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5196D47" w14:textId="77777777" w:rsidR="00EA0E4F" w:rsidRDefault="000C6A2D" w:rsidP="00B35405">
      <w:pPr>
        <w:rPr>
          <w:noProof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2336" behindDoc="1" locked="1" layoutInCell="1" allowOverlap="1" wp14:anchorId="7BA838D5" wp14:editId="7D75772D">
                <wp:simplePos x="0" y="0"/>
                <wp:positionH relativeFrom="page">
                  <wp:posOffset>0</wp:posOffset>
                </wp:positionH>
                <wp:positionV relativeFrom="paragraph">
                  <wp:posOffset>-400050</wp:posOffset>
                </wp:positionV>
                <wp:extent cx="7772400" cy="10058400"/>
                <wp:effectExtent l="0" t="0" r="0" b="0"/>
                <wp:wrapNone/>
                <wp:docPr id="934149890" name="Group 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wps:wsp>
                        <wps:cNvPr id="538483049" name="Rectangle 1"/>
                        <wps:cNvSpPr/>
                        <wps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lumMod val="50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" name="Picture 2" descr="Decorative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1765" cy="100577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" name="Freeform 4" descr="Decorative">
                          <a:extLst>
                            <a:ext uri="{FF2B5EF4-FFF2-40B4-BE49-F238E27FC236}">
                              <a16:creationId xmlns:a16="http://schemas.microsoft.com/office/drawing/2014/main" id="{59AA5A03-25A2-4540-BDED-7B3DC4767AEB}"/>
                            </a:ext>
                          </a:extLst>
                        </wps:cNvPr>
                        <wps:cNvSpPr/>
                        <wps:spPr>
                          <a:xfrm>
                            <a:off x="7635240" y="6598920"/>
                            <a:ext cx="136913" cy="1825798"/>
                          </a:xfrm>
                          <a:custGeom>
                            <a:avLst/>
                            <a:gdLst>
                              <a:gd name="connsiteX0" fmla="*/ 0 w 93518"/>
                              <a:gd name="connsiteY0" fmla="*/ 0 h 1246909"/>
                              <a:gd name="connsiteX1" fmla="*/ 93518 w 93518"/>
                              <a:gd name="connsiteY1" fmla="*/ 0 h 1246909"/>
                              <a:gd name="connsiteX2" fmla="*/ 93518 w 93518"/>
                              <a:gd name="connsiteY2" fmla="*/ 1246909 h 1246909"/>
                              <a:gd name="connsiteX3" fmla="*/ 0 w 93518"/>
                              <a:gd name="connsiteY3" fmla="*/ 1246909 h 1246909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</a:cxnLst>
                            <a:rect l="l" t="t" r="r" b="b"/>
                            <a:pathLst>
                              <a:path w="93518" h="1246909">
                                <a:moveTo>
                                  <a:pt x="0" y="0"/>
                                </a:moveTo>
                                <a:lnTo>
                                  <a:pt x="93518" y="0"/>
                                </a:lnTo>
                                <a:lnTo>
                                  <a:pt x="93518" y="1246909"/>
                                </a:lnTo>
                                <a:lnTo>
                                  <a:pt x="0" y="12469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bg1"/>
                          </a:solidFill>
                          <a:ln w="8653" cap="flat">
                            <a:noFill/>
                            <a:prstDash val="solid"/>
                            <a:miter/>
                          </a:ln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" name="Freeform 2" descr="Decorative">
                          <a:extLst>
                            <a:ext uri="{FF2B5EF4-FFF2-40B4-BE49-F238E27FC236}">
                              <a16:creationId xmlns:a16="http://schemas.microsoft.com/office/drawing/2014/main" id="{76891EA5-8CD8-D246-97CE-FA230C2B5400}"/>
                            </a:ext>
                          </a:extLst>
                        </wps:cNvPr>
                        <wps:cNvSpPr/>
                        <wps:spPr>
                          <a:xfrm>
                            <a:off x="2286000" y="9921240"/>
                            <a:ext cx="3156617" cy="136935"/>
                          </a:xfrm>
                          <a:custGeom>
                            <a:avLst/>
                            <a:gdLst>
                              <a:gd name="connsiteX0" fmla="*/ 0 w 2156113"/>
                              <a:gd name="connsiteY0" fmla="*/ 0 h 93518"/>
                              <a:gd name="connsiteX1" fmla="*/ 2156114 w 2156113"/>
                              <a:gd name="connsiteY1" fmla="*/ 0 h 93518"/>
                              <a:gd name="connsiteX2" fmla="*/ 2156114 w 2156113"/>
                              <a:gd name="connsiteY2" fmla="*/ 93518 h 93518"/>
                              <a:gd name="connsiteX3" fmla="*/ 0 w 2156113"/>
                              <a:gd name="connsiteY3" fmla="*/ 93518 h 93518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</a:cxnLst>
                            <a:rect l="l" t="t" r="r" b="b"/>
                            <a:pathLst>
                              <a:path w="2156113" h="93518">
                                <a:moveTo>
                                  <a:pt x="0" y="0"/>
                                </a:moveTo>
                                <a:lnTo>
                                  <a:pt x="2156114" y="0"/>
                                </a:lnTo>
                                <a:lnTo>
                                  <a:pt x="2156114" y="93518"/>
                                </a:lnTo>
                                <a:lnTo>
                                  <a:pt x="0" y="935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bg1"/>
                          </a:solidFill>
                          <a:ln w="8653" cap="flat">
                            <a:noFill/>
                            <a:prstDash val="solid"/>
                            <a:miter/>
                          </a:ln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" name="Freeform 3" descr="Decorative">
                          <a:extLst>
                            <a:ext uri="{FF2B5EF4-FFF2-40B4-BE49-F238E27FC236}">
                              <a16:creationId xmlns:a16="http://schemas.microsoft.com/office/drawing/2014/main" id="{E06CD8D7-9267-EA47-A4DC-73A80EBD4BEE}"/>
                            </a:ext>
                          </a:extLst>
                        </wps:cNvPr>
                        <wps:cNvSpPr/>
                        <wps:spPr>
                          <a:xfrm>
                            <a:off x="784860" y="0"/>
                            <a:ext cx="1825514" cy="136935"/>
                          </a:xfrm>
                          <a:custGeom>
                            <a:avLst/>
                            <a:gdLst>
                              <a:gd name="connsiteX0" fmla="*/ 0 w 1246909"/>
                              <a:gd name="connsiteY0" fmla="*/ 0 h 93518"/>
                              <a:gd name="connsiteX1" fmla="*/ 1246909 w 1246909"/>
                              <a:gd name="connsiteY1" fmla="*/ 0 h 93518"/>
                              <a:gd name="connsiteX2" fmla="*/ 1246909 w 1246909"/>
                              <a:gd name="connsiteY2" fmla="*/ 93518 h 93518"/>
                              <a:gd name="connsiteX3" fmla="*/ 0 w 1246909"/>
                              <a:gd name="connsiteY3" fmla="*/ 93518 h 93518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</a:cxnLst>
                            <a:rect l="l" t="t" r="r" b="b"/>
                            <a:pathLst>
                              <a:path w="1246909" h="93518">
                                <a:moveTo>
                                  <a:pt x="0" y="0"/>
                                </a:moveTo>
                                <a:lnTo>
                                  <a:pt x="1246909" y="0"/>
                                </a:lnTo>
                                <a:lnTo>
                                  <a:pt x="1246909" y="93518"/>
                                </a:lnTo>
                                <a:lnTo>
                                  <a:pt x="0" y="935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bg1"/>
                          </a:solidFill>
                          <a:ln w="8653" cap="flat">
                            <a:noFill/>
                            <a:prstDash val="solid"/>
                            <a:miter/>
                          </a:ln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EB5D307" id="Group 3" o:spid="_x0000_s1026" alt="&quot;&quot;" style="position:absolute;margin-left:0;margin-top:-31.5pt;width:612pt;height:11in;z-index:-251654144;mso-position-horizontal-relative:page" coordsize="77724,100584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nxBbdNwYAAAYdAAAOAAAAZHJzL2Uyb0RvYy54bWzsWV1v2zYUfR+w/0Do&#13;&#10;cUBry9824hRBshQFsjZoOrR7pCnKEiqJGknHyX79ziUlWXGMKE2avSwBYovi/Ty8vIeSj97d5Bm7&#13;&#10;ltqkqlgG4dt+wGQhVJQW62Xw55fzN7OAGcuLiGeqkMvgVprg3fGvvxxty4UcqERlkdQMRgqz2JbL&#13;&#10;ILG2XPR6RiQy5+atKmWByVjpnFsM9boXab6F9TzrDfr9SW+rdFRqJaQxuHvmJ4NjZz+OpbCf4thI&#13;&#10;y7JlgNis+9Tuc0WfveMjvlhrXiapqMLgT4gi52kBp42pM2452+j0nqk8FVoZFdu3QuU9FcepkC4H&#13;&#10;ZBP297J5r9WmdLmsF9t12cAEaPdwerJZ8fH6vS6vyksNJLblGli4EeVyE+ucvhElu3GQ3TaQyRvL&#13;&#10;BG5Op9PBqA9kBebCfn88o5FDVSSA/p6iSH7vUu3Vrnt3AtqWKBGzQ8E8D4WrhJfSgWsWQOFSszRa&#13;&#10;BuPhbDQb9kfzgBU8R8F+RgnxYp1JFlJaFASkG8DMwgC7Z6PVpMwXpTb2vVQ5o4tloOHfVRa/vjAW&#13;&#10;EUC0FiG3RmVpdJ5mmRvQtpGnmWbXHAXPhZCFHTv1bJP/oSJ/f9zHH2UDW26nkYofta1lBdksFFn3&#13;&#10;wnQHi1In7a7sbSZJLis+yxgYoigGzmNjuR1M6KcSHkl/O6RgDsbiDJLlGP4b25WBQ4m6BUJKlTyp&#13;&#10;StcCGuX+Q4H5FBsN51kVtlHO00LpQwYy23j28jVIHhpCaaWiW1SYVr4BmVKcp1jeC27sJdfoONhB&#13;&#10;6KL2Ez7iTG2XgaquApYo/c+h+ySPLYDZgG3RwZaB+XvDtQxY9qHA5piHoxG1PDcYjacDDHR7ZtWe&#13;&#10;KTb5qULNhOjXpXCXJG+z+jLWKv+KZntCXjHFCwHfy0BYXQ9Ore+saNdCnpw4MbS5ktuL4qoUZJxQ&#13;&#10;pfL9cvOV67KqcYtu8lHVG5Iv9krdy5JmoU42VsWp2wc7XCu80RyOj8pULPBf9Upc3esS3ZwCLbsh&#13;&#10;ID0v5Y+ykXP9fVO+8fmmqzRL7a2jKORMQRXXl6mgVkGDXcMB3r7RYJacskHAImkEkDyTQmlu02tJ&#13;&#10;+6NW80aAYioulPhuWKFOE3QoeWJK9AoCmSr5rrgb3olglaVl3TbousoVbveo5QBcnrbOlNjk6C+e&#13;&#10;h7XMEKoqTJKWBoWzkPlKRuhfHyIXEDqN1dKKxO0rt6NF1c6aCRflLjBK4Qe7azidjHdcNKWR39Y1&#13;&#10;l9Wt81Hd1cXjI3CXCMgzwIvT0KiuinMtJZ1+GO4cLAvaBY8ipOlkOAZVBwxEPRnPZ3P0A2CDHlnx&#13;&#10;cTiczMNhhd5sMJ7OZ3vgiY2nJtKq9yiOPBGIiW6to6qUhSoKk1r5Dd7iPEN7+63H+mzL5sNx6Iwe&#13;&#10;EP7rrnDCwsFoMu/PfZD3bWPjNLad3S77bYU+67SPffhj9tsKVezdXoB346UTobbwQQ8gv2Y1eOLP&#13;&#10;C3whbopqhXCFvo3joyfCUhk6n7WXC8VRD7Egfu9Ai5a3QxnwtpVrSnycMrBrKw9+yDNgaSsP28pA&#13;&#10;BBFU6dNZih4EMvcgYNGl0J8CtloGK19lYCpCjbKlSwYe9iXLEvTVqh5pNgc9f1FOzu4dceFxN5sV&#13;&#10;banKFoKtoa3n6+/SWdvJ1T79QtRS9beX9lv6sKTIlJFemRICL/jMXJKETWtHP3SSXK3r9bwjlRUE&#13;&#10;0WwyprZBJ5AYJOA4vjk1ero/4ybx5z2n79HO0SJ0nVl9ZnKn6R21dx+ZXo9AdLRsH4EIvRdnKOxY&#13;&#10;f25pGAp3nsdQg8FsQg8DtJvn8wEqeo+hhuF4MgmnFUWBrob79N6u5ycx1AAuQrAgyvIxHOV36mHh&#13;&#10;b23C8XZH4KgOD20lYqkHPQDyhj0e7aGt5Kx3eWnTDnFURwZt8Xv20XNeGernMlS9HMRRvlqezlBV&#13;&#10;Ebkt+DBHtSWbGsXq1txUf7c56pDcK0P9Dx/S/xOGQh/aYyjceR5DTfFycOIJao+aQjwwjUM8pLn3&#13;&#10;oC9CTa0T3k+lpsouGnuHhydT06M9PJuaOjJ4pabF/jMfIHm5h6d6OX4GNTW2Oh+f2pKHKOeVmtyb&#13;&#10;2df3x/V7+fbDk/vNCT+2uUfl6odB+jWvPXbyu58vj/8FAAD//wMAUEsDBAoAAAAAAAAAIQDKM8e8&#13;&#10;kphEAJKYRAAUAAAAZHJzL21lZGlhL2ltYWdlMS5wbmeJUE5HDQoaCgAAAA1JSERSAAAE+wAABnII&#13;&#10;AgAAAMmmdlkAAAAJcEhZcwAAFxEAABcRAcom8z8AACAASURBVHicBMFHuq5bYhjkleMX/7DTOffc&#13;&#10;VFWSMBiYATTxAGjS8QCYAA2mwZRo4EePZMuWqureOmnv/ccvr7wW7wv/n//4zwbF/uNDv/x2qxpz&#13;&#10;3mpQySLPJtCOspaGyr98KU7jTZYy3u9hqp/3212xPYGv24/0+M/z52eIB6smXz3WX7aePIm2DO5d&#13;&#10;LVrupzHkg5GfdyZNH3/cf3W/0e0ninxJq43+BXyIeMp46sJ+KD7nnCezqmNFhrz8bd3/vd/+XFMp&#13;&#10;M6JiN34jgQQLbaqJWmLfdZ4knuRgXw8/aPQv9lLvV7vIiiunP0h4uzhYNOt+/1xapZSZC3Rze9zd&#13;&#10;lgm1c//KUStyTRp/uQ8NUXTxW10Kt2gimT3394R3QcI3a+OfUf0Lyj4sM93BqlE5kWDRVSSv72IL&#13;&#10;0qYWtGaDyxj6T341zXU9qx2XsVu+bc/Pn2Ismf5G6v70baZJq8Z98ziX8rwD8PVd6MNiwV7VAzgX&#13;&#10;1MjmRb3+J9v/EoBBLC7fvMNjVVWkOZi3i0M4MV6dpiTlp8Meme1vg3H+oo9Hh9HLXZ+fvnddZ8cQ&#13;&#10;vn879J/eX1f5IqpwIDh5t86Kjp+/Hx8PIVmh+TIEJ0GsqL4vDLOu6ck6/NObaXaC6dJq5MO8rlTr&#13;&#10;lzHdH+YrBLIUmZbh8PhpXMMEuPN3RmV0SZOF8T9F6CP0b+z8NPM53cQOLbP5uX4upZS7G55qvw6K&#13;&#10;lGuJ8i+TPDwEIbCRtGyFAa6ZKXb3mkopw69MBQMdW6++Pkgh5e/TPbfN7o38fv/HX378gKFH65PL&#13;&#10;x2VZdr8g/znY5Ku+XZrLP+za//cffzt8/PvT/JdD23g71QLSTY1fb+pwPC/muUqDT7ju8G0MPcWe&#13;&#10;y1JZeG3Z37/evjx/Otj5X4714+1yyT6c/b5qsU9DpVlMZvQZV139eqY//3z7/XOT0dIGnbsIsc2w&#13;&#10;a86iHId3AGrd+GUCjh/a8yQeL2/tx19vAY1leKHntMK0QEielvP506cfpvT1wD4szH73VzaXfd2u&#13;&#10;w3jsOwOtiVMS/LRte/EhjifGWKT05kNyS6uJVJ++Tf/4xPpy9/EBgi9Mf9p/s5e6lghld48t32/3&#13;&#10;b6JuSVV/g+ND0ffPlwe++wbB4eN5u6a9/jCHqKfJJiDq/prMsbAPuPq3mG7r2DYMFPtBel6L79+W&#13;&#10;w/6X74M5gHUsm2e5YSnJ1jPN/tsWd5CTbLf7Xnf/31/ff3x6cNO9TXCMu5dP3X361uLqbR7rpmF+&#13;&#10;+WvaGvn42P90B5dhXCUqfrwfjux9u+30T8lUtOXpyxfGOOFsJO81qxpaL399RXr3vrw9/nxkMxnD&#13;&#10;xDAWnCa9htvf+Tg/Pbfb9ucEm3/58/sf1CPgSFbNuGyWTHrAWaT2Qxu5m77eHxT1l7e/9oeX7nF8&#13;&#10;vSrZ7YRxaDuN31v362H3MKyTTR6jHfcLbvDN3yJYn6TmW5jUurz/UbXeg0veBOx22SRFxKqGBzfN&#13;&#10;d9PXD5NFMb0xxgJFQnM3AYHa7N0oxkfaLZ9v7/0RLt+eDx/ilmbaVI2f5+WZSICvguzuJ9fs8PvV&#13;&#10;AVw2u7Dn3aM4zsMpukl0+M618/5D+XUY7h30cL0AEXj80XJwLy7m93z4075GYXnPPnGwR+ZcI2v3&#13;&#10;f/jr9399+nFvXhW7JFEZLrecmMGuljxbs2aOwMMGN1SjR3daNgRRc01MwFNdiZRs3A68RX41NeWr&#13;&#10;8ITg6Twc2yOPJ+93v/31N9H8bOuwV5T4FZKnNzM3NV7n0zPGrBOvp2u7f2DfzPvHbhzHTx2F6RkT&#13;&#10;78NUVnq7zo8vdQLjp6X+En9Eu7dYfSPuMcCNcw5vOVaCQsQJG4btKNC2LvM0gupjLX0pYdsmyVWl&#13;&#10;fwjTyYxvqf41Z5+jL2rudiEHDVM93rMQMUO4ek9vFv1Px/ltrnBDQ0E8Q5HQacy6IsnR6L5w3JRV&#13;&#10;ZEoD5pJtXvkt4oQcaUmf13XdFZLkGtd00MfhNpKfj/fXe5hCLHsu37sec2Gx/8Fu2TpHkaThTX3c&#13;&#10;bzyGkyvoMZnYi8ahCz0bdGCox+/vJ/HSWGO6gSZVGC4YJvvtaWrfFGIa0uCuS9Unn1MocPHqkdKC&#13;&#10;/OpcAKJGqsbT93jY5W1mBBxGu7V1htBmYOwdo5+Lj9R7ypeYTZCIYZy8g8en49v1TffAz7nuHl1E&#13;&#10;Ja47SIPx8230pBRdW0L0hkuAXEIXFkgFajGcIzWFPLrREri5H7rjv01X7QTBGFXOzKHR3e0yffrh&#13;&#10;8Dd8izmrulbXDUUAuThPCwLyDx4hhN5C7d2XTKDuO94NZXq+LwMSlGG2QW9jNMH/Qbr7hmS1cwmT&#13;&#10;g+Wr1wGsC8AhE1gxXG00WoWCH/uG0jsM8nC+XDnjUN5apKlFtzFQbXnNMombyx2qTrc7ZgLujtPl&#13;&#10;r487yaE7z1ogzrG4ijP9OkotXj482XG+TueKvYRN+P2YykNxq8RlrefrZ9p1nbji/oN/D9eJrN31&#13;&#10;sfys8zbta2bfmfLhnrNnsvDcrgoA0MjvrycrKnVbhufu5W5jCyiYNvWxhXtol2jWWNEyE7q+Dbpw&#13;&#10;wAXR2ENfEVY5btallAQCX/kEJSQNp64wfrS3saElbWlEZqGhIXzT4cD7MiVckoPddh9e+v7sPzvA&#13;&#10;AMEAoX7qkAKsoXd+zZe2ckBc03VHjb4jgLx1dCvoMXRJpfPmdNpsfzj0JFxHwuJmFKaR4io4m8O8&#13;&#10;rUnWqgQhJCwFjsNZ1ACAR0D9U16XwEUjrjjX8u10RVSqHD+0zWhNfZTpy5oEX5blmNT1pzsCMLoI&#13;&#10;Tp0sGHJMBHHmEqNFSKSMaz6VtjcXm+c0NE3FEQMp6E1+VvRBfL2fPn6C6wUmWaa0Pk2K/nC4T4Px&#13;&#10;Vi0kSkx3NVoHwcnqY0IYJm69bxhF3kmGZ+AYVpLV5rxuUuSc24bc0rmGSKS0MRms85YT1O/JOcE5&#13;&#10;6YOhHV226wAIIR23Bi6kcFJ4oTnG7G3Uorltr0f1Mq2m6xuzpnmyUsqovjDTtRVbpysUCWnlHAwO&#13;&#10;lAr4QHvIlE23Kq5f7MvL0XuXMLoMK2FVLtvLwnC9Bja8k92jizhBnOArhpDmTtfIZ4Limv2aXFea&#13;&#10;1JL76/Dp8QN6u17YoHRDqFgswGvJYVayXKhQsMKY8NMmf2qWMJn8GboPmNV22jpdR2ncspXkKSpb&#13;&#10;qXYME0qG7ZzkzQ9K5SfyLE7D55r2ijRLSE0hIbgCwsgqPnxu2jaRE6yfLq8jw3qS5WCRg8v+U3d/&#13;&#10;Twl/T2vNwVOXs2v5vN5smHeIzDkWpfgZ//hwmMwQUKauAC2pJvE8bQ/x/L7sqlZSfvUuxrgZ++ml&#13;&#10;9zIEu7p1ZPNz20FrQwFoJZ6iwoSYlzWl9JN8GMexjYJ86l5fv2mtStUMM4VoCv7MVr3A94+PP0yX&#13;&#10;RTU9eUrX61Vvv67rl0o84qxQnH0YoywrMsl1nUS55M2YiGBYzlVVdRIuqpGY4wwvt68JdbXQZtrq&#13;&#10;Ptxj3kX1hHb/hM4/z2zC7uyH54NYAHpf7R/XPd3Lv54vpaqp/PPB/Wqyo1oEsXUzHCwotG6PfLj9&#13;&#10;rWtx9f2wPI/hDPDMbnuMd2u4FDSzhpZC2pu7Zpnqn6h2bPp8q+jzUK286LzAxxh+16hBOc93fXu+&#13;&#10;9e+7vlmWoUU9ZPp6vVYdsxvaQoKUzWp6PtTTt7cG0qE+qHLM7kLBDSL2daKPj4+kPsvfgqMmMm+r&#13;&#10;X+rbFlga4yZwmcHIQl1mdtO3T+CB1fy6XrqIJdfRA0DWqakVKiT4SKQaSib69+/3pw/w5iuQL8ce&#13;&#10;DtYLACtM3xq7X18GO+5edvOU/OWeuQXSoVI1k5rBoB+4/5syfbzz+d/D3W/TAiCv2wMY5iskB7xx&#13;&#10;8040OZVcEiNI4//tP/xfTNNtuxFerKwQSilN/IAgLalMMC3l3ULwaJNb7bCmmlleTWhhYgre2C2S&#13;&#10;8Mz4rRxKg0q7WdF5xAMtC5650hOgpwxe3sFKYE+xWle9PA7tYq9jE1jD+fWnq49Lmr3yYVXH2QSV&#13;&#10;G62n2Ub+8MdGXPFyKESWtnlfQocCq3Am5Qg8+fgxcpI2z456GgPc6iUv8Qis4KuoYfU6XYLRq3+Y&#13;&#10;4PUF4lPDC671Tuy26dZrQn2btpkdhGGm3IFlHZWeq+UvvswUk0Ph7ZJvrLhByCV1nbKe1wzUaN1z&#13;&#10;PbiYyd3YB3x/HA5+LUlUBQQHxuMPLCQdtQQJ1rjWliRDFc3BnsiH+H2KkEG946OX1YQ+1o90Npu8&#13;&#10;dHXLIirLyD402ILl87ntKuT3blrjZreykCckdryZCQCR5MxdLH0R3zzibONEkjtLvWqU6tkpuH7d&#13;&#10;27dSUGjzHupSdpt0zVDAQO/bfgp57BDJmaZSN3sP7SMMtsNpjyFZS1/q13HmT0gySYtCwd9Wr/KL&#13;&#10;dg/UexQyY0jy8K89nXGa4ro7ke+H7XCsQJ4c/JCOIxRrTDdSiCy55uog+mBpb/sa9xPcgn1vGcMR&#13;&#10;jgPvnv54jat8VP3ifGUSzCGVc2THjHXdfI6BZU6RgglFtuRl2Cmmk0WNJ1BKKQskIeotJkjKlXih&#13;&#10;7pEErGh09i+rfdzX3JxgzKSmyuZ6zpvBaC6K82hXRJnq9eCuOsm+9kMc3A7cbkLPQykDItP8Xr+X&#13;&#10;U8BtYk9CbT5u3X4nTtMDocIoPumdMMk5xsVGkUFVjYxksVVp3urC5TVOid4FfESxyJDWxH5t6umy&#13;&#10;UAtyAWSlAbFci0V+T3cm6/qOl3dY4+wqNwUOPcOFJb3n58tqA6VQK6gMJosyXiH8Gl7qRmBW6X57&#13;&#10;dw0u67yqXRXOLVG5cAapVGDaZlFzCuJASgM8CtegMzIcNTzXzITb+KC7dItVEjs4nhIT5MBddyh8&#13;&#10;3ZaJ+X1GHHhEI67I4lk+B5/gYLcDBFCkFCFDDege7YDRwHs1OifvK55L3yj8ietoYKs/zfukkIXR&#13;&#10;8lBmqUmYKklms4tlXzlUr9urTf3DwnzWSdEksCLConwa0eL5p+OcApjyoUP+tkqHrkCdDvdu9yRD&#13;&#10;d10B0yLRGLnd1iwRsfaOcdouBhnSJIXouiC7uZOUJmwStUEBWV5LrLFLZsHsDYqjWQQgUlQ/R/KG&#13;&#10;wniHFf15kzGZTVHVwNYsI95bD9K0OW4KyaIkftEfKzU44DzAxe72lIAYvLOUvE6hE4eHs1tTvn4A&#13;&#10;hzSFIOpTphVpuEEzupnb4KEcsYqV2NvW+wI4hukuSmYlL8RElD0qsCYgsFWODLAa9MiyGFaAEZLs&#13;&#10;OkR2Y21qV+6530xGQR0xQOKDsTmVyNgRcJALy+e4fFzUTADkAqhm+XavEKkBIYaSpxukcZ6Ne4ri&#13;&#10;97QFOcKOYQr8RVFhz+HCGCyoY2zLDhS0LSUHpdFaiEgKz6r0S/8lFVXp8X6KVgSxy1wtfcDPhaUi&#13;&#10;NhiZgYYgEonGMvjByoY13IK1pWmdWk5pKoGPjBRSEPSFUyxKJi79q2Dz5cS4srPApciy7pS6TbW8&#13;&#10;AADCHK9cQ18Vp+Gm4RSGGuvZ0mFVmGEEFs/KRFC5CQmiLIuJeboAyh8vc4q7oqfeplXuMsB1H20d&#13;&#10;UgPyld+1RMi4nB7TZpNDOYtdWovtPNSXjOE4XpA57KpGUROtP8eONyf9rUFWkcrMBQteSA18ELhY&#13;&#10;uPVcU6eEO87se7wzJfRaRe3E7N1lHaRBkO0StUGt+mrviliYQkptwDQdy0RWL2DCYCM8Vq5J6U4g&#13;&#10;J4aHw7IKn7chWMfqj+IaDELSrZnUI4R8GgDzxHPNHUH3rSFpxSmsgXgKauZvEvgkSC4FAkSJqm4o&#13;&#10;Mxpd8gnkV9Q+lYfrusx5o9M0qGTKzFRojn+Eme6rZlrnvq1NWjONmYOuVBHnrcr+1mFo2q6Z7Kyx&#13;&#10;kEIIyUDJCWqEc10DV4ZsRsY0FX36aqyiAYAYvWBl0BF/qBf8ivwTUUg04GI4KbDE0ql2WS4Ii4rm&#13;&#10;hqWGdzk9lhQEcWjYthAnglcMbMZE89FOOaAR/VkjWCUyE1RFC4IlKWZR5yKvo6/UNgPCs8jntHEz&#13;&#10;6YGneucfNC6EH+FstQuD+DHAjCsgwghhpZSGBXyPSgpuYIw6pSRLYopmjg0qGgdRfJzxVjlpUUG1&#13;&#10;KJTjkQoP8OoTICQWIQUVWJKMhrum2UNpw3bYHVrdoev2RDJWyPdsbb56f9hGTwPRYiZLbiLquTY4&#13;&#10;oQqt2LCloHrMxTPGbeMPcC8BptZOMgVmI/AugzJnXBFcwXSissPG2czgHEqZUBZ4VQBXCXx2fSUF&#13;&#10;A6gybtvSVJxr+A5av1mUVz10gmMAYYLoENQglsmL/R7mVRGJUsBephyLXyl2ySWXkqCCZrJ0GYMH&#13;&#10;RAtmtt4ILhX3KCVzm2ZltLoxvOWJf+804zkhZw3JpXgGwTaH+MInYMg6ixXkNXJCKBbr3nu6kiri&#13;&#10;nMAaxU7d0p2o3ZaAy8zipqaTRBFGO9c7GVPMlpJsGoxHaR09HF6ySXfnUco1pcgogFAq3oTdkYJg&#13;&#10;PMMMIYjfMg6lVeq1jooohwpqhGXRn0An+TmOPNoacn8zcmOoAKGCaMb11oTdcVwGhub7HfSs7Cp6&#13;&#10;V1gGnmymgAgcVyo9BKNfD2mPWLbIeBGBXUjtILMadY0OHoD32QKCaeE0Eg1kvYpKQXMbSClZZl4/&#13;&#10;LIuRnAd2OWimnTWsYTIwxohnoNv8WkWttlor4pCRpBSM4vuMaci7gq7MsqngyJNjCY6WZI53KGjr&#13;&#10;F6+Uw3CK+YHWVM+YucnytIzeOx8IwpKyUUs5jwnJbIthXQVquRbqDQiQeJeBf6ak8cVRMAXVS8aT&#13;&#10;XYzLFnxnxYuQ6C5QUc/WACTQUqESGQu7oq5V3GIEiVOWYtYMVdtsPAYZG3Kn7f0xVVPaospc7/yF&#13;&#10;+MDvpJlOroc+b0sqopniAoDgRYZ7cRwlmIgA6pY5nPKd0flZcGJgXiAMWqqLg1kJQoOZcKkv88br&#13;&#10;xrERQ2/DwFWGX6DF3w6aMw984S0PZoHWV8gw9Dk/5MdRnLfIsBRLsKUlljALAW+6Q7beXIjkHuGK&#13;&#10;Q/RpFysuZ0zmUFK+zWONuq4WKzSzdAzyw7y/23jXWJZQ1QXEoQFrLh1HlYSaNNO34X6Q/BHklKTR&#13;&#10;CSOMA2DWBL9yJrZp4X3ErHDNrJsMrUx2ZE82j3vPFCRaoBOlWkHMs3VzHmfC66tPDBOOWGExt/YE&#13;&#10;qTl5TBXW7aKnIN6LbsfSsnl/8r9TTVxio3P7qtoLgXZubxzEKAhGlpnDuNxfWSnlkLy79D1oQrrn&#13;&#10;abVQ0A/QDLcCUqGa9USOTPGwrY+HZj9DQBoCc3BLbA4T2OQz93zG77aS3MTtdnekkqN5FfWCagwf&#13;&#10;EywIOj3anmaEg5X8UzJvbajh38rWf9tYQYF0aU9Krp4UyD6vG6+wLnS3Vp4Xv80d9tpdv+/5fnjv&#13;&#10;GI8bTlemu0BaFVqC//f/9f+M7/PO1tH6FlWliA2IVZR7oEQKH4Jp/PnrcPzpaUym0rVk+bCvwEHw&#13;&#10;UzrgjJbX9+4pbX9rOWgh5Mz8FJhbFirr8J/+8lw9Nqi++N+PGlBJ14LGnXheYCUOFuvo/lJIAVem&#13;&#10;t8crccuP3Vd3a6t7yT5qnBv67R4v2/2lbvq1UDok+lPDK/9+x+SXUs8EZ+fj7m0uGdy8ZbAuCnDq&#13;&#10;NB3ZzD5WYjkN6Zq2WJ4P9XQZWb1BErYVgfQsGXDHsgbw9W/jD+gjgz6+XsDrBDk5TPdd+Xj7cwUe&#13;&#10;gB1mc5kv09o8NgxTDUUOw2AAaTXU8Drln3/JneD5vL6fx9ztLkp1+TZvPwo77eJ1IiHVlldFCHha&#13;&#10;g0IPH/he3aMJA3rompcOg+8G/vEyr7ijx54DvxKmslK3t/PhD7sRTb4GBBQImr56OuXLf6+b+93v&#13;&#10;Xv6+drN5ahcQUimhAofdp7fru1KChrPXVBz4jbmUHZPVeg92Bfyn0AHm/tvwUD06U4mqmPi7fyfv&#13;&#10;D6m4rbHwdxfkc/V5+yurHw8Ko1v4RXxY64AnSYXd8G/tqtpf2y/3ofv5T+zfXnHwVa/5MyelVpm9&#13;&#10;/fb60Ko//8tfhdCsbnWKJhN9+PSX9wya3xae8x7Or9KQIUBwt7MOxOERUTpN0YN99TwaQ5e7/PnX&#13;&#10;9PU2LSTK9QP7hb9t84jL/iRPCK0OTlMQTaG2rprH75etwu7DE+3bDNEcFiMZI7hMqPrpkg6i8S6c&#13;&#10;DQELAULcUEAG2/9Zm4iwqwO6id3xvMSjhr9NhiVCb6YS3Qw21vSqfbmcfvsD+9H55FiScu0r+liJ&#13;&#10;u1BfERxXIzEaymHKtkRTQy/E6gHfkvovfxkeHv/OD6cq3h5+/h/O5Yugwg+pzR4oe3dj+1DF8jYD&#13;&#10;gzHlUH7y69ibBZxOCW35v/JOz5k3T9Sem+Fslntu22jXVUIY79P+QczXIrKokKrq+2RHoMgs3gk4&#13;&#10;Qq2v0eGC+yBBIpq36/kiEaNIVdWLL9Yv20HqZNxy2axhFu/2D+3t8yrrj7+dbWn4r5psxgbB7vXb&#13;&#10;zZkMJHKrfWhKtFWM0jXrOdf9I+DyUcMvyMK0fmpZCQ2PsVXoivIn+TK8/kWlt3dc9Ei5ot+H3wse&#13;&#10;1xVmTkPF1LI+iI/z+5aPTPQogTlTA02Br6+Esv3PH7+E9dHWBCWi/PqraBYH3Ipu6o4XCNTr+3x8&#13;&#10;0c2ZM5BI7Zd2ijBCIcetcP6E51stm+LwGW5c0ZRmjPvfii9gfXngBahqdgtd4s/Y/S52f5BxSE1s&#13;&#10;dvJpdCts4H+d/4wHcWyAYu+NfE7FD/H6Dr5LZt1fA8tim9x/1/2QFwudl5flOqq2FpwtpBAjY4zb&#13;&#10;Hz6+VOZhu+uakE4V0jbiw/4G3Y7tGxhlA07p1dp9qFjBBEKoD6jhaIMD1LGb0gIjgKXU4rDteOHQ&#13;&#10;RTttom76vUp8zOcAxkuvquE00pfH7gGd5q9NeI1C0QpvcRiykcwdjntnpr15eRtslXT5bmHKP3xI&#13;&#10;NIY4GUDV5tbFGiTZnsP36+nlTz/24AH+w35bTr8qzB1b6lIA4pRAmjwqX83Is3jcLJUiaOrmvNl1&#13;&#10;C1G1O0yH5wrky7Avurbu69tf/v2fflyu/+VwCU3bLDV+/WJVG1sX/h3f/WcCEkXXxarDS4zbjh5J&#13;&#10;5sHDULRG1f3re/WTum+kftGpXuulX+mccvIufhQ50s45/K0MSKLdYxvWpTJq+OcAJrRju56oYZuj&#13;&#10;CcC6p55d7d2CGBB6/KSmYHn/AYM3RX+kFhyR5NMbe0JbDonUtUwL5uOSnSWCY2F9m/23ZxC1Bpou&#13;&#10;wX6vZbh/hAT/8NLd3scff/1jGLw9r6KlN3j/6d/9cC+R3apxdCkXkO0iTmCOelUNZckUT0Lu0lKF&#13;&#10;8sVEZxBbcjKk1Mweyo7l9K3TKM/TVTo+5ymOToaacJmTnS55/ty2EStmmUBmZDkVxG3QK4sOQXlo&#13;&#10;J3tnHvVUJZcKhBI/tuVZLf394c7OUR9oPDhoG1SmFdIrU6DDXG4a0nIJkKKeN/60aUAGRWtRs4AU&#13;&#10;dNv5W73TtJFwg+vwiAxMsxsO76Cg8+9T/aLHN0VQ1hLiJNg8YLhVIhgVQeRbjm/r9ELALbuE0+gl&#13;&#10;DqmMEx4WR5qJPYAl71yK6/1jyWldIISMyfNtjKG0OBOeAc666fx6JQwAimlTm4n1HyCEEGSAI38b&#13;&#10;5j0rtZ3S83EdQYOeKckkvmZkZEdzQYJ1CnfQ6xS+rYbaknAtzuyMMD50B1LQJczqqb6AoWUdm0TG&#13;&#10;eEDLwidct7AAmphbA3KrSHHbJN08njG80KIToSmBDDF6EmQ73ZTikPHzRJ/2KKVlB4F6rsKWtKuP&#13;&#10;dvPPE4QlJ1YBcOdZ1IWh8X5plY7VrpkgVyZ4aGgHloLvOb26WT917VIQIwREtw58r7moPSGeNULL&#13;&#10;29fXD6Le8oCp9BLNKsyTZdwvNk+zgM+k+bepkqQ+stJ0VBTg5lB6c0Fow3WWKxnLbHHGcCUxTPXh&#13;&#10;w7ev3yWkyT1NeWHPUXKkFpuDW8OcA1dfba0qW8rI2RLWDz++rPOVrCrbAFNxEBS/bKmsSJa8YbOf&#13;&#10;gQ89VK9KxhBLILWekwhmlYrjUnbdpwC8eim3qfSB0AL3u7ooup1GziiAeTpvxZ2fKg2e9zFfMKtS&#13;&#10;aAovl6+/NagmG90gaw779+82T5ghSUOuKXqohEkn41ckcPzzjDoAO4V3HRpHSJx+br6to6olMWcE&#13;&#10;qQ0sxqJbRTlO9n3YR7GrjXc0yNDpG/SvwfZM3q6DjIXcZ3UPnodYbN/xg3g831Z97IricZoilFPQ&#13;&#10;5VMpX1970Ey/lxbn/JyzyMdXK540ZMAWh2MCEVKeiYg5uzAVDdET4381G1+8wmIMHsYIc0Bprfdq&#13;&#10;SoFksF2nie4G/0+srpDuwTq3bIHZZJAXQAnmENJE1hVcLCZOdpKYh7rxcJnSHQbK2n68GhKk7MJk&#13;&#10;UdEHLMNBq8WuxpvAKsgrDCPJ8wKkloVLV/dxToWy49++Xh4/BLOhDPk4JWSBSdxt68cnna8rb5AY&#13;&#10;i3gHIaxOmWE7F8Bep/txXxUz20Z6N1OXWiDrREOyk/Gwbqo+zq5efMpR8b2OPvnJ7nt1m4YD2IE3&#13;&#10;OCnXzU4iaUxqnw2AmfZ47RfC9Jbjabmxh0qMk+bd7QqQCgrfMSYE18DOFYNI2NIs7nvkiJWI3Kpg&#13;&#10;227jtpNkc6pvbVzMUbZbmNtPD+M0c1LBLR4fj9++fKuaZ2KQgt39y3rtyHNX3TZrCGtrwvAxIj4F&#13;&#10;GyHYP6jfT5/VcbsbUtwNrN/XXdnjILVKGZFcbdtF9XpLi+cAfAE9aLeH7aV9DBzyQ3sqCoNEMmgh&#13;&#10;fTu53x5egYrZDkdQ/36aYVtPFIhQe58Ou4f7CRE3Zk5cRen+Ac/b0/OjA/71PsPjR1U/DlcLXxEu&#13;&#10;9eliHnZ8MFtN97IcajvesnMYJs2xAWs2IfqH414DOn15+2N7eL3EVcJ1urNgEoHHpz7D8fFZnEf7&#13;&#10;C//BLXYZXyP2Hc8lWvwY6+eqCD/4KwqAsYeCNIBydL1LqFTEV/Fxeg5nAyeQ2yxpjQDEMEdwfxR1&#13;&#10;BilRhMaSU1e3XeLZzOnwwN/viyuNNTcFTAAAIABJREFUJmYnK7yVkgX9oTEmK9jH+9T9yoXEdp3z&#13;&#10;oGo/0YgQZPp6Pz524mlnlu97FzzcfBsLIxRV2SYECLaN+ZZKUd+vprSZ9fhe3pebOpA6jYj5PatN&#13;&#10;QnyYDRPapXBbfFjQA33G/8s//B+VqAmmsEU25QyhNU4VkAJFm5OxEEokYZihgkCjBETkcp+tDWmZ&#13;&#10;VYWXsGRYCwYI5RkhtxUA4+ZWSpDAKuY0Dbe6bbZCc8TP++frsLaSnu6XDCNgiHlaPL3cJ1IBhIpG&#13;&#10;oHVki43ZQvJRAXrsuUxIeAJZuTu+LENIlsENZAhtmS1Zljeoa5PRJ1ayIsSnjmgXViF2XAgAcyRr&#13;&#10;iKAgKBkbk8ug3MaTJqxoNC9DVWFqCiUb05j1wkP64YcfT7crEWBE98eqrQEjop6XiVEsKjbNRoeK&#13;&#10;Q+SGsWma6btdF2PdBJBWu74QUic0eydxIrAULFZbgg9Ci3UALCVkV5y3xNUW5+H6LgA427MSYh42&#13;&#10;xeMcAG3qrXiQ8GBWjHG2CUOWcAKoZGuc3RabnC8cb6d1loCyAEN2JUwMEbCVHOEVutmtupLjaDIE&#13;&#10;lBAqw7wOPKDn+iFTayIjLCOSEWIhMZ0BzUHUdckAUwUdzJwuS3DeLyguxcLoeiJiEZdlKhFdv132&#13;&#10;R6XrCqRsr/dK19ikMmeokeLah+hDeCxyKluwcSdrD1YE8f0+wEJK2hquKyg87Q4PlGKkKIWmwOwU&#13;&#10;7kgRbvrMU1dRXSwe4JukDIXMEZfdDsDYH/SwAeSwS4FwTHJggsSU7mnAC0aZJUscKYHG6/yqdLYA&#13;&#10;SkaoYFRICWUkKBqPSakYRohhwkoxRFSSkabh5opbzWwMBkaFSQQTUAhLjONSfJyH2XjvAqCZKdJF&#13;&#10;Eg4VLjC55CFp+oP2Dh32P6/jwDmt6/0wG809zTiHzCA1xVIpXY6YRh8oKbgSckjDPbuqrWumBeEo&#13;&#10;MW9LchMDTDSANrG4CKnikFVEOOBNwoyyBCYAUkQQYAgtSwYIzhlmKpboXSTFZFO3PYHEjEstOPUl&#13;&#10;wrBSTxmBjAuJo584jA1p1mVVQkANZhSty/Y2eWIfDseUrcw5GAhjMH6FSbSP6mYvkBc7vmu1YzGP&#13;&#10;1+vrAigHNgxz2qINUrHd7ghwpglEENt+TxPhuz3jjCIst+Uf75f+5xdMPHcIFxoCwm0DYDDWU4xc&#13;&#10;QLUWl/WOaxFimUdDpTw2ijTNZkLT90KmZfOYQSX55uD4fmUesrVg6ykLeQt584YxREsR0TuRy/aw&#13;&#10;q7d1Il5J4hMFl/FOCDD3d8XYNN0gwinZEqzmTQAFQSRQsy4egIIZY1QyVB0+7Hz2TSWH4HgjIkoA&#13;&#10;4brbueAKpAjh9WaBz9fTJdIJ8H4LY4ThvrwGm3JKZozYbtuyoFwQqNudhi53ovbeFDsLzjCEpJVT&#13;&#10;yKrtk59jVsN81410EIS0jvNsY4mi4iWymgXkoZA0eopgTaRD1JkSNsipoAJu85rc9n2414KxkkBw&#13;&#10;SOIvb78RIQEhGNu6qQHEmGOQAADqfvHR+7fhpIjIAdhkHAXJ+33TXK9DczzQtnaj4cBPIYimt4vV&#13;&#10;pGKShmKRgV/fTqSA4765utS2x3Xx+KHHPpNKj+sEHJIkalW9D7OhxG2x0rLvVDHbNlxydExEO4FS&#13;&#10;TMbbsq6o6OF+whhmF+Su5hzDErLxRNUhpgiRF3C7Gm6lBx7YQlq6QDtOg0CRciGrpgj+cvgYEUwy&#13;&#10;csvM7BiiiLvbbcMEn2/X1BfrtqZugw0ciq+3oW3aGII1Z0wwYnK1ME5WQ4SioxxL1kPsjBseZfN+&#13;&#10;N7hgXTWbzxhBQcTp2wnMYb87FISdt6wmMIBdv/cotAJCXrZkUOYaCC45IZEIsax2NRtIIcYbYRQr&#13;&#10;6UHWUOtKo4zyEkJIXEhAa7OECNlgTdkAzdKlxATOcckuEciFUBJlACRAlAvt3Bq8AcAt0YaVhJwY&#13;&#10;Y6xgipxu+gIgsgsajBk3XTUSQW+TDdkMa//Y2sUgRCXBMGxAqjXiPWORTAT7vq9Fo0oodVvlYpkA&#13;&#10;s78mGlHCEpVS4aCJS1QmEktRTWtuBnHsQ8goSlUhAjCBtG4hFr3Wr9++NnUruiYQqvsDTIFipri4&#13;&#10;3O+KVjnEHAPhAtgAYPFxJWvKICGQr5d3kTVsafAuFhRsIgnjCE00mLCq6kKKgpDVrSmV2W6Kga6t&#13;&#10;CCPbtjJeROLzacsgi0q6ZW4FxxETCDBHhWVBCoEiBO8hIgUhAUnNxiGQtiCEEMaFsc15YFMN2VZI&#13;&#10;ATggYEHGAUMGRdXaebp4z6SMqBCbz3RDmXFcJRODJcmssJgIcA1TdmEAWFKKJb+MkwDSY6OqmmAB&#13;&#10;x9u4kuRBThDgBIoY5zVlP8ZBt1UGSGrspgkACjJXCCCTqpb5siGJ8SbnzUTvYOEpOyppAYQLQTl2&#13;&#10;JQKee1KHAhwqNUfFZIhzpgVJmannFXdvi7tBggnD0KoSgI8IciLn2XScOOcKQiZyv866rnxYCIB1&#13;&#10;3QomMBqlrGMxba1SCYEISBAuJQa6Z8JupmZkzYwyWEByc0QqxxILAPfroh4OswkuQF3hjuH1Pn+D&#13;&#10;pWIsArR5A2E56KoUEGKAkTqEGSsQRtLkBLccCkooo5QApJKzAPSHfppGBEHYHJHcLivcDA8oYwAR&#13;&#10;ZpR6yACEgiKQod0MgVUhjN+coYZl2Ik65MAzpBhLLQtAqSGFgjzjZC0qKWxryIkrllLQBG9m40Bb&#13;&#10;55tdjQDILCcfc0Hn+1uB6DrcW6Zt8D4aJgnPRPY8gxCiF7SmpGBKiKQuuADwdXGko8QjyUQBMAGi&#13;&#10;94ySepldBbGJyvqk6hqklIyDKRMuaFWsjZWqU/HZxBxgx9sCSXapZFfQ5v1FUk4C2+xt24AUld2M&#13;&#10;rvXN3BQDsGwlFB9WTKkNsDiECwIxcYI0VaUkzoRsIeUSlLLMM+t5SMTFUhhaiu+OHUaIYfHhqfV2&#13;&#10;bfrqErYGIc0UhNgCgjGEjEFJfL5vFiFSEERmNQKjbI3LDlNCEmCgAMFVzqFkLImxdrWBE45cAiFo&#13;&#10;rhTVKqRK98tsIGIkBUTpNK3rNrccgZQwJinDVrWElQJ94Xi7bbzQrqqjt07MhOscKcnOpxisud/v&#13;&#10;P/T9AkrVNLmQbb4ARDBTCRfvNlUdLhe3nCdXSpbEYEcRlxkzwlMOj+IR5cSE2FaKXAgIjHGVY+I1&#13;&#10;QZB7A3p2XPJWGEghR2Otd6UEM2acTXQRQ9Z2grAKLQlOgZGVsp4xSokEkMMMt+uAGcOyZARTyaSw&#13;&#10;GtHvt3HFpZE5U7KNW0PrbidMWAVnCcSmfthMWL2HbsuqCMLKmi0ItNlhV/AckgFUKYMSJ+zm1kqK&#13;&#10;WquyhmkKsYTJrtxnWmhMXmupmUQUMSFsjsuSNdE8sbTmzdgE4fU+UF6aFrtxYxbHzW+NpLvOEpKT&#13;&#10;RZiM60JLzTl0LuRQMsQQhVRCTDE77NzMpVS1QgI750MKAqXT+QQD9D5xaK/mCgvvu2eIs0XGlWCC&#13;&#10;EYTP0H5brlqI+TIBSuu2OZul4YfoUg7JMg8KxiIiuumdiOtWQ4bpIQW3OifbKpWFJkI5KqxQ0bV7&#13;&#10;VtV1KhH/x//wf3sbvr+90yd1eHgex3HX78QcAmQqwX/34aeMCuNgmseu6+/nV59xwnrHawq2iGP3&#13;&#10;cpje/LwNRHBAWZggbyEjsFUcshaWHNchATFT5RZfQR48+Ne//OPPf/z5++uX+uEjOaXVBVwLXuHL&#13;&#10;b3/5H//4RzrRETwqKrDbWiqrxi/vY57Kso4j1pTDAv1zG+b3SAN8XfDL37XXxXHR76fP9LAHa8RL&#13;&#10;xH0B7GkYbjmZ/gU7J4SqsM0Lh3UnANlEVqflrjTWdWlJo4m52HvQSLHutjmucCpTbiGcHTMwJDaY&#13;&#10;sel1LKY4Tkdc1vWxqbBit7/RqmZU2dfXlUh5HocdbTNdJcW3y8CIwKw3wQYYw4XuSAZh+cMvT7cF&#13;&#10;VjsUw+Zn3/1MK9ECp0I+eVA7FFlH7hcHGam41pD5VGhDxnHohbA4QiSiyZXwatdvl6nKXFSS8ikt&#13;&#10;EW/UBBKfiInu0NRbpoyxlAKRY0WUSGw7L1mtEdaUAUYg13I7hedd97CvLpfLuLj++APafKgaIaXx&#13;&#10;W6Z8IHNVELyYqGtEJfRARBrk5jdz0N16Od/u1551YILiWWiiCoAQkWYo39ObRFQD4jCstajrarNm&#13;&#10;JzXYElqS6R5h/manOSzLg+79VmCifnUPVZLgIZtYQm5/UX7e8mp5VTuDIQn3+btHT2h1LjpZMZKj&#13;&#10;rNWybUMZWlf7pVzfVit9/fdPmJhGxCVkXMrmvKg6P9nVBKno3b3jJY3j0tTtnIZ5Cvu9vt6+PtE/&#13;&#10;TffvBkW2r3sqqxdwHc/7/U6jAiPgRN7Xm/MYRtaqh8QXagYqmQElhara+ds1LBOpJEBIJCDO7+8C&#13;&#10;DCDBmGEanXrsMoav1zetCKU9LsBM84U6qtnPf/jVfHuTbLfO3of08tAnZ9QRLejypD/Kdu+G9aU7&#13;&#10;WmDuW1RKjf5r8QRSdL2/N/GhautlmASk1FuTPZRQNPzr29wyXpzN66KzgD393b9yjJTuMTAfH6u4&#13;&#10;zI/1x+Dsoe8m5MxDQ0Nh40p6GZJte6khWr85ytHuaYcTgzvPG/5+exUkL99t9f8TBB+7lmUJYli3&#13;&#10;d8df80xERlRmZbEJDgRJ0EAzQfoADTQRoB/QF/BT1SCabFZmhn3mmuO2d1pLMAzADJWN97fLH8df&#13;&#10;HiGoGNHr29bKgihMuVgby7W+VANrzdY/gvD/cRhb2oRdrjgEYDO1AqYYQEk9JSHQu780x/HmDTb5&#13;&#10;dd2Zami+/vOvue0H1PDoLgmRvmuL8yW3f//0Ac7hf/nbf4rbnUww7/730y9Gda/z9/ZZ4nKE7naY&#13;&#10;uoJKekuI7pCxkPL4zHqPBSftyLXN06COSuLcWBntXlEYOkF98inDp6df1lu8gxcCAU35T2fU0Lxc&#13;&#10;fj4/fzC7Thki2idoiKaoIsY5PW22dFSCdZtlnwd1ZITUxH8dp/l6PXRDgQ0iiVVMAkjBDgOOzivZ&#13;&#10;/IB72z7Pu3mU8OucQnKSoyTQrx9PshsT5GFohDGVF8Di9a4nybZ5FVAalJPFvA6YUFM8rvHjQ0/O&#13;&#10;UxPren1TBLLHyQeNGeOtati+biYEJEbuLcyBQ99JWW0yQ3dAmGeiqWpIyee+/fLXW1XiEi125Zen&#13;&#10;Q3d80CY5F+pcDg/9Zfneo4ctuGloKIl32jDPDofHHzW1sH79+Z0KhgJqeO5PDwbRBOBy2z98OBp7&#13;&#10;bSF9OjTBb9Zdf3/4H0VXPbkvF/vpl3/x3jWNotj/1y9/nQ9D3zBOx1XrVrX3bUe/9PFaO3fQfI33&#13;&#10;LbCyk9i3/YeBV0RW56+x7N9Kop5OhdxpCdnuhh1w14y7tbGU+klOBAcbaIbGVHE8CSEhKqTsBTMH&#13;&#10;CFogsAFEO3acUvhy06UazqD9cbtuVYlmMwYAyVBZLjPPrGeiQmR8gADsfn46P96Xe8EF6pspdng8&#13;&#10;Qc0RKIyzhtaf28ylahp14Eq1ycSElAIQff/jFVU0yT7Y8PD4lHK57pBlaWtlg0RWuiWyhoa8thyH&#13;&#10;PXOuJG+ifr9fU0z15Xqr0PUdK3nTFjsnEUHGaIajqLlUWAtKy/VcVC4gIFC3zUSAm54FSEQFAAHG&#13;&#10;oXWnA/t51a42PQDt4xqie325LjfNGCnURmsS3SvNEdZJ9B3jC/QXYO0OpcvtMH5/vz4cP/98/cNY&#13;&#10;8/z5mABBFLZDv+6mRlRiyCU3qtO43LSrmOFg12UvPkTMookY1I+nY4Qc2cAlCnlVrlbEndn6oeFZ&#13;&#10;lKn6VC9L6CNkFQtMdE2piApg37ckG8hIhtXleGi7EG7O2cPpyEAse8GeFEkYJue2laCYPTaCJxSq&#13;&#10;rE0p3pQAwYbhibBIUpKol9OOZwgRhoDSIWOqKkbLvpBRNlSOrU5Ahjqn6FPJdiXHs/GmHZR/NfmD&#13;&#10;LIHgzKO2skyCFgQdbTCYDSf4vZL77S76ASDKAuIPGGOxz3GAPuRDBYjLVkis99R0al6voIdcKRsL&#13;&#10;Q/65H7clGI052KGHLunKNWOt1w1BqGdq27YCssnOWj1MB1/S158v56ej/XFfvKNj3wEoEqwMkFHQ&#13;&#10;hiMOXl5fBk+B7htFanH1iXpWWtFe/3yd1MPzuY05ewjnQM6Cvry/nSY5HZ/DZlhFavC8kTk6Pc9o&#13;&#10;QJ5MIKVz073dYxNTiQUE87YnzvG2bmYz9Mwhwff73KDha4xM9jlTQhcyOwaQ/+1RVs4aMetLLxp/&#13;&#10;WZkUJnse1b3uQsCcNWqdDsugBhQowDjCarJ/GIf3pGOwEiFvgjoOVduh1GJhlCIEzyn487I1vN3e&#13;&#10;A2Oohey+pT0147yDY6KZ2PcdKJruy+F4MNG34/DX+kN0gu3DNn95nCbgAh2agBMMdmIkRKQdSNVr&#13;&#10;exNEtmODK9KwmOUCMWZNSwyI2SAGKMfQRH6mAAJng8qC9tRFd9/uTLW07W3ltU1Sg2XbZd8SQDyt&#13;&#10;Vqf5tkpTIjmlDG/3CzBacoERyhWLI2RU1AytTzCVSU3u1WqQgXWnByVH1KmSNr+/L7JTrqqaC0Wo&#13;&#10;wnwPC4Ge4zDJPpYo28Pb3bMEHg79tmxTN2Zv1nXLMapjadrJ6tCoLk1pfYMeZnLgBaNaIyZkuS2k&#13;&#10;rim73dmk5BBLKWDe9zUikkEVWBwaY16H47P1umtbjiUK8dx3QGACoIBA4BqKrG5BDNEGGw2RoGm3&#13;&#10;eTN6uTHEx+7ULG4NseunlKoqOUn58HxCyI+YdkqlVJp2YqzM87sQCBwEuTKOhdkjRxo8o20tMQie&#13;&#10;d+usVPL8cK7b8s0EKkQF9PFBXu9rrvx0Ggqq+w4Jmp7HobbCYc/Pwq6xS4wSznnT7CnXonNS5bRc&#13;&#10;3/mhiao+7CRzWBM1S47vZet3JDBcYCqBYNArzqLMecsRICC7PifX4a3Ei374DFr5CWFm97CmeGg6&#13;&#10;lbGvsYpsQ4gxIQfyCjdUQscVvqvx8Pb17XF4Zn2xZu+FmnMqBpucxNT2BGu88kybJBbsoDzDOfwm&#13;&#10;z84hT4D6dKTe88Ph8vb26ZdPeNY+s4whHeQx5ugBRHVoVdA2U7xsO+FMa8AyRQ4KoCqHxjnVd7Uu&#13;&#10;q1662p7QeQ/6L5pQ39pAYJm1dakUWZ6YMMHGHEqSUhFHJUOMMTqiane7hWRWF5ngBVTuFm8ToyID&#13;&#10;gMJMGi7F4eXVYb5f3dwf+1BNI4elWMdA2E1LxgoBAOkWPAdDTSXFeKHzh9MnHy4PR/TX248O8r7w&#13;&#10;wNvdWMhIwjXNbwIy0uCLuxQwSeF3valW4v/9f/u/oVi7g1Piqv/AnFOTjchrqwqAORAy795SgQNW&#13;&#10;FqDNoz0dkCgi6vWV9NPXu3uUbPoMo7/Dugs+uRADr3eszctoNSXkROSFPL0d++n1+45ae+zOuy1E&#13;&#10;TBG8dU1HKIsmZx7PAAMTYk7W/DlCNtVjjl+vLhvRlM9PGaTpc44wANX4oXEJoqmNp/qwigYo4FIW&#13;&#10;PiWVfY02+TBon4rRR8Yz0GUd3RIIuCbfYIhEi02ZPu4QbLTa/gssjlotmZMcp/qq5xaBM8ItU3rX&#13;&#10;uGO1iv6AIMuu7uIW02mY4UyO5GKuh8/RlAjJSaJzw+CBpLd0mUqDTTzJXgtDxkxRBN502d0erG/a&#13;&#10;F8/j4W35sv3982/1Fnf/CWlc170+9uw7OwbBvhvyYCRU78s7PamQ3tFreuCDNToG0LBxuRpfu+je&#13;&#10;j11foqekhO7Dz60Y0SaTOQID6ejlQmdbtO6b1m2CNCAgfk2lD1VzmVACAt9WXlonJb6+vV27pn1o&#13;&#10;lu2b7Hhk/yzZUyqmdXXC8NPhIghL1UIjGe4EN18DLgTUsoYRkKUwpamAK6JtAt4MNS+fiNga1Xlx&#13;&#10;vutNpn/+NVaajx87A52zNpv8jGMFNDbggpfD1myTcYF04obVLN61dGup5mLOpDziNfP2JJm9GWSb&#13;&#10;OkH68XpoO+kkCcncLygVj85TL72gRqEWg+bLVxKkdgNK/Of3xHlXSxnK7cHCLjG6C4lZZsBgP+kj&#13;&#10;7jaoYZtOr+VWSNdTwXeNkFMoOEshPN83sBrkMmeUy+kpF3+Zv7CQvKBRE+Za/6zcf9Ef+kbW15C3&#13;&#10;BtkROUYnFZ+SFKavO+19TDjBI+0C4HWHFRPctQihdj+QXeyoEG36kvh29wXelUqk9aXX0d+gdgRc&#13;&#10;oo7lDbmJAdL+8nGip/fXjNPH35rt1e1dn1Qzv3Y1keIo2TIankVXoQZzHsM6cmvM3+TRAnXA+OX6&#13;&#10;3dGM+OnH/lZQobhquKB/3RrQYDGg6R3w9sccH9xohKEQwM3/9Krsm9+AgANs2IXhiNqUhgjsuXmg&#13;&#10;scF3GjC8l7w08NkYpLq7B0sV/O/wrIPsUenTDEP+97ffmyGtE5mgRcnRfIiT5i+g6d5Cmejht3Ur&#13;&#10;MW3JSwN+P31A2rvYnz8qDnK+XzGSGSALouUgXnxws23lnySPYP+xOygPP3QQ7iqyRGsfyOLDcK8l&#13;&#10;9g06R7rykipH1JbhK8QBDe9v9dTA6Nda7XUsbB9jcZHvO85TFdvtlkO4s9osNCMKD33dN8I72j1/&#13;&#10;r1dCQf/beAXXw0xrBo1oSRVcwnXRIucRMVTIu6SOUnoNbxwE6DnLctCL2TsBl/sXejweU7vs9+bA&#13;&#10;qs4lXh6OIu3uBjgfutIo9Y2CHLf7e0m3UNID+BhDLjkLRC+ll+PHpH58uvXkULfTosih0gIrXe9h&#13;&#10;5WlJu2ZJi0IDaenZzdW+p90yNEwvaWNImvWL5Pl8ZtM1vChYjOEpGku/o0B4//Xn/Wl6UDGfTKSs&#13;&#10;mFTu2yXm+XcynLCc13cisBbs4bD4XN9WeCTT+1Jua3i87qLCtn/eU4NH06Xx5+tLKPaJ4+mXhL2l&#13;&#10;vtI7+C+vw+ank5OX0Tscr9v+EFp9S6Iy5PHS1X9BD0uwfuS3LQpQay2/uuLWd9GzL/Xt2HFx+g+J&#13;&#10;ezXE9b5HGEWLxx6RHfHOdBiRi+ckQ1bYgPWs/eHB49g+cDyjLREbGMTDwHm+B5q3Et7C/aFrxwpK&#13;&#10;IH4kqKUorLMK3O7kV9b/Uvg7+YBVpBIgGhj1Gs7T02DswX3sost19vhzNZK7bI4n5Wnu4pAMxDsh&#13;&#10;0azIm+wgKokHis92O/rh6vQPkpt0ZV60coD9MJktNF5/gcbgTOVGD5fxDEpaWqorWYbDhFAftRse&#13;&#10;z8TU+HV+eiKuhP6hl1P7EaktR/R8aoHzMQ9nwXuEfbCuZYAybyPp0cdPLzp6wKxAtEUxXdM4ZNx5&#13;&#10;Uq7u9QDxDB9THfSterm+Wg/UAfeHk29acgw3OArM+eQ3PvDPt/KinZ1897f7cYewJldseeoeofvv&#13;&#10;qfnE5MSNre9vSOLvbumyCY70A2qHtOlAguSpqSuizZ3T5xTBYzflHGjlMIli34yQZg8o8CLhPUTS&#13;&#10;DL4K08EGQUEZhDm3Eh3pW3l/SLR4j3nV0Jo7JMuarn4A/S3irrQl8/f3pYxNQLg2rFXW9U7rueUq&#13;&#10;3939rfimWXspLhTcQQ370KQr2HrRoDmpdG+XDi+Ypm4fX9qv3zIteuTn0IDwvca5kQbwJGeiPAB9&#13;&#10;LmUnnBfEKPUkHmMK7ED5NZ2f4HZ/H8R4TzQ+yPeauNFnCoP1FInJ+nlTdKtjgrlIZ1fEYmJa4BgL&#13;&#10;hCG2BU9apRlGwziOPzwquTyOCiQpOPQFIT5RHX15Fb28uYgOHUKowyJwjzdq7ubD8UOat9i1qFdI&#13;&#10;UXbdmCywQgLo9d+DinwEvWzu5oDfvcHDA19Ac6R7TmmQE3be5giyi1aKgBhrTyNA8NXBWOE6z2yh&#13;&#10;82strEXjZPbYpVV4jzZD2+wHkFtYD2zf49CQQ0twL9824Txs1NgW10iS/db1JEUGiqqsra8LNgDp&#13;&#10;KpLA0AR7rJgWXKyImDqeU19I9mfdNVtGt2gbiYyvCI8XAg/ppmJGu4s8cnOGIucxOUUiMCUjmPnh&#13;&#10;CZfoOSUNwsCCoSUCLvUzDURljyloOH7PzUddCmBsX0P71O3GyrYVDdty2hFYWiP2HkIZIUsKMVIY&#13;&#10;ktNwNrX6u8OZZZfkiXFJYU0+Kberyjraj/umX647rVhhuGeOeXDB9Q84/KS0xqHNKJR9ufdju+k5&#13;&#10;Z1xBVj1VR1jlWPA7AfuH88j5FCDbK8dtEj91tfvQVzgP3cju6w0rXEpSPbEWJt9+dS5SQTqJ6qlg&#13;&#10;QwpAATeQi08ElsbvDYCEKWSW9fPxAdNXhAJCdnPshlY8QTCmvCkXPIc8GxrCNWLWcV42a6nHZsiW&#13;&#10;dA+S3SgVAvZkmHPN1IIIDxxgzFtTkq56ZfpxqxVWCuWbuOybX9TH873yiKlJ1gMvKiCPbnE1genA&#13;&#10;FtMxn2Wux47UCmLM9yxa3gTt7ohET7CJvUnZwOxxWhdq15jnsDgxNsdsw45DP5rYhJ3HOBjnd0pE&#13;&#10;CKmFDT2rXNDL90ulrlWRQm2LeN+qoKyXWMt0/G5wThAnfjC3eW01Ul9iM+SGpJS23IbLMpODjAz0&#13;&#10;5N4fFC5RlSqwfFMxGN2j4k6QOTqJkWCqKAZs/H6DRFxdkXycLIbwthcHe8aV4O8xXeAunT/pENpd&#13;&#10;y/VHe3lOyBkolYo5CDe6z/qE4PlFH5dT1UQofquXet8SAIWTTYBBO97Q7qx+3t5cPKm29WA+06h+&#13;&#10;zKjPl9Fy4gGOAuMXaMktcZx3/W75sNjKCS+2WAI5KjOi/7a6+gTz5o/nE0dAzJ6CwiQii78KO0oM&#13;&#10;t7emG5sjedU/Q+9HII8HyvwOTA6zRIlSSFUDdRCExXEAwwxu6oUWCE1WbIVbU0kpPEoCWa3QRWLI&#13;&#10;1+FsnRsF4sjGRbkc8Fgogk33L+aeJeiYdCqUR4c6x14n3TDEfbhHeQJQ8spEegioVi9Stu9z87f/&#13;&#10;YbNkDpzWf63mdDgJSFchjgWGu9GEd2QNVBgQMNAE/1/P/xljhge2eFzfNzXhTJZwJ3zAVtQXotHS&#13;&#10;UujGEW7+WymupIIrLRt0YaeiRjhnMOSlxWB0lhSRF8eBNR8kv7vZQ0MGGmdYo5TlgLIMQj+iJi87&#13;&#10;2XSAxJMPc93QU5XWXAzg4/HnepFFAAAgAElEQVQ9LO3HX6+r9bW+4fOvR3S/XiTBDWoACdLAp8D+&#13;&#10;3ZffnhnjSSTxlf8rQGuP3FdyzAaeoezvvpyWk+3n4NxpsPMD/PX6mr839dcfhUvKZEGnaK7wBT6K&#13;&#10;V7BOtH8EqiFtw7vbLTL7dTqqDRhKnqFJcNZU1TdRcwQDP4XbDKUMRqzX1qSfpH+Yt9mF+Z+vX7qD&#13;&#10;LCg8tZ9f1isblSNRVHS9/XsMMpbHJvwiuL+VGf6K6OwOecSxWvZeaEjzeqYTrqx0XyrLvpYYdly2&#13;&#10;BmLuEZNTmi2CmD1ms8JoLootXJKH0lvLft4BPFPzZVatbU93a8Lnp99KLHPZQaBKdafpIW1voPld&#13;&#10;pwwaNNK/z/GFyAyFn26uLWw2wqp/ULsAxr6ZZXRt55AJ7K/ZaHaWNXWGngzjCBhWNTB/7t/+YUZI&#13;&#10;C5v4uuhf/vG79jvvaoqzLzATtOYg13zpvJNkJZzENwD/IQ8f4Xz3dVNDa2IiA2r/W8dybMa0p7qo&#13;&#10;o1eZHiG83TD7vC/w48gvt7uVXXr+Lf+cXydq8A4b85HzYb3yLBgbf+5v5TBuoB4Xo9/9oT/drwvA&#13;&#10;OGJEGgVo4YRuwj+qAfzQl2PePLWiskdZl78Qq9NpWu567FHFMhKl4fo8zYpMfj3OLNRlAUBanx+h&#13;&#10;dGHG3KMNofpDhHSmg1jhPLV73MWA5bxPx7qZbdHuH5//Z+fWQrTcacTveCBrNklvTYg9F/u8NNMj&#13;&#10;0PrD+Iw2ltJfkjcQpVhID4Xh7I3hp29OJ4cCL6ElXv9KTzqHGwk1g8k+Jp0X+O2sRr1+6xv9zmDv&#13;&#10;ZWbdNw0KecC3V55F2SAvoRs5F5gRPBTadeR9f5GsTg7FSvciiK7gl6ZRYrtfye4ASLEjryT8B/ef&#13;&#10;xM3x1x/hiS8kNoqMkmZye3AQF7zt/m873pDpK6l7KCDrUhaExoaNJD42cqp1XsH7Xy+ElfOzyK/7&#13;&#10;e3usvtbXpVW/KFVdtKEO7+FHf5oghKj7weNyhpK8ueGhOtkj2oAVnDn/t6jbD4+W3GCiq7WR0nDN&#13;&#10;3bT3FOT3y6+8Qs9ZZmktiKxtywLVRm3YQVOtqWtTn+WxtsF88In+kLojrOe27K0Vz4c/c9pN8TpH&#13;&#10;Q0838OEz2X6Klkbfatfj0WZaKs2+PmD6o3hFuv3bJg9AQoi0JgiIrIj24r7XMK1Vor6WdtGDtUSn&#13;&#10;Dr8j91gGzRdQLKmLgqQgFFgT1lCTh5o04NQQ2j90ejMSyLLD6g/AqINH+gSGtD76+4s/GWJKzAc2&#13;&#10;/CwivP0xjB0jzfLVd+Ms4A7yKGETDGvDY4xv+l7Gw8NeoKsx2Gbsj/f361M6F59tysfPH9FmCI/N&#13;&#10;kOFqYXs2NhyPx5ckcJ7Tnqbuw5/UPzwajqDEfGEXxiss6dw9Oc85BD2GtyalK/FDBB9Lhyu+fnDF&#13;&#10;1nYrSE4aPg+t4z+qanzWFPmGj/zqIykL0DhNTWkgUh5izfnw1F2379Pf4vx9lhJUbNjw285+PhyE&#13;&#10;CObf7CqZHNnQ3Klg+GLfIogt6aJqckrHVmr99iZMoyz2F1oO4K6FPPoqD+BOEaGGCN3c7b0ZzlUM&#13;&#10;3gjUQ6v3kgsHtee17zPhiwk/vnpHFL/Pxh89JoAXgkexC5+SyLpvQBhPw6wvUVSmBDTrLsx8dCJ2&#13;&#10;wrjn8ThnP5ifvJqU51+iap5O+o/bJ/wY9lcM+WzmwrPhPQNaMgxdFuxoiNv6Ga1HeWJM9KmAmNa0&#13;&#10;hIeH6bJ8fYvHf0mVXPU7pLFiL9BKDJ7ZBmoe+M98G3eTe4AY5IOaQ+kBTgi+67U2wEZTrYk/iy/i&#13;&#10;0HfZutzGEkISUH582MuqeG5xnRj79Ht/e496m8AZUDcjnLpWpnrzRcgSnyVWz/4xMLEWfPFN2wOc&#13;&#10;AU1bp/Trj04qhgm9Fbi8o1ZcaAjIpUYxERtpr75AmIaemdGGKELyOHk7iUfKi4ZUD1E4iemNv/1s&#13;&#10;vhRKCFCVQpxENbZIbBvAXQulnF0ymNq0tw8yFxBcbX9iO4b1so60tTjX2Y+GGtkQ+QoafvP1LNqO&#13;&#10;9R6ASCqgZRq43V3L+ve4K8HtdgNCDujIq4qmOLJfnxCT6ASYlT3k4G4RF0+Uo0xgEuUHhDsObABU&#13;&#10;6DV1BgM5HUuBPLs1etQcLpqKCkl8dB5hsvoMZBH+dRdg9PRnU8gx955fXxFyir0kXZMi+yIKxDa2&#13;&#10;f39wZhUw3SNvlJa4ohiWiSZ7OTwdYk133j1bCGCOJO8NnP11ONCcywMWLJHqMST5/fai5MFt0oMS&#13;&#10;uEIktsqBLO09DPzocpadscDvyZaOTb4wbx4IKaL+dcNrnfHRylHEbL3zrg26DAKAB8lNWl63nwei&#13;&#10;zpBvvtSwk8zXH/YTPHu9YF88ekf2mIxFFZgnmmWpKRENJKYwdiEhU0o+IFlgTammjYaiBBVt56Fp&#13;&#10;CKfA9S0OEeauYligtYpkX4BPgTW6UmEIWggZQ38Dr2M3lh1BgiDjyVRUGB7ut6s5ANrsCVAESAxw&#13;&#10;lVvxH44h1rA5cP4U7HsyeP+GiSCMHPxiJSZv1zj1I4HpJmsaNlAAWGr2MdgsUGZE4/LJlI2XSL1e&#13;&#10;rJL5Pa9rKztMui14Pko4F7tZ0rQXC9j7hocp4RpwZu+k/SUgHqOc4qvFhN/0IsfQgQnnQFzAFWNb&#13;&#10;etktu4E+h07aAt2FYxVzQ6LiuKvtJlsmGgIVAOeuUdUQsGEmYulSUt7Jhq3EJ2FKaYVOM+jUVkFN&#13;&#10;66vXtRTgwu0oTz9w2HyJ5cMpUUJMKhT+NUpEGCwc6hoL9Cyn56mtN62b3iOoq5Wwy410AMWCH8uh&#13;&#10;WpPMotAxYAg5CzjT6NE7MHvMpKnUfZAMpl0IEhpIuRS52WFGLCHKcRHiBSOeq0cMtDk51sQS1nWd&#13;&#10;kxss1xt7C/yxTZEhanaXBxOvh1IhV/UA0U5a5UHnIoKkHY57al9gyJ7XOgSrujF+naPiBeg7iv35&#13;&#10;4J1weqxyfAMyAEnBJc2hTJb8DaglnKElAnBaYj6EJBqA8X1dhnpWiArQ1BaAkGHFmDTWvEA8XFG8&#13;&#10;07QmNEoGeOQn5Cye7YIkByX3x8PlcmEQZnrEqfWJuczWcBcjRTGNQvEHHDcAaqF1p4Abc/fx7amc&#13;&#10;CNEcl+X+OmwBNLAcxL3Hhbpm49nBjJqNqGrxmRx1fBvpsG2uH58lu7GlWh0sJSuz+bF4MHOejuB3&#13;&#10;jimpBeq7GJ/3l6Vb8QvcemV9sNpWjHjMqbKm7R5+3Lxk3e379cDOIH2tICCEoG8xvrZSwAzq+HPi&#13;&#10;k60L5lrl35O/Pzw+fnvfJkeBaO8BFMHQ2RcUeCPuvoi0Q5Opg+Ioh1YFo3u+aBuxhK5EXCHIK6zt&#13;&#10;vPC5qD0FgADALiT5h/uza9XH9hy3PqOSpEcY43XuFLUgJt8V2kkRcbqk97a+zxTFSkJVj1vIkSKg&#13;&#10;lJsBJAdPR052uBFfvYYWVLnaWyOaoAuAXw6CDYTb8JRPXxd8Tz0yL7BErA7dPdzIWYxbRwfxxX7B&#13;&#10;/8//8Z8hA957RFtkI1A8Ul5Wqgb2vs1E0GLTkLOLtns8lkILIrt3mOWaRh3T6flDC+Dm47bvTdMh&#13;&#10;4Mc86e0WQOra0VmNUKQ9JwoiAlN2AFURUYLQQSAagjMM8fb4qIIniIkIEkHs/rIMCPY1aE6qsLYW&#13;&#10;1rbavPtsEAQFlCWltqJ91iWE84dWYZUTBLZ9Oh5v68sOtzoAk4ZmFA2H1XjAAofMcCjD0HJY0l4g&#13;&#10;bA4MRCRBS0p6ff+BRDb2BS+kaYaEGG66fTcwl150mpSiAYO0pIIb8aqD6toYDacu43ZsmxzM8+l3&#13;&#10;ThkjVO+mQST43PQnG7dWSYYEKxC4hE4VQqiwBEscpl8uuyGNSzDhGBWoqcI0xOhx1LAlDI8qJwnr&#13;&#10;MPv1gFpvHWFFRiI7SfuWcXE3e4VZCixoRRiqU7cGd0LN65KMiw+PMvkdZxiWUBlYNeS4oGxSDJmB&#13;&#10;WKPLGZSORIc7gXoI6tIQSTVpKYcEYUwG1YDlIhDLGV8Wix7K8+PHNG9/609vJdNDj6SiCAevmeQm&#13;&#10;OBblFnfRNhEiQbCUEgMcdMAMUdLct0sAaTWeUCB59TpSURDDqULWiwYqrfV930+CzHrjDFIRH/kJ&#13;&#10;VrCtq2inFO8jZFyX4DIRz+/3fN/DoUE2rYoTY/E4DjE5VJ0Qpwh1drlDzZIyEwnXIiXf7c45xRIW&#13;&#10;nCWSFjCXOc9INCXueXs1tSkVcog54iDvycAlU0Hargmx0BpoUdFsmvG2jSTVzFcVrdv6qUtR+zke&#13;&#10;nz64kqA1qJFLgf5mQamcM8l50z6eJj7vb4U512aG+vt8ky2xKqabYxjbkJfLNdfYSQEioA+nzW4Q&#13;&#10;+AbRr28/IgaY80fAgwuiJQFeA8U2ecwEXhHFVjYy+kht+cffn/bgMkNTTSamVW+z2YQTGUCh2uDS&#13;&#10;7mKENGfCMCwsyMr2dwN4fjz3zuhRqH3VGVnREUcryaUmeFsMqpmSsXB22eae8/L4YF12Po+tkBj9&#13;&#10;9vSYQwj5PdfiUnFVCCJYQwnPEbfYEJrC1CkXgb5vv376h0+rDldeMQ6wU81tNs5gSvvda6JUDlkR&#13;&#10;6YW3xtbgUAiUw45SVYA4Dt93k2M9H07zkuCIgMTzfjt3ykXetn1KoSVtgNhC2iANK03OxhI9HgPf&#13;&#10;wzazEPtepNzlBGswLZRNwzPSOBIfNh7Lx+OHmNOafaWpkGCTgwIJAGSBu71xyYFAdS+O0c3Zdhwq&#13;&#10;zPJpYCqX4uya20yxKQfaeVP2soMCkYMcS2MMxSgZFxiUojO7L9L8t28aoJLqpq3H2FIWGyb/uV9p&#13;&#10;QSBjTBpfNtFLXT0spS0KJGw3D3AquBjtq+LpZfYlVg49zdHsiACEKlaprZSV+uFw9ji2AqSmXsuW&#13;&#10;QyGdrJj0qNXuDjK0JucSBUGiad6WK+076vPl6/p4+JRBxQEqLObtqr1TPDHi9lB355pTv2+WFqkx&#13;&#10;lFJVC/2yKqp2t3seVhMJY4KLn8FLWAtNoiWlUFJpqkZ2ZdHuc9vSFENgpsR+apzbhaviOIZcMsVK&#13;&#10;HaAm0fpS/X03XY9bKd5f90CqD5YwKDzIexWYA0hV81jpHgFMGZfifG1uq3awWBFDhijhkYbdLwoh&#13;&#10;5CJLkiFcM6gApZCexoe4mVN78LslBRAEdmcUoymi/vhcoputqxUlX0vwWCJEUXSBBEhEn4hwNVQC&#13;&#10;C0AEc6L4FqNAfFtWAxmBpEJEGTfWtg3jTBrn4ImgDMiWI4TR3IsrUzNGHg/teVtXDJGIoTY4SRwV&#13;&#10;P7eQJ8Q9AQp5R3MEOBMIiYwRFBhAdeuaSl8hbCWLKJCMkMc1JspR9lvxO0wYJYwKBDGnvHtDqq3E&#13;&#10;17cfr7QySUglpRXYu8CoqIWmEgWGNcZE07rPhEntCoQuRa84jy2aWGNiyRinfatdmwktkGAqB9ig&#13;&#10;lAVlW4LEF4bobHfKGoB4KoLLHazSeNc/Djr6YPZ2kLBWtJGB4PPQuDX7ASYCEEdxL0VQ6wIXkirA&#13;&#10;1lRsJZBkvwKJeC3FbqrluIAca+3IgSEfQdMMRduACROi1AxpLZlAUBkuiZIYQAWCwLrYG8Jo3nT2&#13;&#10;vuXnsmwdqfst973c11uj6JvdQIjUpVYwCZTVGlBEBOGxRJQKhwBKiOBiHJOCIWBh2cuOMAIE5Igw&#13;&#10;EoX5qQhO5G4dkiK83xVmNVSo5NRUTCGn/dtyz6U2Q58BtCWGmm1yKKun8zH4QCmNLjcABVArwRYx&#13;&#10;iJAUNBXmdiMkryUmjsfDsGqTaiikIoQkZYo1V2slp7CkmvFmdq5Ef2rSloTwEPNSCaE5wY41BWEn&#13;&#10;0oABJhgg0XFJk4kccJC9y0BQrs0OKQc8Y4JhLVFCUBBXqiay+zCcSDfVXKqomCPUNzJFUEhKKEQU&#13;&#10;PQ0tFNuqu3ayDkZrUTAeIBg5KMGbGyrS+EUQDHOkkW6xqrbdieVUUgaynZN3GKqcYarAc5eiLylx&#13;&#10;QSoCITdDI0CCQoJSAKGKFRhzxCaxCDaSZeIN5RgmTEkthVGWay41MQIhKoLSuLiaChaAKQkZRAVK&#13;&#10;okIKuzZtw2TLC+acpIfz8xaMW2HxjpZMOQo+U0yD1i3v3qMWBDFYM6OohugT0jjsnjKGKGsGmK2I&#13;&#10;2RAeWdfAakuuDKnKnCmZUVaiJR2mFDeMQecZogFlEzMDzGT7tmhMJ+tcSSFb0zECZXLBp5ISKqEa&#13;&#10;DBmpQhROOwh94VDiUixIdBAJJUyUjzBXcBq74nHFxGUvFb3MmgCsN81UZ32WCMEU7sXyNTaQrSHW&#13;&#10;gAjDmKJoM8LSrauANQFQiOAdz9U2GTpr2q5xGdWC3LJHu3sWCVGgIKedlKxQo1S37QmzKrmoGYzD&#13;&#10;YexE2xAYYpkp9t7qpWk4gTjtgCu0uHtFyDrAEkQhNWe8abfvXoFKQYUlUJw3vDOPGGekaaPDAoBN&#13;&#10;e8pYnIGPRKcCXWWKUCaNTq54OaAagsA0YyoIZKD6fUGk1fGu+sZlTwjz0WaYQuQoR0xgwyitYLf3&#13;&#10;VspairVkGGQFxa4WEQYxFm0TCqppgbJmElAgDoaeSgmRX9113SVnaTdFoVCzcQAlk0pBmNmQjofR&#13;&#10;J1cxXPd14iqb1LXC2FuFeOybEEJGGGalRqXDCgABbQWUYiKWuBN4ctqVGAvv120hIDNyNCIXHH3d&#13;&#10;WyIwb1IoBCEPos8O8Lr7dexbyBPuakdgyQwzWSnOiUgiEWCNUnUv17d7SfnQ9LMpB4ZABgksMfLF&#13;&#10;LUKCjCDujd0jh12LekiwaKaC2T5bG4zzAQSaSO4PXaWVAp5LoIwQDHPxhKap6SVtXA7P9AkktOw6&#13;&#10;p0QEjDkRUGFB/dRBBKjEIWapsKCsVsI4CdURgR2sSWsGUa5h0/dGSrPu3QmlCDkjiggHgGTV75HC&#13;&#10;Rp1UgmxLWUGJUGjUOG97A0jaHSClnzpAsX6dK0Ob2/H/+b/+vxgjjpu7zr8c+7fNWMA7NMW6YkE+&#13;&#10;//Y5Jz/tqUr6zaxKjrSRrONSlv1toKoRbZdvX1A/pQwl7/T2nfzA/XlICrlVtw2ZRjmjUECoNeVi&#13;&#10;k632tkWMuqdzsitN+Xjky/LDwwlzNOtdIHESZxlNm1fdd0YE2fe7MSm/B+/bvkkoQ0DzzWFAMbSI&#13;&#10;5m3RFdJWDyZsaAD8k/LZ3VMX7Pz+1389do2QihQyH9OzfjL6EtNWBEXUuatTTkJk5+Targ5jbtdh&#13;&#10;9gQIuaaAYMIVgwjRsYGvUXL17efPMkoLeC4+l63DdXaEEyBo/f7H2spmWzbG8VCI9fCyhvZEn6aT&#13;&#10;vi0KFrPv+EGRhCbS+8UHObxcb5jv9/21I1jWwtmwdJGCDiVFQr4BA8FU4pile0L9/XonMJ2FMqX8&#13;&#10;t7f3qevn6lIwh4ZKRHFLv17eIhFi0Xj8PB3PBN6kqHnPR3Z60XeYFUfx2DFdN1Pq2+0uuzHg/hGk&#13;&#10;i3t3bMXIHdDxHM+Zhu4wze/vouTPPUawv6xWPX6oz2Ysbb0ZscR/P6DZOqszq6kRBFKkpi5eUWJu&#13;&#10;TykTloyGvnDIW9pek8YUnj8e37ZtnD6AYh5PAhlWJvvz9R3DLpRdaCa7/mr8c4cqLkqgQm23SqO3&#13;&#10;lGJoDx+7gpbwiEdTypeLImJItXZ5aQ7U7LPDD5JByeok4e2OIzOyCPdujBKcrCmF8TwVXe/mHXKo&#13;&#10;gxmaxwilK/xBiFKX/d3+/vQfF7ImPCXgdXjtwwE84kiorUXe1yIwGtW/HNiXLzySMn7qa27v9Toc&#13;&#10;B+33oWN9frAlk0Hm1x9JNG+JPLfjwNvr+3uxek8ql0si+vhBvJS7m5uQ12FAf9hN3X2NsR/Oj88P&#13;&#10;Zrmj4LJoDQQ56cNAyw76TyeXUkzltAPcYxe34K9+khUR69KHdCjk0skWZXioLJB495uj6cEV2E1y&#13;&#10;aAOu5AZdLIAys2uDAASCVBmKHSb2+udFgB4fYcdLNRZt5sv9okauwxpAHipNgMrjM7B7RF1zGJFA&#13;&#10;UdsfGRIiSgVHBqrRxOiIKZR3SEipdCl8vc6//Prg/e3FsUcnOYYZemvq4/ihZhzQS66BZ0QdBIVd&#13;&#10;dRynp9fLejxMd7du1w24sg92+fPnqNQkm7ftRwtQ48sqwQyG4zgtb68ZTvxD0WFvO6Ff192ImpMg&#13;&#10;0NrgES9ifOrvxTSYwIePDxvqhnOhzrWpsB78/DEKUnruWtBhHivdszsC/3MSg11zyC619K7fhgeJ&#13;&#10;mSjVls20mDQtywxcwzaF/lvx3TRmgvX+slGfskvRD/CJbY57dKTtHcBcAgY066pEm2PoJCsuhUGU&#13;&#10;hLKvsNvl9D9VZIWyTHTnCcS4zDe3wnwYTj9fZkVrZTCxWjvGlrW4lgF+7s4Rb0y0jMidxofEoMQW&#13;&#10;OUMQdMs4dCUnKD0zgBVAInyn9waEMpDQ4W12kHFjE/EAwm0YztbhmOca8s/75fzbB72FLktFhmDB&#13;&#10;12/faCG9kAlrnxOqO8gLU4+pxc7Fjp9evl72Lk3yuH+zTxOzKVNJa89SQYwwAsm94ZPAGfhe0tfN&#13;&#10;IkczWFO9FCrpzzsO1pYn+Sw4Q25ff2H8n4veU3Qcm28bDm2tXpsb4l0Kl0byCIfKAML1/fLyW/vh&#13;&#10;gZ+M9q6SeXPiwQvev3y78V642AQC26fx1V0Ebgcy8PDdJdcS/tgf/YJysPtuU4Yx+UcqFRJui3H1&#13;&#10;GFbEatO1qqJK5SUm4ML5w3PytRNjS3Nt2LbsHw7POfiLw3I8QeIuxpUE3W4NSrDQHLOQKrCjwrUC&#13;&#10;ZLQd+ybF6KzHSu3dLh3ib7mcGIsFZjjI9l5uOKr1vtRYn2X+79VlSTJEMlzCu21Nq58Sh48oool1&#13;&#10;QfD/KOQefGKkg3gORwoKDrsmHnvMPK24TD1rOIpGd+TImOy49MuOmhBMD02GNg5sLCEOPasY3+ZX&#13;&#10;LtSy6FpbTHWvpNv3TCDpcK70cPrldKAlRkX5D3elHq3WJ0JOSvyhfT8efv54ZbwT95S8f31/5Ydn&#13;&#10;/ePt0/Mvi3bdw8knxuSJ4D+QfsQNebOv2+z/f4LgY+e2JEEUcni73Ha/O+dkZpmuNldMkJAQz8AE&#13;&#10;iRkMGfAK8JIIBH1v36quzsxjfrv3srHCR/B9SlZGCa/UPSeW5+127dqH7Q6vdssxBANo3y7LwgnN&#13;&#10;LJ5mhCtKKSHhBG8ZzA3NoKYcimoPkcen9pgDSBk0lL14L6QMu2WijFOWHK7Ti0uQsrbirtjZoFnq&#13;&#10;JmWMfCGbYNmBMPPSZVxzXAhaU3sRqeJ1Z9W5hcQcK0OgurYSh6K406PBMEbMOCHUmzV2MBAPIh+O&#13;&#10;TYw1Z0yHIH9gG+IW98r7k7Wt7CRvJpRODYCopiBtDESIHx+vbdsEQgNMpGNybbZ9RAiF3QkipnnE&#13;&#10;nIdcQXNCEFQQIeo6rbZ1QiC8h+STb3rNBAgEH3VrZ1sDYvdtjU5QsL4FfRxcNlRVEbQFr84j76UU&#13;&#10;PoImlUV3aPutcE4S8Na1qb43VNkJsmpvc6ScQQaY0ElkxVj2+6ziRT5gSvcrjDLILlYy0SAEoLiW&#13;&#10;nF12oqgge0FbtpSdGlRr1fwARYOiGyQbbcyWHDraKhAdpyTXFA6Hrq6g6DbXuqgYt71h9a4jIWXo&#13;&#10;hopRQoXcYTvOh9PRp5wzZPK43DaCgTdXrQ8xYEGg5lwUWF0xwnPTaEn7FlpX932VWrqcBAFCUkQA&#13;&#10;dlkmBXgFTd33IBS1swUBh2I/PTwVWJBEIVa/rSmWTCMKLauFxQQ0gJChnFkqQg6xISj5vEx+6Nnu&#13;&#10;7eaOu4oVxwIIlwmPqHQJrABuEcHTQOebEaiDvfURQ1BPg1jLTgBguSJXJjvztuPdAdviFXSRrSs5&#13;&#10;Hniw60EJN75bmm2wzaBgrYtfUaYkMJiAPOZoMq/tAOGrSplkLvHz707qRjcqbTsuKoKYaQHAA9Sn&#13;&#10;mAVjrOmARTCFbNf02D5tbHu5bgwaUwjDNRdGKAG9IpCWPSDuGO0GwWliHyXznFN5HdP8cTsPba+4&#13;&#10;ER6jzu+25TLxmss8zb5U2R7ZQfYgQbum2/J3janMZMj6dDmMtzdEi44dgsSVfbjXjhDmBbCh7HtQ&#13;&#10;U6241acTAOs2fn461+Lesb1LzCP0fdkHfYrTrhpNCQKmDwgvOT50B0TzHupWSMeiAUYi4kYTsSZ+&#13;&#10;q37XnCTRDye62M17CzBkmmVUSzrgulJYi9kVpvzAzbIEGwi/WHflUhabeNNWBEsFH1MQfPXIRuLb&#13;&#10;fAICpHU/dx1d8Zubm1brQoxOXB5KFo/3tGSSC9C6W5PhpXDBco4yMkQYpbEdoJ0yYzzESPuTNTXB&#13;&#10;wGS8jjF2NkaQPaQnMT/LU98phv9t/Lgch54xc9Xv4mbLHPDab8Ji6XbrdwNaxnuGOXB2pFjsYI3S&#13;&#10;wvd3jL/YFCoDHFC/1BiL94lvircUxlI2h7oOb3a9Tby3V6eUQoL4OcbjA5Rk2EYIp2gqJKKdnasG&#13;&#10;RujPd/d+xP0DM9GsfqmOEAqV4jk7xmv2XrH2+ferOBD4GwSUbiVQmtqu2YyNbm1lX0qWkhloUEWw&#13;&#10;gvE6617v+1JJLiCuJbhlVYWYOJ8vDQaIQb6WN0wkSkAVvks0cAQS39b6Mj2L47EqiZeQdj8ua4VQ&#13;&#10;0sgCQgxigX2tOFVAwOXhHv8v/9P/YauhLZSpjUDQFiI+E7EKwxwDm4h5DX8F0jEkKZTZFIIzZ8Xc&#13;&#10;ICGwMYlOpQJZbwHWGYCoJE2okAyyT6oWqtckmilVKstGdB1qD+4K5bJwFdcaZ5DL6s9BFyF8bZQ6&#13;&#10;xfCaq71K/ny+Zwax7Rku5czv5XsW5Qh3yACBKIrCBWO+bQikNjamtq3/IMxWjS1ny9d06qxInPlT&#13;&#10;IeW9ki3Ak+lIeTdkJJ/o1kn8VTHc1JLJ+ZW+HSQSpPAPk/EnqZVtwEjJ591Fj+ucXcd2F8PQ35eU&#13;&#10;VajABVQRReqqvx0POvn40J4r20C365VgLe3k2FZ3idKaeWnrSkFPch9jiV+//S7okLa14zR222X5&#13;&#10;F2uxFyKWnUS6O+KoZoc1QMEJENRHZzbOxhpgPAUJHLRcRtnudX6QSNRQWgY+IpEN6geQHGbsA9UP&#13;&#10;MsKIyJK970CzsPlMCcqV/ygAACAASURBVMrm/bZ1DyzYPx7uvlBV0ocpAy24j+gtToy3Jifu7Har&#13;&#10;lYSqzLz/MQarGE7z+7jn+M2gXpoDfgSmybAsvm3x4pPZpl7CFxL/RCUKxbxN5BcFykJq7akixeD2&#13;&#10;/PvvP+7Ipaabcz5V7h23e2jIsN/2w2eZUg3L7R+GAQgDm4BZQB9tSEQ0IoSVdr9dogiwbAzuGV3q&#13;&#10;ixS2oM1nrPBnMyGuRZe6t33cGrBgj4AThCOABYIKkIYDBKeck6IH4msH+ej5vk8MzGqvM9+rZO9u&#13;&#10;zIo+ThvakgS9+wilm3EqIqLXSlMW7goMLLYgyfX2EVC/g1cqgKCAkSKu6soIDjcjhcxQwapTnV66&#13;&#10;XPkB18dG2AdQU1RvE78zHU0I5AIgbjEJ1FeFvocNnmIUO+qSxtpGI6mKBvt+3v/rlXCWSClF/vPB&#13;&#10;KWC/Y8a3I0yZCRAO4W1BCQy3K7wNcZg1S5zsAEQMQ/GBJnQ84SkiA2WObIA7J6VqUloW5iCYLfB6&#13;&#10;Ex3btsc56J0dj4e5imGBpxMGpiOJht2/EfuAyq5VFGLhuQ6nQ4F+x0Grsti9ULwe8gUe/Ir8lhXx&#13;&#10;x1665ICQLSAENDYazJCBpu/YbXllTqziF8YFE7Eac6cfdhzXLvIyOtEQyjEX4tW3J4lABbiBEFBH&#13;&#10;9neXBG7pWn5c72qP9+0H9xhIlDhS9EB3XKKdXN496ZlXLiEHb7FvD9e3fTOhpFuMMWEAUUvaw+oD&#13;&#10;UScp9pBRLQpttxwbXzLumU+pf9+6prMAsqDFefc1zzm3sF2uu8I9aFf9ofCytjm60N4nXDmdRCV1&#13;&#10;zjl7xW8Iezrcyo0fesxtoXSrwTNGNjoyaXYgm5OKt8CWsHu3CHKD74fVcSTLUxHYsxi6/FOsMiSX&#13;&#10;c5RqKuAvT8OcrhO4kjOTqFyvz5N4ijkU4TCd7oCwRWYYpMrb66N0S5Fhb1dWmIQQIsgRIpqRUnmC&#13;&#10;A5YvIOHqB+bBrlh/LyBje1LEg64LcYTl/fPpCyDQUywcyw1QuCGh4TTHKkVwTVhw1533dlnnOmBV&#13;&#10;hlXeJn9T6ym+eQh8AJMIHO0eRJn8IXP+uaSIa9RNt+uFxiBwy1Nixs27ru13r1scua9HwKWIL+6G&#13;&#10;jtC3CaKnkrfNRa06ulZGyR4d7dT7/g1KjBAq8wOTnfuYP7XcldKuK6qgQnrZGXZJMvAt5Q3ynDFE&#13;&#10;OMjQloiEeFv2TlMhu7fbB2SVlJ5TjjKAgJg0ioD0khbZ3eLqbUaZaOKWtgRKNog6oBnazO0HRWm/&#13;&#10;pVN7nz2lmh9/5gn5AJPucR43i6J8Olgf0wWtyJ0KCe8CAgwHFp9FlZuT6Ds0x5umkJYKoOCFCZAG&#13;&#10;6HgDlpjvY4HqILDXpd9S8KTSJsV/swtCLE+Oyb3Tad6+yg6RTTNZ0SlkoZNsZ7Nxzt4Q5HuIOBvi&#13;&#10;Pc3/XGxJKbPO8lwauNH9nZVLy2XEzY79yS0YIco517rGqtG2llLF+DE5Rr8HewbSx3hCUI/jyvxx&#13;&#10;LU2v68A78jbeedpyAlhME/58/8PMvGcoqT3OrE1yFR6FCiBw5DIJQkjJQLUN6UzhRzr0N797EErI&#13;&#10;GJIONzVaQTOjliwYNQAgoCifAHTr2rFTja29oAyKYJDQuBGzbD4bWjCKJMa8p+KoJPgAfY5CH9oH&#13;&#10;nlFMxValGlIhhXvZKFJ4q1hypFus11FhkyJkbbcwGv3Q0ptVzVCxiIiH6JTKpEQ+vyXbmgc5+DU0&#13;&#10;pFU4whIe2x7NGN1NOM8sXKfy2dDN8tJ/Oov3m+rbK1gnbuCeXSguAD8kuxddwD2ilOL+G+gqIt4p&#13;&#10;0M8t9iHkmFogACM5ixybxhhVQZz3I3rf1plI6jDMWDcSrsZkiC4WfM9WMIkidsuNkFyIReJA+Vxq&#13;&#10;9RGc9prVCYPYKue52ta/CsqTEZImxFPBCTauuE/bsiMacwWaaLA7DTCKRWXgl4pqI1k1m4Gk2N0e&#13;&#10;cYN3hH1z7ehcyrqanjW3dOs1C2bLzhyizgBDiKvP3u0SClKkrxyjEkFZrJ9bcgZqsXVL1KjWtx+B&#13;&#10;2cebK/GUdgJyh5ijO3LQxqYcyHbED2Hda8kDAYDsMSZfRTkpi33EBlip+/Dm05XpsyRBwn0dWSpA&#13;&#10;IAAmnz0SXMpUbUq3kFi4alQz2L5t97RdVAJC32IWohHT5EwKnpPkUgcqx3zLqQoIKqgFgi3hikuS&#13;&#10;GHsa2zEBnEMH/U5jfL88nWv2+5dUjtUpz+cjYjcPcMQXVl2XuPExKSwIo8VoCqoFydMDacBkr6DC&#13;&#10;QYIC47ove33ImkJUsE+hgL7xqfKmsw3DMEO/BH+8j5xDFLJxqZBAbTTiAaSSkToSC/gOgi6ggrRl&#13;&#10;X1AVPlgzMM42hUqggmSKoXcjt8mAi7hfw7bG9/bzULbtLp88suxJcS6u0xuQKaoMIe/yVlL0oVaa&#13;&#10;+ANa09LXjkXCEN+NJ4npJYUygmHV7z19UNFjhppcTODzzb7BBtcI+F1/ww4IMs3RI+KhABnA1kmV&#13;&#10;a1iYRdhmMtC9zUmf3WhbX161A2diS7Iutvvh7WKoFqQAEYi872wwWuDbbT31msewuUnPIKT66c93&#13;&#10;+bls/g0duquA95HmCsYSNo1gRrv3lCtgVeGSAQks1mUFLSqA56xFDw2YtDpGh6kyOdzajlqq6lpN&#13;&#10;MAH4g9cHFimmziViCNtcknw9641FWioXZKQ1TRCUjOBuI9vWLDTjsqi9s+8rzKzTl5dtpyygWMFa&#13;&#10;w323FYN4FaNkBzKtKwB84LvKsZK9+QnxVyorASg9z+MFCFBL5CjyH1pSyeVuKxFi+HDEcpEu9jKe&#13;&#10;y8luLubaZoA2QpcuNpg5IbXABAXk23uOohHBQSlnVSviKbGZHFoAMRGbNwd7JNkx7B87/g2eMyqV&#13;&#10;rZHiQto43h5g3eHxClPCss/je6pD04oMkpZKrMu87xtsqnLdI/bmiftsT4GvkWF1vLsItJo9hHLa&#13;&#10;9Bub0DBcY9UbsRVUQQxOYD3xoXUr7shTftg7BSWNJf5BLbVWGRHrkfR2paUwlFH0cr0kmHPjKASE&#13;&#10;R0DGPfOozqJrAQI8ItbjAHECshsTFIUjWG3A/8N/978elESrHd1qmRVEH8nT2+uPP3/+KZjFvLzw&#13;&#10;2vzhE8z7+za94v6xGkwXFsmh0U1Z6gmcIkCzvK9N2epvl+9T/qc/5UzdDXXsI28vZ7F/uvuFeYwD&#13;&#10;ur7OTSEiQCi4Op9fx5WFcLy/+7aNnL3/4fJl/PHb5+6JLFlcP/5cDO84RHLa03+8vD9++eW35WXo&#13;&#10;j/PzIu8ubSJ+cySI6+v/98sff3m9vbeX9qasAE3+HjgYl2MkPHZd9rbo5FqQ67zqfz4M3eA+dv07&#13;&#10;3X/5USRkQ29XRf8RrQ0dRUPmOr1d84aeDv+Q1v98Jm1+B8qtu/oJy9qcUmc0Sy/qjr2T6Z8ffh6c&#13;&#10;SpsjAtMN/ngFsf7DFX91obR3+ed/IfnHo2tmrKM8J6kV2Yb5xe4L8F0su2OcHNMZiAcQU5rm7QYv&#13;&#10;j6Smvdcgmx/38f5z/zA+T6uzOcRWqtS9H8vPBNyNH8LCqQFnGOipefzVbTfz8nS5/Pb//i3Lu0zR&#13;&#10;+7R18Bfnb5hByLKk0vhw1hJF74P/zFSp8G8/Xh670/jqZEENEK3/tH64EPOxW251lrLPbqBnu/k3&#13;&#10;ibT07emfJP5BkiMotceGxC2UEOrxs2E/IlDT2tyFsHwmb7laNSQU1DNymKFPl9t0XYFvj805cyMU&#13;&#10;4VrrDtS/qYcjJtv9pU7fL3sx5/PB2mmehPltSTcAT0rod5snpkn4O3p/+NNojQvjQKxvENIHl6WZ&#13;&#10;33oKvRkvd3l/m4fa9evwwW//8ufu+7eb0p+h+5q+/HGJabXxz+0RXknXdXuyZSKPhPxM+buMin8J&#13;&#10;e/nl85eXv9+u+sci9X+ZwvkvbPxqHz899ndcGL2nea4fd5+ZcnNJ73/5y/n6xjmd57zWg/K5pL99&#13;&#10;UEr+6b/9T399/dj9PDTpdBNX13Y9ePozsN/cWxMzbxk7kfX5uba4SVhvdsr7j/QwfLn5v9GvJxyb&#13;&#10;bSFUhSZK6BNMsWWD8/3z9n7/j3dbA/7j315Bf09fv0T2dm6O63cj7uTDJzmiFf+s+I6U3jzfxJnu&#13;&#10;MWZZnN14jql5gFWE0S7r7elOv62j0/I9fl3IstC1/2/u7ZyevjTr8nzU5C1MxfqhFs4RHHnxhMrD&#13;&#10;bPFfwHBbzPdpnY7n5//r/zm0rOPF2lYdj57Vp3bddBtzVkw5Em7frzVjCnWFlcs5uqlXPNLuw77x&#13;&#10;Q8PyTN7wL5dT8lYVCD/n/WV+8udSlSPbUejp95cHrutnEnBa1w9yxKTtrwnUQJavaUb8d1TSR6Dw&#13;&#10;U12s/fiu4VCIeL7m49N/+pv6r20BnxfU28fvlLC2//72/C93fmQPxzupDu53ptmqvHEdb96yq5Ap&#13;&#10;qpgPU61F0eNPD9OvN6paykVLxa4B+XcDcueyvldBNvVwgvN7/Gv+9+bnn/71dYN/Tn+5Oyyv73el&#13;&#10;Wafv6SRZwqcs/xEDClHjAaGDM75rTiniV1j/4dE8KP0f//d/lqp7nz+TWO87stFqfv/xuX3gHR/u&#13;&#10;AUr5wA7/vjzfaL305/j7x8+D/PrbaH3wKfZYLkanotT7MwOqO9zp4+fXNcl/Pq+T3W9pOCGIv4cM&#13;&#10;aD3dvWz8T/cvX5/TuH9eH3pfLgT8hnrUzIJXzeFH2Fso79uDH/cNACtSn8Gf5PFfw/eBiwfavH0Y&#13;&#10;2R5efyyn4y8v3ly6PwMPq4e5S0kmKSCJbnu7/nKQd1L9FY4+XAFhQ/vTxL6iuUjeIkBoay0w/HL3&#13;&#10;OoUNenmO7+b1qb2vU40QzihUBxvIYGI/fr3WxyeO1Ol4aIS60JV1R6X1a/hXis4Qoqfzl+f5B+tY&#13;&#10;mGsXT1ROgj0fjnLPPpWH51//Jk/3mbXZvUeM5ljA22KSU0PvCGrRbnwx13zGT/WiAV1A31wx2suq&#13;&#10;jmQPY9Pf56/ppazxH9VPZUEBzOYtin3GXhh0ZrCO30pT9PjUwvPzwCtafzr15f0FhnCFZlnNw+On&#13;&#10;tGKaX2vjNvTGEr2oMw3wtxdzGDwhYJ6myz8NZ9KirdY3rz9167cfreISIfiksH8h1FQGyb7rrjl/&#13;&#10;/vntt1/700/XX69wSRjIS/8l7unyeJ9/5OcjxPL+7bXu7Q/D/E5LZ47nhpPZktGby3RpYYr79PaR&#13;&#10;5mjQL7/aPZ0ZLM/ZpLYcPi9txjxmBmSLCtl//HYn2rTtxIe267yxby/Pdw+MV1QmB4Rh7RMcjrNq&#13;&#10;92ACKxjjM2/2asyvXXXwcnde3fZHBQcQ1nVTIj+pFr2692iE8QWQw/2nrF3FEVM0XSdwfzjg+23x&#13;&#10;ipVPtDaoAVFm8vH4EKblWonaymQcYfzw+rb1KkYsQo5ci66UybyW1gcrvn59Pd7/ZCDCtZ4gu47z&#13;&#10;8PRYF1i+fhet3kiWgsU5DbUnmElaOsSkr6TQ9BfKGcSbfwdNX/kwHApB8/Ur76U8n0b6jRG1JbwX&#13;&#10;XQ9cXZHQ6nLX079+rAzwGo4CRKyHvt/WHZUys5OfCdi5OL736yCP/cZqIQJPqxaCxMImkRVNGch9&#13;&#10;mQwArhxktxY7F/xRyggZ7L637ZEK2F06hAHYRHKjZPMNZnHmUXjn+5F6Lg/v3zdOPRkJEHrFGIa6&#13;&#10;vbi7Awr5GccGxEwKbj+UdJVFpqv6HaiuxD35j2BYEHfyDHbAAvzrrSrFJEnRtih9BchmHMFHAS0+&#13;&#10;/HRZEKBx+EE3qOHL9PuDu+RHPTlDTmn8WEspyae7WJ0LQMFFR2kIwRc7lu3ZTw3UP7OsC751Mx3P&#13;&#10;D2fjUz3lmD+KJyydFLHoyJ73Z3goX+R+Do/qGr93EnoClb/F32M9JzdBjGil4EWP7htUtf/cxXcN&#13;&#10;YQaa+jaLj13WjuZjGnL9LXek8683csqP54sL8fttdL0S/QXh5vXrtX2UVDbz5oXvoAEQVXpmZn0/&#13;&#10;dA/bdbzv+xIhYB9VgNnO7d3w8evvYTaGEgIBI27oIJ6ORvDr7n9sCz9xoBgmrXmB3WmOSQPI5159&#13;&#10;cUovuHyvhy8BLGAd3yV1oaF/N1Y/noEAYYKnqLcXM3Jz4nR0M3k6V/v1qfsZ75kHoy98t6DQqFti&#13;&#10;Zje+Q1UQXJfjInPBE0RtwfHh+BG2l+VDKwoIUajdf+SFOnGjQyO5pswiGLF14Pzg8q/KwFCfxCL3&#13;&#10;B8SXxWMy+N4lEDOnHyl9aQIK5/UW97vIG5JStq+hOzWyGMIooM1ErZhaA8FU/RlmgE7Z0Y0s55OC&#13;&#10;sgac/c5JZ/bMcnkal+fecGc++rvsE8C3Cjb4RgEtbF0rim2dxseH3jvf6WErDanOLFmSy3XmK7Ox&#13;&#10;lIY2w5y7C89n16NDE3vz5sJW+WcgvlPuQ4P9vpjh+3+c+0PKdDkly9DO2JAap3nhZJw20drzg8YU&#13;&#10;Xk79qF9RJxDJvAIA6EDtuZf4w3X35/zx/EmWX2/+Cn3byrujRss0HB/XW7m950+sf3Ys5DaxJub1&#13;&#10;fBmkIO+7x4MEoUmvWBGbCkQEMgI7brp8xgklGfRqNMTuw/KkeeeJCrRNfp0NVSnFZNaHo8IExlQP&#13;&#10;d087mCAOBexZuAqzLEa6mzN3JuqIzjYfLbEhM4iXv/zSvJibEBkDywJ9eTVCS9ZTVuzzs7enkP9g&#13;&#10;B3n4/utOEFOQjzAFwWaQ2jQmxVjfbwGZl+mP/fm2lBX1d0f6GXY27yuzfxriHXWkTHk9m5+Np+Fl&#13;&#10;nJdx+6xl6yu5pvcCn1TKEN4y7Pz8y1EfcXWKT77dAk1kOMbsX3Up0KQZPdVHiGFAOXY3sRazSUEF&#13;&#10;qbffnpOfv3xuDRJVf3l5fmkUvrNdHDCsWycCZAZbTgBy636618kVG6oYRAXUsNGpFwTapWkDObyv&#13;&#10;QhDzdqgB8bdvlpGXXg0tPNXi/fPv5e35CUDv7ksm87vRgK+hlU/DsgXOWvy//Y//Z015vI2IUHY6&#13;&#10;TderWUd91MvbLTKwwETLgVhHKhNEb6VG43EuMRAbrlzQdd8iLBj46vZzc6wFF13SMh04aw+wOoAj&#13;&#10;HSc3x23zJsNcku8v52k3KRWY3KHXZlm1VDGW8cMTQquAAFQ9SMAqSiCLFmQssNgS0JKAih4//3Qb&#13;&#10;X2yOkYACco1gHENOAjmQaU7OUQY6ITKnIEDvSsQygSS6BjYSVLcu++YiBXJ3t7M4uOukUPvt+Q34&#13;&#10;ojAumfRtg5B14bV65yqNUnvoGtGBGpblVsZqtSCcCJRfXlbeEOO8d0VnXiRsn2TJ88AOxtnXacS5&#13;&#10;Q22CKU+vV3BzjktKWKcaW51EECFgt1hxwZJnrjnwJeR9j+vmukElyt9uP2LahpNIMAqFK0B4q6vf&#13;&#10;ZMdFC0HOsJTi4lq2h/MfTCzqcmxAYFVIzNM0IYYgIbsP7U6yYtZuRFAlaa1vvuZmOKKKJJGVRjog&#13;&#10;zwAiuEaYvTUcpL3oKlIHUYI5JsTArx8/Dl0X0YqFmde5cgoEnbaNQposrAm1h272I0mox7Im/Nir&#13;&#10;kPcfX/8u6B2y9kAbk1LYAcxomTfNqs9BML7ZHTHVSD4vHxCXRrDD0AnJrtmSZBiVIOFO9mt2HOXo&#13;&#10;dsUgOvTrx3TAvB1UsQZRsFt6Od9PbiEtNhCIlIhod5iOgr7bCca6j4FlvPu8+FX2imG0J2MJWGoO&#13;&#10;5QohfH8eeRNRq0kgn+UB7rntdXAhB/iymaGh9xK/xJXNIBG4glg4FtWfT3dutSLQ5tKFnK/vI3Cc&#13;&#10;EKh7bZdYQIZgD2kDEdILXacZlXJs9XWtjBSIMirN/f3duM33D2e4eEICpTHLIU0LEnzNGcPIJOEd&#13;&#10;szFRBzWrLlhKgDowmCtMhWI6m6uxCSIpIdapzMs6TjeuuoyAbvpp3px3dtko5PzQQ+x4rXhZh7uf&#13;&#10;DlC2urUhdrWuJXBJEnBxN33bUEkpKO8rLrhU4DhGti4e7sOgV4J+bkUoBTAZXc4obcFQS4y/Cd28&#13;&#10;L1svQSOPFWIXQnZOBJALpKqZfBSYaNGuJMljM8/XvDkY1Tt8TR5pcUhkzAjBEHGJqh22mqOvzemE&#13;&#10;DSSBSCAN2r88fsoYEMlPlBOUDwo1HHvi+Qkch259v9JHqjNXmVoQlDps19dTK8OcqoL7vIeV3MKG&#13;&#10;U2GIMSCyTD6VPefr+MFoXwsGmRKzUZpTDbFECDhMXjeagrLk2ZecEtghf3i6K3s58O6IoXt/JhhY&#13;&#10;tzTirqQDTRIE9Hz77mClXGwhYpwIgmFdiWhSfCNMyqahnFQBU9mIxvuePz9dnPfvS1inMe1ovXrC&#13;&#10;9KCb5TqdTkcXvT4PQpFWcRSi60RzaVsqO9WEmia7oeiW2zvP4NJ2waa2v5/WHCrpOvj7jysEvO8f&#13;&#10;qkUAF5s2TJmxVkSMbeW8jdnYaImiETIXPMfa7BUpvC/+el0IZLd9aXVfCohufZ5mAlxxt6rQ5ArH&#13;&#10;UiIJpQh4CxgM8tJqAUIhuWJUZdsDlGJaGMYQ4LfrUgEXCRUOIGBptofH4xpXKKG0ArfJZnf69FBL&#13;&#10;FMzFYJ33FTXJmn1bSUENUIDkLa9CHe22cKp9zoxl53ef6nA6v47xjw/Kl4g4ugxoNiPl8HRumGCg&#13;&#10;JlwyBjkXRBEVTDjhi0dxL3GyvRTGrVgTs4NDd6Etr7DkYNcMP336xCm5wCOo2Xqv24MLocCSiAU+&#13;&#10;01CZAwPWWICqiMTt+/PK0yZEqUi6nQ/wtM57DgAT3BHqvJeN9M6Z2biceNeEaVHdIaGUoEOYMJRT&#13;&#10;Tgjzhqst2dHPjNVp3eFeGqDIcUM7dNFsYd+iySbjQprucBigokP1vMQwbq9UMaQoaqldkA8FEXL/&#13;&#10;6ZeyWHUSnoQBQR9QBiKrOQ0k5RBjqCQNZx1TggBJyq7zjJHumkt01sWoBu18XWzYzFTyfu4k5hQi&#13;&#10;tKwbQboixgQgrJy5cGmkgoCEChTr5K2vXEJBAcXETCul5cPaBCuRBEPmzJpKiPsKUV6D3avj6sh4&#13;&#10;5qVRQRMGFZMQ14KKZhtmOueIKZxroZzBCigQmilvLCwFQOA9xBWykEAltEq/52jSnF3O1UefqYcx&#13;&#10;h5QCzMCzOZjka66oj+B1NAxBnD0upZVtWAPhEC+x+HjqhmSNNSZScHW7ijgfiRCQ0TTbGOu+rVNG&#13;&#10;tOCSfdKycTD0RN+2kUoapq3XZF42jFisNPa1OegaQn95gCELRMdkL7ITgglBSRP3GVCMP55f95hL&#13;&#10;KVxVqQnRQ/IFJIIqTI4ggClBfUta0QSQZd+WQprhEINDJUGm2ra1ZvcMp5g9KLZEyUjKcwmppRoQ&#13;&#10;WmIojG0QnTtqthUxXiK1cZdDE0k80dZ6F0Jy3soCQoMEIi1jfiuAEUkV2kt77DghAhPM8Q4hhAQX&#13;&#10;URG5vr083rVDSyCm2fgwegZk4NAtXiIacmBEISxsioAW71bKeMqVWoQsNbbuOGdfCKlaMhQrGyjX&#13;&#10;2PpZtFr1pJbiNicwzxgiCIpxIhcAAIbQAtNWukcPKMEUbX5XghEMSiXjaAXjfdfGaHxIRLAGco8s&#13;&#10;4QxhdtatMRsiAJAa9gxSgEIdHh4Wv96pAyP0eHcEHglCYC4RyCJTTbWlmrAMM8s+ElQoSkhrwggI&#13;&#10;UzIplkB5nfPOiqqYMKE4a6GtyFUUYOUAgVI5wiIBJBOiEDO+y2qqD7utqfhKM96c3VMYTseDrDVE&#13;&#10;UCpu6RatkCoDKCplKH9+PCaFBYQY5rbhvpSWyPfpAzLCWEkoE01i3QVmSOHoE4fApBRzEKSAypwz&#13;&#10;GMGUXQQBbPh4GDYIwmZ5I0QnjUvbZgjkaC+AQpZoRUEolJ1jVYBcFFUF5NVsSqsEY0pOC418xgL7&#13;&#10;0bZ9A0DBCCfMuda0BedyrKCsYR1Uv/k9RwgBAW5XUiW/CwFsLq0QEPFckGztbJZlc+/rHJYiOmni&#13;&#10;CgskFWRMfKGScvXlcJ1G43ZXACwAgIIAtduroBjlzFFFc4oBjKtJkVafkgdatWlFKe/b5m3Bt9sb&#13;&#10;wXi1jkqmO4pgGedbzWB1MyqlRpdZxbWSWoSrIE7eBrsnkKINjiJMCMyiECYLhDXDaX+Z3reKAWMs&#13;&#10;B8KkghRhAkSmxhpAoE8gKtEPjXUbwCgJZkIZV2e3rbqMPaCUQ0trqRECh1jXYoZxXAwPMMTYNOLl&#13;&#10;7VXxlkPCChr32LYNoQWiSOdMsRZH4WCUC66iEIQ4FphUt0eGFUpFMzTvG5Acseg8NN5TRkDaF+88&#13;&#10;SKe7s7+9F8BDwQHp6BzO8NgPGJHN5wrAapaIQMp+t0lSzdqOVLcui4mBFi5Y4SLTUqhQCKSHvrlu&#13;&#10;Bhaye1NJAogKSTa/peI+n3/OmF+3jFn1Wxha1XeK2HXRMez2oE6OF4lAzNtwlCkls4YU0PtuWKhE&#13;&#10;KJdwzWXbDfRFVyrAsgRcCcK9/Pmgx8kaB0qtoj0d2x7XAoHmbRWSYAJAw8aPF04wrBH/z//9/74b&#13;&#10;c7y7+N3R8/2+jY93vauFJ8guw86ReQF/GU7zdY0BkqOWhPpt8wtuz8VHf7w7JYiqeRWVkcDgadCt&#13;&#10;ozHkZQIsx7Xo0m3Bj3XiDb//dHGLaZ4enPOSyLSP51OfY17Gtekec6yMiqjSOI+u+oTBIZEbICij&#13;&#10;g+xeI6h2bvvDnrIiNR/kzW6HTpq3CmHrLOxZJwfcD8qEDwUkQJxz/fv3H/J8TxmqBM4wCuvW3dOm&#13;&#10;zwFfVMNTPSsRDDmcPidjeHYbouPr6/mOHS9Vlmau9QNldWzYlptGAAg71I5tn8x0ItnTATeVsbYG&#13;&#10;Ft9mda9mfFMIxRHo45H2ffV1i2PL9CC7boHm1CUfs/H6pDkulGKCFebBQfrhkIrv+zXrZvj55z+8&#13;&#10;ju9Oo7Zlkqfo59mtp3MDsorXjTfUpHUPvh2IppwDsiHn50uWNDb47K9poyBUSQLAwvmIKDsYRO7a&#13;&#10;WGJlWMNK29ttNTZCtxeS85xu5EJ3FEGELep8yId/eihrrDdXLvKkjuPycfflUJH0cGmPQGkbMssc&#13;&#10;o06VEDQ45QCctRssJe9P/Sm+jz5K1bga954hn+66sMuKX2E81AFBwmUDo6Ms5wqgkJBkUYhomAlb&#13;&#10;Q4oPWWm54sr8ddB0gwAAIABJREFUKqh2a2xk1w4se3c4HgjK+OHk3m9ngKe4aoa2dcL4DxHva1pB&#13;&#10;C4Jn4WOW5yGpwrY8uldSBAeH7HNhsDm2QlEpwS1aK3lFtDktxROYdCVvWZ2krXLa3Aju/nj2e0ob&#13;&#10;sAfe1jA4Ez5d1FRXkK1CtAV1nHBF77+/6SjKg4KACihV6WMJUMNaxUWTCkPM0WdfW8AASsbM86L4&#13;&#10;XQXpcjnmyJuDms1KK43XHw/3XXTTSz7kjxekNT+fePG+ThmirrsMSTowhewJt9dpArG41YjMgS4Q&#13;&#10;inUOqMTwOhNGIIFLzN0w2JAgogyC83A/6ItDlWsrnL8vNeqf0csMMc4M9sAvCCCaZUfwmioqs1tw&#13;&#10;zgu4EwIOHanZwDuSkk1m25X8otG4h4y1W1Y1qD35odxt/u+iH8ZcdDZ3lz9ex1E1raj5iR0dAN/m&#13;&#10;qXKugQAZ/Qfa5vgqK24iT64b/kVJPjhTgHhJSQuKQLEBSWvLtnjYS/KS/Oxxqle6pN0mUEoFutT7&#13;&#10;nle/SQSMMBv6YBXwUCaW8VZYQDuxwOCOI1pcMBo3e/ViH2WW2zi/D/Jg3sPz9g1x0VzOleLpx3o+&#13;&#10;fjJTOhDn01JgPt2fphf3x3/87LcZut00RKkuuEwvT3VboC0iY34zWmfCAFUA2fPL1wo8xgDvzOnu&#13;&#10;wLi8zev9fd8wTnKGVGFuVrcDjnwIqiey56PfwgrX6RViOjnUUooix5Ef7j/zkp33tGFcqA05kKOb&#13;&#10;57yt61nuwPlXX/Zd9M2WfIdTS3hLOUc4Gvi33xfRHCIAa/omy0HI09+/vgnAAK2puOr2dcMn3l9U&#13;&#10;733iA6gMXvcJlrbR6np13z7sz4/DPO1PP/+xIYw3aluN8ykt8/kffqlhDOvL4fFhdIgWIir/tn4M&#13;&#10;nxqsRX7NlZRsnSxQAn4FDuMQ/Yef47o73Z5qZQPg/K4DgGLrPYsBh4TcU73LB2+zJ41UGRA8GWM4&#13;&#10;b66GniWIPuQpHzg3abXEBt+SkiohrJes+HXd+8s51LwmfpG2UkAFEjRUGFWDTdwk5cnbGr0PKdbK&#13;&#10;MKMIzmUemi9gS0Nhp2M32gkNrGSBsS4wJbdPYUlMeWf9svI3lpmrkNxW6zbTfZYf5uU+9Z0YqCvQ&#13;&#10;FQtWInkNNBj81KW97K3+9OO3UMcgha4RYAqYqza6y6ezW61Q7Wy3yjG+7lcfbV6HexmW2HecUVKh&#13;&#10;6LQw1c557YfWbUkmeseP/vgruhJ9aAvDsQWHkTPeXHcjsCGlIaEtYrt8OppsNxCGtv3+IzS6zTkk&#13;&#10;wPE0iqNMCp6x8Im4SsHl+uv4Bms9NF2GqbKEMXUumGk7ne6ix7upJcRCAGpQzW0Gue+F4sB8vOu7&#13;&#10;07IZymjeFGmx9VN/kPn5ttOFcJzXvAdRgZDNKaURo9AIyStM0JXDBTCoO0UcrsinEoBzANUqgMW7&#13;&#10;kJ9CmNJHhm9ly8vpeHi/vQ93h4bMt8kLyU6X4zvC+7rf69M8Tp/vPrlt2+ebPh4rapH1R4BHl9NO&#13;&#10;aaU91qYButWYQ8SjuwV16qGmYMbNoSsQV8HvR3sD/NSKus8+RhhwstDs8wnwTqqGU78uU7L946UK&#13;&#10;3gY+0rXvqHdTAgSSCHCtTJ6Gdt/8OFvIMU6uGVrBOQdoNu9atgw3nqARjZs3gvCKafXJTlbcH/uC&#13;&#10;U/I5ey+cAB1IBefa3N3lGiCM6/gC2NluoXqsW4Z8TwmIZctuyrlUApkQb1tqOoYyILl4ghVnJRR7&#13;&#10;hOYWCkZEMpmsGIi9rZ/ufpmCKSkUqWvfNW4mnK+ugkzWYLGCoifMQ1wpwpByypNfBYE+lG3PiA7t&#13;&#10;8OP353PtJrpG55ILWAt+6MMO3FzoQaKwoRLtNvWi70ifl2iDj1zgWKv1WquPaRdt40rYvUHVC9VI&#13;&#10;0bWoc7swtmABIWGN4orSVrBft6/doLqGbhlWYAUVyUTnNiSburuuQlAjhgjUgjqcbgYK3pyHbVwD&#13;&#10;iTFYCCIGeveYEnI4yuyTS+F9Gw+I4w6EWChp/HjzwVBJTTK88pKgPhwnvycamkRBBZSjaGq0TlDm&#13;&#10;kMjEVFuQR7KBySFOESwWFTBlBzHSZYbiuG43565ZNMhiH/Ie4sCPyCQUMcssDDnntGffyJzwwYZi&#13;&#10;96jdQcTNgyzuTn6J0DjIuDieJjuBdUQVUqK8chCRYFOVfPAY5N278SZKUyrFxftJiNM+3gBFAcDj&#13;&#10;ibpSlhD3aHZ7Y5QXCzqKVk0YLi3N3kiAkm6ZDZPBiI6167s3UygrlcE1LTHSkIACzP74IJop1Xq/&#13;&#10;NhIBTIhFvWqrrQaGXDJjOFMLAEkmE48ciS1oBGe7MUJgx/THtsE8DeYIOGwfGgIaRKugugYg8rZ7&#13;&#10;jHFAeDelpCVsNlQiTfkrV13YEb1X8VozjrT9/0m2k13LlgRBqNZ3uz/dvX7dPV7Ei4zKKj4AgcSQ&#13;&#10;EWIEE5gwRUJI/GoJgaoysyLixfPmNqfZrW3rzRiw/mOhvMGm5kSptzEMQqATct57rb3HCJa+rUxB&#13;&#10;HIzHts0mYATqic673XPWK1UUpVC2zTJX0ZqEACaQnysRACLNUDGw63vT1QElAOT5IEBwx1akofok&#13;&#10;mlZy/nBVm0siOYvTwBJkmJTTU/tml30zQlSKtqBywWRIIPIFsgGQQgQs2fCZIU5wxR0C6Nyu2/z8&#13;&#10;9HSfFsfYuNqC5XPdnNWBOYwEnr4b3tRTdLCpFNQ1JjIStOPZTcbsBZGa127doYvs+MRJprQMnYC3&#13;&#10;NBzPgWYgMfqHY3/A0RacBM5WsaZvT7f7zNJMW1U9Hzd/m2ckJUfFtop/X8aCSs6ZWU2qT6Ie3hfd&#13;&#10;REYRIQgGCKBsQvRfv34qJf4c71+e/rCN5gZyC50Pvh2OZE9VAwBegUOv86MhUBjrRW19kC0rzNXk&#13;&#10;yAZFBUrZQC/fJ4flheCxRfW2PHajJdxe8Zx3mCayVU7BncmsarR8BAwUJe2E7F+OTz+vc91+KciC&#13;&#10;lFSh7rEdVCLtc2CgDPQ5E4Qb4yFF1GCux7GX0q2J95kwNM13OPCy2vOh6fsK/6///f+ZC3h/vzVA&#13;&#10;3DtE2CGkI3g8AJPMMPYBuoY/ZsQo7SW51ZAoLwYLUlNUUD6Sj8fW0o2/zAEbIOyUyAjzplDobcdr&#13;&#10;2kETDftcI7TPAJWeRvcfpwc+ythnY8CPHxWIpIJQN4mgBlK+Y23sW8cE3lP1k255BlthSamyVB4U&#13;&#10;LyDo6ocL9ej3ua7QcAoGhPr0zNQKFuhSgo18LVxtg41WDbTfCU2w4cpP4UNonEqXIPXknTQ2BO+M&#13;&#10;7iqMv0O7uPdbj47bMTUNscuj0K/prk+zJcfu7T4HVjRyfo5PvMCCtefi2v5r/DeBGI0JNZBnLka8&#13;&#10;x9jZim72BfLf4eZbnkC5j4+kgetiiGFznotSVE60JGcH0q7Le6PcLMyvqQIdeYUz4ujPj/MDot9b&#13;&#10;ehw1zQc/J1yTou7qWBKanyUr7xBEaEK0T7Fi4dKkLizm7bTt/6C0SHX43kw1RH+izb99Kq5Mfhkb&#13;&#10;X3aW4Cx3yNjzkbodW1lXLcoUK4icIVHPsm7ef69o6s6oeh/fiG8qirNVCcU5Pq58Xl74ZbdjkLaS&#13;&#10;Syx97DB8RnQ/L8eCAQU7TbyaH0uVgACoelKP/tPl+/V7IqKplhIWFHaz8qt9SN6Y2XZNeGyTcWi3&#13;&#10;lQjHd2qWnIcpPv/65fdv16Y6PWDQe8pba1+b/pDAIsDKsq0CiT+zLm2DFf75L7eX88lMd8XSDQEM&#13;&#10;mX/4uEnYZITo4dwaP8en1ap1Qjd89e3QmxBcyEe/47qdBTyvNdUryJkd6tKB99u/oR7qxj29zm3N&#13;&#10;rm7BSAwfZxBwy3s2WiKHxx7p6VS1aQUGFS9pdtUj5BQ0gYwH9GpSkO2hievyjdLgK24F+IWo3PZo&#13;&#10;0t8OFv64ZcE6f377Q/Pvfz5cIENiYw1TAk4o+HDzSb7YsFJh4/J7LRoOwFapoQAfy/nlT5tc2aMu&#13;&#10;ujSIpQZf7zTh/jj8eXjU/0oDsKDxOEIIItpXG7vZ/QYa+RRx946+6UbmW/izv+xwWQLBoASzsvFr&#13;&#10;SZQS/iqHl/49Af/YksMN7leRJbjBvq11elAXlDbVhdOU20h8rUU4wQUeo4QubzkjRJKPk4rv9kY+&#13;&#10;IXDQp5mPwlho/6lcHlpQ3hYlSHNd/hq3EOORyriefhJuEkv4HYOmmYYD3sfUQBFwvZSmrweZO1Gn&#13;&#10;ajAueQT2QpiO7P3CTmubIb/7vZ0SJyorxSh99GUs8OG5ftEiCojL4cgxy/81PwS91Geujj2xuPUC&#13;&#10;+9+K2uXZg3baZd01NBuQxzJLvMO1ICdkwB97cekwnKfvW0BXQJMOI5JfRxoMk0E0fqsZe2O16575&#13;&#10;Qzlm8PX941Nd3+V8u98FlcstXecOAhTddFYv0+6kw+IRy6EWXnJc0xchvYB+ralx5fWXTbDo9ulj&#13;&#10;ROz2hiUbOO1RL8mPK7pO23OtmhD9Q8TlWrVHY51JPtNShurlXxDeEQgtfXrNEHLWdPWpuaJafjjy&#13;&#10;vS6HmL0NBQjWptujiixu6Fa6Wvy+KwFPF/EvZu7ayk+3seDmHiTILS9fuoJTv/qwVzV6B35jhbcf&#13;&#10;AJ2P28/pmPHB13/bSW8L3SJ5V0Q+OsRw+9xkf5S1VVWmeD6k8nenpsUrW6Uf6CKf9uv+V7x0eiiv&#13;&#10;22nNm4pxDKLqDQIv8LahxhXgKb9V11Y2fEYAh0HXWAV2SbwAkASHqGHYmv9kRlINjUG7vFlC+m8/&#13;&#10;NXfHdNs5aFCuepYzoIFU9wh7ledvuh6QobdrkDSpxvd3v/aAAxQAS/VM3J03layO/Dbs4d1D0e6F&#13;&#10;0qYmK+S50iJFv9FjNRK3aaGjxphSkucLQuG0aINYAF3zcAa3VeG5JpcpmAW6nIpbnlQDIHrL/vSn&#13;&#10;ATSsev82pQLFNlKf7KRoBnbRl6bnP842WlwordS+DapfHqPOXhLiYmcxL7REmGUKFoLFP74AGAhF&#13;&#10;w4Gjv8a+BwLXKRwET74XO2SbJnb/SYFoafNw6jyiQ9dYvORAlxBAFNEwyRHGZw9H0l0LaT0omIky&#13;&#10;GVD3rNg4vyZ+xr8lgjFp8FrIgDfOqvcP4w57Hc/eMGIRTolXc/M08n/0pvbBxEE2u2Y2A+EZ0/h7&#13;&#10;1j2AMBXZyoItRhXLA1vcTTtPMDgrlhUYx171Xocxgj+yOlTxG3inV30sLV7kkxR3rrEgVLC1MrnZ&#13;&#10;oQxb3lQLxpMvZ38t31/IsEwuwSrOnXre8mzqlYTDe2P4EvZQERcbCywVYU+3XjVUIdpA3im9LVOw&#13;&#10;Oy45NgpxbwKI3nMLn0NxGzQmpLpiL+PV9W15e1t61QsgAeWDEusy4uzmD3hHFuM6O0ppStwTCLsw&#13;&#10;vG8z46i7CLxNZrEMe5pXGMRjuBNenDNyNPqIrBCzbMkOsI/UeoYR/MVju8s5Tk07ECpqsofbk8bS&#13;&#10;A0wMoBGPImccIE0o4g4nGiCDZIs4FCnqVWu31vhkAXQ5TDzWLmxKBki9ZOdwS3JTsd9jqRekwbEw&#13;&#10;ocQUqS81r0kPNZmOX5rNlWNVQ7sjvwKu5uVjaIuUK9FYoppiFQs3OM7+5oC9ZII+Qx+NiR65rTr0&#13;&#10;e55L5QbXVgyvO5lMxe7f7vitvgDfLgImlmG4lZHOTWnIjriTRu0oVnaLFEqJYLmGTNGMQv3ceLBh&#13;&#10;urtXTw8m0QQEk2+0A6BsFLlmzfKJYY5QcLnoRSR8YrV2QmCYYTZRE0xv8sl6xsAAdzydxmiQMl0J&#13;&#10;M1hgcmViBDwYKHi3LiAfcyUgJy5VYs1pjQo/OBKKVQag3aXQ9R0sueRMedUckeQSy5p4va0XXWro&#13;&#10;sKN7qmAXbVkPVTXFTmICdiDcnTsosNk2VrBpZCYIISjABj0nvNkyAwVzQOvEyT79a73BrraZHC20&#13;&#10;GRpb+fgpPzKuKopKy8M/NjcQ1lifUSSHl+IBDXG1yc2h5s22WcETBBfs41myKshwoF4WiHUziYJg&#13;&#10;xHAgYS91HJh+YodsJrRIiRiG1tYuG9bJ2d13CVvS0hWx2tSrxCSDJhZMhXDWLSW4b0h1/n6QKPp2&#13;&#10;YixuKH4rVDyue+pqvK9v7wNBSrMiqTl2WJCq6iqs4BrmP4QNKSLrnyJ+cQlSBHr5RDq/RWyhKlXw&#13;&#10;H7/vdVORBrb1gTMcnO001NVxNClivlCnKwBVgUkPtCFQq8xP1WGimO87A4iW4GIPhLjtE/ep1k2K&#13;&#10;tBCFH2vMkhG13Wbv3eiq2xrgX2ZDvoxjoLESj8y7FWATiRG57ki/jXNxy1aBfhCFJlH4O94Sytu2&#13;&#10;OSm1jJBglViUC70lJcRk16JJneAglJ3nWKDdbYgxKIxVk2d3djVvzIK43ZOeLFeufBIcR5rs7W7x&#13;&#10;5+HeoT3JM71aT6ztttne3d9sBMsKRExZcqdNW4kNIlbi9uPv/YFCYE2IIRS8QaQszU7k+JPYl5pD&#13;&#10;y9BWYaCmcjfZnLrgC9HrprBQKBQPyxazht88/OfSZb13PR0+0M9fxHtJSYj48Q4luS9bCaDtDs57&#13;&#10;wJlL9sgP2ieLuQNxf3+s1+XAh7XD7Mhme5WlTNhjrHjpUGKXUgOPEyKyxcr8eV/Q9d2JL3BzYdni&#13;&#10;cYCIjHnYtPzZ/v1wiC3HuTtDAdQt/hvV+rLj/wxtms1z5GN2Zy+oCrmzr12uGJz17jzqQlPXimgW&#13;&#10;XzP+H/+7/6vYMpCGVqwlCYebEKPbv4lHvSdbBo7mRzmsvsV3Sdnv/4X5Fvg/oPiPTQebWK4udbmL&#13;&#10;qMs6DhQJO+Ff2jXbwMGdviVWQCtSyHS3UlTeRXIoSgC07cojfm2Hz+/afOvPQt9Ed0I+rPk16aDr&#13;&#10;5p92f4Y82E+sVlXZDHYA/vLAeeFmRGdBdxdnswNR6cHMIJtSpMsAeb242+1cNhBC3DcesMklpHvb&#13;&#10;iTXW8u2OGPnd3jtbY+VZjZwE06bcbmdPyeEr5Xgrs8gEG0wEfYcg/Prn+B9/I09x93vT9vahS8hX&#13;&#10;t8Nzm047s01aLS3wjrm4kJ19cLM1L58Mh7aS7/DHf+B9Hm8XRej5bIFK2n1pO1YmmBF0kYKnp6G7&#13;&#10;vU816cTkNXKSEnBfaoT+6h6QiHzL8dR+//l7/3Lmq5zDHdGhwOP7ohsgEPaQLkOp6c745NoV/q02&#13;&#10;7MJAw/+2l18syEvkotHExlsEhicvTcIWrRI1fBX6EYiLEDghilKDuS8dY6C9T6NkggHoX8OZH1MD&#13;&#10;ob/eHuzCWW21juuUHWm5VDyxp7TiWLDdwr3jzxODgih7XdEewrKfzvWel9e8Q1e9X+dPl5ovijO6&#13;&#10;hynk8T98+XP2u1R43zGZCBVNgDCqjD+GppwviP6V3Hp8DD88kJoSH0U0nR80KsXuYJ/I6jwWuD33&#13;&#10;n38sP4/NARGym4wbqhB5OsBju1/9MeqlgVn42QIUrs8n9PX+n1aLRaaIS0g6dn1/cMaOir7OKsKF&#13;&#10;V61qhjlMsv5TWO2RUHV7chZy2U4b5pew6oB2+U3GsZ2i9p9g/0442vC6u8CJv3Upx/v6rQD/ZWxL&#13;&#10;7lzsMmZnJfSOmfj1X6c0rb9VAckHCL0MYIxloqJd+bKjtNpQ9cHv9Q7E5MlnKTbQTy7MPp3lp/+8&#13;&#10;o/rzX8T0SiBVoPn428ehKgl+o7H8cfijG9cv/66BwFyvP/bmH8cibLHi14vIMOV9nL690I51x1m7&#13;&#10;hERNh2nxDj7QaQq///PdbwiB3c+7fpMycuQIU4+xWpOKoqWzrfAh2owUrtOZkSFlk9CYBU6qukJC&#13;&#10;rvVZPpzMWw9tOHzb7m0jOLI5VptUjasvU7MvYTi1efeJr9poBSlx5FaHMq9tc+G5330OvzZOiUjF&#13;&#10;S2b/b5mzqpWGl680ubHGtvNG9xs9yLdtw6vQvoMCodp19Ik/7M2H8nTiSyJVLpX23pZdcEZUQ/50&#13;&#10;0xPj2hjRVrPOTsPS1qjjfIuF2gneHrjrqqbG6MzQsinTqdVbVjG0pTO5ZwRS3f0ncx9Uq5ZUnt40&#13;&#10;/BV5ceKnDtz3FAfU8IXc0A10dQ6bzDvM1W1xz1+/6rIMSyqYGsF/IY0Qu9T7KXKDSidRiYYIYMa3&#13;&#10;0DVJIFDef+3/q/vNUKpwBP+3wmDoKK9Bblx5K9C1Q+XW7/lS7TT1HIEc8dAtkrF3x8wRYrDbD3vY&#13;&#10;/e0olqGdhjle9YBbXsL9+/sckai4ZC2cKK4psn59LVJt2aBE1/d8ikOogujl5hbufEur6PAXvF6b&#13;&#10;mIfkqr007FXtCGYV8FTr41ExahtsnaEtiyTucEwzZYm60tgvuBLVHHKa7/nB/j4Mz47wd5MM7S60&#13;&#10;9AROzT/W3bOmArgSY14a5ahLtWu+1L4YpFICK1TDIXEWs66v3d8Fsqlp+bs3DakIhHm1j73anW+7&#13;&#10;brrN7zCU2PuYGi7l4au1qWhfHWFEU3/pEAWhawDvhorY22+kPvRFB6BJzcLPjkH76RMJE0yYl5gl&#13;&#10;ZD/4/DS0IKb9ZnHlwEdsKDcfd9E+g2zGeSK1uGbEYoPu6Msfp3RrhZCz04X7dGOVGJKjLX+gVkZg&#13;&#10;fd763JJMiOUFNbP9O1ZZdo2DHqReY2AlaPrWeWoBv3MMJXVALjsB4ieHdY4rhTqUqlseqQhc91nj&#13;&#10;pwasZqYdPpanZBIIELBsl3v2Sa9WgzuSvdXvvVg2l+w6k6RbZkI4BwhQjfx57CUGyVMLRQWscQNu&#13;&#10;m1jZAaElxhmR9fi+LjVh9vYQqrmVB+O0FMKgcewkGzS0KNxGyhUIHgfzhOBbD+FBPCy3YAFKTDoR&#13;&#10;QPheUzx8zNEdjLuijhPgZ+Jt1KkE4PBQgQYX11e6BJlxw31svFuq7oHzBmI1VC4C9qJC8jwUTP6w&#13;&#10;+bxGn9P9o/DFOCjY8NtmDSEJIApyQhfG8Ee8uGOWOwhbz3LEEiNcEEsCdT69Apc5SjkX/HAWV4TI&#13;&#10;gBG6gFhqhu3HokHqSS8XottdnZ+Vj/2mxYyoFXHnWF5S2CCAQ9/YVdEW1yz55R9uE6bBkDBYEDo5&#13;&#10;j1nDqMjBqCz1TJ1D0VrHW8UojprYnR0xVcVjx6pagzAhkLqpI0eJyGSfLJJtl0uEHK3ijW0MUZga&#13;&#10;WPcq+iUDDLJcEDwD5FwQojM5oMYlMalpH2cAC8NYgYatARSknft2aWuzYJwFSKwHCz23C0dkxOBz&#13;&#10;4+wI47zWagH0wFk9G0+2Gg7Z52zL/VjO7pI1z/fd0JwxE8PTm/kh2mcpSHGr36RvSmzhg6x1lbBD&#13;&#10;bdMY7MICOBR9PVgCBhqydftjq1wktjN2OZzJvlXgpXgM7FXxqYcwiN6WBa+IAgQZowFMErbOzcaP&#13;&#10;uD6Z6lEII7lZNp8xhhX35Jz7VlGA19eNl7kptJE2uLb5u4t1Bq4Aczlepl2jrhm3bzlkQYSE/M2a&#13;&#10;584QsEG029QMOZZtOtZpA3nCKbe0xuA4YB3WhDGyWRAF2QbqZcGSTwo73uf2loF9fEe4eKajHpyJ&#13;&#10;lZK65nZ3ouUf959WqD/AJwJFhoTM8253gksS0QaXULBhg4JUlu/FGBUEhWxvQAIpptC2Xdve9gfr&#13;&#10;oDrAjIzq0VJqgilyMO+lohXiSYAA7ZW2IcvRxpUwTjQoSa6WVedBR1QXcAQg5lLjZ7+7ECIUJ5Mf&#13;&#10;hNLpbhID3rFGdeJN5/lRIFi3HSFVE6CKPpFo3cEtU6UO2qJ8BFo1P/R6rLNxpwLQnnwqnLDIeK3H&#13;&#10;fADgLTdEqkzQUFI2ABdWPgkEdBRBcw+dzOG1El0MXI4KCw49YowsarVbyCRlhmK4kQYY4gTVyFOO&#13;&#10;bXfw5BoWXrkt1YnNTS8bZB0G5WD97eF2djqSMJn8KhE5yCM2NQEfwVlj/NCY6fg87WPTkA0uxccI&#13;&#10;MwkkEiBatsWNW1LaPrgC1gg+VUFNUwwbb5KE/ePHRaYNwPt/0YeLXMErJrE9vpCYZAhx5N9B7GvB&#13;&#10;vX2Y09fn2qyWOMzCwW7708sZugVWcBFhOUDyA36suBe8Sc6LMNnXpldSMdO1GMaGQmzlp6+tLftP&#13;&#10;/Q/UIeUtYHlnXndN/EHb2J3hpf2kkvXIRpkfcx5CQus8Vifi9KqG2oKdalWbGgM0mrE54+Dm46nJ&#13;&#10;s0hiQKhLnmxgYT9uZ3aJG7MnSLIApfQN+yhFMBRDzmMDLzJRYIAX4H53nPTDimALnSHRkehhMJzg&#13;&#10;x9J4MNytSZhwsVt9Ln0lICo+xb14BIa8ubXv2xzIQcFNz+3QsQ/oF9s2fb5FW1uAcCwYFxyPRJcM&#13;&#10;KKmsFFh75l2dXjzHS+mL9HQok2vAs/lO5yObzUd1rHbjoqJ4lfLUT2xVy8+DIqqlS6PFC7QOT68S&#13;&#10;G3d4OYy3PVnSUeqWv6Ea6xrg/+G/+d9xhrWotNtUr3a3y0oUt6t8LhQFXNBuiipYVJDJOpime9IO&#13;&#10;ojJN2jGq5nGVzAFEjHZfv/6yPB7iecgBKFmLEy421bwuHiNruWoe4xKQPpxP3joMsb3l9lOx1gAI&#13;&#10;c24Xc0cIKlQ1ZwmyWCZXQz9CHRd/FL1gHB2tWz2HMgDozPanP/1piYE7JKt20Za0KdgEQczJnQ+t&#13;&#10;lAdjbD8MEcBSjHPOBjmwkhgKpKhNHP5wfkw3gKF1QtJAiei6g1nmw9chGwt9WI2tjpePRR9Nyk3J&#13;&#10;ABaIWtQkZ/vny2g3SsrT8IJzSc49/9Nf1uUDQVdBqnfoQnjMc27ShTbL+BCM3GZjAUYxcQhL2RLC&#13;&#10;lDGrcbIaQFwAJCBCDBUXnHOmuAOIUoGw8MUcKqWkCksAyu02Ash8cP/8/EsstqqFC6B4DEPAMS0t&#13;&#10;j1kvy4LFwNYFAqRE9V4WYNLpcIkm8Ub5MFEkvUkggWPdYAaIhKsL+zQXH8iAT80vwW8lWZ/brTyK&#13;&#10;tdD5MfBOqOhicpEIHP3uzIYl+FiWijGcS91f7vvEEe1k3TbKmsgUbw8dUhjtqO06RHLZSkYxZCc4&#13;&#10;jz5xyV7ffypZk4BNyoBzTGBZmeDcjW//uv/2rC7IQk+NrITPcDH+hSntdTP0i9XB5mVdY4iFZR6Z&#13;&#10;4EwwFoAlmKSwQehNvOzru2K4rfieYA7Vvq2V4i77w6l7v72aGBpKhZCY4GDrGG+Cy02bhOK6+JLM&#13;&#10;Ml5f2C/e4ivYAAAgAElEQVQJxQAD6bv5+hME7HRu/3KpjlgEWgG5wNwJFUoYTn3eEJOw6djQHZod&#13;&#10;TT6sKUsJzDgxWS/aJl5/fpJp2zsudpSMt977hEvdVjAzwZqCdFwgpHQ4n9N2L7TTXgNSqoQ2wjAh&#13;&#10;LdhBAvNjyw5UA5QK4SL3OSaciyjeRWM9U6kRpzU4OXTURgSKt6Zigte91rakkmHKFEseETTufdjI&#13;&#10;+vypIzS+9JeubbyzSbQIVdq7CEqPqQs7w5hTtD28bMT4+Pnrr8+JEF/IogOYix7/SxZidJamJpEc&#13;&#10;9rVhDNDKEdgiEscl+GyIJZgk4I5PX3AiKMENa7oFiPm4GMZzolkRaVbjHjP62saYzqTdtyvD8jSc&#13;&#10;3bqFhvkcfI5kxVJ2xo5tx1eTlUsapcBJF4BLe32QwSbraSop5HhKZaakqhXnfHdBBggp0H5XkPkS&#13;&#10;SUU3D0jxFCZJ0XWBprj543ZqWrsGq79Vw+E6r3tOPZJ53OEhZ/xcrJMQwbje9v3Yn4ovGrlUQMNo&#13;&#10;x5mDYrfxers5O0NjcF0nSvJ138JeUYpzLkKohltjU0xNW32sNufcdmj8DRQQH/f3y6X/TW+fhiHq&#13;&#10;ncv+8nn4+eMthChwZF1DCNmWFRfgcrIxdEnom2MScIUNScVQCQXLBLbJ1JSlNEjZtMNjnJ6eXwDQ&#13;&#10;foeNYByBu94hE5TwtumCjrKlxpuqkkIIve6VrN305jiHMFWN0tO0QUQCzHsEoihapRidc4xXAOSU&#13;&#10;M4dghpAxfDg0YI6gOM6qfrigypNEl31vD0ecCQgeQZSlg4YjTJwNAuHSVBynoWar3z6dLh+3Dxe8&#13;&#10;YFWL6mkcnQqnNFBBEAFZ1faqEcl1K0edBacMI6tXeOAtPWJcGIW3j7HEjDKMxT1dhnFcvM8WlpQQ&#13;&#10;THGb7g5imdIebSEFh4uQZdNXYyBmYp7vJQd2Fv5hJZOVUKQH+psmhHof1Plpmz6GfnhsE+KVnw3Y&#13;&#10;I68mFI8Jl1FP9VnmhaZUEMLRX1l/SCnWlYQTtM7XbYMEqTuRQbRhTx6Yh7PJZQrOhyOKWUp5243A&#13;&#10;SGvb1B2FG4MNyIEzPG8Abe+sPVpAMYC7/lkImvXmbpkwLCXPEJ9PLWYow6IkBlAwWLLbIxDLMqtK&#13;&#10;tG09z5kw3A/dI90OSOaQHx83QIHLAFgIPZrKSh2OPsKC1LlhBK3T/XR+5ufaa41z5hQCOJS8WzNR&#13;&#10;XBljJGNPl4tZbvHYaa0rMmS/IgwJJ1VSKOJYChXSM7PdAsWpVSyA3KgaQqADOLWNMyNCfrrHzFR2&#13;&#10;hoC0QpJArDj3xuQMMnQxuErJnFqjzeV0qmlaEOYc7/v2VXSG4qatIMrR55wCiuhQH3ADMSYpxEmj&#13;&#10;zdwxQoKxCgRDaQQAEspAhrmSGLptadqnnNz4eNfrDgUpJqOIUge/fR8rCHtKcsSRwQSKCZ6QqBdf&#13;&#10;1/W6OFIhkmPN6bqzwAKMUXG2uLk9PFWI5c3uMLQcVlWVfSm82/X0/Hz4GD9CVMD5TqgtRwoC43XT&#13;&#10;9J4mCkIygRWy+FhSRBBC6WrSFZABAj7nsK0546bpQy5Mu1Dysm+YsIRcAI578NizVJXzDqNCCY9+&#13;&#10;PQ0KgnrbA6YkpgjNbFC56rXJ6lWPLaPQudioqjnS6IveAk5hAUqoeZzjid7/bUw545giLxghwUUm&#13;&#10;nrIWJqMoCEZuaSeSNn0tMahpAxGUUmy740wILjIKJIfduabvWyS2JXgUSEU5qCbwQQhpxJla4uPi&#13;&#10;0lLx3iAkGWUIRmLcClIOL5+e1i3s9kGQjB52h05IzBUJnrq8Z6sPii17NiUWnyhkUu6UPu96EZKB&#13;&#10;3ergV2caxWmhnHJQAGkaZ+511XAmjMYgTjkFwYjFkFeNMYZj7LZd1S0hTCIGCPNhi3nHrH4Sp3XT&#13;&#10;Wls0KJH2vu8jjPsE+r6JwViBw6RjsgCm/vw8//jAgs27xlYTppRSKzDFlUr9/0cYIgsdCLThxOXH&#13;&#10;qyGccMUCAdvtrmoJMSwlwJi3eYGoBpzAXKIPAqIADMyFABRKTDB0zaCEMluwNlEmH/qjECFS3K9X&#13;&#10;pJR3OGaHKQgAQ5JwgSAVX7xU/dvbx4EQGFPE4PjlpZTCKS8wOLsh2KsKxQxKgYFGH7GqKrg9vr9b&#13;&#10;mFNf15iCVpCcYAoQJrcAykjS88gxySHFGFNLx9tdihpigj0CaAMF79pzokiDg3F+95667WFEJSBK&#13;&#10;BECfU0GAuUB4ZYOGtOSt3PVOAN6XdQFAEZgicCa0Lb4vM1VKhZR4LgHvS8SYcb7nVBjjfUVvhShM&#13;&#10;ijUOwZ7XTdMUVxwAUOCQY4ekj6DiPKecVAbY+QBDRDGavzx/fvv+PbWK5W73K+ZAJpwg3JYRZu8t&#13;&#10;g0PTEHI5DDcLMZqdc8iB+2QjsMfzEL31IJoUH9tyDKrQCmWbvS6SWasrWb+/XkHdspSBs9HDgKF3&#13;&#10;+5fPTxEHEkssSFaNhRDvtGEchfjwd4ARxIiQPOsoOZeMF+C/PF0cSFiIAQzeBCQQkhDyEq3N3qed&#13;&#10;kFoAjLWxkEey7SHA8+nlHY0iUwpxiYXW7eP+s65rsOMN7bVUOedBptULwsSy7ZKUnDOhWCmBUeWt&#13;&#10;brsO++gyIJI+1vuRdQUlzsm2rZSpLW2cK0wpBBRYXVe13jSJPGJAFRcZ4RPxtjT1sH48cANLBuM4&#13;&#10;k4zW6Sr6OhFoX2+S14o3mkCJUsxAqsYy9Knv1mWmBGdQaMYRJyTRQVLJqvcf1xl5DIHADSlVyntE&#13;&#10;Tk+ma47F+ZxnyFUoCP9P/+3/ARW9FQ3wIG4PN3laKrwcl08mNuhdPwZ0Fu2wxDBFA0jUaIWtTvFF&#13;&#10;UYxqpL4I4E40bZTSDEpoLXjEvFKg2/R4L7lyoGXRQIV9sj4s9NzWkxQRCAhFdR/H2B4v992IoSoo&#13;&#10;U8b5hBMLVVftYE1/0vJa0x7kT+bNXkdzvm0Q1ofI/xblP7+uYV+Xy+GPet0qCo5NB+LudkjQaUnp&#13;&#10;3vqq7aePOfOyQF+kqDNFsiJ1xZvmBL9fXx+QskjEJ7lrsKG4MTfxDpWRC4IgixcZXt+vx9NLhvJs&#13;&#10;aIsa6onbMjqn5C02Xq6l8KIfKaxNrv6NZIhcHXgSzacQPYFJAbwtK5dH5ytQtQHefHKRQIbkZ/9l&#13;&#10;+vvyeK4n20xRi0spVlTn09U90In4t2azM05+UODhlqZJNiz7En4ZThHXd4f//JD/j/v7CqsZnM/7&#13;&#10;8oasxmHjAASNNlABceYiiuI51CSfTXeEEAQnarLu+WskBYsP6y6fwA8vLaGmoAPKMsEaEfQG16wB&#13;&#10;ho99nyACEAJLK3Riu89qxBKscfPPn7um6Zkw9wpQWhyQXMHXYqWAkEdA9GvNfSjL/IWThSeTZGGU&#13;&#10;O7PATSDUJJZjehfVMjtg0UEIz1LdU4z3DeQqvWPy0I0Zul8i3PhTqB4XwLnf919fTh/oLWJqliAs&#13;&#10;p306g0pkwNlOnVjnj+FIw8PcGYsP0q4XQ24ayEIAYGBRh7YqAC21Ci9RmN10w6VezJ6wX+n8Mzf4&#13;&#10;B8RNwsJTzqFC9+1z+0QD/VaPWOJs802kgb0AfPvyp438yzTOQrg6aoysN9VGUSDRTB/m0g72aqs4&#13;&#10;f28iqtGxE+Ubvz79wFIGlyr4jU6orSrtbXz5Iqs+YvYlVdf7B9dh8AlbstpFkpz1KKEG1XsvqPSM&#13;&#10;zG/no4qPV7OzO7Di+fMDYdXQrBfLyR0HPIAcuc3OQiPxXyx7dJ75/+fDZ54LwILLOM6+QL+2zJvB&#13;&#10;DDBARYzgonfPx+Ku+/4DOBhTYZsDCC8wvb8oopYZx6Q6J5nbtzeH6kp/9LhZf/f2+NleM5lgfUHl&#13;&#10;IrxLn+pBODhstm+EJ7FZ0mUYkw1IPn38Gn/d8PL6Lkq7rHfMDGx1g4XYP2eMMvMVZMstygRVTlNB&#13;&#10;S14RgPhNpH9nx5RetT0wREcoHa48lSk9iEXBg8XlrMFpj8DHbX8XVYkCjpwyWLRpCIPaT6DNlfQl&#13;&#10;uGIOM1pmZwvGVX+bdp44fORfczVeQTIwRireW6328/OXt8UQtZPLad1DxeRplTDxpZBQU3Xf0F5I&#13;&#10;qn6irWtk2PU2fvDawFjfH4+9FILosXWtipy0/cvLHO9ZLgBRO6jEmI7wHaSiAUXVNrmAgQJZYnDU&#13;&#10;WYtnXiNAfSblCJObrlTkPK1ILZ6g0Pa1zh8U/7hNT+7fz1O6pPY4QVabtXFR5jWZJp/foSs1FE+c&#13;&#10;bCFBe8w1n0kusacMrA+cQs7VhON6ZBjN7pa4QnucPu3SVEMAZI8Z/9wLpDqm0jBWOuL5+mrwRSUz&#13;&#10;YIQRz3DzyM9+xyieu42wC+WUzMRVwdMdgAnVMDx82F1a9L6r5rxscbZliymF533N440dO6gpZFCc&#13;&#10;RLYzKQ9Y6DTTGph9e8obbVLvQ57zXF0aZfj2OcRCsqthNpwU2orbvnJMN5kFIMKSSPi7utOc6Ron&#13;&#10;GHtBuN+2CuyxNqTWRP7xAXJbh3HvQLUiHgFvn54Kx2lqLAeLBFBC6JOkYKhEtjMCIkeESL2kt6fw&#13;&#10;J80c/APGv4MW2EvdiXbIJGBsYWW22OmnOIUFEDiAC+9SAmssj6/qGNq/pfKWNjnbERUELFm9M+gf&#13;&#10;R6LI1XHI3OdDAE5y9F6MRmwl6Bf7Q4/lBBi9zfeWmnwtpbFrn2VwX78mhfseo3USHakFz8bw4VBJ&#13;&#10;EvX2cVH4o8zXtUK1AEKN2WQ/03Cj8Dz8EpCPaGmHX7Jeyv3+stEVTqKwjh4m0YfKE4jctjU48xJ4&#13;&#10;i4uK7+4WueNPMn4U93NvheSKZM/o8gOF1FTH8CaW9A0wOtp9yeez2mRJZWyiCyxR6rANdj2STSRN&#13;&#10;c3NPzS+wEFdITJi+m8nidA48lq1EBGPFAKhJjizrGvVVqWgpehYxJCdXUrlUMips3QZSwvXnSDmR&#13;&#10;0N7fzxhOfdNQmSYnNuZaWuEUmXhPMcPD42NvRW9T8Y2rRKzw/jF1QXYBEB8zmSxVANjMo0rbbynb&#13;&#10;9nRIuSGiWyHwh+q02owNo8CWhHh3RwFwqO1iOfJP4I7WIaRuZU7bAOFTHYEl2SKQ6q/jTNvu7e09&#13;&#10;UlgneEMhcd5GgVs55fK3eX4pJxEyxWDcR9GW89Y4u3vk1Ct1QPOo3ALnYOCp8kf2fONoXlJBHtA2&#13;&#10;Mw04w7zh3KyztZvoBZFoBIRm2Ef2AfklSZRhKfA0SR3vTdNrB8y68SPLgiwpV8Mn6Gjna1/rDkUW&#13;&#10;90Yi8POMwk8cEuMqWtiwk1/Hlqa4gkvV0lzoIba8sn5xYCN3Ug1WG826IwPYwgi4HG025p4hjxjN&#13;&#10;OyIrRzC4fENWucyg49zJG40ht0yK4lPGCd9BHZuS0TwZpKDOAbuipAYxYiboblXggvtC7j9j/08L&#13;&#10;xTlVHaKB7Y8NORLjJnEMqPuILWnZKcuypRpWTqvH40P0CrZi87IBqtmAyDK05pHMRAp3gBGMKB/X&#13;&#10;TQxZ+ZMiQ7a173j1uB8w8TlGRQvYYxxpXW6zpRJPWh8Z2XLIJXSNqO46dcm4nd2e68OEaI6gOIho&#13;&#10;BLRhkQN+JfvnIafIM8wnDwglDQdwD7LHBYiCrRXYiabqaKkAuvGuoTwZfXO2rnuNMaekTYbua8ao&#13;&#10;Jogo8sgCrQhUEDm4wgg5rAIrpar1vmk9loOoae6zsR2GlY12amq+BwY+Rxgh2Xlq2CccgoWiOlXz&#13;&#10;pBdU9lKOnopnVJEI9DLMx9B6mmcSO4tdtQqOrF6yZ+R17iPCpf90ImjP24ej0fwVrGhguQ0JBZSu&#13;&#10;skK04X6q0POK2wLCQqsX5q3YxkwyqgoFVTZENPS+vQ3nLnP/QfRzAimhmGolDxATWVVHgNcX5WxZ&#13;&#10;f1rXomf1ySFHnykFft0d7VHpna/jUXTyAcot4CwLbTdKT2D6+wNT2TAl0/uASlwdBscvL9PywEL7&#13;&#10;zBtwe+xSCAxBbL+H0M1wXNVE3ZzW5/HdfD4+dXv9XVrbNYTXnbjXNTH7LkhnpwV2apS4IxJTXfYN&#13;&#10;GRvg+9JmUBNEKbmjOhPz4z4rfLkKqCu4t8otoSOFocREsPzs5V6Sq/PXzSKObiiR2NLqN5DQ8lFC&#13;&#10;bO+WVZLZ9bWLAbJDCLfhkiMuFBVWMrTp+XC879f+12EO7KqvOHVwVEtJnl9RLe+L6zlIsSCuEhOJ&#13;&#10;PoJPMAtR8NpXqApYPbLNjuK84NoedvbbHp/q9vKof/6qOv1w0aishf2jgGE/oUztTvHGkrIPzsT6&#13;&#10;pjFgle4mvyXRdZGKsnEutmUpIQ5VtW3qDNY8BH6jCMfFRVcQ2E2Q2JX52+NzbVZM9igW3UoB3aMC&#13;&#10;6iDPFN9c1T1C2bJAdUas21b4xu3Ipzon+f5hPkWqLUSmbgq+7YQIKCVRvX18s2sqiVdkqO3AU4F5&#13;&#10;toxGiBupktUMaIZ7yKBJE/5f/uf/DU1rNyY6qKlmEdbA1ZjfKeL7brjka43s8tiBdnA9vMuy0QP/&#13;&#10;LMfHz34+KOl/+2jhcEVxRH4iekCN8CXR+Ka/n08IoARBfHuU+ggsKY4ir8RlaH7M85xwJTq3IAci&#13;&#10;7QnHVYmFEoak7vBB25nXpfur6IjCDJrguK/uyQwNQWVu0DDsQDmXqmLZtwWaEcR0Yzp/dM2xZt24&#13;&#10;zFmnksrh5SzuWa7pGQ+/1QTvHzGVivX3ck+oSt41GAVj1g/13H4yq4vV4XHfGyzQwwUIKFQ0IbHf&#13;&#10;YtNs88YcnFqIsREAIWOx4oa/K1mUjGniboGcden6oxLqrrdQdxWybgPtsWlf1PSblRFWkKXdpqal&#13;&#10;q/HRtvzRSpl2V1ztW4xff6wpoNM5CBB3DUoJNhwq8v1tbZtzFwr7It/Hn3VVAN2Nt5fT+fbxJtSz&#13;&#10;WzSrAO7cL8hoUS9mqcNhFB3NwD9emyqmXY5lMs3/RxB87Nq2JQhCnd4tv81x9973XkRGpYpUIYyQ&#13;&#10;aCNEG9HnExBNPhMVjVJmZWZEPHPNMdssM9f0hjEMh2Yj9GKXSrLA5bFutO61GMsoo6Dm/Z32UXV5&#13;&#10;y2fQA29GPPIKBAMNRAB+ooGeZL/c3r7wIXyd9/FuYxui/fzT03soT/b3IWOyAHR8Xd2Ntu2/fb2k&#13;&#10;ig+rSZePIKN7YADIj1d7Vm0LdlAc6fhH7bBEhTZ3ncfrQ3/C7x/Xj0ZQZ86fHnTy9/T9qkHixKA6&#13;&#10;uaaCW1MhdTlxbxvVPh/uS0jKUs78HsMRSdBbcCGfY1Iw3+zx0BNOXnDtzaq3iMXz9/wDCuKN6Tz+&#13;&#10;betoac/tQ3iqihUESAm4vRr+P6KbWZgY+Uw5sCD9qN7+AOXDOccPQQg1+BRXjGORqF+vvHLOJ3re&#13;&#10;A0382GWHPjahOjw8wO/B3+eIEOeKWR5w21yyThPn7+/kodhwS/bMnE9U3Ckd2hf0s7QK/vv2A/cP&#13;&#10;4scXQFlpXQHkB8qBk6d5OZ7+sTNZvN4wIKn44dRhlcbt4GjLXB0Dapz7tkTF2hC8eDBogqmrK5z/&#13;&#10;fPgfPi5vodgeNuFQzLyTDZqBlXTounbokdGtq/XmNfRPsCjOSX9Afmb8UEpgLX3k2/v6My6I7Vsx&#13;&#10;2/VIoYjrd1IGQBVrb5cVMvw6hUTauAtfTKVIlCZf99CnT9OAFf0rrJ/rEXHhCWJr8ro0bYDoVSdY&#13;&#10;W4GjEymkcTmW8y/Tiy3LGb3EKz3Jz+F+Yd0OjsINlPauDLvjRQuqZhRthJQkXBGXU0M4dkWtcvrv&#13;&#10;rd7PrfyA5QhSuF3/fH7SFSVTO1rI/nHzr+rM0Zm//n796SeCD/QKbMOaFwkIS4FsYj6oCvzaOf2o&#13;&#10;zsbkRFiDC0hfmtrTW1kfmi/Ml4pTkv6qj4zSIuQtlTGuHe6qq2sHm0ojFNcV8mcufjjg6v2uT8XD&#13;&#10;GMVD+wNqhZdgPcY1dQ/5A2IYY9AEmQtCohOpRCJFsBSW9DywAKZTJRPgK/0dNTUP7feKWReRbqnG&#13;&#10;fIGYn6fmXm12GoWHfbDKJl1HYIDfMFllZ/1OSxQcZG+weUr9A6lowOxOzfBE9vWjo6RBMGcAKr5j&#13;&#10;9xcMYtZVRMhf1KtuHRaa5FTXH0W+HD7kzZ7WcoH75t7JDknqZUtC3hLI89YIGYLFYF4dIYchttTH&#13;&#10;mbQ0KrKRA4tR71fJ88APzdjv1gICjqVU6ZDMpYVjod8vntHB3EF7xzoBO3DUo82R4HUDwmp/UuFb&#13;&#10;/9j+kV/JEUhNgAkIwZHU5PYQA4fn1Wfl40+U/T5qPJEd7nii1dB2dM54c61/+Sdq73Mb2sFcrag5&#13;&#10;+Knv3bY8to2ze8z+1rZv4UIqUSttnnY9qRv2m+g/N3v2pXqO2orfa185mH06JrPJbNPtxzs5nuuO&#13;&#10;SRp7TMj5caFxPwJyu3+wAaIuBXrrM2Kph4zOJTLYpk2CgH493R84lKU74b42AAeqcv8Mu8AOzUJr&#13;&#10;mefds7CWYdYeI5rijBOIe24Ombyz7nm84S2gfVbfMMEDPIxByRVxQ+oNNynU4iJNrhFn8bLtwQHA&#13;&#10;eFTDs992yaCndHNItQ1CRcwSZORSkcEOA5jNPSHkWMuKL6IG7G/8Iw2d9PKwduowx6WHoXHDSm2h&#13;&#10;LaYj9Y4O3Pt5QdY1rfsALVlgc8PlzEIhpZIWhkNlnELj15vyA+0giq2AsnAbYAgQslYVH4IbCn5m&#13;&#10;4xVXUHDxgPLz/ofuVQcFwld7v1wyhBe3nyNHUoCUGwL5QRtoPEPPefF4yDt6/2N7HKGU6IDg4BPf&#13;&#10;M21SKjHg9BYU6TluU8XAlNee5wHGH/TwNA1hrxx3e1oghXyPD1E0dVJrbRc01jyPh4RhTPlHuKXI&#13;&#10;GUWKlbvDB4gVQA0kHnwQx8oWPjRTynVlb7drFQfStBWjGFPBLef95ndG0+XN74OQYx2fPHSmFPv6&#13;&#10;4yuh3b/CRYyjYnK5vWUTJCUUggpJbRlObACH0iQTnAYVdbZsLCMru0SlLE9+ma9J+3F6FMxHs49C&#13;&#10;uXQH2TUSb1ii/Ohof6usbWINafdbZSkgiGy4Iridz4B1yDrjraEkWZgjQJn4YmwiTDET7ivpc6bM&#13;&#10;mT9zui6oTaCaELvYkNaJfC2Wxqo5gDCB4knH3sRbwLViwWkEPSODyNXjVlEhnS3p1CAsQoB6cT2Y&#13;&#10;Ll0Btds/Os7N2quEeNmZ7S87ihpXtyvuHSyBE6cM1ORrgXQPkACUR2lyLLCkVeMBome62wDcMtAW&#13;&#10;mwIqkggnFzvVes3r9O5UyZMqPlNFgBQB+ueLMivZ0yEZ2SokO/D4SV1uZE6vUnYYCDug3B+XCD4L&#13;&#10;ZPmaKuf8LMGHVgdeVX7PgBX77omidUD2gnTEgDTtkm1auQFndDRoJ0eUcnKLidwAcY4mSIhVoQBi&#13;&#10;BXleoyFv6tx5icEdVIFpIROhPLYUSMrE4nVPx8odNU27P4KxRsreaxlaIHWvEKEIAFIjVAiDBDa+&#13;&#10;xUV6Gjj8KFUB9chkB5kkH9vsQ4JFir3lAUNEASChXUpgiDQmlEQLRXzzxjYU3G1Aa/8CI2EKPCaN&#13;&#10;kuXF1raEFIj3DD9XcB9pPa6JTLM9jiLWFZBm5J/XZBay4riXl7/EUMIWjjcJmIquJOdk9wposimV&#13;&#10;j9qMh7T7VjUQUThk48DQPsJXj9AEfJC1OgMUxMWvV6jhT8cKILKFXOD4yWawEJkpjiWthEWl6lsN&#13;&#10;9cORVL1AZd1b1YKEj2iS5depP0ajlKKWaNkjwnLpPN9QWRxPh9zEZcWoPCCt4fkBRtwniezsZtzz&#13;&#10;sVZ26cfJQeHpghHRBh7zPu4hfcFs03RHY7EjFbkqwpf3O38gGu6MUOWZxZAQxHKgwVuOAIJUgjYe&#13;&#10;urISiq/GjRyTSBPcN7TDQGO0MRvSPm4HW+5JvRHUt+ySOWkX76pyXfRxuz506DdEHaS2EqlvDkAE&#13;&#10;+bJu6khl24REN9uI81h2CUDO3FKgW9aR4vPFEPEQUug6rMDv0U/AUkpP3mWNek9SVLq+l9r7tkMm&#13;&#10;hTN8NNXjFmE5F9Qj6jG9RFkfcmkU97Aa+xqtixgnyRVEkIBKkMBw7MF93fBwDsMdHHsN4hbXtccT&#13;&#10;5GBzfcK54FKg6MQhbBP6M/Xw8fFYa1KOwdDMbyhMURBBYhorzGu76JpF02P/q3EeVjmNeA3XzSmp&#13;&#10;bHB8HGlcsmCeCfy//0//d8kyABmwBzhGHwrIJW0Z1u7wYDNUsSaDOtm1QmXthofJZUeRwULZ3bC+&#13;&#10;wTUuzpymqcEM5frH398wExBjWwFgrfZJYuWgjqaK2kKXoE6wJMmqgiwhgBBGhXoWZQJmW0satf+x&#13;&#10;7HcuuQLP8WDe9IVIzgKKreglZSAiy1tYvNnpQHVOU3NEFppixwOHINdq2ii9AASzGkkgkYzQs7gt&#13;&#10;vkuJd82czUlMoBHHfkQ2xUwxTFzWAoxlHYi45ohoRRBDpu7ahFq1C5QxgKGpu6h9NrHnAqVqSaZE&#13;&#10;uZjrFfXj0ZUsOqB1iQmWBGXS/TjetLntWUHtsbTOSSEIgmTPTdvdVYRr6sc2AcsRKMDzsTXeRZ+5&#13;&#10;bCDGFUNYLBcPRocg4j6nnhzyrejiW34ghHa9VKCWrsBcznIyuZSCUQUhZEPRSPII4y0qUqPglEGK&#13;&#10;AMuQUi5qrrjQ5giMz4yMkQBUq5JijY4R1QhYwA76swQVorQH7Z2urO5mC7E2Z+ljjARimpBhrKWO&#13;&#10;huwyZGD1HnBkCzm0fcWI90p0nZThsr4dzl+gadx1mzrRKr75nbYNVCJGSyIOuWKlpDcf9v3h07MI&#13;&#10;7tierPU2hJ+OI6FYik6xY7TvHsESiduT4/Tz2Ee91WL5w7j7HTWEV0VhkLgC5zLpB9LGYEIwfvYb&#13;&#10;bFLC23WGk6rJDw2znGWWK3GBujUs2UKGcENAKvA632km0bpeSo9SaeRL3yPWwpIpxgySlCFEaLNr&#13;&#10;YhX1fHehFQ25BwLEvvmKSSs7kKzVMy71hCXGeU1zl1BOvsXIvH1giv/524/T+RleQt8QaxxBdP24&#13;&#10;JnNtxYBJ9+BQcJR3OAJvaaGajLQBrgYAor2fTvxmasE5pqgY27W57ppTWFHOkE0KMVy6QZWGkErj&#13;&#10;EgVp1jn2A2ccuIhoNiDCRna7J59o9355I70CDc0htrhpOlj0xhrxx+WjIBKtP6ppv6wZoIyy9+n4&#13;&#10;8sfGWr0AACAASURBVEg64rPHgsB+jPvd7BHjDkWYOWYQlLg3uH11q4/AhlAEYiHmUghus//AikHE&#13;&#10;0hZdzxHDenFN/7johTMsO+UxBkux2sIQNgtBRduiR47blutZl927AhFvVG2aRGlkkRZIqmyRTASa&#13;&#10;SBK2DhVQjd+2sKOCZQqya9/1AhJBKmeaYUNhRUMrt/m1l6OJu3dZkTY6K4pN3iXrYcTZ3SGAOcfk&#13;&#10;boQI0bXOb3YBMCQCMqSQgzVVl3OkYxNsgAjJrmmwzwQ5EL1vzbKHWhDFNO6iaSvGhEsu66fh8GO5&#13;&#10;QMkGOSFUMWelkF2/Tef2Pt9JMzLFCCCH4ayTtXNWTAWbtHWKwHWZYQvIlgGEWMLsA9lQN/G9rjHt&#13;&#10;MQeS6PL14g4cuhQxypSYAK3ZOl7RanvGdxfH07PWH7kIgkupHhFIMjHrjlJinbLbMlEkuhNflyyJ&#13;&#10;4ZAC+EC4i3vlKUDEuyZDoGTHOD0jhkqCIxJJeA8KkRSECEvT90KIZmwZlXevcSuoB2kP03i82Po0&#13;&#10;SEwAE1hf4lx1hQlWVysLEWKGfdR0j92RS56hI7gpYhCbuVcXSYaHfjQmQIuOL8wZxyAvjvaGCkET&#13;&#10;iRx3u7NQEYihY5U0GDcYFHz/scAEY0zCk+bQhJQfX877vHsXlOJLyA0/MUK0XoAit99mKCgZaAMI&#13;&#10;ABQXiADkyufIBGbOel5c8UTxA8R7vkCUkyAFtTJ3Ksb5MJCUGWWBC+Zu0EHUdtKahXwU1bQtopIQ&#13;&#10;j+h+27kvImbZCwJpSbny0PUHRHIiOSxAAy9btel72fjb/kYxTcYiKHhikktAmKKiQlQJCm1COvu8&#13;&#10;pbTHQyerRIUYsx26c1h8qF4cpK1zRZSzMefkkjbWjN3kSPK7rjZ2tE0W0p7vxqWMWkX6nkjsO4he&#13;&#10;95k1LeXSW4uQr5ySroVBYYxyKEgx6/dVJyYVTQkiFGwkhWLArQUpIcolyqDjBPgMEfPAspbnGhRC&#13;&#10;M8gulZQglrwwubnAWeduiXdk9zFWRCoEHgve2FwLCASAGLwnSR4b5zaOMAeyNBzLVtvYSFQRjKVm&#13;&#10;gL7df2OQSACzLRuDCNZhbIEoksr9uosi2cTXDChvIKIF1aZlMXvucoBUEEEAExmt15UwZrx1xKQA&#13;&#10;O9YJzDaQLNYJ5wT8ZglnKfgFDj0SPZG4siw42q5brTjGUlV0hbBGptKKFGFBhMkU0tWlmG03SgwT&#13;&#10;QLQUyLE01PKEGa273bp2rFD4yBrV5bQziHGFLCvFIWXIZJdRnbUlCEavuRRJ2xbQrueXNTCJHh/G&#13;&#10;274SSHHFgjNfYNlXCDGA0IVYAQCkLgEuH8vQyeR3JWAMmEsVY8GwgQFCTDhjwbkWQCF4zYALHkKk&#13;&#10;jLUddQzVmOLiIU01ZRhydjV6mIYQaC6F9A11dn8cJ8cTA6UfRCw7Khh5hGwREKPoEosIFeGg3VYK&#13;&#10;Y/Kr4DKYlVcoKywCVBRKLgUkXKvjlSOiMMG8UshAAozBBEIpWSDqom/H0W7u0DY1ehv14dCOk4op&#13;&#10;AgxDqDwCmEmsQA4KRQEoCCnHGDPMCUOcEY2lFlz8jTF8Wz0qogpIZM273YhhGOvLmh0OJHdCMJQM&#13;&#10;TDnlRvG67/35tM/JmxyBK5lCF0iMBQQiOILF6b0tEAuEQSaoEhgJgQkEh2AnBQVYUB5wARkrQjqm&#13;&#10;TM4r2GMqjWq24qJPLRPbNufNdkJ6rVODkzF6D4T2AWiKZTCFUBYxcNYKhpZlLlzu28oI1QUVsEuM&#13;&#10;qy+BYyARiMVbXXKoXfbRxBQlajEGmNUUYdQ3Y7Q3hrdtvmVKmM9+GiaCMGWkFtRRCjguBEJPsITe&#13;&#10;GQZhdfYwjetiawQ+1VodEdDLwKGcfbzYJFsiHMsldV0nQb6kQCvkkIOQeQMyDlAWRCVE0ruAMA0h&#13;&#10;6H2HFAMAjKtOu561AIXmZYAp0VhBW7O2A5Go673XIFQQK2XQdatgTdI5BEpRG2qZza2nfdjzOB1c&#13;&#10;TIRLYwMEVFevCNV7qRXDlHyqDechWFSLdAFlF7kKeMWhYuMZQbDjMZppbCPI8jjuRjPOCipu0yEk&#13;&#10;GyDOATKyWksBJkgQXqeTCIkxV/d1YRQAonz0GBAEIEHEu7TvthUMCm7vBgeQIyksB5rxQFAp3Tho&#13;&#10;t8Rkz027aSPE4DPYoRWFAw9CNQMHVGBIQNhv7TiFkrgUgg6cMO8D212GFGYkqDAk8qzN6jp1smV2&#13;&#10;69Y1zGy3iEUs1ToreeNLRbgs20UiaVu+zleOszPh8EkSAFihOVLc5pITJlJfLcKVwgpjdQhzTHCA&#13;&#10;qbBsnS8uYkc30Y8EVLRrh0SjhKwuN3xcXFRCVW9Dktv7G7B1wENAtvE9gSyXWpPpZB99AeReIsnA&#13;&#10;vy4fRaLkEBEi1ChIG8LsfbjPMx4pEDIWLknMxTMhXAYeBEKbUlNMTsliQyqMF0Lx//Hf/T8m0dKO&#13;&#10;t/vfW1W5EsP52CsihPj6MdPuKG5rSl3xiaUaid+jWfTd2R+DeEwIfLj1YcDGgWPb84QXPf/08k+p&#13;&#10;FoTRTtXmgnFxwM3VXxTqOzBKnyRRrcCobPvVsakLe64ad/+g0se83m/OPb9t/++f//Jno818leBP&#13;&#10;e8EIVtJ4uElSvRbVl6sYRBz7Zg0bf3hCDuhv1/5PI85JKWTsW7/0H9iCTL2p5Vhf3e9k5OhWuoos&#13;&#10;yVEBemP/fP0rtrlcjRw/I3ClokwP7bun0OK2b7TbHqbHy6oLIYFwyRkgwGVLaFq/4afpqOcryRVN&#13;&#10;fSwgVPBPwz/97Y8/5NTf4kfLjt7kUU1HWe777Cq/WTTib3OdEASKC5w9T0zr7drXX9hwX995B3vC&#13;&#10;Qc9V1358vFEqfSXT8VBgkSBtM1WsvcildZOMTX5L5UlO7ARRfr98PQjyXz7+9SSn9JZuDCqArN6R&#13;&#10;YIHRAQRu5nf4jOK7QKwsEcsuUyy5ZFjMV+vVu16rJA+oJWbfOecBm0k97fZCRfi6MWFW1pD+2PWj&#13;&#10;jGU1LhxOL//2/b9kQfpPL8jOeOZJAd/Dl3Fac7roudBkTDsqWhjELXu7zIfHihS8vOVH8Es067Z/&#13;&#10;17s+PD5AyWdvYDbMNzp4T+CZmtOffvr29uMnAG5zDjnJrvv2L//54WXUa7m9pX4It5AlH6IHawLw&#13;&#10;8hsDZTiq3/2WSRGTit+jYnvS+7k9Xi2TAAKQu0bYW/49ChzBAOEi0MOhg2H+RslxKAbq3BRYCIot&#13;&#10;A+FloLqyiR97qRpJLm9fbynQpxf0+kOoqdaKCK0hUTEWVEVHmocu9LLh8vLbV/JbqJW8Xu/9pycW&#13;&#10;s92Xse8UjvV1Iy1c4f5Shj0uMtf/9PLTjILB3evb/TOQQmBBeXWpb5oJRkIH3jwf3/cNUsjKus9b&#13;&#10;m34OZ/Ox0aadlw8pImb76rvz8wmVko1lLUGYvn/8mJ5OJmF4/Q3ifNEXz7h+02dy2C3IDPuwSQG3&#13;&#10;QD5xJKgKGVw/yjmmm9v+/f6GRkgiUk5s+bcRse/zzE6PfGA9aC+/v/JUIxWtYB4meBCA1ctygxRX&#13;&#10;qg4twbiLjoXFffoPP4HsKA32mn2nQsnN1BHIPp8PudbXv7/yyWHEJB2zhf6FJ18VHiEWTFSXbCTg&#13;&#10;voUH2B26sexbESej7cvjAyv5enklsR4oXyB7u6w9ktLkbY/jpzMTFSF7qkohBTIj+OHhs1idBo3o&#13;&#10;CsvLrTC61cwKLcpkDtmxZwY1EnSiUC7VNNoltKVtjiRf3hom3F13x8OpYaWkWuIgBO+6m9X92Nhv&#13;&#10;6Ok8EuzmsGyXf2MU1wKDSqfmEQt2uV5fHqUh8G25DuDPIfhYE2FQOhMUDTF9/f5KZEmvl8IJm1q/&#13;&#10;E2Nvh9MRA7qYv+eaOe9hexa05AB+/+u34fOUZmK0AxHash+7FoDqsfsH9WKy9tQQ0DYGd4+ydJ4C&#13;&#10;e7vFL+MT3tzXjhwYx0plyl2iOO09ttzjSTa7LxnJw0OFdRhGdVuvJbkwZxDifr+1Pz9Qt/fBvd7q&#13;&#10;BIPhIE483a9tAN1JfZgP2ZwdzsGlrEsscf3bvx/6ZsXGvRXWHS4uttU8/8e/7PuOAQYEvb5/tOdj&#13;&#10;FlhsaFD9fFsda8v2jkn9++9/f+x/WanpOiZFWSw7NiefdlfWn5tjgNeSNHRNbLzz29DyrMHUqGUx&#13;&#10;mPbc7HO+oEpJINA13VKArPyB+hmjhvQvE4WVHJrFLUvZpzIur5pRHmt9Yf1v1zcqyeZnEhSGlZL8&#13;&#10;GnjrW0wgYoWd+mf6Mufl9/nvwwbbx+cSc9u2CK8CjoIwuy3P5+nt65wMruR+SJ8aDkHRuB1/IN3w&#13;&#10;MjYAgGmc8PV+oe7YPZzn+X0ahLpzjlC27n6/ATblLZ1l89jKkEyqKIaMPzu5NwF59TyUD5Rb8v7x&#13;&#10;nXGQZgFHIgkdGL68u64wRIWtONso+4Z21HL/JNSyvksO/71WeiEQVcyzm6NI1EKfZWV9luJwfQtK&#13;&#10;QnEgOWaQ4T3teV2KKww27p6DchAzH/E4FRg3ZGZcSj2NCBFGJIEFSmBrLZxT3QqBTAk/9supO0PW&#13;&#10;JADJfXcoUcjSlmvGzjalIoABSujMk7VJnR6svrKJNYolH/xhurzPHe1XvWyCcTHoOaRr/nH/azee&#13;&#10;jk/PZneP9MGXApqWVFNzkg3f0up58no/iiFaVCa5u3x+etr3S40gY5wQfPppgtbXdSdsiD2JyVGG&#13;&#10;rmEGsxVZxrlqaUj7eF81JjQBIxX3IfDdzImQSre77l1FTGVQmkPvmWFF4oS3e1rqxs6Ydryb1H7D&#13;&#10;lOWYZ3x8+XadSYuRrNv97dy8eJ/6dnLSfCy7aNuS+vx2YbL1FbIarWrbnu322nGiUyWVbR82PbvT&#13;&#10;3mIKEq4QQhfw+3tkUr5MMvugpLQftYQLEliMLWA4ZaoUBsiRKuJdywC35d2Ph8Oh3W7vniSsmTV7&#13;&#10;rKGbztSbUiohaDq92GC6Y//b92UUbbCrYrjtkfdCimZdNPD0MBxyLjlEJknS6zQNbnaHT8NtXqRs&#13;&#10;EAx5kCzTpgjeGwiZmX3fPCqs7LOtCiPLIdyLtVDHV7adKWGy0hZix8iKxqZthbi//5BPnHJELmka&#13;&#10;lKTlMHBvC6xeItRAsjeV5iAUW8zy0B9tW4sLcdsxQslGXABkoX044VhOotd137Y0tcN2u7SCyY46&#13;&#10;uwKQcMNutw1BVe+z5A+Qk5u9IdPhnsSU9WYOT+0aEE2lbnOI6PlRIJAXy6jsbts7wv4o1N4D6KsI&#13;&#10;BCV8B/7T42j1a1Zyvdy6RmbnYuDBZEEU4GCUPY1RYtR0YrO708YtZkJoTevQSl+9AmH3m8GGy8nd&#13;&#10;t21eQa4RM6uXUXR+2YukO4uggBoTGbqOCXu/ox7+xJ+93nrJ/x7fB8Bjogj1oNnCAvvhuFg3Du16&#13;&#10;v6Hinj5/uYNIAO54c4/lMEScEYjQdiSCSlCVFHRcfndfnz49oEJIYLE41sIK5FmimuPjdKiyhReA&#13;&#10;OFzdUmJd1gVixCqFJUNBPQLmdasyD1LWEMNmuJQlI7d6oXrYGETLRm3DTksCgU6c7fmrBaBCACaJ&#13;&#10;NKr7Xfs9UowzWEgLSA9j7N0ezqfzx77QALiSWPLsrLFEQIKid8hc69ZTgdaMjklVkma3Ud7wEnYP&#13;&#10;MyQD1vyGPCaGFzHhJAtJj18O3MtSSNM0KQB+6GMEnDYzziIhUMl6XxvKKyAElZwMqYWuy+PU/4g5&#13;&#10;Vs1cbkMisjEkOLeHZNaQdLYQgfl+l6g0w0nI1izl6dOQAUoZi7qL9nOFBsL72xWMgHGOplGZwJCg&#13;&#10;x3HyxrSi27SZpocY7t9eb788fBlwUwjLHFjidqgH1Ru/dX0Tgjs1zNqSk7ApsoPaPrbzcGIswLwV&#13;&#10;WHa/HxRLTb9bM44DWsu+7804osVkxM2iFeXwrB6QwbBNscl0aTgNdlWCbrXrB+6S21c/ax2SsX7x&#13;&#10;K4kHpFgdGCSk3euPU3OkgYUqgNC1ZtWcejVV74C1NbNd5LxH4qCP/DhIUzTuk3wbMtusjbjy2LYM&#13;&#10;kIm0YUuon5Ld434B9UsPHA/EX/30qeV2mtdFNtLd3xmRfXfE3W2/elvsjhKW3OgMGbZ+Q6bz9V0K&#13;&#10;8dOXX/66/jvmQ4hiEPU4kgQI4EMSySwJExiCG4aSSZcR+fbjHf9v/+v/OYw0mesqznIfvU73t7fm&#13;&#10;DMuOFFD2j5XSDOsCWr4LcYBQ9SNWXdeDj/s8wgd+HaNXGTuZGnCjcyDQfEdKJNU+jQbo/efpCW7L&#13;&#10;QtFZwL7eVllBzUuwsy2UP1v5V8Bh4bzuv/qP7el0kLJh3dle1yMhGjTArKxSiLBHYdOyzbiLKE35&#13;&#10;B8V/eAMHsqbADRodt9UI0RcNVRgAsLx/BGl+fqyh+M+Y8N13RcAjTXd3dE0Emp6sOE4bF/WSfc7J&#13;&#10;oLghUGqz3cPlR1vLZoOcGB1LMD1SMy0E77gbEv/UWnqPam80tszDgmDGN/su+qSYLbApqBKMeiUd&#13;&#10;+Z75cykQxNQBHIeBIzBJvu3z/fnLDwRalIL1nMhqaiY3cEP5j/BL/uS4eaIe1DhbTecx5I/zsUUt&#13;&#10;phGksqoJgDbeIgg1tF272KTgA4EwEZPzVCuuSCQhj3gvOJRJ5hTRCZbEqxX+FOSMqbNNsZuUHcoM&#13;&#10;96VyVbYYwZ6oVRWmCDGwIX4hQ+ABwNxI/iPe66ywaG2JbVcn+qT/yLBpZhXVNAGLzPYuHVVkIvDw&#13;&#10;J37febu/O/BR3KBkqajK+wMbgCCYPB2+CAv+hjeMWVxsO55FLkxkBNe8UOPeYQ4afG6eVxdD9kSO&#13;&#10;PdA9YQWy20foWQUmIU+5ZKx5yZdwd6j7GbJwcSyq3GJFJcFinbfUm9/3d0x6e+d1ShgeEIEOxgl8&#13;&#10;gBgBlLgS6mWxMO35fEz4mj0DryjqmyGMzZvZXfk8kgxJhvSdj5O7NhQj70U3hw2nklNFe16adwx9&#13;&#10;5A3ZeljbNB4JjhxKSLpy8z+Ae/kb5BkJUXlmCPDRxHwzOyaQlPTQKTI28FP36/atTMB5grDORNmI&#13;&#10;A7mvhFIaFHKD717xKz4ioGN6qJiRdbVIdYIES8hvNohFUFtHdtwvEYyOUMQa5WM4iswZ2NNmG2Hf&#13;&#10;Lv35Yalw+shv5aopNYxlopwKUMWmS9I9UkJJR0TXecg4nuKNRPZu/mB86HMvBu5ei661gBDf3wKX&#13;&#10;TWHELijoXNb9l14lEu9lW/3icWqTRhBLzpiSfFu/La8+RwV54p+cQfq+Z1EKWiQmKSRNN4oKqtuh&#13;&#10;ScOADHx+1XqQ4NvlXbTIxjkDjinXovlOOCLxOH3OtURap1pfD87dgfsNgz6vOc0hCOpe13cKw1HB&#13;&#10;V3PnQhEQTry8OzvgEoNb16WCHGuOBdw/9rvRUlWfvl/xZ3ju3kAupzEZXzBecU2T/GFZyHGUrL9e&#13;&#10;8YFHZ0kWmWHBBodr+9L3Ft6y87sGJgBGnBGcjl+o/Si5sIoU4bA56CPI9tPPQ9IJhp+HdqzbIttb&#13;&#10;ezq/397JMh1ki1FTCN/Njd5IrLZ2sZQA3dJJ2lD2UGI8y8Iq0WKjaHcJBGLa0otptyHs9Xt5+MIc&#13;&#10;QgAwKAU7Fpx93G7rw3DvOgl4K23VzAGOSvVyw2F9bVgSNPi2ZDEQoh76n/7r19c8Huaph3Te6bBE&#13;&#10;oeRPpMjf9ncQ2DN7mW/fRnXAWGDeHPy7MwPGw1RBc253b5phSHk/fl1UTudRbf9s8tSke+gMS0jn&#13;&#10;jFXXocFz12oDhsOXgA2omGbulkp4m9UK9tS7NjmbNgwtDYfuRvYKBMdjqna3l6cvfcVLTUt1j4q2&#13;&#10;jNJIt9KAkND6loTTSqjbddUI4T+o2tp2Gz+Ga08gFZAx+t6uJz8I1WaIdHmvKPq4vVC2EH2zmnXn&#13;&#10;4t5q1D0hYyD349HfeE8gcbePdLyQfafghX+8v8pcyHgcQcJMWcvTDWfUboevX5LPOyoe6h+/7ZiM&#13;&#10;CJKdvVIggJa+dWuTTFK1PoPu1mJWZX0NC0ycxlR9yl+5zxJoCq8M1r+he9dLEbObCrYHQSqKW+A9&#13;&#10;zxEHUDOoKekMvI+a+aOAuEAx6/yLAWJiFFYGGRMMSF8pgADblRTIu9MxmxuEIWSyenj2NQjQ0aZD&#13;&#10;Ign3EhqTAjq1YL54kkxbsQZmRSBJu+OqA5G9qojr9ZaBtTsN8FlOF4qaeCfQcXqdt72fGtYhD0OL&#13;&#10;dCSro7tSbFl0EFVjnfKBL29odwupkwIskeTQRIf3sj/ApjelvGTOFcJV7/fChg1dOfMq3a8oKdn4&#13;&#10;zRUpRzQ1DdHlnTZTtrmiGLFFW+GE+ZwKpfhCyw5gRQi2jqauqnrxbeT1AYMBhsnvG6NTLGGlyVLw&#13;&#10;uNhdHPu7Y0PLaHYDyaYF0paK+HWPB1l2pxTDuOr8pOP3hWcADOEx807iaQoOfo6r3HxvEany9bxL&#13;&#10;xbe3q2InQXJLWI+dAQeHiM6lr0ozU1LoVOfddjAs7p5gKsWY6+pTJkh6AkGlgxoQnsFeCywBBAAB&#13;&#10;5IBUGK+LwYBbRnBdjMa7IFN35bmDDwwFW4zmgcFJKtNywRPezEaRiIQZgMzuiwNxLWc6hb5gVQEP&#13;&#10;V7LhWwNJpiqhTiIaTdwJJ3ZzETURk9DdiCrReVZJMhobBeZc11K4aHwkCBABoH/bneYVzQwXHSgd&#13;&#10;KBunVr9di9ck3NnSO0K4Rn4nuVPJzp2/V0SZPcWUir2bwaswglpoTDRWxrnIOQw9/Y6h0RAoseBo&#13;&#10;G0SganPnYRTeeVcKFTu1nZ/W+6VRcJOHoed2Cwp389tdicH60rQwqLS4SPnxAb/+2FZ5RGiM5bt4&#13;&#10;TGS7ViyeM702C97fDWItpJeKCEJ9laAjGfgAS7FPFCMcTC1eaZSJfYC5SSPM4O4KCJDhuOJaVuDD&#13;&#10;qKxJDUgCIlahfjRjHmGoC0zCK9oKIKvyYt8MYo1NCBk2ddXYRYeZko6CwEsRBMzzG9RBOIaL9OTd&#13;&#10;CzIDMkUBYVNEzcqCOgm4h2oT9fRmxIBKl4Cz8C5q8liBjsUYaiwgwAqjNdvW8ENMB8Mtr8d9rgWg&#13;&#10;aQClRgypDS4knkg1YH/v6ySiAHlCBNDQwIFVxPJH6UZPvUbrCLC/82L3lucke+FQZOrGGAe3KZ7D&#13;&#10;NRNZFcIoOT//mFzBlFXCqOx/RN37qERi7W752EsMG/G+a75Qwgum7irNmKbkvNUrkbhNtel4ZmAE&#13;&#10;vhmVebuyXFMRc036SJW3BKiMAJ2YF6XGn3CivaLRo2u2BNL93RhUTuoe/Dvah7P3ONs9XHrsLKoA&#13;&#10;1pIjl12EUKAw4uCEzP3DH5uhXD61D1uGd8b6OqAd9AMBfMtgJB5SQhHBisU3V7DgB3QBtzXCCHrR&#13;&#10;Lsk6hzxW+YmyRi4L5yTUODdWbiwV48BCmgSo1IY0sUgpAceXrH3vz6nM3iXVJ22EVkYXjNo9FgZV&#13;&#10;g2Wa61x+bZu+YJ7JlfbnmwseIBUhe9sYg7rsABjKSA3ZINGdbcgM02ca893AEIHWl8RPNF+Yr2OR&#13;&#10;0dLg7gJTyUf+xaG4vUiZnmosAy8kaZcxoPJl+bDAgiAWd5EcHErYaJ0rgNPpZQO4P92gCwpKXPxl&#13;&#10;jsPwUALWnCDPO8YUCuWGfIKvIVqhR1NozBRSU7auityG+uQ2g459RjhgVPYWB5ID9uSKCO3RsQkT&#13;&#10;oTEfYse8V9GVL13InFBurfHuqBJ6YnAhKmx5n23etLrEoT/hCrkQwuKc70LUlDf8v/zP/1eVPDd0&#13;&#10;yrjo92YSS9rZFrUX56Y8qLvOCUy5qfs/HXnCZEVw4VTE7km1q7OpIYh8bLEFnEaW7/FtUi0sOK8+&#13;&#10;2IgU+oivDPunz3+5rx73n553/y9XbSl3TfMZ65z/A6d9SNbd+EYPiR1+/Xj9b/50jnspTpSqsyQN&#13;&#10;OqYLlrRd3v4/1oA8MGkYNfL26wUU3OOXefuKT8vmj7JsewW7UvlkBk9rgYgNv12KCJPR8kZBd1CF&#13;&#10;7vJof/vPYXbkiZ3wRT/+t4EfIms5Viq78A1YKNn58TyD004DOdH2X/jp8aLDVnp66pSs3fLX+7Af&#13;&#10;zFkhnq5rLfD8eFR6WWDKwyMjnbdXbb+ZC6hzSZhQDNAvPx/a661vscd21pX5GdsZopgnzXsOGZWv&#13;&#10;+/fjz77fwvF7wo/J+ZTg8nFHf5IyDCFAhL8Vkhd9j6Csu6KfaY6lJZOg6Lerbk6PtD+TNQb6XTbA&#13;&#10;Uss8oW1Du4b8QUh1T9057u4CN8kA5d3vX9euz6yApj2q/iAMT9ePL6LGb61bXvtmrJA6roU8W7c1&#13;&#10;EgJ2WH4wh0Vsuvn6fTwiX/9+4GCDijhzpoDhff4VpRxsXLJgxnPPaXno5RXZNet7saCOHf7j/i02&#13;&#10;cOnqf1J/9rfrw8BsZEikd6sNoecq2ucDZsIX/vOX8eu//HrGqi0ZK/T6cbOJy0+4DVvY3Z8+/cNO&#13;&#10;bkcTj2K4EHr7atrK3K/f/9L+6Tf4N1R5g4/Gr3wvuGOzsAicXvzbw1gk0/Fw1sHb6EBRMP7zQGVb&#13;&#10;us/u8G/UmPnOV/Mo5Pz4X7kkHErBn/0P92jE6dmnLA0Ea8lE9+Lpl7iujfcUsMdjH702y3obnyxM&#13;&#10;6qTasMW//jupdBh+9iXj9bUd4emXqe6w6CWBwqbxGPHr1FvG1dW1J1E1PeCfSJpBHL+/v0HmdawD&#13;&#10;Wk59rXk+/FDt4JsU7YckhHfNQ0Kt6ekDO6/WVJL7ePo+3gqvMZlfIKjg8HUJoT9JXAoWH3eN58fH&#13;&#10;f4ybWZVULL7T519mba11HdXshxy6QVv7UNfktqenUwxVvL3d036T8ZHoc//joSHmx31p+MMWGgQl&#13;&#10;gWy2RzCmV9R8kk1YEoSeyQVwZisJ8svxz9AyvYvGoS+Irx1udimKNHUnSQU7//JlkkMkgGYmLwge&#13;&#10;E3D/8rtqnufU35H8S6vev/7N7BUj+enYPLYox/e7fLNAi444q5a//vFyOEssjJrffGKsvPzcLSAE&#13;&#10;n07d9PfthkwvCKcYYI9gf+SkyRbaQCwkOIm2NDEBBg5Rt0Cp6I7BYyUOIq4dln6OAzvKPEf9dIhq&#13;&#10;uqb6j0PSe15cYOa9GnkcAsHNG1uG2pC+L91v0dGtqPaA2xG55WoK5iygH1ox4JzY4pjvuzzdBdNS&#13;&#10;rQAAIABJREFU4vxh3nnbhW7f8yVXFyAMX5EqnTqYiRxjtJQX5VxhdED4BcqVn6qnomWxzvXwH3Un&#13;&#10;//X7xy+HRi9/HB8GQHM/19qo+/Xr80FAEQ4Mo9B8+1eNJ/tvHvBOdg0q/vG+olCae4ZS54LIZVvp&#13;&#10;ONZfXTVh/f52rAf4x9JA2h+Gt+udM1kSlDlW+1f2/5N030rbLQeikNvbZV/zmd/svSWNBiY5ZBCR&#13;&#10;QEhEwDVQRUrODZJQ1OEwpZG0pd987rXL9GrfTcBzIw/O0W/qauC5b7jwYFl+jZfoEaTMUyvmKs5A&#13;&#10;rS/b7U+Hr13blhxfNxTpqkS/fF/jf9Lh7Wej2Gom0uz//eOHOOzcy/Lj45/9cR8hnPHlc2xPl/i+&#13;&#10;0MOov3/zwyAS+mCcWsz52Bsmf7seUMzDgdOC8NrFOVdbF6zEsdzrXAcGltISnrBTT9TE8SOkpPTR&#13;&#10;/4giY8HeL/ffEGNaRFIuaXpaZB4D8JYu6em3Z0qG7z9sPzbr93UnRj+5yCO6C+ODw2WPQ6e3kcmj&#13;&#10;+nJ27yVOnw+7bQMGvVWFHK3tr93PKaIdlQf421psV1O1x/5gPi4Pbd8JHtMap8htbWLM+EVAKWRo&#13;&#10;jjG8Zff698eHrh8YmmhSXrbc7SPHOsb169fdx92YuEqxv71g8dvDum7t7sELQtIQyvtIyDNSS6U5&#13;&#10;Iy46CXOoKW3wSX354bdH1oAUOK8Xn9iX3vht7NRf7i+fvjzi7O+r1UmVSgFXqzjBp08YVJIcFOjn&#13;&#10;0UFcyepoB2ZvKySbaPqnP8/vb30x/Kn39t+F6FzoYKpa5l5kiQxdlNLB2WUdPz2BlhIaUyLbXg2L&#13;&#10;6lSEOUQhHz6jTHeoU2/n7k9fKxEmdebnimP4l6+jF6kxh1BDHhFArMn8dl/64QC1A6TmEnzcVjZM&#13;&#10;Kd5qrBvUSLCW8IG502bUiWyQvKC8b8+2pJh6hI9L8iSfsLfESzpvwK68MDI8A3D+uMQCnha4vVyO&#13;&#10;7QFAEjTtEY7/eNXPFN0dFTrzJukjLFdG5V6N/3j7vyhJTDLaji2nn/GX6/ebYRCxZDcLbfV14xan&#13;&#10;pp8aNUG3Z6ragpF4n2+oxNv1thZy/FMpdDtPb09M/vX+phqKWUr3bYEODv291IOJpi1XawOhzXRn&#13;&#10;HvIArD0D1uCC/d2WHUSVJwFTi3R5ern9BwCkYcfSxLhdnxVlYpqj3rFRrBoWXjmHOdSwSAX35bmy&#13;&#10;mrqyvQbZNrb6cYdDWdOlPMAv9dbVr+5mX7qRo582g/uuaS8v79OObeup2Ul6oQQ5TfQwDKeNNsJj&#13;&#10;zE6XraA8V8S0gDi6sH/AY7nDnaMXk1G0yN9+z80gmlqLccvXOtxuZ0HYoLs3jwcednsFeTOfLyCC&#13;&#10;p/3ztc5UsRRDzRGoBDyyyTf7gb3Ov3WF2yALe2w493O/Q7Rgf+KMoYzW1jW3TTEkeeVclkY1Zoak&#13;&#10;afWcMXSq8angSzjvOcOXKT48sBvTpDl/n/FIml7f6oSP9Hmi1m45Z9WFKBCjWArkBVnPAEAdC/Hz&#13;&#10;ac9rzK5K0Mr4rtcLOo2BCHxQMD735dJft1kZXN7NmbmBYt7sERs2nP4c7vNuPLy9N3mYvefmxHVH&#13;&#10;S5qriEnZasrLfXnYfR748UzfzJw/fTkW5LLYmdXkbC0VI3kCoD597mZoaEZxuf3SNxklQtt5vTYa&#13;&#10;Todxuax/EM8mG5Jw7WLY+cmnchFqJzZybXBvKUm23N/ORLQELtP91DD6c1PrjJdTdgP+wzjOc9Ly&#13;&#10;EM1pl3qASMR1XWz4HOqQQxKgRQGRCBT3tOn0mhc8iBo4RWwrhSpRtLsnlzTiRt1pMQk/fvrKbfpL&#13;&#10;vTfjwBGNe3d7NQ0Z0gW1Q7QnYpLPNIPXDdNcaPx02flSNWjxKoL0u4nETN4n6/NUdnuES8rrBFVf&#13;&#10;B/aGrrwE3C/BE85YofjnRKDjTbl9/4AJAGgDmNeuW2gs42ineWnbFGqbxO0q//W/fjy/rL3YFXUZ&#13;&#10;EF1hnFv1iR2mF5/W/DxI2Ddoyc9ZTuXHaz0VJa+WDldCzeLmFCw2uvyhsvXHj3fHOQZ6OAox1P1t&#13;&#10;3jGThbEdVv/vJX4GCc3/eO3pDnyCRJDFBPqjcZlsHP7Ma46QAVGngOx8nxNjbVyzygmSx7OZ2+fx&#13;&#10;K1o2YM9oBaxVeYcqRCztLoef8f5I22HOL7Ns/5vjxoAp+RPEIAA72b5dia8ZwCWbEdSeLuZ6b+WA&#13;&#10;zMa/7JkUW1izCH/48i/32yTF9e1MKDtMnu3BsZ6vgqgfpzIoSxLPKVSY79IeMZiuPxKsuWRW+uVn&#13;&#10;bQ5YqvY81zuSh4bCbkrr7c8Pzynf35qGcTKdr6rnBs91X9vT5fuylgooYPJpVDF3uru/3BWsUjfb&#13;&#10;ajHAc9p2jfg0sBjAZm+KqRZ09fw61ZVrQESOpBybp0jd369/KQ7xAa34jkuP8steC+biPTHYVYgg&#13;&#10;gzx3xa4AbYjeIf5f/uf/zZm1JU3NGZORUJVt5kwniS+3dd0I5Kzr+5zK6eMjAb6FGh0QUyr4mgs0&#13;&#10;S5ACV0wgwsGXhlXRdt6XGMs4tt75vu2td3DiktB5voEtjb/tISmqEWg9X2wB0Mdo9loVCNf5Pg4i&#13;&#10;2c1vQQq1lSqPerlPfSud37qHTxXAHHyeYI81rag7yh+/fzsctWo5Jl3api2BwttRWG87h5IY+WUL&#13;&#10;PczWzRKTt+VeQkAFa7xre2iWiSuxbltaSlgRgS0HReoG4ZpxJhhgFGuwWJDEWACYaTHdXCy26TCh&#13;&#10;W4CcMQNSJQAa6oamDfc1dohgnpb06fCQFfMgC4AOqllOdwLlx3qz0BPUEa6ZbFhepWyuH9PYj8iT&#13;&#10;DXEp6/7QzK+BIhxBFUNb7Xw6LUwxTXlJq2AKIUYKhjhpTpf51BSKO+rMZOeZkbxaL2VfoVeTDG6R&#13;&#10;vCwXwPdsXiapeISoZhYhFm1TiMmEAVCTtxfriQTTdurk17bXi3ExgUrx9PbBECCQTA7uRrZVM7vp&#13;&#10;3x6b4DZIaIGwWmqWZdwfzLWkhvd7oSXmyS0RM0zTFhAApLOAx3aQ/jxJpiXtYAzXF1dBtpuZUlAg&#13;&#10;JxN60ta0/u3Hd0xIBhi5aTc+ZIh5oJfl3rUDLKBIXn5eD7vn+7TGmsM9MjF8RNdVxhvO93oJYZZr&#13;&#10;17WEQkIHLlAorhSfQiXRV4U9ye8fi0KqRQ1Sne5QZOrnPLkrwj1+6I7JI0wYBkZmFeYoKfA5QiVW&#13;&#10;M7+veHYL5oUH/aamEjeFMQF4o+y2TIRhoTBwQVSVl+2p+xIxnazNBXd9E2Je5w1WNHAOS+WUuGUz&#13;&#10;dKve6g39l//8f345Ptt5SXSorJJO3b0ljcyzhRhBjEyVtSmQiwwGlO+LmxNMA0W/v/4gijBO7T2M&#13;&#10;rSiptsNY7ZQi5K32NQlbWz0iyATi+oustpS7K7RADOxsfn36NQTTtMdluWazaYFDrLCyyzZFm7Bo&#13;&#10;1vvKFYQAlcyjK+bAUCJrhYGphvItFltKRKiAKyiMlpZw4zPEGKFSTx//JBpKwTjTty3WhFbrW6WP&#13;&#10;7eij//bxnhAgRZYCzbI2dn4YP0UMEymCdbf3d911iZrjwxii+/76VoXMDHCmOWZu0/923H+sl7+d&#13;&#10;vgkAlyU9dY/Tx5q2KjDlHAVMBcA1+7itOTIDHEo1mQw1k4wsbgK80OaTTw4AH1FipTa9eLmcNeXX&#13;&#10;7dY12rvNhilZVnC8uqtbTjvdCsETRk3foZDqZhIkidW42fvpsutbHz1BuOUCJaeaPUVYI2YyZwVr&#13;&#10;KioHxfGK0nDoaQlwy61uIaVkIwGmw/MhmexIzARQzlKFYUklJSq4LbYSVLKnGF1e72/L74rWcDY7&#13;&#10;PZjZK9o1Fc/QNkLCjOMW890uZtl/GVmnRj2yWjRnJCQbF6RqrLlPCTDOusMprM9cl2r3+8ZjIh9H&#13;&#10;j0IAW2Bk1C2y9ddHMW3LcPgKWVdI7GlbSUjYdW1jQ0MJtuGGsawFcj4y8TjPJ1dzrJmhRsLip9CJ&#13;&#10;4Vw2ISCIUFaZtohlgcnrnAbZlgBAgC0F8+WselWBDxCL4huNlKSpCNGM6+ZK2apxQAM6qOv7AiiC&#13;&#10;su4/tbeY3XQhlBOuNGAOpcV5rfqUIC9JBceoNilKrAUSUtUIaSEMik5syUEQbWQE36abm2IvRwgL&#13;&#10;1sKzuKK1ylQmQTpVOKRamrXmhE6nS+JwJ0W2gQKmYCWovU8x+JMPiSIUTBKLvW0iuGw2G9eSICJc&#13;&#10;aSRt9JijOa547MM94oLX6x23/38fZn0IqfRlqLxtpp9bwyRI+fXl5XBUfC9cCKBW6ycStuw2DGE2&#13;&#10;hozSpWSCSxxVBCBC+W4thX7b3DpXECuZQ4zmHng7LnYWWAYbW7lbLne/bXKn7MVzwWuJlHCW0bZa&#13;&#10;W4EPoOnH7Ra3OanwPo47LJRfwLzaYVQJOIcoYsJHtKxGEiR7YFzAsptvsWtaAoUhQSIRi6sg2Aj3&#13;&#10;vbqahTWcAcJzCvNUnU0KvppbhkUxzFkDcXB5Xu5bMBtt6GmZEMihbE2rcEWuAOAroSjjTLMkCe50&#13;&#10;hxNO4aOUaMxGMe2FRAXqQXuwtI8KlaKpXtcT7glpUAle6D74hCFUiVzS1A0jwyxRgjEJMdstir4h&#13;&#10;JRNYk49MqJQzFeIabzspQgVbhQ+PPC8oIrBAWzwgphCM4ciSn/pOUVJp2zJbKqdISpW9MbNWKuVI&#13;&#10;ccMYZEwOLd3Mtq5h2D/WOfWPfackLRBViGoLCsQQEWMWGQ5ai5iUZqHiTBWTwDorJYMEZhHq0jSa&#13;&#10;O+uTj+pzR7mqkMC64QxYJS67InofHYAxkEryJAVnSkMq7q9bQEn3qmGIYejNtBGcEJaCUlGX4Dmt&#13;&#10;GHAXkMQsVlgJbQ87RkCLH1FmGSzb6grE1nlEiVluKaNxtwcy2eXSNiLE5C1QJGOGCJOUZc5qvxOZ&#13;&#10;D22GsNRciyKUcLkGVznkV1dqTjYHGygVCeFIcIS4bqCUarO7LUnjiEHOzlXcpwwWW10ANdfgYt7C&#13;&#10;EjKhqIAoMFkjBD4i6klTMkDbyRXCblsAdRWKcQwdJiQJzXQGGXkCggUIKqWBrn67U4IogNtkCuOr&#13;&#10;j5g3WygA8M2Xk5mHwgFJW10l4wninBHDosBKG+HX9THvFAHTah3EitK4tVqpkhNOnIACapmu072S&#13;&#10;neSX261kKmWssWqht+1aMwCME607KnftQ3T2en3TY1MzTd7XmHOSPdEPciwURHOHHJynK4yy2hVz&#13;&#10;ZkpJ22SN07oJqSDKWQF22xyFpeKC0HxbmW9IjJs3TAt4g4gmiQWHAlc+PgiAIG9opwHBCGKGSQxT&#13;&#10;LjgvcSokuLVMkwOJEwS4UuaywC2VQGBwLUc1lFIRluQ8nTjHcFvFQSWFhLGMA4aKyC1Rufo4nScA&#13;&#10;ASOUIWK2BVGos64AqUZ5gGSjQvVK8Qc1hhw4E5mkSBmg2SdDFEScJwEjyMdGJ0CidQUU57FkMuca&#13;&#10;cQZ5oRIiWurHXUulOAHOAzZm5ZHARGhR0KAFCJngDAGutWYAa8m38wmQeg13zAIQMqaiiVqXq8sR&#13;&#10;cSBAMRv2dkGsEFA0aRHg2xoawVrNkqTqod1AAVuumKmHoZXoPK3GARh9MolWxEWVESPOMQhtJxM2&#13;&#10;sDh/CSJ3gtZc02E3sK4ed7vttpJIhCrDw2cfsllsvwOKCUhTgZvL65ZSv9sDwmqOqUaMEawm6EQJ&#13;&#10;DMFRSZePJfliFsdwddEzBnzyOKkKRD8e/H1hFBOqx/1j5GnzkcIawlpye7u/PDzv73e/30lQcIqI&#13;&#10;pkQUti4+P+8wTMty5lInRCVMSLXt/lgYUAi7EImmiVsUvdmszaFffCqVMTX74HFdrxvJoGsGDiXl&#13;&#10;dJ2nT3qXNcOIAkjn9SeBsMAihbKxLigSykus/VEnV65nGzBlgMSY319fn56Ge0ExZG9ipgOMc0p+&#13;&#10;N+5gRRwDgUktBG0uIegZoGI3rzfd6PP9kmra9zxGIOSI/7v/9n/cyR33MqMcy2GbnEYSELEpD/Eu&#13;&#10;5QfVAnNfCGGhpMPTL9fTQqGgt6yevGDdfLVUMIBi2+1fP+5Hgj68KxlyKi6ndyVkclkeu53pnN9S&#13;&#10;dW7OVa+pBikoK+YeqtY0BdciyHTz9HCoeZ4vq+IqxkjaMXHXKD700qzLyWAthUAFrkJnpJlgI1SI&#13;&#10;VBwrr+/vU0OBrVSOTyq+v551leXt/q3ZPzVx2e96bMoVJIbZ0AwK68+PKsOCFc+ODGQ09xws5sjl&#13;&#10;AiCHU1myubacQhuX3i5rH1E63184PqqxMOHaPp7PeBwCiIljvHQQuryn3Uu95Q3iAt00JS4rR3W1&#13;&#10;DcDFYa5GqLHHjqGO6+E+rztoZPvY6fbHz5+75jMgrBTn8rZLbSV88lviaI9y//yVSAoWLNkaAmCi&#13;&#10;kwWZ7c557Q8CXBLZI0HQdp+7gwhW5IQBuMkPJXkN/oLZ87XchOClBr8WzPtpW/mgt/ghdk8lOgHj&#13;&#10;ewSAhqfPo3nHKUVIaEXUlPSlVTUXSsQSCcAnxOEWzUPZICYBkPM2fSIPAKObs2ju74PhtBS7qOwz&#13;&#10;G6ovGiksMRxukEeUgMr88r506mCvJwAOfd/2rfowNxGsBkIFqo7EFSKlZpr3oFwWEyknlxJQ6puu&#13;&#10;4WIulX1sUrWy0QkxFMWy5dKwvsJAS+pIJYg8sGm5Nj1bz0q0tYIA8tYNx+pTEiBK0NGDRrqsZa5V&#13;&#10;DvzDGvowtPUz495MERQNGBxLwAHDBKw7I62CFMwjdPhjAt7ni9j694ezQpgHoJD43QUAi+542d5Y&#13;&#10;4goepuvl0H4+32dISSowlJgj5FAghu37h2SMZLCFODwySYA0clDw/PYWvTXkk+jrWmJ73AWcyFKH&#13;&#10;YbzcrmbojZsLZfOGftsTV32AfoixPo8xeYIQQiK+nnXXWQSKvVdb1uSp4uSGQqoxZUnxBbum8F3h&#13;&#10;P/z5T18fqqvFgMLS+2L2WjcRBBiU6Lc1JlVTZpKqHR9Ki9p+v86ulfpnE4qnRbYeSmjXSnl73KUA&#13;&#10;szinDbfoGPI/oX6AOYMYKrKiy7eruV0DpZ3Qzbw6GDM29m4NH8ctZrgRZ8zD0Dd2CrXJDGScaGyY&#13;&#10;xIjSqpdluWQAhT44QjMIkkpNxPnKn0HMGm9NATfX8kMyReAWeywle798c1V8OnQwxV7qGETgVmKV&#13;&#10;lryAjcFaaGyeGxuPH6fvTZtcCgcpTHRXZ3sibv4qOGkljziTqOayTmT7T12HMYSMf5hICaA5peka&#13;&#10;pIox97oZ2i7ep7ObGsZvP98QKDnhbVo4arEa54/rsR9mmh7xYbFTRqW625M43OclE0rP6M7usfp0&#13;&#10;Rq/gHRECKooAUwOoECa4kpbdr1/m6c4ok5mqQwDRYCuLLWmrmvVpubmmCCJroB0WojKo6pQ/ANL5&#13;&#10;MuFa59udZ2/LinRNGPWbnwO4Wmh0/USwbmiJBupe//Fx8XcuQNXKXVZtmV1/F8MB835L+M2+sjnS&#13;&#10;Bqxp4RYuZUjV8CGC0NdCKG1jGn39gARt3thrHLWkQGyTtxRsdWpwq5NsMY9023UtmKe8VRAgLaze&#13;&#10;rlWl/aHNeZ0Sb/KcovXJzxueN990vUCGYoh7sYACDIosYpGu2xsQbb3f+t0hQYp9+ev5mxAdyrzp&#13;&#10;OzDdO2uzesASVw/2eshwsYUmzLeEdwCaXHJKfatRAiQxAbWtq2F1JWtQLoPQwF9MdlNYeaM43Uuh&#13;&#10;hWCQkdvv/+iFzp6oHFNmkPaCTrxRMOHt6htvf7yU3e6YUpKgPdkVEoZMPc9nfWhBg7Ic2VxYxQ9N&#13;&#10;7zpo3RVUON/miI4rnzPG9KoOPV+XrVQkhb/iGVVAKpCcfGk4qiWlxHG2jZz9BjVFBFUAcwbKQtvL&#13;&#10;7G1DKyewNEaxwd5B4brU6LaYQtVAtUoxSizxLGgp6HI/O4f55hxEYNdT3LLCMNRtc2y3v26hADX4&#13;&#10;S/HIZ+AD8r4ypg61VqUoqylTmyBDcl/miALLAecubMYrTQHwUOr1NAUQHbAKIB0zLall/N4V2bUR&#13;&#10;lAMpr6et3YnJnnrSo7xBwdThIHApqsAMWqperxuJkGqCGqQsh6GwSrzxj481hgQyIQzhDWQQgc4A&#13;&#10;rFHmZCOMGOpINLnd3xmsxhGKaCu4CGBqACc8L+6Ek4K0ZCioJoqU6GPwxELHkZDKh4iGMr+dsWru&#13;&#10;IbBqdvSpNtBwCzehXE4xfdT7L8/jvFwejt3VZLR4OfSA09bZu1u7TqcaBe63bXU+snwdu0+z8ZUI&#13;&#10;uMKQp+qiXzcmBCljSaWVBFtfn5jOVVuXFclUrwnVYubpsn/YheQtnOp1H2NCqHYdOcFYKtls4NDu&#13;&#10;9Wg+DG3o67JqTaWCS8n1/pMQttgUEm7Y3vh5mi4xrL0WA2Nr0xgbCE2Yukx4U1AqPKMWFme2Wjg5&#13;&#10;m/seV4526y3Lh8RAkyEEHJdc20aFBOfVwy6wuCFEQiyl8l5BTOB12WCehEKy4z/etk+8wwT7HAQl&#13;&#10;Hx830nKocPd9SlwwwkCMFak1Jy9oSmgsTUSlqsrxfies4kIT/rYRiDSTGmJOEoaQYKYKxoB5hlBL&#13;&#10;5Pd522NYeVjBlDJZLwkrXhnIeGEIhnkNupW2gQRFFMfUqxbM68qlSiJ0Eq7X68gkFhrowQNQYSu5&#13;&#10;woSlQvGoHgpf4g02iWPtIW31gCIEGG1++nR8wC/Qm0kMw4oYmgwAR79tnRIxYApLCUWzbmapQ4IL&#13;&#10;gSvWohJEuqEtNUIoAWdUaxjc+pEpAaolhLGUcA1x0N35zXRQ5inIgzy//Z02fHh6MO9wp8Ga0gqQ&#13;&#10;DqtPlXNVABOcbuvCuAiMu5gwYhIqf6qNzAkVLMTOdwHczG0TvMWWR7W9vL3RDhE7hViIansOaqQe&#13;&#10;2iJTRTll3umW1wFkazc3qh0OfjnHlqOGxjlEH2GCsRl1cHeRg2PFirKbSiUbqlHUPSRr3IxAuIpG&#13;&#10;JRhTYJrCDEgQVMrX6zkBlWksJQpKkjExJEZUOSRbCaQZ8dRJ9RpNhFk3gtpaCi21iK49vd20aqwP&#13;&#10;CWQGLhmGRMFvSMzRdZTJjK6V0YdgQ/7y6y/15WJWQxOK1JRQp2XFSitSH7Q++xsYCQFpYZhk3Bft&#13;&#10;8YIkRhy0AKPcbmGCTcG2YINSggCySmPwa5R0wfC+eQkEkdpU46YPzLvbkmiCX4aRcGjKRM9y92uD&#13;&#10;cC2gMrWNiIYbRKYp8m7NykqNwlifWKLxEhyYSL+LPpGMgZoZ4LGsgMR7tYixaIOHGQGgGmWMOX4m&#13;&#10;FnsI622Zdl2DJiFVlzIUA3VuPh5UrjTdGcS8aVsMUIk5xFoqLH3BVUEQYjLeNJ9+1bf5FlzTcFMy&#13;&#10;YWyEm5EHEbzllBXvpYwJ0cw0n26T0JfV+LyMhGcKiwIBGXC3Nnim2NfEC+JQCgNLwuCJ9imCt/Nd&#13;&#10;VykEIaggB53OAFCMpBJGt61Zt2AD5M2mISWcQgLQKvloLbUMueuMAGyljMgsWDeyCybPSTf4hCHC&#13;&#10;kPlgxq7bd2PK0LwunoOy48HiL88Pt/nONAWAtNJDJG9Lxf/r//C/u3ONhhftkz3rA07SLyU8xB+4&#13;&#10;T+nJ4Z8g4JxTRAWsM4wUGOr7wsvpPrC+JfRN+MUICH2jrMKSLoXCGrJpG1k9GOhoTMmNhyVQF5fd&#13;&#10;4fYXNLLmwNEZ8N3Xaxb4I1amtZu/pzyP9uiOEcXIXMZPE/jbHi3B365yEJQgM91iqIPffgo3U3vR&#13;&#10;YGJbjIBuog878ilTospW4m0g6L1EEK36/HAtnlZYf+xYdlj2BCg//d78eOKn1daCaDoc0jujDtOp&#13;&#10;NLSvXTR2oJKGHQKrElO+9RIK5uADPpo1zNjUJfdJcb+Z4x/wxtm1rJ3MJqNKe5SNwZVrqxRg31Vt&#13;&#10;1+WONXPXqOhEYa22kDL8gHmDoINUXr+ziKBFt12ii1vioh5388vf8MNO1NK6dOMOrtzclg7qV91P&#13;&#10;iKy4PLjMoKQYWjvPlmDzMN0MFlgkSFPkqFDTg+clI3F+QZcmjRgx5Gq6INQxUDVy+fads1/lv+eD&#13;&#10;YKiuD6Lendv0iNBtRglw7/Pl4cCmujX6YO+I9fN2caoOZFIvDyXFQzoN7cGVkSZ3Z9vSINJ0dAbs&#13;&#10;nXRPpEQwLmFTx5be7pB195OfKSyRtAe0xt9hrz2yJt/0TobI1O6RQMCyPdv4x2l7zODvRcw1QVvI&#13;&#10;ZZklBi3kPXi7/8eYm780Tu8ewlK1fbfKhTrvZLzfKPRhj4nPMJW9vHX0u7h+2jqMol0FBjWmmQzR&#13;&#10;A+Kp699xmR4a+Aqi8ZUBRJw9+Ovc3wH2lCUBJiF3awX02JPn3qaLwDegpXmPGBXddUPYun3ixojo&#13;&#10;L+Vn3zwl568fU4uzoAmWk9t/ym8/10aeVKvBxHGbmHNi4p55kiof3q6RukHsYbCpQhcnefj0W5H6&#13;&#10;IV1S1K0rzxnlmn8hrVlvWEABNDO9yMPGZiAiiKP5qWEvOWAqZm7Wy5DE3xkQ0nME+jrywmWTElX7&#13;&#10;t0wSlpqDG7vfoavnuxH9J7yapcSFhrx1e5WtOXMFl5lj3DRqR6H3W4YcW5ppjcVBm/C9kMPHWHPA&#13;&#10;mUULJ/EzARPtBTUqhNruGgtPixzhN0BIIk0a8v53Fx92zb5PM4iAQ1c20HdGyJzvDTgfVeMV9AEV&#13;&#10;rzYZ4wIBpMvqPfHvdD2nuT/vE7O4YQuYeRl7CpaSVoUf6g3tGazbHqFuGMpMEeCYNwFaH1eECk4I&#13;&#10;Fe5uYLuQVV/HGpf5hjjckxEDQIjelnp9e/+657LMjKkPh3AlCsAOGjIc8Oak97ZkLJwaMeHgo+4K&#13;&#10;bUokD/w1XHqgwZnfvlq7bCismQBNxQT5vyCYcrzH9MdByk71hr7U7ecn1e5Be5cOmyvAi5ZhjW2l&#13;&#10;XVhTm5jB7/vu3+xUtS1wHxQQ29sqBXuEGwnlSIZE1+vfAm2fvhlwhM4m3smHZtsIaq3m77xaiIG1&#13;&#10;kIENz7fbcR7/Kpvu/ubxXnlZbsmL3bHeQ3tsCvN/uKYPzCqtx6OiE1z0ahi33QEEb+FaTBhwoyO/&#13;&#10;JffKPRpUmT0EtqZzbGhle58qRzxurijb7Ph5vTFud2XpZHyvb/+VG8P9hvPG656MS6m1NEH7AAAg&#13;&#10;AElEQVRls87LWLdYoYBNV1P8rUvh8nGR/ZfR4y/NaSwwSoyrvfsd3+UKgKQUtdRpnaoWsFhzKrXA&#13;&#10;kqOB5kYtvhEbK4Kwo/3H4+451wBBeu3io/0K8lLQC1q93h9n0T3o6TSfChY/L3blz03ncDWPTZ3T&#13;&#10;hgviIhQ+ny+mO+jC1lCGoAOpucO02Z4/1g13NBBQty2OLgIHcFnk2/OxO5uPGtHIxApAaXkMAHii&#13;&#10;U+bbjJqny45lCqMNbXdt7uqzGt3wQw6/mg1VMIjltXStszSs3RY3o/UgjgMcUpePcEcstKhCUKpA&#13;&#10;UGMYlV6Yhtpvjqr+vAse6hxbDaYrRbII5UWg1QeLSc1aY3CrkebUX3/F6aocEGy/R/xNnZSCRDEs&#13;&#10;SLk463Vbw1r9mEJgqOyeTDQW5yxzxczCbAn0IC+m67HoypqQCN3uDguteTymUj33IUDFYsHdW5CR&#13;&#10;sJCy3+zutsDL0xIWt0OZBg8Z2FaYBCYasFSVe2AfPl4y3NtQsC1uMZRioAiLw0gvSwTtkwcrhJeR&#13;&#10;muX1piS/+4kNO3VZmQdkhgEpyCau35OXeQO4CL8l5lVpHAw8ntmYwnp7ZgUyntuSvXdIUJ++PmGF&#13;&#10;KnMBJQTkqrnJn2SXdWotqxl5ny2FYQbE63bHiNnFXLKA8p8gZMEFljI2UwOt2czaycbTzJ7kRGzj&#13;&#10;ZG0HH/n1XrlIVuxzvrD47Q2QQkR0tVggNSrr/Pnp4dSKBWGzZYklZXgvbcApKrrzzmDuSrxtrh3F&#13;&#10;NC8ecK92YWOg+hzeSEWfm9/ebwYOqukimhVmNebAz9V62zr0WIVAZC7uzB0rpAuCIXybJ1ByhaKQ&#13;&#10;vpKunb9H3UFIk4HNvt2E+gHA4D661MEQUnDrVMCvOgfb1gqcHhnFgjtU74RdS0xN0Smj5UNq/HH7&#13;&#10;4L3sUPbRdnuVHQcSosqQQ1KtOE05rZz4+/wgSD+9+44sMXkb14LiQqdh/8kmBHHjiUeMqEHdKlVl&#13;&#10;oRRIjPBPtIDfR0zbe972cPMxR8JFp1Z3h1vbVJxPTKW1pBngVpGQK6TsZjc4dlrxxUMfNJRF5Ch0&#13;&#10;9um0SAZgk0JDfZibLeACubDzih/G27oyLrk1LxcLUIPk4MhSTMrRc76OIlAUIYr8QuctNKyVWUXm&#13;&#10;yn5iG4avKOMzCRianPny1kLIaF43wQ6ShhlcTRN2LZBU+LTKFk+0a2Tc6nYj1H5YWNh0NphsMrPi&#13;&#10;Q3UhlBrVRXZkNaZQmGsHMyxrGJ5jwtYTd2qvQjxUzHKsBtqaaYcUPQdfdeg+WsDoKToiJUYwmOww&#13;&#10;hiSVMvltbPErmvdc6Ov68wk1ZFcpyMS5NuKZatZrV7bmiCNqE4J5QpmTGx5vPRSII3dd74YGVLPH&#13;&#10;lOnGgWb4srvZjegh/dASZxoBtMXvaA8OYdrkEkxfyMszWLuN3KhSuRQuOSTWsm8NJ9LBc4qSWEwL&#13;&#10;grVhF08AFzxndAG4VV24BexG2phsANi0TVEE3+UkNkMph+isGYWFVs8aCTheNDtJ/0frCZc7B71t&#13;&#10;w7mg1yz38YLmHXctnBgmd1C74ArpCgxghH7nL0DYrJvsyg6NwC9+/QQtzj55Lh4JS7NFU+cPE5V0&#13;&#10;WwPdDcllj/KUlmY38oQj8ZEs1AkEE+VExdspBs4wyeshN0tfqKP0vVaSfoS8hTxvG7UqRQAGaPoZ&#13;&#10;7LSQCgYwHlD6/UIah76G1qESWKwpsZoDdvx+aFpucj0/IdMD3yJ3pk7l6lyZAok7unfOVQrQ7Nhv&#13;&#10;LQYTsaezBbRvSidhm8KtLWiL5dSmdM+g4Gq9GZvygt9DCBx2o0T/8XvejV8SitvyJiRnokwVInRz&#13;&#10;SyBBxr5s70cFYJfvi6CYrAzajJ82DJIv28fMe6nXVbIWVvW7LA4nDwFG+P4AdrBO1iHeMhfXGmaU&#13;&#10;+tqQaDuNEV0dwfB79RYWoM2zTQjnhELAWZapBDCQZjV16CivX78eby9FpRr9RjVlrsDcrlk61qMP&#13;&#10;R4Jc3oM7TpM6kk5t65ogTcBijCTmuIk3o6wPEDr8P/33/4egaGzTOSM9FeEwvYEWpok8eiPiucbo&#13;&#10;l6OSY/9+uzxQISLfld0Kz/2DnCD6++yKFqT8aPfdxSZxrzdJAEOQgo7vPsIlHPKhBGOgByR3g/BX&#13;&#10;C91wrDG/307PDZblXsfKCwgPlbvr4kRKJwowKi1UNZ5q1Q2UKCbMzDVxggCKiXlAMsa5mcP+z81p&#13;&#10;mWaCxdfqv0FBKCPBcPucEEegESgXxeQKcSiY5O91yKS3CB2/v13/edRjtnQquen3xjE3E3wMoCYB&#13;&#10;VTzBVBMbOtDvtUHf5YQlyiB0MiXHIhBBjijXNhSE6inO+NuVMmhVwDZdamooRNO1NP+m0KpaiSj0&#13;&#10;8/3WOpBJvRUqYaPXxwbcQ9AU3wvITcundG/W7T6RW+rUjl1yZmXSoV5h9z4/C/VCA0jzrmA9RbdL&#13;&#10;qOhlrho/+3A9fdwxWhie8m4/PPC7v7uuT3dRm90imQLz9MlipJjf2Vk70qH9EEbZTPGe5ivBr0BS&#13;&#10;5QUUXaTums94+nJ8QCas90KUhFqfiyt/x9MhFuSOj8zOHFW0hmnHcrWdYpwp4veqX04EZALTRy4t&#13;&#10;uPBkD4jc4PVtYoT3vfOXkRDXfEH/2oD1GuZjM8xvF/4Laou0NkLSCtn80PCFACeZ96fKBT8+iHfw&#13;&#10;s8220Kb7/C3mf4U9rCnxgAWJ798OijP82XpEhfKAxJAb/1ZgTq0M5+uhDomgTSJ24RBcgrvuDi20&#13;&#10;6h6QG/dl3aIvxMUnIeNwrLMVgWwvV961UY7fzPlSDbtdso8x1xi7T7szhunnP97Rr/vbGbX8yS3g&#13;&#10;3PM/+14GdmAHdiwrVAvbN/i+8EZ1nMVF0XExdwyajv8K1NnLcf24/druPLP8wSFeUj6mirFoGe9/&#13;&#10;kiv3eXzm/7j+P2FjQ0POH/dOPLj1BNQE2RqHwt9o7rz7fDVnLnrnpq2jQ8+MHyDuCWM0A8dtNxcj&#13;&#10;nwnc9gQmUk9mOySaadd6DPbE/GeLpXxq0JE1Z+84TKx4VFoTchBS/ZXW3/bDsi5aKAYIC88lBoa2&#13;&#10;6/4bTw3mLALAWEd8WybVAOr5qaDm5VSfWAfwx7BXjJH3mj8JTCmZbNy2+odPoaYLAFz8CLUK+fin&#13;&#10;6v0Frgv04FGihczi+1MzPscukCqi2yE+NslPKs9lT4YubycstzswLxERgFr0Ml1qI31SSVnMXLKn&#13;&#10;MdZKXG5yq1WDGkSN3rm+7yzp+8PjFiPt/JY3TFFy8XHEDZfeIHbJLTOtpKDWRRU4YRuxZ0ODcNTK&#13;&#10;Ga8qmd/OHNXd2Jl5RVS6Le/E109i8JvpevY+fxeYiwqv59P+8VO++HD8QTrvERx++XRN+PtWpL/S&#13;&#10;D3/Uoyrs+1Y7uBCEpOprs/WECJJsa8nts8x9x/ubgT8BNVK8hKW4Tn6NJS5diWsoXwkdIZ0EndT9&#13;&#10;0Cp8uo9N+ef1TDfJb43RK7GSJmqnCS+iGSuvsEEMdAYb0lzG6y+9DbJtOIkL9vjxlwMriygnno+0&#13;&#10;z2Rj+U7f/T97pXZIdvJmtucEBCKNmOBXIBx04EHGEkjl9/u6f/yqyBbjQiQmzhsjQdPeQiaH5ZAP&#13;&#10;Jlh24OkV/PlPzfx+Axa6rnmpYhUHQvP//c/Xnu73K2UbALk8jQ9u3UyjxeXF2bk7tLgwTBvO2ndM&#13;&#10;OLYRILl73LzZ4R7aVRNbZqLpn36+fMzr7SkwRPk9eE+bWtBULdoh4q955bBhW+t5Y8p/ubImuuZ6&#13;&#10;ucBeo1pQWtFDeV49WLFI8fQH+JzMre/xLa7PsSitAsB9spSycJuPTZtWKkvn17qO6gYYLAXfr9WT&#13;&#10;NhYqmrlg95SfEGMEQApgsP4L8UMU6/AnwvztIlDVDb98u+hWG+C61vXsaZqvoEF+C6mgmIuhG0Bw&#13;&#10;us8CC4OYyBEBEm0lx8JmymjU+7BiyB0khaZQuNTww+7veAk/dPuIG3KFl5XoPdt0DwBbj/dhWWfR&#13;&#10;C1cCVzWvAZztHrFs4lZn/Ws3rzhuIjsqqvbRuf3R+zp2B+RwxRS3ajWMvo3SgV87ngtwB7C6eblf&#13;&#10;BzluDomWx3Tb1J6g/v11hRrEIKuGlzLXrQehQCoLV5ZEXSXwYdcL38rGgVEPaaMfGijUk6tuO/es&#13;&#10;M9gyie0CI27/FD2SWbA0dzt5zR4+7FUK99lD+gCyQw1LUtxCRiQoogjISnhTQt5DpKQt4nXNUjbQ&#13;&#10;hIohGHn0XmaQQ/JqVv3wcbflNTj07mOAiBKkZ+ctgyqUC5lyNjS7NCAGa+LZQI+CTA0cDofvf/un&#13;&#10;Fs/EbNAVlhVkkMFA8jpbaL3lTbtVTgRtroWKSocMAswOaz2Ui8jhfXg4fFvmLtf1rYWBHZvxQnxw&#13;&#10;FbUV7DL9ODwNOK5bp0QB7x7HJPiAxp/09fgwwjXIew4ESQxVrrDNkJE1wAVKMN4BwC0alnZG/9Bq&#13;&#10;IPKx5qyEKzWBnHL9fMQ/01Zs7Ct4otam6XWBY+ttSzQTXYMoyd/PUougMip+JmuMHobS0ilP5pd9&#13;&#10;X1D2eIcEQNBIrEqGoGLFm+SnS50BJjZmCg5nZejDwS6BNjyt/x9B8LFr25YYhnXmtPIOZ59w7wsV&#13;&#10;KIGiAAMGbBjwP9gNd/wJbvBL3TIEQiqy6qUbTthpxZmDxzB5dN2eIN7NyVuBmqlSbI5+LsnkpJyH&#13;&#10;y+raMlEnqK/8hdxPZyKP96UkvFObpwUXQRbofRsOMZ9/v0LTdAAFWmJXgI7n26U71JAGOk+TRTUm&#13;&#10;O0zm6IjYCsyS1fieCKK8r0l4bYGMAWDRV8bfzdoyzmISXWNYOcpu/Pc32bRl+dh3EjZ5vGoERNRw&#13;&#10;TgkY1/8gfWv5DKgmXpfESILEJxgTmgX7AZ/idWExxWXNIgcX9tWe3+F1G2NC9zE0xAwgDVIUU0oq&#13;&#10;qqkBo7RCf5g5EK49sj4fWTEOLYE+K+5KHYrmO4Dv3Ca0glyvHIoqrYaH7OLEnYQt2nrv8PQDfokM&#13;&#10;gs+imoOzxpVSd7RzNRFgClcWm/onukY4FnW6ZkKZIBkjw0rhVVRN+WOyFQEII59Dgnia52qnkkpJ&#13;&#10;CqEqShCFLlF5HX3K2OZS3i40VOHOuvp+b3NAaNHxgND13b68PAHgk+egmh0dcZP3nBgTncde2Lb6&#13;&#10;i71hd0fwiaH7xPa7G8UVPKaM86R3gLTbGXO2ckISEJBREuXO52zo4ccRGK1SkSmNwqXkst7miFkW&#13;&#10;DbHuGYpZNGS8n0mAlQ29V+JedKNzhqkJce+dhwZuHvq4Puw9nhzy7Sl2p/m6AsgwlS3BItOETWoC&#13;&#10;ijg4ERN/a6fwbSWRZ0shLridcC+zkMZqIpFblpeqDzY+NBVOkSPeeBEJFZ9O73ZqEzRwXeqZLLQj&#13;&#10;ibtxhwPq1dncckDMqxbQq76lBwR+lbbvc6l46hA5zvi8GluJvvUhVsN088ET0znPPGrwc58yoQzi&#13;&#10;ODqW0Xyt14/tQQyb8yn6Dx/Tp0/Jjlw2xiD10ZdOe5xI115B/G706aeaNPOedCzthwQG4PXGPAYp&#13;&#10;BWlsPgDKeQ5gi1a+2V032Lw1ZLC1LQKdN9esAFU0+Vwzq4DwOKUdVw7oVGUqYi69zw/KZedq1SLt&#13;&#10;K0QqlnD82BCpKiUgX6xPeDKYWtYcUvXFL3ULWj5Pc/hUPfppJMRUzZN1ERSwlb6vgHfyy+/hmEsU&#13;&#10;RjJMchasXToErH0EaPdXOMEx9sXphHRsKYB2I0cBbrrAqMHG6OmkXViuTYXw//G//qu3DhM5ugVg&#13;&#10;7nPgCmliwWJCDrO3h6ZKXofF7utDG3lGdLQmyIQEXKALVaw0OQnhJltjCQFqdvR+H5fNSZo9SgFD&#13;&#10;oBNtCeLMFVAhDFGABGIpiY2+Cnp1NR2WaDumQio6rkUwKBARnK04MCwoLRm6bSqR8oY7FAru656E&#13;&#10;FBWWX62pcHcQA0sQzDr5sE4rT1IBFlMEJZk5ihanBHJhuMAcvNG2yCjrLujQqmrJqE9z9k4yvnGN&#13;&#10;cn29z0wKwshtnDGtQqa2rA1iaVp5xDHnBArkfMsfy4cBmEHK8kBwVa0mHpuhljWOXtHiEqsBGGeH&#13;&#10;ZPOAhk0GXAgChXdMsc6uwaOMcJMxSxB0mmcSiRfF8HIMGNKMIcNswMMcPWyrUKVKttknQSWGqVRE&#13;&#10;e/D9bW52qZOfMAdYYJO4f1txZAhTHlJmNtCZl8IhC3PGWEHvVINgDskGEBhRpTrWiWXuU/Ap5JJr&#13;&#10;8txVYTGokJKLKwBhnjJgitXAEEQ2YwFSyIYWMyUaLczkNwMK4oFsInKxgQSKrBNJBXy7vMvjSZbQ&#13;&#10;SWyhqUuVRo1CMemDPO6CNRJiXODm0ni7KMVued0VBUzy0VUeVlwIQZHbMqfAwW1yuwEtl4lQXFJ2&#13;&#10;uTQ0SCVuYRR8cMFWTRVJCfkKMG3bwbjNJ58kHYNvCPJJK9XmghPrUs7r/SYgBC7ViEGTTTSoBA+J&#13;&#10;fHi2wE/v4+Onh8RyFftoSoUUi8RBoA1grDPRDRLF4IlUYbS4NJSjaXrVOCciAyYy25+bR5ftnFeC&#13;&#10;YFunWNxkZh4BTlkRBEEqMRZCpsuqV/I41PPto4QtC8sMLsQTWYxRKa+krgIjfacG1cGMSgJ93U3e&#13;&#10;ZMwOtlpkhDkJBj+2qYbd5vUaF2YCK7Q0eczX220liEDPbh6wThjvCUXGegJFCWlddJFrXikBsK1q&#13;&#10;mLKiAqSAEzXlO8QU0xrPG0ckO00iiGLgACKWbJn2sMI+kwTKSXQEZECrfheXlRxY2HK8l4AMJtTB&#13;&#10;fF5ubcau3FWlfJIZwyJ9wZtPQVGpCA7LrUJ9zKvCyvtsQcZ5ZQgyCd7fTdXxZuDelDNecAz/9Pyy&#13;&#10;xWlXNznyHBU12WOELHiodlsKcw60ae2SA0jObU5vzoDr9R2Ccjo9jB+vpHnSixOI96y9zwvkXLsY&#13;&#10;oLYwk15RwCtUJZ40nkUoL0/P6/tSVtCdau/jMhlRo8wwyaUF9HJZdp+G2zhHD+vTgdAAJU64CIW7&#13;&#10;isJQKKq+X3+peVMCqHgCuLIIfrndgdhjspFGTHmDmCUgZhcQw2zRiEabjKdYKB78VkvCEBFiyAAT&#13;&#10;xZCnH/qbBs4I2FCeLaSgXkvouk6JBkDeUaNdCck2hzZ72jYMITStE5RVyRCA6LLb1oxAkBWBGdlF&#13;&#10;5xRXa0IC99mQgEjMUnCGlTPR01LOrJBMd0LFFUXknE0mkA4QKAXFEsPVrGEOQvSlcBeZcZYzQXEK&#13;&#10;24qZen1duj0qSTJVZw7mvILgCSzU49PuYLTPVNjihVK+pEhzSpNLUTYKYmDuxvNYSDIoM0ftElHC&#13;&#10;uJSahAwSk611frZeNazrq2xJzIxQOLSixtnqRY+LovByz1tKBeOGcsGwI8UVIlQLt24dreQ1ObH7&#13;&#10;OqGEu2O9XEwA3nqDcA8jusyrbNqnim0hUQZlQ+epXK6v9dBAnmXh0fsEC8AM0EwwcZtrkwKXBSeE&#13;&#10;AEmQF2JLSGytINbWB46FlqAEY6InlULZfCxbK3HRt1BoKVsulhJ8wNiutq67LXtasiZRPDYQZFug&#13;&#10;9S7HAigCoYTNJ1sSdAA51BZeYzc6TAlhLEcl8pZ9KjqVAN10FopDAPip8yCLVpWYHAHqRF/n34Tv&#13;&#10;IwiqqgBEmSBspSxAzzcMrdEaAZSIECQkYucwmhibfgdiJBCUggsi2TkFiKPp+/vl+eUJAsxskrJw&#13;&#10;kVHdcQIIATG7DGKaMsVkWzWLig3itm7OQVYQXFe/XFyKS4wgopapgEMLRPHJhpJzOa+Li8HoGSUU&#13;&#10;eZmK2dVDDCtI6bjbwUgM3Iq1zMd7hve04ow54I/HjmYAfAElEKpgCOPlHbVUqbaWInhHKcYNV82Q&#13;&#10;ACESUwxBigpo+fIYgqOUulgqURXj0RZIyJsA2ttm1wOCvp/faV2xqvGXCyuQQlJQwkLiXFjCmHqw&#13;&#10;sKLKzV/LGvftEJKNoWgMYwFNLTFKoiBCc/A2gVUvsKIi3DdC20AnrLh2phQHSo7WtQHlnDhklCpr&#13;&#10;zkV2MWah1DpOEdKYE6RBIkARQMDl7BVsPF6ZKH5FJYSCIaCIrl42hCqAkbeJQo9kJlFbCkRwWlHo&#13;&#10;o8GVMNr0tMUwWWclESRDzOldR9G0LEYYyKpXwFC8uhxRSkFVbA2Mce5DaYceObvrm+Vj7DhCchdC&#13;&#10;LCgvOZuwkqrNiClfXM4RYig5grYVLcGAlAgowYwBUFCFxsuyb9vsbIElJ5chXo1rJAIlS1UTwnTY&#13;&#10;WF9BgviSAWu1t6yRbKMwwYKhwyUTPZCTNo4KsqQCMXLONxUKpDLBQ1yYz4YUjlkyyQhArOeEFAxT&#13;&#10;yZFFkwNOEg0NZaIY52lyhC/OcMFBQtaGmAgADMPUt8rpraoGBBOEgFOGJMQB8EZ+vb3DwCizQ9d1&#13;&#10;TbsaEH0Kkdz1SiSc3ZRoKM5ziQmGXJKGIEgKYlhWxOk8bZOoUQQpeRKBPZ2aZENBWXBhQun2PKC4&#13;&#10;GpMjohzQDcYCCsAmbBoEWHHrsmDEeI+RQBk4dAMe17JL0awl+5QAYnrOOBQGKBacCiCV+vr9DFNu&#13;&#10;aiUoLsEmz+e4whIVJ5vTHakbyhwqnSChRNZQ7y2sZQyhwEyDh0ACkgrLfotcNJSqUhIpaPUpQMwq&#13;&#10;xnKiAMBSSimQAleQ3iIFuK88xPS+ZZIykirD7OLmNp0TTAELhLd7CSBkgQSXu/ZgvVNVhSJWdWcD&#13;&#10;MC6nFGCmEnKUGOXYO08ViangEhhDOQZvUlCY1RVyMWHP9tygLWogJTTOFgxBAgkbwtm2JYD8BpxF&#13;&#10;dt8wSkhKULHKmxBLdjYJyqS2NWWMkYLLuoEUgrYWhrtNKXGYKCEBNRFE70HOSgxj8KKqckExYCOX&#13;&#10;vqpwSKk4ylCOCdyhIyvOxFuEuHYgIcZV1wi7TrArMUKQEMYkE+SAnc3mPaG4wMRllxlVCJZxaerW&#13;&#10;YloQRKh09dFuG86WWIBI3qxfXZYU8KYG3ouMrSFfX88I5/v45pzs+4fxMvYKIyODRjGhXOO6yIBx&#13;&#10;YRzi9OFXCpPAqXCot9A3O8I5NBhzCFlSHkcfck4FloqWEDJCKEXbcLYGud3HhhLOOCxAyQakIrrO&#13;&#10;p5xzjG4NMVWEpjXI4xGinJAFPIDEo7Zl9Wty8HZHKK7uo4Jq5M4CiGVFnc8JlmBiManAFAsmFG4Q&#13;&#10;AkoppgSY1ShRiEJQFjd74kiGNAOO/8//5V+bdv/9/b5/qILqMnAQ2d3PD+jbfXh61ATRlHoEFFLT&#13;&#10;VfMNbjnxw7Cgtd2313Rjj+RlGuCy1Jg/9sd/3D8oXjCVGYpW+kzpdbXA5kjnhOl11J1Q2/o6PD7q&#13;&#10;jD6JcpOppsP67gzwly/vT8+fuyOvXvZfvn9dNkPeGXnAddXcbotMZuhftqzZrvqY6elIMijrbdl4&#13;&#10;v75OJ9qNr9edJLWsLh93urGff/oLxdDrcZDPMxgFU8uoq4Yd98fd8OSRCSEm43ApWtTPYAYx3a8j&#13;&#10;f2mi46Hk319/t4s5HF+MBvdUih9rgP/rT39ZXufvH1/647EITp5SpftCaATIPKRYSPaMJODuU3br&#13;&#10;p+dhGlOVsE74vAY5gfLErdHWbA5uYKn+/j9+QQPZfF33bcquufGq4y074tj/zv7mljR0e2Cgu+gz&#13;&#10;y4eff7gsv79+uQkqGWJhXv/H+PeqeUyg7XdrhV9csrNdbkt6SG1cc8H5qMScP+oXVOfKfFtLZqTp&#13;&#10;dwr88ut/owBJqHQQ3UPRwEBVyAwRoeMyyc/DYdXvb2efUFdXoXBEiFQSP/DDuF3uk4ZA0EZl1EG6&#13;&#10;Guj2y+Q9bgZZbfd/QNTIs74JMnSJY8E//dMPYyKfhf/+29/oqe8X1ooqes/75HpVI4Kdn9/G0smu&#13;&#10;q3O0r2n87PfP/bEQ/z//9F/O5/fDqY1+QpHt2tPXr1cG3gnvTvsHFMD7ukkwyUqCLiUrCGe/fv0a&#13;&#10;cNydcF01TnsbnQGOdt15dUOTEQIIielu3jZMQO45Geoabn4nWxLwZXolGL4ZV/YPlAF426DCpOXT&#13;&#10;V9TSRkVSAYgfXq433TU7n+Ofn+Tb+eYRUdeiab2uHwRNC1C8aUmtyDpW9zDFJfZYrwtHNyLp/mlv&#13;&#10;vocK+s+fThmFMJtf/7g87j9fbm58/8fzcRgqqrkNZ49EDtgi8MDrvJa8gGSXG91wK9rxfKMdy5h9&#13;&#10;+z4+GvJFhkPfMORxc/j+3/7YPQ/ywB6jLAhF5VMXXn74s7658ZubGPjhLz/Oy5xLatpDGTelqgSR&#13;&#10;OJYBPkZjl3GskEjeLfPHEQ5uf95sgqglb7e377//cHoGpoxl17ch4pXVbvq387HfYwC3R6Zm/e1y&#13;&#10;XWNsIf3FfKti+4ieUbNuCerkxVD9iNU1nlWlFktwLy7jb7s92hJqg6gpFMWAPLQNAwCHkj7O41OP&#13;&#10;1/H29f7lcPzrbXq9za92Ie4QXtp+/u0L7shR7q4Xd/4IB0rpfre9T/Z9mll+/PlPb9d5UA9Lnp+f&#13;&#10;HiiAJbDPj70xhgt56GtHT+9/vJGYG9TZUprTjtRNLGtSCO0UGBH0kB8I2If0qs1tOTVPaUL8GGME&#13;&#10;810HZBewUZtqU2j//Lfv/99x96hw++q3qjIepTW6/kksv9+STVaX00/q9jFlB6KfPOsz5w4RDLuE&#13;&#10;rqXChvuoJZLNZBxGpXdzRhFInJSK3lMYv3/5x88//+nyilzxUUQ4A/CYxa65xPVFHu5vy3JzqeUM&#13;&#10;wnkxk7b/PODXu/cwwBq37NhxfBmvpKLq8On76x9cZhIKl4fb/f3wuMvBk40sVjuYIcnX90BjRsH8&#13;&#10;5ad/+v71LcZCTqf2Qs76aqvC1jeO6kPTI52/lO9uyRXFO0ojEw3bXz6mWJhJMJcsMB1qcTiodc5/&#13;&#10;/dO/ZHFe7w1tOGyLhbpMjiE4oKPdJtntxfHBZG1Xzxr+2/vvLzVIzc4GO03nfX14Nd+JgNd57vKp&#13;&#10;r3d2c7umYunDJXgZAyLw059+GuerD2a7g93xZZ0vwYydBMm4H0+fEYXH539GjBHGwLze3NVkWLXP&#13;&#10;9+Xj/Dfct3uK6a09Z1+IRkmWXX1Y9Pr4eFo39PbxUff7ed7KdClC8or844//bpXCYqAAACAASURB&#13;&#10;VGYhe9QfdhCs+t3tjgdSyXUz++fd/XzNqz+6Hk6LEs39Nr9r3LVhaDv3Rk8/iewzR+KscoMjaxsk&#13;&#10;hYSgenrkcTvS7EirlOt7GXUoHx9tu1t1SBWqBb+BbatiFeDfXj8klzAijx30OegokMAyZhFCF5Pe&#13;&#10;etjFlKWqtxEcdhiYwjyZo/5xkJzLHPOv9vb408t1u9KM6b66+9f9J2m/MnGQAMC+H1YT1CSCW6WC&#13;&#10;+73AAL19eSfd0B+w7JkngTCOIsneUQJ9RpnLvNoByWt6f/nxn663m9nKE4UIWYztUquqoKoS799/&#13;&#10;b/q23CAogDJGF/6OZ9Y03oHw9VrjhMBSULMQ1GAhQwEVLq93yqtv11kxBbuKMbhreVUNliUto7va&#13;&#10;hidJyXy5SHE0YmU2PIt2bXfNg6poRSPC2epxa+Ru3xPnmVnG59PgeIyaTNO4O9SQgEDoYsLnnx7n&#13;&#10;+ZKjPw27VvrfN6+3LYUo6x7GzG3BV0M5CE+di/Hh5UFvq9odCiUmoz9RsYwLgRQLbwDqRas/ltl9&#13;&#10;Q26nTqp+UVVi98t5nK7GuFLvnbcgmi1u4XZWkjVK1h3GYJfuhm9gIVjD62pNN+w4LbWQvaryZUEJ&#13;&#10;basLCdYDws3BWvd2vj51PWW7CD2tIPe4pC2mGwMsAghwEBxvt2Td1u4H7fRjUlqtwc8VhVA8hck8&#13;&#10;NF2H5WbD8diOr99VxxcKetrwFb6P3yij6+V+6oYtQ3Y4aheaGLKFkJP3af5T9WQdYALdpu8OnlDK&#13;&#10;ERQdXZ3d9cv10/GZ8viPV4sYxBJooDgPq4c2qiZ4lymqhEFxvv3ibr4kn73PinrvjdUxQZghSHHX&#13;&#10;V4TR5AMTcjauq+D5fh2GfUrpakYmOASAXj3qjokA3Ag1s6hXIPlCgGSmMgef0nV9r15e9KYZRIyC&#13;&#10;76sddq1iwE3mdb3bxQooTEceIkwgehqzK+K5yhyxtbnKhHwUIfoKvCdQ1bXXIaUcPQCAAySLmUHa&#13;&#10;UMluTs2pccYObe+x7qL6cv8Qp1qifbLfSi5621TzWAq7jbp/qFiHmkPloIVLVjUlFFIBhY+Td1VN&#13;&#10;5+1d8MehAzYaJFgBKoTRbq+7/pSyDoAg2cdwcdKDRGq8W/0Zr4BxaXTAQ04M40YGR/V2FbzRY+QK&#13;&#10;PZz4Mpm23pMGLwmkBLwrEg0yAUGUhU7HcV59gnxXKcXIOl1rjkHoZrR1SjaM1L0MH5si5N2uJWpA&#13;&#10;S72X0UOXoqxl2yn3fnn5/NNtubbHGmk0max1qBULzl5XXR0P67qxYqze+q5Gho7YlsJI4TAVYH7J&#13;&#10;tH1bUU/FajeAI28RDTQHHAMDTq/vqdo3oKUuFmBhKaBSlQD0PjtZD65ERgUweX2fKVG7hzYBn5Dt&#13;&#10;+EnbD4LgOo6I1ncWWVOdBP2+XkCdUVca3wPmXAhUiHUJzRB8wOuMqq7YKgEBxDK9r7PAYqh3URei&#13;&#10;6uS8wFCti1ut9saAJOXR263pun0Pq11vS96c72h9wMJoDWK2CKN+J4TEmLEktv0kCnhQlQu6qaqu&#13;&#10;apAmDz/W89231WnMv/qCdQweZrHcrukQvO4a4myosQqjpbTb0kIoRiRbQxwOMqQjlqVQ9fKYcmoV&#13;&#10;+fqqOUoCGZoEghkQyauhFtHnjEPJS9KhkpXEJH764Sj509dfPhrVen+W475pGpPgDY5Ys2rYbzGl&#13;&#10;PMdWLLfXU8MnFvMNXs/3WduylPP4Cqgp17Bu87AfECl+vd1ufujr71/+g7q8kAcBy8AQoyWGfP4Y&#13;&#10;BRO/Xqb7/eLd9Pyy76uBJXysTh9uKchBEZGKyAkesQiYPsiHROsBfay/0Dw0//K8uOSh+MzxetWy&#13;&#10;Iqwn2VLvY11XYIaYS2vWEIzIFFdmDfPi5zh5c8NYVAgr/H/9b/+Ptqngijs/66+702EM8R+BlsZ+&#13;&#10;zBPNtPfO7XXgLgtvm5lgi+bLn3i43gW9S/61ciznXXOlYG7JSE2rWpKdTPfl9QQhaWousUkStYk/&#13;&#10;JLHG5RZUJ9QDI7O9lVsPgquHwvNMPr04Bl2Mbvxt11f7fcNA+237gyISNwfb3b3JmbXeiAJW7am2&#13;&#10;mFFav5mu7dBQTy1jgsx6lZK1rfpj/O1K7VmBL9wGyV6NzjSCDZXozHqBEl4s5GIfg6Dho5ofY6on&#13;&#10;DR23B0GF1X/dNap+xAQhnFc1q8liUP36bWYv4HRqnDcIgPgWJFyDixzWzBPiUidYdY2IHVDJy/0K&#13;&#10;XGVamVZ/KvKjLuT92nX18LwDOMLv9OfHn0o+13uvLxvRzVghf3mnChh0qdixqnVYtjDqMnT7z/z7&#13;&#10;6y8/LFXFoI+zRWt8fuDDJ1mAtBNZ0L1psdedtnToO8m7Qxs2jGWFKbbryl3Uu1IxzrZYNndk/5ID&#13;&#10;dFEHNNbu0etkN/t87yjChZRhE+6rtxVLnyuWqQBiA5tvg5jfbCFYdQQ3DeBBsTde3HHOI3+A/W6F&#13;&#10;14AfGUJxeawFKjF8GMRLJvH98k7e6oY9EeZXvFuL1WybM4yIBm9C2TD/gaVStJMIUVhpbBaoq+z+&#13;&#10;bXRAqHl2hkcTkzfm0DQi91ncndc2uHpp05P6clvatUXGYZSEwIru1rsgBZr59fRRBciJTi+iHlf/&#13;&#10;Muzs5p4eTrweJQwC4u11wqKbzLk+FouGSuWOAD6fAW0yphDyuJGDkC4snnq/Vrf5i2zQCq4cb1gr&#13;&#10;7yAjdfGl/VN3Qwl+/ukkkV9tXpPPkni5LYD7Rnmc3XPe2Pa2brQZULybOGeyWn06ft4223RZNbtL&#13;&#10;DmeYURI85LrqzJoFTztWWof3hr4OHZHl19tbsxvWt8bet89DmyXdl8FfrhIWc67Rn/q8pXqiH3ic&#13;&#10;XCZZojv3my2j/uvLM3jK+fffGkn1On26s7PaKlI6lAqGZk7EbzuU/hBEDL0vCJqPrv2sVx+gQ0/0&#13;&#10;Prxcpb2psWononIKJGwVIReokAOxGu+BQq4IAAZUcmgGTNXFWvsRWWwlQqzY17JU6T+NZ/Kj5kYG&#13;&#10;4UEbld/bCPvJukXHE0u/ThvAyiXSCmKR4227S0/fsGGt2LJv6kMda51SPChxyzdmmARK+TztBf29&#13;&#10;7OjyKF80A6uN9yViBArUd58MMTR9E8UjcL/f7IT5+1mKglSJ9C3Vy3fzC/9QxuYMGCiYTV6rZJ0n&#13;&#10;joBuV+5+A7p0wWzCosiO+KQDTo2gCIgwtR8X91nQFrmUMWZjQ4GwZq2XsAGMhIIEgesOWIoS2u05&#13;&#10;nHkOmlHXU5X2zH3E3brPQr/N43AcDJzJ/SWK/YeJtbylogWWLTtO5P0/CRKnq4rkQYZ8sflDA7o/&#13;&#10;TwBVVB3JTNcBYRFhV5jW9emUgfbc0I+H6WOCFNK6YPC+FcpWxrl4JmEbaHf/+0T2OgjkUtq1z3dU&#13;&#10;70wZBMtm/n8fEuxw2xJ72XjFIQNu1bx7JNC/b69wCCju+6E6jzPtd9tbOuuRN230SrcApfNDtV4u&#13;&#10;TzYk7zQB6/rbNnS1Oa9taON4G/rAkF6VO+yLSDq/fQ8mBj7X+yrCYvIzbydJ1fP+52iRr01BpY/7&#13;&#10;tpiwvimyvheEyKGUnOz5AdHfbzdGaYixEQ6EgiqEB+4SAEn5CU2EGv0R9X2gpQTTlj1ZwwkLhPvT&#13;&#10;QCjUAoUPp4e2zXkLJNPsIfOrv1OKduxQZ9f7mT/5c2Rp9UfSi74hawqTs2yAsC4hwE0vA1zXX+tB&#13;&#10;yD1HqVyrZioeSbrjQT6mxVxn5GMcQwGrMRuDm2fFlvBxhxoJvbiQ7gHwJoKN2jVG7APaO5S6o8zv&#13;&#10;UCUuUepZZKEP0jR1B4qoQ8L7E2ccFBdzxkRiooQ9LMe7huVyX/50MAsICzIXvFYoX3fpnAI5PCyL&#13;&#10;rkHA4wdWbg4dhsPbl3zoJdMoo3xzI39MBK5ZlNHb24RFA0W9lksu4n67XjlRuRLk65IJ+zqvXKpd&#13;&#10;RAWTCaHCe3gdBUA9E3bwlqo5VsDm2Pi4LXsiF6JSjwGEKCDWGMSFWfSFjgw23dPRQvRQsiw8F5fr&#13;&#10;9C2u40nNOFV91TOMzUpacEMj+jDAbS1MzcIx6UeziJO43UAfuUbkVvNydu+3sSGEA7eaJQ/kg86a&#13;&#10;XgNOiKBSYOLL1k9JO2mrM1pJMV2h9o8Z9AB7EW/s3nkUYU2QgIHWC1hEyph1h/wZT2fZpYjef18E&#13;&#10;UdlKAlxBdrUbKyP2DA/10awxTZDuaQ2PTTIOfRQbsxgA4qX9vM/aYwClaIm7kOZhJnCkdLtK+LgF&#13;&#10;kgunfW0S2dMikAP+vZ0XdFuTgvDbkRHIG88coG77tcB8OD1lMNvcTs5kJhrwHVGuDRGZ5kpoUF3t&#13;&#10;IOGdVz/gAGXkI980IQQIqEHyBpSovcE++a7kGKSodMgDz6tOM+SMM+xohStgEko0bxv3JXp2KdYJ&#13;&#10;yHZqRZSbgGocFazohnJm2XcEXGPfULxqewGdKrytKAauaXIxVVvgQ/FYxgXfGcYd7bpYUVyaSkhE&#13;&#10;NjFgxgljgrBeWsjhxc4NXXxTJ1ee5G4s3yr+A9IJjaaC3GY+Oipp8WxRHoNvxahs0IVhSjc8N7SU&#13;&#10;O+AUoRbebCXg4YGOC+MgpJRu80IEf+gGihGgOasJxH7m3rShRWCeAUVys4Fia71xDMT19sntdxTb&#13;&#10;9V5jIgMp7tY3zhx4Lggq4cUSrxBSuAFTFvTOsGoZ9pu6uOrpYdsKSALnO8igVmxxeL5bbEAdaUqM&#13;&#10;HpJbEtJCHCa9CpyJLIo48PtUWFZkwxielRAx0DK3UjVhS9AWqRzUiqtqyRrph1jD3AKNl3KTFar9&#13;&#10;ZFNjHOxccMdBKGhvBCslgr8Dm1MroNMyOA2QB/dAAloAL1Bi3Eq0CiQiS1g6orCcizAFR1tCWIop&#13;&#10;bokr7/CeYcKYdonbjfoBWJR0iYyFZXYkzzDHe4LPoXpgZiP8iUHAwYpPJLJchRwmMwIKl74BIKJs&#13;&#10;qmwQ++wmu0PZpiibdjGxnT1RnfGWcTSyIOpm82sJIUNfbJvXu9C3+IQYsmC9H6rgi1zLtvvzsawa&#13;&#10;LmvE6B5DOM8+Dz7ih6dPkQY0UeHYsoIHCJSobqPONBbZxK30oOVEb5h6OKv96rXsLju51mA97ohQ&#13;&#10;rTr7j7FpAIQJ8nFN5JQCr+jwsEaB1i95GAJDcY7/zhbCUF5nArEt8Rod2u0cyN2Y13lZrM5BN1aE&#13;&#10;QN6dk2I3R6eLX0XUPmOiIX6vSiNB+5AFfx2v7PSoVsEKoixZShSgu5SrJF2KhOPhGQSbsEghIJL/&#13;&#10;UHN/B1HfUzIHcfJ3DwwnCF0HDUtI0w3ETgXrbEhMcOMRCdAmP6cbuRnAMisTxGq4L3HNMVJ5Tqh3&#13;&#10;eSrgIuGDkHMVKjh3xWL1tKOt2gmvHoeSSI8eYyuVf+GACQgobNSTT7So3f5GWMKOJeyu4KPMrBO0&#13;&#10;g8GE01yeulNTPajLeANwFfgPbNtQ2epOAd3ejAcAlQiDxas4c+9z3LW9UkX/xzhs/kdQxmHzpwlT&#13;&#10;JEt1QS4CoBe38NhnOkAm1wza/O06VuyAXV11hP68tyQHSvH//b//ax5m+Wdtv55fx/Uki9Lfh/Ty&#13;&#10;JAlKdndg/h+pfvnz+uFZkCARIgbc7EMm6fbG22CrqyIVNgufEPwjYhpv6W3X9nZ2bFy7F5zaJYAU&#13;&#10;+6ape29dgtvPdWXHkVHJY/ubdxVGXcoBkZwljPCIUNW+nK/2MhkCpr4cQ1ocH2mz+4F4sWWusTS+&#13;&#10;tIGS9HC1X3lFJCcw7t9HBDkAhqmwfKD3010AIm4ZeaGWZQ9FOezSKDBxxwcc103QHymASkB8nV8/&#13;&#10;17a2UU7SYTY0q4dQ7r+rV8mvA/w+v1vQPjtTBOSA0LdRJqsO8nHvsed+dJEdBlFv2/tIZ5Lq8nvz&#13;&#10;et/svvtLRd6+pLEwhCuFiSkKEJ/Hv3/nLz+uYV3getwfQ+U2i1fNOvCr3+EVxxXBn0wZZUdQq6do&#13;&#10;qeiVqzi9/54KdPuqqQFplh6BSW9zdRhCYi0fIx4/wMdR736l/o/lyh/DoQseos03FBH6H57kqMuN&#13;&#10;PONLjlPwonroNs2bsozfWwHffRtVqU/iOn1f/vODTb71+C28Sr1gTN0CiyWNKwoVHJbzx7WpRUWR&#13;&#10;+oM2vRPF4ryNTJZo3MV0Wn6hmxFVUanbke0C5mpWP9Qfoa3UTa8XlPzSI7nCKoMGYObLFzPvHx/f&#13;&#10;7hOXrAXBr9NC5Oc66HHyNju6Ly61AtRkjQiBcdoh8oARqds1xOxBRLkue7fqjlP7SPYbTM5JWf8K&#13;&#10;9P/0X08f26uVSTL6/Tq1nz5fYn7fEoJ51xCFu29fr/XDYcIQ6AsZfj7fVkxlO34iQLNy39f3f9PO&#13;&#10;pIkQf23coD6NIEw4ktx2gRFoOLqiZF8t4mCp4fmpfbbjjQNrsv6pKt7badxAPUX8gXfYd4i2857+&#13;&#10;l+lma1zNAXSka0THzO8gvnaMsIjt+DU/PhWIookR389/X2T3/Pf3GewBmG6MgHxH8XE+HfhBkF//&#13;&#10;+7nwf5RKTriD4ksL/+QD/z4nksYl0Oxz2vz5tRQsJ5C2W0jHPm+CTg1jaTbl+HBKDLzm2z8d0Az8&#13;&#10;XCm5K6JO3Z5gfjTcsZT1H68kfX7xFlgjlAS08W+Gi2axmsLOFFudCKqx4i/jOGef/tzWQNVoObf+&#13;&#10;/cYOqZsKjBSwvSmcV9t0/ab0jR5YwnjWASFOHq7zApsqBRQFkijzsHQ7gjJlmFs46HkWOT8IhaRa&#13;&#10;/3CPfdegUj2jXzciD9Uvl39/pM9v9mIsi5vc7WZkwD7v3/nlE6kkKttyq8lDqlPFDSGXxLq2qhcf&#13;&#10;E1a78NPH+6yqCkYg9kKB/Llq3j7uHcKcAwc20Inv4as8lELuejGyrq1Hfil2Vxtn+rruHKVDpj4h&#13;&#10;h/QRbkxD1tByaMj7H5kmzraarY8G0Miz/x7R1+nv3fHBWkzKR/46HtW+bw5btIguFPojXe6zyDWs&#13;&#10;Tmrarr7scC02rLvleCkO7WpLYwasVezj/NER8vOOhhxy3dRsNG8z33H6QpEn27eR8PrmTMV2L5Bu&#13;&#10;NoJ6D8bx+MOO9ODn+faru6/GFSqOrANf7hR3Hqpi5oawK0fTy/HxFsp7NJfSdGzaI5OgpAdTJSlL&#13;&#10;bISmDGO+/uNS7eo3/SalgUBHPwlfbdU3hpVkLyTkJMqa1yjzIrqveGzqDNbXC+uq4/6P8wy9IBKP&#13;&#10;huHmp9KHYvuceIy4miWomzUsnk2iqxq4C2vhKLHP/WvUtuthmh/50UCzyUBA1eCCobjfA9RoF9P1&#13;&#10;tm5eHPUQSsxtgABIbaXsm+HT7W+LOxKnmK4Yy/EbmBxKom17TsuyNAjqP2SYLj7B79e5a5XKxTM/&#13;&#10;U6cXM1hFatL+9WH+7Vx9+rykdEqjDvkHKcnb+4RKskXgfrlH8rK1WOTKLuJ2WKCRg+CHjn38nk8g&#13;&#10;IOGj6l664GTHP/L1CfLfWrYWM5kLmf+zgB8cg8VkiVvC+aiNxHL4ya/GLCMYioCEUWITfNt84ZkE&#13;&#10;G6VoU55JKarAj7FqrrCsDEQuq0HeICy0fzixb/Ejs8du4Gl5CBEH5nxdOvqzaRyys7JkyPsMc3Q1&#13;&#10;436d+ENtQsqAtWR5VHXtBUIM8NOu1NWcjbcfMDWqaRwGfSvllOVW6jmKjm9T18kyo2ynqFcGfI36&#13;&#10;Ha0qJJwJmX50zafl46NT1KMelfvp0MN8aEVDVvqE+7eznVFxnHolXxbMt13tPZxf7/Jqf09Lacfy&#13;&#10;yMyG22NSx9Cu7NezQpIEGZYZsPPxsOdIjmJuhwo4ev1N//Oh9dePjpZwO0T0iAsFOW8jjbf6UfRQ&#13;&#10;34vpQpxhLUcaP2ecm3Kp7mRKUUPA4S0u4IPE4cWW1B7q7dsNFo84/jItp7FbDtGj/GCR3VeM8g5X&#13;&#10;ZkqEJORZlZWn12FN0aWP2XX1fhR+ClGAJ+vfetyuv66lcQ1XdU0ANBa69jEYX1zidQXVnVNCbnrs&#13;&#10;XxYpUDFZn7rDblesFwRO5e/E/1jRgWS2bdOYxwokNW3+XCTed/UzaPM4zgz75yPZ5hLbalyuSiAQ&#13;&#10;gabUaxqM5PKsmoGq/Wjmr3SpJHPTPaC85jeVq/QaFCHfyIhbdvNjlBzGDCBgnGZqUdas+GmGj2K/&#13;&#10;LI6RVlyUb34nkJFc6+xXRSaQnxzgP4HNXSEr9poDWllDxL66JxSDVZBXhQpR2xKndRv340MEBsfy&#13;&#10;uPNkBO85ZyAEAytm4EwRWLRhpKk4sCFuCJiOeGA6BcEKWfJm0oQgYy8O2szFhzVDalN1vd7HWrW5&#13;&#10;AIDJ+2VlE0Z1xiRJDhhWag4mI7g7iLNDFyMk5UrssfTvk8qwHJnOXGHZI1m83u/7HMJheHCXW+zq&#13;&#10;KXqDSUNVzzgKiQoZDGQGPOLdh/J9y0AijTqt/LIByQSZtzOX1XJqRhwO6zsBXGiv1rQ8OvqBnKEm&#13;&#10;dbAByzTmurJNl4JRMiS3khz3nURLUAZvbVvy5Fg553WXiYMV5bhrKwMv3+eYOcZ1ja9LIVD2bbhM&#13;&#10;rDBo9dNuuA8WRUo8RhticACYkNXR1ajdxLqq6ZXmArcuV83ZApaJYC3wMdxH2wI27KbZpsiXbfr0&#13;&#10;c+PB5vKp8i1FbJvvurjn7mjD3cQLw7h5argD/YLWx+3En+Ia52vAU0reUOkcK1e8c1QA2TURHEVJ&#13;&#10;xoqq8QZTBXjDIyvKs1nHyQJ4SuWrOe5P0+LCHhaQ90e+Ll9o96n2f7DEou64Sve7rfrnQu8EgJT8&#13;&#10;fRzlkSTONFf3xJuytoOtO971g//yvquah7o6R6+rGWxYXqVmjfAZGnR9mxJl6iBQ5tN7okLezmu7&#13;&#10;69zy0f4FA5Cxx12fOBEhT6P9RrlglNDo2DYvgdhdNMDMl/C53gukZNPp69fLpvuuGRp1Q1tBB0JQ&#13;&#10;BYthogSALHxATdhpr/P1j21qfHcpizFziTRX5DZzpW6pHAkc8wFCikAe7AYgUe2TncIYLxiblm73&#13;&#10;lfy0N5OeA684D1+9IzW9XF5J3Le1INCuDWJjUGS3aeWB4Q1phqpqEMlZbWFenIcqsms3D3umSsq/&#13;&#10;b+/Hh+fb5V7tT9V2Jy7Ys66gXzXHnKuHuoht+XbGMWgHK5IgKZ5EqEWf2ZS3kcR3d37pmvkCzNQ8&#13;&#10;WbboC8EaNYswTHsZyYvVptqxjUej8n+AUL5tFJdGFY2NNDucO+cE+v9JuG9t27IEQahLy62OuupF&#13;&#10;RGV2drYYgAk+Bg4MDNy2MDDhTxm4QFd1ZWbEU/feI7ZaWmEwP2RqRkmlJCxTRg1SF8hq06DJ6Rlz&#13;&#10;tZvESL7/g13wy5kef7a/oRDrw5Aj/vjxt7d/e/lhv7U8GoRZUapIZruWr+Dx47eu4v/lf/g/AqxU&#13;&#10;aB3g+c9/hRUK3n+sFqaUK8K4Qx36+dNymF8P/Op2AgAOATrpWQCcG5sggh4kxoXuOjyxDGjackd7&#13;&#10;ifkOmgF4yCU2CGNkCAakMjKAqYZ0bvfdJI7Kvj+a4KngWguAdl5mxBBTTHOxG88IncQQ4Z4KirXG&#13;&#10;mhBzFYGx750zoLISvNt3pkSEse+H220h0yBPryDjhoCaxuQ8QGgX6ehxCbtk7Oti7CN7vz/m23SY&#13;&#10;YMudkDEVgfH3eRZM14J+WiOzAjsBoxI9EyMtIlu7K0gwLIhU62YldMGkMHKgzK/2MHQ/r+vl+dyL&#13;&#10;cXUGkoYwHrhmiLaaNjeL/mgas7EdudjXVVl4RQ/GDwWxMbnxdE6mpbVhCDGom134STBcf67fG8YA&#13;&#10;iv/4p9ePdWGH404DBqzTurRUiqmOpAg0Owy5AQL/9PxUbnOLYPVBH6f39/cRKUTwNBxKyg1TWGOw&#13;&#10;Dz11Hw9HOCrN5HQw9vM4cnAY/XanjRlTOG05gT0XrNVTB/ZSCYW4FdeNIfvgNyH7zGbEeGVqS3FI&#13;&#10;hHHuYRyAxFLhCt7/eB/7ab1vAqmKkmhIMVliwmyC+6KpNnMCzVUlcmyX8xeSH9fVqeFga+EgQcp9&#13;&#10;TpSxEZKYvck+VDw+XR7zJ0HRCU0YYZQioBTKABYp1bK+248EOxYUIoC628IJb7GqDAvi3tV1dq8j&#13;&#10;ZcmPnC0/s2aVch4iEBdRqpoGEvy7atrB0CBERMUMfz0/aUiz6OK+AUIB4JpQm2wAJUNcimRvl7jd&#13;&#10;ZfLzLRkXCesaq/XhMNcNITgwHJFiY8+OlLZvf1tjzsZ4pJJJifbC/ryqpy8l4WTT9HJubHLb8uX5&#13;&#10;mIEainCxctGz09jlBjJkjYAT8XsoHinOzlNHgLRziHKlW2/W+bfXI28BDEIxKEgTnFGEaKMatcsX&#13;&#10;WXa/3zba0YxJyBbgyNXp9+/3XpyxaSDF4qtd/fwoPq0swQl3mdXDNN4e906oVDwrDDcUN4tkPZx6&#13;&#10;0NKSms8NENgfhnVZYWsaCdbUBkEXP3nM7rrI83lxyUY3XXTdvMaFsQqZ3OafnCJY6oCY1hnGRlG3&#13;&#10;rivLoOWafJheFMbAR6+gUC/95m+qZz/N/kJUtGYaL3jlTZXT5WULcUQ4xRZT7M5HEnOySQGZOkhz&#13;&#10;BK5xNGYLtJb7HiDgFVveES0lu5yvj4fz6bGap7GzOQVvRiV/rv7fUE4S2ddyHJnb3UmdkKgGNs1o&#13;&#10;cWHP9cf7N9F1ReGY1hegkjGtOViq6vrmHHYI0Ur3BNaAqPrLv/3NuThv9syKkscE8fu8CMEk4NAj&#13;&#10;UGuBPQAlOidrDxItzl/6ab/9LIxSykuGeDULiN3lxBWYVxsg3INnJDB4gYTcrve9ZQhoQuBwPrv5&#13;&#10;ganevGk4z7OFECgEr4/HbOphuNTUdrxPRMRUBz1S2iqBAZfN7UMo/aB8XBupPudz3xe/CYoeXz8I&#13;&#10;JrVkWMDTYdqzO71cRCHD6YQwLUUfpAS+lVxiJcXaYdANVm67DhMS4NCdjKz1p1dNFpUPSpjdQNKu&#13;&#10;d1OBFZQwiGuARbHHukHC0/u1hjj1/Q4RZAQQGgE8lhpyCN6VLZ6Oh/l9Gcdj3w1UqLpv3Wla3SwA&#13;&#10;K8AzAVtaJMQxZ58SRqAxUmrGBDW7IqRaI8vuBGStFYCK6Nkw6Fr9r2+XAAmhsjGQSTyTjnZqD3a3&#13;&#10;e3/oEkX39cp9QQqUkNyeMsUoAYgpZITj6kqFqGHQOn6675ZAtK8bn84gDcE86AAAIABJREFUFy7k&#13;&#10;/eNqTUCE4op8TMaAnrKnYSqEcS4B0aU0KYhPobTKFZjnb7DVQyeX3ZscavCTVG2TCaYSdy2q4kwQ&#13;&#10;6jePFSJC2BhBg5XGkBMgjcASDDg89fv9Hqz3c2Sii7nk5A0wScOEgbJ4v18Rp7PdccVLJa3CXqtq&#13;&#10;76tLeyWzD8t8Y4zFWgBGcyINAjVpl7wxS45ZEbE/QN8fPxcH884PPdc6pBoMLHF2dpdS2EB2s2Nc&#13;&#10;CWmxtuR3UJvd931+tGLn5T6cJISygRZzgAU+wq2ySAfM9DSRV5tKN/BBogJRAYgHO4eQOc+YqYGP&#13;&#10;Aw8e3u+WwDD2z/bhOGF23VvHrsHVDCrA3myX0zG3KhjzbmUUtoYhQg0QqXre4vv9Okx9bcA1xCk7&#13;&#10;9X3FmSUc4lJp6mDLoGrFSgxCELcb4EpFFRfTEVyDF0js+UZId5s9JCwai5ns9BiK360b5GRv/nRh&#13;&#10;BBAEaYZ2MU1qQUhVTeJSQOaUKv/jXrxpAi2laERg5bofZz/XNaHoKS696otSpcV5/qSKK9Eu/YFm&#13;&#10;FAhIvASyw4JiABVgInRbHquPR6nTugoMK64EVABT9aFWBBpgnEyoBylDRk68h5DURKdhpCRRwSVl&#13;&#10;rRTKaINZjzLFKsaeMS65IB5uxSICBKc1Ay4khr01voPK4dhrJSwAuJrNEi5gCD1jEGLrEswuZYwZ&#13;&#10;X0JItlQAMea8b23loHHkQYFOhFNqGZIEMKydMDHqiSOOrp9OcOWszzUqLnNsvkZJuoww0QqCWJHo&#13;&#10;+6daSQmbPAhWRJxLd+HBWA4wway7dDm1mpBdg5YISbR5oyjolQ4IfBj/uD56IXa7ASw6poBP++3W&#13;&#10;d52DwMeYs4f7tkghNSG0GJsDCq4mCmWTMMHsagCsgVCD8du6I8la8gLTjmpbIen51EuyAKkoAI1I&#13;&#10;mbiAFkEEMHEFxgkfW4Fx9xAGgTiAUB8UAgEgDClbIzgdlbF20MKjXECNyRm3pwJf+yOMgZVyItwV&#13;&#10;u4dVKu5s5IKudsWIMrNlkCLOFNT7j5VhypX2pJEIw+7vc4IZ1ABxYzktYcvJGVTbjH2JaBwGLkjH&#13;&#10;5PXjnWJNIJ+dqaTllo/nYyoxZU8xag2mskIICoBLZcnviGDCYGmNUSQ5BbDkVIvbSIsMoRSCEsN6&#13;&#10;t5yBFkHJCcBKNS6sVZK6CU5U25IiBM14yAAoTZFhNkH5QojaQ9gboaq3OYKyrjBBioUQad2Jkstj&#13;&#10;O6oB05Y2Uwq83h9qGvNu58cVasiTIgQ3kamAe3D9KBuOEO+Lc7QSHCFV+qRBChsfOGQwtUw7at5X&#13;&#10;97nH4KdxxBlWwXGGPJNaMsNWg8aJqrb44DPIPdW0QQAqZjiGAAhHOGFSYAUUZKk7QLnxN5SwRkKe&#13;&#10;9QCI6LqSgaJi6MiaQuEkFr3HDZDowtoPnU9pecwoo9NLTyi7ziunB4gKwSr5XBXNHva96keFWtjN&#13;&#10;lgt0CQ0Ihhi5Ypg4a0sMiRMeXHPBY62wYE1yHqBzexyR1Bil9no8X99nKSpiDEmm2JFp9Fjm1dgE&#13;&#10;YY+k917x8VG2BtnHz5lwiGHKoBLEGSM8tuoByQgMHNOKuCxYmrT1Q28ej0HR4gMjfLsvWTQJEVVy&#13;&#10;dUH1HQd5C1sE8dwfk/WHfrIYpxBTRbw/hrBymmsMNdYIm8IqV7fFe5h9sPBw+rVR+tTJdbfHp7ea&#13;&#10;2PPr2axzqwFopntKAL99bPh//h//993G5RZUDt9Ngo2WhCutLJMKuPcon72yT5cBh+0fVsiTkNRH&#13;&#10;4p/TJVufU4BPXyZ+mpZ1Zoze7ab1s0CSVCwJ3iFZMn2p3peKWonZVfnsyS1XebvXDH5/6l4ZA6Jj&#13;&#10;vjXnyjRNRORf3t6+/fxuguVUIEIlEl3TWVybOGeYXV4ZDzkAv1tyUMoRUMrQT5Y1n1Yle8UPX8On&#13;&#10;s30qqZDEBX2enm+PBT1j+WkU47iRVeoT0RiD02VCQh5QtdZT0e/7vYquJEAgfXf1tf8V7jx01qdH&#13;&#10;wD7IIKF6EX1IO++5TYZlURi2KCkHKIYIJx8ESiVBsGSPJQ/Xm6K8pkIqmMMjINH/+tf1Y33SWHEB&#13;&#10;v4X1XPZQXQXPDi77SovcPz3s9dQyO/I41olCQ1AjiPU929bMRBuPVi1kl8tyByCwrvboF7+XgR/h&#13;&#10;42vOaWRMORwqsrUAhTDhLICSq4AyOXf6ci5xXR5f6enC5CuldVu/I/QGq+1Ye6f4lVRrSoJDjwvW&#13;&#10;PRDc1TKAaz2cS7AjZ98Zl4IOnPpaC7qtoT4CqMmRRzl+OXtRjjd0zQFGwKpCoomirz/utC/AoH3b&#13;&#10;hq5b7+0sG64qWnp5RmsqEHDvwMvgd9B/PBYiiKYNEFwQjMYekICCbC1P55e796ejBGWZifCbLTm3&#13;&#10;0rn5H4wzgKiCXoqX1JGFpQsdoG290DSDtpiierPnHNCrDJogXEra1CSdUsfbPdQ3sl8jQYbR1V49&#13;&#10;7adc8O0ejoOELkJXrdRKtlqJ5CeJa9KgIhIzrlXVM5UpHiqsrY8FuwQRD+mRAKHdOK4wCY87drj9&#13;&#10;8cASxMxLg0oOtHP3nBqHx6Dx6dWtdqTsu3kUpEvYR03eF/qFDT5W61NR3ViB3QNMeVO+RHSa3qL5&#13;&#10;VI1xIFmm8J9gb464uuLnI+8+wBLdQzNACWGA0cxFdaQzYfGdmHYYzB65REy0lkZ4fGaR9AHV6GuG&#13;&#10;rWJMz4g4ETCYk3jFVHSkIV5wqLuEY9ptR6h4E95voGTHhi3YgkBpjSDKYthvjoDBU/tL3ZBNLKMb&#13;&#10;5xXiVAulvndt6Pn329ec+dg7jsj3v/94PRxHHcyWN4MwhuWxTd0gKFjrLJTQ/chtjU+QS7iutzqc&#13;&#10;34xfV4tI52/R4VAhcjHANTfQ1EG6LX25nOMae6jnbteLZ6BzO+s5e9hFiSl6GOWdEVr28s9+HrpD&#13;&#10;yjBmOAIbCBu1rLtJfHr6nLU8EXau+OOiLyd+vOPZASARk5hvAKNoEgPfw2NCcHxA7xc9Qu/4KHFY&#13;&#10;ty/qi0173yhPlfDhvl+78aCmaSo2JLrnNL480YL9T/vb5Z8qQjezC8yqTbI+IYhbSM37lxf5bmMK&#13;&#10;DVT6ilF+GRbvzkeoh1dXS0NQifr5iYVQxXv81pfMqBLzslwI3yAvMHYDFuMbCo7ufhf40L8lV4Zu&#13;&#10;+ED337ojbjhtaYszHLXLjjI0hpKKkT2BhGzrLlmL4eYehleptSo5YIBbc91hWjaDPQgY2pB85sMG&#13;&#10;QAWpxr3hoUBCISANfEcdRMvDNiJs7y/z8DI93+X1wgYXNqnJY2HnF5BcQL7lgvE0VkisLy8lHw+j&#13;&#10;N9udcUZYBqhRetp9lBXFphIHspAgKaackS2hA8UJJcyrliMmDePKwPzl6Zdl24hgNmwxQgBqBXnE&#13;&#10;zTvWMDW1dVVUkEPZI1xJo5ojnPcgJ5troaXRzD7Le5p3Yw7DcUdbJsAm0wWW4KNEUIEetdS019MQ&#13;&#10;cM3r5mhFrfIMH75VX4ONnE8mbyFm3k/lNjfStVg1kV5jHXuFsADAdNXt7OOxa86ns7LBYUw8unaU&#13;&#10;78ttUIhOTxAiUlpeA1jk2maC/OVA7OaTTayxrLcqJtBQdrmIhCTluOX1XtCEm0ENCK4G+WR8gLCR&#13;&#10;CuxTrJxgQvk7ADJiTmXXsSRW3sNaGKrA3yPTMxBy1B2GiBLAZUspqgtkuLAiAYmtkopeunPx4vsa&#13;&#10;qRpP2pqGc22YUIkOMN0xRY91xvD1+ZfemDumpTVAKtBKS5QaAM4/fvnTZTb3uFI9qJRCAJB0EWpQ&#13;&#10;WIW5zytlQiz3ewZbRaRWrEL4wTLRY2kUs7J9fJ/nQPAom/28JooIAHW1KQvWOjFIpoVquXiXICmc&#13;&#10;4Jz809u5uBgSRIgzplNcQrKoZU8BGy7Lx1UW4vn+ijrIypyXsUEXHMW41zoS/0IvGog0tAOwxfsS&#13;&#10;M46we1M2ABMoZ4eSVsEVasgUI3AvkCAlmXhFiAEIqYBEvZr9Hs29KwJGjCD/9uPj3PpuLJ5Q0I/C&#13;&#10;AedryAjp8gQP0S+E57Jh8DJaO4PiK5FnDdLq/Rp2haCuVTrdjvNsIREJoCfooRxoThLhYyd5x1Oy&#13;&#10;EbiJn0BrsOWKwMmoAmvggK+Zq6MzPqNm1/dO9JxRTEkMjvYoteBN8aUpqT9/fjxjAb+MjOD185Yg&#13;&#10;5vnkXfbZnqo2IgRn4JwpxrkBX4qCEdiQEkBEqbbJ4RcHwNqSSAxTbmzgPApwEYWdpUw879/Z4Uwy&#13;&#10;cESLe8FUgnX74bOvcUqxnA6nqePbailWdQQsdWsKoGPA78ZzhjVGAoBlDZ4nfmGnnd0FIj1RNobV&#13;&#10;m+DKYXia9BDLUnFTPc/R7bdb5To0eTidLpr54Cnsm0+0AclYDDEo7GI8HM74cfuX5LUmOW6pqaxB&#13;&#10;RFXV4SN+F5N83x4SQhRgzZVR1jg/9hBnVBws3XBdfuSUpe8p3lOrd2dLltm0WtdaPlJBA7wsn49B&#13;&#10;KNy1ZkQjdcv3VizlIuQWM2GCEVAuo36HEdagOtl1XaoMPZaB4oEz/5iJRrgjqWQOeUEVSlrn+Crq&#13;&#10;XuxGQ9tXGSbZjQFhT2q7bsUVQPtBnEpoKFeiorvHUffjMDgFwlJziQ1GSTjMhBHZfC4HxTsRS3zc&#13;&#10;H5DX7H1PeIO0ocWG4Grd7Ei4bQionurhAGspxnFFzLY8T4O534XUIBW7JfsIcgDhURosQrPPcKUd&#13;&#10;kj2pwDYTbc6s64cNPeAioc47kb0cCve1rHGP8FJZ3YslyYDnjlKiOEvXtXS8wzzfTekoDxVTTjht&#13;&#10;SqFtO4zDHO5sOyTq8+hpybZBwuvqPt6elIlIAS4rc7CeZdES7aiu87rlbc6Ppzz1kJdaRddBW52m&#13;&#10;vBDqGiPg1yNr61qYoI6LjiOBQaAjRi66ikvdfff6BGAI2bBYJUOA8dlngfOpO9x/fjYGWnQhlBIx&#13;&#10;BlWPMOIWEDTpMA0Fkiw6tqcgGL3oHkT28J9cdf3pGTc2b1tL8KD7R00SqApSyLYf87Zaxc8NKrKv&#13;&#10;shcZucORfn6kkmvfjbtJW/ZUSRdcwfpIoFJ866pEoNmgCQOBQxEqRd/uHwN5pcwcLpcMUBOKupxT&#13;&#10;wY3nI9vXMKjj8EQRjRgxnLgN9oAVa2Tk8iogjBYwbZtscjtKdSZ8N4tZfXKBA5Jk5hzLYVpMAqid&#13;&#10;O+ircyB0dUwuQEDWErVSs0lLxiOPGDxQgSUCkzFLCcnSdFR33Y3Pa4SxNNn2gpgr6P6+xbD2mjEB&#13;&#10;7iApTLKHY/eK/9N/95+oDa+i/47AkzhCQuYQMPvwyE9qtN/WwbcOHWLzVRO6Ehyz3eefylw8w5l8&#13;&#10;ef3NEeTLLYVQa8tjeNmC9T/X+gHCIjjrqEyB/JmJgzoZU9PtlsWvFHHNWofF/Ps7ESSQLC170xf3&#13;&#10;+eCtzGJlQ9+oGtG2p4BANfOyNdmNXWB4YVAYldMsGLmrhNGnOCIPNgRWcJLUbOzz815IF+pvXB59&#13;&#10;wUav23+pccXl12ioIGc/o47++N2a4+u4mnt5wD/FP5ef4Qs51qGaqnAqFy3+Grpo9+/7jY6VrE9k&#13;&#10;pU/1+N4egA4OwALhxd58z5FLB09WNHtfQdW7/ZaFhLXBGCsGqj8QIhnioRkUwLlnGiypwjPJy+19&#13;&#10;CP1tVZ1vp2ybOpZbJFVO/SUtP4bzMax0+Tv4d+gsmUPzviL5SLiiWOOHXF5u8+/DiFvdNjBE1sz2&#13;&#10;oWBcT/Rq+6trf32zfeN5c8/ydPOzeD4u1OFX1blUlNxy+/T10K1W7r3GJKMNfGIFLMC/0ZeEIq3q&#13;&#10;QLr7UaElKIPFT/9gz6IieyvbtakQ1Sj+sf9clu3fn1/D7l9OZxtqlkCzrssyDvn663eGdfggWSEu&#13;&#10;/hB9KEBjozOH6KJYLPdlRSN+z9+2jQwG22X+9e1kS/l/P/4vKPyQ/tzEYXOh1IR6Uofz+tjdj10+&#13;&#10;H7rPjKum+le03yP1wySQFl/ZB59GFzL0wGqEEaUOw9KMLLszy7Yug/pSggL+3NXt69eTOnEweFJy&#13;&#10;yaYUdeoPdw7ZY7EJdP+EyufVS0Ihhel7+tkdD76htv0E60pxQdjzG2y9lQXBOez9PNyqd5/okNue&#13;&#10;ct8W6U82e/VURecgeb+8v5k3H0MCmTX3AHvF0MSCPcPW8VBxcnn6Gmrk06UZULBrlYTALh0z1FYU&#13;&#10;QnjwM7hZ9/yX324+/dm1UsEf5o70RKX9fTOfgP6lqrjXWucU3/+OT+LGM+oM7dYWlpCnty98Re0A&#13;&#10;skB/W38XFFz8K7QZbhld7F/25/19D4Vdf/9n1Ts13u/rLcEpCrZqwPy/7AMxPkaPC6/jx4/C0fea&#13;&#10;/vrrf3X7PcBt6uKuscYCPerMtT5yahDYOd1U/DSo9YM4jn2AhWIlWKybg1PRLGteq/vt6csf39+H&#13;&#10;abpS4hpdl/XloCzgv6rXTkz/p//6e5yjq9jT2/bZeRL3bZxk/fjJ3v79dV0oLDIuaJxpgarp4aI3&#13;&#10;Xwk7HmD8F+Svzf3Iy9W+/+npwkjFcfGhoFP8dv/BJ8WORrHT8rP9eTz+CD/0KKjAC1PH/rDMM6UE&#13;&#10;I5Gb8CWs28fP+4b15DHZcRt8gGkFYMaVGxNS0Kg89T1Vr53JudOn2+5Ed5pNxD0xcaMe69SnkfCF&#13;&#10;sdrm6z8W2HY7xZQ0Q9/K7S+/HZb4uX6El2coY2DG6d9qy75nWcNSCvm6Xc/TyCHwL+gWgslJBbd3&#13;&#10;YrkuExqmz4wkybzsvBAOUPScxFGDpgz55bVAC6snHwGS3ePHH34iHcoCBFb5o7ThbCX6I10v7Tmc&#13;&#10;bVmtcvD3K+7+8vaTrvEkQYm0wvC518OTMJzTGt1n7eAp/9tA69+Wf2h0BkObt+UAhzTd425/Hd66&#13;&#10;X2TeaPG17TU9c8BFDp44a/lqEXiPty67fa+/jG/klhlKeFOAyT/M45mwtOzHpf036NlPoaQDgFos&#13;&#10;62cKT1Nnfvyjw+37u/21fzoD8TWXqmDArtIANF6zIpyT1pr1Nfn19rm3zgDN8DHeAVYaQypa+/Ph&#13;&#10;YK74M9018SOYu30ACseeSzJ90oLogNoBU6teyN6QQQdUM99PR9C9Eb1jBr6uR6DgYbvEjuGzCbqx&#13;&#10;PTJ3NZ9iZEzM3cdzy4iPw6fWZykhQdS5tdrXrifrjsKBn+zpgl38II1NOBdaPcdzMOPQfHm8ne2P&#13;&#10;z9ga9aaivf3fO9XdF45Ol3r3XWf8vgfTPU/6aQK2z7eD8pfdxh/rBwpfTHcfpz6mKIKxGTdkWVcs&#13;&#10;2N7Q4BoEwyi5CbB9bB4z8qS+kBW+4uN6vV55GbhE63rzRN+Q4uph/FESck9/qjqwomEve7jHP1j/&#13;&#10;b5bynw8EXCoZTd3mWUkWcWQWPZU6lez1c60WMEhHdiTfQtSJUYvR+Wj/n9t1wFTZZMVRYr5tLi/l&#13;&#10;MH5JWM2NWpp8WHval2uD51H9sfRFn+jFtPRjdZgQXCE4m2Oz0/L9h6DV2GkQKc1QwZG/FZ8OnGyM&#13;&#10;P38JOLdwKw/5ty9vT2CPewvo8tAD/eP339k4ZZARAdu2fgjfeKQStLyz0AM1WqYHo5O/Dk/9z/T4&#13;&#10;Nb98wK/VdnL9sj0FsGR+ufwseShHEFMpAIMGEZ0/ak/fMMzXO6Ip6/RIYnIlAy6IVgOJCgNUQhbg&#13;&#10;0A2rtVCzuRSNAsQtZOAeqcNiu3/XaANDn9u+R6+0rHGlA0JTVVcvSgGh9fj4r70Hd1crpHLMGG2l&#13;&#10;LZVtTD6rHgHIMf8xmy/diLLxt2/xz2/Lj1vXMxMfH6xDFm1b0GJo4N0350ro9Kuny7YYamiWIO8L&#13;&#10;O9DapWS/ZLRuS1X0FF3iYKyWcFOveQUJCKSYLB/RMwinTtWT+VwXPDA6dnuan4DwHw/5At1LFRi2&#13;&#10;z7nEc5Vna/BJjr+XH2m7Hw4Ygy35BQ0TH+RTJA8R17BU1FBCaYybvRMEISrEAEy6PYk/keenQ7de&#13;&#10;PzlC6xo0ZNg4DIdh4MkgXdjXEXcuVzLv+W8TUd3T2aQKdNed1G2527qT4RUyun+ufz4ettt3en5L&#13;&#10;RcaQTYgWIeTivzscbss36ysiHGf8CTc+gS3/eOpevgcKUFvN1WJ1qM8XjjpQeKRufhCXvUy0HZpt&#13;&#10;NILhckymtRamiTTmRe4aDoU8xK0+nd/qmt9FlMVbyHYs+aHpLD0AsD+HBp4Jynx7lD8u6Atl0a9J&#13;&#10;xIMd8N4AGBSsmNJ5A8Z3CH+WU8lufxCacsgn3O8BbXGg1WYg57mcX86sQbf55/FFmg4cqHW1p0dK&#13;&#10;j1HrCnLYNo3FMUFWUMY/CpG6cLFjyvRD/Wykdn2n9x2sV8EHX3TkM90CRYCXZaDa3GZOxB6+cysV&#13;&#10;lCggckqn7mRcKYQP+KbVs9vDvofP2wJoJEO2EE5cpFaG89nczV3fj5NqZm1AapoEFzVhOghARSUS&#13;&#10;/sCs6L2CIvnF3EkliVV/hFPOjoahG6pJSJsB5GOuKatGaz+JNX0OTuvKKuC3kIEIspGMcGW8otLf&#13;&#10;UXMtPEFJ6Go+GakV1sMwktzK4sd0Hk1ZYgtPF2zn63pFQkDeGhA88mM+jMeUevqJ/N/dY0riV0iW&#13;&#10;FOLbZdlgCDi0PhHOSawEy/EQF7NiBBHgNduGRoTD3R34+fNOVjrD5i4dZJ7fOfi8sJd3/pj0uZu6&#13;&#10;mFOowWGMulZQATHsM9MAiXwmed/XgsDvZf0CX1oGnDEj/+5md1ACOLs0o3FnbZTysEUJSMvorgv4&#13;&#10;+Rt4L9YUwNfTke60YAV6NNIqTzBDEup6YujnlQsGwDiBfm/IDBLcDQec1B6FIRzat60mt05kJ2hs&#13;&#10;v4SgwxrvHbi8yJexjC7+KybHVB3vYkl07fc7M5/CLDo/kzMHSRfXgMpIGSLEAPZHJwjrGc10w4kO&#13;&#10;stuujx6dPgIBq5YPLZ/nVNBu8FOHr+5xFAe8gtTCsf8tC/rZZg5fEkSogudueL8joJht7tyRHJrS&#13;&#10;6sfPP+R0iPUPwvVqoITxMQqH2j1s+H/6b/831R2+v9/46ejCYrwngh+55I0KzDBsVdLr9aOfiLX3&#13;&#10;EITqJJOsduP6c5GC4Zq23c7bd0YkZVowGELsx7NZy3A4pUJhY1XK2JbfP+4AdlEQ0ko2hjUYlnIY&#13;&#10;L2twgFHaCNawkGyIyTaAxEASPUwBYgqIICJEVFXCpGWzd01jSlOBlKpenJyvxkdaCkcChoIxxkNX&#13;&#10;eDNm87t3FVLd9DA6v4DCGrZQGkAC648+eKn7cA/r9QpG6IS/X5fx+cxA3e63n9uaJAq4aIFqIpBQ&#13;&#10;Gypm0ZYEUcK0KYL/4VzFbA9Za48BpkSw81QKBTGSmEfaIiOpYpcA5x6B1mArAOKIK8M/HvM4dK74&#13;&#10;83GsrTKAtSAN82VLo2wmG8qljxGCUAVviG/BPHUK4Cqncb/ufGpYUcAwzkKgTWLCCGcFdt04dPzr&#13;&#10;H58uuCLJ3rJOPKOQa8IUL++7STvC6HK5FJznnwvBlEnF2XlSE441GrT5peVWSm4RdBMIxqAKp06F&#13;&#10;aDRjxYfWo1QKhuz0dJY5IC3vfseVougWsyzZlx+7+OWEA17v92dJ7yFhMWIgOkpzq+tmukECAJiA&#13;&#10;hBaY+yPvGiPf50erqHXscHh2q9dN0BIVbrXU22pPUlw0+XZbKePXfUacRL89/em3Zbes5sNLl00W&#13;&#10;pCOy7S5TiAgiFG0IccUwx4A9jdgSLZSd17f/+OW6LLnChVdrtvP5vN3nFQXc+KHXLSxDkVvM07En&#13;&#10;nXwa1O3b9SgH0pKCAxLdz3mjGWlmUS6Xp1PzQGoNIEwF5a0IxU8HHWsxxReYMIelhD+fLs5uIKVd&#13;&#10;B41HjuS2GKQKk2I8HnNeNLvEQjLBzPvEpVRdamXd7wbnWAGhmtEdFV1CFnsEEw8UTZeL/7SUIeDr&#13;&#10;q9SPzysZyObN6e0LUTgWgzs0Po2YtJxTivExf3Ra7fM6Kg0gK1DlYo+DcKldf1+44lxy8kKxlLnQ&#13;&#10;6enZAyAYIRUgQSgRmgoKQYBZIImURhjPy1xrxRR2uMt1pwIzikRst68PTge7pmnQl/Fc3U6Kd0K7&#13;&#10;YuUgFRFJHpZ1KSVPqBpIRddzySmp1ngAEdMKVxDa8gh3qdivb291SdBBwRjCGij6qPbAzz9v66gp&#13;&#10;zpbriR9EtaIsBLa9pXi9/gAqk0oYklIeFKDbuvJ+IJ1OOcgn0SqchkP1xW8ewZrA56G7kETiWipo&#13;&#10;YN8xgoTC3ODDLuxAMt8p1zG2P76+T4zEfZOqY2JoNuluVFLDWjUlN2NAqTWGQBCVxPh9A3lEnbUh&#13;&#10;wVopyKyElCd5LnAdsUQgpegwTvc9bjExDIiUuULM5IJAaUCo8fOxp1pOb8ruhnMFWSo2bbf7kxRm&#13;&#10;E53qrTeUg0+7845WmEihJQNJZFg9192Px50Bkk3OoTFNEQOiO6cPiyEcxt6ta0V42x/BGdxMfzzn&#13;&#10;kmnHaIHemp52BJZzmdpevpyeHZhhCYTB1jDEIbRcangdz7D4uLaO9KFtCgDU4GrWBDBoscIKEKIN&#13;&#10;AIBScr5FTYcWOEyo14XKg3ch11q9tP4Ra84QpgqbDImBBcTUt8d1MX5HgJQDDG4HtSjMBBpW51ov&#13;&#10;Lh16/9jHUTu/gCDc/SduaLnZ43BumUg6+ea3FWDcjLsikrQEIXrjiivx6fliVq/lkYrmS4w+m1ZA&#13;&#10;9KjUkpNzZcV224xAWBaAEAWoGLc7XlWsl8PBGk+dRFTGmogqFANQSEkYJCTZ5FLyqVYmv377zrtO&#13;&#10;xpwgRYhCwiCAqAW7OLuEbujcDATt0h4qYfj+2WPivEZMwwp7KWNjv/3lqVpXrUvZ3e+JN3zpeg9S&#13;&#10;qdZbW2BJcRE95gIThCL0xnk99s1DhkGpzSUgG9lRo7qzLjaQS6G9OmBgN+8agO+ft3FQMcwt44Y6&#13;&#10;xUCMPuRUYmMoMqZqQxsyhcj7Psuxc7M7qN5Ft1ZnP0L3dnG1DsdTDhsSwDRjVkNFhg3bOSRAIOGu&#13;&#10;VayUDHnAPUGYdNID1HISnULNFV5zNseOgpgYpRD4VG6ZS0Koy9Hs857803DirdFYo4xaTRFQOI7Q&#13;&#10;NIYpZ7wWUBpvrOKuAUCjSc431neHE98ee8uYSEzVbkxGrGcN51bElWGeAAAgAElEQVSl1DE1gtqX&#13;&#10;ly/L596SqD5VhHyKwBhKZc6JEZhzVP1Jcu7dChREM0gxtuAxaE2RKmH0e/Gb1HKP2xJj0CmXPA3H&#13;&#10;vXgFzNCLZb7H6HsGMSx3u+7JMYSb8QQKwDuOGHSpO598TVx3XHafqChAGeYoA7CDGtrIB6HZZ7Qm&#13;&#10;xpgSV51EocUISxrVEIrjhMCSl9uKubAFCKZoTVgI9fzSoqt7Rg1iSCCtlKgqQOZVC1QhQ0zF3UHI&#13;&#10;coINEkbapEHD0PoIMmCySsFy9ZwBb8q2bpLR6fhMcpYIZBdybSS2tLjcjCyalAZTYQwmZMXEEZEZ&#13;&#10;Mg2lZipzjlqArC4pjkcmxRAtwIlSxd5vt5IjLs01qqRGGAWEvX8MSrSanAGMoBiCFgqYHGosrR2e&#13;&#10;jr613CrpxO7S+nnFpDQccQ/PfV9b6ZTmhXuF05pU4x5bRnCwxgSHQnh5Gq3bWnN//7ZSVLJbNZeY&#13;&#10;9lr1DLbMYKwUUoYBwpQxiBUR3habMmm1F4oDTlFx+wPWUAgXgJ6ms0OJF0gRUWpwy6rQBCAqDREc&#13;&#10;Pz7vCRQsefXSwqQ6TYJtPvCBN9EYhqLVCnNpSTG52w1S3A9DixgCWGGO1QKK/eonNe7rLDVvqH37&#13;&#10;9scLuVzNrruDxJ0JG0wo1NRoDdkiQYdBfD6+Vkh63rOIU02RAYDIsu21gUdMsMVB1lpixy/Rxjjq&#13;&#10;oipuqIaald83L4UMyQeIUSGAUkAKG0h5QAAZ6EiqACOwPT6fjwcuOgALorBWsVuLBGu4aSVjigAk&#13;&#10;w/ELp6Xm8+uvJVubWyqFYJhIhQgTwDHmFYnWsFBiXu65Bca7dQ3aOyhlrkkKQmBiTCQAdNfVsMQE&#13;&#10;Yw573sduTCECCLqpW10GBtGdtsYSy/O6TOPgQpQcQkpWY2B2CAx3Y6GkvqBu7FJulMjrHwsTElAa&#13;&#10;Vke7KXEcUY454uhiCKzxViiBEILi93n3WSulhGQu79cHEHQJe4UFlwRgzRFjEEtr274jBEKFBGOI&#13;&#10;SIL4/n6VmiHZoIn6wnK0tXgPc2yFVMQS+BH3fd0AgKZ5YyvkDAm8pJlQBRusLtiUABCSD5DihlOi&#13;&#10;YEtFc5YrA7nU6DusGWGSQVRizwfY2jgeUogQoAET2XwGaJ93orRt9X4zDO20VFyhrQ6Xd8xLLhg3&#13;&#10;bo0tPh0Pw25nhlFya21cjEzC1mH6bd1tuQrOunzanY8lXLd3xUl0cTeWMgFSRQ0QwlKrGk/EbKFG&#13;&#10;0+Juwij1+vOdlpEpilqRVKQGsrMu5eHptJhwIJpAmloz+bMCHavo1D4qwTxCeyMiYKnWZa8RDkwi&#13;&#10;VgCKgDWaYq3BO5NxFqmFBn1DDMCXlyGETAnDKTWt6sP+Npzxf/9f/68+g+PTiwWVqMi1njfD9vY2&#13;&#10;nZ0zRIBbymNPCKnRbVS82eBOL6cf85b2NEhiHz9qplQlSjWAgpYUWHOmVSv4eSoJ+T1tnOz5J6aj&#13;&#10;3XGcyK+ScoDMsin0ulpfKTp+ecKx1i66YvIIwz9mxY5+ByNtkWIGGKpQ4vFn/j4IZq4frA6EKSY6&#13;&#10;nKHZqR6mkONbN9Q9CSm25GKN/2X+/U+//RkX2oisNDKpSHukrGnv++cUTMZCV4AqxGc6vH9+BQdY&#13;&#10;pjKk8cN+olqCNbNA6ty/Lx8v3biYvSI2XF4FtFnBZb1hWGrF8PXFl3ad11+PBTZUM/iRY7LgqRv8&#13;&#10;9fbX18NM4W1xhXQc32kDzscM8KHxf4SNdB1iQSGYS/axnrjkivgEZX/uiV/iShjHlJo8Z6h9ANOR&#13;&#10;pfkzQvDpwkWqgLZCIORSJZW2f/7/6zllQYIB5gDEPx0vdKsJj+IwC/5MG2xCd2YBADql1I8f39hx&#13;&#10;YKYxqZsQzXdhMapCRs+QFca5NQtaq5HXqZtgwe1+C7QOSvVCzGBHgGXTqqrb1z+gYoECkeVACjsM&#13;&#10;P8J6/ERXUCiEh6N4zehfPbw97EWPNe2UyRQQ6pvm/bJ9TCOd75gnEAhqWrImm6bOlRDW5Z8fvz6f&#13;&#10;cDRDd/QArT9//3KQpohIwenlnEFOZl9LKRUgc20c1IDu78uC5pGfcki9kLV8jZZ0kjq3zDj14Nk8&#13;&#10;5rdxWKeYcv38fKw9SttGIfbzZg6Q7gMDPu/fzuSLOvfvy71q1QenkWAFR7/yNGy5qadXv26/8Ewp&#13;&#10;8tV2cQwsW9d+/eU/KEwgiBymjSGqmxrEY7kd6cHYbxwhCenjVOO3qIUWlMc+TYcnLDnG5vafG+70&#13;&#10;Amxn3dyYL6HiOkw6arqZJPXUg6tdmGL8YMvPAfiSKMH5WmyNwsVzyRHLGXxi1cfKlbKBBnkQe3bz&#13;&#10;/0eyfSTJtiYIQv61OtpFqHvve5UvK7O62roxDMMwBjBgC2wCBkzYButrw7qzKsW7KiI83P3oXwsG&#13;&#10;fPv4xqvgDILokP3SfzHz4rfVZGIp7SpWzIpzW9W9jw7RcpFbySxaBlVJFGzT9E/Pn6Oqy6636b4t&#13;&#10;Hx7jqn4AAFIIuFI2mO7Y2dcA2ApKyMGRLUh2hokIJFBO0zR2EiU7j0OvBAwlQI1Wogosp6FvwpZP&#13;&#10;nzLIEObt+mM1MWMcMQnjHJoNyCQdSi42qDZ3dzwemDyMaYeDcO+RSs6A41nfPIAcY6fgQk8DKNk9&#13;&#10;Pg5xAF/o6XYzGbUvopvjqnPkXRvsspV16E962Z+qT+PtQ1SgiHsbjtCTsIGIc1mWpq0KgTFDQwNu&#13;&#10;Pen9+GbP588Ii9aY40P/dplmXWqQxskIyg5NtX0sr2bvlCpOo0ProxGNQMfhEz6bHMa4RWtTn4sj&#13;&#10;D/KLzd9ECKBEH/2xFd8NCABRYJY9Ul6txsHhsG3ztPkIFMal6xyEOBXatCQt/lA1LaHLVWAMPLBF&#13;&#10;lQRhQYELqHKv2s7Mxk8OS6l6AQPaRyvrBtIybyME9FQO+74BCpzTCcKH0wGXhMXOYL/4dcpLB8i5&#13;&#10;O4cxW/2x/1WLQism9vz9eK5yRnoFlQroQbh54yvKdIZTDS0gTxFcDBXUAcfl0HYoAkCETJd5tkYN&#13;&#10;VZFATAqjKjvIxLI4tOmdKeEu1ISfom4wFTtG/QvZcFok+JhvKKTz03lZwiW9KkpPTZ9sMlePD/U7&#13;&#10;sn9AzscuA3N6btef8VRFgqpKPCJIo0PB0sI0zIOoMuAbyh7DHRAZUFUfpJ32nDhEbWQXCJAAFXk6&#13;&#10;U70yhCAubmNb42rGsffJpkwBwKAg4Gl4JhUsxW3I32FGharsgUYlc1JvtwhRlWG2oSCsIoCwEpnQ&#13;&#10;zqe+f573nbQ1TFZlRAufr1Yd6PqBKqLy4ovkgx5ZzB/7mbc0e5/0vmeV0ltNBSmE1xXxDS8Ae2+x&#13;&#10;1/vH4eHoYGjqnLKnCINiEKOI0dFu2MiWBkhVQG0b871F3iUcYCIo2kIzM+YnqauYwPH85Nx2ZGWz&#13;&#10;mNQvVbkXgQ7tiRSl9R0ioroucm1xY1KYdl3nSJ2Y4jpx06fThkKh3EQ43v9NHKXHrs7k6ZeTXTwH&#13;&#10;vWZ1yCZTioRkk6VrQYrfgR+XqW3bVa9KRSgBBZb6nWWKa+HCRypX2T7847p0XZ3c1g0dsLaGtEZ0&#13;&#10;hiFTMSYAMXxkxxwzRign8LH7zHyWtoYtTHXhVOOY5jsjsuuOIVvVmQKFA1wFUJjQJmqbBoG8T2HH&#13;&#10;0Yi25gmUAqCEUS9FCRr8XmrM0YmgJKW/b/YEzyXa4lZS0Rk5KClP4dxV9/WWWNCApSGkUECgiHoR&#13;&#10;74KRlAMmkpf9dn0HnKjHE/KBaMdwNyYMTGoBiY2Yw2593re4nekj6rMJIpUeHtMezX3PVX7HrlK1&#13;&#10;EhXQ6HjMepmhD7wI0jKv9+x2KQ63zQDRSIzjPgMhR5/KfLOLtbtvqp4zXdgwhuWepp7x1cTu+Oju&#13;&#10;H9piiKioGug1h6PzuT88I1pyDut+I9R2jXIbVlwSAksQOIawjxRIirEsHLrCq9zTIWuPYzZFly6K&#13;&#10;nkcrEKz1bWtEtfPS4Jg5Qr0QqKyaYU9Uqq20QjAhKAR01wBClBP8iPHLWWzrJDkvrsI4eOMOdWtW&#13;&#10;hygKIC1GR4Qhp+/j7XR4GESAJO5xdXEDEG7LIrHKrmgFe1blKcauRGeOfRug4T6V4rAojGYqe4FK&#13;&#10;RTABOJGeADQvSyEwMnW5jxITioggjGb6Me5NU5EC7aYZYIzY5PWp62Er/bulBWvuhS/77iASLKTk&#13;&#10;hHUeMZ78rT4ct+AgE3qFrMGrXh8yDLmgGge2xy0Xt0CUVK1gJLiVOZe+OWzzwpm8ze/nz43bitv8&#13;&#10;Y/8AmF93l0sEyQ+2jofeLZFFiSvLsEjI8xrCqgYw5mirDm0eUs/9uwd1tphsxlHOcghWylpACgwD&#13;&#10;Bevqdl/i6TiWryUABrhjm8odlcQUbZH8fHgJ2ce0a5y57wqkK7LOaZTDqVYgZgeBjw4L5Nca8RJy&#13;&#10;wBI5FwiO3u+joEezQSISqZIfo2gRApKRjfj1fSFU0KreHfAOzNvUt6LkYF3xHh1BwKeDNfOx4pZE&#13;&#10;YMu67l3d2/gxzWF47JECVaowxQEkWVHvJbgVuVZOIXSACGQYPJODz9NmzfnxCezjnlsgJc7AUAwx&#13;&#10;vV8nb1Od+zU4MtQVZDcLCgcubbwbDrB0dSOzvI1ryRHiJABhXOaUgtYCIQk4a4XJu6epggTA0tAz&#13;&#10;wh5iJCSfzZwK09Z3wykUKAvJ2Hu8DYlc9I3SLCoKDjTbyAzMCGqclVKYC1hBinpW1YAKWO+Xaxhk&#13;&#10;NRAFu3rfktOA4ACPZdT+YzYiEFCpbbzGfflFPAaYSI7ZrjTXu9aAMmPmqlRlnwXcyzCYawoYlZqm&#13;&#10;GXH4KjHbZ9MNlewWIvJ6czlWOcSWcl3s7ta+4m65Kv7i+QaMe2xPI0wh3Sop/HeGGogk0GBjhtWS&#13;&#10;+ZiZahUCaS8meNnVeKMS2iLx1W+n9gFad0BsH5tczbigsAeEKoocqdRk94QYfrcRwDE4zKxLLCAV&#13;&#10;zb8PmOXJDbBmbVlLFqRqabfO35EEkJRMYLl967tGMnlxyxOtPaBQ9TLFeXsLIXZ9KxIwGNcRs9nj&#13;&#10;/+1//3/2ZXkUZBYRUpH32EMZmnIbV1UP2+ozynO8cqIkHGZiakrzuCd8z5tNhDnWnplj9GHfMJeP&#13;&#10;e3vtNGQbOuN+0bYu4YBtq8VB9niOj4T/PJmknPdRZN43elKOelDP7B4nohG0yI57++XX4BeJF6qb&#13;&#10;340LADoKKEgbRS0bZKq98gfK1+nqCDkTVHatEsGE7SpmhT1JZGe/fTrN8ztu41rcGQK3zkJ9NsEk&#13;&#10;DZnucU4XKYN3wO5rBOTA9b6e63aq7wACJkB34GE0EtUSDn3rBf+CyrWrLuvt0/PiKYUa65fS2e/b&#13;&#10;gTSSiPbam8J8x5HjQU6IE6SahazhR2lkBUtompLZl6Qj0cFZIFH47fEJ3q+5i1hRD1Jp3X7WgF0U&#13;&#10;/fFO6uaRJpPJVjp22jPGkC7UV5TF3TQRmJxlrKKApvZ1nCr05SPj8vl5ZmbY7hza95PV7nFF+M3s&#13;&#10;8Zev0z9qMZH6NXmBzLI21ZAyftg3Fw4B0sWHc9SFed/k3+sNJRpgTghA2xUuAclRLJZgWw8O+UDd&#13;&#10;ygMmzOw+nMyfxRkVHFYfSaHg/6/TAIqnP7ONUppldQ/jCzm1kBzOOiMWeQRtlNaMb9OTaNmcfKSl&#13;&#10;209dg5d9rHH1j/EMxEOdwafnjziVQW3U87cfsj1cixCpDA/9fPkBg/4EGfdSWvDKh1812yfdDA1D&#13;&#10;MptVV/naBHkLLf+y7XOAe5CCYOFQjIL842MCfIiqlbxqVxq0V0p84QbwEkHcA4TVRWyHWkCrf+JQ&#13;&#10;rAxza51jCQTMszejDWK5vzXqgB21CiVLFSPb/L4WNLsCRB83g9GSvIMo6bkauPGAed7S+k5QIRWS&#13;&#10;g+xzud6n5JwvS3MMCM0HmvN6bisP9aYAQA6uucMGwS22pJqg8zBW26byqhRY/Qc/zgpTwphNeK/W&#13;&#10;ccF9fXSzznjsrwob5GdzXM2p5Zt7b+v/tOMlsmShe4DHBKcaQGxBkvC/sEkKynTUCHU5f+JQV5D/&#13;&#10;fscZeQDW2673paWfy3aULbrLj9F5HcV428+8iZc74fRSM8MobBt0h2P1AWpAWnydeabvS8yWtbTF&#13;&#10;7gfXY+ESZvldaYt/7vet7M6qwOAILSbdBgfFjjUSerfdf9ShRiDrElgLspziLDNeOc7QmnwsZCsB&#13;&#10;sAW2gNvYqILjZN/50/O27C1mXOTL72vLEFheTRUYey7RgaRrOyn0L7f7pkuAr75rHmOQckS8SSUs&#13;&#10;Q5VLgbVnpKkXkEjqZw7LDuBMB3+CBVQtfTeHcN0ppYylzZ+q/47c9IK5HLt/q+I/U3UwpGXzW3DA&#13;&#10;zAb4cIEbAvZcE+JF6B8jkgYgmF8X9Avy4LNU9zAz+IsoFWekhhDFfahAqGy5UZozx2kgNbC0+ICz&#13;&#10;+blMT/y4T5vPYjPvrIIumS7i32/HBDvMz9P73wiaWSQCNAY7PC/FLOeOgls7p4RfXhx7f6lDACNT&#13;&#10;sSNVcoFDzApOma4P7xWE51inEx43l1BVp0gPKp/gV/j2eO2cqLbZPvTH71rRaS9JwKrrbPXWfgeH&#13;&#10;8DjHDb5o56WSfClL8oBJXYAq/hPrfNxpiwMvTKdaEMvoAABwJekccEoHxgolqz8ExE8C+EWCtW6+&#13;&#10;VAVTglW6d/jgM5uh6L+KhBbUSUMhGrWZaujiSzt8NDaEJZMCWEllDNBubgF1Np9rG+eKIW9x2QBB&#13;&#10;paTJlzVzSFS2ZeJwqUHLbHVIP9yS055q0uzk/QjPzMRHIdbCu80S1v/l97kjdajvuMOXDJlQ6FPR&#13;&#10;w2SKtz8UY6dxdFzqcyX8tuDsOXFPzKDldU/9Zf4L7uGO1mrm/AwxKC1h65Hex1W+tCNzsA3HnXPW&#13;&#10;KOoSUSlYwjMEXkLIFN7JXrn4AW6Fqx8f/nDiDkjR1XtZ10klojympKMwpzpI+Ba+YARlgQ7DtURT&#13;&#10;HpGMHxPxNvKHHGHJrmP5y72KMWw4YAFRRz0ojLGf0Z5kb8a8/HDpBQAuNh+NUNXf70+8Ew6TpOtW&#13;&#10;AUgoaoDh6oiWZZVCKR+Wd1zjY+z8PvtaKAryklifAaNl1W9cQrMBJ5KjofORKw5yDKbtaFpssKry&#13;&#10;E/5JeSANbT7Fy16qgBIgmWmmt7s0UBu28PXUZiz0jl02mROTa1OmY3wCK43hKA7Jjm7IyG1d9DGy&#13;&#10;Crdxyh0Ot/vT9gPUoZlkOEiB961PIe8I8cccAsUaHWdIi/e+1CVUVcyUwyMFYr787lHacWHNeGXN&#13;&#10;jkB3+rTDD3wT5kNvKk7BYcYpYlTmsMuGgZxfZySm8hww7DpG/MPruCFx7EpEG5ZAUCpdzke22nSX&#13;&#10;z2pbiGFCMlYR0KdMAQQ1tNLvDqYq5No5PD7uJ5fYRATB3/KG+dD97fZ67KhlXNtctc/kiHKyQC+H&#13;&#10;oF6NFXXlzYZrKjrC2joCaiN2wKECJGTUKlaq5X3nfeHcb2id2QpLqsVDmjK+Ok/zxjxQMIhsi7jl&#13;&#10;e/WsHIAFvwNJgGopDGHritrRy2qDQpsPhdpSs1TkISIQm2hbnjLeYQe1BiVYmjG1CQDDFpqDSzDt&#13;&#10;Xj+DRkUSPm5nyClOHuncZRAKSAIkJeIqiLRgx4diBK7Y4Zqz6VQNhVvHc41JSKDP2mtQcgWeIgKE&#13;&#10;cGcTEHu5B+gdgDrIjDUpdyzg2ekVyHbNvMbH/e+3ujlZSCtFHI+7vwVscM2Gb/spQzBAJIGBfsx7&#13;&#10;dUjNDEPMqOmTWlOdKW78wr+tJGAvjr2PgQmIUITAILh6B1kPotiTwvxVd3WTcmLYzJ7vOhSRm2IA&#13;&#10;yAzSYWmu7YJbGWE+rIvt9W6NzdgGLBMitNUbPYDYEovTxwgbql8PvOOg5m10Fdl9MpkA0i84pIg4&#13;&#10;UMlE7ywWZGMUOrxjCD8NgeY4O4wBE1S5gkKsPYBTjOK4pjUrBMSG9WOE1Up571OGWeAiYcLuQLfN&#13;&#10;B2SyVDx1gRTvKOoiFEgQx/IYscS8UOIgIBX5Hi0WdU44riwqmAnHe8axybR6H9cBacfV6uLdBvhR&#13;&#10;6sgwhWpgaU9bsrxWJpXIFCPwqIBZMSTYBvHtlmNqRukdIiniTEBbHzZrE6ZlPIyTzhDvzV1+2zBO&#13;&#10;6iAMhnoeVa64l5sPXYDIQQYoYT2oF8RNhqEuMJAVHjwDZ9leC0mxAIQQEjSCTcjEvwlDo2h7DV7R&#13;&#10;05F33bRHQqM71LcMcnNibAMIb34nEPSMJScJ5kGsa5gnHw0SdKpo8E/96e3rG28cyhNNBK1slkIA&#13;&#10;XDdyWW8kQJl4h2uTDyB/G6o+aNi/I3EMaN/56hXhAm0VLhQEm06RxdS5+r1aYoXv6GQlzplDylBp&#13;&#10;OukoRLZacLmwXME7g2x78/5xC0hHyZMc6C3KU4Ub6lHK6u4/XOYNORyy35U4Jq+aInd0LdKXJg+R&#13;&#10;0gkGAEFXx4BN2tgBTuRCs+/ywDyzfahjPY7j4+MTXoHqQTnhuXc0r1ydqLDOfDuMTkg8x5DrNnFP&#13;&#10;Gvq+XwWj1RIIJaXCszRZRUKBmW4PbS1evGObGHB7IRWVpYQWOfDl0WMWCRkjZABQ5Zb81ZazrlBy&#13;&#10;gFjMpcOktTtacbPDWDWsU1lMfmRcgkyWm4ZVV6hZ1sPjAf9f/+P/mUG6YUiRjeutaWs59J9GQ+Sy&#13;&#10;wbTX9VDYmkMoysKqxUsKgIvDfmrTAauWg7Smth5rjToY6fbyc4otnS0ItDnXSOvdl/Lx2Cl61XY9&#13;&#10;PZ3wT7062wKkStikEqlZV7NlR1rc8+p+v/PPzfFO9L63z+eghyas0s4n7N9x+e/xp+n1I6RQbb2j&#13;&#10;ORYwv8KfwQBGMMeDoGH1449dgCNNaT+wEFHU5BRqPYisqvnHKLevDUXempm2Z3sFvmRQSUgZFZSz&#13;&#10;CBMMDy/gc17J/BEEFr1f/wnMX4my4+XYN8GkCtrl+PihnbXwtrH/5T8/z/6j/iRcM5ntyiadrMWJ&#13;&#10;diQepN7W9u/6jgkWBaG2vv717/3no64KhoaWX5Y5O//N2FOC/H0eTx9gY0nvPMJH5vn94mNL/CeQ&#13;&#10;75H861K6he7yXDQAgHWNSL+r9BD1fqDimuseOpRsmD/64THeLUACPvfx3SpOT92B3xp9Sonc5dFY&#13;&#10;nJVXBGAQAXIVnK85OMm47y97wcvKzx9Gi6mKurYb+CWzgBrG9H3uO18Kwxf9uDc4nfY989Ox2cFu&#13;&#10;Qgouu5XD6nZFnAutR03ZqMDG8sW89x+Kcbitd9sRBCNjVTDotabHxctjFQd+LXWq1rXkBeI/JHn8&#13;&#10;A1zDTT8eGFPcx9YCskoDjriFH/7f6s/l9b9977tDCCR/9OC8AZ49vW1p63sF9eaD9c2x513+ubSf&#13;&#10;2//29lXW1f2yNfuLg4vexj/99utONQ0VmFT/83v+Zc0qiVPTo8NbElGov15eRdsrPtzXjZEa5YiQ&#13;&#10;UPTAcgaMyaZqupqFt+ZYTQCaurvPOfKvxmQQDvhvP1BOi9moRJ++/Oe31+k0PDvqNttmkIcOxbjG&#13;&#10;5UQAJxCXRv8018jdPzneDy8XHX6GIhEIGtCaB+bJwpr3rycIHuvqbV0f6ofb9w/wwC8hNfgZvSlx&#13;&#10;OnLYTftqsLm5Ss0mFfj5j39a1vttn8bd9vVD+BPGSiULUb40mxRAXi+b+Y/HZyqn6Rahn0hJ+tI2&#13;&#10;DaiEEUp19T8+fipPpwFKxKu17AI+n3+d9L3U5myHn/rfe4EHVQBYQ5z6k3jvxOdbK5a10Ysij/OF&#13;&#10;4AD29UpxhrmXUZ5Ae+Di7fXv//offnlbR/DWHYiK21h9YuhXtAE9F/OLZOXcE5cekvr4F/T017df&#13;&#10;cP6AN6Xz4oP89MuGddiE3qOZ/dlbRCsfNko9SE8goQGBP57E/afRbsdH+X3abtXUnFuMyS2Yj/Hb&#13;&#10;l2NzQiiuASUbY4gA4/pn9XjO8jC1yLb3ANi2ku/7dg83dmgCgMDBJm0PtI4f9tffXlwcuyM2Zh71&#13;&#10;+vSnTyt2wyf1uAViQNicLR3hytqtlqQF2PgbSPahfcL3o98EV1828Xf67x8UadRouuOnmnZHVWq2&#13;&#10;eeUkOrwcKPtZwAoI3x09tqvNumrkas2d7nQv4tSUnnOYbldW9Y/EiPynxFnlr5H+8dgrue8/hh4e&#13;&#10;nn8dd2+gZeck0R/xPgtViaGlYIlEu6KP4tcffyVNeyolvmvaPWMLXRJApwcwVlEHWYGHiYI9cAQC&#13;&#10;YY7+RdToeBj0xP4BWk+yhWsufoMYleyn+4WUR3F66b44Xl8RGaNnx2OsvNbvA+8v//X1oRZf/fXz&#13;&#10;n34zJk0pmstfIDVjJc4CLIh8UKk4P8CQ3AclY4D167i3Qp2rGv1A4HPzvk5wayrarMuGYLrI6eFl&#13;&#10;8NbCybTpql8G1R7+6//7Wm2F495rgnFNg5aD4I/MCDP89AQw2j+fT26EjIiWki44CLIDxnSIfr9/&#13;&#10;5aej6/nfze3gDtiKJ/HZgRWEQFVzDyBYG+PquKteJA16S1FUnbCc+bt1yblqwbXHodQoqdRUkIVH&#13;&#10;1A5jhkGOIwBo6Il2uH3BhVKLJt+7gjAKlM8RH0XeHTCi5+eo/U4Wo2/ZXdZvXUP1MvaHc1GqhGI/&#13;&#10;lqHt/G4VZK0Q12L/2L3EZb3//m2IR1+MelH2MsYdEFK5UPaBdkXsds50V6ItgcNEisfQvVYlEh/N&#13;&#10;MzKC7jxFkoqF7++w5X2xtrfwmmZAszxQ6wFEtn8kaVrVMSZJAqHW+e9QJgoxS3JJQUeYMoExRpU6&#13;&#10;l2VKN/Z4KNfprchcFiSCV8B/qem/v5H61NWMlGkpCXaRIx1aRt48cdEznAKID/vCRXDM/SILTrrq&#13;&#10;G80JKaHKn2nJDcF/P6yWbpl71eRfquOsRzAoN6PdWC5bzMXiulh2m0oQvP7TL6ufmhauuKJthsRv&#13;&#10;20VxvG0xCryItCJ3OvcGvouzY/o3rZNoGrajsLwfKPLje5CCYZJTkYi7b+SJx7bvJpgqvzWYP517&#13;&#10;AMvmcwMqsRNeHQGCbnRgEzIXcF+rjLDDXu2kBfVR/OTwoeoJw9N8b0i+5LrqBcSrR6h6ezsKJggJ&#13;&#10;utnSq0H2ZqcBHTFF87oem0fkQ1IhVQZsIC/Oav/56ddlgs2Mhv0AACAASURBVHmeg3c6m3w3mAlx&#13;&#10;Hi6b8WbLrPQvh87AtlLWZO2SWzPZaJVFl0Rs3B43QJNzaVyIrA/98CTDRsRgoU11WHVTiDgkMczl&#13;&#10;erl1z3+eRneqmViM3taQjEWUSAI81d+QR4bgtjCCeBlO++17Q+Lpo9R/eX9bVnuUfRP0PiXIsiM7&#13;&#10;sI+3f8ozd6WDslTrR/IB38S68XWKueu/tCPQiMUQAUgfnm7UtLjF70V28/v8/Z8fHwYLEfw7wJkP&#13;&#10;52WbbndZo2ZALR64kijYEPaYbyQoJXhtdKLjigFyOIH4FVf/su/7qVdmM+qfH9/WO+GB6ryXGJ1H&#13;&#10;Bdb3EA5NUHQUUk4iFad6dP9O6rQNQz/UcifF2cIE9cjioay3r7noerfm9GUHMClFtnddLwij6aJV&#13;&#10;yqZUEwxOwZyt/9g7wesWK3pGTM3bbqUYhirdwQk83s3dbZFkOagT3/U6dKFEbzYECzudN9a46QKX&#13;&#10;c0RkCfvh2M/5BrCvOoxuyYFASU5xRmkpee86Bn4wvhlKHKktyMt9pEgQnfa1mvZlYoR29eEa9upI&#13;&#10;97A06LxvP3gO1Gw/Q6AtiZBB3DfduN4uNloluAzuPc9b3hDJrc4Dwn1GmJSaUgGRvS39ULXwHrYt&#13;&#10;R3gs0kG6z548Dqfu0OGMrxdCGn3XA67RlhoZnUQdb+ROYjedg4wmvDw92/lvraDTx3X7Y29OC0CB&#13;&#10;eN8221OBMBghSDTWEkhRztt0Qg8g7p2Kdk3vbM9D832Za0rJA9ucIUowY8rgVIOX5f2QwUUm1lTB&#13;&#10;4ZKNj75i6ozlbc4cNmhH52K74QxjotkUTiCfMU00/iFJMH18PB/beoNwDAMWeZnFwOAdAdCsVvyI&#13;&#10;9ktpKiLv94+qPlufmBC8iTX4oEQ3dV73mzz+NhvPm7qyhVZoHSkMX5ayKzDYt3xPpqZUVdzFqTkP&#13;&#10;NCbWJvUp2hsx3KGqusVktfHGH5sn9jCpJUboNA8znm84i7ZxCe20W+YwdEcw+zxhKMThj4/WU4Kb&#13;&#10;6Ro5GsTqzr9VYQn61RELzp/gYzvUiaZBXscfiKGi/PnwH7wGevL1U4oVIbTePorBy+fTmRhINUVO&#13;&#10;eUIgEQNqvhn75eWzn/XvEqfxr604k7VBl/jry/N0zQx++bdo6MpPgDeXMbCH5V0/Np/Bl8vta1JD&#13;&#10;txhdS+cfD2+X23F4lAVcjOaZwzmUz24va4gGy7a4yEEU3K93QsX2Y5ljd0gGK9DYGOXj8P3nm2NC&#13;&#10;C9CnD8RkWFdk/L659sBcKj8WI9jxHArh6uv1jv/n/+H/4EOtWpq33EGhSB1sTMaOjbeockWy0VBK&#13;&#10;KEAwxxgKwcxH+zrdBeIIMYhZG4i11LuEGIV2y5b21cFqA5JuDtVt//AcDEAV0v64Gx3Xqqn1vArK&#13;&#10;Nh+wVQEX9VBLjLfr7XQ6UpigKyH7aRpZJYryW/RY1RECO99RpUYX5HFIaEIkv4hz10CckzcuRuCp&#13;&#10;ToAR0vpkXZo5IChBnEuqgLUboLAShwQR4wTRGifocqIV2koQvMox9aodlz1D5KKJybEBMcRzYGtN&#13;&#10;/OKkYosepeM35Ckqx76BJH28jUyQfbrgLECCCcIOvRgcakmD2W3BvFaCIACDArAUTQiWtMaRxwIx&#13;&#10;hbShAdeI4ByLatVGkKokwj5FWBXigduSrnehg9tujss6BhsEjYqRHVxnggWCJGwQ8g8fKXA8ubtl&#13;&#10;uK7b42yXCqgcHMnZrTuGgEIECnJJ+NFiCSEPJQIhH13KlZL0QNyOH7pPhFiIaHb5eDh/AECve1g2&#13;&#10;BUgI7rZjBlmtqjXuaqgTg50qdWYhEQME4DhqoihtmEA5lgAQzP2h5oHskykFEoFXk0NMzhuJCKQh&#13;&#10;Z2xuHnMifdLb/vnzg9Hzj/Ebq7iZlJ5vBGSCgSVdJYw160P/UBwAgXJVQcYYAitaISUeyhqiBPEO&#13;&#10;Ae3OqjhvtravvNHH6oGk/Pl0ukfdi3Dq212vmBGwB2w8gDc70JIhAXB5T7WqCMF11yTtG06NXiWn&#13;&#10;gFAb4sflnRMSrWOETfeFIoA2gIq0WwIVqPCGssS47qVnrUKMCSL3ZQvZmDhJxBpPSfLzeEWYuZ0F&#13;&#10;QHRE234/d6dW1OlqTYZWxDwAtKBM+GbuFS+01KpTUNFIgw+YKYwJ8LJ8OjyN0w5FlcoCig4lFcQS&#13;&#10;lQ8VARB5k7fpflSHrju6BIqI0SSORQ4xR4RJ4aTYQrLzXIiqVrLqeylAMBUNLoC4r43gMgAjcdl9&#13;&#10;2vaikEjoNs+AiXHNTw+d5JUSlZ68kjXnwqUMbE7UoRpYQ+IDRngdZHRZlLYVjJRoC0hVhYZOzS5I&#13;&#10;ngF0bVdDpu7TBaz5qX6ycC2E2riO7pootTPcMlhV/iJ6yiiGkC4JgMQEACwxFG6pCElK1JlQsG2E&#13;&#10;xj1uFNUQeL9NPW/XXfCsataAYABWOON9D0CJ8bqq8/FqNynUrNOsdSb7U8f03WdLT/2JEwZg3s3M&#13;&#10;PMwCESKdBfN2wYq+jfcaHVHGGFAK5D7tXu8gIQIwbdU+aVmj6/KdpdrKlbVCJAYKiciP5paJbWSL&#13;&#10;FCUMBQBRDNdtXlPA8+ZKlhRTiXKi2idbojOWeIGBxLhKNOUxI4JASeNyY/i4LDN/lK/vl4oSZ65w&#13;&#10;TbJqKC1NRbd3XWjmogoRqw1BvEJFbmYBW2ZSrHoWuKM1gziCDJuqXpYZZLCvK2eNG3/2Ve02nzK3&#13;&#10;EC8+SEYiD2HNA+2MRRmkmsAKI15Ar3oOIIbF1oyF+XL5DqEUqjBSIEjx9nF6/DROd17jHAILZV02&#13;&#10;SMjuDKlai/BBPrrZIyRIgj6YhmkEQCWbZFD7/JidgSGbYD2hdrcMEB3Wrq1g8GSozCYgzIIngsVi&#13;&#10;ESwJYl9kFlRgRmJ0ZLMmB1QJing20duyXnZWHKDSzBuNENHK+0AQ3Nd781y3pAVzpoybdUQY3Kdb&#13;&#10;ZiIaW3xsCYeF8wrAgmDK2bC+rUsE+BYQi4RR72zDAM+QEZIhrHHex2y8fnjsUZqQbK3z1Dtn3aFT&#13;&#10;TcPGtHPkKY6M4n0tqsKES6sjoAAIlQThohnkgSZMM0yUf0yTqpWH2YUAJaGAgD2Ciq3jzz3k/ukP&#13;&#10;xFYZA4AyIbE5Ds7tBOUVBY4LkACyNOaQoy2ksJp3R2a1QxnZkhOknDKakc6OxQKjUQwtwlWQEEBh&#13;&#10;gDuxkkI33nlGeMXb7kWlmAAUE4oKBAX4QLomExog4qQ9DkhRCgIcza0azqtLhcLNzojg+3UiUsCS&#13;&#10;OCUwQ4yojkl23eIBEqEZmgShXSAonlYyg5hXD6iyPqZcRASR4hh1Dm4jSQLWstY5933fKOMUQJoC&#13;&#10;7XpEyX26wbwiphFmTA36bYU6FZ+Wda4kAdnVCkFZV3W32x1AcK76zcYYAwDw8n1PKNvigGMA+gwY&#13;&#10;FR2UgkHGmAAA7KHMebI5E0KVDTbBcdtSiQWlBgi8JC0DpIAibk2sW4VqwBoZEILOTmaDACYb0gI5&#13;&#10;KSh5nSAbztbtKQan+ctx2CaTffHRZYIZ4yWXpHMhGHGZoC0bRELq4LGQCCPA2R4cy1lUCmOmeFNE&#13;&#10;AiRbtwRQ1ZAoxrdx5IRepwkU1lRDLLo+HLdl4ZTYtCohKSGshgpRZyMIFARv3BvGoEQ4A0+NJgRn&#13;&#10;iisqQMWtNcRHATlgYnNFUUicowKzjhae4BSMWbuOf3ubmUE45aySYkpx4twkYgc6BghJGWDNt+KJ&#13;&#10;TtIhQoDiZLMzk7STEhJhEZQoE4b0OnedigEPDQc2Fh8zJTCzFCBA1MWYcb07kE0hVBFKdmcIjfd/&#13;&#10;XClhAEMhlM3L0DXeWj6gQhFmmJbAicLR+WVHkrq0CYKyDyll2kkAYtc3KYGONUHbDTiwjIgEycly&#13;&#10;z7WI2nrvYkGZQGq1BqBk5E5SSS4oa7LAwEXi8KELQ/cAAm3rM8X8+n55fny2S2oFFzBjGLMuV7sA&#13;&#10;TCAgEOdSiPdpD1bsgL/U1nvrNIFV7pENGgvQdAfjnbdOOF41tUcOShC1lgIzxL3PKRfZiKBnp+8C&#13;&#10;najgvhRgvU0a81rvuJK4qs/WeEYwVeSEVM1UjhkKOltHuYQJwjxLLighoKYVwTlmjPEc9xZVmTJY&#13;&#10;yc2BLDKvlIRoW2LIMETkEcKogAIgRI6BsGWmOshVATvq6qpT9r4WvVhjEGMZinhkCaVUgqKVRkXr&#13;&#10;GaAQILE78xk4n4TClCsTEtBCKIRX1sNjoSXHUFWN06ZUAGgZt61i+OfN8rrEslVPBIcDxdxYRyiN&#13;&#10;KwomckrzlrISMFPgChICcFR8cIngkmIpsaAU9UlKmEFJ6Fbuu6Up+ehD3HxW0noATFnMShHKOcNI&#13;&#10;Co1T0HOwBfFCAmtrhEkiESFpYIYx6TBDkCWlGsTK5VKKcebh/OVt8TRjWZgr0VONMSolCoaCdRmX&#13;&#10;QPWxP+xa55Q5iPP6Tgj++e2NkCrlBEIBEUAvEIWzviFgVOwkVW61YiAIFM6ojzE7G+Y1AVe1Moa5&#13;&#10;8DjvV+AUzYZJHhhGa9TWZYtxZN0xYtHerksK5ZLcQYrkU3Bivt4pIwUUlyJwO2Fo1vPxNFSbjyBs&#13;&#10;wIGUS2B2NTi73WiFMfQOENgXXkIBwaWEPz4upjid96GuBd0dTqmpzLYqiiVGa9QMMp8CRQgStBd0&#13;&#10;op1/36gSJdLkAEbCWAML7pqKY+5DBgGP74tsaEiYUUJAIkIKVWfr8rTzxBSrCMLZJNDSWnVmy1Lg&#13;&#10;uZhGqefjoUVqy36ct4p3+H/6X/9vwoo1NzSJKoBt3s1udu/ibyrAqmk+8/fl0Hfz/ZrCXtXPJYfD&#13;&#10;qXK+NKy5XKfZRfo6270WtYok1QrVtl3mqWklKn5xU/+pzzTHC7yb3H757XAmHBBvXFU3u3EdeoQN&#13;&#10;BgdaZn1sq7qu5q9fAcbjeBeMa7zFOmUiWPtIkq07Mtpgsgg1+vJCv/38+5Otc7rFEB8fPr/fltJo&#13;&#10;IQ/fv02Hx4GVFWbkdh+SJR0xdgcdLb6POTw+NPM9PBw/j/tdVMVIhItMJtBAIgYGJes3BNO7+VaJ&#13;&#10;EwEPd7I3uA7F27S3ofleRkkhLzlTDcqpk7gCdv5Im9XPf/wSvlHywJfx9ngYbnqjlDeNKDgcIs7K&#13;&#10;HZqTvrkf36bPf3z6+f4jCKEjhAXWTJZOvM973ZAQ76VIMjogYeCATQRBSZMIODx+eblH+23++IV+&#13;&#10;+dhRM/DjWX2bpxfbG+rxiXVe3uZUMD101fg+dlLYcQIA0pABQKo/rHtpsZzd9dd/fYoW/vwJgrcc&#13;&#10;Jt8UM+WjfGC92y6OIBpSeUvlz1SVzYlMKBeWdzCD3Zq2YyaH1/sNgrW14n12QZ6rAbbgGHdDfDr1&#13;&#10;QpLe+OXp83G5rTiIuupKDol3Uol9H+33S3omeYXHco58rzYqK/p6+8oaOrwMEYL1b+z5UQxdDUn6&#13;&#10;vrKa/IABpYXwRFTfxwK+X96rBhngECO3BeNtWXKij+evl6XXl6arV7fTDJFBNeNmGdFL9VlCazXG&#13;&#10;iCslYnmuFD+EdBzcbrZx8ksNzY4oQowoXEvumkopxv/L79/7ofv88hyDeR6OH++3bbbDYeAz6uuH&#13;&#10;j9dpqZYT8oz2PnJY3iIAhCoUkDOuO/HMd2IxedMQpMenh3kKKRA1PL6v7uWhrwrZbit2ZDJ+lzYe&#13;&#10;/SE9rCFJkrBfVXW6B+OgAyIf6pdxfzue+oXE+a/vEfMVwVONAVxEfbhO9vT0mabZ69jw/jT0eQub&#13;&#10;du3ppOPGENs3jQBCCHMKGYzLCu9mVUr8/PkVQ9VASPJeMRcjK87CVMBs77gQH//45XPCoQW0f3z6&#13;&#10;2HxSx/BxmW4z5eykHo1xxvnoLJNSDIy09O3bbD/HQSRh76h+uQHgzJr8igHZpt/NPkPRqtpiDHyI&#13;&#10;MfBzK5FB9mbDMX77/kOdReoSt1Vmx+tu+Et91lAw9v7j+xPq5FkWEnANafZpOBo9K5xJzf+5f7xt&#13;&#10;Vy9B2oukoEZFeLaFp2wLBFi//qM9f4FAMNHfssYaRYFf/vTldvUAY6ooqwLYZoE7gloeUQxZVnRc&#13;&#10;Xgeo3qNhtPae/PqHw9t0p7JO9xJNpFAul/3hcGz6Zps3t2lbXCO7TIwjC08P/EtBkoCrlkrtZe9e&#13;&#10;Bio5oTwVf/34kaQ6Kgo4T4Kdd1ufTvt0H4PjtJvMdv71af4wZ3IwthgXYZ0f6CeCYKPUlrboeF1X&#13;&#10;Y63/cPzzNP4YTvDX8vR9vnm7cFb8W5zTnCFv+k/0dVzyhTYCSl55wQRtG5mciH28vd/sHIZKrNqh&#13;&#10;Ujjj3vvt7W+KVofmE2mHPZXJ+Z4h1KsW1njJnvO4jjg44Dx1vhZDSR6UkF86sr1jnGISxy6t8z2l&#13;&#10;9MBYEm2EZnji0YA/N8+QkMUYxPGMhAFYXMvh9Mt6nRtC1rRKdEsu+x3URIG2cZtupbrs78fzHyDA&#13;&#10;ACTWYD2OA2Y3YDH6jWI7Xv8NkMHv+fjYffnnh5/rJa+pqpWQDN11YmRJwW7p+fnh9u3+a/9Py/2N&#13;&#10;9TW0+VB11yk0VU0JqFtcZCIb7L3i7cBbjykgHLpYu/H21A1o1aI5a7jYVX95eEToGM0+XZd2Lfc8&#13;&#10;E4SKNdRvOAOA4XB+sssF5XZerzFscb9eXH56eK5JIqEwDub1Eo84zyOBAEGcV5Lovsz60D5pGv/2&#13;&#10;ceHH1s0u3wrJoKGCdHXBVCenQRSq2tNWI8UdRK0s5SaHl9vO21hJJd7efma2tw/Hdbmd++rrPmMQ&#13;&#10;m1ONeQ4dJyW25wFKNs4/nfY1qTYDcFcfm275eZ2wGQAiINSSro8Yvq7ZAYaVqf8/guBj17JsQRTq&#13;&#10;9G75bY6JiIzMvFX3gR4IiRZ96CA+4PUQTVo0+FQkhPRKVTdvRkbEcdssN71jjMBS/B9+/X19/Wj9&#13;&#10;OcN6MTdIC9Km77qfP18xShqSzYfdF0l7d/8PmPNy38W5+/5xj5BHqj/99gkCchqfc9mfHx5vlzsA&#13;&#10;pKR8+vWXBOHdgbY1qzYm1aN44godHnq779Xj72/34+lMMahLQA8M1lRsQh3FkXw6PLsQ/4K256LJ&#13;&#10;iCf705Vu6BGsQ6sR9dqWt4s/BCExE1QkYE6HDlYrJLjqaGN8fDy/v19bQAPnECDBmufT42J1f+7X&#13;&#10;j8R5IrLfPdROn/vTtumP64UfDvREKONuN53HUYhuHL3VoiF1jn1u106Ltim5INimZJf6fnz+tPp0&#13;&#10;TMjgxAgFuyV1KtFwEunhcQ015xis7/iTXvYaob6sVEbIxq5vndGUEJcL4k0mugOHv36+MCZDi0NI&#13;&#10;omvv2zZQQLmqGZm7z304PUzOzkA+TFXYZflvvn7eYqyIm91xJAozswVj30azn58Gu+tlvbcH2iIM&#13;&#10;I5WoRZgM5w1BBoG0yn0CYnbGUn4mYoe5VbJF/HbZ9lB5O/GsJ0pM0e3ngQlKZgBRWPbXyn8dQx5U&#13;&#10;c613v0TGajsw98LBE8QYb0tgGrlayZ7QEmATKkzDoUGQigzW4JccOAiXl59dx1N2w3BEKdSQa86V&#13;&#10;tihA6xLi3NjqE+2n0W3FWpNAff79ULal9a2PIbOacvn6+ykGr7e9+UURimN0g5QsZ1ZQi1VuaC4z&#13;&#10;rrWGCjnOqFYYrd89xGLJg2wtNaOADEO36xRbLhzG1GnPJYmuYgwBhqHeRCRKiLc5vt++sUiJxk2/&#13;&#10;UNBd3/YcaQjl6djrOdLUgWp6kWENHTisTWZUOJ0Yr4KMOvnIa3OFb3ztxw7CzNjkOIAsz/ZScVNC&#13;&#10;RiFL1zpixEAAryQVATKGLANsUWS5TgPPYSPpkw1+dVoA9+lvX+/3dBoeIIrayLHlbg9qaPjiow8I&#13;&#10;o82skTaqGbf73DNXK0gFyLNsIPXe51JLp46wmaPbYNJOPv4+JlDrshpLVTu5BG0MxtxLLm3beQbm&#13;&#10;lzScH+7aQLbtJWuvxyR/+zL6nEnb3+cYn/Gy3msJ1VCvEMRpnOiPHxrgqdSSgsGC2FgA4aMdX+bv&#13;&#10;fT34jzznrWm53nZcKn9u0EXhHGrUVvDDWQFgU3dL72cA8abXCuqZfiKIQpzKUr7vBnjw+fhphR4k&#13;&#10;D2JOpOUUI8IoU0RFOq/eRKMj/L1tWe+szQGIWF5iiRlju1EirfWH06EUpsM7HRpxnKLjYHCX2w1W&#13;&#10;jDmwWMzeNQEePosa0+fzw7Wk0aKu75btdr+6BfCRdemmyakREzB6TWFHHiCOcYcR1514iCFSxEmZ&#13;&#10;uwNPvsIohseDW120AcRcnVQj5xMpQS/fHAw1LS53GQZjvUdC0GBICv3YfP94+e/++68RWB83oo80&#13;&#10;z3PyueXl4no5ZQcFkpF+s2UKPoNa6NPD+td3BDAmD4okJqjsVYWSxitXLOAIAj7bXBpyqabFJK4Y&#13;&#10;RqhYcnb325Z9qCXw2A2c+/XNw7brlDqop99O5vV2/FzB2C5M8m1pBesUv8waStg1zeXt0najhyS8&#13;&#10;b2RNgSPkKKoUE/X1+cv9dpUSEsBDwop2FLRs2LeFpmChXfHU//P7zwNT6W2mpTsfjtHYmqTmq9sL&#13;&#10;Kh2Ahh1bFGNeV7BlMzACBAsM/+//y/9V9kLiCFi+tAYrhgEkPWlWp1bd23k+/nC5dh0vzibcuRps&#13;&#10;CeQ2UhrbXM4VxH95fBTfhx4qiuHCvtt/ryOnj9P90mD5+McP+zfzSpsDFh6y++2OSA6INQkpbtuX&#13;&#10;4z3GJV7fQdNvJH6bL4o1vUSsGTcHBEttUzOqHhd8b/0qm+YYc5K3+s+MCz0tpcwBocMv/7jb4XQ5&#13;&#10;ot/07f71uY/z8tZ/3jwDdPgCYAenCY7gPSSnC4879R4ReFvGQx9SkoUO1eOGXKHDJj4UqJMhz+Op&#13;&#10;/qKrWeXtYYbXXwGtaAj9jeapUo7ksoWAsM+VArS+bXx6gi27xzV0KOefQetsSh4OzSBfX27e4XtF&#13;&#10;g2l/bs4N7QGVn28rqOT0gDsX591r3LX0/32mT3CDdRMbnRsy1UDyWzl+Bq/ZkYFNLml6LVf7FPtN&#13;&#10;rQK7iMKeQCBd/VgB6lE5p5LymHAPd7OKkhxyw9fj3af5vBNa7PVCPIElklYswfvS4PGDdrAQ8iBV&#13;&#10;yWWvZtH1VDoOFPBM1WTKmp/GP3naWO0WiFjJTdqA3J1lBBrleo4T2oehNPNM1RKVtwMKnZ8//MTb&#13;&#10;9GYugHu0RpYURFLR97crQG0vJbMMFho5jm4lqO4uFdgpxJVekfZyiD2T877djGXnuVwOTdNiFu6C&#13;&#10;FNhktMvOiHSKBKQMoIon/qRA/sRBSMzRT/Xmni2449ZCmErGhAQUXsMPn8UyQydSMNHM9qdz/0SM&#13;&#10;26Ffj+PfA03IWO1dZPGvHzuUqnVWT10XLLi8uyBs4ScX9sOIAuSb0teaXKOEZS3tP4IxnX8SwlhU&#13;&#10;80DrPAPXcAFtKeEIxpmdp39/v84EfH5ApdjstfTG7XMjKJwOZS19wYcVaWUazm4xp+Fzvtbiti/j&#13;&#10;QK39gf5gAaVomtUw9iSp4/AN7cIEBCOeRAeW9H0DlILgvxsfwHGgIMP1fue7QljETCHfPK0QrGYb&#13;&#10;2pp2/9A0PWQoVM1ssr27nwtGbvcwAz18GlJUx24R0V15Bn/tu+aQidPHoA6DJCJ72w4zfgePGwqP&#13;&#10;LJiE2M85dc/1aGgNCMkTymQqhjXtKhTMU2RUTM9irRipfbbe+lwqjucQ8uGhL0vTHTzca3oFpEH9&#13;&#10;ps5yIFTfG3EBYCUyAKJLLDcnL+EinpC5ykCa2P7sIU7z5fXy3H3eb9iXZGBAhn/f//H4C3fgA/Vn&#13;&#10;d9lDzNd1747hzAhq3Pv8H+zjfuxUCWHUVetzB0/Xf3zs/e0BDXn3DZT+N4J31rek1qv59u3YDsCV&#13;&#10;5Xgk0ACi5ZiigYjdAUvNQ1M1bx+tmy23/UDim7XZo5wn8u3fzpykj4+jJp4Y4tDX4W9l8ygdkvE8&#13;&#10;xvA87PPmkztEGTbdAJkuqe0HTX3IgRNC0FLbyWRzvX30PesESmF5Nsfl/oolvUV/teXX7kv2IHjA&#13;&#10;D+bJ/x0FXd1r4pKLAwbSze6N4wpFWgAKeS+OVtqK3vD5yUzE6QF7CAJ56glD3i/bUmtNTceDmcvl&#13;&#10;ad93h/fqPp57YnBYFUKQ3wx92ww7PiriaP77/c6k+DBvgbKBiAEKid7ucQ3Xb8sv4vjvLfy5zQCU&#13;&#10;z2UpoGUhuYdQrgsTJIPS0WZ3e9c2XVvtEV9X0GRaL5Y9ddxFEhwmDL+VQTGuYoZiFD9ZqgP/ElVq&#13;&#10;aSkI/nhfZWyQMMXj9VJuLGDKeiB2Qd0/PezIjbzzdljzx/lwWi6mRG2h9z4i2KDa3pd488USct9f&#13;&#10;MScua3aAY6IB7bUP/pqv0gipcizX4O76lfWCgBF9HnfuyS+iCcSLB0hrrjP6q3s7lfEgzh2N0h1U&#13;&#10;49cLDpu9EsQaB9ivxAnfR49M5akHiCvFYINsM8MBd32mFEVybizZmy/yW7Dk/aNQkmXDIU8QFwWv&#13;&#10;fKnve8VHDBKKb7ibTVqGcZT1megLheqyhL8/H398oLDYCfPtx06mNuV4u7918sn5HXD/TL9s+0d1&#13;&#10;9jR1jY2SqGF82F0OORIb1QPFD5GWyXr3Y34vqYnY+2Nhv3dRiu01EIcPWeLfOXrDfZfHk7EmUzym&#13;&#10;ItFo3f3xaehVWQWnr/+YARr+eN0+o+PL/D2S5EXa4bH8deeZjtqu/VhA4izH11viMNpUdeJciL7W&#13;&#10;zL3mkHZcWIASGZF9cwMhxW5ueRibkELVAIZdPPbIFHevofrhHJ4RoLwpp7uDAqwoAE//cHMSaiuo&#13;&#10;5Q1wV58CaySy7AEkuBtZ0HcOgilMq2n8caFgaFIHrwhXP3hBLHO3sf7C5x/EFYHoVZQvgG9vr4wR&#13;&#10;iE4QgSjcWz6giyU2jyijyve+2MU3hSZFCBKCt5qDCG60yzd7afQxUtfA3MKaFx0zLo1Fzw7Xv0MY&#13;&#10;w2pJRCsFPaVguUB/sv394bGvdsFO42KZ9/86PtxYMfe166VSYMz1ftlDkX2gIN7bgX7c366NUA33&#13;&#10;pFzTzKqi6a9UEhTDPaYSw8QIKlS40x4M6EoF8/oik1H7rcgis8iwlhbDP1D6ooV7ub/hO6/4fBIM&#13;&#10;reuq0mP0AJjVbh8s4bltmlEMJXs5NEvUS9Of0FgKYdt9/QAAIABJREFUgIhWrkAJ5W5aXyoDfzsN&#13;&#10;Dl7A57KLY/Q33NBagPUQpDxAWCCo51NIhWBCnQYkIhwRzaaBhjjeNqVAULpEUuGhv6/6HBWX9prb&#13;&#10;YX4vgU0q5npyzULMNltBB7ewbaZKnO3rhSW/iPI+lHJZR3yMBaO2JTcTIQ7ej2OPbFql+GaWDoCX&#13;&#10;W8mizbI9T3e99Rvmu5K0e4tZCEx6zIBG7YH66BOViJxgyY8PzZ+bkkvaoYHn0nCYKy640gZHuDsz&#13;&#10;YXba1CZmiZJvm6wXnOi7Kqn12T+WOudRNoKg9BN2obhlb7qWzEYwrmPkVYrqMWBuB0UA7w95o3Jj&#13;&#10;jausrVcdLZtA0pg2ih1MTsjsoMd/mLcm8E3PiPvhBFaz15XlSkIspNOlKlQKgSHx4JpuEUowpJYK&#13;&#10;hbylxG/bfnFKCEkQ2gtefpwpnz2PE/J1mw5UIel1jzLdtt0U+RnlCMoW7OmjJyAdkExBaHdliMRV&#13;&#10;F4KpwwKgblAq4s1hUUPc3kA9j8gKTphqaJMQCN7cHMpF902vIren0AZeCmcbSoNVa36TBxFJkWoG&#13;&#10;RentwLepPyaYMi0cHoTfZjmou/EtRwam7qSu8bo72OA+etK265+oNiVNRi/wYO81EsoG2Tp0WS99&#13;&#10;z1y4sTjK02P27LlkzktHUFx3O8a6tUIGTF6YFUWeO1I6eCuRiB0NCKEWyqpBxOvND4kbe7EeZzjt&#13;&#10;5BkcX6sAuRW9nl2850oLH/smrKUa2vb6GPK/IUAxHJxjdPOB8Q8Ytpke+wCb1pA2mLlREPpNhTP9&#13;&#10;hWto1bkrgvLMBtodUINMjFIly3p4/rc3TSrrIEbc+UAnycD1Bz2y1zsk1ENw3c8SWUpaWNqw1G00&#13;&#10;z2PzPPuf0Cacc7XW7ioCvHgaycjEduPVAIXqgwXzIEau2C236lDkiJsT9EjJJEOAFfYAzQ42Wpu8&#13;&#10;hzTcnIPeFBwhQvxqwFxaBSp9XQDL7b908MOCiLKA7sCOc+bEZ5QDA8K8lwAImsJw2W7QFwtlSnev&#13;&#10;GIW8JoaeXcS4th0QDxhAZOsCWGBtQrQr2aVy1Sz5JNe0sAe6nzG9wGochQn/l//p//Dz2hPucTx1&#13;&#10;SjpLtwti/Xrphep9tQA8fDinyAA0JkyCmkP0h3575copv/JburpuHL/Pac4SVswPGPnof/5Uv365&#13;&#10;22t/6tYX+ydHJlVU+XMEeZc9I27+3n3FK360sQAuz3uwavv09aTWfG+5JdQAhLDp5ZHaAbwLOxkR&#13;&#10;I5Rli/dP+2/o6dLyfPAllRa3+d3+Q+2/CmEUTjzr7fmzeP02USpKtU/k8nYhDcvbG5PPSnSgEOlh&#13;&#10;GuTqHQA4lGtaBakpbW8ktrcO++BHyPZkfEopE9jqr4DHZUUMFDg/DkPCNXDYvuLx0YoMsWcazwzB&#13;&#10;Bkm5RvvwaVlN07W+3DvGWyYl5AKDf49WdvnLIcf9bTzix0d2v7rtIxOwC/h2xL9tJFy0e/ztP+3z&#13;&#10;dsM/u75JPijxC26GWmiIEaKOE5zSCm+HhKn9iJ/FJ3O/GbwyWWDZBLUmPlqNbt1bYxuoSveA5QY7&#13;&#10;dvYf5aR+gZ9EFDe3mS/iicSXy+m3BsJmn6NgErCusHv/rUVqNd9P57rWLpWdICYg/8zLO4ycqIk8&#13;&#10;1u1yfPyyRvq1pFtDKJLQAifxHoZQuCDtw3puBjCr8m9o/RxXqI7DdNg+NlhHSloEaWKKfrmOx+n6&#13;&#10;tiDIxDwAiA6nLocbcrRTx/Ix3RS1q6hzA0oP3QuQBIwd6nbFHl7/uBE9duV6LwBjGgocWxSSPx0f&#13;&#10;0j2/6P967rtkkz83/s+PRKRXR1PW477Dwjefz/4iUkAl5vHcrztBKPdM25UU29C+K2MJhs6ScMJO&#13;&#10;3aH27/tbaB0nTf3jXuL28NT9fx162LsO4wde3/FCb4SWyn0gj0+6FnFu5r9e19PWID6GDiiQ8dfq&#13;&#10;QLjcn3dn2wMB5dRAEH/98/bvX37/2z7/h6CESRYKHDTUIXIAekr21shmBEItrnYRuO632WPl6i/q&#13;&#10;vHzce358A/MBPjkqf4Qo5Q+MKarh+fHxpd+tw4q1yJMvpwnqxCtb3z4R9EOxNhjq2thWGVqhj+oC&#13;&#10;bl+1gMVVrt8dUMMBMLWLG4417pEakvwS6WfOyD5/K9dDFg12yP3U7ajMu+Fu6MCxrnsDJ7DiP5lt&#13;&#10;m4PJySbvHYDcAoKDC0fIRLeCrEtZ7KemZBlmkdU2ELS7RQ7KHb3MX27vWdJHvmwX9QIHv17g5W2V&#13;&#10;lJr5igCLYO+6h9dLspM9XOLAhhJJ1gXvHQbNblNGoRWFA2vACB4kTKmt6H7zv6qe+DAgzIm03KPN&#13;&#10;n3YKPv/NhWSWxbY9PL0RpDm0E35W3AQQXQWRtlNfU4jf/3z93B89DAZo/Bp6zr0g4dghui0ZmAJc&#13;&#10;RcKJ4IMnzUrIhGRVfSnEX99vKuPPne0ji/BiEenbb/MrERVP2+rcxz11TG1+9zESkC/eip6YdDft&#13;&#10;ckKjYs122wGPYKYozwRdefv8z5xrP3wu870W4BK6RSQFRVvNdX7b8anTbgeSZcxvbR5yNS5CqNiA&#13;&#10;b+tHwLaGyBnImBTVQAYqmXecneiOIiULeiUhyDTnRpVW5hDBUAoM5nk8XlFTW1qh6vnR3fnS3Coq&#13;&#10;p/FA/WW9f39+EBT3adnaYSCMgBe9e9IdHt62TX6qFJmhh+2E7+kphuXx6YztHLLPKPen4XuzH7Fa&#13;&#10;Fmy282vWT8fjdb0VhUUdCVwQyt+aqLeAHpowsnnOwIiRn/KWxViWA3UOhnvpkQ3PteIassWhUYjT&#13;&#10;WHTnjLp+2Ctt2pY8c7KUoioaQI4P/4K0u2Ne6xsNqKIDFcMtX8Vx6jdz0bfDz/T/tL+f3qsjrP+E&#13;&#10;2pIybdj0ZvO/Drr4p+zoIpDHKLIA/XonFPCeT+/N2+R4SpdIPoI9jQhXmwj6bzP5nj2qu9g6YnTl&#13;&#10;x6lwvL99b7eSDbu8Vd8jeA0P46m09kO7CtB80RxNSMwVsOppj8u5kM45ert/tEfIjbd7L5uv9iAZ&#13;&#10;ByTbA9Ab3AXZW7Tf2eN0LMUzCY1jJKsKajPIRhEk+Jbrddkt33JlLy8WSBqMN7RoBTpd22kwBV11&#13;&#10;vei1RkH9gfAinw/Vp/Bz4YjsbsOMuVJb2Pcsl1Bbdo4vV/nruLp1tBXUwGymG3FNJPKQc1AC39kf&#13;&#10;oO6EllbyRq8Iam3e/fPzhBFe9bHgyLjioCDoMazAsWNfUwj7FfAcdtCwaX4xDuZ2aD+u71SZRj6J&#13;&#10;XNucIk58YLPepnEMb347AAYZvKfisRXyUiHKW3+aYMLIs9ZhJTuaClhuyMMPEkTPKQcTsMaYIiXT&#13;&#10;bNUxrrj6AbTybV4RlVj1I4nRNwkDdZDQCPyQNXaSnEqIFsQF5V+ZtgO2hAZ1QnEe+IONGzkWvOOG&#13;&#10;WAYj9qI7fF7CBroaELj8+It3LWoGzH6kyGulesWxa3ndSwnTYUBQ6vvt0DbYh9S1MEhVz2BAPCJQ&#13;&#10;uHHYiTrRT84ln/PPdCuJUkuSxDDeCkT98dzlipaMHQCuDjD3ijNMS7Txl+q9Z7C5gLXFkOHaYbb6&#13;&#10;69PhoL2WQ8cASrJXmDcF8qLveuvO3YM7VHZDlGkHqzyhgkc2wC1f8d72GCKRk0jkulXEh8YjjXqi&#13;&#10;b/OYlXL3mFgzcDRm28jyLXlAK1cPNB7IY5h9i9Xdx8pAZiUj2AaAEMqcLHUZ2/YC/b2DZOskn4DJ&#13;&#10;PFaCJQ0B3jYnM75udvWy7WtBIcJ5mdtRAksjf6e4ZL9252OlOuIFHp9Wj3zmKAqMbkJ82myAkBNm&#13;&#10;/JYJ476Wghq4u3M/RvxKRG+Tl03D/bJaoyaU0UzXQ8aTDotHG+FTMrkk4grEewyY7lR1Wc9ZiSrR&#13;&#10;W1zb7nItiJRS5yb2DEBSqmf9C75EECkmhFoWG4OS7tOUHlIAgaE8SXP/Zv3IOJeY2vxTFP2lIa9w&#13;&#10;yaRxOceYQG0aFtb9xjvuhNhU1ca3VDZT47dF1QIeapsOTHbLsg+AVfYmKc46giwhXsCWnsnjB+et&#13;&#10;vZjrywSGLYim7U/HnsWyeRHTQvIHmlroImrYRa/iaLth1Mk7MB20xgGXyL6new8QarOjmuYcFM80&#13;&#10;56zL0022w/v2zkXDQJtAgixrUH7RGaAQeXF5Bf56FKApoSx/ww85asN94AwXA8IOSlsDqQkbOQDg&#13;&#10;ClRnf1m+MLVzr0+voplgmk4Td3DL6lqt/On9BuhcUcc/0iWczmcTfKx3eeLWhFY9IFtu618AprR/&#13;&#10;+YqltAWlvLBCxTlD6LxHD+Ovsgu1qONhh4aG1HKwgvD5IN+N3Si7BtduLzE3u3suzOX8EbO7af0l&#13;&#10;nDZqMAepAfPFkE7mrirYCSlWvMHH3Pu3bkVTpIdCXwb0gY4gyv3bokodBKHhntcy20GN/VqvVGCo&#13;&#10;HkFiz+JRp3dfH4u3YP85fj4nnWhoigfLdGk4XN6+P2zMgq5wUKYyh5msAvTxDf5zaH3l+M1kTL08&#13;&#10;HGilIqo+JP6FlKBRRX49jBK5bTsPB+nsHK2YaB+1b5fCIuIIxoJBJ6kv5luLnlgNtgbx1BFsAK2F&#13;&#10;pS/0Puffb3Ph4hlc/mvtRAKp7SSyP+Oz8PP9CJtt77wigErjQ5OC4umXJ5zeDXiisEKq0b3m3FJt&#13;&#10;LUeE0Opxgg1a3c3AsbAmZJj3y3h8tMvP3z+3FoTd6q4TitOFDRJ64CPydU6kxwc80/VYBmqH4vg6&#13;&#10;R37soi1F2XJ8rAATqOut9hb/l//t/0aC78mc2nOqPhUImCKdaOgIZbz5D4ZHNXYgOgojbYRxZux6&#13;&#10;XuJ71Qcuu8Aro+F+rQkTQBCAOa0QgoyKM4jkWqydKGPPY0olA6JWu7ShQNs34jJHZhGBsR+FX3TI&#13;&#10;Nuw+vN49JDDTXh4pgYt7LYBUwAnxOjhJG2TR7sMmbxCjbY2owpTtNDTxrhNKGJKfPz4YpYW1JdVe&#13;&#10;tjGUbGyOaXya1i37mrCgpZaKACGl4jDI3u4Actoejk0ViAFV4SgEqxhRplOkFblwzRgnQltCP66b&#13;&#10;T7kde26cA9qY6jI7PCOn3dQeYCW73nHKsAAEKCd8mZeubUteTNUEwevdMIoaNl3f73IcVCVyEFDS&#13;&#10;kEoYomDEzreOyMPx6H2OEEHtmWTf/vEHACWpBhr/xFpvbcKsP05LMJKn02MPSq2p6By9ADZvbafq&#13;&#10;TnOJY9/f3pdlCRgBm3dK4u0v3Qrhw7pk5CmPy8dxYC1U3vlYU0Ig29o2fc4IBZBwNvs6NHLTZv6I&#13;&#10;TTu8L3edbs4bArLw4M3dVVbpmlNriFIpOW837PGWL4QQSUVDHEW9XmauopsdKAmlCjuoinz/58fI&#13;&#10;pUeEK3jdL93QBXNhXx4vfq/eq6lFNVFa4zFCG5loIKC8BWVmEEDKKIEAwKbjHZcalcFp67QBqbRP&#13;&#10;D6CEVNZ7LqPsE4IhpqHlYI+Et1y0LGaphpSqU5RSsK43CivjMCZut5htDl2hiKUa92Vd5xsl5Nwf&#13;&#10;ci2ERjVNf7zcepnylm77hysGCkqJAAz2Y19IjcETDHmMYWhzqq/39xwLRMzuWnKlBL8YTTHIwW3Z&#13;&#10;T19OAVaQ4sV71rYVklbxu9aVwUQLKhZr66y73DaWkKaZUgSyt0k7EXMHQSCywa4AwFpQ7RFRwUUo&#13;&#10;JSBrDY3OGrP7EmEFCII7TETBJUZPyETCEone9dPhbD8sYhm2KOGQ2TOpsIHI1j3usVXtNq+HU1Mq&#13;&#10;6hlThDnQSrQIJng3ves919pIob17nB7e3t+it80zWj7uw9CeH88gJlgAzkgRbu6xtnW1noJEm8au&#13;&#10;VnCZYcwhciW1MSHj939eAAFqEk2BhTV2L9HDI22FIIgWSALfM0MCYEhIfXg4LWlz1OFj41dXeGUj&#13;&#10;jy+7Um2FkjFkAI17kqglnSsoZQBCAIn6t9ssOScEhFK4kgGCQaMEWApA9t120zzmTPkOYQV1PKCq&#13;&#10;y0iGe9jleKxAUlYLAoXW+3YTpdoVDU1DYMrFB1MQpdf1TkEkXYcQaLB6Hs7b4ua7YxQo2tgS7llD&#13;&#10;H0XXd7QbkIomOZQp45nG54fPq7YFsmGEJcJ930tJBTDlh5Ad7aiZg6+15SyajUhGMehaVUW9363s&#13;&#10;RiRZJbxt0B40ELRwEa/ee9f1dINeQtBUbFMcmKwwRWAaxKP3lIqaC3LWA2gD8EW4bJgQu7apwjAT&#13;&#10;SOkW3AYLjDsT/W2PrEtHjAgsOQezbxnLBBHQRrXKZY8wXHefIcAQcYB3e9cWgyJpkZnYlo8hpC3p&#13;&#10;UnHljatkkBLHmgqGjDeNsUDCUgYu9j0mP1ttwIE3uFE9C3knkTeoppSc94kZTKasI015LwbHoBgV&#13;&#10;rBgIMgyY1dgTZPg0HAgB8SMUYpyJCNZW8uv93rGuhkpUExDyCU0NgHuCMJ9PZ1ro5+Nk9zqoJzKH&#13;&#10;u3sNwPOWubV6j38//7KbjYRu8eZiVs5JI3kp1vmNQ6gKic5yrBykp2lwIVgXEq5KtsFpCJAvQDC+&#13;&#10;3+8HwmwAXd9iUmEpT18edNy0W4vngnLC2W5vFYMWczjvXI0hJZ2chZlQpYjr++56n+OeHaYBMeby&#13;&#10;u7dS8o7yDOIx5VTi3WiZa4IY1tRKeXmdk62kirGVQApv4vPjIyqh74VzViAcUi5gT0hEIBAGx3bk&#13;&#10;EClYnYk5JB9c3zIxDrCWRhImgY05IXLXThC+6LnlkqZgAeVEcsJhsZuzrWCdEDBA2IhhPN3vKwYN&#13;&#10;hZ1UR6Dcz7eLwpJ4YrGPwDhjFKSgr21pk06KdJgiUEgMEFbBi1eItFwARuY15RKYgC6YzdoSq553&#13;&#10;IZoSHQEo+Ah5ttA3IychalME4h8vr2hAHnqpOKiAElYpprWCmFPlKeOSgRS+U2NG2aPYUhG9P3Uq&#13;&#10;m81nWmkbUb6vlyjg9fVCiQyrbQirsGCOE8XQZ1RJCKmsWjvPGAhRQ02n0+E2b9iDJTkQE6tUZdqP&#13;&#10;mGMRdOSNJKxJEBKh9hzONUVvKENeI1Rg1/ax86zgtAWY4Y5mnkHTSRtWB6qKFeDiou9lwyDvuoZJ&#13;&#10;XzFkSmUA7G0HJacSxrFdsuk67n0ytuBBYFdZQkQJVFNC9KYDCnkvHuTKCsgwX3ZtzMobOi9a9NKX&#13;&#10;ELKdhuO+B20STRVgN9+ubdeSAlhMbtF+16gXTTuUmjwM1QWSEQEg17qXklC57huNct/mLJAFmVBA&#13;&#10;t8oRCdgH1mGQB0UiKBxkIkk3dThUgXGl1MREc/H7zjGBGeexAFykENliSdHpfADAWwQ54QRw4AnC&#13;&#10;9V7XVvaSNl57zkkpadncdGQhJo55gIbMgguMeAZcOAE98OfHwV5W4jFFNJQNQsE5qTnmGKlorI3R&#13;&#10;ZI6Tz1xAoCDLpGRK1TioCYAMGMPBbyhvGQpK0HTuIjE8E4yD7EhTo86+orB686DaTvEMMsncrIEz&#13;&#10;TguqEKPoY67Jo5FixaZlXzOIGSfZdmsINLSo5TVEXoFXgodMMGScZJha1AZjCYGCYxKxudnsRaq7&#13;&#10;ziFjxCBxBFChEGFlBqyRmKCQTRkERe74eL7vewGw5GS0cdk3rIE1EFCLKxi1FRUEI01y1RkCkWJE&#13;&#10;PlEpECMIR1xgAuHh8aANbIZTdlEhhHmPE+9Un0vZzQ2gknOhTatSyRTaGCDhx2kChegdBlYN1kI2&#13;&#10;gEhjr9FnwXrn7MB6nB1IJhiWwIxLapX6iPZZDf4GisUJmPt9a9spmQQxx4RjSpvgBe9s1Bn4vjv4&#13;&#10;bROM5xhs0AfxicIG4GKST9HUEgzHPBMEKiUklyXV6EtOGUYNKsMue1HYu/4uVEsqhQxzkCCBBCVM&#13;&#10;Cidt9aDjY0G4O7IQjQm1lyJltC1RJBLDYpytBZUgKg0Is9t9hc1EfQZWn6a2bZXdzakZXM8exkbb&#13;&#10;2aeAifLRGrO/vb74JgGIhMKY0eUy94yzUnbnYPYwkr49cQqNYBSBulvFG9dAgAhHXTtgUMk4nrOt&#13;&#10;sMpcqks+8DDPQTV9gZACaJLHEIdZQwYLBAjWiuP4+GBNcQbUijU2VEAu8HankyBbSDpXEIGdPxrF&#13;&#10;nIVv+3boxPz24/z5wefAAOQFrCpHI1EpEMeMGCopBzh2D3pfAYYFJhszEi1mbDN7RCBpKDE7tD0u&#13;&#10;VQ6d3kzLZFi2BCKbOFeA09IINl8XCrpKkE9Z+4BxrUKWCHHG2761knWjCj5RaBmRNpTUHEbGUyjB&#13;&#10;WAap144T1lCO/9f/+f/MtIpJkRvZw3y3saixQpu3BNpyLzdou8pgTSb5m60JFiBwU8yqOz+Vxv/T&#13;&#10;is/9EWG92qkZC4awOsjQHk2HR5TTKASOeaehIm4TbG7rt+YCS6QFlHo8mlhRwA3S2rWUMcjAvmXa&#13;&#10;RA1xFITiqN6cK0KOCqVbCfZiu9jkM9nQUkCJVU2cEVi22+3Lw9EgyLDkuG1RTOOX9boUbQTshp4H&#13;&#10;50vHg0WxpgQLwNA7yxsomuov6fT0679/+7aH3PvKBeK53l/eeigjQgYBhVXli4fIAzRVEoEgjCIM&#13;&#10;zgQVnE2g4vCZyXcQIPBwM0FBwCkjjJslci4IIYRBhNbmwFIkpQ7tgNcXLXizF9dBUijCrdTBp4dU&#13;&#10;7N6C0tXOhXxbN9TJPtbbbT50HSDMCKFC7WyB1AfUeFR+brdRRKGo3c3D9BiE2Ol83V4fuy+4Nmbb&#13;&#10;OyZ9zOf2ueLIB6Tffpzof/JxVWPV+Lzsi6IJlK3ZKebk5X5p5Ekqtm7+5WXpS/KCPhwGGM23t6WF&#13;&#10;R5MCmyRqPCeIp8C9JEdGDEMLRZ8cUBJU30lKsvJgDjac5WjL+7n9FJ2LfH4SZ78ZQZjhlt66pF3U&#13;&#10;Czoeq9wLqDVVgffyL19WECZcnY1NS9SA3+gbNQJUWgO86Vdph/v91k0tQWq/OBhRO82bnoKxzw9n&#13;&#10;v69LQaoFhSyYH7umW9a9aTu3zSM/5IqGobNXs2tPuQgtOBz7Ev3j1BmrZysUljhEc0Rl26d+EJB2&#13;&#10;B5WNbwrbkoWNt5V/rPA/Dy7SBooSiEcVVi5zTd5ZzFAKroLUI+a60YMEOnxgIyq4b8dttbWmAIpk&#13;&#10;WG8LexSgaXzJxfoPFEtFhPAUdc11K4YdpYqGGtN2Bx3wp+6zE3pbrwVX3EL22JQRgw/swSVCMa+F&#13;&#10;MPwQ3O6sBSjXNeMxpfD4/AABXpZ7LelK9m44LjFusPznVtj+XF2Cqzvgs+7N6mfAQsK/ilzRuqMW&#13;&#10;KDagCpfbTXWIMalv87mZLomfyQfi7dWj0y9fGSXXj9eE4na1ijNBKx9c2xxtcBXU9X4FHodVf5mO&#13;&#10;14v7bt6G4xmHNYYkmKwE7lpTglOOGEFvxbk7khY7ashSm/ELhS3CsDF1M3OlhbXx2fe5lvY8IBd3&#13;&#10;Ei0xh9+GHdeRdLOfl7z9j9PfQ8Iu8xBeIH8EkTwdv9bmZ+a1FFoCFRPaXa01QVoURFCIomT/TRsw&#13;&#10;BVBWYDosu4g1ArlrFAS2vOcl12umX4/WI6shUxpL5aLtW0ljXS7o8TgEfSuy0DTwhkOcpkl9e/1o&#13;&#10;25ZWeYKd1YWxkXdJOJIVvlbTQGojRCZTEzBoxHOfS0UHvHy/DcfHACXJ7yaUVikCgZLP4AO66qpC&#13;&#10;KnGqaHY+M8hwFpSWnAJyBQ4JgatepDhivi3OAE4DYHWF3cAJtvcaekiEjXBs8BxsXE2+lqUalwlE&#13;&#10;DGNe6mXfmDrHOrh8CyEq2WHJuT/7mmkryaDs/YWpCYsRjav4cacUVwwKINOn33yBD7h+7EvTSYwB&#13;&#10;60+qEWlzxNWnXx+R+OTmVA2Rz3p5q0KoBdqP93t3fP7YQufCz7d3wtWs9edjfouCltJjTFhHihFc&#13;&#10;eG4FbUPeAQr+IwriYy5N278t390ugAsUpDzy9PNDCQCJ7n77WnB02S0gyP2ASY1l73ybqCcYtg2f&#13;&#10;Py5SHBVVIJQZ+QKFMagBpkWVELJuttrNXQzHB72iwfs//Z/DqSUUrDuXdnCXrJWVpk0MD88PEGS7&#13;&#10;vsoG+7QfyNhiVBPyBoCpEQQt+56Km131Vp8nFZfqBfdaj4w3sS4ZCUUZzyzgS7rMZm64zDOigvJW&#13;&#10;Zni/m9hn2BsfyRlIGDnSMHeYSbSFXJBqhva0J8CaU/nnz/2xSbupizZIn3cHGL3Y+MgQEh1FKDnv&#13;&#10;LaJVdmzCaANqzCG5fesZwTzTApCLW639ACKUL9fEULbrBmJoK9wXV0spEJwGcs1RUCgZhDTebd59&#13;&#10;1j5jiD+fDl5biescodehJDDkGDmgEOCS9RX4AWttEUA5Mr+zZQ1F/ky4oZGijcAp84E0iEHjF6nj&#13;&#10;tyBQo2dbSYoZEtToFXxqcTE+agdabgLlEhFRoteYNw/jSQCBFG0BcNb101HjpZ+aEPRRdAAM2Yde&#13;&#10;qVUZX2NJZWyHnGNJAOWanRf9F2d8w3kEF3OLtOdwIFMSzrlsto6De1F3E5nAbSe8jAOaKJENBjTU&#13;&#10;jAvi5I7xYHJK1YTwZTymXBDJEKazfLoZ60MB930nlVd6lEcRc8Szok3PxiUVIuiiDW/7gutXhGK0&#13;&#10;UtHlvSjZOJ/sYR4M3+YNFujY/mk8hqQj3JkYwu1CBNudHbHKpficEXy/+mRDBBXKRJUiMTkhyY+w&#13;&#10;9w2uhQnSsVHhAKoJBeGKA+vavdAjlHFEWZseYg+qA6g7tAF5SfpAXHfocFvLjGNCtWJideG5aZSP&#13;&#10;3r/eBUCCEMHQiikoQe8bkAgYP7R9yThCqKYxITieH/UPff46WJghFybu7Qb8buGEPxw59ogGmxhG&#13;&#10;yVYMXt7fVGackLf7/eu//m27vQZtW9EnD91JU4xhRvmKGau5GC7z9z34VQugWFQWzPkggk36tqNQ&#13;&#10;U3DRe9UNS3pvRAcixh3u5oaIFKD5ucU4wgoSJYRsrmrSyQ6rTCif71dUU4LsOs/H8VHhHoCPmDsc&#13;&#10;ADIwN94getfaxZdDf6S4JLtOA58ez/Oq95CkMiNueYMidCLMS3Cx2G6c9J+vANXZ7xJMDLNsfVz9&#13;&#10;Dt25lTngGrgkJRhBJeKdAJx4hHZQurlJXZGYsFzeCQHvSze2IetcY3zJjJHV3kHxdg68dtQf67Ql&#13;&#10;BD0AOeXI5W6sdWZyww4TZtWUOQuJsSOSZYJSIQXZAAAgAElEQVQ5YE7bQXZLth3jblt7IToiSXOC&#13;&#10;KJViVDxCOUIoUJlZ5bJXhdTs1+lwDtGE6Nrp+eebVgjB/5+E+9i5LF0QhPp5t+1xvw2XN+uW6Wo3&#13;&#10;QOIBUIsBSLwAA5gz64dkBBJdoutWdWbejIyI3xy77ecNA9aDrFWfNCIBRwdNnFQHIYTjbQaCx2EM&#13;&#10;AFjvl5QloymI4Ov2Y3a4+AKuk90oIHjjTRFExNvUVISTkOGuqiYhxTwZX6nmVrLB3gJbNCEKAU5R&#13;&#10;0WsijNdts/HQoIJpERKU0pRlwRgm6Nt9W/nN7eTaBwhVhVESFL6a9Ul1OWXORLQvC8pV3XlXcJCw&#13;&#10;IxGWNlWrGoIJB7nxqCCSKMk1S/Ois+MscwnUDdtojzEZIe43fR09DZrWGPQdIURS3GgvihgBwBjy&#13;&#10;cSX3CIDsM3IxQwnZvt7/a3ll4201S4YkIo6oRwiG4PGD3G2a2zy6DLCJH/Y7khxQss+U0doXEvMN&#13;&#10;7Po0rbUl47KcWp08xasCYlwXl0IBRhGiZr1Elgc4/uPHf38Z5smaOgfx8BBnuyFV4VAoCkCcyuId&#13;&#10;wLCyGhKCz+VIKaqYup1Ila3OAFcdTKTlNgd/nZnYEeB0T6gTsqkhsD4v6/uG7dODqskSz5Xsy2RL&#13;&#10;Yhi3triQXAGRdvU8gwBKwblgWJedxOT69pZ89AS4xRQdWgTbx96q/Hr8tq0LhRQmHmcYWZRNt4ZU&#13;&#10;4vR1CRzyCsq7Q3WbzpnEKraUWRvK+20t9QbMmkLEY7KB3m03xUc3avw//g//xxrI4gVVkceSYmyr&#13;&#10;irm5eqrDsBxAf8OekwGvqM4HoKjiHERv26q5Ul/Gw7+V9phKm50xDEA6ghV3bCWf2Q6sE+Q51kCb&#13;&#10;TmyPIuY2EtxyyTFNIHjTzHHd+elyemIND2zmzeIgDT1l8bDZOD1DOkW/eIRzI0qCW5pjmnGfMPAw&#13;&#10;PaWVP5kJcWqyhzXPN10cUlVRvbfmhRuXyjrj5Y7TsR6nNFSvJR/eSsINearoi3R/TsbkaHhdv9mv&#13;&#10;uMKQgrhh69MQsv2wffgurqXEO15P7PQ5fZmmEDCpJqXREWQ5XZCmonhJA9sWqkfmczZsxWVO8u4a&#13;&#10;nON4B5CcJheGIuyVP6urtHMiEK9+fdjULqzCb0tDy/T+UDRx8LJ0xAkKxW52jiABlErN0t7aRmKR&#13;&#10;QkBRXTiGLhXCNVM5Yuwh3xDx6iwVclyGGVSPiW9AjS0CcWKYvb5O6q5IXU52HGhpmOgJQonz8hD5&#13;&#10;5SF98HmNjZuvAGkkBzh7oXu0+sCUDDXBvAkBIFT19Wb3mPXl7YE3u3cbmfo1+RDsVjVx0H6cnWgx&#13;&#10;dskimKuVrfOK+/Ype+mYtb/zffuRJLjmq+fo5Ay9W8oxkt1mrZseOowCsDhOiIruboyPQfw3jtDu&#13;&#10;8dv5Nq6hOm+21f7tOvUfPyF0ya82Q9dslcdKhduu568R7AXyZEitm636cKCnt8G5mvhA7fkgYVf0&#13;&#10;a94FMw1xNaJAsB0h9dUGsQg8DWPcs7tvyXY0YBXrj9XbiiiuQjSK57e/Mq3iq3gP9AN1ExdISLdG&#13;&#10;aq6Ikw1M/ZeWIpNlgi2qbixTX9Lr7cz5hqLFrLhSKCyVinbJ0TRErkEoC1KiOPDhU7J0uf5Rl39n&#13;&#10;fwav17uUeWWKaPssP4HdpbrdYrea2Es1d6A5k7Yo6iHkYvAZdH3/lnwh6Ro+8g72t+vvW6g4UkEu&#13;&#10;MNMgSKE4KQmTXWsMKceca2BDjxut86fRzdj/aHID0XCNNEoFG9wG4y6e+IKxaH0KqJFPV6tXLrzK&#13;&#10;szB4jrNQQAjjRnf+Hr6PB9MaSdYtxkygTEsoBG+Q8WkcmvjTlZ9wz295DfwCUK4VhQGJsOM230PG&#13;&#10;VPw9Ng7zIis1+1gxxHKlEE3jr/Ffcr244jLLpWIR8xuSkIYAPEFJ3qQGWSBsxwE4Ax1UmBJXwudw&#13;&#10;Gs/ZpLbfiM764k9a92a5ec4QbGt49uQLYzXB5jbhy05gEYMNkKD7nVkDiWqb07KhNzMiECru3dy5&#13;&#10;1Rwem2Ckyx40kN+orweq9qEc6G1dmiEKdfR8Hwa/IW2V6zRPK0G3n5ZX2Cqn5VmDud7LZapWNQKo&#13;&#10;0sS2cNvdNUuaFjZ6Rzy+cA66mH/4DyAS5kvOKGiWUfbU1jmELiaUUBK4ZfiMiaN6k5JT50h0s0/2&#13;&#10;vHtQehrvuoPDb8D8KcdEkN0lUgWDC8yR3Id3xNFr0jayP6E9xpBSmEW6JtC3ncLcQGPBNnmcTf7v&#13;&#10;7vany7gUkkDmbK32YxF/FaUOp5daegzf+A/mpYpR2AGRB4nyQnFacjCPblxTKz+y8byUcNVj/bC9&#13;&#10;oKWfiViXzuuwVvyhP94uQpGfdtyGUfUIO78n1ZLG9pPELo/C1sC7t+/rc0GpOy9WpoN/s2qm5JiW&#13;&#10;B0rTvSf85H0nMpihUpRXlDVzgx4NQlZIfL6VFQDHRWkORMFroO8QHZQ3kyKtvriELexDgDAUjtgs&#13;&#10;lO+2No4pn7kXwnU84GtodzoZBO3Kq7r9XGBLxF6GdyDKGs9M9CgNDp6rzkG9V5jKldY39uMBVYtb&#13;&#10;vCVN1YNTl5SMZdiWww0AJicmKhJylRuRoL8tGMKMMSB2KZE3jEsE1To1CC9ATTf/rx3+0EDEFSUH&#13;&#10;6dfFbSKEhiJLXHp9q7KoPUd0Vst1pREIUh4jJBlkKaocJ9AQVbZNMiS0VdBkCLUHjq7mXdZ26PjD&#13;&#10;+wphQi1zRCWnCVQ5kdAIc2PAmqqMIW9QIIfm4MWSKytEFeYyNyCauUtUTOWdSggnAvGh2edESJw5&#13;&#10;wgObyVRXDV/BhPrK1ktK0kzyjEM6LU+HHqClwLE89a5y90OhqPXIqC+ijdzNTJtqMs2OgnGBTMkI&#13;&#10;U5FgDlzgadfdMIqQ2WqHrKk/NxHAhfYwFko1YAC5ZfV8Yb4rMXuzYHwjvCTkpnXhE+bYbzuE3w9g&#13;&#10;GWtUzTfrGlaBpcDEGzVab1W2LdzZtErAhdSz3y3u8lEFk6kRQB03pUbAG7dsr/ezf+0bOXgDbUkK&#13;&#10;n8PUWydZVZCrWzhGWfDN0YAaPrgELVaiXg9wm0UOaLgZ9HQuUzfBcMZDmIKoYIa5oNJwmzUooPZW&#13;&#10;XrkrOJfio9+NhFmgidKeP0bj18GL1NowyMgrImTEq4QlFAU4bA69s7VqRNfTKUw4A8ZWG++dyk7l&#13;&#10;HFid0shZQjAkuCJft95onOYMlqNDUGFfBZLMQ9/Z25UmkBOLSdtFq5G7htCOZBaK5tttf7vNq3Hi&#13;&#10;sQKOLdSmOwhAjGNTPOHFQJOjQG9p2oqtpW/WaQiwk3D8Y26kZCXuz1WUOcBsiqB8tevEKMa2JGxX&#13;&#10;XQQ7SIpSFhkz7QJJ9SeerSr+kbNbDR3U8wJZlQQsrPZZUWzVZoQMrSmj2LPZSYwyMlXVcsEAAIho&#13;&#10;4WTKaS2z88nxVJi0K2GJSwSwZckyCi0inctpQJaMgGKspCC5qL7L0Shefoi6mudaEUTBaJ2c/B2r&#13;&#10;FWIlSAfAAmNTmB0TRY5zazlBpYzmTCo4DntRiMQNaoARvbEkTFjxZa1B1WNKjIrdYB0WGfHlpHzf&#13;&#10;oJs/W+wOEkftgUOXdoTz0soihTvGaxKEsCZoJqXJooHY1QpbCQjnqqkv99e8UhCKSECmFaSmVg3l&#13;&#10;XaBXMaPAU7oX3OXxUmPQSrMO3TZQiCr0eJa2Td6XcUggcFsWgQiL3HGL2mzz4NYUerBC73FBc33F&#13;&#10;MCXbVnjxnL/9E9uitScHgJwERZRKkdpucrFMWXlVBuCWdtKgmjbzGgBBRWQUYtfi4skypF3cX0u+&#13;&#10;dAl7SsHqoQcMvV4EadskSGxCf4zf5hUqEWhS9zxCRESVI8gklzxSMJwXoKHnhDRUvKTf6fDBVzxs&#13;&#10;WNYOuxXRlZZstUsgRoHwymR5izmMi+FNQydNYmkFp7o6ln+5e2jWsBbVSKTcYKhmZ59IwhyQW1Yc&#13;&#10;NT4b0eeHryfRNMjmuPX2VtnkeUfmbDW3zmc92LrJCDynDALQioJUpwopvoo76Uw2380ZU+5pk1gP&#13;&#10;xA7ks4CkFAgJfbREqA5dirqxskGmeE28L1Ukl+zKFm2Uhd9XW5T4npbPTUU1YSlCvBZMd7mtb3Bu&#13;&#10;XqVJDSoqJJg2bQ55XNtMPSLOzXUDEpmy9WugjKj67fZKaVPQLpWxxId+E6aEvOzSdL0HrO1SQHfN&#13;&#10;7ZclTQX/tGWzK5BTR8F9htZCE8oKELQ4JQ6h1st7znBEsSQHzbyC34hia0JLIfeUwbhK5rE7wK2x&#13;&#10;Wje0KYhD8sbr7Qzq/ZABYJK3bapebS4QEVqgKGHTgIDqLE9M/B2yLEBnwXWjMK3nm41pGp2Mnu83&#13;&#10;zxrqjhMEgA+u28LLMUABs0r4f/ryv2OWmyfeFTv9gkjJkibZZNKA03EopX5E5GfxNA5TVmTKbhqn&#13;&#10;TdNWbzM7LFPUx8X19R5qpTNfiTB4OG4uUObLdCWfZApq+grRP0z2v7ot2qExvvaA6Xuhatkol+JG&#13;&#10;Mvrw8H++v1KzyfMcR4NJ8CxEDZBlrDLb7u8JoN9+/ReoHt9/bzZS/v1ze9YZ4+70fqLPm+RPf1M/&#13;&#10;1d+L/1Qyq5Z5rVlzPm3//d8JGITID4t4d38gOOGwaz+xkBOEgi8aZ3ykPYY1WyY1X+y+pZ2aQWpx&#13;&#10;oiy1b6+rGlNb07tPIq11k5xZ3/7jPzy+Ql/99JzITNjRdXqr8vfr+LqUgxwvftz+6dORSvJCdq1w&#13;&#10;61tqa7VryMN2wMD8/loftlIkDiZly8vImbwbwssKadts7Frmh87+MnREdKw+h3MwoaobbdbTN4Qg&#13;&#10;FKzzxm1iVpm3auMB8tkUkEvS9L1c7C/VviabOq5w73GN5VTN86g9LD/94983dD2uOOUkQvm56/9y&#13;&#10;Wi9gEF+IOS3j9A0JKepP4k44ltS9EhLuXn7ssrxnh4mYUf9LJXijWnc7phUTQV/Gb/4fPjtS/vbD&#13;&#10;xyN73Y6lbvvjsoaPYvq/jgdUkXFZl/d0yMEsDJTyOjuQFzueFOC3a8n5cNheA5l++L95+nQP+dfy&#13;&#10;As3HGLJUILPNtfW/zuePl00PX4gbawll3Z/Hf5UNs3YGQLC60hQaCkkayzJebsef/e6/WIjE/jbC&#13;&#10;SG9p55Cj629GmIe32bnM36f50/bciOdslwbEFze2lePlyE9hPdGs6j+SfgSIPYISqRtxr67DD/Pw&#13;&#10;5aH07GzW9l7KCuGXb/LuH/PgP7PeHtm1vVApKtlYf355ZQaJCSM4Xz8ftgx6ohOttvdCqWX1D9X/&#13;&#10;+5cpK1o9i53RIwCPD3UM55g350uutp/pNazNQJrA2qyrbovokNZfzTv+Ht0qOwX08hv1/m7bvx+/&#13;&#10;be7Z23XlSR3Ig0HfuAMa6zd4ET+AraDa0UTCF1XN1hCXDrz5p/HE+VZrXnvz+G/+Q05dCu2yHt/X&#13;&#10;cy271vIteP/wj5uX6zmp/SfXpYtjFiIKFSVpwZcX3YvLtn2i2h4wHU1ezPfdZjvfVr5T9KECnwRN&#13;&#10;dvuwM25ZksbRITgKxU/jovhQGrZ1dXtUst9Xuy+3W6DxeYwayjCEHwL2IVtELVGRR3C01s4zi+A0&#13;&#10;Hp/UAzOYXqc682qvYhd2l/jckNPrUEp74hp1p8Wtqr7rvqt1JzKqc6nV2eRS5XZ3ZX/sHV+Xd0iu&#13;&#10;zslQTi0VCsklxpvRUTJXsZzxgvx5HSza7u8XhFOlqq8oHf3b8+N9DdFXPvfmVu+bGZXXX973O/nT&#13;&#10;h/4yxu7Dzs0L1NfDx168xj0lLVi/39hje3e+6MT6F//28FHd/O+1NgrViKolJgIvTaSK476nKxyo&#13;&#10;GSov9+mx9MOH94f1X8crFR/ij5xeb+F31e93pmtwFccYdoZdt4AEcch6IPXHqnnqtnM9rWtcdE9w&#13;&#10;9ji/Wsak9oYiUG4rArAksVvWQU5JyDFi0//tby/j4/1nc0FIvqcI/LXYyHbq+mHf63GY15b000bg&#13;&#10;B8l+mXO7ae34vq/hN4ihMw+Eny7t9sP+7fsCRvWy1z93B9xWx6BlSvoGGayLe/cz/Fgd5j9egvc/&#13;&#10;jLv7/Mg2XIxCj/9saTmjQjv024/Xru9EGd0QD01rT6fdz58AmHjXL45OR0D++b3b3cVDb4YAksoZ&#13;&#10;PVQ3izLtXPcMF4TZ6cd0uknYVOnpN3v9+PgYb8NvY5vkDc2efrOiejjnFTwz5Py+Vzq+/vzvNqfJ&#13;&#10;4/0nRpZsfpXlzsE8TauoJH/o9biY03i/7PCWsAQbRyd/6tsPaUrI8v4LXK758/7+9Ou3tpMY1LCg&#13;&#10;e3urxL0DXMPmdv4Kcg6K2r3kw4yqIHf7f/n2WsX7+vnTeQ3t5mlBU0zWjRdY73chL8e1JHklZssf&#13;&#10;VZV9+oFmxJA14xXLWnQcpY7oB1YT//ZDY/Q9BK6aTGfroOAPAvnm/o4Mo/h2its71MYgbjjAN/rG&#13;&#10;leioMpdb1Te32Xig8Ip+GaeUq7561sv18cNPsVRksMfKT7kUrLan4RiGqqrMalg8fsu+36iKkfL1&#13;&#10;2HFo7Hhgecy9ddPmDokCPkzKAnRVkLw1L5dBaSaGuJL1vay5EUu1yeeJYwCdqzbU/9rQhGIefrpn&#13;&#10;uGGNbIjlo6iSgwiyurlHndHren2/fbMv7e7prF/6JwTZ5iOn87je3X0y316+bEUGeIxihtIRlXlX&#13;&#10;sTDsH78dZ4kPeiGS+ZPV7PHuQeCXJQXkEna9/Dc/vp9hzl35eOwd3DZfh8FxZwJv7qo1jyEYDqoI&#13;&#10;c6Jx227KONwjnEv7Ml9bwWSJK67rcdm2+yEQjZiBqu5R8j9eXPfh/mBsXpbgqrXrdyyqLggNBWzo&#13;&#10;0Z4wK9EBlhkc83oBZaMzCwUVWUfDfKwBe+M/oJOhubP3Hx6FLL073vpYZtqnSCwvv9y+PsMtQXmN&#13;&#10;k5gGm9970RYtJVA2pfFqgyNVtwwf+/Pia3kP49QJstvxYQ3Xgvu2NcdXmye/qAgzbnG9gBfv3eqh&#13;&#10;hu/2lvBKGs82pXJVQS5zC8ADAO+7uqooh6j6529vsJK4rgxe1LR2lE5DLjSerkdSkf3jnbHEWexW&#13;&#10;QjuaRZphKe1OWbHnOZgrRmmqbS6o5Tunz0a2NDI0BNalzVNjgptnSyTPki8+rh4d2kokuh51g9Q4&#13;&#10;THu5IxY572E2DMmnfTt+vxG1OY4T5fgzacJypShe+IXUIST9+vpH/NRVZ6Ii/dC2KycVSzlJmO7V&#13;&#10;A54ukwTqVrMu/6CU9d19DpaDKaro2ry9Bot1lcAukSUuw7LaaB4gGfmo9lsNUYCpk9EXkFnTXNbT&#13;&#10;gdNo1TKekDx0EbKAPVhI9DnXauveF0xK4mIlgsL6lg0lPMxh+1BdEstNsytk63XbpoBPVd+wSwkl&#13;&#10;VB+2Ydwo4DNDhhU7TK/jRBEhIfewDbFgTqTc+a+l6Xffh0uLt1viCky44SNyi/6Ws0Yl+AEwuX1f&#13;&#10;gl6cAkFJe/+A8lTtt0Sb96aN92v749FEZDaMg9t2ef8rKwnUhUUokFhv8Yg8Jf2wnH/+t/d2xFsX&#13;&#10;V6/lc58KrtbFvJ+3u020Y1OqfCqoEaRgWKD3yaKvsn/2U/zE7oKyXHvqbEpyXH+UhHBsyd/18fo9&#13;&#10;AFsUufamX4SA8frj17npg6n1eDl0uVDmlvdPilxmmJ8LRVAG5KqXkGG4rPwC497Auwdrh58/7oZf&#13;&#10;bpQ1a8LczeppR4owp9g/8I3rAgUved6yOs9CCOZmw2xcGfII4gz+xKCNYAa1qMRw6zJrTMGHLW2L&#13;&#10;jIW8n5c2FO4pX2ii8T48DaerjUtfCaJApOrNIDqJ/j6FZcJreG/YElS1/3jGEMurwOuO+NGz4u1w&#13;&#10;uRwO/W0EaktszAVUKgDu4zWt8EuPvIslC8YpVG8X33PUAS3/qKKEsm1pW/n18lV3qhLbPU2H+mpC&#13;&#10;JLslrAGb0WlP0rdYfgI1CkUQ7r/lIEGDtnV8eH3/tW44bQtU+8/N9oyW+S4tF2q3BWxw7EuUTSVR&#13;&#10;ydQHqW90/0EO40WQu3/TNs4aJ2nYgeV0SVCsicIda3ai3BK7obnED3/7kVI0p6ZZprAONYFrzkSu&#13;&#10;uG5eR+ejaPiUKPrteNmQP338U08pXs38+PCMjvY/1E8v6by7RAF2Cn9ezDeCZz2st8t6/wTgvB3n&#13;&#10;48NHHBoqPsiX6asU6/xSmOgs5N917F5GVdTlfXm0x7cc2vrDckbutVTR/nRgcNuhbd5uKz1eqlDd&#13;&#10;/bn9/vW3jZQvOGN6Vrv7m5b4f/1P/9kDZCxsC4qQkBok4pdEQw4IqOvJcJxGNwcOeK/cGvabnffh&#13;&#10;qt+VuvcA948P4Vc/syEjCBBRGDSHTZn1RlTzeVWko0h4/P1L/6fkEi4kZI1EcXEalytnoqQcE5G4&#13;&#10;qRUnLFJBoFIqIMwoVCQEYE0EIpc6ScYpyKzOr8s7tGx0pWrqrKYUkL46O1nUZ2BJMRa4CDkoIq4A&#13;&#10;vU4X1KEv4rniAgqDY3IRQcgYB6rbT8O6DCYkjbnwfhQsB8c3bQA2g0RjKQGk1/MRFI7GkQl+GUYN&#13;&#10;eBzn6CFmLQkkTWtT7Z0rWwSVaK/vV8W7TvECPAY5U1ySD26J6yAQTjLaWReLpYBF1saMpKIABOgT&#13;&#10;8CDRFaMD4rDwqAukiORC58HuVEuqAEHIkC23GXC2Fp980iDFRDjvCRcGpFpt1lGzJNOwhBCD9Kpq&#13;&#10;COcvP1454AiVfdeBkPJi476uGKshdSYoCFMul9tFAo0TnGcfQIC4vjk/5hgLYjUoGq/vtuabyzhR&#13;&#10;zlMql+uMYnaLkaiQhS3eq10rec0lbzaykMCIRLAuJveqJbQkLnktKAMApEz4bE0l60230Xo+n45P&#13;&#10;j4cAUCkmRo1RVj0CxTMfrzg7gAqmUaO1jFS1kFcUug5V2i7aL4LRmquq753OM/a8FBpAvfHX47WV&#13;&#10;d1RsV28On+quljgmtWGFbwBCBRLZsRIDY1QCmTH0flUYwuS198UzbwAkRcl21tr4RCxxOQQMn6q7&#13;&#10;l+u5qsFx/IpgTyWMa3ZL8k5v+k3BhXF+uKvmcUkeKt7+GLUNM1PlMuhHWZNU4mKzWUON5mmMJtbq&#13;&#10;Cchksk06r0vs6z6naDFKJxtswZF2DfOMQZqqXqKEr7MvhELaFJw5E8f3NyQcqdpCCAKkZxJsEecA&#13;&#10;g+guht5LDHDxWLHantaeNbxjaZ0u5+E4DI8fW8Sgj1YJwpmckkmJzKtFIWMEMAJFMGxjLADXHDGg&#13;&#10;bYwgmGQj5KQI6wutqjhF5EFe4xqnUkRYlo+bzhnhmY+UBkqznrOUJefVjCjbIQ2CFbpCWDlfZt6S&#13;&#10;UnZR4pJSzdRiAstoq9qw+m3XJ0x8Km3VAlgtfopxZRQuC4ZCAQwSwoIwjuR8GUjBas+Xy4ojX/Vb&#13;&#10;KIAxkYrN0Yqqbur96OLj8+42aCLr6NK97JegS4VJSiuw1V1fBurjTXGVskUaixqadbZ+7dkdTcy7&#13;&#10;UgoSrSowgQJpTm/jCTP6PtwESNtGzSEW1kqGKmQhwuPkDjVBDuKcJU+ssIISwqnYlAUACK+LCYSg&#13;&#10;iIRSo5kCVzyvuAZW1YIhvt0dPn0Jkw42j+uVcAAsrhjLsMSAHAhlDbTgeRkHrRlA9jKynvV1l5LD&#13;&#10;OK4QYYdpz4IC3BpX+ZiQkp3Ptm8AKqOssmo30WMYqHpiNeVm8NEA0lSXaHPKKTvnfA5TJbItbEsa&#13;&#10;6lEJvESXdtuCEVUUt7KscJxXTlnIObjZR73fE9h1w/UCYiD9XoBCUAnBgXGFBFJO64aTAlslKoxq&#13;&#10;Et68T5i4BJ2LxQdnHE4BeFbXdQYheZ0JLbAAklGYDaYBBMQJnFPDGlBXp2gYRLhJBIVlHnZtJyuM&#13;&#10;IEeyxUJ6FDPJIsXr6VjV3cv7QFsYpsgBCQa0WFY/V84nUIgpOhpTM+Ycs0p6VxRWUfJUoHURMe7z&#13;&#10;IIF4v7w1m2ZeV6NzTEW48Ms8FMmJFFtWC+pnGEdcOkxTcsa4vm9TAOfLMQSnk5a8MnptahkNzbi0&#13;&#10;bScYwxUAAchaZEhqRjJBm92mFFIT7E1IOcGw9DsSCPeQw1mC5DHlp2XcJ3q7zV0tcglrYMaslLHg&#13;&#10;HM0oF3yeJ7nbZBALxQkThrCBuOKsWCN6toyTQLxEypRCBrZQRZ5Uo3JIuWTKeOEdgqXpqzaoSEup&#13;&#10;oAlOz0YJUkqIVDIIZ5Azl2A09UcCc2aYy73sQCbeu5I4I5QRDKAHUASRVKIPwoa4VY3Rk0vrd+Nl&#13;&#10;iCB4ZfJy1tu645zskBpKkQTHeV2L3VY94uQvv/7lYbO/ZVQICwmylASh67j4eVmiFznK5CItxhgu&#13;&#10;qmVZ4Lga4JVETcPyWJqKeW9wIm1VIYBV3aqQCw61ohgmAVsEMxJwDtPwsgJKVx+Sy4Q7AgBBGGNZ&#13;&#10;FjMF7wXgya6TlaUQnxKtGPAEgygoAdRpn1MkkM7JkuIlyDSyRGscgYIIIpqLzj4EFKIhDNc4MSEE&#13;&#10;YhimrCQez6fROoiwtaH0mE4u5oS4bD1INLNtrUh2aSJIQSg8jRtGCCdFIIJQWDIHxAYDzSuhbLjO&#13;&#10;hZAITYhudp4zjixy2amujrNxaBGK8pZVisPMnCHU20xRzgUG7CzayXYdol0Kcp5JLhDliOWcvUU6&#13;&#10;oSxVqSBlItvi1hBBZJi2QgVw4xIwLEik3tuCneorgDFuOE0czFlA5KPnCSpKUrbrvCRfcEE1z9Ya&#13;&#10;WFLXCkSXnJ2q6TjF5rDxICFZaK0Y0gWicSqghHk+yqrWBsbZIYqNM9vqocG8pNT0KiQmK5QTmM5z&#13;&#10;gBTasSBEFAbI54Jm4xZQ8FqqZm9ipFDmGVodGaLL4mnlGJUhYdIkKBsqWco+lUZPGkTPOQ1zrJlc&#13;&#10;ju+KycAw1IlETlt2uo1ENBAq71eI8fF2vpN7ItC4XAlNa45xHStBKkmiyWgvtZ9z0MmHxCGQxM5+&#13;&#10;Q/qQw2SM87lQ43Jpmh1HuecNypgxNetz1dbLqpN3VUsL9FJQ40lEZlkDLixju9lsMODFk1rsffKQ&#13;&#10;53opssMQk/N1blA/LscEs44uLQaKLSJ4tDNwhWLTdBIXEWBJ0XJWAEsQrlwhHyyyyMaUBY8E+dWQ&#13;&#10;gKVofNKwQIY5l2K2sOhJMJiBYV3NIyR5CG0AACAASURBVGWwMJiWkLInEDEbY86UcU4ZGo3fVmwJ&#13;&#10;Hrdy1uGuVwAkRijk0l5vu64Ozkx6bLva+ggS5Q+8JMC4RKD1cJVElIAEy++D2zdtsbbm+0W7UlCK&#13;&#10;YZ0WaEoN5AgXCvn58r6tVcoogxoSO40/tn0nQW44McEtIFkEE8zCW9hQTAAjuESjpxkiDFCxLrSt&#13;&#10;mudJN9Y7kHgBFbEu4ajX1UvRYpBxlzgVy+xU283ZTX6lLeGB6Ju1SwwFNqIWmJGEQsp5dBCAZlMV&#13;&#10;H4QIKRezuFgKl3xZrjHQw8dDTsZ4zRO2tYraMZdIHCCpS1iH6RKLhT6V1bS7Hllbs1bxRtQEIBCB&#13;&#10;TVkLKLPIJcNFr2IHAowWlYREntaAM6uFGUO0N5wTLSAPGYqYY/n/tw1Cl3WZMO+GdfGE3IyhEApM&#13;&#10;2rrGJUYU7OyxI262UOW0aFlQ8r6pGp8yJJTaQoha50gJ3VY1wQ5A0tV7ph1AriQrJHRrqkG1HvVa&#13;&#10;+U3eXLWxBLGSdZru9k+VrA2wOWPEqbEJs3C53gSr9OIrtQEkM4XbUgmAjLF1qygHCyWgkKquPCsM&#13;&#10;AxzK7IzR7nIau/7g3Pg63Ta7u1kbwpRCZV2jDxD/z//9/wZQ9fz85+H331eeInZUwMifJYfOwmWJ&#13;&#10;2146FmFF57DyIEopoqpA727faea0SHI4bo7ND0QYyASHiBgC1ksEDvJ5vq5K1qw+DT9cJ7v1tvYK&#13;&#10;iw/MuVVUkgu1DKsZfUt60gOtb0wSw2Q/o8yyZganbQ7OEs3vqbmdGwU9C4YjMdKiGgBA7C647Cpc&#13;&#10;mcGQ2ndoU1EhEJnzZULFYiAPai22v1AKiIE/FNlkQACEpazfz7YWXcM6m06s3aBiakUk3a3Xf8JA&#13;&#10;KL6/aGOjv7u7J4SKaWayOt/WpSA26dVBDer0PvQVHydDKecaoIg63HibAlmzt+swWxgKKEFfiZkO&#13;&#10;h23ZluViP9/9w4+3v2yfHnIJx3l+fmjtqHHi3ca+T1W147yDZ114gdFBkHhTSnUHgzeFNvfb55O+&#13;&#10;XeLYoPp1nQmpcRFJEWMyjIgVEpfwYXeoVB2oln13vQ5t1RfLAR7tskYdsM3uUaVxjW8zFmJL8Wa3&#13;&#10;7TftU0vqaifk7mTef5xCqSU/1PaWSB237EBWvi5ZdCrn3Nbd3f6wDFNbN9xbMxFU0SQSnckA16rn&#13;&#10;iIU0EXMG95s9p3DNK1T1Zr+7vX01AM3GupiJiQamGJzVi7/NmqemonqZ9lt5Hl9K9Pe7+kjkaoMQ&#13;&#10;Cmm8+dJHRCNkGwXZBLCEHjhISNdsrtOcI6YqAB3gmmg/Yc9DFkV1VEC1yXacGyQsDaDtjY0gEYRn&#13;&#10;a13bbrOOdSsVAdjYcR4JqzFQIHOA4dOnx+u4Ilh96R5ehyvfbsNJq54CZuUdPn1znZQcVWYJkFIp&#13;&#10;IoRQW3/31FIkkiclpEsgvAYBTfqW6XR+2t6FJVyXW/1YZVckboMW391vvOEV7lnZMErndU6CNJrp&#13;&#10;mz1Ud1M8sl2HJJqcATqe1yTbbtEUwrmuq+hDcy/ejWlUKwqrGD3mlxLtw2aPLL3RGwxYjxEO4bG7&#13;&#10;m463WKMDCrNzvO8T00QSRuBh2/x4GT0MzuW26bpNdzkds7MGAWWhQ/GWB5fQh4dnDyLtFMa1PQXW&#13;&#10;1qjilVNp8TxAsC8lSFVyuJ1ejwTs0loK6dqPfX81NhaHqrLNeQTj9fLyTA9TOSFV5jzD/GCwU5Qf&#13;&#10;6s4JKRc/3yaUSYklK6ldBAkMU/BhriWALUz56e307rNOhbLEKUDbphZNXcoEHR1eze6DGqclh5JS&#13;&#10;qHfU2XI76VjL6JZ2e/f9eO6grBObsk4bKkowMASKW7MxeoAoGndjN8Z6JCq+JN2ZA4AUIyYYv4EJ&#13;&#10;AZxskcg2h4OOEfdtE32l4GBzgF3SbzU0iCiIW76e+2p3ezttP0hzXLiA18sLztI0AWE2XRa+28/H&#13;&#10;hVbMYfvXF/vhsbAWfxvyfrd/GcY1AzwukNJmW0ES6Vgt9tW5khwPyuWj94tLNESAkQ09ZHmDQMTB&#13;&#10;TV1N1qYnOqcaXMGtDsCIlZDqdpqrlhC0VtIBMf/6zdZ8E+eCdjNzUk9eYAVa8qqTVMz4sReKQrvb&#13;&#10;8MEpebJuAT7IfeveROdLyCjMi5G0K6mMxzPpm/uDcGFt6vLHsmy7lqIcq334/ke/aa0zbcwnY3Jx&#13;&#10;EBgcyZ+f74/fvnYVXHe7y7R8+Pw3blpQhopAkZ2sngZrYHIsWLrZYgVdMjwnQzBkWAf/IUhbiBY4&#13;&#10;bjnSptqUlDxEQDkXMdQZ4c1hvNyIxJTDmibBpQuI0J1Fr7VTQQNMdnVcr90geZUDC8hyTKJ1Abfq&#13;&#10;+aNfQw0E6nZaD7yqz9MMwYJcBrQkDkLEzpRFm03Blw0rGBnjyJy8fzGShl1bh8IJySkOl6MJBUPw&#13;&#10;+fPnJYwIVBDkvhfuhhaSCCbJGMKzDfZ8mxISCuvJBkQpLki/XY1zz1++yOSG8JJJhdiGLL3CIDEE&#13;&#10;eyJeDMYAotzctRhtGGeX880BUxsKhYyKwLarJBi1xVL51UQkO8HTegMdUUSY23i9pZzgQWzieSkf&#13;&#10;a325cMHnZbqc108//x0iwAEXflh1V6U6QV7vidBmFkq8m1iAK0KNOjxyih69XV1b7SKw4no7qGpO&#13;&#10;AXVyvg0l5EJUuemV24FrJbbh9RyhTcyfM/skBMPwkbcfu4dl0c1Ggh+TPTTER27zInwrtxkngCPP&#13;&#10;YuQNZZWe9OdN443Xk+5UNTvd4tSgePZzBsL7cNhuyRKTsJTkGFb/YgmBhFICMbEpFvRyGZrVVXd0&#13;&#10;GW+7vsOuxrRYoHGD6rSDjKO6FgXvdpAher1OEPEWcY0D6Mk9QZzUEiB70Uli4PV201+hTwPY9B0m&#13;&#10;yPrS7CrkjfSeZPXuIS9An88AIwi85Nxiv2l+Lg5kjd71uaZsWaemr6fXc/W418ZTWkW51kt2BTpI&#13;&#10;HjGZkvk+Xz4e2rt9bWyZdQFdeSRMZ2dZwVHcgyaWUGTuwAAhL6iZ10m1hTft4MK26eHkM4ZLcG1V&#13;&#10;Y77giiYO07hioBjZcz8OaKZFsNgY6/SbF7QrQO4lAzTraWWZJADnwAqVoQJnfd3UPdGgwJypLj7H&#13;&#10;Nas2XMZXEqn0lWN+8hfRVyCTete6s9mhzmldKykpNfNSK3G7DRSSvtsyPCleK8EwNES6AsN1OmFy&#13;&#10;oLW0ZWUbhETFy0iZPF/nzabe98w6AEGTUqob5bwHEyUmAhSxAgT2Kx5a1SOLfATIDKwWiYFKUJdB&#13;&#10;tTvYhJRvCiHaz3Yu8Qw3tcIhk9120/kE6BKQDkdYt4tbffDF7hSnjYRM8eHV4OC4Wwokc3QoUIb7&#13;&#10;uo6p2iVItCmf7/oEM6AgDWCNs1KYImslvxM0RT3P5xr1JzoUlgDMKECPAW0FsLAyYNQGC0UrjOuc&#13;&#10;Ml2GJFmoAkGIaBvFFhjrDts7AtJSjoyi9brYKIuKDCuJqsKMVI1bs12yvvn2UBdutid0LhdIBOI9&#13;&#10;WCNAmlaCKElBuR4RYEjdt8UaSZKqmT4V2rJlOqUwQgH6DeKSDdOKA0BqN1q7GBuXtVhcCgllziYz&#13;&#10;wgCBi+PczZimeb2CtjevF45LiXoy8P7u2bpCGOo3dzEnoVAM1OpLFsRyKFGPyBB8SLbEVJ42DSUY&#13;&#10;U9rfiWGaT5d5o/obMbdhPA2DCvdT+Uag9BZWyKP6QFKcTmfFD9o4hhmvK54Ri1gW/g5vy7T0lUjj&#13;&#10;CFVnM/PuQspYAKJmDcsCKjkynGBap+sjpfCeD9fbvt+t06hUnYpXFY+IhmWKMZSnMlznyIFBifHu&#13;&#10;gDMGAmGFcDBCe5PXKTVt9+Ivhw/3y3IRtkKZeluwAA3v7bCikApG5eRUqzzyXntVObM6DsSrs86t&#13;&#10;CDiSarnHmKOIyk6od4fBbOB57KrARRWirbdbgWwFYY3w1fo0mOAKJyqiwWIQ0yppauTOprXp6owB&#13;&#10;UJa2CrdqHHwDsQdp0brtu+eNMtNEUuYrtdKVgoLPPkGYTqhkxxrWdImQQikxbtUzSP7p0P5xfi8z&#13;&#10;4YC2XKqd4ItLkzVxBLQZV81k1egAUG+02236bFftR70Eu+TPtZztgnDw8UZ87W9BwQrcox18sLjA&#13;&#10;XghdIjPLZFJIsJaQYExkimL7UKIv0eC2fwjeqZpl6OQVYcq54Al4QNCMoFQKU7jgRBIkFkGcEOQp&#13;&#10;4whJiueXxTV9d7yccSQ1gjETgBj+X/7TfyZqQfyVrh+eDtXb8qa7lH+0bVg9Kq6GLcpl1X6GP/46&#13;&#10;P9B+Hm6UovLK6p8XRWCP5CX+15fIoEbP4jCKZTsCwaqrDQKWMVyS1I/vhwt4Pppb7MOwhV0C7z/C&#13;&#10;NHQM4vd5qj/ISRzvTvovFtb7R05j8xSc8Xf4riXgt+uPvay2jk28a+8/Aw3yu27Qnk5vPUhvb680&#13;&#10;lozy3Z8/5XV4zytg6DpNjejm4fi8/Xj+OijLh9uaCNbuMKJ503/45//nr4/3G4hAU+ECpts/3+52&#13;&#10;f8IRN9VuQnH9A234l/Pva/38Qll9viGnX+R//DlrVP6wgjOx2xBntt6okwyNuGpANw8vr/9t87cf&#13;&#10;38lasfBy8gmG7WMF8wEtpm3uEb/7bXLvv8z31eGX//J/P//052nEFd9UDT1fQsGC73qL4oPaebpc&#13;&#10;wUV9Pbzk43ZHmv+PIPjYti07EIS6vNl+H3fNsxGhkFRkVdGhxqBJj1FfQItPoMN/wgBSaSSlwjxz&#13;&#10;3THbL2+Ys5iUTEOWtD2wZnImZzv96b7XKRzIZz1Nnz/f5dv05/v39qzCJesa/9vlC73rL7Hi/7i4&#13;&#10;83TgNOyK0yYu47l6EN+6o/7LL3tRMgQ4qZ+nQV8dvIE37i6Tvk6KtPWPR1EFn75d0h8/4Ld0+X4z&#13;&#10;q8b/Uy6DlU2OeONlWMO2AutWAk51Wd19+bdhd1getrw8Ob/uHgH67X2GMc6/v4YOg98X9XqrTxWq&#13;&#10;OWVy074t6HG49ve13+HqwPxWA5zqg1jCJK93O/JoFvT2f//y48efPIJS/1olst7GSgj+bX6qA6xL&#13;&#10;GyE1segzkcmXKCm9cVL/55/g1/zDwwP0ueIkxLfiElzV/iW4PT8s+S2Mc+vB+Fdy5D1WztwdX/QL&#13;&#10;4lK7BHedH4wCk3yPoBakFc+/fGsS/bv9t92ubVEJX76wpnt9Vl31JzMn/yMwSZ1OFfdDkPjTw477&#13;&#10;5WVYnKe/fLmy/zw26rBMr3WJ7VbzH7sZGNRAvPTd4UH74fiZbcb0yB1E4bu53vrz+bVqKwex31z1&#13;&#10;UNJ94uD4EtdwW3YWL74oH1FzlH+gXH2lvajiMt1oOa3ADWMDrOQ3/Om/Zo2nb9Mz53fRXbeXwx8l&#13;&#10;wukXc+H/w+fbGuku5QVXE6c7K+eWB/zLv/61OpwoXgso6lz8+vRS3le6c0CSn1qxxZRoQ0K6WRbs&#13;&#10;IoA+utvEK1iALOK38QpYEjUzbWSZ8EMfD8fWvZiLkoNtbvYd5yQTCMT3m1o3tPP9p+4P8/wNwbKS&#13;&#10;x6a8N/qFT5ouC9/mFUa//IKFKzo4QmoIyoyuG/zwQyp27ZfXiTXHIpEsaW4qWqJWonF9ZWXe8juf&#13;&#10;N82CafR5fHn3c/Pjf6liOGa3CFJ7nfoPHaMb9VmYzGqRbALKo7PO63oUuzTYOzRaK0knNhmMG8tH&#13;&#10;8PLL+HP/3wb61zTNjKGyLNuHu4ThGrWvAHw+v71EKf+8Ddv/9VVDxjG1VRn+ZUbNw6cvr89ropdk&#13;&#10;7/74h6eXF/D4PgBJQFMKqyaOGFXcHjiq+vA0z4b1//XxROfg1ij6glV9npefmtqSTZkvRVlB0NI0&#13;&#10;5p/aq01bZrsWtmTZH5l0vubvVj0M/lzXp9vzrerL83x+/+P9+K9DKfkfP38eHYmg3tEKDld3JPGV&#13;&#10;2783U5Q/IIM4erJXgqMdFC4k69tZ3z4cYA9JqVg69MxReAOXbNiuxwc456eJHD7Ab2wzVaoPJd6E&#13;&#10;uTw9i0zKGmv54fc3VcGSXEpzSxjVg/uVYFHioolS+dRVOIkKHz+uFNuvr6Wstl2XrvpeNE2EQix+&#13;&#10;cTjVjL6b5oWg761kFa+vBKOXRThUjBUkSnjYo+J3W6rtmURyhF3fw+3r5a46HKrTW1ySCkXm65e3&#13;&#10;W8KP+9P2NMprSq+Og1hQ05Afvl/eQFW9agVqv7xqFjGDMX2BZgDWFBHCY74BNA/o7FzNzRrdcnfk&#13;&#10;HVK02UEs2u5BOYD518Mj4/vu0f1Y5BjVK699eXfXwKK9eTsmt+MkUK4pKel3tbxMQz1N1DYkBckR&#13;&#10;bPQ7Wa/jK+LB/g5iwPd99/nY/rNiQmy8oV8pbwq4kdnyZVOkkUenPXTLws2hlB1k4mLPY8lOhaNY&#13;&#10;wfyWvhZk+6d3XWHuv74fU4nnZfoB2MkNoqxdgnesvqnfCkLMZAUUp243z7e0VyEmS6IvcCVeyf37&#13;&#10;SZm2Pa5lB/7fv7nx4tXESOeZKQ9k/bez25fDuhWiAXjc4Q9crez6jR77+UpOjPZwOi8zQj+b1GCU&#13;&#10;CT95Go5/Pjz/dXFia4vmmLv6kl936DIHlPuPGA9PUKBemfUf4Co6Pg031X/cPVRmWpLyuDpdt4Qx&#13;&#10;gTGJVnoRx7eXu7pd8or27vifmHcLZ3vjbSRUx+Koin23P99uWViDjxyXdjD0Tw9LskKKbQnyM3Xp&#13;&#10;5YdPmLEP3/1fCia3s3UbxlWnUqClvLy6065C64UMCcHdzRt4V2zLF0lO2I2P1PwKdp9EO68qclGz&#13;&#10;ZvJ1hOXtMnVpEQhKTGajACCEt88DDNBRcukP/bfreDzc4zG1pFscLU7aJyUK4m9YAXt/rBjaNCVN&#13;&#10;fcou0BSWJxNEM6rl/nFH+oo0NCVdF/gvv7LkCUkhfn12EneNLHHMfgHbSEA4tnV1enj9qpiqcUMj&#13;&#10;pNbbtuMuxJTF7lCBMAtt+ceC5qZM+1kEkm0enuRdYyNeDXqb7P6+4YWPrbXFtL7Fbb4JIQkj6cBg&#13;&#10;CMPw+uHoY9k0VQcgY5BQP0OoPb7iZYcOVUBRHsispu6NN6FCXT3/x4Xj8HT9d/vh/Q50t7ela3s/&#13;&#10;o4r3yfsQFiCqNzCQXkwrGudUNS0mcJs9+mWiiU0Xg/R8G0AUvS1KRi9fLxFLSQuEtcl2y2ZZH+sU&#13;&#10;QoKcwD4/XwiuZSIg+FAy1TGPcvCWXCqiwpEzUl2xFS/fngpc7gCPDUIHvFUKXy1jfbQ06Cxb9Anl&#13;&#10;+Pq0OzaY6bqgZjbi5t5/aFXAA+pvH6Z6PiXnhURXZoNWyzKUiSgAn25Lu39c51/2rVfKcn4kqShG&#13;&#10;TRnbUkDQ3fHT/NsZOs7e19Ok1hfd+P230iDe2hmbMs7GUUCm15dj8ZGVTYYJIu/SRkjNeBtuanpe&#13;&#10;iqq/ObVv7iOshGCI2XVRaG45RHa7ZkI2MA3+rdh9DADFSNt2fxPrh91Dzhnn6HwsQEIqdqF1ju7d&#13;&#10;cfhu6f9YTl/+ZX+82999nt9eVgaXt5s/j8eHH7fzX5p9pYNnyAuZh+UV9c3+xx91ILerevc5s4da&#13;&#10;advxfaXr73at71vc4XBtrX9JST1P66wnBAgBlUPQkvvNYYJl9IO/FBcFY3uo35dEIZF4fDOexZJV&#13;&#10;FSlgLKK4CUpi8gUB+/K0xxxcXm/lqftQbbdZJPll9LKur8M1Y7q6ZIjd+HJi2+PPf3x6fcO0rMbL&#13;&#10;6QSpiLiWN9X3hVntBjBn63LX3uMk3yxgz9+Zc9vtVez5euKTTYwftwIUbbvBzBD7dPz59ftrzRgg&#13;&#10;FIlY7tvz7ZWrqfOVwLnss1syd5Qp2NZo4B4Ujh8ygUXXSIeKpwW37rfznw8TdqszoMCV6LbVPR4f&#13;&#10;KZ54sWf9H+k3LawLl8C1PI9fj6cPOAMmim++eAfCZb6MadtAO8+2KTruk/ynO9Cmb/PfS4I+nT7q&#13;&#10;F1eY05O6ifrUNlWwOmtoXkF+lRXdBgZIcnzZBO/NpeH9YSB4CeuduLcqVHU9uKf7dne9jnVdzW//&#13;&#10;SFnFoMjULD4w0t2u7ljg3N7flhUKhusze/9hJtEh7ibGGPn08R5OTy8mIZ0e+QE2kMp3Zp1qYl1V&#13;&#10;A1jGCeVXZKqp+Fxdmnn8Vzy218Q9Jh71ZHVr1ciq4Tha6Pno9cpDg2ceRJwCzreedNPLDBUVyRiz&#13;&#10;AOhDMALvfgtfd7VERu1QLU70/9v+lXGQL4FUtePcb+V/+yd4/fJGU43d1Bz2PqNhWvD/9r/+H35V&#13;&#10;+qoykONwZXVBOKVWprBUTVOJQvpkfaqr9tD1LrqEPeExJTKYLxwUbkpYslP3Die0KtPRGBFOGVai&#13;&#10;mpcBM4QxxjEurEDEOjcCCOlimOS4zCxi3hxyDAVGGITT3dFvAzL2y/SSInDeKG32jfDGrFozzJ6/&#13;&#10;fGUsB+j2fYUQ8DlAWX0uH+wWEoBR5ERJcp6CHKHb7fdKqdNhN6Fpj5t5HSzWKPvFrKfPD+rXC6el&#13;&#10;0/F2XfiRklzYMNu4RYaaulLGcSEhPgMMyo6daP3371ei4J7XicXzcuWUg4wyKf4Rvj58upOluysL&#13;&#10;6+00r12DDu8ejVsoQ84WJ8HXzcyb5r18V5Q5mX5fWms0CBFYBvCuR8F6EElOHse8bEsMUERZVICn&#13;&#10;hGyMsrOTNdPq5uUyXuqyXJfN0aaMVtTk6fLd6fQ6X8u6zNAAnA5cunGmzEm8zxwnmj1YScszSAxS&#13;&#10;RKKglFFICWQc1Ic+pEg5W7OHKTIYKOZpmxHFlmaceRhse6xgE5awUJ0KSsOyKRWOzT4pyxJxkS6z&#13;&#10;fv/hU4RzJWSmSflhhD4SAVaXlEePgmNKa65o4gBZB6ncC4r6U70m55M3m6elRASGkDoJ1zmseo4E&#13;&#10;hq4Kwql4Oda9W6mgYnx5TQRwIYBN1FNU4vS8NrQJkBuQE4YJepri6zBDwq/XIQHwfrf7dhmIqFCO&#13;&#10;AjOnLBdcHprBD8Wh8QAiYGRZqpiq7CQ7YYCxBdbZaFLfV0iGjBEC4vo2PfbF9/XGEGeZYGxX5yRv&#13;&#10;ltVRG1AtX18vxidAUMaJFTjDxAHouhL4vGlSohAzGjZb4cK4M0wwOZqY6Fu5aVOikshyXaaSCgtG&#13;&#10;rVz2sUAi+AyZrGnBMWMVAx4knS+vAy+Zz44XQhNTw6qj5FQ3N2MHB2IIkOIC4rKiiDVvF8cwp4KP&#13;&#10;87kGCWhDUEV4GfJgjAjZ4gJmwonNFEutLSsIF6SqCrcZrIIhEHZS2twUZc7R+FCgHLBgImt7u+t2&#13;&#10;JGYB+aLO+RKjcm7eqBBtU5C6jqK4XMZV0kDB8b7H1im04ApSzvfHd9otZUnV5BpRKBdI3eQcU1or&#13;&#10;UjWosTwyWCbnd5V8m99i5Jy2LkFlxuQjD7hpgjfO+YxpS6zN8xZBzgwduipsQA/QTQNp+TIvOYJk&#13;&#10;TVkDt6XbeQ0YkXuZRcaSKBi2kCJgqUCZY1Jjm1TJEFxYJRqftAsL5YwQFJ35l7++QIAgTBzlKmYo&#13;&#10;69Xl+pCqmtcstwKaYapkl3UkkUhByxo4tZy6OwvwfFlY5rz1hjcAAhwBjhD41NA93GDOChXV8230&#13;&#10;2auLxRlCjDVUmNYesEk7g1aOmAAMh4w5QCR7CNASVAiyZrzklGZAhQuOMb5eZ1bL6q56un6zs7+q&#13;&#10;Zd92nLFthCTjoqYrWGSA2saibNpWoEgSIPOiQNkhdQvOJxi3EMMWoaekqtV6U2bu9jXM0rsJZAE8&#13;&#10;8sEFi0te7g87ythtuxUSqmmuBSISsULghDOtrXFJO1VTtWysqlyMaBNUmsGua1Q0JQBi05Rfv577&#13;&#10;ThRcbMMcm7yjpQ3R4UgxJ1gQygG2uClUcB6mHLmmWXAicbAwVmC3bcuirqjcHfsmJL972F+N3eIG&#13;&#10;SlyEIOr94hWrxGy27vF+vI472SJsq0Jq56ksT03rXRCkBIWZjYKdWJHjkXaIAIJcjDgBILCz8e9/&#13;&#10;/bWsKqptL/dv881t0QPbHDoclPY5bhaHlDEBcZZ1scLkoe1LWXFcNAXlFWB584sHXo2sausEAkpF&#13;&#10;+dgFnM7jVXNfwxx8cFlSHwlG0zimHLkBkCJecAqL5NO8rYlkhioLF0GwX5WoJQqB4GxHH5hH1jMI&#13;&#10;W85VZAxJmlC+bfBeaG0fHj4os5xf3xDEUSVe8orKuPmc8bgN2EfoPF5zVYXdw84FvxP76IOePRJh&#13;&#10;03HXdE5bRNjt6YZJOL5rVweCF2Hb7LqtqLQOaWdyPUDLCPRqvXZ0J3uaQkAwexhnGOuqKgpeYHzs&#13;&#10;Rc4rKMMwaxhyU7bXyT6Pfy+oYJRZC0qMwjxzgIZgp2GueUEyCDGjnPS8wVkCIgjEOeYpWz8Kj/T+&#13;&#10;UUI7TYN2y8YBsdmVkLsltCKPbsuAKY1mvXZEwCxsxgxInbcUNxi1AAxEH0MAHofgMg0J2joy6+du&#13;&#10;3y6rVRlne0UwwxANShz56Ja2qTEtOaZAO7wj32436AAzgNSiMHC5zZJzCLincUsOECoY8LPxk5ES&#13;&#10;VX0dgTZhgbHT20gJzQjLU50sRJzqEC63N589RAgm1Dd3MdiYw+7u3ubJxmgTwDFNPvOuW0MUCY23&#13;&#10;JUCESMjAMkJjQKXLlmBrPSWlMueQsx4ctOgMbUnYXddP1jkcOOYSSp+UR8ZGC0HGdNcIgglJGZpN&#13;&#10;eWU+PD4CbIBmZl0RiQlFgoBzoJQ7glggHgfoJ10fKzsS5fO4riatMLCK3OEizetboCHXxAVflCxQ&#13;&#10;J49FGmHiKPpcZz/rjUBOssSEN70EDAPKEoEowQhjzK7GvEItSShtBkrMJc8gQYSwZADC4ENTQU7Y&#13;&#10;sC6wKmy2tZWCcir56MdEgjHKBR0sBwzxVlprkMgh6oIjuxXRTAHEiAIsxfq81c3dFBdoMREcl9zG&#13;&#10;OAxLxIhXUsDoX31GgBQFgQ4XlAnaFBRyCpzN68j6mkQOWfE2DikLDv2SdC5ITEWyuK46knUMiHhY&#13;&#10;YKFy3gnmxk0AkhEqC0ESeDwclHKLdc5vGFkUi2CAVh7Y6f0PP4YQkkvGC22ulNB51ZIk5iVIljIA&#13;&#10;JS8K3jXtdnFdJWP0MflM3PamrU8+QGEzlmVkZAE++ujSxDsy+jOnJYB0niZEAdKoq+t2Vxudy1rG&#13;&#10;EJqCowrHyIu6hQkGb4OzOYcMBJEpYAAAIABJREFUcjQupRwQUsuKaMQgWW1C4rigTBZdpo4RgSAH&#13;&#10;cZuXthEp+JScSABELDg69sJvbwniYdhAFg5uXvloYpaVpHlbzf5wjFNMFMaUMGfaZFol7BNNABKa&#13;&#10;ojnsaslLgjwhAMEcmB0z4RhQGDJtYrYmRh2i0Ai3BEuJZdFWctu2upSZo6psClmRDF1mNjiakt2u&#13;&#10;yIJa5hyNN8nGtW5rLgqgc+JRbet+11CCPIwhZ0pKu+hcIZ+MH7yxGqb09voaGB/mYJ3edaSk/rat&#13;&#10;j31fIJA3lxGOGUaMslq8BTgRxNMGFgcyFgXY0a/j11IQgTCWkdJSllVfVAGBBKNjKVG3mTE4xyiT&#13;&#10;hF1MThAFGHkJQAY2Kg8UmmPbtBnFUCbOAIyIsyo7D63yfiMwkeRgy5TTmOIkZFYBYR5JwrmkVAoh&#13;&#10;kzN1WVBIU0AkaqjNrtvZjBNQ0+QwJB5maSNFyszfkS7QHhEC53m6+Mn4IEuhvbcYUg8QgQHlvKuz&#13;&#10;yx2WLWikh6WoMsR+GSMgyQUCYLQYhKLgeF8zCzanQLKkEdKsltSC7UvjjUEBcDYZt82JHQhDTGkj&#13;&#10;KZy2y66pts3FEBihAqC6yn7cQC4SpIfdblm2ACFtayQlyNpXviYVxJgLVDSwgUiLpmEQj79/K7Gs&#13;&#10;mpPT1o7XcldhkcoaW+h/+PyZADyf15AluVkcQXGoK+1RK4z38+skurI/7qqywB2BZc409LumZUWN&#13;&#10;RVMjwm/BbKsCbgNpjre4yDB96tkeU0eIJb6+L2HF0DphkLrjkSxqR8m23IoDH+L3qxpYxwms119u&#13;&#10;0jOJ5EYoEgwzjChEIoWYYArL7QnuIpOoqkXVBg7J7r5/i+cfdz9VuUwr6ut3xccSwVTVhQnK5TBk&#13;&#10;BRus8lpgJpgH+FW/jQXeIyjKvq/L4v7+oI31AYeO9398IL3f3Betz5yAU9thnlf7CmmkQtgQacYU&#13;&#10;sb4/LMtUgVRLVHaMkIhkfBm+tqysuKbQq3lLBqt1xB597H6EwhcZuElfnwYimhrQo2gKV3X7uupa&#13;&#10;H1lABUUjxub+/ckmgPb1hjXvoASBTdsf+2Mb5sEj0vRRCIq2QVqDIk2UrG+sJg5YWXHKjWy5Csvo&#13;&#10;RqeTwEhgA1aXrf9+e1VlYqtqROewww9g1+3HedDLui8aaLG7bfC2NZTVrAEA/vr8RbS7vz1/ETtE&#13;&#10;itt2YvfFnmby53/6L56BcxjbT3vHKUs5R5RQqSNYSqRRLAsOIsxEEYaGSWWj+ocmMu85UDs+wIU3&#13;&#10;4cvlhlPb0+4/3b13BQrD3CSun2fWSDrRSld2irCoikbSrCP3iVWvw1LUrXPo9+evgtI064iAvnln&#13;&#10;85a96w29F29pS8Hf3t5uy7xkp6/P4+g6eiq2EqHw/a/fx/n6+/j3HACjMkNymYaqL/umgqvJcAQr&#13;&#10;8Zo4VKQkYkYWoiSLRS0mzs0dKtBpML8jHBu+O3THJhK3eMBaT33BHc2E+l0i+DouhBfghn67/Zpg&#13;&#10;YJk2JbTAC16cv1ym69Xc1OV1gEQkqItUghWgsj2r7xro/u5YidxlDHW8Pl8d6rJNESFfEmz0ddVV&#13;&#10;81Gyn2R9kpx1MjJ7yWu2LgSBsU1YSIcBaVnGsCZHs4ZhGhmOw+trVJ7FfLmttBIGres8mstLdqE9&#13;&#10;fnCJWDVxGpsCJjMmo28vN+nAgbRwMJUFU0L37+9yKci7h+r9TwMAk1ffnv+xrufjHzslFkNhzlmv&#13;&#10;i1dz1gh6yKpuRpzGUDYFy+T6j9cIVmCcGZZteGlO73ziwfLxooOIfdcUFvnlhXJiHJLFO+YGqQBQ&#13;&#10;7unbV+f07WVbvpMSONHVmaKqK5qM9bxobT7/+McA4K/p6Yt7bT/tyd1OHPa0auD7kybbbXm7vDyX&#13;&#10;LeJLHTar0yX6cNVzQv52+V7zO724tmpQyNHr8frSNDQUGydqvPwalzMJuIeIaf/D/l3FhBpeSFZq&#13;&#10;dG3dpoRcwFc9WUZcAA/du2xxNlR9n6opYZhfrM/9jjN25B3JjNLaAzhscA3g8Okd/9QvTzdiTItj&#13;&#10;ghQ2dSwKztjxJDc1aGeDvSWORqWsQ1wT8UHc/GVLqqAEEHyZp9l7ubSScVcsVUPev/9jVx+yTU/f&#13;&#10;X6dVYcy79rA4LgARBfPUY5gh5pD1ZvAlp4wiJginJMsmQao2TRDX35VE8venr3bz0V13DeqPx6JJ&#13;&#10;mxtGPcCN/n6dM5b9/vjNzh5zFzMjSJgydnRloah4XTEu4KhvhXhQeih43obnITxPbwYSARu+J2Rc&#13;&#10;9fN1cNJcV50LyY5tVxYzFrigIA8G+OUaBRWXyzdZ7v7jb3+/Luevw2+8ImxfbgX0DP7j/KYQUgBA&#13;&#10;7l+GM0jZXMfL9TYPt67frT74vKbgCkSdH3Nd35JLO0GIrUQhiIyZzisYlgsC6f3pftdU9jXlEQeY&#13;&#10;eAcTyxkLYB2DQhJeMy4E/aFrh/n8EkfesTCdRTK+oCpuDnnAGQDYhmKYzDQvUNDv44uG3jLU7qFg&#13;&#10;LFibNwshTx5G5VgFG1FnH30ILORlVbJrz3rFOFmrsnU8QDdbAOBsN4JdqfNRlMCo769vFDZmctTE&#13;&#10;GpOLmh0hk3cBhHrXpYzv2D0EYb3dPvYnNQk13BpOSXDvIWN3OFHftd3t/EId3cMHWINalDDDnHP0&#13;&#10;bL/rTDKeZYTxvj1V5QHTTnlGK96cen5MYNUlAB1ljKTbfMk4SEnzjkHMMMUvb0+r0sv8S9tYWPta&#13;&#10;1gWv1yXElE533bjdkCTHqkPz0GDCIkRV0YqqYBySnD0UsNavAZv25enNmSxZE2mIpMuMmDgEM3ze&#13;&#10;7z4cTgzJEgKg46m872QCEQcvlK7lkRa6na5WQcCFwCzWghQxu+UiGGGiRLyoBK0I3kvRoGrUXyIK&#13;&#10;KlPoDZJGyFgySGv6cCBd4YDVv77OAAoJqQlLc9eBFE5FxYoaX1ELih/u7kFC6FCGlhFMwJYPvBUu&#13;&#10;xnhT89UFNbh5mSxBHuCUKPm6vG5K+wimzYmmwIwOy2oiCUppqzIBT5suaoolw1WLMjr+6edX4wyh&#13;&#10;w/OAGG0eW4FBI1jYnB0duG0aaMwLq4llpiFtianI0SQ0KP3l5SkglnHijIZtzcFe9JVJhgB8UrPW&#13;&#10;zmi3Lkvp8U/v3sVt8z6hqxEpWj8M5m2zjot2G6GN5vZytte1cFSv85bJ4eOBZCF2ZUxSX2SaR3ZQ&#13;&#10;5Uf61b7AHtRHbqm1MsY1RwuTRVhdd51Us1sGiTkLld/AFmFyiJZ1iWGAflG3jLecBo2X+Dpdtmgj&#13;&#10;wTUEY9hwQREGa7i6dc4Um1LMZjrFSl908BF+QK5KN7eRxOq2K3fNEBfHgawJSp77pD0lCBi3OLw9&#13;&#10;DROr3k+aA0IaXi9qe9Ojq6gHJEHw/PIrPYeWs7pqJq13mI9qzCRFoqZ1PHViB2NgbBoR4W13f6K0&#13;&#10;3v/wqJInjYRFbzVMnlckq/Pa8aZhZa5ZqWOVck0gU9hOPunw+vKECUIcp+xgsgf5IEF5bHpG4ve3&#13;&#10;p+E2Egd9ihLl6FOGZScL4kMw2li1uiXHvD7NOGU3bjA4AA0EwXlsLSW0Z47c1i2VDOwFE9QU68aX&#13;&#10;WhLW3hFZUkap4K0vswrKKVmQ1edlGnlQFhkoK1x10BMOjFHn4325TK6mAlE6BlUdqooDgQj2AjV0&#13;&#10;C2kNGd3mDFBwZhtfPuz6tChgN5SCzCyBXEuqry875F7Ws8GA9D0nBcqQQ7IEQzYatmRdLEgBGGVd&#13;&#10;ze72vShLjlLQCOe2wG2JMHLT+Qb9BqOHEOWusowYaBHVru2t9y4myosThmS32wjFpQSMCIlzWGUJ&#13;&#10;nhZNWKHHraC7OnBoVs7WyidBHIpLS2oibIZ+nBasIylLQLIUybMcZQ4AOoN3XZ+Y02BDE/nQHvMa&#13;&#10;fnz/M6h5KvesYZjctui6HOPwFsbXGqDNOlpXb2qLNkuI1fnN14HsmOPZUeBKvvuhcHjJULWVP/u0&#13;&#10;rpau4fb8NbO0MG+EQX7FKQpeZYg0F6vIqvLaD00lCE86z8QmlF2mJgpColnWzQJZC8HgwsNaWCtz&#13;&#10;eHWvQYRRjQ7LmKXxxGZ/9/CjdwhGXOxw1CuMSa/22OzfYeimaVoVw11Bq6DTMM1dBY4NlHALoTb5&#13;&#10;jMuIG8yqgvDsQS529ze9RmcNCPSuVqjmqLv97Qz0xM8J3oKffFwHpzNBIrqYNVkHx33Kl5frurmc&#13;&#10;OZdmcJxQnewvty8TclbkIEV1ekSyeX96p60DnC/6uStIDYAoqvKuxsC3PkT7FCZJUiW4dDZvs3Yp&#13;&#10;WmDxf/+f/0+ImI3hN5/u+ofb5VuJdAMaczaOrK5bQAWRNtjkMPoLp8z4YyLY17/NpfcE4BxY0+y2&#13;&#10;fcGuf/2bQ8VWZmOGdpfVTWYLgvLXNsbfz0VVaYChX6C4n/3WnSowgMIPp7IIW8z7yv1zproGoJAD&#13;&#10;OHYHCyLK7mkr5yiU501BOSpz9hB4SckQ28HG8kR4vdzy6jm8c5rCiHKShYwT+D4SThmFID3n5C/H&#13;&#10;Q2HwPZy9vcRatZcy0fdXk2wKKF9mEZJG+ZbBPVQm927cHrv2r84U7CFcxNzwUtxCuXzH35zuXsfp&#13;&#10;oadHsY40pP8IcbQU0Zp8mGertO2H6puuqaZoMJFsC7qk4MBq2SdM4u05JLP7uINi2Pzd6T20zyrl&#13;&#10;zcaAkbFbW1CEyOXtSvzYR88QLspGzbfdh8qCVaJ4hO+W0amM3ovby0qQb+BNCgQkZyGBOYBjCnDn&#13;&#10;srCQ76swiWDKhEom9YQBCaE0N3D4A8F685k1r9PV/aKb3Ucrunc5qGC95KUTjj3/3P3UvbXT8ZqJ&#13;&#10;wYBR0zbjPDXvKdkNl8iz2wp06yECEg7/LltsiZGl/4kWr5uy7REChWjglVP+Gau7biiXL1uP/WtX&#13;&#10;EBIbuAA2byPwmICm8ukb3z5cXxXFzY0M2hlSsb2wfqGHvG/UqS14yHlqly/tExjvyI9eZX//8SN6&#13;&#10;XcZm+25fDqC0xIE5+HPskCIREgaARLuJnzskiOwQk9LCDlJ4Mte9WS6lKoozak7fc9ckQ+q0jx9u&#13;&#10;3VZ6AV5g2AH8uEPFYk8TKdoft4tBnqz7TPluO1+LYKYdLlLFXewibApsAuUTqgcMurs8sPk/dOrC&#13;&#10;KrstkMtsPfwPY2tMEYFG5FrjINtudbpP1xDlt9+f9izbsi85LnjCI8RrXdDU7IBpTxgv1S5FfjWz&#13;&#10;mocaIpnKa/upThyMaiGZm+wz9wYrjpd4tRJRjGU1hqlwKEcajdOv47jV5YONcMIUZSvBltgkbjh7&#13;&#10;MN1S57IDU9njco/ni/60ex9e1FVW8DilUOgntrsLuzeJKadlcTVqmRIJgqjC28wR3HU804QSj6KY&#13;&#10;MiG8/Zb+sdq4DPpKhhIz7zhEp4edvP4/58pWF0aeX4KAqAF5ysNIywAshprN8duyQN573lHeL/FJ&#13;&#10;tiSXBSNQANVwhYnJ1iZgiiOZgpi2K5fE2SnvbAY0l3j3sP8+yQbyI0j1JnK0Ma9LPqf6SJd3GSFL&#13;&#10;V+pTPZaFlubFrXpgUzzGsnjTF4rvSfOgqbIQRAIJMSp7z7q8Qx7u284fIqORI6QWoQkuOoryG54R&#13;&#10;xWVf9dYBET7O7cQFFQQhdw67IsCsGX57/tb0lNWh2HiRMqarEWcEmM8W8Qy4JWFh7g5suf4w/Xrm&#13;&#10;TRc4fiUX3rGWqE2YqZy0fbpnjMomw42+Yg9FiYb4akDoinQs9ud94G6/F6cHfgGFOw9Ax52ozcx+&#13;&#10;OtC0LZIgSgn3oXPUVdVf/ZdFRlPBhhy7iGWVIrmKCcxFpcfQw86ml1xg3eFD+7uqvSwLuyaYFN0e&#13;&#10;SVFsPKTHsIupqd2+CZ6SPzUn+zpkMT7N1LrEEBblfOCoQOj5+8uxfQhiJ5F9KK2+/WN7EVXoSC3q&#13;&#10;gYwAfYegr+RtLq+Opt0RIIa9UGqhOf7mkvy4ijvwjhZT8pW1u8n9O/UFXVH0OaPsYt1j5Tzl+3Oc&#13;&#10;dsd8KJsucI/focUcIj7xqCigUJfIGXJ8yAVyBkH//vC49rNTmWp5jast4SQtbTUAoE6yWytP0ujW&#13;&#10;BYCbDlWxOHbaIrkaL6lWbWSPFdaUJAEYmcKadjS/uJVBdWwu5/ES2rLsS1DcW6KOGFbCC4/H6IHC&#13;&#10;0kvU9hsAAtgS4Y4QVyLvj410Zie+B6bEJuay5gD6XVcNK9ebdSY2tF6D7bAnNB/vT9/tBCjAtMyo&#13;&#10;oIq6GcWtsAsqe3a5LbzeCSwh8s5mRNqJxB2FfAZiwTMdC4pJNlMTIZLtoT+vb0yCXblbFiuqLgn3&#13;&#10;NAmjYMGq4rGeTHp+UyVl4yEjlPpC8kFHhIu6XpU9Lz1BmzZvsnQ0sa4wDKmwiFKjhPF51R4Uokw5&#13;&#10;15sp0Xm7b4KfbgWCKlwGuJsiTY6iGyEJ7FqpcKgG2xeNM+Z6MwEtbV0nF1gMkOHoY0owy2S9nZct&#13;&#10;kEm2nxBi1vnPYHQtxDwSykD4ENBKpata5w3zefH4sslSjpkXlLR4GbNC+5bZvX2DW+mMh7m7TsUP&#13;&#10;n9xlW0i349G90C1jbqasoePzwSAMT1IMNlEcAp5XL6CbvkYSZTpg76JoyasdDmPVIe+tVwiu8eoP&#13;&#10;zLB827ZUTQR4lDXLqGoOt+Dzse5gAL7Wq963+6nG1F9JRmkLrTW0foe83lGwbzFR2wNnEIsNrnVZ&#13;&#10;SCIxg4LsoM4twAnS8/lW4TIv8S2r6lQ7sOQF6B3x25qmcTjs8LKe2sptN9R0b0OWQlgzoTHuqyrT&#13;&#10;rGIvtlyAwPFcXo/1p8bNumZFX4fK14myi80HUz2rW9f3S8wpLTXlUsFH3aNTQaHPbqhb4jOoKoaJ&#13;&#10;Hj2ty+O0WVrHxa2pkKFnIiG+kbAw4MqGmS//HCTtOOAaxy6kIkPalyABDDUGN0VJHJEo+KwHMexi&#13;&#10;mzCMu0LcmiyqbthmJtJdE7LJFd+bW44pOA0gEhLOiwmkKk0IjO5UNScei4KvA/YY1j/dsWd+g2eT&#13;&#10;zbRNHO+2yStdrLqOH/KdpczCQqFadChskoEZBApUDvFQtBiiubGAF11/R5ftiRKHNMJaAumFNDqC&#13;&#10;cwIJesK/bWoLtmipDcYqtWcbmAPFGOdcZ6vZGvCcwp0MhUzU3ma3099TdgiknFcC3kWx6bTmts/j&#13;&#10;wq42oogP6jUj7iI5uxMtQJY9SaVhKbM7ENxcQj8RjmlEAqaUfAuscdliZOHWQi4JiD6qTENGOCMM&#13;&#10;IYK4WpGD29eV1q7ras7Y7QKjHazffDKQSNC1jNMKkvMviuPIeKkD4NfTXD/bPOdJIQ8QrReHu6HO&#13;&#10;1o1rwNWOMZuilI1gDbLDsssUKd3e372OT7Socd1vO3OdWCFgS9wl2COOF79trVSbSA7PQZnCrd67&#13;&#10;Kqc7JJmVQkIiCWqRskxJPYw0WVt/k04kXutil2dlk24OcsxrLHM07p73yBo62hqIpAlwOAJNjKRj&#13;&#10;YdpI/FoR4pZ81mNKnIv9Fl8zrS9+jAdCM2quW1lWFiKz+ouJu/uPz0OEBcujq5f8FbNmvDFIfch5&#13;&#10;6mwbMgjbdtXNRkRPhLCVgQRBDiKwxKf+6SaTRxhSdVgkiYEfmg+AZaE9SjFHF72kHUu1v8GXsv6k&#13;&#10;toGCNcmefzeCNFuG0BkCeqVUovDQjQ3mTarDanfDB7ySg6hnE7DeGhIFMkdLfq8TgzVd2qVbcos2&#13;&#10;qOQU3Rl3fe3wrFN8diNrO5PgfEUPvkiU5ruGJFu6qatI2MjbqugB62aDdkb4GHDGFT47ulR+s65E&#13;&#10;OF/jQeYiZdJ6L/hl9uMm+s/+N48h7wOq64xlVDhmDABB3FGfiO92pUhjHWxh3fUH4B/QzT5RtFL2&#13;&#10;B4tdzagbB/UIBMWZRQvzffxh03ilaON4OzPS9qhpuXeA92HZeookW9VvgUGaYNSq46Aen2fZt+gC&#13;&#10;WC3AHs+2l+x1RPCGqhakmkCSc4kg/u//y/+OIcaAc4JqGrSaMaXXgKqiv76Znn562+Z2/zgZmMVe&#13;&#10;8otD4C3kjKaaNKx2h59Lty2m5esaCKi04HvviQYyFq9wgAkdywezDYqnnDPyQHp6XT3NjGj6vZVW&#13;&#10;wGkzghReMBIFKOT1vbLwTrmtlSgP0w9/am/jFyKs7gq+TAhhnAVdZJLXXYdRdvJaUkCdVoEb/1Jn&#13;&#10;u5uukhy31gkTPd3vbq8ESOlAuYJYN9hXir2PYjCp/Hy7DeP8XN4/nouQwfrzqbLfJlH/vEW1CYXo&#13;&#10;LhgjGXgoP17sBnDNyJ46FbUsKKEMbKRiBtZ1g4lIHm0hobJJ7Ux5QhAS0Ypat/79zY6zGD9oJg4S&#13;&#10;giIbhvWbp39wQcxsbpuebr4znkoYGrbOoQBtgsjiR1GVmJjn/e4HFNw0GtFpphczZmcMZ1Ljum1G&#13;&#10;u6h3y2FQ6+I5P7y203XjT0vgGdOhnaVf7tw2qDmvO7kni7zX4FsAyreF/BA499wn6kFcxa5SLk9X&#13;&#10;XQEH6tZ7F+HmnxvSAQgVo4tB99zXKnvf4ygCpWkvkdmwaiUoUVFnuFHLO4sRFYhcaGXKzcxTmnwS&#13;&#10;K3zNTTAYxxclIUI4rzb/kH7AkT9/G7eCEFbwEnBmuacrLUS7/6boD5/PSb/KuA2SKpjclsRS4zAj&#13;&#10;3Le0Xt7Ozlvn9HF3NBDKiHkposjrRrYQQvQERHaPyDhJjiPN6z2jmQY73h1hdDhhR/fA23s/obuq&#13;&#10;d8vZj+ntKOsOq7e/HaT4Mp7rDy14JJuucw0GeP45M+6YAWEp0OE1GlxHYkDlvDGn61vOecLY714V&#13;&#10;XBa0Hkp7mn6QBCVhSlAI0hQEFiT5uPB8xwAmOaTlBvbV5jfEjlW1pZjHxelwJ05EcJk0DJH1s82U&#13;&#10;z5iWOIm3UOYI+pA2n022m2OlxSYhxER5KFQeXShLDPx4lfyj5UptoMTq7fr+0/Ey/U5U3e0sR+Bu&#13;&#10;f3rGHGSOAD6Ies15rIVPCadcFr3iSXUoTcu2dBKkP38qXuPwZXKxtglfFhoegHXLLCEzzLJEw5SK&#13;&#10;5tOXfsV6/RHBqBYOcVx8L+qEVJExyy6sl1P78JTPTqZHdjy8hzIne9MB3HNhvLYESMRrUqlM+OR8&#13;&#10;U4B7ed+JLq1TgK331TizMpv608Pb2wyCvFC9W1zb1qtbwPDRgVH5EDH9CCRFDlZg1fO3znuEJKvT&#13;&#10;Cm1hU8o17D07W4wjS9Wx2ivogXV1oOmWW4YCe/lu2M7BtaaC8AqJYbNNiSCTpCH5UqRS32Bo432Z&#13;&#10;sg84C52FebYIwpBsL2K1iODp3769gPJsX2EFC+lR65X2aAZFj0oTjPOIof16RTDrQPiGye4ktYWZ&#13;&#10;RlKh/iyV327AWGhz36+lUb3dTA7mkjrxlhBnQdprldy8TLMs3W2+T/J6n/oefx8uoO33Z7DR6/9P&#13;&#10;0n2sSZYmCEL9tbralLuHR0RWZVfVdM8HG1iyYM0SPrbzBrDhVRmYzq6qjAzl0syuXfVrwYLzIqcu&#13;&#10;fW1OkL69nS9q3204tL2wyGhs/rHgf2NerajZVLO6sKvG66gQc8QwugMAtPt+M9O0bKigID9HHcIU&#13;&#10;aEBXRPvpCTZ5ZY5dSn33+P1pAfAEwJY2hBC7AMrdNAy7iHgLB+svBmYnqJTkc7jZbCYqMj8s5Np9&#13;&#10;6ibHAYtrSCUgi5YmRlZyWq10zNXXrm+zJx2tb/qaHaBPn0CfsqeU7sr+yjxQBOt56thpu7mqZilP&#13;&#10;pDB22YjBIgkaIfMbC9pXGH7zfXdsjh9s+d1KnlDGIBrurpt9bPZdTr9vo1KiUWJ4p8jJtHqOADD9&#13;&#10;3pdsAUfyDuJ+7Ehyww6ukSiwVowAHAwtr3H0bVGvbuaEcG7HpYPHxX1xyfJWno0OT4sIQjlYbycb&#13;&#10;QhakWfH8ESdgiQ+Db89grOshOg6ARw6s1ihlzzliz9KIwMGjhlutayzi5ZmJCCWILDk7tfsTDXWZ&#13;&#10;BL8rTrsaqnMwWaQKiX2Rl8qmYbXFQBINxPtlaihgSEsnCLq/Lnef8lGba4n27q6/mBLmRES1WNdI&#13;&#10;8lXf1ICL8hc90ZagKm+zFYpyS+AEggLXiHd9RbJtiIYUF9i/jkLRMpkUMllwPlRvnrpIs5O0gwQm&#13;&#10;oBg1sCyY5sh5qYFFiTpU4n8SvSaz2RwBbTQJ7zwUHBLWVE3O1Yh8eOCyGIdBdnlX7d/bUSEmNKS7&#13;&#10;+0+Nui0/2JBG0WULWGFxjItI6zoCzIioQ4ZC1MFBCFJ0ymymZTK6CS4SxdJVe738uGhLFZntWJMa&#13;&#10;i5ooPv94OyHkCt14W94IuLMuXklaanqXliYTfk1IRKg94E274vzYTxerV9ageyy9R1WOfGvJrgkB&#13;&#10;WXeoKwVrY3W0qaLDxs4a+7Pf4FLslHwmhXQIswGlqOhSp1I+ePLqudc8bDiFQuY17kfwjrVxIQD0&#13;&#10;J1191+M16NAy6aSALzkWgOrAc1fLsK0YI4Zz8IBUfckEIFMATgk0RUAAWVWaB5EaEkkiSgo7OxGT&#13;&#10;0SKj5xM037aeUxZnnaWRlzXNh4fuLOcPcvj29Q+e++pXdLFR7D/fGm1Y9FicHYKoVKIrxjSEOixa&#13;&#10;qr1+YxERcsSZ1lzhbPWGD13FwiYsXU8R0DTdlqqzW4NdBfGqnhN3BBlkP46dRs8EqIreMXUTkiEA&#13;&#10;GRflZeUkKYpKhChHrSNXbamRv049iT3cfuiCAMOooLQlmunb06CqYBzFrlccGT3DSY6McBkJqfse&#13;&#10;NbYRvkNrqX3l+dzIn50gkS/UvPutxZmYjgPIi5+BT7SuTe5md+nVx0JxAQDQmFaoEkaegbv9TnBA&#13;&#10;GqLwe0LI7btO2yhYcaANwZEU54CAusuwqq9Xsscar2gP6QJxWXa7mihYYTvqme5ofYdiju/Y9KxS&#13;&#10;W+Jdnu0yOwyvAv2pjZmaBcRXJJaHtnR+NjnpzmUX8gIg0eiUm19Yf5VeMC4L0e8zqPYMV4jCaXkv&#13;&#10;oq0l8yE1faWL66cmXGPN7I2IEpkig3Q3RA6X62U2m1J84rgc8YVPQ3BA79EmKHEWq8jQmta+WS5M&#13;&#10;KBqlPkPUTSGXEvR8Tf5Ia+kh9hHJ3qHk3O3KzrgBb4XnjWNJs3OsgmDwwWRwz47YER4VjYPystrk&#13;&#10;hqxZC032wLwBbOltqcszXC4hAAAgAElEQVSatbo92MLe1iXX8DJPpTCB+hBSXjYpYUBzyaD0R5O9&#13;&#10;xz4o3LpKNN3ZrkwZffYoE02WQ+69X2b9fAvDEe5jwWsCmdgXqW8u8TJIU81yGpfLvQCSDUEHn9J+&#13;&#10;SAvp8gruYP+az8LUIEZIUrd09DLx2elUYe/yayIvRO4TZLUVxAp+dv4v6UFki8EtwZbsJlRxhzDY&#13;&#10;EY5xD8XY9G28Ro8gPuFLTJXaCAyKVtBh9OzAFhjq6s9rKQs04SYULbRP7SN18zL52iyJ5mYbyPIy&#13;&#10;C2pEPaWJEuOksYVzw7nd5jteBRr3cMciQNbw43ChhRbfmSXk5eXnTIUCPh47GObrg2jfQ9OVXFPU&#13;&#10;Uww9FiwXXHJV5EMJq3QJE2Heri3GsB9ofOVZM24S0yvX5fXwjHqqi9vBU0GW6Cw1WTFcF2Zs2wP8&#13;&#10;vsS2ul9m2M95vF8QyLWoV7tVFeIVLiizywIYnV3pW53U0uy4uY33n2L6sXLuWBteCmzAa6KmGqp5&#13;&#10;eaEVFn3LNCNFM2xhvMBV8UMipZGxsf4nGnK0wF4K/l/+5/8CEiCIR0TR5inGnAteOps1VdhCK7K/&#13;&#10;PNkCAeCFWpRBaHsqAnOYxmg4wsi2W9RwSSoxS7UkqlCEK76Z0jf7y3UkewlwiiEglBEGv9z/dbxe&#13;&#10;jNUhbcUVXlCwGtUVBGAOCwS+wbUzc4jOTcXSTVBFIaVc9YhPl7EVakZzbkWmxP8wKFFHEd73Anov&#13;&#10;EulEEQgRm3VgANaFbdrTbtvcaPUkMi2CZEn9Iqdlrgk5SCW8yn2pOfd6A54k4jELKbs9rtfpevxw&#13;&#10;PG9vJoEYwTguCkKeIRbEU2JymezCKh69ozSDEs06y7Ypo47R67jxyWlDCSkpWNnXIGTrk/VGERIW&#13;&#10;IEHaE/fz51MlWIEROpgKYh4MRABfijcUl5ijA4DMhbPOBXfoO2sSYXVwt18+/fL09rw7DO563Z0e&#13;&#10;jY+3aRy6BhBSSt43lRtXqKLPK4r7eleBWFBBJZiRx+AtiM6urwiV5OO8LItMDFFV+FDLCDIX3Xnz&#13;&#10;shdjWnDBNOLbdIuZU1Jg9GzVwAReuIOYZ0RCtPPY8kYwrrWlRAagC0QgOLjow8fPVS/roZtfc0tZ&#13;&#10;AUUbAzIBPrtshn1FiI6UUgYwKdCIKACC8OjxmidcqnVLJOA5wJrDrs7QUkRBymlzxgGcAcBUxtmZ&#13;&#10;VDChtZRrsJU4tpTcCXndNpYToXnXU7MVhfuwObtOURFICoFgCTOaSzu0mQI0VDIkf5nBkgDL1XC/&#13;&#10;bEbbsOlosx0eTtCk/r4pJBOKKGbXvEIKuKqw3WIBEeLL+yVX9qE/dlgypqgEer31tGasXG5uf6zb&#13;&#10;jv+YQQkhM7Bky0iZR0ZBg1muKmrnxYwXADmOJgZjvZuSfV/fYM1tCL1XATMxNLbFAQIuJchZUjYH&#13;&#10;TwhGOYKQeLNnlHqjeUWaXK3eZYTVPVvcFlLZga478NUYHW0suGBbsscgYtwC53FOKQYbQ10rt24d&#13;&#10;kbwhjLHrZH2AADFESz/UYKUmOFz3RTaiaW/aJE6w84ubqAfZpkwBrgCiwGYNcooFUVVvMYtta3dt&#13;&#10;W9XXdfKlSMqTD5FoIVslJAbAFOBdQQhJjpImgK+ypYSWGGgKluKEtukGlj2vD7QuqCplhpTuDifz&#13;&#10;FlhlKSAise0Ss0SaR4TTg9rrVbNKurOsDk2OmlLjSqpNHRxKRSrMEkKr1iDngkGESB4HXFDFB8yB&#13;&#10;d5sagOzuLuu4IQddKikTkl3FbtpTJp2dYcZ3+zvrNy64YzmUuHpdCHj42CbCqeI1KM6tdVOTnLOL&#13;&#10;vaRK8KqSEHBGMgyomBJ8stnKmhGQ41UR5u8OwgL4ajWNeQcVgqIFTDHFClrStcr16fA46ov1dS+U&#13;&#10;OY+qq2k2ndqhQMrFkz1NHgYXYF8a2Zstk1z5UmK0BbhQOJlmCNnbZVQKrjnVFe/7JiwroMw5fb1e&#13;&#10;ccvqZoAFaeuk3TrF1/mSG3YPpbOOxBISvYWJt7VDSSRwcy+sI6nwttoHFGidAUhScu9ziQDylgmS&#13;&#10;SoIlLCF3UuSQSBIha8oxKAmhkpZIMe4q5VKhCnAszeS012QPuRTlfZmhF4I2nZjWUcZGkZaRLpsr&#13;&#10;CLlgQCpFilpIUk1tjHYFUx4OJ3E1tiC15ZwwC9FuEAhCg3YQQHGq9GpDBHXfCBAF8Nuam4ozoULG&#13;&#10;HkT7fqmEQCGGyrNUGb+1de0I82bW2g2Z3yAihK3jygMlpCU5U5BKsdWh9jbhIrp9QTE0XfXuJ4eV&#13;&#10;Kw5B6CyAKJFM7ObdmmPPSkrreJECAAYiDsjgpCrJhZQswMAnXdfdEktEoDQgEbmsEedkl5x9DNHA&#13;&#10;LjetgiSwXeue1pYKAXIWJtoBWSoyLcYTWdboiqDeNlAg0uawxaYrheabv8EbAAhQCjkDDICqqkjK&#13;&#10;NZduTTCUrhLeckcMjqDmMkGKYkgpLkYnwNYITDKiBSQDkkrfNnPQrKCMcUQpZJaWKyRiiwUiCMpC&#13;&#10;AEqhEOxiUxLKxnrGJQLgen2TFecJBONhKePsGlkhGHO0HFAaEaI0oFxSibOTjPvinA4Iweys8ajj&#13;&#10;DHI4hmWoVQa85pImfI2hFpKm5MmWLCocz8ZgCApICXqdLe5QAR3gONMsYllNyIDVTN/mKSGSC5Io&#13;&#10;DwMnSCDcBsg2bEyOdSuZdzpAhAnjxeQUdFGZWH1LyIQSGeekEFyzaD1NMJbMm44yQTg8v/7EhVHA&#13;&#10;cIKCYFVT2aDizG1bUiFmjRgASVF2hgTvsdrJipewjQX3VKkKYUwwLNQ2mHAXjIXRr1tAAVJIIt5C&#13;&#10;fltKQa7BMdPsaccQK0ZIFmBCNuCOlezMPIm+zSHgDAkgGSeBOCsMoAokSxVek0+0SiEpqVCO9sah&#13;&#10;XzGBVUURxuf3G+FcwDy9LBhQUAg2RnKWcqKUGcrS+b2iYnKIdnS+XRQjK7IdJ9o7JCQIAO5bbzaM&#13;&#10;skAYhMgKsDebk69Qaakgkaz2LPomyAwqaCYXXBgv13LYJRgz4qkICzQgcjWxxIWeTiFkM2lIFZOJ&#13;&#10;Cigb5rwbuv37tCEh9OwgQphRYmXEHhJc17W9zA5DYAFODMmQtxkQNE9bC6gkKVsrSIMb7rDHLeVZ&#13;&#10;1fumxHwZZ8pwCthEMxwUxp5YvuP9LdotjADnnL10BIgcM+RcBhsXY7FkiZKwQYEoDpng5EAogNR1&#13;&#10;5VI22uaCQyolpBpxSjAGcHUrSypqwHgNMLQwV4c2kLx5CyIAuVBYVdgb7DTzqhGMwi0GSDjljHfY&#13;&#10;cgOyhLYE4xGilhFi1hAMIoAYLKhwMeKKrzo2qTinV2aKUEoyoSiAkSRckocgK4ExpjQXph3o6rJy&#13;&#10;glEm5JKm42FHY/KbFXXnnWeistnGippl4gVVpHLAphShMowh51PT74VCGAEp22gALBjTyiVXKMh1&#13;&#10;hUwIMBZaYMoZxgQLoZ4RBTFCnLo1S85Ajj6H6NB0vUhZlQAqRiEoGAGRkQGWUVqpen7LFS7FG8WI&#13;&#10;zoBabLzlkiLs+666zZdcKDW5wEKlUHWzvHlXki+hTjkTRApRTOBIqkdFKM0ePF3nXlaiwIxCggJb&#13;&#10;78ZbGTBHMCUnJffOFdV4TBIPO3UkVE3GZQXWPCNOjfF3XGEGCAdmm6FFy6YBQIQCpCMrxJnoI25A&#13;&#10;QoVQgjFik7tlkBEibSnWelY1AcDxx8IYs3pjAVayLNt0uy5EtfM8tkNFK2y1YwxjKaaUqrzjAJnb&#13;&#10;LI61gEpABBP0IkGM5/kmMLYNq+uWpcRTEXVbUMO4ahAIEQBCoaDutojgEaMBUwjcilEGUBIOQAYW&#13;&#10;M87e0gw20zBib3NRpGkpBjnFQqFsVXI3DXOOAWDOOSOUgddgaAQVJFeyAA8pzMHNDKEAHDW4rAAJ&#13;&#10;hsfidUmZ8KiioIGDoPzJ9/M47w+77XIrqiGUZB+XIJqeOEfsDPuu2qwhHHsdoPVQUA1gdBD77CyK&#13;&#10;CRK0FswFryBC+L/8b/8HyCgnNG5B6KSExAiVhWqu5cDlwBsdk+u3tLWPdX6GiHiT3sxz0BT1TZ1X&#13;&#10;a24KilSW8Ovps+YLp93L+FbdNesVxZQRQ0GRlLa+r4+ngXF6/vtcYGGV2FVJsR2DoG+r0fotzpmW&#13;&#10;KsPx5ysXpN/vONqDarOrwxH98f0pb15A/Lg7lE9EM65jbN/Y6cMHK/B//fHHgSH4COewXdZbJ+Sp&#13;&#10;b8Zvr+ViUSXu/koxTftGphnOOcwgZ7vD2Q6M52mJbwX/CeMCDsNhGb1x36qaQ4w6jZkkS9hCZYNV&#13;&#10;62oFU9AbrI2n5NkliiE6SM4oSsXZC4WFA7AV+hc5XNYLHTD9EYDcEVz6Rtomr99uXHLjp7ba0dlf&#13;&#10;n74fQAJK5BJ4w+SK22YnEyzbVtGuFXnRixr2IZjzV01pg4gPq/YZ3Wz6sOO3aaYCFxSbDX61JpXY&#13;&#10;CJLX6BmEsOh5BNYcHtpczM9nQmWax7lrGlTiVEcCwv2u6SWmQrRdV1VN/Kigjuhsjd8qpSabUXeK&#13;&#10;+HIr6ZfTL/EaClyr+jHoFTj9QEVFa5LFmPSQpZuuf/v8aI2vqqok/Pw0RjVTVgmf/qU+vpXtoufd&#13;&#10;cV+uDY3apyTr5vY2/eu//fX17bvgoIRxZkQpum2jeSNZRAiK+nr+6haIK0iqX1j/5guF867x5kwQ&#13;&#10;Sasz7d0+UgELLYgK7c8210qNb6/i1Lx9N+C21NYHzlpOlEgAjHlpv3/fJEMlbfHAgrMCkAWOR79f&#13;&#10;g04CviP30STzvu3kMVQ2lNqFcjo9urCdtzlASAIezbeQPMgRicaxNWRQNTu0XbyoMKGntt3ILCP2&#13;&#10;73Mh7av+bwfZ4QnQFnx9nSqFp/H5DE4tT5HDL28/T8MwPzGcBWnc5e1lJ9mx4nV/GASbt7U77jeg&#13;&#10;D3/9PM5zSeVg9uixOevpnCyueQqeY5h1dopKjhUuIOE/flz3Q+/1BpkBK3cxM1Ev9aXphuhRY8nz&#13;&#10;+UchMPBME/dK52CGWr58tdSFtq4IZx6HEqO5zXveRrK+X9dEBoWa5q7L2T+/fMcX3Pz68LaYL+cr&#13;&#10;hsxRGCpSL5YLGk3sdqfZXW7buT1U9cDC6DylpKpx1ajr+7gufdVe01agPL++6W05fWIldYqJdR4v&#13;&#10;MezrTyVbkCfgdmS42bRO4ztKTQ7b29vXT023SXMkjf95WzUL1QQATj5/bD45fMmzN88LY4eF+gve&#13;&#10;jvc1+G0uBN6i4dvjinT0l1LOVfvQXqsQeeF9Cv7H01NdKyI4DA636ut2PbJ7a1wprlEstds///G+&#13;&#10;+9NpIrY8+7YRCOm3lA3prJkUjS2pjTHrpl0I6U4wBiMsGALZYNjU53m8xxgyBKzDVmckiVmN2V7e&#13;&#10;nwjrGMxFlyrKTAQ/5HkbiUHuJocWCjA9Ww8P7Yk0d6EyiAyISUTAaq5i6uLdy88L6Jxif0LW/fXj&#13;&#10;p2WZK5Hefly+/8cLdqD5OHgb7j/c/bSv2NLiWFpYYKBqaIEr47s9quZtOz3eVzWidb0s43U8083v&#13;&#10;Pt7P88yFuMRFMHV9uR7vD8eSQXaUZ02zWsGh6rjN50xWvAZSDAy7rHI/iY7pG9YblT3ivR3HWRAF&#13;&#10;C304Pvxx0aEERhBYp/rj5+d/fjntj8vL+jR9F4KW6AqEe7mXnHEEZpdcXDhUAjemLLc8rtvy126n&#13;&#10;CU/FFmwlFPEKQeR6g/tmjrYAIcTucHvavsE1BAdygEQSbp9e/l/Rfoiy9gCvW2hktfIIQiYFwVTg&#13;&#10;gUPAABQ1hcVOIm1A3u8VWlYfkCzMtYkJCLG1t33cXiylxC3byvDQ1lxUzZjcYcCA8sxKwMngbDeB&#13;&#10;fHMggDK75unNFvazVTXj8GdccX+0m6khn11uKESQWZNAxE/hxjA8dA0BzjAPJbgDnzcEYrCqYTHG&#13;&#10;XxJk3e7J+fZ4XMCNiWG6RoUCtByR0p1EkPnt8mMyZ1BV7VVxkEHQtpzD8msxCTpfgRJ3MCBQ74bz&#13;&#10;D+zJMoXf3cJPR5ZYctR/TCe2U94tfhs5ExKidZwJYG4BMLqH03C5EVg5SWkwhrId0pMrORKOWAVZ&#13;&#10;FcAC5dqKvX67RGdxy0EQtGI2rSULkZwFkO8OStCKbjGUebFdj3wL+kObmbCjkZzuOum8xXOhCKfg&#13;&#10;1P5DXnWOlmMQfGkBw4q9+VuXWxDz8bBHIhDUoRSh9QmIaG6OFFejPsfM9nbaKsjecYHOyZhWNinW&#13;&#10;6xQ8RBVnEcyRFb4bShvdXBdWdh/aE282k5xBVX2rmp0PSTKOivZ6waidZgRaTu/gbRpLjBWEqr0z&#13;&#10;zkE3BdXtWdO6XA9qhlMGoFaVW/TK0nqe6sxkq9YISkGAWFVgdgAGzKoKhK3p6Pv4/SQUGE45oJb3&#13;&#10;BW6KCGANsXohA7TbwIuoPzBexmm+TjekJAETXLZWQy96BHMAFAihOOgS2weFlHivg11zw4/w/KNm&#13;&#10;4Dxfu8dDnbCvy3q7kFSmpElB8/sIIsg01qw1U3Br8WCmTa1Oex2zudkPp71dL0h/8PGVUlLSLOAg&#13;&#10;68ZkG25ji4+wEF5V5bIgkRml2oUFk08Ik1xGqBK5dUput8nv2Z4BmzISrd/sH+PrbqgRsDwQEjwr&#13;&#10;MEc0CKgQvf58r7uuq/kMNnRkr8ulSTUn7HQ4fSFOMDRvEZM+EB0ykqqvsHmCQhIxqD64zDoLKZjN&#13;&#10;REt+uaTTp08Z4el5TiA/vz3tywdfbzkllhEzGe6G9apJEpivGK4lwaQTMCHOo8I45ioMxWK3Qc/O&#13;&#10;lLTwNm8WYu7DElg7UOeuWl9P6cP44zK1Xg7UB33oW76goiAAYFk3Y8rubpcoMQjG90SsZQlYFrkk&#13;&#10;KdOv38b9pwPwMBUEEKaQgGXr6satOikwxEMuBFX1qhfc0MDiLWqSGAKQYAihamG55rkcedTmw8fj&#13;&#10;YjzG4uf7C9mjTUzoykWiwacEkOYQnl95xdqhbax4f59ZJd63a9s8pOuLFGypY4FCm5Uy8P9n4xCU&#13;&#10;tusx8zgTujly3v5Qbud3FDNLKNglCYCKIIRio/ehrDrJDkw4dkw2UCoEm/vBeQP61Vw31fb/+OMH&#13;&#10;q3y2GQTa0F2G7LzM3XH4/ecXtOtqX1Y7Hz/uOSI2Rtl3dnqtqmFcZzH09rxBF6ggvGUAsQaJVrY7&#13;&#10;1UGUMC4+6HLZjn/7lEN6fXrr6We6PtttScltCFHPhaQhbEIg46dUPAXDB9UlDPYPD9fz66n/UDD2&#13;&#10;JX0UlSMQZWC14UAteLXGpogzETyDusAInQ5gr2qorW+KuV2cNZwJ4xfN+qs2H39tpi92tq7/+OG2&#13;&#10;zeoB5YII4NVmfuoX70w0oY6U8H68vRMSq0gJ5CFhnmW2K2eEczjbArnPueQAuEtcVS6VTPGvu39Z&#13;&#10;lgWWwCHgdUCZwMjftu3+IBOJRcC0wuOx/TaO9Hg/uC6uuiVMy23AwzzOnMpU5b///Pqnjx9aJm1H&#13;&#10;L8+X5e3SQDavdgkkJrSH4eWsI4E3Zz5LtZ7fRuPYcHLm5UZliWUQTcoJZwognCU4Al+MJxFN0kkS&#13;&#10;una4XdZgALm+11Ll7G9uc4EUGELWmtKOCx6yvxN4SoedinGiUhKb6tJsl4hqUl1IiCgUqnC3AAua&#13;&#10;Uu5o/e8ZUxKh70j/TmJy8b47PM+F7kq2si6H1b5JJXy2lHDq8lbKGJNA0DxZiFmCoOJuc3hZFyoQ&#13;&#10;/p/+x/8LlFSLiBfMOxxgNM5XOUaeYiBGMwLefbPJjt9um44cMooRb/aVIcgUgwZq8ru9pr7jmc5W&#13;&#10;Z/iD1pjTEIq4dQpDs3EcieUEsmU2yWoCcYBrc2DMdZ7cIneGa3WpUWUlx5TvPtQaQPWPb9vplKJd&#13;&#10;oCuPuzvToisSsqWUbOGbOV8csagXaFKLvS7/Uj8mnNHc6utIwVKr7t3dZFcBhVTNt7nfRlbmDfdY&#13;&#10;RNosTGAbILJwEycaBH6bWX7y/j+u8ZfMzf9AIjkpBjD9OZ9BV98tqakqAZDELJcb+fhn4FCtCcGe&#13;&#10;WJ+1f315+VTvFoTfJP7FZFthT32knnF2Xy8hXzM0YR2ELxj1zjcLgn+gd/7rDmyp5r+OLmwU5zh5&#13;&#10;lGxTzrX1M9BwwrxepxTIeuhBgtPc2Abs17j098xMl02ByNIKjN+qIyp9BMdMnj7GHhRBijWsSQ1g&#13;&#10;ntc+8WarMJdNKviGoxppC7nAZS36G5qSgfbJsejcHJFsIFjOG5CVbdTZ+76/JL0soCGJn9juuW8o&#13;&#10;TeC8qyMtm7k6vlAGHGu+3ZBLCK3aBiM7dniHk8GhJcsDneMqN4Bcdu2rZWOpM6khHwSdDaNyHn38&#13;&#10;JO/+UZE5UF/KYQs/qw72mLisegohBu5mwuExbDF+uwbWHlVMtGpu3hv/9IgaBYFB4IMoV38p9+qD&#13;&#10;7nyTCiq87XWlY1XfAly9Wm+qI26Aq7SvsADmkoDkFhpGX5WgZQszhoRc1fE4Z/iZ9XPeIHQF6wqp&#13;&#10;6MG+uYdww8CLhLhHLtYT0q3EDbamZnouuCapSRU6XK3HdzuNL6I+egMQYEkFIDAMpsYMrn2uNC2m&#13;&#10;hrZqWUVqQmKFrwjtM2gvM7FQr1kljfWTriEE2UcddmqPwz+/6Fgw7AXg/3xrOg72yAO+ZsOECBlY&#13;&#10;Fvo4tQSJwoxAIYkcIIvUJMRJfZ1nuuQ+n6IV6wSloPwdUtsm27vmu6RbURm3MqYVAVqJXQgzAgck&#13;&#10;hjkXy39rvz74EEjD4w6X4AYJmH37xI+KUoLgSIjN554zFTLwHxq9p0kE62PVZ3cDZvlQccOuff9w&#13;&#10;myfRSexQU+FuIIsF5ebfzLwK/DBiP0zOipJ+IeQy3n7sh/1+pC4RSqGoSa77h6n1MekqldaWUDNf&#13;&#10;mgjG6T0gXAY1d6A9MA6ImpnUQKghUQIQIvUNLf6kjnhTy4yIgJi/wfzfagQ94ivY1Wv31G2Y0pZQ&#13;&#10;f77AroncbWSh783nh6N+PbMl8j0IAM4baLJIbEYrUv4UQXQTxRRTgRvAfyS4Qgz6Plu3PjEBe4Dw&#13;&#10;93X1rHOiE2HxuyMuOV/Gqm9lU2VgiQqahrRJmFUlir4+w4otuBLY7Sy/zsuiyHm7PV3/cA2cZNg0&#13;&#10;IUFTgSgMrFxg9N7DJLQOkTWnJNtDi1yMObCnn2tsFljtDbio/QqN8A44L+LFzSpimZgwW/738sZ5&#13;&#10;lg0dgBRf3v9vRklw4Zd1yKD4GjS79NulIFUbY1n6m1T4D+B+dOzf9GUVH4+0OWaSBWZYrWPcGa/d&#13;&#10;ehJtfnFzVqhQVKK30y6mbKZoISaHrDyDCCFIq7Tm+wp2PejPCCQ4RpgAxnrSaqChKqPcmD3wriW4&#13;&#10;qbqQdPJTkeUk1vJ8cqwqKV5HDqNRFlnWFWTeh3DCJIMWWs+3DMXpc9AzqDUpFwXOrHCVC3PIjL4s&#13;&#10;5DiivGnEHHAwaZxDvc0O181qbpVyDmPfpzEspOa6kspmoQgXKIpMh0th67s7sWzC9Vm4y1Iricbj&#13;&#10;fe9CRM6kKCIK7ARhajaPC23u1vSfT8cGZAGRzlyc4hatKb6B6lh3BMIAQgAAwKpkivw0A4BSBM5v&#13;&#10;7ZzUflvHEwk8xXR5q43vjPVYCbiHYAHgwmCNp3AoSi1VPpzXjrxUarCOwBsowEfp6gmxnmUmM/fM&#13;&#10;Y8ZRaR6Qf3fXtEKxNNPRsjBRJFOs4rielaRdPdr5z42gJE/bkspK3xEpFFDyvotoulssxrwuQIPZ&#13;&#10;1owBHZdr7v6qLPMuctGkdS0wHT19u5sbaov06WdcS94UoJ+qboaUIbS8L/hKwb4hRE43uxA24964&#13;&#10;eGx2YXJgGIHTn5qDRtsLQKDAcl6kYBGBi14RKm/wBYWsktQdmyOpJCfbrDzpFUSQXNZ4YpoJbFkh&#13;&#10;tn6nImFQcPQAxjI2lKsIAsx8Ipjj13HM0Re73Clw8exphVThEN65x5o2mESQztbzaAEwsJdDgjMI&#13;&#10;VvCcRPSOWlLesWcpNRvZHIzNgBJo1mNO1evq7uq8zhgnXJopvwywUppHMqZmtzMlQSWzyVe3KEBU&#13;&#10;QEVtJELBDz4dWN9el8lSOI8UwXcGSU0qA/Ke3ieebb1GFCDEtKYRW1YTbR2pmxe+ouhkISynkrRz&#13;&#10;+31dl8vbT16jf0y8fThDdbcBhZiz+lrzyrebzxtG9y3YE1gWB5fST5g+yNt5Jbli8LKTB1wwEECU&#13;&#10;XDLQW2IKiaAI9m1drMEGWFA4yNLBzR+170E7+4oWJYgvzntS+Bw3rGwf2VXuyQ5iefNjVFVVQyyM&#13;&#10;IwuiW8ZFNIVHimTMnKGO+IyKJ4C9/rgKzDibid/23IOn2qPiO7AQc689NB5Adsaodbw4ykCltup0&#13;&#10;arQOiy4dNpwxyduCNlZySShFjIllRtcV1nAaTPVcWoIPKCoiUSAESglOC9INnoO4hTnR5p6setr0&#13;&#10;reF9K2AIGlMSU5PYDbQxpapOFdhI8nQmfCY6LEXZiiCH7U+OmdNgOAZMSABeEhp0aQStecngRRsC&#13;&#10;g25J1rdCxfHmXRA4LmVDY0bUbkDiTUVKLkVSNkBYUsmQCgctG2EpPW68WA2wCaYMvCMHGbpmGZKB&#13;&#10;MSypLmHIB1gaKhqxizOOVQkDCTevRhz6NWdVRBXIUMOCMcAUXVLM88pUd50insp5l68amTJICpuO&#13;&#10;uDJXs6H17vp6w5DVCBlWM06YAIlD4U+RuAu+riRsT2W5OZGqi1UJpMO9QrZJRgFCFncLY+4lWZdJ&#13;&#10;1XV/gzDRvunXyybqiMpGy4oq4NcQkgEgYFgTMJJcmbOQIE6lFBC8HjEpMAbo/XZfCFoKWqq2uEa/&#13;&#10;The5v/NJSdoTh0klYMOAJ+c3wMjR1JM3GWO1XYPF5wBvgJiUNJi0wDEBV1jiiGKKJGabalqTEMqR&#13;&#10;ZatVCzMNmWOSEI+0Qw2JygI2CJ4RDn5+oQ1mrVWdMXmXbFZG0kvJrT3IhgLaqPYFM8ZshTu0VNuf&#13;&#10;fADGzO+BE5aj21C0dT07i/CBwC5PqTzawdnJsQX/dFeYI8t4xQWy3tDmnOFHQDfKQcRxzsClfL3s&#13;&#10;Sy/PuDz+QNIhBbQCTy857skLH+VV9bi2SSy4cuc596zb7X0Gfo0fRGygG1O62yFHXGpJbGoDcbXb&#13;&#10;pejRxAeaWdalLKBdjeYAACAASURBVMvbzHYjpFN01QPuUsxQkHLbMfkjMXorhdyxa3vvPeIaorvP&#13;&#10;aBpTplX/qSsbLN5SH2Ydq9oUtAVqarwvYErFKgH3bIbFCxVB/dL8tu8q/K67G9WPiXhY32RCV4hz&#13;&#10;hvjNhEOEQ7JNI/75+lsUasCSvW+xO6IAAdgOTYF8f9i1enM1b8/YW1zTisuW4//9f/0/AVVvSz7c&#13;&#10;HS+pmi6zABAch5G1AUwIvV2+STl+VLBGwUP6264GcFvNAysZphJSKR/x7tOn/c2bFZO38CWUA21F&#13;&#10;gGlKy/Bw+nL+jsj9oaC+gY0yb19wAgKp6qp1QRNjx3ArO3Q3ZvLfkT9ffhtNI/ienJ2xyGvC9C5X&#13;&#10;Q/Pjxx8yDY/1/Xw+M85hMEUqWPLhr4Oy99NZXy+TQ6Hq6+2qua+ziMVSngk07o4SqAynxuzKH990&#13;&#10;JPLqfT9UzD6ZOSTdhECR/6fYU3MgNU7XWoZtw3N5rqaHU7PH8QfSkSmR7EcOX3kvpkbbpX+scrv0&#13;&#10;qxonXZgKfUNYCtOP50AKFx567eZ5Ptw6z7oDYb04qs0trCZU5NaRtvfE6wHfEQw6Bmvv23Cj0wfm&#13;&#10;1fn3UdS/xCqyqj7fzj2/W2//PnRShcdz8yLE7v0P+nhwH81xuiITj6fasrv2Xb+8h+fyoug9bveD&#13;&#10;//rl4aGa4vbttkp1D5bpA8X6y2+o7yCaBJXPf4wVPZF/cNk0+YTiGmtlHk9Gh0+7A//99mx7hV/O&#13;&#10;NngsSIi+b2OPep9Kqlhxw3y97A/9Hpd1LOUG60VN9dM0efpptw5Ixfpt+kfbtKyoQac2tjzSuQWn&#13;&#10;8rHEiJC7EmRdlH33+5ffd6x+iVd64O1DFSkfRvfQVRzGF7wJjGgpKMYfQJK2vtrro2foMC7ztYXq&#13;&#10;VTrmR6zSlaay+gazRqd5feEV2O27m9nOkOkYS4pdRXdCv/xb2KING5JdvQJ5BfVnYiv+ySaiEfrs&#13;&#10;QVUdXeDt8dP2Ntrq8zbbvHmUx+5hb2T5oV9P8fPrt2u2ZSdKmyoIrTyR2zP+wv7gqDmAx+/f/p9O&#13;&#10;VsikiFjZKC05xunj7nCd4uUSf/9mDnSiOW0hXGKCbK/duYhUo52xie0PP2KUSnz+uIoefZtf24xS&#13;&#10;SI/3h2V7b/Mv/8RbIFhc3x7++jfG6cuXr+/w1+OQGCjRbTPONf2sC/IUztNmG8TkotT5LaLKdfA7&#13;&#10;cw3SA6IH0NyDepVpv6GGskFkM73Pzx/+8ktisE6H7WLBVv44OXqLLmtewToPHTqrNmLq7sQvLmJ6&#13;&#10;lf9Z/ve/82013q8B0pdhG1RT//38NV0/pD+vXvhCQZr0rt1V3f3fn8cGsknkDQafBPzha4bHtx8C&#13;&#10;wmk32IIxFBkisWSloMnPExR/ou3b13OsHjMlRZH24YC8OW+4ayVzS7C7u6EGJmzXRaN4R+02Bhh6&#13;&#10;MsbzclYfxUTVo9x9G99R35POxlQ2vVJMz7+u4tuFycqV6sIfEpqj+635S3V0UTl5JI9z6HdDrBhD&#13;&#10;EeimXL7eXALtfn9ZedM096fmGl9qvF+9rz4ewtdy/eRLK8fgV/tlQIpu+XN1D6/m2+v76XjYicbZ&#13;&#10;k4dOHuHy9tQ/dk9vS3P3r2VNMhJy5K9ie/gOlhQkJjs03+qmIqgPDq/pFl5qzHqo2jHMu/2eHI+u&#13;&#10;43JHcKjaOm4UBFmYYDtF0nlx1fnpclR9Iovgu3ZobtuLiJwh1tYPAOxgWILVMIfDXyT4r19kJhXt&#13;&#10;l7UlVFqwojYke3W3R6Kq/tMw++uSl4JSfIZ03u4r/PmhHd/+oSMHFSkKvPopXmwubkshvmK9mor1&#13;&#10;19iML7pjMkw38THgZbEl8/uHtQy06ADX/h756F7OOgIEpHu9fdu1IgUrJfnY/21bzqqxxUrQFckw&#13;&#10;MOaTM1/mEZUCZvEbMlLIh6qpt7MpTdi8qip3y9ndEC2ikoW0saXLdYK3lEw6HFRBcxHgPX0MG3xo&#13;&#10;P3yvnptXgbTuaaafd1+efu+7qoFk8kC2O5uJHl6PZN+RVr+YvCf89Xa627/oM79G0vXBuuK8j+GP&#13;&#10;H9uh+/V9vvjbBWK2O33U8w/5Cyvabt/e98dhOtUYpPnrz3+1f/rnozay3Lw//dqc5+Xbj9eHQfk3&#13;&#10;2wQut7L5JXU+Lsy91jE/V6dP47yQ/uBtoCnnZcORhMI6UU0v77emVKf+IuB1zw+FRlhsBuNWMjtg&#13;&#10;WVAbzor+VT5sm/78ePzyE6LUk37P7jrVovWPZLIFTeo6w5I7UHHeWCObwpsJoU8ijvF0XgxWjCD3&#13;&#10;AEE6bwe0f1MR0G6+5kH0wr627en1Pe3dfCPXJO3v5y+0ergkum7mw+G0SlItscbNTelBDcbr/al9&#13;&#10;+d4DYkpV3syPmqHH6m/fX6ZrAGw34R9H9wYFE72DbVsHSWu5tYOTPDm3RtXDC8D3d/+RN5bqD7JL&#13;&#10;Fl4mz+KCIRu6exTzsD/cxhdRhzwrgU2FOIoUwejLQwQZC3dd14fdh3yL24yIfYYmLO/rvdh9evyX&#13;&#10;v3+90H13AhjW1bbdKkbN9zMjFeI9OoTqeg2O6nDAuzL+/K1ujhHuYW0kRi0vNQrCYwB7b4unHnmQ&#13;&#10;cEAK3+Xtq3eYdOOTPfQmbPDDnwUbnK7z5F7lAfpLok4Hp/98/ynG5cMjRssZnV8BesAiD4caNXn7&#13;&#10;5vnP2xQm+WflDTTrVEvJEi5vS9+fMJcm6vn6Hib/UH3awpVSVg1doUxf1alD+vIjYwWuVvsVD7je&#13;&#10;k7amt+0aCaHozdUnIWs/miDeYMlAx/uHv6wuUYkXc9n0TJt2+/9ItI8dy5aEUcjh7XLbZmZVHdP9&#13;&#10;G67uEPEEDBASU4SQ7psw4gkZIBC6dPffx1RlVWbuvZeNFT6CAd9zfByUk8hECCQrCrhPZOX2s66D&#13;&#10;Wn7cVqIwTRwsqus7IfLu5q93dOHkoYnAmdsDP35MrynUA/yyS/x431/6n/D60PhqPboFizT5hF9u&#13;&#10;67yJDP2aWZMgHET4/Y+vT0NvxlvUHe5hjm759qqan7u2EEDcYie3NvXoN2p3uX3eyvz4soM4rasl&#13;&#10;WnGUt6Nkf1/eVSNA8pnxqkvYI9xzueSNhRnvOu5Uad2TjB9jUtBLS9JKXSv68e23VOzx08Gsb+Co&#13;&#10;oabwh8D8q3pWN2QVoHTMfouMa4gZ5Jtg/T7R06B3SW/G/SfS/MhAKFlSrKwehwphpAp9k96sTjen&#13;&#10;7bFSKPeHyT4/BiLReYrukfZdk/xDtE9Nal2dJeE5k62gOTfdfd2fW3WsjvwKQ9mn7U6en5evj/48&#13;&#10;hOpTgU4V2YndTUtuaEICt9kBuIKiojsFpJuXhvHakuVYfooZWltdf23j49u3OxxafnnShQbMWIKR&#13;&#10;lF3mE14qG0svO0446KhrApZOlicFGUO1eFE9CQ4DieTsKkwWOcMdWkCuAHKJ37jv/oQUYdxQ37Et&#13;&#10;590blk9le74cQAUl0E6eUafeYyoK4BEOg5IsgbTfRQyyzsjYCU7ZrjyITbV5ozQzCXNdv9EFV8Yd&#13;&#10;rXRSRGhM4rq/39+a4Uz06UKO4I0A06S9WX43T09/5Y1kJ5xj7LuMVitH9D2Uf+srS6boo7eoRAwz&#13;&#10;yzh+txh1PTkOlzXs4ujGPT7WExl865gidF2f06YHFRsOxebMuon9t/Ct6y/4+neQSg+uqatwb/ct&#13;&#10;XcG1pF6XOkRbU5q/LeygRuX9PwC0BfXNDfuOTVupaSDLkIZbYla35MW8BPfjxlr+sDd79J//8mL2&#13;&#10;dRl3ev3CaAVEGgCaBrMjMXyT5bQvb6oRmMG7v12s5xATQiaYMR8JpxCinZPb+3b/WMWtwK4XCf2s&#13;&#10;X8g03s9DXZy8u6dPdI3vPZTlnhBlK5BInXY+yhlL2hAP5XC4YL/d3u39xpRK8o2rdrNoRQO8y/c/&#13;&#10;Ym8vv5f7okt+Yc0a9RV9+wgRHFvYPNeIwKyuwP92O4UvCcQkTPqtSCERTVsI1ye2vt9YJo1zj+ct&#13;&#10;ox2miVU8/vCXZ47UR59JvlO8njc2gxV4Euqnyo7HjuFtmYe22SXeDucKWd7CYkbYkjvcdYh/cC24&#13;&#10;/P63P4frr9/sB+CFiGgQvSYkOTMh4P/5v/8vbjQNbKZHBPamBKwwguQMzkrgVkslRUHeRcMZr6rC&#13;&#10;QjXtRphapLWQJfgwlnl7Z7nizbaXgyRPOXi/mg4QUDCAlGe81miycdlm2GKQIQWQQpjzwyfNAfLz&#13;&#10;Uiue3hF0q93n9Y4qPA2dzgQhDG0+yAam/WEdwzU72/fPHlUhxPr4WDNUPVcDa88dhzSEQqVm1SBM&#13;&#10;U0YugFDursLb7QEUGthnxdHlwFZDQOMgaSFqURd0zwBlXLdlzgAw6gPwnkq02cmTAPemyYjm7Pbt&#13;&#10;wTlzVfViNIuPsCYMMBw6Na0PBslRn5RgeMMU4X44Fpv++nR6vN8QApEwNwaAkWyVW21mFUK6zHG/&#13;&#10;zRGjpWRZcOlkoAVploqjMDCNI3M50Sd58DtwiSXoc8Sl5lIzYsphmElmAJhtR4wR3TA0ODhN4+PT&#13;&#10;8effb+9Y6hABLo03kQEsGNt9pFDlVGJyqGpICiJRMbDEqhr18RhxQWAosUIlz8JUCQ+QwMvz0T3i&#13;&#10;er8BCDa7L+siKF/nYPJalGiGbo/76XrcYqEwt6B4u12aXwnjsYYYNqEO47ZED597tSwjQhAxUAE2&#13;&#10;fj09H/wOeiEJQR/3G6v98XQMOEVnK0IUV0RLRTyapStUWiwAn3gi/Jgy44LBne0WQRYoUbbGKjCr&#13;&#10;n9I+lox3m4BKufhoHCkkR5BjPaiBab3uFiERXYLc1xTv+5aoIDiEkmNNj+kGWV6r7zTSHOBCMyC5&#13;&#10;Ql3AYj3kQgxXRwLHEAkUatoMEUIcWPd4f/vl3FOqdlsc5VRwAjFHYt+S54AS1ekjEr7hDSIYEZK3&#13;&#10;0jCPa45rhC3xm+W2siERa6OBB3nx2QFExm2zpSBOpZQsl153GZPFbLkAGhVcZxEhWuNWC5j3bB1w&#13;&#10;mR+fW8hkJThiqirySVGRePyx3LtGuXkhSE1pAR7n0bFjx0hd1nD/vvB0DsFn4PRFPZ3ONVkNq82O&#13;&#10;7cATOOdorYuQo5JTss5uKQTCiUSYtNoW1x177hTrp5ICQkAIQRJ5+LV2ROWwThvLKFt2UryQSFuC&#13;&#10;cYcIRqUE51uWuRQBVJdSTzS2m6QMM8Wrc3YN3qFENCPLPjlUcNMQZ1OBtOvxccgoZEA61YXim74R&#13;&#10;XHBIfp/uqsetjDRmaLji7OnpXGqAhoZSKRez3TtQXmTzKOXx6nwsmOLdfqAiNmcfZkI2Rs/PfSth&#13;&#10;ip3IYduXESa6G8sgi3uSyk3z3hCkcJVM4sXTUlHIK3Q/Xbp1fFvmLQmRYUjRfb68ZOvKkmSkY12M&#13;&#10;vfmcSKZakA2a5iCyW8ZUS61Iij16Lpr7aoCkIDqAWHULKAZjHGOuFQsibAhhNxKB6FDCXAncqEoL&#13;&#10;MwQs27RMsz4/YVvcbPxkBPZMMtGqYIu4dB54hEuhHObEG2ljvjQHU4RqyDK+RxPb9iz5IHHppXJm&#13;&#10;XKePBn1m187XXSg0pBIzLwA3/Ukj1giRfQzAXc7dauf26eBqwBlgqfYQucNNCrlGyLC3sBJ6eXpK&#13;&#10;vnzhz8nCtj1ns6yuYhj9PoNCuJaPjwkmRHKJg8AUHrCStHZc/O23v6O2waLf/QpFuQLZvyioxH3d&#13;&#10;WUHrx0crm1rRSVGfA1IKa0p20Asa/E6Q5JRkQI0BkOaTFEyrN2cIO/jNp90XHZHdXXSAkiS4oMLH&#13;&#10;yDGSh2MFzOfsYC20HmiVGAxSEaFAgtlB2QQoaHFpUO29wOwgivVyPFfrrHYD56Q01dn5Yz61F0zi&#13;&#10;HGUtQBBGkA1swIDm7IdDF+paiwMAkQWo6gU0EGuoQokJYylxKkX51fFMEiQ9HkLYtIaliQJUd1sR&#13;&#10;Qsu2EsHMbpWWpViq4NvtzxgnxAQouSEKsW411dcaAPZh27PDCie7hsobKSgoJS+PtMtDn0B1m3Gr&#13;&#10;042uYaNMjW6jGhGNe9GWPX45vyiYOolaVRfzQQEVR/p9vnEk9tusuXDr5r3vpQa4KiUWC5w3kCAi&#13;&#10;aMQprIh3AiQXpXPB2mnyvITN1AiiDTWVCitmyO+bFHhd1pBiq7jWOJJqgBGMr/vUKwFTpKjbyzLv&#13;&#10;pjkebK2OQbePKFhE6DRNmONUaztwRMnT89nP4TFOx1O7+y2aORbuIQiMHBERx86AaK1XAMMqeFWW&#13;&#10;2/MgCRPjPFXCU8wwABzBnmHi0GSbWdGZIkrHde8KTQ3mCCoMDY6w0MfjRkBRnHko59We6yVRADBL&#13;&#10;EQZk580gJiETzoLYIbcZFDJKPArADk2tqURChHAAseIroZWjcRtZp2RV3bF/vf9Qkq0eQIxzjsUG&#13;&#10;ADFgVChJADydz9tueOAlZoAp4EKItqSS9z1tjgmNCM8YuDknkHOxh7P8hLrs6G73XHMBuVbo40oF&#13;&#10;sJvPuHNbFjizpgIIVhdQAO+LJYTadYNKumibThVfHcqSCcm6EJxmwhq/7kEeYdhQgSjmRGOgGnoI&#13;&#10;C9FNo/sqkvVVOw04pTCVCImOMaOCBBGjMblYHwNvFeSqFI9qFDD3nWKVWJvapxMWOmfHGLgZfzr2&#13;&#10;DCOGybIYHzCsGMKq+soqVpVJrqZHQZgQSlJie90rAYJT5JluOCbC7PHAkQIEbHsFVXBgN39qz8Vm&#13;&#10;QgPmrNQKaFreJoSFaPS2/ig2K0SLzao/TusqhgGi6Pbi9uxsOD1dB9blCOzmujMRtSeYoR6Z1TBS&#13;&#10;BQQFySZDokoAUSealYUw11LoThjSYQmStmvyeQnPqh9TIplH54GPBJQMvU/1YTzDJO4eU+ZrHgRy&#13;&#10;bieARr9t8y0DZL1zHHYgx5hCSSpR0DBK8W2aEioho1wBkRu2UAgS4j6iDYuyWcMQxalEmyrMEWZU&#13;&#10;sK0eMSRp9athinHJQUUwKoQRxpDlkKkXmGskaiCgGt4Qt7rTp5fNbDUHh8i+7TbspcSKq/LIuK2A&#13;&#10;krqGYKFJpcFw1EJcpeTWplo9ZGq3oGt68dSSgqN36FCWFabsDoN0lGAtPPDu/R5RIpoQCQlTORib&#13;&#10;3GOcudBuD8EXTGgRsPC0poCpGjoZyhrgSEnU5xPYbZuAX7cH5s1F64vylpFqgA2WIAfIm7UmRg0B&#13;&#10;xTRT3FxOzpcDZ2bO+xYogNu4PJ0PAHqf6hLtgtEBHfWZu+IgI6LSmFZMMMfE1V3vpFZMpQazMcYe&#13;&#10;D4cZpbhIWFDadyGYcSbaTLB0JJX1noLHELjgbEhY6C7Rk1KPecwQclqhAVCqLUWF+aDEOAVfGbbr&#13;&#10;pTsRwhnGqecR+UQCQioLR0vtVAsxeRQCIpGY51gaBuw84SZd5PNiXcXsw3h/mwCisu1uc6USQiBq&#13;&#10;QpWDjqvu0JiGaFYIg1RRvtctRYxEK1RavTM75SCGLRBUUetQLBiyjFzxq3WpCt7paFJLGtxgoBjI&#13;&#10;CJQKgZL4CZKARWiJbpqDGkS1eQl7gqDtD9M4RVuszbBSWxJxeX59P6qhfVbG+0qYRlDUvidIoLJG&#13;&#10;EtfxoNQ+j7ARyS2hwlgZ/i//w/+igXS3OK3kv/33w7I9SEMbWHPHrVkIwhnZ07Mym6FVTdWCSFgV&#13;&#10;C6k6oLBbt64CnZ5eZJ3XPsApp3nJvWyeh6tYImOqMoE2Y85atmJcHutegDNU0pDSp+uL5YzkVYN5&#13;&#10;QvQnmtqW2CW9/PQFg4JKBHebAceh9ko13G6IasZ6rkPSezHbusV5rk+HPS/9RdyXxX+YgimS8grj&#13;&#10;n/cbVwfRPPNuZbSPOSMNwNZw5AVal3AJ3Wwdjp7BYV63LVaYK5ShsessET60TU2WdOS7ez/7X06w&#13;&#10;+t1ADvfD8ZPUNofFe8mvvBeSI4ly07fAQwHanMaf9V9CyMvuWlbT+4gQABwvpfKoZCd93VmlpgSl&#13;&#10;WhMymJ26niYAm8hHOQVc//b7b4eBDZSbujpm7E61VZz0CeHNrH3fq44x+fR9eqct74+62Or36Erl&#13;&#10;x5Mibaz3Vrcfr6b2kvImeyhwx2CbY2hbjQFGoBWS9GeZNtZeuFluPIU7IM0wuIR4mOlPjTU1rOSE&#13;&#10;lIKnBHwmttxJdlMsJZbU9iJ5ROCRnWltUACBtVgVjY49sWaIAbR4+0NkmGZ3oxwve1SHzv8Izn4f&#13;&#10;ut5bj7AJhG1hIw3U+Amsy7TOom/qKFOT3rcx7v4sW4BiwC4W+Zeep3dzLgfStN9orkC4CMFkhfh0&#13;&#10;v1ulDdIHKCk/NObHcKIWU7X5rK+FUNzwFiQWC2od87l4CWtFgsheNPdy2x4/xHAwmSC6cyp93E8n&#13;&#10;PeeNtkRzAKLtxPNq9nVZPovuBgNvTzeT+ZXpkmaz+lQgP8rCs3cA+hcuc6Y/7hs6XDMMAgkYyb4A&#13;&#10;IzZYWXQAHwDcEoAAAkAT//LMvFlJVb9vX//19IXdQzrtcC6syPXDwAPOASMufIGwJV1CYV5Hl21O&#13;&#10;kLDN2FPiDeBoDSqiH2E7YgRdPsnhb6MVi8MRD/pyOIcaU06x8Nr/9MXNy1n1t8VUScoSdMDvuHQS&#13;&#10;ZIeBZW5sKk68KxTCKqqfHj93bZS4z62BFXQagbR5AlF++jKg0Q+nQ0BZV7GIaKMTnLKdbfEfSskQ&#13;&#10;C6BQRVE7/M/16wtVNNFoXN7V00XsdV/rjnJPQaoxt20L0qM5Pc3rFmLF9/XL9YQAygD+cpLBWYDg&#13;&#10;bmAn681MoGtEI/LbTZ/OG8KpaYkG0cUGk0ig2UwJqe779nw8NPlEt+3rkhayLI/VTQ1k3297fxgQ&#13;&#10;ghiDJpULYK8wn9t/L6BU5HC9o/Rsc9CXpt3zbBh0qy7ulTiQHCmpxdeXT0/FFlY46T+e1V9htAIF&#13;&#10;Ls5yNb1slo/bXRZh7r98viyhOIatWTQVCJJ4H9squsJ+sPXTl644EO65dMnjWXak5/LDRCwEbBrW&#13;&#10;cA716E0QoCEVWSxFFTot7+O6A+di27Zca4nh8vqtaX5eg2PMQzR15NOd2JqK5jKwpvEA+dpizoi1&#13;&#10;2S/BstyYC3Z+c/uDisGZ1eeSIMUOGMJq2jWqIZS+OW9ThvkRrdUCJbuV+bh1gbLizF0s+xwQV61P&#13;&#10;qFgz8CbH3BwpAokf9ApTdklSQpiECMOHr9NEJbMgUtihRiglt0ekrxECvsQivNkBxzCdhkZplRJK&#13;&#10;LucACogTMqkEtSMZd97wpAg4P6cp6KPI1KPfH+lcTAJrgB0ibSkAINUdPmn4MS+PPRls+zUqxQ/X&#13;&#10;i3n19ISnNZXUMbrh3Uw5fpR60C/RuIFLz8KlB3uMAePNVV8hBrUj5D15UKnJ0UDw/OV0ihZ6S2JJ&#13;&#10;qt8m27JDf/T/+P5dM5l8WEgjVzA/JsYlBNtwUg1Gy0bt+OjlkPZAeHjUU3Lh2vfVv0/lZMw8HIk3&#13;&#10;ENI7LH7fSzPRXmSKJgCPtZ29rxh3fdmJ/GRv68/d9YbBIWsfJkItPIUBN/leMC0rAcs81wREhwtw&#13;&#10;XOLdjJQXcehxQnBDQD5HgHDDV7dxhrZoVMtzSMbVaDaSEm0S/XKqBM1m7QIjjECBJfGrJ1jB4cI+&#13;&#10;NkNmD0IdRAfsG4VOtigSf4C9PZS9+lPpSojFBhQjRA4UYfftej1vnjGZKgYuusIZArw5tMht5VI1&#13;&#10;wXlalobIUA/NwIksboJclehRCEhDSiWFAOXg8g40DDQywAkpNXkGEcyCDDBASNrmw3g4AOTthTKX&#13;&#10;q08+wcwkhyinkkLy/hEh2NteF1S6Rry971XJpER9fLBD8235OLCTWyeFtKrKDBHENeXCOMXsDCqc&#13;&#10;3qZfrj//2F3kvj21gOP8YyqIICp5ZOAEcfQaxE3roR0kQXFZD41+FIEwbyYRjrgWzKCYwZgqd6lW&#13;&#10;JlCEN2wbzPCeahGvcKUUnZVOHtoC5enAy7JjnkCsKCUIWFRr2CJLLWVbIgjD6DYGAOR0x5iXJLhy&#13;&#10;znVNmx4YkQQYv++W5AbmiUMMfVoDqwwbYC91mON6fe4AtsOIzYYxRU0nbF53G5uOzfM7pMzvQ00Y&#13;&#10;lgWwCREegCxL8FxzjAXGGZH2WdYAi4G38igr4lhZMINHokwjocfyGkfKJF/MrHxGp2ISRvwYky3f&#13;&#10;Hhxie9jlnGKN1y8vpSpYaY3FLBvRrIKcYOkvnYscQKNJ7VltiQ6hTCFakO7j2jYc1eCwQMkl52EF&#13;&#10;KdeSjgAW3TOE9/nb7UL7JZaaeoig2baKWOkLgkAito0JQp8KgogTu+aPiYZETzI6n/bUUm2Mk0Ml&#13;&#10;nFEs+ABkaPcQCoMlfb+yJ4UYQCInOFrrGU7+vj6wFFpK+bjdSWWoYmcd7hw1h/E+AxWOT8dsd2D2&#13;&#10;BLqnFnuYluR1CE4s0XtFGnYvOfOaqbWVCs18Ies+onQ+fd5u85f+uKwfqhOZSKCPPDstD2tw8tA+&#13;&#10;aQAzwol3J4g5ziUxgeesmfmoGCZU1M7IEYec38al6VSlsukHzL93qX2M75eXy4Os7YGZxYgq3GIP&#13;&#10;rZztJk8dz9TRSCStZtZCFVArALhSTk4phVq8gB5yHOYd2lgh5X22cdNR3XNal7nXwgsW7awbQQlm&#13;&#10;naBLUlqqtvt7NG2mcXo/4MDVNSZfc4a6WbcxJQqSTimggRAECa9JJutU2zJO4+vqsSIBu0NMuSEJ&#13;&#10;uI/pR6ry2JIKIONNwTBnzCjDFGcK3tKUBfGTJzCQJgK98VRR06DNiiXwY/stAjqQ7+aVgxd0/yYA&#13;&#10;MZ1I7dWWhAhsvDc2QiVI1y6r0ZYSxJkScPb9IM0yqpMolee22Zu+vdWgHpgz45ygXPecE5ZXFxR4&#13;&#10;WvgeC2DSjePz8xOmYPKAwOeW84HikqOHASMJoe4+EbpsFEEfrE/5+aefpz23ziPjQkkFA4RCi4+3&#13;&#10;3SRC+kzH23i8/NReLvT7j5xRgpQyPFFfac40VngUfHbGUsofd3vPgmMOciYVYj83nGQRquU2583H&#13;&#10;ylvsMuYiolrRtR+E3/P7t/fhS2fnPZX4ONGjtQXnbmjdxwL4gSGMgkGeGeekxIeDmmgE+Ghj6Lph&#13;&#10;fdyafthd0voaWEUeUF+cqs5npfRjHBHQYO9UVzKaNda3aaKtXv7jzp86SJlxKVpTs9xm1zeHOaxP&#13;&#10;QJCEkk3w9A3v/wAAIABJREFUkKhuv76NPYy9P5AStMZLQHBdG0qD2XaelYYVi3mt+H/97/73peqt&#13;&#10;lduQMcbJRx4BRQhirsDeC7f98a94XwpgFtU3cSCZ8lB0b6Fnqur0APwLTlMTAlRd52I5t5p4l8fp&#13;&#10;/z76KPKP13+q7pPf36XsCx5wAPo/d5qRIaFXOwoSIMgOwAbiJYGi1BtSG75HiHV3DnziMQEJDS1p&#13;&#10;6qjCkNId5P0e1epVwOQKzs6FKUzvQe7cLXA4d5XFmVYtpeCAkL3gG3yTsvAN4kNfiwVxZPbw9mlT&#13;&#10;BJciXe8KXbRWiHcOwGwKLQGlHd26tKwZrMJfjnt6R5yvixMrhvMrKVTWNr7lw1MsJN38vHVytVsu&#13;&#10;zshtN/cVrUVDiVCv8QI3J318bWmXtjR5aDurYgzJBI0vggiIsZZ80St+eCaOASp6HRoE7LqVJfTD&#13;&#10;QCoYt0dgD2me3FuNHxjJP4vuaYj7t1fQUGegRgBOH/tlUfF5eQSKzrDWavIBKcz9+lNEKIyvP+yv&#13;&#10;rJ3uQQb4om9kCVNY3M4PR1Iw99MBrvfK1bdMiTYghrLv8mtG3EwK5BhP3Qcus8T8W9GlHqFfxTdG&#13;&#10;qpu94sfr+io03Nd8n1kUFTYJYd8Rjv0zDAutgB1NIL0H0KYMfTqFKjZGRmUxwM1bVZc5fxroTmEA&#13;&#10;IViu/9ZJs8Cn+vStJfED7lSFvu3Im5ncgTXz+3QIFIL3L1clMy8xZmNwiG9kJ+rz2/hdCl+NOrz+&#13;&#10;BYJi2YOO4KPVJRcwO4oIyH5b3zpxJuiMyP7pUwI/1nv5objQTAcU+Q3QxYPRvOaQKua829h6jA31&#13;&#10;aw/NkZnw3bGsenQtynxypuw45+P/8fz7Sn03sFQWedtJjYgmxVC8Rs3QIJAU6E8+nnRDPow70Ftp&#13;&#10;xsITQE28khqYXMMGbvYwJqu+SL+guhyJdf9+bGwh76kGwkTXrwgARguu9gwUnOaadqUvbZvYFUCw&#13;&#10;74/TsSQlHmB/A/vxq7sDYn++IhYNnbWg4/utbTu1rbXB79IPKUHaW48yFHl8PH3iAdxJUGmcK2sm&#13;&#10;otVHXlzZAh5XpMud8pwp+cd9QigYHfIVFDMr4zqubm+P0jo2NsQTHlHGeBWmxFJv8bHwf1WRZR+e&#13;&#10;UIbtPpU2nR/Hx2ASkZhImPJ1buYKdkWjOw7R3EzZd0Zef5srxNHZeBQ/cmSH1vjt8h9yf/78yEvt&#13;&#10;bAkof8+QoCQTraggYYvk4tZ+vzf98P/cF0QZESs6w3LGt735ZevXByLop02+q7bdUh4yWm//pK1Y&#13;&#10;IdU9mFqPxm34Dqu6EOzwUEzrPh+on8e+0WiBr2mpZRl0sF6NdKY50yX9uco0iAVjQ+mRVtr8548V&#13;&#10;o1xPugI6sbP7bqSGxGFoRWX1+q1aIQgqGwDXRjbrGNTDTx3OsXIkGrNGoa7DARvfpn4e2vfFQnYc&#13;&#10;gfzrBRHk3viO7u/o1PzJMoCJ3B8tauwDbrgKzYFHEnWbiIx8QI09RXLGKdihJ6EytiKwVxhoZPs5&#13;&#10;acZIxflbAaiokiDAoqcP4lMP8EIGDAdfpOpf3i49ine+gG7i9qdL5hWrhLg50PQKf6BjQfvfPjKq&#13;&#10;iBKk+ZsxKgALWq+B9uYgqRaDagMY2zdmfvt4anYH96bBcZucarvxQ2Wh8fm3Mj4/QFzyuf9E3cdP&#13;&#10;h3ObkWfnpJoIqQspuNyMHwlYjyO+/Nqs0H7kth4/3J4anwFOLn8NYzv0GuPm1PyKdFoD8XQn02P3&#13;&#10;A+UdSqvkZDisdR2u2IWPpiWIQryo/6CWKCkoJBXT/C4YMa5GctEI8JqOFAk8otyYPf442CPClDHI&#13;&#10;xLoQj15QlKxKRkr2G+OS0kYleT+1b1vCZuqDkgSlMLuo9ZFDGBOKt0P7FOHQspy9KMiNFDk1CJEo&#13;&#10;9RRF1W2hsvjXaAkE2Kapet/2JIClphqLJTEKAzw6pj0ejg3x4npFEGKmmzQvKeCSGOcnrDL4GhVD&#13;&#10;BW9HDJ15ZciUqE/ACqSLl4VrEVhypj/w0V1j2nEqpPr57rqzHLdvtO2CWGKwcQ014J40Tc+oCiML&#13;&#10;Gf6EI6zjCuLJjaav7SOnTy3MQK2hqzyYfWzO/btZpB7ZojTiutK0LAfZVOfUBX6UYlGzokNJ7NAB&#13;&#10;UC1F5rd45SIfOo7zSjz13b4jFGSPSwlL/qRevteCUdl2svvGY6T3OSfb9Yzao/rtdyWEkwjyK8K8&#13;&#10;ZkIZTpzWmHlGVGbZaKs3289l1bK/A1xzhp/tjRAcC7wXAgAthW+LW7g4x0N8g5d6fQ9elFl0coQ+&#13;&#10;Cvdc4fb9R2eF9wxLCNje1rp8iIuQ1O955pXJ+7rhoVlvY7GdQmona4ApEY+HQpxrG5VQcbiytfYq&#13;&#10;hohuFnSnzHzDSmNnnHMs1WBsiHXsLfUSMGHXTTpmuqEe2gg85fmT82b107ABmDCBco/wLKh3+/SY&#13;&#10;IukdAjmC5/5Y394nedgStVhpfusVbzC7C0OawWe4rBkOAkELWL6N75o14oC3R+7Zv8DOXVWJ9nsg&#13;&#10;/pS+rFuhXHc7J8oTZFOZaTzUvO3eJJ4Qli8N6Fq+YomCAwwnkLFsn4JkHFTkEC4GUxk5GxNqrdLA&#13;&#10;gnVZecJKqIMzweev9yUqjhXD2CtUpg5I8+esuO4D2CJ+K7zYGBmNku4s/PtwqluW5DBvltIVVJw9&#13;&#10;sidZ7a4h6hJlO2CsTQzZ1miSKavbZvZO/VWWtAaSGTsxyndxQl7MlNQD+QVifS/uYVZybMa62cAF&#13;&#10;Om7Ij3yu5s51rYpbwMT0OYW9Fuw4uZuPQ8+vHZIfj2PHkeB/rv45gO/Fc0h5wqUlpdmysub0zObR&#13;&#10;77FWcax6WpZ98id+nq55mAbqOxza2DWUGKBL6iqEEUu4V5c0zbn2rVrHseBWJpwTghBpIuAWJUTI&#13;&#10;x2X5hjts0NZbAXe24y2ezXUryClApC3Apmo0hg5zQ/Kn3P0WGw+9LW9VZkaRoP00l5g5aqToOws/&#13;&#10;ZC7ZAjMmaBoJs5thLDPe0iEvYk55PzrIWbJhnhSjXCaG6SDV7tgPeKzd/MvGRccPrSG427TNPGdb&#13;&#10;4kJtyqeSr/Tv7vsn0CKBS0KwtDMYoS9dEs5pcWgh3KScgmM/bm0scgpJZ6jcKEE/fogmIM4owrAk&#13;&#10;7pnYoe8+dyUAgIpsxLY/+ltBFxbDyPjO65qoRgATiVHCeK3shgB7mvdUQC28rlOvx/3qZfOGuHCu&#13;&#10;aWrTgS1jfKPJaoyilKr9VKfIfuy8iuhjIDJx7ZhQjKcC17JSQHjxeLr5DKXnKFOcsW0KfrMVeXUm&#13;&#10;+3oQPxeLRcj9SfhxcSGLpc5o/UP2zEtqdzQcnpiprUnGT0TT3XtQ0fHpsi6PhuR1h0UUwZuDOPBt&#13;&#10;rHUWrfaABoDIpVYWUp5yrL4ExvE/EDynI0zEmfRLTe+hKAxJXvgQWxXjY4YrSjAlQScfksKh6s3X&#13;&#10;AnSpCaEhbEEGJICF6o4KOrYv4bGeFShugw6dcOyFZKE+ElP4XusD8dXwlh5bU6MFCN6zLIukNDgA&#13;&#10;7F23ULV5JtPnaWMVZIhLbErQbgqSyJ8cRdc/bvcdxF9fKWsYr7f7tcdvN09r0TAzMEiMk7edpCzi&#13;&#10;UUmbqtY9zx9i561tepScbnZrQUB96zg9TiBuiv5CBTHPJcZaJvw//Y//27zlmkWHM7Tfeg+bR3q9&#13;&#10;xta0NuP/6/c7ft7zxnOKggCCAe3KKDeoevg+Y4Ed9m8QHfK6uDg5zAEURFlk0jHSmMy0KtXrLn4p&#13;&#10;zFqLpbCk/isPt9++4YI233HeRQNrYEn1aHUM8xza1dqO4c89zd7uc60aiCdKujllb37sdBZ34ZOU&#13;&#10;sZHEiw8Y2ItGF3D7Kv+blwX4WibavT+2ALVsfrx/5/izbPUaXco7eEIrgVZLvvNoy+rC4fws7TQ/&#13;&#10;Sxeb+zfVPJv1m+m6/rFbOOdL3wwdPurQvw7v362rTcf3RYqEdoynCK0HVw6oTBFaL4T843FryxMI&#13;&#10;UbNrWvhDhXYqIBIWpate0Lty9ehkeLmu1J3/8lm7x+R+qKaUNL4jfIVgc+bnX34mP/Ir84ThXtGk&#13;&#10;2v/0NGgFC+nydoPK1HYe1U8srJiKNcLPhH1Yr57USMylnvT0UMmDC/r7G4BC3u0eFGTv7wd+oHSw&#13;&#10;KJrfAScE7/Nqr7eyKkUETls95H1pUBl8XsixRHBhzfT9dpWnfYuy6xq+QvDeWftrYb5tS4Pf8trO&#13;&#10;zdZYvIsv4tfRLQ51eyBcH0lZZFt1rUfMwi0y5b1dF3aO440pamsQ9t8SZIgi0eSLj28xDgmf5vnR&#13;&#10;FCXMZD6EJJ/Fv+y33zG5c7PB1lxbRtfpY7Hi6QXU9DSoyToNz8WL3W9hC5Cd3zbWcLSY/7M5yuZy&#13;&#10;EbvBT8CWvSb6S41fdVd5JQdSP5gC+aUlYCrfNcS0peCcGSmop1Hffx/dlaYlbbiUa/ur/nWOITSk&#13;&#10;Q/t7RhaDIiUrGR8ud+jcAHyc2VaQIAE5d58vRNDoBnjuSYo0BVUyfPPrF7fnZd/CQQ2zoUiODuTy&#13;&#10;7V+f/+qnR2VAP71WEYHQiA9nWDoA8OxoM+Ls6jHnL8qPG6YiuF3qFSy+Qb6Yj87BZSd9lYMDCbVX&#13;&#10;Ebdt0tfD+3xb7/alvx5w+1uTEqIn1tU3D+ONrIRsCutgQFszKqNrr9LvNoOcST3lSyqpQPghb4XJ&#13;&#10;TnfPelj8Zrk9tuSTgKkhqnSS88ftBwpdV9v0p3m+MA6/0IDJEgPhWxMCje1T8+rdtdqDaqovPadv&#13;&#10;BEwQS4g0OpTovZ923znnN4rR9TDf/niY2DcHQphanLz/hLbWcnx5/tlYMxw6y+lxWp/5aftj19ft&#13;&#10;/Llz6x27THrZ+LWUFBKY9qU9NBB7NjQIwIzhbrZfxdHe0LHrJQVNfgZnp64x4X+eEaJRuJVtALJO&#13;&#10;HjWH85v1XTFBDOKf8U8DOapjS+CxkPuDduAZ3NVHv3SZQZgSi5jJWwl7Degkrkt0JiiQWpw8JW/T&#13;&#10;mGB47molw3obj1hC90DQYRvxI+RPttfYmS1lyK011+bDbseDnKF7OpFTZ2+v6nBBj/ublMJX5fQ/&#13;&#10;YLrTPAH1swhWcN2C3eUTzfkMa00KnpVHOBN+29NBu3W+FeD+jdY/w5GgLPDKlLKpestiW66kARWr&#13;&#10;5hTjrj93/++fP4R83n1g6u3Ty0FQCmy7e6sPpNC6l7kMYWnWv1iP67GU0h7a0aic0zkj8X5zsBPk&#13;&#10;gJKAAV0CqOb/z6Jte8iYECKZvdH3MhdfaKbxLgN1WLMi2uUwmkwruSL0GjDXv55+sz+a/dj/hAzY&#13;&#10;mjN795KZ0/tXX5oJ45fbPFJN1as9vKgQ2Hanp2x+m0wEsQDzhVSV1G28n349t/QEXNKY1O1um/TY&#13;&#10;9o/3rVzaE5NyIKlx5ZXM8ytrDqT9xG4L9Q3Z24W6T5nQPQtEXUF9upgxcMiax9eAN4Rrczi8j3iy&#13;&#10;a+Gcbu3j+VpC5G6r3A24QBCQICpOoShUSdr8fHmw7+OhVuqGH+CrPg8RoQR9MnNDqblP/ez3Htvq&#13;&#10;maaIBIEYBMmhqc1HSEDBKTLQmEkfQJaGosY/XOYCHwY324sGk/OPgmH9jeNG8M+3OJlHYlWBvV55&#13;&#10;rvsFRohz4hZDVw70uH616Ce8hwSAbI5P0hgj1j/LP6556H962fMagL2mt7JFqmrzs34WNBCMDlfy&#13;&#10;ViXC2+YyI5wERJGj9du20AVjR3j1NJn1pMjXH5+GoURvkFec8ewKHGHGPFPpeGq7IejK5FKBldsA&#13;&#10;X6ZxM3n7pC/lPv7acrenjlRnYNN+6VEwEsQyA7RA8MulUDcvGNi8ofaqSmeHvP5VP9vdRBxx7Bc1&#13;&#10;CiGwC16499FwqXEAxW+l2Ax9mnMXR9mJ1JDKjWLdslYYTn4DbtfH2h/WvHeXQKXQDfzIolqlEm1W&#13;&#10;BURU7+iM7JDLuKmzxggUs//sq8svUlym09IcAwcYPdDm9tgQC8FGeN4/Sn0JLgkqtOY38MEPqP1q&#13;&#10;R4F2tOBjHh9YPYJfEAXnCN/bbjA2ESHRJmK+80Y4WCVwgUSLMqnAbBEJgUiDenniZH1fcFCgOz7c&#13;&#10;f5US00JjWMugJgoorHTKIRgus2AdQnpdV8LwSvUgRaB+l/u/82fvHIAA5biAABGSoh0X14FkYGDX&#13;&#10;Vq6ELAKEXJNVOb6FTHQbal3SDgjaNotPIARSUc7If/9F9MZhrBBsT0zujI7WsxVjJnLYTwN70L0G&#13;&#10;ZX1uxREgd355mZY7lLWcTuReMFAZ00xCTQAl2of60+kpOsdavaZXfPoZYBpjdDDe3QQj5hvCn6D1&#13;&#10;rpV6mE0aLu/A3bl/Afi3aDiAHQQN0wc4VegefvwH8psklsvL6xZIZS5faZMrnL/9BmQLj8fX2SUX&#13;&#10;t+9Gjmg1l8gf3Us7p8ikbkgLV/hFdrHa6OJJP8mVgtLIAgcY7cGfqM7Z5wPWSRUApnUnTZM+i+zW&#13;&#10;FwxgzZWsEaXc8v5RmryT3XlsQ8QSs4YwAPe7ME3fmHVLqTAKMWYxlC1n3oFa6vI2dhfqzfx8HIoJ&#13;&#10;4nr5MDO+tixl0ecEDIYGf8MF/lYJp+3Tn293rp984hRMgB9RRr8ef3nczff0ej5deKAy6cVOpJGh&#13;&#10;Q3JztjfwDCHXPSjjPj2SOYY2/KR8tI3A/4QrZUNlIAsoOYa5VFAQOMjU2KUKfJBOgwatwRLJ1JEE&#13;&#10;IBmmyJeYSa+H1dtbgQfluPH9BjDst7DhVOuePCoHMRQDwAKbYwIr7dq+EmIZ8a7kBI+0Rgl2kHeK&#13;&#10;o72c6H+FKRevDAhPP/e37MtBMTMBlkxaW8OKmgkQbiOHnCc6HtAFfJXv+q1ZGE/N/oH06TMpTgF8&#13;&#10;v71DM9NTG09dC9vf7u+fmq68P6ru4tBBmWkT4Mx4qdjlu6MzTafrT9ZWYt0Wq4c4ia7WjD771bnp&#13;&#10;Zsknit2KGdjX/eSQt+9NFxChZD6Njwci+ZmcDfuBny5fIz6hrYKX8T9ul0R3FtBZrGoH7+XwL+fd&#13;&#10;3WEemXz2dY3Q/9heV0HKnWjW4UxHnnvZ2I/1yLsVL7wCYuybPus4NJQ1cI/ZW9aWEm8ff5wOCsIC&#13;&#10;c+Q5+rg02DyJdEPbbM8g5DBvcQhy/QIrbg4SNUtBqek43Ut6yoBsbeOeF215iiA5BHCbcCRufUT/&#13;&#10;GtXzDHuLmy38KfrPq82biTY7D/LA/j+C4GPZtuQwEGt6t/0x1z1TVQBBooPdfyD1sAeaKUJDaSSF&#13;&#10;fkJf2RFNNkgCqKr33jXHbr/TZ2qtR7FWhMMCY7tsOcECVz2tc3ANMehYzsFPxj246re+J1xRRGaG&#13;&#10;CuARXMoyhoTIT9zxFdYDGl2JMwReNl2PmCCQBAcUQfAmu/ptWshT7kZHAY4JZ3Xo70tXVTZPxiPe&#13;&#10;VL6gM4iaZQZZFfiGU84aRZ9mg//rn//P7tAgFnLQ3GpZNpZioyD85klRdi/PEEHnuRRUD3dCkJA8&#13;&#10;E8g0gv2KFMOtPHa1NhtAjLEiSKOTTgCAQGQDKSb9tW/rh5Cijs4GnUjAAUAmUVHVRYutzsHpbZUE&#13;&#10;iBL+OH1XTBABOEEJgn6+B14zqaIDyJKh1wkJWFTIGCJwjM4j9PS5G95OB1wgwHIhTbDG3Lsuz3Ok&#13;&#10;kshGzsuEgFMlwxZZWazTnIOupXqRuz5pXeIYnQ84Q+CR416HRAmCHGQmEkbQr77AcHYRViwJiFDm&#13;&#10;UkzzgimdQSYAoeDssghKAozFoQrJHqqXmF3T0nm2x2cxe4s4T0QRBYMBhahXZGQS/dvVhnXPniEE&#13;&#10;IVtIVM622u1iTvd5VTYqmLwdQRQ/zrf75rJNVBUG+MiAJnn58fHU7POigSfgUCJkSdIsc73ExQaf&#13;&#10;vGpqEV2DgaAiZx1B2uws6npHdwkbKCLGzbFhCiEaU6CgwriGciHIhpySgyiXXQmmcTO26BqrNwSg&#13;&#10;EEVRVxHGGCynhCIeRIY+geDGOGYb5nWQFQ00VlQN93nYbC5JoAEJmgFsWnEfNkqaTIBMC6ZgWufg&#13;&#10;g6xK7Xxg1FHKdIgGKFFM7/eywqRAYCtETQDAi7EFaHHt/DwCY0hDEogeG8+qIkPBWPKaiHxgDGfa&#13;&#10;92NR+tklAOKha2dtEQzYzMhtMopFj1twKfPBXx7kzt8CwomYnF0OAdAD7VRzv98QgMiW2o+UbnRx&#13;&#10;urbRuXXaypxVWYzD4rdEgZKqCwlt4/qHQxeiwyXTl0R5ABT6ZHGSp2kUlLVFg8dxp7jdHMqQS8yL&#13;&#10;Zp5nIMgvrdg2GEg1jsEMbykHSgnljPiKKXHrr3YBYGMNrz1xyI+E5sNxbywpq0/btCpGNY7X9w9e&#13;&#10;lLdpKcuaKExyVBCClIh1BYywU8euHZa5eirduJCi4DA/75rAVyFqgohkYrgNsqMmzlR0FFm4ZTAD&#13;&#10;hKi7h5yh7IrZhyLlbdtyykoFXuPIgnW+ddDGJUvgEEmtk4JGF7BmZU2dzmYJ6FAhrAAgNOCUhNfz&#13;&#10;vuY3EFrmBRc5QAEzV/F2uqSAWK1QSEucUFnr7VS2dHA3IniV1XjtD3W7CDyephAiobjvB6I4cIis&#13;&#10;uNg1dtqOZZ1TKrtmGjXwNERTqzJhN2193KQNW3B+GheFmHXIJ4jAQGXpnVeidMonyxGITclJSSGE&#13;&#10;hCFE8y2CTIHDlkEcrSRUWJdIyPfkJZLEEQJSkAImx7K3QTJwQIHhdrUppgQxLErBomi8yV21t4uz&#13;&#10;gVDAJKWlaH5//WhlTcLIwUvc0nTf6kKYSCjnJmzr6o57ioEkrHWA4OhN8FkH9nDwdrbrlCrRL7d2&#13;&#10;v1uMZmDVXsMCl09l1KYgCvgwDdpYW8jKrsGhkFa3rss4Di/7/RIs8WFHCWYVRmaZNCGCcLyaKSc/&#13;&#10;WFsIqXUEXpIljJwDTDYduF0IzRwhivmMYlpB9FFxrD3EvMRMBu/mOGkLEuAeRlIxlCGIyeWhfRKb&#13;&#10;HxjMLiSWGE2wK7kTmHJmtUaeIhIW6ydjUGZbmoDKnDCfAiTRJlOVUft5SybzTB3n+72EuMbcF/J+&#13;&#10;nY6HHQcgrFBrS7lYwkR4ESMumqZ3t3WOVHKA0aYDycL4vG2G+wQxW+wWkS2R9DEJVcK8pdECHFQj&#13;&#10;kMKzSYKpj7f3EskkybJpipgm7yIhYOnmHfE4xZR9IAgrzqxfiQQFp4BilxOjUlJGAGZMRORQYjk4&#13;&#10;RnOqG9my1a2rN8IyQAkR1OeIZReyn/uBUhUQ8DAap+PGOMs2B8w4WDbCaoCIVJJjHBxcp9Vy+Lmq&#13;&#10;t+3u89jDNQEyx7V5eei397bYjdZFKVM2dd1ZH6TNWt+AokRxGPmgZ06xpAQxAinxGS6LZ5kOa7rc&#13;&#10;zFEikEjCsdhLhesIM0ipwBRljkyABGRGJu0/SRljBJL3Jm16zcCGAA5PX0LMjLJMMlvuG3D3rLsa&#13;&#10;mYsTnOIcUmQIIGc95Mai6APUGsB1IWWZfDQB2BzfX2+SigfVeqSuw+B8pg5JItawAQr8ZCAIHBAa&#13;&#10;oXeuZW3yQTIBYB7XzWf4tK/zGu+j2R2fgtNpYxBBY+YDAd7TlIIJFie8mXCbtuKhwiE6FyFgkKXK&#13;&#10;Zp2Cl4iygmWSfEA4JxOMj0KSxJAb7gwpbzNWskQJkTStA6XEmEXIPExXGhMrSrdaXqLFGUEQShkz&#13;&#10;yTJmHEmevHMYeMxlv5k6U52clMKYjSbqQmrqnXO6FSWkyIOQIou9oxgzgSzyOAZCmCgKJFRIgERE&#13;&#10;kKUyB+wBJ9ucHTFKkZQ8ojghmrCvOxJGGxnaQCSASQqjt8N0VblUSPiYEaEB+dUlwHGmIHnoCUgh&#13;&#10;kowJTN5ZgiBlGZtCEgy9M0CKaBdj67bT/Yqozm4LsusQi3mFRN9DTIlwRabpkj3aRPDeKIGSmbCl&#13;&#10;GYDkXKYRWCNhttC9zSdWF9NmjkW9ReyXTSAqmjLP9+yAZAXAIDoAIoQM2wxj3Ai0YkW07DilJhir&#13;&#10;E84oQMpU2SpeIekHk63JRKEs5tuCCiXqMmO0rcuBlw+7XQSgeNhnZ/clm/qBOso5gTFwDK/zQPcK&#13;&#10;xYC1sTxHZ6CLBWR3b914bg6NTjboFXEYURRF3JZMITRmwljdwkoJl5ghwFpVLbOlooHBFLT0BpKK&#13;&#10;EzAojIGzFO6d9xhiCmFkKUAfUihK7ollVAYPIReLm523BCG4AVgSGInpXUHQEJxPKQa7f6gzAgkk&#13;&#10;ToCzCIE89pcxY04NZRRR4BAIPDHEw5IoJ9Rw0wcLfHIMEbJrGpTTujlkAE000WB0aMqCQrStgTrM&#13;&#10;sUQe4wML0EOScibAei5FyJkFkEeIQyaIQuks8J55VjE3B8aq62hsZIgvZcFhhqGOYdM+YSl3K75K&#13;&#10;z+08Rb1oFB7btuZYY5NF5BzDnMPdFYRhxkycHysefMAW58HsdykJLLo2uHA3W4BZVNKsEACfDFRC&#13;&#10;ZkZAGSMKHnpA8OS31bpK1Z2qA4iQ5XGNrciKUL25QCilA0wmRZ8KWjbVfe69IAdek5ww9puO2QWA&#13;&#10;vWgAcTCEtWz2rCyzMXSO0UQgRMLEgExENTtCKAogOO1DSKgBlFOrJ3/VzkchiPYasRRC4IhwH6b7&#13;&#10;hDF1MSZLkp9YTjVhWKJssCICak8YAcDTAnmdUxFBghgzzwhwxvNkSYg4as8whnVbb5rFRDBiUDLJ&#13;&#10;RDYwrMhGJ1GNcoIYIy8CIJKT7GyA2SMJMffbklARQljcUkXOWAIAAEyJM2u/8FICRcxCpCLerSVn&#13;&#10;xgECkZ5nR7lEIUwGbNniGCVeZiNwCS3N2OHgaqUAon0/I8w6BSmRitEc7EZTDjCjpAo5Wu9ooee0&#13;&#10;DSbhHBHEQrEV3oLjki7OSsIrKTdnTXY72sTZU0Eycv352hQKoghmvXiUKLzrQYSEC4xzRDlqDEos&#13;&#10;TUyrj/i//Zf/mxUQSa8wTveBdo2uBSRYfgd3vf3e33f71sBCIrDjCHqfKbxvSx0Ut44fqr+cflNG&#13;&#10;o7ZyLqPM3M6N29SU3XZ1cm+iC4qqbSN3PWEGc1gDS9lxVFQf67TDAm/rONwxQyXK34bfHr8c95T3&#13;&#10;ywQRzIgWu2Lj5XBf798G6FnZdBbidz3vN/Bj+K63xTJRF5mtCZ7Ndbv+bvCu4wz37QF92f2nTDNU&#13;&#10;MKOLgsM+AAAgAElEQVRYFUib0Z/Tqrq6pI97enq/5o8NHIo3uLqYWlglGvgOo6upnx7dMr3sGh0H&#13;&#10;GPDXxz/Gqf/36URazmo+DGstGGbiPmtfCzAND3W73TdvZ6RIlgAq0H/3XATrP3jobvgVC2Fdmgze&#13;&#10;wpIDQYFkYddvK88s1nn9m3deJ+Lclo5/eHx7ez/sdwbBTwsJbhRFBkblh+fZp0eqfoy9RzFTEERs&#13;&#10;HU/zVkaYUHMTq1vuMhk9B+150R4ETkjmnw87MAwwciRTxqnaCYrKy+9XwH3zUCaHeNY0ppfDc29P&#13;&#10;1ILlbf1AJnm3O3QRxvsyNJtrjrvLMpX17n7ppRSiEgnose8JQC6g6qGThPz9P/5H8/Oj/vGBBczE&#13;&#10;XYz+LI+yat/6ER5hAvljuB7rOmCPQMnRQcuR9+cIUoAYcQp9hKW6ZY8Q/6V4Ov24V5UsY3LYzMCE&#13;&#10;s3J4BoT32/aIv/T+345NQ0IeQc9rwSps2dM+ArP0ejoXx3IHxLJoQQVQ90VDkL3bFrx/OoS5kxQ5&#13;&#10;Gx3YvzzStvWBtJ1DC+a6yMgph/a7Q3d8WdLtdr13VWOnLbmq7XBZ6MoW5J8AQ5znEq7bMF/b4lDi&#13;&#10;DqV6Y9RtrsK8s27yy4RtupFhPVFOgtOKv4x5eGgf0gbZx4kwaNa161rKxOvlfLtfd58edtpc12B4&#13;&#10;bTX+5Zk6a4/HA4gYGjlvc0z2uP8jnkhJyrMf/uknNowT5hLT3ekUXx6O0WpY5uk6qbpTzQ5AjMuA&#13;&#10;neswoZH0P7758eZfutw70pB7Hnah1CjP59NBCcOnaY7JhrxZoqhHmgoI3e7phYabF1qsLsA7Yo20&#13;&#10;KiNepNs7o/zp4VN52EY3TXkDTpX3KyjQSDRERdpvFNKal2xioMzXt/6peXxjpuXH622kBqr6qFhi&#13;&#10;eV1KXoGZEaFIUwj0+bOwWwiezdi+HNstr2X7fL/8e5ax/dREHeMIjnVbYXypy3Ra67pq2mqbplPc&#13;&#10;alDKEeWC8QxPf/+NS/m63mhWMtcrWVrGTNwgy8iqjGEMGWayl+WibYCIp7NDBQKk72f5Kfux2jVK&#13;&#10;oBjLkJA0fiUCrZTjEhePqpyosYqyoh+2T02RDy2yOC351P8AZVFQsFccoafzN/vYPS/tK+Y0Ouo2&#13;&#10;oaC7JlGI8vxx2qfW0Wq4X1PQMAlJy7D5qrLh/BgdUsWOsvu3N59J0nHmsiiTDUlc5zgtN8n4Zg0z&#13;&#10;7AOOXaWSXkcepCSAkYjAl4YkJkEFBzRQi8SszRZV+Xzf7rVqC1LSUv3pp6/btjZ1yV02FMJ1+fPT&#13;&#10;3qQSwqUomtswP/38NPQXyVn9+OCn1WuSTMFj/Fvammbf35anPHoYrQ5vHz05Mmbkcf+4TH39/GVc&#13;&#10;DBcFxR43IkLhAp/ctdl167xUZamOAQnjgU7TkoNShOPg5uuw1eByunx++uwXf5vv3fMzqyugE33I&#13;&#10;vbmVuWUyzXoquwrwc1nVSMGHn490293cehAVHPW7gHH1X44PxLl1AJDSt9u1PhYYlcumPcrVnr2+&#13;&#10;rhkBzKkOvgIPXburyvLL8fHUX0QnC0WJ4etmut3h+vqvf3z6RTY8EOcKIlATXaAQki3MgiBKG1W3&#13;&#10;z4OfczDKpXD9/fSw23FCIGJ2OYsKe2w6XMZaepBghPa8eBdTzp6aRj1xCpUE3yPAeSaKAykaVxgY&#13;&#10;523jVTmlxDG1wyp5iQ+V9YYzakdadyBCdL7cvzbtbSUpxsO+ErAc+pELqDlL5wsT/uFTcZaQ5kQa&#13;&#10;NSe/gWuecffl09naKoPfvn0vmuYQQeBxdXZ3OCKh1rA5vQlMNwAwBkW5w6Aa7veMSmtFiYflnmTL&#13;&#10;WAPSJm/DGYdErZ+3fJDi0t951zHOjoQs07iAPEeFSHRh4KDRAFrrVKnm/v5ItebZVxzYoUg1wbAh&#13;&#10;jJfHaViMCe3ezAhjLM2KdgjcxiUCSmTr+NLVPxMDzI9bj2gC2NpcYLYNw6RHDRZiEgWsE01BBIxh&#13;&#10;Xx7v1xvIsGyLjCgRpd1OHX4OgN1Hh5DzAyprXtWoDttilQmm1/MTa1afM6t+X3+rgCiLDmYhq8je&#13;&#10;9Yr9LCMrqsKyceoRy0q1FAGE0qxTCYM1qe6OGoLGrqIS329viKlDDblAX3/6Yu/rqu3T/vG7+/3T&#13;&#10;4YkksF4Xg8K2OMVT1pdSPk2376Soj58/27cbqIqcQ/Tr2seX50ezBFZR4nykgBTi49d7gxpKQSY2&#13;&#10;ilxktmzaprAAzACBw+bTuLElEzQsWyMO1TO3dnPGApIvYzg8cpDH68cEFIsM88A7lqpK+Gxb9DDe&#13;&#10;TFXX3tpV2nHzWFAPvCKdBwZCKJECebNW73aNVBBtnVunuC1UHBPeVFWfr9ciyrLSZh16dui2CPG2&#13;&#10;mlOu9wFTa6bHfYV9nZ6wtzMISxnMOABMSVoNKZHCgGdDH1rL7aQNlzUazBhALRRLaI7hp4pyWeeE&#13;&#10;ds2OIJ4zJvvycr4qlnYlBhPRhgAKuy97P3iI+Ljpaz8+0lzjQgaeFEuwWAb9D3/8ulg3Jg8hiHZp&#13;&#10;HdxcDIKMOD5x5ObFao0HoDoJgjvuGrwrNQl5Wcm4hEe1VxKYYM8L6Bq/vDs7Q84w8omAoq096pnZ&#13;&#10;URJVR3NSuRYkQ933iag4WEqK+baVVZju9n5zuUotuANnozEc/IRKjnOC0VkSM8VlLWSJPfZW5xi5&#13;&#10;g8m4kRF8fv9o+fEeZhronuxUEb3Y6W3at/TbxzcmOWYEAYQyhSAygtai+dNLcbmfbbJns9BS5BWg&#13;&#10;GUxBk1vBUpW7wOF+HodotU3+oXhch9XMZo0DRBSnrIgc13QgFck0rHptkwtbWyvvCQtAe4853WXF&#13;&#10;Vz4NM2XsbP6OO7mmlcAkwWG1qDcpZgzJhxJKa0ceIXMQ4erjstGjLi1HwT7WJagLBnzXyh/bB8Fp&#13;&#10;HPu2rtESSKgD0BH2FczW4TwYpeHr9N8jo4EIVVei2FFFP24/IDp2jA73nhXUWer2q2pk05X3+zJF&#13;&#10;V+12efYCMRM0Efl1tLUdjXZffvrTZLemujKGx3HDz3Ibt/3TcQFe3MCyXlgRIqwbhKFwdJfdyQWj&#13;&#10;eVU5CmpPyJL1aFZKTmYissK03hLut++lquwUMGGpBRC654MMI+WSUMkOL8dt3ey6fT0++7X/fPzD&#13;&#10;6XZjde2XVPPYCUVjytTDVGTtfL8t0wRocNy4OfM9Y0yEBMdlenzsDA5v631/rO6nRCju5/4+8Jxg&#13;&#10;XVRLNGHZzJipb6EIrt+63Z7V9foarYyNFFt/J6pmu4dptQWFww3ouDXPdZOQWy4+gN3DlzLEttgB&#13;&#10;iXKF3R0cjkoyjANcPUAxHqr6BtBTifdqjwxkrbrlBXqaVhQ3LLgJTiMAhttWVh1AzCzf1j7iHEpJ&#13;&#10;TJFj5JtZjTOgrUNsBZR5S/KRASY0QPDNmALxstpycucBxpRIDsjXurq8XYjI+0dJDapq6YF9xO2K&#13;&#10;qWgVKDAbt+5Ld7+euqb0qpreetk05cMD/t//l/+XQcQcsc6r9ul1yBYdvN7A1+CY/fKyt2eXEyoV&#13;&#10;WPyN1CxZRFcOJMF7uVpXkCo5zKzNKXrguguNyANvMQ79j8hoEwneuBZFVRLFLQX48DPhbqR+rkz4&#13;&#10;uwcNaiDdx2j2pW3ixAxeUCmp4JRTdk+wvx9oyQHn0jDcyjU1vYF7ffRfdmQnHx/s6QcCHJDiWFZl&#13;&#10;gCyhENBfaGxw/HHWnP4S8zb0I+YqH5/qb1aSkJm1oVo6PsWxIC6uLZkTMDkMW4VXO9UVkXbdNqxS&#13;&#10;TgCaVctOYGKCvw5ds7u+KBe8SIFg8nLoTv2ZVvzTlz/fvt9qJ2u7FAxSzlT7GPJYTgUdQhewKGCl&#13;&#10;aFER3iG40eo4ULUSlsWB0KIAqE0Mr+NFqXqYDYdpD14XiT9IZVPnP35lwbrGiwI/HOqdEOxdxNaT&#13;&#10;rrvFqBgEi8VEBbUfmadt4wWKM56E6UEYJPEhrZELgmg2afcrMh3D0a+r3gq50xZtN3NWd1mngicy&#13;&#10;Nx7Wx0mbqm4T2nT5yQIiMGcAygNPghgCl+/xULdtwe6B0TVlnz5//XrOl2r6wrIgDu5bcbt841jW&#13;&#10;vLtQ8rjoCtKLbUCaZaLKJw6JiVByLOD2KzEoMQpZCUSe+81FXqhzDpi0EosiIFMrcTvSjCkNHt8x&#13;&#10;eNxmACJncTUJwgSQ6HuDjQh0T6ORHADcHN4t7AKngYtYSrBz87I5YTG9mjWVD271TONxO089AzkG&#13;&#10;1KcDgxpP2xDynAwsVROdJtjlXfsxv1sYdQXri9zOOXue9vgnpKzxDqRb4WvwLXM/AOuochAWrKQz&#13;&#10;DU3HciXBbhFb1iC4zdl7bv5k9jfAqtvVOwpa+qVRD4jm6XbmbCdyaVHPe6oqhItlWOmVf6OyiFYi&#13;&#10;ac5+W/EmEEwGF/Knj2+xVpEmUqaFbx92KOcnHrGvK/r7UhLoyJ72qpeWxFKi52c3/j789rTZTKUY&#13;&#10;yX3LgWDBUHNJni8HH1MkYWag2u9ixlh/zD8sKsv4xBd7gy/EpJUkEGEexgIzDlAMJsXR5ev2U9rf&#13;&#10;QrqDgHc1EibNvkLV/XTHDaap8ouuBMVh8FSokm14fLDjpBfPqz0erwJDy+lCF2TkCUjHOyIdt52O&#13;&#10;PIX1fm4BqLG6/no1h+zCOuZpU4nfF8SBJuzdwkaLx4Y7Sz3rDIY66uapsprgNZVtt6HQRAtyTore&#13;&#10;gm9yLSKkMRWUIN/4YNodBaoxmScEMoEn3derSykx2Yp/hYKNAssQpX27IV/ZtUbV3zZnK4UOihu6&#13;&#10;bt9QwTmt4RcNLsUqeHO9xOXLUDGD1IQ9/+tNixJSMQRHvpbR9q84TudiR2FfyoagnfDLUxVKaEa9&#13;&#10;g4+vXFoOwnkGqW23lFm1O05LfKUKi0ZRoh94VcyTlqVMiSACLbC1wx9LYq7Es2yMOTuUfMIBNGN7&#13;&#10;wvr43KYwdOEz4Q42/TzprPz9cpmuYzq4fmKAHz5W1sVJjTBo571ZeltRlbQhE7UKdd0x2zBw/M+H&#13;&#10;XodT3jksD2llpMCGzjtTVdI5e703ka0jycRvaHaCqMRRFmCriYDnLCnz2cX1kFa13NkiwXTR9b4k&#13;&#10;NTBo393gC2vJ4hLSGgdufKOjlpe01tkiUAMRFpWZO+lx+ZndNKft5TrB5WMQYQ1LKmnnB/20Lsn0&#13;&#10;JqUZWBnwA4fuzr/tE8waanoWh64NW7Ia7eSl/pKH5TcAelrwLU5ly8N10cwVz+jH/JcWfPm3j988&#13;&#10;9hn5qyFdzM4kxro+g2L1e1oGN6RvezhTGEIgWFAZarLUuZz9FAQt2lFHx+Df/t3sml9I2lKZpBIc&#13;&#10;YjaSqx8y5NOC9603nfCjVnMw+gE8LR45C3oxgxQ0lUShVFjqjIOEo4iLkrhhfVHN/TxtisSYltHk&#13;&#10;mykUBsRsWFI5h8xTbKppWk0TY0YkthbsAdF2BsyBdGlrGfXiLb8LmQEJ2oKT3K4fD+2RMLWYQJxy&#13;&#10;OkAQIwzezl0DJClCVzLB4uZpHt7wjtSCtPQKRI2QJ1RHCKfN75EWkDiTGckoFe2OaVyuWfiIrDUl&#13;&#10;iKmMlGCam3OBKPXeAb7Z21gS89zmW3yMcaQ0U+mzyDhDghkjhdySu/UUL7w1wjGFsEAUUKCrjlj2&#13;&#10;FNobLTJv7zCciBcU/J1qUCih2tWlsHnpslftalZfWvaYIGoBw0av0KYUmlADiEhd7F0OkUNckC8s&#13;&#10;ZoY5dnZ9HwO0TRdYiVOhpi2bVVUUS7LhWc9C+0xdQgYoWVmrl+a0AmFdlJmxApfDIBCbp8VLF0ox&#13;&#10;uUURbCYSclQFievuEYcs+AnCCNDxKO228ZBXJJ/gZnWGZC8O82YMBrSUXhDio0nQiaKa4MJ5IG6L&#13;&#10;m7I4Q5PKQG9kJQrTTmBbfzJVGkknnzd7kyERjA0MDQUCrMwm/WOCBFOKrdssw8YBG3hOBSBOqsUb&#13;&#10;XQAFr0y1UhKYrSHiXtUyuBnrJjkpi2YyWtnpFEbUVJY3n+loo8KZckxtSl5EVtYKRYTRZiICHYxU&#13;&#10;zgtJTAcWgkv6ImHLyCcGO1+ceZOnvRfeAxQzARckityhDUgLpwTpM1hDeB23T1HMKQaULTZTSnPc&#13;&#10;IofIaq+3StUk86EVD8xQwq4f5tIaYmbFSSNErpvJuzmvuHABaKj0mO6LkVe8dUoKZ0ku7jkoGo88&#13;&#10;Xj/AFE6752MqMMnW4HCP5jrW6vQqWOVlY3Mebmi2ju+KzSXcPK1JWGteWEFnX6yZ22MAXpsNYzxf&#13;&#10;19bGWRu07zpM+JF6HkzJ5xWTqikfWyH1vDzPuRlzQept3L5HAVItUGKo0tAFezXcEUfzJAywWFxz&#13;&#10;WXDVMZFgnaWJ4IdZKZY6n2TBMgalb1gpHTblkudC5RxBCDmS+ZZsxKwoql2qPghlW67vHHLapeaT&#13;&#10;8Ct6TBnwiDpmbcAKeh9hpgXfschhBMlHmsBruBuajEcHwKG1CNgyoDvLCCXFcAqXc8W5xNCYAsbg&#13;&#10;kMw0rBRCMGePm7JSZxIkZTnjBcIkBpSia3aiudAeEyfgxOxujW6y01WfC6r/Jz/IL/YG3RfIUGMT&#13;&#10;4ryVtvGkcQBbgflLTXALNooWaomGhs5vqd5RFg3KgELMPUgRRb0xGu8QtcnHdWl3tZEoCDQnf1gl&#13;&#10;UEUpWNK9hi28WLNUGH/yVruX+rfh8tkpuEs6gXECJQ0QIUPFtz5UGNbwJduVpTEUQxViWSKM8KE8&#13;&#10;JggsATXsa/Vstc0INCwE4riX9gTNTpMsgfHmOnq+5uhAjEMoQlk7xyRoKDGElvctT140kimMrM9J&#13;&#10;teznDoKN2ynfj9XKFJbzNgLrXD8DictPO/sOPn2iYHMd2H+tyrwlmErl1lPNhCAcBQOhgAxwevfb&#13;&#10;12qBMMUUMmUruF2H7y8vDUq4VkAJLAh75wQaGZvsil5fwd9ICpj7FX4B8AzJ+200HJbZEyISlEpv&#13;&#10;Os/nbV0Kto33neQ8G4bHTahOG1HjEfa8KlHrQt0T++L3TSzkTJDSYWN5hwt5B1kxGd8xcJABOjG8&#13;&#10;ehHiqmILazPfYFxrUYXapwCLXF9g2r9Ay+0Yl3XeMY4pDic6EZcU8bH/sK4E0DNZ3Kxz2/dk+Mr9&#13;&#10;pCz+3/7X/0vVzWIcvANEjELkper8tpzvgFdyCv1jPLbMe2zSnhuT1+BBwdD9Y/n++uVwKBDq8xhX&#13;&#10;XVMuNv+6sMeX2tdqrnl5Jsk7SdEsFu83UTxfZpXpvXC/azXxX6CY2x3g63Td72telx/uf3g1Cf1f&#13;&#10;DgHDAMqyIkGd/IUm9MTrcwsgOBszV1WFaha4z0Uop6RLGu1UM3NPrW/jNS7iufvU++rL8//8+9+b&#13;&#10;427oA35+fBu2jmPZ9RnC9Q4B7AOHHdNHPF/A7iByhDMWzvOfoXoVGIbBPhc7vRpRdeODf4o1xCQh&#13;&#10;uB6suIOiSJb1fHoIHZzfx8qwlfEZbbZ2njfIkmkYJaFvt/teNgI1Ah7GhxsmxH3rHwb2r636TGj2&#13;&#10;GJi82389f/SV6qghNk+jyysWu1Aw0IQo9eDErIdd5oe2fbu7sAVcGPUw5wv+iJAj1AA86SfcMcUt&#13;&#10;8GoDsiS15H+xIx2vL7zsdLZoYtYyBmXdwrvg1efL8lE+s8Imm6u0gCIXhLrraKcgJTgDmxVQYKVS&#13;&#10;n8tuf3p7tz5GHr8+PA2Tw2LXMDBPZhkTZ6fFnilrt7XxgzhPP1ZkNPPFz4/h5D6Sn/eSDz8QKzzC&#13;&#10;2B8sOAvFPLTZ6NLkkBmpP5Hc8SxStBmuZdbwH1/wQZDfB1cccN0MEbQNvB4tolqBtNQR+hIQTctt&#13;&#10;+NRuv6roq6ccfxv/7c8vXx5SA+1qfb/EESlrWfV+mVIB6B7tbpNZ4TLrx+efr2ntt3lN/k8oPohj&#13;&#10;yej1fE67hlrNjiR2oevhhaXpngryh8/iI/kJUaAm9nu/NrLM02QOyN1wkVC9bQN/q8CxJHuVWzr0&#13;&#10;LqS3+/Tp589x10BkCxWWmvD//nvbPoL6mOPFlf8cNGEAwqzLIxq2t9RA+ngcbWKiKvppRSun1a//&#13;&#10;et4f5VUrSqm2PbhvQVEmEGbVeD79vN9f/+1fIqdO0rra3a7W/1Ru32+PtN5+u4CXrQWPw3X4+vLT&#13;&#10;35cxOLz8mMuiAjvDGKKRcwoleeSl+tv1d5HL3Q5DhCFUBEBuPJmmXO8qEDss/1A89indw03H/vGn&#13;&#10;mrzpEoWSqq1PrfYsIpDQufmJtS4lyCN/sHLLVY/M9gBBcBAViUsvmlCN8WwUQmyRSIE127u5U/QZ&#13;&#10;veI7CPifH97/8u2VzXeTRfFy+u53x+40rgfRuA7Gsvl1WNu2+KluL4v+sD6Ot4NqJeYH1eh41nB3&#13;&#10;+pib+hDJr88P1eXtN93Wh49EMjGr9nuOTmONO/sR4uS3MwKVmnj6xv6l3lfrffsRF26eCZcGhqPC&#13;&#10;//TLy6YHo+/jricLpFE15HidexDHP/+xvAR3dgwBy/K8hYbc3jAC3oGtJ4iuxVbHV7wwlO6X54eH&#13;&#10;b9u98ITNoVgJ5uKHQjALBWuFCGASBHdspKtu8w24gFYS3asJqLKq8u7+VJfrZSaWNwwEIBMHo+0R&#13;&#10;oU/VcqhQFI9l8hscYxfoRcfI/tjsDz7d97NZZa1YIwnFrvXFr6+vxddPqF58mb0U3R6//se3rihR&#13;&#10;cPb8FKpXzjdCJkvsG6FVwfA8mGYfYLI+DIyuyBJoJVhZEdK76uQhDsb0ddgv2adf9l97mN41Ouv8&#13;&#10;lCka7cTzd7nVoirNZPzGO77MdxCyKAQh3Mu3hGnZiaQ56h8fj1UKa+DXqsBB4A3iSa/V7Hat4hVM&#13;&#10;vhvmlCN+2KIjjeH1vw/TPzza1VR+XVqE1KMeBtWwMi4G7TjQqsrwyHPxU4Pi8sCxq6v3Hybg5bin&#13;&#10;13f4D0foyJrbNC6G35vgGeXN2zLNfcCuliksokUUFQVb5wRyD1jDql/49tfTuRRK5KwhAGIfHn/a&#13;&#10;DdHuSCoEdNvMPndr/y4Bjhfty2JcZf1ESBfgvcj+49hRuklXJ2c0hdjxqWtepsvKc2G4i2f9vD8s&#13;&#10;blzTuauZt6sZWQB86e/HQhowp8SxQOfrWyfcrawxCtv9HTTssXgOySaeWBFzSRcEmAZvy4oEVQ3f&#13;&#10;SFPKSehwMOqcm6mtNZop6c1fQdU+Wkx9i7DJEmSeU4VhA31Vtw6SS8KHuAGEVL2fLNAc+4anZa3Q&#13;&#10;oG/bg/zKwJSCaCJgiyb5mj790TM96t/LAlvOiq799mF/YY9hixAyZE5U7BcafEOkg9IkY8ayIjMO&#13;&#10;WRfzYpPRA5KhAEYFQEHdfZns8jq8NVUV9T5RmGXA4518lUag78u6r/FtvshKIRfNZHnDe7rafVG4&#13;&#10;Hi1ejCiVIYeSZXJ6PbFxIWXRg6xqFbRfifUN7OZ5sH8TZWmTGNx45IHDuN4vYEftevvPXx/O41pw&#13;&#10;mjJhamcML92lrJmH+tu8PnhiLTuf025r3tYfTOKM63BEW158GrEBbm2DdY8Pu/X2Idkfg+Q3N5ie&#13;&#10;5BJmCF7grnd5zvkGwFd0HajKDIa4YYR8D3FR3+wmKzFd69ftVv9J5ZUxVkCEWooNKu+LdYD5zJS2&#13;&#10;CEFeV1TLkVrqs3AJPQEOIfTZegh2NNEY/doX7+DdC1lmQG9GsZ+r+wKI+AwKqn1Wqivs9/FVdUTk&#13;&#10;odcqflwipIEUM7rrSfWHTjHgF4xsbCJSkIXN+B1pxB0SGik52l7H2WJ9+75lAqS+Z1XktE0FZnDc&#13;&#10;UkEEgNR6DTzGU9XtIeQ18tCVDuDe63s6i+AwQGzt+kxsKDdT7EVW40YxF+0B5VBle3+9fHp8/qu9&#13;&#10;vaAuJAugBbYoWaj4fEnk0105MOMncF2sVFB7KOROXvPd3YnkHseD29lTT+YtanQnDcvlg3x28fy5&#13;&#10;FJjwFQrjEpQ2Ben0Lnn7h4cqrhaXz9HM65zNCEvsLwRSxoC1jAw7JptSbHphLyqMpinLDlffLzeN&#13;&#10;S3p4iNv5t9URgjmCm1ROMcJES0sL+nxPfvWgXfrVWzTLQyYTU5ikvNV7bs5OoFgV3Y/vH3+oH4fb&#13;&#10;+XhoALc+8QydQKGZPp2WFXKeUYZqpcf9WS+R4XAV1/jjUH11N75gJiMRQ4A+0Dqv9vz0Szf3I+v2&#13;&#10;brZHuhvnVYl0ud+8gbewe+KVWULJxPdlAzXjnYy38RoFaxk9Qk/NwC1EgsZjU4RqOXc5DCkU/6g2&#13;&#10;iNYg7RrG672S5e06JtOUEGiQTVd2GCyXjCMf9iuVhSzhMv1occOeBMaIZLa4AzebbArVSjv2hDG4&#13;&#10;YTDRq41YetGuw0Kh8qwMAC1t9Wmk75nlsm6hyaT0Ftk+bE34FONGqqXAjl9jCPrzP37q3e/zb9en&#13;&#10;/XO0ID3M7FJkIDJu8XynKr2+/dbu/gg+Tkxj+24Rg1HjgAA5VNByTPwWNlkC7UGnc20Q4uZ1uQBA&#13;&#10;HvafFrOmgomAisnulKjK5n0Y18hFJhiw832MD/Gh60Davv39Xxjv/C3sW+XDHBXBRWt4AA8I3erg&#13;&#10;wbDd2s/KDCtrm9/HG/r0TA+xQq5YJhWg90pR31Z6MjTwAAq0gukrKHod4ONXPYOLn3JVvs/z4fn4&#13;&#10;VAG7ERGfp+G0r0UOcFkNooONl6rzGpeRLAXDhGQlgVgjQitnSw9hTMxybgvZpYRx6qr6nA3o6v4+&#13;&#10;7nkbxo/l9t4+Ftf1xFW5D7cKE7u4S/51Z7pHUQpgw1eRQLh/vDdfPpeNoNo9ZmQxZ3FnepG2/ZQG&#13;&#10;8oW7gHyfKZbUIPe2vQzNkG1bSEYSlPJgTFz758/trWfFCyNSBAgO4LCsS7OrweN6P/dQFBF3+c2/&#13;&#10;l1deUErTGYO2Z0DhD3dq99i4TYguISqBG6dtWRKQsSwPZtlIyuFW3ODH8ViIbPD/83/8fyFmAEha&#13;&#10;ogdrWXV9P++Pu0R5WfPfv//1iTzuD9VlvXuS1klTwpUqZQrPx4f70IeUiocO2FAwWXKV6Y4V4bZM&#13;&#10;7fNDuzAmyfFxb1QY+0GJ/eltFIWn84ntmpvVLTis1/HwaXe6v4+LaXa8aZr+G16ur9W+fru8I09X&#13;&#10;MI6nAZiUHhXNTiABA2Y1vZxuQoj1utZfD24a95W8zNBBk2HOIMvNGJSb9jiOGiHGG9H3w05JgfWf&#13;&#10;LtkAACAASURBVO22+mnUu6dm8oFk++WxXckTGMemqw7H9nL1QuqH6ogD2VadELyNQ6wR673xZpxG&#13;&#10;/lRM582Epd7JPBaWaJloy8q//Pihal40IpjUYJVSHKfh+OnF9quiRXbwPX8HEVaAoyUun4+0//jy&#13;&#10;9eu2LJvLEJAUYHAxc+sy9IhIC74e9m/nS9E0BeEjtRjjXUiv/RmKqtw9SpbrrGa/nqbLk+ym8+gp&#13;&#10;vJlJIgI51sbIw5G5za+mZII0QiCOKM4gZx8+zitmoaiIu/tEOYiBE7TMfVk8MFITOvFydz0Pn15+&#13;&#10;XqdvS8RNu7td71Tg/nSKAJ7uPQ+OYRZcrB/w/nhwlgXPjLfOzk8vjwlEoPAel4Exx9COAklkiNFq&#13;&#10;geTsjCOIBO2e630ipF9WmwCFEMFYlKzm5D+G+/l8+aV8Oq1+2xaIQIrbRa8t53ndUMtEavr+dNiV&#13;&#10;C0e79Lisy17lUMD76/X+dksgco6RZIlivYWXh08QZs5JucRTr3mtbPJBYrNsgvHO67f3sW6bx5eH&#13;&#10;Aafp+7tHIdHo3zbyuE8Om8kP539pjnvZVOZuWdVKwrqi/O4uXaoqQnlOcx0v324Y89fvH89tOXtb&#13;&#10;H/evv36/Wf1y7Ow8vNv5P6sHi4lGiJH8scaa85ISzjLmOOdsUNg2gxK9nPoyhf+fIPhYtiRLEIW6&#13;&#10;tXDtftS9cUNkZHZVtdFvwADGMGHAAGPCmA+Af+APMcMwuu3Ve1WpIuKqo1xuLVir6Eo1b8fDCTPI&#13;&#10;u4Mz+nTYiQTnlAghlIiKoPl6/U9/+dv7Np++fNW3+aEbfh1fWEQ/PTzpaRoLX+Y2AotInJWWqKAR&#13;&#10;I+IPH58IZtuqIXVqSyE56zSHnOEcQnYuNl01X88152tKcFNWW06E4RiWQEqWo6cbSilDxLwHWd0P&#13;&#10;p+Pb9XwNHMZ7XdV60yICcTxuWeGWFAmryTMqp2lJ9I4UlbIAAb9d/jx9ePAgqdFXtJyzflG3HS6O&#13;&#10;n/fJoFb0WgenL1++fJnerr+9/UpEuSp/fGiWt/enn3+ZjBswbnizKrsqS3m6zZ4gVvDq9EkUnGGQ&#13;&#10;rzbVUw4ol0PHB5Eu46Yd40Vbt+vdFvvy2/VH98hooBWpgsDc95tbi5rr7X09X30Mu/1+tstJ7qwJ&#13;&#10;3sHFLcPQxGRIW04r3BVM5DCq1GGkfGgPR3VZd19rN+Wn/uuFTX97euCcB0EEKvU4JWMR53dgwGby&#13;&#10;aigrVHQYgK6ueR3f/7inFA1CcdO7p8e3afzyca8WXRbNpvyHQQaDlFuOH3bawORu3vtfv28kGYdt&#13;&#10;uS9OqCn3H6AO89st9kGIB4TD8/NvybioUn0cbnrBMLye3xelBAZucbUov3766fIWYr0QjNW6VlUl&#13;&#10;6gO0poDgDgnHaJsnUrWQJg7R7fmZFrJDTYQhwaAV28AtW283nRkrqj7l3DFYYXqLlvTN8rLUOEAK&#13;&#10;IUU4wYfdx/s4xZxZnXNgGOPpvoaJancLeVZx7WWnlAeQbdvKXNR2u81XVgxvl+WwP1CjcFPbDMqh&#13;&#10;T+vrrv+JoEhQPE+/nz79t5WUwbpxu6yraQtOc3ybl22eOSG36A7sM+VR1pijvV2f69Pe4qzXlVtG&#13;&#10;BQs5mOxQIp9On3j2v56vx1P7/PKbgDWjwWe66rivYyG/ABCWdcSUnW/fCKUv5wtYLASIEXpO5kO/&#13;&#10;AxlabSDn16thJZz0G1YSIZdzBpbmJrtNM0QWPe13H7fFWOVJl6MJRckpQwAgiFNZlpXcB58Pffvp&#13;&#10;4QESsNytTf6nX75kq40sJcgd581x7zZ4Ga+IIbdMs1r3DyezWCBQ21QQpMv7tO+4GU3aEuiH19uF&#13;&#10;YdfW5Ev91cM46nV1GkWk1olTBD30ZrlpvYWE67q0+nwbx2WLEEaUIEd1BI+HZrrq6/uM0TxayjEA&#13;&#10;3vbH9tvd1TWTHKTNLSEopdrqRHVKJGNGSNqiZ7RkWNLlfCsRgwKymk2LEbnp+o5AR5vBheXD0+7b&#13;&#10;97fLZWKSPH15yNbffhjZiNVO5u1tSoowLoSUMXf9nsuKAHy5zVVXZJSWBArv7eYJYBovEYpkw89f&#13;&#10;vhLrIsEegtt4ZRnXD42GtvPAQlOVu6rYdX1zef6DEWmUT4Lu23abp4RJ33WMsvP5WpY9CUtAMHMC&#13;&#10;uRwCDpAAKqAxU5ibppGiM2ANRrWlkEJYKykF0evDrt7G7KGb9dgVhyATABCvLjLZ7DsP4wmFLVEh&#13;&#10;uY8WRYxsDiASyW/jfeDHwEKgdlcMxmitDIXeRuRiuM8TgqwAGREoC27GoJmjIYsM19ILJgtegsiM&#13;&#10;3UiGMGbY5U/y0QGQMKl33Xl9iwbYNT19HsZp6ruuorovv073WwrmFrehOQkOkl+r1JAHmbwvuNAg&#13;&#10;YVxfzudScKcTywj77MGoI40xPj48Yn8vP3xFCYOIADQpbJxzo/R5Wbqy5hCTtk5h2VSCWGKnxll5&#13;&#10;BHEhul1RwLhtW/QMVzL6BBMqCgA3ByiflRWcberaD8frfWmP+ybSsqOi4G1T3++XaXkD5a4YI9ux&#13;&#10;1/WFlAPLfp7s0Lc4RNlzTFCK0bwZzjCCuR761LbT5bqraxtnpTZtA8As21jvimWyu74xm2FA3e93&#13;&#10;nWh2S8pEm1jVktRFsh6nzMtckHrbVuvdBvy+Orw8PxMAM8wupHlxp5bBZpAcMwyWkGP0DJJ1nilL&#13;&#10;Fax2w24j6+H4c1nzZZuoRgUviAQJQWhgNwhl3V/+9vXt1/virgBnTGH0pKg4wHF9Fjqu7VDqsGEU&#13;&#10;jEeyrBHl3PDjT1LdjbrbSKEkyKn16fMnz2PdlPM6oiz/fD4PVXN7O5MSAmcPp9OXn395PusKgXVZ&#13;&#10;lNKsKDe/ar8h5cXuBHGgNKcYaVkgz8zkQZzM+NY0DSgHg3X0qBAtcanbdX3XpJiyg6saDx8/TFbX&#13;&#10;yXpHQoyph2ZxGAFMEHYgSzSer8mGRAowjf1xp7wJi+6OjynmHGGmcNiRbb1a2n/5+CkHH527jObw&#13;&#10;qU0evD6/58UjAWwMiLEwR1Ejn9eaFNgRA+LijOzI1+7jNK4gw8C1fk1YsP/6x6+HXU0EOB6Pf/65&#13;&#10;iWSNDZhwzGkI2QE3LfdoCMXeOt92XUIEOBdCyDigkgcP1WoBjMrqgvCKSkag0anu20yQ05OAuO/7&#13;&#10;s7tmnbVWP/3y0+U8xTV3gxyGzniXCf7j++8BeKq5c37bxhgNx7xoGlFV74tW5g5mQ3RgmJ8n7cMS&#13;&#10;4sZ41+3rb9++U8bjbQMlv1vVsV1Z8QRzzGm8n4tktQPzliDw58ufOWDvwOlUxRSnecK8s8g0smxk&#13;&#10;GbyNk1dRVUNlE/AmFU1nYkLbhAV5f38PjKYMay5f//gRgR7qDnBkoXNL/nzYXW5LyqTtEXWt9/4y&#13;&#10;vXa/PNxeLr98/OV8n2LcWlmulzFJabcAEoo+1x8qQFzFJEdMlqXeFrXOe7j7bTsThhDOmDMZImcU&#13;&#10;Y7zF4nX69XK9Eco62ImSKbuucLRjTon+9V8/kQl2/9YBF6bzDdT9Aywt0Y7ar09fk8vjZdms0uNN&#13;&#10;yOL08CETUJSNscY729dH3uOUgxAM/6//8/81jU6twT/aoH6KMi3oOd6VHGK4mcb0/ov/cf9R1IIm&#13;&#10;OLe+KwqunCObjRFVADS+vDgrOofglC0tf3ufi6YIzHzzBbthf8eo+237a/0VXtYHild05u1X5Bs6&#13;&#10;cmrg6qF3uZM7aKrCaWbIUL7cDtQQN5x230SiyBV9jTvhE6te+Sa7b3WR56BXTGgjKBlnRat+yqLG&#13;&#10;5yKJpmvX6Df8ibLi5XphNYqShZf/6JgXhl2vOnJPH0LUQr6X6ka+/Uh/bZ1DPYTO2Ks0dkf2ZvPz&#13;&#10;uhaFTNAxDmqbjPOLDmX/aKORAjZFl1bcgIBOvYkTKNS/FvtkkpkhptLpM20lrDnU62jpItdX8ud+&#13;&#10;29fIOSzmskDLxVgYIXWUbKNXEdyMPcVlIqyjovP2vb5DvQkubq/XfKSd53VmLztf0r2kPNyvE4Fm&#13;&#10;5rUcmlTZh1ff9EliRmi41WW6MB8ax0RjIK9XWITlB0bYjxaMkFpbCOiTm03YiT3mCgh2jyA2bnIj&#13;&#10;kf6qhtpc6wFv4B37usoMbdc9Ny1GM4Y8LV/r+D0NgUELFZybs/2TZgP1a7mvFc9YeAQXcDXJKFmn&#13;&#10;QurbP2ALEo/IsRkELrtmAubBoXthF2InuOIDhN9XjBPl5P/Dui+NLFIm0oeJDBZ0iqrlMB5Awr6S&#13;&#10;YYNGLELGaGbsinDHgjBCvpe6B0WFPx2WRADrwgorLSMO1BJ7t9KXb+UZ9CQyJQvXBdUU0vl0a8rm&#13;&#10;i3yZtss9GrCApqdefgCPlzqoTCEx7c4TsKPaF/OIwsO93nxMy+ybiU+9WDl9ATma9jAUwCRsEviQ&#13;&#10;KZN+8unTvmno9HxHmu6W+O/hCWLOrE6FbYCJbvHA8kwSecfYPdx5JAYFiBN6mkQoheVgqdIifPN6&#13;&#10;aUDpbwDU2260+wxs7dM6q4b+P+7S448prMptBjsZq6CJp5ad4MmXryg5E+3NywlXXlfgvsbdXZuc&#13;&#10;x7K4iDurOGKIUCgKiYHGm7GiFBGAiKhBFNyhkTK20O+81le+1h7FldpQNpf5MhOLHoTYm9fkrpRX&#13;&#10;faprG4BLKJHa1dnkVcGrz9EhAksuoQPyjg9d9fb9R1lLGb5oaxEFuJzF3kIOgoH7WHDz0gu2TRf5&#13;&#10;ZclF+f3+goEaDh+BgY/lHt+iJv36/f4FFVtqi/pHEn5JY5hTOGSB7iV83QK5qumaNd4eVzlzKaDL&#13;&#10;Sl2B7BWw5YFTGcGxuqnXkudKszKWQAGLGCHLqG+L1R9hs0PDkqsL6jjiALrL5hwpyNA57wik37+b&#13;&#10;lq5QAxjb4uG2itrAlAFwhRuJ3sI9l7caoQXGq1q0z3FV2JOa7ygOvjLZgkLubigXC04yzWL7Y3KH&#13;&#10;Uppsuwp1WK7rWhWl97/j6kNygecciHomF1zI5+8XeSDQUeeR21OsAUucriym6lWPNxC3XVUYD8wE&#13;&#10;PLQzwUOJ7Olu18DtAQ/YhhajcdvZMhZtf75NmDZEaoEYzSRYOv7zjnaleqrH5bWUGCdH+FpsVcg4&#13;&#10;1QMV55i3CeZ7lpphUgCC6lI8bMYfsy2TdxLf/HsjKzpFTzApCVXosBV6FrclWJ50adkz5wGCLd54&#13;&#10;9enf3KuaaP+lf4OrTJQLY/RSY5ELcurQQ+veZsEFyt5ZXMGRYnC7X/fwMKYXlkBeYzj8K1W/2WkB&#13;&#10;FhwqDiqUExhni2OLkVg335o9re4oBz85kP25yBZDpRURBy7AZtK6oJ+bk13XDIwNNhG9rAqTrnQ8&#13;&#10;oB2CguI8OWnyGTAtK1AZy4fSWF3AxtUJNv3N05KDZV6QqEjT+yQwfttXRJjwkcLT0z6aNRcUPP9e&#13;&#10;iv6+wvrUpyXjYPc1pcRhPlzddon2ODWPM6gmcAfX2ZpA9Ayu7h0jEWOK3qSk0WECKSMtJbwtZ1uw&#13;&#10;zMrA7Ox3++P5esGI/7w/zvfZx/RYNmcEMsaIwwj+2CfOEVsWcGUbExRok1AleM6CTjnysvAgxbb2&#13;&#10;tZgv/q85JxRRhQqaDlUNFlcwOkcLJKYNXf3wb192l9vVABo1Qe5ClM1zKJqHI/9sb5FIfwEOJEW2&#13;&#10;+9bzwLboHVqT3e2hSRnRbfU7HN+Rt9hG0Lj4g1fNZhlxmxiOmAC9LWgW7SEmtXSeoNNOdyGORI6d&#13;&#10;il0CLAEQwVp20oVL0/n6DtIqpSxpwYYNIW+s2SY1Ayodh6Chn9EduRbc40F3m2RlFFEX0xX2b3/4&#13;&#10;41/X28Z8kPJTMATkyqHflh9b8qCSzSzHnelX7QDCCSkomEegKAqMHB0AILEiE9MsAhAY80Hz1xuW&#13;&#10;+BxspatsLxCSQu6zUEwL7vFVbicpoFFVzHrECUg/by1klZ8S+ZKsK1ICHGg8lUzVyQDNZnXjHTpf&#13;&#10;SXZaZFbDok40OpAS9Y5oZuTQWJ8gr4DizsbNr61tib5QlKgAOVGe5sDxj/mu8fbZlyTNw167UKug&#13;&#10;Ejc33bP1NWcIYFWdEPEJIjEZfszEQeBdDBjAG1vP10NVqyXIXmY8kWZS+x24g1SQH/ZKy36K79b8&#13;&#10;2B8cMj7hblMxNLIUfcxsCzgswAeRdGwwnLFKqSVSRgR7BV7utu2fVPSP2SIIHYGtNaDKjmhHtxgB&#13;&#10;Mb2PLgHFWTqL0TOzxVFPaKMIP3wQWs+bizhCCMOOFb+7iNmr1bWCN233VVmC4ESOcCnKOKMmC0vi&#13;&#10;BuykYvQzL3iXXBZYzdhQkkqJiU9vnPi6qVeEDAgmfjgegfcI3yhAINJXAqaA54QcKdpZwN0dCUtR&#13;&#10;lVoiC05QsuhqPVDOIdm1IkJCnNUZ5CrWr9BdndG2iMubnyz3wlV2oO6y3AOn3KiVHQPfXuf/DOqq&#13;&#10;kjsLQCDkgbX3H7N/h+3BO6GExIKQTCAxgU9rP2t9iN2lTNGh2oW84V4uBV1mv1zPYcV5LSTkHKXo&#13;&#10;XFEVBDe18xapW3rhHZWvE88elnXtPEwZY7niBphZRgrGbABDpnFqhPjuug6C45LLwXHix7SpoLel&#13;&#10;rQqF7vMISlAxm5oy6BUvUwta7GE2XgHGNU6OBsc5k/LWEtG5gg02eF7qkKfVHLPKIG+1/rN6/1ih&#13;&#10;zQAHDi3TC70YnwBqCz1jB4CJu7odZc3MRRBSIZI/Cq1MAYfF3N5xEgwOGKnZb/MKMIjQ21gVTcMy&#13;&#10;6iJ9q9Nq2fPNfGh5lBS1RRCgS5IN0bJFPJEeBj5k1MgRQhn/7HwZ13WGlDdAQE4DqQsnAbcmTTqA&#13;&#10;zuu7tWqtKEKOiM0iGzdY845nkGrBxH3oHnHIZlMj9E7d0mPbd5AFFBrWQySlHFJu1Gh5xP0r8oiJ&#13;&#10;gChCa9tEooZSUJ3izCzMBUaHkr330jIIYN6h7wnopDR1sO88kv0SY+KIbQMXEQuOSvJ6vpTdjonG&#13;&#10;6ekoZHRGe/3mpOsRKqt1DjIWdOBWOaAyjKE0qKXVmmKRD+FtOyTp8REuBtEGsr6c8HyFSDDWo2gL&#13;&#10;mITPwByM+v46UNgwf1dpM8yQEA6wH+BdcU5WiZ5pkMIhMG4y+ssWg5OCf7o2b8MgJXTUbGAT15Zu&#13;&#10;Ob3fzlVnBnoUOQ0CWjdH5BMG1PHq2hQGVZr8iW4YKqEZvKOBKQaPejIdbN6dM9oRjOGZy7I2xldV&#13;&#10;tWxCArBAF/YFy1t6qwRIFXf4f/kf/09nr32f5xGSjxV0utawKd3w8ef15fnEAOxzCh9//fZrMZD/&#13;&#10;3v1l/WFzrAzz6o+EGfXAtw3r5scQA2oJdAqkdtEBFafX8Z8DKuIfE/ggwLyYYpvrqSN1z0/bajIk&#13;&#10;tjtTHEsZCubHUkrH76OZES//0gpS01AI9d6gorbc/zB1vbHPJ7/M5Mc5mjSRe30s9otBgt7cTD40&#13;&#10;8Y83Lh4iEH9+O3/a9fjPV86bYvi8u99rEUiMV1ytM0C0QaA3zbyMa+rFxGBFJYRqAndT+KT2orsG&#13;&#10;Ah0mtS4XuKnGppsGcOF9eXPqa0R0+WxWzwv6puaT7bfLZrZAQYWAfRpYfre/GURwS0FTYv4G/0Pi&#13;&#10;coCf3ja0+diU9Fh651DqARBgGfkHbGiixHKm6Z9tqk7yYp6Hd6HbNKfCkocV2cP6ViI/ODoVBYiK&#13;&#10;gpW+40bSl8t7dToccSb2RWIeE5/K2wn1OSKat2MaHkULrneEWOR4XEfRsvAw/Lj8++enJ2LA0gsM&#13;&#10;12A4tv2P1XXxCF/pTv5qm582krwIJi/DNwGb9l3yCdnn6b/C+sOMP2v7rYnxCctJETLkGMXu9HWN&#13;&#10;vzveFpA1sPFckMmMLk6QDTcehVxMrLLTMlQx/Ft/uHBn04IpCcozFV/FC4UV3/YaLKcf/DN+ejVh&#13;&#10;ABN0riTSXb2qGwgWas4bMkd2vP1jHPLTYwNm5ACzy2auH5oI1mMZfCCiHOfb94LG/DYoewWQm4h/&#13;&#10;Ok+/v+C2PBoLeQX1tEGtae8I/aDWXNe72t7oJ+KC6U/HQNzPElXb8gsv5j0Zg10Qbxqv/J9lD/E+&#13;&#10;2czt6k5Mhh/neUVfnhqTLeqppd0yzyWHtJIC3BnFr7fLCsxf/tOH6fJNItQPlIx3KIMiawFye3ks&#13;&#10;9fBHvYVtSjBnAtPN2ENLZrCbBbfLfBTL+o7tVSuWi1YBDLD/7eYYrD7JD6GK68sfmHKbyDHm4VHF&#13;&#10;sF1er/whT/dUVijhBXXazT7dyjvT7dMgGqZBCMXB+2xSZCVH23MYbcdZhQDiW7bJjukplp64SsLX&#13;&#10;5z/a7q/zH39vPnz9fQQVrscRCiKm5xcJGpAizEuo2L49LHcLDEG0Q8/IxhBYeGVCxPK2/Dh8AnXE&#13;&#10;v8r43U0wZsXfWa+GR0B//6gRBLjhZQ/i/+vq/WpMXZc6Ma1nSmCb6IRKSVlUy78w9Apoue8XDMrd&#13;&#10;7dvfe2/T59MQmftv/qXftDZYAsIoRGHRIsU80YrWDAlwFCBeCUTvz9eqtZfdgaEy3NGiVg3cCtVR&#13;&#10;orxQ7v2DYMq9MSdwwy/6HT+LOsoljPf8JwdmL2QVGI+tfPg46REWOr+i3393Xz7+bLR+dEXELK6w&#13;&#10;L09BByfVqsZqpKdDTigdfnr6Pv6zgyxaYCPag/MH1DixXMnrpwgLNvTtkCxddoKyUMLlapA0DAPQ&#13;&#10;9pVikv76zFkjuhPyFlm9zSMqP/VNSCisTm3BIFs1PV/t94/rL9/cf1ztgg+1cOY9vPzy189BhRBM&#13;&#10;SACjEr1dZDNcf/x52pcLcr84eHb2GwPHOmRWtTqd3tP859SVx+bwKVuQliIGSBFza9ENpXe3ppjx&#13;&#10;91jVGMcy5XbY//MqP/7fv/8uitph1tFDqURZRz7sVwjfUXYkrK0DyFQIzAH19HGZvCRNNz5zIe52&#13;&#10;2kdB+oeYyh+vqvd1ameIDfDrjPPQNdN6dRGDozgrffjwicf7egnt8aBZXhqH7d0lHZF1Jn5u/vJj&#13;&#10;SnZ4aoFG09YaUO5a+9vltD/yWuiliYOTGVUB+Tvs9h2BHsP5Lm7RGaJhWz7FfKeeVal7qKOvTYsy&#13;&#10;mzdbiZIX3rOi+XTr3UlUVVF5J5Zpehh6nFS1ZcFYzZlbx34fCMkmk1ukhQt/R+kck+zSA/0ZBzww&#13;&#10;YTzyaN6U7boPZl23CpXC8XB9hOJZU0vlmJevRYES2DYfPE8s2qiqGq4AfzNjYt6a87FtheftKd/Q&#13;&#10;74L8yzKplnb6di5FLgk5lO00Z0eMHR31lSqKqj/AlNKy9LEtdKi8i+Ub2x46OqQFJCReMGSsEoHU&#13;&#10;7l3RJxPAIJv/WO8VKfW3s0BrRh+PvGidmihi25lYzBTNGLGHpyBRauEnEw3dCLMvb6EHMQQ/BvvA&#13;&#10;HuA1iSymcfpQVW8R4J14C+ef2q/gP9aDL8d2YYEUjM7X1yOv7jvnrWER95AdmEhWhNS7ZupuueCi&#13;&#10;/dBiaWK6DG0aF7f2jrhiH7+8rdoJbsIIyXpO4WPTtiAOVud8sDQ7Ccsr1HTKzMg9+q7ef+n++l++&#13;&#10;fQMdyccH8/yfq15sxMmnLmK76FvkBWqNzIIu+BrGV3jThG9WdvNtAlYKssyX0lTH5iPRxdgnjAt9&#13;&#10;WzsgwCwjL6CImG0mKNx8UsyDLkb8UqGDsYqlXqPFwpX3OUEJRUQIdM2QBP8vz1fWpd0ntl50t/85&#13;&#10;YZPY+/QDqehZ03hkDR4iSxavuz4GYgKNpJZTda5zzzEEyaYtmtvYZfoajC8LwFvnC+KKjR5v98Bh&#13;&#10;xcX4VD798fxKq8EHwyIaUAcDuG6rh6Ddd9bp7f1cdLT/IN1wX35FsMDFh4oqSivACzpRhuCZerqn&#13;&#10;n97tS8oU+uWntmAiXWkSpVi2RZiOsV3f7ITzeb8DDlWIf6MXTBCVzMaQJXwgDmxjvF6htAyWZlrJ&#13;&#10;k5z/8CLHPpup6N60qcrHtHFVvV/mkg1lKtm24tMLka6AvgDQAu/DoikKzYfCYc1rCl7TDu68VjTo&#13;&#10;CEIyP2oh9ZZJgiN05lD0s1Q5V7zIISYxeUwccE1fKwwb1vQixvWP6ymngPpdy4O96LH73P3j8veq&#13;&#10;rTh53JQvu46/glNbNtBicx4OfTJuu64zDq1pUsiEs1ludY09yibFwp+3BeHVg4teBDN+/vT5iaIy&#13;&#10;gkArqYIqcBHOf4+AAFLjRRcIn8iu0cP1JbmwZJca2i1w9D4UvDBPpEysYm3Nhh2wIDxt1migTTCu&#13;&#10;C7xvACpmgYCDXRRb7SqOaQYyJ6NTuUOpZM9Odddq6i7QxHqjVUIv/qRJy+DtGn90VR+neMRhOJzy&#13;&#10;GsJdj/XC3603G8SAwXLBtyyiZtcGNdbhTUPcUiKJN87dbRDUFMdgIPaS7oI/lrYGDES4zc2ussDu&#13;&#10;4mDddwzvPN+ow4ueNApwKEyDwJkwV1drv57P17uqdwf6jXS6Jx4CaA0QVGuGkNWLw3O4uLapb+O5&#13;&#10;A9LPihPSshzrkkEJAzMyXGVZdr1SdiVX+fTTlsckN7imm7On0ylcb2UxdIQNCDn2/vJ6R2JPq6/p&#13;&#10;/KvbPtnRc5uizG8qzSDt9sVF8dEums34fv5C+6pnxZOgv6f3sHTFIYzMDxugZE5uR1N9hhG6f9z/&#13;&#10;ALi4Bec8ylHU8yDZyGWjktyoOFC7zDcE4LETa9rYrr5EIIATFb64c1D3LFEwHibC2kFxUw0NIIhf&#13;&#10;NqwJT/3ZY0jBAZb9GN6O+0WtGPISFlpc0EaYbEbtctMcq+P8+xUe3Q7txxVsuerS3f8zc46ap1IT&#13;&#10;GqPIZirT6LUj7AqxLlOh77+2QxeKxkIbKuoAX0bQb2//jgEvoACaLiL8zaSdNdPNqp5Xw2jyAPfD&#13;&#10;rprP1zDqOwT2vD5++Ng//vT3V0XSPMYtDcUMl2GHMDgr1re9fEXAfHycvt13oaEeSMY45yZjG8A8&#13;&#10;B7rkzaiyFyUGK/AIWJ79tvw4tV/fLhPZNS6W5xoCQptyN0SNrstnVl4ecvT/lO3w/c2Kdvvj8ueD&#13;&#10;CI/mHkxd9I/AYneB+H/67/73DBEuyxr2kPq4hqhxRvnNGattMOHuPEpACtw01XbWKjkdNNTm489f&#13;&#10;EkzLpFluDFET9gshZBWQkBhj8PGhLXDIBEVHy3m9RwLatsFOvoOZlGLzLngQjAY5j5er/M439wAA&#13;&#10;IABJREFUxxKaDeEsh5KZZny9x+S0WjrJLtPG+n1f47NCNpqILc8U1zDnWMCgnWYFKwuZTfCEUeY4&#13;&#10;UsptDCRIoNXKFPggD0IMEwq15xjHumMCpZ6ejNWnY6vsTHIBTUZLLHOx6VeaSjdCRJPFGItGFihv&#13;&#10;VHt3eBx8nICsbFbrNsn90c9/SikormCICQIH4Eq8KBu/jQx4WmG/GYlkNHZoi0JmANH7XZWHzr2R&#13;&#10;+UXxIvkQFmMBgRFqmBBRhhhfSe4wZICv79d6hytEJ+3uesX1vpGir8tRkxWtQgo1rni9ANplLLV1&#13;&#10;pcDquw425SH+eJk2HK55Arq8h7zfnzKCi4ZtgZNKNCAm5Xaday7UfGk+H3eizMtWPuHlXQsU1HSp&#13;&#10;yYEJeNYj4ZxyKBTrxR5sAYb3WpYhQ1dBp1ZM5DgrKsqofdYbR2lZaCMhcLqLIVSlh7Y9tBTFbQMJ&#13;&#10;gN9fvs8+HTjhsFCzl33NirrIQkScgVB6nPQqJJ/TCLlIGUfrOEQge8yoRJ1geI3W12T0GxM7gKjA&#13;&#10;22jAsS7vr88mkKqoq6L3EbjYnr4+eG/2reRcyU+fKczEZJtjLSuWgaHpflt3ddlKtC23IAlUYf3x&#13;&#10;CgOcpluG5Nvbuerrt9+fn/rHxLD1iNMaBOxXjQVtiyJZBwVP+hoRQkWxvk59VebojLqtiVWyrbjs&#13;&#10;94/n+VrSCnmyIJM8Sph0w/5yjo76GSpAgPNz2zxB0BQyrI4SFAgJgfBN4oo3wSSXSoaltyET1jwc&#13;&#10;kcvr87U5QhkJIAQzYvEINnzbwv7zL9Y6nCHECZBMQEEIF03R7xtUyOk6q9H4CB7q7nqbNpvatkh0&#13;&#10;FyMQiL2CsSlap7SBGrZljNltEePEKNlWxXy24b6n+7Jgu8chLBtnFcqNyQRdbk7bh9Phdnmn7eBR&#13;&#10;GIZOb7BjzDuPAcc+np07DoeGYi57BLk3mJAyKpdC6ltJchxn1BUVdNpm8KnfJWX9lrXfBIcR2dmO&#13;&#10;kLfWThBquC4Q7ykNCJgM8PWsAe4mT0UCTpvgLCWoPH6ezGqzu0/fuINV0cWAysJfJi+srwFI1Eoh&#13;&#10;mqbJCW10jyvWnBq9WA3A6rZKChPWYFTVSlnwU3UyKf96fuGMBEch8limZOGHr6dxepMldDbYxVe1&#13;&#10;HLcbocG7cr7ZXVsakACXl2mGhPVVG11ELjlqrPK8br2leY0LiJs3qwcxMAISAoGD9mJNjI4DcNns&#13;&#10;QyVjQmrdUg7I5qpsPQbe2E1pgGDNyh/nl7Yp7bbOER6OhWwqIgi3qN432oR2d0SabMoQRnhV9yWQ&#13;&#10;vLjcVCjJgReRIMmEH0Pz0CeMFMhNURjnIIRKT7yMGBs9nQtezemWISxkvWDQkAJjSJhzSSWEj/tG&#13;&#10;uhizBj7M8115JyGLWie1EoMw1pWs58kw1Ai8ZKRVylWLEkN1X3sdp3g2zlIpEFOp4iBBnKiEO7WO&#13;&#10;nHHYSGVDI2s3Tss4N6J0ySeMAAYd4jSyitaJSKPvZc2j2xpJAWKQ11mu1qURrO/u5hGx89xV7bYq&#13;&#10;KIGoOUiaINt3e5h4TmIJs8tW8nq8j1SQ77cLQ0KtAWa8ZueiKytqrqsxN8yg2kJWFiNsYowIOROn&#13;&#10;aaNIbvPYiP24Zp+Ff7/WP+2jdxSGlz/utJKJgFeo1tepLHulLAYbL+u4mBpVYI1gOLgcK0lW4HyG&#13;&#10;1sSi2BVM1FzSDGeFqgwpBN5bZXCGaVOG0VY5b8ylKJMg9OYvAKB53mDBkHV11wWJCJDGzdu6MEJM&#13;&#10;AhhBIXjsOhqqaZ0yyiE5mWFJEI6ugvimFKLp29sfrCkwBeW+1XFdRq307LyXrFQJYSJTzFtyG8qU&#13;&#10;QK9VyJSR7n5bsawwcFVbcc6Z9T6iBFHV9R4oSmVU02NT+etGyjpSeGaGe2Sd5VICkxkmzOWacT3a&#13;&#10;V6dmZbU2uAB1psnkMFvHMgV5PF9xLDOWdrarUt4XOt2LCnMBAq/yq/UgWwrek5cNC1aX3mtWEsIl&#13;&#10;lYDAdbrimq1RSz/7iJAsZ+Mfimq73GRCLjjmUnIp5IhL0gDZlDWlmAlKKwlt9NPGhFzvN5htaqj0&#13;&#10;IEYFkEccElJiAgsukhXOhuHYWLd1oA8pG6sFIPN8Bc4nZS2sGkGdDddxcnYtJCUcWG9zSOO8hmRC&#13;&#10;ygVs+3YHDTYUM2dQNMdd86YXHHCRGd1iltBfHYgWkgAABoIoHIq2JAlCkLVdURk5zjCYkkC+L2//&#13;&#10;eGv6HRVVQJpREqzCCNWcggxAzJzE+tPJOaunGVnkIqQFWtaJOMq69vvL+Vh2SHiQkUs+RhgzBMA7&#13;&#10;PceYd90RKd/zKpvgHF6X1dFpinCbrylqJkjLeHaWYwIyM9THjKSoQgnV3fTD3rhLRRodPGQ8MlZU&#13;&#10;8vY2RQUYcpLjbHSNOCtdXw+LViChe1wJpQUXhNBl3iSl0ZqQypRTBF4KgnnVP7WLcttmEaW04MYG&#13;&#10;qMUSPIYwpUxpRTCsSwlhigYt04h0bFEzJtxQ6TY9rxPUG+eskKWH2PwYi4Jn4EwwZU02tXEmb8sM&#13;&#10;WUlFjTC1YMUcU8Z4RlEXq1GZpzanoCuKaX8aLCJt3y2LXtYFrEYmzCLKBDsvcXMEgIIUXFVOyhmP&#13;&#10;KM+syhjk5DyEMOJsefCZyYjG6Taq2zqaTWleEIhBUbFgEdUAjgoJiozNzrDMsteUy3mzXNI1LFq7&#13;&#10;gvIKRe0WlJn12PBCA5wJqIljvAOoiJCqsD7f7kQgWkBasuhYXTeNrBEP87K0dZMNsDPBtAAI2tm4&#13;&#10;eRGCyI5mYxadaU4VJ5tfpuQXtUohdpCaGDZnIbOs72yIUlQ+A0A4BMStQQJkfAAy0yIFl0QlErAV&#13;&#10;6Ue4qWAIQQAkZCNFjAJmK9BEwErMGwYCCwko743eCO+265RtzGRWCwjWskIUmSWbzG2kIUvKOePA&#13;&#10;2IyNdRsixASggO3aE8bFMpk+rZn3rMKLmxGiZdOnnBNQ9t1+2u3DvPVlixC9qM1BEr29JFUWAsKA&#13;&#10;+BIwjCQjGLVziEvGmn3bJE9R8E+nJiiEqhwBmteVtEUcnyEDm9ezg94aM98kpIYla3TJS9Sjvhkw&#13;&#10;IhASy9C4KOhRVGn0mhRFxDCrpUDAro4X7TUlv62tFBhE57e+70xYRYlBUn6eKyJIXWzXlQi5aiVI&#13;&#10;5HjAElIJl+saNl1TzHJiFSu7ysZsU+2IDRC64HJEXAIzz8jpXvAoqSCM05ay2rtlu6wN6wSJNSGP&#13;&#10;df99Xed1ZTAfqpJQTnLhtb48PyMSDGOQiutt7h8YTF5QglHT4jSeR5bYjkIWtEumGpqU0P2iIYBF&#13;&#10;VXmvdh+Oq9EAYq8AxpgVDNdwXgyVROkFYzyvF7ctoiD3cXQBeIgV4PsD2QIU7SAQ7esSRBgSvY2A&#13;&#10;iMVva4k5/t/+h/8DCDH7nN5S3UW/Qq9lovAtLl3ZMyx4te8lhBAsm3p+PvNGnj4cagWuaPUuMVi4&#13;&#10;mc3ye6ibN5fJawn5BjM2mztKzgiQBXyfSKyT0rpkcjuHt3qiZWG9Z66lzDVlSSDGvCDAMkE9CY/m&#13;&#10;L0pNAW9UcBGtJdyXdbq9/zaG7lizHna5cswxijHx+6HxzsKQI6BnPZfcfWgTqgvJhNM6qe25xGIU&#13;&#10;zhFX+2ajTORFnZlNbqHHfaPV2QmElKhTsQt1sKscUFootw055NmkaSawWvncFTXjZdR022KCGBSi&#13;&#10;imVbw+/3uxkvIQdLi0onbDoPVW4EFtB6lipbwpRTNr3Eyow2UyiOCm3y7dDRUyAvUZTK6cenA2tx&#13;&#10;tbK9kCXAFinASglIh4mB0zz57njKHELaRLPe3l58eWAHiBKqoJTr4sWDNlbZtaH4yD/P95V8xRl1&#13;&#10;rs5bZZv1ZLhIAGx6BbBmWWEP42S4KIIGTt1rYb+plYfUEDrztbNcoGSn61D/y1aOpBAMcUyzuMgC&#13;&#10;8rBtD0eAmYBloyodr1bZ0B5P0y1wpyuBL9fvBfkJ86327hfK/+ywtVuATk1TTR6gpPesKevZ/Vqw&#13;&#10;NgUaWwKzUJeJxwhtp/j09V//UiO4FhEgFh0sOOFKUSEjE1KXVYNyJ6Y62Yz9lAmTAt9DbpNa902t&#13;&#10;E9ZrQFSYmO4bGs0YzSyxMXRRFIuAyZzOykHvd5XUBJZFpdeLnd/6fke6dvnx+rfTSd9D+2HwACVR&#13;&#10;YLc2pApTuCQn8eBUTC7XFIGSR2sIQJnCQdDLtiYh6hVDEMta0DC/h4YhWlHyflt5y/2WgspoELv+&#13;&#10;KWXorQvoQTfjxU9Ywe4grWYgdFG+zzdKWXp8qi9zvgLDsTBbcLFKyqaEIpSoRkXAD7xT6PlD93E1&#13;&#10;m40u7Z0cO0fKCWCRKY2aFVRlS1M364V0GFvrkIAO01CQAjMd7oup+qNLdoqy4XVenT1AhkjLuW3T&#13;&#10;5nPFOxZLTCbAJY/oc9md44tcayThBkyFMEjV27PFdbW3xhpNORYU/3NZykpu49ygg1ovnFbOYE6D&#13;&#10;ijgHUJJ4nVKOfLmFOY+97wgCBMXXt1vw9aEpKTARYbY4O28QVozaAHX3ofu+XnbyhIg9PRaFx7+/&#13;&#10;roWEwUwQy2Sbavd5zaz0jhPirWUFvGXpYEQC7ktYhPJymR6fvoDwLljHnPPTLZfwerlgQOZFxcd/&#13;&#10;uevxffr+UH+CfWH0RrxjewBMAjBTRImGU/Y3mo8102dc7/joL8ngRT8/fdyFbKbN7cAQkc8i5LRW&#13;&#10;7G/ju6oan8r+Ok0RZgjq6+szMP7Y1OBUYATXMbbkA0wwDBQw4rHcy09GLwnoNg1mkNEo4pwjhbvf&#13;&#10;EIA1KyKFxOLj4WFNyzTaoizqpoQ6wpqSnNJqrw3tANJOV700ryoQD7G4Tdq8BV4I0cgsZR+nojwQ&#13;&#10;+XAFV2KTWpW+TjB2d/i+ppTqavrt++Pjo1o3WbHI3nYVx1ZjVIUGpgi9Q1NjB10hYiO8BVgw7o0a&#13;&#10;m4AjdsYZLEnfPW7P51bS6/O3p/ajD+eqGCBpJKud/sfTp0Fn9ra8sYL0bfE2rrLSIWdZtbhazzrD&#13;&#10;gCpSb69h/1DllNCpgqlE1jcQMFmb8eZzDAgQAG7fzqf6lLe8YsLoKilI630xbjZR9g9EvIr2QTEL&#13;&#10;emwR6p1AkNzXDTf2er8NHS9l2u7Je8TKAbfeWQBA3g3DbDQvq7be3++K2BCHQhZEFtn+7jbyBlFO&#13;&#10;EbW5CADKtrUUkUAEqzmpOQTzJfgskdyVzsUmSE6TVRnUKhqDvOpJOUnnAuFMEm0NiJMvc9lXddh1&#13;&#10;Kji86blEhWyAA4sKelQsE2h8IG3nA6V42O8C6WSZ1ylC24zp/XCQRv3/BMFHk6bZYiDk4+1rP5eZ&#13;&#10;lVVd1X11L9IAMatZsWQL/wKCFUv+JkHEgKSRdLu7XNrPvP74c3ieJyUbJxwmnGI5hEkvBTZ8kTm9&#13;&#10;Y9kXY4xz4fDpk3cWQfRWBI+QcNztG2e3xgEQDUFBFVEqyjQet+FwOJls3/2oatWzStcNURWa/c+E&#13;&#10;g48MZ8DJDKJdFgbQtYByhU198Dj98vF+WSZn1yaXLRLddj9e30WdUcQyua5k4PNAsOh06pV5mwgl&#13;&#10;uWQzem0LcC5HR3D1hJKuqofjzrkgQ+GJCo9H7h+OJzvMyPEQZNu0SECSjurgEPbzcjWsOm3dVFxu&#13;&#10;uf50DM6wmICd4e7zOiwc0oKCh6PeN4VhOj2j+j5itoS0N7YhnMVMhMSTl5Wc04IpbbygFN2m9yBk&#13;&#10;KbkmnNpUKkbcimG8eN+WgmiCIiWWkpcgZz+bdca6FpuZBcdkqC1ZEQFwsbuuhyEdqu4GVFnGmDJT&#13;&#10;ypnxuONM8tUnN091ywuChHc1k36KzItVo102XS22eZwaTbekPNpHeo7bjjYARRuXDNCKI+hUSRZv&#13;&#10;hQsyrjd+AP56VgTxUp7N9kUfAZbLmiJf3LrgkksKOEUMsfNhvT77U+3ntcpYg94L74Jrdb1eV0c1&#13;&#10;pkJsmfR52tYAM4uStpLicugbAFC8+rQY5HJOZl2RVsqpK+YdxTGGqdP1djmjXASht0sYm4QgZYCu&#13;&#10;KqikIQScbNsaiaw8FoUCoVhY0qk6lW1y6aWl8kh7R94WjwhmxcKB2cNunzbnAlzGRXMmcBkdS7xE&#13;&#10;vzGYxe4URdy2CAopGBeACCSc9Yvz67r6EKJl+56Mw3UcLp24q5TQRS9PJsmq5fjy8ho0OhZICFOq&#13;&#10;zUrrq2UMJhiyBPN8pkSsi+e9nC0GmJUY9SOyPoCM8S1eLoQ31KCh9pDEHeH0Ml95u/MhxpgJA/Dd&#13;&#10;FBNFwo4TW+7nxeYYAUnvKGYg38+2rSKtsze2YhwWfsuj/KjjUvcUQ15MnoNvOLGEY0BpW7G4cTDa&#13;&#10;yoEtB83IOl24VYi4CJCFpK3o4KaaaxIKggvOnIveZzZSDjigmrJtJOQuYzrFgBWAXIqGDvZVEZlp&#13;&#10;k0xseWvKm5StWVeeKwrvXAgxua5IVIIta6mi9gixTjGY3LJFx06t8S6HWM02lLJ7uAOtA9Xhel00&#13;&#10;rS1wnFW08LIU4tIqS0Tr7N4e+r9k6AHc5hkvOrR9641lDNWsjjZrUsUTFvMEJbraUYBuDQEKQRCa&#13;&#10;r/7QdgiUEJ4E3CVYDIpihJoRElJxGeZEUtlVVa4TgzFBtkaaGIARm8VXtKXTc9DVEmd9rPxCTLCM&#13;&#10;c8bCIXZpWnmAPpWAC5R6tilR4yUmJGO4CexnAjwIPmx134eABegRXuxAGY7eDctYIg3WJ+8c2ckG&#13;&#10;r6zhAadIj9FMv516bNysiWKyZZXZOWjAPK425Fjj+eZZYciTRSYieIi2jTHMayyEd3vjAU5BUiho&#13;&#10;Mt5sdut2EoCthKkiHPn8NjngPVeqYOjsSEBNBAhpQ86jlIFzmgrc49nF1Xsban6kQklKEcf15q4d&#13;&#10;ZwdBlmHlDcFQUnG6zHOVUhgDiBSVlxqx+ec5f/4AImQpdBQQILQ+opRJKQVObvfR2MCZ0v2Wox+H&#13;&#10;Gw6Kmhm44i8Oo3knEJLEQRATw45WbVMQnO2lIMyYmIzhSTPF2vvusryBhGNyiEAIoWJFa4o5tAEj&#13;&#10;oaHQIKvz8ruDiLQVXfH49jMVjuUheEHYVw6oHSP+P/7n/9PbtI4eHz7T958QTaofwUIeTGxLA5wq&#13;&#10;bvmPdWJA38u7GWCmEJXeSp4PKWvTfkJv4yirQwviZ+w4BKpnDbC/VfSP97Bi8pRcg/oDpFLpmzUg&#13;&#10;Y4J+QyHsW1CVqcCHjKDea5KWpakcI87A+PVSdD3jzjfOzYa3TYLljPy+dNiScqMfyiu6Xu4Q/l13&#13;&#10;vainDcwbDNzerRBmdlkKWJvbOsFKwE7upxizhyhw+fLf1j1IZgfsN9yeGLNkyU26ZfAp8hDSFsvr&#13;&#10;xwDOp2lOhaJLjKRAmdz+Q4ikxJXOv9P3ynbkkGeThrHo8zbeqbYpZNWPHyihYbGCWYSjSBzN0vC5&#13;&#10;XJktOFCN90/X7yeldtu6HtTPM1cTm9sC0qwq1fgU8fjuGjTBVLpd5GmzAdbQtwGtNT6iJAB9Pi6f&#13;&#10;1mlJGB50Wj0YJHaCre/E26uX9W4xKHFC9reNXUloIc4xBMVqQ8uxHHJaqxrC7YcDkQneHQ+z3Mh2&#13;&#10;TUGF7e7BrCSX0a0b/WL6q0kAgxoAU2yBVJ63TbDQ0D7C6JKxXgIijDMIhbeJqMj6rbQBeMlzpTbB&#13;&#10;aK8gKHlXvWggBvCo9y0WP5PPe2ezl7IRiQBxf1mGqsO3F/xPnd+CzbsGibHeRpndsN3S/j8N500S&#13;&#10;0TljOVqCr/tdxs+Tf4Ku8Bv69fz+DBqM+SbznEAOiUOx99KwkGDAAtVdrOrEiwCruvbYNe2Q7Moy&#13;&#10;qzhVHFAKQVeGcd93GRfuADQTIN33mdYoGhKsMWZbFk+LYkGDehkROIHoc9z2Xb09v8CYC4K1hsWz&#13;&#10;wMAQF0gqJPm0mY5k2HAA8uZzq9/ithe8HsyqVaLPm2QMlIL8hM1A1q3mEoNNAEiLxWBxwYoWv5pr&#13;&#10;jqrKOJ0DmlBo0L4jquF8Tnn/NcWyBRQpLj9/r6XKId7/+Q+/P7xSivJtBtXsCECQ+sHp8ao7hjoS&#13;&#10;limqCwRbyasf7R4/Bunhzji18HPKzMUe1P/B3MgC6vd0lIUCwK+mlBPwgyNKvJlFqJbeE4Szva7z&#13;&#10;4TD6q259M0IAodjtouBn8IrwEQ2p29R8GDW/KgjRnM4wfZ+i7A7tAgXA27L1x91ut80xsK759nTt&#13;&#10;WLi3fJ5HUOmVv0d3mBzQURoECG4IaCpith8TR3Q4m4F4eXgEBQQHZCMiyKM/b/FNcQcoXR1UNV3i&#13;&#10;H7u2sRYImoxnGdrkLx59sdsGAesOD6GuaIa6FCZilQFzY0PhOoK4bT75wHETwLPvd40q89trRfYt&#13;&#10;64rxWOQ0sQzRgDQhmh0uG5xJc1jdChyR+nYx9ScoOBF1gqxVgFMEjqcu5CxbQthaVWZ+fxxdnVt7&#13;&#10;Jf+C2h0fziw4ul6et5UGyIyy+EYIyUu+b36h0l23a33oikTPoFE0XLZb3Dz+5bJGkMpxvPm6ormo&#13;&#10;y4SZKNkoIRSIPhBxu1chIlLorrhWAhaX7LvrWBYXrpcXYVYEed3WNqyvIv+Tk8R7ikPnPiRoTX4T&#13;&#10;yrormBmbjo1laP4JWaP5XUXBSDLMyUzDLYmqn054kQWXUJIMrAlKfQ+gtkxxouQFr6X85bsN4dSK&#13;&#10;8H2OM67FN8DAYutK2PXigH4EfSmS69Y+wz5fQAmZY5sD82ydggrWkXh5myU51Xx4FbGpRJ1jN8TX&#13;&#10;JiTAAWpeSUaTn0qJjYr+7bTvgl33AV42DmN21+kBsEkPuKeJlVNAn/DBLnSx3YGO0YDgMFkx0mJd&#13;&#10;bpu5VHKbDsfnt3NOWe6Y6xCOAS8mNxSr42WM7NBisi8Qxs3gd/4qz7MoY1VOJt+abODYHmFu1k8O&#13;&#10;SuNB2dVAIpyIAmC1KQZ5p7x24PtnJr6uRMzqtLHhHL5B6Wa/EvOQwtIf8fGVam0EJ4hyLOwNbOHE&#13;&#10;n7mlA12h5RRKHDhlBSaiBA/CEZjq+gk4Xrk0nyZTsieYxMeyQGt3jQ6FBYPMjAoMBXkmSwEbbefq&#13;&#10;8NvlsjT8MOG3glHYcg13STR88Z8R1d/VGb9J0V0vIemTID4C71mirKZJKqf24NAnd9Eu68IGxDGE&#13;&#10;ZdrvylXIiMQ22Z4cAC9jYcFn70pJhXCavMNklepT9oKmJrH5jZe5LnNTOs4rxJOzJhrvrcx43mZe&#13;&#10;85m6S7q4XbwbVfMph7zZ4Df1TkYvkujoqaEE7uhoTUkSLX/GkIhsdNyEgoWhZ2uWGkgi0JqaDULb&#13;&#10;W2AZ8DtW3k/NCE0UgQUFZoalGDcb6g6hLVMLuGvIkfpyXcfUM2LRvH0XNcn+ThIeYHeZBK6JvnmT&#13;&#10;rX7cRchEAAhYs77ifrMLF6wqiDALEqvfEmuiEeczBtoH3YFdgjbMVIU9yZHdehQw8HFoLIq+xZlA&#13;&#10;ZwhaMoyial9MqKuJ4UvFqpUOciAMo4x+Eb+MZgUCVY4WHVMJmJIJ1phIa0utekFKYWWT/h2c62yC&#13;&#10;xauhsqqdAqM31b61eDe9/Gy7U2TVhm1yuEGKLf6s8iIWT01EWL2vLDCWZMFpjrNIiBvyhjPTCwQI&#13;&#10;Zi4f2DrHgiPp8A4Ctzqlduoi4CNNIGYQQE1FxyAAIUNdNoObgLPnknODeYLQhkLiBguytHYam7es&#13;&#10;AyvkAGkGGBIzbhwJuRsjhJaIitza7ss8biRJxzZdl4gjrAQMdhtXBTEL8cwJQDAYAz5bkkct4b7R&#13;&#10;qDgxlpQKluLeoHnbrmYZOMglB9vbTR4RhPpDgDSCPDrGfxOz9evFAA6QqyDLoi+3tJxnrNpOU2Ke&#13;&#10;SF10HJb1wRyBKQT4wi+o+xTNsF7UrsnTzPO1rFcnjl+YCSQ7xeQ2FepEyaqQCviAqwqFYx2kiOMV&#13;&#10;yiw6Uls7KkcPrrf9m1uWlCIDtKC4Ib6muGULnOv5cSzhqn3hlknW9vs1jZnLad4+HE/mPJvUMig7&#13;&#10;KS5Eb4E7jbba7sLq54RcQPXJLwSKiFTWV+BOUQlGAJKbTvNi4TbRjUasYITB14aPzrJImOGhiq2u&#13;&#10;b3MoqG8Rf1qmRssUHdvxdq7BLXJZIXp1HLB9C9/eC+sLgEBgXyK1A67zyuedFaIBcYa9+LxltATr&#13;&#10;sB+0/SVpO9kUWSTxe0IU8nzbFojSCmmjE0twnEjxvSKTpbSRROM12xCbEnKF66pUWwWmPlPIReDb&#13;&#10;kbCDn/Hsz2SzDSScSRBkRJjDzdNhBa2EG6owIzYgBDAXQgjj57eraR9bS7dHrL+G1voSNitcsyUr&#13;&#10;UYOyHofZoyylukNHl1COS6Pc18h/M5bGDeWQ+9PvxEDBBVf9tr7dSEoiB2LbF9H1kfcEZQ2d9GuZ&#13;&#10;3gvKccQVph1BgaCb2faHyrirtpZK4NlGK8+bXyP2l+VrxWNdnNBN5F0IdbslDLd+V67bx3kFATGs&#13;&#10;RMaLsY4UZoOSX27JTniyQdKq/XINU97BcYWho1lLZc/Rh1LQbEM/eIsYxBmr6GoDpHZoA2q9Y8s5&#13;&#10;sIjo5+52Gaoo1CZpnm4Hw6goI1gLW36aNcPAKYqIUW+lW+tgyztmZRdB1935c9kFhgFP2T0Y5K/E&#13;&#10;zmI2QEGSOMnQzg0mcaXFtAfofsqR6QzBuv5Ax7CrO4WqZEOdDtFB4AuU50KY450NyelzxxEJ9uoo&#13;&#10;isWrY+148ORHhv2M06Id/t/+l/8r5HD/sFODefkCnQ3KSdc+aA6Dtjf8Ewt7R39ZgXmCl8/3oNU0&#13;&#10;bR64uQl8+8PGn8Ji5Jf3VKyHni/lfV6TrL7aYLjXFP/WHQZkiF1UwxmHwOP7ZqTLcsf216V8XfxB&#13;&#10;tsN/PM0HcrMFMM5u6v30yu6Y1IA+zfe7v7rR1ISKEuxt5g0BLfLlcq2+XKFEC3j9d45RqmvTCUC7&#13;&#10;Txd3i8yWO0QuXFW8EJ+2a41P2Zf3cWIi9LLyCy+IS3QbXl7JHFufqVCyROnme81s/Xq3o72E7X6X&#13;&#10;7MCRqWx5XeDkF9CUnQK3PwvNRVM8QAZ/RJE5K9zlbSu4+/IX+3RREtzv2+vl50XtL/MlAChVS7Pe&#13;&#10;s5SxBarYGe33+svH43f7NuE5gIyRMD91+0EkF56/foXbL9tmdlh0EQVHzvKMNfEfKzGJAAAgAElE&#13;&#10;QVQELP/y/NBrzldsjs3kMKqWRDJsYw8nM0hewJLgoJnrbAU4knE0+bqNurA0T5cVmNaEIgdIDKC+&#13;&#10;DAA96UdAaCXCVysgStCeobGFyCS6perhuzppmkQc4fm43rFfyXl2AO9vKlg/3O95uJBZY8x5RCyA&#13;&#10;XIdGwAjce8NzDSHCOYAomK5+ptf/9v3Tp7vtTNWhzvvCr8On+19/XF+CJo0s689r130chzw3y+eH&#13;&#10;/+ygYg98+X+WR8UPPL/ZGcZWQDY8vaE6fOn+8efPS0DQInU8FEHWT22fp6wiU6l6qacK2k4oO6xN&#13;&#10;DDdjdE0yn9LgIFnU+/DfFSEkgLm4CH/wmJO4LQtkBOHtZSteMLpTezHlAFbM0OnThziMlwWDWhw6&#13;&#10;Vb+DCgat59sl5vvVbFXDJwRCtTGOZQRpveoddcy9PkfQSpGdsqMBH++7AUw/D3Azy6d0QBlgt8a9&#13;&#10;AFjCkhMq95fAUoTZG08KLnuQ8HJbTw+nbT33+0Z3EsB071G4ThSKYZoFEaoim1CvtZv95sYB1khJ&#13;&#10;fnm9ca4nDGmqWakP9aPRSCKRXxe3OxUNk09d1a62uV//njZ7UI/glZ6OjvgEhvx8yMf7Og+vKxlN&#13;&#10;vsZo9lrZM5x5RBDtq6pqh//46XrZK8Dg0yxjmK8vLtSvxxnqKieOnvdy/nvbMLqj5QbemtMCMupQ&#13;&#10;M/vdjvA4M7JWD15pfH07+3Y73v3ncf7++Vf+doVLrfBBvy23E5S3t2HXVu7uUuMCEPiXf/03J9pD&#13;&#10;C2/rpNs2tV01fuWS1qf716Q/7jnHQJS0eoJj0sUPqAPn20Ozw2Yzr8VUjond04/4F3n7LhI+khu9&#13;&#10;bU9Lq6pkA+F7HFYHSmCSYHz4gLAtu1ANyB5ryGJe3u29OMxPQ1oz3pNcFGC5e9C3aQoNpSFUi0lh&#13;&#10;Sig3X9Taz+VbQ47g5/vPRERB1q9zvM16TW8+Mt7/x7fhnnx46f7AJVZJHZafP10PWFuVLhymqsU+&#13;&#10;jntyb82FijSBM4L6oxsgYStk2FvlbdxMtyvLjBrWgWj3NLwT2zD4qUKf5QObIkxhc4Z58QHtwnjF&#13;&#10;ZH2bfNlx2wJoX84V9Q5BKyRZbytMIB5OXT9FJ+gN+A1n1YgFhbmAfcXXdJ8zpCky48hjE4fhE9bk&#13;&#10;PTxp4hdUu12u5R/nF9QJ5GWgC2nIhG90f4S8XJwNWh4xhjocZOKXZ9d0vwKRRyczDfPzQ3O3vSbJ&#13;&#10;vQ/9Mr7zNGLZrw70YgduDj8onSSAIFcbvWC6XT/t03/9vas7lTyzlpUcmkC9n/QR8DtrX7fDw+Pm&#13;&#10;gaJ52XIowpa14ztM6NtlLDZC+GE7J2b5FQ8DcZWGxJ5//6/Xu0+/LHlLbD6FaSvWd6oFiaxcF3Zq&#13;&#10;dg4Nn6OGFj+/mlZWK0FN15/efRLxen33xu3u0z7mOoDyNt1qAp/Od/oIZlgKeItwoxIIxsm1JItD&#13;&#10;3qUdPhQbbcnAghvcFOTCww1PF+52/pzEIHMaqA0qiPUDLOWvC4BRQtj5vUeaUplhsgv2AmGWGAfh&#13;&#10;WVK5DMlbKCRLa9CZkRvOcJaSCAJJnK/NvvA2RsHQizFXW6a2EzXG87QRXrtIi/0JO3IVvseO8OPb&#13;&#10;1+89w8b+oaU4j1Y+Zjs+UGt6uCzZdt4oHBUJFrCGREPewGkMuIuG4szIw3u19PNtGa826HSQrmZJ&#13;&#10;YQeesuWXDCYo3CL1H0sqXR+nmtF/zzp9XV9O/9CfYparlsM+lUwWK3CdDSf53S4kMTJmV2hNB7ib&#13;&#10;9MsHfPk7ZKzuut7ESYkmV/gl3hhjo1xm5wGU3mvCK8qol8K8BzMM/+njA/l9nANkK5Ub3/qMImc2&#13;&#10;aZ9OVBFg6wPfZh7uGBS+bUoetqdv56b5MI4l3c5LJhgJN8ZinUEYiqYhH0b1DU3LnUW5GLirSy3H&#13;&#10;lFcGizF9u2dZX2fRJr1djeqCBE3wMdjNVO/V7tef529/+9vhdgnfTSQYpzAZyeBnDCsPwPIF3F3P&#13;&#10;1w3mMc3KSJ10uiTYqk/AUh+A8+veVUGsLwPa8pxwx7Fc51hpQaFSkJLNLgRhKDR7HV63LRPbZudo&#13;&#10;cbI67PsGhmHwcDNLMaDDfYcNTZ0UrGqJW4LrFwigXwruoPjJHtnJj0O7e0B7EQ4Fv0JTQ+zB+nyj&#13;&#10;Xb2ayIUSlTwnXEOKMcKwu17OjpMrCQc0Qk5oqe3KMYLEOeAipbikyKfSEWHjxHFNU0WCRjvQ0WCG&#13;&#10;6EY1JNoirISEiI5bnAbKd03usbKtJAzn9Rx3cH4iBECMOw5wKihCAnB4Wa7nluek4HLD5NjrtsLp&#13;&#10;D/KzgbXqVRa1Z1/jT3IUqcm3rdX+fPrr3Vf7cs9tvyy/9uTb7QXaf28E3NcVJM5PrwgBhxLqK1wU&#13;&#10;1IQ1Iq/HNk9purQSLL3blqXFbXwLBNIUyam5YykGVTzHpJI3dsNwbwE9NvOq9zTD/Hqea56VSAIH&#13;&#10;iSkahqeBUrL78LABSrSFdsvD9L01Xdfn1c5O3lUBYDLFjN9YjGt/OlHdvY7p0AkLHKnVZlKNeY8p&#13;&#10;ZMldCSwIIujhoFVwDL4ASMlZG4Cd+9KdZpP2HM7nZ9bWRtoYp06ApbwNGxVJ3v6cJZ+yjhADjHDt&#13;&#10;Oro/vN/KFYe0+0boUjMva/4CzrJQ8u7gvVICuWmI81odcTwrDJhgVWxlXDC9AQXJONw0gnma2SUs&#13;&#10;jdgIz1UXUSlvT7tD9zo+S2pCcJU6tmX7ak2ROhFROXLox0qDFU5NpYbFcwxESNYKsdtPoMQ4NcZW&#13;&#10;XL2/L4+dXE77LdwwWnSF+GRzDiu2J8XDC7/9ueTmQwPfIMDXW4CGpdX0QlMAVpAQB1t6l308TxaH&#13;&#10;Yb48ZfoI/jK67AVrzEy6HlMEJVcyvWNSECFXF77oiA3RCX/HwzyVVrbYIwSHpI+zCykQAocFSQKV&#13;&#10;rA5wWwNPIG+0bBX+QK653lBFx0xiZsrIFg6OBgpk8/tk+/FViQ9s9dKEtYdoTTtD/bXm2w2xakEV&#13;&#10;Y57Uclin6XYBstZ9eb6hZf0l908MsDAi3VoMc0lYiHoIl8fq8DqBC+t4EiB9V007bahy2CMXNisW&#13;&#10;Ps+bEnWtq3NIqNkQLG5xIKl19cyXPZHzWhPFAYQDeXzcCR3xzvPo49qixS5uM4sWyLbAL7UIMBa/&#13;&#10;TZhwwCsQMj5q3+M8WxwXZYtayHB09zzFiN7e3F/p7hKvGjNsy3CeIYGiRm9h667KbDCrvdfOEEd3&#13;&#10;/Wgxh1tbMJjx8GP7bd84573Fxr0rpilUyDUcA6C5v4HtawQ51bkez7Gvf8P/6//0vw+Lvy1xDBEm&#13;&#10;XyxgorqkmJKxxgGfZbcPk/PJnu7247wAgAuAOfigmGSsWMP7XmACC6xVawCtd2qZrq2mYXE71UWb&#13;&#10;o8IEyGla3LJpqK/p6hL68TJAmBS9E6HA1RXpjXfFuxbKhE0eAw+ESe3AUkSZ45xSVki7DHzBxK0V&#13;&#10;OVVEYhnLlHJaGy3iGjaCAKEuYEkCheo6jLhgJimiysPENRlgYBigbFwGUgEkZKDM2sScsyXAtrrG&#13;&#10;xW5xNVvmebiNDDHJ2st5wiw11U6yloGYGaqqmlCdqsxIhKKsYSVIc85v12vPUCzm9cdbr3eOEI1C&#13;&#10;r5RCEEA7uwQJstva1DCaaJf5vPiOYVkw3gKXNeomY4ysWw4g42maBoRZYACUUmyhiTQcB5QdAtTC&#13;&#10;IG3mZbQjw7zFmBemWL2KohgRFS2mOAiitce2GdHqbuHueOAkNTVkIlcVs+sMGu2XqLLhaVu1Jsh9&#13;&#10;ODZDDmK/92vhjtXZFAhcjFpWIKBhvZRIsgNqX3nnqJDny9f93R0GMJeS2rVK7c1cVVdhKtdlQYUm&#13;&#10;U3AiWR0XTALbZsqLDXRKfmC4R4vfmJDeLoUzA1AiVGkaXXl+e/XjEEBlwlpwTojWd8d5mw6HVgH6&#13;&#10;58utqjXDBSwuKgYIgTePW8gRna5TKoR7bpy32QgAC2WE8M1FEesQQs12y1xQoas3icYsIfBIKIpQ&#13;&#10;NPYZkQ8ZQ9Yw6Mz4ZDNkAJMaJyRJ4sH7EFP0qz3VessblpwSVGzkHapwnQO8Xhe561zJIZd7ukOE&#13;&#10;QBTnNEFK5ucNEdrdHb/7iIlnqJActiWBigHM0gT6e8FRqjhNI02pYIlQg9MA9z12m10WewGzgFuR&#13;&#10;xSFfYE6Fvl1WTAwmuZY1Zbp4fBlNzTsBhK1Nj0QwEUNlmmG6Dg3Sl+iYQDISeDMItUA7g1BAZYix&#13;&#10;ccluMCYe2RLtav2aNEeuwZSPZlJSV0z7eYE5rcEe1ce8mPV6k20ECGm1Zyxq3JbNU5B3EBnuAWMR&#13;&#10;AITBEqbHvrO3K6VsTCkUIDlBnmakslDIGz9ou65KyIIh58ia2+lYhVh++3yKeTMQJmdTgf1+V3cK&#13;&#10;R4gZZ0oCxG2Y7Jbd5EnnphuazLL6NXmIEzKjHV359CBiyCEAveOYaWsyRIykFTR7kEqO8b49LetA&#13;&#10;FCgC2KkIxdftInSbF4sSQZBufBwnJ7Daq8MkkqgJ5yWLitpk3HqerjXjUtAELJIlz4CfGr+YE+ls&#13;&#10;tMZkCiV2MZcMCOa1otlmIUspwSfOBWiTALTGFVEKYQhBQAC/+hVmpEXlDNE75bxHEJ63pRJyS9CH&#13;&#10;wpVpRLvaDVQaIuoNcAtABBAUJMJuM5fbAEDGGru8IUSWHBgBNIdgkYM5EOxzVKibX+a76t6Lc5S1&#13;&#10;4Bgni0u0ZIOcBkDBbJmAqsFlitc1CpoFSFaAsAGBsKCsODjk1ED+2HY3s1Vc1kJBEE0wlNLgPEql&#13;&#10;YU1EdHKJIw+pLCk560DJl/c1YZEhARBZk73LXLCcLek4PXVhWCpCo7MxekZWYJoUMpHXeQz7fRdj&#13;&#10;9Lhh6LmAVBgWiFVCrCnczIpR0646xuK84zWzcyKBKl5AhhGnzEEvPCmqrrgNCyTUJg884bAGHuQI&#13;&#10;gYOiTpuNomopotnnFGml5bKOFCZN66s1zYc7Qpz3mRTgwUplkYTRhC1xEEYPKdF9BTBoigHJwpKJ&#13;&#10;o4IShnBEZn7FBIUSmTjqDHGmMCGoe1myrCXASNmSCbfW3j08olQAzgH4Czz7WwKwgIKsDTiEzbpc&#13;&#10;AOGahURJXrerL1WGlEmB8cGZH23TaKUDI6h4rqj1m0eaA+RuN5odNogzGQHwrpQt4yJRFBDNa3IY&#13;&#10;ixKwQmFLuVdNWuL+8S7ZiGNCVZu8sduMICYMc54BSlyQuHHCAIhFIE4i406DLSHq7AKYYLEkVbO0&#13;&#10;AOAgDGCmjPWFYcQQphnQfZOL7TLdgAWQaiVBcg6DkMu2LggA7xeuq8X7XdUBViJFSckIPWE45uQg&#13;&#10;bIGgBAS7Djmp5IPfMMppRdb6ne45ROyUBcM4wlAWoRRnWrNmM5uUJQVAee1R2fEkSPZ2nXlyEEPW&#13;&#10;hddIw+xWP42pFzpFoOvORsAQFKoIUIANOfjTxyPCiAT47J8VrlDCQRIXA/KFmhxmK3gyYQI0LlsC&#13;&#10;cd6f2tFdAWwSzHWtMIHTtnZtFaxV8jAGT0AWCAhZTMygZOsNczALEaTUXFdiTdHVUlmE1jwUxQuj&#13;&#10;HIPpxcuuDgIxxgJwsuEWOLAFEHIwntF7RvA8zI1uWBFpHFkNxQ7nEW7LBiFu1AHzqCkvIQCQfEYu&#13;&#10;Wyb4ebxhBwkEJo6cEhREzjk5N0xzQtFnN9pCKaKx7Jr27J0WPfIG+clRygsHCBKIg0uAEd02zpoy&#13;&#10;M+8iACXyRBLOuaSUckCkrjLDJvpkbQgoZbKVlQu+bTEHwDWAKDobUKLcFIdLKs5HSwSYxpkVaUCk&#13;&#10;0HEpY06gRAhBIbywCmIacdaCgABWLBTBySw6M88zScj55NLSKAUjKLYg1kXiIobrslGOC+dZMwP1&#13;&#10;Y31MhSQALvOFB4gKC64gVhIIIGVo4RCsRhwjnuIKhIAAP5/f212ViCmMbClDUKbzVQrNCEMF6Yhx&#13;&#10;iG4zW6AllwzRQR85p964YC0rtKlbrdiyXNFWoCZbSLhpDtV+mUyhjDNw26DzECXIMKYHvvqIiMhL&#13;&#10;kjAs8xZdSubKBb8Z51zYRlQ13ea8kDitgRLtTeGKUhAZJd54S5KkxKdYYMl2ZgWgBLgtmYroHaHI&#13;&#10;5sRZSQXM64YATITnklsOK9XYMYAcJZJeCE049HYOK4+QJK9IoqxaQ0o4zGFJKVNPw5wydlZpAlHx&#13;&#10;zkO6uYBywGHVnBSMCiy45OQBImBaz5XWXKoKCrT5eodnjM1m52liJRbFQ7RaqxWDxS0xh4pBYxBh&#13;&#10;pK7IOrwn5EV2JDkSIYONDwkiPINUKiWOXfA+kgVSlQtpEZG6SgWc17mWLciCCJpIQbGQDR7qPdEi&#13;&#10;oAwDkJwlDsjic4y36bbnvLRNAlkIIgr+vm5IaV4kBRn6jYKcDZxnwwrUmCeJirMUJeNuBNEEs5RS&#13;&#10;aV0IsMuWbQIKrjEuJpfCZQbn7VKY/fSlCgMmOCuMo00BRV4Jy6ILjJWYU1quA4AsgJxA2R+6EJfN&#13;&#10;Ul1pIWAKI8MyFRgLWIcNJVEcoQ1SGBdCdsc9X2fLs1kMMoFB+LYOjNAdEPLQE8q2bQOkWeMro8Kb&#13;&#10;TECGDYCiYFXWKzFxy6AwQMLlR0rJl4A7Ni0ToVBqLrCOtywqAiR0KBKaQAItrzwFMaewOYCFECYn&#13;&#10;wGU1hZARDgnsq13KkCQ6j0vd9+tmEIOElRWI4gnhqNbUb68V7XNI0fvpnBrN7BoJYHQLAaUVm5bu&#13;&#10;ktlsjg4mpAtS2Nogq5YCB6LvdnUCFgWMqv1dzCrtde9ZzZvB54ubntZltUkl/XJeY3Ct5HlcdXd/&#13;&#10;mbbudLTeLSSueUlp6qr6bv/AUc1Q8xKdbjjK6/nbv+4JZwmRIgvC//ztFdMKB1y2RNqqaMV2R+fW&#13;&#10;R32ogDh1D9ynuAw1hc7eHg/3HZJ0CFsur/M3SxbQAKQ0owwUatbsLV6+X6XB8/SiqacpiVKJ0iCF&#13;&#10;ZLPzUR2l1gddVw3Nte4PT+t7qbF3oX7Y0w5DZeuKvI6TF8Kruuof0zp5kC60pEolQz58+ZJqeDo2&#13;&#10;nPGvf7waz0nZBEZPf75yoIG0FkYk+gg87A074u/Dj+F1iVuoKRwvV8n5b7/8dn0b4bZ9vuugue0F&#13;&#10;9tt0CZHpquYMlO1UKX+7tvXDh7bRKdWgIF3+/P7PeqfqXVtJj4rFhF5nb9BaRR3efVjneTlHmNXp&#13;&#10;DqQ1H/mrOZ8+9TA6Mpm6UD/5mechXL5d/1x/Dm/XuW66FDzDaX/3EItd1qfiz2N+B9x//OWES6qM&#13;&#10;f9Dy0LAoi0U+wNT8sn+5XknE7sdUyxAAWgfv3rxFsfhy6nd2nZP1TX8H5e7hL42CiXFAGuLv7M2O&#13;&#10;TFeXwbxfl8l6AsXt20ATeaL0X635MVzlhx4FhP50pJxezTvT0m6JKKZ/fXx2M+2UJs15GaFieQxR&#13;&#10;QE/RBuBiytN62X28+3//7f8rF4BUO6/LvpUNo7MPARBVxNv17xkYCAte9fpcUOFY4G0xtVCMShew&#13;&#10;BHVTWkZ2QxbmBkoCvCoUub/9958BzkKK48d2MygCkJH7fh7jiv3kaSo2QQO2rBYm2bRmAdH13/95&#13;&#10;MINFV4DDl8dflQLmbASu98ePtxhp1bxfbiQBbiFXuvl8v79Tf/31v0yW/Nvr6ws884q5sBz3NZd7&#13;&#10;Xu/XgHAGqEwgLut04UunKR23W/XQAgNRsMFsEBQnXPNrtZDbzC9t00rZQtQ2JDSMQ0SWDDNEj8e/&#13;&#10;kMBVkRHa5fqKCzBLWPm2+3A47B9q3YStaCDuZY9CSI8HdKrVTqaGbs8rsHSe4m93O0KiPKksmqdv&#13;&#10;HuCq/bCjEu1gdd/ttZDOcfdz2F5vihAobgXGEiuQL/1Wo5tL060iS/Xp0VKEtfTQHDSeX342mGZB&#13;&#10;ANeHD5+v6zo+u7Z/uIVUp+ry7QoN//PfL7JCSpbjXpQ4Ul1v7tX6N++xqJTQnDDk7TybRLX+8faU&#13;&#10;TIZ1bWO8vZxL+WlzE1DF+t4YHxz42z/8jx/vfwl5y6AwoS2ZpsGeb6MtGTc7UsQ22O2yrcvANK7v&#13;&#10;K9rFpr27Xs4obR6EuKDz66DqagXTHOK02Ntl+ekn1DEgwjJ5lTMB4O7xo2RkfPrZdNzKLUW8JgfX&#13;&#10;4v71JquyXVNNjx2mXdt5AJykVUe6poo+/u2v/3jxr5f3t+TSeF7/frV3R4nhYrN7/Pg3LpqX9+tg&#13;&#10;A1E1IiLahGo2Iu4zqrmsKrMGO6zzhhjnGiVOk8KqqgvYxnEyq2xpfapc2va7DrCIKp5ScNfbset3&#13;&#10;/QnzHuz2O95VUH3Y17Rl7NgEGClEmBcDbqJiPhTFuFY4xYkktT+0MESZylzs+7dnv3oAcUGcZ1ZR&#13;&#10;8fz9KyvUXIYK0whM399JXn/5+JvU8PYyvD5dYyJrDK8v7xgzofWRii//w3/5dnVCVgXoprs/Pnxi&#13;&#10;pG5r4LD/v3/8DrOdXl4kJVWrPyh0eRmWm73rlOpEwfA2G6bKXlgpPe9pgNB6r3SzOz5S092JD+kW&#13;&#10;WiwWmxvVIVsIgMaOhcQsSlX5Hcfr8Ep58itEkGPaLBvr+n3DmxPbgehRexiH7fb11WX++vSybnNG&#13;&#10;DoZ0uU2+5BW4wVyIdy9//J525Do9jcNbq2Rzv0s03+z6rz9+lvN0AcNMjTzVqmPX+c3EhQJy2O1U&#13;&#10;LQFNHuPb39+XHwO18H3zLpkUfcVoBVvKWCnw5hdOhAneY887FPNNS1YCzquaVw8BudvdbSHY6SpI&#13;&#10;6Bvg0WHL9GW4LoF9+eV+uLyhGH6sV9XwAv3pvvGi2RGpShLZ6dS5OXdtL2mdNpg35C6JBMObLgZw&#13;&#10;lP3tNk/rO+M0BbBOSRLZMPr8tvRHeHo8LB6Y6zViRwTCGKpECUEVq+K5+NuoLYtvJo3Ig7hYGxN6&#13;&#10;//MHAw0j1bZ503MTF4hKX7VgGZoOfvrcCRTuP/6NYKkIzi7OEnpZkE6VkIAAD321rwXdb3llu/p5&#13;&#10;mbY43ex4ywZn0jd8Gy8kJ6VPu1o0DIfx6ib/2Dy2mGmcfXUZ1md7mzYzepIWY80GCiUfWkEptkS+&#13;&#10;PZ97kbObMwwLcUsGL9esgZLzXKaE8q6Vdavb6PPDw31/vMN5ODWcmPXDw51Swllj5qdmv7MwIy2W&#13;&#10;CKWScHP0tu09bnu+f6jFke6O/a9/vZ+21/7u+Pe394QAo8DfUnPQPjpn3dv5rUCslK6qigET1yCF&#13;&#10;jhA7v2VGLylNU9o/lJjeuhoChMTn40bL1/NTnozA1ejiInHE3sDwvAxSo1PbSyiXV2tvfni+taKX&#13;&#10;tNJUg2AAdKO9POgjB8LZIgrlFFKcHu67UIoHHjN6vYzVvuELb3RVtGso88E/vz5rzH779dccY6vr&#13;&#10;vK93qiGIIE43G55+LBwLsF05pyb41+vFLhMGoqt2HOKZs3Cjfk638d2h8Pz9PblcYr5e3ffpfQSu&#13;&#10;7o8Uoc2418sMCn2fFtVUf/3HA2Ox6hVBlCdVGbbaAZGcsi9tCaVcX1aK0hq2gGK9r70LKaTzbTaJ&#13;&#10;BsZpG8/zzXg6XUzY0jYudcW6hK/vF1gr10Rk0462YiEue9fWk/O9qPX+8Ge4jTUcPNoWeb05F3PT&#13;&#10;yIPa+dHed/fZzIlvDOM05MLT+9tyGxynEPi8Based+/r+d2/epbWEs/vb//0l9/87JAvcMFoNSqD&#13;&#10;hh2iL4WJmaDpx3T54+f49NIIocT95fy2TrdeMjiZ67icg59aMf9xiw4+bYtk4HmhlO2KwYm4pSy+&#13;&#10;xMtl+NAfDt1+r/sd62qcXfSp0oeHT5S1EILbzUjZSaRbUqmAr1eTqIMkvz+9nKfL9/+fpPvYsW1L&#13;&#10;FIQ6vV1u2zDnXJOZlS9LCAmaCCFa0EFC4g/oQK9+gA9Fr6qeybzHRuzYZtnpDQ3Gj4y3N6alZGhP&#13;&#10;UU+ZX/wA+5euFwSeXve1OWACAKhNo6FOl4+PeZ1Y8ubSU9QnUOJox7sbx1EocNoNeLGHhr8+6fXd&#13;&#10;kgHwHeItAA4NeqC1kV23JLB4X1Kkh2HfHMG8tmFD0KZObzlwAmCGT8f+b//0FAvgCOwEfVFqdD/e&#13;&#10;TWmOr7v9cdfSRC1WxBYI9hQIKDgRBCYs53X6+vf/t2vEqy4aOlp9j4idMvBo0LsVkS9x3Ho87JT+&#13;&#10;fIoM+JRYzCVCW2r36+s2xeLFNFebGMxRR1HH/Hj/BzKUIfFxf3vwyd/u0axP5112qTueSs2MeF/Y&#13;&#10;L//df4tOx/XH1nKQ/ApK6HJ/3u84pHH1q0u7Ep4b4NY/tpopZ4jy++xWP+1PPSbw52N+u2+YtbfL&#13;&#10;bGbXPrXNriJ8AbBrWcAwB59bKAFH/M973Ot26FrK/vvPvxbPhdpL3b5d3wRdVkc2a2O5tZXl4Jqj&#13;&#10;UupEUCtpH5YcQ0g+N5z9+PIvDU546A674ddhh0B62p8EESClBBAmDFYk292nXz+5kD7//lcE6lpG&#13;&#10;2KaFzCkUIWWKKY4jLQmilEW9+TsoTiiye96jOb80O4woOx9vadnqilEq6wYajiD6pA+zR7FufGBL&#13;&#10;tZqolWjOh+nbdQpu/rHt+qd/vL/PIchOpWq2jKdYcwENhLp6kuByuREfBvHp8uPOkeAAhyXVWl0x&#13;&#10;1VDBSL/XuEezv79df2RW978dT/tj30qzXZ7PDP8f//N/yjBBHm3xAX8wCloIdeR/5WG/17e00P0v&#13;&#10;guCwmHTbEG3SMjY4eHnO33+wTk0K6jdyb2hp8pfpn/d+MOsbOO3c8+HsVIAVDwJ8u3WNzdyGvlC1&#13;&#10;haWjgSukGKnAzQX94LvbN/N0XMFn/fJQs7cUsIha22Q5Zi0Tp49gLGW6KCpbwOP+LsUGxdTr36eG&#13;&#10;bixO2KS+uPebuz2em2bN9tvfQc/xSaVv4R3cn92E9kcvSsq3wFLbsVpjZpXFOUjkn1+R1eoC6HBv&#13;&#10;GnF5PGyJh39/xKIsHj7a+iQ1NNjEfqWeNYXblIKq6h6QJjjJp/bXcnYeGdpSFgmv9xVBO3SxUu0M&#13;&#10;4XrJ4NbFZ2KC85D2mQIHkQFAu/v1zlDHZ2meZ5pZByJIfo2y7UxgGuujWCbd0TdGAwVaDgxD4B6T&#13;&#10;KJvCXvH+eoklnzA9WTyz49r9OOtjxQiCfXnWewp8BZY9Dml6wxUUhFKhcC1Fw8MAACAASURBVK8z&#13;&#10;FPc1mFqHiBxaR7Ic7lqAs81nss3qsDNkc0dPR1qQ5ZIjTHCCINgpeN8wWkup67r9IN/339qfnBIw&#13;&#10;WRWEwCl722BF9j1xqHr/tO/v7Jq2rZVlD3bL/cJ2fD2CXTsPQeS7YwZ215Sv5VnzuHzd3jyVmUEQ&#13;&#10;A8LH8byjJJgO7ju7zR/X3fF8rV2Xrn2/+/r2QLsOUDlPywdZCPzVzBsFhg3KnAxopSnMQDDw4WFD&#13;&#10;ZkKsC/8PzIeRV5dfVQDETeKUwyjWOj3A+wzTr5QFDAGDogdtPtan53O8bXADpVIuevcPmBug8oFu&#13;&#10;Z74/xWaXwlbS/e17d9qr0dS3azy9JBrckQstAKp2+ZiZUe4jLvLD41QI2+8F/NdHQOwfPqdi5PYo&#13;&#10;y1x5V6qYbW6eXu96fYJ8qFS8bWWob4ApoeoyPQxTFscNJ350U+N9OAz8tuFD2oIjt0fhn5APBrDE&#13;&#10;WtTWb1+BOmhM5y+EDGy1eXq7JPAbUtb5DQPIfJmWMx7qe7TsRrgsO4P2o12QguSA+PrH3z//ZgAg&#13;&#10;88hJu93/folQ3D3hXlz+FqXCwkVDfq0pUTRNVWd15y1Ukl79RUBFFndAfAKN3caq2hkzYkRI6v3H&#13;&#10;1OGWjARlBKxry0o/YaUpx2zDTIwPmGR0/ZIwyKdY9xEWUoZtrhy0LG1bphiRHLMQlzBRIDg4ta3h&#13;&#10;nXMQuIrr87YXENUSqh3JRKHVdgSVRu+nTy+DVmUa4u+JbOsKsRwcqg7efq68YTYuDIiBvBYw2noC&#13;&#10;jXg3t0N9OivQdXqM8/NJB+MyZDFEmyX2AF1XiLt/0CxI7396v983KC+p+L5zBqtjV0gJ0GgFVfVs&#13;&#10;m78SWKyhNWFvFawyeiaaINXLCr48VqUOFKKuvptp6vdHqZILNtrQ8A6DJXztGt2E6v7tfqryXiR4&#13;&#10;jcfY1kIKkPl4yflFbxkEwKs/fot3ILsApQNzt5T1uinxDGBCvuTrisLSNKvm2axThZQ4A6Nf/BZI&#13;&#10;G+egxFPN6jlvq3FUDt+Ei5MBqL0uokOh/0z1wLdkQsoApRBtRFnPyD2zzGqz+2jKcTL24QLY3uf9&#13;&#10;scD11zPBBtVsWcOnYKAlZZt7hvBU/GADGZN8ZG/fAjNzfhVnSJdWSJMXKOuPSe3xwDBal/kNggCU&#13;&#10;zYJ9vseVbgn6mqOdg6YJ1XGaB8Y3PEJhON3YeoIxYOJdZuYZrmuCM3ULqTDwivESj6e0h08gO9mX&#13;&#10;L+HLqvi3DGQXmwJqDM/nw0purT4xVPdaVlnd1hbrm5KAAbqlu17HeJIGq/bT21YRHsOHwpC9nPe5&#13;&#10;t008YFghcdSMT+kV3AKiQQj8jx9blX9C00P3cta+fianHCQ5PKKZqoUseuN1o6gLpCIXa3/4RWzv&#13;&#10;5PA6mjFD28CsP+1+Xp1PQ9cVg3lIsEaktpGrRHawh++bx7gd5grTGFJt5s2Gmk/eZkzmZEsnLQ6Z&#13;&#10;R6qhTwKKtez9tr8yJNdUFWclrVwOtabAg+k3L+EXt36D5Rjgt483OrAFPnL/6ePDibaZ/fRujhCw&#13;&#10;XFNAK+Znf/6ifwczb8+WFM6tYP+xlx8IWJM6dQzMqHlAmwwPSFqFtjHeHwWEcZpV0fd/GIYrmYSu&#13;&#10;dKeVy7PpBr8ZnVMu2YAqDH7a2L4hyAaFCe+52f6gqImbSmlyFxBDRgCgXxR42Dm5R3HYPueMDbIt&#13;&#10;YXlNTFCgSoDX7JsMKdN8aNMfb2qiIux7HwsDHLqEwGwHZHFRgzCr0QIB58zlPunab9IWqj9/vsbF&#13;&#10;X40iKgngvtcWIkECVz1b14QqOnVhyNnOsPD1Xu7rNkZTpbAePiNPuLu5n3vaLalZXSpcvADh5H2g&#13;&#10;QGdQVswzSI90EC9rcJw0qsiow2MZUm0/HnfF3beZ+BSVJNW2Q8mdpA0pFUJjAMHnDfmHwR4gLCVs&#13;&#10;AKKLpE3aiNtNAO5t5T5o4z5ixcZDizBKIBO1FEwmGE4YBTugGm04DnS+5bw+OTuSo2pP7V1iuQBC&#13;&#10;kXWGxgtJU1Hie8iarKf+JhR6rKEC0q98R/Xae4ITrD6vK2XIIBQHr39lp/FQhdAd82k6vVIQn4tH&#13;&#10;5MfS7wqy5pPk96he1wBMnO6raf22RCRi4lcCZUypE63EAo8PVBRtjjXMQ392cfNgXNyrQyxnGLfF&#13;&#10;4PuOtKoRWKNaeSsFiHVrKnREJDgUpB/QD/2/rx/ltXl93JxLCObT532Y0l+kBI/FIpjBBWsxuSJr&#13;&#10;t2KyYfB1ujyBdtowQpAPRFhjauyPjYzUOy8QJhlkqnbbQSAo4IKOeb0vFvjL+jgTISwHHvwDeY0A&#13;&#10;8qlBLOqgG7570pVZGuNd9AgKFHniUkDcAKxThm3jBQatjI+3/Z92YXrwWLbd/nPQeIufus7EOx7D&#13;&#10;hm5heCR3BgQi4pNZ437e8vX5k0zI5XGIxOHe7BMu6fhtMfS31yMQpYmQI5XJfcXLOncdG8vbv8WJ&#13;&#10;UaGhEv4OfR8h1IeuvdMMs6KYQgPOCihcFP+A6c9bUzxCYtjCFcjzzefA+gcTfp1rATwRwgBgacMj&#13;&#10;pcHFpW2Rh4ua84Rt83qcCHJf6Wo2hRoY2NI3H8ZdbdxHOroybwYp5lEcUgVrBlZu8mvlz8XksoRt&#13;&#10;Uwo3nCpXGlShYPV4aq5be71kqGTuUKhmzJw1zdevb3sUW+ROFEJ/ZzehaO13wLOArgugNvJZVlWy&#13;&#10;JcCcNU20uZAx7nA7MDxhaQkbKSSAPw1YqGXcQLet//bWI+WvgaRgTCjzhl5JqouHyFOZQtIcLmaB&#13;&#10;WiBGa/pt8aQAqSQWwZDkRA16J02qU4EI0Gf6lOJGG4uGVgjGZuX/K1j3fvJvkbW1fXm/3nV/Xsb0&#13;&#10;wvIjfi0kz87sRAfR3TtfCw+lHUQedLXjD2EGnprth60qKrDxnoA9SKij77A6s5PlARtiJkzgxTy0&#13;&#10;5smOMNjYVjkBn2NkGH/c0VQgUd/nhXBDwJ+z48UT7IRDH0KiM2hhT24ubBmLunvO0K7cuX1qXM4G&#13;&#10;xYgevs0tB6xo8sEWVhGmKJHSfATzTnPgEWAGrFETw17J2u2y62R044nSFgJH2AcQHY65ejbAEY5l&#13;&#10;PBqaIIQS0ykEdJBUAd3Xr/Tf9vsdfNTpgMXYrVM5ty+KfuCKpSvxx8WBFOd3Cno/Cfx//g//V4bw&#13;&#10;am1HMKupbASXNsI307ael+6pibPFezguY061VxLYNNCDvRTT7/XGz1d8SRccWRwvewJGwI6/DsvP&#13;&#10;9z/L/p/X0kD8EmHune3E/JbEdAhIMJE1Z8W6fGHv9K3RXBPm/GPpj/h0yMvYoCSqZdXLSTMeYfUB&#13;&#10;esG3B4KJeTwkcFNSNinzSMtz6SgBepADef85X5rn57dQBlda8LFCe5eoTIf/ZogazN9y1MuQ++YP&#13;&#10;aoR9oHVfE/M2ebmgpZKM/3I6/YCPejOK9o8fj7/UXHKQ5xcK+PrIgaMZ+TRkOh06yURa5zWR5pAe&#13;&#10;WQU88NlFXxXH0+HdLkJxgS3wdczFduBH/fid6BXolIS3MO4ANoViGu9sdXfB2P3nDT8905fpXrYZ&#13;&#10;w+a9BrW5FoNza4nm/vvu0Ff3lEhjzaxEvEV02p/b5vj9j+++XZFKBTjJ6Pi7Pz+ew1g7qJpOjW6E&#13;&#10;LZGPcXvZpVwp4lUsw6PZ7XdTWe07hOoJcK7axotRlvxU6H/54U569UsFoT+z+/bLa0WVwbJ0cdBl&#13;&#10;qT7QasJj14mGEjvvDZ14Yi1qJNmxpfSio5B8KS57w9u+PT2Pt7sfdrtPn/zb39uBZpAJpTQJoHaZ&#13;&#10;QwtXweWa82m3h1sMR/yXsybVxT/o4fS3MD/6JiTEg+AROkRtT+D7HPfDUw2w2YjYGTNf/sbOa48R&#13;&#10;sqms/t3uDvvBZ/TlO/Rsd37+Hs29JX+CGNKNrlDHzjKkIZGlfCNbnG2cLAM40+I9V5TlZW3r9O+b&#13;&#10;l1CpKr+4O+tp27G6tBv7+0jjfBScjs0KaIlc0G7flLjG+4VPF7q2sILupZ+tCxMKrjKstk+afTBw&#13;&#10;DYciKGRTYU+DPkF3U8ufm73d1nWr9Hno+5M3xWwfZAI1bqejMjzRCYzjmKVw3A04tL1gkJEDQvAO&#13;&#10;wnf3dGrrbzkBUX3DB8S2Zt/+y8+vf6J/8hWJClFFWVqH1A0MkNuT1pv3ut8DDTCKa0Hg8Fyjvd2v&#13;&#10;vf4M130BsBqAHXm8gGM6FoIf/mM3xuuunj/xEv6orkFF26++A4co82yh3P0l848IVCk8OMKhw6hb&#13;&#10;oPddfcbu4lq0InzL+nXpZiij2x+Acy5zy3egpBS9NHR8sG9P+G//HjgBFE73yY2/7A695OtjtOdL&#13;&#10;zSVuiHdJZbiktBBMfKOfwjpuNDDE2IN82+17HIDvZQz2t+NpthUcGjO+Pcuy5P0eU0HlPC2vc2eX&#13;&#10;BXOiWkbk0bnlOPCygvUhGEQpzuvp+DSvtUbWqDpW+akZx4tiNdARNe2c6bGa6cWHM/xX8EECfeok&#13;&#10;AMgCHKsbtleUgZbY01Hn0hDwZiF3UmfIjakOpQoxGx4BF4Nt/1cAXS+n5qGW49qcZMh3YAQPDbqC&#13;&#10;teWUtPERnuj+4p1/JbCJ9/n77kg+hd906Pc2xWhv22oVb5FrKiYrko6t5/g3BJGAUWFusYcbbzrA&#13;&#10;ZKQxFkJxW8f7m1XLDJY15SU/YM4RCdTAtkFmlLv+arcBdbFCa6xjA5MulHg8H+kDeR15wHCMWEqH&#13;&#10;ASDcA/ymmGrjuD3Eh2Z1ucWwqQaXlpQPDQZ/bSDPT+LJbUCwPojtLwT5+/tLc8i36dA+zQuAXbbv&#13;&#10;W5vprrRvcO7PEBdJbZv8FsMsNFwG2Ln6uuMKr7g8LWilRYtV647nOjaFwA+bhx05gS1uH/erWyJp&#13;&#10;yQpNK/78PPckpKFH4gj92sGdhM/iPSXJxbIsbvGL2w7NE3R4Wy2jIAVbojvVVqRux9vb9/c4HbL4&#13;&#10;BqS5mB+gfc6VR8Bo/dA05i3ucEeI5+nRCKVpPxrQH6OoYI+UV9S/fUPQVT7ku9X9cUl+QHhzGJiV&#13;&#10;LYvlPCEKfR1KA5aAge+l8GipfxogIyhDU4CNo/blFehlfPTqs13mcfqOjq30rCCamWx4JBE1huOn&#13;&#10;PInnCmPL8q4ZjJ/2PW149Rd3gQ8oBGC6iROPjf0OnfzjWtqYKjAZpSk53GFKNv/Nl1imtn0+9H+J&#13;&#10;/mvr+dkP6HTK8FoK4ewg7+LcEJZAXas6UnKfsoma7iCw55rKbbEpvn767THnHNLE25xujaw13cWw&#13;&#10;ixlcH28Aea/2CudtsWPa1jg/7/bm8u4HhqEEFZRcNgc3UBnMpDqCOqaf5+s3jO4/F4ypxkSGuBEe&#13;&#10;8YBCu1xL78A/+P5wd1SHczW+pFSjF83ImSRkhzpzLmKNlR6eXPj597USClsM7qnAdlOKFhP3C6IB&#13;&#10;oUKKMzX2BGII4/HIb+mOB5pVbFeB+t2WbKqubrV/OgcEmSjhgAP1uMHpC3jeUUvqe94Iki36ZZ5C&#13;&#10;CNvQRwkDiqbMMe25R6mSci9jrLLhHQkCdx81e59yJPROo5cHKGr096fjawUm5Btwhu4/OZsJ0Wsj&#13;&#10;PpOFR3KUnysm8QBjtjgE6rkAAmcEgN0XVVlEBwRNRVvBc2oCMvHR4p3WvFS/LmPXYyHNWhKxmSEd&#13;&#10;1qpoXd+9gDJn5PEtbikK8QFi/6g/gesORx3m+rTffESZkUqygDJycvfur7SBz/ERtWNz47vP0ilL&#13;&#10;ops2FBJ+zJHJ0nDAGhxQkVbXcikwZoJa0qjwj3MbfrKcNho1vTDzIsGGGuKinLYofOJAUfTU9tOE&#13;&#10;6HTv982Y5sQGqGtEF8ZqeBBcSNyqbuAnrBvGu2bXg/LDIcG0ZlowDmzMa2o0vVgLSWkPylITA0Zz&#13;&#10;UROeWMG4KNFdf2xHsVQ1AEbh3GtgpcLdHi0/cafZstRu+BWj2xZQhwl8jNbZekTtUUa7w43zW+yw&#13;&#10;Rsg1PAPKR4N2Tj8dGQiW1+ywDzAlnvSma6vXdYshMsauiwSF0cIc5TzRZDbFCRCTzi/369SoxjYl&#13;&#10;Xx+nOdL2U9+1eUEK73Al89HeY5gCyMOUUqqIwizP7Hibr4XDdpPVr5x2NjFk8yKD5GD9eQH9C5SL&#13;&#10;TpZfP2Cs+9ILg4vPDWlrsd2ef82chkkK9T6NXW4MHpaMxwipsKazQTiO0zpybGrrBdVvDy85tQ24&#13;&#10;b7SDItQt7EorQIa7JtQKt9zs9WrGRtPF5+1Li1HDVLeQO59N3CqH+z5bfewaCLiznDSSIAKLL+P9&#13;&#10;pyEcRmx7Tx3bxTTn+r6+PV0AYZojlVC8hBg2DwJ3DYkFjx7cISCq8PY0OITrraj2TmLGFqyCqfi8&#13;&#10;PpBNEJq6Mv5Hyrsl01WJIpogAYZXMY8GxHKKKfspK7LrKfm2PFyOXMlh9QPvtnBFO8spp7fD/vPh&#13;&#10;UkfyaT/IJgSXyJzuEvFhCrkOUQY66zwec7XHBX4Ef29ZaUJeF6F6LXfsupSKqw23A8UtYxCYThK7&#13;&#10;MQ5iwHBmAADHyKs1UTEUT2i6/txDKCLjIFnRwd9+r2lsuY5jGGCb56wzpiRRGf6tFEBqK0nw3jvO&#13;&#10;IURmklhAONZd858f65ArVMfFhi26fn+eqVlqEGbnO05xaWvG/jkxbqcR3C+x3cW4ElBBLIB/4Atx&#13;&#10;F/PB34neCUbM+MHO9FsCsCuEP9IWnp+erfNUaNxPb8WyetjlP6twd65cHqFKD/nGAH0RTz+h2Fnb&#13;&#10;8T1GzRRhcAErGiXoujRPMw+Yq2GnZNPiECYHUCMxKLGRcj1mnXLxbh1nSU6p8EDYEH9lv8xmGzVE&#13;&#10;33x/Puzd6rL3ttF8nx5Iue4V/2//0/+NOWGoqD1h5SjxjhTpeCaejJctLpCCCMPKmY4AV0RsKKEg&#13;&#10;h6yQlBX4/vPWPIutAN02lMmIIzDXhvXJcy1aZ4It0LNckRhUW+zqnSGwiT6Ydeyf987dAEQf88bJ&#13;&#10;ifdiGq8sgEwczBh4hlG9+VCiFxgyyR3gnIBg5+qwAx4JFlycFzfneDcO7HCfRcl4GHYMBE05FAIy&#13;&#10;VozjcC4kZ8YZobEYjrLmcomLbBjBUEkuYM2MfH1csepgIamA108vHkKH4XWZ/WhNsm3TNkSgoIp1&#13;&#10;pMEOF5RY5Q4W1Kj9d/NGGw5I9hvZ9Wp268NtlNIUDcLguDumMXDEigPORBkTo2wZl6Omn/7p98v1&#13;&#10;qto+QU8pxhXgHCViG88QMTN65qDCIYSMQbKOUYCrr1ULR9wyLR1VnIfsSsNltGn0CExXqoB3axQ0&#13;&#10;57COj/b8NH+sfasYqykWlEnAFoqIARZcb9OkqAI+1FhNtKmqkG6YcaGYyOQ6LlKwhMtmzKddtxrf&#13;&#10;6P70dA7zApznuKU87GRffHl/uyz3rUqx1Fx5fvncFWc/vnyTT9rNxTxGrAEgBQGKMzXbI3ngpmVg&#13;&#10;2uhCIRnnK5XQpW6xK+ItZvyx/NAtRYoaI9awUsEhIthrgOrH+IElpn1rHzdUMQbRWKgBTWt4Pr/c&#13;&#10;txkiLPsOyMNjfMMUUwRZCsbbefSrDVkWW0x7bqJJT+rQUM4A8oS46DAGBBMz3Y+//3Vd15jDp0/D&#13;&#10;9fu3g9Jmc92uUVKn7HYYtfiwzYsWagluTBaC+vx0vpmguy5FuCxzjmvT9zYkWDew6311ssV+hrQB&#13;&#10;1VtSAKjAfplQweqlB74+pvsUtpc9JWWwNd7sYgCgSrZDyxkZeIsAWW2AQH99+6GZGNSwbc4umwvb&#13;&#10;6fy0pku2vqYCYixCd1SACrfgIGFd26fqlrDRHGCtybg/5jFGGDKqGFf7gO1h3QJFmHeIMRiyrZGv&#13;&#10;m4eNZPsGZmREBQFqNFSfPWclBlBLonPfarOMkXHlDIY5VfN0GB63B8K4FOTNiIg8t9KNF4xIx/W6&#13;&#10;LU7TnKHu1f1xkViTpkshcEBRyet6FykqQDODudjFTIDTBivggZIsywpqv5qlESQg10tNMEQkga1K&#13;&#10;0ZQISspfzEV0MrCalrhO74IDqlGNZWlMKRm4ypi4sQ0yTqkioGrNTDCBN6xCSIHeNSWmWtaM4sfl&#13;&#10;Te2aOH6gShIiKHtYBUiUVxhgakibpvQLbBEj4/RoWy44XNYCcC0hSO4YH75/fxu0kozdl1tEmZx3&#13;&#10;wW6UMG9cq9ssQ09BmU2O7LbNyVSWeS4+Ifa+2Nrm6XqhXNgCGK8iU2SLJo2gFHhovYE0vftFD+08&#13;&#10;3neIhbB4B73HmWeBrI2lIjJ/rBRjDCEjCBTiM/gx3TslzsdjgSmQxChsPwmUqwAcInwg7DYvsmvz&#13;&#10;+NNmF2EJJcaMga9xXohCDJESsQ9o8W4vdQgbU0TV0mlRQ0RFHs5dZbTA0mSQKxK1zSsMeCqMFIHH&#13;&#10;YCCqIASk1NfNfvp1uK5X1TJbWNkcR7zGiqViIJZEKxYul14Pzoetopfzed22Aqobc6TQXR1cK9PY&#13;&#10;oiWk1D8dp3HiXG+bxULwdFK0kjQnIe39PYJkfAEgV4d9sb4GScTl437cDdGsvGOK8U7yraSBKR9D&#13;&#10;wZBw5aH31hcDXAdezrsCyuG8Q5VTT91sIKP2tmHebikijgEhFsAvj4+K8rLOIBaSKuYK/YjPu5ep&#13;&#10;hIwMlRwU4GrVRTGB96chFJgXAFMFMdG2zqt1MeOjenzY6koOCSV6GAiHLISyYXGz127Qh6GfxlUj&#13;&#10;a9ZZCSkwjBDMJdjogec4Oi3wOkHMNkbx4zG14re7fz+Ihm1h3QLi2tW6lwHK/a5vdCOU0hAwJdWy&#13;&#10;baHCDtHk0vvbz7bpEsQLjBoUAu2hGzgikDrzWI1zrFHeLqECUBL0vjD0fvOifQ44xgTmMGVZaQIt&#13;&#10;wSBm1cjLbQUaUkwkFeGxKgJJIVCKTg1hC7UAveNuQ7tDB1Gm8WFRFTg/7futpAwjgb4RuHaHiqKN&#13;&#10;875TEPFqawd1MXAY2hIQg1QyvOaJSh5TcbigKqe7SeVKwbBMS5jXdmC6iPzYsKuEUVesEjKn4BYH&#13;&#10;Kbs9HoSKVGHEKAtpP74nTxGgjPHRJQ1ArEkOfSr2Ms6xZFWTWYpEcnmYpm9cLosx233ilgSYCkip&#13;&#10;1OKdpbBSvmv59EjdsMOMy8oRZ34yfrKW+eOg3JYIaLTkziYtqLGLT5FyspmFQPbjx1svWxBAkp5t&#13;&#10;cPHhbb0GFOpWUakV5pqoB4nvJKaJE+7WrW6pMNrs+uvtejz2UQDHsAcxlUQgpIjZOVJWjc2SYYGL&#13;&#10;iyGXqjSvNesnWS1CTKRSXitDAwDBplDGLQOT6+ILBSjG++LnBFmD8ZTslmR7zBLEhErBPnjENFGC&#13;&#10;d0qHmhMEpdQYcY5udphgKdlmWDV5GSNu+4MmkOYCU5yyxQALIfe7hAGEDSNyW31kCFdond81g3ER&#13;&#10;50BiBKBDSNbqczUY0FjRumwC0s0+vGbZrg3Dy5ZCXCF1DBClB4lZ3GLMtMXKBIMabMv2ej4/HsvT&#13;&#10;8XUxdkoZMeXeTRLYVhArqgZXGlIK3q2kRC0kQSDVTKVADWWUbrN7n259s/ObLyDFtCVUI0iY1/e7&#13;&#10;xVqxnV4egQhBpAjWWWP7Th9PXS5QHFqAXYXWrAYDURAMoOTC5uu7akWCNQPDCWn3wzZHZ110tmSP&#13;&#10;ikkUtW2/eaMhcVUSQkHIy+appBUURSjvkHU5Z6hbduh394+3rmNzpC1nsAIueSIQVxpzWoDxkFGK&#13;&#10;aoweUQUrgxokwlWSiCLgGFyiBUCyx3WquBy6X2iONE2JgrYdRMuW4jjkISdYKwCxuAhFaCXBKd0f&#13;&#10;GwFonTeIEWsQV0gKRAOAQkAiSsXMmC2uAKMphYCJcxsDgPMckNCNipurJLq5KMRa2om9wgBKmBWB&#13;&#10;7U7HAOwW5F4WM3HZh6QZ6nhPtnkK0yKJLJu1voi+6ZUCcWw7mFARTetrBgCy6DxSgUQP3MNvSdSu&#13;&#10;a3JwjIBBCWfmNTnd9W2vUjUxkxG5XKskbYwIa31N9yjc/S3b2SjZDV3JBqZchGhbwDGGMQaJKc+s&#13;&#10;II8JoUKfFIFUzH6OFHKKQywINTjXhoKY02YDxqU2rXPJb64jEEKhpB6nzcFVcUEpn7crwsLm+s//&#13;&#10;9V9+V924XREVEQKgNrc4Jug4TlQNx2bgRNaYKk+AZNaIEF1/2E+LEZQrRjCtklHNhHm4eXu0ssVY&#13;&#10;Y4DXx7Rru9nWjC1AaX/eFV4GPtCaG4oIrM6w0/MLw6hyJAhtuIIsESZwKQgQmF1aQMboslylZJAU&#13;&#10;kLLbpsqr2vW2uh0Vu08nQPllmisxLIPg8jJuiLqCMS2EBAKTl01nS7iNj2M/ODPjGnX/Gmvsmj5Z&#13;&#10;P5vVra7RmlKW7AJSapicU8xlJQXXGCmvsCRYEiGIcZpDbIAWHuL//X/9T9ktDU5eGns/pw1WCx8w&#13;&#10;vIh93nBaqWBrT0AEJMnWeI+YdhmDxp6VtmuwprTPbKugVkRwI4d4QHG8hbb5LS2TB+ReSaGxZkJK&#13;&#10;ZMDCgP74Yx46fbt/p2cpctxiKaKT6DTHny8v53Txhk4K99gp2SekDxzWBoGEQeU7ikurcInk5pdY&#13;&#10;MzTAE1yFAqJ9MPdXsocAj497Ba6jbUGIK4mzR2ShAmLaAIJqWHVNpmL9hCkj3rq4xZrtCvKHM5h0&#13;&#10;rDnEFPtOvhufMaoADVxnCXCC7seqyVN7RGPcPvza426L74RqH/EPey3A9w32tXnq9gZkvGuDm19P&#13;&#10;QzABRiihfvz4KUX7+fPv+H0KsJrFaLyNOOtuAJC0B3b5OXFYgB0R5aZn5mYH0LelVpwfj7XT5n6R&#13;&#10;OKOODvS1uaGxZ5puCddHr8/baChUruhfPwEbR4ooGHozPrAPU0N3KwfQV+ZAYBUgB5aMV0oQLRIX&#13;&#10;FLc6ME4kEwduR3Rff7R9KyRZb+XY7grJuUHI52RWgmlNGTKR160jzFonSR3aXYpVcuEtIX2HDx0B&#13;&#10;c2ILdPEompG7cisc4q1JnKPlbo7ySJtkxqwgQybdn/Iet4TDy+OnXY+eJFdwQtugwGimOQRnNW5A&#13;&#10;CFnJPk4EIOOrRxo/av1bf4YREJH24plXQiubt5VpQbXGXfv9w+b4oAS2hBDN+6YPuSKhFndvzmoE&#13;&#10;I1/lrjR+3QgBuWlXd8cYU0Q0Z1slQvHHehsEOggd7ivUKMyZkAKRNE/VdQAAIABJREFUo76QoO26&#13;&#10;CUpvfnaSQlAlpc3paZ4tLlJqgslGuMyYvmr6d1p93Qpwu/Ram6n6uNf7NJnf979nV9dmA4/sUQId&#13;&#10;k+GWyxlovuGi2m5OW8kxW4OXsgHsQ13mdDrtbpcHLOQgeSBJCP0Y1w3+rHMuPnRSbv3+ELGLEbV6&#13;&#10;UKdlvVMe1OGwzbdD092/v026HbpnQHAGibjtZ6KCCFQKbYsNi41Ln16GX3+5mOli7xXSrOvAj2Wm&#13;&#10;x4GtmKcYPv3yTIXN3lCQFzS8FpurQarQQlFNEFIABaahplTtNAhQvCQEcEa+gqC4qiD2rSqRwkYV&#13;&#10;l3QVAI/ZLp+HJw0bz0oEq2iYzRm9wxhsu6crAWYVu17jMKUOiMAqDKoHjWtT5JxxjOu6i6jh/357&#13;&#10;f8V9QyLkJcuiY/2xd2mN4X3DDf3JVwi5Qq2A7nr/yBhuvNlR6IrLBMDbVodIMHza7wwP/RITInME&#13;&#10;ZyVAYWaNDIvH7b2suYPNwZcqRMqOcwBgKGKvGEUhs3r9mOrT82u6XyFnCZfAYdRExPS43p53B1+Q&#13;&#10;p9c8rnyDSejiMYcSesLatFWUuz0itteUCJWYVtDDMeetSNyCYp0PqcTIS+0UZwgHiwI8HgWE2qxY&#13;&#10;tKgd6maj5l0r9owQZw3BkYNhq6l2QhK2vb9lXtGODVp7PmeTFGi8cfPXHwWjBNPzAJp9X7nIaa34&#13;&#10;LAEcKJmowSPatoxYa0vULlBJmpNqXfAxZed9EjZP4zJSlOvqQ+RxBqLKQB9RsTEYW1NysemayTu3&#13;&#10;27N6qyghlC4L/9Q3HLHkoouYAU9Yi3jD2i6bdL1P/f5zhfFyu1WE6ILrrmGBcguQQqnxWIsluT3T&#13;&#10;FHYZQsBZfnSyGrq9/UTppFmqGOGGoAoj9CBQzRokM6XZbR3HgSQOQEvAgmUPREHAwQwwfbg3DiTY&#13;&#10;qH8tO9Jav337+bXlHTHcry4yoqEiSk5po1wWQsfs28/HmryWPQopLuu3r7d/Er+RyD7gUpuAACw2&#13;&#10;rpSLBRYQP6YrRKSuqJMalBS14XzfHQ4T8eMXcz4cg7NhRCBehGghFYY28ggaJafrDTjc8LmmLKkw&#13;&#10;xiWOH9nsmxPZCoGJMxBCR9i1lloK9tv++AtpInyCDHQvJgVH0hPwU8KEQkRBLtgt1lofa4UF6UgJ&#13;&#10;xhBGa+BU/SLj0WUMgxlnXGptJuE70Tb3bT01bAS5Zey3w+EWfKGfM24BXX26AQ3FQaMp8IQqKBmW&#13;&#10;XDg8Arf5tKVnqjqlBeKJsxoRwXT1ppEgpm41Y8HplW9kv+8Uc9s8ZVerR8UzCleqAImQ+B7zP74+&#13;&#10;etQIU0lgHtWSaiNUdI/3fKsV7rrDI5hOHno2MLV1uz/lxXzWbWSlWRM0RUGVa26eOu8cLCUnmEEd&#13;&#10;+l7pXQEwS/Fl3P5DzyU6SynnZSldw6YZcPbH7Up1XmzpD3vlnCYnt8RWH7y0GWoc8rNsdJT8GWPG&#13;&#10;hR5Exg+aqW4bapDfh1yJVMzWJLLCAvt6o/m5Rxz1x+4830ZvI+eIa+pzMH6DCNLCf//8sj7WaGuS&#13;&#10;FoykSgwHnKj7lf8KICAc10AzqytYg51a1brbSuc68Vz5/z9Y1sTInYYMyjItvz49cyQlHATfXCGo&#13;&#10;+IMmYyhDp9dt2e13G7RlKeO6EYKfA0ZtJCU91rI4eFb9AIWjOY5TFo14eQ3r2BWBeTtGaNMYIpkX&#13;&#10;13b64z7KvmkOQzMmzFX2ntUS4fzS/tZoXrOf/Y57rOTRVo/yTWrqgmVg/wC2cvluIsd4GbNZ3LwY&#13;&#10;8STN7PbdvqzB5khCVAUuXgkpKM/B3yQbxhQl5j1WgNbQUwrS+PMbpvuKrBwqtXxdbXFFQumKQovF&#13;&#10;HSldtWGjFYKMu6bfMq+K3qaF3Z1tG6o647Ms5LFdhl7lsO6aHUkx1SJ3Qy5lyyalnGJUx7Nb3Ovx&#13;&#10;xXtTqUcc22g8clz+6nH+Ob8f5SePYkGIo9ohZe26eQMhXeqKSEAkPffHdSlIsLXEbBUFN8JpKBkW&#13;&#10;0wzt3c3xUTBGyW9CwbSsY0gFVqJp/ohG6oaxMK67l+ecc/JBabbGe8nofPj0Mf2UheqGQRp97SWA&#13;&#10;xqwJ5kByWjKm1KlkKu6V0pAApUQu2SOYmKMfTUHVz8DbkBVvFIbMkRBG2RCP/cUm6otJDDhGmq1A&#13;&#10;riBMUqNwM7zNDJYcXN9+poh2TV9qZEeKYDTzNJSWPO9zQRhRss6luq0UctoXgmoIT20/Lj+mgnrV&#13;&#10;8orJCXEjUUQ4ydg7vHiak8Bwrb5m6EzEHcnblEAr1OfpY6qNK5tha0oAlrvDDS8dEjZS+iDIzqEs&#13;&#10;uWqtk/UclYlI0lDR0eH5xHvmzFqTbaXO6yQZKY1KqVbkH/at3f8W21IDXt8dk91It6yiGBBZXxih&#13;&#10;gqvqf4KMQigxE7EhfuRxc8xlClFCwacKiFJhRlQAQT0m1T9qFSkJxWlY3yiTIUFK3B9bhRlW51uQ&#13;&#10;fQKEiFQooBvjElKOpY9RVYgZxr+LdkXbZAxWqqgPElVORaseEfK4jrAiCYk448Utk7V9wypT3oQ4&#13;&#10;W65JzWa+P0hBAncpO0WkQ/i1PYGco/OFcl9G1clpm5qdcBeDU5AwI4wB3hsfWMzsJPxmCEA2Przz&#13;&#10;JYPogWJhvVSgENkJFAEmDhTv3GODhDQM4FSvduXIA5AZEXBmRdrFt3IgbNoA6HCHNwZhnN0KFOSM&#13;&#10;bPe14YSCumTqqkcFKcpBzsPhlGJSUvUUwlwHqUcWWIVu3UoM557eHzMEtdQsEQRFMJPJOOP/8X/5&#13;&#10;f4zo/8sjtIShIQpo0HZHkqKTs95IJhN68gEwOsAAu72HIGollmtE1FFQJKme601ggZOsdnt7Zomy&#13;&#10;tr1s3wn/107SrlBjH65f6UBzS37BAL3QNHj6q3gEh9e95GpQrM4bIm3xyA12C0lJlasfSf/T/+d0&#13;&#10;6O7dwHwJNuJkBIojsWpWR7kTZCF2UjG/EMXucey0r2UzM8GDXxYYSbympcsScYDFFq1d309Uw3e7&#13;&#10;6H6aEhZ6rWH/qB8GnY//tN3Rn/TX1jE4rtRUG67i2K0My8ejUiXUsZA+7CPb3hAsNURFOHgrGhe/&#13;&#10;fTkcP63/H0HwsWtbtiAIdXq73PbH3Bs3zMuXCZRKQiDRokWnxDfQQPT5CT4P0SiKysxn4kXEdcds&#13;&#10;t/xa00/GOLc88Z3It7Jtuy4vaLfuWh/xwHamft9GgiKhGIGAUDxTKA+bkXnMTV4Amvglp48Uo5CB&#13;&#10;R4vYqXNfE+ZN7/HanE6yKBYr345JbyiC69d5KVaPelSDwz1xVkIfV4j9vr8arziq/ohSjxAK0KOB&#13;&#10;ULmtt/fbXKADBTcfkdYcBEfPNUWz3Ja3bNlLYSG6hSlxWoAdnoGes1PU9rbEfH25Yu40FH6OPAng&#13;&#10;XYLAMSSKZn3D89J72JZGrxWieB3f/iFKdJssA5QiGob1KW51JLRm7c2rWDErqmFiJ8cB9nPAEopr&#13;&#10;CBjppycLbt4wCPAWddM322y2ASVOiyUgkEJdKb/cBpYKKPQMD326bIZ3c3Xj/k6odzNYW/jMnSec&#13;&#10;Zb+emUkObyNJka6klX/0nUIMTAPbRxQSWTH1LWbIlmaqZ7dMoOYoQS30fJ8eq+Le9rzZ+fbrmNVA&#13;&#10;T66FnlMY3UOhXJCDn4boQN0wiBna0zX6tqfSYw1GMKw0HSD0CQGiwqDl/K+7wApfjts1fWXBY141&#13;&#10;75j9Fby6p9LYZB48EUDljL1qY8eR097HsKKAeUzIWQcY15OQccvypV02hz2tynF+b2UpLWfvwTxT&#13;&#10;IDmXUlBm3odruJ+0St/eJ5WXOcZFgtXHxc4BR705+qzmyK6+uKEvj0tD7yLaPVcCkBjLdtY/JHED&#13;&#10;v9PEzRk9HAUNk/erweu8RAyBylFHD/va+phYJhZk5tcEAJJ+ipQw4xBl1YxFuhrLAn5SkUDzzJYa&#13;&#10;wNc8DZzp+r669aDZ6td2KBAfoNnkwifUpSAbfXPIQ5n7i9CFgXRBBR8CQdJ002nzlP6xgkU5m7vR&#13;&#10;qAxFlb/7s3lmchbCoTLSGpoBewZZkfRf5PDn9FAkASIApZRMgNWVnE23Tm9rrJjg0csILRJGJJrn&#13;&#10;RqUFMyOm5M/1ZjakRls3TsbjstnnEVZHGVZ7qBoH5ij6PC3akAGqYjP7MAQS7ljDPFCZ46IcP61j&#13;&#10;uy+QMnHwrqZcWMO0GPsXZLP30OCCPB8cZwzB9fe5rHWzJ8gY4ThEaFzbrG8rcUlBVFCShn84ZwSC&#13;&#10;wPrkJhzJhyMzCLB6dt6EuWjyl0vXHDfn+xe/kBD6RAhUJbVL69qkgcxWoA5LQDWeegXyTWxUi0eT&#13;&#10;tuuIQLWbkJDoOKzhfH9DUVV2Q1DIYhVOhzliljH3phJF8JiG4LthtJkebq3Z7pk41wAhIADZAjVF&#13;&#10;aOxOlyOPuOB+SFuyx0W/vwm+QLTF7chd5iai+g2BH+xkV8hYlI6IfUTG+vceAJFp1dS3cF2Bo4IR&#13;&#10;RIJeufLD3AaS37d79XtrvZyzxvk76nVeFxaspjeo2SKbclaZS5uXaovY2lnzIFyi3ehchMzLyOMd&#13;&#10;3X2Pcj32hNchpQsCYr4AUM9efbSBekjjzNJ35QzBSC0IHkPBM84iizBPAKbycHBuir0GsvAyWrLR&#13;&#10;22WdA0652Y1F1xcrA9UDrXLKSEDvy6SdwTFzNvVM1QS4oBItbQXhmN26znC3FzwtG5ZXF7nFvqDr&#13;&#10;FvrBE+6sSTHxzZZcF8HLoluu4lBSkx5DeUmgPpjFx9mR9BaBeHcTUfkJoAucepd1x7YbmEIeA+hA&#13;&#10;PkzW15QxHwSwM3AF0Nu0gzuYu8BFLnS+LjtOYcOhJPK2rVwGGGQKUA+VRoJNYCoyOokcAgrgSia/&#13;&#10;/KrKmQLKmM6rFy7M6uYAT1VxDVDOr8ohCbPU6LY5XSR6J5mt4A6m1YbssS6K4xiFwAb511SziKee&#13;&#10;WNO43PlGCUjA4JFkeMylKYeEahwYY0TqLiUizIDNha0YnA44YFyOlpAwEZwBtts7+8NOpSRD+w5T&#13;&#10;ODOWN/wG77Cxh6+ZZvz19e2w283Y2ia74Fu81KXk3iWA74d471oJBUBhOID75faIK7yMxQMVIpgl&#13;&#10;01BF25F4j8npBotS3OY5lG2MWxb58H2YDkMzjHtGvvQbTk0MYGyNB730Iqu141+KoPWwfb90r+0V&#13;&#10;Hs6y1EXKenCM7jLPqQx5albmcPQ1ScpBwDVIuUCyUTD3ydoZU2SnGZJinFE1xHmGiPAs6LiS4C6K&#13;&#10;CgLpGL2MTqDEcBh6vAKw0PQGqCYzwNwlXlEHntEcw+SR9F3iONMQ4OoqIRfp5kQK/LgmIeKEO05j&#13;&#10;LNFk7aYpAwBs7jKxgQwbov00F4TETh+LLfTOjq1zKUQLWAAsDmg/sWnwIULJQDcKCmoG5GtMyjqG&#13;&#10;Yi0qufcgdUuNxZXNx7qg3FcVpH2j+RQzNVkO62spSjtlyRaN5hw95sWtWUI/wn39SgG7+9Nqo0eO&#13;&#10;lVzkvAYZ9RRS2geVnOjbs8I7eeXJ53Of9QZNXBVkCe9X5/Xv5wNgvIZ1ABK5UuVWrPvjfpymqqqv&#13;&#10;pd04nDKya2YSra2veVPcE6tg8n51rpRSJe2Ry9pkq09DIjCHlBCSiURMKbiX6fAN0llzf42VYBYb&#13;&#10;GO9gXhwpx3t/L+qtRnYL3BrGxBwdNXMUz3kpoCxhzgkE4Bq1GAozyMGxxoC3mWCKi3K+3oEASacc&#13;&#10;3OwoAxiZKUHs5312cLnNOqxTxBBQjvUgPYK+PJYQaV5bnxaP/BihiqsslAMeC0VtmlmMJ6kM47JD&#13;&#10;efJT+bA7gxDsws9c68AyKyaADxECXVzvq4uSP2DcUhLkQNC6X1bYzv7q4Gk/jtIR15rgp9AGBKyH&#13;&#10;LdtIJ1IKHDutTUQoW+JuBivyKdvIQHbQRoc9MLTMwX/DMdPsuHOzrH2iIaGp9luApQe8X61TjZso&#13;&#10;prAQhGlRNUsEKdNVpMssHdmuY2pqS2zSjrkUp3SWMmVgWwbk+Y4muEE7Gz0py8llODEcwrHco5kb&#13;&#10;HLmMsW93jLACmcmTAJCFFbyi3DizepTQlnKCsTfUZJ8WLRsItGW36FauVeYkzNNn1aKC9n1bMYhX&#13;&#10;oBwdglASzCtZFzHV4p80t8sEKOVg6ymCaxCz83ejKU/JxdFzwaKzFJLLhFksVw8CAsQ2OXIUQViW&#13;&#10;b6c95qgusEAkQyUhb7hmC3gXFIhI69guoLTeG+y9aDekqeLqJpzwxqzZLoKRAZm8OS3j2ojSTnrP&#13;&#10;wGxj0s11SXsc/NJOAApfp+gtGMcsSveAY0J+hn4zPACLCRM7bA2bBPcFseIEzDQsrGhMYnDMYQIs&#13;&#10;CgjszX7n28ozfE+KyZ4HNb74WADLINqoJhzV+iuu65aqKiMYRJi9oGL2DoswLcSHTRfeNSzmr+NR&#13;&#10;6Xu+U0HnYJJExHLDSNiWzM3F82n1U6Ye/y//w/9WRfhJ1DVd429nDOjrOJrVd7fx+MPJl0Zeb5jq&#13;&#10;1XtaqB92P/T3NHagel4G7/Wh+nz/UqGff3D/3k1tetjtdfs6MaPwyBNEDziJp7oee1xDXZu6XusL&#13;&#10;DVO/CKPKqYHtDCnHPpx09bu9lHnbvt1XWDz99CH6NcUB/57QnuwXLX8zollwEjk7SuF25Ek8ns8D&#13;&#10;vJafu9fDn05v8Stj3Hwb3NgfD3Wa3rdPJUCgH+dDb2jDpBCBjrLfJa2+kxUsZmdlMjMCjv8sk9pF&#13;&#10;OxwUGhLq1xRr8i1eov1IMZuu75E3j/VuuvxxKJfNdULNL9/u96BJd9lk2fmkHk7/sXhG1/kONNkW&#13;&#10;e8W5Xf35/eyOVWNuWPGFY+7wJBe7LhzE9UL0ocwu7uK2iz4OHg7jtoY2k+CBN4FkSBPdiKpCLKDi&#13;&#10;GoDLzPx+VdBgxyE5PBgb4eVwfIpMvM7nhyzuk81l876QpwaD5BImi+82xa6Ae4wSOfQAOQji379Q&#13;&#10;9mw5oPEW8jMBrFkw60Nm8kYP4ubWR5+X4h2UvIVU9t9DVj3u1Z90utJRkjnT3y/30HPcFKaC/efL&#13;&#10;APuyqJ43P0zd+dq9rv1ai6O5E1SwdVo+ffrYDtQ94I4bC/DzXcRkcukvdu0Dme24ObBWZ7F99rlV&#13;&#10;pB0N+58eTnjuey5wo9cUx37yqbfTKKn+47d3/qe6uMW80II9faF+mde6PKktLh06d7eeQgy3NMJ5&#13;&#10;GpTWnoUHXYKYJG8aFRsW8ojdUOwPP5o+hykx+XEdyZTyAvMH/djTPbB5uZyPH+SN4DhFdo3Nz7Jf&#13;&#10;LlJbq40AXhbs3379NfCsQCMbFthEvY0Zgswmw/1LV5S0aFK80JEu167FKA2419UnI4o7Bv/SbK+4&#13;&#10;rzdCoOTdd10rFC1qQW1m1AU0g+EISuoVqt0gME6gqrroV0owoOutLVgVk5+mDcQhwg6o4U/7PYR4&#13;&#10;QuiJsfa/DKdqN09DWt8bgXuE/pY9ua4pWSLiHg/qP5hdcj96bD7JENMZ3Ok/FeI3UzcbgUlKtkvU&#13;&#10;yTzh4boCpbjBM9kZidIYt3Tkj37/lcPmW18dOX4m/0/8YjEYu/SxKUA0fdfXTW1NOX0ecaZuXWlh&#13;&#10;z5hlTG/nfsYSDY4FJiu0oAVm5/uxzCVPhAFjpxe2O/AjzSgPXSssLAgoctrXs9k0GsT1t9+ICuPa&#13;&#10;107WQ8X+Of/bl2kBFMkdfw/5oTDnlrwOk4abRGXr+BXdEm0nN8ZUy8tns9XbzWzGEuBlbgEV59nS&#13;&#10;n3f9tS88XWREf1kKynyYpzqTa/G4UYyNhsCtO/jZzG62vNudtskvLzR+0BoBVJR6QbtXT1JRt8mi&#13;&#10;usJvN7rSylcZhuwkJw1qV/VL6XuzvqXMbu7LZvfhY9ypc//tv3v48+zI45//45L+AtyyLZB8f29p&#13;&#10;xpj/8a+fxU6LlQoGIZzwfEKljHeKzvxqbwTdcBjQw/ZnuZUWiC4Blq9tB7ZFfKwMG+o5gJAYlTqX&#13;&#10;9SZKkd3SrmtOUgFZ/kkZeWIZkrdv97Kq6oX7mzmwZkL2GYRS0I0Qafh9XoeM5YPcRHQJO+6Pe9i6&#13;&#10;XUU4B5rjZZ5OhV18f3jahztD+HspberJ/pcqBoTXOv4enFuffjm06TMEYodNjNfnn8V6fVh2w43M&#13;&#10;t/ebm4aqfL6fGa2vgy2TM6UIskTmGxnMkptioci+/StlSw0Kvr4yShMVRY+Xcd3uHhaQHiWppTuy&#13;&#10;8vyff0s/PnvyWRZS0a16Jm+22/03H+fb64fT4f129ZAsXkl17VHvtvTOC3h+i84H4IqdRj4vw1ST&#13;&#10;G8HP/fx2+AHnNR8YFcwDtYJwP9ayM+eI/L8cOY3I2q4Ft5xhsWX1NrXvF7J/zq47Fe7y7raMZJOA&#13;&#10;I4SMLuqcecnQxbrgs4B8tCvjgUbzsS4uGnE46JqbNL+Je9fh0QFRLGsHvOPfXk1+2O2LD0M329u4&#13;&#10;09oY373cmM9k/KEFv3MHP7Djv56/qkYspD8SfPvqdZZwdE6jzfEXzrgQPi63p6fTak3wq5kHwdTS&#13;&#10;R6KA9ibM/dNxD87HVd88w99cVy/ei+xzDpHUzc545zKmtAh0FCMX943VGswWY4IlWxl87sJlXOyp&#13;&#10;kb5OSRfF4/VylkpgJlzEB/ljkLIf3ssibtqf+/dpsSzybVm9PofneF6RABnBvSafTuJKViyAsd1z&#13;&#10;XaTclcUmD670rJLkduuE5F6AlWlFi/6tr7Zg9n3EqTluBtsW5EAzyv38Axa9gCQuDyraWmXjTqJM&#13;&#10;B/M4qX692ypPvDgWGnhIclHZNX6oryl4UToJHxqJb691pPq65cBk+O4lRB3Wze51nblohWUVBoeG&#13;&#10;2rVoTj/87d9uHknxwVuwQkZLSBnSw9sEZ4RK8/79r1WtPIq0mNK8gbis8fWby5SToT0f2cdupJAT&#13;&#10;IumefPxbvBBEHlU9RaRtcb3eAkuv4GIzW5dy2+jnumrH0VKwNC7yOvbjn8rdeB2xdxlHrAgqUvAx&#13;&#10;TIDtAN8Dr9E12oBjQxrJt87JI53GFlCORcUS4vF++4nLfanaS6YGijXNxULOMAfIlbgM78zsmoJK&#13;&#10;Op0vzcfNHMKAkDIcIZYVgQbHDXnKWX97GZ7rzonHNhq61WjMINqqVFluOZvG4bary/dZfiyp93Rx&#13;&#10;OoPX6v4nGeNDAUa27u6E9OupOABIGOfXYdIRXyBwMl7C2w+0fA+tZDKM2dkI/EOAcIwtURES0pyO&#13;&#10;d+yu7QqofnvvNqPAmCNnRVqGkOon1fe3kmL9i7bTSG0exMTaYCB+wXCXYnwggQKiiL8l/mi9R9jv&#13;&#10;So9/Bbb+04+Oq8FMk3erCbvEpgQ4A7qC4Jbwhg6LXS1wrspyZYpfyH16t9ZkKZsy+bdnDT2k9+x/&#13;&#10;2BqSHF0OBzYa6y6pErUBr7Uvk1fDgoAocb/Iijo+c90V42aLxQmTJcE72fHMtg4dFQ7EtnmktGQp&#13;&#10;OwtVeRj764dNKa195DL3gfUdEHKVRS3meRgk0uEtHAu0ziDRI4pprkaG14alrqppuDkCFkYLgD40&#13;&#10;z8N96q4TRqcYk0urljUUOVG8Wot6FTmehiV0hjf0dciyOOmgsmhWQlJNPhaAQMgx7d/unSg3S+Xd&#13;&#10;GGFLaHnON35U7fXrCbAS7/ykqqpyCPV2KvfqOuLt4XCf2sPzMb8GbkrewLDvhcvJnR8b7HeRXSEG&#13;&#10;Q7MD4/wDPEYw2WLGd78BHkcHtSr/6/l3hvGurpmRy2oOzT6HIBt85j5lfyzkFQzva6HYdnqdj4f4&#13;&#10;4D+km63KQg4XyIIrrLUUExDmda9rEPz10kBI7v2L2GwX/zcbL5wUt+uKAEIgbR6e8LcrDI6VuL2w&#13;&#10;XHPM0mSuFS/oXYI5eJ5nLMokGoedNX3bIVkFXVLqof7UDrNklLP3TYRyLXf0p+HbQorU48+7LYoS&#13;&#10;jXMnJawS7G8EYjaayZtr2expxcCWwHk+nlhdLoFWq1vwFMSQ/Y7crwgFeFJbxvGd5GYndzshrmmT&#13;&#10;9O1zP6YFF94Otn8Zl6eU/us3RqrrCIvNPb3HUpUfTqe3eI7pDmmcUhVrecew55SQTbqMEIPP1+8a&#13;&#10;TWt51w/Vdeqqa5rGS44+1FRs5HJ5+efN3vQSV7+WFR9m8+OfP1zO8x4S2d5YAIu/wUZ9D3NeahCz&#13;&#10;iE5qHUHvgmNa2a3DPcY5aZaBhs/wGNxl+7heV/u8/2Df3X3K7dItjJBtWa2RDpvOXGZ+n6JYL45G&#13;&#10;y3xLfSIcDKhrFeqeEKBit3lczpTxDdkU9ziCfjWDiysQrMH/8//4vxdcb8uG4jWtAWAmyqqoG8ro&#13;&#10;aKbXy+sj3Qyz3Z4OkzHt5T1FPIyrxzdVNss0QpjTJEX8tvn4qQ+Rrub7uyGajnbaqJLG7Id5dpAJ&#13;&#10;1F07GEEQsdS6uw0ggKLgiKnsPYUgamrbsNvtrmZGIq7D3U7dFj/caVtA/Wn3cQRXY5BSZDUjWHJn&#13;&#10;SYypQgqVcXuqM4nJIBgwk2Szr0vFLrcLBgIDrnLyEgAI2uUqbDW6WW1LDtnw1hWbMkB/Hy/zjDWl&#13;&#10;KATIYfIQUDC7qWLPPq4uzFpV2VrB4NCdecSGF7OfScEa+pzjjSHpLRjimVLCBA2TH0w/T2Z/eJgT&#13;&#10;qIL1AboIIUJRuEO91ZjZPstTvcxLmKw8qQILsPje9YRKDBGnxCZQcGnnOYeIiyorPg7jT9sDa2jX&#13;&#10;r/PsWTCBTEPvpsGTUrDVAs6o1jEgnhcIQOJFXeh1sX/9y99kwQBfpnbZV8eYyim88EwUZI7F7rb0&#13;&#10;q8FcMjevKSIh1Bo3PzTDYKXckLmttx9xiSxa0YgW4L2PUmpgIN/w23J90vvFLhzS5BKKfvN8DCZi&#13;&#10;QKt642UQBL9+/aqKXcT+dr9jzLZetFNbbAtK6f7pcRk6hrKvFU+6VMgsN8h2oJ2ccwsB0zhrrZ4e&#13;&#10;H5x3SpYpI85VkL7yDGW2jNbJ/NNPz7frDaCQZiAKARnmRC3DUDfVsg6EcQ7EfRwwY6a9Ki2iozCI&#13;&#10;3vd1UczTSJgMa8gi8Yba2zQSLiHgKYY4eyKIRzTgPr0pXXAlEeG7ookx5py2u133PmEBdCOH822z&#13;&#10;e6aI28VLEFxe5zRW/GGKnRJqmS0VEmfClAg5r+e3t75lkAA1mT//AAAgAElEQVQfInS9NZRRuEDB&#13;&#10;AmeyLJpzGmgI/Xmu+JYrPAXnghunoaQlR0EphTGU+sO9eys3XNXo+taZJQlWJ99nQ7mmuhIwWcJo&#13;&#10;70J5ejpSBRDwyQvgRt6iAYI+v0KblhwhIIJVWaxgVYIThLo1cS2xYCpXy3IFNH/4+cN8u9vMKyxd&#13;&#10;u3QsnRLxNMxpRtuGeLIRm7RMQhCuJBV86lNNRb3dLGbFNRpNrgt12m0DxCWny7JgijMkDGKcIUSM&#13;&#10;IrirFIhmwcjHBWciqYIBEYaXZSmr9L6kOK4KECiQS0gEUZPmjt+FeGKSY0YeMLc6asGBd+LDYXy5&#13;&#10;NlTjFaDjRmsVUtCleetoJbimZLy121ODmZJl/eXyRQEqMnI8PvODdSblYCUSqYx+7O6vQQridIY5&#13;&#10;phjhiAEqddX7rIIdhj748H6bcCkIzE1dLN5XKSQHHw7Pb9OFUeWdU5DdkYE2KciwXBR4XOICRMIk&#13;&#10;LddhDXBcvfVnazIAgHQL2x1hhhRTqIEMXFacKoKyNMjKLPv3qThgWSIhZeQqtzPKeJ5XSPE0LViL&#13;&#10;gGGMg1wyl9I4J2CR4WSsBQBI2niCl5zkfHntXhGWxuacaJ6WDLKPYYFwE3E7jsNqfnzaAMojwms7&#13;&#10;cYlJVcwQ1J6WnCzr8vLy7fDx0/3lH6rWX99eBKh5mb33FNSTmW7nIUVUM5WxIxS4uITMOQqznQNM&#13;&#10;KB2JNt65utjs6q01QOsdxf0cUVMKTnK/DPM7ULsiEL+m9FHz4EOtjymOAdPFJ7JEvSlMCDYl72ya&#13;&#10;W04KM/qphKc9jwZCT27jC2L8vWv3pMAZjevKpAw+P+x1xGCyJmL9qdZ2ddvNDmvCiaqLDWNrP4Gi&#13;&#10;EgCHqV/KojLBhRwLrs3dqVJPZiFpUajiXOCdmNoJcYwEma9j56KA4ftvf6uaH908YEIzgJC51aHD&#13;&#10;4eCmyaeMACiVMhD5sDCEaq0/T0vDYHdpt9XWkyRgVdc1YsbOoFDVdrOfQVjPHePAhVVJaaLLPh62&#13;&#10;exyK8gMhAW5llbfC20kwktak1Xbsh+12Eym99/d1Htw6b5sCI+xCRpRLQp0PShcuWmAs43Qah+4t&#13;&#10;sCdwufeb/YOwbnM8phhzSt3sq22DGLaTuZm3MpfU0IkutdAUoWmcnABsXNimXiFgkQnB27ZtGvnt&#13;&#10;+1cf4jBOQzefx64sxTjeG7OrawUESwQGdDv/5mJMAVnMSV2I92+fo+JgCRTBqe+wYsucgIHZAgsn&#13;&#10;UhcQJufWTPV07nayDnglFMSYIcDG++wRgJlyQhz80r2ddttkTZcj9sn2M5TBX0KgiTfy3E0VZd19&#13;&#10;QgDTtJJCR0DaYa42lRluAuZkYMWfRnOFwrOivL31uq4X5xDoQaCNUsnZvgtTplJJRHAE43Dr5n5k&#13;&#10;CSRESlV7E9QeBBekrKWo7+bFdRBBhOASZL0M448fP7rRq3IbyUpUwlaynWYR7mTxPl14pLtdXdca&#13;&#10;ljxEDCBPq53a1kVPGBENd5aqBOGyAoqaomrn3iYHcV7n1JRHLkPZ6NWFhChCWAKyLNasXpLZBqoq&#13;&#10;YdMqxHZt+42QL91NyBqFWAkx0/mgdg6A69CfHur5Fo1vKY/WbU/ac85XBxbr3LpwhiLD090uLjaH&#13;&#10;U3TfuhHWu9pnRxegFEspB6ii7TGGyzK7qMPwnjEjUiJhh2+AUT+Ob/xQFlYvy0JZ7q2ZFpsRJjFH&#13;&#10;RoSidVNQn252KrmykwUZJ08hTZBlRIJk6n7tgMCayEIVx8MpLAZQDAhIOVBapjAqqTDAPZjhmgok&#13;&#10;+V7HyelmQ7UK05RkmIepEGrpU+SWIRUMACl0yXPO+67FMdZVzTkjAC4gY5ycnSlS/XSjWFGiEBIR&#13;&#10;TYwyJvGpeqKEW+tZDp1CYLEVph0NFVXOjsvUSr4DDgfvIbAKURO8KisDyE6L2U7bw4ZiHzucY3TO&#13;&#10;GQAD5sSbhlNGsYd5TQFiAWKIEVobuMRuNUpKyVg/DAUhuNl0MSPTNptdCLnAChG32JyRTGmhG+WH&#13;&#10;wQ/DLQAJo42A64rB9PLH98fHRyH0aLxQmLG82piT8T4UZU2jBCSWhWSMJJggUwCAtKQAnbErxBma&#13;&#10;xcxhWkwGOFE2fL7zAhGRMROiZH0/MII0Y12/TrM3IQ7DfbercwrWYmcMZCACn/s4DHOUoY9dAwqM&#13;&#10;E0bxEle+1JhEwpJN2zXdRcCP5c4y/njYoBQkp+RU23lNEWRES83mdhhubcZoykZjkpY1awbRTiBQ&#13;&#10;MEXUNL/noihMtNi3FiRSyBTE4WGHMzDLzAsZbFFpRlCwOXOxIISSU/vNgzWLNXNvAzHjZl9TjnOq&#13;&#10;YIkhimXBSQA8bHPOhjtcSrR6e+8Jpgkki7CHOPu2X0BV6/f3t0OdvfExCgRLioBqiElDjqho6nlY&#13;&#10;HnYPyzgjoIZ13ByaghKu6nEefXRHVS3mzjW0UcUcRebApFiLbPluUy3T4JJZMRAozfdz3/mcIIIY&#13;&#10;MJCxbdTGDgbtyB4VgMs5ZcLHEzmOy2JWuxT5+aGc5znmcuraZrt1ISy93eoKMYQo3CjW26sQJRfl&#13;&#10;ATUQOa31gkA3TlslNYaDE6pZc8Y54ZiTTZiEuNVqmRfEQEDYQyQdj9kSmj0gu31tfXYeAO3hGAlB&#13;&#10;IThH4PLeIhgEhxZKtzqQ0LjEh4OAgg3G4HaBvsA64RIgXPKMaq1gjkpJ41ZrV1zVVmcaycuvX0va&#13;&#10;rPPqkGtNzxcjRMGZIJji//Sf/i/ggBvXDmDgYKKIFWQaGc4tFxJjqZW1BQjmvmXpS0rVtuYMiRUq&#13;&#10;see9ffA4lOoOynVmJ3b6HsC/bBcxuqbj+dlGTxDZA9VjRgENrADjDOktal14GrMlsJ5yds2m+nUC&#13;&#10;x+d5gpc9H9jrzYXm3T8dlAE0LS6sDKYkgcYrQ6YQLEmXRsaDRZN+eOxzbhNS0wDZmGXu/fpupci/&#13;&#10;jGOYp6l8PCpXjmcTXY1qTYmGC8lVz6tghyDN5plusfoVAxtCIHs9c2lCxkAelOMsCYb7wNUm+wSd&#13;&#10;Y+O+RDhn73lAVE/scbcubTZXUXzIF79fi2+x0iCGYFSFjl0JSgA5Q5xMFpYjD2ZWGxSi9vE1mB5I&#13;&#10;NpxhpWXAy1jY1NXMV7jTk245yDPBg5Db3KnM0bxcPVyA0YhJ54CsREtO1UM0FvBsR8hlyYiA5ort&#13;&#10;YRnxxIfHlSDkSOFB0nxxsSheeSym9MSVRRkcddFzrFftws+0jBrSuJR+clHNNkRnd1sqvPgurnEK&#13;&#10;1VDeqHhOgVLMa/FLQxkg3JViWPAvAa+Uj3W7mbL1EThWgHmEVObRpR6QAD5C/lVXdP+izVPOIMRh&#13;&#10;SaUdowWcTx7tXlII3gR/Nv4wuG+P3VgZte735MOwpMDLGVwLSNacDMZy9vBx09X99LH9p3u10u+C&#13;&#10;OzJkV32MyGNiDF4C26FoNiRHhNzXhEGoShAl/I6NwV7u+SbMBvWLGg96JkUTxELqXH5bGIVsidAS&#13;&#10;W+fXf583jyptBzP1P29/nn9bUUp971R0BxbXlZCYlYf4apj0PhwGv+ItzdyxZovlPk1fo+Nwgdww&#13;&#10;uF2L3tKU0xpSbItPFNPmy1tqUGKm3OLtQmxmPgnVxvx8E/XiWK2+5xuPrhziVhyQrwW99KUOitMI&#13;&#10;RnrflBrNqPiW57QDkoTCECfOlceNGcPncni+bvYZO4WHP8CKMN7yxo6RxOfFkFyr6OQkoxlznQ9p&#13;&#10;teGYZkqvCWObeBzF8tpNZEsnjhVHO/iPXOmUk8sKVNl29C4pTteZ0BDHvmCZwQPL/0CepEkNj+Mf&#13;&#10;15diCzcbSP5BRMmAM8sy7FH1ffp+ej6tl/zQkQTtquxcdHzF5+jvVVmb8q2/okLPPDk+BKuHZdWI&#13;&#10;uS1a4EBOCK9llBrX4Hfz17loJJ5QTu2lu/3T2rwNzjG5/dm0A09qUx4uTJ3KP9Y499Z7u3l4kHjI&#13;&#10;8C4A9cZhEJewvvxLVTIHCJC6j+e6XyEF/NSE+hrvBZHScpALrT0Kjntw2GSDyCVmDrIzk6d5pY42&#13;&#10;ZTsjRRUJiId7y3XAhogVYO7hCmmMnPh4ZRxEGsYpTzCz3e51cAphCh8IBCQuODQHfEILDZCvp7En&#13;&#10;ZtJJ40e19i7Y8+1GU4uXJwjD5pnyBduV0VTugp4bGfGUwZlTvPnhI5/HDz6Y36M5UWaI6lG/DzP+&#13;&#10;MCwo5xKMhkRA1uh0DtXTmDQunuUyIPJMlQDMiRiHekAkH1Q5ttU00OyacotgWMp5OlwvXrwpeMoe&#13;&#10;4SjmssPqMAUB6L4QMbabMMpVjxNMEYbttjDqRjnKIGSfEkXKbXf8SAfckz/GNE/rWJmf6jAxh4kF&#13;&#10;Q83C6Bot564LIO5/fDLG+TZ/ohFpDil+FSvPnxLlNhgl8GKHBLL3dsNB2/CXviv2mw/baFvOSpab&#13;&#10;YAHGQAqgRF+OaM2c8ELYLR3jWqKG32gU/uXoIZRkFuXtPUJrlHHbfQH5bOK0QpkEUhm07mDVNBKL&#13;&#10;31dgWMXXoBcWVwaaFr1EDhEiIc6xQpXKiqwK4n0d6yUjnAyyptSPpl/eEgPU3oSU12EhBBa0pz4Q&#13;&#10;D9mVxVpDNHHZP7ypMw+DGYqo5MFD6HIyAHTlNicMCNGPuWyr13Kj+rUf6YoiWaJr00Qyh5gHQGbq&#13;&#10;ZJVsTOMcJAt2vwKLyVJOuZsTCRT2pv/7m9NHjerQJRpWzjRlMpqCLqgGTvKg5sW/+GBSGucR1wuC&#13;&#10;hiSrvtpDUBlRu6FiWYNABlnHfeEx84WDDrOFmvfIPo6rJ3Gk8+a53Bwxec/FtqQUAklIbvLvU8sU&#13;&#10;DetSgKeJtaxB0tDsRBjSeLZEUYI2U0QjRA098dljAj2y95qIGUvuABgKR4WIgc8tq6xdbS5uMy8p&#13;&#10;rPq7TyTyTcJU3hqQeO9CZBVLYCPYdeZ8Awli3bfhh+xndxIJ8mCAwp2zvktHejSvXaO39f7Y9jez&#13;&#10;txZNnDH0JgQ+RhNwCoXfC9wths3pyLZTl1aqoVrtlhY+IMA1adAEDBZ+de8LpBTQJPiAYmVL7SOJ&#13;&#10;oVdgv2woBms20AJZTfOllauO5iuIxNxblJORH+qq89EDyN3Z0IWOL1MdnXvWgNiyyOh1KmNk3Hfg&#13;&#10;zkYRGMkpUQClyuvalhW0q20HwwHE87ibmTtkGCFY88rzqdwsc09h1ojGKAcra1rf01vWeOEZ5rQA&#13;&#10;bIzfNwecXrGKAJL2EmQNxqJYVVngDgAFaPLQAaaxK+pExXUh5U7U2N/WI9rhG7DbPlIvGDw65V0U&#13;&#10;eqsqifEdYwBMcIY0wEQJjJJ+ieM+3ul8mZzIJUkyL1CVg0mxzAidp7mgdsYlIRuW+YMZaY9FxBjy&#13;&#10;INOaQMgBSrstE4eT7yWrNgxeRx/5HvEXVjAQDQzr8Car7WHCEL7d3ENyZiGLw0x4kSVUxBCXgMWH&#13;&#10;aXHVRgV/l098stdCU73ECFxv+nWL8gUoqPBKZ+pAQhIzFnOqXlcOl7wcp9gBODtbNHXiF9kZN7rZ&#13;&#10;ksJZeuNgBDwUfomaVyjj606P60IIQc4BdHE6sOzjpb0viTKGCqD2BHMuyEzdqFB8a+PE3A3clSqm&#13;&#10;l64sNhhL4CJHfgF5kdyrCDQFwCo3P2c8TcEA6VDsXApKrQI1Q8ohoJRFJU939qoDR1W8YZYuZt15&#13;&#10;T0ZyBv6LDtx/J/rAG7NXgOA4v0Inu0iJz6CPRt+9AQjt13lBhhHm1sTWal0gpXDbYMBjgeUK8Yp0&#13;&#10;RBhEET1jYrv0MUIitRxVgtAymYuKjsYhhNVej2k5UnypgmBamgpNwQNxXWH2FHeGcp6QgKtjC+nn&#13;&#10;8G1dp6OPvJvROsQVLls+s4PViMDsp0JvApQFS6gSnoI7MGzazEsvUZfs3+6plIndh3sC0VQ7iAXN&#13;&#10;MArevw0KKuLY4oliLxnOLlqV0FeuHNtoC7L6KtS2bXl1qjHXPkSYM/Ho/jJKgfv5mmzRBoJqvdKr&#13;&#10;fr+zaE6P9VKFyFkoqFEIKiEWT7kaV4AzFF55G6O3g7h0Hq3pWOFibk1KYrApZ1T2lBAvdeypwtcr&#13;&#10;lWzJvg88ImZWCBDvrfVKDAWtkC9Oy7ichaSALA+nk71aMGpaeQSWQqXkF9OshJPVGaIBRnBeJ5z9&#13;&#10;ptAxO6j5DKPiOXVEoya7CSVYRFI5TPilRpD0azGj3Gyip8xTNNsv/JsGtQOZb0vAlM+TqrNdPFhY&#13;&#10;GgiPxav+nv8aihLCyk0AMibNYFXiJTW4VF6VAbTd+k1DSMZ5OzwUNKJABKlNsKyfsdqNcHvr14NW&#13;&#10;dL6rKMQBzWYoKmGNjNWIUSyziPSPQyx8XDyJM8/WzRvFF8OpO+I5SpROLGwrgs1c2YyV2lukQXLT&#13;&#10;Bf8f/+v/SdbpqS527Px5JAxTjbijOOVFJF04LaO+jO/8eFp329FNNOHpfUiPy0+ouE3n6pejz3fz&#13;&#10;vMdm4vd7+WoXwSfIPs+Toqd9Ubx+/S/HQndEKFK6m61Kl1fnWbr6AbAapdfH3dPbl05En5dLRdl8&#13;&#10;+YRjAWXcPkYBVFLyagza1Iu99u2ViQ2npz4saRqbuiq1h5s96kb/9y+DyKuv97oqjU3CMJYQtU+f&#13;&#10;jr/i7/hKEWP7n4ZVpCn0f7z9VsZ8gj/upBBw6piJl8cJ1i+IlPVQd3Xqu4pEUouwWJ6gxQAjA0hE&#13;&#10;Et7+gZupk4/y/+3/UqLgV1QV9biaAL+r5/ImvCUr6AHC2ftlNNdN+VDi3fzul/q1Wy9B0fPiC1L9&#13;&#10;39/+rh+eHhqND7x7/6NBMZFCRPRYoOX1L+PWp37biDL1Y6wkGsHST0ZYBWOkbhZLHma13XwZb2Cr&#13;&#10;Rz3N/kUwAS0NODu6Ru7jem+B9yE9NR9GP/9uSQX35IuXclSMiEJ7AJd3j3f7HOgyefztXxdEx81R&#13;&#10;jerevYiqzqr4fr6Lh9qKQH/i8O3tfo3lIxnT73OAcCve7R2tfnBJoazYCMqfnpWap/W4f4gEiQ6H&#13;&#10;tf/5UxOz2dpb7vq7KKi6USy9E+UYj7uf+luLKKQQFCmDlCjEQ3WCv7Y/yI+CyN/Ua7Oj8/XbCFZt&#13;&#10;BWUyZvAvK7yikK/5sD7Y8dtjfWCOGoL4RsfL9T/Uz683z8kKxh72MxAPurBIFLMR6Nz9980/2dcv&#13;&#10;Il03n/7D51/fftn+t/8OzoI1waX+ZcBMwa0Z+6HWDXb5h08/922/TvHp+On9HpN6MCkxID3FM8Pz&#13;&#10;PUNMIlGJN2qHp++GcLR72PjLBEAGOdpxcxceQFaoqm/dDZzG+3rEApfj399prU8/PX6Ma+Z/Ek6E&#13;&#10;ZUloPB+PG6nzMmiiRTfdBbYWynWfqGJmvGn1gMuMQRo9/6Q+ueiG3N3qdKwtHBO7iT/U7z8WG2zy&#13;&#10;Vjz+te0bXJiE/n7u/pxNo49frrbhTu3rr9e7Pv1kxyswxx0XIo7fRHi0eblNHPEnyF/anj7/fGrB&#13;&#10;W/G5pESN9vbnQi6sFAqt5pz4n7Az82JC/ID3lIi/v3xV2LXUJigxkHRRi6AbpujizYn4N494A/VT&#13;&#10;uH9bb6sGihwPXVxexikR/UtZhgVgjZc47BJcdM16Il+AaTl+TkDmCuzX/++FL4R60bGDnA0CrN49&#13;&#10;Zrruw0e/mh+fT2pKL+m3fJJ/Hb/9+fGfO3MVJ1Sx/J+/zxSUTRbPjMgtggRYYsCpWF9bxDdMfozB&#13;&#10;lo/HVaZ7Z3AkZa2gWnUa1YSCRN+Zaez5Ul1T4W/w2pBT9MnPU5NBB0+4oKePDbkzd3t90HC5fIY7&#13;&#10;LV4AJ+jb9YUXRubD5eVaRfI5urrYTZd5X8rHPWAVnbO5iqfn14uswc2//v8Ewce2ZVliKNTl7XbH&#13;&#10;XRMuU1Ul6UmCAW2gwYAuDT6BHmPQ4F+hwXPKrIzIiLjmuG2XN8xZ2z6LEFj8lqfD67MM4nN3fLvc&#13;&#10;3q/XxRfdHtJD/kEWLGsjyAtDjLvrdg61OcIGGUJjB5j++RUZz//9vHZ7J73abER9a6vb56VWIweB&#13;&#10;6FJz6UjL0Qqqbmr6deCFcn8JlcztCa4TrMNfcCQ8F7dzHr0/fcYrjT+imG7A3ej78Le383+Euvv2&#13;&#10;Og2Rdl+0fZn3QS0byI+sdnQPW/U03d36Y90gcM+yjxBZTNUsX3bfXEffUS0/1JLXzx/+asfX9yfm&#13;&#10;W2ClfWSRwGap28h8Q/5DH64AeDngy29g1Ohtcg+wdv3ACaSg/PiPL2swFENYHLGMliOLiIGK5YCy&#13;&#10;/v7Hy/VljEm4peBIb3obHjsU/aeme33/sZlxc+GP17cP7UkG99Q9X0e3E+Ayx5QalXXFaF43iDmp&#13;&#10;cQbHAHFi8HfyfWDPPiBUJV1YkV43yrAiT5ISoLigTSnxPl8uvz7/FV5u1jjZqKQLt2B5T399/Lcl&#13;&#10;z0+Hf3a1ZJbyMgw7fL+FL5/+daav8J2hCDGS/8/8TsPUS6yQCeYhGTjeFvrQHu3TfH0/DCDh7e+v&#13;&#10;8YM4gJ9XzQooDy6vYlfBhtYfP/ehxOuKYgmJR9QGg9KtIse0aPZMlv0v55+Xx2ZX0bjn3L3eP+45&#13;&#10;8iDVtbAsiv79j//348NeC/Igfc8fwjj+8vyIIQIVCC3vCNGBFeZcemOC8j+Bz2ij/OnANjuGhLeR&#13;&#10;tc2X6v8cZDF4+fB4/L5t8i+/4hpabpJbNcbbthnYFRz2z/Lb7f3X9nG7rc2x6K6+R8d++Wt4HUP8&#13;&#10;plvWdvr1vOYvxMRR0hwfLZvg7b4WoHM5bhXCthE33GjeIPqhafBit2ZYKHS8fEJw4S+4N2yIqRxT&#13;&#10;qVjKT72ZDApr3OvDJAFvqUc5CqKIGA69reCW0l//7XG6nuviBf5izm+6abMgUbs//YjUdbebzStQ&#13;&#10;Tx8hCev6+0P/AL3a82HE6/ev3wTXDDfWiEcR07U28QEnW4KUsANL1aVsa3l4+OhYCbgejvufv51b&#13;&#10;9fU73tEKVAoNO3pBBeVaqNjZ23+6P4in9B7BkCc3D88DbBJ+WxRgl7elPQ4mmDXku4G7j4+X5b8m&#13;&#10;SaPqw0phaUFQFnJB9uZ8/9z337jvjmQaZ0KElOP1z81CSE4PQmweb5WvXKE9P12/X1vU3KKZS0CC&#13;&#10;Xcex2g5MVOOeA5qbAP7d7Kv8usjxZcQxPnUaksY16Izv6l+7GdhtpWyX7vUryY0vPHjq2PV8j/rj&#13;&#10;Ae/5bfx5FSpn7Jdt6HdtU1OdGNuqeR7fDXS8hS16NpoUZpbc+cp3sGRUsgngHx+EtRbw/vwVU/Sp&#13;&#10;JWxgdS7B4AgPSuvL6dpns7GGbTmD9++CVlSMBOLn3y0ue0qe0UO/zpPGAGTpK98AuGK/W7RNxN9N&#13;&#10;Q/l6VGp1kOUVWhm3QNdGYrk52nw2qUAqxC3ihw4Q9H697gbZiiME0AXTTDJChQKPWClkGsaWy/1s&#13;&#10;Xvd+ZxDNp12HCnYQSOF536hlutbDfofC3wkoGghq6TS63drF2yog6IW+T7oyMcWwvuKXcAdCZa5N&#13;&#10;WZZb+KfTf0cXvf+L8OHG6IoMC52a1jxNteZ1aPcZyOuao422pXfpj2khJ35Z/3z8opYJf9jFxVrE&#13;&#10;O7ymJaTnvn/syKj94/HDZO+N4bv9pzlh07ASg9l9tw34asxjgeO21UQ+dn/JMfvtHMeR8p3ruMfx&#13;&#10;6q81lurt0+FEIhaQXIuRwh21o9A2s3gU3Wz+niMD0Bv7jhllaSxJbFsTSXh83Jd1JbPz+dhxWhZX&#13;&#10;NyMPeCkL7mnNuP3r5ynchgNlMMfdKRa3GzBft99e7SDaFtPEEDsk+Lx6BnbrLZTSPDylZbldQipV&#13;&#10;77uPVuZZ14h2xy+puypa5YDIF+WDu08rJX0X/KxKiunj44cbX8x7qVgdPny5vNJmieSWWW67XQzI&#13;&#10;nf7aPRR79iUVIOTwZkfQ8tlch0F3CH3EXb5fXyUjiUfUnjcAQ7Dx23BCPv3s4Mmtc6PipyeY383m&#13;&#10;0Aq33HqXQd8OrAJnw10EvpNAlFORZ3THLEsEZwGfmufL+22g7fEfbAbr8XGY3pmMUhDlnA1Rvd5+&#13;&#10;9LwZeLN+ZF//039pHh6+rSttws945X/dB/LY5cGDgB5Re82lVKYr7wu1TLzOvlTQ6QSa9fdvLZOA&#13;&#10;g90znV7vYSq14ndBGEYtrC8IgskiKt7H9W/gyRW1338Eja+XbymgnxcMHX6TzvoCExkA8HAooUID&#13;&#10;KNqs80J1s4sj0BUgc79+oKLaD0uszS+PAIHvx3kukYimIlQwLiwdjuSBqEjWic74eIp/zNGxD4//&#13;&#10;bMHWA2ZsvC7bY/o4Vcdi9H9+95tt1PFyr/pBuO8/Pu5R8S9bc1Rb9AR+Xa+dnsD+wy1OV3/B/9v/&#13;&#10;9H8JRa7rO9BqsrHplcnGQ6hxLQityetc0VBqgGhDIJgUze6pFwiOmymU3qct2jCvlWPU7tuMxIYt&#13;&#10;AiTZ1DZ1MVPlpKc9LNDbbdlmJhKouIoiOyJi6xNyoequXQHUsgdYBU6qrRmFmi2urESDoPPuXdHn&#13;&#10;ujnF1Y9v3xSXjYM4oRlFWkr0rtu1uh0wAyxFElPwJJU1R79OIxF8cDxHv9SfyzLgDD4/HJcN3Ozi&#13;&#10;YBqjwYJAyKliKfiOb9YmAaDMbKsZQogIsNQymyijocaePPg4rTjKY/cIGoAIypgj7e1WKyGIQBiR&#13;&#10;DbrhoCZFjze3rfO8a7SFWQEucSORduv0j//yizcrPIfVzJoLJkVGYHN1s/bw+DC2ADpMBOAaXbcp&#13;&#10;ompA5JRAiDhX3gTAVE6KaV0x6kkiBePK1skkgDy6dEeZHdzvd0LIn28/cdPvGum8DQhoUJ2LobDz&#13;&#10;NWgBrF9hhZCw7tBtGI5hZUnKR1BwTMkwSIKZeQLxarLNiFUqa9uqXXoILqaYjiceYsEmCo9Wsy1z&#13;&#10;IJyk4nOyNJGcrWT1tvnVb2p3KlVEuTWsqWtuOH25Oyx4hJCUeGLHsfpVVYbBh8Px7fKW/T3t+7L5&#13;&#10;ptKKYQspktxmh0x2KOiusyUPqt9qWmNKLhrglBaVwXkODljNZN/uzW1b6qrbblsXWtGb2TDFlNDL&#13;&#10;VDAGFUWERXg/QwQwJ09cWpBLRATSWkAiDoTsbu5ub8NuILiAbWS1Wj+rhuGiPKw5boIGk3KLVUVR&#13;&#10;KXqxqWBIGPYgD6wHKRYYMQGulEYiLXGgFvIuRHcd32GAjnUAACAASURBVKmJiZgaoq1UABIiwEAu&#13;&#10;fg1ZKd3smt1tmzrA4pKEaLdxCcBoLuBcf4YzJZVXmEmyl9iKPYGsKCeRTjG5EFX/mPOSK3h6+CSJ&#13;&#10;9LlKRQck/7i8HLq+bGt1M0bE2xVTHjRIawaY1VKB8Uip27oBRIbHDkT58nO0JDDnS8jBg0yZ4jlA&#13;&#10;jJvmx7uFhLa6VRABucuexgSpc1iqbIOg4nab5Ikwodb7Slt4Aqwn4t3NKYa+0ZpSF2JBMxQsQdZu&#13;&#10;1ekSbZSq06eGtL6WGGPU3YlonnJcXNgTEXMwblFEL6sDDI1uIwoqgmrAB3mw9ysoKVjrRogy1YJU&#13;&#10;7Hy019tqrZ+npSBIqIw1bHamcdmim63lsFcMmbAwge6jwxADnIdGuW2jWlHUZEenceoPB0xZt1co&#13;&#10;1mLXsFiVWUUWcUIblROlAJQUKcAQ7ZJ1SgrWDv3DqdjUch0FKNuYag0lr9v2wJqpLIFG3bfFrBgW&#13;&#10;CnuII0SO43gLeTeoVkuQYpUomdIpsayTzDjHJJlELo3ljdGKSxghUrHGuumBK0zveUaIU9isZQMm&#13;&#10;iUEHZG2BNeC8FfCUVBhuPy9m3DKEdOAQZ1AALHVe57pZ4CuxSRK2rTNq3HIfWkS/PBwmuHSdlrLX&#13;&#10;smPCuQgo42pQAMTZWLsZkv2M1pZ2D6xnC8vJQ44DTjRQzTLFjU946B82e0shd5i6aiSALJX7y4Ig&#13;&#10;o5pE5KFLjYuOVdMhuubj47EhrLHbXMvlfgOEckL5XotGNPs2WCKxKNHtd2q1ycxh/3GvH9UeCQF4&#13;&#10;dQh3fnsxJGFz3yJFFZTdcBiGPsENVrUuBqJS8AoB5hnf5wui3Fp/OB4DmeMKg1+lJnz32IEaYa2C&#13;&#10;hlpo5clXCNdei9vlmgty3uCCYIXep5QqozJXWAASuQHCX6czJFCsuOSN8xhz05EJYnp3weaN455y&#13;&#10;kLODrNW8rZW2rQiVR2T1gaNck0uYl8WOip8AZZzQjKEHiAhQYckZUkVlo4lUGaL+cV8xIDRLpg3Z&#13;&#10;tJYQFpjiWIAUpNQUQa3BH1r9x/V6PH4BEHubEMaUSVxwWn2CziyeS7wZE8IEKJns1hYmZfCuoNIv&#13;&#10;cZIhM61TBmELiNdUa4aAUiK0ScCF1HvnIIHGrjnDQ4Q2BE/gQuA+qmxNsrZTB0R8O2ifYciQKxmT&#13;&#10;EbQcBXY5QyVxWeaMgAUd7mFwLlRCKENsWVfWsNGvLUF9L7fFujWygVo3SYyOqsluoieNK8QOkqpq&#13;&#10;tilbd53wsIMJklwtjtZvKYUCSgwhzDNHNFvrgwcQpwpQToLSkgNOsSSgxEMtlUpNYO9qSNESXGIK&#13;&#10;dJXLeYQNEoQnX3CCiJLFGYalt1Z1dMVoDpvLLrFCtPAoR2SDSd57zEBzkLEMreIujBjx6zZRADlG&#13;&#10;plhqSPIZERzEvdEKllJgiZlI3dfCHAiN6glkvWrsMpacGOtSZpogFwwWCGOYKsQYMiWTnQGuKHMG&#13;&#10;RBb50H/korS8xnsOHsSMFMX364h4ag4EVVhjGfphta7RO7BlX7yNBu5wA1UAsRuOZXs/HAdf8jKl&#13;&#10;GqGWpEC7XjdIS4lZ4x5iIZ0XpVYmSIbROTetHVJIy2J9I5SvzoagGo0KKVX0fcsoIUIVvGWTG9HX&#13;&#10;WJ2BlFLEUUo8AO9CpVwQXBKq3tw4TpUggUiP+bY4SsSWNh8dQWzPOhMS4gzwCkibUQzQuNlrgnPw&#13;&#10;cI988JxA4H0slWNAIcQIZ5hEpACETuOUmDOwepZLrRUqKvJSBF9HZ1BIZbVip9f7paRUMsSZrRD0&#13;&#10;3VC8VYRMs6tYsl3LIqWqzQkyvDGKY8ggFITR4u24jIcd0kTNwRsB1a5jgCZQYoFYcS1Vyo4LQVYA&#13;&#10;OSaYYCEKq5qr5Tq56t/mM4SwwoqVDmABFTIqWw7s6HNJXJOuPbhcONVHZFyCnGpUBYqAEhASihGD&#13;&#10;alR/jOvWcm5CNpcFxMRqnAPFsNjtihLjkhabG8phQKoZECYZwjkU2dX9w8EQ3IGaY2ZCUVgPVIVk&#13;&#10;bNrC2gZ/Pe721qVC0X00EWXESCWcEAorRlictIYIAZphyXa5l5yF0jmBEmOqtWLsZMgUBpgOWi1n&#13;&#10;i1xpkZrd+4LK0Eh3n4nWuu0kgd7MZWPFrub6XlOTUcGS38dzLVUqyTiaxzvKnHVY6jyPPxFB0VeI&#13;&#10;8HWyUiiQC6olrlvFFft0+fPnTPJj3RVU17B4GIdHmIjFFaQN5QhBqdPdOJ4Qh6NdqKEZhoYTnsq4&#13;&#10;IaQy0ggQ2rfEoVQamp05dDT52EuVJykAjMlUHPOqYEMH2TRVUUI4wmFbK42cYmJjm2mMoMCilC4V&#13;&#10;QkHM5jABlObrOiULtqsjScue55qddRBDrFOnlB3va4yHcnA51w6JPO+7IzAIzMVtWwqBIuw22GPq&#13;&#10;U6mQGoZpgwvmIDJTzUDaChEsIJCNYEoYy2sUe1lSwYonXrtOL3GtAnQcLePi3RY5JAwRrZpDI6HG&#13;&#10;ascooQo0XUlzRRj1+2Pwm8T9liLupWQ0mPlvn7+4aqNPlIpl8dx7S8GOyEcpQ7EuGcmYX9OW/LoF&#13;&#10;WJULqZdUasYpcfObDTGD3B+7edtqAV3bciXQhwOCpOHCOi9jrCATyRE7OZAylwDr/YBfrwvvRfPQ&#13;&#10;4//9f/6/eYtpDzxpl2miDYGaYsa5dwHDDQY5O/mMsUFHuGMkt8fGcRPf/KVsXHeCdQqi5GjB5dVd&#13;&#10;xzU2R+Vm99//03+LyehANhAOpaM5phJt9aVuTx+/RGC2cKdrk9kRUaJ7PgEkUH+9O/gId/hozVSj&#13;&#10;WU1qYdnvSIzvzj4/qbbmpDmrGYkp//XTr3/CFd4uiKAiyHa3RCZkQwdZChrKiRF83O2iR/7H9cPT&#13;&#10;g5NzNl9uLz86DqD6RI4kkupQwaUQLhlFe9UA/xoZDDe7L50RrIIEeXV07i2DnLxNt6a0uCH80Jka&#13;&#10;P8OuILCNPmxg3/XX832eZikryTVEt6xLMl3pECrFTlfE20F0YY4at6t/ZySvt9tTPozm2u4Gj4lA&#13;&#10;davcxiCHzjRoO89M1mbHFx/ATgJFOkAQU9mXfbuzgpO6dykigsV6yYko3qzr1vQnMJwzcho/W7Ng&#13;&#10;hrGgrjJorhGBe4kPUGaA7lO9j+D0VLM3BeJC6Puyopa3e2VvSX8CfS9jWIZuf6B8R1pwjaO3T78M&#13;&#10;zm0gQ/zKlRA+2Hfze68PwgHlWUojaT65sD48dzmtwJJaDEcZNx17fNhyLa6sYgJrHaAUXPz5ZmTf&#13;&#10;sa51y3mXd1bDb/m2wzH48vTxGfk3v3taXi+6EITxoORtu1PNUWGwukTwPTsU+Y/7e7s/yQimfEaK&#13;&#10;/lxuump9VCkAITq++rCDsNZtvg/tw8px13bzeXy7+W4QXNU88X98bEc7Z473Ga4FNKpfjWlkn8Uc&#13;&#10;pvCsPm50y8mgvOmS97pBDPy4/HzYfX5d5qEjzwd224gb71wi75dF7ktJ03iGEp3ifrF3j7ZWt5Mb&#13;&#10;d4NK2fOdqIC1g8zY74vUA72dL7A7tqyPDsYt64/8OolsS7VZnzg7+1ywL1AiArB/2B/qOYyPgZVK&#13;&#10;t0I6YC7MbSF5f/rQrGsMId7HMaOGsxVWipL0GS/LqDSIb775dKQp8mBr9s4uMVVAFd6j6Zb7djDz&#13;&#10;jEuuhAPMy8ChrxhpF7FUpWPImwKruszjbfrpK4JcJvaQQhS14pICOc6rKwCeIAwZBudjrshXf1qT&#13;&#10;yR3qXvL4i0H3l7c7MLJpTv3QU+aIlP0UK7GO0MuWdpVgmQq7+fPmXhECmYDVc6VlcBtAoIWSCwxg&#13;&#10;ZLHBvbTZbyl4YJgtxOMnub/cfw6NhgVsF/zr0xcbRj5UKpgdIYSQCeJDgk2rW0556VBqD4fMKUqt&#13;&#10;nc8F+Mv4guXjcdDz/bwTdHTpcDiAKHv1ZPKSc5nn2ZZNh8gAur9MLaZIelfzzfjlkrQGyURVxeyG&#13;&#10;5F8JQVl3KcTtPrvN1B1P5zeuJKG47+U8ZXGQtEW3+1tHcAyWpr38iHuF43SNza4WU4L/5fkpcYpN&#13;&#10;ZgxBAfRWEmQl1TLP6GOmIGVrL1B8xljvOFIgzZV94SjzPX/2JDRIZhqhShuWfg4sEPfZ5f+cfv3w&#13;&#10;63LdHr48j/S+LKu5e8HyrlVhCQTwZ6BSCt2hL/Iynz/QHGE2uEm8O/z+2zdCOBZLsnJLG+oAB9XY&#13;&#10;CguAwM44cgeUyeiigUpzXD787TmOuUvpfFnuJnpMf3k4JJ+e29bltYU4TkuJXc1+CbPYqWrnX/Fx&#13;&#10;VeD3fIFvY5z9er1/gOhKISB02qySIuAMOcaaje/Jvt8bRb27J6BrgpZYr/ww50HuSFX6wfXwCSek&#13;&#10;eDO6xfit0bqATLR/+T0AVKb13bGtZy2aAu/Z5W65FPvDPrQbXYhsyBbXuxPPDfa4XMxCW12u4LB7&#13;&#10;AvDdXM9K9RnybVlqqLvd0TnPVEcqyRVyre8/TRHTYsYYihyhVpBL/zYDPH0NhI6lEFyl6O/383K/&#13;&#10;EH4sCZ3PU7fjFfNEXZZOe14QAiQBUkvsrTG0UVnQmEEGt1KgZscVjqMxlSnvcmE1xvn2/ndYxSYs&#13;&#10;YyR6h0L5drs1rfTBHx8fOCxuutLHD3YryZdPj/+w+FsKZKc6XqFnCYa4WXM4nXKcoWRF0MGhhC6g&#13;&#10;tDnua+vcy/e229eAUma4z5f7XTYSIczUZPxC8D/cp3PXce8ukA3k75dAITx27yCz3y6t0jXXlvcL&#13;&#10;uI7bHdHjvHkXVsESo+CTaEdv8dAh9z3rL8hhe3ZPiPqewIwFEMfHASr69frWkpytjb46U0KTeF0H&#13;&#10;wuFogUzoqHlifWmu79fnj/vVzzLL2IjtPtEExOMAkT8c99MyU8YfhQrL9rQfAqCLtWK397cfqFBW&#13;&#10;YgsqJHo6B9l2AXGte+8Nw/XxMMQUmrV/6g9v4UYpF0iQiHxNmbZmWXLYhEDgYW+CgRzOwBNBHQil&#13;&#10;mJ06bHZ++Lh3BK5nQESp3INIuNKoZJCTCdtJPEOEAcagnaOz2zi2h51H0q4ZRFIakm2Om9OI1OQg&#13;&#10;5qUKqXYomXG7s4bAlFxFum2olOD+/u39tUYMM3kLU1wjqTaM390LxUQ2wyH6W/BF73EVRqOOA2pj&#13;&#10;pI2+3iy1gGoq96J0IM1xddsyRlHOVHEodDBIF9kPRHQVGgwaT6osi1iBbc43EtOcxb6XIJSyhR1t&#13;&#10;Zxg0FyF6IDJr+j+/ficZb86FEJd5Jv0eQ7NNzq5xT7plCYCCQItEA2qpcZ5g1uoCGUXZaYpHv2xv&#13;&#10;twPRW8JYo6bTjPHzz/dk6bTOx4fD2ZwrarACkDtuWafUOk30LxR6yABIy+IbZn++HI8HH2IwczWk&#13;&#10;pLWE0ZE92GSyuDk199sL9nRPTs1+0vuDguihGTyDvYLLYmqisMhKMSiwFQi4dJ9te3j6erkIQEpB&#13;&#10;yWTIRq7ZdLnveZdx0z8rqggJkwBsY9Ae5DKtfjGECdnuM620OB99AQSNwaci22YDYYsbikAj6lk6&#13;&#10;PX8yxkotrm4paSwZMqpoShI21q96x2YDGFFhDgObMNK3szkMn529vr2flTxYA1gTGGpZrbeXVyVP&#13;&#10;fplJATnMkTyWtA6y0DJkiGBIxFuENKC8QPR6O2fcGvcdU7xI8rAFhGhIMAHzke8qibO/+tsTx1eM&#13;&#10;2XWymZfueKwchi0XyRDAjeidKTBYpkizpxIxyRCm9M+Xt7aVYfWAkCq51YG3YrWziF7XQ4tVvEcw&#13;&#10;bNcy0wSIAQbjmkJy277VA3mI87wXNMduU0VIPN1+Nt0elRS9k0ysPi3hJwb2Ya9A5piLdTOED6DW&#13;&#10;HHxNXmCmJdcIHbW+IahGIjquTsoI9/SJv88/dryxb03fSI4RVC3sU0a5CETf6BjfO0x1Rdes5/IN&#13;&#10;Kbi8znIPLC23YonPAyrZ+kE0YRI1ut2xu8xvMDxavGAL4TUTDqLZOAX6SUIT+srIFJvnD7f5Siin&#13;&#10;QkuJz9NWsmk1BrTjUJEo3N054s1mTrujjZt65DQXXirAot+GCWzkkZ5IVqC9f9tUgv1hALFoIm8e&#13;&#10;9i5gphJic4eQyiWQAz16sbVkb1wUFZF9tt43QytmNqUblDwpGf3dZl85LLxy4Dus9/vu3adQ7eSm&#13;&#10;AA12cl6ZaHEgcyOTdGLeXIQ8e9OR/Vx80pDXhHJGsdzLBq07PXze5toCe/OVx3Bg6OZu3UPvlwg2&#13;&#10;KD/uYVY093LHfr78l77Tb9//PCkCu8Elu9kJts30NhJKMCNXWf2y5mmlTO5hzgCsMd9H8CPdieg5&#13;&#10;7UAdK2ZI09/fv+P/9X/8P90W3BRyBb2UwY+orp11OCFCGJe6IDDjXShwdYuKvr4n8UqWk35o8Tov&#13;&#10;FdYe+hprUwgei2y0orIUPprEOhkSCRHeHb+3hTOkYuT9Md8z9gJvin1e0L6oWP1vU7fOL9QQhXKy&#13;&#10;m+2ueSsHAXOTB7u4UlIHH7dzilP26rBfwUva5Bzi/mq2jpdCSOUMn+jkCG4D7TpCx8tTRQIo1G3p&#13;&#10;VdSVg7RBUTYOQfXICLCevnWEkXPaozk7UxtwIQudDnh7mnNYem+z51WWOy4V5HVvHC5Qif2SvEMr&#13;&#10;7E2/SnAFFsgKpRs6IrB81M9veSqkB8Q+PrMHkpeU5H7nhOLMz1vKzSY/h2be3yIGqDHkw4GMIcEt&#13;&#10;IbR1LH4dtBjvN8m0PEGfQiwALsW+Peh6SnFe3v5sGxbA5tlizU1j0Bd6Mt2o4mUZu8PQdt/l+Yku&#13;&#10;cvrR1se7sKybVG3zdJ2e2PEpNTkuIxNIxedfqP2JipkjRJ5UGIJsqcmLANzbJswWGnsP6Ba5rbny&#13;&#10;+ms8jHGJ7jDd9v0JLcZIojnhNVBAiGUVPshgVofj1+lWKswcSiS5UzeWQX1pJbABf7Sfq+j/q1s8&#13;&#10;wgc1S//+EMfzE7/eOUheTVspOIr9232FpZHfrse+m/KS5MMVjDT2nTnR/W/ThAeKm7DVDe5+eZjW&#13;&#10;hXNSkwAE0AYVp/v7ICsEcfYshLKnBHKWiecXgBOIkeXjQ+Ogq5qs2I3/H6KyIQJ/F3e+gbStD1qV&#13;&#10;7efP0iKKbR7Zv3wJjo4/MhF+Xu98t9sqrskwxhyRP4Oocj6KT6lGyCvKVoLbQRtAdtQbqSRCYlm2&#13;&#10;f9l7YjYW0ngxKFRtajtlCem72tvKFf0tzFdkAZx53Ju2WsTnLFeE+luPMwPzdG6J8ejj/Z6asprl&#13;&#10;SRZ6u70A2dOTsHkSKi9LfOr2xiREuxNxedPgZj5AnPiVMzyPa8ZP6xDWEgMnYOkf9x32uQfI+vDf&#13;&#10;7OjsrGeNNzXEed8luQG5M9behKow+8Z4A+EVl93xINZ9ToLRnrFr02EDrEt6c1jD8qGhXzfPA9w9&#13;&#10;CKjnyh4AVgDRyhN194g0O+1B6pq/lTC68JI6f/fok3eFM8COeK2+tRR+XVpGydOXXPTz2W1P2MAZ&#13;&#10;9viTTzDnZQ0Y9bBl2fy9p7VO190j4VDfnDEE7T/292Vb1kixtOg+6fLWoDhuzeVQfAY5hC9Q/b5S&#13;&#10;wGwAlOy22R64WtDIBoZz+qU/bjME3CQYE8o17H0G9jyT2RlDGFQY8qdM4kdetu2Zsq8iCmQbJkWB&#13;&#10;4vg3a4PqdgnhtjGipxkmHjaUvRKo4qQDVKVYi4V6qq8J7W9gKeWF6Cf19u4ePvzyQJffZmRArb36&#13;&#10;YLxuPs8+zgSWsIQNlkhIaW4M8JeYl0jbVlOKoTiP255qCDbaFRPeKDl1jiNiZ/AbGAczV5h5XBD3&#13;&#10;RCZ06rt8z/KUF7OlQmp6hy43UDkTGrr/Q2bG9aC687Livj2vS7ymR7Bx7xSSby3eL/djtzdr6FA9&#13;&#10;73e0FLn661ybfYpp0RQmt+/V0+Zhfdq5/EqG3ZyJn9J18YTy510PqvHDD9T5fLmdf7YAMVMcxWoV&#13;&#10;WNJ2hwYN7heUEFJiVu2vTFeKUMFEQrAxJlSzU8TaJfeUUe8emaitI0SQsjNwFiUMKB9ivaMvt+kG&#13;&#10;4OwAHJcR7vhLnU4ZN6J1Y+ag0zf0roLWohMq6YNSQvdgLHL4bHvOl2/n7O4Dh5nFoutDUsbNizGU&#13;&#10;S0muFEWu0/uMca+XXK+bE0+s3rGmaSfcHajVvWlE63XNcPnnz59bJn3LqtB16CYo2nVe90eAuEY4&#13;&#10;v+edeMh4e/iLaIEBLO72lC1yWY2ojch7CMdSRCghE7AwcID6Pk0uRfXkPm+/VrNF974/7neSQj9r&#13;&#10;tLtvjsEd8D3er6rCQPLMPB+OH/vO3NfqYB4Kp4WgDK6wJ66pQSZ3oduHdf9uLi94kk0fmlAFmsxa&#13;&#10;CgaRPPcf73dwqzCrWIczH5+AkBRiCfINR6cIxFhSigWyc+FsJ9PsWgiMOxbpcKyYAZl3PQK3+OuX&#13;&#10;Z5tGqoKKcJndsT365T21f2s5IuEesvzmbYRN9trNqNIbxCVRYBh/ihmlQGmF2wuMbuACA1b7p8mZ&#13;&#10;5iDhZrJ8+BnBdth3i+IRfntb3iFuecwYTtaxWsgGAQn6k/h2tixN1kUmG94N5g9vubgQEP647yVT&#13;&#10;xbIGuHxYAlgSoh1MIYEYwRpgfndSRbtB4wpKPzldWtCCP/I4BJhiW6UYZxWxQN1x8FboDiqXe1PL&#13;&#10;w65cDc6IWtWTnHOJuaLvMVQELc6TYDgBeA7exVjmRrK0ZsFwOzC3TIGy53+056wiDMzjZ9LNY40V&#13;&#10;CG2YAt3k3wJjIccXsdNUg4gNTj0COMcJ1mVZ9lp8ZFxU5v8B9DTarn24TOzxYydwrvN1ynQVCAnm&#13;&#10;U2livCVGUADp0hKqGWplKNOPatQw7KSQ+sR86U1lpqLC2AImsyV/RSTQvG/jttYwitD+Ka/0yyH7&#13;&#10;VK1DmtQeLWdSzNpXKT1lgezSHgBGduKnhp2v+6GX5LW3h1BI0HJ6vIDccZFrGPsbmNmfXPJcaprq&#13;&#10;FiYmZUCsl5xTOW92R+k8jnA2jYs6KX/QYEfe0/1Lyh2FfQDdipvP3Y/xu3xU60/chzZ5qLqHQ8Rg&#13;&#10;r2vDwE70DpyfI6Zc1t4l+wjIXlCL/S62V+fvOqPs/65RRDWCALKYfYcqR6WS5n3sUZKRjJXAmCry&#13;&#10;IQsBaY1K4X5HyQuwR0SAiFsxneery6uBQdZOZFDiug1bg4QAFRAAuVrWRs4ywg+UvCmHlsz9mu+n&#13;&#10;vM8u+5ip4B5IADxjdvXJHw+qaUhNClTbWt4iRmrF0mweFgwEd5tvCEZmdq55ljyBHGkqWUfwo2Ln&#13;&#10;yhph45jrnoeV8yxHJYgmOjSvUWeQA6+0QuNtYWXZS1twG9AFM3Q4F95uyzTXWG3/F+uTB7jdnRxJ&#13;&#10;mPaFeKLWjv/T2Zw37xMsR0NNWcsRhcs2QShJgeY25/7nBSUvW3b8OwpFBFwZ3tDn2rORqKBvCJCo&#13;&#10;75PBrLvHejoQxjNUDqMyv4En3edxfl9fOdd2pUCJQcH1Sux6ci639l1lyhx5OxGNDkgdxyyxCNM8&#13;&#10;9/ueBQ4BIHBrlJn2D5pD43II+OT9WDnHPly+Uc/Mn0X7ITbx8xHflrsNeLsDR18UVRJJF17041Og&#13;&#10;0QjfOULoU9hoOnDMa02kRa38O077PgSEEvEovaNl9kirX3Oa0hYtT+QvXSgSD0g9kfAjrXgGFftY&#13;&#10;t9sPlSkt4vbmt6ckg2GFy9DXwxJyzBjaPew2t6Z1xHZX1XEiy80tscJFAnTllLMgWs/MXCXvQ7c6&#13;&#10;lCpKhNZoMG5xLIiXpv0zO6ypDyRdZ8HrG0o2W3WWSae1kkhe9cqSohm1iGV8PiZNb/YUqOn7efoD&#13;&#10;iOh9FelA5Gkugq/+e/f7AODTIr8BslxG8UzqYdVN6/OP7JOKXZGdyKKFGjDBdu0yvSviYs7bLlFI&#13;&#10;x3fPymMzL8UEpVgKU4KmaFu+X8QwGN/aeBB185WDCjkTMte9aBSGyDtUBfQqxJ7xunkYAZdyT6jl&#13;&#10;3Io1ossmlmQbDGEkMOD/5X/4P/KSudHjDjT22czl8fTlUrZxawVBTXaWgDqOQyMwKxk5xklO/hzO&#13;&#10;MWWiyHBqqmkqLzOcN75Uicm3WysloTjMhrwsvzoh/xa4j9gAlHSqeZo3nwFi8q2s7IZUq3+7feNc&#13;&#10;V4bWaRQD/mj8I7OP2AezVtryKrCrdW2o8lrK1RiJaKx+dDdIaxfdXnXFw/rk60ar5HO0qzEPn4c1&#13;&#10;3UK1gNjpHdrJnnYcIJlBohyjmNlddUQX5FSG6+M/8qTYS2IHRImNzMqjRAijEiHwYUd397lg76DV&#13;&#10;86EqmHfZP27bHcjb0hfUFfzDmFQ85ikFjq+xFfsY1VRiv+u9dahmeE5UZkpV9hLmO2mPMaW4W8I1&#13;&#10;RpiGA7ehPh2bl/uYhQxblsvaw4Y6ilAQC6vruv4D/Tf6+Pr2CjFcbcd/AMHx1f2sir2urw9c6s3c&#13;&#10;QEcvSQB2g0uCWXNJWTUdkc0w4fAC5vppb65zRSWB4tCChDLREgIOsL2/W5z3T6FUeIO5xMQaODcF&#13;&#10;ady4hbj2+5fdpxQnAK90z5f7Zq8Bf6a5Y2bc0FLDtFYBiBRMNAAx5pUpER24z++BfL5OoF/34/Kb&#13;&#10;hIgusWGNPGSb1W1r9nPJHy+p5VcoPhsRfoW0R+n+niQJMCIMvVv/qXwoxiFRHEB1IVChFVkqn+Gr&#13;&#10;pwZ7v0zXM/GcTPIzNK/MgSP9UReXorrBmCyQECQBBp7WWZU6q2slYJrWEPnHfpGlfmKPyTgbennQ&#13;&#10;hk30lYNWgbyu2+sB9EcMgXkb9D/d+zEEc5BSsVxkk/18bMD20384kJwBQo3x7ykzIj5gcFOLNtmu&#13;&#10;yHwE+sdrSodH9I+/QpzT8HEC7gYWOF6SqR0iqOlxPBhI6l5G45oLA4FzcmAN1m5bvLOCFtr0tAR7&#13;&#10;Nx2WoDhk1PMegx/kAPHG2HT4SJGv882b1Ega1ScUA9z8UOAFaIIlzWWXj7CDc23BMPUXt64ZEyj1&#13;&#10;9uwWekOE78ROeU4oWpwRT6KgsAW4RmpX6stBYATHHwjXbadtmvx2FRyV1XeZw272ddZNW4FOkaIv&#13;&#10;yaYJpFgZTQu7/bh93n9xwbXHvlDgEykeMsHv+UJxsvLBLDMrcNogARUJdvoPn7JfY504DMW7V55I&#13;&#10;YnXEBIt7tyYIBBG8DVr0y2IAxIg9TxfYFIXOzVUOCAAAIABJREFU22Q2nJkk3UDsVWYe66cs3Wbo&#13;&#10;oWZWKmaCxm04mjl1vn3YiZWYpQ+kMPSGHKY3AUU492PrVrSsRJ/groMJs++jx8NmzOXDsd8ANSvy&#13;&#10;FN94QA7zwCA/AHUqJfbNiESmPbGP5f6HIUw3h66sKGHmCQ2k8kCT4vy5y2Hpyf7dTvWJDqHtPOqh&#13;&#10;+BYNRQwtrk/0DlnTFe8Mh3zfs5srIdyfThRgPpBTvz/+Tt4F3TKsXDcg9pFQBzEQmkaU2E83miN+&#13;&#10;+l7HvuYo/cjWZ9JEzr9ac9AQOlyMaXC424NbV17qh1YXQinLqVZDcJ3v7aApwxUBffj4s17xX2gz&#13;&#10;1csVby4/fng8q9+OgbaQXn6Of+l+7TGkBtxhJAvpTgzsHJ03H2hCEcvA2qI6VFMeyOBgwsnbq1lx&#13;&#10;8wnsSIwslLDLx/bBLCFafBm2bKJSg+DdYgDKEBB2lhx5qnbt6/UbIzpV7j2NoYd8+uoQ7do1m+QZ&#13;&#10;GzGishBqN7PYmXQ6AxdWesJit3hHCCkYYkA0dCD20CqqlDoCYZNJyROrpbwcMuBv/tab3Q8ONerl&#13;&#10;zGxObV8ZEnHKu0qoPS5vblbvnCTjzOGwi174alZWLjgDh/8V7THnaSc1ZN///j50J8bil7jf6uR6&#13;&#10;e9uYRs5tJeemfKLxzgHA6xxDcCi1t7flbdA7p7zfPn3Zj/Ci6ilTv6HbgISVDjUEUvTJt1/LSyoZ&#13;&#10;JyYpcFdU5s7wmtKr0KQ5tQg5vfsEEAse9OX+779//fB05ATWy4J4a0WHt1S7dpwshgoR9KKCaJE9&#13;&#10;/2Stat8ojmToBjQDSkuE9wlAWTRPQNiSN4HbPwMgmZ0ifW1eA+npN3D+YI/ZXRUlNlUNn4NHiSl7&#13;&#10;g+IT9Su/fyWGOeRoaKAbcog9wKliWDuotcjlenjko53TPaJkHntMNVGjUKHhUfIaZ6EoksTWP3Ph&#13;&#10;ssEpt45E4XcDptQEjEwyB1j3i4my/HZeW8Y+MXIrdrZFyCNMcxjE6uP1fRsCFJCvARbRMb/ihse0&#13;&#10;sRqbrMccZ0YYoLU4LGoWZdMltyvjpVfY07itbs8Py1vR+5NEtm7T6wJ2n/RkzruO+1gft4orz6wp&#13;&#10;1tDOh3X99PgYr/dSm1b3BIDSY5ctZ/UCe02qDxvjUKU0Q2wJBAfxeaLvS8AtHuEVPQDrXF1chlaS&#13;&#10;rmEaLclAARVO/P8nCD6SbcsOA7Fub44/1z33TX5kAiQrWMVQRA1ALXWk0BgkTUBdzVENhSiSBRSA&#13;&#10;zPz2mWuO395oLbuma3V7l4EX3eGsY28Ld9F4yrEQsoVJoe0NyXejTr45lC6iDboSNiN0AzW4SG/x&#13;&#10;OojllOhRfII6FIiB1Rc2rCrJ3U+z1scgE0Fk3whYfp1eZFPioIM0ya48+EjYiZIIldiDKS6H7wEq&#13;&#10;BzFUJ0gmCB2EKlGYE0YOAJmrlBBNGNu4HvBwfoElcCg0XtqYE6bR1bZQEvnGLQEcPnX7aYsXg63y&#13;&#10;aEejBV3ZIpADlZ5EjdTtbZWs46DmMkpx71Ic1Nr39Qq2Y3cMK6SqSj3agncUZFBbZKOwB8gxy7BD&#13;&#10;L+GaEnjgvXd+Wte6qPa5ziCTvdz7ztLq62XA8g0QSisAwIKgrFZFZtexZg5nO7EQ1pgXy8k/io90&#13;&#10;QjIldwIOWR/XhlQ6JS/zD/0SC1hsThZUIQUavZnocIKF9oZnH451k3whfYgk2iJD3NG0OWAGNTwx&#13;&#10;08djBsAjMKDF9tEcw505sbevSaW++XTL5igZCcE7HWzJeWdVfHu5VrUMSdEyECdN9JZ7+aFQoxG7&#13;&#10;d+Nt86OdpO8jYE09BA1htWdRDwPOd2JHo7ecIoBKaso4ZmK56sysoyBFWPBuxM/W7JrHRMBbEBI3&#13;&#10;YLRFD6xaEAil4Ii2Zv0NQLitmbNEQKg5zYUK+gQ1aXSJ64soBWD4xzTX3rM9ynHk2NY4HmDBCNuC&#13;&#10;W16v4lSsXAWN8IB2LeZyzbxGBViW4D2jiwCJpCKnIyvA7grU0LjGeCDzbVs8TWVGawQrgKSrZHT9&#13;&#10;XbOqS1FlaMqmY8PtNvIsO+RvplE1WCOJhYrOV0CMLJQLRRyDzlGLUXGb5swwKpsIU1NjzLXHHVxz&#13;&#10;eF1o43f54G9bCysZuUo3An2hgDcRJ3fc8yFU0VwgghGCjaUdygKFUqS04ILgGqHah1FpLNEatNEE&#13;&#10;sRADK+TBi40ddw5GIkAcYGL7zAnsweJwXANYLROL7x+jg9ISckSXuAQEd81Bi9h1lWPhef1RuS75&#13;&#10;BKMnJUsUmRXaTaasNRBCsuhX9IQeq17NatmC1PYHJLuPTwAZEhPMVm2X9vTg3kyBObAB7R8rv3rM&#13;&#10;LjZDGq6gvlh0UuuWbd3op5P9fJ7/GfwhZb9VmmCmESeIY0O8RKos0wrx2awiuLiVO3LW3yojOcFK&#13;&#10;L6EmWPZE5Sph3Wvmpdg1VzdPHmTIMRDYnFP5xP1W2fO59m2LMErA+7wh1ZqCiPX7CnakQIQ7Z3uM&#13;&#10;nU/QMQkgonrgbX2wzm9IXbq1AsUTecL/+//6fxGKRC8yBm0kmINhGXJAOFqC7bKdveCyqJQxEGCJ&#13;&#10;sFkjSnwAuGOEEryuczA5xoLhLCCVEbTN6Qo29lNjr6vkJQR8Mq+cYYyKcbAlpxwzAmHQOjcsrQgD&#13;&#10;/uHdpxSz4OnYd1ol71fUoAWtba6CoMZo2RQNAO66MVZhXhs915rXrKp3h9nmDAkEwIeIWe3CKkS0&#13;&#10;Osm2X7ZVK7NnfHVZFoLgZDffNnXMAVF4HhWR8m24iVNtXkNQQenMM7LDCiUOHNGZmQhAWeFxanc8&#13;&#10;Y7TOqu33BSGbUgFguXFRCET4vBhow64+Xc9GigIka7xPiVRVUqNjJcM1Zg6BGiKEnr//eLg7jlFj&#13;&#10;ARBQAnpa8NukkqeottqmaCARjGJpfcg4ljjPGrCKwApHbSDMJSeKkwrJBGNRyjlOfXvIAXFe54xC&#13;&#10;JzaWcMASBxfcGq3E9OW8NLIGJrhp/S/37yVmIAEfHMvwp58+Bm/rOhaSZK20w6d3zXkd2b4wG7ld&#13;&#10;jHYgQXovmnP4ZhCMVIKMOaAV4RK4wU8U4wQBCph0yEdPEaSAAz/Y7DOT2PlKFNBZzE1wyaVYdWXC&#13;&#10;GcSolYHYGwdDUskggQpMkth3anJ8VYQRAuhd+3BTi1GbrKvn1xf6KMMaMEDz67RrixUTR6FFtj02&#13;&#10;tKpQWaw+hgb7lADARAFOclWhRsIpEhWvdcGqpogerypFWty3kvpso5/NOKyeCbFcrixSQAuBbErx&#13;&#10;7v0Hu25uWyUh5xBZS7NORWaEg5BT5tlxyEe/eavsNkwv7x9PJGRskk4hbGY2nrN9VDPGMON4u71I&#13;&#10;WGGDrJ6aTnRUPnx6//35q0OeLxyBYPVUFgGm5LJzzmCnZ2eLpmNM2ADAOlQliwkWBeMZyUgdZOu2&#13;&#10;xC1SBA3y4zTtm4P02DEFgkItX5KGtnZCvAUvvNvS6LznomAeZJR5WekYKCu8AiyVDS5y2kycqp7f&#13;&#10;rqalbL0ucVXB55bmRB1qKI+JDrwBFJrgTyLLKhU12RLLMroQko3QPO2K8TZmTJEliOC6kmVFTZyX&#13;&#10;1wtKybtZ68lHHVHcY0kgLVDS81Uea/P1RkC4XX9k4yLjABAOE9wftnElCDepMHBVYwSeg3QLmVPB&#13;&#10;28M+AZNDpiRvdq1QGVC+2PG+olNIkYoZkdqy4q5VSeEylymDIXZ1AWX6pp8pw2nSMFvoa8ih9ZuQ&#13;&#10;pxgzQBi6AHnNKfEWepcAVof+Tm0hpZlgKzGvcVfsOFbKZsNbpofNLUtCeQ5L8jgn5EEUMJkMtnk7&#13;&#10;1buMAkTQEDCBSF79WFqrVQVIgmJRNwu85JQIuqkrLTLxFcnL63Ap9jXVa9EcknMS0834cJ6dU3KH&#13;&#10;kY8VolUGZ3/1W0gI6JhkILSoNxuf51slRVn1UGJl57hoCjILzngQEEkAxBgzDyFRVKAljEEy7hiB&#13;&#10;SAgERA45w4yDdm5bIUGY8xBFkWSIDpEsKcsJrsty6PvRjpf5xspCOxwlxZxHjwuZliVRAnD0+oxE&#13;&#10;wGr2mw4E+6radc1xMW6LEdaE9xLeshZcIMkjBjha7wpR681FmcpEGeGIUMlxiq6WYlohtstp1yfv&#13;&#10;TZ4KL+uysiDjBKXMAQcVDEQJ89j0XK0RuiIHQzlAsmUM+bA1FU6YbsqFAJq60esNgBRxuF63KpEU&#13;&#10;tqZghIGzO3eS02QBoQFQ7TMphV5fUwQAeSprTEhyyC2xKIqqLuOiC09oJOO3L0SWJqAMDK2ISnpb&#13;&#10;XZI5oVARmubo/NK3DQDe+hACACjuug64eCsyqEVQrAZQUqDnt5ShClTFESC1bERaRh1w40QloPio&#13;&#10;nSruCuKLDCAvGYR0XXxBy/k8wCpGRcZFVbsDu6593/gULQjWgr49uNWWPHpPvM6l7BY9k0qYQfds&#13;&#10;D2gpaTnqeB6D8CsExGyJ5qDeIgG5qnjELAeNcoEhb8uIM80EJZ8aWgW4KaM8ixXrslc1Ay44VATk&#13;&#10;U9oMPmDrEISegFhAjGipta0BXG+vLIHhZUok9ewgymILQQIEOhREflnO7/oqZuqd8xAyAWOOLibI&#13;&#10;WPA4WHt5eSmroqCFXTZO2OD9ZuZ90ejbBrsCR4f91jo2WysErDtSc2nywiQDMIFFe5KEkMu4Pp0e&#13;&#10;lrx9H58r3DSBllwUlEfgS1pmn6XgyxrqokkpBGhxxioFQBiU0q6ZYzmOa8lY1gxTkoDTZuMMQoCt&#13;&#10;9RCW1mfvXFmijBIIcbmOVFR5ckIyD1wb4ZvXTS1T2FrLjYw+WVlwtcJTu9+XMsW0zg6E7HWGHAGU&#13;&#10;7LxhFQAElkQhEAw6wUgrnjlyJG9bcEDffSrt8+wSdtEXveTeRh+c2g6yStSgiCpUwMwHBIhEi55B&#13;&#10;zl4Qz2RiOVxWvI4eGdHzl0kXonMmMeTdSgCSHlIIMUXErFtDpAEhZIYKVnedm0OVocQkURrimhni&#13;&#10;dZW8Zz1xWndlZdkGCIs0exjyLbd1RSBGFGJJI4CZFs6D6e0NMypKibATCAOXYczRwAwxQQhhjDKU&#13;&#10;gk3rLSCoh1dRliZBBvMS020eI0oUAghpAiBhKCOOKJe7nV9V3QijV4YAj8LGQdkNY2ynnFgEWBgN&#13;&#10;p/Ost7enh+Oibx27TznJgouclFVmMdBBXPOICK8JKXAIVKVscQLeL1plmwXkjrGWNG5VJaI+Smlt&#13;&#10;BAgykTTEjngVcJ0a1Jqs5jwXFIOQkIg2zd4FCiBOpCXdZjbgmzXquqsLUUEPgI5xwhI70fW3WXka&#13;&#10;ko4ScmQhlYAk5E0EkRbQpZwihDiHoqu9t27bSEJu1UXBECOoKt9VnU4eFdTjqsN0Ww2jVWYmLroE&#13;&#10;bFDben0tWQEzE+9ZKWqoHdFOQxJrmHKuEozeZhKcDAWSVQuTz3qIKr5JiBkpUBKyZ7JkEObNBpRA&#13;&#10;JTL0i0XRIogoqbq68vRFj0KWAaGgc4oCM5ZA6KoalGzQixSQudJkHXDIni7LSwFQQ3BAuGirSY8R&#13;&#10;OIYrbW0hJPVhixZjUha8lNUWHZEMF4zhYh7OBPiCw+vopnlAiGImjgVWc5D13joeownE3/S15hx3&#13;&#10;u5gRyAyUa3YI45wJhnOUgmurF+X8xstSZpoRd2aU1rl1WzOyK8lQsC3aghc5ORA0qmU2htWVhThV&#13;&#10;Ymf61cTEiKyzcQowZKKPHhml26KhLK4KgCwjIDI7rjKIGWCcmgwJ3pYLTLYKBU4IQMz2Ur+8QAJJ&#13;&#10;W+kwi6KlicQlNCU3RkEIGaIFAJ7G1DK/Um2vKICukJ4EKIE2FiKxRjVc3gSX0ec15obnRgCj5wQC&#13;&#10;YyIniphYFgcgKEqptk0h75zP3lU7kibUscLiLFoRvZtfR1k/KL1A6lPUBIq+3QW9RaOokCmCaNz+&#13;&#10;rtcJ0ORFciixnFFMiVJOKqm0ITAjBhHHcHWRUsikc4lgFL1FKwtUFpzWDY/ZB0JdIlnUwuaQLQiA&#13;&#10;y+JNjdmHUtIljCWvGCeIQAVyWBWhSNaibBguhIxCXQz+X/7r/8Z7YYRBBvYYD+uAClbArhSKMN8c&#13;&#10;iud1w0TqzWaXeAbZE047w9sOB6W3/WEXI9pmkY2nIQizvZi41mGsNjmRbXObTqeWtD0ntBmWVEL0&#13;&#10;5fPv+6ZrpMCHRt1StPnL339AnBlY3bbsmk8/tt9Rj9EOtzORx72JbvUWvLyIjVe7O01ojqq4oazi&#13;&#10;gtCcKcNY4rwOVlFCifX2rWkecdkEn6qiiZdrkKKoChRjzZtlnbtdg3Ck1SkgZDKwHeheYAhs2PKJ&#13;&#10;1UhbtitThehNOEo3Tt+rsMqZYl6ScgOhjQxS4RPqnVhRwEQsyn9qd9sCjGGFZICoouqm0YP0CjUH&#13;&#10;BRziAJdI9mydF4ZIXVcLVrJm2I6U2nmzCNcEFYu4lbQTodi82hTsDx2iURqzElZ2hTXKwURQbilV&#13;&#10;JRFAxuQ5pqE1+hxAYuPisXXrx0JL2CzooRIXvaSOw8tGmwOw0dzmn+/fvf3rfzDK63oXUXjcn5Zp&#13;&#10;qEqB5I1E74bJyUfG1ZyVLTKNj2rysmxlVZO3eGl+I9VORdGwMqyKpbjzIOwAxDhS3OIe7xOC2Rvl&#13;&#10;pxzBi2j7LZE+kmgXmgLebTjtE4qZxgTzfXd/vvwoW+xy03OGA5FIXOE4XcDtbT5irJPOGhag3rCt&#13;&#10;+8oFr1Y11V4GQhw58gPAl6XtDUnVoQlxhVJclNJAiCMdxmW6rE2UdQ/0/LaXdJS1FKv11oTIdA1F&#13;&#10;g+qObs99dQdYYjVAcH88tGZQ3HLT8F2YFheSbGoGKs63cTa7UmmLbC4zRSK7sA5Bga56Z9FfXl5O&#13;&#10;d+3TUze+XKgHIgDNin3LMG4FeQBwIjAVBXn3dHj9ttIlYhZlT/Wovrx+Odz1IYMP+J0zM2UGwAVL&#13;&#10;wRiRjHLnjRQ5g6YodSZ1XLRavYMebGm2XShm0koBKEIIh5t3rWxkIPm86INmHG/Ayr5o0acX724U&#13;&#10;/5ERVUxCVusW6gmJ+xoKPqgVrriq7sfv1zCtvDIeKlpgSR6LkEQEf3x65yAE6gW1bKbpLoH+0omM&#13;&#10;CiluD3jw6eLz3SKJAwAlXCYqU6XtuG607oWniSQuAMAeoHDkdbSmKEOMvt7VvJLxPBNjo57bSvgK&#13;&#10;vIt7Z6eqhbv2dN1CDKAS4LfL/HC6n6ahWArSxK68i44fCv31ZhCnX16+C64rUZe1yBSAV2B56H7Z&#13;&#10;+Zevp6dfviuz1M3DJn/ffiRuWZebBVYTSCLEPuVTMX17rVfE6yzZ+01NBMfBtbzEHEC4bNXxl2m6&#13;&#10;ggQF5aLKPiACq+MhOnXe3vQfDv/p2X6m6woEACJwxytUAgnnNAEtNPREcryur07teO1fFosNKKjl&#13;&#10;uLw7yW/hSztID+5R+WM1RYe2oLkPt22ExPcP5fQ3+3TP16j5odR//zzatG+7bVx3p9MOU07Qot8k&#13;&#10;rcqYyDzFD7gnd4hzk1AH+HXOCqb+46ny4ffLlKBLSTesKBFochgcrx7utTU++PaUMjihIiu8TDkc&#13;&#10;toYzIAt0wSvB/PYytKzcVTxj/ON886S6ww2iEJA0fl/6hw7lTAhMTQyJ7O5P2ZSuA+N1s2MK5AXY&#13;&#10;tis59S6ObQ0IpoXc7albXt509DiSOLJMGn5Zbw9D+xXrEosKcO99dWqfv7yVorqB4QAajMk6rQHo&#13;&#10;FHzS2uD+Dz39/vVzjqF76O5sNejVcFzTAnIVEAgZzuNztxfKj8G0p/rddXiG1M4KVBUh0MCwrAB3&#13;&#10;/bvggl4WkQOrWCwAj1UFsV5u2NsofHVXNhwBs2RaTQup9r0lQRJz6HoTVk7vruvIsux5r/VMSw4m&#13;&#10;32hijTn2BebN9++z3APUQAddkfsrv/pl6zyRgHen1ntl7ChZT1uBIPQ6IAe/VoruKv2ru+8bFLZO&#13;&#10;wFIeFkK5TPf31WKqfpUsxPu6iB0A0xF1+C39YHOXQKBlDIpC0NakIM6CY7KXHDFLXPZXc52e794/&#13;&#10;5IKqGSzXpYWFR2eBjhjJuq0TgG/Ta4FqoPht1oDR6xwgO/LtG0ri2P1E41XYU9VI7ZUjkQMOAvn4&#13;&#10;9BDWl0wkRRxaiCWuO2qDTVVenrcCJWSW+rTXfjyUNYvJVGmx0K0LUnpfky3IoqzJbWZoObYnlOry&#13;&#10;jqvvFksZKInDYO/BFBZHfefc5WxE3V61AWaAlPGuV8lDxa3SD4cDEdBMZr/bL+sWRclFRBYgRUZo&#13;&#10;PhzbMP7Y+aOh8Hhf7R6FGue3+YVShFIsg7jlpas6s/hS8tGPh5+OIvTipoN2alpkI80cEYQJhhDL&#13;&#10;hstJDbnweCUXbzKkDmMear05mHEt8DbAsqAgb6jgOOZtM0TKpBjA2Pug3fnu/uQ283R8ACgXrkAM&#13;&#10;IgmKxRcfHjlNHDqxEPJOykLYzVjd3L5/sctzKduy3uHMbs8TkKDrG7A4oRJqIb/fRbPK7FOBVPYG&#13;&#10;5pBdcEUS68X9ercdmodHE5VFGpzPszYP7W4HuK+MhCWzhUPoJkIAzmgFcX4xNW+FA7pR+KlhFlmH&#13;&#10;fWwOcGOClfP0jfu7gNnVO56z9YElFG4bbJnm0sd4OV/4RDqJo7aa46LMRBaA8BDWb/NbV9fPv32l&#13;&#10;jX9ZtWzFoqdmbaq2DMa67G5Km4SSLJfz8OnpwacEIVrc+Z4dcoh9VztFAMwIoeE2NbWc5lt3KDOt&#13;&#10;DtSOyrz/0x9uz6+5qLHEHnrGCDKcCDq7bQ/EoJSGGCe7btfs7V3d+hVd9N+Y4CBCEnp+xONgvRZt&#13;&#10;VbbCvXz/vdp3QJUhOIgz1ovJ+dic9GA2aJJADngoiF/pW5gvasbWMFx2vMk6/EixUhhoJyMyuPlQ&#13;&#10;iGHdAGV17lFEBS1io4XihupNbBL4dVRlT0SZCOK96PzNV64wPSS5SyBAmMbrspOtCFTKHXCDi3B/&#13;&#10;f+eBgxZDC1tcbfCCNAoe3x3vw/QjQlj0uxg3kwDw4a7pl+lWAJYRyBxFXIDZBJJhzb7PBl/X/f60&#13;&#10;DmNAWwHogbcGww+H8vo2Y1he6TVo3yLaAmq71iCHKOk9YjSRvTBtyt9MFgNN1X33DpWXGncgsbY8&#13;&#10;bmDQ21xVJSYtL0LQ15anNTBNUoJ5M6pUVD70JkQVwl4cVgU3vVCS5nWzKJT7nnOTZykaYVCwZ9u1&#13;&#10;pILAD+fUd7IrVjOXlbxeVVM26rZREgGl3hsMgvE5F0WieTYzMgWJK0gKpK1o3+13x8+fvyOM4fzi&#13;&#10;k5xDXZAip431rDyWEem/f99SIsO44m5a31ZKcYYsvCrCsfK2aE/C7GwyP5bv3YER95BA7vs2gHFm&#13;&#10;1OUoj526LMFM0G+bdA1uVMqeFwtKzY/2bZ1oV2RyARgBSjJhd9URRuA3H/iN8Z8iJIv1fJvpoABB&#13;&#10;sBQ/4rP3satYMlv85kPMKsdUgFMylqLY1yib22g72tRZJDfNVkvCtutEoVtZYB8O6jM4HhHygSO4&#13;&#10;QguEVzauFica1HpJPicLo+xOdHz79vey2yWYKBLL7Fxwp6efEIEhOaiD6YUkpKV0Ma+tPxCX7UOj&#13;&#10;1lcUcJkqC8kWB8mRmi8cV5eXsySYwLTZhCIyUV3dteZ7Hm3H4XoJvKtut7GuOgsz8B4xEHhcx5nH&#13;&#10;nJkU7ZFjatWGsy/D0+RMyPrvX/7bQ9Pmpsus/npZa21RchEg0daPnz5UBZ+GVyZTcFgUPCRnKKkz&#13;&#10;QBQ4GFNyt+t6rO5uzxP+n/+n/yMouz1PvDqFeaI7uVH7BBJtmzjqnecudq/UQZvv2M7uYCJO+TcS&#13;&#10;OX3acoTb2d1RH9ZcPMi5MjULLL2DKuxAuZhnyUQ0CeK0zetg6YKbxFD9EaicR5VrtiKkojd9VUc8&#13;&#10;brB2UFBpJoMrIqsEb66JXjmfOCvs1tLj3ZuZh+0at7I8TPKEuVj1fOaHYqCBpAWjSGOsSPEa52fy&#13;&#10;DWaTJyVxosix7AbAXmct913kbFHjAkhHyD1kN5erJhmuUZ/AQcJuWYEFAN+lhsyvPzM/FvVllYkQ&#13;&#10;0VGk83c6E8gLV1iZbvalLDkGMVS7MV/5yfZxc6LRmz601ZHQoTDOUhEeaJUyyNQmrqKtGrMuJS3S&#13;&#10;GXHyy7C66tTA5a2PJPvokcP0gbOb9nHY4n0FaJO0eWUFWeMiiRJoyuOBGnJNYN7t+luyznY96Q4A&#13;&#10;MeSuuY4CjxNJe0FkQwvL9EHGOI0HXi074ngtUZLb8NKXyDI9OT8ktxEu6i2aA/Ji+hhWmhW1WLF7&#13;&#10;HvTbicZc1epF0tgJVGC8bHjSnfUTu9XIzbFN5Sp0d6tHJV9NBQ8I7REjO6YrH/R5p1cR0fU+sBcm&#13;&#10;uhQ6jJ0dAaS43LcR+jWqhBFECdn7U5o+NnW6Z6OdDqzgw+pY2yQwjrfdwy4aHNqdjdF5TfYbUK4m&#13;&#10;0cDvvSuYR2D1FdUJhZaxXvAKkBexGFL9mGnOCqhUkhK5FPwtyqSwz3SZR5MzS74EKbt0joKAQ4dC&#13;&#10;8uumEfe8bGT+MZmzp5aEAj3U1r5n6PvIwTmzqhjzLPMfPq0ZQXRVSgYBM/U+1W2hDNFuiOA5MIKs&#13;&#10;NxScg65kjYQjW2wu2NhTQiQ6novgtmkRIR7ayyrtXTkk4MtqKM912hPmF/W95lHkp+B5B5GS3CEx&#13;&#10;J9BA144jZtWQCdyRytgg4MgiCoIh5yLJoDZuRHZ4wOmWAYuf1JgLJn33dXqt6hzw8D0fD/FmD13l&#13;&#10;3fJVaga6wvSJTy57p7G6olUhd7cDGbaImAxfKwPvoWJzCeoypaNACMdE7ViZ9YjCHOdtbdlezCgl&#13;&#10;rzX1jlsltnl7/85t5g0UdyNyRd3lgC7AbKReIyC8zG59abJCBMB9WPJbYVDN0yJ6n5liFdhv6U14&#13;&#10;El2IUZ3xiSWebDy1PdA1vl234K3g50R4VWzX+e5EvAoCh7heMQUJk4rs337dRMtz8UAS9j+m0WaJ&#13;&#10;JBUyGVZZwFKSCJX64itjtN2d3v/N/3aPLc45+6hyMsHgCg6KMvOIC27IOPwIhWxTRhxTXyznIBOQ&#13;&#10;MvVHedajlEgYEHb2EUsE7iGZoj8VypngNe5f+5c7asG8zCjl3lfMYOoJK0q/CnNt9OP6VnCSUG/g&#13;&#10;NqDi08MyKRiQAHF222jmJJqiTC6yH+cpwnfrAAAgAElEQVTQA5oWCqIvGcbpMwGyxMu+0Ha5NRh3&#13;&#10;UrjZROpWjxSsMk5ET2pT3eER6UzRnNSAjGFVCZHX0WLC9ybAzZe8kBANSCcsghNNvF0CSCgqtRTH&#13;&#10;fZjOBBGlTEL4mvgSYBM2r0Gb4okkY+v2Ea92cwgBRPVOOBoTccinltACA6vST1qJJVHNzB8mTwPM&#13;&#10;EWPSpMh/TB2W2biaAN7gcbssAAfUMMBoyAWd/5Jx7iG/SygyRV0kuiuhGsamoNN5E6QTe4S86RnS&#13;&#10;knXcT3ZLsqvpNhfKZGRyWSTs/bIm42ue3xwODC34KjbslgPHZLzN1cM+VGBNFIlnivME71hs1pcF&#13;&#10;7QfzWh1bOp+awji4gV386EpCdPLBQLh2m5ofvTH3DXIMJrvPriyAWgMLUa6R00W9kZtFwsGaLaT2&#13;&#10;LyiuJkwLPDb4Kp3tWZMJ1HSFhzwMjqhgNz0N5hjgfw9fxCOe6GCHXs4/7Dbe9Ycziys2uJGef12P&#13;&#10;WePVgOil25mEN0JvfHhYweWUMXBh8n0FOnpBKyVwvZ1BUjjZoYotic45lX1d4xB42QomPbHBWLpM&#13;&#10;YDkO8cMW4OoXBYHoT3Qzo49qGTigMQWEsnAh6zHhVKXgAjdld9ShUqne3AwZ8EwJfbczqsaSgco5&#13;&#10;FcTkwg11DYVo3kKEFPkUmpiy5xGMpGlWAVSUGBvCc7Fb59tjKxPugIVwtpQTa887yUTIlKQBgQ0j&#13;&#10;xXm1bVIRBpGoKDzay3oLhchbuHGpnDu/Xo+wIf4nYEHF6TArYTFIGDMGg60Zwsuy4HIKcCuSeFfB&#13;&#10;2zg5HRGefSxHe5W67HDKS5t4cyycnVuGT36ucmwQvdb0Y1v54KqyfzO2IDBB6HJkDAEuM0F9Ib8M&#13;&#10;X4HnbiIzDxprl2cY11t5B4GDKnPDbQYBBu21J47EW0U6CT/4oibTteZx16dxR7xDmbFXtdxLCBXl&#13;&#10;qPWpTZjgNXcaAeHAgk54326H9V5DOPu0YQRYRO3ug1PeGfdXOqmYAkaJG3bJd6wpE50bchdw0nMr&#13;&#10;qNoZXzIHqJsxUapgSDKACZ/hteotJW8dEIjMZYvljirDBJuqCJ/Efqqd8zIQSRMfEEIA+nmEsfok&#13;&#10;YVqWrq+Y6blxZSpbtE+lvkplC5/VdThUKKA+FzPcFNURxpTDaUQ/4JwFXYJzHnu3ALPdFwxSkSFA&#13;&#10;DKdhCxwDjoblEruKJSiTyGOuBUMsBZM7dprCOTGw6aVCZp1SLU9qzsrdctlLXgBnOeIjTixtLbil&#13;&#10;zFkBIWMTxpYttO5jamwcJvdIGxyKIbxiXkSyATYR3uKf748tJfph7f1B+wVwxReUjiWsgANaQ8xe&#13;&#10;KeNlTOk3OWSgaUfRy85Xm9kYXI4Qr4mBNVENGgLJ5twlWdcV3KyOJEQcxUmUhbehKlpHFxhCwPgy&#13;&#10;LyvCjYsBGlDFNIPflWaimAc1tTEIsjkjEmxCQSpqayAxM0HiNm7g+xAzDxkCgDTiojgWQZtxLXnz&#13;&#10;xNwY9Usa6vhmoyWW7+L2RZ1quSVlOuAsCXiiLK8QiSRdCBgil1e2vkMZbeoNb4nxR0XsFd06lV4Y&#13;&#10;vWzufV6drbfInx2GvKwjz8FqfXOBrajMkGSIS7WCYql2XEHLPCyLEsW8JrpL86RuHqWNA5baEYv1&#13;&#10;cMgzhqvxOmMkzQ6ENN4dYKUKsWiSUHSgi3sFVE6OctgUqboVydNpzVGkvKSgvCz8CFtZH2POWfx2&#13;&#10;3iKDFC2ZLq5nLSVpf9+Wxs0OyqZJdWwTYVIAiH4kskNn1zi/J0rt92rxLrooZL8sdUOaon5RPFvO&#13;&#10;Rb0/hSUljx2Ma9reO7jVV8kY2/jouVoHmSu84e/8OWMUdPa82H4LiMT6iMO1Ck+NFESYeci9iIpm&#13;&#10;kjwpJPYwY8a7OJrtU7a1eXOiUvxQKeDOccvKFk2DLIIL8FXPIJ+/vhQAIz5Fiq5W1WbldQONbwj6&#13;&#10;gBlsOcSk6JoIzIxg8+6DtiklmxCRbR8JXsazCBlv3n6cpSZJGeAjR2riPxnKSEolMcEj5TBHEWde&#13;&#10;FQ3n1RK3h3c/qWwNjnKH/QVLJT+RjwZkDSLa1UFYtTjJUVWhlzlVOECdZSzZVqXSYCpu5+lMPUuY&#13;&#10;rhDsfGGJ2fy7d/+g8Vu0uLLiIfagHVgmyiXCe/Xl/1XAqpL1YkcDNtYa5yArlgoCh/M5JDgw+Qfh&#13;&#10;CN0C/h//9H/u6rvk4kxoOYdoIvEI7h9NfmWgsjN/BuH0DRWtnEpdLc04GNme4u6QzSvlOxXYEbCv&#13;&#10;m44yGWRWVHTNVD/Vb275ed3lSBzFb8A8P6PdnezbMWH9Pjd5XQTW8hn/lT4/vnv8/Pm35tMf5W/7&#13;&#10;dCHsPXnUsd2XX5e3DiIYi2m8QRScOn885pInlsLu07tpfQkIENNvF9AndLAW32O9ri277+jPdsiy&#13;&#10;QHEFy2Ru4P7hQ8IFAit9/GO/fv9+lwhKIK0IeWfsUu/Q24Dv6ge2Ag7G579ekGNxhX+/WHYQX5ff&#13;&#10;j724rXNAFBR3NbvC+v3hmGX9fftCspHz23jsu6T+3tBWppPFjxLCeV3vPz757e0fH//l1z//lTMo&#13;&#10;8YpQP0/uy+vt04efdipxlYT8ell1BNE70D80tz/njMKf/vn+VX0nfo89QTqNMbw+rxg2Sok9mA79&#13;&#10;018/z/Wfyle38VW9GyLsnkn9P9gBz7/6VAPxh3RzPzB79617W81SIuYFB5BI2kWNv676IW+T1V+M&#13;&#10;Ac1QktK4aV7PT5+Otxm9XIT5R2rIxttEwra+wl+6Qm3bt3UCvwQ8f0+Fpwfx+q///k8ff74vdl83&#13;&#10;iv6cfvn5YYXf6ivt746XyzkYvatiweukndsGbMNDWwgdWZ6+DvB+d/TbAOfx1/UvB0Lf+fLv18WU&#13;&#10;wJOV7xyZy2u6n2ItqXr9y5oJvuWloGkKOZEoS9gtJUdvKGTCG1ipih5v15HC+wHPFZcPZbNqXCq7&#13;&#10;XhXGBc6wF6htRLmn6DKP6UaLsj+9747xIzuKv2pK827ff/399f74aX17m+mup+wRx9Hb0z/tXt9e&#13;&#10;eiZ+zBjw/PSp+CmikoUtTF/1wI+NQYrl/KfyPpiv4T/fn7dbxdhvV7gln0QWTfpuHBcSRsRA/t0d&#13;&#10;t+CSXxeL7+7gQPNbI5F+pm7DcaMIgVNbsYKMXkykucN59f/+f//rfz502w2BhcdLsXFZYiykWEry&#13;&#10;iR60e4Xd1Df9pW1Qch8Yctt4nqXHxCRPwS7TDlJL6FtCu3WEwwsontT1O5F7BncJT6Nr4jZOUNN7&#13;&#10;EnT54hYr8u6f+/uXt7NreRuC81C3aTjqrG//BRdvN/uamqPAp5CzN+2+TuaMvL/r9utf4Y/sHu6O&#13;&#10;YBohiXWH38bNolLfV+L4ZZm+VMTQHbvJD7Z4aBfwH7fPgJDVuwu097AWROrVi8NYyX1884/ofmz0&#13;&#10;f91hcHl2qPh1PlsUIrab0dHLFZlVaPzSLurf6qKgqKgf0auemrIvkwiPM+Nm37D1rTpC7m/q5/4h&#13;&#10;J/q+j1adpQyzrbfpN1LGVMTKt98/v2VYBDFvP9VTMquxIiCbJOwOg6C7wk9KNe1ddMTB77u2Czo2&#13;&#10;hZPpzq63ZKey7YNbpBTJZcXQnhXBhphJmI3D8v7hiU3TeX0uBI6bulnf48d4DuNfrv3jFi1WYDr8&#13;&#10;1J/Q/cpmT0I042UfSgqpmiv+nnzWu939AHOghy/n/08UaX8k329Aibk41e8dRPXstD/un776c5R4&#13;&#10;Clp0nf4hJ7IyWX37OujjP+S2O5uUZNes7ti8S0buZPIQhgHmKx3Q9O1vl/2HT7Dpd1G9pMiZEID8&#13;&#10;/nmGbYNO7fP454K97wu6vv3t7uefug3ICO/KbqMTgaVd/XJZ3kmwihj87G+7U+Vv19EBAth3r2BX&#13;&#10;319e3PGXOL+NHFmJTaz44tfRLykj/bbWPx/nVr89V4fXSzSxub/rdqskIBMd0UpL9pd/f8mBPFa/&#13;&#10;fAEvNZR0Jjebb1/sPzw+taiE44so/+nzi7b81FXymm+Q06Iq6YI3yE1zyit4YO24eJO5SZmHglfF&#13;&#10;aG8Hhv/777/96fTh/P/8rfrwy83qIeiPb4IZFnJEB6mpPJTvv4yXha7iJdD5ao/VXzu6l2gYZNO+&#13;&#10;2/w3ixqSUGHzb8qlbaWouLyM7z5wKi4U2kO9u/3uo3k7VkLFk1D/7WMn2mz+XLL79h3KkKM0AfL+&#13;&#10;sTiPnosn2Kwx5P3+Ti+/xwfPRHd7EaZDbJaGg60ETw+cFFVDCn8xVpTTgGDmYElqPN/dnRKl+nnN&#13;&#10;cSsVfUBHreMk7ywO3y9//gf8Dlc3D+1s/UFt8az2cAdMaP/0802PH/7h0fz1+bZhWdQZRsDiDjYG&#13;&#10;+Wte3KIefu4s+VH2JbV4L3tJCkJiHRNOjdoKL4b0REhZUH6Xw1UUUZbIqRHu31/czdVrnYYn3A1f&#13;&#10;l5Z8/OIv0d/uP72PGEzr7vj0tG4g05NMto5VtfFX9IaqXhtbd52HDjYzhChuEF39u5oHOzRHccvf&#13;&#10;MsdrBHfGPPvY9DWm+ddL+QD9OvkQxeERtz+V39R2SWT7vDx2+1PJ58sA8EfhzGNJv15z+34Qla0a&#13;&#10;6GPxrP72y08PcRnn0Qqf1fcz3/PjA6ONdWwW2hP+x1Gvx48H5+QxcRFxjeWy4HW83PfH8/j9sW1w&#13;&#10;K2/Ivg9lKpPTbj6vUM024hVpdEehHc6/rdCn1f44/OHjzfl/+/71kRliaI6h7doDFHHf/3DqW75V&#13;&#10;uQgFO3U79Xzb//wvZFU7OydIv63P8PDwH1f3CQjqnpN3Tbd7czgxbqexsnbqEuXYZ0fhEZxCYrm7&#13;&#10;79WrLXhtjTC23JwezNt+3xdl02YGsrtsPzrXzLwLCh7kjlD1nld6VgSw2/PfydBQUtrUSMqu4Sr7&#13;&#10;8tf5MzFpd3pPy/uo4ev3twSaz99UMPEDZpkD10dEIzdRkChAeuAP6qxoRr7WOVHNi2cPsAH1v+wn&#13;&#10;t97GS/dE7JvAhlS7e/a2ABtsDM2+tW9rGjVbo9vtI/TlXbcgXW2G/VJlXM0z79/txtulpHDSqu1O&#13;&#10;iOTXl89t/lhTTXP8+O7hb0adRKHVFNLy+00d391fh2uB96oVSjkCaSYUIRg1KNhuKHyfpc/iy+CD&#13;&#10;BtXH6m8/vuwCVrwniJ/fXq4VeFS24WUjjzZdK8w4ypzlRcbPv/2l3VXyr3z3EaECWYS9K8WobJ74&#13;&#10;E/rgd2b33R3SUodKbWilNFGY3e22VhUQ1Zw06fAJQk64rHJaSu/YmIohzvSzG7tir75vU36+L3t0&#13;&#10;AetpErCb1tc//dL/PoKfK6ScfR4mXqeTvYvUv4DXo9M0YDcHjGD/2EbPrl+JLulux1xwKNGeVcNl&#13;&#10;RHUVSk5+/bfRQsLLcYBxGOpqh6pSG//Hx2aYF53xfVc7zxt2uPy24vvQsftoYWP8XBUgERlkuoUz&#13;&#10;mhwPG7I0HX6o30kE4WyugH0s93BxqHKXmZCGvW3L3jgQ12C0ILLFZX906TKFbyuUBC4Lh7TE4sNP&#13;&#10;h+fbty0s8aIQQAYHw+zD8/Fv4ZYyoAl30R8PO1hYUM89qxgQWjMrge5iplVbPhH/tqvcsS7stOAL&#13;&#10;+RUvhURlNFsK1JBalKFOvAvzdv3w0wOLuxDCrmjtdX0OCd9phrh+cRJ5ei/3d01a2BnepISHkgy/&#13;&#10;XoEiMLAadXc/aP8JoYoaGtMSi0TM883iOG01BODh2NlNg4eqApi9rmeoSw5mZ2bg2vUbOe3KTtYH&#13;&#10;AaMOLz92UW23+sN/as63z97OT83RuXFMFn542L/y9uEBu9gSvG4VowCBmez387pZtfIECWi7YJIB&#13;&#10;hBWpLENYXIKLT7TCdV2fdqcghnXateW+YfIMGP//WbaPnc3WRDHIb44rffEPVTt09wm2ZW6AgUGC&#13;&#10;CZeBxBDGSNykBQObo3PcvXvvqvrDl1Z8c2DCcx8PsKVWLmTiD2wCBep2C3glrZXc8LF8myYlBTvu&#13;&#10;+Tz6ai0daN2Vn8tP//nxfuzaHoLIiNtiKzEo6m1cSDN0X76kf9nKEeIQ0WRubmhf6f3jc/q4ybJb&#13;&#10;4x11ZBMhUIsxAZH5h39k0Tan5R7oViyZFT/++GNFfhL/DjKpxnH5ejxsdrEwggpN+Dj1LDw+Mt87&#13;&#10;E4hgn+vl85vdXG4p+nXP3h+0YMokmVCoAa0VyNPL9fYNfvs3pKg/qtMtHnYd1MtdfMP/y//4fypF&#13;&#10;EXCBtx0ToRZjbXXBbI/7tHqMc6lqaKZwaQc43nICSbbShU8R4eKBY4Jj2J2O4/qglHBTk1fWVpSQ&#13;&#10;C3MSEGkaC/iHwyklM5sVuy0ZmmKGEKtT43lYb/55/ysMfi84otGjC4nEo8R7BRy1JhJIWtGCzBgF&#13;&#10;t/sDIOwqQtlSTCgkD2O70zC6rcICkcwO39+mTObL7drLlhZ43nOXvLOZDtxcrxxVgEL2jO8RwMCX&#13;&#10;OhmjMfXL5q3zIB76hhDhbT1JpTtqa1hi0kMDAPp8e9cVjTfrpxUFlGquVQxdd/+87vd6NjbiDHOy&#13;&#10;0WQYfFxspP/3//PbX/75L5SXvJoqgWhos9fBpEjWm7k3imF9jj6DiLyfEtd6aJxJM/E7uPfWNK20&#13;&#10;Ce47LDiBQO6Oclo8IgzGai1udWOSqU2dHCIkYZHmYPJ8Pcg+baQ7yTK7BlG34ZLT+x8XTjRpUc2x&#13;&#10;6RSCERxbcAOasefjPrBtDglpDaYZxKww95tXnbpZTzqhTxJtGRuOMCnJvw5f7o/t476gJNouTfHq&#13;&#10;UZKwXYsPwbdc6LZ+JMITbQtpG/15v2PEM+NCdChFVjJvuOw1hOS2rH1/yHAdBN9uUxOZFJWBxRfE&#13;&#10;JeqGJqfASshVN/2whciasl1to3vvnG6AC5KrZn7cMa28kOkyrqpkziOHrOPjOLWpmcZ5nmc66E40&#13;&#10;0Zfr5T7Ny/JYD307grLkOPTn6WFWaLtGbXbeojeeptlK3qUCMUBCyNtkgYPX+8xZUwvOWhC/CgSn&#13;&#10;y3tBzeRzitRn8ZMWGPtuoJvZkB9qdvujchh6SwZFFABECWsetFJko+QYSogbHmKFvJumSQiKEvv9&#13;&#10;xzuO9c9fX5lK90fMJR3PextWWWCJyW2A1YAlMzGNcyAGAZf85shZeQO1RBInJZRUbRznrrC1ck6b&#13;&#10;Ru6wuw/qC4A2p5lRjQDjVBhnZcchBqBUIdHdLqyRUolkkgWlMkgFllDFWCxEPoNW4uvNVMZdKhDq&#13;&#10;5R7SVmJyuEe15hwyXmEpUbMWA0I3G6HXzd5BXFZ3mysCBHh7Opw73rjJvO6bQ24IRFqJZQluMkqz&#13;&#10;JT0QZNaOkPK7Sa/P3SCZn+/7n04EQSTA7thhF3a9FJ32KH1c7vM6hpBjglO8NFTPn2vl/HV4/rzf&#13;&#10;583M1QNqKhUF67agBtMUC6wkVMEaJnsGSDXZKCxhIpQyqHcuTF1T4zYSwzfnDQk91M5kjGmp9Z4q&#13;&#10;afGWN+ooMjDGLLV+z2Ffod3MOi0tYznnZAzUtGllckFBDjm1eT3sBi0UHkqBAiDkjL2NuRswYQTw&#13;&#10;luEAUsIch4nQfZ3tTBhepu0wUB6Lvy2cnSkuHPIxRSZtBmI1BSn2eJ8PXZ/NeqA0axSX7Zfj2Zow&#13;&#10;yC74kip5lq21aVsXpuoSYgJV9LylsetaRJAPoaIt1SGEwDX9or94tyzzx8/7w3hPCOam4Y9rJXiN&#13;&#10;pFzMghgjBJYcleSQlQT0vjmgzHMe9dAgTQ7yEGNIOWWcFgeaSArMs58IRHu2d4vjrIHEYFzKvHF1&#13;&#10;PmnJGQ5mXO4ouWhSQoJ5iyTlfasjQIcDYSHHaRV7vX851Ljl5ZZy/v1Wm44jaIBzFSK7GElJSqCU&#13;&#10;koyvKTAkCcbnvs0yMMTsOqOUJBQO1GD9zz//MmNPCD4OJxBrHBDu+OosTtA/NqYjVpHhs8YFC2am&#13;&#10;RcJSC7tdrwX4GmPJHjNCFQGUuJSO57P1BkLtXAWIIEm9yEt0JNSeJ1/gFCPDJNicQn46vszxgg2M&#13;&#10;JQESGaa7/XC/3mTWtli3AmsLwBtxtNWMl+juPsTJjwYFrPY9j4g0FQ1VYbG6YFLB3v70j7/6xQvM&#13;&#10;HpOTIkc3HU9d2aAXW8lJAMh2lHcKMMI1daEUv/3xr//1xJ8AL5Bi3vY6pWleAI2IBsHalBzHaEo1&#13;&#10;5WI2u66GVOxKdQVQLgoFOCZr0uZWjZnZ7NDtS6SjMT3XDW3Cun38mMT+MOWwE5wMPGV8u6wRep9s&#13;&#10;CIHbynq6wThTj5Cbt/J82o+3N5CbZtiv63Z8OigqZh8RAW4dS4Agk5qhrWb3+rqFJWCHIEb2UTnK&#13;&#10;MPsQoMEgYkpo23DK8mpHrlWoGEC3mhlzgAAAReYkKnBU0NVmoncYVC5Vfzj7mu5gI5jae9ZY3348&#13;&#10;zqdWkOKvxhUTcqmYRZfSIBMhR4LncStEzj4nB326F0AzEgPn6uevLuVaiIZlUF8ZpUKkt8e01/2f&#13;&#10;z08a6pBtN8hSvb+5KJBARZR6JjJJPj6uKUcSddoCgiRy4KpEgT7xfV5XcgRxLdyzyIqfLKIAd7hm&#13;&#10;gGNkFWRHDHTGrLfHB6HahOhdUbzFMopGAw/8aFfhIKVK7RQoLGFSsgs21RjLzHthQVTNwZUYcxIK&#13;&#10;p+qYbGIEvKMUtLfHCEB122M/tDiTU/NERGSsLMaChP0WCRERgBjC9e0OaF2z0/uuJe20+oSELvlu&#13;&#10;Ha1w0JIEmiyGuabtQbnQvGWVh7BAEEtMjFGxEwhl5+J0tzstllrSGmipbl4RAqFGlHlJIMai9QCZ&#13;&#10;QBmvxk/LSlq5zhsEDEZUFZYc9w0HPrNQJZWEcQpzDZFB7kxwbW4qhTANDSMS5RIZZX07bCngaJFf&#13;&#10;usMuucyUvI0jwSSVOK/JBeZqERBSRBAgIVmz2mVcJOtZAliVCIwzWO70tERvICsF5HQ+DtPimIay&#13;&#10;0zZnWXBNOIOKCKH200FRTGlRW1IVMMhCFZL8IEuoJaVIs3/MQqrNVr9h41fZ97rT2NNl+iFb8nQ+&#13;&#10;NHrnQgKkdo349mO0a1SMxTx//P43TjFGADrQy8Ps1yrqk1Tw3AUYVZIYILe4RohAUwywbVqYojGJ&#13;&#10;qxJSrBgnSSXiKacACkTYjWtP1MqCRL2kXFBaTOGclwhLxnrfpBgopxnPrnAIwL5tFGJVoYKIVI2u&#13;&#10;bKm2VEKF5AxRhBIEFuTLx6dQO0QbDjSuFVKMGJVekoPadQ3GRYbw8dvfUMPGmrYPlwE0wSKDllAA&#13;&#10;kNaDgn1Ms60lYlwwVx2ligOlSmbEp5IiAPhhCsesJG/uNpQNQeh91HvRaRhnf25PS3Kz35TSt4eB&#13;&#10;kNBSil+FPGEBEIX32yc74c3YyW+8JTDTAAOTXGGcLR+kipvzjH7eNgIgwhm2sgsNk6Q/KeBIjhgW&#13;&#10;ZBdTC+K81btdztiPn0o1FTMzPzyLFSJUSJ7ip5vCMsma0aGzZaEKewtIxRjjpm1E4yHziFBU6XSZ&#13;&#10;KEmcck6piXm636/v37tWLA7FHB+PkVEsCgaFUMJIl8udMq4qqJ6VAxaMQg8dLEW0fAorzllp6lxA&#13;&#10;QIzTuzjv/TwmZ1ZfedqtD7OJ+aj3IKb3778PsONDARg6WNXh/Pm49oM4P6nwY2HNEEHyyAuqk/cU&#13;&#10;1OLnX3799ceP32RHo7NKIMQJkKiXovbJPNK5ecUulZJVwzFp95p6F1ImNmMtCOc0ZtvKgzq0BOD7&#13;&#10;24P2PcZkaA9bhmCxBECBMWvgcXeGlQKXMeVmi94aTSn+n/+H/4vSVNLoUNtoPa/LMAxgmtpWZcF9&#13;&#10;Q59EewXu+Mxhfgj1S6jx+/u3vlsO8Ou3ZbVKlRRKDZxRRWQfCeR/TjYduyF2///lh0mcQbyNt1Dh&#13;&#10;Ty0F4JwzGLrhDX7u+obVbnvUPa3G3oQssinRUQ/zFl0ypG16O9vtsTbNuRTbdB1n1GWU3BScR6Xy&#13;&#10;48HCgtqOxiD0IRuwjVYfYg7k0O5QyZrdxf5PzlUjZzUnnza94yzuH/VvoQITMai8gUkJdTqcrttm&#13;&#10;Hm9Px6+SDfX2o3JsGRGH/bxeNJc/n1/dGPZiKBagqLIaeT0E6zjhCOeHm4HMg2D3bTNhev35uOSB&#13;&#10;0gPAfll+/NS9PMpltGPCCTs6otvP//yn5eMeoCSZAltfvuyugqyzgZ6GY915TSgUAkN+xOUzBguy&#13;&#10;NtUCRDGiR7pLQNjsLv46PO257ubtoxCLaHPMJU2WiP59/N5TNX/cgevmbRS0aZt+nL/zth0fH5Kk&#13;&#10;eDqXbxbkQHCxckmUFSF/jTqBlGNBBds8ZvU8x4ep425Rl+/25Xy0yyVu9Dqbp69/mX/c9l8D36kf&#13;&#10;jztKzKPUCnHSGovwLwt8UfvyPm5xZaq/XqbcNw0SYV0ELFWxXHNlRJ32ZQxSR1FRNaXHCJfHqSd/&#13;&#10;XDGSPkbLKWlBmjdSKfeAJPm5Dy/WbG0rCYp/3Hw37PzyaHRjpjXHPO/yf/t47F4O43aLBbzYJ+Ps&#13;&#10;+eX4SUy9eyk0o7TbfUnBIugeiW41JQ8Ub61KeF1411oEOdqRpSDCt+BYyrONGWlcuZI6OVAcvlPb&#13;&#10;hk1hMEjmwOF4fv79+9Q9/Wk3fVctMmDRaiDbkbIU0IROB3cPspaDUEvZKkjEZx1y1WRF1tawTqGg&#13;&#10;FoDskmnJgFLDEZxuP3Y/dbeL63aKSUhLFZUk78vKbbwizk0EtO3UrXBEtO5veGZA4upaUjIomwVH&#13;&#10;2q5/vV9ZNWtICXbWWl+bBtVqJ4/NZUKU4JYjhnopQ9qIiG+L0U0DYl7XTFtlw+rclJOIGGEmsw+U&#13;&#10;EUSHSpn1aRpBL3YkojW9L2ktsR7ap86pdt+s00IRONj6bZ1oN8wQ/ML7OQhUsQmzsCisjkPcgA08&#13;&#10;oHcmZp/8/tiQRF0eHJmlR2E2HgnRs0RLGAT8zAbBQiWKyeftvutOkWTLvCBnQAMTTUhA6JS3qklv&#13;&#10;eEj3qtuWSQl7aNNYaeuBes11GTdnY63kbdp2zx1r4WotJtnPSZAeC4abg7cfOF8Y4Wf80yOtvi/1&#13;&#10;74VLZaK1LtpBPLb76etZ3JGIKpZcSb0x+hwjI5RhgiqWBJUQrCbFrT+dviIDC6/6zJ1x17cbP8g1&#13;&#10;JSVVdTngjuLVR3+L9C89Xe3av9jj7g0AACAASURBVBzKJxvlByYApSJVc/v+11/2LzrTUrWSdL7N&#13;&#10;675t6DxvuSDpctGgPbTql9MObKOXbGDMftygK8HBZQ16d66z11rFaFhPTIaAlac/ncDnm9738zw5&#13;&#10;48UeafUXl2xAZvu3GRajWfKXxRUuOOqH5vp7/fmfqcVgqokmfp1/tI3ybosoA6vt5IRQUhbacYsC&#13;&#10;GdWwE/fl9vUvz5cbfQKENsTS1MBaF9qp1vnU/8T2TB6BfCRUrI9u3vHy++9CSBQhRIrR3KzjpW+a&#13;&#10;Jaeeev+YBMaBwOv2+dRyXTPgzZSa3UCifZeIU9Z2SqzrfX96JRWC1euWbgHhFMi2TmwlheOcRQEI&#13;&#10;Kg8yY8JYw58ZLuT6x6NQRn5VJoa+PygXDq2OaJ78BwAvJ4koQMiWkNbF1JwT1WQniIte74bN3YBu&#13;&#10;KoC3+w0VGqP0sTAlEYv4vMsMNavfKRkpy43WwdmAnI2PuzHw7+nCRYtZG4njH7cPJRW2qmnQukXR&#13;&#10;7SS3LEuS/A7iGpu2dQxIibrI045K0KQRjuBSEiKLT0+9BhKNn/fl9uD4JPnjcGgyCGmj+KlyCHtM&#13;&#10;yVe9BX+drlRxkBgr8cuhc9cKhENSQdXtbGCDXu316dyMBuy61k5zlA2CEGMMKuhobwg23mOKTQw6&#13;&#10;lIqrqVudoVbt/TaBqAkHp/Z4/fsnYdhuEHfNWL3e3INHjFQ0+PBKNuOfX17gx2Q7fEcb/CJOBSTQ&#13;&#10;2O1Bkctut2aoGtkM/P5+tZBxDObrm4Y7gmjXD67Dy2Qj8fzAe0p7hrgWXNMYOVuYFJIRaPJGWDVu&#13;&#10;7va9dY5LWgjiMvXivC31cc+cTy5k0R7fZqdRWoyPkFozk58HEiUzjffhtR0wiMktCshPdwVUAtxU&#13;&#10;775VnxmT7xcom8knJNpUyK7NJiMLmA75D5QE1WFJu4ag1HgXKLaFSREL2oJbsAM3REoMm4p8hfcd&#13;&#10;58REsBrLmfcWoOy+x8P+NNmYmbvObI+6Y6Ep5bm9yyjLm099OalzFiV19QXv3TxFu0gw3NLadOL8&#13;&#10;OoyPUCCNrnLIDR6JkCxTEqAZIqj8/rk+DfhYlQtmjpYi2p/RVv0St/sVV+mZgDWtGdUU+fiYSVME&#13;&#10;f7LOKMG4TCBnnlW65yoXNUgCuLm5Q3/yGBYAIAQ0Bz5ofTz8/vYdO5QxJ6It673iHqVY4womiTCN&#13;&#10;zh05XHKFEUsoU16GU8MFTzkhnrpWX96nGgSmdvX1Zbc/NTovcbbrVkPZUNf2MYLbbYUa+QnmCpqh&#13;&#10;jSXQdoczoYU7ZoKbQbQNU/Tuc4V3Z4sfX/qnEoGzye5Sm8n8+IDZgAZwrPb7fQWYMcSK/eXUjJND&#13;&#10;TbN5BwCgmOtOpCznjchGsJpBAZVA4CInUlI5L5soTHbkvnyI/snEIviOg4bhzHAcpyvEOmNTKa1U&#13;&#10;gXHCWBUAxnk6kAmw1/AIujRTGJu49byFmUSBSsnGLgCQbfqsUIasdJZwpxMs1q3U6F/+gQZv7DST&#13;&#10;9ufL4+LL2klmreqkDusEoEM57obu4+OtR43fYCQRtpD6bAcYcOo33skTqVXg+s1ePq9RIJi3WQ1P&#13;&#10;ehdDzhXTItT08UkwsQQ3kEKfeSXvdIRXygk5Hw7JBbcFKbuQoKvLfr/brEEy6d2JI3j//qNr9wty&#13;&#10;sQCz+q7QsXrKBWs1CDaYgDSLpMIEqRzuc1S4Lcnpprk/Hqxi1jXbOl4+fxwIPQu+gGKEYBslkmaa&#13;&#10;03soap8qTQgjVY89HYN3CJkKUZqBUreCmsJ3FDeKF0Oz2reaO/uAkcoBSNUw0UQ48upwQCRhS9m0&#13;&#10;3NumBVjWRO18T26KVUAJIMhfn04f+gI2BkTBIifHkQLGm4Gygb1Un7JNiyQo6ZC2jLaEEXjDskMe&#13;&#10;3xh4oZEwwqd5C7aqYdgwAt7+0nYFkNEkIUMUkBOR1sSBsAx2FMfx9kGMGuRs1zBWjoCQnGte4EeE&#13;&#10;oSaEEsYedUe5LSsnqIpecZy3pZZUVM+Vapp+oDgtRXCFCZ7QBX82MQUu0aIrucwlh8qwoNWhtMB8&#13;&#10;VKJUL1kfNqTOeQsZlMAoSrXlmyaF0j+X9J4aQYvfqiGFTmsKoG8e83J8ft3Mh4vvr2kXcdu/7KJI&#13;&#10;yEEGQY1W8yKI2sJEOhyt7RGPvKxkZZlE6u0tgo0gG2TDgACPtapqK2CQSMZ7QXMC3qctW85P2s/x&#13;&#10;oM5r9cnn8X2CajgopihBIa51hKijBfnLKL++ikRpKcA4/L//T//b4xo9/BWqv/r1gqkrZXX0S04W&#13;&#10;zPYMCIiBb1lYhkbdujGWyo+vkpOPu9l14CiWaSxP2GWC/j6NG+D9Y3Q4jwy9uok+rBwD4Z2PG+ta&#13;&#10;xKkz2vF39lQXMU2mG/rB5ql7Bu8w79elEegzy9Iftjm2qZ2pvcT5tNvxVBO/LD94KXLcEpVHs9wp&#13;&#10;VaLjzt9pjTT5DfrHjZaCDudDKmlp9wunab8TfhHXC17uDXtOMSSuvy3xYHLYv64bofxAYiEfjhpD&#13;&#10;7URyXRS3Gaze2cM3xki9R+23HRAQyN/e519P8u7/Xlv9gFI8yNUpTsGugSOYEOUEaxDw9WOQrfbV&#13;&#10;EIAZXSDPhfLHg+w4z0vBgQyZxxbFWEoY6tRVsNFmWXE4z4LIDM5FP6arv0dQAJP3KQyvhPTKLCYK&#13;&#10;X4qwG8MhwiW0iIItAtLztz++DFJhl277O6RQnR7U7svGMLbBnX9Z2PPOMrtyHxp0XjBH7NCe4BW5&#13;&#10;8HEYWs0YhH1eCbX07fgm2bA97jSFIYlJeEpQw/uM86xECpBH7WQdtEbb1k4o7uh6tzqJWaDj2oWY&#13;&#10;b26uhB4TojVueZtYxHtksdGQE2ZjfjAd6Tcxc1RjLS6AiaIhyCy72PyuEnt5vZR8uhdeMeb0lpZH&#13;&#10;98uZWi0pyvG18N9+xo4FIkEtvV8SLujnPq1ibzUGv/THC3pujnh2faIdcPdTrvuiTuL5sblRqT3a&#13;&#10;0A/3uQaCbpicrPtm6pN6ISsu7SRyzS43uG2nS3kCBkyVBTJFzSQrRPaPj4b7dX3iGiZ+C043QwXk&#13;&#10;fof39PbUoidivvtvrpV/X9xu2S80OJ1cj9Sbd+reyCxAXi+o5zMU7SURwrtlvfftjloOiMggIQEw&#13;&#10;FBj9rvZkTBsMWCvoOfvDWtbUt9vvReUPWzS6P2gMT42E6YSfIcbjNMZW743JhSL9XCH0VxhUZv+u&#13;&#10;XXRl0fwiKbcwUEw7hltZ4vXr6RmDykC9KdB5aRePMffn5EJ7ufb7Xnz6e9d2FLC6YgyLBPK5eVa7&#13;&#10;G9MhWPu0++LDxVFrulKZPPaUtvrq3M1JVC6h0NUj1NBzU/aZqKs1nKQWb2EksswjqYyJtpmj8yyk&#13;&#10;NpIjFEFd5T3EAh1+UI+/h4EOImtP48MVNLz022PpOxQG/6nlTwp/3yRBYZlIo5DZyQxlslEAJVgK&#13;&#10;S5Oiw3RzjnO1QIsfFG5RlfBH60jFQCt5PH6F7Xa/toII0Dw8bHnE9Rudcl8KwGApUN52f5BRgJZ+&#13;&#10;iv/w2s/+QgZA8jbUZocKM1PgG/9ajQilEXsXFjczOcREIIibRqxvMrBzAAnawuZL+cTLgQLV9YdU&#13;&#10;L2W3Wz5iV55BWtbHHtcnSj/KKEGiICFcH4G1urIBUb56r4/XtPo9AiO/Akz0HtX/WrnQdBfHtCtM&#13;&#10;sTJu89u2BA+vi3WI5f0Bs5DjB9tB3Cdcx8oCkDVxfAlhwLi34feICY9Z9FGd9mnN36+qpR7Xy3CK&#13;&#10;DMQYmXgpO4gKWN5nCNXvuxxsIItBfGt+fo2em1Hkn7BKhdAC53BRdbSbMVvl9XLHz+I5/+aKMM+s&#13;&#10;3h8ThV3X1PpIuOSPndi+x0TBRGf+qOyfdiXPisQs/dJk3iuAKfj06z/ubjiJdDO2YzqQ5mbDDp3h&#13;&#10;tNgKtamuug+IwWwKAHIXxsXOhhTvvvEOrmCut0zFI5MN9DAkn1JXQAh5G5ej0M0W6hKLfJN1ib1A&#13;&#10;LUzcX2iFm/EIqa37wEIFyyJU4SjuOXwuE0BfK1+7Q7fdy7qYtpCDB4EPjf+QtCiFnroEo971LKXx&#13;&#10;RqR23xXy0ywfxi4VIt3Xv6LhIAZaB+QaejYkFRZdtpdJqMVgX+Vw8z5xR+tnmJn2MCQtPwtkyHRN&#13;&#10;tzmXqt9dYmhhnA242aVrIGINkbz428VV1a0NZ686zSEvEE+Enskfvz12T3+eilaFxjl2VHlY2Y0i&#13;&#10;QiOlyRWOVETlc3lbuauxNsHR9/cSAI/bl71cPmTyUTQsyxC9aEXJka0L3e8xCGpgvTQ4YTI/csnU&#13;&#10;6IX7bO1EGgxcNIcebqBfeUvWSWbrFzVgMOk9yMzFKjy9z4dmf3tbAkQVIsJQReAUUc9Lsun33x+u&#13;&#10;Ez/fJ1irB/geMRK6Arxbkb3nI9docW8abypkRS/LbbBtOrjsHsqt9wAxpARqH+BbZkRxCCO7oJJN&#13;&#10;DX7fyLq94BcymyBVLwCAlNyWCemOfR+h8ZRVJOC3Ml1InbUWVwN/6ny1hWzdo1L0+NrKqNsPKqVi&#13;&#10;ebsp3MNGxoKsWSsmXRPj3XS52eD9B0ngwK3eVUNrohjxSFMLOgBhyE4dgeeH2U20K/VdV5sGqVNI&#13;&#10;X/40bOjKn3OW9PnQ2PLdsjfkGaTVk8J+bvBKY5ujC9jAu8BFCU9QnNBBQ1KwW2NkiW6lIRg427Gb&#13;&#10;hy0OMC2xbFhBKSjBJX/Dn+KME5nU2Jf8jdbOjZL1gcjYi529l2hP6PyoMpBswYM0DNYYm1u+q8ol&#13;&#10;BziaPsGrmuySuJeuvTNichXtNgzqEqxX6ohdVxmENqQLUE8tXLgWAdJMbjERwsjGMZEGlbljttJk&#13;&#10;OYjRacFxAC6uusATIDaK1GRc0ny5kijlIIGAqWv944PUwivUeHbHpx7DpwycvwfmMVyEsPNKMe1s&#13;&#10;FdyGYIsXxElIwO6b+RYrjhE/IY9IqxnFKTSVRFw+3r9n1ZS15lC8z2in2VglrKdefYKc65zidtpT&#13;&#10;JgJWgStk7LI87S2woSyFDLve2m0amDYAh4Cz8fZx76ZSZW6b1hENq09zeNVnxOglAKBkczz/rRpw&#13;&#10;nxUFqLhWY4j36zYiuuWJJQO67uxr08m9ASAowLAXxdQwKV5C277PKPBjpLs1zlqKY79ffqPiS6gs&#13;&#10;AwFBJEPuc85UsKg7ckDWxp4cC3P82/0F63eEP46PyrBfcisO7VMgOAnB3ggr+ZNWUFfL2bZn5+U2&#13;&#10;Ko6ChUQiC+avB2xIRsxUsMSFoTOCXTFkZFpjGnlLthmlS8YBCsyXkDht3AqUOAf6vi5cULFNMx8Z&#13;&#10;GQ5mc4NudhqtMQSGc2pn80eEOGbGnsPHyjUxJ2auw0+r5QSqzjDeJhKi9LlRQrQzNBeepqfa+cWN&#13;&#10;BT4IfFVls1kY9Csc5hldGm8lLTYosla3oJiC/tqFf6lLJF7wrZ3dnFKhmi4d9eWeSc7lkYVile7p&#13;&#10;09yg6G9Vp8/80W9fzbyWZnerXKclVexsYIya+V/vbJqPtY21EujjJBvagnDg3jgY/IHiTFcagm16&#13;&#10;KqTL0Mzbh+hO/3XzkEvoc631FUoWCMuUc6lLcOvSnvexLBIDFK0E/z41hYBKYhw9JIrQCrbbR+yX&#13;&#10;aSa2wdMO/XJ9QNBOZVe/gBbmcf0ud8FYjy1CEq95HYFvoF3syATJtmm/0E93ndZuGA7gvj0F2N+K&#13;&#10;lQQVj+F6I3W/k/YDK/fnDZaNvbMTSqZp9ij6hRXP90k2EroobDpj4a5vT/0eVwH/pmF3kQb1Y2v1&#13;&#10;rUoJDyfym78v7227w7hZBTGcVJA6Cjw25fse8+YjPCzGJXq4bu1l53Nm0O+0nxMQIaHKOO02VEWa&#13;&#10;BlEo2vo9xPVxPkFo2EUtCcHFOLoxgrYarOIEmfC7wmZX01eO/9N//38cnk+P6zccUj63IBKZG4sr&#13;&#10;qGNVaiwoc1AhBQh3/c7jByYYuIB/6XdhDwxEKxWccgEva0Xy5c/i8x62SkJN7n0E/a+/fsAgSJnr&#13;&#10;KFhucB5dyOpLcCCt+Qm1Bk7OjBSG9gov7Mu/XAxodxN84NY9yt//DI+2IurR/ft93+/qi3Yioh4z&#13;&#10;/LfTfmfsWHOM76TJXbnVIsDOm8OAZvMDI8bqPt+Wel/ETixJrID7Aib1E4gA3u9J9/I4luwZwg28&#13;&#10;DV/LClH/03/8sc78SSBazy99W2TPaF7fR/BKDeAlH3n0Gc8q4krB6uX+5O7/b/+kUc9v84XzDiSh&#13;&#10;KQTuX2kt1XABR2saRVjZpgy9VDgix9u6bsdWkLTmOdW/qFlWhIxKZkuQgiq//9sonvYv/d6bpcS1&#13;&#10;uot3cGgOy99WRZ5MAPLYY/FHd/wHD0usABEQWp6rGySeY9LZNrhEKRr4K8OcE1DjQDOBI2ptK1OE&#13;&#10;z76cmpuk+dsUqCKKrGkKI/FgVa+QfTvy2XuW133ClD9nFx6WFQ1lEhvVtCLqz1yHWFg/XFFuGn75&#13;&#10;LbTpH9enGz3rN7Cg56H8Xu49DSSJHga4qBn90+ufO256PDymZbKZtWjQpSTbNupqHwVpFrpyp1eO&#13;&#10;VbYSonudH+HCid7Dp4HHRwMv4f5Il3RU/EcViaFMCVHzlXDaRxMJSk2u8DKihlUzNZIKQWeGwJpZ&#13;&#10;VW9/vWixj9s9QwbQgcawVDRVIlQIRgMJL+UmKmCKXB+5lD3Ob3YlUvJ2JzwlzpiD0n+17ARGDdI8&#13;&#10;fvqGPlTDA3ou+r4vuyXwiOzD4PbAq2gysWBrm4EvGP+WESlGKCX6x2Olx44DZEBKLD0tO67dTkmy&#13;&#10;jQYNPaM6Z8sApCdIGm9rkS/ps6xTkazfNXNZWlxkhpvcMSWI+fwxgX1bL8u67vrnPH73v/7lDc13&#13;&#10;ufip7fLKIKkbWu+0IV23O2At/ijX1YKwyLI8Ys0EyrgRYPn1LrJCVqz1v9VnpXfUwJwMznsk6tsD&#13;&#10;6JfDG3b0YZ8u2LLbNzuAno3puSfVo/un4+dCSw3rxkusPVvfN4HRTsCKu0rSmoHDJNWO29+pm2tB&#13;&#10;PdSHQQe3oMGDkbsFkTJEFF/SX9Y1V6Fpx3b3jZTwA/idFKClb+n+dJOe+JaG8z48cJnOf34UWuCA&#13;&#10;0BzT+1jSg7WRwDTXPg+1GxrEQIm3649dprrRJtSImm2O7fGfPMgFhcw90NQXmE7+ZREl2sPzcd5i&#13;&#10;pTWmx6DTwvyrQ5w7eQz/efrrl1//AVp9GwvH8G5tbvtQlm+jLEkVyzj0wXFERIKw0uiGVETZXdtD&#13;&#10;66FU7xHpTscHLDhet/dkmU5NdUVIRtAHYh+P6b/Q/JM/L0jIdYkfVGUmUUdWsnmUVKaaD/eL71qC&#13;&#10;3EWjYD6Twv/OfYaBqQ+B8McFy13VJ3a6P65RqOr8B/Mqtl+wie28fKtXyJrV09biC6gZqdwcBXHb&#13;&#10;Rr5d/ti9sD/K2+7w9LALpRSkT0xdYFEWR0uzxrn5pRUu5Yd5kR3JuU3DfZ5CtKgB0KszBtEY0IUM&#13;&#10;S51QX770eCuq+6yX7Tl8AY3zStEDXFFWLFQOVNM5P+yQW+x8TWTXwanE1Hjykkv+RfbLxzuLNr3I&#13;&#10;l83KeY740HXFQwrar+/osfcszBuu5czVDTMeBHqLXIPEcKhV6YZdVY+b9Jhd6+Rjp8guW7wpBuIY&#13;&#10;YfAIvtglvM6MVg6QyAAUx0mNWby/HgyjM7A6Fo98uOUu9FnegOGa+FaYFMRw7hHCvWH9CzGrKZWE&#13;&#10;uAE5FCQrFGgSrhOG5Rvc/r1ld9Qjuj8dfH45x5yuP966f+7T3ycoCBjkcl+U7qDjDTicmkPXzgBa&#13;&#10;AyTquynN6kzynH4ifQ6r1NW9NHX2ucBa0cbT+FnJubvKdIydQKHTAQrRMZlsRo51o/8wj9rzcGSa&#13;&#10;ZxxgC8AZ0/Ipxnl1tOzji6MbwuXUD99vy9bj/SAOLJe0uVWR49NVdu1SnGp/K/jYQ1HC5hzAKjnp&#13;&#10;foydBOedBwKA8I4a/dti9HnNZvAp8VN/QtAvrqyZfqEdbBvsNJ8/QzgaXikre63Rh4MFt2RytXl6&#13;&#10;ulwmCfixNu3xd4rQes8Trs9Ux1wSgIeqx/vdQ7971sQw0WjS6jd/ldAnVIjUwEz6vYqMzvsD/G5i&#13;&#10;qIjzTZD/7lXOlxtMpJHwF1JCvJKh3qJt59YQ6A/ig3z+6aNHNYz+2677x5xs8Pcj/RK7STT9+49J&#13;&#10;CaJPJ7TN/zi03r41ewAT+fzhipIgckZ65rEB0yBZWDdiQ0RcUQy9zVEjn05Nn7ZVH0QpsyZFXqfz&#13;&#10;SSf7oCTxpxCZNkk8RiXt2jQqeuy9GudIDqkwOJwPxrr5PjeolTNwMIGMGnn0KVIw5IQgxBu6elc4&#13;&#10;xQSDplHhvrRFbF8MqkMvFNtcsD1CE+75Rx4Z7sj+NTnLYYwUEETqVlK+7w7/GEeX7+vSseP6ullH&#13;&#10;u1KQLEn46/xFqbGkXbpz5zv45xXHLYQAaqvY2BMYUV6T83rbr3y/T0Axv27jo8VIlgath1Rkgoym&#13;&#10;66bdZhkMLzw+9n9S43W2j7Svtdk1wS+7tmspyxCBtnlUYGulARELfkBzxE3E7AbrQKsHEwDZlRja&#13;&#10;F5O9bBh5UHEohEqldz/ivg/vDSrJ2+z7QRAwRrihz/qx3x9LJDE43auo5I/VdEjA2VJNUQfEt+BP&#13;&#10;7vpwpZ59EugRvnSvIKwhXCUjHInoy1ISHuCCRhoHFns7hWJzbjlzKZlIBynG2hbZ4B1QRRe+5OIl&#13;&#10;hwY+42aMo93FaaiO4qiYnvWkZUBwjgvYKhhn1ZGAVvlZUidR5SjyRnK2fCLVXbJoC2C0YByAu6Yc&#13;&#10;SzKSwLyFdabn9kwscgQlXrohdP2UpxfjqQNiV7Igjds8gDVF0i2qUHSPKy1fGnDZy2a5XqHWF9iu&#13;&#10;tOtS5gtNbsN9pjT/ItR0ufsQD1zmpbvft91ptyTBiwoRoGqu9nsEuOKdu8MufnHfSx/OTHjo5nof&#13;&#10;Wxdgv29WLBMd6yeHwCOwVLAbKm83qnilNEqoQ5UBvPLh79VrMZWaQwDFAZkpvdtBJXSqEYX+adgu&#13;&#10;nLKt73VFJMfi6kO1mSm38cWuUOMvSNppJjUJWJUoiyEE1XRg2NN9pBKwOOXvmkKxXcg2goMsC89Q&#13;&#10;AN4F66NDqFN/mD/0rgDcZgywRGiiyhL/6VohdDmKkHhwQS478Foda9DeN3CIEMOt5W6qhomwPylc&#13;&#10;UAavIqNjzjm5Xnz/qX2mUzdD7BaJCUbVuOI8LkhmROLagHUmHf6Hn6P7L/k6wMwfN/jyMvKFy44V&#13;&#10;lfhjTdAVrzo1v7+GytlhKGXOMxYaOHTvZAu8Hjf3KOnInkmfZKHLXx+qE1WV9gidAfwDK8wIgBt2&#13;&#10;bnWsbaYlNDgd4S+ZMctrs5ti5LJpi/aLedBOg6b9TgKnmXEFgGREkPsWk5/quLcblV/cUsvBq9XE&#13;&#10;5aEZ8oKRHq1QrfS0uX+F5AkWCh2Yd+UyAg95wGjcOEq4IThhMGS2xjzl+AUqnqCgHHJRGFtM0B0n&#13;&#10;oBztfJD74vn2nDGrW/Wo63KjOmw2O4aw4fZkxqtEh/mC0knfbVmLYBQ7sw6KobqFwlXHYsWzy21e&#13;&#10;domLaem2iP/Tf/xfGSG6ERwV3TfJ21ADK91xoIWRFWXhsugO47R650OOEeNEwfooPZQYur6HC/Nh&#13;&#10;JQhTmDPMsRmGhBBWQiu22CWlEh6WYJkD9D7v+r3iaZ5motoOQAuAwPL+MXJy0CxLHFJMA3EMFJAz&#13;&#10;jgSSzo3TP/3y0wIdPxC/WhaxpGwJkUmVXcIADUOHCVy1B0li2XDdL3EREJY8dw30Aau9KLCUvIEt&#13;&#10;cVqZZCwVe70r3heCAa43C8yWFRHOpXPDOJYf75Om7LGOfN9a1WGYQy0FIiXIj+km+dC0e4DrTzv9&#13;&#10;eX0rKINSCNSMNTG4KiFi2vuC2tp1jaSRVbeGg9TS27mEhYkhgyikxH7tcPM2bUFyUMqCEKDxH/7D&#13;&#10;a72tFxspoAc5UM5uq7E+NEJQ5BlEZUsJ3y7XGmtlTQOgG00WECEfFyJxFgBzr1OTQclz3+JtQ4FH&#13;&#10;zDFRyNsPQxgGBIXoLIAu5JJl0zRygKKatOQQSU2k55kjPLLUwQIbRZ8e5tHumEsGCQIzDKgY4Hyq&#13;&#10;LQgQ1IIiaQD0c1NVueWDyh4AhMB9Xfago5z4FG4x2HFJTLRPr9HU4gAjap5X0vbclhSKByB3GOeI&#13;&#10;CWUEm8fU7geDAiFE1CI4Vp2MRdS54pRlBjcITpxD6HBZHTQAIam7tNSheV7CFljYTDzSrtgkqUhl&#13;&#10;8xvMHAYaiLeu5G6/o0vBEmuWO5KQ2zZA2r5zZaWS+LUgVhc7B7MpTKqPspEZeUGJt7OX55P6/0i6&#13;&#10;j6TLsgRByEere6544lfuHiojq4vuwmqAGfQKGDHBGLEB2AMbYIEMqtrIrIzMCHf/xZNXHK0Y8G3k&#13;&#10;oyJXDLGlMfqIuLQJ3PGFYYoyGkZ12bK3s1JtEu1yC7TB6IytVLQUQG2MMlN8ca2irWQfMcItgYxg&#13;&#10;FSTmkDhSlZXDEVRScmvNbADtAKZ7riHasBTnbXs+fCpuJZJg1ZzAYUmkFpDToclgX7cU1loZHTdz&#13;&#10;S8C+27nc7qNQ2/nc/3AMMFfIVxN7HpUeAfAItH7chVhAo5cKXp6OOYW7nwmkuEMeR+sdTLI1RBXx&#13;&#10;0CdiC2WpkYCJqDCnQikuGf/69BKzt8lXADJqpf3/dUCel9jpRyQKODEiSKFtuRkYfadlyBFDGNYT&#13;&#10;4LmJakL8PPSVwBVXBRuCoPiAWvF52hZ/vzsQjVvu+w5v86siKsaYI3/c/TDJSmFNzVYYO1YyTGLf&#13;&#10;N4FS86mWlJLo2LaeWzIcFKF5yLGhBnEBS9qSJ3owG47CMiLKVgFgYy9sDgWD1mhcFhxX+HCUiu3H&#13;&#10;nqbkKeAeSYj8ug4E5a5g1lK2I8tX4zliLNgWM2SiMoLvIAWTa8VUaKRThVtcbVvQSHZYd11fkSTC&#13;&#10;xxBjjhJinIrkwtjAMnG1lJB4gQhUVG2JYfpyNHnZD3hk5ZxNh1mEhQpEC0yodbTv0WEzV+Z1r0mm&#13;&#10;jnbCmcxIR5HnZB/d7Nxt1+1KNsPQQwDlOGITOqXctlkHgQd7PtZr4uOxopJBxBVVWTd7Vx03ZwME&#13;&#10;tSFMh0P2UTgWfUMT9DglHgRnZgAAIABJREFUUwQQa/UF+Gc9DIk4Gd7uW8VVD90CbsggmFuFm4cS&#13;&#10;ICgljj4niVz0L4+Pkuc7NoXhTCmAGDtAiPJEIltxhxxe+NrjUoXGcocyiAXI5bYY77iWqEAOCE7V&#13;&#10;2gAgprwrqLUKfMkxZ4hcg02yLvvWUXStcWSTu2wQNcy7AjrWCyxST1g1EZssj503XkmZIao2eeui&#13;&#10;qxlFkSWMQAhirwYJEThRpCZXo4+gAKVltFYKBgEAa5jrMo5iXkPLQTBYoZcR9R23zqZYkgKoccGx&#13;&#10;sVdZmwEpI+oRk1FoJjSn9uYQriZtvoQOonU2lPDsC6cUpyY5G4QSHEAcrbtZBw28xhoJgtJ5Siks&#13;&#10;0NwNSVhglV2xswsYR1h5pxQWjJfbeicd64BIODq3Gmd57EU3xOSlFBRmtpNIQmZ9hjKWVEGGg37s&#13;&#10;gge+cTbHuCs7HyqmJGyzLWV86FjOZF5TrHrYReym2q/OoEkR3znmOJfQVgpIqSGXiKPydm2wVJZ1&#13;&#10;wh6u16UWsWceFGO3UkHXDa7ql6FysFXPaY9Bgz5SFSk72pgwYyEUjDpr7CAlQPyMQ62AFTq7UgHN&#13;&#10;uWZiWaWhwgy4lr2EqlCECKYEkcValECnYEGQQ8AAxx17LDWWh92+IERMoA3dbgvH1DdMSa/7PYZZ&#13;&#10;DIz1/P5qHj6RZlzX4KZ19B6B5q2phKUcYsMBkOyMWRdasQTawC1G4h1rtbn1qhAdKfPDKqyeb5tZ&#13;&#10;t6ept+VKGZ3XDWIFWh4HGW7+NVlCmLe+Anm/X7RQOzWtOaR7Fhgpju17nDhHNZ4o1BGm4FPKjlCO&#13;&#10;iktJ7/f1vmEgcN6OOxIotnZlDCuI8gZdMfxR9WSc/UZ7jGnxDiZQB9aHxSPOHNwSRNGCqiNBLVhD&#13;&#10;hn77uMkCNMOxkd2IazCCphpDJHD3sMO5ubxEFCouDBQAuIspgABihQyUhDGmQupSIyF4bplBWlxp&#13;&#10;JgOAvV2LC0oIjEQMpcCselpRhJVgKBFWQrRkt7i6lpPoSdw8KiUw1OEtIRwJLbbKKZsWP/wq+h5E&#13;&#10;2EEpOubdllMeOx3zmfs2aCkITFTshzFsiVPh3QZAVL10ft4AgYjl3JZU+oOoLU/9UK5oz2Jskey6&#13;&#10;UhvkwKRUDVID9zE5l9KWAUi1tv20A5ii5ENriCoNFfCeVoxcgaByVgGMOWDaUQBK8Q7TUhxpDSQE&#13;&#10;gTO3HEMBFKMO04JAwbjB8jB+KQze64pjo3QEtaBWIEsp3kuNp2WWQTRniA+VZ4stwiiazHhmFDQF&#13;&#10;K8NaixrOKTXGFELIA0AwbN7P1TFFMcG5BL+mNWOgHmoJ3pmHw2i2e6OSWicoxAia1PRuX0h7oPx2&#13;&#10;/U57amFEItZJGhsF7l1H07WVgh3xqlWKsF1njwneCChouZ8ZRSLCRtslzn3X9QRUylZQfV8Qx8as&#13;&#10;mPaIpOzRfHZKdNibaEPwCRA2yMglja2mxBiR83rnEEFKMsvyRTYI+92BcTbfb7gjHeZ22R7G57YR&#13;&#10;t29JsuwwScgG249CtHayK+8UJQQG6gIoLo6Ym1IJrj/+9EMgeTGe8YplvfnGHaBc2JyLShTDigCj&#13;&#10;nAHkVlNc2ly1pRIaKcm11wzLbS61MFRAlQUTSAhKmO0kCsVFWEOEDJDDKO31Jntpt2WtfuweRBfX&#13;&#10;0wIzdsCxbqoIpwbAZhoyVOOUE5bSrjMMiWAUMfQ4FQ57ryJIoFTJyL47npwJio60K34lEm9ubZFx&#13;&#10;5G30gGLJXSoI0JJzyIDGEHNKAusOKJihZhLQzCPONfliWqq0SVMhHfouOaNbYxn7XHyDiELAF0Ax&#13;&#10;IZJI0loqeWw9asWtS6yCU6AIpKAAnASFt9O579g9bESNOTGEltWUlMA8u+bCg6YINdXLCtndb0yz&#13;&#10;VsvcCkD1eBxDaqShmzcRF56UQnDxgR12DbhiPUqFpFQ5mtdlda6rHWDU26y4cgZgCREl3hf8f/yv&#13;&#10;/3fO4b6cH/tpvx98NmQg3IygziuI52r3FqHd4+u375zxXCFQ9H07TfnFX+85Xw8P8Df38aT+SwnB&#13;&#10;XN+Z2v/+9S+Vkv54WLdTBUDraWgCFAEBTQUGs8D03u2Ole8eKHi7WUm0JIP1cEevDIS+mx5pIgj5&#13;&#10;WG+3WdKHnuK43byEhW/IVhWlUCOdOkxF3eLuoD8+3hFGftc4fjzfzem28X2bYMPYBX+V6telnmON&#13;&#10;g2oPtYslBAp3APzXX/6Ht+slM5QY3srUUWnOHxhpHU3JVHQPu16uNeK9/ursst1CrkO3A3mjw4SJ&#13;&#10;eP24YZrr9e3p5UENsnhQMimF+bTBSW2bH/v93Jbz+99QMiAsQP5rhgUWQ8pqKgQAQghH4Cg4zLD6&#13;&#10;gZYlgONudq82fv3k9DIcgcnLHx9Awogo5UL1GNpz3GJXO0tPED9XQoAU3nz8/m4/7w553mbBq6Uh&#13;&#10;Nv2FtfMFFBvT0uAxCDe7W0ZuFAVOP4EUkFnXxp4x/7je5XgYdE9kO9/fGg6sQQcy7sQT+vwbPNWg&#13;&#10;wpVA0XBvTTSIM017ByLbCR9L/v5HN/Alncbxobh36fk+7sU0Uza4UhLh4r1+N18RwR8Z/HQ4LBl8&#13;&#10;Wx2waH2zBLEYYu1Et1U5DvLpcLM3QcjT0/P7t98VZHjkmwi31/nPu51PTu/193NJV3MQkrkQnl/C&#13;&#10;9/+w25Xh2Dr4frocj1/AtZ7vda1z4Fu41wNQYXXHYV9lBGEYXoYN3bvSRCcJIehOE59FtV1xNJVT&#13;&#10;E4CmBG+24gd+yDAWmKpbNRNp8zWY1DFn77tJ5O5nevpHjnl6fDZtrkhgoT+u6/gLqa42U2VPgTw+&#13;&#10;P/bBf3TJgrLXkiGKqtxpkOQ4AEEHjOfZYkjaXndEXdcrYoyDqIQjlXM0GnTH3bmClnPbw+FjjYgw&#13;&#10;HQhgc6F0eHnBW4AUNZre53+sTP1A99m5P33+oc+5P4CACejGtKDcbCYWPuz+TDtNafObf9h3u+7r&#13;&#10;64mKfkS3zYan4wFWrJ93MbbowbfSVPAJ5/GHXQ/Yb+aPl8+fJdLn1+Wf/tOvH+tphSvTyJVGeDdH&#13;&#10;PGIeve+1JE256yWBvP/8UHNeIwSYxwQGUBI+7A9fAnidzLOrnh9UV3eDzoCgfhrW61rSx+HzrvGa&#13;&#10;ipC4QsEcaeV8xQ1+eXjxrEzqn61phEjpztOAOAqfPo1xlZjTGuX9Nct6IRLwAxUYNX+tDAbSLtlg&#13;&#10;XFprIIMGwjAxHNzEWKSNK1FRu13OsiIxjefVl6yTXuItEssp4X/7/m/9fv/9dHrcf4FxOej29wZQ&#13;&#10;rfbjJF1Mx+G5CVIrx1jkaicjOMIgEXeD9Pj54RMGZ3tKldPZG/QGH3/oQsg+wgf5eFoWMsDAzYLK&#13;&#10;c+1yqE1Kiq2LrlHAt9QBuqxW75/y4rvnXV62AxY+hUE1RuDKUgZ3BhyNK9zrWghmgOHC66SehPlI&#13;&#10;/h31zxB8x7irnm1KdTGAkjAmK1qU1timM61DJ/M07LQYbrHsYLPrRgAU3QuLhFrEPD+XYPwmJE01&#13;&#10;R+YwAZfrZcRDIrAfhu8f7wxAansERNv5zFLPBlbYRhgFi7I1/PXsfoWNDzH72/VMRjj4rlcd7sLF&#13;&#10;d5TWEM5P+5ff7G03TbePN1g3/p8e5hQDJF0jxDOE+NJqn7vIDX8q6D+0y5aNkOyT8WvzSnTq+OUp&#13;&#10;hAxM3SmdbxseOs67281SToAEEGFCxMgSGzs7+516MP4aEYO2aiDYRBfbCpjmcP50EPPbZWLDTmjL&#13;&#10;cgweowahanYrET49/sm0V3Th1RaDZmGVenn8APbIAXSIIhZDsdV0BTKMMEAEEzU1BOMW1M8H7fwM&#13;&#10;aNKG+rpN42E9m3vn7183TDIXUcQc9E7o3bf73N1p9QYU27FB7hhgiGuhfbQAS6Y6rv22fjns18t8&#13;&#10;7A4BXyFOSrPomPwZ+OBRro8VOdv2w1HRbuqOZvPZluprGiiktBa43W/Px75R4HF5AN3jj3sXw3Uz&#13;&#10;+/iccNy2deg7JMsWNxeNCiWRvdKCsvYa1wd+vzvbhCZSz/+2YoofHicYC35iJs27wB6oSKXKfrxu&#13;&#10;b9pKutPgcUh/T/RPrG0JX5ON6OFJgFbzFb18erDNOGT4JSSKoHp4XQK7etwK1H1Vcrz6eSwWBCx5&#13;&#10;MMlflxfZg267uk7pfllXxaZQCMqZpXhKYdFAE5VO/tUDxrg1M+nLnh1ON6P1sw/2fl+tc25zQrBH&#13;&#10;zbZaKlcpOFNcxDWs9iP+1nGBU2tM/0SUMeHx00815UZ70Jj3kdHy+/1rgomFadv+vQPoQejTcX+g&#13;&#10;zJh1vd/pNKSYaD+tCT5yqTnlkG1zytqXJPvuc9xSL228L11D5yej30bJxNBrDgPoUsxZ6fH1Y5t2&#13;&#10;cl3fVRD3joAK75c75QcAXDZJZhYF5w5jkHJYH+APDFUAjH16rl9fnQ2YcTDoON8hZRXhERJNewSW&#13;&#10;Zf2KdztKEWPIf5hH8ZhUcWMF3xL5YcjVaUmcwVsKLQBUGCVlE4Uo1UFtyEkxVl24YfwUmYAthbVg&#13;&#10;KVEaNSr5Qpmuis1mxr6t5QOwpgdFGk0BEUWWdNrJlxD9/b5AiKjeC5yM2dphbK7lexihJJxTVJ4f&#13;&#10;n4x12YDp6cn5ue9xpLncQMo4ZpLjt54rXpjSKNZEKoQp4b3CZS5c1H5vv534zs8g1F3nbrma2raU&#13;&#10;UZWCKsKAcWi03GCKKgP1qlX+uoAKXz495hw+fXmYzR2jiA4/xFi4kGusUNn1NpNGuZVt/o/xyyN+&#13;&#10;2F9er3QvTQrkziy+cq6kHPqkyIiyzxwwiwqtjsoBNO0+1o5CmCprFdcS4np4HnxSS7p2lGEbqwp/&#13;&#10;Pvy6hoymji4b/+lHbx0KHtXaGL072w/88g9H9iL1rcsY4jHYDeSC4XoYCNGdhfRfHp/t+/mznMIT&#13;&#10;RiMgDcd7GaZ49VeiFWZdyfNx5IyqXCAIme10qwmWVkeMCHTWQdL81uZI+f7JL2e7nLTmlMElgKnG&#13;&#10;Ei2GdCtUTZ2ptlu9UIFOInaU4njlGBRaDHAStJsIASQZvgxine8/ff5k5DhsQwpmmb/tpwPPGPQ4&#13;&#10;jxCugceUBTMMvuJLA4UgCJM+jCwatNOfNrtNNRHMd4eX6/3K0HkLzgN0/2gp+YYDz0IMLOrkhnC7&#13;&#10;mF6Ob9+/T0pbsNU5PB8+2xW0hfxDX/XLA11YXGxMllE4tLZKRjC6nK49PVA1IJMOVAVNpUB/+/03&#13;&#10;vhu6sTPpzjUQ3S/t/dwobZQHdkeCWePN3QLrjvsjAcQDWgUyywdF8dLA9buFkOdQjqS7ifs4DcEF&#13;&#10;MhzA/XvBIHOCa1eCi/6GG54YkVNfJpHefAYfIOMUAen5zUafyt26h2YbSb74xghSMszLp/6ISUsK&#13;&#10;V4WawvIde5B3Q4eq69CzYcD02P79rdOIMEgwHuhziH9ATkJrHfOJkNJiiWENfFtO67bu+RMw+NhP&#13;&#10;6/Ua0Ta0MaOEdI139/L4z1dvwSDK+1fwg0jIsVNrRIYInKupm/y6zedTcwsbnrRtsGat5fjwI8Me&#13;&#10;lbDTPKQ1+7gf9ohlrwjBvbsjKD4YeYgR4aZpziB+gwSGWujuyWZr05IvG/z0GNIGYbKzr4VCieWT&#13;&#10;rn84lIN83P8R1z1D1YaRyp0SJ7funx5Z36NTuKV8mI7F1woHU95XE6xJ+H/8n/63c+Ty+b+/67+L&#13;&#10;/0CXbb1kIz+KEjzf2yN8DDqB8wmDSriAXaEUS0gGVcVzBQwuS5rsPhSTgas44Mvt07/+51wqxUj9&#13;&#10;Dfe6Ff4xuwk/tV4x4ZMi4/tfTz1TmtXX9He8HqhqKzj1QDbk3y4XYxMfflxdiT4vYfjTVoti6dNR&#13;&#10;bPP1r0hSSbta0XW+rtnbPEB+fMpw3u382cDdO9Rdpw/jfiAuTBsI4kk2WtqrhJYTNcheQRL2uiUj&#13;&#10;z+P+68e7gJDQhm9AcuixQYXaaGtsxJdNQwL58rqY30sPpqNARx1/M8Xl8/P40BWRXDLPMdy9uMEr&#13;&#10;kojGpxd6yid9VzJnYG4i7mExhy/PhlXzPWLuMISYakTo2DJv5drGjLxEbipL6sfS5sfj83ItL1PZ&#13;&#10;zmfUQnfQqvL9p8cao8Tl+g4LpLb5VRG733ag6NPKJsp9GfajYwTyu6Y65K2PlRdTEF+yxCZR+Y4D&#13;&#10;et79/PercfETbwwnsN+g1SV1FI7qU+aX+znhot4EPw6hFACh/f3GOEIQNwkfYbLpchCfiR1f366P&#13;&#10;HP/IqnDkt4PG047ILt6EYj4yfMOG9C9vlzOjYK+IF0JRWGv7514WHFVru1C69aEMH/2DjigPPfvG&#13;&#10;kNixkm64Eb59lyD+MXaUoprjI1f2W9Mv6h9/vB36z9PNUwSTMPgLmN/LOPKMWlom5whmMpKUh3pP&#13;&#10;BkkIIVb3pzbepEJuudyobmXBdd2hBKbOGJdWFziH1kohC8Fp+u9+khUavyO9Xtgf4ML3AHIDy6+d&#13;&#10;HBgB34dMf6+UCQvqsK27qc+IbA2EW27r10nCx4nwkNomo+kRXLVf/nh9717+nCeQzYqpuLybn5/t&#13;&#10;u2/GJHv2LQsMYskZrhACMVBJbGhfgF9zwWhxd+SzfNoBB6hN7y9i4q1iS2OOT7wkwAOqnoR4zUx6&#13;&#10;MX6OYEKuUfv19g9+ypnJasOjYK5FRmrPVe/Oe4U+UgDPn/jtG22FdzgwW6kaHPPZeGTPb78zQDRT&#13;&#10;u1QefySN0SK6cmn1MFEEgJ8fAHn9+kY6rV9+gEt2zThyzuJJrInt1UqCI1n8+ulj3VoRt+tdDIAQ&#13;&#10;mHLO0eccQYtJWjZekfBmvv6B4FMZt/PlYWAm3Tv5tPliXUE54AYJpYBGRQ+rifPizWdU3r/SqV7r&#13;&#10;tQwvT6S/WVMkucbyKPHZfez/SQfmFTl+/JvhdOnTL/bDi4A4mwIbSuEYd7i7qhIZHxrZ3+MVz5F9&#13;&#10;2Lz69OVPAWTdswFFRhDwnLUd4ZsXiLGOY3UrS797+O37vUtpvcGd0KhkHUHZpCm5KrJEBiEP51Au&#13;&#10;/rLnP5vP4dVKZBaM7Tp3rcFPP6GydZWwe1y5GR9pWBIzk8ZFmcflnOhPt/nSgSaV6IMyDBUKad86&#13;&#10;68jxMG03EzMcO3eHBOthj/QDEs4iC8fYrs2klNvdBFuwnFeKRWJI3bb3A7awrFsRX5OktBugv+A8&#13;&#10;kUKC0lR4O6di7IyaO6K6aWpdbVnuLisRNehglVrRZZKiy5SiaQ8VL3Dg1LvHzb1n7B5+Gqjznnmg&#13;&#10;490/0Wdb06plwKwN3acg0Un6R9aX67ITghM0W5qrSySDrP8t/42PjGt98QVXgWoJYfsUu4338Qrq&#13;&#10;DPtYK8fn+RLZ03n6XeTG/pGGHm4uW+tb4TTUNzhrxQZCSVwTvMhaiI036YUCQpaA6PX9bRyOAFID&#13;&#10;QsEewm3Q3m4/sDGiCqKLqfIClunRY6PGCLbtnrGfUaKS1BXWK4EvqJV4I/E73oabDoOhOzzcWVXM&#13;&#10;r54HCkNNbM2iVo1HRasP15zqML2fbCOrHofgMjjlaEKxgfZ/grSkRFX3yCCJ+wd3/xiy/b3YuCVv&#13;&#10;rTw8dNYXyLrpx6/b146I1LDLOOaAGb5uV6Ag4D2TcKPwq1vhfQGce0aGdxRQIkk1T/E+Bm4KBq0S&#13;&#10;u0VW3xHNQDX9J16tGYDcVAeX75yMceUYf2c0uxVw/Mk2mIhd02184ub3ijLRTEG/GwXnqGy39x+K&#13;&#10;WHY/b2ek/JBP8/MjhbGaN/u9QLyaHsqNlYSTcY5C1BTGrYBciM0BxNJcWCpp2qoNLJ4jngAsJjWX&#13;&#10;d1j7ne7xMRbX0K1LT91OV9xqC1/5aYKqLGnEQ1IOyfb1/lXrZ+fujBEpdSpQtXgzOcvn7invZl2X&#13;&#10;gFpB3VXrYdz/+ELhVxvQ0EXengk+rQ1nJBOG9Bl+AstcwMx+YmhogGzOqdSVaSwv+SILfD17AGG2&#13;&#10;87fX1Ed883l+eNbqqx+efg1zpWDh/aEECoFwMdDkeax0TYlwaN5kzxtvTMzp4XApgXZdQdUUv8Gl&#13;&#10;Y5ETDOluKxqg/hGDS3BAD6K7Iv6JNS1bl9JFkT5bcXfw8NT2rTvk8f6UxqVMssvWFhoDXivChI4b&#13;&#10;vuSeLJi+UKeUiAS0QXvvW173uhHzGnvtvSX84XpTj76UGYU7Wfckwvty90M6+BGn13/wgtPSPiZ4&#13;&#10;hJ3AOZgPqnfdyw/3pezybYWUwil4keKsn8JGQehGi4H9CLYiS2TqAV6iICRzipbp+eF4n795Z4Va&#13;&#10;G+lmNw4k7JIRGBymEbnLt6uLBY5dF/050/LH+oEDvMjOU+IJYKg4HwEHRUHw0cKWCWaE8CxQKSQX&#13;&#10;iERyVwGhTI1S+n5sL+vsSspmL+zVdlxLgB6OmDQ69S8hOr8BOKIrOx2B5gNcnCWyp6KV0gCFcuzs&#13;&#10;4uJxvBWIagouyg7ZcjmGZy2Zbh3ZAEKqeJsaXtdtqJWRVIx5JJ9nzIgtYtlCdJc8EzUstsauSKhv&#13;&#10;6w2idevjpCZfsgtbCwxCer1tOpCe/t7t9gvu0Iri8g2RRYjtnmIHMgVomg5sgKdgFoyPrlOfuLHz&#13;&#10;yJWxPqnw8Hm4uzOyhz+wA5aqBV/CxdW4lIDLpmKFOQpZLmRHEqkVMkKQdYG8XOYK0BDpfb1aRcWK&#13;&#10;62OKZV72ShHJD2XfCwD8if1IgU+SDGGlE01JIbHT79n8Ogm0zocCqo5vsUGgwtww8u291WrGL0KX&#13;&#10;ocMVwyjAep/vAHbXS3bpfGt3PAoHUPUr3sfsEVz0q7Ib4Aww8LHubkWiYxGPvK6lBSG7eZ4lGSI5&#13;&#10;A5S8vQ1qmPjRgM7SftjvJet/PPy48A0XTD14rEPyniqc7jWfCGGyzXODZXjQKNw+i1/oFd1xGvSl&#13;&#10;oupjqxBKOpOg6jJC5mtxULKiO9deY2NbDJ5qNla/tDRrkC6VY6YG79oSf89b1FCBtY10vONcMK3i&#13;&#10;1ltHdzwcZdwowxh3sn95gN371erVO9Sh+zV7bmliw8bWfhQN4NVYJQHagCf5e9HPUvccog6TXqDc&#13;&#10;JUfW1odJPwmaJF3UwJupW09HN+Mb+nqDlHnyGT1G+1snH6LdhkH9+/3/GXuxr4J9x3UnLtvSFMZ4&#13;&#10;GeS/ukQhlY+lfzdzDnjqX+RqgfoJo6kpMKnFkxWOwN02k1qqlPOHmu7vpxV0MPOEW9+PYw0Qoio+&#13;&#10;iYs5s5F9ygkophXsFJqiWOJr66ETdVk+SidOZj7ZFYXtqHfLtysYwWE/+ut1IFBTYMgHBqa46wsr&#13;&#10;dnpeLc5JDMoXH6LPn3/l1uUwLz8eP83nSoZV9WMMtLtXOz6jsj7Tu1948XHfd87PMKiOwxzPsBf5&#13;&#10;gaTyQeFpSrszAVwyyir+3/+X/2tgisUY8nkvn6+Xq2qEsVSdIBX623n2Ah646kZzW9WuD8bCXH1L&#13;&#10;Wo/Ol2F3zCZf+1oRUd0+0Q7Xj83my5x6QhqDjEvY9hTntGzF2SaxzUV0KvmydWAkXYqpBeJFoc1j&#13;&#10;RgTZO9ZJBl8OnSl1+EEs1ThvTGyBLbLvMFHAYvHFVmRY1bg1v3pKhr6qgLgroaGKnPv++jEOwqz3&#13;&#10;g/yyricf7kwDgGEFZLYVU5bbnIuRisIYGS8xWgSRbIxqgSlGFNu2rdvCpBimLjPHO7W6OkqcgCCA&#13;&#10;JmcRZ0g0RISDqFzEyAjya2iYI0Y1r4JCAhqMgBNAaBcY2cFaG2w0NsP0YGoFiaMMGFV2S0D3yBUC&#13;&#10;cS4Jp9I/7DHDu4fdfEnn1z8UYZHlviHOSKlNHiZKGnAgmEhykLthsTcskNI0zIlSlGktkgKASQFI&#13;&#10;Cqi62tDtdsIZ//KwC/FWWIYMugxqqxQjV0zNRRZeMAHkJmUfHN2nDGWhvYADDfGKQYchjskDnjAA&#13;&#10;YUvfnS+G4ZySXSoLIyGw4hSKNUTtOcO05/1WLWIQcZpdohnCwMytWNrwvhLCswe0sGApg5lCo3yP&#13;&#10;+wQoHsqOS5BDvt3WTkKQEoaiFhKDyZQQJUIBPXpc2UekSaYpDxcqcKsQoAq5VQx1mNSEK7PR5i/P&#13;&#10;Py5u7aVshBYo3tZN9dPH9TLuhvtWqkCF1ft7qyQ4nw7TsXKJgSAYUyaA4anYAh1inWpK616y3vtV&#13;&#10;oKPLsNsfWrJu8xgKvyWb68NwAN5HAKFoi6vLUjCHrA6r3QoIgLEuAy1FA7mAiroWQcJewQkh3ipr&#13;&#10;vja0ZZgQrczigjBAGXVSgxqpqcBnWbeGO4RhBKGrwpQ5F4aqztBDn6EYbIJ7IMHUl5LX+UZ70Wqz&#13;&#10;xgtJ17DlAkBsy/XiCYIEQZCjb3KJDcEY26A1LDnGFU8a+XSy8wr8lKizgSYAfUMiz9aQXjiQzHob&#13;&#10;xqflDmTOsqGSveQ0m8CFLtf1iJhAEA9BY9SjGgzBULcM0YBKBqUSQgVLGCM3DCq6EMR4c/dUGwR0&#13;&#10;IA0NNIGSq2dEMS4v51mpocN6va2f9g8E8/vlW68mEkXbTGiu43J7v4oIkGm8ygytCbng5mvUGHPZ&#13;&#10;cKgCcCnBEuLpNHdU9WRMm9/txtqL5KnAAGSnUycoD74AipgoKYCRdeG+ED7c54ULQVhSFZLWOjVe&#13;&#10;k5nXjWu2+DvEgMeo+45pVTMrOFtkcyliHLKvrZAioTlfQanDqJUSrlaCBIZUtdIN4r6dDKipEAaY&#13;&#10;yB3wlUKmOhXLVulKIsO1EJRqrCsBgOAM12xhrzQuCXL8NocGGgYlrpCKgUkdgueI4OeJc4Ja1RRu&#13;&#10;yapJV8S9XbTgDOLonGjNGB8LJrX8t9ffBJGkEdJ2qWWCm6VIQB+NO+z2LZAtniNFrR9z8OPPjO1U&#13;&#10;grDZrhtorrnaVoEDpoY5KUBBojat6qDQHVTXGKwIxkrFblCrWRoqI9fYlmaiQGNerr2gNRiKurbT&#13;&#10;67r2u9H6hkePNZ4wt9BTgKVSZlnJUYYaQyyMD5EohTtScGvWOwsJCiAzqYuvBHFI4UA05MA1Q/FQ&#13;&#10;MPM+IUKT70aJ3c1wIumapBpcRAQMAZhIMFJK4p2rd4W6FkBJpuEmGJ0YhZVrKWtsDLdQYU2JQcAG&#13;&#10;DwYBC9ZAkQiIkLGgkhHN9c8/jufvb7AR2ADkCHHqF4w4dykG6EHF8WYelZKIoIedHnvZSxizjRlQ&#13;&#10;4NxKcEbQmehDraIiNnx8AAAgAElEQVQIwg7BBpxbIywsfnOWCERZcy6ntWHEiMAhNMw1wgU5zqm+&#13;&#10;3xcqU22c0QkmBZgFBTYMpOizirP1jElrzJy2nAuIERJkgt0PksFMqPZlgyTnSCAEqfhUosTTX0/f&#13;&#10;J60ErbwfDd5CCxWGvheBSRML6fx1DeNxF2vcAZYMyrBmmikSoOegtJQ8x6BBhAgPsH1Eq8fRbTHB&#13;&#10;iFtBFHDOi/Fv84UwJpk6TJTigjFUnQouoYIopCwPDkQMKogmi9wHpjhnGGx5QZkqwnGs+FlDwEqs&#13;&#10;xsYF2FJBijUuFwR0L4kUEPSktVh8hKAC8BFhIr1sUM9LAggyjWgnvn1cJeed0JBnKSHPwr2WSlM0&#13;&#10;i2YIoo12U0hR77TP9bacYcNC9JgAcZQxFwIxjf5WEqE43Up151FOvIlkfLjclZoawjSH7+tlvz9w&#13;&#10;CC2+zm+RIAoBJoyXkDiCrSmv623ekOB4SUQCLACkNTEMCoKgEFxgwCUWUDIIZr4H1EDHUHVJcFJK&#13;&#10;yxWvjReXMYAMoeDvSNGtGrDnlFSEs2J1K9WZIFSPCCaQTUKAWla7QkrWFlxYAXBCCNlEnnMRbcA9&#13;&#10;SIQUTIDoQDyOQzWxIARjpZTTjAAOMbmxnxgTGEkfISFsaAJTgLDCUM6RAEgE7+5hgUBxwjrGGW6F&#13;&#10;6e16wsHRrjsQbJNZk9W+TA/7jDKSkILmV6eldmFTQlhrhJQZpZiasatiOKQw6qlEUGzVFEOIIQbe&#13;&#10;mGtdMGkCU94G00ADouQaa9Fk5BhAc3OpeNRy9DAWFmG0G0GwFig0SMlBVAMIPlcg5bytDMG1JSYU&#13;&#10;TnDNocKyVD9yxuguhcIIysE1igiFnZQAWBxSDlv/sEtL7g5TYzzHRBS8u1IRlxl+OkxLjKZAAuEW&#13;&#10;K0HY3O9+y1pPvRp5QZzhCtHHfUYNtuhbqhRzUDKnBeQkNUMISSFqLQQTW4IznmNFUVZQlLwitJmC&#13;&#10;WG0cYpwBk+5qA8CwxwyRYrfSIoWdLsVWhCnX1+U2CQ0Sqq7ijmQfUYM8YA8rwRJVtuXQBpG9OfbM&#13;&#10;2ZCS6Ue5+XmrrlaAFaW0eBtbY8YUtWeIYJDa0/jQR5BgLolYkwVwANSuUxUBAmVEubKEVAmLq6l2&#13;&#10;VCz4grnKDFSNM4D5BpAiWNe+ymb8crphLZbrxhCvHuRSEMGUMSCgN+/qh6eIIBGq1lp92ZYZlgUW&#13;&#10;ViLd6WOpDSFYcxkGWaEPJSvVLbc7FQzXBGpKUNYUe6ZrShDnZEFIWQ8Kd3yAIyxZ8NogKAiD3DyS&#13;&#10;h8ZT8hhmHKCpddxNyzIjF7WaIISYiFQRDQYhTDuWtoowmKtDEqQb1tPQeGwL8aXCyFimuWxbcBFS&#13;&#10;D6FWoBAIeuq3WfYiro4gDHWuqO76fYkkWwfpDuIWkilk3G6mV5KnUPqeEQhCaEUxmq25CwJsyQXT&#13;&#10;WsLTUW9tjmBACCKR7e2mJB87VthYqgUY1gZyAoQkJjCCmGFebc4uV9DsfWaNxS0xQiwFHVO8EVgo&#13;&#10;FNHUXBjTWCjCRaW8UDypbuhFz1zz2RQmVEI1BhRQFXQIprQCaoOcc6Fky4ZRhkoVULsAOiZDCK3S&#13;&#10;hM4QopjKvtRZ15xjiLCShgZyDndaS8C9Lx4L1hrGidGAaZXebKDUGJ2aOvw//9f/E5ptB9Pu+XCe&#13;&#10;q0joUJkV7215UrDW+YT0v5yHtfryqHe4owKxvAUw8sPw/Ppx9qWiWM3PytrSIltFx+d/z7Djw08Q&#13;&#10;bEJ22QEfaDZ3RUkrPspG+4kiRgv5SzwPLaetHuUP7+r68+P+b7//Vg1XP/359vF7WT/ky/E23GL0&#13;&#10;OBY4Pe//1GIAy7Vy27XPf+F9xfPw+1//utt9ofx5WtIfOI27IXsrHRwOg5Ss77rL3/0//+tjrgax&#13;&#10;+u3tvUJVwEQ0COs/hMCyk+E8V3rPMf/6y382b+cZlobB6ub9Qb+fztPjownvBtxMQteV/PMTq+xT&#13;&#10;shvD2TUoJfYIO8X2l0dWXIcDlLvr+sH3w9oKqg4SsvkIGT8WtDFTElxvUQ31++ap1sRwhgRo9PDw&#13;&#10;o6leOeS9VYMItrzdvjaMGm647FneDv3wl+Xtz+NgnK0NJUoVh4fheL2ZX8beslxg1JNYllniDhP0&#13;&#10;3Z7QfuduC3dp4/i2oVwDF6Urqlz+lnC8o4B6Ej3tFI9mUT/uBqDIqfzdnobuHjxdr+QJe1+2j3B/&#13;&#10;zdeHY0fjIZc0DNTUe8/HZMgHqZ/ryyiZMeey3z7jp9tlEVjY0GPtzc3ErWQZPubrl19+ggHn92U+&#13;&#10;BXsHH+ymH9XtfR75zt9SDUKr2tDN/yWlQ0ytTu/sq/2qZF8q9v7bLw+/zHdvlsI1usUg+uH1dMUL&#13;&#10;yT+Z8dPofwfg+R02zECXW2jitJPd9j6Pu2MViUJ+eb8zWhHCGbCMezLqxRi9nzoJH778yzWsKzB9&#13;&#10;PpIdS6HcP64fKT6L53nZzvMyksGXVR5YMXi9WwJlWhsbsihfrsaaGvY97btHzYdD/+RAc9erKKbp&#13;&#10;Y6IWk1HQw+wXWieA0nTk384OfP3KObZhY4eBjvjt/qH8/gLfM66FQdL0QfQwAo3VB7KT7OfbAgHe&#13;&#10;kdYVefr29jAmhJ9dtStYHtEUaCxJ+gV/lNM/Pf+0BRgy4zZsFHtnO05phy7ny6fnnxMquKdx8yrD&#13;&#10;YXeYIdQdz27W+rHfYs7wePhsNrstHz/+tLsjsv79bQZu+vmIPjZamCaqOlAnN0zTabnGmnzyNXcC&#13;&#10;f3khS3Bxvl4IAIqwhgUz3n99BbjBnQdmHmvO7RgsXm5bkmXeQoMEQLjbqmX36IKb/UoPTQVGJYdi&#13;&#10;h9PXdLfFC4q9ywTzdfW6jbobUCpHof749v2Xf3oOc3WvZYfza5xpqmOlO6wV6EjG49NkSS4EJFAf&#13;&#10;GorlntZEIzNxdly8HF7CfYF3vm0zFjANcl/3yS6UFnIj6+0OCMkC1mx7tJvfLi+7/W9fb88vL8Nx&#13;&#10;ymhW2wIq2e9/vGMvhfTFCk0hA8cM9TRusNY7/w/738hEo6PGrkqMoIhb/p5uaX/cvX18lRD/7XQG&#13;&#10;BUkqmAmX+B3QzNSn1dsd24ePSCPPraZmobTdzruv6LBT1+vXh+nn3+xJDb1pr9s7ILXY81uh4tJw&#13;&#10;x+jj0DdH//7hOaW6o7WCc92C3aJdH3ZdaAVz/tffv/2XP/+03e4HvYcUdSkyMb5d3U6R459eog2T&#13;&#10;3tX8kqJ92XV5333qqeQSIWKvBfbh27wsiMlmT/gb0/qPbycYH4SMm90+dVMMWWPNkexy6btjpsVi&#13;&#10;Q96JgHybT5xFOT3k4hkjqfqH1iNfUQAU6YMAsPjdqP54XTPH1/sNc9Lovn9xhWV1M0VpgPHfvv1+&#13;&#10;7Kc7v3f9KPm4OcD7h+brer3rHg+9Frve4VJXiCEnWKayEUvYSOQTPX1rGQnZ9YhQUvu+VSW6230e&#13;&#10;1srkLqAeVAHGGiEskHz/f29sCNlUSdRAiKdlx/ke4VtBolAtdAKLMY1juF3PbVzKtKtzeqL7999e&#13;&#10;q5a10u3qFMakXEht3qTHH58TaJXQYujrZf7/CIKTpcuSA0HIPk9nvtM/RESGlJKaqu7GDDNWsAcW&#13;&#10;bDDjIdjAc/B8NN10lVRKZUZG/NMdzj2DH5/d+T6kcP2o3C2p1UEXnQmup76YeZt3gH23GqP856+f&#13;&#10;59vZ2g/MmGg6HurXd18xnozBtcwGq5rJGpFOpAX0YHezs9faJ1zvH0oJ/hXEkDBBog8mtm6FUZP9&#13;&#10;MY/zPTGQt3jmG6PSb66uTrDJx76L83V4fiRMzde3L8f+6rxPOhULck0ITiBmkJGvq6du0zfrrqR6&#13;&#10;APtyX87GjzKlrX4YHh5N/BXJB0igqEnzkX0QQILqIM3kN1KCNxDGPWs8YctmE4O2V3oyNLPZXCmK&#13;&#10;1lmQYVszT6hkUiL549f/VA2kbdu//e3foKUowmADWOvuaxeW20PD71w/uZ1ZZsWgoeD2MUlEWizi&#13;&#10;Y51Defv9xYM61o4RCT3i2LkVNzU9PVS/XX9fR41AfnoaILkkBv7x8VZMQ9QuI9cc8DgVxAmCNLhM&#13;&#10;+HWeF2GbLjzcxLlNvmLIhOvqZdNXAUcCeCIRAPLw8AW4aeYxhQR8BNpoDvS61HD/3EPgkL3Hrus+&#13;&#10;qe6+aFardL3MPeUAlvvqBj+g031aYy4xQobQrpY+yRuzNkcD/JdJbAePGLit54TFoTqFsAKwhhsr&#13;&#10;MTwcOpKTT5yW+NBKr70tgTBVt8fXxUtEOca7WkVsUUN0WVFfbWZkJLQyTQZ1+8/G2W3TB9ykoF0M&#13;&#10;D18+M4rGtNaNsHnrCOtwaz/sJmIcMUvo2HRGJ1rGsNgyBTp0u6GHCHNd2C4Ipq4vcyKFwME5H9wK&#13;&#10;Rvi+vEve397nc2CswBRBlKEWT9u8fDrsEDWqeQjzXEPAH3ed3RyIfGjp5Vo97kZ9Pc/vTRGCSlBQ&#13;&#10;f+h++/u/HI5H5/NsDW9UW0lkt5gToQ1JDBgkQZzX++TGXu7gM+ur2rwv20J+X8B+3+/6DmJ8e5mq&#13;&#10;4tDyYTEHAlEEQUR9ZNZqggBW5D6/161EFDhoWft8m6fT4agYuRrjYwlmPj19gTV1CtJlCUvFCVmX&#13;&#10;e4VIGvg6zadhR+BStq2rhRO8ghVru8mnlM1WCpedNq4tTSPBaKInQtEcZc0QmM5vyCsEaCXr2+UG&#13;&#10;vA0ILSFWVCC7lIJiQYedgsukGmGLtTrUde2jw5A1D0PxcBu3Eq7XV/30VEm13UADLh9Ru7hFKtYF&#13;&#10;Mxf9PtNv40sj9p8On18W3Z+QsTFFWte1XxaB1OPu8botURtUMPjY5gpRKIsno9f0sU7bVCPD2aHt&#13;&#10;ad0JRMrKLUYCccxx4qhOiVhb1B7P611hNb3cT0BYkmMEMaNd0huOXKktxbffp4eveyydYf5BnkgG&#13;&#10;DWX5aR3vdEz63Z5zLuzeNgfyby//ufc1dBkGYCCUopK4YkkWkGJKJhncwYHGV458BNN9W7c1jVpy&#13;&#10;1hPvy54CgSK2MQSfdrtmXn90XbPl7Dbz9enTsrhOZQaBLRUuKFqXnAl5q9nJ+BWznIBoSkuIB1TH&#13;&#10;ArxBu/5wzzW5jATnmsG8BXQ8KKUoQX2uQXKl4JDpPeguZpNckqDfVKmYbWjVJPOj3sqEeidv+zml&#13;&#10;lrbElmaHaNtbBNXTESy3KW2+ylXE3mqGSKU47RlG/uN9zkBJKDHrEMk+asyfm0qVsCE3XjMXEOjz&#13;&#10;RfBHQK4l2JqQG8w+oONe/f7t//Vd6qqfv33/hmXIJreKoqB/mfLpxHOGt8vdR8rIKBi39w1y2YO6&#13;&#10;4e0UVlXgp/3nlveJpB/6zgujHhsT6h1wEFpEZYbuuhIHqyLtkX9cX6uWdkPrrlGHbf/lYLSIDPit&#13;&#10;uC3tdqfr9x8+hnlbfv7D8+3j3KrKTiT47Jyt2wYAzNTEpYIQNc75Zx4jnm6gfaSoo74ueNYbbKgS&#13;&#10;UsppmcpHDhpER2Vlj7znrZyTwf/z//p/oIq+TJdYaIo/qAKoYrIKljl3FOOpD/ztxApwt1olcg8u&#13;&#10;rZrq2dNQAtXoFIatx0LnvsB4e5M944nxPQDdm1ylC96l9MXaei/eFv9RKgmivG2Qpnue0cNndjkQ&#13;&#10;BTV+OVhwr5in7Mgq/3pVTbNJZS8JpwHoPChJEgJnwAXZ8FnhdfRPwZ62OR2fn6y1FKYffSjOgjgL&#13;&#10;6mTjboXOs4sbiV8/3F9Ny7p3ByCVFKQaOQOnYRmCpT9elkfOXnltLb3+WFvKVXUFHtO0h++wyzsy&#13;&#10;YjGg+r30omdKhvACQ0xmwSkrqJf0UenEX0yId19Z3ebVTz3+SU+xYh0GpS0RsA7KJ3O7sqk7Hh6Q&#13;&#10;QprSIeDtYwxW7Bm9rmcDV6qnyy5ZStdAaPCy+6MQmJRta+288tEnzvdebcVmFQgCWkPighUN+VEg&#13;&#10;0DcSCNHEKOM+6st5Oyq2L22HAyOjcPtkXUO4LIJlsf1HNlrTi445Q8YB1cU1ZvgF6dEEzlDT6q7D&#13;&#10;hO0bdPFl0qjl1QGRy8ach8FjPeWMETJZhBi/cAQSEMCG0ID6/uZAL+/S7bMJWCcqfp+2T4U1eb/9&#13;&#10;0DW3Z1Z5DP/8H36WQrgJKOx++gRmx3Z7k/wc1gATEd2TvuctlKZ2xegaIer21pji0lBVoUt72sIp&#13;&#10;ndDBVqZeLRlTplfEfoZJ1rJNq86JmAj4Yedl1S1EX/xQP32H/LPzuYKj0Mj6PuOdQbGs9AxRITaJ&#13;&#10;XM+HufCS+lqUoihEQsm66UucGeHbGNeT/to2lt7JE9DX9Gs9DRQetE36rmdYgtbzj/0JX8dzc3hc&#13;&#10;w+9T6ogIkL2DiDcFEEfOup9EJOohYkykgDf1A9tq94ho/alm2+ZpNXh3vuhIq+r9et4BRF7Xthk+&#13;&#10;psWGJu7P3U/NL+7Y+S1SQtvDtgDuYqAJndAXit7JphF8mVZ+POWyiBo7uCG357xetHZ5VAUyrgpn&#13;&#10;v6j+j9HHCGl92tTqPibWKCKYaj1ydRoP9/hGDv1QCzLex/J4SNM5rWcFMgyzZUSQ3U7dnVKllNs3&#13;&#10;0Xce+Lp5LumAMWbw3dJsD+2AxHrNQR1ehcrVKJhP9P7MlV4xxRkCvVYMg12WW/XFQ0/QvR6IIEEn&#13;&#10;XPWD6lWzfU8kKpxQw5ni3sVt89rBwlo4/7Kmob4cQIlVUzWB9BNtCwwz8L6Cb9sMgGacCsHP/Zzd&#13;&#10;HzQO5BEh6HsdQSS3Je8PDvb1q0tEc8/PJediaVL2reNBBtYE2ja36c4qRGWJewspNwsm3zYHP4dB&#13;&#10;fVQTu1v/PUnVZkw6U5YdfQ9hLvC52T7LFi0br+rT0x/GuGkZH337OVEbY/+nr2am+xpKzIz2qA8X&#13;&#10;lQ1HbXSC7oDErsm495R5QnCygK85hxKjJ5TMJrS0SZNrSdM+HZZlBZlg2nhGanacLzgx+7irlAQx&#13;&#10;bRgt3dBOiwd8nyZPunoM66fdQ/7XcyPFZK4GZDF0k11lzWRUb2fd8kpimMXvAMbbFMKW45lgwNd1&#13;&#10;8ZWane8GvO+3YPKh/FRP+TnBGuAf21o3g8mbubclWIrMIqs79MHNJyluNm7l2j3vDCp1gL8RHwTZ&#13;&#10;b8WiTwkAzMjX9d3toyfLeftRmi9mgns2cI0Y0/p7KZMgCaZC0YraNFxKYDMoAdng/x0nDDTAj89f&#13;&#10;5HyLr/6SMy+W0y+ESQ/TWF9/so/ZmHucb/GpI3TEBpOpxeSKzh4hLNrKshIadi++R4vJBgWvQOGy&#13;&#10;2Fqzhmxl4bNyNdtcNh5KUUlfrm/voNl3/VZgadpDDtW8YAzU3/7+++mhBnBKOXFVk+C+5wS7E2PV&#13;&#10;61tUjONoI1kVXztc/Ou4PqRADiPcYgMe7hAi2rOGXAohqqMhLL/q+ZG2vYSVP8+c5TA4zErVduZi&#13;&#10;M3lnihmb5GIcYnOl6ti5fu75kY7iFs9VyfxhuGHULwjxxvGpPKz67qiFfeJ56T1aSwAxl2Ix1cZr&#13;&#10;kHIVtaPlQgEoCeO/XnuiOFVZjCtq0ozBB7XKUnhTVU3VbvEL9OcHflJbs8pc68i0Ztr5HxyEYoMX&#13;&#10;/fUH6WdA7oZieI2a7LCqXYmox8pSCndB/sFJjunv8/VPVWcnX6mdUHttACTFhg1XpbCe/l6WlYrD&#13;&#10;H54NyhrHldEhRB8BRECI2628Lg5IuNnxCeDvJe67igC3Ym+ut5MSu26B8QGHOFTE3bB6vkAY9OzL&#13;&#10;I3sOTQoRUv72/aOtD5+OTyNjsgQP8pqABOdso+o4bCAxQfBHF5wpI6Qi7NhYPMF/DgsFPme75Ybn&#13;&#10;DIDIC7waJFB5rAgn2X4pFQzsgQ7dI5hmdjexOR6Xeazhu5DsPs8VY+GOW0KahkCt8vKBCM6IDiW7&#13;&#10;vIC6zMTtaipiOAhuJK1xcessOOm8+3AsFCLUyQPHKmTDeuUaGJQ4vPiF4Z60MEIT4TpwGCGOJE1h&#13;&#10;aRksJhxod4VtBUieGVoHYal115aA50EuiaxUUijT3WqM1H1ofTcJElJt86aGkHcdq5AHbjV3Tilw&#13;&#10;NeaoOZFb0XjENJPl8HH+oM6hEJCIlPY5AScExl6w5w321aXk9kvKa4uI+ISpja8Z0fNari1YwJKJ&#13;&#10;88BqR0NkIQRoDcL1+eIUHwRQvkVZiiwFjBPoT3NOZ7seO4llmJac8SOT8/KPrZWobVIqmrdo91Ct&#13;&#10;1+hfLCglq8K8rQKAxsXNSXS5Hthc8Ax7aAqpbPCa5foGQ//YF+QTyRw2EQCPEripELNqI6puy70t&#13;&#10;eFNCKE6Sm7ALyiPcpJnqrAhUXcXgebxxiIO1H2BXZZAh3wx8nSaElqR/q05qqIS5TT1gcdi2dAEc&#13;&#10;t01/21QdyTJbWg81Og/HSsd5bMXlIw51LZ1jYWHiWLxteBwjvKfKQZwJ9Ku0ABsEA7jZUaYEIsyh&#13;&#10;PdUCp4jMTLQlcNiTFpPKJkjbWT2wXbUuFHVYlhGPYrE41vo8Ux8wWi12krGXf3zbOoEZyozIY/fe&#13;&#10;OlPGzJfOJzjDnLjBDWx5vH5sRqymb/ytOpgQz7dbhwkiNYDSVDar/c5mUz9Wv5Mrj4wxlIsm5nMU&#13;&#10;QiIoi9vtHsx9IRvs4E6fmfMucQ/mYhA95sMX9xPZj9SsIOgBEwIePAO2ycllHsqY1jcw8xbCmSrc&#13;&#10;btdoBsRuJWYr95gYWkmKKJwrNii/Bu+JjDyVPG8xZlZHmaSBdWRco+1pGmyXtryI9JUxGLJzwNZl&#13;&#10;qByq0gZ1B0+mXBJltw3wAnWeqYRycpkI1OyvG/an+fn6ybyN1OdtSjfiGMpxentoyspZJ46N3ekw&#13;&#10;aWgssmRjPN5F3S9a1ujmqhKjpwzf7TJfcjG+pygnJEgeRE736o6kkPX1djbAaPgoQU10xMInEu12&#13;&#10;pTDAkolJwvKiWEzKrO/PT9VG0GI0JHIzRZXHnuswxQY8X/Ez0GOtmATwcKy3MSLXxhKxJhjgxa6y&#13;&#10;Pg5LcCOgodl9WS+4fjNT5ZWRMIwkvtG52mTZs8izQVc2o6m1kdiUS2zJIW95IXWUmscllMhxWM5V&#13;&#10;LQpkV83aEC4A2dKw+lhZhJWHrFTDr/ZaOMWKEn83dcvw0tN7XvtcIrylaoYagukGcgiY+Wp2grIC&#13;&#10;8lp+6tSanEkuKaA5GkiFcl2CIRcCDCVJKPw//I//t92QMamqU493y9WgxDwEZEVwiwcsaiw/YuRS&#13;&#10;3MfrPzNoPHRlt88neVmhgFvva/P+EJTRGxt67MJ1vTLSQCNgpP1Qv7/+3fYMB9r3vVunppTRpUik&#13;&#10;S+zPkreqm+bzp+fHyZzZO30ie1OWt2Udakr0/ak67FGzrROrCANU7isd4+pyVRJHrSj4z/zT7f6r&#13;&#10;JfmK3MO8cz242qJxu76Y7qkCieAsKfPhpUKg2lTs386iJ+hJwO/4//nQh8ce53tdUUAPgFQaUrCr&#13;&#10;K8OSQGkX8q5oNrMT/Cjh859+ur289ib5tge8prCq2DB/6vvSfrPbSx0P0HKGgQNvGfYp0LTVyb5U&#13;&#10;9fjHX6XAh0LffD4e+CrtP+yPOlO31QmIP3TjuqzytL8jyGslZgLifDyk4QL/c84drv2PdecJY7am&#13;&#10;Ubfs/V+upK26P52GooVV2zK2fdUYWjEr6/ZjnJ+qIsUuZ2O4VDQvb3YPf/q1WUb5iSpYV6EIgibb&#13;&#10;oDqZeJkasd+oBMm5aakwo0Oj5ipyq9FkBiDjAXEIOKyWl9S163qZGFkenkm4Uknbj9u6f2ru//ZN&#13;&#10;yYDZvL5FfBxqjv/58XS+v13X71Uq//3nr9M61p8Q78o83vDlvT8Mv093B1x/KslSP+7vtPt1/sGo&#13;&#10;+Pn5q5VLUTzC8DA8nG9eieOXp7+8X945DkLCpiMXWjH9fl2mLNguSjNUphAx7r9TW9XVfL/vXOOP&#13;&#10;61EMaoZT1ttiCrXDI20uKwwdTQRN7sd9ps/qP5l/fZTPE+Bvf/v754D2/OzjP43G076W43Y4go/x&#13;&#10;V9aEt7/FhpAGpn46kS9XPW89PQq1qsRiT39vw/Nt0NjYuH3+008EfvWd+gd6fVi/uilsFvaPf5m2&#13;&#10;G3k5fz0MHIQfKJRTpIg/igdQzn8B2P3t76V7/nH5ZTg8rLNmUYQPLonIKfCdA7YAEdUOl1lP06lX&#13;&#10;f274byYEzLOQIAexNhku4J/olzXrJBle4H93/Mvuev52XVGB3njpqV6uUpXvMD037cvbPSb+hWQw&#13;&#10;FOO1tytF+OdPD8a5mKDRP6ak44D+wHs3euD4ckfN9p4n6Gru9/LLq4Ia1qL6r3/9+5//UpuUUn1o&#13;&#10;GmzrN5uB8cTiKanm7TZWTTVPad3m7Pwfj6fXe/77L+9//PN/e51T0R9ds49RMfZC5C5u1e//JZ2q&#13;&#10;J3P75jd0u2AGr4VXwQEtwJ++PEy3CyMY3gEUHfCR5+z771seCHR/2ktXJqErDuH9/fXwuUQizxq2&#13;&#10;NxSsO1DG9axJ//M+7yIQ7/ajqV4jWEKijP11/f/I/oDaQ7t3CicJaqi5bMhhtdGHraCBn+odciCf&#13;&#10;N9epw3R3szaF06LeDkL1Rk4s/ft6OMcLfObxCsbN7Rz5KeBE6Y0NG1Zg0wQoBUqP8tXcrlG/A3v8&#13;&#10;pz9/u/y1bvC1LOWAP8z2SI9Fg0eZCuKIbBCNp9txHkeUhKS9I3hWwcdAC+N+3mhhEitCCQ2es3w8&#13;&#10;ultQs67BxtG1QNYekdXp8sO6r92jNXDTD4LelndffALwfr7GuYbD8G1ZOKqqDZFMl8vSFfnYbR1n&#13;&#10;GKKz+ejx8QA/92K7WG7ItInzE4M8Pfn38ZCYEOI3412qM3zaVq6XX//y0093sKpmVjUemkPmBZc6&#13;&#10;bvOx4RNpQNufP0xNHr6x96/D8+XHa2/+eL5dV3fhXZqIMpaYUGP23JYSyoc81G9ue6quM/yCVKvP&#13;&#10;H6tdpZRd32Th93UjmUQebuJXmwtT1eu7JlZCSyqsOOH2dlOlgp5HuK0XnAxSeCjEdPhg7wslHtfh&#13;&#10;et/aoXl//XGrAakq60IuiucXxcrQS+KHL/Up3srybshpJBMTlDdDB5aGk3y5jvzL3noQAPiY35v+&#13;&#10;0FqIk/76UxOXbPXPWbu6bD/W+TOldSxvr1eMvWxa2hxezQ/KaaLNeQN9srfr8pcvT3mZ+Pt6a4YI&#13;&#10;OCD1C5khq0BbuJAAACAASURBVMc7wp9vYPnZQUSHmgRbmtuB79BdTTQ/P/zkY0aCNJxtUW9xPAwr&#13;&#10;RX3R5qkTY2Pn84pTOTJ+geon0d4vl22zjO+r6sE4iuRa1X9y9/fnPt7R5R44VRIiZCrCq/04Brui&#13;&#10;XzPCp6e7B1+zXsIZlQwgPzXOzUaFesiHHfv4sEg2co33HT4tAWREzVRB+kZqlUVTneNjTdfrNTn3&#13;&#10;Bde3qQDi2VBY94kWbxf7D/cjS5khRQ749mWBLENqlvgZquirtunfL5dmD8Gf1BodB9xzQCqAidlq&#13;&#10;EHkKZU1goZI9VcdCvIaLp+xLI3Eo95tJdEsU3nGAcCyjfxzUenltAb2sSkd29klpJ4a9dS57D0vT&#13;&#10;kv34bTYSCXd/OB6CCcK3p3/er2s4dJ9+zfxrmosvxpRMdCs+38/mq8oXf64EZgXH29a6wnOGMbCF&#13;&#10;9Ir5MqEmrQi/KfGWbFvqK5iVyHF9vWwEHLhDIIOQwmTfaN/Vr+fXNFemybiSw8NwpTrToqSCwGbt&#13;&#10;4BbzHA6oHU2OBUQExEfVN5RuVhgnG40AWLdU6tOX1IZ5aQmBCsr3bbOZ9Q8d68bfLzYmeTpOIADJ&#13;&#10;EoftuoIL7/rubbkClksYSUEws9/ulnx/I8jSJui4np6AKW/QwFxSzfA6Xrl8wpspBJCWb8q+VW9s&#13;&#10;j7Sbnk3z437BDBlrS/UlyEgf8/39Y9/A+Tp1alcIFjuWDA5z7rLJz12Q3qC5BV9YBE0Ki4ztL6Qb&#13;&#10;Wt9kNOFHkBNluR3CdbOPnWoBBLew0Roo/6HjTq3/9ksjW8EqnISydUplXC/tZh//w2HUy/ePmQ6D&#13;&#10;E81C1BZmuicz8lEKgQ+/q2vdD4Pc3cetJC0YDdnfaehtc6ifYJ6PKiSaXS0fF7WtdxjV9A7FU5Em&#13;&#10;MYKUaACx6WV3UseX9fbEHuZtI73SSe3bL/OyAZxN/YG2CvEkdyBHRHgMKMz7/O8CWJZ7ogLdyyJW&#13;&#10;xateDlMMBlZ13ZIS5vFalhZsqC7V8rzzdPi4xcN1bYVtFVn1SvvHu0v16bRhIXDqKxxsBrmZHpUD&#13;&#10;uuSpzTJ3PVJVZircF2AIpNUas/zKc1EKo30lLc53kV79ZSHXxy+ny/vly+4LRcvv91dZUYiTazuD&#13;&#10;6smBqw10u0ORjF0A3i4fpyrKFnCjm+OXZ4DRvFzr39J66Ejyf9wRUJBU+2xJUoCGOKbyY4soGVZ3&#13;&#10;DSJdguVa6TpY0Tj1wIdV5Q8MoLX4b/aXU9eJDTQd+vX1XxqlgGcGpS8oUeJw4yygT/WXuRj+uXdE&#13;&#10;zvNdFbqrnedG1EqJRgT913UjLQjgdvJsTpo2zct1ntn1WH2+GyMY6RBO+t6iDQHYKVHgVg/Zfgvg&#13;&#10;8/7H2/Rw+jwb8noxS0CfaHMPU4qYI5HIUH9oxigUhZR0fZ0Ipss0RROeT4cSsoFhsAfntWzptoKA&#13;&#10;E1VY6/u25xXmAFPW7rCo5u9jYqz+ae9CV0rqKP5cT+czLQVc3j+GgQex7mo1vV94T/6b+lmktWfB&#13;&#10;4c1McX2jl5/VyYDVONYd/fnypTvCbD+W70+ssxG0MncylJVB2bq6d1tiw8iZIHAHvEYIE0y13pr2&#13;&#10;/l+/3VgtoEhihQ8niIvlqOJTlM3nv75HfsoUO0NT++lEV3ffRygra/JOHFL80csyWgPvTrRxa35U&#13;&#10;khExzetaiOr7uvkT3PK86DsfjpWXeTHUB9AeVI8RnyHC/nxpmroocV1fh8MeUrLaMBO4FrDbVT1N&#13;&#10;IjekRIKCn4q+h/2xf71f6uzj59ZBEDlN0gcAhSO9qWOhNW3M67zH0SACI/Madbf1rektCvUgmFQR&#13;&#10;XTjBYTX4f/mf/s9BlYNC2MbssCvWE4MRrVTjCxgXs+BNYlATBmIJ0Krdg9li4AullGA8yDYsL9pD&#13;&#10;x/jLpHsC+n2fY9HTtuSgl/n5eMyCcgiXaJqnfXC+H46hFCqkXW7RAV6xcb0Ph5pNwZt15fzPnz4j&#13;&#10;jO7raqG93RbW8Ot697FczBJibqqOe5e0QymYzRsRRFNjguliLEqYQdWLwZbz7c4hzyHnnEROTcug&#13;&#10;QqSqMsZWG0ZFZLRShBKILbxZB70/KFEx0AzV5XoVSEzLvZIClKQTA+sWslN7MY/hY7oKxoJzl+td&#13;&#10;5QAI2B13HZGM1rRUpVb6pnEhKKLSVv587mOzfB9TM8TFZAGrnWJLqgDfN1VmgJ12Pmo3f1BEcCmh&#13;&#10;aMwgCFW363iOKRgswDnGLUNG4L59gDit5hbWcLFJiHp6G6Wo70WHUE67AyjpumKuGhAT8oEKGQiq&#13;&#10;BnW73HneJMza2sNx50sc9VLVUkUSTDSbr6sKy3LdPkKkQEcKeE5gcTpMadftMMWbg+0felU1FAkG&#13;&#10;CQKekHjF4LlrIgIOoENWvkLOTdfpo6r3Fe9CxgahGPKPyxtAmGXxZej1Vr693Hd0H4orERAMoLZP&#13;&#10;X0Vy1nlHm7rp6o+PF7uBBykjdL/d/iE7Di0KLoJYDEUlRosKGZScQOyd9ytceMRFpMSzTZis63m7&#13;&#10;ZwxbepLcpLquVm+Ty7Flv08vpOdVx6CPD/wwTkEgcGiq035XFPq4jLRKmTgDgmLSGCuYfHj+Sftb&#13;&#10;RGZlyKYlewwiEKBepg0xngDghSzmKhqZMPz9+zvkxXpXou0rhWlZ17Hqa4TwbDQRAmXUQKSYQhjE&#13;&#10;jNyiu3432VIL2LattgZEwGqQkuurVvu14DYXhHKpaF8qMq8XGowOJWRobA6TBbSqIfD394yIg7kE&#13;&#10;cDnfgI8+RMpAtRc+oOHYYhw3ytzdCdYwzC4fL1sptRpq3s7a+OtidMoRqWKQajaIC/B2nnZtTXPK&#13;&#10;FRnaLpPo9EhKKTzPYVa7Oq+jwiLqbXFrMpFgKWvJFQXaKyqSiRBijogSzfnHlQz1AdXZel4JVJyq&#13;&#10;63XZCAOkKBjc54fdAm2nGtnQdsBZUBtvdUUB8MubjqHM2uAaO2ASJVC1VhZpSPT6cn6hEQvOl/X6&#13;&#10;6WkwITkNkMONwM0jz9GnkAPn3368UiE2p6eADrhuEUNbeBgaHKBfdYEbntspZdNiu75l0RWqNh0j&#13;&#10;nP10p4idhpNZ1q5u1/vy1NISIkjoMo5RsvltBoJrY4TgVc0oKt7aUKPbxZvVVDW045gRTISz5OWp&#13;&#10;UpLq64XhygZECMUgH4DIloEIa8l/u3zv+8M6hXy15JFru252BYIMUJBSCEO4iGa/Lykjwa4f7yEj&#13;&#10;m8qzqqPElBEzL0x1rrhtWSqFAYAhwszF+7xw1WeIGKWH4x5T7FlCijSwhmjRKVWPnya3FZjerkss&#13;&#10;jJbmvqwWm5rmNfimoWZdA6Y81cbqgmAUCRBCIDNboDLvWnk9XydUuOUsUmxDDPByvWKMY0GpQG2W&#13;&#10;muKWEwqBLdT4IFeoPu8mO8qWEwSNsbu+hymiQhKGJGdZPKrAFlnBQSUkn5grFnCAIyaqeG8oBKuz&#13;&#10;AvbQBJVTJqKrhPVLv5OMEOejz9Bb5KqMOTRh4zUniUomo4+VpAHCDPKnz8+EI7/ZisuUNt6BTMWW&#13;&#10;8XoZtd8WswlVYwhyrCIA2vuy6VxB3ipndAEjxqDtBqddzo4gXiKzLhWGmAyyxugoB4TH+21f7XYP&#13;&#10;zzd9HfV7BZhqKAislgcK7fPxFKx23hHE/aNCEkq/pgKSDtmBwDzOqmRnpjtDoDQseRy8Y5gmZrJL&#13;&#10;YEPrtta7HjMcdbTWAy6+jRPJ/tD1EQUDbTLy5dd/RS3vPh/Q6gHGhZIcptkbJTChFCBw6h/WdTEx&#13;&#10;AFJIwrDk46HjuEgOMQxUL6h5siYQAUFLUEWci8u8tpSiXrh5Kw4WWGYzMgFT8X7djsd9CQ5iQmFF&#13;&#10;VK2DCyhWdY8RghmNt7lFucTImiMXmCJISpZdq6iqVBWis0UDxjen266y0xxcwJlt2pltyhB5AFHJ&#13;&#10;SchoXM14yhK5Qjg/jzOjEmfrSxC9tGBVTLW0qyXUHkFKbPSJCKlw1TDKEg0xlQQJJpIP3cF5G6LF&#13;&#10;zLGYAMFYspyINpuZzfhyBhAE5zBmOJW2RTrjlANFqGrEuhksRA0wBsC7VMld9mWiPiTnjeeq3nTo&#13;&#10;VL2ezwzW67JlAJ+7A3JOCAkwSAiGjAJ0TVcjg2CX2pZP93NBGEEYgkOAupBDjqqVk8vEeckpLIlh&#13;&#10;mqVY4ox7eA+jgxTQBgFSYTHlmKrK5/ypqh2AiTBgLkwMEEGnt0ZIAkgOJXm7EDQvS0Ortmdl3oSU&#13;&#10;W9zqQ933tZSSZZzqfjYjlmIbkxLM6A0TniNIYcGgwJhTyYxWLJHsMzSi/umn1UeGqQsAg8QgBqse&#13;&#10;p9QPJ8EVZD74QApioBBYw1gaRIsM290nsDLlIYacQV+s4qLiyhV3ndbpsh1P3bLMuJScQfSFMmSD&#13;&#10;TgV3qmpavt4/QsIQMB1WyCITyqTiIqKiCT4zIsa3W/IFMFYgFrJCyYm2Ly7kECnPXFSlgALKjnaY&#13;&#10;uru+ZhLSVrzOaUnObogDzGDVMQjh6DXEieESfYwYLG4Sh+r8NkFRMPdAFHebAUyElgKoRDJGB3Oy&#13;&#10;JitGISAeSvtybXZ7JhUWrACeDEg+RSUlFHrWPqShVhxZjw1uSeLaT7pGvIhkUwIAcAStTJQN2zJC&#13;&#10;pwGEW9QoQQ5x0vHUUsGzMzAhAGJkEILkBeGIg4g8yIAaTeLi9CUnDDzAoTQ7vrrUyP387t3kCcSc&#13;&#10;8/1puF+ndb4/9jVJ7jAMRSIhBLEYAdzXKIOCAVqW2W3rqW+jKPewtkqmkO5ms5hoH5EOTkgA8KCa&#13;&#10;KrtbDCQBMxnIaL2nOIGiHV2tgRgAhGARjMYlKNp8XN6PXZsYm0piYCsOb84QSaYP7Vys+3bVGtwp&#13;&#10;Q7ytuhDsknLe0Pq2CUlUSQKUmknogahV8Ymk3FKeINzC1gmoz5ZWzceyKlUDrBDD03zjpL6GZd92&#13;&#10;zvgl2t1OSUVLWMRhmMeZEwqhFQIAWmLyly0/d3Xyadcdt7IQTDOAqIHjJQRVFmB2DCXJcWYt3RXh&#13;&#10;4nUNzoIcl/tS0SGBNNsppshoATGu/obyEUH4eBgm+43LBxezAYEh+u1jDDBDglOGMSFXygrzEYnM&#13;&#10;SmJhT/FiFxsjFZVgxLgYi5+2rZH7eRztvKAOeDeHzSnKMIEBA8ll9InuQdXsKS+ihhWpSgtIJZyF&#13;&#10;qM+zd6JWSaeMMmHN+e3eYFhVXXYFQXSNlnsaN0R7FucFoNR1rQWMbhZBihgFKDoX5/ne7+owFg8L&#13;&#10;hpBjskSgrbEuqVZZW1yJ4zLt235jQGvTVjWGG1aV9cZFv3lQYAzA48wwYWFbK0pgLWBAbnVS1Noi&#13;&#10;uAUB6OPxaAvcwo1UVjsqFZmWhQhWYQYazCCgEeWQfQascP0x4//9f/u/4HaDehRJxUiBTI5rUiq9&#13;&#10;bQlTohq4h+7HD44YgXyrU06wmIQfNwiVXyy4x7aJQTRjALDZt1GP69w3+2Sz7zkIXhY8Zithviez&#13;&#10;kRxMHNrDtGquFIeAElYI+P7+ikU5WACjH6se3G+IczkMc/kIW2GNJJVMEIl9Z3Uwd1uV0GLYSQmr&#13;&#10;6pJ1zJEAoEJYXGQNscj8kzy9n83D/ujthpHqpSMsbcHeJQ/GC1uAopAzCHKIAS2ZDS0NjujFrPc7&#13;&#10;cCQTrEtm2RkNcoz0ANe1iLSgmawNbCjBuG0at/hBwlQi5dS64DUQpfW8lETt4osBo1+qa/7UPMbV&#13;&#10;bF09nyfR8rfrj50Xeda9khcAJhFIXIdiAeCCQSzwajdbWqbvBBUiGVXwhytIVV32xmKAXIYWFwV2&#13;&#10;u2JyHsMaTNnXZtUNk6XgtSjtPHEO5xwITo0ARpOUDq0gJSUEIIav13P3sLtdfjSmJkggyEkddV4s&#13;&#10;cT15ev3lVclaKNUPHXXicjsfn3dGN1fx4U1CnpNsY1gQMm54rLIdteH1gX3clwp2uxqQkHOdlkL6&#13;&#10;Ae7abML++XS7TcfqcX35VdWnun7CI3Q0oZLanuxc4Ye46OVjGhMVQ8t///1XTHp4vtAd3YQ1ft3R&#13;&#10;R5ThOs5BIqpqS5LjsXoFr+Bb0wi8NZKphhQ3vd0x2mEm+R7R4ZbPYvWyaz+WWVH+DY6kF5NdGNTS&#13;&#10;89a2vm4+D1QvEyX4w7qmA0ikRNwNpu19rUSVtJvylpDhHZ4V5RknnyVh7k6Gtl30Vgo8b/fPhzZh&#13;&#10;aAugJAIEj7vHFV7ArKuKO7MmTu+bZlKuelOZVD5tRo9+zqUK0xoTqKsuxw1idB7PXbs3+MwQaVi3&#13;&#10;OhvlPockEoKRG74AHNpISlVjqqwvT02TQBfXa9xecqqRICGUfn/AmfEYqx2/mnfAG1Dc/eO7oQKX&#13;&#10;Nvm0jmPfNwYwEBEtVLvw8+mzd3kzvs/eMzlhzJsiY8Ipipx0W8Hg1vk8cJQbQnjZoumOO+WtwvjT&#13;&#10;fn9LSfnKBBuwtiHtIAeu4ISgYi2taBEc164qgyHFhZsZGQYIEyEEQpgkWDFk1jdd4Z7uXLiqdgvi&#13;&#10;2Kh1un+Y9Q42JaumIOqUVTV532wU3T3aU8hVxXx0z/XJFqOXM0VucVwWJQLOUOMu2NWQzAIEWbY2&#13;&#10;2fZQTXcIXsYa0JaJ7XqvKD30VSIJXk8jC/4z64t7MYizOi7J4B9f2uM2m7fvH17rHNJx2Mf5G/KE&#13;&#10;Ms4qBZsWZ4EJloSnKgU7o1J2++HVzwf5U18Ps/+Q0TfH4xSg0HfwyJE3HYAuyZtGghEBY3MPuXR2&#13;&#10;cda7h78MfgPLDdSgmC4O+57AvMRwNMxF2x6rdUacU0b5h1lbQkNGshnwMn7zuhESuoCI2IqTHBJs&#13;&#10;0UbPEaK6ApXwgYOcFcOznUEFAo5E8qH0pJ4dZgarOfu+bglvnQfS7XGH4cGLzRcOQUppy9/M+kU+&#13;&#10;xBS7w4H2hSAEMsZUAmHSZNdJo8ejWqs4rada2bXMbg4FLQHtGmaj6QQtZu5IfwHQR3DIeBYxwsAV&#13;&#10;27b7vjsB7xrBnAGi67DX5f6e943LgHKgotiatfAieoFv5bv+Foy204jZEVvMvO9guWNMo6OyjPps&#13;&#10;Z1cwpVWr5wIfIaKAUVIKiEsAAPuQcPShos7b99fXoZHB+OyirOEEdGbVlmhPioclpmJ8ElCuGqim&#13;&#10;vq9zhcydlYjLSUgP3jGm13HlgDAFUZLbCF0JSMZCPKTxitYuAGcNWiKs+9ldWFcaVwER++a43jIi&#13;&#10;pmfo9e2dCEFkvfYpkYiu325Xv6t2iraOh3VZa85YArKWNx9jdMeHLl42fCgs8njJiUOXfYaBwZah&#13;&#10;co8FHI71qE1exU7ewiTdfthRdmjOfhGTEU3z7fJx6IjNrm2683kiJAMTiOQWAkJyWnNdi5e33waG&#13;&#10;pEDRbSKCSD9N63h8riZRXm4vGGAGcAvUxlaUCHRUtjQiHdLWDLW9eQIKA+7sE7XKJG+yRT3X1zuF&#13;&#10;IjvCSObBKExt7qDaJMLAWg9Er6TzFjO4qVDJHsAsKGEO2dUEl0WlGIei7a7Gyxzp/oHmgqx3XrCc&#13;&#10;IyCqezRaC+ITy7CGdUPd3QsvEAs3G2OOgBBdYIM9xCEmXSM16YnV1WVevY4Q5XE+P7Uwe7AGZ4tP&#13;&#10;QEaTn/p9QwjnZAE4WbeXQiK3UqrtmiKy81m1nYOwdvmw34Mi5puHqGwDJAB1rPEEJZNxAQQUbCpM&#13;&#10;Oa7UEQDsgPYbbcUcAxaoapTkfIcrTRYIPCOhoDoEW0DGkFOhPPCi4x/G7y0gsCzjSBquQ4Et6L7W&#13;&#10;uOK+cEDaODuC2SX6G0RdU5P57gr0GQlwu62wpFwRCiLMvkQPTqfuXkGWyaM46HCRDiSU5E6FvEBB&#13;&#10;SUY1ar6vAdbxfL+3aNcpNs1rhKSmJEWNC3jo9jb4sLHkEmecpvY1+UI4tuW+3IaqIRFLHCJ8CjGn&#13;&#10;FDBfQRTbNDIYvBlU9tCEuM8oU9ZEWrkw2gmMgnGeeMhmRcHOiQV5D5eDqnMqzsPT6fBxez192nmN&#13;&#10;tdkojJ3MhfcAcioBkSnxwZjgM1RtJ2jlZlsDjiiPjNZVG70n2Pz27dbXdUoOECfo4LxLKYoVL/Bd&#13;&#10;1DSzwl1XAfVJHhdsu33ls0bE5UjzXoJo07qUCFCP2oPQKekFNDvGhDF5gbNXFQUgnS/+6bAzWtdc&#13;&#10;pZRLyAjgVGqJkPU+hpAFTkYa7Te9aSbiZQMAz5ttSALgPcsyI1+JIAGXiS3q/ycIvpUtyw4EsW4t&#13;&#10;jj5XPZGiBFBA90wHHRoMOnRozGfQIA1+B39wGIyYaDQaqKqszHziqqO3FlzLuIgLSnFwc22yrZNe&#13;&#10;Pu+bYV3FvhSAxMkUBlYSLvacSUsYQj6UmARg3WYhB4ufO7rj6sKQ2bUsRZnW+On4qPFqMU8rMdfc&#13;&#10;80M0G8Qpkkg95Bz0kqCwKJ2CyBmCxjfr/RvjdNjWvqk5gjSHuK1D66uiNJs2ylfH/eAjr1o5bNdG&#13;&#10;Ssz3pIBu1IIlnYEGcscWe+MRyJDRbNPuiXMiaKwQ8zoBwApeHhs+5ZhOPZ3foyuKtjBRMSVxXaSc&#13;&#10;g/VkKnNECaAA4mR9mSo0JSDhEWiSEENFithGg73vMKOAjEgVjaRuRbZbUwZ1RRIwgWcYg1eiqnOB&#13;&#10;zLog4CORIM3GLQVHc0TJx5pzEN7X7BmnAhNT9kwNySaSpSkMjESWpWMqwgZURO6rzi2TYHGBRBWk&#13;&#10;W+kcC8E2NdeyczMsew64gRQA7wskHDPZHFAOBU6wnaB7dCSRo1Cvm6tLUZYIUTdbnZLBEXJZWGDg&#13;&#10;lqQvTFJZuQQQrSJQ3sRMSGKiIoJD6IdB7ZJIEKXYFmJZV0cQAqTgxSoXjksbpqKG6q5Tz6/LCLwM&#13;&#10;exMxxBjGC40FAIAd+w96/MpBs21b2ZTptI+/GzMnX289p0IKpeyc+SnCBAHrhPXGrYBQULeETOQC&#13;&#10;gmR8uQ2WkKLqfSCLH5p6nwny2bFAL8J0VZOMBfrt+6JYwXkpISwXs2AKC1EShFGIB9nNdQzfVsGr&#13;&#10;mPB9AUeMUYIhBAMxbVx1iIsqh7c/RF0AjvTkij7O54FYElNcAja39bno8X/7X/8PxKqbRbET4H4H&#13;&#10;XARQVoFB51jJUAnTZj3qVliOQEB2z5TM1hDe+3UJMANJfsN1vr8ytpbFUIE6f/yUoqVJ/cSInCFf&#13;&#10;pSkxu8M6xHadVdmoJCEGyavjnC3+By7lmmgRd9Pva9M8qzIBJkCKJIaEEI9wzZoeJJgiSEEQlKIn&#13;&#10;WO6auKjhu+p/qYnaJsgj+io7aEWBREu8fUMf/3S5vVQSmbuZ2LQCnxvLFt+Vx2+vW793E2gUuNWf&#13;&#10;0lXoX7bTukwaBbEv88u4Zy3QqFI+5QZUPxzFmZMeDB6/x/5R+nDmOBOQRVvEdCRr2m95gDTYTfC4&#13;&#10;ZdNaixKv24++K+wD34BJ2ANHPj6DwQS5//lh1OBYj371Oq7v+eFQq7RmLRgpPEUbiSIUd3MpKmrV&#13;&#10;YAz1xez99ImzFDArRSCsngVHcXl9P1TVsa/Sh368vXctI1q+sbAmk2sA4lhXbHp/LYAsvEkriroi&#13;&#10;aznUAaeyhQf93oAncrMzrukIzgUQtS6t9tuhl3VBUMbf7l6/irJXrugOY/m9LLxnaDE3K8su49Iv&#13;&#10;wZ0nVohMnDomNVBat/eQyjQjyzm28/s/XKNvU9nunmu3nYcsiwKkVX8oBQ6rd2NIitVLcpRXDJG/&#13;&#10;Xh//vT7jptgvcG58ygVQrSuPY7KaYyupz3XFVFAI27bjspK9H8EHP10CkLv962YfIE08RnVv8Eo2&#13;&#10;uYOfpuGCicGNDCHvCHmgPF9bBUT+cFjeLsYsXovxjOMv6/LKKsTzbSGHB4k4gBygcmvgCpyl+XgB&#13;&#10;wEMgmrx/oPe3kca2NSz9QWSLpzJi/vVypQXjnVzjdLzTuXwwKLGaHhX2mknKOMciqak6eJq1m1Fm&#13;&#10;8vDx5uIMoEwqh9iLYmTo076Ik2MOr4pGqhgyMK2E6PbO+RQvvvfgjDzQd7UWi1q16FvQHVIV7G/n&#13;&#10;Ruy9oSmfwQPivCCOWTx6gCPf1agoDyBiVR4L5Q9P3beE0AY4EvD78E+5O15nT2QVlvgQpLuR10Pp&#13;&#10;snx/X7A/SOvaau88BOfPuL0SId8uQ7sjWrttsXKNbE5ly6GEeaQ9UhqssMfkPUe5bnDEu2j+yWUL&#13;&#10;IozYvx3/2p39uBUZyzQOs0BN2opsmW/OtGST8tv89MgpdKLgp0xbi8FlGz+6JkB28Ki5XutaIEKV&#13;&#10;n55/3BmbxvvjhNqxfPgpBFbIr9NNFGn4H4gyrrBaMK5Xz2LKPgcIfy7yFobiQZztcSN5hUauFd5t&#13;&#10;rRTxddtw/EnIsh2Lp/c8P4wNQSQXLLxUxwQx8AG1UPssuJdothY09cXhoAApNotFWgH7ZpEddcJ+&#13;&#10;83OugFiYMzqbUVfNJ9G+6fTGC6EQ8hRB0u2fFrUb/NdqL+mfZhZrvKhDcrhmMW2ewQs2CJFxWiGV&#13;&#10;6xw2+D6BRkP0OU4vTVvsREjXbLpffkhaaSR7gjaaSFzND4dnfwVNft9RGJcJaMJzINEzfhANFalE&#13;&#10;C2HbpgVQaVP58oDtz2X19f07PXZzeg3Tfafy0hSLhDjU+Sr5MzpzI1BsrP22ze9Yj2r49Olw/x4E&#13;&#10;WKtGPqEh9HwT8IJxVbH7oEUl611ZTddQ3D1PI02vQv3wfmvtspLq4fBSM5xXuLv4rfA+50k7tp/9&#13;&#10;WCgHkuxtEgQhlOEuo7PUtQbHFX3b0mcaK982+VMqYuWy4+lbGnDRuA95o6F83BGwDSHPqIA5N/ZK&#13;&#10;oq0LDDbr8zoagLsfcTNVLYjGF7T7/uvvddMCTsB8TG2gxrZR/XraPXQDqzLkfnIC09upYWybpkOo&#13;&#10;i4/zpAIKh68dRAy2cBrI7lEb6QYxI1h4ABijKGcIHdtDTXRR/3y+rGXDfVypOyT1qG63vlgD5v85&#13;&#10;mfbQgbQWGPWySPelAV39tA9w1eBdPxZPc4UgAAwVbFXuKDyN1+2hpG5ZXJtfdyvSoCr6+d3iiG/x&#13;&#10;Shn3q3I/h7/YKqqAIh3L6tTx6DA1Fa3EZu4Eznw3zNdHb0hXP178dKAYoKDdFEuJHcgjrNYdOYZr&#13;&#10;CKqqgInWbg2X6rwws+Xqz5jXBuaZ8Qn+KvHR3iq6y5vZE3aEK97tS1249Eh5dEMbi5IeZWm8Vsoe&#13;&#10;f+y0cQGpywAAIABJREFUGAkT2BaINZOf9hGMN5VJXZI1Nm4z6n4b9fZYgi0t9zJsr8nl1Xgso+j3&#13;&#10;NrktSlzmQtZw4S4VQBr2BjZGHJAGQOZoLp2lKZbn+xYBZjV/GVlRClDuRlz8HA0hI6NUbYGbLlZT&#13;&#10;UdU+ZpTrZPPD/mnD1mhf5PyB8ewZtl9wosOQl1OOQVFKrU0zSCzrmmPDuiB1hhBDJGz+ztzCNTrl&#13;&#10;NeZP5iw9sxMSdgW6xAYGEWMro7lVYUF8jZQrTC2r6Rj6n6oZ2JH4pNPdjTE7mL1XoiG8zAlOblKj&#13;&#10;lHAz988GbTI7FADBU9WnxtWsuP39wucCR8hYSrFn8HxkeB98b9d7EgEHSDXbGH0+uNm2sPXzlQK5&#13;&#10;zXFIel8Fj+ydbkUoFxGxLfmt3hBAkYcENLAljETPaNGfcq8KASMssZjQXTaHoAPQaaX8lBpSRMMn&#13;&#10;BOAHpuPwNdvY71G2W1uIzeaDRymqTPKsiW+3SNHqIhaqnBCLaCjiHIAEFZx54lXFdgjyRSupePKH&#13;&#10;jEP1mHhJQYSQlQ4U883jkl/sPWd34p+UXWlD4uwZBW5QdWxoXAZYtly4y/uuFyF4iDmv0EEpxIBi&#13;&#10;sZgDLrlbE4lNX5h7QHtAPgaca7T4Sm2461ZSlzPSEzNxigOK0kv3xwaa1YqZQQwCn8ODB+VtjD+A&#13;&#10;oWOz8mbw7Kc56NyXYO+vtBQud9ZYlRPWJBxTkiiDjP2mKWUQIp6o6wCuEz/CvELoIajyxnXFRZlL&#13;&#10;mEV0SN5xhWhya04AoEQausogIMKljnjgu2j8h9JBuAIR2AbDulpgaLG04K4h4YojBt6lrSZtQNUG&#13;&#10;guGQUZYY1Dc6+KMe8Q1PD14RIuMMXyIWHtJ8av9IM6VUbclD4VEls8tsb7bkK9atqj8UjOrsSY4T&#13;&#10;b0L9BAcTyTh3kia3RA13MNQp3FwObgMYWob9TbQwohgOp24NCY1GDJKd5fkIar5lB4Y70y2ajIk4&#13;&#10;bwklmQ2BLgYcZisDxkTfDbPi7gDLscIphVdGA0whZSda6sS8VFdAyEHtA1ZZ3jXyIAcgnTwC8X7a&#13;&#10;+NLXjQYA54R5qY2gOWkaqBatfrg0QzcQx2h+2sVJNRQDH6tElm6h0ka6tnuxhudNpwQFWYQS4G4T&#13;&#10;qitbjXzLBCWlHUlnEpWbhwAaaEOOAUvgPM5hNd6XZTvmuWUrLYHydooII5Ji5AbV1xtrqi/OA+x5&#13;&#10;wVJot/uuLLZctI4gRdEy3/tDXRBQVRXMTnZw2l5EFvE19KRBW6hwxR94J/2Ju23dHCfo4ZBI7Koq&#13;&#10;qCRzaTOOAAPMLsO0CxXziJrIAlaD264dXKqyGNcNME2kRe0vOttC2/fjMzCOzOZGeuj4WvmtT11X&#13;&#10;FoR4WZnb4lVsOgTilnSQPnaUjG2aNws8fLJdqqLjCBJCRQ0KgXGK9doOxDRElBrAGbktBERXQcvM&#13;&#10;HtMvXHO0pDcwfK7lflN7XVoajCV/vNt6J6IgqSBjmj4ahCAOGQIhiFLbYrRhvBSk4SwROIQCikH4&#13;&#10;ssQPR/5iKpp+PxwELiL+v//3/2d8G4JxVcoHvpeZgEWxmhFpQgaC99NtPp4yTDPxE9iMgPu2/mmD&#13;&#10;t+6dehMyQp2F6zI+fvy8aedwm2++gEW0eEXag6k/WBXhHazJVG3+K0SqcjfBUn+oZ5evefHQGfue&#13;&#10;T5UgJWi4sbe8rBUj23z3ShvadLBwv915m8rNmsns2iNCZLyu2iL7r/wo+vvkky1pR3yVtUqP8tMY&#13;&#10;EDqPBIXVr7tyYBGwFG5vNYCddWGeLrwUf+E5b369IbwrYnYZAWiAfSTUq3zk/pnfqGlPCLrfa2r/&#13;&#10;HmodjI8qMb7rKkDKxZMz/1Y8HS/nu1vxUoqn3Q47VXrze+SwjakaCj7Wubl/H5xleW/gtSMxEHcz&#13;&#10;G/ZKRe3yQ03/SDBFWRc1Oq76V+ZnNp3TXqD0sAZsaV3tut2gKgPfLEUZaJ2CZS3U3aNs9oL37NxG&#13;&#10;/v6dZm3M8GA+kHX6TKQ9JfK2eZeOTx9mahGUCRtEJ/qT7UVJJTmv9+MRZQytSm4j6Era3NZY2hq2&#13;&#10;5pqUGe7qzgI/Rt5Azt1d8V3PtzKqnunCJaChUfH5waC7b4Quih+6PVnv87BGy839bAtoIPrw838F&#13;&#10;3+9D06KCU+7r09M4LfNlPhRmq0HK3imd8SD7Gqo8/3YfiJdJN5lwUaq3vz0Vde0j7W+i/Lycb3DV&#13;&#10;oMsfeQZ2OtVgGacLvDx83n3zXcltcYB3//qzpPt0atnBLiQ0aXIGcMZ4R2ZTojat+NR99u3q6Dy7&#13;&#10;b3TKxHcZpsOnwvxhC4ozARuMkNVP7eF9/f5mv+zMR+EIWaE53bAedpywabl+6LDyKUGt81x9pE9x&#13;&#10;dK91Hz5sP6bzwia7MdSgFei1ZSKS6uvwt/ZwVJ46z9M1p5yAwPob/Z9+eLz98VWW6v3yfffxR43K&#13;&#10;Vm2XO7iDcK8Dg+s95scPP2ZcpYV9G037/Lkw/5xiwQrePjasd1tCOpvAQLmx8MPz7E0hhT9fL8hn&#13;&#10;JjxlckANLMxlPP7stv+IVSq4w9vhOx2LFAiDdL4uwBR94p8ov5JRKaWtVS3cn9/asmyeH6lfnb9a&#13;&#10;Ub4onE6WVQN2qTSkKH9cLbq51IDdGS4WAL15Lo/h5nlmn9rD5clJWqTRFFNiZYRsOz00611H9me/&#13;&#10;ldg0T1eY+2Le5sSi6FlxL91sndKSwDt7scyQKw2tXuMciC/b/uWiyn0Je3Q1I9efIAeRure3RMTW&#13;&#10;S27fh6cj/v7966lvOV7RX38Z003UqS4ChTXKPm5Tt/Ov9DkGxg0SrQPRdVW/DF8i7BMwRRnQkpUZ&#13;&#10;GnLYvtFWIu8xsrpmuadgB7Dw2Mn8IKrAygnVe4zuILFiZx2k++my7aryhAL+V2GgB2lZ8tohCkld&#13;&#10;OIpSW8mzRREB7UW6++RkEef1dc/S4akbbm+HtDtf3lra6rvzmFxF7pMs/timRA5Y7ClB41Xb09Ez&#13;&#10;PNj0owFSKEzvsCbub3+8YO+A15t/YnycRS1vanNP1N2rbbMghvBEI0dbzpymuBhzUWTLodHotvMe&#13;&#10;G5drRtYvSTJM4lyyvePAHovzNvOLcN6czctnL9OusTfDYl35/eleJo00ok/1xsEGk0L84VqUXeqa&#13;&#10;gbfs7gVralRzv0b6ur5zXPDMf9DdWNYTpA21w+/NZRyKU5rIrqyfcqIEsqHYcelrtkr/HtHuloID&#13;&#10;YBJ3enbZFog/6uKmbJmarOsbz63yQNZV9hmoaG4eKFjjTs1FzVqgN76PXm1V8VEtta1/JfiD4MVy&#13;&#10;vUKPx4s7dj9nX+QO46YChSDldAhmu45Px88mW/c/gp5hzryc1cafzre13T8cXlbOHv1dF8J/K1Oo&#13;&#10;xW2yT12ezyO3kq+0bKLg+q4Xw8v9Uv73v3897P9Ew/DjQztPl9PhoIYtflaRwdUTkCJNZNeSfkeX&#13;&#10;S5jwFlCcthe8K1lmJ/qQfv36T6iejk89bpdZsYpf83xpU5GJmLbkhBvZyt4fBSyWK5gbMMXS4nSb&#13;&#10;HkN9o3LCPsi8Q+nt1eoluDU0p9Uqh3JdvB5meWnrjNJUAiCuQ9W0OsSPCwL75A6r+WkC/31uirKv&#13;&#10;C6TcJLsFG/bMDyjx5SoQYEx8B1d4RpXkvFTRcPd4t/QOLhFn36B2+81OxwqYK4tU3UKH84eem1V1&#13;&#10;1WlMxuvtfXxPUEJlm7YREr9eFz0q6MOuYcjiitoIKesfb8tYlTQRXDb1ePmd1XDQLzvM0nlpeGO2&#13;&#10;kNu+bzRt8t2/S9Lf8MhlzmHCIO2xFGsyrE1qOdDlT8X1JX2IFwNoxfetnXKIEBGacZTrUPf1YFze&#13;&#10;y1XOJmGEdpOlvxyr8/hy/KFsLrIQdL6snLa5QUf48+01PbUpGEm859ksEkNPXKYvd/XQNO8qD8ay&#13;&#10;kkLWY4x8tGyZ3S1+OO5TDkom5wseJL2BY53+Zh3XsFmjwJKVPzIDS4MWy9cUVkayLByDnJXJoLiH&#13;&#10;EJfkUJ2x/qz3cPpDGt3hZGuUs0M5agmNO0dCF5OdZEIStXocyq3GLZAE2GX9GmHh6uhO+YjFMo9J&#13;&#10;JRZwxuj1TYm6VyjRT810Czn5HA27tL7HOkD6obL+17ItHUacFudllRQUOFCdzcUCxDIoOVDDe8PZ&#13;&#10;U3eUJFqKq2mMQqjxCQMK9mXjePHnXK/r5kg8gfI1adiLRuJiXoBzJiYfh7DOAIL7tEgoOvYOXcCx&#13;&#10;JRuwHcwgCJ7sdOmqQkDJTQ+WCSVQkFqXy7brQ0fewlV2rLdITdfDqX+nCYTQE/rr5dWCch5moW1N&#13;&#10;4Z7sMEWjm4bZViW4bS+xi+evuJDTOr224q9bNuOyAoJ8kfuxHtVtKeYVkBb3xnPPmr1TdtxkTGvV&#13;&#10;lqRUhsJc68iztCoNsFwtxC9f7jVq8hr7IJM4TEsO6MpO5ar8MNqmpT0/gjuCF7GWa9Vy4GATO9SE&#13;&#10;PH4M1K15BHGnsy328mKqj3YPvB2HV9Y9sbGxnmrAn3X+7W2p94Wla6JDWUgUqHocZF8Fez5ya30L&#13;&#10;9fAgiufEplWj8gqPwvTCbhe+7bgtwxSjDco6CyGrQFlYZnz6MtWFOOzq5X1y1wAOkdVIVphsfihR&#13;&#10;wpRBmUD0hA9O06Z5yvvleygoPbTFlcFhBUA0OoMdL9yWcSxIa/dUjAZ4eeSbNj1DMu+f5WK0UluK&#13;&#10;VjALXaw8pxMilb1pTGkVHSyM9rHNDmcH279U5mU6tQc9BftnmFuOWjo7PJ5/2+8aDGARUsmyx+Tl&#13;&#10;amapebcLyh1w98a9g9VtNK1ja3RWj5+OQjWFNRe8h/9QvwpQ0pIDH+zrvaQPSq8hQpUeStFNb6Ei&#13;&#10;H6QNv+ffigwaRe9s+HmrKkau9++wpEQzrTzhu3WwrWhqRBMuVvHGOcMZH5HXssQY23UzxanG7YDg&#13;&#10;VgtQgUdCyfd3Iwp2rGBtu95ss9s9/jRepo+7NpgNO0rs1hD3vOuCSSnwtIM5+ttybftqscpoZlne&#13;&#10;sJkCcduw3Nn1rUJVi0xOt3tA6zCjwArY98Ep52ZYsuJxh+8m9njymrU1G1nTv+0783WJO4KBCckl&#13;&#10;s+mxddDhcEGTHp+PezTBx3jaeBi8WAky8u1ddVkeIiuRJqzdE+m4uGZZhwHYsvTHcn824+17BNkS&#13;&#10;yBUwS75eNOcUKoyT41VoP9U3hcqW5jTR96lvTxbo44+n4pAvl9GAwhyyE8Xt+mVf2osHj/5UxLhH&#13;&#10;oIbF92rz1GVib2CCrbSARB9Z4SmGhaQLpGjfKwWnKZWdzKWAuIiJ4//2v/yfMWYcIWTM3yeEc0wx&#13;&#10;ws3GxAlCwaayGe436FCRmKswjBl5l11oWI9q4pgDOdanxhgVtPMorG5TegkpbFZjRFLGETZ9dWS8&#13;&#10;fF/vQGiGifchJaC2rSwoxriu6xTgOqtIoijZGujmTUb+af+EWgIAnOaNVsJRxGopC6FBTMzhklw2&#13;&#10;26tKbw4TSuOSOIHZRz9dN3uo6HVZu+eP07YSQHhRAdbXzIuSsbIAxghYWuChjGCJu6Z2OirtE867&#13;&#10;UE6DDhZYPRGfGl7ohDCqBAAlk4GSu9kAADC5RKi+wRKJHBNAXkKwrQvYMVmWw/RGC8BIVURBkeiq&#13;&#10;wzrduDwFCFMiuCIlLyAmZYEI46nONzv6mcbKMVSe6k9ryKyhCCfJaNpufsMJiqoXwHjGpQup2eP7&#13;&#10;cLEGmg2lzZOMKS0JKZJHlgPZ1QA4HxaCmB4sgIEwZrQqZHE1vnLiPs9JoMJgY0xZ1gjjussh6BRS&#13;&#10;5kCtQ3PoTDL9qds3u/m+zZdJR3w60C2ojFHpLY6UwnrWnmIjiRAA3e+32hPUVLAvOEg0gZTQtGqi&#13;&#10;9RYzT8kMOs9BENIfGkDJdXAF4jTEqnmYNhOcbw41q7jNJmZgANw9HZdZV7JOQE4r7DjZSRiTFppx&#13;&#10;UaigvSiLqrhfBwgrsK6r2pq2wyC8TTlgTEo252l3aKdpIpgqjMGyyk7+fv2G1F2KJgXJmLi+Ld2+&#13;&#10;cmHecXlDQRQsuFUAN94zILnelU7RSnIG8pj0M2mhLF+W2QO2Z0IrmwFtHNjOF0o4lpUAgpUwAS1o&#13;&#10;2TDuM7KYK3XvT3ufsHa5ybPDFHp3oHIjeBp+3Z3q79r1Ve1C3qxrcjIHgTi32h9DRGWp5psx47Ek&#13;&#10;sGi119WRWpsxoYfdSc1jWHXF6mRg59CGErAhe89r2HESlGVQkMJHFElBYV24OxCSJxC5RBKdrPUc&#13;&#10;IxNMVeGQZg9Xk8Cx6VnEdccY4JOaEUsZR54L54GQEmKcrQKe7LuDDwOOgFiYClZ33CpdElkrRZ/b&#13;&#10;SY3XyyssWjQvFSY1IwpRLoqXl/dC1Dx5wsioVwQjrK2AkFjvMlLe87bKhKQC7vu9M6lHPWhy8GTX&#13;&#10;fJAoIBBRDiClgD0ClCDTCjxEKIzPESkVEE1C9ihLDOLVmRw2TnNIhAWmc4BtAQhAoC4xCMsUepeR&#13;&#10;vN4d99umwJ53+Z636FIQm3OZg2SBaEsOGNiggT7GCCDANZ7Ps88ZURzM0D789fY2ckjLjDZg1vm+&#13;&#10;TCMlOSpeFR2oxLwOWNKAouBpPW8JJVkQT7MseoBJgpRs/uV9g1lqMhuQKWOI4WnVDiPkzKkvPEb1&#13;&#10;galogORVgTdaBEERXNVNM8JSdkXREs8fur3M2IdFrtDDbFAwlNe+gjxDmSUS6zRTSigm3sWyYliE&#13;&#10;JQBAwO5QCBZxUjgSB2PV7+63s2ACeoBhRoKi7J/7VgE2hVcRQUuKc9iQy5472YMwTZFTTzAJ4rxe&#13;&#10;m4y39+sGfC7outw5zUQcK7iTtMzBZ60ubsUUoI0YBIqDwBVWg2zSapyCHJ3H686nGFTVCaME5TWH&#13;&#10;XHBLjSBAfP/te1dIv4yU40ywWKzaTHBb3wjd0JrsuOSAJmJodLbkzNA7zrVPGRFESIIYBxcZYdkY&#13;&#10;0T1E79VyFxzOsyJUjue5IiixYgzJbaZELNrQsIr3JWljSZMar1XTuTJhmbk1mBECU8FIkRLvS+Nt&#13;&#10;hmnya9INpSJmxzmuGcLRrXpdMiVVdRsmKWtMupyxiT77bV2o2yYJorIYmlgAibvCzi44z0tWFVwz&#13;&#10;WwOm30ZQghyiQIw7EmhUatQ+4AiqWhKLowIzwA//5RixRxRHQEOOAAGldVK2FC3w7tjXdtOMVwkR&#13;&#10;DXQWoeTSb5a4ShtCZbeu9tAKg1G0cL2HzlcWA0exnX1GMgMDiQcwcwUAqn2sOp6VwaWk63jhuz1l&#13;&#10;iqQkwKN1BuCYsPa42pGyKTrvXIZQeWd82oxRaWGJVk2lIhCcaJKufk2YVG2jdWibU/LMhTUTsJgR&#13;&#10;wgxCwgIFrHvWkxA7TIRoDcYuRkzgza4h+0HZSBjHJYfSakM5Z6AFERntcFEI6gmGIZF5Fti4QIhO&#13;&#10;CQPO6xoBnE2KzCfMc8bDrA7IFoBG7UwmOkyAIp88dsnJTGgZMwfAbsMIsI/QbJb0lSTJ+7bIekIM&#13;&#10;l3ULSWbJUgij92VdOUuquk85QURGP+GeaWyRim6zMKGQleCUhNQ3jaYmuoiSpiQ5WvGS+eRwJuC+&#13;&#10;cCxciAJtgUuX0evrfJBCljUjEmWZmsoFSGjtIRMZBx9Pp51VG2yq5FSBHJClWidZ86IrVw8yhYwS&#13;&#10;OtmYVwiFj3zDZF8xoH2Hyru/d4lDmuewFUUNJN2U4RRyxiTrpmtCOTq7ouD6vrub1NfVbNWyWSlD&#13;&#10;2xXaD6PV422tWQO3kEvoM4HK2fEGfK22CRYESRyhlZCabSGlnVYWCbLJcIyhx0zIsm0StSGjnCmO&#13;&#10;yOes/CgAFhlzzDatIEYQRZMSLZGOU2bZn4VbtKTUwlAlmrxFMH2/bShGpcf69ISy75o6ekApUM4Y&#13;&#10;Y2tZ9r3kCYOAooPQw36/MzpLTBeoKIRpNZFBASksM5SgIg3KngLKMvZF4KeDYTFvkShHBKESQrvJ&#13;&#10;AjJKrY2USkypLDmVOGM4b1OGoWI0WhK9jUCXuYwxbKsWVRuJqnNjlI7ZYe9RKLawBuIJL3hDEnFx&#13;&#10;Y6v+3nSU4mAcm9zICmaM09vcth9AjAzTukRKRUQLAkAAAWXi1gwlLSoZITDROcLkqTQ6AB2hz9ry&#13;&#10;zdiO0IhRUXHt1pMo79OIBEmSIFyO61bxuhFFloixXDBmFhUg4UCMl6V+ljCGnKOPcVp0J0siEGAo&#13;&#10;MRA0K3gBQ8osMkK2+4wICtpDBLf1vkVgt4lEhAFFDgcZdk0dlIIEBpcRZEhSXHjjjXGWBoZJ7Pp6&#13;&#10;0ZPCIBqDZTEqiykmHhDjIxSnQsiiigiH6NdoKeYsYtnt9JBqjInb3oaZVKWzitHCV5gj5kdtIzju&#13;&#10;+vW+/PT8U8oumFsleM2Ew0htRhRlgguKEaHAS+DRpFWxF61bJ4oEc3TNIRScJw0ipALnRFBONjuD&#13;&#10;3apZgxNOxDu/RZ0DIBw2T6WzUPjRA2e80UOMsxWI3aDHzoccdHCc7a4hiUzSpAMOAGKAISDcjmfK&#13;&#10;eQIpUHtEewCRcr4WkvNMBKq7Bns7mdC2LeUoB5WTpwzTZpc0pJQ7H1BMenHGZWVChUCFcnBOWZc1&#13;&#10;wUc6O8dxDyEKBK7QKQF5xlVkD8V+LQx0RBuXMRytLrVENuBGU1z5eUWrDlLhOMPkGMSDU6d9gVBm&#13;&#10;KSWbH9pDwMRTSjX3ETTdjkWz+1hpM8UYos/lrtimlQIRslv0YlHSCJr1lfFswowLChWtqWiL2ghw&#13;&#10;NwpSr+2wmVh3uwxz2dVFLJSyIeekgI9eYBLUZgIrJeklV/dXDQkJBmGQSEL7530lJXHA6PTDxyeG&#13;&#10;EYZZsLRshsG0l5E11cdP/5It+mH/iXQ7XjGaph5W//j+3UB/1xe+Zxtyi9paUWWsf/y3T6Qh/XPP&#13;&#10;eI1FH2l/PW80Vg7n5pf+PJ/LusOQMUCbVgCbcSTTfUHKHH84yl7q4EbAmg+foqDn13sE03U9n37+&#13;&#10;VPc73xeGpW+X316X9/JTo6TreQeVJFFyKvw6ZES1GZ3+vjs+xDSXfWUB00UPWakDUE73RexbRkpa&#13;&#10;8fr6bsqqgnT7iHuUExHs4fMPD9WpRrsDP6ElJ613ZY8sGwwJt7OdF1E2L+eLxmLzNrqppvs96bdZ&#13;&#10;GRTccA3W7PanM9AFj3VNukODWfP7v/+nHcw2mB1ovt3u4xJTrJWIi9qqtr3/9qsV24Z1aiQSdaor&#13;&#10;l+TbF6/vbtLftL4mt5IwifKpaj7CbHdlRSE87XYzcp9++hwTZfgIX/zbtwnDDoF+CLMT6N1Ml//4&#13;&#10;LVex6Urss8jw088fPUi3YXWpGf8YYYCs4tev78/dzi4zwsnCq8faZHvcNR9/+Oih3X+qr/PbvPjg&#13;&#10;8PPxY9/3Lo4AeLOo57KoSfF+UZ+7U8l5BeERkozp+Y/L4eG4UcWqirhQMjHcJ8YEHGdpfUl7ZvJw&#13;&#10;Ob9eviuP1A24MSDt9QRYrgFjvw3fcplVyEiWoK/Q8SFKcR5v6wugkd9eX556UWXbktMyOZfBHTuz&#13;&#10;Ok7kOo8l5EiDhrSK4H9O05fl/h+vXxz0g37r92X0Xpd1V4rZjvhIdozlJT41PwUMlPMuWohjjQE9&#13;&#10;trNZUPYPReK8hpBtm21P/bRMl5fXFMqwodfLdPqvf0k6Xd7eDvsnkOvdbfxz+dCgdtng2/Y62lt1&#13;&#10;KIC292/nlOi32yJKIAqJKF21SesLKFJFCb078VR+/pcHjebyww/DojNGUtLpcnnz19XrkrVNRvuy&#13;&#10;gFkjst2GX39//W1x81qQx+MOB/jHP17SiMuY4GT81eZZkwAkIYWkimV4v4NZnaqufJZTHgc/vNzs&#13;&#10;amy96zMCXOGXq0KASgwIzZfLr6wLYGerslyHBYfk7ueX85oh0OYy53FZQcGKsE5Pu8eGPZ92n15e&#13;&#10;38vCmttrfJ+8BJud7bZBHev5PhLVPPdQEHsPaLMCgm9//HMx+uv3C5fdZnyh79vt+7TdwbESVexr&#13;&#10;Sp0TTKSWv6vVEb4Q9fs/z3XxuMwrF+x+nmist+lecj+PV06Kpqo8mkA045d3UGKgDUng8fEBFN1m&#13;&#10;0TR6taS25PuuKaWU5THFdNXbP5dRA1IJlqySDFm6rsEcn37uq/bT4aHxNX7jTdGN54RYrWkKiTME&#13;&#10;9ejevyguCpd8JHbT68PTR2etpIRXKPgmWtbSwr2BZXuRZTociwni8WYJrJFE3Wk/bgtiFJrZQChr&#13;&#10;ueskaqvzfYiAxSzsYlDsoynxjn/8yy/XsLoOVF3DgYQIzu7WFPDX4T8WbnUt9rsEn/or8W4BxySF&#13;&#10;1hWwL1P+8PxpuS/6vjIV9W0TjJ2n99m72224TqPFcf3j+tweKAJFUewOJ53X+iMmVfdNfXm//14k&#13;&#10;09es2glAkPawkFgP85H2O161n1omQFrnW4afP1SHnViXgX+oy10rKxz87djvNWff1xVmeJBEIv94&#13;&#10;qBytqWCH4z6F4BPO93b+Zjpe27D99d/+nHBo6w/dj4dY4Pd5JLD8UGA1vm1+5snm69RV9ehNUjpO&#13;&#10;3g92vtxK0UYTTv2+c+WHprq/nRGWf/30+OFhB4L69d//vytYbpd1Vfrr67e0WmAcjQAiNatkYljc&#13;&#10;/fJNt7uyKDFnqaRc2Tyvi3UzS4gm3Je7x8NPSuUtooVQvCRWUZJRHsK3bUjoDeNp39JLDH/79v8+&#13;&#10;/8uuRcTeL9iqmuXxfKVtITrRPVZFX5bsh6Dxri7Zgwjz5VTS5tipolkTCUDMbnv7z3W6G9lUhANC&#13;&#10;OuQFdZRwkd79MzsZwBpUW2+nPGUCdh0WxH887jxLDCR0N91I8aGhH9ruUPcUozllg7vdJ9Ax9Exn&#13;&#10;qnaf96BsCEL3860re0EZIbCUuJGp56dtdpdxMF1ommK4Xe+3e5rIEvpvL7rAe5OMIOVBPPK5A1TQ&#13;&#10;suJNExGPi8IhC0rHFJMK2+BwbncGsKqv65bA/L5dyxiXl5fzsJqMgIS0DX5w83e7zap7aHjbN8cP&#13;&#10;GbMPHz51vYwo04KzUrC+nqALHfeSTiFYwM83b7Qtm5ZKApjvav70/MxE7g5gUU4kfAzUbGpAaIPJ&#13;&#10;RMMIXiOMvLSIz3rNE0waYSyXe34/r+3piUHr3KQc+Pvvi4SSsn5TAKKSNvKP13t2VL8r3BaTWgg5&#13;&#10;bpbjAAAgAElEQVQhp/a5s/mxkMEMvCCpa9ecIEaHA8UlWaxOmNJEEF1duJBKVnXnTAA+LyBwZrqa&#13;&#10;dpWcg+obwUhu6yJmf7kvv315oc0+wVQ/9CtLg1OnfdvV8rBvmSz5uPEQrpfLl+WLWt8D0CoYE8x9&#13;&#10;vD0/nAikP4gDD6TgzZ6zr/ev93k79D9qtI4beD2725C/vd/eruvL+zzdN5QqwYqq5tGaMfuy5x8f&#13;&#10;ZfJx2G6sFXe7zcBHkN//+H4qy31dMswIrQyXt9vXmuDh63cOITHaav340w+LXOfVMd4SANUaz9+3&#13;&#10;qMg2bj/ue4qgzxl19dfrF4TQ8+EZIGDz+/GJ6Bz2xz9tg+4Qc5m0bA9tiHrKg6v6vXYh5ugqX3F0&#13;&#10;7EomnMU1LMrdcwciEqyaxiU4J5+ZYaX2AaeAKd9XkoVIdAjWffzwxDi2YKSnjh3YHAbGCPjmuyCZ&#13;&#10;xyaDb99+JwR6vf3r518IY+Wp8RC2OzFOo3cwJMBq4uxKvINBza8j9uLY/QkjZzfCUburBBO04qLn&#13;&#10;sut3WXoLTbGrJWB+W6n3xLoXOGx1WorgV8Myu76+UGorHrfxXa9rThQm0PXNdb16GXJJ+0MhCiAz&#13;&#10;5bHaN+3xwIHDflmcs5dpyMaiFZOETg9thyuXDS951bT1h8ZRr5KFzj//Sw+Y3ZUl0aj7XEEOGKa5&#13;&#10;xjFltTm7xoqXCJKAiDm74/Nhnu00IMTw4FX76chPpSjFu3b73SNXMG8Q0qI/fkx2qbviPlweDweq&#13;&#10;7bxsU9CHf/0QoFh0BBAVnKBM//j175zkQpKu7LfZddXT6O/j8Oqs0qshTXmd3yangSy5SNuklnlj&#13;&#10;Cd2XuzWag8RgUVR7ySiLiy+KtFo16/fzQGYIOPr6/Y+2KtpGMElUtMGjug8Ab9NyU5Zg4Mfl/PjD&#13;&#10;wSBaHosNWC+kOocWVHh227K4u7KLu90Ua+uwk6Ip97LJG40LcbMVOO/Kwjv16dPzlMLZqao/4MgP&#13;&#10;sk0mscDuv50xjB+e6rZAp07SMjx++uGPl7eEb2EeBQ3j8tUUhtudnt2f/vLDx2JvXFpdDFyceNkf&#13;&#10;asIgh+Tx+Jg53lgCqKAjEpEgDEBbdmVl03b1l7ogBC7YrzvC2tTjXLRPn0ArrLMhwqo9EdJojK23&#13;&#10;RY5cFq+vXxOgVOzbsoQoAZbG6+v9y/X6MhBUDec7Eivi5svXv0uk2v2jBS5L83BovdeZovPZxi0u&#13;&#10;95lAYkM+dh8lrt3s3y+v5uvrY90LJgHFKyHXEAQWIeG3ZaLPTTrtayCYA9v71dFkdYZCvKlp04mv&#13;&#10;XqjgvZMoC2d/rApyyCm946xYJIWQX+7/4FCL4QIYLXGJEXMAbiuwDlofuoonPGKWnIsM8hjvHIKP&#13;&#10;7Wdy6Ogh84fi5jY9Xoy91Sc06jvUueJ1DqiuxVoH+ihRjRQFr//4nhOcvWJG7MsdJpAlKUg3Deu6&#13;&#10;zYjQJuPl7dufPu1j8AdZUZzXMOH/7X/+vzLAgBDYH1z+Z0o0KeEDII//tkxzX8rRXlNcQRu2Zutc&#13;&#10;PQ3AgWPCw897RFfRLJ+vajqWO22Zp3saZbEkfVbM80RmR/JKs9DU+y8e6ITSvipsGQ23Tlh2OfMT&#13;&#10;o4A1cOc1Vmkdhhud6rlGIbm6aceHOn2zuJF5j8bX180GBrGkBLKiObPClGSAqvhCagupWXMht7Wp&#13;&#10;H7fQBlZdLmtVy4Lqamo8VhBjnwTabePN/P8k3NeSZFmiINSt1ZF+3D08IjNLdfcVc4ex4ZmvQDxj&#13;&#10;xg9gxhM/CgNXtKjOysoQLo7eWvDA+pCFZrEOr7+cm9s9gfDLo7/jWSwueAoMW21rJ1swOFZ1QISv&#13;&#10;1nP4wOJls44o0WDUpK0hPUXPepkfzvcXCfmOYql6vofHFFu1RjRvXyiNX13zQgLLhqUTkgh8pX3S&#13;&#10;tW8MvAerToeP/IELRbyzUdZ0HB3CIJyfyOb95HzTnmMqze3Y1DDbzT80kG7ZN8FVuGanPImau/H2&#13;&#10;cjw046wfm9ewfMbSIAykOji9oiCzp1z6u1FNJQUDfNvlod2TASA39SecvkXjiYNBnI0mbXtm4K/f&#13;&#10;PEqQIiBsXkNAohWRZGhvM1DAYuGYA/XuCmbkkX7fN5Eg0Flfclnrn5ZNg9XEuS693EjkT7z3vrax&#13;&#10;SikV1J9FLEZITFD+CRVKocc4dgyAuU36j5xpYZn9tNwsQ6x8fPhsfZsKSYrkHy4/f/9qwClG2ydP&#13;&#10;e/LigJFwCA59OuwRTxSk7fW6xfNPqD40ueAPzlWxYIuGnHj9cbUXUQhAuZjyx3m5Iv9NSXL4x18c&#13;&#10;CJCxBzG5lMMuT1M3QriN/9q2tOTM7o8KqOKrtlFT20h2gB8558KfW+NmmGfy6eRHi6xutDU8Nk37&#13;&#10;/jbuAiYuAkiKIRGI3QPDBRNj65cQ/8xVk+XxAOnf/zZC0DznnQ5fDDal99pXXzDCdkdlHytwmiYe&#13;&#10;CU31yOq+oRAHRdXv+wwxB5Gc21wOP0Abvij+rx3/r9EQABFTi82MNiX0YVJlvcaEUKPykCGhEGeK&#13;&#10;QBkNcpSo8rp+521tx76WJ68jYUmXbCW3P3S/0OYOJvilouNPtn0ACGpS4cf0dfvmvT500v/ZJSHU&#13;&#10;n45AEz/p558+exn2us5rdPNWc9Yw3rlbMl7QSm4/LH8CpRcWuKG/5JwHwRWdlf352y3F42cDV2Tv&#13;&#10;HOZjrTCZ5UEFsDWJfHv/eDlf1vnalzDGpgjiqE8U5q/RZbpi0TOuVZWXrMbi+zF3dh/mgIrzPXRA&#13;&#10;Jl6WueokwKqqvjT2VwH3YIi2w62thUQEf9jxjGj8SO9jc0fYy7amIFeJJKLdhBCqMq2dKrggkvLU&#13;&#10;BRsjPAyvOkFdjujj2OYYx+8Un7uarqw1bUdrUrHNLsUtXB2S2TtKBY2mbnGM+vUDCt3lRlJAYCiE&#13;&#10;eWmOn2tY1vK3mOfIE69SotFHz7D4wVeZjgRnTiDK8Re//mtPo4XF8rkoU/cRTAjdvgWQnGQEE9Z9&#13;&#10;dla05RPnV0pL1TxJ8tP5gPQ8wd0GX2Hi/YjzfTiI/4eiL7z7fE0NdvmrXygsTYqjlwXLx7adCYAb&#13;&#10;yiAbFipIIVbzkrYInif4Z75BUjpWax43rerqvJJQGTdvbipJlrB5hDy/fls7CGf6ve2Z3x0N1fTn&#13;&#10;rbJq1ZAGE9cgUaMY+ltEoMGxTA2oREVuS7H+QlgEJxfI3EHKSp152OmccSJNTwo9ZPFnboixnA9S&#13;&#10;fmlyPSQtSZEERbElGb0suDAmVEwPUWnVtvbffSl4jZYDUFQpPNNjXQ8RFWTv2lBrEOCqBj4fICsC&#13;&#10;44w6Xnmy8/AcXf1xDalqf/rhh4+3+Y63HHvUqA35Q355/Kq5RS2k+wx2coeQwdDHe3nXr/X59PfH&#13;&#10;y6d4d7vxsVxkGg/wJMqTN/Ot7y+/MsqmmcEVkGoFNHALv6rSAHEyfNE4u3obd0CiQ4xZ7hl8YI3x&#13;&#10;PN4Ip/2+x5AgTFgQfs8F5wdAebaziGc9oZ6RIw77y6dehG3atzmvQFMBFIdCdfSbqlUlB4F60DQ1&#13;&#10;5Cng4Gr8HqIL95qPhR4ij6P5YBtOcBc9jyQXT257PnS8hdNfIIMpLNaBeni+4d1PHCqhMD4gRWwF&#13;&#10;bZ9CyzpXJkfnab2aO0aIhxBrQLb8NG8FqSk/ppbWt7/c/0EI5UPTYdg4AxpsbgliX2R03RN379ps&#13;&#10;tDkFGfj+Br/p7ozZwkQhFMRZiKZN9vHUJ1TE6kuwO09RuK4/A4u/so0bIRBjHnrKGaeGDShy1/E0&#13;&#10;zxuRBDTcpEK8P8Ckzdt1H+AGTplpZMK0ddXz9V4eIIcCuLK8uqpkMExNzYzDEPEtrUHmAxQMtn73&#13;&#10;cdf178rysCwQ4pNfflXo0EtJYLbg5mfXlyOl1JVytTbU3OU3qdpRj57YCg4N6ziMEnt5rxvFjV1x&#13;&#10;9A9GbMolAL22XNuuqgpxCqvc80yCGli9doVwy0hFEAjfOULvXz9SlnimJqXXFKRtuAjXj32a0C/V&#13;&#10;gP3+43Pz3WyosEKTbBNd9rZiNkVQCx8dO2Is+f2+YEoIjIQVEdy+A8E5wgkpOImSC3VLpCGBNlFc&#13;&#10;gNWpaafX7CynaA/xLhrmBcQo5404T1n9A8ZpDLNAFXUqrC5IBGu5WpMzLMlFE4rX5IIz8Me6tlY5&#13;&#10;5AKC6nhc0PhkdCFww4HRftZm1VYmMN4CB0gAEDcCOU8kQ4Y7U37sz1JUAaJv8yusxJhhmVhEHvJQ&#13;&#10;HUuww3+kv12ev9jV49R4HnENkAzRUQWBZPieA9A24ujqZHzb2tIglO8PXKpRRO0DZZRr/NlW8e8P&#13;&#10;lollBAtldEltoM0LCeWJ4BEW4SiharWZ+d+BPmSHWCIT3zlQ/oMkgbMjVeatg0OLv3e/VnU9fTcc&#13;&#10;ba955jANiEy/zzklQEnhOt4TwGwHBTkACnLr0kgk0sXyG6kpbsQDlytY6GeMrcIPWNeSDgClQKR6&#13;&#10;3L6BOMV5EACb3cxJY6AaGIjX4dJshIVEYapynYXqOBTcExPSQf4d6JVn8ki5Of3D7+9aepFlBYgr&#13;&#10;fIni3EnASsNDSx8b6X+KxhdjjCY44kqISN9horCS5VgjZvGsHQal7QLRxx56GeGFTSeLdSWafofo&#13;&#10;p5m5CD6ChRe17r7homewHGnzdmwkm6evxUMBD4BkpILJ1lhTADpgF3rpsO1OfF6pWneQ8epjCRnw&#13;&#10;CAJCsV/OpKbUad2aWg4h7lsqgVio051ChAGCEP6+jDS3ZeMZose8f375fLRk7CI7KCB581Cg2UlF&#13;&#10;X6fVrxqjhVQFYHen0oI9kHIL2ccPyvChPtTrrFUCJLQNyWUf/1yTIKWvb9wpfrQeoAB42Q51cu4V&#13;&#10;LZAQBoUMhbhs6w9MQrZ+f4j+dIYU2Li8byFbAgwJh9vZHiuuJAGYo4XKY4YHSJ/MnYj5ra4Yr8Vt&#13;&#10;NRLKAR1ApSuKKPDQL9rRM2MhTpcvFYDAqk8uUz3tsmHqCvhUFgBVw+oI5MNm7LdHMhlYjiv4XdgT&#13;&#10;wplLWJMDpGPmTmAxPXAjlY9bMi6VlwxoQrlocOkHuwWA2bSb33ctKa8jZD51A3bltrEw643aGo3S&#13;&#10;NklvVVjBftvwAzo7q1KE24Yf/uQxG42vcbfbbSZbfqb4I50siGMu8VC8hLG0sKUjfke/EejLulTh&#13;&#10;YtzasDZoQFlJ+L7H9Lb4PwFU1glGLOgB/2//3f8qmRW1RnnH1XmxbrYbOmW+/c5Rfb9zvr2+Puan&#13;&#10;4Qv0vEGH7MdgvkaejgTegMk/KPIwTx3Pk20sMT96+pZwi77ufzujf8xXz68+/9SSMgLB75v746/V&#13;&#10;RoqfEUk9niXBLIR4nV9JiVEIrc1L1vVY91lCA4jdHmY+1oc28/J6pyAwMJTyRT+9Xme7En8Quq/+&#13;&#10;ewNCbFO/lp1YlxcmbfehSvP3muKDGH4b564IFFAC6zP9cps1HiRf4b/teeHEteAHDeZXmoG8jvaf&#13;&#10;/SOPpSL7+cn85odadGgPJuP+8ffMFXr+mbry/NKbyR1YewW/K8L32xYm9OnpU2HQ0vjiem123p/+&#13;&#10;4312GPb/NDwWGzRyYKuOl6o52EVLcI26mW8T4oPP50/12X99/aSGAd6XDX2d5dOMD5oinSQm8fNj&#13;&#10;BdwyEAUKS2iGTvZkketxIg8Tb4L3Hif5X5eb+eeXH5Idiw9P7RBmh9ifvHPW36jBmex1QfFuTavP&#13;&#10;ly/rbSWaYJyr4ef5vnx+Oj3e/l7V1eTNuhzL9h5CXkP6WWATCcQwoxxy+ceDui3799X/eOpXb4qi&#13;&#10;tCJZ4pZVy9epePXjEzJuF4c+eKvIh6IYmJT67BqbBkB+7iYbl2l0j8WF7htKqIMZT2KGiu0Y89FD&#13;&#10;yerH2963zcPdnvPzcGpv47duYNsNJppdFcwmbASYrDF+RR1DQxrdm/EXZDPnn3ajKC6/Jy95huu0&#13;&#10;53rO1cbiKraL/ycGt5LBvG3u8a0dYFG+vFfE5jzSOn8yj1fGCsgZ1jRL8T7JIvotoi+XkwmailzW&#13;&#10;G4XTPr7XFa2xT7Nw910UOu22+cJCW+fhPP/fm9b+cBnQR1vTpARWCriddE2PEnk5fPHp/hP+L/tj&#13;&#10;byuyV7+x/HK7TWSQ7jFXkEoDPg/QTdFfl2dUGcZu6DwBAFuBk/pkOJ6T7eN9ei0tcG2o940SuL5/&#13;&#10;tETZ3eAvzet1dKtrJMV13qM10JqD2LU7q+68/uj3JdPuzdPvffUy+AkadOzNdf3yn/5xfPv3M3d/&#13;&#10;XR+fTxds/Iv69M3N6tht61YpMVUycRhVXnTV9jVHzW9/udGfPyNehS0WwqrWQ6PbhLWoYZ+ruptH&#13;&#10;K4bTo5QJ000qx1kkeBn3vjxCI9ZiIwfXUzNfd4FDvn6d0ngUL9yBIREn9fZ/jQOoHYl1pZyD6wJU&#13;&#10;XX2SOJb9qt/P4YuSuAzNVgkAgXp9+/kPLwtdwKSKszUFEW/NRjnPWMHguT+lsO90WfPpBBq07AuE&#13;&#10;doNcrehsu1t8yxcYa6IxTPFIEs3OE5CTyerkinJebilkt4Oc25cJz5Gld/ef65/QjMRWlillIDR8&#13;&#10;J4uCGHi6+8by3/96lgXzQV8TAqU+1OY7e7Q7y41+w+fjedkyFeX8wotx19Om6QbvJ3nEsCsbnkDd&#13;&#10;l6DlofIknID6j9c3VvGqr6hbnbxDEQ+oGPSU9v2HtoEZrrXbEuTVefCb49KEmVbxY22azD62byv+&#13;&#10;HUQKPa4il7D+av7t5cfn2/am4S/d0wLwytieEq2bk/P4tvrFXZ97OZA8PZLuh9Wbuu+I0WmvndUR&#13;&#10;b/MBdp0ZcDWA4/U7cmblELclJQRRW0XFjoh+6o9ft39PXzY7A+dL30uI9g2RrymTp2N3mPxToa2y&#13;&#10;NoVnLvd3FBaRHAIVbY6P5Z7KQmFK70h6WfKaoFCdRextL7vT1fFzM5U3nxvF/Q1PH2I8hVmhy4KX&#13;&#10;eIz5+EPY9f71Nzj/9PRJRAuKr8ZuEI0DqkqwBiF8YpeG4uX2PbfMXyd0HWkQftnaClNhF6bd9ys/&#13;&#10;pfA07wDByBqc8XarYlZ32hgGM4G1tm5qO5m8y4CFZM7n/gEfn9pGoSygJXi+/NNPCeYmlL9O/4Gb&#13;&#10;Q2YDhSXedkmg9du2eDGHZZkT0/ewYMFNShw5NR6ONGD4XT81ERWNihHcOS+ijnn74fOhtQFPEyou&#13;&#10;FNc1F8CNxm+GGFi4mMKnnYxypPnX0uYbSeJVo/wIERdUMXYXtASz7yYpIQwOpK+gacEwg4TiSj4n&#13;&#10;HkASVug3dFbBTRvSIFxm/CFx4RTVAspMEmLuffq1x5LbIHj2ZVdNduDLaijtRb67WkP8Ye/Dl6aJ&#13;&#10;UNS3sfBTQ8Jb3Q/ziqh/eyIv6TFBRKWfCc5SlKmSVB3ymsDv2gL9n9ofzHV6lsqSdV72U6uqqLG8&#13;&#10;fLz7ofoXPb9jxU0EDx8kLM23OVfPD/UTu91PX34My36UzcSmfGC+bZl5sshY4tCAhw9q415WfUFy&#13;&#10;khi8La2sSijbfT5W5HQgNPUj+PAM4fML50fQiOvyjar9OaMcrJLdssOixL/97cb750s6mLlAhGRd&#13;&#10;72jG6Dwu+vL5y6hfm2oAlcLHmtt66+5Bme2yTN9K5BG24RSBQQ3EJeTVgpIM4k2Pef081L8XgJDy&#13;&#10;mlBhrcATIBBXrJHGWSbJof3XuvrinJaMoHI8TRTZiEGcPvHIVylXCRRrmuu8NeeLAItoUU4BZkhA&#13;&#10;Kj00wWAU+pOBFtKl/s7tPM9PzSA1bPfqWkPtH80QD9T5uzTz/tQfSozf7HfRC4Iv4gkYb5P3l2r/&#13;&#10;I7wEXQxkXVlu6AhF4xChwKYtl5ix28LLF4hodjGQp43umRREwOK+NooQTnzOCTpRo/7QfP9u1Idv&#13;&#10;fKlsSoV+Or2EyN6X2Kb3HYgi8JjX7i28VU2i/TSmPEAM3anCGsUOVBg7LEA+MzrbYydpiQ+wds+X&#13;&#10;pJ3QoC8DdJ4UU5LJPYM6X9DJjjdA+gMhRwVel5DguyS547TArw9f8UMTsBswISGhPUQKUlcKMT5N&#13;&#10;fH9yVCpUkyLitAynDqCcSSPanWXQFI5Nk4OGjH/fN6wuHWh+n7+xC6TdJd3Nui6lRIaG1+mDf6lP&#13;&#10;GNHTBqtYVNwdIkmQgG5v3wHvDoeDCWkvCDxcDVQeC2CVERNnKu8UVvgLP5hpZ4jv1F1A5qCs0539&#13;&#10;roWRZK4y0aYKejct6gqkdVZJp1p0dvtIpBYsU2S0R1rUb5s5PskY3ruKI4i+wusz+NFZ3bYSv+7l&#13;&#10;+Icp4diJzjfNPZyiWKp5edwEYQSq4WoDF991ebCG4v0B5kpwv5hVrhnTSJJcMOIXv8WWKEquODVp&#13;&#10;t0+iVgjtD89BzUHdrkLwEOdHT8r3o9d0k8pBzMhLk02mlm1uEpVboPtwKbf9szjwFPqUoAQQkUgY&#13;&#10;xJ8O3cVtmAG1Grr5v0tOT21931Z+prcygi9SF9W+BmbQ4WnOrwsX8u5thrHwYTIj7SAeZ1RXVU80&#13;&#10;uQONW2t7DFbkQelFLHTb+znl5H3036cr4NIuAIlKVHUyUoJSTLnECzwiHNgRP836AwUvjocJ5W7C&#13;&#10;CiPJAMWo2+yrKwimriG0QEj4t9fHKv+EqPXrdGHoN1l83m5wWrvcw0RHAh3Hpd5A0VfzS/PjA76j&#13;&#10;jzeA3c3ciTqR6p7y9rj/1qCWQBBa/ld7k6kGiE82jPt1gT9A2QDGPdIrCXSooZJ1cJONRWHLQO0N&#13;&#10;5e3h6UnT7aKS39YQYsUAg62IpErCb4B+whWktaYNx1MLdpQgv2H4yc6WBzWe47I+RMhPpbrDjwdj&#13;&#10;ASpC+iYw/tjL6mhCdY/DlsGmJD6yPWTF79La9fXAO9KUhTwYbeHpPAFchtNpCjlk54OMVQsS89x8&#13;&#10;AHkUI1qbodHLuDY5Pb4xFnPaGs8dAvipu6/5ywW/+Qf/w/lQNFgpr3sNoV4l+wGkYOM04v/pf/k/&#13;&#10;vSCZE7MVBKroofOlKhAiGggnQ1OjCAXdc3zftnzV2rqf//gvGgYQcTAkPKKWad+1ktLt23aA8H1s&#13;&#10;jk0o4XrbVacyg4TM1fMxOF8R6pPe3FpJHoyGxqAnOI6a5CY1ijHZNQezWgnaKIsTGdb4RfYIZ0Bz&#13;&#10;HcgDqZzheHsTbFHsPHQHBeXbx3drZpKyCwfMAKQcMBkCEKfBFaSTXbOmHBUOaFXtv30UBGmlwLac&#13;&#10;nj7RlEiMXcrzbqsT/flfjpu2U8qA0Lo+FBDTcpcoL3Y+Hi97LtZqRCAcTXFZUGrgnpKUnDQNSTA/&#13;&#10;1nW1sVggAdz3uemlyv2j7Nf365fnM0BFF4FCGgiFpKaQIlAwJ8Iht00AhtHOgsdEeEC4JdQrwjpu&#13;&#10;8w594PCgpzUHyJNXfft6uzOkvE6As93qw1FtH/NQkeQ2JFAmzIW4Bzu0jADft5VHghItufIRFIHH&#13;&#10;j6tgVYYMMnCNG2NQL/fm1EmuJJUcIJgeVJLhubP71RaGEuzlQXvX+y4ALHulxzsXfF+3Q6Gj8WV3&#13;&#10;zEVS1ff3a9XUWq+COQnYpO0S4gF33j4UF4+x5GhfjgMnMEksOD0oeaz6ddwhKzjjoe6hcVC0BYKq&#13;&#10;LoIM93m5XH7Y96sV3DqXXDnVddhmLgjmLFlQMdXxVmMpUSgk2bQeekKICs52x0steQmQQsqSMiHJ&#13;&#10;GgbvYSlDcxiGzuw7LqI7DCHamPbCvf5wGLPN6TXZjsDiQ9pDwbuzeytFlK3J9Fz32BhftvZ0meyC&#13;&#10;G9kwblOZ36YeiuOPv2hvCsxhd6DCsOFTMAipZdOAJu1GIuny0FxCn3a/eSLruhMhWC5oLGXVTijk&#13;&#10;AxFQcMCtxFVbkWipsxijXU8BB0rQ5fAieBscYJulTGjtD8eXTPCHGyWvnYu4QORCCVFVLOMt77hs&#13;&#10;1Sa89dO6PWDeSYYVhpjKVbvL+UlfDYK+QK9FF31shCzO+HWRJF+G+v33pResbBY5hEo2CBo7P52k&#13;&#10;yy46Jwjf9Pc5R4B4jChbII/UjYY4vOW5Lq5hHU+11TuUuMTwuWkIqaKODWkmP7eUtBU79F0hlfcb&#13;&#10;xlAHwyKFsAaQcKREC7XfigjLNHrDAoLNoZ8fFrduGWeW8RZMz6ApzhUHIFQVIxBRPiCSSjBAm11S&#13;&#10;mDzyEQW/qeGYfCs7azymXjLgoumH1sEEInh8u3YUUUAQTIJzLvj74w4yqlilemI3OzRHWvZSVZJD&#13;&#10;BPXtcUW1WkIcd932F5Dm5tA+llU55pHIokk1DXsG0EkJY6KEujqmM6dXcKuqwxb02zymUFQleULW&#13;&#10;6N0SweqwF79nXitnE3ClhHi+/JPTroRsAaCpMFgFImPIqlb3aS5TJSUtSM4uxpK8netKcUrF0Hrg&#13;&#10;ACeq6qzdCgVAkYfdlPIpgmneCeL7tlNAH9/fGD4vq4FwV5XjpIm7V0RpmHDBmNDX91vSiajStIJT&#13;&#10;VgVstoASHdddEAuZDCF4bRVtr9cb4yxYQH2QGCETTt0PsjtsZkuolAwHXClYMA0AgLg6mjAGVVOQ&#13;&#10;alqoBMByfNO1LJ/OOEZenZUpK0BFUBEBBKRmtrKPvGodCl7nIFOxBchhOOWDTdQkTyueZhSW9fPL&#13;&#10;U0EZYA9R7k+t13tNbNp8gyuKXIjb4/FxPgwfq1GsSRlghmQSkNH3aakqGg2t6wYnhBCqyVFyhGkC&#13;&#10;QJQkTYj2FDJDleyxF2mbORLDMHw8Jsr4+8d3mzI/dATC5Be/LFuMT09fcMxVSSjATGStKCjupI5a&#13;&#10;WNm3qmlFN1DOEWXe77XsbfFJChhKZUHH6xJSzpwxRBUjku7aYiXWPUtxEqqkEgvAdaErgrTQbdbq&#13;&#10;2LZNh4AyS4QMEYxdRqaA9nSwwb18eQKMZUhjjk5bb6yPgQsMmCVerHGN0XS90AZ5gKDgBuVaMN7L&#13;&#10;1W4wBcmYD/blx09+ynWFLMqkq6Qne4jH48HFVc9r23ceo7bC1/mxB8DrY1zcy/OgrXdBY2LNmimH&#13;&#10;KwzV0KVCrm9jWzXz9F43NRIsgPL+WKOkv40fgJNLN4QCpz2gHSEcM9KKFcCZe+zMYghjf5FbSQAR&#13;&#10;GPfx+lbxjMEOMoWlZBdBBIRSaFMDGOWy6knaHdy9O4BDGbZlqTllQABIdw85oJx3KUITXG4UWjUA&#13;&#10;ACAASURBVIopzNdDVXdVWwCcvVWqmx57y2VP+l51ztkIcsArko6gapwXgMG8jrxhIKd13/ddRz0K&#13;&#10;UZcAUXAp0LYVVk8QIWZK9B4RUjIiEMUU27Ydbx9Qc+QdRQH6gjkiPEObUsnRbAIDhv3bd6iqgzGR&#13;&#10;czvPK2Uou6D3jUdQI7nqqUI1BpgjtrttsyvlktEqBwCTA7b0qvNbSokgLhApT4f+frthRjIsvpEM&#13;&#10;M69dw8ieI6WR4hh3L5ozThzsE62rfXMFElzQNvkgmMa5ZsTZAJKP0bKqExkwTmshMA5uN5SrYJd9&#13;&#10;cSIjVgA/Vj4HFwGTndldR+rtrhknVd8WgmwMTNJx2TGjBBVYBIklRy8UQ6aoSpVoGMec0rjv0VtY&#13;&#10;RHYbAkDx5uN2PVRdjBFCgLMwftkfGwfyYXZSc9ZIKngkiMO8jq/VocuAUoycczQBj1n2KHm4Rpgp&#13;&#10;yTBmClHO12kdnr5EAzFAHIhiCQ5hgbDEAmMBjdI2LNpvXKeYbSqJMx1KAKaSHAUXsCHB1SdOKICG&#13;&#10;1qwGCDHRmeS4xCmakpKz1qfyMY+ct/Ugs0mHaiiiUAn3eR3qXhFoQRJdE4PuMtlWExGwDgU7I8wI&#13;&#10;lCGH8WMJJctONudWO0ME1ZvJJ5h8yi6bCNK+NIduCX4GEVYOQjTf9kt7THivJC6bT3jJHrutcNGO&#13;&#10;rw+E8nx7ozVNqUBUMoTYR8N3x5xbZzn0AGZOCi08gHjsmv0xP2OxdxmkAgptGIeRwQSUVBEGioog&#13;&#10;yIKAeQkMfxsXw8C572azz0bDqDHJSGBbvE8SRSpJu5to75pnQGjmVABQKBPPz88271H7YPf5fk8B&#13;&#10;ClJRKO7T/bY/AAXaukPNZVUrKh639xxagLIiyo4GbuFMwDY/bMfX1WIqOZEsltWvGAOEYVXXgBej&#13;&#10;Y04EZFxV/H28QUz9ZAQhjImisvYoYqzapgoKqwpAmG30xX3M75AQJvOyarMvIS8xwlw0a+tZuwrH&#13;&#10;rFFMxQUwzpMkCsO82aWTZy54yh54/PlZEUxCAlhCkbmUuG4Y/NB10wHgAHCwyoqwdVwo4S8/fQ4l&#13;&#10;p5y9J/vsm+pQUlRxEFLqFOuu6SnTQWeJnl+qNCKUdrffGpUEb0FIfjHAYV+w1zFbgJoEI5/XzZT9&#13;&#10;Md2rwwlwSZFCSCRYZj0X6CqGH7elELlva/9UlRBgyo97wDSfLt1S4vPzKewhumKlGBKVUESTDYcw&#13;&#10;FV4zGxcEeYyFYKzdXRCRSla1RB5CJj2KqlVoLy0hwVvr1/njtTrVhWafmGqUC0DQ2hXPAbcP3RAJ&#13;&#10;QK4JlrVQnZC0dT60vFpt7jHCHPtkBKATNDoERqRUaPMLwRICiv+H//F/v5u9IFwMrfGw7P54fmGz&#13;&#10;CZgERVbu9bc3iJMlGPXdsJaEeGbNknSthio34MNtP1FUKIGlYXCqsVxml71s6v7yyRQ3hf1z578X&#13;&#10;QFIaCNlq3xRCQGqkyPu+dTY7MYif5yqnzQ390Sf4Io/3sKzcol6om13dFIhFjxjOf9qXx9CgDjkP&#13;&#10;Gink9ghcmKGq4Bpu5TnZxx6SK8hE8++/jqKvHLbiQAGBkebXt0cz+6cvnz0BaJkgIGlbmffUp8wQ&#13;&#10;rN0a3/dSr7BUst0eFoZ3iRIFUfXq28Mejn0joKek/K5rIQVFa9oBrCuFuAg6BtkcbCBdWzehcEUI&#13;&#10;S2hrJxFRjrUs47ol8VTlQuflfSNpfzwdD4iS9LZgWmhDFuRrWgDnhRG76pFGyDNE/ol309U+Hc4Z&#13;&#10;iKcaTbshVdeSg8kx45JA4HVmo6sE5gxteQuFc1XtyVRgK8kxjB+JovA9A7LZZEP5x58/bTqEiJHM&#13;&#10;uoGCFQr8x3hvZYsckAQH/SF7Pupr1zKbGEk078CinH4tiUTalB+fPy3TLDnH31etZIOwSnnDuMZV&#13;&#10;KZHiKBvtR8S7ziKkVt60WRBudgnQjkpI3qKBKcShS2l1JZf20BQX02a5SW8+IQQJXgA5eQcoaNf9&#13;&#10;72tLkit/fPnT7be//PMfPidYZhOIRnbcoC1LpWg2ERmPFhw3DGpRtaNO2I3n/tyQ3o/oHc0VhwgA&#13;&#10;FPO2bCDndVpk3WyzrmryWH4zJcqloZVADXUo/dIK5OEgT/ITkRRzWN48SaXtGcPLfbhU3+cFVBz2&#13;&#10;NV332xJ7yIeE/9u2QwxqKVCJEwiBQs+xNak7HKkovErLsqcAGS91S9kqH2DiFcUJAJKmZcesogI+&#13;&#10;HnaoDmmNC/aiQcL7E6GRgCQyEPCA1D7GEkkMqEY0x2Ai4N0BlHyNKyjIWl8hUSfs/F63NIGphi9V&#13;&#10;+TIO0/kg9frx+SQ71BkXCBPLqjMqZ3w0fjVlN2KomNDLBJZRpJz9Iml2qRZ6VUCGDYiuLIjXVamU&#13;&#10;BZBmlxjiGb6KH/8xBISJYnPcxYoNVFmVPnA9HfhT2aSPK1HMa9MkuNnAEtmvq4U65xWU5KwzG5Et&#13;&#10;SKTgiokbZYdjgTiMiTS6MA8qf6hO0R+5ENaagrh6DhVkraMzBzTs//95hilEuYTZJ9jv5ZXnzIx3&#13;&#10;nwYwree+/f7tbzf+fBzvKYCq6RRZhqfD5Nds0+H5EhZ7Fv1BRoJVSSmFlGFGVIIIBGZZbijjbdQY&#13;&#10;aQuIqoB2r6KuZsgSxH3/ZDc8DNalDEV13BtzPJHmuMEHXhFhkZFw36IMuoOAhEVfyDSawllA9Hzo&#13;&#10;sXYSsKScz5fsUJhTLdrf13vLW3/TKcfkjpJxRqBTvDHELvF7is9dfZ/X+vhMro1SZXFxhTlwXuUV&#13;&#10;lhJd1MiSXu4mEFSpDuJOrNjhirfZCtG2wxMD9FB/1uN86Rrr26rpU7oJ+YD+QBKVpLmGacAyZjjt&#13;&#10;4difu+fkjMUZq4cLQEFExn3t0LxG3jRNtNFN8XQ8puwz7Y4lpcXgOSYhA6Kv17fMMM7h4FHPqMEe&#13;&#10;x7zf119efvr67w+W8+KdRjBBGK/ocsLB/lrQcYIftEIpIhxzhpXxdflIvWh9Rrawisgn0URG52TZ&#13;&#10;yA1AWNBpnk5lOB27CNxq35uq0X4zaW8hPrQoLX77PrcDW/SHZPzL+cvdFB8zoJSzzGcaMSXdQS/v&#13;&#10;jD751ZGAM7J6BAXYxd4p6ApsEBfjMGeAanLIM4rbGyl42WyhDSkIsrDmOKcIfOBuAt7Fjg31H6g3&#13;&#10;PXTRiSAkyMHruYU8/yApl/O4Q6kAxLt1nEOJsUbwz9flMyYvsNqXDQC0OdKeKhvdY7mLqgu4LHNy&#13;&#10;G+kOLmfAWdfucWpl9gBmDEtIiD/et6rUqUPj29g+PRVJMq5c2OftHUB0M54gzBIkpCDITZ40/PBj&#13;&#10;db40ux2HZ/X6e6F1tXmDVd30YAvalXSqKxKhCfZjGZvQUm5IqyzFlZWQQ2u3/lRxSDwEY0y9uxvB&#13;&#10;C60KbcrDT/s1gwCQyTQmA5nApGvfrZWsdqt/qmsmk81xSfF8OCyQO1o0zse+L9olLAqua4uICDq9&#13;&#10;F+sOz5/M+3pCTVKJP6MQ0/w+17167gQjVghPnGqrhhZsgM2O4j1IXVbuEzBlc0dSr50hS41j6Dn2&#13;&#10;K7qvLonhQNB0TwUXKGEKsQ1GMZl9mfyuS8oecajAbuEKgE1TWNq+2fO9sB374xa1qNi8z6CC57aF&#13;&#10;EB37I0RLRy9+8yolMQwUx8uxHa0V77pu28e6CHGIcScU3z+uh0NP77QU3Q6CeJqAljLkrazaVBQf&#13;&#10;Km60hvFzSFDKJuW/srZnCIvMcLBlDSzxe3wdyAVnnF1eskE4xgTr+ggyESFUVFFI+uqHyegsUZqX&#13;&#10;EG039LPZXLFseAnaNqzmJby696ehbgWkSdxmRIBoyJxE62KJBZVAokmWQzxIhalKuZQASV6DeG7E&#13;&#10;ts4MspY5H3KhFctL8Q1yvqF0rzCV2CecM0sWhOvu1pix2VnSMfbnZ+82LOoSQwnaxgOd7kygXc+N&#13;&#10;GnBIhAHjF6DT5emcUiBQNnUsEd2/L19++JRLRhh567mvNBpxpA0dNImskXvwkBfAuNePoSdbTGZN&#13;&#10;BZR53f546GfYSlrpyWlUAWl5RU3JCEFA1W4h1QgmYJfMYC/IuMKmrzpa4MjYdJuJrOCXkDaCanW3&#13;&#10;Wyos5L2hmAVfGlsLchvfgjfMNbGUTesCVMC2koSViCve8HrcNT92KWKhsN+CKpXhO0IWRZi2BHFI&#13;&#10;FI1OS5h/4U++pCjAvnMpPUgMJ4kESIH74jP1pILGW0pJ2kD4DFCCogjEGqTHPcUohKspFfdOHfc7&#13;&#10;VtGff1Q57NiyPb/XfGCw3cZ0+fyUg5EY0hNnHqRSdIgkOfgFBhmekwJ98/H6DRaXAw8xQBcvUqZ3&#13;&#10;k/4ozB4IqvC8c1oDnxKnosp2W/y2QlWR3gYm50LX4uqS38fH4fkC7EwYfpipOnf7nTKkQGKIkdaK&#13;&#10;nCzigSVJFUOIuN1avNjdN1IyAFmqFKu9iUWByBwmPAHM3UzkeZnujBQULut65YCnPX1SFcs7hnHp&#13;&#10;DwRTkHBDqmK8w5uqlTE2U2zdTHG1TYUpTli5zXdJVf5Y2/aQELuSK44HQInx7pDqO0pm1ifRwiqK&#13;&#10;oeWVrJpsZ9wOlHf++u6kKLztmWoYXuvYpIyMB8fnpy4yRAGSaLsXbZcC3In3MY/zpk0hl4FJWCMS&#13;&#10;KwW6jW3QK4lh0ZG7YLzEiuLG0FAgwBAgMpDcl5ycnwb0slgLCSIQk7QDiTcSONHoHdUS1BXoq/j9&#13;&#10;+0ojWN4fBTbtYUARZ53N4PYPDwllNTxeLhaiLZc4F+esS14cVaVoB5BPiPbn7X7PeZUEg8B4VQMc&#13;&#10;qSqzLpCGErDViT9/Af/2VaDqepvTl9ZMK+HldKntClOMda1SGbe5CEmT1y0/OY5dcgAXssb4YVRN&#13;&#10;VU+ZJD47hPMWhQfZ6lQRhQTOc26pNI+5BJtBqXq55a2Xz2GzRadcS7p7WXOf11adHlIHF1mmoPaq&#13;&#10;6pwrBVD8P//n/yPcwnP/80zWbZGsF6wH15zJcHYmtqXaPJZV7xf8LD7X/TOwG7ePvWrfP/4etoWl&#13;&#10;EPiPsHkHh2oUFEEb7algkMM2o3uNcG0h5tjbH/2anYl41Kn+WQFURXuvWcCcVM3db00s9/g7b+CF&#13;&#10;jiFxgJeKmgsALU3ebgShRC9V/HVoK0zFYyWMYcEYEghlvxJ9EyuyD/U0MFWE8OcPxI5fSnHOzGEq&#13;&#10;P9mGLSWeG8k+eQKXfYkEVK2fU/Kya4T7G5KZ8xjAH2z4Nv1OgBkGOnEMhCyCjyKEUqtaCk7AxzfY&#13;&#10;n1BTGYj2JrpfsSPWdF7r7tTAA7neDQtT+xaXtfer21USIjHo6O/r8i9hbhReQDT29cMD3DRqKvZl&#13;&#10;v4bRCxzPlybVj9n0w+HX6c9te2AUHId2XlL6+1VmEOoI4xh53MHSk9TqKiDspWzW0H7up7S9+WkL&#13;&#10;crcWc34uwFUQuEBc3Cv5y1EaI7RtPomf/7LfGN0U+x5hP3yw9NgkQcHCh3Wu5XWzA0+wy3yLv7FE&#13;&#10;ps8dO5AAJQm+7qdypQf3Edbb/jE8tz7VJSjSszd8FXD/iNB7yHIDSROxSiVJCiq+3GfxGIPCtr0q&#13;&#10;ijoHZHiwe4dzIHaMAKglfSvN4YpkF0+wPD4f+23j9NwDuDrzGyMVNYDF9HRovvfhyYBR70uOsKAH&#13;&#10;9HRootif3jVLhGNlpa+ijMhl5W1DGkXeXu+Pj+0fmnlCMJUQkp8GlwLp4FPqhKLdb+OY6+50mRF/&#13;&#10;+M695umI/+jLb0u8R7nbWAwmX3f74qmk39Z9WhEZGrwmN3DBZuPhNpybVMPfykLtfcD5h0oRkMir&#13;&#10;ea57CSnOhnvL8qqQM5oLYQDI422HLycQDCzFlLvXpe6fE67mff8ZkSLwzDNug8D/HHQQAn210QBL&#13;&#10;6qqb0a/jCjlmErq4tT8ND7uhSvrhdro5gePpXB3sZfoTIUyAJZpBmH3jwNTJe84fOm1AuSV34Bqp&#13;&#10;u8XH8TukNUZ+vHBAJQNRAHDBgpGMSmga9Iver5/OlwBLlihTcLbvTvv2/Cf9/7qn+hI2C62nszty&#13;&#10;rNf3bbenIwtF73BGkYvn//Rte0v98o4ePxPVknLzLGviEVlgvgDpRE1Dakr0ntJ84pZzjbbDIn52&#13;&#10;j/zb3DBKAoQ87uS4xknMjBaOmYf4YA6PaaxexDp/oIFEQBBQBaZtxd4fifxvMP8XTjuAKO9hrfJm&#13;&#10;Eq1fnu8xHGQU2DH/jPl8C9FW8Q+a/f1BSw4pVFsXuteSMYT9uv2Fmh8gbDYD8maUUuD/Iwg+kyVL&#13;&#10;DwOxft5dn5nPVlV3AwTB4cyIWoQUoZgfCm1A2oDWoDUqGJI4JEGCQHeZ59Jc93mnc5ijRZi7mfOB&#13;&#10;5AetkVq1eETps6/vW40PCAlY49z5KZj94zchPT0AlNXynW2PmiJ1YTH9buTfcwdHY3OhiqYkbtOB&#13;&#10;PxOds78SeMvgTUiEvx8Eqw5dHOW3Ywxg3+frz1J8OHM1+9+Pndbrz12ffv3GWR60pbwrtHnykdOa&#13;&#10;EWnu7pNO+q+/tYHSHYTz9unuVOPemmpfAQsSrOGM1hI7xkksocXOAoqwGUd+gsc17UYmX35sLx9N&#13;&#10;Iu2C2mbLBkePMuS2j67G4HXLCT6etiVyJggEqQe1ZVmSDrxddYKyJc30avQF6/HxgCXfVzzkE8b9&#13;&#10;jec/6N/DWi/7DyzM5tEE78OfEjgJ2vzZFl/woRIO0wFEBdxI91bhoshOSzr+8bMDGpFsm7NE1CxB&#13;&#10;hp4MK6BrmK00baBdjTuJ2zYd6luBvtypbpmvZZdzRUvL0sH5X02v2u126dmW3EIZsfoXO+Hgb3cs&#13;&#10;JDQJwFEn8qh+utboKyTix9UQTL60cVBx3bakp5Dqkq3opnx3EW2tcT5FoMvzgMQB1lg7+NTkpoUC&#13;&#10;RUtN3OewkoNPxYfrFd4c/GWM85uszN8sZ0iZKGLOAwthqlg5B2RBNwU02eQxcLr/PTmWXEQ/gViu&#13;&#10;r5KAOvXgsjOAEWvqVRzD918fev70IN6vzmoIAEQMcDbuBT0cn65f306Y2ptDqeOh9QCFGCvFkyQz&#13;&#10;TrlyBk9sdNhkahm+iewWKlJzZNx+5IPTWkr2dyZev8Apb3EiQ22uHyozfDC/lgyLehg2Z28J0TlH&#13;&#10;i1p2GLh+kwUkfxQkNRRPj8ECkWSLRxdozGij6dmaXFNumROHHtPv67Ue5KnWIC3ZlmmPpL0X/Mma&#13;&#10;OflX18qMMwGQveI4mQBjbjAmE72CUDCeZL0gX8Jlts30BfTs5rbzPoeduuXfJI69ZPNWoL5HpDUI&#13;&#10;lJ3SLuho5TBEZ6tEfJRgvUjljb8CmJBiV0q7pr/j3ddv+dPf3uHN9zY5cs9aYLLrVBfPm8SnbA8u&#13;&#10;10yZGCVpoV+8tDWkdNXz841t7iIpTMkd+Ce/OgrFIl84/K/rbfvcjftluRcnCEulTlcW9JKxQSxV&#13;&#10;4jMiIbAXIkQwd6KrZxNpF6qN8SqYo2eOEzScXieOlo/KoMO5dne93Gift3KmS3tqEOdqd7GPq+Ud&#13;&#10;RMXaK+EkuHNDXFb3NKKrmZvHVhYVxQCth9slVin7L84XX3IK60TukHOAtwlkGExD/IbLCCgHSQRr&#13;&#10;KMQpOVgChoMs1+uvAHta88zyrDUXPNG7l2RYk639MTkJd9S52hr3kt9g28FexAEPMTdU1Ywt2Ikc&#13;&#10;sKCbc59Oh52lVMBRHbxBYbSOhswTvrSMSK1d5eHjYovgoOe1QLu/Yql0xYAnT+gV+ffWf2Ys1I12&#13;&#10;9fyqld6JEF8306e+y/NDw3lwvx7Wz7NKMv9AtyOt0+F3essVm9ktLgSMMR9e23rAjdhhjplexI9M&#13;&#10;XcSODul3w0ChR461BrCcJYGC0fQZa+uU7Llt/v392h1+6oZfHnOKLISwLXUegEq5+oI8s4D3AQLt&#13;&#10;PYgrfL9AiuDIly0coQWWuZ2mB6h1bfBx4wtF/bWSDTYd/eieaSwpRF9NKFHztoG8NTNpx6YI58/9&#13;&#10;jvFBTbfzOxH8FsJ47Px+bcgo0clZuAejv7T6NYRINwwVP6gy4V0IOcd1K84VX1jkPImsQViio6E5&#13;&#10;8ZTStuTFXlUrIC6Hmlb1eNk/xkeeD8tzeRYVCJY0tF/96kVNGId0jWCXQ9Fb9p42URwc5hGFYnkz&#13;&#10;LLvp+dMVJOdVtgPvNqhYlmq8asRjARSiw57nFsjrUmbDBaMq4mR0DgZ9muZwTmjd56hwBX49dvhL&#13;&#10;fND53e7r6fiQ/Tn2Xo1ytbvqvWFPQfbLFUDe2KC3cL77OLZfKEwFxBpqQ9xMk+S5P2zX601O8smp&#13;&#10;y0gOSRTPnJOwL22jyO3jR5Tj8PuChO5O4Gpim5C7bcVa4rIATVzk5MqydwM+7N8udnN/Tikhf38k&#13;&#10;q/Lr6bCUmfGEyMTE3PfXK8a7oRjTXoigwp7v/S2k1+DizbOIUpAQd+IAzqDZmgJT3150DerTM/8A&#13;&#10;lP1H3z3m9CSwub/rzWazx+zvphIx22C1Eh/ulnVFDmjBJYh8JNdy+QM/7vmHjfOHfvlUwiNombMe&#13;&#10;iW3zAvXVs8NBjbRSCOysw/Op1vdCYzdCzSSpTa3SGvc8Jb2sqDLOcP8tcFgA8/j1fYOHCPF4GLa4&#13;&#10;2YMlTIQd+4LrSGdmp+kYpjUisOw531Vya6eU2+XqhyYGnkNAeyTKJGdpxQGyv6F1e395epi+gRmh&#13;&#10;r4QWStn7Sf6Epnih9U0tTz5xdTE51MsEIDrCPy9/aQcYXxtZZctkC7N3QFj3gCH+3/6X/7MqANrS&#13;&#10;2Io8IigA4B8EOs/vHcLA+vZIPt5fMcHW6SQzo4ABcNne2ThUjLPAqmRaQDAOQUArjSZwxbR3p+m4&#13;&#10;zXutcFuDdXaaFJc4AyqSWPalSuoRsM7lCA7HkzUX7WWMrPERdMPHukCibJ4RFUyO17PXQjg3Cy45&#13;&#10;Jb4kWmFw1s5pUABQDkXf5JaaNYAAOhEqvj91Vi9D07NjQ/wMWEqojSXavKuOc0w+3q4IQE4qogxH&#13;&#10;Gc1OCdIFHFWr2nGxSbDG3eaOQBZBdACAsjmtELt6mMNe3HWPSGDaDiJ5DwkNduYEGtfH61m1FMTU&#13;&#10;D2PXdriA6kP7xKOhOruC9dPDE+16gAqoG4BANTIEOzQjnndQcfR17CdaMsH1ulxogM2xxQ0hCqQ2&#13;&#10;UdUFD9eUQ/DGbaRkSunHdhaKd53kkZ43RxjHzOGmmecdYBGtubx/bZoHyXttd5ucdRpQQkgPYikp&#13;&#10;Fwdq29rk2lESVGHipeaQgiJNOzzN1zMESTZZ4MQV0b7EJXKmbIgEsE/H0eTZVdcHgaejNfs4Nou+&#13;&#10;Key6VtVcoiF4nNTQ192JVujoQklQsEnSuMyNhF7krhuIUOfblZgVjScPiHfbdQ+jYqhEn5KkPQBk&#13;&#10;075t29fXr1BygBB08OF5cvsWKpc4bDbK5i4CmBNf941U0DhmXex5c2gURpGoE4mEV97Uk7kYyhiN&#13;&#10;RjV33iwHQQrEELchYEV7NwfBUiN6hoRLuJQ8TR3V1dmAABm6/s1ZOTQ+RtaoPWxwxsHVh/svHLEC&#13;&#10;8fu2uVBAo+awb25ViAMKMWsqVBsLKQEGsMh5QeHn07NedUfvslucMW3TeFFQ9BWJl5cbPWDnmLaz&#13;&#10;zzaAPAJWbXQlZx0FZSAWycBqESygoWS93hp1CKiSjqezP1ud9jA0w+vtVfHxursCs8WJIdhz2uGW&#13;&#10;HwZbSzd0LUJf3ytp2QoNKaSE1AiW0szbBon+FiobQDYzJDjWkjUr3GXMNxvq7le7z/suTy0hIlWE&#13;&#10;WUNbbu0VFG40bDG2fpNU1AjVYQBrJIxnBO6a5/f5I9P6qASS0G8rLDWmprIMotXXs+QCYZT3PMBD&#13;&#10;sMAnXJmo1kE5amu7qQvVhlyLqHIUcIMV5233RLacTsHHw1GBZM4fGsMAQb6FOd2KNTGnggnYQhES&#13;&#10;C57N6x4T6drDnr1+15kqnapiQBK2bTlkpLn+2DY5QMisJyhBVoCydZFIuo/tSCXImCgHCFluoZrS&#13;&#10;kmLt5lMoTQnvQKlDWs08ay44aQBtTb1CLpSQHd7NaRCr0Uw1/uZBb2/+PBdPLeScTHcHX13k1AIn&#13;&#10;u55xqZeXhklOG+7Mze1d1xbGaLXZ2RLDirBs4JxjAAVBRCGuCCUQ9gWNp6FthxSSxXV3ejqOhNBk&#13;&#10;OaRQtDQBEBmtYWtw2gE5iiZZrZcdZQI5i6D2TSfKiBtFRtES8u0WIq4OugjSQDmnSFCwWCtJs+0b&#13;&#10;aUvK4ONyDiFQGCvBEeTmOLqiIUEQ1Nv1+tAKCej5+sHue2I3H1MFKvMCY2WC44ZXWZDWXLQf61xK&#13;&#10;BZgAUve48GwBw6uNRefZMLu6TkjoocIRFQALyD4qPLmM1hLcLXlzAyRWIRjhjeTJ6Q0BkgIGEiVF&#13;&#10;+ziyoQDoXXaUGoA8RpiURrBGsuDjirI0e0xem714j05TwEYNmPVNNOai9yRoe7jPyPOeNibVjGog&#13;&#10;GAgIaOWZMOJ8Ac7eZl0cIldnLpeOcOigB2K1puP88+NpS3lbCpUisQBCyZizrgXrpm3JICIGSEYc&#13;&#10;Vl9c5Yj24/uPrxFh40syTnUKkVRrxOOw2XNF9mr3tuaCoimmEoYrxxQiAglSGFq7roMUeew9CLyl&#13;&#10;2UXKFaUk1YJo8Ds8KJ70tWUkgs5G70FglCRc9mjuh9N2ickzayOrxuw766SpcQMhR4wywqhySEKI&#13;&#10;frcw14eHSESNxSKaFGko5pv3ZXUcVOSioiK1BGrHCBJUAVBTiIOQcdm3YNtpSMmD6qFqBG8JF7su&#13;&#10;2+2Vochh9ZDXsue6TuggDqOzWbW9hLjY6GECEjMIcvZqbNakQQ0upcrYqNRDR7phShh7hhHBEej+&#13;&#10;nrMiQgqdmrabLbigFuEOAxfBiFkvQwk6FJkpAPnH7ZVRYcx3jhEh9W11UOjxrtPRgp75YJGPVpQK&#13;&#10;HIZhlNzH2laQXDw102ox6lB/GAEJu4HR6vnlex1Qhw65mt3NUtCLMRVVStjYTDbzRmAF4i558EkA&#13;&#10;1ndjzpA2LItUCCICCUWZJDEXgyiRFIPckQ4JuoS5VDDhxqdCpOKKUkmtL7erBijnmHFGLe1f56tU&#13;&#10;MuaUiuJQUyV279OS3s5aYQRSAZQimgCgMfAY3XXZAQOYQBgCggiTBuRIk68QX2+mgmYXqAAAIABJ&#13;&#10;REFUNE0T6rwtSFKW0P3wDDNbCDgyJaDyOgHFTqKBKTVNBxLmDfTOC66ag0iUQ4ITcnyrALBYUC7L&#13;&#10;ogmIfhRk35yJMWMwB0MruBtOzvpUXFmBaGnCJeOEUkcJVE2dz7vyCmRGiUrOnVpFS+2FqEFDWHKI&#13;&#10;HBxbAUUrMEfVEtZSE0usGJBKLUgAtGrgpPHlu97fGtF3lUFfCSJN23oDdDFA5bKa03AqocSSmwLW&#13;&#10;9YxodRrYlAkDFCaNOIaaUbiZhSfejB3laFnPJOYtMkrb07H3b1Epqe3eCQpTxERiNsAy95TPJXyE&#13;&#10;/Y7xXGQuTMnuCm8EYpjyUcASm81sbcskqqH4rDNLFMqu0hyIC8TYxaWcc0LUUTgCqO2ASK2oPYjg&#13;&#10;IyiEER6Xc05mHAQMiSZYc+5Yg3IEMXGBrzWZsACB9mKVJJA1a7i1B8xQNpUx0sKMikttI6hA1zU3&#13;&#10;SrUD8zVVHc/LYvZQA69NPDbt/dAZjn7qmxhSzOjx/gkXmDO4bStVhRpKIZrGNvoARBpboSiy+8KQ&#13;&#10;cLONGbYHlSl9m+eBYr8UmIGiCMHEoAQg84bd9ih5k2JFiBeZJJUDaef5+pb18em4x+XU9REjjpUi&#13;&#10;XcQFh2afNyow4xSnOFAOZLeAW8wAYx4hBLUqpbzfKFWuk4mWRhXHaoQRIZgKJDa4xRybExZ0nRcQ&#13;&#10;YopO51w3AgEDfo2kyTWVaiGoniGdXHM8CFATMpKR9bagTvKYk1naloOIUtgbKXKdJjhiUAHOetk3&#13;&#10;FxkpJe4YStWq5EoO8Jw9pTyUAAdGqIGYXS8zzV4AaUxhoiuizMurErLn/dfrj2JTL1thKgGwhgQq&#13;&#10;+qihwlJC5ZkAoDLHPtfT8/PICG1Hh4qjhEPgvY3Zp21WkjGFpqN4+7bLoqXqzvMmEYJVdmMXzXzb&#13;&#10;o8eVTSKm0E6Dw6VwnDjiACpJBMPYwwh8g3uJexfXZuA2rfN5hQk0Qy9GWXPEpQa7gQAsRQQR1WPI&#13;&#10;TACyYU3YjOYSugUT0qr+jFEHEgTweBygp1e/YSFSKUtYco7DUdUQOCcBRyKxv1VOQAxx2z0NEDYs&#13;&#10;au83j//n/+l/LzIvcGt+hIY1jNWQDDh/bQ4Ni5VHmNq9ZnD/eMw1fMClOpd3f3cUf75tWZIy8PH9&#13;&#10;HWg5Di1EIVlMBditGQ/3+jxjTHXyrXqUNKzbDSvicoM+dtTJ9+ypIPfj8Xy59tOo9zcAf3+7xUNJ&#13;&#10;fzFv4/HZOayO6f22QdjqBYTH7vP9FL0XsAKK4mqO40RSN7T5uoeXaxQW/74DF6/T1F2ix9cfFJL9&#13;&#10;5kyfJm6RyJfX+h4+xlNn3IYT7OSJwNirulTSGwFKgrj+luLvkHiZtaOygfykBLQr1wURuTnd3R/N&#13;&#10;dS/NQZHQIn3Z5eefD/uywIACDRwju2kA7mVdh6a7frtlUdu2KS4cVSce8m6PvKsQLbe3ZY7u4fFu&#13;&#10;tr/ypNpWTpNazms8z52cGGpefnzAtMYcMKNYx425yAoM+o2uxuSWHn41Ovv10LZE28gEEIDQGt3W&#13;&#10;RFG7E6ViCd+vN8vlULF8khhzsS8BZqazyQGcHu4zY242kpNkQU9P+H50cT9MattNtBAgyASVO1kQ&#13;&#10;blvx9vES/HlgRocaYR/ediak6DsluL98bacGSa4WWo4tAEEqkpJr0VpTadXB2PaHuQDCuow9dYAR&#13;&#10;hIlFpdd6GgRr4RltYUbWe8rhz6f2IzeL8S2NornTy5nUgLmEnsYC2/Hk5+35v365znNO+aBOUqTD&#13;&#10;0GmvtvTj/uGXf//nl2G8R1z1UnSYHH275BzWVV9fRdumKHnlKOBmu8OYNA9dp5e/nvVB0EdFXzcY&#13;&#10;oGjYMImBABCCFrT5+HYhasjZp7SjDbT8KCjL0dvp2Cp0Xm+AkxD3o7svGTfNpNctM3b45cv1PM/A&#13;&#10;P365/8t//KmDDT9KY9G64XA0wLMGgAkBd6Rkq6gAexHJfG1aueu5nJrqA6WdIBMaklLTdTmrsZUC&#13;&#10;dZYoyGYJflFHXBAMQKpq81is7miJujjKcMsv5tp4qNSJQpozqCAAqgKV2zpnmquzE8X25i9EpJJu&#13;&#10;13eY1oL+6Fla0PpEegQyZ9WGmzjceSzmhDLehV8gJRlBvA8ruxDRpARIqUTwgsgGY7YB0GazAHD7&#13;&#10;+y+P8zWCMtw1qGCzz0ayk0dlf7utu354HqEeFr/SkcLbrT2ImjNGuJQ+UA2cmQQ/yLvb7RrWgFaw&#13;&#10;Ggq4SBTDkggeQg2FJJeubDhUXmw2/MYxr4Bw0ra3t+LjstsXFOlh6KQkw9QBQcjeUMLaTjrovFcA&#13;&#10;muKvqozOZQDIZtLDw+eEmEc4uA//FhBt+DCkE+4fht2/3j9wcvhsHDx/OPFY7+sRbpZYvZt6+oXZ&#13;&#10;vdZdDocempcC8tOnn97Cex9/jomMhWPKAzJzfmmFx+soZLvuAeglmxdIKOOdPmd7eGUTNljSNw8w&#13;&#10;+O37b+KOxxEniA6Hz2bTB6qDK7stTTCZIymZ5c0AdI7+/nj4LUYhCxKMMva2bgPpCEMmLEr+zR5X&#13;&#10;5zwnyHJZQEzBrtaQcrJxG44ymLTSJGHsUdXNxC43TriztYLM2+a2aVY5zW2SMPSFb7B7/qMuBrQh&#13;&#10;AzgAULOFMFA5EMA4I0naY/9QKwQAU5YTzg7kwhBCft/cOPTj0Dd525bQjup1009TfX1daJlKm3uM&#13;&#10;HU5gFCm58mFQwz3OijPE6a6X9kG2wC7aTaffdVj6fKgxNRDDDRxPhWHqjcsWfnzV7eMJ3sneNJjl&#13;&#10;pielgK1kCkoxJp0OMizV8gP/cgPfl+tKiICVz5BAJVAnBN86NmzrljMAR/apFgArpVxMw1+3y+Y/&#13;&#10;RJvO1gisRN8minX0Oqx7mB89c5rqLYimJUJBMudKABn64tr+S/Gw+bB3R1pNAY7C/jEiLzFw261g&#13;&#10;1bV/c7Ef/Ajglms3Xff9OSOgGszgomcJO2g33isN0y2naSDaZlzksemv9m0YW+vNNaduoph4Osgv&#13;&#10;/aST3qsHmKJIckm8YSUwAlcYA87lTVAmUcUhm4gSaYduCzbivS+nbG4KGZjh2YnKKhDRr0GOrQ5G&#13;&#10;FFlushTYHxoYTaUQKbpFx6aDqsK7HULToA5mRCo2t9tS/hHgXGDaQmw03GOsrWh1xt4rzJIvs8xi&#13;&#10;N70SZYcbKgrjCSMayoKBlBzlXBW4bE67EABiRQm2cwiKdm8uHE6sokX4nsppNw4LIWLILhcOgYDe&#13;&#10;zCCW7q5fyt4wuqfkK4zbdQDR1WIxnuPOJIfCX/WrCr1LBRaKCp/jZXjorvtLjeS9XEMOqpNE9Ol1&#13;&#10;BRLNdRv5QeE919AcGxMhVNt037+ts5G5o7xLcOsgLjtKoTpHVF+WeeA91Hmm42x+rFbnsu4GtwSp&#13;&#10;lOnjeFA9ljWA0DACmhZW0KtB39ZraUYGw/n7D0lO7RHrAEIJSC15YU9sv225WIjr+fLBu25JSJKK&#13;&#10;g35981WU4bkRAJcbLAhBTjW4lYyCh52YkCLVhaJBA8cNWoDgMI7Xi2NwkX2/mHBgY9soAnCthHAW&#13;&#10;602waZ2p6NDp6aD9jitgzu8mZtIMNAtWNh2Pp18uVne+qLGFHLWo+fiuJRvXI6l/eSOVNbRzsqTv&#13;&#10;FymbTLhzHlIDAXI2oOrI3cO6r6xB7cpCqgGAtoOrEyR6sN+gaLR16jQFiWWM8cxVg13cvxy+3PQS&#13;&#10;YHLJVTsUoCmzpDRjuHcmUcopqq3d9bLMH5fuTkjKG6K2C257GEvoernP2aC02cCbkYYgKMWQV4sj&#13;&#10;Zqn+c98jGo/oolveWusKFlrbIhJpi7SwLKBitEd3qvUWr93YUHisrYx2/XzffwCGzIdquIVW+rYf&#13;&#10;+8vl5e6xgxFV9nC+aphuQz4JxWXDSM4QhhCptpjSW9gsnBrXoEH7i2lCKBDkmW2sIlar2vTLDTWK&#13;&#10;SlaAza64jrQskTcf+YgyD2Ks8ZYobVIUPSSoqWAzbYU+g0Ccd7mVx+V6Jm5mFBg/95lTIhimDWRB&#13;&#10;7zk52aLXTE+PPDPAjw2KesusYF3QdeSCDr/8+pc3yhHSGdHiig34INKOBAkM12tgA/dLHemT7+cJ&#13;&#10;wLAtlwaUry9M9M1wd377wQuLJeNWVrIf3b0SRCm4B5+RgSkkMzeixRlDXxfMqSw3s493J3zbixPV&#13;&#10;u1PLY4rr1alBrGE9jF9KrpfzrR97dqRFJ7gB3KN8mGZ7jXCXGTPZu8VTIKJiaAUlZkBsDBG6wCPM&#13;&#10;z2NzEDGC5AFgqGsn65emLRAdVpUciiw6PVZKKYc02SqyF1XmW23uFasqOCMVxb0MH+ww3TfYGN5h&#13;&#10;koXIkDBPc6LYIixcJI0JLgrRBwr4vCrJCqxutxTB4LLRrLM0g0gaiDVKCkpW2pbNF4hAhJUw1vqe&#13;&#10;FZQ3v5JBxv0DVPJ098nF1wl8mVcjuuaH/UBlgxE+tEfUSJxBcn70xOvtMPbaAfzpsUCPXB2y0pTZ&#13;&#10;kiBjqu/9fHGU6uwNxHVd+qFNINwrMdvVhtvbx3+w7dTxBKmwAN4LuDpqjGPYmjrggfN7AmN508sa&#13;&#10;nGi7oBDfd1RTDo6tVEwSRl6SUH20eR+OLSMdcSiiDDuQd1uxzy4DTyOHsYQIVyDc16+pY/Ku6czU&#13;&#10;wzBLpiRm31Ltkq8gbfYmNjnfkQrQui6Pp3sT1j1e7uRkqyuw1JL8Qh/vMIAcwJbsaEdGEnUaHvD/&#13;&#10;+t/+L+zqKbF1abS94Tum+0DkobgYsTwDkgtP8IiyC+tv3p8kbbX3ntRpMZ87dmpK/FCer0BQk4Fc&#13;&#10;QJkeic6drVq2EcfhXsLfdtQNxgUEBQJEo6uSoclXTZu93ElQ8PpWloffnVqVA7/fRyWmSerwsaDu&#13;&#10;0T18/5h9y2kyNlDnavBYpZuufSjoewt+CR9NcV9U1XEGvA2wUAj4Bhm7L1jQph2367IPhDy4hO4q&#13;&#10;IhVJqgjkG4c0g6GI2yWGk81IC5Jhz+yD7gid9hr5W267/+/DjjB9m0aqIEWaueMa3gYI49sqyEge&#13;&#10;mlI8LJbfPnjh0ZD5M5hDrUPCg+5vlZ46bbyNCCcTFo8hcq7moxq64Xz+eBhgD9uU8m49uGDwuTVl&#13;&#10;7g+ZH/TPtWnriPSQZL3eZNt9cRn6a0dib7d897NR+ghAuejznX66PxDwAcM3dJV1Y6+rf31eOkak&#13;&#10;BF7B7YcrgXZdKyVxf2l3DK8MOrqtvL/PhyFieHUr22mRoB4herExywbiI8ZvG1jlGqrvjgOBHPfE&#13;&#10;AMz6/pBAsgEG0C7sr2zRIXZygJhu3/78JEb99Sa6h5UKmBDR1o1njpC3N8gx9ooOGHRObOqFZAbH&#13;&#10;cpZpivomaMT3pEnsJuQ3BH+0eGJ3zb4vlClp8nWAueD5Td9N79fXAvNhXdQQtixf9/09eSJh6wo4&#13;&#10;/vSAjdk6ezbvsIMyz+d3XonSkG8PaV9vsUnlQN7zv1ucChBzZZWsGfLbzjnHddMOlB/WoL0nz8aX&#13;&#10;miG9dzaVumbYhwcgdwEC3m5zu6cfunqQHKjs71n7dc4LVMgNtKQyf7tACH6ZWNI6xfBxmqbXTHih&#13;&#10;vRv/5aHy1bsScdezBdrD7bJ2XH2bGjhMVbBHU4HMuq5RbrRYOHccMAz4x3ZT/S1xfZeHf71cOCeC&#13;&#10;ohXPDdpJchJxX+6Veotn+1Qff+j8iUK430hc5gN22zox3Pb4p2FMi64eVEB67OsK2/L0iavmuEAf&#13;&#10;pD+k900cJ9eQcWt+C5sLGUJ4Mt91MKJF3r8VKgOtuJrnO0jeqAZR/Hx82P6sBfFSd79wG8j+L/td&#13;&#10;Nyjo4ILnkHdnx4dBO0g5pK1aSSiHdAVbaUQFco+mAlQBKh5+AdmmTfzU/cf793x8TqoDsr/3GgLv&#13;&#10;4862sfP53VrdD8ObQ+87s1lV+j6Z3YzZ7kdeCN4ZaEh6ZF33k8MR8BeTwesG4oVR6IJLqtxxGpNH&#13;&#10;qtPq91Ct0/HtnU4n7Nb5w+232kDZuMKVzc3xI/HPrVlKNu3dVy+N6aqVwjuNPKTXjGXRl15sADlG&#13;&#10;Us0wY1N8xkYk7LdUi7uD6/oJ9BAPK3otkMO32uNLtYD+fpcJpKn3R9TEJTqCmk2jNjtZ43OrXiq+&#13;&#10;WzxMrIIGpRcWDwxLUKO8Z62BHWT6R9q+7KltrxVLHeN3iglJyD6GSFFjfcBcIX8pyztRtYyAbOdR&#13;&#10;HMMiwXV6q39ujsTkW00Kth5CnJCAJJw7J5jkHru8QoqpYPONrwMOaNHmayW8cL9d3k9kUAblXnqQ&#13;&#10;MoHLVYbDZrCRfuy5xTNiH7L2q/kYjn3PUcAB/nyDk0X5+/xDgE7Bj/WVibv7eDU03aQfPBYPDOjc&#13;&#10;W0osZtw3QtKMTG7zloHHcK03TkAm0IYLdfVoHVps1f1TuADiiq7oBuozadaxK8yeb2zGKmm7iQhf&#13;&#10;ujgG1r1DovULeKgoN2oX4FbAc4sUMtFaJylkJAPF1hAqA1XA44bSfuchsNA6+ONUk+CHdW8eC5+o&#13;&#10;0pcl5NPI3zuMymZrkteHPbZNak+lXlhicXFNBH/tMUu6wCD6/Fv/ow79LZRn7W8pKtmvJi8NJt8L&#13;&#10;iCQauqG+jRAHfIm9Ey8cI+oyVMUV4DMohf8xqRefKIkYXW4hRaBzMiXYJ/AslvyZnHBAF6WyZ305&#13;&#10;CFKnuUgBu1Eks2t/5lQep0f3owDBbMMa4eSO8/I2xJmhu0SKtZHAgbeRK++Ay438nDlwtamt3sn9&#13;&#10;oXVkwXcBSQpZczWByIGc/6J2CCXdFWkIo7WUFGK++s9H74ZqTh3vPAuIKui5xnyTKQTCSt8W5MRi&#13;&#10;gVWogJgJSRFo3FxXXgGGMdZmRQqyO6BOQN34HmlHACMBdc/PGIhkxdrvxAKZIL65/0fqe2wBiA2l&#13;&#10;zeo0mcps1RI6mnEmLRvynfBvOXZ0b9wzeNrD3uVhivehCTUP3hrBa76DToceHug6dftSHYoOMxbu&#13;&#10;mKkOsXx3r/dw1JL26w+XpmkQoiac9rb6mzx2Vxnb78YyQmNXl66t9v205I5rit/LZWIPCMtSa9Nn&#13;&#10;3rDM2S219aIzBDe7stoTtkEQrF9zyVlAAEs7npg9IrCMjzFdBD+cCTBFayEVyonVroUPM1OTakvJ&#13;&#10;kGBRCa26w+4aACnI7hqaBPDTAFXMtkq7VFJvP4ZTa6DOpfKurVLVhaITM9H0E3Meml1bEdfGP7gh&#13;&#10;FFqy7TrzPdzX/G/9xJ0XV8G9rOwAXypQEVDKWkVn+AYURTTVuEY4kD55YnVMEFbKOSkg2+Xugbvd&#13;&#10;IYeg8KEMIAqF+9tU6ttOQ4Ej/iRhZfTlYgWd/qCqu1qJH66NzvEOmzI6CMWbLnJLKUCJMY0iWLZT&#13;&#10;JsYnFmc3hBNkecO7fMaGfCwC3koc7h9SquESmBpf5x3yS9GyZLEvNWRLbZAijodyOweEhijYd3/7&#13;&#10;nDytD8T2a62PjGpY1dND3le106EQqdPSddW9SYi6iqFDiN3ZDRTVNfsrExyIBq2hccgHFnKbm6Gc&#13;&#10;a61K7yjQUG8Nybx53F8XxLpqw4f+UL4XG97xvZuv/Qm3DSTK+sqaRJqhSwx9CIRzFZYP+ODaxBkt&#13;&#10;3q5bqw6mT5maWvuy/wb2e3iS3xjwodYoe0QxgfrPuRYNGeK1uXYoRaGSZkeeKwVYJoRVl3NM0X1r&#13;&#10;vPQWkJpRjjlTnnjM5bKM/tFDV2BlbY8Q2v0/jZMT8RNtIyI1xUA5d1rWwsJaxjBScq4YXYsH9Z3r&#13;&#10;Q9grijPrDzY6zKBLJQOMYIJhB5HmPkZogt1oC7pNpEgTHVBUMSBMhGywMRteQzvni8DogMQB8w6t&#13;&#10;2IGB5eJhTNc9SEmFwhOS9G1BnhuPRZXs7HjNUsL1qlhHnC2380Yyjqo6FBuD8pcIY1SZpmzzRROI&#13;&#10;IIUEchy92bWU7Ru1R0fsx82Ker955IR3EuwRjkUHunmpGUIYg4iBwTsJ6xPaOudpfu6kccVECSYb&#13;&#10;vRklz+utymZEhwA56NuHcxf6ulXwdd5YRFx0PiLSkCSaTV8YjIZynQqhQOsrKqfnL42+XlStdmDU&#13;&#10;+6nCt5Bb1uzGM86veEzko7ZBgystjokDqeDrb3+C3ckZbc3yoZqPWCGMCq6C/AdKv6NSlBam6Z9w&#13;&#10;fhYD+3b+D3HiSOxqBIM5HE7RFa7jsMBXPv5UUtuSLxt02ycaKQSwpAtwwxLQ8lBP+zYP05Agaf/q&#13;&#10;o+S9GsxiyRbqJEqnbjWzFlRxUTwH/bF5zksLLriE63bAJbk7ol7N1ogWKfLmLz5msgEkWzLeCYlK&#13;&#10;JimI1mhDJIZknS/jOmW6wOP4HaYK0uL2I8k/t0B/ZIBtIfaGhpwAyqKHRyCRvZ45aEVtdhUb8Csf&#13;&#10;aewh/m//8H9w2i8G0Umcf1IIMv9d30+SvKl1uX3+MiDliah23eycPv9uymUbJuGx9qFjXEkkGYx+&#13;&#10;ePQ5VxBkh83H125i3/cfJQ4nysRqfnPgg5J2Iv0Y6rw/wBtCGDeH6zf2d3DPxsYiEnJ/1i/d8xjf&#13;&#10;y90p1Up+fJv5sd/8u7pDzz83i5Xvv/7bz4+/2y/+BiFkEDJk3y56bQDt+sPd1rKovOpGhTsyf0xf&#13;&#10;/of9/TwB/zKJrhPn7XLfTrCB69U+tJ9mciPX2E4kNPbuAZTvtFHdao26cvlxQEkGDDp+qrfbfznx&#13;&#10;r+NT/Mf/d4DKrTWk3yYii+heoQBdMRInHTvQVnOiRsKP9OWJcAnEDsVN0tb8ReGyXB6L+ZOgj0e2&#13;&#10;gfDD6F+Gqf77hG5yelRnc0GEepN63r/G+qm5//X//lf+err8HdJgOd3DxIaU9mFgiiIoDS07NNfA&#13;&#10;vf9q0dTFuwMsH396tb6zh/9Mx3pozSm9lntlV/rYDrwiDUyavYqL4x5MvXSGz7dsowDg+qABaeJH&#13;&#10;fTk+ij1cW8nhuTafH7KB5gb7U38XTlME5fxmHHvqBhwDDItWWHWSoLr4NzIwFhhaSPC3fohRUHR/&#13;&#10;/15Nvdxadoy+7dExkY91fhMHSNjRX+YH2ES7AN6fGobsu0A8dByBOYeX3W6ZPLb952sxKlbC8mX/&#13;&#10;8dzTWiZqdrS+fdDHu1T6lmC8lcej+TcC3PFZVcvI9fbj/kmUXxcpBIugZ83lcr67qwt8Ez/R07us&#13;&#10;vyUM0bf3b79Px8fu0BLSOB/pw7atkDiazTR1H9fLLz//zMl1cRkHcxT5dSP41Gi20zZVXq2sSwPv&#13;&#10;AEHbTym3vHtk9V00Eyr4oBr3/ucelA6BVtAfFyeFHLjsS4h2xiGQJYInEvyw5xhkhd95aHR3av7F&#13;&#10;mv8yHuq6s1Ci5YWBoeUdL2VT7UwS9JbZ42bObwj67sVcByKGe/Ji/7URp2v+ZBNHtENcH3RDGhgn&#13;&#10;3Saxx/f3vKdjBzDrj5Mpgen627bI4wQ6NTC2gzfxxM7sYwuSnERSZOdxAK3+WM1fL/sdfqLbqKrd&#13;&#10;f/ihLemBds8OT0Su0wXFm0s7fg87bSUEUA/T0T31qG0yQV/jS28zQIr14HfClndGexBHm/RzlcSD&#13;&#10;EuO4GPBh1A6fak09rb5eflxgbZWFZJouIJ8krCBv1/fDO7+dLIjsj8f/jMff4ukesHRq6LL6GWLA&#13;&#10;ByHua66tdjjoLw/TtrbeLKBe3Ofwp397T4rLoTfDluPzSsMFX6Y0IcznfS8VrH95aciwL6ppkTdU&#13;&#10;hPwJ448I0KJMiGrA72QGBgygJRvcHtFLXEJDkU2lyRgZUudVH/K+nWSLtP393f1fPv7pcD/+9vVr&#13;&#10;Z55JD473o/u5RT9CqKJMj6ntT8c/XtdlbHG3v+YliL797i6SG3Uow8APZkWKfLhUx0+yANX8oe7L&#13;&#10;mK9hB9Q9rMtyd99TV2Zc1uzxI/kE/ja9RHTORxzZ//i47wHt6n2VQREkqHF7zGNI9f74IGKV4Hcg&#13;&#10;e9nqubsp3LDazi+p6Xm6GZASAJFGVdaWOYv8+R8nGZgCQDbn9a6l5ey5abHK9eKl4AklhDZ7OOZI&#13;&#10;7oYvyi9PqsWrx+FkDjMQO+vmGd59/gMIV1TeThjOr4/pBWX5N3/oQNAGAcgluC6hJ2K8mx5X92rf&#13;&#10;5p5xEEzk+m2Q57DfjH6QDKSOIM5u332ANEJa6WuLH5xqYrznyLyHh1BzQUEMt283x6WrkKiue/4l&#13;&#10;+Gr3eMDtP6Av8/s7f27+2sDHR0um9ruHwP8S+/dIPerxp+HoUjQ+x7+Iv+23bbYFdWnZgkylJuCB&#13;&#10;HNl8beOGVVRoBN+SO/7hl7zWhOI1FMsEPoLuK32mqrfbdSPudUuEX3J67slpUL/9+u/vqs9xKhq0&#13;&#10;mGiBhYl9T2f/A4/yJiLEXsH6RZb3fB0eGgatYDkV+vMf/5PdwnjfbsXAlizzlS33aKPlhvkd03bp&#13;&#10;wF2fP4GjTcd67bzbEwG2OLttS+MIzWBv8UVhxXlDMzie/rs29z8FFLbJZRt8XsMO2d1/+gfvb7kA&#13;&#10;462cGkmDMPF+GJLebmZZgJl+97Di2cqXAGonnshHUXinIjm4kGXccNcCwj/m9f5AH40RmtFRBzwR&#13;&#10;1dSw7/hqtpzRNJyadql6KMvaVvuR15/ZfQ+6Pw017O9TPwo8ADqFxbYKU+XLpVebqQSc89zzEXYa&#13;&#10;U+Iz1NZ1XB5E18SKYlj03D6NCNXsw3mzAfNNheP4kXg9Z1hBKqS1iT3qxqI+pfT5dExku+qr7Jvz&#13;&#10;vgda+m5nDWS9eskvLZd+Xp3iX5d//vkf/gaP1L56GAdJxSjRytt65aDy5jBc09svZfrxL39tHvNh&#13;&#10;/Ft72ycuGKnwdSYdn4kPZvtC6YkzHOb7Ff3/JNq3kmXZgSjWrdXRV2VmVVZ1NYB5EzEvONZznk9+&#13;&#10;Ai26NGnQJH+TImIQgwbQXVWprjpya0GD6zuWIyvFjq2wOe7m15VstIKXGYqL9g5KQaABEEJpNIhP&#13;&#10;DV8ukub7+H6S2SVrEadkWcQhBolAf48m33GkLXk8pPEMamPnUQF2qDq7gVp925CAlWMCfbx/N5KR&#13;&#10;+W4L/3mNezApeawIJ8a/p21AQlyNIRDcQ9EgLvlA5df/8gnOnl9dJZbFjJgQwCpqXbWXP98u+8y2&#13;&#10;G2sUGqfvX2ZhC3eGeC2eUNpIvQajhlo5suaRMlSLuWduWrSO4qS+/ubODgI9iVnVAAAgAElEQVRW&#13;&#10;8y0yzpeqZw45dcairwgh2+WODVuy3f/am3AZf763f3n+qzvXYpXigBh6v90HtANK15g8yN789rOD&#13;&#10;9S/tN3izZRVOz1lsP2P49vUJEd9UuGhZDCOpAG+4ctauXdM6WFdqgj41RUWNe9kEDfxK6KFK7WbX&#13;&#10;5ZPcG8HdlLctgs+QueRLKQBnu74xDwdqqOcE1P1QSLs6jmGZsSkEDLRxPtiAbpNn9bVjn2MfbuL1&#13;&#10;F03f/a16ajVNCGxH/J/Z/8dNnHYP6F4MPD34MAFH3F1/656fr9ePbny3S1R1KKgBdpzCaDrEHhDn&#13;&#10;BWk/93H9v5AgN+O7DgRCHFk0uPiDsj+VgqRR6B+XP56fjiT4D84U2AUvGrkr/Q3glh0UaJB4//6z&#13;&#10;VxMUZP9tW++U6+FQ2zvpxMNFa0MRj4NdiiF4aziC8ed0fjp9ClN2k8oM19VTnJda9eYWPnffPLno&#13;&#10;DaY4wXyLp3hnoTn1XOEBPPzt9nMF/rj/N61uAPFtKouQyrps42P/dF2h3dNEXf/IvNbsoLew5gKr&#13;&#10;vSfSFDSt/o3YWsj2vMzNE7BLidfpAbEJlOpmKCkB2c/dYQVuRBHB64JdtR8yxFa6P4pRbbV+jAfS&#13;&#10;LhCbZXk6Di6EHD3IiVcsTS3eXMsLB/QnWQlnKJcE5ZbsQvxE3afM6uHLy/st1d0/3RZr8WGutk7T&#13;&#10;nQ6d7CpngK3Mtm2XEJdPAKwv772Nv2yHt7fvoiL7r6373Xzreq45nUXYi/kf3/dNhb1jHYt5UQQ+&#13;&#10;9fXtt6qCxd/fsHAwBMPJjQnk5y+x9VteDYH8TttvBmMwiHV93fePm8ECinxQRZfGcKAOdbPy3Pur&#13;&#10;RBrqLRNe82Z32wgXiklu3XYUzeiWCYcED/v8LpSUwwO6dryGWXvlRTe0+e/qkf/5+v3s6NoP8nSA&#13;&#10;cZZ88tC66XYFrUzB8Xd6vB0Vnait9mhnpNOPhCdkf/uIpzqznG2qkeDm8v66SkU+f9vri5OjCJMj&#13;&#10;JTPoGKsWC0qTqHYYyMsY/wJusjQlYRPgse/2oc/eJqvHct4dd1tyMEE1xOhhDjV5/J7BV2X5w6Zq&#13;&#10;fke6rek+of638e9wGCLv6QIfC5iW++/3n0iHh798W0y+LpYcz5k/JW/gfMX/03//37isMoTRTy5w&#13;&#10;6mxNSvEFm8pCUIRcp/cudyzQjvUauJJRCpBJJpl0yV6XOyXgVUNc0CDbLQaz+owZlGIHidfz7Xp+&#13;&#10;OD4gCgRCwcSSuBrYGmG9ewxuQYVgyqq6sj4y7pJbFSYbjd4WBUXVln112mYXLXK2UmypKzEMKpMA&#13;&#10;vJecNiRQyBAxNl3W7L0fxuke0lJh8vePW8cxtDYI1QTIEoLaLZAzWlufEdAYWM6rZUrr7RZhGzly&#13;&#10;JLcIUsKQzDd7tqYUks7rRW/0uOceIcirI2YOEiJkSKkfAGPKrhvn3CwOVznVFsaC95Rk6nXOiWKZ&#13;&#10;B8CAjoXxtCQh6pSyKsDlEMhWCCIQQsgQ4dO2VECQlDljUjRjWhUTxugyY0d1SBYG4vxIWJVpTUEc&#13;&#10;dg9ZwkgCyAIXJbhIsYQPY3OkgqAqB73JGnlgafUYljLsZeCOAhcmcDodZSvripPIHIhYEL2gQolO&#13;&#10;vrHqbX3pu4pLYptUVp9ZJC0m7eDSaHJ2GQ+S0wTj7GvxFHCmAEqGPZw9kc7GWoiXPP7Xp8/TtIRY&#13;&#10;EogeLQgRknc14gij+7IqSnUkwZiQ0kK1tqBiDCfoiDg+7V/fXpjf8cqHglNRyJWUGADFBqd2tbkb&#13;&#10;XNHIo7BVG0PD6RwmxQcbkxr2y6qDG6kgAMNEiZ1mIBHvWbWQ3DYWxe50qBty0+O43KH1lmAMUvSG&#13;&#10;UKYEcAVD1oJtUn0XNseA8IjyisboyFYKwYDgCMG2FZkzkaiA2ByQ2zSGyGqHAMqAICEWa3jbppIT&#13;&#10;KjAiigVo+AJ9INBd15AMYUjJJgArpaxwbW4vgpCKi1z4Ym+4lBKzmxCCcYYTbEFHJG/6goBouRDI&#13;&#10;Rg+RBJLGJFPUpTih6hx1IAkpfL9FeWxBKWldq+a0jHdUgrPbt/1D9un8fofBRIIyLJyjPEtFQFi1&#13;&#10;AHAYnj7GK6kESCEm5FKal1vfPccE4rYdhHQ6UiVM1LIiziVCyHi/s5wko5v18xKiwFJyhoI1l9l5&#13;&#10;OuWMeOKsx94txflY78j1svJKEoESgzM0GKO2bSBjNYJriDljL2CVJQxFVmy222kYtuVsIaMx5ei0&#13;&#10;nrlSk52Ox10GPpSbCIIr8fP8rmjPK54wWEo8dkeYPEs+QwhtoQge26O3AVOYMfQgDmIXCTA08xgL&#13;&#10;ISYE3LZERgHrQnDCiJUSUTKjLRbG1nPG26pVzKPqidRUHrgqg0JiWidAy+XtA7FCgGzEA4ZlytNs&#13;&#10;RpsQ8CWWuNnFz7ogLxiOwScfCKYZwqppwvkWk3eTUZg6hhLjW844GMGYcSORxCRkXVJd9fLxQSyG&#13;&#10;T7Q9DeFNz+tafPl0+jKuP27GW28Bh6xCgmXCnKpAiUwexGJmk1yyJIMcfKSKUCIwog8Pn1PODCuI&#13;&#10;mY8ZEVuJGgPr7YrbpsEUgUxz8kYzSZFAoeCw6qbf+QxqIqf1hgp4fXuHLM9rAkxSgFJa1vuk6srC&#13;&#10;sn4YkhAnMaBiAyCQeq+dvpFEUE5Corkl2lu9aFGBxSGQC0ohk4QEESDv67ouTGeYYdq3yXlElNpA&#13;&#10;IjvHYPYlZkTXUISobSGUtQdW2KMiuARry6KBDcHEgg2jNW7U2zJTqdqU7GYphX6NszEMMlzA+X2W&#13;&#10;sqqEyghyoDOuXj7Go6gQ8BhCCEjGbsSuaxUpadaT99EsW/EZ7zkFaEc4zVCwLqZsjIWqMIVFVffD&#13;&#10;aVsu87zWbV9wdsU1shFU2uxIzia7atdQA5rjE8iO0MiCSD3X1uBQMQGCKR8/7jEbEF2IOXo4VCDf&#13;&#10;AW4yfcI2skHJsqIwxbHcIQb38b0C1E0BBdrKA2Dauy0BhCLFxtyCBlCWQAgpKZSUsnPiueLbapfR&#13;&#10;AhaoQqTg5bySKFaetImV6J3qICXzclekCrEAL2iuXHYI0AKRWTVxaLUGZLfrmzPIPJWgMzQmO9jI&#13;&#10;etm2AWPY9zWvzLRkuErREhQzsKxv7m/voQSX40nVfop5I7o4nBPGfJ6zMsEggquWyWGK23r+aGRl&#13;&#10;rGUxuXXjhHmwZgV1hKlUIADJgJI1goQgNr6dEWyk6EsGEApvoyeRxMJ4ANhSh1t+9Nr2vUgmW7vB&#13;&#10;DMbLDTJSZeVvDiMiOwUx1tuasgjTSjhdrY40CUiC36yeDOWwIDn0LKbz7YMwGQH31hXHMMUFOthS&#13;&#10;LNA4zQJTf4+OsOdPX0JKhAAOEM0R9lUuoG8FJylD0kbhgzk87+Y/bE2Bs15wmQEGDJ2nW60eBFF+&#13;&#10;1Z2sIqYUeYShnlbJsLYJBEgxwQBioRZt42YLTAVk3vBW9A+Me5zYjmVWat6ZnH7cr89DlQuYrPN9&#13;&#10;bCiLIAz7fpzM3/RKMIOp+OIBiAkWyAm2rOloMlEhNGPVD1yxQlyeKc6Y6hSVArdRC060XWjwlHCU&#13;&#10;oWTV8h4lbdpa3ewMpFWE63GrCLY6Omu5IISCSOFsFgEtNABiBgAGsLQlrMEQKauEImSwYIYrKSyT&#13;&#10;dfZxup8LFAYXR0DC6T7e1FDRSpTCWOS3aYaUZeDu2jIOcrQFU0J5zElykDeXMb8Y02Ke3UQVwQ0h&#13;&#10;FGpvYUYUwWmapRJYYIGD3RKlYrmPUVYM05Si815Qcn2/4YQYwBzrtJOIgWBCCIHUhNSwxhhsyZZs&#13;&#10;IwJ6SUUIzEiArcQZEiR6LJ5IXmHMFcQwMqinRjFt1pBRgKFCVc86JFKJlAL20OxZFWPcGAOJeKnI&#13;&#10;EkN96NMGI/GlZO8yy7xQIyoMCMEFxpJMdJDivGwKlwpGX9Dm2XI72+leE1azLjsvBCllbSR13oO3&#13;&#10;4vMqJeYceW+OuzbELdgJ5bpqmhwcRYkgABS73SYpDufLS9UpD4z1iMmuqZRfbUVkCiQklAg1oxWc&#13;&#10;t027fowaQRjhw9CtSNMYIUQxJpwwJivzsSxuKzKMW3CU0WaaJ+QxNhhXTck+oZIJZiDlFB92e705&#13;&#10;b9LwdNJWV1xerUOAAQsrghmrllmP06Rq9ufPX+KmcSkLxAkjwaX3sTDiEaj7zlxNLOJ4qCKY7MqW&#13;&#10;qjBKMYY04SYXAQl0uRSvx0IRVhzvdoOE+VCxDijZ1y652aw8EoFlIZA3gme70YHyBoMCmGSo/fn3&#13;&#10;C2hC3pjxCWCwwU1QvlqjjaVApqiNy9MaOO5d3tpDjfdyutmqaZ3RIqkCMatwKZahaQoEQ4+zbSke&#13;&#10;x5Eq6rAA/lJXzXlZfPE+3FMAjaxCRTDGAINJL/tDm4HOwEkuXAycZokzgioke1uCCSTHZXFTw0VL&#13;&#10;yWUMQuBxu8OmOIMKAPM2WrcGi1RfkZrmZBFcUU5NzSNebox4BoRcNx1ZhDRhQGOyM0YRUCdIVe8/&#13;&#10;R1+mqzFp5UAhAXGLqKIRAIBRNG7xEKBY1aXcZ0mOS0hLDA0nzlnRq82Z/aEvNpIE9WZCjiFixCvC&#13;&#10;yvLqN2s9Rbwqa6xiDOP94+HLN+jdUQhvUl0AZPDwtGNIRG2cD6JSMM+UcwJgI1r8P/73/x0xpmpJ&#13;&#10;kR7E17Bc9fzasH3auCnwfdUPLUIX5OcY1qyJ9iYp0TZdfbu+qa7W2VOcY/UkoUiTCwITILaYEJdq&#13;&#10;uTBKHp+/uPnWNLLh9f2ijS93cMe8PZ+XY5/WlRaQQYqEy0bZfatSSe8gKyiEBzm9Z1dnT6KhxonH&#13;&#10;p4hw0OaeUfrjr7+VGFW5z2tkyrlyxU3l3C+lbL/82r7/8cL3fY1wj0Wk1fr7T2DTqa5+eIKp4kyd&#13;&#10;ajCuP4KjJQwU+H/eNlCx6tgdceJcjv5i0XIcvgEBowDfmj/9XH7LmKnu2M3hDgqE0HvDK92pfUqx&#13;&#10;3Q8ccsMm8lTkyEd6v50nSTqcdyV8R7ZQKO22VvzEOEs5PjS7sZz7p+p+DQKiTTvVdqyV5WXZVv38&#13;&#10;pz/Ny3zdFkookfQQ+tA7nyzP7X7AW4AXC78o6SVCEpg4z4YNbJdCEaxjq76FVVR8w/7Xht+2a+Bo&#13;&#10;cXW1FtjEK7r2qZBNMcUdCjlm6ElC5eP2gfGp2e8yQ+QS6eBD9i+X1/hA96AOxC15+9g20eKQMWED&#13;&#10;Gs9ustmUnPaIZ4oBRBbIcPPqYb8L0/VFmkZnH1M7DO/v77InX758xfYwvX63McKmRtbFJHIpm7fs&#13;&#10;WULHaEFdNYB6N60/docduO6jerWeyuozDTjFQAXrTkcAN072WUSxJ9t/WGZupESnqL0VwCXfDT/u&#13;&#10;b18a7IK/LUupZBlXXCO+o+ySfqLYH0/bYjS+U067rknTtv/2dbqdP59OLiHBzGLg+R7i9eXLn34F&#13;&#10;HidPIgU+GFzSSe5vRvfH/R9vPyHef2qicSanEtlabIoubqvJgZiUWVtTKSIAdd9mgsKYICV0X4kv&#13;&#10;fQHwmBnE4Nuff7kZu8wXhLFYQQkTJ7SR6vWspQLOeIq4GxFtHR4Q7IA5m9u8Uk6BQKpBnLfecSvD&#13;&#10;UJ82fWMSbCsUKtniqBTTUkLN/DS1KfssKCoYJczBE5bnj/H5679IER1gCKVdJ8JdxfmOc6IxnF2u&#13;&#10;9x0QuAqFtZ8wKVTkbBsoSLjdaxdd4BO2bSsEK4QKwfi//uVf/eVmip7XqC2PfaliyXHq9yCU+tEP&#13;&#10;GpY0CH77/uOna5qeyo3JByKwj6uTGCiIELLGkEr6aUmZdPK49gT8nAUW5AgP/dPt/B2U6bI1A9Dr&#13;&#10;Os7rnAU6PT8U4CFOVR22l9Qedud1rZFMGHhYqn7nk91XkjtN1P7y+lJhSTWBDYU4Vn3jSpx+jLtf&#13;&#10;n5xC9GPcEPCE1p+es/1Rwb1OCXJOjc01GdQeOnRFbwjgvt7p7fvHUnvm4BDRjcRrlL1M3JNYCCd9&#13;&#10;9Rg2Bui2//NBdcpFnkPe7HQ81coRCzdOUF83CQCKSQFgmRdh8uPxAXpwPPU3ELacAiUDhIID7Vcg&#13;&#10;cEjk4eHB5zxO+tfDn8yD+e37P7+m0+gnENF42apDsQ43+zpWkcnCileqbNu73chCDWJotlqfLcGU&#13;&#10;UVXSEktZN2tc/nj7qPgOU66a3ubv67g+PexLDkPTIlAQgRDlFvMtbd+vP+vq0/Npr33+x4/3MGkC&#13;&#10;l/3htH98tNAtG+6PT2m+NFRADFkjAIfSP2zzmbIlsO7z7ldrtgIdZ3l5G0/7nU82/OteEN7zZrVX&#13;&#10;i9pO8WwW2QpQPM05bEue44LBcBhAeMlO8V07obR7tJfbtR72AcqIRM7UeXi/LDu8XMlqNt2q7qEQ&#13;&#10;Z30peHiW85ZRW88hc0zYTado+p3wFm6W9HWTvYO4Ti50TM1g9fdJtvt5Czxku74zImKETc/SJ+b1&#13;&#10;4u/XoX9AALvNSMHyTjIX3I9XQeTVJSGkWa1sIqwxQEzPARbjE9odHqQqCRdO5evLxRXdMuFAyBj+&#13;&#10;WQz/cb52gyAycd19lJuoVV4UACbp3LOO1WUbr0q28xTaxrKFxj78UX7SfDxw4aewV/syEMqhYGDg&#13;&#10;qswkGhQMAsMsK44So5oVM84VV7Q15xXVIoTIJRuab8pedu3h9jFHGWd/s3fXwo7GQ/4qzBrszU1d&#13;&#10;H4IZGkGDWJaQDGZJ5SpxMny8f9SU1UyGnCUnPtjU1/DuQUA188LXKRdYqc6tVyTDZlguokoFkBi3&#13;&#10;w1P3fr+jXFRbH+uOZRgWEFZ8C2PD0DRFgg/fGvQPk5jsz2cblR9SoYxNevra9LWqX1/OWTm0o9qQ&#13;&#10;2610mIY4I4i89pg2CkhOG4rlcHo0m+ubdpXliVbj8jocRPgA63skJGeyiaheru+n/dGtS9sdtg+d&#13;&#10;lnQYulJX99u1lmx1CC223rWoEqJFqkhvl8dD6+Tw/eOdNrW8GY9XzNvvb0YKmjbWtmLXkxvLAaVK&#13;&#10;SDfbA9tFqq7nsXBYjKYlhm0aCUXJCpr1/TXJHn93UBZ5ZPJ9gHit6uZyHSMivBGnz4frjfz46299&#13;&#10;Vfe10oVzqSkEwFrK2DxDUMDl+t6q9nwdsVDKxOu6yE45GrhGDcg3d5MP3DEaxki7zjI86JvaH1bK&#13;&#10;8afQI5lyqKtq0tk87sfLtWWy2nUKpc3q3cPBX3P0G4xFMjDJjkAbphuM3g09oHwxDiJHIq0aAXDm&#13;&#10;yUjSee2Sp2GpyP+fdYCGcKtpI2BN4rYuqO1ULKsFGghpgz1JhDwNEeRIbuv11x2/6032/SM54E56&#13;&#10;U06Hyvp3igdvll0nZkeLYhuJs5k4LkhQHcNy0yKoUCCqFKGzBpgzuI43gOsCCqOkhJFGAesqNJKP&#13;&#10;a0WigU5jHzfH6gYBUDcyOL+Frekrtlqouui8QDjuT1UChJJpnRkEDe9gzGYclbAf2GecCcQUC9qg&#13;&#10;JV5rz4sx53Gj4lRXjoBOX9cwroTma8Amk22GAs81onDVCTQPLDhv6raZIqspXT+WkxxS7XKssCvr&#13;&#10;6zngsWn4uozqk3QJFYEBg3ztNLne73NT7eHo+18LZOyPt+uv+ydfYnPsOIKCILDN4fyiY+uYJMnz&#13;&#10;YILP5WIIgZnEqiX394/g48PcaTYNXa3nkTaQJiB5wdlmdBCC3c4/Pz00QqCAG63ddYz7gwQk+bIF&#13;&#10;29z0JBFDHvakEmzvSnnVk4RSYkQwlTGtpJMYgDBeyogDUEoKLtEaU/rY87bM2Q7HA6yCRYQom/ye&#13;&#10;7fWbXgD69S+9BWWJucsI0xhsorTikf5TXyRl9r7+YbaH7lFYyjBKCY7z/Of/8mdvt/Xto6JccrU0&#13;&#10;wmwWYeZ9ihz6UsZ15Y5MS5yXn6pLcevvMhi7IZSgjvXqcAAdazzz9p5P+0NDQSqQZ7+vMLzktzwS&#13;&#10;xVFVdYb2uwdXwmW9PLXin3eKSAWB7naf80yG/PDR/N7BPyeYulM123sosB/2JcOsASfZBJhJLbgs&#13;&#10;JDb75pKmsKLjYUdBLpsMAk7jey0SK5eNtRR4XiILfjaTRWGMFI5/YKEWhCnw7a5lhFII0776+ffv&#13;&#10;/XHXDg0Bq4urrOg2brgWOBkFUohSHFobUM6sGxCWuCGIOefSgTaeVTRUJlxqxGAzSC6C03y0M++l&#13;&#10;KqEfCCZZx7lqxdQ396BbekuG3V4un0+frLu1HKuONA9iviFAagqVvgXcOV66QF1gjgkcSqq71tys&#13;&#10;4W0us97+eeIPWUsLiyFFgUhq/Ho9YyZBcG5eWy4BEYfD47TZOYQUgjCUdm1oBQY+8UPbCIbj95ex&#13;&#10;LqVc30WzJz7wikRgS6LuPgKMsSQC5sv0IanaD0/4f/mf/0+UPxpyZdfddnilrJL8a8b/uGTGd9PD&#13;&#10;5yXlfeCLQRPtYqfArn7Sdzzz8ev1sRgoqCwyHAwPYdbUdJtg6C58kRsMtXjNfml4ypvpSln9LvCh&#13;&#10;r/BnsdlcoKRYjmLhFJZVn1VitnOWWq7wqwGRAlpbWj7+mqgTyvG+e3lvx0WrZXlYZ084I6Jqngc2&#13;&#10;r7jiqO0uU9NMl137ON5V23mB+BLLH5uvT3XnAsXo1m/EeqDMTG/TvfSQJrIE/uOKn/4ySJ4g1mCZ&#13;&#10;YOsSIgQL4TIkW2hWkP0WDpDj1k3gUtdf2FtXXG3XH/BwnyIJFsxv+c6RF8A0FqLEjktE8vmY0Hh9&#13;&#10;+0mb45wZpuzEMtel1fQFjMhXZgURDuRpy9kgu4lztYBXNDROyHka9081ixnOVtNZvNW/VL/c7XRo&#13;&#10;H+wy/fq5OyewbmvKu+na4O5v/kxUHQq6lKMg+NEGsDP6HyJHXkHSHF8SK0Dbpe6a6CTZh5tdIa3X&#13;&#10;WQAx3WmaK35gnR61vyVG/Xqo5zUkj/uSxutsKMXHp8GtMnXLHLjqkXKglR9hto+o8zO0gQX+XeWv&#13;&#10;LyBHtqLq1+DihDjCFCapwse91pqpEkg90ZoAVmyoWqkUhk9Ncw38G1Jv728bSI2OMtUiqKm+qjcD&#13;&#10;YAGqoLeXwHGKRGuk7RYEhrPtFzR/kgzUsO6ILVMNMBBwJPjw/iZcVpxKicfweOLec+BPEPtfJp79&#13;&#10;QqvMHVKcS8VcrAAywFmJcMomOrgT4cRvFn+l5Xq3c+6YcBBHu5d8xdMaofT5IdMCkklXVPWoPs7B&#13;&#10;7a6JZ1Jcbo4YEWJCyeXuPyKBaZk/ijvBXfLh1jK//B5fSSUUjsvrSGxd7TPAugHzPZC6uxlXnhya&#13;&#10;BFdoSRdY74Dg3pqBMOC+FPpWKTgsbPZIz/60P6Y79u+/Eaq2LNr+8riiLpBWY0ClYkurDh+3HFoG&#13;&#10;Mi4GIoWWmQIsp2mNN/8EcARqJh2t/vgZXdt3glQGWaZ9vaa3IyevLzYX3DzwPstrBAhvBIJmLjqT&#13;&#10;VC93UkEyCvD/+LeuBPF++/LcFH79JIVZPm0gTyR25fFibwlkGkHRHj/vs8KLdq5evaXLBz2OEQWj&#13;&#10;AsjzFpBV9hOs0krfuu+hPAio0I2w9eXaNAOE1f7R3WygbUuqTsVu+ufvgqHZXLE2qGqvegWiQgFN&#13;&#10;88QIMWEeVm6i9m1e7+H5c9VUsoAEICxeAOeR3Z48cfO0r+oS9yom4NdaJOuspp6XMiS2el5j6vFk&#13;&#10;mvcK9VxwD0MC+TNoiNmYKTT0i9wgK5UQn9x9sb+65O7plaP6/PM9bakpW98GEr29LpA3ZTehBr1u&#13;&#10;l+al09SrlhHhszzOWM/Zx3kLC6gRlsU1RTqfaWY0MKbU1d9TGj8/8XOwOq27fjdZ+5fnwz1us0yU&#13;&#10;dBJuPEJ4D8QWpNG0qLdpV37Nwz+WhmBnly4fu24wzlvuE6kqBoF+P35pKtCk8Ypv51HUp4fTtho9&#13;&#10;O0so8m6PIF5jliZhgcXJISoj0Ho6DFz9+YA4LQ7nWzldofiMS1xtBpcb0QAZCLIz1/TaPHRbTP0t&#13;&#10;rstvEkHkS7oOu2+YVWTVVM0J6GxDItZDpoBLijZLVMehutqwivoY1FGM1FzW+V/YKRYI9t1QPqyO&#13;&#10;lZuCgtiMjmZLoT50eST9Mx7bQkRAH4VedGTtEeGLmVcUi5+2QkimZ4IZ1Ojyye5/hw7ouEP9dldC&#13;&#10;M7EYQXrUQQAZzOipGSEjXGCQqI/jWrhHAtFywCexKq7XTn0702mzfr/bZx7xDQh6z4mEIHFZ5zem&#13;&#10;DE78N7mGjqCfSz8Kaui+OUXgdmuDAHTJbD/y8+fD63J/Q4VmDMEHRYEWmatkcliCwXXNqdIrqGg/&#13;&#10;USqViFvG76CVBS9bUM4czJpZASGY5ZZmUHWogrO77Gu8xg6hbM3bnYq9xoUj3RQzsrSlNKdN/Oel&#13;&#10;dDNLM50QSiXg/amhrbvBcz9PHaswUdPt/unYEprvN9R611dRyWtFsUuhVBHu8fkVVzBb7OAjwx+R&#13;&#10;MUNQTPPO06WCoDF+ZKSFFyaURQo67JSzS/Q3HCOT36rSso/LCh1Kolzi2y9VgT3uSWnMdeJhGAww&#13;&#10;H481yBwalqxntBxjMWc98gOPtjuu1nuv9lJLPmSaLBzq3XX7DW0DCAU6p2zMcaMiDAbdz/8AtCRK&#13;&#10;7NgLHogkWIh7no70z0aIqRHy6voDVqdN2wHlEhwa2uddvrPDwQRDCCC/rZqajLrVD3dy+x+UtJf3&#13;&#10;W3Nq9ghldxRgo+5TV/1Y32xNq5GIxfI7FUvlky3HT5h1KQUdsckwcuEQ1OCGsTjtfrHwuu43grF9&#13;&#10;tYG+lyokhzv6yck6OgFMRZZNFEQ5f5tmimao5X2jpP/qzDuO5amhO+KDsKzlWeCJxlS8YHw7b5B4&#13;&#10;vAqeqFzgOW47zPM9x5dcWmxCxCj5jwBsVhX5mL4TSRAuteCYkvF8roqVBLnbNSAucm5U/T1qQbHX&#13;&#10;mhDRYrFYLHw5IGrygtJWQ5zvdmSEhm5bw2zyQycJ0I1IY/HNUlFeeY7SpnC/8xRYXKQXFYxZrxLk&#13;&#10;2DdJsVJxVpAlnJOu3NO1neAH98G8nF9Mch+bZiIzGkIL4jZJH5paRi1zQinjUx79HpSq/XlJXwGD&#13;&#10;I3ZbaPcPs3N1LX3Qrj12ssExwXFKOFwKo11HpUqWV9TiAvRqYqnrfQYkGMjHoBdcRo7L7b4X0m4r&#13;&#10;RwimiiaPKc+YJ567zX6rhtmgumfhEvb2uJIQA8dSZhglsjQ9eWPbrts/MbwAACAASURBVPZEMXhr&#13;&#10;FGq7gOL+fNH94at9+xGDKby96NJzRx3FgDtXSAZuvgFIUdXE3QqBKJaNznUBW71WnZR6ElXHcCRk&#13;&#10;9QQebD8td9QEc78znLf7SHClk09NN4m6od1b+cn3WH3q2GTDpxoJxqCEK/Br3rWPdg9431/PU4Pa&#13;&#10;s6+yc5jQBFFLlrja/qHaqE0v4Ops1/a4E33xTntQKPBB7HYpGxenvKF5/VvdVgjRHfUfMYldZ/Gt&#13;&#10;4y5EtPmm63BtEExAr9rD3B+7s12uwCgAzgslrAisxSBXZrddOoLq9vvaEyWCbQXW9JAZyjKYXNrM&#13;&#10;McCIMNC1fnMMYlRhH1873qcZQ8FuGUaEMCbiTp96R71+Pu5YpOjM21g3nyHBRHaVK9RUsg8QAFud&#13;&#10;GMg8s/ojpxtFfIP9X0oW69vN1J6WAt+vE96kwooXDGMI3DlRdNqctZY+7duFklWQSd9s1ae7/+2T&#13;&#10;3W8mr3m7A90yOQ9VhJaLZPOyHnlMdEeOuf8BSjZz2cmhTVZvt1B0s5e5hpgDKtm47hTyByqkL5mo&#13;&#10;dcUw7/exE7ImmSHjM+Dm6qMrNjk7Luy5Yb6gi1UibrEsGQ8FKaX1NkcMQn4q81wLEfzabCaEYGy4&#13;&#10;OysSAvZKkscRc+bjavVH9LDrEAI0LWmZC5agCZqCUCeVxT9YdcPxgG8vXdMMNjsgMYTd9J7Jtss2&#13;&#10;5sPpbTx3j91TWdZuuhiQyC8mOF/E339e2s7B81TjdOzqu2WwJ9prhWmQyKyYMrzbq+IbV9BW8i3G&#13;&#10;oieeELdFDMmZDoXMV6+XXBcbQrpaP7AiimBg+AkhqBxKniybg8Avx75r/HbJlVzApyWV83rH/+t/&#13;&#10;+z9wIpj1P9UmVbImjpMeLm0QeE8keLdkOU8dq6qGAOZGbA2MCVg2uVKdy7350qR7yMeNZi/GNdoC&#13;&#10;BUzQJrausmLR83lWaIcSXMeF1fwMqSv3jPzH9PvQPuLLK0XqssbnvbjNC5OUU70uOFRlrZw4L/L5&#13;&#10;yeK5+oTztvOW9Cjs2GsdnzrGeMZuYwUwuW8cdGgLMB1e3v6u1Davdt/3t20iPYvmN6k7hKlZ2y3q&#13;&#10;Lu3n/3tJu7RmsWkh0bfwCC82EehVGOsDI7yswaYEb2qCTGCx+5HUI7Jg9gPnUc7XrZk1mpfSoa+i&#13;&#10;+z0mL7rD9/SeG1Af6+uS8fTWFwo/dKD8mHfFmZr7Ju/+wxcTNkr05oF90hufJQ74P6MgBw/bS7uE&#13;&#10;/a8w+WeR62LT2SrWcXV6veqs2M1vsBs0/wMV9eP/nZr60x/hR9vq508Lez+NP277P33VTbU0Ozr7&#13;&#10;ZVtPfU7g3/wtV1Hd1fK0+5c52zXrhauGiY/LnVH6WfPb9s654JR35IRLgGmJxf633b8nPcrOjRFX&#13;&#10;XHmr8zqRuWVfETDrkYCpwDSbX5vD9JYpG1l3+rAoiUuJExVoVzU6eehiIIXuWxs1eSZn870FLSuK&#13;&#10;rJBenFbA+XOU9FJgmz6u8I2dDvfEpQxpeasrBIKj4vOSUKTc8DBszwnOuL60W7JhjITb5nCa0nc6&#13;&#10;+wqMEjd23n9htn5f5vQ8fnWXSKFymHZLzlDgqp7Ico9m93RI2iz8s7HYaeiq8naZezaMf9ztQ1c9&#13;&#10;QFZ1s0aUEJSD4LCWAC9O0sYb5iu0o2xZ58LpeM1s65322U+fORCwREnF8zFfIqLNqBNS8KirMZt3&#13;&#10;uEH68MsjupzHGKhXuwZPiKiXSzkkx9HXuCK4jpdqJNiprOO2rx4SSAJsByLmI+Af25ROLcmyNZ54&#13;&#10;/J/jFLvr5O+kJjcyUyaKB7/uP0FPUZ/PYbUV+n1O356eNh0LpBCEWqJleRdUDUCNdmy/9qhc47ev&#13;&#10;Gt04vYY3+aC+rmvyRAJ6zohOnnDvQQNQAwF320Z2wIdUmmaPndveg5ItJMTLqr4s/76AP3iCpFmg&#13;&#10;SGInhbjDPygtLd0l9nI4POWoOYy65+2Ky7zt2z3yPjTkXa27XSKxeJRIL6OSzw+1MR7YSrSM0omj&#13;&#10;aP/QYbgXChBj+Ua13Ais/MSqar2YtX165Lv9barzbGNkCNTe34aulYhqVGFSmkqIHOatFHC0FXqh&#13;&#10;N+OBh1rKOhmM+69XvOl2vTvSkcyEJEi5cp9HVzItiLW77f3HW0caZVTFMo3BX8+1Vi/iHELkSbDq&#13;&#10;XKthMmbK5V3DtokQklZ8MkDbpszJ7mI1zalkhWlb2UsH/91cLc55IdajN5QKz5LQkK7woPYuQc4R&#13;&#10;hNU24TvxlHXOx6Ef7Oq3/LtMnOomWxNo5IhUSH6YOw61fQHdXvbs+W/TT/8M72utdiTJOIe3z7aZ&#13;&#10;TtaTVFXytBuitchlV+Ehv7FAoW1f24oRSfb4Lb7+uRCs5sydk+E9pSzSGMaxJyEBzrmebk+AztLH&#13;&#10;mCSSu4/dOLuSiAfor+X1AZJs3DuA0q+A5M2aB6+XzNuodk7djxurOzI8j6nLk+XVl+mOQ7k7vkzT&#13;&#10;GZcgSs+jhpg4THfe3a6bRNJeV7L/grwzDvgtvNPioONtuUEpVtD2O5PSDp6XIwyZTzcmdxdwobMr&#13;&#10;pVKEjgiYx72yNqFchCiMaQF/FaHRhd8RkrfZNh9U1n4Wz7v2fDcJdjbeP+d/+z6PiyoE87gWUUc+&#13;&#10;6AvCkrCCSuKIbxcgUN13+R3eAjIoVjvpk49uSAV1QzNzFi2EWSnQ71LGhFYe8qIdsIVDE01Net2+&#13;&#10;TGA1qGi19nrMRnOXPM/dmaARvAnLfqqGVa3i3ftNP9Amh1N2NlilhOZhaUuNTztuzzEssmrmuScY&#13;&#10;m4QQIS0OlyjX9p4UFPzq7Mbw0exKxbfRwtErEmqaYdz4w4NcPSy2O1SO9Ke7r0obZjH6n/j4bB3O&#13;&#10;Gua2TZNuHWra88e2M0pdEOaWnN1aR9rcgaK8bbNdTF5QwKASUslmBX/I6tPqCG4+gWBfYPGiHXMm&#13;&#10;a/I+U1YymyXb+MuOjRTOFyybjspyX2OnXv1H3z4vI59SsLrdkpwK3m3R6JIKBbUq2JUEKeBJ41d9&#13;&#10;Q1QqJs9I92YHmF/STxlb3lDMkTH6p59xxRNIpTULIEI0D83n86wtiRtEBrF+6/huFjbUl+QPy5bi&#13;&#10;FriYLd2J1fgM+Q376893hOlm/NhCuqtWo/dNq2+3shNnuwHVdNUOIjit19oMNLtV+6o5zTE2rVsp&#13;&#10;+5kK+MWr7UzSJSL7IHlJ+D5HBJsnPNCYOY6XPwahaJ5Mz0gzAJ1qJuX7+NohXWGb3X3sXoM6Ikb3&#13;&#10;TQtMQcS69J7QT1Aej0fByK6WnwSy2LIyQslqZqeYN9aVQ27f2iUyph1JVNaDqJQF+XfR7ud1wYgy&#13;&#10;yiigmtIrwIrIfLlWkum8CZBnGB3tA3/KVgsgMGScFnzC06wBrOEL3//FejSxE2rcvchHLFuk+uTD&#13;&#10;5m9PXw9+DO2APZY3X30bBif85sZaofIWhl0V7WKXiQFJeh9RWMnDwCD0MC+gWe92vLGKl5brXDaz&#13;&#10;CWibpIUS+0coIrNvEBF517N8qMoMlPAaRXLod2c2AZG0r0BOX+DL7QaIHQbUpQCupTUHYuHVf1y3&#13;&#10;qfvyxO357iUsUREohLOTgYARWvuwuVBRshu7j38lBLvCA0uZU/EuqmYxqPs1UoP8BipyDNV0X9h1&#13;&#10;jYJFiLtzWdcj8GPZwa6JsN2CG6o1vXekBVeiD/nCnBMsjxkTCIglwnotlw53bXOS4t2/doJBgrXN&#13;&#10;9aO++QurJW2qAfiUQqIFTbt+h4AucARbW/SLb3JTh3bBGggumGpxty/9dvd+LZYTMTzwmHe5AJul&#13;&#10;E62hciqCfwrrgm3umLCVboC4fryrImt5SNa5sC41bLAAyiUx2ze+Uw3BjV6QyeZtVfclHuNMn77a&#13;&#10;BEJMIqz0GCJxjsZDRO9VNri4ErgXsBLrutkNA8iCT/uhoesCXLYUaAUFzhxJgoJAGnyQj/5V1dTr&#13;&#10;YE3ChSpU22Ke0cOK09/tHcv+RK72bkkYtifL9bD6aCD4ch9KNLk2MqtEBIMJh+s1q1g+dsNpXsoe&#13;&#10;R19BRNA832/rDIZQGpvGC0HdgOke0FsKR7nkNSvTGhrlRSG/Dszd41qRfTSIdSQd6Aymas9peL82&#13;&#10;WCCYbnN0O/CJzhb2x79s6+/12rZk77D1imw+LSaTirtmimlmKEYHj2g/nn+8vv3ta/vviMY+lWNJ&#13;&#10;saF+wzBWV5R7ROYSZ1T4VNnLa5Na/4GByvv/jyD46LUtSxCEvLzd7tjrnonMyKyqLKESaqlHqCVg&#13;&#10;AHMkxs0Iib+KUEu0mnKZGRkvnrn3Hrvt2ssvvg83GcUFzd0R+ng9HrBFGZO1n7zuPvJ0Q5sACfS+&#13;&#10;HBnNvuUBzrf7uOUI8A1u3oAu5xWmHUEvYD6LP6pkx2fOvt9hVTUhWlUT64s5D12z/2pndUArQa/W&#13;&#10;QN1PK1Fy05GD2c3v4xtMgPhCHSs/q9jm6CLMM1nsJ7pd4+L0vACC9JMkqxceIRIjVgl9cVoVQoYr&#13;&#10;+CkBcJP0LsagygGp3S3X3KQbpVA3uGmFj7/df/vjn/5xtWA0TuKCzQhW2O4xZPxm/DJXBY5wh8sT&#13;&#10;rxBBqIwsvFFTDRFJBDvQ9lcIBwQPJr6EAJ8fsrkPDd5dlasM2NZNAQj/T//pP/fzAGIWEpolpSXS&#13;&#10;lPRO2NmEEHjdudarsLGrdcVnxFilmBayTf5OuaCMEm9HO5ea1ckmzGTpmhBhcgBVgMNyqOq+eJ4R&#13;&#10;xMjnlNYAQunUpqbVMJUHSaKNHIkASwmrZMQGU++OHi8BjB36eDLnAj0T6DKZSjgCPIbFwcqus9JK&#13;&#10;0DWzxEgGZoZapZVt9i1ipKZyiHcsqnGOrSbXPiROcIjNnqFINevoFlRUCFhoXqm7X+5ZYvTx5el+&#13;&#10;6ZeRUS0sWDIiNCWSLROC2DVjzNv2PI44kVZVUijIqdoS72COuJNNXAIteFlCCBAh7OPKCh7hLBu1&#13;&#10;ruZupiyIZrirK0Ch854mQnArS+eSEwplvHrDk5mcmQFmjNUWppu7Z0RfWrzv5BxGmAHBkgiuU57i&#13;&#10;2lBVTPExN0yu3t3u9+Bm1I9tJRPkdrwiaNq9ojYs/WTLyho5IfAAMS1wp/W7+bGv64CSKbZMo7dG&#13;&#10;Vw3g/u1fvgJOeNcJRFSdRK1u0yJ19bdvl71q0GoH2njnz7d3wqSQMtjQaeUyxCur6j0TKvaGKFUK&#13;&#10;vF96Ltj4ft/LjrI2B+TDbMMtZqY3GiVob4tqlQIFB4LXrJKwGGQi8hVnFLyN09V0mkTT6zptGux9&#13;&#10;q1plnFuDJQKtPth1lUyFYKz3GGCs22iJBxbSSELYtt1cXBFAZBSShCkDF0yWIHldsWV1cl0hw2hb&#13;&#10;FeXhbVl6G9ZyseHhuR29g1qd5wtiDBQ4+7Hb/nQbJibERkvOGCJFVdJkUCF+deEeIvTFJZ+LFyjk&#13;&#10;KCHDz8ejs8uSFqFr74GgXnFh19B1W0hsP7qQVowR3DFkIVqpB8FH61dsloLEkP1EGjWHzBLw954J&#13;&#10;wZqOISGZMPPQ6ONeVdFZt07Xy7Am70qKCDAoQxr8WvySPEg55Va3JSHoSZZgLSM77O31Ot0HPwMJ&#13;&#10;gF99K3gYp64l4zBs9jUnshTspuXD9rh8X1+HH5vnR4eSHQxpSWIlkjy9vx931Wiu4dBkzK/mFtBs&#13;&#10;F4zzSjDPBWWHwxxCcEwSsOTpZCiVVuSIDG+krKVYs1MUEZE8Tiua4n3y6baEx46d3sdgUVUpX/NW&#13;&#10;NiTkxQzJ5Tj5jVQOGV4fYoh+tTtcHFoBj91BgnkVhFCEQ3aPUnJcYnSYAYLyuJybRuVTopWohEQg&#13;&#10;K1oP95smkoCZUYQQtGbFRNACCSYAAxIBkQ1EYpyiQ0uEWNRtcLSAqAhtan1fJlntvMthSarmtBSL&#13;&#10;A+hgXKCSFS6sVdwscUmrJa5U1JyzqKGNt42q11ik2Hz78l40rGKNMgjcKaG8XxF0PJTS6BIMTIt1&#13;&#10;vGq61YfeD0Dig3rwUxjRAClFEYhcaDAuZsQKlyQCxPxSADpfhjpLR2Ojuujil+t3gDNn4Cqq4i8S&#13;&#10;t2HKEd3WZBAK27YKmReUUGmWnkqeU4rVZpMCZxZmlxSXa8xs9+ATcKWMfqjazDQIZWmgLChjxgTk&#13;&#10;HOZa18nlzVMlKMrOT+NM66oGxE5jdmNWPFuDYObEzPe1rttxnXPZwgxLiLRkCNf68DGiJCpqFxuI&#13;&#10;g5JRuQYqQXCiILhS43spUUnmqDpbYin56afH2fQsVFBpj6nqqghUP5ZAEbJe1VVEuX+/U40L87KC&#13;&#10;zObty+PoVqCR7w2RFNDMpjB4t2bDBXU+dp3yq1mHVUoZk2cAsliKpeJQG59oJs5HJphZbbI2pWmj&#13;&#10;2Ho+5ewTBIIAgdO9BwH6HErx+fj86ELglMUCGULOY0zbg2wm7wCXVKgV6tpjgCiWIM4rEKmIbEGK&#13;&#10;gbt5DmkBgCYlrM+ISAiQgQZQjHLRCSeEerMcxVMBnmURA8jMwZgUhzkbkRCodHKOpLLEsj80oSyF&#13;&#10;wg0PFINlnFEkHePjOqmOFVToSsvqGAHTOrYtrjpkbxgLFN0aF0dlJWoQAlgTqVTxnEPMlFKctePp&#13;&#10;lSHqMNqXJjkfoy81ogDlFJyZNANKVM5MkmHMNjEnDyxD7abrJrdAjXyKkGi3OIhT0AzMiUpINIQj&#13;&#10;rDqeUxSUalwIxCWUTMh+w7ZV4+5TqZMGxAWrVcMLyrrCgJQInx9lCg7kYjyJvgAIfrx/qxmnqxGI&#13;&#10;mn4pgkO5Lr0DjqYW4UhaWq/OwW2sWb1eDObi+EB88JVuK8SralNKWsPAoQYw40KQh6+nf22rBgLu&#13;&#10;rImYBEQSJK0IOS8KceJjxqysEUAKsMopewDrw8Hd3uBqfHSrjwyRUgOUCgM4U46MBRkTXpuwZo8a&#13;&#10;UhfB7rMFaaUoaEDHMlZVFy2Erkr2Ehl6c2v0Q7aJJjBEoFsbIaK8nQa7qRgsbHGprQh21vjAdnsQ&#13;&#10;iqqqZrNZ+3sOWBBRc7ks04GzEEsKWFHIKxnXRDIWtV9XPFlbSjIICMDSsnJeMWRDKgnAvEQLk3GW&#13;&#10;cQ4LJJQXgIvPDoHLPIqdvr9+FYVDKDOUREbHSsCJ1RrGlAxAiSeQgC/OO4RidsmKjcvIhyIFlQxu&#13;&#10;KjlPPdSPyk8wwaptBjyKmhHOIJAWm0zoujpWxAp7RiijsuCSJ3fcb1djb3enqo1NvqoR0DQ75PtQ&#13;&#10;WIaF6lqNZvXAVHwTA1pGr7bY2XkczsWBcvYWYLnfYJQJdg6A9tDNbzNKTjK99GZgDmO4O2yMWWGi&#13;&#10;NFOZBAhjKXSNM2IZaA4RXoxVmzpiyhZHVsB8tMUyggTniFLrbUh+LSsRKHsZEI40R1okbQHg11u/&#13;&#10;vhkqxOz7Zruz051hAlIgTIMWzNbHyGSF7WQEZcP1JpiyJZCKy5rMcV6tT5BFVGSNY/I5FyNdyjZn&#13;&#10;YJbAVM1Bcd6GZcCqBOShZHWhQKJSQrKRiQbGMk9LtAEFeNg+MJCELoNdkFmYXSHdweBLKHGNOMsA&#13;&#10;JMu4oyytaZ5eW0kBUMiPiqDiDLa5NO1qHPZA1818vSJCMa8xlYzDYnD2EnOsBEMpxKEENFJZYLLW&#13;&#10;Y5ABqvj78o4jyb2pKwlTyiVaZLBAeU6kQW5aOBCrAgiX2zBDJsv9TBudU445OEAiKjHl1st+AbOz&#13;&#10;U/ILWnVQZi2rj4CtNGmf5rplnmByv9EQLBDnZYCApkKgjQWgSmCC/H2FhbtNVcHo2xxvd4+FMHl2&#13;&#10;AXLEovU1bTnhEFApFIGCCVBKfn7+TKblhoB36xpnMxVcQIxzKObqrjnDndxbe6NMYSZs9ITRNXhE&#13;&#10;YIwppYAAd0uKhs5LiJAMZtQERJkA4jFjFKzxxc/u4+HTZXnHnqBAAiQ0mG63BRCg7BfoN1yCdSV7&#13;&#10;JYiKLuPEHbjTVkdaLMjruHDREMolEbLbjOOYSwG8pFBXvCYYkAYxxGFIwzrrEBDAJiQPWYmTJFII&#13;&#10;MF/vy9hrLi+Xa6EGAlCs33ZdCUCCKgXOac247JeRYMjJOuaRpcR8zmaVDczW5zWYMGkCakIEY9Cu&#13;&#10;OWSBSQSl3XbDNBAK80IiMwmEXSXLDBEWZgZUMcEpyAxBqus0hFuGqGDsMEbrPK/z86cP+D/9L/8Z&#13;&#10;lQJNBmFIsJUQVji9k3uXBBb6NPlpO79MT4UWx0K9f7pNfYIxuIsCT1qKWlVruKZJwgiDDxmW2O28&#13;&#10;SSRzpBcBoBtn8mHnfwxEcigoXTwtNQ5ofO+z2GjXL/cFF4zbTmKHYAIEDskD5usNTsPx8DttzBSj&#13;&#10;q54PHZwlp5yye0TLOHa7TctGx3Oceu5i3lYkahs9orSK5If9ysQGgLqkRTw8r7gcIVrizc6JgDqI&#13;&#10;JfQL9FPF01Ny776rlXx9+76RjfWH0d93LyqsaKOYYsEHzzO9m9URgEglIXbWL7NxcPU5uSU1eju/&#13;&#10;XQXiw+WOuHBZ7fYNY3kD1PqIrVufjo+4xgkASck8TAX5jT64frVIKXJAKJze/sJ41PQZQ6C0wEJz&#13;&#10;2uAG9/FOaP0i1uHyjTT41z/feaVXYNR1ah6e1ptt6S5Ku6VqNoYT1VVFF2jNiKpPyn2VNZ3CUBkM&#13;&#10;UPYo6f3GKpq/vEoIO8qm/SQWHEhSO6WCfXh4vNyWqZz/vvvsEQxEuNvJ4lcbciLKZqfop46y9fz6&#13;&#10;W1TNptIdX6dFyUP2q+3fY2qXMS02XPu+DWREedtth9ONcvqHzQd7HgdEWVEQGarsY/v7Caw0YmHB&#13;&#10;ezA/Nw12UEXYnwt+2Q1rqO41EJMd/VPzAYFZyIlhC/0yuaNPk24qqvCQDUsY5MKZXNLCsFC4WjD8&#13;&#10;8XYnAsQ4vNTd663PrCCZw5ubikjWkhQL3cRoUlpXVx5BcBL7g7bxXZ4Aw6qp93eGpUyO4vd5ogeS&#13;&#10;QmpFHYv/5TcnlaprNbz/5oMPyU/LZJjOwwLq9uw9jSAXL1nRqKywiiGs13H/wF/X2a6JEuXmv96v&#13;&#10;CyaUMZZ5NIt7eDqM04r3LPRA5U37AL/+9s75Rqkt4TeCjQWI6U2cxzw5IVVAWIQ2JV93LBkO7brf&#13;&#10;1Foi69n26aE3MxC4RvRmzrRwPyRSK4poq9to0/m1j9SLDboyeQzLcfOB4wNJgyaymHVD6fv7V1FT&#13;&#10;CycU+DzFGot4n7Z5Vz7JQPL7eHlQx1jbTIED4Y+7Yz+dLXTn4iwSogFU+RIPyNwwYde+V+hxo/Rq&#13;&#10;FypQOa2Mbvab/Y9yT8CYsAAYtrA9iQQihQYIUJ/hD705Er0vw3eBHymuYrp+C+mgmzzMWOcdORbj&#13;&#10;NEdegNmRHGKnKz79wE/VGgfELZ2RoExLyWl+/7e/SkFTSRlNIcxdp4N1bBILDiWFkl2aS8MrFnnd&#13;&#10;XAoT0SeOmPO45YxJfptuVa48IT6S7e7jfX1bY8mElaBYDBDm0/W7B8xlpLCugFrQVIyHGzzykS5t&#13;&#10;WRFO7DZ/M7f0+HcvoY6TIOgECp7/7h9f/G1C1dE78Pvf//0djOxGQIazGCXTjGYEZrWgewXtdKXZ&#13;&#10;uri9vC16r0rnM8F6aFji03YKEW24MO+ve0qLqny0IOUJ2wMmIcFu89QilSXZd3u7WFM7Rgsq9kwf&#13;&#10;NtqWFdWoDf5LbBCM0QzLWMTDtl16it0uh2+6bZdc7B10UGOACYagbi5rKYzSRk/g0jILWRQV7Fzj&#13;&#10;BPrbb193gG/29TIuPPPv8e1JEE5Fbxbv6fp2kixVwn2D+YEqBKMmScJdQhk3DNKH5TIrDHeS3Oyp&#13;&#10;d3yNhmmUFjez8OX9bXM0hB6RC6oQf07bv+vsckV+SoaMc081/j5+DbZAq8/zkjm7TLdrn4xnReAj&#13;&#10;laM1ozMdhVEgTB2Ci7CSdu0C1lyn3CPZML2h8G+LP1CIUvEBMX0ffxw3R1GUUhgyYK5DixWBD74K&#13;&#10;iw3L+aKkwoRSqlKw+x2gzoXT7cOnZ8+ZGc+7hg7LZp2v22bb94snCeTslnF0IY0Rs7ZgzYxfJAOE&#13;&#10;UcreR/T7bkeZQGBmHGNN/r+//bP+8JEPVYGBNlkC+cMagHinD6fpXLYcpLghxA92zbF+PHSm+/rl&#13;&#10;X7RqQgabIwNzYCw/PrSS8pXytR/CMPHtc0Erk94629Axh1yRyo8xpKBaPpoTQ1IMmFOkNCowhtKf&#13;&#10;lq9i/LyWbz89foAGXkpmYmHV7jQVns/nyCih6zStI1LZaSavGe6HFLwHNM+ikCVEZ16edxBbGCQn&#13;&#10;GObgyQ7SJWAPzK6/3vhWjWhhhdhV6JqzOgddqbHUexmZxaPcbGm0Lq6G5uhWq+v2dbi2LBbjN1Tf&#13;&#10;09vD4WAWf7uuJLhX6yRVtahwegMFBJ+/nyJnbJwHXlPq7C7DYsuhPky1AKjvxN4NwOmCHawym1GY&#13;&#10;0PcaVjuwHX2UuyEFIFhL7v7r6xWRMOdLBQ/J23WxD6KVuzV6tBjYbdhSSLs9jKPh5QxQ0RDj2Ti8&#13;&#10;xRAgwscFSE0tAFCyF5nCOBdMMmYS2FNYtlVj59UjuQlrLrSf8xDNlm+5JSZlS+PDoc5pgENCR8qg&#13;&#10;Xu+lpdvoX73Co4p71YR+aQo+ecKaG6b1PCHARDr9AITzdivSrAF2lJ4zKNNsY5zdqkuSbOdGk3sz&#13;&#10;Z/sksbcAAImKwUou95GmYtB3n3b1diMpLbKCPjzWtaPYvZ+YVD+ul4fuKXOfSrneJ83VMNthXGDw&#13;&#10;nnNLYtFQxkAXjGmnmo3jZ09BxtDm0nAOBratj5M5OUcJykpmu0L+/HlekpkWO1+7FgdvAYR9bB7i&#13;&#10;VBAaw7yIJSNAqVi9uKcToZxAuias1cyImEdvXdhJQTGxxgdQY0Gvy3XD87tZO7rds4NvCnXRxpgI&#13;&#10;CXCebyl5LEg1gtOm4lqSLXrs8PYebF9McvcS/RzWQCLvGyKNZjou4a5Q1+HLcNa82+jNclq2oEv4&#13;&#10;umaCBah2EhJ2udwTKWd7ofmwdZk5tFEs6QxzxgUmAU1vMs2gxtMwEnRwONZPrUuIRjXOy/64Y4Mu&#13;&#10;NNIqOZSRSYJivy4+0KmdBN9OExTFNlUdV1sJFQpwMOp9PQyvrKWAiPfBEg1j7IWUKZW5WSVCjCmM&#13;&#10;1GoLQ25dzaESaosHbxYEXlbyCsZN3UkkF5j9aDvd1lTiyHZdpW80kAAAIABJREFUTaKPKjq/bAnG&#13;&#10;wzDCZ+1XGBHDFPI2WKEK6BAwLlZsJsW7UB07mNdFwIwdnds6zm6LxBADCdYWbIvILD3yyi8EgA7Q&#13;&#10;gEvE2aFRkGfLYeJ2dWRjA8oqNR8ZvvC0DMGsxUaDTb2pNptWZ/6+vtFMeRFhk0BB1fZgMvjIyG+n&#13;&#10;C6HIB0eqNuQstRZnBPQuEEB3TXvEpO98KscPzy6/S7LjEsRoguSfU/LD3ctjkJjxyjrAAMTeej/s&#13;&#10;H0SWDyGNcTXT7SKGGdRPNqVCI0c6rLaEQIIEHildQ8LMaAEeCdExcDmfp2oboX3+w7F2x2k67Y40&#13;&#10;ROsPjEbepZa0c061L6netdkk2qjVOSX0NNyTAxwpBWrWPASY1FYs1/tQRt1sUyHIW66rmne3b319&#13;&#10;5NN5dkMAmG5awZX422+/oJSef/70/uuvyNuBLTU5RFPcPePuBrrmy+l7VW2QxxjTAoqbQdKgFLDd&#13;&#10;bL2zEL7k6Bkvhg5trAQiQ7ad87JucdOujlI3dpvGJ2N684eX59vtLrVMbeRzmIaJywr00C2IkPa6&#13;&#10;mAh8pYUZrkQ6fWC6YGWhpPw6/MYBBi7JLSEx+mHGsHSAC0putxNW4jqF3bbzZsxG8xcYzNhh4K00&#13;&#10;BgiyizLRlL1N8zgDfLsmI5taaHU5m51MXKnT/Yb/t//x/6SAFoiDruEsBVRuSrEBOCofI+H4d3B7&#13;&#10;V34tay5lQKgW8aj8+lrqzQ6km+l/gRiow2bGKe6qyn1bgFMVaLZseXurYYU9v8kF1vW4zJuqwQPd&#13;&#10;Pef3+S1qKHGYSQC44+gIEGUUYqpwD0j6QScIL8q3Z/ebko1wzBxNeO3jEnmiG3B/28JP7hbC81RO&#13;&#10;NRN1Vny+CUjjskwEwXqTi2CchG0dwl9iBekG8RXfKnoAoIzmPdR+KxspKjPluN8laBGMhDEIveUz&#13;&#10;z5zP3Wr7EuQyST3C5RHIBMn73Aoa8kAItNlVj/dt5IDCN3P3653pDRZ7ls9KAprODRsGclh/+6FY&#13;&#10;fentQiCFYrpfjvu6sAZcr9B5Nora/goRoO3BrzmwReDs5mWUgsSReCNXM3yW88yi3ubJwgU8bBuG&#13;&#10;4uL3a0ltrUC2+h5cW8dilHRp2JbjW6BzskF0m9WWVm+Ru769bCDn63l6KYEhSAqPK8pk699m1Wif&#13;&#10;nRmBRTlwL0MToLyneFqXIrswNoo/zX38aNO1G9bsimye0AhBMDHTRiZ2TxzCqmKSfK41qyGqocT4&#13;&#10;HSefkPWwwezXMqVGkmQEhda5AlVky/Vb2Uoi0bQS2VuUlbjEsXqOr/eTrJACblHvmy3U2kzDzoI+&#13;&#10;su59ZTxKGze8QO6WeFsqLaNdeXngLQglXucBV3rLvivA811PaKAf/zj250fNiUeFj8A66okIX+sK&#13;&#10;QFrweSkasAjJaZ6bQ0XatdyAfE91AVNDevcZ8IdHBl7f+f3e6EfElhBSQdXL6FJGkFUOqybc0syz&#13;&#10;C0ehZYMWbv2REv/i1J0qQCSAs5IfeQo5exA3m/2eeboGsWIb9TJiP3LjWoDXHN+RKxA/dq1MBA3G&#13;&#10;8rC0rfERxBBzNYeL2Cq3KHz81Qew3IUGBD2423uvUtfk1JPzwfOf3f6X6QqXmAKT1W6LHUtxGW4r&#13;&#10;jVp0HkHAm83NRxC8GWkajduW7CnKJS6L00gfFqA5MBiJQKllUvDAIVtehzrQm1zVwgQoDQdv5mpw&#13;&#10;gJ1G8/P+Ye+WwJACqIeBxwxDyjTPfmkAIHaNB52nbelBv53IhLTOZBNyX6Sa0B7RJy3+jXzZkaYs&#13;&#10;s07LoJqwxzc0MUJ/L7fsanVfJqP8HbKtvhOb17WVG4+X3MZbfFnTJq+cGBEQNJwsitXfTXl+Mkzf&#13;&#10;inz+yuKRhclQ50K3OcYnlIkxHjc+ghlRD677C7xjLJyNwEHbl4KgbOgcLHu8OZYvyR1tbvmGx4ou&#13;&#10;p4HThos6w/CM4ncfoynMaT2R1FEobJ/0WVEO7LQ8o5hIg5GppZPfd17GSlXrfY1lrcaSih1KT0uZ&#13;&#10;98dJIx4kGJaI5b0wm6Owotpsqk8vFJ2bCWmE3dXgpq5YLsRGAaqhXAK8VO2KKrpP9r6IiRRC8mRE&#13;&#10;WzuWbin8hMp0GVHWN4qZVXRmW/V9u9QO+HyEqDxXAZQ5kYgRxGsaYri2nVkX3izweQCIgTlQzIQJ&#13;&#10;oPK/kvIChl6vs5C4il6Q5vuXG231Wh76CTTM3sbCaX48Um6jMyIjEgloWNGq8Q6VVIv346zInKCo&#13;&#10;kL+AgGFv18/5XAQqkt0BzQ2pY881ciAiytVcqSjvbbMtEriIrPcaS56Q58BVe0t6vccefa4eZjy1&#13;&#10;gNRaruPYVm5LYgeMQ2a356kACirsQzJZl0qlbsAs21yuwyfCjvs/2sE0VBblXKmUECD7BmkCBQCg&#13;&#10;YPAel7BiaKUEu1d/Ttm7NegtvQGyipIa9JzuhFfWWC7VgHS0RkCAY5wrWlfURrtK9DHQAgvbVLHI&#13;&#10;dMgRp2UeDo1wAVKKUwl/cP4mf1zXrwT/JETEefrdUZ3nrqEEtdmpVbpAuyaVwdgvD6Emxre0LhET&#13;&#10;YkUgcsT9/jtOnyRjAocwDe+NlpqynKNB7/2F0Fq2zz8fLmXwdXriVg0DTuVwHTDjSC88LJYjVPbI&#13;&#10;wpwr9DZf6+5JBcZPMDWiEw8ur4mPSMjtbaq8f5Lg6wJ0FW0/SihgA7MIqOHq7L98BqhFOc5wAXlD&#13;&#10;IFZ2wnD0YgKFRMPcard1wSgx4Jego+XZMYyjCNs4u5WzZr2/o3q5h562CsPlOoDVAs5aD+cs9S2W&#13;&#10;x7y9QTBhZBp+EM23fqapNCUjJLJbcHEIW1zBYAmI+oGVpR01xxKgFmYo9qYC98ZCc9pg0CM7HNLD&#13;&#10;O8zZFQ0Micp8DN4leF7hPH9NLFVgBQUnqC3SafD9ppT1sagHmX6kVG4KyYao+xsabA/s8NKQyT/Q&#13;&#10;KxkBuTe8RnUI5Ha3L/uTpW0ykZkCem9lWpHLMoFab6iKzlPFVhNwBkXwzEEtGJJpRLeSCttQARPP&#13;&#10;8QxyWTpgw0agRRhGlPSJn28meM/R0pLdehrJB++nj894TN6Zjijm8n3QfFvlDPg6gmTuEjPk848a&#13;&#10;zJDnHDhI5Dne7ygyHij0Lgfao1IogjQ+sRUiG2drbHRqDXK0pj1BV6cQO6X8TMFMNKQ7xSYH9jtO&#13;&#10;SarDDxLjTrTr2XPUz/SA5VLKV3eqnGyQR3iJEdNMgikGRzBEjBMOdzu3TXdfgR8pC5Kjm8QpoJq0&#13;&#10;cLktXC8eKL0JjSVehTOCKivSUVTFQOrabfPG3wZdQoVSSgSViIEfKppKX1dumArSTQQm03HgWdwL&#13;&#10;QpAzEtXhWTbZJpopTjmYZhlgEXeocihF0U1ly07vnc/9vO6Y6GUYlgURBPwYxWeINiZdgaYeht7f&#13;&#10;MxQ6mBRT3exv8RJoFq2mtdxW5+JkgrHNC/YDXPF8BqrNfN0Cw8qdq7rBzqKFykWvZdrEq0CAAjRX&#13;&#10;k8RwEwUF0DCQE/Qe7TvA0/NyHijwsm9vu4wRloja/BoUHQnZZugXAgpAFBwXhuRKGFlzeHTTFR1S&#13;&#10;gn3fVwS+m6y646zGGRETEhd63azSfZ5fV+4lu4Gyt7QGQLkw3M/JR5IRsaVujEdQ7DE1gaeowTUM&#13;&#10;5ALlB4zBSlGMWd9nVrefERtnr+xKcelMBzI6aV1nJCaZmqIAogAiheFi3uqtinCSdTdcXF6r8MLX&#13;&#10;Oa6W+KzSzj2sNJyWdqmmNhONMIklL6La5yYNvK8tqG/EzhDrYxgXHlhJfVNPM/Y6NTADxcTw7UFW&#13;&#10;o+YiQQ8JK7kM14WFZamGoszdfKewIZPkkjmUCEQGqXcftcp+OT+Jegv14KnYao44z/Q2xxJ7USrk&#13;&#10;NDxA/zpoAo1ucbhoimgq/bGgfBuzc5jjrLUNq00hlZPcyXBroHBn30+4eAhWvMLyc/6Ii1nwb81I&#13;&#10;RuLzetb5dqFbffaaJkwHyo8rFK82Qz3wUIvE8Aj5bapUB4f4LLdmCFkNfXzPOwdnyoWGjEZoF/Sl&#13;&#10;ZVWbm6Fh3vYeNve4ZdgVg3yJYqcky/Odc1DBoFgLfUBa7jv4nlYvSSRkjd8xi98YwcOaiKa2lK+3&#13;&#10;k8YJxta7kmw46fuz2DkffYjwQLFVBEFU/BoC9bhTFXIhtTDBWEB2OIibEogiAId1Lw1ZFj6XepYT&#13;&#10;zy9QbS8xYGfqqosAEx5vurkRZ6tcU1npHkgbVdnMl5JCBvpk+Hgfu41KZTim9KozeGrvVarBsUIX&#13;&#10;XNLq7Sf4MoJ7pAxyif/3//n/chQsGmr4Dz79N1LHKd+rqxqqw6ERw6//7YoyqT+dhu+j//7fP7Ri&#13;&#10;Du6rea083r4Pk9XiZ/0RDt9CuVjwfSnkabv7cO2t3D6hsIp2f7a+uhWEbk/tw+nHkKK9n98qUQnI&#13;&#10;Do9HeA2M0bfhx+4Fi538r3/+r/qAtPg8hhA5EMlLqdp6/+Xfr6VeJE+zmf7665dW/DxNPa/YyshN&#13;&#10;keznj1peHITTHcbw8nj865eZ47XyEpxAeehGsv7y/mWzkbczirbQSOsmvzjuAYHbY3pNJ/SOgIvL&#13;&#10;DbNdOuy3Sm5pHt/fJWnGPlcHcPl/R5gIFOzfJkIjqp8+GC3gl3s5PJxuw6ZpP/zkZ7dMqzke92hZ&#13;&#10;iuJ/GQYY3Orw9thxmSzx529fPh8fgAmE5vAvl9/vPsy7H+8xqQ/7e5q66jF8ORVIPcG3e5/DJkTm&#13;&#10;PGGvU10EmsOdo//4H/7D+2kksIOwBypDAQIpwsf3Fs99+Lj5h+SJqul0j2Lefjl9/fDzh1/Pf8P8&#13;&#10;n/T1Ffu53dJ/Pzv5u8PdjIsd30fUfLJ407D6MRjGkVpexxqqZtvF2JM8vLCNopCsQXtwa67rn2+K&#13;&#10;E1IjA3+qNWbujiEBUZ5+TIJ0tMTtp8dffvk1GPd2vv3pd38vAXjcNBcZ0I9//rzVBuxXf1eOiEtZ&#13;&#10;Kj2ityLZ8ed//POlZ3AnkjnSdfabB+v0GuGej+9gmKCnLebA+yncYxerVXCa3giA3hDFmGq5kiz9&#13;&#10;zWhmJYafPjz7MGNVIYi1wvd5FjhM/Y0S+Y76NT5D6Lb71MZHz6rYdvXnuW/YkuHptj65nFqcgPJ+&#13;&#10;c9Q8Lr9uji/fB9j3zebwAtvqdjq1m4404s/vv3zk8HWVRa2f/kEWg/701MJhZbf0Po1MtZMF8QLd&#13;&#10;dHrZfMahGm4W3Pu2oLZE+wvqObv9Gp7gHwit6QsNmn5vnfqbYJxutsz0E796pErYZeWHHSV5iRLX&#13;&#10;1fvc0T+SVU/qr416KThDadMi/+3rO8bGxl/SJ4T+vaylvGNTlc3ckeoRZvm9cS+/nn6IQ4uLVfkC&#13;&#10;eaKafBgh4sYysXT7VRpgt/NsnQ3Vh48wB9efo5Z19G5M5grv/OstO0U0nvH+8+/a+FteAPEbsXuA&#13;&#10;K0xny+sJX/ITgNvFvFtMEWGQbqvNjgnjUquc7//So81pOX366bPtvdpu3OCAY55cnawiNUWaDus+&#13;&#10;slrxWiJiR8nYcjkxF+4sFCnHmNgzHzeD3rH+8qZdW2/XWrWa7EE/pvv0omi5vwMdIBGhyLUSi19w&#13;&#10;cXA6jz/V+d0NhV9o/Qz1Kr5Dtqz2Ks6ugIV1wcHnmDzxxPfu5/9Of5vNuPppRAA1kjp7DmzClqFh&#13;&#10;HQv19zSTE1S6uax2Z9s//of9bTUr4vxHPn//9bCH+63vU6jBb3/8qVq2cXi9zBYu65bsEL5/J6I9&#13;&#10;TVS1KhIouU5DSJMm9QDi8HsEHTMrcKZ4e+l39eNTLftf/qI58PiTi8vHx/pyxkbY7sODD7Ta4pLi&#13;&#10;8vbOo3X/fsOC552qnP3X156B1p+zSpGK2A+r90X45SiaMFnWvLy5fpiWQ3c8jWdzW2vxsFyR+Hjl&#13;&#10;vcCEWwjF75/MNHeq5i3x7p11acLXdvtT+tuftweSmGGfJBv3l9fb5+Ojg0wC2wiAaSAYaykIIiZA&#13;&#10;GxvnxP0KaEeWNFEINUSp7dXNHAnqv/2Z/OnBLSseCtBbPeFGNJJw//Z986enu5sTR3tGLMzVXvlv&#13;&#10;8TSdN+3eLtkAode79UP1gGennx7G4Pzb+2ojrGu82OmPf/xditBGNgX6h6d2XqgDdMr5zrRs4z0u&#13;&#10;sBWn9P7wD//w231A7eP1//5nyvmS83CP4oMTSd/+4sCRvpkFUrKs6zZtT+ZdCpahe4TN+21UpB7G&#13;&#10;Zd/87NaxbvL9OnKMCpP64XEx17AEgSXFLT6fOG8qpn89A/OTcBwUGOpbavCesmTpBYAyOrOvqud6&#13;&#10;E9/PJ9Riun2CeDi/I9R9f03PhLvmagZb45cet+nkuON/PPz9KsB4vWEGCk3nS8KCXedTyU8T/DXS&#13;&#10;EgkXPsDbvUGqv/lNG6UXiOTqyO7O4X1zwybN/E3+K/P5Pz79aY59DRebimyflczf/5+5pgccKl7S&#13;&#10;t9stHbbzMj/sGpNGrLK7x/dtnY7VVGVyJaJMPiRbQF1Vd77+7fRd4H2NE9c8t5RcNMTfYOhhuulY&#13;&#10;n5oeYI5d017j92ryAm52y0zkc12x0/XqB5YVA6Hm+WX/BzermjU85h9z+KneULqO5quixzy7Opdd&#13;&#10;S4/VUzZXmt9Xw3dE3615zcawPTbcAlPkenprNx3F4BuoXm6n4ge99pVj433LE8He+FiW7b6Wqxz/&#13;&#10;y2n+p8+Fkv7t3VXPT7FXHj+yh0tg+49QUWnv/lRR6oyEtXRNxK37vpKZ4Rd/5dBDgBEMB/SpI2iz&#13;&#10;PRNdsu9svaDr08/S3nuxrC+7un87so8qYN8+S9dcjPg4psBqQS9tvBpU4YnO/KhzAvc8oRpqD27D&#13;&#10;tH36ydC8bcv524/j9vHNsk7ZZbhRAI0rtCS6aeF+k9bw8cNP43127QN0vxbHWPk42PC5oW/vP2RV&#13;&#10;keVGDYfO/PzU0E0TC4JEHdUHFWjCa2j8Z/7QHBgreINro4HyXQgFC9L+Mc/rnIRFNoZNmSD+Zc3P&#13;&#10;fFOpx8JplhgrnR6gj2OjsMVkW+h07rnARH+2GKpjs6uqzHY/3r4ShkOd1YxqwQkuijqBqV8WBKgk&#13;&#10;k6B0sUU+lMW8kkZh3c5tPV1uOGuUK9sh8PW3mlcN7/B1yzNf1mvXeab5/XoFCVQToEcfR1/H6tXR&#13;&#10;FquU8Hb7bEyUWQ9v8aftAe8sQOQ2ht0d0oOlMIBldmnp5+/1oUatsOB8z339ILpsbxfp+kIt7clp&#13;&#10;jBst4Ycdvry7F6hrqXHN4hcL7JfPG85GcVsGSfF+U9mHFfJmtJNL88v2UPLzOhfJZD4BTysk9DsT&#13;&#10;ER/u/aoZNry2+MZl6mrgUXTLKTKHDziYxFK1xLAiu+o9FOTH/X02D7//fXe/jZSKkwKSWKExpNlH&#13;&#10;oTc3nIwS6PwOHzbbDYeTiOiHkSlXKcE8A/G0TJFCNlfPbl4X83p8hvULNPOCiX9/jfii0YLJEi/j&#13;&#10;5VG1Tg5mc79HUI2eMnmZlmU4nMFZbdtVzui/3CucCxgiJzVronF71cH7IA4VifDy2yWkkn4CM57c&#13;&#10;JaVpmd0VtHEkG9qhZIu9mq3ik73wCgHiNIiXkfdrHH3cBzCVcanMhpT7qT90XddU4j2vKqO9LEeh&#13;&#10;bu6p2/TrQI96vEbhYDujq4B9MnLfcS1TCJXItyU5dGhL++XXt8PTQ3vcmeXVlQvGaVxkz26M5n1F&#13;&#10;Ub4LugNr3vDu3RjA+Qpn1pGNy4tYAU+/XfXDzy/D3dveuyo98YBCir6M5vT5wz/N7ydq+4bjSyJy&#13;&#10;2z6EaT5+ILK9jOS54BYg3uk7GCmYv0GMaORlqmszpbB/fHi7XPEzxw2Zg9ENFzz+5esPoT6uQeBu&#13;&#10;GQyB4vfg+pbTN0RRKYp1MgW319IdN+Vy08LhfAEtKTWGAvzy9lfAVXMZaAQV02/OYIYATKlKG90K&#13;&#10;rcYwqs0RW8d03H0AadxJpwCAMedBpA/64fT9VYvyEBqUIqbeRyHewf3mC+vEU+ttoTgL5OQ9XV+N&#13;&#10;zLL4Y/Q/sMSRp8ctP71PzpqX7WZ9R+UnDtfkfhu8VmWa2kqB5FXT9vclBbReFi1PdaUlbz99LhME&#13;&#10;ni/738v2t/cn/TB7ZxndSDo7RNTxeVOfHCgn8GiOAGBiS1mr6USAA2WHler8FBF9Ewd6wyPb1I3t&#13;&#10;5t+Wcsq7I5hONSiPsBxW/cXTWaMdvCn8v/4P/wcM5CAOt8utFmslquAyg6iI+v3926c/fA7OwyUc&#13;&#10;uwZEYObIlWaKle3TfO9bvUMgp+CWaIVidaNzyDYb653zyU/fp7shhWeUciYZoARSRux5tzXLwjkB&#13;&#10;Bc7E5lKej0/eLGv2bdMlAAmTWnIGSp5lTNEXGAlvJaOeaLl7fvxJMk6oAzBE5LrNUzHDPLw5XymG&#13;&#10;qGYe+eK0PNQpZVg8ATubzGF3DOOl4UfI0Ip8YhlyMCZj4xIx0DWnCAupShbuNgMzr9OtYAkl4ht6&#13;&#10;c33FdQRTiPfH3U9CW2MXs9iPh/0VLpigVml+dhRUutrY8awBiYI0H1/QSgEoAYZEUoL2sH9kmcEF&#13;&#10;RA4pplP2cw1btQuL3dDKG5CcQ5XCjeoQbLRCIHPOqRhr0eaSiCbT9xMEoUAPCDY4AUAp0WEGJvc8&#13;&#10;4eJSEVdrA8M0RC4+kkRtxiteQLCLYMIb+7TbLetCAGk3e4XjNNxolstpKRTBZLeaGUqHccx52dTU&#13;&#10;ebTaAUMAAYxHVZU9QaCh8O08cwoK9ICRtMZNo2uB10zO5yuM8FDvm4q/rW8E4dffXkmdKCw2JSwq&#13;&#10;CDEmeI3WJrNrRZ6jva+H+jjmN4wsAtnaTLZ0Lh5PBXa8aatacIBSYhRhsljDWq0lDC47ExCOWCKI&#13;&#10;oQMwZ+QKSoQMS/JziBHZCJp9W0ZEieD6/ycIPpZtyxJDoU7vlt/unGvSlKpUCiCCoEPQpQF9aPIT&#13;&#10;/ABNfg8IIoAn6ZWkyszrjtlmuekdY7Qm24pkw2D13ulgs5WS7W5ryzM15U+XJwCRy6hkn4sJILRS&#13;&#10;eQtx5V++/7826EXvQ8vvbnEVICmpz9GldlS3dbGOmvsWKE2dICQnWEtFAIInktegDa8cV8QCghBj&#13;&#10;zD12TTj0fXCGpu2e1lJrrghlBjjanWE2qg/DfUvecFwoXKL3FVF2ObZfH/uW9Pl0ud5fojO4QlvV&#13;&#10;h+O5o1JC9eJr0w0G5eFyStoy3NFckjYxuu5p3HIEorkcR+cRrl0mGFdvAQqEoN2HJUxjwyiZsSMg&#13;&#10;TIIuEba7PYzTYRoqMAxg5NHQHpa01tVROa0uRr5l52DIh8N51WYHekbGmIw5I4wBBIvPpdo9rrCX&#13;&#10;oLLz5394f1/6SO/2bRob51fSNNFurJZ92byt3j/arslEgMSjrRwJ32FiWw4pAGnbKuPbHnKgQnAe&#13;&#10;I7Cb9vtCMeuPfS2bECmjxrscbUDEYQ8BA+LY2egHyHHTmFztficKlph70UJyQEIASLx5qKG1qxnk&#13;&#10;tG3vAg2FVDogEiPr5boZKhgjCABQC1QXPrJTLokRDCU265Jj7duWLWX66RwpAA03FlLGV5cCKBJ3&#13;&#10;vGuwwC2Xrd2093JqbNA2eQJKLwkENAAPE4geV29qpiWSw8fWWlOc60izM1jyQEBEOczFYF9IxhwF&#13;&#10;UwFOAu5MTejXQUQIXMEtcsPpTKgVyhuUIWOuZEBggXLXWz+JzbhHAk/jJILTCSFJLQCwbRnQESAI&#13;&#10;CQZ8nnk0CWK0bC98aFJBRmf6EFDkUCol4q4tWHyCQRebs1j1tu66xxxUG1KZtwhIv+GUnD1JAds6&#13;&#10;qsEEhxSpIFVJi4JStLGhQtB24IIAb7ZSMq6QdADFpFdbUs1z0dkQiiAmJzzSCmqOZJTgoROgLkKI&#13;&#10;ugZXWNDUtwDAmB1G1G1upZQhgVypxW97ZgQHvbZSUgRzSoJh5tDuPU7g8f39QiSQLBEMKfbWlR0d&#13;&#10;1XGDj8IVJ4UhHzm8HFoMAYQgQ3QZDt5Y1Q45Fri5+m4UK3tFzsQaQCoi2h/DJE1YJGFGe4JR5RVr&#13;&#10;X41DKZ7iZGiF1XIYnM5j89Ny09frMjy1ERhOCvM1drhSUTBnKQdec4GlJErLuW0wwq/vd4zsyEbK&#13;&#10;mY0hJdtKKQgLuXYf25IgqSRsa0YKNSLgTEjj5rWi6nOksOhlVYQWn3iDWtSG3e0l5VoApsF7h0nM&#13;&#10;uJmajGKlRCqFQR0EuIPg3DooaVxkBfIKUai8BCo5rlgRDiLPTg+kaeUIQqqVxAgArEQgF0Dfn0Op&#13;&#10;nsscKyOYhExOSFCEEeuZcNu+76YdLp0oiJElhaij9wuFyC4edTDeHBIkMUAZjZS+20iDWZYASES8&#13;&#10;AlRJLIkR2HYY4MvIucLbvsTqOfICgtVhpNDx1LYDLKRkzFEBftUNJpx0IUSmSOiw33aGmAw2wDkF&#13;&#10;zzF5L6E5iFyyaAlM7HQcSyYQ80XvA+fJe5JZGYgAmJbiPMzexVQb2cTbKvu2VCNglryftbMpYq7W&#13;&#10;cqcA3l9vxLLNZ14gdMlD3iGMaOo7qufMQCaUAYSRjkiAm37BzoMGjmLIe8wYYh/7fmBK2YRDXm2I&#13;&#10;AKC0RBeBDjkqBy1HpNHO8XM0S/r88VMxnikUgaywghz319WFrMbh/frm920aev3Y4/pYavBbKCZr&#13;&#10;krDdfXI6exN34HmImSOGEWYJnVtVlvhleZNKJZds3UsALukqi/G82hngTEUDeb/u+3KfKaSPN3uY&#13;&#10;WkxLbgvfodtWEIvB7qEfgIHiyCBpAEWeWuP8OA4u1QpxmHXXtiQAYAOXQNWMm+5qdKbIufU0DAm5&#13;&#10;ly9LS4aogaLxh18YojnFPLU+7qtfb9uN9Dgm1/XC4ZKjIYXiRPKgtvXdBzSMT6QijEQtzLvMObga&#13;&#10;CzFpM6+tFINEDWZNxbMPwfbni3tz7dO4Or+Z0KhR9tFHZz3FcWcg+32pmIN3IDmzwbt9uf/YBkn0&#13;&#10;7Y1mMPUtqdVZ56tjlFDMXIwhFxCj0Y+UciMPFYIEcnA1+1wr9qbAAlqKMcwYc5euq3Wka8oGitsA&#13;&#10;ALlmRkVdNY6seNofGxPTvEeMKcCwIJGLlKJ9s9duaFLxmKWU4/k0vr29SggRVIQSRo+dSG2LY7L9&#13;&#10;5xOvpcISXMR4FLBYp8dWxcg+Dg3YfUTw2AyII4jqWiF7xuT+AAAgAElEQVTdSwaFd9Iy1vRYb/s0&#13;&#10;HSknIGRRaI+73Jbj8dCz9mqNiHcKqBBtqfk0ylqh84AIhRCcjoOQLG0b4ZRRDtaEFQk5E9E4SAnC&#13;&#10;wcegXRMREDiEiAEpkUiBqKjGwpgchtAbbYtREsIGJeZYSbXUHGJYHeIY0hZA2Qmqxou+vcnqSwPz&#13;&#10;xjklIHtAWUyR8Los77Vg7yIGVDUcA4pKalvx2BarU0Xwurz3lDuXCSWhwCQZz6r4XEW93Z3dgrWu&#13;&#10;qTmFPVOMOGuLVLIp3rVN6x/eJxp0RLVCnvbVGgfllNkWhWy5bGF1jGGfMz/I49hezYy63mJ8e18x&#13;&#10;YQjjwnbpacklxYwC8wMDuRzaNlA4EEGJFIjDjGJOpoZjw32IP75+G3t1N9tnOTjnESaPe6RgT9Hg&#13;&#10;kjTT+/4gDaJIcE7v+yNDsLsCU+mm1uktJDQIiCWsoiKILUYZFUCJhDqXal10DDdyolxeHxtTZNPv&#13;&#10;xYdp6u8YXc5jTBkTNkeNcJISTqcjFU2CwFW3mbWGBqVibzeJ8Q5hIZVLijIiFYBk1uUOeoZiqMGH&#13;&#10;GHEHEaZ902FBfVqLK9kESFiJsPqMHYKmLTAenhpNTDcczX5H2VcVCCIFMCwl/u//2//Fvbt/HP78&#13;&#10;7fYbAbveHKk8Z8Pbk8s+UMhDakMRhINEhstPu9f3cHvVTBSegu17srxpI3WIHiJw5JNJS4olJ8jh&#13;&#10;/DR+CEshkwBeVVSxrLMr8bp8+vwhBQMrYv/QO+3sfUcpsbF9e3unsuMNd+sKjUX7pRCbMUNNj20I&#13;&#10;dx8c9CYjHE9PErGKQH7cw9NBLcu3Xv4sGNJpjyRQN91hOhw6a2753mxxHrtR374KNN78HFrEuxYd&#13;&#10;4HV+vVx6zynYA6gQEWYs+KfhOfltN9eI2kisQ4/cNgoAJuLTk9q+uCRvCBCUyK7tK3qUGJL1H+8t&#13;&#10;RPyPl68Kh2qiJtBIzr1kgmBFgEC17pA2/uqG2j+gdiVdfvn8PeqRtGXxZAnalacPH/cS5myOJRIK&#13;&#10;9b4z2QDytWXHx3zNIKXryiXW/g5Z62i1vu5LAklwuqEE3ebg9FWUJ1BAwgp8tBUHgGwTSKum9T4/&#13;&#10;j+e6340Py2rGpw/Mfm+a8+2P9zwHclbZLkdFv+XCCaHAtTT+uOm+o+Mw9F03Dzxd6cTJ515U2d3X&#13;&#10;d9EKWyJ1tZX4NIl//rIhAFllPVLG3dhH6na/34wcM6Zc9f2uV4TbhIo4KOytgBlZqN90jxT7Bx+8&#13;&#10;xZC7Zed/OSWB2e9x/K8/PN5fl/f3StLVJCZ5rEF27dev/9arIdoKSFjMo+QUWsxiD4V4WF9KN4jm&#13;&#10;sbn+6cNtfcHvhAr5Pj+akXPVZusoQIfjaP1OQJbDtP8NYOf19Tts2mVzUqHhiNcQzGJQ5cv79qd/&#13;&#10;UoBgk7HkCbeiMpohQYV86FobA1XDbFE1tY6N7+BPndo2k0KuLRznWXyYvtVFwZSLbYehAtTpWo4o&#13;&#10;Bq3deiiBfjgRwjCWAZUCQCPbyQX3UZXU+XuDkTgngSnlg6xkB/3x8Hy4f9kJN4oJCtAN8CMSZvbF&#13;&#10;spmq0mXWtbLr67Z26JK0Qz6jyTtY5XTSlUez6Ee9/r5fee5ztADQoRsiXeflcjkCBF7LnLd5xODd&#13;&#10;oT8R4uz+8vqlaRRNgEBOebOE9/RAAWCPYZWPUbVhcTBziwL/MMwyXdBkCuj6FkAQPSDoIU7jb+vS&#13;&#10;VLZ4usyWbR41DuLEG+oSa4CRVGyrY6Q7TtEVdA/APSpN2O3h2rpJP3GG3+/fsmsPpz2LRoues2qv&#13;&#10;uZW0FxUBuset1K0fcPBDsr7lXI2gh+PVLztPBGJVcKXcJdAeeAZeYr683u5BdsNoN3eazNvDDHK8&#13;&#10;fZ/HoTV3BzuQ2oDXvbaHtu9uj1ecshRtCJVeqr9DUFPY9QLNP1x+Wh+PsVf0AW/YBAoCI6iQCPiX&#13;&#10;tzslyGz2w88fmcTr+3IMrjn03x7fMRds7Nx659nc5p0yuT62wjq0PnLEMIt00LjWalNZ0twIkFTD&#13;&#10;IM7RSstXBl1O/u0tIeLUiXyw6v0XWSprImhGYTHnqdx++UvrZL/oVFE9PA16Z6IjasAN618zPVCM&#13;&#10;52uSo2OZH49zSadS8dTWhKqFX38HXPDZrz89qVez5EQlmbrHwH6lRoeejzoBGi0dRPc0VCuRZNra&#13;&#10;qQqhrEvkvoFth+kAjpKHlx9loAI2VaC/3788HQbXgHtYJOjmbFzcRAvLvkxThwCMu/dNgHfbyC74&#13;&#10;RENbVOiGFjFEf4AUXQYB90xoUpFEZGBdy32SjKJiQMZv+73hDa1ET8e4OOVqhAkCkbz+h58uTpt5&#13;&#10;3UFN09TC1/jl8dpAflTjgcs1hoARoHB7Ny3p5rfH+JFn0aFqODa+xVDv3rmYszpPY2Iwl3mLwdrP&#13;&#10;4vgTOCKpTTMwJFGEFU0fn23FIZQdBEIBaQTf0p1cy9NxCt4NdrrDHUaL9Y7lwPNlX303nN/qa0fd&#13;&#10;1AsWyb/ur4Dw54+/NCEWxUPww9jU+IibiRk87uZphO6WFrMPlxMjURLe8a4ZOnQUyeWwB47h5nGk&#13;&#10;lU0yGNaAsFntUtiWq8K0pUwqoTdDCnq+HL8/Ntq2jZLJ2gdQx89HzMD19kNn2HDeUcbhfpWYgspj&#13;&#10;IZLjhy0m3F/uQvndVol52nQOzc+HoezBFzBQRTCXcniUW7BFqvH+MFXkhAfOqGCwI0QdiV4fNog+&#13;&#10;+3lekWiG7kmAqwEQjsf17X2asN9jiyY0RO7EEjQ/9YyBxJooxkY/QKGFJJ2M6sCBdi+bVpdP0W7H&#13;&#10;ic2Pu3O+OdXncfSLcYBUliBxX378s2hPsSKBKEWYRXi/xwSirTNqqNeBs/4vLIcTYAh9PJ1mVIGg&#13;&#10;m72ZdOO6ZW2z7wEiThXpQL2+vwk/vqFHz9koOIVDjA4BjHIuc7hC03FEtPYFVdEkjNbdJKRBBuf+&#13;&#10;HH6g9rnnGZ5o/44K2QMEDiYTdiolABC1/QiNbyYKuG0C2GmtOvu7H08dTtWE4ADsh4tsK+dKrw4Z&#13;&#10;aBNojx82/o37zz7lggo9zW/fokQU78ERV+SxpABjOIHG5rLVhGA5dM379/dRHhtafUfznv3dlok+&#13;&#10;C4Jb1n04Y4z8DttuoBBsb2uHsaypGgqfRPbl/m3mp0pSwyfmpNcPmu2LcVsmjY4JQwQiJFgmnREp&#13;&#10;mIEbvB2TSNoOXL3Dvb80vvqJf0RWg4Zcy9rRSSd/vc9PT8/HwpGQJGaWM+WAoewgRH3/8PPUNGHe&#13;&#10;aUvqziTuQMC53lwjMIKEVMtxAYF1XE1q1a/D1FCBv+97W4uAgmX62iBRctMctKsdBBD23mWtrWxJ&#13;&#10;lurtejuB8T+2L2KUuji93T4EHAD4/bo+keaK/WbS6fDpuusPHzFX7LqADyTjmiipjB1P+WC83bOd&#13;&#10;FKMeHRR393eMqZ63mmIpKMoEMky+SMZtBjVZDNx5OBiDMcVUoOQRI6oVg1/yc9sRDGJxLlrZISjl&#13;&#10;zbtP9QmWPdfkS8AEwNdCawuy6J7gbfNq/Bh354RHeJjvkFPixGaDbocGA8c4wxitqxUxXD7/+uP7&#13;&#10;dwCnodkRSoQAS8kgS44FZ+4SZzD2Suj7G+UTe2x50bXpZv1gnDCGiuro3U+X4+z1N1iBeQMAEsaF&#13;&#10;5O7r1hRGEdcHX13av69oksq+N+1YqCghtTiGBHdd9ljN+goxxBhVZzFAnera0sKh+opuqwV976+b&#13;&#10;YgKGyoz/v3//16mdaGGct1SUyly1jehYDp6iSntegk3cJbazWKVss05nddmA1Y57h6p/Cbmj0Zwa&#13;&#10;GAbRp7M3mzdLqqjQ1LUk+g3x4SD629sdoDVp1ihWiO+bbgsScViJHyu2NsYKxXh696Y1tBPNzD33&#13;&#10;PIR4ulzAuka3IcFF01KDU3AQQO2TctxF0kuVgwXcANTk2rF+if9+FaqXbf/2/h/R1kSzOHO7beJy&#13;&#10;esS4lgp3SIVItSD6zly7PFYhexHkN2KOXd9g/F50CxrgS7gZhZg6dOiowOOqxvPYKQJzlTj+dssF&#13;&#10;aBtdZZ2YByUkxOyzStAs9t7TExZQO4spzUBiXAisLUWzLg1yW97QiL1LSwrHjyfZKJk0oWIYTndS&#13;&#10;H7cNEHZ77LSJJ0ULLLNbjRgwSjEmAGBmhYsawz1iEotCAhUWg8v5wSfO7dsbHeQOY4FJUpSCNOu9&#13;&#10;2MdwmBa4ElgVY1HnqLJZddgMHnuY9Sj7t9+/YXligHaET7zvxMlnk+laJt72w/z+nUcbFaCAYtXg&#13;&#10;UeL/+X/83+hRvJIfWNCCml61o6JA4t0mKSEjURpj+w+FpdW+vK0ZWfaB/XJivmmIrAUb/+IUjR0t&#13;&#10;YhxOX+O/HN8YxBR3Mvro+PAll8EJMaLMF3nwVLpzK3aXF8PgVA+3tmD6UjW4YxnLT+Ozax7TD/oA&#13;&#10;4D9XP/0jABVD6W7Lv8KB5Q+EY37Co+2/m39XNPVWBlEz8CRtbUs3DVXo5N7wpfj/Rk1f3l/yaYj1&#13;&#10;B+7JnjYRRohArziLcSK3YP9US7Fx8Vd2rJoW14mqOrGieenbL6z9pe1qQTgrRjeMBaVsfuxgOjPU&#13;&#10;ThWeo3GjR2r7JKchKN2PtwLap58AhJF2kgjy0JYw9/TNRY1SdbbpXxLp+BdwHfvMwEqZZ9XNVFfC&#13;&#10;AhA9yPkInLs+9dQvdGcpYqhrmOXPo3IBxz9u4h/Haa40HT/L8C6sh/vC83YK8t97y8AQrsXmX4Le&#13;&#10;MBSurdj7zjTq2u7K53wSHL//+Pdt6HOEnKXkf2T255hq0/VUEgx21LWvCP5K8HX/DY7T31Y4VRoS&#13;&#10;hkFPMg1rfcFf6kDupFa3MSYgVOxVyh5UEkzZUMQNAYWm0NVzlq//Bo5CcbqregLgDFMPIHPbl+OB&#13;&#10;a/NGwLEemcf19PPTf+Stu2aSp1Wz4UDKcr7/YT/9HP6Pf3s7d5947pqgUUdTzKfzh5jWixRMxukn&#13;&#10;mns5ZlVjjTYzzTm+tvI7vMfUXDscy/Udxu2XpsW4CMaRbRsQoDB1Clyfls1wrti+3cb2hV73c+D4&#13;&#10;yJFrQhVzhagrU1axnEKc0ae8sSZJLJObTUTEc6KGu7sVpiLnC9pUHXsDH4DNClSa8QEPEN9fy0WO&#13;&#10;TbFLKE2BDiBZoXrHOl+347GB0qzmWL8p8w0ktv36nfdTY9oAZVXIA0dRUezD76wFrtjgI9y6Cr6R&#13;&#10;vEPvhPxoas0dR07y9EMMMTeraImCLFwf3PmHcMv8Lw3nAz4AEY0NRttTjslNvOsjK73CV1+ox5fM&#13;&#10;S9ggG17n1x0ZabyUT0scSd9ea6pCStktgAHOcpNf/B9gOAm3DqfOJ2eu2cLOqIkiHA7EuuzXMurQ&#13;&#10;j4TOlrxaF1zqYMrmeZKUkI/P83HUNzVs7lsvn7AdAl1MsBhzSZtpPIj/OKzaZeFLSug0BYZOrw4c&#13;&#10;nxe/J0S63ndwxob4L+5SmiAntwXkCBUppaOD8VH3D8ovJq2hacvbq41jfzBXJ9eot4Sv+k+BRu7D&#13;&#10;ynX26CKKMYXuuAsxCVCLxLWV8N6naamHjhW71ukv9HUJmeDuMqXdum04N9zeJe8362g/rG1qzWo8&#13;&#10;fGi8ocfHMlIbz0S+PWLbJQgTRMzKzm3p/W9vPdt+KPUOSWimn8IOvnZIcwFPoisl1161qDwyPFNU&#13;&#10;OTIAKvX0FAuj7Qlx/XrfCY1NT+6xlwLYGtvxKFsVst/A2u7D/2eEKRnWNeu6Q5cqaNqjW74yjLum&#13;&#10;n++m4zvK7H7FVTvW0u39RiDbUt+zE1x+/Hnw75TBMvvEdWzP5wXJHTW5rrKqLhe8a9cK4rYvMONa&#13;&#10;Re/171VFxB6bOf20zpujCl5RzEtTgKBciriNimBkm4+M63PaIFn1Z4jm0vqF2EdxoRd+p5V5DRJu&#13;&#10;Zr5vbu8HlReY88+PWOXlmEogOqYt5c29H6lt4E5zC1szHL1fGmhYWN5/5QvTO/d4a/cuYsL17uUs&#13;&#10;WHmMZyNIW0ZNA8uvdJcA48NYAXt9vU/0189j1mB9T9vpQScMaTBHhLgoxHz+c3NP7+LeRUS1atm8&#13;&#10;/skMJAOG6n+y5hCvnAXKVGFvHqBrYC8juL3tSXLdIOftQqabwXviN9t3bJ/NjNAoPjTzrkvkWWr6&#13;&#10;qZDA0L3N7cP7eBgtyv/G9Z9jKfM1bARwejmo8fb1C6t43n70ACuXok9RJQLzaRCGpce52AztjEYN&#13;&#10;qMgavr2lGK3yKVZRm0oaRnMBu87Qfxvjc2Q09/xQzlhBR1cXkvEfG3a4/rjVnxCel6VY+NRWueYZ&#13;&#10;JGAW/95GQghxJWVFD8UJ0XreRHEfdANRRjSWho0fmmXThPU9rr/bGXVyzb4Ttjy+fSja0ydaKCZ1&#13;&#10;OPJ65RM2WHtiqlUWeK8o887srDTdIDjT2eORhFmPprSM7ihg1HpHNsIL2o/NMb+kWPYOlinvmrmW&#13;&#10;EZsrZIc8bdv1wFWl6O2yuvj71RNqx9G+Nwkqdjwok74uLZRg+CTkGztpGNZI+Ciq/aguHmjxLOg7&#13;&#10;6GoXl7Bi9LQMPud3uOM2AF11BFePPkMQixkkbKDfweNEJ1grAgbBtuHtj7dreeVdzrOx37ZFdf1A&#13;&#10;Ycuk1zUw/g2kIMgpLQM/6JLjJDDIxu0U7QBcD62+4ScXmN84+pWOLUA5IRNq6GZdfWmknKqdBZw4&#13;&#10;e5YBxMWsGYDDGf6YnUfJhJOSkfHagEDsz5TSmx5KGQIIvj9ThLBwVJVMB8DLXKQf/z7pSHHftWX5&#13;&#10;t72e5NQ+/DJw6V99M4xaAGLMCmEs+O1lOWha2o/rnqruFPttHEdrq2U5ZO2j9dVOJAo05Ot6SY2l&#13;&#10;61FhpejGp2pCI6Ux+6mHg9h2NxeM5WMqnuFjv6gU65O7FZKHRN8cW9d7UvqUuzA/vCA0WhPsbDba&#13;&#10;HJJjf+RW9IlY77W1H8MHYw0cgevBdENBZNMlGdmIn1TB2egBOi1bUlyYXz+d/gluEG0w76PCzEKP&#13;&#10;jgA+bEYXVwIfa0APz0FCKGciAMiOTnzKo/srm0zdwhC7+4UeO0Pg+HTaEyCJkRpieE8DXn+Ly7Vm&#13;&#10;iuQpR8HvoXAz/ku9N1QcIoueV+IKoYA1+tOu5zfaVxxvhMauI5u7c9X3GE1PDeuFuWOJPBewlcxk&#13;&#10;LeeccdB4Q2m3JQHe/tr6tz9OijIGjSoS0ivEtBamM7ITDzJs8T1zkkLAMdhKPmjtbIX9MJX7nbBn&#13;&#10;1sCvb8Uc610Yv48/q9+iXL/tXXdJatvs02wKlk267N+vTQjQ75Y0oeH0WrT660cE78ulmkNiWpC/&#13;&#10;nhAjQXs/R9U7Zyw0QHCH1iPAdE5LavQjQnRQW6nVXVMq/NBXa3r5Uf+x9TOM4s27j6sNEaceT3x4&#13;&#10;CNZmx6w1iDa7zrEjX/+fv7ek6VTzWh5CbpmDxCkk+vD8qVSRUvvAJiOUC8mFZ56sj7liuhjDCM9S&#13;&#10;aPowl0Qfhqo3JInczjM7YF6Y6xvdgYy3VAuPeykKbiTJjqp63q5+4E+DlliLsqEB9wIVr/ewG1NL&#13;&#10;4XuMjrPmnsLhw8+73RjNQFbc8Vd7O134IFGM63L/0T0B0T/FIPUVOroeWBsq8pDkvH/8TIs2xMA6&#13;&#10;eUZT27hHJfMj82Yws8nPZ8TigU/5h2OrIthQmDnPf22fja46DMRkyFlIKGS0juCwd0vYX9FyZir0&#13;&#10;6VYCOJ8dm3Eu8GUnnBjfpOCbloCVBINBM1gsLtOW/OS9Zw0MX4rxiMOhQF1vtmMUR/+94/84Su+X&#13;&#10;duQsMXgEMWfJVPYjHFufQV1/PJYH7WQiFWnwPIqUbKH1uE+vmhR40Wlk8Jtir21KfE0VvyU2LfRj&#13;&#10;6yMb4KpnwvlTp3hnNAq+6WAkdLlAJWcefgLC1USfj1fpLroErx65ZRvt2sIahPps3lZ3+ov1j+kQ&#13;&#10;t1cznVEg74Y1sVsys03Xrl/54+1vxwmfPuBvX39p6j1Gt5ob/p/+h/89agSd/GnoXvANiiaA1q35&#13;&#10;eDpDD/YX6385mR9fE9ybI2M1066ZIZLqt8VKB+Hh11+h/c8JMQXRBDnh7RquXFKFiH+rvVSTIvx8&#13;&#10;BSbn3AR/KcXOZAolMGZEgGvVEMSBEg+2u813a1J56nzDqxgrnys416cSHCcJ4DLMgqrhW7ReNtwb&#13;&#10;wHPI35yZnIZPp5+/tj7Bm1rt5zvisNP1npI/9gN+3KN/3t6jOgBnhrs36jL4zI4VzintcirbwvyH&#13;&#10;EhDJKO2gO5D0cv2l4PzynlFBg/yQW79dHVA/nODbCmqhIg1PbEOf7F3igglPRVtC9PMz0l92mymC&#13;&#10;SvCz634fv08qXPzcJrLJkwJ2a9ed+Pb74WjEKK9XB35FjKuzKp0r3zIpraAnr951qhQzgcXR3MtB&#13;&#10;mhI7qewuEoIIJBY2F5oi8vRLA9w61DZXDE6HyT8aVlH2a0hPrVpeN07bw4CnUB7GuGasa/orOLLa&#13;&#10;M/aR9VdaIQSllAL9gANuCoErSdAdRK9yiZWo0ayw7E2/O3g49tiFNpW/v7+choN9bH/wknGTPD2r&#13;&#10;j6ubWXGFgzXbimUYcqC5OV02oH1Y+4OIQIt4yXuVkf+40x5j6K0SuXvoGQXOEo43a2FsaqWp9Sdm&#13;&#10;E8wYC7WcvwjUCJjrdhfyWFkbyXDdyWjiP9t1RfVD27ptrQV9vPw1wp388QGxouVbOBzXcCiw2OVF&#13;&#10;dfjbOjPY83AgOnNcpgbr17E5AqzXC+W714o+f7tt7OnjG/tW33pKRZLgR75iBPzm2kEgQEaqxlCr&#13;&#10;iV055KJCGaMOI9LAIZqOqYcui79/nbtDS+JME6ah7alt8SdgC6vwR9jIB2pWsX/tjn9yQMNNv8vW&#13;&#10;ZdfEUgVkmwLvlguJ9vVvtuLHW8v46GyuY6C5Q1B9g5r0TdkcvZdyKcC8lixYPdchJNbXBP3DQnDg&#13;&#10;O+SCJ2rdzikZVXOo5XFR//D6/rU/8ldrB08jwk5w0Ny6WZAUP5/Pdc+Jhh0/EIHJ7Smg8fATn5dE&#13;&#10;Kqz+dGiRRvhhAKO6REX5peu7XK/uP5rbc4qmmeratqbLd/Pw1ShOuzx0Tb9arQv2te6u0lLP5akk&#13;&#10;CGQFq23Uz95gkGXtC62vieZ59bA98dyZxVcwu8Wdj3w6YvQwrv4EasMIRaT9Uv+FT1ScWu7qRmTB&#13;&#10;UfXsXy2Gw9geulRfEb18/f1r33R/Pg5f5hYQi5p7Nnsf1aQalNExqqbSHikKEyO9B6m0qG2neVwe&#13;&#10;ISh+8ktgly75pS4vHP/CpFCK3jafSWQpnzBfki+56ZsWByNbv33mFmRrMpxUw67b+oOqvz7s9enT&#13;&#10;yWM9xucSZI/rhK0P8IpWekjiWH6kwPsmoEoHqPiTISh2CqxbZLSERXJvllinkZQ4Utrcvv2oNZRU&#13;&#10;TdyXF0EL57ll69Qgba5IIiGPHE6ibda4DxD/pf0n/W572kXSvesbPhbOCF5rQBE9dQoF/fZYSbg2&#13;&#10;iL21tfStr/TtS+j44cPJVg+bBulrZXXOmtebTpKfJsdS3M1UtoyiwWA3h9bDXz/8ifv9i41917WE&#13;&#10;QnQLZ4xr+6//5ys5YuO9Ef5GtEWMB9e3ova/0dNPMQNSca3L5w1KOs6OIJES3hGDbTtpcJ+Ora8u&#13;&#10;O95Ok9/MwFt5Wz/wnaO6Wh/OsAq1/3D71/QOOQdSWXZK6m/1O1ettzxAi/Vl4KrkxUIM9NxM/Q0U&#13;&#10;XBORf7ZJA759wlhAZrbo3wkStQ99+gOGk5i+b9S7Ntch43+OLnYk8NpW/mH889//uKYGPpTODOCm&#13;&#10;Hpjx+q0lUBVKSjg1FbhAM2GV9DGRSiY2sRZVM5NwJ/0BhWQDg+Nz9Op0Ivt9o6GlvbIbkmK64Laa&#13;&#10;vRcCEayNnSmXvI0mXcuH9r/CIaD1zU3tBL5ZBIk4DXP+zTJGDz/FF/IW/uBT96qNQ4XlGpJ29noh&#13;&#10;yCcLhWLyYNL/BaHw+8grLgm4uvBnFr8WI3uImxSxBDJ8g4oCGJfj4ePug+jGnBYH7IFI+vbgVm7w&#13;&#10;7CAHfDhHMUeFfLwM9E2S/+J0JjFJ2cyvD1gTV/Cb1B0OdY34TsNAlS05qz3IhoTu/Pl635bIZWBr&#13;&#10;znuDW5vNy14FRR8b7zn8/ls/NqUHxCsXZzaSMqXhx1ATXK12BK/p4HUaINU/HKMTpel8Vu9m6Xu6&#13;&#10;J0Mpunw6C5TTsv4gu1BEMnhsRu+j+ti4GgQXLt5x9qxCpjGMsD2JR35lTa+a3ljsVzYC8O7jKEfm&#13;&#10;QVVyJtywZJpYv7Q/SerX3R0LtVA1kIq4zkLhpenEp09n9J0/wFt74BqsyaFjcp33u2oupgqULj1j&#13;&#10;1aJvgKB2drjZCv7lkKv2caNWDgOIVd4M7IdksYkiM4yP5ZfltjEGXVhvcERSVpiG/T1PanFLkVip&#13;&#10;vZddfCSXCRj4NdvXqI9CYDwtwBhljzgza03eLHdw74iEFq85fuw7ktZ7n0IkvY17qlFyIjv03EiN&#13;&#10;bot4G/3zrd3e9Y8x4FNz1hXD4wCCjTygvoXDOKjjbpz2bjG6V31qf1qT7L572dZByqDNhtiakWqa&#13;&#10;UVEkK60x1lgyGIAmzNeyUffxwETOJBGkQsVoYknLeIsH9Xx63h3S/lBWTTLVO8pWqM/xZXsnqtPa&#13;&#10;+P0GG3bbluHXVkIMENh9Clv7eehyZK5260PXFJNfm7G5q1VyuX9/DFZAkVoGW0oApN+0EaghkW0Q&#13;&#10;SKrn+RXGsZA3nmunUYT1rjfBOCngLbkROVJgg/oVmTMrpeyJRLr0VdcGUCR+lEMHuN/qI9MKfUg8&#13;&#10;a6LjFX+ImNqqxg8Gy8QQPfJSM755QZr5qrU4fM+5SPpwW7uQSHyhgYsqLyraxBwBdjLwGtw6yuY/&#13;&#10;55XWj9+XrJ5/fbLb9QfuJDme6X32MSPIBKvranFpsEUb8YrdNPbF+mycKOfZV09Rc9rwmQaZbaTA&#13;&#10;yoeioaw3BD5/TpukuTtJSznUG6EDyNP3WcOdCjj0tKnfAQch42WNILYeEJJSeapD9wx9KYhO4P5o&#13;&#10;SB05bc/PfvUUjtutSIwjrrRDXuwqlIentC2f/zSE315Md8YVV7dnOAiGnb3vCDKIIXHB/fjEn/Zv&#13;&#10;qPEAX2+BrJ/EZ2ANB45Lh+DOaLJw7HCwCWbZVIco+FUAACAASURBVEROrUgLJe6Jc4tdfppI0P+J&#13;&#10;2I8fTvtmviy/nn6t6uu2ufOBt4FiCBLjYVovDc2PQkwlDnb7FYTQ5E3tY1VeoDzIoez9YcBzbhYh&#13;&#10;0OVb/AZ4OHxqmtdR8lqtwxLZF09rs10D74aBEJjT83ksWlczoxqngV8TmN+3GchZTYf4NJAurYv5&#13;&#10;wwnI2kYhBgtbSPV9Bcp5cGnlDlCMPSNvOccMR9lCZXmwHentLR9a+Pv2H8fuBK/YkaQektIA5B3h&#13;&#10;sy0wM+533PVoe/VH8qcH/ON1+UMMXHA6Up93jBF/fdXTEbyEIaNWOvzIM6gFpvBZftLiDUfYeLHW&#13;&#10;r+3jCEGqOIh4e2UvWOphP18CRwC/3R9c9tM0pphxKilGkLQQgbGtK2NnDmuu21i25S8Tb/j6Qmv3&#13;&#10;9YerNREWH/osUs5claYFKPkuZ+yj2UnXGOPzGqlfS7gUEEF9mH55ETwW1PIDzLLk77RmvXvAeoJo&#13;&#10;mMMTBvNS0RKmwnQC13mmUiLZNOH7sVM0yx5c8P/w3/2vOaWua+z6Lj/2FPBgEing7XrjRICUDUtg&#13;&#10;d+cPh5f378FkiGXMWLEHJmfn/bZvU4M2i6pPy9vNQn/oFKykafpDe/5xe5V9c19+a+mkXYJEpPKI&#13;&#10;gOGSOKykogQqYzxEDyC8PH0mhGREyBywILKVb/6hokhgX/Z3NQ11q7TpfAEBhc5DUIHo8/PlvzS7&#13;&#10;6VT3El5bDk9iGGm7A/x6/eNwOrngR4oqPV3OF8ICzB2VCLKSvCeh3rzTsP7peKo75qz2HQ+p6jIL&#13;&#10;LBniAhOPYcCwrgbhTLvpYdKBEYjxvl6tvgd23Pd96hWFuUZQQEQUFI32WDCiORX5odZrmVc7r5aO&#13;&#10;QDKGU/owHWJG/25npZox6Hvgxm6YgBI2mdp127WxpI3G17Gf9G6Pit3TllIisGlhv+gl1jgpAICq&#13;&#10;ONq8yUDUcLrvljXDCMGuF0LIzfvnU78+NklVxUZUaXKibdtQPlbmanG1BDQLrB73xTlPkco5LNvc&#13;&#10;EnX5dXo8Zmu8bAYhExXq+9sVR4RZzd7DnJvjscTCMPdcnsdjcfbj+fx6f3Hr3B8Pn/786/uXK22E&#13;&#10;4Oz71y8IQ1Rh13Vfv38hUfSNNPuK5Jli2/ei7QQOwBGohAjOlspJ1xpjwOz7sSWUM9nQ0/7y+/08&#13;&#10;TZ1Ui81Cyq8/XqbjOd7fS9d0bQd2/Tx9yDm+vv4AJJ/Erx4vBj6gHAbyhEqAybkYbCmcCsH47cuP&#13;&#10;HG3ONll1+sfzy8uXnBxXw/1N98PQtJ2BD/0SGkUFg3jsWKUHNWVgMEKc8/nxADgBRyOokFEKMYXJ&#13;&#10;+rybcP5pAIkEXTLYUc2MN9+/v8a0MD5Sgp3V8nJANCHPkwZ8MP4Gnp6eSJ8fvxtI63W5lgbtJnIE&#13;&#10;w7YhyaFXwdrL6ZiRE4jXWooitUAU66fT00o92ucUUfBwBw/eHJO2NIPNpaMQPlrKidYxAVAgbCQI&#13;&#10;GwvFH58Ps3dH0oSSXQqUbX06+GR99q1sZ7fJqeW8bYVQojN7gEab6oUif//jb0ocPvdTAOVhNQXI&#13;&#10;Gbfc5+GiOvKxsEBbBIhCvChIW8QEFskWk0wAYbVeKuycU7w1V1MhXPR2mgaXYC2AEWbKKr2X09Hk&#13;&#10;PJw++T3kXHBeBR/m7ZqKExnd9xhTCt4TRMuYCKLvL+8f28mTxobF+tkBggGVTDCw7jsZ+wFBxGMI&#13;&#10;+Di0QC/furb3W9XZQY5ZxLtec00hmnUPTJICy/W+ABIpYFN7WB5mOh+iN30jgyEh6t3Nw9iXmgXi&#13;&#10;r3+88I8H6IrZt+x9M5Clpu26SiRuVjfMPj8/77ZhDaklM4LJCtV48HErxZYEiGqC1+t8p00vOF/X&#13;&#10;Ncbdr3g163AYym5QL0HKAiPva+YNsDvLieR4qzDGJBGFOI+HCWEU1oXyFjOqnSWJ6d3ZtLeT9PNj&#13;&#10;4Od117LpEkU67ryhJCOcsCvhut5aKhs+VAmqgvoPE7IHzj71/QxDgdkG28oxmxVy/vzzT3jfY2GE&#13;&#10;0/s6i1j7RrRPl7dtg4CLmBln0W+zB6d+8pvmLBhWk87ZVKSQYq1LO2UVknZiQjVNwtvr1SsmnLaq&#13;&#10;xc9cXVdbqeAUUsZLxa/vN6Iqh3CZZ5IFbpWSMnh/oiLnPVRQIK4NSIwlHTvWBkg5AdjniTfgovxu&#13;&#10;zuPRuHm9+ug0hQWPg17X4+WYSnJO94fPoISSPXLaxWx8bIanPa5liz8fPs1iQ9+29v8nCD7WpUkO&#13;&#10;xLCGt2kqq+ra33UDM8CQwxX1ANJKD6BPK60lbfS8pIYC0I3+3TXl0kWGj9A5Q+9KzM5mrVMOGNdW&#13;&#10;7bArGJNIKt0TjmSypdVINzpn9O3by34YmlZ6lzBmZvGqBgghJYr0tEQ3tHrx9f5+//4+QSB93DC0&#13;&#10;rWzmy22LtQLivT+2+jpeCqw/Xl8kF6hvDlL3Qv6YIuiuecmqClATiIVobVICeXKhSN2TxC/uTXc9&#13;&#10;YoxjsIMConr/eL9jlGF9W7dE+K611qEYKahBiB0VyMY1Lbk5HnLJ8zwrgZHh/UBiXpTYx1x2h6Pd&#13;&#10;zi/v3zsq/bhWiCNsmr7x0RNnoxSdZtt0CVLDecUYn5e1F1JQMF1fTa9UQtmBQ3d3i9uRy2kNuRLB&#13;&#10;/dttxAQXzGkpo1tZp55l30r1Pp2xom7KaLskTAtjqOqQZh82F92v6lcTTUY5koLxjkMwXS7Hh71z&#13;&#10;UDYgA4Mhgc4HhJcQIeSk1qHRU9yE7GsOSrHr663CDCoNPgNgw7xBCDHGpUATDJbkNloSIagAYwbK&#13;&#10;Qnb9Zmz0oes6IARECZOCRh5vb5Sx2iMUSALepq343eMOTc6IrgEzY0dUYYawRAc5gSGExClfQ2Ug&#13;&#10;4zxPoyy9iW73cGTJjYwUn+fL7fHuGaFVNe35spawztaoXeemLc+Vc3q8O7y//VgiUa28jOcvkhtK&#13;&#10;OGdSipJWZwtGalxH60zb9ClmURDFqrI6hwXOq0Tc5+RTQlBf1hOSFTiBUCalEFCw7AipLviua300&#13;&#10;6/XmSTp8vuNX9c1f9vt9OcWPd7vZu9EureBb3QhX7e4YxxEVwhlRUozzFDGb5llawHuaU6aUO1Cl&#13;&#10;5Ot0lQzHUvziEgS742G+npkSuZRoKCUOU0G4IqDYhBoBOgEdI+YWQiqUC4HTdpu5aCHmhRjVdJRL&#13;&#10;1YqmQA9qZdSFlWdmjSWYtHz3dv4eAfC5UIRBDhjUgniWFcZUXMAOFUVicCE6gIHcH4qvOFKT7eOx&#13;&#10;k1LGRPs21QxSKBmwWGtKEUAwhdDCamYDC8wNPDK+rkt7POQpCcmPx71LN697jvG2zPv+/ti0GRXe&#13;&#10;qlbulA+1gohwIMjnLZbIIBeOIIpiyWvEiGMpcMn2ng3Gr4SRw3GfQSGVOhOLK6aYXd9WUJOWaYyQ&#13;&#10;kcW7A4xv19i00MXxz//y77dxRogkv3ZqnzEgkjVFkFIarQlBKUvcBojgZi3ciqCAEBIkwY3gABUb&#13;&#10;M+uomyPICZQlF+6D8dn4LFqebYAQVh9Bwt0e+bJh1mOeSKEU8GoCUmDz+bbYllWMsLV2DjVuJiVg&#13;&#10;t9h3QvUagYRQQT6o/Rcb59Pt5Vnev8Stk8otc98/SkEogVPKEmBQA6MgeoyhoqjcH3p55LfXjVFi&#13;&#10;jJnTAlC13mL2YMaXjAhTDS2lRKtoT4FK1LaNSsDd5vfoup55QvAbBvcZzt57BJOfFdTn97lRQxgw&#13;&#10;9VvbNpwzWGI/PFNCXTIqUCjIEp0AgTR6flu+3H2+LCY3sW2E80u5kNmN1tpMMwnE2XB//7QlM2jp&#13;&#10;Q6oVzuMVlTSui0uxMtkKgagEVDYVOjvW6ijtagWMMUSwPPBoN3db9rK7OA99ZIpswTjIasKH3QBY&#13;&#10;gM4HWynSsa5IYVgwwwJqGK4b1XBN03H/BRYICqCVUoFIFTBz/QQV57miVBDwNzMD50Lf73SDL4GV&#13;&#10;knuK7z4M8+XcMG49KtKUNbqbbe8VsirTnEgI61LulVkNONMB00JxgKXphpQcAGAzRhHFBfPJV1js&#13;&#10;EmgqQEIH/TZyhrMzFwjEEvL+vuUKjteqcWRte5omnBPCFCEAQDm/nrXQdt3aHdk1zwCmXAOkKGDG&#13;&#10;ADp2O3OzgIVacqOkC1hxxCnSjK0ZcoglpVMogFSpmNIUGk8xpLy9XFb8v//P/88a5iyR8acvEV7G&#13;&#10;28JTBqI7c6Ay/YgxpC2SRXInMJ3k4/HIgLOLBxYDAAjF1jQ7DjRFnFZNs1F/8gAFWPa7U85bmJ1j&#13;&#10;ms4QozQcaVxY8QY1yvftmLmcuFt8wxpnOW7vzpctVpPj1fY2Pdc/XdGP83U/qK5lkj90wMzoPIrX&#13;&#10;LpQMecbgpRR42TJ2pE/czgULX8GECvI/n9BfrssZtSlcKutDhfPZ5hbVui17zFOR9vS1F+qI9TVM&#13;&#10;xv/YgFtAwXzIvdcV4dt0goMr0DsHHpjPsReELSehDcrZGgjBkw8G/YrGYJHsf357B4nwyKPpjfXd&#13;&#10;kAH9Lt4g/XwDKDw93h9vxJARePrz9wkV/OU47DNEREzedQpwZOsm0XrjLUGyklKg+HWc3pnYkD+4&#13;&#10;l0tb1OS2CwUdK18aEtY8b7bDO2n77S7X77BrqbVfw+FQdFyh22k+eS4pPzby52WybKkRC6dKAlcF&#13;&#10;LU0ReUSYXcYSast6d5wiKlS2tnmXP7DEFWNjcUoc1Y2QGxaC/Py5qd1jEA07RUTUxYd+Ov8R3ltI&#13;&#10;x9/fhi8h3g1uq/lUmnaWpQ3j+dNdT9lGW2n8fHj9UFke07ZptMuj7RQs+vLPmHbbUA/LtuIWF4xE&#13;&#10;q1MKh8Ir/g0CA+pWkaCXhvfNxLwZsVAGbplvaGTu4w7Qsi7+GM3Xi7TlrwN/BfHXk0sUuy81LaO9&#13;&#10;YnlX2OcOe4kqIc15iu1eVC7XTMDn0x9/vz73n3U+LvpHR46AhTmcDOm5O90NO7/Gw3nzafNdJfW0&#13;&#10;vdNturSyvhfxXbqmL0dtf66NEQ6h8OeHloC6uJPj1+bu7uzeskzdh4Z8cHi99yastxUcyP6Mogts&#13;&#10;R7bMqrVNp1cad3+hkJNWHOXBqRnEKkfcierHoR4ayObTP1kL0rebOz/ITFkCaH1fv7ITjERyMGDf&#13;&#10;PBC4jS2M0IWtqjPX3qKUKD90tPaWfsh5PruICa0EFMF/wBWIRA5w71Zjm1S13Aq17KL2OsUkg1xE&#13;&#10;9GXujiDgfEGL7p44/jAWbCNO2Q8S0lpzw1zP+ulg/Pc5myx5+F6EjQCSKcdlEckvWfOkmwZyb02K&#13;&#10;FeiYCIocZSXmGzLlgjv4j9PfH1qb9X9+f593qHG/WXH8vuuj5NWysJMCjLGGh32b9F5EnZlodq4B&#13;&#10;MTYdmZ2hodYIsqfHn1iuRYa8QXn5EUU2Pbh+g+iYmKXNG7rju7blxscs+f4k4AbX45Pepqsgf8WI&#13;&#10;E0RYafq6tbLfXIqdmdAMzMw3J+PD9XWCjtj7NH3PqKhPn/4Cfzr9offLJCE4Vh0RQTFzCqOTT5bT&#13;&#10;hb7Kjn6bd1RGs5ayJgjm6LsPv2geqC8Vp+ahqa/OHyjW9NHvH3aCSm4BgqrvzAQIeQ+hZ9291yIU&#13;&#10;jlEQ+q286IFgeCDsPiaes6BUIRBILjyCP3T5HCtt6T+vL/v4X1x4jXbpOK5LIBABTPVk3tsotWyo&#13;&#10;vnlxJyeFg//5U4Md0xDv6KxicxEc16Hn48Xm7t4GsC72cD7sP8xlTH/u/nJSznwHwacSbCPay+7b&#13;&#10;BZ3uT4PdI8Dimud7J3La51r4HVEZKckADAAmyIob2Iu99NOfcNPlNWjERAjZfhqpD/de/kDfWcHB&#13;&#10;PVOsQILb7aHXRR1lua3JpAZZO6TBVlMGS33A/sxarGupu87M00vDVPDQLv8UlIcKKdg+/fJQqJMP&#13;&#10;Qsa10v3r7UxbKdhj+vkzz4W47j0nivVDd8jsK1V6NebmV9r6fTguZE7dRiDlLU2ZbE720KcYbrfT&#13;&#10;493xbnp2S9pq9gq2QcFUFMcBDLMNmlbsz6QJD7vHDGoS6I9vb0Le+dyihrofY4xe9UjT7fVKAWIJ&#13;&#10;AE5weqh0j9379fDxqaJEeQq7pUnd9fZukG172tg2e22rvsa0k1Uq5rdFyyq4MsY6yx5h5n4D85m5&#13;&#10;u7xcDmQQq/gf6rUDv+CKynhliFYkMkH5HuxoiH4iJaf+rkCXvekpJhSnClJMMNJpjwuCoBS8bVH+&#13;&#10;abbFQchyP5eZVi9jmLly+exyaR+/pPfX8iA3ksripryCgaMPB3zdQ3Tncnhd/thvfBmuStGeEh9X&#13;&#10;AOvdccCAlpo6WRSY+WQmy1mCZAlWhQ/HPYYCOkz9VnVJCCLVBnd1FXJxxPzcIm7TjR8gLT4fVHh3&#13;&#10;/AcNBP2zH4gG+y5cIGUA8FhdWL2BPLHbt3HXa9s/uOt1DyecxNYeNw43lelGUyaCDYIVh3GrYJp+&#13;&#10;EDq0pSpMBCOBfkUG53HJl7VHxd0Nb8lh8KAVRxYpI/gzfjOWtfv388rvJ/NueIMjj0fHjR8FRVL6&#13;&#10;/CgJXPuwgtvdmBVXoOTbrZUIUXTNn8nHjZ8Si/67f1zbt3+zJYP4bols2wfCOXTT7cDY9kTyNP6l&#13;&#10;f/gb2boaCnTv4w+dZeOpuHn4XBtHZCYiUNvTN/cbQKiX97gJKyZB0Vt2B3JX8LS/B5Jk823XAgaX&#13;&#10;LRzONjCccLm6pevqyngR97U7ZfMRstZFi8Tv6B+tRkcKne31BvLp2rrZsayjWzbvkRJ8xSvac1lC&#13;&#10;75sLIa13AuoU/AoU2QTqb3ICTCm5Ticfnh5zYA4on+0ABcJ4WSOZl3mj2rJDRqdjABONXoXIqLKD&#13;&#10;ZaIqHNBdVxxYXmeIudcRxnpPOhSRuZ6wagOSr92ye1P9UYlD2uxMOfI1zYwewuQDxN1TEnZwJQPm&#13;&#10;gK40sxwALBc3HjlYEkoAi81+QxAUjiOpmOmHQCsMc/6C9i/cyV0jexGtzAgHyBNRZ3L1DGZGgy2H&#13;&#10;SsobUPP9KP0ZTtGg8FIjqeMWAhMyLVUPyCc0b7S0pgUbBKxp28XKW5AMFQze6gYjti6WgjIuwS9a&#13;&#10;5HHD6FcHVw9/bBPaFZ1Ig4lAFw/uWGBCxaBrNtTC+r6RO6ZxWrPbSo4YbVPIvEYWUTO42YYYHj7c&#13;&#10;I1/MXhtO4Q3ZVyhZv1Vwh/LXU2oYwcsVCEC1qngTekm30mFenUcVIInc2ypvlMdX+20oENcebVF2&#13;&#10;JyIh3Cu0HDC67mFuo34DcW1505I+dobAw7TlgDXN6Xu9el/8gvWQ5cYBYAbwptzmFF9D/SAtgljg&#13;&#10;AZd7wGbf3yENt2L9xg+UJZlXYWRVpHu4RiEsxQiJXOgyejSs4YXv6QhedwW8F4ArGKgcMv4bzV4p&#13;&#10;+Nau2IoAhtHj/IuJpqgqP4kUV+yth8CAKld6K19duuG1t4QSiPNtabY/gzkWDv6+/YOg4d6yHCyR&#13;&#10;VeiWZ9WK3lq4IIRYbvfQoxnemkyhI7kleGifSWJ7sqt0TCzHbdWp3LCpye65hLu08uSzHW+nTU7i&#13;&#10;lPn++TeTjspHK0tFkmqceXBTgfNqiWeR77N+2NTC1XXvQymCcnBuxL17B+36RNaxlpooEqQmxjy4&#13;&#10;VPkSMNuH4xxCboi8BcwV7go4hgpPwzZ+aOL1DXVIE60WVS8dERVgxR2PyLHLEzoBmNmztLeWHKkh&#13;&#10;pfpVq1pRj9qsb8AAbmEfRRgqkzGMVvsmwonQw5ydvt9/ws4ZYz3PTPxqisBwC14pj++Fu66/iGEW&#13;&#10;JvxEnBalAyMUUAoEC6cHObxYsLCexpPiSwtyWcKiSoKhw0DlKlq4AVwcLp6wDLFW6nS6tEcR5nfd&#13;&#10;qss6zxdULYpb1ATh/+3/+L+CmT92eyjK248NpPBBcet5erwVirzBsm7r6eu+3T/3Xyx0y3JmvGIK&#13;&#10;fr6uTOBGsxTtERIfUsbkd03Vt3HPEQ7Lf/uZ1YcdfvT4lh+0iJjT7pF9uyiyLVsN6EDJJQifcnN9&#13;&#10;5ftlbSUU0TcT7R4AKGB8W3Fr+/3HtcZXu+0ErMsnH2kJaG/TgtPm50O+SyYeBg2zK5te6KyFxpma&#13;&#10;EneSqiPo7rAlEC47AhqKLNTpzYzvOfg0HY8FSO2wKvba5i+Ic6QQWr5J25akM7+j8ZuLjqquD0x2&#13;&#10;+H3zbwVLqNUOQE27xwGAS/3JRSbHYddGrJUINdFy2FG7ongCFQmJ3iShwxLctkOWrKmAD5+/lJVU&#13;&#10;+Xa8b36/xl3oAC9ZJ7j1NdKkINjj63VDu8JJ4Qgvi+nrE0xSU3R/WFcbPDswMZYAxK58n/571/7J&#13;&#10;OxvI9vTn47at568ahP5e5h4mAsptHmVurgRBAegQWvEuEyVlS+4qd3uEacrRuwm2hOcioneY8afd&#13;&#10;m3cGqT05sgvN2eE+HqBEoDDozfn73b89GneGcax3z0+LVJBUlJgqeBv6jOByu+4/wusV0Z0JTbuK&#13;&#10;RlkBqnb+7w5gnDl0mIPbxFmqgyBv4BYgiRxNMQ62UT3YpotgTy+6nsXuG24ek8160Ig2S7nGBZNS&#13;&#10;IFijbYCkXK9L3LUw+UAPzS1vR/AIQs2eSNlNq7/vukt+AZ9s9HAYeIVrr20z9y4iW4XYRzwlCCPX&#13;&#10;CAb1BOB8We6Pv6Tzi+z70S2eJ5s9P7Q2mL3V5w6asOaa78kzWW9d6ok7tqRYFEUnkqy3bxZL8fjl&#13;&#10;KU558T2DaC9xWCgmbLUll5aab2ZosxK06/fb+h9h6j4/xHdB0z+WPPNfRPituNJ6a3hZv5RGy4Uk&#13;&#10;eh7hoTF2oVocM9Z4LDK2H/ivgc0VxjEa/KAXVJmKzLFj/rBvU/ewV5HyMeVWpslv/7zS+uwb0Dbs&#13;&#10;/PK7QUNG5QZ8PgiYqolXCAEEea+e3t9vTIoHQsxshyzblZ2b4R7JZKbjjsijur6tFtgg6tDuS+Fh&#13;&#10;RbKzPvL7btABHMlu15lK0NV58UBCJB6Afn/sRg9AQ7Li7B6cLCQ4EXBXwlSoABoalKuoZ4ZziX7b&#13;&#10;jjVkUJCKQBYK8i19EI+rjA7YCeKfNnbf7VldOaWiKI6qlnhxKxQ8KQp1gdT6E0W/7pASkwefiZqL&#13;&#10;64D5lYdbCQQfm+GBaK0xydYTSL7ysuYfFS9uPRcizyG4C6AjC8dpfr328IGY+0nU7ejW5+3pttf9&#13;&#10;SXLeyP58fOm0sDZX0F1WwmgpkQXHC08svNuweAEiC1ll1GGI8s8X8+nPnyY3+klLvLmTH+IeIJwy&#13;&#10;i2MEQI7+ty1XgBuqAPyZNcaqOtg+TOuaKpgXe6K8vU1NoGecDnyMfk0+Nnr5fyvkao+iPuTt+Onu&#13;&#10;sm4VtPFhzteldjLvm8lFwTqeRXwo9OSLtYqzrlSApV1iz3t8n8zXohgzyy0ACofhPcP9dv+Sfnxp&#13;&#10;D/WPk929w6xmEF7yRS9YLI6iNPSyTTJR21P92oISN8V4zzX309tuGt1UCace/FyQbPrNpufKzbfy&#13;&#10;zJ5GZ55IrHkudEthxNyyuB5CMQ1XHizk9t5fBepseXCw716qeUJphcKoPH6/sanK5lQQ6PGQDNeE&#13;&#10;94pFo8qvh0aBOga2bjksMeju4Xz6mQCyAY8+LGbsRNegXZXLkl9yhy/IPlNRXCFQ4CvDxj22T9Xh&#13;&#10;ULDJ75MM+NP+Ngd5zqJTP9cfe7JHhpWAfYkRXQxyU9r2P5PflOKNWU24vOlBJFZP1Q3983h1kw28&#13;&#10;V61LH+5bUK9/8FurdvJhuEbDrWp/AS6/iNaUVi2TRRVxTrIKy7bodueJ7ld5p47+7MbtVSHv8i2i&#13;&#10;qQ/o3W8FMy6aMDoxNCsy0s4/w31lnAtOiyRtwEfxm/nWFXVbbqzPS33/DoKDqEDS2aOEb35bGskW&#13;&#10;B9V1V6PphnpDShxVBrHvdLq+w+IBS6mVT++r1iHrFXhau74wtABHpku1LY21IyRJ+fet6PtP+xKD&#13;&#10;iw1qmGO+4CbSCOfIF7HxmVc/0h36AnG0lWw2d/E637HN277dX/GBc7ciH1pKPNtBPG7Ak1b68GrM&#13;&#10;wDK4/o2Q5rKOkcMzKH8hfQLN+0x5x8cLDGnqP+C43+Q/Wb1EYuVDLCWU13WJuNV8lRxyiraSQbjr&#13;&#10;SNmm94JbKCSczRBgRpxpVPDqvFT2B+HtLYrjB+B8rSo5PHXpTyAAH8rx6dMCTq6UT7988D++pb1w&#13;&#10;fu577j3pubxeJhtSf5O+5WUq4oYNIGQ7cHhckdoYfHfhTAigY6QkohRqxTGr+g5UdLvkV0NfP9/K&#13;&#10;nP+U6gI5Et674CpYituyUL2JazPuHuTu97//B2N+x5slBLYb6ra/uISPfTqH8plY7IqKrCvxQoe2&#13;&#10;aWSNK6IT5RDkbDqq2+FYwWDO/4NGxO+7d1Spj6D4lmOQNmRh0kxiMvCmJneyrtkf/PuiNoDizqeD&#13;&#10;7HNO8xkb9OcD/4rL+6T7fXt3LPPrrt8hmCb+vfG/wIooiz6P6sJaooqNM3IY11yWAjZDwgRz0NwR&#13;&#10;zKjipWK3mfaTpCD4LEl3dQlSxqW03voG8CwSZU4LSrAJmei2RTZGgH1jTrCFKj4ePTJVXLtZPX+u&#13;&#10;Y3CXpT7eH6CDPWzrNj8d/vOWAu2qM85a07QqB3Pjm19FwsiDfLAcHCwmvlmXodUu2HMwJHt/Qgor&#13;&#10;UsGVTfSDRjlAuw2U8wBFxSkFxbi3W6q+aZ6KSNM2YRHapv/rUVrqzo19tkMlDefdcCcwiNO8PX78&#13;&#10;V8LXf16ud63UNdxE3vXd+/x6OPbFbuiZ5ZCRRTe4AA436BLQ5BpYaXR751qzS2QvICsj9s53IqXN&#13;&#10;j2/IYtzSK1m77sh2GZbMYtV2Dbg6xHDzgc9ZtcGGYiwqncVGCSjIlFxFARq2Kzae+J/+5TS7y4y0&#13;&#10;u6ekkkpAxMLRi/VUSHVo3QnLvncMbvdZxx2h1C0+DNe4VwB4GcobwIBuU7oqrA60nX30AqsIfHop&#13;&#10;W6JOsnQ7llg39/DwELHy0Efr75v+fa0V1EHh8QG9zpN41HVXesOcN8wGcHO+2WYJrkuaz8SxmCsL&#13;&#10;Dn5haywEAv/wsFvfruFgpVCksjfIjiK1HVe7bqLhGEhbsJdb/fb6+HyfNJyibT88pOK36SSs226t&#13;&#10;4BwBz7M+WKE25tLln6Nnmrq8KVrBXVdozgzj/QAAIABJREFUGo6N2pZAI9RsCjn53TS/T24RQHAL&#13;&#10;uMYPfz5cL6PFMKIipDqhi1sWTuhO6Dc2EU3X26KxdP4HoQ6ptI7dR/lnO9m7w7G7HUFkqggyh7Wd&#13;&#10;11hqRTXiBBnGiHF6gx3err1uo/F+p29p6561Q7c2qwgz1x6x85bww+GQx3GrEZEYDGHwucCEGiYQ&#13;&#10;kVvJARlgCwGb8zk+9Fw7D3knCrpBnGoI5OSGCOCG57ewduunDeP51tTN0ie0mJ3soqMwTwxBLrB0&#13;&#10;LCweSWfouwTyCkvlsMhMuLo3GSA4Le7Wt76r/Bm2nvi92XLUrIcQJzcSIrZCVJgXu2qtYdU/IWxE&#13;&#10;e+Sa8De1amJwH1UMKA/2OLTIpXjsvPPlUdyGlG8WVXJQuyUYv4Bg8q55gNf141+7t59XkneMw7u/&#13;&#10;fnhxb/SR4f/1v/7fnHBCEVGCREESyQswKLU76m1klMc14FoJU95nDREoxbotgkWje0zQj5e3vpeI&#13;&#10;ZgfBnMqwQwzoSiuRRGBNcLJuLhfRCLlsK6jBWRjYyIREMdU8MnxPa7wfoBTNzV+26GgTBBXRJ4Z5&#13;&#10;gB4GWQDwPrCGKiPW5SY5RbWURpRaZYK8i4WgmwndTmmmUvCzvTLNu0o246cxVr9yw6sLWMU/Lifd&#13;&#10;iL6hIIihAr/C4inqa539BiJQqpVZKgExCxEmmnXfms1ABkuBHOIWohwbVC+Q0MUaEyFaEYRiWTIe&#13;&#10;8GJWAsDmlAchIAwxFoX5kEgjTfZpCz7xYgstwCcDvZnO0+z6hlcgMlKAeOy2TASE1Wm0iwlV7x8O&#13;&#10;uxJoirRSAsElk+ozjAjiCoMhmaLu+d6/bzYVLAjE8HSJR7GnGFm7ZmgRV0T33pvMdXaRJIQCK3nL&#13;&#10;qDhQOUFZCQYwdAU/kLCuByE44G/XrZU7b1JfRNMxvzmSqLERyIQko7qBm7hexqbv/BZCumGBN+uv&#13;&#10;s9uoCzSADpIgUYRbzNO2lVAAm5z3W1Sh0YxmDEILdtgRxtH7/C6E5kIWhMdlFalCyFAhjgJGl2i3&#13;&#10;vdbp2xU0lBRwejmbrsCoKRdYkg7hanMNOQtEejb77Xh3jGcb4wwR3JzBEVCoNVY7IAGyLhDgEYs0&#13;&#10;YZhrojVtKCLQ+ZISzQBga30COMTaKJWNa9teqE652qohOlLMmiBpmJRYXAWPOWAo/BYjv1QujDWx&#13;&#10;5C/tDiDy8jaiE2l3msQAncvNAYAr5zhEg6WQQoAY42LqNaY9gjDjQKY4YcTsbY11JxWtnJBdv75u&#13;&#10;dIg5IQhQDwk4ymbf2OuCGbM+OO/iFXYfoJlcSwdSUiiVAqQYPo23k3UViZv107uhOB/vpefYnBKj&#13;&#10;hHGavQJclFIkp3cdHk8WC060oBPClESQgi9X50uuu10/TuNmJi7bihVz23JOw9BZZ4RgMGFoK6A+&#13;&#10;QxJzMGYdKUIl3ZYAgSDKsSxTKHGLNKTKSEE1udDojChyq+O1a7quuqAIaQVOjDIOKYWZwaYf5tWq&#13;&#10;SBIWtcL36UxxSBUq3VBEWeH7Xlln5jBXRG+nBZSqKNGCVgwLF82+B2suzjGCNUiBWVeMPnTfbyeh&#13;&#10;muk2hjWIlkEUz5cfmDy01VFAhWoQFpKAveolFqCsEHUQVSgTyDNhKUe346ICSCtZrxez2SWZVDMg&#13;&#10;WBqIcW4FD9uVHrpBC1dyaA8AQZBrw8TO4xkASsE2X0CUHUmEqULIXKBIgAOKClXa+4iMzxIUymEl&#13;&#10;xadQyzwz7LBVR1ngktYkZKtUOzB6utyGw2GxN85anPA4bi2tiYQEK+JoOdk7fozZb+vZRQ2Qn9eX&#13;&#10;PEWACeXUha3n/RKA3ok1zQzlUCUXiBPMRDfP5xSWe3EAXamxIMQhQB5vmHIG5UETTnVGTsi8roKB&#13;&#10;qoEqtWZ7kqSJhqTZFTn4MQys3ylqQWEkdKo6Mw5P9ybMgnpGScD1/vMzgtBlAAnPlW4x16FhnGMP&#13;&#10;npqjsWQzTrTZUWWNSdFASREsGipRcKEVU7RuflsiUSVO1QWLKCVq70tu96KuWLKecWmDL507opZi&#13;&#10;tq7bHFdNWhs8l5iGzDuxFlszKAoHkMbtGnNtlYSIadaXGKkjxTi2etBU2aD+XqcCDS66aRrCYN83&#13;&#10;rI3AN/vGbIZrwTHI25wJMCHInfbbLCEzfk7FBhK5x9mhFh8FKCDWAlFAmEHFmWSU+hTJQvfdnbXR&#13;&#10;hJGUatKGNMfRoEqV7sdx2XV3MCOK+TxbQotopY0WJtZ2e7tdh6GpMRgfjHE+RAwBKgiUIhiDpeuJ&#13;&#10;ZDEVgRgYK6I+06LvpL1CZomsm1PmelYAoxgjpFyq99f3ftcTiE52xkpyxGnvfbQIsdqrx52Odd7C&#13;&#10;qVTuJ99UXKxjUoNEkoFBlDROiHOuD/Y60yoEYM5NjhnrwePT07ptlhbNaw3XZDEr1M6bRAyLNKet&#13;&#10;VA4diz6zo5WcO1OFPEAg/FYZrEjRZZsFBSlAM/8gCDPWIpCiKaqBEG42YANTbchhJxRpk3fbdiP8&#13;&#10;PnEf3EoIzQRg3HmzPD/eYY58dKVkCIVkaDKB6cZdz4zzGgurfDSVN0UqXMJaQEcKWG9zrdyF2Gip&#13;&#10;en45uUZBgDGXuhLjhD30OpvFttovhkgSRbmOt0ZqXGCxlEXEBYY4opUSLiCS3idOBcygNrkogMaJ&#13;&#10;ElogEYjLjrtgKUEbSCZtUGAb43AYprDq4xAhyD4d+o6kEoILIZFAoSWVQAi5t64R7Xw+I4wRh/2u&#13;&#10;NSXdlisjEHoIFXAhQkBT3jg6Gl+L1CDGpq8ckeVmllxKDMm6gfUuWKHkON8Sw9fLtd/tkguqBiwO&#13;&#10;a64JIUeM3bIJvisVKwWwr8gRjBWkhNEYU20IgaFp2q495gCB4pAzai0UhFG8OUOYBMVwRjbnOeRK&#13;&#10;oxRDtx+8CdYhwQWKYbE+rFERSTHezqe97v3i1b5ecsaoYAxz1o5tsWBSmE2Ti1H3R0+2zZSYnN1W&#13;&#10;weCn45fb62UgMkjSIAIRJVLjtJVc1ptpKMvEA0gxbYP3sLKKYjuwtRaFIFxDnK0oDGi5Bbc5Sgeg&#13;&#10;CSnjsqwAMFNhoZLNMYTNmRgQQ+WE8jqjFG1eZuc5b8eLoWbFpAEpM86rQXM0hKnx5htMOSICYS5R&#13;&#10;6RpJOYyAN5g2KiBUpESrPXsnBM3WNgSTJDRkwBevBRMUgkp93kIarSOtYkJNyTKJQrh6SImumMmu&#13;&#10;2UM4uTl2vY7zinYZClgJcsnnW20FAzAdG2JYolL6mJ2t+4en2zgJG97OqdGIo7oYXyWNKCGKd530&#13;&#10;Pmabt8Vv1XVF1614BFQlEQAkCCy8a9vJO4PCIaMN8vZ+MNXAKGHFsCQtQMkVViRlb8YLz40A7PTj&#13;&#10;JHAxLNRSGeUcsRQwhAwr1t5BWBBKJHQzzw3hRTWQJE131I3Bz5FgHMw0W1spKyEy2FifCqrHw+PV&#13;&#10;LlsJmenr19dGiqFvpghh9bD66p3bYGYwYES4pFRIWhUrkpHzu2EMApw3uy4eYIzSakTTW/MqFVUN&#13;&#10;r7VW7BZz5YxTkF12poayFsWJxnQ5XVQrQxQEVohspw99q8x2Y/phvNwwqDUUz5GJZs0uYCCbVvcH&#13;&#10;iDCXomSAMHDeVVKVIDWE5XZLWKJtIxJHXK9zBiyHCrvDk4/YuLVAzyyKomrW28nCEufbVHLRXVdI&#13;&#10;RIKn6FstavCBAAeSA5lxmUNkELKCIiywVOA9V5LiLpFKOwoKmlJaY8IkQ5wBLogWr+BcGChYFm0B&#13;&#10;bXkuW7Lj1uz70Y4RQSEbikueV7y4hDtNJQIs+BRIrJmHlAEBxNk7fudD0PvOQZAWm010MIG0Vc4C&#13;&#10;5fN69Ymt00xwrWlVsAvOwpzQuRLRLLFWmnqJSkWLy/LYbmYWal+paAg+T7OW3Cwj/l/+/H9CBFiH&#13;&#10;Xk63nu551h044Ef89vYHwRRDpNFumi5CNmbdVILeu67vaBsf+C/Ox8PDo4sX2gIDUPfwUbjX337O&#13;&#10;olFE8u1lVJpShvb1yzhfCCn7ngd6IIO104LMenff/u3v668fO29/W4Po7tS0jmQ3rW9Fc73dFv3h&#13;&#10;ePpj5JxLqVbs0+8TgWXfNBGmKEjTdvuKvk7/7fj8+TQVH07gDJhCuCuXaWJbKJFFwwYVy6n2Qq7g&#13;&#10;knfDruUcWhCOYrXblAVq6wP6pd+zvv/jOh/2tRH8/bzMU4Q9hxia9ZIYOurHMs8HDN6Xxpv/T7VN&#13;&#10;RqCKI7wGzoaY9Av5mZyrW4DyMRKQKgAF3Ou9x/Dldjp+uBtoW8nToJvr67e5nOhUUUJzuts1/rS8&#13;&#10;/fP1DwXpvFSt6E7R5T1LNVBYf/zxj1qE7B5vy7Lv1lDhdV0LgwL1yAm2736/vd1njocBEzLeRt18&#13;&#10;SrdJUkxkx5ucMD8tTvJE9SOrdLuY6Fipb4mg/v6+rvMVVuzrp+E5P5QGAGQ2ncUKVLK1OqA8mPxJ&#13;&#10;ABHO8ZrcnF9Ft7usFrxxgJFJ7nl/5Hdhc17w9nj814m9JpW8zvdmt6yJKDW6tZV7H781bevo3YYy&#13;&#10;LNu/fHqMr7Cc18rqra49OWZaLtMECRclfDz+6fX7O3xi1L7spDpomb5H+VFd3m8cN1O/dfDzZTo3&#13;&#10;g9jDTIMQiI04vLiz1spc5ri4416nElXDZeQUHcrVlpfV6et5ET3u2IbzEa3X0/Oud6zNVdtqka5u&#13;&#10;jUJ1PgDF22Uc70XT7Y6LjfeVffvjEi1tWwQq38m2Fe3febzrDpf3a8OboL+7SHPNiFK5zuPsK2gf&#13;&#10;3NHDqafMjeuPQmD+XUriwwL0nXl7pRVohMEi1mbetkVW5TnDoVITSv/ZbW+obf64TQ/ik9itGJLH&#13;&#10;+yd08qd2He2kNsz2vbHb/m7Q8x24e2/o7vzHyFFZAdjmm9vO/fBr1u2P600ch53rdgc2mj8Mr/9+&#13;&#10;9z/9/PmzkFJmCfed4CRu03z97a7510yggfHf5OfX02thcHIZCZVSDMFia9lOG1eNx/z08/nxP8Xs&#13;&#10;qeSpWHM1eAPiSNV+X0q+Xi/bfUc3QGgDElni73Yqx+44vS+9FqQREEGYaoTvrWoFlM7K09urZrT4&#13;&#10;Lds57RiApVHiOt8Q76/XaV/UUmkEuX0ePvc0AokRoRAvHqS30+HDAXTwNoa/fv73sJm8TY0iVUjH&#13;&#10;xXV5YT89xRBRdKepoVfa8rObd8f9bd1IwevblGgCMAzHpm4PB7JViKfNQ4R3jG63NWxeRH81uLsX&#13;&#10;+gN4EAjDuu9283IiYLi+vqT1umuexQdBJDutly/1WHKK27hrQNntgzUFkRFQJgQtUEK6d/iNZL9N&#13;&#10;LAfKH5C5NYfDycznAP/L/gm6NC++wosJuT/cp8uFHOllvPb9kcGXa9/iDv+Yf7Z0G8SXy7QcpIYh&#13;&#10;SN3IRjqYdlgiJEabnhuxgolrYbZlB57CkgQvnNm3kQmV+n05+ofU4rZrlGRpDfrhl9fxR5Wuh+iW&#13;&#10;8XHoaCmQCiVgz8r1db6Fi3OpErnnQz04TXvs6e39b5B1w569v/5W4Yc+4/llki2v9V2SYboUXEiF&#13;&#10;w31zLIvbzCvqZfEjyctwt7uYcXds4PayOZAFAprfTteE2GribGLbNNPASIB0qmldAD8ejneG/DBb&#13;&#10;LyT8+LF/WVcREU+wgcTAWCWumdAiVngjBmYALvOa4R7xkvEsfZejuk63ZtCTfN8v8vR+afoetxx7&#13;&#10;XUFguvzp6ePX6w/92NnR36p9/HxHZFGsxwibKTztPk3r61E91uv8b+39tZmv689mz9xGbxSglGRM&#13;&#10;y12n1noxF3VsEEEI1J3iDQJGlCX4u4/3brq6KRwfdqqhkESNWuh4uGDBfUeH92mKSu5ZG7yPPt68&#13;&#10;oT+oMUE0OsTztF6au/0UvTIrwl3b9H03rC41SMyTBYBTVc/jud+1FHWwpuBXwhCpsSCNCc0hPX94&#13;&#10;5pDY1WSX4iI+7vc9rn+E8yCzi+jjL//pNQB2+Q/aIKxo9fu9IvPpMuhmg7IW8OX5eZ5HCxKUomIO&#13;&#10;s8/8p481RrbuODp/g8wCbjk47kGTxlXvj4iJ4nDd8KLmfz0eV1dtbDiOXei5gJksI1y1OIzjRJsB&#13;&#10;8gLi2Gk/vwcc251ogAkrPeehKQYPdXAVGfDfFd9FqzBRNZF9c0dTCI9KUnjgMDh9t/f3D/ep9NDZ&#13;&#10;kGyjoFb1PDFx1/A74aafaRHOLo9Pw/kdLfCHbtoYMFGoWnF32DEKr/MrZQxDyrgkGLucRavx6kLx&#13;&#10;1YGn9snL9rT8g4KoSFncQcPSymYrSBNp4hJYZHnHqB3npQBE9jGrSHMUFaz7nsSUQCwSlwB70Wgq&#13;&#10;lpm2OVEBT9PPzh2Gp49fv/5oZAMQtvZGBp44ekwxJoBkQwtGHa4gU4ZfzKru+eJsTCgYG2VZgsWS&#13;&#10;uW0FPmJXE0qa7AZ+2LHD1c8mhUO/99PWMjQ8Hk7Xc8qVPXRK0OVyTgu36goKfRo+IY790iDd/XG9&#13;&#10;9TUBdCaQe4+vvoTbuZGyI8qVKLWIaQtCf/70ZRnnz8O9jy8311ZKX09ncAcZlLJth81ei3FxaXt+&#13;&#10;uawdp2/vp6eHj5vOCoacSM4cR2gUsiG2wZ7syjhBFEJfMd0w4xnSBlFAXIbg969f61pHC3dC5nWZ&#13;&#10;c9nrPkxbiFD4SWE5dHvPz0kMmKAYYoVtPoK4ZbjW4aOisvn6ds3SblPadU0nBOX59sMfeFOus1UE&#13;&#10;2dUXkAAHaNRF33V3NqxSJYi12dDuuJvPhmng61jFLr6deMZxsixhcOgms24rA0NQsRwr2ZL8/wmC&#13;&#10;b2XbtkUxqN274eaYdpm9j7t60hNIBRkFASQUIREBRUZCFTm/wBeCeEJcc87Zbq01zfDdG1rLYpYN&#13;&#10;RxJPIcYVAlIg8niu62gOdbVRj6qGYTW+z32MBXIAwGNZ+MpmaUvijbyAaT0IJSuGO+h5XXzKW8hs&#13;&#10;+vqYcdt82O03WP/AiQM4fP1+qrn+ZissrAlmL4L3rCBu/RRwc95HiebNB5aaBnGivzpg7ZwTSq5g&#13;&#10;OCjRUoKKdyN4q3ZtQcLBVE+AEPD628t2/3MUaDO2bvvgIGasbhrydivdT8VpEjeC9nc5Uk6FkOv1&#13;&#10;ZoIVpCag4jzAAb0enp3iZbHdsV/cgkvLKTck0if+slbXREY/J27KLNtmr1jhxOYEU4QF9NKbZIUi&#13;&#10;Ii622kPQIwBw15zAEMbRN4d+yhsSox71a/9pfJpP6bjZG6/K+ha2uMUtd6KvFe677r6sf3y8t0yY&#13;&#10;DdqQY3aDibgWWUCTySvpGym/ff1zU7vnPXLLxGLh1XNp2ewdg+r12FPoQVysXz/1/9q67Ta8s54z&#13;&#10;eWap7BG9e/P6UiGcI85604RlkH0p6OUgH3bNSohFTOsP85gOXEXn11i3LUZ0or5ft/vuyLckk7Ot&#13;&#10;aNb7Kn47jestEGgR4KBagx7G0adQQjLaSCGrGhAqk3OXvv9xX14rbkr4+vh4+uXfNzuyWrB6/Ji3&#13;&#10;quVCoW6hb3HeBi0K5wT3bUu4WLyzYD2en/U2t5KiaOO+QYpZEL7/fr3s93aYzs3OKxbWDa4r4zVQ&#13;&#10;e7ETSx78uLGXXyyEjcoQFUjyakfx6/l9w+Zuf6p+clKkx98qUu3UcUrbvYxtu69hLUiCq8n3bWR1&#13;&#10;U+ppmJWUnjuSDxGkADTT9oLPGYM5bplSmmHLmw+9tSo6QtvXV5gWEPY5Os6KRGvaFCfITvOzeLWQ&#13;&#10;8NN5szcJxoSFLeKbuf/nn/+yujRsmnmbMXNmOXY1/h/+l/8N1tJ4vuvjfc6oNpp9/UD5mXJK+LJs&#13;&#10;nAjDCFLMYRvTICtWQtxcl1ekiZ/Y9jnIf6m9WRKZS96nf8d+nZf5fX7s++IBWh3S5DHLBLvKIBiD&#13;&#10;25j0kCAlt3fRoufkSoikPmL+pnqyD/inJF0tqYJRZ9PsuxIBNKjZAGuybuijYT2YU8RhWalM4HEh&#13;&#10;CQpmqtgIGmnNtmB585lFscFVnIJBfqLVzMtHbqq7YWA3z+JHRcMdqudmgh+dtyXTUApGUI5aT3Nm&#13;&#10;0gkRlA02KFpBLnHUS0xDxk2SlKCSKEhoTP61R1HO4tm3m2A+o5JOr2vVLjWBaE1Dl44EI1k8sWD0&#13;&#10;unyAsj0/n315DulgYf/yugaxDwZf5E+hOl5YpBA+ruNFZAhm4+9YwladfdCM5Ymjx/pSC3Wp6Dhu&#13;&#10;zZGUYtK21vn53I/bNOLCqUful1GLEceZIA2zQ8G8Z4LyjLDjClp1VeippNwIujxQpRIGeXPzdrU2&#13;&#10;Aa3oWIl+nHGV0BljP20tm0EOtdg9c9Z2tU9Hbd7dN0FRBfjfnWAeQNFomEf8o70e4MbsPeWKqmNO&#13;&#10;4fFpz+iH3+9bAatp9pJ7aOL4fWXNNv2aSkVzIlX6GBhoOf3ctI81fUt/xweAdMS6B5DG4j2og9J1&#13;&#10;IHKMSsl7cZ2szFWfmF/1ZtwytozBI7PoAPjKqzLW2gdUo2RJ1Zg5/dn9Bsv34ojY3BiEzyVjjgBJ&#13;&#10;H3ptcGxLOQFRC5rJwAjfpgginrm+pnjN0HY/zI49aGEKFm8c1lf3vQGon0sCJnclUVa75zjRppwz&#13;&#10;A4DADGzE1w/HAvH8QPL2TKJgoiUV2wjvkwTGthQDpXvXnvFOx6VXkBCJ6iNdvlx4V8b5WKCty/jw&#13;&#10;YS7r+3J/TVSfgJWrCn9ZNcLx7/cv9FnBtPmQu37HOg23k2woPeBBrew+c4CBR0ryCQLbnH5ZT4H+&#13;&#10;Md5vNIkgbMo62hgcZX17lhjEhWd3r5fCOErVy/0jPO8zAbSTfFvwpFvCkHO0u/yePxbgI8ZPh0hZ&#13;&#10;ASx8hzxnBcyyF1kEIz7FMRhHZIWLKKqSpG6RIPnr1VNareY9hpPW3ATeiFF9qrADyop8LtjwAnJm&#13;&#10;SRzhrvx+qPSj3q9LYgQUuw1XtIM5m2hmEwjqIQo+4yIK8S6HlSbyerAroBt8CoqViVgMENlsqlhv&#13;&#10;QQdtnUdC+oV9n5uGoCbFaoCw2DUV+JFdC1ISMFxAcoRPEd4ygb+8yXD+mP1tZvUAnCkA4qbYinLE&#13;&#10;uUZkJSLOW54ZMa2FH2H/+t2M8KiiMOMEtlioeALzXy+ytm+zvdR7v5UiZy8bhhwvRoeOVuSk7WAC&#13;&#10;DL7zzv5AkgQaTdvvU8UlGc1bWJ8oNa2OZ42j3OM4Nx0dULJvJLPs+Apwg2EJDpQAKz7G9HL76lv0&#13;&#10;BOC0DQ/OqpIbzC0lmpEY0vtCwmLcsMbYb98/tp4UuW4U9F8CjYgGiEH5VgBaVsR+Jc+0IZu9MHYX&#13;&#10;zv9DAyoMh+pw6kBZc8z9zopdYyLBzIA0dWLJZUOuYbQl0zT92F86KOBOVRukA2viFDum/OaC2S+N&#13;&#10;mA1dZtrfCaUci8x2yTv00xVip1kL1jFBOW/bjy5tqJ8L2RzyjZbE6Rhxpq3G+XQnNsfY44Q59VeJ&#13;&#10;YYcxiSQ5m0Ih4tHl2BA1v/lXim7SUMYqonQ15UeuuSgmwTRtd1OlDrDynE/b+xjvujC8Une5nPTw&#13;&#10;MLqeP0+rJIuqtAXqhEJJUXv64RoQODIfeuN2pFUw5RFzGjbLJEkw6S2+6h7d/MTCfk0agK/WJH+2&#13;&#10;KW1uUJ2h231Dx5CRZHUJ9xog6L3xRO4RPtMR6mo7VXAmCcIIOLrYrrr5dYGux5r6NqHCWsocb8re&#13;&#10;/wAIZzWTWkDKgja2UxgBUDIGWtnwn0S9n63YdyhGE0p63tb77jIlC6tsgqlpk0GdvUruD+tNX/ua&#13;&#10;Dw3os7XzNJ8F/TIDiClhhAJxBM/jZJHEcvPm9bRmkAFvh1Iqx6vs05TQipi/rW9PEhhHI/G0jn0L&#13;&#10;V7xtwLCu9lCL9BxtBmusF063qsovC6y7Y9hiiJRXjhZ/rpkMeTJdwpXMK2dWae5i8QiHWhu3Ahhx&#13;&#10;AMjyUNaMAYt2nVrVczXPybl6RgNHCAw2hOxDzTnt287lpHzHrSb22sPWnZKbH0jb98hsXX1L7mVd&#13;&#10;V7dGmWe8mdKJzScmb6nwDNtyZUi6KIVNdQwyl8jXMY2AQOsSpGbt6kKx3iYJewxFDBTQqpo/LEc6&#13;&#10;rKViSngcs74uAjm4O3rsmiNHotxWKzqVcCZDXAlBiLJCgCGLE+PKLiS4YSPB8RIarDolkxmOR3RX&#13;&#10;LONS5QP+qBRzKAVMg5UHbEcH85fxfuky0xAWr8uCyO5a3gTm+mP96dyOtzsmxPWwZ5ID7lZLgNle&#13;&#10;uI9LQ/OO24LPOiPc1GZe+rbfTHg0JVaYKwyTI7B8fxsJZtNq/Ei6n03yW4P4KW4u7pOFiTcoJymO&#13;&#10;dqtZZKTTghdUdCzavPc08Dhp3jt/0yoAoRP9+Z+0D5O3J6YfeoWAT3dzxbBaSImyJPV6CBEWhiFF&#13;&#10;VMqwbhowzgLEDTUQva8z+FR6DbzfRFO5/C4zKSWwnqxvWE+RY1WDyOsSkzF6MaWkFgZWjaXFDBim&#13;&#10;WUO5jGiQU6NX4lcnHOSTLRligaWAqQNMTjAXIqEFGLOmuZYqMw1JMSf081DK4inkwy7glSbPOe4p&#13;&#10;KBXnZE3Niu2JqqNJtf9RKjppg9bLv9u/k9wfa2/Cju7W5sEVxiE0hESm0C3f3JZ6UX3V8V6SqTnS&#13;&#10;uXtqMZPGQoZhhhiUgpFWxHQvnkHE8Llt0BKEJUy1SWQYAPdUoMSXM9UoTq4mQIAmgcx6TtlE4N6F&#13;&#10;SACTlcAJm3EVa2PZSjKZv47i6M51bdPiucPAkukHCo8sf0q7exELbNLG69oVrENeTcAE1LyQqYh3&#13;&#10;4Hp7mSc27B/a4Lzp8dQpW4qJU1cU/yhABivSudqXt/h8Tt8I3qKmSjk1YJDCeKepuZz0nBZwqLd1&#13;&#10;iwsCFmNATGdiFWDSPQCvpcUrhK7kpbD0JyDsvuItdxQRxHIkA5/Q1/dCjfhJfKq5bkAGZgGHuosi&#13;&#10;hVXIiAdND2ByU3c4XAEwq2K5aUo9KN0iGLZFJDXD0XqNMOLp/I1MAHoaI6mrwY2k5o7AY/7+Hb6O&#13;&#10;luRhH9uZ4kaikzQllGRhLoIAkfcQ4301tmguzwJ8Swkj/DI7wrAKU8jcCiYI0wm+c0H4Y5ECsQbS&#13;&#10;9616ggKQS3VBJOCM3RhZQyBK42JHgw4V8nSywfS7nbtL/Qhq1ez6TdYCWpNWe8u+Un3kAD2RAq5/&#13;&#10;rIBQEraNilO+bQU5UHkdhf7HBtc7yu2OAAAgAElEQVQicpH7vbcPxsw9yAghgJArJbVk+UpSlkni&#13;&#10;ro2bVRiFxSTiSWD+I1OcS9wkh6MdLQcv94WUyhoaITrSHSRrqa/mvQGJM9ZxFkW7tQorBNzCNBhk&#13;&#10;QW2QqcazDgU7TrxMtdUDbyKrixgjTPh+feyh85fBuCkFWOLewY+KMuHJRn3Id8XmiHAzdpty8C+p&#13;&#10;BYKgOL9fhY35xJIsRFT30eH/7r/73yWo0mjzm/p1/2/m79ffLk+ILGF9KqnsOvmIGWq1vtk9vtzN&#13;&#10;nR2qb+4H8+Ta+EBxf3x5/3Hd3vITqD4L9XgblhdCofsvXi5/m/5OK5SRh/hT6TJe3dFTE+7+69AR&#13;&#10;XBPED/1X8OcS7q+fn/5M7gv5+6OdcdidKuqjwzXbztwM0UND2lijr/Vz79bHiZEbailojYMaTq+/&#13;&#10;/RbgBrFToP4TWI8QE9Wih2rfLSyFfaNujjvIUpK72AcYHa7pRZm/t69H4nP8pq9P3QWhDZWPaI5f&#13;&#10;01dntxjqvTjHeaeadne52Wv57g67/evrp7/efwhuNYN5XzembBbVrqnfadkrMNpTVh8CmGGlBG92&#13;&#10;8ENZlvG56tsVbJbAO4jILXzAEBFSbJx6Z0IaO4UkKRD+jZtzhFT2xyWQj7wQemblmXl0OHd6XcDZ&#13;&#10;MrQv252bhfyljf8g08c7B1bVeF0VAlVX95v/60Vf2lVY8ISGjEMVV7Sv8ahdyKjen7Cif74Nkqpi&#13;&#10;kmHTLv9qFsjIrkKkcd36Hy1QOLQeAq5ClVtk9dDy/vr7WO26FvKQskPw+dQcaw7cWHDxtuAZwG/u&#13;&#10;J2bSzwpy4GP6qXb3twSZ2hBuFBvq2y0+8PRy2FkLwAjBudrHRyWIaDo2vU2sZ35LDLe2Qx//8Xcc&#13;&#10;8eziPgiSy/R+Ixwi3S5uZD8BSE7nay9gAOTxpbAf64z2uwAi/LH2/W5L8fblKzqf3t7/wYq+45ri&#13;&#10;tnCWOdEPJ341CGZO60r7PKKT+Cfy6pa/TYBXbzYDuEVx2q5RWnH6yX8jvpYJz19+ws80heyuv55V&#13;&#10;flBWH2+eq4HIJsZ5+MQZ/45fPss7/EL/GTwX/PbnN5EYqeh39I12FEoBHn9XMNjFCdgPH389X17c&#13;&#10;OttpnuMuBQsxFs0nePTz/JAEwcOz2ATO+LI/vY8fOM8xg8zl5wPzd8tyrMY8bp4Ayl2e5uGLW/qf&#13;&#10;f/uI8cnSW/+GCN4eCfA9fFsoSrUoS/Unywhf0bRuAIEsC7kAGlk+XvCm+e0D1qIc2fgW9uknGj2w&#13;&#10;KAdwx9F/0AZSFeO91v7nfghrAgk8OXK3hxx/IWhoqh8f78dLe37ATRqUQycb8A2Rqn37x9+e+vJ9&#13;&#10;xadY806u1D1geqmKNe9A+Fu/VTsb/B8s4ABJJG7Cj5R2+ve/wYJK4im5lP7rt49eiu0s1fZwAj4B&#13;&#10;6Xfnnwezyh21zsRfxKS3rONjWbqa9LTWf8zHTUGN3r88wMtU0G6FoTp1t2X61Ms4DicpDWzZzwAx&#13;&#10;SAs87P7Lj/XOX2j9VmNyG2Hwx/2YPQJuWLdm16d1Z/861jD9V//8+cvjB8jlVB3eHd7wfcDZ9y1F&#13;&#10;t3+umug2iPKkspxIk8SLeJ3lyK6hJVwm/wOFYBLP4Ad0rBATPEJZ1BItupZi3qaxYLuhTGR40Evz&#13;&#10;mjbUszqVrSaHsnmyRpI6fS52ycvNxxiezscQUozQNS067A1Wc+7qr79Xz/Q7/mP61k4hdC1WfA1t&#13;&#10;dfqZGGy/Dd+GcaxALazKiGbdEqyeXl8R2JHB7XC1fWyBme70aX3/Iv32bXGXn3+Biigz/FjuzeXp&#13;&#10;H9fHPqEn0WZU66DO2OcU3hYA6n91yNf38VEfm0CW3R3vUM0yrrrTU1fdFnv4/Je/DR69vf98ani4&#13;&#10;P1XM2BZkhg+3Y/Nvltu7iJZKQaDqu8M6mZO/+13Y0ta0u1NXJ5JKjtvIn9qfyztq5vaDJAIWLfkk&#13;&#10;hUL8+vGHbJSghI2JPBXAso4TgP3hqW0b+j5eXp7Zn/pW/eVgti2YVimJmaff3fHQDD++VCh9+7Nc&#13;&#10;TieGjWguEX0XElIKGC0HWpAt+90Trmb4I8THUOyIXnn3TvBKwPc9CSYD5AirsUqflQiUfIvy9Vm4&#13;&#10;nXRk5zl5pSlkyOHXL3MDVALl0HfdRK1ZizHLx0d7+tf3U+ybPP/+f3OWqpfzYKfXbnc8LN586dV2&#13;&#10;ndvGJEpELmWoVtqMEpL1+1YfC0Es7f3X9KcIFvr7Pz2psA0/jmJj2JNKPSDs0O3LBzUAdHTbQ27h&#13;&#10;f1Yfr1BnUb1vKbYYFVXn1n+A6uuDG+mhDY1NE87/9vw+Oi4+//iXAR54ecZXe2cI1kgKw3AJ6dWv&#13;&#10;dq4Fb8GvZPvCSpVSj/c8f33seHOPAXlBA4DrClyafABYV3W46pi/3AEjqK8/haStP3TSnN30QwMA&#13;&#10;g82qf4T7ACkLjAtWxMJKchklSPELbxMAucHV31bKiHxpEyTh6bK4bRqH7vMOB6y1g4CcGjj4sMLo&#13;&#10;BDqiDqaqlJ6EMKP5cGz/+p/+3wqk/pV4g8O6+4JzM7WTCTeQuk+4Q+FnDMnvtU0tDOGpE9hE6wOj&#13;&#10;wNvh3ObHm1RVe71+RZ/aV/X5248bfwrfV9BA2rm0vTdBWRbVX86/vs3/oscr4OXDDaNqnuyeeuYk&#13;&#10;uPDPiiefPmw67qa3JYWBSjojt31clCDrFikXNSoMDU5X+ZjS/HLKX8KS1siqI5Qnm1xz2Id1u//+&#13;&#10;Z93tquOvYRlqqjFsfbZQ5sejGI+YkNasCOy1jxr6KANam/zxqGQXIM7DgIJrKZl8Zx9AULoub74X&#13;&#10;J4zTuvRNM2lc7z5xVCps276rk3857tbvXvKfzWNWEAZ0VPiGIbFbqvtuebgWKh4iHjtytOdLtV3/&#13;&#10;065+1Wb9eHxjh9zKswcsMuWncD+Dw/Mheu8KMoAVxkNPp//vm8ChrdCkE6zPGhLS93/Z9WjefHSh&#13;&#10;WI6f2WUd/GIFyg7wTGRAPuUfmyE7uaBNfk8r5EmHKoIO4dufX2uRhLDq3EZzh9uAYXs4tcR7VZLd&#13;&#10;90pbClzOdxN8dZXU1n4i7/RdvJV086Xd/YRonodfzt3ftcMVAky+DRv9NXJwfuRQ//q0Pyxw385x&#13;&#10;+wyaYcte0NRVLOzcukoup3E02CLoKYzj/fvmX0kQBB44yfH+qNri8u0F0b0V87poGH+jeIX1RPxy&#13;&#10;KIdlCApbCiKR4xg1gFkQ2O7QnPkWhHGyUve5tEhdRGeJUvbDu3nSQzVqVzw9qtGFA9AVIbu60XiF&#13;&#10;/sZbkblYCuLxcDWz/NTLbzyw9cvX38XhbCf9dh8T5Vjs8dOHoJ0Ar2Zv6o+OOhFv6Qm1v3Py7nJd&#13;&#10;yVx9tEWIB0GP21JtHsWiaIUYEwJbVkbSsmNaRAcvAQgJkeQZ440HHJEPICdBrukx3HGq0Z3NBKkc&#13;&#10;EgEFw9Jlqkc6TwKmNbdKHV4T3eVxJXmnWFsCtC582KnuGtlWM3KrLO9lDlFOdT9tohWf0zg1lw0S&#13;&#10;bCMvuRSA2wbve6o5V8+ktJgo6BG1aQ1mywt0JGfUFnKiONnrYn0aI/z5EyALLibaeUFBJC1RPKz8&#13;&#10;23k2wfhM6hBdc64AhNOy0OupBAcWM1b4FeL6TP6x/QcouM5nAIQA4vFtEhWWsn3uX6/ze9qi7Kqb&#13;&#10;/gAyewlvCHYFwO07Zryobh5g0Yusa+cyOYpv32+f97+FIVOKkGBTNnLXB/YeguMYk9CvD7PvnmCm&#13;&#10;Jo1PTS4CkPPurj0gtj8SFRXPFSd4m8fXuG+egMpg+X7HIghtdCi8ef37cP33L7Vg0d/ApU3IAjvC&#13;&#10;kT0f9JuoQlCzOwbhq1s0v2+3550Yr3a6PmJMdKtQLrJC9fe4Sw1YUTSowX4+W1cnQ+YMzkAWmbvy&#13;&#10;g9N/xgl6753glB0+/7gNpK7ORSMlsM/bYzrtK7XrIakfU/4j/T9P5xYZy2+5cExkSWDqygV9iO1R&#13;&#10;UuYhxep52VWqJuz/mv4805fd9KRe0uw+iJB6SH0oE4SuUNaeW6bLx5V4zYrD/+1/878qypMP3Ulu&#13;&#10;46w6ssXVFTGYrQCfnN4CoKpwJjAQvM6rXVx0VdpjWbCN6THXB4pzajr12OZm3yy3G2d49StBjV0T&#13;&#10;htxtAKUicfUYFlJVokU5Z785jUX24ak+gNVzBTCTICISwRAePqcEEPBhXqe+aymAINEPaxOg2gZn&#13;&#10;2boNjFPE8vLtnknOAsOYE8rO+GjyUYjpsRJEnHbPtcheFICQ85xLSPhmFsay9nOc5td+t1YIG6cD&#13;&#10;ILTpayQbxYRgoo7Lmih+1/eKKCW4y+DjPskWdQSkUhBigGM4upC9I6FgUwpEvNIgsUo5b1IxmJ+E&#13;&#10;BN46ihllcNfy+/aQbZMcgMOXnQKmnG7LSLsqVggvie2rUd8jNIEK3pB1moPXCOg7CEuwrCoH2WY7&#13;&#10;VQoFDwUjdSUppMDFVacEgyumUd00WxsjIsTlgUjIJFrgRINsqwYWkLZ5t2tKKhjLkOyEIqfATw/O&#13;&#10;+y2sfE9RLbIfQWLOQgASp1C7IHZ1WgYbkvcBUWpiCDkzwddIEYF9q9qWFRFddmHZaswgINlHAjkI&#13;&#10;jOKczQYtjLCpjjwjwhgzk4d12cKyRf2M5ZwjDmW7j2uAr68/QSKOza5nNKTS9RcbVg1pI1EN4yNF&#13;&#10;/dgiDVBSEpFsSAhWQuUyDzEIzl5ef65JVIJCzEjZdHJEQe1NDCSwtJd7ZgERyQFoUVlGu+92i74x&#13;&#10;aqH0yOMcSkigkiaCDgKEBfMLwhB8vhxHvQh5uepFg9hQrHAKPm7WGYbubkK0uX9EaBbCZHs8b5t5&#13;&#10;/vyStMMRCEyfnp8jyBkVkUpcDUSl3reaNrzmDiKtx2ItgyR5P8SNGxhg/phHWGEChWxam33hHljI&#13;&#10;BBVYbrvAOE7asJf9ke3dErOFZVsyPvkp28kGil6OLWRJNihTlrd86o6pYMwfTV27xT8sDlE3HIHi&#13;&#10;eP9U0saBWMfNJ19IQTJjiE4vPc4GrCsisgCHPCW5oil16jl6F5O+u9CQque9susSPQxkefh2L7+P&#13;&#10;se46SEgLZAJgcykEij2O5Q5wqRnrDq1ZA0DV3isHi0sxEYQZbliNRQUIpThZZHjlMpx7vtfBZgVa&#13;&#10;n8awOgTHmOuA1mngSELA/+m3p/E+ogAOVd82bNCz3LVr2Xqxz7mUgmSgJnyPMTftaTP3FmK9+TX6&#13;&#10;MGRKCiihYN+oKjE+uQj1whDpdr0NlhD4r/qnQNPvt7eUcq3at7crERWgG0TCOdgJthofCxe06Y49&#13;&#10;SMlHOwxDPPKGs4yLBjLRUqzeVRQHgPnOFQgIu6jkQrXYVVRYKqYCFxghgmsMCs2ZlWkZhHMo5+JB&#13;&#10;qTkorgKcxbJriIViXDaOivYWasuMj1uo0RILlLwlrhKUCAJwSZnCVQ8Vrk/yJD6dpskiJB0GqNqB&#13;&#10;Et1019phT0yxucEwwkRIXSkAgbcLjnC+rgoVUIkQAKUVA7jjYjZjypteNW/7zdpKkLKOuqyAZpxh&#13;&#10;U51s8sbbzFOx2Wfw43rrCWAQT8ZkzIMmXkcCUDAfb48bB0ghGTAAqwU4OOgoooDRkmkKZCIp3GeB&#13;&#10;2Z5V3+5vlKGc3IQgRphUalyHM6CZetF0w+rrjqcCEFHapWUiIaVl0wLDhlYAwFJCNriW3GuTQqbt&#13;&#10;LsCUQaGME4EByqHAlFIMDiJEJNM+luCih7f3OTnHVeJKNId+mEOPiJAcUcxaXBjxGbO4bFsSgWYD&#13;&#10;PKHOGZTjOgwBU8zFbRwupw73HJGSvV9ttDA3XXV42ulx/ZePrzWpgGdUEHO3WScTABVtiEBwFb3I&#13;&#10;QRdBI8acifk2VKK2xiEKs8Gb9dvqjrIVssmQGpc2n2iAeQ07ygnyCMNECra6rY/zh9Y6K+qH4VHt&#13;&#10;6rzqSvbZpuSjUpQUERXciN8RcX3MPa+mj0fT9Ik7xBMIBeqGpJz96mURVEJbBGCYIogwSoCWyBgE&#13;&#10;WEfsHUhNW7vkSF0RxXXKFAu9pGJd5lK1FYUA+y3hKkMAwXI4fXZGO71akqo9CxnpxeeIUh0Ax4Vy&#13;&#10;H+7WG2OtNw5vASo5aGOdBdyR4M5V+3h/l6Gsm6Oq83oxdmurXXTJx6nppI9zjhDh7K3DlHIkNlyc&#13;&#10;Dk1TMZ6XaYM07o+1ovXwPn7988e+fYYkAwUnaGmEUEqMQSXZ2/gRIZptqPsXP+vh7SYkn8CI+QUH&#13;&#10;IJGkfRVzIRl///LjdFIdbRhjqm2gqKGJgCOaeRpH4z2kHBKOqOZVnW2qpKA1NVYnkFLmqpaVVGZe&#13;&#10;eBEZWCpAIYxBnGBOxRNax+mOC66a/bYmUBXoCwOVNTrn7FzsumdVZWsXH4xsG5v16bjjAKqq3XXV&#13;&#10;bKyHkAuUEuV05wvmNVVKUEx1CE3Ho/HBhI1LZ81s5sLgMusEyWAsa/pxukuBtFspSEIxTiXhHPuY&#13;&#10;AiCUjtsoazaBOG1aAqGTT5ggriSJEZroCklcUn9zHlrDQEqe1E43oGiSBcBVJduqVqLb9BaCnfVQ&#13;&#10;3OZYxhIxThIGlEmA6pipCrjiOBdtUNyripKy66q4RbvaXV/bYELAAHNMOIDUZyAkTygSK6L0izOZ&#13;&#10;Uz2tFWQIc65aIAuLANVgdMtOVp/E077ZAxwgyhEBV7LzulHUa9s2/QKjeVuFENu8pBTySqGB2+wr&#13;&#10;CbxL3uEp3yTEEAPjDSrl0AlQCq/qBHnOflonH8Ll/JxKwDmvgc/DhBXBCj+mIdMeIgwztFq7wQtR&#13;&#10;LeOmBOYIKJRNWdN9ogIWAXzKWPJSYsjRAQ2Mw4zJtuGV6i67+3YjkGIQXIzX+80ZyAJLEK5h4wQl&#13;&#10;BLoeR3tXEE829/tztGvc8aarYQ53Qxmxfk4C4TkN2cN5ndpKrlDjQ1e1KptFUZZNTrEwSmIlORCy&#13;&#10;yAyCfZiOqk40OOaxhFkvmJZQHgXlDFEmvQdl0z6nolqUFyt4QcVhj1nVe79t+q6Y9DF0+wrAIDl7&#13;&#10;zOtq7I4DQBIXyPutOCgOHbTR3ucCV+s8YTIGVCsCC0AYtgCvxQSXOWJoMOLSFAhChjCA8f22PbSn&#13;&#10;mAaREbIlM1jvdq3e1qbFYFpgxELmepdBSR9/Tphy2baLnojgtgDPTc+PgMrFWqEwStJtWigqOKRy&#13;&#10;J5RCQoccF6/PTxeUEbQGJi8JhoyhkgtIj/G634umb8y2KUABwBXl2bhowalutc9EKuZyXZ8Rx4Tn&#13;&#10;HBIgMcB81SMUabJjf2h9cFKXUuDx09N6nTGjkLIIUCm4inBabWFCSSggnj+20h981EgSSBEowaG0&#13;&#10;mZApT9mjQjGn2zq3nboPA29q4sgjjwCTCABgjAINKm5gclAkXbGa1y2/D9Pz6adUEmtwLoVRlFzs&#13;&#10;JN04yiiqiuSYWNt6h70nVZCbjBwwYPIjjCWUrmnNtrmcBAneXF0AsASC8aK14GTVZLIrVHhXwaij&#13;&#10;XZNgHcymYFKwWFSws1a9kA0JnNYYzxaMBVZNrceFUTjB6SgkCIBlVmB+W8ea12G0DCaIM8AyAYH/&#13;&#10;p//x/zDbtmsbg+5x1IWDwMD9htkRVwxfdp3JaE7vldpx3DUtghTKTqGtqjrITNolauq1g9jDAtoq&#13;&#10;BH8EdMuanSo0Kbt4RWuCSdEwJvTQBjLB+xBNQA4YWbeAV4UyD32+3SdAkUBFg7NClOstnqDIVcEF&#13;&#10;oAR8at7tSrmqqo7mXd3jZZuoJBdUjW6DvSrWQZCLh/PDHDHcH57MstGCCbA1f7Y2dLEsILlgX16P&#13;&#10;EABAtgqAvCxf3Pp0uixbauvTGL/9fLpYF8ZRn3fHKa2GGWEYaQikIhUewLVNwBivqsaILK9WQ69l&#13;&#10;rEmEXK2ZoozvfqMcUBZdqjdzZ4SBBGHRMcyyaWyA3sd/uw8oLn+4n9udQnv53X3UH4j8RBbzaBv2&#13;&#10;fUuIhNO5FxxCuC1V5WDi0J+ViGEVkmxvtlTRawcD5yXx3QFJUFhcb47JysZYMbSCgSucgdvYesyn&#13;&#10;aZoRQCyGescg5IsppOShdTtOL0zMRkTu+Bl8+zHSOAneFagIQhznRKA8tcqYiFVByPqwf3qe9Vp1&#13;&#10;zccYKMsAWO9HDfJOUmgctr6wHXILShwGWVjgWxSFmUoZ6B73YR2nvn7FJ2/idjwf+VXPObVUNpyu&#13;&#10;gZ9eP71fB7huvLjbsMrqBLF596lBpXLGHdSpP9gcMJNnWi1wrmt1wIeVNYLTTnIXgXn7F66qJYAd&#13;&#10;GsmlhwRtxorqhATGW87DuqKJ9g1oZXrj1+HrYU/6XUoqb18XhJlHtGN6HRso+dWuYcAVhcTOt6B1&#13;&#10;4B6Xp59ftuEDL2uz3yPVxJ7a4nHe5bkRQkPGV+9RIo/rOwcEx+ycN9EzxWTF8RhYTFiRCTjN6sFs&#13;&#10;a/QtjdLxYO3lsr/nJd8daSuDYXuoON0P6+iLuW4fr+2FcYoz/9YO0Adq0kNm8YFI4jRzWaH51ihc&#13;&#10;SUIzJ0KlRd+qFv942xRVH1+/JiS7/Vgc6NlxUruOOucmwJJNTc3CdFsQYggx3mGHpwo3qHV+GOiW&#13;&#10;MG4BWhlop0euAdCGEFZ8Xg4vvyzX7VI/p4+/QlFT2AQvWWeuD1kQavqunb2p2TxFknfYQbJbdoeu&#13;&#10;iqBuK+sJVpfqzZNeZIosgUTCuELMRb8/vP35j+5nkMBIGajybgWGnBn6x6BlWSG+JfjkMnQBAAaZ&#13;&#10;UnCVvPOTdeN6nf8wIO0/P4cInnd7q33O4Ih3gX4ntJp1brllMyCVWmChjxS8FoLO8i5iPRhHVFOV&#13;&#10;BDIEBAKSISxKpzm7jSGaMWUyxiK4rI9wHC3McteoqYAYkIS1NWuhAQBAEH6HyemraOXbivu+9tvj&#13;&#10;0NDa0msR02a6wzHf/gOs/vV9ehdtIcmrKMy6kFpQ63DNbnrkFFwYur3fKKpMVcq0pcV0Qips3gNN&#13;&#10;AO9IEq2C88YnB10uZOKsNkNGmXJSYAqgpEKTapS/W7LA7yox2lpLZN96yv025fEGEJ9vdvfTAT1J&#13;&#10;qlmh2Ycwb9uhwiwLFlXya1AEAkaJRBlDs8ka7Xq8eWoBSWFbbn+2TCx4rjousrhPzgSLOSZtdhMg&#13;&#10;UhEu9nYl1c4V1BxetkeuMRSUoTTII4uzr0H7kdYDIEQh1lLrMcIoeZQimXry7DEpmBhrGBACy5rc&#13;&#10;PMBcYY6EQvjHHR4plR3mvc33Vp7HSUdAolOQ8gzRQURa9iAHkDQqfXGDFDUCYuUEc+hDApBQaowP&#13;&#10;8+azM1SqBDMUKGREUhSsgZEiHZIaMBd//LhSuufJbNZUB26gB1gYDXZ4vPT/Km0ZFjZZh6vSCOlX&#13;&#10;Pdz9m75hzncywZ+6oDWcXapFyAiS/Hb/euTVVtFOHlt5CXkrVysA2yjVVjLKnNXRpXbXegQyozgg&#13;&#10;BYV3LgBXd31YIQBEkDoYI5u9hbQkJDGNk31tzwVEFo2HURwrtUzf/qGdh0U1n0XCkuKKIF1SRH4z&#13;&#10;iorCip5irGBqkLm+A0uKS+fDacuRymLMXZIKLz2IW1NlXePP1ev9263jNa7d+MiKgAbFSS/iWDxy&#13;&#10;VdVCnHVOiQuTAmECF5kNOyo2KgZS0B/vOdvFoe9vPw7C3xIjJZt54v0hN1t0ABpoA12b2xZSKrwV&#13;&#10;ZvJWUNGwGsdMVR0SEQ0Xcg3j2hJFUvaPEVJ12wIryZmZIo4yrU5I24Fxb1Z86hpICG+bpKPhZBwf&#13;&#10;ShGWdICU8CI4XN4igrQ9HG2Mz33zfXuERnYFpVpwDMx4x/tKJ692T4+ZdDEzQWJJlrmm+aW44re4&#13;&#10;0UmWHS4FoVKiDjdrY0QCB1GhnCIqcuISWUjYt9taaAx0gwHsQLUgY5IlnBKG7Qat3iiEFcY542H+&#13;&#10;4Ao7nxTnhANA4nDPv+yUcckmQjJvP1EQWIk1TBshklIFCuFSa7v+9PnTEiJrkZmXntWjX5JLSEkk&#13;&#10;KWYQgzpqlkvakI4+JpuVErO94oL2Vf8VQJZjQKm9HDmgf7w/1P5oQWklKDABBC+CTjZAgp3XTOeY&#13;&#10;SMaA1iLTLdJaVC1ccVHJZZCRqJDWcG54v7zbfpdoc6o40vNNkeNJjwfGvhdPQbbbBgKyNjZSEg6q&#13;&#10;HZUEuY5abz69PP0YvptJYFpnyF9EKySUTUqKNxFgVDDKLtMOMV88qggGO+OK8/G0v7zf37FC7VN7&#13;&#10;gZevy5+ZYr7vmwAVUi6WUDBqU9a2SNg+d/Ae4j0HHQkznpNIIKnEngOl+DJpqdo5gyYSRhiKxZbC&#13;&#10;N0Ei8QUSNOdAthWyT04FjhmRlVSFljRTIQvlm9mElAVmRiuXIc6pZXSAjdVDe2gi9IArCNroIwMk&#13;&#10;1fQFH+ZR28VfXlsczKnilvlzYZFEulfbYkM2ECOdYiWLnz1T1bRtQaDBDP25ipO33spKpRQ56LBl&#13;&#10;vBVQART9zY7ZDy8dCxlkuAsJH6qiL7XdJuJNrD43MIEQa4VNiZlhlJMAcKB6cEZVcifh+GVMCVS7&#13;&#10;FqSsEYUOgyXjBogVVpjjhERJY4VdClwgKifMuDVFwyan7Hw8Pz3ZNJ+EgMULDARpFgebhtQt1ksQ&#13;&#10;CmQ4I8oeXz4ygNWuxW5qLnWOdhxvcBNXu+15JSO4zb/Lql1NEKoudt117WMZekDfte5U45ZlH6j4&#13;&#10;rZ9Wc5+N8AWaIoAccDyQ421d+PGQLVIYGTtjGuSovYeYbYU+cmA1PwlZOQpen3fXecJKGeRkacdt&#13;&#10;O10uPs7UdiEZIjJULoY25ozwG90/QUpAgj649Hjvm8avJgo23wbC4WN539VlQ5mEcmb9og3ykSeg&#13;&#10;mmc/rRkRSEl63CO6rG7McIk61iexoSCfe+NnSACnMDpPfhQLUpCJ+EJVHSEaZ4MgBdfFAfxwoWKr&#13;&#10;AJUE+2HHFEs6GIhJJoELtfgoDwcOcgGUEAiyUwTgw2HURmjQ/nYa11UoVVXUej0Fgyo5BQLSDqLI&#13;&#10;oMN1M7yPoBTaZSq5Xx20MKZh4qVuhTUTCXQrrCTe1Bc12i9UCyhYwOpYRR8JJiDEkCNHelenD4vO&#13;&#10;HIccsZIMIh0rXFN1El3JnDQACheAHb7Jdj/oND8HrlPdsZw33ezoI1khdVc/c2X1urgRKYrmFXvY&#13;&#10;4Wqjke6q5X16aZ+Gj7dEglozEt8AACAASURBVPF4NRj/z//9/wlMQj46LWUxnPOS4Kk3TlBjZ5fs&#13;&#10;qgLSB4hsoR8cxfDu+LvaxO6COz0i61R03mQ5ZrcyJ+X2FnaRo8d2D054Q/fVLy2brZovzFS333n9&#13;&#10;4mckO3UD989BHoH5cG/xleSEZQx5nSMDR0/9BND/TxB89NiWJohC/bzb/piIG3FdZpbpQo8GMWQG&#13;&#10;QmLEgDFzZu+3Ih5q8brpzqq8NiKO3fbzhrXQACqC3oyAx/MrJMr0WT8MivKgsLvoI0IDuPyBhk/B&#13;&#10;2h4hf0JclojKmixXz5v90ji5n7utWs7+HLgLuZ4Py9bRP9K2jiXB/TozBHe05rLV0RrkXJdYipfI&#13;&#10;1S3Cyew4I9Qtm0Acrzfo1p5ur6hKVSyiQN6uL+Dz+5Dn5z2dVoAQiHHpFKavdxV32H0g9BWJgoVc&#13;&#10;Mny3SH1M94hvnh0jnfpHIx8qfWX5vINE3jM7im8/SoUOcUZ8MtLCYhAhFS7N7e31qd21S/75EwRa&#13;&#10;v/pC2A7k5BHGg8x5fm0JxAQ5NCemgmEI0mtb/VoFg5PmgxWnE9wJ3KHtjyd8PB+3eeUVlDLTdHeF&#13;&#10;/Ntot4x5QzjNGmW0CsoOkLQb/uGuVY9p57cTtJ36uLngEErlCrINdjI9PsHc79taURvU5TYkU5HY&#13;&#10;2gIZRgmwkGBUOstFHCXxZL8oRWF/ZKMc4SKfVQ/O05XUeu2iUE5ymIrMzE0a0g/pQwJ18uQts3e/&#13;&#10;WGoENJ+P/AIppNr4lElsUDsNZSQ3eCusEOHWePYLWrsDUbVSxJNt+dY2Slh34Qh8KFCUtqDDRvpl&#13;&#10;jvN9lj2MOw0wGurjF5fEUwXg9vGRWC/HdIYMQEg6sxIuLFYF10fsyGbd9ytv4pm7lYgF1pnkvTHU&#13;&#10;0ZZ0i/7mQS6SsQZhmAKDmpaoZTt4Ny7cgMbDWyNtLn07POo53kobyRuxSj357NtWinkuiMOe6yrX&#13;&#10;v4MJfqslkYQcTZ+QcU6bTjx+Q8bLpX08GuTyalvon7kr14+MJDrP4LY7rWsKDe+CRhXaVyn02FHO&#13;&#10;PJdvM97QQdk7PVHGu6uNh9LBNLf1UDKggnliInN3ZN/Z/eaLVhzdWaO4jLGDZt617w7Ldk+i/PrH&#13;&#10;eIV0zfz19elTORUNFv4u0fuw76GfvvNw/4/0gc/fHw4VFUbSFdMnu+Irga+vqniKXbjn1BI6x2Ko&#13;&#10;fHf3BS6yJWuY1rqD7k1JyU33kkMKaxmvvDzLfMnOHtp2C3o4rlxSjnHJ1xmzLUZUydHs6oZl/7N2&#13;&#10;zTSMt/tUPEV+vYEqQ0YovOTjeZtB0Y88UPhMI2A67sHHM7SVsY/zLJRkprcMXrltLFuBKhz1Hb/e&#13;&#10;EezUHRp0sN00oQz3wwFtd8Fs9Npm2yCdZ76VeKGu9/DdWo6gKmsA59fn/ni72Tl+REA/7fnPL/+X&#13;&#10;qf57oV4oHncq6eunYvk6J3q4nnz9djKd+Mg7aTrG6ZBXoAi7l0l23AG/zGpXgbzOoG3UBWeQnIip&#13;&#10;7Go5IyQBkIdPadYL8+nP/dO/ba+l+mVymrZgP59FNAisrUvOcCYAe+Bs9OURu6T9uszdDX+lJkbP&#13;&#10;4OOvMGV72DdrSj7iClbYgMRCSjgiNa0oL2jLOHvW0McfD2SXuduyEKDwmeTQU7HhWl11FYEy5VUA&#13;&#10;FuIyvTYyMEx+V/e5ClXpbXyItIlt/cjmH4fVggKj8NVkM3cwQJHo7ep4d7XummRRTWF1oBLKGxnX&#13;&#10;hoq4+C42+f1DTuD+9iKQwXEEJIdSmIqAacgdXR//fRl51921g1MQsJmiDxUE4Sceio7AIVVNVOcC&#13;&#10;et7mOXoGeZ15nzZ33T7MgGw8vyvKwC5tYc9wfITHuiICOxwpUybaiIP0KadhgmGq8/M7gVdrMxwB&#13;&#10;aT8RykLXCXGrZUM2Gw2jfQosylR8JuBMyV8FmWdz0p7sk8FNbKq4jnXjNdRl34JzA3ISEfYJ2+Lf&#13;&#10;052Jpch6hUAcZdyKMNXcvjZdXZxzM1Kx4BqSR/B2B7nJo7ceAGCa6jOlktRKGUYwG8LGGVo4mwoz&#13;&#10;cx6zd7yFTKLiY8yQYcLbIbHqCEqe7rVPgcSq4gWGVOC8hWjuyUNn8Mm1pr8CYxoHUSAVfXZ3RNaB&#13;&#10;U7SMviTRBiPPCZZYRHB1HY2FJEzh1uOPVR37Tt7IoZ2+Von0dKf7AHzDt/IEKERuibcdIXA8k/ax&#13;&#10;iglHYRfgLAwUlAqEYwin1Qa8JoRS9feuogR+kmgCqckL42pcDcg1QXUI5BGjzRS2+W4JRRIMlx0G&#13;&#10;0m/GDqXXTFCMKJkMJxQhgmlazVikmiyQ3iCprqPNdDDk3Ign6cN7Glc0ud/iVq/HDdOMir7tamCr&#13;&#10;AGKwYMYdCJkClup9u24r8jsVtMLYIONV1NFVgiuzRclJ8/jTlsTKcCLa4SnyT6bhuytEJBTpLO9q&#13;&#10;BsIybF0GLs6pKp2lcxY8wIBQODPp/92zQMI6toipPbfSMRK8IYVVmogCxxwHd09Y0yzsFj0tBaw2&#13;&#10;dt5m45HRx7mOvmozlKub+6FFSzapR3iEO7iSZAUCafNYmG05QfoQtqUdMMDzd0G6dEDOd7hMGJYH&#13;&#10;bHxQrAaZkJnkJa6DQOhGc6Y+GE7U9mkOhb5v/R2wPf/xMha2h8T6wdoODhPpjoJKYoAL3J04SwAC&#13;&#10;U7qgOrcIJK930+QD+hTtMgub8vr/rTGNXiIzIl4M0A57KWgmIAm0FG/WS69K5uRs3GAf15wXmrfF&#13;&#10;7saCovz5Y7bth9LJ1en9IMnP2wqkUpWeR0xDGORbvKZdvfOWYyKF+hm20XsEc00zi6kdXqPyeaAI&#13;&#10;ZnkZcVhNH4UVOcJKSrEW+OaRgguZ4eaDp7l0EBwsmUJBRPK+LE79wIP8ZkIbhCY4bAEvpY5wuTqB&#13;&#10;Ewyz1GKLBbEkqlSyv65OE1W5+r+6RfVDdtGJBguTAQweoOoOzjuMEMZZAElixi55Jyo6bQnm9gHM&#13;&#10;61c7QS5KouwaahRJFMm3924liGMB3BV1xtslB9yy8CLCREUkVYYjXcaub1gCk783KjA4p7L43FW8&#13;&#10;aXTK1OfIZJhcjaqFGm+vcIfn2l5rqPytU+Ug7foHMxbgrvbqOnBDivHrWL1V0wDK4tjobcPppY0m&#13;&#10;l8iga+KI8CIIlZaRILDYSQ7K97OzHlbNAO3lt3cMblGiXZFcMcVS5E53mmFjZUzXUlpECkBi6G/M&#13;&#10;l+tSAfCo+Csfpc0x2477e7/gLgMVhr8vJ8tk3V2nSfR1fh/ClMsXbh8C1cG62Q7l1a0KmsFd+UCy&#13;&#10;T6QKmc7OPt2360EN1cYdF4WVACzahHP3RjCzzXxTSqmsIc9M54R6giEe5G6UMH+XLuY3NynSsSJZ&#13;&#10;FF4EF2EWRO5bnqkRwEVzPB4n5EfdVTmL6S2R1Ck1nt8ekTyxPnkazqAr4ZpZgb5tStqnPDsAUIVr&#13;&#10;/t+4mx6hwBjc7WxL1/3IoFmGnz7UlQjrRS7hZwkJe8JTw8vCFpumPNIpsIjbk4GDUfzoBI482V63&#13;&#10;9/KiunayaPfWENHiou71CGKhUiaCLW3f12jVYC51iVWGr4JlgmygpHagEgF1Y9GjciC/mtxyun9/&#13;&#10;v0aQD0jFhHDjqvon/Il9UY62PqIpfN25ACwI6Ygd3y+Lz6v/ICrA6vXqZRqGkk9hquDW26s7o3rg&#13;&#10;K7zWDw/Lj5bs+juxLumKvwt28eFWQYSGHYr+sYL4f/tf/3MBWFuQ3Phay7phLY3gVV2956GnZter&#13;&#10;vAlU0nbohNgUEmRBa5G3JIoBdzHkJoqhStikD/JpzKK1VU4xFvDIay6KC5cbkr+Ad46Gn/wGMH14&#13;&#10;Xzl9bxCh7DDqlQLeAzklf6/lQvBnDk6LrhquJGTlx7zyVUXwmTBtdh8Olzc9n8A3ZLrxUoH1sWom&#13;&#10;Apyzl/PtHeFnazFrY5GhvHb79ua3O9n2c/0zhJRokfBPyRMX7bTIssdHnELICXY0EmbXwkw1xOB9&#13;&#10;/GozpfTwjl3CNpYAAWcV3Xe4Rve1pp198LJNlVjvqdP2NdDIjjVdnxQsMsxf8YAEdIV5j2qHSahp&#13;&#10;YoOQr8DlfevDuFM2TmycTvu21Y919zKTqj+7WDpMa1q1zCfdTOBbh3aHCobpTub/1L5fXk8kkgsI&#13;&#10;VSL1hCgpNv+BMbmP9nP356poFTL2Ee6c0GzX777tQoNVJSmAmyvSumtWxUpkA8rlVHHYJvjW0F3+&#13;&#10;032cFvvSEcCxAWlDFR+qp1ji6frjF8Li0dyW26JTMfSKp+jNQTUABxRgywYiq+OmKxC8nVM5EPgd&#13;&#10;pah47Rl0LTbRVDUhLwaFQ5iYq8M4flGdmhdLKRr/oWtMWMn3gE37VrWx5Lm6zecBG+Z/k+fbNVcW&#13;&#10;PmaJtuncehcc1mnT221CqcygnNwrW+mb2BFN9oh47a0H5ZDikRpgT5JabWQtUkKByKoH/FVvgSPU&#13;&#10;oHL6fw9CUAfmfppuyo8ZLvh5Ehg7dzN5A1TifTg4Z9p9g5bX/qEtuBBhrlBMgUTW9yl8fv5v3VrG&#13;&#10;cSX3U3Rk/7mlD6v5Qwzd0+l1VAeON1aBlq68VfkUEXeC3MK9p5CHZqhCdno1XR8x297tenj/iRu5&#13;&#10;8LqC8FRdeozCv32Bfdu1zW2yHvJ5EClgmzG+juFYUwZktAb8AZtS2fxR87i1b+Qac8EJs79U4N5Z&#13;&#10;DRGovf4JKUFVu4a9XjdWMQvHkgtglkJexRbAr4w8abSO5G2H+LItour5i/gevsCegJ7GxhczzMW6&#13;&#10;Ku8yeq1m60OKfnek1jjv+f6hJE1iYC9/bIdnrlG2CJdq1zjdfHhns+MKUYCy2KbtrTetON8HHIC9&#13;&#10;lAr7pzqtYzsv5aHyJSFM7epAf3hCYj1vqRpkmGkLtXTNOY6PgQPyud5veSvDB48JUJTrctt0DvYw&#13;&#10;qMfnGeBwnu1Ish0pIaLdV2Ol37fvnU0xkz+pU7RiDcFIqXNXVIYt2NT5uO6Koa9nG49PaOdsydvo&#13;&#10;pJ04Bsxs8D4lnCQBveR+gnx7goRfxhci30/GUCvxROCO5CNFBf91+GVFP9AzGtl6jbvP7/7pNY7k&#13;&#10;E7NawvpnCtsgK5ChZEKh4+2luH4lX34fVAS7PRdL18O303/g6/3NiooSFNeXBztfdyg0LTyoj5oQ&#13;&#10;6XM8XOn4HkFBnYu/9SjJgzFJKXUW4zunx+1easbWuPjliEp8eWnRf9LFebnCjRr6RwFhmx3/9KHz&#13;&#10;KMHM2/rpO2b+cOCCLlOpZdGOJruuKr1ttpSyqwSc/I/V+Pnw3Pxx1D1aK4Gfjg9Ib5mTzYfong/H&#13;&#10;bBL1ZGgAI3Fngzb+dmDwmiAgIgK1sHvHKIkhT0O8WchgkNElSCDJdjP6LPsBXRCGynl+DBx077TJ&#13;&#10;mqU2GCUTAMvoUo1Y0UVaNg0Q3F+zttnnFgxfQ5CZPUKO780gKpziqFxNZ4mKHzU41o34h0IkvEUG&#13;&#10;WT1TvHVpaej9a3sQokOOtkGlQeIhGbPUmK49LI3J4bj661oN7d/Ppx3nD2tPVrTAaQ7ABz9Pt/38&#13;&#10;EaofGPuaU30D8zYBV57qATOGjrUrAE5lj3H2zHoGewJEdCY/1b/4/FpyUywsd73rIYsnEu/geQiL&#13;&#10;DMFv47kaqkjb1Vih5GD8VEcLyLaRI1jBOVKptIL7jUwJ/W6tqsCfPufz2z1N4u0Z5Z93asE73H4F&#13;&#10;y4fm15QzYsGHJkNj/c97YrhlECEcM61/+TL+105RMI3Bq8NuwDrbH6MRV99Vdr+nr1seFgIp8GyP&#13;&#10;/dDWa7jTXVbuhuFACL75uVbs1tVGoBHc+CvEQHoPQEXwAAwEVPTE9qHQsrAd+NhU91b8VY/FlpDy&#13;&#10;rGqZk17aLC+dtSBXLe/Wj/gzzL2FXS+CiGqzWXTDrR3fdc1nrNa/u5DKI+0Gh3Qd5FztGmrxyAp4&#13;&#10;/PQLcOXI6lFcZIbwbqu/BO+Zx+HkbjU+3iNKsn1NuVWSWcZzpsVYLAkJlx//imS1ryaW4q4gsEh0&#13;&#10;5M7cBbZU/wpQ/n491Z8fWWXdl4puDYCVtRfS1hOEbpOCMR+clKyMHOyuOmbCd0JPyQ7bUny/VkLD&#13;&#10;aGtGfH0AyyQzk4l1dDJRIAV2R4YOJ1PazThO0ILvm0kYPFjxstwgO1auCw2Hy89RdvIe7h2i+wPS&#13;&#10;ebU08/fP92mBFpDA6jlQAUyZWFCHygFvtbaH+NU1wzZlENs2ptqXNuXr2qe6nwzaNswNJy6mQJct&#13;&#10;K4UQrQ2xqdpIrroYakScsVhhyRRDjR7pMr9uEb1N+dOuTHN4qGpqjE++pqyWtHKbb3odmUNqg0j6&#13;&#10;CACsRXPJb/LLizAUrzQyC16Jv8JxYOT9g0/Wm5sm6MOMSNSY+jOn0DqISXIumdnd6kYyKLRuVTGZ&#13;&#10;3W0Q+fo7ZLy9XEem5AGAqFfknO3hER8IxVyRhJeUS8OONtx16ABNXVNUtgA4Py9hdQnXvMzuPu1p&#13;&#10;e3LbIyM0uUhEspd6N7zdRpL4UEO8Umn3xGu7TnithvjUzvrW0NJK6HH913YK+e1ijn8zfGq8Qpdk&#13;&#10;EIghPmaWTbn5lJ+3RJbtDal22dnrVsPMtYci7kSFTLhcYvf5t1v0l5Bwmgj5GODmwMV7IjqBFcS1&#13;&#10;aO5/EJFThciP3N55JVTAjqzqz/+UYkW+LiaeN666UUdIa1avkIlN24zpLwds44xkCgBo1mNGdjuF&#13;&#10;XCKDQczApIz92dRNtgGs2VZ1nEhr+u8H0xpgUZkA8i0YrrpB2Lb5ckut2PV8mNNt14GcjI/6iaoR&#13;&#10;dHBBzURQtTJaI8yIi6F5qA/1dXrlswDowEsz8N0Z3T813UXf87uqmRPep6SmBb0hOhaRA4d1BoZ/&#13;&#10;3atGaLqZ0S6IRqggvzNqKUqVuOXNXwDNrGctiNwgkVFN+U6lW4HEOF3VFQZL0nZF7HuE/eIrVilZ&#13;&#10;LbJ6Lu/khHYLibV/rw6L1+rxQVaOpmbWMXV1gL7+7fD7+GN3gQ3dzz98Mh0QKg1rUUjnzJF9kP0Y&#13;&#10;tx9xlLABnEJEJg/2+2i2tG9+ucM3hOv5oqvclOPKlyiqbon4wbmgaLTTXz48zM5AnroHZYQO3y6u&#13;&#10;mDWvEBEP7owQGDHx3dNupBT2D8/99/108gU2r8VTfCpNrH4bvufcU51NWN4MsbUpoWk5gxvkBwWr&#13;&#10;6XTR63NtO0FMRV7SSD6od0HnmDlqxdrUqvAh1fKNwlAf0ZNMtq8lj0udphN0NRHZ0o/Hf/pq/hBF&#13;&#10;lQQJ4e3nNJwymmcdt6rbrZtWXS3ORmvvYQp4E4/7R6CDw4Qe3sAN3VBp2RVHPwuTaZTqKNi02opD&#13;&#10;kBfdFa6LRYF9av26uRJr2rFQ+7BB7jAPsDSFwr4V3o6kQKwSQiFkXcgjIQ5YrwpbB6yRl7s+fkMt&#13;&#10;E5O5JRyrhUQE2iKawE2Hw8qEDKia8f/+P/9nH3TTCQYoUZZGC5yJAMEBcQpBtAXo3OKkU9a4ouq6&#13;&#10;jlAibHBN+hhCu6u+fz2NxKl6f34ZWV1lcxcEHtr2/v2FVDTVCBkUgo4gEcQBBOefGwSUi7ZE4Jyl&#13;&#10;DU+ScEKNuwgcKOvavC8Aam+zs5FKXvFtmyAG4VYQAgU4jnCNKCYkxhmyinIuuoZuRAOvpKAEwZS1&#13;&#10;x1JIkDwsuFLtvuosWFXNcibFwxCzrCRE+a5viqYFYk7V7fvr6ufD0FToaM/eOY99YbHcQNhGHXJx&#13;&#10;IfWRYEWn8YoZ3iYDOKakDpoYs4asZSsmwmozQeBdXgSknuqYA6aMSLia6VD1ClWpJFwTVvF11nzS&#13;&#10;Y9hyDbkQcQvaLu1O5i3ytl70ctkmqXb2tlEhLMg+McoooAB0PmrnMx4en6zXVr8IKUIpMYVg+Wma&#13;&#10;Gsn8jG7rHHhhaRAHDkSJ1BNEnts62LQsNguKPAAwtnVFQZdMbnm7eQ9mnIutG4gDWfhN0dpr2PS0&#13;&#10;rTroEoqAtZ5kkh0c7YKbFhQ48GqzEeq5r1pYir5vW7kxyMbTooaD28K6WU8N7uLmolQ7DxeMasQR&#13;&#10;rFjy5PDchsl3qGUNTTgrhgRnuaCGMOzSzIIXGXACG34Icon3fd+7LW0NbYlKAUTFy3omBUooOYG8&#13;&#10;oJwRhDzccvP0YDeHE/IxZZNctGvcmppszqu2w63MxfaUdkyOU6IHUTORjUGiwZCnkMJsU23veqOV&#13;&#10;KKYKbpWMIhhznafXE8dcAJ5acHjox/O1hhyydrkvR7Hz2OKQnVkkLx6UetclmGhfK1klam0qAYqy&#13;&#10;kpK3GJJFyPEEIPLL5jVSTAIDgvHVvi8kVlwSn6gwONUll8t6rtqhZFvVEDBpOCMJiwI0hm66M0o2&#13;&#10;u2ahaG5FBSOc2rpenJ2NoURdL+eqrz2M0VEUAUwRF8clXTbqi6s7oUeLutYQLC3ENa2YYCEXhxko&#13;&#10;mAaf5pb225Sh596DWqkCC5OsZnXtAcDI45zX6OONZhoWgB8YXK2elmWaJaIzsCFlxitsLCAQUuZJ&#13;&#10;yXPkGXHKCkjWlZq3MEBvDdliSWgtMd8nRDFkGEcgWuJ0ioFu2RNASMwNoW7T3gSFcTDbIokkVYeF&#13;&#10;q3Kj1Gpm1UhvtpJISSaY0btVPjwVBEHBS5gbySsiIEgQIQ8Q4A1WZV5uCGJGeEepjjEDJFRrEPKo&#13;&#10;LMHWmXOCV2DxrvKWSWBxgZLTr37N9zm4hBmPeV3O89Pu/Ti6r6fvj+9323IHE+dyEZQeHh/me3AB&#13;&#10;kwIZAbGkh+rZFhxx3KxxNhMojw87s2ETbJAIZaigVCwgMG6rdoRQKSezEYri6s2oW6EMRtbHDGCG&#13;&#10;YeBNAuw+aZLrhMrDvpMKS4inuHnBJRpKiYKLeRkZZQIE6808jzSjbC1UJVdIx4ByQaWkkvtDDxEF&#13;&#10;iTp7ZkAhhIKx+LDvQCmmTOf56s6yMOASiK7AYmfHM+TAvmwGVcjByA3bBEGYYkS4MA6QzXrAS+Uw&#13;&#10;wgmXSGimBDAuhGpDKMkHmHNH+Qr9nQUgYYd5V5OQMsbV7Ox1+VE1QwZ8gVsjpd4KLBLBRagW5OST&#13;&#10;t5ZBCvW2zAIcOSeI54gRgT66gijmBBUu65xK5BQaYTMtEACvacozhezHy7lAjrROOVuYWAE+Zcpo&#13;&#10;XzcUp03r1W9pAM5Iu9h9c3DZy0/9yzhmBAURGHtGaQ4JghDN1BEeTdojeptmHTzMIwlMFrFe1ig5&#13;&#10;l7gUIGWlY5a0BkU4czWbx6BQQGtICilNw1c7eQ2031bnEo6Kiqpmd7NkjAYBXQ4JZJHRddowYOv9&#13;&#10;Vj0e64gY5jECsFfpMrGamOJRJnoeQQgNUSJOu3q/rIUj+umX47Ia3g28FshUcXXvuv6WNgBZiCXj&#13;&#10;sn96vF00AgKkDJhcbEpE0nvRKJplEYTbtahds42TpBQTlBiOGCAe7Hnetbttnh2YWILOjP1Ai0LL&#13;&#10;/bps57qpmwqRwgStnQRQowiTdkZyd71YB1JGBaIlLKgwEiiEmaMM7vOViB6LQHKhBdhFGxwFLTQX&#13;&#10;kfMW3X02CfMS0tB0BabJQWwRYQQyZiBG0AIUh32HS8GzYZxiRt1KQvYOJVorOAYX8RaKE9H4WVJq&#13;&#10;tEZ9D9MNQgAAc3jJRXkQEU9+hRRRFAIh1KSVE9GyweK02VyjHVhgEhgRsPk5Cx2ABIXnAD3OMTXa&#13;&#10;6abHk7HUoqphTEKQfHaCIwJTFKpiEhIVEBYJoEoI4vM6znWz3zYveF/wOntXNzsMZLwv2WnBELG+&#13;&#10;SOVQHJe7LxBBwHJqcCZdcWCPda59uWWXCwypgE6m69gwSID1GNccUCkgRJ4sdnQ71RPLrLn71UpZ&#13;&#10;a0arMmzGeZBc8LtO8UYAVQRiEoEQQsbIBWvuG+dUQ4sqkXxIPvAeo0QZKwKbiWmukWx7xLmsChWE&#13;&#10;NQxXtYGL1o6LFsUUN004Cz4jiEIUekuSNiC5SrSQh0hdJ2pceIwsw7zfH0JYlIBMqtk5AviO7iyE&#13;&#10;Xm9Gu+U0H9snaxcAN05wS6WgQHJqWMEgee8ZkwBS9jhsAIzBUZiiLlrHxGAFMCwk6FgETuEeXEaU&#13;&#10;Sl5R1sRSQtbFR1S3FDOvwHY+s1gaglsJKvS4uNWm7YjlGn3V8mkb+0wdAGrXY1YDoGN2dVOTBDcQ&#13;&#10;cRLJKyRSZDmmUMuqkXI0Sy5GSSGFSKXEmO4g7nsWNTIvViqRSXLO0oAyAKzH16shWT48D4QkweKa&#13;&#10;KUyakAoVigoCccWIZA8Q4LlECjD0eGUenA2x2N8tQiz5hEopBWGESEEAowWYfAeiwSbeOK5QcvWx&#13;&#10;RYQAY3IIOcNIAqsUKrhr6mjzld4FgQxkwJxGYgtB62kcIwj2oFRB0oGFCGiBxSBanRPGrKniTcfo&#13;&#10;AKCMtIwRUurlEgSmM/XBEwTEbVlI0yoF6xqM0cIUYQiiFDnUITijTYCIIx6Tns1ZKHKfl8f9A/Fg&#13;&#10;Na6TrbahrTuKg47ppldUC1p84vkSZ+DT/TLxDmMezJQT2zACu1olHJLHMBEpCYgScURanHOyPJBQ&#13;&#10;0m3ORWkbCUVDq7S9308bA5STkpOtq/7l9VTJ7EHhSCSXPSl+Cxmgqq5QhtfkUU4CQpClGTVwKFFl&#13;&#10;t0UoqRiPpJQMJFcl5ZJgZDDYBELWGFiRxb5pA7VkplTZxfe4n7IOJklcNT2UhGFZYFNOt2kQHGoD&#13;&#10;utIrRnhZt01wOV3PlMKurorRAWWiA1iDoVYnu+pZ0uPqdQCAVBJRBYC1wF3jWKNqyyGhpDpx+vKj&#13;&#10;qukGN1orV4jWGybgSVSirSdnihC50Ot04rUSiljvdo0qeQvzHUoRzFoTZL2h+9b7LcXARO19REBw&#13;&#10;WBuUc13cvBGT2G5vtlUSnHFURJToQwwgM4pzKQhARLbiyK1EqOeo/vwhOU98rv0QuhhSqeQAvQuH&#13;&#10;qpSCANQkycwygG/nGf8v/8P/kYFHIm0X59M3mlPUWjwcMncw+6eHIdgt9oClioU9Qpm14rqexcw6&#13;&#10;sSso/v3Hfwi1+wGWEmkvDimX07f/p6LUjZuEEA50Fp5ec1bwflsq0ok2V/Rzgew8roJALniW5L/8&#13;&#10;8a9VIQien/fNDHb5j5hR2crWiSZWjBDwl8+/bMixW01lWf1bExnnPASPmVnnhCX/9x8/PzUfaU0g&#13;&#10;yHa5S9rsnv/2+vOreJ3ynAAAIABJREFUYInWNdNkuU5giCZ7Mzl31qjGJcKEPOnxsVYnR4jP6Xqh&#13;&#10;D/X556UBHbqki3E1JGVa0KcjLsiG2O537z26O0s4Xrw+9t11s4L0HPRZLIfnvUkhVgL9+Fr3tH+g&#13;&#10;NDb8CKq29aFM61lJNr3Oe/no6FIfeyqYvdomw7MdQQMh4GEyRJTX6RsDcr6O/ftHuGvNPQ11/XI+&#13;&#10;033rF+KLjyIOv/B0y0TVl23OJEF3tiHyqh5E9TZmgCndJlTeBVbqj8P0j8ieCe8ornKPlSxlXc27&#13;&#10;978YbZzeEAAfHj+Md4ADhhukjTjw4+nyB+VOL6T5JVNYN+LIK7u9mpqK29ulfcocVffXrTnWpwJ4&#13;&#10;xGWyQKDPdbetC+NIOh7rJejcV48LJp9276WqI9sWfj0eP5oV1PucizDAryCjuUzb61Ec9vT4kl+L&#13;&#10;1zA52DQoRGAitOVEV6Tg8PHdm5nVV2PFrRIdK8NlH+qZSd5alR9IaGiTluKgrrPQOpTM+ULY50Px&#13;&#10;WRR6dQaPsX3oLNZcoabfIcJ8Am2fymaZy1saUIe2y/XTrvOwHpdtL/sdUOEzqHedaKr77yC6N0ZB&#13;&#10;ytudu0+qNaPOS36r7P6gWED3f38tu444CG+J7jFw7v3zbjfQ0RcbdODom7mVk9t/rk/ThuVw/8M6&#13;&#10;+/rh46cNFl0nnIGwue1/u/zj54d37yGES16//vzHQBVdHRK3n99TJavmfbfNrh/oP/7xf+/e/W3m&#13;&#10;xI/Lo1IbBWzxD++Oz798uKzFrcWmKxYzwypAJPudwBQknAl4u58Efxhka+ZrxZ1P5I8f67CvhUIA&#13;&#10;MC/4t2lqbCa1RNq51zOnO0JMzBuiCVsmtgdC1XmbBtGEHK7LOd2hWG9LNO2HI1m4lBMwpMHHr/hn&#13;&#10;s8C+6V6/vXx8/BRbFHOJqPx3Hz69nq+y2Vlg/6w+ppSfPn+gsKwOCiiBLRWJ0PNatIaVX2VfCFJ9&#13;&#10;E5GtGB1HC3HDmmrHa3u9xXldnH5Q+11b+22+dV1diFic2+VpvBaYIMZpNe1wyGF5f2xE0//H5Sxo&#13;&#10;5SYPWqvHWWRxP18dtR4JXO8hnCXjqOD5Nj4OuyJwwVxUu+/Xi8clM/ye7GZzm4BnD4flGpm9t5Xi&#13;&#10;gtrD44NNAcCr05IUldTt5b5/OMoPu+y1vS/St1WrCeOFEDslzo8w+6GlGeDgFVWt1udud7AmVqpP&#13;&#10;OAjXgYa6jn6gLfCJoIXSUcCjr7mom1sxT1QBD+MWrXNnYx4fn7z32VkImQtwv39+/TICHACwoZgK&#13;&#10;JLIbUr2DkV1e3nIJu11VU46Aqetqv9sPu32a7xu0G47LaPq2QaAA4u9mw0VgyxO+f3j6EwJgUM3J&#13;&#10;+wdJwxr0aNR7Zn+avmpbCYenX6/fftagAH/Dnz8gxUZn6pu8cmuMKwm2tebDh5DKDN6eU9fVYrqc&#13;&#10;oMrBasKky3Cd7LpdFYA9ZF/ACg9s8hN6XRF1P35e316Xp8/vu8/MeQBAhetc8YrA6ueX6/EdwFkB&#13;&#10;CqqHjqLBmO3T8/vwrnr9l38RvPEBdrW6bJpVYtouboSk3tb5FvX0hayPD48t4ffXOBwQwiKTCiP0&#13;&#10;W73LHF2jPsB6Tlog/Mu7p/vldUz2r//8t+/LC8vvkikVruA+3wiYto1glDfXdDT44LTtJTPX00PV&#13;&#10;bCXHP068rsWuSfoUJ6SAXN7G2HT39Rul3FkfQB3mtK2lZ9v+8VFivt3Mu0aNYVQNzzgFL73edo9D&#13;&#10;ETlsoIClP+43Z3cKxhwPu52e9Og5SqGm6TpqXgiEFGDuFPhUt+f5zAf18o/X9w8PElK0muXnvyr1&#13;&#10;8OPNkmRURU7z8mNeIbP2hzjUdd7G1DTbZq/nWxr4eFv2/VNwgBEGeD3bDGndLojscV8PDW+MhtqN&#13;&#10;jZSS8ZftRpQ83a5SYnANFBE9T/LJ7MuR8dAdyUb4sSndTkabEHAUydPLKB+b8TTJRgmlGh4L7sZt&#13;&#10;4YoI6ePKf97PqCLhxha7/Omff/32Y8R4YwWSUhpL0Adp5+WXhw/u9gYadVl0kTVfkgvaAWP8QK21&#13;&#10;KW0pgn3X41S1cjMrzIBeZyKYjqnGB1xzfmjG9YYuVHZ72jZuMDvOSswQkCvyj5WXvDEbQA8Z4060&#13;&#10;CvNUgfe0FFEilTzXJawFGe46D+LOXyKaQDjwDKbj81CYh+rDdF8ZYg5t1h9lXVRtAO/+tv94ub9u&#13;&#10;bhRcmnuxetv39el0lx2Y0g+GnzIp2CY2l93xeJpnBNX9zeH2KvYPt+uaDHyiDGTf9Kov4A/vEAG/&#13;&#10;fnpvEBRE8OL2LPmOnl9Rm5BYjTkMqu72h8cF3j7hRtF83IkbgwpE60IOMNYLsVQE6V+LwS+Pw0eM&#13;&#10;6SIQnfqISiAZo8AJMkCP6daJ5wNJOviiZPbOz0ZKjnYMQZi8P+x2lmoljm57e2zR2AEys9kYX4Ik&#13;&#10;kQ5i9TNgLenitoXNoHS+Pn96yhEM1R7D8u1eGtYjjyBYovFAlBWZAbAvX6+bZzk64xeKA0z6urqx&#13;&#10;ZBF4enNQCd5A6ECHO1JqylzXhy//eJEAlBiy82sNeQlDf7A+YazmBl2s2RD8U1fnWAnZsBq0tF5u&#13;&#10;C41Y83xooFB1LOXn9xmA2sbVhJNbkwf09HoZhaHXpWPk2PBo7I/vVtbEuxlPPtS5Hdrd/sDO09ao&#13;&#10;t2miie7ekQzyeJsEgFkybwQGO4/OFunkIwrYGBuIHvoOZTKv97quMUA3iaO/C1t1a7PhGXd4Jzo4&#13;&#10;Zi/KLS80q6f6/T+m35UoDGjD9w3l62L3/R7ESHFACT/075bNNy2paH39ud2YPozkz+//oser7J6i&#13;&#10;tgQkqprlcpVVdV1nQjCwlNWF16GjD2u6m+Kww2C5Vqr5+XalHZudIwCQkqfR1H8lb9+/uFlD6Mru&#13;&#10;6b6u3V5BK566dvz6dUNy98yu5oYa8suwd0Gu3vGmqqFsBG2qY3Di7fpD4V3DjhAk29AUMacqApIl&#13;&#10;YTxsyzfS96yQOC/v6uZWNlAKACRSDhcnavDxT/v7sjwcH/2k82hRVc/XqZKNnuYiYhbKgQwo0uNL&#13;&#10;kFBX4IH2VpuqwwCtdqrlky/WpmUSfW0nnH3BbUGGj+EOe9BAeSlrndETVa9j/vy3PyenSbL1QKFp&#13;&#10;YAQVCdvmQypUkOe9OrsNJYQyw0IJyhlnm15j5KmjSa9PXY9Ls90NjQLKHakiSjncN/7cUMzNpoP3&#13;&#10;27gZyjCADSVTh0CFv19e2XePnsquObgxysD1jtDCKyTrWuubzTIY6Q7tU1lX6lw5WpKzDxEmmYgu&#13;&#10;WnNK3LYpgCNOabJpDvk9ic789pdfX79kKguS8mo0SCADfXa34c/HY3q45i2TCFhUXga1wQbGLXWH&#13;&#10;Dz6YYVfHt8uac2bsx/VOqaweh/t4wnDrmoOxl5oA5Xz1p6fnXT99+yGG/vv0AkvhjCFPSV/ZOd6+&#13;&#10;z/ypG/MZ6XRA9e/zXDGWN7ul8/j9RhktFHPa1yRnACKC699/dr9KlMWvn/75X5bvD3VnXm58q9yH&#13;&#10;cH1bx5+ugO2VB4LReL1HSdrEYqaLofh//J/+T9hWV+Pqpgaso7Gt8uFeEIAZFg4gn90lI4aWQFeL&#13;&#10;5LiaSQhp4BwEGVX2z/3D3B541cTM3BoHs3v+E4j5oOTIe7ghfspsXxoUZhCWmlODgPv3qgkZTcKV&#13;&#10;WX7S8/23Q0VT42K/LYKUeTd4z6HFfGsZ/y5QgfN2l5elsVXEKMmKgvINznDP19B26ilLn9UUoSxl&#13;&#10;2XKu3z1z+zYWhAj2ISObhZ9qARwDyAkEwXBoxpwph0eeH+JyjbnVsJOVL0iuj5wyVPFwKBCuvGP0&#13;&#10;0F7T9rjua4Yqkb7kk1wRNlq6kByqrSaEaBif8OPyxzzkwU9696F1EVwvW3Sds3Y2KRLVIerWE6+z&#13;&#10;ZRe8Qgv9eL8odtjUKyYdND1EGcFK0YY6TmfR7COPWemcurYhYz+wUqDflZ2g/L4hRkC6h5gR5NVV&#13;&#10;XCuKq1YHz+NGlEDEI5EcX1VDLy83WuFyOqPRViuK2lxuCsruojWFX2B6AsHo+ZVQVZNYkRClX8WM&#13;&#10;G+4Aq1KKnoQRrOdZBRtFbZGv3zflNeBcmgabU2PQjCI77H5Njv6IXzxhHjDSOJKEgUrzrlMT+H2M&#13;&#10;0+Sbun0NjSXPVftvFyNKxgjbTfMc0C9yhfFaPH6t8XGvPTm58qki93EuXO2ACLc/xR/Tbt5undjT&#13;&#10;CjEX+ZnhG7WlH+jFxnCFS4Tq+bhdT7c3RSsc4Xl6tt0CVrtpnJ59HxTbrvcPancCVJ8jt2rd4u6C&#13;&#10;csYbg8r/sMCiZvhq0I7GH/oKKmR5Bjf08y0Z8iTZfxG7g6JSZQku6C31hFcFpGFjc0Qwog/vP579&#13;&#10;dSPTNswpx/RZ/uH11wRITJQSMIKHeHS0RttLT1VeFgJz+Xx4MfpdTM/xgzkvXdu+vH5/fiwAW5+3&#13;&#10;AHsFuBC1R8i3x5YvAEzlO3reLXE079s//5jmik85k7cNdrdD/qx+avP1PisEtHG7lN+ZMhLWSVzm&#13;&#10;1zmozymmEBFvfgk2d5rygigma9W9qzAtp/sFjRWL2yN3Sy6914R1pP91SbfQi/tiEJRGEq3PSJZu&#13;&#10;qEmSPpnDsVHEIfHB69REfMnr4mpMG4QgR6S+XxcTyfCwxIAS82v+zelvv48174DHBVxMgMjbcLq9&#13;&#10;EH9eTnWvTNKheFUPNga5oi26FUADKb1+K1MWUmKFJLmvGV78TA4N8I++ufgASe4eKvn/EwTfWpYt&#13;&#10;CWJYQ0ccLa5KUeKJFpgBAQMOTVo0aMGhDZN/wi+jTQ4WgAFm0P1UVWVl5lVHhxbc21yjWotEbHFh&#13;&#10;Pc1F9MKRe3tFCUaJl9xU14IE21Q4u5VUk3XR5q+Pe47RMqDLy5aVQQeFHd5zs9ynCToIbno+wbxE&#13;&#10;6VjR6WIwMM54v7m6TFVLVrXN6/o4mReXqpJ3IlJIZud4XXoGt/UKQhI0C60iqlazdxJuJPj0FhhT&#13;&#10;oFZppl1xNvccPtdi0sDDKmvOYivPVSbCaEZigU2M0MvbYJ+CnbyRUkDtgb0DOWQ2VHuMZx3WvMlG&#13;&#10;Jx3vjJ6SuYhnRv3z6pPLitk1403iUVHvNTZPH582tVH9FCibtSRZur3cw5+qLU4ZMQXcU82Fa0y5&#13;&#10;wBtntqS2WBPELgzA3DIr8qtdqjXzY2d2dh/LKPpiVlc1BQ+4AaU7PVQjkLeh5dmAw7H1pyrbCZQg&#13;&#10;CoOkxpe4Crg4y2kJNjvQxrfQEjd7kpct/ZNaFEDuwTCBQR9JReI4xw+H+ocDf5cRaw+nCEbNbEDB&#13;&#10;Yo5AndKYvcNrA7NsxC39TrDy0G4reKRlZHCFkhNYWIC1f+oei2i2wgKW4bb75Hq6eR6A6deKzQta&#13;&#10;wBGh+BCtGqMivZBhFTyzXkdo5pAXzeH9OlPjsMRdiz28wN9LGyYRSxTKCrikWI5aGstrPhesDAAP&#13;&#10;BiVUYMDI5KRImHcOBZwn1GR8ko91n6Qi1C6P0jeG0b9mm9VOBu7ecKxBreeVgZQKp0AWYMgzFMGK&#13;&#10;lU/Eb/bGtpxzodQM1zbvIc2IQfCnmMkkaoxa7GUeb7c5qwrvFM4baSQh4L01h+rj5CVtEUjFFr3w&#13;&#10;9GPWSzPTFi7g7gp/HWzP8V8OdZ45uwpIwRSHAt1cwnodsNbmU+N9QCklo0CZMulyAC3T1VtXmdAE&#13;&#10;k/FhAb0xumsqEATORj1HdRUxv6trCo5cY6E6NFkfEO6Cg3Wpfdos4FZBZBClOhEsNIlHiCID9lgN&#13;&#10;Rc7ezlO7Jf90lEpCZC9HD14YIFEzGRCcEeZopy44lpsQhCN4Ive520HGOM1JfC9GgAk1IIypIZ1d&#13;&#10;oRI1g9wFM3Pt9kTMHZyNgphUq5YmrhDAQ/t5ItYMUVMnSQb83tfqbcgv2XBar8pa2Cl1wc4LDuue&#13;&#10;6m3UBJaFOh19rK/t/YkqpifE5EQTkQ50jh6KIXmwblnF4Be7hIJbgnGsa80cZ1uZQwYKXMYLIgvk&#13;&#10;qJ68u4kossWLNSFbtwVRe/0H2Nf7ANyQLfCYtmy4JZDdOq/JMseDktYGE6t314I/sNsBQ5KpKJsH&#13;&#10;sUQxopncmVo1xgNg7MYYMCQS7JEsiYhJE20bi+qcyzoEIgGi6J/LhiDE/SD8fhA2Hoy4FoApAhQq&#13;&#10;Dbd7wvUnhHdLWgUlyurFLGmRn6JTk7WhxmeS0xWjxAQJZL7Zp0Xznfy6xF1uUe+hz7sNrx4W36+G&#13;&#10;MPeBZID7NXOVqeaCMcaQdoMsn/ZVDq8CRy/+sqhEs4rssrZo8wYqfuXMDYBleUYZ1Hj1AZs1F/Qg&#13;&#10;/Obrcq7q/eVNbsE47GGmRdoNWRkBMcuCSPZHyV1+zS5dNIoE07Bc8Zs10+K08alBvhxoUbhQNlVp&#13;&#10;ZWzrhhapjj0KwMyzzFlV82lTZfOsd2XuqLPzMPw61nWJXF2xoM6rpSYHfo/pnPN8MstSUprnQkeS&#13;&#10;gu8bLhLJIt+kioJ4kAtRIIKj1oRVm7KsK1oPV0Fd0p5JUnCSACT4st6yexsQnQmEWMaCCAqZt0A6&#13;&#10;IxlHzXiWqyBIhTXZmckGYoTc5jZ/ZAMcAkh6C3ENWUOjTzVv9pYSoYLfqqJiYFGaRQeTgpeHEgD7&#13;&#10;86HQ0+QpwxTe13uG0c3jHdwfQH+lLUeqyYUcCY3Ak6n9zGLYr3fZ8ipO+ra123aONAEG3GhXu0DG&#13;&#10;x2mq2oQF2OK4IEtcwVIoaCzKDU0OOCdEfk8bUAcixOxka/eJkosfHxiQMfOCbgmw7XZWravtUL1b&#13;&#10;4gUCDttilwNFqSMs0pwbbvoYOUCZ9ZqsnQkgAjp3EEOtPF98CZcr8LDKuNMBw0tTMai1HLqWQa29&#13;&#10;oZRh+TdHGEhCGRmJChELYsn8WHZJ0NBU6qaTIQGC8mOzvr81BXRmbcrsvnm2ZC5m7xbO4FIc0Ry+&#13;&#10;mixUmM6rB6wvkiZLpLRUgaBDXX5FwJHVJqhX8maPU6Y+gwl0AIeiNCPb4BIwQSpaowgtUglL8A59&#13;&#10;XI0R0h/S7OZ3oIxQoWhtHz55QEOZk5edakGvmc3+XCuZEQO9gz5/dyRypDtsR6Rr6Ordxy+vjmXf&#13;&#10;KDkFS6Iv9iH7u98czzN/WrcvBLuUVn3A0QHtYZbvutK0QTOAhWjuaR1dbomFXdr/hqY7MOIx9+8Z&#13;&#10;LoVgkaR+kUMBEna0AoUXx5S0W2MXXa6ZR1yKTdTHjwCtUy0lstkrtC5SjEtVM76sKaTrcCcXgHVi&#13;&#10;nEeAttulZ+Wn04F7n4Yt4yhyV9sKgDpwK3YG/6f/7f/qM+TWM2E9LBgHAdvlKxvhEqoEWhDEKuZ/&#13;&#10;+nVXlhrrEKpQ9V9M3JmaAuusfdg93P2KfbbqdFs85OkvLVfST5pBPbCMwUI4GTSEh/oTWYVNWg9d&#13;&#10;JA9b6N6lOuE3Rvmw4i3dO4r+9MPT/Hfp9+1ducR58bqxn2CZfDHqC2nezAupTEpXXOw1SIhw/y6j&#13;&#10;mzPPj/HJcCqV9D5kjDLb4fubZesbu7ZV9dD2JBdey0bmBoKFw07TrINjRGt5xONmEsbY7Ft0d2Q9&#13;&#10;mUUuh7rFXUZSED5kf+mZHqpMvP96zmF74dfHfW1vlzXwqe8RMw9dQIU4b/clusb4/3LWFLCWZgFe&#13;&#10;P+QZ8RqaxW5N8naQdEunEkasEdYgr9fwa/l8eAJQr871+05HFThAoF5ua3M4rcnBcrUvdTSl+eYL&#13;&#10;yrHMkmuiukiUUcAqhBdI+noqQOoI32D7uk1AiHfH9oWS16lOLHiX/cm/Sj2DanW0/RDu398rnWG8&#13;&#10;W06k3dW7pi1wITdJM7459cVqYDxeZTxl1uaeEAmDzDYwVDphhXgBHyjnZS2IVV/lSycod9KxW5s+&#13;&#10;EIZBZqYmpnNqeAdWr9S7OO58iaRzOwYTI6/TfbWSwv0zLfpZL9v2A/mB5SG1g094HwiSimx8ML+V&#13;&#10;LFO3wdR+Qd+yAyK7HG/LZdi65sMy4GQ48lFrU7vapTlv8tsyYgdrtg9gQyLw295sJuqFhSGHCVmF&#13;&#10;835AVRWud59eCX9oxmEyKOjPbfEdz6XBNIBDU9vg2fPTbZyLurWF0vLC1K0Svd92b8NWf/g01+pj&#13;&#10;xO9f/6WpoiVFIReRliJT3/zQnfZIZJjE8ZtqcF04gm207uKDPX08opIvd7pO8C8//Bv7dh8jL2j3&#13;&#10;9Xiv+EFR+r5sJV5y1IXAXl7HErdL3pjCrfntJMWdfwL50+YkQkznza9y+3cZub+HU/kReX5L592p&#13;&#10;Q9YRpVE0FSx1UK5mERfAuH3ZePDbqzk3+04A9kbnKMu6PWzGo9T3nVbaNPXpgowQzeVNP4zHa5Zk&#13;&#10;1NUO3ZkoX8AaHXgojt69GnVod9TE7dno21AM6eIkyattGbdpEAElHRa9oa5I2KNHXOfpA/PBN+DT&#13;&#10;l1SM3+fd7ZSJEw38uuKqdkKi0rafXsxq3j2npdaOwk0QzHjq29sqcbvLjL26tYkgokO3VtQNO/rr&#13;&#10;1yLCDGCRx2VV+K6z0Xyhgy438tmjgqPxXWvTd0+zxS/2DlGL6C5tJM5YsnRGEhbQxaUSgeCT2t5M&#13;&#10;TMVp78X1oertZpHBoTyKOHljjv3+8cdGay1QeVcvahvbTjCiIHYCACRK2h2v4rqHB1zHczqXtnyd&#13;&#10;PeX1sgIqRQZEWDXsBJDCQMc6VqwPIUtp23YwpIHd+cAK4uYz+omOfjZwETzpD9k23qpo6JmZygCA&#13;&#10;rE62zcA72m46cV2h+oHt0XfN8/WxyZNm9++xBBqydxiN1n4gtC7C7fb9tOvTPFQdRwWAbpEJI+2e&#13;&#10;y93MeNdBc7vFy1ziSti2K3ebsT5BnMPyIbdSBW+qPdHw3JrsNfPR48zmGMyKPH3/9trg7G5uDWyj&#13;&#10;S2me7/7OEKAhpEKoSjcV6mlITjuGzB1U8akQbDyDqGj0ARyBzdMFyL/YPCxrJLZ5Lpe733+2gxkt&#13;&#10;Z12m/2l53bDLqn9bkbeCNC+/rn3NhmnGGWI96WcOc6c8IKI11D6uxiQZjxCEvXL1ONM2W3+9j22x&#13;&#10;61A1rMxmuQXJRSMRTV4iD1tejnl71RYUTetCHPfC5o1nQJs5w3Bautv6jR8aSgaUhjJj71+aaSuM&#13;&#10;vsfU7vGkPSme8vL+vPtZLSuGgTydx4AXatmnJp39E8NhlUNy4Hl3d2cj5i7LjGNlDk57tg7pdqOe&#13;&#10;ljOAxaz/cvhI7wF4t0Vakydwb9i8GrcuGsjUtoWCBvoAZh2zzf+c/4SL7Kxn+3gaR3nKnrp2uObe&#13;&#10;3YF/ISzyvDpepuGiJ1AJ4dfHZrfDrU6vp7KkDuFtuSeqV/Jp9w8wLe+zztrs5f7laD+wVAiXuDOf&#13;&#10;fqwWN8BelPMyQU9jqCL9Pq2HUxf31b+48fD9jq3ocl5lZGHV9xB807zfMXwk/3J5D2W/RJtuuCp2&#13;&#10;8xwEYDOuAy+vRtJKulDAPH/EICysS7QnyEd6ezxDarqa7qKfS+BTFl1D5Fo6zYL/fPz4uyWEQZ6m&#13;&#10;8tBP9zVieHPGslNdFVrCJCuyo9DtKghyMC7AOq0P/e5fJo8gbKLgoweO1lUAptRvZSUkPj2O9zFq&#13;&#10;WaYnGxzIwBi0UaIS1anpXzSn3yRjzXWQoqFuTo5yeqo35neSIR9UHpKbOXIic/ncOzBjgNRqHFr7&#13;&#10;mkIdLi/r3aCL+8JOxH/QkWXQ4yZVOr0mzEFQ2I7kQlZ4EQnTDWuzxTUkZs/zV4Z22JkSe9mXES08&#13;&#10;d3p9BVsbx6yI7LHOUkC4nCBLHiC4vbaxgBcMzceI31itobjdeJ5qMRnEy55ZE4PNcpY1WQTCZfqG&#13;&#10;X1v4wfQ5UP4Rioi2gXktGNh3xxuajE2AWY+iaS06n5fXHcOwaKxH43V4UqusMIKpaEXDyru8E5GU&#13;&#10;u5c6vvBxSO+Uh2r2bVff1jsL3itBm4w22GPvN5hGTG8sdYQMcEf5CkX5PimlYpmTXP411m+v7wr4&#13;&#10;AzRxl0NHHthhFRdDvM/ZJYIPD3GazmVRWiSyZgTUTEr24YglFRI1oRho2Mckp1dMV+ePwLu2JuqK&#13;&#10;L+AV5UzqLYqas2dljfFjDa1mmwCphXlKCD2vE3tHuTXVP2IACjMCafvuT0HDptoPAfEyJWsqBtQ6&#13;&#10;rsfibMfMjvIaEcl15FrrJCLYQLYJXG1WTYwlCkGhf7RQclGqm83ali7mwbNVfJ/ZMVJMSvBtdNZA&#13;&#10;ggxJsxU4LkJwQREy10sFQBVhEapKvaPFJBm3nZNXLIjr6jB4vLgNgkLNUPzk81w8l48B/jO+4Izn&#13;&#10;a/Cwsspbi6XFK21qbAsXp5SuD/C57anW0ilHtictrYm6b7Hc/zlCEKP+yt7AoYm0kipzRaQU0Rzn&#13;&#10;sEh2asvSJ8Q0FfODsSvIpXXxMavcoGGk2WFqbZ45qMOd7uikQyBHBs6caY+SIYTBMVCacnDebm0j&#13;&#10;UP24jGNJYZWocszyPsY3sT4ASq2gYDbUYJQFS2eOoYuEt8JlGAMFakV3GizCNR4SA6KkEVURqtEA&#13;&#10;U59YIQMui26+L33/cqfo6/SHEqfHPprx+z/uyxt7SYdTKqKNRiaN30JpaWvSDLrr4DeNkpUMsVUl&#13;&#10;Wuw1G4yTTdEgwwPj83ZtkrG3V41AdPfHY1Hc7MChcZEnnl6/Y1pp6QQtutTdF4V8efm2Puf1Kxse&#13;&#10;D7inq92IH/iH8t+RsF3f/yevNMxeiS0pybIM+jBkM6ZHKMPUHRplIvAxOONp7qQWZeG4qEmZW4eh&#13;&#10;RlT7xTnV+5yuhf8csUtqBtd+pKzNKIwlBd/68GNkZja3aQ3BC1ZiBvOCq5fU/vv24gZD41/gwW8Q&#13;&#10;oq7cylF8zyNnV+PyeiVhx7N9JH/4SyFjlRiCqUJeSJBNZDMa3YqQULtvjbzPl7ks8r7Nle+fiIQq&#13;&#10;1vxoKN9IciKuc5+Vb4CXge7O2qFoWtZCibe6QGDrxE5+k3u+X8cV5nSnqxrm2Iqm/PCGh3ib+zwT&#13;&#10;IJy3eBA/zQv48PFPt/WXpqgFrHI7D7DYdbt1vBOoD/2zSaF/PqmLU6tNESaf4f/jf/1PJKO7446K&#13;&#10;PhIYlnV5P6PnLgu0L4r/8Z//6ePTj8euW6xGghoTHSMKpiMSy3JnVSGDw5jKy5bnRXCh6GkB/fk6&#13;&#10;v74Nf/r5k9R8VOd0AAAgAElEQVRmlbKt6wg9iHQaNiLSXz79VQVnYnBe1tjYgP70538kPD10+/Pl&#13;&#10;XNJuhrps23nbnor2y/B1l9fUxjEhkAwh8dPnxxD4eR4xxkUUgpHxOr++vIWCcwKqqrbWxNkBr0BD&#13;&#10;i6f2+tubvc7eO0CAHb3YVbjiFcgs0Zvxw7z96fTARImSc2adJYtVeN6fgrRI4PV6pwF8ccMP1eHy&#13;&#10;fuNEEC40U8jYY1XDvL8Y2VaMoWA9qct2neVj1cS2pckf2zoCP7+eDw+PhHO1kbbnxe7weht6lrzz&#13;&#10;/+E//IfN3O2NTNtEOM665suXLwlCnjE7ptOuvk33zSpcwef8xy9fvjSiVkktw8px5sGQdy3FuK3q&#13;&#10;833bn3CwASX0x/ebSSHLsrzeuel7U7TffvveHvaotnoDffsMU0pwxZ4dquMs55XFnGA7z3/88t0a&#13;&#10;FbwFPNUfnyvKkzaooATkcpPPz88uzMK1WVN5nOxNMRa+fv1bX/S2Rl1WkQBYjt7+GAGN0q1bNJXJ&#13;&#10;V+kIyW24H3aP67oixpneZrlhzkhdcFxjo49VsThrlP++fGs/NMOruX97P+z3w2SxWPb1To2StaLq&#13;&#10;2vt9ACB1VbPfP3x/eX9+/hiSzShBCK2jL1uBOHv6/MkuKwvl6YNQZiaxCt5mOTJuyVABIEF5pRMu&#13;&#10;uOb1XiV6LLyZwufnx/l2hV1WwdwFMK2Sc/b//Od/+vnHn9Syvbz//uHxCUXQd42S2Hi/O+7/+2//&#13;&#10;rfW8LIXzZn/8QQ5XLhAjKbTlr7/93vU98LapT8u0MMru57ef/vKsN/dP/+9/nbRtRbMua/RAgJi6&#13;&#10;1nm3ieH+r7enp2elVCuAl9EG/6c//zlGMqUQ4Wbj0sf6bOC6rjWnbU4TpSjL+DxGmi2LUtI9fDi8&#13;&#10;XV4pwss0M4rXyVKOEI7jYlBwwJmiY4+PH/74/bv3aAubmjxCgFAItFjWr1Tkl/u0e3qySlNEwtmM&#13;&#10;ZMEEHB92b8vWe8F32QrUHpNvlzvHLJrwt/vv3II0m/2PT3nWwOAZwla5rKirvtXBA+gB0i0VSapB&#13;&#10;kupHmOd5gT/ytnz5429mvrX75yLw19uYqMA1qbCoq7KqC5SkoNnf//6Llefd4c+THN/v7zXrT8fu&#13;&#10;j+u7Y9jfI57ueVMlgnhR8EK0JH8sd1sH80pM64gR8293xnIA2Sytb4JAhcDF7e1MLdVQ5bsc+URh&#13;&#10;avPiblEMd4LQL3/7pT5V6qYZz798e5E+Hksu8nKeV+/VcBuH61Q12anf++imecqrYptm5SKg3Mbl&#13;&#10;Q/35bXwpek43Uu4f7/ebDYACiGDKBdcs6JsL0Fdtbga4hHtOCHKeoGLAs1TKDivfU6M1SIAoOGG3&#13;&#10;z+oMYDOjEa6lKNqyvoSpMLnIBOSWQzbfx4IXoAg5p9++3XfdM0Hq419OOJHkAT8cqAlVXTvjoA3D&#13;&#10;Mt7G27FuAxXRWiel4/U0vQDrdlWNALuN27TesECCFUptjGJr5K7dTfNkjCWGvfqtykoYAS/1bDKQ&#13;&#10;HAJeZCyD2bZt23C2OPXVLujI+pZmyK/LcjkrHUST74rjr//993F9E1nPGLdxIx1nZV51XfpyPuwP&#13;&#10;b+PNYzAOblhe6qrDmB8zvAjStu3lxXaZUos99c+rWz79/JkxGoIPF52EdwCdh+Vw2HEp24f9oJea&#13;&#10;dEq5EFFVJ+WiU1oQtjkAKKoy7vSWZSXCGgECInxfLAjh0O/k9aUQnQ0SIE9YPhhVQnTIy1fIeDBA&#13;&#10;0FFvf66rPJGiKNCuc05yUXFR+/kyjUZpgynJehNcpZyLAMrz3DF4uZz5Yf99GD49HXFyLEFIGkEh&#13;&#10;QWGY4zzZx+cHG2wZ/Synru8CxFJ7Oem+2ls/BuxIVuZVj+Go1pRVxbzJH3f77X1JBeb74q5sFsny&#13;&#10;PgR7B/s2LqnFnVvm87w2fVHVQtNQIrhN0irTf+yWYZWjbPrCk6wtuvv7cL9984RiFJ+ej6Wvx20F&#13;&#10;wD6eehlU0bbv90saZ9Idjv0h+cTLDGN4WebqeKwnXZR9mfN1Hb5vutntgg9Gh7rJDv3x0B9DmMME&#13;&#10;vQ+UsULQwUrG+DhOdZ+2KU7jiI3FogTB3i9vdduZnfPKu83jWdqMYFwvk4v6ygJgLKua5l/eXgUB&#13;&#10;HIdp1nnVF1U2b0vZHdb3a1d3768XLEyRHYA3QUsv8GnfX97eUFlDCJfLML3ddw/7bXpb5mgMme35&#13;&#10;l/eXj4/HY1dDm43z1SUt8jzPd/MwNmV5WXSX0OxMyij0qiTUwMTKwiM7/I/vZVnyplRugQhJparU&#13;&#10;JqowItb5cscppXZ1XdnzY3vcN0rp0U4kZAJmUcascNfb8Hg6zuPAQjGkgSLuDYAEPlTH2S0f/vTh&#13;&#10;/XWuMzq8f/d5cehbYyREaXyTVdHUdebsNku36VFpb3x6PpVffvv64+efp40/nLJxuQEUSLEz1hgN&#13;&#10;L+/ySHHeZZBAaSRHYl3HsuZB8ySiXxTQDmS4/3BKkN6GWWy+2NWIkHlbKS33HS2KErr4en3f746C&#13;&#10;5+k6gacSpeiNmVeLEPDa4BgFYtnTw7ZtWq4/tA8WxffpWjDu1+ihl05fr8O/+eHP63VlicXeqwn0&#13;&#10;u156VQLE6iJS7IF8/a9/q45HkGdF1AYRuwWnAC3dom3d7xapbt9++fnTj9F6nlVEgADQ7vDo5pgx&#13;&#10;AYLlOKWWLpcrz2hV59NCvZNaLSU/qHTPmrrqOrNqErlPZlNzweimVVc0l2/vjpC8okVZrnaWuvLr&#13;&#10;bVcwGOiX95ELPi1zynlM8+Pu0BZVRujXeUopNTQVqK+bhjHhgJF2rXnr16T5+vHxaV1nxjGBD7QI&#13;&#10;xtqSCFFX2zgmZ1mPDcjlvLy/fO/6ZwwxjOqnz4+LcdyXm91sNBml2zpzQs/XOcUpJsJYAWuYbJbz&#13;&#10;KLeLIyXjODosaCk6tNyX2+utOTge+wBBUTchKE4La/W+7xcTqWdZiU4fWiyFKMAvv/wSIcCwa7oi&#13;&#10;y6mVyxA4g+lh11qqQ4J6sSDg7pj9y3/7H4TQmnajugkuCEI5yuZ7LPbQoLXJO7XJkpZyUmwH1ssG&#13;&#10;Uqoe6tfrFRFmXVTTGyVQ2ZAV9TLceF4BirqHvZvWotxvw9AWpVcbzqpv1/vTUzG9RI9sJPGxqezq&#13;&#10;PNazGSAlefbAMoYoQtKM6u6g0e++PHT329VZXSCqZlM0LWa84Ljq+nka66pmdPSso5RGVFA1CYxv&#13;&#10;76+mCq9vrq+r6+W9edgfRTNd7yiAOcKm3tVVveu4XKa8qhOAeZ1VeWZ1fH15c9CffvhQQoCNdiIj&#13;&#10;CCCE5GWMVUGooCzLvZ9N2B0P93GiHpZtYZR5PD3O9xs+lcP5VaBkPI0GoUAcXh4e2v2pr7oySZ7z&#13;&#10;YtqmP77+XtDOARNjFFmGCbOLzDFbgD88PgzTPaL47dffeYIJAWm2mvdFfryvt9mMnfOirRevj7C5&#13;&#10;bAsAgAm+ZCi+v3364YdvLy/VqTu/3os6/+X3v1f4lD9yKSXGcPv1LI3jIjebCfXCYA4csQLI6Fpe&#13;&#10;Xv54wRW3i8IYY0wLDhmiUXubxbCS/uFgQaQs7MpaqfXX337J+2fql5hA03ZW+Ukq7T1PJaUX7fEk&#13;&#10;/b7rIzQoIivtHBMJc9RhV3XDOicEIEQVqSPQMKHff/st1aTLK+vsH7//0T592t7Gsio3KSGRyaMy&#13;&#10;q+X9irr95fv3aG2wqyia1clRL0jTIq9ttJve8P/5v//fa0Bf7hMaG+KTjTZU+IdrhL1QOpPhweKL&#13;&#10;y4wLJkNYeiA44dBbNADSa4pudvv37x40KGjdZGVZsL/dX2GW756OBiwEORbViixTTx5J1E7A0d9e&#13;&#10;vllkAfWIRxQzDbP3VYVxWgAZlU0M9B7AaLiIqwZ70GxTVEk8C0lgJBxv3m53/InyLrGFJwxyzLeP&#13;&#10;PxG30MeCSDk6IEVVaxwYE2l2XU9QPFhAMURbkYBLpaZnu5oVQktqXH6d1IHILYUrBEyQTypdz99x&#13;&#10;T5u3jmrIEetqIMl+XIcAV5CxG2MKcEmbVC1PQwirvd8tdvRy34CoyZX6fMVKgmUlnKiqHEz0tDyA&#13;&#10;85qhURmet2K3sRBfvv+x8QbvMPLqiKhT5hmNmBcKNRGtK50QKUhoH3E8v8xNWa5VomhCD8E+L4g1&#13;&#10;lSmDnSlZ6V7SL6W2TmPz0LslFAiTggDrPE/+x2MO3en1/Y+ifto84Xo2ESMFeCK69e28ARU26X/+&#13;&#10;oTIoSEqZQgGkYJGNrH91EWU2Mxd6ZTMP1OMAyJz2rUrj3LtsyWELZrfxCJ/t+j1vK5TF1c7lvbef&#13;&#10;BGwVam5aqL9Nfwd9EBZrmpH8AFG37Vb04lJWvgUyZOuBxb6p8sCCJN0P+9EuVbnI1CENn5r9Zgc1&#13;&#10;h656ELRX6DWKk4ImZdGpJZQTLP2ZJn5tqdCvl/9vVz/k3XQfrJX7OYHDR2shCaBXW4EegkvbNP6B&#13;&#10;x2xbPAkkzJxCbSG9WZT8iS4hIo44nxp/iBlZTRuRoExep1PTv369V7u1EEBP9xJH1M+BCOPr1zSC&#13;&#10;pzjCjZ9a8q9FS9toYuWqb3zdUdprDafyXENl4qenz1jKQ70eena7fn1jXUmH5Kdu+OGhqte3a4sp&#13;&#10;2AHJKa/JMJ8np6G8PYgyXXQw7lPTNCnAH53/1RMk82y+6ap+Aibcuj6O97TPSVBLxgACT9ZtlOdM&#13;&#10;NHvhMROjTRaiUUWR8RDX3WPeIWnRimo+GJ7AxXIB6safr9TDDLPleT3tPhMSpLxXNHAa/LSeUrNZ&#13;&#10;/ddcGGUd4R9IKvnJ0ZPk2/fRdXWBvPQ0N9BJ45W0bU+fZzIqvJQnk1v1quLMAf3DkVB63IVmco2z&#13;&#10;cyLDcb+WvwWV/4HQZvV0V6BiPMvzmH7MccKR8JR7Up4sM4amWPyUvk+Fgzuk8i3y1NyqMflLh8Zt&#13;&#10;jJAqGcW9JE1TVHWKDpJHlFBaQk0E3a19PgIl8ZB8UVeHdkW6hyl5aCM5PP3Q0luaOwLIod0feKkH&#13;&#10;nOL86UdKJu6Bzk6MnusRIHmHH4qfg9uy6mitQ8ATth9f/7VKqJogzHd++VZij/f13qUElsRXsu6r&#13;&#10;eshqNikVLOLOsRpfwEU05HE5dDYvdxVMirmCmVJV/GHJEO++GhC6BREFGNiSrTA/wu2hxWPD8MaY&#13;&#10;YDZs3h5RsI5CxfURU6nhTYZNFI2Wgixaz4xDRFtc+PoIF/z5rN8JEDlt4QK+81IjvhIEo+Y+VImE&#13;&#10;10UUHGkSZzKVW66ip4n2Ygdck29lUGVyEO9Lm2ruuhYicAJr2DeHKnfY9RlvbMQB+Ar9s4BwHGwQ&#13;&#10;/0t5W7ewup21R1FXUMFpK+qkLJ5dvaRzhya1IPiwntvuAalgW19lZ3hZ8c+bLy7K1ZntCxdMmSeN&#13;&#10;y2X64jWBrvYf55GwDLreTZvNSuvh5npL/qt8zT/Qib24YJ6+sJh8aACii7Z0XQaKoN6txvZrshdz&#13;&#10;fSJVz0yBBlD0v/PRUoRo/S63EDICvVTnrLw3U8yt5dOmVH12ywwBpvcuZnobN3leYWyPIjA2W5zM&#13;&#10;odDhlOdoG9ui/J9pcl0pWua/V35mZsmWg4WamWEsI1p46h/rcb5QFFcUGaPTtllXN25KcNXkrjgE&#13;&#10;tskSya2uPSoBBVf9DJpX5tSOLrcZv7pgo0CYZgizveIzQoY2VjEmfowIji2yfjGvGmd1V9Ttf7kq&#13;&#10;mJ+2mPOXu60apzaYZA6bU+FrkS+j+u6/gdwBASzGd8ffBgDoo4/4UDxO86Kjh5os97U0eL8lyV3f&#13;&#10;pO+3EedPikryZclUdM1WX5XYbGmC02l9gvjE3sOliFRsF+pBwzs21aiWdZXJnLUqzJsU+8OCrjt1&#13;&#10;SK+gsvVmjxpC5lIdLAVc87Rm6XtanvahFPk8hD2Cel2hND1mGq1PCqSw7R/KfLPGzilJliUmDsGS&#13;&#10;ZYsCkBnU+Y62n9H2OmuAWddOcHsU8Jh/iMYHGN+NBhC3fB+1h1InFDegc+z6B2yBwgjWVdj4igoX&#13;&#10;6JJu8Q3h2Nduu3PU5h7Acf5G0dHXPoNbvglQb3cNMMQlTMmevwWv6AMsSLUyJ6Ma5GEnQhsiojx3&#13;&#10;aP9jiEbGyHlWYkXtuvjM749FJq1JTb1kEc1vpSH5DaJTKttyVGHSgtWgRpjnvGi4kwWhxXWec3R5&#13;&#10;txPnOCMcbCAFumPwQLWqRm2sX1WH8iu6ncqaT/GVgOdQqaBcHcHl8B5uYPaNJmFfBrfB6HZVgTR1&#13;&#10;clqGBcKK5wzTCLHcWAJ3gBLzieYEMYcZzKMhZLcCZDPqe/tw25RXsScNaEkACFGSYipR86/mGjok&#13;&#10;fuBh07TBGiwl0psTNliGvPdN3iGbFGehmOkKso1Y9IFs19vjiOOycOimT7tpMGmja4i/rQTAYp0V&#13;&#10;I4trbSw3SW+Xm6HicfLg7tGnNlqo+b5R/vbo8zh7LPG6+GTXY55nIS6wTlkxmCV/LIVMd7Kq4NxW&#13;&#10;E/i3Nu+WIbN0oCCDbjtUlMUNuJ2/qzgsblOnOt8zSlCUfDYC2IKvOv/Jn6y0KIsix3+kNdK9VP2y&#13;&#10;bg5ApSLWrVvm6AAXGZUaWNzkIstoIf2ZvhJULUNZgresBzF6CrKQb1nZm1BOBemyyjLA98IPBnji&#13;&#10;hljYHc1mIiurg0sOzSvHZVGd7t/RdVPKBG3s6uCurP2K3ADTmorqHdi0vSUvssG6eveITKL07Kl1&#13;&#10;FNXJBsG9WaxaSFa2Q+pYrIUMqylOmIkUIadbmQi+2TEpKI5Y+ojQTlpQ5FOMrsyz71OET2hCagmk&#13;&#10;ZQUMatfg/t7PM8KAWWsfiyppWBqKvhuffcjVGSKyBrK5wiJQ70RxM7IQnIaGgZf09sSAQ4xWn6Kj&#13;&#10;wsnlfM88ixbQmJXowAHPouKRNvmeS+I+cOsUT3EStNym++ot38WJqUUWuCCNFu7DuMCAe1zABnFs&#13;&#10;bUUYmwvpXwmqjMw4Azr8huCUbmuOOXIIecSCvmrDQXooc1cdC3PxOrH8geJcUZsonuojbgo137Ae&#13;&#10;Vy7wSo2ZudA30etvIztVv7lv+0aUPMcJhoRwz31mdClRwNyt181+GV3OMntWcIsPxWna3xiuKKPv&#13;&#10;5zdELELW2Dt92KHzQCxoUMXFM2ML0qRNey2kNdcGpmp16dQqF6KP76SLpa5PYjWvCQmUPb7HMBSU&#13;&#10;K/OZ11BuO0K7PF7/8/AId+sG9AEkQQgnrjBxwd7zxIuPQAuskPac5MAGm8px1f2yUlG6cv8Si0DU&#13;&#10;AZGAVgfGQsH7FhZexo8/Hdd3Jw7beqVgwHNm3GbijOmIEbQsGmYSUHjeAIwOhfoOq/YYo4x4lNkM&#13;&#10;c0jbbIprKqhyqioLxdCmZ46qlj5CeKY1MlDlXV7b4HFakMlzlojSHF4orusmxgEKZILjfRHdbzUC&#13;&#10;T7TE//E//sfRyePnv+p4Q2yzDMeiuVuGIffL/KFlG8mpzy2gmuIjYSQBgVkiaBIjy+M8vLW8H7Js&#13;&#10;iVKBZSsBvr891cf16/jD4QPCdHJW8QLL1c9THzNzLf6CXelplvJB/X2XurYGELzfxJKG6cPj3rLo&#13;&#10;OrtclyPcre4VHH52Mabg/9uQF0FR8GjnPurZGIkweeV0Wca8O7zPTmBasOrl7lj3J2iVvEyly5s1&#13;&#10;x6kKHFJGvamn3XC22jdd8zU5vmBCA0jdXjizuiXs8VGS9Xr/haKSqNoxvyW1JU2K1v1yM+PteKjV&#13;&#10;tc7K7bkEVbzW17/+7rdlswUVe0hLiHoKYfbli4qa86Use9IDUsm4okIV8fQLuzAe//yxv/zzGV+V&#13;&#10;vqx1XmV7pOQyLENSQPZ/DbgfzisNsYqEYiNKedVYf4bpgdBpNhT3oLP/KsUuSSfT5skiVh9CfsTI&#13;&#10;UDd/EdVfFXGv7wA8TjgUpuztATIFIiusJ7c3cViXy63gKcbF3F/bjx9f52X/w8+C0zWOMJtLkon3&#13;&#10;qtRELAHR+WXvmICZDWHxwtpoNaKhq57v40RyFtP6t+3hmD+w23L5lHbtjkogLmkFOYlrRtjr67UY&#13;&#10;DxX6OH1xH3ZdJHG5Xpg3ti6plwZJXkMu4XIQEYYMg7e5K6yrSInj69v2df9Ysp6+LOctEqXHxz6/&#13;&#10;zHhxmGtyBHXH3FeFxjk1K2K5V1bn+R5Y9FYaK4DNbav+pt9BhvKc5wO/zVLPgITmgGC7ynHfoLXe&#13;&#10;mN+QiG/j17zoiuK6FMPSjwU/Pf+eZhzeq2hThAm5VeUk/ms4gfPCv3yHHw5/YQ8vX96ZYIeNFUT5&#13;&#10;O0Jy/yamiVnYZ9k1mqYkZ4df3VpVjxX084y8Lkk2P/DgcAtLUH/NbRakpnBa8SKEFUxTVmGarSGs&#13;&#10;mMBJnZ6ysCU/UUBrt/6xb0X8+7X4wBJVLkk33E64G+7WwSam+N2/k4whjD1x5NQhSNWg/b5fp+mY&#13;&#10;0WGGzw95RWpsReYzX+olOUsTi8MRNjGBsikjWxzaZnvHTz37djUQof5hHK3i2HF4s/cfifhtJkME&#13;&#10;K059+2+U/r5rLtntlJOFGk2dFz9wdKYC6yqXsz0mtOk8vPv3nXlu4DtxiuWHVsKgowKII3SEdNhu&#13;&#10;moY7K82+griKlqubvi+OiAaJTc0hO1aSeb5Z3LNBXQBcLugz+X5ps5Nd2FkepnDOi3x5H9zc7GJx&#13;&#10;sGQx38nSQgxJw2aYHlBWCOGDaVs0bB83ZoofElVWxGiv89Hn8ynDHsaLxErczWyc2e97iecZARer&#13;&#10;ber3JCNUbMoAseDPbVVRq4Z1C5iVViK3kqNY48UkaFJhV3bcNScTqFnwBP6eWjoh90CBbdDdrmJX&#13;&#10;vH6jZWEJhU4paMuCbUWDlUjdxgCN2QN7fAm/XmtdhBf/6yfzY2TcpYhEAka0LgsGm5XMATNiQbjd&#13;&#10;cn7MOiNdDjkK2zQr7I0b3qn5h23LMNstOi324gQZIzysJvv0CG1oaDbHX1oghQtYocRZk1ejta4q&#13;&#10;Dz/u1/BmyDfkPyFUTO9noeUqjkqiDZUDyn8Ha0W2fV53ofwq0/uj/I7H2/r5CFJKt+fH4B3F057C&#13;&#10;JkDgwPVHRaSWed0seaFvvm5PRfv+60W2D8fzNiNXg5RYJlyccT3/cEDTMoACP3br3Ykp+J42STxi&#13;&#10;5ZjT8zVxkYDSFQx5ZFqj4BAtmyZg8FAOm2p2Jy0N99men4gjl6eU7Qo9zYilBiOaozHJbHS5ihUS&#13;&#10;p+oRADxvd4B1tAIiyGA23rc80l2Boic8/2wcbotPK4qmBGAD9Z+ZQUpq7zIcE/MbRsgOu7IhtJFL&#13;&#10;YeAQLaDV5R5khY75U8m77DaVp29VtR46J3WsJomwkWDrZLZ/Cmq5QRBYaxohBEe/T+gfTgum1X2A&#13;&#10;RZV3/L7gRfbo7ue6O06Dr/jp0g42kKbKyhJVPC7L4iPejG3f9MPhgwSIMFKu2m5xsziwj8gghBDM&#13;&#10;aAq+I7GGW9Y1WrGU+ZUO7UaRIyq6KW0w62KOBcgzw5jzLabq7VzX5ahXwBzg2qVFrCcMM4yKqolX&#13;&#10;IhMTDiIJ3p9/PEi81E6setEFvdJgiOZDUZtiHzuQ3eVHhTqCq2D8d7se5YKQ2RJ2GRYfs9P5HCOB&#13;&#10;Mo6gmNU7brunKNCru8acFLvnMJhnUHOr7ldrXF7sxYE+GKWnZcR7xDXOOCxZXFN6J4ziTN21kzlK&#13;&#10;CwgvPdijdchWUGw1KjNHUaRS1AqLHvVDRucC/P8k2keWbUuCIFTT6sgr3f3J/yMyciVVBYsmDRq0&#13;&#10;aEAbZkCzpsG8mAGNolYVGRkR/yl3v+pIO6bNaLDHsbU/VSTCKstlz7gQSOb9SXr7thhGAa4gAro9&#13;&#10;ipZZ3yR72/CHPx2+ff+vT+n0QPembykXHIgmC4tZEP0u6hJtMFGPnh348P1x3Pe8nMHbK/TURbqH&#13;&#10;/P46CcXbU4fg+tdlOezaJoQJ7b1BlAmpeHP7R0aC9l/Et8WPjhy6H2RO+jMjA+kwfcIDzYckdCqF&#13;&#10;V7zCpdB5TPUHYN9MZakaodx/er/+pwobaC/09Fzt+pSDrDmKp23dZCfV43aXwTI0R9B2R7tpVXxY&#13;&#10;fpEUmBTTFuvTx1fyvu9UIrnSYar+ZrZwe4/9Pt0G2/bVNN3Eh5O7LyHjjJR6j1f2+2Y6Kn/erhHv&#13;&#10;gWuXE/y9b9TVbBtjIPk/H6lP5a+X6eNaB0Y5UW/+/pKsVLEIZ6ndIiWoyYYlcWvaioacb65Uiv8e&#13;&#10;AtASQ/DOalsqCAJJH58BwAPrbYXKapOk3e3VNmP34ehCXJ4/HHGis4065mJAaSHtQWZTuuq/NTch&#13;&#10;QYUg4Et0bGfa/tKWp7VnNU8QLmwXv2xmXcFraZ+8w7mubyn0sg36J63RxTxU/tocTo873rWHMsNt&#13;&#10;8If6HNgfa1t83lgGodrbHz9aSbdw5T0k728nRebVs90aKzSQLEPjmpBz8OvWSFKlY569vt/b/V+i&#13;&#10;Thjn4xnf4fvoZ8/9fsTjEhU7cdCvIYz7yYGlEGdU3O0+v9/WWp69Hv1iK0xxWXeuP9KdNLh0dJgn&#13;&#10;piii5SEyHvapULVvM7vfzVW02FsHG+QnAx9mdSRZteNVI/jyo3xC6B7s1MhS0hUCqNr+24y+yhgB&#13;&#10;zt0L1Zm1uKSWIVKmele/2XRX9dNufTgKsJDvqD+ilfI3IoldkQSAYcyZYdNJ/vNtft9/lESgzQQA&#13;&#10;Skk+hO9ty0OMb5R+pcI7TSQGsf4WmjUhDCE0ZBseqGb0qMBWeCr2ci3p8FmIbMvjMvgGLr+aTnWU&#13;&#10;JYOdyS6lVLZ110DdrlmEvW0QnmY4pDOWDj/n3yMohsUcfexp7ohpPG4/7fwHvwi6G0EkKwbgvBv2&#13;&#10;K64pIOA2Dh2t+R4+pgVRftr2EoMj26HIGUB1qcFGbjRwHIMd9oL0VQBpJFF/bfu/bX8bIO5auj3+&#13;&#10;IFGKWsFKeBrb+dmB6rbl54ysOE1xG/NCkuKilBRwSX76wEDnViTpWJ//2/u2nb9+uE7/N5miL+zh&#13;&#10;wf75sKY8Q59PkvXtoPXlPiYWC7QKyDIV4/hfWHSv33be7+U/VzLe13HNnlDBtgCzJ/n+LFDeTFNV&#13;&#10;3/N6EG3aMtbwhn8B/MxpM08LCqc2W5nAlbj9p6cJja4beVg1Egx3SCsi4QL1oWrQfYNJu++bPHZ/&#13;&#10;t4NTsk/AfRkAACAASURBVFEVXVPujtuvjll0BgiLs37eA5wZsPkYQoMTgNnzBj0t9yLIYcnmoEdU&#13;&#10;ybfs/yTnYhnECVVpQPXTRPkq1Mz/UMFaF+e1kCbtFpbJITeu5lzohpDGRbbcNZOIWQtf8f/8P/7H&#13;&#10;lBDCEBKB8pITpqDGZnyMUyVhU4PNZ4cW7VaAkAkxx2CHISPCO85taSyOBEyA7RrJQa4siFYiwHaH&#13;&#10;/vWyjno1wVKOMqilABiuRTUcrlOynoBDvy8emGI26Dv0vMZsYuGlcqtliCUQQM3GZQpuTkn3u6eG&#13;&#10;5JQ8KHa/r1mXLDAQFBCDgiivW4tyKdC7SAop0T49H8awTniL62yzlZJFv/mczs3eDONBougiVxAy&#13;&#10;uzoTN1/vutfHz716+Xj+kwOM9d2iXwWvdt1T0NNKQPu0x4TaiJkgIFOM6+kxyxciGNtG0+3byWy8&#13;&#10;a1EG2dFDXeOwxceQFcveYO/D3XnFFepv75aVwFX9/NvXu5vQioMDstm35zqMJscVECdkhTqHYakQ&#13;&#10;iYRGHwSkbAY45xSDbKQpuELZgrwKyBmfx/th3zVNs2XRBickIxBaZqVA1+GtbSr1fLDeYUySqFlz&#13;&#10;VrwiEONTm7Zls5tqm+vPV5IZi5UPxYd1s4YzQZTdXGgw6BUqlqEt7s8Hk03gTrSIVoV1u20dS96I&#13;&#10;Qln5PPtsHCwZNgy6iImqmtOxEnK355KZOCq1kx3DHYgJlcuFcWZCaDq+RR+NXcapAMDT4uwkjye2&#13;&#10;a+wG3EYorHlmnJB/fPtH33eKsz0l9z/+oVNaauBBOrEPEZkYszfR4sJMs97trj1aP9pI+mOfst1S&#13;&#10;bipOMYs+ofu94nXOUrCVI7kZ1+8Ovsgjdr7wzStpoJLSUbA/nwkMFVMVr7GkNOdjgwGyhok0a15V&#13;&#10;XHJUvNx1IcGqkiDaXd8iWJoIE81unatWWUas/aHaJlMyphFgxpEsCWeAlmDUvgWUUKAggFIpa13I&#13;&#10;IDqbg2NQJYWsMZUgc4iEBJ+S4/5yMWENqnBaf7m7OeR8Ph1ZJlwApMPn5rBtcSk3AoHkAphYrC+5&#13;&#10;4BdRTWhYp8CzgcRTDBCrhIQbK5wyxubbUPMORNxUnTahxUK2zapXhSRxbJyuRMXkIQK1FGQZ70gj&#13;&#10;AlCOCAE/WYBRgHh7AIh45WHo9rs5rYdeAoxKzHa4PuCmTseylW/XMQIoBdvWIFTkx/1csACQCRWG&#13;&#10;tceMVgwVjiDGKWK0EoYlqzHE369/3R9OJSLo7NPnz3dtE6S0kw2vU/KEphINxUVvmrfEIEYUQ4Rw&#13;&#10;P5phyxKmnoZxRhGFkh9z2BF5n+bEMEbp52olVSkBXQasFK3Vw2hvYza6ppIDAu31Mc+YNxHlGLI3&#13;&#10;dtwWmXuUp5rKXvbfhh+AY1XtgatdIRmOxs88hcJdCbjjZ0LaX4+R0W5bUrV/ejoqY2zX7qua2YdO&#13;&#10;CTz0llK2Gcw6RrMFniDajk2VZu9SYIwFF3HmIRcDgYeWkyonT4Vw3mHnqahmGwwoCcFk80v/POUp&#13;&#10;xyI4LE7zrksuN7wWHv2aHw2T2UeWPEN0XE339PK6roI5nb1OPgNmrOv7Pqx6cIBh0CnuWJGFh+zq&#13;&#10;nZD8eChxWm639ZX1TxkSGsgx5YwmhHJ2acKxUJBpvC9XyYivsmMAUU4x6DiEyQDkJd+vy8qFnC/v&#13;&#10;ilYC40NVb8ACTCFsJT8pTLOFtagXPA/jre8FrXiGIiIrmJzmLQ622p2si/Xu/Pr4PgxBVI2HGWYZ&#13;&#10;rBmv784Vg0T0se2bFCAaNcZg2+Yd72NemrZfdVyZFRWDAM6T5upgl7WrlMpA+wRToSC9+3eCSS4x&#13;&#10;h8x5lWmWolZZzNZwVocAsFIlEb9Yt1kk+oA9CLGmlKS0zHe/LQ+9iWOHq9rgDFbGGeeqKUXobByQ&#13;&#10;kBLMkSttmZbL2zvfPylnTcaZ0Uk7AgGV7fBYaZKRWSaQjhNGgofUd+JubkTsBK+Wcaqa3ZGXadMx&#13;&#10;o1IAzAAjcTo85ZSVom4b9PB2ubxWWAnYDte/PQCqFHZ6rUh12NWWFLHrO1g/xq1iatLjbVyZbLct&#13;&#10;7SVKGIXsCyoEMkTIHDakpPMPAFqSKmgJtdGmlBIgYcORc4yDWSnYs7IhGH3YKgFL4MAQMzgAS4gF&#13;&#10;kyz6xt5vGLP7OKADq6VoarVttiKVg2tw08fz3mZHN6yUdKAgxbbNcYKMMY/LILu6fzptxhYDbSq+&#13;&#10;YEqFLxsFWTJmIig000pi7o+7FwetBkOEOGFPEmCBmpRAQsFRY/hoPMkpupF7GuOWQvImKVFdLw8l&#13;&#10;OGc0BDeYAWNkVgsxdtP69fkjSLxXQk8aAIwZWcKj0IBhgRhvU2RSDXqqsGqoYggtYdp3ysby5U9f&#13;&#10;3i53XOpEymhHxknTts7pST8MRJAjAhxJW4Z2TGlNkSZ7Pp9Gs4i2cTZXAtoNFsed2wQt2lpCWdx0&#13;&#10;cBECGEs5N+dIwIqDX/z+JAMgfPd8HWaYEWMEEnS9XglG3tqmriNsK8zBYlYzjONjd9xhpQqTEG4A&#13;&#10;42UxUkD7+qOXAqImEctp3VbNxrtaqAwA49IsmiJIIVAMwwa9r1fGY48q4/R+15SQ76sWlELG580+&#13;&#10;E54xD7489X0Ac9Pgeb50p4+w0LXg62wRr2kkhcIkIBaQI+Uj6I9PYVqXZDlp19ETgkTDcIVhwOOo&#13;&#10;vYcxcBhRhiCnUFBsCFuKBYQSQlYHSsZep562zG0hFCxbSiHqDxxKJdoECsIUgwJJWaUNk1CyXWyI&#13;&#10;y0wrQmrpjaUulWRzNCWAXlUxY0QrAOCaNaLx/f0fzb7LpcBSfLGcSmesdZvHRXZ1jBkDguKGaTc7&#13;&#10;DwpSAldN8+P9pyjN7kkiiFLOOSKDMGoUOXbRDchvBaUtxdViRVqWeEilPjCX9PXxKnHFMRFA7Nq9&#13;&#10;n3HRk8A4B59i2O12McfCEKVldBdURYDbSjEMiNYWtCwuV1IxHQNE/sPLp23eMD9iVpTaEVyjGlaU&#13;&#10;bOudgswqDvIAamkgblJGgeGtBOtmn4q3DQVTdKCm1+F2HwcCvcRt2HK2BQdAoJCAEWz9spVAWZbU&#13;&#10;b7inox0TDS0/vF7uheXBriy0JCJnPZeKIGiN99arIKNdGaIlwOwsjHBPMVgH4Et17CEm0zgDqwvM&#13;&#10;SHDP/EyyJcWVIGnlUYBlocCZCPpmB4z/fDy6Ehqp4uoq3se5lIwJpJKxh3m3wUhcmZJZETABb4wM&#13;&#10;edk0YjDLx/7rl1iA0xamxB8U6UBL5qyf0ggBnUYNgl/Xq3d2cJfpbljGErKEU4VAjlFU6rr6U9dq&#13;&#10;5xKG6FCzVKUEAGv8BozbCE6LNcD4gmlXHSsIZzd3ir30/ZqT9ZAxUUrCJEmFTy+nWPxl+AW9l4mS&#13;&#10;wgKTarcrqKRxJAV2mOBVB8pZESiSCqBYUscFMEYpRgm1wYiKDH4e/cLruqo691jap88GlErhecvd&#13;&#10;8XBdrl33Nd8eOBMESCW5SVMozqMkgQruteuk38OOdE4bWgg2OGXmjQcgJlRqVpZB69UJCaiQFpZu&#13;&#10;98QAaqSUgr6Z7dwQWZFlC4VbYglOMeXIxT65RDPiDL8/NOPEzg/K+UtXbTFgRuEwifM5Mp5ETTFH&#13;&#10;2OOUoXb5iZCcaYFKUloLWMQ4rVXbG23meQk5tqd2tlzQHuYW/+//6/95ubw3FVkCcusPlMV4cc8q&#13;&#10;eUz6Hod4D46uYuRCMiIcITznNiUTsTrK8HOUj7wdQZHnmkIS7ZdU6/zk3EZYcrEtuFCBOC2jUzkO&#13;&#10;gswTYebxPUuaBIELiTk4nOmuqsadrpmNAC8YeQBRRiKXSu534nb7VaBjSG7ripE/tHQzm5WzS9tZ&#13;&#10;VhmUCtIymaeWrD5SwGjAgMDr9B4akI7kGAHkqKnl7fLH0+FPxVqSbLcrT9XngFbeh8fqGtEXEn8N&#13;&#10;307wy+MGrnqJFSJoQkBFI+L0futgCNnqmADgmI2DBajDRE/lTZEKeb4BnTB5H0YSyVkcgV05cDSk&#13;&#10;S9QCAOYLzfhhC851ClUlDVTNVjJg4WTPiKnBh9xs8u5iWQA1ADXloMtq7du0onSser+adI0tx1TQ&#13;&#10;OS6YPcH5l6nxu4x72Jj5nXHOZbtqiM17XUvk7QPpdl97ntASv9sJQkAwnlw92djXHUr5/10v/9Qp&#13;&#10;G3xCYBvcS/8bWassEKkNwVQvvuoT1Hlfk+H6B0z7ujBbLKzQhO8JbRnbNQruHonEKIEgkAaMSq7r&#13;&#10;SgPNLElAzAYqrO+bidHXR2GmYuAywWsd2k+CRlCYVA6vm/aHvqeUO/NoUDjs6l+GOeRy4HoGNFaf&#13;&#10;+0PIvt43KDkQPNr0DuONtu6MkSDlKlBlcCGSVK4h5/UrAowJseGJ1v22TYIWzHtGYzBBIn6C3hhE&#13;&#10;2FmUX5snlPOUy+xA6xbCn4ztDyWvIgzLsk6aEhdNVqLfUCC3t6rF9EDmjbBcMshcslz0fY1NU1un&#13;&#10;a1SmeQSwyJzttspa0L0KGDM8ZEotIugIqBNCNL+uA3T8Ae71vgOEMSMpp+M6j7fbom0teEUQZn3q&#13;&#10;pZ6HXYPvNjc1cynZOtTwQ1lDebgHOtrKccYkROtlbRsa7gtZQiFKvAQp1H0YD6BRTHCpLvK++yFL&#13;&#10;BSemPetuWywhSYgUONyBXoe5Lmi4OCVb74vilRDscrvUlSw6pwGzJoPa+lDRQClM577CVhDEnWcZ&#13;&#10;vmbyoqoyrd9A/2FKzufoXcKN0ZsRjAOfd03Uu13gTM7omsDxeGgqmUxZ0qtl6mphk3X0PI2rzGBB&#13;&#10;W01PdrPAxcPZWB0F7sZtBtKWgBRuTxJ8j5nXfV0fHtuvuFIAHETruVNCiIJIYoGfz/Oi58f6m3LL&#13;&#10;4FNP6ecW3byAKaNqC+2BkMFsoJY5r6E0ACLZNBY9RNs7kO9mJZYQOybrUQJu/ZERT6Ae/brnMuKS&#13;&#10;FFVb/9S7sAYFq7lGQEaJjzw9Tet9yX9wibrkgwAiNy18MpTNa0RF0lzlnkicg8t6dE0P8ooywJBQ&#13;&#10;7R3AlfdENDGQ8dBUO8gRJS6AFLLkFYX8GtwUY6VSx4/rttGqrVmcL49qdzQFOyaqtsIO9rABH7bb&#13;&#10;j4XjrFBakUC+7Fjt1g1JlkOAEBBtnw/HJSbYNFPBh102OeBKWCsIpY9h+tgRo54oKHkzTjhqaCxG&#13;&#10;qDxfKLj9oh3CRxCisgvcV8e9eZ+lgQlWqLvzFSus/cIE6iUfTgAQhhKR3tzvf2c0xViiBQUAxPlJ&#13;&#10;0E1nAVE2i2P0vhiK+/kR0+J5Ltu84k+IZV8IDIRMd51IkKp1NnaWQyF0AA5zuovE72xJsCL+AQhI&#13;&#10;h1pA2nrUqlomGGhWrbVS0BwNwz2r9GYyBNUP+I4QFkgKwaKrCcjZLSqk2/b/t+YJfGQAIj2uPWt1&#13;&#10;SZDhkjFZkUGJUmldMgUurwvDDAu2JMpVhi7AzZ5V68tSSZr6o0MkSJIq0Ewqc3x/mBiYb0xV/2nU&#13;&#10;94DWmD+1cf34/OHdmA9iv+W45s0n4awpgCvSmiHVXxGtgIUjm2qkZ49srDNAR7uaXqiQkR++ESq1&#13;&#10;jhGWvjuO9xkl6Iy73n60EivoMSEMqGRVzcdBCL/pp6aPOcK0BYIj5fyeWX3SdsUSmIgYbxhre2AM&#13;&#10;BhDDVHJOZPUDVCIRhsDml04AlTV4xpXmmbPqXKUwEa+XU6OsPhD4BkAgFGGfKvCiYL0+FqCIVAzT&#13;&#10;fDexBxlxnhmaySwBmeaF0cpvY32gpMT7z1+gxbvYjpueSlh95Bg1FMSEAISZoAihQtzaAKicTEIl&#13;&#10;Y6przmMMj83bkiKl9XGjrp3TgxwLLm13EH6wXWl9hYBjwVdMvAS34WIIW+sbpx0iUJTMAULT8Gja&#13;&#10;epruEKVACqfC6/x8UEknYMOSCNMGYz7OG5EF7GMlaV7We0LMS6IYq4i0IrqNIpQqCzP2KY/zGhPC&#13;&#10;qdZpZS0tJOWYMIcBByqqNZmdwDzqGXpcV65EjjPM2ZZsfSwUFx+yZTU8MZk9WCjjwYSakBACgEW1&#13;&#10;L26YxbmfZaQ3Kxu4FDqjmkNsVr0F47KvJEs+HLrjsAx64SKWJma4zxRxwNmr1q6gfR2XZcuxCFTq&#13;&#10;aDsprhZu20QhztG942c/X+qmcy6A2YqWZ6dZ9r/QpqrUNCjfJGt8tG5f7y5lFoBRoWJCR1e82Ltx&#13;&#10;LstczoGl1dqRyE9/XO6LB4W2EDHhAazJCPW0bC2qXCzvj+mr6mcEcJFuKxhtpEGoo3AiJYuUxLoA&#13;&#10;jGBdEYRzwYFEd7GhbtrkvDh9HC/T591HYIrSC6BqDNCmgdcfMeTW5xSDdyaBkJCfcYy3+vXnjBq4&#13;&#10;p3A0a+Eir8tT3SAQlGCQiDRrRGsqehMnuS+36Y1zlClp66p471LkRFi/RZxlw3WGKRSWqUJb6T7q&#13;&#10;mI+7Sl+HLdj+2MLcvl//CiG0wSEkphJzzbVAZPt+wNKWFDBzvsWBHFX7Y3kXXVI1ZQJiLWqkpsci&#13;&#10;m8b8JMfamXUBOXa7c9NW1hsoBWP2bt6iNFHvEDAIswKoF2lX2S0nD1lYF4a4XrYNtJsZABQZCk8X&#13;&#10;sE6CFkGQh8nHW+Ki0KZ2Pj3ykzrAg9RzOPeqF+FHQURmzDmivFfI33Cv+gZTPQPgvELcgEuTGxwY&#13;&#10;0hhTU44Y8GyzPrLfM4+RgkgQn2vsknEeC1ZzmUMGKXWmqg5Ej4YkwaETgIHlviMJIZG7dhhGmEAj&#13;&#10;8+Y9a5pYrWvf+xwASnVph/Dr5dTiYAppNu2w8x2GmqJ0XzmgGSp/ScmXRlSFlJH8lFgRo+7J1U4R&#13;&#10;CKQg0uiLt4Bm3G0jysUl7lFaU7+0KManp37dSqpLDJDTqm1hNhvjtEjdsS9uWKgvHvjiVsIFUTWs&#13;&#10;jiiaiFAi+JEsXhFkbRY7iWglCEzaYUxJQYkjw7d1RUL3nKdpnShWzQdjjZKMq9X4zfhgfTo+FRGw&#13;&#10;3PjyKHonAYGIxM6Cfd1ibU6YD5QUh/yS25ybp2PSGwyWQVdkZ8OMkKNHOqUsZcNJDYZtYmq0tqbx&#13;&#10;MRULrIG6gV93IAafQ0gd7rJ8kJotxeQBfHqhlJUL13giZtz2vCOlmlcbgg/RYMbPNDsbmawhzx7G&#13;&#10;gsQ0JomSFOz6uKLd7qlz1pdhyrSeq0EYp5tj77xUAKfgjFkGj2uGThXGoilBx1Je336+8P0NuqXg&#13;&#10;ubA9YRf3ExmvTByEztaRjCpFEG+1thmidbactYAgJNEaphhOVtMcWvw//Q//8dRy6dfjjz4/cisZ&#13;&#10;k7Npe2tOjFaq6rpfOPZ9MtAsRqBGsppWXeXKPHrQqLErv+GPqcm5uGVbhgAuedsfGxCTVxrzgIqL&#13;&#10;EvXI76lUuV2dild16L8AjxkzAh1pymTbbs7o1nbnVj2AZj74wAstCZG/2r2iux65IpgoCQbAofsp&#13;&#10;aBNwxnpG7em3cAudV4+T6wE1xVkey0dEvxUUUJg9exrc7TwNQXXKexqIGBIRK3jb6xnh16m8qD9P&#13;&#10;Nm0acXis5QyYxWjO9hqL7BJU03D9vPsT2jgswZkK7FB64ORxcO+7jf3cVeJ52HLNp1ryrlIxyAml&#13;&#10;oNhGqd7ksaFRe0GrN24gLWzxT54Ey7eTzry4MWZgSCuGZW01VU+sIFLxPRo15DUkQhPAwgssa/IR&#13;&#10;v4T7BUcpLSWJrdB20oOPGaMtZ0LqqgkxXslKDAtAaBZVVOHqz+hkYKKra87dHa/qG6IH3VFLw8A4&#13;&#10;CzZD0q4aegSDDcGaPV8v77EussPUV6kRhyVhy7s9Y6RKIXgGuNVnFItgcb0Xv4i2EYJZH1Szzi7j&#13;&#10;m4eFLgC06Go+rWxpFi0yrWnyvlARltSmg1/j/IaNpcGjFsIfidqc1+Q9em5poz0mZ6LeVuRSdo4e&#13;&#10;VBhuxRM/Y4QETz4EvoZaN4hecWWqTt283uU+li+WXPyP9B20i4NX+ovzniToaI3GjfP7XKyNdizk&#13;&#10;KyYIpMcCq3vPcMWn5f7faf5X7Ur2sqx/SPJPDiqYSbKngShebyXZqxk9xoJk4HJWwPqoxAMkNsWl&#13;&#10;8kQJxMUVNEjyFMzFyX1DREbxMgJZH7gGmsrQhx+u97tpuDd7VgXcqrLdHmRJGZm1rEEmIF748zra&#13;&#10;TKov+WCOSb6PekCKQcohL5DvnFx+zG2zK6xC5N8OhLYYZrMevQ78OIREv3wk6LaCPuVEVWQxQHrJ&#13;&#10;6B+zP4BrIjuugT5t5T6dlUq0mudLDfaBJRAn27Pjtk4IJOy53Js5zU6EeCuH02i1xr4h9UxK8DGG&#13;&#10;zEhjfLhJ5hI996X3w3qW57GGxbiax0roZgCWd9E6jjKSI7/i1iE/xe7wMc5gu8ftGZ5gs06w5h8y&#13;&#10;mZ63KQqmD8eW7dRpoK3rzEi/frpNdtQ+Yu9KkNU5AjWo16P54PL2Zn4c4BGUS67BQJEE4m5ubJfr&#13;&#10;FY4/bqqXRmb31vsXode3PVwFTCng6FYBTSozZQDlUIUz4jNKk9NvZ3dcYS4wyga39iN1Zq/Yhx3/&#13;&#10;V0fpqV+x+bJbDW6kxLUEqPm1imRLiNlb4aMfQ2XscQRyI+XDPGeUFM9dIfW7MUz9rYDcZPdPdRW2&#13;&#10;v7ZqWrcVy+6+xGooUYf3re6fCiwJZV/eTygKlZi5PZrEvmFI636xoKJTLrltRA30j/e3qk5MaLjg&#13;&#10;4hKoCD4QVbZ+Iqysm/m2zruvXytJRF+/RJpQKbWsnbp1WhWGYs9BxBzK1WgpCLYjZgA+4mHg5kGk&#13;&#10;yyfGb5FUfvEx4d0ZS0oDbCtI0rgR2VY4EjlsWBrijvz1/us/qNTdOW/kBc/IYV8g2nB5QAd42aTw&#13;&#10;LU/tANdMAZAiwDokHotnLKbi+rbBzBt/ZSzTLTBJg8xLszEnAkIg0md/RA7efl0PL6wdC8EAiKLP&#13;&#10;aatnije0vrvsXi94R0Cj50fy7YmsYMCWUDjy7MOyLK0EpmnU+fGPu31SeEUIKa3tnxxtiswJFw15&#13;&#10;4ynhzjKnc1XvsVD3LeRco9Wcmw+Pt028GJG2TuFbTu8oKQF6GXi9dk1DMRakAi6IZgGCGypzKQ57&#13;&#10;0bZa5iOT03RNxVdB3iYQCM01X41b48SC4tPx0NMB5sjV0b//lMzFsedJRyqYUzuRZPxtf3mMCE8U&#13;&#10;XMmeT4HvUsgyCWK+QwTl4Xx9PNTvkVFWZ45BWcFPWJgk55sa/EOztt9ozSTgksz6PfnuQ7+HkWwO&#13;&#10;Gy7/bjbK+rKAIiX79IbMzB4WnJ5D0np764LHX7ZtmqijWZ3P/sAyzG6I+HdMjIMPz95zet44uI0a&#13;&#10;8gHyLnGamCTCb3DFxbOwePfl6sqGgVWURt5AD0No8CmoXEql6JNHsZClqRu7OqZYEaxkViJvC9Ut&#13;&#10;gcDvGIJyVDQ3ko1I1LuQMcqAUvaYhNJ5iXhFAFcPJlmfIA/dSkQE0BnTrjL0VNX37PjrZmlCxdGc&#13;&#10;l9mrQyGWqY3iEAvO+Bi6u0amQIeR1wY8dWdj6ax5SyQonWAopqlVwstMaow8L80dlMQRdbC06xof&#13;&#10;JS7snJWll07xsPi157tp4iWvx/Pl+u4Leazu1KKJbQDglp3jEIrNIDIMaiYxhK4TVXZoG9+ia/x2&#13;&#10;UjDsMNvWFULAbm1G6OVAk/k3gNqnvOXoWEMm6wBkJVP7/Opu9/pQTZt+rhtdwYI8x0ZajFPHYTu9&#13;&#10;23huKZFh84HFvUShbKxRkM+lOvKQ1WKlaJbwVrMa6MjYXrjT9ZffDuWjEBC39wWeY1FxO4hueV13&#13;&#10;vP2Ws2jqzemaHz9Qh7RGgIxKyCLqDUtCaRTz+0IsXpCNu8VmXwi3kGWEmtPL/FqekO0qHuNG2yyW&#13;&#10;lBCwAFBgYzhK5jj4eVvkWmoO5oOYFpUcQCFzVU9sIQVusgf9GpDXlUtnJKbEqhiyN7kEv74pLubV&#13;&#10;p3qxT8UCJ3CRgG1ZAJdxKKGvnudjLZRNGuuP1U7vzxIPV3Y6B+C4TAA2r3sEOhLQEp2Hrok6VonM&#13;&#10;H4wYeDYAZxmaekvZlUy2ACqOIqepI5moAsOQargbK/1nY+QyUHyc9msjiLRuWEJEHS4dTq35PdUM&#13;&#10;ERv5EGpIpmQLRKfuKMMUodbMf54O9Z5CnWTCHNvsaAe9XG/gSTo6rhkZqFQG1t0THEeIsmmKecq3&#13;&#10;z03NRvAALOs0Vd71yfcZ9M4pAVJy0axN72sHIkOTSGJKL/yztRkLtURucQGaiZH4iqVj920ZImXS&#13;&#10;FYJwKoBfw0YRBSRbnxNvJF+8XrNNZFcTrwTPhQDwIDulaXapL+S9jVWzVNwn/4lu97WPjSrOtiM7&#13;&#10;Ssdhnqd1jQjuEiYWr0QSkxbE+grb0Ph7ozE8p+0BMHQgm5z7+oQsjrB0PzxYaCU+hDRV5LO+eLRK&#13;&#10;TrZcRGH1mwNt1ps3xtmtQ0GWgq69nH8i+8/5v7E+Gxly7Bqqvbu1Cl4SauTJWt+alqnTPK4RpV0B&#13;&#10;4rRoDn19eBWuYRmQmXfLcH2iJGZEk+cPlEUjh23p6xoUX4BYlxLA7H6trK3vXp8Bwx1LW36WXQQe&#13;&#10;AU9xyfGu5G/bOhK48ByGCCcHh4iOBa39K46ujnypn+w1nEEfxDD4nccy1QLm97aRcHg0PiRLZ/Vt&#13;&#10;jnhDp3t79Vjg7syiz4UuYEMf5d0gfguq3RfR2PQxbzHFFbJFyFaDwBXFZMqfZYhOFA7wjymsmQXW&#13;&#10;YWdB3CQjvbelypcfka+A863QhkpS2SnPB92eFQJQZIXzbQpt2Z10JQWNwqwi0zTFPU4OwCEVEYK9&#13;&#10;RkvExMGXlkQ5BqvtfcGo0qOjLRnyAxTHm3aI7FAb/6uSiDUEG0Fuk0IB8RAPAJSF2OK3PuWUeaE0&#13;&#10;oLnn7+OEC6wJ631gbUWzfaqY+YND+Cg5Ik7x//a//B84YQFPy+7RfAJ627BlvQMuGURAwjzl7y09&#13;&#10;FrrIJ9+kj4uZBnePu931esE8O/u4r+KzCmQZDjg42NlHDNowQk9V5p5wq1w1h/tIFfqvv/76cuif&#13;&#10;/lxfL//6+aheB5cbXCjQxu0PFb4D/PBGLGD+QnOSMqyJ+XhD/cfXpX3Co7hPLy8f//56A3vy1H2S&#13;&#10;bJfD+o/LG5Cg+X1/n2bE9lpjkncJfHME7D41h5fGgfZDdSKwiLfhPXjp4smX8qlybkOunEXf+3kF&#13;&#10;+f+AQAAAIABJREFUrt51OuU1J85Qw6qzPPxZ0XmzD8JE2r59t93uwCQW6c23OJBKHr9YMJecGlWn&#13;&#10;1X+vqscUGrbL6XGgEYOxazwN9X152D3bPvPjv05VsHSn0ufWHtDzQCpLR9ZXPx+ogKrmYe9qXS0g&#13;&#10;DtTRvLPpV4xO1aqXxidhre8Z/UUFZeGlx3Ern+GCTPYDZl8rI3DhOFNAB6bDmEmJB3r9tmYm5NOB&#13;&#10;8607m+GezGOXz0u1ztMwuQxD4IX9FrKZxn/dsbPP0RF4JcxvcCVG/Sa32NoZUsEhSjqabLIh9Bb8&#13;&#10;Xz5URTvh2l9DAthwBmkBNhfM/mIiwYQnGc9e6drrr4WpBt2/UzsD1ejx2kjBMRnw9Wsr1BnP6EEn&#13;&#10;b/VCRveCDoqPtlxpFeX3YMm+quvjofn57fuhrlSTWLWEJl7Z7wuMpC9qy75eEzWh7hf6ABtop271&#13;&#10;4Z9O7XKdKBBsJvsaEq2q8Gmi7yrXOFf6AkcOwIGAF3gc8s4xPZskavpJaCralgb9VtHPAIzf9Mw+&#13;&#10;f1Sf2cXfsQCKKCFRFNJVPb091g+1alVcFqUlegPZwds8f6ywMdvkg2o0W8zmM5AH+Vu4fosBi8lq&#13;&#10;qMk/8n/anbFk2yRPISRWdw/8/sFIibrpBksF8QO81McGxMeve5wnJhEWXk40fVxz5cpmmn//Wc+G&#13;&#10;WwYJDCd8W0JG+2siMS1908U1oP3+/aZjzFWzb1CXCt0MPKZG1z+oUtFwD8AXCptGTa4Q+oCz/rB7&#13;&#10;AZHyNhte0k4G8dblNviSI6Bo2KV2yTa24Iz+vICGqT6m0rOG6NRlqo8B/v0KZLXw2lzfox+FJZVr&#13;&#10;VhyJDTt86OCHv076BZy/PP9pBndFIKk0OWl663gVgvfJGY5D3P1lWOyhro5M67dAHP0heuUknn1r&#13;&#10;TX1oE6qPbRPnK60YgsT6VQnR95hZAuft3x8+vE7R6lDxdtQhPee6rc2w2KeYpwkXqR9s1LVu4Rwt&#13;&#10;b+RHWA3zilRd/KyDkFJUilnY4WRqRnkGx2mtPu0ewP9M5vfTzmzzY7g0ot2bdbraHPfpVXDCMFEb&#13;&#10;TF2LjoVGT2KoL/eTp+brv/yzvjx2p+fpfnuq2OPnI5tjSB41BXplY3F6+HRE5UdjxY/Tbx2X0+sd&#13;&#10;CSJZQdVfBjfr0on4tFuZafy1ZRlGTezyxI72OkQIn/oTsnr6/kc67db8LDHG4yAxgyvcogucRkko&#13;&#10;6C/2ls9xer1KAbnK8Jslu10sARZb+fz3bdqr7iPr1x16/7/euHoZSf2FL7BOeU+XYak+tBCBbK3N&#13;&#10;uHnuHh45+hQvmaXIGBDUk4CG+fHleBxtuVOfQBGRqF2T/x8lAQ1haRnDTkJYfLaNMR0+NaUdfULh&#13;&#10;Z0tP5iL3hchQe1HyRxXuR059JZTXmlxhDAERTJpw3w8R2YYzf7U6o9iIH3au/ws+VBW0Uk/oz7SZ&#13;&#10;6VYfQaw2zQQ2Bd8LPFY3YI2zu64rP+8kmzne66/ddM9dvcG+3OFr/fTfD9HXxy51wP80RGKLZ6/A&#13;&#10;+bR73F4FzPCQ22ISXlBjHo+8f/l0mwyK+d9FJRaXJ6urLof9Zfx5/MqlDuYDAWl9aqPbwDMjYZ7g&#13;&#10;QDzM2+rmh5ZCxYd7kpksf4zYn6/bp4/dgn7J73xGkUKWoFOxEmxns2pTChWTiVQreBhyvcVKtS+f&#13;&#10;PkyLybZYuoFDsuN5IvYhrmKu+l3/er15Gifqz7t/Wcb56VBX/1l0H3ZmmhQA82YEkjVv+DPCeURl&#13;&#10;YmCsZce2OwzYWsqZIQvMkMsPT/oaZUMDtZJVS2gbqgSwaozv6mrB3O0rVW8NiWW2TejG8t4hUoF8&#13;&#10;htnWu1U/dh232/vz8VwCbdpPtDxqvLUwi63Un3Ygy5AZBQMhRUfvFQEUVUEEiFEnGrz7zz9+fui6&#13;&#10;EyMuJAJWjhjDVRTcpbAlTQ1ExSvS0VwZYzBOnAUmfA3Jujx4j3ldGrLHLtGYgGZ82QgysDfpcW7U&#13;&#10;BmllgcznXXNPvMRgFqVdTEH0srtSXn8KkxT5hF/Hbf7GawSqXHfRI+a0//L0T5es/ZKzx7UHumyg&#13;&#10;kHnV50Vo1o1AzkJl9q7gp3DXfDKxlfoF+JOY72Mj9z0H//KxhmC439nuWdG9v+qFzZODJUlu0kQX&#13;&#10;/Bj9XYOaPMue03aKoiTpLluoD7/D3YhBigTI81OCeHFGRw7ArrKhIZyFcJz5JvtgA7RmYwqZD4+f&#13;&#10;S1UUOy5wqJKgtqJq0pDBB9xSyQjD1Irvaa7yl2maCKW0Fi4tHhwCpaBnZFof7Q/fLdWFaQRcgBiL&#13;&#10;PsTck5BNsyOaoCv6W8U5TaIMUONaR/UDxorvgwk+hFmqtDwy8REv9mv0f+N5KjWoZS/kVcKZQHpL&#13;&#10;wNsImNjxpP8o90rANtpc188eQeLkuUVznsafL0/nf/x49OG5znv9Zi6Bumbme7r5CU9NqRvLu3/o&#13;&#10;VD2c+KxKhNDS17ehErypskc6PmQreoTEOM8rdB0TZTGfmHMsjusFwmxr5MxMOJ6fyYkeAvCy5on4&#13;&#10;XUJmhBh/aqTWYSQt9iz1gP5avtEaenj61KLweKiSU1RZLyCGqmXS2b+9PnYnWe984Z1H7N264mkH&#13;&#10;tS9kIhJTjs2SIEhCkvcf/+x7Y1d6ZonjCSIshHUuZRyMheu2VW8t+t2lGHH+Nxi/QvzLTUMncgLj&#13;&#10;TELTu333qccRlQhIXzghomDLdl77rf/8tPy8V7r03Yfb7j4mRft/CdTuhs9lErmpVzcxm3ZLwB/V&#13;&#10;T/uLAN1EG0v2hXpt21r49Xab/qhYTuGV/ellftw7IABJg90kDo0IaQZOOmjTCdawW/PZrXgev48t&#13;&#10;/7rN9tTWrVxcaiJrXn1oDlY+ECFkIzkyTgPUl8eXqr9zkClBgu2EVr2ch43CeskRVJ6j1rzmqakr&#13;&#10;2XpnW0FOgTg3RqohLqBjgiPs7EO5ni+Je1cX8E66UxEQ22HjFSUlBuvU0YmZqd1xhPLD9XlkM/aO&#13;&#10;PJa2f6fo4CC+bYFjSctCgJWMFrPkiEpR1ZFuoIYZ68uluQj/BlV/nhD8/0i0jx3bsgQxrNub4891&#13;&#10;EfFcZlZ2sdhNUoAAQQMNNBQI6Ac00VAjQV+qGdUlsqu70rx8LyKuPX57o4HWdyyyjSPYFHZlVfEK&#13;&#10;ALBYc6FY3GGyUcRYqtffXn78kFRgM0h37tf3Trbvb2oZfudl/z7lj/UxLdeIYRByv6u/bffTX5pJ&#13;&#10;ng97IqceJZhostexLulDnQMtWKKYsus49qe8v35aXQxt4frbvvl31mptXw8hP4NcrzdchfPXhQGU&#13;&#10;FidZ5VLCPbz7a0BX/jYW5ekyUI18KvDzjx/Irw4LXREBPMTbT6x8ViYYr2fC/vJh0MO5Q+ya5fG0&#13;&#10;99ZE3xA22CrDzwU537dxrmgVbBYF5rxAPszf3nuAhtXKXZvKvKHurJRF6dNTfy6nmuR/qrrXG1Rz&#13;&#10;b0ACtVM+yCg1SBrjz9UuDmNhVLAftmBjgd62UX/44YXzlOfdDi0oIhqbaqcn/N/995/W+X7YF0uK&#13;&#10;jVIobzYNVNtZJE/N3Q8kHdbPQMrK3Tf8v/zP/yeIwOmV8WxiCNp0lWCpW6IPiKwhFThsNurkkShy&#13;&#10;hhHkmHGHgNx1hKCmrpFh67QU1X7YYkKYNBSEwCOa1OKdxxAYgZLeDocTiIAhSVAKPoQMKK8lwzFB&#13;&#10;GwmXYWIEVnxHswkrFw5kHZQoOZzdarH2BrR0d52VcgE3LKx+XbeIwkkcEfTKj4kj61Ali6A3WOI4&#13;&#10;bv3hYFPSs/HL4ryWvcytJARJLjNCQ1QQkG3VrWAhARD8fH/nskPzK+BY4ZyQ0AkzWYEwZ9oIwbq6&#13;&#10;cn5D4rBtxjiDQQImWWsTCK5YOEySUAg9Scz4EDLQEacIUvZ6HjoXIcQgk2Rimm+4gWucPIB9U64p&#13;&#10;wKIEOAdtA6JctBT5kDMBImwgM0tVUdBC6zVB1pTcGoUl92bVCdKmMSBsYUWZBA13QoCO+5xgQqUC&#13;&#10;fds5bYf4PYWYckFpSQcDK0BlzUTjiFYrojyfTntRc1EyWTLn7Yfd55TWFEdjc3bRYc13zAWbI8AJ&#13;&#10;U4+RCogXkQlQUcYdwRQkHItuuX8lMkARcyIgb0BCItk8RFmwqj8mn5KudAygwA7YUrDH4kCqU5lF&#13;&#10;TfunnlRURVvLPgbMXb0/NKO+8R1FkPGG35VTUejN1KUUyAuSkElmishiBlYPShZSTSBEdVyWxDgs&#13;&#10;a4GsdWH1YQMxJI8g5YIKjmOZWLJcB5apP4+yLZdoWwztlEnCVgNEaYgLRgwH4FUINlZcBq+RsNZ6&#13;&#10;qxIOk/c5OcREv65nWVVJIFpLoz2lTTBYUDCsIyvbkCnIw0YlAjgq1x0aVAGYEUxEx7APFGjPRJ2i&#13;&#10;X2Hi+9Z7LVE132y2zBeOVY0HKcZQuGh4Oc+eGTbfHqWQmENQ2U2lklYMsUJg2ouolb1dgqMH8UF5&#13;&#10;kzgEyrsIlyU2JeFx9Tm2pz7qBCkMKGltuWi7ulrnBSb/bh1p5KgmiKg3KyKQUkwVdiw4QhOSxaBn&#13;&#10;4DnDiAC7TJihzW6Wcs5EktBDJwnDLgOIPYYcl7zfG5vWaeG7slD58XjcyJRt1ilcNyVBG5NOMXtt&#13;&#10;IoEAUhK9TOnb+VZlrheVIBY5QhCqtlTRbT7wFAuQlAN6y5AxD2NeNKKhadptNZhjVlGdXSnqAHVw&#13;&#10;KfhUy6KkmFMRIgD7qm+Id96qQDYFKCOCh9JpLygGteRrDhK5iJKHII1A8xlhFG3yFqAIP+9ekvex&#13;&#10;7BPiw+3R7ovr96HZ1Q6qBFDKwGqAAvWABLSmnKjTftswydpunO+w5wCajPxsKeuhKPvrw7CMbAjG&#13;&#10;RARiEohiAGCe/b0EuwTzso2ck4YAZ3OKlEtpFfARiH3vrAYZdP0h5rw52zYCInBepprIGLamJMah&#13;&#10;NSqYgPDs49Nx1YvH8YD71+3BhLxfRgAYoYFRMOkR44jLZ4TTrkKrOdOKuxghEiDEdR6NXUJZ+Psa&#13;&#10;vM8wltZVuwoAYLStmid2qGLOcZpwX0BEIS6WZeurKmR3OBw1MoGRWU2IYtClMmK9LaVoHHUIEqOt&#13;&#10;DRNnNFF6u2/eAmk2SkHISgMsYUkZ38BsFVBbJKKCyMUMJMUshLJhGEMAiBSVUt7vEYIZJ1DQhudc&#13;&#10;chwCZzw3tIA6skKKigRjeIAYBL8GDGHFqP7qo3XaWjc8MBU6O4c8hFnMnkMqmACEYJJDTNZYKU4a&#13;&#10;6s3okmE/XgETUHSGajMFgSB2cQtAgxB9iD4hLaJbKGPL6AYQOeWNrBfv9oJjFGFKzfHQOm6hgxJu&#13;&#10;F+KoidaBMC+aQJwIsgAr+zAda9ziHTNF/cwJyl6Pyysvd7RgIcYSYkgTxAiaLUOk9CZKdiwPYRPT&#13;&#10;45GAsyEYlhmGbp4PL521RlaFHVTyq3UpQMygMHqQTYekSN4BZ1O00W33h60EFxBqhBnFTKAAEl4I&#13;&#10;+cglldmBYY15Xgkju+dus2rX7oL3G0lGRUrzY74SVRqtQAJKLzb65DhmmIik1bbdLgWFgCZKAyZk&#13;&#10;1+2ZDZyCx3gPwZY+F80xbBvw1m4+5BAjsM4twRdM8sw4pEXbv13umzWtaAyPmEIIU3aw271kgHMi&#13;&#10;7+YCUiggI5BEgpYcFoDi6trDaRrXdZkBlRQ6kDzNAJSFR8wHFLCGhFulOEK5gKT5/ys4jcAEj8uq&#13;&#10;ToDe/L3DNUI0JtNUuxhgBpmiNpccAFuKBFmAIVAcRIkQh0ZHEiiVuCxI8G4eV0Aoazu1zNBEFlhT&#13;&#10;oMAyahihYB/LBHK9q0ORvDcSUQDnwRpR1i5EHuBkzpAQ55J2C10pK8stORRsSDFBuASuhJdI+oeN&#13;&#10;Bdd3XUvOIEpoTI4g7FF0iAgAQXS+49RHhEEUyQPFIIkVp0HNCGTKEQQAIoZUMOGx7zqAOi5STBBh&#13;&#10;0YZoSwQB57TPTSiK2l8t2YDxkVKs1q2smgomu+mirlWKkiSfY8LIJsVUmbNi3E6RQIdMilFQJEhM&#13;&#10;MAaPhJBQl0xSUoakUpIRpRgiULY67I21CEKXMOYCEFodEDBarcr50K3FLBNBWALUNOTh7iSRVjSx&#13;&#10;4YLioJSrartC523KviBO5QaGCIJbo/cps6JKTNCUsxo/Pp0e21h6+bjdYUIcWKYpTGLbsoAbLjGH&#13;&#10;GBtHCJ1hKOoGBO/umgphY0rJO+K5EGpeu7oIETaFQADdra4TxhmSglut5O5w3zYIIXOxqSoMIqvl&#13;&#10;PJpIOSbF8JjKXWHHsWdCMpp9RBnve24chwmYRdPjHs+KlZJLruwsgcAgZ612VbmuMxcEWHSZFeJg&#13;&#10;1g9JAAbBGSWK0jMMCUqKLReV+cBBP+gJQFXsGgiZdsl6J0ASUpocZHEMLDWydqsrpInHEhWUsdM2&#13;&#10;X3dVlwLU2rc/HQDAy+IrTGAlMJeekGnevB4LwtrqFGIOCNzmwXkeRM4po4xcNMTElDFCRTCqxyhl&#13;&#10;ACiTkNdFkZKGYVqWCClxKJYA4SKvRjX7btFhvdyqUiIEl2RRJRMhLWfDYywJpwAoZpEKJGOeEG4A&#13;&#10;iPAxP5gAvOomsNRPu8fiswKDXWCJUeSz0lIWISdY0KicgLQmFalFVrEs6klbU4DISKYomA16iTA0&#13;&#10;URHMyoMI2SRvUeD1nnBOcCmpEc5sp+c+TwhWgmRcMsH76pYujEpvc9U1ubY5kaQd77G1vmBSmwGD&#13;&#10;ysdAOciTpZRQD56KfhvX1TGXXbdvC7Zb1EoYSrwkHDuztiUHURHdqDRXO6rGBwqtN6EsWsoK4JFe&#13;&#10;FJCCF4cEgiiZMqzi0Bl96vfElkhCGwPCQLbCPabtMbGNKagJKNXq1QNlYiGPsx8JAWWUkp+m0ccq&#13;&#10;hxlxLBjkw3rOCevNYR+JETRjwUkgXi8BZluWIKai3hUqxG/3W82ZRLQl9W35IyaCNLCT2cnOWScb&#13;&#10;FijgGZYMBmd5pt5ozilE4JZEjpOoUNnQGDOLACZLs7URGGUpIRjF4f2BM/LBbIb0vIEZReejKBPn&#13;&#10;zhrGSBNOvBizdU1fI22hz6nsZDKqavey5EJmBARBJEPSHD+ionv69FJ3J6W4IYvDMeNi+f7HapXW&#13;&#10;9tg9tYzFUClXvk1UViLIVVb48Xa7DdqFHLIeB0sZvl4uBND5MZeU8UJO3o7jdPv21SifSan9lo/F&#13;&#10;GWwtxRF91e7NuIUHdtw/U54Oz1jj4vvNE9qngMu+gpAMw0TKcvzb27GsjJ1mt1oYb+M7JRbDFmw2&#13;&#10;+xQz7mRT1BTS8NU/kgwqq2+P97RmUtSJ0OPLRyLEh+4A1fwPzw0IoISu3Rehp38bF4XoY1gI8pmz&#13;&#10;VZnXb+eIyfgICJGuYUDFj8/PkMTqIPo+1B2azVi1rQ8YgjJYbnHKgOxF9YEUdS923VFdxnyZ+227&#13;&#10;5fMD3rf1/Xd1++V+fn2Mw0MZ5FPCX//bdTXXlIWeQZm7LPHr377F0cJATkIMb2cAcYBRC2or9uvy&#13;&#10;Pk36MVw4Fdvol/vlv3791VI4va8/HY553e6vb3RPAuIhR0pyu0mFyRbhZdDFjlECnQ0R0Ov2TafH&#13;&#10;33//Z8kgQYjCRKEVBfJJZ5oGM5KCXNeFY14aUuNunt2Y8xZnXISils5jj+T+kBJ+ADYxUGq64QJi&#13;&#10;DBHrl0Qvaygxp/mIWasFqPf7EdtRBeha3TBUxCkPd/hgTVdXzyCXwxRqCngBv0/fIkj3uMSihtUn&#13;&#10;Qbs4fi2gUcNVEggeqE+HE84f9z9SgHYtp0CawRFckbrVdOgPz7Sv+p9PBPAkxOK2zG1ZhSrFnYab&#13;&#10;MWxSVcYcofe//3YgdVTk6eU/CJxUdJUQedj+7a/foCXQZUht2YW+k1CBTz9/+NIc728DhI0pbfN5&#13;&#10;57CHKD9m4zVq8MHPmZ72b8sUGc7KkA8HIHn2ccHTOG8AirfXpZLJvw8nJMHEPvzjn1Zsvq9vFABJ&#13;&#10;23UE60N2z4dY1WXbU0ROvZju8PrqAag+VYeYjJFa42296PEytoVE2cUSZ2Ba4qVn8BKhwSZn2ZQA&#13;&#10;V8bXhJNPdVezbMMNZTDE8fv5tSnaCOtffvsWcqh6cXZeQ4AFjKjIMkfgzt9+x5rdwHzf1mUOXCtK&#13;&#10;orEzgJ5wLHd1/fk0D2ESnvRE+wfJtM4NwuLLf/qnAvdjwIDLzBHBFAG4jnMoMCbo++VB5PE63Nvd&#13;&#10;kWI43d4gKZzbdmVhblckDjvZ7Yte2Lg+7ota/vb6GybAep+8jdsCN1JVh1W7Yd0O9eE8ft3cqnQo&#13;&#10;OIA44YoFCEBMZVn1h717LEbPzhvKqa8AIxHlHAPOEEGEtFJ3NI7W+Jgklaynu04mEJrjfnRpi1OO&#13;&#10;fn0fKCvd5NJNm9legQxU1JVEVSzpPvg4LudF2dfHpE3Y8aYS6Ph0mOaRyryO1wwcLXCIUgD06fmT&#13;&#10;1tqx8mrW0cFAnoodKIojhBXJAOKVV/A2P3jVDoNa56UreVWIUnJBOQX87To3uyPATCdic6Rl53Px&#13;&#10;cji0HTRhNTnVH06owMYsn3Ydi3BLy7HZr7+ul++vj+EOGVE6tE9djODnz/+kMz61wsR5BGOeRvi0&#13;&#10;i8QeZHzd3pRXfd0ASI7t6YfPn3aHwmKQ10gyiF5hP1rg78Nc0d35Pu8Oh8v1+vHpadSLR/ShA4Fy&#13;&#10;dK/9qVUqNs+H3ICXnz92pw48yV1Xdo2Ek0KiGNdH08HmQ+vhtg063AWRtEUFsOa0L3Y/PGkTxlGV&#13;&#10;bSNCW1VPnlf1x+bjDy8s+WfA2EeECdRq+/Lp0xJY/dyWTb3rnnsigllJkSVo4rgWicTJAkpHMyRr&#13;&#10;+ZaovbsVCc+FBk9AdLj8cPzyc/9BNLUDKWCEYFi/vaV5AybmOWEhmSgOu1NwMDF0+PSCCPB5yYye&#13;&#10;14hApiDueP32314d5zTLutrTspO0Ms6XdfXU75vdaVudnmzzdGr33BjdtUdsw3JfBBWylNXhKBHa&#13;&#10;VUVTli+ffjpf3jE0Kj8+lf3yNpAk+kPlPBimabdrjp+60W0uZOTpvoYVRciA/pR/+dff234HGFze&#13;&#10;xuliX14+75769Jy/j7fb/SZAXoeLMcv5/g7mxDFzPplIYIyfPj37pG7zd+fCl09faEpFcs/H03ob&#13;&#10;zXleGI3eau+ql5PgJSTAWAcSdlHQQIpK/MvrX1N03unz+fVBOE2wKmSzK7KtoMcQ5Md4nr0mrB+W&#13;&#10;0cOpp7iEriEpoZiTzna9/fFLvD4u17ddV0lK9ONiBz0+RlLw0/7oTZKieAzDOCzDdXMLGh7D+bra&#13;&#10;nNew2i3fl1lZJ2QFKP4+TqvNZkvixGQt1mHZxksu+JyJEfvM0qIgp+ypkdChJd6ZRI/3+4KxSTh7&#13;&#10;fiMr5tC5dd+VA9anvzwDFOz9ATBkFF6Hx7f7wNvq8voIOmUJbt+XYJPWxvHi7XJ9OlTEvRedZEJD&#13;&#10;aYNw3Gu8EHf1zq5FAzAntOivo31//IFiymNsIzd+9UBB4Vc9SYA4AcqNtvKJpIbXxx3bst+CQtin&#13;&#10;DRw+NohliAkkvoadUWENWjZVQIk3hRFHBRzB4qX6Qjj7/OEEU8aAMoB5nYCbnjjAoiCQ/HT6yGNk&#13;&#10;RVUiQqYZxswQjGbLdisxqpiHwRe0sSF/PJ6ispYTDDwhMIMcNiXrSjn4draDfa9QW4Kipw0r+HC5&#13;&#10;PvW7ErA9RXXBkRQxpMywaKuia6vMurrmPPHSQFotOYGydKSCVUsKLlh2mYmgOcbWw6TmGaZxszgK&#13;&#10;hv35fM0ZFEVF61L2VYCoKcCO1Y1oGC5lQlGQlOJOSHGQp+cDgNFqFTmquvrPf/qHUYOmPwJC7sN9&#13;&#10;31EUudr0y4cj7k6yboGoSHNsKTm15duv/yoAevv+vRZN3FCelwOsmMHzeYkWzHbhGFBt9LQePn4e&#13;&#10;jaN4O7YvxgDW9aeXrnruMwZPh4O2SoBMEtoGlXOerw+a0WV9Y2J3H9Vlmu/LSADkIOb1MQdEn14A&#13;&#10;q+2G2uoEYdi3JXJqub2XTFSig9bqYIb7aEYfTFIpDtN8f71A4nZFXfl4DP7vv/y2botWC2O8PexZ&#13;&#10;yY8fe6uvOwxO+6441J7hgrywXGXtZUm+ze83PyKtHvOmMlwB9mMAm17W9RrM5Txep3NGmWDe9wy1&#13;&#10;ku+bSQsWDIbgbR550SaaR+tp8ywKMi7rr/fzBTlKKm6B9HiY57fh7GDqnl/uE7lNQ4xxV1Vle8zJ&#13;&#10;t2UTFldQUFJkrV28FwrZ+wPnrSgBJ8V1uKUyu+GuvLbQX9VdjxPHeBpGkOFA3OANa9rt8fi4P3SV&#13;&#10;pCg0tQAAh02nafW9nibz9HLsTuQ8Lr9M500AJj9qF/qn/ejG37Y3kNmsnIYI4N66hbi0/P22rEsp&#13;&#10;2mjg6YefZpasSIGHqulQYDHB9mmnkXrE15S2LjMEeI6mkHhDbvg2Rw8u4318f+SQYPKPy+9nZein&#13;&#10;kp3qcn8Y/bj/8bmoiIDu8LwvJGuFkE15vejos91GGiBZFbiq6f+5+jUrQLIQ78P1j2/XBHGmSJvo&#13;&#10;oSsqkuwIIYIMi4J4O31on+IGvMZ18XS+m2kJgjVF0Q3bsnkzrLP3FOdYIObuKl3whOLpy1FQV5Xi&#13;&#10;WdRc+wwkTqVZUwy0FNKYmRYYVIRzP43y2zeNcV92rKGdutug9fPzl7boD7wzIQknBeSVZCq46THm&#13;&#10;sKE0fr9uytmAULN/ZsSXAIX3pag4sRQEumqfH8u+lBiicbHQO0zmnqEjKNu62R0Ok1N51wLmfVav&#13;&#10;b7+mcTifz3qZk1LBu6enj6uaMtlqfESJc1lAja6vC47suXvaBH7cHrvdkWJJMpHzWDGPS4f/4//6&#13;&#10;v0kp/eJpbn1Qy4YHXQK+1aipm6UQv21vjK33uEzY6HyPbSGcHyXmi50oB7flygKHPJYi7or0a9bP&#13;&#10;Q2LM1y8Jp+OhKUuaYNonOrG6RV0f5+r/HQZCJM/Ixf0qt8PnDqIRbbuu0nl+vKWKtQfnO8l+6tTN&#13;&#10;MJgXj2+2qov0qXmoy/5YCZ/1k3i3j+e3LL58mo3LmWFpGK65Uy0wceNdCYBZ83TNrl3XCyOEorj/&#13;&#10;SKI2yMOt5LuU8WMtV+sf48JnXZFR0kbjiCs9b7uEhA4S2eOO3U/w4zsUXR6LySrZ/kxzynrzh5Ni&#13;&#10;AAAgAElEQVRKezwpvICS4LZB3zxY3L6W4LGSfW9TyIik7hup/sGYNZv1XO1NY0NXpK6EoNrSc7Dd&#13;&#10;T/iIt+lUlg2GFtYFqMKmThVLI7bi++duh0d9d7fjz8/8SDfniF+eqkJqFwil6ZhyoiLv0QukB/2A&#13;&#10;yIriGPaprQKlWSXcrjE+ffnweATg/zxOxuVt+bNuYMoAvnz8EKahK3zyYL5Fwb+gmR3B3r0R8NFF&#13;&#10;v5ppJa0U3Y/bhJg+YXfby31GHtdp2rauLmRIOyPe4UoDy6P/Mi3/jENXf86TANHAA9msGcZhFzuP&#13;&#10;FwiBfVjO/yWajeoCaQNm2dJOIrRbrkt4ka6udJFuZjlPLJLAyD9Pv1Gee5rmWcipJTpSs6bgaP1j&#13;&#10;DKprwT1mx3bs2P1Kx5evX4Xgv9ynnG80nTAAYFsyreVyrghd3u8qxCc2bdQODRSRqMgfqdhhZ/9H&#13;&#10;t2pfzlUqClWMpMSbWTLX5BuEXCgJn2GVivJv45xBz+4UO+ZXlZi51RpCPn3f/vHlYOBvMROt+I8F&#13;&#10;9eGSyVvXk43WLYjHsM2hZJq5UddNp6AB+FSCjq6Mx2qu4ptd0k7f/8v0xOWPBXllDBFIntODf+Uj&#13;&#10;YNJkv/qolH3+TPOR0qWYgyozwcs6K/wTNl1dMkJmQCz83WVe6dPRgqKrfLZz7aMNHtq1Idat7PVU&#13;&#10;nLfsHSPxzmaCHHRrZLvvL8/16vO3u/+hLEFKiMpGm6UugYUfq6cFOZ6Kl6L5wEjq5eqX5b6xVAc8&#13;&#10;2WwCDRkjqP40hVl8Qhvx4A9Tdqf3u4HEWP0achbtXg1fXw+3ZWfacMB6q/fdQy3yGaf8HWLa778E&#13;&#10;hnHEgniEV7g0r/rNUmhJgT7vRmjSjsrphE5ecGZcbGGr65Hv2QpWpuBQbDCwNGeAKh80TFupZqJr&#13;&#10;PRiBBMQiAkmYUFoV91W4HLSHGUSQSUUy9ZELubpTg72+uCU+5rAodr+jtvHW/4CArOtSZxoK4nu2&#13;&#10;2x8V+DcWEloBaRR5qe6LruWPzwXdXAH7eqzCCY/6HrgHga/0h/80qZFhN9CqoVHlDRX4MFX1gKj3&#13;&#10;COkIOii3SDyET66ocsRtUdixrHkKmG2Rh3ee6APx3WWK9W5y41cAHmhqjn29LiuhdLzPdOtcked2&#13;&#10;LRdqzohUxUKCjfeCleN6ga2TUCIEUQIRp40wjNh0n4+yfkyD8LIN7YB+QtuD0qSJ3dGPBGLJIFnN&#13;&#10;7/q8IXGzJb4HUesIIcLlhQDgMxcZUZ3WMNhLJSm6KQZLmXmBpZCTmzrYxFm+pXk8PEJ2IcI8jvgq&#13;&#10;3wdqYHLSq0aWlAl1WRDVMCYecmxZF6mC9Gqhuz/V7FYWMLgMWMh4i3kyBMG52JzBHXtz4HUZA+Ha&#13;&#10;ga34Du3sFRgfafFh4ewmBDOR1RwSK1ovpylPz6Bm3+HZ8y+iLlwEwRPaQai3nYu/y3+l71sAKRJa&#13;&#10;3CE9/kmhvCYtD7dBFd5HhEFBZ5OSnucSQBM/cSEEcxaEbhW39V792JfeWUqEFnwuTbXcxnK2PMZf&#13;&#10;zZaP+1oUsH3M1xUrUp1hYcqFxp9mFK9ukdbpD1QxX2i+vL8dBM2LUvSJVtYIsNCIxqptw74uvv79&#13;&#10;10g/PwDkguEc8XczjNCD3Xqv/vRcLzdLXLfZ+vnzsKb7ApTbUF27um90Ji6Bw27XlGw8ZLW0TO4F&#13;&#10;7/6owvj+3uC+NeULQeflDqrCNTUj90AsPdRsWAimeHL0qv+2T6exD2rt9+RU4yuJw+QYfHKVJHMg&#13;&#10;gFIJK1VO2o0+FXLIlfSQyPKJfeZ9ahPKgBA5NGMHFEaB1g+NQCHXrKa2OsGXebz3LbqEgPy35tiP&#13;&#10;EVlujai3FMu+ab0vqwpVpdvxXZAcpk6S2LjOtUVgYI4UVIHdCaQUNnQMWaWMES6OzTqc5M7eAss7&#13;&#10;WYLggtH+yU2MY0FJhGFf9iiEQrKsmoxm6EXUBYBBPa45doJ/9kjfAdoVrI1rVPo5I2wUaGTkREdL&#13;&#10;S8H4RlARsS53dPibvwFiaDPCQo82PuEVqM6i22+BuUjCnAt49B+dJwrzIkPNnCgqBlg5Nq+7xIBt&#13;&#10;9ZxsUwEKg183flp3CCTWQ8zWcOZ4AzKkrLzlLueKhedUnDElCACaf9k/767rvJZULkH8/qtFQLe1&#13;&#10;nZS5FZDUgZRouZSFTfiul524OrUFWB2wGNmcN2LsiYz6B7OxGCBKya+EJtqIl4lODfnydr2ymuyJ&#13;&#10;1iYKHDnT3YPU94SLzbQ3AE+nD/v7MjiX1vNCc24pEDPUmXrAIy06/bYCT2gdXd8yx6J1aqDFNwqX&#13;&#10;0kj3FSOCXrajN8BlD+oarQQWfKXRxqil3lVVFTFr3/R4awUNSncY2XlhKVHaNp3A2VyHP7Yt3h82&#13;&#10;R0aYRKM1C3i9ulDNO4WBAhXcf9/mclcILkPkIf1WA7Jc73HajLOLtgmxJoEjkyAlyjiEYeJLqsia&#13;&#10;VdeXNRbaTHyHVgKsJhxyigAYvkMSEcV3ndVlcw6L5jBu44GgyS5kXycIHMu4Fae3w5IcwVhiWrKP&#13;&#10;l2JwkAJQvJCUUNDziL2rAlnPMwY0C453+0H5zaVHID7mpuwZFFy5iKyTsfiHfjI7R4yspbXGfDnJ&#13;&#10;oueojmpC4B3mGB3Z7/MAsg8QOJSQNX+skuXDSVhly5dStthzzZ+L5G22tjrUOgpeHBjpn+Tojz1M&#13;&#10;G853hnduhMsfI20DDRwCXTf2fTvRdSuBk+n2thyfRNtT0mFvkaOqVzOs9gymgouo9R91K0lKwBtK&#13;&#10;Qrr7omwWv8E6pSGc3025axc/Xg3ymLhIrdo7sNX9gbG2rFh5v4u0K8WPB2odd1VV5JT6Pu+ITA/X&#13;&#10;62IdVoxFQMyNestjUfQANEyj5iP6Pt4XwHqdDs8/rjf99Mi6DMAattinaqfCpeVNmuHzyt6PxHZA&#13;&#10;9Qr79DvwK095W819/qlvyrAkt8UpZZwfy8plglZS3+athnYpDOSa3r3E3WaxKfadFy9fkDPzeDj2&#13;&#10;tchHq+HlDoc72zd/+KwUgrABszObq6rKmHT4MyTWfqD7WMrsjcZmkWpXFQTSKgpwQ08Ny97lAKrc&#13;&#10;QDvIEA6F0LH+nSkkcbBpHVGUMy6gSUb535g83Bchw9ixlqvwY3EIzfhGu5gi8YGfbvNymCfNhYTr&#13;&#10;EEu4he1E8xMMGK6JLSsSpwZR7ejo+U4OS4Bl9TpvfXRTcu2xbqld1tFvVN0o+IhTvcsCG6uQbw5F&#13;&#10;xyiDhIraUoqtiQXvNFAohmNT+JjGBIpdQVqkTQLhb7XAcItsLbdUgxy2+etCc/Sgl8cS/ZotzCju&#13;&#10;Xo61QhbJtuy2OdRxP9OBYcAh0M9pjhnSZwV93v+xKgjM6RBN4syZNXrzTub2fmKxUzeP//P/8H8c&#13;&#10;Ofu4k8t1dgbREpLGBmjGtO14tfftrxj7woEi3ubfgWmJ3FkvQHnMNa3qJxjLJlhtDKvo5MbGwEX5&#13;&#10;zOvZi8eSAVjG69/SM8FcOgvtGms/VuVOZ4tOzbdv4+6HBm/hT+XzW/i1/3uSjxxOu+FyqRggcJk5&#13;&#10;alUgdftqXC33cvxGMe6fPuD123Q2zCRaCvIlPt7/+FS2RgL6wKzcf9uAa9APlBpd5Pz5cZrZ9yYp&#13;&#10;mZv27i2DkOXFgJavHJQ6HUYn+Sl7f91e/8vvh89foJiS0IrMJPyw6VtRqm0pA60U9JvVcsNKttn5&#13;&#10;bAfaYcNObs0VKAMymYmqf/rt2+hbTlgTkxyjhZ7EWcvI73xXB8y9t5dvt+d904ZI1joGjRMuIe/Q&#13;&#10;Xsf/mkec3VPB7xy5Bgu0w67msJyCWVezxy/3lpoVlmDnsKEAQ49L2Ht8F57BbENeji/bLZWGAFvK&#13;&#10;6zdcN3jXxZzgT8/F5fFoX35+8XZ7TQJKkqFhwZPjElTAM8NvwodP4vhbG4tvf20+leEH6c/psJ0J&#13;&#10;thF7DIXPD4fp3aQPL8ts58U7vyfZC4Z5BsmXzwXXgiMVNxTE8PpACpVJeOB/qFpqwhSYjz8B1HDK&#13;&#10;Id/MurKOXPR7/Y+ftoD97b21SxCf7fq63zVBXyCyEsOmqN9iExoEkC1pshS9CIQytBq/n61EF0l0&#13;&#10;sVRP/T9eM1J1Qcc09yba8aWWS4TnUs9ZfLu4F1K5zRIraiPCLgd3ZfkMlufRCcL4w79R9SMv59YS&#13;&#10;ftUaxyShA6GQRerkPG8tFiJiU08I8eF9/UtbKfoPyKheroQ31+/wUL6QEGwXLYuWxZdcLcmVstKe&#13;&#10;0NWuEYBa3dEvtZby0AO3Njy6km6TLUS9Pcknxga3TDCwNShJdph1W8qY79q/PN4maJzB7nK9J0bk&#13;&#10;J34c8yPbuS164mp77g6dofX7cs36qAF+vT0O5aTDQsrOxOZmbuVT9vLVPvBhYczaZCfS/ZPjIGdk&#13;&#10;hnUj7bYR0FVTocuQIdySvXyE+yOCBtDfY/5csmV+p1JM2pLcw5/QoSynX3/R4ti1T8N1QZADH8qs&#13;&#10;5LJkNrkInVY7Kol/SFYn4JuTNBvswsd0p5UEUefMayL3zXZEv4O0AgzSbU0/VbGkHIPy4R5Y61PX&#13;&#10;tjlcbn/9efd0APWDjee7owyHvK4FWUfRQImuU1xawB68aXXFRhYCwtfLdoDFCIAjBkgDUIsvuoGZ&#13;&#10;2kmRelGPIHex+tA0erwaONe9HxN6ijFRyZaou/RkvelfSuaMRIpFxyNiu3thI7vGM6UNhfPkbqvi&#13;&#10;y7HCVVxUK3CzKdK0m71Dae2tABaWogYNdvfQOilnhpfXl5d/H5e0ft1UAxBEicP2UF/m3xjy2zpA&#13;&#10;SpKFIehyx5hRJT5xQ+joZ4GdQYyXKRowYEAlpq3HUpceZ7tj0HP0bzE+HY/5qoYSZHsnWOqRq3b4&#13;&#10;S//BqCzkCV2Gl/7ohjXPPZ/vNYkATlPcKEJ92SETKYF/bH+FJN8fj2cvrHRnPgH8JDUiCWj1yMzg&#13;&#10;3O/6ytvLC8N0A6vW7YcnCcDvqAisWc0wflN90xg93WMBPv8xLxewOFOdQKkuwz1oz0hZTNuf+k+T&#13;&#10;1LcLjxZl7U3jaSOD3nYc0tDQvVZsrj/QlHW2H7UTkJzBGuFIen9MGygrwDBcxw2zBfmi4YnBB0Mv&#13;&#10;WlXrXBTFD3usCgkQ3h4j4Uyj1ZWGmU8fZ3je1437rsWeh3BHWXPkGUIB5qtek64q2gIkCl5tNTp9&#13;&#10;dhAMEq5V8REl6JVPjqSepL5dk4fB8qoHemFqi/A2orb+cNQplrjg84yTVermjBddKOrIY9Xto7Em&#13;&#10;JWLKPQ+6QDGPZ7m+IPp/Vxnyu2A/Iqgp0PH7mH9+sdf5++HzPgUed5pCygzCfn2sqRQsmjkgW28b&#13;&#10;AGFwWp70NS/lh8PhbcjSIWD0cl5qVCZuFkb8nuFb8+HzIxZ30i+jqU8fDCJ8lWi65jT7NLigPvX/&#13;&#10;ESGw6DO3VXl6TQgai4l5YEgQYjvP8oYllsmjouxmOuPEq7T7ihX8t1QTkePKFYhcI56j0M4e1Dq3&#13;&#10;EFVtdR8s1oBstkFNFeY5ad9XWY/DHs3JlHfZnTaKkVWxLQ7cMws2UqMIP6SWp2U6hLUCJa/jptcI&#13;&#10;sRLKxmS3IGQgzK4ZvC/5UOwXfkMl8SAtPHxg0SiXEFyiR0+F7rJND7hG7S0XONFNDSsBsWTo8byD&#13;&#10;czKaRVfndPUZQl5x98vdZiGJcrcKu/BjmRHdNoXtghxDGtkJGlrT46cBUlSKZQIwJ0GASbiiMsXp&#13;&#10;6SRDTk/TPnu/2fWlHPfwuXK4bNkv80oE7rpuHNpCzKCwuHZHdFwu34WHR17r9T0d/t0yrSH73csp&#13;&#10;AI14zKnkpbZ6TPPKyJO3Lqcqhr49hLc4ykKUHNuE3eQKIEa3dISgTdUgZAMeZchFdOaSdp0IyrJF&#13;&#10;ianCWE+Ruf1Su1MJYdpY2oYPB3g9WuNqgH3Uxz4na6DP2/6yj939cmWgAPUcEkieo27LERoIYdV+&#13;&#10;1V9JhwvYHN2Hv7mrcVPRFjxSQ/odZeh2e3dPW/l+X8+8ANvYFSfmQlB209XDs1icJB6q1nZOi4fJ&#13;&#10;6ekmPhT36faxOa7X0Jf3QynzZOoW7OZP2QUkEPzVYCZW6nLo9JZcoibjZu/PWUQDW9TKJhzZFxsg&#13;&#10;qjuMz5KDXS3yvMRIEogubCqPpxmIgo9ZI5ySGmndaMJq9L4vn7LzK6jwESq1YG1m2ugGEYLdeC/p&#13;&#10;lwbO2bOcWr7V58tEI138/PIfXpZkI/B5QVXH86IOmUYA7TDXok8riEVbxehmdaVRkExrKHp8IKZW&#13;&#10;TZ2FBDQYlBu5JQtr4rQBdmikaFjhhtFTu4hlz/uCLbTBG3W7vX0EBwxCN8BPuUTZKB8SBz42AKJt&#13;&#10;fesShsdEaIChdM16I13ZCAkjx0cKjA7TnBKs6Qr9GGLCRSxAAouZS/ynY01dWmd/VmNfDQeC0EU9&#13;&#10;nmq2aZoTxElnUARUTJY2tLBplP1hCjSJ6TP/lBCYnNqLagxuNGsn+BIDqFiqiyKQx/x6TA39Iz+e&#13;&#10;xJ3QYNYfamnDtPaR1mwcpue93IsaLzmit39hoxVxjdPTpjCqry4MICCO6K4O2sqUC9GPj83HDGQA&#13;&#10;z9iVZhVjhh13rNrvbnEcU4oBYskScVz4wpRQeydvSNUyCrTiTRxmMfCeaTTM1BX1lECQTSty+UU0&#13;&#10;bNNdCRLEyKI0Y2jaDgYMUcr5o76k9aj9Fkq/9bT3QW0rivm45zg291fx6aV4LWCQjUlspgW94pmI&#13;&#10;dwHKcNULIpsTPsRPNNKsnBGgwJEuGQ0SX+3MWIHrEhelum5AduP9lRPtMLTJU04HcT9Vf96GZEaS&#13;&#10;8JjHAJ3C0Pj4hsOhFCi6O/6n/0mvsIBM1U2Or6yrLGVL9sv3X/eMPLfNcBbHDxsHi4Q2bg0piFF2&#13;&#10;9QDJKmB8PJ22clXQBMnPxtTgZfccV3Vpdsgr8eXPHSZuXtiXsvMxkgaz+VzSiKiGVV5XBUlYg4Fc&#13;&#10;3GuDLFxXvy2uDggS5ERmdOp2e3fXXd7lhgDHNy123c8XOi+H5EOgWVLHuqa6D69EtidfVCHly0X/&#13;&#10;2GE7EilZd0TNq5hlA+o4IwwAyeBy/eOAY0X+PUYVbySB03HqpTPE3GncvzEIGi67Av/v//n/csuS&#13;&#10;TBC0Lss6E+gR1KOLHTZrhL4INGNu7eo7fhJFvc6rEAWyPqT3nokasMXPpJApxopJwpFke5hJxctZ&#13;&#10;PapKdocPKAcNdsEHs60YSSxYipEC0rHWZYNsJBHAPt0mAJo6xNgUBU5QyrJXGUmiEYxShPs0FyEl&#13;&#10;bAYthUgwAxBTUyOdOC2mbUkw1pxHlkCRaxjz5FFRquynecAp1/sqwJGljDPjRQ8BFHTDEpBCziOt&#13;&#10;uSCyoUIqc8O7j8GaThBBmy0Z3LTUui0ERnlJO0qZni3WsWelSmlbV6M9AJhITai43Kdu12zrxgB9&#13;&#10;vF/IPvV4b6Kpnho4DTApBjC0OKKQ36cOcWXMABPBEMewqsQ+diChy7DJJ5ntDEyw21p3FAsrGEwG&#13;&#10;ZBYbQtT9bGUmJhttUs4BKcSpMUMp4fAIREpvTU0IxcGZgTOctIqCar/kvK7r5ESdcsIZegjv61xk&#13;&#10;UDnADy/LolXYNgxKF1WkPhXcQodIIizlxAte9UwnTyphVoejpAa/zbp/+WQ2lZxxIAE8wxDMMAZS&#13;&#10;ipjqQhz2nadBq0RlTYTT28Qo3JRCMeBOYkj1qI3xFRMVT5SH/4+k+0i2LEsQhbq1OvqqJ9w9IiMy&#13;&#10;qyj7YhSYYYYBTQaB0aDHJGkCxa/6pAhXT111xNaKBmsiayb4lxYoAWMsmCqcIS1wubhCOUMwl1Ak&#13;&#10;EMXbzcNEyRBU11WMBG9fblfSJAhXRVo1SAGkvrrKUU8VxbzbdXi75wIpEdfzPUEkCEUIAIsWUkHJ&#13;&#10;p/1JzwD0gUKKAUASOjS4aDGu1t47CNtcSa5RARfd4u4Vpm9pHhVlANxTbhUt1YEart7igI/iocbN&#13;&#10;GuSNY4JjCj0gFEUUPebtvJj1ck8uYUUE64/H02bc9vN6/PQlU4ZFK0RuKIkxQoiv+gyypRDBhu2Y&#13;&#10;PO7Gy7LgtQpJ7PKRAEU0V0z0ujIOd1xWHFMN+4PEhGNEQalgBynB2WW4DVwBwCpTbFk0BOs0dDGH&#13;&#10;Qz9uaxUYiBp5oJLLXEANLKESEiKQ4/P6Hmwve0WELuiyvdEAecH50ORs9XIltUKMc9JDKytVnPYh&#13;&#10;1QzrMA0u1IhQ4VhGEDSABQKizZYox7Vuq7sdITHJRwgUYR/l5nIEuFTM2sMQYCoIjM2YrZeEWiU6&#13;&#10;+YwJZq3IJO7QoPUsW0kD6yYKAEQE4AR7JjjCGWb6RKp1Y1WOAogi7UR3OlFK+aCSi8hGJSrBHBFy&#13;&#10;OOTv2taC5qs/dmTLq5I06wBzTiKbmjwhqmldyFt0oHShzIA0uJkEvF+WD84ISEVin5kEBMm2I7VX&#13;&#10;bmMQXLXeT5PZ7kyQbk///tdzorX5NMAmOJcg9LiaVjSKyBxADaUb2m05t5xubyFm7qLJyKuhQOJj&#13;&#10;KCnjVkAqQC5REYKHLsEwhzv2BEgnUSneE1yF4Qc51tU3T3wzIRSMIKs1hVQwopXj3KeEEIR82Kns&#13;&#10;pXfGps0h8Odf/6l6gCJwusKOBZKiEyUYVzfeIV6HBjWw2qknOAHnatM2X//2lTVtwcwv+vMoIUKF&#13;&#10;1cxgUmwSnKOW856CDtuMKuGEGoGfxen8tkAfaOat5AhV4HV/fOaMQVzXdYs+QEwroPe3zObAa4Vi&#13;&#10;hgQ2TV8rXdKbfVktCPTUMLd29MgqpVVo7ziou6H5uP9I5goIzoUcaE+ATTFQwe+28C7PH+8cglA8&#13;&#10;vvlhPERMjRAlAzsv6vEU/Rk3TOfAMmC0W84Lh7hxfZIouFQrMmXrRCXZySBFJrWATDhXHSm0RE9h&#13;&#10;5RVrFzhnqhWWgn3fOWNCktlGKNoV1ag1R5HLzidZeAYoItJR0V5uZ0cJliyHgpOHkHImM4HEMGts&#13;&#10;pL5yjLcSE1gdhB2DhANQYPLZhmE8+hS6UrfK27bpep45O9GH+7x0o3TBaR1LBQjUfzpOTi/ZOZsM&#13;&#10;VZgIDgDKQMlUN3Nr99LnFB2cTc6UMkkrlt++vfejuBYtlJKyvdfM0UYLDjpWAQbIxUQCiShjxurj&#13;&#10;6bT5QmohuCKCtmIUkRIQUYiH8b6ijBmCpGq8BihRX9zcNT3JBMUSMsAVupRDwtZbhQvPiBbmKbp4&#13;&#10;z3GbNZCSCoAHwVdgOzqVAjDFRICSCk9Yv16ZUoASiBnEKEQtEEGujPyh0AgqQZGklmzFyXaolcUk&#13;&#10;kdgKdLJFFPfL3XBImh3LiPFK0xLVsLteTZ4tC75WSFvBKEQ4p8bnwJz3Gd3ioiktGGeEqSCtx/DD&#13;&#10;eGszNdjLElRuBcUJEgpv123//Fxg+X5+UajJLaigunU1c0gCqrH/+fGaqFhhEsHvgCwkmltwN4hQ&#13;&#10;vM8aQYaqtNFPfZNwWZKOqBAUcUYMEhwhZ6yUkGRt5YgKoYWggSGEa4kgBdy2VCfZC9GKyxIRkVK2&#13;&#10;2bq8uX4aXQoRheqkDXcIg5wmlAFFRM+r6ruoGkuByCUhWALkmKNiSUbBwxSY3GWAuLk6UqWT4NBO&#13;&#10;ijVpNoV6wIOmPscCi29VCyvqCUwYCII5rIJLjAmj7GY1jdxW0+xRgCymjWO1zQ5xVTt4e18klD6H&#13;&#10;gDPrm9XFxC1WbJ1XT1jePjADEMEYLCygIVAQsFyX+/qBSfVmxS2kjHtnm8PhumwU80GOuMEPT4eP&#13;&#10;Ze6mfda62zUmpHXZVNvEG6BIogNfXs+NbCkXVtSnoc0mtE33fl1Wdx2mvbFljV5xwDGYevrzdSZQ&#13;&#10;lATbfir23EmKUL0Fj31mQ3uNG6i6oAopwS1HiGbnaACr86ofF3/jA4jA+JA4giiGmEJLJgj528c1&#13;&#10;dxQQxkjDM/UlIM6lYsVk45NArMaqk6s6UMhgQSZXrXWlWJKBBbC5TWdNQ9FRqwO9+RvJ6GaWEMvD&#13;&#10;8aBhgLCqrkUMwZZnm9LF6gbd79+FZJ9Pz9vbIhq55g110gYCUaowMcrOl4+h7ZMOnaixlhQL50oB&#13;&#10;eDn/rMjH6Ehg7TRKKSF2jgYY/URlNRYqDAE1tSRgPaGoBlgjqKLG3ImOYs5y0aa4gE4cpo40oFdg&#13;&#10;3BOOikSCAQLianJLze2mAHCCWO8wAWuoOM+4lOoyi5OzfrnfKKx70QeXci2Y4xJyybXATKUisYO8&#13;&#10;3sMHRtlp0/Emp9LBsUAWLAy2cEA3a4RSN/PujSSYVFgSdx2JS7KZk473EWBIYQVVIDSMO8A4bLh9&#13;&#10;W/XdlhwKK8U6iitXtdoNKploDtmdTgeX8tQ2EqIZOEwlxALMfi4XGoHU0MW1d922GkaZ2rHzy40r&#13;&#10;IgZuIxx3XQi6aQ/64weiRScNBtLHHqBMBNypgYlpdQ63/bptNFiSXSieBMO69myWhtCHww7QcnX3&#13;&#10;QlEFNQMaMMcV6Gq1s5Q2DAdX0vv1Bgudz1pvBUAhML7oV8n6sCRBuQPp+4+XikdgtQdGtAU0+P0W&#13;&#10;BO30xdKMU7UxJt40ODJMUaro8PDMXdXRZF5NchRPNUDB1Btcp3R7n6+GAuoSO1ASEi8VrBm2zLYQ&#13;&#10;/ii5QVtaCiu2Ihm5dTGVbMx9PQck8ZI2bHAF4OnLk0+hOAZK3OYz4ODNaLRvUiPSbGqDIYGFYPy/&#13;&#10;/A//G63Y25Ar5oStwZ/X7SAeb+2GUnN/z0rE4VGmDS6vkSl8n+detiKU3UMMlyWet/IgABUoVRpR&#13;&#10;lXH+AIoqfdnaE1LdPqJuAmnjXziBZn0teMrFNkzyACViN70IQBSmP/wfdfhtQeALV1abkkDK6Hkr&#13;&#10;b8hstYKmYbcl/n4Atv7anu7WA+KMXt4xeapTAjVzRGLqOzKne5Kp0W5QnzzKbOKyikRDM0nFXXq3&#13;&#10;kLY3T+z809h/IEFnW7ybUvAmhALybqr/z5X1FFF9X6wW+72lbbfdFlyKRT0+eeTohkbRpsVaykHc&#13;&#10;VNMngFb7rWknIXezv1ZTwqp3sqXPiCxCVwOPcn95I4pmU359+hcM9GhJD7llwHQNyXnAeAN8zldA&#13;&#10;lZiecWP3BM6XMyIglTWXmaCUHInJyJpRtlYxYWrXDxUDKPJFXw6T/PI4RPek4zuCdSThI5YAACAA&#13;&#10;SURBVAfpr/88dUo2sk+XtzvH1n600lXWy19+d9p0iJqE28dG2vQIxbfIMsx0AKrtPjVPPkkCjzis&#13;&#10;pumMMY/H6apvBXkgyJbt8/E/xFvY48aL4fuyDJ26nV92n0/GvMgKH5pmZc1v7cF7o+2iiWbk4b6Z&#13;&#10;tt28uzPGQiyj6NOBXt9uZU19M5HqtT33R37DWf/X/xMBj0m3331BIYdFd4AFORAC1CA1WDqQvS7m&#13;&#10;lujD4jwjnFkX7iAhuKL4MRsIckwa7IcvAW/1I9CGLfk+lUj5zunQsNZFsJsGQAAqJTYtiIBB7gO4&#13;&#10;lCvI+bCbSnYLOkhB5vllP4kdJnKzu2GiTzub7eNvxwJg6BIIQUH2HgODDqGUvN798mdqGTojh25g&#13;&#10;ZcNuwA0zaXs7b5PiO85Dw3vajk1PqSwkRIuNcdWCrukBF++riQg18J5L+fn+zgEFcuuEmpqdhgHO&#13;&#10;Ri9LgYIVOij0yyRfbC2qwALSaqdd//vj7nJ/105nHIzNBKJtvuQTk1RCy1TZH74I7bWPseESoQVR&#13;&#10;HGrqC+PsCdq1zR4ABSosGWkHQg4loe1jfagqngaFmcj1pwkIeAFIdfnWpr4R1/fXP52eHcrRm90w&#13;&#10;ucjfz7du6hMquSBB2qtdD78+1+sNRtmrJuNtmj6XtHYi0QMvP++Is+5wBPPK/8Oz9toHvWkfRWG9&#13;&#10;uq33xnFcKyjuW4juQgNMsGUJLs2MsSA3Z4aqYom5xo/L95H2yRhcihXYqfORDL2WN2lZR2/e/fXn&#13;&#10;+17Sj2CPstsVWCmkXHzczjn9RKcjKLyG4aTMjV9pgm2UQqkbXUAj8dinJW7R4463YcJ9XQOAaujo&#13;&#10;23Wdx7bPJo09LIi9vl8IlfM9HbOWGPjahLou2y2iBJjm9WhYWIXrx7KZehzVQECJsDjAEQe5IFFx&#13;&#10;ibRWfSayPQCSxABwuXjoSmEQdCXdCnQA5g7DV5uALHgk+9w7+M0sCyxo16ipHonLRyHvaH1ZNQKs&#13;&#10;RORqkLRJtraP8kzmmLBZCmMW5oMJK24qlMK+5o41z6eHt6v2MEaQUhZfPu1FByvR1B3DYlE1Od9b&#13;&#10;0i42JpcElNfk3WpOw0jzgiQxNQRcq+TcQIpVKticQ1694gIj4Cdl/qoRlEzb7HIBedb351adA04l&#13;&#10;8J7iHP/lt/98vi7r6lAaDj6JWuUpmxpqIa8v10//1Oz9tNGwNuFoQ1jo7WNr+cHVFWmdoW4nHL0j&#13;&#10;VK1LbL1TAm7ezMFSMiV+o6A+jgOi+DEPmYmN0D+iwbk0qc4ENcIUhlbvWweWlbRU9o1EP8CNLozI&#13;&#10;ZXVEAlmv5vbBwnFP2JbLqw0wcuIMAtmsC8q4EG7dhlGG+07GGqwLdAev0XJcdop5E+ycqvK5ga0e&#13;&#10;hpOL9TzP0Bf6aYo1j6q5vy1KNIzwLc3NbW/BOuOP2jR/wtNiqtr/ssEFCYVr7hEY5BFgmKpDyW9x&#13;&#10;xwXS5o21Sn/F/dRofy6FppC6Vnq39DVma4qPZCRsp2LMGDLJjjwZLEARxRSfrz3tWqTg6zxj0lLS&#13;&#10;0C6DPb9dZ1SprTWbHwLy5ICLRuKqgbnGZWL789s3q3VMqm9LrjWkCjp6FD1yVRa2IW/rSQhFKoiW&#13;&#10;IthFDcdjZHlUmOEQtphqTlxO1tGYrmjVEjd6DfjQ4G6ADlNHAc7VOlbjwlK6Icpx0xBPc7oDYlKX&#13;&#10;IOuGn9pgQub7+U9fHkiAbVLBqJVfq6sscdvS0gDjKqiibNyIrz5vREYUHsMWeiI1dSHlvdyXOYK+&#13;&#10;zzMi3v1y7Hi7yzQaO3/+crzld30jXPCCX5+6AwQBopIBBIUFKjYkleCNx3jP0gCDSztO1vU+tE93&#13;&#10;a2z1zWkaCrvLLBD+NE7ahSS49kYNzQYoFq7PrHUMqCDKiOyU8UcqkkJVE60kmvUs98053kNVqmwo&#13;&#10;1dv52oI+Zcd7jgZ2v9iiEzApH0DcCkF1PzYWoBNpbXJqkHNRJUN9XxtXu2Gct6Xfj7DYCFtMI+fY&#13;&#10;A1Bsdpt+Op1AFV+J23DlH3OomBRMciUIuW3BsJVkj3aLdhVGRouEA0W+2s1OTOx/Fe/u4kfWxdRU&#13;&#10;LqgQQtE6r76A5BmI2aNQI8X0Bm1fd7ZcHXjJ9cnF98P4ZO6pYPwa78iBvkraqSs861gTVOAQrHET&#13;&#10;a20jHpsqJNNmzakUs+AapSQKTZ/+3OjlxhAILQvOl+CjaDEjpBDgIe/lz/k7psJsYafa1/UFYSqo&#13;&#10;+DDxER4pFmd25RrlVC7LfSMOX1ZUkbY+M0waHiKsCQUOZDZDJ4DffN3VDBHEizMH7inFPvsimnS1&#13;&#10;cBD8oUPmQx4fQs1IAOdKj5jUlT8/XtZbYW4DF8xKQwY3L7+cThGFjv4SU4WI2hESwO3ZJe2yYADm&#13;&#10;lCwKXHUdSmDXDjYFBbBkaupH1u0TAq4muipeMmqxI5F56OoCGriCDV2ja6kgDAWADgLmqr3RVn/4&#13;&#10;pa1y9OJ7a/YjzS5WkySkhdVAoUZIx56kdx9tsvXx0yFsFnkYwitpprYZ7pcZb04cPECZU4p88zF/&#13;&#10;EIR8XdBUG0iVBjkYQwoRrS1wwMm3HSMwF4+SOnJxvyy10hbBXHnl3eT1inycMbKD09fqiWiktsux&#13;&#10;O96IbzEWJf19W8bd0HXKk77PZ/j/v8fwYXG+l5zXpCrFonUp8EamXBvFVC8vNz/gY2JuJbfHlgFD&#13;&#10;GeFCKLzRjAdcWbTJrAvrRK4FyGDPQipRcCRT7oCHjfhYNSU73kAAK8WE+vhijSv1HpfnfGhbcTio&#13;&#10;yAmzsWkJ6TKe56VTsXpYEpEyZdtSNgr54tYKufF1CjiNvvNsr3kU4ZSfUsq7/eHV/yj3TFvMDqrv&#13;&#10;H9/efiSvQe73rbXV95+PC3DTMiQYgAJwS+e7rlx9mLS+/V2hTIDpxpHlokGcq+sCTNEuSVuZuKTF&#13;&#10;Y4/41ecG+TW5fuxDQozY26ap6rBBx/GTava746ds77grfs6qDk1L795z2dgsegog99q/hFaGOOqL&#13;&#10;S3P58/PnwoLqO5+y2BqDDcBM+wDePJ8k2fGM6uvXWfFmvs7oT91w/3tgCB9Hccnn8tFikrbtAIcz&#13;&#10;svce/n57nI8RKMh7WiKRXhprEYeU8VFNnuXhy0R+UEjgltZQU9UMg8hJ1hTRL5NhKPD2GGJq8uLd&#13;&#10;kiv+7/7H/zUIPoOMFYl1VlgKQ+nm0LqMnqM1VUG+/5ESbq4g/vLxVFrxype0H+E9xpB//8sv8+oq&#13;&#10;5FutCyXiWha9IgRqSRdGQawshjswzS34jxdVC+pS+7PtVOdI1v766WkCep4YCq7LiO+GEdP/QjcH&#13;&#10;GNkAgBzUoc0UYYZXIJuI4/1S8r3CJeMJIo7EcOptcaWH+2H4MF4o2Dexgwidae9ng89r4PgUHXN+&#13;&#10;CTP/PHlLiOtTN3WE1tTjMql0p0ODIE8OYZEfC2GIWdhmmewmkD4sKu9yT1pYR3eZ9W9dsyyhsMOM&#13;&#10;U68ooE2ijXzH1XXJSwktQEiM5MP/JOb4HbwqRYG2hsnyAzPa2RL+8DPOBMnGhPpaPWI4QOgncnyT&#13;&#10;FPgE3sqb19l23dg0rVF7DD4VeNjEbMcG5CoS4Xb4Dq+QkxD8CvW2fuppYz9u2W1Tuj5Q/EGmD/Jx&#13;&#10;y/4aLcwNmyDzEl3kYYsL3PaiULCGWebbv3FcIyxPtbAAUWzWGwrt7QoWLazZBkqu5ewGq4IhuQKS&#13;&#10;zUHlsPB8D9hQcTL9QVGd4Q208KKXQkXrMOupWEoOZYNVM/xQasEIJqqll0/drokZEFreU8uHRBAJ&#13;&#10;gNwg7oc4jTKVVf3+UVsPY87lkjw6nbI098WwJupyJvc/hfc3/HC470mdBSKdsxX67TRinrEqE6GM&#13;&#10;fidY0Qu5cxsigwBkGJwAPLjFq/XWnX/hx2IidORfd/w3OWKaF3NhAIIv2aw6ORgdPYaLiqZD5TZC&#13;&#10;xQdS5TcgSH2Rdzt8pEv0Qg4lwgRxU9kDYqvbNC89SBK5ww46A2YyhVRArNI6AjmzIrxQSIJtrVCZ&#13;&#10;ERPufGavzR4FnHZmKP5yHJ26LOn667zk3fOTuzM6LSmxFAQ1Mzh1USCdKjvKuS/6Wa1/rKpdOW83&#13;&#10;h4SSr8Z1HD8KMBN53JqqsviF1+tuvd2kwks5X5a3CiTMHZH18/j55XIhY6tRNOs/DnuJarnLkBCD&#13;&#10;uI/Z2QdEgAhn73c4TmelpHEFBZ4ahIXcPT/Zf6wd3W2GlEcgGSoJug3ekGsbCDJxGxQrK/TKaHN+&#13;&#10;1QNY6pA9uMvU4s2tdmFjJ9/165d2RcCmXPwp9Z5lTCIigTWSZ+OBEih1kdAlJExG0fwxASQuCcV1&#13;&#10;HREwcec5/LzE91w9EqDrAggYG9Xsot3qp8aLoeJqb4nt16/2ETzD4kTYArKLsES/RRSSAEV3NKLn&#13;&#10;k4L05wUPLD9Za2mXFjSfU9MTiS5303BMWpQb3H4zad0j2dzLXKk8KVdMdxCbPd99xweOmwLd5bXE&#13;&#10;TaCnUigTqqEFBwUOm4jVmz8PhzxvnPXRLjHq7/0TN9VHkLW1HwEiAhUdF35Xf9d0DS3mlm9Ptu9G&#13;&#10;YEspufEtckyn2mnUBFqv+U14jge/DaJ+OTD9E1w0q/92P6v97XlrSNEZzccNpY7bpw7VjBfibAJS&#13;&#10;CIjy/OoZz7svCNzJTRKLw1u6KgQEEC2jFbrLeVssR92O5g38BILfHMnTdSJPpXfiS2RVskORA+65&#13;&#10;krH1GRQh6LYSULarVrWp6R/dDhQKdKlHFDrS6+12//P2/2I2HZtDQ26vVkjO6XC5gvmRXb6eg0kT&#13;&#10;bQsNvPtGJnN3XJu9ahlT5rqdx91w314fx+arVQ9cQlGmz11aXEAPsOsDo4E8ZFeQsVCKVQfHuVVc&#13;&#10;vBPUQ97t/3ZbJ1S/J827gsGVZDwRNCl2ZrG5ArTk39sTjIT13c2YueB6WmECrCkB3iKY9qSBkVeT&#13;&#10;PjBY1uskkOCb6Pbfbxs/flH4BY0SU16q0Cp9mRXcSoSrVGU1c/b+7ssn0sfk2xFyvV7SVrxEYTfy&#13;&#10;8y4qNrtVaslqu5cOuJA/vY2rQmyvJUHpj/Zj5Hm4v/+y5gXFHFSGn2OMc94M06vpPp8WX9zP2Ynh&#13;&#10;Fy/ujtDZi0TjUSIRklhsyqWqUseq3vO9CbWujwfyBjCfkQ7lvBgEsIpKHeAKXj6f/4RiZS2OpBKQ&#13;&#10;xq45X36cdO8VFoyjEgieDmCIt0WliCQ2T+0dhv2dvL5Z2py2Kh/AzdhqqfWHvBI51A3ijQl3Zowr&#13;&#10;w7vSnvn2498yBpayEPX+qGe7iGFqy0geXMTYViqsvc4XQmilpKSPyMVHxY+L4kypgMm9IFC6GiG2&#13;&#10;fIe+RyEPVomhOPHM2rft+gbvPF7R3EmJ1LFIWPx28NrH5MhTbn8+VkAXYKjFkYY6gSZZk/2lmGtT&#13;&#10;S9oGEjKKgeHFfaDyO8zsdlmKbbOssuVSH7jcjCe3mT9k8qIKJJlWT7zDAJpwJ9CB6w01D7fNf4BR&#13;&#10;K6twC2+w5UVePSrQAgRBb7cfw7BPmTYoTIhBaLxYGtjcs4WPvKLmXnWlpZDIprHPghPaUCxKkbCt&#13;&#10;N9Tp9jbNtO1jkjpEeEZIsu7X4/qWafGUo6u5FyvVA7vpuRSgX4pCDAOIavNhrkoSmMzPeww+Ak5q&#13;&#10;r6StqKubzQhNN7oqGkhye5/0Oxs5AvZs+NjKJXZ862j7ber8ylt2IQv1mC+GxuwVvJnUIIaWTYxo&#13;&#10;7agttkQLaeSFYQK2sPGkgroSlqifGMW3NUj1uaKrsq2rZCFEH/RnfKgq1VPU51nAbuIMmjNrVEjM&#13;&#10;kX4gWwAUJyRtTfiU4R5javRcSXe2UdQpXdBHDgPoGi89Y/t8YRJe4r2movBMQlQpEYES7s22NQLy&#13;&#10;OOg0q4OaF2P73Ak2QEhzTwqGXso8lqEjb18n1haTD1MBYq9DFth1hKGSa64Ncm+o6gwglw5QNbJN&#13;&#10;l6I5iln/AHij+ACPPTV2EWOjQzq5UpaENA8Cu+Jx7uI8bMXbbQnEW2oohFHbXiqLUYtsDUlQmZh/&#13;&#10;LTHy6MRKxH7PdEmuxrDqAOHH4ej05VOFLwKnvcQ5GNcqJttg65rahkgIuPYpLaa60HJZdDIVMNqu&#13;&#10;oTyKCjHFJhPjE2vSo29A+J2Q9/uy3/sKHWqPpbQQQdnRsCP7wNd53u0OEfGPWZMyAtfNQzCwbCAW&#13;&#10;iw60LzrnUFAiUKKUE2tYdA9KIG6SNJVb3xARKJpJsoY5PvOn2xnEjj4a4MgRNNkyzFK5QXCLqgIE&#13;&#10;FUfaLc3Wo6By7t/Y33HAnE5pwyDVA8sbNHdVWlDX+gFtHuu0BG/g7EFK5yaWvwpA0EKyBT4xEjtm&#13;&#10;B/LwPpTqgikEqzCFW2xQazTuEA3FBBTKa8qfqNlqD7oS0t93cy3MfWS3s7yLJl453fOGbGm27gZU&#13;&#10;AypLhaI6yJvFzchjkiXTC09DzTgu6c4skozF4AG2tcgSC29YL/MfPdvg4sO1gaMAIwGEpCrwC/Om&#13;&#10;rcgjlWxWqN9+bm5Q26pJy50NUHCQhoIspMsR75q+zRjCpB2jMUABOhHTpj1FzaF5zAtY98LMble7&#13;&#10;aLCnDEDx5SO3fbNm7tUR5HuhGpZLT+dbCsc6gkr50LvlY+apMthw2jyxW9zah5O49j47RF1zwFv9&#13;&#10;BjUsnF+TS9Y8JgJzpqRCXkqhJA8AXlpv9Bba6dfd+f416kJ3FE+VkiFBBCmbBkyycVHWwcIXNaot&#13;&#10;pMQGr7XPDEjlEoI8YnSNWcOaC82o4euWMMMUQdi42Bhqo3ArBCmA0DCBAGap/DpM+L/9p/8+WeZM&#13;&#10;26Fi8eNrTMvIntmm1Skm5Ky3vP72L0369u2fCw//GcCyDi6Lbb58HZvd6b/8/MPGBcVCELh+vP5y&#13;&#10;oDU7TOHi9P7XVyWddVeDeP24sql/S+k/Hn7/qB9oR9kk11f3BAVUw79e1pLjF/lLD+QPA3aypUr5&#13;&#10;6Ez3/dD/buwseE1oU+dv03GwGBb2ZYQRxnDYQ5of3pZX+YzOP9PYEWqs+/bV8f3t5f+QI72iMAfk&#13;&#10;atwgQPYLe3p+Wb/TBztYqxkpOUW7nCSezS3ShHecvPL3q5SFNa5sLpBKQfGuLv/8/Jg2n+7pcxN/&#13;&#10;2PvdXGgTDnyr5nlf2vDXn3/6PZs8J+q6sxsY7HFbF1xVBRFyBx74FG+vzb+cNnA26cX9wdk+66QX&#13;&#10;Q0/39NRMIBV4fhv/oqhD8BvMwzN4HnINNW9vunKQYnLzvJKPM8Ph8Ev775e5OY9Ix+exjU78N5+w&#13;&#10;dh9skrjjgXUzIJ/8ZY+frn+7pQXqzPfCBVRcD17e9xWci8GkDLf1Hyr95wzI4dfDf8WgKIx5+bKP&#13;&#10;AuzBBa7/9w2rVbVRit3HOecR/PvL7TD81sJPZv4QD6B+0fb/2XKYGUNZAPx6j5yPTctycYEq7LZ0&#13;&#10;7597VZsPl2XXW7eoLy0RQruE+vwT3IDepi2fJ9ZNmLM6QRxe0UcwxuiOtYugs77fzz9/yY/lV2Sv&#13;&#10;r//x4fFlmT//vg+0muzACha/hRTasXz7RwFI3TfL5hifXlnDYeRBoAHS5Lhgn9cBBaobOsmtuzXg&#13;&#10;Q5vx8Lx7Kz6719f/unvCth5r2A6Ri4v9ICHZBwr3xI1frxRaPKjmdfsrrU3hvZFdelTbD0Q4FG01&#13;&#10;ob7FN6ZEXC1sfv9x92A6JGdJl0XK8Gq6MLT9Q6GbZj982z/fAk/N+0vom4dPuwHo3N3hFVlMUPV4&#13;&#10;zojusqNhA3ku/NeGDEKdX7/9Rfz2t5t8/e7/cgzfVycqaQNC9I5Sc2z3+u39ul7bd7KZfKvYu8sy&#13;&#10;hF0zwtd8W5e83n9/PH3zdvIyBBQq1fgdi1gryqbSgYTXhsrew/pyPQNH4x20h+zubUfYw0EVtOKf&#13;&#10;nKHmfZ3vHvxT27hNr2br/5kABkstDxHoP26NpGJC8u3KzkhOnP+Jb8IRdlrMrZFJmMvLfm8ogctQ&#13;&#10;8AfhbFn8HGWjPDaGms0OGYeky+q6FKrC7RQQpzf6Y0hFXz7h9A7K2BcYw9hy8/pL+wy8jbzrvm9h&#13;&#10;6kTFBpJVkWbcyxqvLLJ9U10Tv3aOeX8/+36gAV0Bw51A0A7Cf/nZ83R1/HVOXIF+vCeHRiXrp/T6&#13;&#10;tWmbTPne9OHb0jLSnzpyfu+N7+atljap09uPnw+H5jzf4oeceGfnGXweCMGCsHj35NDQ1nd7/v36&#13;&#10;2nY9poNzzfxxiVkffnv6L5fvC5rx+eLv5PyN/vbpmy2YKhCqugzvtWEFiJMSstvbVKHgBz2ol6Eu&#13;&#10;qevxlqRj3c/VLLeUdxB1FQpPFJ//CLDr4KcBn38yOGGA+r45kCP74+pqS/b/tDvY+3ztuYIoo67b&#13;&#10;7zAI3+XhaBQmAYa/n9FgviRWDvl22BC1bQPO379R1I6Na5T48uXX7/+2sE/7UVKVFxvHK7e06ynb&#13;&#10;1a//oKmE85W9lNBFPV+OStpvjYVVtrh/hPBetUQfi5P9qbzBNNbx8776/jeX6noLYQ7Ns4gyo+Dy&#13;&#10;B7qdDpJCZ4+NuN7+/v1OM9nV53a3o2a5unnbHdW/v7pxOLrZ7br+3yJ1ob78/eevXRfsHzgHAbmi&#13;&#10;XlJcC3hFPyBmTQNPPXoaVNb2/P37cepWkp7G1tS6VYG+m/Y43Xmp398iaelD+6/nfzecPj8Gvd57&#13;&#10;3q/bTRdl9O33z/v3r1IMIAHEOHUCtBQMqK792ICEBoh3NSzN7mwyKJe6gTKdcwbH/TWkv+mNExXe&#13;&#10;1j8/djyIZo+yuiXxe7p+EBkseQluagmAEBJUf+J0+3p9KCOj7/8sBzxbCaXTUBIVsQSfnl6vLIQq&#13;&#10;WOk781U4lTH+w/760Oe5ZqHy0ITzGd1o01bWzrmuMdyvKV0hpXCSOzU+qr/e7X12DRo+7/6if77A&#13;&#10;cOEjKixQcXp9+zc1TD9/bOVcedvHQhQOqXRuY6BO5TmHl72ugH+eRIU5XuTT+N2uhjRo/fZp7Enb&#13;&#10;kQmDok8dcUmiqXAhScA1hq/vt90wyAo3sDb3CzQzHMhMCKAoOK2afboEavHvu5O31/msj2Ik1q58&#13;&#10;asa7T5dffx2/WsOS+IxOy+l8qYvB6Ptm+yddlub7eYmkGcM2HnCtADD2rQ8Nod3VGarsTd8B/Jlw&#13;&#10;ulowLCL6faXxZjYEaytxdxAhp2SP+2G+w8Hvfh2G/PH3NnzB/8mBWu2H7iOO7WsnQUMYAflPO3n/&#13;&#10;/jcCizWMRojWde3aHdDdxslPCgOFny4xapTq9nQMG0aqjeJl+vrHaTeQRtiS0COLsBKIjz3RHJJc&#13;&#10;d4h+t7emJg9Qe/rF3WOGgYrwcYW/ymX2G9yPfOlWD+1tfRby2sS2fd4IfoH+8wEDbCO8UmE+H38N&#13;&#10;21w3Hbzpvjy7b7dffeeel/Nr5bg+TOzy/jI8iFv+gIfx9IADCyv0DWr35YYCUHDU5C70sDv2wxNh&#13;&#10;MYrZ/zac7nB+/PXzDG4rd/Sq02lY55pnuO/PKKvsLY7mthH5H5/B46ib5SmZklEqLUzo9efbyB6R&#13;&#10;H+627Rj30N38Gy076AjyMqagpYGCyX5AkpWMGsZE9Prqi6wOFoNg3/cHvNdeRxJFIe66YZNSxkc6&#13;&#10;heLf/Hn8PBxP07Xcf9a5n8F7DLDlXuZPzThvOjec+ffZMQ45d5E25bw1CIpOtTammq1E2Ny2ovZv&#13;&#10;7d/SmGqG/yn+xcd4rg48Ktk+aJXVX4a8XtBnVhW/mu3i0NuHbfrDAgM8xFq4eS+I5CUo2e+AEDt3&#13;&#10;X+dQnFEkq7GkZdmN/L4t93PRnpPuqZrzxSCQo4LZE3aqfUAEHruCzv1+v17Xo3pg9+JggQ8NzRt9&#13;&#10;fioBLd9n2R477duB3PLFOdzPzcWdy95NqdE26iJ2dXaCJsZ/XNeHk9yVE3f5Uzc2jpyXFyXR7fqj&#13;&#10;DGMtRI07K2+/PxiWAQfNOZ8x3KGKnY3lsbYBvb6vC5CT+BLvQMATzPB6+feWsLIlsYVmeDrPb+Oj&#13;&#10;fLmY6bNuhCg28wX8ZRR9TBOgX+07EtyhKhuIwsPQTtui7fvi1+RB4A9dntk/miXO4clILL2MUKwE&#13;&#10;QFxv15YXmNfXFEElnjff5gpqV27XlBntnnpMgYBb2fYEBNPctoC6fm0CnIklXCMxVfT147obnt1a&#13;&#10;Ebr8p99OyG4FTEmo9+W2/7Svqu4RkCM2dP1mxTjJl/lrty+JiupfPv+6yzB0+HWUdHs583EHzn43&#13;&#10;HL69/0T7/enH1kbWiCbuYbiaVrRd12//uIMR3RqT1k2FE6c1houRRWsPqLg7MEzLGhEMoMHNGa3N&#13;&#10;boil4NRfjeueTmfgxQoBwP3UGBI5QOwCHh4eIgD3eJgRN5OcMKt8sizc4PnRHjv/c9cKu61E7djz&#13;&#10;FZZCnQQnVXRoDRLR8OYXkcGfpkEp0h55iRuHaZ79Y0gUbPIQhQObgfPHTE/NHFVa9CF7jsi5wdXK&#13;&#10;9XvtTtPywuK67HkiVhz/uSlh25H++vMrGXbvFW8v9djuGGbDMNQLa45guS7EEa1M2x6XBHXhu5Fl&#13;&#10;cufdveSHcwiH49P7yw+1Q3prPkkFvv+1V8Or/vZl9ytf5I/X166fIAL2D+qM//ysKP4u6l44JBS4&#13;&#10;25fxKlUP7J2Q+HA47r2pL98vdjuNn2uN9p9/+WJvx3/94+seteJFr3Q1iHV7/uPt/8L/8//0v8cE&#13;&#10;9uPkwsfb1aJcecYgXmJUGCDCaIuwvrmub1ALznoNLgFIMSj9Q2fR3Dy0GVdmS86+bXkuHJhKkYSF&#13;&#10;NjtpZyDQlIOhqVbMtAPI+WlSDIdkz35FAQJbE+uYrIAFUKO71TOC9eyX1EPORdBkuy1x1RwwlLoS&#13;&#10;KoOQonrZzqKVcYEf2w0SUEomhJplS4k03QMY6djyHCoGKADwpdv3qrMmIQHKujEX3VKClNoGLlpR&#13;&#10;pd5cwxUtVdVChdjyDU2gkxNGBRTN2ubnywsV4nq/Q0DCnEepJEW54MJGre8Yxst9wbxTwwicc6La&#13;&#10;4kUnoM5iN+TgMapoQUXg6uG+e7brne1IhrkFew9KxQATIFv1cpv1dT2NvW+50zcUK8cKtKWRTSgJ&#13;&#10;Iq5oFYKnnIEcMyKc5qpnzzpz1Yxh71cdAdxWDmvw4EW4th9QqOLYgpBdLoXidoXMuQAAIABJREFU&#13;&#10;tpXOa0VoQ1klPAFZwJbijQQRFs0IM5t1+dPdzJ/+/Cg4oIUkh1Qzerg+sH2J1gUNCZ7nu9NeNm1R&#13;&#10;w7a6Xva06Y7j+PZ+JbzPT/L8x+tp38O41NIV6u/31w4OoUYQc/Z+XfQgPjOfSDVqUD7iEFbnLl5R&#13;&#10;UfC+7WACnEGusNyJ/FFRZ3mFbg1NP17eb7hWbK08qSPvBAJlwUo0qEYpEeQykyLUYJ0VBdtFEwg6&#13;&#10;hpYlFRatg7MpEd3G5qivpR0R8KAAXICgMJOOcULbVggJT92DLxse4QpKypY1WPYsahBiQDD7nBuE&#13;&#10;CisGxp1QDUBB51bt73p23vbTjtY78g5CDlgf021z91h9Mw5cMW5wLAKRFqms1x+UViT4GmJHMHfh&#13;&#10;CrIzseG0pcXVnN7eQSY10kBSofXT004gmwIBHio2eBoQKH61oxzF2FYIKQcYxK7riqLQp7xtoNBB&#13;&#10;DjngRGrDqY+Oc6xhLh8RQnx42hcDUSNuy2UYetE0pLJO9g4FgiIFGhcdKt4p4mutWDQQSsKQZKb6&#13;&#10;Qtn97ihvajjzsKuE+JKJYKzrjXH57gBOMdnD0GXj7EKv7k1hWL1losZaTPJMNQ5YUOpumEyIx8MO&#13;&#10;1shQFrT3l63nqkSUJsQpva2bErtU7dRN633dLM3+prAMNtB906ViY4SU54wXEy4303XEuOh8dSad&#13;&#10;lOJAIkWXajsmF6MXYwMICtYcIhBSAhpAeug7tBmrQyNShMnXlEMe2MAlmW8fcmxtTmo/nLcUaZ3a&#13;&#10;Njk77B4G1aXip9140VqIxpmil8x5RmZmBaB2oFls2hNCucy4DqCyx+OXCmCLcIBYHval3BbPtPUd&#13;&#10;F4wAhnnMVURCWhRz6FRjbx6BDDkoHASFHqQiIMiucokoDNbcCBII0AJBrVCEzPQGMcwY4AqO09Na&#13;&#10;gUc1QI0QSdbFEC0gCMX78pazBLmqKCY0QIo2lu4xz2s69U2xUMIOHVmTKKxwuV2hbDMu2RhaAMKM&#13;&#10;5EgjKKuTSkaqmulQC4cUI968XJdW9kpGr1ezaHwcFHGSNMVBDEEBvuYU1iiQZJKG6AtvYcnNSKjI&#13;&#10;PpAkr0Th2zLvj8fuYbc7jvdXL7sOuKIK0UWcZMcAklxlEylAEubPD9P8/xEEH8u2bQeCUKd3y253&#13;&#10;7DXPSMpMsiCiAugVPdo0CYImfT6AvyyKKEilpPfedcdsu+z0hjESqOv9efVTCMUtkOEscd9Vy+R7&#13;&#10;KViMb+djJRvAuY4xJYLTRmuTi60LCRkYV3ZdywWmHAhJFe+Kp85FHw0QJMPSbpsf55MvT5TCEAmW&#13;&#10;eFiuFeNd3Vu9DDcDI17fV0+9LBEIiVkDtb67b99fv1IMhaw7KhRAM6DJ+pueICZuSAqhEON2u9/1&#13;&#10;XQzJeG83FIGmEQ0oIJJyHo3L+DyuNHpEGSrU6bSutpRREeJGjSpOtJcJQVwYrHxwJdhN1QMACYPW&#13;&#10;u4pt+q2ihYrCKgCv08kWzycu6w0Lfjm+0ELxaiLIsq387JvnfYq+RkTUPAlAO0niQOXWrAMoM+YT&#13;&#10;gBXgLhINJkbAOqy6ajc2hKeGoFK8R+PtnSVsLoYqFW1JPg7DCDCDfq4bZUKIxdSow4SPi/58/2cI&#13;&#10;ctNLbfRdVU3WzCn5bDp58NmwHs8zUSm3TLl5WizPDhubcYVaWkrOmCJmDQh0u9lEm2iDdCw5Ahii&#13;&#10;WXWafXaIM4kAIzWHDHWsrSTwLkGhWMrNZjuvQ99XVciE0ZAyr3COwehZYDHDgmiMozs0GxBFptmY&#13;&#10;lAqZYb7NKWFFcJKPNMPifLIS4NkxiAmKvGcYeUqkqje+YDQs2Swc8b2UJgGdcgnB4jlhYEryt5Vx&#13;&#10;ih2wo2fPHHOeHMAWlgCpoMatJJIN43N0bKuSA0glxguAMauSb1c9OVoqATKExMcUM51+/wFBQhAg&#13;&#10;TiZgKEGLXS6p0Ewzgm/XqaoIxlhgiRE8vS0SV9P7gBq63T8CzHMGevUIAZD95fjDTBpT/uP1vSfN&#13;&#10;67pwpaxLnXwalrUmqiIkZJslsyzgjhLCzar1MJQ1t03943TMJEUPudhyyRGNrEb2clUtBawwLUTf&#13;&#10;IMKjdGBO2UaYQfBxD8htHCLGGLoEOcGUIk5KMcOUkt3v++QrTHAGDjUKzmX1S3uo0wrm8ywEE4xI&#13;&#10;wFmVgl1TdApVGDKOa2duKKEYi88QAphE8S6lgCjDEJPB6IdfP6ebrgFTThBLciA3ZNOGIgj8aUg2&#13;&#10;6THGec6Eep2Ly4LRfb+36yIZWeIKs0gJtRUsfePGEa4WIRS9lH2tgZUAQKC4qIAAow+V4NBaibxH&#13;&#10;ViiJeLVwl0ftUfl+ebtX6I/TSShhoiYCikqQjLNm8+2mKCMMw5pVlK5uqmu+DpS3CGFAfAEM6xxN&#13;&#10;CJTzFCzCmVCYcxgmHZP33hLE0aYvIEgBBZeSqreXF4ZzRdKqMxY1qU3Q6K7pRcIAxzCFrtn41QGv&#13;&#10;MUmYAELjY/N5WudI7UyzHvTu0K9m7mgfiPemFIQJJ2ZcASSTOcJGEVER2aBQ/lgvIMay6KZlgHLR&#13;&#10;0uP8viNqIaGp68nM2ZF2e7gullUEVTWWHSYtFxJcNEARsUgJZk2CBa7DHJMJIPrsweIFRwDCRWvJ&#13;&#10;skc8Uowx5jGqu93lfPv0+bMO16hXb1OmFcWNwgzH4p2WQk6LtTaKnXyfftRN47QHpd6o7npZMm6z&#13;&#10;nFKGJYAEKklpgTkXRwXY8INN1iY9x9QTFowPKT0f7o3VLGNUSVFKSMbFgDOGIAS3MgyCM0JKhaWf&#13;&#10;I1q5X1DODKfYd8CON+xCoCmY0TuTbWQV0YOzJCYJnHOCYIWYH9YYJkwSZUjivXaXRLhsdxnBYlaU&#13;&#10;aN/udPIcCWsi4fQ8FBvWmz661eesnfXWRcRxTimAUiAjaIPy8rhvtQal5IbLljcXFBAR2bq+5Ud9&#13;&#10;UZHLvdAsupJ/LG+IsvXkuKidcTSmbS2dMQW6aT3nBSAGYZHr5DfbynhUEIdQwrgU74gLHFVdI6ye&#13;&#10;D/sdwFEyUHBAHdMm9LvuMiw6AsoBojSlLGEtt/J8uwBE7Vh4LaZ1KQAUh5LyhRFfXIg2pnh/f+AY&#13;&#10;xOJgAjGUeYhP/7RJwUvJcMTjmrJFbfWI/+N/+79HHza1gGIR9WPHKvs2q4eSZ1YQwJVodUxaXPTx&#13;&#10;hk5uSVXVF0T3tcA7fbKXICBiEpym7balJE9eHXBdAko6vY2Xlt/NF79rCqf0/X3+8OFfiltKWsJy&#13;&#10;bLmDZWeFko3waRU+pWG+23YLm6iQWqTYobzA6NCGSRlgSwQRP7lp7hDAYFEf7n0J7jsC24IR2HZb&#13;&#10;D6MfXcxy1DhXmoaMANw2HZRi/O29ESpCaPXMXNwRNeiwUKKqDhHBnezrzi/6p8eH0+s/NneHo3s/&#13;&#10;w0HZGuY1xUvd3b8vAxOi32zGa+iTqAXddsIGmarq5dvv+21T1c+j1gUDRckNGV7xkM0j2n+ZjneH&#13;&#10;7cuPL9v8qJG2U4kr/fXXNlXo/fi2K4e0qQtKhAAAoA5oU6tO4YnCKhUQsXVQszeC6+t8Xebyr396&#13;&#10;ggWY1ayILyjVODO9Wr6Z3w3nIIPlvPhPFU9Ww/rx7+y4XCZmwcJ0nLBsq0SAzzeGlMJUgHJzpd4f&#13;&#10;1vX9p6fNNm2DC84HIpr/528hEKvuADZWRlm1m/Mwig1sL8hFe/h8SACb2c5X8/iXpyXXpOCX37/6&#13;&#10;ptnEPK1x8Wh5zvgCeol2orzfIm/dup5b/8FC7fS629ZBF+YfFInBv2EQPd4zEUM+H4mHP1Y7jf3m&#13;&#10;Xt+OkYb6qVm++KePyMxBsO799JqzqCG4o2TstBqKn+cD/fU8voJi64bEqoGA7w877SY6Fy4rnCyw&#13;&#10;wzhIzRdW7yeHu27Bga8XwnchHL0xsN/+TOFbkgqAJFqWl/P5+6jhUro0mXJ42q7ZUAagk5QVKUvJ&#13;&#10;9HFfRQ5CJSpn7HEBmf/2+9vuoUKEhAwaMdehvA/ai839A8DATXq93JZNL9KNpMKNgwt8E2hdl6F6&#13;&#10;ukuRMmf3iI6t4LDyy5X5me6b3jO7ZkaaVdlkR4qDH6fiWFcfxpuf2Lxe3z7df3z9xw/cCNSIZTht&#13;&#10;GF0mh3d1Wte+kgrWIDG9gAjNbb00tSAw/D7qX9mnhOJx+p6u+Iympqkv79fbOFFIQS6eQpLOmxqj&#13;&#10;oscVfTzwycRQxJ1EnLU/Lm+bp4NLNGaImajoWM59QOX+p+c12v/6xz/uqx2/ZnnAiThoI89ssdvn&#13;&#10;p8xKqrdMGw0phZSEUhyKkqvhclGq8sEwlHaVPF5msSKFibHgSqbTMOC277zACr2/Hpu6ng383PYl&#13;&#10;Q2N1UqRLKUJsMt7v7pjo5jlvH+D1tJaIJGy8vQFdggDkoSmjiYRRxXb3zc4AqORECb3odt9WBeTz&#13;&#10;VHBew5lVHHFqfUAjoBg4M6uPh7fp6lkR7PE6XwTGDACEq3W4zutcMNYeEokF7eyMYLmh6cYLPGNS&#13;&#10;xcZaF1KMdKnBp+PbzesyWYviWqRgh87ebj+uWqgW+aVBvCBMJM9TJioqLk7f3zMgksE16ts6TcyJ&#13;&#10;Yf7wcPB0gAWO17fDpoaBBgCsczABAasP0NsUaVtTgCKuJm8zymgj13GSAAZfcL9fza3pKQUdCpk7&#13;&#10;RhY4Tfpv7EhoF2aqz18FaIuR83ZOP0JX1Wa6LYKYaaEZ+GnNMVYIpdk2SA4oZr5ZQ7kNZh0G1m7u&#13;&#10;P//JzrfHHs/XkRV53cBKn4An+pb7h34drrVSLNEQCURZSBKoCHbxedH2SllDH8Ni9WWcccFLWW/T&#13;&#10;la+Hl+HUYCk8OFkpxneYIaVSJgStUaQA5M3m3g3AIyJ3PQ8zbhXYCGyDdqUCIF5vE3Q1rRcfqu0h&#13;&#10;aOTXFuHQd4D6bD1kbEM5rFWGMC/zNN3cOlPVCEicgSjERXQ9rJph7u5327e3aS5DJREu6Hoae4ba&#13;&#10;w08yi4/i/iIvYR5DoaBUddCI+2AXxugwOhZSBdCAN5uarMZuNvd5tL98+vT2fqrqpqpBjMR4p+/k&#13;&#10;5XctmDhejrp4Vh9G47cPz1100+KG6/Lh/idQExBPHat71iGFtqxKxhGMBd7YdVQolkwWOx+Px7bp&#13;&#10;7ZwjnmusuAcdpwEGU2J9JpkpGgz2U/akDpBIZkHsmPojTjvVcBtTXwIDgzWfOobJlhKby+Xugxgd&#13;&#10;LtyexrdN/lgpmyA2NscSPnbMLfo0GRhXkUWHurOearKx1hABQ4SHKvlSgKo4DIrsV+1XrWtwyMAz&#13;&#10;VSAu7jxZBAyBVcs6cNBgYQdoLvyB9GGeaw492BXAbEYx+uX8733fqkZtsvTBZ5tYoRNd9vufi/c0&#13;&#10;hW29sXMUalMzdh1nl/3z58fhzQioiWrO1lY+aeelosEt4TbbGI2PazzBnHHBxSD6qbt+f+tlnayZ&#13;&#10;JxqLpbySXa8Ffj3G7u5DJ72uL4u2uTAnophwJUnbEQMsdJnyilbNcF3B5dhJ3tIdpmCJ0aTIEKH7&#13;&#10;HAiKgpnv492mRQFv1UFvZpMRMiCfbMFMVjwmt2NivZks0cVfatW2D8LaRUih7a1PHgSKYwNd5lJy&#13;&#10;KW3AnTNScG0WUnPHYkK5vdvcJipAFN22yJ6iMZosAc9Zc/YR2HxfbeMWvF48wmwdBw76/k4FM3+6&#13;&#10;O1zPY707zMv6gO9cT2TVMdqYBaMA9lUTpksUciYu1zjIDKzbiS0MiRvxbm6i5d1BoNw6J27LkVUB&#13;&#10;EreBKqFAK4ouRWOYC4iNRm/xbrO7Xc+Iyvj1+93HjxrDh46q7SNFCkX88valwrCuRYnOu56wArlz&#13;&#10;hPahWeN8+LTzpxBdYggFvXKldttCCYwxmDFFBylsOEtR+wypzYgD6sTa1Lu7u6fX1x8xpMgJ3jfq&#13;&#10;sjSmDSdXi+ZsLH9qL3jFLnQhzVd76H8iwY4h79od9AUUa2cnGBaQaxT6/m5enCImtbWIxb1dipTJ&#13;&#10;1XPWsCePtLGWGBugyr7iHaXzj+9tRbxaZxtni22l/9w/RgaQInwZ6P19s60TClAUidj07crw/a7m&#13;&#10;EJXBDJnB7Hwu/mG/ef8R8iEjk9AlxDZTqaio3sfLlmBEsqwYwBIyXErihAQbJ6qUwmY91Vx6naTg&#13;&#10;MMVdxUyCx3UW1QpCxQLS7xPGEWfuVrepWw4mW3zOXkjofjSZefEAdV/xJa9mMXb1J+sZQoROZmGS&#13;&#10;1Ki5DTNUS7O9P94mub2b3y7VP9/xmDoPDbysrjSHZknLg5DX4HyJ3YcdujEd4RwLos6LajUwOApz&#13;&#10;2EVMZcaVDyHxHVRUNlCd1yOvBOOknBJia0hJVE1D8zcX9/t9Kyo7jwYBIWSIwWe9ZaquuiEYMxJa&#13;&#10;MHSRc3IcrpvNwc6OboCpynJbO7JZbQpzPhyev795fD9jQGoshhkpSgFwADifRlIOvhjZAe/FfV2h&#13;&#10;BDAlMYcK8zKEWUJ7/epj3PT32aGQL5WgD9tunGyOJqy5l3f2a8qZU9EGP3T1ylLGPud7VflZUdHw&#13;&#10;fszXu8OHqx8udpiv141qoE7J+sMeGztv9zuzskIsr/vL5JzXVYI5IaGq98vZu0xoPc7zpv+lMA8r&#13;&#10;z4tS1ENCEyCJ+If7J0QlgtViURVPy3BysY3BCMTNaIYG04gRCM/PnePoiW9HaN7B0mwbKKio6g3d&#13;&#10;vLxdd7KietXh5l0G2BGZZerGZcGZEyhTWEi3B1BZA1GakPcbKoL1qZjoHaVwsqvCxuL0X9++1lRC&#13;&#10;AFnTaQAwTpxxQYWegik6JICgggkOfnLewYQq2XlpE04em/1uLzmTjAG/EFbDgpyOy2Tbz3QYLtvD&#13;&#10;VowMcJW8eP2q8f/6n/4PmjApsuu3//m3vxWW2AYRS9sWeljufv71r/41lJcPD8879IBpSjpTKNNK&#13;&#10;/Oqnt2lLe/CO903/2/Etb5o447NjpUbqQFRPAkoLMPXmz1Fe7w79/P4jJfJegKienG5wnqf1hD2W&#13;&#10;vpFGvgTxMrgAqrtWmdPqX+a2exA4oi2GHyU27pLexF5MMLFFneaFQPGOUlfvjfMAgAaJaXEuItFs&#13;&#10;Tq3bzNuQCKtaqG8vFTgji8WXu+b56t0xJrOH8FiEEFjgp9p+Wf7vBaxAKdp/vupvBKQ6lXXYlYZc&#13;&#10;yszX+MuH/zCa1ZKkkb73cCbm/xu/a+/3GHUbgpv4h3O/fLrfoPhvTnOMZweOc46Levr0dHo5fnh4&#13;&#10;zB/r23DEW1n/sgNfj69Tfbf/8+X196Jvc/FXhj/obmxXpPB//v2vZTkahyHKhBRyqRf70in+H1Rr&#13;&#10;b9E5ogN7ijk0HsMSEcow7n7uq+fndy/m2YdD+7s2COo6/ayYbO5rxAFZrg2WeCZNrsr1b4QTTVAQ&#13;&#10;yPmvFOdlMusW/OP7//v5485Du2dAcp2zpg15s5SR9dfHHPq4aIBpZiD9+5eXftPudt10u9jJNdH9&#13;&#10;0sv82f5xWQ/PjximOrbLWALncLcnBoW7zRxh7UZ9ue5Qe4Dbec26m/rqoI88VH21GyPgw9L+Geze&#13;&#10;oH36yy/r8ZX1YJhMV39kGaQwGxtfzwMdmt1fBKK+6Wj5DXxLZ1BRw4L6uI/JNIx4WtVk9+W3V1rq&#13;&#10;tofio9Auv7xpd3dTbpdR2D6LB5gpsQ5+S9SLh3+a5lvRY/pTH/1N3rj5L5ZnNVZZsjqM5UB40oOe&#13;&#10;z6jab2mqWnIa3lRH3ubrI64+L/wrNnv6sO1qDm0ZRA/o//jrz799m9YS7z7eY6pPt6l6qsiW1E/S&#13;&#10;XZW9XWI7oo8DnH5+3CsIxHys/kn2397O5wJqFpRPbVUT0TlV/of97sftzddwBOxf6p8kqIaxPPX+&#13;&#10;as5wg/e2twkB3KBmq6yiH0hwqXgk2+Z2BRVALSqo5fOq23a7Ut7hjCUjXfVZiStkb/O0ffx5Gb+W&#13;&#10;l9TX8jK93D39gitNNtdP+3+d/+opbVjVZ2D+WHQAuq7s5arz8u3Q5g4t//bVKAGHy5f60NLkDYqJ&#13;&#10;Sbe63fOTfEDwaV3/WuY8KN6GiHKfouYANGW+i/QrBPR6nJvHBoYMpuG5EpQ9VOu3vKA4122gvEvT&#13;&#10;cvrYddv1IrTfiQqTczYO1/QGDQf+jKdMrOCRT/cLP6/Bt12/nv9wzlRVRdqHB+MJ48d5Ip8e+jzz&#13;&#10;CjEGj4aUyQG/QjeyZsGCRQuGA9bn92q3P2qn1Hts7ovGja2GRP70y0cG2uE7eBnDhrPPW3l5Gbqu&#13;&#10;aiSVkq6nV3/XKBk3wul40OFNYk5yaRo+hLxm3E8V5Lzb8QDOqhRgZ8KGhycUvevH2PTdl7ev9/zz&#13;&#10;9vnux4+XTwwDWnRG6vB8NX9FrrE63x8+ouWWZqAOlXqs0XJt+S+///G+XRtR74MU6HHPDFCPoG4E&#13;&#10;LJEFomEMW/7H+jbcbNGE2rQN5Lu/pIAhqgzp0fWbTDiN8OhjAhFUfJUwPc9dPsDp9s+Psr2XUZTc&#13;&#10;gu4GUwXUXlX3jf5GxykKAbf3PL3CCiQWGuK66jMOarN499wr2lYlp9vra46T228Ctia9gbV9zuUy&#13;&#10;h/bzz/H69WQzoOxk3/0WhBzsHD2CHHkE8HjR8e6n7VfuNay2W863StXzaLr9+8f6P17W9/0/b/Xl&#13;&#10;RC5PiFIdR5uZLeZ98lA9EP7C3bDvhL2cj3A6bD74s2Km+fVf2B+Xr/WfPjzqxn0QkdemCGrnO+qs&#13;&#10;jqcTxH2STYVRug1hYEN8cYdLbYuAYqQ9npENL0uRCsWErPvvmvR2elE09LfUbneugNCIcVqnZb6V&#13;&#10;8czH2aC6eY4F3D/uJqNHcbPEV2ux8Km4cOjbgl5V4q2g1x9/IBpHr4CS53Ulx3zyvz1+2j7b/XK9&#13;&#10;/VyLnzjZkl8eusqYZCF1wWRU573wT9j+/bz6fayV3xLEDaq8uIvXvPVsAJv+9zEUhPY8A9nMsN4h&#13;&#10;gi7MLDhCBVFhvnyk/XqIPpzqjTytE/6pe3NpYU3kdy26yWpXQdhJBnztLkOdw1mXaXhXkphpGl3F&#13;&#10;gEEA7raPcNJCPg5LOl/X/eHeMOxoVR05ap4WmZd73zlcCIOb6jW6g+C/7D+vN6OQtBCa0/emJlV9&#13;&#10;mNd3S9dLGrxm36dYOKv6CunluC+kUSVzbk6w+6E9n5dnWN5ggrv2ftNP9O25Rj0NGZWdvmtl3d/O&#13;&#10;A71l36BoXDBe60gRef/+kryqxHq/29IEz8f4Y11JdL9uOGfqw/NuMKcs4z993K/DZa9kGZhOllbN&#13;&#10;5uNHM94uL5dCAO04/aSMdZNdiaT8y3D/36NB/w2OeeMOw9WZnHvMloqtEgw8UxTWIB42B2ESu9tl&#13;&#10;nVabyr26hFPmFWSdvJf+h1/mqes5/pYvxczU6q0/fN00fGOm+fBhM+DBRjvc5vfgksUiNZ/FL1X6&#13;&#10;bfkCSpD/9sd5u+1ocxjGa1/nlTHH4zUPgs8mMg2QKbDfIznAdErjF7ttrigdgJ8FuN0G2yYiRg0T&#13;&#10;mhXqBUjjkU/KiWspJRaUH0Ue/koE/fvLS90/rsfjnz79NMizqrrL9xesbU0QQQVQnKXAFz8isilb&#13;&#10;8oYtnzWqNQBiBxKhYLAPXr29vPz8oO4qQlbtIIhkHo2X9ZMvsQQ4j/NPTW1KUaoaznP/a/MA7nNe&#13;&#10;rf7x7+Y9ns/r+dtGxBsQ1i5JqncXOfYURQ7g6RWkX/ocIr56XPqZzHVbU8qwS+cVoU0/oDB/XT7+&#13;&#10;qe+erM3eMJmR6ZooNpGFh5wWE143zaPoaxjt+v4Cq34Qnj93kIN6j+zl+Att3QAeP9YMrsS/e48n&#13;&#10;OBKycD727Bfovkni64befh+KtduNMoZWVdUQnozhjaKMZQBzYdO6AAkmN2V7DvNmus27h7uXW88G&#13;&#10;C5Fakn+obxr1HvH301p72jG/vqwy7JBkczL15w7yxVXgfPrakXz7UUGcCGtd5ASny/wPlnjUotv9&#13;&#10;2V88HsPMRf8kfKyt7rfe6QtGnE5p2R2at9t3vKC/bP5V8wVt+BiG/BV6LNMV1wNfSP/xL4fvy3f+&#13;&#10;ma2eFQ6HcBMHkvhhMhoLOU3Wo9GF3InPZVARhEIr1T/XDwj9jSMQeZcasF3TFSuInzscFor0XgYw&#13;&#10;UebL23kwm8ZiFWfTVfzX+4fv76//Df1zweL7Yu5YzbXuF3N1i+ya8vq6vU0aTm7fiKLCHzbwD5u7&#13;&#10;NJyn5Mu2EUyJMfoPomECrdYe7vc41588Xf37zC+w2v4L2cF5ESXSNumTkbw6D4HvjpBYE60xgDE2&#13;&#10;+hdxt4IZ09s9QnX9+Ay/naniKUXFfm9mxfHuOOf+zs2kuUwjJyTLjejF19s7bDuKDOkLUOX8tqSK&#13;&#10;n9xk67L3QfgPklC/nkt/sNRKcf/3v95+lpvkcXYt53ftJzTh5UWfxN5/QPVttXjbvVyqamsul5u+&#13;&#10;zWQm6XzRo4ka/E9/+WRGuy5ZHj6djtd4hvXaLdtjdPR8vNz3nde5bYkk/XoF+vULF3i0Vyjag/7W&#13;&#10;NNiD0pby+zET1QLJ+tQClfVt3on6x3hr7v7p+y38ekfMNBUJYwPvwWXadBCm6D17KfgOuuv6a/Ux&#13;&#10;TCuFyVxGhSfNPKYwFcj905pnuvpuBg452DxDhk/Da//YzJff+orSZEkcJk7+LQayWatvQEp1ul0l&#13;&#10;pgA8UtfSkVHWoflVEFgLVG23N3PCbRJ2pfW+GK+Pw44Jdff0dh3qu3thtAQfkxcQKFGDaXWjdj/i&#13;&#10;23atQ5lZF0Ej1B4p3qKsTs0VdY3B57ufAf5f/tP/WW33b+MMEe6eO4wKKinCFFbNuu7391cJInMa&#13;&#10;A3E56YoRkKCkIrc46aXvNvO0FEx5phAjZ80G1RFMXPKbtsTj7GF2MCEiOFtHQyHKnNV1Sat3cyIt&#13;&#10;8QXHjKxLKQa+UVSgwtZ5hIQAShKwKTrjol7MyKxfQgAFORtSylRUwefSlsZDDBFE9HKedvtm09UE&#13;&#10;RblXy5gYQOPXV6QIrhrv/F6C8wRVXbVdTRza33+0dt000r5cSl1Jvhuu3oWpMEqYMD4p1QARkYR0&#13;&#10;YSMYvQ8cKzQFyAhTShJR1cxEmgDOmcRhSsaDgpEUZJ4YRrnkPa3n5UaFuK16fP9RxYw5GcwoczR6&#13;&#10;qwcjxOIxPxz2pJQWmNRGdzN34l5UbFN3jHDJFcZjxxqSoF9YMWaxGnKHR7BHAAAgAElEQVSSMK5r&#13;&#10;Cmzu6o1N8TauzoTkw8eGFBQERpz2mXpMQIx5GW3P1WoCQARA03SPLuT9pp8LqBlzk+lY8xZuD7u9&#13;&#10;uU1accGwC7pW0kxBA4X0Eq9HTSu0LgjSeU77XY0JsCnkBHNKslaQ0iERf7rl4HNJ3ji66RhCx6/f&#13;&#10;IfPeuU3VstGAA6JKLi4uIREQr6fj/dP+7KchaxcgSKAsM95247w0KDf3n2IsOTi7ZCGIEFVTVYAR&#13;&#10;hLKbdYl5hjUHad9tb+9DxgO0tsF8CSZlkIKuBbXVSrC4nMf7h49SWpR7hosbL/M6VKphhAfH00px&#13;&#10;ztGZ5BLC3o9B8tYj0zw20zCiDNmGLj4i3uPlRrrqOo99v7k6IK5ztPAymnVOfHaoBAgsbzcF59s0&#13;&#10;OCBy1IvRLoXV6uEtKNZeX68hMCQh37VXs5aFqI7o4IB3EKvFrnUrmQKhRG2Nc3Y8ju9/f2l323bf&#13;&#10;+JCH16sLHtdAMEorhRmBi6WcrMNolxWA/LbMFePZGxLDEhDhzMESaXZrNBeN7mLlQwQFSV7etcG0&#13;&#10;loiAhTdy228NtKRhrmQheHHldDVNJ23WPlkBCCIYYxIL7A6HVHjCHFA1AdgJWqUwzH3wjjKm54ln&#13;&#10;UkKerxeMkE0EVCgmotR+jkdEBWJYh/HxrllNgbyjngGSYIK17MbVbFJLmLiZC6/E2cXtw+P0Njrv&#13;&#10;+k2LaAFYZR84krt670FpWk5y6evWphB9hggWGEipu6a18zhpm4YYOUO9xGGGKHjrG1aPtnSESAoF&#13;&#10;BZRU85zGySElazsFnHKL4ZCWGJnkWVFv3e3H0UNAe3nDQ1tznHIhJS8pJb/oERax6Lmtm9U6E1C/&#13;&#10;pcWlGLyJw+f7HSphBVKH7O1aEUxU44EIBaimD4hVbT1oXas2MmGjgQh1UhVIMMQ4hUKI18V6s+hJ&#13;&#10;xLZSctST8xZkYoz0qdwFb2V0zlsdjL2dX49StLNNaTJrdhGCqm7aghku3ixNVS/R1rxKqYCiMWDN&#13;&#10;Ti3hUnMBWEGYVHWtw0IJ2fVN8Tn45ExBUAHm+xavyxJMsoa3m45UeIpLAhwywQVJbnxf5++noVE1&#13;&#10;fImzngTlKBYh1W09CyxqsctzoQ2kXTXoa686se8STIgWADgIxcymUo0UfbIFRZSymWbNFIvOIMbK&#13;&#10;vBTjqEsENqBYXCLO2QEcqNne1Tasu11DERGII+hSDhHS1YPdU3s9G4lbMgzXfCaFnL+9b1h31QMJ&#13;&#10;mGiAsWMEpwxqXpOWrIuzOgpGeOYCCcgppDRt5WJiXe25iaiSm1qFdZYAO5zv7vfelFjnZbFeZ9lB&#13;&#10;hflm09yu77ipuKMEBFzsbc2ZOAwZswHLioKMMqpwuq5rRFjtHkSbzQoRQ6yWMi6csmCCH/2ICsUo&#13;&#10;57TcYmzjPKwsUyVz4DlmUzGEdawpT6X4hKb5BDM0k2OIe0Fc9LXiTGE0201/DzxK1N1XrUvrGpac&#13;&#10;fQhpMcH1nCXqU6z72tq47ZpK0OI0kjA7GEzMGY+3F0AQERWtDO9q6zIVG7MmwTAC9Px2bFuEFmrs&#13;&#10;KlsZzFUoPFwuuWDrQtf3GHEZCu5RcHNDMEppOF6rw3YqLmpfq8242AgbQjQA0JlcMYhYyxBQhORG&#13;&#10;LacBl5iiIS4WLmBighCXg9EegTKvMxEF8OxzWAZNuNfjFELq2jrvWDK+xpJkBFK43/cWYSHry/nS&#13;&#10;SK7X8rDvMOHnxWGEMiijXhHl+Xqqqt54EAWSTGqvHdTEGaw6QBHi5HZbBRWdrGhIvG0Xv5JMGt7c&#13;&#10;rnq7bewyQNUIhqWASqIyOW/C6v3NuOPlikKWQkVG7+u9nVYCwhxcV2jVVM77WrbG20rUw/tYtRu/&#13;&#10;TIjiL+9vwAvGhWoq7lER1BeLZcEpzgkRBGtCchrNYvtuM8xr225nPSaYCvMV7gVnfdsN16EmpCDR&#13;&#10;bh94C4fkqWAEiZJc3TR11zsnoarcOskau8IndAMe93zvhaOzllJhjGsmU8Yh5WXVPiFnPcYkOYs5&#13;&#10;jaVEALDgGJactBD5GvNWyexNijPJFS+lRI8Yn9fBBrcGB2DbbGrjrQvLqt0uUezCwGCGZFkXigsQ&#13;&#10;ZRmXDErDm/7DkzCYKlEUJ5KBBZEEqU/JAWM0lwzXajmfMIK3dUneOmAIpCRTSeDbFJZhbKXwEWUU&#13;&#10;ES7W5tXYp4e7eRzGAN0AGMHBe4zIalfJEE5pKpki4Iy22piUMoDXecqM6uWGMM6weCAJSzAXCNBR&#13;&#10;623mFPCikA1QKJZzkJjN4X2Zlugw6OrxdVKNMmbdKkYIKilXdY0Qx9QDaoGSjxsVcmhbKWvoRue0&#13;&#10;Oey3AOa8JpRYcSkqhnKejifs0WkcNo3YbXlYJWtpyCvmnpaq5FCLvqpqn6OLllWs7Ot8m9zFtpFf&#13;&#10;0QwdpxJ5YEHElPXegWHWFq7DWLQu991mvPw43PdYFZTgEpewWokFhNKbCRNkzYpCdfMzU0q4SJqe&#13;&#10;I8oivMxHQKMi1F8HgIhEEFeZKxwuDlcw5pRTmW4hFTitCyQtSiQDWDd1ZqWC2Tp7vk6SssFMVNES&#13;&#10;Q1omImAiHkne3Vc4x66paSXsOsaQMxWgBua0MKp8ygXB62xUvXVpmVfTqzu40DHqVIq2q4CgWHB+&#13;&#10;e0cUKMVufmir/v16ZIxngswcW7mhCqLEKSP7/d4ShmbPJf76/m1TUYcQryVZU3ZiNJq1ksuykIQx&#13;&#10;XNeVi21GgVFESqwjfLfLbZoUbcLkKMcZJRwEL43NVmwrbT0DKLgMMKmi1SRArpYArDljReVGtDkH&#13;&#10;TAJC02IJbzG8MqLabsc4+9zc+ej7fQddOl5u7b53V9M+QCr4ZRiajRKwk5LM5kpRxapEKTfafvpl&#13;&#10;H4Pfdr0gEkA4ugUzXACqqs2kZ95I/3J7txpBkmOGQoRhlRgjYlSmTFUJYei9J7AY38nW6KseQS7I&#13;&#10;xnBGs6QiZZiH2QUgABEJZFIJjgBEGWO0VensYHaUJpwEIBEkctjeGwa4FDWhMntCkQZF7Q7FZ1RC&#13;&#10;yvqnXz7MLhCxWoguq5eUAZCtXUjcZGTrtiuIjcWitBIEBWMqiXWeclkqBW/vC+Vc1AwxUlaUMbQ+&#13;&#10;pdnOzqw3BzyKwHe8RynaecX/2//8f0XGgqS1qD0Z9TqBnKAi08u5f7o/66mJ4a6WIEuIWqB1LRUp&#13;&#10;cN6AeLxKoSjCmdOylHG49XXFHEBymn34dl42sIUBN6wdwho9giUf9t2Uo0QjhxVKTWpK0x8SwM7H&#13;&#10;ple0QpRDWK2d/LOzS0rXOooCo6zZtF62hEJRYYgr1WJFw1KSz+oT4kfrYo6QSrUrcG4UOf74G+T8&#13;&#10;fclUhydY5Y0yuVBENjTdkiogB7u2vv2xLhQmO974gm4IQaBQVv0BThkBxAokdU1ohVdvpW66PzG7&#13;&#10;xKxJvaR43wQTyxQcHN9GIESDgazNVKl2scAEs0m2rqqH+3uRwLJMa0ioau9wwpOudw1qeVhHFv80&#13;&#10;nBfZnsnmCXhfhlHK1VLDLP9U/3o2F5oDhlSplqj34e/LrupD3oL5zCqh+mqGOI0np/1wWahkiwWK&#13;&#10;sI2s4vFvpBaP+53PfSTHeV5/fDvu6qe+kto6gFEC06hbWGLUNy349ftLxxrsoN0CYIME+MzhtqHe&#13;&#10;Wj1qM5So+haBTQGvAf7zU2t0SalhcBjmKVHsdVEVnYzWAL6+ho816vp2smvHmpewPvY7FQjcBaRB&#13;&#10;ceFRtEd1rPrt4jKv2183O5ftj+G7J9jVkhK+aztkV/nwpI3dS3C1ahpvQU8FtZIw76zVsxXFvI9d&#13;&#10;05VSTqSmtytKpa973k4N5ut5dtmaUjgCbp0uzdzARvD6eB5rMhzfM4423K6xJo1qKGR2pGFwlCBZ&#13;&#10;cWEZa4HTySXQbJTs4a7fhzX+0N+I2iW43ZjjO84QYVU1C6zUHy9UtO9rwBN5FNzaod0Ii0nGQPb9&#13;&#10;6lhXwUkvqm0Qx+HaoUjTEjIVQeWbXfb3D9OPS/9hg6WsitGgP51ed5sqYxdJ6dr2dr58bj4S0kAO&#13;&#10;YllBRrXqCgRJaQLEtE7O6Q6hUnAjRSeFL/7LcRa4OH3bM2pxe9HLkLNsIYtUOGx3l1/Uweb0OgwP&#13;&#10;oZlwxmXZN+AYLQbFQi82DRSYF6pAg7saiTDraV10nUkGmfIKimr2SyZbE4Gsdys0e8GepfjHtz4z&#13;&#10;zRDcKJ6WsA6aUbIsK+grLJl35HI1uBpVsxuW0ZOxxXw0+f1myUA1vApWv73dVM3LdypaatFY7/e3&#13;&#10;SBefuQcpFSaxNZdv7y7ZuSL1lmxe/eXy/m1Tt9NlKlWa3+DhcRvRokcJvJXImwQv31f1sAUtEfby&#13;&#10;fXxvWVUn9mVanptGMVyCOb7pXBjjVcT0Hqx4K3SdxdCpnlmcrYLUZV74lIx87GNl3bJACx2YGtsA&#13;&#10;nDx2kh0I8D6VgGhdVetyzjHWtYzEMqdfvn3xu0fBauRDi+jbuibRjIumtBpdqB66f/z7b8iV1xyf&#13;&#10;7veYEG8LSHC5njtSroAxTBFFUnHhD5ut9NHvNr3xiIhDt92z77+bOjkdFdvwfXlQex3AEvOBV6BW&#13;&#10;CJO77eH62z+qDqMCltkgTKwJMYF9D1TzdNOv+2fhT3MUkAv5+vYGAbi7b5Zhciba2W26x+FkYrP2&#13;&#10;Kg7n4S8//ettybdxCCRe3Eybhtc7lDUJl0T252XhhKkjH/zlYbvPPvmCCl6dLrDUjSOjtIVEbY/A&#13;&#10;qxWZD5+fUw63i0UZbdtNtPH768QL/fXxp22TboiAkvZNa2GSk60p25JtQADlEJe5JL/WLCMNgMc0&#13;&#10;guhZoet5sWZtDvVtDlhuVZuDBrf35S74H/GCPDzI3mqv/codgjdX7dh1vnnjSYJ821xOI8UCuAXf&#13;&#10;pAdFfdjYYTG7el1TsbzyTqPESjm09XS8so2qW2kNvubLvrsXpZ7RWUVMCbjfdZZh/+45ihJ7jbaM&#13;&#10;hOTzx137dnlTTCEo8XQNLU9UwXqn/Zfbi6YVNymqfHFjgRGRAi8U6XVVQtWgeSfn5/2Tfh3kFp7C&#13;&#10;dd8qbKyitKH0OmobGFc5uyJwA8P8e3CMAL/eIk1kiHbxxAPXRf3j7fnzY2HZWUt5Q1hjN1x5xhQz&#13;&#10;aZW4tu62q2WergOlbRIIifOwZvej6naFtRn/AVWvDSipUVQGt6CMGKb1IYavBUvsUaxp0Ha+P+wc&#13;&#10;wWDNj8+Pl5Mudk6tqTBULiLBpuvCtvWrvkmHudyeLqOoD1TO2SN9CRQvvHkUCCJr5037DGQB9svL&#13;&#10;PypIPazMsmwUxlVfcmS4pCJQNxNBASINUQIt62rVZhe9uaJFAmpOM8uortjb+5eFMQK7HOzjvrYO&#13;&#10;94xOPnvZl6CVkgBTxpQ9ft/sHhebXQXyGIDIkZkmpB9Lkl1lok8OGb3mxfSIfvMztBlFlCKYZr/b&#13;&#10;1gK40GwrFEExt9sP6QVGyAKoHp8bBobTgDGZYtyCHUcZ5UFjwWaPETqdTrSrFWb6ZmrS3oitbUSC&#13;&#10;r7k8tb9mkAAFao3Vr4+2LC6PDewMAg0mcFwQjyVhIqVN2c+aSYYJpnt0e1lgAcswNGo3X98CoLMD&#13;&#10;s76EFgRbllvse5IggLUsuluDi0UP+r3efiyt7+hmfTOp93SMCJO2VdDGNaBhmiVW7+PUtj0THHpj&#13;&#10;Uni/nEPJoKH3rEpxBtx4dhBu7BuFkJVgP483VbOcIWVIbbubWWry9Mf7b5tt1XbktqR/opti7OXQ&#13;&#10;MSbaWjQVYYqswPdVTw37cn2DVw8qvvv1kzdjvvL7uqPaYtaG5KperUCbb6d2vzta+7RV1aZycwCO&#13;&#10;ljhGdicxidMkHu99cM7orj2M8wxApARevXiq7sfb8P+TcB9LmmUJgpCPllf+yt1DZWZVV08xY2Nj&#13;&#10;rGYFC9iwY8OGN8AwtjwnmGFDT3epzIzwCPdfXn30OSz4HuSThG9hO+xbFENN6ShIQ0ldKULob29n&#13;&#10;3XVYCdaoSnCA4Oa3wjuc132/J0iAo1z/y/XQHke8FCxLCWYbj3Xn8Hlb0r77eWagTbyUtK7TjpNh&#13;&#10;GJuqQkJhkJgCukWPaLb3q5JEMnSZHz91+xh93zc3s2inFZYso7US4/t5LzQJ5DyPP/900FX2D76h&#13;&#10;uLprf8B+FKQg62MmiDC0urna1XcSmw1VkYo1Dc+cTjhib/PKcH19s0Lr+tQtZnS+qfQ+xfGXY3fb&#13;&#10;zkH5NihDYtwi2HKiAuatrjUXgobaKkCl0IuZKLOPdUdUZmuza1hI8TquhSE0trtqXacmiZUFiGGY&#13;&#10;A6Y7odW0zVB3KumUkuQ01yjc3+tmf74sEsPQQm8s8zknU2gIMuHCz9NXAEqCMHkrkUeyirIezDf2&#13;&#10;qJgSS9p024aAOK0n8lC0IUba11gOGGjJQQbD3Ej9YxykpLfLD9yKUsD+6Tjfb1T0Zgow4URmVXYI&#13;&#10;42ldrCL4/YYk3D3trBur08tluteLBLG2xeIGjOO17IlWKgaAcp1ZQClAu5TrQj4/A8ygyS3QocSn&#13;&#10;L8/TJXPAE4fn5VExxgPNEOm+pvOAjmp2afKFxC1i77F5zqy8HB7jKmVFifD2wkXFhL7fLz+3n52b&#13;&#10;M3IoqS06IkmbKDh6n1MhBPnU1y+hbKwBZoYBjjFkmMFg3iUj9jGjQhYA6kanYB/WmMFGlFWrqsHb&#13;&#10;rq2UhgBM66ojFhh7smpLR7Oxpq2YnO3YsOrbP773J1TGjjAKOM4fmL/YEPIzVpgoWfBe6lzXimCb&#13;&#10;clZqQttuQAj5bifLokkL7eo5UmvDJQQvSkJn2i/92zQvAVaQOXdhEiOWTKaFTx7xTKo4LUoLIYjf&#13;&#10;2vv4FyKqLSOrkNrutdbDMKYHhNB+/thv8/u++lMoXrRknEx2cH98wlgcCA+EPN7H7EtIBqwFZUAK&#13;&#10;xP/5v/9fELGNyGgde9S5ZdOtbDZdVyc3jjp6xj47u5v9luWSezDS1e/AoF5FiEW1sP10WQYvp+ZL&#13;&#10;lesYX8w0M4x6BffsedhY3Dj8Iu6w5XkzyGOMzZD7UpDbBlJvzpayrS0BY0Pl/dYyYsPmjt5O31+E&#13;&#10;LLxNQtHCpeOpEcvXn3IKJp0vMEDvicI6pfseuyaFyhzHgZfbNKJ5O+AFfvjJYhFMBUha7FB4JpeR&#13;&#10;YRu5Nc8Vfej76T6EDFN1Qj1EhaAC+qZaVr8y3hUoboO9LQUk0fCYer+tJS7evuLTH3fz8D5OcbcX&#13;&#10;PGa6c9vISFz6n67blWvzVORvicKm+fo40/iYTcmcDs7M3Im9vFlwGyAhcwLD8TM+WI2tMCkbyVh+&#13;&#10;mhJISH+d7s0nv43FsBR2AP5I08ed65RI868p9U2DHkNwV42fIatKVfeGxPK13e/mVGL8su5fF2jY&#13;&#10;NkN7rGom+qA0rY1Bko/JTfKhpq8YO0ABo3iqEpcMQ0jmqWn4ChYN+Pe31O4PuEYJiWO4MqXfEoVI&#13;&#10;b3foAIOa37uBQNnlrkfjA+W+VEcjUu9K6Wboo07rzj0nCrK/m0URU5PP091cEotr1QmSwm+spG9/&#13;&#10;IzaigOkHxoqHuxDl8LhW4/5B6bRBLr28Pe17Cnij8fdwBx2+5YnptsaklBid+7nk+dh6Riy+I3tw&#13;&#10;+Wkqp5ZBuXFVp/4TgOmoJl88yLEcLcQVkKfedjUnKLhkVg9Sik+7gmaBp/dcdwU0DLEywWLhN7Au&#13;&#10;U/1ckbHCHC7gXFWaTO5DJtX7/SrhJFjQwMHHTu9d2UhbId0inm/jI6TcB7QKL5CLw+8afAHSVjvc&#13;&#10;nCQGRWzyie/Txdayl7+dxeBHMOsbbE9q5ovBW9X3j+Ume7odS+U2g+gCd5tG/TppVn7AeLOB9cfr&#13;&#10;nGrNdqA+l+V3Prt79e/L0JLdPKrHQbZTU3OdNrufeKcTkK8gNn9fkuJ0j+FWOIAecXlZkqaH401t&#13;&#10;b5PycE0zuG995Nt0L+PQEikKvVWh9rtSiLG+mb7j7f1J4RYmYn2K+NsU++ellhSnpLFUIEwfftms&#13;&#10;r2iFHM/DjBJkhH5caPi6PYOGVX55bXiiH2rFMzhoRTEANDTu+Jf9XzDEz/n5vH/wXGXvTJ2w/0O2&#13;&#10;QZbEn6rdTsdHSWfY5bL78OwKW7FUzrY6t6UKXyE6uCgdf5HYwIPRTZ88eKVrh5kKVybscyt/d+v+&#13;&#10;bn1s2prhjSVwYBmvaifcmHa2bdIY5rtEHAWKcn8ASwBroNtr8aqvM8soQ9SGmLwfDSR4vtW6JlXr&#13;&#10;8ffJiD0HNK/rsez+EWdxfFLGVDFhLB2sTh15zEvDMQ1r2Cxf8p7Xe1XXLG6RDfdZGbMsrK+Jkmtn&#13;&#10;W2oqVuy2fi27swshduCMl85Ix36b19/W+oWVifTiUeY2IfsagCkNFi0wj9WLNhnyRrd/tvqGK5J4&#13;&#10;rnd3KqhgVeRBjYFw/v0xA3ri5IhiIHnTS798DzLzlokZoBjM8aAeRG/fMGa1Q+WG0vEXqluv5Vbn&#13;&#10;PdBrABmo5rpO/0mf2LSW54nvdhCSFDH1ZBkDrauFBgthfujMuOWoClPfH8fLtUj3+VaUTOpItwfH&#13;&#10;cFSNuk7jI1jrhWCIsoQci2BiFTunBUdgED8nKdQWIQFbaUs7AzeDaAF1kNBWYoItQEkK+H7Gj/CE&#13;&#10;q7nzFnQqizKEre4q2U/E3eoJrR59qAHJhGWxs5CZQueCZE2oZ+GyXj+8QArwEQB0fseH3ru/ZkG/&#13;&#10;rR6xQ0226/dXduIQ4PmxokKJS5SXyNHXdeTTx+cXNRJ/0fBgQy4ZhAwsZA0PuVCtrqTk9V6JSMMZ&#13;&#10;3g4vfzjd57OsIGQRSbqVdWiExMcVZFsxU1aIAIGpP/CtALQkA2PoKYX4618f/e6lZLq7g2epw3T5&#13;&#10;pnY1WHFBgjdSp10l7re3ShEyz1PLsQ7OfcdVBymy0YVH0mtgiW73GCpw2tDj4nLZVzo4I27exJr/&#13;&#10;9iiyrbfpe8J/prcASNrQBQdXwkoTkUCW31jqH6COFk6fnH53VYo6SvbT7ceKx3s9cHWaXxNBkiv1&#13;&#10;5g1A7HY1aWO7AG7I6L6u7ajFLvi4Px1AIQdXCnSlgmF6YDhG6zu6c7GmVEVZfUtlPv9AsuijIFUI&#13;&#10;BgDAEOE80ymn3WG3zleoM8svxXqQNsHLnEbUob0UoBWuGA+B8/4avqEeRen0hF34nj26vxnWVAuC&#13;&#10;SeGnxW3FYSQ1PYEMmGeC6s2WnWo5Cp71g37pq+TMIYMGINKIBB0dLoVAZtIZOhVuqmufdFsFgd7C&#13;&#10;jVwmsz9FybUujZtszL+ft7p/riAKU6xTXawNV9dohsDGt2TUk13GFoWJDVzHHMdtUyOZEOHTkrAo&#13;&#10;YXyIRo7FO3CSmWeCDAxvEggMDgVNE6lvjeoq2KPDhH+r5/7Uo+JxpEl8QSCentHmNxhJRztT/4Cr&#13;&#10;zhH0zYfA79F03k5cbnrumeyjzdCj73SnrrHnfSZByBOO44cDnIJY2rHbNYJiCF2m2BqcZlX/gOkD&#13;&#10;fLtftyg+3P3mxdn3HHlohF1CLbtr7b+g7ED6Ot/qRl0NcY3qH5lEZILzAo5ft6fSr9ne5MIb5gum&#13;&#10;2MPlGoCUcQ7WE9LCZCNMkaH+Tl13GAtMlc4AzONfdzvt40yUXAvBnAaA9wTah1FwV5uHZT4NqY5H&#13;&#10;sDcY+hAcyHid0I0OzBD9oJT4999ZmEXK7sAOPqyJbt0rrkQ/DRsVdVjzL5+W2yNdhvrL1+gOKNCy&#13;&#10;Zp3duX1qUMMuA0rCQRGhnlQRkI4whharkbU84Byx86/U1shiFmR5RM+xgMrfkkzSpPI2R7R7xq+W&#13;&#10;p3M50lvvi/pr1ekEJdn94+njp+n8qgA0S77n3Y5oclu9oU/tZ28Hwe2P+bJviUDzYRWjBYmLO8yq&#13;&#10;BKcLoozihmR3ohFFPF2s0uTjNDXbGBrqHxJD1jf9D/N4fH/7eNgzWB7sXt/3JnhYkShv4Nf5gNmW&#13;&#10;8accOozX+2WtMMtoGabdrvWFo9XZBBOv04aIaqYxHBq2uTuEgHNdBM7pDaBorIvEOtEYCxRrm1zW&#13;&#10;qTABcBPjL4ecIdmQlHnvjsGUjPEmYDhCwIGxD56e+94nOGtd7CBkZPlu/vCJmpgSdYaMgSf9FRaA&#13;&#10;ghDIhFTR6kW/mtdn/HNS6X24MvT0mI3uqkSDAJjSeQ0WsMq/UfpHUSzb/uG6fvl1uyOeiKa4ZbiF&#13;&#10;RMAO4OUaQAgAOYHSAC0lPUUfiS+u9H4m7Yu1XDMaNLTbzGf6HcKIQylNvAMCYSEprQtKlMAt7Ags&#13;&#10;lZQAth78Csk+JJlTR7F5jIk3eVnwco/Ny4bGB1nADuX7CpiOtK0W+Ls5kxaUfuOP6iu5QlQk5CPO&#13;&#10;MtQFsi0HyziAEmP9YIO2vHg830JN8wXJXV/TaCetoaHGWOfNjq1bnyzfeH6au2pGfouTuIUrbiq2&#13;&#10;CzOslFr6b0phBUixwb+nmlURGvKZ3MBtEHN6xBtVNpbkitCgfFChAP8IW+VmtCHAGJTneU6rdfOm&#13;&#10;H+T/sgRxYcxV3j2vMYKqrj7fxzD5nRQQw+9u/bgK+nc3i3r24ZlQw8lZbLrrT6NP/cdP1dMSl8rY&#13;&#10;jSD4qMwOFvzrd9wjOlE7XmCYVzQScCDqXp3Omf+583gBc94X/L/+j/8H2VhT9m/3hCoybkPTCJo1&#13;&#10;Btf7Y6zql22xDpIMEoGoQSeQ6bwuelafmxc32LJuS8YvcYYALS6m4PtIuQbiBPeZkswFqaInNkFY&#13;&#10;+DSadKcSGFYSLO6mBJ1nBut5wKfGAum/377uxQf22zUD9aBN8l/bqq+LPzF4x4e9vVi+hD1rU/Lg&#13;&#10;2uxJPaJtXJANPdP5mwxewwBInCERdLOJ8b/PN+mrY9dFZ/cayk4tq+n2n+gF/VcR2pddiuOTgsZe&#13;&#10;k0QzA8Kilx8DnK31ce5YXdOaZhhmH/c+MSL3yMY3NgHVznPR5XtVeCO4WzfiZI2ovS1Be59m64e6&#13;&#10;496deo4oyh+PHX+cgVW6YlzHEFV85OQg+tjulDTmTVOzstwUB+a1Abi80+OzLBZz1wHpt1omDAQV&#13;&#10;GpPHunlRs9pdAwYC27DRfF8GcWgO2MfiHjlElSTF2U0zgWRff1xWawpOa4DX9UPZvSOcOQMSobVj&#13;&#10;W4NsYRT3LCwOe7JbFftF/2Lfz8+UcgsKbABOBQ5dtywUSIX8ciHtgMMAACAASURBVNunmvA+VP3k&#13;&#10;hwglJ6Tp1LYYygvCNSHP+we4rH69mf/08394h8Zv8vqYKxX21ZYjWBaalv30PNTU/LmVjySA91da&#13;&#10;fuz18/wcxO+Jb3PYGUJgLiRZUdDqRybFYN2xPQwlNL1C0M/wz9f7vSQ2zmR3PMzLZVt/e8rdXOHB&#13;&#10;LIxXkJbSnPJg7L99G8U+84R8OlLVjm/+eziQP5bjXMZECpxWr/HXKWAImGS77x3gcXEIyu5wDyOO&#13;&#10;Pp/H0LJ/17STMD8a09wDaCia3Bf2dO8qbNeNpNDRYYh9p76//gvSezil4DLhVc0oUb9s1i12LfzH&#13;&#10;bYFUMYSJdcP/I7ZXkY62+rY4emL8iPx3udxIBV+q/Onxl7dX4SyhkLMtfgchbMAZEX8hYnqY54//&#13;&#10;fJ1+nU3NEvujfOndMLw8RZV3H2jYaoKjaBOUsxfFoSL16W6wCS5GBFAVWEFwvr+vvfzJYIu6cYs+&#13;&#10;Oszdx51Sm3kTPEHUpFwI4zfuMdQemedPzTCsnr88qL7Xdf9tVYJSlpxDa3aJipv3JE/p8yHdvRh5&#13;&#10;6M78IHPwCsKEm4hTJAWrXHb8x/AVyLwVXKRN0Efg/CnIW9HPp2/CVcUeQhJh1VwEeNUvOewcncs9&#13;&#10;USPjV/RdNhxaHm6BDoDDuDaMsljAw7X1HNE/ztunY8vUnLH264EKOMiwmICYEKRZxD1CxwiZ36Zj&#13;&#10;39S4bDmKjdrFlOznfVowkrWYbj84XRzSayxK7sUl7LxShgf46I/YSTFwvgf1dGoQ8CrkgUskR0ti&#13;&#10;aiuyKIrtHz5+od9drHizx4Cfv9NVqQNxuAMdq3JejGngD+VjWQ/XvIM44D3UFhCM5A5u/hxwpBEo&#13;&#10;tOWT+LlbRpPOdgZDMS9mYZ9ffgRSww3+of5yJeXbVbR1w6NbiKi0SneXv/uskvSECQk1He91QWp2&#13;&#10;G2cEEBIzYEAgwNP1XyuuNwMYfXO6YRLVtUAwVBpt9iFnSgHIKXDGxM7sggwbyFHjdLVv1qUUOfkS&#13;&#10;kD1uqQ7pvr8Ml2WzVGufUisPPNg/Nspep9foPjw/1UgUfgxbhIVlpVy2W3ZKsKFk9ci5ld+R7Ttp&#13;&#10;+a/7GnYUv0LBAXQJ7AV8JOepvK2+1oLHIWwrRMjjGekKZN/VNBeMUkIYCYqXvPDDfkAF0zs+p9Di&#13;&#10;2wk8eVvJ21MjjlyviXdB4BQRNGFp7WhJAgSHRjC7FT+yDcMWU+AWmEaEZKf+SYFuO097at04n9r9&#13;&#10;6MS2/GOvSAUshU3Y1qpRIVuMy2Lm5rb+uwF+9T+qVjAGMNTDPXWK0XJ3950hXIknlOrEy5ZtCZSn&#13;&#10;aldSeVct2GO8dZQM24S7+tmZCE1dV+f7nc+PVjbwFugPOMOGx1jAJtR2beCrO9PnKo78gLnfViZy&#13;&#10;ceLvPwbKKpAg3dfvBnCslodfkqgyow9DpS4tISS0IrnJe55zrx/U38v5+dEcCKrcynkNQWyf+t3g&#13;&#10;3/140qz3m09th+OW8QPwDWW+KzGrWv70bQURz6rhxC7d/kNY7S5AB0w1EJJcTqZcRLPHNbA9mA3P&#13;&#10;Miynir8n3D6KrhpXckjTJKBGkVzfSfhQSBcQW3FkqiGhAOjaGlbdzLOED2m8WZa+YhVJ6ceQ+HYD&#13;&#10;sUAAr6s/Uopa6vciQSWIOtDdBMTyuLSqoYUbMAnVIiqb9qD9a0YVkwxRW6Gd2WjyTSgrPYJ5XFrZ&#13;&#10;yoQurRzMJqV6e33FjuqWuPy9CfwzLyouTEeYyJpG1LkCbbl8ELK+LBfdLdgODPAa7yW7+Gqu2sjH&#13;&#10;+90sG4bqdALrzcrZxxWU+I+0fBRPGENKckadfIFI8IeDMl6S1n73lDIT10daYY6ysAjZYY2BKRI5&#13;&#10;+WlfL8CVhle/g05KUzYq8EQGDRj5ns2Hdl4K53xLY5XxNV8In+s9Qv+CEeVvfiFSbDhGapojH7ft&#13;&#10;ZcyC8Q3Aby6IbrZkRR0ur6H+UzWTNdG7yWMsPmOBdxj/OnLAH4+ldJTP+8mcq4/l/SnA96JQlRZM&#13;&#10;dikjhGMG6jFPie1K9QGGtzRfLq38bN/plYL27htCu52Zcz3ZcbGDzIw0O+sLhRXl6wf/J29BIlTZ&#13;&#10;+kLvsJZRoaXhnmKfsBTnNBAFWZVwBy6U7BLjqeE+9v7iWIg1KiMQOFg4vy0wA5eD8Zyz2dsaKodn&#13;&#10;r8YGN2zvEUOglcPInivQKIBFOR8LSKVyAq0jxMZEWwiCFGyPLUIJMLwyMN3nbn8K4VuNMto2HfLG&#13;&#10;UXlAVlq38YJ6Yy+RUkMgNNaSrYji6WmlMYZNwWSFPPonXjZJr6j9FB9/hRQ/xoUgCP/0ZUYRC9D8&#13;&#10;2iCPY9yW+Gn+Sgpr7wkisJTGAuSaw6EY/V/Av3GEpKUdtSIxFtrtvIfoB61FkhSW7tTjeB06D97Z&#13;&#10;KnODJKlPKvpRo94nyJiy9dcM7f32gOEkMNlXT8PZRg4WZlKcVLQx/iJliSBjPr3z04Ov/GeiM914&#13;&#10;xkyETKCY70VILNRaNOdSp0bRkTXD5jbU3LzibPWTLAkKSaiN7mEAtIbcmwqenv58e1wYjYeJbrPj&#13;&#10;3Y4Ffxsjb4UDvlI1toQGbIYB2Ph0/MNiEmbNZ5EL2q7+fbEVhjLOWULVVxlSt8Httg3E7/Ne+hD3&#13;&#10;u4OJ+1Mrp9tcH8sJale2rFGu6mXwXO1jpL01q8BdXdpmPOcX8GPgFiJ/891U3ITXLYlTRQBORIIm&#13;&#10;MlQgJRggFid7NSU2nYjZZ29zAY/RsOSnIGMGXFItjggTFAtDNLBbe+pQCtD7F4RcjPR4YHj+139Z&#13;&#10;96oDq8k9JPMEOLdVi1F5t2Pbyfv7N2l/DiAlOMfKPdMKXDD4qlYFnpudnYMzGVDGwfcM0OW6clKc&#13;&#10;BN/g1OYdkgW3ATfrOqlWKj/5mp88fY8hZGC5wpj2wUKBtASJREFRmZY7+pn5c+6K7fPDojGhPXYA&#13;&#10;BZ+u4a4sbimkP8rf+myoFv1DLDxuKK3ZTzAQcldp8h+PxxUC7arnRtH8QLggpldSkYB+kRcMsYE1&#13;&#10;rNt1nUiliix8WQjV2/XSADrQSTPQRhTmrpe+8bK3R1z8pXea0PhjWIF5i5fIfVZA3o8scVUdflVe&#13;&#10;FJJlmMsd0ho+grPcxSdX3j9iwmMT3ir8P/zn/w1weXOLInI0l6Zur+dRNRyVqEWz3mfeHUpZaUrY&#13;&#10;5hJtihbGWAhfl2Ux/vaY1ReACkqY182p9AlsFMo6Qq7sLUPn4eJWgyOJJZGavVCyPe6pBCizx10P&#13;&#10;SQpRcLTBMRUOsMiBoF1dFDFx4ZWeBxdReoShRJTGjXfaZC+BrvOBhlo4qFuxDWuxGbAIBJzM1B9P&#13;&#10;MWRPc+QASfTM4WpcSJZCUWq+bZmg+nz/2lVqeYwY4hWUHS2LS+3hY76fp5yAZIVBkyKFkABkJoKl&#13;&#10;w8hTCudHlo3SqNKF1XWEjJJMRJFRRixjxI4Xahmt1U6Augjs3TtRmnANwWKIqLQK84wThwNQWFrz&#13;&#10;vcgygK3sFZxT9gigbOMEYY10KMnVGtQAXjfbcLlez1XpU4lYZLqlrj/4YOqdTimfmuOwrGvwjdpn&#13;&#10;wjlrGfIh8lLw+49blKwVVUoe0eLrumv6RnV2DhhyksBqBtlQH0Cm2kaoIGYuF2AgDrH2EEjnMwJV&#13;&#10;JnG6GEGE5rXzCyOkOMu4KLygErxbncVtA819ObE2lHMsQUk6TjcVy/VtVIwnHUNCzW4XQPBWi2Nt&#13;&#10;rY0wextb/omLItnGtvDrPMn2RFF6v3rgS7Sxg3AcE6OVlL0CsBHt4zJal5NMuvWA2Jf2o0eulPK4&#13;&#10;j5hj+bk3PjDWOHODZ5dC+PLnPwKey7NilPIC9VElJubobsUZU2RbybbGIez3Bxe9h7lAgWwyzmFY&#13;&#10;xvvj6fQSAUo5cZhThiRzRCQSkDO6mAUXDUvakvMghDFVqqKQxwIxi1xxhPGKyvD6jcGimfTYt7Gq&#13;&#10;BF3NIJiCKbZEgCn98k9PZltAQoBp0pFSwvS41JxyqTpC0Toxk3nVrtZz0k73W6U4TgteoSkPpSmA&#13;&#10;hSPycPcKUeyAwQiQCeGAUshYYE6LwGmhXFSa4IrAreRtGTRpZVJDXGNZCKKV0je/JlZ4U5cUAtZT&#13;&#10;WHHL6qbmCx3We2Apbp6pjpTMrLUkAAzdZHjbEgpphtAnDI13DPkVo4W3erNYA14mH04sLde65cUD&#13;&#10;AKHScpwHAXileclQSL1EU1bCKB3efyiqCeKzcQchc8LJpuW28rYDEKEcD3U1nU2OHMlMGq8icQtA&#13;&#10;AShZIYXXt6lNqgFgAlOIxVsLm+LnuWWiWBtFYlzCwP1cOCFrCKjSnCa/FYm5n2wRtDAREvWJ8uRT&#13;&#10;1iWBdZgRJDmBrj/ANNuSvEl+3KokmWYE+Hl5QMGjN4q2MAi02f7D6e+/fqNucYyEHG/TSkGlYwlL&#13;&#10;8Bba5A/VzrrkZt9yW0WVYlilUVzabCMrOQafQtdyxXB0EORFBKKTloperas6veUHnhBAyJEYCM/B&#13;&#10;VqwoVPwMDV8IABwTpLu0jIDi9/tNJbasa4FwspnFYkPxGWXvoPPWp+PxJUAIIAUZvP04K4oTgJBK&#13;&#10;nIGLAKAMQfLJ//63dfMGiQDizi2WcY4IQQCdY+DVLm0wKVhJrQhDGTh3NcEMNuQEGGHQj2l7Bxlb&#13;&#10;VExw2SebDaMymjTj0nXdZMyh20Fa+vZgDTzf10wVefxoFF+sT5B4Y3ZaQL9JwpNBIJDqA9rurpe7&#13;&#10;vBFd2G27BBgjDC3ucIDmMbEToYoTjnd1vVlEjcuZOBcxQT/mOxO6bY7LkHRVzXYhFhNOCqfyUJdY&#13;&#10;QMnXaQCVCApbH7fNmNnJY/aYIiVNyCUiSTszRdW3Zg7JuIYwmjFwTiIAS4TVfrMRQ34bhsPxDxiC&#13;&#10;5EOIMhFSoK86tl4uUABYPIJ28/agdrlEy2MhQHJpbjOpmvG65gAFkxHC6JlHMEtocWBPDaCp1oLC&#13;&#10;KuUCiThFzGWGINVCuQJ2CuFc+npvYtn3u2RWTdG0GEgBqdkUQNTebGPwG5I0DCOkLACocNBOuhwL&#13;&#10;Jg1l2bq2atYwYsFTCFI2UYkSwrysjVZpRaZNJROcUI65oVJTvSwXWtKWLW1VdhQ1wnOQOXXAEtnb&#13;&#10;NWq18yWJT93VzRQ1H2t4Ht6rVq10Cynpfueg4AKNfonJjsMgMwKaxuK1ZCTidXCEssJQ3diCrE0e&#13;&#10;5AabW0LlPD8kP9ZE2M2lLaCc7ToBGK2FKhSK+dv5plqyxdT07fV2YwizDfgCXqeZzoRy5NLY1SRm&#13;&#10;aCeXvAdIZlYEQLwg3coITNVXPqSeytvr2+6wH8omAOWcMkq4xyssSoCaQNKQQ9P//n7LVJRkYZIk&#13;&#10;MpDLoW69iyUAB/C2jtDDl/0JN/143yrN4rZGGSFwYTYt0oLEZXJ2soQWsmFAOeRsdQ9GlMYkPJZK&#13;&#10;qvCYLYiBATrhiANWmHPx0p2m89hX3evtdw8IZkgoAaM9iqYEME6x8oq1GkpSgMeohdExGI1JASef&#13;&#10;kySSKqDYLsa4bZPUtUnvlCVlqiA6CBCnODuoSR1L2R332KUUCcXZm0V3MG4Ll8D5BBBcJi94Beq5&#13;&#10;IactZBMIl5SkkiBkjdB1ZpB4EKYAk8SYl9Opzw692+CcRylzZtEqprgmQSF0CUYtWrN6yDMxUbkS&#13;&#10;oUKcUQIrRVdvC5QQlFrzGC22rtYw2aF++VxwLDwrrNK+YkJab2lDMqMQIQo52zA4spwBodiBOKyz&#13;&#10;6CpjN4zmljCzLGAV+EAAgVKJxzr21R5EggshIKOMCSHdEb+Pm37aBQk5phwrTkkydt6mPcYlQyWr&#13;&#10;tLkYHMqASgQcQNbJAt7KAwPEG1rtu/vgIg6YSUJJU7HH7VExEu3Gd8JH4BfUdAWvSTBQskc4hEAa&#13;&#10;IuK4IgJ/+twD671zgzNU9MYDtMZmTxa7QYpBmBl2bg0E6JYjo6Bxwzy/O5MwlFtIS1pAJZXuIeKY&#13;&#10;wZ3qnF2tWZKAWKBa6rZqs+HZ3DEAst45CiVI/jYWooSLfjJxc7FKRHGaC3QJPYUlkTmEbGJdkeKs&#13;&#10;AohK2AKVYUC0WNoI7yLMvGlFlF/HBYuUgNGoyQ7ENS1xSRi3uwqTHL1BCZecCcEaV2c7Nm033Cae&#13;&#10;ik1Bt8rBBSSSc5CSZY5ZLhHEptUIYsX5tExrcGjlEbl5szYkVcvBrBkRmMTtPEjONUWYJTuXvET7&#13;&#10;iIsFuw4KQQjChOzWJXvAcwlKSTsZ6JKnWIRSFyocbGRxEUpKDPdiBW5eKiFU0hakRlMlsb1sxWcQ&#13;&#10;N8XTwiU0Ww4EQOVL2nK8Lw+EYSMwpcCG6OagKCqZoSJt9ITg7CHHVYLSlo0o0GRQAIEQzstD9rvx&#13;&#10;MWDEY8ICWJI4ZTqC3NR7X3K/7znwOVBIIFOUab6TvbFbBCHg7T7dG9ru8N7HxTo6jaaqc/HAJ/P8&#13;&#10;8YkYQHIlJBvNnBs9mIERVgLIWkwYm5hPer/6CXHhPc2RahBRBAhgCjACvJWo+HUNBtC8mZFy+vj/&#13;&#10;C+bsOQHBhgiJbmuTHkpWa8hbhBBkwF2ruaYsYQQLzBA2QIV1wRSNfrTzvCoqUaV5rSvC6gMp+XlX&#13;&#10;Lxku2xp81C3CrIMUqaZigELZAlK0JlLiZVseoAwE4P/pv/s/Uac2WXZZsDpvSwRZIm2T9cUlAfBC&#13;&#10;RKv9ehkaoAm1wZjn3SEwbr3BVP38y5/u/F8/ffyPoEiB+zN5Pcovr+dhmMJPcs3YWvCASd5/n7qX&#13;&#10;/hYe9XDvWVMd1VSmgj4dMKK09Adhoa/aL7+/vj/vPpxpXP1IWbiswQwBt9SKIEaPC6GVEJWe7+FU&#13;&#10;fiax8tN9d1AooIPa38g7oCAA0PS76TYtFKxpBcRp+7ivLsPYsMNI/LaC8Ra7j7wxUatq2azfddV4&#13;&#10;ZlVvMjnQ8Jpie9oBijgTivC3375DuOtOa/Bb8r7R/1S1zfI27LF0YLDAgQ2iBeHnaMGaed7DfTn0&#13;&#10;19eRefVAl+cXeblPiy2HPYtVP769H6mgQB/QoWG66eYrWPBTO2l83PDlbFRLX35p7w80+bcUJ45m&#13;&#10;5cjvl4Fl2FX08jdz+rSb841e0OYNosVBS2W7vl5l23gE/QIga2MgdvmaYFVVO7v6GQMSClMYiXzl&#13;&#10;Mp2X4bJo2pmwaUyoxrwhTH0IBaeM8v0BvGMS3LdrPm44NOsMtPgQiv3nn//pcRnG+6xrSFKK03Rf&#13;&#10;M1AmJz8ON5R3tVzN+xR/zBt/67q2blWh+WQYILLifJDr45645oSXGLvrNmcM2o97ncp2rnK8gPh1&#13;&#10;uY3h+AvgdUtHUD4VD1rd5es3zT/rak+o0qSMb5OxSTbHVL0LZUSVz/91uqaRYrbrD7RnC/PXywxL&#13;&#10;rcjybBTQlH3ZT/e3cc/iurrb+M1ek8Tvy1UcvyBEM6Fr8J+rfU6ryd7QAjdBMKUYwmifD8+rC1BW&#13;&#10;ApTJ3DlWxPERptvla7NrBzvt8ilREEk+fTypXA23+XqedqfWgCHGZDYPDlqMl5qrY/v8fX18KKIA&#13;&#10;91ivFNXLt+9/fP6kxWFc/to3h7DhAad7fNeKKQJkgpzUeJuVn2qvBkZCAmVjVIGW5wouYjuE9kIo&#13;&#10;Pl8fbjaffur9YNAKzsXovd+GO40wYoEkm2EAZ8y1ptFjM+Wu9daIJKVnqZGP9dK3PWMkNNBBEIjs&#13;&#10;BTeI017QA4+XFY+ofmp/H74f6j5CKnzUm3M/18kEvgEDC4aRJPDSHyK20+/zcc+On3jMygSuIkaT&#13;&#10;vX0IL7TkYsoq5nXgkmLF0uj6tlmWTakGsNJVn0gKKoXNkVjAYn1tDCQaRyZh85YmTRiMgcZU8+e3&#13;&#10;yyJ2hR1ta1qd+3FYE0DX5VsPqs5KYNahsykmGGNq8mfdJ7t1jVhoypZIUMtcL9vE+va8rj3z14fT&#13;&#10;SD7rQ6T4x7qEzKruY5PWyz2imP+bX/7kMxjndZg2Yh6gq3eqbTGLU+p6HpMNKAeY9027PQI0nEH/&#13;&#10;f//lb3/687/H2zuoG8TlanNV+i81Q0Bi0UlV8YxBgDvRwfSKLHk6HS7sPa2Y1MyxSAiuJY5mSZtt&#13;&#10;9A7miayYWe7Cgk/tbKYiyU9o70hyIi6OPp84tGsxm7Q9+pRIgTiA85p4WEVTYaU+V3uAkWybLasn&#13;&#10;JUfjm8MzK+HD7tnaeL/dxwBxSS4k1eyAHV2Cs829oHNESjCK8rb5FJ5FBZDYvv1OGAiMcwRgJGgE&#13;&#10;3ANeUXF3k4DY3R/e+f0BXBezFIYBwNbtVM7bGyXtW9wCSAfcbCKSQjSpQse+328fjs/mfQw8F8cg&#13;&#10;qy1ml/PlnxsiCVyBrLuu4TTPt65pl7sVuK74ftPf29SmFW1j0a6wZwo5tMWhOwUu1oR8Le/NU0VL&#13;&#10;SfftklT5dpWq/vbjB8UJHGuM1d//8i6hwhTpriYTATpngc/rJU/F2M2iEhUfyqBFFWz+48c/Leot&#13;&#10;0Jq29Tat6wgVa5NDWZQWH2RB6/cfqICwLYdds/r5PmAmm/ttPn15micIUz7u9s5DB8h9/CGaXLk8&#13;&#10;uqlrOYLLmLHyed0mp+CWTEN0B+Ss6yf57FZfq2pMETgpDvX35e3w3P0tDZUU0Lj5dZV1P8fCf/tV&#13;&#10;PiktxHC+WwiedOrr3evrLQKxXN4Fgvu+WYwx2d+BAagyfKAUNFq67H+u+sey6b7XKGGHV++GxXXe&#13;&#10;7ZoWZnJH71LWlOlSxL/++BvK+HToawoPzS+/kUliGceVIQIX4Bcrani5fksC8X13+8sjPFMDCtY1&#13;&#10;kBNBL3bL5/OCGbjodSlBhkamt8v9PeV8Y7OW8rcfjx8riNvvhWHBOC3oyOUFu7qSfl3Xc1CyyjCK&#13;&#10;pmHkr0yJy7Llrfqy5x6B9uXoF5pWI7Aoa9A1V4o5P1O0a10JoRClC9tE16+bASAjoquHg1Wd6k4+&#13;&#10;UEFbc4DebsHx59PxuOu+XjeCrAB4vYxrWQ9fmmUx030F61YxASG851VDdj2/c8LKI17ofKzk+uMt&#13;&#10;tfz99++AawOhWa2/el5ERCVMd4GkGbaFyH0lNNfZp7uLIeH1cd9JNssH9p46WCexrlMymWci9uRT&#13;&#10;8/P7Y6AVd3lRsmEuH6lepvHj/mnJNouCB3T41Duckkl4K3Y2fd9j6dXh8zgNmBEEt34BzhNADv46&#13;&#10;sVrKTt8fZ7MSlFwyA8Kt7wErdEdrKObbG20b8f7+q9w3CN8AtNXjOfTH6I0W2F3CFhBE4H5/I2PM&#13;&#10;jOVgOIQ+n6UksWwA8rp/AZk0uvPyTExdUDUbNtjfn5vT6g3gmeVRdTsk0D10U3zTioDgteiuiCnC&#13;&#10;e6YYXuaLZX3jOQN4WsbVrKFt95GsTUJ6Sg+8R9LD7JbbO9L7ZfTJWQaSCY8vu72gcVuvrwsgFY4y&#13;&#10;swVdNHAhUIJ1yyxFMGEWJd/S3+wFwBKy28oqm/2SfDJbBR/ZBYRJx375Dl5TCpLRxAEvrVsi8RAV&#13;&#10;S3iVc47wEkQ3Ixc0bDx43DcKgCiFV/QDa6Z523zgEMBUgnV6h2WuZM6yQPcBVFIvwV0XhxIyJCst&#13;&#10;FSfjfKGB9rUCwV31mixt4Iv3f4FTzME+Hfaswgx0CiAaYub+8fUflNAACtR9BiIW9gTxY71kXDJO&#13;&#10;GCzFL94giBr+OP8buB0O+rjjIDU2sd3TE5bZs8raGGOx+VxmDECkDCwpWmA54dOw9aTdN2ybp8nR&#13;&#10;ohJ18YPc/TYsexMkEZyIUaz1XrvZ1KSe+9fff5RCOX5susmdkC2Ed7/pQFTNlrB8XdlPvDSHo0c0&#13;&#10;jQAeFNegAGuvSRTBHPUNntxECEreNTX1Y3FuSyn2agdP+v3HmQFeXNjs4vwGW0NLxRnx0S0Q2uuF&#13;&#10;C0oZjChXWazBO4ae8AHWFFGOiOYNIFz5kO8/1p9++ee4LT89dVdz/an6J/MIHHZc8MX8JgRu9O72&#13;&#10;mhxg4ukDDPeY8l62O94YhuP3M1lzfthcLvOWgzGmB/D3VQvGMEQLBRJ6t3IG49mggGtd7o+/L/0X&#13;&#10;sY7LmgFugSKPdbBurXS1azwmfDKlK51uKMoCWJYEcmaVtJ0eie1blxcqMj4PswfHY5uLybjSXEPE&#13;&#10;fYQvsgx3yKQgCu77j5vdSkmMzNvMqSRc8dlff/y/76oR1/nCNdl/Orizg1cSyVTVvzgTEb+nNRKG&#13;&#10;5m0WIxunjWj2Yx7laQ/QSiHPkW0yW6oyosrq/R/JOLjkKpwqVUZBxfSYBGYuFFJsWC9ca9zjqqms&#13;&#10;9VS9GDN1LdvshrMGBK9mqF+o91y1R6b62dwW+1ur9F4d7sM95CRq3XqMC5n8yE78KJqJKlxIKXC+&#13;&#10;v75PmWRH0xq6OvgICqnw/OsYtuj6Q7e9338dNq2ImS5CspXk0Kh8bPH//N/+7wo5Hh4b2Fz6rGhR&#13;&#10;cIA1Wm3nKRqx6Qz6tVDZdDbathUDTA9BioBQK5Q8cctu3d/O/0A+/38EwceyZVmCINSt1dFXPOHP&#13;&#10;RURkZndlNUzAjAmGMcGspvxBTzD+lzKg6KwK4eHuT1115NaCtbbrtODU6jF4fX/cLe8s2i5MtZEt&#13;&#10;3YmEk9Pr0mHxyM9mpkwUbK5XR0U9Thtye8HOpBisAwt+COgYRKTpie8gbk8jbQBaZZLEKvPOMfo3&#13;&#10;+y3volbgfY2JJw9H9OqbhyPwiYTkBNJTuBv2rGBr/8Y0hl6KjolxKiG1+z7pdTjgrYxih8CtaXYY&#13;&#10;crwsJ5Hm6b1U9dEmyV9vEHa29KgOaifWH9fPcjjjuayz4et6cGZB5aZE8yHWuwgvxJLK11cZxXNp&#13;&#10;BpZbzbYCprFvOpCy0eLH5aJ27AbOPSW2mDGcrrDeb/uSvNPv4f3w82HzKt8YXJf73kVaKskPt6lX&#13;&#10;7McgYbr14MveLVYufL1nNBRAUEZgdazqHzVfxWPs4SWh024IC0ZS10LSzU5yl38m+3m6EkljnkN3&#13;&#10;L/tUNZvLcq+Gq48rkWTGwZxgftGCBTFpKeD9p/UrgDimYjDdwJVZfCvFHfb1tKfOZwEUO0pfcI3w&#13;&#10;jlN8772vjV2xNJR9BtED66uCzjii7hbEyODA7nd+26COar1JaBQKZrpA+7mJL7T2iRYWDhLYFmQN&#13;&#10;+On596cjEuD0nQ3dvryOYy51xmsKjLMaZUJ1yBw5W0pJ8S/vwQAAIABJREFU9UNDE4IbyAm677ZT&#13;&#10;NRUZZBjJZteMRl7gxKYIExXHR2S7REQUhBdKQiPSJv373Io4FyFE8NtTYvl+XILF1XAZAcp6wNti&#13;&#10;fJNxEQzdNXjOINek1AzWU5/kctAFPOulUFSobwaSwxsyd1y0hTEP9IHvWKHr8yl2FC7MFsrr+2ve&#13;&#10;VNOc14XQlytxsVITAAzDLgYY4Pm6cEIwCdccxrp+8eP97tZ3kTKVAoK4yqhDCFwMFKLDhNim5FRf&#13;&#10;FpDFAe83eKYNaiRga6DRZ+CiB4EHVwrcLATljY6pr9XqLu/VlUIofKy0N5vf0x1e0dqE0ZgYrEKY&#13;&#10;r3SEoymx2d0FyJpkOU+jfosXL0gFVQc8ZB9JWLd4WhbyhNRUAypm8oyzyw5iH9HWz+F5V291lZKt&#13;&#10;lgq6Ym8bVHQ9XWHE2QLLGw1fNrtaFyrxacUjrXmyLiNucdxIADwGjP2Yy0hdUyaeGiXcxcyPm85W&#13;&#10;PLXnsNToY/Ko6zqQdKi+CJ32MTRWvZkJyWaJpZopzl1MC6pN3gkMEJxLGtEmgpNhUuvmqHQBrqAK&#13;&#10;agdypkz29QxCz291jWy4cSRghtvsQ+FXlrb1RCPsQTWze+3fBYY0a4PRQXTARisi8zWLiTtb8ts7&#13;&#10;92uZ5/BOytUSl7MFLvzIHdqJSw6NYbcQVGnwCdcSv9CSEGVcWeGELTb6yJJnqPFY+lJkiLixOUhG&#13;&#10;m0lucNs2N+poP8S4bKECP/CtYgySKgMKHAjLLIpu8uTgRAoPMUzLVPb2wl4c3dpBkOsBMoOxDfE9&#13;&#10;4t74QHGZLWkfAgDAW8QUlfIqfBx8P4NRtjCN+i4rNYA0J+5jpM8BSMW4IOx+dS97Boh4uHsKLALa&#13;&#10;cborZndJ9uNTLO7qMB0g4ogtm0vP8qAat9z2D1zcrHyj2ZxReT9yKsdWXzPoQLEceKOnUxhqch81&#13;&#10;A6Zi9KW53BlEbEXWyOpbeoG+E+4RlhWIkJQ9uqr1HAPMW3k5T/RhAnVVaK+i6ZYlw4SP9SevIeE6&#13;&#10;Mt0x7yxMeBCtM/T+oWBRaUcbxmiecwk6me1H1d+dUVm8Ho6QIZOhLqBmoBiGsSDVDZatf0g6Vx6v&#13;&#10;HyLIuwyY37Zddcvp4uwpB1I8PBxQzO+AK9w8umkaEGKZr/yDZY1kqixHF7mFVIPv8sfKaQxhwTQD&#13;&#10;5ay1inYddp/NBawbgJhaxlmqZcxknhKJYhhBXU3mbBG0iJogaskxyQX5gMNYt4oeW1Al05SPNSMu&#13;&#10;XOS1/8d6bqhsXK6SWgpzNuCUTNXntlz9nyx67EFMy+LP++o/YYEiDmdzPuboDWbaU2/B4YXgQupg&#13;&#10;44AFh7QbF/DAQZs5Y1jnlZ3/OFQsxAmpAivV0M8V2Hk/aZjZ7mAREBjlVfT8KFIlfX/kFOTQdHIV&#13;&#10;+QFgCMnkE7KM8CHA1vltmJQdrcQwDSWOlFBmt3WveF2BMeqN0l3AsRiPdE/kFawIMZZkIUjYC/Ku&#13;&#10;F9LZ93RodPDQlfqBF4neTldJ7pCufDZn/9z65IJFDPNBSYd5dCJCUWALH9+pHBPRwIMRM0RRTEs+&#13;&#10;7AW0G3Vg4BV27J1XlFPMVOL4E6Y1+XhFt50FxFC0qxbBkbYhIhmzE7uJ1ag57rSvvPZAgo3ejnyn&#13;&#10;ObpJWLnD6q6BJc+RjO0RmOjS6mBHj+/mhknGfiO21zm/r5u4LXOjQ+XKzo+rCBEMhjU/Uu4P2peR&#13;&#10;ZvqxLQgHVuZtrjdLHUatiLs24fpjWWbzVvZ5KZSalEvEhH22MJafSbyb6CJFsDcLTZM+XSl2qmmX&#13;&#10;ldz3LFqhZBUz6vjOoz4lJeSjc79DGeZ07uInT2aAy7ZOe9Ovxm9pro/cXft0VvqUe7bivPeLdevq&#13;&#10;hf8ZdCWOga7GznXdOuKmMPWp9EwkSBZXCsYB8pUJLMITPoPFEUNBH6rwSBi1JXIsL982Q3I+iDRF&#13;&#10;DDPIgfS5NWeaAEEyTe+AF+99AvAdk58IaGgv6W6er6ac2h1rbtLTqgCEYSyaQZKS5GFowomhTm83&#13;&#10;HydquVrZRe4kwwhe8oEehFE25kwr7yPBLDMJMyjFVsjHDzuOrKhICGX0BkGhVwDUFnOCSGO24Vzp&#13;&#10;2EIHZIT5rgo4eA3Q1rSnY82k55PFptQuFhQ0Ha3DGY121MzfGJMJmYovDWXykySAmNvcSk54KPC4&#13;&#10;v7PLaHhT3x+iCISCbjtGx24WVxkqdZunr3QDYqN9VWWYjku4PqzOWlkaybc27yEUpkCYcIQoMwlo&#13;&#10;cHXxDsQgqjmSzwUwbk2GTOSgYCK5ZJTqRxH3HFCJHcK304oCpWi0sMYuxNfL3SBHvnoH8oiADyy7&#13;&#10;bANj9eflmrmr/9qiS7qhIFQBcI43RQEirs23w9zNPCESISdsfDg4pZJsfwEkgBAhAkIWASV5S4iv&#13;&#10;RkSIMaEyYPJmCn1eTKgEg957V2/rO8G3x9iippSMn3+sPoFJbaEJeZeq9O+G7xNiOQXHsi02JMMQ&#13;&#10;8yQQwMIUFwsQ21hFaYOBpKM9EjbU72n/WY8BnCMvlfFIjS4EqlBver7fQC7N0DsQidtz1YSIFlpy&#13;&#10;uHsaCorpV7U56pkiXGQ/GWydMjTeelH708uTRGuZhYTWa7b956VziMDs3Nos0fYZTaK6xtjFGi8u&#13;&#10;59Li8CKRcFOusBr5xVidPX4EshtqwKWHopAELjWp7SZ/U2HXPvYubcQIlybRfJy3YU+MoxZygBX0&#13;&#10;JbcLrap2yY4nU2JsKQRGVWoEJTAWyk3eDtlFoFgDerVTJGIK2sdzS+a0GY+nOUN7Sca3vB91NjuR&#13;&#10;M2CJpYnCmt/ezzRGZYcmWevSBiPapEKIeVtKfRPjoWPx8npRinuVgNHgcogdf7yzi+eo9z8cRAQo&#13;&#10;nGdSrUySaMxbvQkibdN1mStKgl2rcl0+Z4T/5X/7P0/G4+4jYPh3/9ZUcnmbmT3gzbUCCeZhqX7p&#13;&#10;5Ov37wmz++aeR1I5gPa3v8hhHrfX0emPu3wT62Lv9juVQt3+F4a4Gy8Jx8Tckm9/ud/Hzn3u2vz9&#13;&#10;9JkfXoLBvF5M2sGWfphccJx0/CFTbfZ9J5TwDgapXgFct01+ysRdj34yw2FH6sXgP95LB2Py9tNh&#13;&#10;T+fl8e9f3sZr4NxOH3N8BllwcvjGnXs/V/ei9KED+B/euJrtJ2f6952o8NlQvp+5YbjWZze3a98e&#13;&#10;f/vHr3//8pftUtUPX/T4PNClySjgOdCz5cb7B876t9NssQVtE12CS254o2rMFXp++W0aL3mDPPGq&#13;&#10;4QtYMkwEUM7WP25ofXXkUq6K/PNH2ELSlfbl1YxZL9H+ZXiwt/M0jwTyJ8qeEcWs6mXHUqpUs3lX&#13;&#10;KPGH3Hz8p7FIQ97R6+KtdTjv7PzI6tfrXD38rKbbYfdEz9uHRbzMXYZB62yeHnF6Mbyco/v5/unP&#13;&#10;eItkvb7/ymL96Xi3TfPr+2XA3MgNgrVF9vvZZhabY11XQixNJapgtKLg5R/TUdVVDrc9sk0pNnKd&#13;&#10;t7XUTL69v7xCPXxusk+350mTB/oDT+ONKEzhFX+8K02zEGG+Nbj/vKx1Lcx+S5cfr3f3HxyDhly3&#13;&#10;ZVKYt7nMxtGn7qpC9x2ZTzhLaM6cTGvTH0o9bGEU79xHiCpCIeJ3Nm36HncvreveN2Hxwv3xFpGj&#13;&#10;hPQUOJoaXCJKFqpRrgoPyPZjY79c1KverjXOEi4h6ffrufGdg4UnC6YZoTJOoEGD1PW8nR+Of5/f&#13;&#10;17CZnx8Pl+tUWM//EitdB30S+RQ9lfKwTi9tFZgx/YGslx8fuULzf6ua+s36D4ia/NYzQla/uPT0&#13;&#10;U3NbTs1eYcz8vcHC7VtMg7z/5fj89t149tPw32/aNHuZrtuhe+xlPQi6EGIBVRm1m1M7xK8oTwDR&#13;&#10;phf2efk2/NNh/j7tDx9R9NvtvWkVfcMYOcTXf1tvhKoxrGjHq3Ur0+WTUqrL275b0rjlS9vkINug&#13;&#10;djMdukzrXdYz+v4jnaFvh/r59VcfeHo2O9L1qPt3szwqS3gKYZJLbGRzCzf1udGGpo69w6Uz8tNS&#13;&#10;z+/zy3htD2yQjrD4PH7NzN9ZeXl/Rop0u3YPST5fU9ja3f7H5ZwJl/6S940F4emXT9pc4PlHuJin&#13;&#10;9vP7Nv5Pf/kMlu2mv1BRTtcLo3SPOmoSFQgOcHeeqeYNr+fFfQL8BcRgxp/u2tVBDnnLO/8TmP5t&#13;&#10;M3mTX4Zb7Ybq51Wny21LJM7rAiS2INjzny2qH/tP1/a3BoDheLiYQDGN123XVue339njfrn9MLf1&#13;&#10;qbqb0cUCdPj4OVnDiUjBn16+P+pcyeN40nYrbR2JrZcFjhoByUP+49NfD7dvr1dNoEiRbfTxYZ3J&#13;&#10;fF6/HJ9Gvl//rQjSz+tGBQVdcsC76/JLxH62qy34rx/k1TJcv918NZ0e1H+SsWKe+brKjAMu8p8r&#13;&#10;ys91wn/b/fSP8U/mWUo0AkrrsuK8rnpf7wYfergrsAwfdnP1WlR3WujG6BXbvt+l0ebxgc2V7A+b&#13;&#10;Kq2J3g+hFCRpfYMwuGU8M/DzjN8Ir77++T17WihoHu60yDGjHX345ctwvf3rSf/0QQGWkkemKzNY&#13;&#10;VmgyqI/mFer1LaGX47C/TAmURdWmQYJG2pCBsg8rerfWcAyrJsR30WAEt9k1kvOj3fL1z+3xl+qq&#13;&#10;4+t6NaoLeJ3DliiOo3iYd9k6WUedmmOS+paeT5bKHWN3t+WtqAsiKoYmmbtwOdPcx8DeT8vPC2zv&#13;&#10;ahX4HlYvuxq7HlEC/PRtxrCBUG7m7Y902w8DR3zu7VLulKKwyv66pCYhkPm2ur81JeSwU7umk6mu&#13;&#10;HAibWW6xgON4ySfyQIDx1T2Th/v/96rbyOq9AWQWZviF7E4jPIVGHuser9v1KpPgTNEVvl8N7D7H&#13;&#10;tKXWTPYFIOzuZg4ivuiPB/6qV7KjQQQ6fq5qZbarqr2lXsSHt9WmTmbEcJVFDYpyBiGMp6GdJOuG&#13;&#10;TwSIfHVbYe55XEgdPL3UEXUtrBVqHNt0mS9XmIgSgiqw62vG0WnOJ/61+nL8VU9CLTq5h89/xau3&#13;&#10;y5F6MADkEmgZOFtnVANOnJEhEtd84jF+/vOagDhW+CZ+qi7n207ujh8cwejt2Rybv8eqTOLxuth1&#13;&#10;WpgH/RjHf/+j/S/sqfmsxM5pGr27qyTt/Xf3/9z905DFR6vh5berZd5O5ti1VclNDezbDzWO+t78&#13;&#10;wXZV++BO0RRc1Lk0ypAm+PGqYDPsgE8WlnnbatldKBVQbKlkKWq2QnYETBXGMazLN2dTaj/u8o9f&#13;&#10;fbHt01Fv28Oer279/ffnn58OBNZU8Uziiwif6vsf41r6gYPnrd72T5z+YY4P1fU61d3D1p7GgkDL&#13;&#10;/xyfezp0VdXAqgrgMkV6txp4CldR1/sZ5OPfvuhXTHt822yi1OO4Lx/WZ2ffY0FbMfHIPyx/Zj1T&#13;&#10;djimvtofT/GyNSjVbr1tMzneuRgoyd7Cq/21kaCX9FkDRF0vUz6SfejC6/bPw88WvtHeJarrT03+&#13;&#10;8RtSVHRi9rqCcAXTJjURw7D/oiPRGjyG+c3C5B7t24cm4WvadnIQG4IYiWMscHFh+n1JhIlt2fY9&#13;&#10;2X5YltLfPu2+GQ/vcCZhni5nu3FtWEpCLr9+ezuwu873V/Jd+Oj11jXy/kH6nSkF37WfZ/fS7LEB&#13;&#10;l8L44kYpAEe5MHG1X6tGmsUc80N+DPMYytY0D1EWHq0v1uxnCnm9cJ7Gb6e1F4cDGPBlWmRbR3vm&#13;&#10;ab1ihhjABC3nscqxaxQjRH5P33um+I4FuXLswSQ4i86AS4Klpzj9+PZ//UR/VnDbnt8DAxDwafPN&#13;&#10;8ZMFjk28Tlhs+nq62Dw/PD3yhgm0pP3nP36cG0a2DFLRiplcSp/+6I73PzQYpNQSblhd4168/Shl&#13;&#10;zd7GUg3t4cS25Qvsr262gPP9ulJGCl1/bR+qN6Bvl2vLmnE5N/ec1xCT9Njv/jGTJ76XXDYNMz6S&#13;&#10;8QwkA/uuf2GXa9MyBpazIjlggx/EkSwGZ1X5bfnjOu6u6AYAn2+55IeEzyYm50iVokjiaf/T8/gW&#13;&#10;jx7CFG6b7dGx/e9Or7eq4Q8fOwbgfNIK9LHLS2tKh8yVHFkMa2q6+3H9v+trBgnZUmZbyuUEddxX&#13;&#10;u0CitG3U9PW2ChxYV/mW6HldPg4xj/sez6776VN30fNE7YeE3icXjMnWPZtODI3Wbz/6vSqmihK8&#13;&#10;E16+XD8thcO2E9fruX9bWad0i6WPFTVWfz29t59/efj1+8XD2m6B+FqgujiDZPP6/o3ssfhJfB8r&#13;&#10;9pmTnZq+fb/jlAKcA5mH0HeVC/NmTvdpIJPfN/z0/u8KPIwwEy4+1NWv72+fH1saru+h3tXVyZel&#13;&#10;7z0es5xs8fVuFyKr7Cjyil2FfmmbfV3KjYMqxDKg+pHeNWZ7SZeSmQK7y25DES1rsoEkMgWoCYOB&#13;&#10;4KS3h8fOT5eZ/X9P5AONMlxhxBHVX4poNWG/fPqyzGZb46Gj8+w9cla5Snzp8xJAlIf7d/in4qpM&#13;&#10;Mx8XpyfJ2TBUv399E3qvSnVo+26dzuLJ242n5ZdSL2nCW/wonkyzheHht7fnu5ZfrqN8bOM+neGr&#13;&#10;nndLtvsvu8tl/vCff7FhrTnw6PGvCqkUt+t0MvMj/wm8CPQ/luPkCKDaF67qc42ILNPlN3R14XXm&#13;&#10;JeQ0MduAOt/wW30q8fz9092xoMJWsJ6XAVTSoprgNxUjzgDHutppGqwq6/nHm5uH4eHx6Z9q93p7&#13;&#10;fk3L9tR/GPEa4kkB8NAcvgbn7XZUAid999d+Xs7Jxkg/3vQmhTDL1VxAXwQ/QPQzxP/z//pfh+Ph&#13;&#10;cr0yyoZOXk8X1bQMHXgFAig2ZIrpy/vX/bCniGi9hOIDjItz3kTjbYShmMw8ziEs8+RAyajM5xOy&#13;&#10;CTtuvRGN0DqVAsZlLRUPlsKUW1nVQoaQa6Gmd0ugSnazlFiAvI1rGlGKdUa8pQEBbz0A0MHkiw0g&#13;&#10;1bvOJLNBuQYI1nR6n7MHfovH/a7s4rrF6CER68PxYOxGsShTOHy6j2ZlPjdNv5my5pIjdHlUUAys&#13;&#10;xWM6fTs3Nec1tDZatAEKMxUSCYci4KXuDuO3GUOgaoEQPQyCg4JTMiHvj/206sPu8aHqOBUFgQsM&#13;&#10;jBsIuBT7PLrqviOM86atGf5+eiEY97vm4gEZKiwFzQYm1HYNx9QmN626cHYyOptcWZOSAzjbNWDu&#13;&#10;rZnSxO92LSAEMsFkQRwZCAqhINlpSwWC2ekUUj8gAgCmiFkQbaqZSJcNlKwwO/R7Udr307UQAAVp&#13;&#10;OZzSGRNKRTu0wkWNGHc6DLx+P523RfelrhkEBDqCqaCr1QNqiSFtPby/Xh7uPxJq9IjBFu+6Dnuh&#13;&#10;+qw6RjiqWaMLigEbkzuIZz8e9jW0t5ItaflaPMhGCDkMO4iAdibKanEm+dwGilBRmWaP9xUPEAIq&#13;&#10;JCR6c6qvMIFpuaVpwp6ta4xo1R7xbiA1k019W5boHSFFgQxJ2oLhNecr0sVP0TInoc497YvOCnFe&#13;&#10;NYUyEnjAW4WSAoH1rU0kB1cxSAeBgqGyrHFiikAMVr36OImtx5UoFZNZXe1JcQWTKIku4XJs92kO&#13;&#10;XOytLRxTCfKsLW+qzCEB6HQ650SMjQoXkKULXhdrbtEPwsEytC15SzEuwY+wcFbC+XzhokludTEz&#13;&#10;Fl28Ne0OOdq2uxiwS1bVbc7QWXSdV6e1YtLkVNVSI6OB6XcdX3yr2rYejFuIlLMPhUAfGDaxK6w5&#13;&#10;9tfJWYutQUc6xwlCB/dDn+vYDWL/oWUFH4ZBT5e4TbQmnsUYEwVlX7dfLyOEMBsn6kM2Kd0siznA&#13;&#10;OVUS9b1M1GGHEMeAEUqU7JDgASHkmUjYzhY1LHDf9C2GuCZM46qqu28vLy0gLqy//PI3Y63qyNt0&#13;&#10;1SlYG5nKohIhh7zFiIQDxZYsqWKiQAgoJhFvCfBW1cs4eS84Lpe337ONhBFEbSnzdDXz69Qy1lJK&#13;&#10;ofvy5QOiEeHUq72P8GoMbGKlPtjFKgAFkSnDhIIcGMLxcjrvHx8CRfOkMRDX95HApIvgCt8/tqyr&#13;&#10;LjrJrqNtlXO4rdvxvofQcV71vEy3iVc9p3y7nXeqsS6GAPaqDTcdYGgRT2ljAm0I71XtF7drhCuA&#13;&#10;7Y+JEc8CpMV6zUj5Uh3+YzkHCgIp87qE5HMKMuX26eNq0uYj7GMMBZJYd5TAIlnbVe10OjeZBVWN&#13;&#10;y5S8TzZto+/qAySgDtlO027XkSAxnkuKDPAeoltOrKYhhcX6um7umqNTrK5gCf6nTw/OAJc9wvTl&#13;&#10;5fThblhKuS2Xpu/mufTAlOBtwqtGiCkdHZCF1kI2vJbVpn2z30lFYsk2gG4vE0xvF30en+tqX9UH&#13;&#10;q6PcPGIZSeoidA5pPzY7Wuoss6grtTKucqypUIStCLDSOKBVhb3z58utqvl+V7vkIbRtRQbFlmty&#13;&#10;dsl5plLGZCAulRAZQUCMWd2yaMgxnnyAEfWqr1RyqVgsWUlIEMUAUeuaHHa3t6mRXTQWKoJQkRTP&#13;&#10;05X06jLO7hRvIYIMGOdSUB9zpwaBREx5OvusY8+4xzE/L0gj3IiYJljRdt+Y8WJNIoIFmByCGyiH&#13;&#10;/bHYFIFFNmJfmEDFuxiBx3C15dNTk0oqBQnPvpsXKlDTVHbRNw0AQi2r1gj0ZmEigmKcAcwp+si1&#13;&#10;uOZ4vW02ZWTQcD9wKkgW61ICzDbbE4qMNFUvEgwu8DRHWtTttAogh3sep7QjQ5cBBHjSxkbUDHfW&#13;&#10;b8PQamzDqBPGVDXBeCpCKdosk1nT0LcgOq6BdqtilTV2sTc/E0qp2W4OTMFTiemu7QnHxJamadjA&#13;&#10;ttPlcptfztejaJXE1rqGN1mjkmKOnkqOCawgGidDeHfa1kY1GIKmPfBauuVKSQw+YwpcAJwrMPum&#13;&#10;rraLLhY0Tb/OC6OcIUgqlFCu2gp6F3Txzl8vVwW4AYAJfjtdUI+KVLN2lUFhIapiD4+9Wect5YzL&#13;&#10;ojfuRZgNhBRhpkzSFKzT0rCeRVIkTHXSOdZE0gD+/uGLPq9erxRTiIG2oFDsXcms5tRDBi63M0+i&#13;&#10;2HdVajBjUAKKW80kSYTuMgA4lFwoaAS1cYp6nLFugbQRANpWQ3093SREDaMA5ocv/bisGbKq3FGC&#13;&#10;ASyTXqCBEMACwcX5UWcMmJs0pyQjujoXUkwpYYgapqDPb19PyfuGq8wtowW6CM2WhN44YhQimIrI&#13;&#10;YXylOZHU5EhbTroGGxuOrHm+veWGFe0ui6MBsQgqnDjJXVdBIebECGE+OEB9BjgAkgsJwRJGoo/z&#13;&#10;eCuk4QWVhLAkigvBKGW4oKqXOFuYLTmZ9byce1HTEFI0l7B1fS8wc9kVjhjH+wy34AkmpZBdA19u&#13;&#10;E6W8JBYTgDyYdXs8fIA5pZyz8zAjRzDO1PlSU7Qtm8gKOjRIZdCaSDh+/LAYCHuMVNOTIfmCObRZ&#13;&#10;YwrDqnHNTtvaqQZLsM4rwCjY4vTl0PA45n0/AJ9xwghiZ2yE5LYuCIZtuXIqrDZdwxGBQlUbrK/z&#13;&#10;M1YECdZsKtEIQHHeQFIkKJBjk8zQH81169t26NrL+7La1RebDKxwSqDY6IkPIvUFI+NXQXEMRLZI&#13;&#10;1mzTW84ZRJC2WU8lFcyqTqmKEhG0y9FkC0QdmqElBKYAwRIxIIE47REsSFVSSfr963vbCSyyuy6G&#13;&#10;R4ggKtCxwCC5PJ+g8c3QrnOKBt3fU+sQZFhWqBqe2tpkiq5mozESxlczt8dKsDbGrOfpbt+8vetB&#13;&#10;UAwddj0hyTvv1q0SrMICotIMTSMwoMmD5D1OAaBcWoU3k5IYgfUU5q49iEpGRq0P4zjyWhSMOsjm&#13;&#10;26VmMizrobIFynWeiw8pifv7wWiXI2qEhNpgHYmTjeRjspYjZJFz0Vhbd23WcTIuKRRrJLxaV4cT&#13;&#10;Gsfz4XA0xmgfMOuPjLqwIeqkjx2ScEMiK51XyimW1IMMcbieLpzzzQBZHIDg5fSOWFKiSjCTCiJG&#13;&#10;dNoUU8gjkmMCAGBKWRGk2pwBFBiIYyhLsrjGBeAwjsjpGtGvL3/iEp/udos3CIFmqESj8u38rm+Q&#13;&#10;qnkJqi7mHfX1MOvtw+cvS8pLgQTYltcY5XVdTFheT+/7qko6pFD6/kAonswMQPnt5Tq0zVBBoCPK&#13;&#10;IOnAd2pg90Jh5xYM5HwbQSlG61JU3i4ueMGrGW8hR+3nxACC0FqrGNvCso2XCtGGqZo9MqoAo6QW&#13;&#10;e8brtk4R7Ks6ImiCQTRHAyfhu31jw0o55lhwQJNNi+fJeeITozxK7tbw8vU90Vg9fC6IzuOWqWvb&#13;&#10;tmmG22YhzhWnepkZrrfNVapGGYKM+z1O220vMAp8wcgGzQHA/8u//B8hhVopggUJawBAA2SvbPXP&#13;&#10;GVOh9tFOokIM4rRaCwPkCAjUqYeMMpbQ5YlMeN/sAASYECgbDybk8p4NYKSAQ9bTZc04lsDpa9b6&#13;&#10;Ag+E+U17vSaMX//jtRJD1eyod1MjbtZFbasHJGNJLzd5X08+p5Tb3QCLX5FJsDAll1LU7pctADCH&#13;&#10;x+EDTIQhQSv3BiaCZF8dOjl5EDFk0FPs02JHbxYOObQiC6UFxqvX9jLQRnjKX2LdHSLUWRjjPBQG&#13;&#10;cGWy5AV56HxxAFb56upWrUFToJJ9zs66bfWIZxopqa6XbZfF+XZhNV9qLum0jAHGji+w/sJtyo6x&#13;&#10;elkWQkOyNkzs/ulsVtY2eX7hsAYx0phLRyiUScpzTAMVPzFs/OZAlEHVdzn5NV0OlK4+l2m1zUP1&#13;&#10;9duvJmYh64wiocOoZza0KgNr3rqm8svUiYf3bz86SpnF67YIKjCR5k2vzvBWsU6hNDk8q3rvImvI&#13;&#10;Oq7LYkuJEFvX1gNFXK4U4clgWPreTZfd3UO6pbZ0rahjgiYCDi7FPJCUlEDpNZ7wHxln60NPdoXx&#13;&#10;620DkDM/V/vq5cefO1rUjp3NDDteweRtjimcLqfuofu22WBTW+pitz2urt/eCqYMBBMhloNy/nUd&#13;&#10;YwqHXd+g/JH3IAtaDyBcY3s/mhiTBp3ACDaceGOEX6iiREkPkZgy37WgEVDDalLIQ7MYnMrqgymJ&#13;&#10;Z3X/lzZO558O+4vVV11qBrOZRuoGmDzU1b3SXmPAq+DQAAAgAElEQVSMUkqN4O6NGJRCxeFtU/cI&#13;&#10;JoFjF20mezs9357qhz++OUFYWGZQAiTSwkD3Akym7e42HXOhaL1EU9GWT2glhq0Dz4zSFN2/nh7u&#13;&#10;mt2BnsawF/h6WyOgg8iqGwDSOp+jxjgoY1L2JXNEqSguR1ZhQpKNy2mhFY/EWmibQ5M3t88suoJx&#13;&#10;yw54cSESlrx3Gj2I7pf2/lQ0QDIG/nB8rN2f1/+ItRIFuRWv3UHM/gyWaIzuFR8kwwIunfCrrjPw&#13;&#10;ZgvN/ul4Z95HjWi6mj7ww6Fxag5Ced6Rkyt7ZtbktyJ5MakQVV8W3cBh/f52PzyswtFHlFMhCbMi&#13;&#10;DKi1d/sPd9UWoQQlZ4gLxtry6ratEoOMUlVLRIm/Oofl7G17dwix9CpgiHBhsfEStNEFuzkp7wi0&#13;&#10;hwGVK371r00DCDI78bGhlQRgenmuOEA8ajttdkGhEX2XBL7N74tRIoM2pnXZ9k+fX27f2zuJYSgB&#13;&#10;Zsm+LRce+1b2xcQI1tI8QmRjvMw0Y3bEtXSo2HHsjnuCfAzjtoCKRsGlA7ziINuAHXA+xpKf+vtw&#13;&#10;2WycWIGqZtat5wSPuHKLw8Sw+/vTunoAqy59n04g27Be6lX9iidci8TgkXXaLwSjHaZXrF4uV5tz&#13;&#10;bm7RQaGgUIUVRkCDUkI5N0XeKkwRJjEXzdyWY8yghEOEGMGbvqnYIHYjicIFUWJfoi6oHO/u209P&#13;&#10;yEGywTc6VgmR4hgLTtPFewSp1aGE6yw5rxViIq2erGeOkS+tGL6MZpEHKXZoDdZok3QpBF/Xc8gx&#13;&#10;QpgKtf4yrzNh7fHYQ6icpznC+2TO6/USLAP14tLD5x2VbkMeTbFSYuKczgspwMyr/PmepMOqz6is&#13;&#10;uWjCdznbvmGzXQQruHgzXu3GC1hlbUF1ZNgn54sNYN+ytO6Gg950JcSBtCv0uZPYzdGAuFIposEA&#13;&#10;8zqBxnic4dZVg4BikGQkoRLELdfh/vD1dLp7fBKjmAi0zgolFClV9VFP2/n5RHvuXlGNqIzetnj3&#13;&#10;ThtQrfvcDHTSt5Qs92nLPKF8ns58aM9Rc8CwBVCVe1CxhIuIHeQGlDNwyTWs/CgAx0R6xK7CVpXa&#13;&#10;loUFrFVDI2Im3wjetXf2FppKEm8Ipm0/gPewcim74batj/RheKrskm4vtjo8jnrsjv14JOUWZMN9&#13;&#10;sj40d2g/Xa2gDTZpC+8yyvjuhfOQ0q/nV77/qBq5rrMxlu2StAxxyVTjUZJk7psqbKFmrZLYbTMa&#13;&#10;8ePT8Xw6s4oHDKjrdr0kcPE0UtBEG/t6wA1iGsacQomdhAkTpGqxZBNHiQRLPFtMhXEx3Ox2qHY1&#13;&#10;gi7SAJsFZ0EIzB5tzMBpWy6IpYM6skqM0wYJlU5N76+75tjLvbY+xVxSbhFYmEkgG7+F0eKAvfP7&#13;&#10;Ya8SWyoEc0E6LLu42lC3u94AgT46P/rwvt/fbahASrTRe9dyIQtEOcPK45ft/PnD5wxJW5rn7SUf&#13;&#10;k3Xovq7LbPeoponCVAABp+XcVnft7pAjdlxIsRCO/vzjN1a6DiwqNet33w4SoglFxIBM7ZYLgYJe&#13;&#10;zfTQKY4CsUv40DcZ+yze59wfRMdV2rRCePU3QDxisuruxVIt6zJvW91xGIg2uu47hyqbaC9bv+i6&#13;&#10;rWTdhhRzzlBQGpEKmFMctO9kvZ4n3Vialp5TbBb2oF5zzMlIiaAA9Tq1gue15UTAolWdtpWyZYsV&#13;&#10;fs3LT7y1oI/TVgMm8yZ7uq3TxSaN6hhDKi7HTR2OuVCIJACpFqokj1BZUou1r6vubf4RZqMqYawJ&#13;&#10;qRF+Wi42GuoGQiGqENhz6ANKT01y8VC1jnqESw62WgE9qm31BHfYfU9tBxI1G+oom9FZsYaViuBU&#13;&#10;fAQhQSZhYQWQ7u6ObltFO+iRWyJH5govpFYBkZsGK3SJ82aj3gQiQSJ21ctQ15FTsb9HRletkErZ&#13;&#10;ZEvkcfz9y/3Ob00OJursVkBQErxndSUq4vwC7CYIY5Su3mIIjAu5+YDZrWAsqzq9YlJ7jAtEGTIk&#13;&#10;AcYSFeRSZizgSvAf378JMUQUcIXwXJqGbd5Nzuwy6OQvp+sbpcmh7a7/DEma9LiM16Hd2cWBZHrx&#13;&#10;YCLcMqFY89ximAjyGHDS5GUen1++tt2nLnKzOtyVbeNtU2cYaUkMKSJSIAZcylSvJSVFqKNJRdGw&#13;&#10;aqjw1fhoEE0ygfeA2qblQ4t+/+7u7w1ra9Q2jU6oEZtdVYudrubbrea4amhZecnahFmZYTEzCmmo&#13;&#10;BG75AXLEkQUJ5bEe2pfbJBPfffilkfj7t387HIeHpy7qDZe0LcixElLBAMtKmeA3HwdgJW+Q93vB&#13;&#10;K/SW1QdaYC8rq6FqGMViHR2LGo8uTabEHkAD+3okWdxwZrRgqIOWgBw+/HwKk6tQY2Rx5dgeYY2m&#13;&#10;tzckBFQNI5XcbIR6/4F3USjP/RihJUYs47aY5ArJFRQI43GeE6nuhN+8oX3nk4mTae+aDeqgc6wL&#13;&#10;8khmrm/XdtiZEBEwq06yFjYamxsoC++4g5rBHl5eGkLyaqoPh5oj5LYRBVZy1dWJ4M7f3klirA0b&#13;&#10;65q8/iAZAYfibdSWsAnAQQRVcMqJELrhUKNQEylRlQhdr8tlveGOEQflbk8RAmCSnpIIzHnaOsKd&#13;&#10;YBzlEt0ChGQg55IByLyVoGoaWBB7akIxRQY/FVTz7B2L0QDDrAUue5NwPFJaeZyvdjoyEHxep4CZ&#13;&#10;sxEmaAmLkuyXPrm4VRU1VpMVZ5f7Zv/n7GvMym3zCIi7nZn8h8PHDdnUdMHlvtrxJv/x2++87kyB&#13;&#10;MCwIFI5JiDJ7UFIZ+g6GgOgqixN+A7F297tWcKo9/t//5b+yGBsMiSWZQgpAjaHozgGQDeTQVdkz&#13;&#10;7FcQEoHAfMSKKWLJNGNW30DKCtf18dPLeElxHpqiUfsFawjxlNPhf7j6krYbqeudd1lwsVP1MaMJ&#13;&#10;LVCmqsfXbX/8cOftdZB2JaRbUxfhMoopiojkBOMs29YRnlp3EyTd/IY63GFd/IjE/cqFk84gbiEO&#13;&#10;krPEkLwVanCY/AkETtq8Fbzm6JGo2NAMNU9edpIlvJ3akt9Qi/d3V07DQH39CgklvtlNZvVD6/In&#13;&#10;HFa1LAFFdC8vE+rURvLK0c95+Z7uaO6YVYAGhb2dLllP7L7TOUOidmuitPeFvuvJ/zKVf12kYkCG&#13;&#10;1SGZw44rahPSZ6jZkas8L7+HWgN83tyKGp491mEwgKDTnzjIvsYwWlCy/q4QWEHGCy6QZUSs0iBU&#13;&#10;vailddPsA5iGPdbxJQtFUTtv+Vue0wzaqiEArHLtwxACPI8m8HXYQQA9Kcm+PN7Dvb7ZHP1GgbT2&#13;&#10;J5CqGieVtzzRLt1eFl9BzHwrzEQO9fu7hnrsfNnfttP7wSAQ64In5Mt2yvsPW9z9s7MFFUTgEYw/&#13;&#10;BrJfnjM+THM67x8avcBbWTA5knzfnB2oQZ1LG0tc7itMqajmkugglgce7ivyosqn3m1B+BLY+Ahq&#13;&#10;QUHO9sVm25jf1zddFQqoSD8aomEl9eyghRzIVW2B1imL+c1DwUs/5AzL6LJ8vnKsh+QOUHtNsVH+&#13;&#10;Sh/Z+Loiqq4uXhCl0HoS5ac9VDj7NeTk1+DSfcV3dtKgOCP2OjkMIAH119YWwm+3saLG+Rha+ZWs&#13;&#10;dRP3Q20uy3ZgpT/EQmNgoeJ0a2DWxzZo1t7e/ySo6vnnDN5qwOP5ZkZQ9XeLT1bT8CBf94Ayirbt&#13;&#10;FB3Vf9DM49aA+44lGhEQx/Ov64rhML1ihG+98hJTSqWp8sKZT7pWQASKV+zxnKorOWVAYKlAoPLv&#13;&#10;Fb+Zl6/6Nzp9MGwDYCnp/B3CDxXKNdUE9UHzVcBTRR5owcTi+r+9hRoHcilNwBKQRQI58ziGuKHM&#13;&#10;FGWQNel9o0GLbEOPQvbkmv4gNFQNuOSK1nNBqcS47fyBDib75ZbyLL0rGzD3VL7y/59k+0i3LT0M&#13;&#10;w/rnuNNJN71QVQAIiqJsumN13dI4PAG74wl4iP6cKBEEUOm9G0/Y8c/BDa95rHclHcrnEGo7nuo0&#13;&#10;tcCeA593B4848SW/Nc4vkG+4bR+Q7cjtTsxbefu72YKI5/Bc0KMwEVY77Ik/rDlWhg7QN6c7DWoW&#13;&#10;Sr7NOsNaRZV7cUlMUXEevdIP0HEzfbvrDKYy34QSaA1jaDNjCwyE+p3bLtLuKRY5hftPXfYfrbA+&#13;&#10;AMKFs7lpvsjrO2G8Ltsdk5EvbC3r9V1RWBWzVrhI6bpGfK5UbJXv/2w5/nK9zvPmWk5ngwHAGDNJ&#13;&#10;+Krekowa6/GasJIOxjK+PJlj9F4cG0t4b2ZMuKkcb/WFUYPFijWd0L4RMVzwOmy36+PQXL79+yrv&#13;&#10;1PMCPYZRvT5Mf3Rd2Namb9b7G9AeUOtjwxuSQQ7Wxf2ZpwAASR4vbaZZdAxtH7+XyBJzrjPtgflK&#13;&#10;lmAmZxZVPiXYdw1XAkS5q1GBJEmZF2XABtoGFwDjYV6DbI9pXpDcZ1OP+hjApNtdmEqPj7aed4fG&#13;&#10;xYD9ElmPENiWywmzGdfTfl8+bkt3+qGhs78ljTwGkvWjtwQyYqsWCNVRjtSE3zGqxhZ3/BThSGWG&#13;&#10;LHrCHB4YhCw5yqiiO+QP6agnb+ReqAOmjv7W2O02P6n9BtbJK8hIzWmagUAU+Hk9JQ3/dFt+xfqF&#13;&#10;QiR92pAf24S3xq8ZcL5xoBYmOplT+eUtfYmcBLLc3HD3d4T2hAams53aXTsVEGTX49m8mCU3pNkZ&#13;&#10;anDj4G6Do0dP1LGIWnzw/fIvuVOk2DRdtSG19wiJWxfKyhCHHnRKS/BUE6OQ/mrh/WNavBOHE4mR&#13;&#10;366fu0bUah9vWwyJdtGtmOd1zGmSvxWxQ9O2WSgaOdLmTCGt4JjEZvaDyNFxh5YlS9y2ZM/L2eBr&#13;&#10;1pkcuGcfx/7H6mmJeEMkRvDl/tOAfv3le232mQ1XGti7U4wCmTe6q3nWfjO0Bje427//1jMCtC1U&#13;&#10;s4HDps5XLnA/v3s0Y1B9Z32ypQJ9vaxlvgBYDMHn0tgISghEw14er8t6dSu+D+Nv2/70KRM2l3k+&#13;&#10;36gCUvrWlsoSftCjbf1ih9L+RO4XW8t063WrVYPjx6d7audLq9hIbpjlGDdhiZtHXkHyppanSEyq&#13;&#10;peSMtRHXfYY3+rj91PyIHfHX6Jtoa96E8wrAueT+bbs45veUkpuaHJ4jXlhpQlLn16UhxgnUEsku&#13;&#10;pQGlkQ0MJbs4HrY3CLL0RPmcud8ShgSQW772wNKTOnQVb099qGPfLWvoDtmtiowPbHiBku4qRnxQ&#13;&#10;LyWTuuvqZzznVnRhfP7UbMubfvU3S+REu8KLPwsT0ZqzaZ5JX7q9cHFzEWklz8/fEOYw/XqSknk0&#13;&#10;i9BMHJvCTGUXFjY8WeJLTYdRUaEj2TVBd910uUnBZ7vKVnHEERCq3mbxNJF2BpGK0DQsG7NtLCGl&#13;&#10;BNElFhzYfQYwYso83394l3i7MfwPDnbatnsH6g/hY2wrAPPZ7o5N+j7fTE0S8xDbFHmUWWMMYUBo&#13;&#10;RYehwvlNt4fKGnTvf5iZy8jorlSbPoaa/eS++ZAIkz5C20C/rU3Ap8jfM+hXCjhAd5CLm06nQICR&#13;&#10;nvVfvYus1PddggYTEGhZjf/Ydaok3zb8fIdPdScdA+8p72j7cdO+gGNFCbWNFpDmVdmaU6wS882Z&#13;&#10;TAXmwLjLAdLDjoyX9xraWSIgzOkrrNVcVnldTHe88zE1XWfXmlZwV8lMEtdNW8kKbYMpXR3EK2G9&#13;&#10;XfO+v5/lpQPgPIL3mzxJwxdNAuSZkLXwCHjEgIHrT9ZsRgf+foI3dEGaR8e9Cm1zDWlqhOz6p6sb&#13;&#10;4QB5uN+gcVtgCXt4ktKDhBrSl35cgCpA7/dfEXx2R1DvIElkmh2rpUPkHb1GmwSk+ebTJz0syhN4&#13;&#10;0wFPLcy+xOQYPpyx5HKJa7iTd9c8G3N1kWGGZLms0SSUQVhJnsIyrHcXscImVRHslfH0IimX/Bht&#13;&#10;2ned8dSXLhPwW4pzzi6l1lfoCFhKTYbfyevbx8Puy5sY3dWvNfuWda3Pr4Si8fNncNsgxxtJb/Ed&#13;&#10;vaQsejn628Q5HwdXwDWmToM64zmslrsxbaDVSTP04M4iUwhak+fO9jeJQUxl69pqFRIiiWrDKH94&#13;&#10;/OI29+btQ79vWBemAAWC1jZEmLcZiP7/iXPSBHVYUB3ZjupDjufkGxBlTx8qBDwsUnXOR5J24TRs&#13;&#10;KSPEOIFyrjHhj1JVQyGCiuPRiP/U77ePmSSGDqpbVhl5vkB6hHaQZoDbPp9/j0WIZ7PCPDxU75wb&#13;&#10;b6t39xmtbd2XK15E07kLqLFROiEwCNaDytM2eLSUqezzl5SudYioBuINMUT79n6YvOOxI9F2mMyL&#13;&#10;/VjMbrjjWNPbRg6VhHX97fv9jkhaSSiysFSfpygCIt/zwl8vO645YX4lhwsEpP0AtFX3mUDKJWPM&#13;&#10;eeD3/yegGQPx6jqCCNpWIwffu7VUIAefl1r2TSB0suYexjfbNMzaW3PQxkyi0xJVYNi+USmOpM34&#13;&#10;5fcHgbiftk1Mu54mJrdKut6dpzYB1sDcyBxQ3PgU7Fww1LuoO+QsMRXTOIMJ/y//4/8eb2yeKPJr&#13;&#10;B3iyRMmHZd0OdwrFtLy9I9ASLCmHukda6/dxLn2/dz6wO7gINkuOnuMnGZCYUnfk6Zf5t8SxqwHV&#13;&#10;+5drBc19Wz4IxAH5QMIFHZ5CxAXDQiQpiV2zLXZE7efWVvA63wbdf6km50i6od8g05bgUoGVteX6&#13;&#10;jcJaXGKaSriIHDMcFKzX5GZeh3BNToqT9L2z54OpqcDiqqk8q7OXvr5If5TiY3pDjbDD6Z+/HEAY&#13;&#10;cRiTkbA1iOnn8/JR454+jNMNMmJ4H+fywPsPjHjJDMGyGSt8WQ1EVuzRzfnmpilmiAGiKZUkkaQ8&#13;&#10;g3yTUjBBqA+4HnHIj1jkbb56nmMtGQfc7pHFwVwrPt4xoGzzSYKiShgJANGsYXcUvfy4XbDifjrV&#13;&#10;h8MC2z6a284FkobDTpW3ly0OHYfVYEAlf7q9z50Y7LcR7neQCRltWyPAtrJIUN+cOgO2yrNvGF+h&#13;&#10;avR1Pt81wmzvHEi8MZAD0dJoNE0mvpAm0L0jryfQU5hosbRQdugbRAHivu7hHhiCEN/0OT+IoLzV&#13;&#10;y3jtnf99x1Fd59xPNH2JKp7+Scl4fr6Ku+OPVz7q80Oj2tv06rF7IdRhMUW4YzCAt674T6CuSpLX&#13;&#10;6wGJV/G3+C2lgoHup/N5d6Jb4NdJMRB1VoKoRqrMTI8prEC809+11UPjYBKOCXFnN5dzPJhmCmvD&#13;&#10;0uOJnEd+vl0bVw5LET8cJcRoSa7D3d/cwMj9XcOcIw0E60yXtXiU6g8EEy0hvpJ0ucBt+Uutd5Xt&#13;&#10;sTzi5hLGw5wk8qfPWDTtDCjHhWxjYD9NYyS8eTj2PIY8efNuTEBg/l3K3c/frNpX5LlAOS7PeIWX&#13;&#10;Nd3tH0pzXc5u/wWpp3V0GmeOLCJZskGrreeYK1YXtIzU60/97Zf9TmmzXZsh5psfBbmB+YJe/+RT&#13;&#10;7z6VDa4beOpzhDsCIDYldENOxU+WIA1bdvERyiGcJ7jju+On//r3l6GBr/6DHpApHyj8uXa17K7W&#13;&#10;E/Yqh1Aeqr1GfF9oQundjQ/xMHYWNmRMZl+blGwz6Gkb2w1RDhy0q7SE4UZ9en0BB/1O3T1x8KFp&#13;&#10;zue5ZkMkXllk0AiaOsmuEKvClBHul8BqcB23HIHdQeI0rD35ML6Nn+CPa45JCWr8Ykd993mBnZo4&#13;&#10;FhYTXekhvf9ta374SCA3p2Zp8QLQGmdg7k/cmbqN2K1hjRuWGjRd498izYWhq1lYW4TopytZM7u7&#13;&#10;E3kKB3CgLIKIACK2hL4ouBOXZRRcBYQgY4nxPiLa2FLCag1LP/hmyxWM48woukrGaSOTZkktyytD&#13;&#10;JQD/af/Pac0CU5yHt5//7bDfYyY8Q8GhDBMgUajGGbKNee9VebrEbaMryBD8ujzvmh/IdNLSdu1d&#13;&#10;QSTDslFwFO6+p/D5Sk8WND1sflrJijQQXFWH4znXXuRS1utFDex5nY87Qe3FLqlveAbznekvXc4E&#13;&#10;JlgTUC6pgiAgDrcduz+U1baBxPy2E1QWANTF/iXtu/bh6ZiW8pX3by9npbt+SK8RMaiIY9yV0ul2&#13;&#10;OG7GAfr/Nip2HEyia8c3rOBrvKms9VQpagptDn25XT/2w24DNb0UjFQluq45Zb9RBD7fEY2vY4KA&#13;&#10;8SzK+3qtgHd9A3GCoaDQ7nRcm353M7iW/R7MUcMMl6p8Y0HpbqaXzbyG0FSkeSLgUsfHsLaoL4uq&#13;&#10;6XJ00m7rig2p9OVl6hSmaf2pAz3X61zgselCwSjmFHe1fl86hrvl1Sbt/tg1JXhc4KLEjp28KQ8q&#13;&#10;h93Cj1HfpdGf6PSx3Lan40+ijgvoM+NzdKClnxXoNRpDPavNdWHrV76qwh9W60qx0u02kOzmdkyK&#13;&#10;awdgIhVc7UdGAi6UXYhppU4XoqVl9MjSL98vD6xf/+3n9HSXE98Y/T2u9Hdw0O3t9nOnhiWM5Hja&#13;&#10;NG/ZivkeM4pq8NvW/EgsIqthEjlrkV24PTLm1lRvS/ydne8KqRWz27oecnu+nrOCNzKzvoNMvF4W&#13;&#10;pPBTzMhBYIZMVp9SAmVxQSW2gtFWdQ2DMGZ4fCyMJZijeSVVY3eAwSocpuW6pbjXjKMmw4WIkQO5&#13;&#10;7nlsOVampzVamxzsSdiKBTHsuT50xyp6FG0+vwDID30PSKo88I757HPMcseW5f84PR7P1i+fw8EV&#13;&#10;nIr5GBdA13zzSl5RGb/boW18WLHax7L32fc9HTDhHHEtEoXkJuoflhhiubEU+2gziDFr24LA/NIF&#13;&#10;l+xdSTpc0qfhcIkfRTsK9aC+YHQ+kriT5Tw0fnwLwuN7Cm1NU6iVuAA8nzAIPPG2PmwXzNm/MzQx&#13;&#10;/3izY6OJXS8OwwPiimgT8QrTZTFMDYo0o7TRrNytTyXPGDu/LmGkIP4yv1cqJwvhOIsfBxgdS9tK&#13;&#10;sbxHKTscUrZVIAKCRVa0KmNGPaKi7R0iFCFJo/GTA9gxMlPs1ZU8VvUp63IhWwO8pyKz0/789xuW&#13;&#10;vRPyWGsDu+LzvK3oFad2g9CzzPfq8XZZMNeBzLXXwRKR7nUD57ebpI2LhV6v7A8K0HyYOsLz1QFP&#13;&#10;Du9ulSmEaznWLwatofLc6uaHAx8W+Vd7j5VjTjwoAHIOvlJq+fAWfG6Qenbjrp3RBrXHN4cf510v&#13;&#10;BJRCOBtnl2fpuRltgSjiCqd2bF4YATxBfgMi73mE5bIidU3Asn3r0II81lKacWWUTKgTSiFQl60d&#13;&#10;TvBqZ9KLXSY4IwRo2cIqUwG8pIaxF/DDp6nEi13vQuIOS6QFHoxLAFQfIe20tIRA+vo+C9iWbW6P&#13;&#10;JJGxm8v0/ZtSPLOCKc03QAMpxS6Va9xhR6z9QHvmQxK4k8LPEXSK3rE8XY0SHenILd0AkY7TG4AL&#13;&#10;xaf3fC/2UrCDZx9XVxc/ENaQ3Xl68xEWTMPbqPBhJ35akKFbCglV3jTiebrRtm+xAOOmsdhAtp1C&#13;&#10;zbVzE68LMyroAZjivo+XhuhFEiRgt9fVXoGk48X9uPsnVH6eG2JJKC8CPtS441dWjplC3ieE+mFP&#13;&#10;r+9LZJI+mJnC7GixEiFOAh5wiqDW9iAylT/cgtmg8QGK5nGNC9Exn8dOcYrR5XL7KA7oIbMuYdbm&#13;&#10;cV0XpCW7lNHUPR/6xLcxP356fJ2MA4MfX4e+dzGrRuIhAwhjJPzGf2ZXIjEskVOEt+84lq/Dl9W4&#13;&#10;PZuhH/t8x94bf04YaA42hpkgBNq69fdgG9Ps/TmUPwJWrEdz7fjy/IKpB3Xch34OawDwY94EBXEy&#13;&#10;fSuwKts2s0+4Co/PehMQcxfzyx41Fuy2Cosk1RndZKlrqrd4RTFuTSUPRDq60p2cYNBw+tfvv7X3&#13;&#10;h1BSzmTBfAvRR9erkWQatrjr7uqUAaKAtnu/AdhbT5U82mb9irvFjEluj46ZnYGKMq1IE6ObBUhc&#13;&#10;qbGNkSJQ0G9dLmHEhAt+IHbC4M6VGnHt8Lbc1SsYT1kruVvTmnUsVEZzk3SwBm8HAh/2IPuyXg6d&#13;&#10;qqQfr7cnnR52n7/P7/QosXhTQmMmBGyguR4bkqzv2v7VxNQpUCmu+U92MclcOM4AHJd2VzmeV0gY&#13;&#10;vowHyhrGp29l9z8MMwC3yIZ8GRq9H3Yvf4/6zxEu58G67KtTBwPRWGLMm0CXlvCwxaU1YEBhB7Ib&#13;&#10;2O03qejL+L3TogQmMl6ez4HVvb6HskTq8P/0n//nIGCSAOqGtsXGDAAbWmzDsiYPNGeJIIZKQgS3&#13;&#10;83WpNd2dVIGgpKXWXBC+4CnzhnvUeGSo+YQkxiiR9PFWmeQQOUYx6SBhlFNZ1xkRJQQD0RunuAc4&#13;&#10;ca33s3V3u30wHriyRY85QSDiDOVJhRQpxRhDpAApQ7Yt1HUyN4iJDZAlnGJSmJoClabjOpZaZZC0&#13;&#10;KT57NfQCVoh6B3FRwK6WdCQynzJmNjobnI2qHWgsMGEltJRbqACz4rPBqM/Zx2xgimuxkGHdtxLQ&#13;&#10;IrpUEAZcDAVeNRaYKVAcmG5XpUUcz2tG9mZUQI5UKXYuzrrD6y2wL/tSE8aw8NJrZUNo2rpchS6Y&#13;&#10;rdYhxqYCE5VyD1NgDsRSDSgiDPuH9vJ+JhBRNSBIpmlsHkWasGAqFbLT3eti5F7MZX4QHS6elvBO&#13;&#10;U5chFYwrlgB/ff3OhAqhUp0OdZi3BVAE6E5VkHJNpfC2rQQABhuhA82QACpIygSWiLksleIMQZoJ&#13;&#10;oDCT93ECJVFSq+eVABTw4+7z7CCppdsNHlcGDjXl2c2QE7hAckDWXEKyMuIKTNdSVHj0ucH80PXL&#13;&#10;nDhNetdbnDzieyHHaRwk2zePW7a05QnallAXshCSiWQmlyjyGB4JtciHWnJtWV/yHNGK5uILEwQz&#13;&#10;zTt+TCEyIMsC5jyT/m7AEEBUDawFJr6XnOTVukCICRSzXBCDgAOsCypoo1Sy93HyOSeSeM8z3t8p&#13;&#10;gDl4H98iArKWUFECkl9WNtz74CpBXd05s0nFb+83pCoAdej1B1xbVkHFIGDaEeRLBTAXKAbWsLto&#13;&#10;IkYKpwVhzxmyjtd59uuKGYQpxTQnCG2CoNfXe9oAACAASURBVNXlbcyzHbqjr7HwmmShTqqD2rYw&#13;&#10;DE865Nc4sYYjzIJNtYgtbbCBSzKMUkUbivP8vKISe41T06CCUtp2OwKlECW1TUsZK2+igIwp3bYZ&#13;&#10;JUQ67GTGRO8Fi7VWwHPMS6qkwkELGEtG8eX8jKUY+EAoiS5QBUF79MaTkqGb6bGHIe9xN24BU4Qw&#13;&#10;4ZwHFqTqoimEszJCQtDd4z5VauvWSmWnFWrh3ezyQmUFsWRicjKNalAC47IlCKG3FpcaeV2hIMjN&#13;&#10;gSXPi4clJZw8BU0jclxv09K2QyFADwOFkRULZF0QwZBUl7ZlUlxShHNAlFeE4PP7s2gxRHzdVlQz&#13;&#10;zGENlmkyx5lDABB2ucQtukoAYBiyy8csMaRIx8xUR67XCmFJKLDZQ01jioSAtFgEM0P5Zurnx12t&#13;&#10;JARgwrWV997MvRSmVnCYWV9ZVqISUQUjBJI07HeKUUFSKehwt/+4fCjB47RGU3o5RDBiJlKq27xA&#13;&#10;6U5Y2Y+twS0/0Z7tU46uBo8CL4ADxnBDBJimjaBGxL1DBUaEK2sT4RJzBHBORIgwLSTTlKhW3Ke8&#13;&#10;hUidX3ymhMY1JsRxLA5npAmTQpLKQTk/v7lcY0XTuOnsYIPNGiQW9hq6g7xtljWDjFuWXYahkSXG&#13;&#10;WynablkdGt4oCFPfshWbBieYwyCkuY7AxYo8aWDmsC7BTyvWJMHJgRpZm2vgJa5badqDzFn1DIEy&#13;&#10;jWe2F8DwOVRxuFfJkQ3LKGr1P33ah5AQY5aQbEfIM2AB53aFSTdCMBlyTjkBFNbF/v9FW/Jhc9vq&#13;&#10;+/2OEzTTVpjrKmUjqFzXYM7PMAXPEdE656qFdqsPix/uDw4nVMB5vqHodhRjaLr++PO37y08cU5q&#13;&#10;yUxLNzfGf6+84kY0gn9/vwwDJ8wFSrnFMELWqA9vrPf7+2OiwcXR82qg4bYIKQgKvKlLArcX07dN&#13;&#10;L/ld0/tUUyRtU9rdkHwBCaDFWRARBiBXksHZTTUVWsAAJGSsKkiQaeOumHpQx5wR62hNqYYECtcH&#13;&#10;bqMTTQPtCkv98viYlhVSkWouIBBA+q4p0Q+Nqs4GqpUS0V97XlxNixlb3VRarDMAOopC2SDkuH/a&#13;&#10;Ueg94qVmSYgpEAbMCkH+gm1DAd2WmTWqehBrAQ2zl+sYNmeDkgMstGvUuFhj8RxsDEiiHs4brtoX&#13;&#10;stVSl5kmaUvcquVojzSDhcOAW4AhRhlCFpGQDUaRkJocKIyGlKzZtIShohqDEvW3cWwlljBCyCjM&#13;&#10;BSKquggIYo5rjVUzo4XbSBMta0oEIpiQYHXOJFIEQQoOwl4gHTLxhUBaTawQQsTBeDWHH9oAEBV9&#13;&#10;CK9S8hSronpzxM5rh0lV4um0D5srq6PZCU81UykVD7Rum2bXImecAJLgntJuv7chYYJZK1pQvEUI&#13;&#10;Ul/rQ9uBUhqtlikUYmFNDOakWJ5tI3kFpUDR6W7xHgqMSMIpMecQ0pU0EDBjktk2ILjkQjM+jxfM&#13;&#10;+brYfXcqeRyTk6rJztViavWSwZjAza28IgnRh5tSQqod5mXtO80xFAWPIZFjc1vmRqu8hAFJRVkB&#13;&#10;LjerKbBrBjelabvo3FVE3QlPk/O2ICgrYnZ+VoJGbzUhVZAa41Hv5s2WnIv12+0ai6Jkh2GPGC0Z&#13;&#10;M8WAQgYkjbFJkXWKk8qh2sxSkk+sqUAYm3GpjNPo6zom0QufMmB5q0tKXsJCIRKMX4OlQCSA9YlD&#13;&#10;mFCFlGIiMIAe5agFgWvOGDtjw+oxKNucYBEwG0SRrbkIBmrQDEcIEe9KyJHhyjnX2mcn2y6AtNJM&#13;&#10;KmS1YFASCyHggQ7Q1JgXVwGIKfmgmg5WAmUFMsuoEEaEYEAY5WE06+L8bCJVpYJaCZmNYShhLADm&#13;&#10;D/3deRpnd2sQBZwACEHKBVcEKaTA55B9qWBSiCOPCQrWGQRj7t1qDSnwoTuSvqQXg9ZAHUAQOsi0&#13;&#10;5taeQVbhNt7rPjnc3fUfy6Ug3xRSvcmovp4vLd8RirbZC9ygNooCS6y58LdkQMLV1hxCsgAjkKPb&#13;&#10;g27Oc0wWwYqhNCRAwnf7x0GRYd8m4AlKmbOScUeaEKZKlOJIi4JwuK63EmMxQbU6B9cIHDPHiWGP&#13;&#10;SYCwqerpM/FZZQCo40ixtr+YhRCBQRW8mzKkHFKMBOJWxO02YkmBRKQgAmGtrGRaIIZrcSZxLlIA&#13;&#10;JWMIuSsIlsgkrxQwwvvTo3d+aIYI0DIFWlXJVUeanD8cjuFmLcQMQ1YLitCsN5hp8QytiQ6nEF2p&#13;&#10;NvDCERA1qTgcPx0YJMlFOvAEQNvwnAxl5I7vsqtmckTJmCIqpYkR9Swz+DK+q2oTcKodjK0VhSoY&#13;&#10;xCAWuyd7s1gI4RQnlZUdAweqEvyZ3ldQKnFdhS7YDIBLJC+YZnTkBxro2V5EM2wOqoFiBK2NDHMS&#13;&#10;s13GtsqyVQAbvDuYEAuIeaJuTcnUvm8IlMu0+HlF9yLjpRD0frskVhhnMqI2khhjoRoh2XL80N5P&#13;&#10;25l1wMLc0ZZwPq3GNGTX6mIh8hCzGSGyLBYnIo+MVG626HreYApiJBUosauFJJf6Rhu/kQxaptAl&#13;&#10;1SYamNV+kLSCEI1f+K4hZNOse1/PUWL8X/7L/5oViDyPmTfHPI6meFztBXGw+/w4Aj8kwRr19jwt&#13;&#10;I9CEUJoQmd+jEWGqiP72cQv3vHhKRn9f6Dc6755D5UXe85y/HO8U5YaIXZZzdMme3YMGI+nDNpd1&#13;&#10;geQzfNsQEkSqkJCfxxqLQNQK3miB4hpt8iIv61xy0m1zXW7JNvYmS7NVUgtA/eGEHNGYoc39npAU&#13;&#10;K2Mihcq3ckuXZjcgpducfrmmKSTRQEZpEuH79jvOql62pukp0QEG5UTN9fn5t93ekGG4zG8VVxL6&#13;&#10;j/N3B8amQt+xWIKQzHyfjWxyhMfdo8W/ttsfM3KTfbv8fP6nf/qzdRv01w0OB9Lij23rWIKQinqb&#13;&#10;nsvC/tX8etjtootzvO6aHhDC0bie77pY6W12naq/e6UOsfA6n494UId9bDg4Y+Ou0QbRdl++/DjP&#13;&#10;K+PwDK560SHC7vApjec3HwKL3edBzT5c3x+H7vW+/4Lk5XoWkq0BtS2nRKQIF/9NTopJ7rIfs9oB&#13;&#10;UCEklJzHLcF4sxODmH/ShJEQAlpIFZmQ5nK1dV0Oe0oALwEbUGCNNS9kvfPVSNgAh/HpUGdz2Wa8&#13;&#10;l9//b/f0g2Ja/OWvP3PXtZ8dRJEDnI2RApj5HdaeRaA4f315Vu1Ty8vzch6x36b08uvPh8OBLJuL&#13;&#10;UA5qDNPb+rFHcl7XbmghsZodlhyKEu7ff+3+/PAxj7Nhxy5tr+Y/fvmXK/ft4+Prb2/T6+yGl7gM&#13;&#10;4sDwHtXvWd63y3zDFC7B9497w+MRpE3jzeMcuoLH97fFepihgtjjCVXGpwxNmeVeQY3zuuPwtdDy&#13;&#10;5c9fvclpmQ8PP16mcrwurhlu29we9/vUIlRt2HhpozIEg10v57Y87HsY0fjtZkm8awdM2OH4aOGs&#13;&#10;/XHfHswMhTyfjn2J8fxmybp0u9YUW7dE+5gqzkB/v17/TPWRNy/TxxLC8PUwoY1O8ra8PD7+gdLj&#13;&#10;/Pwt3cWU6vMv75Tt/WKnNIlHmYBrRaeQdut7uXFU3PFA/3WduyhymfYHeInoz6fjvKxMaDl1XMiP&#13;&#10;cbm/l03bXcv6PYx1q2W5Udoqfuz2bUFd9sav58NuZ+P25cfPlfNe7F6+v+z1Dkr3XjSp6U9Px+X5&#13;&#10;46ZMD5qv8lMoJNI0zQuBED9It8a0wgo8uimq0K/nv0rxKPtMKtrOs5VUSt/tJKkZ0AKqd/NcMYtr&#13;&#10;uHv69HG7UhDXAnf0yC2tuP7jw+eOgDRdrubqaIWn1ry/UwwAQC6kKgqX3b6hLM6rRP/15f2uOzy1&#13;&#10;O8qIEnLb1jCjRDZE0a+vvz49nI73X806topQAl1KrCf9p064+ny+DA+f7eK5PpnV4QJU0ysHIGle&#13;&#10;zmslloGjrwZ34IujoWFKKUahBij7bd/JpXQUbd5XKToiw+UcPp2OKIa5FH/6NqePvHTlF8sJc2Gh&#13;&#10;ClrrFAX7nngj20OXoh/PH1+Ho3fUb6l5SufXFQMwNLKqiF+cH8PD4YdyMvNfN1cDHljbdx0EgrQf&#13;&#10;Z69koKS7fcQ4891pv02GIcUubqsTzqmhTLYN3ixCevYYR1cw8Qj8QJp8lMADlfQlxPPrO9YkYjev&#13;&#10;kfp3WpGdt9LoXt+XDJ4EmBmsoaTF7XOz6TSZeLz/3OXxjFWjapi+Y5K+/Z4xFPSAYIPm26uqyd9R&#13;&#10;dD0fmxYutmV8ul4//+np5i9RsS+gz8bNxFQ6wWY/gybCyz8OX5bVY8DQNlaNQM0p2UDySf3p4vOr&#13;&#10;LZ/yxjzbfl8Zi+0erdb97ddfnd7rPGGZEY88Hff/cA8AVLzNiPi03t/JcC0hgLY53M4OalTLvZIb&#13;&#10;xdfn2/J0/HK7jL//9de+OTXY2W0WP33etmQWY5aVAlQSDbQ6GqvPXBMZ44nSlG9zEYWQvb/7/u3v&#13;&#10;iFOkWYyHrr0Oj6e/v73cN3qyYH9kiCyXlD+lo7mtQVMvSSXQV89YbE7tWreiM3jxx+MB8ojbtK7w&#13;&#10;YfdHlCOH1Y2XbSsY71z4m1C9m934dmMOJJ2Gtl9uc8P5CAMH8EHp9F4M9FFnbG712rEsFGg898Zv&#13;&#10;pMCWciwPS3pdjcGEDThFG2GhO6qf1yVmG9OKPUfY1+g/Xr59Oux+GyvBTvHtNLTv83V/HGCqUPFc&#13;&#10;Nim8W689+2yqoycZpnfPOpiySKV0Yv1tQaFCf2bhkGN4uN992MA8pDudOjy4zE6aEoVI1yA+Thdj&#13;&#10;Udd9VY+twsP4bMQ0urBLgvGH9nBzgO/nvIAW4LnTj6fpfe5pr3I8zyPv+nsmbYpDJ5b5Zpd4iy7F&#13;&#10;+Hg6VjwHKxmJ3n/EVtMS1tfvrXqctrcEqauMcBj8LVP+ttg6lKcgeWHT6/UlhVK2guFuJecP9/Xz&#13;&#10;03z9EPsf5/d5cnnxhWPMhh2i4GP8zpFuPg2j8ZdxethHCImPSBex5kYhqGNYae0kx76QNbQEtnBf&#13;&#10;KgwVQtQBCpa43gumvh7cOB2EXGGBBmYCikbdOMXQr97hTsotYATNZubZnn4YUPZ/eDieUfnC9tab&#13;&#10;Qurri0Gl3rZJH9qKQlcBuc509/m6xnWNXz79ofqgvhzPL289kaNZlObB5vm8tcf0vnop9aFV2/Z6&#13;&#10;fxqmy4fS90lXHNOX4+kDwF13/OXX35u+M3b+pLq8+rHhE845BgXxkz52qC3AbumjvyuB7qtDqjaj&#13;&#10;GwXQBeNza1t8IEgtS6gQH+TSaFFSwhhDTliG7ryx0+Ggu7DOPzweXTyiqj9eXJTp8fQZSjSlkR2b&#13;&#10;xrAA8ru5NgqzTCHIuELQPG0mQcJbTMd4hUUUp0iHxumjqlo6MHA8/vZqjZFK+oaaa16sM3BEZs05&#13;&#10;LNtEhN6pNF7fptu7woPa7Wooe6YBqvvuJ7PkxyPeYFhi8AhLXjsOC1bTiirIuZWYixBz5vHtciOK&#13;&#10;LgqcoNhul32nL2VKC/U3W2YvWmgxqimBnEOsEKIqSxUpvEQAAIYwIVaVSRCIpouFf/0sfclXYz5/&#13;&#10;+VHVjBBHVJ5/n9TAZAfoWvnTYR2nQcq32XQ99yUuzvBKJHM0s53YR3iGBXAOVjGLpj+pnXufjLz+&#13;&#10;i/oH4kCLtfE+tZ21H1o5O+3/3DXm/cq7/X/79uvpqQdk01m+f/875mKyESTd0eTX1PDhhi9w9qji&#13;&#10;0WJwpzvauY9t9YYmUoKHKXID+59ayoig4v1s6g7FBJ+frxq6149v+8eOQP/NVRpJumz9HRu3SpDn&#13;&#10;2Pk49o976AtYciCklbjj+OqQ9pIG1GER7pIFDXWBLJYd0HjNDhaPcs8aY8LQ3323G6WOFtwAaQcK&#13;&#10;7BZIZjstTEoVOV+P9z9Ol/VpuIu+aILHLTd6D6ssiru31/bYZQJyLLw7nd/OcXWmwjChbFBR+d5p&#13;&#10;a1yGiMTsMYEh7ijzriDgaxSdfDow+hYJYbnrq8NgYHT57dftXQw/SLtuuICVGNX21o7HQ2ttPmZm&#13;&#10;Rq9JW/Y8GHtoGukc/dQElAMsXwWRd9IYQFFfpXEBz9vFxrF3xxDi/eenBY47u9Oknc5bfzwOVl+3&#13;&#10;NzLE8r4NO3kenWyfeNnVt7FMRTctPaHFFEKOqDM5AIp4ComO4XRQfoxuBoDs/vLx3YZIlWBr29C+&#13;&#10;R31Afja2YbyB8K/lQmX4uF2aYVeo227hADU6B8uhD6B40hAPAl/iNQtXGE1z3Fwgslk7MP58IREq&#13;&#10;yNjBTdMmWdvJ9pe378Hlbnd/oWH+699QBod+5wM97L9Ea+12VpQXE8Lqd4GDH+TNbgGV7f0bsh63&#13;&#10;3DPUNXa7hiiIJRj/l//8vzXd0QV4mG+sVQzF5J597rIQ5mLLm2u0yPJCQtIRSbk31jKh0hK2pXCt&#13;&#10;N788tZ9LP+2kIAm0K7KfRaT68pr/8N/56i029P3tl93CYjKWzqxyPPb6QMUXcln/NcFd6qBVsYa/&#13;&#10;QUFZg7UwggxLNJ4TOozhZz40D5vHwb45Cu7a/aPW63bDCOx1/ysTeglbmkhfSZjK5nMkxoDDncbi&#13;&#10;zts8tLtt9V+eOgx93g5HPOc1/HD4iblyu+sYCXD5ZuEe1TPMkqUjo1T3TwSkXuUqq5b0qI/9KX/8&#13;&#10;5eMf7n5cnq8swaa2XMCX6bfD1D4vv0cBDIRdx015e/hC3bddbC9v/mqPoqqZ/la1pHJQ6FP3w0jw&#13;&#10;XBt2WE/kDG8v4Sb/PngBbtH4phEi0CO34Mql8Z1LbH+9/DZAI3ZbrVhKQurHx/91lYJtyX09d9XX&#13;&#10;jCNossprOawdpOW7R4Pip8d3H3bn7Qat7psYgl2GE18nMxdSj9iBoS2wcMjb6qfmo2nb4sCN80RF&#13;&#10;t/8Epwg2jXxy2/XaiJJat7zf6cCgnOevo7G3+OobHBgihyGYv5CjRnFx52+TbOllVVQp2BQ2M/xg&#13;&#10;L8/UPuv/cPTLT+NV9DdDiwpUjVzvxH1ygCGFK+vxa24Z8OxB/PjUTZH8hy3wpecNd7A4sM2K66Y+&#13;&#10;3O+GluapbMiyYWj8euN/7K4vs2StX88kMw/Ze/JiVoX8vNep03afBn9+5xCba0IPjd3Og3wMo85i&#13;&#10;UknhM3mVyYdaCI00990O98A58+Xx0eEXvTt+3H5haM3zk0R6Oc///XGC65d5wd9ebXW0uRek1LbU&#13;&#10;ecXjXYggdl3rVchiTvg9umTddGxPzz9/6Dk+wBhNKpi2Q/HqPiJgiyXscbn8lYh4RVYehm+327s1&#13;&#10;Q3rsMYYB7Hjrljx83UMb8bLW7o8Fh5d11TF1/9Cub0XMnzBY/uPQhHGaP14nmk/xUQn18HmfORwA&#13;&#10;4qTSGCu5B7bglIrMU7NxzdyUh12nh+JtcCPoAoMfylxnWsOVnJfwqxaL/BX/zA1d6x/RwwqWXeFU&#13;&#10;N+dtvrm/OJclYZJ2poZEQMB4uz2k7UUXf0/yOfd31yR4vtYPd//I3WAB/m/Tdw+t6zZLnN22NIG0&#13;&#10;Ao6VKJ9lgSiQHw//+D1twVcSM1hnOvCIP8+Gpty1KcdaEgU9+RTr277DGji3nr58bpxd+n3za13y&#13;&#10;bbKgjDFiQHhtyhUqddrARhvUHJFbm+XD0Grt/GzUUD6aFoq4bt+uLdHa162Flt89RLMdtEJcxk2+&#13;&#10;f9yYaNyleYUVCgEIxC+REZjCeHAtLJLA+Pmp+bXa5eMD4RXE50wBlxsHAvv+I3n0knjk9aEhdBkB&#13;&#10;+mZRl3f4fj5Xl07dZxCAf80D+Ld8fmyakyFf6WOVXOHTstSGfvXBJzZkLm+grCEnB+127ZryfSzy&#13;&#10;6SkQJI3T9I0XryGcffnH4c8eoxsOXwmaINj15MjqzY9T/cPVR9yz6fasFNcKsV37/fImhOXscn4w&#13;&#10;mH91vhH0xzn8dWUGAEfiKnIrBEvRz4L037ls+CbXI2rrP9+d143RtoXFpGYr3GP1OT2O8k0N5Fan&#13;&#10;3esfN4C+wWX39KBawjUlLG7jWlWuHBiKVtz8gQ49Y3cNLkttq56eZ5wPhMwr4uDui3Mf3afut7cV&#13;&#10;4c+fZ3CJBklGdv1xlE0GeH69390va05ZlMKXbY1QjRE7NXwKMWkgdvm6/dygpylvZUhhP2GbMQZm&#13;&#10;vXb8T4p0GRAbigrw1Y+IwHG9bK7KQT/P51J8Qw7OjxAvJSJJHeHBA3u63Rs40cMuHXZMc89e9UPb&#13;&#10;jcFY1uDe3HLezD37xBDPrvriddzbjIIU9nAs75skwtvr0DQMIpZR416MBS9vpaAvVHz8JCQwyYxw&#13;&#10;ezsV/AZEwVRf/ZtWNaVrETtnfRc69PfC+rHdPYYcYi3o3GHqMCtIwG8aQFweWr6G7kz/prEYSts9&#13;&#10;tOsZ51oTjjirr6TFqRrnu/sQCDVFPcJTOtZMQ0SBs3O+66PO4ICj9yiEZnc8LyaTew9Nfwe2jFNx&#13;&#10;QivZ7DriPMOXJR++/Kd1+YgU69TjWx/hWzPcOxPsOp/MhVd5u5XtiG+3m++h0bDMh3IdRScdB+Qi&#13;&#10;6il4bMzuD1hLxcpQnSPL1NPl5sorIM2T6U3dtP9OzrvLnjVEKlPzroy3t99PD03c++Tx/0cQfOza&#13;&#10;liWIQp3eLbvtsffeiDSVr4pGYYREgw9Arw1t/gGJBh8IDRANJN4rqjKzIq47Zp9tlp3eMEaBOAYC&#13;&#10;+iICBLEUDWibbT31GwLBEjhNVQSVvS5ffdMYEwXsVHXXc1BciRZDX1l6giV2VbcJHcI5d0BwYDzs&#13;&#10;dg9cdfHUGx1bTu7qOMQccV6Wi0CW9899xvZqiBhqVT7ikg4H/TrAh7lBqDWFN7nhrfYTUvBuQEN3&#13;&#10;DEXt19ASFg3itH6HyxMSpM6jdKjyZb1c45V9rl26/GZtkvP2ocRsBM7Ex2VGCqhSpEGyx3nRcVPX&#13;&#10;68fH0hzvazkPupfHRpCrCbQ71LXG3wRg1Uv06ESu6IdjxLFaCHusA+F4Wb041waIV4i32jW8Z5hq&#13;&#10;ZxrzbWkMF/i2TjofETZr0V46mZvNEzb2xobyYrvrAkfP2jaG76Hq5DldHgtbgUxhrVlRgI/+3URj&#13;&#10;1/ogQvLpqq2F3MByysZ2Yg2iHRGMIWPb5jBfQ99urtP8y9Ro97GwU13FLj04V2vT8IKGufjR1Yh7&#13;&#10;vs4CIcHGVadossvIIcFILl9x0MKE6wk4yiIETd2qyEDO5+Hy+Mvz5evvDQ/HFgmDUvWYCRzLtdqy&#13;&#10;v7Qx65RmTs+kVBxtdgvn7sQ/7VLfYAGkiZLBFnrGVZw/sjNKa1VvxHsYbrebsaGv67OY+YGNy3VH&#13;&#10;9Ebs8kgNmKIQIUa/jhuI87eamEvHBz70rubdZqNKGzPNAff1UZelNigo7x8SzVKfkhBS7Zo1i91O&#13;&#10;FkPzRYTeTemaueUuM5/WaUQENq8urKCsqIZtrfV5+hdAoJBKyXrOBtXC4XWd1yLQiFxNm9F+3ai6&#13;&#10;AdQP9QJUZknjd6Lu07YprWL/yd+ua4eZRGnlT292GOlCHpEDqwPBWpBTD0A5FbNyGn4QhNdt2oEf&#13;&#10;jJyQ29Ylgn/88sUmDo2rtySS9wDEqG+ZAkSWbn8X3bKYy7GVMyWIMam6EF5unGOCrV02S9s8N3Cy&#13;&#10;D7w6MIZQPc6wd8Y557kDz9zfcrEZ1PxHWBnpZW69t5D79eUtE2gZM6K+lIkyp5gB9uIXra3G+61J&#13;&#10;BV+xA6goWX8s8LmGkoD3aytK5OlCZxzidvoDhIqpFk/jYBcuecoej0W3f4e1do4jFhbnI+Tzvd93&#13;&#10;WyaIHa/BAHv7zw0XFNdBye0CkHZtqy4/vh++3K84r11oGUgFErn/vZm6a93cN7F3H/znVrAoVt+m&#13;&#10;PnAWMLS02Qdvfvl5PcMduQ/86/UcZxnGTaD6BkXVSV4WaGUkdiJDFom44+AGL1bmPw0fGAXQScQ2&#13;&#10;l/VdHdSBrtTWDu67mXNtk0Jw5cn3MGYESV7s7FZXqT9fAA2kShDj/AMT3R/VUG5pZazimZkyaBiD&#13;&#10;ErQUdynKaAsL3G+bhiS+hYomRMCNnkyt7SZxlyQ4zcubzsMkHrpi2VQOXkQNCt+Irbjh2wZucpPC&#13;&#10;dnngYRnHwEQSdw0SouKl0fxTSH9db9lt9127kWrUuNQ+itGbLdeKtARukXByCG33fB2gaOBp/cmp&#13;&#10;bas8bnY2Em9oZtcjQh1vsoMk7sKhspg5iKlH1JKD2P558xn/9//d/wwZQYxKjpYSQMG3y3w8bJho&#13;&#10;wrL0go+LyQB4m6lQAd6gwgnTEOkfDw+RALxh4OQ9XXFMOVpcWgtDTEnV1fXHG4FMewOQUiCxtp1C&#13;&#10;quYqPNbL8jG8v1CqBEBFcsskLXb2EAullqKzV4LXTMLFoJVhgbDCU15qTG63K1RovUV23F0Xnf28&#13;&#10;XhYGkcDUANgggjBGCBDCL9eJUiAEWKcz0AQmJHoOoEZKjSFixN0cRYYCkdjs/GJmF+v9NsHx9nZy&#13;&#10;KS8R7VBzu1oHmHXjvul1WKCEOYKm44ue+rZvEgVcqEZWjTjW98GneVy8Qw5nKgQTPCxhW/c6rD66&#13;&#10;oIea8lDy7rC7TkNXNTgiFSjtCZJkzV4UGkSkHOcUrARxCV1fLatFuApupRTC7O+6z86baJ3DEDII&#13;&#10;AUkryLjYtVBUa59ZSJPWwdvks8mJYWHXpAXjvsSAx6t+7JqzTTQT7Avk4XS5YVhri2HnBKPTedwI&#13;&#10;SjwqMYCUIeFVu8U+p5sNnnpw7Xas7ivnYfa5RNBRBGG9rrNoCdS83qtQIqJww8RwumERd593NoCC&#13;&#10;RYgGx5Qk95Lx/S6tk7YOAi9I0hcdUSkZuRAZDSYhiHwiOZsMSAEyKta42SUBrnHJRJOKX28jicyX&#13;&#10;BSERU64BcTE0deNWLbG/gyC7EGMygLWiKpgYFzllCUJKGSRFQKDNihRmOK9LKC7uu36eHVWRZIQj&#13;&#10;0GUpC+FE4Sy7o5yTibKSTt+CzwzSVtXRMnJLAV9nUD8J64h3yYc0nt844nHOjLKoKIQegyURPMxr&#13;&#10;QFJt7mFc5phhjB2vtXYtyyl6j/i83jb9tkQgKEu32Ow2VzdtpMB1P5yHuq4/ijlMCJnMKn61OoeS&#13;&#10;3KL2mEUcUsGY9Nu9z8D5kELJxoXiVhX7WgAAIABJREFUuIJ1Q1zODFAUyHVcNq0ILuQCCtaMNM5k&#13;&#10;ZzOC+EnyBdhFoJRArfq22ovME2vSZCRBGLpSK1t8ggFThItUHUvcVoalAkJJCYFaDrSuV8SLjaOd&#13;&#10;Ag6UM4wjRDnlyIgADtZbgQEiSSbtKaWY82QCQXYN+qrHXC/FwJ1ULAeDKA+sYbwFHqrNLVi6a7M1&#13;&#10;97UIma5RRAAyKQDRRZvFJ1YIR4B7V1jFoNg3O71cIufeYOirJcFNnXDR21rOpa+IWm7nWmDcYmOG&#13;&#10;rlH7wl9n522iosXZJ5ZSMZiA1cV2L7OdaXAsysKT2tKoC0YpJHu6XmpUt1IEEGBFKZB12wWX1mnm&#13;&#10;DbUSDMhhlMub5qIvmCaHsFiT9zUB1nljAGQAAO9frcVl9iFpHinGKM7jj+4egoxB8pwAOkg7JYox&#13;&#10;l8QDJAqmOWHrAPAp195Vi1rO3z54p0wOy+K2XXsdJ48wBklpVtVoskMr6nWyCLHVRwEKypARlTNQ&#13;&#10;mZToC8oLsn1pS4KEs+vLef/pboWBTJF19Y/3dwiYEJzKSAsEBZRVU86yi2n1iCXEAIM4z2bQsX9Q&#13;&#10;ANu1JMXhapxU3fz9YhwkkAhK7Ao6hQDL03TRMFnjmrrLW+av7xzQvKzLaBmtYcg4WOynzEFOljBS&#13;&#10;lZRpAhwCIPNsMoVzciqbACCHQCTgS8ETN1pDnKBO7aaBmEAJCoQlo0N/CICUMWaVS4/zwgO6CVZr&#13;&#10;DVlMIJWgI1Rc28QkZCSlltA5IpC6prY2F+xSKjlnaDQrrKIdmuDZaVzyRlWw425aTLGrGyNlHROc&#13;&#10;YWfteJ3bxItPiROHeUghRZvHsiLZbfec01yCyDJQ6hjCACsucoYjQcAaDsthUxPe03k244oQFShc&#13;&#10;XTTWQUDjmFAlpuLfw1pT3kvOSCAIN90h6OSiS8jPucQc6qoBKFGBfPIhGChBiiCMOq0mgJUXsn6M&#13;&#10;mwNLAYXRVaAGOkbsCylcouF96SqY3ZBq4rwBqfBMbLApK1So1ZpSTxpCIsKZQ5KRzR1TDnISoveI&#13;&#10;ogplFTkjGB+61qyakVgwMD7XcYZ1nVMpnNd0zcm7mANObf/MCqYUW+rosqQYmz13OEdjkJAmxHB9&#13;&#10;q+oqJAcjprIKxYa0VgHM2hdYmGTCh4zQcnE5ipqU7GEyBMGcq45SDEg+hXkNVvRNxon5vNCSE+nb&#13;&#10;fbDWLlohsaQiTYoBuAgV0/fb3WxurGa5QIzjtuo4rpjikIdMCyuAQJkL1osmBPtkW9biBPwWlyvM&#13;&#10;3jBUpKl8Q5bhVrk4x8VhbBGURI3nKQE5jKBG6DzeCBKtaM/zKEmTs5/0jECFCso6uuhgg8ZlFaJd&#13;&#10;/FsRIiZNaFpi3AoOSmYYQj9SCqfhQ1BRarICFyBAGUIMYMasMAxhwUx7mJHoCFaKVYxCDFcXPfVZ&#13;&#10;pQoqjUrFWgIICUR1KQRSUsUxALIBUCoqpKpi8E3bMRLGJScMV+9VmEHDs7O96tBqBxgK4Rjj2Vwb&#13;&#10;KRVAHDYJT5wiDknFBViDzSETFIJPwBMOPTRAqwRLJetMlnXJVHFIM2M5gUgrlhhKxFWNtOucSwyv&#13;&#10;gRLBlUze2ugholjRAuW2KYQS6wvVS4KU19W3l5fuvpmSSYrEoUS2Elj0OLJFlwhI3XoChmBgiyII&#13;&#10;lABI+XTWCQiHR7WynGzdMSdjTAgkDD3cI5xT2e3vipSKWl7LZbh5FoYUiGwQgKLKM0QcwAogl0ri&#13;&#10;GdEiiBwdiijZRfuUWpyJRK/jK+Z9LWrMRcmQaKtExTjOJd9uC8oRMTy5ZSMQYJE0ReWGUFywlPXR&#13;&#10;WfChr/22ZxQFt6YeQCBAopTz2bjb5LeyNs4pSTgtEALVNiHDn5drS3mSsCTvtaWytR9vYZpoqeVW&#13;&#10;5BBzKi4DuIXGB20RgTjnDhfcSF4USzM67h6ij1XLCkiIgqQcBpihglK0QZOGpRKDDdkD/rTHqnrc&#13;&#10;iuEjEQwBjrlQGGtVkYzmDChEwNk1lZAmGNnizOqiQdEYbylnBFsXY9d2Td3Cifdda6OjhNWMrCuw&#13;&#10;Mcmu53BkvDIrIHXGHmYdo4U6I+6NFI11wC+ZV7zt2EbhnGkwhmc8Y9wiBGCNkBLcTTayCizjBREQ&#13;&#10;eKg4oknbgCouwgIigdlCiElBhaBZrtmZuepETin7JGiPs4INqCTgLUkxVpj6FMdpFAIhq8Jqi7Wo&#13;&#10;j8ZoRKlbQdQZpwFo35UqoH6atY2uUAWxoSoBmoD1vGpITC2hMU82mJjMbBfXY0UomyFCdPXROEcQ&#13;&#10;Rz5RKjD01twsScW3xrmE0fOmug0nzBK0gSVQEIgpu1lbv3aHfo6BJ1XK6v0iZObOoQYXhjxIDUVV&#13;&#10;I7VdMEcQI5+jj5YUhTKuqoZKkcMIPUyrSzQSXxWELAjoqvta1PWBkhoLVYopmXOxnazGpILeKAIt&#13;&#10;oTEXO5nkwngtbFt7bsjNzhi4OQhfdbSlLfXBZpBjTrMP4zplH0QNE0o6TSyg4jwgFHPKggZSel9i&#13;&#10;ZrwRYPEH3s2lBFtNGczZUY7CuihMFMCUIIH4bV1sSvh//J/+VxNihnherrBSOUBJGl45bwiwRoEi&#13;&#10;u8Oq/d39k+hUBK+Lj6zdQ9B1Ps1Qh7bI11KaCJNLYIVxX3X1x+Vjd9h0aTOsY6CO0/vl/I003ffz&#13;&#10;tB0780/UTrdf+n2/e9CXHz9GvaLq2LBv1xkL+WQq0IKPH2+y0DKFx82x0Awr+B7XX9vtZb1Ybjfl&#13;&#10;0yvwEdI7tLa7Z4Ho5ds7aNstJQXk7a47X83d/q4AK2Qp0fozLhGu8AoJHH1sjw+X95tyzAxLXXX/&#13;&#10;erk8bR+W5NvHrffXLeEOCkt7+nI1kajjc13hbEbZy5fx7bh/gEhHH67vV7imgHBMbpqvyFQlZoal&#13;&#10;QREQIaXCBDZw8/C8+7idIMY99bdpTSCrSrrFb7utuZmqEtuHyuNiMPzcPp/iW9OotqtnBvx5uA5T&#13;&#10;ASxY+suXzTqPICeJ+hxTXE26391uLyxLtnBdwU/tp/OwqP3Ov54ciIyxw/FZtK3TKTk0tWCXO7fm&#13;&#10;RvQS5BlhPxlsEz9AVOq6fci0zvJVYYEDsdMljREBWKkGAnA2oSqszbXz6PjZLm6OAB53n19/vBx2&#13;&#10;d8nOw8mrjqGm0LdyInO/7RAs5uWjohy36JonN6fZmKpmKAv5sPu3158aQuLGxYRaoNvb7zzuMssx&#13;&#10;AxMCiFpHHeOCuGrl8e3249f/4ml80XVVaZJmmvd7zPaVvvkdvQ9xLISXDD91W9G13tjs3MMB49+u&#13;&#10;jPIi6MKavZAIsRigwDgQYrx2aa4D11H3nzfxfLt7+MUuq5snG4WP7xLw07dXQ8sf9380U8apBs3p&#13;&#10;ljLaPd5l+NO8ib7ZHY9yuSDwtjr2egVpN5hXtt0dPm7XL48bYJEdAK7Kybtdjyu+fr/NkwFYbbQH&#13;&#10;xC6OApbJ8PMKIQRhvL+/42oHGKhETTI3YTzg54sdhjTvCb44vttuVzNPTP9x2Ha4trJALreNGG8/&#13;&#10;+D2//jZhTL02xoYxOkbk4/65LHNsABOFknj6OJPIzJjrbj+ff+832yWESnrvJARis707nT7U7VR2&#13;&#10;telrEtFwWYPFFWN+Zq1gfcdEcbdOxGx3WyVom0zJwn2En3dzDwma7Ep7KNnVUPV//f3tLuanf/6H&#13;&#10;SS+tqhEYL/osRLVMlib5fv46XsZN9axAefj0/D5fiYvr8toe+2q/MfiFuf728nNfyyT6KsLLyys3&#13;&#10;53fYjdm/rreW5ydW/ae/vr3NGDDTbQ/n63j/+AQgRwh3CLXew/5YbHGjJljn7khC8/LXGW3Fw9ZJ&#13;&#10;DP/2//6LQ8e7TRedZrjM6KQkiy6Bn+P32fa7B8RbuJ5jbSDMlOAoxeNdK3K07+e316XacSA9Y9Wu&#13;&#10;ou128/N0eUSb7m4zxTUrqlK1OgdSlhSvYKn+6dOE7RFLeSIF06+vP7UOXHpW0vjy2wTZy9fL5y8P&#13;&#10;inkyqTMOvG7Xn05+3uVwO24w4CstkuGCU6QfnV5gyG7UY3e3RbdVX6+s8Az87Ya2279c5Nca1ZPV&#13;&#10;3XbjS8XczNvu4lOdHT/pZqt+Tq8N21HMa9UaEJQLycPbEGoqGhR+vv1o981Q4Od8LARd7fCPX/44&#13;&#10;Az8Vf1zF3+zLNJqO7V1eaurG65AyBMbvDjua0EZ0rl6fNnd//9e/3qud3wlZQ1zsucS8DNYXQio6&#13;&#10;JqmO2Tur56797OHHaXy/3xxjja7n4dPj5xO81Sbby3WDIOA7Rlsc3bFCfc8CSMGb5IIiAEkCK7bc&#13;&#10;MlwWj7Nj6YiLaNoNV8z6ialfyxOAicninW37TSo4kcz7WlCZVp9I8e+F38vfzU+wNk9PKHiWS/9U&#13;&#10;C4rY5TQtPD08P3s3fXrcTzI9OLXbbpZZD3FNVislzqfTjvPzD0uBwnPhD81weofOv0G7rype0wQD&#13;&#10;7Q7L6ae3NrlQ41Zk9MfPv15BAPVWcvS038JJDERYswRzLqhisFphuoYVeuNXuNke46ERt6ViSHF0&#13;&#10;HmzvLEIMSdVjqBmBkArWojVeossbeQLuGYnh/NP5C83o4xUIKdr7GqOA9hsIcdIxUwMEKiU2St3i&#13;&#10;jGxqIg427I/Vhjcf30/dPVs+lryWMJbpfO6+dACHpmNwpZ1CjUhXvh43h/HtKguHFRdwLxkDyXV7&#13;&#10;gURoRR9W0G8O5uV1q7pr4SwmBASHEpn6FU6K0nC5VXdVcCNh9eH4+YCvP25WcLF6/+muTOta7R5v&#13;&#10;1w89wU3frnYEm7K95fZQv9iXcYq7fTdqEzK4Z8RFSzkkoYkir+tlt5HVQr0Uyzp9/vxEhglTefuw&#13;&#10;OdVh/M5AK8CeVOj361nW7DafXYf2d1+G5bq9a/PHaqsqBZwCTWHoePtUP/wM5r/ePSKqTreZ0Xdg&#13;&#10;sQe+vd9mEwqyZnbX91ny9GLeHn554I5MH2tbNfebXeZ5sz2sw7xpum95JG8A5wi8qdHu6/yzkXyH&#13;&#10;hK8QbpqX4SoMY7IaBthUd3icxb71i2eZGgE3qHYlRAwE6cLi5vfrw5fjhG3X7W83gzYOKhHCum/V&#13;&#10;5EKNoDNLqwRKs7Mzo3Caoj+mCGHwQDIKC+GAreepwAKqnsvWx7KXGMRAQr4mu2grd/xkXvDav368&#13;&#10;M8TbusM6ODp6w5aB3d2pt2u8XQ1h5fLz5/5wtC6WuCTa2RQKwndCT2VtWO3n3BM6VYqrtpGl6ipz&#13;&#10;u3HvshW38t0v2lxWUMDHyxvg1JYshBRVbDbKxwWWOyUrPSzVXZZqb+JCRIG4VJKhin8dz13DUEnW&#13;&#10;rQBmfKL9bmeKQ9bTuvcwyV21zmGnNGGVixxO17OJsml4XRdhUC/fnWl848uPTqpWNtXgv34MnsIp&#13;&#10;r/xph1ThFLIST/NEwxHgaiHfnpbe55V20DV4udmaNQ1QO5+1NkmIkaEWTYIKmMN7mXO3IZhksxp9&#13;&#10;viCOjesgqO8ejbi1Vb+e8+6XB0aJEtKDQM1gsOP3ndfNOM7eBUXlDkHVyJDij5+vTdt7ZyJJp+Xt&#13;&#10;WVVTuMgHNnwz1jpIOxvFZXWbxxaD5Nexaiv82AQH9NVNZtruP2GyGd7exvmjq/lhI4d1Og8WKZUl&#13;&#10;U9EOQZeQO7FxMIvh4/mwu2rKZQk+ICL0NMZHgHA7T2S5nrPb6GVKYZ1QjiccDKB1Xtcpo7j4a9mX&#13;&#10;Heg4hMnpekO+mUmJKptcAX5uIVSCm7PM99N689BwsckD4XUqfNaufthISPJ5+BCg2d1zWbHdw06f&#13;&#10;T1WllmkMcDkcjsNlOL9eeNgZN0BE1tlIDrSXCcJB2y+HNA0uGp7VZS+P2SOQZSSVml/b7f24xpps&#13;&#10;5ZOazy/m9GNIfJvJ8H49KXKEVGvy8mIxeZ05JDBthfjQc3OnoJ+3vGgo84jcDGzt6tyuTicSOqj5&#13;&#10;ChErWAGCyF3/ZOcynNZS2dP4u+qZu9lt3Qsl66oSHNJ0oCXRpMf8filGsU2dtvoWN82ljkIM9F/n&#13;&#10;iAW96iGD6tcvuKAQsq+kwoBi78N4dVEfH3eLX6rj9kd+rQP/HPc356dsSkYCNcEO280xhXm/Uxqi&#13;&#10;kqpMsc1Jzde6YwBrc7Ug5KbrnXMMkM1TN3oLpSxDqnj2cVJ14QboOkOBMgRl/vDBWWOvbkWEIwZ3&#13;&#10;h60+WQRlBHl0ay+CP7mOVlboLfyii408H1ENYrh8LHd3f/BmBByfr+5jCA/Pd5w2wOoNZ9+K94tr&#13;&#10;imp2u+RrsoHtM+cv/tYIONPyDlVFr+YdEzTryUIWUYEkH6sN60jE9uGX3n11kMEMIeF0l+FQUFXv&#13;&#10;C2qtfhUe67fR9Du7dFO0K1xlg9jij03nr8PbbThu90jJ87rg//gf/pdDye3ysTyf+x99hTHCAUYp&#13;&#10;U+1YdAdY3nxWooDJh9dYP/uQQHI638633xu2d1+Re8YMxORVCpvAQAeGqueDu+m3bxKbP9+317cw&#13;&#10;f/IZMRa537s+UlnQ+Tpwh4+0vqtEE6fiREvyQ9N89x/EtgnQj3meK3VikwUxuiCFjD6V4I91ZXwq&#13;&#10;6GevIneH8+Fq7CAI7Hv5W+SBifdpZGlfvv+fe6Vk5Oeq7JGp6phhXHyFECTZOi551yxGQ4j+Uk2D&#13;&#10;B6Q4d30Z1qYRLgQnUBF3SJJI50vT6IIqEOJd019v5FLPdXMsjvWCfvCPvpcKwL/CiHoAhCFASShE&#13;&#10;ssou/5YWsECVkJis23yGUjlIx5C5XPMPwoOw9GauJjnNin+5WAU0POH8G6Hm3NyBquowabLPiIrb&#13;&#10;5IiGTM2eL2kT7OD+xGsi0cTmjbFrxkJBQpy54xvehxgwDmVckcxWrHSOcFY6r+JIUz0PM6r4NnmW&#13;&#10;9flLg2P0NsdmtAjAzLJATb4KzJDqxXoGWXDfgI/eVMKvrGGAbZAgX30lcCLLDHcQiKAi6ovxj3X1&#13;&#10;3lGsMog8f4gCtG9nQCvOmUNZVxXTf9O/EvLnaFXqeI2cB3LzJFvT77cv46AJrave/tv0qflk8FKn&#13;&#10;sU0qfkfxoVciLG7hnPmvIJ+/94oZf21TvJo2OUR5/v37v5dcIECNLKi+n5LxeX208FuAgRoLTnWX&#13;&#10;leaCRUDn95WIjll7iUG2yzuKqW+3gbuadiLig1QA7sE0xaQBtSeXnmtSXf9tOd+xHjEsltsY63Jb&#13;&#10;eF1X2yYrUI7ZQmBEy2bryLLepZhSU+LeXHDD/gBZs1tzX3OfLq4Oz3PtDOS7p5w8RkybdF6vvePe&#13;&#10;lNvin0p8bc78rsPNdoV1zdzL8OYk/XVGU4+vTCM6nUPJNqhCRsbrTGASIDb9ttzvYLEurH6p5y5U&#13;&#10;GfY321yoJxA8dKKgWCQKWZqVFvMZh+yLqY5M0nnu/+RTEnpZ/LKV/CCEsW7aB7Oxv6Ufcdh3ZG+N&#13;&#10;TxCc1jgSAytCORVyf41Lta/dpJupKTe0A9UW3Z/Nf2YJpiXhGSp2V99K+67To2d0L0TLN1ytOhmn&#13;&#10;IJtVPtDHZQXOYuhK1c+p4bbfLeePF3AiOxrRAbN5h+XOqJbadJFUoLrNfybsX/AAYAp6DTAIxcZo&#13;&#10;4H1/E3DB1+ox4JhtXBIZuycIlpKuYNaJtJuqtRqJDPPHcD2KB+G6cCG3o687LCu86muBuJgdTFSv&#13;&#10;a1cIvk3FLftjVYwPjHi2EQMyeZgWnMue4tG9fW/3z1NUWaW9VyUYWRUa0a/fTftj0vQQNv+a6gIl&#13;&#10;35NmkpQRJWnTMtA/HiolrfFTR+uf+g/be4lI5aA2JinFXJht9AhqhG1/1txkFZpDM+rLVqxMhdOO&#13;&#10;klRhyc7zy9YGWRhFaZk+QJxThYbJRo0TTCvLERUBWWI6Ti5dI84+54hFS9UGlzILhmnP2MbyFZ3X&#13;&#10;gNB5saVdc4Z+zPhIioB828aKstid41tilYWcPzEW0eVjvV2T6NG/2YE/7EJaW3wLZdHA7sbuy77K&#13;&#10;A/Ufgm1QAheUIo5IA4c0qsUulVu4NABhTzxC0wvGabeN220bLz/0KVE1hGriFJ5BxbdGNfBKzWrs&#13;&#10;eCUk3vd/LCB6M3lUB7jqyF5G0MpbIOHmR5PBplemnOb8d/hxaFxa5jAV7GQEHcwptE6gOzT7FBwN&#13;&#10;GiIWxzKQQ37QZTzPsqD1toZYdxD+7e1tFaKzR9nmKWW8OyDttopxCp3y3inSKtcUVd/TLIM3rWDz&#13;&#10;SutyIlWXVH9VlwtlFxp9fcW/mUjzBblx0KCZpCqURJxGyiyKUUYGCd6ZhPRqihvKoqjgnoBEApGU&#13;&#10;lGIvuGr0ssCSEvCBZEZQB6E4j1UmidOJgOCrVvZhWcJtWse6NiuaC/GsRr0bDUgIYsYBx4Ut2ohO&#13;&#10;TFy8LSeySaPiBSKCaScr0bEYBh195pSAfUjAOkxwZq+WkN3NqZR9rf5zzfF61hryy7vRZpStG/KZ&#13;&#10;MnZebhigxXHAcxGLV/Nd5jA7qqizqgIdLNiZeZprWbCADG/obTgNgJwirJu7HTR2NaBgdDFBCAIK&#13;&#10;XVelQE9/TR+XR5LHpkNUJA/eSfC37/v+YfpIGm1Mfr/b1dmONO7t21v/aWM6J0JnCHQqsQe4iTOz&#13;&#10;fktaEhLxiE0AnnLY2a3GvIyHPmjfLHC40Tf28eWr/isgnCEprdOWS5KYnyePnYGCUcKDs0sbPwlf&#13;&#10;n4qPXzpU8ZxiidOS4WJRQO3uSvRDSlvu25oivyJIBafzCeEyj+tx/yRnbJp/P24Z8jNiuZIiw0Ra&#13;&#10;Bilofb0QstTqXiNBC5ZxXULO0n5oGZDIS144XaV+KaLG4GNAWa4a2WMzT1piouwTKBFYEgzkMb/l&#13;&#10;ggBpeTXxhWM+TWcqSklAAz3Gy8D4537INvXsQcUl9FgCRqb0CtF1XVQlBHfdBTg63W1rOwB5B0hI&#13;&#10;tYeiju562QiGrJcVf7MZxtgy+LYpIfy+6J94oNLSlBHtuhbYLW8wCrIv2R2OD5XknANCJsWSTnO4&#13;&#10;SRG189YwwOor0CkRUC8DgQ7djjCvWY6oosDHCwyNWzeg3EhfLu6n5DQnyQgAwcA9uhgHkhd5JrSy&#13;&#10;FRVUucFlgjCENDvAtp7AyfpQ4mWrNrs/rcY3VOwuCc7W/0jpJDFnDAUhMld4STiUQjIdZehgm4MD&#13;&#10;xf08rKGpEUJ0DQML03oFnNS3HbVXQcicXLvfd6TOCUWkxsstV+J2W0RTv8f3FdIxOuxW2XbaZoYa&#13;&#10;7ApTSGbfg2igheVF++JLV7rN52sGAEPOixuQ6GJqDUVg/oxUzPKkeCdINGnScKRQ3gqV57w9xbzV&#13;&#10;FYU0rKw3EiUq1WmMNQCd3KACvQsKoHuGsTc1h+MZi7uOdjse2YWF1MJJLMxt0Eri/PKnP+RtReSs&#13;&#10;e1qx3NaScDqHdAV9gXQDSpYE5rMi4qXUJXbEnEEPMcx59hoLUpdShWQTqoBjenwq5DR2sPIhAJi6&#13;&#10;3oSB0GAdLVmy7VKL86SdLwsEiVJAoEAdvpJQCN9sZjSgLeaM0lAopYIxEMNdvxmCnFKp7hviTV3l&#13;&#10;yfnEG7JNy6MwDqkoaExzvHi73D0dZo0qfHABH+mFkt6Lqf81anBozm0uDm9Lc9MfpbJIxHqzxBmY&#13;&#10;3PT1hli2YAqzJBjcnj661WXO8NG782JbTWzsjIfdTiFOGF0Pb7vvSzTjbbECBf+fPM9ayNaAHd5u&#13;&#10;KY76pD4NP8PeEgF7mecZ+vC4v5PagZki0M8zAS20s4o5Vp3Ae5lnTj1GruD1MSV0AqsCfFvfUnS8&#13;&#10;rUD00MLRDB44vMrfwivfQbaLnD+Mi4sGFNS0cNbaMlZFfr7+gDtOwXxKwusEq40KxRfbgOtaBQFp&#13;&#10;yY/bYdUEMFUeGDTRouuHF12KCBa6qMZNvMqAGgIqY1b/sq1VA5TrHHizjDTAsXRJeCNJKA9t7fSc&#13;&#10;ZrvkMAuy1YgSGGnEHrM9cA6efg+xAfwNUQFCvQIWOeA9qNVK0wFXMOF1qtjm5lAE8OV8WlXrEv8o&#13;&#10;rhylz1l0s7+e1eqWGmBaj0sQHCbxey1Sk9CRs7xWBaKrGe+77VpuQ0hDJvh/+I//WwDxMk5ctx9e&#13;&#10;73YbCvA8+1P1TmWSCIgKFVKZyW7YHi7f6kZ6BNCSAe5LOlXVDymeZ2ujCQLSZCf6J2KDYvgz/fXL&#13;&#10;qFMOYg6Zk0aAzmvIuPblQovuWBrHOjXFoxiLwwXAmmz2m+E8530FKEWA/LHtX8ffWKU0AMotoa0j&#13;&#10;DFRRowv4rXypf63afJ4q76UnTaxuzaXCa5ARNOs1/1dbL9kcI7+yAuC6eMCRGoxz10jWA9yqGZS8&#13;&#10;4MpLVNsKjmfz0P/D4F+LlJkUxDMuzy/ffvj1mj9/Wd89qarEUVjDpn5kGnQFvfnf+Pa/mW+WIXT3&#13;&#10;ePh4GbvmD/Tyhr8wKNG30xtXnNg3KgSUm2u8sNsH0mVHDqv+II8Q9iF51Hs2v6eiN7Hat3OhXQ0e&#13;&#10;RO5sg7+s7/Nz049WgSr0u81aL34l04DdVTw+DVdL67q9fH/lTz20EOdYjHFLglqjnO5S/lt7I4A8&#13;&#10;yYdX/f0v7YayeBtPgB+qX/t8PR2tnu4fjNvcish157ZqXjIxvKvKrAutKWt5E8d3dm5ESdfLM9m6&#13;&#10;xpU1uku47dpLmh1wh81hO78e+Z6MDUNvVfPP+gOs707C+jd423afb2dc310D/2U0ALOw6+LC9Cte&#13;&#10;1zlzOAc3P9x1ZhzehopEUUcu7Dnva8/z71HPTgtaVUh9rCZrZlegx6DuE0bdkiXaPH5Ts04T6cAU&#13;&#10;0H8J94u/7P9Szzfy04cBIC82LC3tHqbIczzGoiZyfr+l6B4fwFuWYK1IvN70doexvHw/7Z43ylKd&#13;&#10;8AQFo/Zc9MhX8IT6Qxd94Li+TN21jWsI335835cHBQLIRUo5w6Y8wJzE+PuaAaiet2+VwewNIuP9&#13;&#10;mfKEYSxrSHVCe4T5P/3v0w9aoeeWNNGnT/zqBw7rL39hMU+ShJ/d3zE9iFzc69vj2pvdDyVwR4VO&#13;&#10;reS55Ag69FTdBZcAUaePn6hhS7Dbw/aGz+J4fD8vjLYqyfQa+z4T9gO/t893d6hGQ1mrmgQ9Niw1&#13;&#10;k3sRc1OB6ee/N3nvV8Ixk7LtX2t9WxEDP/Vw59dO9k9P/1jPf3uHMOD1svx8alLfPcUIzjejpK7l&#13;&#10;cT3xmqBz/s5U5MwQmf6fnz+J2+rDAAAgAElEQVQ3u8Nmt3tf8vPTJ7Pc+o7fMrvrQfYzeuXVQ2sL&#13;&#10;5c2+rB4jmC+nPyu2KM+rbcp2XV4b0MfPwBIfTuF+J3Ah82KavvqBVhyZGgQ6gNuYECD7x3t9vcUr&#13;&#10;Nj6fF0M/XmqCc0x8/UtEE7xW8GePn4o6oq/6vf0PT5khOb9LvHK0BP6nFKfof0KZTrna1Psv/WPV&#13;&#10;x4L/3qCMB3+qQ99uXAohxNOIq9xt1+atnNb1TcD0vJVkZfPDTmEq57n1YfLf+L6eMDgYMRQ45eRF&#13;&#10;bmSrb564Uh+9gv1s3VQAV7tt5vPLKlx9c5fd858/jJ2nYbvfuThbd8POwbgHEK/L3NP+423tVT++&#13;&#10;35p8yMiHhLrz/bbzqEwUjVdxbJ9rmxJIeGo3VWGya9asGRaS3NMw/MMDFG63hlkrHdl2bObu/lgQ&#13;&#10;Zpd/UWhb0WCX7/eb5m9//T/uHx431ePkQ0mOwGlPP42GwZRAXu37jzrzLWD4cm3GomlJwBfuVI8e&#13;&#10;xiZ8u8qtSitSqB5/jL88Nz//ze72kFa/nwk7nHsBOAbYU+KkhQrLRsQaXZ2GVa9csydlJ6RbZhDp&#13;&#10;srYVo3r41vVd0mBa1u5hSK1Nh85vH8jl9nPiJllMor/rOFcQUZSh2PAVfEgoHug92vKgGTQ7v1hx&#13;&#10;5N5OyI8FZYbpejl9eTiw3y5JfCERCRDu6ITA3XW4ryLfUeAiVLtHerr+zAJLsO/hGztvyL6BdJfL&#13;&#10;6h7O4zCZ9HzHy8osdje4/nLdvH77v9lOfYvzly3K9HPDa/36c8t+OcxzayJN9PB8QDji5ME2QfKI&#13;&#10;PN2yfUXVObWLiU1bL4hmO0QGvqavX5pfXcEz5ogCimsD/Ie98Ds/XII6HKdC+lLsPTF6ut9tRT81&#13;&#10;JdeDAxznQVUbyg8IPZc6zz1tm9Dg/Prvq0Ecu2Dt7OWeoz1AP99vZjQGbg5/6c7r1yHgDHBxYf92&#13;&#10;y59xBkdKtLeLjjZI40Gx+06VrTp7WA+a2BB295VChabGJhxY45lOidKmdu7vlznLQxUlYf7+okeA&#13;&#10;arOQvol1lcbxK+OmqmKzhQGM09gBGPgo91O3k5FBNcUVtCAJqNBnPcenhz9EUA1f3xBIGeRfYiha&#13;&#10;p+Q7VvZP/y1KpWLRGbjsCN9Ii6138IMZzAg0bgiT0cYNVjL68bn3H/FLuhv8t7CoAArqxIeja4ze&#13;&#10;SnNTmzxkn9cVKKaNlwQWlKcftk1whYgkj2x1+AOEHrDYHcOiur5zKW27hegMbbDrCtWDvK6PCG7W&#13;&#10;28xKtaGL/xDbyD/Eul46znJZw+5zGVb+9rFUTHz5h+U67gQEPQnLvE7Ja6VfpwD9oTnEt6Jafhpu&#13;&#10;SElwa7PABZZIwtLSahkTKTNKIeSl39qoWxmuPyFvN05VMHkbFy5Z1zd0vfxjGyuIQkR20hXtqdbk&#13;&#10;9gHFPYF8194Ro0/1TuRWDWBpxZ638wwi23B63rU4vLlf2B/TwfY9tXpYOB4VDeuyZ+jl3W32DzHg&#13;&#10;62XZqftzMjVrzeg70mpHcOniUTx8utMEf5iUAb0U5zA/jb7fYIRhkeTNDJyAxjGcCEIGzaHUEdyV&#13;&#10;yKRfnahQBGOVqg28en1RW1zt+C78yQ1mp6hDxctUNqgLPbr+e0BpggXN27tO6qX4oJKc3IQ3FQ/m&#13;&#10;jEgFCXcRP1vCVCGWwlX05UpNaAnsuHiLRI8Nbesft+91I3CcSlxKffz/zvPzl1+XydzVT5crcJTg&#13;&#10;+57eyp3a5OnWsPDjJrY9iylTn7IiXFXOBY8Zf6+W9b2+z7MiqCQKMIilzEgs/o5WgqF206Jg148f&#13;&#10;ElzX29e63d0cRy0Om7viQf74OMrrbxJbIlJqFuII3+BcH0dFm59hPZfFwP1z1N+wZHMs5tD/c1Ka&#13;&#10;0L8SkDEGnj9UjwO49qoX/Y7vjuZb9p9uINk6lWqttD2wiOLlOj7wR3Z4+f0NiclAzg2WM/3cdwNd&#13;&#10;2s3x45QherSXsZJqHQY4An0HaV9tP0ZrLOvhKjVf02UFXnRDYYyo6BYdbLftGdtN7e/qji6XMy/c&#13;&#10;uKQd6hrKMXHGlgyKee1blT2ApbKa5uX0SVTVbO46gX3EAUxYcIDqtpqu582O0PNMPEZQvi/nZ/pg&#13;&#10;Lx/ADJtfjyml8ba0mpbIkiFlhcH8kPHOGI97AWFs7reuQKI25aLhvSRb9r78/yS9t7JuaYJg9Wm5&#13;&#10;1S/POVdkZnVXd3TMeBgYROAQY8AT4GFi4OLwmhMEMF1dXVmZee894ldbflpg9Fus5aw1hac9UPz2&#13;&#10;mPeza057BrfrX//fO/2TxmZX1ZDaJX1fhUkqdtf8OOMpP4hKldlfbel112L6kcXLiS9usdHt240f&#13;&#10;dkixBm4kkPxuyRh3HBXdLtZTThzYkzl7gm8ogTcxTI5aOwiCOoIxYJQWSc+Hrz9++5Vn+/DZLkVj&#13;&#10;dFAKNt84+Pm+vGMe52vYyJT2Dt3SD8c5zmj9Y2sbiMWItlmEUzgQ4VDJMBdOFHH4E/v0DlPsVspg&#13;&#10;L3CcFJRgMatoulWF5v0NFJCrCBi3pZQUpzAI/oUGrCpAi3MhKhIbtgr11U3u9PL0Pk47Xjo0CWJu&#13;&#10;uGfNZIvcQpuJXGy+kRg/ifaR1/UKSw05PB4C7GvXV3f7i69IHbsVxMjAv093PljRve0n6ZVrSC3X&#13;&#10;B/jlZb3FKecHLqd4vN+n/ry/fJ+HYQgwk6HRJnUqRVNkOWGMklwwB4m4yrgspC4xYdl2gBjbxfAb&#13;&#10;OdTyF8/rglBAKw4HyWkwF/xf/of/nWKiRFMR1k8dAsVOI6BcaFJyAQT7HDPAqESJig3epuoyoDVx&#13;&#10;wpiQsVDkGJS4U7yEudDh9v13HEheg/curWabZi6ojwllst43xQsbKWP9ZLOlraCVC4kISyGv25JS&#13;&#10;8tUgrMfHVrHKeYKM7dsjKdiGzU+5axRjxPtKMk0gzXn1vnCUNQddi8UEEWdAi64F4zzHKSuoq5II&#13;&#10;EERlFaVkgig89N2yVhgh08xntwAYZiclv08fTXsM8U4RJAWX4jVnWrZzdoLxkuHldRk6DmIJ1uWM&#13;&#10;JKZLDooCkPw8z71QcXo0mt+yC7M76H2qqW0YwSqEqnVn7aKOzVSnQVCfKENyi8QEO7yci6gI1eJT&#13;&#10;TBtFnpC6jo92v7tbV+oKt8gKdttUggA1UpqHjkXf3eZb99zlitMMUoyoVNaxAz0JLEccKBMaq/vl&#13;&#10;LvUu/nHZfGSiQZzP+UESgoXMzjRCFO9ZqmGbGaxCYr8UH7eXL+dpHjMoUDCcM87lPhq4HygSjLBl&#13;&#10;e+8HtdoVOQar8yiYujpTxs1EZzEsFOV6GLDP2+1KWRdy3nUtI3K7/b1yUWgLc+6ezliIApDQCIMj&#13;&#10;ZVE0kWtsAfY5tc1LA7HiGmLIzuTxFgkXTdvIgZglPNaRMITCdqpNU8hjJhpFcWgqw2ilp+OuhBxd&#13;&#10;kQyZEmDFCAKVq+oYhCxjIuuYIoZB4poxbwEARLJ5sZtf12XSkm546/fPpCKVRXK5gSqvqW070m2a&#13;&#10;4l2jo930kd7XdXMxu7T5FRaKCh2O2IU158TYocR4/PRyMeuLVj4lULJG4u2yfN4PA8Z+W2eYZu5d&#13;&#10;jTsyvD5++FJpp1DS3qQcyzAcokmhBW4rMNOYjRi0BxFu9j34AmoI/tBT5jkh0BcjIkOlwspihgUn&#13;&#10;V1yhwIXYnc7vl7cKUAnoNl4EF4KRXkokaDJm1/cwoxliJfB6v/RHviIw5nLcUa70VMvfPt5FQZQ+&#13;&#10;xWg+/XQOiRPPOCOgxhYCc7caSsS23HSCsnWZEBbt/hlWpLi2Nt5frxmELIsA7PXjPo1GHgV0YJqW&#13;&#10;WEqvZIm5UvBI24byY/7BJZdKsxCyFCihBnc+LOs0/fzyvKWaiMYuQrMajdhWNSfrfFut7dmJU7jv&#13;&#10;xO7ceh+ySwGgRnhCIdaA7DCwjjO8rROYM8lONKdIhkpCqkn2B0BNK440JbdOfrstBM2j7/RBSYFL&#13;&#10;zcF3Si5bPA0dKB420OdQYUas2MCW5Z7dIlndAl6RybBqyeJcjt3RGSd2cvvxxiGBuQaRSG1xTCz4&#13;&#10;+T6OaEOcV0TgUZj3SXAuifz+6x+qbblQEKuPZaKs1Li2pEOktJo0iuLqZxRk3waDR7xWKjFtbESw&#13;&#10;THaLm61P4FSosWYTlCbZIRON3VaXjKcxRUpwihVHMF7uzhmFaJKygkgQmD345fzpbtbA/XKbuGQF&#13;&#10;A7vEOkCACka43wnBOldgprLAZN2GGS6sxkTGefr6Tz/fptE83hmFx0M3A0AxW5KdU+G08bwiWhkA&#13;&#10;VZJPu729L9Y/VNY0E42FmX4w64PPUra+OKW6Ak1zEmaswT5kQ3HGwMPkUc6I1lQBYAxJJXAKZZtS&#13;&#10;gpmI4u4ak4b3r9+ulSaMoHPbkQly7ObLvOMHkL0FWPPBTbkg4rPRrQqwCsTeR+tjPdRgq8+0Tv5R&#13;&#10;sQISExQITByK+/drtFHR7g09zjs+7KVb1xhR0wuaIxzp5//8aU1BKOFGVyPO3lEIHyk0KQFQHWbb&#13;&#10;PI3bjJWwJpg1NFxO17HkcJtej31bQnqYC4aAtfrpRQZLzWZO/T5OH4sLUjGtpV0qIufksoIwpOCy&#13;&#10;74mENntB7x9bdAhC/vXc3+dLBhXa2TmEkFq2sFbvEvx0eo42nE+7kPO8mJM8VNHxfX9Pi8gYKioA&#13;&#10;bCDdYCL8EF10JhVrBRAv/aliiwt0ceFaLA+wGlcxwoq6B1PMMAw14ya45RZAJYNkcvcpxfC4XQlM&#13;&#10;+tgBQBXvUzQMFgBlwa1fUKF0cxk43DGKAuGQrmCsOSQAIqAZpfXqlMaX8dViN+w5YDWAEkGxBQKq&#13;&#10;PCHbNl1vY0ic7WKAkKYaHsaWrIXUQpdcSCt5RSepTQUoOWTTbt/PW0gVCEUIBWvyhwG6bTvvn4Az&#13;&#10;CdZcoySSN6ppZUgB5j2hNqEENMG1zOt9DbakVJe1RM8psiEuC+SU1ZyCA40gKZfrtCahuQjOZbsh&#13;&#10;kTHrxGMeu677Ps0cg67VbN+GDQvElmUFlVmzDd3QCokPqX8eXt8u5+Fpna6MUmc9bcSuRYwzwnk0&#13;&#10;jkG4blk3R4SSrqXjtHpHWgYJjD7JEpHqEyhv13fmPfBwzeV1eahT+369tycdeZEbX7Z1ChZyVO+e&#13;&#10;RRC9txSsjzfRsFA3hmgJmZD2tjhSt5WyTBilWCKsKEEcJ9Y+3JJAen7eX2+XWjJliLYIpLLVRXdS&#13;&#10;VmanJceEEZQkBJe0bgRXBIRjo+1qJBasUU11CbgHLi0eml07u1EFXliNBWKqsUtrCbw9TDa695EQ&#13;&#10;Mc1biJhQnmJGuc5j1M1Bt7viso/FunVc5uG0B1v6dHxGAHLeuryVmn102KXJOWctRBlRXkDIiFwf&#13;&#10;tuW7BEIjad8oTWvbNgSTwPBnvi9mxGWeYq65VFQ3a3ZQrNZljD1CqucoAYK4Gx8uB0pwzqEXTfI5&#13;&#10;kpQZareQKWEFQxuU5DmqUvGP8b6kLeV4GHZbQVAxH2GMFcN1LEFLHVPqVKv6lgKQg2th1Exln826&#13;&#10;9gILIjTXEOCmkSHEXmu7hOQ2wJnWggkPU72+35wxMZZpnksOpObigcYSIxxiwlgEaEjPPTRwiXZb&#13;&#10;MCWmOJwqjqAUfKVbjbkhwq8ugIAkzwh2R50ZSD5qjiR5NiERLgVvEKKUCWe8ZoAXJJTeXNhu96px&#13;&#10;sGUPGuREygVgyLRcTOqbFqacYV2rV5J7Mx27HtAQXVBML7DOa0yJNrrfkocYYFgt3cpMCkYVF6lV&#13;&#10;cqHiSjB5T99Byh1Ts3es0TZEgLHmpRBitonULIRc7JZj5IxZY0B2GJS2toXW6izL+cR2K7RznMTT&#13;&#10;gGunwOKiMdmg2n8+dGWLVCrfCQRZ3xwKrLvmkKx3MRKAzThWgCCmyiOa8XqZa/CTzwXSQilnwm3T&#13;&#10;0/5ECqAOZA0yqTEGohjRlEgFoJxyrQktt5mW4kpMMTNAbScGyiUmdlpsRde36+54XFwa2ua87xpE&#13;&#10;Nxfa7pRgGV5eKBQt0sEtkiMMkupJQWi2UUQRrfHRNrSdg0shM8n8HbBBQQByjBC2CpTKGJNMAXUz&#13;&#10;t4Cq5vlyn5SSuUDc9YJqX3Jz2F+XiTE2zpe+FbZgQQkgPM4mV5oiRhCIhmAulWK0hmrt8MtuStbh&#13;&#10;2g2fkOQ1eE0Y0Dq5iixqKt8/tSiRZKhAvLQo5JQAgJgCHriAbcvKsuKGTzXSHRYRrcuMATClUIQx&#13;&#10;azcXAg/IgRIYpTuPLEK0AsiV9Mt7I5uKMGe94B4Tsd+fNJNriZKzU9Ph/+m//99ARX1/3qwHe7g+&#13;&#10;rrzmx2YkQ6nWl68/fcxXswVFarHz+fMv98kgpgRNMJZxjXr4SWzR4KBZAWmc0+GLENBVjdm8rLu2&#13;&#10;t8ZJzXJGrHKNtZL4uB1Hl/HpjE9HtC05Q4ApqrWWBEod8+Np/5ONeAuU8MU7kH3BAbCDoguM0Vtv&#13;&#10;QskoE9W3l/VBQqQgFD9DUj+j/u7cSui8/P2l/ZS3nLZ8pyk7HAtc3D0i2nBmr3ebWY3VFU8kM41W&#13;&#10;s4/VPv1p5xf+6asCvgjIx/mb4hrCphmaaXukQHv+jOWSJ7NtwcQqA0/SK04YwbfL7Z8+vwCzEsnf&#13;&#10;jIEOQFMAii4Z7ysnmmbmsJ/LVFq7r/L3b5vi7Y8loI5aYJCqNKVlShj54m4vL88hLpMPS4W9WMnE&#13;&#10;eq41I7FqKWupj050yypIi2/+g5EhL+i42wfrM9nQpEil9x3Il41gupmVgO65YqE7F4ADyeMVJOQD&#13;&#10;6piIxXVE1Icp3li/mjzHTYk2Ph6PTy9fHAEgFTNN+05bzC1SSqiaw6mNm3dYKBrk4q+4hZ4sHfts&#13;&#10;k9t1baslr25lOm/bIDECX6l0t8sHAr1mN7V/XiPLZXVEqKYbxymUhbhDBvdKL4Xzt/tKBcd+n9cZ&#13;&#10;ERhR9HSKU/f86eX1/b0ZyPnpE0AF4/DEBb0mVdBU9tb9oJ0KpQrD3XoLLgdXsSLNrlumERe/A9xE&#13;&#10;kyFeQmjgRmvDbUsb2LTH2zoCTbZ7JC2WDJHozAD27Sd/Na0X1joSMXDQ+jGh62nXb9O6OzYGrlRq&#13;&#10;SJqmwP2np1rIsmyCL7WUod//66/ruadLDlkzdr+tqHRYSgMjo8qZz+ejtdvUULQnGVex0MDqlkOV&#13;&#10;eP4VDjvBpZ6tpYSNoErSVFc8uCXOMwZfqLo1NCWvOO1ojm+53ak5T93a5+Qob1xBUJWlbBUhjrsx&#13;&#10;3BCimnfYUXnQ3m8QV5BNNQkDCCGJwc0Ud5LmdSEn/bqukQ8HuordS2BkKlEUib1GtPAGT0l3kQW/&#13;&#10;SgHD/UEjcrdF9HmWByU4ijYBpNVTDDnEkF3mibAdv8P5GGWhHWet302HfLbOU8Hm2xVVAAZZn5qc&#13;&#10;q5AeY7au/qyRyaJXQwWI4CwwivNY1DETzWPsSP4tup+SDH4+nVoHUYtPyS57ha9xxJWwwtCBnVi1&#13;&#10;dc2N9zGnyWjJo114UBR7C3TVnzm/ZMRNURB8kJUJDG631+de34WuhTAs0m2iFAW7BWc/ff0lh0Vz&#13;&#10;6GDOBKuGyQaMTuiSMAhtQ26GLtj2rfTzjdHD5df3vh0iWveFUQC9tfXMDvwZrtu+glIR+HNXEBrH&#13;&#10;JYiKx6CF8La0XLT97v3ygGIgA6LQDxyp1LQHukwXyiqI2xUWVzKHjenpZot3VAlV03sBnPDd6Sp8&#13;&#10;v67ztI3jLIc+VUB4ptoHSDBWhFq37dEh53B+7s1W37cRlnTqO1ebsviqS9Kmrd3iTUBQEuUbazaL&#13;&#10;ATfxlgJTu9NlcW0nOMiFVjowBPZqz+521EQfO7ytd4LSb1uG2WcmfzzsgGj5Bw1jQqtLBOkI02yB&#13;&#10;ivBaFWQ70WP+6AOFgDLe3d0oOYO6jvF+IF+M/45pEX7PEgCAXz4eVGEtEeUcQsbM1AgwuvJvP24/&#13;&#10;9aJaS4m2PvuwlRILcL3L69Agh8ujHDTdpMRFAsccAayMQNCp5LCAzQYhCL89DIeV50zsmhVm/6G7&#13;&#10;AFsIKwSJjVfP/hPCdn3MHxQoF6OmGJmtmvav01+lVttiCGpZRcFZZyzo5ReuGaErFsmtCQOPgZ9i&#13;&#10;oxotdM0Q1Pjzz/37j1dBJRFW7c5E8XMPrtfcK3X//vq54StAhMIcY1jU3ZCWUGo2uFPP+12YnQTk&#13;&#10;QaigPSyCQ07qB+Zs2eKxOkP3PhTMuUWolz0pBLhi0pQyFKKnha8Rvm03fJbhFhKyLeFg9Y6KAhlG&#13;&#10;wln4ZVAs8/SIS/poGulSyIS0Zb+YEHGZs+Xu+dN+RKUu91kPh9uHJYiTEtvnz9P4YBD1QwmUrbMP&#13;&#10;G8Co7DS7ThGzM/B8jLZi8YRYXmPYUgnA8oWjNK4uQYkkOMhDAjbB/3gWmQwBUU0W3CaIkPZCMDRX&#13;&#10;2KQ6VPUteYo96EhreHxqzsu8LNMcGPppfwTzUprDoWaCUdFouWMsEkSZM+xgxPACCg6mHFTroqkg&#13;&#10;oYQjSsZtFSOwtbzPHufSsgFVzwElWCLcgEIwLNFvmQ/dlxgcRdVsMcU1QnK3Qex7XKZd/5nUA8Nu&#13;&#10;jUZqaUMmrZSCXW8fhSNlD+M840ZVU0OxKJcwj/E5WhRRIdXCQfNlWhvRznRtsgs5h4r2tPHZQ6iW&#13;&#10;OUtZ+Tzhkvqu3+iUU0WVS+juBrvkXdrOUiMv6K6tPQks7YfjVFZ6aoY3ABvpOIK0drdKIAQcOQIP&#13;&#10;DQtgBcKmhUvMfcV/3O+fFXnFzBWkkesqS6hEBtcqEi1tK6y5Y0Ff5MGBbWVmYM0j3giFciG36xXW&#13;&#10;2rUS41nAFlUMIWPUy1of79eyxfdk9tg+5g/58y/zHwuk5XJ/67OGRx4T8hajbfFCjy4R3e1MrQLH&#13;&#10;hL3DnDed1CQBU7CNLNrYE85a9fT5BTK8xVUbSUlxW17XPNv3Yd/l4nvVGFcgjErAjIcEbpA0qn0u&#13;&#10;d1dVYhhmaxlwkPIf31+jgM2tgDQCPEfZRBO4FDGVI1K+AAegp3xoAozKruHl2PhSEQIl+zK7QiBu&#13;&#10;+BziP7pyQblFbEfEuN5KOYcIN1iKCJwSSekGmg9zP5yeUcW9yk6wdTNMNXGKKcywJq2wsiG5SDCL&#13;&#10;GJwwzhHAhJ2ZPh6LoFRyWje4ABOTVxQt4R0k0OtdGoPeDTk7yQBtiFyGZVkT8KJX632FCj/Kdmhh&#13;&#10;j/t1HonUsicN0ayycY3lE6EJyARrzFYQpoVohEfeGdfpZs2ze+dUqGmxiRVFVPbp0/H5/vieptgM&#13;&#10;vc9lR/BWoVvzrrK4YEQQVjjW7CIhpYhcHynTPbfr49OhTevqgMeF1ICjFCFghBsB8CpyMIbVtNKV&#13;&#10;hQMglchSMswlIYwb1Rn50WAB1pJ7jZVOpVi/HVuZMeS40hqZbrfNUEJi9JiRgSKQfJf2pEPAGuQC&#13;&#10;cAj03pCyKSwc4+ECGMiiEPeVxwewaZb0mm0jdmHDvm57yKZl5X0vC0IAQERVM9BbJjGHh4kwrpUm&#13;&#10;RJaUe9EOODMA/Wx0Bh/CSylyTHWgSzKENvMj8v0prp4XLEG6VwMi7NjuJisznlZYbfKgkzwWzCrt&#13;&#10;OHbABB3xImu2bMvZUCq2CNdIYCLVk6Gs05VIDVlTbyFmLzvCJxhESzgJwOswGBicsYIxWk/WXjHD&#13;&#10;03zjhr/VB+B0j+fHknU7fHu/g6FfP5aHMVAI2gBYQfTbeddneZwfd0hlm8L7hHZ9x0lGAv2YLAdp&#13;&#10;wAAwsJBtq+FqVwiajBgKUVR0j4YmJhyXAWW+ZcNgOoS6pibFWgMEDeDkmFPeptvbXmiDwQQJPBjy&#13;&#10;GgQmndS+VwKyyzh//eVPM93C3wNC7WbQkl+5UglVwehZC0ipg4h76POacnbOJQPAkd++vT7rPf5f&#13;&#10;/8f/kxGXykdY0vU24wyGvgf/uTuGa9fs//0vH40icVxLhN3w4nM/jRakSkrxK1OEmssP0x9JXWyV&#13;&#10;bxt+Enkz+8gy3MUOPZXkho4HfarVWBhgT6SH4vhjC1srh9P21/dLUsAN2AKEtt2GB9zODfhYGDb9&#13;&#10;0Sckn7qmTtseSca/TURvkBigf/YVcBFjEEeyb8/B5OpwbfD31U0gQIVj7DsIc9v8t+32VbWDBLDa&#13;&#10;n086985QMdL9i73XY6k14QQLmh9p0d3pj789WDfbb/la4noQTvFqidz49mrQwUpQGwTydBt1B1oE&#13;&#10;dWzVE06rdemxxY7Qyqpngfuw/ZR7TfM29mhB8p/NDDp99uwqE9TN+Xqve0kJopLAXqAhdRqJ6HMN&#13;&#10;CO0t7At7lvjfNg12lIpYfII/lWbdsPXAQjxnErDmddFvD0JF8v5HkF/+UY8rC0svZghzSSv0oprJ&#13;&#10;iJ7iplgjxEeTkSysTKjV4g2IyJbb5L9OQmRGafQFEW0BALptmq3OCkJ8ub1PYncTG+acMS7iaU0b&#13;&#10;ydVtJs+QrOKFvPxRlxP5Cqa6z2p84PZEgJlltDdGk1kJB6TjFI1XzugwKLayJSxbroCj2XKJcJna&#13;&#10;Jm63YumqGOpR47DuFtoDxdpwE6vYYQ9mZPKflRzRx3aw6zp+ftfejazLow8+8jnX7gTuD1Alv9q5&#13;&#10;xgINoS3AO4tkMB+wR43w1Os7ZM77sW+gTCqGvJm5ZtXDihNkUGK57RbKyICbFw08eTwwrpkDwjeC&#13;&#10;4fhY8C7a8LQ54EstEkoKIspbXfd8Xu7GIbgIAq8EJUojwJKQrbawUU6YbqDARSI/QpF7bOQw3987&#13;&#10;4Btinh9EX+wVQLwinAvOsTPdvdxBBXaxUux/kef32zcvNpcP+6OjLJQfTfNIKXhy1GsNSH2qKasM&#13;&#10;NrpVgHtsev/HLTSd73cgDmV8A8G66iOB8Jq/C5a5wHyZ8fpcRJ+7zoHXUlEIqaDhIEfRqLaC4K7l&#13;&#10;BlKK7tOxV3ZeAFrmWUAV1neTGwidImZ5XfTTDjxxA/Jyp8Gngkg9mPM4P9Y5iTblV0lJgI5y5jMC&#13;&#10;5a0f4GuRcMIIYc15SwyRM7eGvD64byKiNWKMSN5UnvNA24+PIKc/mmNTD8KAzWZfG+92XlLtm2EF&#13;&#10;0Gcmorjg34DGkfFBcVfWoAx1Mmm1+gwr4W8cDR4i/fGWds2AE6slEWIxpGm87+Fm2ZGZUAEQsrmy&#13;&#10;b9z8C/6PdGbtUNMEIqa+qkIAACAASURBVANtzPvFNeS9KdnrZUpZdG8+t+vCz3kMcHRttM2QVuQF&#13;&#10;KvvZ3BpNkQAbq1O1kGG7ztTvk5kpASY5LiVac4boErfu1vBTkzE+oHA1U2Ixq9zTYBg2EQSoVz57&#13;&#10;7wDtZktQ+fQij3DGdv/K/C5toJHDYq4GfDDFuWSIud8wa3oNURhQYgo4Z0BGZUuzC1nq561FEm1l&#13;&#10;m+pyYikJRBkMxXezVd0QfakOPRuBnelhUmveQm1DG9+LViz++8j7CPZjFpjtikqH8lcp91OkHUAM&#13;&#10;bfeHZ6hpp5TbIffzEwNg17LZ3gi/VERGQLPy4W2ljPlqGIIr3RZh7K2aBofkOUx+szSBYFUNP/v5&#13;&#10;79UcUGoz2X6vC9UNgniSACuWNtMWyKT/b74jURwjMweh87sJIVXYwm4F2Lf9WjEvV1JXxk1ogYM6&#13;&#10;lQIpbtP74/HPKvIzYM1XQdIyVLt8xpQ0RVM86JQ1MaUX1C8fUfKccXNQzZlHsZz9Dnn0ENFL4EEu&#13;&#10;mNAz5cBo3Pk7RtW1qwMMWw4sreon9V5nPb0Ry3bHfQBpwG0F0MEUB75dc85Ky6bXVH/jwc7c1/96&#13;&#10;kcM/49LQBcZHCw5on2pOGDZef1IXLNJYHFMu/RvilW+bRXZihDsACbiD/hwNPtDjlluhk0B0vty4&#13;&#10;61/ptSa/Z+K9TfKAEr7YdwmPhuHwdd/TgJHPtbjzl9516Mkw7z94b9yUksB+QNmWxEklEBH6CPen&#13;&#10;ZJkKckA3v24hlyJRYJtL//JPh7Bdul5BPFmwhQbufhXJb7IhaJelJTebIKWxmh1+NMcJ49sHex7S&#13;&#10;MJWbba+Wn6mGkUqiOvbhQlPua6h091yNoSwXtK2mlhMAEZKV2bSxkaRCzab05+G+sQ1SzwMwm4VI&#13;&#10;Nmw3nFe7bGhjxwjfw2+mkXJbH88tjICPyxogfjIqSJVqY4q44A1iAm15ayRfmNRk9a/6U3jNdxVL&#13;&#10;cwuCsccoreNbkNa3SzvCQYA1yLaU5AEAdvY7BRaQ0PP+zuAyicQ6h/DpcQ9CplBQNYXTaonEh963&#13;&#10;H+ulP8pcjUyYyeP2sXxujrAsAXeYOUe+oe2KDu2qJArRXLRfc8/Vt8N/G7avCAGlYWxd8LvU799L&#13;&#10;FQBz2gSfR7/0HOAad123Bjru0IpoKM2AnPzu8JbyFKozQDDrcu0pWt9JA7qnRoxpzIEzWmIE23lu&#13;&#10;PeoL20fqmpwtSZGtdAt3lwAgrQ6oeawK4OwzGjCKDIUyZE6ybZunMEdAuN7D63LVvUpIAMNCB36Q&#13;&#10;96e5vXpciKBS6WYP4T7CobIRVG1t5FB38oPvvjjrKEaw6bc5SeWd/3fOv0ymCJIFmur0Ayh5h2Lv&#13;&#10;A1apQOpAU8L37W9zDo5zTAvbVlfYRPtbYn92iwWrXUnsFGkYISklOyOpc1khfpiXgqcPTWF1Dh8h&#13;&#10;ADrkxJY+7rKQSEFcnDDCkWp4nCD2TMQdhb3Pb1PlNnKIPmZS2ggxrKXuAq+wPPNWXuyrxkJ+tpYA&#13;&#10;3E+Af/n0qprxp0RiBWVbeoVBv3UbQTBXkflI42PTQdcRse41Ni3nSsm+wMbPy9dGj6cpzmbj+lsh&#13;&#10;SIZYaMQxkpASvBYuVAcKOFsVQJjwFb0MFBqEmscFEg8HYUqGSryA9e9MAsDoaEsD8e2tIexYBAJQ&#13;&#10;owwRKIqYyduMTFQri0/EhJ5wc3v4qct2G8SALDI/WYsMlUxveaUPSIL1j0jJnUl5whnfto8wAq+a&#13;&#10;BslckAwVL2udEP3HwcX1hks88vRqMJa7MdEwBQ0BgYxJ/eAfwTuJuUsXXxyWFLTdYdZQppw1LC8K&#13;&#10;wqlYeNC/1/GJ/PTYctKqs3DZSszT80+KLttUwA4M7MozHdEMqUMsMEOzWnPaovs5/IHsYo3iOlPn&#13;&#10;VlIB5lRwXuTQ0IBf0CBv3398OW5SDCaWpvMfoVwrl5Jc146KNM8rRR2pJU0ELXYXg1ZOodqfZGEN&#13;&#10;yn86qilsaS8eeElDdCtpM6AZgQQS6g6oMADtPDF0zb7sD7/8WuenQgBKpKmy+NDFSFHWjcj3mpkj&#13;&#10;5VGnfXd4fdyXmmzcaiXnHq4//u+zbh4ZCKZ5aq+5avoVRskKs/PI0Qbsj1X3QsXiSdx2glxuxkOq&#13;&#10;A25a/oAYo0g7dAR7wIedkJpuTHE8NJJjiDd7FkJChEMtDmq/1YrXhJ34t3iRNaBIvRa1xkSheNfL&#13;&#10;V0NDxRfI8AQ3C8+1V5dAOHoKtaWsQDhGwUWFfFSsbuneyjo/fsvtly4KEVAHiKO1fDheWlLa3ne4&#13;&#10;wE7QFOqPxfXPx8cya8CvczlrPv/+r+0S9UEUaqtYYVP4zD7ZM6pvf5l5mAG3FOKVDynYhCKTzVAy&#13;&#10;AtGVtOL/8t/9X1uahmcyr+yfPz+hlvx1/gEdHdjRARoxWv6Iz18GVVm++9dl3O+PENIcNn1sgnWK&#13;&#10;NBn8BWxPTbt+/mldvFJAMA2HQ/ORzff5Lk4nhl25OWTigeq0G39fokvMruVCWpKX86fTdZ2SDH4e&#13;&#10;0sbYJ1lJ8pLNGe8126ZH5WwGxSehD63wpLfc2XVtmIHFUH2Gd4zvMf+B0/781MJYdqxN7Tsmnvi6&#13;&#10;c3I+lgoQEDSNK/f7alzdLpfn/XvNSslwv0Xa/xIHxTnAGcbD804WEPd9gyeYl+UwUN77t9g7SOih&#13;&#10;ZyuG6/zUUDe9bnvxRX2Z5o/jE6MQU1BbhL9NQPHj9uEatsu7pz9THpa5U5xdcFIAeHPi+JJh183X&#13;&#10;5XdGDxO9Uhw6AqsO/KHC6BWUKUD7fLFuCw+H97NDOlGyrTcFqmLtePFzW+Lyo9N238L95enNTagU&#13;&#10;alcasw992x4PKuXNYAQCQLw5DM2XGExlLtjU/8kjnanA/e6Fz4M1ixpi0lRCQOfAxMvPG67ANGe2&#13;&#10;x2aPB7H49DEF2rgyk+B7Qj8fvlzWKTSU3L5zmkuD86nfsfq8y9OU1tAjEC5m7WS73dbVkK8FdCZy&#13;&#10;MrmPHVL8Hm/gE2iwSFD97cfWyp9J4fERpm8PuKPL+9gNPZvdegVPuGldVWz/w363KZPKvzZfU/MY&#13;&#10;C/xxwwLQVT1qm+LShCd/UvJgMdYnIjMk3Cx1UCfKOch+txN34OY/EqgDgDt4kutq9s2O57e3L4f7&#13;&#10;EtwEWiR/yPMyubbgd7eZ8C14gJO6XCFCrDu22wxPPA0S8LLox+1X63dk3zqZ9SnMCsocwHtLq5Dx&#13;&#10;/viN0T+1z7AQmgCMBWbwpsTh8RF3DYbbrZFysomlXcKnxwZ3CszlFRO460/ie42H1pkZAWNF/Pj9&#13;&#10;d6Z1qZyQh4q9e+QtsHq4tWf6mP44O7H8uG4ALLKps4w6r4WQ3U9BWNnY0DWjPh18pYV5m3k7A2T8&#13;&#10;ntx73tz/DrfOv/NwOc7SsO6wxEx19wSK899bNXfnp8t/nbvCf+qP/0qWZfpXzVpe97pFR6WcTePC&#13;&#10;VlwQSaiMl4eG5v/bAc5naQPdHhkT8rxvBZPiwMZoHsF/XnZsEMvkRE/K82EiU/NVWoDvynPdosqM&#13;&#10;hiG9Pe1fWGyfGrKk6mLUqNRPXVrZ+hdzy/Wp8lT590ck3jKHILSIbJEpXISb3jQcx9culrh/7pXf&#13;&#10;5cUrUFtUl3yVoCUcJ2IexO7RkwUuUo9ekcQ9Ywer3a/zyhDWKZl337c0h4ekIAfApG4k8evtS6dz&#13;&#10;Gbsu0q0cRFhWR+Qzc7RsqUauVKeJueSPqotB81Pbl4Z4lHAAFxtkc3SJdi34MejfkTFPuhJ2fE/B&#13;&#10;eSnFoJr4uNKUfK78a1dCtB/j1B7yu3A5fflPP5cfb7iVGaXhqVGAJotDKLab48O0ApNiOxYYFv3h&#13;&#10;ZYk51IbcnZl8IepFJ1X7AaIuuhvL+4O060d4qsXchBha9oXxehZ53kJkwyTSannIIMW6kax3x2ku&#13;&#10;y1nwBUiMdh2D7YZ/2mWMsgWDh2jD9romt06c2t+//Xw4W6jKv2OtJWtJBZI9EYiKv8+7afjdKQp0&#13;&#10;TXH3vjiHUMWWHQF9lqJ3j/UwWeP23bm5pB+8e+rqbpuDFqq2lRy5F/E2I3XcgZJ7ReklkWUeJFvN&#13;&#10;TZQvLYQexnjgZfxohn/5vlr8aQBvGONMsS1th4wtcFhc4yASEO0aHOMHF18F+p1pUdnwQNMavNj3&#13;&#10;HE3xlQLsQn3sLVhNTEqNvEnjVtkRQ+LmRXF8v/LL3X7pz7uHAInT5kjtLDrx8T53+sDa3Kh/HMfS&#13;&#10;spc8bfGwXwIS7f4XFtYYlgB4rXvSLh837jMvE21aQMttHV+hx6ESxnuG4WKlJ/ffPppyjuWPU3PA&#13;&#10;GxnZ2+VaMEFPx2b2+BNVhdjds5zTzGatfjTpyfmL54zNy8M1U7avMDZh7pt/SKfQTHkmf26btyte&#13;&#10;UBrlrdY/UZFy+VhmBCLOPFXKm/Plj1/1XieIf/3t8g8/f84plBwySey7lT2e4K3r2N/QWIQ0M2AE&#13;&#10;vnBsG/I3tO1qEhTH4JP4x2nK3dAIFqN4mvGdeUE/6IxRbuCRCzbO8whKHDh4Ou4RcCOBAHry+ZOh&#13;&#10;QTe4dNhNDdQgIBsHJCIhyqJWNITSAj4o9VwivPPp+kvxCBPE2D2mSgeVOfAUD75iZm19l94VsBzP&#13;&#10;MFwsfWEVFb95HPCOHOpmsXMWqC8uZ2vX7SabvlIwVXfOy5QJb1RMWFJNLcGkjaJ1f1yQFov52D/R&#13;&#10;XTH/8Kfj4/V7+PKcbrcK6bzmDiF3fvF+U8U8R8ezIvOk1gnpGF3oBA+EUpJLgNGR2lllcKtoMg/R&#13;&#10;kY+bKap+zxdHKS3BrY6BRuM/X77f4LYM/fD0lRt2fy/fGrMjiU7bchsfZ86n4zLfV7go//YeUa0N&#13;&#10;aouGotBc7dstd+x5rJwUU6dfgPp/7Ep+HvAv2kHLJY7jXQCJVG8rWRLpEATAt6fBsKpzySlQj3fg&#13;&#10;EDPo2E/mgQievGcMkLKsYCO+4QaU9+l6Pv3k4AySz8sc2J6RHiQKAbCj1UJKxdaZ/gEizOyX5ue7&#13;&#10;mmQ8B28xTmi5CiVrDc+3bnv2LrmQ08C+fIwQggjhnO+BHIr3aH0oDu6QDQbauqP41K9hannAwPyO&#13;&#10;9Z6Cdnlrv/6yOmA1nxQ+AhJOrkDYNU/VLKKvtc/Gi3LzEcIN1bJjd0oFPev8vH5LFNotlublU760&#13;&#10;83Z/eXrZCBL987aG09OXmFNHMbeyjpIG/j0tJqSEKmCyYaWUICmmFcxr3Ypk7eRGmpi/wneW2fGz&#13;&#10;qCEs43qmNbidXUSx+P75NhyeS+z92pEBUaRV6Wd7O8qhoBWpKZHnYRXTdUo53ufK+5T1RXjssMYA&#13;&#10;YO8+IPjcHmIB7f7UOz4UvEfVPz4O3eA3o6kGyC+31m/b1+d2HssYluH5632xC8MhOoCyFrDjrOnG&#13;&#10;588gF1/c7GPeIjAMUGQBxEKd5fv7Tc0JlK7bNf21ezpmGr27nS89qcoEcLDAMjq9Pk5UZx9/6r9i&#13;&#10;43dCgXJV6E80cL3JaWc4xiyWpyf5oJ08DerMHyxBTEre3HY7fe62eQUH9a1Oec6c7G9X3x8CjFIz&#13;&#10;wpE3n3QzxuLNoWUQrBlYlOqOtlqo9ToPpGU7+t2OsEJSGJq2L/Jg4oZfBKA4doHq5v2yPhPyHzzG&#13;&#10;DQwMt1WnmyegpGwaoXBA19uuCMwFv4/vk2IZAgZAjlbepp7AmqcROrRrGUdPnQLzlZ5BwfZ4kLfr&#13;&#10;kVTPEIXoIYvjzfBjzLimGoWIqC+8zdkchUuh5JS9GKrfzLh71hbtptvISoDg/W/f4uHTSTT4gfbK&#13;&#10;zFKyt/sf5+3zW1NRo6lS/evKQtox5lm/99DP5vP5p3dyaSN2KSeqUEJbl3Gq6WaSMLk9XOgBFuOm&#13;&#10;yFsM9TKypvWO8FyZAZesaZqXrTC2APIZNWhLqPgVsXE1WIhmse9k3tDGDmy9Wob6sleLDuXOBF6F&#13;&#10;BhVE2P3kY57nxzPYE8VxKvb7x0ljXjbjS/flz62kuXHrvMQ50HYAEIx2G4ywiQMoEWGxmmrnXjTb&#13;&#10;dQskp9B7V4Z+945+eEES5HEsT6pJNpaKD8t1Vh1OsSVsDPhTYjnV1ccv4Jfk5iQf2/Ursle2L+tu&#13;&#10;Aolu31Oj+4oy1wEZTEL244b/l//5/+A7+Da9YdwLC+bN9PszyNZdp5LAaTjbGkPKCFPCMPcU+uKm&#13;&#10;lT8pu2ykyGIY46ijdAuzrZklwXzBoGzTnKNXjBFQnfGAVoxIDB7SNEWzR/wT1YTvKTMh25gdtn1E&#13;&#10;G2UQxhgmzyAG3ky3bK4PTsTtOsrdIcwTB1WT6ile73PHVKAJ1hgjlLxnWd7jO0N8vW21pXbrSJU4&#13;&#10;ZVJhCNDb1FFRQMygUKkxy2e1A2tKrqrSIJBTRK08zptVVM2bjaCYxzS0rbW2YbW6lWOECCouEi6m&#13;&#10;8Xps9ZbxDDDmdJnXVCLm5Pa4SfJUFsMZrQwkFML7ZEJ8rAtoeBGp5mDmB8K0e3663JeO7UVKCikC&#13;&#10;ZCklR8E0owpzxj9K4mQHIh14gzmhAFLIYEyx4FBQl8PucIgIF9HnD4RaUCH2udLD3rlYYIrFHtoe&#13;&#10;Mr7GYiksHzPFNeSoT121NqyoemZgpLyf1hUTYdaPQHAZhtU5mVGWwGQLGfWuZOyhBqWgGq1kEOHw&#13;&#10;7REjylITUVx5wqt1rMrg1hz/f4LgY8mybEEQ6tbq6CtdRURm1ntVBV3WDRhtjTHoUQ/4GmbwF/wW&#13;&#10;g8ZgVFAi673MjAj38OtXHb313qxF1tUwkoO0TKoYQfBIbkkAkLfV/NFTgldii8cNCLPSNPjEMOcG&#13;&#10;q7QoRbYvm4/b9Pdffnr7/i1L0TVqXIYlhGRXjDqqpIchAu3fAoa0kjx5UzYAJh/BpgKR5MgFvF4v&#13;&#10;IUEMs19GUsAMc4To27mHRDgLuChTREuYOBIUMIBNr1OFZEMVCD6GKFFydmrLEpCw6XYJJs7UasZ2&#13;&#10;U3k3d6xZo7cUi2hJ8xjXACJYbXZhZJXgVYPWJToiyZ6jYtYjIWBxvbbpqaucY/fZN4K5gjoQmm21&#13;&#10;eNVfvlMOHTOO4oIV2IFM5MW8KSZK3mEOOc8YZjeOiSTdU4Slwsgv1rukhHIrI66Yo28eN1uZ61yG&#13;&#10;eb6dvgMAIXHaxpRw1KsqeFNzRRVAlEKGJit4y/cFlWQ297JEdvHbbksxtbfvvCkdxNjRWVLK0nK7&#13;&#10;aBQ+d63CxfBx8wGF+2UxjpVNU9eEYaEkAsWe8m37ACm/B2vTje3kLdxJhBe3QAZiXiVQvk64YLfZ&#13;&#10;EWR5TMTEcJuCp3pcE4wREuZsJba385Ry1DEG73wpQj/mlIuuxkuYgKOExtW0pCGzpyQJAbXBtVQM&#13;&#10;ouSzy0gV1FptV5qwLarauEBVs64OxMgzBE0BJiob5XNQCLnVVrS6ooukQiHQSjlhqITUzoiiAoB9&#13;&#10;O79jgXpzUzrwQnx9fduHLggGqLIpL3b5u5++QA+Ijr0KHLrj9vjx/SSIzNb5VVsHBAxlQUQBVJBm&#13;&#10;jqUsnQ9dAhxTS7HJmQWUgMWEwIhgVZrRSlSkPPucCyXW2yhROt1WISUmCI/2Bu+4TDMcgQmKFwIX&#13;&#10;jgCZYpi9CEhpU3KMOc6UJj32c/LJhWwj4QildlNQb7Pa6Jw8jDGcBxcBYKVsNHAxzYwhQel6GyFh&#13;&#10;mVBQZhWaCMzqbziSTIrrtceUyn4ZIAOQAoirWsWKnuY+RlgRkcqV75MycJlyzCAgkHER2igkKGvi&#13;&#10;BsiBoIRltdBlss7M1oki+6LUcQrZIQSmiyl3m8lNPr8P44xgDM6ZdSgibDPPMKXogWBJ0HG4XfuB&#13;&#10;CQUxk0RP2gCFp6CPqMY8W79ij7803XS/Wz3lNuaUI3RFK2+zyTxkSPv7kt2pUpU2GYDINhtIEstY&#13;&#10;eTbFG2fSjJmJmVdSzyvHhedOMfX0cug/+kzJkkyikFqvAXLOYuL0ZNLS04Zf/VRXLIFAUmBoXSa/&#13;&#10;ggQJ5AwbYhIno3ePJY8oZeMLJGsumWKAoiWtNqAcMYEsQ4vyaoP3MGII823utvWsB1Ryh5jJdl7v&#13;&#10;uZKcUgKDFzDrjDCJACAVc+LRxFqy5X5NKKu21MZQFCCUDFabvRidZgTxEEiukEoghrAYDIO5JEZ4&#13;&#10;yTkHchkGFM0QiXe3Yrfvp6w8lRxywFpZcqgIsOOiq7Jhd3CZhpRRtMGb0TujVOkWTzHOGUQUhCDR&#13;&#10;6XUaAkgHtb/bG+PkhlcQcYbAWYcajoC6D2tMgohC2pwhQUoMSfPgdMiQqPM4IyTXyWe34EDrppRl&#13;&#10;lYNtRTNaO4EQkkOom/VQFCh4hKryohcsjh5Pzvm22d69TW4qqiZlFlCi2eeK90k39SZYL6nsBFGy&#13;&#10;jPN6KOrJ9poCzihLmQKYScaU+BADoRH6mGHweZ8y40xHFzhZWQQoZRBJEjavUGLSFM5bE6h2ESLm&#13;&#10;/CJKdV8udY0yLjywLphFh6qqpCIIZ9hkkjACAOfs5lxWTCraL+um6MbbrHBt7Ww9rqUqAUSCBaSY&#13;&#10;odIiWmZVC20nhA1lPGO4fXqcZyu4i4peFr1c759++rv7cJGCkDWGRdOUQ5QgQyIIIImCZK5Ox+gx&#13;&#10;WHyl7QVLfupvJStG6yDDOEKxEYhTSDHwTipGQ2gIhjBe+6EuKy6ZTnIKayA5o7lsjwhhNxnnXJIE&#13;&#10;Y2iC52YMg6U8YR4tg5yXxnvg+ZoDRwQEJ8Au13PmlnVMjx4T6EFwYCnLAmcYc2RCKUg5INABjMix&#13;&#10;7ZwzlqHrtZcAioISCqIZdIApkXkJMGKtJ4wSY3LDqpA8YdgkUDhGHZSQZWoanmnRLgnHIWZOptng&#13;&#10;eaYsL8N1Gnttgs9GShlTyALwuoYBF6yz6ypidNoCr4UDbSshNJzgGEoomWwaueKrmYEHJRMaXROz&#13;&#10;sobzkGET3RRoppED7KfVeAOgYn4ap4gSZMBODEDqU8aUEy6SnwRKUaPFEu+84JwT5oZJlvzjesY2&#13;&#10;EEWXYB3OzGvAqAPIJbSCVJbKGgsSRyjE6CFJGRIGIGSElTyO65JYQsJHsloHcITIZxoLroKD011v&#13;&#10;MIcEMkCNsVrPV7ea5IosecVC9BIRr03ouEi8yQ0S+Hp7jdqkNa6VQVkJRSybIfAkOEHSPEN7+wjW&#13;&#10;3vuJK6IXwxCjQAZAV41CRHZ2E+YFEQ0lBAW7wtnrJEi8pgJUq7OTmSBFTVsv04oyeu1HqQjA67rG&#13;&#10;Kbp90663UUB+oxPkCIQYCuBGl0OiOCOWVG4IoJrkBUQCEWe8UJFmklJIMCyA4Bxx0N7cExVgXdI6&#13;&#10;K1qGkFeXVLstWGVtvC7zBAHF5G6vNGQ4xRSlRXZclzrJgNKqnVKqyNWyTzCZjRT9gk6rkYXIOJCM&#13;&#10;PQAp8vEaUKEVljBQUZOm2fpp7mhx0wOGMYEMIXC9Ew0SKYBlVNYRzGCiV2okJUxywkRYsLNzSDEm&#13;&#10;Z8YFRzFeTUyMM1xwUQuC14V3mxxCCUlCjAOXQNh228Y62mBQKdBUyPOQ7lgiixe8oJyBiwkVKBPN&#13;&#10;ZQVIxajHuPJuJHmtI2iKOrqkQ3YexmxkTVyq8DKHEKu6G8c732xShHqaNPXBhOAjIRQVEkTLUcIL&#13;&#10;TU1jQWZdTdIiGEQBIJuVTCGirhTIawMG5Ek2WBUA4EkqFrxmh1qvgFJsg0fK3dY7aHmxb4cfd9HW&#13;&#10;UwZlJohbm02323ANU1VQxQFMzl2R4QgDVnP0bn//2n9DVUEa1vEuzeDyxw0Y3RY1chlMLktYbR8H&#13;&#10;a8e0/lIdS4c+1burnkulCJBzD/QNm9tbU7YI7zhInYTc+z1rvrRdngcJ0zrrq+6LTamUcKv//NNL&#13;&#10;ifMjTuliZz1kGLXTaaieH9v75VsJSCc3LeGfy4KG+j//x//MofgP/+7fLwHvREn8WkkfFPmf/tv/&#13;&#10;sGcF8Ov7Yjwul1XYfq42FGSrCJXFzoKXYQIIo/h9qeXmuHnOkTIJXQwgM7SO7Rrj6AhrwvvS68Xp&#13;&#10;eP867Xf7r78vIBcEcoHhvEyZEJTCI1rxfInrggumM3h6/BRXC7V9T3bBeJz9w59+ApK1jwcKBLro&#13;&#10;ZPxl7VN2MQGu1MvPXwZpMweqknVZypyvayoPn6MN828fP379sY6JWiKqzkNoU3i9nQJ/vM0QkbKy&#13;&#10;tch5+jiVrLvfpqbd8qJ8QRjkuHo6wX3KEOZ87UePxMX5TP2gryuCH+fX76f3p1/+PGa9w8iO8zCa&#13;&#10;WECaVF4xy2XMAJRFoEWmm59eNp6lZaNgSWMjmofD86cvNmYl+fbTHh8pk7aAIIUlgGUWjG8qa6ey&#13;&#10;YnO1EInCuCKFr3eAEU7+PMWrUCTk5GKO0vDH3X/99Z8qfiw7YIFekpMQVZgVgAw/ztA4ulwZcyf9&#13;&#10;QTK/Xz/KQhhGlv4dYugoS26dryhYTAm6++v0FoQjsb/AGHR/edo0S7CPpKwYEVuMwEB5Od3vrcSL&#13;&#10;uc6mv1nzEVHwhc4YUYkBNtr247J/fMmSN4Dpj6sfx6BTm5KAUTbE3gaEytPtTFQ+7NtlGWY9z/r0&#13;&#10;9se7DlATXu8qP2cpqqbr5ilA6SIEHx8rJYDAEobD+PYhUDEvw+ROStGssfP5rvUyOc0o7kpL3Ij4&#13;&#10;40u7fyyTBC9/+3fOp+vr+YymrqO1qsaLE4DwDj4d65+2reKi7zPF2xzXGj4Qq06/X0dLsuUMCe9t&#13;&#10;Aufh1/cDK/7dL5/2tMEUOrs6awLBxs9K2vub+/7jo4z4F1wbvF/QGqSJxQqSeey2cVnffvsjoOXb&#13;&#10;6cddw9uPywncNXEvL08yYKohtPbhUCGnGoY4wbxQ798/9Jp/f714PYd7hpn88f4dQPrLf/xT2gL4&#13;&#10;QIfpvmDoodttxSXdP1xvRKa8rYXbCWZfe67No/jSVsfqYdvuNv2PfjjdXw4PPmMM4aeXl7Wg0jMu&#13;&#10;5R0sR8CTwKXkX5oNc6rKFBpnp3Ed5ul6Y0itEw7QQJAkLDwEOrtvl9NpXP54HxIT87D+afOEKCmb&#13;&#10;zdv71TsAmZ+H+/n314eHjSSZUTCbgR42IbsIESlaRFl33N7dUDzU98vZzu7QvNB7KDcPqqhIzqmm&#13;&#10;//Trr25enovyToygzI767z/9LUTyudvuVUUY7whM5rb69/PrteqTeR1KVDEXBuwNSv2sMYCqLhJK&#13;&#10;VVF/nMaq2GOoyFRZLwAAIABJREFUtiSjwrp12qA6QYRRtS7+drvtmwLuzMROh6eH48uWMEQJ15iV&#13;&#10;WJBBi+varqO7vqJo94fd4fhp9/RFdG31vLXLyhla9YCmQfPCMExb6rHF3b7ZHc0wu5Q2zxRSsyzj&#13;&#10;RlWCq/d+tN6EgAGBtMoiqq46Phw+G5vJ4gebAxWoVGVCqZPlp0MAKfBFHcgQP3I/zBc7rb7+/Awe&#13;&#10;u+4oiQom3CKv/8f//u+jywVblTtHPRBRwKNamQkEXC49ROZ0v85unONQbgDDuVLs8an+hz/9/Ofj&#13;&#10;c5cExbltNvd5ToXCTT4+HsuiDItvOpFZwApFFCPQMbkc4o6Iy28/gDF/+mkfyNIdNza7r+dvuUL/&#13;&#10;1n9LMhs7/c22ZimX5XYawZ0tJvoS1maYf/q5OdTVo9j/9OcHUhjIYN/b27ACrCOcKKZXt8hNBVla&#13;&#10;Jnsfk6pUu8clLpx+KzZZPDITZxkD1mbov6Hj43VdYlhNMr7RPRpWmoNeo7nHZWEOlxHc9NibyTO7&#13;&#10;WtRPbpm9ElkyCkicwdSq5qVrGyGqqp70ra/QwnN33EXJ+3RLbe/WJLgihKmqDileR6BKdbv+c+nR&#13;&#10;lz8/CoprUlbHzTivcQV+fL9lez2f46nnsL7pdyYyDq7l8sAfc+/9bQozWq9Tw7BsduSAJxcK8Zmu&#13;&#10;RemRCrliHBq4GtOVFZhWZNhPP//tx3kkbnraVnqY/AwkgzVrbbS7P29BWP7mcDg+HpvnYzTpfHuP&#13;&#10;wN6hXSmYg98e9qPH02ozLlT9nBwLd++sPy/3pFhVyaps7jdL5D7DZrf/m2N52G/J+fJ2HxeY5Dys&#13;&#10;sqlvURsz3SzJRJAMfkz6tJhv96kHVNZy//zYr0veNVDaYRmMhpC4zfPDnPS//5//A8hJEPH+9cOa&#13;&#10;CMxszld76qNdi+cNwGHfSAtcW7Hjtss+m4K3h6eAub/fy5hgNFQl8rDxNEaOSF2vntZ7OsPlj/lC&#13;&#10;qpYXGx2JYJVkhXHT/udqddeBWEtye9y6gHI26zpwiqbc933PGcUgYgTmeWIMcSn1FAqw2ZFnRlC5&#13;&#10;3y5DfxSF8VmGjQqiAajaV5fbj+jm+kjLqgCK500BE8hl6PWwOq/2+/k+b2T1+m+/Heo9sD6HdVvu&#13;&#10;BS8Rgp8/H0y2vkddcejvyw2Idl9Hlo5/enHBtw+b83TCtG2O3Xt/5k3VbtRyvx6VFLOO071rD9p7&#13;&#10;DeJkIm4FrFig6z9/f319vSwfy64tzNzXmxLXpIN4uX0rFdgdWl/x39/f7nbxRWUuscTF03YTfEnl&#13;&#10;KLo85BE2vFZV0/H2kRsMd62ax7G/rKc/Tn4K0KC+X7/+X/+nC/o120IVEgdzP4XrBavoNNYWDTpV&#13;&#10;1fbx8PzQdslN72/fpODnj/M8GvKxFh4N1yvndu5vzofb6hEkECsXyZHi8ftfaoGlYoSJoixs0oCH&#13;&#10;XGa9mmUO8z1WRFRMcUBIMHy2cLh+6tD1NATC3i/z+ebBnG63OViX3dJ+EkP4StrVURKnaIZFz2Nv&#13;&#10;rvP5jCm0DLy9/15u66cvz+OyZAN+XIbN/hlmjmDmmPUfc14RBtKaQAjqEJUE+VX/8tOnn//0abSj&#13;&#10;2Ja7X74M89kEzWRRl0f1UESBTMrGxV23gzno9Ywyef9xu48j5Li/D6c+/svvt4/7QsqKKXp8VmXL&#13;&#10;QMQ40E/bTy6AT/UxrQ7mTGnFN2X7uNdr/n9++78JjanvRan6dWKoQKbo70vXgl+eHza08w2d9W1c&#13;&#10;LrqaabBKJlEGPSe5rB0rlOqC97ttyxC/fO+1ZVAdnKVP9RPpHgBjlUAlb1AgXNZzzOUqhz6OizXA&#13;&#10;ISEggE1RdWXtMCEVLbboPvSqLr3z+3Ynqm14ZAu2KdosUX8a7DqGeJ/iej9NfoFzAjDhVRvRFqrC&#13;&#10;dpgJBE+P28NLFYzrmopzhChsgP/SluPHCLkod8e7iekWgs5ZNXa/M4ARjt3s8QSpNZBRQBA3pc8Q&#13;&#10;UaQEnE7rr/MfuKW3++lqoPNU+5hYtvq8YL5aUZLPktn9vqNEeQsx9Wk1p3/68bgrEqY+Jj3PHjvs&#13;&#10;xng7fWa8aXhyTpCi3klUEgfBb9/fUd9QRj9/enh8rF/2ezrSTfHYHl4eNz+BSZvvv4toaa2WcWYa&#13;&#10;TudLsyu9Nfe3d5FtyOvN3r7rsx4sKONFn1ZqVIYCEhThJPKm4/dx+vraWzD+5fvb47b7pSw3AHRy&#13;&#10;I5EirNt2XYJhitPVxF8ev7jFCqVMTqQ9QEIqgmag+7vOEMtGhLBICofTR1ltsGhAUQ8Z+nUoGxHs&#13;&#10;WlDGlnnbSDN8sKD3m0phXCSe08Rrr+1HJcE/TicSQ4ip2B92n5T6250rwWm5dIf227VfSZPy/enz&#13;&#10;YbfdvP325ofxzYynuV+d3e8rHAKTmLQU/h//+z9WXMIQPd75dG+LAuV4b7/V5wdGYinQD3MLoQAO&#13;&#10;e537Yti2kgAdIGZXyQppYyDJz5+wu3h3do+BseeXcfi6b9Fv2crI05gKgBY3MioIYnPlKdzoYUQu&#13;&#10;xS6IBVGkKJDQXObl3tS1lEA1bb+ay7Q8CvGKHYtQQpxJESWz6w2EtQLiL/PHzz990TOQoQCrLTA1&#13;&#10;4l3jko7gk3r4f4f+6eiWO9QDxbt758p5WWxx2IJ0sTPdlOfsH11TleZ6/v9U3PegY37acviPwn2u&#13;&#10;PIKNtYwGsi4rZRRkxVzfBk6GMH7Gg77XgJaZfnA23c7t9jgZhz4lvAowMUX0BlnriAeCxfutxDiQ&#13;&#10;uCYaZflo3MIZ3l1vl9anGGMoWN6YzLCFUfZiE81VZ94eL9evVyAPu4Dhx/3yD9v2DUEIFCUaQJ2J&#13;&#10;JWQ66offRMkwg6d7sWLK0/LYcnxCC4455VseGtTwdT4y8leiJwEUTFlPyPxk44qqHLhrx8aVgoFM&#13;&#10;UpDxBaLxevsLfpLUK+4BNO4OMSTGZ4J5IUrSLHZdgbMESAtozDRIOVP3aVlnKUSceoCLwYDAap6h&#13;&#10;zX+gXCbPAuCk+lHXFSRx/IMR4Pw6Fsf2s5reRnYz1Y7cGUEIY+/CUrQ0j9YYCbe5q/V9oR4U9DSS&#13;&#10;DuHy22v/5bHaQGc07ppnIL5dTitl7FqHnWtvlw/JKFjr/mmprmEzgo9dDePXlnVhcAs7dJ+WjzdA&#13;&#10;01MT/lkUpfWRfgD7yAmm76fTtPupZd9llMRgmchvKrG77xydf4IEk3med6s8A4iBFzgfKYHucF4X&#13;&#10;WCiszsS8cfoy9lwUDhA/LtcXszECrDNSfO93v3Ufu5vuV+DMRh6GHQI+hVko93CA9/v9Urd/iWK7&#13;&#10;koPmhWpndYUeXX/cjhVavU0SGOIfI512xTxNW/kIzWn2MFJVTPbOPrGwSuAUZ9LGPukZx6JlccYL&#13;&#10;g2hfP//jX+8F+wFThz9nJLwfKPWrft2kxLPcyN1AbuBaRpHEVvSXzGRKYO1LVCwBh1RS4XDSdDOa&#13;&#10;a7sr1Xgxb6Z6qBakI97nOYvAIwUY/Fv2O7M0G04tmwaASbeD+jeDd2y2W4Df66ll5TiOWFelfHNQ&#13;&#10;OVSUN3wLa11X1umkECcLjJFh9CZ5e2kBBLSWN6+T8XaxP/shE2xJGXhrw7gJ14J0fga/Pi8bD/BI&#13;&#10;4Yihmjhu3YpLke+UAxYhT1XaY/Y1OwoC+3DghaQ15SWlCKKDQQP7ZThGZqO47T6T5RSviWzLcr5e&#13;&#10;AS5UxpFEWhI64nnIBLemeH1pioDdj9v3Gf0Pu231449/+fS8ma/DgiggSJVF6JfPLlFCXyWYfqRQ&#13;&#10;MLZrCP36fNqsQs9sSYD6uQJpZMQbvEfXvmk77/5q+N+ty9R1tXMX6SUCQDDms3W2We374VEk43Rk&#13;&#10;UgkY5pB3CcPz/fqAzJ2pDQ3EjBfCSCGnG6bg0DZf+S0zBo2ZhmaXYhJU7tdw3QUQhB7TUZh37cpU&#13;&#10;ca968qP+1Kw3DHRJiZmg57tq83FZaeQcEOJPQ6sws+frgcvhAMEUESGE8XiKJNN5XtRW8tZp7RFm&#13;&#10;311qQZSsHC5zfNJLT6XNX+rdFIcwxa7r+ts9l5BgxDBKV+qFETQD4HiOS8n9aCWQnmk6Qefc8hzY&#13;&#10;PbJ6G1kh5hn87tvHLaroGX2gW9IM50o+MxbvqDerpzAiyPX8UvK+n3Gn5oQM4p9mPFKHIBtuC9qQ&#13;&#10;B9m9X86iqXaxOMHLBV93YQsNd/0KdFz/JuUycI0bUAYLkpOBLpmvbMEtK5yzMUEHtxzm5LXh5w3r&#13;&#10;grPBGvxc/eUKdpwWMXYnYP7T7vX1u4r8qbtm313PiLFl8rLyrnL2lW5rdONbpaFppvINLVVVM+s9&#13;&#10;ZeFq8AJHmMhBgj5UqUDySoG42TutMSwO6BLCx2UD0G/NvkFO+IWWEavHcb6EZHx8bIXIaezvf4Tj&#13;&#10;sxV1MY9qnuBhM09T8N61GxEuhSfSosT4KjbGDE0j4b/eVUsBN4hpfZUJSixKr3paLnNQ1wXvlJvP&#13;&#10;tKrlPN8KXJWVLWE5vg+YlU+ivt6uM0Wrshy33vG4jdUYBhCH7B8rz8cC5EwJybfr9VECAPMFPpV5&#13;&#10;RSaLCCZu2W51c8KezqCCK4+oYcWvcck149q/VPVpyQpwmdmC3v1TO85rSPmnoaeemwJP2MdQbyme&#13;&#10;rtd9276x5HvoeiBftOxJ5qE6SnTKd0kjd0kBd78fbG2cTymvmwBdM3xEUhZS2dITZfFKelIe0dQf&#13;&#10;FR+SnkZIkE/J4r24pCbGWDq04dV9uVOJwvwhcYcYeX3/sd3/zYpPDLOcojs/7Mp1nIbckXLERYlm&#13;&#10;fRk3+BkxIOvX+wzwEtNWUURBSCtarRFlY1J2aW0KlaPHPbTopmSxGhPF5sl60AFXej/uz/PyqZV0&#13;&#10;HQ1Gi48eQJkMKDMX0LhR+PojNYLm6CamQPKls3PbFIubmK/mk9+25C8AlYQmYyJvSOgpJ9brJ+1h&#13;&#10;+/QxfohWSqF/XELdNLm/Fpk4yHUkTwX3ZNXX2NDtO9C5pXbQIhMHitJ9MEYREUVzsXopJP/4UaVG&#13;&#10;oUG3ic5KoWe4mBvicf8d3ax3zqmnDZsgILMHfTKPpEHRz4WA800KGADFiULuMnQxYAg5BeM0FPGD&#13;&#10;LIe8WS65LjjDAFSVWvPVelBIlrQdkKgyUzHLvZ9mZJ2pVpNUdB4n8EDIrTc4cRQZbQBt38nI1jcH&#13;&#10;/v4wvH5wIQoIF4xoIZaoCyz607rbFVJEfofE6xmD3JbnyRUPdwiB/738RJArhRYUmZCEw1HjYG7r&#13;&#10;g7s6tuUr0uWsJaKEslO+qI2AmotQDSVmeRkHX6ljiLdusZlEDxzknfV3BhVwmIl0w3EpyZ62l7/+&#13;&#10;8/5w8DH54ZHuJmIhsdAFbDqRxtOuyPO8A3CJYNRLx4sFFuXd+p0HqLecu5THLHYeV4zadT1v6f6u&#13;&#10;oDHWHOn+5GiMYV7bh6fpOiNKAYaDy0lMddeOy9L6xOYtJvjbwwANYl6XMNFQ3wwPcSpq6uFNLdJv&#13;&#10;+Frk0vrxAhBCElEgyKLjuPqfZcxgMyw9loy3TpHiPukIyD683+Q2pZQBeDD7JNLHckr7urm1mZoA&#13;&#10;J01sZ6IlcnRwC9NHE9TagAsCB2rhGLD+hCeKxTnbRWH0r0ozVB5Colf8l+duTxJODviTmp5eu7qq&#13;&#10;r7OZtoq7dUvhDUx2mgXjwTiFKpxzQUrk8b+gswLj88vz5bv2q/+0fxg+rrqgtdyZuM562gN4Sbe6&#13;&#10;3oWA3ZWa6l5VFeqzQcWKVrZlwuoVzIAQIkUzSsz96ZaIOBQfv4afNtnYOK+RNCDbqmRm4qB0AMfF&#13;&#10;Tp3jlm21WUO0Es/KbnwddGHRfMjAyBLt3DC4reEDO2R0hddFP5YP/dcbLnHH6hEuhpk0W1ZSLABP&#13;&#10;kjg1moWVAvYr2JjgUfAQkw5PMQo7xFtjj4CAsqz6V8D2A6rAnCcxqSrAOwFa8eqtCNKAMk759oXj&#13;&#10;P95LwXnNT+JUhSKBjoaMbjdTdliHK+DPrfJ6nTljYew6E4Y8oZb10RUAbLl49ZJc1kOjkF+/Ur0d&#13;&#10;Kodyve8S+iZ7MXkdGeK1dOtIUZ7yRlXY3NF8AerR1wGsWJMN8boPc81S1MONx6bYCo/0Jb53/hmI&#13;&#10;8ra6srzmAdbNNmfsvqP40iNZOUjxf/lP/9uYnG8on/6pkaWdZglZqpCuRhNnbzV2j3DLeEiVi5cS&#13;&#10;l1QQDdh6ByN2cUEy6kjLKy5WSRcmOiAZPdv7Ca27+NP4/vZpz91mryFMs0b9iPe7onfBZQdYscKL&#13;&#10;9KOD32+GxY8O/WntwcTTH8ttXed9XSzeF0J03e77j/OBNwvWKWBG97Ac3BzasmqHtHn+cl9WUtbU&#13;&#10;ybH/DqPQjoa0wQ92ST6KFJSqAnYxvpBo2IUUpGzb/CNoBBxDqa4EQ4qgycR74J937a30nVDpel4W&#13;&#10;AIFVMpvsVcpOgvYfXv717uXyfU7e14WrZU5XCz2UuBoCp9xhX17jqNYhsjHIC71iB9CBX9oZM8qN&#13;&#10;FUgst6GuqJ+DkIo1yIFSn94fUDImDeOIATHX8ekX+FhRXJCFy8++8BRTWqZTbNyGYTLbG1AHJ2Zg&#13;&#10;MFpIu7wBfkw4xorwBZJ4BmFq6ee3OmDA00qQ6oA8A89pPh43bpdFdqYrquGvPSqTtKn29KbCgj+s&#13;&#10;vPH03ynt1jlZR7Bd877oiArfPoDXA0TY4dJjq1G08+NeapbngVdRha+LrxEGjYkhIV/F/a6tXMas&#13;&#10;a9PXr3AYf+6e/HJ++aSmOIK2lHEQ+/9mHqOClAUjy+1iEGJb+WMysOjPttmjHS9zALdpFaEH68hw&#13;&#10;KhQkaVcqe7uejL4GkBb7UdSk+Rd+g7FSHMYVir7DO9GKqYrdiuSlUtXLu4EJ9veP8LLdSNi/hcf7&#13;&#10;kqpiC1LU5Z9Xfdu0TqxGE9nCmvSxB7acg7MO1NUDrE/nsyWJrU3JdOn9Z9X8gVYyFMKbY7bOzyMU&#13;&#10;7bbCfJ5/SwAwUW9fc+48tsDSHXFwTqGOORZKUjefNu1pPe+eth/LPdEvU6zhCM7FN8bSsN7mB+qm&#13;&#10;P3zIQrSOq+Gkc1E4zvFcq/vwxDqjQWbd9ev0SB6CuY5kcNT0YC290NYaaxUlQ1NJqQXIagn402Y2&#13;&#10;60NVh92STgaE+6bJX+LzafKUqI/Lea12pVL9ZGKSV9TzUohCsVHvpRG8eb9GD4SeoQjlBu6PGXz1&#13;&#10;q9M895XI716CZUtLF5T484/pntsQ4DrReU25qg+FS4Reg4/14cs4XA9uo08r4PZQ/MP9vuQUOpr+&#13;&#10;mN8IQ7/88tPr+cO1dDVlfyl2FVJ7cltP77ffNw97P4Yt2fdIeYAJ4htRGnhttsX3OISfq9ZGa1qf&#13;&#10;EykBOzQwwa2qrjCvR7/YC84Lh+KOBk65hFS42/lxIZ2iSnnw/oBgd5luB8TElx5GWxbwXgqAku+r&#13;&#10;2t31HuMzZOr3r7frFoMGzfljs62IRS7W306k5StR3RYJ8L7cSZRIhpRsjO19Oc9jwIgi7RrWEvcJ&#13;&#10;ufdvH6fEsSmqvhOP+M5AWbFK0A4Bcw91UVWGqAcf9cojXbArimr5mOiEcoepe3f+jKmhdRXN1ek7&#13;&#10;E5zPfp6+FaWJmBwDjIEsoNqr+btVIGWCPfaKfk0JSb475vosOAeJLDhVKa7D5O3qiOnstd4UJzMc&#13;&#10;UpwjFD53GP6WhqqUadLZiLeLP/eaFXsih09P7Tpdc/KA8294ti5nDQvhqzwfNhRxltf3smBMwBzq&#13;&#10;4C+A5sH2L5n/qfsTCLNNlxGlA4N6uRWhMw8nFW25mvQQLzGmGM2w8PI5tgAHGidgahTjjpT7TSXX&#13;&#10;M8FYpYTIYbwA6+PUYCj1p3t8l5CSIWg8XVnM3u+hbEvZh+XK8ihUBwkFgAGfTbHj+iNO81FtXLyk&#13;&#10;FbJcNWIZv0qL/kw+r2P0DdNYP/zd8Xb1fw5wI3eX67JXwJi7EAVCVQIxJMNL0btlYbEocMXgvy6l&#13;&#10;JcFGZ81oxUPlQ01CI9Npq+U3/cRq3puJP64Thi7P0xAQ0zYEpopuOb/PjmRN/Bp35cdUWHyOQ2tI&#13;&#10;H929hFtaXMMNquyUCZlfY0qUJszTDyIfNk71/Ben7SbzlCtawwxAs0Q9hOGZPfB2Hv1y+OkXdh9i&#13;&#10;eK0FNyZxHApEZSTC9KiXu+bYz+vDserjv3VUdaE2wr63qyvzyvMs2LogeyHcU7Qw5wOrYLT2+JFY&#13;&#10;yChgJStXRERYTNhxecXLIsEM3Z6VUI/c30/p9pk9E1LH0Ihy5iuECI7TspKcIcYZ1VgbtMOK/ri9&#13;&#10;HtdG5DoLq8vhgNjNosiJPLbXGXaeunWiEhiVMINFJRaMp9++P+PNZ7C/MvWr9xGWLXvAczq9vrGm&#13;&#10;1hLTNRWcVBXcprQAOI1Zoue+6bHd++SYzGmkFq2Zge3Tlv3AzJPxcvm0rzhYEopkI2COZYHexn5S&#13;&#10;ZbKhrffXZMYCpVr9nJL7eD3kQi9nQ9CsSme/5qmLlcq7MiHaZMI5l3V5s/3nW9nlKst0h3M6Vt9w&#13;&#10;aFhx1b4pO+5i52BtT9KmhnSGL9IJPyc3xsNxF/W0b9jdeTRVgGYL+60g0/udJWk/MjhSP//KnBee&#13;&#10;zT2WCCI7E+JyFI3YISfO8BnfLxWEDURsMOW/6nKuG/Bp8XcAYkAzUar2iKZlGr8/5pU/HAAEUpTI&#13;&#10;fTsjgtKK1ttk1M7tdmSLGYp/HXJMQsHBnu5gy5RY7B06peCCjaMJ7MrZjQ8glLb++nbSqtguc27i&#13;&#10;vhRi7pft8SlnbZdvW/F4/tXt/mbLwhTdFIrWixUGIwNeGe2/9wjzjPlMS5ZHWmy/nuwDpD0kjpEV&#13;&#10;5+Q3KuF29dfOVgCJhvSu1/PcG00jLgOb/Gn7sCXBx+tSQuXvRuGyQbvwmkRJFzknqFksbTSqY6f1&#13;&#10;jwy2WlPtCaZ3yHeyqPWCHqvH623ksurgh+BPYb4DMzmnfm+qs4+86CSYi+UIeim609fINQgpuPtC&#13;&#10;19tciYf+Amgj34ZRcthJPDwDPFvZKNdvqiU5Gr+B92dJcRTL7frQKk3HQh9zkBxvXv2cc4MOaegu&#13;&#10;CbMQc4fq8DY/kE/nvi+eu7uXP/Mt8GSa0qX+2NnGOj1F28HJQIc2baAzK44Z6OMWDefku+hJOry8&#13;&#10;nMPMCcNgZmD+AF1RcCFkNXyU7HgbfLX/BULsUjkB825PgeLP6MW4gBWDJpUxMZwdmX5Rx+UGjN64&#13;&#10;YL4UBAjxYVIiCHiGTOg87lF6zwPdSX/Rj+UuruZYV0j9GJBlIhp9KUDzzXxlknvnHGEymwgY4F27&#13;&#10;Yxf/hiqr1t19+iNLuCCwrYveClEV63Ijba7tlsRhtzepmuG4sEta4LMegnMIevK5IJhtH8n+yR59&#13;&#10;pl4u/RJcqn7GT1CsAZqluPg3LZyuCexRfSj3IAJGMN1Tz9b7Ot7X6Yk/ByIobmZ8pWwjSRFncBP5&#13;&#10;Wn3UBThwOCEqk4kxZgh414PblObRyKqpaAix4HU5rk4wrMEmF/V8FgIvy/R+/eF31W7WdjDLYDEj&#13;&#10;Hvg16IxlXq77+sH2IGWyGEu7KF9yk7ovX4KdLZwLJG3WM9L2AijPd+kQOSMTgOOcl8XNjjWNTVXm&#13;&#10;aXjh6rqQwvA/iZfX27yWBnAD4KgnJNYSrUg5ErFLSJNh+Tu61cX35QrsumShWaHEKvAPPCHtpw/F&#13;&#10;6LFoJvgOgX7saq7jeFlgfRzXhVSy+Hw4+cHhyDH+kYUCkN+XpQgtYckA5Ch36Y6Ij5AB0WQnMlyn&#13;&#10;hYJ79ROdo1sAo4T3SS9o1Xgl1VXUn1DHV7TO02YyyGZF5NgsNY9uuv6OC5HdIiILp1TfmXkgMwB0&#13;&#10;/wRfupxYS/ajc1yknPw69ripB+Z5hyId3FbQDyKr8uvlG/5f/sv/mt285UQSfFpXJLkOTpRk0XAa&#13;&#10;VgDR5CNwYJ0HyIIs2h+v31WtEo8ulBzjBvHkvYlkGnsMDd/LPpjtY+3CXJuKU0Q4NkMkFNgUxWFT&#13;&#10;SqIXTZsiFyRDsN1wSXglis/P/MwLfKgoXCNJTdVeLj1ggi7TsiyqqVz2xnmWOQkkz15WLUhEj8JM&#13;&#10;N0rQskwJGawK2ojX8ZU7eAtzMlDftBBVzdLuuJkuJqNKNq2FPiPcZGnGq6Cxv7PgVl63vKmJc1DD&#13;&#10;dHNwSYABwimWKtu1Fm3M7uvbX5UsBbW03FpYIcR2BWUJNpDOzhPE/WIjMonzsITp/VLuO5OsCVCw&#13;&#10;TgymwMIbd7meJJMa54CTiyFXMKNoY6Sx3XY1QgiAaDQD21LPWgSUHbN4IgwSkNdxRSLyGk3BIgc5&#13;&#10;RoxnTNRtNjJEsfjRWioEkZUF/Lnt3DQDgtawmAQKrBQit/nGgVqD8TC2XTMRChIwRlsIUnYJJBuB&#13;&#10;8KnbbW7THSdGo8khLdHjrZKZJ+OC05BxXuDJjSlW0Hu3OoTojEzNOwA0AlP2WV9eKU3fXn9tm832&#13;&#10;Yfd+vbVVMZkMfNmQTUPD+8kQABlMjoBKiJzhNC1ZkVKhpubWudHOftVP2wPlCIkmJ9LK1ttV5nL1&#13;&#10;WdS1ibp7erovNvVx5AHCgCjUTrOiPA9jxBzeQyrJ7BdCc8jg8akNi02LFxIwkqydFWdGeAbdeh9k&#13;&#10;vWeohjEwkXMCxb7GrEiZQXvLLIiWl7mUwVhjQo5eztYRbWbKOeRUUJ8d9hqn6KumtqthAvmcZE30&#13;&#10;eiGoM9YxjKHxeINpLuM4A+PQnlCeJ3unM2SNEp4+dkcIU8SAYqgoyGtuiPLEsY7gVB434ny/3kni&#13;&#10;vIw5ZgrzlMkOFqXKKbcmT0TLTha7GqRQezgPpm72fhncahmWI4gFV5iBYZ4owlhlH9ei5YBg18du&#13;&#10;L5GYjb5DH5BFVYWn81QWzbqOgBRbBuZlsCmO6/3w8rfe6GRHVFOTic8Y/FhiBpwxZ5xCqa3r4DKh&#13;&#10;BE5vSx8gkZehJ2BmrP24XTfPor9boqCqSIQZ8YogOo7zamfleJEUDSSR1OAMnD/S4nLvFShp4PWu&#13;&#10;8vp7wuE63xAXw/Xy9Pxlvi/YwvN054WyGREGw+qDsUvEK3zfQFVZiTxcoJWMnj6+lYUCjJasDMZ5&#13;&#10;WMQll7R2NC1LRARcz/cDlBqABAnEBSGcktWbXMkuY0hBUgxPvTZuQYXABYZWuuHEAHDer3wsmXQm&#13;&#10;B0e3u60s1YaRAAAgAElEQVQEKIU8EsRxExa7zprgVipfFfI69IHpkhbUeZayc7Gs5WJG5FEvV84r&#13;&#10;AhWmEXHBMpaYTeg+B1JvmqJkWbsUYFM3OMAQcYLMW0IKYqF3OVijlSwCYBsqhPbQRiqjF/FjugCy&#13;&#10;UMTXUQsf+3WoVQ1sQmW1qzqAxDKv2s01rwlCs5v1OsIUIUjWu+P2ZcMY7PtVZnU3KWZacIywkjK7&#13;&#10;1G0P59e/TIVMdWnM2ScAkZp7Nyxu19QV5UdV3M/L4iIVnBABRRIzKkUdOCQcf7zdNofj/P8TBB/L&#13;&#10;tm0JYlCnd8tud9y997nMyspCSA2IEKZHh6ANPwCfQIc/VBcCVFGSsjJfvnfdcdssN71jjISl5A2s&#13;&#10;D2O3gkKsyREAJgYFcqW5RFJdD1kCIWEfbyFktG9PUZc1x7vHHkCkmm7VG6zNQNtiY0Y0Y5oQ64lP&#13;&#10;0dQMBVRrhj5cHKwRllI59eihP2yvl8xoAGDJDkhWq+aYz5M7jOpqJiw5p9jDMPbjGhKRPYA66pxy&#13;&#10;zSGBtsRta6mqFD3uaY2maxSKclveC4yJFJb5OZ6nsiDCb9eIIerHAdeNyAdRKgv2DZTD7s6hCgRv&#13;&#10;PUUUmJKcoDhRVFCT0Wxm2bBGtKUinCgBcNeMMCHGczGFE4IhNTVJXOq26lQ8rBXEXopysysxkPLV&#13;&#10;OJUJIJITKSR3lbvNC0Jlo5Tc2WwDjqWW4f7BzYEmtHlDGWJVZo1ZEHs5doLZYoEgmAASExDy2OxC&#13;&#10;iULygC4bsHHz0MAtJDbAgotIPTQOVF5KI/bN9vVriBGAbPSbCZbRBhXRizbTgFAVgS4A2DQPR5UM&#13;&#10;tyYMHWcurNoR0dEC0maX7JCOFUEiZbGbvi0VwLm6jmLMyE1PMVW549ZsUknisnw6QQqVYNOGcM6y&#13;&#10;JBMtxF07yFDWChCS/baeW464FkxSDlp9yZhJbcyub0vHUC0VILO5CljLmXexU70NCeScg28giSbK&#13;&#10;nm7Bgkp8lVQJRioMIOUcIeh2h7RckALvr98lgQfRbW8TUSSJFEuAHDQ7QUDb+WS0s7EOREwVVN4s&#13;&#10;IdAdxkSJXlZWnTOpRih4dSXCwFpaICwZfex3iDKXwAbMrtuVAnwKTgLChZSjp5oWphdjt+RAUAh4&#13;&#10;szIEHYFy191qep633SMJKVPWhOptIUPfdkw0RMwZFhfcsjQtQqiRmDPEx0MHN78tFxsX2pXcEDL0&#13;&#10;EmIimqrX+64psUQZul5xCioRPKGmwUKWXDmoBCMBob3dzkRRCyJGpDb1Mq2y7W5vX0uUCLe5JZ1H&#13;&#10;GdCbSwCjQbSIoIrhahbFR0ShbGohadEmQ4yIQCkUlJpd7xGkTRMK5LJrSysFEVLqFEjP5+mSkwM1&#13;&#10;WxPHQ6fdHIlOEBGeSY1kReJwTzjK0GNYQKwMI1BjkF4y+fLylVOGc8CspuwIJZBXJjlV7QzWGGQv&#13;&#10;SDRXDMB2TqBiItZaR4pYK/tS50Z1l+UCeGVgwbATLOeyLVx3blcKRmZ7w75woBSlmr/e3vtuByHN&#13;&#10;FYRUGoW323fRnyTCySeSBF0wgSDGleFyXgJpUAIGOFLK8n67Mi4kD8GBvmt2bb++GcS5S754Aj3O&#13;&#10;wdcUYcxINt54WKDzgddBCiIVOUNQX9ekPeMVkb0PERO8wcmWBEAdeC+UKkbboFHOvrhh129J3xAJ&#13;&#10;YEKS+hLb/fDy+bzY2DQD5wSRUnOM3uOm/XgaqjHSyiXpDFJMPoDgAwOJoAgrYZDuqoUoIKAASrVW&#13;&#10;iXJToIEFcSRi8qrHERYTA3V54O02TwAilNDFeoJwtjWOmJJG8MaADGBmiPWsX9wqGvl6fV2iqaBs&#13;&#10;8QYRTjVHnZum3TZXGSyT7rpu0hZhhcV8uV5iqsHnMlVJW0CIt5H19PvzN0EGkmdr3WVdIa4y2bQW&#13;&#10;DFtcCso1YwI5QRjRduDjABZXOEUVJR0oraGuAqkSuKtatyIh0fZ3HUbCQiQE2bW7BgAaaQcIU7tW&#13;&#10;IghjcJDbSCGBlTrgdXRhrliGBAktlFAX4nHoIsiAYtKy+bZ0kqKISJUVpxCDaMT77ZJxk1HVJcBS&#13;&#10;VhcYIGbRzeExszzuWqmINzBVzBgiCviE5gTG+0OjFMzZrhuD2I9uR0ahWr1pBvp+ZKH4zEq/U4SA&#13;&#10;hhcUwdfvF5LLsWmWsvFuaHNtPBSjnM5XSVkJbroWRAJmvHJe6uoKLFQSmqAQ1YGyRSHI6ranu0Na&#13;&#10;DCbEOnzeLktcweT3faMIrEs5bxdA6uH+GIRFlBBMBtUilCa+4oKqByqTuCwgeMcvl6sdH458JxRq&#13;&#10;onYoAUK4XwJLyNfAJcH/2//6fx0kdy/fMVUzBQkVrLi+3mxsAMJU8arYAYyshS/62w7tiaD80F3c&#13;&#10;uw+9SkCtgQuw4a5roBRhJSkyfL58HxpMX7CLztbEVnheX4Oks2KdXsTQn+3sWY0AHamP2kkmrf/2&#13;&#10;L4SBUzv41SYNKqa8VYf7dnpjjTpvszhIHKi5mKM8YMMvdltmG/O9CGeCQdOKOV10YJ669gdxtHzC&#13;&#10;ouicptAPB4SvqYTtHTgnHIwemy2En8kxuRkmvfkPFBsHUXt3V643fIUDbmihdEyQyy3WrsZgECCp&#13;&#10;INMLJVtkipTjT8t1+rBXy9cX5TO+v3ezFgXVA0iJD0Q8Nb2GpLnvvEFppf26UNqUEqRA0aSF5Z//&#13;&#10;6Y/BpNiFaVtNyCN8NNsNgMQEiOv9pTX+svzT4cPzYknrUvE1p4YrwBJtoOX+WD9ygTZ3vm7wOHRd&#13;&#10;KPzilpHPa6xYGATvTAwpPm/XpmeY3gEfFPSO4PXNNEM7HIeru+TmblnmmqNznksOKSMNuGfHxW46&#13;&#10;GVp6pWeT4wwyuhOPeB+cphwK1ZusAYPmJhRzpUDIBGwZ9ICgDeVLKvlPx7sKLeFhyShDDCiNi2bD&#13;&#10;3fKcuDuy+qydaBguYQ1d515eCBOMCb/jH1RNfpXNge65uy59JbcYcLvDGaeb5k3G7hghors+A2Ox&#13;&#10;aHenDtLXtDx+ODFBjbc+FyK7l6v+uX10++LDFs2sxgfnXhQQMklCb1IxlwICKIgNuAQMLLz1l1yq&#13;&#10;SWQb+O6/vP7adgc9x5bMahQ6rjhSsZgK6/BwLPz9YitXSmuPAevwxvHw97/dClpa1cIAMnBWUUI8&#13;&#10;Q9v0Lps7CXyUCbkh5GffUSExuw4WQS16wq788r4oLPSyoepDq3D1DJk2j8d2/6ZfQVcAOfC8+Rzx&#13;&#10;x+N2NgWDq7kd0/2EP3ddH1w8ZjBJu2UbCWDWhW83QpSJlUUHAd2095xDGiijggtr536g+/tep9VZ&#13;&#10;z+KY4dWWz/e7gSaCA1/9K9QCgtx3xJWWrN+bscddFxByhjIcnu7Fq49Utj7WgxGTmVvV4koF8b3o&#13;&#10;pnla9fyhKzSdAMaoYzRddw//8Hx+V7toLQtly8CsKbbqLvikteasDks7siHZ2ByHBwXmt3d0MQ4A&#13;&#10;BXt9jaYsH+6jqx4PslMnZzQu+GG4u70v3YfOpgrliEH0xgpKVs94d9mXvjcdqjU1NBUrBuy19bqg&#13;&#10;UjAoDj9sF0MyZRIUQjEkpPIjQL5pClQQ9SBeT3ftcrWD2DtncY2UFFib7iRebi+V5Rb+PKSXlEsm&#13;&#10;uPmESEQl8kE+vdhJbWE/HF5AVV46E5p2OIw/xfSrTSEgqDrhXm7mevt09+gBtGne3Aw00fsYXC0O&#13;&#10;YhA0AjTDMGs85tR/XNcLLG7PuZBj8JFm8O19ars7txHPVziQ/W5XvHOaEozviIqv510z6nYmLVm8&#13;&#10;liSDBIduYMbnVpCCT83+LZXtuuVQJCGlIbvAoYDjp0O4noehyyWTnonYpPP74ON1oKdbwIp9md5o&#13;&#10;BuY6V4B4P3Yyn8fdi7cdvgI8RAeAp7JXpGJVSr5cfW0jKs6l4JFOr+iCMCDogftrevjwcfI+JIGS&#13;&#10;Lts8ChSGZlwj78YVVrZcE5dNI9zt3EMMeE4k9uEedw2pPJha+1KjywBNWlNAGnJkBep5yZCZBCYT&#13;&#10;fhh9pSDbWjWxkg0jKRgejrtvS/qDPOnX6w7xL0EnDqMENnqRVwSV4Hctt/U0pOAYKIZllIBJqNIe&#13;&#10;oVt1nGC2b1r+AHvWXr6dEYqkTtu2pFKHejTu3Jz6i5vZBOKnqpGjtB/hXYjhMl1aFpj6qW63vsaz&#13;&#10;7GOMEQKTS/n62ny8m+ymMceJygQa432HR9VsmyFEZZs7xrKrYcnyZA/oDhboLaT3QKSEZ00envq7&#13;&#10;fnp74aFibdHjkAFiXOmvV4JHYw2m5XVBo+qytgAha7OHFqiSfLEBQl85gKsLOHuaWuzbeA0oh3l5&#13;&#10;gZJvIEkA2wQ2yX748GTMCnJUB42HniUK1+oRYQcEUQ3PEJoVk5HJx4ptU9acA6eIMVI65E3FURSd&#13;&#10;qvI1J7hS31EmQYU2pHbfDD3CD0DecOGqL5sfsTQqPsrTos3iwhGnYRy/v73DvYDORVAKAzTTJVy4&#13;&#10;FC4E6evU0m25uuna3v1X/noeQLQUgyoS1AFcoW0nkBSpUGuycrHr1nPs6cNWvWDkfjc+Jy0gxoil&#13;&#10;mFPiNWwEseUye84lLgNlZA0l4LCvlZFl1QUdKa4ChRoVHwBXXYpYpukGNwpzjzA3ibcD5MhliymA&#13;&#10;vBTi5huqn3+HvGG7u3Ce1m63htDt+8pdBoy29KbfBMK+1gARXF3tomgajNttM3idiWgXE4pI3kIu&#13;&#10;ecaefmyCA9Wr0Oo7uteLH9sTapIogMDaCn6jIPbFQCTHY/DPtVAlhjm8F7UPq0Y2MEwTb+OmgbV8&#13;&#10;YPbmW9ljoGI5Nxl3DS8kND/LpUQge7JGRBHPsScEY/hepxT1rhdvc2FuC25tODcJCdGlQgB+EZCN&#13;&#10;j4dbNsXDrGoohUpGnMf4CeLWsK29AQuJli2t3s9Gdm2stR+ZNjKn5e6Ez8A0RGmXKB9aFgtFL/OS&#13;&#10;SyXHLiT47eulc9z7K2RsAwm36tgrWDMlsOFDRQGJCKT3hGanfxyPaOFbx+btXbWI5hqNoQRt+tb/&#13;&#10;cqcgPh3HWkAvaPBGChSJCuBN+7Ra4MeNLAODvhUpJZgXNnQ7zJZGPICMrE6yu6asCslLuj3KROGh&#13;&#10;Vj3s2Ut9693T2/ttLMvtaY9QlbAy0yceTsdH72vOsKpKgINuTmmHsqNZ2vfSRYFwoMqX6iI98AYq&#13;&#10;jlSVHl+lVNvmWmAPH39arhN0NRrW7doCEgeH6jMoWXJBgAP8wImEFWFQspYhbgnYtYV3M+cVt0d5&#13;&#10;XSrGxGxruQuX5dYQ1ZRmcZtgoBUsrGttsM36ZXmL4h6N14Ir5WyLFXrBeXMaD94H2HqGKAVEDDuw&#13;&#10;vA6MhTP2YyUUNVK4DNcld6xraB8Y0LOkheyZuqHt0I7Z07Bh1qVtMsiTwldAc6gFEqYs4KUWAHjb&#13;&#10;5q1uAuFKqoW6zzFVH3MEkXIigeSObk2pxejs0KCKt6cPJx9D3zfBYm9SykhH00RHVZdoE9fwZv/j&#13;&#10;bneHSYMibVxng2/2HSH069vnP/7pj/5MFH0BnBfV3KvugZBgEVcPwbxtk6ONvGwzQmyumbaNfN/A&#13;&#10;YRCQjbQ9r29SBrPU7Bun0jvO2uTpXfc5EYvl3ThBq9JtcZcqUkYchRyDPe6Hs/0d9Q22Jb04MUhb&#13;&#10;vbFx3B+Pu/Y2TRWRtha6HzOtiedwcXuOLq9zr+49D84bFzwVnKkxwGJQ3mMWo0AZcojPOQ9PzfPz&#13;&#10;79P1Vaa9K5jIkpguuksj8zWBEI6qC9rCmsuHYr/XFLPgtKytTt8c9KjHiGTk5lo2bGQm7U5IqPWs&#13;&#10;bIxZWrAvTUS2VlCC46Qw+amRweZ6C3UYgAPEFMqJ9RWrysEWvN/6+yGtGqxhOH18ud6yyOzAxMXX&#13;&#10;YEch8KZMsyJBF7MVuUXEUCrY59Vdy74IKNb37QAbDqu1E7nz+8MfI41TujauI7HUjBhVYd0QhBVm&#13;&#10;Rgn+X/7n/534jQZt0eFUuqJnUhfn+yxy3zWvz68/wof3MtV1O1W+Tm3zhH33LqZhx2GhVLf9rWpa&#13;&#10;WGToOZhu7Z5EF2cf13I5rLnqk+SH0uBmwDk00FeH30emKv4RSr9dd+wWdWBVBFd6h/LXF8ZdWePH&#13;&#10;9ljfTelh1icNOBCNyaHtY1Y2jBrj6w/DQ4MB6cPz17cq+dmajtzDp19H0LbnnlDYZdvJ2B4LUNM1&#13;&#10;dJ/flvsf240rAzTjgC98Rd8yje3YizEJ18s1D1f/evB3AjliLXeZ7k2MFWW64UxYIQSJ7o3WFkME&#13;&#10;gFvP97CZly5EmAUT1bZEusnFnFS+jJSsr2f6wCk1apl+ASU0p/9UtK4lA6LoAEf0+5ffX3ILFSTN&#13;&#10;PpHuI3ufNMuCLjWWhpxWSwnOLRk0/gEo8KxTm9Uje5m/rvFWxE5FBCHZliR2ND2FBKlLYgXpcE0n&#13;&#10;rIgEz+pmvDuqnVoNaQiL2bytbgc/tB9S2HoOKcfWAAEgcEE0A0+W6ZssCt7+igt2c42fEjlWBlBv&#13;&#10;kcxBtGBLS5ZlkwyCCIxrtqNufQz1MO5Du7SJX6Pr/vBjfN/r8lINUluTBMt98sBR/ZjyVXBAhP8i&#13;&#10;6cOrhcVQVSh6y0haECJNwKMrAs82pLImDTAYYulRv3jXRP1OwY0R6r5+UWOEzcKXQhgB3k96G+V9&#13;&#10;fveH0DVAQuhjCliQHuF00wDCLccnsHhNqGre/KS4RoStq3fjmt4JQF6dqmY51rmVqANosuIgdHJJ&#13;&#10;NCNGCGdETUHUOoWxGLYbQthwWg81t8viY/trfL+l/MOf/4GaSfBS0dIxCFKFHqAksgfluF4RMPf3&#13;&#10;D1v5RojAAMy3gxraV6RmEh+TlB+BzT1W3uboaxurMv4NRzp3pMIO8xfybqAzrPJv8NjPO5D2JYeP&#13;&#10;2we809e174bfisSr7GIjrkWgxXYEKMb7FtuEGTnPb7R7+FQztPOxg94Nzjq74rfPjjRqbizsCe/6&#13;&#10;6loXmYsIOn4Y716jviiAOr2ZtiCGK7ibvn1Gm4kI0o8vZOOzHZ6n/VBc98CrZCu5jnXezm2vcjRV&#13;&#10;f1ibdkvFu6TyMdffhgEsL+DYJwik00N2zQFW5hbhLrb9sO0q2ENDlpV6M9AzzFj+Upm3deOnbKJ2&#13;&#10;9RS96OhhjV/UIwUlRe3eerEzCtiEvb2bDCT9e5awv32af0iZxp7WEYYbdYiulFPfk0kR2G4m53l9&#13;&#10;OnHemPjmswBUx32k70yy8pe27768Xh/KqGmieVRgr73lSTLXxtPm/GNYijKkKP+2lwaAksvxcnR4&#13;&#10;11fPl7/6dtuau/can+A0HWLCHlEgzOfm7qdkYkdgTcsTN0qRjMtraTrNBn7SonQfi7YmoNIxF32N&#13;&#10;nsj+R+JfW5thaDD7Zfs8oaZY6278tOerg5rsUQPpepsgFkW0OXM5v1Gcjk/j37AtNpDQduFo4ahB&#13;&#10;CJ3eyU5+FxjJd+vGWr8PjajpASTdp3kjTjsegWf3eQ1tKFo4GVDp9XpYA0TqU7/ZLFM/vuGl/7hs&#13;&#10;Va9B9xu+pD2VzcpWHEMiBUndvrHJYcRXW8yf9AnK2b7snhhCJsEuMiTeby8HEgnQwfdlPfg7m2rq&#13;&#10;m9m7vCKAqUBkuubMaq4ZC/za4EgRIWSd8tFToRIc53Rhl4msUKOHJG+yLVNhq/yE7nNm0TBntfo4&#13;&#10;ohuGFBKiy+wjm5a4LfWjL1+6r/jx8LvPf0QirMXM6FE0jVNVxzjfIMIPLbAXO78l0rEVBNzRyV2G&#13;&#10;7HQkiLMdBtyM7283OsgCH4Y9DXPooHoWV2HuvRGSfkTc/sP5T/yLxApMf30Z+nbY9e9ScG5gMDQX&#13;&#10;SdVPibubI1ndDfsYMqkY020cCsY01obLzV5AodizxGkjQ0rZ3ezbO7lH56vzDgAQlw3FzASO4fL5&#13;&#10;Od0dnubZLSJB1vrXyq4t7ULfHZ3b2kYxshKRPAvnFsd3JwVtCI0hC5vWxdB2UExc2syVJLD6bdl1&#13;&#10;Klnb3ZUeYw+BkcJxFt+/UoiSj936VEWzLXUL6CTSh2FXFmfVvNW2dHiuV5S2DewQ4RRAQeFhN2x2&#13;&#10;zW3mVIDlBVpzgQ2LsIdlh0Fwbxmqi57Oyd06zj/XXpEKlwNWl/FrBfDYPJnOi4zV5KHyy5ZaJTpB&#13;&#10;rxZ3uWcQKgFTb3O67YlihgWvMCQuI3/aIfvS9NwGS9FpXL9wLpdKAeAzu0XJJ4yc/eIJ/bKGj3w2&#13;&#10;Ml2Ty62k+pIh3uoE96EJYWnvbjEkwTQgFKTis2JDoxoMPAguYP2YAVqCsiiPWILTMnvcjs+0bWSc&#13;&#10;wlwMdEahxImnYL8Np58qw+t6BY+BLIK34waZDN9K0UVHZIiKlkC/G0mHeQq7oLNejdq1TkWvyFqd&#13;&#10;IKgeNAEc2ZbddABlbYNeaLswQwp6EtTPHJyNidpzNlCcBWiraS+yr+am2ywbEbGPUlUHF1zbdM48&#13;&#10;sY6fEkxSDgnbtbxmiTvFdF4XPLZ2qDFBtN5PU4zZh/q8RKBMzQoEbjecxwDICXR9LUZLGOBmyrkt&#13;&#10;TWogxJRhCcDvMTact5vxsIAD7orVQ0VhEJsx98NQQ8SiugxYs/NuPPpr6cLUanbrvW6gKnRnhzXz&#13;&#10;HHkKQLW7q+WuCIA/7DoavQeRHRq2Ju8tECJKFpcZQ8pBk5dV89pAtCfqFT5X6ETIeIq//jKJ+QeA&#13;&#10;6OFwPCy33yszGXGPP3+rAHWgtj7+nl3DAu4KtIF1GudadKpVaYzbwsolN3m5OZBWnJVhRCPu4yc1&#13;&#10;vDT3BxM3RH4P4BfdCLgMsmxH1rsTWCFyHCAA7crKCsPrgtis36NQpj96MSnGtLMQk3QHgoJrBc32&#13;&#10;dOqgLmdyD75fhChfmrb3KU91Tzung4mw+k0IFnpigguvDbWEXz1uROIiyWSYnt8pfoGvahg7+She&#13;&#10;/WuP0qjKnN717enhlFwIq9gdAEYAc4yS4/6QEkCcAgcwuEd5gKpfJ8vpUCCCzmLFfTvZ8Y1sYlYb&#13;&#10;xxJatPQm6kF75mwG26R6aWlo3tWxybMJGjeQ6ks+U4G6Ydhv3SUuQ9MGN5v2VkoxLo3kx0t8ES1W&#13;&#10;XalXuHGNWukhiv4BfP9dDZg9Efz3PfSIS7LYren6DDYbX0HjevHo9dYLWN6TV66UaLallUl6OCha&#13;&#10;gqaUuE6FnWpfL7T5wxEc5TVbOiO68wRdgqN3r8fIltfvqMdb95RSl1aaUYN13kJINCZPM+xa1LIF&#13;&#10;NCbRdeWLs3vhoZiuL08PivlXoE4RCouJ2ZXemb7ip7aPgw8DNaDkiK0hlTXv0/oh7LrQE84Sz8Lg&#13;&#10;kWIUeMkKiYIBAZAaH+oaa8yCoIldiZPrlmwQhM6c7uc00/uCtnxANSCex9P9hEzRL+l9ryi+atVC&#13;&#10;KHMtcKc9Qz0iB41TK50HZArqp6hTe+CQIoi+X/6CGev2p2q1ae9hL+aoCTReHFJEsgqxRhnacAtV&#13;&#10;+EHhJsx3OOoEK90HhK3iN5HbCy+QPy+WyavHkkR3KMGJvVs37FYaRY6mYpKluIt6rUjiHUgdMiik&#13;&#10;+YjpqBMvD7Wla5v12I4NTIDGqmorx68jZHRrsmxIC3vtI+p5ljlb2wZsS591JLXSXC5mC9BRQWYz&#13;&#10;5XDHdsWkvNqI/8f/6f+sgQRTC1fJfuO9KEzsaO19pufLv//4tIVzz3GNnnFx+69XfXmFv9ndQ7t9&#13;&#10;dawRF3P5cx2v7QL1fKpQ9G39eLqel54eOOMEymlLL4j1h96ZrSP0u5v/m+7H6X3SGaCGOU8rl/e/&#13;&#10;PG5uLnK/ere7v19s7LkUJcYJnuPXrmt2aredzsIe4Dm273mh8nl2gTLWDW+E4gEeHoj72vTDI1ia&#13;&#10;uiGLt2kgbot3/CEsXsZ8FNy+iYd7qGj/+e9rAy6GS9KI27YMVPB9uZE1Pclhc9+3KUcU5wp2VQK3&#13;&#10;R0kvi0/7iAJsS/7PzofMRgn6QqN72b+aNGXvH+t/u9lt91HFRJfTYQMt3f+gzU0tQGfyDYCCh/z/&#13;&#10;PN/vOijLPOgBfiRQQbg8TbqxUZpwNXw49i/evgHA0+jhl0bs3v6+Lsyok7gVPdSDfy59sx/Hg41w&#13;&#10;9P11WUnbMrcNf095c1WUAvZWBE1LnGgHNKPsfZ06cXxSnbVXpNKlmJxGEyjjD799+y+IbU4DDB9C&#13;&#10;s+plBqH4D8eGsmtdd7+0d5fmr3a9+/iEe3qlpNmucr8zjO+K8S++dQ/Xj2+iVEUg9BrT+8+//Tr2&#13;&#10;exDId7TierWUadV1je7KE9Do0q9mUXvWtc7vZJy1FUPz5du3sbu/IbHvKDIvc83TnB4fPinuZfux&#13;&#10;OKdARIv/KDoTi2vGNsuv0Wey05MsvAQXl3mNLxeg6nVdTr/8ghrwH3/9fx/AfveC0RH+CkL71Hus&#13;&#10;OVLQf5oQMYf+99tK6Z1E+1Lk1a2Pu49N6P3SpP0KQeGMF1G31CBUs38dHv7N8/tb2/cXxJMpqcAI&#13;&#10;0ruplQN2OL2hckOLQMe7cR+XmxDH61q1V7Ab9N/fh6fuRi8HKj0yTRi3XyPSuf2nsZSLaizNHJ4+&#13;&#10;XFLcIf/7bR13LWXAODuc0DXG7wn/lMa/ka+3wUyHFGemviMwIfXJbvX4zYd0txeunH05kMfye/J1&#13;&#10;Oz3IGad1EDFGjocYkZL9X1HcdKWpuzuK//uvn0+//Px9W4PQcaOkJ+yE6ir+/lJHdpcnhP55LjYx&#13;&#10;Tm+71zcXecB/RA/u5o0yjWrN5OGes4+ipfz119/+u7t+vsULGOWPM6Mbz7ps10t0uTGq6bbZd4dy&#13;&#10;3W4dr2W7oRO+vg4hjC3PHIirv2hyljs8xd9y106wf0wn7M8cuQwWMgk8exXIksHwqYnayUTEhXLm&#13;&#10;UCnexCp+Lp//gh1Ia8CDA6+mgW0TBtj21ery+jsOu/YeQVRLKHHVWMZkjXubfpAf+N1KmqjDpez7&#13;&#10;Yuih/gD3sZrnYXf/5WrG/ZcvKysgNI0vmP5buf/19//8zf5+AhGAiAUBq9sVSYRzctmRflxHbzXo&#13;&#10;4HW5sYcHk8MG6l1P1+3bDx+6FdDikELCzxvqWYpD4Mx1cqDkS4NMbpcrU/96jh/CnC67dPcnBMPK&#13;&#10;XG4pQB9qN/ZKdmABy/OXuX1St/r8cf/TnYDF+vQdhTSbWAplXOx7Veot4PdkuD7FI3ZtPJNOUZM6&#13;&#10;W6hywRAAACAASURBVFIScc1f+nYU9SiYd8eQeK4wf2ePP+vv2FoqxEXKJ3yXSD6bd/INqUbufrgD&#13;&#10;WuN9B/FwfYX/aMTI2/P3ybj89pP+xGnOcRxPDMcWaD09C/FvGfxLC7zIGwJP6/4VYfDzw8f5xQdH&#13;&#10;bciE8eONjh8eCUapaX6hwZ5XApsSfP1JrHqjgZyXy4vd1ImLAxjevJdAr3PDkrJgvVqjcQTnXoXb&#13;&#10;6hB5BPvF8StjbZiahzv6GUVdy5cvL2/+kw7hMMpeOf2eQ8S70+O7nz8Ope17HQsl/L49xbd1V7FB&#13;&#10;d1pB9cfdoYZLnfGJwj3YJras/2o1y/nIk5YHCXWqZw0UtXQ+feq3L5hc/y5FQ2jvy/vhx0+eFnpS&#13;&#10;5Csjd6zWW08Xdhf+w/lfxZ+HJobuflzQFKVLt9/qBVbUpebuyv81O5IZFJ0IDshDHA+KRHC224pT&#13;&#10;88v+BRQ0vGUAenTo0Otf3Cw5YsbKu0XtmiV71PZkhmGgr41NF/Y//PCni37f/fk0nOFy+caw7Xf5&#13;&#10;dnV2m9uut6m2d/X1NpuE72jbnAjNpVzMgtiY22XNlB1QInhkuBZvJrm1YgRop/WcWnrQdGl/RnIr&#13;&#10;PJ3epsvh58Nlur3o52PTufOt9HZpxi/zfNr4tDXtrsjdVrfOgJUA1/BygQ8RilVvnz493Ev7Ww6h&#13;&#10;4T8yceMigyqbfp0LKFfIha6UxXh4hFew5UNvHVWLYpR6NF30exIgjYQFMiV0hKqbqzvxVmdExfN5&#13;&#10;k75pnstWQXxqSfRpc3t+Quwi17ZsAmxtaglN4dWkBatGWFEqcutOxLvhBK29k3hlywKMcm39jLBq&#13;&#10;mjjgqmoQ7KlHMPvtvabbP4x7O2lzXgMJo+SJsHNGI3ZnYg3UcgentxnsOyz45bp+2Jt//pcvqh/o&#13;&#10;YVTugneS//g4fCOmvuYtPvWfMnhU8xcGbFhfSyKlMt62V7fa1DjIKhYk+nmhlWV1oBFTGVY2mx+I&#13;&#10;PK/xx93PX95e3+GCgzZbAVYcYdPs8ZS3osjtiyPtD6Ibh52il/q3KbQEoO18eP1HWjCU3m/93+gW&#13;&#10;Hd6jO4/rp/GIVLz6z11Br0GXYAbGuuXD3+m0IAiusF1vefH5Ei9whFjOBMs/PGYIza8LIZh1+BHL&#13;&#10;t/LO2orM9Ej76RoBuveatIVHB3/96297vWsah5M59LQch7x9oW08N91WAoW1AWChSEAfM4CQEzIn&#13;&#10;ydfbtbwuItAr+LprOn9OwV9/+MdPkXg0h/yhy5T6lOlQXt8rZrjnGCL7L99CoSwh9PCHH+YKn01o&#13;&#10;xsrbMn3foBtsBAfyYV3X3cMg5uy3lSE6dnd/PQdM+/fXhe/qw6F4tG5gfXzs45uACs546kjHZs8E&#13;&#10;RYy2QNABtSOrXxfcNL89v3/8w58vf59CAkCSuRi1CfMDPc/TSXYOT3096DWcZxCCb3eYdK6ftrRo&#13;&#10;FyBtH2HfD+sKZY5dKL7t0Ve8A7p191I4v2AKLsUx/mm+be68jZTckD32O6R1R3D6fFNMvE7nfzz+&#13;&#10;eL5dK1cXuPy7+4/o8obevxVxGF1GB/H/mc8/iB9FCwaA6ea2ZkYiEuZByEjBaXrhPNXZxFtZbW4e&#13;&#10;Hsz0vaK10GijS/fo/Py3f/p3n+byZSAHf9NwcrlN7cuAnKPBI0CuE6ARdJyC6F//8uuhEW2Lz+vS&#13;&#10;g65ZuXvYPoNBqqHOWpxQdyVUA6yB3l9S0qLQHvRbxk/yLr8ukb3t1E/4nMVrYaXbSB+c+/PPH6bw&#13;&#10;O2a23x3ma4DbdP/pcFmmcIN3BAULvr6ZB3Ew2/bD4WTfbrxl/t2zpIDngh62O7rQcuQIH0kDs/v9&#13;&#10;N92ddhwFAn4z18c7mD75CqdTg9GVoN3x23U+sJ/o9tuBEl4C2M1bmAOlzfEDdpdp/j6MArPSDPJZ&#13;&#10;yZWx5NhHtqbtTeAcyLC8+EMLO3Y1CDWXFVGKWuVQTl9DUyVPmHORtP3Hx5+fPfnb+jvgsKbMPp0A&#13;&#10;QiCV4pyvBd54JnGubz92xyIbL3r0lSAzcwge9u31lXFKZCc+f/3bo+J2PJAs4Fuqyuc+8COgn9tD&#13;&#10;IJQTJMC0Tr1ocsbr4mQhOvEAeXu6ByhKHxsADJr26IPLkR2ZoCdp2fL8616G9CHmhZNwUfntm35w&#13;&#10;BKq7R926vj152Hyf4cf+pxQWtxhS0FGUPLwJFP4w7OYKMoSYUZfTepa9A39qxump0K4TAObzBR92&#13;&#10;qBTI9f0f+HV5Ew9Um2JsE9IFtbI73V0ukPuVd/IWbg+2Ba2OnYb7zFzz9vqmyI7G7uXta8slZcSG&#13;&#10;iUqkzxucSOjwrn3Qqz/u7jqZnpcvQycYSPjf//f/x140cd0K5vcjX611MRbn9aJJzdnbq7XWB4zw&#13;&#10;+f28DBFsqSkMSkyCsDmqoQWX9bUunx6esnaAiLPVwBcJWaJRcFFyjoCYdZacBKfVflifJ66UDcEl&#13;&#10;F8zGBYcI1lJsxPO8tB0vKdOcacohE3WQJVcI6Tt8wStlqQqAFlRqpUpJFwJpunV571uar8rj1a+u&#13;&#10;umzrfParqJREQDjQ2jRNQ0F3My8uAsrbDweRBc8pUoKqi6kmH/N1XnaE37atkz3MKMnMIQQx9O3o&#13;&#10;U4sEaEbWgx3v6eLmyU7cY3SnoMs9a+ffo+jRZf5OuLpk04t+u+lS9VE2lbHuuE8R74EgLbLF0JG7&#13;&#10;S+n7vts1B4xLhas2LlZMkANF7oYWdARdQMan8amwkuyCCfZziCHLQcx2xk0XX63PgTWSZPtxuIsY&#13;&#10;sqGZTFUSCyGyhcMOQEoLwqIwPd8IR9ZvaN+2+FgLqKkQ4fp9e7f/tN6S3KO7YRhVMxMQ39+Z4iFH&#13;&#10;PCNwp5L3HJOL1k+CTM5HTEUt1RIUedxHGBJDdGj6yaYSfD+OGYAlR+xvBCtCW4ac1ZBSlhsYl7oX&#13;&#10;DHtnkcaZUE7G3UAovobs18thkGeTh/H+er2WcIOwTcYBHxkG1/cb7Zqr2ahP3X5XCjoc742/UkpO&#13;&#10;x9Ox6RKBOQGl+tvtZTi0soimqgksjvMYzbZNIsAa+g14OipUfXGFV1JJgQRCnxvCr1tIakGxxs0W&#13;&#10;TMfh7nZ5DU6/XTxniFKw5igxKblILpCg/cD1tl0vN8pYL/fbfPv4+DDflgpxLpU3pKnY1A01EGv4&#13;&#10;Zt4VPdztfgJue0OLQhU6zXFfqDLGsLLR8XGb5m2eDse7iJxsuwJIY2rsUGaV9YIk8W9OP1UAcOdi&#13;&#10;EpCgVLMsqRsOyENkAdoJwuDmPeRiYHjsdufzdV42L3DaXE+ky/p4/xCiSSVos+zlHWY41UCSwu3B&#13;&#10;LLcS3Cc+YMkSKvQeE9Q+tHtgUyaF7uR2Mw1rQ1rgwMLigYPHlsymPH36U6qfMSBxiQ/DQ2i5A2sJ&#13;&#10;tYQ6dLJggStopZr91okHCOFhIOeXV9YJ3oucwGGUxpRhvAdTUSMMxUfgzVT6vgEAVNb4ughEJWQ4&#13;&#10;UChyrogSsQS4Y+tpf4IAO5WG3HPSYsAgAwSW02Gg3f73r3/pu5ESbt1WMaCMSdXmJdEuXadJNnIJ&#13;&#10;lThIA45kXaZXAFQ3PGB2a3Yf97t+2yaJevP9GSuGFN9xEXOVTa9abrcMWK08x7V++/v7/nFPO8oz&#13;&#10;ufmcg20FJci3u9EYa3ymTMFc+6bNxc63VAn89vbckUqPbbFAwubH7njG167r/BUU8x12u5svvSBx&#13;&#10;trdtnY0xfrrffWCdsNnJKN3ywjlfZ3S457xvdYopQopssUWiZoFOGcoQZ5hPeWp29zE5JghTIIaa&#13;&#10;M3T63SavRLfN5uzYsc6csev58sUtdEVNxxGt3LWQVcSBsfNNWwAIp2pM5WpuXHZNO6x0Xb9ceTPK&#13;&#10;djeb51Pfdl3n9SDV2RkPE/Sow6OngeQ1mZxwpZAA2Qph4i2G9/f3lCJOayUSMAmLdzgPvE86iF2z&#13;&#10;P96FaEoN4NmoT3dKKQSC2wLhTcVUiopDqIhvNvUH6nMMru7HR5LWqiSqtZEC1UMwt06ixdyKLxWi&#13;&#10;kMrNbx3JqVKfEQz5P/3nf366f2pV+/ymbbFr2vD15kukjNrggJfHI4Cgq7nZH+gUl4YpSaUvNuO6&#13;&#10;2+23z/aX+/7v31/aw0kO8m06L/O06UWGNpJSkxcEOmSQ3DPGmAkQ0UoAkRQku5MPi3b9cHD4/UE8&#13;&#10;au8rgtttIzJZ66wxhULV9hWh67LsOoCyoLCFaV4KbCA+NP0NzOvFhlAJkapgT70lnmv28utn0OBA&#13;&#10;Cr0VOTCCCUKoZBp8wIzZGLCwjLeYyGCMUIxmxCv2lO6osjE3/RisfXGvNUS/bSKqhKyO10btBWkM&#13;&#10;0Gtd8wIPzX2q3satmopajDPeNTvIg4UcAniHpRg/nqcvkFkaW8hRcjZaPQeWc1ANC24VyS0AYYyI&#13;&#10;zlPFqKavv/9tN+yHjhfEMyRC0On8sjpXMC5b3c4XqgjioNkpTimokFd6/PiDP0895mtDqM4mRtYq&#13;&#10;ChANycDEjz1ykAIatDf4JrMECCFEIwenhgbCLMCjQJf3FyUlhPX8dpOC62V7+PlYOY5z7fCu0oID&#13;&#10;HE9jxeBqz8tqjrvBm5UnCjHmjNvis8sF04RwRwPgKIcEK0gRJsaDixBAWCaMes6YavsHKa/erTnx&#13;&#10;OWzgBgsFGd9s+HHkkOEICmVUNsrHTChr5R4RqBpZrS2189n4bETT2vN3WhGHBHSDs2bxev94upcy&#13;&#10;V4qQohBfL89IMShpngMk5Hp+w7DghNoPny7XL6ejCs8UiRLKBqr0Izo1Y1wM4dRftegYYsDeNtC2&#13;&#10;u75J3roFTnSRUra1F8FyISHCgMvgXWZE7odgVump7FVFGUR3jRYA2BPEkdxC3ULZtX32GiA07Mce&#13;&#10;0O/T793Yxxw3gJi1CKENcIyQwgT4kDjtGJwXa10q2WFEGS5KEIUHTyKBFFbydDfGHP9/guBjx5Is&#13;&#10;QRDr1cK02VPuHiqzKquqeyRAcEUQ3JI/wBUJcMMFl/xUDqanp6u7KlVEuHrK5NWC52xq1bO7J4MA&#13;&#10;Tj5bvfTlqazEqiYIkyddWcu2r61eL5cbZ+WuhvflVsImK7T/ONzOM+EZkpRQxFCkCKuy0d6RslzX&#13;&#10;tes59m7VBlEK/EpCp+PaHevo0YfycFNzxAgkN5s15xynoKNHQo7bJixomlq5ZVovXXHUwsIE9Ka7&#13;&#10;huUl5Zw9JYzyflf98vvfdrAYdkO3P4zrtoLUoewFBjVTYyL2bXae1Q2xQJRyUWtMtMQ9yHY3VARz&#13;&#10;zwxNGHmwrPbYDJEik7zw0kaNGEgCJhVgjILQIApq9RhX2gp7iVCklldhs6jBk96kFA2tM8E5hG0e&#13;&#10;+3LfNB1k7H28CeQZJk3b+RBXaFiAKSVPkp7TYdhRgFgn+FLqtNQDi4H0Hz9mY9bbDZcYB4gQZoKJ&#13;&#10;spBEBOVSC2h5HN+uvay2fP9h9xll7IyHQ8YQ6dlih43IBaYk5i1NTXuSCHMAfMAjiILBnNysNgZz&#13;&#10;VfcI87w6l1M1tNtqSgpXbfrjETiDKA7WIJAIZZzLDDAmvCird3PnnBO1yL68vJ6zix7XbpkjBGXT&#13;&#10;2e3V8oQibGSdTAqEIAi74lAVYVuNtzmKyCEjorIBlMA57xGAOcYYHO4HY0zJSmhvVSE5Y5NykrdM&#13;&#10;QELTBHGbgI3ZZ5hoPsg9AHAa5wQyo+jt7ZnUA6aJE1oV4vv1LRjdFR2H3KGcFYjUs45Ov511BvdN&#13;&#10;PRU7gl2EWXuLYLkt9wBd1Ume4O/XsRHtdt0iULjGc1yarSsjssiAEgFKkY8QsqrpvfGJEJPjfZmF&#13;&#10;25L1GOM5rW5MkWaX3Tob6IksAIRmozZv1VDRkkUDj3XFQwhZurjlaFNdNK/fXhz2MOOm6YwdiQws&#13;&#10;kaHsr0ZP6/ZwODJMIOh3JXHT/VbaEBK0Hvlkow8hLtuEKfQmZ56dzrv2gQIPGL2sc4iywSYgsBgl&#13;&#10;LEnAJhLveoQLKgoJMXcOuLwxiDgiLrvdcV+yymsfSsyxYBRDiPS2YglzzA+nB/x//Q//NycO16nW&#13;&#10;x+/+tq8OUiEHJHU1lc2WoW4b5hEhJ4Q/pqi64ohEA1+jL0mG3FuKP/IW1uOmLt6KBEcCujLg/KYZ&#13;&#10;dNEopwwQTeVRXoYKRtOGouUCqPGrLR8qBNclcDLc9bhxL3eiWFs6v5Ea2C7ix8dsxwa5PdQQyHre&#13;&#10;O8HeykQTbnbI+GlwNpQtjRlbxGsQpZEVX/3GofhIeu9dKAC3I+cfgocKq0LCaEaaxmVf2b9l6nmR&#13;&#10;i9u2iaCEKKtmmOG0FVXPdnwVwiefwPM8L6Lj5cyaNNubhe+wiMyCna60b//CC3fHGfTxy7tPHmgh&#13;&#10;AMTdBIAFyLOZjg4hELFdOZ4R8nxXjEHXZwjLVXA/j+11eWt7geO0cNTTFqSRovdoKK4xxiREuyLi&#13;&#10;lgBQYXFt29NtuR92HXjbxkI5CnFRojr/M7jMkr47L9FrXHVXCRK+XUNrQIYS0Xfu0IVInjFBoxBA&#13;&#10;I69AXFON41Ia/1YdLsX3o6Pud/j6o2psbJgi9Ubs48ruTTJ5077qxOU30BWfsZJ2nG4u3RgCWTls&#13;&#10;U6LbnEhz7eodBpufXqoGVPWx0GBv8p2UnFwPp7KY5qUeaUEvm7PNQIyHLJ3nb6Cphfu03pha+pBs&#13;&#10;vdgHXuUEw4UEDviPfbYgNRJWKZGVb58DfyHe1Rni2osF6et0c+D7GGOd8kGDX8BDjg6SMwIrVKca&#13;&#10;wyW0uRNrlpUpSAzjNDQu28x5h3T+qRGjuekmyOqNmw+bcnSo8ebt99/3Dz2o2Hz/peRVciWgorSp&#13;&#10;zPmxlNlBqWZoQ1fXrelKTt20reeRkBJTmKBl2/wtzQUv3Ju6ooeGVJCI2U6fpwl1iDoAA1bgQMtf&#13;&#10;Izibbb9PHFEIWvGOFB3DwJuDrJPTwMlCk3YhFxVLd2bcbzeJTl6G1ClwFwaRb1jqWKp1gcTHZNYC&#13;&#10;G5fUP92WRvImRch9PQS6X5pB/P7PsMtlOWVPyfGqsE5lrs5wLniJoK4a8regTSVWgEjlW30FxMYi&#13;&#10;uqL/NcyH7oEYGC5Z4/RuTf68I9MvpNv/flt38xbn0nHySmaaRLsKBGoT+dpI6zcsgYXqA2ff5llW&#13;&#10;+LxNtssxCLTVhds4xiATSAiz4k5DQqwSvU+cPHDPYOccc5c28Xh379Uid8SqhQbP2s3u6Rg3Az2Y&#13;&#10;T6iiW3BI4MX9W9VxbbeR4+MDGC83Hmlx3H/TqhFcev3cWiogzLTINZqBYHL0ioYlEu4yNNEalYqr&#13;&#10;k45uZ6MBbo+P81bR9KM4JBXAqv036HwqGQJNiCRRtL+n7PXosjoU61eUblUbvak+0+P29d5MPLYU&#13;&#10;pAwRiuZKUcQQSlokRQ9vhKM455c1+IWwAJnt6RwCiWRnUSDrEgmJTZdPoN0cJ1CEokT86r/y+sXk&#13;&#10;A4rXGvgcJcFhVPe+JIwC4JvDKQy9yjcqpgVyQH5rWAzTlTMEudAYDTgsocyawBV3/J5gNS5bfzg8&#13;&#10;tqcrTBnAgtW8vWLkg7JL0+7UO8PQZb8SEdQddOwl3srbIPcVo3gd3/oGofHCQVrFEieJIE8AmFWe&#13;&#10;wJIdU4FzQi2ZIkqQUM3RfQu87ZAPk8Mgteqc4UAOGzU8XAYFfdWyvF5uxGYQD3f1VXDiIzo2HcjG&#13;&#10;u0upelZSTAijWPgpaNkiKN09BpmzbzPuPCD+X/bV43bbrRjtP+w8E5MLvSwjZmDye49VER8rSqR8&#13;&#10;N4qXHrm5jcHInYuS1CKLsIIlTDAwSPZoQYrcLbv48pxt/GMv5zwrVDqQU2jLWeC7Wss1V6xhuMF7&#13;&#10;DX8vSYxdy7fYkWkgqjB3E1BSM4xrOZTc7gqzabh5wMWZ6JoVYslYRt9mh4KYENsXKVZq5jsTzrnB&#13;&#10;pJiWK/J1zSsc+m2tbCxaVhZCQGRYWDCEJaxsGyHPmpGbhrsAASbOxOxz2Bm4uk6W1ILnKjON8/dx&#13;&#10;J5x2Seu4JewhbKfvtGe2Ahu4cCPrUrpkscQopz3v3ym+hH+lETVrjR1UYXMw3Db1ydE7wdHbmNYm&#13;&#10;dZHMZrpokqD7pTkVSZZA7Z19Y5jnRFJpCuZLtF/fiqgZ4wqHtNluqHQD0pdu2HCYIRJWfQhmrLc+&#13;&#10;tTJV6QKHJinKKdMcjTR9fL9mAw6uA+YcNg2BHO7u7jASexLohCeUfJKisKOCaKYMrXaLJaAEm6Sx&#13;&#10;TJu5Ix+EIH1FHFYngJRFURw0GEgMNXB/x12cMd6g9JHMBJwczLoA3noocUEQlaICiaTcWY9L+oA7&#13;&#10;DZLwM4VwJb5aDb9p2T9wN08tpTtKdVEPTCzT2Fziv5YLyArcX6BABaryFIQBuXK/LdNG2OjAHeaC&#13;&#10;tcnjtCGL2xyy2zb3BR6M5yCzyNJo6e6EcibIuykcr0ny0gMCLPDT0qFwTl5GMJQy3G6soxW2pJBv&#13;&#10;i31A+V2GktXuDptgXHAhIoCfa8HwOpUk+M5BFRY/AwZII3c1AEqXgI9UdRilebGIFbhMMqTKZFMB&#13;&#10;eBd27vVEzMfMqF8uJ5HfK/6gPNnMiL+M5IYkpjTWOUr5JmusnU0gzeAHDip/MxGmegbYwigwoyWY&#13;&#10;1wdReJ2dvuFU0Fj9CUrEsgtiDS3lujIrxRxgNsdFG/j2oooPrjE/JUW9wZLAwFggK6stVj29LQ12&#13;&#10;JMxHErC6DFLfbq5FFc5SOZ8WmDpi7QytiqtkLVYxnNVW50sRwMAxu2Djo8ADz0e5L7dwY8f93y5r&#13;&#10;U8ZrmwCjxKPkZE0wjXgi5eHRyZ7psFYFJMFYEGnT1cW7WO7MQeLp4lk5IDlUYFNcbFabknSQdu8f&#13;&#10;1nuZz9w1dz5aXqHWvRgmRsueJOz5RqFOwJX6LuBjUdystQukWcM1BjIp/n2U5UALqUZzgyy99in3&#13;&#10;BDa8TnpGhc05M8Z2G4SNsSGatBOExZHI6ll5sXQsyDgi2ts7DrRsSXmYWaAWrcs4VAUEveuuOgFA&#13;&#10;KzIORJdZFzungKlhxUcZhtnN7ZQkJuVxXnQb75DEBRmGbIlObTX8XmO2VDpqsSf+1zPDvYRJVumE&#13;&#10;07+4c2qrO8yuDsVLFQi2HSBCK28uagtiz0lSQSmof9GWSW7J4sScUb9rBjNfRZjDoR39Rfsrlzk2&#13;&#10;yFFT9oT/Tm6dTwI6GrdGMhpUMu2pv4VvdcIlzFqb9VZUVQ1ZaGwbf0prSqQYsjcP5pNbxXWBfUgG&#13;&#10;x+Csh3gazwDXtNxBRFlZGLtAMFd38V0YPEhT5bICetlgNA/YjawCsJ3uKCQbhvfA0t246ttu6QED&#13;&#10;dRc6EN8vWWcKIUMbm41MSqAGrTWsYgSLyTCaLoTFxe+rKroMsBWUEIsSPRIKO5lBma7wjqtYtulX&#13;&#10;J+t525UDNoxsrK52RYFhqVpWrHYWJfPJS9n9ZlLsfizOv2T4EA2Nioja9sAQqnePnLtqCttsFX8q&#13;&#10;ttlWHWccQO0oGHOb3uFWmR1zzM00mBMmF+x02OaY1GUcXShW1VQ92kkAcnBBk4w1SoEWE4IrgC0q&#13;&#10;1sUSWjn8PchlkVMATYAMRZwsYKBEcCCRFJDFwN0EvPKMABB9DFTAXhSjNjiBPC+3YeCOJDfhajti&#13;&#10;gUajSYkUvPfEJGKdDEDJjYtnc1GNq4yR1BiLx5k+MHwBBGgOJoz/5//t/9xizqDi5L11QwTQMDzd&#13;&#10;vrOKaQhwvTvPt39XndgA/LBQJMfzrZH1u3WGvgwPDa9x+f370qjlNgsrql02wMFsyorDGzkNPcYO&#13;&#10;7imtEOOH84UnqqFX+vx2Kuou0lCqru7dGhqfT8fH3//b31KW1/wiD4ct0/zG6JubFJ5xvY/HO36r&#13;&#10;KS8Vzp7ohDlts7nY3xdqxz9/ad9e8su26C0WRUuGbYHFfnescHFzyJJiizkD5X0FUknR0P58v1Rj&#13;&#10;kk5TcxrZVpEUrb6/3sOP1XiZ1Fb8cKy0u016ePgjDelHsqlf9Ppv6B/+9Ll0fnT2LnAbPhp3tQj9&#13;&#10;y7dfo3KKyq/Z13Cll9K+YWb6+CX+2B6zBuvZkUqgOpMNHkz/1vB8Tbv6Q58X2X58v63V6bNMrNI6&#13;&#10;h9Q1xw3oHnYl4UFvxtQ/fKbPLz/vJSxlnqK+Ydy9NiqjL7tBmCuERedieQdf4g4eEHQ+Brs+9RGB&#13;&#10;EMbl9nt/kj+PBleti/TA+p/tFmAOwTWmxhROhq/gU4me+cb+Pf1P/7r8twVTImRGFAJ/p+fjw97O&#13;&#10;3tn1Px3+48vycgXXp08t8uZjLdyAw8/5JDqZvQUUvRvg4Dap4cNuQTiV5at3OD8/Q+AEnV8mrHSf&#13;&#10;uzq0Q4EBbheNdKg7qazjtLPND7lgvP4Ev82/FrzdfXmazq9is4lKnjzFaVtun3+ScaoVMekhTC9+&#13;&#10;xQ3pDhG4TziWjOLE+U7kw94Yn+d15w76yCmVelXAka1YAiDLbB9WRqEZjn6G/r+/nh+6D/k1Jnuo&#13;&#10;GS5Yef0+NgUt/mHPcNXn3fx8swTxT22zzv6n0y2aBfqMYjy2KibngvfTp8OHIFT9k2gpulrz7mF5&#13;&#10;3MrTRwbZILpuUe/fL5LFrgX/nw7/CNl13l69O9g7iYe9+MCV+fvzc7buqRoAzzS1NQVlWs60VNfL&#13;&#10;UO2S59RPD8Nunlb2eXf7e7x6fW8CuxwCn1PunO8mLWryC9/vvy6pCrLeEPcU5pIjwqHYRqOC+6Hv&#13;&#10;U5v1gRyAWxE763fRR5W3sJkvB/HDkf9yu/Ug/5Hzd31/KL7QBHBQEeni3nTWfWnotdz+fGL2ro78&#13;&#10;+OvzmCd3DNHVp1HSuqunyxvc7bf7W0MrPEYAnAeptKJW8j7rGNZGUoe3z/Qn+2yllhT0/zXOmFCB&#13;&#10;crqpgpTny4JET9ZFbUsn6ter/tz9pHGY5HqAw5EMyzgNp0ahBpzvwG+PH4qtROptDjg4bgv+2YNt&#13;&#10;eELzxWrH4KF9lQptse3ktq2b939uGvRe3O7wbKiK6/7Qo2QzbsOOEwt7R8If2Ne3MZUEFYR79rKB&#13;&#10;DVr+iC/j74HBXKCTQYXMYZ36sr5sfZ2kkxX5fHrkF9gKCoZ06+OhfJ5e6b5d5UzdRGBkDIuXmj+c&#13;&#10;Kh7i+vMGAa09QHwoPy8UFXGAnhfFUoqaCXZVI3Ar6BUu0Pfb676o0K5WRq3LmnkT5993Fe4Oz+Zd&#13;&#10;7QAAIABJREFU+8POMIDPr1OA7Rc7BeV0xKCO5vmfsIB4aF7O9GZy3T7eF53qhhEiQXgII+4rMDn/&#13;&#10;ZlpeSqsiJi/KlLf+zEdeyb9//W0XhmUl04YrFwh3JW8bXmtLToyY1YrEiiaAtXB+AmRhx4/ff9m9&#13;&#10;nDnlCagoahqwbpUw/U8WGCLvWj42VWXel/B9fuQZi1tfOC3wX/gOpihr1rivS3FUv6z/Ofy47X7D&#13;&#10;N1k3J8wHlq/UiunlPinrTxiyXEnukTG8W8MGiJFmnLLIMeKct2SWf0m7oXu5f/+7c49/fryGn2tZ&#13;&#10;vv118Xf3w/AhzvfQN1+nM3ooauZaymniMkmEq5B40T9JdANTbGnhLq44VMRkkerL35fIfv3jw/+o&#13;&#10;Yb6B7XsfpvG6JlisZJQOMOv1s34FbR8QNMBPc+q3arWV+31964zZfvmnf/zYuKccf05lxzS705q5&#13;&#10;tSolaQZ8TPk9uvf7NUiARoTZjaZoDKgYC/fn2p+BYY8Aow3hvFvHdbAEAUAL0qlvAN87JKRiW7YM&#13;&#10;yH1xGMPbx4c/jff7h9MBzM342djCeWkFqcZyaPd1jGPzTYQR9PtP57g1h8csPRvC+nP53bzKVgY7&#13;&#10;GoraIKG6/nlf/OLfyxpSnu5ofzx3h3Z/nr9nD8H9nkDKhDaYlbi1r/Fz/Y/P8fp2vlBS5pXV7adf&#13;&#10;/vpbESFg4062hJUBCntVBZgYgNv9VgZa/ulLxJJ1US83JcXad0+qBZ1HKaeUppedIe8Mwcfd7iWh&#13;&#10;g8tVv9uwNBqe9vusV6y/Y4irx+bV31rI1fVKdTqkzheYVX7NWIP6Y3NfR8VI7cG64IQEkVVhFlgX&#13;&#10;MBgT5+U8Wnn8NKaYK6p/+5WVZCXp8d7obW3xQGG7kF9Z8pmoMZ3RQfCyozJrf4t3TSIoBU3MvV58&#13;&#10;w2oRHAGo1Lrui8gsL2AAHCKaISntvUG8QPDesbbqWlFQiPY/FvhMq4LxGr6D8GXol21mlSiSgvi4&#13;&#10;TWMlyI+lSeoMo9rjQZXl/DIXM+E7s6ivDz98OLvQ7ht1XbNEmOfz8lbJ4zaKIpiR7zIVoqqwNNPU&#13;&#10;eB+qAmnIGr2y6dJ59evHzxPYiPTnu3gIr2oCjH2md4NFFzFMAlPRjBj4Eo1wGsyHNlbbi2Zc2qTb&#13;&#10;D52CKpZ9uI7d42HBHp3yTEIIKNvK8tB+GObk5l/ioZUnWT9J+S1P5hVulpgM1I6f3hTFQOdU/1gI&#13;&#10;1STAb+D36l80IXnGigq5ld5zgroigG9QJ0MWV45MPdw8nLxlLenzrki2R6tqeBnzqarQogHV8YgZ&#13;&#10;zlF5qG/1gwA+EI3dFQg0ZFvanunzZLaForDw+e1lRLi4zQkkAOVS+uohnsZ0LsQOAAya4MgmsBNx&#13;&#10;vFy+x4Wru/m8/yDMtVpdVt6GVD4RpZ4T1pCCQ1O9TNbJPbaljJXVEbhMdtUsJKUyqk3oZuTEA5HM&#13;&#10;63muQIoFcYoQdfU0BQFU4S/ra3ar6/gQc71jTqAC5PLrNDeSMzv3dgwAepLL0wG+bBE+2uvlc5vm&#13;&#10;hOxzaPGRbEL7a3CGS379ik/DGpFa87xnXWJXAEJ2IJF9rHjUWD8vesdUdsWxv643pmkwkTKKqxsM&#13;&#10;jOy670Y/9aKO4mWOW9mX/GuGl8NHphOezd1F67VbTMNB0tvy9Nj1Mf3NJW9zjUpy45mrfl+N7s5w&#13;&#10;CkjJgd+M2q4jAYgC7hB/EhWa7+H6O5J/VPq9p4X++SJjL/uBPg4oTdnolFGIXDD253232kUedhGE&#13;&#10;sDobIpLyv/91Oj5+KKqimhJEu+BfZflGd/+AwOpWX7MdTfebX2HZBtbkWb/f0/t1q3eykblwrlUZ&#13;&#10;oZdf38jjsINucrdgzBlBpFfnH07Tz//l3/30w/SuPv3lzyQYZkbv4DrdqwEv+d173pzK3hXtG/Xp&#13;&#10;2n/6U4gZNiXlmAl4nb7jfo/HP4x6CeXqjn98Ol9E0Vy873vSf/x8s3oh8D80fdo8crBm8DPoF7N4&#13;&#10;GU6hpKhIOtEEgYpclg6BWFBBrSQE6RwxGpRQ1wByTchCBkZBOorq9weVYtJXy9byMhcMy/vX85/a&#13;&#10;D+Pu8vB0/Pt//efy2H34k1Bs9UN4u/eH05OdUx2KafDm11ni4qnY7yRDAZLMtbX8xy/e8E/1n17e&#13;&#10;zg11HKdKkkr0LxO4Lwlo8tOOcpEDvqX1HjkvWU9NifglmCqHHGOq+NyyLzSZx57qMSTM7j4+aNk/&#13;&#10;yLu735jmsZ+sZm319f38SGSNKiaAx+qyGSZiyXXAkeYCouXzxyK8Ft7GrqcWfj+QndGNVmA/fLqo&#13;&#10;2cc9hn9I5t3M0yAafzNnlG+/in1TNnxa/jRWbyUvPWgW/H/8r/9vcJFyZoIeFwUZzjlinjyEBsRI&#13;&#10;QFUUBumbU6KqGExScOccIaipOqXc71+/VVQuSFfVMeZizW6JCsboV912f3g9v91uVyb7uM40EUHI&#13;&#10;oqdaM0GZNiqn0pRjCnm9r22XzYoZoBjZj/uDWjZOCEJgs56yHNRMgFtcKDgFXntEgAVRWUIQrCmp&#13;&#10;pAVIVIDucFvV2WaIPZZmvd3urzfU8kB80TEGoIwgQLwlWCDHHjqQcfC57iEF3Cr/eProUzx+6JID&#13;&#10;zBMzvpOivK0LzebmMhINpPhuc6bKYzCpCapc1dlaxxA51VVVFG3f1AxXEUcEHUogbO7yhgnCkk3J&#13;&#10;NoTCiEJMNoCmx2+XZ2Xz7G9lU4Tsk7VqXSGi293gRuLAglLUeu387C9118AwhBAZE9F57EdSAuvX&#13;&#10;63gtJVs0pJQbpzWwymFAJVhTnUUtC5BR2rbHY5tCYIxnslmbOYVCYJFyAcqMACBR4IgQmdYlMNwP&#13;&#10;x2x9dt5lzmIWmCzL2TtvDc7cVj0CLqKUhro+2yCwMPetgZWXKGcdMRwenl7fHWmq9TwiG8q6pAlA&#13;&#10;EyopVLBYSCgoxOr6Mu12FSUhAQgVhBS8Xy9Aq4w5RqKClbaA+txRuelRU+FTSCkG63yWkBFtQomi&#13;&#10;nxF0YY+q1/Q9YBAQjlsYz3NZcdlQrT3AKTnro2ZMGuMRkkN/AsxgyWOEt2AkiDznApOQs3Jjzq4o&#13;&#10;CYH89TozyEHMHMb+tNfeJsWxzGEeRYyUYaidhGTfdglXt9dvOKPpdeYV0at9aI6QzVRDNdply4Dy&#13;&#10;8oFlil2CJKOcFlENQ/2Bc+7zCpAfA6kO2Kd8HTfUSqFDch5COroFgz67hFyIJUQcuRQBpCnFVso8&#13;&#10;a4okLgjIwpi0kzIRA0nlbBQx8qphBYbUKooyDG1X0bufZsMlncd3GJFDHGGYY1CAe0MyDJtd6qKD&#13;&#10;yVAJHaAYZR2UTVrjYAw0yViSE8HzZgngfjXDQ5sc0GuMDaSZWb8lnEDmFULBJ0JpOqbHpkEgTMtV&#13;&#10;1kfEWQJYgOhv1344Ko+u+pl1ZcvKOPsiB0ClKIoEUotBZBbA8DD0f//9bVJb2+03f9s26lMyLhiv&#13;&#10;m2FghKU1rTGXiQACXQ5EGc7AtE6Uwymb6GIBKpZYTdC4rOXusN7PpGxMDrwW8sCDms3tYrl0IApE&#13;&#10;KMg2pOPDx+BCCClmgEiJkU1mFM4LXi7aUgozA4DkiCLE1ZYnA4IyNqVrDnLewvHDl+ftBXonZVGn&#13;&#10;wmZCSBl8ctZMi+qbgeAyRpigRkVz3lzAGkcQg5nHbTIKZGYt4E1VcbFNtu12kucQQdxsQ8pJmR3E&#13;&#10;ZtrgbdEiTNNaFaV1OsNCtsN1mipZVsHV9fDt23n/4aHhPMVV8NTQYrtv26RDRppCgUuGZRKWQ+lw&#13;&#10;xjX3ObQdZzF+Pu7VV405qQ4VYBRQP69JrYhBEAOGWHBZTyFhz4HL+2K/aiN6IhsQud2jwjpDuSQV&#13;&#10;dB5ioAj225QygCUWNKFImUt3grGLbJrWkCHIKAI1GiwRYRBsIFcQLNfRT5b3RDtV9TU4tOb+TiEk&#13;&#10;CJVQPI8rJQCh3OYD4sTHwOoa53sBWks8GZqH/dPleuFNKUgNfTjsKpi2SEEIuuIcpIQTvvzyVRYl&#13;&#10;xlDdL0VJXFTQ+kqW06oCoIlFMZmYYIDo9MCX65qyhTRBLjpKnLEPu4NkzNtQlG1F6qUIABJnMkOF&#13;&#10;aEmKamiFWvI//vjn+7rlDOvieDF3KImZ/Kw9YXDZ7nqKRVlDizgsMkaYJ+9yW3TJeEZqbTiqi+jS&#13;&#10;ZLUjftdxY72n3qKNKp5avm42xKhqFgkxIXGW3//tPrSt0SsnzMnFWhczApuDOqtt3bwndQFRphlk&#13;&#10;5qdl1XbFBJTwqThsKYWqrLcMuRUcYTPPqiQMQobB2bNKgtncRcEyT6enz56yRGgDYkYJZGSsD/Xy&#13;&#10;9PTHEBI12KD54XRCgWzCAwAwghwBhtNdTaWsCAK5EKudCch6vPZ14wCMjLnzZInaJsVwkVj16WHY&#13;&#10;RoszfVnnVhTzcgfJxcgXdfdgBqLYN3LaVMYSGyVJwoxuwcEKiRbNm2VEEmhx0W0B0pwyZQSi9b6U&#13;&#10;NWOb54VYrEJDgQNP0Th1+3h6yAggSpkCsQwuB1yRsoneS5ihpHxLCCsftFtmRTnad/Q2PTshEycU&#13;&#10;hZJllz2xwRMqd31WkwJFgSjxIa72kpfI0QosMGCetffEWhBiMiDq6JED/b7Us6tQi7HSSxI4kuxm&#13;&#10;e82YKRODpM7Y466DJHhtqvZg76FMhaUuC+RzwglFSrmsEyaMueSCRyo3EJuYXcpOFRgVgG7WDLsd&#13;&#10;5OSK1oJnree6+tiypDJkbckS1sonnCPOS9BiSm4xOWMBIAyMiQLvBALG+hACzjHLlXrggUh+hSkT&#13;&#10;q53sGmMjBr4qm4o223wN1mzrFnjNZUsZLSjxSu/bgw1e8kJjDVdnnKI5Mb5HLSUtir58m34tWO1m&#13;&#10;I1mMsV7c0nYihxqIQBmGAKplhowkzjezmQXGEAXGuor3JXDCptuNgGJSDgFSCBnTRkqmc7AiRU+r&#13;&#10;Zk9xDbL1kPOCD/sOsUAJYai+nse2w+u2ZOBj1JFxSgilpInyzYPdvsPZRmUCNliKVWmtffY+eMB5&#13;&#10;CCskmcqMrB+VWWWBCg4D8AklGLFTIbclL4D3WtisAcCMAERIQlUpEcjzOIPQCV6JgmCSFrCZ9RUy&#13;&#10;6JCt0A5AW/WUe+goRlRcLuOB4XPhRIMCtCJJUnIPM5LF7kESiKMJBDMIweYyL7pwM1swhWhTyDaC&#13;&#10;dZsYJrt97zWCGOSQKmgKUUWf9eIkcg1v1TZzDPwaANCsqsdZlVrfN4b5kOPSxFL5kCgjCFYdR0XW&#13;&#10;YA0eAZI5Reu2ouwJpcu8aBcy59N45xAFVEnJASYJEOVmSAKhPEYCZFUQ76zvdvtpHywE66KxWgko&#13;&#10;63bnE4QN0svmKTEJArUVrswJT7N5KCoznwXJUWHaMEoRx+I2ImO2gkqzrgYD6lhOIaetRgAJIQuW&#13;&#10;qVkvHniAfL6BvMbUyBK6RMuKlogCXCSk9VK05bhZKtpwfR/n+2VbREVILYOLEhRlJgtwICId0spj&#13;&#10;ukCW+Fu4EEjUog7daQUOLxYiRwmKc+IwrmYDwFlkgnJuNet9ZcZrG4umt7O6nW+yr2khGAlmMhQj&#13;&#10;mFIkCZHIKE4hYBiisQVnBoKsJ8hATC4jz6gAMRltluB4gBVjGPq79vtdA0LUeltxNEvaV4e0XZR1&#13;&#10;AOJt24aqWO4Lhcapt8lvJWmplNqFxRpIRIwYSbQZEDc/v9+aqry9uWbY37cZJHSdp91uGDpqidlS&#13;&#10;1gl0aJfzRnJKTkGa8uoLLgDIPtbeORvmzY0l21FGBaPWohB0kZkwkJMC4ATN+sN+WLdtmbBGaQUO&#13;&#10;EUIJQQCOYeaRC4Tuz5dAM+AExiQiuecAPZAFVXrldS4o5iB4CoXlydh9VfOiqusy4TUTa6wt5ZC9&#13;&#10;LwHH//v/9P8wzsZ1FLv6x3/8B61WkkHZc1RVNnuXfFIpnPCi1Tpr5mdlNOG8FDRpwbiEDGdA5MC+&#13;&#10;v660Oo7W9I81tCFMKxEfjVFD22xzPLZyHUecQyDwpBuAcnvq3r6vpjm3sqWZGP+7OctTf6h6fywf&#13;&#10;grWVFO/zN0fqrmBwvhLmI6xwNAzby2IPbDg0Q+bsr9e/Dk8fbGYAP4MiqklxVEAYUXl+6I4fhs/f&#13;&#10;1KV/KpQboc5lSBqgUNYszVESRsQy6uKzg++Y03LbQlkGfqjTErjGVASAKS+qtsj/fEmQEl4g5Xes&#13;&#10;Vgkn7ZahqKfxuSvrAglmfVWVRcWXbflStKNem8dj5ZMfvze7jnb1i153gG2bsslVpBnTK+ZAh7J/&#13;&#10;AIfT4eX1veV8dWao9jIVlqXr+1wjcvv5N1rz4qHKGOlxGG+vnJCPpyMSF4ISpFDFUOIY+cN9utW9&#13;&#10;NMZZ0vCqr0cgMrAmECYl8h33hHLtUyimCg6cwUXduA9oJLtjp+LIOFXOybYgrPvl7z83Uup5ptXn&#13;&#10;NoEQloyXptmV3QMtfQC33/72TCG4vj4bUlV1xRwF1xRa0p7oZJyHVE8VrQmL0N3vfNhLpTte3O08&#13;&#10;O1vv+/f1WvFArChLpLa3ccX/4eOPi972T0+HigLaYySlQ++Xlbpkr/Pjl/5fZzsMHYHIr9tVBS6r&#13;&#10;vj0m/VznPc0Qvbu33aXZH4yLcIUwwlnf7+6y3z8Sl+flPm3XSGhN9yFCRCg7QYI4cPwK5j8dm6zN&#13;&#10;crm3ww5LWDd8Gl/WEfz4x/94v15Tcg91qZydzWpVdzqgcL8/VOV5ubI1cYyy9++KPg4sb6lLLdgn&#13;&#10;lmi+G8eWYsnOE9E8rjmynaay+vb9VsZo6ZasUGegQOx3oaj5u+cuP8uyi0kGDitjUsTfX2dcGEI/&#13;&#10;QReoN4vIHrhEsJ9ssy/ddf5j8+Hb7b07flpmy0VBt3FCiSA+lI263AIXNs2rfrkjGpNdpuvDJnDf&#13;&#10;e7dyGjOqHOXWqOOwv1rEYMUkDECPz2+Hx2GNM4P9ZkZakN3jwfNIkRz9BpvSaieqXVLusWnvfhas&#13;&#10;zZEvdJGWm2hoy7Gn2RiMcUJZ7zQdZ+e3YijHCTNZPH34TLcJ2xvkjQYVLJeybhpU6Isu8aaBzCCB&#13;&#10;nInbPF/XZbTzqFD99OHLzz9/7b+Qpv7Ly/m82x3qCp+NhRb1pJ+jrRG5zbfutA+vb/2up7Je1O9p&#13;&#10;qEtYs63IGILbJTEBm67imbVd1bcA55Vs2OoOoa2qOC8awYe6TJoAybzzlFDRCK0B9GsrcgfLBDGS&#13;&#10;hdjxlD0geQtqW2yqgQkBRLD7yMeXKNvh5+dnSw02HkKQ36IrWmcDBgiW2U2R4vrbbxMlkbVgiVBh&#13;&#10;jpl5KPvg1fXVy0OttvT08NPZrB+qdl318XQ8v/1KMqMRIQvuTncq7KquXNS5BN46DHNRkfMoA0Iu&#13;&#10;WqhzD8O6htPp8xQuJRDO3mSZ9fcZA0pxhbpTOYjf/v7Nm5BLbS5xCur042MsEl11Q0kJwaf6L9ft&#13;&#10;hjt407YZSu+EVSyul4DqkFDweYKszpwndvvt7pINuzutPGsKfvWQ0MPDRyUvacoYO2dXYuld+6Hs&#13;&#10;so4zgLs+DcPgLMVtPd7nWtabW7FoOUTZ2+DK68s/H6pdTeql0E1frm4Ju/4Do9s6y0rql6l6+mCs&#13;&#10;Kgq5fGVVnQBnF6N25B4UF6fhDnO+OVLwNVrgMUseA7WNz+XxhPWWU5rGmaCyyhCAVFasytG4SbkR&#13;&#10;WSIEiYgX/YOL68fMaFGCQtjl/fPHJxu3aiiTT/u6vb5dMEVYB4z5oixPOXweCOTLZRMRG6yiXR6O&#13;&#10;LeLHfdU/v52phWvIgUHaCLCQ0eqiEYhlaMu4qL7Y0VTEApZSepfX8VpAsSnK5cdrupRYJAFhlaO5&#13;&#10;aQ81XNuT0N8Z2suYk892roVLGUIE9bpDj+s6pqQhA4Ab40NA4kBE5TGWhZeSHTgKqclk9TMVFaIA&#13;&#10;omjvkuzepSgq0W0IV6lJxtppyw9FChpnv7EBCxWilZQvaPrr3152Tx+MT0Tf7/crgARiRo8Ww/3X&#13;&#10;ry8PvLZygQH7OV+KLXp/aJvzb78MuzJwCYKn2S+cVIQwhLBejQkWQVgWHeXDQzdPGqNCwfhU71++&#13;&#10;vuUA5am/30aG86EuHCwBMxaMgR+fWnybtfa4JwAlZUHc//AZFFGDJUUYdCSEzi5tObWAfr2+79r9&#13;&#10;h+PTat53uXm9vR++PF7Tpt7DrmUMbd5F5WzRdPCi8J6gEstj5bfL7UaGpqcR3EOAtzGGvK5h97F5&#13;&#10;2OVuYNfEfz+/PO4bHDcd4o62o9UWQaTuZ0PMbaTWmdm7E77qCTIYb+Fw/DJvgOMG1BlL4TPgq33f&#13;&#10;Xga+D5c0fCT77oijETiCFmNSBo9dRZC2q75n4fGCc67iGHeoe4UX00IcIVVIDDsVfeJQ8iBiyHVG&#13;&#10;RwkvHkV/bNvb9xcecuTC5RgpdHzEKMecBPtg7m/9w2Fyk7054AApmOyqFejDlQ/DyWdC4GxW/na+&#13;&#10;yAcmaVIqIlCXAsm5AiJ5Yfw7qJq+PR3f1Aw1dXbU2i3jfVc2zjpt1OSozqgSJEz3XVFO3qeY/WJp&#13;&#10;x4E1PrkuiZlWsIEKzmEraG0FEB3teAGVKdpOPByqy5RwEYIPyQNAwhoCqNqG4ZQKSaGeb1dhYerm&#13;&#10;+x3nHD3zmbZNM0+jKGPiKHL8vt19KFPgkvYSarY7heTG9Qy4vb1sjBQYs5L5uivut/e+K59nTQmF&#13;&#10;OYtzNI9PwK8cauQZaONqtCwLHIqc4vHwxOXCwgHZQDa9kdGiAJMuSEqI1Lt6m3TfPjyD+dRwo5fK&#13;&#10;FxvYIGPV/ok5e7mc27pJLlP+Bwg3RrPWF9jSoC6JJ0dMehWQOVg5uRFF87o5zhpibtMniDmgAnem&#13;&#10;Qg/16/3mASJ50fPGIbfAMdpvNkXEhAKp4GrVal1RIXddD2AqO+mukFfcG/epxuNmGaSP+y/b+du6&#13;&#10;rH1d6On64enP7YCXzVImT4nB3V9e3/XjIVWzTIzEggevSImy8JHb68Ume0cYYc4ETWb1wceCFQsH&#13;&#10;FRd2XFdQhTS7ADArMlDVULy/T/vdJ0gRTluEUMX0elhzwmHKT4wpTT2Ab7ex/FhE4z2irBh2NG3f&#13;&#10;bVH0PlK5vB26kmSnjCR18jqgIEWziz5WQh779tum97mDSe8Hoq/3JcW6KRLVOOztbAomF1lUjWQZ&#13;&#10;YwcVBtft0lFeB6D1OiP08csfbtPyA8NbCvzxWMm0whzXFG+wxO4aTT3sWdvNBMR/VSTQ7WShBTCQ&#13;&#10;+bLigZwwi97XspUhOgLquigY2IBvMkUR1awaitJ4MG8WmlS2ZUJwmubmQNMY3abaQmoSEHIIgGzD&#13;&#10;w4e9WReUUmBCIMsLcnracYGvl63vuwAiiGInxDS+1y17HRXKucQScEj7wc0BO0j1lXdH7x2jpKB2&#13;&#10;Hp3Auq+SQbDvv9zmMUQ4RyvLDmWasHt73QRkNeXWbBh+nOwWRSSZIgoIgQhvE1SZy0n72ncxXCSD&#13;&#10;0+1ZlDVd7enh4Xq7z+q4bF8Rj6dP/d/+y/M03SmEXlQdI3A0lYIbjDYY5i1eZ9LX2e4tyd0Ppxhd&#13;&#10;V9d2M750VRZpizs20E900bYmBVzzd7zS1TZdjRDM3NJk1/PXO6D1VvRS+PnuIr5sz/2xSCwQJ1JN&#13;&#10;e1ZvXyf8v/z/BMHXjmVbgijU6d3y24TNPKe6qvsazBfAA+IFCfETgMQjb/wp0r10d9UxmRmREdss&#13;&#10;P71hjP/5/0ySAcXdViL4ey6oFDX1Gf0wLFHqQegUL0RsfHBtoi6mgilC1xwsx1o8kK9Mvc0B94Jj&#13;&#10;NzUAPPzREluF3GzwAqzrcQ0Nnu4BNoeJ0OLyDzuKc/W5fqbGU9q6FUjaAtLpqIEoNuRl3y1Xf67m&#13;&#10;Ya/qjmOskDp/voSqqLs21fGlbbbiQU4G1abGA0pwWcZ2On2s5vR4GO0bWD1Wr5/TNqWNUfV+twXJ&#13;&#10;fi7ozPc9ZkMGvFvWJGdRNNPyzNkKsO4P6D5X3//f346tklWYPxTAGLFihZX4BGXCJxj9dJwNh0Qy&#13;&#10;SVB2cgOsson71pu86+1WrXSfaeIpiuWWPXhtA4PTfJWlLxSWXnwCDRHXnbU4q9uth+XycyJ8+DT6&#13;&#10;cWwzMdf0W+Pz0J7xoZSv0OecCrxe7pAgdVKZ4lnry2xV6rJqF0qP9+SvsTCXhoD2YyfGhrh7v8mn&#13;&#10;Zod7c655oPAq9WRJKV04v7skmTtVPq7yBn8ghVLI9zfLOmlk6v18OjfX+YP2HHFS5oCAgKEaMYv6&#13;&#10;Mv+0yn8dfs3aREQ7+EBhbseo7YkwX/A0l0Rcwofb6tyEMixUJIOvKa8JHyHm9FetDSIpkMeHNmxh&#13;&#10;Ob6cOpRD0B67ydxBoeOHuH2avMfXY7ZkX5TxYej0WjTUG85FPDGDs0Mg5qUqA4QVenv6XYG/2Huh&#13;&#10;G7V5fP6VOQySOJRvtw8fWdXVw9NX70gFcFprpO1k/e5CDCycacZ60VKQu1aoH0cb755hfbzPH4JL&#13;&#10;CMgHOawlygZUhz/Bj49Gyuu8ufYvFMvsMzDOYrpmdnOmejm8fW5r4LdEW5uT4kJwEA2K33/+V19o&#13;&#10;64T8ysEuTwx4Va4FHf7gw4eXX7yxrEZRES9hfy/aiq4CkkdCqH0zcEGPqlfZVNSCSKNctp+UU9aq&#13;&#10;PsZ/jLOqxLzcBZHbg/ERoCz2OtKVEcjb5lH0QNCckjboa+ISFZoNAlo25BMprAWB9f2xBARCTOg/&#13;&#10;dP/dn1e90AP7oLazPZfm/XqzlFxcLqDuOi3TQNJqR4e8bWXga27G5x/ss/xxBPLV9vFpAdfcNM+X&#13;&#10;W24EVyzDncafUJLtu/svogn3O1Nf6cftt2NrHkrEHEIWDLMu95h55HRdElRtODWo7k1Vf8Egzrfn&#13;&#10;pr5/PJr0/fFwYAXHDOF7oljOPhWG6ybEgEiuB+4m6W91mKenL+XoljsmE8z775DKltn5XVMO9ZWN&#13;&#10;9nArc780SXGjeAr3/DvkwBBMvP8c/61iBYZNXJu/cJvdLuoqEGigKyLxf1VvYWnpcf59/UJgSEOD&#13;&#10;VI2Y0Bd2Ik1A5MOJI2mZPbQsgKoPFEfIkCg8+QMNZC5swu1xtLSjtdi246RuUotWHsIqnWIJbMtU&#13;&#10;mqBzFLK7vG9tV00/cYOw+fwO1INtslO0HIJOEq/snB6KiCSgYDZO8NcB/+uWqkOj7RU67cscAAAg&#13;&#10;AElEQVQjT2KseLPcEpdZDFXiUIQ7Xh3J9uFV6UuFv6KWKnpLPFLHGhzF/uny6766yW0WH0az1i7G&#13;&#10;QoN4FFJFyn1KEwwXRKRNuzjQkmwdhi4PRX/kLDOC1/vdbpl3jyCEk1C2oWwPSOI70KLWvxc7QoAi&#13;&#10;CPqzf26diKe7nf6pLQgsi/Gh+lvz4LThPO+JyC0PtL1N3wvkGBMK8Ecl5J6S2ViJ1SPVETmb97vL&#13;&#10;+FjJi9n0wHqQE8l2QCnuzJfGUBoPzYdxHH0oBRsOAQQfYAP1w799t9tLnYA/sJTV0W6GeKvMkiYQ&#13;&#10;oKYkl/2aHo9uZIEd/35xEihyy7+c/nKN0DM2ppyUist+9MnfPWddDRNHtbSifAAd0ue083b4vu5j&#13;&#10;ZThuzQ/wdVj+2rZo/WR2zKXmrOx2BwSszVu5+RQ8L08fT59yAABd29RXVMdgKIJleoF/m6rSnv3r&#13;&#10;2Eerdu33gvJfS8kOI3a2acSbrqu+Uc9bYhH4ZJUET/OeJrdILtNijBsTcu/7h8Ade01h20+0pwx/&#13;&#10;LmcAlfWuoBS0cXImv5T6ToPnoxetpSBS6nPetr6cDudz+JweoDCK0ddDoR7iqXJgbUHhCSVMvvme&#13;&#10;8EaWs69qUV0uGjVPC1lSrJjsAhRPeBVVo7fJvLw0NffrfIZofb/dCtl3uGyw0+Ci7qCnoS5hnKpG&#13;&#10;Uq7WNUJkRVHxgukeLnvqCmvXtUrt3crC4Gh+TNmhG5FLOTpYMGBSybYGQ/oqG7Cu+vNCqVltXTGS&#13;&#10;pk9pWq1SgoFwKtYniUQ2ng23uUL7XPKsMp3awo29RLiUjgD1AC1qAgvr56d7/P4J0tSczq/7HCFo&#13;&#10;Gt6/+alwXgACGH9Fh+IUZa9xmJeEh+FJ3U7dQ/p013f/s6Ot05dKwXl9z6CXIPaKwThu7ljQ9nPP&#13;&#10;n7kxGyOWkSUxSWw8rcGzoUIcgF9JYvG2XR9gIrmFkRPZsXE8tIyS1Qsa31YRaa2pz6WA2myaI2wP&#13;&#10;oA07V/A6X0vEJEjka74tmD+4daN+N+2RIZNsLGOicccYRpvNJXR9NU5vp1N1TxvqWoCzoJG8jeWI&#13;&#10;swKj1kcCdwDdujGfMyqcNiUx1voIjzsMG7KvRggUUXKQFwmq8PhBOqeeUVhlwrXNyJ3xSAvdc31B&#13;&#10;tSAZMpSymS8Mfu3wpucx2ZxPVP7g1FCZuMEKM44IQLkRZzNpR9QDSuW8sRwUUr+AvnpWcyjOM3Cl&#13;&#10;wrJk0Pps0lMoEmUskMIbj5tSIaDt6/LLoWs3u05gtSRx3BCqriwcDg+4ICmaa63D5yQzjwtltl29&#13;&#10;7puOM7TCo4WLhWkHfUO62dogYI4kVhKXrrgu39PSOCypKzru7ervIReZYRTI7546kKSBr/CefKj6&#13;&#10;vFtWeR/8cDijLbvXR96fQyZPYnfZ2AhjZlNgJQactr32/7kg/AOX77X78se+IpSLQFizY666KCsJ&#13;&#10;fvJ0Z0xNc25jFh222p1Pr05Sse/EZ3fZHY1bOwWu99+Srmn2RY9jfQIQPO8WJdjA/Pb3PSPA8qzv&#13;&#10;PFJzY2AxFNqKGfhR1Veohxj3+ib6P2t9FCxETBJh+qc9PgJQC6UVQtkqV4bEGhWNHw+Sy5xcfVN/&#13;&#10;3wCof27lML1rW7gUgAFeErtsrxHqWcEvNccZrpNvatZAupb6ki29uyaQlI6FX+1U8PDxAZUcErxE&#13;&#10;SqeY2bS3tUxh1fpqQd0oP/nZoDjP/fPLV7359sJsLqIhO9wKJY4kSAIQrt7N+SARhxtzmJyom2sE&#13;&#10;cAdcOk56JdAzSO8pWxxzT4ARXexgsAhtmGzRalRFBKgqgARWdl5X6W1fEabZlnxABFLr7DTOV9Tj&#13;&#10;TYcVd/hhgSGTIJuMLfZ45URSL/2yTVSU18MPEYRrpNIMULiXn1oo1ovC7jBJhHVEf17WmDXG9e6D&#13;&#10;BUW4oyo9TGCZbujIGSDAwZ0u8ccN0OyE7V+7uNltjhKfvYUslEWb3AxwxprtvKZbkv+JkXm9a+xx&#13;&#10;XpUCVb415XqRXjz3FUctEWO6l6wQYRgShanM4Z+OMlkwCQErDhrsYhv/83rbNuJlYeFL6jhj//j2&#13;&#10;7Zenk6rww9MQdRqnuRKNNcEOdYkoEPIZrW1OAL9Xg9/XP42GdjcUU1KH5UeGDHuO5s+pVk/TbeFC&#13;&#10;Htk95V4gL8ssar5MvpD+r5h8O6fAMmCECcFAlwGChIQc2QDsfdc3g//3/+X/lnthn85ghUYaF4oj&#13;&#10;h5WpMVE1XJf3g3hgHKa4tgd6fnxNiVDS3seKSQQ7HY4XYF6N4SCEaO4NkzfgRmrigf4zErvZV+yp&#13;&#10;D+6R8Lip6eJo9VSRUvbjQ+O2Hceh43K+/izPsKgn3HZ2e4dH4vNKiSvZU9Jm6x+a9r6am/vZvnRr&#13;&#10;2dAmc9PtEOhlVce/Lvc37C5o4Jz6ZErYyYnWrGSQkKh6+/v2VIEu56QBLI5GJAI4PI/XA85L6fVZ&#13;&#10;HL7HTI/tUWSWJGvgWTDmkzPjh8Xh5778s6yBtwW6QtHXyK8v0pICGbnXbX//pxxpKO5nuR9UIx3Q&#13;&#10;aaq6biqXtdxUesHrj4LolEFH+dGxDGKmntL5cVHwc4eK3O6hP7SgzF8e8u/3LTIynL4IuZcLkkTu&#13;&#10;a1z0IETNWVc1W/75eaLdq3z5zv5L27xYSACr+2jeXkRwsXeVbpZKH8cPk0TVuQ9C5G0JF88pZWN0&#13;&#10;WQqIEpBUl6JpHXN8Cv9ytTafpMTKJE+VkDBzLzwuU9YvpMvox5YTqA6rv4iKwL65ZOfcMQEFMP5n&#13;&#10;Knc4sGX7tYA5BNWxW1jJgeNHW/Vid3NKRhw15lUGvnHTEfnyGdvtQXUp3ZaUqUtk+XeV+03HtWqw&#13;&#10;s/xILAMr1zv/p7PR9rE5kKMDHFgWHA+Q2O1bFzLa7GYeceXzPN7cG/5VMIACPVN5UbepIkU0kugW&#13;&#10;b8Q9nZ7KCqaNsM5PfgE9Czwv2lCmFg/n/K1v6v22zGe7fxJEehdw/Zf+5eWX2+3aSEn8IkI80Bag&#13;&#10;8JaffcanYWBo23PGyZ/rGuk7H1TRpmzx3MZWlEOLVtCtKFayQiEEoHv4z7UENbNGVoESuxFvu7V2&#13;&#10;D8GeKTLzVvx3bxZIPZf1jjoWLZvf9qjqRbWqPQ/Dj3gvpiFA5d0PjAGm7jGV7YkLy5sE6527Q5PM&#13;&#10;uhjc1IdYumJavuP4/rZLmlRLT2L3f+a3diCUuKueWvJEZ3beG+hitfR21KeqAWLKYDv3gsxvEtYx&#13;&#10;sMsGj/RKiRQdBtynSF9IZz0KUIn5XhvkfuyBUQ0IrcotfDsvL6npY7m3w/zmgveBKtCcUkkibGXg&#13;&#10;R8bp/A+do6T12dS9ux1mm69mP7Eewk00/c/ZgAEMCNAQXHqT8tlkDYTTfC0gABq/Xf5xxvhW04ah&#13;&#10;c4ZU0bFIxMhmPt3c4b1qljqF3ZfRQzY79gwOUjC2myZkIdWP8j1w5CoATfYg3eF2IP1vb4CQWlTK&#13;&#10;ft46UEcTJBe6R9+uwZNq3JKCm5ASIXLFrgvudvsperF+8WwTsgIA7TrDfUEUN5hLpQuxlb2VnS8m&#13;&#10;fIQNEXOE0Ky3G0Xw/HDiP4Oy77KtjZR3wsU3rSxP/WsrXcmplYJjHcOICa+H01V702YoxWwKQ1eX&#13;&#10;m2W2rDnXDS4UzGXX0T2pZ5QmRacJPByU0FOm5UwJuUcYwnbqgL5RBhT2KM3adA8aUlh1aDPlIUSI&#13;&#10;F5/YpcwFJ6ZzswQiRxDvOFZxEDDIDF5U97k57Yh1semaWRYBksgW3O/k8UBHzVK+hHUuiR5kblDQ&#13;&#10;Tzi8Y8F2RFBM0aw4Wxp0UTW+8Da1IkQuchUUu6N/tNtfKF+nVRdYoUV33Xva+S/ne7xtjoKmRfdj&#13;&#10;8ATlg90rQ2JL1h0KLZ7YcgWxcLa13WocvIAKwMpufj3lACPFYv1Ij4+/LNfp3JzhYpghiFBTjJQP&#13;&#10;r8Pzcn9/eRHTRmRREg3CoboAzcMbnd9j/SKiS6CQWotcwh2njye5bUeKAryZ6dTl59D7wGdfKbVe&#13;&#10;BKMEKGA3iScvMx4hezcAbXZDHFTX3FVDcIZ1cMuieDgupJTnfMawr3eAaHNoK72FHVVog+G1nIxL&#13;&#10;uGvwlklV7p/zY/XK89hcqbHxzgID4MPMbVtRDtdAUoI8gVK35OFLQc6t75jEJnnqLSt7iFMdEbTp&#13;&#10;sT9ZUvUW/BrRcoB4szRjnGGhUxNR7T2djQTIsLAuYR9JyMJjoBrBcNa0B4DQQg09QJm4gJRFZhEZ&#13;&#10;fVnVof1vrh1CM4tr4SQ3ATfDSSdSh9udxPZQW7dAvBHFd7N570liH5vFXKUyXkevKrXqWX3tVGyG&#13;&#10;ilAw+XM8JVsBuV8sVc3+V+AIjJg+zaR9wjf8Gy8vRRTOCSIQP68ggKD3l/ZRjkz8ctAl34Kt6eD8&#13;&#10;KPme80FHlzAEnGB8W5hFgLF8YuLwE/wxSN4ibPBtA/MONdtE40kH/FGsKKobR5VUPW0+MqAgkaB7&#13;&#10;WjhnV50Jxv/xlZPySQket9B44xSEYW9JLBNP1Z/4SH+EK3HmZKZfag6tCazb9sR5g1yx0TlnlKTl&#13;&#10;Z18PeFz1ZTXAK6v0IIo0l3o4JbhZNB2bKnOGre4ilIL3wLjR+h3Qc7sqDxPwk97JlAU3kaKQd7yW&#13;&#10;HATIdUun9AEV04BiOWf1T+/3yNVrRStA+aeeOgjAusmA+Upiny2AM7Hv8HZqh/bQjMmDoR7xQmQ3&#13;&#10;Bd9DCT4KgswTXDLeOwxTelHNlRlhnRPozvJ5BQ7uEESe1xZl4gw1oa2UPaJL8jPhEe+4vNxvIMMu&#13;&#10;f640LjhalkmzpsMD/+5+G6F5sAYV56I1/JJzZRlfEWkCKDASmW2aYaSDquK2Vy5s7CWFVPLSrzx3&#13;&#10;aQ+aU2So6z4gcPBQtR/YQxc7IN29/dEvqa5OL89/bLewZYQpCCWJ4bbvouUIWwJQyx6U6Fya8SxS&#13;&#10;cKsda4VQioglXGd3MklWWcG7u2U7/6fnVzOOEm15/jzW1EyjqHmbAMnFJ88faa1TeHcncI5kPlGv&#13;&#10;Skopkr0TrL1MK41bdfwX8FOf18iDzoAy7qft74DxHpA0ZbSro2vnAOHh9LHYvltCIjq0HVivmdGm&#13;&#10;0mVBrO0eGAj+VDXC3gTwFSv1H+pnLzD3HH8ov/yW/ZfzK95LEPEv/gkGv07vVc07caAW2sDs2iKW&#13;&#10;2icCtaL2jSCXwrbk019gErSabZEwBr6dvxzFhq7ud2oR+uCyofL4eDO3fMpqT1mFbIDwzWhQzzXl&#13;&#10;qPUUgDUx/O/LrYK4TZGopwkcW9gtOlPJUdr0Ca7NtW2VvS3IsSM+6mvoRbQHQ6A9H+v1XvHKxnDp&#13;&#10;z77sw+fNqIpN5o2dsFQZlkVzTnigwIH1Z02alW11RQjMhzuc+AAjyIttKp/op4+f9uELXT0d8i6v&#13;&#10;j+EFAstDYbaMoWzsWWvdCPShY9VupIHXCBqHWKdyW0VIyTqRkT7G1wDMH3DPGCaf8p/E4JaIIwUr&#13;&#10;c0fK0KzfmRQKHUhOxW8tOizLW1RU9+IBls0KGvXXDhh6NcmsIbEm7fdQanqne+BttVdqkue5v/M/&#13;&#10;Zfn1c7zzgQYEPbQ78mXvKi5oDO7nD3auOagXMKNHVO9XJz5msb8R/ch/+bhq1j+SeIW8gpI7ABcI&#13;&#10;XfagQDMuURaAuewxZPswio8v2EvUBMX7PUUSZ7xqQuOVtQ17eCRlANfVrBdEjb1Nh+dzAb6m0pT2&#13;&#10;tlgDMMO01cHluDNUR+ivBxEZA66EHE8OxnxGg2EYMIoUneiMs93X68OhJsuCAxjnrXv4guEiq2cQ&#13;&#10;S0vlEeNlL2tq9tx3pyQZs7e1+nXgxDWKX94/MWs5bRKup8ALonmndFMQukSAgnFoMFT9u35niu/a&#13;&#10;l1JOFnkPkuL4f/0f/4+EAeuFW6H8IktyJNmEKSq05EwocdCjuIKUS4Krw/ua7AaqGib4GbNbJp1z&#13;&#10;xJq6GNuHV6h3kkvTM1FBkSQe5E48xpBRiQjrH7/6ojtVT2bPhBlJ8xw4RUNTQZvn0WfjCcUBld34&#13;&#10;UnAj0OQtJ+BhaO4hcFzS7LvS5KS5kusybhtz0LR1E0wuWFjnZc0LtjlC2gu9R+BY2iabs7OJYoQh&#13;&#10;yskDZKNJseXA0WV2UjIi2uD9ts1jCGmaHZwBNw4hcapwg3QyHeba7aKRFOSPaccYUgbxvlepdn59&#13;&#10;PLd1fQyrl0wiTmPkAEACCOKKKsaESiZajNSSDfAeRYbpmT1WsvWpCFrnUCighXCSudkWCsu83TKi&#13;&#10;NmSzp4pLciC7WQcvWY99Dgn40g1oByUFlDwIQFVZgRzcnklnULDYFxKjuwNa/+O3nzRwjnImkbSY&#13;&#10;whQ0y7sN96WpeexEwk7AYilEkCQNRN6CMQXmvuthihFSQJS2Xsrq0Mh5Wtq6AbEoQty8c5R+zqNA&#13;&#10;maBiHXI5ZC6glFBrlxlTTUJYBNw1Q9CWIbQRHhlhDS9wXu8bEYxzCiQhtI4hg1TCah2FUFDv46e+&#13;&#10;yLoa15mEbAt02g+84UwSliNITNSRBr+DjHjVqjhPlNNlmoFQhFgKE/QFQGxXUyWaxgUKVFIEiDb1&#13;&#10;UAcPEygQDfLUnLM1yUfKTscDYwRjgjDQ5movhKR1uUBQEIzrfEWIltyUfalQXmxYNg2Tz0EnOmx6&#13;&#10;5pQyxZYQfcnWbxTQWGKxLlmve0cDWvZ5WUzMhDMBioPCc1Bk3O0+ayyqLw/aF8QUlyStmKTY1Wqn&#13;&#10;xWSPOdsXIwhNGHqnOYYZBougR0TZu6HGZ4cwqda4xkQB5jm77PxCrdulIrT95+l64xiVGA+K2tlT&#13;&#10;1AQIIbIppqEbxn0EhQZQfCwhWJNzIKDsgnJrCfl0OdPEEEkuEU8awi7XC+AUVDRvO3Cowg0hRQxt&#13;&#10;XbFGiRJQFni0Ez20aS4NEhQx44FOuJeFoLws6OXxRYeCaYPpflsmjwFgdeM3x+yya65UzfI47sbG&#13;&#10;AijyaRlnjmVzOvzt8HJ7uzS8dTvpz1VY95qrcb3gzEmOMIcoIkJWzx+Y4abpnLYUwuRyZh6mtM1L&#13;&#10;EBRFD0LBEHEkG9Iwwy5g7LpKoIyMphybRF3y3dDc9yn50tfVy+GYcDQpmRSjk70AktGG80QkEbB4&#13;&#10;T3yxFDB2tNvCsectCKj+fvlUCtOhjRm33cHoSxYsJC8ULZlKEVzOqQBWUTPdA/BbvN6ud1apxehG&#13;&#10;YCer7JO+3DJEz23lJitpW9jKGnF66LMo034tLuXNOQZbUm/OzTb5XHqKfcg2Id7FOhEEy2UeKaSQ&#13;&#10;oIKxcyXRYq3jRMI227DjKFGsOqrKg7DRuwDKlHrVwphIxj5AjliyNrOy3u4PpwahCJe8jym60nUn&#13;&#10;lz2F6b7esxJH0BUAPMhkI6lsIVouSymZJmNDAbQljGYHMSalLqJ5WrULJSDE9uXWyB4HLLpumTRn&#13;&#10;wZgPyljEqFCwztNDJ4KZh4YxCjjwBSFGMcOFQBFAUF0dfVCxr5o6CYABbESNEalTPW4zghZBk3JK&#13;&#10;UtmiaZ3TjySkCq6kgL7NP1GGbTXAtAW8KVZJJ6vT+bnn67SBDDz084fhrLKuHKtHbHynlM1523cP&#13;&#10;Ujc0Lu0KM0Gd9z8pO4X7ElKsj4/Q11JmDDKIbC/6cOqN1aoUnWYuCKFlNU5Pd0bUPG3d4HrSR+2x&#13;&#10;kNhkzpExY8Xo+Oe9aw+Q4hhN9MWjXA2VLKkezqh4H9bKEqh9y3hG8ccf90ZxiHLJQKNs97zfLOjb&#13;&#10;x3aggmFBxun9ICoUcOb59tMM/dFGn7C9byEGh1IqYClVwyF47TtKBIQwZ4QpKtTDsEgSDE6UOLOH&#13;&#10;293QWArSlVIMwhsKeJnNeoddVcK2Zj9FK1i8lRxyTKgwKCJInFDJuIRtLGmeJoUkoSJNrkvKwEWM&#13;&#10;jDG8JzMoqXdjrT+djh6htFrpIQtBg321hsBK4App72xwANAqlVRBgha9QKbG24ZTUQSkGJTA0e2X&#13;&#10;G/begILmZasJIaKzJiMm1+ScSBxQYCJEtEDYn44UNNpG513MafchpGSN3Z0TnJp9a6ujNoBxgjfa&#13;&#10;E564C47ZAi/bfJJVwKFE5LZMVUkApkKEkF2SIOZl0Z7X2sbnp2NFATY2bK6hTU0PMUYstHMREY5B&#13;&#10;u5KFYkIQnnaPCWrqetTeO4NB4hS9r74GAGMGMEoCCFj2cUsJICXG6yQRdQvMwvGKZwqmaS+yyoKB&#13;&#10;TjKqzJ9T23NapxC0DeEwnFuOQ+SHUwegSzIU3hZLenKqiaQC7rtWQibgoS4EAMZBShGihHPiVBQa&#13;&#10;UQzZOiwqPwXCmBDUjssWoKyasoSHp8rmEDhakoCZlJBqRuy2kwgqIWACBUAxUB1d7qyIfUwFJSwp&#13;&#10;yqGuDo8RcZAhAZgjKiHHBSOYHCMb50k7JEDhmSK6uruqAZZZBMgGhbFHcAmWDpQb4Nkg7QZxQpxJ&#13;&#10;lgBSAJocV0tUhz1a7A44TSUXjBnLJW2R5OK8UHAMhmaei+tbUbRthl/v2x3xmL0MdqclfT0/Iove&#13;&#10;10DrvkcCVTSmQjAFiGzOc8o4hr7EGhFjDSAFkgQMSh4fRIsK3v16+nLcIti0poSnQmRlYPVsvZe8&#13;&#10;orjWLq2rI5hTniY3h2xbSuqcGaDB6kHJvRAOEc8lEOQ3j4IrZb9ZgDjHglvrCsEUEYgQARWozmkO&#13;&#10;KqHAdi/C6o2Qh4JiLNnoXWCIC8JUY24iRELyALAPkPbDtNmIqHZetpCjyuqIItqSHWRPElxZ4+MH&#13;&#10;Ftjm1CEs2i75DEqhkOzZBUJFkhNPGaltT6cH1eSj9yhnAJ3XydBaQkUhDb04RYOG4yNH2PhkAUwM&#13;&#10;NlVrXbKxQDsTGxXiyKNbzg1XqipU+cXTEIFqBpMQqcPmc+H9biG1uMTMBOWBZWlpRiTKdsA2laY+&#13;&#10;zrOtE0cYOBu292Xzm1ANrVqI+W26CojsuCPJSK1cxtASshYfnPM6J4DCiindS0CqYExgsAwmLCjM&#13;&#10;TBCcTMpBE5goKkgqjEJIKROVBKWqGB9r3u85+KhLTM74omoOsUjJ25zWSBA6dH12UxYkwmijhUO5&#13;&#10;r+HhdYho974uOPu04uh1WBIvUUIXLCUNxiQHeOLYlkixVKjBExGSQhZ7DkcLmlomuxKAikaooIwA&#13;&#10;qkJwBUmAayIL8dHAVScDVMVLhsbt8nA07pNXg4nMLZa2CoJEYm5P1WIxRNiiBb3HTvJgdCJVghli&#13;&#10;mK0lCW5xYZLMZmOnFmmDM0whZkS0DuPdeGOxFJAxNTTGRM5o1Tf3+e5L2ddlaJqgc9oWRAjCWQAo&#13;&#10;ogs++YwFk/Z9sjGTviGhUk9IpzBuG80BZsx43XVyJoYinEP2KTSNiiEhQJo+2WVNBVhj8f/2P/1f&#13;&#10;Foe37Wet20s9k2Q7lCA5+ZAQQgCBxPeBJJhxjHiyzGy55gOiH658J4g/H/8awdT6456hV/0Z++n9&#13;&#10;ewKmP/HxM81AlwEjBOPibquPqgfxuk67gzARvnfsFdQUA8kJ+HAFi142931ThyYlyJg6H2mW1Kz3&#13;&#10;VpJ/f789dm2Xq2pjsLEJAkJBSM+JTH09/Pw2JQTbbkhgI0oj0l7tvVcPaYSKOVoPENF9vwtaty3z&#13;&#10;8X6Qf01tAYXdV1t0warSZsMoawKqFLAKpkw7pQZpWsOkmLhpUcvreIMkdfWr9brqZbvMGNbBLjna&#13;&#10;+4cTRCybpq10loIAet4b4j6WRVG5f46LxE+W2eIdjBSx5fct2IwYVaLd7isHYkm4aHdsK7ePoq1K&#13;&#10;RQmuzFQONZv5rt0ufrBwdrG4quPfLyiO83q/SpQ96fL93xkpsmbz1qBnbHCEfkM05cKlOLzIV2Pv&#13;&#10;W1gC9RUnIj1wn+3HTR7In3xtGGs8dGcxvc8qVBRMh77Vu654JWpqYDWv+/F4hJm+//n/UUwoxgiz&#13;&#10;uNkKckxTfa4JSON4a/kjlLJQdtv1mfE9s2k3q3NszPs2Ax+RqPauTTQTld383tUv3ltKkW/z+JPU&#13;&#10;skYxNxi/FV04EaLKNBQMVdPQ2d5S7FmNt6hDtORqXfKG0AbumjLVEu6rDEEuirJZYWh+NkyEyUGi&#13;&#10;9Lz1gH7t+lhBBpUxAVPxBabv7+/VoVt/bPzoC5CuVCYVvN/mccIQkt3c2NQ0jLPy+PCYg8bFMdQd&#13;&#10;2lfsTTEzbk5M8EpgIcFajhJYKsjmtw3XRCCugMpocwGEUDHxG37rIEKI9/UrwUIvhtcl8qkJ5OtB&#13;&#10;fL79ubZncjppm0tBEhdiVImOUeTbYhlaZ0MCg9rCFhm9YpyG8zD7UIQ4l4/Uq+vt3jXHZlpvgQ+C&#13;&#10;Him8ASfBKyiBkviPb7GrFMUZYfALExQ2qnnd0x7RWDK8X1fG2Wadavrh+ARSJK0KFJB4lux+jyj2&#13;&#10;DxHA7frjJA+H0unLxwYzP9QXPfr7flIPMipZgavZQA73y8fh0P3j7duOi6ZEXDMJ0DrgC9MEd2AK&#13;&#10;QVP0ZTdrLOw+uqbZooSFVzZVrX63NYAEhxQOOGH5AAABRQjkGtEfm+fLet3//sEB38a90Oe6WouL&#13;&#10;paCczJGf5vuFEXSXdwz0uaZcViUzjkBFMeIdYkZQjgopSraAckYAygo3Zc5tbH5X7wdGgdnt542d&#13;&#10;qm8X+/L6lKMnskjWoBiojz+WKQAgu8YuXBCNYyTOXRYMDzvcg9BkUeB+zbUCII9TvOrcPf36CzDL&#13;&#10;LEnV9M65uIwLKMdT9+PtD9rUDz1bjQUQbn5STBSS694D2G7e6eDycl/rAfvYo4K4PGNIgKjrpzF+&#13;&#10;x6LErN/0jUs88Pa1fph4yZsFoo6orWvUlWQCCIh5cqUfpjC0IyAhKATP+yaqxwjWYDMC/AP/GGjd&#13;&#10;y0e3gOzz9/CzPTxcR/9cGoYIzQASGgrnCK+XT9qAf/n6VetpN8vR9ESdh/7IZRezBtA9vT5axOqJ&#13;&#10;THpzKD2zw+43iGwuCxXqqWc6oNUKRhIotKmbH+7jxwfIKN/W9wfxRGgADtjRaM70dfnbX099X6xN&#13;&#10;M4xYYr1OT5LCpMfLt4bKDBxGhVO42WAXR5X4mMZTx4/uxUBXDjTeXImFCYGnhCsieOR4Hw5PE1WF&#13;&#10;GkR0f6lNSWZPgvboBBFgwaKK7UHoKqhe99/tZRk/CUQtl4nluCpMFcCSXj3KOiUIvnQAACAASURB&#13;&#10;VFqdVMMkIhR5vSbJ8LwJoRP8gPGxKzFTGesH99OeznCd75spz78+7HrljPzS9TvbuYAIeW9EQ2Ap&#13;&#10;uCBmwx98p27ROwh58l0nnp8Ha9djfpr3xWSNOcRA2OIKzczq989NSsgbeI7Sr1tDuCsWxkZImklm&#13;&#10;BX8PeuAHsiP4elq+f4sweRAbkVhmP7+Nw8BQeQAImmw3f29eXkEIvMCnI/ixxgZjc/lAVBAqQ0BE&#13;&#10;lPv091PHOY1j2iUuKTFVPasSaROSczTlcDz9c0+jXddaPj/Lt2UElZICrLn4Epuhnt90/1hF50HO&#13;&#10;5k6OD/U8T23ucSXoDskd5EHTbwVIpGkC06QzoBjfPt88pnIqLSF5n/wTCQ4/qF/X+yeZPZHV1Tgq&#13;&#10;/b6imD3haHaJ+YqjdGzYx+0nx6VmFNFfIUpS1W1/gMZj3kAqtpSAxAFjUUhLxOfHNcF8X8ZSWin7&#13;&#10;VDKlBAvujD4+PX5uW51LfxicQ1Q8mP1+0lJEaIZgJrEnL05q+5gODxUB1Trl5jF3zZd13TEoxzIc&#13;&#10;jkeMxGcuElO33hUO/j5+ffiLHmOxSj7AtsMugNP5F7uWhW+n4RCs0y7lUhIAW8HIr4KRHL2Vp9YF&#13;&#10;7czrX17et6mL6Xh8sDFftXs9PTaIuFWyh5xI8SSzotZEUkUWZv3K/tvqONuPrNahPYRQCFYl77cx&#13;&#10;5mIQ8xFuFvdV7sgkqkqs7mb3HQNAOYmjfRiOWMWYfFersK3a5d1cBUQUwM2Wng/zfO8qzjjbI88A&#13;&#10;tbEu9FPDDNo61S94AcCZvI0FIJZKJ+tskyMZVvn85enN/+tQ/loCUKhSPET0fF10gITEAktQkLOA&#13;&#10;xk0bN5LH579r+yhYppFWcF9cLV3G1oAtfe5QMUr2lxcM9DEEA2syhsW8FSFUczgUsxKOeSEdFm9j&#13;&#10;4og2pyEzhFn4vG2wGDP/5OdKgaL1mKrOrxaCkPyeFhvlA1Ul0526Q61AQ1lebdRwVgedYP4xaRkQ&#13;&#10;xCkkwYUYjut07wRDgs9vn7KmEbpi/fKZKZJlNcm7xMIc5x13PIeQEOANBH+OceBECqIgZCblSnUg&#13;&#10;lq1MTa9A8Y+Nsj/GrpYEJ+QJbI8kxLROGwRP1ZPdr6lcR3AIJRPBb9tNJokgpqJGuL7PpQG0Q+Rt&#13;&#10;/Df3ArTJwYgURsbYtsxdwyrCqbBI+NnHBJGPqKlPXqBAOsy5N1oNiMRqnQxBWB2GuLtWiFmdBHvb&#13;&#10;go+EV85PpgBQdr32hMLnJ1OAcmwfWEqcwBpLDS7NrnUKBriSGqizNym0LcFr8/Pjep23bDedAWza&#13;&#10;MWi+ZZeRp/yR3vINsSL0Hi/Mw8VBZqohX7e6bg4+AQhQqvSWKGm/7C7/R/4aos+02NuGxMiyBHuF&#13;&#10;5crbh5IQp4zsYJ43UkRD0evffjEBvI+b3f2X1yMvmGWFGuB4axNqHdnep7at6lq4BA+ibNFqEgiH&#13;&#10;LVWCwaGVFvuzfNTb2tKBCU1hrhh93/W+/+jPz3cD0EHdpx9De4Y7nHnJZa54TWBtM0HaNsEV3OQ9&#13;&#10;SM4oKDXXW8sQgQWWSII6vlyX7wXvyZ8TMFQGRYIYqqjQNdvntrO6UMSAhTB8Lj7QyMOYm9RD6nHj&#13;&#10;wrRYPgytsPNn1pGDgQqeWKlOWYrOZHNZ74rAIRFivElpnDVAWSgMRPPyWi8WZdgD7UrH4r7LWHY4&#13;&#10;Y/4EEW5/Jerfs9M7RuWWyBq2mlHuQgRFnTCRzJQMe9Fb5Kyb14mTipJ2N/jpcPi+3qpj9/v17did&#13;&#10;s9Ex+6oWu8ePpzraUrE+LXcb9PGxhas7crWacHO+w90jrdcSf4a1Dw9v+b/Wx8O398uBEkYr7VKK&#13;&#10;zkjPiTCL6xqaS/Y+MipX+49Tf9a78Sbg/+G//3+2kR3Vv5Rf1/rCGCxIJDzB0NyBTmTnC1RLlYGk&#13;&#10;hAPqnFA5oH0j7BRrrTGRhy3tBv8meCHGhsgyhkX2q2dEZikF9PBobicKKxZp2X6BbUKpAc0Znf3P&#13;&#10;celHxgSKXPutIOW9R9vtpalAsIwjP1qb2g143YJfEtv32eU1VcG6KYy/QNci7BWz1R6bJeBDzQy3&#13;&#10;QRnwCJiZjIMwUxESfMzQFgRHBAKEfitgETPNwxURDzDKuGHy24R50kL3oFO9mB10ZWi4OeQj+6kI&#13;&#10;K2FdIfMpzycofl5BN3TX+RbW4SplIphyjqsiGtgdBXiPlmyUqhxYAh+kwIYdS6hPtb1vQFJ4gKUQ&#13;&#10;CE88NVnhn6Xt7jmGrn8sy99R9pjnUm20dm4GFMGqcOzLhaAFHJqqUjjOGttAJkD6NmAiTg8VcpEP&#13;&#10;S2Q3R9SJkfk6MIo4UrdjMLDp2nf4R5NqJikAwU9f8um2k6v6intzUllAUDbom4tDKNSv8gaM8yni&#13;&#10;ZtqRnIhpf8+iRI6MWfCpKZT4EHoJGHMZb2xu3Xi5Be8ehjK4fSMlzQ99ers9MvQhMz2RA3ida84L&#13;&#10;Cm+cn8rMdQRjQLbFxy/RFuJQ8J3ICyhmt8sK0aghY/2gZqYakNX1EtZMqxxoYtmT2L5jwHtBvgyM&#13;&#10;eiHInxzcBSy6DsaLWv5thctLft412Fw+HBx/sJaWd++L9Qd8j2njNUOWOFhF2NJDE11ZrNPQ/rKg&#13;&#10;5chpYo0XmNBn9FfzeXscREfop9a268sSAB59WZtT8/s+CsZxoGkks9JwL4sL/HiKU2g5LGFxEYNr&#13;&#10;VVLKJBzBGTe9ixpLLcR79nNPWrkddjx8EwY8PT/fP1PwTYsiM43FW7VucCkdoZC+bLJXzKMt96ox&#13;&#10;lUpyr1NvS53Z/u22y9LEageNqV4CjrK9FeICjGFupAi5zjPxj4RDGi2K/BBCOO/Z2nyn+C0bJFjr&#13;&#10;C3GdBfoeFP/hXRBsXmcKweM9/YZ9CbkDORL48BjuhWzDM9+BDx5p//8TBB+7lm0JolCnd8tvd1xE&#13;&#10;3Bt5M6sqMx8lnESLFqJfoof4Apq0+Lb3DUggBFSluybMcdssb6afjCEm90OsJ8TfCiXCGlEYNkrq&#13;&#10;f/IeKgZ3vFAG8orjrbVZ1DXMv/DLU9HT7MD6Vb8k4HxyK4x2xhmhIm0V5WHIM08bwL6ao2O/9vqy&#13;&#10;YQunBjoEVkuWlDzCwCsG0565lwmTbA5gZiMJGePKrqkmTxwwpkS/PZSpDQxOPG69hFhDAmYzlnId&#13;&#10;BEwYTNOYrIxV7Iuevf3oxbmm9YHf3dZIqUjrmiU09wBSLSrUxwsoIc3yWccdmdlqDYbpWG/ClXAX&#13;&#10;Iu98EGIrFE4hSt5oXqQReO3pCAq/Igyuvocp3ueYK74m8MGz66Y7E1BR+RGgiUlc6jDtQ57jWIlk&#13;&#10;5kKeTS4pKLFrMGCvxPd0ehlwddlwt4If3CfUQ7psPA5QAx5WlgHDV5CmHhIO3R2xb/EBFW515lgf&#13;&#10;1lRYAknJWPrNco1FOj3V1EHzHYHY8fzdz+ZhF+3L9SNtSjp01Lf7Ig/bQ6DXbpgITQV9uS2IMcZo&#13;&#10;hxhM14WbXmo+8UQnF+zACG1AElSwfIGhTVpiUcYSvvn/0yJJc6aXu7HE5RvDc7T1g9oggJTv6uIr&#13;&#10;ciUAXGSVVbBYURRFj4rqF1SRrVhdyjOcW1QLLfGxJz93jpDdNpPGCshGZzQKiHMmYr701r3FXGx5&#13;&#10;AmLzTraa6QnHgcrK6eFqJMTQkaWBaBTZHg/+SxxqwRDNbUcCGypdke/l9fEqLiRGZW0x2JXkqOQw&#13;&#10;SZR6noT3QoiWBIsTjpgZsMluDGTeMgh+Cn42FBwROl7bYXZ96JvD0WVN3w6AMYNi9TqceTl0CYdy&#13;&#10;JkyHBWPCAfjYh9cUsBDS+lQkhMDbl/ccFBM+ddapZm+MntyC9qezJ4/BW0EpjDQm1Mc5uZn71Sl+&#13;&#10;TkpAF1enXQZLT/GVmGo1x2PTjzPG4vWMPeG4yWCF87WHfq2EhGnXv37JRQmIuoLFno56tSyQJBlA&#13;&#10;c3Cvo21OtsK0HD2GGLkvIQNpJ/0lAmgg9sV8ixPbruY5ZBgYXKe60728p2xme2wKx+SMI0lkp5fV&#13;&#10;OE+Qiut5pJC4E6S3PAWH8oiWpAlBigavEQU1OaYtskCLnEjBt62v6jy0DBA+cq+t5SJhCXaNGNoM&#13;&#10;lNiEIasBnMtQXrDCiUpCC5aryClbusF10ugnTK8ILzQF4WfcFamuI/TDahYjHw4U45zz0xj7bSMC&#13;&#10;O44wsXFteS5IqcCY69gmnF77Z/y4l4+kkwtZTQ86FELhuZczn3br5iAneb/YqgA2UAtuYDK//UVA&#13;&#10;Bw+EwAw5kjaBMb0cyYhHL2ZGbHt5AzjTUYA8bHaVEYRhzQ8ZCo75sBjmA6qkAtuKQTEtGwpyeFtc&#13;&#10;FaA/9cPCONwRdXP9O14qSuoBbCtEaj8HXOUT1iab087Zs1kdIinmsMjezh2CZFgWXuRzAlbWLJYi&#13;&#10;2WgvMhvHi/UFxFIiwXBUYDAooQKO5Otd3IzKkaiamOoBofChcUjVIYbkfXQR04M3RTLXjKTCpSDp&#13;&#10;Jhk5S9FncKtQEoTSmo6TNgYKEtBowOxCvE98AnALfhkxjh8otCHXlJM2UmL8uvjxXkwbKdzsTqgs&#13;&#10;SdAhjAFoKmF/yyHfkXz2R+1cTMq5cmI34WkAiTHF6Q5n0xz+ht2uEHAL/mJ0CQ2pzTS1KCZ0nu8h&#13;&#10;U7LO9j8KyyMFXGVxdYobA3pcBZiKUqW0LnRNV2LthohIJnUDZP+SbgfffzHVXe6TI8sKNNjbbhS8&#13;&#10;WD2wCnhUaC6GFCVBkEDEwbiP20EAJiStPgdL3x3RwUxzEIwDQMjiUY8WN0QhqNpmW2sdGbEFH/qU&#13;&#10;7osRpsDFqvMjvYzdrEO2r7E/1oBm1hV3wXgHPVQiLjGHBUX55tZ2Lg9xmr9HOgF7gCsRQqgDYWk3&#13;&#10;lZ7ui7gkSQ1LiM6kJTIazBnmPMxoRN+9DJrYXjkbOlARgR24MWECMZBh+K5DfsQ1P48VuDONdQAi&#13;&#10;UYwk7Z5X3m9YzOg6QKtTMjzdUfGqKgopgPuxz+ye4GrWA2rkiBgXAQF1RxnAaPI10GebRJUnBLhD&#13;&#10;8S5bJO4JfGIJ20EVh82VjGFNzMSWR3Q+D6eDwll8Kyfe9i3nNG1eU+zmnUnSKxKV++LWBSdlwEyc&#13;&#10;zMsU6czW2YoAU1kwSsV5nDiCjaJ6iOz9KoYtAQg/6i2Hq6CLI8DDiHDTFGkpznF0QDtkFDC6c9bN&#13;&#10;3e4CDTY0dXHj9MicstLGw7g3o1xVChFxWLeUkAIBChji0bAGwAd8TWGzVt3jpIbWKtyy9WYkLh7w&#13;&#10;azQ1XSgYFBEhS6CBcptNIsQZuAy+5E3gffJaAjCxnRo2yZvFQpkvK9VWUO/kfUw2hJjXGluAywg3&#13;&#10;yaO1hLe2JAptkDOkO1CoXRSx2gvmXeznUNkpXIyxTV7gGNzW4sQwLmTA1D03zLw4XfB8ZDbscrm+&#13;&#10;56ACkEwhhEhFEvo21pCwsY8BEooRRZhFhtdSbO06HlnjjWci52tISopUuLfAPgLfD7sCY9DfePvh&#13;&#10;/hMZxaVBPvRazcWP1KR04xZ5K65TzHIHILZox/nXC2NAFpiuwubmnVIw2BkRPowOQe50QK7CoMhU&#13;&#10;o43G//Y//S+ff2CHYurfBMteQV2G/Udmh+rDD5HGIbUlL6DYbXM6HD7CMQ7LnCgsnex+txOCcDOV&#13;&#10;vcx2TNvI62LhTuwJvcOv/uvn8k/nfvKQ4O3of/coyv0vf/vVcKo+Pf3y9iWpsL9e99U/06iGYR3K&#13;&#10;/+dsz+oBAEH+41coAcXtEGzd5Nn5Wws2GSf/fUkNrHcb74rwh7ohcZzUhbk+k/jT7x7+6r+VxqUQ&#13;&#10;T+Up6Ot/2u306uTu3pv3vAt3PJeF+xCFJC6iIT/l9L5qbTfqbg8AfEQMFrjdzUGGrWVJgCk+Pu3b&#13;&#10;ZW7dbOanfuQw0ENeXvOBfjpu/eif1yILdl2DD1RW2//1933xw8urh2ZIm6yE3Ff8jFjnzpanjVn8&#13;&#10;aM05gUIUP3y8vdj7t7xa8udw/dj8eXxZKlyDJdR7KLyP41gRUIOPxsxbvOTg8e7HgYg+Af+3OTnC&#13;&#10;J+dyBoBQEnlu5xA0S5/X5XY6wgly9A2ZDpZakLzhH8uOD+z79afTfxqu7eP+dF3fASXzPGvjZ6Ue&#13;&#10;KvnetYCJwMvLub3LG9Chhx//dH1/Q2nM8IhoiR1qZO7j9/5XUrG7ffnjX/76nx9++OOXc5ros6bY&#13;&#10;R1TTSrsuXXo+6YeUU/fc38jTx0dWouLV9Vc7vs93WXmI992YziuAjeNwxiDFRAZ7tvWaaO5D0/Zd&#13;&#10;cRFH2LwidoqFXc3YX4GymDcb1eToq5n7geSPn/99WPeGEIG2xVa7P69+BEf+H+4fh38Q/qHKGfhQ&#13;&#10;8F/yKbwEvrCP7DTE7n3ecPPjRu89XCAnIZplnrjbQOue4q4DC9Wi3iNfXEHNLt9blCHP8ew85ax9&#13;&#10;e/34B4Y8c7Nbz9shz/qXlPlwyrAs4g2TQpWXv7+QtOa4Wi+k+Sf/IRMv7WzRA95faJNBWn79thQy&#13;&#10;Z6YZtR7hfAipvL/tikDJ6XJ1c2e3zgGStef3nNlPR9z/MilRfNPXtcaoS7/m7+4IhM/ldF1WMMy4&#13;&#10;+AC+vbT/+qePcfhH3PTpxz/PnS/Y3vVDd0wa+4BQhnc20lvvV8dPyzOR+ZfO/em++s3Y4lT020tE&#13;&#10;DphMycytCxleZMPfbL/o93i4NwYW8oDQZf9/bIeq3kIbDjtOrdg3Pi+eawygm37+a1YWwHQfHg8c&#13;&#10;aySGl9+WsqQfP2Qjv5+8Lar7gu4tHnbbdRfdlMu/dTlkRLCtLO4ggf317b/91z8OAaSA/DyVCKUH&#13;&#10;Y75sD/lD/M0M2VhSI02bHn6vRNa9fa2Zv2XE9rNg9P54IHf267dxWCZMyZG1z3/tptcGgEtr/u9P&#13;&#10;D0WFNqqYZ1u82fjNVp8/grW5fFvMxO67g0JUoBgwrfKKp+L7l3fwVFdkCUKsorJ8zf3ufdzO2j4x&#13;&#10;xdEG4zv7BiNFEPD3X69VjrPeFVX2Nr4f1rvfyhF4P79f5D9//ulUv7z/8umpvJxvx8OJJXj0/Ovl&#13;&#10;thjE5N1v8Z2iQmEVblrgtBTbRhcCi28AhBqTI+ONbbf97uPhMr44RBojlnh6Aw8nYjPTF24Ln+qC&#13;&#10;SITINBlXHsZv597R3qkfDc4F0XTyd7FqT5A3DJVjb37kieUmFOu0lvANKyymvlWwQTvejtd+GAT6&#13;&#10;sMu604dPX7vO/yCjs/i9Bx/qCNqiRH56LXiFsh+W7fXhAaI27+GKAH1qHtL1P+o//Jdv3frkDOLF&#13;&#10;5XZhGVEqyYOEl3PTj8OHj+LW51xQlYGy1WJPiv335/ef7v+YNsQc7tE2TAAmty9YNw8PfxK/PP+K&#13;&#10;EouZRasTPPMfoP1+w6u94+pnvT7sHjhJVY7f3bj//EcKYfv9V6Krr7te6xhGJI/aZewcDbbU5ZXd&#13;&#10;bCPkdH0FDzFD5AM7pnH6f8Pk0vrp4aCxMnrdxqnOxEIudsWgrdJh47HIm4zXlF1LUOp5eUdpoVUd&#13;&#10;OCCVYt8uQm5v38+M77k9FM/93T6r7mn/7o7kNHj3s+6fjlSU6vn7tzL3OSv10P3hw9P3r7dzSg/H&#13;&#10;4vNT5vXtx8+4H5dFk8OPvD0g9pDzkfMnDBj4/C8//eXaT8OX7F6ivSDxxk5HbGN4uYUnsqsO0HrT&#13;&#10;bW4XBefCY6mzf6ALLiPE628z4K9DwbVffsWi+v9+uRzrvKJO/9hLgOENJhHjsaKS1jn/eTRhGSwj&#13;&#10;2Y/377+1WUAi+TyDAv0QI/Oe/l5NN4KGfsloBV6O9//d/eLs168vvCRuec/uC/JQUI5N0vVuH6ft&#13;&#10;9ZfLsf5or5gw8KvfrGHLNYoDHybFBT/dZ/VMk+32tSjM8IszGi5/+PNPQc/f2QCQ5xHIITcPmUVY&#13;&#10;A5YJVyeVEEu8BOi93iL+y5Ueyx6GmGD31mbFLK5YZUV59yFsz2r519vlReRb/sPn519e7+VDypZu&#13;&#10;9hjevT5TkHdyAg2o6rgf5xaKXgSOBk5y3M4rrhpo0C3oxAjPczf4z/v/ej6v/jJ9wsfuzASuK9Wk&#13;&#10;/hLzQ0Rq7sVd9bTYuFHQRGA4PVTY3H7hv/9TeDahEH+312qJ24f/4oshIUw/FeVC1m/x7faSHXCP&#13;&#10;rdPrUlhegRPcljS9TM0KpgxmcGRzGoNx1oNke/okCskwz/Db9F4OEoo++zAR8glejHI7Pp7SIZF1&#13;&#10;fkyRrHCGkoTVvvyDsvTbGzxVB+o95jm3ZHAe1OWtHX+4KwrU7Z0PWTmM3+8faewHkZNzN3la2LX/&#13;&#10;+OMJ6HZrfwNMLNuX5o5/GWj2zx+e+xWkI0i/gXV1Q5+6KecYKDYtk/cOLnN62ZhD5kPtHZ71Jiqa&#13;&#10;TZLE1UXEqh0T6Ld/DHVdBrjsmwdP1XXaaraA7enXtzf5tEPbcntuSaZsRbc2/+Fwn2WYiHVeHu4/&#13;&#10;fbzevob4aigmhAkoqpex+fRHm2C3rYEos/a84Ofx/dTUq1CkgW/jzx+esvXVwG/1NXfTfOaVqu4b&#13;&#10;EOunHM1bsrCETRrrEcn0/cvfVR7a8QpQKErPVqU1djqf/LmolA7md3/8p+nXfiVfc5LiqDcg5jNZ&#13;&#10;jXho6rb/nkNGZpP2KYrx+MNhDCHOWj6KDCDYLgnUyyFqAX6g9ThdK5Kw7pwG4Y+1OGanh73VVwq8&#13;&#10;ofjN+o9l9bW7VfsMC79A2xx2JeaxDH//fqulqFBI4du7zjWzMZtH0YTuew4FmuDLlyFVsBPnAgoz&#13;&#10;QME8V1tXcf/q6vrQ3D28vbwgkBRDZumRMGXx+7//+8teyHgeV8a6Roa2X8dAPT3Jx+Xra/7Heqab&#13;&#10;L1nozbN18m5fCvYytJXDqnN2MzGUNC/ejN0gYOxuaaffPT34Zz1n0EmKDiD0h2nTjx/v6e2Ff8iv&#13;&#10;WwryUMTAIV0W01kHX9MQx4WtD/98b6d1mYfmIIZx/m/+tPOXL+svf73WeyG2MM13TFmMq49/HuYF&#13;&#10;+I31ZZ4zmcXXizndw+EyxbVEdHlFM6SqvQaXgaJAGK8MjFPbF8sduqaA+MeHO8Hz62XYz3dPj5Oz&#13;&#10;IeHy4Oyeps1NbRopUyAbi4eMSPb97KVV8XUrisyRF5CQ26is3R+ensbXFczl85Ultk12O9iPSJAw&#13;&#10;rY9ZvmYgtYIG3KBsa8HztMGUtW9asCkSgzM/p3bcUuLq5TxRCBgqp5GZ7ShVzhpTU+7f+9407Ckw&#13;&#10;5gVxREmnF5wCqQ9vX79IlDPPTyx2dMET4j0uDUokc8KTuwRQrVhhLyvzb+pffnDaFYEn0kTzG1Ms&#13;&#10;UZF3PbzL0mKPIJ9EU34kF9Omvnqb/74//rj6nMEF3nIC97cxHtzol4ii4LLeqD08iG7u1C3TJhYy&#13;&#10;Ldefn8N9+RBlRaepVVa9LoEXCgq4PLddyrxAYxhvy3ba3YskIc7GYgMRlbC4Ts+nJRv9d908l6kq&#13;&#10;MgAxxSwf/hYoIpNrnYn920wi5hHLnj/GzHo7M9+x9F99/v3mtGEgR5Q1y8q/3af8a/IyO9gpiaxB&#13;&#10;6E1yr1Rou2W/E7PV792I/+3f/rexd8FKrRiAvTXMjFhRfmtfvPUpomTRCnCaNBi22ViMAyMhuYwz&#13;&#10;A0Y3nGfnp82bstjp1dsQ+tu7gIW/gdTOCKIYAXDkFi79bVC84tRkTKCYBBdo8d/sxhCeri2t8FHK&#13;&#10;WkqbZKVKjB1RJACvUyozKSEoJbUU4pQACNq4pDGhwingl+AS/3LuMFBJUCbY3F4c27rnAFjuIOZm&#13;&#10;QJxFlswiJz0v63Q81H3A58uNEB4TzjK+eL0ZFxHACBRUEqk2EB3YsIPCoUO9Oz3uglkUp900IdS4&#13;&#10;bviwKzcP6/39thlt3YedtNyJe+5pSCtGGEzraLOYlSVPWAI4pUQ7nIJ3euUwQMY34qrDoWuvu1r5&#13;&#10;tcV5hqDLKTPrNCWHnDJhaw61nsHb+GXaXAD5CmPBqQDYGj+aKBWbppvCrB9dValMSesSTckjjwVv&#13;&#10;51F7mzxUvDJkBAwY61aTZqQVgZ/3e2eombqsyCBKAviCcjP6kOJNr4wChEJIMjgIIL10N5q4qA8R&#13;&#10;+81OH8pmukZJdh8UvVlQZiVNMAWNC04YJoLN63j48a4frt65MG3F8Q5izGvaz9qhwAsGsYKbdSHO&#13;&#10;duFNdAFaY72dDw91zUumMJBB5lDbsaxEMkh7k2FI1iWQkoXs2l4lw9SE967DSNiYTBDLMgnsmCWI&#13;&#10;+WlqV7MmWR0ABhC3ZqNIebdKKuJqU6bjakI7garOIE6AIqnSwc2baerKrsavrqgaqVBKJhq9hdgH&#13;&#10;H2DSl5kBVopqxvrYVMZqQIX2iSKDPSnFiRGCOcMZ8Wm6tQZndSQ8B0M3RX3dTnyfUMIMueCFlMDj&#13;&#10;ooBrr99Xs7s7WBcOzR0FE+BSsHyaAsayIkp7Z3xMKUh6hBvJhlDVyAQIsFzNXFV33jmGKTB4NkYv&#13;&#10;GiXEchiRFgE1pDDWIOdPShnkH6p6tEYUvL1diuMd8IkCwgU/FSohlBBG2kKa6p2CgAuFM8EgCHGZ&#13;&#10;q+I4Ez/62c4MF3he7TgtTluM0+HpAA2PzGjj9ObHhdwf7w0Mt3W2cS2dCbP99vfv5alsCtYP05Tw&#13;&#10;76qGQb877F/fryKgQuTvz+fFbJhrwqGNxkpUREkQFvtKJAQ0pLRAEel4qXb5FiOA2V6V4zz6ZN/1&#13;&#10;/FAcy4xh6DbA5O4EJHnYKSCF93zVICXmGCMYPn08nvtVz0vZVBak3X0a9SRYEwH89fkKA8qFCsBc&#13;&#10;pyGAgKnFM1Qyj9F+/vRhmV1gUDS5nzNG4IisPbCKAUjQMC913mAHgjIkQAqZNZkfB8Gk6weKq834&#13;&#10;iIgwa/xhRzLOKNolfVccu/GGMgQEQeoBkhyuw6GOKPr2rcM45wbAsCEYKObIxcX5gFOlkl4WJriN&#13;&#10;xEzToNeNoGDQEeaYZRBiYDogufHJO5IcgDFYMydgOfJLNJs3OkREqKUxCtKACvrBW1PvdsFlDq4a&#13;&#10;otmtiECCKEK4n0O6TGFLlagJh9d2VgINyxS9jHZVkE3vHc7Iu7XdMh6zPNgAEIwoLuvsZreXKiXf&#13;&#10;usBJMiRNIPINWwlc8BLm5y9fEEaQYlFCDrItWsdxsgg5Vx8elwid3wpv5E3XpAAAIABJREFUpKDv&#13;&#10;rRVMUUjD5pMq3MtWZsqaOcC4zfO6Tn/485/1uiXnGsJrSQah4wqkk1TIab5mLF+XoAq8LlGhDEJC&#13;&#10;g2XNYccEd1GjyFgoCqZnnEWjXTIQcuY4LSEI3fUKEypr6V2SvIqEgS2077ddc9/aLi8OmEgXlqMs&#13;&#10;b9v47XKpDgTaGEASKlcRhxAKnjtvZweKcjcvNkhVlfk2dU5vMLKxG6HnVdaM2zwvERqMXLnOZz2t&#13;&#10;3eVMVIZDEDI3BkiHrF04U6fHp8Vsth8jIrRsCERzv+JETUoe+1LhXSkhpQ0WkURR5kqUXBJBk2Bk&#13;&#10;tRTPcMfylS1961ezGmynwVAJ61PTL60AsiacAUoC68YlQYAp25azTajMM7PNcAXr8koSSgBiUQq0&#13;&#10;cq6AB0skeh6AA8LzU9UsRquqinalhJeiyAsV/AYghT6E1XJEA08WBAoazAvBOUC4v12kIAqgSqiV&#13;&#10;Mhi3pIMbN1cMt2uvIwqJAWytBSqvJ2ILDmkEinITQs1osT+8XAexuRX7vMQp2ve2lw7GfgVpQbDa&#13;&#10;TMSZUvuAk1yiXtLCOAPeUaS0dgGnqi4YQa4bLJMEJOx8GXf/eP0rLgQssuGy0go67Du9lIrMgwva&#13;&#10;gWhRGCnCpl8yrIgck7d686PV27KktB1LtYfqPLalYhB5Yci2Wo5FXSofV0ChLAREMUIUGeB1GSI8&#13;&#10;FHUCxkcTExGlZCXFqIFuNHazxiklB0dCjgdnwRYZVR7YWd+IxCEaKjhC+fV1YJUKJUfK0byyy0hi&#13;&#10;nG3IMLfAWbcWSLhxRjaebYAi5wRu0yAF9RA6ExgS9emwjf28RZofYY6EhTASs9i0TSw6hZMFMBYZ&#13;&#10;KYk60KBhBIBRjEFo8keBGFXSUYtcwJEFL2Oce2MTkZfrJBAu90eAvCpYr/t1gJTKYCYXEReJEXAE&#13;&#10;JEmGrCsJEYFexusKtBdE6+jCwAklnhHMfQST0Wizfx+vENnTMZsGtyuK6LUzE4YCOT5PY17kyGJr&#13;&#10;/en+GKWVijCqxla72S3rbCPkUpEtMSn95I+qQc6wIgcAzB7mkcUUfbBZXnkLgwVuMc4BLjEnOWfl&#13;&#10;qqEEHFMyeccKiSnnedaOq8K4vS6cyrDq6/TMtS891nly/ZRTEay1bqEs05ECSAhi87pMdo46bivA&#13;&#10;WMHABCA6uIIqO2ruuVsMdGntZ3WX4QSsAZjCXBxwjDkXfnLCWbNqykmK3CJAWBa1q8oCxZBcAoTr&#13;&#10;zocEYkhFVYBZgICaYufsfJs2wSEFzjoQJE+cCo7/8OkjTsBqTRvqrc0YJSmKlJ32RXd+ARwzwQWB&#13;&#10;CTqVCZjiGgwqxD4yRyEEcJ0Ng27QEUKa0Ih9ypvsbWiFhwtNycH+5YwgxAZKXkpRiZxJQcpd0Y19&#13;&#10;CsuhOPoe3FX31/YWIakOeySUNVQkcXs+W0K7314qxZdlmPs+ENhO9qOqpsESTzgkjruj2lmni7sc&#13;&#10;Jy8zbr0zzhWqTDIPOHm/3obx/PJcK8oR7OfrtiQ9e5Omm9W8LhcfqsQJU9HTcQKCcwIJBFDe53G9&#13;&#10;ms0xJtYlusvqnaXcSxwDIlW148q/m1koFp2bx7He1SHqaP2McbmPVSVUjiFyeV47q6exr5qHYPWx&#13;&#10;rKDbzLxKgSCyzvi1b5EHdttCmQORvJ7W6X2NmCkRIPRT/PDHQ4AE0sz3E6EIJIqkdBnNRQQQBY8R&#13;&#10;R/08bT4cUfH12iVExqAT2E75sb310cW8ZNfXUZJ81clXCODVBssgao7N7a0LiyMQOR6N83XRWH/T&#13;&#10;GhdlHv06D/0SgA8MIJaCQYKhLC+qSo9D1BHahKhEINU5i24pDlVR3Dloyvsyj9nUT0oVLuDX4aow&#13;&#10;Q85QSJEUJM9dZBGgmII1cZm2kjIbY4DEE63KPK/y9vxONDcE8Ix5v5TFYzDr7TqQxBG2FKawOcLZ&#13;&#10;uEw5F8s8OouKUkWAYkggFtM0wxCf9jv8P/yP/6ugh/N70JXLhY1GwkUxJZK+LfN2d3qyOrSrbxCv&#13;&#10;I104dmbKWRxHfmQmbNBsZPeEvEHrZDNRBggBcA082Gf4uOcEU6NtgkLeQcWr6/u833m8BowwxIQ6&#13;&#10;IX66JzHJiOS+Zsu1oOzmeCWQBW6FgQDdaU+DZ9pAZL1kRaku7VVZDrG0Nl5cX6vDbfX1x8+oTX9d&#13;&#10;XxgMaBuKjw1aP4ybnbR+lDZWUgPTf2FG6DKX29S2kVMsgodcqICsLDLE8BrmjDHbBkMA2WVbWFUg&#13;&#10;dyR3ftEQ4Bhu79eYyDAAoudDgd+HcLsNUuUxpf76m3rkRkxDAqiDVDFIkhHr9brc5ZUK8evkfhAH&#13;&#10;FP317fW4F7/Mw0a8aSMTFtixFvHX0RQQmHU8HYqJAZl2qhQAgQhodlJEZln9IRBXUo6Nj4wFpBCN&#13;&#10;mEVuIZGZt5YAYrfNQuuhg5mqd3Vw6fnndygKX72Xu503kdBiouaxKNg06Y0cD6X3OgTDwkyBkLi+&#13;&#10;jW0f1qYuMEwalL7TqswBw1jzVJOErDZteomluls7L6fO3T2aYRYJ5IKihwwR3E1TwRmpw6ZXEFDQ&#13;&#10;gZWVC+EyvQYmWEaYAPPEc4AgQ4+/e6T5JtkRACdFiARwwLrxKiQc422arvenSrcAZZAZ/VGVb0nw&#13;&#10;VZSZaHIWI3SRqaxBJF5HLqlvhOdC5RL65BNDXQuPwFsC3828o0+UOexjlnCfLUUkp8SnsqDaD5uG&#13;&#10;eQbvN8XK/tyVtM4ImcO6rj0CvmZyTAEe9i5BPGwUMGhTh9a7ht3G2UAlSVXSMRp6PTsKsTrkQxj3&#13;&#10;dTlFTFRRNLvG9g7VaEqf8rv3bUHSpggY4cvmTXtJGoXH2iczDev1ZZSk5/WjtQSDKgGPhi0CrLIS&#13;&#10;55iOu+F1KfttU1NELMtLBAQiTMkshQS2pINLHsYAYbFlJMXBx9aNcVARpFuP9+ry3kIGrZ0AVj6B&#13;&#10;5KLbvPMmbGcms+f32798/F0ERm+toxWP47bN9aEsvfhH14omQzju2edJuRQhjBBsRlSyTxPoxJyu&#13;&#10;Tb2f2hmQj1Kmt7HTBCs+F7M+FUc3xNQwM/cIk8CqOzP54KAUmDI0uENz7NsJSdw8QJesTsFBUAQJ&#13;&#10;E5ik336+Bkew2MGpKz+l5/cLkjs4JAgg5chDvTHVf/laFyy5KdY/Ld7QGoP2BrM7QgsAM7MtoKgB&#13;&#10;tpHMQ4sYdKs1xeEYq2fBq/E9URp5/SMKsVCcRtMiUDccozkbi+s29LdzwUggZWuGjXoGTtLH9Khe&#13;&#10;xSi70XNUiMJP3gcP6ZaLgvLMtRmF2zzOCsFhAD4BgEmRtvMdD9E2ufxgbXdZLHHiMQNM6HDf9rbE&#13;&#10;0z99AHFLdqURFg8MUJTGYaqLhjGxuC1gS5CLNjLOCcggcrguba72uCw36Vx4enqiymGlum6DQYk8&#13;&#10;3pf7EG1RSs7Z9/NLAADmGHEZGSlOx/hlms4/N/vdsBjKd3xXvg3Xw8dGEqG1tjGSWNWerN3GkUpk&#13;&#10;golY70yEAZIjE9u55xa9gmmh2KbYyGInMxfd6+VtNeuJ7bzXNGeL9UrhFSO4q+Jrwifyfr3s2V4A&#13;&#10;jzlxIALskadXPaVG0Rk91Lvv7WCFQDzs9MYZduZwXUeBKLZxJrAepfdrllPMsZknl5LBGEYb36dD&#13;&#10;rfIstRkTXrEOaoXAdjMroKTBpavwUWvfzTOcel7uXdvfq0oLc7k9MwnCUvP5CqRoPj9mBG1LQAlg&#13;&#10;h/I7lUs+j2aZEiAQzP53n3768tYl5bOsttanNBMNHUZYKU9eSSDGhnXxePPTMGzTVh9q0tTOwejo&#13;&#10;FUWhN7steZbZJQqoQCDRuigz04adPLze/EPJcimqMnMo+WUtikMu9ttlUdy00xyk8lsgdutN+Dat&#13;&#10;OyIznrvNaJKc2ySF69haa/yiTfT13Z0ZF5VjEMM0zd2F7FmOjdaFXzoWeFzwtmcVLqhNJi+5G8OB&#13;&#10;SmRJWAkQwVivTWr2lBI6DZ1SnOlIvOEycwB7rGhsMcDrMC8gyzE0i+GOmLk7D8PsfMGp68049UgC&#13;&#10;BeE0GIW5n+1ilxlsiLOw7mIIIsv+8fW3LGc7illI/fVi70/oeoY62tGS3yeEuPE4eEW5V0VtIKAF&#13;&#10;if1ZMRFcipiLuCQixwVIHdzJC4YV5Ehg6VAZOeMOg9pgmD3tF/26zpBWzDKDPEAeUiZtSkY7s84o&#13;&#10;upzRWOwEhGjTtC/8YZlh2hiTQDl8CYJc5iXDaWu9QBygrVTBjdudOExDqO9u3iUpj6ykiKK0jkX0&#13;&#10;cQlIQeg1IJhrtk3b1s60jEIqVUoPHWRAe28x0hCRJZK0JRjqfSXLJtKAM+C2nIPJuyB5kbx9RoRU&#13;&#10;xXlcnwRdAxAZ0OlSqsOwjnJXbRusQDnR+JsdM7XwvKozVVCxRgi1qyqVko6Dl5ixRMe6oogQEDOK&#13;&#10;AXdcVW5zyKEFBLw5IKoFlkDN2UydDigEkaZaMIbilirX8NFdxC4KWyJOozMourmnjGEdPCP6UDR6&#13;&#10;QdbIIPvi7vM42bo6QmNnuzCBA9SO2/XKvU+HQhJFipydX7/9KArNsYyRa7P2S8h4lNQKyiCBqd+r&#13;&#10;o+lBisGB5AmuGQePhzLHXt/MggumILBlQbuL8XNKKUFMeGLzNpECILSN2zJe10YcOCEJc67yEAO4&#13;&#10;BpNAGA0xkSPPDyVlrHeCzcuyzQhG4xDjtddu7Re1q922WQM2DbxOBKAEgM34uG6RoIBTRkuw6n1z&#13;&#10;WiYtMCiOiIz2R3V4EWOxEgkolDjj0ATWaZxg6H65YEVSAffiLnkVNdoGixD00eQkRxoSK8xsJOG2&#13;&#10;G9MJJMA2QyBMfnRm1Ws3fSx2t+eXel877LwRPhEIlMwphkZQqUeXnPeOIkxDgKvpj+iz2wIMANEF&#13;&#10;MhLsRkjk2f0WYzuOIOkSgdv5Wtc7VyS02mQNTQHGEtvLrpTXYIC2GHuXNgRAJbjjMBYSf78tHEBI&#13;&#10;lWhQvAXUECKdPzPkAoFIZjKwiSQREdUbFmWDckqzYbSgsIpSiIDzQZXAdYnrQverCXFxNnJKMWhv&#13;&#10;lAQkI4qZLCezLkNIrqoZz3faZTurESyTdgwDX+Jyo3InbvFWEzmsA2KECRWXdAuaZkygNKz2UCpo&#13;&#10;BkqhD0SxchuMemILY0hKKnJyHiIuGclWy9bhsqwrJHhI86PEjMv36yUTT9mKITGATzn2GyjX1ZB8&#13;&#10;nBiVXAgq8Kb5jul5oYFcKS7ydjV9VtCQPIO5N9v9YW8Qxz7EZYZ2rcosgu3usUoanpq9XmbOkSlz&#13;&#10;461iTrHN4QpQ8tb3d2j36/LviOeQF2oD0DnA2MvcxTpTunMeCbz7PnyLmGS7Pb+CJYLybt+BjadR&#13;&#10;+B3B9PHuTqMVD9Q4uAY4iaGuKOW0UpjS+vZ2LZk87j/paoURrd2UP/Dzd11mjKBFoWyIQmYHQCOn&#13;&#10;wWC0IZ5snxwpWR43D+qcWuPMlHHSoiXOdHA9KFB6tUoU3bSEAAHnTS7j0pGQyx8OiOQw1pFqwWR0&#13;&#10;yWlXEIS4sokjNdGyXKaxyYoiFT2F29Yp6t2sVtOXYmf7ONqvpcg/7D8OaQbGQpg4Jynl87wEH0/3&#13;&#10;d+eXzUdQMfKxKfD//N//7wZqUyw75N2VMyqBjKkHWiEEc7+Qm3ByNUZYcyJ9GOXh7m3CR9aPluCI&#13;&#10;VUJahVRBhlOYugP1t+5WJfchx7/OLS8ySLAAXjpp4Zh/Rnqmq3HAYhV4P3kmzOv6PtQ2LINCP15u&#13;&#10;oXJPc+HBSht/RFMq7oRElZ7lHMnmXmQFigeMaE1kWOL4z5Ua+RCWNXXbrrb7XYZmHNciTrnH/ZaG&#13;&#10;01O5jG2LKCurRN4dF8ltpyLfRHZP15wkEcI2W0AnqFGWasBu9nDKUqpnOy9yqdz3U1u8uytpgddg&#13;&#10;tepu9wnYal+czZpTge88RYRYVkg232wB9uw7pA+Ll9tKFnVNd9kf5um2ovGfbmRxRCeFig9DH8Rn&#13;&#10;OYblsKt014qT+u4vn/bZ/K62sAVqvI94hqqxYj/H3q23VOIGt719aV0qZnoaUv/jfWnCAgW6iv36&#13;&#10;/nb8aXeJryWyqOM7VrHcxmlMfvr4qc4RqCC6vdjgD1NBHl99TTIf0HtwXwnduvEJMTRFpMQmfJbX&#13;&#10;OxI9TgMOYb7aO9avo6A8WSoASut8zERTpRnNvrAeHpzfVJ2cHECUX9q/EEZ1TJJ/8qgLJIui3GhC&#13;&#10;nASG6i2mLDtiWm/WHgezOMZAf3m9zIl4SFNXq9n36Dcfy08Pvq84HXyEVJXHftfFmWE+TGtGwM/i&#13;&#10;InI0d+3ULQQrDPE1DvWurXhGltoR+PLuU1GMLEmevKcCZ9JST/rOq/qpPNtfecCBpNfQi2sFsiIr&#13;&#10;aNf9ptoTFTTl6Yxv4Bx7rLHgPKu6r9M+kl07I0rzz/kEyfc11ITcfLY7NBjO9gb6pENO6D0qtoiS&#13;&#10;Ewy3m635Xl+fpbu+E5cZcTUjeMr5uEazFVWxhBWLjYXz3V0efgEf9p/iNtd1ijsFb4aJGNnKuhh2&#13;&#10;Czuy3t7YSDOqyzxcf3I0zbnmRUt1AczrbxSHee1ziaQW3qx3d7vzKDVWtGk2GnKyQeI8M3I4tFkm&#13;&#10;EWii7XjkM1Qy9wCo2ZmDB9bWENjFAy4MkWa+2VUxiPVwiVlxynUyQXeJHAc3tNL5zEbnxR3mdb/p&#13;&#10;ACr26BYUHCVST+e3+ybDeqLpSA/5i7/Kn1gBl/BdUiuxiMsqKUYKuPdl4EzNzhGVhfNXHOgpK9LS&#13;&#10;wQFzfhwHbfJtsZyWSTUGHsTWRi5FhBsc+VqfEYeUcRGdxHXgONXK/TpDD2FkKSdz/31bZ4RA8BAb&#13;&#10;RKLXerpFFiOpcib8JJaDcDwn+MKDf38V1HKZOm5Pk9PXTYBdc5/6ETc/5B09L5M7sTq7EtzcvoFO&#13;&#10;j0MxxFJ9KrrBeLqyHJzco/ukTbAYECD6y18+fbybI4GPVcqwJ94r0UzAbaNh69jyvlQb9kTgT+cA&#13;&#10;u5dHYjER/cW0Ewvs4OBtNSAxBin7Wwymax+rOr6dNy4z/HGeMVDva1luk21gVXZftyrOkLULL+it&#13;&#10;DYqUxRhtZaZbWXamn2w3LhWiWZHX9/CezoaHRK3zQnteIYZQXOFOD4OyzqzLGMd9Mlst/Jom5+L+&#13;&#10;8bRGu3Df3uJpV7No8lPQa54w5BkrnoZ6OeLelBEi/zxvVtX3tdSBSOfE0LJKnXCcyOSz0Yd0ieII&#13;&#10;E0exs61Hku8/3/fd27yM7E5slc9eKWJfKAF2mrHmc6qHmNGt/+QIzPNrLhWHZRnhkVzBVOgiLvpY&#13;&#10;MAXmbxPWfeRhN74gIs8FpwFav5kUCJMFQGgUQs9tpqTeNlTgFRGlmLVbC9GRVfi8BTz34nceKGjR&#13;&#10;a1zzDLfmOyqW/UW9skQBZjFiX7826dkuEpjTnVjdarALwM9hFxhsh3fy8PiDPhICDo9ZG7o/PDwY&#13;&#10;vSBMNFn8ZoADh6W9xrbJ7m5f7VbZzZIU4i7PlPEk77293FH0Fvjm4WaTjEkcT9M8C0l0eo2kKspq&#13;&#10;7XthPc2w64ZHJK4qIEPVlq2rqYWQlfA5XPmpeXIBMBSbVo+oot466kENOBGgjws1h7waKFkeDhn4&#13;&#10;GzuoDXtiV6Jk8QteXALRWH+kkSIX0qKUuc53/7Kf1IXBLIujR4HmKiVlRLdYAxHa83goK+Qdxsaw&#13;&#10;k1KiUnCRKusIkHIjUCpIyP9PEHwsWZYliELdWpx91BV+r7uHyMjqrn79zGjDesAHMMAMPoAJnwAz&#13;&#10;fhNmmMFrUVmZGRGurjh6a8Fa2QNTJOCn+bB9ymOCwGSBY/Rt05ryVmHhgkeU9OOdt4eEIOnrGDjS&#13;&#10;KhECO2zmSSagQva8L2P2gl2wUbGFfbuMYIceLBm/ElNQnkliVRsn7y7z3CgtCwFZONuEHDwC4bav&#13;&#10;Lb8JzXfjNBFWaNNXklUYGOHiPAsE2rZJ7f9rr5gALaiuRA2SdptmCXSSisAFIrBO21JllDPddKMa&#13;&#10;4DMSH8t8DBjSFkYjaFjqamE7i6WsqbtvvIXNCQWfXYfnxRVD0cMrlg8pR4JBogCTQ3SB+CIvWPqY&#13;&#10;hqlKbqlEBqLiR3ePoILVVqprzr3Ejk1moh2thuRQGXN0zkxqpKU8RuVE31iVNbi8D55r3vbLkPUH&#13;&#10;brqqOEpL5/IbcA4K7Cis3292ri1i6aEtqeKlLSB3CsIZs8rpsAYgyuHrD2uu2CuM8LbsqCxLuS5w&#13;&#10;8Ywz4PVlwmK0EdZKoXG4dhnr7mz45JcyYe/AZnVock7FUWCrbTyUs+4/t2Ia/kgW4kJgWVmH6TAl&#13;&#10;YNVRQBx/mWWx7bxdoaw2mEpew8QiyElU7CzJtREQ+HT9WMQXzl6dw3xCqmkkogtDqayrLj3nPMeQ&#13;&#10;tCn9jhQukGLgMjU9Qhi4AIvT7VYd+smnrHCiClAZ1nWPsGeGPKHM5Gow7eEIPjpeqGEIRIy9Erya&#13;&#10;/IFxL8r9vIiOrOZeAZSZRT5UDmwp5QvdJPujcfyKyWM9Jn280LuXuJSeZ1rTvu8w5mEuhy0HzkOe&#13;&#10;TbzuBGOdLMRlNi9MGTTbfBUNU1ZUyODySivVLKZ/aDQNKnHa7caUQdfuq4zQ2CltANoutxQi4Wxj&#13;&#10;fhfPVABbJqUoxhOtdUATWSMqHXSoheTq7grmJ8ZodfTb4hC72uDGUKFJ7PsZwBpMwe5ikrKHP28/&#13;&#10;u6qSgLK2HjIkNuK3AaGjbCKgW32K2Od0qCxYqYvEdhztiqNJojy91F+6ex8rYMIfBNXR8vdVtO2W&#13;&#10;p/f3qiSNFa7zCP6kSBXWlaz8yo4Hh4g12+wTzEVyteIDKT36Jj7r5dY35ZKtYo64QlaySixYLAvL&#13;&#10;P1n0oRwpS9BfFqa+9HWRCPDFnXbCZV86BeLjd33faMYnWV1AkWEe1ugJaxNi9WQ2I+NjjShXgDYi&#13;&#10;v8T6ARYuC+fTLB/MsCXAfg21j8t22td2Fsf6UlK8zpp9PZY3j2g9hyLkXOMjHKr8yuxBup9G7eWH&#13;&#10;/nkOlZ4Nxm0ItX0ENoDoQNE8q+zKQmoPzYkBOixBwwYAwXzFF4nxj+v9MzLpa8/dNi9YbHpUzC/l&#13;&#10;cCjnLZA5pHZd9rxiPq171j+m2zILvs82wsVZN6ay4rRs+6/DemsUSC2Bf/IysZ+Fw+trK1NTa22C&#13;&#10;fC/FKedbhpbHv/Q+WM7an1ca6tmlbRfDEitW+PT9gnYd5DxVBOyqj+kqQ9s0ijJMfjvUrRNaN6Mz&#13;&#10;R5UZzgQxNDKZ7e32uTvrYhZzv003rCg0lmW6zJOU4hb3DhKb3JG4mCqGYt/h/zhsny+DaGrDakmx&#13;&#10;bXDK+mHPHnuajb++Xqrm09KSDCAjrEZAccd5M445tfHoi67sdIr4f/zX/6Os+Zkd/fqyiUOVqnrh&#13;&#10;XK/0OGWWZuT218aP9z1R8WM+H87U+rqErj8HGTOZInnDeB//tBS1vH0YMSSkhw6jgP2+gdlAf99w&#13;&#10;smPECR54t/4R/Gm/QGukZ9nopSNB1WBXMsjYZZKG6bcIjGrI6K6qJlJYPdxBtOIxNg//NY2GDFvo&#13;&#10;uCih7+ox9oEuaHX/0O3/7RVXexV1JLGkHUduJjz7PAmAm8tVzvO8ApOcaLuVsq9WXVY8R+F4v/Se&#13;&#10;+WdzjzIgFSROw7aOb9OlPDT5bo/36ncn/+lf//tZj47M2uNE2qwEkLS9T6nqcMFK8MG+dYcak5xc&#13;&#10;k/neJpQQ4mMYgOlJYsMdPR48/A5VnP2dVvd1Y58fvyI/0CRyBG6Ny3RyaKNVczz/erPTkRIu1Dhk&#13;&#10;jVwMhHBuzeSAgiDQOAkUT+JrWJO+bs876xbYSdFR8eplubuQEqponl2pdqk9/+nncC+I01m/4Wxp&#13;&#10;h1Znp0n3X3H9Ip/O6lp+XlDrRfMxuhE53sTk0Ik9JZdoxMSYniJg53SAy3rjgo5rJyqZ49KsdPyM&#13;&#10;xiEB88DprYxS8bZRqntns4rQg+XtQh4wiOS333/b89bWSKfgCLVJy2VlJaGUpHiOfGBov12aZNOn&#13;&#10;nqBlQNhntzaiSsaVgo6fuynnrW76TfUICKCMI+23FphyH+/C3PHjXxcf2V6Ny62m1Id131XGN4at&#13;&#10;ExzqL3yMp189nd5ed1Xzs4SMcCEY+HSDW4g3Kax43nHPSaTuw3x3Ita5DrBfkvz2ReN0idNqEF0n&#13;&#10;Sglv8MOt+uEKCgmH4Br35YyzA+slzMcTBLxyDGsMt+vh+TAWm0yHyi0lcnvz9C+6nx6n122Pj4kv&#13;&#10;UaJAWQh08k6IWMn4p/OUo2G7nh/3d9IgY5JHYY2KJdHtXQzNSgsEBlJdM8EXeQYFIZCYxQ//FiJ8&#13;&#10;IFaObkrPNG63OTpCd1XcMFzlqn4e8CG5PKzlKOhiL6rjmfhpcHY74qL6dq9OzWW4UIIe6WmJQCFw&#13;&#10;VlzfyB4j41nmO7PIXygnNtGUj489KEl0XZjD5fwGWWSUMIT257DpzOknCn6O7gvQSFpkBL5F7yrQ&#13;&#10;oP09fLB9/X0ZD4rJTEAx+wPHyAj7bGdvdSh0aX+t39bfzxOKDhNJSkWRU9/NJRYMC18E+lVS3qh7&#13;&#10;3I735iXHFEJaDZKxbnBw46CMQg+yOntfZYLTYKBjn/t/Whbat+PD8+5tuS/7w5/TB2iYRnoFo2jb&#13;&#10;qt5dXU6xzYTKVpbb3IBirpH7J+hfOCTeZNzJx7hX1S4LFWKtO0cxYXqtPpwhArLqdtvIYahSf7lM&#13;&#10;UECyLo1QenUessHEx+pJvCFbhCBLMBpG8M7mpv60pmTUcUFB7QlCH3WmkiBd4Ebkqb2yscUGtLxj&#13;&#10;aZspJ4qBUd3tey2QwDaBJ2szQo7x29V/ycOgrDz7/Rt6t7e1xfCBs+09taK45b1vxN/f/gAZoICP&#13;&#10;QvmM/ILtVJ26p4FfOSMMskdKw+YFOc65dD3nEhk/SsBE0gIGDkr0N3J+1EwOuI6alR2Uj+02XdZJ&#13;&#10;wEQUgBfVlTxKEloeiC7uHALgBO9hRUO6tTVOuFpLzt5v31/5P+6+eXh7uVMrDwTFjhNaVVQ9Q1Ik&#13;&#10;AcCtMBRBY409NJljrt36MZ/p3tHvt4AQqjjaGx/Xg0sd3LgDT0hPG9aZC7x7+sWEUbuXZtS4K5tJ&#13;&#10;xoknrHbCOWfmaNNoIqqugHvbS/F3EnRa7C8ziqKkxTzWpxexCSdjAaMqAAAgAElEQVQOCtrpdwz3&#13;&#10;D5Wtg7kwtmNH7TBk9XlC+PRe5bxPjemiN394lkbjvlC6Zc7rNqwAeChL7lk0Anz2D9mMxxN4Oy6/&#13;&#10;0L9ArRsA3uDrDh5JFhve/fUc4Zz41r7775/4X4e/fT8DsvUNw8yOG/VooIkRiCqOO7nHDXIAQfwg&#13;&#10;v//YLzTSc3isUkwu7Bse7M+6Pv7neu3lMU2gf5wdCK5ACNhJfL2/GnsrroHOSAxAS2Mcx7/Wh1yA&#13;&#10;q9iugSrMh3h3+A4j5lP+4k7fPSIoFd6vkbKydqV1o9vVPQzVxqb6UCsIlnQ571Wel3LF/kxQW3S6&#13;&#10;A0Ggby3MBrjD3K6bFpKTLHCOCBhtPh5PjzKg6BMXch2rW6KOx+oZwzclVssSUVCcAE4FTxk2LGH7&#13;&#10;ihJp6SMEefNAKabttUf0wgKiFSvsjzkKcVgsPrWFWcgrBJuyhLkU3KlHPylYLxfNIIsR676Ro7//&#13;&#10;3N6+yBPGtN/1m9fbIJ/Yl81Y0YjWogEuLQV/OSoDjlu1qudm8LoeAuVYpzBvFctAUxw6tvgDcDdX&#13;&#10;osWo3Gx200EgK/ynJGPxLkWkG41yIcSSErf6+bpfloS6/Zu5ikDtaFvYfjBwHxYc2QK2vuw0XMs5&#13;&#10;J5QgDQBqIIwHocljrVqC+9A6nKBcSc+6yL3J3soiGUUTopwUVjoDZvG7FHwa53Cs+wOy9rfkHoiK&#13;&#10;fo1H9TxAbfbKxDi8D9lVe3idlvdPvzxuP/5k5mF8Mbmuf7alx9VR870eZ628D6pVMASWkUyZRkDE&#13;&#10;P1QSUUpnRnCEScURLXh9uoHc0CrNy7F9YNWKKbYh77rcY0VssjTiWGAIwHtZE2scATDqOUeXbkWh&#13;&#10;JgXY+3xvj3ZdmwKTagQkXciuDpttluI1t2SNdN8X4zuNtpCusWTYzit9rCKyIc7Rdqf6t1IoueCx&#13;&#10;RoXPRq8Xz8wD2y2GZRZXdm/ugNTN/XpvfSL7DFwAFwM8MRgLmiuU2+5TQBhJZJPOicEH42unp+pT&#13;&#10;LjtxgFiRYUT+OadQ2GqbZrxP374+EbPKdCx5AN7iCsS6YE73x09mXbF9pQwlCN7CWPXWhfGXL+dr&#13;&#10;SPo2NlSd2ifcLgKhQ/0wppA8yrW6QtiszTyzgsHhoFZLv+NFovgI8xi5dsUHUoBvoBSNwrWEWemc&#13;&#10;IJgEHF8dU/XuQ8+krXSXj98+ex7nuLOnlWMuc/UxxTYVUsExXwnR5/1p+nGrDRtGRf9Jhrrg7U6n&#13;&#10;4w6c/EdRHf4ZBoxTTpp5gEuLBL3Z6eENztehchnHL78dR/EgIbG7UEyFh3uEtnm6A/AEUecz1is0&#13;&#10;7MWoStV1D/KKU/Xl/C+DMbFbIPRRL65WfedUrVIqfVeXw5dZB1hIsHYDeoUbjOrC8pRJbo+evO7a&#13;&#10;X2c7RjICAVu2hzrAzRQmFvNbCIvFdQIF0sJJAnf0cIIQuJzMPTEGeFOaM+7R8tJJ4sYPJfhbAFTS&#13;&#10;6Edg2F7+EIiOd2/O+7QZ4ZnaypADe2Brtt66+0vhSAWzKN1EUm3bwmgk1K93hij1JBidlyPdkKOC&#13;&#10;DfredXu/BsS2tCw1pn7T5kuazRujoq8ewRrw18qhFVa+J2fnbIGZPcndfd3tqyXp6OxWBZkwndFD&#13;&#10;RjO9YpESMLvPx42W0PAmBRJUDgxk2mt4PPqP+y1iOWu6Uc1JC+MeWoLSH+P4HazHwthiyrBkW+OH&#13;&#10;uplEkv98IIN+zWMk7RpVUvZye2dCip0qYAtE5yZ6xR6zKMv7kZnApPj8tgRvU6sPmzmByIkHsJaV&#13;&#10;ErWkylvzrfpiMlwEelvEtz7F5CnFpTXb+3TYPVPcC8QEmhs2hrQtsMm5fX2BHcYlU60Rg/3U3t0f&#13;&#10;t/PhcbUBgpwhFrVyt+0wweiNlzEOy3F3/I/3764np5YKA7Ag4zzj/+l/+N8xgm2ttPsYPM6bP1Y9&#13;&#10;Sm6lt3Z/trHQhXetnObh/Hjekn/58YMSAjJMNG/zbdcqWZ14IsZ7gIkDjkDacykBvhbbVAyD2BxO&#13;&#10;yRTKMRUkbOVaDCVQSnquunVFKafT48Oqb43iMaWuqpCkpUAMSVhtQbaR3TbaBSybw8DrmsGrc72o&#13;&#10;rLXa4sm+7HkrEpmz1HHYy26nug3kx0MLWHHFx1n/06cvOec5IHXcxZQoo+BuTc6QUp8yavL2YSqE&#13;&#10;FWHebqKjXEpMGe33oiA3LlNCrmx2Gx/2Nec7lNF9vlNJGhtGDFBB87g8PHZ62xCAwCmPcyEJMdBn&#13;&#10;upYCvD42Yo2FiQJpBahkJPksHx8fp/cfT/tniCHEwFvZNDyleDo/DNsVb157H0BOMO3bMyFEEvh+&#13;&#10;mdquoQzzit7e5q5rACyhTPcPyzk2boWqqyPJKc9+VYQCIbaUaSvs262uK0xx1TQUFgyw3Rzb4XSn&#13;&#10;SPiINJNnrS1lIpFMs8FA5IAog4eHo9Wr05tk/OKXHCMu4PH812W5AxiIZj/Qoljr19A3EeMKEYQo&#13;&#10;Bpe8ytVpxzEjHUkWllKoiV6iFOLD/iha6t7Hpm2F4IV2rE5+DSSzEGwCjnHOZBODdtZiQnp+XNIM&#13;&#10;GYOMg5upd1ybYIzXaWGR51KOnTCyIgT//vtvbV0d28MwD5DCeS1VjSDM7+8vnD09ZLLYCdLkFCs5&#13;&#10;IQjCPdTnA8NRcUDEroLVui4Io0xb3KQdFh0iP+bZ6uX4sMNY+u2aMO72x2amplEg2YqhOWzZTUYX&#13;&#10;We3ap2c/rsgFCGBwExToY7od+k/ZT1LuEhC0N+UFdV0npSRd1G5OKcUViboxZgpuNkJIQL03QlDj&#13;&#10;2V9Ou3EYYkwNp+NiCaUUEsgSRmKcNkaD9nNOmBNlPPKMClFSWnBQNNlYUNPuIY/ZpKyjOpP1VlrV&#13;&#10;yEpqPRxPhwCSiwFFinnLKawlW7Z5WdeqUSSg2YdW4Pn6llHj5yur+1F7BClPSwzBBzdak0uOISYH&#13;&#10;dGskkhWunLaYaOdwTmy3gw4cQLTeTDd3l6xBGBUDuCIueszovqmSzlxyKliyOmth/AphysR7BEMI&#13;&#10;aI4JVVVfab9GW0Y7VkJigChX4f7TgST7Dl6iqWjf1jk6VclNGyGrqBB1jCCeIojFiYKWcQ7e03Z/&#13;&#10;PGafEpdiDkhgwiCMMJYUQYSCSF0ydgiA6LwGem2bXvvkM9wfyTbbT49fxjiCNZkUfUneogTHU7sn&#13;&#10;CZFYBhsBQQWhgOY0Js54APHz4+O8aeMj5mK432mGcdm2lFQLCWOr3mQrljdd1/WWSgYOgQiLjzof&#13;&#10;d8dMOKkawZcq7FEp0VpEU6529/u9541hGpVSQgBO5hSpQAhll5qv5906rB8/3/e/VpXsktcElXVE&#13;&#10;jMPjqTXGciVr1WzzxjA0sVDC9Wy4IrkBTptlmEVA22oq1WzATfcLLCUGTzFBGYTgg/f9Uf6cgpT9&#13;&#10;7b5+OjbtXv348aNOIFnw9HR2zt5KwMUemv15f3z944qPKBk0XHQqFgtACCmF1FWjKBOY3NDc27L4&#13;&#10;GCmrIkIdjAFgSLf3q4HIOyekKD4klCe9SFXB+6IqFXyE3PpclZA71WRKA48E4IpXgazEQhZQ07Y2&#13;&#10;wVWPdSt5wVHAFAgldRWD8VMCYJiXb19+vS9r3e9hok3nYKHPpy97KkZkEcgwpyTw8qEFKTi7FHei&#13;&#10;Bcu6wP4Qp4UI+ceP73Lz/dcmbLkTB7eHzJhKdcO88hDH1TvnQAA62uOhv1/ePQJNUf2xO5z6d76V&#13;&#10;N7INd0Vxacp62zAmH5Mt/gIyT46wY0krDWaNZruTcOz32aW2qh0DOIUYotaGQLYO6zIsp11EX45h&#13;&#10;8OvbBjkmEpQUtm3WDsJ9nRff0xrAO2IVE53TebpMdSMpIxmDY3d0bqa0pJCFkAmT319eMQ41QawU&#13;&#10;XxEBW4k4jvnNxwdFrvNGZeO2ed91AGSEgLNx/6m9Xq95M6YkGAuMIAa5IeejddEIzse3TSpeSLIv&#13;&#10;90rVjDKMSNUomyyryGYMMA4RQggJG8qSX6dXIiHZFHAGcZog4iDcpll1PcYprWPG0iVMCPIFYISj&#13;&#10;t8j7WGVG2MfHlR1O0JaGKkq2dTYBBMwJBJkgNQ8zpwIR+zEDIRDBMdgISeYVbVH19v4xLTOEiGMh&#13;&#10;sigib3EGusAWN0Jm5wrbuWyWdcWMoHvcPeyIpC7XNC2JFtZW47sjaRuXARF4VAdSce893VXVAle3&#13;&#10;HR8Pes5OZFUr6x2B8AT6JTtUc8jTgzgUH0FI4mHHACCl8IYGA0QnJ7+2tEk5cUoOu50NscoJUalD&#13;&#10;tn7GiezqnfcR9xhTKqsKFTh+HzCDLroKQnTIIDCOuw2kYyvX+weEvexQKURKhbC/blZQEVxs6zNc&#13;&#10;3xHD2hsUIkqVFHIpDj/vqI51xiLqxHvMStXylMp9WCkGqMQiTut6b5tW563DbcCO9wyNIirop+WX&#13;&#10;8zkFvPqrtj5FlEqYp0VWMsMAIF6nqW/rDEvdSO8DFxJlKKWEOXHO5nGeMdsLvhe8MGGnDficKj8u&#13;&#10;KeHYnxqwhRiKAJRDdlmn5mGfXD7uHrIeGKFWu3enT7DOCgWez0pmDzxKrkR3NahuRce4wtUGcauM&#13;&#10;McQHVsPsQi2rRWe62yPg5/kSLHg4Pc7TXSkOAoHIYoyDrSk2szWzsT3C6wpyMbkYRwSOQAhEGSSp&#13;&#10;+Rj/EFyQAkElnfWU8Nvto+WFVs192vpdl7Ot63pbtwxpzWUlqreXt0B98rkEMG1LX++u2523kmqI&#13;&#10;Ml3tnfCyTrG0FFlbE/y3nxcppeA8Ap91qNpmWCZrY8UbTmPfsouBe9UYqzEBEYSfPz6Ox+N0T/yY&#13;&#10;4Janl/uW0IHjJRnWyU5V2fhtNhTSDESoQyUrfX2lZV9R0ak2Mgv7CrjQCkE8syEP5g5kroe8wRyC&#13;&#10;r9T5LpZkXU2Zu4yeFuvSNOvO+iRxBI5I5ClrFlIAMM7aYkGhLy/XpmsScQ1XwBesWMnjMlqQqbEh&#13;&#10;c7GuU614XDamGFPMWYQbxrHyuoguAEuX8V4rIaua8YoB2DK++iKb2LYtgJWzGlMQk0sTM3lMAOjg&#13;&#10;CpTBGAqIX52Sblq3qqo8gB/zVnGq17lhFQDvwVPviCUEmQVGpEizcs8byhmvWdOIVuv5fDqaOS7W&#13;&#10;UgK9M1VP3EYYY5WUkDO2r73dKkloLjXv5tuKOXj++kQQFkK6FkuMQIAoIg5UUPB2f4coT2+urRsl&#13;&#10;5OpvtacZ58muNa/U04FGwBPWxnviuZAIUwjS5jyk1FzvpSAu64Ipd+F6/73ZH9v+SLlg+4pmfuz6&#13;&#10;cZ2+nEVKKeUD5QXD/Px0KgKZ9+F9XabkhbFT3jp19KYUFE6ng1IKREcxCjkwwV+GsU8sZQOhlw+f&#13;&#10;Vvsi6G64uGanEo00o7y5kLOzMReESqCJzHYTfW09OSivfZhWXe9FuPtG9ZfLhBHNWT88qJjc4Egt&#13;&#10;u3lcsfCfj2eIWYwQ7UtTJMR4mpfolq5pU8xm9tl62nMNLPMwpyj2fRHMr7N5nUnNRF/h//V//j8p&#13;&#10;95t9m+cvoBlPO0mQfjt+kNdnn9qXW+SK+qXyTcC/ZCi6sIUHsb++T/Vawoa8V8smb2c3W9u3uwLZ&#13;&#10;bf0wzOkurRrCFq5sO/xJwYM2XNu24KvuCt131X27eobOoV7We9NXkKQ/LxSLB1QufKE1gCxsA1Jm&#13;&#10;23kcNLp+af+7dfAd/Tp8KM1WuyKA69kt8iArDBT12i5LTgGS99Xu4h8fBpXkBSrIHobFAdrpKuFE&#13;&#10;YNQNj3d1QpgEP9O87tay16Wu0Bzvc4PfkmMtgWQluRiM16Y9SQ9+QEJ5quXmjvz5rSd0+n9+tvYp&#13;&#10;qqpYE7eLCwI2zNexMpv2W4E2AK8LkJlXROaIz8hYT+wmKHkkntS78P7yN077v09v/eNh1tvny/J3&#13;&#10;RhiYmPkDETBN0QsxFnQ0byPtrsvEjJP/cvYAaBtkZIrAIbgf2yaVSK7nmO+rVtllNeH8+IBS1lq7&#13;&#10;ZO7j6zmACjhSKyc4vrnmtsQYI4eB9tzlNQWL2AnskA294P7u0W6BPGcW4c/qQ/8QWH0+/GXEBXaq&#13;&#10;AMy4/M83DRJoaL3l+0MDpNPPDTHenXFjrrcGwnx8M3yXtunrTs1j3yTKE8H73NuHuNq24utP8WZn&#13;&#10;IWq/uaNf/n3bVMbx/Vo6BO9qJ88v9C7gjGnF5cNFuPB9DzWhpoz1O6Tn17CkM3/2aNJpfzy8hgzw&#13;&#10;QByovOS1BawpY+qWJraFL1vOWTQ1H4G9l+pR5n3YP34pP7YvW1vSLiwbp2yJwdPvZNvRMrN8oexQ&#13;&#10;WwdWFHw1bbf9qdFlOb0r+rnVGgXHNb57dONV3uKMXd2Kv1DSvb194CVjvpTuVoUEFQF+PZDyOqQD&#13;&#10;zzoF1nLmt5z3Mxpe8x/t7auvqnHIh/NTCDdGOGNt+iH2yAuPsC4OmEjBvAZV7ans5gRMylXjBn2E&#13;&#10;iCAUcnXd+l4wBp1enWpjlATqdT08a/zSRcSCkMepAFbE12p7Bc1fSmgntxvAy3lidNL+cHqK7s9n&#13;&#10;3KmceSgEpJIpLPXFzzuJrB3++V/+UQ+/nc+f1s16G7qGZ1ZKo0Jdh5kaQLyQiFI1en3bRCVEx4Nr&#13;&#10;M+TDMs6r3L0vgKY7tlX7L8i9tUpuzRgEIRskL/H7Q12sXj5c+sBYGPL8OMYtCrLhT2T4e0tIFm1s&#13;&#10;SYhEonOTHe4k9UB6ZHjZV3sdnHUbdpzZWNLtcCpXQSOK03rbDf0f28rS/MiXpcFnQAryvCVbMK/5&#13;&#10;imZCvqOw/XvXqiVncMt1V8nMwBRO1EzwCls0k4CQAqewZ0wO8x+17w9qnX8wfCpk2lDE+90Raibc&#13;&#10;YqepbPigHlS3mvH8eR//NuFvZ7Jr+gjhO50LuPG8V2uRCnLGD7tWuA8zUKlCIqLcbXz2EQsTP2+0&#13;&#10;Lmxf79zPBojJ2ZEhYx0MH5Yd+CjN9ck8IgWzSUqfp7ONIHUN145XEAISA89oWcJPLFlACL8hCy51&#13;&#10;3UFagyMIzpQ5BV6P77M67NBOhFwOBwhARBAMAdLhXmP1eHj2YMCACdg2vrSNWTZPm8ffQ9w9PASW&#13;&#10;AwspP8KFE5tkSB6+pPlSoWwBVZ/axbstxE7R+p2TNcZ5dj2YAKgIbzG48KfWKj1Ahl9n9uqzTgio&#13;&#10;0N5HlEXD2n6MG88AFA/QQvcP63JDJG6SIlh0WKkA9Uu7o3NMfDI0UfnQeO8yQHWcYxM1da1funwP&#13;&#10;MNJCiTcYp4I2VFkFCiZsmfQKaib0caQMk5Zk/nvZ2prIeI2PnZ51ISQzMKeXNTPnYLD0saIGrdiE&#13;&#10;JsqxjARRCMguFOv/7El/hJ/4N3O7idQ2U1fUj5QCmm+ouM7z9NR9RoUeLK1xmZNfG0YFgvn4bpbv&#13;&#10;yyW79e1y41/Pf0fhkTaJTZG4I8t3cSCMClU0DELXCuddVRohzPBTidonTD4Gt+9Y6ZhprEpd1xBY&#13;&#10;vntlqEaIZpIdKA6JOgn5EeZqv78NomCbAocdXMqZNlsaxSEkHFij7AVYthCefNyM8iy1jMZdlbrb&#13;&#10;Pgc+Rxo1mwPZdDEed/v4Br8kCjMYgANXjequ3bZRH0T5874T/cIz951iVQZp5LzxqcJQIchBnQsU&#13;&#10;TbWF+O1Lma5j07D/xO/WD4WklDJvTrsdvZhgZQertX9DXZH+PbKd1t96EBy+jfOZRxwICbX2P+vK&#13;&#10;RhPNtewaglL0mnOirUVsDB4xvgfv92OFKunmYG1bFVBYQXnjOYyHWm63t4L/8etm2hTJpquuk55X&#13;&#10;S/URXKn3DHbmA5T98DJe1NNeF2IRXfJgMrjZkHBsj0wqEt4dFGixc8EZCrE5L3h9+375B0EXjlnf&#13;&#10;LzlrCg9+5TBObxYedpYgC5ER+DjXpOicLsIRRrLLH1LN2xWc+YqFv7n33gqDwoUaMZNUM1AKj6Bs&#13;&#10;WyI9mOn2R5RJzaIloQa3HDswJbeJhGeqe2sD+Xi3ZRkKd7yXBoY7oWI7xMBwxfM+Xf0dHWRa+oYw&#13;&#10;b0pyyK9urzxIvmqkGjfVZgI0y9vt8I+XgEPf7490f/EM0WsyYEm5vheiTZgYeEQ8k2xpdFX1vt1V&#13;&#10;tgkGFu4vCjJuaK5sqZqWMzvftHq3eZOACwNZxz/JPY5pqwzJAGWaPDOyjQwGrdM0YnGKJjoEZ5CG&#13;&#10;3eM/bLGkFDDLCM00om99/rCKY1jadepUghkSqpJFL4eyo/jg3Kp68L7a/fFYQmJfTfm1HdaRGuJi&#13;&#10;RjBIhNuEiVQZb2wG/I0Ox8hPjnSFrEdgWmdBRCCy54H8+/lQx3Xbs/OLHZBqbrZwVArli46B6ZOs&#13;&#10;5nnsWwEM7b/gAjTIMSP5gOE93Ea2tB879swKwUQJdMshwLd5++bpd8JFwoeUM8RSQD1gPzRMwpBo&#13;&#10;3DYanJMrz4qHrkc8P9cAGOzmjFKSMUsxRdo1EFqkNsnvsv6lFGJwm+ndie44r6/HI9pSphdccjE+&#13;&#10;U28Ey87gFPb94f7s9ubnlRJD7zoFpDE9+xwqdeCkmZdMyQ8tesmasrindP//NFqRP7KyFNJaTX7+&#13;&#10;EEJM14NQCsv3yvcoH2QNPlxUdfPprFOCVWicbnG9TYWdYPS7irOGZ9CyyTkcK/tRaoVY204ow/2u&#13;&#10;EzdaIaoICwaWBMaNab+RIehPCouquMrvnHE0zQpvdVdt2xZdpl2FaSOd7729LZM0pUW5hdHNYLsP&#13;&#10;Vaj8HS3U3yt3C45O3Zxwshxo5eviAsWIVVT0zz7PHe3JRO6ImDFo0rDoxZfTHsYMEsFUstgAf4L+&#13;&#10;UEiAxNdSJmc/NEQ83u4j00u2dQ13+Ub1bhPngBXRKcn7rnmMBEwcTfdQGIjgvh1S1cbqqp071J8H&#13;&#10;udrVrybrrfAOrHOxFfRd3oFtHFU0RxiUJcWvMa/YMd/yTMOnL/t1hOudeZcjIwREkD5bt7Z7sG1b&#13;&#10;S0SdoOFtAdU8rGaYIXOrOkJL7Z9DRmLxP0krZ5LP+O1FV7Q97czIHGMMZGztleVvFWfrr73z9/qv&#13;&#10;sN3WMJXyBXUoLWXTaREHylxKtJcyYXWk01ZcOlWX6bJ6IvbV6Sgv/mGi4SOe288u5IriioEQ7sYk&#13;&#10;BIsZJsRHf/9eNdXmtmprW/7pMv2sz/kCl1zwcIkfWZ2OKC25Q3tB5bt9KcHVKJPJuK5Uq/010t8k&#13;&#10;tCkiAjQrbUU3ZkOVk9+/CR3WLC4ANn2frcfyukL8r//L/2an+Ev9X+Beb7veg1wYpK/f4qfo4Hg6&#13;&#10;wIIAsPeaMTAjTGRR6k6B4nhFE9nBpVyPDZPF0Bk/oE/B/DeCIuGMt/3zwN1EsjuNn65lqmACNUaU&#13;&#10;8MFd9Dw3sCpm9Ic4gJEeeLAD829fn/j3pR5uCy01dvVWn05pA1SJh3+Y3HUlXtG5At+xhOKAaBXV&#13;&#10;LWGMvc+DK7HruwxETSyavx2fA8OJqjlKd57AzKlQ7Shm+UdFsQBs70RYPQBR7WoPg5UuCKT2ewdB&#13;&#10;Z6j7ILe/0yJvCGAci6jZ+/q6OzZpNQi5brA5JbinZEKzvkMpFkqrvSjeglnb4aAOGxG1UI/FrO/D&#13;&#10;D8AIqOpxJxjQ+x2D/gPge4Trt1/O9u+I4RPnYH8i0JOLE4ji2btG9V7R1U59Q71XisadIqPiX7+P&#13;&#10;0IHJ5aol4XoPVWz/0q0FHXf4vo1byC/V0LtSsv0hmGJYSfIv//Dtz7z14LBujmI8QR0e242n3fPO&#13;&#10;/Ofv+Nvnj/tHzRg9UJTz+3/+nfTwZDJD1GcvQcBNE4xb5iU2+CnJ+XolFD5WZfNaI9Tq8u4ZDHQn&#13;&#10;dzn98d8S5IrbcUjXp/Vuvjz+0zBjliJr0m18m7T42rjIghYQ+FdSAcBFYKpvz+puNzauv2imGqi0&#13;&#10;eiZ4iIjtzJK9yTdon5+Jbt7L55W+gfs1PPeK6MFGRMLESTo+MDqDGhAU3H3Ku/uAaT1A3uOcjza4&#13;&#10;3OIdfEylE7dlcmMKwwcqgjSPQW3tVzH6FWDeT899kVMYTBuC75OPyc+C6uqzBKutNR7FatqmUW3R&#13;&#10;ge5L+NP+5emoh58t3VsePHK85cDAReFLy/amve384JIp9ad+TfI56LVOdhXSsIIv9vFazec/D93J&#13;&#10;mZVEYGlZS2CHDjraHynO/fgTSlqP4L2tqu0+MBN8Y2SNUozLzxkT4gtm7tMBnkJIC9hU9A8nNd6G&#13;&#10;nj/QD7g1DKOMzMx8uttw86i6ykhEWgOxkS7dG1geOpnGd7ql/NzcvPGMLnKE3FbSnpNKWUTtJSJ/&#13;&#10;Nx2p1RhNe6rpPd2mF1LJj+muvsrZL4AgRaPtscugEv0Elh0k0ee+PkVeOHkFIO5Zy+t5ck0ogryU&#13;&#10;qq5kztP1R5UfdjuBWXr8tZu1BdpDs52kGCt72n2GvNPS3v8EFMG6hgtgqja8ADutRonlNZIid+TA&#13;&#10;PwOWuU0RkJqFjFEb4C4kUgPKBVuS7+XT4j8AZULuAV+KfZisNw182lM7AzDTCt+gJz7Gq56DOjFR&#13;&#10;wkgbe3LdSnAxBF9penonPmnX5WVIgIkGU3y75wyTC3HFcSad2F0zc3TNYjDiFC8zDqVscHkCQVhU&#13;&#10;ts4y4UBV8q5iy3Uqx4r7+AgxHDDbMe/GIgg8bSGa4eW2nfzOPlUErx/fqxa1noVtk5laY2NauELX&#13;&#10;UX+DXMPVMc01+IB/AzWOFNaOYdZRWkz4SGBlbT3rcJtcnkODdiQqVI2/9PXlfhPtThnw97AlT4qB&#13;&#10;uJiEeDI4zoXWCDuKloK/cPKzHZexecCHSP6v//i/P/X7XeYg22r/6LxpW6lvc6uq28f93D3v39mu&#13;&#10;k1C5qdiqKrirPqwlCP7C14TYzJt9nJ5bYKYfTDbYP4NFiFD1UFE87WVdho206FDOw5QS24EptEee&#13;&#10;UmQBojrbTBPeg2poqtPdpyklWuxG6r5ulo+fRtUhL5Jk7C+nbm+9/xiXUnURzuTAbmDEuHScoSAa&#13;&#10;2MNq+ZJcyPdAV/nwrXi3U1X7Ou7gJ7NkwttoQSVYYmhC/sWS/9odI+ATooHTdEj3OEm+w6Kf36ae&#13;&#10;0FvwVCqUoh/uoNqpCtg8ZjGTJv3t5ZYrsn3Z/+3+/fD4hCyMyyU/cON1o3YySRqsXO0/yxb5khGM&#13;&#10;rkTWEmhXu9JGRffmUbNAbzjJd911LRIFKJ8yYcHi5IWEy9VAEVQAACAASURBVGVMwSDqe97uNKfl&#13;&#10;cJ3J84qXKEM0ExweWvFxnU9fvxbO3rCJNSodjJLye2t96U77vCwL/VkpCkvypSWGWoivobQtv+Yw&#13;&#10;Yy4pg+tSt+3rMjmr255bf+sfaufLnpIcl34nlkBr3BcoyyqClMN4P5/2Hmo+eDsA7A+6jwkOrejr&#13;&#10;tLtPOTcPGssDanYcx3dwjJ91vNzcnszha4EQ4fPjX8aVFHSumuwsqkXBYsuzLAWwtrqnSKAOMfO6&#13;&#10;bwjblpVhThFb/BbXtqK77IssaJ3X6BOKdCoboxgjWGx9fkYxGOtMon2ku1uOh79+K2BcSZhkPM45&#13;&#10;Sc/ZjNhLcz4+r43TFoAEy1xDwkDeNTxlePnRoniUzIaPUvcHnZPG9yO0QbuatoSrT+Pct91oTRMT&#13;&#10;7ZotJEE7uZqsLUoZRZLZOM/XXtSC9vgpYFVtGnUF/Rl3yyU1XoF1Mfr9oYNFfdb+Z8wsgRYUnXq3&#13;&#10;YYMeBJeT7HhcbkeBY31nUcq4q+jsTaxZklIfyIGAhRImaUv8ZNexbxUpADdqeF8VO1X5T8BkpPfq&#13;&#10;NMvbSrTgvAIMWrhp/5FUBDsANtqvd66vgKzv0wboSuld/tJlawjorz8zbkcOD6tZ5b4hqWYkMxrn&#13;&#10;Vu6oWPzqgF9HD/UGfRGsrZOdmspRaiTp2vX7h0mciI7gLHP2h17A9Aocaw+PQ0FWBBBigbiWbWev&#13;&#10;dzeqSppx2cooi4HDe+zq++aBvf7ahaxcWD8S4nerCJ6q7uDXMa/LtOcp6RJXqdO21ZKBpo0HfHml&#13;&#10;54vxsN45mXjcrcYChlFJ4PfbPkg7OEBnfVL/JlDi5Cvptq2w5kh/03ZpJaLeDHxX6zVx2dhVveGf&#13;&#10;8mHnAWhQW6aQAHeIc3R4QSUCSXIHzu/SPmQNrEomLbBi+8PhzS3qOd5XF/kxFRAudWZFfobAW01g&#13;&#10;kDD3FOVHB1hp5Tj9NMNFCgEQY4eOV3Ke5hKSqD/3Jx+hRQ3WHuJQgUVA7DYYKGlpPmE0hqe/ZukB&#13;&#10;3rq0++FzJ6rK6+sMV9K+rLbBVd98GsxqsGXPbbE55LgkX2w5gjtX5FqSRUKcEuziMTCEFkvpu8cs&#13;&#10;f1xXEjkcwCAMv69VbPAs5i0yIipIuVt1f3jIJqdZN6w+nPHwPpDUONA0LYWkuLIBlrX2XX1wS/bu&#13;&#10;4AefLreZPEBFc5EZ1PD/J+k+dm3bEsOwzpxW3uHsE256r6ooUaQkwF0DgjuG3XHTffsDDBjwP7ol&#13;&#10;gLQBEcVi1Qs3nLTDymvmOd3w+JFhXHFfvlv9I6Gc51Br2u49PRaM3vq5bg7ithEbJud+MYvsVKKc&#13;&#10;QsV8EU/Yxpv3hhKoBWrcvvQNwhqhr2WVM163+dbKTe2rIee3967kFykZwbyVx6o4IliYaGiVLVyq&#13;&#10;I9aRhC0kZ0uadQ2wtlKWJueuJmpTTSpew/OxSpRuokydSAZ5DkInoGEpqkoDvCTaRpIyKRUuipSy&#13;&#10;mS6uBg+QxWthGK+cpokH0EPnV5Mu7brqxwZu0vyQ6eARyylq2CqMfNBr3iypdihHD015KL0Jix65&#13;&#10;SE9P++c3w3E9XzVZ+xFfs1+fDt3EyHG9IEG+6Ym08AsaCpIUTeMUOrFnAHnJwyfUbxOFSvteLDrP&#13;&#10;NbR/uCjI0xBh/vx4/3z+DYE1BuuHbUNIBFnMIgGQ3Y3gwkdSI/jT8R998LO5MVIPyZdtYvTsSbOk&#13;&#10;/Mv5LMGnZT43rEUrzh0r04NfHDNGkN2ZPO+bDk1Qchj91h6KXQ73i4wgv/qrh7aYaUwZKORFBjdp&#13;&#10;c9SFv1mJV9DGAvLAmcJWFGtN6BUxVbBIyCSghLhL0Hdlxv/j//B/UiCHWQuKby5js6lsdUqiks6a&#13;&#10;EAKH0CPhgQPIA8LWeY7GE51NhSgTMFMQEvds83ECpnKRNPuUabRYYuKijcGStFGszKJr1l4sEyLQ&#13;&#10;snGIpgRZoIpzq2eyQlpygNA6k7sdFzyF1M8xEEQ1dJMdOEJ+iQxjRFia/CpyAJCgXNQfhvOFhgAw&#13;&#10;Gc0IUYRecy4FrG3QGdts0X17CsmnMAJReIg9pzla6jjmADBvglzWZ4iKZSVMoQIBbW3M+dBiQaXV&#13;&#10;NhnX7EpGUYyGMZzcliDbNiSkjBJ7iJgs8jDcHx64bEAIgPIAyKQ3IagnK1UqZEwIJH7QSyzFacEh&#13;&#10;hhrlEgFxs76kBM1eb9bBVBaRUB2MOm99zSq0wZpVASRvQyhT/+2FFmK3q7+P7wDYuq7S6pC123Vj&#13;&#10;QLZqj6TlHqxmMSKCOaSErv2KIbFx0NlDJQubIo0KoO3tIh8O83KrCx6tXV0sWEkg98DWUC1Ljp5L&#13;&#10;xDCLOWbGRNLraiZCEMWE7grEJKaK68lAjil4ub4cDxUWTV6zIrtEcXOiLmgsMcg3JvHh2DG6g873&#13;&#10;zvGmSsaWorAuXvuloI5XMgqcMc2brKUwq1+tCzBzRswy4paw9zD0vfOBWLrkQBHAPqokeFk7D6zd&#13;&#10;gsiKp4oFB1RD3Rot6+T1+fuHeufXRHih4zSN7q6t/TaJuo4MTGksUkgJ+81LKpzOmmhL42odo7jg&#13;&#10;AmDUHI/TMoZAZgOQknq0aNTSuhuMeye0s4lwphDLQm8bIRhAtDoTIyydxooiC6jDM0B3TG3GQ1WA&#13;&#10;JbOywD43VRlL594DjbBlClbQL1PaJmixEWHS5vTxKcaZntoKFPniUMUOO2bnMWZZcuWCDyGwBM+6&#13;&#10;77er2lfcSNKQ6OF01ZzgBSCGI0YrIorslZNJgLCuDmPog8eYZCyXYTrsTzEjJPiyWUDZcn2VrCRE&#13;&#10;6gVIBE3Y1rgxUA/zi2BECUHdWDZ/mJbl/u5UIOi1LgoeXnsEkCqqOdmOpa9fv2NOEoo5bnuMA0zt&#13;&#10;Q/vtfIEJcgIEVSyvlGBZVRkjaCBGxPpIsslRqLI6D2PkQJiAQQ44VmWXY35/7nHrSBZ6NRQjJetj&#13;&#10;eR/cipDX1NQQ3taZFo3OTE+jSKasCaOVB2BxodbBIEMJ0NsV0uQAalohSEYxqaLOOSbsFcRlUaeY&#13;&#10;GFFbeMUp11xwKcFs5l7nTCNBgaaU/Z4plApB6m2DOrpaCUrJYV9rcBVWFByYtadUBQczRBwxi5LX&#13;&#10;saANgWGLruAcW4+lcwIiF+y0uSU0d8dCyhrkcZ1plk5D2bU5ZJ0MbwuzOJB2KeVkLS7YFuL1Nine&#13;&#10;ukmrrtbGABv5rqBYoYxaB64hhKglBxUtwIYg5LKq4bQJwN1qJ2hJXLko+stYfWDT+dKWJRGIGv/0&#13;&#10;pbJ6K8patcAmb3G80SkHrLoyAwh8rotSyXYNACHk9JUwMmlDKbdOF3ULHHR+vm7XBH0SeB4cwnCe&#13;&#10;rwmqtinnOZIkWIOncSZKbdiQ5HD2daUsGKfIUI7ATBuOQGMAnCB5zbPWqygV3oSfEgcl8qxT1thE&#13;&#10;Ce4qtTuwfrthD6glkbK6Kox1TEpYwej9qTogH/EeWp3iio6QzWD2BIFSAIdj1iZERlRKYX3vaZQ5&#13;&#10;hDVCKIjJ3g4TCUkJiQGsZbXMQxBwRQauKWWbTACm9X5VtChEY9DKBLXrtA09TKXQ3jgrCklA5k4U&#13;&#10;mAaw3d8fYXAoaKrFAgmWZWSczivvmIfZU+otFHtBBDdgowAc2y5blyIxS6BUTFv4KKstucGYzPiy&#13;&#10;TNlRazNITN4f5hzKxwdtljBOUFDAILUbVAzlIDCD3N6p4zxPzriu2QWzxLj6W4I9Lhq5+MEgBWNi&#13;&#10;kBEitoEBYxB0yY1xa81o86IT8xWjWwiiaspCTvaCoi1ADoYnDSmHAbmkQxqdXVcLw6otLfCS1mgp&#13;&#10;YyBxCBhMCrMQkrY4uoWlupY+mhyyKqH2QO2OGs4mmEYKnMEt6nXl/dSrkl6Kd+RL58OkQ5YUEU+S&#13;&#10;YbIulfIuSCncZm3klEUABk1K7EMMkSLisJVtmQnWACyLYRjVtVheZ0yiHhcG4URRQaD1V049dDgA&#13;&#10;dF0mteDsA8DS0RqDbblxh3KiMHtX4MK5HAFdZqR2UIdbAuFQgCjCCrVEbjYpRQIz53wtujzagFmD&#13;&#10;YyhLEbwDUsgERrts2foEW84KXIYlLyFAzuzmt3FhoIJQQgLEviDEkRJH4iNQx30XArCbkcktG6iJ&#13;&#10;LDK0cA2ThyQ56iTfj/3ivYMhJBW99xgSBoC13tnUtm3aYltLB/LLcE0WHYqWBiAVEhHPm5lNJpjS&#13;&#10;kl3mgRUFcqQ+cZv4ZhSPSMlCVBXGvGx3GKSuKKflKlidIUsAIo5AyhF5UvCAgJboapdjosFbRgRK&#13;&#10;JNPQ1ArEmGOqMOaqCGu6ax/ifDUIiZp7GLLWEea3flSqAIP1xsAMgHPYekypSVFixmFljU8pHvfC&#13;&#10;BmdijEKQFQnKQsoxk0ZJHzJngqREG260XRbfPCrfbzXtEAEoUgT9ON+EL0YX96qy45o6qq+Wl1Ui&#13;&#10;jCJQCx4zXpI3C6Sq1JspYU6LByDDHCusPPCA+mmbBGRMlAhhmly1EyLQBsrX85YkgEQQXKx2cRID&#13;&#10;62XAnM4moDWsOEtBQ1hTnDLKAbFc0zKvHqbAKoFggj4QgC8zlITr25ihg87p2yglKndycYEW3bJc&#13;&#10;wxwqzAuA+g3hNKYtEY+sTwDGZl946Jh8ABAavxKGvTYMBI7wD30mOKdluCvlRgAM875TPGIkOBEx&#13;&#10;pYUCkTBXQrpFZyW92yApQmArK4okkkZBh9VakJhABSVEEQljBIEgjZIovO4PBY1YGZhMDDD7PcvJ&#13;&#10;h5jiHLIJq4OB1JgSb/2QCYCcdi1b3nR0OSTA9EI5pLVwkmO/sYwbVa7OZ0EgyiHMR9pmunZVPQ4D&#13;&#10;iTZGkCMhJCXH7ZLumw/DfMbaHEW1ncc1AVFQhNVoYiCjShKDCABStd+0pVwqWXlYrKsuhQAxyy3Z&#13;&#10;bKMIMTt3hdto+CFO154LlnHOYyjbkzVz2/BxcTtRLLdBQGCUqDo1+1nKMqzZp8wKpofV1OUyrV5H&#13;&#10;REC2lhG8OR1SjNZGn7wFyelI+QaybP0ygmgSY3Kt17AkReVB7R2Iy3AjMVEOZmgxFDAIzNzSa4V5&#13;&#10;NN6hzGQRgAXItVzFjDEk2SJSUr+6Q3nIPiRcCiFoSQywR1qNepIV2qciQJsQG4elBGjNOMOUwIxr&#13;&#10;zENuMVsWk7HnVOhx0lTfE2qCn+3mdW4f9zalRu6bPY8ovC/XzQKsULAoWuDEtES3ROsyqK3LKOUY&#13;&#10;brcJZ5ZhRAIemkN5LwKAkPAQUkQpwAAY3hJhDbPO+5zN4HNm82ITymjDsAAGTqjIMMWyq1yKCGTt&#13;&#10;QvR+vs5CKpphUZa85Oe+h4g4G9SOWk6QD8B46yHJwQE3eo3/p//+/3IRaZDLjJrHn+A2ttiCg5pH&#13;&#10;tywb4xx7/WySVEQKECJ2q86b/7j7ZE9iW/yhukPJiUWKY/kSz6dFToR7k9waRIm+f/uNo/yh6abg&#13;&#10;at4CTd5RtSvdbXVn7WrRVI6BZDlPTe5uca6aFufmcv6rddeqy5BywNpE/e5U2nHtxOF8ubKqPniZ&#13;&#10;PzYhAxeH8VK2nBUwUKm0ygxEe7s090+//tPv3bFkdfIXqu1ivb17oF9/WdluB7oC5aUxbaLWozXT&#13;&#10;D0pM2nAun1bzdnv5vW671RruVgpp27b9y/X4oUUoPj7eTbf3uq3e3zeCd5pviEnjYwLkEOKq08tl&#13;&#10;fXqsXKzP4wBYhijzA4CUq2qHfC7pYha09GAgriBfpjEGFCJjZI346qNChDjvbx9+3of1yDpaZMk0&#13;&#10;pgnJplpXvbCRQPZwf9TT1dXK+MEN65E0yK2S7UraSNoM+hnleHy4K068g3tr0WYxdU5+gkDwfjHd&#13;&#10;nDQ1NSLm9faiUgl0JURdlK/XtS52wSEhwJ4ekhN+5evac25TAkxWeBpHsBRFIQizNbE+IcSruGTe&#13;&#10;AJZ7N3IE2nq/9fHj/c/f52cbXlzSGccPT3LdNET5+esSTECFGu3GcsraE1YAwiqpcV2+Xfvz2xw2&#13;&#10;VlAcfS7u2mHud3WR3Xb4vMO/x6ZtEeWCCPXYtaJgHqXL+rfLrWr2UuKRrAVxbviK6INbvrePh94M&#13;&#10;d83u+k+/iqLdMrKhb3cP23hlICwJl3dywf1dpJzutnFJIbGqu+GeVSXGCubb7W2kZflv318VQYDU&#13;&#10;UB4gY3ROyvkuh0td/onsrvOKi2Y03+GIlFK7w+FteG+bA7QkbD9CRnmJcfJjsav6C1SllkU94R/T&#13;&#10;u2C0qqvJXtNLZJnoYfzr9dd9yTsK9RjXlunkRKeQWf82TW1U9JZdi3bUMpB1alA2wzA8PTwB44oP&#13;&#10;7WW9OZgqV/3l8q+NOuyL+3keisMjowaka6atYRY1kER9lJ+NM0Kp/WMJXbUubpwtljLHZHP+/e3l&#13;&#10;566bZzuuvmke/fVZ7QpUMb6wLC0GgCLM4/XbS1kqOd3eH8tqXgbjl1OSDIk1uwn7Zh26T5+uw4Vw&#13;&#10;sBOULMET/6bfXBR//PjYX95WnT7X8DbNUapdK9fnwKS6TdO+jCEU7+NAy7I7VoULwRoNoqx59oSC&#13;&#10;Bu6uLfuCQVIFdVeDoKprdjpV1zzV0dqM30ad5Z66+alIWblpAA7gSIvHZXsNY1FAZ6+A0/rubrm9&#13;&#10;K5xTItu2pGQHb56Kcp7WdbUgsuYhSYRur9/XAbvrVKh2055/2qUcSsr0+/d14DGKYUxqL2iMUmBM&#13;&#10;HOkcfoMMRRhtpmTROAOII6l37dob6HkCg2fQjvPn3emi/zYY7VfLEf9y/8d//fUvT6cHsY6wbK9v&#13;&#10;i6AdL2VEITLw49aXuQxoP11ve6WqXTP41LbHtti5FNZ12fr5uO8MJF67eRjZZXwFkOEI4goM+vcP&#13;&#10;/zjMa8T4mIlfveIFPd097sH55cozH7qbmnPVFdf1dgLy2/WfECJl2X19/dckkOEx7enYry6EoEFy&#13;&#10;9r46LDZdXMIpIv9ynRYdCWMlZRhAgiPgdS4buS6TRd44VZQ0+KHZ/WnaRkUqamBPR+9BpsQKfZIA&#13;&#10;w8wJm+H5rNuw3XbUBclrfhguzzRqU7mm6ja9FXZXxdZN4X73YLa/3rQvGc56vi7fWEnTkirU6hhi&#13;&#10;jKeHh8s0kCO0/dYkmdb1GV3vmg938lNr9FQafmhW4vV7XOKta0+31/nv//RY813J7m7j+28vrw7E&#13;&#10;7m4HFn+U1TiMJVd+08Wx68NkhW83JRjEGQbdbes7TmQatiVcd4e6f3172h/nHuDeCCUTTjTnI92v&#13;&#10;1wEXdjY6bFOnqNSnW84e0d77x5BSB2jTaILNmLIKTEkHbzwggfB0vhbFB5KTKPaZ1tWq//ryOxAS&#13;&#10;SFWW+Mv934PEp0H/dXqT96d//v3rz592wiQkMFaQpFAUItnYlofBf93Bdp3mUhbf/vqjrlm15+Zb&#13;&#10;EK4UDcZlest8n5WSFcYMLO3Hp26ZXk979u1v4rHulA+mjmHsI2ae8raq90+sE5xuFqG9Gb2suQbr&#13;&#10;AbAKV9H5lTiQIJQoFRDOgnUpkFgdSu0hXrauFNlPZl8f6sI5janA1Gcu55wTXLtODZdbqdqVBeOr&#13;&#10;mDSM6/Bh24cPVBZrQKHwUY8F8GsgIAKMUUq+qZrFKQAHJnqvPsJlRQAFG87+/f7Tk8tZHnZ7thcC&#13;&#10;Xa6//9R9whRHa7pCXHj4ctqBtCY3kthel7m+26uJfN7tp8S1Op4KC+CHgBJmAOdELZ5WC0ih5KM4&#13;&#10;9au7MFGreJ7SzA+F2OaF1G15t1zNfr+5ctMOX3+4puDTfG3qeiFZOuhIJI0grMi3QQIFNHn8D59v&#13;&#10;k7HL9qefvrx80yUvUMVuaONQJxZ3d423dFs2t9m6LCsAnFF5mvNwZU8Fn8EGltAl0Ne7/c76BTsU&#13;&#10;Sl0UFYrU2XFXP6WQpnHEmsQ8ZU73Xz6ma7TDnFdzNrfCxgjFpJmD2+6+nI22PoYp9eklwd28VI8F&#13;&#10;7LVdtEaWXNcBhUhDZiJQcUeZeO9vTCglIK8EEDhS+LsZDUlPF7f79GRmtw1O7MC+KgnBhLJwW6FP&#13;&#10;XqfrZU7bEDsyrDcmqzRdHIKwrCng4ftZCumciZvrVEGVMjlBA/yCQnCq4Nvwg1UFUPJmTTkypYrR&#13;&#10;Wgr4NF2KovTajPOywKGp9l4TG19O9YPIDSSJ2UQY/PH+I83V7q6ENjKPxh0qU+kAFF1LbNDrcrx7&#13;&#10;uMUBLI03TmL4sFfDzVIAFENMVBBo7TSTEuk8OMu5ZHEgSpi3iYxRi+aabsGjbKmO12u0j9X+T8e7&#13;&#10;7M+X4HjF4o1681ah2ryb/bHyKbS8EAmAlBfugHXzj5uLKZBDRQTzEUnbMEE254l9/HI36hRJzZDm&#13;&#10;joNlkzHOqCO+36uWBapdQjSt4TY6Xao/9tNl/1DO4/b5WC7jhJEYd+aBiwJGfXkjh0M27+fX30ra&#13;&#10;frud6wp3NZ6upvvyc//eh9WHmmGQSnU0C8KP959FYxeaQM4QSFIyR1Ydu4Loye7Lk5999/MD1AsY&#13;&#10;b3h/t4BsYpAEdH4yznbHQ1LdtNzKu+Ksf/BsPn46zc4kzgtu/RtIAMqqrPU8+Y0eOnqohLbRuNvb&#13;&#10;We7uTbYQWs58YauEr9uy7rqdnUZrkqCNgxOcCxZVGtLpp30ZPTJJIr44FJkfTcT17v4hn9jp+dvX&#13;&#10;zUbeaMqLBOjcz4enf0AxFzgLSuREV7iwewxwNr+Dtt4v8qVAyga76lVp+LZGDF2hkp2oQihua9zm&#13;&#10;+PSw2DOt2OXr0pV3AUaoIvfsW/CKlw/7e4DWD13Xj6OsqimZPRWCN7eb3zWktzqWpLe/3eE/KVGe&#13;&#10;L5d39d6hjgd2oDtXoQdMInCspbTbl2KXDHX+hcOaAbIv2ynPP95v1s2UJ2zSbdbQYeLVj+mXfbmf&#13;&#10;LwsE+HoLVGHPLEBhfl6bndzc236pXCM2be/vTjtIfp2maZ05X2FBrr9+rQKCpNBwxQlkY2AN8eyo&#13;&#10;4pmB7RqtzFQWurenRz75le4kSZ0Btqv2pl/mZjh9ekqE1vURv3x9ub1hROv6hNYtYY8V6m/DAMcE&#13;&#10;qYlAeDIhrYPZ3x0jL5lCEYDMsNRVWe+vk65PtX7dSJV4G+SdWFc9bWu3v19ug2xUsqCm3TZdCCX1&#13;&#10;7rDp1WFACdfLFokV+9qvWgLKZA1sbzFIhcL/63/53xDc6hYzGPOvr01XTCilb4ZzhV1uWEVHV/3d&#13;&#10;k3/v6cWCCL309Iuo+xDTWLmAlzWC6hdOIvIldE5AAhJHLNkUiaVVBds2sMVCqKOBEu7qPp7XloHP&#13;&#10;LXtJy0yox5kQKqjvePv+9cVAWKopsdqQU02Z9D5D+D4t3cB9CHUJBV+NDOcXL2EhxpY19GXr0cMR&#13;&#10;/viNhFzJ6rpoSHnxWOQY7EVXUNTotF2dHIG/i1VW7pfNZGjoECjIkPPf/6Z4JxR7X781S0NA57Vp&#13;&#10;FMrsRFXI+NzEYy+gvqT4Tqzo/PwrVsyxjExZ3DQBYNlG9zjKPbV+SD4m8SvC4LT/0r6m13nOni6b&#13;&#10;A4Ze52IE7Q2Xe1Vt4jcNL3wJYh5lF5dmCpmWUSUlfpiVmOuUyyySpjMiIYOBUodyKVilLfOuwu7y&#13;&#10;5FtKCazQm1KU4mFdZr3VcHsjhyBa/v3fnofN1XoqLrFuwFviW/4si14Itm4+k+7zz62fQai1tpgj&#13;&#10;izAKQSK4g+NfhCUloSRZtd4BoteUMt8+GD7dFZVwYGJ9kVx0afawwuvi/dK2ki4s25eowTJiQCGr&#13;&#10;VsFZLcX1d6/OCFzzrsTqHoeQkqXY0gRAxJRVpZ5ndAlw8j83j6SIbV3rbVM0hzADj8yKkiY6K4Nd&#13;&#10;eRTrtkV8i9PCLIC7cDwppeLLjCCtJlf+2Iq6MhZ+Jgm02XwTqPy0dywwFqnZBworgx5zFUCa+xl5&#13;&#10;kg0Zw6oqBOBc7HzpcDIRZYp7XkVXz+SnsHutrrIuZj0/vQBAsudW/XHnftEec+O2kiEvGroH0Vi+&#13;&#10;xTmtNYVg7O2n8HFR2fn7h5NbJnFfbXnT5ob5j7IsLHaLDNa6JilR8KWNHx//YQzFwO5b8QwdIbwY&#13;&#10;fXJxaT2LyTsZiSPXe/Icnb+s+z3jrDBrRCXP9uVL8VG9lwy+VYmBlFdkCfRRf0tb5PB0yzEt/piK&#13;&#10;vF3W1peVBC6/OpcultSGnuypT+MqVOR7IBdWCIEFMr22QHZ2M5+q7kZW3LbjgoaJsHRvP1nAN8a9&#13;&#10;TgvH5CBqA+VaQYhABXGGET9byQ8OtEDzywHNme53X4qF/OhfBJflivq2Mps/kOLrdgGMUp4w2Hov&#13;&#10;E96iIrds9zVenkeEMCFxf6M4mg+f62Xl3o1mAWEuyIfoIdN4uLgfYNb9bAGD9x9aPp1BHZ7pvJzb&#13;&#10;p3/YRb2xbUOlTfBQiBZADnOQV7xpZyC+mMBUMWtTNigtJWjKc1wexAL6Dm64Yk2XynQXXOo/fan9&#13;&#10;AAWgMGAffl6MaY5CNC6v4Jr/zHg1XaEBxdlMFiKudslDizaAnODb8u1yf98FYtAYmi3Wovn2fL4W&#13;&#10;D2RtlWqEYi9IN3EmyK1zXvRC7thQTWRc0RJDjETxoJO8e0ZtdhWfuK5clXS4zhDrc4aKqcezmOqp&#13;&#10;jDHN28qbn+Ld6iqxlG1NPDbaRQCzCvdfczvzu20AYPGzByxkVidJzVFEYd+nq7/DH9W2ZB5p2h1Y&#13;&#10;YnUkwxXz5BQDCK6048GcUcoFEAQLn1Cd8QeMvI8JheitOyh0e7PaStVkTEIsQog+gsKh+wKPZnC1&#13;&#10;51RgPFs3irCzEw+5OQ9BWjwBJNpOiya91LfWpE6uJb3fqs6vVcxvQJSV92yFwqeFiF2hN0O41OEj&#13;&#10;7lcA6Ohmu8Mr11GA1/4MTL1sYI5QVHMAXyYzLOzNJ1TmvF4naFJsYVnvjV/KEhk7fXt/u5mNyrKt&#13;&#10;GeeJEpdk3MHtEtepwKHXcNuoxx3dWx7j9UwhnI9kN2nWspktSTUoBiV4dA6XAz9+2CIxm6L8+zNk&#13;&#10;5K6Jvo4JCEjiumi2kRrUaL3HW1T2tO7mYUA0hPplW6sM6TwTBYnS7Gjr/yYWEZeAk8lOt+up+wOT&#13;&#10;jNEczoQmDfGbA/9GJZQyI2hh4EKf27qDBs30es0LLIopIdTvQRx8zbeOFJ+W5NTwV0GlLMvXOSyI&#13;&#10;qmRxi+WwLDpH4d9XkBKmm8W8FCvafE29t2U3MMqRRnpwpAAAIABJREFUQ9LOdsK3d6ODrIJfsQ08&#13;&#10;RArzjDc+ee7u6aNsah5i7eDVBUYSxMoERMy5BiqGkBCcodF2mc0Mwft8NTKAQwITqC3bClpQjxe/&#13;&#10;gOkvstiw0ofYIGTyvCodb+t70Up6LBNGX43AsEAbsTRD5mUg4A1aORdnySqIjpHtY4rYbhjGvoUz&#13;&#10;cJYCtfHLze8WQaaKyFkBHbXJAQh4WJe8AQwWj/f0iqAnTv9gOWwakZicjoBVSDmFfEsl+u6/q8K3&#13;&#10;NrodPRoklgTVfMCbK8R6/8leb+bltWzYU0nqHkARlv//ds5KJegRsGjZvXY67tFUTPp6EbwlM0SX&#13;&#10;bLnN7C/9+s6Eou0+ZTGeLdB9CxX3hCzAIEtqV0gX3PsL3qUGc14yKy9TYAxXJQs50Eqskxe4Ipks&#13;&#10;mxuD8RxmJPefkfcIauG2vi6LlADtKq1RLfGOWaXx84CIL2pQv0F9DPcihQ9H6Be6bRgDThhg9S1L&#13;&#10;+n1zhWrMBAPQtLDQ0bxtBGWzTZ3Bvd8Dq7jIk30nFdZkq2jRz0AvVjE2WIcrD1w68ooGu5PlkVWD&#13;&#10;g59TKnO9vliecvA8CxCkhnLPREei6aBGKFAax7SMOOwOp21ywrNyXjTmJc11NrP0wkfjY9F2vIQR&#13;&#10;d844p4fPdw/PtwEcyu/2jV4KnzDj7Y6LxUdE5ZZzHusu/aAuEJ0ymJmDIKR3iI5g23Wt3TK2705Z&#13;&#10;4gAYyCgInSAnuBbI+EkVB4aJnjYsJAGUUUlT8pjUHJfEViXYkw1g+6x754ZPrsWXFeC0oorWEpTR&#13;&#10;Aho80aMBFqwV9f0SMVxIrGWdi2dBjGRYOGFTgK2EmDK/z0Mmo0cLJCEZKkZZNnLQA8cAp6jTDiZm&#13;&#10;ZE39uhM4CwcKw3WCGGfjmU+lvGTDURC7ETftO5lneVf/cd7bFVGVQWvzJQKnAym4EUiWwKESspzh&#13;&#10;pJeI378paBwbWlno7ebi6IgY14yhdfrZaeXNVOxQD6/VqqDvi2gb21pqPe9+zEmT0fOQvWrIFxHX&#13;&#10;b3xHHMLvo970SSHrgLcUiQjrXe9Rs5wLU1ysTo+tNeYBmsaq8BWlNsa2S7m5vaWrdEKV0EfHP1B8&#13;&#10;sbXtq4msVxcLk3mg9cwvh5oW+0ITHX4sv7fI3xUPBZH+gFyoWK6R/NsIbLQBBRdDoBdWYGCyAWl3&#13;&#10;KDc4uVznrRVOHWIDfYeyqRp+WS/1ZGOrTJnnOpKkxtFSUt3feXPMFuF+QDdBuxrjmLze2Lj+za4Z&#13;&#10;MDfHnWlT+2b8WJZwmVfOaEERVXxaRkgWThe57WILGInJj+YNqUPrUtmPmL+O2a208NFmXrAtkh+T&#13;&#10;bzIBj4oAliekvSswqne7H+PlkZbbaLQNqDuLA6QUA08lIMBgRwA9tJv3BEYupctwmvl+vzYqrfa0&#13;&#10;e2YE0VBk6wBG2KGIO0IR77zZIAvFHWVsuFwlEajzax+gS2hcGqK3sw8ndf6MHJg+/MpRb8zL5faE&#13;&#10;CuBbyZHTJvLNQkI6BUE9qThYkWFQl6pOdScTDm57kaLTFyO92hjRy1QiWJQp3l8x9Plq9K/dUjUC&#13;&#10;YRFWvajyYENIIeLjHc4Sns2AFlKDSCSONbJuTapJY5JG+QinU4xUpMDx//y//B9gVw44k21aoi5C&#13;&#10;5Gd9YWUZ8eHU6Ti95oXt3e2yiuLDWbwWbZV0fK9t+B17FAw3Lt5o5ogARxDwOnHFfNwBsHvMGdIM&#13;&#10;i5frxDWcFnP48HGmbwx81vPKU14TF8BwEIfzq2PlxaPi9KTYvENfsnZ7gfh2nNP10i9KHRmknr3u&#13;&#10;T7tlC+7G5iZXx45ZOX7/f09d+/r1ubv74zhZiAjMaY4ivk3B6Jis4OH6uYwPlMvT27+YBpGf7+RG&#13;&#10;wfV5BpB6gMYnDG2iEYglDXG7i6C646aw93/oXl/O0xlCPKGredq31/GHAa83ChjvOnVfndBw/tv+&#13;&#10;1JZK+d9FsqrtPhib0UNLt6r/bxeCg5luVcilsREu+X7v4HNZv7fGUf8n/YblUYlioxhMr2ctj/N8&#13;&#10;QzkVmfbZ72F37Z+LA8MaFM2f+jEX51WVdFnngJK7Y9bbVAhPqOrjsdz5GHu7/P1Ph3E807Rt69Od&#13;&#10;9wWQ7t2UuX7v5m21d81jCfIF9EmgyW/0LdMGcsCYlw2PpAzv8eXbTbGkJS2HyXjs3j3CBU1p6WAZ&#13;&#10;RCIQ6Zu5tb8cTgjHW79e6DshyP/dH0/UmJhgdVc7NfNV6toe1JFpvmr7Z7PIn556+l3RapzWGDPu&#13;&#10;llRwi0KxK+7fMNk/18diSeZ9Rn/5/duHn/6UWFx+MBlKf7Mv90BuvvaSvZKpCG+X39qq4pJZ2qFV&#13;&#10;uo3iB5a/D2KKn8l+qfWpLr/fxgk3VUIpBWII3diBg1S5dU39BD/kYVzdEGV3SD8ffh5e1/WSx0Ic&#13;&#10;ofn1/GIKsmspJWZOQ25zCAKu/mO1g/cuXhcuS0Rq0K6l93X79HIGC97u7pVe0/evt+6OEpQZBY/m&#13;&#10;D4BbXpPL+gOSPdyRMJtDVudZ/oR5dO42nBEPE0LyaUeH+ZKCDPnfVftxmzsVQRrbOuR/Q7aVgGON&#13;&#10;wnhe/yOm4n0tWGuYTMhVe9Awv3V5yXYMs8x1OB5YqW6Xt0aK15Xy5vDb+7vo6rsdTOZXzPbj5SVT&#13;&#10;dHMLg70nODlfRgHn1Tt/X0ow9eewcVEi3ga/QelmvSTO6a0d9P8jsaCoLMeBO58AMazQLy6VLN2R&#13;&#10;fDHNzoN5RbNb4WPb4BWso31D+gbpWYI6zvUNDXHtCyXOVV3hG0BERwqukqJl3QYkoMryNUgw6H8o&#13;&#10;91eZzi/LGoGI6OrOMdO3H/MFbUUImHFUFXE+K1kXkHKHQQXvyLE3/nnZHiDJnrlF3C80/8vWgOp+&#13;&#10;9xDC5fysM04PPz1VZ5M/wACoknckYtDrvceyI5uLAYJ5XeeRrOif6UG9WDOSoSubcfK79rOCk+0n&#13;&#10;fV5hAT0LdbWDsdjnsV/iU3G0L+93J3J3kuswK1ylzVYsfT4cJidsvYIUOsTx0xJFvqQ4EL4v7MGH&#13;&#10;9sBD4eV7Ag/Hb/0IheA0K0j2uMSku0ADvROrleQoHTRbfBvO/AaLcsNwC5H+JNQcturzXmU7Tj+6&#13;&#10;nWoaofagVE2cU5Xr6VvaykA5y1FfU2CImmm4sEXOsqIqrFu9Vf98eW/bO+C5u7dHcpjP54KnMPWE&#13;&#10;Ubyre7Xuqw8Mk7jpvZBvEWaWXbhGVMD3TKqmJymdHsWMPt7/fB2uHyWPmVFeYypXa8qyjolA+u06&#13;&#10;/uF8A436+H6GBQd6TeL4cfnlLaJ8/9NDDmsRpzvJXH/OT7lasXJQaCS2vrxrMiG+KW6/b4ksar8t&#13;&#10;hKZLarsGcZAzfMvacd4+fBh+vB5Ig0a7x1Igj1N22sRT+4+oxCanBfc11ZkZB9pydxoOw+Rfr8P3&#13;&#10;tWe/v3RClCStsL9BxZnKGyC5u5hAlcTAmX30oSJ7MoJXhTG48a6+9yOyeZVCQZ8Cs1+wug12RuVj&#13;&#10;VnRYDMg9Sow1XhduhXeqvn7/JptSPd0j8HTp53mIy4QsMJcvevDk9saKJR5Q7jDCvghDOUP+X99+&#13;&#10;7HYd6tFOsTR/Pzr1/fovhWTXt+uxI1f67qW8eVHhfy8caLxppS3a//ju6BnKNEeyeySBp95reflA&#13;&#10;j85RlGuynZIGXPgELX76U4qVOScbhvXt3w7Fnq3qnIlLM8ZsW31xuG+Cf3RuXlwTaqT4JvSzh8E4&#13;&#10;Iap98zDkfwW5bYo8vv7Zl/gO/Ds34K29nsEBUJCh8f2mKOmd3SQpb8NbjsCDIomPuHHu3t5wCFWh&#13;&#10;MlTVX8/9Hdu94u/R2xjctQX3/p425fflvR1k33yuWgrwWMZQqcIY34p0eBvkPINlUgAhkrn3Bcyn&#13;&#10;U7YmR5SlanZC2Oi+TT9+3n3YAI5JEdiJ6HGPULAYJgzQu/kNQUFSayZVALqjULj4Ep97l2m5Dz62&#13;&#10;kKDp7YnF2DKwo7O/5DRSVb/+9TdKc71Hz1l3d20rmPbbirC3oX+f9839+ndPntwg+W7BBklilQwO&#13;&#10;mvdzV9XP397uZLOwSyNLaJDzTv8+NCy65SvclUuqFaiOsOTKIMx++Xbdb3ePH8h7/8xqpINrPj7q&#13;&#10;aRWA4dx9Jjs729swTVIbADTguRnr8ks/+m8v/SkmfGwrwNPLHHfCXjx3nMy+vW9pssSP2RYU3iAV&#13;&#10;k6PN0b/+mOo9mty3011dcMzWmL6ZWdnDFx7xGJa43xVgII1u+rxoNnWNyMuc7oRKOa3mY32/5dl/&#13;&#10;Wz4I6Wa3V0/eu4wcRF2cXIFQ2jS5D7e/SUiYQ961qHarIsAidTHnXGANlgnF6uc7w7zJrqXl83Zb&#13;&#10;swWlOi7ieRFzTnRfjNYCJaNkOMsjKFaXneqwyGXAEdDFweuJP0GCE0+xBMSCbM348sUpcyialiE/&#13;&#10;LSdP3rBJN3kwMXlOpAV2shdXyk1fkULKkrna5mE7ieOChLMAUuyoVWFX/ac0ruD6Lr1xYnb+Orlq&#13;&#10;PC0WETojomtP8psSsevY92m9nQuX2en+FJz8c7/poqae1AeqXYS8Sb1lETpGXVf1ZtDu7XGv8vg2&#13;&#10;wTs6mmmjjh3PZhA1jXnI+GHEck5ni18Pba2hTxY0oKlXdS62LZEt13f/gbiZkumYd1DJ2oTVpBns&#13;&#10;Tf6e4BaZjxyvJr/mNdyVdxEOQ72pR9mt5S7FLW6/hkFpQjA1/fhQ7wYff4J5uW4glo0Vb8VrD1cJ&#13;&#10;1DlwB5AHoOJuUgPhAuIGNPtfp//78fCUzszOoNzXEJJ9LZ+1b3a8q+30OhwJS5O/PV8LTzR5g9HM&#13;&#10;Wgu7e0ewfni6bNP96eTS1JY+bOG3q34sTvUVbqo/mod3fav+rlpMAdRGMWIY8u4aI/jxPt9j+B5v&#13;&#10;OyqrMeD8EZD+7f170TCKdljqYR0mPZ2qPXh9+fvD4dfb+tvLK5Ot93yaFp1eCxPCtwnWT5M+o5qG&#13;&#10;IrK48Pw5OKjRe5PnGNfVaf4E1amjLAWzugdZ30oW0e3HmfAdLTVCDhS7r7/8WSXp3jQtraw/THME&#13;&#10;uNbLpXponTeLHneFgYD52ZWYh/unl/PoDa5NNKcuRXvcl7XGjf7iJwLZbmG/3lwctkHbYTJoNADR&#13;&#10;fdrzvdqccx8+fDJEMjNxYhCb24LYIFerP/78AdUWFx7x2ekd2TK2LK64dAhgDtv2mmCJ1XR7V62E&#13;&#10;PKwo3P7W6LHewo/7/9zkkEGPaUqQHbwP3b69bWOzP5zH4XZ5XfwDo3qcJutn5DgJvOX3i7G0pnT0&#13;&#10;D6OoATmbq8IV6nP1Ga8BW4eq6gRqso63KiWNwHM78ZNwaJnIQN8e1wHn1Bzm+ZezlUgKiI5mliCW&#13;&#10;hVig6rpi6C0t9+viS8m0nrHACsDLX72zju/Q+5opoGmcBZCaJgBZ0JDdsWqdj3fNjDaLIX/3H9rH&#13;&#10;2/cz/i//3f/OIGeJ8giSSB4CVMpSFosebv2QAmYyG7NKWoQIVJHMZr3NZWKEAUhADKBqFM4KE4ow&#13;&#10;kzF7DQUkbjU/Ll85rzOkhGAeElNy8xrQYJ+NrMrROp/S6qaCsL1oYYgR2xQ2sqXXaYQ5ZmONsbkq&#13;&#10;SVX0ZlJMEuDXxVzfbznLhBeFIJx0Vsm5VIrK5aktCt3PNa4dIaxQEKddV2JTaOiRj6Af2w9HEwwR&#13;&#10;HPi17eRtvZRH6YE4YuxiumpNUzNTy2uBAFzXZVcdUcSqFYJ0g9FZMNzRAvAwWWjjxRqBUURqM4hQ&#13;&#10;n5GfpwuSyGyXfbFz2hUEy32XMaqOu1zVZjQNUaH3KeMFIqIYB1vOgQmVECZYdE9tSOA2bIemXtxY&#13;&#10;VMyZrY3MJQhSEpJoyrzz2zTI5uT1JqpqsbZBjSFiAw4rMIX1Q9VwBKBbkOCY0/1u52PwjKtM47KZ&#13;&#10;/4+k+9aVLE0QxPxreWRE3Lh5MyurunsUZhfr0qRDgAZp06RBgADfgS9Ji8DuzHZPV6W4ItSRvxY0&#13;&#10;+L3IF5bm0KIIVeUCC67JujvIBNrtuhqMqGKs5W30mTGOciEJJu+6vr06R4Etpko4wtEvk7cW/1n8&#13;&#10;854q1XKxYbGgjPz2mCQVsJLqjf3YBVBRcIRpTbkVPNpCMWu1XKw/9kcYapwNKn4NW60yeqYG8dSP&#13;&#10;uJQ13jUUhCLZSNHTsbJoQ8lljVMFpEQcfN1TYogADFy12mPKVcYkyc3dP4QknEMOFTkItyfviwUL&#13;&#10;ABZVTtWB0BQgev70lH35/W//rnTrA2ipogRuMcqmgd5DLHKFXIoYi2SqZvixho51meA/3r47FbKV&#13;&#10;H/cPTELXDomTYPKn84sNphbiE7zP27S8ItpU1JWKEMJp8zAX1nCcM2ZCqYHEulNlfOKFsKYoBNfr&#13;&#10;u1LoHgGs2t2yYGq212PXgJSf0OhZXHNSvbp9rCXCHPA039MKaZGoiIorIsD5QJQMS9xjIKB8OZ0y&#13;&#10;hgWViDEtcqRtDFWqlkmePEYAL/MuJT4d+R4XOnDWqJrrNpvaiS5XnBEqxFaXk23bIWfPaMwAIlqH&#13;&#10;VgSUIU0puhTl++1VDF2R2EQIC3I5dccmBzw8DznxAoQe4WF8ut4fnHT2cocFI4RapULZleDFhdWH&#13;&#10;4+HIiyclvC/3z+fPulEl5+HY7wXR8dQRWmEAoHBa8Tiu364hrBCH4DPAsiIMClJMhhy0pNDSh0pB&#13;&#10;xjnfKaSuZQWVWmp14N1+aNnGEPpReb/rVgNkKH7KNYwn/fX8dBIKAQ4gFrChrAGgEJKn/UqRUKyB&#13;&#10;J1VLAigu24cgcE4QIaS1ggC8XR9CHxaXOSjv7+v9tkMYuGpLrEII45yCKqUc3PY8qBjkbtcSfKwY&#13;&#10;qQxgwl42HDsPfMAIPcxeG8UrzLmkUIAYeiwVFxTSalPUcgAFFEyWeY1+68DoS4aKmD3c7hZ739WM&#13;&#10;qeTAm7QnHkf+RAOiiRpDe8YLq9f4aErnO1aCazhF2RTjIARUKVpzydgugdEa110gGvYIiin//1ai&#13;&#10;FSu4H897Di+//mofd2s2wmBl8O1+V4fz7DIocQAleMMbUSCsBGcQlm0en2QOy/F4/Pbz20Fy3vf3&#13;&#10;3WHnoECpUEQ6JIGmJcWEMlwIL9FUgPc9SJWpxpd5IdYg3EAIEEQJ77qFHBNnbK9QgFkImTPw96iF&#13;&#10;LCAEpdH9YaNTrQaSpD0LyN20r/vkuKOc9t3h0EjcNKaCGDBTioBSoo/eQxE6xojLuYBf0RNI4XAc&#13;&#10;3exK03qOXJyUprXiHBCjmgOPuEyp8ryZTt+dO52fi1kloq2g193pLkKEP96uLBWPfT+y4xOvMfcU&#13;&#10;CSQKyl9UEzEKteRCCS0ZuS+/PUFfCC27ufed/NhS22iKpZad9QFwvu8BERq2whkMztStGltqddv2&#13;&#10;MUCYQqp7kIgUWjDCb8utciSIrzUTKpWm1meTLT6KBifRk23bCYKpBEJ2ADim3d38XkAyMSEKi+Se&#13;&#10;4tu2dyUDSiFCy7LohsEKbd4NDE/seb7fn577UK9gAhy5Ci3YEjxx2XaoYI1qSLXrBxPCvqe5+li8&#13;&#10;5u7T89O2uVwA2QMkrmeDZm2NSVA5GyNkFwreSVjv91Y0pZbbNFdAkidlR0QxDzxW+n2NCNJU0U72&#13;&#10;xZbD+byZvRS4llwl99ebqJ13poAtVedLakaZokmSvHQnRDhgNIcV4Kz7pmY3DufiisAEAtDDTDEO&#13;&#10;BU6Z2dVxLCSWZfen4et4fDLFNQXnZQ+PPUSMEZEcaEH27Jxx0FS/Ycl4CDkXwEtTYxJSPr+8GFdS&#13;&#10;Axhg1VduQK2QK9ye2geuLLASEmP4tkx+Ck9qzMQE6QGmdo/j6fljs1rIksEeIQnzffk4fzkcxYGG&#13;&#10;3CDKcKkFBee/vDxhtJVsk/eCKyxQ2O+Y0ggKjMG6PYNaKzife1PKGgMiUBNFOJF9N7tq88wFV41e&#13;&#10;a2GOuzlX4oDQKNPisyNEdKrmTBl6XBwrNARQEoqMUExVwysVP5f3XKqmOtkiWsBldX6zHgFGAEqq&#13;&#10;ERQhiKFLJWPa8w7krDn0FC+roRmqRJXoaTWdEGZbJaD9M2MAgMXBTFAuZpmIgwHmAKLzW2S2GAhQ&#13;&#10;paRizMZEo42MoFLmRrWcNLBCSsX9/qEasefcNAOkABOsUhtLIhhxTlhtaMoUCw2hoQJBHlIpIPWj&#13;&#10;qtht4SqLfr29MdLJtoN56kZeaA4MOJuwUsY7WHkEG40cbriylikV05rLfntPX587jmHMJhHEiKSQ&#13;&#10;N2K9PKamY8HP7XAUvKAC7h+Ptu0PSqlGUkkaCHKOpQBGx83/pLlo1KbVVE1rQhQSj9wGUvFZIWam&#13;&#10;n9GVyeyU1jQlFxYsS87IOIcw5JBAUQAlEIsAqqBQK/j2x99oUhVDgEqnRYNawNv+2C12IpV0CBcM&#13;&#10;Cqs1Aj6KEmFGXGtcgn8eTwEBClnH9XS9ZGdeXtrkqlKtROLubqmkShrlk93mGAJhbQA+U6wOupQs&#13;&#10;cNd1B5tTR1QpNRpDcvQubdbZBBCDKLO2lT5ta0wEQY+LzYlB5C1KriKAWkw56hhvKgQceR6JKMLU&#13;&#10;CARXqqkpuwC4qslWjfsSimzktK1MdP0wUpL7DiPJCclPp+H55RBgOTCeIQig9pGt1wcqIbFiZ0O4&#13;&#10;ThkWhNbr3XjHuyGbaBeLG9S/dIUoGLAgrZ2WTmtSiOZcImaXHaVEKYA0U9nWABRpRE+SA1KNADdL&#13;&#10;WBuqFZbZ7kBgzfT9w2AYQ3QARBhj6WsNXgvFqdCccc4b3TyWpalpt2leTTV3iAwACCDhgwrJDl3j&#13;&#10;tyVXYJYt7PZwPAPOKJZ2dgTfm6dP+24IwAoijVnMAHNdjSmQc01bUTNKy+SFHFfuzeQpo6nUAhBI&#13;&#10;kMm2OzwRlLdlbnT7Gx+bsbU+rZvLnPQKppwjACThSmGCyeEwmap6CiHyMVlTVTcCpaCP4lNbTdZQ&#13;&#10;IUXalVaMYq2C7+LpULdADVrBjXQyUrCVVN2eIa1EZIxlDEqRjJLxS8efqFahYiqQpJgTxCGgndhW&#13;&#10;AyFBMJo1GJetywNviknLtreHAf9v//P/DVwltiAIFrKyoVlRhbepiIKREuQA6Ty0fUjFlRDsTRKt&#13;&#10;xYCvaYbvAOBj9xxRUEBDRJfVi1AaMdh1CzG8fDnFBH3MFNM0bwmVAHOq4RMe5hAN4XZ5fP7L53A3&#13;&#10;MlLivfpEo1+GcignhXzUlRZc/j45W0J3bqNLedsFk5xJHxFIF4EB8b4cW1zxIDoojQB4IINwKjbk&#13;&#10;575QXI+DNj8IVsnPSwtyOrchJxdBvf1Y812MNPP0eCA8X9vz+VFSG5/XU7DG9EwDVKNJbguehbDg&#13;&#10;zImBxSBLro5VwiF5IHYa23WvAA+62YJfnw5t1URkl2OGmILN9V9+uW1T4nABqPNVJs6cTJqRpyaR&#13;&#10;rP1eId6sBZx1hL6XKWbMaD8ysrPJma0XDX24RJnZV3Xo/vvlcezasi2PjUmNfSmX9c52/pEBEqVg&#13;&#10;8wC5nxcGQNx/puYIYL2/f3DNsDodhOoEVT2Xgtct+6tFSu5m4bp7f0xDQhCSGAABOwNjCGleZwV4&#13;&#10;tU5rUWCeMW7KjKICto96wriNWTff20kn0XQ+wEha16UccgP57m0TUNrysX36blaG0MfrG0cMAtpq&#13;&#10;cXn7rg8v949rgzjx1fNNNceS1PRhDy+c+npoW8f9uel3ZwLILYdxMiVlynlOgbBeiK4SPrsZV0wE&#13;&#10;hTSfcbe5ULjEyiJ/Uw01+2O/gYmalGCjT6gLcLsHwK970p10znQC2R19+XWwPrtQj0kniV2OGCMC&#13;&#10;8uIgk4xwWBM0i9tXy49/ipsFjN7XGX0i5/Ffc1qOQ23Z01/vE+cypVBjypAlKDMpX8/9vKNcR4D8&#13;&#10;979+O/UHBGDBttWHZXHJlA6ptW1VN/jZKbl0nGiCvDH/sUMaNNsFP5C+RQJjBlH5SPWXdvKe0pAe&#13;&#10;iGL98vKPgMTOjzWg233KChwavQYnxsP6bocnPUhJU4wUPfbdEeaui16xsQEQ+jbd3F607LruWERM&#13;&#10;y+8WB3bqaiy4Egz5qsnZ+BJqTWQThkbKOcE0VBa0HO/XH+dOTTiAHAVChZ24xHt1KzKoyuUBREMB&#13;&#10;jhBq2cqfr/dUIBaBsy4VqIHugPTeI1pjcJAWt2zE19qKbPZWEEErALBCfLtdEwAV1iLbFZHB5KIy&#13;&#10;I4UA/y2icS9CIxMfLX/ymKyP7dyftpgZqQrHsJH1Ky0qFrr17PmNmxiDnU2JvHuW27Jkb0XPp20C&#13;&#10;gqbtCuozYXV3F78t0tB5WYWWOLWiO+zbVYkCFZqvy6k735iVGPq0Iu5hhk9f/3XbVtGIx+s0PD1d&#13;&#10;V3Mx5klSUA7Tw379rH78WNqu3YOpAaUlHI/9vl97gdfYluieu9ZyirlNxfsbYTClwlyklHzD9agU&#13;&#10;3/1aq79vYA1Bdr2vNtXApCouWoCFEG7auCR8H5MAOzatGEDVMljpHjviJ4pJT8oI7H9k4KAGjaKf&#13;&#10;ENw2YlfpOj/ssiqCBAInCEuIBWPWDzRYXLiEXQ0TqAFEVLN4fhL62G8p3rwfMQ6Y7z46X7pkA0nt&#13;&#10;0Fzv1wWRiLhLUIL8K0Mu+0SrqXwPr4RjxngGkyQ858w4xCViqW2haN7oSB9zDEmJJqZwgxnWgN9F&#13;&#10;f2aVC+1Xx8adSJWA/Iwj0KdlWjRrQDsFN4FSWz0Q5KASlAoEaOs767eCrGXtLwojip1zsRaBWpwA&#13;&#10;B+zwS/9t/dvXL38CkVMJtlSgasBOXVwwLNZux2EIaAqPtQ1M8IZ83503sVaC+SurRXOO5/v1hqFA&#13;&#10;mWcDpQoY077vs72+Dw3lYnq/fh57e7s3jGy8reCHYE22qIXRsNKPGJKpLAhf5tP5UGTEjwiO3W1d&#13;&#10;aoKYh4zdYq7Kyx3NJbvod6sPHaA5gB+//wRSdsNzhSjV0KkBwUIxpTMeTn2IU9vmAxbJRhQLh4R1&#13;&#10;Amq2xI0qDM1lN955uO7XU/95xfYVPj5DFGSVnCmKQIxMxZDofS79i62EfGxubIUVCkpViRi2y3uM&#13;&#10;49Av89R0IwLe47jD0q1aDsiGBeEFvjomsjpKMMXtBBnisooYDcM81frwO0KNODKhyEE4Y6tQbdv2&#13;&#10;eDHnQ4cysSbX2UWBiNDbkhynEU0lFJj45vZeDv4ZAAAgAElEQVSmGVo95qi06O7mAWVizXENIgOs&#13;&#10;h/HN/CBNDzGebxNE0iAQBObWNuWpQtMcgEsp8UpxZQDQLyf3fb1vO1JM87QHg7jiZL++epRLXCal&#13;&#10;9YgiwPzussfD5/Ep7kliLUq5b4Uw4WGCbxd7mVgAHooCkuY4+HkF4Qgph0MIo+Zx94kwFef0+fnp&#13;&#10;er3WnAMmF/sAHgoo+JSmuCGJ9LlfSKV3LATjmnPRikyaTFZ9Kz1zJnEgNxdpM769vRPKEKYHHiFP&#13;&#10;ciDlez4ojVIMPvgaKcExJt6nX8cmhuRT5QIcelEZvuzrUNFqDGsbiqtPxgNQBQeIgG1hWl9Xm3CD&#13;&#10;OptLIRSHyvnESWS5XyfLKSDAe8BHyEmp6fA0UK9KRrVgTGVkZJ8viJQIxUo9DEAmSRGqegMkubhR&#13;&#10;9CJPMIGEEK42kFY1hyOEmeYWZUvrbhTHiKvMyQIiIp+aBGpNITkfuA5NpY1lh+NnyWCtCe5QfhkA&#13;&#10;yma7N5+VIk8IhGzv0aADlN5sxi7eX8wehBhF2zSY+GhkJ+6rzzQ7HzRv2YTX7AhFSjDzEWuM2ZeO&#13;&#10;gDvS624yLMehDWkTHUTSHfFxt8DGYkpqqBc9IgJYxCAWqm3WZWrlC+4StlTZ5rp52qFcdiFLtE+i&#13;&#10;3nrNV2CF7koAl+8XKd8TlLBaGNdQ1HAUHDGzOk1LDTnVWEE4CZlS3VykTMv2UbZKQ3doVBlosjGu&#13;&#10;dheWyFYTUTYncxzOJ0eSKNC87e1RAJ28YbhDOAMSSxHV+ZwQBAKhlKC/brePGnQVrESHo7N7edia&#13;&#10;gMMy1QWQnDIpFu3Vo4xh8KVItd//o2EiruHVrkfaCUK8nc+t9MlTIkxILGGDXSrpsoLfMoC1hpIA&#13;&#10;0UBjB4M+qZJh+UCxliwxdl7CBkTXsLruCTEdEc8iEIcK8plYqb7YMiMl9XAiyV2+ZYrpY37gORMs&#13;&#10;AcW+ZB5WEgjyNHAfcBOdJ7W4gndz51np3FSOfl5fm2GYbxsgtJQF1nXOqbo9pB2QEEJkBhaM9hiH&#13;&#10;wKO595LSsdN6ND7ZmEAlPYOQq4dPbaIJpyzyEhcAJDDKbRlba405dIPZlw40o5TbNnNJdhhqpm6N&#13;&#10;ydQNzYM4mAALaVOZ7bShhJM1qhN2AxiNvl4p9qRUjfgFW+RmjjmulNJs950zZmztUUaEN+N4JLY/&#13;&#10;yJRJha0JvVQW5oBLZGJEFYzd4NweKG9YF5d4evZvaxCEfz28fPv9P1rSZUjvq38S1VFcUADbElCF&#13;&#10;Vaju9JB7nyUixPmccq0BbNZXSgnYOW6GbtDvMQ8oREBkZzFq8iOUQrXSobnYSxW1jhC7z1VMsmls&#13;&#10;DLQOFoK/P65/1sO39fUoD3FKtGX0aomUrGkzvhNJhadsY2u/VEmWZAtBI9WrS0A2e3GfUtrsarMD&#13;&#10;2qeFUdUspkCyC4LNugya7jkeDicIaXRWt6cYQUxwwDS5wpTcvMH/0//yf2IeClhUABBif4Fo6c8o&#13;&#10;aTzYPW7W0wi92OoW87ttXnqQk9sfgdTjy1iFurjkyAJeqwE1CPw8R3JO2aST/LRIZOzKSAgR5/Go&#13;&#10;rD9eHxcF75oVRmrKcgPkiFzdxDOJ+bMgD81pdH56r7gX3+EsbKfw8sJI/f6RRNNRHDaHHGx4i8YY&#13;&#10;SyxpNPEyHhrIw3VqTbRJk4nblPdn4CUGj3mBpGwuMyJjCHh9B8hueN3hKVd3FGd8B10jXffp23rt&#13;&#10;Xnroiia0rnNZp7medlNU01ebQ6xNB6L/8dvjt6TJgyH7qUO50DcHWpTPcbgT2beGROMEWF3AYoKA&#13;&#10;RubRg9jwDDWr798jUcOQEBiWb2VJz4TfpkfNou2PxjgDWZc3CRBFqFknhz8dOj09vj30CdetG5WT&#13;&#10;XnGwehLoF0iurfdAYycAPzHq7+PmXqZSdTmGl/UWYz8MQE/xsbVO6NPt+l9H0dibDzn+bb0uRF2p&#13;&#10;bsEGsKS1D3fSNtF3aNKpWVlzSkDUiDJTrO2AE/GB7cD43dY8cDNY8H5QCAk4V6Y+P9eYVoDSUGvj&#13;&#10;O70RvoJKZAi0HqkZvHoIcJgPT1JTCABFOBt3z089WD/2DEo7Yhz2SQgcq/uZ92eVYlo9eAvmyUNY&#13;&#10;FSHULgZ9wUd0x99k0/PzxqX8eF946eOf0h0u+56UM5WiPTq3mNQrrNpK8CGbvnytLhwO4vt8q09f&#13;&#10;fdxfDrBOmren614bn93ssKPYoKD3RX9PlLHm2V2mX9veVTMhQzdsU1WH865Rk9c5AXL8jfCC578R&#13;&#10;lhFnF7vQ4iiMMW9Ml0xCIgGwQQfk1getU0PHfC4oBZ2hAOFHy+bsgCQeV2HWz53Ka9r7r7/fFnoe&#13;&#10;V7rwcMqExFYQaufXoZUY5Itvg0nXpkWN++U9l88jiW//TwAvrq22XJ8/o4cN5bW8NJLtF4hq35R1&#13;&#10;rdeJkfDed9KaCWLOmi9ruovGKKDa48lsE0juRMYrQEJ+DavyOXNGU1iaPt02UwXirWCXWv8Csod4&#13;&#10;Z6BtHIHAzz1yGxPSSHqR/i/vMUiIIaiVU3qWHclbnD9Ihe+VcNyr0vA0//gAPpBP6OPn6lqOubNR&#13;&#10;jZGcmJAA1QEmq55ChPPkxTkwnrhIiZLCXuDuj6l8iAU9Mi8iLOlPN8R/y2tBSxlI7OnTChR5N2tP&#13;&#10;1z0jevqHuVzNt00CTCsslD7vOU+uEQfDqYKkCmRkaL5bHeQIjvGc5turLRGJrsPhI8MVNFB/lvAW&#13;&#10;rel6WoqJ7JRTkRyt2KPY8wTo5mVQNfjM4WvcP1NkSIAZiIRhIFZI2jbKZ4Qhh2DgMjyAYnXf/TA+&#13;&#10;W2KTv0oss+G2POzfJLcD/iXVqApxf/mXw+WjySMOKx7Rr5vig5J6LB7/RETlijCT24ogRrvd9CDh&#13;&#10;LuDpLdUFRP+Y1CmlzUX9y59jnTBNYSs69r/iI0ChyPAzkPXpkWOHpqdyypiT+3blBxZLCKOKNoNH&#13;&#10;evl0fmxrRKWyhvfUe+/3HbajJE6k/IXLvOcm1UaXgh6i9ixTFGCzxLZ7Scs6cFK38Xt8wxIzEumj&#13;&#10;kULoLGSkEDb/pV3C2+/zcspaVg4Qtap/+rhTH1E/DChbYiWKkIKgtrC3+o/LDVngAkaZH/URmDcD&#13;&#10;uYPUMkUvcU9Sk+Pj7eEPBKxbdEYKavnKdNIN6jdbiN6zQS2AJOvVIZ9a2k5rFomh7Dpl3U6yzaqy&#13;&#10;IKgWBUKJxQnXf1/upRm7IPKDeY9TN3Jkl7tvPtu/qun1gP8SX1pi0yHWrTHrVhKomKHbzkT5ebTw&#13;&#10;eWevGDXUhWQ6CQGXZn5UN5F/HhFz+7wO/Ah+ANDSZSV+0WgI/ZbJbuFAfC4VqhDEM1tW0AwdEcTY&#13;&#10;/St9Xlx2Qsq+zG6F1VNShuJ/tkIk6z1n620KNcVa5+AU2YLy6RkGA3YiGEI0BFIkRUWx1JPDFZe6&#13;&#10;zscYS2AlhRQ95nATn/Ip53X7c6MBqa4g/fKyfPfUt/PjWvFuADzaQ+vjJ5KrAP69HtBpTONF7pg8&#13;&#10;ucxsBcalw+dhN7f38hnNFpaCaISecr6XPaEVsYZPVyFJ81N4/tMBb9309hMxEiYPCGrGHtsVYAiA&#13;&#10;lLzfN/919JTdS/2lkTnj682FNjc5csVNLu1thhEOOkg9u/rbbz/3sFrIaCfWvtJzbSGHo16qhfe/&#13;&#10;xdpr+mAI6ViFNNHVojxol/CD3yEpORvxeLmpuyoHdu+H5/ujpui7cO0vYhabT26XDDKMF/ydKecX&#13;&#10;+QSbndI7Ry1pOtWV4iHJsf9yFGp6PKrfleq23R2GJ2nID/QHZk12EtLH+OmFBcQtUpHTY+GImzmh&#13;&#10;TAlZS1cu4NFdJNDNt1K6Hc9lRkyvGUgK6vLXo5LmvumBrKUi0RkDH87PuzW7R/5AgmkwwcEaE1+v&#13;&#10;CRCVEAQOp1CCC4MSS8a4VZmhS+0OkmcbmlxZWob4S0Ilq9IsiM2yrIaiaAqubuEaOH74M1Sm7msb&#13;&#10;JKwrCDRBsoOHS+aCqSb0UNxD6Kd+tQndRPPpfmoGmpnpPYdy3QOVQ/Q0iwoiKQ4DMm8CX/YZvzJW&#13;&#10;zO4y1Z9STl92Eeag9FDr5XWyhTePUJ/NbxWM91TmFta62tt0Ag2T8acSLvin44HWtIoHIhgBlUBl&#13;&#10;nGYZi7L15WCpvNg0Q1wm5xm5JHuwpWcupwSYujeE5xmpVFTUH3k9IDZKZ0orUMsAQy44iZto32f4&#13;&#10;M1UGpDggXdAQKAk9Pk23HTosBPV+7XspTCzVJWsKDJhTHhVykYQivWHnYTZmhWcV3qcZZ/oL6UK6&#13;&#10;BDkeHBd5T7WBIdCUm73vdLAZcUD6eU0FCs46s73629pzrQW6JgtvHlcaUu6Qf7MWMKs+ZcZ6Y3aY&#13;&#10;grN4F+94IDvMeJ3itaNN993PGhTQG6m5ZNTamYBfcx10K8acleIJAfv5TB+BAGYWcDqwNtqNxE2Q&#13;&#10;MnuyV+Jhjc/6P/UWLfRof7uJ7fQuOIYJew6/jtCvtbjmosiBt7Cyry28P80732lT7xf56/6AG3YT&#13;&#10;RmzDoofZd7WCBVHqqJaRsYrXhqQj8I6ACMqyGkoH2n9Pt5Ga0rv0vdv/8+fnlBYtaUGCjNHS79A+&#13;&#10;05F4HkK3y2pbjDfsrxI9QXBoNKFJHADKpPNwQKoq0O2MGgH3ZgGAHp9EBK330SmmxGYyKg2R+3ty&#13;&#10;7ZfndY+228CenkFfxOU5Cp40WCQcJwWH8DadqzrWy3Wnp2PTiAdatSMpDiBJ8B15jKEGhC2Lg7Br&#13;&#10;adPB3TcZ33Ot27SI2HDPP/GjomZCY6gww1zToXYHgANi9+IiB6dGf54m0LzEuNuB8tgvJTQ2umm+&#13;&#10;WDu4G8mQ0JYgmkHAroKd4n2ZgcLkINeNMPSaghWSf2wY/+VzWBc0P/iL3N06hyXhVDI8ggGYiCU9&#13;&#10;Kl2qu0zfwkbpU8XYjxL5eLqeMERZlXDY/T0phBkRd4toTH5Zb0gKSZXsBOL+I/741+GFxAhsaInN&#13;&#10;lz7dKraErQ+UaC+fAbuIR0NF4U81eAsSLjExX+f6XgL3lb57f2OJgGNbn6U034pve3lqKd5NoB3i&#13;&#10;CkMe3K+g+Teokz4QlFpFJc7IVi/AFtYd5pw2JNTd+AhwCy67hKuQKmaE//f/8f+ijiPT7HJK3gtS&#13;&#10;g7vEP4mV0nIo6JwoXzA4We+xAq385Ld6Gr+YaNzVkdKQqk9H8lDlkNPz2zQ7YL48pTJzcStvj1Ed&#13;&#10;375P/NTPae+ksJvFtlX9AhJASP9DmrA6szTmtZ/9Akf2/TrX98OnETMOKUWkrqAIA333D6eNPOr+&#13;&#10;3+SX8caxtAUm3pCDPLcfl0ITi7f9cOyZon57b+maFFWWZkVXFr2XIvxAaW66z7fTJ8Bp9uuLbN9v&#13;&#10;AECgWhJb9OmyjZDgPUb6iIYoLkKIR0pbXIqdFJ6vc6YcIAL+LgLTuSvubDZK+o/5JxQppQUIGWOh&#13;&#10;gVlPHdpQbJQ/gtPr7QOGECDKF/cLU1D7eExpgagg5nNeVGTHJzetytRPYwKkN8G2I1/w8LjdROK/&#13;&#10;qD+526sf/snB9qle85ZwDhyHX3BmUmZQ12X6JzSQZ5ETmCYvGfQxA44ipwjXdSst+fy2uX/8RS87&#13;&#10;uHv6m1hLOVIBaBOYrztuPKiFowRmwIgSqudjsnFdgQ3idKzb73mJ1UD0j3OnTtgkjxpVE9NArb9v&#13;&#10;X570pT5KlIp8euzvU/cH4WSbnVfHOX3vtIqzz9SBh0uzl0e8cznd56f2JW7imQKisn6qzP65DH8L&#13;&#10;dZOdsl2NjOeWT920fti+V7EsE5Abv27321BaV9K8H2LBohPZlPE+/0r6wXVXFbRgZ8ECvS3xgBbS&#13;&#10;+5YgtcN3Kv1qXg/i0D6IeV87flRg8WkuxH5LLhX6ELX+qWctVfkFrrRcvcUpoS3HepRnUL3WigDQ&#13;&#10;H1/Ddm6s+8XtVM8ODxW1m4ENfgkArls4n79QY5dtbQ/dbw+NNXCRJ3jey/fuYRGRpe/P3b7+ELKm&#13;&#10;mm5NU8eCHz+/X1mR1rMrJH+w89ehKxaKRZyDjie12GnbYHtOjnSF0sB/d/tLnlwK35b49AxKfjZ2&#13;&#10;JwIhAzZRSt9fAbODD3NgmugDDKliLR5mUakhxzuJ4TN/vmYvf5r+qbXS1pt3ZBeMEgISe1RIlxmQ&#13;&#10;4MbQRJvXzfHTk0/aIrJroj1g1QV9+GBP8rtBUCUuWLF28hyH80hyiKViSuEw9EaUZX49tMqZeQKp&#13;&#10;FSCGxwy6/3yG27IRNiTshQApZkBbiEO5vSlJH2a9gM/k/8VsOznsz8HYpVT41Dfb64bHY4eqS0fp&#13;&#10;bhnFQpPFqjaVpZ/bP7HzbTZChf6082+ynJUIWD8oeYm/rx8pe4UBNu+P7DmlafekUxsO+MTgT+RZ&#13;&#10;pQwpgddLqaLN0cKwwJ+i++Xl7dsj7OLQvkKJf3jzxWLiJ7et/fh8zbudMGEb5e8k4xB6DYdiMFHt&#13;&#10;Xh+p7NgE/S/VEhnk50d6/zP9Srq8kx9/J/9sfcmY7yk8i2x26VMEVMfZiL75uTwqDM+kW1e31kTQ&#13;&#10;61+Gg7Uz5+zwQCFDWjCm0HKveOJ1o/hp2fdlToKfgkbCOInp5Y+fQj6jxu3ZbXnT6G1FuXTPtL4N&#13;&#10;dcZAYD7sf/zoAkeFEXlwj489mdiQ8EkufqlHmI6++Sb8dO0r+NLpSyy0lsfrlKZk4NmcyJ0S3x/v&#13;&#10;5u/e38WI5ie7z4bCWq3f/8n/GmUi1dCKcQmsVGC9u4Ej+vlKh1/+S9sWFjKY8/7NDGf0Z1yFcLB1&#13;&#10;6TWq56US8j77fHAyGBjWP/1LGxPHwAwqz2WIy2/3ZYbUkaNsh2OFMPiAfSmPY5uVsCWijxT1/aaz&#13;&#10;otsBxNXGHwsp6u/831gT+iHt65X8llkB6Zpll4hiidGCl/vfFuLl+sOun/9y7HEuhMMOvJXDrwPC&#13;&#10;3Efc5PuI/nz7GZohSY8EIHuKZx1c9uO5v643oMCxVchFCcsGL7EK0XaOQZFrqWn4fI7/8YffvgDc&#13;&#10;PyI6nonfkHoeH3CWr+Xfxpyehy8Qe4cej0W2TRHtYBIimB+POt5/3rhIqMPlxo6grMenQw6ByrjH&#13;&#10;clk9km6jr/LEn345lw3JvZIHER/MOvDyxMy391OVWwYHNtKVXCGS1jO3D7i6OqSX6LfIowLTd7zK&#13;&#10;w+H5dZ9WSnyJ1s7d+NwCRHHsOHpWX68vj4jBsqZFuREGMvAHigJtZnVdK8Ts6qdunxaZiM7wDAid&#13;&#10;9i9E3x/bf5NAQXUoHPih0t/N9vZLwNsXGTkYz0e/ToKc8Lod3LaARl9uA4P79MPLr+av4JD4F8Ec&#13;&#10;NIwikMxpu/0sXd+psNyYakqSAdYt177VRbXr/f6Zs9tYQqgwYOGwycdCiD7rNzvV5kEpYYDhLb0Y&#13;&#10;QhDSLwduTi6X/s/n9dsfn9tnyJxvbjc/7JZlEMdP6GkAiw3lyP/IVx/3oznz0Cyk/t1h3GvZMZXN&#13;&#10;K1UZ8OWWw+0itzskTp4q6o9dtmF7BF4Jz5N1lmG4++Zdjx0P5Pahwxa7tOEzOa8Sb2YR/AsOn0z5&#13;&#10;2P1D0QhUxg8xcoX9DkqguUHN8BY8/6Saf6eNEAXY3CBO4alrPcmyRQUYROwCBugRLnj7WBDN+ggJ&#13;&#10;Brf3yy9//sflehkoPfjysziUKAvciLQgWCD3twJeKmIFgIHWv2wuowRtqMz8sYoitMIR85YN7Uvc&#13;&#10;IUiNzO+WPTCXEJwg3CtLsYZKacvQvMebt90hi9vrtqUERxUCNlsv0PlE7aOrlRaLqn5fa2pHffn4&#13;&#10;yfvyyEfPC+5rcv6cBKB8ihl+qkb8gdvUHzQ2LlH2PbjutnenT666hcWQus80LdeQsuK/0auxgj3t&#13;&#10;b2wgpYH0KFlxUzMNyU7PI3O9iBtxMMkjJWtX0ASqXh8MCvwppCPiF7c91boudd2kapuQ9sx9Gmw2&#13;&#10;R80CRzCsXmeDaB5OahswTZZwwDW578bYDgGupCa6rsyDXAbW+QPBKdWUiNyyp82JjC+xoMCL0JwD&#13;&#10;47sOBCvzvHUEgIqb45DwSuRjvu20hoFAILVeW6z437efL+Tzxte1usNvz/v7SlsxKDYKfv9YqBAm&#13;&#10;ZejWc/fbPkWcRYGspTDX29AFCiR9J87RIg4woLc+3pAduZ/BuAabg8HbkuukBr6nfWzUNLgQSh8l&#13;&#10;7FSo4LYvL58euRzd5GFg89LhmHJsUtEgzL3ly+pcjcTb+X6p2ZMVO4xSEr42gqY3zYDAmuW2DIjD&#13;&#10;FHcuUa7o8ozNUOon2H5Al3CW/XYvrsQWgTbbPP3lyi+Vx9PXg30z38JeY3ri0v76CPv8RT+jbG1G&#13;&#10;PqTj8XxdcyK/ilFzHdy6jowjzX4uN5/45kgk0ttF4G1N1kC498k5v/u8OEzPx7nbK2sEOzcuAnKL&#13;&#10;dibot8OqgQ8ZbQjQ5PHe7vHr+vgIGktJRdj9Gz6TE9zzrld5fTKpEOI6XOav+LOfHoxWznoxwLRX&#13;&#10;/4Cngwx/HxmPS/q3JVI84k1tweLu07DcLs9db8l/LXPEGFLdmzfYfWo98Z6bJpyCqvduUenP6LJp&#13;&#10;DocOZlwSLiA46UvOPzsB6Nh+xEiuFpKieqYvZU8h0X5CCu+BzIuQ9CPcR4wmavaptOAzUb+nteRk&#13;&#10;M8J//XkdDmdKOP6jDcA5z9YkiAjkkoVQ6DA4Qp9ZJzB6vQeS/nvb8cc645SlSJzhfd6KRdu2V8Qu&#13;&#10;10UePz3AW/sL3Mn30LDcsaUGt4qajCBkYDr+4eIvvahYuUx+PfAAGF9UfzuFhrK8lLtcxbzOXNL3&#13;&#10;7eLEapfqMV8KoVMeZQNtAmb7t9dLO8jF3Fm1bn+Rhf/D4XSb6kdx3denCT9QEuY5ZJyvP3/H/+v/&#13;&#10;8H+YGNccCynDqIuvmrYG1BxcNPbUHvjGXUW9GkGgH6UiSGuskNp4B1I0IURWawIBlJIYwtiZDRx1&#13;&#10;G11UuHEww06YgpmS7jFJjGVzogPa572hTFZjY8GxrB+XXiFayH7duqEPKSSGI0NNTn3/y2rDsjgN&#13;&#10;8RN8fp+towBNe//by2NbnJla0dDiRs0ecccFuVw9VT0dOIbLvJz0odgy9q1u+mvl1kwgWskxiIIR&#13;&#10;RrHre/jxMQ1axpohRPMEhI9EsMDINawYEpJx0uRT9wRqIYyzVuFBa9ike/0Zb7/1Q45F0Pb+CId2&#13;&#10;mO8PPcoIadisJrAQ8Nx/oRg37bDbxVafQU2YpjIPXcdIDZHBmhGA+tCH2W3TDqhIVKTNHIY+l2CL&#13;&#10;o1rfyxzzxje0bZQ3GkrACIvWO+cO/SEDDTjb56XRtEoePc0AVrvDhClmlFCosrqlHACAsII9IPp6&#13;&#10;+3k69zx0QtboHaowuqnmkn2Ovtzv30SvsSQIrTQ1hFdQHa/o51IYwS3P7JoKKEWL2exNz+IGprfV&#13;&#10;Cd8IWAoHuqvBLcBAKd7n+WvbRecwRq4kE9PYHp3JR0bRWEIh3rLdJYWmDp/tlWnFYg3X69soD81T&#13;&#10;62tysG6P/enpDCGJECCsIiAQgs1smrU42lLgWj3UBAG4rktIYE654axE61wOMjeUoc3utbOXtZEj&#13;&#10;Re1refUAIaIPpMHANkpll6sPxlxHLYu1MAuuoI8BMWgLQFSkAuyyxSwAzpXWgKlPSVNc7Y4CNWEn&#13;&#10;QlgAuCkE40ax6VZMuECpdliVwDkjm/1waJZ1eXjAemFrpqvE2hVS+3HUBsecLvaR6+3uHMYkrTGv&#13;&#10;LrgHbQlrKIyT3UWKGLeZSoBbviX3dBw+TMQAKNJIjCDzLsVYEQdojDI4D0DSqWcZ0wik+kwYTAE8&#13;&#10;lhV3reLdmmyGgBS0471tjiVR5zxwuecsUCekQhB8Ho7GOomqWR59I8FuJxgg5H6LQ9cWDhc/ZehB&#13;&#10;pS6FVGoKoeDzept5wlstQz+uj73XYy2Y9rGSBKvodCkIAFp9QThuJBYJkY0LUV0mVY1SQ8xzDWWX&#13;&#10;fZ+4l12LKIi1ri56u6Ti4potKYQLygQ+ybKEGPPmLZO4srrlnVeJRMjOSsEfATCXcyXi6YQSbiv1&#13;&#10;JVVNusxKwbfrSiikgAqKgt8IkgRzKTAmMVfmSs0k2HLjqgVQb0vsctpS7J9fAmWUexAlY5hUbCKt&#13;&#10;FW4p5Ubgmt7j/fDyzB/OgTsINO8Faevv8wJCErpdyBOqmmAAg3OgYqJ6KSDuPrfX24+vzyNh5XWB&#13;&#10;SeQd3DXule62lDYfrMsYU8bElmZECnIAWLRl0I8t5S0EzJO9XGbUSMdxr0ZcJpSxoHorcA8RwVJB&#13;&#10;hJiUAONuaiKVbx6GisHIROozKgRsFSdUquMKsjSIQZhUFhdL+f8Igo9dy5IDUazhI3Zse+x1mVmV&#13;&#10;LJLd/fQMIED6AwkQoF94A8010Afo7zTURMCTuptksVjp7r3Hbh/eaC0WtUdEREKzsh4vAsHx9a1k&#13;&#10;idNKGQ9c9EBEAGRTG5/i4Md1jTHaSEpWwIQARIFip7JP0UXjnaaUlYUczQocCIzeldrz3eYPm/vp&#13;&#10;VhEci2OpEwjQwxUlZxM4L1FrjFfLROAiIaffTkOVAV1nISApC8qBiwYWESS8qdrg7NK7FnMcXb3h&#13;&#10;QQhsqV8TEWVFE3UgKovlpu8VJVzN16IUVBZQiLbk0SgeEA2RceysAhj+uL4WuFIGUVmFXZYxaG04&#13;&#10;L8cl5igxKUMiOVuA5bTqertZTKSbwgFHHSAxuhBdSPstn1eyaeusdPTBLGcMEXDY0BDcyhMsEyKe&#13;&#10;8FJMaqlMTjnmmPxiKTFqQtumnuclllRyonJ2FAttvXUgx+1z1bJN1kHfR44KJFlkIIuEjiiOUBAC&#13;&#10;UeYbaayfnafdFizXuuAEYVJQA0JD5doPsowr5pF50WFePmAHqQYWALOMTGRCvDd41qPAoihrzXQY&#13;&#10;iY+UAoE4Mouz2iCUnEMg+KLgq1OwABFZ2dCcS1oytFozzVQm9oiwACTQ5vDiJn17PdUPj5RnEDxw&#13;&#10;YUIxRwpFSWVzcUoQGI3K2rXbahoGITlkgnIa/RqCdjBnX0ecSUGh0ff+LtvSE4RYnRUoEMMJTl4j&#13;&#10;CJZhFEhI2QHKQM0SDf4eDQWn+c59CilpAxKMAEW9rC+Hp3kBVcNCUAA5kvEyu3rT3Kbhw/ajHhTi&#13;&#10;FHlGJEXQEpawArwSWWmREasriAmpa7Fi7WMAACAASURBVMiLeT7RJH0IRPJl9mXdxBTEBhOV7+aS&#13;&#10;y4xmGAsSo3PZpcIghnxwKbqQhpZRmZNJvEA0MqhwojBmDEMMVSV1NusYIs1VXQSIcEjZulGbjuZ5&#13;&#10;NpC02aPmyIJdmoKGqu5v75DQer9ZvlxlJgKxlONo1wKx5NIigORknAeAIQPeZcAgwslFCGo0Muwp&#13;&#10;E7aVdjUSknlQOQa1zIwhgnFIkBO6DhfItV8Q8BnxqC4agNx2fPUzBQLiquCthrjeRO+j1Sk7EoFN&#13;&#10;3pOY63av5rVrKgiYuSZZcEwRdFkt9m6VaGpp/X5ba+0nrdm8RpJwickcl5yZZKtXtXEBSkZkNCGh&#13;&#10;iJ1IPsiKk3RFAKrZQFwEhUmRIIsWitI5Wcixn2lIUBgCqUQ8ryHWIBXUQQBBDgiIstAsAIYxQpUo&#13;&#10;AQAhOcG4mxUo2Rp0JtCNntCoQ770qoL7JRgqgKzJpKFGMa6G+BhD0AMoWKOIZwRAEr03IhQyt7d5&#13;&#10;BALam/dEA+c3RetYODbdrO3sE8MVpCRRRBJFKOcKTHnelxUABsJYNQJmMWfLOB3XsRUix0QRr1Dj&#13;&#10;3aUq22Bx42KIknIEWSK1RAvNHMtOXudeoqZGsvARWlaWNPPAciskzyA/Ph1PrxcCDQd0U7VJGUOJ&#13;&#10;qEqC8/sXwzGFOTHrD89dsNY7lSHGQLCiTR5bsBAAZcHq/UOBg7K27BoSnZo0B0RNCsOUaemcTTlS&#13;&#10;SmfvaUZAx5JtZmOQIFT4gmPJ2TIvMGK8wSWXarWpQA2uGcjrOs9OY8OmN10VQooG5OCsiYmsJkTg&#13;&#10;CaGWZ+6AicknQFwTh/HQtpYbfU6sahyMkOef99uo3YenT4Na6OKBwvN15VWExjZFp3Rwo+E4txWP&#13;&#10;tAlKIU4xpsCRjNgK3YQ8i5mWPDgPA0M4wSXH3pBNHnxAhGLIQuRESqsDCMBF412sNwWmWFS7giAO&#13;&#10;ciqgzRH6hHTcdVitHENu1ohA4WKMKdaNUMaGbIK3cIkbVkWQL/1ISOFBBgSzprKeTLcryogDLEUZ&#13;&#10;sZvM9ZiZcoKUcnJr6TEkPJhQ00obKzOsqg4XnBE/IWkwJhhaHkL0OKOUJK0xJkQI5uPAGVV6MYuh&#13;&#10;Tpl1CEGBNeBGiLLjUoYgSJ1MzonyAMkyYsyLh5cXoCIhQvnAt7u8BuhoSzpQ5D8+d/P1Sl2GwPZq&#13;&#10;ztaIgi3Bxhn4kOtuay4RAmpVYKjgsoAp0wyqTVslzgiWgoNZz26qZJVMzMcHDFIjmVdoDQlQODiV&#13;&#10;vWVbhiPkkSw93TzQ5B2jAP/X/+n/gJV8XXrO5fYgdK/DFEnTbmq8LTtsoTthsi0ur2PLDn8NqpE1&#13;&#10;tHF7hFv4IcVozKJvCkt7mnvfiJ8PxF8YyoRQ2b9fvESuhBk12piNLO/n9wQLUEK/LH/++IKoyQbs&#13;&#10;ZcVDLki8fJvAGmOXS9GtMJ7VWFqVYDuN1qy58aHQR1CLuEEPhP029ib7nSRhMSia7Be8K+zVroDa&#13;&#10;YktHC7kDJm9JI5lwOWsT9W7/qZUYxN/+/iuGzefnZ2suhyO9nywrqXVuuN0+Pf0PB+QsxXnXWpGR&#13;&#10;g8tpxk+bcrWY837SQMRVEHsOO/jgHtX07799eP6D0yjztqC8v5ygdLcF//x4/LSrTqPFOgJE/vH1&#13;&#10;x0+fGtJWozGKkK6wJCZnV5gOpYAmh5Oe8yUh5wKTsNnk8b7dbW7zLXH4fl/rJ7Toe34V3leAw+6p&#13;&#10;Gu5LTejL4/P97TKg6rcvXz9+eNjsxGDC3HtlQxe9WlMI8eOHFwN7+Xsu69oCd53PvK5kSbttubyS&#13;&#10;cf5VME4Q2WzKgoitbFWMHz91AUWXDCImLEStt0YAAxKkn4EbN9QcfbGiPBYUYe7NaKb08fA5P9HP&#13;&#10;7eb3S0+fH8HtnPf15Fz9+FD20/12OxwOJubNcWfXpJeM+pP8583b90nfmSvDRxEb9InZjwT2F3XZ&#13;&#10;bGqqq3+//UV0DW6aCvBlXhdnq+MeByHq9nR+pYwcNwcBQUggdhBQLKXURtfVQ7nvolMYhn5woc51&#13;&#10;hmLUrvl0ICIYuG2fb7sBYKmG0Flg0rUpmuE0Moh5rYFz0/lSgOPzL4+LnkkBfNGM80op70j37X5B&#13;&#10;Bf772++y+iBFoikgo0rWKu8MBFNO9BaeHna39++RH58eSO/tPblonKx3u0PjfT8a6GDmm7o3Vpxr&#13;&#10;/DDPdo5KNTObs0470mBffPhkei01KTkuNwAX4NS/V2jN6XNKNLHLBFdQUNGW/fsFbjuBpbp4hmym&#13;&#10;I6DsPKktKv2PKYOg3cKmpsz0udr+fvdGTy6mXisqxXVYVm223R7DEMvkLPz+5X69TPu6fKzpf/v+&#13;&#10;16KTRcJ4NLvjof/+D05QKbldVrMtO7ntv13Kxx0QOTObIrAqvnz62C9rxdHf3/NOtA9is6DUyIaT&#13;&#10;AiMyXNbv9t9++Zefgean029lVzIJ30/rSwmIT8QmR+Pg89vtdftQNdouap7UneDta/rBJAHABl/L&#13;&#10;VkAYXj4dd3TnNlxpR3HxHq/xpKgsVLIEJovcVfVemd0GXy/v/TQm/PCMuRN8EhgvSPazQp4+bXaG&#13;&#10;w8xkvUMlZBpLQdqGGgNIhFwAJnJi1e2m5B7JYza6IahcR/upYZGLIYSrc5wOHw//4X6+HZqHb+NM&#13;&#10;QSgedt/NvGOw+/NHQFHT+82eAYv2zeHu32pGQdUqXJd/+frSyH44m6wAPe4eyu+nr9Igv881BXG4&#13;&#10;eexu8JHvYSh6Nu/WHFwGPsLEmJ+Nt2FJtxRMhdoK71NL//7rPygry3Kr4blYgZfsqxo3qCLmzmkJ&#13;&#10;Mv9qUl0LGteEsjbYreqfPj2HWMHdZJx9+fBpvYzkBRGDj+hwvdwBcrSIVonT/Tyq8PLLv/jzYg0c&#13;&#10;lI6CFtPoucba/Jef/uCSocXmNoxbWE0Y1ZsOCr6c16U3mJFKStpub1/elTEJ4cRxXXYJZhttJUmK&#13;&#10;EWcw+1QW1eyD8ikO6qs5ZbV83rUnf3wBpC260/JdUkPbp1h9EKR+4XC3l+t6+3m/v6tUecfncffU&#13;&#10;nv1MGCKCrnqoizIotWk6optkF4rdpE+nHpLMp/sqN/UvXXn68iN5d1Fc8up+vsoi7T50vK6/XS5H&#13;&#10;xL2PHSvytPAdQy6/D2dUYxJaSKqq2/7dfXlMwdg4zQaKp5Jsz9cJ0gKj+R/vy9PPnwa/AEN+7X9j&#13;&#10;JWNj7soyZ7ystmzSjx9jRehj1Q6rf3nI02VloZh26V+2x40okk97Wtsc+KaE34YlW55JEbjYGHPH&#13;&#10;UkpA2ZQWzqjj5Bp0ddMp+g8fH+7+/MvuX8b3M/UeYn7JSmzE6O95H/mlHcb746fDGtVkLJL1uV+e&#13;&#10;WDq9n7a7w6TOgFUFJm1djMvXlddyw3Dhv37zVOfOc1NCJgCGVnKQg3j//irLhm9ausXQbQkQw48h&#13;&#10;FIAloJUSjfgPP//LvKyyKZpDtWKTscPU25EBZ6PRx4c9LtTCVbWVPFTnVzvfxqf94dWsGY1B2c9P&#13;&#10;P4/AIrJTLn/9cSk/NHo4t0yWoDjfXj9//mnV44r4saXfvv7W7bo5mvXGIo7bh21h/WBmgwDZdmXc&#13;&#10;IJfX4V6XFd0UyfnLjxN1dFpiliRt0GU9xSsNPKOK/sfjk3HQWh6r1LUcmNh/uyK2qTbQhYVyADSi&#13;&#10;RI5qIYUw9wRSIozRGRd7FrM+Xb51bLcs101RmX5eMkCyWn1YtavEQvOWUGGBfdr96f309vi8W8Rc&#13;&#10;B0Y7+qN/bUYGj4UHHnCk3NsaEoIpuFlU0N3vtYsr2QU1Ggp8zZFdZV2mHAXEoKK9CWUjUcoQ8/F8&#13;&#10;Lilmm92jAItC/YQqBO/glePUSdrj6o9PRwvzVc+fdCExBw4mmggnOON5WtaqoHFRRv3y518eWfHr&#13;&#10;5WbXAYVpnCx1316euky6qRElYqFfGCwg8s5pF8yq8rbbCZw5srBy57+ph+0DPyb1HRcSKnvCUqQs&#13;&#10;Luc5G6irRpa9t1ANIGhHOahl8bjZjyqodX44bKMlDaqNVxElu2hWdokgWYtdRNfzm/JOR//CWa/v&#13;&#10;nrkm7wFmHjhe84O1of55uo8VIWVR6CEikjxU1Jxzxi/Pn7+/3ZtqP67XlNXkeefXUjZVudXDu8Ir&#13;&#10;MNENa8e231CvYDTWIIwRRW1b3uA6q+CUbmjp0BJSvr+dK8hGgmgJbQq7XG1f2suo72s+oA+OW+0G&#13;&#10;DxYPd4DDjhcbUdAMBXrOjgx0eXiU1+v7Ydut3x3O+8lPofDoxnY/E0mkRJXldny9oqKeE1unaXT6&#13;&#10;atZNlOWG9mF8VxfsFDC62UjlhmFFx5dHG13ZVPP3LxgShjjSFaHvaopO0ReAel8iGld3/8d4eoBH&#13;&#10;D8Kw3kOB6rXZik4PN6gg7+j2YxfHyoTZR7/bVevg/PReEA4AEMajD0/KaQxQmz6oadpuN0z3qCqW&#13;&#10;uW8rujoKsnAGuMV3L4xE8PHDh7MP8HpRwb0N95bCQ3UoRfn+fq0r+PVthQhs2ppydDr1YXX9Wz+5&#13;&#10;DDmiBcV4tNO86boECYteYVcWze06uTLGV/3y8iQaptbkhlzTPco2+mz0mpKLmf7058/LotTiwDP/&#13;&#10;wLpZ62nRcSwOHOhhKH4qq/Tpvk6Pn5+8nQurQUTDqNqHLX7VYcmSVQsZwtvsVZItt70VFKDk3hWj&#13;&#10;QDufarGxLpbb3YR8/cen/Rpvaj0e9ovKaVnKRKtITGdiV5dFc33treO/fvnyuD9ShFa7VJtynmcC&#13;&#10;i+6wny/XD7v9V/emjasgy5MneY70SJGUvAsZWxMExzmrm14gyA0vePDb8uhS3j/+VHDO2vKyjCuI&#13;&#10;OdSbAtIM6wQHF48fOsQtvd5DeA4U5Cqju59MQBZSDcvjbmPDaNT25yeSkt4/rBDQ5OEGFEyQTAPk&#13;&#10;dVsv6xyC5cJM03DcHQoobP/m4rzb17WXodvdhv7hYWcDv6hvkBeDCZmybLcJo6+vXztPJhX5dtuH&#13;&#10;9FDIrCBRGD2CX//v/+vT8clftQbD4+PL+fxW7xujUlgJJBzRAgxpnc06qIwoBDBq88eXT6e558YN&#13;&#10;93vycVsWk9fZhqSC+NMver7/9HTg6GhwACUbvPupLkY/88iufz+z6vNt/m0eb8eHFv/3/+P/Dl/a&#13;&#10;qbbSQbM2CLK6LXl88wom5KbY97kC3/6627cXff9TS8sw0nANNo80ig0qW7BKssnusfwoljbf9UAY&#13;&#10;K1jMoSkOwaquILQf0DgC5uhLARtUls/ODGr9ply3ZPTq3HeQuZ9+PC7b/3w8vLdXey0SqHTSuDmB&#13;&#10;hVYi5oApjRi+6Z41FbYOGr4vdxe8UslHjNzmyFJEftpteFJnlzo7r2S/OTNfoBnXcPvYzL0B0+xu&#13;&#10;ywaV5imqeVwNnqcacwpVzLAstx+/4JOHCdh7rc7dKmOIYFOQ1M+6icaFvn+iO3PNssI39Fb+Wu//&#13;&#10;88fZ3zcH6OKCrH6o2lh1D/BHry6nNCNql8aZFvgja4ZQ365thcoaaMTCMmeUtyGoQ7ssCke0LUra&#13;&#10;bDOGOVqIXhUCJdiuvwMhlj/RGl7m9o8N7nyBMx69n/1K6OKMgW7vL/Q/dklN9tTTy9HTWBQi72aS&#13;&#10;DpIge78kXcaf1tFYAesbkgJODGM76Rr120dm/JJZlOCw8PRX917Kgt3YaqFKMM/de3nfPpcRjLv1&#13;&#10;E/wQtDU2iIGMeIeQWJBbA+so96v6QopKXOxiwaRDN7HtscLzyOYbPVINeLHrDjZYLMf+XIiI9lQM&#13;&#10;msPIheEJW6zucLmIyzSAI9u6MS1+aHONdE6rS7NZjZScbhqyWFP0qEBq21ijEW+q0RjnU6XuVtvF&#13;&#10;hT/k9DX/SmgGED7W9UicETw8Hby8eYJvxNyIjie1QemhWFWQzQPMKCOKllY7Wsbgjrs6PAVrQI6G&#13;&#10;Zt/ePpWUAKK+LcvHilcUd6LAOyZAlTXVd5DYaXR2K9gmZkqFXacCwbUbVbIQATvcn50wbR7XQZQV&#13;&#10;MrcivaSQC8E7B8njw32IgDwN8k28lLlIeS4VmIgsPGeRw3AGsZFuz8P6FOCrBffmWNS2U7OA6FlU&#13;&#10;uAQRwCXxaeCE5w22ocsGN9GMXGx5Fm7qIjgQI2FI99OSixrXbXpavJZQFCmkGUPS9rsIQ2zd484h&#13;&#10;a6EmcPPBR6wBpYfj+XqWO6CTszFKk8CPlOJCto7PyZ6tVC11VDzw6aoeqk9L0P8iN2/zF3UM4i35&#13;&#10;CNbrKqNcu/cPy6dilN68K5wcEr0nsmXzXBpQOlz6bmE3/PD4IUAagYlPB/60XUX4T+NRGpYW1z+Z&#13;&#10;n+i7CNxcpA4XPmEk4w2dmT8CiaPIoIYhuOAkyx+Q2XsVmvqjDeLZw5EBAdUDWC2RjJiikeOtX5YA&#13;&#10;qSakR1M/h3nWTq30vh25zuuUk+52b5F+9mmBXB1/jGpXyYb4yRPSAWiJsLJRQtHfbDTv97vcPiCX&#13;&#10;GWI8omd0ns4LXcx6ZPBH5QDW0FAOMts451Gwi3jwAiHW4lgWMZ3QvXnckG7+8fdKtpXhZnfqQIGb&#13;&#10;q3o5QVwj7BBDlnPNUVeQnRAthTOHiYr8NvyDafpH2UJnQlBUiNMKOyn/0NbFmuHxeZ0dDXCSkaVR&#13;&#10;5IGwrXZbzEjEQdOTIKIjj+aEML7Q9DDN6wJWUrKyEGHUNOBnDjJKCvo5kr25HZ53c1CoFaKtmQN1&#13;&#10;gN5DtIQyM5SYNBHcRnS758rtjjtJWFIpmQUpLlDYVhn0BO1aHTzJY+2pcei+wloch3CWye2jT7I6&#13;&#10;BCtpdZndCmeIxN3qAvkc/5insVZfI1lX0pymCy2x/jePPuJYc/Lp4eZli1xeVqzMK3v2gBRNUapv&#13;&#10;f4N3VNNUlq39E/9DohVFFaMT/NuUExOZIZwxKcJkfxDC6OTT1eyDSCLPfLJCjWJYVfc2uZYdyZ2R&#13;&#10;Lk317epfUfrocZNI0W07w0+ccUHdscL2nj/yTeonpDQvEyo2weRHB9JTyPP9A8K3ADebXFTl6zAT&#13;&#10;+RZq6QtGNs3BC6WlVvj7yiy8jWYlmPjnwEJKFRlpvCa2Y4cAUgQpQFTgjGwuPSnWErXVwIK8038d&#13;&#10;vsRDOdQMmvRTIEuGc900v7HZAFoDlfu824YaXfJtt6lu8i5e2n/cvvPyFx/1MiYQNwhu/HUCp1j1&#13;&#10;FU6WSzlTuLOGhZgB1D6nmKiUHFXXr1P7w5YRAj9jvuajxZaJQhQhvcL/tz7u7garYQzfYZT8xgOr&#13;&#10;WA2LjKND7gKdu6OoCYwVR8vxoTJpwQJ89g/WwgmR0WPJCYSIYPYQI2wlLZlhtq7zOkXgmpwH9xVQ&#13;&#10;3FhP9qMtJNpJLJK/O/iZoIpQ4MMcg9OZppawLx4jDwHfHRja/bHw02nOa0G17GpVbAgqwXk+kWJF&#13;&#10;6Xu2dZ6WklYYM8DEj9sALMkLqh1xSHOIsA5F56NSQsBYX9QPAVmUO4JAFgdhqY8t3vMbYFUJ8AEX&#13;&#10;E6CLpton7Qc+jCxjM3pRzXZFKWEcyzm2Rv+lxhwsocI++7kUhFLSqUeEqS/xJhYGIrtoZiNsMkao&#13;&#10;TIguOhvBIIsRTDa0Z8gYWMGMLXrNGQKyYSwIsOACxza5rjFfLoYHFX7ZPr9mMz2GH/ubhpsIdtir&#13;&#10;Z5lCkWjB6szyefS+gQ+kqqtMEGk+HLfl90sPhXeMgCWVoPEw4BDqlnrU77lY6O4e4zVFy1NdktFc&#13;&#10;KH6B8j4xEHcPbDhQSutOeNRXLnlnOANVE9YcwkHDJn37NsoJc1Z+e7+RzQBSDDgAgm1NCGApe5z9&#13;&#10;uTOJVN7LCj5a61BgHe5ggXs/Fzw1KDoAsAqY+CVNTsWuK8bVQtq5cQKkWK0nzUbRC2NIopKJdeTF&#13;&#10;aPy8epVoVzaENViUE/L7QJjOUFL46BYfJ52r7GWF/ASI28UWalSqmGgtRTqwqlqndL9hYHqCSFvJ&#13;&#10;2b63WgtaZtJtixmrlNOM66DndAXhYvpH2GjjtoFulngDaw97BEgRN6EIUNPRuZFH8u7Htahyxe+p&#13;&#10;YNNO5M87noCLzlAvhN7krTbtMwhC+gbCnpzf5aJxv9ryxRBxscZsGAhbvEVo15+ECGJBCLZ8u4Ef&#13;&#10;RnQOYvnwudkNxWRHrQZcVWFHnU3z67qWQ7PSqC0M8S0Mkpe5LK2gzhIc3yUwcMU3trKH8mKXjmN4&#13;&#10;gTFWpzvakjaamHnCB4z8lJdCzcZJhUQHEBQgRtqexeQyruRBwbivIedhnN8jFY5iIkSz3f1MoAG+&#13;&#10;zxEQvtMxOuqDVDtWZhP9KiWoIyJl0du19y7wTKnlbLmKGgEHrCMqNEKwV8TWtYwrnGyalFKp7V7K&#13;&#10;h5EEzUoIb8uFrXUp3d1QnM6lIxDq0zsFa4Vxt2liSot33S8vtmALI79gMiW3ML7wcCgPspDn02st&#13;&#10;Ep0v0cTxHoNYH6Aw9/uPX9YWPkNONHJUYmJYXIatRHS7HI9HjW6hmR+0GKGXCDLnNA0pw+/nGw+q&#13;&#10;u5QYE3zkK1iBmkVHrqHf0AF0cUxjEPTgMU+UJQkWCkqmG3ORZz9yGVSxuqMjtvPed86XAG2dTeti&#13;&#10;uvZBBVrIewg+KbJ5KPHjlR2I+NDO55DxzB4fv0yzn8+EKJpVeSNPkYE1DsNU77UBDKYQVs2iZJx4&#13;&#10;GC1xSDbPoII6KQDj/kddixwRG8+ryCyhFtDCxv32SuN0LISncShj9IF7VIWJlcmJaZl/WPBnxzA6&#13;&#10;ckgezqAsm27sb3iDUDUGbh2KrCKwFagR5NGs6lJum/M4M08CQCxTGRBYoM26Ooq09/xfQdc0X8eL&#13;&#10;OvdNaWPMEYqeT/8s5ayum491Dn+H66eH/W5VPf6f/5f/TQb/4Nmm2k2Xf2BCAyrhu6Xtp8Gk06Rb&#13;&#10;v6s7coFZ71qvljswb0A9SRkruvxYxVh/T2SatZ4mqK+8bC4aFpxVlPx2WO9c2Qb6lf9xu88+C1IK&#13;&#10;rK+XUXkjdsf9QhL93aQr24QJlH8q/+n9L9emsZF2xkAAq2z0sdgXPfmT/Px9zZQzyfOxyGiap03b&#13;&#10;+7UetdMuqHG6faHjH/D+oXRxM49rmlpW1oDuong15Ymp/+f3Lx9SpTQ0Qi51uQnE64768XmjIUDK&#13;&#10;lUT42/RrSlLdAzC45Yf/j74XVYMsBrnJ9o00ZMiGEcxxtP4KsOJFzbvD1LvgBETKuvx+W0MwDqHK&#13;&#10;dD/Zl6Djv13ah90RuWUNRHvqlOcG3J09gOdd9TKV38AyAlwsqa4rA9MAJPjt9PVBNOdEo3fPj83K&#13;&#10;lxpLTGno7Xz6sS1LlJPCfE8tQAlR4uEv2L7aK4TxUT38ekQ02Z6/yN9T7s0QSRyfUaHTBMyFDPWJ&#13;&#10;7J4OQ4qqpE/bfcH/RCGBZpxXXU3wp6Ee4TrKQSACr7ZpnslpoAjDoujNsgdKr7fdU62+o3K3u7ll&#13;&#10;/00guBEr3sPWYPgtTs2Oe/WdsJ+Y19pHuT9mZVjR3ftBhTRyZ9d1XzZGNiYRKGhErqhwt1TeZhfD&#13;&#10;8VAN3SVunAFCtx3FBK3OUfr5k4Ct+Ps4GUOKuh6HMS5B1feirCczbAEnbSuLEvkYEuUraVl9vZwE&#13;&#10;tebBswjDxWwY2pX/dL6fenv++Xi4XF+bw9ZBswDRsY5MoaLqudgj3Px+8zSI+99eq13jRd79qZ5W&#13;&#10;jX0HZ9s0Ze/CRBi7Ja5+BIgV44Ea/McP42Xc084QbWuvttGMzcexg7g+a189Ha/hxgsQ7ADHn/12&#13;&#10;cso0qF69xU+rCn2eijZvFo2B3JblmSYU9fy4a9mt6d/uteXVBUh5K55eMobvS05Xr2Ey1H1usPl+&#13;&#10;ZpEzWM+O2XEpSSGz4CvY7Y7G5WFK1SPhVXFfZylEzEEIKwv3N15XUBDR2MDY2IZyRZCLWOftcR11&#13;&#10;ieDDxw3oIyN+ce+gIxgjTgockO22i2wLKh5xdcFjFGlF6ysvSlWt0dADlUP17z/+2jTd0+ZpDhel&#13;&#10;UZkBHPuKldtfHn/0bxsrtPjzFiJ0+oeM6f5zoM5/hA0/u1adgAtSbJaJV0/UOf2z9atNVhJTcXTK&#13;&#10;67VEmMjWRxiv/TccU6GgOVTSmoL5gjo7PifuvDhXTowtdyTBArDN4/yXH97CjOsoQf3w+G4HfiiO&#13;&#10;ZbFYF1A5AyhlhQkJ3pZOwmhZvbmnhJ5wv5zpplyE/2c8JDaMbNi4cr/snAmvt7cW469glfzJTPyX&#13;&#10;Gv/jdtnKTno6CBd2zcXM7cDnXX6/vkObAGNpDLvB/dOChnxHu+DQqtAUCixQcstK9ONNXDGK2GNW&#13;&#10;H33sYVW+ZeQt8R+c6/uXXE3X9LwTOJqkuC1FRV6u/4gftJAHkmFZVz9d1etPFZYApjUOL9ebvZuc&#13;&#10;AubZQpap1yCDJgCDGDk8vei3W33cq/EdmTdffwg3wXMukUdfTiXNIWpf7MYhAwiQ1+Rn3gfTO00Y&#13;&#10;wSIXU0FzaSMXufux/5F2gJ5EJsnh5n2mYlutl1PNcEXBNz0UbQH2xb3IHXL31F/v3z93x133YRl6&#13;&#10;FjUtCI4rK4vv/SARn3ES7UF7EqF+CaCC6TpVaDMC6Aspf+vNf/lQn7/8gwWwTTVMeXi7V0xuwfpm&#13;&#10;NAA8Z14FCBr8xq0faDVu4IrsoCaM2817YUit65MZj8lxAeegxc//ya/x5/IFMrfRzdSmv9S3fSrM&#13;&#10;9Vvl+QN+LkrxWDyW/nZk15WVW1KHwQFI/DnWjYjUcI/jl7fqYzEftEWEEqbyaoEuc3VoPly+nOdd&#13;&#10;s0TsSLlQ/mybW3xlK8vfXHFjel/knrAL9U4u5vemItbPuJ6dAwRtNue3QMljU+T7j/rwpyX/q05J&#13;&#10;BSlK778sBe6cokqOx6eqRt7fAVI6rXbp+wcaS18vp7EzyPm3UzM32yOFR0qjv+pHvGEnXfoSq/jz&#13;&#10;w9M9hMNdmQgmhGEgrI4Kz4//3W4chdILyoofYax21jsGgI9PaVAbSUnu9xvzPV+3bbflhyoE/+W1&#13;&#10;MIbRn1/9e5iT0PnQo7BPBa31BTGImL3Sba0rgaNjHMuSmWJZpnsGpqToGNj3QlsP1T08ldVdjwpZ&#13;&#10;+Vyr9tfmzJgLIoDXuM+1W/nvNYDiD9vFL5QQXCBPo3XRqiSFMan70k9DigUd6wJN09sqaj8OnQzQ&#13;&#10;fnMF88edzaCiAogJe7lMEwHpXEjqYwAAIABJREFUNoZEiKPo4X78Wt4pBcv1bZ/rx+rGBUmcD8nv&#13;&#10;cqMk/ZsbfsY/wxrd5/kRb0/hKmXC2ZZLfVpKAgQFyCz28eNuhv492XwPQNyVvXysdlHyxEEEpkWf&#13;&#10;ZPIOBrotDGzrRjoXHx52+h09H7ptVwvuVaIuWJDSe6j/uQ0CobZoR6b11KS0fX3P1eHk1YaCdSP0&#13;&#10;GznvnncwkEuWh89STWczn5g0zFPiNc16LQpnvpR7eou3I+ka0uUbrWzw1kIqk9zrdWg+7q5qINui&#13;&#10;8CUsPfWR6vAI4D2qWWkCP96u33ZdG6Ff63V8y2OkPxZASdWE9bgRJOv+xgQFTbuJaoxadUAcPN/O&#13;&#10;738ZR1xnRaZBo0aWEEJC6fIqMEDQMFK7Q7tbwlB0mK5GkZg9YIHDI85LdEEbu8pc/1QXbp18UukE&#13;&#10;mmKzzi5sy2MurQWzAQR02a/EIDYitsdrngvKbt/f8PGTB4ziAocFz5WbEoECR/75kSMPKC7CMt3c&#13;&#10;QwFZhaCSEW68L2MpmuleWc2tpzUZj/hzCNfmcbanTHrQ7gV6yMGR9fLvMCz349afblOG5fPz+MPZ&#13;&#10;Z7mskXturCV62mw/fH+PjKun50qv7wUmJvUh+YefX95+4+1eRhdAiq0g83rayKf5FdUig/0A6jiS&#13;&#10;9Vj/k08M4qrHfum/FlVHeEUQLOeffApXf6NhNk/im4kj2fx0hP3bVOX9zvTzzWJOIiMNwLXG2vry&#13;&#10;eMhDL5uDisiLdvf7dCIrJLnAb3eHCwLaApfmZT5cNISDAn9GP/XCxqJdsjT3pVX9g6xfF8/rxxeC&#13;&#10;P0U/uDOsZYVsZ/umaaft1kRnlvmBPA0bkevSLkx6ALPNaYQkfBYMutDPI3ps8HghrGkPfyLKlrRF&#13;&#10;hN7mKZ8B9WgP6Y7ECyoy5AwQZs7wSgjezI7LMJaHXfSwwF2nA4Zi9mBVXkCIZNNHHHM46QJIvkQ3&#13;&#10;7rdbGddxKTPhxjRd3TT176vwZ1PtyQ18o6CGy0YwZpCuKf7BmcMW0aUg/WC494n5maHNmtJl7B9D&#13;&#10;GUoYdHBjhPzBSUtIxQENc/6tCGtTPN3LTPrJX1cyLwv+nGDv7diV5ept6PV13aEDSYkp11R8DRO3&#13;&#10;T0mQcxqf0+YezrvnRyEa44u3PDaHzdifGUX4pUs6NkH+UAFDKgFNeCAYJm12tLN6ggvoMzgz9Mkc&#13;&#10;L/oLpiFAtXeOMZQI6s7VpW0SCs+PYlp8gUgKJAGyBvN6HxSAkLLcrxQZ5H0ArTzQiCvCj6LqO2pu&#13;&#10;2t6RFMGm2pdcgMluFzg7Swt5iOhUVm60T2X1flthxb1esp3Mlu/vL/15IUykT6z2+/XtXOWI22eH&#13;&#10;HZAGQ7KxHAa/abe3+etWOW3uM1RJA3gRZS65Qx+qX+7fv2+pvdtUcFThbY2PPn6xHUnAb7adbhh8&#13;&#10;2CaZSImYEVuUm2F6fS6YveaydkV9mMc72yXEpvtU5QNmlkDUyD3+r//r/2mM084rb1biMCucD/ih&#13;&#10;tIpkBCAGJUseRe+NxKkgZVvUNSyiD35hEiPvenaoXx5lzlCU25BCu2lAWF+//JUfSolETdrK8tUG&#13;&#10;FR0TfIgRhXG73d2uC2pjg2HBKq98yw7vr5f9fr8uGhGaCGiftjARH0kE+fX27iUoSFLzUDHBgHHQ&#13;&#10;o6i7qomclKw+lPtgnec++xwjx0Q45SKMRUeX2TaC7VgdLzOoi7IpMYR+1NsdLyVflPFcexVYTXlb&#13;&#10;2Ih5ZoyGEAZcyDhZ7KKPkQjsUhC1QAuQRQtLZghYZ/D67VvXls6rzAuXYbFpu1yXe65GnSMMDLzs&#13;&#10;H+Ny3UjEjF6sF/uNFjhlGk7qfhmcSLLdrtoKTlFyoo7BpV29gyFUzTYC+DpO+91eD+vp2qNd+bI7&#13;&#10;rCZd7mvGwqNBVmWKYFJm1xDvI2IIYZpUpFxMSVep3JYbBIRf5kNVLYvqqi11AAoUQypZuZppPU92&#13;&#10;scALIUrgPEaJNoyX+2wgAcQYZbmRpVj7QfJSL67c787LhEOTQ6QRti2/Jg+S4SDe1JKESDbHNcmi&#13;&#10;iGXEBM23HsXkvDjsnj2cu64FGduMrb9JgoHPfo4JTeOAuSQg6TBrTUP0UeByXowEpMYcYbf0DgRR&#13;&#10;4EralRQBg8ywkFwKhub+HkLmEN6GMROOoRUFfR/ufNt5VJSGphU+PHxw43xbVASZk5IwJwgFPsHE&#13;&#10;GZROxwg55PBiepAx8EnmWB67eTHRkPkyo4xCsERkmyyjoiQSGFfKcgnWAb0rd+/vfQEARU42NczA&#13;&#10;r74iQDlXVExioOxSl13Uoa03qzI3vlRlMV7eUYatkMSSWtAGEhsN4dAH09VPyQcKk5lgSSissS4j&#13;&#10;rNDv31bn4O64JQm0ddVwPq3zrtpNIbyNAyhrOjkPoWG4Avl91S6GEOKxkdhFP01JkyA4Al4K4jPN&#13;&#10;CYIMQIo+aTW9oww4wlczN3WjQkbOl6J2NnJSqkqnSWKf0apQZiCLZPS6TsA5DgmKSRSBzphgMN3v&#13;&#10;EgB+rCUjy/Wsgj+2W+csLysrXQbNNOkGwAE6iNTmUGQoleEAln2GFYaoI6ApEsfEhOs6E0hx0EAD&#13;&#10;B60KY0Eb6HQ0xi1Ou8w2R17WWNBpCFUJbLBMcAYrbaZ5nWS7B2vkINPs+9vb03OFOeWiHsCq/95T&#13;&#10;QL2JBYweApUCKTs1TTQhN85XYGomXPQgOqfdZocKggoASJmmZTl2+9OS7uuSC0QLAkFAQgadOOO3&#13;&#10;1+8dkQQ5Uni1ABtMw0uhrJbgabdlOectbWGNIbj0F1GXU5hqUbFI7cpsHFLKOvjn/ZOdJpi9DZFE&#13;&#10;eL+eX162IRqKZUlKkJFFOWT1dnut2wczD8kjgIRjekSO8OJ2uxU+TUI7lzCkkNEKE5FRRWjGKAVX&#13;&#10;SMGxhQAhCIdxbQpsVmtVSICACMkMMvA+uUSzSb5tGo0IB1ggyFKyDHvNm1oWAmKUmG9jBNEnpVZC&#13;&#10;DdbZzMkjbVKEnHJoX477JcbfTpeXTWeXgBHgFEeNd3W1kw1SyzLYCDMo+DK7uqaEcGM9LhJsy/t9&#13;&#10;0qvrdnW/6ilFmDEqcaJg9PPh+Ly+jXJXOxbMrMuHGhBsbFym6dDscGZGR1zhHEILWam81V7WOBML&#13;&#10;sGCIYNI4iGvB9xJliIqieZsUSl6tI08wFIAeO5WTCJsY+lLsg+P3eQ3eLXCyVYyo4p5EG/AzF5OV&#13;&#10;BYnRT+sEpYAYjZdbQ7fj+0gK3Dy2bl4DZoxTzhLUjmJig4+YdS23S8SIdc9tP9zaqgTEWRy6I130&#13;&#10;hFlREBxTEbOoCQP1US8WZXI/L+zAEC71GlKEHPCEIRI51yD7YMaZ5o14QnV34HTj5iEZyFtq0Qzp&#13;&#10;A4ycJ2znEacZOBgtQsmidquchYRARGVeAkVYClwqNc9lAdoKKcyS00hbAgtW4nW4RWOcBhboWc8R&#13;&#10;JVZuABDr7DERCdvN8+OcfGSI16Sk8na9srr1FBWiMbPDsA8eTcpa7Xa045wnH6OCAeBNvQUW2oRT&#13;&#10;DqWsRVGOveMNSE7HdUpcFFgobwilsJEkugoQFOnblwvmuHqo493lhBhmm6b23DiHc477rsM454Aw&#13;&#10;EFV3iBRnj/blg7ZgXu44oqgTl9StrmDoYduo2SIJNTSFgeSJQgcP9bN2OZfEJ7TOcyGbjHIEsBQt&#13;&#10;dQuTmxRRcvey3d7Pt0N5OI1ji3EjMM4egaiz08pQgMRIigod2u28QNBi75JaPObBYG5Ruq8jmSUC&#13;&#10;U3SA0IrBfJ1HHYP2HuForMOkZLxW00XH5AAoNyVjcBrfDvuCEZ4jNs6iQhKO4xqRBRHgGG8ikK3o&#13;&#10;TAIhEhhjVYhYwg2nzgGMmtt1poxWBRfeUZmKml/XCZjV6EQgMdYHNawRLtqW+/14ufMWFyXPFD49&#13;&#10;bIb7OSUNEd7JAlN8PDx6Y5kdtV4JxBiIthbTfbQU78vjNIzh/ycIPpYtyw7EsG7vjr/upS+g2ACj&#13;&#10;KX6BNNVcoTFH/AX9qDSTgkQDZTLzuWuO295prWC74cAOuFXM7+5zOWmhS/BxWRJp1EEkUHgGjxJN&#13;&#10;NqlGlTvYVcGk0dr6dwoOGICW80qBXjShFJRigeYdSzVFYtGKQ81IIGFqFYThEsNSAIkwUcga2hpX&#13;&#10;Kc2iBXmrwDvSCv5htOv7Y9k353HDYeYZaUqi9WtKO+ft++udx6bvpgIKpuDA1XxfH27PQgyojQhY&#13;&#10;4N6Wm9jwNJDkAyJqTKhXLfRBJgjR1gteom+YiJj4CiBG0YC7t0S0QnGw4UrIj+XGeLeGOeYoGwZl&#13;&#10;tbggxFLwNeWCcUmlaxQJ3m5aQJl8ThyFAJKNQkkYnPNaipZSMIKBFMY5HeWUC6AcUQ4gxhUCvRqA&#13;&#10;AMcihpSs13qf484oscu6m0WNE0XEeT01l5LS6gwElAyk+CIJM96yiecQoPPicNL7sy6pyMFtIO5r&#13;&#10;dBtA+H31KZOEZEp2UyoYPak2Zxj2WPYoOSvJ9McJq5YExhlNGFWBg6cX0SxX426BQejyClgozJ3V&#13;&#10;h5wArcK6ddcOYlYIaSWPPNqMCB8ZSREAvezZGE8swhwUPihSTfTRY0EYLViBkHTbdBmHuu5MKMBo&#13;&#10;xihk/fP9mVDCp3H1uxx64IXZN+ctJQQLNAcHETiez65mmFzfYuo8PQ65IIxUoTH5WALa19DwArIh&#13;&#10;lVIogcCYcg7IU8UueQ5Z9XBshwAX1vTZAujMKEbO21BBXAoeuM0lFgwxTcV9PB+2iHgDrvfHvm/V&#13;&#10;4VZyGECvJhc36yOoyUVdwtAJIRiiEi0xFpByNJDxoTSV1kL9vsNMM6P0cjpsc7EpGWMJ5Bu3TPKX&#13;&#10;21VABquHBdFMkts+nkaaC1x1xzhPkiYOZIcpzhW8vf2MGoSkx/4gCCEawCanPbEqNIIo86adbsut&#13;&#10;69oUyx9vNwEV5O7YHjgSoJC4R9KxiPK63yCAqmseWufkojfH8Rgsii63itt9o7QrpDRDRwmnsv1l&#13;&#10;mHZvactebjtgoFDCKOmYsk4XaABFxhQEcKnJm7gFWHxEsc7vOyYV4LQWOFJhc4k1tAy7nAgqfSuL&#13;&#10;BzVECEDJBf9vf/tvzTC+rI9Ksvx2WLb9fDy/9ZUu0lgdg0vhBbUTLf5IK8AjskUGuueQr8Tqt3/7&#13;&#10;9+OWPRPOeLBoBGtK/sFg+Hyevt9+9mycnw3WYcOs6Zp+UD90/NvH6j0Y+i/b4VF/WzreN0jud8+a&#13;&#10;llBaiiQ4Xu0DTVxfU9ufFrfxg6gidRxIRFvScbwD4loGKpbflzvQUIamn9BcLCGdCbLFNDoXkd/L&#13;&#10;IjJLt72plGcQR0EQxKUAhyh/GBuJOFj686LOEed3sxdAPvRnF65EWIEPyMUvxyOiDDfSJw9wueCz&#13;&#10;aqY3swSBShZHITApSpJ/vWs1Da/7tX2oV/eTIkowcTCPLid9Q9nh/QGmc2zFG8gjGT/CAaSaBxVI&#13;&#10;9VYrFG1IUOxh9R/U067nGDLuul0wbGCylgv1zvyJqIIE744+VEveECSKNImAHiKfA1KAlCkGBzFh&#13;&#10;g2y3CjJV3RNbZ0rxoT94HRnOt3U7T5dBjG/ufcqU1MYthDHk7Cok3LbHj9cYXVznWdC6Ctcw8bE9&#13;&#10;YUy+f7/xadAgfZn+nnZDbUmDruNASugYEt2kC4QekSCo9Kapfjcs1k52zjV6c92lfv/Xb6tNDvJD&#13;&#10;745dXx10cwX8Wtk3giP0c4vlgsLQjyAVvcWj6vMeCDV+Fzgr96hHeCfHGl0GReY5FLD2SiZMkfaQ&#13;&#10;CU9oo8rzz+/ieNgBjGz8y9pgKh0C1BY8Ur36qX3KfOaQubujtH/8eT89fX1+bBkU15ga8kCUzPGG&#13;&#10;PUeDSMeOiVojZNkXjQT3m4sP20quDcjYAba7K2aZNxI2A7rd1uTSpbsosv62b4OgZNtxz80tMSxT&#13;&#10;gA5s/pMcJB1odbMRVvi7p40WAVMBXTJsOIIkstctg2aH56b/1/YD/9LM+47yU6MmY94JQdU6srsV&#13;&#10;AoHVy7qI86RTuSSx1IQ+nFq971zUCo7DiJc96a3YZX+gGefL8TC0ilBmS4UQtEKA1h8pzSF4o+cS&#13;&#10;Tx+/vttwqmhZ92CyRP1b8zNdjz3CfYkUND6AWjOk6IBp9Z7USsj9wv66r0uwnpOoJSxmVzkuMbcA&#13;&#10;UtXMIbEncv2Z5ll/aMSzexvPck/rtkKZPwTZvCtM58V3wNTks2lDyrxveKvNW1nccFG2rH3zgUfT&#13;&#10;8k7glg/HVwsqQUgh/xpIn2MOGQAQKpes74cgaTNDnBzKVjYFCWd0HLuPL/76v5BfYcZdM4V4s7VE&#13;&#10;gh2SPSYTVzKj/G30b2ujMCM5OtINQUAA9+0HWHBG9nmd2wE1hAoCS4QIlkD2bccEHtXwCSvR18iW&#13;&#10;bI/9wBkkbXCLrOZxn6R8BTO4g4yqgYln4GhokExrpPjp0y+tklyDUF49J4ALVBsxlJYgL3kMKFA3&#13;&#10;GWM35wovPq3jaZTqiWybcYV3010uZBprLR0n7Qzjf1YUi/W2YyRY1BJAHJwFQEoBMW7oigs1LjXt&#13;&#10;cZ9feBEA8YKkzPlCJ0SgnMYyIOdcyxpN60BV0nqkPEomyKeSjRJZ7ys0g7M++MQ4feq4qjxT7oHx&#13;&#10;oBw+P1G9xeA9Yfj81O0bQS0npHqX4MjMqm/zoSHL7JHkGhQK1TI/n89PpSLcpxlAisTUTAU4eD4V&#13;&#10;JaAO7fHwul/ZSdJU0caiyO/xeu4PAYWYgQtAikZEmBJGtJEXlu5b/vFgKYWcp0sT4Q4Ajzt3FV7d&#13;&#10;MgBazIsUHSXt+Pmzd3t/7A6l2Q5Bl4KwdHsj6QJLR+phM5tqycZdOFF7r+DdXKbLP8G/fsWdd87b&#13;&#10;mHByDacANQG5JbZ0oD29p3tLSCzYBttAP/9xO14uQLKdsAPBxgQhpaXmjDvaoCx9ZuAx/wwlbDqC&#13;&#10;LWM2ANowwP7xtoMMqy/Up/Kkbm/zoTtQMnKsmMJIBMsqh5gk6FY685/BkaybWvdeDVB60sWQvoUX&#13;&#10;O0iGgOtwdDoLfuY8Pe+lIoAYpRX67feEIVVyhX/27CRptMvPdB5ZSv/l418f15jI/PFyADkRJOWl&#13;&#10;R5xgKUxS0EFE+OZsRvo/bm90bG1eOeTeOsZoHvoQCky42HI+hPuKlVCkVLJTyKrfnYL9PXoOuITy&#13;&#10;j/t8lGxddSVom/H5M43r46kRhp9suMu2EZztycqC19/vEHMFhDhww+0X+lVvxm6bdwYONTg4tC0t&#13;&#10;QJsNQTEM53kNr97yJIWV1m8hbRxJWBgisMTUMAiDoUigFu/EtSUvUNOsaBlXb6NkettaSmMCuKUM&#13;&#10;ifV5oXh7vWaCBWVzzlgWyZywI7o4W6P/cDnllKNAJcSwbedw5i1YrnPlFzAlBLiAPWm2FQwBlVj9&#13;&#10;UzoJlSTv36/mdOS4nWxOCQJtf0g5gdJTCLVeAKMJ1XWZRZch0Na+VDvl5BImDnCzXHvWskhyTm0b&#13;&#10;gCnAkkrErjXFYHtcYwe49kP70VkGpEzeFq/L/ZrpsqVgMFQ2UtAb6zOCDTeEXiwEfy63o+oxsd5b&#13;&#10;TyIrAMHQtBgX1TCHEPU2lwoOxEYXYMYUYc45qlArfvv9MbSSogRpU+mtoYpkflmZ+QZGxuNtAdMx&#13;&#10;odB0TevI72AbDl2ODswNmry37nicGurnRRAIJ9nMYYkuN1LWFF2zm2D6foAimB+Vtdwkc4zsLVsE&#13;&#10;TN9mmFv1NASd/OowaHgLbuZHG8ZOVMPAz6TPCm87lFOzpxU4qbodwOiT7SVqh8+NGtCGn1+fY/FU&#13;&#10;onTPvKGRklsseF7V08HVmBHsN9S0YOyHaJIMhNdKQ6ClELIJilK0KDL24WndNi4wTIfUMRurj49m&#13;&#10;7QPDviElVtqSceogyp7Yey215KfDEPZKaQdKlgzguNLCi2E11/I0tkymbUsFc7REXxme7u76S/kQ&#13;&#10;U6wkze+5wBzLLvvWe0MqwYGgnlzf1l407jbTTqinkUPUYx5GEm5OyQZz3kSMlfSMEAgrozhXnILF&#13;&#10;mTDKKnhq5O8hW/eWOYWy6/MhhS3kXbHeI15oa4CaVAzHM4xZALyGoDQeRU9Epby+zIvOmGuyuTUx&#13;&#10;UBqg3yAttW7ggMeUHO+jTnc+FI4v2UBgKWL5ly9ftxDg2CcdyuQA7pNX2s5tq8wyK4JDk7ytJfCP&#13;&#10;I/VbopImFKXAntxSzBgpAl1cTH887tmvIXEeMyytQuh0no1xsZLIOS2NbGLIngfRyFjyYk3E9MTc&#13;&#10;8ngZgfgObNscSJKxNcTi7BGjQ0uXQaoaYduOBma/2KR9p40HlRXh1khRLhdgH6EJKgMHV5AQnoM9&#13;&#10;kAs8cxsqxg0kmcCCQ5jb4ekkQC1D17DQwxQU7aKtEesaK2ZFHWl+HCiuGEYdN4PQ0IpRsR+Pu9oo&#13;&#10;VLk5EoePXStT8sFuuRydC60Us9XiwjdrxTD1EIPiwuZ5IYKVGo0I8Yx5AQgtImu4i7rtDhNwurR5&#13;&#10;nQDTHCNeIjYiSkczQ5HuneJWpIQyL3y1hQl4ONm3FaE7Bnx9BOiBGtsAE2k5h0V07LquSLQDA4dh&#13;&#10;2h4awT4V13ACrLGG5iamWDjkFkG6ODU2uvrbZsTQ3bU5CB51Ui3y4IrYtD+CariJu4LSAUkyJBG6&#13;&#10;EpnCBacSaC/7x/4QA5lv63To1vleS4ERioycs5Qz/N/+j//+Nq/t9HVSt5J5jzqwg4+b2ZWNMB0u&#13;&#10;n/j2Zl9C144RMZ6WNfo49OBe8fQYj2xdrlSMSxAcdxRSe7phOZLK1uc1snhojqxQoB45wLm4353+&#13;&#10;+krePHEpqx5RW60Gjkz3pNgxXdrL/XoNRyGy7ASPy73DNIP/gdRa5Da1GLz+BkB2paS1vANYUEMl&#13;&#10;yHeJZB+H1ucFd1xIiInbWPogPrpMK+xenaHmH9MA3xu/D9m9G35l6N+f2f9knFcdnsdwQUzZV/P3&#13;&#10;9i9hu2tjGZINOzsOoy7QsVJCqqCjXQs7crhvy4IMavXUHK/+typi5i7Kw4fkwtSO5fM/YBID4zzn&#13;&#10;FUM3QVeI3Rgrmz4n/1i/suNlRAFfs9R2zR8Q9NbuIaSsn9xJAMRZSrgpZ1Tt+qEW5Jq/PH1GhZic&#13;&#10;+6MHMvEJLT8fX4celuOmG5oeIDvECOas5HsyRjC0QA6/t1QAOUaULiutFVLOeE5oT/90LH03929w&#13;&#10;eSUFMBYq5hRpZvbeNaKprSnh9unAY5Obyhg/f78WQFZxOGKojyJERHPYBUYqnxNpjU5I9rrbnhCD&#13;&#10;Ctzq8vojf/ZmNTh039LgpkHf938GYrv+L4IRlCwEjS0ZAJSCxbTe0cAUdDXU9eXEP4Illu9qlUE0&#13;&#10;vD+0z3HGbQN7YSmUB+3+8fl0PBWy7bXC5091O9RjGQUpmGod3ANOuDfWH87TBDNkH4C7fiL7VdTl&#13;&#10;TZOG1QbRbe4TrO+zBkc4WU4aUTptTVehohTRCi5dq+HEnSLPv6sFKYew/pWKq6yog2/xlWJ2h/HU&#13;&#10;n+AMXzv4ceAU0vXN4SeB2m78+uVPd4+V3/S2o4zTK5MfEYcJhc/A8n91ynMEWWVmxf2r0bQb98Pb&#13;&#10;c9SPUPcaPzZ9fvfr/9h7tv7JEqDMz2XCh1/v21MIqVeH7nANxhwlDbhj2q/XHlYcRgP/4ywOT+H8&#13;&#10;PbqYtWzoeGjt1l2LMy2AwomSzxaX/29Jsh1Y6Tmz+wael03HZhxIK+CjBQyziZu613WBbc6D//o8&#13;&#10;+f4984pOp7Jlg+fz1A2U/xSJDOry5ePtvVtiFR1tGiBVwzXVBrDDp2f1RpdJs7I3YUw+/Aifhun/&#13;&#10;pm+/9OpUZf9AKaxfjj2yr3T9TttP8XG2GN2RPkvu+RgLWOUdtUdb5etb/rwno+RNBvMZPi9//tdm&#13;&#10;qvDKB/vp3THc6jk3zZeKoPYPzK2yGZ0yTEi/ZNWOrPSOip95z5o3yO39vg6beOf7bW8BvcTheAi3&#13;&#10;x/te4ppYgvejOjLDOdi66dff7/M7KAMcIOyROmFD2tlMsMUabwr/9Ro4bTPtw9crfLZrNKak1xO+&#13;&#10;/UmouCwvD/B2/funX/dZ44VcRFlshd3XlBBsrm3XxpLV6l5QxbxbH+spGHX+mqa/+Ln/6v4VZj2J&#13;&#10;i9y7Jf3ejvJ5voJfvk1JK8F+61AtKPflNf52LF8pzvPjJjtp7oA3HbEYOdCU+oa6ea0xyt7tImIa&#13;&#10;6WBaaDcKAGfVJFIlABA9rnMzqttTZCS12rIHdTRtx5xfY1um6GwufldtJtcqwQ5A8/oNVF1kOP7a&#13;&#10;6cXtCjxSBOSgAlEcYHj9o+IPtmmLIEuocP9uEhmjZ+94dxbNzVGe1eFlESBV4mI5lTxcTFhPJ6Z2&#13;&#10;vPxP3RCy+/vxR/OFWPM//uMzHv5cJdDlIgcsZuMwbo6v79XQlvaf79vbp494QTZAmVu6o/DxDOzD&#13;&#10;C3B6NGBKD9Ed9qjagvf+XZYw6MyY+fM22epdvfn3219OJ5HK/3P70dlFSG6D/tVWvEOSBQTk3oIA&#13;&#10;fvt86qVL9CHv7IUe0RiB8zNrm8PHLzGGRNef24qevrD1hvABU1Irbsz4gy4WpWgE3NtONcCsJO95&#13;&#10;nAGH/fkUdzCnFJV6C2kw0bjS8KGN45Ico4HC64+SnxJsIGIVDb92d3eXqk0QsEgPR7yuVwoxUPm2&#13;&#10;zIkSJZCD0nkd8l2w//TG3zSGDkvdzjwbyoFk/M3ayGpVbufPbXeczf3y5VOwr93Lvwde43FtlxM4&#13;&#10;YoE7ZBu2I5BR5MjJm10/cE/Mn+954sYvDHd6wR8i7z8y73QnJQT1ggs2Jgj+dzIZl18eZuIULVeF&#13;&#10;dgrvC/2gpkKhJLGNN4ifBFftQtdz/5cF+Xvj/8b6THJHYBOM4/765204oO6S4g8C6cXZKlQvLp+e&#13;&#10;7wsce671Z5lhYOHOKnYH/cg5Iaki6M54K8G/vV4dFACGfgQ680+nHUDkkWzxelFfs8Hb3ffi3cEo&#13;&#10;lfzj+S2SNtZGsM+SwiZ8TGsYGvYWZ6yeIc39cQjrFZTOlFf5eeeJAkH7Ubzk4XTADqS1OH6UP0wb&#13;&#10;OS4ozQ8fFAbiuMEhleud/4OdQfPiqfhQayQqzbZr4vc62zM+i5qred65eWZL93YkUOXsctkiPUzi&#13;&#10;kh5WsSIuh3AzH8hhS4lE2L45AAAgAElEQVTeeEP69W4xEbg5QpJseP1cz5vLP+zOu+72ff16/Ov8&#13;&#10;PDNO+r55M7PrKMGXJ1jXVUshNm0HKXCt+/CtEOpMypttpfjXw0yfnzyqbQ6y+VDcy5fBy9AGOGiN&#13;&#10;Ztgps3bsEGbUj9NjebUw7cAoIQJHz9rcc+bUVEJiibKYlt63uMvLOQCa17KmZCR8L6bpyeoTe/ps&#13;&#10;Nc598bDw95x4BoufQP+yv/iocmlsZAhV8nnUxlsLRuWisiBIkT/QGATE2e8j+ouH78NnpZ5ouMaF&#13;&#10;AibPlX7aebzt19JW+UW4WgWCPRC/1zfIMsh4AqOR10e4cMkIjJKq5umjc5FA0gKmX37HdmM8vuXc&#13;&#10;tkSxAi7zYqoSjYiUA3alz62Q6RHGY18avKUoN/5PdPMcWBBf05A4gznF5d3l4WjSgER66CYBABEJ&#13;&#10;9WNs55MhJ7rEpbP9Ap3dLQJkYpCESwgBNagKDPcgpYoVciDneWai3uNW6F5dCbp2fxN6/5zdA5l/&#13;&#10;Tv3n16p360Y2CsRxBNAW3US1ZB8tUhAXd+lUyLuu+tf8cTE/o7t3B1gO2BSinqYaauuXTb8KlY+U&#13;&#10;2nQvBL8a3946nGzTjFssZrx3/yGO6NzouCx75RD27eFkwdINhHY4a/GC6h14gyEx/h7He+mNJRak&#13;&#10;6JIfLwcKno+qZS70rrZBjKKEDFE/3fwPGp/2K3pq/hYptGFzeU1tPDLDc+hSur+BwgMuCYaZuv5e&#13;&#10;XkU7alc/pkRAkQPWzQ1YniVgB0Vvp/ub/cvpr/FhYcvyMyQIWXOTQFD/YX7J7MB2wzPIGbrpjs/H&#13;&#10;zawB16PiC7Mw+x3TkNYSzVGKLwypo2DzfamUCHHW7cxohPa9HC7q35p3qx92r6YpqmnHEyPpeLzE&#13;&#10;nRcz8RRRkcmQpw/fRHRvzatRQquJ926LLxTToBP/LF8ey6Lz4eGybhvN2528jw9OXgEHiPM9UGpa&#13;&#10;bMIBInXl3nt5Oplt/uvw9Zr1n2S/vsl+YMuWguYZvfJJbtpaCwD43p4JGCCr9KJ6t97OR9m8VfZJ&#13;&#10;3nbg8TnfXiEZQUvBmWFaWYPXcNspHUQmMZ3lxPPsEDA5OJI4kAGkDQc71v+qlz8fmjL4Rk1WvhuY&#13;&#10;fv3h6eFW1qk/6dt66k5/RC0EDXqToJv3K4uyDUOjxvvDa48EiKi8mYzn2pQnKhoBSwpmgTh/OE4u&#13;&#10;58fihy+Xus1iXTyVnnom8Hk6/gSNjCqH3Ku22ueMJtFQdWjGy5xlhkOHABAoFsqwGli0LPAMMpBg&#13;&#10;K6iQaYHx8rfP+P/83/8vxpsQPYW5ehA23QnuIynANaINLlGMWDPo3UrSLuguuzblQJOJoNttePry&#13;&#10;y/tvN+c1BXRZtGqw8DXv7tQdQ9u569ZXWIjJpRuObSjLiYosI6XI7DYhBANEgiWcs3PL5jdjak9b&#13;&#10;SGKOmLCIXDM+wQp7SsteERkgZJ2QO67jx6MPoWgQs2VdkzCSbo6t6qiCJhqd22ISckucP/FhGM4x&#13;&#10;82E8hSqzc+OBdYQCxXeQC5MMle3ZD1Mzu3eKFGMQEYgoIEDYXcteJL7cH0H73WfTJ1VYMcYDAGFF&#13;&#10;XBHciiwoyA/JAKwpOwfEJQUXzIab/tS0d/1w3POE8adBYiJqeZ/fCCo+uFj5gGsB8Hi64JpcrSjn&#13;&#10;vO47pnVxPe/XVTtqX36/I0IHVrNEdrfB6PgIivEYgjebkKIKAilNOYsyssRgZYZUCXFp81I270oq&#13;&#10;uwsupsKiLpgSKHFhMEYAWlqxEhiIhAipCdKMYte2ctCbQ1IBJ82+A+g4DiZyikCKbqMiaENz0qDE&#13;&#10;srcsNchdww0T4WrAgvBeHFSv2m6fb5LuhWCuFNvE4nm1vsOw8/l5XVvV5VybYXisMYX1y6cJFZEF&#13;&#10;6Y4TsEkMNcyrvq9A5ApYJ4Sb7xPi2uklXS0yjAy7M0CVyPeDwbfbnCvoBOva4r3LLoVsMfAR56sJ&#13;&#10;WyBUohwLxUSo3rqYUaHj8P3lJ+d016+ypdn5kiFGDO5Iex+SzzUXAZMLJYKsA8hDT7r1ZYbeI95F&#13;&#10;7zijkBa3G0IIhCAGu2/BB9wV7305StEjlBEJa8q5cNG5+FCi13oFKaNWAZ8YLqQv1CAGm3E49KkJ&#13;&#10;0USfIaagyRrV03Bwsx0OnTNb4qjK/HZ7SzDd77cTYqXjNpUCCQK4YwRWUKrPA0ZhF0qt2md/pyxJ&#13;&#10;hmvgn8ZTpXCnjjYNSGvKzvu1HVtfMZOtc6Wbhod+cEkKqK1DincSNUiKFiGImQkRrIU+4bDv29s9&#13;&#10;naA3NtpYzV4Lfn/7cxrb+/ymKZKK22V5Oo9j8+l+f/9yOvKMGROQFC5yV1AIcLZw7PCLNqjltJHG&#13;&#10;JOhBQdvTB+l/3DYc9v1WE+lLVS0HOOEaqnBMQQjzAJX+w2ClEmEDhblpnfW4opJej+04P2tGQQIk&#13;&#10;5jCduwAG5xasZASllxkiuQZNFVaIVQSolOstVbLmSmysqIr//OH88/UeqRQHYUEFlQrYiepIYdnW&#13;&#10;Yt1xbO63+9gPM/BTx9/Kjk4Shy24QroWcQlDnpp+X++HoXrMN+cR50QJpJqE+fPbdbqwDst91tY5&#13;&#10;QLnxOyoZRNy347aa9FgWfE3bGgBJBWkOBYYIpE7gNaLeZkma5fF2IqehV0qSFJGskVOyb5vsKGix&#13;&#10;XU1DmgBukaiWVH37juS4xYxE45KBl8ZBEEOhjBUhg7Z/ffpQSqoQVV/mzWHBAyoYkZYwc3uE7LAk&#13;&#10;motaQgmepJhzIVSk4FitOruUOSdNNnMxBRckgGgw1EVnkJw1uJHT8RKdtas9yQMIkpYm5lzhoeDi&#13;&#10;YSAMgdsqaXN/JKzASR1LtaXozKEjMlAFJQ3YChqq330uzlAEmGQdTSSuL00p8W6Hp+Pb8xsHTIEm&#13;&#10;63thOA8ICBpJNLDoaHbgJEspge78FI1vuUzQyUFoA11OviaJWn6uIdSOHl7ua9s1BRauWIGx50Ow&#13;&#10;6f31duBjy4GEdDeeAhQifzwi5vVwHkmqPUbQk9BJ733cfShLJnzsDjHXr6ejg+HhrRAIIQEyJhg9&#13;&#10;/nju217vupc9cAU3UChhQh1ODajmfFCPOxxRqCR6aOe0S9KWUJ+OZzuvAYctPBJ2yStBOMWwpBpp&#13;&#10;VpQ0lDiKWcZCNISSpMtBNMY5KKgpgYtGiYnv+pFLp9T+eJx5BzLDTWlaoS0EIhsTIO1cTrnU29s7&#13;&#10;Jnx98yWGZhhwqS1RpUbEU8p2fV8wJVCgJdWWUMa7ACAj0UHUXy42FEoQhGx9WNxhpVrrMqQymM2w&#13;&#10;bdkfOcBgHwzA6x9vWBLt9r4/Mt7bx9J+PeUUQYSllbvfUUhgD/d5lRicB6Vpztc5V9D3vYm4pkUO&#13;&#10;g0/Vp5Jdglg1/YgYHMd+XVafMG2yt55RmCGMi2ac9D1JbSTNIQTPCIqbFIrP27vXyUTgs4Y8lKYp&#13;&#10;AIGClWqbiBOVh3ZEhhDaFgTfr2/QSSkWnyvvRrc5jwGBIdktAJqMB6DaMH8aO9oSY2KHv97Ni48a&#13;&#10;4drhTtUoGBknFWzFU5OJYFS0qsdlBSRBQepcUSmqoZiibV0JI7+9/t4dDqQgCwMaOK8qxp2gSiFa&#13;&#10;4oZ70j/1oOw96DatkRQx6mwigQJljmTpaBt1iMten1ofTUwBbnE4daJVVNEQNW77hJMrTnm4vZte&#13;&#10;clLAVu1v159EwSlRBnlG8O6W92UZhgkALBgPDlRSVdtywXpBcyQp5CxAIzqG2qyRCAUXRDjxYeeA&#13;&#10;mNnFrVZHRAycggbg5N2WymkaarHn01MCoZtUht6Z0tYh7aZv0LKty5JIZdpoPjKpGh+qjmsn+nW7&#13;&#10;lWySV35QMAUandEvx6dT8smbaF5Ng6ibd9pNpYSc0ti3+n6HqTScEsirBS/Xd5TTsWnnELkSgLHs&#13;&#10;ApTHUr1oKioZhy5Y++XjMZU1cV4jJAjbm+adcDYyoIqoNaa27XArUCoFACK7WhnkcNZ723YUgg3m&#13;&#10;tu9Wu/mUnA9SKLV4pJqBcB5rzgGTgWSP48YigYDelqv2OhfcNhxWTfsT8lFA1gi1piCM5YI006Fi&#13;&#10;RtpCEcC12rjQhmQUo6tMHUABI1M7jTRIUErDCOCs/6VnRPi93h2CJtRc7LxDBjThtTuaq8vRKTzY&#13;&#10;R5wkDTKb7GgjZYnZA96JQNxu8zQ0pIS9oni/h+yQoETix/fr1I8xaIGEzkmIHpsaq0cUbmbBhfRK&#13;&#10;hMpM5IAnX1EsOHqPVSwDaqSImwMVRKcZA/RAk3MV0wxQ2l1sM06EF7bn9ZdfTz44JikPmTKFK11a&#13;&#10;HN6rDg4S5Nc8HZTJpkh4264furOFe+GBgKOEVeu5/9zRkDpOOUCIMN4iC+EjOVIswi1jUhJJVX+/&#13;&#10;/yjYw0QcyZSqFEAuC4iuBMCbMWrjS7F6A8BxiTezI5TKYjOONlrIE5blVt7GqV+3Jde9a/uQio+a&#13;&#10;LcnjJKGaeA+Q6zHvkehaamAGtN79TlrIyIAy8bclQTw0XFBs1l00jUN7QpoU/vP15nNgBP/y7XOf&#13;&#10;UPAG1cRHdnt7Z4RhhtsOhDWApeRWODuDWsK+byEVLDGUZjetwFhAX9PqHUTIr3UYj4EkDCIVanNh&#13;&#10;v7+jTmBIQID7PfUkK9l6nyNYWPpQYlU815S3x9IKyYsajxX6rIh0yW1Jw5RwrqCWrPjlfInR7Pc1&#13;&#10;wQI5hxwIIryuH8enOVzdVgXhjDKSWQFgd7brGg8qcYmnaqrjXOYcU00gE25QiivCITtGsAA+6eui&#13;&#10;g4V12DfAAI/v7z6VxfoUCq0lpXQ+fQjJwW1hDG77hv/X//LfKaMYRclUU1C0ppH0ZYZ/+2X02kef&#13;&#10;E2KiVyAiEvi9uQnBcImChPs6ZERfl/UDHlUDYgKISUkxmJdjeygJPEf0qenw/V5VBPi02fdxgtAb&#13;&#10;0NTkczB5jbFFcvaLRZZHbiuoGKKBthBp6xER7Qf8dsV2fqTH/dKcl9xJTPxy30YFSko565/2299P&#13;&#10;ewp8msT6fiVUFTQhDrJU5S3yVJt6NmxNXQXNdr362h+OfE0/xI3bj/C628WAQYH8jAt1uTH7ayU0&#13;&#10;8oYWUuIMIYO2aDzu+4N9+HyqONBnavhGCKWME9+8+d8CRs+bPpMbyLFvW1LVd4dS0JxGSJr49nAi&#13;&#10;il+7YzltItAURfGF40PfVlgy6sFyCzFDgAStZex4ql/k8N27i5OlADUebPM+4m/Oh9bMiyKK0ssw&#13;&#10;wL3kBKLTf/l6XGyuDTPWQgC6+qHsiSN1rSvDMbf19+WHpPxyaNdNN/2hzQvi52jqr59+uc/bsfmw&#13;&#10;3F+NvjoeSqjVUpyB7zprk3cZYMbieHnqP34UxWncfErBtEr8nlxDyedhevFL9ndgrp8n6lvcTk+L&#13;&#10;3UL2kYe4IlJzC4Pbf/40thvH5r13asLOnjn7CEA+n43xw3RcdGCUtQr9/PmPAkaLLJZUhCh5gDE/&#13;&#10;HZ4csqspLYYdTMI1K3gGDbiFbWRnfCRAFarAcC0AIdE0DBcuN4FFMZANFMLb1aZbUbQqJH2v2mJS&#13;&#10;QO1i9+nDMYFA8CBVTeW177piIWMqhNLbRn4+7EYfL0djbl07WFdaLv07M9fdvm9fPx8XD4ahrSgr&#13;&#10;kkNChNFu6E5NR1l3e+jJ6+H8FB53qDeN27pbQpXzALY+OVdTNI8tyubr1AS9xdZ+I/9mtIcIgJ95&#13;&#10;Q5oLdV3WxMP44ZBNLkvIItOGa5AYdh5Gytk0jI0Nj4ZT3oCKYTCk4ralhLmffjkxFAtEovv2EYHk&#13;&#10;OSBKfLr98Sc+8W1MYC2KBMbBul+LopSPt9veNIc/3v45HXoAyuq82msnDmkDS5Pk3SQIr043QaZJ&#13;&#10;45hlQeArcZsDAU/UQ9iW4s5Px5j13lCUUl425vNSCKvFvr4Dj1Z/LzCJrCWg1y1fI//ag51TW7Ip&#13;&#10;+TAcRtas+3fC7Al2oUuYpIF8hesLJMmWHTF4uhBModU7N0SEyUOyJoDQ+1pQNH7A0rt/AoNH8iWj&#13;&#10;paAmIVsb/1h6wayt0Xh/7sOfDwBwKcGW4jETCHMGJq405t1ma4dUGy1qpxmTyOJit+poW47FPAva&#13;&#10;1UglrJCltmmdtnWQuqzveVWfW3U3tetsqaKd1G4jKJfT4MJrVE+q7513hQCLmc/129df7vb3z+QX&#13;&#10;79106j2nT60CMfbqvMRyEQ2538MvFtah7Y+CqCsP9X0bFO1Fvgeqlhx07IgFvrN6hsVlwsr1No2T&#13;&#10;NtrRBXAGAySRNue4OdzR9O0kyvjr5pMtdQ/rQ2SAcA0lBPdjMSynx/ffKaWP20p4U6RKIECA95tG&#13;&#10;wJ27xtbgEXjzeepat8wDw17EaCgHkPoET0w/KMVKwjU7RhLhSZ5F/H/tnwSjYzdm0ezrigpu6FiM&#13;&#10;IeEYNAQCe8+qgPLcRG2+Ajwv5cd7yd02JclokrzYIzP1nHmTSRg6r2g9Ns1iakqcIokSinN46vyR&#13;&#10;DfEacwu4xLxwrLHfZyvC0m6E949qfQ3j1Mw0fJE8YvqyuQ5JVQJt6JosJEPGcE++9+LRXZFneCV7&#13;&#10;K9y2MMX2/Wq3Vc8YATJOhwOl28tzgxlpx2M/PubI2QlQZ/SGrDkxfL/DpSvFFRkZ7FaCT4II0isU&#13;&#10;9zX6wqWk2c6wlLyb+Ym1r8/vksriSi0YtAkSaABNacthpcAHOxH3AkWtLcJTA2dEAC4pZmvKQExa&#13;&#10;uhNPj2MruA8b5iyglI0WpcSTOpbzY3lUAniQYysyhnxqoSA1UZhl+f1neOpASl/OF3gLjhRnVwnJ&#13;&#10;Blg7odf7JqYnypg3ppdK7/kyPq27BowPtZStIJn3etPJHMohwYw6dPWQmbjrkAEE0lzX7bG7XMUw&#13;&#10;tsECEBjujTcwQbrG0HGAxpJruDRfhNyxh8LzV7wyhEOEIfPGBn9mNQB3T36IlMCRKBV4hRBn10v0&#13;&#10;j7ycPWGMcQoDPnLpE8QQolwgBg3lUlu7bddxGCFkGaKrfpWSPW4/gDooH4XEAKQb0sZjjGrypi1f&#13;&#10;MCndSKIXrgI1YqjcmvE0fL2+3xhB/s93SwixjJnuEe2i34/TRLcW8RcoFG5HYnAcAc4BOkvGyxMZ&#13;&#10;C9C0DbRCGwtnLUjH84eKUHHWkB3gmFOxmLr7PbwEDyqTUFrmD9ACjrBUcmXbPidkXAotk4tfD9/O&#13;&#10;MUCJuLi073HFKyrp0XJBKvVTwh0FrHBouG4TQmRqe47AFg/dZeQXfPBvzxq6MAD0TzCrRjBCxj39&#13;&#10;Ob8DCiMtAPnx6WOEsT008c1MsAOpwoLgU2GHRsftq2OmqCoQ7EhCKOwFAkgBbNrT7rQLjkkGvGvZ&#13;&#10;AQO8IivoAAPr6tDk5EIFMA09JwX6B2zJcGou/v13jjFN1WAXsxx6vqw/UGGP7ZUpWFi0m+q1GltS&#13;&#10;8U7YgOo4DkMuBvfc2LCvoblAkQdBs8De1OlBgL9f2+oocdd941iCQIYqeAYkA1OF6GiOvhTbFXWa&#13;&#10;8L6YECgDZN73UcmoN8OEDg4wIQFIeITY+TwrQEnsc/DPP77zMb/eEiOUEtJVFVElmPXtYdMLJaxV&#13;&#10;He5L3asryGEBUq4tDSlt6yZx/mNdIIZVUbtYiEjO9cmnvaCmEBkrbvk6Rwm9zCZsORSMOOyOfcyM&#13;&#10;k1zDY85CLJ5hum7LXgBbf7hcYH/R64wbZ7ft24dPL8sfiENd/RP9uEtVjH/izQ+w1hlJSjiIuiOz&#13;&#10;fU8OV80qO/e0uE1TTNfqd8iXIpgjLa5hzZf+C8BL7kmoedHrl0Q2DBPKtSvBAF7zSdAHGU5oTrBg&#13;&#10;JffdfBFnITESsa6QH5/2zeF7BH32yYagBbtE93i5Bw9GMqyPXUbvFaO1CboLNMM+8061KZplf49N&#13;&#10;3e6LL1V0iqzrFQaJxIGPodGHQSx63sPWJUEAy6Y8nnq+oWboAARS9vv6ijuqqSeM4ISqiJFavwxF&#13;&#10;vx6m7j0uQ4495/axbRwzhn5sd35uuI28PS/v8+fjx5+PO2stU8AsyAngTFK0ieklLg5iufpywChA&#13;&#10;Tmnqu0p49L4oiYnBpAOQF9xEX/3x75PWq6DUxIVHmUHAPHdbcwNWAm7f13X9KTKasDRlry2NDMzJ&#13;&#10;Slow+Rzm9XOnPCKP+49DP9YAax8j2qkIwPa06xGok1SP/Y2uOboNg+BwwRWOx6ES2Pa4PuIhdG8q&#13;&#10;UhJYQUCnfO78xmqpY69C9AloyBlrBp889FLbAJjte2VTve6mwfVtnd0eigWcTuX9Ry2o6w/1cxnm&#13;&#10;D7hgHOfD6QJzwQj1sMVylVhO3REwiHjuuMw2UkEcF1rP6/Y8wC7AamvmY/M0fKq2pkUHYcyClVTW&#13;&#10;Wugq6WRMUSq6ufT/EwTfzLquB4JQH+9e/7m997HXSNMzgiaCjGSqCCYjp4gJJiTjT1IUQ7daaule&#13;&#10;HbftZ177eMNaPRFw9dWJRwczzD9eHne0HXCLWUpYo3zXcmpHLTODVbfNMHgeXTjmZFIZ7t8tOtQk&#13;&#10;UCxen6/7h6aPTlWqanr8P/9P/1UoBqB7AlguMNTqWhFtB9n6rNc2W5+Bv42o40vtSqQV7PJMFipE&#13;&#10;LkxuhN/ACfgrqZq+IHBNeoe3lUO3b6XfIgu6BraF5DIcIKsndyPdzTSEcaFgV22SIlKLJKQaO1Jb&#13;&#10;KcgwtVS4kFeqfDNGneGurZQUz9GT0YDMtOV+Dwb3Pm1cce5zgMHURRvD/VKYt355zZC+DiGwCuA+&#13;&#10;sjdbgVJ7Am6o4BY06FpH434UfD989JOruF66YXSure4Ipjf0NFQ1d2AkPEfHUhLTiQ+wrxo/hVed&#13;&#10;qk9pscamFEHZNx8QlPv+lMAeFQz8Fm1C8tIBlW+ygcyXxOomZcIW4F1UJZC8uvlAKKnUsJbfbaJE&#13;&#10;tMGRXLn5pXVC3jrOF3BVQqv85l+OG9FllQ1gJcyr45Quy3IDgtJrUd2SB9iY9MwJOgLyfsrffEqZ&#13;&#10;Q1ctNYrUrscMU0WUTHq5oeg1PVW1oyXevv+AaiAWbDmEhlOSIGKMqyRSt9ASYES0600NfpR1ile/&#13;&#10;eg6H/mWZStXYxXDAMZYjD0MhnqjXSMqlNfR7Hqd7JPp1sCkURG0hUvJEds5CI0MVMCXZJv+1bsH4&#13;&#10;olJooz9H/CGJzYxsJzpdy667vN5WNywcF96sIQbb9KqPq2mYupUfgPG2+kjcfQ1fe+6RuTUvxbGc&#13;&#10;B8A/0uWvTmsQME8ND0Sfw70oVWsKGp4PhpjJ58j7H18HTBVV8Mvcfr5zsTik4igxXbdwUV0yfFvO&#13;&#10;ExMgI/84a2x9B5LQTDPkK7HVjVPkT9CZ2TfdxzHG4lZIZSJVWX6AtNGy4fKgV824yJwAsh1koxlx&#13;&#10;bdWtX3DX13es9A6VuzSec4hx6nESEY5QvGKDqq5bzaiOQuquCGdzSZJL5+aldpYomoGbedVcTXJ2&#13;&#10;38lngoGOARTl1aL1DENwBm/6g8Fgg9NhdtepGHxg9osoB2CAP7tcHQp/uWxMDP8MfbTxBCZILqEa&#13;&#10;TpLAuLwRxIg5IZQZCzdmWy2vzpVKEH79YbtC+FbsMLbGRXqo9SxBoyVlPWletlQg6CoOoN7hCE+w&#13;&#10;BGRmWiTg+TY0Ytv9J3N8LMY/APUWZgB3LiAme/dabuC7KlgtjNVpWkFFarAs4T5Gyguqp1RP8YZW&#13;&#10;1K30hztc/+RcnoXZWN67lwgVcV1W2wfrq/Pid+26yjsD/BLn6n4et3xsFJ4uQP+00VtDt57M1VMH&#13;&#10;QMzcxVWT7n52rhoqoIO/mM1rWSP/deHIDJystx+D2BmLCmnG7TJxEMUc5XOB+/FyOTx83GzCMSCf&#13;&#10;KiiXH7fzgZC1+BB9G4U2ebnWMC3rnsCFIujcxi/bd/rNAuiTYtcqD+S2md7wNwFf1o0d7viEUV1i&#13;&#10;CAUU8ZXUA5s9MqSf33h9ys/L2yb7Q22JgdXWLViPCkqIOh2zjPEJcBCNfwHkdIcSj3A+uyWmSsjl&#13;&#10;NhKe2YpqDHYDAUYePVZcJiVLRdR+wNDhNOMK8QJ3RXUlXn3ZMEn9kN7gO2DUiqu1zlcYxKVQNcMa&#13;&#10;+Endb4v76giV3AZmUwNio3IsGDf17sN0DbtsFK6KJ4a427Z09z3bzi867YfeLAsT4eXyHTWt6g67&#13;&#10;BIlUS0JXDdqlQgbyAGj2iyEUQlS0LALmiiLIMQTZIjloM3763G1at7BHbMHDeblviIf3uuK2cLUn&#13;&#10;F8fOuk8SjAEwSfbNEm570b3puOUarXMNBdgSrOALYYD1S8ZN4/F5ywiz3aAtPw04g+3h4+4fo7U0&#13;&#10;0cNxsjEuIUpgqu2C2vyP8dP7D+fbi644VFlI6nOInr0TvmxX6iZ0PE3m3PUw2bDjO0Dh63rNIMuq&#13;&#10;i1WV6u7V/YjNwUD+Kb+OsfGktqSlyYGjsrRaklyIaSffDCwig3mHb4OA1K7byiqEMgclsmogCGh2&#13;&#10;e/KV4mRbFrjBk8RljK8wZA9FcZtMflFsw7Fqq0EU4tdNT2TAonCuKeNvgI2BJao4356X3R459Eh3&#13;&#10;Kq/KiyXvl0mH46lLmFG2o7etPRTaCw0ANKTSonjqFQhZQUa6veRdpV+srDNtFjArx+rIhIZohboz&#13;&#10;FUtK3cpMq9mZJU//FDqfPWDMkLwewmHTeTUEUQsJTSed7cImQTEWctblfs7ptC3EhAYfsHecXH0K&#13;&#10;1aDaUrAv0afVGHqskG3SU4TkHd1DHwTD+S2sHYkVm4BXc4t4gC3AH+Q2poaL9cfcvlvLtabBM+dI&#13;&#10;BsmuCtfrrajTLqZmZjC9r/Jsuj1AMGmAqWElhuTOMeJfcs6hGMwxTGN4oV3JxM6vfX9ldKbs5n1e&#13;&#10;0UQ6PyDxMraNgFV5QaAfVIkkg3UyGL8g/QFqnV6/Tii0d/VleyPVYbHpqO7Ywk3zynHjb6+H5OA9&#13;&#10;Ux0ys5GBU6KwAw0SufKXZ0wOAAxL0MKR4lHIUJeLr++3SGmohndQxs3d5nknDgvYChcRCzdF+PTl&#13;&#10;vRT+y2PVso1fEfM52mSMvFE25UXkeGDXdTNryUmlCBDn121NJVelrVqRSWwcTomnWBIyx5czzjEA&#13;&#10;a6R+ohkgFWbxCnyCN1RDjTW28gyhJ6Lj33Jo8hpkalInhsjLitNI8N6HgjcUUFuf7WUYXUZpA4ne&#13;&#10;dcuyMoRk4BGl2f1+YxYAACAASURBVCWoDhcw5Vf90B+djrbikrDztuaKD5wTaJEfdUXlFpFrkhko&#13;&#10;Zik/EypCAK8ofz5c6hyUTm9N5rQzLhpjFfQoLzhpAT6hLhmPmu5DrS3rqgZjqLcLhYeAoHFbRUZf&#13;&#10;YDa7BsTnlMTYEcG2ErmsEMjW93U9Y3JgueP4cQa4nHgBR06vAgc3qwqEOMoCECicFMbIY4yMtDlJ&#13;&#10;4JqSzgXo9tiAktLRA8lum80nv8N/9Ck3CthZt3ZPMLXAoPFEA0RmGVmuC3Rg5J84ecKPOMQ9faQr&#13;&#10;0G+k6wjrXsbAJkY70g9Hx5f0xXwW7XE2FJNMJjtDe0PwdHmZNwrbogUErRjCsG/WfxiyM7HCzzEQ&#13;&#10;fslXiiRsj2R1amvWwKJsBHPeRE9grFQr0QkChXlr6Uine8wBEqMBO7xiotAK54D0QzohBDRzCS9Y&#13;&#10;JdkQuoD//vg/3m4zqZCGbd+hNAaaxTipUm3G0m2m8IA1T0llkHy3Oos3Uwc8vhDEK6Z44pGX/MpJ&#13;&#10;BP48g6aDst4AJpJdYGgahuPky4DFlQgsKgnSLbodAlkQlEs9DCwYX22IxTYXD+vYFZllGzHmtcwW&#13;&#10;6EupGe4kil/A11YbEmq0LAX4sEFgGwAxQGbVGZSj9F/WFgEEF6sxJDI2nr8jx5oUTemlxnDKExqL&#13;&#10;CVXGDdvhPAEYNUyAtRCBWHQoSwad14DldlAORwB0ZFHapOVgQ84EKUqJTEfgOfDEB18sOe4frusb&#13;&#10;HY8lqYTqap9lhBjaDDbn4l6WhOAWg/CWz4TGkuIoisW6DGgAA6fwTvHObIG0oq0Hyz05lE6D52+u&#13;&#10;qhUTtnRHOztm0YtZchLGQ1OKE/F9rm6v2gW+1D3aPGG4PXaQcSViTyxhaMpTmIzQyAxSlIQtdy9Y&#13;&#10;HJuNPeUE/Ybm87Or1VdJSsiVM4qxQ7+DcbpsWdQEQO9yGZgDHJdahpxhue4HnRJ3ucRdufLXZJEw&#13;&#10;VNVQdS68RUyr2Rah9vh/+1//L4ySt/qeUTNsZfMHI0QdAIkXG/7tOu1R2xzredv2+7uv11g1rU9h&#13;&#10;nC8///HjthoBO71MO3JHgwHrG4ct7YlZi7nE+p8AjTI8ImgUzF/LDrlTA/1Vg6UmGW1mnbrdgeqv&#13;&#10;yx/Au7/Nr9J9f9+r7cJvD7FoKpf+heL37dG5adyeWtCkEhxaklzqXG33+ZzPwYH15dIFRV7yOTpa&#13;&#10;SvAbV5h0n8DlW80rH5KRdTsqqLGQFHBvXPz7P37Ik+j3GqXbhzs5et6s88/93fxtvLnfT+8+6LdZ&#13;&#10;v42OLpJIM8PEfvQ911e9k6fne7d8tcP+181QdPAxZFhcRfNvOlB1eL5kqHxKH7lSn/90/zb7N/K4&#13;&#10;R6J+svOw9/7JLoGDnUWNAa91r65fyLtfH+Z1bns5XLU+eIottMYj2OizWw2GtYHrndwxgEziMfcw&#13;&#10;Y28dqUvH7lGHf5/+9fNbW9gTYtuiv/0By9f1GSM/udTTDyTKtGbAawvTNrmGdn/jszagCPk4XnvZ&#13;&#10;zPUL5vLd/tfZWEQxr0mhEDYg6pkbwwmypp1HOnS/ouF28jvscg2r//SLsGs+n7P0jg/7A63rm3N7&#13;&#10;BaBKGS9Op3A/xxfl097C10OqtWqIrMG6+1ADAn7//ngowBJhmPqRy3/Hdjd/UZzF0XaB/sjQJbKf&#13;&#10;X1eXkdkGAh2acV5YRX57+VYwl0p6G6P1j17ppNeIkuv6T0mgAZzr+FMo44okKRI3r6PMec3GDUJ8&#13;&#10;Vyu/7XYDKzmyvZHkHNcrpu3mGbAV95hYoNrS8tyLOBXSY5AhsKR6TXV/n3enrQo/lVq//jjSwlZi&#13;&#10;G4CrNkTQUuR5hM77t7d0fx+2dMDtUn6IY+3hXLAm1rjulF7f3m/berhTE768PCEcgSJvzLH3g4Yy&#13;&#10;wceasTq0LwKveuSk2su7tzBZQ4YYTu4a6939XjHq5zbEeUUFp9VSSsp5OaqG2rWv/OvfC/Rtibt9&#13;&#10;R4735OPQ3eHm/317RlU/DKf/z+nV/kM+1Kgj7/z4ZXlggImw7Ty+Pf7+8FCXyj09biAqBu/aeweE&#13;&#10;3tyqdUjBGfH0XnR3Zzq9BzAD5sEe75+2v3z8+X4ZLzg5cs3R4dkU1MC0aqk4byuE5Y+U9BolU+BP&#13;&#10;3buP/Yudmr+Dy9bZgMRJZlR15LRsszbjqUWm6OOHn0A7EA0gM10jDEjk9Sxljeqmzhv/K2AC+cHv&#13;&#10;mEdPFSxZnARf8vbHGXVr2ziM8Vt8i31xSAn/tkNoV6Tz8ayxnSww0AtWsUtdP3x5QsPnh5G6tzQt&#13;&#10;e+C+XWkHhs/1/KWUX7px23bNUHP28oSU2oWQNSauYXFHK4M6+GrWgMSdf32R+z/xoj/U7nXEu6bW&#13;&#10;Zmay8EN1j/5wfV6qKI5wHyLYYKnJ5maMGV2DVhjvxoHFJHlYiq1Bc328znf2AHriPXJ65baH9ymn&#13;&#10;8/wqPjB32lY9Dayq8WQw7Ia+gaJzx6cV+v27XbUcIUwVfVK467pMSSJsc7DuEtr136cvpVm9lSYu&#13;&#10;rM7vCfrGsWdYHk5/+f60O3SUsO28qNMA33owhQOtf9cE1dVCPPaDZqRy4KfA7pEJqSAmQaUYe6nB&#13;&#10;P2kXkAD7dq4zrRFFl3vN6n3biLzaM+4ZGQ79l/Pvdwd9u2HAqc62xt2nD//x8jovAHw+tpg7IOy2&#13;&#10;YWoekonHhjpNfqosTDalAJjTLECVOpzsBpkSr9tykZ3ZsdUs0/VVVm8TKeLY/dvjY8f6IkShfF4T&#13;&#10;SFmPRm/xt/rp8wtnuRQIxpsf7sZ1XVreVablRuVsuzY7xTe71ZVK9Q2+wDt+KHPGr9fq/QGkJGKh&#13;&#10;nV2T6Ib9Opnq0Ik8OAO1PJNXJGmnb1klj3p/DaSoX7l9+RgOxOUQdCXx+TkR2q/yYJZLx6uyxAKQ&#13;&#10;c5ctxXe//lOYF9l+4DVa7fd3jri4ra9PiMtfSQzjD5pWEtSuox3GVQhF7XiS19GvK6YmmbsZm+kj&#13;&#10;5FhAd3XA1OYSWJVCSR/+w8+Pl7/lMEj57um3DYm6ItquLk4APYAGtPja/IWhhhhRNuVutiJPwm52&#13;&#10;bQm/wZe3b+dj3c5ffjTHT8Gm7erg6/V4RxIpHsuUm2W5FSXG6Bpgrjs2zl6CJqgWv3+17VIN/XVd&#13;&#10;AIhRGz+OQN1ITRxAep/neToNCul597a1d3feO6COz/kV5nBomgaIfGpInlR8o37g7KNxoOt3k5R3&#13;&#10;McI0Ubht6u51OrMGQ+EGeYiWwFBFLQCCQDs4z4ygDsAMwM3ZsqxTNL7tdUHL+C2mfH/6ZD+TMnWV&#13;&#10;4Ho8x15W7+Tj06tfc/3+7svjS1Uf+OLE4brG65ZdvCL0R0lZ+OXjMNlbA1lD9VGa1znh8rYfmjKT&#13;&#10;3GweVTddU5tXAGPEKNPd/lBQ2oljPINSb7XJCKWFgQ9/+vxjXcGhd5tsOs4UezbnHqbwAhHDQOV6&#13;&#10;KG45V5Xa7z+aAcEk1qeMCsmv4/D++JSu91fx++VadxVvRH7zJX60ObADXDocspeM+SsTbdoHPDwV&#13;&#10;d8ctZLokWEt0SOe/vZpcUCcZrT3j+88/JfbXo/iJabD3AnR5/MIo241LVKfhV/9QIjMFPVTtVD/U&#13;&#10;95/qTOG/vB4SQ+N213cHlrNZQHAxup3nNQzEzeYS11TmZeHpgA4HQ4A6NrFMH3bB+23x9gHKpL0A&#13;&#10;HYtNZGk4X4aQFP3nNVreAisuMrhAYA7TsUpak8P9CWqzfX2KHSk7NfmVM6z8xIrFOFBosYl3VR2e&#13;&#10;397VnpNs4WKbgpkwE9037anmhdLvk3bN6WFAav/RWr3vleE3HI6UYIgXDDS9dZPlobqXqbz+/d//&#13;&#10;h19/dfrMiSu4M/mIv9qulyFh1u2CH/Vi3Ig79msTva5vG1jU4wxXqEilNUqny/KYU4QAYHqd9vf4&#13;&#10;Fteyr+jtQj/XC9i02Po2nhqmX66JFFr1N7MFjmf4LhwqC+XLNR4zoBlmudAHu719zZC73Ngc/TaA&#13;&#10;gAUsMjPKUYnOzgaw/Z/H/2f4/N5A6h8Zbfq5EJp36F1a11CTE2kdu7odldyg430HH0G0rw/v3YWt&#13;&#10;ONsvX/9avQ0H4pIqV+rOe2z+KvtffoK/1G//yNVPNeLcRK/UclnVt8fpp08szQpNotFDM/gt9oAA&#13;&#10;HzXaQdpX53N6eyFNEVhBwZh27gahA6FqFRrh38PYnu6E2t/0CPCoKrbvDgZ7pt6Z6Vyn5XKRB3qK&#13;&#10;z/mbED/Kb0hSEAkTnn8BmfDUqzpt1C57Wmg4h/BLKMIz2bwA1SYXEClDmhNx727bhBtfvsVgEMFB&#13;&#10;isyjkwyt12f5eXe8kW9fnqBqb4HLX2Je2Tv8k9xK2I1+c3FBm5d/nv8MK1XUQ3GlI5JMQZesw9Zw&#13;&#10;9fb1mZHZHbe7oXMvdr0f7l9xfYMTQnRlgjcvl7nn2l8GyivciHCNa9YP7Q4vJSd9eP++AOfh4oCg&#13;&#10;OMugX3ImJg6qhxHmEpZYLuY25/mTvzfmhcEh+mGzC47Er4lE+Zv8c/dwdAFMor7PJ4hoe2z+dvna&#13;&#10;SmSXURY8HrQxelvm00+f7+/Vk3uc5Ixtu1DHUKyzu47Noeuvj1f9dJNbN9670AHC38FkS9eD++H6&#13;&#10;Y9ujkvJ4/5GTeb6vfn39+kR8cZ3I3lqwKD6U+EiVmjFjdSpIUgb1eikufDVz1VQVgUcPbyCikPxl&#13;&#10;jQhmATQL0fJ+vfPRjuA8lpDdjJRL1bIjtvMHv9q6lRN8/OW4Y+cr36nnW1K7/uV2Rqw7KHOeDGk+&#13;&#10;IfQWvrPgUV33rS3Hwx4whjr79DyVt+0PaX/N1XC/f9vWH5eRiMgRgricL0/4v/wv/4fkPIUCvfOh&#13;&#10;cMjbpnm56vB26VQfbOKCZxVKgHmJmQLg9a5jtSu35a2S3XXUiudIGa+49T5p5OCVUaVki+YZ6kIR&#13;&#10;xW6jFdw2G2wqEBvL+6qnkOUlkKYAyHk1IOoqUWuTU5Ve14VxPmcNAYjFLGWRp4a7nGggBArCMAKb&#13;&#10;cRKSmrGh7SLIQCLZ1Ql6VTeryRsE922z6oihMCDwtBGRCwoukpAhryvAWCXJdvF+gZtPHcgFooyg&#13;&#10;PO2AxNbGrj8arQmniabEaC4+Z/j0csYKoBXazXRNxRXKBpeYSyyZexpjQ3jO0Rgf7GL1DKaIm0pC&#13;&#10;BpPfGKz7BAs4v17gsaeqva1+h8FlnhnjNkSBpC5c8GrbjFBMNIU3CkDQUhIhSiDf3ERrBbEjOAAo&#13;&#10;5rMLAcAiqc7VSW4mSTnoRdfvdzb5AQ4WARcD4pIj27cHTqQPgTdxL45kddL4kmWGrhXNMk4GW704&#13;&#10;FOiibZe8YCSh2LQqJWFt2O1Py7pyDrWdXN4WvWYLFKCoE1Zf9XXRN425XC5jAVC2/TbnupJt3UGC&#13;&#10;jHvNmsKcWUUtAG42PVE0sI0mxDDjKJ+vFqBggqBcJ7pN013bA6iaTBXnsXjRkD7UyJIGdZw3gQcl&#13;&#10;mrbqWAu7TgFUJKjRasxoknPP6Na1HUDCzgX32M+4QMw4GyAHuzxPK4QYxIQ5FBWuckXytiZfpMgl&#13;&#10;+lAo5dtsCYDzYipRvzy9tUrOUQccL/PWcrUmCyvqEmLFAwKXtBKfm6Y268oY3yLMQYOicYbf5kWy&#13;&#10;DmZFOL+trhp2gUutbQWopKIm9XUJTVdQ9iXV1i3ZA5Ag5TRiKAjiMOpZ4LYqKZWc3nTMS6FIZgiL&#13;&#10;lwUgCAvgAgeaWJ7iSCu5q08FOlFlGNBsbsCF+fltfzgWljReWln5Z1OzNpkimAWsVbR4v2ZaAoFV&#13;&#10;jUC4SawI5RExGM7EI0L4GlyhwMFQycEHZEvanYZtnTIKqiFpS1VSuJWrD7QVgGcs0hYwSCWuJruw&#13;&#10;TZ542IhmY5P9m2npIcAVYl5gCDBgiezzy/5jP8ItbB5HOq8TEsjFx70cHr99r6sjRvlW4JsNwWXs&#13;&#10;NznUBTMG4ZaBKf6mDQcFUIkinm+rT5Jx0bQqxyBFE3wK1sYCkqWV5IiBUvxO1Tnhquu3RftUmGiB&#13;&#10;S++azkQXEZSe2bJwmBgscXWZL4QAyQUpDBkPbuuw44AIF2lKXDZ13nwl6TTPQsi4uAgQVtVofdSJ&#13;&#10;19y5s48c1BlWFloq+/15e2mO3G3+3b6zMF60rZpKX7d934doqkRDmbt3fLvYGHLK2RlPMUAh9riL&#13;&#10;VzfqhQAWdfAor5cJy/J4/s3NOoXssAhSba9vLWhcyKrv4/oYZ6BqGrAHuY7ZYQokrQuIgqRKgIrU&#13;&#10;MKOcvRAoZUulQMSH4maEMAnOX7noEII2GzJQ5422XvB2G604JkNJZr7umDdv0VaCd4tZtdGQeF10&#13;&#10;dp2DsybZcFhf9L5RCBXCmUj2316fTTZdJWJYAQLX8eYAO5xICBEn2dbYe+MpNSgXRGRfh+TMW6wb&#13;&#10;GWEoFAHY+ultX1e14lJ1fk0gwLbui/XOAms2QgAEvEYS2dRWfF5mWDPP4LHuSItlc3w5z7kV09c3&#13;&#10;2nMnsmQSRk9AoLx2OccYvTEY4amMiABEoBgkjMjGCHi9vI1M4dtyJd6KSrqiMXUcCksABiQbuxd5&#13;&#10;1caGBKDiAiMsXPDZJ1GyokwIUsZNqQ4iknzkGFgbYo7G+Ao3nmHGJWUgvgVQMMW41O1oL2EzcdO4&#13;&#10;gyggiDEohXTJAeq0xhTfrrFVPUjAc9x8kOPqXaRVTc7GRuDvTwPKoZaFKUEEN+cNebAbOshyg3RO&#13;&#10;ZbZ5ciUViAo+v97e33Vel05VClPPYioe4PKuPoIYYqEBckELRslFu25zD7vFXVgUYYG5LC6lmDBy&#13;&#10;AaQaRgQCYpQLDLMH2UGWhLDYj67hNRPUlAwJnN0IaUIQQyqX+YXWzBnbNcPqNRUgZ8soithnACBF&#13;&#10;CQGzslM/6HGsSvY3z0S9hVQzvDGYoY3xVjLnGBsAEmP3D3tZM0ogsLxALzDZrtct+rpS4+XWql5i&#13;&#10;6ghOIEfgUGGScesN4AIkAJmIBLb1u5hC0vbl6dE6g21VUgGpEIkV53oLbEahTt6ZSmJIqY9ettL6&#13;&#10;JQMngEraQxeCKhwAB13J/HZbEUkunjvVmMdr2cKhGm7OVzVHCnZD58Yb2agP6WpmjFrg/dCxBegP&#13;&#10;Dw/GaDtbBgt/32YErtq0AAQmQrTeupRMX9V61UG7YyUvt3OucNCBKsYIppg4H2vYsa6ezLYTYtFr&#13;&#10;yplma51z1sUIlwIPzYmgks3KYzDTahGeMyjWWCy/ffmKUYgEyooyHGeaPIcR4koOtWoJWFP0wXlG&#13;&#10;e9W3KQaBWMIzgJEJlmcbCk+RG51F33hogSCj04SBoW+yJPPiW459WADNNrEayZxBLhhHnnKEFAAJ&#13;&#10;CYHAulo03gJiAkAsU14psU0AMJQk2MaIGDUhtH0vAhpKnzj42/k7XZbiY8UlmvTtuqAEg42e2pKw&#13;&#10;CRuT2Cc6cCibWntXUQEI4EJibNc1IFznSBHNMZ6Di9kEqsjmM8MERG38BX262wpSoNGNkRUTCOAM&#13;&#10;KBVSyBQSZfi8jJTI5bYe650tKZgIco3XTSDQNnSFKcICSpZCIeyAL9v1SkoC0iCUiKI+xkPdRAuT&#13;&#10;BhCHYgRH8TjISBPyEVbUiSJnUrVQSKWdBTDiHnuZBYDLemMZD6oJaYlRrtpVdWvRuq2QN7JgnGFV&#13;&#10;wyqYePxwsgTguuOqC2Yd6landd1GBiqcNceMMuwuC4KOIR82MtRdAAnXBIZSib1NOtGYjU8QIQtk&#13;&#10;IbleSsDrqmPJjCiwLXXJW4ynYxWsDSHXBbBiYAZmdZKAVGwpjitJ2Om6XNtTXxgcCKokN37zyVT5&#13;&#10;3kU3La+ox4TylGFJaD5nwnIBNsBMiok5ODfBzKtu59Bs4SoopZxEDFi7g8DJXcuUWMYrdAQwkZHI&#13;&#10;gkY0FVuubzdRyjk6jpmgYGWJxVBj2XKOcR71BAWjCNSH5JLGFeGY7Q67ed3WEhltG1lDRhlRNq6M&#13;&#10;lmOnSgbrlRFBYrY05WP/MF1GLkTifrkakXHNlOErxHQzGUlxUqKYVLHaaddwXlc9wopkjavaL6nO&#13;&#10;CksDYMEMRw7qvnKzLyFRzK+XqdA4m7f+8IsfLa+qxa8wIYV5DjFt6fH7b6KRiKCylMVsHaPYhYRb&#13;&#10;RqP3fmgbx7E8kBA00oy38DpOJSQKmYMJC+JiWL27mKDaKoVg5oXzGmO2lQxrHGPAwXqUWsCs1VXb&#13;&#10;EJVCkRhAjMHGCINcAsALJAVyKrv2gIB/81sqSRLFFFV1wYQhIgp111EjwjFkTa2ev79RxByAe64Y&#13;&#10;dJ/uWp8tLDlj0vT9fD6fmtO8bVWtDH7d0lZAWSaw4ztcMiWAovZye2po1eJOiGCdl5VoaoH/83/+&#13;&#10;32FG5x/XluBKHVJKROKYmgdIzy+XTx9+mpP20oI1kQWQFtcCmu1875nFnvLKBdxW4AZjQWhdDV0I&#13;&#10;7Da7RQxZ/v3MMdN+OzK0wCBohQLGfVdCByIK1t8zOZGtHe7/7ffvvbQQ7V/fZt/d7IqmuPL7+k4M&#13;&#10;f3v66/Dp+G1961x598f7YNypOW7r+f39zzXlPq6M1Rd9q+/6HB3AcbMZkm6FBk2eEEWwWIHrpN7c&#13;&#10;TarKRwUZ7e/2l9mWbaOpDgsRQ8PWi/Fe9O23cZU9iwXZCD8O+y0ZcaCwOrrt3HS7kBPwhoamreQ6&#13;&#10;nQsuBNR2cwiQbp94gfYyGZeP+4N3GyXlDnZTQW6d65oYnJHUFLL3D5+/l3meMeQNvX3b3f2knQsl&#13;&#10;T1Po2vcQknFZh71Afb7crrAktEbLUSEw8gg4SmFpFDo/O1waJXePX68f3x09M5L1y9mJvslVxpKF&#13;&#10;v23lvrYpN8c7cPvy8kNXdetz7ls7P6c9pP7bs0Mtk8Brd+ibGdmadQ3ZhQLuoZ/09Ly9lpCXraiq&#13;&#10;Cz6tY+gPuaAgK2oCIh7sKH8CXhFHEvl4//M2rodm9/XlOTAqWF1cTqAsYe2hhqWJ3kHFrpvuqeIm&#13;&#10;oaTwfU0o/PH995/b/cWWtm6XywRPD5+4QC74+n77b//OFR3d5OMs33ANGlXagBnYpWXWnPDL/Jtq&#13;&#10;u9s0tmwnrmWdxlqh/LkJID19uboLdHelC/uqqWCJdpx1ZREkBJCfP72/3J61ntINQDgZCAJXggFK&#13;&#10;pTd5vljKwbZmwcT96ZSSZ73w0DG1kwKPdh2drprdUMASF3Vfg1uMJpaS7t/ffXtaKAk+XESqbgQG&#13;&#10;jRW5f56fj/f3K0BXRPpCoI92cif1AFWdy3e3zpvldd+CBM8v53e7oXTNen0RwKTl3coSBFBWdcB8&#13;&#10;+cccPXAuADIAUJRCSdI67VawqQch6uov//e/QGK+PP7LXfMr4A5Z/3l/t2k3l5upN7bAcmUCV8BB&#13;&#10;0qyosP2+zckuyGPO7faS9AvQJSEB5fCHQYEtj0bzQwcRNDAz0UIuecCzfwvA4xpWXFSpKpf0u3nV&#13;&#10;EDZ7RVWuKmLQDthQFeKsll60ookxbGJqX0/mmtLpLGLFKlYdeihKu60bdf0fH4CFfe4LSZlZtVvI&#13;&#10;lfVVK/jBFHOLJbcdJ/W+jj5mQXsITFRkdj5C2VQF2jbaNPR7Npxul9dWMgQLooPVliFU1x20NOPk&#13;&#10;aNg37PqPGyR8NmtOBGBpHLyvO5p1hEB1u3TTmHmBAIPZ3cyHf65qVenZbm9uBzm7rOWYbGyXJUra&#13;&#10;Xcy8KyWXrGPZDyqOAXBB+52NIATbH7scbrj68P329/ufFVpk/XA/2ddR/xBsh/01Uq4ODzms2JGu&#13;&#10;bmmO8bY17zjch0o3hUDBZAyoJB3PGmwZmVI/7PJSOGRGJoVYQGt/xGXhTbPzTP5Ytvdtl1+dqOuX&#13;&#10;bZbp3MRdIunw09FrFLNr+wqBCtqZkTgvj2mDl9EoiUNYJEFB5MvtNYFomSxw+8N/uN88DKsWB/H3&#13;&#10;+R+H5gAKtms41HeTfN1EsnHmLFMQG/GHy2VdwtOuHhJPb2Gk4f6sv+ChmYp/eE1K2lkv12U7snSW&#13;&#10;jCjKcxx28vnlpW12qekK+R43BG1zu/1WMPMU3fzCVR+K7ocuXNjnD33E4Gm8crBn5vz+/T3m+O0t&#13;&#10;7LAILgJIYXS4VJgAH7TTuEYcGp/HFb+vZ+CmFPion/QcM8FY2j09pSrXKDfYXtbTrol+pOQ4hrmk&#13;&#10;RCBQao/3aRyvjJM1rDUSvuC/P1+PtLVorlr5QbQ/zBukBoAlL2zBuKW8hiWvl8iQ98QZxmQ2PmZY&#13;&#10;Bqy+/uVvTS2rmrHJbpmaRSdnq1ae384YM0wqxbtvl+fj6b5uqdRNyYlhZFtJKgSMIzbg1i1LIQQf&#13;&#10;Dke0t3qVGaThbldWabUN1uJT9++3v0Jc65VKEcGhLskFPR3bfrVn7Qzk5BD66OzqJyWwLBvm7ePN&#13;&#10;dfsTSJkSgZgo24XRhuTSUZ6bbL15/+nT7bdL3JZMFZEdgqOJvm5VpViZZdtnEtXy6o73KIv989NN&#13;&#10;RRdDs970+7uPerPFbgJKRZsqqs/dqZiMC7mlBXFad40j8zbOsu4fz8vuiM265Zh9AKwtNozrOjFG&#13;&#10;l+ntx7K2u15bC7QCMbhlPXD24/dnSIUcBpyXP18vh4MY+rJdMMNozUkTVCsoOHZ6ZWF3NuedqmRO&#13;&#10;CWKTZ07kNmbk3O+3udvVOk68KIIRVeTmMDKFNRUUeNvI/PjWKFnVDKLizrQWqkQw2u+S7r5/fbpP&#13;&#10;9VzbWpGap/Pq796/W8xUtQwWq1I3vV52Tfvb7au1s+pVJ++8xZRbxG617LpZAJ3sbYXv7r4//6uq&#13;&#10;VUq5TOuOHG0ObJDjj4iAxWQODYMx1qJ9aB481N/1k+wHJLv08h3vhvF66+qhVQADtG4aWB9f36KA&#13;&#10;5F3HLnFNuuQshSC0lqjHivKGjj++He7ufjy/Jr1N23PXHbY1XkzZpoWWuBf8jimbIx0OpDua66uF&#13;&#10;9A+//gKYjw0XJBO/6obGrlomt6uP62XG9CKZqFn39Lb47D59/DC9XjMbCyrzsna5eV4CAuKnDz+9&#13;&#10;pa0/KY8KaxVIUe2qq11q1vLNQFoSSYbW179/Z6KKkDZBrHbcgDU8NwGnZSmJcN4fiNKx8N2OwDy+&#13;&#10;RE8j6pFy+7frE2WEC4rmmJ6jEcCf5MfkQUxD3fEJ1l3jFrfrThueEJQJBiawtZTGy2L0+TrKInFF&#13;&#10;pFII6bq+YvflswAAIABJREFUe32btyXQA0T2jWS4PE+pZoDWEqeHvYQk/at3JsOsKf/FJ2PStPEk&#13;&#10;AYMppBjy6eN9TDDayAtJAaaUgoluEz0Mu0FO63Nu6rpvUyzRleMpLU/u0DXLeO7/2LYKb9sGEuEY&#13;&#10;sazyCnd3TZxJq1Ctypud7HkCPTcdvrvyhDVTyuaYhPY8zdl+6gaUoELUjbMvq/airltC+OP2TYq7&#13;&#10;TLDPIAekX82uO85ovBXCZGN1xtvNE9d08uF0wFC2ACzLjDikmjWN7moa7H3UY2JlTGN4A3aJkXqN&#13;&#10;zL5wKms/657L+M7FM2SMU0HM1d7Xihv9FLwCCyV802EHkNteCeLjtLHoElu7XW9iyaUBEm1AVwzH&#13;&#10;l4sL5vjpkGFGyxEA+3CsrnIDuVrGDWdaoy4mff+uH0mC25qzeX/X5tRsKSRqaA04B8fT7rLZiHta&#13;&#10;JtSIggBYdMoiAsqrA25A18vk0sPdKS36muFPH+7W+Tns6H9sP+ctTtOTaEhAyBMmgqsPugh4NrdB&#13;&#10;nvymu4fTSGJ6jYCzQgnZ4Iv+fuprkaPO2I0qZPfu4zFtuujCKPU5dQ9VviFJGIrZtbOxYJqAzwYv&#13;&#10;S1/12RSCGE1hmt3l5k/vymUtVVFdEga9UkVt8b5B2+vWyArDVKP66r1sMVMp+jt9WZDEU57FwlHO&#13;&#10;kJZyjU1HYw5114QxUSmOVXP98Sj376+Xx9N+P13Oc4VCnhjDaKG5ziClQ9Muq91wpoK2Xb+BIA4H&#13;&#10;WAA0SRW8xLxtOlQMNHS5vv56Gp63RS5eOzPcnbLYvK/MtubiX1CRc+EFMJAEID6CdctUrFtHk8lH&#13;&#10;da+Xc+TzZmIBMlfuMLybJ8NJ45a573YFwNWEMl540R3PP27PJVPEqKxEL4cfX743XfPy9JL2l5jj&#13;&#10;8+sFmP6hv1OSJGC2x2143+UVVKlN+HZZJ0LgdH3F//W//J+LoeLujxra2ToCq/US3/Hhcv/D5bKN&#13;&#10;IVOyzqXhe86a4L/JSJvY3U6TmQny9qTQiwZ1BtkWjGVL8cJLJop3u4Lri9eJAVjvUpNJJU1wGE+j&#13;&#10;PXoYF786mo8sh2vYoT6nRwABhX63/ix5uucdG1Nuvr3kzy1p5ZS6Zr+cR++rx7ecDVzv4pu7uRur&#13;&#10;4+a3NxRHXINpLFWjfNnuqiDPUDUIqi1Tynx7eTP9RW35WhPaMSad+8fV017hHUY+5TrgmiSk2/RQ&#13;&#10;hyvzkRfwHd4oYX4Mh7l4GjeMRozqRN+tljGods1kZ9BXkBrG7fcfzySToe2nVm+GdUwxnZ/bm3/2&#13;&#10;vMdOOcF27gnXont5eTq9dRHfOpI1Inki1OVyXZqazOaCiBbSdd/XyfJse8F+LvDalMi8L54wXPls&#13;&#10;Ag/1tz3/A/H+6acHuuFavCRRMvCXm4xDpOvLSO7yflxziW922XUsvb9bjeEQ+y30OXgIXNW2KuBD&#13;&#10;Yo36fr4paXYO8ec5dJfxiqEgdSsHVUEPSw3Wyu/N9BqSyWX1dsh0DnZmpTdyDqJDEC1PusoLKQAx&#13;&#10;VmQ1vZRj0Pa2bBPtDvRwuLoVurpFI2dlTeOjIgc4BhrIXacQADVfncei7/L5d1mnw46akX2uliwp&#13;&#10;/imfACgAPsSl/vY6C5BdhTyK54w/4fGMjOPppiXQDXkhoEy+QHSqqg654bXdfn5yxRLMSeqo4kQO&#13;&#10;ayZvtzMEFS97xH+sTRVzF5bGs5ERFrLvds1Nrx/ZDsRSEpL4EvXKClp8fCvo1B+FTZHMEzz4FEj2&#13;&#10;E9p1CZjZ+TW34XYS7UD3hOfB8IoXj85VIIx8K3aVAFjDipmrajfrNPMvp+p9cZTT3EeymhUOis6S&#13;&#10;xGeXYlBV3GHubnhe5VbSLp+aOpS1kOrjkDZ3q08DXH2/h6xNmXnwjeWPtJEn4U9mqKifEsbm/ycI&#13;&#10;PpItSxLEsLqWVz31VURGZlZXiwEM2+AANMMOOOISOOYWaZwA6LbqqsxQXzx1lV/X7jgHoR8B5Mj5&#13;&#10;plPEYqe2xrtTZq8P4LTly6jGsD2JnGBOTQLP4Om3htd9OX8zgeEwsnAR7vD2AAQlYVN18szoKA6a&#13;&#10;T29fUSZnuIXfmofL4fFfdmEKZUZuAS97Gs8/TxTcSbt0NWLkfXmKhB2NPsa7+WeTb9Bk8NOG29d+&#13;&#10;d2AVkHGjLu1xWeyYGWHbb7c13Uz22xsTWTGdl/T5dvyGsarSf39fehOumGPzsDM2/kY2gzC1EbZm&#13;&#10;FYnADcPFgTlbMJMXor+P35/ooQGfKGjXbICLoUjSCe1hSgJwjN1XliAVGqs1r7jClESpPe0XPHXG&#13;&#10;kchb0jjIbrtH/7Xeo0uMsmjLaYdDnXOmyUlmHNDX7Jm78B29RA3G9cPDwFa33+n7uMiPGxEfFHEC&#13;&#10;HkrmXGAo2OaN5ell9/nPn1+5UBwV4/x9cjvjRqVjXvuuyMKO+9NC0bzTYa1EtVBIZ1cAvMCIhUIa&#13;&#10;/SOP1IW/EGXRWdYSYV1tWtX++SG83t1oulBowoW1tDOpPj7lkgQmJO3CtecSA+1f63AfbwhgkAo9&#13;&#10;HprMwWso+M0OATrGxwNtM8NqBW6hPs8aBt+BU52a9edsRqu4nFApHQXT8htqmC4AC504eY/pWW/5&#13;&#10;ZYVUP+wvd6m+YJdXFmj9MXX7hzFGNbn0Ez48PrM9FjjNmHVEnkAzBH5mZQv5pZz/PRWbQclo8Fid&#13;&#10;dvdlcikQzv7u191w4oGuwwyhl4nyKyY9LmSiR8d14/7QyokH1KHHLnagOIQXhOjai+fFm1RzAk/x&#13;&#10;7tuA+ttZqlYKFElgwRRfiJfQNWgByKYWgw5tTEwmFIzRCvxAOomYRHwN6C97Rnwssytk53YaIqa4&#13;&#10;CPxdih2XNIBFH35dVX5F8zW3TW9K8hrzJTP2r3ULhmESEdqzpaM5mIqcqfv9T0B3HCQwcqpdoCwf&#13;&#10;PLKcYsmQtzC+/f9DEeCDlIbBCmCBO7YVsD7V+Bs055gOkbLb/ATI9mbyQxGMC4jz1rIGiabg91Dg&#13;&#10;lAFLla9F4RZQhlGNhf4SSMBNM9aS8x1Uj7F/PR7Lfs2Q9GTnWPpccbjOYPE2A4cqIoGwEQc+4a/P&#13;&#10;n3Re91/M99ORz/G679jUfc6ULHZiFPyZ4JY2ilwjgsdosYtaJtL8us751J3Coo5PtaD9aId+iYHK&#13;&#10;KMkiomx2X7gFJQBK2gaty1aTCk8ByRbUwkNuJ1sfV2Cb2/cO9OHCSUDKOwbNf2Kog1Nzl/egBVkU&#13;&#10;0NQJyBsSobQkxgdLR8hDGAjltlQTNOTFT3KlLFQVUI72ty8HHzwhGkFK2mbr4KvMw3LMEbf6tD3f&#13;&#10;0ytNyJfWac+v48IrzKNjkX+Hf0CJK5MHTU39ZJPO9Jac4VgJcHz7Dn4EE56a9ZGn+tqhf66hQhsW&#13;&#10;PdTSgRqgu1+OCjIN6969anlE62VGPkOeq8XRe4BLT4sKkCBoQiDpmBwI1hWuUfxFsSfzkaoChdSu&#13;&#10;b0N0/m35e3+G67KbY/uEpm1bYz553gxMVdoiknZSr0kc1Bta33OJIkzlCvmENBPjSPxytRWWcTEr&#13;&#10;ajsmGzEXShNu/L3ia6VLkNNG8AmClDa7VZKo/LQZglBf3IJWQlE17g4aCL8WANXV5YMtC+OhEuvs&#13;&#10;2lbHwOojGXeJsP3pAHB+D1akTBFpib6JQAZGYdYl/iPYft/FecS0DeyjEZJYaohgDEOp11RvqRYe&#13;&#10;BJG9be4uiWYHGPq5X/ltJS32JPhaNTMQk8VC2IZaMYO7gfwCJVSDeX//B4B0vZtDv+MIVZ2aRpmU&#13;&#10;1aGL4YW0F5vNFDeMkqrhRVLhar7uOWx509b7AhoZAGC9+lrSAmrhDHDSzx6nRYECuyrU8ONqxPA7&#13;&#10;dBaMDFHsWRJrrH2/rFvX7vydXjakhqPLaZ8AxLQwNFb3Rm54UN9v88Ot675oYgl7LUuz8TnlFJng&#13;&#10;C0B9Zsel/Ez+t4EF5r/GV+F/l+sZlWp9/LX1ThFsLq2ZXd+Fl3RBN7w8bPFvhGIbHTp6JY5mM8ty&#13;&#10;w/wrCLnAijBlzCy0BoxRuWrw2NJM3QVzlgdfl/oQP79aTKlcN4c1w2+yaCsaXlaZ1RUyMUcmHjAy&#13;&#10;ibUdangI4pAZLkXinPRTQnMO4P4xLeWGeS4wriXn241/ev6RMkAzAt9Nu3wnUx4fMsqYYUBT1ziU&#13;&#10;cBk56Md+3JHm+P/94w3QUoTTQO7joYT1MmXrPAapAIPOAm8kdxMlTx7MYrDbSunPV2GLv1yXx+4x&#13;&#10;4+VtlKCNFfifseHtukF2rS2RjcApbdOV2aWn6Fd0vepVlg3iiJfqAVUmRlxsejqknL9/+/4J/FvX&#13;&#10;ZSDwAkDB8ccGPSMOlm15p2SDtAloB0OqCUstBuxXxqMGM1tjS94dDAA3SnPj7KOIePV0zOxYCkWR&#13;&#10;0jw974WZtxTpwg0EnK2+W2qtdy4IpbVvNRxOoRapm3mwIGxSHMwdppY8EX19v6v2MNHRKuRLfnz5&#13;&#10;5NP2a78L40YfO/aHKyjO6N4s4BYC8NjforYFbGuMBjRgilU1sB0kEHU6+4adLhcQG9ycsJAcuTiP&#13;&#10;KNzvR6QfyQCrYioGWIuQM1iCtSrV5qO8//ANa272rld/edw1tGUmDul43aZ9qzpe/mf+u9jvTML8&#13;&#10;NJw6MEMa2mdYT4WQeUnzGBf3XTa6cjN8QtQ8mFUMh39p5Xx7/WONIbAWfSlYNsvPn08YuQN50tV5&#13;&#10;vPkW/x//7f8RCpd4Fh38z493pjLX7gwI3XibJJ0N+CITSIqVQ4dFZRMC615msELaIhy9v7bxLx26&#13;&#10;+tkN4uBTxbOGQL5er18e7sIXtYjwQpavozw2V7qQcTiQumdxIOFw3N+dKm33PSwAEEvqzVoxWPYC&#13;&#10;PswHO4j81RwPu36Zm4/xvn/7ZftUMcA78vhBgMJorXkc3urfhtNnyh48AAADH52UkldVH+lGia3s&#13;&#10;KVzzF4KH6gpG+5Pj+N/P39oHtf5hP52eFFW+fOzFLhinCJ/P1+W2UvY8mwYzWJjvfiHy28cr+4xQ&#13;&#10;8+XxN7RVMuCxmirLektYTyrEfRH/i9ai6TUu6j400DuKx0b0HYUAt4rznIex/vBVlXwi8Af+QWA7&#13;&#10;jfMjb+fhzYYAQOMbwCu+h6V2ou3BlXcAW2+/RcNiw9/WDXt00nneUkCHtgfOV2ArDrRtwz+GugJC&#13;&#10;+ONHnFhTIy/E6EUc4eZ+hWDOuBtJ8RsQ8YomdUVMqds244JCJMIyMUO65j1rISzL5P/y+TmtYc8P&#13;&#10;ZgXbmcCUoZtL/zsk3F6NiOiNXTvNBlRmn4fmtIYPsi9/X8AL3NMQWDJlwYfyl80ROOxmb10qsmma&#13;&#10;9So8zhZ14sRaqQCFFV9eLye4z9l2BPvrG5V9Wf2eMstC+rgzFl38IR82YOU22Z7sYgh4JcFgjE9l&#13;&#10;c6o7AigVUMrocL8xP44ASbFRXopIEw5JQSXk+f1Nduox4XqfulQVFh7UlRSPeQchgI0HQoK/3bcd&#13;&#10;KnxgQwMCom0s3qaJ7nVZUWe70PLG3ghHhpUh+vZ8jT6dPv0L6rb/cHOhSbAY2nJv6XhsMr0TvEWG&#13;&#10;t8LCz4b2el14wz/T4b0YB2GlHJPl8RbfmFTYspjva1j2j3s3/yj8kWXJHdOrG1CIwv4k75SaFctb&#13;&#10;2jyhrb5+u4xQnKTbvtVe5aad2N2zI1DTeqHPSS9yZJDsj3U3vJn/6crKFNf1ByDbsT2WmZI6N1mu&#13;&#10;sNpTw3l3iC2pgJGqlbE5XFNFVE7IwcAO/oD7by3UBCfesvOs90GCApqm2VohhXrsdiW94xLXacQI&#13;&#10;rpCY9Rtv2ykCfwwvfoeTZcTbhjmTQ0K77vJ+RXgQ4ET64QF8zMxxbsSrrsbGUDknuw9iHkOE0SWF&#13;&#10;LE6pJI5Lhqgc0zovTbN/fEN/qinRNsJH0p6HghX21N6jnmNbv6fbiXTL9i5Uvy1kl34/X/9UqkW7&#13;&#10;o3HSo9f+uFvsKq84ueysFVVC9iEk3UDEN2c3QRgmKp9/wuGk1uXSiXy+LEyzzEEbjzxajcly+3h+&#13;&#10;bFYlK1naYfspJFmxkCqk+ezxsSUMQOJF99SDDYpZdsF9I0eg5Vpu3UZja30EpEiVdHIxxSz9P/Lj&#13;&#10;3iO2GKQZ02QAzE/giuYn2ALEEIIRpTLblQqi0/ctMYDazasNfjxXyEGKyZQqTFdrDSzbU9udzZUg&#13;&#10;mdeMzpd96LrpcD7QJUyhwmb/fD0b9jQWvDKEOIWzc8dB7zv6Y3ndBY5/5vp7EKYvMRNV89jXw4dL&#13;&#10;i7WjcEke/wpBZmQb8btUIpOAkKyCxIpvPt0ZUjBAxpacX1gLPaF9vda3ScC/TKzdCBNhkwIqyZV+&#13;&#10;9TYWB6UKkFK7kY7fx58ZLkugmsk42SIbQe8QrkzEdn3emstynXfsQPHD7duf7ZAN+Yr8Ca9fY41B&#13;&#10;QZdo2cyDUGu2oMUeLN1OoqqeGI4xB4aCTCVsdrXU81+OwZjFQj7r7k3kaEUXnuceYUQ8zJmnrjGc&#13;&#10;AZNWD+MHl//y8Mv7j1euMK/Xyrq71wO2Z28Cr/RZvZulRcupVzCaosXvWq/nVz807Rpfp4nsH/UC&#13;&#10;H5rPxQFJuS+xnCnDx8p3v1ytWTBysmseVyDQZP4ZkTcHVqlhbrdbYgLwESRXU8bbm8VPImCy1Uz3&#13;&#10;uMCaago7665dEbKeVJcA7bpx/gDUYx3gjc/XBNDex4+9pNyGdwVb/Tyvpu8ZUepQbjRDv1UYpnhf&#13;&#10;cs4Ak2o2CfdhFuzhG/xANKdt/knVaS1LUfRqR9EPAmUNBDKoa75Yi+om5PV6Vs9rjVxmgjTCGbqt&#13;&#10;Z/xrov9l9/kW/QcDYnlel9fnw2PrH9welei38c7AWS2ZaPQR/uw8lxAzQBve0JIexXBfcaBHt76K&#13;&#10;IkSkDQKrHOZgi0ZsWO/TX6VoKrSpj/86FzAtKIRD+wXdJbmyrakwxIRwQOQZbD+UC4hQeqjJNVzd&#13;&#10;iDu3ReFniggKETxDf0dMonG5goFe/MIZ99Pq79sI0kEIsaxAQCUSgDZ6v+tP0Cm8PpRund116A7n&#13;&#10;d6MArGzHQRtMLgtpYMsTTvgPC54NnGC/asGyrpIuxP3s2ZeGXrkQsQrWRSzhzUz3NRyZPWjb6LsA&#13;&#10;TRoXkiiqEnMdllcKOux3QKp48SYkpPjGfxYGgNTITNPjn3ifLNkm+/67ZtuaQ9RazJMvmMGkofmj&#13;&#10;aQM5rhs7fb5vnSDH6eZoVx5/ebqka1GghdVfZhIhtFWmY4oJYgafPfYOLJktEGhlZQQhSwdNnA7H&#13;&#10;5zxNTYmIzrRXmeYKu8F8D9WvoDSRjnsEKEa5Vn2GgGXj+kKJ9BGERrGHP6LSGeRyn9du12B68XwZ&#13;&#10;4Q1Nad09QRkQPuf3vsVDXDJjcvdAZ79aDNAF7obH+RIEatT675FpAjgKDFSrj6cp2iTBrx1d4s2A&#13;&#10;9WQBY78nis/bRdfunL624rEuKsXanAzD4dOJr+Eezp8l+OzwvWAVvJUMmKoFSsDQB/Yp0Ff3Zo+7&#13;&#10;A8Qoxq471ZBcK81YxB0Ff2zbXLfti7f+0Kpci3Q/BgHSNjP5suI20L7uL9JqRUm125zwjLDLAUEg&#13;&#10;JnDsNUag4ILMGEPLMPJ2FISVQS5NXaZrxxteYDU26fZmDd9JL3yaWvCkA3WpnHemBwlGSpXNpgQA&#13;&#10;6K45GAU3UFO11Z8RB9ONs3bnpN5bkO+RjPkTdm1zki51IeQl9HFnrB8+P9lV34NzftMckljN9jhf&#13;&#10;AOpj88RKyGhha7caUAuvG5p3kBG7CIBxxpd2hg1yKMYKW7c0jOOaIjpiQSu0kph6BeGFBm8UrIyg&#13;&#10;1Ox85IAMe/KACzoe+60y923ute4pfripKbAd/9L4k5d+/YgBAKAEDQNEZHNz6Jr2FzvN778eDiEw&#13;&#10;3WQI8/v9Z0YPx64GtzVNkw4Z+SWT7RqPzXFCFKBKYdXe/kkJAQU2UntDEIA52haij677yO6ZpFuT&#13;&#10;Ur0V+1bUr+s4E+kKedO+WT5fFzDqgdV5OQF55Pw++S+sqeu8G+QPPN3W3tf5eMhudFhZmbcjrkvf&#13;&#10;5lnRpoukqD6ZGKCQxOZ7Si+82xkwx745fPgYZfNgo4kGlJTboT0N6GOaF8CGhfwJkoOwOfZ0rbS7&#13;&#10;z2g9i4BEPIkv3q99x6fvVhHz22daJ3VtW8LU9e39aKNllVGZA+6qcEviiTekh9+D/PXJZUSg+A4z&#13;&#10;UbKhim7oaVdFxslUJ4AsBTOWC3CIPRwfbvcFwnrE3obJU99QdcMUlg2GM4v50P5ugy2i3r1thmy8&#13;&#10;uS0j5dp1FP3T0Y4YfdKFgwRTGMxQaV58iTjvod74crvBkk9SN4n783wC7jbnGON+aP/8eQVIIRhy&#13;&#10;OhM+9ARBokyU7/ZdMAad7107niqEUmb1acXTM17HiUJ8YTjmKhL5TbX4//xv/+9yzzg17jJ9+vS5&#13;&#10;pWKbtsypBMWHQuQQpKmoNBCWeXEZrtsqOCtleaGP67TKdocne88TVXyLSwQo6oU2uO37+3VCuEGM&#13;&#10;V4IRRMu2ciFwxdN5lphkYza+SFjfP94517Bm4Ny+65OPcQYYcyalIg/z3eQYsGa8FcmTCdrQICV2&#13;&#10;1/Ajw0BsZR2TvDFmq9AjxIBLaIuw0kL9tpkUMyMclUwTJJiMzkRn9lKnkPayx8USPw8NtqvYfDUR&#13;&#10;SlRCzvSwMwJaE2nG4WI019Ny2Tfi4/tXmklBcNoM0xLkCAxRUOdQ9JdnEYpw4SjllDLkiBAggIMG&#13;&#10;rKvJFTGc5wJVK20NPMDxlj8/fk6sMpKziyW5iDSFG9W0YIBhrpbjiEGg+7YP6aPXDDBsQ8WIaIwB&#13;&#10;pHEdmaTtw/A2Tj1jwMWu0Q2WWw0xAVgUA5UAiCFdYi4sEYnWZezEPlpQCOKS4QpJBpjSwnDfwOtq&#13;&#10;EteC4veUkWo/lpVyVoPne5pVSovHsAiJsIQIQZYKSd4GgvEKUNT9MI45po03DHLc9p2UyMCEmwG5&#13;&#10;bQiFuYA6tgK8lXSfl+TRuo6AINWo7A2hdLFT/9iGyrDcIA3TGh+OXUm1V3siQbU7LkWqGSjm5hmE&#13;&#10;TFytmgZ0rchNMUuZPQVV95JVrlTbdCnnBr1kW7IH3e6QnCN3u9qaaPNtvg7PjxnXZbvIDUNAGWbt&#13;&#10;QdlpeX48rmZBua5jAjBQkk7tMbpUIF5uK4QOMogFjjDlFeO28bhYB3MtmksAMSgBQbaMC4vY+Jyp&#13;&#10;8gj3lbcnASr2MTfUYrkLIfstrNr0ej+NW50cUAgiAQBFMd0miBgyaYlhnUrpD4+/PP8lJijqA0c7&#13;&#10;pbdH2viA29NLPF+sUGle492wAXGuTQ6VYbMGwFnYHK+IAY4KOuwGVXN3ejLLGs3qKOGIRFymMNkP&#13;&#10;gNw9VrpGpmrKCfpQIC4tAI3QznsuZYQkYjD6jQc6L5dY0LrA8/yjIdKPqwUdzCIHfxzU3aV/ezgt&#13;&#10;o/cR607pyqbZhABj9TvdOmsHRUB5zNDRtqDbdru4xElsMfArgIgSFOzSSBjmVTXSYSBoo6nCOXOI&#13;&#10;3qdFU5q9rRwfPr8UkEJZWqHzdcsuwFTlcfBT6CrPFXGprHMYAe823wRKKSw1m022p3UpGDfHQ7Ol&#13;&#10;jWoSSFb6IDLCq6kEpFDanZ63mftUEUSkSs1yZrjAuMTZuabtDYi1wTiVsMHN5wjFiQKhhnGZVCsL&#13;&#10;lnsCFRWXaWU5JpuV6jeWEUKSorCuBBKGOML49f7KCEVTRKnAHlAivdkOQ3MdrxhVgihwLJbQMnId&#13;&#10;z6F6h8LQDlvYlOi4o4KJGB3kQvZdBXRb/MruBGiE6/7ULxcHHRSIacbEC5udybiueAk+VhArCrgC&#13;&#10;79JJdek+Vq2HSjFkROxB8dkmwrg65qbu/RZSKJxUpbyxBfFBJdK0Os0LDll2TUmLlBRxTnDT617x&#13;&#10;JpDtQOVsLRHCWVxYWcIagsekZcWZ4trYLtWCFOaPt1P/0ilmlkkyMpr3GuCwl3fzxuEgGeylmLNP&#13;&#10;1uh+VzCpGwlgy6madUa5IkUURrogsyWpOKJthQrywgmUiDA9QLabTYa6M+YnRpRCTHJamX+AR0mk&#13;&#10;29xy/2CyjRDRJmKip3FBlBZuzq+3w25Xgq+Vt8fDOpnqctfuczRKixqrRE2spGDCy7b79KUScJ2v&#13;&#10;OgwwTsXRtBHLFMnbfZxCCi0XiAHBgLmdGypCcrpTq00Io1r9OP7EoALZ3tcFsZk2eiv2+/ROO5Ir&#13;&#10;EwA1nJg4SiiEbtc1EAkbKZJFpMpUs1nXh+fHBEMGRApUoqdel80OrUKo5FSnmIfdCRQS2TJbGxCj&#13;&#10;kFZEEipIMRvTMn4ApgphQnSTXUSrIsgYE7nvyY5nkOpYK+KANZh4uwBcQQmOiU8FrQIJVtlqQ+bY&#13;&#10;OS924nB8rpuBq8+DML5E51shSoDVrJn6gBfqYAIxxBzhdnOTrJgGtBsetJAXM2JFpD8VOnoUgCKq&#13;&#10;EDdvQNH3+f1JqRJgiLUQFybXtHwOq3alOiCYp2wjgYe1ANxSrGPcpCIFuQkVsnpSa/ZWPD0Mmk2X&#13;&#10;+7auHKgkNMJwkGqQ7Xobd6r/WN4QhjkEAXkVyKMFlAxKbbDqH3a4xEZQV1VRYKtZYpIAiag4uIWQ&#13;&#10;GyZRYaBgRKiWHuckIOEEWbAgGgShkD4BHBFJyWYMMoR182G7m6eX5+8/Ly5WCWChUQDYU8bZoZTk&#13;&#10;/GicYEAihm0xbrMPD8qFAAlYQIIuq1YimJxxFDc5U57L/vklL5AHKQiRAvtSXUr5novoRWYyCYEb&#13;&#10;My+U8dfsGPTvy5t8GXAG8/sZQIwRl1kQLduulZz5ZYMcYYwvdeUBUCEKRQSo4iKGlUlcKJQrgHmj&#13;&#10;ssI2B89ySDmXoW8Sp0gT6CrCLcpFMpYF7uFhsVtlMCy5MEAINtOyqDOglPLGs7FGBghvh+Me7Gsq&#13;&#10;AGTZD3RkRi7RFwo6lMZWN2YzNAtE5GoWqVlGN4obgJGriTcprQDUTBkpmwFcri6VFBBSnhiHV+o5&#13;&#10;YTj4GkEVEO8G5Wv92/kblxqt0pqVnWgOG6c0hIAZm+NEuZrMOuUVWbAlU2ilG0ccSNZWg0KFWsr1&#13;&#10;PpFooeKMBpBXjjiIpZUNqQUTfLcbICUgWMO2zVtxgBFUle+5Hujuvs3TeayoROApgQj3Yb0PDJEC&#13;&#10;tpjsELNcAAAgAElEQVSFbEotAHtBGQWUplRYJTXX4AVCYw41pWDcozrN28waGpLHDiBMtuBDMdQU&#13;&#10;QmBCOceuUIRygG7zS+gO3batnZKctNavtqyxNt5vtOEIQZQAZEUKXTJBDm4ASskIzeNlpICiSmHW&#13;&#10;nZKaEkZzLZQq5Zxdx1GrJ0IyBxyIBAwOUCbaAGRS9dWVBjTB4owXiVXw2OVQZQnGKyxwDjGs2zzR&#13;&#10;CrVid3M3blFUuDk7nxICe8lQIUxWJCNMAqJaUvSskIphYnYKKBoDipIKwkoIXW+L7oaCK3IQqh3v&#13;&#10;9j5EDEAxBcwJOtx20kNIepHWvK0bx6BTwhav1MFNi0eOUU4IZkoZDwhKhLFaMSJcsdzxXgC2QXP/&#13;&#10;sKnmpm3P5RZAlXqIgdEBDJra6z0p0sluXi1gSsFI8j6XhHENflyd97WwWm8mMUYRhagWn12NmBHZ&#13;&#10;8Bo8kIQFY+fbmnJVDQe16qFHhDDJ432tAbZ9LxsJbphAmgGY5021igp8HW+ryYKztK4Ck90wtM/9&#13;&#10;stm381X3lAgVwoKpx4Cuysx2qrlocozrEp2JlUcEiRR3dzs+7qx3oFSUq2DsMn3sD/1tuyjYcMKy&#13;&#10;3SRTpQYMCyaowmGeYkC4Kr1mg+EeoQTyyEjDEDPjCn30PnRCoJSScQxzBkQNEEWTE4CMrDlnnAqG&#13;&#10;spNFpK7vQggI4bxxSqzEtZcylGJmGAtClBQsIMKVgFIDhkApeZ0vGXLAJMUUS1qbBjoPIVm8x3/9&#13;&#10;6//lJsTSMGQ4mRuDlFbqRZIQ+oQTaTx87Y/99P3nL+2QaRO8s+uUwDpMPAHy47b+KqrvFcAplpl3&#13;&#10;R6NeK6iKN85rX8F1vYfZCSUJoRyz2c892aMQ4OZndYm3C6Oq65+NNUdGca4+lBf1F9lom+31HX4+&#13;&#10;nH7e3p2oLZY/xqt+2VkaL1N8+URdNF2BmbfeOc55yU61+xbyHWAuI9pG6xyGmOkHYbdiogU2INhg&#13;&#10;rCugXGdvWTQnBkCyy7ZfPLCAqzquocy0bA3mccCmfJYPlqcmTZJgVLJAXRaCSulL6hQ51C/WOMp4&#13;&#10;7Vg83/SWHg9y4R3GFYOItiUvNWXgMyLcJsKhpFPO6uL2h39yS3BNIpvVgjBeMn2+fPwPIihA0GW3&#13;&#10;T7uWH378OUoOu25TDEWBKX+Mq2lyONvYIY81u8bNZsLOV0ZQRpmO8GdcckZKHoG5S6HH2QLKg1il&#13;&#10;oHZaXrrf/3i7HE6HdblTjOEcEkO1E9Cdk2g/Qt2havaPF2Nihbu25SjiAb9u731GDKMlzFUBbCtJ&#13;&#10;PpsFi13NP6hUq4cKtepJRpD6w3CZLn1Tb6v/jz8vfznsj8Zxn1+lvxQg26ZpGzbTwgtAkHGMSIQV&#13;&#10;F57u4drvf0fs/eP2teZ9u8NxTdATYyczq4oBJPV1OT8PvSqUOzSLSpoLonHGypqvoN29Lvmf91wd&#13;&#10;nq6X2zSOcNnpIiDhHlcJIzk7qHZfr973xNe42kX1+Bj2nLBtHlfAiD/7sPkY3OJB4I+PXQFrmXLI&#13;&#10;xcGyS/LxS19wcWW7RPup/T2SCgQcz9m6mRAmmp6ivC1GIs6TWhEibZspecL0z9eviDDKGff3/7gu&#13;&#10;u3YQiI2H2/JnQZC3ueSWpQjtErXAUn3JJN7dx37XkOOzX4s7+4T5+E1Q2GH2N/enz0QOLy90Xa3S&#13;&#10;eXY8oiKXeYW+Jp+z7PWy+Iawv3765fbTaMlDMj1hP6epU4IWNylNQq2s2LJp8wjT67jBzB60X9pu&#13;&#10;CLkW7A8BFAC/fbxS1t7DBjR3CD0UnqUX7LhN4vhC6hY7rC5gv36sh5Yn87YB+pDwZqsHPPm1VSJE&#13;&#10;yOheKzBer5ILYJdgD1D4Jb8dHfVwXwZ+I+ZoQ+WckNoqyuKGGe/3vQFwvUWJSVrXmi3TR0mJbsjC&#13;&#10;MLIgI/v0pQsLoKYITEAsnnNuC7t79nJKEVCMUIm4Q9c0oQrj6jRG7zciZc+YQnwDtDKBN5Zf/2Z3&#13;&#10;EP+Xp4efYUw2AFIRx7sKTEY+bqqjEDQ04YEMjmfKtCOp+WWAd1cWingXWXdYvl8ypZKEGnzE6e2d&#13;&#10;VUz3xyOuoLIQ4X1g4HwG3itMKyvbW+yPrWdWUaVmFI2LT7wDMmxzr6nFiNXoxoy2Bh298pBpQho0&#13;&#10;oU1hXkD68epfsrjdr0SgALuVphRAdTAd7/EuKim2rsIoESRMcdfzsd+wZFSzQqOmLZOIt7AVXJFj&#13;&#10;nWfl00zrYyKpiNHRBrlutwOKBvMqnC4Z1Iqje59uP06f/hpoP2TCcZEFDrTJQqTyThkAhLqVr7Oh&#13;&#10;mKE25vMKOMNaeKvFsTq7kUoQaSDbaMv342C0FTU9tXJ8z1SkXdNQUAIPzDEg4v6LZqFP6/3t57fS&#13;&#10;6bq4xfuPZXzoTyBXjECu8dQwAyEyUWyQtFLtDoT11laktmJ9NmkLsNAeyOFiYaPOyz1ms2FrZl0H&#13;&#10;M5SUrbWkZta2kSDe2eobzDnULKWzoHuO4E6rt0sCGpMEftk9jm/jZXt7+fxUNwBzA4XwMOjql4IS&#13;&#10;TFs08qL3A4JJzJdsZG/Hr7JpWM1N18Rkql+bln78+Q5IrRROcxyGAVTT6jLFiNmAhZDN9W2cp2LZ&#13;&#10;8x6ChZd99kbyQjRKpsYEAaC0g2ApycJd+4gZZJLfllvb6u60d+scjSG2t5e3FN3+ced8OkfLiWJQ&#13;&#10;pX6LWHisyGg3AAIsW/HrPEnNfQUJ0Rhwe2oDyEwQsxXPcvdlmN+2fPVYDXdfNRvNrBpGBMx//IS7&#13;&#10;R9iyNk4BIFSVkFI7Wc7fzifVgrtdjyhGAnKiFUBbt/UjMwd4pBlJvYu5Np8wQZB4OGC9eg5rxAoj&#13;&#10;XvP0WOVrQHn0M19RTtBBW6Rncw6hIiIDNGIKQCEnQLfSjhQfz0xbOg2XNWOkUWEQW4Ddw5fGAqm2&#13;&#10;Qmr6/fPD//DxmC3FRElRNvUaQ0NJvt9lI4pL22gd3HBTe9F1eIg0RTlprft+YJ7Gar2ZQfYfC04D&#13;&#10;GP32IJrzMjtooQasHtI0okpSBEjJvZgbyjnCXasMHgHx1Or3sRbgMM8EQJJDQRirfkeoLZU3w/70&#13;&#10;hG72p/kqC3jg+uNCCrCyhdMKJewmN4o9hgHGMBJBAU6pG2gCh2PnzH0nH0MAIWPi3bgmFjhakNZC&#13;&#10;NHixtqDczIcxwx633LPFbkq1iOlZ5d8OzLJ0pUGv7PPx4FzaTEKBpAbH4LdpojmxvnPRwX3XJMxa&#13;&#10;GVnOZ0BCoQIH4rnm+wlilqHOS1nDTBvdj/Nt9/A0p5VqYOdMUtcq4ZwphLWpm/yCOlju3NQRQSx3&#13;&#10;vVXfCyA1UD9cT82/+VDMGprY1m0OEBc1HFY8HUYK2jgLbF9DCqpR25rnOXNBrvN78wiJxVBgpFgC&#13;&#10;t77svds2tw5dOxmPRJvSZtftGj7kA+1Ct8yBSQUkYBs8/3hdSbzSjUP+mX5exvumap6vEGPMOAbV&#13;&#10;8FIgsMGpU79DHdHUAtv77rrelrvBsU3Ackh6priCC1gZ9nG500QPx8/f/v53AkqAhjR9hRmKk+Ir&#13;&#10;KawBbd/Qc/jKI1Ohm0V+VkeqkAk3rnhJkoRNBh9tUk1/vs+sV6JNArNk0o7UJFnclr2UoLraHxTl&#13;&#10;JFPmoytO7mSEhdwRomQJZjjwf939/np5a572l3cewE2C7C8fQgyuusNx780KN8I7rB74vHRUhhC8&#13;&#10;9w4n5MAWA4RA80DnsiktMQQpJIGlFCpfFcozpxVjHwFZY0G1akJwPAmeGWAz+WjhL3db35bwtA9M&#13;&#10;K2pJvSOfIZfWWpCLpqIW7rMJPWlSWkFJdjGiFM9z0wnJiTHbruwCBFVSdB0J12qPI1nffhpOSbQb&#13;&#10;HWTa8P1tbmjb0W2sBCEgJSUQJIMIp1vaxCquQkTEekFBYsiUAQiS2ZZy1WQlPry53a6joPSCAc3C&#13;&#10;DPe6jQc6YAkIfrvfpWSd5oTI6DHQRGwWJ4QKjn0cxFOFtdQ0aiub3bpWnNRI/2ghBddwJu5T97zF&#13;&#10;6imT49s8N4yjlAzB2YPK2lYh5JKGBATofmvVmlAORTJGSMRFs4pgqErtESlcZQtQ2bKNLsAiQ+3Q&#13;&#10;abULloVNh+cvR7P5fniY3RUg2AwHBFBaTcu5oGQL4cf4dQuxPz4S6hFWjMfr9Aehre/DbGcBRfgA&#13;&#10;x11HUZkRt6FiBSf3zjDGQlIAH3SfwuZxrLDwHW7AQSIUp3tKcNjp2/3K+0aIT9mDxETRfYKTXQ9a&#13;&#10;xuPOc3LCBXVEZ5IbqrOzCkFZJUIwmrxvTztRbpuTu/3NB6KJS1vBwUArIS61oopx6PrWCYxQAgkD&#13;&#10;u3UQw9XMQHQFlYQDRFE5zBQ1aIt4X1a4eONoMBHsCLel3L3F//2//t/7FtvwalUbDhRjbhZ32oW3&#13;&#10;AI8HjfyHhmxLMOeH2X92+ynS2py6ZasFNDPL6Ily6MXqqB5mpEcYnkf0jE7h5xrfzhpUXos+PvCW&#13;&#10;8ozz1ZlH+bh4opvUDA6Blv+64wyNfyK08DbN7j0Twfo5bXPjUCxweokI4aY2crvY7jEsQVuswLO3&#13;&#10;ITnOTfKubHYrrFD0BGE10U3ZNjAcyCdvAkSF1vV/VTxTjlPq8u9NDEdifkw8MhFie70JxC+JFPHQ&#13;&#10;bKw8FqLbVhPZRNxcP2AXP8RkJWL7fapRM2Sr9cshlrrGjdH6nzcnBkZo8LetZ5jiuLA0zte90D3S&#13;&#10;UKzzI/WaBS5i0c1143fzS6VvLdzLS9c7tE7zy/5i6VZOfJ5+exCkgm2eed9++z41e6Z2NV9XH0jN&#13;&#10;us+nabsijsnQ1DuZ2DOssKnBJvKwexpBGHk8ccfGSmerOSnHbs4XOFj6yB8bsi41ll3vb2sPlCwY&#13;&#10;WHrUnokEAAPUrJlruttTBD2fbFhCqorG15tVmPTASbVmjQpBBFO6ZztnsU892Tx85isStX+w+ZtY&#13;&#10;nEC7y4/UGl68FZw3DS3dmurzJUJNwz8pGEEse8kWDgoMJkvaRxEXBPnKuw/d1HtGTzj2TSo+T42s&#13;&#10;nG1zVuzBArVezDdZfsNPJMOYitFPCr0+qvCkZlgfTsmHz8f2x2xUBijGXiqLp/S8C2jGdfZTsxPk&#13;&#10;joHfabGbuIv9BvKxgnNJuWIs2tcP/XhskGIOLFqvFGWclZajiYCBih3N9UegICZwn3QHL/+AUjJc&#13;&#10;o3Y8akIpQMC/CJaWQBOJXQWRaIfY1SfqagDNsAsAYE/cg4hmfR5aFUbUfJrMAl90lnzKRT08PKQc&#13;&#10;9bkTCG+xBun1ByO5gijnHMON4/Xe7aiGlJU8vUG26x7ofVwq7x0FKL9REAbBkaUPzYztzZ1/5BQI&#13;&#10;h0hw9SFBCmwiO3+4MvRUF1IQTqqPtw0i/dJYMTa2me08mUv31BCoxvv102HIYtXyU40lubhzC6Ig&#13;&#10;xo2IkC4ZsbKCy6bYJxKn7c6Hnjt2Iy3uXIV/5/ivCP2BAKCQ+u72wmU00530wUWKAfbYpKAHIkEi&#13;&#10;81qavstlvMw1MdfrMSgLZVE/e3ywNUaG12kntQjBAhL7ZZ4uXqVSP27JC210CE729Kf0SlGIwhmz&#13;&#10;61oqgDgBCCKhmhFq/QZgBk+JukguYcp75/J+GNJHOSElmH6/O4QR7boKgLN29AdPpwfe1e/LOVkK&#13;&#10;mxr0BgOLbyAmlshlQWTwABoJNxP3gzMKieUesOoIZVh1I87JnkWjMqzOXBuVMmAhCii4wzGtqb5X&#13;&#10;0uOq5a2YDuCJzzq15StO+0I7tUp0a8GTCyVeGk50heBGosHVwXbt6uc729Fxmzr17NB/Yu5gE07L&#13;&#10;k3W+WkhjD59xH0CKOdi6Wg98VgJTN8MVgIiiZ2aLJV1gtRAni+UeQeut3eYTL0qI+zwysFtyRIID&#13;&#10;gkEW29O/+DWmt7fYXBZcV+TewhVuLx7yacYJhrj98Vn37J6T+/hl/Gfulpc24sTwNsKUKgA75x2g&#13;&#10;3mQqM3o8vW3xveDfvbHNC6xTcX/o9a9/4zPCj3l6TOGjxsq57Hi/O54ssM2TaBHYAo737YjbP7B/&#13;&#10;LkVk0aKTaV0V9iNeR25ZlklC0yZ2l3x7E/6u/SU6gXDe7R7nDba518Z4DzJoHj/TmBMEwI+M83cc&#13;&#10;ap2BlP5JaHO+aMRDdP2WgLL+uJzD7iEffv7t3LbpDl9tACV2KKEWoehvTVdugJlBwIJOXMC6mudh&#13;&#10;o6TH1Z0jSR1wXUq9OY5C7WBsjzuCKMmBrWdEH1TpQ9Gxn9viObbhRTfczCgaZCNPigTY9ni++137&#13;&#10;awbvLC2FqqsDt4hhdLrY+xXdyn8qGvcc39SyqCGf9hdI7hAO51oqMSU3Fsra8CJ+hoARyZN9hort&#13;&#10;DIwCQowgSiVXd/3fBMHHkiVZghjWq4VrfypeRKSozBI9A3BmYDQSNK6xonHBL+AKW664w3fxM2gg&#13;&#10;BzYEuqe7KktkhnrKtV99L8+RNAFvdqwhFF36DkMrG0Kx3jJnYZGVbohe86ZiL1SYoK1ZDa6PKj5D&#13;&#10;bBgxBrVAkFgS/C22myVLJIP1BacGzNsk2oEEnF3adWXGv6lirniIZRYX3ukqjUlZlHAYRVPCCO6K&#13;&#10;drixCAAqNotl+BkIFDI29YIrstnf5dC8tiT8OVFZfLdc6/h+2bBC0YE8Qk9/WxgZSSX4t+g0BtAM&#13;&#10;VhTzrxZmx3edhZBdS6J3khUJ/aG3xIOPu42lflOIGMOkeoh41FmaoL6tJqPJBFmXgJMsQbguZLGq&#13;&#10;S6y1eUC1okU6rxuMESlpAQpnebdaeOsMJfMLLQ2VbBX7DRYcJg+opdeioDHeU3yJquHMD8q+zWLT&#13;&#10;cbClgsYs6UPyi4dXDnC4hxmlJqQe+f0ZNDzD0Z+iZZmF46RDKjjsoV1F0OAekrmpKEr+4qA1JtdQ&#13;&#10;OlGCDdmiRTbk5C6gHX2Ff1v6A9ZXsMlErU9dAXFf9AmZjPiF75unV4klYoXJS16YgMw8hwGPlASw&#13;&#10;jrwWsfIquVn5+RqMvaWcg6zobd4sPK0hSz097pCBUolNAheerOlLAQK0ItqEkUtUshrEyismsIfL&#13;&#10;PuqQM192h5k0Rk91Hsew0BAYBNKFs1yozxkcd/te13sIWn3hMwjljxGufge20qZrJTARt5duWzy4&#13;&#10;M+UbvLJr3UEaiV88l3PUh4rXpZd0AIZ6yQRHLBJT5owO4F5tCK+eNtdbMbI0X3JGGPeLrj2oylqv&#13;&#10;2gXP3bYMXTAhWmytuXfwnpeqJTnVwC3YLyOo5RUjl1kn6GGODE7Sn4W5S9l1nopMRndeafSY9SY8&#13;&#10;AKaqTXAzoWeI8mhnB5asZtMcY0UoFfPkh4dcUU+LWHwDEa9q0Sb6gWRqJEw2CpJ54rU4waA4x6D+&#13;&#10;vncREKmU2x3QOM93uw9wRL+lF0qDDGbManYRMRfpPufODUUanBKX7HpMbgLwlQQiVQEzXkONsxzl&#13;&#10;17wgLMWFRdCXIJC0tTFcVuIdg94AtGSFUZi6CgTp2RBzpEsM0jp3BkQCXQGn1zymBy6JPlWi0V5N&#13;&#10;ZAEknwXnDO436DS54yRxRDwnX8GMtjm7r9ylIhEabnvRE39M2gRgs4KGUCN4xg7hOWvBpc6FLCs/&#13;&#10;vTmxd5CQrKZZErRahhlD9Du65uoDxdSMiuOa3gUAtE9LFVAUvWuvvShpTAB7EC0DUpDCeIWL1E0w&#13;&#10;LDjaxNRFGAicZxirmN86TVnYtWjsAmrR5OBi6S2pmJJBfoCR2Vwseh/cSOv3i5i0moqwlxX8a8xT&#13;&#10;AefoypC3kAnHWersIwUyD2lcBznhDFBg8CWbs8GXgjo1zUlkVsPCrdl4mTzHKIuk6sAXmm15zS4L&#13;&#10;Q/x8WBDnqvNtnhtgItLd/CRYgtPaRnrSykCijcOE3Hio4E4iXhKSFiKlnq3ZPn5/S9+k2hEj0LJo&#13;&#10;OXPpvRnUIYcTiDpsxZYlOQW8KLhYRuuBiFpmebJLTDerI0Xbk4YIrjDmEu9XqlI8E6voMINC8bhi&#13;&#10;lXyXWe9qnrrnfwWsYFFg5izqPUbcMceSb4EvrxaU3iyZMyNIGy5S17Gz7CiqOA3j21zbODtEMKBo&#13;&#10;DhU3J1mBzbsKGO+ACtij+ZD0KXpAE7do4X7JWQY1j/xEqI+rvmMN/o//+//p9FRQ4Vn/yE1/fi3K&#13;&#10;iriHKw7KRkTzeXHFU1rM6TX8txoXHMLry4tYwkomyjh0XIj9q3qttu22zDOjuvvqolcDIzuUyqxR&#13;&#10;ufZzlWEwQO0P2btBq+mUDvwXd9rCYi4Chk7AeOKZvhyevrqKtJU83t7m4NPyAd13DMxuvA7Fp4NS&#13;&#10;rfZ+shqK/gdYnn7+Ej7Ub+OY8+rHux8ZS5fzy3i97OqaR/7//uv/Uzxsu2RpyFBv4m3ZscwJ39vr&#13;&#10;QoKLmVFXyLwTK4b3C/HY1sPftNh8Xdjj6l99/FLjh4rt0o0Tdv3li4ZjfCzuzqYds78sbu47k0fz&#13;&#10;jz8cprj+buaaDAnD526+u6N2eSSRnZ9eIsPNdg9etXgNebs+7N71Fp1DYeypdB+vr94yqP64HgQc&#13;&#10;nv+/uzb76ylLmfz495++fL0+zHtzWfV5UVv17v3BJfPr9NUp3k9j2dT3H6if2GAuAxoP8Pz2MmVF&#13;&#10;w1AFTsCVVLSNIif762k1aYq5W65ionBev2vErwId64fXs7V4X6GrB22M6HYd3zfbZQpC7J/OY6zu&#13;&#10;RVUN3blupCGwgrbR4xDlRGPn9FvXf/umoSxhLtk71j2txDIweNzRs3pXlrKtrQfxa/c32mTnZdjO&#13;&#10;2RfdZYcK5O7pqf9QH/0v5+be/rlHm4+Mb2/g51Cc12CALyslU6BjJEalYvedXCwn+ac/3r4c9/th&#13;&#10;uOzvagTgcItmXcbhrOP+h3fWhbexJOszjDEGoHmbl0VrggE0cqgPl6p/WiDYspsZ2LePPx0u57/s&#13;&#10;yQMyQDJResGoadtynofywfcRfgWr/f6wub1l5juJjLWv6PiZQMw9tcBUDSYuC9PGw4IckE5O+/D8&#13;&#10;x9u//8d3t5erQPUfyma7PSyFn/vPjy2n4PT6nCNQ/akNxGUlN9eo/SJittwCACDvzb//8adX8F93&#13;&#10;4/4ISTNPv8GLvzRi08Cd6H8+bR8fqEn7LHOJsiKMy8U7B8N7aOj3x+9/Wy7r/CY5xsicfnlzhwY6&#13;&#10;mcd2EDdev3eo6DU0ECCCKUbjDf1uTymLXy5/3lX8HjajIo42egj+kbCI0WUBLs5s9UfMnxOxgR0K&#13;&#10;8eNh/iKRe9mXPIN2QfwsoUtQCmFJIhllQhYaRiOvYW3+zXv+Vmb6ojrD8HG4nKJBCEtlbB53z6C7&#13;&#10;OLUrkpYOmsy95NvJ/WonUYl8L7kv3evMyr3lRZHSPNzGy9u9PmyOXqsxwVRmRVPUc/fU5ghEkf9k&#13;&#10;UiuefPin7eacomWJN025AG/z10Xi8ZuPIIdqJwO6ePrxs++CXITeEz5nZlG8JHXdkw36dT3RhYh/&#13;&#10;TJpo5bRZg79dd5y+y+UNdPgSlEEnQ/7uh+Pku/x91g1zAKWPYOpvyU+23MK4XW9FcX/rbaQRNAHo&#13;&#10;Af5P/6Sxf5LgYfpmiUZMhYuD+aaKCD58uHcpFiql1WzycgTKn31JCyDE8fvazwhZOdhnz320Lk2r&#13;&#10;rLC6bU7LornPxpCJer524LN24U46FF9fEa2NmwKSCsvXNN79tK0EpOPlUjKfgOZQ3m0T2c560K7L&#13;&#10;sJ8voS4q6GIBkiU5zeooCorDs6E8xwVb+x4zBx5FBkr4+/jUSLmTxYrUvyOZvY2M5mwlZVnK83K4&#13;&#10;GP2Zmq7fNCVIe+b1za12g+IVsh+zGQ35JnvTzjm/vctenv4raDbsI3hbv2VFPf8KrV9J7rPNNqaT&#13;&#10;DabcPf4lqf+54M6ai15b6iJKh4c7DP8WLPMhDKMlPMtYpFlG8jovXJPzQSw/o68P45bd4f6kDuX7&#13;&#10;411tbvORbae1Fwc22J63zGPTpIaFQIMywv1L/0JbtvoOtgXIE8DztMyl5W1e3d5e9ne1xIen12+y&#13;&#10;5r1blssFpwaMbQyTi7HcNlPq9/vCaN3WRReGHZmjTudfR/mh3PA2IHIOpqFwd8RL9zKk7WNkEY9r&#13;&#10;enp3bNyCOW86E6dOtffT8Pb8YbM3ZtVz38rsj6+a5pXPtwNrkOaukUuKVzMzvzqPSY3hRp9ijmIU&#13;&#10;gedLgHhN2C84hIspn/j4qsvNgzp1RXNXEIf1W7srHgsWoIcEV/etsWtb5uvb+X98v602ZJULeJHp&#13;&#10;SgUBMd2kStQ+BlKJu/dv/p9XAmdA20Tmm+esvE1rH/3W+ZyV62RzUe/9bgjSbI/j66+3tX94fCee&#13;&#10;ZYR/uU4vPgPMDoskosqfL19juRUEPs3BVI+eyfaG79JWFX6Nc1Y157N6XzEtUK5z84trj+HLby+P&#13;&#10;73aiBAgzsITxuRMr3f/DbjH87ZnXj+tS4+kadvjvFAK77J0+DT8+PKqnP/RuAE4XAaezRLG6dVr/&#13;&#10;Oe4+5X7WWIebpqjGUY00rtndfrt0tG5NvffTRDgY3dg4MCs/nJe22PfIY2+ZpDrqUhdnxIZxDRYo&#13;&#10;1Cjw8vj5MVlzeSbN8WhkYPebp57XlM5vv7T3NRjydYkyL7+YPBv9MduG0zcb4ryAYcIfphu9j8jD&#13;&#10;4DMK8F3+YXH8t9tsBQv8xnAFdZP6lwJABqEw5I2oKr+Pfd2HFZR/fXc8Tpdwl+hXD3hJstw+34xo&#13;&#10;N54zGTJEbxGmYXQr6NTEOSRbnsNuubERS3O5/e29/zHNw5/eFwy68E2E/vRvPrTfOl1lW5bcrkIE&#13;&#10;x2A52Eh4x77d/po9t2Dk79tQ2AdvHauJhQGPx3UEMHKSlUaWNIXGKdBuKbbVIffF9vT1gjHR0cw4&#13;&#10;VV62x0o+isl/NfTeqtsGrUyZmalyw0qa2UxHYHwwDBMktAvLbJS6yRYDkVesapdv43I0Xhl7tU4x&#13;&#10;rQcDr1VR6r+81ZmwcIxUrPpGZGYwZRGdINIBAi1WqZgMuyqOry1/lwtGvDaJpHWZi0oM6xWWLxmg&#13;&#10;AxjIOzbP2/rm5IhFoj/wj+Z6OxyydYN+/stUbQ+7x0dv/vasp0AYRtLVJFR6ZPo3M3388A+vX8f7&#13;&#10;6v31uZO2JwAQRAmTNsA2ih/JZp7A3fe0yMHyrbjfOlcw+66c+7N5vn764fvOqNhVYXryJrw9dRP5&#13;&#10;u9UAACAASURBVBn/7kEojEjgEs6/fKgf0o2A6ozQ/SZrXT9lTeMvgDCX8CQbYXsLVT5+C8/Xf/3h&#13;&#10;07EtKUy9/lfd1HKzZ78s37b84NeYHCkFQOpaEUBG42pbyh/cCu+O9TOMEFmZe7NLFczt8Gz7L6Cp&#13;&#10;kDqP4SYOAlDcAJ779PPN9HO3e/foELxYX+5tbLzZJ2ec67q8ZfkGxTfc02dPF0NYQfYRR5ynn0HS&#13;&#10;rxqzoii3zHSaemxTlmRyM93XrGyuN/1AW9AjMvOM/Bm9uyfIlSlNv1zIfRR1GudvNp6mFySyijIu&#13;&#10;fnrodBqW6OJapIpYHedOOVHDBuHq9Wxyl4u8S2KhDZjx14+wXb69jrMcfEicBUr2HJk574YBMc5p&#13;&#10;bZqV5TSTxTBfPTX7D80wu3FeXFb+Prt3+ZwkpcRrNR0EPP2tLSL+bpP1yiIEnbX3fVLxd7nd/5fn&#13;&#10;7tMRyQYk6tomf8D1n/v/EnJfHFtn6EwnOLP0xku2PFTVb3+5fdzwc0z1oeQlPL/cDh/vnuaLz7FS&#13;&#10;59sbwgU2aD0e8TBeIkSt/Lz0J05ctiXXXm70GwGI5mWZ4vPX5+vkHKm5WvRCppnG9xnDubfpuDtu&#13;&#10;LN0yEtzkoWJbUt1kSdl0eUkDdy1sj01mYDdANS339/fuCjNyHkZzG2ibg8tVbfZCgZf8Fm4eXs63&#13;&#10;fPiuv2OrCoIwGr32gzB6a1Tc3uHnS8/9b2J+P1Xb8lOXlPz7/S2Wo1rudpsmE8/hLHflt1u/E/wK&#13;&#10;wFZs3G8z0ZRMqyyrUJVVGlAKyri1oKHczpfu0+GOVtsvy4xY23XR6DOvc19Yxcc78PdwNPBy2322&#13;&#10;kjq4LmxcPdgu+TLOv1XlsEIycskR++7wgP/Df/iPNiFAZM0hhEzynVIEM1g2FBpNkovRSdog7h4f&#13;&#10;msnFaNx9u6PbrMAYIwZCWoZzuy9fTl1e3oExrXhMOpa8DUljlBB2AaGxm7Mic9Z4M08KuEg3xT4k&#13;&#10;TOwalVrmhcmCZiVgIBKdMUtzhnKxmCnHxAcrJJm7YBjCXGgLHiSaLsP2eNcFm++PHBDfLVHMKMfb&#13;&#10;tvR6Wdb4+afvV2UkK6jyVdXkUg5KYedKTupM4BBnyySiRUAxZ5KsMYbD8RDci2NZ9A5EHBV1wBOJ&#13;&#10;E4I7UUpBE4cASm2+1WVLKd9W1RzdOKu22HAvrCUQMAzjOvnRTJ1fSwTURIJLRLCqTHPnHSJrSJs9&#13;&#10;huwApIhghMUh3+TNIVMDEEyWnFy/fosCbyNHFPoUim0TVtNdelBkBWZNW61GTc+/GcRx0DUiBW2V&#13;&#10;m3gmCRUxYAEtx4CmBCLMq4oQsamzErc++tWtQpTrbUwkmDQzlwLNMACHTTvNb847ijCvyjD7deyj&#13;&#10;VzsCESv7S5eV9WLGu02Wi0xgGQm6b1ti3Br7Jt9kpai3IsaYMqzmMwZ2jLbcl5MNx3cfXKdlK6PT&#13;&#10;PC7NbrPMmrLKa1xQlvSyjmveNLwVOGPaLEak6BKnmY8GRUoBUX0XKkaIjjZhTbXjsmHJR0oyQqXL&#13;&#10;4su8ZiXjQQC+Tv4NR98PnkDmVaygmyHCEkuGLeUwtyZEkYvoOIlRIKQZk86qUaGIpOCjdofj3dDd&#13;&#10;7nJGvTChBwzGmYWpL2mYGLDJqskyQK1cYHCc87ys66q4nt9YmXWm29PGTqtXiuU2KRNX+2H/uAR1&#13;&#10;XYxaw/kyZJJDbHmCm7waw1yW8svTF8+qsDgKYSbEJfgsw1Yr7GBEqSyy0+kNUnS+npTzVIjt4xZC&#13;&#10;EN14PT1Bni3K1aKmgTSfWhAYxgQLGpSC8+LXkMttVkqT7BJ1Q7OUkZKzQ1lAXA1GLQj2SqUQKc1x&#13;&#10;BLttM6222EpMbYNEctjYNPVmuS0wOhAMCkqhXBaSeE+CnR3gXDhjo6Y49FWVdaeLWWHwQ+JE+SC3&#13;&#10;BLOC4sigUS4IDHMqChdBvqsY59jm0IC7mjDsY3ALpRImAj1wnVF5gZtNFWm8jmMC2CpNGe+dhiAw&#13;&#10;iJzDnVm7m6JYzq/PDmBK2DrplWgTAqWsysvEKQjeewdFuzqXYJLbKgxTTkhIAQlm4+BCxAkTsjmZ&#13;&#10;jhA5L6akNa3zbh4tMJyT5AjPhYXazA4iejnfMmS5mgQi22LnJdxUeZxMntjABonlOCzGAYTC6e06&#13;&#10;9HE2SWzLJOkMIuCewIQT7k/dOi4p6qwqqeQIh01RxKhtCjQn87njMCIsi4KBQIZeN1hGKgFNCAUS&#13;&#10;XCSk2pSL1RiAjFCGmBEZFwAQRrnY4Kx7uRAfjVIOb+uI8qI0ziEDKaOI8ZRxplDyEfgAKPbLNC8D&#13;&#10;EdCuvpaZWkZEiCAOQmgdHlbrBASO9Kc5cHYdpkQJ4qSAdNSJUpoIWmVKCc9aJ4vbCtnoIaV+1OJQ&#13;&#10;3vreWABTHvI5JiB4zYVUExagBkYDSmgWMXXwtkoOvI7BIsIY9VolwMsig857YJTFUv7y1hFKCyFn&#13;&#10;Y5CLT29vNBerX5DGTGYxhhQhx2ydtbP+er5mEZYAm4EpMAOAy7IZbLDTGkGkjHkpm3JXFVnbFtoy&#13;&#10;s1qKeOGTYLnRcdvsl+n28nzOqnIJESb2eLelTEaACo4CoNa6jPgmP4JEg09uViEZSsu6vJuwR+fg&#13;&#10;tMMIC0vP04WijLlgrccUHjbNU98nXI/jUnLBeBqXRGluglmntaYFNFC0KESUjILzxIBZ7VoUJUC4&#13;&#10;zLlNEBOkpnkSGBjHSBWDnNeLLGW2qTnEiINi1wBGPSReLcpoUTW600Cp1SMFiLEaKKCuCyyAmS63&#13;&#10;cTWeYFZ7v7QPm8l6oiAUMTCn4ErNClcULgojX7JsGIasrAjPMHeEMZogKIB6650Gy3nOt7IkEroU&#13;&#10;SaQScVljUhRU9KtLmmSwDpwdBHImQUBiVAyuEJslTWIuWaICI71ObwysNrKiiH5ZjTTGzsuKLeAR&#13;&#10;My6sD6fxpaSiohiVDjJUYO61Clb1t6HI5PV2bXOudMhpta5m8IsQRcmL/H19HV8RZsa7KGNIQcpy&#13;&#10;MSGsPQ7LONu+VyDHIDo1z8gxtzpRUFi4EAiuRUqhzIu0arZt06JkBDEHVVWmhGGvO7dUldDrpMaI&#13;&#10;sIhGI4KTAcscGGaCETWMBAcII8wttBIwDATIMoQLEQyyGsYMmMvojNlVDdRK1Ixg4pKJwDHM7KKR&#13;&#10;oCwrrfM6WSxklW/nTsEEIMEhwRSXEFaAGASJQBx6S0pAEyMBld/JbXVcxhuONiFUbNvLy3lfb73h&#13;&#10;MsuHbjQZZCNFOX1aRuhpYhY7G8alW6bMxdn0t/7UlLVHbEXWqiUVxWItIcXoTYIUopBJOkEnJYbW&#13;&#10;RhcmIEUEzvo+zHlWEBKUunnGKBfaKm9idHa5mLYubfQeCQdZSkCv2vmIALDGkGY3nrsqrxGgEa8b&#13;&#10;VC9mCGlBQk5Bb/kGGeIIwDA1XEYRasyUtZCKmwsFo0yKQU/SQUaZVpd2x1jFl1FlZAN4MKtybnXJ&#13;&#10;CsoIjZtmywBbHYAK1U1tzcroBol19mNgafFLsa1mbSGkh6qACayjZinmdVHQiiVpogcuIMitY0N3&#13;&#10;w9jNtstkGaEXmcwyoYjVtyGGsASPaLz26zx5SiEnJCXstOML35b359vNw+AKUgFAMdpVBWHVvHa9&#13;&#10;DhoQAZBxYNKGExNkrpRCAGvlI8AhqrrKRuu2m8ZZf7w/ehStNrdrFznNcb54P5oQnHHLzHCA0ADB&#13;&#10;lNGR4f37d3ZRIXJOaFi6ddYtRGRRGIOfz2eZFYKXBBeCSB+BmpXSEVscXGrvD99/2qzmGrAqTNMT&#13;&#10;65RZzjcpsU/RBNRdLQjg2OzW24Jps29zZdS8LmVR0qsqJLN68tL2o80oYSStOK7nk3Gq2OZaJ+g8&#13;&#10;d5FzuBqEABVFiwxlee4B4EVuNa6399ZZs64R63VYq6xkMugxxuTbpg5QZViaoMutFEWMiYcIIEKE&#13;&#10;AGUczhgmrQCQ4gRDBH4eu1g0GWSQazcsF2jwfLG8Ygzz8/mUM0aBcMEUkkAzQJZDDZAmNkUYSut6&#13;&#10;TCKxkjWJUUyJ4C1fnS93dTBAX18hQedlWNRc8JaRLBOZdbqtMudiYAhXcZnWkjGIQ/24VXoepnGT&#13;&#10;3RndIUiMAZJVD82d1YoGtKQpx0URZe88axgg+LdvL6XIfNQeIO+DdtP27oFT7ldlUtgc7j2COsw4&#13;&#10;WeSnnPplciQT3ierrE6ExNjN56piNmvaVp5fnoEZZx/rRhqzMC+wyAUWNFhKIasZRAljDDVEFaUY&#13;&#10;es88HmhAjMkYUr2tgk+U54tfUCAkz8pS4pUsYATMQehssNDPVg16sSDhlHiMQoTgrE8+AUQtsk35&#13;&#10;4GJQU085tiGIQpJIMCmBdy6GVc8AOYEACLrlRXN/N3ULcqx7BhC4d/e718u3AjRaJ5FXBhIll01T&#13;&#10;CIoToCRSaeG3v37B/8v/9n+Um7s/3q5iHY1jQx9BLANZKVgZioWg4zwdjz840wmwPmvXZiVcXSdM&#13;&#10;bcE6r9GD3VbSXHSDhaxFZ/A6/7cmOzz9ft0ciqwkyg/L7K2Kap7M1NOa7e//Hgemzho3Zbb0nDIm&#13;&#10;c+Dim11oTliRSqKWYBVEbZZXTY4x4Awzd9eLGULG2OYTD4tLRPDRmGsIzAK2+i78Ku+aZepIcB6W&#13;&#10;t+7EkIAGbSg/Xa9D16Oq2QEAnak486qf0vYgczIuF+qYOSOKurWvWYxlvkymFIcUEmSwOeTrBA6E&#13;&#10;QElm6AjgBZ22m/2slFX2GgwMEC5+uiDGyxARQbAQfMXBluwDlXYoml17Wc/ET4W4u0xrFEzK+WuP&#13;&#10;YS5Lqr+tRFRoUm8FPq7DBVt3yJqJ2iOWHkQk2Gqj6qcUENnVx0y66JkUB5x8JYULrSPTynm7YMKW&#13;&#10;yWggM9MD59IaeS1igJtqi2H64+dLVme97pFKOeWQR1qnFh3PauIIQGtIlQSjblZLhEVgaul/+uGD&#13;&#10;+foN55tuWntl747U3t4YZP1pjBkpEebKOWkIyKbl0i0vVdXCHOm1S96NNOrgsqrRzqMVL+pEYGyw&#13;&#10;X3Bo2sO4xPE1fMgDAViwZpFu9D0msJR8lVh3brM5KHPSHTbToIYTen+IsSeGqjc/ejL75zxrtMFu&#13;&#10;WbqSVA/3Ffeut7JN9QMJw2jgdu4V1OROmHUvr+cTUEaVlfID4SwrJPCZmcb5er4gyq7XKiuXYeak&#13;&#10;YEWeUqAgOtsxnUwynpFK561EbQ6vFeWSFix/+/1596cqLXpYFM/LCHTJa411+ZDDXw1wTs8zqlWJ&#13;&#10;RJi09PhpPY0LzIvGmFjsszrDLAHVDQPy/fK6edgqs8dutEqpSam8ivBSYJH6gPfCdTOgqDpsmYjb&#13;&#10;w0fMmMfr9frUVAJGqxyGqAYaFJDqvVKvcXHGMUDnWHntHaGsscBEBix1dDUrgjlGOymV46ZgUHAP&#13;&#10;4qbZq5OnFCkzTMbnJR5u3xjEqk+MVHpI+7sNhZgmXbFwBUUjCzVcaFCebShm3kTsRJ11FFI3Oti0&#13;&#10;jCobAaTCibGsP8z9a46W82K5SY/bO3C5XQKtcyTYxLUlDw/TPGkfwiJ4naZ1NHrSsrzbcWXWq7tq&#13;&#10;QzdVi0Mc1XR2elPVOebaIoNxU+9JJAQoykQuqnXyb+kquMwoX6ZEC1LmRVU3v56GVmbnuQMbWXVe&#13;&#10;Lbf9uweNUl4js5pje/zjZnxGV2WzosQL0gI1h0bWcn5+cp6V25yWcO0phrzIqoaNO+gEys2CbQv3&#13;&#10;As1vfQHFsiUyQMzyyaZdieYxp2xPRKo+3f3t9Vne3Rn1er8/Yg+H83jf7jwxyhntHQsWIz9NVyzy&#13;&#10;6zQ2OW8qhPxWsoRxlpCsPDMZ0WaOzlFsit02r6RaQwDq7em0qe57muwyyry0PoqbRR5KxgCDeq7R&#13;&#10;MroQXIrmOieIActGBkRvOSLYxqtaZDAWGN6IHLXq9tK07aRdzgZCy2vn6vYe1ETisjtNpCzJpkYM&#13;&#10;YxTdqTewGtYZNxzyqCwCGEsgt1t6GTtZFhtZ9WDBOFsVxJ6n/TDP3ioGglnOIq4EgYluJWUB+CWb&#13;&#10;Ul2RTXVnFqTtxAVKjHmY/NgVvI4+RlneYMwoyxKEec4DxJKjgkGMhcvGadRqZk3BZ1wWlU+OQFkj&#13;&#10;LKyxQ0lapK13IXlMGYmMi5jQeVWtaJu2PF2+XU4wE2V/m/fejyZlsj69XInXd/f313kNTDSifTt9&#13;&#10;zfLi9HbaCBxpdr1eNgyaVWBEp3moMEclG67q7aknh7K8YOPsYpS/BoM8x1kDzauxGaPYWldlzpVq&#13;&#10;GGvOIlYvb4QKHokRHtaphAb4qkOs4tbcIZw1zLqYleVsjJD0MkylEBkkl8xvy/26YLXgRjhW5SuM&#13;&#10;0a6yFZ7gflgRLyvkIRc3HSrLKQlQlr0CbZUzT/MgB3IrKYgoe3pa8u1+syFrSJEVYg1RTrxhl/W8&#13;&#10;TTmd0z5mLvetrMdlgUx6l/geARvwatMO7VAFFUATuKDpjpaNqCaxTP08Tc5ZbJ0uy12csLkBWIGW&#13;&#10;eIJlIaphehZCu7Akhpr5kaSw2xbGur/YsTkcVArcBsbvU4IIM6w1h3hcFlGWvGIf73bYLmNYQlSF&#13;&#10;ZNPU4YA4Id57TDBYdZvfn063iEGoEHBAWHzdOZyA8e7Tj58Dmd3iMS94fUDDMyQuJpoc3v54nLqu&#13;&#10;4JlAu5rmYos6+CrB5oYMRURgEtVsMSXaSwtuZFimyGieL84UHoKgpgXbUuk1L4oAUWb5rBMI7nZ6&#13;&#10;eb+p5KZIyc1yKtQuML/EAVeCBjSNFpPiHC/pNBRcqK5vqZyxpRLtH8qQsNcup5mChpN6tmt1bGbl&#13;&#10;1YUE64fhTJoshwhi56LqZlXKzCm9RZtUODMo0yu71xJkduqhXsRmf74MNJFaNjZijMhwW8YitiMc&#13;&#10;YVxkQXVUsWMhUhWzbVYGJwu6qAkF4re5lyCNPm0yhLPplqrH9u32VpailGwgwa49cGFbbb925lhX&#13;&#10;jIor6qJObSsyHl6U68auKVvVm2TdNqt9ipFRR7PoyDwrLomdojU6pbCIjC42o7medPMuzX94bbvd&#13;&#10;gYWsXGePDA5rIg0RAN5llS8NUR5gBkn+4oNYdaQgUk9m/+HhDgubt0ATmAwzI8XVuOWtS7Y3U8ly&#13;&#10;bcfkkEj54Ji+zd4bvfZMNvKQim3mEIrCRkSG3pjJHBoEI55uhgJ06p5K1uje6eQFy7WKElXVjiVi&#13;&#10;8h11k6NFZo2euivZ5WIJxWbjpSDU6DU3GiDWQ8PVtFaUuZHPt0AzjgW+5QvvfClp0nMCWb6pgSgU&#13;&#10;QGhOi3X1ocVusoX0LpRZGXRMjGYZV/OsCAIghhgQigDCFIHgcoERRTCZ4CM/Nrwp+PFYJ7AOMeRt&#13;&#10;6xE+dSOZwv74+PbyWsp4zHf+2h1kvqoOfvcuRkJpYwejtEMJbcvGQMoDiy71ZixLbcGMM19cmt/S&#13;&#10;LCKuEhab9PXt8vDwU0aP5Yb6t1VgaTw34YIZhZA+bnf4NDu7NJWYS4VcCYKZl8tKEe06XlEDFZd7&#13;&#10;uOjCJQsgR/IyqN9fu5wKQnOWZ3+c33K2N8BhADPMNof89PTGEAlEb/J98H5RS1HGZAnkUZY40vn5&#13;&#10;xXPO2qoG0DoCIwHLJWDjOMFGKQqnTBwghavVDUiAJGSlGakRiiEyDUPF+XjVGAYK9aaUFjKoMbPZ&#13;&#10;xY3YUy4gpqlYK1cNzqy9coRjFY2ouF/le4l6q7wgQKQqHYauz6W4dG/bLJu8uQGdbSkJocJoXq0i&#13;&#10;M0CAZ5m7IheuVbWzBqbIN4LN15E7IT/lcIx0SmOBuvUCMOOiltghkRtjndbtu/LarZJQan313afL&#13;&#10;OJS7CnhVFyioa4Z1P0NaFP1tcJNjxdbFSUhozTjKVl+eDttNsJ0jsiyFs0vhpWO1n4ctj4tzfEti&#13;&#10;SFW+8Qqc+q8QRtkeBVgp5lnRLOOMGIZYzCZkVFWb7xJwa39FsDr+mKl1qKUwQAW71HWGA6WJB899&#13;&#10;zF1/2m3aVVteVTBH6yAERSWDlsBxHQGHVZRD75rtBuQiqKGuCYo+BY0X6DOBLbeXJOQ++jX4hdI0&#13;&#10;fvMRUd5WhJEO3apC1Hkx9YosoMQi2YD/13/4T9z6zE9pv3/7l9fjRrTlot6jePXmBqhufCV/3X5N&#13;&#10;VUbyxx/Zh/7trW55OKVUPYJgS2rYtuqfo+7A8LzIlFTLRbJ/95gPbxallGfixaZ6973WGKeCIb4O&#13;&#10;f212qde/7O//5Gao+/Exk+cLhIbd5QeVhgwX0MD7fMto+a136hauv3WojLsd4KGX4a3/OqraBh4y&#13;&#10;aD4V0s799uEgSe6eYSvulwUWk/z8339+/vYNp/C15+BBhTzdYwJK+W24LgQpAfEPJSqjoeo9Njj7&#13;&#10;d+N1YFEPMzrweHp+e//xEyFMrzMOEaqbbxCSBqGx/G/u6zqdByWaTb6MhcNbhOBy6/gvm7tNVm6R&#13;&#10;8/H8W4FzEUpW17nsEIeYZU1Ln4aZABBu3fyt+/TeiPj2shl/Sna86Kr8R+h+hUxkEkU3XvW2Vz9L&#13;&#10;UcvU1KX9aoXY3aeLJ3T1MTufI26H+Ozbu/1v663a19v9h/5tQWuigkV1azeN/Jjlqrmt/c1dYHrW&#13;&#10;Y7bbbKLxw7vgT9/2d8dgmRL9G86CMfd19TZe1aSBA2JHKj3tWjp0L67hL8tTzmRJGpudRfOoEyq2&#13;&#10;+wpE1T9tWuAkju3+erq9bx6fTop01CSIdnXd+TY0YTTq0vXwivf47vOd+/q22WxOp2siePPd5fe7&#13;&#10;8Ne3XuafZCeqii0GeVbJDAz9n3lm6dqQtgCIfPf9n+jPkPhLQUQmOCMhe/wQPMgEK1tcSGfHszpX&#13;&#10;F/etyLf6ymLckH30XfddubU7+ssvXzeP1cguLKU47gpLWgcJrGYNth//RP3TWthrCNcA2qLVgPz2&#13;&#10;9Zd6k60SpcBpJXXQGSe4Lp9m48+NRuu42t37D+Z3w9uj00OTGzix7jR/2Le3L39Tn8LhcZsjtoAd&#13;&#10;av6kWvGfhz+/qz/823/KoNPd8ynaMuNhxdbvcEGTHur99lOd0t/crfzUPIVveDzj/P7JXqa9IRHs&#13;&#10;CT7drryqh/Pceg3XiYnp9tvp8/0nTqrM1RvmCTQ2znh43fNCcjDPN1QWc9bWFRPu/Mf1FEb7Xfb+&#13;&#10;YqPyt3zT+LJg5/l5+ANaI5znh0DC12IbLJrQdxmBQp9gTr8X5bNKc7EvXifzD7n98vTc4bIUEmSZ&#13;&#10;mde7zf7156/7DGN9veUIVe/PKiZZtc7fmrT4oLWrGhS0JtDO8+3v2uNZydugk/bHf/qHYb5dp/P1&#13;&#10;8WMFnuLqu6/T/lBosrCcApLyC7rXUY7xB7pjhw77+PL7rfosXdz1b7MZU3rnPrake7u5BaLHB4ZH&#13;&#10;LtA4vG3JsaIpp7PIbVKDTe5ql0MtfL9s76rV9rp02IMcinTRlzerDf316fL+AnErC2AORdpdAK0M&#13;&#10;xOI8QqN5QYZjTmqr9IfdrXuqc2QEVZ1fKMveHTCzZg2CNpLWse7TN53l2cv1FcpyB8w6nizWlz/+&#13;&#10;pRG5GU1uh74nCKTHh+1A9DAMhSyC8rOGz6EQd5+76y9/3/70++vly7IUVebrYnqdHnH9F/4bdVA0&#13;&#10;Dd7tfcf/2uvq/nPaZOdvHfXssT0KxJY7EkIUCdt1YqyMyT0+7Dvsj1Rcxmn3+NG9nxfzUlD9nbjr&#13;&#10;403L/MvsquSGV8lpwQADQ8+P//Z0vnx6f1zA/esbQHF3lt/2a+zPncyKOughvrVeH60bMqe4bwsO&#13;&#10;xnWaX/NPf2of7jgN7l9De9z08IqQu7olkqpX7KGcrh0/iI9poLTx4ZrarCCHu/tsHY0aEU6+DYvu&#13;&#10;/RLLiK39/ec/NnxTxfzbLJsauOTHZSlJJmL89V//TFj59nTJAHkQ9de/vqxkVRGXzQfcXc/Y2UAq&#13;&#10;+fD19oct8z9CqHL1f//xtdjuCBdgcc20s8CufHoQqD0cL5dLgnSjNHJu3+7H7OvU5SGw4Fm+Pfzz&#13;&#10;l98fv3usWq4wLVrY+8R291IruOV5I7p6We8eNIrb/YFQio2ntAyAvRexfaz7t/PfHT9racuH2+pf&#13;&#10;0vDxx/9hM7ppJjE/3GXPC8vBXy9/Y+Ldp79LQ+hWBr/bixOCM/XHYX8mFDvCgrjSaZ5Ou0Ot1v4+&#13;&#10;d7Z8N6+z0uMRF+e/fd1igeYJ78bHPS3Crfsj8CmENX18/Awvr1aajPINlogmgx2RjIh0x6XS19mf&#13;&#10;9mmbauhEevffvaNr/7QuCEUaTXi/2zzvw+jQqg6Hz6Gm52yWz+VXofOKkzgVrNqSOCjninZa80uc&#13;&#10;UJkDQatDSe7Jf/7yz7vsQ7Hks+9N1oe6zJbzdue3xzk3ewzlt5cv9QEYWuxxsMviIBJcAQrP1/V1&#13;&#10;mz++o7ib7ix+da/As3IfeDPYS5Xxgudh9d84+uFpeAV7BCgHJ6IvMQwIRtjdzu8+frpMa7ee4b6u&#13;&#10;6nYj2/MXdScqMHfTgvu38w+779qYk18BCn/EAeK5mDjcPj6yjZzhhX+9SslOSw/kgKbNMLxsaxz6&#13;&#10;5e7dT0+/vJ2el+1xv0tLsYs9fS3m8t9+frx+/c2CCb3FDPNoPa6W+/qwzKrd3pd8vgWAuS0b8DIk&#13;&#10;VEPZ5OxcXsdfE+TXs/cOrDd8zNvcKDhUtrIYx/fvNl8mncXG9g4qdO2AddQjFggzbkaoGnta7WxR&#13;&#10;dLu2ff3aC8rZwXSdJ+gjauVsIi/3Sl5f1z62DNyL7fR5WKeEKpK99+9UcGDxhjfVf/39/8KHHD3e&#13;&#10;8YWsoPTafKoqlnf1sdarT6g0WP7qPGVlSyrvslWMALg6nzflx+t0Ji0uvlzjKa8sjxfFPxwsAtGw&#13;&#10;+RYled4x+vrHLzbQT2avRkDkHeFTk29KTMG0ToaLH8zbdCKCzSBDl98J0DgvUZtwnZF6E9Y5EuQJ&#13;&#10;jBRR/Nbsf4pYPjx8vv3854GGzZHjUomg5yj++Wn9qXjvONQRv96Gn1LoU31/OG54cTYnTHpzDfaJ&#13;&#10;v1xeSSP9HfG3vYVjBgoxCgDgoreeAFDHGYx3zU7HtDqEJuGhtCsLhrTlmEOo+ttp17jrZRwvVQnE&#13;&#10;bg+sFdviST1/sByXflMLA/ROeDslP0hFPFNwRmatYZFwfvz4+9twOmnC6XtGt4LBJv99uE0FigAA&#13;&#10;IABJREFU7ATK9NOMPlY0rd9Ov0Ka2NKuJRpROLv1/n77lp5lctm0LNNbUUomxQI5q+B9vdeX0ZnX&#13;&#10;+4+ciVA2uXxbw1056G4MfVsklofBvG6rZkHg3aFE84uHGMmwgvQyzcBc8znX1zWMtoSPD2JdX77+&#13;&#10;1YPcvGbN3Wmmvw/yyAKb1TEXbA0ILJjGfJOvZmaNdNQx1nS/Ehb4TlancS0PbRfsUhfZX/5/guBj&#13;&#10;17YtQRDq9HbZ7Y659z4XEZlZiQCVkBAN6NFAICE+gAYtRKe+lBZQSGSFeea6c7Zdfvo5GcO9/Pxf&#13;&#10;2mkyw5d2cqghu2OTDW5esrfrcLtuMOSWk1N1CUszIGACEtQJ9Lp1Qbfe0jTju1+7Cpr188Xiz9fP&#13;&#10;L4e+xZgPqmx/vC1v/S/HPSHh7R96R+9o+PZ/m9ePu8yu57USdOUImGGqaf/D8cPl69netwbVqtkX&#13;&#10;i7/89fbz7mdrruP7bUwZZ2fLcvjYP76UnUZ9A9sq3deG7iZB0LFRhTmiAGQZdT8M8zXAPK0u8Org&#13;&#10;n4Zs39nYXjLazalwZ9u/6/+PXgGwWDw1j0j3h06gUG/uD+93+6ey+OiE84buxUpNd/hkr3e40r/s&#13;&#10;/un+2+ea8Gm4hZOe/75FJ4V4Pomr9yByBne1fb9XP+8oFju1++OyLSYbgoWxVBEE0DTM+Ym8TnZI&#13;&#10;gX78ALbcMrTYiJv9f/yP/2eltJJVszzuHDorNf/583CNaoGoejn+ZcH/CGSZ8bRVjok9/ezDI/jD&#13;&#10;P329Rporfwv9X7r7P3KpPPlUwMIhUGkC5s38fv/jJ/bnZ/GRdiFdA6kgPcV5tuEyvL6cEnBwQPFH&#13;&#10;+uv3C69fjzJ9/8ffbMBQn46TgmssLjJ5/E/mG+0xVU5+cm+/CrHTkW0+hudDGdz7XNaaitWjy6Mc&#13;&#10;Org7HMrq7399P7HmM3ZLCLSWvlNf/q/Ph1Oz/1B58O0yv/F9X2B3SdG2oTwXPOP6+KncLX5s9trA&#13;&#10;0VNRBybw//zf/YdgV1LKQvG+J7LSwUPMcHC4bdpxuLuycIjSVEBg29t71+lxuKXMeAX8arcxGFgC&#13;&#10;8IKiU19lAUMGJJfH5V4/f/Te10LFgCiBKG+Sl4rSiEp0BWd8HwgDJpT4WM3u1KzecYkc2mRkocTR&#13;&#10;LbfH3JC2WCsIoG1VWCRbaSJHTHkuhWiLSefv96ZuvFsd8plVpSYLCTGF6+e3mlZxDbQSjdLIY87I&#13;&#10;eZ26477re+9ni5UfVxwg3BY/FZ2pCEI8C2+hbJr7/MAu1oIB52/WWxrNNIuE6uPLWszh6ZBL/NDo&#13;&#10;iwkcM00r+eNLith7N8VYYbhZREm7ZYNAjgVtxq7vZ1GxEDLmTbfHRaH7PEvWg4UU0XrO4TojoKxL&#13;&#10;tmBUs5OUIEeAwxaWJJgQuKMZ6hRgJpLiGLwDARHIa+iAtzYCtJSEMYDeTvOyFTffmGoIBgvE+tj/&#13;&#10;/LhfnTWxiLoit21Tu3662x2XOLptmylXuqpDjsCNNqjLvFHdOO50/cEYuzu0facfm7UpBVhAMRTT&#13;&#10;7MC9RA9kWzfrvH7c9RC5OYwRhQ6SNa7q0OK2+fBUY0Cm+4S7Do2ZwIpCHW2YUzw1r24KLN4hTrO1&#13;&#10;rpSy2qqVOWOEeruuKaX365v3odQkBmkmAjmJIPlxJCmQmqkAJWDepqpThYFHHGRUkEO05haJb8u5&#13;&#10;2gmtBIPIj5RhYc0dIm89ASwv7kZJ0e2OcVk1Oo6WdkJp0rZa+vWRRQROSriuwi1bMdZtqd5vMPvH&#13;&#10;/V03ivXtOI0lE6Z55cqw3bvXw7a6bBHG0uccx7Qu99OpTfd8W85h9CfRbLzK22ys01q7bdOZmPlx&#13;&#10;Gb+huhYE/fTpRRa+bezQtQKgyKQsXNLGDhvBCICwOOtwfOn+efXp8/WdVXgzM5NEK11SuZgHVLLa&#13;&#10;n8joKsnyuoAY6uMHDNAyr7nAQ1PfHuPkN14S3x0kYBUQ1q7Kp4DxI7qyQWrTjvG7nxvRxoBhxnOw&#13;&#10;821VjZY0uYpgvzGES4ZC9DgDUnCRIoMUYnQhHFCCtcaFClHRigU3cowUq64GY4C6rsnc/H4dswvH&#13;&#10;er9O82AHUR1i5pqZJAQBiCZQ1zRjbDGYzRqEnkffVHUixc3i41PDyLykZf6+qO7gCYS3ISHsN88I&#13;&#10;Y7ixbs4obKE6np6s96BkUKSg0IRV1oxawPb7t8sdc9kfNOdk1zUnhL3KYV2hhzgzDFa75WUKVGap&#13;&#10;5OosZHi7porxdV0wovu6MT6GBMbBEFsgYL9/e9caUaYAKpJRGAga3MvxwwwNjb3Wqm1JodB4KAi5&#13;&#10;vb3lipMEEMaiEsmHD31rH7efPp7e396I0rFQCnC8n7NPxof2RW2OQwy3eWQp9Eqvl/eIyE/PWtb8&#13;&#10;fboWQLvnp+ntkpZFdgoE5GaLPDHc1QFRri6XW9rmXnTZlXGV3a5s9/WfP/4c4oJg7neKEpB6crlO&#13;&#10;kpDz5zecIRUE1ghExEvAhLgUMaFEGVpoTjxq7EPyxj4/v4akv7x9zdaayUALUjYCgtUGoSpogAT0&#13;&#10;IOC6sOA2XUEfF74XY7gtfqHDlgh1GMGbl/WOczUP4wThn/cHQMFaNkyqUnxIhSi/DCaCVO+7vAFU&#13;&#10;wd2+s26tjvum7+22erMISXStzDTBHA3NlZQSEwrYx2NHIXYmFAWL45klyrJbyPn7V4yRj77ePZkU&#13;&#10;3m/vL21fCIIkNh1DmZAG5hK8t0Ws/hvkGOA4Mky8SWkNEJQyeOSj8z7bwU3XzayykT6m93vYH16v&#13;&#10;94dHJhdGYF3H9G0ZU+alyMfXKxAD5vzQv64G+HUgWrKKw8WvjkhZxcEnEaJdBMeUZkQoZhxzjj+7&#13;&#10;IS4ih5bznBrZ0JASoCRx8hgXayNPT7s/14nAYV2gti7EYGNwORYrCzWLzSktLgAEC8xUILeYmOi4&#13;&#10;Ang3mckaS+by9+kSbyUJX53UNI/OL5xCGZ9Ru3LAs6OciOgXEyNgAC5XrGprDERwvX4LgfbVCSx+&#13;&#10;jINoyNOpjxZLyLxLzmTg+W/+y2HX5GUdB8rCgiFlYnfz62Zt1zeRwTCMFIgM6b40l3lgBEdbVKbZ&#13;&#10;lRlZ8tQAdIxhahVwHkPHiFBMadKEuufjtFDCd7tqphHHvN3u7aGNbt31vWnxx7q53i5bSpkAoVOA&#13;&#10;LDMuKDJmySFVqkERLi41/RHFbCiGMm92E+3++vZWccEgGpKDAs/GK9EmXUWTfCwYU6iEUlpRXoTI&#13;&#10;gEHMpnmzdkwmackRQAkfNnebp4U40vRNYTTg3BPCIMkgbtmLtpMtGJ15Xzbet3qLhCBQYEJBMcog&#13;&#10;CmY1OeeQGsH9ssCOv90ehw/PJVlBBWLawcCs2VVtcBFy2zJNCR6nAUQEkvM5ueK34e+FIlnz2c3/&#13;&#10;+su/ug0UD7DRix2f9x2ODmjhRkshl0pbaPvTqRifVuui4C1fhrWjKowseVe8hewYGwdVKSI+zKzW&#13;&#10;zCBUmum2DcE0uz5QatNq0baaO7AkP/zmrBdIMXa/rr3os3FDQhqFpmtQQAW7tK3UW+aI8cDYlQqI&#13;&#10;CAo3t5jt8/vtRfa05yUC7wGGBQLcVtU2XVPxghOGsxcwSj6vQ8oxpqIzBIgiyXZ9DQoqEa1+1pn4&#13;&#10;HIooJblAGIqee0BqhD0CCaBCFIVFkfvjyiFCdk0eEay4Ahxwpdt1S9hzDE0KRbDKTz6FkHyOoMTB&#13;&#10;0qxIpLkqimjAwuFF+ykk7xCAlFCMFhO30S0m5oaQYhzKOUvScbnfN5wAhitKvEJYQva43yHRNHMQ&#13;&#10;8e7l1ccSQiEou1DWcbPGcsgu18mZbE0syUwBBe9icn2hy2S07EKk2zAV49IWHBVCdffHWNdNxzTM&#13;&#10;CnOkOznP4+wfh0+vC4m9lHGLAkDYalT7nMPjcpOSr4ADrZeSNSLTZOd5SzrkHCjDSjUBblPxTcVF&#13;&#10;Dn0mS6f8PNUQBwKHzVzvA2e189854RhzUiid8WYdb+qOkDeHJedg2RBQD7hI3UDAqqN220wg5nrX&#13;&#10;93vnV1khgvxG/X7/BK2MKShAbAGkrg9V590MY6b0qSa4uFRiziVdhhUSiBhw2d3CQFCWDPnRcEpe&#13;&#10;Dx8Bdf2+ZUonwCuCYc+naZ1vW4AEQmdm6D2PLEPEQgRhDoAjJuhx1xUHN2+BAKG4J32wuGDAdk13&#13;&#10;eiLRFCFEijKbOcWpIIMf4hwSsgjN2LSlkTiliAq0i6OCISo3WwotSksu8GhghQVBhEPk8jXIyoYc&#13;&#10;bVas3eYUQfz2+MpEaWpekOechYhLCK2gECCXPBQyR0AIcMlBwTMjXdsyLiEgIqEsM0HAxUmQmh7b&#13;&#10;vMI4ZpeumNcM1WkmuZCmwWueCyaSi0pBVSG4GpAJFrBApiQQde2Dk5VQH1oa8mQny6xfQEqueAdS&#13;&#10;JDTb4L1Lw+KtffSym29TWAdBISTKZxqmt4KDDUtGknCdfEQQokg16IK9wTQGUj3zJkRIqCQlEi0C&#13;&#10;Kzz693FiDEuFM0iRUcF1CoisXvddKWZ+fO9ozRlMaSmRMlEU59N5Zry6L5ZCAGGJgGeZueB2c/h/&#13;&#10;/G/+d80ZBXjlbHe04+CmRwHBJKp8cCU7hMMH+fTt9xumtYZhmQclWCF6Xr8mh3BqYC2neG4lfa6F&#13;&#10;1ZjlikBYEnjA3MjKDZsiFZUOQdN3nCViMOvrnYJy3tg0/JXVDe1PGA1c66rhDgfpONWsfm4x0vhe&#13;&#10;tumuawq0XOMa32c1gtKqOQsIOfUQQxH8KljyAkyZeA1nHjhD9JwaXq/DRnswfXe93I/uDlrlQ3Q+&#13;&#10;MuLHQOPqgCvPjSRjlEH4S8kfAgP7UFIRmRgnEaY5PygPMilA5j/O8MeDneZlm0oOxLhzBAKJsuV4&#13;&#10;7O7Xq9sm9vyiC4yRT3dXNFyXFTMGEPigdpmu05Z2Tz9mfPs+Dd3plN/xvJQg5D06saafXv98XwxQ&#13;&#10;tSfzE6koh74MAJHd6wnjVBX3tl2oooVGETSvFOT1ZCFa/bpMd2dx35Zt3qkKY9q9HL5/L5KHMH+J&#13;&#10;+JAiIRgpKWDsLuZ3VlcPt+7oax9XAKIpjkC9eYMVYcsttX9eXVR1v7FLDIe6UQksdjBDdEyrcVt2&#13;&#10;e4YBhZ6GXttAb5fb0/ML36YirOokbzTbXP+hv2zLLXiVpmQxCODRqO5akiXT3aCilzRLXDdVr9BF&#13;&#10;iuo2TZ5AMLjrfH9+/cF5bm53VUnAkC9+yoDCHS97W9bDrsp2Q8lGgeWQoStMssW6rPLGzT4ceC3d&#13;&#10;ZUzD4gRKZI7GzrdBwRetiW7o4kaMe8h9pgujUtSH2+NWNZQ6MsbJhy0H+4mAb7zVFak1/PINSYCq&#13;&#10;nF6ePkT4+76vq4ov2d1NmkZjVxTweDBlA+5v168fu4/jYzs8fbzfzk2qdE2n+S5ifd8eOywbny9M&#13;&#10;VgjnkilFJacD5QxnQ1xEWis6Xs8SSs1fw7yizW5NLRL3o3vRR1ZR2Umm5OAsWbssmGFZ9cD7gABc&#13;&#10;HhOCwte2MH2fw9EjCiNIMYS4BeJdOB7303We327d87FUbLh+ybSWkR1whRC05yvbdyMGP8oXuG4K&#13;&#10;RCOzBq/LuFVCB5mE+ISKOcgwdUwsI0b0ejPTknFCO9Xet8fhuS8QXR/DLm8WMgwZodKAIPgisLi9&#13;&#10;jfzlX8D8YARZvTW7H/Iae7ZHfrnRvDt8mtco03fcPdtxApvFlRkCJo3yIE+rRgBzBkLKO/kphHeX&#13;&#10;P/O2txcUCNIv+5828GZTW7XrMgver25e7Jjhh/fzO0YQA4/4/vL2K+aAkNwF/Vvysm0x58GcMQQC&#13;&#10;E2kW0OBik4T6vq1iGwRr7QaaV+4SHraZVaKfZF3rz5evreydN/NihvsMY/Ws6i3k+vmJOZs0m8dB&#13;&#10;wEKKPuKOIu6lh9uTkqWUS1KVc7mvKonpLVuWENNsDksna7Ea6u0wje2h2TwwljAEq+lBhVoBgNic&#13;&#10;Le9rtdP8dvlDrrHj7DzFdf5PqKIjtHGGX7+cO86fGpUUtaPTuA5D3qp7eNtUVSuhyeIoEvf7PLg2&#13;&#10;+V9brMhacF2svVMKJGPvVWiw0kR+Ov0wn9+zLqu0dKol9cZbQEEs5OUJwCLP95B5opjEmJbVpnzo&#13;&#10;O5Ksm0YjCCc5Ems3hDgV2GZiU1xnQV64LFCsIJa5mtWBlwzaERsEUKOrrcyZ55iLCWtf/xe77n05&#13;&#10;G25YrkyINkQsrsgpqnhRVG5cfhQA5WF4IEVDRARmFH196i6f/3ja76/nrw+Ujk2/Xe8FSTadQYJt&#13;&#10;d1yqqPChavj4eBfsI7BX513I+WqB7vTh1NrfZ3qA8/re9KwsrPmkt20ZH4N6dt38F4E2Aa+Th2gC&#13;&#10;KELv4k+q2dYNUPK4/gq2WTVi3AauDzY2zgcfg2pyCfto2ZE8RljXzXPMSrmEXoccSZzoGlArRKJw&#13;&#10;SosqIkYeYhKFVz1kDIqKkhhGG4wPPuef12fYm1NVff37Pxj/BWlX7/rLeE+kYlwzpsvAzXFcrfUh&#13;&#10;GX4/dR9BKn7zhfhPzcv797eubv76fn56eSqgJDjroGPRiO/ctwupW7j5plDcQgyau72YMnMCMU6S&#13;&#10;4e+/JQd+w0Xj3MEcq5pv0S5+ekJzkoeqUm+3tx8b9dtvi8BK5kx/ELXmyDkzRQgYAhwU7kYzvviW&#13;&#10;8cZDBD8u9z+0qhndpaNKOdh14FIeaLvadF5MdYbsiQqkaakV9tlBq9CdpZI7t5yxuRtD9u3rtNmI&#13;&#10;Ie8N51kwJYj22fiWtFy42yh7Krm43wf5p135emZ19flxB5pIGFjdWJCwjcaYYBMsuGm7WNDnz+8S&#13;&#10;Ev/CEIZK1HMqf9o1wPvs/SxUkTR5eKif/2ouy/c5Q4wAnFFUTNAAA+OYq/tjwoghAj41uxiicSGz&#13;&#10;F62DVppsaI0ea3b68UiH1S0WCvbb7YwEvY5/sP0+tW0EkX29MSbn1bK6wJQEojUjSapWq07R7bJu&#13;&#10;O+JQfpjhVFfYyTkYJ0IzbuOwhFA8mVsgHsPjfj/3h359PH74848GuMrdnv/lx9Vvq1tr8FwCKDaA&#13;&#10;pYliLX7Ly3Jx6U/9h2UxizOsRbdxJRn6YcXiCZI435ed7vy9VIzS4r/4LvTfArbHD3vzMPuNQBTf&#13;&#10;p+8F1vuTertdBmtz7SlPqJjKPgkH2bF5MF+VQuyJAwy9NXVVtkfBoI509kNH8FFQsrLzEkRFEPOb&#13;&#10;wweAmFb7Ty/wPQFuceH3wYe4CkZRMETh4XGXAvYt2zpdMAAIcMb8lvBsEwZjmngEgsjhsvAXrlYK&#13;&#10;a+RUxMY1Hz6ByeIxWDbBgAig022tm7zhvGwzy+hIdfAQYiHQqNuPi4mhkCey3+x3DAXKMhVEYiaQ&#13;&#10;TmahltPEeeIPNla8hdQ85i886dv7l65pnXXdDjyCdTAhwPuSkrWvr8+TW7dxZRgIVGDiIA7FROQR&#13;&#10;FkTK12U0AKDzvCHIGOHeDctcQgibMx3pnk8/lYy31Rayvrz+q3Hrh4/PeskgMW/hZbYKpIpKzfQj&#13;&#10;l8vVzMs6jcOOtYDwLUyJuL6rSVd9vr7rPT+1L3HZdI4TyWkXBGVh2Ur2Q6kCY4YgNIyp8MPuSF4C&#13;&#10;5yS4pOmuVGOWMm+Tzh75fK8ZmI3cyqZh2x0gYZWo1vFXznXfH+3gD7k3OV7WKY73dPpTGKfGR4eE&#13;&#10;35fhusDAgPbbvPz848/j4rVqAbIm3LhyoO/KxslDzHB9bXcOoEBII9F0e7BIvZO0xOQ8ASCjrNrn&#13;&#10;yU71TnqQ1SslML/sdvbmBBHffv+uOu9RNB5ezi7b26KRmWLHjgZurZTWEBtlc1KPYXU+t5CBXnCK&#13;&#10;S3IKNPig5u3x6dMzyXK0roSEohdouT62dV3jpCQYdIPkDrvfmWnbOjWv7Ml8TOb+7bQ78MxSTFmy&#13;&#10;cfE+YVnrAsK4Xp2TvZJmnCpMVjZ50aJMSMAh0vkaisxlF384NAnYmA1WipRawNzy4k3xPUuxxMlB&#13;&#10;DgKMkZLz9Oh060zYVos9tvmhKrS4q8jtt2B4pGX0lLvJYWhFDU6ZhKSnxBIOiBYc8wyYS9/mTADj&#13;&#10;lfXUxN8Rk5tbM0pOF3cbm17DhtgR4FIqiAA0X4evu92JIEXqrsxXmgnNJAPXSl6wZmrHyplI0Oxb&#13;&#10;a8mXz5fn56f79SzhKc7L844qujr1At4WwuTq0vp4o40Y49wgFiiJyTABC8AhEbNFH/Ex5DsJfUsF&#13;&#10;cmiESkHCnHdM10Biha0YkmvaU0oBU5QAlC+VmTdsAf73/8v/4dLMidtI/TYTD2HzokXFWDAAl+On&#13;&#10;j5qBX+dpryr2WHEvEwke+3lXWtmJ+jQYCFbApFmw/jcP2/RYylxJThN6rk9xnWG2axvbGw5QnBO+&#13;&#10;k+n5ernG9YtG6lZOrwcBgnD3jZE8ELeEt1iMxMs6mOvbrV42P4NTFfrOLAa+LillQismtuV3exI1&#13;&#10;4E78HmRTx0p6evoztOPv5z3aj41kyVpe+j89D3ZNbs0wZDUfwce8TQhMDVUHCNoS3Xi1YM9P5FZt&#13;&#10;6F/11YcSY56ux5gupjVYWKVMmkhXgGpWtQNvTP4IYoRhhWoOzW4HgL5OqI8RT+9/OZHZOVFkggHr&#13;&#10;xM72dKzexqm0+wXhwAwhvBJ8mObWtFVuLh/jM9Rsvj27SUNwEVajpfFXGfoC0S08fB0h3sI4+eXh&#13;&#10;MQt37WKJOAtqkJPLcKsYIOROSf7x0DXe8oBwYoLKLc01NQhKyH4wxa0iLmhJVQqkvMhTwPwR43G+&#13;&#10;/Y5dLgw5DstYA7aDzQVKPuT+QzvSYfe5KnGDOAeG8gWdKBdbqH2C8WkZN8ThZqIzS40rkfQqyJ5q&#13;&#10;85iwtS1pvj2+N5p+2Il57lfPCW37v4bxVRZcKoHgEYuno/G32fyKlx+z9DKyU6haYsTr8zitlb8W&#13;&#10;tQNEpSzp7rqbG2rvO72sePr2m1WNWsIIvx3zh4fltqydu1cVBTTfpxTBu8ENIj+KauvhdS+N+mX3&#13;&#10;4zUFM3GXVtYktMklAtK/AmHZbRWEVEKNI2IAVVhBU74WxlYE15Rm0NcFohwYXfGMBwPxYQt9nitI&#13;&#10;b63V3dT+KLdHpTv6rG4N5rEUfr1vFbkVOuuSOkejnPQqTOajbNjN8tVyA+EjLR1eo7r7onujfuW4&#13;&#10;gECgi2mVkUGWB/hTuYwkYkkf3tTqXGyc7meYmhJCodlDPwP8IVGcMaX8lsPSdCTReB1qVtw6Ydb6&#13;&#10;0q38IY/N749zq0hpzE6Tal74qSJRpRBtShteJyvfHotkNavIOBnjKTdqghvHVBbmZnl+3HZKp8WJ&#13;&#10;B1/Rj/Mj/PzhGaUb0sBIgA90b2BJE2NzSie+/oEF/76swq/rrTqPQRxPID00P46b9dMRgbfmSS9q&#13;&#10;2yD6Cz3Cu42XMYaes0xyUZxdVyylud2/T2L/HM4sLZ0kLvRGXncEH6NObq2OLDgHDbrTbMtd0qRp&#13;&#10;HuGNHSty2DXzdIrJm41VdfxmiXaRncbygasxz0DHsGewX8LNTe9oiekVvoGZwHmP9zDfM9yi5xJB&#13;&#10;gtYl7mHNb3A6+CFeeZ0j3ZEcQVx/OMq2sX+AKTrTJTTvAto60cuFrYCxFg0234Z0Ele/ovA1Gjjt&#13;&#10;P/Hm/XIBiofQTc1MGE8mDVDRXJaUcs0i6+cS2h/6ch23FiVVqj2JSz29r/kxodnUh9O1h2uNNdxa&#13;&#10;9bNd4nIdXxjQqBy6TOhMJvgdcADd6URuEHUJE0jdGvKn/mxGdep6nKqyNnDv7+TCM4ZCiqqq9PTd&#13;&#10;Jq1TNo/xi35VPmXoWSUmSzgCSBZaGjSWZzSwT7m9KQNTBBKQA43lXVl7asQCuw/Pj/dx4e0v8B3T&#13;&#10;fZm2BVakh2p8vENGB5cWqFgNrY2nW7VgSYp070Y1IjpcGAK16oQ7f5toUeBeUCmxrBSXNpfZdZoU&#13;&#10;uFwqQuF1bcvuIH6Ic/gmCxXxcCLz3OwYGB6TqpuYRRvTIafhcCfNChjYNd02pez+cNNdYTlGYNzt&#13;&#10;5fVH4AnzGQa7rRPTOeGVVP23Ke4W/Ns0UuD7qqChTew/FcZm3x6OIWGxpk0dyBVkktIxI0Qq/V9r&#13;&#10;m9adEvYtR3anIe9hPwCq/JsiftCV3k7D9M2Az3AvhP1YskwEKDM2D9fS1t1z/xjLknWAWC/fqNkc&#13;&#10;WBaIAwtVt8S0uMDANH+qb9O969SlddQrGDKwjvikOmlYSs0/lj+mmlQC8EOzbu5pyj61mJzLpR8Z&#13;&#10;Rarg46ef1+sMNjjDJrLKYxvhXfa1s1fYUttzti1SNFssEWk1WMFYApH1aws+DsMka3kJU5XxYEqS&#13;&#10;RxFp6vL9Mvy7n/51dl+e3I4a7ylSf1wFY2/rJGg1M9ZgAt9v7Ulo1K9XR3jvYYrpxPXrDB/ly5kx&#13;&#10;DXS3xVuaUU5eMlBrsSGymkcEMyykq0NZRv5YG/fQXbvIXRuHFXtWCrNgZKBMVRDyik0rAPtsc0JO&#13;&#10;KcU88JEkEIDHCRbgBQ8WtdlxENYajQD5PWvzXFisaZvXvIkDw+NOisBpjmBtAZ3uYnZLohvqgS4n&#13;&#10;6NaKOMPdP5EeOSNODJmOETotQ8AAP4R0iT5GlNOFGLQDoHP4atNTBYUweSyNIUn4b5Di2aKpr3dP&#13;&#10;6rmWI5eHvqBXWKYliT25a3Rr2V94WLz5uj6yJNp5aAGwjOy8MQM24ChOX2Bwfm7rCm45PPU2h08f&#13;&#10;nsWcfscYUF4K7uxBAQpWtEd7K+r0bRYz7Dz7mqTNpuphQ3FTyVnF39T86dTmLwsuRlMLpsxVI3Dk&#13;&#10;Kho0wgEeq/7qQqdnX1xhkpPLS9XtktIbNmLbioKVKBjLkOdJBC+PqgZjQEW6wnFml4+H5RHbWXP+&#13;&#10;RqLEIYb71mpuosCk8ToD1Y/D3cyDlcePItjFd9XHoKIwtY1uc4/pcE/WQQfrJGhXr8OUN4eLPPxA&#13;&#10;zJSWG1pRaES1rQNkKQcJNozq+mxXOtGCEGa5W2qvRhBBHCNNKQdQIL06txdTEnYKv/U/OBT/HOzW&#13;&#10;Vc0KE1j3a84b9syyzw8oKNg14BLHGlY5lRIC55bGwjAKjXf0aCmNAjG6rsaS1Lv31jdc9mJ1qQCK&#13;&#10;HQpx66tmWzQjImQ+rglTpvn+Ee0DRStrmcwiF/BzlmG3LG8SAJ0wPRicPbDOA9dGh3x5AAAgAElE&#13;&#10;QVRUFU/5uW4tvL1nFH04VK0wcGXYP0K5k3v+267roStw/8QJ4JUw0bJMDiq1rOFgZ2jx0/e67yxE&#13;&#10;gBkHm0z4L8ZNW7IxbQQtCNBAM40jG/Tbc622dLv2CYRdLBZZa1qU776p0daWb+d4aMpm7w5FPY6Q&#13;&#10;szsMTkhFuN42652nOgJ48tGFcB+MYDFwmfcdS0tn3FdZI7DjE2CHWPWU02zqzHev+79Pn2Usb3pr&#13;&#10;Wd0s6vekqIyX87Xt27lfK4KHCJYk4DQgLDKUTfN1bQulYHuMleiC/Cza7uEFrG5udiIz4uE/uDPl&#13;&#10;Lp+rG25EqsgIfiI7GWlYdSeP0+xwD2PCIAKUHAwjP1M2l7WF3XfAV0+dN2gdH4VivK1TNMt+BnzX&#13;&#10;rZ10eT1y0FY0o707eDAR9qZWJjtyDsp/puOP7zZ13GS6AJ7IvC8dHH3twRv+XgpmeHfVk4SEVSgS&#13;&#10;D3gOYcXB9IqsaTopjcH8spP/9v/eKd69v7tuVnUsGYKNAtCb1+/UDy5GWp/oPk3I2mPVQt/H+f5c&#13;&#10;gQl3KhJzp9tVF8hP/ICik02quFiLEwwgbEDOYWYVPeQbAJGAgsbHTOkTNGfJAMo2N3q8xgahE0Oz&#13;&#10;hO0dIl+Y8imkgMjD02MmRdZ9XXszosBldbHIxQqd0n5BzK0e22A5pVn46xb9evgJR7s+9aeVLdMO&#13;&#10;j2YSWPmrvU7nTEDKYfeBhxk04bCiWUzU+mQhzoED1zzvNc+PrYXTu+hVPV2vo3o1oWQHd0Bmgtfp&#13;&#10;XPFtp9Buh/P8B7JfKZlXL0CJhGX8P/33/+tTd8SgutyW1/btKGkNKHh7hMSyIfevMxDC+HNVP02W&#13;&#10;fZNbUW1CjcirjxrEd5z+KjWgst3JWli3zNCPZ2Yg28gXBcKU6IiPH5jOmEpo3dAtzxdtUAbPhRm6&#13;&#10;UANnWvg///T1m61ifj6dHvHtQ954RH4hH+tG4BXc3Sm0cgL1+/u+epoyXGgLcPIovOMxPSb6qVkb&#13;&#10;WA/bH6NKSC5mOz2gB9/rli32wT1WTywAwwFCT51Z8naBgPj43fnAtsj4S20nl3J7fs/7AB1Qc8xl&#13;&#10;1/s2YO4xsC+Z37+D6lH2d1sfGLiUJug2q0Re4X8e3s0liBhLFHWVIbsk2QWOIqgQC70L64NR11fB&#13;&#10;Td44Wen9+/lW577dtRDjMpJ9cQZPYe9N1CRjGEIpyT4584hcgGgHFT+I/BMKXeBBsyr7sSfZgSYf&#13;&#10;JoqDuX5H6T9rf2Q3Ey2uAPs60P2EymCaffXqkntMX9MkVbN0MLch0w2EVGDmGu0U5PuC/bdZewEU&#13;&#10;Z4oEslg0i8cZpQwXbGF20nK2VejuSrvjTfTzur3XWSNCkFALuj9V/xy3+MPzazKPdzu4aHIKqxTj&#13;&#10;pVeosVf7Un1rDWuSt3uKp69UEMcJXZ0MzfoeNH6F20qpp5iN87bVtfXJbKHQj425E7Y6+D6jf0dr&#13;&#10;MGe0QHWwRpY9ppTWTU03l44k7/zbr7axCOnHVyJcRif8tqCr6TqQz/DfmAaP6aK3gltOcMAQuJ5k&#13;&#10;a8O36/NefiHQpVhrXYKVeEmRWK8Umetdb4sBGp7IFjMIkPl1RS91AKnWJM7flZCo8nE/fd0ORUKa&#13;&#10;wU4IB2+Zo7nYuOzeWAqums7wJ9p+w2+U6eLoa53vAG5NftQGhj1eJ0VJVBDQiddC8Zp/SVvYFMZM&#13;&#10;gOWxa0tYzRJEuhMdbq2PzdsU93TJARzal56Y85RiogS1vBqaOddc68Nhy2bGETFImS/jtsf0hXJA&#13;&#10;nXsjLOiw0Vg9eXQrAnoGJ1t2Ly8+Q4QVBD44eL2M4KeCR3Sbx/6X52n5f0pG6NiehdTABWYQK7P3&#13;&#10;94PwJSa75Vr4LxUOQGWwVbr+5el9s4P1H51ifdswzQIN2B9xAGH8XsP/qkg3m5wg+TqbXdlmo4tI&#13;&#10;3fVBMGNECyGcplZ09MhaLiIeUpg5dEE4P48bXuBOxnFlP0GaqVrLthTeRkDa0wd327mYNzdlAK7M&#13;&#10;NrsnnNR8QmQDVBBMjXnwJ4y4L8Ljq+jAgo6rWPE0h6B4qZN9MET4LilUWvBwLOcZK+4oYrW3E7v9&#13;&#10;Tg4vjISQAbvcbMq7j10nuQHynYXW3f8WI7/exMGHqf54DtSTN33QPo0dhamrt9EwnmGeUfr+A3+h&#13;&#10;PlWMj4LHtAFFvwWh04XBIJLH0ReqcKBwpaB7tMk+PYktXGHdqnUA0xBAJzZXCDOQS1GHI6FR87l9&#13;&#10;z0aLJHMqq33k0ANfC4ajK4jVJUk31TaYww+TdapnYPGbzYRiRLL348/HT++f7wQcbDrTmOtSdi38&#13;&#10;tl6TZui0d2XgYUjxwXuo7/u/UYeg4JFrX//6iJOjbbv0ftO1dGhDjQtp41XP64MB1u3SFFeA0NN1&#13;&#10;eCQ6X+1aiUptiEZrFyQWDHeKoRoXFSmGP9ayyd7bBqDuiHVzNtUB3AKL9KX/ZrfyoU4guOmugfji&#13;&#10;voMg5odsmqXKYp6WFLOoO0JD/6oMmdOlzwa51eCnMq6Bcc4Yea7Hbaw5QZT4N/Ql4lRVLbWGd00I&#13;&#10;WIsdZkaeUo4hWcTq49X+GFJSwj0KK75/jI4dD+IdR5TvcO0JTvOe09dvI9j1ZZf7AEJuwUZVC52Q&#13;&#10;ym3rr2iThOBHfKRWKXFf7mtc2s1/qwGVSgF+qXMkZ8dm4nb9liQBs72WEBO+ihhfdTfV+GVu7Zp/&#13;&#10;Pw//UjXLijiwDdvgfbHGcdHhtfoVW+3aD/b5Pp4/6sP9OmwecbqQ48/nYf02Tk+aP9ZrEOH5SMZ3&#13;&#10;f5B9l+voHgXsx8eWXU44R4wpgu42NOSfFwdcKNm2xi21oDy7ABA/FFzpAlnM3ztQW4NuSxLqEO6T&#13;&#10;qpU5kX01L2YRgINCeMHJIsR3Rng8XxHjg88BzAgsLj0oPsOp7os+GGI6sO5JRekukYSWQgPJkAQO&#13;&#10;Trv9oGLGgPNJOTS7P+Fm8LQjx+TD00u3TEuzRr8w7F90wdF+QQ7TkdK6Nou/3AcX2uXTYgz+p9O/&#13;&#10;v5+/r2j0scwLVGy/NMBwO4OzHVHH2z1pztaJtPkVlKjgkt7PZ0rqp8O/kCVxeivevX+9ApR/IT/Y&#13;&#10;wcYt+8IAz7AGqGSgv0bu6aGBSgi7+RE05FMpcX77ijfLY7c3AeSA6mQXB6rnCEjI+b2v7tvvQrTT&#13;&#10;Nfkxia2XGR8o9gswzgoFQ169hwAGCOfEC9mg7JqLH58TPg0gTbl4cUgq2hkLt4TUkIYZDiep94SZ&#13;&#10;bLkf9CoBTmUCXtNwqqsHykvI20nXv5nPLYDt4Es8pE3GBk/KDkf8A6yiW41bCNUm2Qj9D408q7UQ&#13;&#10;SjErE0zUbc4mArkMqaPjPAVfotzSNnAeRYui86RiSOLNzX/WDudZdGjV1v9mM076pS63W6VO49v1&#13;&#10;4/M0zMqu+bD7mauyp/uE7oV/hZBB+3AARdQ/BtVtYvbO17lmtRscsijL9LWYJIE80WSe+nmAOfiw&#13;&#10;NbS49MBkrlXAoSUEp5wtRzgvqzMJg1zlOoiUDKVptIXCZxCOmvzlYb8M6H2JD5Jhu0eheIrkY1w/&#13;&#10;dcfo7l1Ls/Uhi9E8Et4q8jR3lBx7OMEd4KYs7/49RdScNMWsRPJpDXazWKGZz6jtmlwzpA8oWusn&#13;&#10;t6hTRUn0dnpgNyr8EvoK4XjF1bB3D7vNge7ad2LhSDPC8liLKMVRMZYBXAZsd+do58XHjP4E6BtD&#13;&#10;GDhsVHmaSrIdqssX0e22KdqZcp8gkZf1DXbGoo9pWrzXDD8rU9At5es27eIL11uW32f+SjJ/izUU&#13;&#10;z/Uhc/MlwVq++huPqsQOlAq9vVEwfg3YrxUGvi5fCSMZ4VuPK0KohhVNzKMAqjy5MQXTIQJz0bqH&#13;&#10;fosB54LW0ahfJLXESxh6Xn9bbszwOjd9oetxCm4IxuHuqTzlNTR9XdY/CJGSqVBSu4Y/poxL0cWN&#13;&#10;BmWgM9LOV7iQZBgnvenWEVG+1+/zH73/5fH9N9mKoMrLF1dDrh2C8K4BFTBE9zCKVcsjk0B2wiVs&#13;&#10;7re6bqlQiHO3n8gzUTimX/CyzmhBuXpO3JEwPvE8qEpBviYrJElg/vy3gulBkKy5QBB5GAvFrMEg&#13;&#10;F1ng47ls1ofRswWgaX0fr17GdAB4La97lczXU8YGpmCgpPvbw1ZJJkiHHARty/SH1Gqa/ISZJ2v7&#13;&#10;jBsqTP6MdP5++4rUjnxUjDNq04Hk63WLAazrJl70MIwgS8mmgUOLHWuxUDrSyUF7N7NUNaFPXIsl&#13;&#10;LHidXogTYb6rwumiqa9RhAebmldr7keVyV0OaMtERXqY3SJAt2UwZp9Z4824U3ny8ObX6IES3Qgx&#13;&#10;NN93gv6g+ZdCQN4wKhhn5cNsVn7YbwR15pNdofO5D0VvqcqqeHZHqc9J4txW+C1uquszRfhOtnWs&#13;&#10;eNvRo9TXpsXXePm36RvF8qcGlWjM5kO9EV4CyO8JV4xnXAfSmyWRgXnLA9jF0DzWgWkWSMD/w3/7&#13;&#10;v62PVYuawaSexPRYzWTfh7WoqhC6eV+yp0LHXHjFJFA1RfsG45QU0sDYjtdj5tTgbVq2ZcsAU6kw&#13;&#10;LgVsf1/m0/Me8rJul+BCQLDqOp/s6AeJKQek0m1MLObi142w5BdTUF6HpDNBRVJW+9tgs8OsQbJ+&#13;&#10;xI3oxoCUkaOyFMIiSBiDD02bGbiNVxLzlDmliZNIvA2cYIDH8y16rI+CCxotWq4eAVIwks2s1D6J&#13;&#10;og9V3Hx0jkIMVhcSDDynnBmvhHM4GcXieZiHZat5xZA85zedJJKRtvFiI+EUW4xd6WRrRwctgoxQ&#13;&#10;Z8Zwz03kQC0h8aqBlE/OlIBIss+dHK2N2QMMCQBKgljS/T687D/dhowK/v9Juo9dy7YFQajT22W3&#13;&#10;OyYirnsmMwsh0agWLTpISEg0+AkkGkh8KaYKXlbmu++6OHHMdstPPycNxo+M5LOnVbgmhNLp2AB0&#13;&#10;uC3mfbjUCNv7oDjDmLjkcs4YNQnVQOPt8rWk5L3ZZpd8hRI+1XJhBqCCMuCacIRRpoQqS4rxhUm9&#13;&#10;bQ6ZpHHp+50N9l4yIWSd10JqWjGPoK6bYI2uquwzTDxEbvxYCE6ZGOaw4kgQGDcYAQb5/eVtLW9a&#13;&#10;KJii5rwhu9UF3nEjU2JwnIf6of26zNIuvBJbNpFDwdtogsjEuoFTNEyzbJtQATYDYDNS8LQrk7X7&#13;&#10;06flzT00e+OiAQkbBxuKgSNuu/rBL8HM4xZIUqlS/LDTlSJpMbpiBa5tyPtPO1xgxTgNesRB1iKD&#13;&#10;PFyzTGxHm8v1dRnLrm5KdBQLN02EISyCjwlxImsOCYA23W7LNlvJSEUquLn7y1fEalQcZdwliLRg&#13;&#10;1Dk/EhVNDk23CzaidifFLHwRGY8x8lNkVFWqXZMtAhOOai0jnNq6s8mBlKClGPJkUqaZKgExVk09&#13;&#10;3q9rMisspNK3YTikyq/bD6f9miyCJK62SFAsdOvMcFqxsxuKBaWQUh5Jrrw3iARrC0QIEZoKVQ5l&#13;&#10;Wgz1Uw5QFet8CrFjOm6GExJdgDYyTBmnOixyt4OZTG8Go1TXioIiAMgU1EibxUFAQSgVYpqQ7b7g&#13;&#10;SAANLm1RgPV8ZarJlIFp4q1aty2WokmmId2uNyKUwNiC6N2q94e3y0AhZKJYQdiKm0osfiwGlIAo&#13;&#10;43f7gplKAICMGbQoy7atFnPVXNlt3Fc6bwl6m9OBAQKCrykLbtNEWLN8fvxipzCPm6KQuKyl2OYh&#13;&#10;JN6UyHWHVLP4qWQLaSJK5AwCyJNxuIJojpWWGWRSkL17xmBB2zCsFRE1RUiAkvE6rYd2B2CBiRoX&#13;&#10;AsRIMwiVjRmUjCpUpgtwU90eOBysWwnlGxiolBA7IRKJMgO2rhunMke4rZPgQoVIFS4xRWO1fvAl&#13;&#10;rtE0zzu32MiqCIEriUkVZ0cQy9nXdQdhxGVNqVznV8rBbbthRmPM2ad909sGNYkUJe/FF+RLKgxr&#13;&#10;V2BEKJe4eUPQ5kjJMFkfqKLjbVrsihVtepBTEIw5XErUFMBoJg8KxJVPySbPJIbQQuuTCTglUrWX&#13;&#10;86WmiVI8rNvh4RQ8moNvlC5midPiEau4CGbquUyY7aoG2s3YRVDpje+bJkC8zCPHvEzXP9Y3Rss2&#13;&#10;zT5OoukQACQbWjJAWHBJohrPY982VKNtDc3pO7ACHlBKVmwUM7SGu8oSOCMxevd5hxXIgVLEQUaW&#13;&#10;UU4AA4vNh8/tCmyUdC3lsN87O9NCr8O9AHm7WSkoRha7dOB6tY4XikBAFGcJWEw+rI3PWeUNZCS7&#13;&#10;suWGieRyNLHMW1E05lIKKgVxZEOJhQJeVYQV0Qm8ZRKwEoJxQmZLD3tEUAI+eXSEdVpgXtlY4///&#13;&#10;8JGfHnuBpKrGaUqSTZePqlVK0vPHXB1rM99BjEi3gFCK+XbbvLOP/aHgjI9ynW+qViA6JL0ZdQ52&#13;&#10;f6rIfVBtzfrucn3BRnIS1vmFcr3gsN81xdm9OG54QTRl5GnMS76rk24VI0rkaBrFjHPAZjfZ9TY+&#13;&#10;tnKKawHImyQYppobGF0JNZXv17WQCu86gYqZRuC9E+jhpK2NFVFYSlQK5dSS2373gwvJR7jRSUpB&#13;&#10;tlymPPhAWtrLjjp495Bmv+FiGOXV3m0egLwGP/pbTAUEjirCGWKSu21g0DozNftO7WWKCVFkguNF&#13;&#10;S7ECT8Yl0VAavbOrk5K3vVpcNIsRtLIBJIbv3hJghBaYIu8twJBghCldZyNqIo8srUAEzXiYZ88a&#13;&#10;BZjPUlMOfNxwrogksEC/TouxlSCI8mFbUwc7Ll3wiqnMiykhlrSTnbkthJL7NjOYFUqqEAWpTdGr&#13;&#10;vMV72+ISSJbEEIAgy5bUTRtybuoyjoUBLEO5m5AwWwCInDVdGt0tU8AiGtYNE8yk0Kh4gjOCMGSf&#13;&#10;oyi4AOJzDHaxISfIydVzzUlm3hZGyTpNlBIKBYRuvefI6NnYilfjOj8+PXkTcgQlJiEJX3RsozMB&#13;&#10;eIApSZNFgBGhOSC93g3DwpJrDnsAaXA5R7wsM9dy3mYf84H2PucMGWcFlpoRZmtDDas7kUVyIfvt&#13;&#10;PWSPMi1EFF88pCajvcDWjLLWBcA6JEpQAgEQzmuGEZuNb1h9v82qqbTWjJKUsEdwC1HJxoQlZp8l&#13;&#10;l8ogKdeU9rDr+/0QNtBJmtMKA9No3i5QKV1gI2otggbKhzBsw05pVFUReNUImxChrCBasEIY/Prx&#13;&#10;Mpv1IEX0HrIiNJNMglwWG6/rkspa8RoQSBmJGMscrV9yADP0BYYSLTFinG5texSoDtv54dB+vd4c&#13;&#10;4xAFrVQCSUkRKSilIJ9LTH6bzDJJzYKt8ZDVUQQ5u2UrqvPAQwaxzS6GWEqXxDzcSoB9f5jzjWHi&#13;&#10;g6+rGmWGQcQSBjjHvEZCsWKIwmDLshpOYM2TyeW6LbYgz2McHdXc60KxFxVOwUqkK4qZgM4tiB1w&#13;&#10;DimD5PhiJ9kz7zNhteM+5whTVgGv04goggyDWEyBvBVAocmsmimz+bRBGF3iE4TiOgEQKgAcL44J&#13;&#10;+O3jayHBZFMKYTULBuIgMAAdfwAw0ZoGnzijba08XUEMySe/WimyH52fVs15XmTdhZKZwF0OpVQQ&#13;&#10;aRpCtjOklZ5xZoHmnk5m0ZIt66wxyiHjDO+b3fIUc25jmZcMAYNCpsAbTUvJa/AYVdGtVaeNmQXV&#13;&#10;FauWdayONIYZMzyscwBIt86lQlQd5vtj2yKbSYIIFogJEcyjTCNctyD0abNYIUEJvY3XXiqH5rZR&#13;&#10;bp1DTHonV+8pEYrV2KeyBpJIKsEECJDed9XL4HLhCdMAvYSKE1Zc2NYiuVj9ViseUiYBsUhbC0gj&#13;&#10;SoYEsqoxditx9SxxUAFSNSvAgrJpw0zUqwmJRH+zfd2/nwdJetdmjouiWRB0v11tWBBnh9ODiXPz&#13;&#10;IMEF1ZVQjElOrE1M4tXFJcX1DmmM2QFvoaxw4fK+GMZr4JLHyXPUhBgR9jHrqnFg+yyrzZsEAWY7&#13;&#10;n9IabQ5Os6jbLiKBGBxvllG5a1pN1Go9KvjYHgrCyWRJFAMBaAgZMS72AM8FR4QAwTFBqTEVBFCA&#13;&#10;/+f/7n859CdKZF4+BprmYX3eP+rHL5GxLYS6bw9KYb5b/WzAAN6JX8+Sb/N1yVukAUqg7lw/Q93q&#13;&#10;pq5rjynTLaWx7kvePZm4rnDrCK662uXkQ5r8+fs//xRWKyF7/3Yn9SG7cJLVt/u/SVmrRgm7z9NW&#13;&#10;gAgJPdNKn/qA2cW7iYSYOxOn50/ah+HbaGa/oS20Ev3+8nutlTMGdp8o8vuWSphuEVWMN5hhpj2Z&#13;&#10;j6dDXEkHehfTeRn7h+V6C1Chm721WVZtHYalTnAuvHmUPmRr8ylGBk0pQ6z6P//pr34rx9138Tjv&#13;&#10;897iYShfUfPkr0kASn2UrCaeQcsPz21er14713l2FbFqEkCq7q728qn7lNa7gmaC4Ha/Ek52XL3d&#13;&#10;vzVN31e7+T651F8+7k3VL1GIRJuKTsP74nRU1IHYG/jT54dpnp1PVUNzQNepoPqTYe/7ABlDdSNy&#13;&#10;aCXqYYQ8DZc2LuOCAq53uIX9OG3D6hZulD74kCQVokgaVpdDpHkGXAoluYipGsQCMdmmqVfSbC5Y&#13;&#10;dNr/OK9bYqZADlCdOie0vF3vFSw5WAqwNT7XU4W1t8YZAy5kQw4fxdbgweW2h3PegGoO1kGJ7u5+&#13;&#10;hyE7RD3IN6cPbLzeIGdI81W4fpSn9rDSoa5Dhoyzni9wuzvea9jqCtDYbCy6T0x8Q3MVOUOAP/xT&#13;&#10;ZqNgcBnfEEjasgxmXpsDqJfk/boeus5d8Eu6csWXbdX4MY9+R3S/b3GozDJRDs3mD7LKyNy3PyBq&#13;&#10;v77/Sjiet3k8L03VFRdL8DJqUXLZBtI+IzfIqvOZDPne14jX8Lp9GwZ/frv+9OWnvy934b+KhFus&#13;&#10;Tbuv9/NwX0qAVlKqcF3J7XbXj56xfUK5JXq55mgSLQgckV+jiQ5pCdPKup3oO5PLoW/FLUVj4HIN&#13;&#10;x52d1pNuz2mxV0NgECwOBFT6aZ0WBiFkc8t/ZALwKrftp2Gaha6sJfgyeZEuaO4ejm/TGRRAMMKz&#13;&#10;N/O8b3u7rnHMnNME3cn6oYbI8Qf+HWZRiki81ym/JEcuTvAqhFJFdv76Bwa5LoxqFop9/v7TEu9f&#13;&#10;6sfrso45PjUVYZAIeV9XaRYQEoKYZvhql+O+rRn6t9sFOJWBYdJ/XUJ3BR66exmqohp1PJ8vsl3f&#13;&#10;ltDWu4pVHF+LOzQ7fpl/peSk8i1v6fL7/enUrFOPQZYM+/my3IaOtZO9lw14m3IiVbaSapi8xMUh&#13;&#10;vS/gsoYJcrO9UgFd3qRqtFS3ZStUNkegVggBuA0jSeHT8T+cb7+rPnPyoBFQ0CzBMrErIYd129wy&#13;&#10;3TJWFW/2K7oRfIrBb+PFVLgd3/cV/XZNTXXerGeyC/i9yKZtiTWXCjyaFAVT9+uoIaNaTMP0jHJs&#13;&#10;dSuritC39wBoBBX5+f5HZRX7/GX1LoMEkv9u//04LIwY1j2sw+tPj9VtcT/98zOUMKiILaZEZB+j&#13;&#10;jWuTT6iZUPplu/Ua5IA57FeS3799wxzzTtTcOIGZkNYVyNLl2+v+cf/dX3/45ff/JDlPMS6lxDsD&#13;&#10;YTvWxFN9NcDH2Oya0XxtU5ZIJFtqLSIVUopPtTAAUCne3142gx3CONj/8OXRDZsjddimRqJlmM3k&#13;&#10;SQYVSKLvHk9PJSQYsmO5rdrb+/DEyht9f9gfcKF9ha6L4wRDe40RU8zG8325+JpVkOUo7LzEVv0I&#13;&#10;lvjnh+cIsn83/amq93SXq20YtBAL3z9JvG7zON3QvLLQBRiSLpCdSH29Jz9BlAvDuBAUNOkgAAjX&#13;&#10;85wwQQQsn5o+XO+DWbktVNJf3t+6pxpsI6V5P+ThYAurAN3ziJmZQYCocJnxH/a1aw8UCsHw9f6V&#13;&#10;K2HixigJMFga23uwIwjRU0nLsF2CR6Qk6mrQ7Wyd5nLoHt92BOf0rJt/pPkHLV6+vUYIshKURJBj&#13;&#10;XFehP1/dC8plPt9TXTMqw2xa2inKCikzmC8pSGz8thy0ttoNf6ftTtDK7Tf3Nk/3HLmEe3qM7to3&#13;&#10;KebmPV0qRqD162vinwGiSVTYXj8MdhsJeRkSZdlvx1rHFMGMJGQ/PT3P1w/5XZ1iFkRgBP/29gvv&#13;&#10;dS2qZQ7d4ROi+pf5Bpfr5+NJY3LFANIZ2EQNWgBclgFA0PzAhikbmxGpI7ybeUxDOOiHIYGsLZhD&#13;&#10;k+QQuUv3pKVhYp4ypZgJxARDXaz4br0CS9y0nvtGkrjYdda6vtsbbGNZwLBOtKn26NiQMSNpkNgV&#13;&#10;wUANYJnshLkJkUPAJGvO6ywPvaVQuAtrW7PNOMdIaSUo5xIidpvebnnIE+rSnsCRHA8eJRvvielc&#13;&#10;PCEAhCZCIAg4f/17dzyV6Mdty4Sh7wSd4/V63Xe7P8YPWeuqVsvbwjYHBAsci23tNLf3SQBUBLnQ&#13;&#10;VcjI4JpD7ShaGcq2KNpLXd2XUaJ7gk/Mhh/rzlXdCAtpGgsS4x9Q4IhQk8nh+bNP4eP2vgP4j2gV&#13;&#10;FSfRrdg2QHoQScvSYCCvC9btkDwIWrYpUQzW/Wl//5g69ojQmMluhchyVmfUn/Y+hnVyPDBrl8fn&#13;&#10;1v4KXtB7I5uwhIIwXz3mOjOJAr6dRwRpR/yEgdvS/WPe70+Is/t0R6xQVPEEYiE+0NNJTe/erXba&#13;&#10;+W4FUxgNd4ofQX6NtrT8IaBS1T1vusWnXTSTXwhjBHM+zhnF63Zr9MPr++8AMZtxTWACjfOewmLs&#13;&#10;lJD2EEAh2kZnFA+Hdoalbo0pwCN6tPtv99eg8aWYHiPx2E7beTEfcvflAXA3O8zPYKJ1X5OK2uv4&#13;&#10;7iyReLUr5vWyTPfJA9r6NHZPx67vVTbjcHfBVJXMGa2TYW2TK56YqwyHBDi3fdvGGsYQXSX2ocEV&#13;&#10;J9v1Q7vjaM8176dvq9yvr1+/Hn78caa8hElhRQhO0aWemnGTmcfk/P0OSYasTB+qhWpCHwv/9kl+&#13;&#10;Wboqw1Ry4LYAQjNk1SYY2kLMQtVGrMBkt1lJVHZ+2OZMtkLnetci3cxhK7akTGBOAoYYl9Nf/xoJ&#13;&#10;Yarz3H4i9TmO9oDJuD186e63MweKpFTXopJsjtz7e3TcLVV1yrfxhbJmNRzOitwAACAASURBVPDi&#13;&#10;XzlAwfkH0p2edoBAQGHcHDscLfRLWRHkAmNzDzt8xDr3D+HjmpD4cVtCNuOP+3oJ5y///B3gwAJX&#13;&#10;kdMaB+h4Q48x+nwuQIBrvJOMnV1BNvCQT7LPIcWQ43ZNV/uw29t5dUYQPbkV4dxvcStd5q26v4xx&#13;&#10;o7mWN5b2luO/7GFJYDNVrWgBArO4uQWxNQ8//PQn8nY+35ItxSvSosds7plgRxDcYHNUZpsVo24m&#13;&#10;MHvvjJNzL+hiNyIlb/aY3RaXAhBtjuv1QyAmiYi51LphjVyh33NtHGv6L9cx9BkDWnhLy21D+2SX&#13;&#10;6U9Pn2zOG/PzYiTT8W5rqlgkLgYTHJO7GLlCfmHH1+s9MgJYSR923/TZWARqplgkAZXMEF4vC3a0&#13;&#10;X/2dJru463lA6qsofVyKSu1WG9Ac/v31vY0x68/Ol1RQIXZfhIvwY/AHdRirqaKAxDEO7vjDAyQZ&#13;&#10;YnmfRtbAKFx1rvqaUwQ/Pr4xot/XFWsZCfpT92ccLALCe4KquPok6r13EIFoUBLHDr2dl1ww4VzK&#13;&#10;2Zy7DCHFRMjbDfOan9eP3a7Zs/RymTysVudIoDgBEsEyjKhtzbCdqt5uHgUUTZJweUdzAigmWK/+&#13;&#10;W8a6rZ13oBBCbIa5kIL/h//4vwfng5tEx7cPyHINs3qZXIXujJPZmgivCRAAM0zldrvudvtoaZHW&#13;&#10;DxKJ/rebbXiY6uto4nAFIMVyG4qJbXVcLTh4/2CWifrLFBlvMaxeND+8zcDGZF0tjwB8g9msZq7h&#13;&#10;g75bMnlLQKy3IGfYGY7xJcLiS4+lo0bWrqphSOsywZ2qkHeC9Sbo6lCRKjBWi1Dilhg9vfWOr3tO&#13;&#10;Xdf7kVMVTq+/jsnA62hinfMxd5KXTWnUKb+LeBJ5NdLYx2I3CKebhkDBsIYyx3pNz52uRzDZuAzm&#13;&#10;rQ4krXYs8gaOzzmEndqms0DRRefVAk5mflmQQBTVcFNrIU3cJMJ2XCo1CsQ4RW+XO1TPel8AzRxe&#13;&#10;ZwSh7i6GQmYSuOwaJFCQwEbSvCy3meMdGH35UMLFY/XHHy+illzRgYKyGVVTG4YTcu/50nQViBGM&#13;&#10;0OI75S6uUOIbKbY9qKtZ9apAVQb4QehP5P1jBzJfL6Z6eeONASBDIpPD6I7ZtRjLL983KOb0stf7&#13;&#10;a0MENcfKfmRkTQGEs6biwOEIJaIekcepziSCvnB3wBx5wZyWUnCN0TistTrW1+k6N3ZVzyT8nZ8C&#13;&#10;ppqy3VgAwYQQxCgVcLW2b7WCGU3u018ev15/5WvzkUcC9HpZXqvlJCWc7uT9bYl43SeD6DmRHu1y&#13;&#10;Y6AG53rrE6OQCl7TQl+xXwuH8EQudy/qgPmM6RS2XolQiC0SatO1QEv3u3Wtrjc00x6nzdnK3iME&#13;&#10;1fc6BKbiUdbSpEr+S4QG12sNPr+n61bgnJirDgu8AA5vt6+7dCIpmZm33T+lW3x4/t6m8jgGDndM&#13;&#10;4FTNm7w225Od8DykJvmU8zmU5XDcv4Pr8JWhnAu2uvRK6oBs8eExNhpSN8KRezWg4MHkvl/c8rAt&#13;&#10;6GZOx8ObUQmyXFKiWLRcNNYUX9veWgxT09VbITa/UEFe/riGaHY7HcKsrlifVJLZga1RDo+SqsOE&#13;&#10;VZVmxr9wJnIKjcqW3UK7nLHcj6wqgPi716uK9Vqy1XR1pelgUZD18uxG8dgFxfA5hJYDFIJbFrDn&#13;&#10;690NrktVWO3Fxzyt31fVTazVrrsHgxRfHK7aZlyXrP3n8GNZZQW/w2K+ye9qVst7DAAs4gqb5Fy/&#13;&#10;AxYAl0gqIS87vIYPJVKqZrLuABesU2mraQoUOQwMXhXS+iPPYmWlT7WgByUWgGdvAKdIMrsgLG4J&#13;&#10;BYgza5Ll/MUl5/uDGjETAMp086nDG7ZJ5p31FWE1QdvHRHY3DHPyqFr3W5wrTXxeopIVslSiJWwk&#13;&#10;WEVL8pOWRXrS/PDns0ubqs1E9NN3XrHqXczpcPP5DGBlMyNcEIJDdHGK1bXqijqfQq7nYSQCg1xV&#13;&#10;hWBMm6p98IUOlqHskOcv2zYTGNm2jwQCH+RiuiDxP8wlb6i1lU8DdZpZIoO8ostl3lhVI0S135BC&#13;&#10;K12iDWUfFNXxBhdaIYpIghrhMonvyDNN6PL1tdMdCw1yVc+6tPdwi+gONzKoG95zlLdzPz58Iyoi&#13;&#10;rZvD/R2vHbIIwmmtFJ0/nAYnf4T0Hx80kGXJv4VppkgJ6RaPRAv9ttu1PORXZDKBW7aB76H7qJhi&#13;&#10;UH7A3D19tgtKBjuw2nIwG+iaUmqbMLutcF+S4VJKaWb3hc0jdGSb8bhNsDx1anJxsiwrsWryjjxe&#13;&#10;3j9VAdsq3XqDUNK8JlwOccnvD/oQ3yN5h3WRYTQCy3fJY1wEk25azVOqbthAcMWRMME+7X10aVpF&#13;&#10;wDl0CDQXte684Q6VwUyeelhIhUb7VT53WTUwGRJH1979VPmAOKn45RZmAt1h4TLka01a+zVuxJOD&#13;&#10;pRQDgLeLAYTzXZd3U23fUrmDPstZ5tfMfNLRStQTT1IgRPZl6xhzUOrYNrS7MVyA8QHmK2IpgmxK&#13;&#10;U3FNtg3xrw7Kt93DcS3OsVBRQBlmDeZ8Eia4hFGmeuw+qsuDXOwTBoc+WpLLgtAkvA5M1jgxuv+E&#13;&#10;7Jnw5h/vm2h5IL0D1qQ7eEh23tkZUMy1T6fS1A7PcQSYgMKihT0EDWhuLr4Es5NG+c/G8SxbSNyu&#13;&#10;RBoD+spiUwhOZvt4ct2oMCIUcvAF5DPEwrJ0dUIawU2QMTTxGGWeLbIEwHu+hSDsur+rpCi2ljnX&#13;&#10;xYoTV9+IUvMMHn2LOHUgrYZaWBXPNCDX+h+9pVBDdqrAfS4AyYIbQHD5bc9RnVKprF+pczl4Um2S&#13;&#10;FhRjvo8Dqutt7oBi6ZA2ZM/juy/O8VaF1SU7Z99kSsBoA9hQVUmphsM9QfDYqt83KCkiVOUmaeKh&#13;&#10;wTpBLgr1rMqMrjTv4LlEIo1SpqifBkhtKAUs/ODmuQl5f2JxVWGbGlnOG4NgWx/Qz/2C10u1yeg8&#13;&#10;oaTMvfEkYt69Hv6AX132/amfi/2U92DLwWRdFyes8dhbSSuDuFpNtj1Yu2bNMcEEcXFoQTxj5gJW&#13;&#10;T8IGYLIAI18yk3dvjiGxmnoXkiNBQLUctOAeTiQ8FLqEkhCG1IAvVKLV3E/70474wT7Vj2/WZ7R2&#13;&#10;SIuRrAyajQaB0YGMkVry4aRph4eoFcC9W2oerpWBpOrvGMWVngFYS0o0oXwVWGjKqQtmX4cMUEAg&#13;&#10;U/7wyCGvAG7dGeODM1dMndhELrQirR0Lc4uS8DL8biKktxqDCgGS7jffIVgyDYkoRl5nPPXM/OkQ&#13;&#10;56UKQBB5O07ZQgRw8o5xhXCBAdDsI2OV1RnvPNJoM8FGs1T8cNmnXFJeV8gknbaqYLZ6zaN+FO/h&#13;&#10;TE+iMT8mYGJC54Afenm/rlweSTOxThWKsCBlk6xuZ1MKIE2wzY5f395bpA8mo4zWDGqVTFqa+ml4&#13;&#10;BfET5RZkJnxWZtUP5uqXJRMGe+aMCzcLq6kAEXMUCl9lrjcmG+rxvAH+w+MzyJER6MaK+1/3AiSL&#13;&#10;Byhoqaiv125lvy8wzggOdYZvxVZINFNhUVzva9ggL9ysCZQSg69uXp2oYkHLjbOd6rsSfCNLU4O4&#13;&#10;FgbQW6ffPoYhi1/HJKt4s44Lnn2GbK1cKSh0z80lvDjbsoKovbYPhXXi3QXuiL7i6z2tsKn9agoE&#13;&#10;IMcybT3Zrl5XVBZAa2ihgRWOG0IADGGOVWaUt93ORa+lbhV/dReWSBpmvAtgwr3s7jzyvSjYCODP&#13;&#10;2MGzcH6pjvyXu3N7tm0Yu66m8yOmaNiKbHKry1r2uSfyd29vHGYFCF9ElluAZE0kjXpDN6IYxi2G&#13;&#10;FSIixLRB65eaJFlmu0Pk8lJFUG2QfA9u35ZzWY3eYERcYdeQOcLE8n0lYUBp05xU1CL1bUmSApQd&#13;&#10;ExQKmKMCtd/EGR8wt2LfSVIWGUg6T58BeIoBSWC0vAM74ESE39ViB9kAv+VaeNGU/hkI8xu/qVb1&#13;&#10;rUKXzwhBYC20k9aV9USzWjlE8qWWnuIl2e56h6Rpmuf9RlwNyjZZ5zCRcUoToLnbgE9EAjZ9G+He&#13;&#10;vkdrYhKsmnNwGLV4H94KZO5eRcYJDFtf4BYGtYfQbbUmKd+dfVnQoWkVYTT5tJvLhlpHkWfAAedG&#13;&#10;06a6DsutbR3zah80Xm9AYx4lNb2t7sbKXvua5PeRV0zsRCmMXidFmAvGq7yr+ghWC6YTTfxUjxas&#13;&#10;SeH/9n/634xdT3VnSlrLwdzu3CxC2lMtiNIvw1SrNqtYs1wlO+D1r999t76dF8Zz1ri2jz/A32dy&#13;&#10;c/dlSo3ec3G+v2bHiav4dh/46enftljrk2RTxxn3Lg27Qj5cI8rzo/xt/sfD6Vj1+j7hRqXvj1/D&#13;&#10;rDty/38W7hsZdr/Cdf34VbXtPSS5jHkruyjhi00ZnQ5ZEr8hwOzCqlKf6ullbk4IdPlG7+kNh/AR&#13;&#10;SRiC/4uW5/Pk7LyUNwCcpKCjcr3aRlejuSz5TNr9RE9d27cI1TBU9AtEzsV3tf/s0wThOK7G/jEr&#13;&#10;ebCAbZfX5hMGxaroIM5Wh1JV5PRDBwwqbDknfkSi5ojiaZoiaUwLfQLZpuUWBTfzbBhrlph1OcSN&#13;&#10;8OjjVx6Crx4IL1vkgFUCa5Z3kLEXxWhZ6YN4ep/WrnnAxouPUFD5WC/6Q4iKAUhDKsx+/DZ8BrQz&#13;&#10;AJ2r+c/ioa+agIrMkDJ1He67+RO6faN1ufn3/ZD+Vmz/Re6/o8MbnRDhJUvvIS3eZV09xhpUbnoH&#13;&#10;5l1V8OuIYVvscZqecxyPB2/zhfX+esa2AItg0dVmqst0RWU91LuvX3///tNnWOJrYV+OKSV36loL&#13;&#10;7zqdlutAOnQEGzbr0+4QWiUxtXZpe7aEa62aYqxGJO3psBjE2aInbbbgkY2i8ZNUT+f75af/6q/X&#13;&#10;09bn+vrHB4mFFFuJL5L2zyR8RAINkl4UF67h/Ez75g5Ds4V0yH45tfQaX11sOyXxOsj1larqNaBg&#13;&#10;IlSdjcnY+IzD1S2Sa1xQWNa+++dlDNmDD/tRMKy70zh9KByVYk0rakXS2bqVxFTluGWFKaAVVmY/&#13;&#10;Q1Subx+LjZHgeZ0wBiBpset/nV7pJx2fOvexPPWffv+/fnnQ7RoDwYpv5F/the3ANf/yJez2bv/x&#13;&#10;+w3KZihM0YrxKkOYmV5sczr803qeL2ZT3316g6EAQpIp+K523k76oJtlxBw93d+C6AXGPOb8RD8T&#13;&#10;iHLJOKT/tAT1qUJdgNNJ3zLa8B7tIrTF/eHyFgjYr+JUk4cqf2b1G8nn9WaQi6X/Wt4xMFVY/6X9&#13;&#10;BLS8fJ2rsrfTtzYxPhZ6SIOUBHrkx07nSHbGjYKt2QtKH9dlQRQGKq13GSEdiJjT7O2LnQhp/yCv&#13;&#10;rnXtn+uX2+2/qZJZr93j8xX9wd5aFeuInZQHs5Wv/3gjXSsWyIHIiW2BoW3AMgFu1wJbmljLb8Fu&#13;&#10;e3LehsfTc8SXb6/+dDjEvGzvccAfKyoLZj/I8XbtL+MdkLUGM6MWofFpRLSrb9vw/Kf98O46zI68&#13;&#10;di/XS7i/l8RkxmCJ8SQQ1QIuIcD8R6U6bwTS7bf2pumOX/hCRfKQPT+/Ewi3lWqaYWqsuFzGTskH&#13;&#10;xQHS4/t7zVSaSyvrPwwyY6SWN4pvqUKpXXZvL//5l6pSOWGLjKbvno3skO9d9Sd335bBrbbbf+eA&#13;&#10;sKkYYsy3PYRUNfRhDo1sYkhFM58fu/xim/zv5XyEYlc0suv3j90d1XgI6OdLTX+iy4xBReRuvv8b&#13;&#10;e58FBY8/7DuY34R8W5c1Ak29T0638nr90OiRAwihOwP56afdP/7966n6Katq8BNFuGbSu5/99SKj&#13;&#10;3bX7eHVnv57J8pTBLfJ4lP+6/vFg939iD9v1vemQP2OeNU7yt2CfT8eUXEjrHL9WuTZz8gaop/pm&#13;&#10;MzTLjkc4917ZFDfD1YShFvX0+sL/o6pvnveeHC1x/XpxgYALMarIofzca1HZMLF1WO/LOhPy+Pt/&#13;&#10;foVt/6t5eziiQvgclo0E6nS2hqA6ZF7/pTGzcVfX+NwcAFh4uLAHbEF/XM6mvMff9XF/+f3T8XS7&#13;&#10;X5+/CIFysNcdFn7diHMPlIz0vNMpbEvN6ndf0nAXVp749/Pg0tu2F+1573bFsgqINqJ3H4DtTkUe&#13;&#10;xzfQyld66BsTPjbEbWNd5f238RwkXyv7/y4RzxWs7qPLsEE3RxBsNXt/+fkg6hfjNFEHUnG42wD1&#13;&#10;ez2O45fnkVJ7fGiSi68VNCt84s+p+pgksEBj+nh1/2eEYF0S/VKj61dFKS2UI/Rw/Pz19rEyCioF&#13;&#10;NRjmy+cfH379L/MRNv9SPwryZouiJOByX0Y48zeh6GYCTLV8yMha++0MeZ3Jh2gAGCLDPmUfUNgv&#13;&#10;KB/AapZ9202sGst5DS6kvHvkPmfaVPChcW/nDGh1+tSEavPhKCG1b/+OYBUPKUiTFAXobsCXx7YM&#13;&#10;P0spHY+2w8md6rbY1YhEnGbpDj81P17+NjgbQ2bDvLni3hGc4QTYtm/d7X2oWv3t/dtB1Ofhb/3j&#13;&#10;btlsOJTK5KqtHCzF0smEu93WIf9EHzx2m9rGpdctQKfmgo28umW5VfvOYtbBH+DwAUwimYpjMw6+&#13;&#10;Y085oFkpqnbGJIHoriweB921yN6GV0szEw0Tjleomd59uM3XlgxT2FefzNMWOhcFDCUpXYx93VAs&#13;&#10;snop58OzDmnyL9qZN6gj3LPH+qncQrqm9HsCZHOrptnl6f2a3ntYjjZNf+rz/QPHJCFG79DszvOh&#13;&#10;/Bu7J9egYnEirBCKVZ5yvm5Jzws0PGa2pd3WbHi1m6vbPoXTBDLCmgbCy368/t8/PPe/fwwJPKcE&#13;&#10;FMfrfvl1+KoFdxcDTnO/7QCGkYRtuA18Fk8qDSE4czr89PotcvxNd0/bFn2m7hCUo7tdt40bKsAQ&#13;&#10;j4Q47vju91slwZYu4r6KY/NithdjmRrn36c/94zff178YbRf1ePjP6atJ5xDgQMz2Xx/+n7ahvqh&#13;&#10;KW/LeRpoUmBp3LHKLuXNomkJu79eBgNhgy+xtCw5W0M6s1g+nEINTdV0HRuJuQ6u/LY/PYFeAULX&#13;&#10;+y1xPm8w5q5hRNfV7f3y5fAJTW8iPGiMOfH/2PrqsbYZsmV9PVPpyg6h6gkx/eAA0t1xPv88OXTo&#13;&#10;fhrfSKyHXasiCN8hzzOKZeb7cDPivEyRlMjDflzCUBg0is848txivwUY8dK4b8NN1m2F8QOvkvcJ&#13;&#10;BBDR2mGw5v+6+csv7I9aH4L3cRq+Jb6TzZ+Pjw6LC1wDZ4lxdsOk5/ewRUZLZOrMpEKyRcN0xbKd&#13;&#10;XD60alW3romcrTyXv01X0/lVz9pVQoC6EZMbMIUglUbr27SU4zKbSMkxfKYAVcOyTOsssTVjGhn6&#13;&#10;neXd9Geb3wAEDx4+ItcRHG9jmwmdlw7np07d1O7Jt+OU38621bvp412duisLVb4nnIAiEWx/H0pb&#13;&#10;py9qtuGJhBGueEc/XS4fktmmsYd9+tdfxx3at7Zu23Er3jnaNX/JaxGfu8t0ZhKgcTYHRRXqDmIP&#13;&#10;hI3u55//y65SH6/fTJjUTsit75vAiqchXmV7+GZ3lZHNHx6Q/2ODA9fx6uDXy6k/BBBlj1UCgeuv&#13;&#10;LkK7NI/HJZj9p34vXmnXPjztz9vN35NI7kji2ZC+j7DE6J3hO7O/qBZxGL0uIz9NuAzI73STjIe2&#13;&#10;IGz+9uvl2Jwqh3mfuptCLuQwP2p5/7vfNT9OE9bfyenb8pn8EH9bm891AuA2zBFnevT6+Phh2Vjg&#13;&#10;/qGw2/I441+BpZX+9f3tBFs7ay1wzO/XQp/muqzCbMK1vwmGhmUBQl7syGZXls2pPM4yeUFzk5h8&#13;&#10;/mtJ5K07GvKbkw8mr/5BPbwmLjadVrKO0w9fehEAuEZSdaQEZ33d7QAfD9V3+XqTyyz24Nt4r4jc&#13;&#10;V/1rCd3n729DaZCdXq91fZxmoPoN/oHy6u/vZ6bQdd60rkmiSyYPNWrh9dsw8NytSzg+//Tt3//1&#13;&#10;U5Gzj18DQLuNAyJmXn4p/LGxc/AXB1XdPDwoqNEQa8G2dvJ2O8j9OybxPAmEw3DD/+N//79SXOqu&#13;&#10;DttmcqiVPByORaXz6AvkfnG6AuNqvFmm9abEIQS3mLHpBCIYMhAy0KA5CVzL3vjCE+B5Pex2tBCA&#13;&#10;c4nQr6n4yaYrKvJycZ2qzDAZCJPm+GrmvDWMLNNgEq3qDgUU1lnXe6lE11Qhz4IKKWTwG4q0FF1g&#13;&#10;cshC/rCamfFmW/Ny/Y0KOi8bJY27byUnSnOEFQm200IRGBbT1Z8JINXzoeWioIIlFUpMLiEBicQU&#13;&#10;0rLm5E0ucRmX+zojTlKmMSWCM8KRcfHc7HBIMkPRIVxELEg0FaS54Gr9WNxlwsZuZmYqF5/mqwMe&#13;&#10;JVe01t7fsgMAiLajFDCqCalzXhOYE3RONvgkDjZ6Ywst0cHMi4hziTFAxpcpJlvW1Xz6vLuf3whr&#13;&#10;WUi0FXyni4F3NGCpoahViZgzWRLdIjDO3eZtXS1OKCOIcCngvi2HfXeNa+aM4cPpcecX6032syce&#13;&#10;VpnozHBhFJBtnDGCmCtacVXRPWoiJIjCULaIJtzi6FzZfBVaihChODKjY+IMSC5jkZykJc4GGhU4&#13;&#10;8suy5G+vS0PCANPh894NI49itN4SateXXddP4+otDDy3IIYCpwAi4KbQy315FJKRenMAMd5J4jcM&#13;&#10;CLvN6/ntF7TYWqt5GWt2AKWM9zuULCy5GItD8BjuVQtz4hVOBN0+zo1gArHMIQMsbhYXTHiBUILE&#13;&#10;6qbyi6sJ3XGx3u+wrebFCKkhw9NlIYRMm0HUV43CHIMNQgUBpsvqE6Ft7QCA0RYoCGaZFDJfBsqh&#13;&#10;XzctaXt6rARDglLdiATu1tCE68zvdjpU7ZJ9lJhu8LGVcd2KqB9+aIvz03UVWdxBwBXXXZtcmm4D&#13;&#10;ZnTaFuMcZngYr5iRo66t2x6eD9PdJhIw58vqJO5ICIWSTDOscHETzKGr1fk+TtkZCnHwRcMEN5us&#13;&#10;vwgITd1Udp3yzrg1iKq2MWMscI18saNd4z0JIYnUw7AihQXVAPDFnH87z42uaIkAlAQLkDgRv1FY&#13;&#10;ilENQ76YQBklgrF1C5gnDE3XcwTk7fWXirGcWEjhtN/RkIigNGGFUdwmmkjGMUbmF1gYaSuORMZI&#13;&#10;bHbICsvnkwwO5pUzEqwnRNoxcCkBRpkhv/kVWk8t9pwzapKlUkAgMMfDNrV6b2HkVDMokN8QErVG&#13;&#10;p121lIIiO4mH4tjZrFhUt8Vpmi0sIeau2esdE7qaR6PkUe3qcRjNFmKCtUrWFk6r4KGHk445DR+g&#13;&#10;RQqLeR2kpm3BiDYQEj+45y/Hzc7v549CIG8a5yyGkDSxhhqlUkoh1G0NJAoT6g/dCXFKJedxWtFM&#13;&#10;uB5vtkSwfKyi7zPGb7dNVLygSAVJ3kGUbreLYgRKtF2v/P8jCD6WLcsSBKFuLY+84il3j8isquzs&#13;&#10;phkwwYwJDMGMAROGfEJ/AJ+JGWZ0dYkUEa6euOLIrQVrhVBDCCZxphrKc3KIYcT1/er3WFVFPWWu&#13;&#10;KE9dKODw8EhUwqgrBLx/vCVTXfSHvuOUUF5ydNltRfDbdse0YoYMhn6a+0EBHpZgjpLBnBjHAOTC&#13;&#10;+Jd/+Ievf38PNB+ej93YJuPH84Gg8nw8BNgkc29GWqqX6pgFkEeVorOl1OBbSnTXUldKApQJA686&#13;&#10;irz5Tgy7WRMzjBZaFeLFTdugeil8G4dl3V9fJ1l58hUDLIgoMFMF7WZALTsEBKFfPn2qe+XqgAU4&#13;&#10;nbi7XkBzzPv63LY7KJrh3QQhZPWlhKS1NKyGeYZIZswgyBV5LXGFHtbuKOla0j3uNFULiItZdcCk&#13;&#10;wuVoHU6MDVwyJn0sxsB2kDkCsznUYkBkcz6t1Z2ac7Rwfd8LkwXVlGrNOJhykMDbrWcDFKVATBGO&#13;&#10;1nNSas68azjnlxr7Q48J7CS/Rx6ypwL4UnDL3W5zrmXdovcx+PPprJv+t9/el9mFUHZnQCAIiexQ&#13;&#10;y0lydZnXo6C6aysvsEoaJKXttkaf9tfrtTv2EVRgEmQ4+yqQ8OpYC1wXQ4gDsELCXCXdqNZl1byV&#13;&#10;pEnFl33DqXRKmBXIjizbTrHo1aOPCaOiJN0dhBXCCipFHcA5BIQTzLlcUdpKtGvbHQSXy/0ObEpQ&#13;&#10;ZlgSQ0PT5OBzTYgT3YaQ+exvoAOvX2+iaWezKS9gXZTuYkHIFUbEOl21wHCkJfOHYRgEPYsXCNLx&#13;&#10;1K/fP3KmGILzYZyXbfhlcKHiwn3YtUEA0GUP7KAgghwiAIDfFq4lpoxBgpdbqh5zhDfIGjX0DcjO&#13;&#10;2e08kFxSezrmElFFDGMXUy+zN+tmFkJLicHhKFomE+GMckFXu5ZoQvZyaEXCdQAccFY4DBgDywmG&#13;&#10;NaV9ySBzJhQRBRJqk4oI8UglBYy4VNevHy4kxlnNue8OU1geHnspSYeU4m2B8g5tnyopoJMKM1K5&#13;&#10;g5AMeigfoWMkbSGuzuMiBCMYgOgRH1pKD60MIY2PnwpEt3UtCMC8xxClkPP29seXx33eVXNI0FMK&#13;&#10;CaXRuFY0rRBmn8fu5Jy3FG61NGrsFC6pFIiJhtN9y7mEPKWYYIyCAOcdiEsMOyyhra2pRlKWXq1q&#13;&#10;m1sx/CgwKUag7vCIAUMYCNgatzVD77OWjUq+kFKBqRgTpgTAebrNqYTgN903sJW5pMPxsJBthG1M&#13;&#10;m+qwMVUp0AykLTSXQEnuBhoqQ7BE71AF+tRy6lOpCPHpMi8Y3adNkgqwzKj6GiDw98uFauaIjysM&#13;&#10;LLo9QsvxUHcf5vv8IAhsZSuR1vQjFF+ct2m52cOngYl2vq8UMVhdyK6UQgtetS4IbbOtPjeSCsJx&#13;&#10;ZRD4bnwoFD19+TzP1/WeKcCcQlsiJ6LhKtWcloiI3F2CEDqzNFTN8wobFF8XORynih4P0s13u62r&#13;&#10;8aniWkHKHhJNsYewYoiAgelYN2/8XmgDrAeIcehQCjstpGZEEEZq7Pve++gXGJGzNjZyFAibuMbs&#13;&#10;CROgBRQJXAgl1l4NzSRuqdc6cSwbCXOuk+FyaRs+J9RFGCCuSvYa5Era/gAAIABJREFUM3p0APyY&#13;&#10;75WT8nNLACImXP0YxCnXrBRLi8cI7csNasGw7rpm3kza70FJiCrCsR0YYxARuNtoMtSK5+Jczh4i&#13;&#10;DBGpPhSHECSEZFB5BimDkzqARK63N0yOjT4ACBAmx/GYNp+KBti55FdjQG5Q2YkAgNSaQdOfW057&#13;&#10;EKBsc4U51lKArbGS3gZ+Yg3zu1tWGNO36YJht8x2GFqBex8XpkomHWelOgA8ggxRJGCsWvLVRi4o&#13;&#10;I/V06uwcUC2c4UorT+rUHHBEa91SJYgWrfB8D1XWmC3KERCDMZmtaUCTgoXJHXtmAaF7rb40koaw&#13;&#10;IMAhYoHCFClFSEq6la2S3uWtHZmwDJfq7cJwaFqZrD/2Z1QQ0+3QJUxjI5RZQNNrkyzChNFifa5Q&#13;&#10;uPd93t5O518Wj2xxiukCq8QIuH33+83dHMDHB5WL0wqWCs3iY07dy5O9ub4/1oL2EENI23V6aPs5&#13;&#10;r9DCDAPCkSg+dM9FgEgjhg6GohphaxhamWFEreDgIJVmDLpt7kYWZ9seDhDzGnatjhWACtME9q7R&#13;&#10;yXsnas27WQ2qKDf19bbANZE1gFikRqBWgjD+P/+3/1JRmfzaVaof9b5Z6wBpw/vCOGJ53TLeDudP&#13;&#10;hIFQrYRHxCrrcd7u+tTe5hXzrrOMTDeXa5YKT3AQ7w3XcQVrXhVp9qt7OqulvBFy8E6cWPly/scF&#13;&#10;xh/+Phb2eGxT8GoY5q0AVzgW2a3HX37521/+jYHCoCei55xs6wXlfl4KkLV2ed8GAEuMNGxBsfvn&#13;&#10;L7/WQvYAD6ATApey3yr/0+lhev+Jo8WYf//LXQttGlzmyZfIWuGSnRIkAkOSeKUH1CBYr8udMoob&#13;&#10;FDMuRW/T28vLiXFICK6TIy4JV8sZuis22a9p45Jkr+Ea/vOnX91iAfHPvzbhFtdLZlg+nZ5rcRAa&#13;&#10;jBUVh7arYQEezqR36S0IT1vK5rqiJUo9eAdz3EgngQH336e2a7LUYU+Pw0MEAMfpNPZ7kn66jp/O&#13;&#10;dzfTyp0OkwkZyQaA45Eu3z4e8QCMf35+MPseGjCIMcc8Xe/sqXEhimGwBcaqsbmngKwhikK2RO4h&#13;&#10;KzR5DAuQhDLK3sNOaFku30QdIEEBWA+mAq1loCVCR9iFxjoDGJrLe1cjKJAAuUX261P728dvO9r0&#13;&#10;FTAMAOoxO2t3/2hCoqFPHFtlME59o9LP4XgqkQSDSw/Y9ApVPxV+fTNJatEM5O1jS6IdjxkVN11b&#13;&#10;fp6tf/jlDwNyA2KUE8iQu/FSNorRBjDZ4kFrkMMEarOjCOzxD93fv11PGkksPr5dUUvTvj2fX+ya&#13;&#10;Eg6ctg1tNr/BPdZ1PzK1mm2GhWDGhbj6nTuEOEdS9W0xwWRYiJOpycZGBHnCJLh/ZUhlg+TjgGCw&#13;&#10;835sBiXkvt6HUVrGsXPX3QQi0f2Kxj5+GG1wGfCpHy0uX9f3B3hC83tD+RXR3f69eCDZ6XE4uAML&#13;&#10;pazr1iDKsQi1ZAwTQsdj0/T6tqxl2oUim5mdocOnwbrcNme0FwZrZTXQsAF/wgTDsq/32kjYqZ9m&#13;&#10;7wjgTUkod4dDmVusdlijQvDe3k7tlwzhbp2HNFaXSwAKNneMuChCehccTG1zAlAjdi30MZmVVhc8&#13;&#10;sCBswPQPo4XBx503FM5hTYhAtK172x8wugNonVsUPmX7fuza12tgmqRlq9elfRlf2k/F726/8iwu&#13;&#10;cB30s70UV8rpCURgq2EZrVFR+DA0t0XKuNynhrdvbxOCXUVQSG6RkaLNIjlq5aIAhfIgExHm7vbk&#13;&#10;kBJhCXvKKJHrtw+hOSdobIWCOY6P24/9ELsA8Q4g1QMSgyjvO+W32+xMRDSE7KJnMQ8eToTwRo6p&#13;&#10;xpcjjxEYk2AUXMWzQA3a6siQoxVmqVl8v1P1dL+tA1W37ZvUSne9yZtJqaaEMxDPiN9KrTVD3MiU&#13;&#10;P8vvH99aBrjQqzX98XCo8xvcBB3qxjiGl7UwpSGsBlIXl2bUyZXTiYfole68s5udekz6XCgqsxcc&#13;&#10;IOJ8wAlqQGC3TAQSTGMetZxWMPxhfL/dr9Pk4eKCxBSBmghsFAc1pfl+a0+95jCZW2wbqqALewGV&#13;&#10;dc3t9zfWQv2AlugeM+EcI4Z8rvfoZ7PBLDfiKs6gRAzEvLyBGHCItj331Ma0YwpMhs1L/zq9dYg6&#13;&#10;zHpGnxplYrXXq7XeOkd6+5QPKOH73WHusTSHXm3vUbc8moAr0XQ/iM8QaQq75HecKcyg5e2aFtGq&#13;&#10;abr3hyZktEyzpNR8bLcoKPNDl05SXwo9MA5u13CSdXOlAoTRiRx3s7niFwWfoLAZwEZ2vDfbVx8X&#13;&#10;JAtbepds0RQfuDBogygjpFq7Ve4caZuXZVuht7uPGeJsaaJ535xUbZF5TYi2etn3ZU00cGFwPcqm&#13;&#10;6bwrqMqB4OBfe95jy9EQAVaUUKmUrh4KBlotMrv3yNr93DfFb//tR2YCeXfPvIqmSbF2/bH1qVHS&#13;&#10;bquHCNPDMnspGu8drYBQDahU5WjefwcV6qF94OPd3tZ6u30PPf9sbcWQCVn42MRaEoIjbESn4xbe&#13;&#10;v77Hh5fbZWpER9MiBDAZf707JT2rUosOVQpxoHsksBBaODgCCWKqKWZ7Q00jCImzuxNwbpQaOwU4&#13;&#10;/FWf5uWCZOSA8/vQ82Mw71h3Ztt7Je/3+zrj7uVhqlGbGdHiSoRaMDXvs2g+d1bGJuvjy+N1nV/4&#13;&#10;qeYZUTmvoYmgMoJK6BWZVe7Ji4aV2c285nW/V1YOQMruAHNitWakQp+Lg6IIKXAfORVtAOQK95ZL&#13;&#10;sLmCSt+J/nD8+fWiZfkDa7HAl/UystO8r5LBj+9/1wchYIKo3swuOb9fbiWnTNkTT7mG/mGM2QzH&#13;&#10;h8oqZil85KZlKTqmRHZ3quXdGJ1YVDuvYnk3TWgrvmEElCYHwVErBWYi4ZJxuZkj1vTB3dedCPX+&#13;&#10;sZwAW2KklB7Hfr8V9lJr9Y3i7c4yFFCPM7h9oR2rsPqARu7iyhEnASrHoXcSsuoSfTg4u5XsjlXR&#13;&#10;7rER6D59q5jd7yXUwntNZMXRpVi21agRvP/tZ/ZljWl4IDmnmBFay6h1DIYqxH1DDuLqHR0PFElo&#13;&#10;7yXl1/sNyYIJPT+cUzLHptUM4RqTybzz2ZtOifpe20+DZALf0a7QWnesIW1oHbrL+5SX7EFVWO/B&#13;&#10;TdbUoubFCIQftPYbKhgGFAvwbvVas0axCYfX5Xo49CmYjblTOUAahmdx+30ZzzKjDdyCVAzTINo8&#13;&#10;76QWIwiViBTNCV5zJc6BvmluFWHCBA3rWohidztJjjTmZKALWPE+hmaRaKyrlg+rj4Ig2lT7++1r&#13;&#10;24vNrmttj88CV+6XtCJXM5JMckiyN7Y4Qsg+h7/X0MhufVuex96tN4YlrNyTfdk9Ymy3IcOduRMo&#13;&#10;3rlbgpRBikIqnIVbigUJ1RFUj5rOyxYgRhDQJRnC75j/oYv7snR9FzymrDduOxy6KaCDyhhAu5kB&#13;&#10;ttfPHmWiUhfoRwYdwrSu8ChQiMWGRAFePMwpr/Mm2FilU3LwWw3bcvo0LOuNcPXmLpo1tBI7fZWw&#13;&#10;eRyf7By7tnG6xN2i1SpBPn/htTgjjmdLtprJoSN5ja6bUzAUNJpKS7jQqdbuqdoPSDlUAhVHKC6C&#13;&#10;xBsAL6en9+u8WfjUbKs85bwJ7jiu636Xulu2tHqvNG0H6r0ICDIUTy24OmsnBykVXQet7WqDMtnW&#13;&#10;oE882d7YTBjyMVaXB9pefNU98DESSoVrSJddtvO2SYrM4ua3n19O6popQaxjjdmSE/m+1Jq6M9d0&#13;&#10;egc+oVjXg2apu99WZ+7LnAExHiy5yKHT1x/3akCiAacGgVqLp91jLzKoAZRo98ooisFSzc74wU2u&#13;&#10;F8N7vBUuGU0wrRCcvFwGLWhwFVuitOcUzawlGKRFMvd1K+fU4Joezgqi8P2rrZLfcVCbYJz0Y2t1&#13;&#10;9E5SkamI9AO+Xd7OoxDIItpm57ZpZ1hApmP6S0hrUxUoHWv5nAwsyNuNsM4n0UBIUMD6aJDgol4+&#13;&#10;JqkVqZDYFTWIntmyw4qWRiMM7cfFsYoDI6HVj3FcpzkBFClePmYc00mwRaMX9eDCJFRCcpiMv9lb&#13;&#10;IP7lpJkFemzudoF2s7jeUYV3wXiu0UlcHHa6Ui40BLRE9/NjYQJX6m/JCkr9vtMH5aYLrEhwvXHH&#13;&#10;6KErBF/XsemSCiVlVDH+n/+n/wsXfG7P9w0i/5biwlVe3/MTGfN2//I0vNfwUXpOzjieQL2yRhpQ&#13;&#10;8vqyLeZA2KHGJOzlIHArCKsi5ld5w4fjxdtzJjVGpXmHLk0nEu9cM9aP+v9O/89jLw+7pYZwyjLF&#13;&#10;12R1h7/738WJ1HWTZBcnfhMuLk8BlFgT74Qnjo3pgXf1W7QvQW+5lQJwpM7tbS8/3vf+Abj1j9hh&#13;&#10;tQEO4zv5vWN9vpDfh/aPnMdoEphxwM4Qis4czycIq91ASO/kKB2IK6CLake9YSShe5QuDsj4QtGR&#13;&#10;VsMwXJp0PaVqOW3fatJ1ffJC0+Ebhn5d7scju67+ulDKz6TZgAaWRuSYOAecTVnf7WZMfqCyyaUM&#13;&#10;0+Mr2NnYJdHFEDcwJzFv6I/h7VpqOH1udmW4j4rlVG/5yF3tv962ip369Gh83q9BIy4emQqEXSN1&#13;&#10;COxJH8Y79lVN0bcZEnvr6hflcqWkKVoQ3oT1fiY5XjtRMmPExJWPVSh194W3nxbt2IHTHof7Dzz+&#13;&#10;0Wzm8fjwL/bGfAllQ9w/+OM277ygHDOpEWqCWyEsuHIJG7GWPQlzv5ROjyLgy/Fcl52OILCfXqDn&#13;&#10;xIcE3yt6OgJBHTK3CWgXK60CeZibN88/A8f0BhRmnzWzP765Xyljj8Z9IDir7dd38prxZv07zkXr&#13;&#10;p+tXy/YBtGs5qsAhvnxHDFkI0HganVVPyxTcx1604CTvQtP+rO03A6giohSx3ekve71B9QYDHBrq&#13;&#10;weToUpIElopOr9U8Irm4CQ8YjgS4V4FlmJIYyU9npQDRvmqmHvywlGxG2KhwtZDLtgKyTwsZ279O&#13;&#10;F3TP6PGCVnjez5H6yEJDOAhxVPk3a1jEp6KbsuH26AHec/is/8lckqiiinv9kTsm/LaBjzHTCWEj&#13;&#10;pcNloAvxt8BR1/Q/YsC0Piv6o2l3SZDbHeQGhI1yDis9/7S3F5zwjqmRO9Y+vyDZv67vYO94f/nb&#13;&#10;VfE+q0A53MMF3f7TYjbmUueCk7G06kaY+9DEO4+FB1yefnJwRAmjhLR/wOY70+qn88+Ua6koZvtK&#13;&#10;CmAtk+G+Atfqs5vXpTs++813Vinc+jku/Ti0YvOxKtrQxucihsGjMH27OOjaX8ZFbs36tJq1Nonq&#13;&#10;jkUx35Ki7quZRk2PYJd39bdxDBg2HeU1jE9V5ESn6NZSsOeLED9lQw8u+Hmb2OLWG25J7UlgwMMB&#13;&#10;ccHa7gBYZm3eQb1FzC3gKDHhIQPifoM+ZudZy+hfVVM5hZWpFrABKFgH+0uHrDVrcCM/fb9cqGgA&#13;&#10;yFPbdCvJM6RxKFSEj6kC7WJHFk7cBnbrka9fAo22vl9w/9Lq2ChEaQzOOHkKyEG6gUaL38xgeeXD&#13;&#10;+rGhmJEPv0/y0T+515JXSAn6wmHmdeag27kcK0LJ4zWriljjHPG/JAAhlsSC+M7bVWefawjgQT6w&#13;&#10;+AEK4EIA69AD+U3cDhN4vV/OY3PsoTZsn0bQ8puwA0mQIpSAyATfbAZ8AfITUNurzWJYZMfv5glq&#13;&#10;WAmhHUH4Y92BFFt0SyKZ7JiB5wVY7bjzj4jiuBvfBVJsk/9wvSx8SBx5koZrDKVxU6gcg7dX1XQ/&#13;&#10;FlMB6p02NJkht/wlTnIPDvIyAp46igj3BxasBsY8CWQXX2stdhHJUQUrO2QpkuY4RDLDvu8izJXS&#13;&#10;wJNT6VPPkL4LFMM9/NUfR3zxQFj1KRzc2zJT1LkrNPCfqwxLWWiRE1UlxQdBqPoNwDPKBOyF8T4+&#13;&#10;44QjRBkslhhzEuLNN1s4AJr3+sqxr92DhEg6t4l84EEIQiWuJt8OYcXbn8s3yU5pXxDIWehANt5T&#13;&#10;0pFM7Jz6Crv73RNDuxTR7Bh+BU/H+/XWEb6ge661FXDfL8EODF0kygfRdHn47bZoTi7vfyUVhbJL&#13;&#10;ASYcxFLCHgXtBlZTFZoXiZbv7fX065+Bd+TyTvbHKCN4AP9Ew8fttO8rYXVhkBJ9z670HGVjAN2t&#13;&#10;FY2q32x/om7crVdujszWP7AmN4N4W0Vp8koRfcuq3QiO3UAt/qrTBOvp06H2V+fj/FHInwWdyTWl&#13;&#10;iTU4px8/XjGkZ3Xy9cdvw/el//CJtc9f7pu1rnbPnLWqLJcXhKPDSJpa2DZHNjXdkOLu5x/7EJZo&#13;&#10;rED0XpM/Pt/uiygwBbWEKPm4r4hXdDbpbXq1CtoPOozPlPRXqG/bImQHEV9R2JZZqma1pgadMAZw&#13;&#10;bfiEyOiqJw/60094H4Z9t70SHie/lj0VRhtPu18GH6fw6/Cn7RimuWSq2tea1kPVw43Cs6ehX3Yn&#13;&#10;QHxiOuftvckCXdFdZU5xAiWAp9OX6qZJuGBZA4uoiFWOq729I1KKrFF44/Yu7oV+XwpOb0wg3jDv&#13;&#10;AjN9iYBTFvGBQg/1Dvs5wedaHQq1ISK/wO/wbe42WsSy7RthE2IGZFJ0wHgFXl3Ij8/kAjf5pa1g&#13;&#10;jiLFDkeKCXpfN6PFp9UERdlmf2Z4kwRy1F3tvf+lB3e7YoFU+1xU/vqj04K3cJbZldNuIq4M0NQZ&#13;&#10;QxN2d5dNuIcFc4nA6Tk4vBdZaYFpqpNFtTbykOHt3qihv7oLbnhqvU1raLndX0/jYf/Y4azjhxhq&#13;&#10;OOFbXjULDlTQdH3DiXwsyecSWG5XDFi4Adq9H47HZQ6N+qX+NCdS8xZyAYKIQ0uX/bY7o3s6+duW&#13;&#10;rcxPRCQMmF2rqjejJIMF+VXSDdfn65Tl6Q/gNbLZoavrWtOrDBOkuI+FmoaFD9u+w+lXfJY04Tk1&#13;&#10;H5aqB0+pD0uwLw9nMMH8gc9NvM0/eCUNFfQToR7tcTPU75Z/Dq1ynPLSAccMqDsaQ6MFsgXWpqUf&#13;&#10;mPKOKlSY1a/Sit9Vf5xdn/sFKpwYUPYCxxcri+9SpXfXYQBox8cWV5nHGPZRwuUjpiy3gGTAX/Xc&#13;&#10;NBi6VaeoPgCixeHdSXF8X2Ro3n6m5rHrczo16iqvZcYsMWrRRGszKFzSqJrSHpmlnFAA/ZRxum+k&#13;&#10;inZUD1Sia21DG4iEn+QlxKA13RcSkMa8BC+e4uVHTknQiH7od8oG+zVdDol1BAJAEytzqGz3wG5u&#13;&#10;FtXBDuSEqtemlOoy2pPnv7Afa5uQDHl+Onb1hggIELM7KIBnIGJhHuGYopTi70yzBYIkrMU6zgug&#13;&#10;z6cW2xtVbDffGaI00HeGM2Amx6fHKRB8+Cwcu7xsdHnN7XC+unA69QI7ZMAvza+/ZftyGnOJ1Awg&#13;&#10;fms43NbLIYtMF8Lz069N+f4339UlgfPzn/C8RxoZhx0E5KEPAEDawFtpZoBw4ufa1av9FjtOao7B&#13;&#10;7S5HKJiDFQYRMLAcbzpcfrvXg3gjZqhyvjjVgsjmEwdPDNktRKxCMziXcczLAPlwiUOED8KBvt3F&#13;&#10;XNwF7NkS87DH9eN/eHlOt5U3JPG6RHO4aLY6ueS3B/B8al3aQ/HQD7SVrSQKW9O8mUURdlgNN4di&#13;&#10;7SozoG0d9+vQqn1fysHnuxBUgLBPnKG5QVVx82M/yTumpX/89GodOSxvFNln2iQYbc9EmfcPculP&#13;&#10;cctXJFMoRuouFZ2sIww7amIT3NvDS9oY0aL7VGpyxCxJ3dZOn0qtmBUOrCkQe0quAJFdI8yNuStm&#13;&#10;wsT+8Jir2bNJn48ogfLTmWee4NyMTFQ3JzxGyxhS7fBUhrxPfYqUUoH/j//1/8YsV7zR3LxdJqDV&#13;&#10;hnMqp06t6KQuJDb2VLltcxxyli6AxLeVsAd41idEho8JL+5DChaNU0xsaE1GSkIPLb0chsi8UMH/&#13;&#10;4K2ScGXr31f9p+2hngKoG0OvHatsioWUXfTB/WWZpO7FRDv1ODt0WfMfhV/WecD6Pz386RL+Fa2f&#13;&#10;9rsllEORBU5SETClYx4cCfAzqpMMPyA61n3ct2jOzf8YdgwRJk/96t8Ni3RuDg+tIDDc39d3WeBC&#13;&#10;h1PQw2G7pU0QWbM2WTye1zeI5QQlvjUtEmm7ZtULQRDGyVrokhiwrw7pQJQjP//7JRXyWdNvJWVP&#13;&#10;RLofy+axKvS5yqvdYl9DPO7mceMdN4aReL/+IF+a9hAh27Kt8owTJJycC7nKzwVQuCwOloenKyec&#13;&#10;X8KS5z5O33pO/gOmSbXXr7ceH/v88ch6uwRABXj0X8FHf8KdsNv1uT8W1RBfN/L62gLul2RtZDug&#13;&#10;rJkDjMkHO9EnCR8JQ9JiHUUHhuNwBMs0gVhNpMJW3KDf/Tv3sUkN5wiTfHbBqiFz4ngNYLhbaCyD&#13;&#10;9T6E9KVt8nRb4Z8p9WRQqeGdsZCj27byttfwUcKIEWZ22pBJIAOEDcrD4uu6/PIwxGSvKwQ5MQnT&#13;&#10;8f23fzHNcO69o00GfmcF0Mdm3080mLEugI6c7ds6n4+n2hPpmrKWxlqvWEOaEbWp++7oPyYvHvWj&#13;&#10;Vx/qu1kIvA+yYDm1JrlFGgsn0/SMH1oXvGq7kB3CZcniFzov9yk6bKYoXyoMuM0DN/RjmUJTL3fK&#13;&#10;80VISBqESXUd3U0gBgkIzI0CXtAxi4kJqhrW9XmjYmwwwXCaMfa3iLSYaICLyH5SxbB0q4Jb4CKM&#13;&#10;AuA7XSitxe1r7tA+Re7SGOy2/CpZAmqK3amjs/mrHmoyE+v+0Vd690tiCpYKgLrPFrdpi6MPLFpk&#13;&#10;GVYe6tTcf9tl09JO3MO9jMO4hgRQbuWypheCtEHn2idxZ6p3IHlJaKE5rByb58BuqlBY0u2Cy+kh&#13;&#10;y8nUBatl+VfoTogN1oP9Ic9gffh1LCtMyzdSyq+//MM/3wE7E44k2vwVKzrm3KJbmkYQVsUcgW3K&#13;&#10;X9XCuiS0a9+J4o2mJxqP5DVjOT89DsGv8vbt1VIiFDldXtov99nfHd8gHPL3k+Qf39969DwHDKi0&#13;&#10;uCIEDl9Q2SN2ZPIXgGNMntvnq35TCmfjjE+fWQNcFoRH5+efvz8/fnYh8zJLpabNrjbzfxC7MaoQ&#13;&#10;tMj0aVrlvuj4lNDl8vrQDv5q/rICVuUJNSYXsAGD6vjnL/192/a/IxGe/+l8/zjhfqtj/uH/+h97&#13;&#10;uM+2kXRli98HRkY9nm18g7RnAdebm1B5VgWECYTFD2tMTeSItqSiUWhRcYgNneIPOWDd42CZt9/9&#13;&#10;TIR5mPq3550dsXbfol0WXcCBA4Dr0TzEHZfSR4mwgaPW0ZuEc6QYZoJ9XkiUtsifng0+DiBG18rm&#13;&#10;9uoSmzXLXQXOmhP/4rKxeB8QLy7KhPXN+U+85FSNh7W7nv+tl/zgSKJk+mZCBnMMhw+fyX5qGnkY&#13;&#10;7XEY6XH92xbh+O/b5SjY0SXb1kiCiqXdoCXhLb2ef+levP/+/nFqJFimUrBvyTCoEUISjyjf+lPj&#13;&#10;YCkHFa8q7hzJH+QG+7NMfd2humUohu7H7T0BMjBBS7HXix1ukDCk9HVN/q+M4D5DUcznA2/uptSh&#13;&#10;x/K/fl4Ah8ia5RQlwxtjzW0P8kC746FC2AXRHnKyeb6HycAHOAKBfYOUCQu4++l2YiKyeqojKZim&#13;&#10;KAfqlplkOtpBCu/XLSSAOTZ1WxKoeiDr9sXjcc3vkLQPp4ASG6V//W+t/lKXxCxaxFjzu3gAprup&#13;&#10;cxd2/DFvvxsteIRYiOHMost3JIV6vd+07FqpeEsdtk09N22DKEANVYc2oQwBojh//LMn6rgkTNUW&#13;&#10;5oCKEPh0+MBIf4jIURiW//DmgkuvaLtI3l/wgTktWzzxW1YeKYsegPhYQaoQt4r9qnWl9EfaECQN&#13;&#10;oQ+PHwDjZb+tSDHW8zJ1T8lncoPyZ8UPzknbNjh5zOy5Os3hAJNB8l/Hg9qua7+lIofKCu7r1/3p&#13;&#10;FwJUYIb8Ov37vyBOd1IF285gXGL6mfKTauveQmApu1xx5V9+3a7XY4UOn+++TCGO4Hha/k0wdU/k&#13;&#10;rJAkazmg5QQfcfeBrEX1+9vl0xe2+YsUVWdk56wIlQxHCf4kfwmu9KeHZI16TO/zBsRj3pNk0G+X&#13;&#10;+NDdy8fQtyiDkgonAwipheD79mYzLoLlBt/ekvu2nfVD1be93A6nppd6A8t+5SQ0xOFeTYtJpG9D&#13;&#10;QwT8mZU0xfjljbxziFqPRXwQJd1aYTs2IfnLh32TQu4uYEL4u+EuPrbE6QZ5JCMnNw3+Uf9cP0jD&#13;&#10;Vdww7EADU5tfN9y1VgNifty3pQKL6pJe/KNsCG9LJLcn1yP+TVTGnPTUb8H/2jSdtTqdt1cPZvzp&#13;&#10;XBbftpx03Cdk0uApYSzouiubplOvyjqTkAE82cUDNr+Spshx2yFcNT680RRGrBdj38+thz67S7v3&#13;&#10;gAoKZMfD1br2QVjwlvS5XzL2QFMlmlKe5mR2YQSr0m4bDhAsE+KKK9yf+TKhOX7NiXt31hIYGEDx&#13;&#10;z72uP7W/3YlIpZlreUkmSYQfxPlWHHcF/ryjo/uuXyBjFKaK+V/eXpNoqjrEHUBcP306T/eVamxx&#13;&#10;tQRep125LABtmz5U/aNck99ODLwO1lP2bbsdaHc352TBgTAb/j+yY8H5zW59kWT+RG1tSt1W2HWj&#13;&#10;CeHUk+nfSyNagGo+xNYc70u4hAi/96R+tbEmrIpeioMOZyjnwA9rsGoUDsUr2iUnIlqKaudiqkmf&#13;&#10;HtYUpOpjxYvdVAFn1u7f3sLx6fCAYl636UNvTxdAm3MTm41AsjfUVktJocb3g1zXD4rWc/qFuHwc&#13;&#10;x+1j8i8P6xqwpXGfVD376tgQWs6rSqxh4DsU7eB4/g5uuuCFQIIwL4ib+bqExQcD8AFsouLkHYN4&#13;&#10;QARnNLT931pz+FbKuh46+pWGfxjlUsIKUJ25EK0xsRyDlC83Z+lTo3fN8GrdSjVuwPUwPPg1jGK0&#13;&#10;GaoGun2lqO52UZKJVpeduPsbVo4dAqkY7DKE0rTtK4iL/66OD4tH/9R9MEAEf1yWKsrCcrLvt+Pj&#13;&#10;WWKZ75Db81YKasCed0+NR5Gg74/PKNXDzztyc+FWfSf+eB5dMqS3AAAgAElEQVRssmafh5o3QwTT&#13;&#10;TdNdcbhOZXz89YYCLGm3BSFlOR9azJ77/7p8B/Rz1dsgO2ry7QXqv5kjUgbAiLYMnRxU/b25/uG7&#13;&#10;7Ib9o5SkZx7O/9SScZ936H/+TCZpeiDB4uR49gek9g0asn/5zw9yM+W8Xe5e8f9uWZYrEkw3AmU3&#13;&#10;xR4ivK1dbYoDGHUZtEikncQ9rm7bMcJ0kWfyZF7zwteS/Pz1xyMarbIVi+HwD34zzGDrAGBNHSJl&#13;&#10;dS8BdWOwLw9VnNTJ472PBS7mLKQFVyL+acqxcIA89dnNOSQp6bsRzS6EtbRNkPGI4vdr/mPHU8U8&#13;&#10;3tw3G2gLOkg0oCqba6VKJyyui1eSYXJ9+3l4JMvXG0YHDD9X934/kEGi+Ld/XsmfyUKdiZ+eD3Z+&#13;&#10;xaDkaLOq60dUVD0PT/b+r9dMjC+cj4wdv18XxYXE8a/vrE3NuMKZws/n9ke6+Ge+ejMqmchmyT3t&#13;&#10;O6ORN5y1A/7f/5f/Ukr1MZdJOOaGfpREnDMNgq2hUNmSwiCtpNR9XiMvtNMFZLwZU2jJZr/9EBxj&#13;&#10;KXlEZM8++T61GKEtRZ6IykVhkFJwxSvVpVwwNBW0hPD1tqacGohCiLqTAawaqA7xwjJS9WpvrOXI&#13;&#10;3kIkXLLff/7mmxZvSkjCFSnAl1IKhLEAIbAxhiYIUM4rRTxYPx1b6Tgs2ZecMUi1ZoQpxo3dv0IM&#13;&#10;MCNF8XzbEROlVgTdVgMQiAi1hu9Do96XJQIM9x2WcjycJ3fhgJg95EgQZXHfQZUpY1Lc5fdZNsXY&#13;&#10;D+AKEojQguUJ+wpSuUx31hNfMogQxJgacER5m68MYSlURWDfPcvKzE5ITTWNJGRXa4ZCcVFVcSai&#13;&#10;CiARcFACIIh36GLkKUFAKO/YZTW8GzNA++Z6Mfo12M1zwWtk62S9iHQtlYsgSAK4kaGA3bubaNoa&#13;&#10;LQYp3ifKh/nHd1ABo7wsNrkdoZhtLm0ybpGA6HOH5ogkhAqXvd78RWkeUxQccIFd3GO2ndImJiKa&#13;&#10;PVwfRx7NSjNkTClMSiwKCUuSqqIUMkUfItyDD7Q0Vo3NIYTiY7yHIglFAFjnXGHNoVeDHEZxd0tG&#13;&#10;KeFgb7HLFNGYJEBOoGi9LyalkCLLCIGKAr4noyg3823h3qYFV2A36zerR5Yw6NsGe45JGOgBB10j&#13;&#10;hJSZUJpMiSsVxEwqktiRDY09aptjh8b2Ofm8b6sivAhAW6pjy5m2ARBx8DHc5pVSVSpWDDuDRU+3&#13;&#10;tIzdOK03QsCRtYaU27KaCkvug110owUX5vpOGGr7keo++33DqZBaYXzi43KdvItQVUAzpAwDmRMO&#13;&#10;i0kQN7q9hElQ+X6diUiE6pBjRYjkGF0iKYnkQ2mbRiJCl93BE5fJeFyCIG0D5vtMKksptqp3AGEh&#13;&#10;pKZ2rasxa9hR00XOci0Y4SQQDJXvOOSGScAdapNwuT41KpXSaC2IRwxgXJ3Zun6oPvnd8ovjhwoo&#13;&#10;eLtfyMqhN5wKmwri0YMIciEFBccSXSGIxGihx2wKhbwsZRfhGk1tVNp3n7aCcCywBXB47KO96YaW&#13;&#10;yTLCG9Vlm7Vi1gHG2hVsuFE+REpEy4aEvZkLhnrzr93p6CEWWI8DSt40vQr6EbpSIsOJguTIqQJM&#13;&#10;d+NYJdvuMRWrTPEDC66pJGXbEyEhgePjc7OXpUTI+G3fX0TLfUDeYqI4bbYcFm+oAxmEivnHvBuC&#13;&#10;oF99ie3Qgt313ZfLbcqMJEIQYvseMMTrtmOMRdPokxRRuEqjHFwB8Vq9jVeTYJNQjXHbUG640gUk&#13;&#10;G2bePTFSURUKySAWgcQaHJeVUo4ZRhLFCtPmIatMI7+ipxZls4GcBKMUymQSCqBrz9fbnpnGqQRU&#13;&#10;e35IG9BnKeTofPQ+MlFE367rWiPgA3UxMS59DXvrKScQJJ1xkQpg7gUws+u1aof+Pi0vj7pwKJSa&#13;&#10;4wqtKGvyLqqmBGxPx373lqjWohQNSI6xDu0O14A8joiPUFLWKeYpkSBaO01TWrZOp8mtgUMAIt0j&#13;&#10;gRGhCPfS9Op9eudrVboNbm0akn1erX0cHszbjjqmsEIVDULb7JuelWh2u6GwVFRDCowAhU6J4cnf&#13;&#10;ExIJUogFokR4XgMwixkwLREjC1XlbBR5MqkkAIDbds543x6W1QXSQo+IbBac0JqBD1pQKhnwhRAB&#13;&#10;IaUdod4TIV3JFrinT7/M0beKwTmZmNZUekVmH2vcqrsvMR5lYQBBCzbn7D20XdtSLXtg1h0WUNOy&#13;&#10;JMwbDjHE0Lht67t+nwyqcGbWAQ85wWFxwZkcZcZP7bFAh0WGCunKaoLZlxJdJQImBGFZrGmJEgiy&#13;&#10;XYBTh7AEESa7UdqbdZOQ2GCspoQBTGrnQ3Zp8z6CkHPY5s3uTqs8nE7zfA0x2lCkFKUW0YpYpo3o&#13;&#10;Uil7Xb9/vUnJKonG70/yFL1ASNe4elr6USzzHVc4aJ0z5k2T19dGyeVyoZLQUlxKXXcAyS7VVEww&#13;&#10;7TFCt8W0DSEieR1bzA5ReFckQoDKzRgCYPAoVhiCR6vzKKJceaXzMo3dMewREqrI4GPYnTXW7Lsn&#13;&#10;hNhlwSit0wU7JlKDOXDBh1QQiQBSkGqpYJuKIjrnSBg0faUZcErMPDc6uWjbUc1v71SzWvG+BUWr&#13;&#10;JJAySDWqKSaFfMnTMgNMeaTVJR11aMReamUUwiQLgCVSjO5zPAyipNq1Q7cZIQXIZLt7R0s0OVuY&#13;&#10;mlKbJEBtcimkrilCCBraQq8Qc9FmUlgiEiEEQfWh7HlbnYWIFD95dx/GR+cKBZrJFJbp1DbAMcww&#13;&#10;ZHDZb4DQ/58g+Fq2JEsQhLq1cu1HXBUqM6tqqnuYGTPeBp7AjHe+gBcMM76Cf4QR3dlVlRkZEVcd&#13;&#10;5dp9681a0Xm9OmCsyEpoUitzM61FBe2mp3GFhWAUYuQAo7LKkU2u05QwG6ykcl1nkkVgJNhWhQHg&#13;&#10;Gckhk8QjV8B7StFmVwjhMMz1w/69e7Or7YIlSFIsCqZIzpkQwHqaq2vXYS5RwHnGc56RiFDlIhGF&#13;&#10;zOd+CsKhGAhXiJZMlN1wUjXS27txMM8lkukGHILIzXNyXkBMI6QoObNCyaSk2633FlNBPHDv17dD&#13;&#10;LjFUiIlhXa8+JFpIwZb1Fk1kJn44tAqkGyWSx0L4jB94K0xYs1pmZcUN28YLAxFBpOHc7nMDvVks&#13;&#10;winYrdm3yzj7SCjJGJYh6ao9YMIYyIJIngIG0rpqjrldA8oC9ShtliVMoAFYxoTs4rCyhtl53nJe&#13;&#10;CimBB4oyXDDdO5yg1ZrCPKMUgOhC9M4oLPU05ILrFBLEEJCGqbXfcE5mYBKI1ieZZ0jQgB3JsJfQ&#13;&#10;0GRntzm4bhE4Efy02ZUSVFCXKeVHbYegqXeeJOMaprzDn56OECML6bReWFYum5/JlpuEIVY4t5KY&#13;&#10;03MC9HodG1VhETczS5m7GcTV1yyb3ixUS4owFzWM1AQXLciRQD45FFNiLjFeZACA5N0SUsAsYoqR&#13;&#10;uF3WTceILFegVAIHXchMIASI3nxKGNKIMMLOasIAi8gSj5W4uY34RWvMoGhUlZxHsLi+Tw4ALJRi&#13;&#10;lKTIOQcBbYuVJHcIceIC9Ss2s55btZ+6DniE3cqybAUeCJLnRC8bnFdgWeLJbQAD2cexklmgABE9&#13;&#10;JcgwOX17OTR7VpNtXqRiWG/lodysf37rd3Wb5SVgalyMBDhRdlk1w6Ru9yFgArNl/W4oycvmcruV&#13;&#10;THXLReHEglmWgHBKKKBSbKM1kwm9DxCyjUNCeVOQEcEW2+AnYxjKM5XnZWaJDi4SyKZxhTkebt+E&#13;&#10;FHo1ChG7roCmt+GVpZKsXfBaQ5YooplYo6aQxBJ7GIdhFRgqWrgYISdwWIioptkQb5uPx2m9la1Y&#13;&#10;ulk0vB9XSXdUURcMVRJCRpHziVgLAckx8DiSdnc3OZtlEkiURAyrDj5KQDIi5oiQsLgAKIvIWb05&#13;&#10;wStyJDhBxVFc+tgQQBWlUSoYAOayctHYZO6zNkAdlMeUmnkUXJrZpAh3QILkVzOXSgUdjXPd1OH/&#13;&#10;43//fy7XnrCcTvLw7+/686Bv62MI/23dXMT/33/5tSqL6/l9X7dZJm9wM8GM4/VPctcz1Z//KNhS&#13;&#10;qOa2LA1S/m1Su2L69VLs90Nw5vv5y3G/3q7VY0llfjqd12XeK0aax6mbmKWPT7vl1BGOcYkd1Xdr&#13;&#10;aW4j+iDyAzvd3gGOh4Ix0kQc/ul//OtJC3SJAdpxuwa37J+epmX1GJUV3y5jvtGRdGEVMkN9dypY&#13;&#10;PKN5W7d5MjuILEaX822L+KePJIK4aL2wIC6kaupVL7KCrgj9snJZQ/kMk7h/+mI9LIBFAHsNApuQ&#13;&#10;QdsKUMpJIXY8x1haj5kdDs0dQHOW4bunT31/fro/nM4uzSsWXO53Affj4PQ4MeTznw5ivhKEBOTe&#13;&#10;+sTZ5dyVpJKwHvUkdiLQgI3KinzWo9hYIHZZjaKlRIU2N8HkMxgesy+zMTDjIM94Xn57fZNZBjXf&#13;&#10;TlsuS0jour3xdP/h8adTfA0vmxUk1pkkWUzPVcXMcgtU/vT04Lu++8dXkB9KYKSQfd/lsfRxpcrF&#13;&#10;GejdwgH+lB87YfMV8lrCjJoF/OnPjfWOEqH1e70rCIO3cQ2rTkQEJkvVDec3ifBOlrOHt28/nvZP&#13;&#10;ttOmSdxW6+bftvHp8DlKOIDxF/vhx/tFquzjT59/fxl/uW/GeYKcBbQf07l5aP/49jeRK6KghVth&#13;&#10;8w80M8xfsJU9L2iElPIq17OdL1cC4dbD+qn1eu3Or/zLY16tggozhwrVz+FHleexn7HPGXXLJfqt&#13;&#10;zAjCIj/3iz8NaZogR6JVgaxzFR1jo3ElGa+/gxQ9oiGahBSkJSXndOk8Ec3isI8zpryo2gAgB4Gi&#13;&#10;kpf0vX8RhYjeVJlKfbyEBRflhinzTdjOjLBlWuoseZ8QywYDse/oQ22T9XH5nNrz+fr5T39e40Xc&#13;&#10;1fNo00x5U94Vjd4MBfCCXaMOebHD2Xh9n8Zpvnt8KkCsykdzfd9hC+Rfdg/8dBu2kG5iO0ZrBMk/&#13;&#10;f8zJigOVsaj2WTe52RhjnI7XoeOHp7vX7i2RPBRUCEkSXoRvQbn9YxpQ1hQwnrc/lx9P84S2DqRU&#13;&#10;lQVEuriT5/dXoJ3ZQCYUJfQXmG31MunZwnRcq0YWs/UuYzGenJLAJtdrlT1F8lpXSvqn71+v+/bO&#13;&#10;WpBBOpfrxW4pV2C2giTj07DqO8o3/wrCpC34ICujLU6EQjnOq1TNuPi4twlzRsQ2GbckluH3t4mK&#13;&#10;MstXkldroM7Z9fS1bPLr2r2BPRrNXfWAVkigZj/hdTVFVlOUn2/98eHpJMb0e04Efun++JCrxQqR&#13;&#10;F6txjUk99Kvzu4cH/V/+xmN42Nfd6CMSDsdhW8BinTcRSyTKkY37JKmgwzQAa8zK//LP/3wZxz7o&#13;&#10;LGsYLd+/v7aHOiJocdJ29Be4IjkSxaGocbkuJsk2e3LYu7usgltx2/TT54MH4+scBcZu9ndqB8tt&#13;&#10;cdEAf3eg/ftqkd192vWnBQTrkTkNr8Lec/+8qypvbAp+myC0AHuwjFZUxwEyshpeMurVLnt6M19P&#13;&#10;b6asmrJsGNffpwtHVN82dIScq+9/PIeMxMpDGNe5rxyWh39aSbjgoYmFXfoUgWCZQ2eWl8651CT6&#13;&#10;ppZpFVWZZwuXEFEs23bdMMgTSSUOjWhswT+YNb7C2+Pdn5doUE7UDQU0K6kul/5ekeMeaxLZvgp2&#13;&#10;/SSrphR6cSXjq99ILh98ETC+Xl8m3VHAE6dpinUqb0EzRBQkLKS0o8Euru8CjzL5RW95VSDArheT&#13;&#10;HTOk3Ne35fNP/+Hvv3/Na3kIHxiiOKW09LrHBZIF5QOxR1kt81KpPKCwY21MxELaB27HTQegK/DB&#13;&#10;FIIikAzfZ+GavE+YiX47u+f3+8+fsoddB7UxsLdabJt/Xd6m+QpARmzzcORAZ2DrNvflqMLoC1D5&#13;&#10;jPIkhRB8Du/Ld04FI0QJfwk0K1QEMVfrh+PT1M2H+gGxMJXWw2hDqIGmufIUP6Ai6RlSE9F81v6O&#13;&#10;VhnPwxatG/XKpWQ8A616NNO4a7MqHL4mG3TS3VxlGS9aFqFwaYwrviuKUi5TV5w7yLgTXEgw9MOX&#13;&#10;zz8zxKbtBSs2T3NVtdgBCyFV9H0+S2RfFkpJdrzMi8VEgN6e94cHdqXbBmVe2u39vF2DswyTksLz&#13;&#10;eRuGFVLP0sAhfKz2SSnJQwhQkBzAtfz54KOcbyhj3iQKsJYt6sAlW+Cu5wZBGCWh3NgFE87ooW0r&#13;&#10;FC2wHmSkYvljfhBt+fb9xAHbkkWGG+eolMm4wKhiFFtn4gRteKo+xA7+dv0bgFTrxJRmqIwpdsNQ&#13;&#10;sQ96Xny0mKP4gPPIFMbT9XrYeVbXgPg7frzZG8GCItlmdOneLTSWmDiT4udmMzrGJMvD8veXkuWZ&#13;&#10;z9fHYg2hPTxMp+cwrtG7ospdhHY6C1FMk96P44+ul6R83H95Xl4rtYtejLLH3PFVF9rciEdVkdMc&#13;&#10;9NAuXpMlaJjJejEwBt/W5W2dy30RIqybu7pdBaDz4mxAQEuEOhR8W1X2Gm7TDWXIeKdyAQEhQLac&#13;&#10;24hyzHgEJAEhHWeiLA+LAn/5dPB+MigPyUCdmMFcZJv2QvLZDBH39k3w5HOBrsDu70ob9ex0POUA&#13;&#10;xnG9PR5KmNVrWI8f9mnFPs9AxDGB6e20ojhOk0A4ILJ/eBi1raU8Ns10HeyyLXLseqe4gg6SJweH&#13;&#10;FIC6XqNJhkhfHPA2vwi0AzwEZa8Jfm4qDMA8aeHcsWrNNnu/LJLct61KaDXp7vFogknQcadDyHWM&#13;&#10;atd0AJ5eV+um/b2qYdYQEtaFgDDsqoIHHkbb7Ux1wxKpQmw2kiHctxkwnpMUSzfO1zGEh8Mxel0r&#13;&#10;1V02VYumvAuGnC9nnxDjDESnB9aLAWWsJFm0G7CoUvvQbOQKap4N75c887i6604d2uDG31NLMpbr&#13;&#10;zkCq/Gb9ZlcwitB2lytDMACKxy1C8Nb1Pm4VYt5sbVWNMCyzznnJLaQpZcfq+3QlGBdZMyyTIYDl&#13;&#10;uLOXJMnb2D9Wj/0YQ6BBI738eHg8SMZzoRWhfgY05n6HkyYyQmWTI9Uw/AEA+NFtOgyUZw6gbj3v&#13;&#10;ufRrKkkzIpdDGyOum2P/fpn8uWpLaJntwsf94/Teh63s4m9Bg6QRxBVk3gxby/KKyDHF1QID6Ox0&#13;&#10;UWQIBtXWQxTLYqviKJHCWYaIDaBnPjRlPnUdcnohySZPOAjnwRHJJf7LP/20fB/YPT1t4ybQl0w5&#13;&#10;t4cO4ABINAnuH45f3qd3F5xZF8k4dul8GQXJaZS3qHfKiGP+ZjuWoL96syzAkaZgg93ovjDIRbvi&#13;&#10;VYNTT4v6vC1DZxCSEWlRiMHOihqYHbdhEQBVB3m+9GWTWTBXFlrshiWVuz8FfWLZTnsAmQi3mZU1&#13;&#10;LGrow6YXQZvTjw2358FE592nj0+miyyzh0K6qTOWCEUhgyNaK3JoSEknINsG9SkyOuH0GHev+CVg&#13;&#10;VB4OaZBc8XHrNO73+SF4oLLytNz+8kt1ej0rnB94JjJJC1w8qPk1/sefj8/Pv2+p0tRjSQIDbAXw&#13;&#10;CY/jus3h0OQKliJXk11h1/cbDwG33J/DzHJAs4gn8MO+l/mdHrBqSSB+HFeGlVt6le+Jav7t23kP&#13;&#10;9GF/fxtWlOXTeqnvC17BMCbiiFs1IwwpatnKG5ykPfL27a0r88OYd02Wg3Wk2zy0bF60kgAB7SHU&#13;&#10;G88qqdNWL6Z4KnTpalJ7Z3dFe/n6Jqpy7/kw3+pDfTm9pQ2sblONwv/b//x/At6i7AnhP/JtxSB5&#13;&#10;lN7p9hAhI/R4/5gXYw4U5vht7hp3y7giRHUIsnfbyCwr69llEjqD4yBDyE2MGAq5bQj/++q0dUjg&#13;&#10;Z8O3dcSE5nnOTLaGN0YQJsS6ZeUsEBEhI5KfAlwyzjeXriFv6o14+n7XiXMEtr+e2ZsvWxwTJLjO&#13;&#10;iRjSrzKPXbyLzzZv81S4BD6p+mqiR7hagPzznx75KtWSjftYFluzE0ojew2zZ6k5VrMjMeGiuKzW&#13;&#10;wbFAcvMa1vj+j7qiwW1gGmNutxXbsCOmxWbsGYfJzPVANqgNd7awt/hg11fVUJalZQT7otLdmBYT&#13;&#10;Q0QBrN2omBycPRY0j6O4ibcxzSFkD43Q1TlhxCtvUwBeCaL7bj4DElyIcl1F484XNbI7cgEnNxM8&#13;&#10;LgwSHlFtvA/BJxjjm/EdaWnYkdbPELtIbZTI230kP4btB7G7w0PpDAoj9HEqfY6zIpa52XKHh4li&#13;&#10;9dNPihGewOI31ardEQKf1gvIShksIxPxFz9KXfAn113ugbtt9Wtn9Zmms/K/cH3V/OrvcJCwJADi&#13;&#10;EPUIeJEzxLdpRuIZ/rw7bf6m6ecQvrJu47rJa3zB8+xBVBGEvFpWAb/qrfD9i53yvEjO53aGrFlH&#13;&#10;i7javt2ALiX8ohL8rX3XKPotNWkJfD8YtHgWABN3SBOX7eTqOLRcgdYVXqe0vY6VhQhm3v2kB+G0&#13;&#10;hJ/n+n2vvMXbW88ESqEkmDD7xlO+r+1mciBPLx4uRHgGYwmsxsAfynwjq494GYAocEkwTf0hN3Ex&#13;&#10;qs0EhiKmYdKRXDCM3PPLsyt5Ztd52fu0ViwwvAbYz/lTo2fHo9zKpB5ESE5giHDlZ7acbUvF4Ium&#13;&#10;RSz9OL+XwWJiFU/Fo/32ajt+JIsYpVfAm+g1l5VZNlVmgET+m/U8BkxD1qYJPA/vuUQE3D6+ZZcS&#13;&#10;cxa2yz9i99iZWeer6TVOlkFbspQGthMKgo3w8ElFfYkprrRG6HnQYp6fVqlmqOWi6n8QNpPvkxhD&#13;&#10;Ky9hm6S//b++EeXTrgZ1vyPwIZH/3vn5uVkD8QoIQFkS0AbQmyqgrt8KmXMlkB7iKM0Nrdg9lT4F&#13;&#10;AzE8NX4HAgkgJzTfsD8yilSF2yEs23z0fifE3LsMpKSHM8onoEcX4eZJMnLurxniftLtw3W+NRXL&#13;&#10;cgh6DiPJUyISR8JYRJWPLRHrbl2A8jdwFVKm/sM2OxvX02CIxCbNH2zlCoC5LXMCIFkBRgD4SZ+5&#13;&#10;xNrkUJIx9ATjEkWhTfROYKO2kd8+bAIpoIp83fSOtBVsjKUuqs+p2PL19+dfHWl+AR65ZXOdKKr9&#13;&#10;2cdhDYOxXhEXG5bE8u6HWGHeqKyG/4KV6i7jtHq9T7Vf9BK1LvPmvAGkKjqY08iYcQhSlZbUE2Z1&#13;&#10;Qiu8RMaqDEDalPsduVl0POllYiGYRggWWGA7Rj6QZbthu+FmbVQzjO42xLIef6qqmPxsHXBy57/4&#13;&#10;3lSKi4uhUK0RRbnjc7KOy92jSCiGrypEdHYhqtEdUCEm0LH4+DaOEYrFjxhhxB1XISANhz/FLZpp&#13;&#10;oE4rdQgv470jUyoV74MfGFyOQUW7OL/ccAfi3jMCCrLie+TFbV2H7aapQhDe7IJWaBOb9NxU2QnD&#13;&#10;Ooe9c9n9T0vosxsnDR/ypcRrONZXZK48BNQDb2uZ/cnLkbQSZf62KchnxcO2oHn7JOA8eQaRGc3J&#13;&#10;DQjOjUpndNzZYk1WZ6Ei7IZvrMQOriJvb6V+NteYIXRW6o6xkqthePZ4AQDLUp5t+jD6BOcu5oSC&#13;&#10;6s7FGNdR4lW88zLQE4dP3OZK3KlSntGgXHQSgWOGs2VAILXLRo/x3wi+i9rYDAsZK6bAZMS14ils&#13;&#10;s86rPb6RH6+nbZxJ8IOA5ZJKmEpiLzfhBiC1eJdTcJjkGSC0EJBWizWXMg8bEmepE6PrBoJYaIDx&#13;&#10;5pe9Epf3gvm2xcsCOVgBMYM5B3zUa+ZXQ0CcVlCVdM82eMIwtyQYkSznooABQx3hKEu8erXGDeTg&#13;&#10;gchHwFg/OZWfH5nMYE2AcTGC82YXBICHc7bfhcStEeuFVXy+byuzLLw4iCSxjhMa7UqR38zwY1Jw&#13;&#10;fJvIBvGczBrLt62kMIZlt3xAiXVgTjKfdsiBi8S3xO04ZmMYN64rhWbdFcCa99+D5eqxmWqUR7zP&#13;&#10;IuTgrb/clWz1F4j4ZiVQgab95kySq6weEcL3h73+OmGDWQJmGesVmNJrhDUvUI98Ql4jmESiab82&#13;&#10;4WRO3AfWMBxranuLYPIMNrrj+ea692sZFF8BekFWMpbVQzgh2MLtDLffiTrIJEjRvM0BJbkDe+0c&#13;&#10;LaAnh1AkgCOETgijtw1gmKXOucZFNAZXuLawWUp0ASDnWyQIA8wwsYRlUgDr+51GSzLWQ8L1ZVnw&#13;&#10;4+iIBWQpTkXIKVBvP3qqfMigEfAhwRC52TxErCcTWfQI16tYQ6Ka8P42Yuu2SRgPu8766OOPsxIU&#13;&#10;qOTL15I3wILxtGUFe0Bqk8bc0YOlMyTDuFauHAsISWKIUWS/uhmltL51Rkj6Wu4ohWsH7zkmnCke&#13;&#10;YOAE6nMs7GHVs4nvgaeQ4TJxIu8mPVmqqzCXgnroIg7VfJG76kZ5ISRUbfBbxUnRhX+MflcLhSfH&#13;&#10;a8oM5iB6Q59VcmkFbiMhXW6wB6qv1r1gqGUY4WBGQHa14xbCHqOklyNdRZoAUWDRyxZx7p46/5UT&#13;&#10;k4WJ0i3lD+ofc3/JZePFkKHJBJNXdtOQsyW4WIfNhxlMF/ujbfMqI+t04SQVxQ2uXAVkgRXTTHhu&#13;&#10;EEtiYqNNSERcne8sn92C/JqjYyUKXC7ThCTE2YooBJTtZ5GElYpzKY0bIMkiFvvdk5sin2aqDnOq&#13;&#10;gFxSpMsGCQY22sVZIbIcuhAniVNa5rjdxzg80eIXnMkhWZgnHR6qNZE2bnF6v81FtmxWx5G32g3O&#13;&#10;Z8kKm3aYMqedgDSH9bQLFY0Yuwik8lUMpRhIRKZ7idkGkIt2B24MHf0coc8zDG7beou+2l+BrLKQ&#13;&#10;FZuYbE/ABrh4MborInZp3QLnjRQkjkG/GwCGMD1TxtaAYDbhzYNIOL+7TsmOEEiCd2j3bzTn9Xle&#13;&#10;Yt6YsLQ086/rLdte9VLTptby1Y/Au0SJITzZlRl3ef6m9vUmJKdEEiyE5bV06Vy02i+C+Z2dbIUZ&#13;&#10;HLBitM4zkfBQTSkAfzMkodxlIUpePQhks+EOS66rtCfsqlNADC+pCDvifM7QGhVDTdRyviKrjvvt&#13;&#10;nnqgoJ46nK5XQXUMJ0n2kAsAiZl4FBtEHQLfs8N90vOtlxUAACAASURBVCSDIgN0P8z8SzlueHD1&#13;&#10;ChIp8JZGOD949gqlhtlqHfrb9vd8X62T83XnoxeOxot5E6tjJN89lqvrjMQlPLvfWMq3m6+q/WoW&#13;&#10;TP1b3Gu7Yr9tcn4ezqCRPPO+Z3hFe1D1fminyI1kKXczHP2mN4M9iA/Vfc0IMRr7iALUHqxecPp0&#13;&#10;9yBm3UaDjAOa5JJ4OO6aA/YGTuZLef9erAghYi0JRCW/GnhZYC6l666iVAsyEvEyJH/pM5MoKSAC&#13;&#10;49o/9h+WaFmiOGIZp6a5gz0AF8wCfbHPzPo2ZvPPxeB18lC8YXeIJgUmszin3+G/tD8/3WZX4pIc&#13;&#10;GsYVMAn/L//T/313lxn9B1Dssjwb4FWpnuiHME+Ngnh7Mfx4POZr393LHKjkZuI7NlQgyy/xLqx7&#13;&#10;W9imW8YYneCI4hJmb5FPgHXppmsWzXzysn7S1J2vZJ6nOkzPTOXSgHHG+FN7N88TF3SvkRnXHOJ6&#13;&#10;G/R2aAjZ+42YYJZ9HnPhKSvx934I88TW/ltcf/5QBhuKYcDNzm2OGgH0DETTkCycLve/qP6arFlF&#13;&#10;AUFm0vMIlrAsqz1yn+xO8ryEL9oSxu7yGgoOVvagvsx/MxAHD7db0DN1uCIFqtEPWBxLO/slBquw&#13;&#10;tj3NWUEL/a5HCu8SBQbssuN5QDoSA2WkXLd/DXH56YFFYq0FKMqU6vWxg91cRSguJuTjiTQ0K0nq&#13;&#10;SowIdi8/fvt593O/nJCPFeMnuAQKylTbH/4+Jy9PHn8poYOX3gNGM0VNc38/oqCxoI1NMItjShBF&#13;&#10;DgBXEo7jykP++Q7b2LVP7LVmJl6YStFMcyMfnNRuPQ9vSiOJglc4VKw2hZv7Q43fO7a68+Gp3NDt&#13;&#10;SI9tzrTZZgcwNTEsHMTHffPv0k9pxlt0NG9/80uMeJ8dz+sf23vBVQWkwJG9nN4qBIUd1vcDqVaa&#13;&#10;UoPlII6FBHti7CHFCSPqjX5h4jPGfp6C4Edgnx1cgutTgodj69ftqNQ3YP5D8ajfLsJp1LaX8VQw&#13;&#10;WUMR8PcfbyNEtAZSlSkFhyAIgztqf3qdWPNkj9NsvWIjc881KO34/m2+kZ9+ImqKGdQS697+dWnH&#13;&#10;zsJ83w3wvubCeLnq5iad7aikoFBbTYMzzJqsTIOuHAG3bShLYUe4LJsBEYGkLa2U2imyNjUITkZ4&#13;&#10;Cevd1ZcNc3KdVRcGlkDazJz2Gb0KO7igw1aJzv8LLo30HyP9R5mD6/vbT3Uz2VXl9vFnscg2nlaG&#13;&#10;ypzvA8hD96IIxvwBG8swWfpxwrHF2dkNP8L5UzM6bSUgSKM/8lQUli5MTbshQAlYGuyN+4NrPExW&#13;&#10;pJjs3F+BwIPVRf7Xv73bu/t6uv0uirwO4p/JhznWbp6tMvVfMnsds1S0pIrv877M2e6MqLc2ff9h&#13;&#10;HGv/Ntu6kvYweHJ7vMs7zdZ5ExkuS9iN76r4S+F5bZnx7hefcNdvRXlX/9O37gXvghueQX/nEt1S&#13;&#10;2GJ8v7xlUEiHZlDt/oSSNNn1sOUEK7b4TVluZfb0cJdML7BQFS1qqcM8pkO+UFf4c9bfr5xrtb0G&#13;&#10;+Im93H6wSnpqGzV4sFsD5+pB334c83YBl/KjXH8Nx/yOGl5AxBlMIZ2v09S0DxcdJkeBipI4d+Iy&#13;&#10;//52u2uBIUB9+mIGjKAvNvIn9DCEvq3+3cvbRGV7m0LN182teVlgEx/4X8p0FCydi6loKxKDvZpf&#13;&#10;14095qBN5/H6n5rD2BPrnvrmtRDlGvVh95c2EpJgXgk4AaMiiYlOc+mONfaZynGeucscRQMxz9ZA&#13;&#10;HxEKqKQt4mQHoB71cF1R2S1+ZSozFj5lELyeAIiqrPx2Rikxzt5paqjsrucqR1sOcZeIh7lPU2J0&#13;&#10;9w2VJBVVI0TI/Fl/37G69oPbZopQ5jz/6+7tvVuneMftDa8U64rDZEfzwWx0eAJ/zoFMwSMC9by6&#13;&#10;sStVXK5vX9ijYKTK8JZuZaCvu7gSgMVff9X/LU+8ubLvJS12bOyvcDZttVfCDpuJOMczYsxHGCvJ&#13;&#10;3uGm3WjWEd4jgcvr9SoJDAPI7fEoa3ca1j81WbjcY3G0ZOmHaU4pP3YPy9KDTVvnU7cL96qYr2vG&#13;&#10;70LeouAnPIVjeACe5XSlwJmLpsuqAt6Xi/n6/Oaa6jFZtVtX/eNcekg348N/LUCdQfjynqomCWr9&#13;&#10;ctZJbB/QsGjKqIg6PuZhXdkS/epec73lvobh2BZjmBYwSrbb+KubLjVPp10Zam7cJazfMnM4j2Rb&#13;&#10;o2yak3CsfhgCv4av4gCh12hY3oSXi5qdBblYvdc+Cl5jX54miBAKwWfQ3W4glYzeq/6mxcasdlmh&#13;&#10;OrAWthYwOt+9vd/aLEfB3OLfSYkAoeuSAnrhZcoziQPC2M3LS9tmIYTtwUjGxtcBhXVCmYlw9C7k&#13;&#10;ZPB/ngPleQlPOYHvd8d8Gs7ubfT0PkBpStPcTBrjrvlirxfSQojltiQLjjNkGogVkL0I5dkeWT3l&#13;&#10;aZujWUz0oGrAfL3s9/cuit3+w2I0gYFAvaywbMVVhKnNi7TFzRzVDoKXnki1wXxAYQm5yisCmgTC&#13;&#10;NqH0y9xFTGr/QUz99VNZvd7lqntet9PHhwwv/kZksUsO/o0hBKCWtRj9JsXCqsSP5LfR7ElJDvkF&#13;&#10;2l3OjlHa/pSnucBVN0zARJ7olZ2uJtY/P/qTedqx9QpefxBwAC44ImEis6CIN7vzdNPQBe/UZ57t&#13;&#10;Rbxo2jjufG75dp2ZQI57W8Y98fA+6vnaAHx784D0hKK8yqZJR6/q6pPXUNdCwpwuEnzoxPrhcvn1&#13;&#10;w5N53YD/LrM7iT5gvpxsDNctCU3ddcgES8HwpubXFTp7qIttoObWZ229kkCYETgP1zh9bGDXQY5A&#13;&#10;RvSNliVOm8j9/fXxdLftbA+Ja+3jfDfuft4/qvc/4p9yZ2BaJVZVN+qCZyXh/V3BzZbKvHegweQt&#13;&#10;aqwYsN/vwP56eVnj7PEelfb9+aRX8FT40Hua4tavH2hxK1YPdIDHNvRGurE2VCG5a+f5WnDrU0n1&#13;&#10;bUciHabxyDK6dw4Wqv4jYVTdv590DZf+dfaoHuK+ltJhx1yhT4K2Y4Pw89yNpQx9hA3rgREpKayG&#13;&#10;sfdpyYporrcQIcJF/XpVktMtcY8kuPPBxSWlhsvZcIyNXuPXW/7nu2FePn/+gsQ2T8Ca1en+Vtp8&#13;&#10;LPwY83GZos8FM1On6AGOgYYS6ArRNA8+id0Y81r5BWSQcTGndKhzKOJrN5GuKL8Yn7hkbtnWa1B5&#13;&#10;RTnPNR9HGDR2c/RhAlNkC+n7sEdVoBtsFrK7bwUJPI3A/jmxC3Eb1klofmm5kigP9hDI5DdtHg+P&#13;&#10;8Qo4o9dujJjmyJo1mIKPd2I2Fd69qkNcLie4mygMragmmZ3OK6R5QgXMcSWIgyPOtuWyhdSVDWnD&#13;&#10;FwCqECGiSC8dCqyh+fz8uvJc/Rg+ZXfm3U6F4/eCNHjHQ5+ubUV5WKdCih5pidd7gf04supsdfPx&#13;&#10;EF78HVnLWvXLJd86CQGGcB5gg01TiH0r3BI+C1NiiFbN0tKyDMTC6v38kK0bfiAfuXkfF+Nj2j/e&#13;&#10;p3cPt5YkDcj5mn/165J9yPnHzPxXRI7/ePiiSC9ZHKCxgilc1/N//0ZJ6VFVCln07+PWs12p2Qxv&#13;&#10;Lx8fysljigqgw08fH1ctnNgMdkmBZVjKvx5NGKk3PHa5RWAerc+z4ZTxmJf8efi722bFaJMX+RYx&#13;&#10;2l5t75qM3N+yLfexSOlJFi4sizKxYNvdU9RDXIeiTAvqEwk4JtRdwrINRZJ8imONGUw1IY3Kr2/r&#13;&#10;jtbdH2dpKZWpZDInFI9xL1Qc/T7fm9jdcYiHU8/UDzgVRGQjTnR9fZ2LvQx0bsxsDK8lXocbjztA&#13;&#10;Swiyfa+65YXs8Es6C67ccsvzymu/CMe3Z1bLgaZiXEeCbsv8iR1eT4Fkzcm4jxv8t/5rQuIy2fzY&#13;&#10;qsK/vl4k37NxIi0lbRzwc6lMpORbN+5Q+r3b7g4l9x0cuGtqkcZdOp90sVBJWKtnKonskhtEmKA2&#13;&#10;QhkKv97eRZCnaUWhtGtuy/Pe7imghMvbjxuPfO50aMecH04GnIngt/RRNcBVQ48D0wlqo+Pb+4T/&#13;&#10;1//8f61mrpsipMRIyosyJTi9LRRGgCNCoYuYopjxDCUwm85uMGONrZACq8Nxdpv+ER8e7zCD3lsq&#13;&#10;MoTmmEDTtP15LkuJYVxgni1uV1eP93fXsNXi/ta/t/sycQFsaPctFXx6e8dc7g973509qGFadgdJ&#13;&#10;orquYJ17RmE/dsXuYMfpUFZwV7nt9enpSQThUDbdegJQVZf/8vW3+XZ73B9Jg2+D8cZmUrxNbwee&#13;&#10;BR84y5xAQbtMyO78ZiNzxpnFeOKCiW8v588ffsbJUuaAlJFSSfHt+80M9o/lR85lgCmvy5arru84&#13;&#10;k94G0NZqMzH60+UUkIo+pBiCd+9TbBVEbljMoso9AWS8DfwO1bAiHtSq1NS+GBJCEH6Jm4EwEoJI&#13;&#10;lPkuiwE4FxMPs53arHGLg9GtJTqd3pWndgyHu8PL68v7pmvnIqWTs4oTN54pU0W9m1fn/XA4HILG&#13;&#10;L9//K5Wim8YLgA9FJhgDMbytToy2OtT7x0Oa3DbcNpwW4Kc/rnf7ndNLQE1W4zwXBANrwO18xgSX&#13;&#10;VdGPQ3vY4UgKUX799fUynVlGjDP5w4FG9Me//v3+S3MofgIkardu88UzUPAsapehx1iv4zhhi64L&#13;&#10;Qm6pFF6xDYNb7SQyus7UhZkgLkUp0Jw4izHuDh+CtXrazGKtoBWCxqxSMA8RRJACZmYnmlTvPxCM&#13;&#10;KyKfz8+FKKZ+YYJDP8uimbXTeJbiUHHcKDrNm4D47vOXDQDOkiqrt/M1juaB1u/LMANfleU4vJEE&#13;&#10;onV4o7unWqfw7f3Fc9hmBXbJuHmaeEibdTPDoO+29rCz3grCBM/eX77B6OTDJ90Nfl7YPpd9krUi&#13;&#10;OXPQi1h5Z//Tf/yPfz9/a0lJCSEEhYx9/FSdL+eWfnDxLChO1jKYrQjP68Q5HkZDTfAp2RDH1VUc&#13;&#10;DMMwGChQSggIJVJAGWIGh+NPD/7yKlSrRH5/vF85LTKUoyzM4TyvD4cWwYAbns4asIgFynhWiDwS&#13;&#10;FAl6/v389OWvLy+//vLL3TSuyITr8/vzvLa5opUa/LpnWa2yZZwVU7MbV9tFgwTJ7j789Ha9+JQy&#13;&#10;RizWD4/HcbwFm++zehyuZS6LQjhUL7cbdI4oqrQWguum/v3X591TRfJEULj+obMmK9qSQrK/a+2o&#13;&#10;JeJLwG+3vxd5Ed5dKOnt8v7l09Mfv/5dg7RMEyP07e324eenZZozpfrZHll90zdWMz4l71CK7Hn7&#13;&#10;UZUZIphJWWYJmHzbnPPp4z57/XYp77LBdbk/TvOAMT49fzUw1G3zfn7nu91nlBEubQJeouM+CwFZ&#13;&#10;A447CQVbvcOWco7dps/Pr/uHZp0TEcJ6nxfN+bf/Xh0O79ebvQ6nt/F2u7KK54/q5dv3UhXQs/Lu&#13;&#10;AQC76bHIa/39PQLpkpCPHm8IIXh5PY23dyKYh3EadeJJAFzybBzWu8fqx9v7OM8ooX/9+pJlSmrL&#13;&#10;H1RYop3dTc/r7aryMs8rzMcs3w/TAhCl1uaQIsUjJVrfKJWb9lbgPc04ZtHFDesmqecfP5q6vVgf&#13;&#10;4bXr1nlx+v3scbj7dBcNQ+sgq+r35xek3SQtivTYPNj5mj99NtsUvTGLSXtSVdWP/++tkvmiF0JQ&#13;&#10;kcvz94uUFKNIDe7skimht0WRcm2RtTZYIUpXRkmXZJ+q4fSec/m0v/vj29s///nTb9+/yapsi926&#13;&#10;XEMI620EmSozcdy3VsLxbdrtdowzb5K7Bu+3cbjCj/khI8O5R55MdsnbYzduSBl9BRignz59cSqx&#13;&#10;AHKR3d4v/TaWWdbbyWKH+g0xGhGMzu/bw7Csv3379sunvTYMJaznDc3DtC5ZVbR3+6rlMFb90N8/&#13;&#10;fDk+1l///vddUxFcqC8SGZThXAJwjWbt+lYVgCS8q7ZtQ5s5/fF7vW95JtNMU6kzJOxibNOuy8q8&#13;&#10;+3Tc224r9p8TSGsyGzeKZ8lByawQJGwReZTKDE/gp18+v55enj5/8saCkOxmaNHu2kbP47Ke/8P/&#13;&#10;8J/P4wnnREA+vp6U4kN/JWV5rD/2Y+e9LpuWJcABQg3MZJ48ykRFhbdOcyxQRJuxPM+nac6rMuYp&#13;&#10;TYZs4b7edRGWVfl+PkUS9JK1Ndu2sfDZ4i6b1/uHYw3482kmhNAaq0TGebtc+2AWnEWG82WymOVA&#13;&#10;kWXTddOub68HRKw1o4wIMY6opNyAIVfFtllr42Uc6rbhEB3r3bzE88t3vi8mYFA/us2TRPKGvpp0&#13;&#10;ECpN8/7+OCwe4FiWChHwt99uheKC4lCiXVVt09RxDL5/L8rSWCuTmCirKsZYdDolDzFj1vnjvjn3&#13;&#10;F8wZZQ24rZ6kJZnMpvUyEY5VLq+dbu6PXrt1mLIP5FB/+td//TVOrm6VXhIl5Ur7oHWm1DLPErBE&#13;&#10;GWOUckIj1sRorT9UdzAn3ds5LAZRAQmck+Vt7q7ddbq1ebX1ixIPkU4Iwnmcp2l2Ho2TVQzufvkQ&#13;&#10;F7dexljMoC9VCRDdznPas/sNbq/Dd7b5YbbagqYq2ywDBPNMzHqlOjHJfYqQirgtHqTb2LcFx4Av&#13;&#10;o1kzIDarykp7HzT0rkeQMZpf+dv224wAZZDralt+n9fVIHv75vtD9WDn5KinmEfjKpmf8KoWM3vH&#13;&#10;m3L441vx4SmlFKYrWGW5Kx4/PyIsx3jbV/ugAwObAA3FCKIEgzuhpSiKbaXCdjDLNgDMoru+qzMx&#13;&#10;dRdneSnZ3I8oxkG67bRwoZyJG0ab8bKoKry6DQHCdABpvN70wiLNada7Z9eNIJfNh8cvxafRLEvU&#13;&#10;EsJj2azzqqTc4JrTgon82o1wXi2L27SVqsRQzmCSSq7IpWGs6wYgWGDyppcUoGLlOL5fr3NeZj55&#13;&#10;T0GRCq11xpEmwG/bvq5e324f7x/XzSIiilbAiMdlnbRpc7MEOgwDNv66dcRBHkn2RSrcTv20zoss&#13;&#10;qICiPrQ8U+Pbu44gxJAAkBVKBhJPKMj8tgRpDFmHNaVpm5zfYiy3tEBHBfMgTs9bwK5bbrxiT3zH&#13;&#10;pfrx4wV7pOMCGd2sAT6KTCWFk0Cgp5H093f3KiJPfVoBMHCgWFJxPZ8Jxi5qnFJALiAnYrHf1c/P&#13;&#10;z3qA3kbvzbwMTJGQYN/1u6ZdIRRb5FwVRd25dyopxoTbkLe13YxeNG7rCmVf334AQVXyS8BSifPt&#13;&#10;wi1hblx8yNudBGleNEy4ao9uexdF8fz+vt/fZ1GvmzMuMEmH68Tz+jqt1+XCAlrOY14EnBcgpq+/&#13;&#10;//Hl/uPvL2eVg7wg5ID34jhbd+qHx/jQfjDLuthZnudTXbfepzUYtjgHAc+L/nxtADAkjV4jivaM&#13;&#10;//jxY/UCcJIriUAal5iQ5lJkeUYDfB/H6N26LKWADGXjMIqsvZfsNnXab3c/f2A42zarRLF0c5YJ&#13;&#10;IHCUNKB+l3bzFgDiWl/WaW3LVmX8x/XvnNbe0UzZtjierrfD/b0b/WV5rVQzXKYlQzjYjOHbZfr0&#13;&#10;+af+fCqESAHFDKybmaYlZ2LVE4xkWywskCBUMTZY1wdTYQ4WXexzGGVRCZXR1A/V3V+FAl1/Wra0&#13;&#10;WssFF2s6fDrOdiWKbYMmdrUmtc2xDzoDBhclLcoiQU3Qxw8f/eX/Jwi+ei3LEgQhL2+3Pe66MJlV&#13;&#10;1UYwQrzxhoSQ0IhHfgW8I/EzQQM9NNNdVZkZcSPuvcdtu/byi++bgWoiCDa5xriyY63qowe3+5mS&#13;&#10;0tT7bYuqpMjBuNzrrrLb5BwYJv+l3wNZrcs9J1scNzD3EqT1yvZ/sSnd3s8l5P2ue5+vRSBNtC+F&#13;&#10;U+K39Z8/f21Px29/+0mBKno6yMeUEyYIc6IrVTfNsl127cPdWI/JIXNvrxFQDwnC9un5VDL59PwL&#13;&#10;/u/+p/8DMzbPs0zmjruM6HWadM+971KuGv01g0j97vI2IcDNVuVgBZ/89qrdFzEX9jbH3BfAiooz&#13;&#10;uuC5T2YhpXOr0KW6Zf5Om0yiz+vG6M8tRGUbiAoDS0lIMb/lsBhsLDF9+DVc3DkIEZhKRLx/hFe+&#13;&#10;VV8Xr8g1ka4KTBabM9L7YE0uetv43f8+ZKtatTgD88Q+P/SasDB/nyqMKSJ48UvDj2D0GIqby26T&#13;&#10;epXNzF1bfavOp6Ouqf+0lSzqrqfD8neIS0T2aozoO3gBbdegCsiWgigKBELJ6B1xUlBxOb8dF3gN&#13;&#10;xwzB7tC8ucmnDaO8J1NJbxQb2SkXybZhAKSxCEa7gZRbNurksjhwVKZr949MhYKwdkFmgtu++Ag3&#13;&#10;h8TK2CoIKKFMTuGOCGRig9vTf2h8vGc/7vTJCYgJSov5YCrEp8K5y0OC6CWQfN8sPJdCsJZJkJ1p&#13;&#10;najm2xW66cHUnBy26H9//U3DHlSdgm2fatLIzVqAadCXsyNpKnJT7xd4flosJCnK/GROi7oM93OY&#13;&#10;rlVivRayvfUj/T9ho3P1FH/Mn5S8T8NFEbZ2UW6MQgELHWNmfQEQ7EYu9btGMRsf3OZXSZk6PrxY&#13;&#10;cte8qyFpc3kjC9ftFlNe8/pq29OjYeWx2tYzuK+rIfBOGF0GKpLalwzdDw+L5G79o1LcSHXWlcSI&#13;&#10;EGhSPL2cgiHV9S3cDPDqXifm0Dgs2INh3kIugACC9+7XKcrcasFKUvyzzm0Z6PaPy7hIE6PWus1p&#13;&#10;A/Ad5rIcOyD2ENdb6ERHhQXFUwzRiNZbYFzrfnf9/cYVtsQ6p3NT/TxfWSAPt5H92jhi3rb3061a&#13;&#10;Yw4EDWFjZy9IUkks+ZZv9H4PvHr8e9/Zq0F1tTLm56Omb9W+XuKKE8iPBff8BdskyAKtrzC60Qpj&#13;&#10;j/3dXJP7sl2dg9sEbtHDGGs3nrF7419hCmux0QHCZD2FNG0xn92sZOPL0+hD1xh37o6779cFgj6L&#13;&#10;khrf9UKB1qfN2kG/kwTmzPyIpg2299Rw3WxxnW9/feo6bALOCxd8+e4O4FdY21v4PWecfI3DddmH&#13;&#10;AHAs9XaYlpS2it+ViHRhObWexrWnrPQ0oY/XGRBevVFexu3WgWAea0cAsaVvRc34eplpVeF4okpG&#13;&#10;nmlH0ZskEM7mcuLsWwU6JdPrACVJeO6OnjgRV1cVrgMmP6Dv1g65Z+rX5X3b7dYNzB+wFmZ3EFTY&#13;&#10;vnn57jdAHaFrE+i5lh+jiQFDedl+gsIROWBp9tvFpsu2adeaDL1tKubPzIxXjmhKWdiBfVUmL6fn&#13;&#10;BsZjOVjHt8go32LF9bwuSds4305a2/dZkGW3kyu3Yef3A3q/bykh2i3o8HWYrJ8BjpX2GaHqYwnl&#13;&#10;wL7/598/9Z/Ygv2f7WfEGxJrmH+/JQU5cS7uYYuot1uOYV0LsYJkmS3K+rzkT5iKsK5FfvHBEWIa&#13;&#10;y/Kw2tGSwsIv6jzPqG6WAPgp4JUf2gNy9p+e+omk39z8kvb0kf9Yh/7Tw5Yfmp+sIiTBW+iI/QPk&#13;&#10;DBYXqd7jf6G75fRc0JE5HgqNBJ2z+lwlrpLY/Ru4P5JPt9vqPcRwhsutdqGJGzns7W3pVD3cPShi&#13;&#10;h5RYw8dpyt+nXmsew5BwpuU2r106xnaDhPpMzNQ9OpwnT7bC9PUgThMY6YvyUFS/gWP/4kGuTv/w&#13;&#10;9vP12BF7KS9kogzczVR7U7bbOizPj7/WdXIO1Dl8Ruh8f6xJRTff7sEK3DbHR/2FxORhxCLTDtZt&#13;&#10;XucTrPU9GlHY+Szq5hlM72W8V1Fq305mPMy35e6GAIjYVH4xGL2zEJqsfxC5EQWg2cvKV+K13F7I&#13;&#10;9h1A1uSm1regXi87IW3wm7AljCnfQ2EZE3JfXjJwcHb1DiUgCVzvkbV2KT4ySVAOE0QQq6ppmleW&#13;&#10;bDYe7EDIl5xgskzfEn4phqHcd9HSevp7CpCJp9qbS+F/I83R5jQHWkS0kURdUpksvifeMRUbiDW/&#13;&#10;TncZn9EWQdi8llDr+8fyuf8zWbDsk9s+Hg58u//1S30gqF5W4pFRCRS/NmZ63RBi7vBEqNApWJXR&#13;&#10;jjBcv4t04OPP3foNiP5jR95IeLiI/OAyibwR5MK3SkdaAnUn327LK4obynZi9rQ75DSwMNpyQDvs&#13;&#10;92Z6a5+rIYM8Q/I7Kg/H3Yrsz+XsTP+oF6pUkP1yWMOHaWaBl6Rl4wgxGI6l14ChwOyENXVNrkzJ&#13;&#10;RpDpJ5KSQzinWc5ciDz9WcaR37I8EJw1yFdQjX7hpNQCOqiu02+nx6bN/exYpCnrSRMtShWTa3ci&#13;&#10;OgHyvXKlHsuKluW77tHT2a6BLKVUofTpl14yCpaC3jzhu0x1uCNqNP780dKH7FBxEFatpmzP4RYL&#13;&#10;/7gKBgw1Ev5pzivApAQVGwJh0IqW2THStVVTcxij9SSmXOzslWWOAdEXC189gw9qH+D29LkD4elq&#13;&#10;LO7VfaSHDTgbmrbhabobRXoe6qUeW7xH6RTBn1L5YKhTFzehHR5YAxzRkPtiTjYXtwlO4ZqEFLHk&#13;&#10;aR5eqqYEam9L0x6Xy5oV9hrf7+EfPkScAlEyN41wCErv6TjyxxTrHPTBb783j/PdnpBOCfGOh8Fx&#13;&#10;K7wSNiRAK1E9YFw4OyYQsPBp3ZrNnxa7YFKLWJFF5h8C7b9CxiSfcCRMHKtmuG3zu/Uhb2NSYSd3&#13;&#10;c/r4wHuyHYiOahR6jJPoATi+hPu/qufjhaEMsXnfioEq4SrqzXta8Tk3hYcGQGnMlRfyIEHBDe1m&#13;&#10;U+3UkotxtP61PKMRdnjn8A9PMxDR43WLCc1R4NKy4sJ+dcPD6Qj2ANykLIRC8AYC9jdrN61qEEMF&#13;&#10;0+TeUG0Y7Hz1sZEkHo7VNVPFRzRXx5BAhERffxZtHsJE9Z6jZgnObqgN6yKCw93PpkeVwHRFZijO&#13;&#10;LBg50diu3/stS9IVL6WdKwCOjNqlLAhbi3x4W69HXzjdtdiPxMZj12JYsPQhNsQ04RslTRw/tr45&#13;&#10;oqwa9IEqKB+7+UKREorUGjdF/IwrWYG3ImURwRygB6jcP8DeZzuZN26VqqwIoJ4JPTZmvkoIesYx&#13;&#10;u1zRY7sXbvn7PEDeCKRKA8Z8Om0J191DIffbjVAmxQAAIABJREFUbTdSeRfY3+07tADClgrSxAIi&#13;&#10;4CBCgLzJCMl9Z++DeHyMGQCs8UdU5Wkd0655WIfturL7pHLSUKBQKhPVLuhE14ywC6kFdBT16qFC&#13;&#10;DZ0Hq7DsevxCVNmtZRvKfBjM246BJaUfizPl8RGBm/+l+hrwFp1WukM39oZnzHpadsNqz9opCcL8&#13;&#10;c1SAdStJHrwNJStvE4USe4y/GqDJJa35hp1+uq+ZthWO5EdUN61uuwr44cRk5sx3/AAxsgg5jev4&#13;&#10;/fKOTuJa+YptyQqRNQtVLKDbdTNe80tZr2EeGKe/RPLH1/gMh8iLes24gH/VhZb3fNkvl+9lmCPE&#13;&#10;h6Yv/2hbdrVbY1aVgtnawsDC+q8SI2vuv6egvbCbg8BzSaeUgVtnmOcrByd56FYNZPQL4pib+a7k&#13;&#10;fi4MQu6s59TfL5TFnrkDii8plbqHE/SsKQIh4kl6jGoVJgOwf/lZ/o6J41oUzlbheYLiFo+b0nbG&#13;&#10;3qtKvWlfLrYIs/sT1Pc6bNGDNOcNfWbWgeWSIJbKTsIOj2TGqzQWFuyrLgIlzQeL8Yb4T/wf//v/&#13;&#10;taNiu83qk2ivARnmbuJBRrbBIJcz+2lvaxZWE9fhEATINb8zrFx9Xq5rNb3iV0X3j/R6vYXNPrbt&#13;&#10;nJBveJeHMtBXTTke4iMP39L3fVeFYax+8qUFjrGPddtTkFPWp+aHv2+ZrPT7/tS6mYspiMp/H//v&#13;&#10;0/ACoGIuN9A/9fDukOAVhugJqf+0/KRdXbB6HFNE5YJdxE3v7e1+N5Q+7Xp0X1k2Dz1fl4/MItNo&#13;&#10;wXTPZrHfFv1W9b/+E2nSxYUZ/fFEcIYDsGBX6eX+4WC3P473e9rLAI3gAMeeUglKJMWbcujsp8kP&#13;&#10;G7kmnp774uB0DcOvLw9oSnRikUmid5BVwxpczz5N8zQuiwP85DfYCsP8X+dfX/qEzLrcoFOKHBnC&#13;&#10;2+WNVimcdtMCtgXxxzkmL+qOiKNZ3/Nsvjw8JYAG2pxfx4f604efyG5Ck6mmrCsep7cHnHar/V0u&#13;&#10;KyKhVT/e7rv9n2nmyqGfav8P8ve4+dVwUJHvw3UvyaGULFH59JbCWhF+FNSUC3vI/u6+PB6dWTKA&#13;&#10;zaJnPXQA820r+OVv/2XADAuetYIiODDd0lbg88e8Tj1/6GBZJuJJdiq2ofb9xlHBm3s68neWMiNx&#13;&#10;WjdpH7uH4dvdtbyoVmL/WRM/jA6Bqhd3f6ntf/3t46/JFRBKBZaMo01+BolDiBDxJv0T5m2QA5rt&#13;&#10;Y75+NDQi5Isntp6IKrQOgDPI/83hHLgu1534W/iuHg8Jk3YMU5iC7H4E9kUiew9lpKYw/OOPz/ox&#13;&#10;vNu7zAQud7bEX6Qu5T2svNeo4sPmPvfPuxXp9ujBWTctIO0lBpEERzJu4dh/eX88wwga3x9edB5G&#13;&#10;cJl+qf8Ese2YmK+3CgjUPmymMFZvZQFQr3bmioF66XdPiMmLJXBTkeUxX/cDwVSovHxVYQDvPu3c&#13;&#10;yohvhnpTkDkTFyjzxUokeaSbM5BlDAIPUXbBFVx1TQE4DPGzp5nxq+AsqU42dp4LkOhmhG4vm1VY&#13;&#10;wwaNYMa/NtsuwZwk8TqvnxABa2rp48Im55ZCKcSVnuFWSbOBl8MvwN6OQtXJnETGz3++fEw7tYv0&#13;&#10;BgIqEryni+JHv3DGekiFIGO+uLbYKn/Ui5yBY4Llj3/rW1wLFOz6jafeufPoQP251tRZ+vF9bsTe&#13;&#10;AfUfMO6mQGWyftsYeU3xCwKU6pAc41Rc0fpn/vM+MXKocyGzqkNlzvFdm/3Xz//+/v6n/YHhBAjZ&#13;&#10;MhiqUdEyjlNB7Adqm1ZXKKP5quXh6mNou6zXZ16zGwHf2MrH2q3ATJ3ERoD97EpcYbIeI4/BzdnH&#13;&#10;b8tEakbqRh3sy+w9wbqIpnT1t9XV6ef8C+iX2uEumjSOl/UcV4RFJfYuX83Hqa72BcDYQWQPDd+H&#13;&#10;j3V0NNnc1btpjP/tn3f34YeDc3PszpXb4MfTcyRn+FVWZ+uvQlwE3LnaOoC8dsNQ9/TH+sdXx3Wn&#13;&#10;cALmNkn4eE13JUne7r/yv6zl/8UYEtJxPlvoR1C0rCV5QGBq6yE6fv99iIKfaXwqx/nn/6WoZEj/&#13;&#10;2/dYwX7vKhjEfcOzg1shzBXTz5sDIp+MjWwcWlS6GLVmWxTjushPyHBqEux2z5Sf/5ovRMQUr/29&#13;&#10;gk8TrLYol4WDMLKUxerFL1X98W3yuQHiTkEE3mKIw3r42rORhO9wfQQqTjdZChPV5AfF9tkJXl7/&#13;&#10;5dsbf5Y3el98z5bBFkz0KU/xB/qN1092ae34B85rtjfep/m3rFBFHQRRisoIUINNmp5/++03vtNo&#13;&#10;pzvQFrDcp9erJ18OX1Cwdvpx0KfrSwO9DD9B6+nps7HSWo0Wy+ISN7s0TfXjY2OHyjYBaFtGTgtr&#13;&#10;Mf0mxJ7yefuo2jKl/BfKYTLpIX6B/eX7tWqOM9ri3kHgek6HN/6mZp+yu6+1jizjZLf08OnFCV6L&#13;&#10;/+/++5G+xPA9rTiHntaX1nvgWbJqluBIg/n5Bs+jyjDRDR7MGNhvqNqhBv92vTSOrkXDgwwHId5u&#13;&#10;IIsjj3zAr5bSkOOlz/mC9ya6yd0wDwpMwNOGPprlLTieC9w9Hg/vNtoEeEv9APWGI7cTYjCUdQEb&#13;&#10;PPVf3qJfDSultBLdf/5YGKCN8PVDV1nVsC3YOoN8rZk4GcBLDoGwa96uAssf8PQsaoqH3aBuCEAU&#13;&#10;Kch3dI6pJuzX/SEu3tEjqxjrcciVs5LhPq5smN+quqJS8eTx6Z/TguQGeFsKdh92aP706VjwAuPl&#13;&#10;tqzTtru8oxUWINfk54THFdX1Z13ddxv1zkzL2D/rdfjkJRnBuIdnpouHxQ8YibOJlLb/zL3/l9GQ&#13;&#10;nR5QEOu91V/HcI79ig1uHNrR5o1f9/RYtoIMf+nm3+wAU0iTRSC/Xz6kfjBBzmJ8blpYjLLYvwfO&#13;&#10;JK5QHZePDWJGZSMwdL/umlsyvyFzCFWj6r+/v5V9o8YEMf39cn/+IjaCMwIMofPd0jQcRD19v614&#13;&#10;e6wxzoUChhyBPM75ooBGHXfni5yXv+8gQ8H5ItgJrOACuKQiD5uHlCC8TTNHy+tCqaYxzEFT3eC0&#13;&#10;XJRfSd7d3y3yMk5gR4FBWyir8n3qXrJHBOKXfPt/qMCinYZ0YOB9CZBK54rWx7/sap4jA7tzZXKI&#13;&#10;2mIW3rauKnKB8A2hB2g/cFVNQO2pCyI3DTVcNOMZmamv+Md2P7eFER0XaOH5cCo/lw/23LVvlwub&#13;&#10;QgAE7DLn6kC9HJcz7hk2S6SkT6ws7dc5XBu9tp2/QLYlLyjptuXQlmB/x7AJY04u29tM4J7wuaVp&#13;&#10;zwtA2s+AyipkX7lL6TpPAnuCde+pigTHFRYrG7uEQ/9wmz/qIR5U+/bjtZH1uN6p1Lsm/rhOzXPs&#13;&#10;f7Efg+YWsap6m+5bhX7dd7Ow+VmicIYyPn3aTR+J3EYv0g8wdIK6Ce8fDpHYEC+Q9iTVeK0vYn0Y&#13;&#10;n0SSLCF/JMu3y2dbvbYJeYqJApnLvYifbxzCz+TRRfVfNY54Ot7Zl31rbqumgha6Vhfy1F4I2mrY&#13;&#10;tNXKoq0yIThy63R3Ay21SXy3coSXHiESegDo+z24L7F8HLpdy/S394WzQbZOP/n75sABvdt3wOE6&#13;&#10;qmpXD9MPKfOzPuTiHNroLaPdTiiU43j/2P4p4gcopt2X4sfi3dPj08gt+Sk3FJt/aOYpPAEEpPoZ&#13;&#10;05M4MOzW4ayEXEArHnpf8d8KzcYrzMz7GYcyIbfMHyonIGr67nDJmESh1baA4ERo+EP2l9XKw6ct&#13;&#10;/l3566+nGs53cjii5Cl0Dw0G4Z1gqFjpuYbShxwRxbN+57ZDiAMAyUvB6nX18xpK3Fe3t3O/P/Gf&#13;&#10;4nb+EYPDhCKgvrCGzw7aLchNp1+mj0UkLP5s3Zjm5Rbpfd9tF/QWf8mnTVw83kmdnKFTH8rDvFkD&#13;&#10;Fhp0vAVHlvfy95Z8zve0z9XaS395f2ofqtLs5B+b2dK2NFg4+sHsIaK56iwJp8n5BUTFLVaVdbip&#13;&#10;Xr4P12P/C5JYdAQuHjwcoFnqed0qTRu6waV7s7yCKwheUnX7qNk/+oA8zQCw6H4c+Y5Pkr6gd7OJ&#13;&#10;58MWa1r+XYSiIvfebrDxaNvYSHkrigMBwYDTDeCNpiGfmhMJJYEtVNuqnsl8A1hU7SM2c+yCaqDx&#13;&#10;l4R7Xy0F2dOhRl3A1pNLLKtTPV5AzvseLCVrxksFB8ELefu+1EI97zv3t3VXdaqS/vg9TDs3gyZ3&#13;&#10;M3r/pNtQ/LjOJ2x+vPm6ZmG95fC+4wx5S47uuiJMDn6tI/mIuw7QDYEJLo0m3geom1/wf/wf/jcB&#13;&#10;wUHI0cw2UbPltt1P4ztmDVY4Z58hEQLhQNYhQupjiZizsODjyxeYwPPumWxz4Qzp2jjLsEeyWJdT&#13;&#10;pgSASu8J1Vpb8aiQgSzImDJvlLMBAYLixrCwJW0gVQw1jdwGCzdcoBm26fj8qSeHJAyKMJty8ZbQ&#13;&#10;g7cpujQjU1hSHG+LbYFwEOmmm+ezj0l2FZX0cjVPu91gjYcIS4oNpoCvAPe5OBO12M/ram+LRyhr&#13;&#10;YZTh71hgTjMpdtGnl2melVTcr3a2gHAIU1kBp+j95ysVOpwvGKdKVBsD2G5t3ZGEw3Wz6yYrYaiB&#13;&#10;SqTsQLHcI8+s4LLBPArLGCslGL8k4nIEggmEw7bE6B1XEni6Mp8zyBAhklUtIQZ1xSDAFWDRJSLy&#13;&#10;DAgLMQzD4YlthgOLK1ltaZs+lrpqfCq5iiTLFGPVCzcDhgAp2fBkTIxJCNYi6F1OuJTn45O7zjFG&#13;&#10;YIhf0kaiA+i3b+eWqGWeqqoqJN+2qWVa8SYjGp2N2UlNMSlrBpVocRZ1pSjnROibXQkhtx9vdS2C&#13;&#10;89RnuW/s5DBgbtuCB2n2sgh5qqfbKARvD4dGqHW8L7PJMiOgvfObd3He2s+PABOJG8KjS0jw7ras&#13;&#10;NQ4+hMPxGbhrwjIhUBLICdRKcYaB5HtSn8c1YbZ4RzFIEizeLDYdmOIO+HHEkj+d9hljXgs7nVkr&#13;&#10;IouSM9k1HoCAMsCbGWcl5f18SYZXunXRexgxFASg8X5x5rzFbNPGe6ZNuvqfABeh9WoLgyktHpV8&#13;&#10;SyZAMCXfKfG+XAhAraq2BFxcTPST8xoW35CYVklLxfhf/9O/KcwKy2lBuub9rmmRjFTgmPzkIzyA&#13;&#10;sBEMCgiLX/aqCs65RKGHCcHZmOpZVw5klA+fTus1AgCMtSaCKkWJxeKWxQyqUGuTzwhSOV7uWIv2&#13;&#10;0KF5kI9tKmieAs4hGMwJWtdhuMzdy/H36yvRgJHK5+SSz9Yp3aaYLveLyzcqj95aTgjRXVxMmMbA&#13;&#10;UVVXGPKatmVOjnqQHcMZZwSpTAVTVQdnRNcjiDGEGqIAwJg9sZyg0vS7AvMwTywTKSXkKOfyM0yW&#13;&#10;M+sM8DMAWPCakLT51LYyR+sZPzUM2qVihWwWAGbTEqmjAIJUtNKXt5/3+/Ly8LIOI8GlY30qmLfN&#13;&#10;bTWWI5A9hXGOUHTq7fYB1pDuk6y4aMm2LQLIXBLicKs4WEzVV0LzBSdv54e+yrRRFHKNbuYMYllT&#13;&#10;KgUlBzACHrEGszBME8cl1hU/cAJxTjnYRtHAiQbVcL2BgNAOphUM2wVVKaGoAGcE+AJgCCDT7KAB&#13;&#10;TsQjR9BuE4Visu8e5hBjdeo6QIf5DviRUBhQOn0+GRIRxSXHh/3erVulEcuFQ+hjMDQCyLwPlicM&#13;&#10;MXR5YwGvwOWwZYwiaU+NrDgCgYCk07Hk3FRY18fNL4Dk7FbSNClswJsMQn/YXYcBarx5eFD7m4mo&#13;&#10;20cSxFHxjsc5vJ/Hgsh9HhDMMdmWtwxKF8jKJgQFhpUoCOdyPPbTOn8froyRVjEfSCILpxAka10E&#13;&#10;LnrvNWUWkl0rEsgAaoQY9O7n3/81cyybQy10jeQ6Dqf6sG5xWtxhLxcTKCJmuTMJm0YxghETDGqi&#13;&#10;BK8lIWxOYyySi87RwlFdIAwpTvOABJSd7oRcBuNC4FVTCiEOIJPDGqigxo05c7dCCfTz7jQPw0aH&#13;&#10;p8cvkx8LjWDmUicP87DNTO7RPGFOQwa9qIO1JsXsIwDFpEj6Oi9ZN4EERBKLkIiOli20rKq7ZhlM&#13;&#10;KcgxGbbF+vnx2OUQcytwzGUeIlIxEMzV5jfFA0Ac2LivmrnKgaqfZ/tIunFaVYocJ8wg4TiVYoOl&#13;&#10;CEkm/WTQFmWtaK19hrLUpQQhoUsrY0JAGAG7G0ch3P/yOKyDsdsxCRO3wQ37rjcYYyhyKpSWz0+n&#13;&#10;GO0831YAY3QExk5xoXFu+ZY2Uzy3LvvIMXN3CRoENeddDW7TllfFQCuw6uppWlICTALltDPLOlwL&#13;&#10;rJpHXlKyJoV1ADTO0wWkcB/XnAhGQVJQMwFJvi9XA5igOSyWFxp4KZ4CnG7LD+Hk9Xqr2qrttRlW&#13;&#10;JOpICK5jCbEi9P2vf5d7iedYcO4O7WjhfBkIc02HSdIAsm1xWrWiZE3U+ecbERCFtNc6bT6wsk2p&#13;&#10;kriiGAZcCpOqQRFcLhdPwVAcLA4XigB+eHwJJewfj2bzGcCmazIvU1ggzTWhprgpW+h8hdvsbS4e&#13;&#10;O3MbN8gFJMQH4BbzcHgmSQgePIiqVtsUqgpmmFxxBQocLWcCM7Ikh4uihEiOMUDOWQRpBvzwcEIR&#13;&#10;Rp/0Qy2yhyFzSIMg22UUGfACr6vHNOoGtKJWDSO8xBJAyevZ7Ls9SNhHgGAWAiMYtsWowyllnDy4&#13;&#10;AyspgtnnHDBAJBVQEuU+Jy4Iabhcp/Vy+0gQmXve6ApDYYWqlk9+UZSTRN2GPz09/Dzf677f4tDT&#13;&#10;3TasJm6CcEkFScQy0SHAZlSXGjE/vy4gYm99zXZjsF27SzHQRqzbkkA5kto4zIhYhol0LBhshgtK&#13;&#10;nkJ5n9dOdH4MSClfYEFU101OilVk/1gNNleVnCdbAB/uxkRX86oBKlE8l2F3apb5LrAeB5sT9Sam&#13;&#10;JSuIzm/f9U7HDcwm9sdPMTtS0YKhiQFsADEwW8ORwKSMcVO7tgb04z54EH2wygKB9eX1wkXbYxKj&#13;&#10;l4znBDSlqzHTslV1M7rigjfbDGjCYfDFRpDGeT00LcU48FKT5jJfmpMwAe8xD8G9Tq+20Pv7BRCZ&#13;&#10;Qgzgpqt6nrfkyRR9srmhCkFkp4txzvkcPaFMIwT3jbrffoAcWE0izqpYKakpW0ZIahVsWe6Gt5Jo&#13;&#10;gTBZ1oXQk2JVr08E0r1Gt+GSEcqEoZg99Jflskfqar3UhGpyJDsk4FLC3WUcKCzodp92VK4QAgbX&#13;&#10;aSqhMMBXn+qqJXbbsmdcMiEV4ss8RZ8AwWW8opBwgUSqIkVTNYywNcy9PBQIMKSeRkJQ1Qrrb5rQ&#13;&#10;9vn072+/naoa7fRgVuvzOlOYgw3mx9t3mBIHPDmfWXA5IyCSg6qgJW2Yob5tXEgaA8Qk0gJaRNsm&#13;&#10;EZIWG1DEGjtgsMkDAAkF2eBpCyEnKRjMZSsLyVQIzhrFSwNJ7QLTcSrVU/FRYiG5vF1uWjEthWGp&#13;&#10;rigEmHs5O0cZ8GCJCf76+fNwnsISkh+krLkWAQQECPhAhEkf8TzfBMPBbVhAV2Is3oXlwEQhOIWN&#13;&#10;owywP3/cCohyV72dJw4Azp5zhjHaAAicIRCKs1xSxtlGNyL2szGHU3e1Z7+Jy23CKhVjUEFasZbt&#13;&#10;fV1cDAhrFGXNe8JFoUWInJguBK/mLfYNRQSbbJafgqjNBoAIjWZZl5ZLlHNL24I5CtFM12m9epdC&#13;&#10;pimaUCvMqLEzM3QLWSIOrI9yO1RNyTGDjIXY3DovN5UCUoc1OaCJ38YQko8FQblLDL0c17RVu07i&#13;&#10;GJYgqJwDUJCUUqjgSpRMCMZZcnHftmLD4fT0/cc7/m/+6X/mKe2p8iWvTJvFJxcRKhFzSkGj+BhD&#13;&#10;xYHAjURHyoaEAKIsx8YkmJe4vk6Pnb0hFnL2weVkHV6U7lxAPa6v1xlihvF1AHOaYAf37XNXyfry&#13;&#10;caWQSV5a3a3JoVple73/nBvR0Mj2X5VJ6TYFuCIHrjgyZNgghcK76GKl5VUuNFlGIC4CW7hYZ32q&#13;&#10;m2wAVY16O//o9p/DNFoAiqiMXxqn3OJXxv4s9DwGKQ5budt7CJysHG3str/swuorqhhPnqvgPSWk&#13;&#10;MzNTlacylqlHh+F2TmGjQn5upZk2O4J4oGQZNdFgA23R3a5+vX0rPfMIcZ6X8UPewb+DHwfVwNsS&#13;&#10;dMnQyUps0EMUiWNPjy/z9ipRL6tqtpZtgj4z4329a7fZ8Bpv64CK2wztEGOYRzye10SD7xhd7G/T&#13;&#10;cKpEHXNAwAEvAgDV4TjOvxHc7/v9lG5lFZISELzjZsNPZk7ZZwyMhxElaEZLrna62X1zcj7lo3g/&#13;&#10;L/v+Fx3j9fZBNIG8OJ2rD+pSWSEUYc2qYJwv58vu06/zfRO4wsFNqwsUlJY2tfpa77y1kolT084p&#13;&#10;rZPNmdSVFFHirRCmfx9+Hva7ZRmciTXBy7wWzIGOcaI2BqYly+s1E4AJz90Uf2p9LJ4HQjUa6rpf&#13;&#10;1tCrMAQSXEQbxCoTgEAOVxfJmmjd3YylWosGBZikVIpWzKReSBA2uO9UySZanyylsMhi0EJjqV/+&#13;&#10;8n6/1MdGpCkG0Ah10C1Gz2Ya610TSdz1n/74/a+CwZ5vav9LkYX2qPmI8eB8ijlDRJvydmeM3M21&#13;&#10;+vQcGcF97c6/k6ZpZHX+/ob7E/BXUlVyt2PBn6U59TpM121wR9aZ+1o/yfkacw5mnZH1V+sVlHDD&#13;&#10;mH5ibAzRdkeNES7Waalmi0AiiNG6awf8Ud8SrXgSaP0JCbG87pHq1HrJCc9m4AzWWQ6rr06f5nkB&#13;&#10;Bcha6bbC8/nVzgRXEDQVtMYQwQmhmWHlSAwySckQrEKJXLEMCjAEUaJaheUK+TOM+dTvP+73YoxE&#13;&#10;ZRMCoAQcGX/M1KTmLzsEPEPBTLRQGgoJkHG8EtlJqZ0L2nlLUGykegO44Yigza2IyqPYu2TXtIIC&#13;&#10;pkO1UqRKqrNBgE4343motN7WSRHyI8fe3DnwTQVEIgCJQGxpkpwxo8x6p2vJQBWtrSjDEOaVQiFI&#13;&#10;VwGEYldxkjlK3+8L05xQLJ140GJ0N/nA85CQFxF41qALQKdKG7tQDIwCtASZ3cAf+PIeiMuq1LFV&#13;&#10;Xw+kUJaFDyixLEvpOXsHCGw7hruChsemEaRojc8BHagAEeEsF2lEYZ6uG7kziXegMcuYsEY+13pH&#13;&#10;i7jna7v9iVOUoY05PP6pHadp33TXec3OEIZ/n7BdbkDAcZuWPoPVtrUGweXNk+L9PBfns8K4a533&#13;&#10;IfjcSXOZTryZ+8ymPLm8JvGl7kY4gORYCQEHaf6xUnC/y5dbCMVFktJyzaJqOGkxoj1jrEKaOJFQ&#13;&#10;auzF3SJ0uoN08TKJntrvhdCq2jWA52izBk7gap2yo9TSOQZavO4BoBxM093lWH3+TGCkwKDyBJp7&#13;&#10;2MbHfRN9SR4LRMJ9WncNSgthdNkwjuJUs4aaVO9Ut4uTA/dUV3kerKw6rdp1/sOFtq34NH2LECgh&#13;&#10;3Lo5D6pmf5nvtJbJhndz19U+A2wLdIbmUmJMHk3tsb0tM5vNOgemq8FaH3J/L7WoMJcOlhhN9sxe&#13;&#10;gyJVtBuGIOzXtGFXjOokn/ZevLenvQNwu6EvnXq7XuvdI5ksbBjRUnqEFXIU/bRTM0kqh+IQTDIx&#13;&#10;cJ+vFZYSylAwyiDG4intDy3HWaISYb5j0mLA1qtJRyzaWILS6KWhK656qeK4TE/SZVWpr4clgBJJ&#13;&#10;sRnblqsg8mLm/tCgILzZkE0qwHTAIQFUeDZy35TFjbym1pedqiIi07YCj33lU0l91+0ThwLUO2Ut&#13;&#10;GCPgjIHsCEVhHJxbpcQbr+uOC5Q7hgOyF7ARST1xn3lvxiVtEfjP6MnfzJIZFR9r8ygVTvPb91mV&#13;&#10;nXx6/7ioCu3ADgYvSiS7Jws/goPzBHvpjb8KhkGGlFLMdbQTKhatWdYccbA1x0dViisS12vZgFVM&#13;&#10;lwiHFh/X2ba93uLdDKh5eByjqx9AMSEO45GIlcEdET7akMx1VQIsdYtgWo1pckCskNkMysH1Pmkp&#13;&#10;AgXSbNlFa/ysYk87HAIPJad0vgVEpLSwVMVLPHMgMkRrChFGgAMwrFbTsjZt+/56TYd89xMRia5u&#13;&#10;zv7w9RNYrHIiFe+K7QlKpM0QKiU9lxpgv2Tu5IJ+Ior6XWfvuOtTRCngDKFoKV2tCSWqbpeDcnZx&#13;&#10;2w0CGEPJFpK6XufJ25gBEjKkdT60u/m6+IbJJZGYoEvvxp2eNVPWn93o3wABgLJo1wM5mcUjyBc/&#13;&#10;95W+nH9UihbAX+8LJjyEnCvYaBG9cQU+Y5Ri6Pb9Es+sdMgnPy6EsUyxbndgIhM6P/THaCOryfvt&#13;&#10;W8UakerkU8IIUgoRtnDkNywKscxvawS+lC3gw8NhNnjFEjYBjD14rnRFSFmDZhKVkgoIHsUMIeZa&#13;&#10;zYbUvyzDfKjrmW08VCSHXaXdjHjD3OBJ4FvFMiCIChDdsLCqo5P5UXQnIbcWTCvAMVhWhMf44tOh&#13;&#10;Uafg8+Jmi2K1rjF42jJ+kPto1/2xcdnnLEW1P1+NUlkd2mUzSCowWcTwYLYKF4+Tg8kiWN29azXj&#13;&#10;5Lhr/PtUVnxsjpArERzMGSfAVU2gB5hx2W4uFa1C8M8Px7DNulpUowCiBKqS4m28QAT8hjyak1xu&#13;&#10;I2luZcOWPpPCWkF6Z9yxq9/m35q6R4XiKCOXFebEeUQEwxsh0tlc6cePy1xxFpcb1UU3whXTyqal&#13;&#10;LpBkZYHAW0Nq3uzU/ry8LQViinNJCD/4u7dzlIJWdIigYNpMMZPkMi1EEzHFIhtbNiQBfnN37nGt&#13;&#10;vQPEypQhIHQXyrvOBEKaCUwRwloIdf+4CpCu29x03WRsD8E0LE11PE/nI0eoIL95WjUmh5KKEgrL&#13;&#10;cOp+ARFqpoc8Oj8LVQ69gFje4zzGoQZ1ftEhYe+Lv8m6whlGrmgjlTlPZpx8vQGotzWAgOpAtz5Q&#13;&#10;ghqt3IbBNnsMccv4KMKueruNxSyiEqJlRJUq0rVqIY8OTBztTByV4ARiu1lvDcU4aRwuOmXVdy+8&#13;&#10;fLtsTdqSGa0QhWV2Ou3/9rff4gNRvKSQuM0WAAAgAElEQVR75nONek5kSnTOCx7HOW1JFMYwdNsC&#13;&#10;OVzCVGKlF72YUFDV9B6BLDAOnECSCC1cFDjYq7cVg8hvUWw1aJa4WYFJwLtKju+vQfFi7ArKCiGh&#13;&#10;kLk1pEioBDtwX+lsxoINE8xtDWVVFjc4Q11xY695IGvjYmbzjMPqkVcmmkDW46P64+x4o3G5XxkD&#13;&#10;s3+mneQ3m5TUeloMdjOJsJEqO58WF4uKdjl0IsONyQ7QBqX1j9UJSY25HNFzwHR8e6c5gg6y1Qot&#13;&#10;ASVDcN6viuI+wDulU1iSwH1hsBIgs0Ydytvy3nqsRGGsCYETQTGZPTtqtmxbgABngyU3yzKNc5Tg&#13;&#10;wHfn6xAzwv/L//i/S1pPi99ORx1jJ4FipknbGw1SPU533cAxj3j27r3cE2qzTypngH9AMzLKCe+B&#13;&#10;Ex87WUFdG4IKjE4m2yTf8PIj4jmg21j/+jx+jWu5zed3H/92e6sU0zgazf1vubLb1+LDyqN8YHwH&#13;&#10;tlAVTmfbeed1FnXn0gwr21RcjG4i7loDGeVDFVEK48D0Z7JtthUN+tizpzODxI8Z+Fbzv9KaTtH1&#13;&#10;UDT0lBJKKJmbvrbwt2Zupr38YojLz6kJckOqsQ1+h04O8TW+kzrB2r69Hl0CIGzM5K5y0Zvn02OO&#13;&#10;NOoBa5SQJ5heh/leiKn7y3hbiqcVlxH2nqzLqHcqj/8gXFK8M7Do+JJQlkIinMutu5cbEARsANLm&#13;&#10;aibcc0aXt7fftGjNAqQyiMYtwu9X2xQHd/wWJgXJsOT20KYK1rcj1EX34h5GbrrPqjZ+8swjQNf1&#13;&#10;bM1IZ62htXn5sX60qtnu/+VTQzsYHCw86dQA9JeKLtW1HgMi3lM/QknLuv4Ra/2F9gvJ39Oy92p+&#13;&#10;eJjj67Ff0IcyeWzrAwDaNRGjCKGbECdcbtkVFMs6DbYYjANj76MtRYWEZxvRvntyZH6/xiNotxat&#13;&#10;/qB1UmTYJFnJQ2gW/nscjgoxkREioHavjyJC4P74UhWX95lBe1ktpRDWLKcFBMCTAwJUHtd5LDhJ&#13;&#10;tI3neiUKKYbCek7Ew1KbuUYvc8/RvJj3j0kzbtt6sPg+o7apwCq0fbgETD9ecXIExpuVz/zRjej6&#13;&#10;3eTWzmX2ZAUqdGPQBHPGPoL6jJwEyN5s2JXiQRRgpivMQBaIC2Olecl0vb62TdrKZ47U+2J9U8v7&#13;&#10;rbCFI1SWNcglXI/cE2wLfLqoS/n/CYKPHtuyBUHIy7ttj4+4NjOfqa6GLtESQgyZ9JQBzBASfwPx&#13;&#10;C2FGt0RXPZMvb14TEcduv5dfi+972tZfJs+X5XD4nMHOVw8ytZiQRBFG3XeK1oxtZvzppeipncaO&#13;&#10;iRUGJSLNE40mwm1IjgST1hrnc79eNu846tDIo+aFL092gzExe6Yz9wS2BoaX4SI/6WLAYIJVbAtQ&#13;&#10;gnE2HfLzNkNdbCrEQMxCTpissXQ4o6WC3kc7ruaT2fPNZbHuxxjgVUBxnPjuBI1YSiASegLUhbx/&#13;&#10;v9yW0NsYfqsdVrKNsLls78PXIkQFl7GO5LtVF/yegltBx2EwEO2AmrFeXRb9JI45SvL7Fi1vsc76&#13;&#10;lBEmeU78iadCIixhugnDerfW/HcarpYRNDoAOd+Z0FdVjTyO6bz7+NNgJk8sAsSbc2SoNz5zyLoZ&#13;&#10;PFZicZvrFL1HadZ7S6xZ7JbWt1Fd//xgRx6y23Z4/jYjvLV5iy8TjNRTcQhh8mvH/boj2zu5f1ko&#13;&#10;5Kv19GmF8hAJiGUuNNCod+H2MVaXq/EQ351tVCi8DP2iAojSVLTGSCVfPMsj0BkAmAr7ELTP/c3/&#13;&#10;wEVRzQwCg4DPFK0jgaJ+W+b3GaFi143rn+jMaypS/tQco+Vsbe83M+o87mN/9anZ4ncfAZ3Gm+WU&#13;&#10;UYYPGFYqUbkWrwGgAwCeUTukZNmOQdCQWPx1/705I5rmwb6ml+Zwyqhcj/qzK/J69/oyI2UnjhcC&#13;&#10;rp7ff7RK7FjYxu4c7b4/xbe0y73zvuQyWrj6ifhtENwVwOb5P+SqDDRqN+4LZg/jTFn78t3JRFDm&#13;&#10;xKzfqGmEEFCiHzkAWXo4q9IHDAiQ52t3RPv5HZxMhHAjuyXroAJGBoxgkcdmgTcnbpg/CdZWioFo&#13;&#10;P4FN9nxZFfIZntaSCG5IGkdfvYvBIahHewN2KIE/EI6YGh4r5/XDSFrNgHAhDg1ID4AjXOrCjTom&#13;&#10;SFjh1G46M+gdJ3XJPfxOLoJB7txm1Z26SwClDbTggewS8DX3vUt7uEOWev493j+vBjNVF8ll5HgJ&#13;&#10;caPd3e/nTeUgmqdJILmjc1qdiASheRi682NtDnQJUflbNR/1CfOjmVdJyN8GInkXk7t0dxt19o6Q&#13;&#10;hOmDauMQGCBa6S6yBWWFfdHxVH2ztBVmm8kNt7Iwy52qVteBUZU0RmszQRQBEAKAMj8bqiBcupuO&#13;&#10;a/A4LSK5OxFAFsXskAxzUdvVO1nvyYQ2T+jt5YxYYXtGW6q4ytcyLpP11Hoxy2jqL0VRmt75HSrj&#13;&#10;NSI8etKip633G0K8zmMp+8cifKllRyiCLEFlKiP57nN3J97uwoltjkFHyKuPxTvg9dQGGC0Ibk0k&#13;&#10;v86vxnFZvKIwNRGPNVFQqVjCK3fMc4UpiyJ8W7SoS76sN+j+MIlrLqnBqQ439O4dzmI9G6pcAkFt&#13;&#10;dnhJCKaqkNmupNm2HGEok+PVphpKRBTx0YVypYonYkqTupwEZchYrImlUOBMzLS4XGAlSLNMsGgN&#13;&#10;HViVCg5wH59AQMImRPMMKstw731UPKLbhlD79VpwNjkQkmEqujAST+EM9R9m+PJhuqw7VrlUBD44&#13;&#10;TMYEd1FPbuGKEClSXGpWtKiysVtwnQNc+hUp85YmQBsbpOjMmHRBOXIunFiM6X6eQ7FRnKbOtI5G&#13;&#10;r3aNCnrk2d6FXNcOls0j4D0aNuJkHr1oi91yZtoohCODaLNZ/ZrCYpsSsylSOIfUPosrOK9wYjhz&#13;&#10;LvAShcnDnmyDSCzhA24S/HYzMsNwu7WYTcx6GjAo426DWCLCFm/pvqVOkK/jZfv4WJRnrW9NRVys&#13;&#10;4ObpertjGJaLFyxl2EWcaxKcNiDK23P6cDNA+jsYbEVDl2AR6HOAD0NqPAnjIVwB9mEk0Alo1yks&#13;&#10;fvE0BjkxnNU2G3ajarMC63yiAReMOgRQKWszmzqkuJQErMoxoZwfMdIF2S3jFwmTMHEUEKdCuk0z&#13;&#10;I4poNpGEhJX8IOj0mG63pRLblYYV2JK+auxjxsmQ4bBW5a6/j24wB0hTfBRFnN3brmyvaTeOUfFi&#13;&#10;CigL5JivnI2SUoEJJh+uYn6+B4fq9GHSry0ZeBWTcHGzs0Jdgt/iuAqzrF6wfTXee7nLORUsHpkB&#13;&#10;2SFAldxymgCBAIFrJ10BgsEt3loTcS4Cs2f/dbtX1bJZh2lTN5sfFrYuuNF68DtBpTqFu31qpuy3&#13;&#10;yYeKizdFu+YR7FwF5Gqyyxy7GHHKJeQRgavromiE5xGlxaM6jdFK6UG8UAYeVYmif1Yc0FeezZ7k&#13;&#10;hD3Np5BFJOKxfxwthnaI5pHmSk+6A91NdST/ggxia7BvcrytyLHn6smnsfF5nVeLMj4FimjXTQwV&#13;&#10;HKPpQ21agQgnN1oVjQmeFvrhaE0JWO6XZHTczy4vi67VwDjelIRiJu1pXZFxTFVTfUbrY+gfk3tG&#13;&#10;UX4Y5jFCc7IFoSOD4W0Ask5LWCMENwbLx+VQBgRvsRFM7LrXtwOVoT3s1qwNSJI9I+6cv416qw7H&#13;&#10;OAlB52hf+Mcxn1GuanBo69QXCpOZ5etE6mwd9gbk5JayZQdmha4y4Tisa8n4m20x0IApFzh5vImy&#13;&#10;TEopUjgDOOfJLBv9U96rxVtR4HGqW/XSkqJMm8B7vzyUMOVCzhRlw+p0Mpt5dcKuVjLMuBKhjPYu&#13;&#10;wLigKpQaFaEOkPf9vlKzn5M+xMBDtBkZtxdybjERmLJmVQtheGZ1eHqIS/ABp8i8AEVVISo8SIWj&#13;&#10;UW/akhXiMIX+KJP2OygM9CBgxfcPfQz0sldi+v2LFCjlGZmJuXFC0kKbCAgYyBF1Rt/SGrdg1L6O&#13;&#10;80G/adb+5dvy4bgnziLhxhEVBEtn8P/xv/+fqIEd6ushmhYAtYiNjVrf1nq7Xav2i9VcRK0tEOpZ&#13;&#10;lI+qFvM6x4kURUu9Xi+/WQoXEOro9tTzxW7hMT/MgagCRYz4alMhUrP3HIIdaYKf9idJCRBKpvDj&#13;&#10;/fvPjzjoAo9oPFF5/f4rLtW9S7yqHusIaa1f9b7aHZq9he6cv+/27fR6+8zR/TdKbOsg2AEgG77y&#13;&#10;2eYFkOynQWZXQJmPHzHB2wK8Wj7q30GVaEJQnhFI/uE+8Y1TR6O1cY+us59PpU1ruRWLtw2nBXlv&#13;&#10;+sO//xRAvAd3zdH/8BPl1ToBMKQHLx9jrNpnGB5b9q4V5XK51JgqZiQdi9P/YFzXIFlMiJjb5UMd&#13;&#10;AJVst/vpr95v19sqtXLbXeZq8bCbEeY94iAk+0T3Z8MzjoRP+xG8sCKM6wEBOhTRZ5nVtVpOdBP7&#13;&#10;pEz7437fC4udO6hKW3h+u5icy3YPBAERT5Mlxy1TFmfcotqSoGoJMl/WnPNJv6+xJu98O/ePYz3k&#13;&#10;hSj6rtk3tdjS2BhbPsIscNhD0+tnv2TEKCjVnBFXVb49Puaw2W3vP+56CewGqsTdGqSspKmmH31F&#13;&#10;IAnzSe2LzWLT6lDkYPgSLvFAQtH5gUcpQ1nHBvOZLGr2v+RgNvm5XXIH8CTvsPrln1/u5ouD/+J5&#13;&#10;+vuLGpf8LnvEQ0QxyV7r2VAuQ8IX+BHnklvhxJvBguZgt6cSxhRMV22a3gxquj+6ylFuJKv0gWxM&#13;&#10;cItSWUJwXzQ5bHZ4vOR/a/7w7gyyHnTElr+H4lPwxsQx7PMm/MNZPC4hFIcnZfNyRC/D9Lcvr0ls&#13;&#10;WLLD1WLdNDR6cfAwl1v599fvirT6JaMd3ICe56UAzhhyN3xT/uH+1Z1OPIElwBmXEPcf3zfPL6/d&#13;&#10;jtpUKN4m1sxwPj6af1Ql6b6/ecCLSR9OhwV77it1AzzzTxfUPj/TJWxQce3wvk6vt97CJpDZVrRi&#13;&#10;R3TjI3UzBNst52jECJZILjdLNeqI5XAtwsBD9dqDw5Zl+4WQefdPrREDe4rVJ4+w7F8h0yjRVXAc&#13;&#10;vdVAaIay4jZbbNHtA3Iu1Iw9s3l135pduM46rAQEjnX5RKdeh6opDc7MJ10FtId/u//n53x4V2cY&#13;&#10;rrGmX6znBWjAY9GyokQZUo1+aaVdslCmKm8DOczfIArHw8p9uAlAfQ+2G7oaAQ06iKd5uI11hAG4&#13;&#10;3+7HhtOHpzEhZ0yavv3+RQp6zPwHXuFi3vOtR9DJVEnM3fBRFL/+uGKUuaB1w3Kwe1E+6gu9uuPp&#13;&#10;3Y97Tz/hE97TR9g6hlldVxvMsTVjKXarZyapBb6VO1XSevhHz07+6ec9F1FPV7yv5SMlR28dmEje&#13;&#10;U97K6h9dT5qRl3yelp3H68ZagqJU5L6UhCY0WXjJaEs210d4IWknmFaiOZz+HUwDDB0/6Nh0fD68&#13;&#10;3IZalA0WyMCHvWEUDulk8AT3cmoBev3esEpsMt75lDG9i1KoWnH9d/Phpz9cerMCBRByIHZ6Amxz&#13;&#10;qj+v/h7ZXM9CPXPsMvbqRm9JQCrQt+tL865xsybaPdM2r+CHm84ibeNqFpK9WaahaA6SwiH6mbAY&#13;&#10;qwT/P7Vx4FSjRRcbEbA+rW2klxlN4qnKYToi8cU8wM+b9Pry/ddvhSJks/lvdj/rr+cnXCaNSEWK&#13;&#10;WLgfcSnp+2gAiJFSMrXBhIrXw/TlyQEGU6Tp1a2HXSYVmPJIzf63+MaL5nZdWT4+b9e312/TpBft&#13;&#10;vANh8e6D/NalxcYE0zeLCuVLAc1wRRQ8v//cTd9Ys46kRAm721LvJvaWMKdD6ClDgGRG4zTe0fMv&#13;&#10;Jp0JURRs4Yg4eH3aUXFNSSh/zRv83m9upW4fv5+xTVAduHolKLk1QdKPJEx52s6iB3Oxg1jq/d18&#13;&#10;mbwkpzzX2tiN153urEKKgV8hSGVtBnDMaEQOft65+2ON4KnZN1G95vFdjSU1cX2w+bakAizhfbu7&#13;&#10;L7FSOfofiGwQ6WKBkiKwkzxS78f6mJzrozPeFOtb+6d/+nRf+/JU935BZSJraAwa34XL/e19XVdL&#13;&#10;6JfiVzBNIWZEUITwBN37mZzlVOE0xo3nt2B9c9CoeCweuOvXjjnvZIGWkXZ//frL7rP1v//bndRP&#13;&#10;W6TCU8MOLtnRVe0m3HF88JCqkCVty0erH8K/GBemvzfHpv74tP4wFhc4EDA55eINjYXgdp6CecF9&#13;&#10;CXtGBnYHEy02UyRYck/wfMt0bU9Hw/use6aXVlxNEG0IBqAlFWuAHnGmutO8aaknB1THXyIKTQM3&#13;&#10;/sVyCV4dUOVmMbkkBEZ+f5n2u+YK+ACKhe5PyN/f+PAY21p4TcjbDHrjJzPiUzkvx2r7FoAIa9uW&#13;&#10;Wo9SpaLg3gSGi0numtTNw2xnN4FbQLDc1XertmIoKSAh6BTDYYD68Z4xc48ytetqeSneULOpgeBk&#13;&#10;WkZETCtarOESQVHjxT9Ezc3r4mjMFv50+qjuy9eYGNlKdLR5dTFPXmduE/l8H+/bD208OxHLNENF&#13;&#10;RE4ObbLHuP7wU31+hdmwhmymhccGlxV6t9dhDvtMeJYMmskyyEGiHMvg28X8+vTcWCdXAzOJ4/KD&#13;&#10;nOlCjmD0ZHCTAmmGMWMqRbFWBfqoL2i/da9zJCXbft6j166ncO7n0JmUm1jvV+y1SAGIXO88Fge2&#13;&#10;2qxoppK2PbHwYtMt0YnGn7uJtTOsEn+u++F32Df7SrYlnD1LJD6iVziWJmcAPFC32618Wmz/bkNH&#13;&#10;554/tMvlXiz4+fhsR+f70AgZzAxxGfETz8tyW/dFUcJcwLzFRwiZ2h+TDi9/+fU//PLP+tVhODS7&#13;&#10;4r5cKGmuV4CwAlyZBy52kHgvQxojg2AMIbAra34Sfh6QX7a7cvFDxavpdSFCvqz/4Lg5Fr9E/a3l&#13;&#10;dYkor7fY5rLii7tt0vbv3X9FirBdETclAAI7VsfmnO1G8jiZBqpFrLqfftr/HCXr/nVlQJnZ+Y35&#13;&#10;iD7PD+t8doRYiZdhhSaaXhdl2U0jBWtWCizIP/zC7PHuch9KuLsRVLT0MU4+E3Nbw7tGI5SnBwxE&#13;&#10;YKknGwYgsk2j/6A+/XBzuUaoyhXLjlzc1NyvWlJwDKHg7eDpo/f7AlOIScK1rdeO13knUjO9TZcC&#13;&#10;TZjI1lyNMYX61ej6KH86gNvgcfVhsYZCKKGklheVEn0HUjKMu65BpJ693zSynqhjPh1p4/LvmkYA&#13;&#10;f/78OWQXmkcJiLyRrvvP73aFINilB/mIADcIu3Uwlswiil1oVx2pyKySgRNGLX4rCy1T1L5alsXj&#13;&#10;UO5JFnTCUU1zmT74nS2yBffXSVpf6k+3vw2Yy9+G/7vdSAWJiXZppdqQn3/e0dtgh3DcIFmuPs4B&#13;&#10;/7SGwidOt3X0q1/ONPmMiamaLxbBddl/ux63FS6ocw/7iklNQrW+BlqWZY3IpdZ1+cfZBqVYQr9t&#13;&#10;q885EJiYjm+FNTQ5DkktctIOAf5C+YcW5W5Ob8tuE6OrkgOXy+MQ3e9lUBFUwzKcdhaihFATguEU&#13;&#10;QhYsvMre9G+0SNt3RXbfr99xzHEJl0XInZBddy8LWAPEC/nIfgl4uxOJYlRXIqdZMFwAbRYzFyl4&#13;&#10;P4dt/CSV2kji7t+gypEEFhC4J4HwmnsnwMP7irjrx1w2uCnxgOZ9cwpTIBhq4W/DnHBZYvbtOpNm&#13;&#10;97osg+cKFcl7QuMw8tUsCRmCrbvmVjSMENAadiumVfN9bYSk67IlGU3n9tRc7epFUd4dtTMo2lfS&#13;&#10;uE5un6rb11eV+b06PSeIaGRbjv/n//F/Ixj7AKKHI9aQkNUH1rN5Uj44pmQOYVM31scUAcBGyNpF&#13;&#10;omCcgA8oHN4fJ+8FjSRxBOoEQG6IZX6BOgLveSgPfNE8+cXY5BHuw0QihJAYF6hFcPBmMZtm3znI&#13;&#10;2LL6iaFd+/H99/Ov26cC2lxlDWI+v/YdtFIJ4KBMzFmQhI/UyRiJoDFEASnJCFotSEVJFVyKwMNF&#13;&#10;m8tjVWLHFCfcUdryMqVcFYJH4rUpKulJPsBmcJ2iZLq+capAVtZYLpHy8DrNbL9nTnu+x0nY1UhZ&#13;&#10;O5IA9IhFmh0eoSdB7AWHnJbYQte9rihFk9ezOTcltzSVOVUgJaj7KHxKRIiYpnxdkfaSy1pNyaN1&#13;&#10;SNjM0XEOEQjJQ7TFGeXE6ypZawV2MFe4nqeVK6mj5j5FnGwERJQrIE2DKBfWZpKCX00jK4tzXfOg&#13;&#10;PccCwaUkEFhhF142QDbULsO9uyBab5r9omMAPq/WGLdoW5PUHlqCIMzZmHQoi0oCM92d8WxbVJTb&#13;&#10;0ZxTpwRnICGVdR5Vxew6dQEfGhxSwAj3PoUSBqMbigxk++ro1tgm7D1CKdCcqUHjupSlcPOSArwb&#13;&#10;xzMuoQiJvM29KivIADEBChxL3LQimIYEjh0VYiUZUuJiXBMRO1pD62BCqGlCjKUq/DV2vZWydc7U&#13;&#10;xS6PS0Cz2GQyAh8t4rw3xt+mw/G9ddkv1+fjZ7uE4fxoasoIQjBjCNMUYI0xhQl5nWQC1MXEl+na&#13;&#10;O79Ejnl7KKiMweaC1BBDC1cEIgWgrUXGOVPs8posplhwJhq0sdBRnBgJY+4x32GUIXBAx+uPS3vY&#13;&#10;5TYsKU/TGFenw7ptJQ3oaXvoI6DlJiO89rNfkx0nVpTOLz/s6LWVpAjEVblANEe02AgpAhTydXbw&#13;&#10;qYAkUhwJctPDJQdz5piMqmlznmWVFkObtnXeiFItmnBMuk47h2Mij8dMOEFOjzaTghvkYTTcgeyy&#13;&#10;Em0h8tC9tXjjB2goCASOuq/k7vp9IQSc9uUlX41D2YWNUB65kJEe1p8P74HbwbBghD3D7mpKKRGE&#13;&#10;HBBEIyuVzjHQnDKhEpmgPWk+ZIfsshIadKC8yFJCeAszj8l062Wuo6CFAqrERRLMBOdQ3n14koRg&#13;&#10;T2RWa1iJ2KfR8gAfQXPexgDKsvkx6PrpwAkUKEeT9KChha4gaIlKKm8drxnz3I4mefCw66iTJnDE&#13;&#10;SXrovVYCEebPw1qQ0nWmrTdDclbbHFKKzKbJahNWu29p/+gAzAXCmtiiKHPKgj2VjLsp48xdWLEA&#13;&#10;K04rQcMS4Nv8VL3TMeGG+hCj98wEj0TG1LlsHqYutwHBJQHtCSGZEwFHaAS2CHTrWPhsonIheBus&#13;&#10;M8bJydvFhRLHK19ScL7v3TonEAmnRFSX8zdREsZo6+USzoqzbnxsDu0sBcW0lRsKDJh0Cak1GhbG&#13;&#10;4UBLVckd9IBJPodVA5XySjA/1ScEl8RDP69MSownB8mgEXIBViFGkJZQbbaPebUUAwyDQ/uywRQZ&#13;&#10;CsgaGJWLDrzMS3IxI5fwrNbYDwAhVZTLFGXyKEYiwaozasuv/XWzY2nMENAYAKXKKipkkzMTDpnx&#13;&#10;zpjkQr4/PbnJIJMhmB7d/LTd1qVUVLLE7OIZqwIwGGIKCU7csEwyVbyxpsO8cTFVqtzCZnUDpVhW&#13;&#10;Rb9opk1csmRtBUknRocTmp08bDHIAHhvQskLl/LT58/90vd68NrTkBMSDGQGgB6cOu6NWXDyIKEx&#13;&#10;zBzBrVSTH1siYEnkrrSOZse5p3sKxnnNEMcQmxCtLzgkKOboH3q54oRM5/iTKNWOUoIZToXEmEhW&#13;&#10;grTiXIwuLCEFDCRwleJ6GMRm7zUsVdUoNualm3QMlEa5ujsIECI2+bw9UrOGGIuEAkKp4aRAsOV1&#13;&#10;DNEvKQdiMaQJu2mmgi3W4uDeb+uQsveJsJxQhDnvtgUVeHUjlZIQBAGR0XgTfSQYCbiYti2sd1VV&#13;&#10;w3V4W60zeavkh80JI+qcCc4DmVFKgorEsod4XS2i+HBSZlhQgcGGCABByP1jzB6IU7MsJuWU3LST&#13;&#10;ex3SZPT+eZtyiMkG5P3iKlGjiKd+RqWEzpp1omUtabbLKph0wtfl8+P8SmEE1GeEy7I0eRqtrzCj&#13;&#10;q3NhsSDUOx7y5BaPuZKsKFkNESyfyY/uxWfQOuCCn5zG24IzglMmKUNaRHdr6o2SCpexXBX3OMpc&#13;&#10;5GiAzRUKgPicGtqIwEYC6sxCTtp6H3xYRuRCzRmqOIp0fCyU4EFrxomzmlOBpKSs+HG5Vyp2yFWM&#13;&#10;URdG40nMMsdQEpUozAtXkHKsuCoUIyQ5ki1ZYIgkZgZgZmwJ8cCPGnnjbHCRwsxxGh/rMmUpJVY5&#13;&#10;JE8pjsi0QjrtFme5xNovmYHTh+NNr4RG2TDLIseOCe4DcOdzUCCkNUyxfr/BAOhpyYRPc7elpbII&#13;&#10;SmnSg5BcVjXKM7BRwByzf+stBqi79RQwmyBkHBAKK2S7h2Q0R++StthzyLIhdSDWrURBEkScOoio&#13;&#10;hmDDOGA4Wbf21gMUXCo3Oy/o/TyJsgw5WpcT8YwiBKxzQzJO1jTisPo8zi4i6GKOLqtNsRgDJzFz&#13;&#10;YxH2OVPY0nUuKzDpV5MxdivGfLXJCysdlUhlsN5d9DHX240267x66zPiwomFlYfgWY44gBkl6Jzr&#13;&#10;1kdKOsewq+urHrcbiRMSgMC0RCoIcAw476FwsOAVRMK4ocQqrr6PC4iy3reIYNUWdtAQwxgsRsDb&#13;&#10;qVRbytpdI7z1u6axMHCYSMYFUxFDzqHHCDA+xF5BYFdXqYqWKSVqRi0lxogbrUHKFKPYooji6ie4&#13;&#10;42mBDiSAkYJ4MVlVJVawSmW/LIgDSRKNARHUT31MhIIMg88x4ZrVirGc9bjU4jnP8bnasLh2Psac&#13;&#10;2g2XNO14a6ahreU0x5wUUZXNMBqTYxJYri6v4R5w9iFlaBKEbcGC1hnE0RkURbYCNAhn5ufoKF/0&#13;&#10;wKiMCROFWGTBcw9kUCY/oPUhEbCOswSwbLjHJIjCaas4oCkaSqfFbrZ7Ily+rsDDktb7LdND39TM&#13;&#10;Nqg48uhSDgDNMyU1CN5ZQ8QeZooBMPMKNInLwmBqtoUEFIEQk8PJBigwr2MgDWWoFEsy9/6sCeaw&#13;&#10;AdQRHuzIAMqdmRIAcz8hxmcTikbNoSckraajTHpnLAgOJwojTrBhpUMcAssBRR6MEjmfqJCAK+Sp&#13;&#10;rBBcUi12t+7OElCQRBc8ShkYUXaPpwsAACAASURBVEKS+JMsoIth0osFhayqqiybDQ5MyWLRrqkw&#13;&#10;LmobIyHEQghszjHAaEOnK1KBaDDNEJCmliBGO2gdViLosM42RVxIgEjGBFJAt4xDRnTyyK/R44Ct&#13;&#10;Dl7iuR+rSiTkKZQsAxztQnFBcUh+s9sANC3TCLNPxlqHMUdZJMl4dax7u3rMUV49B6zk1ljsmWM9&#13;&#10;wplgLCmFOafgKeUx+pAQRNzyIMy8bypBUB8nGBhjOEWN/5f//n+NCYaMadlsfznM2g5rbKeSggOk&#13;&#10;9L5ozkxMeZoXxSRi8PvLrWxP7v61+eOniFKgmXKxY2EZ4a1jk+nj3icVcQ1zJFk6JMw8NZLGcz84&#13;&#10;SrIEv2w+YMYTwfEtinVtm/2PH7dYn4rqUe/UfGPXbKhKTLnpW39ivlTb5OUkMgTZdtrcJtm+q94n&#13;&#10;C9ZqdqBuoU/Uwcft+lQ0XW8R2wyP6y8/f4KL2QF5Llw4r9vN/uxnsiCrZwQsTjR3K5D4ntfdg8ET&#13;&#10;XB9XprVq9ym0daum+YfUBdvvXo3ZAl2/+4/rsJaysAFgjgLQo73tRQWuzlLrq6hQdRmvFsV3/BBC&#13;&#10;JjuSDhn5RQoBp5G75bY6V9c+58c8CjT9d7t/LhLWIabw29R5SU9hekGmft4fgY+mYB/NKNs2lGUl&#13;&#10;8T0lIAh8BXKrBj2JneSjm2ISZdPNi0a0agOGLGqMzNKUzfjoo8SZuv42VLzcl0nkMI9omYtmu7i4&#13;&#10;zGZ8/4ePrzc/XaIshXZXMmWEKZVVabvzugxd13XDn/7wGc2jWR6SAYBpjy20mXha/FLN3R3atfm5&#13;&#10;LveKIrAVxZ3VYfwihZwnMyOYW86D/blR3w2qYdPfpu2S+KGtBW8omX9fzmCspfzQHBDFVsgwWmpw&#13;&#10;LstLf2dSNQ2eLosV+ZIHZfTrF6BI3fJtsR1NP0iF++lRNs/r9/NOlXdjLWIEIactuONM27KQOZvv&#13;&#10;L+v/9N/+CcgV12YHdoyIl67LVfGHej/N9nLpdlv6+uskIdtyrvbAan+7XmBEG16yDyoAm5DP4GMC&#13;&#10;4MOH9+ntG1c/SSyDtc2JT77Tgy1gZWJCxQR9KEXp7QMwYghoFUN5s0wryrlNzcv0491Trc2V7MoU&#13;&#10;N/Pw2NQszTNlNZdiUuN9WrdVC9con5C9jjjCr1++PBIqjp9pRv4+mgVE6Nvj8T59p23jl5g1pq0P&#13;&#10;Z9AeBFSjz02BEQZsXdy3PFQK2bUvSDYjOr/2XGyZupZyS7kTdTax3W9rl/xtmjh998vp+K//+uXp&#13;&#10;+Q8AVoueaRFbwnD1IfAMW7yev1WGClJ6R3T48cxUGOHcg7nlVOJCId1HO8scpuge7rPyj7hVpe+m&#13;&#10;tOUEij2vl9+vg9kfN6Dv+1yxZhUQJK6E6R90pyxMfzt/VRA5RGUtI04mi+35265kvxp/VEdUlDe9&#13;&#10;fjhYFo6yJUGYuwzKlzyxEhU98J5Fh9LsdRFhHGOLt2jL//JffnzYnTZSrjK7RSpZ9cO0iIpIOD8u&#13;&#10;24L7JZnB7tTu4qZoHOfsfr5G4ugiKBZGe7ItxgCspPjQqsFi4J+2KpKEm6MbrPI4R/a3/htBmCEM&#13;&#10;Z9aTC8v4WNTAP7isfv75c7hdTSs4oRyTYd7Qae5v86ePP2ugPVhHmEC1xVL90Ryplz+W15WF4GxT&#13;&#10;SP29x8f353OHs2g429WnH/feCdHsn+E6cyr0wz1QhpyU21qFsMJqGRYFRLtTZ414Udz68cOO/Ffz&#13;&#10;41RVn2RdFaWNHnI22PDTz1trjdV+7wVAdxPM4fP7dV2/g4wDcp3J4/nP7z+R1dqQe/wtUVK1p/Nt&#13;&#10;/cPpNPmledp2rgJw/Hz68Pa3t18+q9RW/TRDBIuNxmKX4b6tWBAGGtD/doVVtZYccSwIpmKX5ul4&#13;&#10;2jvO3Y8zoep8nzPvcF2Niy13p9z6DaI+xBSAdqBOri0krpmJAm1KX5Cm8VU4zZNeJt3u2jftARI+&#13;&#10;ktonlGNMYFqXaeg/bE8NLvZ1ev/5z8GuhKLLl+/D21pXh8t1/vmPu+9fvlEoQZTqxGDi55d+txF3&#13;&#10;B59Pz8AE+2L3H4pxXb6ez7LgH3mLopB8y40+N3OnZ7Y6wPk0PriAAhwoyYOxSwano6KblkY4vV4S&#13;&#10;2u5LdPn+gnnrBa4FYyHMAGAWobFQG7KVyCSgUBLp0UFlCu4ZXS/N+89VWelxqp0eddNdrqfdoRZ9&#13;&#10;tWfIkNhj+ccSzMRF9/XyGhhGgPbX9d2JMfzOY1Kf9nzPlNGKMpHpLcRZAzsPAtl/u7xV5XF6JHtb&#13;&#10;myNkVKl2+zgvsOoQbgA+7vfUDP3zpv32t7+823ywc9iIw5DtYv2urGopq6qSVTm8/VDAGkhrITJO&#13;&#10;niTGUsHJo79hFGVFAKQxi9z/CJ4LXhPEuTevt+911XoX8HCjz3+ya6pQsJ2f5/7D5yOCJLGQQ5ZU&#13;&#10;vYaeAnF6OrGCLf1rxWXzefcGOnoJwce22ene2BYjjJpNRW12Q4gI8lIARWmwJml1KMtYJpvC4nfv&#13;&#10;npZVS06G+eFXCFE33IeumwwPcYDA6w/vd2/z1XpHCH3tvz0/f/b3oQ5gRmn/aQvQTJgtcbNEjBNL&#13;&#10;K6TQ589JQ7Pf7OHXiZeqOmxf4WqGriCkQGTVAHEdQwQxabioM+OR+tocVZ0ruCgzPNw0Lju+dTfL&#13;&#10;/ngwXy6UK8DEvuYoRhojtM4oPN7XsKYdlY9km7KQnEzzWFXHfrW4qO7Dr+JQwUX/+enDSxdrircc&#13;&#10;vyVNH93pefP9/LshscjCmEmqrDkrN7Bmigcw3Jc1JlE1sUcz6jbNtn97cAIo8IJtQq53jcjKEIqt&#13;&#10;tZEtLWzX2ZR7iTkuN+Xu/RMobEJUNvTXl38UtahU+PF6fn7/0y77WEHtBjy17/55d3k928mU798V&#13;&#10;OOLRy5WkmkNyZVK+XvpdC6RDbp6nlI5PP/f3YZnWrdj84355//mnhKBsZBkWTsm6jpqD5Ba35Mfb&#13;&#10;+pHXUIAFTPEC//Ru+zb1+FCKKeowQU8Pzc+EYanKq14WDsvcrHbt+rtPXLSgVkTQgBhRCHfzrdgI&#13;&#10;VLRltXc5v73dmnpHG1627f2vet0kLKRxPib1E8/T+uPwSdH6yFdjApgCKN+Bemqmx8J39u8/NCDw&#13;&#10;Nj02u7ZRJ1HVgBDUmH4uzRo+PB9FwyUgl8sVF3B/qJJ1l68/yPt6y4SfTVpscNce8JLnggaaqi0Q&#13;&#10;2oT7qLPuaKabcjfzVG4Oj7632vfruE6zlBRmSxPe78rzedZe9i9/bYrSLUZX3F++wwAYlUQ2l+G7&#13;&#10;y1DVbXvgwqWqqPS6gjZiLcfbQGtYqY3RRgrRdxf0sZ5058OIdzIaBjDCAA5fr0AVEKNAAxso4GCO&#13;&#10;Xc0IzvkxPJp9Q2jFjUMAppRWGcoQnjab7On6ANj4MqWNzN+TYDQovozXS5WqFNZVd+MklwUSVa7O&#13;&#10;Zr8wLJKFWG1SecWI6c7KLecc1lL9429/s26BRXl/00ET/lRCh3hkcLspORpGXdZ7R5bSVIPOQG1g&#13;&#10;MZXjDnAMCwwCZGCuav7jYf5+mQqFDi2saQma/Wq8UGIdL3zyyOO4oDnc/XL59//up75GWQQ96lY1&#13;&#10;climMXNCtDVrKufLTXERdWzVscIe52CTNddZKRaR2wpkeYuA0GNSmEwNjMD89GE/ZboMEUDNkM1r&#13;&#10;RSqlKdww5UHIRKjNaRo6urUJGEZzsIorCAs2A0uDbmhhbkuiipagvzwEYn8zU3992T59mB2IC3q/&#13;&#10;RVmToY+fn/fYh3fb/eS8apms0GwvyrTc+Z2sCyhBvVUcGZ+6yRSGs7aJCWV/z3ULcl6H0UtRgjLa&#13;&#10;5VCzDd2YS49IdNkjSJpSmXkpldh9fJqMZnXlrMEF/XF+E3XFGVvZWiOFO5/3vJElpfLl2kdGUrDD&#13;&#10;cG4O5ZZsh/Mbje5WCmXWCJNxRrZLIRoUosKs72xzqi31kkr1Xs4h//b6KMKq/tgUUtFIzc0c/6Ue&#13;&#10;+75gxdJ3BAKUHCiK5+MTQBQAuram7Ze2UowiLMPqCr0OKK74P/2n/2t2DCQVKd0FAu++NHyEiIsO&#13;&#10;KaS2GzxTNxCmdrfFHlq4Go0QdKgBy5h6h0d0jO7aHrR1VndSUT4/qYDBMGKabSyHuW3x5bXfVbJW&#13;&#10;KNd55e4MQB4nAzfruNYQZ2D6qg5vunkMdNvHLV8QhGukChw6P4Gk4pwpFXWvMpSHP/0xYT9+nxXc&#13;&#10;OJ416W22nsOFbiterCYjxFxR3V9CYqrL0Q3sIeIAonrAH5NRTB3V7vvzC8o2QbOV8tHQ8XFYMi4+&#13;&#10;HOeH6+C5gI5P8/8roc02TmNbsfnvX1TtU7Vo7uENpsXvxe7so7VDLgubxMlTu2Q70yoJDZXVBLoG&#13;&#10;ZOSGzJMkke9aPA9EWH9gVAbwb8M91TSdbpa8b5t9iYFCJftUEfto9fQgzRvFj9skZg9TvXtOY//S&#13;&#10;4DX3EQEMEIta4j2d4F2cAh/sQpR2KVFI8LUXynJ8VEyxhqI6Rnl740aWJgMivQzoG0WCRPv42rrT&#13;&#10;t+hUU/fDXJY64qWoUq4xyCY1zdocnpf4zV+g2EW/nR366Yvcb6RuJvo7CpAXP3/29zm+POXFNQoY&#13;&#10;YkkCpoJ949lAiiXgQCNQl5Tr+13mBOqiWWfrey/013fjf1Qf/bzeLzexjtDXEgIuEcbgXz6tr7/+&#13;&#10;P3u1/a2OKpLiksNelejKxZjgpUuFxivAIjoxi/STK924ArxBHEqK5+Fh3+En9FjMrdqUWLEJvjg9&#13;&#10;kUnfs8zZlRLuFPgvEfKEyPlRUbWtapesxykBkMenpiqYNGFu/GUBUVTtqe+uR8n11x/8AxvCqoq5&#13;&#10;rZbpC0WplYLyOtRbMI6C2cJfAnzHbU6Uc6zrSxxc5Uxr+os9nVDIq6zorDEqOrPOldx/C0Du2AS1&#13;&#10;uue64Bkjx2n7wq/kEClnW9UysRn/4fmkTykx/d5BZLRglYeStuLX+fc/OXbe0/M8xVTIAWajaUgi&#13;&#10;uV2Z8w1SpBzkH5PBDTKbtEJKl+PlDiD9lOTj678Oqwe4rBi6Pf7yj/1hA2mkV8uAZPjARwJAD1YI&#13;&#10;x4JVaYIaigTA7NKmZmXvkKG8NvdCyG5a4xQ4Qs2hYA1nlpjmvQ4O0vx4W59QRhR9nR7y4L9NnTy0&#13;&#10;6SsfDrOEcG/h910AABKEGUCVanZ4svOUEyLXYI9uKSBHPDNAw3RC+QVxHOTFTWEjnlcQ5hUyenPm&#13;&#10;gDF0/lgeStauHIOQ0zyvVlQ/N4nR3qVNglVGPg9B6nplU1IUUmtckoQynJLNogwRNBY9GxS2ZUCD&#13;&#10;MY7gemfDQsAeC3EzcvfdU+h4NXRTge8MLVwFvTaft4Z6SAC/EXAqSUHIMt7nWnSCfZtHuBAURYiA&#13;&#10;cOHF1U6cbNUPc8F7g5PkHrDHKvg0jUvgsdwapztExFuv96ikJKUAVLG34gWawAsf4506VgGT7PJW&#13;&#10;tXJ7pTGIBdz8Vr2+kJKAfZGvL7Ittm2BQK5VrMt3WCMQsM8XRpu4VjUU9+EM7bSVaUT2kTfZ12mg&#13;&#10;Ogpx0z8jvlvm8KfqHnwHEBJFzu8Jqrx2hZd/abpkZ96PnvmjYROez8UDmyMOnHrVzvkMnHkg0KMv&#13;&#10;y404GBDkuxL3j32Ecx91bPAKfs6l76zWrtgxY/ptjWrFbKQc4DQvWz127o+r9Tatdn1mEo0O3Jqr&#13;&#10;/0e5XOYtqsI0GGJWtuAnDBbyjNZD8qK/FRmRPfcuwsSyfuqmG63Xv27z7ftbcH4dZ1ah5p+2Dg9F&#13;&#10;E2xAvxmzfX5erRWczOMIcci6iut6QKycbf+MRwaEy7sVVJFdOFgIurg184HoSoRCeDGWDhZFkuVo&#13;&#10;Xg6PDUaVjXyaRuh+RbJ6QFXg+Ot1Fe1pkC7fXjAiVNT1jIZSAiKQLEe7fO1zJCSm9DFAU0YHpiKW&#13;&#10;y1av3aMFbIZ5au6Hg+DA/U7eh9+mXKjqz4frl/+fpPvItW1bEIQ6vV1uu+Ouef9H/IyQkqwhUUBC&#13;&#10;ygoFJFqBRAdoAT2EAimURHzz3r33uO2Wnd5QyI6MMRcfUYg9ETcMasAcq3lLYf2sbuXO/YKqnfBt&#13;&#10;dajv0RU2qhLMA+AvD7Rsl+cdjF8O6+LpxvPPVL/d81z7hguxSP73dftyLWZrwXLWMNq2bEsHjm25&#13;&#10;rRtqj2T8q52NaoSH9b+pJBSTdd4EQ68SLorEOpArjGvkCKVjQ5mEEW/vc1Vs9zys3mZUCya8eupX&#13;&#10;1oGLTVI8rJ942d3hr5YTtqz3jF8EvdZCp3sCjjsx2LN9TE3ssmCxF1Ep/50eyufCDRQVLtWKpnWh&#13;&#10;ZJ/RvegO6X28NqFw5FNaboEJkLJi8rtEU8+eEWKH0yG1v77476tPG6DaI657g+FX/XRNP3nLydDe&#13;&#10;3UKG4j62bu1vCbfaRjlP8jMAzFeabzXrhYr/eF2MJGy6udPpIWTDd/UVOvSZCcKcQ8TQ5nGRBPvX&#13;&#10;ix0AJPa26kP/7bIrPjaP7eJnsLOF56ZVweSV0ckWQgdRKGN195X3NNF9vwUQ8TAXFz8ISYGE+6nZ&#13;&#10;tQhQqH68jw8DXpKZCNBjPah/vkyfhyf1vFWKhwRzwKVATsYhBnjd7s/oEeaCUpo9q5kIrPxsgNja&#13;&#10;rFJwMU/WwTCdsHMdMd0Wbvnc79nYEPLrxoCebwD+aik5i1Af+S6NiJ31DnV4W41mlhoisUT+/rfx&#13;&#10;a6uxuy6AlWt1O2X+0o/rdtq0vVWBBoLhEgtW2kSfrkGj/PWoob7u/9PpevuZ45ZtrRFgUkMYDxJg&#13;&#10;9IKRl82aMHA4Q6Y8lZt1dS8/8wU3LycBXV7lEadyua6JI8BDms7leJQcLx0YPaq04rTm9ZYm5FDX&#13;&#10;BkbX3J68R9Wfji12yG2XnZIrj8LXo8f7MTPKf+cb44/MP5nLFtvgYMUMkaS0ZaVU1gA2f+12R9RJ&#13;&#10;Ze4urKGUJSQ19fybAWid/TmC1dx4PzxuaOOfPgTHehrILlxn6HBaquOn76ELFzpdVRbzx+Xv9Llu&#13;&#10;zaftHvgwhJLl5q9sxnX5ehIeR81rIlDt9xy1b3FVVWibxTcVCquwpfEjkN8w2kfLVPOu5YMQjJB0&#13;&#10;q8ggmv2S559+fOQBNFgyAua3uG+bEmf/1LZe5sgLHogrb5+rEgTVjT34BpCGli2yHoCMg2jIIlYS&#13;&#10;E9KPo2/Z+LHQD6D5VjBqr/Su7p/zXBFPCehkpbVD+eZoLDEIlUBXgc0AEzpUGvd9wWok7RhCIyUj&#13;&#10;tEwQrIDghLFLxDYmy/kKG/5dDGlY9oyQ/Uv/x930rHOT/XyeYUS0ZhpXFE8eVFtsgKv8nDc5QALi&#13;&#10;soguwIoho68a/Ut8BLlkTixM23mGJS7zVVZ2TR3sBTvhDtebfH53oEJPx14DCUL8e2JPNkBIpT7B&#13;&#10;Zsaxc6h6QVS5fOS9JZq2Xkjo2QqajKYvAp8Ry0Bn4X62QFRAbgFNC2QZKy72eh8fXoUMrHgEJOo6&#13;&#10;f7npdXtV/OHHCSZYaAihTQTAQjrWw0i9wbXqgEpTnedobMi30/eTOxicwx5gc59GkjHYPzfUnUGL&#13;&#10;/m19ZRceKitz6XNr6rJ17GwmB/yHN192wBAYu86odxrXXOaA+HiHhbAN5aMpNLroVozwffVdF5Im&#13;&#10;XssTWm4rUrqLacr01fsR1ZRBi1lbGN2g65wNrtnK4ncWz2L9470kEapswo1WRckpreRqPyHtM9h9&#13;&#10;q8k25agaZiJWcmbUrCltKJNLU0K/+te65p+mxvnhGZPCyWVPtsJqcipp28P5uP7S6je1WUDwMM0p&#13;&#10;Oh5picxtZ9t2D1d/DWpe7gTe7P7YV0Xx//Q//h8oe+jvkaEffywhIYzFPoQPYiVoxSy1fJVfFbQf&#13;&#10;f1L5neJj3/YcR0zrTz/89pIe5PzDHEQqOXuC0NofwK8icjmo7TJwyJ6HLkXHepxl4M+992T6fcpK&#13;&#10;BpFRCKReq8qlEwcgmzQ2ccnw5GMFXN6te6RP8cDO2acjL3TebxllU7cRpRDi76Xc4IzQzhImT4/f&#13;&#10;u/mVlucq/cxeW9z74UOC+FX0dryCTGVlNG8PVRZYQC+XX61YcayCdsdyX7+T2nXNr/Ncm3wkz8HX&#13;&#10;iAW6THtfHiL+GUaJvh/6A/alLPAD/RQDVC0kmJBCux1M6Y8VrruXpiIH4SdcX1mbgM5+s+c/Eh06&#13;&#10;+tIb3+squFQ25iT32Znv377/SK///fllM7f3eq7+0f52N9y/lQlY8C/N3qNqO36ia/nr4ZhfXktA&#13;&#10;JiKBhlMTZwm2O7SZBrLi6TlE3jByVAxWd5kkrFDxYtVa7R3fTk1JxYDq+16Mtr4Asp7d8/N/+gA/&#13;&#10;1OwoD/1LsxcnwHYXg8dU+8MuVjl0X9arEzsY1zsD6zJ0aNeO2BWCDvs5h2xfPWab0XqC5c0XBcfu&#13;&#10;t6+/v/7omma/7u6qelvf/3GDh+lAOp/CChfUNf/21yuKTzA/InEJiCJ9Yg6aJWFABe2WCeZ1YOjP&#13;&#10;n3rT616u7pkj/4tWJAA60u43dtq0pnG6CrvC5nFzsyO1k5Ihdn374/vDTuav+U82uj2av4/DxX7s&#13;&#10;YdJxBf6LP+4Oocb7PEuS4Lr2SoEuKqIShN1weoNe0QkgRMDOBJimUTXDj1/nfQ/O963KY4sC2ZZH&#13;&#10;1rmP9d6eSPveS15ml3+1jWoUSamc8QFff507qMtt6yYrBV2rz7KXPVjicreXGpAFfyIh72DEY/er&#13;&#10;nzeS/zUV9+3pfP7rQ+untb3NNyHE7b7uRF4e/kOOlNwTv+4BfVgcq7uPT3tHkm8esCc9rJVF2vPT&#13;&#10;aQdW+btskWppPD/b+jm0u50+/mP0zeFxvN7o17bbLlh6LONDVFv6mr39dhwQyII8TAnNGd3Z2iHy&#13;&#10;HPAPyWO9bJPd8e6QdZoCUTy3RB+a86Znu6Yw15d2mt33wz9d0/sjrx/hPMmkZd/KdbtdOJQPf95/&#13;&#10;5suvc0Tl6280746dGUeBNqpdiqU5veRlRwvqG3af/qEc/3CKI9KUeNnU4bcvn3fX+jDGfyTQ/PUV&#13;&#10;fj/Wg2tVcU00YtKbrUCCBd+f5emP94XLWsrF3D48l8vhRNHrPN9PihI3b47pL2i+ezA3VZsR/rUX&#13;&#10;lYb4dnF818N9swPy3dxRS1KPUhZ8pyJd5JMLN6vq235fI7ncbofk2OXXZfd8Ij+ZOJ7+SIttOV4y&#13;&#10;4+w2vu05qF5yhnZH4cW2n1H6PHt2SNkRhiiF04paqqI1//Gf/+mP9/entumkMNOd+ifwfEZ9oOn5&#13;&#10;6/FluXh78frwhVa2TJ+HA/w1cdZ+Atpw+rS/35uOvf38g/MdvCTgo1TQhrRqcvOjbAnz3QImWFOr&#13;&#10;+N9ms2tsmDew1dTfMSgdp1xtt6UCjB2sBcfO7FO4c23O8rLH3xZe/oG2ve/BPXEDvLw+wWOpM5I2&#13;&#10;OkHJrAzkG8nNK4t2Nbfk/b/scWLQx7kp9d9tBK0EJ9yiD8AaHvg3/u0zb21WWihSkzka92pYqwvD&#13;&#10;dEkgwZjKdqREtZfZisPTz/X1ffnoiG5d21RHVHl9/UHLQ+5+1QoG9lCqv7/+29PLyeaQTBt8cJUF&#13;&#10;KEz7d7JIC5HVYte7spvdMDZ/8M96//L4tJ2nw/MLtwefnReucduuPEFn+5bqzVUUs0gY9gr+RKqm&#13;&#10;DsNF6xJNXC5gRg/fOpNSXfQ+w6ptzlxLE+Z2XL7SBr7dvGPw6X4DznMlk3kRz9dzgrgvYK7us5O1&#13;&#10;OQin+f5whLEqHH+/l7zWvzz+h+BHHdFO9tWQWw8vv16F4Clzt2C8ggc9XJftn/V/t2x+Y7W532f0&#13;&#10;Rno+eVv4zCid8vRu3vfPD20KTxBsNXKucGU7eWTbtqHAkXxUL86tM3OCxaPO9vzG1LBUtWKzXzjn&#13;&#10;0tHSlmc0Amjpco3w6RD/PmkuJdOqCYSEYadNLAg0y2xgSb698rcXlNM8vqm26Ufb1NzUNFVQJjTA&#13;&#10;jlXr4i4zejMzHxJ635qmr5Tdyb+TUII3WrBaIqVYcHo2i/AByPQz/HhaBNq7cfpEoL6A8HmPhaEs&#13;&#10;E/OmOXQf9x8ObwFjmFkyaKP09fZXp5tV9b1EpOR1vfWDiJ7ZNDLehZXf/+F5Zct6/y4oXxcE7W35&#13;&#10;o4j6CS+u8gL2D6r/Ec5qT7UC0UCBKzQjuiEYqpJPU2BXkA/XU+ae/LnULME0xxQYxwukW/zb8z/t&#13;&#10;68xYUCZ98MFiB2FBu26/LtHldwh7RCUWnSmHvQpcgHfC932E1tcxFfQE0Fprnj7vG0Cos1H0I9As&#13;&#10;m5aB6mK1uUufWww3D7boh4j9cidgozYYBqkUSh9u5hPHoe+avieBdaNZmKJQc8iizzUY5kq94N+z&#13;&#10;KY0dbL/oXtzi+G7Gp+XkMEPDaUnmqbg1bXDfZOoC3QOizJZcRCC/4hO78CyreA+UdY/hrX45/Ksv&#13;&#10;zoQ3lHReLR1EHDKmievWYWgKedp59C7Sh//Ei/VLcxiI7j7CqOQ+fdpn029kVF3y2Izb2+7lsBaM&#13;&#10;pfywE6xgBXGqiRemPMlw1V9Q/HAVSlGbJh9fA6RcxMLGBfG4PpBHcZHmwdHjTWFFbgLV1GCOKNm8&#13;&#10;S2Lu65G18tMvf9492+t5R7jlDcA8ldofex+6Ng4MAE688PZ2AVDjfz//+87qKpN3Tq6FPn8/L3NW&#13;&#10;LPizVAqlwiiFNYjSxwym5MBivzQPZlmvj2U5/9fTcV8Nzdve9lvFVbB6XfHH9L4DzZc6bGCMlM9x&#13;&#10;agKeQ6AdVQNFt5aOQO+eouyC9EOHwRF/lMtu1UbeNX8KH7qzON0tihDHpX9M2FdemvVy1fAgFCYq&#13;&#10;mng5qZNCnpTbhg8IJSks2xR5QuBmHhJfj3NchzCGck9o6UsXio+Ph+drfA/q9LbOSpXjiV6XCcr9&#13;&#10;V2vPrMZw3reO+M6Lpen7eUlKxLY/IYoHmPwJrclM0yb4nglAEkSrbZ4bSxdDa+lJulbRHrYSvx7X&#13;&#10;vteAOgCtvL5YQtteEhjOMEgiECrW3jcoDqQipGvuAExi9f0Ui+6JkgT7Nbx2j/sBr+d42w5EVUUR&#13;&#10;oKTOl9em3a1phQd2/NGC8nuza7PifJO/f/6XHZHgfbWPB7F99LIy5O/9ia93UHMfhjMxDCXpPDyx&#13;&#10;NaWMAxHlMPP14bNhCqxcZqVHewAAIABJREFUkLjYWmMSjWPbFGC+5/yXjPgOX5blvtqt2T/iS6M2&#13;&#10;Lacb/xeqFt7Becw+Atg8/7igFoC7AxWhHFcbm1ZFl4LQOpumxIoZNTHqyIORFewHuHQcY5D6Q7u7&#13;&#10;rnF383F+Pr7c07InDgRnprtfMGVi9Vv88wfPDfPK/80sJBH3hgqsC0htnOvaCmnel7V9xlzutEwZ&#13;&#10;AH63Mp95Aqg2bwAJstLsI7syDEDpSU5Tk/JFKAFvFXcirJNGdTx4tW6ZB0cMhjIdfQyojGiw+8/4&#13;&#10;SSmilyvCygdyXkLt+9YazjnlTHkVeYYJ+XtuqV4JV12E4AchiQnk4vqAIPryUkCyfuwZH2X0JrS8&#13;&#10;MctjNiMgih4f3D2kJCps8davsmwQFMozB4qQQnK/320buqLkNktiSh3glWIX0zBK67mdTjmunoxJ&#13;&#10;8CrBjIhgiK4M7t1ni/+X//y/C5QYiL1SFLVUIdoBhCtSMFoAgJA7ts0ZJ7bcwpRyCMn5IGGjdLMF&#13;&#10;44xBK2gbHGotlMacukMXGPzj45WHthG1hivRdA3ebXY53zoslRIGej4IlqzUgyV05UIan0m4TyMV&#13;&#10;w+f4uj8d+mFYc3DRwQpKiC0KN18Twavz1Zc/fXmOJpfaHyW2W/n1fh/67jqnxU2Cs1gVAxEB9vZ5&#13;&#10;rQ3XrCLgdS+17qZtG6etkbpjC9H4x8dPxBDiaZyXh92zpxm6er9dh6aDbaWKYSVkqzZY5zgmloGF&#13;&#10;SdNG97mSutgOHRc7i16wrLypOWLcSAIHorTzFgJw+u0RYU9qdDZv61IISBiyFE6Yn//xO+QMzqYw&#13;&#10;jJnIubiYcaUYIcIlSKHCgmqByRhPAgxFIi7klsK0rQnFRieCmWYDV6Rv+iWYZZskGiBBiNICYHQz&#13;&#10;qhtONmKKLRCqW3wpsIBatSKomJBIyw+iYUTmOdbVLBRniYiLaHJzZU4mfr//6HUvqXIRNgLAElkF&#13;&#10;NKNxC1nwXtNlXhiIh0ZaidDiGqbjGglgfTfAGn77ywmpjPOuEhmZrzVKJoemSTwrExNAW3WZ1EZh&#13;&#10;X5yvWYvw+fZDKZIZzdPWCRVDYVrGps7OAUxDmogncQPD/tt9W4OJlMlUEtMEYQyIKD7M5koKic6K&#13;&#10;ll3G877R0AeqULpNdnEICOdTt+vXYoDWH5eJQsoirDku08ogc9OKbM6E2rANO9lkViDNFGEAaZJj&#13;&#10;dOLlYJYsdMiuXn6NVeRAYSHg9XZ7RB2lZPST0nsaicE1cz7Q5vz5d450Q/Y5C627NI+sVOQz/yLs&#13;&#10;OMrEpiAV5ZxSDDjVjWiU7FuNN897s90qshqLFay8IxGavTiCkglOezYg56miROHz+cIfmutiphCI&#13;&#10;cUAyiuV022q3oAJ34hgXiy4bgpxT5cYLHbQULsWbWcYolfPbwGnRFRG85DBB62ez2z+f523Kr6fm&#13;&#10;2VZni00zFAixGJ90X2AhAMz2/rJ7Ct5zqQngJTuzGlIpKnALk+YnwcS0XI4tz3Sx272W46NgGPKP&#13;&#10;y5Vw0jR6WifVqg6qWyRKSQhAwbigBYGMAtt1uAYOEi3QcY3GtBbBnatYh5wcrXA24LA/uDxjXcfP&#13;&#10;u2z71TsRaXfcpQCcLQ4UqGiNMNlYv+AX9YQRsmlTbmgVgdBCX7DSxZXqkWyZ8xuqAEUUou73DGJq&#13;&#10;jQP6qdDSHpt4Wx6+P/24/Wj2ShSY8l1JHU0VncAgBZy9oMk6QSjhmGGWUhEUR7vZZcOMM0J//9uv&#13;&#10;Q8PHbcEcexRBqLmQ5ZbM4u8mYCqG/S4FhOLW9DxXDyUXFb/+/RNHglBCBCCM62F41B3jFDMUMhKc&#13;&#10;S1p3DVOp1QiAij5u96f9kTtMK1NS+oQJ7GMkgUXEQceYvyxC0g8T9qchOpO1GHIfkusaNfuVKbE7&#13;&#10;HSkot3EuFRGsoaIMZ5So1jvICycdIlqybowub6lVTSCAq07USr1ngfYIklhvHxfSEQiTqYX2O78a&#13;&#10;nck03zcwr3bMgkQhQQ4w3Vqs7MUMrZLtYeDYLZ8lV5c2wSgnnPWsVyfBejfe9rsn5xDIDMsOuIkT&#13;&#10;cRiOpngsD8UDsPjSUEGQylCmtv3zKduKC8/pEn1B1TEANKf397dGclRxRN643PfPFkJYPGmbKTk8&#13;&#10;m7RmjJqm/WLLHfgNE4Qqwl4SM7OUM5cRhpoBh6woec6zkD1HBCJ/XRetd+aSGBZaR61k8GW8mnz3&#13;&#10;aAO3vAogKSrTdsnAS8qcHzE2RTBUwLDfewjYngKcb+M1abxsN9UTwuGeKsF5CZUDWlYAC1K66Xcn&#13;&#10;O1oYUy4R7NoCYAIxALMfGi73IYbJ3kTBs/msGSbAmECrr4g2wa2N0xVWpdjNj3uF5ninOxhzHo5f&#13;&#10;Nmumyw2xYo2npPXBJg9JQiyhQhIuxxg9CDUqGADxDICeSvLQIQpDaIi4TmfVK3UYOuoUGTafZp8Y&#13;&#10;xb3YuVKqZDEBWrCW2iXGSCIQH9oDNjLISig9PBxSvM6A90LxUDNqCRkRgsEXviIUMSicyvL729+6&#13;&#10;3b4CUH9NcwFcy1TzAiOVeuh48VOGUUgqpPKFILK4mHJBUnQBOAI5p3y93QTT02jmxUeciSp6QITu&#13;&#10;I/E5lWwjHgS5L7zDCSYWVOab4CovpfbNXu3vN6uLqA5wQtb7VoZMt+JXJ3ETYIBWNEKgEhkuOd8J&#13;&#10;g7Rv4zjHDG1GtI2gQC4xIqkAqHSab4FBDeEqhGCcK62pxkjqiqkDgKIQYda7LgSzFsZrTfNdNRRj&#13;&#10;apwJKQYHvf9vQWQBJilCH4bGrkQPGMeuxCapmFcnCG+Y2mr02AlNUptQxBFWyjBqMwM7b4y3pm07&#13;&#10;ipJDpWgKl4oI4BSzVD/WEZHKCIWoYTvonemYsqv3QF5vI0AoxGQmhphCXA8cOxtv48ZggZwOWo+f&#13;&#10;77yH47Qx2hPYkoBhNLTmPe+bvkU1dY0AmdQCbTQVZEww2kDFIHFQJUkO5mQPOx4RQ4h4t1XKGAg0&#13;&#10;Kjvm2ooQb0RJqlri8ce6eh9wqhBkruRog+TSuAVG4JaYBJLAIxYhqXUMmDQScZkleCRm9BgJDkvG&#13;&#10;KqyGIMKQ4632q5neP6kQZfExuwqi8OkNeMOKNbffdi/3bS2SsIogqbIynjFFQFdu5qXgXAtSQEIf&#13;&#10;q2ZS4BArxq2pPhIwRethkoiSEgIKHlvV7ItOAFKE6VZc1w21AEMqKQZDNc9RKG6TqyXBmDiXlwwA&#13;&#10;gtYaWHGpIePqYp5Wr2S3pmi3MIPEMUGpBl/kEUmcYF6hlD6Gw0HRkF3JMVcXPC8+461T6uvzb+ZK&#13;&#10;RzSTwOqEMIMa8ORCDiHCmpLfH9vkkUABVTXeHKEwSoSLlEV3HqMGS8UorB9xSxBkCGRMkxkhKbPZ&#13;&#10;CABN6WoIFJUVMVNBTBgFRGTSREYfI8CIR8Jre9ThFVo06vbESQfMutgcS5FNGxBSDO0kiVPYvRxL&#13;&#10;psscqIuHVqZCqxh8docT9SnGjARBabq0jfIpDyfBGdmcK4QLXxVWxeOBodySYqGbXXY+Bs4g0y0i&#13;&#10;KcRcuVSbS0UrpmkBG6YFW2AjqqS9X0dEPKGw2TKQGOT8cjzYEHaqRzhBnMiWESCcS2u2BL0iIIGU&#13;&#10;IAjuTlu21RUShAm83245ltWulPQ1AwLQNG5fnx+jjShU9iABgISIvIN0IuuSKlbtF7ZXnbOZABHo&#13;&#10;RgEmtbSaO2qd3dZlhY4lHxnAJKRakqiNzUH3PWZKhoQdDFMmEmoIBBYhI0kgrrHvpc+ZI0Y5a9su&#13;&#10;gyo9DSZTzkwxemhzKUtC8mGfIDKr446BGADKlNXsyvnXqJWIwBEBphQFwDLizEspEpN9iBNkwowm&#13;&#10;mYLZpkjHIgYRGgJxsjkBhFBPqCRMEu5wedzvBMIKMbSktJgYkw1RtNrXqxCSCu2Cc8ETTWLFLVMA&#13;&#10;kQRwjQTUwFHc9QqRXDbKISUl4v/1P/9vJWwMFuIcZfsiwmd4m61pNYFQENZ/znee+DqGXf/l8PLk&#13;&#10;vPcloTEvKFFCBMTFAI6jSdGV6EkEsrut05/+/G35aaP5FGT2nCAqGIAvw9HdTeZI7GXE4VmRm6m5&#13;&#10;6z9racaVdziWSLimEngf3Gr9gEjGfjW0wieN/qv1sQLd9ifaQp/WmwlweCyJyWEJIIK4RBicKy5m&#13;&#10;0eoYK2RLrbkhwt8lR0u2EDOMRa+PBFSOfmRcMkEOpv2LBhHOr7MVaPq4tbpJIRhtA65QS43kldop&#13;&#10;THKnu9yUVgreQcSlcz//y709daRjZQKoim1JMy0I7BBBsPj94TCiW3FrvN8zYta5Odru8fiVwvI+&#13;&#10;9lQwtYPM5oo0381pHPi3bVlDDkXUl+Ph5z/+Vq2Tmt1MYh0vCNoChFbehdJsOJvq8V48peIOz6eP&#13;&#10;8/vh0L29RtVL2bSci0YnAaL/fGd/+kt+XTMRN5u6TgAANS91OwPy6A2CNGQ4j5gNvYrrVQTqyAC4&#13;&#10;L3wCE9Ma1FBgoTDT4yM39xG6tI0Jt43nVZbMUN5Jxkr8bNthstvdKKQdzHs6AGocOnNBIPryj1/v&#13;&#10;tAMYpaHR2RqL3LDJInBsKuwkWD8jKL7m5yF3Xft5+UXF4ciJswGxFhC3qcSUTjGvy70Hw7yWJZLk&#13;&#10;l6471IqIAM6PROiPy9rR+nR4tOtcsPFb3v3WV+NVEdGuNNi+PTHcSd3cwxybaiFfXNSAsTUqhEnT&#13;&#10;Ckge+h7Nzih9OGnBArpih0pSKEXMPXcafxDbR5rBUj153H9HD84DYlImTf94xYEkq12MtCndBkD/&#13;&#10;+Gxe34ajELVDtgmVchhxyg2XD4L+vr4KhGJW2Q85+OhtSls7PGUEfz+/n1QEw7N1d9kgGn2QKRHf&#13;&#10;dXtwiX0rKIvxCnB1EcY1LqByfGw/16Uo9q89s7hf7vY0PJTDB80CLqLMTgSIIa8Rljg6thJiJU/R&#13;&#10;+PhwRN6icVyFv3vTfn2CMhMjKhUf09L/GdK7LiQjmfMdHXse7rNMaJwmKlFzUvbNjW7JAfS0Ldh9&#13;&#10;efqTW93QdlsYSTwQDrEwJFautuOx9e7byfsMYRFYNdhuedmW/ekx3+eknhAEu93O2Fkov8w3ih56&#13;&#10;GmqkkjVIsFfz75ERj1lMQKgVpqwS8fo4Xz76J60fZQf1+/XcH4c8sUrT/bZhrA0OASEOGUn1tRvl&#13;&#10;G/XV9t/a0/pMSGDCLZe1e3iBiUJPWecxhMVllsUGW9WUz4+rZvqcSMIxU79byZnMeiffP348cUH2&#13;&#10;xW+5o49LHgkwn9aEplEmcIWYIMlYLgdOUPFec24hjK4c+0dhV3xof//4A2jQA2YmjUvT75uLzVKp&#13;&#10;cbxw0uf1XGFY3RxJsp9lp3ZxNklkbxYfYzro+D4P+/52v1dIEIKHTpHswh3haeZNi1rd1NLlg9m2&#13;&#10;ilIKO2/huvqyg9a968zqxZMGL1qk4HglnlC+AedMdJY9tyb6+7IOgBngS2bH/reZ3JqK59l93GYp&#13;&#10;GdeHmmnx6IzyLhEM0L/N7xpp5j2apuTaPTQcs5SrPiqIsyM0UIluXgtcQJFHKAe+AZRkK03sxG09&#13;&#10;Lx3aJRcil2H9eHkg8xSGXSc577lacYKFewt6iF3ksEgQ2UbTY0PNYkFGWTQX75vKd564B2nON+Vq&#13;&#10;WNJruuIikqWKXZwJHWMDkyaue41AgoM+/jTvXfdyew9pQMk4z9AK41POwrfzgqdVDC9WwAozuL3d&#13;&#10;9vLLAXqey5XzwBKHFLuSJN1aoTClIdhsyH6XVoRXSrGW7UoxMVMQqGmBlplNHdx7BGnWJ0EJFQRD&#13;&#10;ZB6fhQHssDtZZ4vmFo9UsGlZUEsLXIdBJW/KaLfRF5cFJHUhuQZI2Od13BENcRE92xiNAVCNSFPR&#13;&#10;Zr1vkai0A/WWuEyy2ZvCAPYVCedqh0EdkXMLIRkeSQ+CgZMXthq+cQJSbjGnPamFXW9B4DDP6SB3&#13;&#10;B9bd7bIYSAHBHpGvyjNVG3yLI5u6//T92dzGMDl5xBbm0bnGXyDZf9wmLDRO1K22cDYmw1m3Zyql&#13;&#10;klKLycYAdZcV5yPYocXM1/Hz+asQ+z+H6yzX+LelHrobggwh/Wy74ACkCtK1eWwIocG746bvnFZU&#13;&#10;122qB54qJ2XTwMieS62n2SxY7gcHAVN4QFiqPaeIBR8a1hZXcsFc7aJ0ldhxe2XqK2+xn7cDVaEl&#13;&#10;TfC++FAri2rlNwV0PGfTwbRQa8CLHjhE9/P00L/cuvOX2oOAoqnqoOO9JLc1mkK/OjgTBu6be1G7&#13;&#10;NddAeaWvKXAqACRRFOL8HQRaLHboFkMGCBtnLQj3ZWtkZ5lI/gMJeptuTUNY9xW4rYclg2hT1Y2e&#13;&#10;5rmlffRlv3sCARJfizePvbpeKZberZTg/ZrvPSMwFF7YeEibG/02l2NpxYvzJtrVcVMWWWLsWjnd&#13;&#10;Ry3p2S3992dscSugN6smdBUQlIoDot3uw//QmJe7jRWvUKVS2kZPS0G+yZlqfWDxztVwvpvnRk7A&#13;&#10;SoxQSgA4B2QjH6Zr5A4duiIhJCs2OEiGO0kXRyRjmCCMwcVd9rkFCkeNQsy9fGhVDPYc1GNwW60b&#13;&#10;DNrOVwk7c3PwsZNt+Pl5hUS3rp1VFJDKhNY4eUgya/KyUVI6sZOk3fjC49IOqtQqLYZU8sAOcP/3&#13;&#10;/S9wEV++/Hm7/5D65DcHEtz10JQIXcQhYym6wjEFBYQO4F9HYnj9javzHx+4lUXjvAYYQNmiTLSU&#13;&#10;+y4fZCvwnkHDdYYcoFHBQTEfSClNbrYgSOVINyp9GghcomGpY+G9h67kmkuxDDDCttvqhkZv07aV&#13;&#10;AITiFGpIAeqIvNzuc9eO0z3l+K3fz3YxJdNOZYsKokXwA3y48lkzaW4LQ8SDJYcJgXVJRUi0zJ88&#13;&#10;y4BRyIUJdhCw7cp4XaZ7pvnkOoMWcqynzFBTa7YRozqupqIYwUpy13CwjOnp4Z+tW3MnaGDh0+0j&#13;&#10;WoRpWnF9u150opzeL/dHliEnACNCJViWNFJJYfCL061XQ7UVzlHvSq1wNZEW7MANiHp186P7OrL3&#13;&#10;aBDxqoQli2FeViEbyDBKRhbLSXuenLFV866OlwbCynvLWwnj3f8OsKCs5+vUNKRRshI4b++I0DVW&#13;&#10;gprORb9Wt2DBtrPdJJadbFGGh/4rTKBWB9MqVJNi9krfQ6Ei910Ky4TSzhcRitLQFuJrTQ8Whpai&#13;&#10;FDqMfkxTX6QPCxWlng0TewQLqqF5pDRHxFlzeIJ5hg36mH7NPqMUhVBm9UjguDLNhd82xfW0TjDk&#13;&#10;uFjwBDCiJdKZJTFBxNu7jWqwfi12CQrp2rpd08dguUAG3GquX5//vLxtDEgSYlOyLT4H6VNMqXKt&#13;&#10;OlN6tv/4faK974sAAVxjODKMUNofm5IJ5rwWsM3r7MZ27AnnlRevcic657yRw1YCALiV+iH2CQWI&#13;&#10;M0R+Xp10/cu3k9zR2V2mgmUk2jJ6IqU028rFLmVXGBA7dQTtXN5BJ7uS6sSDzhUBiCrSCNl5rTHH&#13;&#10;hmxvnyxjd9v2pEElMSV/3S4A1koumMkAKQqo0oJajGrDCEgAb7F0QDG8KY4Rrou9wWmnCUR5xv/D&#13;&#10;//x/8k4Dkc/bAfN5Q14+7ikbhq2lFPz95/89PO7+NlumcIV+u4y8AZnZKB9OuDoThdzf8rsUDSVo&#13;&#10;r3mlMYbP3/ig3srPIbW6rQuhHZKqw0yNJtNwAJrAi2k+LBABRMJLW0cKJb+wMgF8LGKbNixPrPs2&#13;&#10;ACdvRjh0YPuF0CPBomBaSBXxHXp07LKClD3+fn9lx7oGLvL1SNtv9MsNzpzg4GJy4akLS+xoc6x0&#13;&#10;rwKGaNOtmbzFoLELHchjY5sPCd0YH/SgQTS7TBQsKLX1Bd4TvSc7jRq1baH+PFF3um+mL2Cf/bSx&#13;&#10;ACMttHzmnWxc8qRnjG1Ka+dKcBxGx5elhKKHoydbewISK/tRDbT/L0nvAgiUFnMgJNb4ithLydde&#13;&#10;M5KyITaYEdIhpP1BmFxHQa3BWm6rhn4vchf0ygvp+lsOAWmpjPfZWWiG3L/LcLb3rna8LmOi6Giz&#13;&#10;m0ppW7qX2W2GXBMt1Zmtx8zlFSBW667ckh0TRAPS5nCdVILEkYCvbeihas4p+N19tz4tMY0orpQX&#13;&#10;kA9avpZ6SGCy+RYw95p8BtKouqNtbsb6GmquVW1LIXzZ70mZCnOsZA5lV/kFQZhBcPdRxhA9Pe0e&#13;&#10;KWCXkFfoq+IPO34B2aENa8+otKnU4hkPBSMa9qZMzUPWBKxViq4Lqz14iBDYvfTHZF7pK24BbVBN&#13;&#10;AsitllJKkbJJhPoQQInJUTHH/uK6fttvUaAaUK4DFjiYFv6DmqQg8cxPI9rir0fGCjyuZX1AoTsv&#13;&#10;d5/eZP1mowVQU8fD56Uh3AsI+wIQJ5Uxa4Ck6Q1MHk1dXyRrRGXBhJwdP0S/ZV9r5hJ4A8Jwkl8g&#13;&#10;3YC5NbRBsUvnAI8MmKg3KKEVf1taIZBWpSSAJcGMTnPuZCwhbD6RFnI2O8TliwwRxt9FVE16QPP4&#13;&#10;V4PaB+zwr2IFyQikZWuF0jALVjjLqc50kYLWHEN8SQuCpSZcBv48AIhvb+zM5ZoRK7DN7Kq6Eq7b&#13;&#10;ZoBoM7/wn00r5nl8eMbLNEvYBDCXeDidHqjEMYH0WgOEGwfbT2j3c6VAyS4HtYHTfdV78vZvKzK6&#13;&#10;MUptZaSZ5mBANH5Bfzf/VzcI50NAt8lKKvbDDX7mqTl2a70LHR4A3BOJZrs9gjJKyEqhCxMslsVH&#13;&#10;ELwym5F8p/EO7M7gne+pgttK95XWiywYe0o36d7n7rCbvelRcw33BQTcSbiteL3g9e2zF99vQNFm&#13;&#10;WX2bLUJQ8n7dKtFvDKewbi/weSLGO9h33+ud5FdhQypDfvHl038Bunm7v/+FDWt4uF1qYmSj6T7b&#13;&#10;XPQI/mi2oGVlKkzUFqqPQT3dVFQEiHk4otXfUoJYsDWlXs/P4rCEOMWKH3dLDAUUSnmNKPedOj5G&#13;&#10;wVsEx2mGBfcV8/G96vrO7c5S9OSv2W4AQODfM3GpuiVl4dJ0/iIpWw18VTWk3UtXA+6hbTHPESE9&#13;&#10;b4VLJc2y6cgFkCCTqvk9JpwVMsjC232cmeJcIXH89hPGvL5/ZStThDXElFUfnV5MO+ze5iSJM2Aw&#13;&#10;ott0Ry2owlZIEeRbOcOKqOLO5vR+H7jCzlIAgYWINFjQHOoOx1q4qYNMcHnsJliFjRKf7HXkJUi4&#13;&#10;hOIByKnUGCISJtHgyLR7t6wQgnKVNc4RyrIpz+ozLoRQXFQifQ/hARJwWz7gjs2ejykHhltX4Bjk&#13;&#10;Vp7Ke8VbxzVLAhUQD7eZWi/zDVMWacIDko/qZdvc2jzvvEccLhwCjEAYZadGiSiCpDsTuNq8WsEg&#13;&#10;+vM/eHf6nO8V/tNjCooiCOIF9eTrLXK3mjtYCpAPyYqyteV991p+bc5hnEotwZWKWQ+S0G2CePGl&#13;&#10;qiFMsj0pOsRfcBdqgTXJEppKMkKRSoHZWnhFkUmw3uECAEMhjB8NahbfNwUfcvjFWiKa1W5dheoF&#13;&#10;sgNY4OjskYZAxWEd4acq3f8zcyKAFE32HIP9QVrT6m9urNvEaomekUvosX3sySWoHUYbRpNEL8vi&#13;&#10;Lo7ZfzCuwKIyOhZe7EPanylD0bpnlxfhWimbysvG3ale4nbElklpt1JLk1/cjAmJ5IEc5hzKxEVB&#13;&#10;CqN7v0WsafTSfBqpJgFvHLJlXH89yqDxGm+SDbgvYfvyNHh+B7QJJftKsj2nggpg0kzBt5WwFWyk&#13;&#10;T/CMQMVUia6UZR137Z5BLuG13dA/4W/3O/201/3QgLqSUjzKJhjOWQy3JZEMmIVw2BA4jkR5tAnA&#13;&#10;PSYplkVtPdgEIuy+Tq63gO8ArQV4TG9FP4wm7NKDuyGAgU9Xbo5dFTcPTf+gLqYFX0AmSjLdCjgr&#13;&#10;hkgFwaJI+S4kkZOjc1PK4EJDAsLEM+S6HftwuFNoTM5pRupPgmZe51GCYmHeo2WXf0V4gAaBiPFW&#13;&#10;9j14NwTz1WxHjmXFQ7O7nmMJuNcsmFvDBrFpCRjJiDzCym8P+iH+I/p9sYbbTAvmKr83QxsE/f/A&#13;&#10;7aXWzWRx+FLT7yjSBkeS50GE1EA2FDTcgMu+4srbNY+PCiBMHSIWQgVzLolI+vY865FaW7BsGJgM&#13;&#10;9K4hdA5i6D7m2SSkGaK3B9q097B2DoP+M7oIvZIuGmOAaHoOsVamRryj1V74OtCGX+qVKdz/lSKK&#13;&#10;jc6HK9cSQjbnWntYTba1ASmJcIMu1YgA5ugWTTMgk97pWhdItuAS5us4U44IzR+APhNx3zJ7+B66&#13;&#10;cW2Jp0Y0dXJZXXftJl1Y6MB0p1COwbWJXmMqh8OL7Qu6jxVUM7tBBC/7OYSv07R1AQl2XSdyHway&#13;&#10;aNZZTy2FITz7G/pCvrf+rZIuS7FI9DzJaO6Irg0O1X7PJQnhbGFaGYjQ57w1iBSdeQUc8DXGptWn&#13;&#10;vvs50YFvYgXNHdfd++PcqmQa7d/dsa/XnP9/guBr15YtQRDq9C78ctufc23erOpqpwYJnhA8IKB/&#13;&#10;ot8RD/CVCCEhVZeqMisz77HbLRc+YvrJGNLGPS8BPe24KaIBXD2GJUAXqWX9bZpBCgiwddLBKxS9&#13;&#10;vxjvn300UmA/ecSDITQ1NX+L7w2m/q3/F6Fy4q5M4i4sdoYmqxeHQebJ+z22GcWFoePSjwwyuPiy&#13;&#10;fx9ogRCyU6g83y64piEr/NripANHCGWrzbYIiOGsY6SyKIJBcfEpz1c5VBvAsxl+84gGeZNdrhZZ&#13;&#10;iwi2wfMGfFZgMnanihFONzEXsFr7pETxT7TtGVHDkETFV1cvxnHWv34nBZYHKkIMMglAXWfWoipy&#13;&#10;3S+vPaj5auKsXKt4Nu8EZJMvbd6hUFYWsxScowIAVEVPu12+jIwjeH35lPOdqzwrq2kFgDhZSe2C&#13;&#10;UHXQSUMbzOKGFmHsFlGJnwV20u3m1YptRWjrbhzh4vLuC85Vkxu3ZBs2Ec0IZ4TBZ59lBJBxc+vC&#13;&#10;sQ3qxxBX648uUCYbBNXbcX4SP4lFotYPWecbZDMw4NgQSeqVF2I2hpiEsrVbLzSLGc8KvlvXgGMN&#13;&#10;4DoOdmwDHKOf0jhGiDbG7T7uQG9HjVNkgXvujFWQHmCgXm8q/i6WjlglmO8mTMqlsJTlfqR4FBlP&#13;&#10;DIFm1yRnmcawdwuFwakQAAAgAElEQVSPuVRzXFxm3oiSWbDIznYgF6zvNGQGoKkdT3TDZmazMdrH&#13;&#10;gUkmSL4mDbbj6kCwmcxInWrX91uZzhvBIBJLzDIyd69RYxrLOQ+mYyEQEDCTFSTcTCNxAf/n//6/&#13;&#10;6MuxpOwF8UxmxvgcicbGs9A2IQzyaQYfb7FKidkYDnpe7MfDHz+E/ut3m9eqnb7f1Pl5eoaiIPld&#13;&#10;on9bp8erAS3Fj+O0uaunIqC58WkJ/RwuLclGsMZaqmmYFYF/ycFb16YYG0r/YfsTHaLOdtstnXQL&#13;&#10;4GROVkGmK/yVDrshLaClJMAwxyyd3iZGuJBuBe9UwmjDOgTG4BxndsuYduoJzOtIMEH25toBCovs&#13;&#10;Z03fFr7Lzkj75V2RDSkw2UDjNMZ9w9m2yCd8TG+kyA/XJfxQW4ij3FYKV1+Pr8UuK+5yKzoQGFfx&#13;&#10;Or4G70qULI8djzc4Tuv10r9i8u9SfOfObQlyxSXmd5ncHD9fhluX4o8UsUKAkOc3xJN1jmd7/2M1&#13;&#10;DhOXt5fpXNDKwwHK4Qf16+s10X4Rp+exvu1WcP/j3w+9XY6OicPlCtL+8179ew7FeLpQoYd/PKqy&#13;&#10;WJHOfTYKCDaCXj4LToOQOs8gSEaCBLySEmgqmgqR4vuztntsYXDOZBTV6wHgqbxxMJSvLrIbddEv&#13;&#10;xmR6S7dNI1bsg/z66f/5w+PfLV9J3rysVo8B3zr1yfJMEnP5XJcM3WuSHO10eKS3seAwXo9f7+fb&#13;&#10;v8Dw2i57lFVbOvU9dIGt/GsETHIEXVyIGcXiI60ka71LEXqY3sMJxR1u3OfFQCfAI1ZsopqG7OmH&#13;&#10;qM1IPHXy4Ot8CPZeyK9vn3Y/P3zvTyLwNe2Ox9kFSDv96SUKXKVEju1LGherR+OHtPTl7ibkh3WR&#13;&#10;R2ew4EN3FjdbNIm0QjoDu54PaeDCN3fVOPHVXl7XTwfv7KGkSlKFnHf7peGWgMFKpgR2lU3x9TSo&#13;&#10;n9fLWAeoflIDilt+s3wOXsdu/f1xvxE+dvDHD/ci2ggNXAo7uxBwKr7TwWGlch80+njkqMYG+EFv&#13;&#10;aPk7Ay4y30MrZ39lUQNsWLf+jlfwH378Ty/Ln6ZMMj+J4c18qMfYEsjgaq/3j/XWjafLlmyr8mm+&#13;&#10;eDsiZUBvvcpYTKNxtdjA+erO39cboX74SMfZz7bYFqVZIiONrXXvAEruKc+U7VfNn252ZOlmocJE&#13;&#10;mCgGswDWwMSOL8d92i4PGcznw1OayNGdU5PdLm9I0qXqqe6mza7h7vIvXz6VlXR6Hm6RrJIkS2bb&#13;&#10;7qipvG3nqjpQvuQU7qdFYLeKphCSpWF9+G07Dctwnm/R3ZxuR702t4r5g3EdJ5VkD/9kXn7Idy2I&#13;&#10;F5y2i4geMi7TvM4g4RKFIpTVU+XLKNla+YalKfOFokUiQZWLW6dxnPVpc7NFrupe6eGDP3n8rEd+&#13;&#10;u802Hs98BOkYDKJ3tC9/4X/4s/+dbuoADctCzmd4xotzotkZOz3cPvr28g/7u867I7zMcFjVbUHy&#13;&#10;OFyl601imjVxV/QqHnpgLuPqLblvqkDaZxxGPlfgp7u7b98+3Ry2uE89gqAkK1prcqsvrQtphUCs&#13;&#10;w3E+Nk3eUB3tKGGqmahCjP/xt67taDfBopLoh6mHdobSwmxxP9yJTLZMCiByzco2jNmeXe2qodAC&#13;&#10;14W0XvYDCu1PpHBQqJPWpO0rQsi6nO3y6z6DLF5Bf0vSFt/bdXz8afdpev/DkXIDAZSncdsa8XaN&#13;&#10;GUMJFNPsFJO8yUMFpLEPFr6Gd9+LveJo/O6peJ9cc3ufr9dZKo3SGM22uLHQ+CRDUGAv8zrvL6+h&#13;&#10;f6uyJ+76OgHEExeiVIiTtbuCea/0et5mDtL91J/cgMMg+S17mwzPcFlhjAPSxp+XN3uHmSk8LDot&#13;&#10;brhdtSIMrnDxOl9v/NQJPMJkokQuR1P2sx/fLmEehd1FblJZ1oX3F8kU8zaapJBy7QgO8vv5RJ9n&#13;&#10;SpXtrYR82Km7y36a3Yr8pGglLclSdqCvQ5WVh0trlfoa8u2bDdnHX133zlaIoxqXiKzooBOSG2Mu&#13;&#10;8OWWy41UJvXjFdQpu4XlGuCUbdPs7ginYLbXt6CHn59+eP5mH2KqsS+pPr+gJMgCdeqxgGQz8Z/d&#13;&#10;3Qk5NFyLMn/relFXw+V5c1v1YSzuOT3p3YWAvZnl1ax+ORvWZKQUk+3zHD148vKeaB3UVi9nA3Nu&#13;&#10;ZZSWVWX006wwCAze/nKw69o/v/ADY70rCPhwU46vBuzo4l3pRfn4o7arynGbMH0zZOEqqO7+fBN/&#13;&#10;XbTXILHLOSSwk6UndohaEC/gkFLOJyhSMGbwy1xum8s8fbpcG0V5u9yoGzvzI4QMgoYAtqnoo5FA&#13;&#10;1zZN5Uz1vLmrOrfEborTJucMJjOLX99PhqKsqvMAfTQjs8uK+RK8Qy6rVfa+qKfs+nq8Lffjc/JQ&#13;&#10;fR0HKb7+AB8HN86F7zxu3gZOcYCeSMnKx0t34RmixmQT2KZ8dtn9fmMXuHbghHSRX3CN7v748aVb&#13;&#10;eIXyjWQF7xMbFu8BdrARDXb6/NtTYwgjvvDdWs4pZOOor1lO16k/oRVDSInK6C6qjEaj4hXZFOYv&#13;&#10;BOtdw3eMtd+theo9oD2lHVm3nDZmrdW+fwbLMeu24Z5t++MgNM/kGhnUKSDFwssr+nFHACUrXJUf&#13;&#10;Q3ybxj/e31+zE12Xn9j2kvSX9l+KXe2xaMQQXT1d6drSxb/HbtiVip7ar/2sMrmuZzmnQ1Mv6+Tc&#13;&#10;lNADL+jl2/sd37zjgdzTiz7u3//IynCZWlHRn2T2/mxnjsBTcbiiP0+GYCdiV0Pk8IHktZm+gWyX&#13;&#10;IhqPHfc64mknyyoqdmR/QkOBfX69zlVurxMykaaUV9hHTUhcDrYI/ObhZok2ULxWF2hos9ysqD+Z&#13;&#10;IHisoKOPm+79VBjWs2h1sh5ncgcDMKEtspjj9QruOHXG+azcfEX9pvnoIZTTqd6wToeoDjsxDM+L&#13;&#10;cPQp2y9M6+c2eeqC9OaAhv+6qxPIxASK5Fxc2jwT5VvNELqO3yLCE3dil8mafQI5Hy8EBgLdFe/n&#13;&#10;9yXTsCryo78ASXlJmUM5XPZbPK+vGj2QyNBgVL+e+/Fumy2Xb4n9eHhqCNNd/21iy2IAwQJYcCVW&#13;&#10;hkKxPMuyEBYRs5d/vd7vkHbvJLNWthnYhAMODGuPmx9BIkoTuCB3g3XcQk37omApPsv49nc35K/r&#13;&#10;7mEFcYLjoPE2f1D3p8u3m5+K0wrYhlCJaGBC0GWdbu4PU0enHY3M5RmBjqG11SFCJSG5KUQAzuwq&#13;&#10;7r2F9LK/izBJm9EZ8GvgJYn/ejH5fmMJ4PexyAuwONLFUX6a4CAfq+OijljIxOnVoIdiLuOqnZ+d&#13;&#10;pcvOFlyTcE3n5f3w8MM0UXPpydYGnj4dnzOwyfxa7dSrfxUG5XXQzJkCKMBvGNgCOtc7YsDbRXu5&#13;&#10;X/erfj0snn77/t6sW4gda5olJ4ib7tOcifruR6YXgZo6bHi9x2yCo16ufjmkjc7zeZ2Y8uO6osHv&#13;&#10;8pKGePOjmuax2j32rLvjXtsJS5ppRZsqRjr1NrAZp9o4Uh2eLvRrVsjuevoVVG+yYIWcl4lcxHRt&#13;&#10;cKaWfKzhhFB97ieQleAF40hXM83ZOT+o5+6a7R8RIMsx6BRhUzd1GR1EXfdbJadp1mIFT2x+vtD9&#13;&#10;Cu1KtFV5Ewa32Jhv93QcZ2pWkxAukEWIjZO+7rEY15WIAmflzK52JCkLoXFF2+rq59cuGl8oo2EU&#13;&#10;RdY4+43HPWXluKZZT2WbQlQzrNl6BtUDTj6YtsxhIbyG6YqA7+GCHL3FGSIfDrlZg17p3ZixnADL&#13;&#10;CrZ7LecnuxCOF+wqdN++ARk+FJuv/q/UOh0rx2fvSGUvropCUF/W3gQ4B3lrnD6db/bbr+c2sNwJ&#13;&#10;8TK3P7KG/VBkwiPX4iOrK+mhH5DB/9v/9H9IQXIp8PYRmsV764ODxr3PPQwoEzlATOtzybPx0gcV&#13;&#10;MlGa1Z//9q/N4Zd+vNw+HPQyIg4BEsYCIq8P9/9Jr8Zat4FpSc7ghA0jMkXrcYJU4BgIhYgitNrL&#13;&#10;OwOFqHJeUB+DNsfjUUOScc+V8jHlKM8Yn6FLij7RyhOTYiIQXaYueFrXNSJhHLvddh9jAkDut0WI&#13;&#10;ASGYXAAqzKMdu5UBpcpt1/cLOYbneYqrxeGmKqeLAQStbi1EvcIRBXR9v3qikxYOgXaeXPcSEjI2&#13;&#10;JpMcigl7gOPUD3V1j5MjKHKS5VQmRqEQB0xYLqt9M85yWr5JzNZ+5g3SnrbvF+iBqZ2dBPKexvhy&#13;&#10;vfqlwxgXpLAoYETNavNtGXVcbScL2L4bT9gP+30Ooa/qeZm01iprVGKMUuu82o4vX8w4DDEGSGMF&#13;&#10;5HXpxrBEC7tZp5RuStoN3ahdxDwFa1FqsgzHeH0fCCHBpuii2os8L9Z5zrNsOQZWAiDcOoNhWghL&#13;&#10;QmII8l73djDEgcnrqFs7Y06q5jFMq2/2d/Y8zhCToOPSVc0uUmdHo7A6hSVzZNHzw9Pd8u7fuHXO&#13;&#10;lRE5P5V5tcxacr4w6tYRRRctOmyfTDTjOqmIHfZ5nje80jnF2sdxJTnpOo8z2NwW3Xuv5/eq2AQP&#13;&#10;L7Mlec457z5/+fB4c536x59+iJdxiEBmfFx6ZjEqN4WUY9/vtkVBWUwhzxVHXOVNO6whBMRBlWW5&#13;&#10;4FN0zNFu7CBCqsQHIV2I175zpFYK3901jZBzRt3qFcmNW9LFabNgBDHPD3dlmJb7ZteCnEQnUNRq&#13;&#10;dZhOpxE7vNltAuwUlUs7fekD8i2MmGJBcqBEba1Nb7O82cTo3o/vah/mAXIkwuoFAm92vdkfBJWR&#13;&#10;LyzmlFKB8PZBmsm5KRi6Bq5ygDMAJ06yLIU1lbx6d5YgIzFXmL+8XxGANBG9TI+/fPTBjGMXo3K0&#13;&#10;z3h+u7khEZo4jXPkamPXSQmRSSlqugyhzARK3i9z3wdMUoIO5g2EIHhjzZIVBYEYhFRgeWHR6CsC&#13;&#10;K+Zk/R5DoOsSJfc3m73HsV2HDKfth58u12tJwTEZnGJ7OhJnKvUAsPSRpdBGC7SNRbXLpJ+jM8ZU&#13;&#10;gV2Wt6bez9Na0nxcvZDA+XFcQFnJ9tphRMltXjjQWd0aXa0opDTOM0yrDUgKhgho2wUZa2FguRiP&#13;&#10;JyjY9XRK3o1LNG5RGW+22evLO7Z8l91ewbemuncxQoLd2oYhegShkiBBAej03qc6TlYLwfq+VTAt&#13;&#10;z37/8W4MuuLg67czpWjblA4BjQPGWEcJVv243ygEomDl5sYCM6z9RkOIGeLMej+/X6rqzjprMisg&#13;&#10;Gud5mGa0ukQZpMgBO4++UIJQuhr7Dx8+7D/eLstyOj13pwvF1IymYOJ3PQgMmlxSVvTXlXJWVPVw&#13;&#10;ea9UMS8twk5Vu/Y6ISQgdm5dms2eMmGjPT1/3m3up8mnkDvSR5B8jD82m3kYMQATjsBOgLLVhQx6&#13;&#10;PaNuvUbk+uT3WhmzZLm8GqKj3+8PBPVJg2AjZRwz5GCIo2UOsEMGHYXQOjvOCGOaG20aHJr7h27s&#13;&#10;uWAssnG6ECSlKC12r9++FILvm9prPi4nH0ICcbUhWt1fL4LUrqAZRX6d1pB9eNoss2mqPcD6/vFn&#13;&#10;a+a+Pfb9RDGuimqF26ZGLEQ3jIswZonAh2iCI37DbzFzVSOHayezkmfFZMltBXAhA0X5grDMzteT&#13;&#10;DYbyvH17uz08Rg8Z9sVtGWLYpEJtCuRjlWenlMTVoRwvQIusDMM5geSCD6xa1okxpqQVbDsvztgY&#13;&#10;3WrXQZXFuMzIAF6XSzfShDwKwBhnbXlTAJBlRFQiv87DQklaJgmTdUuGBaLo2l083dJ1WnWnJCRo&#13;&#10;r6GLAlLPAUYFYv3bSeeQppAwELlEESoqrDfGrCc9CEOFoeKOWrwOl+nQ3BuIz6d3RjAjCJqQyXuT&#13;&#10;BkBMIzcehjVYc/Wvp79YF/K81CFqN9nZbao9zyWcPQSgKvJl9X3s13WVuLjOY7CGwnQdfRFT8ECK&#13;&#10;bGTneKFUsoRTBYnGKS9yQiLLlF+0HcfF4021G8dWCpplDFLJheJcYRoetofvX5+XcfGZ2jb1Ok8R&#13;&#10;JpIhssQ0GF1hFfnqzKjnTGAANuvSExZHQynEZaYIsCE4vU6HbXOa10zlUkmEEWvt1+5ZkqzKtwSy&#13;&#10;iMIa1roAPJSwQEOcXWS3gEFBJrf6lAYNcsUJgmlYFCV6XbHcDu2b5BmMsHrcZVi/X9oAceSUcTqP&#13;&#10;E4ih6/tNsxeCtyfDcZA0mbl9a1e4EgSA5IIoX2RFjMlax2/rnOXddSCALcgBu+6bPAJaK5Igqre7&#13;&#10;189fhdwGjpBiYJnZRrRvbwKgZbWl2mWsTg9cfx8gSAgBCzXEyRjb1BvqveZE92uOZRdabVxRNW6a&#13;&#10;vUxsie48skN1e3foW42hJLA7nmccBUV58yTcbCihEuD7336el8H5NSV6Ob5JIRe9StWoQrAAwqLh&#13;&#10;hgUGCSH4PVvjSeQ5ZFR4R2juJZqhyQcANk0piB6vi9PWSgCBAOvbdSCM7Pfb/nia3RwsZEjQQFyd&#13;&#10;8eB2UsyUV5JKJu2yznos69r7MICZrcjBVG6aYR775fi4/WiH5PBEUo6ApSiQLJOYuWmlh4ZFrLV1&#13;&#10;PhhrpcBKYKcnkD0EOzhtKcI9WmjMGaMVDExyzMvRxG0R9vkNjAhD8n35vsubgBBmLGj6tCPee0to&#13;&#10;olnGUaFIP9jcZnnNeMGwEkJQhJC35m10udWZUhLGP5+6m2ZbqzwhwiqYIFq0CUvAMUIYhaCrpT5Y&#13;&#10;gsCmLhEW63TNORytNGY1Zthtc01gmVUoQEFEEghFZtYVIrDbVGM7ZbwEzB3uSgiBNS4afBxbO2sM&#13;&#10;8BwW4BBm7NJ19zV7HyaMMUtESFoq3r2/nd3uoNIaHM2kB7F7bQmLLi48PzSHzbqsvluE5HlRXK7X&#13;&#10;gmdTchT45FcGMzOfs+1+iZF4CaGryjIBbQ0qStaPx0zUazTLGrOs2RMHq3sAopJ8da1uDXbRTyaU&#13;&#10;a9Vsr8OA8eZi7U5mYJqHZD3zOVJpjYEFERmGiTM6zH1eNW0/VUwsqVd5HRFpaAWBRpJOXm9kY/WV&#13;&#10;5fnruUVTjHAhhLTO55hDSIdhhVUkXZGXsqizJooxXSDjgLF5HvCCEUILHAUoRr2u3ml7lp7MZkUE&#13;&#10;lSR71x2CUUqWZ/XSzjEmHWxveskUw9zTmMa+Hed+XlVkS3TeeD0bkafgqfXh3LbVLYkWciQLm/4y&#13;&#10;LEIQBKN0aI3EExOpE3oVcrfYBWB4U+4WPQEMRMNSCFlRzaulPiSbyVIBCoJdGRFAL18//enxw6+9&#13;&#10;md/6U00V2SCGGEPMWwBDYFnRjlOBcFIwRcyI4giv+lpVlR39/v5msebtdKYqbOStxd4hlxt8nEJe&#13;&#10;lJhxEsZxWJRSWl+S4UzyfhqyJtuJ3AHMsoLYbgS8yERyNnlXV2qyATBRs8IEnVf51A5G99dhSYiB&#13;&#10;OcAsLsM6T4tRMDOjJ2hNHq8ietYUW+v+ptB+cKPaqDzJt7HniHPAIfPD9BYh0w487bfaakLpmgDE&#13;&#10;mAnJmAjXYcbBTZOAidqsW4a8yqw3+H/9z/9XT/W8QeVwJHGQkoUEgWZNXpXUYvt85dUvws6KXnZF&#13;&#10;rVUMJAYY9spNWpYAM302Yp/K6WpZFH4x63XIsKSB96xTgvJVe7rKMCUfrQWt7jbg0M/jEJbmUPHh&#13;&#10;4TYofhn7IoQwOKgdiZ+czVZ6uJLPh0uYijm6kIJDwUaEc9maiaDD9gaoHInrPGsixrgZ47RPlq7X&#13;&#10;owNjcy3wXaZ6s6rHHTNUx+ijve2hKzfB+iIRDp66kwUzlCvFvD2v2xCBLHmLD7eYY3vJ4ymTT6rO&#13;&#10;5jS8HloCMEg4Q5vc0+dX4CgIJWJBvVuLJeUo/t4OuiqPELJulijDAkXlICj497gp8kTMAzpk0wIS&#13;&#10;OC52vyHCkUxkly2lwCUQjJ1DGPHrAWc7q3YlHu4SHqZ1JIoKWEfJPFrjK6Fh8QtkCI4f9jmRBklN&#13;&#10;MghbAeX+4KiKim+LQpsZxgyxLCHZXkerwv67zQzW15k1RXs9ouRSWKRMnOMZG79BBOqISbRZHH31&#13;&#10;5NK128w4j0RFVUmVUCj8QyEilhiV7tOX921TSKyREQ8OwclzUjtpu36Dqu2gEFML7WroiZvTn7nI&#13;&#10;I9xklfSTC0okJIPd3vilv8ELdV3aFPR4N6ksue7kcc3yEIDz3iNEtR/FgWpJaw5TgstEdrbVRYZ6&#13;&#10;Vy9QCECgJ2ZuIDAWLOOQ3BJt0wdEucjLuoQ47qHTBloAHSIHv2AGqnv0HkbnNA02NfRpCNR4YuXL&#13;&#10;be1bslVf/TV7rz+bzyLPEwClgjJR0OMe+On3gx7hbHTuPYK63AlSY6P08DqDkn22J/oyZVv5ZX2P&#13;&#10;zRbPAcOoKkSW+YKxmSACuclAWifB0bgcb/fq27ezc6Zh5nk3oByxTKBlm62DyGyQHU+M/0SXroNz&#13;&#10;UHgR1RjiKRg0AggT9yGKKqG3OkYsd1uvTX0ZJi9fodqKNtLIV+RedUBKoUZ3QN29X9pOkBT1KsGe&#13;&#10;OuScNdDgqRhIjxjDOPrJMJg4iOv6nTuHMXYQLyM4bMTM/ZSj/s3f7i2mx2I/B4sXuepdUpbBgDes&#13;&#10;MicXjPpYESydusEAnq/jmrbMNmCJPP5+3bOiF+gQyge42Wg2e6kpjOialVcxQZFaTC1kRgs9fJEl&#13;&#10;PxA+0574WVc5uwQlcCuiptM8PVn4recZohv46iXWbu6WLSu2WVq9Y0Xl40RhLFgOV1bgVV9xBF5m&#13;&#10;pCfIiCyjjC7WBisVDdFp5yItUZTeJAWcPBVoshIkKsrXeQpBQM2Lp1YvV21GRjG9sXmw5eJqtut+&#13;&#10;Jo7aqW+5YemhChQECrs4q45vSb2JiN0xbRaTgP/CcDV7ozNW1NF8RTQGg/0CeP4ir7My0JIKBU7T&#13;&#10;zS4bCGggtIuhSYlWvNCOYpWTirXdgFajDQ6ZTPU27fdh+//uM5URHW1k6G1h3F19Mj45lg6vq4eV&#13;&#10;OtkRi6AkNvMJ0BwfrSCAEgu7bVY3ekwSKZENpXt3y1WKOOiFbTeG5werloDCioXnC7qj0hqHYigq&#13;&#10;402QswwXNiPtb2SuQIJzuFbPVdZQLVq5upjRCPU4ICKFCk53BIY4bmS44mUYUIHyAQQErYTBNRPW&#13;&#10;KV2ASaSG5KVqhA9zuyE5y2dvraopd2Nn4sJE5TGXKUZZFDuE/6mdSRYSvwrtPw+txBvdZQk4BiBN&#13;&#10;Pp+WVX3yaa1u9suxS9tsCSiJZhNPbZphTs7z0qEbrSk2kqR3FLk5Lh/YbhhKmUYi8ZzmNvJ9tdPD&#13;&#10;Sl0gHnS+efm2GIgItQsNV2TJ4F1cIxUh5aU5vUqULGpi4bLLOraFwilQeGQRoinqPyhXVxE4kPON&#13;&#10;QJ052FxxgdkmnFhOKYudYmxFEKS2vVCJnmAPUu/ILEe5jJMgWaX2bj5hqhLmSG6vYhV1SqmreWkW&#13;&#10;MSj4F9pR55D1GW5SzzPQay0AZA4SDhvK+EK0Xxegd8SW1Au3vNEpEiovNuKEl0pHiJYOxis00CVl&#13;&#10;idR39meq+IzmImTEzgSz6zijKrqLzzM1DJ0A0Mt7jjdYoASGTEJvh63NZx2K+80lDa4M3BCEgl8X&#13;&#10;0kw+7Nc1SrLO4Xka6fspaxregy+pZLEp53MBIUx63Mn0zYQVkCpr9vmeuhH6CRMnZaM/v3OKArUg&#13;&#10;0AqqGBYlUssg0X1dZ1pr3M8SeskA1EinVoj9yxHcVjGE1a2WJXHZkuQcpnzV60L6yF0iXrB8LYYe&#13;&#10;B1g1Kjr0sDnZ2WMskinymOIoZSTolt6ANi6lxb5i7dpbaEYEmErpHOozW917WrfLiYD1sA2+ZGX3&#13;&#10;/VwLowvxrMfvMTQSQpRknQw6nxAjtcQ4TpdXQh/Y+5cqwyKzBsMlujZBPOdq2i6rs2l94Y8HtqKo&#13;&#10;M+BHpfhSsiwHjbrAJ2NRdMG6s9gevEiwxDsR5zdSqtob5xM+daaWKoU1rny7KTm16+ve02GT382G&#13;&#10;znBaeo0B9G6RDtlEkrJoOwFuOXl8PraS67FP2kBMdzADgDGRbQmpPFRXk43GkSpTeglvHF3xwpei&#13;&#10;YIAATMC1vya5MCDCKUWPIl4gimpTWZwXwiNs3lq0oypM2A+cNWYzZ8DJcYKI9YSu6/Q94BGfKLtD&#13;&#10;/XJKwlOZIEDRgT0Ry2hsH3wH2EQK6ollKBBMEeeA8Wjd8H0xImsGDRwiqCQBrIJZHBBichxB8huM&#13;&#10;x1FAoUh08+4iisjSZUDYdgvwZs2Ju54FknSma6+64NDENkuPirD1YtbJBypzaL8PuuQijLaYnbnD&#13;&#10;c2gTXPbef7rICMUcwI2ZAttpT4jWeeAearShve6a6i1F5lxNcRPZe2Ls+TrIhJLykYbj0illEoFr&#13;&#10;wttErhBEjkMm7DXc4iqFRBQlev/iWpACWFZ9LqkiSU7f6o1svb5CEbdmyTa3e2+wszSz9mrmnQMf&#13;&#10;1nhcxQAl5VvkvmgnT1602aNI87xSb1n7qvcH0JSAQEHTDp6OhXW58TCROY4GcE8rHLu4fAEkf59Y&#13;&#10;hqbd7dM0ewyEQHNaynVwp6NbZrBwrnc7dQqxy3iCGwn7AifbzfOCcSYmFLMzlhEov+T/dnUUJFi3&#13;&#10;Rbi/+ElDywOMh8XmAFSKGbsr9TiNfQAuY5VdHQZQSdDh0KA8fR/KGi9cGw1FqCNB8RoiLQxiKcZh&#13;&#10;7y9g3U52SlJinOF4O16BQYKOZamXvRUi+GA4Rkzz23tn49Gvw7wvKDCZGRky7XJraOAb+O4NEPsY&#13;&#10;6NTbdTK12A79TAlTvS5IWMYvGBzkvIUac5fCNhsGE0Ko6tw0cZ0oCE4kv84JJeq8TxLiDGE4U6zt&#13;&#10;wkSVlPQojlXIOjMxF+rIvrAJC5Qrts4IUwUsh4ZhumoBIjGEx3hmxLYax3jYOzh7JjDdggl4nebF&#13;&#10;sCI7j5AQEGxgNgmMsqmOiyc4oSKG3K5IB8Ynkto5MnmjBhQZzTxCx8ne6HIuSuS4uVh05nnhkplC&#13;&#10;0+xVsL4k2WqG181goo2rdXmG04JoXMJaTcM4Oz2vDERNRkidMZO3W9yOlSAZXi+Y5yEExFlzyHBb&#13;&#10;uhKDnMWcr4KY1K0AACAASURBVCtpzFg8R5PxnYLAwXEJgj5scnuaC5gB+pc1z3JS01WsrL/q2Gqi&#13;&#10;jAArwaZ92Hi43lDrKCuHxPxW2IJDCFWC+H/8X/7Pkt2SqT5f7WaBIHFAOQOjHoAXEN1WdDwfv/Np&#13;&#10;cQB4HdqMYze0qqhex2ak5AID+Yv97L9uPlR8C80bVWsa54U32an78+ZeejnysY51Pibh5O5+d0/K&#13;&#10;YaZz8bHutG79s/OdkAllPzGlusne7/IHZwk239dve7jnRbJ9VwQ86MusZVEKQpylLkzzOi9XUXzc&#13;&#10;PRrsvi4vat643iQ73t4TTLX9Z0+9CGPULkZqQtJc5VKfH6odmZEPS/X3BaJTmbsXOGIdmvqun6g/&#13;&#10;WVsBLetzLKy4qCrDEJrX5i7f4ZQf35drofd/yNf5fS94VCYGZIM5T9f/8EcSwJSirTj9OVveL89I&#13;&#10;iVHEnjcLHOsa/O3VysOYAtiI7UHu+25KHjc+dSdZCO79pUx/xNV5dm/eXAMlq6EpJwuZt+zwt7+e&#13;&#10;IZIA3DvgNV34TQT/PAZyspyB3U1nzyXeYHu+Lybn2Q4irLUnmrghT+Re7hHt5c0PI0ezwqhZH5HS&#13;&#10;aU4F7BGJvcql+vbXP4nt7dy3BUxZGdA4uKr8/8x0Oy8ninxYzHptHTmnOa+y233NdvL4+wWc+AGF&#13;&#10;8IF1AoylKkMsoRy/n25gde6Hbc1MHF9PX2U7yKqfu6/1YSe5nfxCd80Vx/T+vdgK0iiC6fsA3av9&#13;&#10;jw//Hmafs/jL9WU6RS9jJEgtC61obK6nfaU49DaxoJVqNj3x5k6p1tth1hAOckxWZPb292xF2adD&#13;&#10;xtQUgiNga8DrnL2DxMzt/nFoR7sM+X6XrHvKtlvdv1x0PpXsLM/leCFXVbLp9fsP/+2eTNV5Gci+&#13;&#10;WBv++XxkZTm/z+KGY+GzSihboiNaWk+iLMKmQzP23l66duuJqJ+2/3Yy79tmb8dpX5R6vKse6td2&#13;&#10;nqioJZanmRO5Ozz++bUrSpvQOv30s1iUXSIGdHM3tfzmFOBCK+cN5945m3g8v9DW03r/CwSEhLjM&#13;&#10;0Nhs7U81En45u/E11x/Z32+7xc7tWEgoUbJoKX6QDjGTj+Sjtyjflrtej4Ofiir8CvbLMBkbWwWL&#13;&#10;robzesgwQKYkhOjwyWg0o2Z/A5hcy/iCbQyAzLF2dgV4bVGNftAtsrOLs3lPcNuEwvm89yd6e3q9&#13;&#10;clq5wV0JUlU1jCEuKounru0BiWpyJ+AWqz1CCoAlvj3gujjivylRkxJFQRbk3PLhAej1SwDFkvsJ&#13;&#10;ggXygn+y0OONbGmcviOMmwC2z8/xF/M53v7yg2oOg//b5DNI9giW9H7o49DOtzc33Trn96gU2fRt&#13;&#10;jIhXIxCIBooNJrdPHzFXGVLNMOUZ/8v774UAf8J/qj+wsgFDKfcxtP3r7i77mP+0vI6uXfHPrpk/&#13;&#10;ksSoEoud/RH6Adbqdtjg7FtXquzby3eFq7sRfKz3/2iOG6Pc+R3PF/fzDXk/EWBLBf5yxvc532WK&#13;&#10;JpiyvJR77OndUS9Z3Wrzr8/Pt+VvZjw+HG7N2Jfb/tHcpbFVwlxMtt1kTvtdpKfqaVUGP/r+y+WR&#13;&#10;lCD4SQ87YzNtXE7cbWGv44eKpKl1105/WRAsDJJ5TocsLFSNsXTl1FB2Ws5og6VIb8uRYxXbFH/a&#13;&#10;bcj6kM5fJpbWl0Rgb7XMfQRCYTq9v+APFA8rsxZd9e5hOzejVUv6drrvS7ua5seGLlp+2sQhQEjZ&#13;&#10;0/CZFkxup2Ng26RyjjkpAH7r5/KwTxlQ83mRVGe5zzZ+fC4vJCR+sWAGtw3ts5yjLZ5/TzoMu5+V&#13;&#10;x4mDFi0wdvJ3eoaFPrWXhFVPMWNydRfAW5mJw4+P//XT7/XdjRyaQt58+fbGEpxloJG4cV37QtWW&#13;&#10;WEXWOrDj5qZ5X7qfQN2Ke8Lx5fKFTXP/IEEgpS9veBb0sRLYLR395ZYurn3/fluq8BVjyzmQyC8R&#13;&#10;K67Q/V1GIO+7hTbC3mDcRdQXYYBjzafPX433CLBOnechrRhe3MhzBD8XbjRFLfvF5pvbhOW9Tudj&#13;&#10;J3gqN/SfnQB+Ujd3F+M1YPxuO2t9fH0jv30MqTpbc9RLeXQESZo1wBz9+++VIsG4ogFLPlOoaxIH&#13;&#10;7g60tnCVG77SE2NyWz+aK3tDMNn4YXczTt/zh12Kkep00zSn179sZU0dpr88Yrl5+2JSUbejNsFL&#13;&#10;or6/nNMNZ9H/um3m60ZNHmXy29TiClLw8dNfXxtknr+3VfXAs7vWys3yDZLIM/7yrcstz+83z+by&#13;&#10;IW1As3s/n5SC//h55Fn23/x3/6btx2heQhDTxGCYYjkKL5avLjuoE3jvht5C0IB6miDjN2/pcpq/&#13;&#10;iN3mZVg0wITSKxADv9kvp94DzCMTbsvv3Hi6LRFXeEQuF4iELq5PPvNK5QyT2Kcff3UR4cAyUufH&#13;&#10;Y5Lo5/XtBVSH66mN4+JWVYCUOQmv0PEcv3qccoCKU/vXhNjd/dNihw25MQE8t51JI9bPxe3WbMTF&#13;&#10;+sqcyxu08PP7+LrOJRUVzsn6/TujXsp0O3zY7ghVMHLPrLtOZ5okR3u7XKXIehNHg0rnce9ZB2E6&#13;&#10;dvosqgDwnOlhfPzx2HYE4CdG3l6XYbaJVMr/lcHz+/GfZLjp4u/7ojj99Vk9SGnZGbTf0DGf55vp&#13;&#10;DgR/HE8GIjwL1W7w7rXO0bCsUWU0CIQV34gOnLf1XdHsTsmCu30/LB83YbdBpMza1Sbt4eTy+M7z&#13;&#10;XwxkmlECnh9qqVbtn6+ogKeV4Cxv7gr3t96bkXHrKSxgGY6nJwQKzCB/XJc+L8Dx3cxnGyyVB3S3&#13;&#10;Icd5tryo6s2I17wCArcm31ibQmSMbeFBkAtICZ+GDhK3AtR8+LF/G7OGbe7KFQ2XH3MLwxgCzwtr&#13;&#10;PCvRp7f37O5jmoLvF2rj063io1/e+pptATH9Phc7RBsT475ah1LQy/Ut0OZhi8fxvavVg5QEivNx&#13;&#10;DeJCKHOQDzNpkiyqvsziuL4yLmlkQ7ckUSPDRYl8blAFQFImysRvYBeNTNatWutKosrZncT2tzrf&#13;&#10;Y23D9Xnw3kh5lxDhWaKXy/lUFEQ+NdUw/rNTtz4RwrK6qgcNLS6TQyo57xYuWNE6X6vRk9OEAQno&#13;&#10;8lwy9tuvv/7t05fm6cYq+Ysxl3QEJR9Jms1xQweBipI/vj8N2wv0Wf2VZHFb3paI40haeVlTOL/9&#13;&#10;MYPXAkT91uPhREeiAcpEIjBA3V0jGmEyRNMAmhyYdU/gSvkN28Q5bpmy40RJEaMrS1TpeLKzh8v+&#13;&#10;AUWpajLHr/8kyz/M9gvEBON8Hq67SNe+x8Fmsp5nr2BV8U0LnGQpl5RV1wrvqcPW2DrHWRFXTbTJ&#13;&#10;Qf2W7bI+rWq/O/3+0uy2MpeJRTHTIhPdekEPTekmpKXpWFgHJA2CQSCwdi2qDxhm4IX/oYra6+9T&#13;&#10;N7viAhxUWEdD2LBvK25TBeF1x0wvppWghVWz686vxb7Q892CWwLQenYbOJy0/rgt2TLAQguX1WXx&#13;&#10;ji9P//axm6aps3UmngONKPzdb7/iXhQ7QghdtNuOau3ah4eNCR3rEPXk5/ufj+Nf5TZZneYWb/8Q&#13;&#10;RBjN5bon1Zf2WGSLEMynuKOUA9m1sYQrKPPk0/ntUnLCjQsGwqCGXUoFnicdryuFFqHKhRLBv/Zr&#13;&#10;osTkTCe+ob8+rG5JbuZOg38TF/Ne0/RGh+tl02x+2azZp0//9+3+CSUFyw6dngOGfH8nQIA3fAmD&#13;&#10;DovYKbH9rVu9aS6NATNevvtj1nc1vs8TVRRmIL/NRQxLXjMz1WOuzIKYVgmh2m935rDkf93/u6dx&#13;&#10;0mnCYgO+XD7xEgC6dlMQh/2SLCLR4ftOJyF31RG6IEPkNNvZ6XRcvtGHXVfT8DWw6MMQ7GDeIyF3&#13;&#10;lbuBOL6oC6JKnUZv/XCQN4i41Z1lMzFa9W/PP93t8f/8P/zvMaR11QUObvFRpEBc0qx+UBHh8/tI&#13;&#10;ZSzZNi8Ks8aGUwQQU0on571IQGMYCoVvfsj1aq6XgWC4jqHYlQGuFSniirDPHS09deMwQu98iMOX&#13;&#10;q8jzQa8yUhAk8Ikzel0S1lYgGgITEkTEI+TeyDG+YY4SiqrKtzxDWEdioJcSIsnV1LkAFyrRZl87&#13;&#10;w9ShTDTQLOkJQVp5AhAnDVNAYgDijOaMZsNqRFVNQ9ebNYQAKCaKVbi23lpgkoVMEAdc0QhqVhTg&#13;&#10;0s8GoqW7YEo8gjuWz+u44VkaV+fc/0+yfSvbtiaMQf28nW7Z7c41fVutloAioIqMkIgqSo8Aud6U&#13;&#10;gAzxS21u32O3WWbazxsCxnsMUR/CZlFIFd9uY5TqKY0+52VGsPv152UFkhcMyXRLhAGhW4wGs5Vx&#13;&#10;+Wg0qSBo0PCH5nL/2rTcfkTSVUjg4dgv20whzQUO3Wm7vsJWEA1uITZdxhxepvuRHaNOleB1HatH&#13;&#10;jBGMIYTEpLiGHBFqiGJSbcbFZD0VaUlp9bywQtAx0wxhBKAQgeoiCOQJl3aHc9YUWoljqFU2BdGf&#13;&#10;VedZbRvetTpMgPSOVHT9MaFn4q1rGjWbuMYLgfXY6Lx5lxkXgDc5Y27WSBXLKO5OJ6wgxjSUOmZY&#13;&#10;GSISXf3aQT2NpjiQoSVIZmtSMsHB+xIARqQFBde+FyXdhYfWGsDZ2/XdS0Q9ytlAGMrmsitcCNwf&#13;&#10;/OgR554BWiPBJS5wfDceRtiWtFBFT02Hxm1sdSeoBmF1Nk5rSDTuhKo+IgAhrRVAFtCetNd17RTP&#13;&#10;oKRShUcdpCynBoELNBiU9f1SacVs6x51RNbQRfVH7zctGYAEI/n19dIO6b7dKKHehXqvK4eI1Fhm&#13;&#10;jRGDhAzq//n6N6YAqwIA6m4Z5WlQ/XxdESiyUlEJ9UDYUiEy1mVU9sdjFyF1aXEXgTAXpB04oYTi&#13;&#10;BFsSJCxBGG8hAMdTOy5rWzqK8bje4AZR8c5OrPBpQQDAVuhaNxOLx0h0A8aJogyw3bbrtXIp9TTf&#13;&#10;4ZHQzE30Gda0bJlLEHJYbdfgO88VImM8rZDjgqN9aI6+WoQ4ka3L5Xm/Cz7nhGWX0sdGNA8CRDdr&#13;&#10;pjElObum29OcSApbLS1X6+zb3R40PPgVYeZMorgr0pkQQ4KweuCLAByAMQOcM+V80IddAysTjEvC&#13;&#10;Si2qvb+9C8mjD0yINaeQwv6TXIMLFRn4NUJFEOA4CSZE26eaAYJSdtMyXm7vYNsQCXfn+8M5ZrRX&#13;&#10;Daj4tix5KdRTKSQEZX5dBWHBGUkGRr1z0QcYHcS+7IVSMc/RaQg9NSu8D2wHXbpM93zI9X1plHg4&#13;&#10;P7zmGMFagKheQ8xA9Yijy3r1MYGqnYltg3ywEOTzYQ/fQaPJOC+IC+v85DbSiMVbSPjqP1KJlOIq&#13;&#10;K/R3ASPCyoEihHCr5wrhJEIkyUKhiXGzlvy8O6j9LqbMK3kf3afnw3YdqU+6w8EVgCGROFyXX553&#13;&#10;GvNB6s/vd5picBtsH2TDORcMoJzW2c8QwJhQLnTABxtyfz55a8Yct9W/4CF0AjJaY3mblspx1Qho&#13;&#10;Afi7cTF9LHBOVIr3ecoQk5JJM5jZU6jQ+p4JLwVSSAbWVOUj8rl4jPA2z7Gg6DyP6XzoQc5hbUuF&#13;&#10;lYmbXxKFj2JQVRNPcFfdDT8eTp2UsAJfE+0UXxA7KGO3VukkkO5a6FFxiUUvdzL7HL05Pj3drhOt&#13;&#10;xJZlswvgeCO4QcikSmJNqzF5wQVCSPvh+GPcGiZVo3xyhLOqEWq4j1ZIUSv4+u2t5Mxf9hBmELxC&#13;&#10;Q+EZChCZPNQkW9bvuNWUB4FZT/mA/VoKgxwHkDzM8zTHkqAttVEu1mnN7KSZMZgSQhktcb1VCNH5&#13;&#10;+dmaZRcUYwXyiG1RvcQ4U4xqLa6iirl3iHQtToRCEmtKVRcIIKy/f3wIypMzDAOsyaCatz/eqPYV&#13;&#10;DwhWpcDd0ccjroCItvv2/Z0Q0A0K+1zAXTXauipZ3R06lGi02Md8bFgImRQGE/zw9/2jYjCfn8+3&#13;&#10;8fb28YNDr3ctFMwGP+wa625acwIAW/Por4wkIZVSIpj8/etYiGtzBogzLWiwuDJk6sAaojJmZZC7&#13;&#10;GkjEq94piFKhnu/7HKHmnaQccYdg4RBwXpMFHLC4xUoaJGhm8HafY8iNGDjvo90ozQjV2cxuCoqn&#13;&#10;ZUohEjcmTVkMi9au4Y3ApOvagtDdrYLgc98ZbwrCUgqYM++EIO10nxHnopYIzXASGsNG8JwhE9zB&#13;&#10;Gu3KpGaI72UDikzBeOJfds8pRyEputdpmX0IFcAFwJ8fjziRuCbQBBcx6RTSBG2RUwpLBA0Su4fR&#13;&#10;RKlOzvt7SPuuqSCvdm5lqxUrwY/mquWulYdMlOpYzQWjymglQOhGJZP2REV5snHTip4aVSt0CPY7&#13;&#10;bDDLBhEDAck7mJP10EPh0N2YYE22xm4QXF1Ya4o2pSoVky2nTS6lXdYZ1NJS9/FmCUJcElqJ3u1Q&#13;&#10;TZtNQNim61rWBhBgZEDrCyjVhEqACWMlmUKldpwI5L0JJoRShKZmXJoTrSm7zYeECguUAt1wW0Fa&#13;&#10;AWdk12iSFSxkm1ehJSgyFXi9j3Nx1OcGC3u9Y05yrhzT6n02qW1aJuSYlrBCAnDPxUQBmUdgk5kD&#13;&#10;NdDnJaLqEQBUVeszwFTnNaHVBFTp47GZ44Yw5BgTSmByLhdTk/Fx355yASRa3mHvVymFu+a4rpxy&#13;&#10;gnEt7hojqqiT2tnLoI82xNHf7WgIoDHm9uFh9d6Z5OcoEXVuw6SoRnG9vy+zQgmtt9UWCllYHZVZ&#13;&#10;NwlLHhEiNY+hMIiR85gmELahG1JMsEoCkp+vPi0UC2vhauFBM0TQdVmBQonGBqlE4N0sHYtxs7AC&#13;&#10;AKXDeTdIwqoPUMJGYkFjPh3P2xoRYT5XzsTz834NayaYNaT46KbNIgu8qDAv2wW3dPIVoiBpMSEV&#13;&#10;1nAha8FMo2y3vunv19QNlHD5cZ00y4hy2XRNO6zb/Xxim5s98pUIZ5eCUnFmeg/rEnzBrGEgsLDE&#13;&#10;vFiEAw7E2ZgrGnoBUIW12uInUyNO3Ul9udyUfCi1NC1IACLECRAaSSAYzYBn2AiuUV69PT4eKOxa&#13;&#10;LRFIguJYqo3BojhHGzgRjAKSsUgaasjJdZ0CpXuFWAYSUKpY13fz2+uh7ZNgNMrVWnLQ9vUdwkI0&#13;&#10;yslS3EEY//j6T+LrPa3GBk5VxNwXMK8rBFDuh1TrNE2a8woV2OqOdR/TQqBYXUmY9Er0DIGsS2oW&#13;&#10;s6zOiEHG6DcXkk1D21fnZ/+DC8IopAUqLpJNhMgsHGVMkBIE1rQiXGWr8xqXCUGXBSdmQYHOMEpv&#13;&#10;OVaiJGDMHMbp3OkacE2wtvEw8C362a6D1MjhZEqMSOfmH7c3oTmlNF7mFFJx6UV2f7z7ypqrK4iG&#13;&#10;NC9cNPMSMIMFZ+wLTQgNwISYGfHwFsvgtxRjCW0VtEFUZcg4giiTWvPmzeYig5XF5GwYHlTOocQk&#13;&#10;IMb9kaLWrYkwlFkmTPTdThIZ1jU7q4uwSwo1tUNHMVtvFoKIQZgrjQuQnfQ04v/lf/o/1s0QxtB6&#13;&#10;a3YvCXkiI46Ha/29RjaIF9y7B/Vo1vj+dcR+E7oBnEUYUyBNw46HYQzfMdoQZBgoSCPIg+jQMKDL&#13;&#10;f10U3o2vwbTC5unYddPbN0j13u0Shnxo4nUpqdvvd0Kz+xK4rTWUzZGP6Q+A9W1OFA3sOLpodauc&#13;&#10;9+Xj5sGiztK+oeSNYIKD7uEv3WLH3//4J8fHe5y5Rrf1VdWHlVIXvbHbEfEPNznnYpcatAsAIq2R&#13;&#10;s4gKkzzd6ZpCU+T7/QdpIK3ari5Dx7u6K2y9z4f++Lpd/se//HUy62hWdYe754GGIhPCBL//UQ5t&#13;&#10;S3MW+5BysyyMhdoeedByxHB8Lb/9SZgZ3q6kG0KqHSXNt68fsgcch77XzKhX+Np1om00WeAEF0RA&#13;&#10;qanUhAApBW9z4uBmG2zzhnb74wASyEI1NRTQMwDz0HES+lBWxpQzAKtSmwEp2RXx5f2yO3SIBQf2&#13;&#10;JyLzlnra3pzN3z+wYM1hlzBve4Nt5pZNWpMcWgq+FPP2Osq2l6J179e1zISArmvcu0cHJ3GTVgx+&#13;&#10;BeP9moID4oHC27HRPIeS+C2UVCcm7DyCcY4BuPakAsgIoZAiF81IVahOaATa1rzOg953tNu9SB6U&#13;&#10;dfPw0OHteAsTlwJy9/jrz9P4VRJDJiT2e0gRQuUd23NppETj/Ca20p0eN2NmwOkMsyKLcv3inU/Z&#13;&#10;0qH/VKWTO56d+PbFSmwgQx+vlxrQvoOx0ErbW7oefZFC3ac5etPvH0RAbM1o118+fmdCIMSbpUDv&#13;&#10;D53M6/Qu0l5KuBjD88OvbIvT/qE3Yr5+VFhTjFZgGQrSp9NOewO8EOpynZ/R/rMPUgFMlqd2F1Jd&#13;&#10;kEMHcRzY8pYEbbihTWvmyxo2iCo+UOCvq8o83a3QbcJlKxvheHcrItWgNhxhAlYPyDlCxTaBYCVh&#13;&#10;SaYNcF5jnTJt/8R/29zSHgQeg1Kkbdj8uv39R+h146b58MiM4KHCH9+vmvj9g2Ssluxt99J1OiVn&#13;&#10;+YKChgSNy/jnw+N/+fbaSo1KVSrm550S7cfr/SRFSxFy24ClYdXGGgnPZqsu50TWNXW9ZTM0NIqf&#13;&#10;u/W+SkiEks1eNqRlMQyCzowyg4xP7fPZLHfYoFoww427sbfyB5VCch2W+6k9nfWpwNn6VAGvVRno&#13;&#10;mF0xAV9fPyt08LXEEipDe8hQo968zdlivawuuSq75/HHB8HFojJVkw3iKZeUCkgkJJuqFyG2L2oL&#13;&#10;hYhmsfi/P7+M2yb3u84xitppvBOUBv6wzjOjaAA/qcN4u9n7CCTtB1TT9T4AsEHcDtLimR4T3diu&#13;&#10;27dD95b+kJfqrPu4jHMDaluKl2VsQjEZhMxq0YgUsOt+CyEB5aHZYM4IwGZUWEGfC2saypt3+9rs&#13;&#10;h2Z3uN5uekC6kxlUiKdB4I5SE8CMa9i8KiJzFybCYSODCL3bnXcf398axL+7taGS+PLhSfUXmQG3&#13;&#10;PtNoHIIUMInJmi9f/0ZyNbfRRSY45Yp6olyODCASktTAINt1R2MRTe3yYWijPanE+xkAWCkf01tT&#13;&#10;QChNJVG3ZYgWloAorl84RmUMHWix1HjoAeE9BRnq7MD4vj62BTTdfL3/9vT8+q+7+Av2ftu34tj3&#13;&#10;oj0jwlVGEptobLLZTPv9+exQevPvknWdxf7ud/wIT6FHv719/dpK4cOGNU8Cs/f0jmcMYEOV1wT6&#13;&#10;eup29r4MKMNGebM+HLqCdXKpYfKCx5+P/Zs1H5XuSUVF75XupcBt2fGjc/nHx012RwRy13fGLwHF&#13;&#10;xOr38aKUGLRQzQ6hFqLyJd17yfP9Pt3R4c8qkfgxlr8eJYAWou1zoWQmGLe3myP+1p5OCQOiZMAV&#13;&#10;1zpOk7t5duqnNceiN/D20h0rwCnmhuTtptTQX7bpwOBghM1jJOahfzHmftw3149JHbXPYJ59iYNj&#13;&#10;iAIc7CYYj6gL0S3j+HWxz6dDjStDqaC63cz9fX3+k7auaTR8e//bAk4sfAsFeIhRRFISSLP/YaL4&#13;&#10;gbFylj2dGUP4+mF08xLdWOO6XI2/Jkal382HB+1X+359Y4IiDJ66+pZhTCk61zecdFFgSiPShbM+&#13;&#10;UByvU2ol6ZvHz1/mx1/1PlJfImQgzWPHHiRgHZexXqUm48eGYRPa1YV1mz50K8r+mHxBEUqELLpI&#13;&#10;grG3UIkDO+Qtx7UsADSHwWHgN0sjCR4D3OByK8FzzaFGDeju79+9R86WHh0QCE2TIFvjNSAInLFL&#13;&#10;MuS4h96yYMd5nkpdxknkakk8tU8IkEgA9FMoIyRbA+h4t/My//nPv24Y+OhyKMAUkjKTHag5SNCB&#13;&#10;HaYAlqQDVbIvAHIuXCfN9y/F1jCHO/oYzn8a4wIVfEB9zR5UXwc1Fr5ZlHKDSSSU5RwKLkQRfxuH&#13;&#10;VjWM4aGZbrYGYQj89HhyduMcouBTRRTSdI9K8M8BtS0j0f20k1MId1Diekv9A1wzvXv92LL72/qx&#13;&#10;NWgAi8+KwJzwZnwdXugpWRTClRLKG2LLlmXhuRecUYK26+fD7rfNLiatz/ohk0IxWDcIH9xyXeGM&#13;&#10;Ew1K7L8Fi3/5hN/vbYMQA1vyEknYAyJR2SITHRHw/fKvnu/5oTjjHo7Py20he4AJGMc33B5k2S3X&#13;&#10;iwDZjwxXKBmeYdzu2IdkQzi97OCa47Q8tG2gcLqsHAFSkmYq5Iy42FDaPuIgmu39Y+pF9/2z4v2y&#13;&#10;wT7D2hPW6YDhljIv1OXad449/bv7bdZUIbfWHqJa5usVCbHn6mObxHmouRZLVmMH6I9/6tZ5ZoDb&#13;&#10;D/x4ZMs81Vwyz1smMFaSwOmJR88TgCHMZnZSNoyyKQOmm2SKuVgp+XFHKgK3dbuvpJT7mcMDDBbt&#13;&#10;UQSiYnyIjG5birfF9oPaEk3TfKa0iPh0PHnrtnmFRQmURbET2RrYVdQycdB4e7uNw/Pe4bVWjCqx&#13;&#10;OUCcn3TNkZSUAR8s3LqdisDBqXB66Alfv34PAnfq8b6sUDDG8NvtS8IpJQRpzja0otngbFdJaOQy&#13;&#10;xJaK7im5iRQD+93H2zIvC6mNS9+PuwMMiPPd6+V3gPm8+aOotxA518EVgDeYR7VX3+a3Xfvkk1Wd&#13;&#10;rJvV5ZgR709Po5tx6mkETcmMobSCXCCkTA7Abib7mDmu4kRbnKlZfC3lrHQJ7o8K+3WpPe3KHKNG&#13;&#10;bLY7pha4chdnO83rbVtoTV5QdLu8QdkFHZHmkFOImW4IohW2EdxwgGVJDu6l3FZRsQR0qYUUX33k&#13;&#10;CAepaeIplQ8//aU/VJYXuDweOl66VG1AcQepVwRC6m1KTZdyzTk7Y9FBY4zG90tL2nktsvKBiCUS&#13;&#10;Llqq2spFW5KE5foR5om6MIuem7pQIkpGx2HvnctLUE9BUBjWJVwcJlTp3sRKDlBT0KL4ikSZv3ZD&#13;&#10;XyCC48rLpxSD6tX7O3h8xgTt54Vbs+bsavJd03QJB5ufzk8zNwitkOHTaX//PokNhwBffvp3etX4&#13;&#10;N5lralDbMR5X9+vxOVynQE6R6tqdEP6QDmwmIajprth1VIDxSMmZJIbpvrPbe04P62Zd9nUHkWOh&#13;&#10;0nEN4dDXqgAAIABJREFUHIadOC3bHFHGjHSEpI/xVgqkszeOQSqR3HA3XjdeCT5J2iDKpKCC3jPO&#13;&#10;ZX7/OPQvlVLdN4TgCmhcY00GBDvRXVNokXWTCf+n//X/bBoZSziwh015ZxbkC2gu/EqR2TTept/d&#13;&#10;lbFAUsCr+KVB2eNxivYJtWn1Vwe30938mLRsq+wv422gZTWMXAn3ToAhNr8WtNzUubMGdMMvJtFE&#13;&#10;rGSAbAay/Kz1tizLGk+0OdasQQ166x8fRSlHDNQIQIuDqVJ0B1g90NCA1on8YHahCYsZzO0CU5io&#13;&#10;u8r6rE5hTREO+1/D+/iBYcPdqfE1lh95T9SRTVau1hObhoSj8QbsOlXclorJG3UoPP/7Z7KK8lBJ&#13;&#10;HPV2D2/MwO5H4j/jw+dvE0lUBCQ+VTj9vS8SXMhXh4+NKbRCqdY3VDe+Zzt3LPW+gnXTZuO5UkCm&#13;&#10;ZKwOewXbxq2X+UE/Q1yB/bxr+cwkJ3SeqgkNUfEDBFZ35aa/tflYRCVoLRbbbrBFOxirLWPmSRAL&#13;&#10;Dsccfa5LLSNMPOnC0+R2tE3vbxNfnblh+870GWy43NhBTFP5hh7BenCNkm+ceSnf57UZ13+sqCCE&#13;&#10;VcGqxpSWCBTG5x/4XBC5vQfVYz1g2M5jhIdhmr+wqDs0jNf8qLvHA4+1gscebyH98208cvnG9Em+&#13;&#10;lstR0Tmopjsag/vWo0i0aNKX1qnwiZzEK50+8gxzYCU1afPzOg+IJcQ2k8rDw6d13R4pdv/tUrIN&#13;&#10;MrxT6TNpuWA+ewrnL8uGAzs1R8++P6qF1t5zBll2kTjIJVvAm+y6CCF+Wub/a5UNEi/+zIttqcdh&#13;&#10;zUt52ylJQf0gfJcabdbLjqRtsGs7j25D3XC7zcgPkj95S9/l3XPkEPKIJobj4nrR1bmujgDSLR68&#13;&#10;fGC4eXng+YjIrYaSJj/yJT4Usjl4TQztXvcKwckO8bBtdDLftBR+mtu5UCWDt/BnNV+3OPTwlyNC&#13;&#10;ZplN5WwrAbfoScforcC6fv2oT4/3GlW397OoRHy+XF/c9DH+/nNz5m+lIJ09wmvqPesLSvgjFDzd&#13;&#10;maggYPnHdW3ZQ4Vy18jj0G1TTlcTMZ8QAkA+r3i5pnmBCf2exntZwnP92YFATGgtGP3wKwWasgxL&#13;&#10;sZ/Mt7detoSjrJJPssSnyd5tOkKqeK8Ysb+j9+FISZ1sJE+qUZzcv3zhuMMOlQCaGDfGPC4G5NeA&#13;&#10;mZCUQRSNmMqHaE2YaWOpTo+Q0y1/Aiq2D8GuKVxyxzevuOfNgtJDtf5p9RUCvK8gQa3R9Ngt7zC4&#13;&#10;NGkB5fHQrd0++X79Z5kPw88yGFjzo9mX21KJpkjWA4AZFwdzt2v/+UeVslL6xjxZ47d53WCVluIE&#13;&#10;rkpTjunfxr/TvURd42/LJVvSSaDjCOK+svREvh+Myo0Vq3cVbcqCU/k6+iUyZabTjh37iOrQc/mt&#13;&#10;HoRUOkti98+rJGJ7z3GRCZZaY/txWNsZd83d+xtBolh46P62XHESJRVaeBy9FlFirLAIjtoUSebT&#13;&#10;m2m2pemfPHQL21Ltd7sS4No/869fZ9/vaWRwrrVKiiqExp3Nb8en6DOqbK7ieCh1g3hpkuq7tote&#13;&#10;SHZem1FKGkNs75yZr1KVW7yyjUj3C7o5uW3iL7Q/marjzd0zhp2qIBlXPz01pEI1ZV7DssxCW/Qz&#13;&#10;khsIqznHSvVpcORWR5PmmV/Pps9ActQpQItNiBFWYkzdlf8bx2Yo7vAevrJt5jVcV1rTCrvjj1DP&#13;&#10;yn854y1nivRvyRbQQoQXu8CUWH7XHGaXhrRjq+2s9bD84kunlEelhNxWfTWb08QdRC5KKkpx2Om1&#13;&#10;BOtMgFikkkhOe1y2Qht/44AVR78JYOcr0CRrcIgEbN/d+MPeHvBCVEC7iiICSyrBRTtOjDgqhFir&#13;&#10;XNCNzcMfDPxIutxeE9LDY0iKT1gTxXVFbGmxQZef3OowBZ/wa4Bd37enRXhNRUpHBOQehH9GWHxJ&#13;&#10;U5o/NXpSJGjogY0JAwrDg+S/28goRjkvycsTIDGq4PO/J39xZpne5LGxa8e3GwKpgvLTsZc1MhgD&#13;&#10;Y/ENVEbky7CGy34mDFUIwab5uQ4AthC3DF1DofeF7Dp4ur+Eau/4c6gHeL/llCiD4x5iFBJMmBeU&#13;&#10;ZHvybrn7lJ/PusmwNfVb0zkaScEdkNdh698s8fT2ukDw8tFeI8MdGdbRAhVOv/HwXl5pS5mK90lg&#13;&#10;Bkm5peUqYq0fdxNEr9YyYYKCSX13IraJrzcCGW20/WhZzltO/LnzbymdwuXHsocv7U7ZZU7G8Id8&#13;&#10;rKeek3D7vjLbD+y+MRue1937Y/OctWBPXRE50DUSG319x1S0IrhpJwbwcde1v77Vnx56iZLeB3iY&#13;&#10;HSL+mgkmxtqlRBrZoe6W3Uj3uqHD9R+jlRLbfXSICmkoL+pmyl1I/eP+Ljj293lseMYgJwycwK+j&#13;&#10;kEKyHai8oB3ZCmVwCff4Mty3jOFOWnn+BLy8wV98ujvmSVoiNOTRtYnZgOpcg73cPwnxCFI87DL4&#13;&#10;HrPths6D0wXxBCsldaJQBWSCIfv+O7w1NB3DaNkv/fUOtk23FGAXlIA9K7rQ3XYtlLWE9LgbOntZ&#13;&#10;EcWrfFAd9gvD5rjxVVO+Xi5Hph3ja7dxC/dLG2VMzE/zpbP9oau8khD9wmBNuGypDWhpOIzLTNF7&#13;&#10;BeBA1bdaxjh1SE4ZWrIjD3rONFkh2AZsGRkwlU6y2Q6jA417RW2diasvpyVM+6GJCAD+B1Tl8NOz&#13;&#10;+68K9pqmzEtcg5TIUlgFo1O6kLI377rpM+kE0JUcOEgiMpZ7UfpCQZzLHV1r9yZrY/spPajmXhC8&#13;&#10;LmU1IAS7UYXwcscIPwl7t1U3RrTfQXusGFgEjHk2079VjjUl1HFaroBJ7utEnU7s2mE0YDbPyAW7&#13;&#10;WfNTd9aKB1C3mncJe3fbcbTjdWtqz2CxmUd6ay9P9XRP4I1I2s1+u2ict6tufx3c3QwRXoeyC5D1&#13;&#10;w7cA6JrAbbMYu5YWUEVleMWjSOuK8zq1eXWRNwpHj8dropZldzlwTufNrfUKqQe4kh87PNQaQva7&#13;&#10;eDTLaFscfhrgLXL/FVSo9EOzmNzqbndE9vt9e+90G0JJ+8ejiB/LhNoTqnXQbMuzZRG87vv+ABLE&#13;&#10;mvsPqlqOuvAtLs1S932rOZgK/iX9xCOk2X9uMr8oY3EuEm8FILrYFIFZv39/One4rOINoselgjvX&#13;&#10;acOHAWoqERKRumgQtI1I0RNfiIPcNxwswRQUcQ2N6BgSbokbGTTDfkXA4oLhSUrncc4SowOWFMFW&#13;&#10;l6alQPGbsvfgttIEmJFaRv8Dxb0rWBOoOE+MVJrBtn9h27TW6jJa2hPYFhMDiTn+MtDxu4yOmxlT&#13;&#10;pC+cjXgxfK21RaxiYPY7kLo3zkhjl/8g5My3lsZOpTr2lxA6rqrz4fCa1pKzR7DO2jnRO86zwlxY&#13;&#10;sleg4WGEyF+n7cb3giX8uPxm72IzEj229VBtdpfx4lanSLdMqfaWhkcMGpBEZV3yV45nDkcvFE+1&#13;&#10;Vie1bdlRdx2nIjavm8eB5qVsEjbo+2tbdtR2nhK3IwJ7cPv82ixl+lAl8TcDG8olm+3s5CIpRXEU&#13;&#10;/opvW/jl8basdjZoPmB2OQrIyt25n27Objwmyh9PaJnfnh8P9N8oTn7AckC8MFzHf/YY061kODcI&#13;&#10;Qx8fkFihjKSQHS6XhCenmgS6bb9Nt39wSNGI73ZLrO8CxOgB8MBLicathdWeRke2ldjjAcP8uLxd&#13;&#10;f5Id/t//5/8MclAkBRh3pPcBFtqicp71feFsa/cT79TF9oIPjUScXH/Uml4UTDsdKVhhvIJj34CK&#13;&#10;qbze4a60fmu4ICVPIcMmMvJadz+xw+XgR4BxC/OPPfGUgGleS0dmt2684seex/n/LvO7zGUF4hks&#13;&#10;IWXarvkrvgGp9lQdIK5I8KroW5wLEttSEqEIn5Mhoa5R3l9qachLFeyetmcGvgdHKk9OyU7jvizr&#13;&#10;j0+5uXY+VKsoWEiV2zEhjrs9wltjRLlcfqVivEwMvLEZiW1XlSLUkfp+HPAqCm5pVliSFOR/vM53&#13;&#10;0mwb8Eofc8XG2OIX2KiF1MfN8wRWEMBJLQDQq9+pQSNZlynWZstL8wIwRp+dVc8/8a/fL+IRu9Rt&#13;&#10;Fk535vYc4ozd3qJOtGXJ5Z7RnmwJif2xcewKMcZwfP8euUZXA0q9zB+oewCPxaSlG2QlwV1vvx7O&#13;&#10;W+3VgvpWFuR+BxDiykBbJ9h//5zUHizjc0O/Qy9rHphocGOHM03wiOic7sFEwFJBFpwfdPOYp0Ws&#13;&#10;Js+3tnY5kcmG/q+7f37+FmtDR3+3gXLVfjqXfCTL95wzjAJB91fdLd9fz2r4TllXEyX00n90tUIE&#13;&#10;fv/4/hPes3Dfsx4HhoGa0Q0DhJ0gRYH3L03JVqucOtKykJxewF+fH253e9mQOSW4HSGtuiWytilN&#13;&#10;A0YbSCAt1MXwxxX9lo9Lr2x+IHicaytHrGTl+9BSlHT1Bfki9gEyWKHEhy3cCBHHq1c7lQ+hEZ4o&#13;&#10;yrce3mPJILaa5aAFojB7irpudjsqFKNpWT8wPlDSm83AfpUMRCAMmL8zCRleTUX4Le9xcs9s27Dg&#13;&#10;G2S8pU0Xk4moa3acN4EsGuS1l3zDZV34kYpu24QZd0HAuBA4rqdhnWmhfA3mERypwCSXJecHOpaw&#13;&#10;fDrut2yBQ1zsVl9m9c1+rur49HXJhIY36mdZ/RHfF1ppPg1UzBdNmU3TBu05NE5UtpXfUCem8TsN&#13;&#10;GeHH45MWNZBuY/sFOySvWnbJMSSXj/sFd9RhT+lahYbCYHF/cE+eL5/hfxGf/mP+48uO4fhxwdbo&#13;&#10;gyAO9ezYg/oljN8v7w/nx1v+6NQBS+aP/TYyJRsM61JvJ6Yr5d9newiOP/KOBZKWJkee5a4dLuPX&#13;&#10;reiOYwHiVPtSoxLMF0dGxyG3y/tPPw1f8Y1zV1n8WKcHpxGFH/YqVsXO52uEMz248A8K/Zl3939+&#13;&#10;eXk+GH3O12+/0lA66q633oFKmhlFzPW0IsbbinsN2y6RtMY4NQyD3YH2+nGzUe8Pl/mmnJiXW6VW&#13;&#10;UFL6NpF7p+ZlMvFWMgWlJ8Lcp206/3paM/j2+csA2z3ckfsa+71LM5MOj/AyHc0oaB3aYyR3PbD+&#13;&#10;Kn+/tTE5pHy7Pxh3Sg2APyWKkAC/ITOOT3K43L5sc7vOFbUXmBKWKLcwu6Lhpa6BWMXVRsipYPF+&#13;&#10;X2Fo9mMlDKATG32kCGNfi9rKaHCjrKC+S+kOiqh57z/G0D9Kr5fyuJL5mDyW+njV5gk93JJ+ze0D&#13;&#10;gdeW8aECuYxibba2xHLoOlhDsa2iO1XLRldUnR+/lx19TAaD5GodNeM0oVhFZqAudB+HR/W3+pmW&#13;&#10;mcLaMXUXUJlJ6fbr5d463P4P7J6+qSFG2fjPQJJ9Xl4JfhGAluV+cwNh/0LO9VLe6oY3yRHLWzDH&#13;&#10;c8B3g8OMN4JkABUT7c7gMTx8rIH1x6sf2+ow3HYqp3v+03m9jDGxP5eK7+My7OSdaCBwNZVMVZxO&#13;&#10;8rXSHZrVG/4g3sLd6TTZ1ddlvxt03629SWe/klL0jsR/yG1/YE2a5rovbCK89LdrRZX+dCj9QEdG&#13;&#10;y+GNp2K+3P3BEmZFgeU9LmxfuXY1+5CMUW4FpOp78+XNNWlN2EHJelzpRPy2RwTM11b4TGpUnICb&#13;&#10;JgaZgAyyeIblByhPjUITj1FU3tX5ZOh1QfTNlKas7S/7OW5yaOPraB3zZV97QWFe3X3YCX6JUT5M&#13;&#10;FU2FfiolescH8fn2x0sNKMMcShLrkgIQjKEOAQZURQXb27p7E3U/RFNKrEX5sNiH4em27O+ja7vn&#13;&#10;AhSqVz62YKtKtmCdMhRRN4ugFqDjBsVGkwdrcwApyGBrY5ibMcd4OM5d4RUV6AnyfNUV8231lPBa&#13;&#10;Inewz+LDhUEglhIPPs0bKnHoh5oq3MbFs83CKZZmP69pJA2cl6YKMjXhH/D9Z3++UZts4THTTUyv&#13;&#10;/y8HuKPtxzxKygRl0sqt4pqrs14setEMiih3LlaQsNqyMuUgV/Yd/CA7igPsW19QRV2rb6c1gOv7&#13;&#10;jUtc2sAg62FozJh3jG/ueXd06/QSmtvH6pBGGb8YZZcV0YJZAANbRsjRT/3j6zI6ISEs/mEGAmGH&#13;&#10;SinrIhxZVH85dfyGWpJLUFpMpKYlMiIZZkIEzqUviGpR/74y0VoIoofSl5PEBwnvhjrz0R8b3pC+&#13;&#10;kSHgyQAn3/dAm+Sa82Hrpx9Lt00ZboiWpvMhbfB2yfxU/BippJDVn/gVF4OhVfjlTrdKAWA53cDp&#13;&#10;ChCi4pfj92LllBjg4NE6z1JNxk7708A333Ndt9IJgSZWDdyTVrk2kqWyqpzEdul62eyE7wAe+j9e&#13;&#10;LxApn7fj/qWU8PJph8k6Y7DkGCDguZM0r9sPx9tikWAtyqCBc8fM7fpeMIusA+KOmGbsiPsBMvg6&#13;&#10;/f2IiEsxbKuUInQifSZNo5QmP9IsyUP0GpGziyn/6fwvv8pKvUFFQ/5M6wf6RliR8/7TvFQK2Gtu&#13;&#10;sxtQiXmxTUzikCH65eBiIJCcp7dZRwwADcQfMXa+P+6KxpDhn5mjab5ZcFtLAbTvdwCtB/Qfvry9&#13;&#10;oaMQhvBP8AO4cFTDj1xKoC73gdCaJeg5Oqql+tt0HB4LZeeJfayFcSx48OgmCU8wBGeO+9OlhKui&#13;&#10;NGLukGSoADe0bVv4t4/voKudXk1LlnURTAoN23j+7fy4zEtkK3AbMmbyz6jzRdDJuPawZxORSPME&#13;&#10;kthn8C2FBQfBn/cF8JgIDZxhBAHHWILpbv52f9GndAn5Z4A27/2MpQVSklDphITB/8CGYMWTnvQr&#13;&#10;utdJ2Y/e/Xeb963ompZG7HjyBWPcdayFXjkIHSkO0kdIp4n+mCQAH4HPUASCE3CAOsIn6F1nTbIo&#13;&#10;4AdRvHki55iurHMM5gUAHyxjcIHFuv79ag+nSyKn79fYdn92o2G73Rb9YpYuJwpqFVweThO9/tY/&#13;&#10;je9vT5Bkop3LdgqwrNJIW8mrqbLHkHcmcMpfGi6RXQZFbxk3ezYDkwRhMm3Xyy9Nw8d19v3OVxyR&#13;&#10;Fn38ClPwpaE/eCpLWRfXtnuLK6wX3Hv+ArtrG9wqJBUNfx/hGR9jjAHYfbfb7hFbqXLSv7XWR5wJ&#13;&#10;c/B2zg7fKV2SAjh6GFpeP6HdrkYuSU9o0uECSSoICIq8QAGnW9i4DQYNyCEVqGWrlPdx/NdZvlAz&#13;&#10;CIR7iWf+9m58FR3krS3z9v4HlywyzF7bAqlAzauA1C0AwwjLZqTFt2AqKz0+S7NKprI4u3TbVKwx&#13;&#10;Qqjbq/Jcur0MPDbFXQe2SyNaBsFWJhXa7I+1qq7fXd83jXeqPGGkHQTEu7ENun9woTnkrRyPlUHO&#13;&#10;mfFs66ArS0nb0P88rzOhaL0QiaAmCdk3QTXeqWAiDQy54wYyIzDGhP/T//afWSdQpwCjX14vBMKT&#13;&#10;kD7OOFOmm4gLu5cORMRrgHFet44r5D1hIIYfkCsoT3W9t7v+fneMHlyIBUREXI0TzoRLiFoQfZ3N&#13;&#10;WlCkKG0pUYTzFnjOm3KthIQw7wrKimjYSrGrHJsEI/TWKrlrgCKKZhzqbXPG7rs9jCiEjYamRlCj&#13;&#10;WYBte80JI0TDuBmzaqEAdJe3+Om4h3nxU179tmtavWWnfK9Ex1h0sNnJeboXE2vItWAp6Dbdr1Bu&#13;&#10;DommX5OBqtacQIQ1S0dp8gYXG603ngkIGKjrhmtdHx96jiNkEmGBKoV+SgoTLa+3WbcErBBQNjmv&#13;&#10;UV5RwZACj7CgUuTsbd4KO/TR3AnPlbWMLkRiJESgBU/Ow9j/crzFKxbiut3ohoD01jvS9sLm/aOG&#13;&#10;lBGmRk9kBtWnlAIDQ9OzWgDz8mPZEK5tz/O2unEVGK3zlaEGdSInxzANCJz5I0hpW2/BbmZZKqGy&#13;&#10;UWfVIgha1V4mV6rtGSTRph43tIE4d3s6/fFOAVRKas0hV9n4MBo3Fd2jpXq219QmUBIQ7ZpIikBS&#13;&#10;My9z9anTg/EFi04QfIN3gNBhOPwYRy14zplrNd4vn/r9uq2E4ooCwCBloqveQnBbxYWpY9OFDTI4&#13;&#10;eS899ahuq6Mx0iaxfZN2AtorhMeCayIJoZ0zgerWZTfePDRjx4QoNA+C4fzQ0wUD6mhF0aSRtdRQ&#13;&#10;CAgcWv397f4ktURFEpBqwNl+2u+9Rz5FiOq83QRRFlGOi5IorLRwSyoAGfYEqz1LuhDMEi+45lN/&#13;&#10;uLmAQEwI3tclSQNMicnG7AMAMSSutFuCPOwx2FqeDAgbsP3+aNdKNLdrAiQOR8Ut/ufr77pXOdTb&#13;&#10;bBkR5r6Wkupud12388uL91t3frLVFBxOOwdFv9wsi2pgKGdPBDfWrTkThgEChYayVAyRSx5QKs5t&#13;&#10;RsiBsk4eis5CCN4uUaUcslZiDLeXlxPCCVbXkqaiiCld1tQ0w2iXphu6CAb9/La8ox2BjkSY4xLi&#13;&#10;5oLMUiupugqY2smUYyVpm13IhhFvt3dYubF3oPIK78STHCsu/3+BREsCl3Uje7cVEdwiBQF7HJOs&#13;&#10;KTJUii8B0d0wLNNsYNyjhimNWk3J3tTSDDvm43xZGKWIkVyz7JoaRAli8qUAL0Bcl+nLZWn3ZyBl&#13;&#10;ghh723B53B+Brd0gfQxXswrYwMYC6jCtuaJvl/cNVpmUUqQi6EPiCFZneEXIsx53+syxAhFGnnRB&#13;&#10;FFK2glk/PINQ/X0xoGYICQLR+ZqR+f9IsI9l27bDMKwzp5V3POemFwBSIKmiSpbKDfVddts/4HLX&#13;&#10;Tf+lWy5RoggSeMB7N520w4ozBzc8PmP0AME4SLnhBKBVB2aoEV3PCyzBSNEYmIKBwRFcwrPd3vOO&#13;&#10;3ue6Oh/rlqb8sm0qsRDLcDxVlszayuG4pIQGmOxISBEEIQqhTQD5GObCYLbbed8v6xIwcUuos5iK&#13;&#10;JxEiDmY7YkBc0ITCHBwmFPAcgEux19c7FUxiJKLLCSpQeMrRq8VdgaA3Y1rRlRWZRSNZAswIMsab&#13;&#10;jEtcOaRyXOa+OrjgOyTLbWXNLnB8u9uuUdKFYnHSONhbGEevzaeHs97SphCXO+1x9mFHcQFGdkOh&#13;&#10;XrtI6CAp4G3iQAigoCppjIUChwJmDQ1O4B6Gek4WwzhIPKF4+e2Kar75DWIiAQgs4b3KKWMszZpQ&#13;&#10;iJdlsjjd4sZlH7QWUEhRweWGGzm72YecEGLde2ttIwSFFCHIRKVHyEHkTNzH22Pbh8Bs3nBVOG8g&#13;&#10;Z0qy4k1iCTT06pzFWFQgewKAKBgOiAnIKaQpmsSBoACVjArsdirlIEiqhWIFbMuKM4g8mmiaqsYQ&#13;&#10;oiVVTAyHw+w1IZjTRhveHIVbPdRIVUw7F6JREt4vDkBU8w6aNAzq9ekbkzQARyPnHW1OdLk4Ljbe&#13;&#10;SlJzc9fi0ObsKEre+uQjiIX4whW1UOF6cGmTme3rKm6jyI0UETNlIfHQM4oIQkwILHJwaluTtAxV&#13;&#10;uSIIOetEKEajmq0gRb8dfnx4G2/DfrDOmNUs3lnqdr0oYUUoQ8CcdkpUwPmA/E9VH1YvYB0zBYgI&#13;&#10;xDjApYEJABMjQDgtWze0smJeW9Q3mQbtb5LyGrcd5+d9a/USg2USQK1QXqxzu/15ne7QZ8mVULSk&#13;&#10;JM91QRikBJJjCNptEZhH5NqG2bAR1gCYVMV9ctW88foBlZKMFsF2uKa6YJFzTSskr3/5HrNuDicM&#13;&#10;CIwIVCLOrjhHIHR4y7B+uy2PQ7sVjgSoalzshI9UF1t1fcZBilbfNcfYh7eoYFU32WMbVojq5DiD&#13;&#10;5XW8KlShDC0qsh6StyVuKMVhV2nrCGbj+JQQdhgFn6nKibDr3TEcWwpnfV+z5aql2UJYvDWZkLha&#13;&#10;EoMvEGyxOgzfxyvmtdKsZQCEBUh4PEidXeGo8gDQkqHHgPloMWD6OoO6G7dNIoZDcpEyBQEuGGSL&#13;&#10;Mgk0FhAxpBjN22JTxDnnQB2gSwaQxDDZAENEHgvHmdjWTYhG4TSnNIG8bCu6uKqrMs8ENmZ644Q9&#13;&#10;f79kCuKWhmZnbaCABe8JVYXjViqt17fraysqnGiEwgDZ7roSXkEAwGYfYLRecU6wq4fO2RI9hyBQ&#13;&#10;SCLINqa22gHtEcghG8xAATCZ2IAc/Fw1cpyWUlAmkQS7JzIVgh2piSIprjctq31MkaTkAwguaxP7&#13;&#10;Bs2QJQ9x4Znj0/Dw7ftLIShNJZHNwAzlmbQQMcQoW+/rVXvEi6oYdmkZVxq5SFzlTGllSgGV0lte&#13;&#10;tQvZOWxmt2JCoy23+UUNFVH4bhYcRU46MwKbKm8j44LLGnnLcZVxdEXjhMzkMxY2wJZSxiEO1XzD&#13;&#10;gS6zC1s2oZCWdIJwShCwWuwp4VlVEHnMBLsvd0JzKgLyEgPKDGLnt83UbcMjM1oTgkB2TKWqP1y3&#13;&#10;TXZ7kycRCidwtcuCMUqalk1nUO1qGAApyCRy/PQhw6KvS7s7zl5rGxFi8wYCSP25Wb/eWJ0hyjgD&#13;&#10;BOx9vuOSfz7tc5OKC5QogNQwVBBhH6MkUu4aJgFCvnLROOdDlGJY1g0KwQoqOkiYMxAVZ02NoQ0c&#13;&#10;sWgCKtnbTHMeKrF6W3kdQdqsRcFEKyir/LaWhqu6bttGK5zXBDkGJRaM2wpFlzCS6/SGj+2SvUcz&#13;&#10;3BLjZNmmnQRdI0P01mWx6xOJoubTdA255zgWIW7Rd5kXlytaGYR6WoNS5nGsxC6UEIxhCfiA9JwV&#13;&#10;wWCbMywpRIxQN8ibCSLJMqVYIicEElQkkyRvLoAEojWyr+Cq4eZsuJtsGjm40efiq1xlDkqDlREM&#13;&#10;Eb1MlBKpBPQrh2yasy70vl5YhXHOe/p+va05xWAX2aqUoFK7lAmtvIuaQ8g5WVfvLa7qip0hytit&#13;&#10;Tp0bPgdKnI8LD3WjatXKgn1wNFpnNlOe3JgSkfXzcmcQCo48DoEkIptt2877s15W7S3p+AxCoInv&#13;&#10;ajMZFnAB0RZ0v712FS8e1scPyZqSPEuYEsQQEhUwzuQcGZFbmgkr47whVmO5gChysaVY/L/+L/+n&#13;&#10;RilyOtmtP73D1irtJvMiwaMn5Vm//R1+uL38mbeiO++evr0cqpqXwDslyN2UyqEHtn69+pngPmjI&#13;&#10;osksAAAgAElEQVS1+7B/vf52GBiNmgHG9+yOJrLVeIfsdj/W5OYxgywtcwtAfI+KvSHAl5uXzSfO&#13;&#10;NQWFboGPFEFAKzqvWHq4xcWBDV98VzfX5xvwqGrp7auTrNrvyUI8BihtMWK5r8Lj8bxc5qncue7b&#13;&#10;CiG4YN9n5IuPH3iDziRuG43FzMlVy6Ee8IZyIG/zuO/baLa5PSjycYmbRnPd41Z2eS0h1o6W5OeK&#13;&#10;hF1/nDYMvJ9er4wcAvjOcdimZ1Qf7ebvz1Oj4qJgKbjmLa/8797/w2XeVNvVKI040sLilD31+6ac&#13;&#10;j/3tFt/uT/fpKUI9he7cXkatZXtYWPwR9V6BfOQOL1BIwFF5ToXcutPD02Z/T7o/j38EiBtTPOo6&#13;&#10;i+qmitAur8KnS9v0+FJeQJYVWpfXj1ygyCVHVt+x/MCqmGN8eHgYt2XIZ4z84VjVsEQArsYxRIue&#13;&#10;K1kvo94Nj5nMRc/FLlOVw5tD1EZ4e+ePMYXZrbKVCTCWUAUF8/xP1z/iTtzcfIa9T9vdgjnxJnIT&#13;&#10;vyAEmyIok0R1Vx3MNp3+8T3IUACiEeq40M4WjhkqdWEp5o4LtgfGF+95vDnRD8khfTOY458GfzcW&#13;&#10;1PsuUNF3qBAZN/4ARpq+QPc3AN5cm0kqIoKlT5Cxiv3pL/9tqH4+Ku/uGzD51uFjjczLn65Iptum&#13;&#10;dhRVQWdyRb6S9Nc//8tQPT4wHLfF69kC3WKU5uU+54CQrNnx1Jgxyt0BFJuhI6a/u18Z5h8ff26x&#13;&#10;vqXxAhZ9txqMDNGwgTUDFy6Z4OP7D9+2P79jZwCzT+meN+Bg0/dMoy/Ly8eHCuW7FSw0QM/p54d/&#13;&#10;MPpmPXR5semGV5xkhhic6/OEZNzcWbVC0S+wFIyN0x925xs2Edn3P+zX67+40L3rPi6fN0rvm7Oy&#13;&#10;GXCtWMND9JxQo9b34D0kINAo2z1psClxSh6uVaBsSvbnwvJj1VTKmLE5deP4zFnhKEGDqIrrlmyq&#13;&#10;gQCbC25LZ68DO6MdndmqdP9wPgjEk/Vj5YO2mAitcyZ+d659NjXYkSqY7e1xX8WN8h300qB96tnH&#13;&#10;xtHb5bYuuu3ffbM6UqrOqw91yaFvm42P9zujMI2v30/twwaBMza5DGsSv6+B01/ul83S67xQQqu0&#13;&#10;ndQ5IzhaDUVjkq74abwEWu0fdqmp5H1a7gYCwflup1etzLrMszHB3T2WWZdkCBJGNJ+cDau2Zrzf&#13;&#10;2dDJw/6AH95uv5WC991ZkgjMKkoVZ8FK9M002WX/cJi/ZyDkl+cntgOGNSyAn/YPlglO4e310sha&#13;&#10;1s1f8bdDU+8IfwOU1pMFyz07FzAuERe93jBppNPIBdwU+231x4I7o+dZDrQIkEP9UFtEhHSg4Ht4&#13;&#10;/7s/vJmV7pspX6/f/rvAkBVooWaOhzC3NZrCtm+rQ9sCA0LfMAsbg0YBJSKioaEYSpCNkWK0b4cv&#13;&#10;t1+hKDYaMx5y2VBwaJm7pj7U7e3bt5pyFk/5uH0f7x6SDvb3367/+T/842/L5wSIsclFRGkOurc5&#13;&#10;yUZIq3hfHZCMrzfSfngxq1S7loYzobTUwMtDA7L3+7qqCXKlWVsai5g3oJJvmaUsL4ma+Ez4AcAz&#13;&#10;CS8WbNAi7GlU9igPWzHq2Ny/zoeqpaCfL+AmllOnjgpdUsJZUEkYB8PwcHt93mj4al6X8dZ3Py+X&#13;&#10;27mSYNhvKGiRylZ6qSRVzqaTX74ShynlUHieLTqbaQ7jwjh/fXsVUuW70PcvAILu2BFDM6FLuGcZ&#13;&#10;zIgWoPV8awREiq0Vv3oHEN4N8uVlVs2AMzbfXrzxfT8gr43ykmBgw3ifuIKl+IqQy9e/dlWNmVSQ&#13;&#10;GGVBLh1rv9y+nx1fjX5ebwtERG/GMMo/bfDXFnX4DmFLu8Pg7ESRy0Zg2mGff9qfVqh5jltYkYLr&#13;&#10;Ne0/KIde8TxE9hJZ+evr07E6Oe7sNuVtTVi+25/G768/7x6f/RpIfTOA0NBmbsdLTwHUNVM2Mvlk&#13;&#10;wvChtk9vCBOipA334h+9JyeP+Duhb7c43UYSoLvV745PTh+r6lKmAkFyAZGcMmd1lWuPttecnPOh&#13;&#10;RE4IRj4AvYlB3v/4S8t2xbAxpFZ1abNpWUdhdg9nA3J2cc/6ab25vDVc+qbZ3KWAiRSmv4zRLMHe&#13;&#10;OOlsWBPY0p1StHTd/vV5ZgNKT+6w75iC67rYVkTroHOHRjVKDsPACBMiGL+64kebHpp+0iOS9G8h&#13;&#10;/u0aukrS5JndHuipitTIxbW1e1n2SbI+Z9zY1TWi/3J5i6v+9P69Mfr4QK+mwVzl69P3jKUC97e/&#13;&#10;nlsaPrEteADYasc0g04pRiIuYVIaZlo0jXybrgnooalQhlASLih2oltnXUu4a0qD6d3OlWqWu+VV&#13;&#10;Efv9l/G2p80ILgVWOdSVtC0KQKIVFUGkvT03VaUol7tjWhcWA68OMOetRNhKa9heR5w3JZMR0JrX&#13;&#10;wiGuOPnm0QksZsxL+TpNn07v9kzeSlayz8Ydu51JNCt7e31pOZuzo6izIRMhKYmQU9ZW8TYX1GqA&#13;&#10;o6pAWYmGSABSQSDGdQaPj+/u8/phqBYE75gMTX1a2N3enTDB1RVeKRKcdZHEkzxdb+OyGEmFT6gd&#13;&#10;HnmDkvEQAx80iDAv0EIF29Pt8jLUJukoId+2ohg7DAPgC+Xifo2KvVdU++hX65yH4/NNogJQUD3a&#13;&#10;NkehsIsRbnn80C7LqlRPe8YIeN/0ygCoxPTVcAAEzG11WmNelpkE2NUDJnK2EZApsb4E0vLdatf5&#13;&#10;ah/eP355+nLCe9u7xPDbiAK9L8uWAtg3ZzRUAKWcvIwlawINUJk2DcuAX625lUh8b9yqWgT6pLpe&#13;&#10;EqUvmvbJpy1zsqSITPX3//DuZZmnGFWYM8Bah5YzY1C1E1uci44CD4gqAFRDAaduvkBOftDiuT32&#13;&#10;RKF5YfAC13UmHLVg3HjU9uLs1UzoYjeAgpQw+fplvJ3PH2/prhaPCI4ExhdTtbu6prfb18Rc5nUm&#13;&#10;3ATs7UscJ5CD6qt43Pn18vGg1kySNzABSuVm5BuZGqxqRz97DXEshYiqQeVYeMx84xP38q0Ran1b&#13;&#10;+i6jtq9KgtfXV2lObLjPjleH6+1XG3y/27vbmlvu7VwL0HrsWHK6CLiHAi/e8QQf6g7qyRTSSGGt&#13;&#10;qYtb7jPDLEeACkfBtqTEVv4kkXYOMtZjel8YFw3z/kr1//+AF16wKVXFk9scYGH7KmWvl1Tx9I14&#13;&#10;vm+l3Mg9h+R3+0FfvmISEJXPl81hmyuyriNIDvIfeZj5cW8kfygVgxx69BY1XWEK8XQ8vN3XlD22&#13;&#10;vsoQYvl6LSy6PQFfry/n00lJ7pGPoEljbKJMVQnjQlr1mgzf5khlLZhZ31yB3CVhoujJW1yQxQNo&#13;&#10;dZnQjSQFL3gVV5z1st8NRAo364ZkFMFsaekaohAVEC8ejM3jwxlCzwrQKFRq9/o8z1YXcPvw8dwC&#13;&#10;vKbgDEKlSdl+h1/7auAJGxLOGlg/j/r+2P0suIzIJWymr15ylTLsR1ge3ztUhh9OYBxxBXgrPAKU&#13;&#10;qNu02s2UEIkkGqV7DvJdk2LAFnIDZ+gxk5JjChL26GoRx6XmhJfijRaMZXRfXUCQeov6M4TFE9Ha&#13;&#10;wln7ur2guqHTdsH/09/9XwPtl88vv1/OK/iSiluwi/zoyMZZqgtQ3t1LFBVex++wdKXQQnhsa3en&#13;&#10;KRQKTMEwG1WhJMqrkTN4+v1kNi9TwjI7z10JJ16R5KyzJmIg2LdN7ndXBbGR+KkpDn76ePZoBN9H&#13;&#10;FYDr4mIa08C1DsK8Do9xAEo+0du+Ae/EPXqHUM08Vn27a56TOewsBAgCcYLThcbXWQNaZQsPVEUT&#13;&#10;WW68uKd5HSr1S0rrShHbvU6pEXSuoqwSIC8e1+KAN5Jt20qMYFgBy6St29FDt0nud2S8wXPLMEtu&#13;&#10;yxjRpIB77CSs2Ud9XBF9lbRhPUTmwye1JXVEnzMlE+IU58tX46dlT9jrNbVDCyxWUG4F5Wn/+r3Y&#13;&#10;nHapqGFf+qEJrsi6Y0Kud7NVyc9bdm/jyG2Xn349MV4+YKKwh042kJuRiI+8xlnc333H8IRu22wB&#13;&#10;tp/SwwrCYt1QIoWsykCkVQD+bkWUCbBbkKMr5UBOb+sbjSiiaX4rQdsVS8irCDaY2oreS1wUwXdd&#13;&#10;KhupSs0ZBKPNkLkKiOv+Wh2lkiTd8hBWx8y0c9/z5Vh/4Fy1VfOSHEaFI3BSyKO07TqNBZein+rv&#13;&#10;L8+7d8MxN+vzCzEBel3ICknNYAT6DgGd8os8sG81wV+fOYxDBS9ND8C83G/Hpg1nv10YkbSUSYb9&#13;&#10;FX0r2PMoX78QZPsmHbnzfFDp6tul205jSpBBM4jU4cOUm0JYtWuUq/wEfei0inSilNUuQAcT+5Xn&#13;&#10;a1BZCPYOyjtElIBq3OMA8WrSMPS2JBuBD3wVK2BX5ACYeTrg9+qBRG7n/G37TcoerKQfuk+RV5V6&#13;&#10;dbfqcjz3OVtPQZYyiERSqQh+N9g5/+RSZZIWGHqU+5cnkYSXIaMEtN2C3+e7fxyqfUXuu+2AfvQW&#13;&#10;jhzxt5VI6Co/LXEoosmSeaYLqu8FbIkBYkbS9O3oR9d44paq6a1L0d/p1sWrZwuKlEfIIPDJjtHS&#13;&#10;dbo4CGdQ2jztFazMPBEkcCtu6Z2XXzR2GEbepvpwvTfVh3vSpg2woQ74KIiIKsXarPd77QVOfM3/&#13;&#10;uuQY6o5pmAtjLh8gfrl7k1gMnKRnN3YcVt6UGiU4I6AH89rpMo3N0NQVteFbRX6Miruic//Aq4hQ&#13;&#10;UrL6S9V8KHlDZavf6iwSQClmq5MoUAwlxQfV7KjrJeTQ2SJ92jBYK7iEVHak5MXsVFXCNax2iavl&#13;&#10;/lCjJnHwlqoTSSg2De3qjLZHty2HhKrbHewzI91qoc4Um4EUgMIyoxcDIKtBQksEOKjuuhXAh1/T&#13;&#10;errzsvRh7Kqdo04e+328I9JMCLhvb59R3RBncCeu0CRKa5xlgjSWyuCXPBdI1qcor5soqa8lYvVf&#13;&#10;2QvQvnEI2I2IkOtq3R1qREbvl+ARwBDkXcvd7Wlmkoy/iOThulYai+1vKNplKDDCLt0ZxzBDYWCk&#13;&#10;7Bl4QYu/1hBC3KB1u71DiCwZvGaYm6YwnkTc4KdKwRf6mH9y9DOQKRWMSGPv7Jlp9vHxGRa0L3aL&#13;&#10;e6akNbzakmq/z69Zdr2bulh6G2+sOdISa5jOjV6+qRat45UzrNk8Yi1bFl/18y3jZndxekI6zEFj&#13;&#10;/uuiyaDra4nzuq8kOa7mCeXCFcCo5xjI8W3xLL1zK6X9HBmaRTffcgaBshYiIOJewQ4svjxzLr/d&#13;&#10;dB9/t5HZ5+RDBnbZNx5EzuNpLx5e6IUotSVgt7czquX3cKzYeJ3jskiUUG6VbHIAmNC9feM1CklH&#13;&#10;ThgqGVheiQk55jJHyt7cJN2pzDgn4HFsdhLnoWqW211Ut92aWu+QBesFqcLn5ye866GtuahiTPPZ&#13;&#10;v/zltd4/xmY3wG92bJNB2noPKdsxfsr3pfyABqe9yQk2J5sQUJVs62Gd6pdKxYDcMwwIkXqG0Me7&#13;&#10;RbpgbousaK7TWIxBGXkir04zXg/NIRieLS2L8NWXBOoylR/EWdK9himlBCCgu5A85f3h1WYGgwio&#13;&#10;M+WEygSdtaWkBr37otr3Zbz9XlH20iDpCgeoQYYUXPEik6I2dC4AT7t20+rEdzLQY2Ze436lKkqF&#13;&#10;1GnGLyQXikNiZatqtU8eVokU1RkEryBIr47v90/XV8ghRsSnFQLAiKqCRZr0/MwhX8woJIExjrsc&#13;&#10;F08VyhS16aQXAmSFms6zWZ0aR2EfAdm9sxvu2MPBzssR5YrcnT5Rbu+2FgIz4jK+2DRnerlshRez&#13;&#10;+k4MOwNGZQSiA6ruEaQj9yHmgA3nrr3NdMKSys9LtasvwmKPV/lCIQ5T5ETtW2Li6Mhs08mjpGrJ&#13;&#10;U+aEIBAxw8jz9bkDFjycu0aDP1pCBNN6bpqr43yOY+4DpENF2b4iBL/mE/U5+Jhk/tVHQRHxFiTt&#13;&#10;M/twt7r90Dkf27ZpJGFZgpgbLjgO0KXg8ejFmJu2nut8sBuOjgf9Z1JiVVfPN2DLTcmWBo40sY8J&#13;&#10;UMJglW5HzZ2CXe2UqyybWAvrufD9D0cT3EUv0qA7TJC7iEZhFtYcHLOmNvmV023aKe42m+sSxyS1&#13;&#10;EIz3sGYmydnZsLEf8t0usbB+VRpN23YnqvbhUgyoZozo7EpVBKwb5SLIUE0Y/+bmobhRFkIET1yd&#13;&#10;N5zh9mohG/F3rwh3KbZ1s1YI4VD07ZymmnQwSmth3BvJVdyADz7YbcfhqQrfZterx2Wea85qZNEB&#13;&#10;FsEnnztQqwTDNJf3dT37AKhD3KFEqjROLxG6Zi3TToRoJSUeWLDafa3gHX8J34WAkmY2390X2iV6&#13;&#10;pMKj78XfeCMyoUms6x1w2lRhY6kBCC9FJ7rP4St3sQ3iL84e38WQvbX+Bo1xVYJ5v+/vxDVCNlEQ&#13;&#10;AT2Zl7sOjnQ9GOUD8+VgIz/Cb9dZFtK6sv/54bpMmBM0QdHNOiaXaloH+MNhnpcdqTcSruOqMFZ5&#13;&#10;jPAQsFs3XZFA5E1QxpMy1gQgQJS79ofeBYqOHKtpNhH7h49mM1+rpU07UVNEbm9KyiLfMk6Z8uTZ&#13;&#10;Ah3FJG6GNgNE/fDw83xFEmwsSAxOASRsHRXZwlFtRHy4JTBf9cs+0SRcI/l8vVC82TyiihABWI4+&#13;&#10;Fqzk6wNtMh8FfNszfIfoO6iqKqYNBNe3rTWr751PGWXfC3FJNyabgMsKDKCbf4sKoeTWueJNHNbr&#13;&#10;0kr21jq534VSdBco0DtZu1dvlPl6YQgOLT5Ac2sr77fnZRVbuaWYEMZ8iyKxKOtvEQaEfqxR0cVP&#13;&#10;Hg+2J5I4L67Dik0tJA/QhN45jh0+8WpwxMU3IWoHKzy+5p2BAOIV2HmBWDOlsw3VYXAwIcE07Ph7&#13;&#10;FDHQIVCFmkH51l7VOlSPOFls79v0WGuHeH4DV75NIR0RBAqmBE+KqKTDTlZbZznl1sI0xI/7xrtE&#13;&#10;2wYZez013qyPibNyWWVtE5Rq1ywvpuxDUOCAYQEEAYLoSlQZ9BInlwwOgg6xGCcBQQdQ4Ue9AmAu&#13;&#10;2SMuqC8r0HyFSsHGb468DZ5eMRIdOdzngso9bEiWhzKwzAtiWbIluUKClTncp6rul/Bqu7Wa7te6&#13;&#10;5RUnMVvodrH4AtbBgRLbfNVdhrnGP68+molJokUkIbKSWcZ8z2eAv9tY43pZUMsqDsqCt7XvoSHy&#13;&#10;BiBDpg7EpJ2u8P/+v/3fDKPs4/I+YpJhlOtzMZv6dEJzgWE4mUiPJw4y78T7XU2YdmL2trrxKfU9&#13;&#10;u14+F1mt3jBRt7t34xbLmrCJx9JfyF97oviK/csp3NdlAVjs3D6YCs/OTy/62NJ88OpQL94yyXC/&#13;&#10;GDz/8zr8u3O4PV2GfDLV/cPpP72N5tfL86da/UlcpCn/2P4I3Bz79vPzF1Evg34sWbnC/vUJkWRP&#13;&#10;NYH610h6JBpfrlSNpUfHWs7L67CX4BZrkRlZnnD7n+v35U6A7rCvlbi7Uf9w+ITe7PqxK3Z9QOhl&#13;&#10;xqmYHG7/LHefbALJB4TfzYNU/ObA10LwiYxpy4xWpJn+6VeQgwEaNamSj28T2AzxZowoHfcKuImZ&#13;&#10;5+Wvjrb4G3je1Yfl4qZxaWucr1b1VT3IGWhj4hL8PYZGfDDhC9sfDK14Rtr5qj/efl2YIAJJBZRO&#13;&#10;UymgbGtbCPiRaM0C9BH5TuGNYHzq8S3whsYcP/388+uv2v3mpwWvkDeEnc/Nkq/38hSXj78/0UTI&#13;&#10;SiRVLDHoaKnlw9cv68PDwa8vvDrb7/10n6h04VeU9raEGei1k4N1GYrKU5cuDBX/Dz88ZLOtWiHs&#13;&#10;rXmuSUvKDwtC+VRpQN6h8/R1xKx0HwPhjgMXGhyQfNi1O0petg203/hQB96gwn9/2n/7/KVr3mNm&#13;&#10;IO8wO3r+dJACMLggd9qAS1vOY/a30S0K1ApXMCxPGWY5fr//P0y+5/wawNK9r3RHQDaSKz1DbfDq&#13;&#10;/0i68lU/1WaN/qbqkrbh8eGwvgZ4r7wcY3M7HETN0dyvYv40zb7f7c9X+zrH5u//I/U3hTMgYv/p&#13;&#10;5+t//eXj6fjlZeHnH+zX6Zzk3aZLKg2+W39vdzBncRlH78t//Lv/VHJ8vs7D4YwxkSWNNoqGEOni&#13;&#10;HP72+D+bbxA25RFZqy+iDf41f/8sE+LHHx8i4nWHIPYCI/8r8fU4nKT1FD3MJTWf/0f89707t49b&#13;&#10;mTe5adTi5Tlg8tfnUUBQDi5XbEPwiHe4B5f0uTJ71fS6RHrsyrp070KE9Oktk3Omf1vjshySlvQw&#13;&#10;b7fDY9dG9vT6gpl60T63xf3yFSzmyGuwW//tv1vZd8d/t3/9S7KEzTgdjM1Rrdqr3f6P8XvjVCcG&#13;&#10;pMPdfZmkY0MNhw74rxSE4ma71LJpni+304efuk0vQzu56fzQQMLy0y8KMAYHYql45F/vT8/w+/jr&#13;&#10;7UCwut2X4WhiRNnlcDVCVhA1Mvzhp25eWQfxg4QPwuf0OGnA+4+8i/BA9eJkqD3hyjLRdXOxWc3a&#13;&#10;1WlBlem9LWJ/+uKWKoqn0dCmw03X15f4h/Pz9Xbe/4AlfrnF+S126ITSMwzzXmBZfp7ub4empsVP&#13;&#10;b1aJeKpCvP+PFh3c4cDY8tiPy/pw07OLKXVAzGx58iR0+Xdv7e4B+Wy/zbkWhe8sQgsK13x71O/h&#13;&#10;CB9P1cQiBJW+YPf0T3/3w3/M1MMfULfrv/4l7mhHtwAfi9rnJO0ainW/Hfq+bHAWIfrTTId8/IFO&#13;&#10;VtEw+ZUedp7D7qX4KJYo0497N407bUl5//X1/+3Phy/XqT/8biPPNwDfCod7tGxg4Ec8s0v+DuoK&#13;&#10;72voOdkfzWX82+Phtvvezvt5WSBH7VReqnxft27Yw4wil6KWubzVaiAQJKvHyg+gMOprEfuDsusq&#13;&#10;d9UMHRD1qf4xrWAtCZfruVXx/vrxKFeOVFcBmJU/hx/7YVd/++Vf8131ndBmZefHNHmPxg9/T/XL&#13;&#10;5wt/rI6nzUz37zfXhZDs7x/Pz82Ez8Nf5uelgRE/VEBWJvbr8xiemq6OmDC1Lr/JjOR1WZC4xH8r&#13;&#10;e9y2UODma9U2WLZ2KdWPGNZgg8a95W+0nuO0pteP+w+ukDSbdJ3wD4esr8fDYF6eHdoqwc7dbrcj&#13;&#10;y+e3vmp+9+Hd1+XLsYKZZsfAbDiFFVe9W9rErlsKH//w985uDrgPzSBv9stUzue93kIOoO//gHeh&#13;&#10;yIx9CoIdmmHA9fXt+5+VLXUGZVYKtOkvx53qquq3xY8u0gHUR+AoB3EbWKoDPB/Ut3/7/L57/xTG&#13;&#10;d5/eIa6eXu5CzwU7NrtzrLi7x9siPLU7nfCDMXjdIEE1IjdgIUkNQXQoEDhDoScR56roznREE/Hu&#13;&#10;eX0pe1R8TBqhio/ZLgIxu5Y1uycf1+ad0liPXU+/6Uzx8PR1S15F4pIG1NAn/3qCb6oRf/3+7f6Q&#13;&#10;/4Mv1XIf2WZXum3LTz98LNw8zeGdGIYFFVv9c3jh7NCJx7PpzufjFNxrMfkObCrP9xeXWGuj0HAI&#13;&#10;6noESIs3OK/HnL5k/oc6UcdQoH5Zrn65oFTTqwec+qK/LRUoD62f8hEcnp0VNYOahVdaNTz5uxIr&#13;&#10;tDS3kpdOhj0Zpk/N4e3yPEf9Zvu8vHGWZR1qa7dMjE6jU/4rAkAtozV5d9wdJITBvPgH0l+lX8hy&#13;&#10;IcX6nKf58rwXn6yYHXQvywXJxsDGWyMy9B7+1PMSVwssgZS8KhjgPI1h258fHl6nL4uD3bkt0QuW&#13;&#10;c/+ww427zTIiBNkrk2a60W1dQD7IY3pN5eMeWgNxuIy/cb5LIUrKHpQav9/7rkIh73n1dYQ17u6/&#13;&#10;vcEPl719vMU01gza337/jr9cr8ff/+FP+q9ig+Pii+oM4OstV93Dav5N1RQu5lOzX1ZZ40QqOWIU&#13;&#10;wS7aixk36gRrTlL0qwMxVWO0ObLb21b9HqCwoSG6djmmT2/fv0rQoMC0Asd2OB/fR+3Tcq8raMP3&#13;&#10;kM8fH8vqpojAZK84iwcum1k/xdef37031/up7h7W2qFS/80B+ew1ACY1muTGBdCiTsI9o+5A4uRU&#13;&#10;CWcavPfBPj1/aX8+kKeQ6vZzDj+F9s391+YHZYcIDDztBAGo+OzlAgLZvGY8X0csBGqFFbc0/7IQ&#13;&#10;0LkkR47fzTEUH3oStWe7Ty/TUu8CqGnXd3rb0t8+TmDpH+Tnb/+ShxpOujgf1q2tj9fJHw7vR/h6&#13;&#10;bPdx9fAWmuY6X9DDqaV880at9wh57TkBaG/Xf91zWBlbFZsg0aI19xdw84Kj7oTYC9Pf17yuVUV2&#13;&#10;M1svQQIgaZnRQ8ylatjx2s0Ml1v4iNuE6yf3+uO7E6cRTXfKBqJO//Zikh+T5TXd4cOdzbsNhi/2&#13;&#10;+ei6/nePy9NFmvwmogQqUc/3RDf9gQFQsMI/dSg+P73u3n/6ZeBSqMtbgm4nTTruVVldS1SGM/qz&#13;&#10;tk+3++4qRx/vS4fIRIvc93THxZE9ML29fUq+tonBrh08169lYJ9y99KedkQ19Ov9SwgI7vXEcIh2&#13;&#10;icTT7evKjvUVheGsJLZ1e7hp/PWOSBcx7rtD45EzX8HtGXaykQT+aWS89sHapAN+L+j1RoCxHM46&#13;&#10;BZc2uyL1cH79zUFUTic+3aAZwArykuEpacmi4P2OfoSAS47batQetauK+dERqMYvCsQEBibhaidw&#13;&#10;ul4j3hwpxnxd2B33Z3/a/e51mtn+wPvD5deCAxoEqU+pON5R2BF3u62Px9O3X7/pDP96vbadWOaX&#13;&#10;K/T+CfRSfXw/XHWhU8CJEtDUrMEhzy/XgO72iGTfPhx/sNd/KQq+f9w/f/52G9EP/aNxQR0HlQFT&#13;&#10;6ru+7a8WSASTDCu+8jsL2V4DXrrbB/WTYoSEANYb4NWii92yhyHVAJD7NIsooZUdP33/5ZbbtU5S&#13;&#10;7buFeXKVn+83xMTYk0xfEJevz+v5h+qdrF8/f+WUD2w5no+3pxccUyDmoN5NlX3Z39M/XQ+HAVdc&#13;&#10;c2kWioo0U/npOCs4IIjG7YI+/Gyu/+146KumWQBtG1kTGrHDIMVsE8t5Cuvw6WLvHkwSt14Bb34A&#13;&#10;ACAASURBVO/Vw3Vbf5leXpZvvex71C3b5SRK5P4pXBkc6vVVCkp2fF1JysuaC3w84//yX/4PWXOm&#13;&#10;uMhU3zaCZAbkuO/WULYUInJoMoo2wZrL61eXAlWtBdgFGynRxQ7vdxxxyiEhmHOul7mWLZOFV6Rp&#13;&#10;cQnkvjjBMCQRMB4wNcaeZbYx9+8/+G3KJHsf911vQ7pd36qqp6yPepSiik5D773HNpj9+6P33hmg&#13;&#10;HFtf7wbRjRhCIcBlvGlM2Hgb2wfRBhmSl0MzlcxSIRBSwCYLYKaUtS7MEuwcsGInwQo89PMyRrdl&#13;&#10;HnOeuKjHadNOr3ZuMRKo+AhjAaw5ksSSXXkjm75f7baFu9n8uX9v9ZUBmr112/jh55+WvCFJljkU&#13;&#10;OPXqiDZGFC6hCCEgRg2vNwATRc3QA5CYx8nr6ky6RmaQ13Fta66EiM5xRhOQHEaKIfZbwLQyxC++&#13;&#10;+aiQz4jiUEIMJC+xGQ4Os200uUsMoRqK63jtZFVCCAXJmhtt5vuMIMJACSE5JfPixuUthxLGtOMV&#13;&#10;CjrAghtR65IxnKPX49Y2Tc5hMxoAAiBou1Ixp1FAnO6G7vy4Xy42Q1hQSgG37QPAwGxGk0KcgCBZ&#13;&#10;40nMCbOMfQIar4Esl3MnVzQ9367BlRKQzhOD+P5828bolIeJ+C1HHVM2YcuMV2tYtZsQFstqYW2t&#13;&#10;TSmhXX9ebmtpMa+bmPFQ7W3EGSAfSiMESmFXD03ZewOEHBJi93Vyy5RS5FJitGu67COiom8pHoMn&#13;&#10;XZ+TWRenOJcMjWAlyHPKIILBiduyBhhMNqvNvK7sMglhC8HjuDz99dvj+XAHV4ZpWLau65ZxHB6P&#13;&#10;kEHUkMzYqE308MfzBwjg89NToMaWLAhL2mvvhGq2qL/Pz0f07uv4NRQXkXNjQkICzvakyYgynt5e&#13;&#10;v1HM0jhnl6b7emzOGYXsEhZe34MoIq9md0Bv1iUYGEEhd7z2olFK0haxO8DGeASA1rZWzN0vR3i8&#13;&#10;QnB/+07LSrGw+hYcbJo9yv7yuuCACaQT1ZLX09PmHGLDgBAuEEhpK0xPp3OOJWbTNj+CGFlB1qiE&#13;&#10;UzvImECRFRUkZl0QJ3HOCSFQVZIowTni99skIGvYPlnAD+r72+102lk9Wuu0tVTiabvFi+0fTmaL&#13;&#10;GFJ6Tvrz0+NuOLf7qlYxBpeC6E6zu8MM22aIorjnK5bl+/bM60c9zyH619vVpIAJTiERYq9PC8ec&#13;&#10;KRExpwTflhFiiGmWkDFAKiYsw/Myno9dC6g1HubIIEwQaxNUEHZ0mEENTCWYWcf971oAIUJkMVid&#13;&#10;IiRoM4nVu/eiXo2lfZss8hlDDpfsLzpTTkUlXXaC8rZqUMxFwPvnV4KwqAQrQmXi7VZI2tf9vFjR&#13;&#10;yq3YDsYU0ZpQs+PzvICUBWS3aT62J4ALYjhAPW8rIoylOh+CTcUXzCjFFS8o52gmn2VwXFVKVqOe&#13;&#10;B1wZrxkFW7zWlIKCnrcbcG439A+H3ZY8SiQjSjmGPnaE8lL8PGvqMeB60g0vyb31UpSYaatK4gBG&#13;&#10;iQtimYC6JnK+zQhQ1TbPz88dleOkGcBh07HCds4JogTAOE/GIKt98CG5LJVDWK8Z3l+vlEvZtM6t&#13;&#10;CCiMPCEmLGL6eouLa5pGQgwKLhnNk8NhJBDf3lZAS0Q7r1eFS31Wzm39fpj1WhKyNvRVtY03xUXR&#13;&#10;W7GBAiTO+xIpCHgryzv10QYv6xohC4TCBDi71kO7XWJeMCy5hEAx8nam+CAEUsW3ECGJkk4QlYIL&#13;&#10;QfLdcHj6/IxRVFJljzAQs1swVSGD55cbZS3NKvoy30YS8aq3kPIS07nBAAEdTLCIEZ+0RxF5UUQv&#13;&#10;jInTfePThbU0BW+XiH0hIcyXN1XURkrHaS2wN7Bnws4YWQUxtdAJCQnMN40AAgVnl+jNrUM1iIId&#13;&#10;8FMxOiReN8SnlXopW8LU5hMd6gVq0e2Lw0OjJAeuGGF1r1q36URdITykPF5n2wQk1DQniEm8QlWR&#13;&#10;usU2kWylNfF2WwSSCJUAEZZcthiZDQP0zeXjrilbbJFCynSDdMtWUwYqAEWdIuyYQILNekySkK4/&#13;&#10;tD3CwDjnSsnAztvkEaAphsrzlOfnp6jItN0i8bxDIAyFkQRTQwRKDDMWUCkgRpcxLl1VNVZpo1mB&#13;&#10;2TuICaV1JbtMBFN5oLSjfPZ8MVO4bi3iLpC6YcG6HA1S2BcDOGCGbUmDiLbF4oaMb69Df0geMMgq&#13;&#10;nAsukaAc/ZpA07WF0jrH7iCbnlIqbuOvwfnj8TEUmklMFCBBSEL9w97ZuEAA4kYoq+pO4EZQJimB&#13;&#10;EHsTc1wgJCVhCOiaPBSwEEgA1dO1q1sEAM4o6kABWawr/v8j0b6xJMkWBLE+ToybsyCZWeR3/9M9&#13;&#10;OAcLGAUyhBFGwQKgQoKGZUIC0AN0V/2qyszI8HA3N/Y4gzB3HdenVGzIAtMN215yVLIGe1FRJP7I&#13;&#10;GyfBbvOvT6/vdkPZpZJs8Kzlu5ohJw4HT4qg+OV89nGGuC60DEMltZt2K9jx9raDnFpCG1p3sNrY&#13;&#10;Ll2AJSRhfjr9pJ3ei9t9EIw57BMJYA0FYcJ5N3bemYiyL06SmPXWNwMV1b7NnDQxI4yYDUV0BFXE&#13;&#10;AFv1x6DmdV23kDkXPueQcgrE+pgjzqa0uICUMw6wxYMY50kjUi3WQ7mbaKIxbitiEC75QsoW94yK&#13;&#10;5HifH1BH5DRqaiTFdnsc6vO5fU0klaW4UECEEW7n54NzPsdUQ7qpzShLEIiFlk0f+i4TZEAte2mi&#13;&#10;ohDRps8wuaCbcwdEZrXEkNSRKpoJR0ibDGv92ItxJqXsLbagZ6PHKCKHZIUYzz5Dhp3VR84sSc57&#13;&#10;JkTEZZBchX1HHsHa72tbs2SXorAEyAeE6yEClApwasMNaEQPMRZV5XaDjwfUCdALrc1qE26kRUhN&#13;&#10;cyurHNO676UEKiCsSxLEexNXrx/aBuRhTBj0575tC8i+76jVO3AEEtQMdSVa47LTlhP8yLmppQ3a&#13;&#10;WZtSynGTVX39titnSUc11izx8n2TWJSSK+wZF9mUpGLsHIJcntpSQ3Koz+ez25VvuNM6xaC1RXuc&#13;&#10;HIQIzI+ZJqnnW3XsV2AY2ZzyfvcCNwrAsW1AULznB8lBdL2gJuZ/+vK03D7WZUMA65hF1+F0wxAh&#13;&#10;zFLhPYE8c580FlQyWBXQV4NVKTNMJdLZ4m4YWwidFwl5DVnYoBgxHyheAcWYYOt94ln7WTIGYLA5&#13;&#10;aldSwEV2GQaBsdlnXrFKDFgjnJlN2QXcyBonmzgTVR1gXFksDkACd6X0/oP3GFMF8voeadOyed68&#13;&#10;yx5QmEHU4fJ8trEwRptuYKjiKOcQ9tUVn7bwKLRM650UHFIAlND2yRNVdhemtWpr65La9r7p5KXS&#13;&#10;kyk4TfON1m5bVPaQdpwgo13RiXIMAAEgYSnb2OQq7D4WympaSNLZhIRqrOIqelY4YKWgqEJ03dhl&#13;&#10;6GEGJsR1VTFkWlUAFoF8gxocYccFCNGyVNc1oYhi8UNdu64nhXoUM5e+JAxwizoVY8rI2iRzKcAx&#13;&#10;UaDAbl+CdbSgJcB2kPNiCJVuCjB7ox6ihUaVqqssCAcpJzePvWSEGINd3LgUY3u8dBAXBABMPeEu&#13;&#10;QYxEJYKfC4W7T8plGQqPpa37dd3wf/mv/7sHIcE0uIZDATDtLkcQ160cIc++zOfCrm9e0tL3qDtf&#13;&#10;9ggM5mQP6KXTwIAKNJEdX9plmUspbl0yLIjFwuOnbtxMuat4bosOPjNemKhI98vob8qsmPFcumP7&#13;&#10;8faDAjTNCiDAaM0gAwRiWEo0whIPqYOxex7WRR38pegEc1ZskEfPBVHGny6vwYfX4xM+muo2JAKv&#13;&#10;dvUyvdZt0AlG6XGVI1p3z6mmvq9OtSZOTvkb3GtOOUwGLZ9fzrvxMWNc4ZPkwFmcswmpkG6y7BMU&#13;&#10;qfYAI7Xr3KNGFP1w2Ii6LtZ4QeFQEXTot6ADSF7B5qC5b+gsNhyjc4QzWlfEwlvYEGVGJ1Yn977D&#13;&#10;EkO9FxQIwHDLY0cwozlGDNCe0M+Xp+3928+D+G/rftgr6GF6NV1pAogPMxN8PAEeebViJhxMzwqq&#13;&#10;iKci+hoEWwseq9arxRsPQqGSzHOWjKr7DddH0SOeq8/1l/3t/6tEXSSFLe+WpEuckm0gI4QUWFIu&#13;&#10;iHEmAC4LsBN6rXCsfDLLdqvL2QZDBAiOve82xbzdd8XTmGuCiNbhwImCpW4pZUVs6W8DvH/7jX3p&#13;&#10;HBB9faBAaPBjrFpammxrJe6iHBreVBgDbiV9USZibgJMlFUFYNKbefUpALvFENCMNsQqY+ClaraA&#13;&#10;lPWh0J87ziEtDlIrlSKLcUBymGMjUAalPx3++n2vK495FxJH0Kwx1S8vFdp+vNtGsv3xzk8DpZ4w&#13;&#10;YlMIH6L722l1i+wkEMfi7QhLrPZ/fH8fZDvS2kE//OsROv+5bjQs43iMMGi9hLG9rdvrl1+BzyKU&#13;&#10;bdtSSXmwOsDLcEJ7chh75z0N9UsjlqOvV58tghm7Uae42G1wLJDIOOy72lnzc/88fSxVfYQ+Waca&#13;&#10;3tD64R9d0fan8/B9+4b6Tu0LsG73zelv8vH4qBnmDu/VYV/Xl0OXq0qWzJThiruXC3DzLyOLoBI4&#13;&#10;S9kDxIDWDB2DT9O8gp8BUOSMPi82kr4GoKTkn1rfNj0okGBW3ObzUc1LJ2uV2ggMZf6HSgAT2ZC3&#13;&#10;t/8gZHx9ps6gx80Hvf78dLldb8N40HPQt0igNM02nD5ZPQ81yayXEOiws540KzFNRRBzyrjx46JY&#13;&#10;2HaygY/4kK3MDEePEk+McFBYJLoNyIvU/HK4PyL0UTR1Qcylta1bs2jvZ5rGBMHX+3fEWhd8yK7r&#13;&#10;6wRSCyAIuYRiawmKx1GNuNlXc+ja5LwVjXq7Io84rFe1VM+0JJ+8/l3/WQo0qwWoWfHvKeEUq0TZ&#13;&#10;sIatpB/B/Hr5ad0j6uRCMqhkxfhudde2AIDlekc+Mtm99r0yirbUfffC5Qi8R8FMpns6B5T34t2/&#13;&#10;/V/N+TX1B8Bzj7FbTQOq2DK/mFCi7BtjJ5sypIQoPp2WjNiP95n7bGgIVqFgdf9UrQ9nw3E4THYH&#13;&#10;OmCca1EyWOu6va8GDPBEO1Ri0GsUaLthKojy03N9SPvUEJqs3QlCCaNQLj1k6RFD8KmYUB7aMJRp&#13;&#10;cPxJ4KXZHzvBFAC26Plf/+Vflq8fuK6jtjiB9rnXhkNIpKht9BC0lLLDMACfqnYh2CrUgsDqpl2N&#13;&#10;7mphl1S1uevDdhPDJkvMHqQG5k1FSkRbjUfpokPJcsMVYZ9bjlqad6mQR0TSH9M7VQRjhFJEKe7q&#13;&#10;kbUnGYFcFELT+9zSxtRR7BQiEkJuerqzQgkowcnqiBStQ52Ri1skOOaidO5/PYn4mLtEwZMkKmSU&#13;&#10;PYpUs0NzmK4LIKpi1TobTruAQ3W4/PHn95IxcjQ7CXNBJR1kz/vGeIuH+pA8lXTWMwJDJQzH8vr+&#13;&#10;6M/tDjUCnOPm7B73aFABJUu+OYHg2FVhzuJykAyibB/vngOCfTX9qapWphNsJOMQRnbSTnXnblG4&#13;&#10;Ph7iqqqUaU3tkRdImZBlsze0AUAzYLZgxxO7cBR6v24p7uv+o3sd0u+3EpMUIkp/N4lg0ctePTmt&#13;&#10;EYcXz7B8z6IuLk1bbipwnB/q5fkzhwQIOpuNtly7H1xDwcQba55oig8L9iyfXQSwodQta0TRiKNf&#13;&#10;12fOMmHhgDyHwZZktxAjwkLlkv1793SEY3fKxYswcMZKmAcmMhA92v2H2i+Yo+HYVREYSxMGKrvW&#13;&#10;JwczQ+gsexggSRjD4r2Rw2GbNS0k8aFudJgXmfBim+OpTqupCpo3qOzd2/310+hSTjg+9GNMTeYZ&#13;&#10;Ix4SCgyfGgkjun+fPl/OHGePimcYZrf7JOvGOHsSRTRoVXcMhLLf67qPmaHM/cEXijDHcE06Z0qE&#13;&#10;GfiFUBdS1Y7bpDmMlHImOpiQU28V756On1adrXCFQohKLzkGKJgEQPJTlFQQiCElTBDrEhUdMG4u&#13;&#10;0/PxtE7r4UvrZw+2nPqY09ZTiVR8VPHS1qlkZYzHIBfnSEA9CyDClFpeLe9/agI5A9nuR9xZ3Ok1&#13;&#10;F4OHTqp1gXupHbuKj5+bvu94qUq8+rtdXYsiAizjQHw9Um7AZAAkMCRHoaNdFWA4CEB3t1lvAH7q&#13;&#10;LhnTGADKZAMO4uSg88QhNEpgvbOgG9u678bx43Z/Gc+wOoQ98oCZmxPMWZav+kerO+tRJkyVotDv&#13;&#10;rZBosePw67/d/u/uNIi2woR2PeUYr9eHZJQDtDijUoQuhA1GRQPxyNHiC3I5H7UALPnYUK63GVBJ&#13;&#10;EFgfN8SPdQ4YFpPhgiRgRTtV3N4en7Z9OR1aVPP3fO+afv0xwzVOTEOaO08LHFgqNCWfcdUAHqtz&#13;&#10;/fm6Piy33fEEEa0Rbg5dSp5udpGeUB5CVjYifQUtffeKlRoY1TDUcgC36nk4Lz5/300/Dtt8/+lp&#13;&#10;mJCyc6raLhcAYfpj28R50BTu+34Yn+fgHadfKCeAHIcnU/kqAjGyGcyF8df+VFQBDhZxmM2PhNN4&#13;&#10;aa27kRJisiJXENEIk0/eFpQNGpr6NPYfPkNsnHUUUk7R7fHedJ1VOQLBTwwPqfqAYoY5p2oQ8/XP&#13;&#10;ig/AFRgK/YxJ04hj5VOYqIO50FyWEseuX+YNRCgL/3BKCimIqEp/Olcr0BPapN8aWu3XtdCWD0e9&#13;&#10;XA8tksPg1ztHGSadYd/JEGNmvGl5dd9V93wG61+csY9JfUyhQyrNnkhKG07cw82eoso4iCmBfaKd&#13;&#10;cIA+12H+dn3tLgw0z5+GgttVA84emXrnA8RCxXA+cWs1wPH7tg/N2U/+ngDmsOZY8rzfN5ZqVnjb&#13;&#10;HC0lNalgBjmpJFpAIetoaGRedufc8/MLKvdH/mibIpl/R58geJREKGp53wGfi8t1w5lsXUgAczcr&#13;&#10;az8QECDXDUI7X87Pp6aR0EHRdZ7QTMZAJhZSus9kuDitKMK1lIrMcWM2aG22wxcscNXR4YPZE067&#13;&#10;h3x87QAGskBIQyy4IcTePm5LAVIWgqDgsikijRdaBHK0NBBgvxVc7np5eXrilSwAJV/qYxdjLqCc&#13;&#10;CdAPKAFuWcEZfQtT00ijFCGDF9YpRwsFouR2KD4TjV2MEPPT4eWxrMxpylN7pA9fZNoqIv3qiqij&#13;&#10;oMYETmWa3NhJxgod4HwNFoTLP71SpcSBM0pQptpQyDZcsHkY5m4Yk1Vve0/823w8HX58//78Ktnp&#13;&#10;yQQAqeyMZQZjhNuhxf/Lf/7fcODBy2zf33ixPt6+Tiyvouay6OeKocVhzGjDDITowTKAAQVSQPKW&#13;&#10;hW7Ev1z17hB0nk33wD4vFTyHiJ2jPdgtVPUzT/pKn3+BZTmI3UIy7c4RapPncGbK80uj+uKtMbY2&#13;&#10;HlexwqT4qEldYvVyyjqC4FFpnXkcvKrKREGXrA8mmyTEmG6RIeK8Cm/Qmjvx6Qz7pyKvcMkseqJL&#13;&#10;erE9ybWc10r8iw1hjtcPXafmBjoGQFHBXNR1bTKH227r9EBxheK7YYV5KpnkJDMgQNhU4PUYbUhz&#13;&#10;LmOYu29UnU4/RXD1p+X42/wBKrqx+CtH8T1b7dtLZYJnv768rde9LOS5IepiQUwiitifx71uSq57&#13;&#10;k+ucHed+HqO/RRLJkY/Rf//NSId94A67n9vL5OhMvxW9BIHauDMA1q3ZAp0JmbDG6UoxaRVJyvi8&#13;&#10;0eSpqbVxTUzldDiajW0HdAsPcmY9DQiCb+7qPhGDeEdkRj665UclMPMn6gYQ7jWiMdWucHtll36a&#13;&#10;NICntAKQmVG2qrrSwAS993Zg+Yl/lrUlzdLBQnHalkVSSWWB3q+LYnTUSP0lhTkf377lruljJovy&#13;&#10;hwvJO3hY+NWVAePqU+30jkOmK9/cN0zcQ/4q44fJNoro7v4LoRxRLppH8/2gCGF4iUptLY6D10h3&#13;&#10;un38JmPg1qsq7C/s+IxLeAMsx/vPTWkqk+NzlA+FXU6bfTAxiOP+54zJThtMqhDpLtJnbLegGMxH&#13;&#10;UbZs74K3q4bPv5Zgdprx4H9825+ONR+53fOm3ge7FxViGxMM24dZf1unXzJPq9YP5dCWvVHI1K8t&#13;&#10;u2v/+EUXsNeJ9D+mcuElH0O4R7rA2J6fYvlrNBddcGkvge6lYeljO8yARZn27ECMFezmxf2tWoHZ&#13;&#10;/JZ07l4Of5m5GV/au6cBDKLrTv76R1mD+ENlmSWS9lLlEal73Kl2nScPMRxwCSZrL9U44+myLNl6&#13;&#10;6Bk2IEEYXs59cKpJ/P71O/tSWly8Wiou5mTKn0bj/B/qvW5PMZlQ43cQXmJAmxIaVAdPbte8uJFf&#13;&#10;CNqzobEAUiPCe2uNlIzThKqK8b0a0HSH8H1Li8MRU5a+xhJTRfPJ1LDbtoamtsmzOsdESH+eksjA&#13;&#10;H9oOOUuWfGWghxVd3WofF3/skKXb1xy/dOWeN9/kpuXtumJlxQHkrTcU8w6Oc3mrhh5TvmwuR/bv&#13;&#10;65/N5ZA4rON7TYccT0beNkpQ8r8ej3/l++X8n5b1AYnlID5CKHUTh/ELeJKJjE2txDTcRwpkhqWn&#13;&#10;6JraGNIJcnvEXwIu84PO6xgzpxO0d7ki3FrLnOlzfCCcRzyV4QMNHbxjDAupoqhqKkNSt9tpU+rX&#13;&#10;s4UApUAeAMTWm+JtOTCF7J7zW3dYFhs/gZOI2M34WICb7OVyfgTx+TAfScM2gnbUPmNgy/LHdDgm&#13;&#10;3WfyuVs6+AI/F08pFAQdc4oZcIgbNxf+01ow3LZSO6kOk04BC+GqaeD0SVRvfXgsR6rbdquupMj6&#13;&#10;56hDRfiflpeTolTl/Z1fzpfJbL9/dcfKBcJoYTwswR5fu5KzU6GYKk26YqmUNe3QPTy0UsFwaWse&#13;&#10;5wGuqh0zpiUzEDoff2CJAQSDGPf/njwJufFv84K8Ku6mnofigEsVmGnhJsrsGSAk05C/mNt7zfr1&#13;&#10;7gE5CdKlADkXDx2ejmdB4KJLpyftjOyGD/F4WUDryCE3b2Kf3BzbPD5HJpv1YVAYE4cZL5Bl3tHw&#13;&#10;1wS6Q8mCgaFp9ileTZlP/avyrwWx+/IhRpbj1J8lbkv0rBo2kxNgQy66D38deUDhp7+2/4ecL1dX&#13;&#10;agn67BIoZKgcTdt1O4yHdZ9EaR5dyJwAovXPZU5Otk8rhkMVl1X7Iv6OasGABlv1he4KwHgXiGy7&#13;&#10;CQSfcpHf70sNW7MipwXNmeEmjliZFmVn1n/99Z/Nu5JZHEWLgkJuMSQBbV+qp3qv12+Cn3IW1JQY&#13;&#10;Au3YjEBIJemvquUEk/2R4plM94Af+fWlY2n/6Poq5hyCfgoB4mYr8rV06NknkVjw8S5yU9kThSHg&#13;&#10;vYcUKLoKBI4bYX1/FXRZIOWRQH5G8A/SFg0+0REfthZVnqSN7XYVB46ScnVVSQoSCNqkvv1Sj6HA&#13;&#10;+77/OVDUkHsic+AqwqaFjli+f42+VQbNlHHG+t/eE+sGIKlIPx7vlgmxJ306cupzEvgH1L+0TlQN&#13;&#10;qQ5vK0aHwXgMUtsBUBU5kfVtuNV06MlD4yI+PckbXctigV/TVouOdkS5hWZTNhxgZ9HJuvUpnvaV&#13;&#10;2NRU4lrsfCwM/FhJT6SMya/cyj5UDpoNfyBKCJJQObwqZtU3+UahqdJ6LzXzcwYIy1YKFyO2hqrq&#13;&#10;5PGtHRtOyZvu1PX35EFJMGb3+dCr+Sp4kuAl4VL90oTvj54f7jZtbc03UZSBLKPaMccmfil7x+Ye&#13;&#10;qAeSLPaEgzgTdWov6Z4Qcn/oR/9M1vjbYRXbKUCWWQ0rbzwHiZby3n6dGBjOGyJPK4CdpwhSX7YP&#13;&#10;fhgEAhghZmH6+njnDW+2WEYHsfr1c/Nt8cwsIM618OAG/j2gX16+5LvtR/tdcluLRiO/JmBSNiEJ&#13;&#10;ok5eKQUz1y9cZgsCHdkrtkofJFb24hAfP4UFV3jE5lZVgi2ZL/B2CvIHd6s9jv3g+aPaESND0zXi&#13;&#10;KYK1VLcvM869wl3e0A7ouSwwRbo8QnfpPwIlHh6ybFN8h11zfPabPWEN1vUkWi1g67ucNaEOrtru&#13;&#10;T+v1XgsYxGfECwYsoM1x4zM0qeohV3GFY/dOnV3I53jmsBCq/wgE31fgMgYkH5meCnXjIOAuLxS3&#13;&#10;z9X5OYU13TNkVfPZGmPQTCVBKPtq4g23IdSZscNpV3tOQO6wJikvqcw4s+sdysPIB2z/3/evp2M7&#13;&#10;v/0eYAPlCgJQP7zwzX379wXEcBrPZIaPARQcQCH76xH9VYP09flyo5lgKF0e5Lhud0xghElDfMAA&#13;&#10;b+GI6ozTqBnTiBCkXnsMKTUcAaRKijnBELqmlH8ap6K1xGzDh0cCdxVhLt9451rmpSwuXu0BkMaF&#13;&#10;8iWSR5Jb6jYixn+ELTXwnKeGtQThhojmAGPtA7eZB7rCEFJe7hNHCADC3QSxd3DZDeaC+n1BfR+u&#13;&#10;tbP76zPbbb39KlWdS4PAxqtnaosNKD81mq6DvXom/Z9LaA99xPp2IOmZbGHhLPi3WAeBeH+zsas9&#13;&#10;HA5v94VMsoerwC1ErYKhYppRNC33gX1OXw4QmqR/aDGD+gO2G7/zO3lUPYxg9XMuqff53p30Vx6O&#13;&#10;9f8YY6tM3drSZ9GXpqzBkTmmzNrxBuPhboF5CLiZo23rT957CGIRJx8DIpQINlngUfHRVmQVO3KY&#13;&#10;mlN3RBHSFDEuvPIoepLrqr00z3DxcVfZzxLt3V82UqEa1q3moR+VI70TMX6bQU3FmAJyMmzPezhH&#13;&#10;djus2LJHU3/tpi4MEBFbDgF7zia155TVMnfNu5oONWvZtHEmwBn8Tt66xwU8AR8B5rXxgN33PIj1&#13;&#10;DDGwfrUQuJjWNFoRUv42Y47U047qVlts31cJxg8DVTUOoTI7xtDTWuujVLvCCiobYCU5ig1Mj4dB&#13;&#10;u84P0ybmuwCQR4Tzqr8XBBM6Eloj6Nt/3iH1jJMiuysxe9i0EXu1DLb0mLQE/5f//H9o5FLjoGN/&#13;&#10;O56c0rKT9ByJp4s1uD/IsmQjCyqbUYqVDPwoODQ3IaSza8bquQLV9YFpQiOGf7TdJxadQt6soG64&#13;&#10;YEY5XTdwAwV7WA8UnOElkaUM99qJknHc3AnW1LdfetlhENwa9KaK2NlTo79/23zdLP/i+gAAIABJ&#13;&#10;REFU9+ttqneEWSMLGhn/3JS0dHXpvJ8uJ+RDgKDGOPBLjV7wb+E/vneY7y/QUuKQ7AKaFvB4VPx5&#13;&#10;XXR6gAt/rus+bz6ljBAlQ3lnOPGe1C+suOqRXio+UM3q4YD4EPIdvE/fvXzqPsrUMBSPrKqPeZYI&#13;&#10;bqn6abUG9tm4v+pBYsEblceBA159bL5tgPk+H3weTTYf8A/xwbwdtwgB5l9e35XzxndgxJAWwluX&#13;&#10;7upBDt2ESvNjqjNPmzl0z7NHWBFc+nvWw8j4UDsSmsISrjpy2r+aOyg4UkFwQ/GIm85halMQnKkf&#13;&#10;dduLwysKi5iUYBBwWE802OfGipdQSYQEjXMgOzp1+7oF+6PYqhq88dm7XEJ2GFc/+/wI6GuuDh1V&#13;&#10;FBYQ8t91h3Leo46d+7gTD7Nom+tO0gfEpdZrVPyUyIOFvnNPij3Qtyg1Pr2qQ3wCqzoyQUMtHWUZ&#13;&#10;8GQqxOLvK3WEAZFfz7h+/n4zv8AfQA1QnfWP/nWID9+qAgwKv9rjz8MIiuq6NHX5k9hz/p5hz8+n&#13;&#10;q8E3z8hptR/XgdZxhYEYHi9JrGlc+UdedpYJ27y6UFRhWcteA5Xfk/epvZydMate64Z7/yhNcuRz&#13;&#10;h0Wr3I7odHXLWlJFhpd++vjASGReHQGnnADOekf/AF+FAE1xk3vnHb+8nL1vJLDIFqapr2vQUZqn&#13;&#10;Jsy7R6O3VABFQKcmZSJLYIBjis9Y0GCXiU/0+pE5TE9NAORL23y4b+IV3QdexZoCwVnQczmOHYiq&#13;&#10;/NlOTIZaKF5WJOswSF/ofQPD/vDvXXVk4JSua0WPAXSu/mZ2u4Ot+lTL91b3XykKP5/OXJZW33AO&#13;&#10;92lpeQsBzQQt2NXftmN/zBmY9A9w+UVK9lPbJ5VhD2XejmnJqxZdtwOaXgSkAtTSYxhEalAs2RNY&#13;&#10;uKD3gObH1rFmx+v6VoHSnamnKtRdjZva6EkcVsxJYkKEvDH7wDGemngvoXJAQkl+pF0iIWDfKJfa&#13;&#10;ur3O/6he4RBkCpZ09RoxMTj1zxt2ujFeIsA1l/qdQPEb6Ku6UEedgP9gXOH8MHl00Nc15xj72T1P&#13;&#10;y0KpC6O2E74IRrc5u/zIX+sq5LSKsqCmA3q/UEz84mxk7By24YlgH5Cszr+V/YAsRIWKalhs7rsP&#13;&#10;VzZUC1gCaoQ8FWSXax4kt+uPtcGk7FKInOgfZb83XlCGVaIw1r4aeP9G9KfTJ+CjwOhVhtXeh7bB&#13;&#10;gObJ3Sis2iNMMtojCglCYkYNm7ypra+7y/7x12Tw0ExsxyZERdATvw3LGCptrLmXsnYp/VvAVhXT&#13;&#10;N0FDAAW1MAcyDaSjCpKHj02GAWJQ+YibrrIZLwUA9yLBe+ZlYY6S1YYIqzInDdt8Rq94JeGj5Djb&#13;&#10;w8lISXwYGBubXqvMKU25LnvqgMTFmeGv4eX0saeLPC6c5qom+60kADLZVBHWTw4nv1c0r4wQ41AJ&#13;&#10;jYA0wJ3OiAcqTFtdPE/ip25DclWCESxQ1HfUlRFKVhpASTxKaNwsOzzwgmu80LRJ+FNTP9D+aKLc&#13;&#10;UiF9ob2oRhqDA3RKm639lAyCxGrXJMC3Fgk2/DTel/hwD1wIcnDaw3CiP24/vl2/nuUp1B+IBAEP&#13;&#10;pznARptxu6hxuc+Xp0+u5KlinWYcIrc9Ht0ZF4Ca03vvO1KyqSv3jOEGtuSjGc48+6C9pGv5hZyu&#13;&#10;/wOQt9hgeXcF32jJ1DPUsnj9/Y9aCowAQf57RU1KFFFRIQKetQYI1XlbAWZrwbEd5t/niKokDhid&#13;&#10;GHwTTDqLMxS34QpxhjH4X9ESV1aJ57cq9YP2KxYWM1e3HGKmTGAEWXwpkqAukeoIYjowmejeuro6&#13;&#10;cUduK1RyEraEVMPOV5GusMyXSr+zrlw35Nla6LU86rrT70ZawpFI3Aw/N398rKfD06q2fZ7kT+en&#13;&#10;JLCFAsf7b3tbd1vJvc0zq+Cqxt00vDLLVIu2b48J8v0KtNUAB/hQOBfJeXT8TgbUtbr4T/JkKyZP&#13;&#10;/RKWHbGxPjIKSriPQd4fN1DJRudevERcfpu+dqcTdZYngrckh9tH+Hs7HG/XvzrzYDGJgr/xR0/P&#13;&#10;PkTs4EkUdy1xx9KJefjov4oEuSq0XnLHXsxH+JLqjQQhWpwId0EfH4DG0yDuBVFPAgW+zSaR1Ngs&#13;&#10;wd3kdb111Zg+kKkcqvk9LBsxqWIkooKOBl84tKEbBaDHRIuVCGGf1ZN7LFUPE+KFgkc4/fNTNk7k&#13;&#10;2ILxejeYN4BWobGQBgDtZlkyZBwP88eVtzXuElX+7/TkCUF7GAR7zO/Vz36H6Oviq32wayZQbs6G&#13;&#10;/Fzz92ULiTwVaZ91VaJJzAJGxX7U9/DW7X1XQboF/6MV56gQytBbo00OoFAatXmr3WsenJAC2LNY&#13;&#10;PIzjPFFKDMaSSV53cvP588+XmJZEVfrw4M6PpYvLWrdO6Q/RIkba+9v/OdTV/f7hGUcaMtJHlXeZ&#13;&#10;X8lYeN5bD5XetYoIPWQkHSNjfSs70n13ahYPQ+4XwFvfTtrNwNXvBbRsE/CEsaIAckGriof5BKTR&#13;&#10;M6FxMsLyK4F5HA4qISzZt+9fR3g9j+cCxe4ZBsrVWdv4fP7bjPYxYyh8ahIj5qSKe7vK85A7k5EN&#13;&#10;ZRtO9ridjgGyj3fIwc5/lByp43nHIeS2PeBmvd8OVHpQvWVVjXVU8+Y0YTWBhZNWrnDjDTUAIgFT&#13;&#10;Ma2O6307nV9wKLNNg4DYTahpquHnVS8A7Qz3r+eOAhvd+vfjv0xvN0bEWTA7d94aRCw+ig2R8XKy&#13;&#10;9sG+J9hdVNnGZ7nnNz0/7a4/YU2XHzJnkIqC+HOHrdcRleBqmByMLDu8gO+JPauMdrN1ZAt59sLo&#13;&#10;O09D8tzAPup+XG+rrA/dcL7++ePhEmz7cITVFTDg9XatxmbClD9LzXXEIBXGmhZKsYEGcGuFg6fU&#13;&#10;chKubty7q73CT62OmguU14YN3ODOt5/L8R/TnU0m1ePLP7weq1aoQJ4K5JBnglc6lHKrr51DR8UQ&#13;&#10;yoXMVJDT6/FhoirKYMN2OPbEF3419DL7/fsO14RNIQk9ysZbXrDtMj/JQp0BHGV+zACFqJ9biMvB&#13;&#10;393n9pNd9z/micFhV/Ioqh6P/pH3ynxhY7TE5a7bOjkS5bXyqVvPg78XPXOaQceu6YEJKwHbtxmT&#13;&#10;ND6R67elqmS2FOwSgL6TbQ043iOaNkqc3fdSwOzj5xOn7r3xHBKEozDXtNVtK6rMU24t+G98Czc5&#13;&#10;4tRoR2ES/O6Cjhw+v0ZZwZgMub+9h0Axf+p9MHxGqE7laF/0CdXH/ebHZunxv6r7TbA5iDhr7hq5&#13;&#10;1ZhBls1b3R0eFkoDSouoTLHfXCd37Yjl1NaiMuAGyjfYdcSGNIoTuAM8t/Ak1xjYYcCgqxJOyxxP&#13;&#10;Sk4xOUcYqnGtwK0h4AjS+/jbbf5GKQGxiW98QLkV+72ps+d74N8e4NcaHPAxcf7Vbr08S1gyxRt2&#13;&#10;n/hx8eZBioVkTKC46fnIpfQfW8EIdYhtn1XIXxJiP64f+H/6n//Xthc0pJzhsl1JxVlT3RdT1TgF&#13;&#10;D2yQQhJOJr8GVjhuakiwSwAly2U/NLcff1GBPv70rBO7f4jSgBRgyo2kKup11hD0ifgpRBViSIFp&#13;&#10;sE+u6vtpdiRjxhvIaX0YIsQlrsrshbAMpawaXHKJ6A588k4g6BNOtF4WhbFw9JYDNn71THfjp93a&#13;&#10;Vc22RhWCVu+vp4sFCb2ZrkIlayCEB2Q1psWoHW1N5D47UJdoYIYwZeCgxNyTQmCg1l256H0My2MK&#13;&#10;a0YpO29JU0ChiKNpvcn1lEjkkexvc8mzc5Jj8nH9oJceQEYyXbbs92uCBBLKSPQm8JpYYB3g46nt&#13;&#10;KGMIThmisgkK1wfuIElhTmXOvK6Oo00FEgZtLqJGFHNGPuZ73VeZAdZh0dfT9gAkg22JqMpOM+RR&#13;&#10;MwI/EYwIJGtUAMHEQbB7ZAliWIqbomUhS1klmxlHEuGcnDaGoJhF/rGs2iXO3XE4Drj3LnDelggb&#13;&#10;2Zea7PvECKvoAbcNUXsCxUP/476RofUpk9RRkjnH2zIDylGUPiXZVLmYQycRJbgjy/zdMHj69eU2&#13;&#10;vc2PQghIfrcRQEhnq1gnq5ALSs0w+oz8qjM0JTpSE2MJprSUSNm2jawREmweAGDR/lCb2n069kwF&#13;&#10;nxINw/5+FQhymrdMj2NrVFSbx6g9HbmP2+MxserYHwZald1+8I1CyvbkMrEJ9oJVPW2Uc7pBGQPG&#13;&#10;WQJoe6xNxXxyHEOSocR06FDeGGUVkK2xjoE6YId4mGcdWBakErQCJBJUb1M4IrgHECAunICy25AF&#13;&#10;gdttAnQAwPFq+P5tPvD29E8/ueikU24DdV2en6qkZozrumol4SFu82OWLfdGVaCNcEvQ7johULzV&#13;&#10;MBdqKtI5KSAEycWM/So6aTAQR8KLhBYtH7McmTI+ZLQ5yBfDqDA+hAZUKqCMQgreuboJuZChOaNi&#13;&#10;N6UQIW09VkCrUCKQAKWWvuQt2slYqKlzwYAYa01wCLYXgObgjQeFAEQFrM18l1UXQjmeOYUMW+8f&#13;&#10;OrNc07NzrlRJeQMrwetqd9rmR8WHx9v63FfKuFqw6NYzHBHPFEMJ/BIwJsUsK2MZAFQRSFPcgzgO&#13;&#10;wgIrBzlfo8O55AwLrGmNYiSlJA2eT2dMXS5LcRg6yavSdABBjGpcyzo54IzlAgKaM4jwDnAKOQfZ&#13;&#10;HayOHCPOUXB8TwhiwCrcgSYmtBlTCVyJbEFgFfE+SA4FYcEEu+mQVUYgQCxh2hVYZ02Eb+l59wpX&#13;&#10;pCTeycrs7nw6i84zkKLah76yXuRsYgm0JvHDcEQIQM4Sz9dMWWRVTbgjBaFISRK1ABibYBMq6g6k&#13;&#10;rCHNwlSsAagUnEuGhCWKWx5o8aujvJH9AdeyWIOSxJFpFw4AowKoYAACd18ZERBhzPwgqPW6OYpk&#13;&#10;iZlthXhYtxpzWGLXEHRm1IJstYAIRjSpuy+OjxIRAdNm1vtARoqotcZFCxH9Pt8pKGr64K2Q42F7&#13;&#10;WJJx3fULUgFGcPft4UQZgThjJAoNsJDoOcye80rv2ltfVKouKAWL8wnwkoIhIALIKKaHDtfMuSgx&#13;&#10;ZzZuFMcATBHYAqI9RwQXgNxmThVNFmBOAc6yoJJw3zTJu5iU8gHCjFEZoaSR1HzMBJm0A5rm+cYy&#13;&#10;Or6caCHBJkkrXSIhjBLaNHjZQA4CU8J4NwPLD32rED1e1GYa0hZFugZMTuHDwHFaviqCG2XNc0+W&#13;&#10;3WZCZZ21sljUi/IIFwJSK/oYmfZLMZlQKrFIPEAIKcDAOsKhPPSFc243lbtkNMdpvRmdMIaIYxL7&#13;&#10;jAGmCTu8PzcD44DxvOUHhDBx/uF25FP0CiqCQp0pt0ojArBNpPGMwuvHTT63ZJHG+4wiFkTPexYF&#13;&#10;jKzyFBYyTbbpBb5rxqgU3GmQ5yg7GZJn1geYtHcWJEQFyZZXlDFi3Sw5xxgiBgOhElGuipUNX7E2&#13;&#10;mkv+8Ctm0NOM9wTbQy0RiioymAvOGfqIMEfV8bAYnWBebnqudyRwLoAbX0AxLnqfQmYpWgpyXP28&#13;&#10;PggATVVFa/MclnUjVa18oL2AsrTJkppMepJ9De5+dXtd15xSJfH6ppK3z09nkCaIU9PREgDSZdOP&#13;&#10;p5dDUWQPixA8JreZrc/jXFb+JJGKEMJKcg/DhhGTJEaFCSINLw6lLfAeb1vwPkHAYlE60JRpjWV3&#13;&#10;HmPxGca66rvoOWSMVAQiGdiug4qhp3kLimEKCFuzR5zwmgGj25EHE3JmF9F8+IlEy5I2FDq+Qwy8&#13;&#10;D9HConPZQ0SQJepjhIQFveTsjCuTjdl7NIy4wohnBrIEvCmE+UAGYYNFghCO+5FZDyFkwQYBkMqB&#13;&#10;dg2OCDLiga1bXsfCBDE+OgULnSjHLkSYWDCuHSpek83H5pkap4lNvBuu5oFaQPIcgAAwpBJvnkG1&#13;&#10;V4jZWWcNq+dDLH7kVQI6ISD6xlsuGSOskkMbLW7GhhESjPYwkdQmTqNkgxMJIc9BfzgU6/dpJjF2&#13;&#10;lwtK1+yKxFWuXMcRFYRxSUCMaT51MHocoCYV+bF+1KhZ1h331LNQgUrUJOs8T1svJAPx0tUZjsob&#13;&#10;lDEraKOOeVS8M9sjUgwtBhUwxHYAdLylFE/QWhtI5KJU6rEDQxAFMTmNKbNNzmixW183mBKIAR8E&#13;&#10;8gYlzTDMW8SXLqQydP3HpBiPgDS3W4yFRuxyTAxilUpTHYCFXYNN0oLgGBLB7SN9EJQEop5BNe2c&#13;&#10;i0zo7x9K9LWJu9cYiwPrGaohNsG2NU10+2tmJBhUuEi1zBlhogoEyUeT016KpPRMi61ZZVTUi+nP&#13;&#10;3Gcnawkh3IWzLplgWlERiSlCepoIreBgis8sVTBkmEJRgTrIelg7EY1nFcAMAU5J25u0A5G1mjjH&#13;&#10;i6OSCL0pnKI1SfSUULzNd7ulXEhiHHUGRxZMyBlEU3z2EpABou5cmQWziiUUOQaU4FUrwrD2RDK6&#13;&#10;TFdG8xwSjdTtMbKIfQaeRAUKQgSCtml4iKGAbXVtPbDgalJDTCOhEqYMOYipZtRQXeEqpqK1wDQR&#13;&#10;ihAtIdKQg3OKUMQFDTsiKQuSE8BCuhAN607b6kJKzhiBQEhOCDkvOzucCEYZYWWc23CAG0U8ZASF&#13;&#10;FFU7XXcOK0sLFwJkYNoCdFJWBwIkw7mjPhanPSpp29f2eHbbkstFKfX66Wic0mbFAmKaVgtgKzMC&#13;&#10;KQcYLSKc8FZGhAiY5qnuG5Yzb4b/nyD46LEtWxCEvLzb9rg4Ya7JzGe6qqtrghCzlhjxAxAjxAwx&#13;&#10;YwD/EyFEt4qurvcy8+Y1EXHcPtusvfxafB8DVCRKZVGiIqwwmJc1uagJyHF1ySfCS6RxIVmgfXEu&#13;&#10;mdn5KcloLDYjqiijEOth7jbNfFtFzMpFxraj1xlj2jKLgkTceR9TKshVxVS1mqxpEgM+hZjklkt5&#13;&#10;KFx4jGmqk8Sr9W3fj+OE2FNTVSBbUTcIWVVR0XQscgLT06GLcczO6pAAr2lxY54LoxGCZO8tr9Cc&#13;&#10;EBcZRqVkdMF74DgDft5y4CLmVCgaGDL4v/+f/zcW8wOs7jEcH9vJaCI5IocQ33suuYd3kwpbAyt0&#13;&#10;192/z3tVl3kd1jt8eAjrRMMKFM3zgdXQxne/YGhSJWjMZvvULAvWS+XQmT99UpUCycOzHy5zysxb&#13;&#10;3u/r2QSXwr9++VsooPih7SpbMID97fTekMKblxv3+7ZuANBEWIcfjx9Pp8FUb9jDD5+fIreXOzlf&#13;&#10;3z//fHwl4ZEIN68K8BXZz7Qn2BtzN5BbhD/88kt8+4r5+fo+KX6M0m3U8zguUrWT53WrcaS//tdv&#13;&#10;Ty+S1Q/Jx2Dcn3afVSUSzuPybgKIIKTsq+tPQWp/W/eilZXh4nm4Dj/99Mu3vJjRtqhK6mEvnY3Z&#13;&#10;x9QpAiKe3ZQE9FA2FClGuGADFi8t6Gvl1n2bXL8lVOhzEIlAlwrmKq5gjeH4eAzGNBv2ZXgXrZzs&#13;&#10;AJUEOGGSPtXVeYIlLNuOfLvanz8Jilgw0MtQGBrsfYcIf9leTz/MfI2HXZ9QCdANdsEjWiZMqEuw&#13;&#10;wnEWHgvV9ocIruHmzZfZgJwz5kzFhI10Rb+XIKJpT/ZyALDeN1Na2o8/+wL/4c//aF6ZSb/VlWRI&#13;&#10;LjFk38haajvvNxQFYLBZ6CRsutTg+/3tYbtHeBft1Cs86ohoFWlBFeL3uXvZTMZj0TQOeTILCs/O&#13;&#10;6yVhXH756THD5XdhyZoeQH21M+yTEl3Ndhfu6eRDTHxpFMTPx413V3n8D8v9m5Ld+fUGXIPEVyH5&#13;&#10;cf/p9+FeQJANZMJ3eudgmbOz7ka6n2qk9I8b29XlU2djIATZNVY4L2ZyIOwKscuqhMhpKhdhILWV&#13;&#10;Upg5kxJcsbRI7Yx3jeyDyYeXTo+prx7hj9/K7nMW9GSGhunF5mO/bZik4rkwXYoqsYbef1vepmWq&#13;&#10;9NhVD9acEZj3hBna2WnZVc1aTpCrabi+bHbxllwzrnZA5LGWQGCq73OPN6i55+y3/ebLj9Njn6cU&#13;&#10;8XYX6ZovuGHNrtngHZR1Z3xOZf+pgAwA5nzauo+TwIRc5xvHbLRfnh8+Lhf/48d//emXX6iS6z0f&#13;&#10;9ilB4b3IOY+vTiS+of3K7mycqurl7QbhY13RBKZXcg8BE0zlaZjdKRHsl8Xu9k+ims2w+vvSQAUr&#13;&#10;YhZ4uV75UW2fdhGU9/MZCb7dE+jon57/sty+te3z6fW3RpX177f6sY3Onb/++vCP/xyNaQnt9sTM&#13;&#10;vmVUZKDlIfqT6mXBBfoukAhygQmPl+th09ISuOeTX2Iasr+27FCr5wLmkK8d2w9gAIkQ0HDsN/v6&#13;&#10;qq/A5Ue4JQSN69zUOzdEUPzl/o3zjyaD7aHBqvR5Y3ywMdr1tDv0NptRX3kWs7+jjHrV7XePlfKQ&#13;&#10;i9lHicC2/UVPnnW2AQfA0f7TU8f698vpeDh++fqF01sNkJQISrDo/sOn6jJeMIYbJ/U416o6T8Tz&#13;&#10;b7jpx4zKFHAlMPJCZEzzoP3jx+fb5RqHrtvV1/U7u3eT/l0RJhElh36LO1M8VMJOhuDaATCGNc05&#13;&#10;zKlBdfN0pD9el1W/DZcI0A6zXIDsGkpWYly15Wf9LvLTsX9YTgP3BjjWtyzl+035I1Asl7ysPd/z&#13;&#10;FxFIuoaZlw6Zby/HjXAbvZppHR8edynx3FAGUsNggNEEhRIKeh2Tu4NRtXJnd8O6uqCH5YxwI6oV&#13;&#10;wdba6qhgEkIy4Zb1Y/to8TkHN543t/x7rWixOpaqeL/viB6+LKk1IMJsf37aGTgaQUyQPnSMo+k8&#13;&#10;NIik4Y3Uj0LScbjAHAStb2/v0IUETKCUU0wx2izQzNFZpCVy6LosAwz+U3v49XSuRWt1CNr1H59j&#13;&#10;DD99ehn1j3XcPB7+fE9vttDI0BrCQ2bnTPNawsXkCSR5K011ykmsV7Dsl7snpDzt0eswjMmZ9Y4p&#13;&#10;Z7J7O62MBQbWGOjpGqS3piRj3JZW7/AiME2zV4jBOgeC55w6t7j0wFB4OTZupkkqEPNyG2/tknWs&#13;&#10;k0CNPlaH6/Cj7cm5vCWvhuzUh42wBc0uLCg5cR9NSK7ZKL+MnI7DNB2ePt/oeFw+3/UwuhupeI9l&#13;&#10;qvG/TW/7SEGRGPccxWdam2W24yzZlkHKOG5aGa5XXLWj0YlhEN1+X1+GczLLn/7yvK4LJjgxmJhw&#13;&#10;3+/9xP7Nzw+hlrVkii5pvoZpSU4O8JJ9cSP0w0jwp8PL9a4B71fzPiOSYDF+zTMB/4jX1VIoG+Oq&#13;&#10;ursO88unn7r+0ZvlcbfJa1SSdXVNMUAhHKtnppooZCSRNSiiVa3zzY+yqwsmx9BegQ7eMwjc8fnB&#13;&#10;Z2P09T4cD2i1A6HBXzJHLOT15cPOXEX1jO7TIASVrCJesj3/Ov625fvs7TLdU8tz2xp7Oz6ISbtB&#13;&#10;2xqpPAeDhtUKKdo//v793/37/fvAKOt2HFsJqSJNK8qI+P0UAzAe5OxbV+1ensfsqjCzhkeAaN1r&#13;&#10;nN4vp5eXY42xnr4e9h+uY1KrJscqL/eO5W9+bj4QRnkjt/PJd6QOgwNNgQY1fS/r/mUj3s+nwFT9&#13;&#10;6ectAgNB78P3l8979zY3kGwxKdHfsm62LZXcpSVET2nVNRtG6od9e5rHQOj0477AWQe9VQpN4/l2&#13;&#10;rzePfbud4t/mxSjeddXhodmsfhnWQT1siIq5hOeu/X++3LYfO0PuG7BCvicE3a7nWR4/YbQO+tPh&#13;&#10;cy03VzBgjsVaXF4gI3//9hWBHq2QVCLJQoy6himu+nHTIK5o3v5xO7+u86OrVhxdA+ZxVQm6+7gV&#13;&#10;aoDWL78WB/wEXHWn0UFAgsntg8jrCYw/nNineMMN9SwL3+6edjM07/pE78W6tVGbvnsAemLB3N6+&#13;&#10;L/AzlclNpsroB7GdgRXDh71yVClQabyWNnOt05pzifzlEOZyqB/cPTAsOBMFRuuWlTJx3djij39+&#13;&#10;XM8XVzLG6BbXPg8Pm55juZX1DxK8DSCnUNoU3ktqg+s3H/aQ2q5qhrfrUFBFGmpRSFfVYudigWK4&#13;&#10;2rQZJaIy0bLh6485IGQhgptnl1cicljEYOLo73In1GTHTQun3DjZvBCxqSTPwC06ZTh6yTFAhAlH&#13;&#10;yb6qPvJwulydNzHrVD1aud0sWnMp8l4RBDcPG55oIoCXzJzXIK38DDTGuj5Uqm2YuWo4x5Fd2QlL&#13;&#10;zF5vf3Sf+puxSHbdlp/uv/edpAgF/qgoBsFJVJKjsYZmHikIlXikTXdLTnU2X4B3/vj8IUy22fbc&#13;&#10;enwfJlCa5lmHBfPcUeRS5LutG+ZI2m0n91uxLvdxRn29320fxnx75oe8ovvrhBpWoju/nzYU20AY&#13;&#10;EXpcBS4fmofRx6hqoE+zBnaeNoLda23fHaWc4CcXLxCD+3zTM01lqttKNSKVnN7gfqModRaoZf63&#13;&#10;lKzc/HQdl+T9y36zmlutmmnSMaKRIkZYgaiWKoxEbrxPSPZ7dXi4vE8S9A0V8i9H79y2ae0eNIYb&#13;&#10;kPpPRzcP12wxoM+7l02Fx9WgpidhEvQvxi1CWIxx1bfaDtN8MUpC3gz3S1PL649fVbNbLHpAAvLs&#13;&#10;c4AM59E7WFpStbBayx1jFszCUhhRgc5QBErmEjudFrxRZ62haRQu1OvnnzZOAQIETw/rstIUWlEz&#13;&#10;Kdxkd4huUr5YCHil82rECgg1F00oRQiyOr2UNK4ad70ci7GW1HK103nMS4pUyfuru6QlFdhsOqyB&#13;&#10;Y0dOy7aFAYOUwziN0fkGdXa+9RW6uUGCkqj0iVdodR1llTTOensiS2Y3NIMYebSzAa5Q3uGXpizX&#13;&#10;yo4p7jJYs7v2MuP/6b/7X4dptB3RcZy+9wSjpirrF2JRurtYOkUB2oUyLjGRRn2olikEo2wFZXHv&#13;&#10;13P38gK1YOQrzEHBHjctKfM8zhxWcTACp6axYlsL4tdhUKyCgD//N58r6YR7zRg2vbqerx8ff0Yw&#13;&#10;Ni/712liLsRMoKrU86f84++HvKXao5gSD/SB2/F6FAJ4MebqMocRxGeAe0JUhOBi/19t9rv+UNH6&#13;&#10;Kmy+T7mE6hDEaJ2OeVV6aw4MIXk6vR8tNR/oOs1bWkO+2PubpYl/bNl3szQoA4X5AAAgAElEQVSx&#13;&#10;gDXnCfhgZnJ7Rfe1fN7yGLRUBO30LiDeyit0BdckVbMLgfHtVHait5Pb+ctFLgA2DXtZknl7M+1W&#13;&#10;VG3B34AphnCcSMx+uYdqDnTSl5SIC4TBLb5b+CQXa+uurTxJ8uoL+fJmc5QdjhJgF8F6HaXkkKGR&#13;&#10;PLyQFDP++rb2DfkO/Qo8lCkkXukuzlD3tMkha5JmJaqOdXPKrqvVQ6jY86fz8Mqlz79we17gWpgp&#13;&#10;O46zAGEDp6L++lLN1zcW3YLXve+VxAXfJSaoEdNcoG/dD5QzmL0OxRP8lRX4UO+uGnWf5pysIlXv&#13;&#10;wGhek0HH+k/khCODFVRdhk88qg6intp027DHMGoV8W+oMJp0XtSWuHlh7db5ggyvYfVpJ8r02zvZ&#13;&#10;0YXh6Hgbh6Ie0M/LbWUQNB0SCMbk1vCb/NPTPV1Muee7V7zALIV6aPuVrSQ5/G//+se2qtR9k4fM&#13;&#10;tUAvZ8fGw4e6eus2uwaEwfvzpHKv9+XL24cM672kP3UxlnVwudnDLVzFNe8P6xJYb0v+PYb1CKqq&#13;&#10;pi66eJoZdlSw62oy2ZzWm/rAJ5QN9SndFNQm9pVFDKtM1LV809dS1oRWj8Vp++mXGGLb0uOSZ4h/&#13;&#10;dUj0h7td6qqap3Gsfj5KbAHVWMKuumuTi1BDE0AGHQWPFNzJ4FZO6Hh538kdk5/WiNcQ+oCfQAQC&#13;&#10;mga9hiVmfjubujb7SGJMKBQ58IG2RXKiiBeqxGh5O1Bq7boQEirpnSCGIwzm9SspDG3wAHTeV4vM&#13;&#10;T6T1cont6VA6DKEF2CpGCQIAFp//oSpnjfrdvsA0BGAXtGYZqz3deBUig14glMw1p0yFZEtXZA1y&#13;&#10;1svrmp5hMTyETcFDg4d0KGwrrF/Tr7QSP1a3XbCtN0NMEyKYkGNLrVHz1AEZTqc/PjzscDDr03XW&#13;&#10;Hpedq2ttTnLzcpoZQt3E/1OC667f3PKoY6qgQhqdzG+bbZOs7vvHG3vPLQiqoMItuCckqvpTm/Jd&#13;&#10;X/fq4f494HwBSGM0Z6n+UNvJTMcN98P8xI+UgNldpxxe5UYvUfrsmziW04KvB1vGvglhnd9P4Y87&#13;&#10;ET9z3N9vPhF9udYOIA+ipet2xi2u3htUabWS5BtAXYBThQNfrtdwhI/lXLfiqm0Z2pQTw+x+uTA5&#13;&#10;FD99aPYRLN1ff9YhAcRIk53RPFP/xyr3sXz5z6rbJL4/XE31INzGFRuoLBzV0ldZlcTYDZk7XfcM&#13;&#10;DZMgCPNSIIh3O7H9Jm2r/mrzvnqV+Oj7War3EOHx4a7P+XraUAj1BDAVuY2On3NXPdxTQPaG6hJu&#13;&#10;13Jsqkam+4o4jY2zex/Apj2awf7xx3aLr5xTkp76Jlx3rCuUuFJeZ1bUvQ+rjdHCx/o032jVsskp&#13;&#10;9JFHGhbtmOLoGpaUJvkx1rhhHqDv2kmA2PvWjctui71+q2pQt4DJf0fmEXuzYQSgsmqfMEVNbzna&#13;&#10;wQiDlRQ/bdRk1t3zEw4T94/zFACT45Z/jLbkvJZS2J7VWlvrEhxo39aLB0MzjcF0G2Vb9vZKlTgF&#13;&#10;B4YBfRdqY5L2SR/3vBr58z/0Or9/5C8nTAjnkqQCdijYdksxm2GdLP6UM5YM9L2+tyvqclDiT3bD&#13;&#10;nf94qH+Q8Snv8GCPkaXDpmFgcfPd+czXBpZNX6/WbFnHGBrT7djVJ7FZTFkG8JKfD4BXbn0AgV3E&#13;&#10;IIe6kjA4ybWkGzvXPC5TacXD05vV9egWe0si1Ye+Ol/z6HFIP+8eos6weCmjB+67tlY0bPuivsJv&#13;&#10;B+0gVGp3Hd/O0IvmAaROF0oVHVavi/gOCymYr/7+Lvab99W+R2nqZr/kCcjCK8bgcbMiOoGyUynN&#13;&#10;Hz48auPkkTeC3d7fkl57fNg/t+f3mbGHnVrqBXHXSPLk9gj0Nd52IrzH4k/nX7W7FgUKLTmh6WKj&#13;&#10;zfZZ2jzq4dv6qzigvlnp+XYj2xdAhI0R4f12ApmyWVH35bQCKDpRd+xv+pWBAxp3S5sNqtrHw2hW&#13;&#10;A0/rv0TBeeG5BghGjn1X6ecVh4aLzWa/6nE6XZ76l7iSFC+f9v8EbvaZtc7qVICQcH+siGV5ccv7&#13;&#10;+/PDxnz9ssmg8WW8BB01q2qACIAxwwY7u40W0y5YAbicgO3PSQJOC8eT6zo2zt5FsB6YOV1K1f86&#13;&#10;h58wIit+aI/3YU6CgxpYEa0VhNfj+jrpv3kPDrlJlq8Tiq9mm+4VVtaSPdfamSl4IZ5aCc3Nk1TR&#13;&#10;5q2YOq0ahWXyY8QUlEaUh7qaJIh/+fRBJvDuw/bpcL28IbVUF7OXH3HcXIiFdpUo1iXE00MLJ/c6&#13;&#10;niHZoSW8rTvzYB9qf5pgDLQAAr19ARbbtaxRRT/A4mESq29aHFS5oMThz6paB+9vUCIIdk1WYkSZ&#13;&#10;YGjQ901lPojgvcAM7rouArM3hjb1JChYYO//zJjC0rl4sYQUjgOKaIxIbd4cY9DXu8/Id/ki+M3d&#13;&#10;qsXP8Ln+S0Md5IxwqqNmGb6xr3hPwGrepkUwnkJs2Hr860en/XqyuUE+YohKw6ozIOKhOmftddki&#13;&#10;usQFH6jFue2Rtq5AuUN1AW9yAyd3j/hZEddUylv/TeeFy29htZ6Kqwf3tcO8oC+Z0rrm0Q+kGsWC&#13;&#10;9W08bLdKYMWyD4NE6t3P2YmOPgPonh63frHOrnbN4d/XlEt7cRWP5a63qMUcPDcuTxYMJAq2HRcF&#13;&#10;DRJzy/hboevkT9/HuhFZNYHjWJWD27oc/8vX/0Q63HYPGUaAs4/0/UYfelqhEzC4E5vlOjLP1Gkp&#13;&#10;njF5DPH6S/fPLNUxlBt+9/FzyQwhFFkd2zFvSyWOxc8wZJD9d+8e5dEsEKF6MW9Hhnsg7I9l/MmI&#13;&#10;WeVYFXgw4SJoaQVIgZUNSg36cv+GgNBh7D91r+F1dTT8fiOCzDAxDr32xBUhS63Aeh627PDWrp1h&#13;&#10;LKTlfCHFL5BjASFeCVavVjT7n8yqYTlaoff/xIFrvq3/F6m8cxeKzerV46e9A0vO222S83U+NOlb&#13;&#10;GffPT4kwf7QHtyUJ+dnoEPF2iSS6ki/pTaCnAltnIk+25GJilLGKyRHFaVNlOHXJ0ZyTCVX1pr+v&#13;&#10;FPFUIFu/VpTM40zr9y9/+/umb0z29fec9yitr3s4vSbYP7TW5ct5Xq562+38vAYqALzwYp7bzSvQ&#13;&#10;t+/Tk9rja6C37Z8et7ggRMVj/QgM7ekGmF/PGADjdpj5iNsOjuPFJi1t+b4AShWjNUstVHw16SGP&#13;&#10;aikGgCvML7pPYJE7oXmCJ4UfiLYpoPD8MN5MBZXC1+8TX9JG/MCxrDotA05rjcoxSEm0SzYJMk80&#13;&#10;7OqVEESJsQzRmNKAmv68RLTr30tsAvzYzlTxf309oR78NSkEbSRxPpWWAZIXUNpFO9n134bxz8/y&#13;&#10;ZinYdm9pgrj53Ghzvq/v87H72WR3/Od9yYXRuFWcejt6pJ0moVbqJ1hn4mG0HKNH/D/8x/+zqrYg&#13;&#10;kRZRBFIjuL4uSlRqn1EC1+83imrMikVO+6v5Q287uX/hGbBadgQJSasUAw6sIKlDBphXOALKEqFu&#13;&#10;SplB0om3yRACKRLLbcmczOMl+WhtpHKjpyuiXHQNyND5Yta47ysucTROBuxicWYtHMGK+hNY7aWs&#13;&#10;UUCZsB5tatsW0rj+oUXVRkJ5cLKu4aJZxr7EzFMsOPok66bBAviIL3nFE0Gk3TZR+wsM3gGMKwRd&#13;&#10;JSqAWM7gQewDoX5eKyqKkG/zHBhTPyEUM8zYDraHncHARtN2DAZUV3xYZkQlzdHFxKsa2jknJmS/&#13;&#10;lgxDqnkVcggJ7KiIdSsxITawJQfWJ5dRzhjMvKKjHkkS+v1Lz5owu2oKxTOAOd9UJVq+gUBg7NWD&#13;&#10;RKn4NaxgIBV08xoY7ynJJt8FANAHCJiiMJU1hIgTKkhETBLCjazjEniGEZtliZAUjwIoBAAh6iqg&#13;&#10;UPCMCxVJCZFm7xdXdIQ1QhCrOcfqYWNnSwF0RjdK0GKCNwgyDW5cG5/w1azdFgFnQJbG82WZ6x2j&#13;&#10;pEKJApJM9us41psnGO8uusv9bOjh5aHRdoYIxzYibGKEIIlsytyXKRle6pLOAEYqKxurXdPHdc5m&#13;&#10;Mb4iEjpnAcCznVZ/r9pqgx484/M8U1VFlGABlKu2bZkNfiMcTFQRAakJIcX1uOuWhHKsL2/OZ81r&#13;&#10;bLR72H/66l9v1zMjadNXkBVOlTlNPa4IInYZSc4gyhZiJokJgVCCEzVa08I8zvMaEMZSkBypEtxa&#13;&#10;jTPKE1GQKEJ1jAL7mGFIxJcrxazbNT/uP7rDMRS6mgB8clcPKgpUqWq04bvbcGkPzd1MiCKcA3Ta&#13;&#10;TpNqdwRz6GgsC6XYzIYk4FEACGVAMWFALOuqBVaURxuXLPlVrxbcaOTYScZTC0WoiW0htraUvGvb&#13;&#10;6ToDTGnmPlPMFWBRAsaW7GDGwWqrVVtzBwwN+/02OpNEbE190ZPc1cWnEEKMCWVfN93drlCxkqPY&#13;&#10;f/DBgBxsuKeVq5o1W+rTFI1niiFcpCg6JCzrqCdRifE6YaBmX2oVEAEuxwhwnTdpXuviW54JEqlA&#13;&#10;f58Jw0yiiCxfIsByNdq582CmmomGcGS9gJUqchzuNENSRGbUc7ChKhLHAYHGo1pIBF3QUVikVCnR&#13;&#10;aZ1c2H561i4WJOI6wkAxIDlEhvK9WFqgyIXXUie4ZMKwdMWLnHbNdo3BGF8EF92u6DXqBI1BJUKE&#13;&#10;VfeIkYIRIMZ1MImjz/WnH/4eoDblvmsRTYo1BDekhzyuLqEyFkDGd6igKXkr68wgIrGSJOZQAewD&#13;&#10;oITLuDXJaG0egeCKUFlZQqCFY55Iwkknl1GGBWCYYNEpVKAbM10h3CFpYPQYwFWvOfGqsnFVCmcH&#13;&#10;cMEoEQoxk71eZx/c5WpIReY0cNzisERQlttEqQjvV05SJTK4w05IEDGFvGBhZw8wBWHl1EIkI5ZV&#13;&#10;bWlLrLmvy1yASALkgiPituVoJhi3FNeof9BGZwo5IvPdUqwwoLQABEwsEVPl4gxE7yOuMh1wxijW&#13;&#10;HOuMGCEUKJpFacBvwyA5M8NQMjhyQVBUksECWGHQYWOdTa7ebq7TbJ2FBijJmAAA8iVEWJhbfEkQ&#13;&#10;0GpZffQrUKFpqSAwoazPl4QAZ3BdbK0gyAKkyschTTMGqGK9wzQjeBssUU0OvurVZr8J88p4JlRg&#13;&#10;pPxIxvd3ifi1BFhWjrCb1n5TdRVxQctaxIDgiEpYEbbGlUgggSxeU/IGKnLzerpHCvA031UrQkDA&#13;&#10;UMH6++CkxHFx82qpVNFciy+KtgUDP9jk7eOH42w1TC5Gt84LJArWAmKUaUINMaSAlnNgqn1dMmCI&#13;&#10;AmMadQiQTM71onKgBEYDIgVjlDOMIULr11RwttAWvzTPtbd6HC8MCVX3OAeQNCCgjN83lcBoVzcM&#13;&#10;rAYGt+1+vt8GTivVVAGGelOt3ixaswxiilWrRMElWxxLtolJsk4rzFiQijD6+j5sqiaZJXitARMQ&#13;&#10;I32PGOYVuIufsnbTedNvrEnOF8IYDPx20tunfjVgmoeIk0Ayu0nCpJQEKOKA0gy4hDzhiFBBmGvY&#13;&#10;71VBYI2eEdCwhkJOObXlhmABAZoSG5AEkXEEc7SFNit2K9EZwjK/bbvqOukP+63XlmHmqb2OntC8&#13;&#10;+HumEFPKCckumTnKpgkxVYcGRBBD8s4x2OJe6XXBJVCGFmtyccM0IB6AqlMIOJZnqRazaO8AWKOq&#13;&#10;Jh/rXauvUwMCrijaym0CI4HTqiklxvqcYCrIobhtcEm+4lXMbhwLRAS4IBrMD3jNMeS877sASEFs&#13;&#10;9kP2BebCCDIxV2oTghdSAA+cQyUBQWjGC5HVZZziDZFNZazNJasMAJGQigwKxvPikk4uUQyhyClR&#13;&#10;2ngyMdM1vOIEzUrveU8ICSGFNRoUGlSb6woDmlyQtYrJhhlxiiGNrCGpJgGhDCCueUIJJ3to+fDH&#13;&#10;nUqaHAgOSlJpZ0PKmfGK8iRJpolxhmLOaSEwIClq1QXjJKWUrCHkVu3ich9xXTBOIMoAh+Xa8qbY&#13;&#10;WCUHmEIQlJyayFS3h176NVK16QXfCmZkTmsmlN30xLBhqQ3ExMrS1wCVtCZQpGAOy6IJQpiIix4Z&#13;&#10;l8u0AAj7rbramXZqWUMnyjyPOGXV7jnDtRTDqNc8i0YVgmlLCRXQI+rJHLRPgVDMKIbUO+uDzVml&#13;&#10;dVCcq5hdKGG4jzAVjkAmzXqZJWA5xegGjICsKp9jGBdW0TVcKQCbz5vTcHEuzF4gXxSEraQS8zBF&#13;&#10;Oy5djTTKKQbqIijCzpMHxSHgKO4z8KsbRocomObIuFwWrYvOAmOOq0akBIOJxWVUYZJpcSsp2aAg&#13;&#10;soSBJp8IyKzgrWyGMLvXa7d9LLgBqy08pQBzxFZWymeUTLa3FFcIAMAohhy0lVRyxAFdG1Ity1Ig&#13;&#10;QQ5JhZHAshKFgAqiHWeji3NcsKPru0OKAgsRQlVdBwIigwTCdZxprYiql2WoWLnbmZCcjHMaUqxy&#13;&#10;pG3V5xRdpD57KIjJpIEUUky8+M5D8Yg6BFFqSZuL4TIDSDHyjDEAs5KbqmlccJgUFrzaqOapm99N&#13;&#10;pei6ukpUWIZpjcblSnakpj3b6+KzKCk5hxTdv8QYYtshxP2aCg7WGk7kcF0zz8tUqkTriCEsIPns&#13;&#10;TI03zltZqzW7GeTW71ezBlqaTR/X18BKEBDMTnCul6nOaqKik8xOJxKlsUHKOgFAA9x8OCSrwzxh&#13;&#10;mBMUICFSANypyTvOKMMQEZlBvA9XCUQSGNhCUnHWpaByKcFZue0AoBAy0rQ7XNc1wcjixFKFMJdU&#13;&#10;iIwZdSGmUGABUSCCmq7N1pFuGxbXJNHKcqx4yUTwikuU7eoQSlh5EwCJNhsMSCP5ooeX436NHniS&#13;&#10;osvewBxaztclKFIzyAiBelncgDh00emqZdaXxRaCWUZ4vekRGCEYygH/x//2/5C8u7+OO0YQX/3k&#13;&#10;WrS7jG/bZ0Ii6enuMvlSZ1aX7Q7tp6Po3Lv/r2ZSIEuUyHzVRICOPL7dZsCEczGt10RoqSqZWgNj&#13;&#10;ECGRphTvdfh4/JxaymOICapm+/pjfHlodfSeQODw3//+/efPf3XuxKq4vo2X//IjNF1TEdrJqfiD&#13;&#10;eer3PuggaMObeHj+y9//9ren4y6ecSRkLuGh+HXWSTs9mlzlMSySV2H1i4N7yoGLaqHNURUYHbAc&#13;&#10;VxNCbffwfls6Eg7bl3lZf/78aXjTTDYCEUX4Gbr6cOCbBr/oFvZZl/nrzDU0ewGg2W9YdpSr3Gz3&#13;&#10;X76ft7USVbMYV2PvbhhV6v/+7T8f5BYDsBjX9A9tMWn35K/3+H7rPTP1viTUCsblxCsBGCsLfi5G&#13;&#10;QlEChu+3D/t//nZ7p88ym6m0ZQ5L5x7R9K3b9byv6JmiMkm1o3IH8tofEAyxpcK6gsHKeFGoJrAK&#13;&#10;GM3ZC1qZuSAfzXCpP/Pzb6PcVGPUyLL28BhhIApmOL/+7f2n7k9MDN8t5O0usUqNIzocb07jWpEI&#13;&#10;WExWL01FDz0MAV5OS9osT6krQr7apZZXvBIXOG+e622LqTGj28jtNVz3/dZpm5vn4r6Lig+3q1a/&#13;&#10;bKp7zjklCA7Jpyk46keCAPnCrrSXZJJPDyYCNFoQjUDecpB3rSrk8G6+95u9pM2qJ74Ds5l6+3KN&#13;&#10;htX199Nl81TVbBNz8smzIdyOrBCQiu2AuITp+bBZb7e7b1HuaN7KZweLkWJ7Ofv+37fD7cfz496s&#13;&#10;K8whrqWBHK8BAFgxShIIhrCw+py1z/2uma6jxBIbMsu17T6FYCoB5luMwep5JoiEE5aICEIsjp9f&#13;&#10;mtWW7z+Gpg0Y09Hd+U4k0P/Lv/xtv39sqm7Dew10tUEJWv01QFGu/lrXOHNFo11//LHf7AJqQMaM&#13;&#10;8BRGmApKKANrYVDNFuKGUGjRH5t6SwJ7G7+SDifCmGxxNYnUxpFktGabv4YreKnh2ylpK7C8vt5p&#13;&#10;VR03P317uySESIuaSOsx4ac6LPO8alE3jcs/3JkTuC6DZzl9J4EW1slNJy7n63H/rEj6/ftr+3iI&#13;&#10;Cqm2++31LhnpFN9uyOVHxtx7cKWMxhDPt9PDts9gGa1X22NNghQ1ztJbQitVSX25D4mQRrTDv954&#13;&#10;hHZ6/8fng4/p2/v7ptkEPTW7yhJb36LGPUT64aFg1W1ZM72fRYHlip6PTwVF5sF2+8vZTNXLJl7v&#13;&#10;1a4L81oB+LZcP7S9o3oRo+o+ff/yOwx+V9XfjIZU2UAUmRXYz8P45w8/jfoK+goZ9yDUr+eTLrT/&#13;&#10;+FfqE2NuW/d/+y9/aOLqqrtpn2jDlqlO0tt5s69Pr/PkiTUlx0xRDqzUHx/LVxt2EKu4+6DQNErY&#13;&#10;6WKmYuHrgCvlS7yt5T98IB6D07xCrVEvK4nH0/eH/cFPUYgKFai/x1JBjPBhKVdz84xdS6ELXPG4&#13;&#10;U9vH/vn1dB/TfV4X2QpIu559mEEZg8Y6LdHNZt3SbESVcSIi9ZiYpUiqKlxhwW/TxCjZbneb/gOQ&#13;&#10;qVTaXAkT1i/2592nW3DtXYM0N3VCYz8NV45l0HkF2dnChCzrWyOZ9tAibvzv7VZE7yvRBV9uaR4W&#13;&#10;72FlVOrd8fSu19XNCIlaJQahHWr8aZltCADoefsEXk+3BOpSFl06bcuDkmfsd41qMT6NKxc1B6oi&#13;&#10;zXfw3UIuMf7Q9TogNb8zDKdhiBnRJPwEN0dO++48jm+38ePjsUlUVdiEu7f8i9bRFZ74fVrqbjPr&#13;&#10;5bHvX/3fUPH2PmQAnj98Ouw6DBzDdFsrwfpf/za0vX5qD9f3SwGdQWacI0L7mHXds/frOeWCva1r&#13;&#10;GgPxjm3bD/F82bc796E5kLzc5sfNk4tnkF1MIYFCYANOFiFb9dCljfMGA8pH+uGvj2My1fO+8tuH&#13;&#10;x53P1mfjR8Bzc7uaj89/ERXMq0sAVtvNevmtldtsOKjwB6i01+1TPwW3q9XldPaLjYx+e73RhtzC&#13;&#10;Se07y8sPfSXOLGYoIR+6g9dmv/3l9XqlVbUM98NPT6P3JiBeS1ySgpDWBWfhoK0O8rCTBAIpSMGR&#13;&#10;wi4FwEliRG/2+0ceYbDDUM33t11bx6DXkX54+mtIMcFQtcDRknO536cqB6Lqrz9+tAFxhV52j3Hx&#13;&#10;zq1V1aYAvI2i5ssdbpQQyLNaGbEt0/WTBPdE/T2gBd9Vfpa2EhtKuqbd+uymi2OlLdJN7zHiePzT&#13;&#10;I0phIwhxpq62bQvHt/XT9t/N4MdD8/H3r9+kqBrLbLlpbw+fPvSMW+28DyAgcdBu8SSIm3f/9LFP&#13;&#10;E2zywyLit2FydG0/y3WMe6w5LbPDVQ5udeMwGWwKrSGPQHpjs3dOUlmh6vX1HklRVf1l/GrHqISs&#13;&#10;Ktmz/cyANzNwc9u36tDGFERVqTpaKtPqeqRamNeUSFUBvo5Z3c00musD2WxZXlkY8Lox6HuylZJt&#13;&#10;LftmBwgLAXnltiIQgM09qS0G5ImUwrxLFTRyTaVAAM+XIUMmq47v3O3L1FTSzIPPndEaU0wFg0ts&#13;&#10;dx+is0oS1pNhsSbELh3vcbDOIAzo3cZuAwmsa5GWP2JzSBTfjOEgByuOD5/4ZkznvaTkcvqSj8Tf&#13;&#10;bNO2KQMwJdgxsGaZRLCpft6vzpTkyayEwg6OssFTK2wIMCFQkeNuB9y8nL/26PF1PFfVFgEVneFC&#13;&#10;zbMhbX++XCNJiOdpGmHwFYc/vzxc7iG6BFOkMA/r7yBSmpu9pL9F6pNXLQeD+fB0XK5T8WGP4bdh&#13;&#10;phi+PB3cV70GmS1lDGZa53mqYNAtf2Db+7rQTnRoha41ZJrJ7c/zbiDQancf9G5TwQKDNiYUcuyj&#13;&#10;jzBkgPF2X9/sfFmmj58/uvGKMdxwboF4Ouyvb9+zrECTVFNXVXs3IyjIDXbPt6wTjqa+q++X6+5Y&#13;&#10;YcTmKdSfRX49FhzH8O5y7uvDdL18fNy93wK/xaqSWKGKO0TJ3awAQagzb0CiY5njG7oxypIrmX8o&#13;&#10;b2eU3M+fH9+/XBpcAxsxXMxjI1N5xlWGW4JWsd10Hz8YjP6Jq1zE4iRvolT7H69vvOJaBMjgus5u&#13;&#10;tS7EuARZeK5odisKgQKIauJPgBQRk13HEbt0rFq04V1A57sbLWliqn5ugwPT6C1ppLnvKqzQutts&#13;&#10;uJR3bYy2G9l67dZRP/xVgBEUgH1EcIr8gCAqZtJnPVJne5AmWHdP1frutuBhDda60LatD24Mrnls&#13;&#10;WUHAhrnYfre3ZnnYt7dw9Yutc9XtDiBu9WIZQqJWkIiEi0eQVK1+O7+dTlXarp+7NHs4eIRjSSjE&#13;&#10;+/X2G8Gt1kPOATMQtZj8HEvqOv6k6qsffr9/fVA/J7uUBMxkRRM0qY7753/9//4+Fzt9GflWXsMl&#13;&#10;2LTS5osOrejes21UWyEZuH6sDzHiDBpam07+tEFyCxAUHMbQEiLTtt33b8OJbtmaIf6h5K4iBwmQ&#13;&#10;r8o9CvjuV/c+bza90ROaum/e9Ao+7SmL7TynghGtRRzMxZxYSdjFtuPnAejZqab5PV/6rt0yiRVc&#13;&#10;J7DdtKCE5CISLUmlIVC2L9fL1DQdIvS+LvO0CiZnRh4zp9jneIdZ0KdWG8swYW1Hri6muD32wzWE&#13;&#10;nF4v10dZ4f0+XNZ9qHG3ijVAQEAEATos4ttt9bnd9TIAF2mqIOW46OXm1vESIFpC8vqxk7xmHNXJ&#13;&#10;luly7+smhbBqLcKW4bkQf1veH/YvXBwhYwbmckvtP+yjWTqK8f/4v/zvwZwr7JcdueOtpvgtTi2F&#13;&#10;18gYJz4MXEa82ek7Sku/1r96A+VyjDWN07ed3Ax/BLh/03Tc7ROH7yF0+FnqGea7mH/yhReGePMa&#13;&#10;gHwscXX+Hfsv3ydUK1WS/5D6c7DNVlKxMp0OT5/H260DZS2NtUp2H+UG53hBfu6K+9sBZetjzUyT&#13;&#10;TTTBpL6vwzpUpQYlF1+mn0JFJtm1qNrBpdQPmxySnu+U7L1cIitrzCfBrFZV+YT3r3wsHQ+Ph4xu&#13;&#10;4OLiaNxlWJbm/LON021ePIbr1SQzIyNPDPt6Spp/kgpjrAwDiqTd2V3vRo76VjdpV+YVrqYqPLMz&#13;&#10;8HxTqNTNlsSABaaysF/LRPvVz5HE7cAJvv/9sSqstkFvZ2Mi8g1a3Z0oadQAACAASURBVL4qHJSg&#13;&#10;l+rhjt62FeGnK6TsYV4fC01J31U/Rb/YFWRAJdZV1r1fJr8fajuljHgCDgfpXXGUjHaUaflJZYKW&#13;&#10;ABhMEWQ0/ShkXyhOL10HfEVqs9oLYGG61vvDntf5PmcJttlNnE6s5eGb484dGD9BS53MTFy0uaaF&#13;&#10;VFy1FKRdW0dOGQ/Aj7VfnimAEs5pvN2FtTECSmCddLgjmXv5dk2P72/Tsf/QAhO//pCAR+OgrYgX&#13;&#10;CNeJ8U7GsiJukNh8gT/6MaWlBjLYgb9TYYK/BfdA8DdCdGZjW1jB2/maJEQOcrQMH3lKXjkP7qc7&#13;&#10;cfAN3J9/6GZF0vDE26qAMZiwk/nJ2GQI4TmO5gIQwQYstz/gp/7RxfxuZq6gTXGlcFJUJQskPhkN&#13;&#10;Vf3YV6v1jEr9/xMEH8uSLAliWF2r0JGZV1XVU9PomaEB3GBFLMhvIP+BNOOCxn+FYUBYi+n3SlyR&#13;&#10;KnS4duc5MX6WENGAikBX4uoxuLAv4JlL7PFT+2UtzJ/nJqs8Fi56m2Uf49zUKxIPYhcKsALQvM7/&#13;&#10;qROlWc4avk+3NeeAxLQ1VZWdIKQ9nvz+9vVbW3RV/fw9d0FbRqX03xsqg85ug11fz1fDZLsEwONu&#13;&#10;OIMIAKQ1/kxN4Gk7iEXeKz0RAwpKVwttE/yfIlpgW9HCpg0oo0Wkt/cUo2DNyyW62TichQOqaKOj&#13;&#10;FLVgSxWrKIB1QZmgEV+yDKs3r5dJlXJeznY+ANXnyfQGIqSr0896mty8bD8IUhUXx20uqtYtkzs9&#13;&#10;PDuLHfxXraPg8YfFcNBY335q0lB45oEKorVV3HbYI1Ll6tPjf7/nIJEs4yIkXjHlMtrk695NDloc&#13;&#10;F84qFG4bJhLwEhZnR6mnDcB2An+8APj4XQ/AQqu9gG/UPMgeLUUMhKACpnAq+oo0rvAAmppT7Nbe&#13;&#10;uWnvE6dTdoGHxUCMDveJNd2kCqCojT8+iu+Fv8ZW9MfW0JtsOMNR7wZsz9kp/rbuJ4HS4ksAQZSd&#13;&#10;dYXL9e4vdHv+FvLixo/5RVLCeutBIY8u0SdRuc3zNlxH4QCSijjahF0zURvIbzA9GpVtAi5eT8Px&#13;&#10;3jNLXivQVkc9DH/q6g2FpuDJg2XVqQLSt1+KQ7mHTNBGXnO2Dea4C8eSfJZ0hsRimlZfwxLv7RLu&#13;&#10;lMWiRphsGKg46SNtf1z+wFzulgLAmaKpSE4sNxdxe4iQrHenW4efWx9sxQjuEVnGzw+1VrD40Lyp&#13;&#10;PsJCWt6aLVCkJQlmJZC3smtES29DMpe6zLiVJ56IW/M0XKvnenkP8Bb5RPwD4yLjSOS2dcUDuJ6a&#13;&#10;OFSVMh8BgFB0coO1RwtYfw/fCP0iHyF3IN48mZfFlRvAO4ry+SEVQJPZO8JEpAAUhM8Lh81xB1G7&#13;&#10;vWNF9UmUkihJh3LcONCSL2dxyEKVKlUJF7/xvF1nvQaOkfh4vWSxVy8bWC1njeAS0jvYpYSuQisB&#13;&#10;2f7dV02zAV93DdBhTwDKyrg7MQJRFcI/7K2QDFO6hxnAzHlRZgKtBwYzwQ55q/zxrRspXn1o3J5R&#13;&#10;AEBvO9+3RRsDvOVIwmY6nvEjusMhvxuVEyrI1d54WaUC28KPQzt//BWJ1oFanV8xVgSnosw6ViTP&#13;&#10;UigljwqGMO8dphB3z/0na/PH7eb5acAORiAMBCekNWIrJe+R4N2u1nigGRhWhIti2DYSKZ29Hww3&#13;&#10;pC7zzNa4LSqim5Hnc9axgczpvfAm1FJyGF7l7H26f9swb4LlKKWuY9TuHsGHhw7idB2uEXnekJ3z&#13;&#10;a/rBFSukhHH/6fmnYN/KQv9YE5931IoPmY/eIRVBH6WLqCjsQtMsnBwiA0q5upowLf50fIlYT24A&#13;&#10;m46IrpE4p1cMAALr+lGN5N5ZypSdAe6v2UrB6fvrP8qGxmgB8ilEj/oD4AetsX+ZX9ck4Kbmjeqf&#13;&#10;fKxAki7ixe89fttW1/pkWstR/cuxC6NdJ8wJ6w7SLdk2kbEJpkO1ZpS1GeteNBP3GQda3Mn1mjgM&#13;&#10;pKI93+KPGVYNI3IBU1HuO00eEb/yBdIU3GYT6At9ILhxgDzoK2DTBePLg+/hacHMIKzRnEx2Fhp7&#13;&#10;TBDNCWeQsM8AsXyDEPC6d/DH3BCE1DpFkWTFVcXp+iGIgARzABhVK9kpZ0wbjZvaP+3z/ub8dQpc&#13;&#10;DMNz0635nC068aoHjOEjmZJ36XW4kepXa21chkeJuSwKxmM2+nyDLEWQ2+Mne79rlBhHt+FN8Zo0&#13;&#10;TMdd0x0E6MG170XasisqTyivDvn7pE4tnHSXkUz+bR1iohB3mxkqhAqD2JS/MdGVSroF4fXBV9A7&#13;&#10;FEIIzMLSFMW/a8PA/Fev21MrKG2+vzDZ38MaAnxEO9OuhAWRy6UwvqHhIO5xUfVPJBK2o/cio8Em&#13;&#10;6y9CneKQkEYdsVZczRIz2VZogKmoTSHL2N4BADM9Fo/qIJfJl2WTEiiiimlmMFAZCavu172U3al8&#13;&#10;WD/udNtogoNMSZL3qKdKHUbabDVP2JuZpOCDWqMbyIZHCuhwHzUUp+F7DBGompLv5lvvS0H4mpsi&#13;&#10;AgiyRL4UsYZhU5hCt469O0AnvM68wrkWMROSao1h0b5ASxWUAISNTECZOX246nDz5+7Xg5iQGxeH&#13;&#10;w37M2NwgqmKEFNBY+xv0Ue5MTJtu1HQ5cOo4wpKgHBlF6dhocCGB5YVGOkXsSKNWkvDCiUg+W9Vl&#13;&#10;qbiDxBCxa+kFCcieTmRtjP8HYZF7a4/0Q9PgcAJKBiCm6JMiD0EUMUHGA+c+TtFLv4E4JtgmumOR&#13;&#10;S7/gF4BR0b4zIcQ/wlwER0jZPuTtjd0Qz0Jxb5rHeYsJGEHZznZyKUqk3vfqsQUCWBVQDlL50RiN&#13;&#10;lDMIuKgYLhnAy07AUtckPB7lvjQ+VzF7Eiboozoa+aU0IyZtR49sZlCBUPtEo3ktjXmjEOZlTYUn&#13;&#10;LBueQStXzeq4mXnum+bYsPxSe+3URvOxz1l/PmJiN0qycevox7jVB2xu281L34L1DsFmbxtY5n7k&#13;&#10;vSP1HkJ0UMtanK/3qsJ1WByabF5cKL9RXXH6CXiaX8Zg0EMdjPe9Z7RYZlpW1t84ihJqoQ76segj&#13;&#10;ohPCft2aZ1nU0Czi55KlO0B7ecEfjZK3ZTdBPM0Jh20PbqM0LVelHAJLJIcnZXqs5E7j6u48zzAZ&#13;&#10;XuyYkMHP97yuBWHvMC+MQ7dZLqQS6OGhMeDuf6CKWSTeV672LcwE4sd2WzZlc0kF8nqD55qJNCTW&#13;&#10;V28WiaosFBvQ4TOrVxBcyfdbOfjNAlj2XdxDQpgpaeqgNdKkAe3P2+KPCOjpSpKR1QxuK+Hq93HG&#13;&#10;//d/+T/z5uv2uNrLF3fU7+tT/SnGa8s2iqhLwpEst64AsRNR3yQjBa9Yl+cWnBKYD59dnkUd/V3j&#13;&#10;mT3V2dk+Fqxdz3uFOXHIa7djz7IRAHa0MTeOc1uXRVnx67DSjiEo7EISQbBUr7f3xOph+v7wVKhK&#13;&#10;r4MTqJL8cDv7mut1eYArBFcDLuaXRwTXe7ZV3lYscvdcoQyhFYOFE0ZZ3v/y+3bghxOqv4bxZxrh&#13;&#10;tgPet8/tsnxD7FJm8WaNKksEMOvymdZzNvyoqivZh5Nk9KFGoisCwpByJPNz2PVtEJaxnn9dFtBL&#13;&#10;fwTFa271WkHm59i3AJFC8eMtvP/SnTywSNFu0+Hbyjs1M+emFP5YnqtT8ttW56+P2Hzqq6G2p/q+&#13;&#10;LhjxuzmfCN9GV5fPcSe3/JoJ15n66z1SFBA+j5nZIFkVAw3rzOSf9Z7n6/KflJmRvSxw3A9S6M9Z&#13;&#10;q2R1yZQsdmRWkfY7gK/EEjfKFcyfE52VLeVY/Gheh9fMRJ0zCXlvi4Ym8ea+pVyXZUWgeDh2prmt&#13;&#10;2IBa1fjt729nKnBZ1tgADhmDBHHv3nDbn0KOb6l+fI4jWl3H47dtX1RRwoDfDELC848f50fyH2tY&#13;&#10;ELCKam1qh4fPQEjUq9Sn7b9PffUQLbwL7+niiXs2R9czKQpqCKK/H+Wj31lV/9N0u5QWZVp+nbak&#13;&#10;chUwTlH/lqmbHU6aVcmJbEHRSkf2e/tb/X0ElEFJVxrjKhQAeLoJ2xVUtg9qz5fn/Lz6jffcXRah&#13;&#10;ahZpj5sD6WtE3RDLWDYOQ8vBxsrD+S2H4rke/YAmlNDlfjffv67sE/cDevj0/GEu3dNPmNqP13/z&#13;&#10;1UPew064ieXhGMz6HdLsMIHC1kg57P9x+XHIwfzzLxeSmmhSuLOK40rF/e1E4dttlN3zPqOSThUv&#13;&#10;oolah/7hHsElidNub0hxB9Fv4otmIG/+RTYT+vtLILUoIBZhSBtl7eHhPszuL+LphFD+t/G5PWiW&#13;&#10;AP0x7F9Ieu2TYvHnQthXMc0hK2L5Or9tqJUrdY8E/sPsXmZ8oHAGX8+XAcUbBU813zwqqnYZ9z89&#13;&#10;/Odhi2OksOJgf5Uv4hs4IxvV93Jb3+sX/F6O4uU3sv7xr+K+krYazf/0+ZdNQ8S+IgCDFgSMqj8Z&#13;&#10;FC/bmqky5y2U4iadEfDX46PZd432n/sTHLfSYnVqN5nnNQBfJ7webnvOFIjDir+RG2YFXN27kF8y&#13;&#10;CvP8hxu/gJXfluDaMh8Ws9oX2T+YIqMu8N0I/215+6fnf5nOr3G/807G31Vc3J9//kkYzmlxXd/O&#13;&#10;9k3Y/NkFhXxdo3+/eJK7mjyZffpejuiReRH99/j5Px8vbvVcJOAqsNpzflb/0XXsNJ6nH78///xg&#13;&#10;fwaDdutOvhi2Hj1qy9NPv8hvDtSCYuZ2t1sknm+x2I3mjx2b55Xh+havD5FXNcfETxNLL9fbutTl&#13;&#10;S1M/zv47alME3vgrobRrHjce0O04uOGKvpXmVPFwC/Fbxghu/lp0Vdm25HJFgObiQVTXbURXUleb&#13;&#10;rJn+To9Ha2B00g0f8JG7rFlJHotyug00EZDkqY5m2lkUkvUFMZih1Zu2/fTJ02zk1+/+dPo0P2Nb&#13;&#10;8z7gsfPfgymevxyRG68VF7+8vcZnzEBbeJyHMB9rOMfOEzXS+6dW/fH+77ghB1L+JfmHsvsCinQA&#13;&#10;actuy/sAj3f6Cq5IyOJ8nhNfQp5zZnAePpKTjRX9w3i1uWIUHp7Ueke3OLUFlzooWYBEIyg89F2X&#13;&#10;0Q7IhMIjPcALZPh1MkU0n798Gt9fg1mqxJ6qJzeFAjDIx75o9esmUPVhRud25Gc1BPSpXEdozmXP&#13;&#10;wxWzHQA3rLf7JoVAiGR9oy8itvLD2c9FeWOUDrT5CoZ6ED/REd9E6MVwBdrQSJY6c3CEQn39OB9k&#13;&#10;m+5veTU1Lhj5+Hx8htnGyjCISkx7UtxSPpiYQwKQ7Ejch2/c82dx0nAdzz4BxVHLZleLGthcraYW&#13;&#10;KMc43y/ZM4ynXODYVi7z+rfYCQbeB0aUJKQpOD2HVcxgtS+k23Ogf7wJENu+UDXGAensxEun+y+T&#13;&#10;WyNYDox3kzlRmu4jL+VwHX2Brmwz1xexF9BXQj4t6475WNakWFIWUy0bvfINlkWwKqU///w8J3Ep&#13;&#10;HTCpsELMOT/WkDGL8q+WESFAV2dXTO++SBXzWEd/1ytU3BHil1n6NvmMM8kLrspunZaZU7XjgENs&#13;&#10;nBMPcrMAHP44EzTZ0k5pX/x9mACqcQEX52XDmfdhERUEKceHOF3vNBFZbhNRRMrj4Xn94dddie5P&#13;&#10;evyer5gyyU4HVy2Gg8VtXHIosEzHmCnCEpZTvx8PqDZUVF6sw7sAm+D/Wjw00OHP8tkPbnp3xy/N&#13;&#10;2X2X5cF7UNatGwr4yXGG9G1cK1oDxBMUUNxAqjMgAomuGM6ekQOtqIfTdZoBbldXdEcx3nfnFBPP&#13;&#10;bIoTQoJhoz8eeZv5cdlnQmwSMHHAH9S9SstqryF0P//qp2/fltipxpyHHbp9PDdMtlKVZTRxoIWf&#13;&#10;pjmUf5qN9clWuK1/Q0khSwDtff5DPpRN9ltHPqMT+/eP16eC2DKe131JKs6cHHDRlAIRdBjjamIi&#13;&#10;DhQnVQE4ImjOJfl8yCEtb+ffj/UTAjhtfP/AoCbLbT89vOwuygeESbXuDrfwRDSwYbv4NZ+VATP0&#13;&#10;5zL1d3HPKG37b6duW++8/jTFhT+T1DqetgdJEKl70d6vt6gjUQ5kXnN8FBTyUO6Jk+oyh/Kf8c7M&#13;&#10;qJdCqKceogIYvOsz8widyiov4yfNKi8cLt9JDYrzGuI9rj+pQ9kwpIrfz3eCJMdIB00qXMZlyAXB&#13;&#10;5VPzZbf6wONw+UqKdYbe+2B2r+55eWZYOzpu9oGJuBHsoh+lE+BYsbYRUKKPlUR4fz0/Jf8ep4rj&#13;&#10;ltBBMeFCMEYiXm1Xv3yCmc/b3EiLzAan9VbRp3t5KBrjbUf1DmJX9GDHQX/gXQWFbSd+aaoxWth3&#13;&#10;rzf3Yt6UqiYDioJUn8rbdt3A/ji0jazUDfZXFf4pPBen28dHKQNMx4TAfb77+sm+3hXm68fwS4Pk&#13;&#10;Fdlt9yTLFWz3qzWWrZ/R+v+VbUufH89fHbyKALwvhvVFMsNBBIpSjfQp67DdWJnRctxXmyGkW6jA&#13;&#10;hwi+Z2raHUkjoGBP+dA+d4fTvoV5sWcMWig+e/5t2e6Hak/ZbfYYS3ebSB3r/8BnL+VsfbDB7+hz&#13;&#10;gSkdvl1EX+gdZ8JF2axbtO67pLxQld+4+JfmL398feqfUns/X7tlxgvdDu80OtQcn4iL6rkEWn9W&#13;&#10;5X3af5q1dnYMHldGsBJT+tWNIqjrdDPY1eATT0Ncd5lgqssPGIFEW1y/ZvRL9YuZco1devqEgkIj&#13;&#10;ITivjLakeALynibckwXhmTJlSF0Vet0P/YMDUTr2TE5QA9Q/lY4XAzgcxErtOm/6YyrwZ4e/9rVE&#13;&#10;OI+Tmg3f0BF/CzaZ6zaKg0Bv1fZTcQurA/4ATvcz5Lh9e59RTzc9mXn6qal/gEkRJEFaMBD1Emp/&#13;&#10;R5OG7/l3qxkKrSir1rzf4u482mHFZrAvdDsCVT4+6903ZWMqLQeWCIoMpKKCUbsY9O4eeWEDXkGW&#13;&#10;vQ76oyJlnuhRqt2tox36LwVLAnZhmXevo3/yGQbgcr7VE80xpxxAK0n7K2WQTd/WVsuLVLxQmAQ8&#13;&#10;7GmLFJJAyRO1etuYqtrlj8vj5rQXmyyfSx/GjmPhzWvaVheud8Nn+VX/qNARvCOSxm31SpXG+gn9&#13;&#10;ePH/824tVgj/r//l/4pE+AiHfcklwgJuyw1lLIruPqx1W/sA52VL1HiyRw9tDqgQu/PJK49MpsYR&#13;&#10;Pg0blaqqy7Q4Tz0KdJmsesZEYRN0BYTXQ9uWAHsMue5Y8Ns6XHFbLNsaI8yARZQcChBlWRKys5AS&#13;&#10;EFR6Ahndx+ux4bvNbrOSYE6o6OXkZo9QweTscdVXy3YzXkuKRdFkwEkEv7U/e6NNcqdKTOsCGPco&#13;&#10;+3VzuxOiCev9cHr4+HHRG8jWve/DY920UCAGUoSwhBvUevJUcht1mZW5jIBRUHI7r5BwEsnwNola&#13;&#10;WrfIviVlWdR5c3hY0pGl21nvJhAsCCBN+2lcd2ssU/RUUqH428crYPC5ruN1RNd0Xq+CM1GVlafQ&#13;&#10;ktkZcaqHfeAtWUcHo2o7Xp06EyPksCkaylny8dQWy3JNcS0V0dsNFU+MCUGSeED7cMGl+GG2GhHn&#13;&#10;g3H5qF5IQWQBWoUNKE9/ZgHk3XlQsTL3++Y5awJMzjiEQQhR9rUzSyXJMi3cA5woI9zM88vTn7NL&#13;&#10;kvB1DYyWADJzuRJOtV2Ewi55FliA3oZZQhMpJxA/95/nacG5QIhSo+1mIQMOh/VmXUg66G3bE4EU&#13;&#10;VZuzxlpF7eHz5+Qzv9lryOu6YwgY8dqKzfiAAHBbU2ftg5A1CBDKwCp6ex8IbqOLdclFFJRmgLz1&#13;&#10;e0EVWWZVS4gy8Q5TVNDUKzYJHJNz6+Kie58myJjZ00NfL+MAcdzcujvLqVySX0lwacqUhJgMnDk7&#13;&#10;mT3kzMsEY1RF01QHkUDClt1vg2TqOl293lAMQJLy9GjtIPJs805gyZMqUhED2ueIyqp+eoQuffv+&#13;&#10;48vxMZpU80ZgDrSra/72fWraE8VsdWeycmtSBAmhk0MJo4q4DBIAkGYA9vOYBWAEQRi6rrpetENo&#13;&#10;y2a2g0D1Nt8kJ6SQGWVOqtvouhJPy5IxbriMmTBA79MqT6cNAqQIJNlAi3J4KBq/jKmS0VgFSIya&#13;&#10;SlKfKiTQepuyK0kkR9XdhiFDR2mqMK0JCRhmSmRSwafuSS362orK7bpm5Pv3t5ClR/b384+IIacM&#13;&#10;Jl+w6BUtd4gySgAyhCQGASQfclPj7WPjnLsM9/MMMWRlMZqEPHZGt12x7oviFa8KAKLixmkYUqrK&#13;&#10;fnJ3LFLRMAnrolZb3DUwPixhgRGiNYfdu7CaTdumOzAPx3GQZTnPuXvqQ073+7b6+3UyguPnQ+89&#13;&#10;b3E3L9q7ePryiImf93dUq7bqgSPLbS06+u3jgggDMLl9l5Qeuw74eV2GhG35dMgLHsUEN8g1EZHD&#13;&#10;Q44xzuPAA79uZ5eh9oBVxC+zxNWa8xNrXMSB0CJBCPOmXY44I3isGz0nVfTvyx+Sq83qZEHdP6zz&#13;&#10;tq0TJslsVhSgUNQZRgEQlDQci8RxF10y12HA5cG5bRmnWgmGiwTpHh31TG9bhChxyCFETj00fdDb&#13;&#10;dTTBxpopmsiyz4LJELw3+qFj99utbbsh7np8283+9Py43P64j3dofZoMJbAQ3XJbze0ikgQARu8T&#13;&#10;dWUZbdBcEbAjr884730rr+/Xvj6FHd52CSWkq8vXfSKp5NhZk1PMkdfPFSMie4wPvVnNz8cnnmBW&#13;&#10;MEsMBe7hki0B0UkpcIRdfYw5eJycyyGm4ANGJjgIXeoKOXrrI/Awx+wox7v2erMYk+yR9aGo5L5s&#13;&#10;OW/ztuxBG1VykFHGKeEMaxM8Z6zqZIh8H6cCU4Rc0XeYYEYlqirGShsiE5yv846ZhIDBkCioi+jW&#13;&#10;OWfRPHQW5zVYC0mybteLkIwARBJr6gJTuyO0xzQFnwgv2MttWDKj47oyQddkiWLABEwZpZQplgGC&#13;&#10;CQGUV7sAhtbdAkBJBKnMgEkqyqKkGhmi2KQHtvNl3ZwBzkObYc5oGbWgLJUwRTJu3kHCBMycbT5M&#13;&#10;l6s3K2HZhgHYIHHq+9pdTeYxSy66bjFbhZXDgJS1iFCHjdEA05pVRt5aYxQpU8EFFn1ZEWiz2TwJ&#13;&#10;M9HLkG/3Hx1WebG85B/7ChExbgcoXIz/48fEmFBlYILdhkmiYgyby5GViiWeErTZJpxI8olngwIr&#13;&#10;FIujLAXlXL/PnGIKA8mr6mu7n5vjoyxPFaXZwpQYY8mH6FwglKWc9kQ5Ihg7jjlmEhAyh5iXBZFw&#13;&#10;Pf/e1g8JWB3d6n2GpmSV134Zd4ZF2qaIvUE26xQD26zVDMQcaUECirEk9jYF4/W+zgl8KgoX9aFv&#13;&#10;9H3MScAEYzYZaL3ZlIASLcgegaTNHIAxJEav9/td0jZxttm4zKns++iIACVw5w1iiTFzgdQSZgm0&#13;&#10;aSg2IA96YwoE5KIhLsaEwPlte+jbihb+tpXU1KJet80T+PmnTmDhJjhfYskDTjw7aWHW21hwG+MA&#13;&#10;Cf7YdTYhrxoZGzay79u2m0BdkhgxXDgJVChUlwGhNGKYvQ/rrgENztNCKgbSPCzEhEN9NB4vwx0G&#13;&#10;rlA9kh1PhFGOMCgYk7I0XnOFp+u43TIMDPOYN795z/vyUFb3caC88DoRu0tGvR0JT/uOUhAYZpj9&#13;&#10;uFroXHDrBvKUQmSYKIXqDD1NaJ/MuWQlVTaumm7BcxiNawRLMIMcg4HIkRKLHSW9a2ui3Tdn4bTM&#13;&#10;lGaBs2q5KhmN4u3+DhEkIFtKKOJlWxm7FzlExzPAo95UzjoZIjm2sFCcxPDYN5P2M7LQw0KdcoJt&#13;&#10;WV+nXSPOMf5wo05Wr5oVlAh4aEQjBSAEwwhAhJUIBpT1wdhcYE+VKAVuKL2mrWkLKbBSRUTR5IWo&#13;&#10;rIMJgCzO06aiIckSI4Ezof42Awr27d4SlrJFRQEVB8D6laOAJaWLc5klXqrZO1bmGCElVIcAlcw5&#13;&#10;lkS4yQmGMuLDEiDcSCGwwvMytEQxzsq2tWTjR2U9TjuKmbY1QMC8HPp7nLooCl5goAAT033ITAIl&#13;&#10;IaYAe2cGQiWRkVYycIB3ykqhXeqPT85cP+ZJCqY4DojTgLdZZ0X2WZdKHp4O83XknZCVJBAETD8f&#13;&#10;P6+rTR4WD72ZdcMUxigGixN2Jrh4U0WRExiHGyNc67GrWrcbS+JLpfqS40Bmb4pDe758eEGmb29K&#13;&#10;sGH5YLHyhCbJI4EJx7hFFzIHtJI1pul4qrc1ZpISIqptwnIlAvCYCsjakxq+fihKCcUFRPp+lwyv&#13;&#10;ODIIScbBh4ygib4ACs+Z0nSZ16KQLuwJ4+BtiBaG+G34piDgKQ6j7gpZqqrrjz4GACgMisaCVwym&#13;&#10;kL2XBGzAt90hemhCUsQ1VBSZh8VhRrPdBUHZ275sUMxJA4A0s4yFMhPEabHrUJVNtrZnBZWwKFC6&#13;&#10;RVoSl12JC50MxonRgAMb3bTuG2YEx1BgnGjCAvktkEw5VqKugTaAs0hg9AklJpGEu3EAMMozoR7C&#13;&#10;pC1DFoKiaj9Vkuu7K2jnYhr0DAnwMAEPh3CPWxaeUuiwots6xwx5BBkSLqrAvCzkFtwWXSIlFlU2&#13;&#10;EHgQtmv91NhxFZklWZdSlooA79s/dxxzTgUsMMoW5iQoYQWZV5eUVweO/5f/7f+dFn3ojilD/DMN&#13;&#10;dnnuyvEjVP0nxum63RjrXn55fhu/0jrbxZFSGYhWBzmqM3f9k3zfd7PitmvsNtCkVr9QpJzPM/ug&#13;&#10;AstSoIt/eFDzdgM0mC3OR+z10nF5pwYHiDBPmWccUQXv050r0LsXVhe0V+g8T94waE8NXndxrHny&#13;&#10;sVCVq1P//HDftjRPN8dd2A6d5IoN94tz0O0QR+x+v1LFU0F/lWzE2GeUuOdrELLdLa3oJpWaR183&#13;&#10;X5Cx9U9q+nYpLZvp5pwrnxunyDN72s2sCgRGBF3SOKWapOvWtL1fogjyzpaXz71DMBMa8jTOaVlQ&#13;&#10;5Qaf+311CFAqitvgYkwvpycLVxG3dV8BwVKyz1ihaS9AC1VOBL+PQ6vleF4NzfRR6bwght2O3Eow&#13;&#10;17ypEkYBb9mAGFK0gSBH6XpoCz2NBrpZlwzHvkoXOCVvDIiki4JANQAAIABJREFUq+BtSYAJddiH&#13;&#10;bOVCkmkhuGIR6uvug4EQZqh8kyMLlopOQAhCdrVo7+kmMUh6g5l+4odlXIZx4JDjXIAA3G6I7PY9&#13;&#10;zLN9gHAGmyhIioZRQGO/2zGA6eWZLQbWvP/7f31lJHnACRHS3GEkFgZLEAulIQuAgAGKBdsireqq&#13;&#10;LosWm50W62LUzZrmSCAQDClGAj5QKXa/y7gnMBCiMChAYn8b/ptsVR16op70PjUKpyGbOBMGtdva&#13;&#10;ACHKPtiqVGJdZ6B7Rd00LCeBY+QhG+fCSRKsiOMZzp8eHqlAEcXF+Wgy7OTMLBC7caEWNSqxwgfn&#13;&#10;YIysStbH50Rd4ms0qZdP0aVSVLACOMWn/uixeU8ZuduvNRx9UOyZWeY+NsJLJltH8Pu21qIQIWTj&#13;&#10;CFVgIwKgjlIDtrb9U4o5aydfoBieKadEgmUSWwSEttJuLmFC6DjfP3dPvOLTeBUSui0G1EKBs0hA&#13;&#10;7WhS0WsIoxZeryFvkgJxHv4qq4qXNQecWPRxvUNZTHndMMUMcozVzwXcHbzsStGbW09FcxTtzZ4J&#13;&#10;R+2pmfWcdqhHIjPXl4lWCCKPkTWXgQZICjF6a++h6tiqr20vyRCsHaQoApICFrFLuOApxWSgwOGh&#13;&#10;RXeCyjcjZLH7NL79SHlru8O2h7IJ3BW7NpDKwuHMqcUAwNIPpihYyLOPmFdtyu6hV34+GyDsHlAW&#13;&#10;Xg1EZCzAel4wVbSmjsbHtkFOWgx2lnMIdZKYCUSkCknVlUcwmmIhgzbR7kh9yikoHD3ezV1LsKC+&#13;&#10;e1CcB2JXc21O5N3FeHMFKWlS8OSGezyeer3fkw/Px0/JT37/1heHvUHlQw+/Rvvk6I4KzZOld/gu&#13;&#10;KIUxzisg3PCytYkmtJSgMluKNWk13WIcXKjXtBEbA6JAeahVLI1Fw+5oqxmpEkTUIY/KFANnQCAY&#13;&#10;YCoUwSkA2inC7XQrk6ap+3f33/qHE8h8B1Rvq1n2jIx/jxGDXEC9sApBi5NmoYSqCQ92ncoCfayZ&#13;&#10;ZVJDygGcjEMIyULw5E9HPg7zOm1rkWicAUwIpEcFvYe9LHHkIPm4R2TAsWvznry1glNyFJ000zog&#13;&#10;Tir8rNAPBDaa0OYyA0VLTxt7cmA4kQqPAR2bHGaE4OdPT9uCz/O7swlmcfZbx1QTcA55oCMpuIm+&#13;&#10;J9MRPVqnbY56mnlUBviduofmcbgPFCEIFoiOQa84byZB0jwN07VpaGKwladt3QlhcU+QABe3uixy&#13;&#10;9KIuoKLwcDohNoxbTNzBuivLRQ+sivNctMm7ZVcd1TgKUZk93QGMOhJCYU6V30dA+0oIGYGh2b/j&#13;&#10;4CJpfIkCRQ7mYXC1QlJybyyldDo7iHSA9zm3mqbIaY706/9YRFuJY4Vy3FCs+iomz3ZvLGElvS3n&#13;&#10;lMkyLKLkTCLW15yqbDFDcOQGYGFtBnAFjdRp7w/F/o/VJ2F8Fm3HuBxva8sPRYUtdpAUnkipOo/1&#13;&#10;bM1m/a/9875emMp1j6VhKRrjjTTFItdAiIXEBcstSFwUDw/YzpvXgrjnXrzr21PZb9NCsIJVwSDc&#13;&#10;71fgb3bayIMyPQ43/OlYEZPC5vhjnZncta07hVs67RCjQwS2ae26axMBXlloUMJw2jVzlCjMCo4Z&#13;&#10;xsAZ4FDFCeWfj2DaVgBpuefZGuxHBQetyqrM2sIQSrWu2xbq0ycUp/N9jzkjjBMJ1qp1u8kqstDK&#13;&#10;Qi4hvi3rE6eUeBDuCTwUPdhjQKIqRb59vShRM1bGJTSlIyVBJU0ztIkSIXYceUkTAR4mX0d6jRSj&#13;&#10;qirfEiiXW/Qu+RS2hctHuzvRxKYurYuEC7jgiG0IG1OAkAgORVw3ulhWdJdk1yWjdDDAmCWVuETu&#13;&#10;7UZZmKYmR90U/gKI3UU0C0ORIcjTfb+VuSOSI4biWjk/wDVWjmjzWkDB2iLWHNjbQ/nsV8bz4dMJ&#13;&#10;zFefTGO4UWgty9wd8OoyKF/QbtsMasKcoxDhCCg77BaizWo+F/1nNY7briPke4mUj6k7nLxbIW9Q&#13;&#10;ChIlZ9GL6N3q7jcra1WQmni6HVwxlAhDXlFzmRDlm54h9hXviOsr0WFl3eI8BbghZE2HlyeOpJt8&#13;&#10;UUXhXNFwR2xX/clpBJMPeqGyAck9fervegdPPeQcMXk1b8wiBxYgTRFr2i7SglaTK8oCAjPeeStD&#13;&#10;RG6KNWjMdp9S4KxYtasq4XVua9lKlHYwgTNAoYB94AjndCiVqZhfcoj2t9++7Oez26hqmtHrEyQj&#13;&#10;tJARtVCKHYeZ4riT0sPoDG7az9DYnJOjStMi+0U8tas3wcQt721JeNqdD3YzlCFeMI/yrgGAAuGS&#13;&#10;pVlWMExL4eG9wV2rUtjSZvCJZeI2O9D6EHSag7McVwEldiuaHsHi8u0VId+UqMPFDP0abHmond22&#13;&#10;V1UIbrdZ14hQyNvm63DrcYZMTNNkKL3rsSACzqkhaklzhkqUzzlOt3Df7coJrgnlZWucc/JsRJ00&#13;&#10;IgtVxx6gDxJcXnfN9GdxWCcnSPs6zCb5oj8NessopLiAMNfNYyDBQH+3A/2gsOURkOt9cu4DyQaD&#13;&#10;GMzigTCrk7Lb83SiLVbkY7lwqCwLhKDxfN5BHu6OIFGS6m+v3yoqeUookbrBBDO9O3kMwTC9zP/h&#13;&#10;1y/TdK1liVKex3mI4QQtzWa+wHeqAQQc4EXhZ883O+Amgrt8zTlTJKXAgoY9CKGqiKiSu10StIvO&#13;&#10;u3Fl3zEl6HY5PFV2XKnHEYzCM07QaNbOpPF+ndYxtGUVwrZrSFl24fD52Z3NI6i1MD6LmG2CmjAl&#13;&#10;JB3Xa1c2qAg1JVFvBB+IM9q4cVsBycBWwPG4Y0AnDGByDorkKbtfJgWLVLNfK0p0hhtAEBxO3T4P&#13;&#10;XVnqZaYZZh+Dgf/0qdnvCYXGZG80QBBP44QSlDgR4qfL1zo93MEoSil29PLPP433164myRa5DFwJ&#13;&#10;LriA5PHUXOcLoxAEWrDObCFLKBK6rSNSNFti15TW/aUpbyFwKh1EqmvtNFY4zxti1YsKPhqMojDY&#13;&#10;Iw6xEonzCqhQhf1j7qFc9VVKCgkbt0CtZ6K6jqs6Yu1toJC3xUULpCHJJHv/KPImEg7Ij+7HtCNo&#13;&#10;ox8RAL7PBNDr+RILUUATneUY2xiuYYzcQx7w//G//z8ChJqgNadw6/KcscsC+w/4Kri/vP1DVeT+&#13;&#10;6ogtpHvMdgY5C0baUZ86jIO9vw41Uy8H4Bm7IWXEwK+VlAJJ1wSEU/XxEenRmQ+IqVq1DwvogcQG&#13;&#10;FqpH0bthrwvM6YriAi/8l+r5AKYf7I/iwN7eXpc1fo4lJNRxueiP4wMC3Hls9Ab/+vH3CHNNXw7j&#13;&#10;WHOot9nSTsgLJSUjjTJS4JF3ePL3YKrNb976R9rc4U4KgQVyvAQTrPoq0OWr2V9eCxmpc67kNJ40&#13;&#10;yTvdpzHku1stQZVNH583EElvD5r7becIw7Iibmf5vMXApy1sq6U4NqWxVUhbxDIl6rOonj7+VlKx&#13;&#10;zEF3ZJiLSpyYZSW8GdpdxjWcfjzoh7wRN2P0Z/6cM9s8+rHfsX04njKY24dE7wr7lfhoU8A4Uu4i&#13;&#10;vL3jI/W1CdbFFaeTZ1CgqIdbhZs6dX4BXPI1khJn8+NvgtyqjCIBlxQ5e1ZbCAb6lFuAu3ajfd75&#13;&#10;Iu4iLrakKm7V2/K3hsoC0H8EmNA4OdN0p3gmq4C49KJ3cmZUgEQcg357wm4NJ/ZwzlP6MUcA29Pn&#13;&#10;i4GPik3p0vyZqx8SZMwzXnH3qgb6DFIxyu8vZbfHxf5yehlRfN5Xgm+BfHfpaV/+2imANLrxrUDu&#13;&#10;xOD9j6lUbt8yZZ+K4n0Mj5V4AFMET5aKx3nyXTgsl1XhhPJ6A2nvWTL+BETeZP1bsjQuIDr2CJtq&#13;&#10;zuocq3hGCGKLTQqEJaoyRl5vRYmTvW9DorEe82g94pBQsK+656UIyUQMd3D/+l4DqvZwPXFEIAjE&#13;&#10;vx4g00bhUcAZEgTwp8PDfTyXS41CY8CTw3pdXQTa5jvqg786UXihtDEf21QT1pZVlIsbwHwvTHk9&#13;&#10;7dkDjJBgPOS3H7MuwVJBS7//vJSVj/EALQkwzY9Fvt47uBfcErImvUrQDiw5stno67GYMIgVoLhh&#13;&#10;o/YrZYX+KuQ/Y364LD6lqYQE41iXPN4l+ZedrCt+nwf3KlGVcskSOUnPSb7e30p5vIJynowAvKYn&#13;&#10;/Vm3EPQa/tf1L+pQGwSb8sEU1+gs33PdolBllFnexLSpgkOVFdrhq/CLFzaJny9zDgFUxd/2Db/x&#13;&#10;v28eFliV6QAKK9sMYikSi2AviGGek5fw7eoZsgIF4ERaOKXRIFLw5Y8/ZMnP6/11LtXMHwos/Nv1&#13;&#10;SNmWD7PApFjyq6hFxkhsq6lqWfCwr43AAm9JSEuLr2QJMGRrElsXXWPly09R2jxWM82Y7vLLk9DT&#13;&#10;76nZLuS90itGZN2Q4kAl4XPakre1+TwdgdlJsHv1E1tH5Hja5IS5c2N0HpTL+H05PD5f4U6JTQ6H&#13;&#10;nFlZBJFsWEkVE7smAO27Z1igfN8jgN4+cjJhULAW4SGCv9vqi6og0vsTpndBMcTztqKBKF6DsMew&#13;&#10;CEe1xaykjli6BLzlOzLmuaSrJVXjtPV+Vfe6oahSkB9KEMqYMPeSl4bsIsOMUW5onPI8xHTxLO7C&#13;&#10;BPox+0Duhp4qeMgfcC/VHz8oYHXVd9b8kOEl0GYA+OQgKw7B5cvGgaq1jqVSa3MVo6pKtm0fm+6T&#13;&#10;uzXV4/l1zLVO48O6CdBlpw+8bq9uY4UWuyPc0Me4pchiNiQP2JZuIqQoRSVMJ8uLyIbE1UUpaq48&#13;&#10;LTdg14f3+hUktHxfeoB/sInxOunivNacAAmmpuA1QiZPO9MutxnOsEJGwdOuLqNliiCZTzZBDiyJ&#13;&#10;AoQqPWw+waKYZ/1lYj5ry3WzgrVQhrLzHlo4NOpKxW4Vl92DzxpLRzdDWQl222SWRADZotVXQW79&#13;&#10;9W3bLSOuUj/+bTwW3f9PEHztyJIkCGI1rVyGR0TqK0p178wuMLsAQYBvJF/5G3zgj/AX+FVcgLPc&#13;&#10;5nRPV3XVlZkZGRGu3bQZzykBEyUNhy3CWQqDwhMJWWZaxmIs8bhlVexLO98+tMRZdNVml0WswjBV&#13;&#10;KYl4v91oAOA6u0e7Il4oKjmQGJ3GYQwZJfJKX3PBOZVY2J6T98bT0eAyo8fUABQ8NYO9HjsF7Ljq&#13;&#10;fRm3MlMZYr+Y64EXUojkD+AYmyVrSpcKxCmpPGGzq2gLm2nwzjHAUtQxUzLO09EsrvERsAy6WCz6&#13;&#10;ZT3uj+tMWVsv+lrdUuHry41gTM5/vKpJclBBC9uiGVKocF+ytPkyztcYISQkgwWGmm9874uVbOXB&#13;&#10;K0JZ4uSFZ3RJKUYAwEZkJJWHes6IL6vdMAfXM1fUV6xcrzZxJuRx8KFPCz/aGXnPMNss2dVYpsC2&#13;&#10;fTzOEdTHncXJXvPr5QVmr3DclMNcqfJWx7h3kww8DaEcuinQghNJTNaF52pdNYM5teA8TR6H0ih+&#13;&#10;hRBIDwUg54hoxgkh0Ge47lJWoq7ayYIdFX7bsko2MZ3A97G/JaBbG0DRKUx8hpEhZDHNtebPO16V&#13;&#10;NIbtpGgsGrLAIcB9F2zg5CJx9HHfDIHzkxctEMRBhatG3craujwv9iI7RzbutQEwleZ2axGKmK/J&#13;&#10;L8ernwyJb/E8YBAqnmokJjDkhxB21rXZ432fQMaXlPuGYAKgyqwh+EV1lLENWGuvrHVzroEyl5KK&#13;&#10;nlMX3RsuuBWTKJmNMVCoj/xEjFR49DnTlIXJqxiIhsf2NUYimKCRyBjAUuVi83bbrqratK1Lx26N&#13;&#10;sP7b4nxCK28siQURyFiW3O6aXEl7SJV2tUGZs4DQzL8gEUKxmH3MEyYOZY46aW/1jFJ7+Pw2bDgz&#13;&#10;izhVq4ne2UBY5vXbGhmpoT0VnFGErEei2kMKz+PruuN2MXV12GZdOZP4qtVw+B3DyrtkACPLmeJW&#13;&#10;LilajKdZVvKCsgOIWcADERsARaId62js22KIac0WtAnJYTZtfjoV5QiLIiPQ6k3LRobru3aPzWTC&#13;&#10;GLh2I/gOs85+ARjDRdqMppyKLtHV7ACLLjw7g1VnSS22hNi0x3BvHED4ZYbbJbqTrruylIJB/Iyw&#13;&#10;CG0wUNHK+muqOEwXka6weYiw9dAs4XsVttkTxgWMSZJZCpSpx8gModgSkl1FYOgoydG5sJyV5ET0&#13;&#10;ek4EufWbBK5hqZhD2jtksErtuGXUAg2dhitdI8sor/ZmwBZEk7C4eZ9Nn+H75TIfZClaf9aBYkvA&#13;&#10;oN5RpetV60AI8ogDK+CgzM2bACEGBiA0yQwCzLiGncxBGmzSZCtTPrhrnujTrQDrDF4hboeBALZC&#13;&#10;tqcw6v4tqMcYRkAzrxkb5fdmWiWskjw6FgJaAa0nEN5/9xmETVpx/Ehc1FPB6c5PLnvBEbkE/6jH&#13;&#10;NaR0uKcEsGEHkv/89Xtdr54ziGsGxenHS/1tDlOfWJIxiG7LLRNEdAdDPah8N9dcgBGM6zHAb5mn&#13;&#10;VEpizLjPLbXmoMiVkYzVENwI3XFYrrXHjTIgrwygokq8L/cTcnVE0KEMqKw9EkUGSsOp+13NYWHF&#13;&#10;XK03k+5XsqtPIBZuYbKJuCxMeY4wUEyq7OJUHQxe1y5w2xwnVp6jcsV7iud71RWAXS3PIIQ5cV8F&#13;&#10;2ptZoonYb/r7Ui7pO5DkMl+wQn0mhmUurlcdM8DYEeuK4wfhSHgLE0VVaF5KRtavZ8r/PMTMJV2n&#13;&#10;T9EMGboI7bpmwIsG83S6iG1xoBWgjYEV+Aq7n4DzcB7mVpStojTXX93zxG44UcszlMUaMaMMI5pU&#13;&#10;dmeHGYqFlxRSjfiiZEkXN9yK2OEhq+K0BUPEmJASa8dv+AqPscb/2//6f2jm4T1/E8F8ehE1DiKZ&#13;&#10;lVImBmBv/8tP0wVvNkqOKbTg+Eji+FhaQ8fnCypvKrln62LmCxqmTTFCh7DCXAtE1kU+PZwuX7om&#13;&#10;HXaSmd0Il16u77qHef0dCt+bs3ou19IURxmEvVIuQeVAXmaTI+r7BTDWlWpqnfVmerk+qNuNINTt&#13;&#10;XqKWbL7hP+7lYblu6Ba/DgmiJ9HpwrPKEvrWBzX4NgSP9StoijeD7uvmJuvTUt5Tjgkz2K85kEvQ&#13;&#10;vlQdTqC68q6aHLzCvOfv9LAylL2ZagL2EBoshtgDauV9Jq8yo1RVGsIvNb2PZcQYMgC9zAK3x+Lj&#13;&#10;H+7NrjuZQZcCvmv78hhAqpADF53KrVaVNTDJsof08OHj6ddtKd1V97f3TdGbFRufwWL8zb5M10k7&#13;&#10;x5vGOVuTd2bDc7/gU5U0xbngLBS4ySLPaCscvAqsA9CeUMTIgeCK+U30IJ8Aon/6p5aE34SjmVUL&#13;&#10;RvUAdQ9ibItGQ0Ej6MfNmiAcTdzk2sbj6y15oARmHvnYsSUfVZH1EDAlNzl5rAeMRJmg3u2wM+Ad&#13;&#10;xwVOEcxG0rJuMs4EoPGazQJIFtPL0tc5gOX4YT+voyqonAr4qSz4+d9eQF11+2736ftnyirYVRNO&#13;&#10;eZJmjXMfi6rioMi93eG6qdWSAWrYW3ip6HbVBgmxwkwZfWdmdHkL6vrYhAQ9kO2PDEiqjA5TJlYB&#13;&#10;fGGzjhrkAECD8tYvt+2x3itzuvy5e3rLA6lvri7OhN0x+OXXvqrqmF3K9vGfd2ld2JIoqGUByjtw&#13;&#10;HcIy0fKundBcCXFah2xnRaNd18Sj4nkvM/YOhYCpAro5AJ3wsMJvidfFqJFBEnfr1hozQVF8e52Q&#13;&#10;KWkLju+6S6/jvvJ0hbnfMLnM54dfakOf581HWxQR30TJoJungCUneHR6oaT8/fvMHolN8IoW9q71&#13;&#10;6rWci3Xwx8MPF339Wf+JGSA5mVOMhaGPhmX1j/mzEPamjAwqKYjGdMEc6muJmRswY3dE7ZHXCvTe&#13;&#10;wRGx57SRH3fTxdyVtzkBQOhN+IRegSrEGxh+KH8B2IjW6ZD96w/QFmYKC7vEaWZJRk0KvOWWeuyv&#13;&#10;7vquRktySsGpvv9jGrAjH/DRN6RMqJGcQ9SXFskawQx8Yqld/5aP8N6kv2FBo5l+OXb/povjkAaf&#13;&#10;yf1tebUffmJfXq46V76OdxVJAr0a3c3MRLm1R9LnpX8jEQIbU2FyVyzfr/Uq0gpPGfhMl0kDQ0sP&#13;&#10;lLH0EvJ9PAb/P7Z3365K2ZpBUuzxa2A3N2robYXvz68XS3iUhUC42tpIUirCzaX8zQ1qpwjDEbC1&#13;&#10;iTxCsYTXGzW8+LK4JyO4uX0AFnS87l0PLu6+/HH7Tjd7yvXHNTpWMbTt0SwYrTA8+MO6lyK+XPhD&#13;&#10;FQQRmYIRyxN2YcVhK0RcVlD71xYHV6bTdytrVXQtkHdfX/4dRFDAlh+3V7DW9TH3dBuXYKaOlqC3&#13;&#10;8j7FOKMYvdauWt7MW/PhgIZwtt8OVSF0PIPVwjoFeFCNHYamaVzwP0k/XXvIw8osWb7+UndzOodd&#13;&#10;bHiXBxpBAiQDLs/nNyZ4mT2tAq3AnCd+vlvgSkSJcYVo34kP+rSxKdMS2JdJQFAe2sjeGlHqkz4w&#13;&#10;kPzCcTP09ID0NwkZxHes1OhuF0Pa9Micv6hSHSKgG10DVesypLQeGroDH8I23tzjU9UdGoIZ1mGr&#13;&#10;0jWE6/Hx1veXlwuBGXZ17UrIto4GIGI03+d35T0OeRtmm3tF5YHu/lDhQJO2WtEKMfvr6+n4dL+v&#13;&#10;9+lgkPcIBVly7yS1RQwNaRHeop9WGqFYIezLomuffT/udYV+WJahHz/Dy5FgWpHWnWD3P+wWYz99&#13;&#10;7ZtW7a/Pla1Q30Q/gn/mfTgFbsPg/7kTys5olmsagAbT67qD6EscUCE0JYb0++hkBD8/Pr0uIrHY&#13;&#10;7HeE4RxVmPrHNnP5cd1OmrIRkHp1Fn9hHIOMBYNnf6o/VKRGpd3Z0Xft/XqzOCrfNrOGVBJ7XBao&#13;&#10;N0Dhy7phxCKTaNfUx8EFSsLBE5QqUmIhZy/09ogkL9Tg3HUf0UhrIlj2i4dbZWasfybvF/RrXZXL&#13;&#10;4AnIW28ALmD90GGEa7zknrTpYuPz+IqKMvTrw9PHdfYFK1tVXfVEKhiUDsdStM3b8/VYHjxaTbfD&#13;&#10;OOE4iZZO21C17SKuV1PBhbERsXyArb+g+B2mX9CTUignDeDG9JHhXU7s0jyzVdqQuNr9ZfuKZMW1&#13;&#10;V2dfMFo28N3xdn0bGPBlhKCfJGPIbakRz2Aewtj9WWYy2u1EJHcyCanq8pD/sFVLaE5wt/kuG+wj&#13;&#10;hPxrQ/bVnNxKQx0RpwKEqO2KQfdivhY3lQVTOUJi0vv2fkol6dLsZkGoV+HHw5/O34euvgUT3kZQ&#13;&#10;Vs3bdOUPBdLhHWnAu4Uqgzh3FvvMEay8TRxlxC8dq5d1nrf5vAUTioCOHdUsoECtqxwhGWc5TyYm&#13;&#10;hHbY0msGeJ3cbfHPwfu3/ltRZzusgGva5lqUokPz8p2lgc9tkVNaLw8dCb763SywqGjR1v6FEzDo&#13;&#10;AWAmZXjejG06scJt7vy87FQO8Sr+EGqCmZx/vr29Xp4/v3wFJfkP8tFfzu78FVcNIGp625q8N0g9&#13;&#10;tQQluyZ7jDnkrLkwea3fPYwur1HByWhmOYJwnlPdEnSJeUzp3O0FJElnaG7F2kMj4Rkt1axuZo/1&#13;&#10;XFcQsxmvTvLmsmWRsBAEA5vN7l6AYG0AbmrCrdj5yd2KvRRTc2y02TJANbRwu9/eoiTbMBPKbtdB&#13;&#10;OmIXDvQGSChld83mXgK6Q4QWf/grMUvaBFgf5mk81ZD65+EEGQsRnCcgqzj6dQuIFjNA8+oMQWei&#13;&#10;5PcTgqDujif0x78NkXDZFOU/SvzOKxRJXZbpLYIbFPSlRX5YvwsUnZ1ds0dfFPNYYuzACNwxixun&#13;&#10;blAc1B02aa7vVQrhuvawYOW0E+9zKtKKV7vAn18ghwAIqpczO5R6uuxFdSkfD5HrSacFGaJg5lZb&#13;&#10;+1I/VPhQURDGWK02iSyK5u7Jv/yBPW6USraJAyfgwPjtZ7N2AHmB/m359BHUDFZRh1rJC4dsHY6H&#13;&#10;OuLLAoscmZ1ACJ6SHsUANvBZxl05NUzCFTX0UeurSlwYvhluYeJ3LRora79ilmlJ2OUF1AXIrq3r&#13;&#10;4ZEdQcBF7WFzawoU6TSPgbokbpw1hx0Wy3K5fr6Vuzp3AU5vcPFI2FTIqq9fd3ygoXQNQRD427YS&#13;&#10;1umiDpE3x2OVHVjOvqZ/nV4yK2AbxjBdMM0vptxX3Y9t+kMv5W4w2mF/V5L97sPLy7eIQqbaISuF&#13;&#10;ACGEmdx0SrHtwUdYZXGNt3257uDZnjLiek58Z0oNIOHPV5tzdpK7qmpDgWiNQ7DLmJq2AMU8rgQT&#13;&#10;hvR5NHVZrpsde10IHLcBFRrdP3kvkW7s9I/W6A4UYUlOhxm5dTtzNKvbnyRS6ax/k9vhuiTg+I7n&#13;&#10;Zlt9BcvO12VzmmiF4fBSbeeJEwMGtmP28rqOWtzfrLui8fuwXTOEpBKq+RblR7Lk2yCI513IXYLN&#13;&#10;tf3qpsNdt+SBcEBQjwgxDh52Wv/2TiAslHbStIqQuvo8rPyVsF238kzi6sfvsqPgSFMpcDQCARzD&#13;&#10;xujl19fjoeyXl3bgAgOmwIVx+xM4XYwgP53c9t7Haeg9RfwtkyPXiylxuVN5jWCgrFIHOqClhz60&#13;&#10;m0PFLYJo8/biTqXMIMxpr27x//I//+9KVsvkU+8NoQAAjggTJgUxe3PZtsYXFdLYa+jtDOOuKudh&#13;&#10;KVBNQL3MyzhtjDIIEpZA1RSkNSmJYMQYAJJBTARSfkla+BDDXuzwlMI0NPs9bwoJkDzuc4bRAnjF&#13;&#10;ERBeSBB9R+ttXfZtqULAAElUCFJDF5LYtHGlbJGjPhevb0PZAhyCrMo1mEBnehmACTgj+SBwie3q&#13;&#10;ksu8RJmXAMVvW6+yWPqrXTWGpK3FvDrB9+S1zxSAwNbRtlniZGw2huTsgRIFpdSvo0NAUrGrd8Pr&#13;&#10;NUvhrGmLw7rmYRgVLYFFNHjr/HmdgCJHUIbVkSDmPI3b0pTKexf30U1QUM45zgHDrF8+/+O2vLnd&#13;&#10;NxnALbhAYskYIrBohFUpYF5UpZ6nlLIbk7YGYEurKuFkjNYylz4Y5zLgBYfTFrp2lwBiMnE/cpSC&#13;&#10;w7DZU0aC1y2hAEFFUAZ6NTxRU6rGDLYXOSaPEEDBFRXbfn9IAAAgAElEQVTX27xTDcxgVz5ext4l&#13;&#10;PxhyXwAPgqgaytEKhQSsgNjTxFnybkaaTSlqF0LM1uPkYiZ4tAYiKhonFTJmxkKUXKaUMtMPRbvN&#13;&#10;K6Iowxg6yRW9jNf9gZz1Gq25kY1eWdRDV1UQQ1OETNMaN7e53ASiyku/7UC7f/c4vo2KyMBiWjJh&#13;&#10;lSZu2bTNYFpWvOGFQeMjQqgqi6ZuTPApAwp8U+5CCNs6n8Pi7IphsjgLUREcJQtOP5euJAU6b2OZ&#13;&#10;2rx5aCHN2GeGEO17nekqScsIDVuEfMk2tM3OuKyouKZeCdG/niINJCK85UwQ9WCYZ4gQFgourr49&#13;&#10;4La42lnSGDC1gBYkVbfcmAkGVLHSnsd39Y0JsGgar5cd59BR6BEjyBgb5VaiwphF7iteiX4YyqLI&#13;&#10;VBXcC8nPr1fKqZ1T29bRbh6RDHwAKyMxcgZCSCYes4JlUVIOYwwZnPsTIgADpwK4LJd9s/NeL24r&#13;&#10;JE3ArQb4ChGa1v5UpnYZPfY+LivgAcqcKWJl5TBZ4pxownNUUUJssPRtKZ0s/OqZA5YFLtSybADi&#13;&#10;FBLF7Fi31/PKeaQERxBJnjEsUUxBmxGF1zhIroAjoHQNQtYPa9Q+yGq/fx56LBo4zS5pJVGR8pYH&#13;&#10;CyCVHGSA5gVIdNL9YX+/uZAyRAJ0kvOyNBCYxeezxhmTgoPojFYYY1nQxxYv0+gTqapuhk4ReXq+&#13;&#10;bLD0uOei/Pp1IDC583Roj06b3d1DIrQoZJx9DsBAv7gtbNwTI3gCUOM1VYWAHlmPoMgo56YtmUmr&#13;&#10;fmGE6G0VdemzDNkjYtBeBOApDyFOoicz2Dw21Wj0Ll2ee4rLgc3jciEQV2UHKM8VX6yXzX6DMwUh&#13;&#10;AiBItcSIklE+nlPa3RNCuXNpiUtZiGUaQzBMInzgCSYqCXIMOsxw0c9rUe9TyBRBAWQCHgOUUrKA&#13;&#10;I72hEJ22RVl4aEWLl7lPStAKNwdewKZfFix5SAkNsEASJrdeXxUrKC4Ykd6OF/gaVkM2FAkRgABr&#13;&#10;3HQRNb6AJeOIac4YdgAqjhYJ80Io4oTh6CCgGSK1bsTbAWHCHAqTW2KC24Iw0gx5jAGNPm0Z4eXl&#13;&#10;VULiN1cAeM0YStCvF68Lk1wCOUWDKFrWhTMhOLiugQqKIImG6OQQCElvFMjTOoSMy/JIhEZYzrOl&#13;&#10;hbtc+l3beL3amJL1BJDL61AWLG9msyZhXHO6Ax6EbSV4vZ4ZgCRBGkvWKps1YYgh6LSfp2l/+6AN&#13;&#10;aLtD8JBV8DKO3DK0wEJ6QtFVG0eAhwJMppBiSwsXFc3+OvSBEkqAIFQSlkVTqNKeNmW4ScZBwAh/&#13;&#10;+fQVUzd6HbPL2c8WcsoE4bNNFPimawlCOOSVWoAQABF7KwIzmwUe0pRCDCHENPchlRlzIBTZNhAT&#13;&#10;rgraFgpmCnjGPuFNn3sTwGWZG3FcTn9ABzDiBJKXfrEJp8Rka8BabCa7zHVMHzuMnY8zrusAbU4m&#13;&#10;Tw5zRCSn59dPgETb64oWbnb8gGXFAQAqk7c1QoiNsWjdWMsLwngifl70moKNXHIzjRRQ7JLMfAtY&#13;&#10;iJbyijjj5yAZpCJfnPVIc4wfuwOF2+dLnwAiXMRAltWBTFiZhSaUs2mb79iNQ2tTMQcNyugU0rhM&#13;&#10;+32ndBk9tCFhRhKDEeFCVUB74kml6mHasGcCWsK5gbBEgFWYYLStLFmYQxYMiYxNei2w3C42Y1DC&#13;&#10;ahqsUh03Vhc5IkSSSYgRxkCKVoGCQx00UTSCUNDDtC6DnngbMkAZZ8p5UiTZqDe9Zm+2OUVMAGG0&#13;&#10;wCEH7XDCGWvCdykhiqXgEZKsGpkBsq8BBVBiZnIyMPKSUgnOxnZlxZlSqiAaZKB5gSjGKSfKqCDy&#13;&#10;bXperhcIULu76QcDESWldBjEmJBEjKKoA2o2Y6IidSmEV06wgjmamAAYYWtbwtZA7EYAY5BEoy3j&#13;&#10;FcUlKq2kyOag6j1hzOGR4YiigWE0ywiSrxQVdDd5OwVdCmKHhVJmk6fzXBUVhwRj7EBMwgafSlWF&#13;&#10;8wgBTpAxQcOEVCGCs4RXG/RkVySBEPIQleu8cQC14qvdqqZCKnhnY8hN3fjtgh2WpRjsMKN0vQ7J&#13;&#10;RIXlGvqGCAw0rAmMUElBEWmEX6yjhBinqcjJBpI9tBYIH4MrKuFIIskLUsza7XclkTXHwbnZCclg&#13;&#10;4LJFoEppywRCki3TdaakEC6GAK0UAkRIeI2Ax69WCWn0zBoRYhRMCMZzvUsBlbLCol59ClCv6xtr&#13;&#10;FYtyXQcpYK/HO0RQQEb7omqoAjYvUvN1ewMpM0rZyqqimMOmgy24cJsmGa6rHrQrBKEFY9ARJhnL&#13;&#10;IeoaS7Vvow1xdlvrGt4FAqZod5r7kl/WkYoGhYwRWoaBV2Uj+PUyC1pFJFjlI86bjyxUVBsYclD1&#13;&#10;5Ty3hfrl452HS1wh57TaqYR4ich43QCgQU8bloFkTz1KBCavII3BhTqHAEq5ExSb6AjlOiRL5oyS&#13;&#10;dbFE/G3+Wrd1KWRGNlhVUGmWDUy5ebzdrNuSo5gPaAvOMwDpZI/lE0HkbGeWa8jhpK8jEDlMKKAc&#13;&#10;sLdvcEqoUc27W2qBtL4hpTdQCYUysNOSYrQ500Kw/Q74LcaEEGKyssu8Pz5EDwt0iDwGZznCcbOX&#13;&#10;1VIAEI19hrOe6rZZ7boLhfMoMEpKWVISacI1vVxM//qdUVgIkmBmoPAwQ0YShkdyQCk5bzApcYqN&#13;&#10;oAnhhFCch45BQWtKqZJs1Sfa8HEju6pUEKaYx3kKCklR0kyZVAigEPNkNA0QbaGObAoLp9QYKzsR&#13;&#10;jedcslJFDlet3aIlZsy4JeWNM4koSMSOm1lTLHNIIFGcU6h3FYDrpp8L/ODZmTIZE8Q06gkHmbRA&#13;&#10;CZiwQKMDhawiwaNUtG1FrFscjMQvmVgF4CIliyBsIYtCQOyrmmPIoWJLCAwQa4Y9kXEYaa2FUx7E&#13;&#10;BKKSpR1dziRjFtGKSOkdguOEWCGKnc0ocFNTFjRS8igiSXmqduVgBnS8v11mN7/Z4kpy14pdZzen&#13;&#10;0SuDsi5vzm9bNrHKY02MX87Tcl61k+reD0QCYsewU49G+6eP94wlpZKHY3tXGmASQXbtOSYUqmIQ&#13;&#10;odoExebLFif74+7d6cvL69vbWX+Zp226mOUS8iefCIwQQMKGz/2d7O6L+rFQy+fn6XUYJ4sReXn+&#13;&#10;fTq9/fHffu1f/d9/f7l7/7O6pXpezv33Ob4hAd/vDq2SQpAAls9ff8M8PrzbeUxsmH1c6LvHA2Ed&#13;&#10;LWu6Y1BN62tbNMKX7+SxrW9K1bZF3SxoO32f13Em0CWcEF02S+KigFzP2//7f//lcKc8i3ePP375&#13;&#10;fZmmCQMeNfz56acuUsWYpTHafPn821P3cH1N/fdv89azihf3hzd+TQtgCL+eP9Es/+WnJ2aXuOrf&#13;&#10;//Uvh92uOXTkrv3t778DmhbQL8i8BOshlAk9frj/+c8/Z4SOt/uZaUsDVWLJoSkyyQBahRnE1kfn&#13;&#10;d8c9rlGNQprOS3/6/PUEYoZOT2t4qo/Tci6feHDy+MPDuMxuNQuxfzu9UMVvd9Waz12t8BTjNZ/P&#13;&#10;c1F25+tcfziO88vp+mYTStC+Ppv5sprzldd080uMGkU0g5I39y5RN2eEMeL89sN7VXFSb5mtVUML&#13;&#10;Ke5u7wgmuLDj7192FbdoRWWt7iU7FrirHm6r/Z8eoo/f/utv47Ai5ypGKcO7H+rQxnzHkSwCXX1y&#13;&#10;bXU0/e6PP77d7G+H17cA09uYkLxZfYpFATh9/+Ep+PK6bk3XMkb1trws16JtClElu/z++1cIs7HD&#13;&#10;8/IGC/wynAjh6ziiuNI0EGUrmClC9bELm4xvoIFNp3aPd09TH81WEeUoiyDEGrfilv9806XNTnOy&#13;&#10;3oACr2brqr1UmIKkr0NI+uvzheKyUzelLNr97tfnTyOyhhsk0+728POf/5Mq8MvbP1yaJCc7UdW5&#13;&#10;mP++ZJebrm14+Y//+teWFMFclMSIYFXLh4c9BH7WkSupSoVwjAHO22cpgbchRAZVRRgtJEkegcoF&#13;&#10;tE7LxWlTweIduzUvo8Bcz+vHpw+Jwnf/4SMmjoSJ5LRTleSAK/fzD+989klwtqv6vHZdVbiwE2W2&#13;&#10;4YebhyOi6uF9/cBZQ67L/Jfnf7Bdpcr6rqwq6hg33aOyV/26+rLtBEGGg1Z1pWoAIkV9sKcrGDcJ&#13;&#10;IOOJVjjVRJ+/jMPsdcAOJSRcE5ccIK5TFzM+m/CVEplQed4SqPZhHJGUVSH89ZXmEAAwbilrIjP+&#13;&#10;8eMHkxxohGEcUJ5t7MlWV/XqnGybmt/dbEICPOQFsSzBTbLI2pms35QggZXfxqUWO+2QRjIjGsi0&#13;&#10;egtQ13AmUbX2y8enx8saMGIoZj/mLRpRyMPhhtU3u7bYzKj92EY3/vq1v07Vhw9cawjtl8//Pk4T&#13;&#10;SPNhX2zzGCNgxztQovoWTt4CsE7TqVBUaGPkIu/pR864ELI9LJkbYvZH3m+9BqiP2iAEq91v1xWr&#13;&#10;kDDOlKTFP/x06Epeuhwl/Dp+AgK2xxsTsNtmxsPxSdA9XEVcmAsVRpoKVL9+HaryluYd0NBd+3XZ&#13;&#10;GGTauNPQG8u5294ddtkbSLFs8dV+5bd3h5/uHdku86dxzkOw07QRx9MpohDJuv1Pf/oTjrmQ3aff&#13;&#10;n52drtsXQXKVGClBJWq/TMeCUBx7cuX3TNyKujzc7dXSf1dtLdL++5cXLnKM/I8vX5ctSXVoj/fv&#13;&#10;y7vH6k7BElMYcgw5YQE3GoJEVzu+vV53AGEdFC6QcagVU3TyeIAGTAZQIT7+8DCG+cMvP8acLYge&#13;&#10;WZ/B29nYZ09LLDgpIPMRiPtmd/8wTbA47KtDV3f7e4lzQV3S3gzZpvfv7pZxrsVOZMGjrQWjBF1O&#13;&#10;n/qXf7QSLFP85aePNIOKcAT457ffrJ+n8xvpkdl6XtanNdKuevk+EVwj7u7VLTPkffsIzXaysXx3&#13;&#10;J97XeHfgbyAvtr6pF7+8jdfZaryjMIOhPzs3rY6QCe5c/Yv4gUD5vDkTcjIOoMu7X54CdJmHy+Z+&#13;&#10;+3L69rIY56QSbp2RnXXGiQpViqpAgsF/ev/nIii2sen6fd+VAYTbRIbTtln4799OTVGlCDMCU9iS&#13;&#10;fiOAlAU73ouS30FA75525+fpRohSMNUW0eOP//JfpiWlPu0VE6zt5/yyZipb/fXrHmQHdAPw9OV5&#13;&#10;+X5ysNhGg51Raa7uCz8sxGB/SiFcIYYJRGfmxcHNpYenxwKxEDSDuP96LbW3Zw8j9ijXdXGvGm5w&#13;&#10;uAIpboYpfTvNZMrhrRcUoCLRW/jup49B6+3r86fzf7/9+JFWLab1ZZ4zwMnBnTqimAgATanUFf/8&#13;&#10;8UiqLJ4K1ci7X/4TrlrRFvlKt0vGtCaIRKU247787de7fRNe7fVFdw9/2tWHe8mm4bLkkFm4ud3H&#13;&#10;bJcLlr5hAVJgbRh3RXDX/pC71dv5dZNkT0gnQsiC/fHyLRn3aThNblWlcGxVjQQceBzrtv5//vUv&#13;&#10;sin4gbtqbW5LgLNQKgKcOb9sKwP14+OPN92xFWx4OzPC980RebhvjxpAgIWiTUUQBbbvP21RVuym&#13;&#10;JV16MRblpCDvWOAWFdwu6fX5te/fdhIzGDiGMaPqIBCIfjSW6LKUiIpVo9un+35yq8e9QQ7NHMfp&#13;&#10;+gy9e9GvDrh5mJNb+rAG6+9o65iENPnN6OetZI9//s8fr1pDWF6vI048zBSg7fv6exBg9SB6K/dJ&#13;&#10;1NGG60GZY1dmv+Flsz5PZuMdhxDfi2a7XNpKVQz5Xl9O58Uua/99yT5R/P35lS+uxVXSJDjvnV+H&#13;&#10;dVfuzmbdOjkKgPYVZBkxhUK8k/Lmnz+itrEAL/D1dej3x53phw76/vXtPL6lKp0CQARzKg7lgQlm&#13;&#10;xj92yq7Q7vcF8AYaB8N63x5gdKrGm42ULzBNJFprPZXJ5QXSvPM8O1De3W90duukKgEVZlX50n/e&#13;&#10;nDEGlwHs73eJRiyNQbFoa219o0oGFkBAH0C4DsSpsDiZ4dmcpFAAYqiKXz8PHhQAVy/fX7V0Bkz/&#13;&#10;8h8/OpROz6/Z6+nyibXt9tszHkyL1Kcvny7T5W1+9m4gm72RJTIRLflfv/62glw2HfLop93Oj3Nd&#13;&#10;tB8fHs9mGMImVLjZdds6t8case0vv/0dBMi2DAS22kx6XWFoyM2X8ZxKQevSQ2DMRmCiEK6Tr0jn&#13;&#10;TvES4W/f/z/AM5a80PyuuaWRXjR9//AOBG3nt3LPFalDSm/La4ur+cVhUPCq4cCy5jhCT57E7ig5&#13;&#10;gP3vb6JyFzsiyl++XL9ep7ZmEcWrM8lr8fGIOFxPL0G61Ywvv3+1qynJrn+ds4c39fthMNX9Lbqr&#13;&#10;nE2PP37YdXUpYRGL75+e12Hb7e+g2DuAbp46u9vRzRSQY0+7PaW06IdpMWvQ9g537stEbMZcTecB&#13;&#10;XhfSgkbxXpuJSsTZ+eV3713I3Gc7Xb2ZwdsfC+D5Mlwoph4AkgoPI2zT5vzD/UdjbVkS5cotEwPg&#13;&#10;zbt7yiAryF//+OuK6IfHG5w8BYBwNE+aEGaCn7aIpuhGXanGRcQIb5ia3+aaIZHW/ttfxkE39cNl&#13;&#10;er39iRcNpaSdz2Z9XR8PO3WQ8I6H1QRRDZPd3szyGlL0dpjiZdKrpRnsu2OARHLw7v5j0FFzwI9S&#13;&#10;MPyhOWIBD6LWLmyCcXjAxoJMHSwnYL5P/Zfr+aRPeZ7zdv35x53IYnATLSjEGUsRufljOH8PsOkE&#13;&#10;o9V63R7q2/pWIgpwQtmOP75/xxySC4+XvG/q1/O31/UbL5veD5MZL68vg5nO8+yx2JfFLaC3kq7n&#13;&#10;L798KIQourp9PO43HOIVZScuoyNVlSBsy/quKnxmp2GzQATiTr89YyeRb3GGT+9vPdlS4+H/9X/+&#13;&#10;+8uyFrf3dVpOaC2DJCs4mPWboPPWP7y/tZ8x++EtD2uH+Wj+PMUz3QO8eOKetL+exy9/UmpEey/0&#13;&#10;gnq53ASBQZxKmY7H7u1knOZvxfyhJTRY01+Uutu+OVFJHZxsWHht1tLOcpMs02crlaSQW7UYpAwp&#13;&#10;y3zBZ6QAYgn9Wpz/KUntxWwo7RzRNuecZ+GfeucoZ7uqNJu/s26C2Nm+uLFvXCiQyaLT/AghhOi/&#13;&#10;J/BPeRhsUe5F+msMHzCU0WPnJ0agQInB4Acn7s35ND/d/3jyu+nl26Fgibt0BWTXvczbD0956AOn&#13;&#10;6vI24bqlktj5qkgGSUWsIXPpe03fs3B9fqjYy0Z+5NXZ6Tc3d+7RiN8ja2wWPbl0G9rv93hB/6Ch&#13;&#10;NPAGSsxsRptFaAVpd+Jvu0HSGnpauPUN6LIoF70pcqRaoZli9veT4rWiMBgx5tdI1E055/VmHD7h&#13;&#10;DkL0Z9UAQz10Nm2cV5/TcGSMaWNcU9Jpy1HDpJqY/I3VPiWIkNZW77pd6MOIIbCmZgxExJ7meM14&#13;&#10;oRWGQIkIwrLO/P7x3E9FWYNtCsFru8iSqVWdu30zb/vV/FotBS0JpnrTtWeolCnGUZBCA8C9jiMH&#13;&#10;ae/2czrzFugp26YqobLXta3CMKYQo5VNfZmK7hgJc+u/Q3YTq+oSwiFe73n9fOojYplLgbp1Xbed&#13;&#10;P7hnaIGdXEalhreAugi3D8BOdiv3FZJk0Cp/zrFlrsKHbIZ1Uvs6rtvP7dPXL2OMKtIUxHNJpBs3&#13;&#10;/Sivw/rLzY9gcG5Cjsyw9BAWdv2N0pKJel2JmADYZVdYpsMQyiOHcD7HmktRW+NTdFTcb9Nl34jp&#13;&#10;+pZdA2UyYLox9VlygYJfBxEbxHPKaf8E/bgMJgdSLKPl+Ahiz8hGObtuTmbGHXnbRZr26zLfYkej&#13;&#10;hU2hKQBvgCqaOHjb+pvoz5nXHUlgCiAS99AUch6u6wJ3XaGXqyu7RzlTk2REp23n2TUBKAvlHKzG&#13;&#10;kASzEGS/G5YTYP6BKSi/XXOxkLa0AJ1PZcOrnRqJds9ZFDKifH7bVKtWN+OiLoNj7WEOkH3VHntR&#13;&#10;Nj5BgF81XpGhMhaFpuFpGIZBqLtuZkvWsMJ0YAO2dYGUCNNrtVB91+7cPCHis6s45+O88geETRYe&#13;&#10;zn24/tnnKcoo91uNuzguTrtU3wL2t2cDqGgPkaRJj82+SIz5MS6X+VAdpAPP+VtWfIa5zY2kOC02&#13;&#10;rho33kl08uMdu+HfKVEJMg8GZZWLorCEFRcc1Kss5DD1jP2ymGdW+d3KWOYuREzJwE+7onl5HTPg&#13;&#10;rNkdxnH1a9WVv4rDeztP41gpntQmvCpC+eLIFi4lq3hmEWomaZiCSGK9e+NrSwiJVoOGL+MaXcLH&#13;&#10;gvwuoPQ2TZIqtFPBLUoQ/HX51HQhxieH/fpb1R3Pyxp28Mf5eN7GLIhhhT2/pRJY7mrUFaqL19ci&#13;&#10;6JW0hKYEbfvKv7egbprr+Yy70GmLxKFfM2iwWaOIWiarnwpqkX5bn0CRLIxUWETTTe8KiFble1IX&#13;&#10;r9u5kLx5ex3jh+LeuaZpbYIXfAoLYFGyJhbrgvjh+W0DeGzLlGINYptO4cLWx8cHnYcwDm2t1nV0&#13;&#10;11TeMT3lUt2g9vMQHkJaGQeHL3a5Y8a5uzc6yB1AeFpN0byFdQDtw0qqapto2laPIG1uq3Ma956S&#13;&#10;yfvKUJDnDJZB/tDEK/aQZXJWwbdHvE4tygSH2RCBod3WDCEmEhBmdkD5rxAeX99Sh/FAbddUwFvy&#13;&#10;nEzxyor9uEbqMhppWZWxXuKwHm+fls2n16k4wmWjhN0g9xJqmxCEBOfP0jyW0zTR+cwAr0tMoJv5&#13;&#10;Y8YjBdwsXiQgsaAILeOkKOhxUIVa0XI/sSsAAyDRRsm/SNEK2VAtvZw2rwlDWB9O8bRjO6jRWzm2&#13;&#10;qBKW8Xj6Rh23JVmVrJCNRiKEQ8osM7J5T7notvnkZwwMnw+Ak9CwKoyOE5trEVP0OUg9ofAutWDC&#13;&#10;426oEwEZAUdhE7ZoAIPqTFFKPYGMIjlpSMQLsQxu+ACqTx/z169ff2YqDLi4baa8ofDgm+Gwbe08&#13;&#10;OEK/sb1AhAGsU0DBxhhwNBXHiHPtw5QSkS2ZEVvxWo7yQiQltZIjSkteMUBSSANfEgFbtEdQrTnE&#13;&#10;gKNHJUPT5frU3RSQfsF+7V1RKYzgOMWmkyEvIlhXHrlJDWBv27qtpripDLStH2r10zS+AeA++6WU&#13;&#10;MhhznHFWd5Zr1OT4GuMTzX2Qjodw2dP95ueEnN1J2dZfv3zdKRV76iCwIFV5qcs75EDJ1Ra+rZbA&#13;&#10;XITAt+ZUzgQhVBbMKYhmRBaIHntzpRqmwOGTqSNbTiY50SI3SFwGnNds7lgII+Whvh5seyjXs40z&#13;&#10;IGBlsF8501LUq0hkzMml6IYomyhuUDPP9niDxvMGI9vkYhNjEgMay+J2+fpaVmIz87Xd3zBQ+c3G&#13;&#10;bHGVNTSTN7Ak0vIdjNzUqx17uUTTPdyI5x4npqS65l+/q/ddRvl8jR0rs9j8mlgUZU2TzYj3i27x&#13;&#10;FCMqy7I3fkaLyg3W7Cmdn+EeS5CQgxvsKtr3o5KFs2IGBmN6iGi9+PKm1NhsfebdmwCVvoa2BRfC&#13;&#10;BKIMoOlM1bqUe+GA/tYqaX2dQF9vzd9r021T0Rfog9er8WvXVfpC6+TnbHNBs5eo0KS05BRIEASj&#13;&#10;dVvybsebbnnpmQeFQVCkFSbaVmFch0Af7h+u4C/dYntDA94Jl22xFkAt5zmoWZeHfWT7wMZi3C83&#13;&#10;87KQMhCNLMdecXYZRtZXSuKUoWw+X9zhWOVs4dIr9+Scm5WDlWUMCYpWoOibtehcHDIx+zAaYKGC&#13;&#10;hQ5WFEAr9cc83s7/P8n2rTRbuiAI9dNqy1S/Oqrqiu6IaTCIwAUHMIngBbDwwMDhTWdomL7T91bV&#13;&#10;OeeXmblzi08rDNZ7rCMfMhBaRlATjRCEmhyghCNZKrL+tVFf1nzJLnbsl6CX6lFPPRrZFm5x6R/G&#13;&#10;8lO7rkMhA+fV2Kb+lgyOMxhR0qXLJXdUKgreb2+nx8Pfid6TU3ZXSX2cu7C55tDgFt/SNsLTtm5H&#13;&#10;bS7l1vR3kDRw/tnG44fXoFNFTHm5ILEHbCym7VqNEDLd1r2dlrK+mnf5Hzr6t7HvqjVv5cQ4dj3u&#13;&#10;n//2bO/uny4lyJQ7cH9hcSDP8SroZ61N5TCg2GVldY6iNPeDtz8f+l+AiXHaNo8LCkzCoSZMoLMR&#13;&#10;Y6aHKA/Dy/s7ZLJlUb7sPK6kF427rXGrtVjSYZsopcYZ1XdS3fyUeG1YZJpmSnkIcY8s+SSv12uC&#13;&#10;Ox0Mx022QO3zOgcJmATCulSl9s1wKeiXywW1u2maxi+q33JdcZ3B8hXv/HAmV/AAyveRfaHby/Wu&#13;&#10;GV/ByjjOa1CANR/b3AA9MO7QVN09a+v51rIn+zgzre8p+XfNJYoQd5tBD7T+9Ld6bJobAjhBo+9b&#13;&#10;+Sygpz+hG6AbKdJ4aHA0JNp/902PWvM2H3cu1iPtqilT4/tO4mnZEOYCbGRWKcOm360cAHJe1nWo&#13;&#10;+3wQYTMNISPDHyAXvx57efYJUB9rs1ksxhu8HSCEnSXKnRMnV2di+4WPa5sYXNNzzuwQWGKiMoBk&#13;&#10;QG8oi7iBlkMEYYyRAbxRFsGCRSAOB9RwSFEE1fDDXXP7WEsorjszLrRxj0myoZ/DCiXWJjdoH+0H&#13;&#10;Lgtqvn5MZi/pyMFLY2QR1ZRiUSO3DQo4nCb3Uf8+q4fjBuLwcMPX/4rOU2sN/u/+m/+jk5CUywLc&#13;&#10;53xfdTy/v1jcHe8FkNjgzLIZ+n9xK5xvvtjzaexl5e+Ay3BO0bSikYxmsVGyttxP8u5X1iIm1eFJ&#13;&#10;7+xtiZIMwukH8Kf3c32zotCFqX6tWFcJf3+W98cCU3TxEYoYp/2+5bk3fHMmDaJvbXozuo7wP739&#13;&#10;x93p2+dVLqL4r7z+jB8lRyLQrthEHtg9/hljKicmSE4wZQUuWhokyXm+xOYAAPQ6tvz4Mf3WVzEE&#13;&#10;ArfPYf2NwtJ3TEi1QzgFdpsZbqd3NsZEa4QfmLeE8hBdbNT9FYJp3/grEP5im2PjqG4kedo/Lro0&#13;&#10;h19/kffusrEAj9/cxRc4dtvQxlnxzhtRc8fAObFffsmlSgoLyDvaWe2mnD7bZi038xAQB8t3iqE8&#13;&#10;9afFvEn6H6bLBXOvSl/uhgBx30nwIfXyRwD/xUQcacoAACAASURBVB0kXLAD/NlkQL37S79d7AO4&#13;&#10;d0kf9/J+lFPkAJ1dBS6xWsBhhTTU3TBepYGEriXghhF/v2xGdHBx3zspd6gb87D/zMzrS0gk4oM9&#13;&#10;/jz+cayaDLvT/1tNK7lIuDGQP6E6mye+j87mglTmfRQXcru/GdSB/K1lv19TTpKLlCq34Q6J9ecr&#13;&#10;V37JPatM1ba5yX9UGzHWLrdufyA83CLFDVDX9RLv7+5knU+fYI1TB31MTwYjfX37NrJllPiuLynu&#13;&#10;MdVky/0e9RyGW/0IgkrOCG0T4Z8qirP++Mqb/OnhvHjK9u76f3fwCEVGMo9j4ybdOvybu/4L7FZU&#13;&#10;/z1Mv/a2VOBK4KdeAvDFP9of79hqdH+arzrNiEhTM5QtXvUfj1zQf+pMvoCqgVX/ePugil2C/sx2&#13;&#10;5AybN/bvrJD4r6I6kcuC+hw/WknDogv4yT7vnZ7SuozD8fmY8oG//T/S6bkbn3yAwpa5ObdSKdTn&#13;&#10;tJMBwVTbntOpKWWm2f/YlkEQ1e5QbbJcw9tVHUbUNSOFn3GmrP/Ha+Lf/onPhQhk87rjpxjB63lT&#13;&#10;eP3c319DujKiN3utCJNG4Ga26dN4mK2nTUP6fzPrVrXwe8TLACp5Oh5u8O8ifnMyP6dXVmcBfwWx&#13;&#10;KEDeXDodD0HrhqWK76IJ5noluFvef2sh6CDcIngsw34YLvpDOHL28PLm21FUCkukd+JretLD3VOy&#13;&#10;N+xM1U3kfxOAbB+JK0Ca0x/Pz7QhSpw3PZ31FNl/Hea/f+1Od6S5gHzXnqN2JDEeC8NmwfUDpIqS&#13;&#10;GncuwebZxTeG5BD6Ft/iWx8sIKenX9D79rlslfJVdLfbrT2cQkECHzN9Vl17+bA1Dk9PD/b95Q5H&#13;&#10;Jzl8aApAuOCmuUpk9hShGSw232gwB/oJq7ffHYO+V/rE2v+8TEXt5yieWhly6xI9nkb9obaYFxp+&#13;&#10;x+uf3gtswNb6TBI1/fJ9fuQnw+MZLKAjRUSpZQmU870wJKJk03w4NjqtuYHnmwN4bz5YT1/+et9x&#13;&#10;shYR389gvuyppDveFBoA9yGDF0GOQ9c5D1p8/+OHnhe1f3jmie33a6H7thx7kpHe4HSvnqS5C5qc&#13;&#10;hkeIPmA+LJuHrPtqs+QZdGab3jfWAgxqdFwK9pMPWbrrOchSuiYQ++2vd3h6d0tkhIImw1thQTdw&#13;&#10;Wdbzn8XJGmy9HPHxA3epQBcu5IjNcvNubdMqyi65kkNBsQUEZCiRGpMJR+HiLcaJnuXX9h3HdzQ1&#13;&#10;G8EHpLDDZm/jK2KK9PVqPdcPD1+DDiTlhSrfDVvM3icyJ5/4zchODdlk0vClLF/X8Tn+xzsMlHYz&#13;&#10;qb/9dKpXcqBkSu2gbNnszxDI/mpnz6Z/znc5Z6W4q4Gtf1jS8djxRe2GTG183A//ZQlb6q/2lfbT&#13;&#10;zZPjt6PNzuaFfYA368vs7omIFD4n04xtt4I4pqEfvU5U4EoH/eF2qE/Y9DsB7HzHSTR0g2MM/PAP&#13;&#10;aI42FIyh6Djs78d5DRVIRcn2sXX9Y0Y9XnWDhTFbM6ptIVznY4Ee8aBcI7BUCZofHJ8U4iQBgsjt&#13;&#10;gSegBD3CEpPC9cS4XHrzuCWfBtio3nwYLtUWo2sedlRVVQqP88+aSZnT4jWOTKCeOqpxDCntWHbm&#13;&#10;9W/HL79eZj8ed1Aku+9O+dAkxUjHmo1afxc4h1v+uVQAX1Manhj5wBVnQxy+cXW0hJf9+Jhi2M5b&#13;&#10;nSMc87ePyhsRDkqwm/jVxYb+fvOB6xBX0WTrX0fcbBaI7olsOOCUPWzZLtXrxX2yPf8Nntvr6H8x&#13;&#10;wVnkQPh0H83HWIy9VpR9K0mCHvKiwIiDZ3bztwfu0zA+TBpBkAkabWgU1baXzMQ7TepupjdKcnF2&#13;&#10;zfS+9rFIMD7uLs92KL0/u/4iwOcNsnQ8thIwl1ySZuWXSew48qEJF/QqhzveSA0SBmtkrwklR2Gs&#13;&#10;fCuCSFVSObdT+LdVirakDH3JzRZjHsWeexzKBNvzDj+9ny/Il54KV84WqQyVnsvYwPv2l+xJieyh&#13;&#10;hEZgNpBrGqwIHLZhirKlCmDFEQJhBpETXLJjMH1Jftmq736J9GotXK3PlAHe7cQLxXVo9+sMIRhq&#13;&#10;zdFuXUMq5Grocn0/wU+X2wc6yT9FOTFATOiWWBv257zZ2zQOwz599vSZs7qh2F8asJJsSGrwYUMC&#13;&#10;q+jRJq2fWiTHSBrCyzZHijlt1lJAXKPy3cGS3821oJ0u3e/c/svY4TnQJVtq5vYcu3RO02d+nKbJ&#13;&#10;1DKyPZVscun5xR9UA7YqvT9CdG0KG9DmfCv293dhvloOn4ZpK1xQQKsthe2iyyoX7gx/oFGdsSQp&#13;&#10;5Q07tGaBYQ/hi8lccAp9CwMQArjYIXJACUVvttd3971Jij/cbcDzFjifTGKbppF91KUBwq/4B6l/&#13;&#10;br8db5c568JMDP3+++WD41XrkAs9r+FuU4BtsheFoGweaRfec3xnhDayxgyQHhr3sf7sOWAmvg7t&#13;&#10;18+9TmfRpYcJI8wLiEucVDWHP2EM4ef26ZYT75UN1qc0lCXiYFBw59zedxBmAKrdUn5TffvnLXYU&#13;&#10;mioTIPFlWo1vTnslizXmQ28LowrBHt6q2y9Fu/Lm3I74fwXYcdxx9+lTTNvIwn8CS+y8zqsSeMu0&#13;&#10;NDu5H5iEbSZvOt62kG8zf1I6G4jwzpLuQEWTALYhq5IhisDdlk7ubxWiVt49PS30cIbOitTjuo+g&#13;&#10;3bWT1dhaJ9TI+sFLXs7zdIasOhJRLzEt3mrcjCvQrBHn68cTeVg/5s/Hp9vbh3UtzG/Ilz62Bf2D&#13;&#10;JcRqfeHy6YQRSSkYb++HhA9ynxZ9iQAOv8h+r2Pcs/gDeLU/PKZyvU4VZb4T+YZE51EDNNt+MkTB&#13;&#10;AiLknrWPpUauurZYF+ydxuBnmu75/qdWBRMGiXJXbbWDeqPbvT5yuYUaQUNtxKb6ZT4zwHahRRCI&#13;&#10;U7c0hk61xaOzxEdSdgCQSnh2+COUhBOz2nGp0gjMsTKE2+d/zoZCDKJFMGTnYxF8zANLK4fXHwx2&#13;&#10;48CIZunam/Hl/F1itZPH32QBYowcrGk+2vU2qAAROKziImzEAffvyQ71sSwcbK0N/qe+itA9gPsF&#13;&#10;O2Ts6TAgb99YjYi1zR6j0F68pBUr95V+GarLgUTc7ABwPnHUeZ1b2M4pfHfzQPa3iHbtHbQSoL4G&#13;&#10;oBrmynKCqMcsrDcKUpWNA44d8M8ZIcy26QZWPZQ6M+Mgm4IUAt73Rwyq1a65+/P1bSsB8ERpBRxJ&#13;&#10;GmHpXP7uHh8/rbdtp/Pt/FEZc82I/+f/5f8CIAajJes/fqyyE4CVw26ItC6rVWwkIvvllrzDmH0Z&#13;&#10;P/98fy0MOBsCSEwoiEgSGOeMCncLDt6bmH1CMeB8fgOrB8Hv5N6EyBtSqsOr5qTjFDcKK9HillEC&#13;&#10;GIbr5A+H3WaisUgMtCIQQTAvXna87dV4d8AxAU8sgOviesKQZIzRgfd1vpAKtF0xRDdrEgSXZX7Y&#13;&#10;7VCrZl2645cS0G17Q7AAUdq7AQIQogvZi+rbYfjx/iYtmlBdgYFjaVAksOlkv26hZ7h6p5rW+3kD&#13;&#10;sOsH723cqDoeN70yQpyzdkmX9T3gZX27ZhqrTBLLEHEKqeZKa4HGVqxWVwdKg74UG7IDTWXAI78l&#13;&#10;OFIOIuGsOlQQALD1IGaaG4G1D1xmIUkNOQiXo04BAbfIQarxkAjJDFPGFOF9T9mhBa7CCB2GvDC9&#13;&#10;OERqKAUgarWe7NwdVYYxZecRXCZLG3n4/LBdpp0ECEXGiMzEahdTmsz7Xo4KMexdc+DmZSm0YAlY&#13;&#10;RQswJQMA6TuZY4C1MsZx5ChWDPlOUlr7bHKyJvI6Ehm4bHOBwBPLS1XMcjASTrOH2QFc2zuKq28Y&#13;&#10;0rV0PSmpFl8z9AFK2fe3aQ4pY6oqJAZXwQStdfuYSq1ca1RLosDauuqtRjdKLCojgq5WN8MvkcSC&#13;&#10;7N3DAV7hHFMO/3+fRn4tuSRSaxUwhkxJg9ryct6ipFvUPaMWRs4VZ+1q6tvzhTRAjuh1sbudwiLV&#13;&#10;vjv4SAAFUFhIZofcMtPkedo3J1liGNsBwLhuJkRAFROI8O7u+WYHJhPM0fqd6jGSrz/XQXRjPzoJ&#13;&#10;6mqvfzwPpGk5XKaplxz0cTg9LR9XCXGEmmOFACAZxIPLriipChccRR3S2+U2nvBh187TjCOUJL9f&#13;&#10;LhEjVwJCKZ8twYFQD9eMcFWdwDH7EjNgKbGxsuFzm1NZ1nBgPNLio2MIxXjpSdsz0XaqxhJR+ePj&#13;&#10;57dTm1KBBOz2dx4zaLkrxoHtMBxKKjkhn30wFRMkGwGJZ5JgRnPO7QA9xJClkhaIEBGiaxsFesQE&#13;&#10;KMRos+Qwv9xAwSljEom4lyWQ5WZw28KbkQjBnWBZIdwJ2SGtC8nIw7RYwML1PFUsPIhC0OhhJfh4&#13;&#10;HHEFxtsEKgnSakNG6rGl3sSu9LyjDof1mg1LkDVKHQeqtae4M9dFQlJsahhxsV7ru4tm0+sybyXG&#13;&#10;uMVoQAALQhhRRnKlAjKBCKolZEw7QiEiMAs0Hr/CAFVh2/JHi9ts7boExKPqCSKh81x2Q8JJKYwi&#13;&#10;FokTiac0VUE9Y9dZk82G55VzlkEKjVa8ExSSWnNFDWvs6qdpPfV9swPLum0lYsEAIWpUURgExRZs&#13;&#10;yBEGjnuATEGGNAIuOWPV1AoZxzAXihHzzqfqU+j7xl+BJtG6zS0XB5xDeVQtsLAS53wY2TCMPEIm&#13;&#10;iFCk024a8HCdLgBVkOVKDMFwmq4NlKTyRqqbPxNUE6ymVtE3QSJH6rBvFzNtZr67Gza9tB2lgN2d&#13;&#10;jpTiZZsLTNN6Ox0PhYAi0VI1NknmhKQyvFAXUPQQ590nhQsw64dEoWKSk0IVKimLXBmUFYJUg2iR&#13;&#10;e7W8hoblXHV/OriMgEqKQcqA04vJmgwdr3Kvjhk0SEhBsKKMYGZzNDH1h1O+fG/65m3e7pC8koVy&#13;&#10;zCBkGTN5ggkQhNYyiTx8XOaVrH2zL8GDCJrdQd/eYwJWJwhFMwpMaqgOsEM7ELfO97IDAMfVdbyp&#13;&#10;Uc92vTv0m55MRgB6SMkSLK6IDngcWBVhK75ihCRrCjAZQoSJwKTE7F2GsYDAMMmkdLKJiyNeDo1K&#13;&#10;BFQAQYp7dTBLKFWgJG7zzSfHaReCzwFe57lrunk1oACcCoM814QA8Nq3ipkthhVwaj6uFjP6+x/P&#13;&#10;f/76sDqNEOYtlpWmXLeYc8qq7yWjh93d++Xi7FJINSUACJTDfltnPe26bjUpc5ks4B2GFR6H/bJp&#13;&#10;APeQEsZpqqEVyG82hzJXM552rOMQA6zFWU9M1kSCP7tyKwNSSWDOK6hZCO6MxkWxNPIaQ3GKKm+c&#13;&#10;GodOqRjmw06KgkAp2YKcYaeqAtWvRvLB0Vwq8i6l4mIouVpMCmRwy37OSxKeFi8ZYxBLySuvudiM&#13;&#10;Esq21l4734wDYxBHF1K1ESCSpIcN55CRxd66tocEp7q6hHFFA+uqSxhwQbHAQOa2LIEVsiPNaoIA&#13;&#10;rb5unLe8UTE4hOHAxWF4moKGDaYBhwYd90cMQZ5DO7QRlLXEoaMgxeIN5FxJAXE1biEQLdNPLlRO&#13;&#10;pKY1A2R8TiULkUr2vEEWO2JIqKUwigKOUHlXnCndvk4WzBoAYJyuBNTDQD20VZ8LqNdp6vKwZg1z&#13;&#10;vNuN19sSVHyZX8fAdXEVZghQN4gfb+e+E9avMdBYwVIwENJtU0ou+cxIr+6GFKO3hp+Eny2kiDOU&#13;&#10;dYHVUMFX67tgLfIVeUCKTEx1RMezxcW1nEqGBRCd9d8NovKP+cylhAgQjO5Oo3GwUbKTQpvIWanJ&#13;&#10;fXs4FlggQM7HVFEZsLelE01xhsVYAqSACgCjx65ax5wH2L9ZCWHD8Jayw9npCjwdIHEmQlihrUgg&#13;&#10;t2lOaPIZc8IRBbkuCCDE7h4euJRm1py2GNQt6uIDEYy2VBaKK6EMlFIiaKueJcKM0LY9FGDajqaK&#13;&#10;GGt8dsNRcV/19eoTmtYogIp0rgWchiGeb5VRVJGEjQACFsxZ6xscZxtNuTwvHZUFpW25ng77FEsj&#13;&#10;+TIbnyOFMFQvOmmuCGWQEVXtTrLhZhaeOU+i2bGk3W25SonXarhPKALVNRUXlL1d10IYCLxBTbha&#13;&#10;ixJhVBK5H3cGZllpxh4z91FC9c5rg7l8wKOAAkQAiedtc/u4mtmSRhKCAazIphBQrVBImWssgMTk&#13;&#10;eUNDpBAvVnsmBoZGpqJQ1BjNXPJal1hJoBQrHUIBubEghkBzbDnNKJTDoBdNE8J4iDkBiqjI0QMQ&#13;&#10;QEfbD5L2vN22DRYIUiaIDU1XgpZKFA05VpXVohMj7bIkqVCJvhZwm/XDp/vrohGIdpuE6uocZOLJ&#13;&#10;acg+1cpzBG2JkMEUQCNHBUBHdgI2xVdQV0kPetMxVpAFQGnYSxpYZAjTyDggHFdCh35ECaFclvVG&#13;&#10;hZyWGVrAKPr6+ak6mUgiuLScnLdL3gJq+C0ZWmm7Z5teEKoNlpB0lTY9SimQ1SbI+uSX1rQ2zIRW&#13;&#10;SAqCuRBcGd+uM2tosx8o4G1AOa+VRqPJ8HkMKRFBAUNtpKDmWFPfnAzeJKfI05A32TPVsZpWOpfN&#13;&#10;Lu2pRyIcG4oA1SkzCU9ir2eNag0sciEYpyaZaoPa9TdtXmZdReVDb4KLOWVfKgRU4Fu67sZmL9Sy&#13;&#10;3bS9jb1iDIe3WySBkbIbBRD8YzUVk34YYr51SqGEUALAZ8oxZJDKDgLQKBmiZc78+HjFnJmUgnG8&#13;&#10;RORt5BSQoqMHFMIMUZZAQo89BbxnnNIa4oT/+//pf6sxcEDslE6nX7ew8pHp66t6uF8nw4rUZHpU&#13;&#10;TGu72z+Wa8msZlGJByutqum2zb2kjW4matbRL5/u2O/GpUQYHE7W9JRyWmgdEwO5WFDcZzamzAjJ&#13;&#10;zrw51Ia8gRRhCEI+Ltt8PD4uJjMGp/UMWEjn5uFzd9uW4bDXry8RdTmhBjSY5I/5ihFytzKEW4EZ&#13;&#10;NRQ6aAmczcbbLizrj2UqpLsFUm/u6UsnGLFSv006lziOfarbmPFsDe/7TiPzuKcHaNkFfMzIkOlm&#13;&#10;sRzJ7adSzezTYcDPlmAMhUSN3000SS7sbUnJr9f45S+nSKeeDKRD13AtE+KsEZTDAogIxABAOuPp&#13;&#10;/UFwOwvcpEDGovrucH2/4Sfm1veWDeY1JAk9FFAA2qDr+3PXqwJijL7mtHvkMWx6JV+fyBrSZBFv&#13;&#10;2xlqmEqPOO+IAzGZFH2yVB5B04rB2FdyOIEK9kMXGFjKJCT1VlPe5CgSRbChaZv7qjGGmzbhqmWr&#13;&#10;Vrud7luoIXZ2h0HimAKEBYjAg6v+A25MNISoeo9KwXoLOdoVOMCGf7zqMaP4ORgT1nfD8QOVU0gl&#13;&#10;JeKWUu/FWoKtebSGVH8cm7Nbj48EBLNvu5lDgpzbHDAQUHpN2YQ0qGHWJkb4cb2tyPS06ZmiCdEC&#13;&#10;nihck9Wi7vlTLpu3W0frfHEBJl/DsnVRfFSUucDKHjbvGWElA0jKbjgEY576/SZCyWSeXSXbIneF&#13;&#10;VClQTRUPxOpQDEhwt7nt058Oi38ldHTxFuFahs+n94tUu3/8fsFP+xQ7mtxTL/QHSXKuodSIUFsy&#13;&#10;IJWwO9nlqgzgU0Wjd1liFCr2IJX2Tt4FGz4u5zNbh2s58VYpwRDCJR9adRVnb1Vc12PbWPAOc4cy&#13;&#10;EIBtT2/M9AhAg8jjqYNMhgqx3FxYGiTRXGxcDo+fdDS8waSmHo8+XPsO7mATsqukNFBlRWIgYUOt&#13;&#10;917dciaE7zprLyyYdeGgKgFoLMhZjAQiNHPoaem9JT2cpk3SwxXzMlvSI9RXpkspeNOVKYIrC8nF&#13;&#10;4kz5GE8n6yxGuFFuJpyRmM0FCMqw2o9D/sB/f38pGYBa1gg+D4dVh+PjrzLFN7e2csSVaEA+QRyW&#13;&#10;desgc6eUEeFyXy8fppJYn8aTreeX99Aeh8KSoMxopiRlOBjtEKfdYbQ3PHRUHkTmCfvV0owMUJFT&#13;&#10;WbI/IQiLM3Z5JqhFtecYoEg4AooWORwXdWOcdu1wUm1HW5DZ2N+jxuUKMyQsuRDnoW8uL2+y3xuX&#13;&#10;hWS11jpUramI5J4N2vy9xzs7z5ifcKcz0BC54Q2bux1CgWaXDBKJXMKFPIl19pqx3eGu/jx/4sem&#13;&#10;k4ub3cG4G6jeH6R0kcTZtM3QtD1j1bgJE5IbzgTNKCW8FVlsaruh29aFee7J9SBOPO5Jul67JuWi&#13;&#10;EB0ZKTkb70ZGlzWVEhqJoemug2cg8eBOX7/lJlRTwQIN21raPcp7U98qb8ISikFth/XZqE4CBOIk&#13;&#10;/X4DoL6/vY5kpJB57zO3JbnKhaMy1fS9ThUnZ65ylCRlbVciGMGOJG7NVhDq9zTV/Pj5C6geCWlJ&#13;&#10;gDsE38sDlxP0NxF2NlRYMa2FekHAKAAJeoIMbqptpA2rus9B482uNlmGIr0iCl0nIuwBkv3qYOVb&#13;&#10;tAsoPnsvvjbBMonb2/tmNSIdXaeJQ2pziAUQwgsnT2VGqqtq3xR/ZQuptWiXPM2B5hS5QJ7GMgvG&#13;&#10;m6CuIJCWdR09WaRZCTEgAERmkqMYq7fVI/qQ3WvDMHDRzAVGkGxomZdjW1FSA09gz1hYU9AYyJR9&#13;&#10;uWDkdB84GoiggBWyeCwfjF+xLDjY5D0gWUhsbLi5W94CsWBXdle7WgFaJm/fX4Opio/PU2QBtGPL&#13;&#10;e14cAyaEmg0IgvTeOFyxgjwkAwGoCSjRABiAxcz3Sr5dS4sQ/3T6CvgVEZISQio0TmwhJaK29QoJ&#13;&#10;CDZJOq7L+evno9z1z9sNlYDPjsAidk0yJRC2IoQ0avegxhpmj0SnSzPPN1Rr4BZvLrooKHutG1Hk&#13;&#10;++sfErEaO0wTQauhZWd3dY33so27TomEMGJMAJCRVUz3CGnC8dD2OcSzCax6gqMgNbqVeiF4kym9&#13;&#10;o5tfjRA9QnRDAUG6LeG455hLAGNIuhnw86rJANoT22O6TbfqPJBDyGebjDg0vY+keSwIVErs9n6n&#13;&#10;RhOqLiTmt3+5+8v783OQQF8WQNAWLWCLiwrY0lUlazaB1uSKXdJ7uu/uiol1q4gN1ZWDbAvgJpsK&#13;&#10;ivOO6fJ829SpYyPDMwSn1pgtB0MsXr2NAMId6lmt0Q+tmk2pyRJWh71KodZ6FmwQ9FjKzUYAiEAk&#13;&#10;tBJAnHiPfq7TzrRQSY8h3crGRozkOsf9l+wTMytCJO7GR1wcA24ry7GRAACIKnwnrg8dY/PzmQ27&#13;&#10;RU7qqMY3hQ8JY9rI/t2928XtT8Psb9gOE0Sk6zJCCN5oZiATVpuL3FCuB9Gu3EMHuk76bQY3Gskb&#13;&#10;b/vZpE+1+LFUlCDF8d2qHVKnbFVjIIOsJLh+uif1RWQh0NCFdZOssXau0E0GRKsZyAkILqyosSzX&#13;&#10;LZdUQDccIO02eAmOoxw6DOzLJAj3xgFIi8aG2HrMseCdHmCOpdgt1yRpMujL8Rd0uXoEpeD1BmzZ&#13;&#10;WikZxgCwu7tDCklvepVyO0+ci5RLw5lATY3J0OyWpTu0oZj8gQUnUghQwAIhfH0VhMdUbiuq4DUn&#13;&#10;nXAHM5E9pSqrSuCWmNxnNBQ9o11uGAPWHrB6T4FEVm+1IVzIYXNpI/ry4wo8VWAkLEW/EISi8xDS&#13;&#10;Q9df5inidJB9IaAwmKYGIkJ4AxFzte52u/l5FV7BZnvcnSr0UqGV050pUXvS0QDNru0aIm0kt9dt&#13;&#10;z3eqUntAAsmaivdG+9C1HAvQtGiGpYZMAWtEB14dx8IZL5VZcwERjfKgady1rXNaeVqqZJy9fryw&#13;&#10;hkWPKkqbXQBsuNwq5AD14QaImmIIy7p9UdJujhQ1iIPNIIMMYd5pRHEFwSEQaTe80nhqR7aVAttQ&#13;&#10;Mx8Vk36Z8ij6qpP51rOLdcb1qiEg33QdW+bsu9WYRep0bLriDfEWUToKecNEMd7EANqORFCDmVtB&#13;&#10;b5GeVkQN1GUO8BuBHAQg04SUSAF4A7qw5nRMNpNcmEjns5Wq6cRRb4mKOq+vIg1v9hVA37bidfno&#13;&#10;+3E5zz3tIbbWxIoAJGjkAyOwBDd/0NhsKCd7PmeBJZKgZTOJeEk+36zbKozlhuRw+jmtO2Q4PlXc&#13;&#10;vp4DBvMneqC0IpxcMfP1DJjITFW/VYqrFJ1HfYC8Q0VlnxUbmQtu1QvwmZl6nafubrSe+/SmJCs3&#13;&#10;kbsbpmWaXo6NpFPEHf+5XUSbjiUniAPn0Lk0x+wSIqB9lM77UEql5XF3+u3nCxLKS8J76XJgDC/O&#13;&#10;d6SvpOiw5C6QmD7xQdPQSEQwzCmCs6ZHzlhlOL8mz8d75330ieSPlrYN7GMyLR+xwIWDBGSHkI/G&#13;&#10;+GWoQKPY7g+ZcunTwAlJ1vaSdyrDkmASQdqK+Y7BJoeFN8kg4iqe8f/+P/yf0lisV8h4nT6QcqDx&#13;&#10;eM97x87TlYwNnWOoJif5/upZzrmxvlkywPuGbGc9qvuv1X00aX/sGHYX3fy6k6KgsOlgPcB8umzk&#13;&#10;T/YN0GDDQLof/ieNDwhRACiBEPTRh5kg112Yvf8HELc9bJ8vP/ZDR3MFOG2No8Z9g3K1uBmLK0tz&#13;&#10;ookdZYQwAkTMcGgvKeShjQlgivu2F4zTLTUSkgFpfBNywT9/XV9AFZc7WKDB1TbT6ofDqfbS0kgK&#13;&#10;ZDLXGY/xs/RL08FurxILvUEg12CsidlP88AlryKr18fdaG9zsUBYdk3vu8dDwcy+TXfyoDahi/xK&#13;&#10;wrz6Sg6IbunZ7JoxzProU0xNqHSyZvu0Jb+wHuitnPq/2jVgVA8CS4nI1XdXUkfdUFw0bsF9NPqJ&#13;&#10;iPSuzZ3q1sfz28/d4MnkAMg029OB5ZsDl0F6/djGgOiznVbod7vBRyKo2A2jffkd80OJuWsVZIV4&#13;&#10;yXRs1ki9mjYzDH9Zb8f7ijKlC8pGSy/ZjYlniDmD1DSFWKBW7Onp007qQG/b4poW9HHxmJRRNm7e&#13;&#10;ek4JpbSgqFcpfW9Vbu8xLLCe1eHAaI8KeWzkvPw4dFiUBYnqwOgmP+KBhs1d0KX473SVUAoFpaTI&#13;&#10;lcvyMXaNYuywNatsYYw8OXZQ+udC5dPHxEb8DwJ6CqBHtWweAyiwaErfOwspvlbbgtfbjIeH8WV9&#13;&#10;vr9Bjc+yobNdUIcFkP7qyYT6rgyKjb2Ekqkd/gAAIABJREFUMskp3R9P5/nMTxx9/1lxnQvAAIqQ&#13;&#10;7irHWX8XIjVxd1eto3cIUkCXDcpTsdfQ0gYGwINErFkRwH4BvEZoEtzi5+HrtV71FZxYR/FE2H7H&#13;&#10;Wbo18vE2gr/dXpvdbltKaofXXPf2F355Z6RRx6frOyiiAAEjSwWg8loYpLlV9sNBgWCXm5/gUjDh&#13;&#10;w9nY43F9fsGoKOzFBMGuEl/564Lv4Vdd6oeeG7Kf/TsG9dA3JrNHJoELIC5cwN4QTFjtWrNsrD/d&#13;&#10;MmoODx/6uyk3yh0EfTqDphkKrOKycLacp4sOsI17UGIrqki7iNeS/K7pXjn/9QIG3sWYI1Tdlc9X&#13;&#10;uOVT09PjZ2HSgn3ttc0o4Z0a4FDcc9+U97d/zVTRKfZ9f/VLV2xq+jejGwiAtk/3I4XpN+IVHDMm&#13;&#10;1xCkACYIovh4fzCvnKhiaPj77fkrbwgm18tN3FY/wsj8ZKcOjAjSFvHbyytspdw7bxfo8xHzyUxo&#13;&#10;KFX+7GS7lux5H68GRc/EYBA9q7qFkqlmclHXIQbpgModQDMseefNwKQArSm1IiDdM7mfc2V5EpaX&#13;&#10;8p/tER+/sDgNnW1p528V0tvXYZTZp23he+D8m8/BrJF9g4fFNcFkhV63XLuuPT0WfdsdcUrNsu1z&#13;&#10;R8H7FfrnFv64Vtl8k+yg0G9bx4+3NRXWD5skjzFty/pytqciuk7K9uX8NgGurOeM7T/dg1pAiEch&#13;&#10;3i5pzg7A3cc7Yd1rY3YY+lt+D5Xxac0E645+flRbrb8bTQNHLVznieF8Qc+5S6SniZRG6lz30vBj&#13;&#10;7PiJiKEVg3xf56VlJVWRQC1qeZu/Dl/sm95SqqyRoLQlzCh5q0S3Z+HaDt+29UzwEmW/5beH9lB/&#13;&#10;WkU0JDKlOBLuNzg/sbjjZL2orc9UoMPd8qPy0/MUbFWHYwGC7ICJy48XxvqRcQYJqfwfWQEQcXmH&#13;&#10;gsB2kxxHvf3shohrYdHAq8qQgn2fWXy56r++C06hBkP0PwJpS/4LjpOtfVEQ5oi1f0v77OdavgOo&#13;&#10;DmmnSSOJzXxTgzvflLZletsERqwHpHO6hdtLRznxtSJvrkpPoLtDQo0WAEs5B9jimyh8++NmjwUR&#13;&#10;0CdysuQqkKZ1q/VUPtdwayeye5FayTReMitEtux61PEjcQw6iTew774WgBMj4K54oPuOzzkdn2gv&#13;&#10;sEqesMjFedxJjNDk6Wx/Mow6yg8OMAYzKZ7O/k7qeJMiTwmN5ix2yMqL0iPtOpRAsdnCN6k6hJk/&#13;&#10;RwC34q5Qfzi56Zf1/tvdOX3ctXfz6mJEig11hv39bgn2dhJtbZDzY6lXeh3vlXfYrPyuDRwK1hpL&#13;&#10;XzfX8rVHpcsy2orITYAXNjS6eWJG0itpvcX3CkZKUt8ToUWR+gOc5F/Oy3fCJZDoTFD3pU5mvm1a&#13;&#10;DCVtAGeF44hHsHSOgMq3cKUZMtJ2Kpq4EhizeXjsAkzcHgNga6EZ9E9fHpf39NT84o9XryPakN+p&#13;&#10;/Rbb/v7qCU3iw1kupN0cGr4EHZDC0/Z87E7z7bk7Nr/n0mlCGZYcQfDg0zoOdwVIfQUtTN47V+sA&#13;&#10;Du5TvdbZVtl1vpBl/5ku5dq6p5yMaqHS6Qp2pPI05Q2YU9hwrIJ3M7UZQyG7MDdDgdrHf3974Yz1&#13;&#10;hjaVEwtcp/uPLyC1CPKFQoQozNndiT3i0xrPU25ETa1JDVsLKqbs7BuBNiHr6TcfmVDq221txl4n&#13;&#10;ZxhS0a88mghyVt0j0LEyBmOa9x3nFZ94/7f4rC2SnA2SpjTljTM4rBNu+/NVbARDe9N+Qd1f7n6u&#13;&#10;t5zg40eECV6Cbf1DPoHVpHUFTNWqKmEFgtXzlaZ/shMaIGEYkcppbDbjol3ACrpybGLMjcykEsnC&#13;&#10;OOK1YNJwvOvaT9hGHmNlK3JSwR0JfbZLZPfOzk6/tqkTP+RpbPsDBblYlNBOAJq9sIBSEJoUP+QX&#13;&#10;WTlzuWEECgFrNBi7JCHrZEHpdbuoKCAFS5xzLKHJy/bh/bXpyyGMiONIakJyZZtj8fFVvtzbcXdA&#13;&#10;HvVkW+XnuUwanVm+zyWyXhQWeFx4ujdTVSoNfQzWCKje8qZ6bthWBwNSqLCL0RMatyW1qEsVZsEf&#13;&#10;QrAuX9cAYYBr06qGKwSVr4LP2Nq+yMHPrlZBWC8/0gKS4H4w4ceGEklxl3Fm/lHK9/MHaESs13eT&#13;&#10;QmawtMi8mT1aiH+INHDQS5liwHfjurruS6dbl3IrUsW6UA2TjBreXN3g6+eIMzcQnv37kE8nOKPt&#13;&#10;nK6S/PPl/G+n42PB8mGN4R5eto9ClEUm8YwU62OW98JrO9KdAo42n6GTeQXiUzWLHelRuebNv2LJ&#13;&#10;VrM0HboCH+GWyxJ8mEAqUY7i6w1em+ByEb/NWd4iA7jF8vzyY286BleurroC2MQqIOa0kXn9bhSl&#13;&#10;BBMDB0K6AFlBsVwunz59E+3urdP13yCV8sPNh524S2kNs28RoviuHQLMlZQEf0IWHIy0g/mqpGwz&#13;&#10;yhW3cf1XhIuPKcyisrYCVjiF3ZWxKjCtN1L+Omib/FpZ9NxvY4crWosV4pOYz1MPBadbCTVZBkj+&#13;&#10;1HxhmQmmXrRjRyhhi8+EtK+Prq+pB/jJkgupsYnu0h7W/F31qGVl7yzvPz0vUyD0IhH14qBO92xf&#13;&#10;2w8yXT/b9EYcwIuLBZcdJafb7QqlQrse6H6Pf1poiyKRxhHcspkh3XMB4oKx62cay0KDInWgg09K&#13;&#10;yi1iwjqH2/4Jaqj3CaI7BOOS5p/yLGdyfzh2SX8kO1R/tq9TnT1v5QMvMmU0m1k9HOmQrksuxP1T&#13;&#10;D3O6ExwYr0s9kuZYG5t+5B8ZmFIDPN6lS/b+0DrTR3jVAK+1G1q6nW+PfP9Xef8bJx+bU1yhnOjY&#13;&#10;TrW4fmyQBfwKIWPokPrX1ymJDORUykCx97A5VPWI/8f/9n8NglxRQZk2n+5Ws1BQcuUxIYwViKSt&#13;&#10;MMeyTb5lXYwbHvhW017InRSpgPOyiuiA7HCoEnGX9WW9Ec6pIBBnMRCxQ8Vk1A0FeF2XWhWsqeAS&#13;&#10;IZAD6LiAkQSLcSiQRlbEZcsS79thtCCd6n3sGAkI2KLTjUCMIKkZAipUTdHrXAtvep8hqDjESEkt&#13;&#10;hOgEOh5/vCyDbHeciIBhQUxmugNV/38EwVeSZVuCINSt5VFXuYqIJzOrKQp6AP2DGZ9MAIw//pgA&#13;&#10;42BqmIFBdVaqiBfC3a86cmvBWh5ilnJBrXj7+p1JmItpQrtIU0uyZhE5TYgy0eNKnXe+MsQHQjAG&#13;&#10;iXI8uxUy/WO7IEy17qLGD02XfQzWNuVhM87XUnGFNiNJbLqBmPv9/j5eYUkOA3ncv46vXGE1aJpu&#13;&#10;PoyteFid1ZIzRJxfEHQV1C2nA0FzKs76XDLeqXf3HXaSRmxGqHtSoUGHJ1yqaHeFtXkLFUCXFyAq&#13;&#10;IXJHZDVuvM7YIgRCSnPLW1pCsNPpYUhbwTYDmCezVoaDn7dQA6ySEdTQ0d5VSc64QbNWAujWgeoc&#13;&#10;QiP6IDHwTKAWQXlPN04yzBsqYoEzUwJzksOdKUQx8tZqw2tT1jglUc1kU1hB8duyUT7gLDTejSkC&#13;&#10;R9fJxgIjhg5i2fWY8bitXGkAoUVI0byXPTIA0nJnFIMYkwOE7wpfHMhIxPqqXEsi2moB/DFk9/Jp&#13;&#10;lzYx+tfMcH88hi017TC6UZ1aNIaLMVi2t9WmBJMnAEokclYOAOC2uF6209BN46K4sqs5HEQhNBWG&#13;&#10;s4cIxBpDTrDAnDbIcw46+QvCAkDVIrKkqpSkFJj7EgDgXWPcmnmpKHCaQ4ACU+M9KRjvtLlbkr2Z&#13;&#10;r0Dte9Gf2oNbo2QSRc9zKnCSvFur2+omkL6u70zxhEoAlpL9lkICGSuISXHTZYB71YsaUqsbty3q&#13;&#10;8LJss5BMis7FBVCIKfSrLaQgAm02ewVV01pQ7O2iGuqdTzasINjrhhudKCYoxwIqotN2DhH0QouK&#13;&#10;aAZ8144+LR72Am+b12pPkVqNIZKFHCn0usME4BqKeurYPVzWFTbal4SDN9kdH4/GrHmZgaseZ1aq&#13;&#10;blUMIbmE24IJJhCX1CQdffQlpUmDVjcJBQ6HQcJlHmuqjiGNVqHEZZz7JtIMpca38Z14AOs2j/dD&#13;&#10;exDMT1sCsBWKQJxCRJzt6hyaI03O4Fq4om59xUQH2LCSi+LyuCvZzRZKwpFNgU4RYB8Ro30Ky6f2&#13;&#10;Mdl8v24jdFVU58a+bz2kEXgqXQQKYQ9tprFw3UVvgQDz9i64kC12y6uMRsKyzbZWhKUa5+ttWkNC&#13;&#10;IQ6uANJ0zXGICcUp+lC06vUgYnLntx8cpRSgRDvgWHRvu4d2cZ6Ifchoui/m7ngV58utPwzjfI2Z&#13;&#10;ETjj5DlK++FoZkMAyiVKRbuWrtt6H+8sC6r03XnGhodnDaotada7x2hTxdWFoDpt1iD63ue0XF+F&#13;&#10;VD76tsNutTXAoT0w2rytN4q4mwwANQZoc1kYR3kz2frkQNKkBQSKGDBN9NOBr/O9HXRNhFAyne+a&#13;&#10;NJSCYejO718VlPc8C4mV5ON95VG4pdgtFwaRg5XTrQZEyLLOmglmgvPWhe3rH//gx4EdgOAdBXyz&#13;&#10;y329EUJ/++lPt7vPhWdOAgc00RahjpEUCwWcRIaK9JSfGgl9bLhiGYY1MAGhBGwQYTKHVhYrI+uA&#13;&#10;q3aO0SXe8xjCsT9hoV1x+tg7PzGsGexexwmStR+wrqVafzzuZxIwwjmmUlW7K6qlqiGB8ZLD48tA&#13;&#10;fJhcgRCmFBUrniVEsT7o+2uI8b3hMsXMHhtUAEFovSCgtnX1y2b1EcYCS7JdB/PbJB9bQOnmwrHp&#13;&#10;pvFGGOGCrTZgCOw8HQC9Lw5VzBm/LwVoBiK6fn6riap9z5XIMFEEluSgYrSCnu8bIOFWggAhQ0Ib&#13;&#10;TYctuvfFcgG4qggKd4syUK3pBpwUO0WPuiMsnBAiu+PxPF58CQgVmLxQOG4WgooFxKv3yeCWCdy6&#13;&#10;1dgISNulkEAKhGMhdSz6yP3+wBfAGIEZVfU0UGy41+frrLqeWcJByIC8Xq5UYe3IEv2EQ9vIEqsg&#13;&#10;hGiBcgQBglxFJrrNmWaDfcXF3BFLCDmX6dTydr54SkiESkFdLfBp0rgJ69QhVEnY3s1D1yznNwuu&#13;&#10;OEqMB9IXUuziN6kYLBEROs+zatpQVi593GIDetWIXFJGSIhu4I9bXekAfWENl9msfr0NDT67KyLw&#13;&#10;YTgKiF7zSCnFpa9gw5Le1qnEHkZSoGcCYqApYz4YpjlKuUBbMqZAlowgAt2+MbfRMzB7hyh9OOy8&#13;&#10;L6Wy+z1xCbMjIduYrDEOYRwxaigOS/E+7Y67CLysqmSsdV8lBn5DUiZEAkqcQbONmJHgVlAzqlDg&#13;&#10;lnVUEtWKpjCSEl6XTSltFj9md52Xw1Frtd/supm1xkrUKQXHUSl9El2npWgbBSfIYUE2a9gFipYQ&#13;&#10;Uqk9JqUu1YYGS0aJWTY59IGCHWhq5dsyE1TW7IMHwVTGC6CQMsIbDJj98vU959LKZt5upPBc8rAb&#13;&#10;bLR+u2kOm6adDA4hLeuGBuMj05pKQfyautNgyzauC8h8WlZQCmJyBoUiZqetaeT66oJzCPvYVWYS&#13;&#10;J8xas6FiXt84gsOxxYxBCU20ndCv57tgfLfrOdCF7Wx2ACXmw9s0Sa72jTRpqaYkVyito3UUxMdm&#13;&#10;SEvCEGFSMU3UAHBqaEt8sbxTMSFna9MxEnMxQSdWeTOeHQaIEtZz7lMoMEFUc4O2FBohcQ8DB53k&#13;&#10;PBQHvECsMkq7Bjuc5gIwKLiQhO223ZerbroUPM6YQp5S2BbDEVdEhGwQyDX7WkOGlbl8VF1xfgHw&#13;&#10;9f3GZHMbv0nRpwy9Qz4tnOeQIxWS4EQxQgnGTGOOguJUfPP4gEAVskGQmHH5+HIM0cWyxRoWYygk&#13;&#10;wBY1NNC5BoCCqrkYgTlmJNR8WUMjGjstkqMYkEKymJwVQxnueDM5p1UmnBLVdikRssuoeBpCSY1g&#13;&#10;FEheGCa2oFxKbAgkGM3ruB8O6xaZRjRhf3d2gV1HM8P34BqIihuHhkessQjOJgYoNKTaBcnY7PG6&#13;&#10;gWImqlSKFTA2vX6HFCSdWk4KRJRLgOM8bS4XLjsMUbWRkIazJlUO9ykjz0wCxIOUWiV9Bh2HguCC&#13;&#10;EyLCTVaQJk3JxbR4LDmzfgJRAkx4Qypuzus3KGChmElbIhRVupsjR3F7tbRrCikNRyEkQgSpGGIU&#13;&#10;YwKwYh8DjCFHpXrce0V0qK4/qHE+I6xHj5Q8oYQqpxd7c86FUEsIMHqteAkIKNmcdnAuFeICJebN&#13;&#10;nH3fdoph1lVdWOVA9BqFq41pBeAaPJeZpkgAZkiZaatFqP0zhnx0Ieat4JQMPDS4pWIgYg4+5Wx8&#13;&#10;hkRBoiUCEAShwGV85RUHk2TkqdNusdmktVECCtGKQsvt9lkNx3WLeEWN5snlXshSohR03u4mbbEl&#13;&#10;jZSCwGQmQQNHOG6esjwuLs9ZRJRYjBPnFG9xBRBCYJliBSb8P/9P/8fMgNkJHeikCE6BGh9rExDJ&#13;&#10;HucVYO8kbTlWg+4TsYnhAImuZnu/FMJAo3YANd3jepuTcc0evK1O9xri3O671/Gzh6MY1bXYKtK9&#13;&#10;3oA7cLZFVG/r1h0zGBOujdvorkENEzSzG8In9ul1vExle9qevmMjCl3Pc6b3sNVtcVp0r/drC+N+&#13;&#10;15WK10gQoCUB2pDkx2b/6JDs2IrBR3u77EERRWbmfZy2EvZSE8qboTEVtLKBKHQNrmcYXsp4PUuB&#13;&#10;mQdffKVIPDR7vBPjVlNpQPaKxIrr488v13t1rQ+htKo9M9+NEaTcMvntb050zffpfegZK71NN59f&#13;&#10;Rd2P1e76joM8S35zS67+cNBmC628nU5N3bokkDeuhhyyrfbM+3aq8UNAm1BaK+tGoxR/IgbF/g5u&#13;&#10;C5SqMJ6+JPDM5OjhVARYVp9WJKFHWUTA12wv93b3AMdQwQaogV7wuKRkIanAUGxtJejz+Y0PUhJw&#13;&#10;eH5ekkupbmllGh5R6fWR41j9vRizXScKuJvA2MfGtMuSANZy7yRJQ4uB7+ox+RR13zA4+ZS0kNGE&#13;&#10;1tKsLWiJ4ZCs8eGozXpXfB9qt90zy82KwrN4VM1wXjYgmBdENp2gooZpMoFS7joN1ytYS5tUUM7q&#13;&#10;NmdHKfAWyjWGSgFporiRb1AAVtrmb7cyHGROZ+Ca9oOettX7iGgPoS0SRAFPcJewVMMBSQ0chEjd&#13;&#10;Z3v81O4+yWBSWNJAjz/e//F4fNjuqyIU9+kyeikeTh0ONcp9V0vhEd+Wt4g9Cn3TbOMUF0PaVCeI&#13;&#10;AAgAOJEZFMyklHiJzHcNwWHl7DiVqIU6yeFLHvdVu/WOQUTtsS3KXLcMkNmmg+TcbLGd1lVlllc4&#13;&#10;i9Tc3JVIJgadgMfs4GERqFiVs52flSyTyNVQhFKMKdGleExRzN7dPDnRXGPXyHleddu0uslNkdsM&#13;&#10;JTu79UEQWwKIFbi8KUgN4ENratWa3MalGw6qA9M175gO75NA2Wjy92+X7vibKCY4yEnTid3FT1yJ&#13;&#10;aVsaukhBo00UyNJmtiADgSUolyKA173e3CJVF94uv3745YxGHnMjVVgM5dLJEGyIJtTcpZNf5nkv&#13;&#10;uvifTul+L7gQd2T13bto12Aw+HDwiMqCVbLfXrrBhhXSSnIVNEuqHvtn0pqQOAA7qCKvIXgi+fP2&#13;&#10;fili0kJISrdtZnCW/YezpWWZIyVzdBgWeXwGq+M2sF+K8QqTFmQB/Wy/T63cB8/mo41+edzpWsml&#13;&#10;wFivGF19PNY4KUCORF5d2NyGeQLQSN3X+J7c+cgV2ILWbQg16xbTAInMRSX3MGUDJQsw8NIpLFME&#13;&#10;NaPIV1hyNFbAiqpKKywbYOiKj9wlthjJcenlsZO727SCWiuMShFX2z0xDIRdR4oB3iZCEaI1Vz/P&#13;&#10;97brGGU0ClPBt3HGqF3Xvz+cVE1XC56KX3MFbb8nMk9zaYe+1tALjghattmWO3LYb3HXny5ft3ok&#13;&#10;rNLn7lQpzFvwSs9N88ygJ162Em4d7EIK+HKzdcwv2mGBDQgkNrVGDgUIFFWzpflw0DR2r+mHlmKb&#13;&#10;txrqEb1YU7v9oyOJbsChanAhFKKQwmqaQvqnNrhVQrg0EDbg/O0qi1hLFk2NNo9Xuxs+vl7NiuKK&#13;&#10;/bBiliPOEQJcHLu9L4y0gFKJQvU52wyKxx5klhyLb5/PveIUmzAP57VkWwVqFISlKw3vzMXe07YU&#13;&#10;F/N27Mh650h2EeFWTsW/aUhRQqXW0GDJBarpcouR3oRG8/SaVf945LEYZbgjvJRMCBx6mgSa/WLQ&#13;&#10;9gx+R+ycU1bd8G39UeYYra9xP5Y/uNREaQZvXfPT9f45w8svYv/X+ca4GsdVEnDcdT553qhheIp2&#13;&#10;m6/nP7HmzcJa67jcATrmjmjA20RoYfdaXbL756Ekmwkkgpcl1wmk0aYl1QcY2QAise82tCVGjLBl&#13;&#10;0lV/gHOWBmRm6WPvFliMbHRaXzXEpICy4BVRiFN4aGSAnldKMQpu9Zdrdxo2kndg500YvY8No7UN&#13;&#10;4/cQs5Q7pvbI/9X661j2O4aChK9obkHttz1iHDIiDQco2JBk26Za9p69hmlta0e6mgKIZgseOhKs&#13;&#10;xwjsQNM8bBsKI7T74QSmfid4LxGWd1qb81dLBBb6JW9FAF3pHSWInR0A9nTFmwR+sfO33UNXskpF&#13;&#10;efhj6IWPpqSw2JkiliuIFSC88F2uU6V3Oeax2fff3891SxAdIjaRbBW3j01PctAklnibeRlUxyM2&#13;&#10;22Q1IpTMd3R6aGwKvOu2ixAYLtstV0v4g7l9560Su75MBmmgaG/voVHDOF9MWQ5ax/1u867vu+X6&#13;&#10;BrmOUbT8OYRbBDgX33eMg35NMUoqliV4JpSAFGSU9+jofUaofo3LQHBGhAkNecjJUZRvADAzaa7i&#13;&#10;5vr2p4t9DYtHCU6l2i0SwimTkimy17GCmiZvkVDCJqurvgSIa3jo+A+waMEhKCEaMknqfIME9Hzq&#13;&#10;6LA/NFJyv+LqRKW97FKpEoi731JLy7cNYtK1EiRwA55DTaLmbJuj6Y+tyVPCrhbZ6c6Mm5Dpdk99&#13;&#10;36cQXJ4o9IyU5bwZ3Oda2r6x7KugDzn7476HAccm2hSaZgeqxhDhkiPjRhLgEve1AtCV3fGhcfkS&#13;&#10;Twx/tbUUFyx+7F8A/v3nT6/jN3k4hhraoYUp9/0zgNUn59/jSBSTOLhlVxHfHylhkBl7GQlgCHLe&#13;&#10;kYoBdlFGJgG0ATQtLWDViV+b4JEHCPJObUsqgXHmJSIy0M7xGyfIycPu8B9/+aumKcHMFWt7/ZU6&#13;&#10;jpnOIIg0yyASoHcPela22D2e/vb2yq2iDhQKoMY/7z/c5otHG4ENzlHSxixJIwwQrj63mBaGG1Eg&#13;&#10;TLX4StUvrEU2IwLw4QkRgbnkeMVIh0iC47J3Lk2QMihknSeGGC0I9ZojSRjoT83lGje/hZC8CYMm&#13;&#10;79/eiKiYO0sg8TS7iJwHksuc1y+f6emwC7pCYEpwqGbSaso0QmGbCR/yEjqqFoxlJR3ABqE//cxv&#13;&#10;87YW2pixhIHtxUgmGHg2K8mkzP7h12bdZs65rhUJWAocukfgSqJufp1YJJx9gOJmIci6VfMkaajZ&#13;&#10;3E2bxF1isb1Ne/9ED87D6e32d8Q+/nRUzqeG93MOHEU96NKU1//4awaACjnaiRDKVR8DwzU9Dx+9&#13;&#10;y6AguTut4u26vH+o3RTmoWvHy3mBtbnNBSc8MJtFC9o853xP7WNrQks5aAfI8ocEvRrgbUJB3gGj&#13;&#10;CRIO31DtRRGisElDDDQQCNCY5hlAsvp0QNRASCl5e//+2B5JF0Ko0ZOq3y/vpt3J1d/8YoDc3QGn&#13;&#10;mwShZAVmNKJaJHvUBMsaCgtma3iv7tu1WTho90IfYi3v24JrTm6EPALr1dCep3uno96dHMFFixTO&#13;&#10;YIolpAylNtghcSsElTAvM5cUcARM/flxQDaqjMTQJ8lcAFx0JJHgF1+MpF5Rst7XxYQD7CcJga/Q&#13;&#10;wj8gifOtkOKBFbi6ACBgZCqEseoDCh5LmWEstATsIy7RuoYCClNLbXZJYlWIy7nZsRabEBVGa+Py&#13;&#10;1jw2DLCQbogCLjD+H/7H/w3Hok1lcZtXq6iWai/4xAIXZf6wr1FlhgZJZmD/sm2UUgJL7qe6xqPm&#13;&#10;LY5lqSOo7w6Ce2WZ4kf3Ei+ziLEUDFPGtWb9AUmg3ujL98PSzP12lIxyEZBI6X03WZNFoiUV/BRy&#13;&#10;37BpBj4F11QOGgtxjiFgKQvSqyjyMNzM9G+nLN3Py7t7+6l0VHgSq8Z5CUqJ63lpacen2zdE++EY&#13;&#10;HJ6Eie1+AaD9a1565UGEPMJXRehj9OvQYTyngg9kdcqb3Oz2WemceHX5sjaauHInzR3aI2paC2tE&#13;&#10;826BomK7rcc0nEdb+X7N6tPHWup07OgVwNmGAPH+8ddx/dYrCHge69KUA0I1hqyb4e5wO+E6C8tv&#13;&#10;9DtiGQpCy05ZTjbjTm07YllfwmxXwkR/UyJe2gju20t3KnaLxTeSVTb2KNUwXWffC3bFiRz4i9ti&#13;&#10;/pXfiZW5rb9aIMW6AMng32+X3fOnDPl9kBE2sUIOMNBkE11X2cOWMyjJmV7pZUCkJrOUtDYxMn0g&#13;&#10;laLKkA+EprntQam327ofEwhti9DbMhGI5LgYtGjHD2WtMsJMxewAVimjV0/U9kfOgb6IjNiMW3qB&#13;&#10;kTL8fXx3MdUIhlR/LwCubwJPgPZidaoAOi/m3xo5yAp9vJ9C+a+67ND26NUZ7obLvLnZI9+ofzFp&#13;&#10;5zLuT/belabcB4yqc9+PumsKxlGlajFAKBQz4nLYljxGYtq6X8wsWpJpFK+VOHNoKufrCCsTZJlv&#13;&#10;yyemzq5QmjVDMawmc75f3Eo3rrqTTYI81U/+kblNg/trN0jqgiwXYPef+JLiuISfm5wRTjeg/CNg&#13;&#10;wX+LBLHRh0Tgwuvsw+7002ZvP5bIh+E9qN+H9jo7vHtE59n/iwwZITcE+vVX8WvMXvQs/wVKOssa&#13;&#10;kOY/CZCDvtmjRpe1TJmFLP2Nrz3a0Yzd3fWqHdAjsRmYtXs4uuwrQ5KNjvUm1IY2AL8B/WGrluzx&#13;&#10;UT18rVPXCLbOGn1ys2G14DmVDmOavrdTAAAgAElEQVSMMZGvPJPUomIYvNRDRkusYCtgXK9GP+jU&#13;&#10;Fd60t3ChRqiRwx5+/zwqRvYUIeIVAhtdTb8RTe/3Pzx2BXz0hC4hRFhjsS/1MefcPg20mce17YX0&#13;&#10;ZvRAfIShbEsL09Q/Lj5xxoK6ZM8KqBTHYoYsAxHSbl6yuk4ffMguGoM4qmC7fgWgOIpww2weyeVx&#13;&#10;eULJYzel/ig/I4Zp6vjEmiFTkiGNxYTsAcjt0HxfC6SYAqAInteqBSQDvqb3I6Sa6lLoyEs3cUEY&#13;&#10;oJTEHNbYt8rERWH5JWFB00A8fssFKAok6sL2dAgkAGjhaOAWK+Sk7R7KOxJVUbFdXaOEvHpVkLcp&#13;&#10;N0+2IkvqTx47yCoGgYV0BM1Xx1OWyANbfOsisHgs+bdnG5d9x+i60WY33/F8b10uy4tVUkOL9Eb8&#13;&#10;lSBMTYqKFiyIbBXMeW1DWQmbW5czH9oMcUioviHHmEZVuAU0GC3plNooiqr7EK1LEx6GVb11kOmN&#13;&#10;eLQ2qMe01DITdAP447LlFkaQivGRdmKn8VZoRDxXXGzxqy0oFZmKx1qsDOb5B9wRXQKoAN4Nfy+G&#13;&#10;DpSwFN/D1pCChV3gh3m6hYgB3jBJVEw5HX77BY0wRKwFZdRZ/MsnfEn34K+RtqrDSWHS0dZ3S6QL&#13;&#10;HyqIjRfR+VQT69gNL7KnXfU1arbyWhGUiIEWV0gg6XBNK5KYmtMzxj6/nl6rUnNEtGNxGXvdkcpm&#13;&#10;s4HtQ/KUQHw4NOtmeMOgPbrxH4ohBEMjBOSQVDU0nzZ3IRzd5/sqhyZYkGrcqhvtcEnslZ/Wj3/H&#13;&#10;t5/I0QTyung1HHRBNdYd9TT8EpzFzPYMX/2sxIGXj9OcHvEn6aJ2mzW93F1R9qrW97cFZnDoH5Z+&#13;&#10;8mbb7w/rmg4Pd1C6OjmZ4LgDdIJyp2fofBo27yvMMO9AdrunzsNNcF031FbKQokd/WSM8AluGTSY&#13;&#10;CXxdb6DX7G6ABOAJmtfb/lOTsaOcypm4eKuE0/1pG2vPy7bM1BPUUxtTdPmOxXMDOUEKAgbf9ek/&#13;&#10;Bwk3Zs2G4ddN49OCt2BZRbRAhK0s5Q8wkKRh3TE73Wit1EYI4rT6phHEG7NJtVdR1YiWDVgmgZLo&#13;&#10;DWdp28sUhsenZdlabmOJWwJhUyVKiJh/XDzHGIbsF+2py8kr/IN6nlCk0ECvn46YicUDCxFmO3p3&#13;&#10;gzq6NezFwXSOJtgG5oHNS11NDhyDLm9IAqE/bjZziWvteD+BtcmTsyjXx6DijjxfFncuJezgcYVk&#13;&#10;jcQBJVxA1TMkk1FGFIj0cKjNP2P8aKKLcW3bcoMwWYAcTDQ+P+3my3eKcJe8nYsNGsb6tHiiwRVd&#13;&#10;h/ZgyEoGakWFsRAwinzGH2DKet3OkhdfRXHzFBLSOxqV++4lQBrGlclqKFz4ce/qnrtsdp2YF9t3&#13;&#10;H/AUdhE0UAQP+4J3CS1mPVpV34z6AESkafE8CYjDizMM8NsKdd1wPJZ7FU5BslWRDXCmESu4V+Yd&#13;&#10;WLb3OLdbhWzbEqcuP8CEUI0Ctzsgxog218QBcKzVTDA1bm4ESIR4WtyqdzSmIBrtr+SRrNSte47n&#13;&#10;jlPEssu60TfhYYgDUtUIRN/Blphvcr2uP5aHh8c1Rb78lZRQc61c71HVldYIhSzFTa5G1u6bN1tZ&#13;&#10;a4qRBwFSfg/imuAA0c19U4TXrfjqAroxos1MVTWqcYk5cJIxP9W6TOONOf14OKzF14G6GJQtbcMB&#13;&#10;Lw7kkqlJoNLWyRCCQkWAcWfRKguWIT4alF+yT9Gk0Cx0E18UKG0iXIltuz/xQS31aKZUs9+p9j3q&#13;&#10;ADOCs4aiL6lGjxniR1QZhauubDBiZgswXgW4NUduK8AlQlv1LE+7Wzb10CVU4oQNq2YoK1PMFQdL&#13;&#10;ILyMTtVA3L1M0jMRczg9Nur+pqiOtXqBJq2EC6uxEGavNYJouc8Pd4QV47L1hD8UFp8bE6CzNO+4&#13;&#10;og6LTGsj4z9rk/wjVTkvoeCBBuL3uW3Xkm1IEN8SOaAWSnSFE2p6HwAgOpI433yxFcxbZc+aGcTl&#13;&#10;YtBOhwoYhF42SbUmFLhYrBCaaFwimBJWp8KujIp+rlCVK6qgqMNbJD8DABCvACNRAMEpQM41pNMP&#13;&#10;TQBB+34ft7QIZBz0c9lfffkdj2GKM1mfW8goh9XcVLdDW45VUziz1Ly64lLNVd5FOjZ4t+XC90Oq&#13;&#10;fLRgt0v1sEdpPaTZo6lNj5449bP2Ww9g4SWVaaVlHjO+o4fmMjXtk/Kwc2G2ypduhZuRU8BszU5I&#13;&#10;IgAc9MtWStKEXe6FMwgIIXpday5HHGELc2OrByukEjePbbem7DipJXSkgziDfPEPTVtXy2GzzuTW&#13;&#10;eCmqGbcm7bJwdKrEJG/dc6kdESHW7d7RmjEoDc3vVK+To0BSj+AiftNXliYPINpH56S79Lt27buT&#13;&#10;nyK4E3Sa75tzCp7p9o4e4jRKiHDwaVkhkIQ/QePnoVYICAa22qA9FXXN64NeYztAAkEtsIpchfeQ&#13;&#10;iVodE1Ae9eFyXX+kTHFPcu9tZPRKAX/ofv7cksocwu8zwmhbSS9XibsVNWSBtXbyobB3GPbFIVUV&#13;&#10;/t//l/9zw/QHqNt9R0Bo1dGstcM/yofTt9VdUddyuEj4er1zeeDsmDKAlV6P1RKBJGkbUdNxowjN&#13;&#10;9DkOAIh/rAvY0U2mR4k2XP9p7S6UwPxOSgqyUCzfC9xju6ssvHybzgohsblA1/dbus23jTs8XQgO&#13;&#10;qS7rfg+PL8u6Hfpuu2//eupXl64R5hE7LVdc9vb+9f51DwB7v0oIctNABK2Zb5ABWq3zb7dFqfZ8&#13;&#10;uTJM4e/Q+Q6n8NzJAvic/8hpimbzsYBGEU7b/XFd/iqfn0NdTZzWC5G4a0EPNveFvjeNb8Bd5oG3&#13;&#10;zWIs5dIfIvEM4aXvwz9v0wjZFemH3OzKpBqEWJ6h6cl/uywVQjWMl34onDWxaIEiOTy+2YA41i/C&#13;&#10;8LyyqjoA2yUFM92uSHYs9xh04xQsdEr1W8CsE7e3fzTHQ/P89IAczH/M1vHmo4TTw4fnNbyt+e9u&#13;&#10;E93DbrxNeXVSNyjRGuE0QdJ/svfLgQRuzkRzRxart3ZfmMWkhh+Xz6/aoZR/7Z5H9wbSUF0k2dVf&#13;&#10;xVBAgZE1CJ33+N+iNXNatk2khpDG0t32FH78PwdKPvSDS+yTKMWXy5hf/hWiEGTi/o86qF/FPj7/&#13;&#10;fBwXARZhJ6NAXV5mevFqgGwfN0ZeY7CRa/SMnEbP21pmnLj/d8YMNzbWx+onXUs9HEWNlw+0PZ/n&#13;&#10;iNXLL2n6MkNHfn8U7yvL/vzxId+sO55OXz9fUO03sP768MEmQrqnuf/jKT70bHgZXn64b6G1V/yK&#13;&#10;7kCf4gW7N1rTCvNebtfro5RhPWzPbPzhwNfIecMzExHFLrYSUuJJmHPo3w/+h3cOiUasae3tZXsi&#13;&#10;fa3CgXD8bVfOK1gKpOiHee93DQ7AuQkUx/L2K9TBmUCriG+DlHb89uc/sfW8CpwOGl4gY+GqeC1o&#13;&#10;2W897VH15fW/vvo9d9fbNC65A+RN5ADX+31pCtQ4q6GIow/5E3i+2tj+9BNDxgR0Ntfhp8eQX02d&#13;&#10;PFy0eYSrDgAYHEgV7jOMMZpgIUNzUsy09jP4558+r9ZCx6S42gWUxey5iKcWj16WJt0IjrqePCEd&#13;&#10;haf9Ua2f5+HerLY8N0/Z3/uTN39HUtLD4+HHcje7k73vJOc/HTq+tvDAIkICWA4VGNcnpulPahLK&#13;&#10;Lzl/CzE6jFrrNjW06Xw/njjl+Ox8rvCn3z++Lue9+JTR9vn1dYnhhdBlbcwZfmz+5U7/kYrs9yzl&#13;&#10;yd0KDNDNprk3J0Hzteg0fHjc/ni9aFZcvBRSUQW6kg7LutpTuzfXeffMDgBPy+wZ/O/kcfrbdpJo&#13;&#10;ufz7sT3gnT9wwW5++fJdgJzt9LTBuRK+gd3CQVPwy5AKCK6UX7vfd7yNvJ7l6wFEsWaRwX0Hvrvt&#13;&#10;XAl8NAwPfBcq0f3hmm4XumOA/NR1snPzc3tXcej0ffu/B02h9dk+flN/IK4wbB6CGff7zz8mRh4W&#13;&#10;hNBrJhtXe4Xhu07w9b/+QA8fTK1dRySZaSeKOT0ovV3/+S6FfPi1Wj+4cm1J2BKeqzl4+hkQk3eN&#13;&#10;jDons1AYptsfA318UBy3+Gu5DT8/zqvjrLnXCG5j28ih6+jmqHkIryEvYel/VhWBZTx4R90ge3R/&#13;&#10;/YrRHkGLWMnE1do2zF2v0S39Nb+/tL7O7pN6Qr0jXff17UJAKfStaQTIaB8CG8qg/Dr+x+n4r8v7&#13;&#10;l5NkAyxnXD/8ueUNuJ3jbuYtUQqLH3D8eNCF+A2sHybyJXJAKIRmocZ3AyEIWif2+5nUd1qFBQZT&#13;&#10;IjhioC8YPYU64HNZ4OyehrYyNub868s+TOOzVrAVsXxpcm28flMWnfvlSzriDyBEWPXQHsfbrJuD&#13;&#10;v/2/2X/tf4XfR7tQfaaKadaEEmHVx66G23EcnBkjWVqo0bl9oC/R3ZMcQck419NLa4fKD+xsfrzk&#13;&#10;xnX0bX0XB4KySXBAqgXtKsc55fR+NWscEKKHoV3Gr2NEjq2NKhrH7z2urysT/d14HP051nfagGK+&#13;&#10;rgwXd6ThfD1d71MhGT9QDmneiRxhXw/bOnLWhICe+38o9env5x/g0FLQ153/YZZF8F8n99pyx/Xx&#13;&#10;138110XumaPTDvMUu5zJ5XXqRAnWtVr+469/4ft9cOCJ9+jHZBsHv4GGdHZnJfyla/feWQbKvbwy&#13;&#10;IUuEC6F3+aV9YMbP49ev7Yc4w0vv+PF4CNv8+4ePxRH6cthgIgrn8+0FnH6YwP/02/x1fD+BkJeH&#13;&#10;BmcV7GVb/75GXPTttudHN7OP8JRPfbYjX6/ZDggvwU/b+lbbn1/dUg9C50pu4143IYQMF/Gyd9P0&#13;&#10;QJVBlAnDRBaqbGMYutTqW1l2VZBlDUNzGOVFTP/N9T5VnRL4DQEsZR9cIGvz4REokOYjOy9vG43w&#13;&#10;2Nq57A2EIA17dP9LYOvU7Cno4uUz7P+MF2xOf/5TBnj7fv2ZNKCa/6+E/qGHJdo3+nX78unDXsFc&#13;&#10;7bMuPtjU7Y5Az4uZAREJ4tPHj/4+PkMIYQzdx2SrNugP+y006660D+vA/dY1j5d7bflP5vzlMAwY&#13;&#10;YzgSsMNP+932+oOAPIofrAWx+sMieNkAup2DzEbROmj88CVtRsxZlP2vz6///u/D8z5i+4/bP+TT&#13;&#10;R/7MNx5yduIrOu73NpgvBf3cP87R8Z7POP92EEX4Cd0vTv/GtKxkXZOSv9EAeCpsZ+hyBFs56fZu&#13;&#10;U+KFpJynK8+7rl0UR/fvBLxghvnt81vUZFq+nNQu3pKPafmhEGJb2FJEUInRxy3WFKwPGPD9FNbB&#13;&#10;2k4MsTB88YZPQjVUsB9L+On3P19/nA9Y/93N9LA//Pz05T4vt3++POyDvbHfj5ztb37NEuIAx9Jj&#13;&#10;Ouz7X77HbwesFMevbtuB5+1mUKpv6/UP22q2P8geNlfo8jp6DruNbtPb/OHDT97abQRVsaxh+mG/&#13;&#10;e/Cequ9282Wa6B8Cc+71ScJR8gTLcDQ4wFKjPjRuc/dbZ1wutBASOH64LYk+vKwgDfJkUf3b9BWD&#13;&#10;Rwj1dveOTf/5+b9//du3l0Z7/tjDeP3njyER1c5eeEvRzMmOPb2fr+2+i/+443lohuaP5bNGH+3X&#13;&#10;yblsUvxUqPP2IHtpWEdcfdjNNUz3Sz7AAuNpvzei4YPLxA5PjbP6/atK69KDVY6T/HV4W96e4+Fv&#13;&#10;r/9xkjrfFnOYj207tAGlb/OXUnkVuNnpx6HSem/AphIA9PnBz+G39hHcD4VAv1mJaG3Hq9tQiz/9&#13;&#10;y8f1j/8rZ4OazqEO83Oxt7RcJNa///L8/f0mhufr8s/L1Rwfn6b7teH0doj9Q8cV++e/g6fd3o+v&#13;&#10;HIP9vk0rWK85MbxMV7/Yn/dPRl/id/VE4W7+ln47zpqPtHDQCpQTg+rT3vpJ+yIqZlB3g9NX3pJ2&#13;&#10;vbu5gfSzaOwh93KYx8fD0231bSu3hdQKptvbT4ROcFB6p7v+HOHzvYX37Nj79vm1JSd7JYzw9G07&#13;&#10;PX7MrI3nB3xcfrydYRJev54OSCBY1vpKd6iGR2pOnlZ+M+ban4aEGr7cnsVDfacUp3/TPXUuzNP7&#13;&#10;dnl+3CWz4ueevU3L7fLpw8mixfcr4Z7Q/E4I5M844HIevafQ6vlHPPzm4VsTYS07Sgp++dcPAS9Z&#13;&#10;ru1fqEmOChSoGWaQOjr5GTaJMA4EmP1NlPQDwc2nRp9GMz+FxHmF1Kem3kcqj7+h6fp6BUjx5qNI&#13;&#10;25bMBUH3+NT+MGmnekwExgrcEu4Bon6zr+X02+SvEVw3jX8lbZzuJM1hGLr4lB0Z9h+NNQ/XChaz&#13;&#10;b9u0hXagpxe5Kf5tnALJhUMOry1mEdzLsKALdmgIFoOMs4k58Ltlh+UX6Yfyev+zFBP4niokKMbt&#13;&#10;zPiJcjjPKQaN/8t/+V8Xa3b9XpEYEV7MAnFy2CNfEGVEiHreDK67prPzBlkHIWKEQOTNNtv1No+3&#13;&#10;WGAGhQsWkO+OmJ0EhB6jtJ0roqJpmrTFkDxBZDRTIGG+W97TWp2ZFp6mbkDdszTYP7TN03NrAd5L&#13;&#10;ijDHpPEYrn//vhcCw5omywBOETesxYRSs2mMVIOSOoUtdc2QKyVlhhXlymSfa6qnpv04HHAEhEOU&#13;&#10;C0HJFbzTzfu3cwFt00VCkWyUzPyPKbSNVAoTidIVJWcOveJPp/P0HotzfFNDq7D48tdv8ulonKuB&#13;&#10;9+yUcgiWWbtRAj8dHmtNRCC8JrVLk1tnZx92Ojleq+ekFLNAhBZvkYJudmMNAWQ7bRkkbyOHghIL&#13;&#10;N4Ed7+kjRrWTzXS/xLQxrAmo0UXCcljHnMn7+9y4UBTh3WGxSR78+e8/+kZQBDjqlw2QKjgDqUAJ&#13;&#10;CXS+ZjZoBf0qCYiYr3aGAaiqkqgxFpIhsgB3glQSc12y9Tdz7PYUUqBxjMHAlDh0a/BgbOVusxDK&#13;&#10;Qhm/TGuxS38shfK/fn0lGKlocgGib2IBDOCKMVYCONyxnFaLPZiBx5AwrBP2OygMBN82g13N0XTH&#13;&#10;3dWtxiEB0F4/pZxzNcNRMQZQAii2eEvlsmENvhiXsZKsTfBVCI0YvU+XkVJGcrYrQjhgElLWTUPw&#13;&#10;+u06Zh/BajPHfgvG2xh8WiJBVUl6QPLufEyAYdFVhWrBISNQYe4CXgfVU8oNnEz0o9lYV6OBy7Y2&#13;&#10;jayjMymdulPcCqa50qHtmnkeXfKqVRhXeAWg8mWxp91x3VZNWQb+8KSPYHf3hgvZ8QYqNN6Wtm9W&#13;&#10;kNc1JIjWkLIzLjkByYNWk0d/zH+kWqUSVGHGQrdvKCRaSldKJZx1evYzrLDEyAk8JQ4lmPPaliWi&#13;&#10;QAmsEQBK7BIYEcgU8/pVaqaGLtnUNXvGa46LR/BfTk949Tum6AF0WQy4Qf2MU6ZElMLGvBHPKEOM&#13;&#10;1bITzIficDS4QkA5CXUTGMMASqkFU9m2qmvu69Wau/fRhG3X4Pntxwoi5ZJzta0jSFkgnG24gDCf&#13;&#10;Y0MZhwAzLrOiDQoixJD3jNcI8pq3wN1iNRZ+utMjapTYa+Xea2QRkphIwDFCp/atAjkQyDCHrBeK&#13;&#10;0LWuXEhY4SVeX05HzoiUHEAhHG6IXmdDiDAmUKIsihCkxUXV7eHFbBVYHtlTQwozfskVu/+fRPtY&#13;&#10;li1LEIS6tTzS3a96IiIjsrKrrMswg54xhQF8ADDBjK9gzucxhW4wulRkxosn7r0ujh+1tWDQ37EW&#13;&#10;xKeHLtQyHB9zIjDlVlS3v/Hj014EzkFgHwuLc70uO2obTKOZLExEY5WR15KR4p0AEnGEULAGibQl&#13;&#10;X7MPKay7ve7vsEQ41aFt1qXsFnXtoQoz6D7GEIMlPWkEY6iIHAAAQrJUg/cZJkaqylw68wdOJbl6&#13;&#10;33Kyxs3LoEeMAS80200IHCFGETJMK6sjFIjDKSwQ6rFl1huhRXX7fbcJFdHo9bZqrO1itpKGvkkJ&#13;&#10;pIDKWBlsSow5JqAwrZVQvFlnvN1K5FxoJIWuCULGG1zAfYlHefzYdJ5tYHfd4XmJGQYLAFe05XBg&#13;&#10;bb/aBAgtACZEaEY80deIQrEow5bwCNNs9vvdMNYdHlXIye6RIXq3NpsgMqKQlIeG5nBQOhAMqGAu&#13;&#10;cBtWAyDlgFBSY14C8MkvVvMG6z0lanc40sb4rYC6B2NvSyc4genbNbapOldYPya4a93H4FCNpXhU&#13;&#10;i/VrQkF4NB5GynikpbjMCEUVVGd6GjHGBPKQ4LYH1AjWdmJZjSJznFlUoGfzuzmpp+/2tq2QEllh&#13;&#10;DQXjhlFFXXa0ClxyjQ4xIpgEFPWHhh66Qy82M1UYoGoOKl7vr1WgGHrEC+ccVWTDJmVbbD51jJr8&#13;&#10;6WEsKGR0fOnGoRfWzamA9W7Hvl3W6W6XrqECBmOTed+l5FJQG3apIImkQQ3KNWKcUrzezipD7w2m&#13;&#10;eAaV7FF1stKSbW65TN4cxmZJVUuFGC4UQIxQ392r5wVooH0IkPKMDOKEQEEhm9IkEIUOprW0VXKO&#13;&#10;OJVJ9Ms+MSzC5Cuqa03/xY7wlsk9SCG2ZTYVdgo+j6MzpmRQS2mHpsAge+EBA6y9+2VDE6J43YMA&#13;&#10;QI7YGsDJo7GVidL3gARtw8y0/nF+/fTwc4zFxJAFoiXHHRRI9phwWCkQbgWzpwSYY6vhvn03Nk2U&#13;&#10;M8gQiBg1leXquawZJmunWqpb9hKAoLKG0kgCzbwbCyoFiFPqMMcQg7Y5uHk+6tPr9r5OqxQcQLjC&#13;&#10;KgHe51sFHmdVUSEl4xxKLtEQTMRidqwck3LZNxmAdTiGaLOtDMmG+X2OfpcvD4gzWHgBSAr8dl8y&#13;&#10;IgHshOBUyjwbmEtVdb6utEhKa3dsSqLT5EAHISdKNpmTljQ+zrzNmThYOSPAubvExDqZnT9I5fZd&#13;&#10;CKAYXc29hcqXsoWkWgAp2jGwBEsEl2mDlGFKFSJSoLf7OSnedNCtZw4LIZlZCRANFaYcoYK4wL7p&#13;&#10;DYBmm2uhIMmuk9tq+9Oxct8zggvhTPtSKKp6ZAl7XTlL9enlA+AM2YoKZpiFnAZRc4HLuvPD2CKS&#13;&#10;LUCFBJbubmZC7sbTI6AIZxOJJgM9rLthgv1wqVwtRLRWqhmuCBLgsp0QrS2o2ZmiuAWVUig5wkKd&#13;&#10;mraYza2L7nkmUKgGVwihciEaHw+M7YjlHFpKEBdBZkFg3e3D2P/pNLplt34TNKaSaY7ZXPeqUM0S&#13;&#10;1wSQIVpgLADONGl+yhmuy65amd3OsVRoCM6KDlW280avXxbcsMTp7CGWQTUS42IKONJHbwuhwlxe&#13;&#10;265fTWzap1oj0LFQ3+C2P2LRKxdzqCsBrEAYAQA++G2TAFUCvfejkrRmV/Pr63sstWBCIMSUNjIp&#13;&#10;Gj2Ev8/r6fljWArUhRDej88UR7dG4y0VnKCediXaYuZgwjX4lErcWKh2Ly7iDGaEvW4SgADRxuXa&#13;&#10;chLA+vXKJdVNP3mH2gZ7gwtQgl5igQWanLBix2bgShWcsUQ045hcmOM2uQoKBCWlmHE+31eAoO54&#13;&#10;ZgBCp1W7zCtrGKw8VBwK9yWFtLVSmG0tAYEEUMiYrcsanC/zZEtK9wgCgACgqiO1wEcHVBAeFUiZ&#13;&#10;km5fpZCBFtBJtoACzLos82JCcXkxUMBIyOPDh1IxqijS7YEcSvUZuAiBGhDlhCkaIHFbhBkyTPAJ&#13;&#10;EY7uzgFoFwS1buK+T6sjNq7bpod2B2dgt31ZD3pYIYUFcIx0P9RcqNB2T5ZlsGSc+HL3SjLICmdE&#13;&#10;agmWpR1a0vHrj0t/PNbqSAg482l/dSBkDnDg+qgJwwgADqtSfY4pUQaWJFpGNSC53bNt5MBIG2EZ&#13;&#10;a7TO7+teWemgvF3fsWyTppDUHHdnvcKcQhH2bEmkTMbkjF0rxzxDjGA7dMsWFGe4IoIVg7Xj2s0W&#13;&#10;d88uA5vjHixOBOeCKTOblU27GHtZ1pAX4poWk7ZW3FPJqS8eYpIrgpwIRMy06IMoMXVSV7cTRokE&#13;&#10;e1yBajkmIEGUqbGQcxpy9bXg/+V//d+v5wknRNn8bYqn58HFGR1O6n63KfFOl9eYe5J9YBC/LqHV&#13;&#10;jZlXBh1TNQV7Oh0wl6fT09fL16zTPP0mnpW3M0rp939OrW79Zu7r2kqRYDY4NIPwHrQ9h8kBWE54&#13;&#10;KyqsbCuSab8JnievRlGMq/sOkcaP90wxqKScaEeryBakNciH42CXarabm/DhLzkWazzGgtmvbf94&#13;&#10;N2V8yr0c7l/fRIjm5vpjg0qt0U3ZwwiqJR4phL5Diu/GHmH/njmo/uW5n8x2jCeGK6Vp6up1eR9G&#13;&#10;baSFCZub02hMD4hCFlexfScI7Jm03m7T5X1EbPNzBHuLuhX+aI8n0fYNCJCMwczX1y8Ppx5DtqXF&#13;&#10;guXYfFp5DTU/t4/zfju2Jzft1r7mdzWQx9t3czjQ+/slZpvKLvBhmyYpG9XEQ9NCJDFu9e7xc7/7&#13;&#10;TKWQjyu94eB2gqAgbU6jZn1zJMvsgbGy5IqVKOl+ee27tqp+X7496If4nuMIE8oaSLTURLKxHisV&#13;&#10;Yeky9pv99scPwCA/tY6Us50HKefrOSRKm4dSLkhIj1hPsyvnwhUWYy+otlulOFG4GATs/uXtx5/+&#13;&#10;/b+b/3p50Pjrv/21geym8+P4YX4zTcsahHLfXRB+Qmwc1BzcJe4xSP9946A1Ze6OxZrlx+u3A2yX&#13;&#10;G1IeHRIrPf6mWfKQJSLa+fT4KdXCBPlajUDgsWlL8N/3oJvmej0PKrwHQENuXfayybh8//ZVUAym&#13;&#10;krMbRoXW/c2DRnakIB3ZqWmc2QECaWWm3KVQ1/nOTkV0rctwMz8oPupGGrvmr29bgJp1+xaYhp40&#13;&#10;GEOCwLpvCBVv9lN98QEUXzrV3e9TiNvjx97FuzrLcODZRmTL93iP1kqtwNhVSPeYiR7oNo2fflp/&#13;&#10;/Hhk/LfNoyPQXXs6HJ2787Ym4OdvM+tpJVT3p+u6PHx+nG+3Ys3L08n//raVHeg61D1Q1wi9T9Fm&#13;&#10;wKkoofx0fPyvXvrbOkeAQqgZlJL2Y8O8Uk/Ol8351UCS4JZRLPBpK7d705y+n21z1Ky03ShNvL6h&#13;&#10;FH+7oqwgEE+fP+/h3j6xcqQ/IiUAACAASURBVF5olr5AC4kFS6qVkdIIaBcz/vqQlmmAfFHB3jMC&#13;&#10;tOIAoueQ1ADAwyFMoBPs0Mvb1eR3o1/0IjZJe3Q3gqgWco8GFAGJ4GmkfizuPrHggXt8+ouydWMD&#13;&#10;2v5t4Vl6szGKGBUOBX4SZrl++PNPzlhS4NKVsdTdbDbEUsVDVGYzAOLdhhgqRXwDsVSj+9Nui9pK&#13;&#10;0LgM9B3seM6tllupjrNt/mFDZqLl9HDARdBQwTznZrHs0NJW+ejUfMkWwdqLvvq4oefxBWPIe1KC&#13;&#10;UTBNDErI7bbm3ZSmVlIpxbJtvMc5X49Dq123X1fCx8r6833CcNZaTfMFC421IyDbZXqg9NvlhjBI&#13;&#10;KY3jxxLINgXW93/5lSzX3W2YyeNPR519ub6txw6TXHOyCaRl9qAUQlgCYUTM40AfNLINBevudiwY&#13;&#10;B0v7+KfbMje6PzYPbrOCsYBRO6rgAIz8qi9kwVJKwUUCZpst5tyUPI6qUqJ1g2zEPELMYyQMRsBf&#13;&#10;yBbS9/f6API9Rsr/Nt2k9ePwgUG53epfzxNT6vX6ypsuhKKBgFvdjp1UvGUi3jYs4I9phYB2zej5&#13;&#10;LbgqYIdNFp+e/LT81B0D8l/c/aibMM1Qa9H0dHfC+m1jPpUtZNkkscJR9Q/9cV7C6WM9v25mQT3T&#13;&#10;VCAiyG0+hykSlFPcIvkIv7/CpgPHofqzDRUWx2kJLhzbrj81e146yypj62oCyR3ih2G4nd8oAbwu&#13;&#10;DMvpbXeQQkFsKaGQj97mPx889ulVBA1YUtjR/KQUfrHeEoqgVMatBWVEUd2xwIGgsniAGXbRNA3Z&#13;&#10;JYnb7dPn51x8keokNjGoBabwncuftVkNjYCNdL+sT3KktLwgvts7admyC7a78aDm/QypaHHj3A5J&#13;&#10;HJ5POG0/HdTV6DGDvm+m6YJk8WYNd9+DZk15ut77oZUSH4nigkut4vP4Z9be9ivWqOwMeSc4gMCe&#13;&#10;A4zOA4HfzCQLDR+6r8v5sJG6WS6bZQ+VLXp4mN7vfvPdZ/0kHszF1RUcuNS9bvXwh09SJFl1mUCi&#13;&#10;7s35fdqOaoBLGiLw1kazl+cPQ3bOmAxAdbmS0j21yZnTr59cpXvA+kE7+CbVMD7+qU/b5Ce7s5oe&#13;&#10;Y7BShKcH5JZhSW8JZshJXXj0nh+6GbmhFug72Y9byge6k9ykWW6Sjyy0EIB99eox3QsG2a6LfOzc&#13;&#10;jz1X8/OfHzHD6/368PAgAmrbQRLhZktp0BJ5l1Hhe0oUGc5pDakS2NRuUIeJnyVqECEm+KT1E4AV&#13;&#10;hMUvPX0xdm04rt4Mvcj20caAJQV0HQ6HkHNnK1UvoQR5kK/X97HHIKWhbaPqb/fVxTLZDbidqTZU&#13;&#10;TJvMGGe8kaIJdqEDo0XBwGpdFrcP/QvCPf5cUyq3H3OiKd08YEY/gPv8hvOoNNrj9eFw8OugIarL&#13;&#10;ncIqGlKCK6RWF2wqsjtqur6XOKeI+o6tbreVUL7uuwg7GzRRbAUl2W+DYiRlxjBb6WydOJ4kwazj&#13;&#10;gvJ9XuljP4qjMQU4YJdZj93v1+9ygL/0x/PrNM9WDY+fP+mMA9bAfZ0aKCOEFsP65kssOeV5Mxyu&#13;&#10;TEgm+G/b0i+YIr7vlj2QJS8Pjx9dgIlPxca8RtTU+Vvpj/15u9bhWa5+nq1SYwgTglnT4pY3rTr7&#13;&#10;/u3Xzx9/m6c66OBWUsu0mH//8SVb4+zaHY6/374fu5GmCuqQJd590M75/kBzOhEODnonS162I+C7&#13;&#10;3fL3C6GVSDBoBmLM+6I5yMPPktQwX+4pbkghnw9YwyM058IIb3V73xdYXMdPYKfjcxPh4tCl0q7Z&#13;&#10;ywpSHZoQeVSbMbMzN1sb+ApiyrwReTvvLlfSLqEonZDMSEB7cS9/p9fdxVDAUDrYfjtfPv/dX+q0&#13;&#10;Qb+v50v7+REXSGuiIN6Wq1YPGZHZ+egXRAFDDrh1Qyg0w32zHKjnz+00ORcJr+b9x51yPhzGyaQK&#13;&#10;Zr9lhfr+A5tvCyIgHMgDFOa+Dbp/JWUhMiYgSaPf5q3N1BR0i6ijhIk5hSQxXVOrmVb4R6gN1e04&#13;&#10;eODiFAspLpvN37GjRyVgplIcxkdeS0m+iKP89OkvjOPdXyuTzUgwIBSwiqkeulDZ+4Seu4a3MXsL&#13;&#10;abUT6pj40I8Gfk1At+rIUAcTvCsMIa4FNM+0BwrigoTt6uPb9Sw71XAcY4wCv2f7VE/QvxaAVXP0&#13;&#10;bumGNpO0ebq7UEISBKfGoQuuKMW80aM4Tz/aXlMFz1N2cyAYLfcrPOwBVNY9JnSD6tHOd3efqGhl&#13;&#10;gk3feuB3+P7T8ehXBz3aRTs0anp9jYi56If+tM/hTvaXcvIW6u4pm2nNN2NMyOXvh6OD0fE81NOt&#13;&#10;XEXN5usbQv3HX8ct75bEno6ppnm6Zx+6QeLE7LYbTLTFrhqLVl6PvKXBQmcQJIhtZ+f808MH3AJZ&#13;&#10;GIbA4I49CUYysEvBkiecbUWZowHMxgGY2oZFWcgtUyGW4BGEkgm/RVg4w3l9u1OHzx5aUolivFP1&#13;&#10;DhrNagbJBFszYJzpgZAJzl1Ts0re92SZ3ygTmMjMIBMchfzSHeWA/Wa+/+3rr78cv71PtMG2hs3R&#13;&#10;4hZJdI0Y43bf10RA/+GI//v/5n+GBN/sWttD4397OWoUA/HOeU5zGkHaxcF8X3vNqAjjhyZufxvZ&#13;&#10;hEozobarnV5wXPaM946ooTaQAvv+u9RdJPIvL22JjmaqH09mvgxatxix2j7Sn11ckAoPd3YHGHdP&#13;&#10;e5XP98G+jTA+LPFOcai4EFkbqELJTcNpSRYS0HpD6oZJQq8VlSigkw/8xxsmIUmPjumSP1+t70cp&#13;&#10;bvQ/v/+ncXjR/HN8XvltBm6bcPd3AiaYYocICBkKFkTjWaLgDH0jBfHI4yv4rly2prqcfo45JWab&#13;&#10;d1HVkfOGC11+8wJPCBPQiUP4t0WfKCNKte5iWN8kgrCZOWurV2kVr1fP6gJyGrrDuak8gVyT5ux9&#13;&#10;cc06f9ZyJWBsmrpfRmaFl+zzhxhnLTzHO/zYoAdpJFQZUJFUS4oT099CbRvbQYr8RGhypZqQ43LB&#13;&#10;B9Z8eP8BYSETe4U6XLE53VPiID6oBYPvKXSngVM80wAv2RVAx7Z7byZ8prydfCFbaAU9NDTuSCks&#13;&#10;+iyOwaVPNUOVxZA0f0Of/8MxbcC+hSdKdxOoUsxzxIXfNM2npW57aRNPrp6zec5wIkIy2Tnm/1+w&#13;&#10;qX/40+TRSK2Lm35k+OK9oua6d45sZWjIv/GKXtpH8X3/+T/8ctuvKkNrllF97NiHHZ37T3gBr/CU&#13;&#10;A2jNP51PJ4IPN7s/cXjdlps1XAQ+4HG9RtNEnVYIIxZE5xFuUBLGGxlJeFkJUXscruUoGNPM9faU&#13;&#10;Ho1qIdOIUA+mM+7VCRXmoPNFYwQICdosagWdweSkJoclpzhG9EgG/OxhdjR9IION75IGBDaMW+dS&#13;&#10;qw+QTvdS9VCX7a9rL9glXJKa1c9++2du2ILF/zWbJ60ZPqUoVLg+UNYm32dj2cGSCBC/G4Ae9kcz&#13;&#10;5Giq8Ewc7HltxYDt56pnAPYSfhzGZvpX8kj7PuO/Lftx6CjkOrL5peHfH2IJ/BS1UTrBFzn8df/x&#13;&#10;H+8rGppYPSOGo3RJy95Ss6a/vlp8ELkN+tB4CncK7+bxRNr7On36pTWr6IBLq1VA//ntDj4jIKM4&#13;&#10;wbd/+Wfesu/3KX8+jiMLynm+PeT6Ft8FapbXKg8P8pZgp78SP8Kk8ZPffJseV+NSr82jJMWIEeV8&#13;&#10;39c32qz4yXgcwg4dE6dKrAs3oPm8QA3u3EG4X7cAULMHudUKIHHLkua7+vkpCu9ZZn3nW8iIr+tr&#13;&#10;2hrHfp6XvWlpvdprKgARv5l60NiYmml1zOUFdDWf0id7QI74BJDkMVSiagLUeEppRhhADniLnr9z&#13;&#10;BjCseQEmZFdIBgI5nTRvzOVcZp/EjtXUPmKoPDe790ZpbKYYbO8T2wBTaePicfY5yTZCx/FRYJzs&#13;&#10;zDeeF11W6UF5gS1FaL6feV0bfbj7sBIwZPHz7w4HVDBzJ93/TAxZB3b8svxRFLeM/izfthtaSoSP&#13;&#10;zNC9v+Boa989eX4OtBxOR4wJET0WAMmoaLzEe9xyPYM3QDhch4L7zSNF5kVkcbxEQbv3KV4XNB+/&#13;&#10;toa0NtyqOKf8+bnDf5ht6lskYgARqsTbzIFYb1EgGeM9jcPluu6L6c6Ash9Q+zPfYuwGhjMg4/HZ&#13;&#10;G5w+8m/7DdPlcxY4CUE/3Hlf9WxzthDrFdF4TkC8Onyi32X7j/sSD+Us4T9EZzK8R+J1Shrhmst9&#13;&#10;9n9HZKbo2qJ2yS1AN+PvommVaxpU7L2BD/sDsNXXmkMO139tx/FJ95C4bfLVAsaHp5cnuVpSyKfq&#13;&#10;0fLLzDq3Xf8fPTU8j8VlStjSlmsm5z3G2pCnZkZxI3ksBZJfzLT3AEOd6Dj8sFvomRLHJi5twE+5&#13;&#10;+T+T037YrnE+rU8HvduVdJxe/ilxWeOsWTY+twHlgpjuUPY8wLgFOBQCQY48+w7nAmK6XRche7jM&#13;&#10;ETfrddy+Pza/TOqaOerPWx18w6Rcy/I66MuiC1AN6hC/5VH9YZd6ekqTdfhCkOLg8U42zOTbbS1k&#13;&#10;VgHcgr3X+gE9RiKR4LVBqrPHx5ccTbX7Ni8YuhqmfbPuiy+FhUQk30QAMWHnucYVS4lM+rl59u01&#13;&#10;/d/1M34SD2/n111IpHhF3asGQgIWlwBEtr5ZzZZAgCSEZcshNLMoSe3Yo5/IfUoHFD4+P83bdqrY&#13;&#10;PdMV5f75qeR4IUsJEO+4a/Bufay4uvS4kvs8LXDWZ1c4yDZygsMyoyMhHNt4x/InV9FlC5yuY+qI&#13;&#10;aw7kE4RbG/ccgze+h3lHvb0uaq9reVxVCZ9Tc6m/NfFawoSSoi0nuxUljO0z3sknlEhBtNnEO62f&#13;&#10;QpEC3K7+GnCOBNYk/1YcxrwlXDH6zvKMSWzHNDMj9rOb2Nm1sObkIEeLhXOpObGT/MDxK/z4K4BO&#13;&#10;8PSaounXtqzPZrHdc5pdvm4ES+hvEbsN+4fUmzD7motids1/ntWAcMtKFBq6pExMybCBWb+vfibw&#13;&#10;41qnNZKdNo2Pikk7LwLV7lXYFarHlzn6A4yFCodaeBp/icFeZxblZe/ysDGZhSQBjY2zxJXVjbcl&#13;&#10;ia4pyFXrQq9PpI77NTasqbgiHAu2DNjvngCFczWo91SvTNqcre4oD9B8/c6O7MeEQ6rBbSFMG4JM&#13;&#10;9e0f49aE8/0BcQIGcg6VYHJgUW/pcst77EBDDzRT6qh8XdIwUJfm05F1GoJGGaf2RX14vIBjXWRY&#13;&#10;ZB621iRvoJ/IjKjnbW8JOUwNHoLbHAmiN5sV+mUc4vk1lq7x96UU8OGz3KmMxy+/TYp4uiWY5T2w&#13;&#10;P0ErS2vvOwfkIsGv63+9zNnhXIPv9x8/N/JWsRYgpCtU4XbLp20fPZMbCENt9Mc9JhtcTJ8cNEg0&#13;&#10;mtJA99Wb5vkDvVZJYU276tl1dhflcA+gsAcGD5RMzhhJGnJbDbCuP8Uf8PRLQnU3a4OuR3ZBFduo&#13;&#10;Ivf0SGzYkMsMqq7VlCbczB+4zAVOS8SyZ1Ny827uN0LrX/fvzamb95mMoJaINYubPLD2OplMuwxO&#13;&#10;HCsJxSd1HEwdk0W2tvwh+1Tfj8/4BaHvswI87ce6BgwiRiAg7JS2CCJeUZYHePOVmQOBrRq93VAz&#13;&#10;PhsguXkFoI4NoMzeK6qLilzeOGzaOzsDmV2bVyr43YazzY9wXwQNacJ1VrdmhhJlJoqMj5Hnk7c7&#13;&#10;xT5OGcGImDtc+Ib/tdxzPYt9gH6Z6AGe4dfnvX8LV4Rd17rpLXhzLS6/lA7Jzno/7wbsg4zNtLzJ&#13;&#10;U5Eah+rDPhMQoi8lLD4blLjbGGtJqXP7nhbzQRd9DPQmlpqwokzDIqB6zhFvWyaZ/skpaSVebLcB&#13;&#10;gsJIX0Ehjq0AS0/JuxGiwHJAWcDatvDEa4MjLIG57xaTdi+8RwQ/EBDCiavvPb+EuBMUJCaZzt7N&#13;&#10;FZCSka2biYXKDmlE75TSH9/ejmJcYO2oAss2YWJtGFljf9xGKJ0PZOhrgeAeqi0DbdO+wJLaop7x&#13;&#10;039k1tjSvDwN049adxtXrWUsNK4kEwI6yupX62bUjJ60t+0KsZrMzlTZ3hHx/fpKwueqWSwYulwW&#13;&#10;RJplw9n2La232D7T+xYhPkX9dt/3yjXLHlTjCgSyU3mUp8y2dLCYw3B5/0I0tyQ/qM9zXcoxdkgD&#13;&#10;sxCF1NNhffODOmED2JoniISzHIjr+2oxyC0RfxrKj3f/EZfMOvKEIUQdW4MtpAStYNUcpB46/D/8&#13;&#10;T/+HorpNcJwpQmuBrPB2RQ3ab+pJ/+fbF4Dd2cFO/pTvp/kYLvNG5NDBY90RGupV345MovzR7TaW&#13;&#10;zds9zanhAgRz/0ow97if6O1IUMIKlbZ4/54HClElhiGsEDpczl8fj8ySdcw2+ld7ykvBjHTYy7tI&#13;&#10;m5NbdpmWeu12XyzMSYVm0qXJd7NjrkAZxl73pOJZgLftqKTk5ObLh+FhjSn25Dn8/nV9hvJUh9f5&#13;&#10;j5NEGu+xaQPpG1gLxVhe2ShhvRpkUU2yqNlSww7aOZel3EhH4gwTM7R+Bfs/av3HQzUmHIh8nerH&#13;&#10;Azb38+NpAOxUAuAejoLcCCsul3Wzw42yA6U4uw2VQYwK7aQ1PdEsHZ9/bB6zKIlnhOfE1w89Nt81&#13;&#10;5tXgK1SY0LROcLuaD7qBf2+ibGn6gIfr+t6ObDJfGJEU15q9PZ70NYLND1Kt5N/65kQB2r5GqSil&#13;&#10;2E+30YLepCbTGsmVn/+xPyXM1ctP9+tvyLihPjTliP+MTchKnkbrvg6jzxUWcKvlibxyJm5LgHgv&#13;&#10;TZnvpmnHsEMshvdp02yFRWSUaQc+1MYFMt2Wvj0QJVlComC2Ow+qbpXGTF8W5p6G9nSfV2MD+KgY&#13;&#10;R62ghFW8xjb15Uec2gU6j0v0sS5yoRTX6AxNR69aqq7vl+pWXR6BSEUFR63ECdCaJ6SOfYp1GB7f&#13;&#10;9i0cT8HlAVKDm6MUgMD28eDu+Q390AyrLUf1bNxS6db6JyrgbNb7vr+BGckWY9er8l5XcqpNwY++&#13;&#10;3dXxjZPzif7jrR2fRcr7Xjbw9HH7EbQip54u+Mp3niIkYmjjDiv//m47cVDpmiKysZXxCBh5rPT4&#13;&#10;eq0niCAUJ+nJ0i0iBNQ3h+oTGLkL3rsAogtvK4axH2mI40vbvN7OHmaVrjd6eF23ypfZTkDl5kWE&#13;&#10;GZ9+QOPv6MjaXMHf5wtwM4bdjzXgDAGzd1RkSQ5LdFzC3vHbCxHdWr+iF1axjFItVBmiPahY7bjD&#13;&#10;M8FZwczbvArXr97RXt4uhcN+dc4WN7EWogOXKJYLzx02+z8+Hf/2fV/eLK+1LWXmTV4Kgujxw+FL&#13;&#10;xYJFydgIpWMalctw5GnJuN6byE+xW+AXXBoY3aAwTi+rNY/6QXvQS/btB/FJPSrtP+Y1zIohG1De&#13;&#10;xGPo6BdzEbGZEmqp6cpPX35apc8xCUan8zdYCEZDS/htmZon/cW+H4oDGQSKJ4L6t/h76/KIxac2&#13;&#10;yLLXnBFP9uuaUMmopyOuZ+vnkdPtjy+P8uDWF4V4nCd7OM2gVtFwjLkcLj8MiX21svlzKiwZkGTR&#13;&#10;FdGr9ZnxPaufP/X/8vu/EM4Pp/5qvjk8BzY+tggJMIeZdrrb1P3q951+7KDtV9QESUB4Hq/wnPXC&#13;&#10;AGJMyyTbTaZ2P88oPxDbrpDaeOslHr19zxWx4IWdl13LzwCjwmNV9xYxdjU/+mfg73+PQLU2VghX&#13;&#10;R4ZOwmKECgf2q8flLZ6H4YjC/U6JeXp6q+WFF+TNEZML+NqRES8apUw7qwHpwUFP+9fwLlg9CgCX&#13;&#10;GXOSEUXqSC2B7+Yo2qCoZaRBUJd4fiH+VhFpBOs/KWQneOypQNNrNJ/Fv5+/mg7pwxMLdu5RimZr&#13;&#10;VYauCMRHjp3rCYWpXPHyAXcrRk5WPZGlmq1xqJXZDfF1Tks+fOpTlSjfvPieVyS+X/6KSKUwzbe5&#13;&#10;gUwaGHV5NRNJrFp4eFy+Fsc092sC9UMs/4ohoIA2p87Yte2ost+FfkYbYJ6Jni26ZOGAdGJ5emBy&#13;&#10;u5wZKp1km1+15HCO7o832Ug4dL/lC/uuGGeyRXgNNwgXOJGXpBTscuolpHPn5986pTnnr3joN1eW&#13;&#10;KKJOYH3btg8De8jr4hwKh3VJkggZMXXO337cMm9CCJiRx5fOoRKrAr4nd89JjgjTbLfXvZ5ZoyCS&#13;&#10;ctaz/oNCzwD44lFmUUTSbKjhHbkBgcVu7+PhF/f9rl1lz+R3j3nXnvou2xsu3XI9w2gVmAV+2rb7&#13;&#10;vN8emv/2nmDqOD3vNmVbt/bAOOT8+LzG9eFDs58jANIvS0vKxjPERI50nzmBfWF8qylbcQ7FIxVo&#13;&#10;00nIxZx9FuQI89byn2DVlwMug6Z+7+5zpw8GLxQKBTtsYoUW1Aoxls3icgmxdKens59yCX/+9HD3&#13;&#10;R/lUagSNoanHJ9TM73R5b7Qzyx+py21fxApQ0+DgtxdoTi/dLfxY8Gsxeuk6hvUjGf/a0gi+Ye0i&#13;&#10;Xp7s6YW0w06+0G/0gk9M9YxmJJvb+7GFOF9pPbk3Gmv+4/77435yWxKILPq6VyixGnEbqO8wxilT&#13;&#10;SgurAvRozacq31vgXeVqaCwAPfebaSrOVDfkTRfEPYeCEY/M+/2kn/RVgv5ESC7cQKJpii1G87V0&#13;&#10;+glSTriY9fRw+gARyPvqfL19FpaumJvlYjIp7KBcBjCyZc2bIe2BHnvt9q3TeHvwGHjeCERRPtE1&#13;&#10;v+d6HueXe7lIAOB5snYhnCeoTGCNVAhcTI1GMF3Fzb9FBmQfa7/RDm3RyuOhe51qgLunY35Ij2tO&#13;&#10;hUSSc0QYAgqZJt6uLWJH3NS02qYYkKrqnks0gOAjDV1GLiOYQN5339cIQvYM11mXlW2YURzg84/T&#13;&#10;OQUm2nV3JvkgU0gWlzA8UmeTdxgRe4lhIzt8KmUBqeOyiN6xtZWfRXXvu9zlMT52OxhtvLVxmDGi&#13;&#10;xEDbgvj7/bXrOePQl1cKOZaw7ZG1MIqpfVE2JYi1HHT/0NKVXoE4px1/bLA3ECyM+h6TffHNiQAC&#13;&#10;0/0Zzlu8YepO8PEdNx88Jqhrnub8TyseFVF5QlrDHT0Nz+/A9GNCBkgvhK2eLam6hJLg5mWS9d3r&#13;&#10;2H7z92W3RInZTN/frHps0RAIP97u506gvF4KG3ztLu+Kol+e2v32N0WI7J8OD/rpst6hROwmjei2&#13;&#10;ZWZxc6wNMZuC9PBETCHsY61gPDWPCflSAIAZIzAMOe7I3x/79NvrayHyahB4Wu0ZbIxOHBMK/XO4&#13;&#10;gu/P32jdgvUJPR3o2dj6qzieFuQCvhWySN3kRHKs/riv+DoavMLNxZwyFkJc7+ecufPqIRmtBpZT&#13;&#10;C2usD1tEqWvK0H1LSpOmsaAnxUOCt9IlLXFV8h3ixYGN+P1mz/1J2GI6Bpbr6qZ8o1rDoWLuSUBc&#13;&#10;fl5GCkUheMddV7eOdHEhVu4CPzXNc7gXqkLFRhygA8ACak3giVIgcuAI1y0tz81xkT0ejg6a7uAD&#13;&#10;Xle/evo0iz9AmQ6sgpIw0PNt7eTBUH9j5gwtXYBvYY157IZsP5UkQ4wQF6k4/fYGWfYt0LFRXc3b&#13;&#10;m8rr/hjMtg+sR/ffho8MwCpFn0l3QW42pT98bNOXWo/VRlqISkYzREGxW9ud3gBwtfi92x3+2aPG&#13;&#10;I948c7utowAizkPQO/LpuUGw3EixoLgcSl0Of+4jhsZD4z4GirZezs9MBfoPY7j98f9V2mZe5KEn&#13;&#10;UuMslfUwXAdptBu45hDLkIG4BzzMhPtcujYdfXX3ctWxII+CD0wRacLQSYZg2PZ2SFMhJerH9tm8&#13;&#10;vrZNJ3uOKscX2feaNnEjG7knQuU5uECJPsIMIRfaiN8R5tgNy70phkWvYR3v5Z/y3nBNE3JPglOw&#13;&#10;leIjcj89/LpOCwXEZ5q3N5XJSY+Le2VPZraLLfVDEWtzpYVTM+D/8b/738y6IcxhEvqnh2UJODOY&#13;&#10;rM20fTpFlBjBKOeDItv5y0Y8K5hB6q+3EgFGMe53DoaCa7R3DnNEmmrMhECICDUmGFIFNbVs4Nu+&#13;&#10;E0Apgb9fZpZFXUHTIF+MaATlYp9dCKgKjQsGtcKCqWhMjJTBVCwmNQfeNUgpZpftsdFb8Jwo4Eqs&#13;&#10;QbWA8mQccLe1MnjbZ/k4HAXxIb/+uLWs4KoITFez44qxgONpSPO6MKaRAqbc0Iyp5ELmGBxcJRBy&#13;&#10;OEwx1tmBgrzLiDDOaij2dOjium9hb7DKmysYK9boQ2OKjVeLQZ3vk5YyccpQHXsFCcY14JLX65RB&#13;&#10;k8GEMU0ACVl9ApozFy5LhgRjSeG+h+TXEoDmjcP+7fUyDB1A0DiYRbMXz7YJMgA1syFhxIuP87rp&#13;&#10;YUyb4WMfgQF4J0gjxXKtHZeTWylnECLI2Ldtpa3mjdAR2CWuW5oue3Pa0XB02SXsoguQUotTTpGD&#13;&#10;DG1oWEcRWfzGaMMRkZKef7xp3YRk52Co4Mn5bHdBCuQkU4KrD4IDlBopnLtlGAutKwgskZTXQXG1&#13;&#10;0SAWVywRDLJ4Gg/BbKDE67uRPfIlUcWobNKSBZUZ0T/9u2c7BXMOCDOCaQTp6fNjJARSAVXCEtDA&#13;&#10;m2F0oXBZV7sDG5CJuQ9oq2OjEoj3mNx+i7VS1lzc1wYWhnmIGNGKMgAZm0waJSIEa/A/iRebVkgy&#13;&#10;a/i8rpRVTihiJIMiMKWxYn8PIuzWjIcHgnOrDtu+JB9YdEJ0oVqiirtHphrKGag+Wy+PJ0MrKaUC&#13;&#10;UmFAIjtYU0C5lk4qUAIrBYFQCXoQep8C5weq/UYbjDCv6DJV2ZYEMCicimbe9kbLh+6xQVyhLi+k&#13;&#10;ouqNUQOx9iYQdyVmyIrWjzlUhrgebOSt0j4nj6KUiBGVYvHJJo9juSkhu24wYZEKRuCbls/LLJWA&#13;&#10;EBJq13VDkrhaCaTnbWo047DAAclKUg2bNygwjOW3bzNibTNSUPl0LYADwhQmmBK8Z0yjIQRv+4JJ&#13;&#10;J0iOsZi4jy8Pl2X2IGJezXWmnAfAPEwDQ8bZ44fH6uCed0RD9BbECiDKBMqKFDsShvnIUQMfOhxB&#13;&#10;BgAv10R7wBD1q8cEHrDVeAAAIABJREFUaa6SiwHnQ9Pt5iJbGFfA2kPB3HtIEO370d5t3EM8+0Yc&#13;&#10;QZYiqvbpABFSnNnijy1CgCg+zMnP50IaQAdY1ynsoZOH5f5td4FDMHJhaTVx3u+7kk1HcdJdTOV+&#13;&#10;u3cKptnnDAXvaS6U8YpoMJFkxxjPqRLkvZEYBRjuCYKWKVYoCMXMV0UYRTzZmioQhErK7sG1Yw8w&#13;&#10;KC6jXNNG3eYeHx7uiFYAX14+8uALwqnUjAGMYlnuCMNcgC8CkwWCWmKujfT7WwnXmkEMHcC4HcZ8&#13;&#10;nbKsFHFoKkv4Zjxl0m2m6YQ3eNnK84PY84YLmi4z77NsnzVswVqtXZ1qIaDX72eZePPYR1JWvzNr&#13;&#10;aqmVk7BTZSuXyNc7nEFplXMbiEFg5jmnGmOf7leDmLjaBXDCBMFan+1aMgS8glKDSQHGQsnp4UOE&#13;&#10;GWAmIpGRbnEvaFx3H0GINZIcTKyg7V32v374TCFqlWAP2nqjtIIcB5M0Y96vPLFMUcjVVizN5fHj&#13;&#10;iQCcnL9tG0YQ4KKFhLDWijBvS83wnkoEueAKSgE1FzjfHQyr0sfttqFSOeJF1h3uAsTqWHts4X/J&#13;&#10;kVUwwkCsIMP5OqWSgxX0JNZl4xCWbYNc9m0DY4yYqo4V481lEx2zlEGFOIPRO6KBfhZw1eVQO6Xj&#13;&#10;233bTcIxFbi7wlUrObYV7AA/i5GQBmKBQwGgMoC93VXTMJcEJcbPdlu0FAmkdmiivWFa2KBwJowp&#13;&#10;O8/e7AlxCgCFrAaIO2ljQbzQBibEoYgAFMhkg3kMTgvhIz2//9Yc1FZDo04uucrhH/NZa4qDii7C&#13;&#10;mMXIKwopbLFhYEWsVJw8zjveKiMSENA11Vk6L3PpwO3L26CIUMDSBoIdALRuawiQHZkgKs4hIoPF&#13;&#10;ASfUMZX2OCjltjVVANAEY04uGAQ4iYhAF1fII+4YVsxlTxniCLCaSyKuYESIcwYwBXSsJQEAM7A9&#13;&#10;Vi09rteMMJuhn3D46ekIITfrvlxWa8Lxp3b2ISSyg+R3B3h+/nACFkldIQpm3ailItPsIoCG9odt&#13;&#10;3u1mOJIme4zqdD2zplH/P0HwratbtxiGdeaw5kpf3OHEP1xSEllYINjahQHBLvQIbtwZfk/DjQsB&#13;&#10;V+QN+tMJO31pxZmDxxhdC4lPyxKSagWr4XB2PGHGu8FqCsx5vG639TRfRRRPZow6GQ0ssh4W2rUA&#13;&#10;mVc38RoHN29Ye3q59dvD27SqumJzBWMBAPEKYYSS9RYExeDu2O3umryE69u5Vp0gEqUFlErbFfOC&#13;&#10;EMYpJx00Cocfj+M0QYibvXQz5EIZ53GPKp+hxxxIM4WmU9ZGzjfRF5RAhZG/DLpQnQJvRZwjQIGS&#13;&#10;Zrb52DLvi+BCI82ToBidLs9EUJcLjLltmmkZhCMQw5AjhV2iiHBu4lomu7/rSY1sydFHBEgpMJKi&#13;&#10;Hsjklma/IQVJttHjLHFhMBMAzTg0jEdKd6ytDCwkDWsIxjmzcI5WPVddt0YLiqGMJYA9Dwo0tZIw&#13;&#10;xkjB3eNjMrETfYYQ0a0FZc1JFocULxhSDHCMQuEITXQ5kywkszbwIprdcc1+DCuPaHYBkyojCwCk&#13;&#10;DQ50JUUCSpfZEtYQ+00zxEVMIBqIIaK3dbyYpYMKLBmufg7uug6f3v1wex0koyXWsIWh0TaxR6UK&#13;&#10;gr6Eeyrcoh/7B51gyTpoUxGxSEQMzLBAHhXE7bZCxSlKCbbzOKOIE0IhLSk5znkgrIfahUV2XNYc&#13;&#10;+lii08sYC7CisgCVFboIC4y85fMN9P0WQIqp2DoLsw8hQYAVwahkP6xCZdzeQZSSmwxhoml00C6m&#13;&#10;LQHnGFImMBPZ1EGvj7tj9BkRSQg2bq5xqRsJIKwagUPx2LviZ71gCrWLmICSAokYWAtS1MBllxgU&#13;&#10;41k7ElLKIaGSSQGFN59LwVZbbiMkFRKtrxKKKAQLgjFtJgZMxq5zzJzWJdz0zHueQOaMSkUT1BlF&#13;&#10;ROhqEiggk5Uz2NRqNQsCrsDCeNVgPJ6yvWog4XyZIQKMwjCJqsUCYb3MNW9yA7pmOw1OEgqJBjFl&#13;&#10;inQCfbe53kYQmIDSLrqlFQhLmAulIpi4OkQITFi8rKFiCgE4zme0qZOzEVIPIEy23jQAxTXPdcyE&#13;&#10;s+xsCY5lkhCdY2IVdWWuWH/sH+I6uhtlHGARarhmI8rqa1KlfZUoNToQt0rCJQr3vUhITgSuiwEh&#13;&#10;6KVUTXKLRQ5RtwhCMqAZYAq7TEjhOKeCAWASLfMlIzb7Mq2Jio5TbDBOhQtEMgmFJsQQQplEQyoB&#13;&#10;KoZtsdBmDI0LUUiMU/EgG8hqSiVzyUoCMQKZottiKpwuJ0AENP7MC8ochYDtChtUvPGU4rIum3dN&#13;&#10;omnNelcLEhHhcA4TXVn10CwxGQDieiMVXsKKLE0hVrC6vb7h2lnHEayl6LMF+22HLLCjx//1v/wf&#13;&#10;PhQmej2Wp6grUiNbKqAXchzM5Iq92/ci216UTqakOgYYBbwGvq02JLmPh93bJTkw1hTZ2zWre6gi&#13;&#10;QmS4DId3j9O6UqIoa3IFtu2BBr64cUVE5gqvDNMBMB9z0WvGmfXvPluAGo23h3q16TIaANGoX9u+&#13;&#10;tk7nIogZcEF+Nsv4AlkXYzlWHWjSrE8ujhA3W6YKA0DRW1mXr19RYZXoY3IbQYOdqu0PdY8WM0OC&#13;&#10;NoX94pYweDAn/ej0BVAMm0Yg6W5/TFHIN+/vkXA6HDZ3K6lQeN30ldcDFGp9Oz9ujy/fnprD/uuv&#13;&#10;r1mA/Q+Hn5rHdZkJRlI2p/VSCZLSCgKldMEASKaMpf1dXn1MlHG4YigEIQFcJrLBxSd7I1H0+8bp&#13;&#10;kEImLZBsgykJOTHYXiRkfVWPgxMeMy5Ycz2740YljAbnau3PEvAqVyqkaeOYzSCD2eReQoQrUTuU&#13;&#10;wH5rkrXRbV9zc/cuOtiJ/or+/PeTrXe8O1B4oycz+AZiTOC3LzVtn7/Px7oauTCLrhEZl1FmnrLn&#13;&#10;DTSc1JyX2QKQGxkiJVfn2wqkvmYIR+1KPrO+bR+2C47tyrw/XV+eu7DNu3NBKCSEKj98fdv2rfea&#13;&#10;wx3a5nrbjHbAoYYroJBDKb69/TtPtb2WdTYepDWsiYTARQDJAyMrJhZ+DQFgEfEbgqwGpAwrfAB3&#13;&#10;aXubb5FlgxGGRlbtpnu4wC+7iGJilylne9pvjuucctu8fv1WbfvM8e7MNbuN65A5Bi788PHO5zgl&#13;&#10;JzEFOigHNx/Yb99/FVVTMnPLc0LSG8MQI8PFQCh7cjOvDXv0MY7jVUoELQatXHhmzoXEWYMC1QXK&#13;&#10;itUgJhhCZPpzv/VmGkPiF2sNfrk43l5fYc0yJDo1mx+X8oqgMFPxvL7bV8n79RbpmsrCqesm8La5&#13;&#10;b3Je3XgRRGEoPGW2pvX1zcH49Kab3Y9hXgKOqCcshuFSEAOZ2A2oZnDa9LtvTyedBkpdQaEUL1Tr&#13;&#10;vEs+dH0yMfCmjYX4dcZ3LQexislsfDlZxAhrujTb4BmjR4xwEONwyRR9mN0zUb1S1dfvvzftMS7X&#13;&#10;7WGjgxboKHhcV52k/9sf30SnIk0N53dSrr5oKGhbwOWSMPz98hpPoXSeiswgwysOEAzBMm0J6Oe0&#13;&#10;vLrTpqPevXiXar5zVDDqORSiiLZTZllhLgsNTLtYlq4n08QWXxCU7x5+TBSuX6844YrJXdkNZyvF&#13;&#10;luXtkM5Wr9++/KJ2+zj85g3wBseeHeTH0/qcKn8HQ1PtouMET2tIPeE9YQPLFJW27gki3K/PiTLK&#13;&#10;GcAIDjXatc3mch2JtZhIY0EnJczWLI4AJrjP5HG5ff2H92qlrVhyw5oULLYzSChYqFTHqioH59dF&#13;&#10;7B4NNslmailHUIDeLqYw9FoAwjjG8IFjru4iKk/j60bdwxyadouQBJLX0o6XGwXsyVzudpTkqSTp&#13;&#10;Y+ti3u4P7HJee14TZZ+HDqqw21VC6Ns56hiyoM0hxW8eBE6EtxltVjfV89OSrrnbi1+MIxlWCRVD&#13;&#10;xAf1l6+/3h121TAtwVtJduXdkQiqkgYXsfbow5aVzGM+tuo7dJlGNkO3MNQIx1PTKgjZlBzcyGCh&#13;&#10;CZfiykPzPm/SupbLMFvkKRAbpKSjRZLrjcpWAGF4f+hLmAC0tSpRc4v1MilJL8xUSlpvGBNlLlVF&#13;&#10;EQub8piEnn3yrHpXzgnK4XzupBCbwzhftRtzwork07DW2/ferQ9eIiSw7E26PLz7eLvoaOi7LRNi&#13;&#10;N18XJlkj5Ao1aMpn0QRSu+AKQK9odgMSRGSTs3d3D0efgl9F2khUUsuxmLVtO1xyx2mAdURTBWVH&#13;&#10;tiac8/3uZsZ9U8OYQJMWPGymu7/C79Lkg4Vg281mwLxmakcSFKpcbIhqg74vt1E33Y6VRAMdrhda&#13;&#10;YQlhvugIbHWQNeMAgAASJICnqwZhpVBN3EMPYri/O6y4xvpGASexmiuymIFUJWNbaphSiDb6qjkU&#13;&#10;BFLGuZwX2LbrlNybXmBSnJXScHy3qYLHXo23SRF2g5cUNEP5lQB2IjS5f/753Tpe2EhnPa1xYswS&#13;&#10;clyslnvWBn68q1+HryNU2ZwTKLIWWOzoBl++nitPcIMSbIqNHePYIAJKcFp0glfWzGtF5QRR8ueq&#13;&#10;xgAu6rilG7E6XW06P14ayrCLtjQ2ZYRgo4RGAFYLgni4zftG5DHroTB84FuaNuwN2uoyG1BKQB+P&#13;&#10;PyjG/zr/HdI6ReGquJX1bK5NK+ICCZ9j1izW4JoV43qe+p58XcKu3yYTFK75tirRJ2+iS4+R4sU5&#13;&#10;FSIUNs+jf1NhU+XGgII2YkOSh6HfKMowWCDb9dnxWrznR28gGgHE+cQ/HINbFCrxHAskb9PCD3ed&#13;&#10;RPmvmRC+xFT1IbsosDDF8KwTNNflpQfbSrZeO8E488vzkNptNdvLdBl29YZHcpPjzRqEcVO3Ja8U&#13;&#10;bBFlGQFT6X7hJFF/cwkz6zSEFJYaFY5jxGF93zS/zqU7NAmZDnXTdQBU3Uw40hAyv15u4J7uQF9A&#13;&#10;1H4ChFBeNUot0zT5+egrTEkhxDs6Rl0QJjLtYDuY8/ZDnwJomi0ssACYD6SQKcAMGF9epvEUD32T&#13;&#10;3NAIjlK43/UksrUkaUA9F3DHCtqU7H/8+dGOZ9b2p/kCBZQopoJWCzQa00yLtdSHgWac8nxZ7JwI&#13;&#10;5RrUQPKE0UHp18Xc5qkmuEUAMD/7IQIey0oxSwYEDSZQTsuNNLzx0BRpHQj4CQAV8AJq3bgPhhrK&#13;&#10;m8WCDn/3HBCJR6ub42E1rjtsFp/4hTSYdRTfaKKE3V6Gx937cRq0pWgX+TtvpmYHssveoyjOQ0Nb&#13;&#10;ZNmI0btHdXs7Q4+e8KpmquPYv6/yhZymv1BQbs8nHaaa1Q3qyVFhsDRN41MhQvRpgLIsabnZ9b1s&#13;&#10;Q7CVlFnKc4EekWplst7YZA0wfqolydrHYVq2Zx3wKIQCkVSUxmW+a3q3W7XfKgmzvvrj0YyXDEkG&#13;&#10;nI6X/HgPAQURWu/3XMTVDcYtg687sb2rsFlzjiE5QEq0eEynjLLxvmuFrHegpOQ0WuO2a87nU2qk&#13;&#10;MLmiLSHtygwKiGCJMj083P3la0AQ23VRJmDZG8RTa+67jzA66Bf/QPbVcThr5ru8Q2Sd+ZY372sY&#13;&#10;oLXrMF40vE23a9MeQKn0cnn3c5VTyrEADB53FeXVagExC/eHvGZ8pHaOjMFNK+DaArxKxl6en6os&#13;&#10;dO+sLnqENWJVF3EB5K5ZRjgtmkgJlxiWDF05NgfBbY41ylhCkdpNsrPBVe4emqUglj2aF9Vy5zKh&#13;&#10;a/Q1ywlAj21pkrgW5685uu2m02cXKZ9C2hxpxKimLdQQzldoOtGCBV7YelLoM3RleB3Bf2hOrzfi&#13;&#10;aUMDTwj5CflhjOIFREnZXdukgIQKFZRoxhLPRLSLCRCjCj2MdoE1hgRE5xEMuMTAuereGwu3m4dp&#13;&#10;vaxFDFO4b0kQa8ZZ1m3XVCyYwRtH8QaqBQcmJRNVff+hEbaYSCK8WBuKxyy75dpuuyVmIndcX6a1&#13;&#10;3+yxqOxdtRsQEGwTLRF6wbh0Ww61HvniUOCdglejCMEKDWEib4J+rP94fd19/ED1CUtCFKe21otr&#13;&#10;sWgACeo6X/u2Pcq614sxpzcBZPEF/y//2/+dBDXY3VG1f9gs4DzLc/tSa5E67Pq0JobLUnxEJmGJ&#13;&#10;III5wgBlPuJ4DVd8VBlEQCtHU9yQvAHqmRBf1exuiKdsVpFjfCjIFRK9vp6IUD83+y/fT2B/BNAE&#13;&#10;aVLF8a4OYbpc0GpC71bDv3qBRgpoXHZlbzKeAa4arZYIAMCEVp+a1zXDSpJqmT3UBWukNhgHfjPZ&#13;&#10;MsKWAt5/+mkYdV+1k0PWmYjwjHxYVkMiOVbJkLpDPnvYcnjmj0pwh8qYc4Bs08HimZ8/0xuusnyo&#13;&#10;+TdwWZ6EB+BqHH+s22PwmBIVsVNJhGRzjm7975GuQPq3/J6XU0VaN1GxxhVOHvbX3G7abMJaYAQs&#13;&#10;6svdE74sMLTu7rA+t6haZhh2JBEywuI7VQjV87PknGQ+J3J3uzbD4vBE/bGi1fXtFUoZSa6xkg4T&#13;&#10;lz600c0mJK6Anw1hQD7DehdyWRyNABDeLBbfbB1I6Jl+uxbgaZWfyYcfSKxyPb4UXrDqOuNjF8ZZ&#13;&#10;HC1xYhdY6qsFUkHQvgIB4/01kHrU3Ttic+EaVDLwmGirql4AtIj01Zo4zWzY3XXZflq0JgJ4sIIt&#13;&#10;AzXPrD7nhCHLqxU2x1ASIJDX06o6v5hlZhUpmL6O1ywATecQrGrroiDssGKJytqD2hQnOTMr8FNV&#13;&#10;k0TM1GP8trDmqyFkG9R+wWD5XQuk8pgfOXE8WBiGNKl5y7RtHruRXNrdjzZCXokinrPGKlM2ZN+t&#13;&#10;A+l3rC/fZ9JuKQR2MAfRTvRaXCGBn903oDaMbsxKO26qtwAgtKjEhOOhzhPoTQdtgQViSCXe5b0N&#13;&#10;BRTP2iMEesowQVqJgFC4aeCTEoQkODagcObJXFeYga3CGrdDuXHOC2aWXLecmfFUEa/A/KZFLoyk&#13;&#10;lZSCoOmbEpZuyzFyYV9Xk4OuqmtH0d+HE9gKfRQ0o/wlZEZKYCnmVXuMTUIR95ycrnJLAKLetvtN&#13;&#10;nlKzU0BFalpXwhyXKhOXGh3z4m0bYw34uBjQ92E8NGT2LgpcBxvudlUnwyWZAACP7iisiH7DsNUz&#13;&#10;E0JhpWY/DGVNGw8vLfHLeEWoER4+VHs0ZEfr8MpaQrfQcJSboQ2JAC5xy2pWzDwV7Qe4Vsdebjdi&#13;&#10;HdcPMUDbVBJ5T04FR96w7gU/8bOALbvwhblIsSqeKy7mxOOCwgVVXnBQE+CNfRbFsxCpBIG4WKoK&#13;&#10;xtqP50qQvYHJf9wdA5UsI4eZOG5Ttpd53NBwX/zJZbyvnuKzmxiQD+vgFFZmTgEUHcktQD6RfdX5&#13;&#10;5du796A8p8ftnZsXXqHrmqAikWdTbD0S0ahAY0g9ugxWxacqqDpFEi1zt2OEvAgu4OrUtCytFMBv&#13;&#10;iPcj6dmLqtUKEbvK2On+WMXFYWhagnBOQRAU9fB2pZZKhm2PCLQVWK7SuhIRFc5F2RAXcEZbnNta&#13;&#10;raN98ugGfUSRZVhKz1/qZ/X8G2/5V2fIOwp5BOHaEh6TK6VIydnaBTfIbm3fr76Jrf3BLYE3/bbz&#13;&#10;18u5kVxFrvOSaRtDX/XPXzL2GuVXho/o+uUNx0QQuvqAwCpgrHF0gRbmRUeLGRA6unWlIXrkbiOv&#13;&#10;ZUtAaoKGUhCYlaUwBczRDJaRVfevN86BSfaIojNXztk6zgSH1Z6rTgAKwaB4wUpyDfQ+IBlzvuoR&#13;&#10;KeaQULJwv3BTFCKIxDloCIsDyNG444/eIx/DOOkmoJZm7Blwu9h8B186JjaA3mR080gI2CrqRg0z&#13;&#10;SQuK6Gr1aVfBJnt1xaT2GCQpFeRen0nypN7jcpMMYS7YvwsFV1MLTElcUdyudGbwrYfoqlN2AgCB&#13;&#10;5jfWTaaUWLvkPVkFzruD+q41w92OEXh9th04wQZmzI2bCVAK0XirzObb9O14f8eEnMNEoCiwe/oa&#13;&#10;m2oZxEIYpYBrjkLAZQVdvdMmJh+VkDGe1xeXKl/uDG5meSF5wnTZ0LEyoxeyqsjV1yzk7GxC+2yE&#13;&#10;rIP6lPeFv4U2Ih3qCYBlIhvVH2rv0RF8FIb2RZU78b4V3ozL7ebrlh55JHXKW1sJ1jlP1rg6Vh9H&#13;&#10;bz1CCJtc7nvechtygoxDjBJr4C3iOBsi5OuiIS+JCZ148g6b3kZYWpauZJs7Hjc1vAsFrV+vsEQX&#13;&#10;hhXfI0T0NCNWqKc6nB5+6oa/o7YryUoT2mI1ohAh2zVx+nUWHrI1YeXbGRJKFxBz/+0eVwphDgup&#13;&#10;7uNXRIWsOvXmPHoDFexnam1DKUcSg6mB/iYIIvW2zalJfgHAQmomBs18q471larSJBAh1RyoJQ8w&#13;&#10;co/7QvQ69o1ZIg3CVewWfGnzzK50CCLifFpVC/S0C1PmqE7ASrBWOdxR/LZWfjMH4qWQeo1F9a/e&#13;&#10;b+PHTIZ4Sp/Bx2leLVx5K256iK7atWQYbAabTU9G7VdA35NjbVhTbS+rVVga40IEIHPZTHrGGlrQ&#13;&#10;FVJIhnMBXhkIk7bQ5U0VLnl/pMEVa5hhBLrOxYCQA3wn5aVqM/sWX4dYUbJX1W0FPAWwFGZoHRvW&#13;&#10;IZ+MNePAp5/TXuokbkFvSkoxLrF4bEQKdlQ4uUBsLfNc6y+AUbCVWSftGea2ditIjq1IyXFlFFzC&#13;&#10;xTcNGOOGkOX7CxB7ZpzkzaKTYtJpVwvel5rACJq0qAliBZmE0B8P/EUiqV/NOO3Vffzi+lLJlYw1&#13;&#10;9NFltPFm2xkwY6IgTucThtXAXvetqGI0bjykO2KyFOU7Jg2vKouTpDCfYwbnWU+Gy9IJwFhM2kEF&#13;&#10;ZbbxIXn4sZn9IromFFpttjrHJdoS27s7OlwWP1XFOZuSDy4Z3fAPpaU3cpOgwAC8rSB92G6WPNu2&#13;&#10;bkAEQfj92NtCQ1PhJgYMIoVwGtyr5pCNtzG98SskDG1EUIK38LeIaS7Set134Aamy9oV0YLiVxWB&#13;&#10;bK/F90j4el/q+jhDthbgUb5GQCsYKSJGTNphCR3NnZeSB2CWo6CeN0XZJpv88jueeohmnDOncY5d&#13;&#10;tK5GeKH9+TXxSsZshUYsIEhK8yDTS2l6mJi/pMEtWx6iMkuWpACQRAZ1uAlcJtrxGqx2AaEijga7&#13;&#10;kWpuZG7C4TPR3yJo1lDS6kq1VND3yzrXW6ymkDOgUWDNgo9pRSixLd0utcypdJIFskC4PQ/2rG1N&#13;&#10;iQlkMasUoGA0t2PZmBpm3FWw5mdvCV4V217ON17XviEldJBjvAE2R09yQHQeAWMdQ6iR9BAzrjGg&#13;&#10;MxZmGbyhoPTMdGj/ZJbiGGPeLt2eLWiMdWILsH5lWZQJiNZH7OmM+3n7QtamphqQawSgCZBTAimx&#13;&#10;JmVPMP392+/sTkgYQIx+yLbuVnQCzDcbWVRFLE83KCQoZWM9pfzhlOMBugqJcbBYbFNFgnPez2pN&#13;&#10;gwQBFmmAHaeKyrLCK0J7tjoMNGPtyZ2gkPVUN98WF46JdQBMD+7hq2CD60ywTzhVDhFSconFmsu5&#13;&#10;Emq1SZQxXA8RFyNnZHCDMl+mkjEAmzAmVfjkbVHRwRQhg8mghRl9kdt4v3tcJg+jHHMOfNnITRnB&#13;&#10;CfQ6WxCxSirvL/5ktuIIZ74EmxKab3MX941DkOGVphu5+0FxHc6B3qohqWa7FOvriP/r//x/VR5V&#13;&#10;tsRWuddTg+letLMpCXrVHuZQ7QXsyadvV1t275Y/3vbbfQwueVL8ci34hmuq6t0pGTLlg9vM1ZnG&#13;&#10;rhLh7fXCw75r375/2ZF7ac6a3O7+9e7p61UyxTThp/zD7jCXoihvEfg+bGWjqSwLPFV+l1zAYbw7&#13;&#10;fw7ga7i9fOpktU/Hj/9qIS4YWNX94wYca3ROwWXSFIXeSnCvcWB1f3dzHk68eU/m2/eKzMluebaS&#13;&#10;sFc917T9VDXw92/1PdryQ1o4dtvu+DINLmCfpGefGs6vmanBNRPsAz28fl/3xff3FGMWC344Tu6X&#13;&#10;whKDmQP1t398tw0lfXuZ/sO7H50Bgja+TbNhEasimgzf9h9+jhpKT7Md4e8hA17fP+DgCPxbjWaG&#13;&#10;OcZKsDsG70NcyxW2YnN9vR19CIgSiLSe3omf/zr9d6DI5bZ8Pj66sj5NLz4A8va9ruEU3rjsmkJI&#13;&#10;JdlGfQfjISo7jSwHQoqD/mU+8VP1Q/Vh6aD+k9QDtMSnrmIPx1r+Nyg+3+xEeiCU4SqVvHToA356&#13;&#10;rfpu++NPlfavt9uKA+jYEsp92Nhkilr+9v+98IbQ1mxynFryNJj9u39er7/STxDidFA7/HezkGdo&#13;&#10;MryxD/dt9/n9X//+y4awirSn69I+fgaciI2cgT3ry51acV37GV1+tYGc+PaQKPjTD2g3/edfv37f&#13;&#10;/XhH3UByf1c1fBzSJRxqhphu3hWL3L7hqxvjzMFuC3ZL7r58HgDaLzrMquvs22WZBEE4xYXbqH98&#13;&#10;f5szcW1Gxa/azGNw9f/6T//0/PWXAtbfXupRMlSRFS2bQ3v+5evmoTqFL8o8bKt3z1+HXGM/ccbI&#13;&#10;P/1PP85/n56IGEnwKm/wMeuNiyvpfG7WMC0H2PyRz23+sL5OXQKX1U22ZJH4rmC9qbaJg/b5385/&#13;&#10;6v7zs/kfiYR6i0b993rLUS2u4yt0Gi0wXGK17Z/HP94fP2MnjDAP+3eoRNSV+32TWPAs3H6n4Mhe&#13;&#10;nHtOYL/9+cX/P5v7tt639vt4+LyZ81UchL8doiL5wGjUcACDW9BO2fXWRMmVtCz7V7N7XyDoh1N9&#13;&#10;PY+iq+pj7ecnAkdVwPtq9+dvl7sezddvW5naBkL33G427e44X57HjGbZxgzuR2Ai8t12825Z30R3&#13;&#10;PGiYyGW9f2STPzcHVCm7jN6GhOkOZXZaAuvvOmWd/WP0aE5HerW/lWfUyYzwxR/YiM/PHglxbn02&#13;&#10;8ZFsSnbdH3FX2uH7uNu0o6xgIPns5aPCvhsnjYGYfL759ev49cikgTWQ9I/L0+f7+7UHqjk+/WHZ&#13;&#10;4Xzj7+Py/J5MzW6/krj2VYU9Pb9Syb6ZazOh14we7n/89svrBM1mHTxUf7mgu09NTiRb0irbRcq6&#13;&#10;81j/pWPvbh7dykk9AAAgAElEQVQUBDjHeyIu2QNPNvjd8PXa/Vhf14tixdeSH+uVeffU7/6hUMpk&#13;&#10;ln+Ut+n2tj/ugC27W4IgLufrHbJS/KiSqnMF1eU8f9ARGSGqfJHyYZ4sgfD57e+0rbW1eNbgp0MN&#13;&#10;K/gWAQKLCUJWhOG6yGublzH/+pfrEVeJwGEIhfbCU7rmHZRyh6a3Lx8OP5sz+91L5H8BPETq3g0f&#13;&#10;bzXKqPzwuEXkcfpt4De8ppoWbF/nT80+t0T1LSK90S3V1QIXdtj+saxV/tqRLUmg5PxvCUVVaeiK&#13;&#10;uWBFWXbr+Xvp+j3K7L146/R/7PcWNePkXGDNmo1eUyrdZlpfprOeBpibr+d/+Zf7PF39ba7q7aX+&#13;&#10;dguvPzaIm72Nb1P5w5dqcE/9w935POOLIj/w05e3fRH54YEsgtfbSGWwp4u9eYn1eo/q69iy5W5L&#13;&#10;w2uzjfk61Se/lR+3O88Kjx4/oo3IqOFVNd8mDc+xybs/RbBSuP/+9GzCYuCemW5a9TVdP8CsKjld&#13;&#10;XmNAfdsseXz3D4c03P8+r7Zp4Q/3tIQ9ryMmv7w+bwPb/fj49e1rLdPT5bcGQ7omNJ3Yfa2vZ3u5&#13;&#10;XQ1nj9s3vXBVDTJ7Y3zJxuy7zrYcd4w/ofnoMTYMWMlunS+aVyBzCyaw02aTEF6CrZv20LAtH2np&#13;&#10;Nq3Ji42zAPvDFkl3+VMbnnNTnkZG2Pfrd3LOssHNR14v1C2X/WfyPf6Z5vZ+R8xKNtV/Op2Wz4D3&#13;&#10;CFOzPG2plGQnxfe/f7HX2/3+AUC5eUP95n60C31X5+W2LjwkaBDCLNgBNKI94+nZ/lvZhzO5yvAP&#13;&#10;maPLdcW4Ue8/gbHkkomId7+lW5ixh72ByQVYmLH8TnV1LrN5Ilt3pA/IJ5Th99fnusex2e27Fpu1&#13;&#10;EhGZYYt9qB+vYD1drut5OW6bieKLeenv0LfnP3ZpCwg5rctRlVyWw8dtGqORnKv23//t64f2/tvX&#13;&#10;K7a2ijfy+FNY/GK89oHEkve8/qf7NKSshNapr45wWSvUXGbyNNCNCkeEZ/d9dN8CGbc7sIIT1h+x&#13;&#10;mRVnXJCC6/7OuPGG1xDJ67bpnLEUSxKfJKpAiYGSD2oZZoc3H9Bc3gsZbjO86DB9FmGFK9JTUguc&#13;&#10;7wu35Gfx4WV9pZzZaPFl6T5+IHIu8pzOW/WP/4iYqITww5eB3TpaHgXxRC3Dt3/4rEj7FnITu/r/&#13;&#10;ff1lXx2TggCAHAKBua/bZPRPD49/vD7v6gYst5fKhiU5ax62G52f+bZfb2O8LnL9qOmFAWlfA6qu&#13;&#10;oFL1pn/eMNC98arnebesEJxcmpk5lw93+dP7D398+6tscBlNt22Cy/H9fVgulnr8UN/xylFq/I1J&#13;&#10;bXTyd+0EJnVHt6f9+CP/Rb8KJgLGfjFhNRXaQl1oqi8nS2o//Ha5a3gjzPYn9fvLXw737znZwv2D&#13;&#10;90sFV2LPh39tNcmBqu1cjofuZTbg8IM5jArJ6zw0bfXt6aXtOoDK89vVbzjGu+GZtxt4Q4azSi8R&#13;&#10;FXm3O1jk1YP8Ms7lUZ2x/8g+RzpRj6Y/ruyQzevAJBrLXP3zp42ONFaK3RWVE1sncFn08OP95xim&#13;&#10;LIPqhl9vqPf13Q2jg3j4RH75699I5KIGd5xMb9+Wu/1zPlFMh7eR5nbIrw3HG0GvPs6XCyXs508/&#13;&#10;BvIbi3uvcXHK5uXh3ePtLRcIyPdfN4yE+bZO0lS8QLhp6hGWp8HWj3uHovmb34jd8Hb6g4lcC1Ab&#13;&#10;0UxcNBaIgCZ58NchvvjX3eORZf4MX2T92WbOKtCXo1kXphDkG1onwiGBKEznkdF+Wzl7JWD5vkpW&#13;&#10;H3Ci32/20L4jq3j137D/QEAHEl86B/9sG8p39+28C7Dlt6xjhTqM933bqM5dtdijpukrvpsdeXav&#13;&#10;200TrhcG8TfzVquaJNwMUPTVmeTHKp5vUCBSQZKMEId1HVfpG/mA2P3Ps43n2613VXqd+Tl+r1Pl&#13;&#10;6g1t8rQG2vb7VkcDBCXwW3LM7dGX6sJ0Rw31NsEPnlYsJVPVzD7FFbx2tEEzHCg+XwzCZJxm7rO/&#13;&#10;6Q5V+VbaD+vWi+oJ83v6GG0E43/6l5/grS/udSMaFmgfntw11oXuAndUEeh3W+YMCIajHr2kp3U3&#13;&#10;ilCBQnGuTf3dwAzT2KE5eoQUiRQtNr4bPKc1b/Ytzm+/8cII3KHeD7+eOhaaxkpcMzBradaFwPcJ&#13;&#10;jTraquObuD/wt3XevHs/lqdKAkX3lxc4G9Aw9fHxnhIaN1Bt+ZfX//Ful6rKDpdk582dzNeTkRwZ&#13;&#10;dzrIvayAHW70ca+266bO+u13WZyilRsgNe20IWoaq+74beI/0rulia/rDcKEru9u2Iufe3dLZ3RW&#13;&#10;Ygsm0gEeZkEh33abiPL5MtdVTRN737Y2uWsMyNJz/4Kh15fLdmW6eGLTDlfQVLcDnfWtofTL658f&#13;&#10;frgPOJiV17TWb+PP9w8hX5CgKICGqIJPyxqgNvl0gYoiVam7++W6+s9unJzKe9xPf/7iKJPAhLz/&#13;&#10;j2j6bSOp9AH/7//l/0SFw6JueuKEaOcKBC5FxApGwOjZJTic9Xbb305Pdw/bdZ2L98DOGKrERabE&#13;&#10;nZYKJFyTyc75VgvFckypFNKr6NJ+d7TJ4IrrjF5Oy7a0Ji8YckzEDL4H4pO3ydmI6m2JcVq7jpOK&#13;&#10;WoBnj9rQ4B1krZSbJgzzy9tonZNNl8LipsE6H6xHZROtyUX3rSxSQg59XMlcvg+v+92mwOAh21AZ&#13;&#10;XID3pIPEB+CA8sj6GH1YENfJzdlwiEnd9y/LzZxCCQS4mEpMzj0eDnoZMcIhJsrpuqw5EsiojVk1&#13;&#10;1flioOCql3/7+keGbF5CibFmJEVDOMAIeD1kD0uRiia7aQKJjCGgwwgDFn26+Io1b5eLB6EuYQI6&#13;&#10;QVgApY2Ys4O8QqKf/anmHUxsfxA+kATz7tCHEI6sARm1dQ+dKN5c9ZhwggZ2mfZKwpb76ab2rVe4&#13;&#10;FUAEMCc7rEtNG3c7yU19MVc4msXiWjZuyTDD+apZpNlT+YjflsG4FGZYN60LSckuu9xwMU+TX9a7&#13;&#10;P71HpHCMu8zOztR1//TttMMwSI4jh54igSChDd9Nrzrg27JqWlBDlUacIypy9tOwnmYCCCM8I3YZ&#13;&#10;LphQ1bZNHUcLzKpzmfVAAQQcML9kwpJeJ6GEzvnt228ZE8gqH5KeZxezarfL/BJjiB5nXRBUMPMU&#13;&#10;EkV8v+uiX3769JidmuaoUCZpJpI3rYIUS8B/+fI3QpWs9jsqMxnROjeIZD8c9p0exo40IIPZjJ4G&#13;&#10;BRk2EWTw9PRmcpxM6ruGYSRCmJcZY9DWXdEU5oJZKHc7dl0TjEAwyHMn0HZXjfMJvOaEordZMTW5&#13;&#10;eb6cBRGLSzWVPqOLXShIjexUpSjHU7JNjRHE1jmGtbcZxEApns5uHRbgEpGtTwZQDCmZpulhJ7wF&#13;&#10;l8ki5AJJJjrZtHDO0AX7MlWeoDY2tUAuMAA5RSnkRm24Em4YisMkoLqnKc3BjRwouyYAax95+9AB&#13;&#10;HGijPIJpiXXXzLO3S6yPnfdrLUAOa1o9FsL6ELEPJWOOgjVN2vx6+x0TRhOYZr0/POQCUIK8FZ1S&#13;&#10;cZlZWkGDIG8hb5o44rsNSCwZlA3FXO/vtx5YyovkIpSSU07F3ux69/5h9WGGsRYSpWjAWKmulAQy&#13;&#10;SDlJgo9dFyBcg07R7Ta7YELCi16slMoVRzWhFNfHI0u8YFQwIYuVJArZlMhkITXx0QRjcnUn5Tjz&#13;&#10;qi1YyJq/fL+ASHoMw2pATorVeiy7xxbC4m1AOOQ4CcEuw1A38unbCAJtmAgzG683mKPqmk0pYc16&#13;&#10;MFVbHthhOF+qSgLjLAGyaVPmJVVvL08p20wZAYWgBAHiiDAIbIiEN/1DH60lECJ5uEw3XiJGGm2b&#13;&#10;AEOh2KSEjJR7BBb/0GyhWkoxneiJ56DoruumdVniWkkxr45xwThpayBlzSk3K1GKZpOXm4MEVoRK&#13;&#10;ghENascp5TGh6+0V4JySByUgVaoIrNackIaXsGLrQpLY+dhUghO0ycUj1OKqYy0iMugw2OgSqU7X&#13;&#10;RRNaCNvAnFGpId9wylGt24wBqdh9y79fPCV1021H9wpV11Z7qPOUaSShagTz9Mfdx8t4YzVFStBo&#13;&#10;RHUYI0uznZPHCOjrtVYVqSWoKFqdVCDEMk9zByvtLWbCw5LPaxaiBAQz0n5ckl6zh3MJEiJASShr&#13;&#10;emGEU0GrbttIYfWqeoEFRtkMt3I4Pmqngn3jVK1DQBlhiVNIpFBwjSsMp5eXx+0OR+x83qotB1Nu&#13;&#10;O5Bx8SgLDiHoeAcLC6ial3Gz7YXgeVq7e97tlCs4OEsAGM4vDb/Dbty3GzMtNga+OWSSbvomsRxK&#13;&#10;cdkyUWDFrNdMMH25AOSWZWrbFow2ZWedW5wFlQCFCdE0csekjyhPqwWjhdvt6XYTtOFBAgAYosAa&#13;&#10;KcQ8DIVjh9IEPIblcjnvlGhU76K7jG8y+d+hYQTB1RjshnF+fzxSGwRHGQTn16yAhF3xtBXHcbrF&#13;&#10;xaqKYOb165A9iTAWHLMu4v1Gts0SLGGiZEwSxV4P+UopUaT9dtN2dYudBIerxPqyApfdYoH3VdWL&#13;&#10;ajc5PVxvHw6fiuGk8TEmVZFV3xjtMYKZQ8goDSuBdL5qoYTFxPv18eEQrJ/rhBCqaa3XVdbEJ485&#13;&#10;tT6VCs7uCidLgOdcTIsWPMbZJ8G8gqwYmHgB4NjfG4xtdoCxNJXN/UGnFfB8nnQBlqNaDx5jMM0e&#13;&#10;Qp4SMsVv2HZZTN02NRfRlvHtrGpKEQOSBk4QrRzUqm8BBYUC0sms7Xg7QwoIzLWkoGKUq9vlDDOC&#13;&#10;uLHrK4j+9fWVt1TQbZWZn7QTvqnUfF6z89DIELyoOAOiY3QYxpALBtAESAkNdt7etYuekeLDzUsk&#13;&#10;9r3y+iZE7woMoTT9zpobrUvIQB72vPJZFz3MlHAWitVpNp67ABTGHFKWvS8ZmkiABln64DEJGZym&#13;&#10;m8pINdLoFS8+ZUByUpQjxJYJNZKX4ojH0fv3/R6mOEyRcsIUpZm8ulNTtxWpErccEspRxnEdXN2K&#13;&#10;Etg6pIAy8DY7Exgf7eDWhANBoTzpt1hI8BjmN2gCyaBCdLv5wY4zTrH/6T0EDNpEUwJEFwSyd97Z&#13;&#10;LSnz64RKiGZsAHMsA5DMYMAye4Pr7i5XUQIFIIIFLR5cxkmpOidfGD1/P3/69BPtqtElADIpxWEc&#13;&#10;M8p26RpqAr7FgXNVCQUyXv2SCIZEMgJBKNvNwbxaiEpJLkKNVffu0IDkTk/fUMviyDd1IxFoajLM&#13;&#10;swPW59DUyBFcKsmlxBtcSl4XA0IGPXF+xiU+7h4iTriiKElGsKDs7flKVZ+Lli0nQhCU2u1dKcAZ&#13;&#10;h0RDHMzWB+9TBFPUsJPYr8PJBZ1KAEHGlEhCoDBKY/Q5YxBwzMetmpfbGhfVNDJg5yZfzAp8X3U5&#13;&#10;ORzyvGSJK+AALopUzTic377/Voue4hhW4+cVb7jIRDGGE4qZVfcbPweaCAwEUJhg4hlttg+L83OI&#13;&#10;RJXIAYcyrDbQ7KKDObZNg7EBJKpNFUncsnodzig6QwpBIAJn0wqQxEi46DghfnSIeShToUBinmx2&#13;&#10;S65l8plQVhPV1kyJNoFiD9t6Rfz9bvfy/Ew2nEq0Th5h4gKZx2si6I+Xb3nJoAaXaXIwC17V+02h&#13;&#10;cFwdQpAgXcIYPdERYQ4ZJhuE0pUxiC9vz1QyQkhTN3W3sSZ4bdLqqn7DC5xT8hgWajKqlWJeL/8/&#13;&#10;je2trGmWpedtrT79qyMys7K6exoYEIigQ1q0GIigweA10KVLkzfKGWAG09VVqc755Se3FjSS2NY2&#13;&#10;V6xXrEfijEpDQEEIurgIVmNaJ1yCI6hqmGwS0uWR7ZphRMhnxnvo0FC1c15KdvNyvT+2irD75fp0&#13;&#10;PAVgRWFVuweUhWIamoObm7a6bW6+LvvuaVse2YeMiMOZEOQSXEPWBYQKUqIJgsh4sJrip46zEYOn&#13;&#10;XMditNbYkUI0J9wEowimknpvvTaRzzH3BZZNz+7hEMCdrH1TiwT9mvaHJwBQUJlXkkvluRO9TB7C&#13;&#10;JHeVwIXZ1YfEJXRVJV222VqikTUaMOR8SHDAQsAKN31jgtnMHEpNjRZACCJ9WZADBOWm7fT4Y980&#13;&#10;PsWAMv7f/7f/k5F+vBXE0svLq/NhGIYl6+vtRym+q4UFAwEkmqVjZUa2U5JFWEEz29qUPJn5ABpE&#13;&#10;rAcxpZLn3e32Wzv0zXE/W1MyIlhBum0QY9YS1JObJftiTWa8aT8Hqy0q2WtjInnKuUYki7RA44G0&#13;&#10;QXURWxUSBUAgOSeskGza1QOa5uUxE8qwj8vMMPE6XgggpW8IK4/b9w/k+G1b615CUQIqfEEllfKS&#13;&#10;6GxMkZ4/UbbVlYhgzPCMPZ8vuT/sCyU3P7+ofwirrUDqX5+StdB7WjHkcEFAJ5s94DWbjZ83BwKr&#13;&#10;T8+Lnfoj10QiKM3saHA1K5TDgJwQw2tLHzfDeI+j+VfiIErX3397HU4TEwVVO0/mu272zRwm/lj4&#13;&#10;r502yZqiWUaS8Oa4OsJ3s9B7imQEb2sUNmiKEiewTXV0OXngJlgpHGAELDW+sY9L31R3oBsAnIDo&#13;&#10;1NRsA9eEGAOFOhs+DbVB7vjX5/B3veQ41Cdeam2MvumB9gVyc5xk3Y/XTbGTMZs3qRe7bVqoEDSD&#13;&#10;HavOciwx1lhJU6xAOWGj0zOXX5alZYN/xLQrEqrpfatxLw+ukwMr+P6YUnMYGE+XWyfIsXkFETLE&#13;&#10;rj5WDdHOZVRYfvDmdTcMRBYMKuTB9V/PnO8ifOeKm+gsBP/h44dQ8OWum30bY6q6/vv7D8E2AqRZ&#13;&#10;qKjqtBBKGGW0qnZhfWsk3aaHD4NEjZ3fJFtlOyBGf9zOzIBclVikd2LvxohvHaE1khQtREEeiFzJ&#13;&#10;ZG/qIEIVzN9NkwEX9eHp44+4Kd63UgLvG+IRKIIJCBU1NcC+8OVbdLvFVPshcObciP1cioUoygeR&#13;&#10;xwMpuG+aFd7qqP78y5+3iKnHuJV4J+PyGOpnG8z+dRcQsPoxzVMz9CovqPDxcsaYKf4cN/fr6WWj&#13;&#10;8TjsLuNDtHWEflfA5mB3+rjYvxdKbUjapCdKqYaNrWUW9LNbztc2kZRQ19JtcV/+dvYV6COPi2sw&#13;&#10;K9xGt0hWchhgYao63ucAlS0Uz8GRriFjXHLMAa7XJbRQ0cTjTHAStHMxRZ9o39AdIhB82B1vv/t8&#13;&#10;oi1X5nzbHT5mipyPLWULsgwkEeOAkd/TANniyxPSadjPVxsX3MKq+Uyu0xlx2HMMME6CwoBAFakS&#13;&#10;xjvCq9zxaHVyhos82q3EmLagvfl4PM1v19jykDeOadAOQdZ1oarq1dhUxCtWfOhHzOwf3yCjCZX4&#13;&#10;40ppNEsqgTGCfu3QNNmElCbbn7nMkCXIMqHRQphZldy+VdFGnhvMeIBTjgUkcrFvH3rsYmj2p1Ki&#13;&#10;uQmOOzvd0p3t+lYJes23doKXH/ccUSf99seWcz4+7StRfdtmQFhw1fg+D7saUDc5vEOLM05vsWnb&#13;&#10;9fwdsUoMx5u/HbnCEI5gqBBoG1D1/s1HJODsrOqGJhzf7/8sE/z16cWo8yBZmHIHDkAGiHEhGFIE&#13;&#10;EMwp11WV3BKzW8ctm7wCUpZlG13FdgBrSfE03usqaxKqup+XqEjJKFaK5mytDC+JeWun660QZJb0&#13;&#10;9PLhGuYWq0qyeb6/QI46ldbw+PZIHhuX6+E5JPFk5uuUO9k+8JnIJvG8xgUhJt8RUTTB0HXoOtWU&#13;&#10;K+2dBj9i2FFUVagCp167dbzfP9c7dwcBxv61n5BvH+Ftzhegnix4yIR8OMn6No+4FQ+/DDG+T7fn&#13;&#10;07OZlwr1kZREkC7+RVMj+m3eMCq8AxZGC4ualeuhKAROOreOUp4A9oDZ6Udb14/1MZm570h2+747&#13;&#10;6tAv0z8d2lcJei7Btm0ci2xA5ZsLWk5Na9/fS+LAY7s5mi+6bRBgu/apKEWs35Yg1D5j9vJ0+PH+&#13;&#10;g3NaWeC60WejMzKjUxQeOgmW2pmvT7vjsdutSW+52eKKFUIu3SlPxVQViDlDgi/jvCMR8EwItsa9&#13;&#10;8soEnxD48Jc/+eKsp9kTHDlsH4Srbc0ihbluYGZv/3Y/VNWot4og5vUyuupwWJNZs3n+cArBA0qr&#13;&#10;EihuMvGkik9KPF56uJkh4m9wZoRg7bqMNrsgmZmAsCdxbKImeaPVzqUZyBpM4bzbWEStL8akhZMq&#13;&#10;d8KEtBbbV33UEayRJAt/gTixy28TeT3qu97tagjMOrRs9A2vcaYVwpDVDilG3afnT+PZ2RnH+lZT&#13;&#10;iUliHIy3DFhMEB4OL68t1pNnsJ3TlGXNKJweF07wufYNrWvUVCjKk7pNjwQRqWrZM9kgaQrIKxdK&#13;&#10;tZ3Rd3d3RoD2r8cdQeebpZBTS+45G6x3z8+Nh9+XNbMIVMKoJSRGDcIGIEg2QEIkSEw+7fTbI8ZC&#13;&#10;QXp/GxWmPYUaWy77b48bqGQGWbYVEnB46h520dNCYek7eXtMjaQw6XLYSUCSy63aawzI+g5K2Z2e&#13;&#10;Aw/zt1IT4dfNVlPD2ts30yt5qF7G+VG3gqueztanlAiupVoDBtlxlBJwOjmN4oF/RBnlsOC0xDw4&#13;&#10;EBPAiVDFViHZlMIt+aFF/m07DTuSsb4YxET3smOP5UF9iCtFFqYjZo8puMTlCcC50LbdQZp+3T/f&#13;&#10;HzeCSVcQRowCNF5uRMg0t8FrYyeKstgKcSkUsz/9O1csbvCA5SyMXwPWCDWBFkgkmsMsbZ2ZQ0kl&#13;&#10;TWFVHu/vDJMR4cO+DUvCAaACXRN2w+v1fa3RFeVSUwG24NOgCO4o+a2sPEo7jZ/3fcbee0cpZpLj&#13;&#10;8xdFjri4l30NJjfz2HdtCfADaROURXVzmhrYtnVPIMmIs6d9U0uBisuYJOJsmnHcYi7ex1nTpw/R&#13;&#10;r4xEJoM+c9MDJdR4exzrp/pDq7pGT9bNS0pwjUEutG96XqMlXaaYG5rN8pCobJShRerxoRAoxZi8&#13;&#10;VQdVIM3Uorb7dn/UkqXK5wRKptLn+AEriqCz82KhxFDiNg2QAgL542FIq04DertfR+MV1RF30UdU&#13;&#10;4DJnbGwrlGBNf9zd/EJPA9muHfkFFUIBu9C7AGqylg07GQLnCIFAIW1QQBKWijiNuTaq4USBSNm8&#13;&#10;LIpwYktTvS63qSZ19PzbciMgDArjJIFfgQ/FmrvYaitb2czT6iO++oVmKiLjopq3qe4rnNjjsWYh&#13;&#10;5lLqLrx7P1QtTpmI2pr3ECLGnCsdUZzceto1VaHFG73cY0sVpoiBQuJDy0PXlxj/8vLRegtqIzqC&#13;&#10;UX1qmvO3+6H7gOj165ctE948n8L7xnZbClpy4vavy7/97XA8xr5sty3nkkhJW5upd9kjAiqIFxxp&#13;&#10;rZrjbl2KhRtvpMsEm1WylNNkkwCine/3ZHxrnR8ZRQUVC1SHgUeU3xdz3O2wTUORl2Ju9wfratbI&#13;&#10;Jd4xraOzh6YtXpuHU7XUwYLkeNV/v66UpIfGNpS+H9b42IOnbdSHdkhzOs8BupjtCjsyTeen16Hk&#13;&#10;Bs2rd8HFlHgsSwoA3bYJC8KWsxCMC7nJii/Uu0zL1tWnyzqWjtPgi+pZ3TbH43d9K+iylyqfH5JI&#13;&#10;HpeBsbFvq3GGEOWIO9lT4iPMvJPEedGyVjZxCfIlTbojHCGc/SMBn2skLi2Hfyyg4ICQTenwp2Fe&#13;&#10;Vq7qe7l8/+M3DGpnlUxuvC4Mi1AI0fdCS+KlCvCjel3dNoMNgc6CVu4q2Jb3379WjawaNpVW3FaJ&#13;&#10;xbLM/SBbjCDCJhQWvxpPPEqzX/F//j/+n2wLtY7wFeLZ2ZxTlVt/oC+QMU9RhcNDacmESOrYkhVO&#13;&#10;NzkW9nwYbtyXp3TSzQ1c7FB3UXtGver/lJzf1wqQnEoY9Rq0LLzwTMgWIb+fJ+sFnPji/zbXqptL&#13;&#10;miWmhdx5ti2XoLz7MOCq1rk3tx9QHrohPJYrAdvIkF+e5QbTp+UTXFipHLHV3/aSDbHSi9BaK81P&#13;&#10;6Tj+UvoCkCNlYfs6sT1mA+L/lkF+QOdYtiCrspmo6xJemOnNU0mcXR7Ly9q3psCKm5637FxgChhf&#13;&#10;K1Cc8QJYms36aqtVKvvxyZ+rPbldd5k8e/HH4+04DCHHqmH3ZZVMFBubzP5lWwBzkJzHe3fYBeHi&#13;&#10;r0+/fKH1rildI0G+WE4LkMXW5BO+fIs15rIET3HluL7+2EvP/+uT++Q10pQ2EtkC+RKU8nnzs5Ps&#13;&#10;nFN8BtOiMAQy5xlRQSfI0+UPQ/HHkBpnlI9R6brwgNQmDj6l2EbAvy6PF/Bp7uD6kHmGfi0osV21&#13;&#10;wDlNMT1gBw/A3kErcz+7/bds8kgSatnVjTyxutR5AQl6Xx/n8fG8Vxs1R0W0CwYQz3S6gLojnlym&#13;&#10;kr7k9hLArgLIGEjGUk8O1394baPLxiJaWvJKBan3dCykDxFHh6f3VYkIzOm1KxJjgmhDL/a8HBTN&#13;&#10;bgqraHlvDEsf79+256Nuzb9zhainwS3YP8nIwWTnRRWdadzJO/dtiGt4z6o5p27W/1oZ0V5r1gd0&#13;&#10;q2kH1Z/hhE7HXYQE6LBMEkeH18LukIF9WbXlCd840WiZldO9fyGGzqgAzypOC6FcFwRCzg/zKBVc&#13;&#10;QPkl229wCKy4Mj8x4EtTEgOePCCO1Ehi3O23mqiVuNE/qkf5VxYCJdOyHcFn5jbM+tuCmreHTWRQ&#13;&#10;RxTQxtpNdLHuJcCN/oFK/HG5TaacMAEJcdqUbsOwH8m81Xf+Rw/FCVo6sN1Cv4YwcxyuWM7PAaIK&#13;&#10;QfUK6I3fExDa0KfWYSCsKFuTI54l2G3fKJS071xEfsurcL7evuyocHez7VCj3Ir0qmJdmmT5+qCG&#13;&#10;+FQRQIiQVclh89CGaJJXUBsyc4IFlUHr0a3bOt/jx8AnxmJJjz9Qz9YXj4h6ll98EcCkYlgDUD1e&#13;&#10;r0utquc61+4Fl6Lny8NEMoYCiQewfw+bJ8T4mgAfWIMRZAZ1SyZ/KQWCkgyi+FK6iqsmqwC3pOZJ&#13;&#10;O6dxJ14hnyYHQI3VJjCMt+vc+3qqZpjwx6aGX97iYIPj0FLfnAtdmdgo7NqAY8CbEc8laBlToRxT&#13;&#10;uHxZKw5a8XMAACAASURBVI5ZhRPxQsyCo9pqZ5tyEHsX0vaxHBRANHGEV8sSOcaBffiff10ecKus&#13;&#10;kWTFKJdu94QJhYUvXGyPs4/zE+hM9CpkFhJI6sHZMTFoyorCXZidX/JuTslq6MU6ss1ahk0fO3pm&#13;&#10;49O/SvPvdYrXcAOLmMcFZURJvCQ4lmUWa+WpvttBSn357kEP7aV7OgZFbNyHpuzaoU34CyVQEqhS&#13;&#10;J4WaA4WGyiktTwaRzaSq2VWq/Sd+5c3ejvmZSdpx7dZdOs67tx0Czw69H0X3yIms8hdQoEzMgFW3&#13;&#10;Ot/q9R/3/4PdzIInNbYguabB9Xv8jSnKKAsZI1n6MrvVQyj5p09mlOvM/D+bW4JWRren+C2ifkLp&#13;&#10;FmN19zAF0fHN38QTebYM0mhU+Md7b42JBJYE+OnXx1Wzol5wCAXasuAu0IJcn2ZgNMehKjb7uhYc&#13;&#10;zATyFPHq8l7tfh//+HPfVvd3HZoBVIDAw8djAKmdogTxbVvoX6HnfMlgEYFzwFNQzrqX5Zk04I6k&#13;&#10;OQLCmud/ef5YCjjc80UR5Nc1IAfpKwCToO9C2Onb18OH7rv+cdq8veFyA9jvPyqQN4Bz951s7z0e&#13;&#10;CXmPodof2mhz2WIJu7xD6DH0CnH00Blt5RDq/8qJnnuTiBy6ZUql6zA9/P3vOgPPBYtiFp8y+B3z&#13;&#10;LGmCci+y3SRzw4kGTNFn/riaoiv6fF+XDjdu+FS2EYRAUuK48jAjqxNKah7Gam7KtqZipQQ93/vV&#13;&#10;5Fh6Ndz2u4vPYJT71qpommAIRUFuj7iy3d4H+dxpz1Oolfugyf+7cp1EyXCZYXl8+kzMXY6GIoCq&#13;&#10;AZMLYkjOcbUKvCxU9l0q/vz4Dvpfl/WSzLdJtV/f34cdfHnydS58U9TpqhghPlsAhKyt9T+yT6To&#13;&#10;8FCFIEBaCD80jXHfPt69DMQF9A40HhXCqODwZ2Hy/ZHeZzw3G+vmGBwJYtuvVdifdpff/xBOEjjl&#13;&#10;4AjEncjbugsTzawRcHzlT+QH/8a1cNFh4KpSGUXAIcAHOU75S97tuKrYqORn9oIYcxSGkcw5V1J0&#13;&#10;SnmEv8fR+WhGbWmoT62JHnB2FM0WwAbl4V5MD6B5kPmcnOOwAU31w0/kq5DiJcAY6zwHWyCKJRjY&#13;&#10;LVUIAULN5jKrzeK+8ZUs3QLKUlHhRsC6E4i0RlV1XR+Nao+9g9kEu8/7ZCksNSXLVzSDtD7xBO7q&#13;&#10;zCDsO/h4R8c7CNl816jpO7qqwnp2iJEDFktNTOWx27OqOd8eKiVofyhE57cJCf7b1YNW+A7BvLP7&#13;&#10;rxDEDvaU0lnGCVg0ddreJKCqiG/l3my3U78vEM2pNKYJAUJa28p87P96v1yUynaB/aBoBWoaf/9j&#13;&#10;aUVNQ3qvYIQzjJAmgLq2r/5skhcD+zFeojHQI7QjOUfa5tT6vFTnrgxENItD7EM4udmXv381C0DP&#13;&#10;WsKzR1JbHud08ehSZ7rOADMAcGAg1Ulf//YAZmDqb99vdSEqI5S/v52EqgGew21PXkAt/u7uHwS2&#13;&#10;y9+rDBTisDpbcNXuIu81LF7tPkxJ8AqueStMaicVJDnIAMTdg2PzudoNRln6C94+MI2Ac/nQTmw8&#13;&#10;JK0bltUyfOGWb7Ae42ZJk42itU3Yn6vdAQJ8tjpzdw7OfPzw+f24bY/q0IsazdX8Oeubour9POXO&#13;&#10;NOh13UK144udOUJIO7iCcP+uSAZW1/ypA42ZNoWZWHO1k36z2gN/ku/jiAHuHciNnL1DWNZUSPrA&#13;&#10;bmLZebaBDDHKC8pV76xF/fEfUcBGBMdTacHutstshaAE68mfLFkRkxxUNMoRZgw3sdeX5SMNdqsR&#13;&#10;KbGrV1ewT0MQX30Hg0xlYPzHjWF1THIHN3NWwNPS7rvqjuGrWWGZC/vo1dvtC4BlM1bYeo/Y9nXU&#13;&#10;Nk2/leddvW1//yOdnoRgnvAFpePZaE3h0/jGKbw+/4/NNb6RR9MUabVTUjyGc+WH7EhHj/M2cXyy&#13;&#10;mnunGu0ej7TePJCuOQ6rXyGBCx4Wej+2+EWi7UMTSg0KGkTvSBmZCAlVvClbeE/TpbZ/itLxU7Vr&#13;&#10;E/K/TnBhCUWbzIZ8YpKYsBWSWIEphbpliOF972WNv75/GSTaaYMFmUF+BnOPkEsmVfQl8QbgtM66&#13;&#10;95Yxhd0JuuUNpn63Gc8Ibk1ciMBUYIhDLvVh2X3kD8d+T8uH41EsGjE036WbtCqlLtKaofjaWhL3&#13;&#10;/uPn3eimYTr5Ll7dDBT0coWhCK4YpNHiraqvi7u7IKumyiHdtn3u8S8cqYiq4Hx66jRNuvbuqpRc&#13;&#10;r9TL7ZJ6+tzIsldSQnsVq8ShL7b4LmyJ0yZFMlmV9C2zgjkZwmbngEwJd8Q/Z0PyPfjXZTZYru0q&#13;&#10;/iMPl3rdWUodjw9x+3xXrSDNrtrh/+l//b84YnrcmPzY8rBM0Rj4iNn/mA0DV2jzWO2rWEqINC32&#13;&#10;XYGePmosrfV6ywTvhrv99qMVpPCD7zXP6/W9a4j1j9v797ahGOtKVYjiMN/TdM+5O7PHAPlf2B57&#13;&#10;YDmIU3lCTwVtHt6O+2r8baPqH+y6MuZm5J5eTvr+yFtoyf7jP5DVutkzf76aD9hlLzcu0R5haUuA&#13;&#10;BCnYQIpufuz1Qj92W1gidMyi0j792+9v4sU+lo9oeB4LiP0jzTR3casfS7M7UJdh2b8+g3TR229A&#13;&#10;lvs8VipZHWhhIOmqq4E2uwxN5THYEKgKfOL6asiCFd1KdDXGHjaBXGle8vsvr89ls77u2WpYJsCh&#13;&#10;uuUfYcEriSPO1KH79zzPa97P+T3XOQ4u2nKsT7EEQHOBY/xCSJXJPiMF/Nc3rr3oOE4BCUgb6Dfn&#13;&#10;BwhVymWCVu1YhNAm5NemMQt8H8MKh4gEYICxoEpw3GVCYW76NVzWKYbGx33GmQ43Und/vHsunzGS&#13;&#10;ycXXR30ZTMe6ATff8P0OJhWlutUFm09LorFw2pgAxU4sdLwsy9NdFotgqTK8gJgzCJSHgxCYkbd1&#13;&#10;vQZIKNnz5qlthDu/MWceGc/dYyGv5KhnAyhuAZj4ginb1hxdF0WxhHqz+pAhJIlQEWagdtNv95Nu&#13;&#10;XK78dO6fPxhAU+iW9jf1AWL/EVGAvTtBkvUbEJiFUOWSyWUIVGCCC00b0wgFFlDrjuhpXM+pGc0q&#13;&#10;Hp8SyXpvollgvukQMK26fpt880noalgbN6Ec6+sSX56kP28k9Sq/vqk84HaxeVmLq8uameJ1nhYl&#13;&#10;IF5AbzsdXA0JtaiObbITJFTDMhK0o6ksfk1AV/3Wmw/i1KjqDq4d4yjHStXleC8YoqLj7Zs6iNGx&#13;&#10;QNsFtlRC+PtvdFkeWDkpHMlVT0X/iHDOzoLRoODGvEJC7ZafbrCRH2vA5+9XyHkBSA5VhaNh3s0l&#13;&#10;OPH4YIbLoYAClUUzuANuXRJYjribvM7KH7ASo111Ev1e6DilhHct6EmbQLEvxeGWqo8RJTMBuG3q&#13;&#10;iPJLRmAJVzpSCtkAWziWFTdWP1anQYOdcR1RLVc+JXMuPLTFVHM5c7Pl8BBAJ0R4Mi3heNW4nD59&#13;&#10;oNt0ppkWMIWg9brynXpuX6OOqogHnUipKsjiEpKK76FetCeQtZDobcaCd9iC97UMT78lRg9Ls0gG&#13;&#10;AC6xsfW/Le/H/Z7HFEN9mya2V6JWaN9YBGNEYePZxizhJmMxN8AK9pcnsj7+GcoOwKftk5U2E8wL&#13;&#10;YMnDl6cPhsAAAdAlligTQj54Hh//BWzwRP03s1CcaX2+27ZbH1/v3XB4O69qO+NsAdIR3MG0xscH&#13;&#10;c6VJCfBtFlhAFM58/XBXa1jliwBVU+cfnFCzphOv1iUQSsxA1/F3Jpr3N7Pbf8J6bWSbUeLrJscv&#13;&#10;kibnHOUwcoAxetxvjALKadPunr/D5Sl7vLUvSo8HC5WwLTuTu/zjY9chj7YV5FuiBUPM6uo2+a5w&#13;&#10;giUFE0BdYRxrp+fzhkp5Knv5YKD1sMjxttCdJRNnSD7senDtF/uAUgynF/DjSsUrxnnzN9QPBl1i&#13;&#10;ZcmdI94G2t42Abo54UxowMTD9UtAndN+1+2F/KZ30A0IlVcP9qyCobyRcvyRUndoS9pY2xQSGCks&#13;&#10;GAjAnEx9aBBFUzKMNbu48/tV/9PjNPCErpo+M0paRIUOGxv6+gRvSV1iyXSPj2SVKJYEaAKh3VP2&#13;&#10;w6rTi5kRl59UHFFjSqBlqW+o3MIfK7enjBqD/cOUmAJOKQVOd8tM243f3YP34rv9Lhi8Dq9/LETN&#13;&#10;apXCMrR15WWlodwnZydQvTipWc4ZSMB1nQqFRYC/QvXfshuBhXtSnVFN4A5QaT0jY94cyflUt9/C&#13;&#10;GZuOm4Jva1b7yvje23Vq9/xdAoeCjcB77fy2NCKz4Z6/IVIamPZrThvQQDozUYKy8ZpJzFhLbj8k&#13;&#10;iUhtr/JP3oMCoLNUbX4QLfClQKOCjCkDQp/NCdUM4kBkSqaBYOA1o01yeYEet4iqquLVqysFdVif&#13;&#10;oUWdoEfgK0zf3Vq8Mz1HbOuiaDxnS/vW1v+pJAhstsADFZOZG0qQxMQSBALHhczg2g9pKh/Zk0tL&#13;&#10;X9Uoot2Cj0Oz6u3qNsoHNy+BFk2hy2DaSi4BsWQ+vrICuQ6Fka2cY48vzFKgAHnNB7Y284GG14iQ&#13;&#10;rIM4rFkjhPtKjnrlNcS0gJKY/jIdjiCjKssOxrHerAcps7UCr7Z7Eu2lv4HynjFFqq1dzEO1g2i3&#13;&#10;mqIKbkpBa61ILWuDyWRd4Pn92x0QHj1EvKsqQrM4iOfbbUXatN4egHMd6TacliRhU8qGOCwkX0kl&#13;&#10;rTM+Wc7lowe7FkCP0sKOO+eWwAJqxac7oFERPECxbhd46hqU1xbxkVQgbX2Yzda9jQAzoHpvSQrQ&#13;&#10;6WjpATV07UnpMF628HIMYbuB9QFd3dS93+Cw/3WFtVpvPaGXWIvnX1GpWcGVozdMed2cp7cVMS0C&#13;&#10;9616b3yVJf5xGHCAR53qFOSuOtxLJ+xc+dD5xHfvd/SCXUjj7Q4Gi1IE5LRHcNMw6UMn/LR9Pv37&#13;&#10;r29vDhnUJUhJLFOvElgSgP1mzGpW/FJ5GLGQFJEwkUD5IsXJ6vHDLo3mF95J/eP39RtIJRsWCUFM&#13;&#10;B3yGccjeYadVNPaOdPE6ogcUMpAIq2LAICqAdGIFN3QpCr/HWa9yr7IvTzXVfpucQcmxZmkI7BDU&#13;&#10;kqXHtRUl5VV0J51iYqxF9o8ff6y6gLwTruFBbBTdpHN512jMY81fa3//F0Y8Lhve1IhnWIJERdlE&#13;&#10;6NF6DxlkPClXcNzSNpUfogoSB+zP5NKNpQJ384i1zYZHu/WHysnUkTYsnmy56iLEhTBV+8V1VWb8&#13;&#10;uswfiuUUZAsZPrkyi3ycbslreuo8k5awbepA++WLdHSIu5Kua5NzjbxKgQNnSoZp6PvL+lanI05i&#13;&#10;K2mk96GqFSAoXjluUPYE+yAHG7/xY/8geeEoghbWTTLTS9fFbDxcR1Q8Ehyq+Eg2rrNMDCTmTLhV&#13;&#10;GDxoQy/pIR6QkMza8CZVC8ah3i2z7z7j2/fLTh2qNATlvz4yHPqvZj4ABrdRutGvBYZNrgDfy42v&#13;&#10;77HhBVZRD85DonmScFVR/BcA/moTZ7hFu/Feue2p+vAeRlz1p/rH/Led4eN85BnTvIbUXbUvpaOw&#13;&#10;xM1VzXHZ6DCSL9dLtetW4P2gmkGWqBvgJaXfyvf+tTaBDnebS6PJqWzhsNmG7Kl4juSaeY8a78SY&#13;&#10;34ogkwi+AmUphEfwD91phlYQj2C5X+cDkSuMvTiy1K4N5lVKEgWGGm8ZxZjgMgkagIMlCPhh/XSH&#13;&#10;kpB8qsPvQVGCIAQwuti2FgYHI/KiEYcVgjMFElVkqILVveSPgGplMECocJFlVPDvX98krtGFAGyd&#13;&#10;mqB5UgdwPAzjdVQJkMp6ZOCeBkqWW0iouUZ/ZprwTuAewKugH1MGj8cYdLOkr5jGuifYv2tEQp6p&#13;&#10;sJMDIQmAjwU7cM0GD+j0ly3/UIBLASkxPmrOUZ5BupVQIhUHww5YFobXR0nXAl2bkR0gok+7g3am&#13;&#10;PEUqC0Ie4Y5F/6ElZZa3cXnt943DLQz+jqZbeMyoNInuAkY+B4fatqGEKiVjjOM4cs4YY5jiYRgg&#13;&#10;gs/PL1xwY20phVCCCS6gxJjO53POGUAAEcIQHo+nStUhBErZhw8fUk4pp48fP1JKGGOllG1blaqE&#13;&#10;EFLJ3W4nlUoxlpyVqgAAVVXlnAkhl+uFEOKdE1zElF4+fgClQAj//Oc/a70+Hg8A4Pv5LCRvmhYj&#13;&#10;HLyfptFaK6WyzkEICwCfPn2CEIbghZB1VacEYgyEUFjguiz3+z2lBBEklLRtjxBKKYUQHo8HAGBZ&#13;&#10;lnVdVVVVdR1izDkjhBilIQTGmFKqH4au66xz3ntCCIQQQoAwhhDBUkIIgnMAYco5pjiO4/3+0Nsm&#13;&#10;pLjd7jFEYzQAAGNU1zUAoJSy3+9lpax1ueQQQgxeayOEAABQyu7327qubdM458Z5yinN0xRjqFQF&#13;&#10;ALDWzcvcdq2UUlWqUso5NwwDIUSpKsZorQEAYIxzzjElrfX1dqWUEkIQwpgQ7/00zSEESill1BgL&#13;&#10;IVCqqttaa6O3re8HjEkppes6a21OZZonKcT5/TyOI2Msl5JjRAgxxkLwx/0eQphSklIKIf7Tf/qP&#13;&#10;dVVv2/b+fjbGUEqrWkklCSHeeykEpTTGOE7TNE8pJqVqY60xRkpFKEkp3q63nNK2bUqK/W6fc2aM&#13;&#10;bevmvYcIYoSsNbfr9fv3H4/HY57nUvI8zwSjEEKIAUL4GMeUUykFY/xzqpTSsBtSzoyxrm0JIdu2&#13;&#10;xRjXZeGcGa3ruvn+7XtK+cfbjxiDlFwptSzb8/MzwgghVHJmjGGMTscjZTznsswzAIBRBiBkjG16&#13;&#10;c96lFDHBpYDj8YgJwQhZa5+fnl6eXwAATdulmOZpbpsmp2SMtdZa5wAAy7rsD/tpnn/q+HjcrdVV&#13;&#10;VRFCVFX/+PGdUQoAkIIjBHfDUFVVVVXTPD8eD0qpqtT9fo8hIYQIIRCAdV1DCCGEn2533qWUc86n&#13;&#10;06nve0xw1/elFIwQRpgQklOJMWKCc86YEimEUkoqGWK4XC9GG4TQ/X6LKX34+IEQ6pzXm4YIYopT&#13;&#10;iuM4eu9TTqfTqa5qzjlnLMbonBNS7PeHeZr6vpdKIYz2+x2AEGOMCVmWeRiGnPPb2xsoBQJIGUsl&#13;&#10;Mcbats05O++NMSkVSillTEmplAIA1HWFMY4pLcvCuQCg/OUvfxkfD8550zRSilzS8XhY1+Vw2McU&#13;&#10;Nr0xRhljztpxfIyP0Vk3zzNCsKoqYywhpGnaEMJP+7VtK6UkhBhjIITOeQDAY5ymeQYAbNumtcEY&#13;&#10;Bx8YYz/tHUKghEII27ZFCBVQGGMhhFLKTxUE5xBCSqm1Lsa0LAtCSErJGd/thmEYuq6pKgUACCFY&#13;&#10;Z3NOXHAAQM55fDwoYxhTzrne9Lbpt7e3GEJK8fX1hTN+2B9KyZTSqqpzLvv9fjcMEKICCkSwazuE&#13;&#10;EMJYCjmOU4pRCNV2HUSoqioAQN/3lNJ1XX8WCMaorRvv/bIsEEIppTF6WRb//7/QtS3jYlkXykjT&#13;&#10;NAQTgnEu+Xw+V3WFMTbGcM6UUtoYAEDbtlVdrcs6DEOlqtPTKae4bRslmFAihFi3DQCgtfbea623&#13;&#10;bRuGHkJICO7azhgtpfQhVlWVU66qCpQihLTWLctsnXXOlVJijKfjKZf8+ddff0ZAG22tXdclpdQ0&#13;&#10;NeccALAZ0zRNjLmqayE4xgQCEGPMpUzTlFNKKW56o5RCAD99+qS1FlzUdVU3tVKq6/ufiqeUuODD&#13;&#10;MKzrSgjBCNd1vdvtrXOllBADJoQSQilVqoIIQYj2+wNjVCpZcu6Hvm1b6+y6ruK/J26ZZ+8dpfR+&#13;&#10;v5UCfhZg2zTee0ZZXdcpJilVzrlS1S+/fCYEt03btm0pAAJAKWWcP52eAITa6JQzoQQiRCkFAFSV&#13;&#10;YoxN80QIAaCEEC7ns7HGOU8oiTHMyzw+xlxyDNH70NTN+/mcc16mKZfcNLW19u3Hj58mQAgJIbZt&#13;&#10;/f3338d5zLnsdzuMkNHm6WmnVFVAIRhhhLdtCyHUVd3U7dcvX3zwzru6qjAmKaVt2xBChBJCCKV0&#13;&#10;2/Q4jhCBn7aMISzzHIKvmwbCknNmnLVtOy8zhDCF0DZtLoVSijCCCIYQ2q6DECIEpVQAgPf393ma&#13;&#10;Uor3xyOlNI7jOI4hBGvsPM1VVWutYwjOubqqGWPehW3bpmXGGGOC26YlhFpj1nWdxqmq6m3b1m1z&#13;&#10;zk/TOM3zNM0xeGMMwghjRClllDV1U0rp+17r7enpCQK4bbrk/PXbNwjR8XTignvnQ4rbtmGMjdE/&#13;&#10;PwWUeZkxxlVdK1WVkud5CjHGlEIIhFAAwOVysdYuy6KN9sHHlMZxijHebjcfPCM/Lzvsuq5palBK&#13;&#10;yRkAKKUIPlBKp2X8WaTGWCklpRQAWEqmmGzbVkqp63qeFwzR29v7tq2lFMYYQuhyuZRShBBSCoSw&#13;&#10;dbaU4r03RltjhRCU0lLKTw5p2jrGuMyzlJJRtj/sKSJVVXVdt65rXVdDPyCE6qbeti34YLShjMaU&#13;&#10;cs7jNDVtAxFSlSKEXi4XUAohZJonISUo5XI5I0IIJSmlt7cfzjkIYV03lJLdfielZIxxwQmhGKFt&#13;&#10;22JMSinOuTHGWPv9+zcAgbW2a/ufwDP0PcZ4vz/EEJ1327blnD9++tR1reACIiSEMMYc9ofH44Eh&#13;&#10;BgDshiGXDHJ5en5u206palu3AoD3QUqZUpynWRudUhJS5lIooYzRtm0ggHVdAVDGccw/d4uRcy6X&#13;&#10;8vMi+BidtSnm0+lECOn7vqkbQoiSynvvnNXGQIgY55fz5SfbQAi3dRNSHA5HCOC6LPM8PR4PhHBM&#13;&#10;SQjx+ZfP1pppmrz3CMG2azFE1tpcym63c86O45hThgh1beeDF5yP4/j29salHHZDDNFoE0JIKVZ1&#13;&#10;HUKc5oULMU8zZSzGSClNOQNQlmVJJc/z7L13zjnnKKWUUIwxRMh7zzhXUo3T6L1HGAspU0rjPMWY&#13;&#10;7veH4OJ8Pfd9H0KMMaYUP3/+Bf4ETh+E4DElgokQglL2kyrXdV2WlRKSUuZC7IaBMUYpSynGEKdp&#13;&#10;SikxSksuCKJpHLdNU0q54HVdC8FLztu2aa0556UUzvm2bkZrAEDbNowxAMC6Ll+/foUQjuNUVfXz&#13;&#10;y0vTtkIIo42xBkKIEGqbdl3maZqss9u2Wecf41irqqrqlCIAQG9bTNFahzEhlM7TXNeVNYYLvi6L&#13;&#10;9z6EiBDUWgspCKFCyW3bIITGGABg0zTOWsbo7XI12qScfjqn73sIkd623W4HAJjnJefsvSeU/oxn&#13;&#10;zlkoKYQopWijS06c85+sWFUKY8QYB6DM8zLNy39PMdBGj48RE5xiopRyzvq+J4QwSjFG19stxiS4&#13;&#10;wIS0bdu27c/hMcaccYxx27XrsjRNVddVKaVS1eVySSk9Ho9cCuP855YQgpTS0+lkrA3eP8bx52B1&#13;&#10;XRNCOGMhhGVZlmWx1mKEAQAAAEKIdc7orWkbo/VjHJdl0VpXVV1VFYJIaw0BgBDg/+U//99wtWRZ&#13;&#10;hl+ahLYQIQYcjqBi6cgIvZ75Xvfzf3AZrSjuLpvJPvSQcNb98Vk4gbS1sft3GGzj/G5WZl31sjdT&#13;&#10;BJsq9JEDCFtRgKm4x0zMIOlECVf2PmFv0lHmbGnFx7x+mhJ8rSupYsYBBoDwastsAxUWRMdgmkT4&#13;&#10;cbaEq243wFDy/HsT4pN+DkNdNmrPcDgCHOzNXSdqrq2D3wPKQAp+Q39Ptx8MLDd9Wk6hIHyonnND&#13;&#10;Pis6fXsfogKo+hOdAW1/v8e/5k+AnjYj15ka+kdXtTSnudL3P2oA5PvdNBHCh5SYIRhLyt3AjAnz&#13;&#10;5j7WDK2pR83X7Np7G4IvKhAytNBD0tw1PXKFCXSFiKEN9R9bobDijYM9YemWlFH5CW6gzCHqCA/o&#13;&#10;FyBpgNNwwM01YscUZKzOrMCOv/qxyvZcw2MZ6R5/ypLM05uPeFqSAhNlBsL1JERPjTLX16I3dBDD&#13;&#10;nuSAwpirLlihmgTFt4XygJDsB9qIlJnc3dj+X5NqGjA83q9UQNg5siqKsqjhZDECwAEHmSU6E8A4&#13;&#10;7ImSaLgBTkugrkSX2+AyASip6sYjNhR8CYG+WZgwL/LNnOmhGGkX2NHfTQDNk43q96oc0z/+2jBO&#13;&#10;pplBTXkbbXgNUnvf7XYRQx03Dk+Koen2rf/YSbeZCQvwcV3yxxUc4uB4ybdm+FiH3XhvkbyelqCb&#13;&#10;Pw0kEMNwkvhtuTX8qFZFbvf28SjJxFvcwY+QTvArRTknUT7BBHZ7w8iMYUkeLag5SvYRvVGrXvY6&#13;&#10;xvbQlirKCqE4uneAOj/ZZTHmKT64yjn5uuujK9rPfIcyfda7lXfs++0rVi/j/TsVYH+q1HdkBM7W&#13;&#10;VwWcv+yqnrv8/xEE38yWrQmCUD+ttjzyqsx8oqp6qo2eiDEJcInAAR+TwMHhz0LMNNPdT9XLK849&#13;&#10;astPC9bCDbLvd1TxhidcphLiA6K1x9AXVqdfax5bkZt5FV9lErEeik9NDGTWJaYHZB+mdYz4knrY&#13;&#10;9I1IUpm6hcj8IC07e/GRLjsgUG4SdI0omOMKcgbORasSFUQ1dQbo9EvXiOz8I8DkpvdRWq5H1aUm&#13;&#10;Zz7EQRKiljGasZCAAwRNrRjGnkkDi4fgYT2hKDWZyiP06CtZbbuz2y/3co6/ja4DLf4Moqb3bj8A&#13;&#10;XOzvVY9SbSc5V2FXciretRBrmgX84XK5+qzvCIhV4VTP+bAkfccqPX4tf/o8edlDS68yVMGfdTXN&#13;&#10;u9VF1ZExBbeufhJL09YEUrhhSxmFXI9s0RMRp9n56CCCdLrW1McJpQkIYpENLIcWbEpCkdTkUH3W&#13;&#10;59q3gD8EilFPzkmoHawPGzB1AG4su75eqRSJ1mfHoER5SmnFCjf8sGCv3BztLV1+Rvu2ZiQfrn3p&#13;&#10;2en0ejj0zXhnDgnAhve5tPUz/uZLO/nqUYRCkqryYbHyh/5ctNmwZrJhP1nvO9Rf/BvZ8jUSyNoS&#13;&#10;AU+GUQCgucMqkQK52yZvmnQ8PNnF1fklc6tVfUakznx99aja3YV8ybc52I91jgRuYH2e7qBV0C3b&#13;&#10;9dYtywAAIABJREFUJVQsYWV3nP/xH5eqjmI7LKvjTFdUT36zG6Wf8nT1ZzH1BFVr6W/omKSz24bT&#13;&#10;jG9Q7CJ+L3gZu81zI7PLPFfv+d8YwbSg4gq6VVFaJLzcYGh/h2eGdVYqo32mEi5m+LRNHC/Kpp/U&#13;&#10;Jmj+4Yatwk8NHFe/mZ/AFZuw5dW7t6GVTwMZzPRx2FdGD2r1q3fIujYXAI6Xpo0gMOR3zWNNUF5G&#13;&#10;WIn0G2Cke3tbD5Fd5EigVOSIH2txHsfhmkgW6gCAhWS62jKx2SJwWz1BRbcFwDuh5zf0Q6Fv/baP&#13;&#10;YQ00niLOshMMfp7fqr1AylbpvH2rfF7FN76QaTjIoArbYFbYlN6CuxGsGic2I30Z5O8bq+ZMY+xA&#13;&#10;WcKS94ND6L//+v4yPM6e2AXxZ9hh1oDE7RquawNxTZB1Y/Y/hWmxEF+d3wHuVLfqkJKA6n72t3VH&#13;&#10;S7hThmaTbWD2DjdLTQQtNYKW/n/LK+44pGX/uaBAhDja+50JDGeQvruR42r521IkPh7V/HklVWgh&#13;&#10;/qLi1XPCJUQD5jcALMlFAlnnf//te+CC7h4/CxCzq5sdEfuPhZLrnSUMOxqXse760YIEMrmdKSke&#13;&#10;OLVM/OBJgOFkpzr+2GyKXfBE6UN7dUvZ9vjVjlNum4pVeCp0U0sTyTAz+2z4BGpeQrr717kw6Boq&#13;&#10;5lZ8jbOeGGV4SnMNqVRmTa0UPxTh1xtCfvrHGc6IwP1cekBostnd5geU5iJqzHZFzvklYEoFUygS&#13;&#10;G6vmoCOjjootyamgjKUXo7nxHoJD3r0fVUh+ZUg8gHCy5np4qZg32PU1gGg93Y9tE3LHt7dbqHhN&#13;&#10;oGEpx9HaGx8FdgAlrsbpvfpBzNVF3DO2FtPiiWXHdUL1vC5t10AbZLMLVMN2oWSTBn+MlX2WioQS&#13;&#10;aJqEx3FlGiGmFySRHo41ZbTBwtvSPe89cU+wkjSEpO9mkngrcQGwBIgwSD/QXDJ9n6lKA3aIOIZy&#13;&#10;WecAUPV6mR1sCVwGhD8JVsqC69zDzr9Hvj1n2kSMqju+pktPAA3jBfFDWJ4o2cX8R1Wh8aPqa0sD&#13;&#10;G6HC14risChVL8XaqMNaluM+R4IcrWojpwIgpImqXRqTcGa9Qdvf/W0O5DTD03wDGWw3NQMuhtCo&#13;&#10;bQmc4Z23ywJoNHPH0bNwgsNIY/c5t/SRrGBXupCdZAz4UO2rzx5umkdt4zCvEwg04zyGTCq+ELQi&#13;&#10;5qtld2esaVmo4T1C2idvvTn89G1kr0n8dFqB24WXxgZabIIlbpmsjcfTVEb3OY9iFeWD3+QqFkWz&#13;&#10;YiIyCNC0Xvoj/7gKkhZGEAEhwFnsvdjXo4nCP5CtJa0cL5Qv+1ASrq2LE2hfsh0qMIF6V2yuGaox&#13;&#10;oD6MA/EUkl0zokuV7FeIFat/P83Qq7AKbUqrMKUeorVElhsCCVq1Pm7/6R+vnz5knKtCELUh34YJ&#13;&#10;gU7uYgb1psnALAQ6PGcxqbKk/nhd1kiYJe3EQtjazNz0D5cZJ/sunSfdU1UXnO7gvUk12hz29Svc&#13;&#10;E4GtB9hH9pXt31cfqvqFX8iySzBLbMX2FTUAShuoMMu4CZ7sdw8UDV/wl+XsGd7PW13N0Fhu0P4A&#13;&#10;Sskb7GITvF0hoRAzeEz5PcOCyuouO3IoA/DJOLSK0v8+rJCUSsJBxAGJER12KAanovN9X1k57FP3&#13;&#10;2HYUEgd6g9cFuVUaTuQJjPyBcoo0cSh2wj4sRX+BuEpZZahbWYB2+rOWibTo4Xt89GwB6GG8M8ED&#13;&#10;hZgahmBKxegEmazRlSdKQ/3Zv/EPmW/BQnCUyLVmaa50lHcaMIgbkvXCts5Qu0/rj8QPs4FzSWsN&#13;&#10;aiGZoLEUZi8gd5C5wgYPHkDRqKYr9yNSTKMG9srKM2mWXObsGlJOAgAuggmH8WQ2OcscFWlxyUy8&#13;&#10;r/crsA3BGHiGkpwX0lJsy6Zs9lSElCot4YnZxtBbFA2x5G4UEnTDeYuBUXJZ5rgObTdoA3jAeUIr&#13;&#10;y0EZjQEDQCq7X2G+TCtLgqV3Rdg4LkqxmuXBGM/ansCyXJMEF7oywOulYgzJjUhk3cvm/utbwciA&#13;&#10;gWOw4zTchrraZ4QsimjbBstBTcEehlOmICoaKu4vPcw+kFEXirNYUJlpWM0O+qXGxDAxzAtSRqp7&#13;&#10;O//zyacd9Mi8r6bZ18eKxdjGtDakAtAloovC//P/+H/ldNs+k1dQ+/F+rNt4PW2pSDVb56UW7SeN&#13;&#10;KE4YmY6j4ESJO5l+EPk+1v/V9v5MPVc1qPqPOS2RH9r0Otp22wakN31fYaUviyFk3s0r8IcvXy/F&#13;&#10;l+uKZK/ZhoTP6KDTqaK9R1bxl/Fkocn7ttb61D/AZIYj6ubF8s3GxgrRtpKlkXq16IH8ZM7wg37s&#13;&#10;anie39VL88ul3YYVN9mi6y79DZ8wlhK0FF12X/f/YkbR/Sz+efStnTuyVKa83mwra2At5tKbvIzz&#13;&#10;Syd/o69hA5PKgKVm2RmTLcxN93cEXzm30V10Ty22UOBhWZvHLhXr1tTQDqf923Re5PLsAhQiEQ8q&#13;&#10;/DbfH/ojachg37ttQhaBLuTtYmZ0aRd2VOGPabnVBOO2xXqW5oKqBqLq7gjspldEYoKUM87/uZ+l&#13;&#10;2bn2srgljAmPJhZdLqyXluY03NcP+vz14OFwu5c949Bjg+5du0F1E5udnue7/XQgOsqayFKmgmA9&#13;&#10;zoAjEgI1uStMx7VeCX/la7W5X5eqCLGU4kvYrB2i8GydaLz2uG5sRtDOkqSWhDvg0pScElWp+PGv&#13;&#10;BY3mLF+q4YKSswCUpRgICZmeqe1EmxkNcV0RKLnQwxPxCXXdz3RO3vzbtlUGZB+yXoSzQCRo5CxJ&#13;&#10;488ljFxhS44C/NykIRGvMIKHA4vvv3x/AEsHQ+bVcMYQC7xDA5o2pKqbnu4W46lOV31pXqpl9gRo&#13;&#10;J+sb3uE1RoZLR5Ppqr4htCm+undjWyj0AWrfaIg3ZPbx9bL0y0gGT6YCxyZ9/7NgbCTqLwA0mBeQ&#13;&#10;l6k91+iAp5x/X6cfe06Yuo3ei+i9IiUrlgiAm/x8nQuU+zE5Nr/WlLz/48+GiLMbCGPjvG0flphW&#13;&#10;yuEoVEtPlczZ2Qkx+CABlbvtgzmrkanF8Lgzu53KSRdrchhR206EXVgnMVUBEKoTfFuNKJdCSqtd&#13;&#10;Yw+nHRfqBofdnM686yURxsRZtORyfgcp8IJB3LkFx4BF+vp9WcJDt62aBqYUrLdOa394wWWBYm7+&#13;&#10;bD62SmDn5z/O1E8IcsT6AvHv9EZJVg5s5MiDXDT6uImw7avDZ4gxA6WxVNiT5BtQQcp4SGxaYDjF&#13;&#10;GvWHtpBy0gcWzlJ260qVEv0hmjKeduW/0JotqbwtvrOGeMQwSKg8KWGqPm/SP4rYEKu7B9Gw6f63&#13;&#10;v3z7mCZw3IizvYSTgFt3URFZ4RqxF46OrlaPsVQRtbiGe0UR8OP8cN6bPEVeGcUx+AWgTV/X6zpf&#13;&#10;mcxqcUULDmfEJySuhfN+c+9rzgHSn48YLZfz7lgV4diNLqORNax2QDh8p7Hq2qEY4S2mc8KfLuMI&#13;&#10;KoRI8fEo0nfwkXHiGBNBQVUFXObKd5dqOBeY9gO4T9d1wx7iALq1H03o0LaD9Z/wO4LRQGcsflQv&#13;&#10;cX774QlOitT08TJP7df9a/oIjjJcV1laa/GCCTJfj+w3xFBWcqZ9lUZgpaJ6vIskN1/xbLSgG1NH&#13;&#10;EPdEqYz5TxS/j3riu0qTz/0vAoR/6b8wj/S8yLoLiv/SvzlgZjLDI+81p2XjRlTdQKnHOac7hvXI&#13;&#10;jCk1eBh+C2Sra2EZ5QVV9+VAAd0cX25TePcfCJSaYAvHza0uic4RvTW7/+H5p3EYdArbBU1bE4Qp&#13;&#10;w+0284gAbrAmUU8wDqULm8nv4TYAgIyJpjbIMhFIvJeYF8TZ1SxGVt3fpDHXPSfxsLaxZjBCoq9v&#13;&#10;A1UbrjJn+h5XX9BlBARVdKU1b/VqHpmF3ZP2LlL8aDxarXUxMtIvQQ6JXFdJtdx8vV8mBuQ054Jh&#13;&#10;JI21lYThcazCpwszUgXuRb++zRUaI0gJZiiEtHAlC2gZObQ8ghmIywwMkMsh9GpOeGzH6v7mCBRt&#13;&#10;t73tCCxixTgIKR7BO73KrtOjh9stVbdhvUUKVlU3mP1cteOwerdwBTFzaq+TaQJNrGZwyo/ds50N&#13;&#10;BGD0xtX4zdyOP5SCq0BoEPJbtePt70kMic75HaNvWiVhf439RlprJ70A3LRg5AQhhFYyHxLd7ur3&#13;&#10;058vqwYsoGJocVVTGZczprJgvKXm41JNToa8HGWuAeuJyN6hh9WUgqksUG/ygq07wUJtY1lzoyMY&#13;&#10;YJv2vbp/f/WMp3AtyQmUod4mOWa2im1CmTWc6NfT98eK6Q/AVWYSnRzzLBhiPbeV6CpbFLIgPR9e&#13;&#10;cnzn4sPLUZ4uFRDju2sO1dY0KZZB+20L56gV42F2thZmmvdCGuHejGkUaWlYNxJjQa3gN/EH+57a&#13;&#10;zYebF2Q2lGSURVPR6uGP7jshDGkc3S6CmTI5z+bhyx5MlSs0MRWrkqOvOM3wtVGK+txn+ebu9def&#13;&#10;9Dw9qWbJpZveiIN2oq6XccaCi+DiLggByen8GatLKXwaPwX3sUxy8TtQ1ZoyvsIEinbLtAgArk57&#13;&#10;yQudwE0tU8al7YQt2+iSKwQTpE52zZwenraTcbRXlocjUJ9rqbbt7EfIzHRSfNfDtrQjSQ7eiYV/&#13;&#10;rdZT7CnQw11Li6e5Jm32MkGisgWKvrnhud+wWq5xASpEaA/o6BYUQHs+3wxtLkxtiQeeVhFvA7g+&#13;&#10;7g+uzLfLqu+5I3w5+AFyVgJiBdH94dDl+DkVj9SSVQXpdXJVX4mGrFY090tVY7Zj3ABtcSqNRXnB&#13;&#10;sDTFkQVwepDN+f1zuzncLInr1IuqLPoo2zrQFjd3/4aOMbTkz2C7/LPxE8rVNGC0QWT/Y0gwa++v&#13;&#10;bEQ6FXskn+d/7VCADc6D6eBu2uxIcm+FPRZewD3uZ3V2fIPmupSlXJptvZrZh0zSvGv6GDznJMwW&#13;&#10;bjlaxS4ePDoHIu+LPxiUemSSqqu/Fynq/EsbCRpEqcPO5NX5JJoZ3FMjH/ddPN9kJ2wQQ2jY1k+Z&#13;&#10;M5iKHap9xSywLhfcKF4xvMLiNxv5mj6ExCCWqdyfDxWzrg0g1hmxNSNwuk5qw+IpVAmxNTn4nHfm&#13;&#10;+LJvMdDxDiMjbldbMfM9U1LPY+9Ebh0rfjp/xE4c7mCPhd69TVbDwklqVJ/5iLNGDFODfy2+oY60&#13;&#10;tHtrx5It2wnM5n7byTxJM5jNLuBfY9YUorKisgGwLnf/EdIcIB+S2/74o2zc6mzb7Z2jUO5wEC05&#13;&#10;EDbTbVeiXj/eSFfV7rNlkBVoZqYAy8sCv9kertWGL8k+4C1KOUYzr0OyZG0YShwtqKbQgMfoGIKf&#13;&#10;X/BTAUMRbxBRprZXssBv0l7TwYpYkDw+5OTHXMW2tQq8Dm9Z7gDaDflU1xWrZEa5i66ighCJOTOz&#13;&#10;Gumd7SVewxIV1eRg5FBFa//8djzUiMF4/PzRnNNIt7AcXfSz4lWLd6/4/8EVv81mZxn6VqW0SeZr&#13;&#10;zJdwhcJzueAqnvnib85/D06JanF3U8atKAZHOJtvavMnnDbgISyoIcdzEmj8xK4Nl3bXU5fy7FzY&#13;&#10;74CT2Zscxg+1nO+Gdgh0q3RlSIYjIZyYwS6Dfw3pguetSef9dothPJMJ7hIGMNy8JDC2G1MypYiU&#13;&#10;D8xulXQVutynR2qrfE0TIxTwzOBNvzdC6PbBZVjRurzeUOL15vj9cxYrLQlMdmZko1ga9QIbLspx&#13;&#10;4fOSlv3zZrB3zB7NesNhiAaFUDjpVyXY5USYGEBkDiuUwgoEP8Cr6w4MJICB8qlZ88Cei/rYAxAp&#13;&#10;C1CaltsCwKTvtGNkJYtCaEP4I8L/2//0f4NgJafJZI6ForL4dGZhdZjTkuI4BWNn72C2paQZB1jE&#13;&#10;hmZZEuYpVcstHST20UvMNlIhFC96pRKvfnFXu+bkGPK4IK9ygn3fYDcDDwsGEQQZC2EcQCA5g9nb&#13;&#10;qnwM76hEzBhmXC8BY+a8NyXQmrFEXRw4gn7xjEjj9LDcAyUo3TvVkFh8JWVleKXmu00JHOraFZ1B&#13;&#10;cmHUUyKUlTwkyJPgCRMT3EVnVcsIQ0zFhAIU2X7dzunOJpDnhCze1PK+3Pcvj5dBHwVY9Hz89jws&#13;&#10;geQEYqQZAiL5csFMTTnXvMklV1xREDVQszHDPO92DygGCHGOJQ+6OT4v69rK1lmTAbM3KzH0qcga&#13;&#10;5qJD4l6vOLijaK7+XnDp+11awjKtnslVe6+12ElOac2VwAqR2lrfb9qeiLvXJecKygyLUG3GrDRk&#13;&#10;eNWQYIgzKkhJgbGKhTScxhnanAOX+4obIH0EiDBDbYAh0uw4A8VRRkPOpRd1U32eRib7IohzAwIY&#13;&#10;RFr72Datj3HGTNU4YCTaPtpF25JbCbsK3mJyp6Zr+uMxL58wbL3XBS20lUgSj4KEWBiPAJ/nGHRw&#13;&#10;GAIs7tNyyInxDQXZFv3Xp220OaTsoX967Kyx82XJiV8vg+ia2Rn1VHuIQcjOoS+dKpzPPrli+ba2&#13;&#10;i2aYrsvt2HY5GF5K1aq+qY11IAO57XLJ27Ye4VRsmNYpIQBKiMDXdbVOQyCMsSYDjBlDWT8+P5dS&#13;&#10;SrUwi3HbXOyiSr2gBBI+bo9uua1pgYTkguAYKOXrOqOOMNorwbzVsqL32wBJTNFkGRQFHjGPVahN&#13;&#10;17bzMrSUeK+prKAQJGBBeEF4tprZ7ENBIK/6BhKcRo1iLh0czzdVcyKK8BFFQYrrReH35T6vGOFS&#13;&#10;CvQIYzn6ZfOyz9FHHTAiTkYUmIXOFdehCurMKC+IQF1MslJABFyJBQoUYAHTLTLkjLezI+1mebtJ&#13;&#10;zIPTlB0AtDnH7bGDnTQYGJhLEJlQYl1TCuXEBoYISj40MVS0aUmTrN3UFUzTtpIIFNHJFIySkhG6&#13;&#10;mIxKuZ4vEbCKe+c1pIBZDHxyc6o4uF9CpjASw6UM2YKUSky0sFBmVuHDYzc6u44+uQABHzOLCTAE&#13;&#10;skYdo3nJJEFBgZPyFs60hykrAAJA9PNyv42OErjZVTZTq9cKCTjprqKhatwyS0w5hjnDilIavU5Z&#13;&#10;UHp++/4kBBK0hGR9JmshNKuuiiAj40vbewR/P12qWuhljItpfWXWAeSstfUrIwpCRGPCWCEqEMVk&#13;&#10;03XxZhJwfl0IYnLPgYCU5VYQqFpCVM7MlKkASjAFOdcCJaCa7igd8DOENOlk1szdsFRCmWmlXNbI&#13;&#10;J+j/9ff/VnOVOWaCmlXTnmQXgvM0Rta0zqwYZIvrJmOYhF7T1Y3icPBO62lo4xpzCt6gwiETyLHz&#13;&#10;x9U3gjlxmUfUMClJyyUHav30myZPbsrQBiJExYIHFNIy4tRzPTvJKqjAtt/ZYL2dLz78oDbD9aq2&#13;&#10;PQ2QQJoK6CgHFHV9NVzOLpTKT6VEipGxCDJYi4bUNce07VUIJvrQbbumlgVEkDSscPBxmlaxrWUh&#13;&#10;0U1dzyKoAAY2Gly1MEYO6Xi9w+xuf46NwgT7gsQ/fhmOx4Yyd1kkRYJmuFMlZCM5wxkBZwLgwVlM&#13;&#10;UEpsDQuSHHPMYBsKWZxvIMJVtNZBxCnDgsEIik8xgUnrqdlV1o6Hrv59noHkBAoXrVAC0qzhtCzo&#13;&#10;vpgCaUIwnu6CK+P9A+ybljOmkvMdeVzt4qJe05A5zChzJsWwsgZn4xhEzALnL0JWq0+yA3H1t7dR&#13;&#10;0K451iFEmEsJ0XuvwYoaFsaI0BRyMC5wTDirUCE98GaB3iaAaJymjDIGHAdUChBtp5fgXSo0EEYx&#13;&#10;ZdRQxJg3IBmU0MQYTwgyLlvGUk1CQTZCV8hzzaKZZyQ7aBvEWi5XhnVIHIAaIuBNyMJaQzmmOds0&#13;&#10;15xBI7CYlaoW52GwXNTz+XZoNoBBWjJKqOIy6oR7CDzEliPNXMmwYRVHgCSKRZoTAEWbgVXY57US&#13;&#10;PiebY1ZMnj4nTgUlAgsepgi4BFIWEJ1hpGKTvnuIji+PThvFOUox69BV3SmfaiyLhRi01qe6bofz&#13;&#10;ABLuu2wzq5VoBGMwpYimaV2jJTAgi72FJVPoTXZWCYR5GZaCeBSqQJsoEbWoggO1rOb7Ml3Xdn8k&#13;&#10;owMFjHZNopairLYw1QvoKacUF8GIccYz1zypkFMjt4gjtpHOobwCVnU3Y9TzTrAWASSlJBAQiivO&#13;&#10;aMqC7QBD43p/etrpUCTlbl1YU1d5672BwEGUYSwd63C6Z95YvUpCFGMxshAsAtnOCxEFMLQuhvEq&#13;&#10;TU7yJhd47DiiDAgl+z4ba0tEkqe5zBKgTBvcckgKwYUTsmL1TelktseGTdA7jxm22awgDPbctGLT&#13;&#10;VKs1PJK6FlEUPxtWVTe7EOBj5ozjnC2JXnZqWReu6hidhS4QPC/BO4+UAAwhCZtKpWCjMzEDjhMg&#13;&#10;OELgI9iQrMcpx/jtaTevc6HUQgowBgGwAjhAsgqYEhM9FuuGtwg4VRMfCwP3joFFlxQZ79gUdNO1&#13;&#10;zYGbQfd8v64gpRlnpGTrkoW00QHCYoxGnFNCQUZ2uY+AcESVdanhCMXMKZrXmWOGQlYMhZpChodp&#13;&#10;SHYFYMSktZEhbJaYC+ExFKV41ppgcp3mYRokFSWFlpMpziT7Q9tFs8Y8QkRihJWn15StT8YFJfZQ&#13;&#10;554ozaFdbMFgCbMDlT8TpSRiKSMC5hVLUD/WtzUs+jTeRuwDSBQXnEukjKU4Y+AVoxkyRlQxQSCC&#13;&#10;WQ1xNURnYNw8fpvXGaGUWNIXXSAvsPLJW512m874udsyCWDydl1DdBohinC9TFbx3hmLaaKIRkTX&#13;&#10;aWmkqr1Y5tRvBGPmbhjieLE3jmrZIRNmD12L5bosFIJGVpBWjtHV4FIahj0VQHWMFNylfJ+8aI7X&#13;&#10;+dodjgZmj/JOCoQizNE6s9iZwd2urry7eiNS1sWPheyyo6gke7m+bH4YbfLYeDQVUKFIGcGRjJJy&#13;&#10;lLGCrIMhkK7gMuhrW3EkqUclcwIThGEuzglcueIgygCmQkgqOcW0ujnF6LDjkMOMSg4bJMJq7O3O&#13;&#10;Gtry9uF4jHFaS7Rat4qRFHVKiCAAUFXhOwyUiQZLOl2UpEIqan11ODRE5jXEFGR7nO0SgI84qlpA&#13;&#10;jDEEWJRMsk06XkSBzgOvtk2qSN/sEMisIF9wqbFzJuWAS2k3AhbiVoo9T6Gsy9IfObyzFjJeEtw3&#13;&#10;i16EEDGmWnIlqCDcaAEgjNnxmlUMl+JRziRDUdeAQRK9H6boUlcfRruwmg/XqWC02e9XkmMBPgJY&#13;&#10;mC+r7HCMOScWE0QVT1Zjn/eb1ptQMtIJsdbnDDmirO4BCjAkP8zw2EGSQQTTeWQUyRYnltA1s4ay&#13;&#10;it/sUvlqCK5uGyIIzTK6K7A5DBn/L//5/9j2XdO3xLj3s6YA5Rjnb2L5LH1HBdUPz99ktXEQ/vr2&#13;&#10;9q37mTQoSXuzdlzxofvCo8Lra3c8Zm3BYh3O36+nw8te9HwPH1acfEeZZNIeQ7D3+fRAwv7w832+&#13;&#10;e+jSxS9BW7se9l3xXvdxtPetUtpEazMEqhSos6M16w6tMEnUEWVc0/5yvWyet8M6rJkcWlcT3iJ2&#13;&#10;In5FV5joX49/v0yfbrqqWnAheOeKqQEoPYs3JBwoN70gUoDYFVoiiqjk2woMNHd/i2V6dH1ayg+P&#13;&#10;fy3QkEr8+v07ROKAo0c5SsTJ5mHXhNnUmN90eQjDPYRZitvbRVAJPHD2NmXFpfry/K2kaNzyj9/+&#13;&#10;QQH/ovbf3VoiqKGaptO++8Yyx3XgdW3tYM09++qf/+lbntYmsHWz5qrOOskV0kr+8jFI2TGZ91+3&#13;&#10;4+WaZ58cwWwrFScczKeraVFZy4t6cXC96Eh4fQOTNE3BOZQF+FxCntZQdQ9uuda5WxFdeYUvf8L9&#13;&#10;j9fbfbUGbnJmQJM0a//t2+7j89Rudq/mdmy3w+ITr12c6xZyqI7Vy+Xf/o1LuYbglczYEln/8X4R&#13;&#10;uAQsciO+j5cXr/7yg5ys/eN8+dZAb7pKSgumyEAkCbVQeqT/4y0m+vYxtNvNZGIseLHui19Pd73r&#13;&#10;ariX7tffEOWTs81TPV1fK9qKoNYID08vg15sCroLKiuGeSiswVZnuCbEGow4LqnAAoHXxRiFEJiW&#13;&#10;oAIhRDDOMPmI3i1TVfLQTV1SgGDRKD+s8lGYeQLOlN2hQp12btP376dfOWc5ec3+bNYnDcvur9/u&#13;&#10;7+vVrMHE4spmDytVMS43220FOr3OL8+Hcxqma8nBIQQy1LlEUBwHKeyBIvQ02iI3s/j+3DwcH3YS&#13;&#10;uOGmM2U3b1sDHOCAEZfdD1SaXOdseBWqtk4T7GR1QWsrlE+r6nBrC1g5cPdiTlvHQLOt69qHxEGp&#13;&#10;291puVoa9mK7jMvh6SFQjyFLJAMC2C0IhxdjIRc1rWiLo5sQNA/Hx9majFi6vOVOPu4en/onK+g2&#13;&#10;yOA0wp7ob3f/59O3x8HdUlvdzdo/7KYLVlIxY1Wwc7BjhMG5mvG9s5/vseFst5XmPk7XP1rJ5nVe&#13;&#10;g/He6nX1JtRqr9dVKTHr9bATEUSmaKMrkgkIqE7D//sR+mOFuKlpC3lKLvRNb08GPYQILOLZWGjG&#13;&#10;iJEAQM6gAdHH6QJgB67jVm2csfp+Mc9b3qHZfi4jES2BiIqq6cXz5+W7qPPJ5w7VWyxfqIgsrZJH&#13;&#10;rXuhgFluc+oY4dl9rLObp2PXCb2O6zLNpt09/9Q8zvrkcswU7Sn7w/uA6Y9//5dg7x2mHZP5I7Ka&#13;&#10;tO2Wk6qRL2zjOG823eN5ve1babT+ePt+RNt6g/U0BI8v8jYv1+LnDomTA8bkAmmUsyqbZZ4ziHhZ&#13;&#10;JtzcR/sVkRwUlvS83C3gP+32BNJGtr/+8Y8vW7SE6ct/ekEa/rlcKqmAK6R2bdNZF+CSAoLR221b&#13;&#10;Daw1v5wh5LkQING5rBVlyES2nvq+2XS1ywrDzf06I0ZHDr+SxwU4TYIfBlISdSrfeZZ/kppEaN/m&#13;&#10;WGE536dgjLuJ9MAQoNt2AwQab4u3s9eXpVL0tHCM0aZVE00FXtfhx6r7hFPQ+svuUPPuoYbOmq5u&#13;&#10;zhrUknMi/uvbb09tD2EehsvD5uFq79N0kw0XZY1USVkdnl8+x8uzkD6OLg+y/dtkJsLzfTabehEM&#13;&#10;AAAgAElEQVRltRjAnDKPoYIdyCsEcygimg0mLoPbL+/kL88/rOfrVi4Jp+KSBJJR4i2ECCx65f2R&#13;&#10;15hwrCSxrjYhqbarXdTgQ8rmerebvl7W87SuXd+xNmMSEYyVol5r//D4Oc1+Bk2HXDL7p67UUbG/&#13;&#10;tNvD5T6Oxf8dViHnAHJ7E7BDt9sEYUhXLmrqilUqgIdGCmFns7s7J2wjBMWg1bTbk+3xaUl5da/7&#13;&#10;9omBrZ/Sx/ra1d2+7WsiaRM9TRbnOm+6agSYiKpHIcOEK9LugDlfHa9aE0INy9t9fGwfuEUzXQlo&#13;&#10;SkYAI1IhgDHE5BC7e0wc1RJU9T5OwXofGWLbpl5kDIXMJpkE5fS6beXcfiHvvyCfHjb7EwM/P/0c&#13;&#10;lzncLkKx683LSqx+BYtmAihGg2HW/+EAPGvdA7LfvrRMkoRkgzikgrHb5frYHMCeQMPQopCnjubQ&#13;&#10;IjZ83mERRT7Vx1scFU9cIVEhBdbChJ1NXoOo9sEXjNRqxr4+4Fpd9JRD0YGFYuoG6ULO909BUK+U&#13;&#10;u94IoOfPIX+JD6XhuL9dCoLw/ePj0D94HVg5q+M3nH0vqV7ndc0PD893d39iVbAos5pFuOOiEmia&#13;&#10;Tzd9V4cfGY+lLFtaL3MMxpdYMwpQpuNtXWN4isSBvFKE+fYyfedqcx/0V4anopd5kIRdzB11ZShn&#13;&#10;tNL375+oYQNYsq+fuxedQVHi9/utQcpbl1KY5xtD0N7vLW+R7DOKj98O19Pbw8NPyYfjrn9fxuX3&#13;&#10;0re8a6H2GgfkBy/kcF2LJKyXbdKrTpggkBazOfZzuPabHYwoC9lGtU6mrupe+ff7uAKMCE8uyK6J&#13;&#10;KHPD/ihzhepyL3oZJpQcLAcvwTdCJbzevh/zM5d8DXoBGoCgvkq7Tg0mxieayjLdQ0N3uF2LN7RU&#13;&#10;DFTVYZ3vlcAwxtlN3Wb/eZsRMPBQhYyDQZBgKMhsxywxR/l2/uirqgCm58+q7yLCglciLgiUp+fH&#13;&#10;uFwu00z7PpbOWt1yuVXcGU2IXryVm76qbbpoAP3n/Y3w9kWsZb0H8mX3sP1+O7WPx+JGA+x81iKq&#13;&#10;mNnxgYOM58XvD/zPK0Ssed5yxvY5u91OuXJ/2jwtLn8Ott/tzev3uhbzchW8Xq4DToV36JIsl+zp&#13;&#10;eZ8nHcFC+OZj8C11tmsUb3ji1+vtbw/b8zAV1R765n75fDj2YZjmfD123XIdeso2XylCUs/gWLql&#13;&#10;67mqm67NC8mTNR+X/GVLAOEt3X7tczyY35GqyPEr97DqSF6RXqixgT906svDc1gnSTeUIKnw5FIF&#13;&#10;lkYJmJKXfRXUeL5tm3Za9UzkEL0v4KYdhFGwZGBkToVEEa5k20CfTJhZXRQrPANGMUCdnt8KkJfR&#13;&#10;b5EaZlzVOIBLzzejwY2Udp4f6AMT7Tz/KdX6ofeqo6HckiYQD5EGtpNswAQnPc2csRhpOR7mGa4D&#13;&#10;kuTq0iQ3ZP1IZTgD2nvUarK+Xe4O5tEuzxUHVldNxRuZMApn+Pr76+4gFsP3G8bSfF6poC11ji5m&#13;&#10;vKaZUlfGgod17b/tD7///luz80Q0efHMpR0iF9gUFmkVOWf3ZUCVgBXNo8Vu/eHpGUE154VzBBFY&#13;&#10;phVwKWrmgM5Bny/DMurdZn/6/ESTxiF0BLOqpRgBFJLw2nhSIscB6nwJljFBmWgkHju0YQ25mE0e&#13;&#10;YwEuk5aSwRpoEvYZIfRpo2w4IKHpxfttkII97OrXy5lIXG0l/N5pfOWdugejoW1VB0K04+KIQnta&#13;&#10;sq8Fk8H/x/dXQWvOu3wTSkoAXCYzea8VLCgt7xIojkvOFLNKSD+Px93x9IldPANaIots8ZFEFAH1&#13;&#10;0HK86Bv2fkPo4FKyyCZzW26cN9o6LoTtYIyMFCagBPWyLBcEFSy198VJE2eDNQTx3lZd9gSQ+h/L&#13;&#10;vykmNrx+d65tZcekTPm+lSQ6FCFPfNNjC4wXubrAJS2REy8oPZMZB1nLBGJL2ucOxbmYc8L/6//+&#13;&#10;f84i/be3t5b0gPEV6byHx1e6VxAAeXf14jTQeE4A9H2HhpBmiiDWIMS4Ok1aOvTkZw0H49aqphJ/&#13;&#10;5c14g6r+mzn/97QsW8hZOS8uCuKeGq5dgMp4hu+ZwNx9obrbHH5/vzuxVvNzFbdPM6VnQFhEvYGg&#13;&#10;6UhgGFwvZz92BodxdaxpskNMQxpYT+ksu5C4seBxoH3EEMwL+tPrvwxck6aNifTv29u3d3yIBvvK&#13;&#10;wTT5PT/KolezodpVzmXKqlawTPO96KathnlJYcHZpX+s3gLMHyT74y1Qq5pVFbAkN2EMXQ4NQskR&#13;&#10;BKqetLt9M17um3qzCJHde0WkvqYqmqYh216GOCQruTAFkqstXyLx8VMUa+Z9MSMXHNdVphkkY61L&#13;&#10;MSmybz8tjzwkZKe+jbIJlTku+h1G7zP2VgrBdAF2XcbI8EZcWZ9HPueaIrKs/kJSXRvtASx8k7dz&#13;&#10;vg8SiTT4Gaml/EpArj0Z9g4U7OZlJ9tau7DGDNhfjVmCpMpM6d8b8uNd26oqTNzx7KYhi+Rluclm&#13;&#10;e/a2/fYFTtOTB2xKrWeY1y/kYFePIS/7i146P5uvTTO94nTAGoyBLlBXzAj/FsNPvt/t5uAxwpxC&#13;&#10;hmlxiQGKRCmbJnE43u4d/ZdpHvq2LOuIVCw5ScEBmmc/Jx8ZqlTRAgszzZs5X1Cbc2iYP1PKK5S1&#13;&#10;JSaQZBYCQMJlJX79CzCvDHkIh43yqKInmB7fEQMp2BB87pJZZIiET5B2udgYUIb6ujyqv6c14wRO&#13;&#10;+TE+nIBIDGZ7B/JZEVwB3IGH+59vzlI5Bij0xfqSQLXkeAgWsSi2QuRNSrY99IGmOt6zz3WvEvLb&#13;&#10;pamZc/PwQXQpbYCesQhgQ5YbgwwW+UZIG1lByoQajndFhddTlBazhY6QvVFYodHdi4K0b92KUody&#13;&#10;cVLgcuImropxYCOOc0ZoCJmNqfdFGCytuhQvx1u3qZpGDOsCXoOCtBFyiL8JYom7dvnZVNSBfPdL&#13;&#10;geMvKJTK9vv8Xnm2wpT96qY6dr0FzVXTesQ5eTDxPcsLRO5LKRgwAlts6uYzrzcaYl5o87PO0tB5&#13;&#10;LwsH1Iz2EX0LjXMFX1fwEyfrSSzLiJUXVULVw1oSnYX+ZuWGZpzSQIVyihAU0mIx3D2ElS3nGBl8&#13;&#10;PJ7xFg3cHSjI2PUvB3LPHMTRuSQk2q/ndOO5gdOxkigtUqRCzAzdRy8kMlTAsFTBIUt7MVzwM10w&#13;&#10;htdgcaY2AKLozS503G13eyBRAGjTAxcj4OJmrnKpuZSQ418gCKveKRqvrwOqc0gmZEyXW0LJZVmY&#13;&#10;J+PttLXDqWYnNzRclAAyqgXx6yBxFnyQ9VfHWaT7zcHF6E3geKjVTXmxmQhHTMndHQ7Zvj/t5YQI&#13;&#10;JOPCQdwce8w+7SfDBMxO/tPDozXJ5K08DvHPClI7X58e+lECf1trDbcJfG9RLEAvtg9V3maIHYRT&#13;&#10;DPUXmCd9I08yAzVBMkEgoru2EhISA3hZ8+/VB20JRYCuL5G2JQej3xn9NlO8BvziVakPhcf6gDFq&#13;&#10;RK0dyJ/Z+WlA/bI6JMSPL3d6PXSurel59E0ByT1X9S9GbyscLVlnbPlw+1icFJ85UCBtGDMER9BP&#13;&#10;8JYKQbgLY/pSfVEoNtJPa1Wst2Ncbr6qcTTzqkstv0z2Fj0QaM8ZY87jgihGk21KXZyTaT32OHyi&#13;&#10;kR0p3DcbKKK3mHAnSC4Q1NzXyEYE93IBFrXsA7HHeZYYM4TpMvew4T6+b+MTqDlVMXnwkJphI3G7&#13;&#10;3rSHA8ybQqQnNH2qGr922YDyUg+kRq2+mc8c4Ovs1kGJ8gLTuDFFMohIz2pN7oRDsoLyzDSaZcer&#13;&#10;j/jv81jpup7qssn3sl94NK1hSMz/P0HwrWTZtigIdWq19NoiM0sdce+773UTQTQRRICHgYEBDj+B&#13;&#10;gcFvYrdBxxPnilN1qjJzi7WXnnpOxoBwmuYSo1v50zbpVtKswmHBm5+1MvdvwNLA16a4tMhvaMM6&#13;&#10;o506UpabXXgBLxKeWLnrnQtZ8VWqDCN0GhvY73Y0++LM4xmc05tO35dcGcHLHIENMWKCPcgMOe71&#13;&#10;V7whqLDigDxhc5HlRDiE1/7jTw/k/6EvKrjd2kAd6PA85/HpHLGl2EhJUur0DjFN5ak3AVR9HwPy&#13;&#10;/rJGPyaobdRQGOzliSzynpaZCrxBvfuFYBVGKnsTIyeRJhsTXP+jFBmihvAQBAXARij6IygSBkHE&#13;&#10;AG+dyZP1SFbnzl3uRa5fOJL+84ggx4HuI72DczWmRNoTEGxbNgtzYBk29w9G7mYxyPK6wXR3eoTQ&#13;&#10;DVtzpjQau6SUnYMwQrc4RebFEOLaArJaoW1mKYU9Lkm6yuOaYnkbXldI0erW567amiF4UwQ8FAUP&#13;&#10;iER6KCujGegwyQQ7uKMfnHdh7w4KZizQDsQiaBGT+iEp2V7nooNReiwgIrhTx1wRXQIE6jE8UnbZ&#13;&#10;W4IlociSMITVYlxXEvPJ2W9iPW7bhJnnSyHOjMIx5++LPB/sKUQPeF6RL+vzY5gZhtqQXOUNWaHk&#13;&#10;aD1VLQRMPoaojM1xcxkbc05epDKEyh0mAEDT1t+Xd7iTNMciioCGR3WTChaEYVUe9zJOeZ99w/pB&#13;&#10;HkDVw2KHEyLR/9Q3jnoLvzFMYZQQpSOiIeLHbk8yipBkAArRtWpgAtSnQoc1AoAz5PmeWmwzpBWm&#13;&#10;9UScIHsMSK/pR0yeVQkXPHw9JBqc1t5BWcZtFbDMG0wrUn23bqEunz/r9G1FoviIFr35pccSvu8O&#13;&#10;8GxLEoRdjHuaEb7w7A8EpVAzBtuCxvw9epmmha5em2eefCUKFmJt2WxBJSo9LvMTV6lJGXc+Jdog&#13;&#10;A8ywoZilRHqcXg6lTcmsz+vO1iSq0z9MUsDidPd+31XTvW8Lzbx+/uV9WGBTBtOAoJABxGyPL9d6&#13;&#10;QNHobddBGFrtuRxtYM8gxDkhV4/+rwAinQzGhbu9bYBXrKErPELuiH19/dEJJuKXy91Hfpbm98Hl&#13;&#10;XFDNvc3hYd9LwtGU4cnSUB7qiiVQrResslbZLkCejpAhIXEMwQ9XWVUeoTDtylAzOa1Ek7WlzKiy&#13;&#10;hHY/7CaCYYBN8oQbssbKlXPz/c6W6qBQpgrUwLvhNlPWi9te4Bo6nIiNjybTHIWZKf8MAQYjrkZM&#13;&#10;IWcCBewjWOoyscyoYSNmbIbWNqR4DynxxljweBsgpcjcmxpoUTXtZANaXAcBezdronDQS/krxXZi&#13;&#10;taSHpx6/Pe7XtiPEt+94IRIHYBjWSbVmNDx1gSwYtdnEtJtwhGiHLuVXS/YHjxTCFihgDHu6/Hgo&#13;&#10;1FHf0idzoI1YcCOoR0UIkskPIzXIM7YTFx3a+miC1lsKpMQtI2k1F7/RuK4pG8M3x1Vu60e0OSh0&#13;&#10;yyTonz83f2PkJ1zbbSokAfCWRJEyHIa1aD4Fj4NhsDSVr7x3RSPorFiYqYXEMv8p8h9IGLRdJpKa&#13;&#10;BrR4wxyHfHhN0AUHB3nea7sTisQJosi97fEpXEnY7Y1+1Kg3n35j04cSlmiKuUGCPyULurqd/eiu&#13;&#10;BWeSlrLlojTR+Xx4+YXLkfR8IrHeLzgrbKYa7WZ8acBxHOfjUynsK7iGIzoT36kKrSj7lhU2f6oi&#13;&#10;95ll0PgsONinBWJWpPu7IW1ZA2+/7zskgEE/FVTlMs2w0lUA3qYd0jDqm9MRLtUIcnyR+H/+n/7v&#13;&#10;WlRh2Z4J91/y/Nga9OT20bI94i2jUWls2LStw0vXl8Omqv666tU2Z+AB96CH7DG/kmN9qrO9WE3L&#13;&#10;4YZ2B+YNLrh6bn6kN/L1k5JFibEbHzb5x3X5UB7kEnilq0Oj93ion40V2/ImFYondlEkorUl4VMp&#13;&#10;3zSij/CykaW5f6lDyujtYZ8KpPt9YwtLhXyCl9e7oIf9T74Np90HZ8G2X/6s+lLK2zqSBi6vY55B&#13;&#10;kfp92otaLPYG8m0D3wCOtOxk5sBNdp3NOn3xwrojw2y9vw+hrtv+5fnE4bRXs037++X69NNPlZ3u&#13;&#10;75N3pIEtevmXHNPtH3/tG80PclNQ+kpFTVi5uBgOBi8MxPj541Ny5JLXkpYNYHO3K/fTOuKh8keq&#13;&#10;V+BWnEWLX82FnnvbtXn9vavP7/PrmoZVGAxd+6Q8xmR+MNUZ0HI/TVvsvhzf3Bs78uPhz9QKek9d&#13;&#10;BOXU1qYCAMVGMgT8cOO6fLCfMKIs2xCky19lxaC0lBYI3jlak7+O60cuhddzqmBOGFhV5J/Pp0hH&#13;&#10;B7Uc33hdeKXIptNtRz//+ufvw+WP96+2yr9Uv6zzpZBm70HiZLJXQvcm4L+b80qJqcTBLv9Y4Kbj&#13;&#10;EauBPdSRaDR+Yvj36Wgu+8+q285bGMnh5SkxvJ6uH8YvcEqhg5f9mzy1g0kf1jlMTrTFJQ1VFuOp&#13;&#10;HZedYfHHvIk3qmL193+BvcONWCX43lQv2OZI8oDmj5ZcvSYVa385/0jfzs9PiaCQonRnwcvo/Gs0&#13;&#10;dQMxAwQEgSdqyv2vaztWc6MeFuWw1MKg86DK+scfumyLF4p+KQ7f/t//2j6B719fz2V1qgq6LxwT&#13;&#10;hUhF+dXMOsfEUMkfpTOyFH///laCkEE7jfO6THr/U0UESpkm7TPaB1DI0/gHeoHSrUZyJfaia5f3&#13;&#10;4ZUWGEXzWL5W59rCuMP+GFQhWqxD5FSobododv17y7qOfSiDf5R235CWyzvq//zyvm5uDy/1ef62&#13;&#10;9LSoc57Zem27r2RE/yzYOyHVOVR4xrPb4PNTfL8/phXZEUD4ch2rU7cIT8i2NMCvLqnJK0B9YEmX&#13;&#10;FXIwZ0UKBbE8HkZKTUh/+/o7a0+/383PCYX/7l8kwz1mj/e7fflbWXFnspIcpw8hUilCkr/aXR3l&#13;&#10;T5dq8397qyR6OZEsn6qa+CR//J4RbDFeQtgPf7HwVQgglGoTjMMWHaUrTjjAKszOzw//qAF62I/C&#13;&#10;qqNnTfNxNPMfjz/Mtomuv3fj9NPDX7gEXdT704nX/5C5bCLwQMTXbTtXT+lqqsrkvpU1G91dP+Z/&#13;&#10;XAMo2jn6Aw0SwbTD5S02Z1qfStEopn5cnSGMLPdBqcNeoYQTDjnx0CjomDV1/LCwRREP85n6FkG/&#13;&#10;D13H7xFg4hiXjweQv9qkJTlWAzbShFs63kav6vvz519dRPfL8tQ2SNHNECp/GsTtOmyspo/HKzpk&#13;&#10;VfWQ8pq6UIi0bXxZZIn/ZlEh1PK4QnGK3adxBtevI9SFER6L+rHGB6yuy0LPpWZZHTAxtozkxiUL&#13;&#10;Qa8zzL7uuqmAtWri1cS2hxmcyyoFwO7XI44V0vPnC8ftEdbgh0lf5v3xCkWGrWh4+b6xuv7A1fj4&#13;&#10;sVSgbH2HXsQwvAqQTgSAWQzjrggqmUEdgjGwHDgfvr45TGAmsXETvYa8ZZbZcrJw+KPqpagYzPKe&#13;&#10;yeSBRv/a0P/Rw+TYUlqmnqfJTo/dnZP///br8VP50z+1l/3f5rkAkHuT0tV+6A+Xt7/vsfgfPr3M&#13;&#10;j9HZUMCaV0uOhpK0KFEQD/Zc5/7H9+8IJcZjddRXgAGM63hpxfPRj2CyZEEfDw9a/MlZI1C40+of&#13;&#10;4x+pY6iKauWOkVjx+G/In+l9MhQ35Pvvqar8evnSM219Q58qdrziIdLRO93yyn8bGaGkrjcqjUty&#13;&#10;f/773155oabQVvPYkkoiJON81+MiILP1bdoZRKt+WFYHAl6KevhvX33zsxhM1rQgB55/CJMvvw+M&#13;&#10;hPuT0LsmcyTdi4djXULO5xX4b10EZzrGR/fbdii7XVt8zvp7jE6fOmGz/wZm0jQWY7c/ptv04dj9&#13;&#10;/HTAsVrjgx5yyfB/m/9eUvbEaut/s6wTnJScMhQLruyqC6bW9/0IT+bHEgTT+3ZAlZrQFrZsId2Q&#13;&#10;mniEk/VDS/F6mwj+5VMx2uX1RkgjY0Q4YtWJQ4Qs8oAaO+cdHDeS6PDXDaX1sbciwg4kfP7pdfnx&#13;&#10;9J9qb5M6f/IkgjIfIn3KmGW9xaEix8PW7VFfzDu+/GgPOBSzmGxuXO2gfNsHychiitilpXZH4O+6&#13;&#10;xg1d2P6WDsX5fn2UKje4IQTu+q7XInxCgCQBAe6pNQRYYR9YAWOxVq1UOXy9bIeXjxbCzzeCPiZA&#13;&#10;ZcD9sVbQnccMryCeiLzbb1XJu/KjHTSB5XgL4ViQgMtS3h6/d6hqR1OQ/XCID/NQNvZlvc6r4z9r&#13;&#10;wzMSEoW3bz/OZU90Gue1iQ1Km6xGd36W+bRc73Bf+aFFqcx7yea5P73cLhfCcHYfhuAzzViknzhf&#13;&#10;8pwBruovSQBSgrIngwtigPuErO1cnMbf/63l0L4PPX9+IbaMDdYH22uzrV3XUkBep691z0/PIieq&#13;&#10;yoIj86HLAyhkHnw0hGfs2X6Mo5/Jlj+AqojCXPSj7M/s+Hpfn//yl8mm8YGN1ce+HA76gEu3jzC8&#13;&#10;wYiUhN9//49QQndBfjFfno5l4fQboiFKrxMIj7qavl8PDsbpAuOWoKn73v22fak6OE8MLOX5uN0e&#13;&#10;z6Ih4W9OVyiQghRn8ck/VhaDNk8S7CALDps3YU7rmIDTaVljulnFpZrGm/y1iGSrT2Id0VRAFiNe&#13;&#10;Fv5yOvVaNbR9OZjHRf7WU9LfQvrbfjue/zwsmGzG7bdDf/aRQ3NNjM7MkF+kx+z9eSjPNcS4WSpn&#13;&#10;Rq/XiWT7PhzriqHsn8Lhtz7mtIFJj/WH7irjRM04DtVw3coCHI8euEPTw5C+6419KONZkpPAs+fL&#13;&#10;5ZZcVqxZfBlCjSoo+2j/69jXouhxtITLp01DpY7fRyOX/MIZu9/GFjb84/rIlx/xKt9AUm3/nGgS&#13;&#10;gUrmC7AQWUTk/W5k5npbj6PgVJ9+Qe9f3Uvnji1gb2qHKJvCvbOPEZvSRv+A6cEiJh+ehm3xKSoo&#13;&#10;cN2J/jDsl+1Ap3HoSVptPc5ZUlpIeHkE2BWDv+CDg/GflOzwlhvEtvERkj48Hx2YgsaICSoUrsHy&#13;&#10;Y6VKfPn1n7c4Wi3tamvIrIkMHRrxZTY2fvtXJfnh08dRQwYEIDJiIt9CliwSKE9tMqmHc3bL3R8s&#13;&#10;I2CN8D5fSsP3UHN6KIt4G7ZJmZwBpynTtzHg6oDHbQ6ma1qA4eIta7ODfljHNMMMot8s2CIcwkOS&#13;&#10;JKW0rMMpL4+fm17B6R+aNK0sa1oMKPSClM09ucWq/onYcOu7YInT14nteKvsUdIWimrj34+uGgbJ&#13;&#10;i+iFKEqbHa6UxbB5efrtP/79U9Nsdtv9rpr2x3XeiQP2zXOSy7bKp2L/x0HVy2KKh20JGF7/sUo6&#13;&#10;TPeXTz+HnRFoo43LPgekKUp7dAFYUXBUKnTWXmlQBbflacmroy+DlzI+f3z+7fq1XngDisc++toK&#13;&#10;1RCmtnnilwifncv7558+rXvMEEPoYl4Fx3D/fiy5CPkb+GYQ648ChzGHKo3mnInABagHzIo9lA+w&#13;&#10;3eHl0B+mP6Y6ftRNtyzzsRXuTGcbjYPgDPavW+bd6xrAIy0ToPCYYoP0HbTygKqn3Dv3yDSP2S7x&#13;&#10;c6cgolC7uTklgs5Gh2P3QVq+LGPVligl/L/+H/8XwdBpUyCSNK55m3JWQnIYckT7HCIEVHUlUxVh&#13;&#10;cbhNPorTi75MlKKqVstwqT50KCanVwhBEKwUEpXFYx2bQ7ezEEqILlDwZNw6blMjj76B630k2uUS&#13;&#10;Dm8PSuU8zagg8oAttOaWCcQgxEJVP37sE9FFXc/WMkikKh6LG+aFCpK3gBxwDk/zoDDjEO5Wu/vC&#13;&#10;JBuXtS0PIcVdGwrRjlPZyrKrhugKJDyKpJPUIpiFkNVubPRpxYAyXkkhhESMRJHES2WjFxCFUeew&#13;&#10;QC5gYG1zvtsp3pbMC9Ef4rb/sdwyDJnAokXegbCGKZsWu+CjpMzQ9XZZCGfO5T1FZbMA0OmZZJws&#13;&#10;gRAULZIkbZuHka639NPL0c7ebz4lZnRo2kPTHkhTUqud3SNCWw6cMmjWye6dhNZGwQ7blN+XG7ZR&#13;&#10;xvxwiDYqMGBz0nnlTEHESdKmSUrQ5CEJVkkeLUqeAMwBgYXoGa7q5jMAJod11qhE5bLuiKPVbzlj&#13;&#10;XErRlDCZPXpKpWDKzm9UQlFyTntjty2FzEsXJbEOAIAJbXsBXSNJqEokNQ6lPBwaG71PgAnGC6qG&#13;&#10;lMv6+dDZfTVy05Yu81AQyGEAXq122+1KEipxUQABlcP1B6oEYXla9ZpDW5UE41Mjapkj2gcT0vzA&#13;&#10;EhoEN+MLV8zT5KwR29b//AVkPE+67qG++DW4IKmfwOy2yGIPlMc5QaSdSZRxJOuyYYInqcM0UWye&#13;&#10;P3X3K4gbfuqfx8fDpuUyPvixHQ04Hz5zyTPwezZvw10q5b1JjmCAOII5u9VoxHBVChFLDBil9NAf&#13;&#10;IMEpuxC0JHi2fDBmib5OdPHfSUkyzgVlCwNS9W4JHJG+qczuC1FCO8zXx243TAnkAPuMtDP6AaJo&#13;&#10;MdquF8tFWXW70QDG93yViIHgBCaKgaoq1nXNgjaSsRTSouEaE55zcB1vnTfW6LLvk4BFf1qT7r40&#13;&#10;QGtbFA4BB1AmSpEgJc8pSixsSFhwGz2y8XYffczGpGPXcl4gyGqE/zreSIg4A0EMYgFGFT0TCGzv&#13;&#10;j5Kj3b7piRBAb9cBV444Ux7K0cxRF4SS4bFhLrnzK1p9TjZECOEyLQpKZ8eSkmR2nkL09qX9kDAU&#13;&#10;jVSknn68syJrskETSgbSNOZTxy3kFYcMt6oFmkKIgwfY6zX6BKxQQgCYU+acjzCF+6PIsGY8hZoA&#13;&#10;lLwuBaEusF664BEhbdFty0pgzrPfgFjnSEkpW8R9gjbhSLFCYUFm9X7xzLPYWB/WYyFj6DJXqGlr&#13;&#10;kKIFEGbAIUBrtELbhaJQGIIrITlAOF7/+ltJJU5s0VOlAKdkmoaq7URKipNKUsdSpnG1awur8TIT&#13;&#10;SJ33AfuGd3TbX6rWgLDchjBPHw/9Cubu1EMEq7omqSwIjcYQAAWUdjQlE7OAeJrrsq7rdt/NvGY4&#13;&#10;Lz1M866j9dqYZBCUaFi3UZtMmSzbx+Nm0q5I3xYsBqhE67fJ9+yxX5QHwkOEweL263J9klV0edt9&#13;&#10;RWj3UcFkQXIU491ZISiVATspS6p6sQ7z+emUAPYRbGw/n74s+z49BmiVQPtRidwYf8UODFYAACAA&#13;&#10;SURBVHU5bH1dw5QtWHJmdXOGCZXNcbk8/OpOp0MElVLM+gXEKBrusauKJqdbQLE+9GaE7TPe5ghy&#13;&#10;wQrmtunQd95qCiTmCPDs9UIzwz5KyDLNflx8RpjJgO181xB7E1dEuKhJQr7cIEToYWdcMGA2Lyqa&#13;&#10;EXK+6OvICCN8GFbEpQDy+nYNipVKIIisdVy52yMsIWIuSFoqXhYUIbthxKDUDkekY2ghlx1JZVU6&#13;&#10;ny2HqKFFyFtCTmSgiLBYl4Xa5nUfJh9XwXjVFolgkVFFOMzgUPdKpX23OmaAktkCC6nj4sBO12XO&#13;&#10;jMfdVTFlRFYLZF9YnxtaqAxiDG3dIYSsiyhiFy0vVcyQS549eL3dmw8FRMzHbXMPTGqYAkUYIpzi&#13;&#10;btd4fjolY0hfTtPD+g0cqqbqjdsBCbqM3BT7sHVlH3EJ1gFkonG/zQvB9TKZtK3UhRyMXRfaHI+8&#13;&#10;ACvsRM8ayZRYpjkl4pLDENktYAJv7wsFYLrcHISKcg9QwuU2b3rUHqfjy9l6EhFQpVwWImTJiGQU&#13;&#10;UyUhiiYED4FPd5opQchue5bZuv3Qt4jsHoO4hxZWrKqm+UEQYaoIK1eiwhAH5wITDAQQs/bGE0Qo&#13;&#10;sHoFyRXH6jqOxaGdf9wW7RgnFKLdumNXb7OxkMAcQc51oSyemMUQ8wAFtVFKaEMkrIK4ymCdF2c9&#13;&#10;5dLD4CWiJk11qRLkWLW0xCWCGsNvRkPLgX4c6yLHSIt+nad9maoqDLdJVrVG2PmA4xWEnCzVWodY&#13;&#10;CKqstdGxkBPEOO4mgOAIqp6eqJIfy4PJCVbC20ALMtuwOI3DnTNl1q0MhVSpotV6s5yU7rFO6/o2&#13;&#10;zVAdtHYZYoQyKNKqaUFbxqBZLVIoyRAFgBlRBq9v3wqZp1ctBd73mdXE2bxta1+1PlIPIGRCyQqr&#13;&#10;p6asGIhu1YYZ0ldeCEqQTuzlw3kNc9U8WRCwRBBSnWPmjNe9tWZxQWACvQMlnzUDEMbszL4BAiCF&#13;&#10;iWgnzG0fWS8zTJwCneDx/AVEzTlDyXZtsexagPLb39+IIAekjNEaJWjzvEyQyD+utzIplNRobrKO&#13;&#10;WFXUurBfEYukEjrG2WyFSjkzxOSqPZ2cNYZbRBxYzUSaRtRVUYkP/XFYFgNg1ilHOYMdFRSwmB12&#13;&#10;kZqAUCnaDgtJnAsu5vtyAxQLI2fgVp88IKuxvVA5puh97ti+zhS4uKzyuduccXs2GgEw+RBShgjc&#13;&#10;F7dlljQIVgITMYO4k4ocaVE00zIri5zZAQmPfZjAJMQRJEqhLGR56EWg9G5yGThgcZyW0eLQJJ+t&#13;&#10;EIAKYDjlVEQXvIfO4OQcARnZEC1cxlXVwllyZI1+ewjayQrQHCVApCiqhimpEkB+cbt2dllQjoBR&#13;&#10;SHlKFMPFzAkzEJLRGpDMKaWvr68C4WQzRako+OsyAgRitGUhcsiIsWmbGkmHaavrBmPWSLLFYHct&#13;&#10;KMMIlmXZnF4MFqWC0CQOVHksBCRFLfawVcUhLElw1NQ8L/rD8znoNSLAK2qMT1h4Gy1wGFEQoJAk&#13;&#10;a1+q0jtfFK3BHmUQfVAwCYHrRl0uVsleD2M2IVniaNzG5anuYLBhTYhSz7LRAQbc1Sdd8Tgsyfgc&#13;&#10;E+p6RejidyDjuuyEuJwS4+Lt9++f+5OfVtigqnqKMLGS1YQyX+aMY/DbMiEuMSmCS1QqkzUrMFZV&#13;&#10;38iU0rau2VpAqORCSa5DopAVsrDG4IB2uxy702O0OObn5nSWDeQgJmFWzVOkkGBEbAwhJhvNDheu&#13;&#10;kqwQSAlu6e2vP3hTkuhXvQMqqLHFSaFEtsdGqq6vDnbZBEQGAMyABW4HcF5mzhWmkMHcVHXwtjkU&#13;&#10;3gWbXN9U27pgmhEBAexpeShYe4RU37d1kQvuYaSKGfdASrh1tn7BXZ0xpVgkYJQLnBHM4O02kVAB&#13;&#10;BKjA0YyACBNdSAn/l//l/yQQ10XNEszviFCSSMqYxuHiNPjw9KckMyGHc1kzZ2R2O+aPRBsXp91F&#13;&#10;s1Y4xpfCDbec4vU2hZZ3h2ebQ4Txx/Xd8Igbhd99yeIeTHFq6Sq/00tHeQfIQr0eQgYAIEAaNsIB&#13;&#10;Sczuh0KgFHLKPINOVxNgHNf1KRYWwNU4IhitpZogstAzTnPCKZaCBIdPXb1qbUyoWfPX12/Px5Pf&#13;&#10;tklkxHIi8JbcCztoHKa0lraqRIsQESXnvPpuNYWQprSavW7LIU6XNJdcyETwnBA2i/bn86dxNk6l&#13;&#10;1rLEhTqfkTUbM7IuNciqiGlPwpKbNM8MJefPTa+FNQ4hxFNiGtmnjYCkXVyIljakpq5DuN3HWyka&#13;&#10;N4WG/RL1W9jCqTn9/dWm7Nr6qGdrqDsrfL29dt15K0VcpxdBXFEfybZvYJ0YDOo9XBtMpbb3XJIj&#13;&#10;frilaw4OLs5lQhvhR/8S335cc+CFmzlucRZNddqtiyjf39dD+xlxtU7vtUSBPpu3sejKNSysqhNE&#13;&#10;gYDbdichkUoFlzjEaX+DDCQCcDi+uVcHBW+f9S03JEgppnkb3BubhBLpcf8KV7lRd7+90aYNGgbg&#13;&#10;EnXdu5hFKDibHg9+RKx5SXp5LiTWac0ooSwx3oftXPY8kBt5kOZX57dKAIvw+cPJWfuYH8JuovQJ&#13;&#10;bQw8cWnWFN+Nf+6q+Edy1p7PRxZ2S3HKRG+BygFO1YbBFfoqVh47wKK8+X8fbxnmspFvm5c2A4Tq&#13;&#10;vs54LH0seraABe2flnFPznFMHfOg5KkW2hRHddBmdXl92+YMQc6xErxgT2adcHI++lSKrimgWe3E&#13;&#10;FBdG2xRhxFrV9b5MJWNvCyFP3V3vnxPV8u1wPkhVQrteeBn2nEZ/bhuKgTOOIlaxkdA2AocA2eyC&#13;&#10;jPv5cIJ4DlPREAqsm4oAg+ACI5bAC0mPPXlfFTLZJabgQ2Rlk8bXlks/7tu6qN4DncjGdB6dp44E&#13;&#10;1hIHiiWOUe5pTOmpH7d9dQFmXnFjjTZaF5B6VgOCx20Ck2273odsHSUoNk2fAgr7dvr1tAwjw1zh&#13;&#10;xRsfHF13pBj40jRez7KBYKu3xaiyXtM7DNqTpJMrwMtu95DxbvwzkRc4ZQxTLhKYoQV5Trt9bygl&#13;&#10;3oZllhW7/q49CtWpCCt54mj0t720co0HRg8A/61Mf6k+zvtcltXmV2YrAJjxgLFJyiqjrH3gNmBK&#13;&#10;bY4DYP+ZFY8fr2FfafmLAKkuGIMeBsRe+G5szrAkx/XxQD7EexoAxUgRIoBc8LB7E7NjBixmwH6N&#13;&#10;He+CT/kwH09V3N3f/t3Gsrz7UA0/ltmLggOBOHbjlLpG4qTJRkidBc0QkcqvHIpoUeJZwTVEezh2&#13;&#10;IajkhrYUZhpnGC0xCUU+0pfqmVAKCMRF5jOoIQbrvkFbYkaCR9752hHAtNHD9HA/Qi0F54RiUoQy&#13;&#10;Gheci09MzQ5kvOmACSzllzLoLsyRlXrXABOJ6qhSYoyUTbKElTQgZ+EqlydGN4qV1RCEyZ8RVfmU&#13;&#10;+yNBDiXSyKqW6bICQFjRiKRx7SVDSrC2rFa7v7yc9jTzjVuoX9f3z8fP2i27CQQLL9PDYIaxQrmk&#13;&#10;556sUM/vfPyACoYQS9Qgq2rmPX4MWtWHmhR+9dAho3UqKoh80xAMMFRgS3tNBS02E7xPmZgWFXPb&#13;&#10;fHx/00zmbbopTmA225CxwlOYK0yh8RWRrWyc9HkOxiVZNj6HaDxR0EJNMlnyI+P4aW1NAw0MAaaC&#13;&#10;B0fPAkBk9huEPliC1ceXPxlk/c1xJqJkxu2UssP56OIPXvzKVDFOW1f48TqFdfqpbZnks9RQ0crJ&#13;&#10;tfF2gfN3A5tXwZnMGBskpCcCmHGNW6LHmKlgGflxryteNYUHW6Llr9VxnWZjLdKW0rQYX798xtn4&#13;&#10;IVSIipDvo46EdueX9LYDe2Nlr5O8u0fWuEE4z1PEACPOmEyQ5k0HCAAmASKRMy/r8nxcwljLElCv&#13;&#10;42Jj1QuKENZ6j2AFllVVCUf7KDJEgclsm2K9LZBlVoB3sBVvQpAieRilKqM3OkT2sWnbddQkERZt&#13;&#10;jTED+VC390iL3W+3DUey4jwvP6rqkLIqVUaZ3d4WLCHLimUgELiDKELUgU47KmR+7l82bzJEe5YA&#13;&#10;AwzSTeO4QAhTRBpYlLCdrc2CMrrrxQhEG1Vd7NvL00kQ4sKDHuo4OLlQ0AqCWYKIKAbn7vG4E4xT&#13;&#10;jkF1wq7zOJXHmvUFzAEEiypgtZu9UU+92GAiKPtYcTXDNP+4NEU7eFuVjBJ8ff2OlStDvQWUy2Ol&#13;&#10;ZyhTRpKLszVAlW5Z07LArtkqKvxi4IGUnEUsfzw0kaEMUSsVzh87TWq+mH2PAWZUpGAlzaoNxDLS&#13;&#10;tBfjqoI2+YajxKFHJU9GOOd3u3HU2eCnfT2XbHCzIzgyMdwXsvikKO4lNM4RmDnJHD1l8zYsDGG1&#13;&#10;F6py4+tGfTlvhu6elJVmQkf49Omf53EoWZ7A5JfjerdQako5UIn2CKTgHBQ09wVLaWrpB+d37XYp&#13;&#10;ofXABSNyydt+MS4xTi36ukSSPHU7dUgf152QP0Zzqoq3930NMzriZCRTZLNTyiSWzCJ6WwKLFnD2&#13;&#10;cujcOllcmlwSDt/v3yvOZCN1ClhNX/eRdnLyU4MZEMwnioA6VrksxL5Pp1O/6IwMR5mzDjTXtIF4&#13;&#10;Y/FgqfYhM7Z4jwei+l6UgYk1kKJJj1NLVxiikIvVDsSXo/Q71R7kzD5RCQzIuwchR6pz1c9Wo+T8&#13;&#10;sliIUFmLGfuyWKMOMKtTNA9JZIN4mXnCbEwAaJ2qVtoQquYkF/AoKC26rz+uqkQqQL2sgrILXASD&#13;&#10;2Fi2hfWFLKMtck+JPL/EDJAsOpG/jzSrvhmtkaUAZZk23WQ4cX+7DT5GOeGyQ4GE8ljBUx7essAF&#13;&#10;SWx5zDq+G1w6eu60RQ3V1oWytaWjLOFseMGTbHLIDLGQ0XoLyTkMPE0ABul374Ep+YdwX7gOAIpE&#13;&#10;ZglyhfnK4Tq9AUgy5BLEHEX0BkOAJNv2WKiTIsOh+1m7NcEthw4iElwAIauE1nWRkhq7rQwTAqqS&#13;&#10;7vMKYd30lTFjV+ZI2scwMyIBWEKEigs9L5ST1YPVJyiZnd4VKbcpxLgWhdrcctf3kr80iaW4OjOG&#13;&#10;Ud9v3wuGQylQdogXt8W+HJ8DdcnDQ3XUYS4Cgwi5lDBQDu4gpZTcUXJCgQt2mlu8bSRmRlhAEqL8&#13;&#10;6Xher1eCfIGesyLXuFW4kKz0Id8g+rms93VXUrgsV7fuYN7yvRTdy7EOMQYHJCZhXHui8hnPM9rD&#13;&#10;zirarQHEozOa0UwVvm9YbxbHHApm0gaQI7yi2E3zKJWSGdkMEQQoRxNRdjnl3HY9dhniDAFCsJII&#13;&#10;usfCdvfdDcgdCgxVcpliwgqtDQG4eCkjG12aHbBn1vNAvnQf3/dJQd+cn5aAynXFT4Vb3UH2wwy2&#13;&#10;ba6EOJTV3W2kJJNbUNHSRDNMXIKOsMewQZaQyiGCYExdltbac9tk6gx8PCERY2UgzIK9X77CWtpg&#13;&#10;20O9mkVwSmiMaH3XiWC+XLcPP3OpsfHbaidMWnPxQtFxH2vpbnuECFZVhf/3/+3/wbnJuSV7+pEG&#13;&#10;2oE9XapYbQ0NLOz+YinujE7hsdvbHTFbkCB8u1esuvXnfnIRrVqpv2SNntsjvNdO3V2I2qU/zwQR&#13;&#10;sMZdgHw5UBtYzz4Acme08d57Fgf16EDPlIwYRYD9Oveqtf7BDjOAdJ8RzuF9cEIQDx6oheWjHpYl&#13;&#10;MiCjc6aMkHK60daoCjDuH4BkEnanm7Zzaez6A5YWVTucKL8HZVCL0BAvZZJH1+ddy2dxX3afVdqv&#13;&#10;Xd1FyickP+jLJeaKCbEHaZ61e6B2FVMKTWmCTSyqFQVSZ0IQyIqP38KME8kLsPMKiHxfF9CKiTKd&#13;&#10;2LqlMvGnY7IEDRD92RNj08Loa4bxkI5hw2BdVlv1TxaRnUIM3ypSUpYyWpg+RPUHJSQmuELEZeOx&#13;&#10;/HGPp+veYAYRGmJZz51et66Orwb/XBjiLaCoFcsPlxBnaV72hKnmdSiCDNMiK1A3WOnAwcctmjta&#13;&#10;7vn0pR02hEIuvCG/hS3jvf+YXr8/1xEDimkbp7ES3l8lGhbcPempVo31NDJjoLRAEWpLtdEI4hL4&#13;&#10;B+nCPE9Lo5obYzk5u5gWtDijQ+k/tnJ86J+eaXw8ih2aFi9fX8uq3iCsUy5VIjiN6yPt/kdti09t&#13;&#10;tcuPVK1m8sJvxDADACsfoWn3eRmvaEdH/mIPczEfo6F+3j/GB0/o8+Gz97NvQMZkn9N0YIW5IoJY&#13;&#10;IeLNFkwXuD2SnzeaIHLZTbrI7Qk06hi2gmSZq9Vy8HW64f00EbR7rFeI990I7p+e869TczFtfQKw&#13;&#10;hNjV89QUzeO6oeaf4WWpeb8v/vfpj749QI897Axnu/GA0qZGFwuB4mswDjmj3xGXBgrgtmpHdUBb&#13;&#10;lWpTEFClxLTzBDlkVg79EGXiaNg2QOH+R8cdFFnmNucVb6J8K4veg+ED0GareTfvRQA/cFPegq9A&#13;&#10;4SAUT/XEXAJ0itjxOgq/LYxCTnPyzU//nNv96gVpZEaA5IrKMJn6D/BSnkUSi6TIgxbEU3YSqfed&#13;&#10;Q8IBiBs7/Fw5nnbqtfd1amM666YuzDREkFxMkyRutYR6m95PSjzmdvEOqvRzYoOw79u91MdJTYfP&#13;&#10;UHRjwJTxBgSqUrXRSRmYQRAF3nfzM/0kNgbBokWTkdQ+guYjpA3i3AD7CJI/W77S5tJkj+7R96eP&#13;&#10;yBFhPr1P66tbRaBknhCjj9UCi0uxYbP/p/MHPA03lBBX4+rosdyMJhiykr7vMpblmJJ+PbETuWlv&#13;&#10;eIVA3JaEIIIsgzhgGn+8/hDNiTe5Kdhyf5NA3M7CG1HEzimbDxyK2oSKi+CpmsZUMPJ0VDWPTE+p&#13;&#10;PirQvS0etM/p6ocPE40svILYo+gwwfJVk7rKE/BDmDlqsfrgJJ+p3f5687x65AU+w8T/6SMBzEHz&#13;&#10;N6gT2hYHA61jvoiP3gQJSKEmltsc+Dxl0tojLDFhRCjzxVFB9rv2fN/gEnjzcGXrprVrISUgBbz5&#13;&#10;raexRW/UoXnzyrkmxEFt7FAzrL//a5afkGXLkFM4RBGzfABXLH/E4pjmx9aREsXLw+y5EA9jnCWs&#13;&#10;hYFhVpfa7BB2dkePh8Hrhn6uLutt+XEoFCKa/KX68xy+L/nDPM+c5jiCrH87i56aKpHr1/scmWCh&#13;&#10;frWcV81tuL5jtq6Qy8Y5X0cyTd9I0dL+0xrfrRHkMan7rIJaItl5m0e47ofgWU5QqOuWii3NuVp4&#13;&#10;nUXXRplRTRU4mB2V/PMj9GEPqK3e3ePJ1BwqmHYCpleoDsLF3RewqeMJoBaa4tps+D6UApr9njyB&#13;&#10;pzSvb1ygM5qfZMwx7jZoQ5YEDSZYojGMAuYi+deHYAAFanDtkST/BeUp2r3vV/AqcIcSLhYy7pAK&#13;&#10;gUognZBRANB4XLsO4YXCCCkCS6Yq+eTn7kj+IclEyQMzcLMD0IjGkgNWCPTIguB5ekdSSbRKCkgK&#13;&#10;C90QQsuwFMfGtwGUllZjX9k2PzmaxiLyRxjqywZu1RkQI3LWMBuN/cJDJhHEXV1O7+mvNT/Bra0j&#13;&#10;zXiTQKING8s/yThf/wjHZgH0LAkebza5ugQii7RQGhNEh4AJazpSTIAjR0Ga7F5N0e0KZP3Mgx9J&#13;&#10;QXanTSHtAhnICjpEnsieixSKNBNe6HDD1RR5+fT2XiLqdC6e2nAbwbD+9+cPDtp9iZPfUSXM1OXA&#13;&#10;9U4QrLvDlUE5vWbRCu9+IR73CC5PD7hFXhSLCSodzJq2xSaQqjnCmv0GrnhWL3OoQJTQAmeOVYG9&#13;&#10;oTno5Zq9eX5+4glX3Gu7IkU1erF+P9q6/YbeYMoW0Y7Z0jMb7Gdsq6yWRIMnASlciL7P29gSiUdn&#13;&#10;Ssw92VbNBF3oMIMWKnJ4oUtQIYnoYZ2sCVA5+RRr7xDwD7/HIkkx4FBSH3zTCj+9r35RTwek3bQj&#13;&#10;bMzRhR2RWetUiRFvylWxvHPr2g3J6h1GhwIBLolG2TmoLGSWnz/4fXfecK/dVY1h1z1RVpfrpxp0&#13;&#10;de3cVA4mgGVNbTeYozQ1nJHlIyV6qY0/WGzxmTcZQ9MNHmSaHUwGO3KgkWa/RTdxAX5ARnioFULo&#13;&#10;Ft+UDNSA1XtYRdCZrPHGbOQwJgSMhmkqCthJyMRGDAEvZ+m218hIikEhZbZYVTUecrupN2FyKQf7&#13;&#10;yApE74ggIqUykbHdaEi1yY9NfalofrgX+STm9Ni4YAGTWyTmfV06KPP3FbBdbytELtQ4EJNcfEqN&#13;&#10;ZsKUUQgic2ypzWnfhqWGx2kJomkmHdB+WOKjIPxYNOk2QJEc3Ypnss8ST4QUbOOWBIOHOxguHJQa&#13;&#10;KExlTGA5ro21DUFFyDdWY3OjBd7dCsAao8gmQeNdLkdjI2c7u4nJPIYZsBJltZJ3wFEEqeUHVhvC&#13;&#10;Dw/Tf8KpFEC24abcZitkPHi8jkwpr9IKDuL4/5N0Hzu2ZYuCUKd3y+21TeyIE8dk5jXvVYGERJ9C&#13;&#10;iBZ06NLmB5CQaPGVqF7dV7omb+YxYbZddnpDg/Ejgzto3aqFTz9zcomtwXUmvkZjMKLZOAfGiYJo&#13;&#10;EE6yowyBjWfRmLBcYre5GFbtPnB9x9qKIKNm35MhuUdjqCa8ND8y3+dUWJaM6iCF3FZIZTO8q4ph&#13;&#10;qeZtRKsvogqqmsz8Cz7iieAbmEnRH14lRVCDb5bsDnKZ/1bJKsbtnC3Z1kd3zSgQniwwnrZpvTWi&#13;&#10;K5qu3ux2dcFGYEInZRyJaKeVWb4nIZFqssuy4BU2/NVMDWOoKoO++dTyNaINsNt5kzB9SRsmUUiw&#13;&#10;u2HzXHbt96z5lprxD0x83oILIg4HnKaUQFYe4pCjXdalmA4jRWnNFhTrV71HdQnVgIHRFLk+Vt7v&#13;&#10;Bk4g1UHXpEL2Hm62diTvpNCLGbNPAubJabFr6WRlOYOEpyHxgwQuKdTKuMGYx7czSQR6YO9raZk7&#13;&#10;CDxNM++3TZ2WxU0esBuuRKISXimmERR3eOj4rCHma+HFBfeaoeMocl8lvlOEIuMMimVHsPYL31Wm&#13;&#10;DFKqmCM8L1ZtE0Geegs5CWXO+U3niOaaScYzgObGplq3G7YLazJUwJJL1GEttwYia/cxRNDeCgox&#13;&#10;Dus5H49+Z9aUb3NW0VIMOceMC/G7bptdQPIMfhtuHgJ36BW6e8pGEHUjCYx2mT0BO8J4MGaYAwab&#13;&#10;LgNTFoVjLwvAFSdkvSZzYyghjOD+qXdfI4OVIjIsdo/Rm08Hwbba/YCSyyQYDnrB//t/+n+AM21d&#13;&#10;3PxaH/7jOKRd90vQ78v3O1d4RUun+k+y/vdvyyj+QPAt6VRHGRnc60AanjtYGfXXa2wpE9ZV8ZKY&#13;&#10;cGNGXtyazDf97XWUj4c85worZyw+ClRHTIjVufRQRukW3TPlvd3sjxTLei2E83VdeYVmlp8/KqHQ&#13;&#10;06dn9rqM57OkFfd1BPHDYyF0dcOxappsSbYwiumaFQIUuQRVM9y+Lndg7h1pet6VIkmPj3PIYXLQ&#13;&#10;+tNjGW71vJwlnT6kZ9zY4fR1I/K0VDWn1/elFg8+DvtewRSHtsFJoZCrnH0d+S/1eXiL3jn4jII+&#13;&#10;NN2hr/opNahRsOGjrSazPbSpy1Xe3f72tYEVHPRtEb/LtVXbbe64m9fyEHGPOI7C1bg8MrJ+TSk3&#13;&#10;TLT3yYBqrTYN9YHopXA0mKF/2Cg5w7C7Oc337bKEqV6VlMzgunHn91HsDosSNx93sD9UPSwpmNXK&#13;&#10;MTxrsIBoJ8brxcHneju+zkr2S06HvKywpLZ6D+EXsB+uIJE+lfVf9/ewvB2OXfgeKELhHlv6gYed&#13;&#10;3eOIdMqv2TxJqUrU2ateUuzTVhAMkfNB7jqyk8ALHDsJiyh69/g4wHLXnpeIMkWImQBMNvSDnIvT&#13;&#10;2T0T89sl446MbKJs9wHMUk9RNHpbuEjY3OOwU72jPDpzPkLi+06b9X57ofcmwQGzYj89FAh9ehxP&#13;&#10;PcJ35zkjHpR35FGEgPKGEBmDPJkEkfTWAD0cCK6tF0Ua69vjhxlD9r4WLHZSoenOPM3iffdYOTj/&#13;&#10;Pel6y7ciHV/RzUyMkriOejWXzNa8Nlv8yMk5YFrn/lBauhOOsAWV3V9ToQ6GIHiOB/j6t60iYRmy&#13;&#10;J4d2m+cAJkuSqtAscOh49cMvLgyV9KQohwiIUTJ8ibVQFBrQBIH+4De5MJF+D6c/9woB3wo2fF9L&#13;&#10;VNuGLfo3tdd8lp1F1cXeK9lnB8ZlUxAp8zJeOUOKZat+IA6rzUMZfnsXOj7yizKoEt4AmvijejKV&#13;&#10;Hu1F8IJfvAwwzrfPX/Zf765tiDcjim77uaoSerlq3H38VX59etoxHSpqqeyQttsI9lK+2aFRrWLt&#13;&#10;+3x+wj0J5cv208XFJdPr3Skuh+mvfbO9nfTDaX6zuatIxUPsRBuxqAETXtm34WcJnlCTMhzaDsus&#13;&#10;LYUXAYGPvt0el70kLykrPrZxqL6pIH28dvs8bwebbF89RnCnUpDCyEpg45/g0cY4oaAR4jV04/2P&#13;&#10;u8O/rS+9ZMKZ+7uvt9X1eu7aDdz+EGX0t5HPoO4QmN5lSM+ymckJ8BRImjIkGC9mpYqJlL1bJUVM&#13;&#10;ljGmTbCkGMb0u77TodRF5JktYVp1eD/dKWxrZmBeO5K0AeoSHjOvzHJvJBMuAt1fRkBZDkSqvlss&#13;&#10;/Jj86fVLZh7hP/50HO4TZt3HqflVZsPrE1pwpCOa2AcS7tOmXExZl5oBCIEA52TaP3+RU1FSZIuw&#13;&#10;5Z+XNa+z6Ijq+dtf/skorWr+ERfVNvf3gePmOGfAT/o61vRBbVOKioSdoq/lHitRY7lfcnkKC0oe&#13;&#10;gPCA7NBQnP2+AROTxDI9OonbU4gNF1zbCko6vDDIBGuBgafra9cwRr19bWsIwTWmYkCqfVkMvETZ&#13;&#10;wuWMKnEFiC4Y7pozCvjLhsWQyD4BrjmG44RAFqpKe/w8wBSSyUVGqz+LHKYddZeyZAMAaiLex6Oc&#13;&#10;13tTbKHOMhywLiJlvSf0LqP4Uv90K0DcQJypn+TX13//+LnabBZ0D5Gz88vQoEPpXNmmC4xXKhRb&#13;&#10;YP8le9qizdX/XkbXEFznZQEwAhvL1OdHVYfb5FPzGF0RVXdebnKLvq36Of3WRc8n9gAAIABJREFU&#13;&#10;sTmp8Cf2jIJ6O+VnKq7hjZKIonkYlPpc35Odw5K0kHD2690F1SSrmD7sotFA4NS13bIs5matvIqH&#13;&#10;4tWYfOVNIaimeDO9D4zCdicbAC3VpMTlemvqx/mUZjpXP7GN5d9/w5uqrlg6l66AgLGmNfEn5C0S&#13;&#10;YkvMl+npKoE9LFYvh4uI2/KgrtX6NLmYKtFP93YybxwQFGGF4GxTLngNJue03fXvVx1oTZkuttrs&#13;&#10;P17xhSVCDQNjxffidA91V4kGXs+bpjal3BkZ0j0cEAarvpLCXu+fdl/2+y9lveKsnUkgV5uN6YDQ&#13;&#10;qMCnB6jf12UWj/KbPxMHcKTUVfu7+v4TcRUe7SjH6g48q5nLC2VdfqzDOgvj8GaSLBS95ryaZFMA&#13;&#10;SgmEi93qwLOlNK/VQ0SxUeXzfn35G+2kZXTJMCvrcXl4eGjPUbduMmEeINrPJ4NNLqLuCLSb561O&#13;&#10;7hrE/UwxbCgQD7XMp4hb4o4R4vyBNd+ur15iAVdwP5SBeB8p2w15mvn9IbDYolT4vGQGMDEuYn51&#13;&#10;meCyxSKsXsg2jOPoDXvaobWCkV3X99zP3hJYb1KILLrbY3IwDYMncPeKr5umAdMyrlu2g4Dju9XN&#13;&#10;ShQA202NoUsYw/yeQ2BKjMkixBkSN2t2qq0LlM6subNkjCC3HdOBSaAb/pBStWz09f3cSplmxPHH&#13;&#10;hKmv0korOizSkI2rKnqPe+abvLQZO8u2PxXEYKHRCwhwiTnWCX5/qffqzV2z77VdabQbxey93qm4&#13;&#10;acg0IcLvkLI5I7YkJNvJx6waE4Fs0sXZlShMYf1s1tmJfBiThxKlKvZzvd6GBO/7n5G0h2k6kwUe&#13;&#10;+UMqkOQbKlHVtf6+RibGjhWrQVCa4uqn4zfqWjdSm+qgXkSuwPOql9nfsCV3Hg5fnvj9fSRHTigD&#13;&#10;NtW2NqivAcK3b2DXhfpmAuz3Co0QpeA0L+9MFtySiXuAH4OaNt12eh1NqHfwCqAjsABWabcJqD0E&#13;&#10;tq79rlXr8I3izbubEcltzZyXj1Bi4CoVoqnkAzezO24/nNcT89MTSTTIdRirHj18Frflrvo2JZaj&#13;&#10;Iouu4SBxxnBaNsf5etsijm7EBGtLWRglPuOSDn0zX96/FsZzEMDvaRJ0bcMf17tPzFQlsbVsXE0N&#13;&#10;StsqftWf1v4FjiexGoxY3eHWb2VObjBlumdHeGbcIoNaCTIO4rHVkwl6ZJhsdw8ZlErdgrsEZ5r9&#13;&#10;L1DWF61964CvGRXABmemt7sxAsCjfFhcyQ8l0jmZj7IjONzmUxUbiwCc12es3qy8Wt4B1i1egc71&#13;&#10;0RTrsPvyyx9Pl4txwaYqpt9EAz5+3pbbxOvx2DbmbS6pruYMIt00e3Tg+eXEM5DXb5GIKrE+KKb5&#13;&#10;sitTjpkK3yfo75O+KlYBkr1/B2Rg4nldxoJJAH7xiDpPYBEUoXretY/ClPQ26/ig/oxmGdiONZUM&#13;&#10;bDiVf+aO8XMmBYTsnks97FrgiX8LzeAGbnCgcEa5MQ2i7usp9fv5K6541VQgFiOhXP19/6V9y1HH&#13;&#10;JmdSUxl/jhEWGGkiQNvThiI0LDfE+s0HQXhcV4ywSQRI5jkcMwUJPIrKxr503w/bbboHpYw+D7Ck&#13;&#10;7a53388j9bytfcrK14tFMdKFojZlGxa17XgIqM6LC/3u891PF3dZIJtgtTMg5523mOcar3i01ihK&#13;&#10;ukadULQAV93ATRjen44/hdRwGB8SkcVu92Ug+8s1U/Copitvn11yqARpnrctDs4yyZwldxQZb8wS&#13;&#10;SHVwkxE2uG7t7XNV7IfK6XVOXBGICYKFpOz0CnX/p90n3i/atv3Rrd+gyjPOVwRi/BIfCqjyu35N&#13;&#10;qXzgtY0Z1C3+X/6H/8uBwCrKYjahjdliFt1qWrW3LhAsYhLnt9+QlIyzz4qhWGDJECY3LllyAwpN&#13;&#10;6Pi4s/6eZII4ZixAwikUwoJe566pAUyCcU5zKWsy67hMwSEudhBElgvBgpDaVdCNa4mJOn3LZHYR&#13;&#10;VRKnFeegJ2OWwg0grUwYLnYlKiw3nyLRKdzvL4ITxojWqa4qAkDTtTCNH8UzyJjXHNc46zWFYIMN&#13;&#10;tlDJmoduThHcNcVQySoAt7IsqSAuY9VGHgIEAcK6LhCm6P0tMkFnRgBIKXAWVyCRsMuCkBBxkJis&#13;&#10;w8wEPZk1NyokuN1RnwJCYD0VzNZYsA/gw55PUNcMNwKv433BkVTYAj1a2NWtWWak8ZVmSTBzGdEM&#13;&#10;HMjeV4r6bDGpvfVpSXpJkEeTbi3fVgTklERbR7e2/AEFUAZT9jTcAkLIZeT02raVNVNNGtk0XnuJ&#13;&#10;mRvv261Yskd979bRR+ZTEoxfL2OnWpEC4cgT7R2xK0AdMzrhEgQIgYJt3XjjV5tLzJgXoTCdxIzv&#13;&#10;ELNcsIHBJ349nYsLBq7M1g0jw+XkQ9SQxYRgQrOdGWF2sW3FAVIk0Y40Bdrgi3E2xNx4Jb3goFto&#13;&#10;jhZabVfjSpZrNhWr7WSTDrnA7DHnPYRhg1VcPZQgB2ByMdAJjFNAUigmagL4OTqERCVrnAKCCIHM&#13;&#10;GHJJQ0pczLhCxcXogh4nWcHssl5WWbWQCegnWNA6GcW7Gov7+62iFRfAOVBK1bS0VpizBKHVq24Q&#13;&#10;rFs8hWk5B07wphMzigQKb4NdjNKFCsGZIADmGoqkl3VudlvKaNwWywpOMvK1qVnytrDKR8IQLbGU&#13;&#10;xE/T18eteOjgWTsGFGA8cUutyCkJAgqTuUbWTzaYJMrGMJtNqcAEicTjsmZKH0xJrdiJKIhxiw+c&#13;&#10;dOsSH0DjIEFMupz5Kcktnc2KG0VkTgC4BHaNEJ2Y9K3btn+fzoigXCJCWPtofHYWZYurViznSRG5&#13;&#10;OoOIVFjChG3OlCY3WY7kru1DHNa4Ng/NfXGROllRaOfN02G4L8HlB7aNXeONDzogUmZnhvNYlSog&#13;&#10;Y7zMNoMkeII2zZ75yCFEME26DXhJ9IGV8+U1BNvVW+0c4oRySaGQsjcBgJJqhLVzSzKcYRAZIhJg&#13;&#10;Zk/u9fby8LDTcQQdVgEzgzAQHiQhpfWh5kCAllUc1xEH4wJK3neVMLgf15ARhlwouLSVqCmFQG56&#13;&#10;tcwWUVoEfVL9tEyAJgV4jJpxsF41QkCqjsiuaixrNrEQgPjg193nD7OzhbBxWIVE67zWRQmVIGxg&#13;&#10;3iqVr+vMcLTpWnA7XQNKnESOCwgIhsniHGsKKiUqWicv7/GKJMUCkhyK56ig+X4N6c5Sdt676MHd&#13;&#10;RAbmNBNVbeSmavvVBQzGi5tRhgrz1Wr1oSaB0wUfmmc9Rasd3/EMV4jhPK19LibfFxhyxUSJMVWC&#13;&#10;8gTDfYqCsbqu7bgoRaTiDqWiGVbcEnKPmpKMME4ZpEQSIvWGL0azWuUJxeK6Qx19TeNCkGRQOGhE&#13;&#10;61IsxQOeOa0YJoAExChBBGGKoM+sDCkGkrEB0OQooVguMwTyQbC+rlKwFVEVF9ZomjBoqQKZGKsg&#13;&#10;TJnO6xxpdOMQtG+aRknOaxq1o46EBMaytJvahDXrYV04TYp5XudE+bbEgijibs0F3IZrLCpXLS5g&#13;&#10;J6voyi1mJTe44BaVwVuP8ZyAKjQTaCAWZLvMdvEuogDWC39inDecbABx42QA4IyoQ5RYRAxQ+3hE&#13;&#10;xMzeinpLkiq03McpplAY8hhRCLeVXK3YpBx1LIlmtlJJYo7YrjhWYS0psRcXFYmq4bhgveRCYSEB&#13;&#10;CeoCloi2sk33CQgFiuOs5KwNZsRAYACI0EpAQulEtYAFRUXAJgOQXapEvc6LS+hT20KJUM/a7ErO&#13;&#10;Td0FGwrE0/1CFPHEwL0wbto/bAZzcUAQSFDGBKe4LrTiUAoKktPeWF+1HWYxhQRdNmFGDY0hcYKR&#13;&#10;CtC0NsYAMoPAwtjUKiwLBp0NoDscsbYXiETJx5aCqpFxaRqVKIx37HxIaY1oYQilVCDDsaYyKYkq&#13;&#10;EvHveSAJC8bn4SYoUJEsOgSXSkkQcQRoQgsxBKZSvEYOR54CQFAIlEhxAOQck2MIRhC9CzqkWpYU&#13;&#10;ZrtOo489qm00LuiCZpMi4thZTz2+W8crrlJcXG46TmgEiQWf13UlHFWFiJ1wJDvo80wASLkAbVzh&#13;&#10;icQC7i4S42JCLG92bdJWChFyII0ExkHaRp3CavtW8MTCkgDAwEYEc8EpM8FQnI2ZrEcZw8xRRBzi&#13;&#10;nAvIGeNc8IYy4GMiUljIsbLGh/N9UoxHHzPAPiey3h/FQx50oX4Z56bhqMSUFbELY8rGiDC8Tqlh&#13;&#10;krjAIRwsczaoaJM2lMKCgAEC0VEnU3Ut8jEahSJ0xiFJpKT3dWo+bjxmEIBgJlykrEUGJUOIZG6Q&#13;&#10;ywBTJkXSaV1gAD5EBlXFSfYrzLB56FCGxKNVAO8KR5FAPa3goX3IEayrZvsGC2jtqBKrOQaU33Ss&#13;&#10;IpbOAMyhqEfjiAMVKzmuUAjjiyDCWpeLL3HNxeTUox0f9Cyksiu2xlLJpeIexYqgrmm8FxbBCFEA&#13;&#10;oMwZM4SMpeuiEUFhsillQOhGcgF9mnf9Zmqw9fO+2/opUehYKjRBFJm390QKEMSmnLEXkCosESc+&#13;&#10;OpO9olXQgTCmVMWVqLOYxyWBoCQmos6Q2wimtJBCksOxTSIoRIracG6LqnfjtDZd73cVwSBCeBqm&#13;&#10;qMsAUq6LEqjZVyEmF8Iqru3HY3JGmwHIuqtoWFeJIViAIDRYTyTeqGcEBJWCVAIQEIG53L9VRaok&#13;&#10;OEerv1Vd7e4LKhSxqD0JIN7W4QCI0NK55CHG2PCOCoYYKJzHSwIlQYFVDCYECzLsVP3/D1jDbWwF&#13;&#10;QhKM9wmzNhaW2MgYF1IhulmnuRUUU4EQRhAv9wnSUBJY5uQi4xS/T7dEyTgvEYAtlKgwyjLgW70a&#13;&#10;RuRg5tXd5E6wHSELFlAJ1mWLOZEPojXDAjdSYQA5AQITxdSMfQhCqTFZN5tYfESRBrJi631mw2wn&#13;&#10;k2OCGWFePqo+KKg7VLDCshnfvh83Ah2oKV4yXBGAkp9u5nD8xZaZ+jVDO5gxlMrMHkSkB0eQ3dcP&#13;&#10;CIVYVqGaGtfAFMxpLYi96mP3uCAa/ARwIhwRly4+QRQo8NroCrIwGg099zdrY4AlK4I4UE3zenrv&#13;&#10;eC+7KkMYcuI6Cw6intptdRtWThRPNDiPUygU+SpVifYUNbzKPkulfCjWaZR1hl6hKJNZJgtIFr0Y&#13;&#10;4n3JbtdWZrUkA0qas7m1shlfb2ktDOJKinW9nrSrKqbH+6wnyClEZB5NjpzhBBJJiTpQCKOpJOcj&#13;&#10;wA5w8nZb4YHHnCUCcFm0DZRITqSb3O2+UIKW+5k0yLsIES4ZokmY/N40VaH0gVMHQQGR44z/1//0&#13;&#10;f/fHziNPff723akG9Ue26z9AL42JnFSnQX/5405W0i7DJ1SZder6OsEsRVOUwFXdcg7dcPN3LVMI&#13;&#10;hoEWAQwBLmDcdK3Rpqnkdrs5nX778Nz2oB7MikhjPW4x2x/EX//6lZJ2lv7Iu/E2bBVa1ROQ7Pvt&#13;&#10;9EDcw6YHkUdN3XWuPm/Ow6XeVM0W+7vwDmTp9ptmuN8wwbS01/ffMSVrjkeZ0LtIMPYfOo9M0QEC&#13;&#10;iGskQt099f/v7/9F8v6Pfe+Mh1DJJ3zPiXmQztMq6I/lu9pssFDL/FslFcpI092hH6J3H58+v856&#13;&#10;+n2upXReRwfw/AMlUMvm3d42nz9aQfSc+j7rdS7OZ9cZ+M5YS3ET7/8eGgqjm4bzoTvUv+xkx2/r&#13;&#10;HdAnlNNG8S1uw6ctNaleC6kRDbxtFZWlxMWlerfd92yPBc9Yb4/C31IYB9nW36drT0mNHstk+kyn&#13;&#10;jyCe4jCMYvNQI2TNjEoCkE3GVkwohA5dJWR5WZe3kCuSSpTrvDayWgDeEHyg5Wz8nCYMK4W7q5xk&#13;&#10;amoCWF5TBcybNgFkWv38+WDDot0szxJ8REw0xpcl3q839PnpOU0zO5QyNNlZCkrdtO9L2u4eswdq&#13;&#10;y7LPFVUcZ4g20BSkY+4QS4VQDgrrHCmDuv5Y+B/U29+vNuTNw2NTt76A2+v1Y3/U1kOXlNwJtct4&#13;&#10;KWeviFrSySbpafYyCNdKSFebrqPpRU2/fFjmdTrfeTZ6ttu+gTAuyWIuZ1dwHboiOII1QfyR17GO&#13;&#10;BRJRLcWnt3eOZQ7ow+6RZLzfPtzuY1tjo/Hrm5ViFszFsJTstFvI7QZ4gRv5ID5CGLS7R7bZNbXA&#13;&#10;lBVK7ovhFUqF5zLQ5VkiJBhpu5Ii+ZeNxtH8CM0xIpCmYQKyJaibrgMumCfmaqPgjPwbrD79+vt7&#13;&#10;QHj7gNMo7TLQvP7l/WSwLjAjytY84u+T5+H4H59cblD6wdnjbZAr8OEe6QzIah6+/PGf/3jBVKlr&#13;&#10;HlIRdbMm+7Pbx40ZvDEYUeLGxaREPz3I//yP//Lx8/MwjvlJCCa5EIyJabYLQBTILembprKTWWeT&#13;&#10;SPExTtdlV+8cRCyupLDbaQYeBX5KLJtihhnYfA/Rftp2Hola9QSyJjc/7KhoVTwEaZloOFaPjWut&#13;&#10;WsyNsEQ1kG02c55HMFb7ozPrJlN5t0XuDm1CKD8cNhTuSgu18Yw2AtDZxiXnivI65cRAkjBrX3J1&#13;&#10;G9dxMGgi+y+bb2+/bh5l89CAIQojG94OfokFyqoL8ynamtTxFn7fI+Vgy1A5buq3tS+EBJhQTf54&#13;&#10;YOvt/tDtv70MJWvrYyaMKDb98747dpfphc7wl/9wlBIvJ7/f72edE1Yx/e2kCaGKAjEj/W8/vkWI&#13;&#10;uuNxD2WhcbwNNe6eHtmP35dllKWeWrUJZaStBaDfsM8o8C3dvw7fNmqbTWAcKB4ub9dO7v7xu9b0&#13;&#10;Jls+zqdP+0cGdqSUuNzxLs6/n7iSolZyZECV/S/bv//68tA//PPby+Pzp6ZzBqbry8lc51jL1+Gl&#13;&#10;8nIXurBU98vQVOKM9aY307Qqvu2HGXxgQeBc8Q91g+zWZ/u2vj3v/pize3n9cai3BOjm2P/j8sO+&#13;&#10;IdJ2lkG2EyjqeVj6zeM4RPVc52B8jrPTu/LogPbM2bHeMA0SnS66+kXFeFK0BoZc3ldThqcPh3iy&#13;&#10;YqsALAgBPITZ/+3Q7tf3ealaKRTN7Pxyfmw+4uW1qfg838ZXbda1bTt/X23ld4S1PsOix5HRhsxo&#13;&#10;qFdPRYMAGG7nf77/9ofjL3AEDnpNbH9oWU2kS7l8QhrWUajgRgtXq/lG8dsdVfxyOW2O/y097JAP&#13;&#10;TcaIggW1bnU/PT7Zy+sN5vbpA6w2fSh5299dhCPePT0O5u6R6YC/o2GZgaTHqMawsmUwj5unfkxj&#13;&#10;Gb88f3qxQ0Lzbz8uwwh5ZivQ1tm+UUCy309zL5m/X5LYN+PAWQtxU8SdKU4ZLXZsypNZC6/291oC&#13;&#10;/S3ZuOeHb+e76pGO9q61QnVY/XRaPldNqCWGfhleeZ1Y+yd9WYEt24bsfvoFuPTXf/+vu+e9WzBF&#13;&#10;B8w8WJgz9vHxoVRNP62lQW/x/JmB9/O0TsvD7iHharslVJFR35aNIxzEZCUjaxbTbWllz8nw2D0m&#13;&#10;RofgRDG7/oOqGzNNaAMqLG/fT1Un79AJgiuMdBrAugUUFYbm6TYDT1NGi2PyKUJ8GmdqJiuOApg4&#13;&#10;v4RN+4tAp+n2l2+/P8BnN89QBHkkVSTNtvOozBKaX93j5tFM+vIIy/uKQeYUODvVcBNs2sjNPehK&#13;&#10;tLjgwzMF9zp53Ukwj+7487PJgLRNuTMaPZd0+7hDIX19/5ZLlk1zu/yVwPy4OzjZwZuta0EJkI3+&#13;&#10;y+sPJdVT/6RgS/bVy+nls1RnnTEO+0N9GWOa/Xa/ASzxufyX299lX/3yr7/0ac8VZkJZF1Y89lB+&#13;&#10;IdsrPgdIuk1lralJoZjTVr3r+Qnw0XFSUC1kSzDNDASymoE7jmhew4i2h58O3ft1oLLd1fXtimsh&#13;&#10;o50Pu8emESHN46Iu4wuvFBb8NC2sLlTWstmApO0C6k1Da3L0Ib1H4UA5BLtYED0t0cVuK6FxAVFa&#13;&#10;Mqiaj9iF9f2tEezbJXHKa6BFKqKSatO+nAPpr6xSh4enPM9p7Xd9r+QmCkc5ebud1SO6LaytBYpL&#13;&#10;ji3MuiDIa5Xk+i/7fp7Nr7/+/tAxYUDVNKOZN/Qw30+1xLa4m5331e71v77aI8ojQXk0yzdjN/fv&#13;&#10;oxBcKvZvp18rRX55fgxDiPYecWWL6tZihzfe7u4BsSI2Ans7NxVJip6+Tw/bx+s8/8svGx815gi5&#13;&#10;j/ETFqr69vX1sTm8jsPxeBiul9xK8/p9v92ersThgJQgijdZDqvmRufTD/L0tEynp48/MVqd7ZUQ&#13;&#10;3W0FYPQ/T18JQMyTHnbRX6GPMJYKVlCFm55wVQ9mqhp2/nFqaYM4cSDSvm6ANKPe9Nvz+8UXXfvK&#13;&#10;RRuIVTU7nXMq5Pj8gW1g8vi3X+9uOx7NQTT0vL7tQXOZE1P1++1qtxxlkBAFrEYWLb3HPaOru8U7&#13;&#10;gOhweFjq74VWdcMLDRQeWpGLt33Fy51Wjdg0fRH57e/UBC/7ykIz63H/oPoddV8D0rDbClT7WYcn&#13;&#10;+Vg8rDbgvoA5rMc/fGy+z0TLRNi3+/j4wLPyHJSey5P9MWQqsFKgbjd4GqaH/khoKQmbRXuXuLuh&#13;&#10;GjDZJ7bFkGAxgAJTgb99i5+O28eN+vH+DohiEH/c7U0Z99tPiy67x5+yHtqfnwvASjYh5nQznKju&#13;&#10;QDHbXa/jPOvueSdpoDs8s6m7bhPAwQAOpJk8nJYKCfRzM/94D7hY5Ce7yDPZ7HZYCs/oT/ueVHTK&#13;&#10;M7259ucvpeDdNINCBBW16NQGri+3dBBv3MUi8AwE8h2Pt63PAfSKQT2iNVPW3y2e539uq3L4+EBq&#13;&#10;db0grz1NXCYl5e3125ChcXDOs7B3jVy6G1P81ODWjnHEuOvAtN5DCeU63TFtJWs5Ws3yUO83rCc7&#13;&#10;1HuNJS+tvFiHeQg5C6H0Nb5f3qtN64t/Ym2JQ7TzbO5vU9iQBg551BM3NtRFN6aa5XMloglBh6u1&#13;&#10;0zAIKTBYPn15wnpg85Ch0NTmKtMtXUJgJSnKgA3jAG54TZPbFMUTYARf7mfZSMNopyTLZXNsl5CU&#13;&#10;bHfdEUE+nV8IqXm90zlBghDDPFahOkWiBkvc1rdENBA8VfUacrs5htl3pH7TaysptjN9brMt3niG&#13;&#10;GJ3qP/xr93a7oabLL79efGgENsMb/p//p/9DjxcwrZjz3AguYA7Bf7u9wUHWUIi0ddm+v+foAcu/&#13;&#10;vVC1fTQJBJyz96sOKLN7uqwuZEQYb/rbIZpvMfiqrTWdUcSH6vFHPtfTFXCe6m4Kv4fwVAEirb6B&#13;&#10;mlzuVbObgt9HPWOz+pEJtdAbnW0/EqQIve2G+9tm7/UDUvrJBwt4AKMkUBOScLv352H7wHT8braH&#13;&#10;rjCZN+tvUXPiG/B9vV7Whc+y+ch0Wpa43ZGxgjyc3C7ujLtt65papyeL7iqtM+VB2cb2y6FiXN9G&#13;&#10;s9a9SGTNFmD8adXCRc5u9/gHxi04+k4fnfr5D0sq8zRvW2aXCVvd7NQ//3YvDKgHVl2vI7AQymWK&#13;&#10;/qOouua+rseffwan61vGxmVAd8ZpQvFlniuBybBiEd/LKVdqG8uPyzKADkb0uqwmBHp77SSz2l7P&#13;&#10;FssVCnlZbbV7wuc1g7XIYLnhgTBuVQXOi1asIEnnFPdsJmS/mDXR/M3l6vrWEf657gaVb5oHUXCH&#13;&#10;QLkU6NZgY8xq15IkcBBsyWGG65oL3jTBniPpGdyExXA8Gg9Ei/IlRaFKdfs28N3Dv3QoGT/MwYEj&#13;&#10;pd8ZA6WAuYxs8+CclVBum3C7+TU2JAEAXjNPI3RyZmF3dDFzSs6L2baU1PC1ePksOKA7tJmIU8DX&#13;&#10;myYy2Dj3Q3HL3M2+9LAxn9ulQdCAz7xBIS+3+XEbbl0xSIsNh3hNb0PLPCxnbH7Kj9XqF0LicfkY&#13;&#10;ZwuTY4XI+qfxjvTEJZ+DUSAjb5L20/gvXeYSWPjPtxNXAoKYaCLQuBUh31RMb9CfR8RundqmB96I&#13;&#10;5AGei6fxpmcga3DlU872Fg9kV5rTIEimcrYM99WoiYvZ6fsqgft7ARfkqoh/3LlqUyVNaerpgdPM&#13;&#10;K9M3M/35w2UtA+hRsk8PDzn7PL6EdjMBBbd/eszn3QKYwyxXUjwEXY5P//L7P6fee1m+YAcrbHiV&#13;&#10;meJJilMNR/v+8LgDyeWta0G284XGaGGAHLVp0+mOlYQCIhidtP9IthGSd22w3bYOT/fZ5rTvcDWd&#13;&#10;uq5agE8/9IZ1LHOOnHZ7gdQ8TYr9lbn/Pga72QEfuSlNTSoZsnBJbp/MEh3JT1eULF484/TdiFqR&#13;&#10;hOKcdb+lD6dxMB1EuM1LoYjslSaX1kVpYruP0FoJOKl/6u/e6FlztLv+7tcHX5JKoYBc0FpzXJbb&#13;&#10;b6w20gGP0d37jT1i/CuSnu2wI7z3vFVPp5eI9Iwoeff3uz8/B8aNkc54uY3qCq3lYx6gSECrilxv&#13;&#10;72DzGNexRfA4ec2aG2NfWVAI4YXgvA2zegQ/xk1GAR7AkSj81wBf1rjHA1uFDRYIyOdYbfbFWYZj&#13;&#10;wuhL6WsLlS9DF+8UBVl1KVwmTHcV3Bl4q7V5i576pbW4VO8mt+PQfuVjIs2k9Q9pNozrT53gy7k8&#13;&#10;b7/QHglI9zTcrL+ZOZyLstx/0D8fsGTreEbP6XJ3WB/bxymf0pa2ZCmnmUoJ1WYnjrsak1gtqNv/&#13;&#10;fbZ+/IusgWTEZQDDo11hJdRaFVtuhDPGaHFL+IehFZBbiuZc+SIzrMTTa3/VwQkq1dFSM2fP9FSR&#13;&#10;cUKtRyFvmDo7DUsIOfF08NioBkocT8pYF3hTVLWGi29lpyzoU/mxbz9QNd9nwBG7+IpnLvQ0A7UV&#13;&#10;qPBO9R/bW05SumWDfGjCtNve364fWe3YDjVsLIvfcRpEAjBW7GTZly/7YVwq/uCAQARnlLpth9cd&#13;&#10;rMFdXZnwqpHztOrFHyEMG3Y1t9TQ3BgCyqYFFEz2B46snkb3TFLJHg8DX/QaoGczZdxGuDD2rxiE&#13;&#10;8d3c/7k2/PG1EkMpzfz+l6WpN0RU62Hp4H+XIy7ZodKyLUosWbRaQUxervMQX1wJu64Rhyes58tD&#13;&#10;PCjVrTGHN78/En+CO/yvZU5rR20mRntGe+shV9W7bvAKhEQYLNuyer4YNQ7GAAAgAElEQVSRajPM&#13;&#10;K9n1dFk4k1TUPg8Q+scP/SvF9lQgQTb7Vu7e3pbdI6a75X3E/M3kVKqH/f3Fs5rmWrPb9c5BvQe+&#13;&#10;vNISz1jOS/xcPw+DxC5DGApejB+SRkZ7Aom0E3UkaGRczXtfA9xkcr+IEFe7JBR4Kuh8vk+LDrQM&#13;&#10;RYyLIYJjtbD9fzNe7sDbFBrUHe0Cq9xXKGEZGtWFiOARMGxFnEnXLqjILXNV9ldYVnwN9vjnT9TS&#13;&#10;oCRMGC/49zqDKNQqNzc41TnxCCvYftt0tQrBYAZUg91cOanLfpkABMXhbNO7v+6Pa/Apo51YDChp&#13;&#10;1dRGJY1ss9ErLfzuLs/bXmBUPVtw+lyJ1nvtU0QgFwK0D+4c/qVtC8gLdAgvM9KQeU3dh/WAMZy1&#13;&#10;rRzDdUCNOJkpH/ixPkId19fzQL/Ge9FAL1hXitopIVRZnBlaJcF2NCvdFmzKaD/hzRv7fcNGwTPm&#13;&#10;9D79ijf1HcYPmYAvASWIbghDcR1vm4buZBgJoJsrgajG+xf36kwqhgY0MqyIVKhWtTPeeDLkasKU&#13;&#10;3evSuMFADU2J+MCcSn4ionosLnaEmghMjSeifat72ufpCnIUqnOwPTQw6psH8Ixjwni6T4c2wnVP&#13;&#10;I5IoWZeHrSXJVdaP6oYvZVv3s83pHntMD1z5kJZ+Xk3wC3xm6+t5sZioh4csAFdx8oOqcQnLXm7y&#13;&#10;DS6xeRaXcTVWNogz0Q+wZXB7OACiNswSaAVvGyEQ8ssy3fI2ZIZYsZF2p/bPP02Xe+uyuBezWE4a&#13;&#10;grolIsUbhEjFFvMWAawtUnc77Vcb5okrMhKzC5/0rAtITVsEYLfhHiowX9ddV4X11jnPY0Scgn6T&#13;&#10;MKFpP9vgUVE+hXgkcLfaqsmaUhIrJOJ7JX9aTUwQXy1pDzi6zDO1metTqtCBgtZeZ7bixlZ3aI5f&#13;&#10;+rd5Qu0uYjoXDVL4UG182IvEOc7D+1fSImBLr7qogYrQDrnLT1d/o8RXFROctFcrmaKL3oY42uYB&#13;&#10;dPheckeEecNi++vJtKCCI4nvRszIsgkMBHKaKpxiVUAZp/XiwuFxZ4K3rhB/qw2xpxhvPAIA/ugv&#13;&#10;aV4L5LozZoo5zxesYEO9mL7OarP5Wt8RHR+lQQQTuU+Th4s3+KFJTyXrm/2dJIEILgQaI4boLLZi&#13;&#10;hxyoolEIkG2v3uKPEGrGqJ7Oj3+SJgyjcw32Ukod14u92cDWswUe4QBn/FtcEdKOrmY6nKPO9a65&#13;&#10;6+rmNeZUNRIns3qvUr/81W8FvcMx5cmGl00hCTMqhH7Jpow9b+DVi6Yk1GLe2BWbNN7uOfvcM2X7&#13;&#10;nP0M0jLBxiKiOhLDBb/Xtuopa+MUjprk+mvwaFmbjQaWxkUT7doTe/EdQw+VZA83f46JjRf7Qea1&#13;&#10;wowzRoSW8WG3qWoerB3A6bk/soUtR5CvG9hBs7n1iQaUrfOMq8iIAjMjbBgjf2wdXqy4jkHeHXHF&#13;&#10;cjRa1T8DmlwWvL6H6V93R1FDKH2M6TJaIpqsvuz3x0hibnPqcdqqJaaObfheWYg0SEDAJ7Yt1HOG&#13;&#10;auy/L8ESbJRwbsu1kQhxBMpoIGwS4nMs6BeLCIcAEEplIzQcxT6oJBjLpVwgvb+efQieITaP64/g&#13;&#10;Px82mJqSXppl5Chb5w0m77AUkPoO9Ca51wUK8d0vSCJ3G10uo4sYHnKIQmE2hLusNkzWzun2DGYM&#13;&#10;C2aERclquUuLOdYb/D/+b/9nTna5nzSXuz+BnG44TTj+oQ4Ogynmt6mnccv0gqV5QE83sUOoAi8v&#13;&#10;M24bHBO8TSaCVkowmp/V1iVg40gFejv/lqc/iSKhWREU9vk/5ALBPM7pgsheNEJH++dH9o/fv2dV&#13;&#10;TRkdadVc2fyPm/2Til91IZWt2w+U3/D1bDSsHqsFAnGCDT47V1h8TeHkzUbLv3BwVB8Py3ZlN+LZ&#13;&#10;iczng94s4qMJQqM92cUiuSiS1pfLXRXXNdv7bZEHt756viWu1+UmPh+cN+sy59geofG03p8LyppK&#13;&#10;ukOpFVyqzdmRGe5wzZrHd2tXd472/yMIPnptaxIEoYY32+/jr3nmM5nVlU0LECUhJowZIKbMmDCH&#13;&#10;34kEjdS0yaw0z15z/PbhI1hrNQyQNiQwRmuRlVnOGPfvb/nqUDFZAVgF1ft9y0nNY5GGy62/1vSQ&#13;&#10;5hzuewR2kmVofN2C20qwoF2l1vDQ3pQfDGK+huTuHRjfR1Rj0xmaYF7LCIdIKS3bGK7dPWy2m+DU&#13;&#10;ckxpZUc9Z2Vx7F1hWMPbXR/DCoaZ5mFH6/T9/CZBC4a6umFOqYJgIZ4P4+xf9pJvkHRzfGor5LvO&#13;&#10;MzkAp8JtHPIVgwyUVeG8Y0P5+79bXZd5lrnLubos6uu1KfcVknNScEsOd8wUfYuT+S3PTNrFACDd&#13;&#10;Pn92mXB9Z1SvHgWDQ+TRkjnmQwwfsZe5YXO9PE96WDq8KbfOuhq8ju/SlY2dZJZdvT44ElbJ+Nna&#13;&#10;OSyr4nPhhilP+GgdzuGipn/2H/6SnTTRRYXBe9MUDTNuI2kx47Fmy+I4Lgo5zRo2RFZAvJzOcr9e&#13;&#10;GHPL3x92ajJXDXSBGkAGjyZah/y6yp7ZdDlCbFBdIuIndS7vawyiZRA90Exk6PBzuUxP4VPrZ+5q&#13;&#10;oHyG8FukDWJ86O0mCAq11gBjfdcNufrlVtR4D+EASAa3wjyO5HXffiAcP85k/8eHNLpfs50DQqj/&#13;&#10;h9MFY3Qe1vLSlwELHx1xMESQgiqeKVkyzlgCaHi/M2pCIAAFiaj3gYZzd6RZNn68na7ajOsVmOrK&#13;&#10;BfitqFkrt/3rGc32u94UymUQ1DB01nvllVbvt1e0pgjSDGUCDkulv907sX7afL1caJuAqwt0O6dN&#13;&#10;uz7er7Pt64fdGI6smudCk4ln26iy0/S2Ln5ZEI5VtolinIorK+pBSeISSCMJdptzt25v/nxTX3ZA&#13;&#10;jvwpIizqqgyAkoVA0eSHt/C93sIF3jSckiARB92P5X4SPUnzmEdwnG6ylMbaW999aMnpsnzc7nkC&#13;&#10;Y33Xw/lZFOFWZ3vxcjoTKlobThrnKMODakxzbZa+v26yrHItvA//tG1us2daKx5/2G53eGKSIJ6B&#13;&#10;smasdfG6yOoNFSz9LUKTldW3Tq6T38mC9jNiZd1wEG2V42s2h84KA7OAVEmLOe6IfFv0GmEXolIu&#13;&#10;rHA0N1mgv33/L1vzFB+wY1O2SamfxNTuyVoBlbqJOcwUXeWxw4QgDKzBQO0P5dsSznMpP5AO0qsL&#13;&#10;BUHx7AcAf0S78dBhzDXKrshlzT+WmR5qvCuxYmtPTpdO7A/45SLW1Y0s+d/QufAOx9lPIzClK259&#13;&#10;V2yKdNR8bcbFiXrz3z7AKcwDUByTjn3dPhzuvds1c3/fxJksr0Nim8W/4VqMNsSr+esClChccA+X&#13;&#10;MS0+ImCYNCdQlI1R4x9b7vCGxVhiF8Dw4D+Yo47/fCc9IqZO3d4P1/qB2eBm7yTCnVKzgtchFSLf&#13;&#10;ADSerip3UFcVy+Dg87L5MWHCqts4opENIl4Bu8hVQwDH1ChvEOPreXJHXiT3UqwBhZZGw+X+R7hQ&#13;&#10;F2KAAGqkkwYGgDmqBs43g7vMFeQBZsDhD0+/Yre8KgF6nd7vh80KsgI44EZ33bwtYhMqYdE3IuBs&#13;&#10;HWl2Ka7Ny0mw3CNQWzeT8PZ+SwqPloNymOhgtanW4wQ7uc2lQVp1kz4//rLp5t59Jw2s+AKRqJCr&#13;&#10;GFzNOS8Jqur13//ytt48hohEhesN1ZV6MQ5ncTAvExxGATw1+Zo0LR7mSwJuMxUZyygzAA8xbFEX&#13;&#10;D8XD8csdbrjQ2ikAHRM8GZMQb9j7VT9Nxim7wCSwrgdMuJ5FyJtob5S6nDiaJkYAilDtwqSPmGaL&#13;&#10;KZhKXy5jVVRe23SYBjJJAuFgAKyFiqusHJuYV4c5QNnW/vWNPYKv3ekf6o53qzB9R8SXJav3BVhu&#13;&#10;KSpT/5uP9hWk4DnSi9lW3M6oKP9YF/6nOkdwbtvpZUSHx4eT7+7lgu4NWUIekso+/AEUbrgS4N8n&#13;&#10;IGqyXdUNgN/jKeslJ4hw+IfNn8zfX7LhPpimesx0XCw3qCXCoOQWAf29+Mjm14zkoWcohKhUnlEk&#13;&#10;8VosqO8OvAptOp08hoRjdMKJG2qX4Jewk/H7WGf1xxDCa2eyFfFohCgXhtx7X29+pe7t7tY05elm&#13;&#10;O7xwvN03z/FnYuGYymRKaDKQx7agLA5dGbNRpWRByxtRfpJKr4lvU38abCrolUzYZcJxVlcdtCii&#13;&#10;HcgMAXduzVxr0BXNRmmnlM9i9kA3o/15Fzj6KbpTqHKkSJgts7ikIsR87iEiNe7exepxKNpDcrMY&#13;&#10;YVQrTsdlm4q3frmO9qby3RwsrRkQycVgpglD9Fy3RNDLPBydW2OeFpRDbPuBhSytJCcELuoLuhHv&#13;&#10;EcMOx4JV67plRPbL3+r88N7/4C2OE4/K1+tsYaOa957Mc/KbO0iAG47MKuvnEd4bRqAolGyrxRQ0&#13;&#10;6X/7IN+vx5oDD7kl5eqOriD8FEGgNqYAZF5sq/WwA3gGAWCIXFwhGkCuHD/Bb0uRxHI1RGCRkZkS&#13;&#10;nXE1isLZjNceCVMaDK63dOcfy/m8wMxikWacwZ4kC+EUnh/yl6obpxkOEaxtOQ7ZyvbpZQRYM0q3&#13;&#10;7XaejxnF2vLOuGZzBBh5QAZla4TFCtiuwfNf9b6xNxpdTrzBMBrO4iZBrbe+JMu/WbG+0BYkCIWa&#13;&#10;ACCKKZsVlDcommtqy9cUWwS6qXM4Aomqs7ksZ+bpeFyMiGi+eAQXxMgPHAOOHJXP7iV4WjIhoCG5&#13;&#10;qWzk8K7vMASaiJvC0rlYvLv+3Znr1rmr+IyQp+nMs1/qEpI0qulnUsXXbGJPh2siwaXMGgwArHuu&#13;&#10;JZ/nJ0CSrK6exKTbIqQo2JS0dY44P5M1lMmE6XFWtiTMzeMLp0wBX5Sy3tXzYNW9d2lBZRSGq/yL&#13;&#10;B0DN8iGFFD2AABEMzc8mUXD2Ri02RZiBEUya+X/eVZNTVggzdSTAivLp6F18lgHlRi9QaEYIXub7&#13;&#10;X80schys9pBIAaRYH4r1Ri/vj3VFneRh0xC1DFbNOm+alJ2Xn7xdfTawVfLOP7J3+7ZmpsSfTGeR&#13;&#10;gTJ7GOObTku9r4SZJ+5vy4yqDeoUXT8sBp3DsSErNscPbHMs3t0xABHZis8/F5oN0CCJs7hbNwQb&#13;&#10;pYhAz75J1/6J4fsQIdII0ZCglmqzY1d1ZftSL6ha3NRphCqgIczYSzjtnQE0Xm9dIQ8NwUvnDESw&#13;&#10;rPa+6ZXIqnz3VDA9gGWpmHw/vlFRIc+IKa2/UuL0aDb5trp0b0dGi82X1y4N9jHf00ChIGXp5pfh&#13;&#10;AT9bgfacVzBPvT9E15HJ+iUlq++9ixwh2qDHZ5qP02IADGsQE+BValswTqv3s3nOi3bp8rICPXYu&#13;&#10;Fg8Hpo5372JzcN5H53TMAn+WZnHTVHBeZJxtVHzpfETnyRGEbUI2pAIO1NWlQ93XV9K2R4tyvlbv&#13;&#10;YVrAunnKK2LwFUoEoWcwHyIs4Yu7o/FSOI5HcJZZsW8PsOttmjHY9rcN/pf//n8TMD1vNoGJYsug&#13;&#10;i3qYgN4I6gF1v//T80s3xuQP9RN14sv1z0Jmf/3r3z48/77b7+KkJMSW40zQ5OP7j5du1EWJMSMJ&#13;&#10;pssJMRzN3J3n/h7S+7e/RT19+G3T3ZGgZLde344/fvvtn1SEWObCmIdml2X5SY6ZY+3mcO1npqfI&#13;&#10;AM9KyiR2lvDwcr5sn56icxGSuqrrlOGnDR7m0oMb6dKSvMAf/vQHeg1MLUW9ug+zxxRJu8zL5uGp&#13;&#10;QN6aBAGd9G2dHzpzC8RuxNP98mVRrl3tlsQ2u9xEzwpJPGCUNmWltfnx9p9l3X77+ebudku5gyhR&#13;&#10;tpIYViujnVLau8W5xbnl3rH1Jp+X+Xa//bJr5MPm+O18+n5Zrejjbx+G3nz68Ptkv/vYIIjMeAV+&#13;&#10;FrIcJmXP9vvwzrPs7Xj85fnXYE7Rk6rcjH789OFXwUV0c1vnk/H9bOsCao1DCDLPmaZRKM5I3/c8&#13;&#10;b/StC95/2j4e3Y3grMrXp+6v1WqTs9YvqCJy7F4jA6fhKgisDhtB+OntZJwH0Qzd5TqlX3aPCBPC&#13;&#10;eQQqhMgYx4gUIPsPX/5vWdUmpE7N1APsQC4yBMDb/aiBp13IKIfrDG0zPMM0XBbjs6Lp9VwI6X0Y&#13;&#10;cWxpWJRlPJcSUbCy0/KHX35Z8Jzr4CjO9pt0HQyK8zQVcsOxcQmO2uHJjmjs7/3Dw0P/qkayXN7e&#13;&#10;Ci7v87K4mTGWvs9mCzbrNUrRnSCt+f12NGZCOvztfsw5L7jwapbNoTudcIwIyqytE8H7Bk7D+e3Y&#13;&#10;7Q+/9JdbTKZZNT9efsY7y37POMKC0M3Tx2UeMk5BxzA1QAgLYZgnHc84FnbCdrwQkis9IpQuCVSU&#13;&#10;CAgG4CDAdrFG+Y+H7eEpx0xAwk4/X3C9jhosd+XL4fi9a+pmhcVpekcBfP/715sDORjX212C6Nan&#13;&#10;VUkRxT4GBYweddM0t8VKFlCiU7dsePBcDLfh+eFpjDaOS1YWPJPOOJ0pERs/UDf9jNgGZAHNrsfh&#13;&#10;af+4Xa2/9y5TU5FRBJxY7QAAEOLtbn8eztt2SxKpKlo/tIRX5/u0mkJo187PQoBV+4C9xpxiQS/v&#13;&#10;9w/P+/vtuETjO+bgjEXciY+Lv4z3GXjU69tCDEmyO8/MWl6yzXbTd1eTiA16va4zk770MTm1bssf&#13;&#10;/+lvhALrobYp5mbqut1uKxhxE7zfpj/+4Z8BH/oXk0lGKaSr+uXnd07l4+G5G16QbPU83y5nJ7wI&#13;&#10;sOX5PID37jukfFiW39pDlMKq6WG36U7mnLrDakMCkEiEqM7H70EUT2UNOGVVscz25fQjy/JpHIus&#13;&#10;KWt06efroA41lry0NnormR9nPSeUWN5gEKz25+P18Ps2mSghZxFbiVZl+/b2lrXllkgHIOIyckdB&#13;&#10;wBTLXGZx/dfz3z9/evrzf/4POGKCWggBxFYkxLiYZsUZDJlAKVVS8oy8ffmOshLJKqa+G+fNeqPP&#13;&#10;g4wY56zc1GFU7XYPvL+fzn1wHtOiET4qaWV3uUBBezWtUrwtGmbyA2/hVvbdgAFyGE/H2/px2y19&#13;&#10;7sT6FzlOEZO6+9d/T2WOuLzd+vUvK5LyQm4kWaaZpeAO262Oad9KC9LxfqugpO3eWlsQsuMgCGxw&#13;&#10;MiCmLmLG66alunsbVckp9Nbg8JB/VItS62mN9pf3oRArkps5dsZozhkNqNluQCRqtJ5gEdxuvzci&#13;&#10;Cl86Neqp6xZ9VAsnpC2LEuFrUFm1+v5ybGkwwe+3O7uYt8u3j58/vR3f4lwhZy73zoVQP4Sff75F&#13;&#10;CAEhdjQ0w01WUgCdIHVW4QBhGYUPb6erciEuw7fO7+omx9SEeXHxfjm1VVV9yH6+6rIo9y2YJkMg&#13;&#10;lSxjpPz1w27xnldlxXii0cxqs1o7XrQlWa1XDBKOIy9qj/C2rq0J291mXKbbbajRuu9uGESHYH/r&#13;&#10;fAgLMEBpLpix2lkrqZx1L0v29x9fAuYUgI8PD1xkPy5nihEM6Xp8N9ZMWgmTAYiMG5kEBDersj29&#13;&#10;n6TMX9TxX/74+7xYTHjdsut9CBFy69FBJAd/ff4tALf5ZX98OUuaLQ60GJR5zhnxzinr+mkGRYIJ&#13;&#10;rld7axKYF0ezXPCmLG/2SAmBOsRJY9nwgKZpUln883/5S1VWXGZbUfz7b//v/uEDJjI48l9/erjf&#13;&#10;ujKvLv1lud4eH5/eZ5Sbc7M/IC7noXt9Px52n1Kg4/BDbDfIW+itA9U83xx25+FS+tWuLuzQzTDP&#13;&#10;fdJpJjnImifg9NTd9Ty1Hx7jBbbrsqiy621Jeq4pWUL2Y/wuc/Z+fX/YPpEZAOim6TaJkvS3LK++&#13;&#10;fPn+8Q+fCAYfPjze7nfKMIUMeTilYehDU+Rqmr2g4T4ln8q89vbm+fb17S3AAcM6Jf302L6997ts&#13;&#10;td6v//L3708bpBxPwVdZVjxVMfFlnn2nJbAg57DkVjvfWWMmKen72xlQuS6q/nrrrKFaWzcynvjm&#13;&#10;wYTQbrd28I2UnR5ozmHC0oNAYKBwnmxWuL5ftPbTMJBEb+/3vIJaYD9NBcWwWH/cfVy6e8HZZJfB&#13;&#10;OjP74FBQpygzA6lU/VnfMyZPb8fbDa4fwWGzX1Wr12v/68fPMYSmqjmljKCiKMbTfXI+Yvz8+VOa&#13;&#10;zWJs2Yr3049kSaAJ++AXdQbq1+2T1loWZZlVarHX6/XpqTSKiQKvD/Xtdc7b8suXv3KBEVlF11NK&#13;&#10;M5UAzxOHtGTrauUVhDQUFev6u1ZY0Hh6+7b98LGR7P3alas97/QIAmrLkjYcLd04ySKXRgz+SAV/&#13;&#10;P51yts0FPnavoqZbvKmbdpkVEaKW/NgN10VvqjWDRinXdVOzKYnXJBcq+l11+Pb6lVICmXjKd6fT&#13;&#10;cdWuRnWzVdoWKz/aEU97uJrdLOts/fCpLOp5nmk/fFfm836fAfhy72Xd1IzIFBUH3rKCw4yCl4Xt&#13;&#10;WbLOGmtv87hdP/adWtd4jKqlZDmeXFmdTheOZX+bto+tnw1mxKdIQaB59X4f4jQQDoZl4Xn2qdxo&#13;&#10;6pEDAonisPnTp89ffr4QkbWkhJxchpuBXdU8+sUstxGLDGVBq3maJuYhTIQT/vHpE12l5/WecwGd&#13;&#10;++tl/PXTg/fzPJPT+5fDulHDPcsfTIVvwxQggpN7buoQQypdGImZZjNNfTKTDU3OVoUAQM5Thwsq&#13;&#10;VjnWMvYzoXTONfZNlTMM/W77UO7bZelOx5fH3fPj4XGcu7LOkmJDupXF1mjUgJgw1sESJik2HAk1&#13;&#10;qvVhBynX0YlSGuCvX75GjAOCm1WV87y73AXOeo0I0Ho8W56JPN9UWckQYoXTKsvKlLAoxffjyVpb&#13;&#10;ZeztxyuI/Pjek9QHiEReyLxw4SrA5jYM92l6eMx1Ms45PLnuFhEABII5+IfPa8Ezrb2be1pXCaAE&#13;&#10;YIHQy72DEKwfWmaZSGA8XS7gvi8+zkkvwKA+ZStX5bvjy13BKEmqm1U/znmEGIMEw5z49lBQJt9f&#13;&#10;T7/8/qTNolRAVBLA71+/rrY7JnMumfaW56JmJELOpdgeDmGabt3Y7LYqhR2p/vb9hXIwjNdCEgTg&#13;&#10;129fsShiYiXPUEyRu9Pr96ZYe5PWgllQX023etzsq+rt60ue51e9hLRIkPkldWih0fbdsFltzXRz&#13;&#10;OUEQlXlR4IKIYp6XMFqrRiCpaMrJ64+7RynAj+//CtFe5g31usRpJMFbTCXv56lMBuYZkBlUvpQy&#13;&#10;Qnofpocq3+22/TB6H2CN01Xvnh9tijSGsq4XbX/9/PDjbdDT+Psvn76f3zf7j7qfcUCyzLrrLWDz&#13;&#10;/HGnHU4mmHFhgpeFi0YUYjfB4enjZpnM3/76FbglX5f3s27yA/5f/8f/QyN9pcvzhBQdb2drbevU&#13;&#10;3ViIG3kJytnaTKt+OK4eA4scYNbsHrjr5uMU/cIlMm1OgTYxkLJwh5WmdyS5qOpufas+Fgvxtcn3&#13;&#10;9Lhf7bHYm1lL/eAWZe3IzPzDChcnhK7Ok38F2Ynxj+G+PReL1qRifhOCwSwQZoHL5oYVUbnQL8UV&#13;&#10;gEmkm4tPjn/5Kqi4J1QAdl2gFIVMZLIpyOFKtFkRznvgUXAuvYQpU6OZPfBl1uo7EogInwb79tZK&#13;&#10;sV5FhBIZM7PYYQj9dPACZuII9O5+Sb//N+Aen1KJVvSNKttkHfSWWm9yCDBI0GZ58hzbrNgbTO28&#13;&#10;LEWxQnx5/2qbLYvVZeT7+9v3Xbt5//4jzNTF1Ty4x6pD+nO/4MVjvgUo397m+/Nvez++JFDfqX8l&#13;&#10;wwfE9MhJYgv4h097M4HYGcs324o7Y3OWB7jAc8fzKnBJXcfyxkOg4xlIzzPYLa91OLSjGG+dhSOS&#13;&#10;Tn2gEeg/7LcDG+SrSBQtMmzyLJOSi4Lss/E0a0A7jdbFbjYouFnieaSaP/w+q+RN/NNvhR4MI829&#13;&#10;mQ0eygJLq8Zi9Zd0UdNSj8CD/i1BKWCFF23v8cIOzT52t1NPWswyPV5/blH6MwmTV919hjl2DIfp&#13;&#10;+M1xrsMmy/clP4u89ZMi85SeCnJ3mSymWdNGLVP4vNkV0U/l9hee4cmBVffCHvxoS4dVmfOlL0qa&#13;&#10;V9z36+0+zxTGHUhALakExj+0m35VHI/vWYROZfeYsrLOsqgKlQNyvS+YNuUTScvI+gy8Zss0CUPm&#13;&#10;l14/G8wbC31ZC4TDmje35QLXy7vbFuI+8UmvXG0glfBqO6p3PNPRWoGBi8OPv3ua1TczV7zIziHj&#13;&#10;EJVWh4+b/EjglO6VAtZ6DEVFt7PGYgZosG5XgBl6qb08zzo9SlZMd1dcoQlecuhBD1RrfE8bOTJr&#13;&#10;KknuiUoaib1L+2geY3CkNnjXWpZbUBUvMmdx8DfXukKGGakIpeRPl37JwN2aAQDD5JNV86Iu1qcf&#13;&#10;EXrdbfhcGFqW0gOrMNATL8E0KwtQ3oDRLDp4it2235aSZmgAEEyhlAxyP+hivy9dpo12wkhXwqTt&#13;&#10;ogNoAwsowWXQE39uRSQUECka0A6PEdNgx0sR66fq99AjRWKuINqAvr67L8AKFIRBte8dq2vAedLq&#13;&#10;2pPHzVmlhNefP3EPnMmW2CS64AIxLj88fLhfUpF3i/X3OVWVDPwiIstJk/zi0gwLEORmpBZSqXov&#13;&#10;kNqWyVwSmjYkTNfFVhR/qogirU/5vYtVujn3Sc+uFjlKevx5A0ziVctn1yUXeX51sAjXYzhFbiAk&#13;&#10;lkANxkxaG0i6IqQF1YXlQw4InvCWfWgqQR7vFr+fSoocT9RgsVzY1hjAPSwCmr1Ljw5iNJ2uja4Z&#13;&#10;YsjA/Ufx6qEVi03nlNp2mhxME4E1EhVNZDZl4NrObCyoRh/kppcZZyWY/JCbtRVIcNgK6VxO5XSb&#13;&#10;s1QNVeJXmm718PcY/y33wEqolRRX44lDsZtnFbv++34tgRsns85YcpPlBi6HEEFXrRJXoKuxn201&#13;&#10;wcbQGYZNk11/fvErkonRLaYS625259bfhC66AuoetewVnAvSKfEoaFZQqc/L/RUzTuUKHcD9FkKv&#13;&#10;BuTZbH0XBrhhXbP9hIT2YUHUhpqxKzLzCkePmk9JDd2kIqZiDzohadkAACAASURBVAa+B4+8SAAA&#13;&#10;weC6FBedzQTmFWNAxVWCM59AWHKm67PFs5e++JFsIEg0GjBYpj/hBbE4SeQB9OBSV/xyfgWwKGbQ&#13;&#10;YtKhRECgjGKMXl1//PZKBRjG03zlegIREY2CAGB2Zph0xJX9ahpckcmehjsEON5UpXiDRco0xWTu&#13;&#10;bGqABbVs2tHT1Srv7fTz/rKma7fHieJpMoeFQf0bKsQLuEgzy4pmsBZgI0TTlBUOFtHb/ZErEKcF&#13;&#10;OndL+KgL0uf0lyh+TgOrcsBTZueqbEOkMAfhlcXFMOLTcJGvA0VsgjGjV27FMulk6Q1bbXxV1OWN&#13;&#10;WLTSr/MzazR3kgFZwOv0UoSHRlXzMj/+6ekGXap49mGlF/treOZWyzide/rL6pB7lFkDOJyv7eSN&#13;&#10;JUoumXhkvVtolJBKG4BXShJZm5UPziG1s+WU/hXkxU+Ls6iZjlijLV5B4G4+9kXDgfNydAkI2MJh&#13;&#10;waaiXLK2CD8MgKPDsUtBls5GZWDC0gJGGQCbrHY/ByIbAy2p2OjHZKqsapt2jfKLs/521sLM7M4V&#13;&#10;BtOKmiH/bb+dxkXIKruJaavaJxH4VafHC761zxU5lWj8237dhAhjziG8qTDWa+4UakQvsZx6YJY4&#13;&#10;6YVAWjgM170KQPdYxvswZzvaVhO9r2MJzGm4y8N+HfqvJsGmcFKETjBR2ABwIxY72lmRJZQcjKFL&#13;&#10;QZUIOMu7w1DQcotW5QM3EpiNAOZD695ltgnZAZ5Jivhkpyv3FNR60E1e6OlebD/CGGrijQMwB7cr&#13;&#10;BfBX2Zo60Gtnp8DauI3xB1l8uprO++s9g6Q1WU8HTxCDkcT0pdlChyjIHj40pIeWGsJm7qrAuygh&#13;&#10;I9LdUFyWVw7PvS256RDNbiNcJ2fEtCZFMYmFgE1a0jyZZielwQuML9F1S4Z7oy1GLaI6Q4tb9Kp8&#13;&#10;nL/ZbnQ5bG5fj4qbHOFm8Lb4hmDuvKWUHtWp8is7LDXBoEmeUKUjdDkRYwf9HaPYFLdEUGDPvEXT&#13;&#10;m2KS0BDTDZTalcgjfD91Oa8wSUVWRHN9XVIqxUhSRSWwDI0x9LOAB8taxDM92+XnsgvvUvW3aS0/&#13;&#10;NfY6C8ubKhZpfZtfyQEslxWxE0B8DDT3qi4GQlRatgxPcFZ1Amq2BlAXMKiqfm/z20wElA27WYWL&#13;&#10;NgInWSqAeD/fMKftLs8ArhgtArgBMmcUsQKxQqFrd7JYCixpFxQSgWFbDFXGBOynPEUvT4jvoA4V&#13;&#10;EY8G9WjJW/Hj/FUF3unM02aa0zNeOTcZsuQK/frH1et0t+tK2q4f+Z43Ygk2LhtSH19PtF7ucZZV&#13;&#10;y/M9uNNNSWGO3sMwhmboz1zQNheqYzkKXLLJVEVzTrHzbpiMf7Ffoy9Jeh6D6e5Hj+SpjwJt8tva&#13;&#10;G7f7pdAw+TXWjcUJknRJovRy9TrPQdxwvfp59w8i6PtzmVUFA/3rrWpE5Aq61c7iBXr++yc59ktv&#13;&#10;iPfROzdHvN8BAL1Z/BzWtC2TuFqF9mXk/epJE1PPuziAxfPIvua34k44XbXrez8W52GLip+C7bIG&#13;&#10;ACCkbNt0m/AwdpM+MdCujSYWm96fWlgRS3A8f0c7HxQIdwoK8GjzGKah1rYqssnjuIBGFJFKuLj7&#13;&#10;ravadpqMStaiwCSZBqtUFGULvNcGBSuBy0N4lWWD6rL3tsCMIMOQiqfDe3zzBCrviIcQs7lPedpd&#13;&#10;0n8saS4QyiDtMDEuL4pfZ1ttpR7mBRU1djosjaQ1R+wfFOrMchGwGfVA2zpGoFtMHLEgxGno8gwQ&#13;&#10;wrtILoinlOoeBlddRmGD4pnhEvANnRSmHEA/eMTjbVCDw6l12bhV7wHGdwOgzxk9RQhsxIbsnIZ4&#13;&#10;0hxAsOImvFXVvZ/8ZC1AkVPKqUow6GXww0DhBsGUwvL3i66wlPV68JTLyY98VUDJRogW9Ew5qNQL&#13;&#10;ZXrq7TQXKTdzN01FmdMsYha768SxKPMyMTpCJXgs+IL/5//l/5yv4FH86a218sS8lfnqIb5GAhfC&#13;&#10;23GRNvytzgWg8K4DHyljZYj4fFk8GTXC387jp6J4Of9lV2+QAnR4xO9fsizRxtV/EWya9y26i02O&#13;&#10;dSTBkxE7rPlRgmGPwLl6uJM5jDPt3WN0hH9r8PnVzHyzu/bfReyr9Hgd8mxXqUK1ROjTqUNybp4N&#13;&#10;hAFJXrcPFTguDmfi2p/KrChgUnbW0a7ShKfMTMgtGOxb8w4orjhZxJqVhMNR0ZbsPrUzuvT+zNkm&#13;&#10;j5D6zpvvYf3RZbP2pG0/z/FOIqCdHm0iJApH0oIuI/nvytpfhjKQihDuzimaWRtinEAwzyT0HM+6&#13;&#10;Kmk3/djLD+PNJuEXMpfzZgTRZnKS6HeYTaXOGjDebiApuclAyyR8Wl7/r22VPbTb2+kfku6GeRA5&#13;&#10;hbSKad0vbsj1CmXzoMpiC3SivEM1mNgw39g2Mr2IYNdppRkvZ6cf4G94lYZutJPyKZ7Ebf28NyZw&#13;&#10;nKyFdk4AZuPLxGYpC84kwLNHAbsFmIWwlbj67/kHxeaEMDeQG7YxQun/cpExbnLhycP3f1x260di&#13;&#10;xg3aOed4K1I3ruTwWBXURx3Wn0pkhnTr8JIRlbPsed1NyRUpwTmXcQmjKR9Isz/r8Bmq28df7+d+&#13;&#10;A4pk5XCCBa54Bi4J+tFmFhmHE04bvlq+DZUom1BEZbwPq5m/90cI0a5sxQk3Impwzfq4lOY4nOdg&#13;&#10;4Makt16zBT4hbVxRw8BsB+YihyQMdRZ+VjfMTLrJ8G3V53G/kKKEHr0L0sp5rnJOi3SlTOGEVuUm&#13;&#10;9N1oBdq9fQeOdMXfm2WOHuIExZEsRd1MlynwZgmp2Tza0C0XHjeb+VB/ius//nJwwZ1OV+Soeopf&#13;&#10;p/vq1z+I6cf5YmW2iVSjNETKoKzJeQR1MU32sPtQ9/Y/jEdMmbYhbYo+fC/3zGZZszuMd6cuUR4K&#13;&#10;1Q9EyKKubb90HgSUAIz7JV0cKPvsv4p/mJq/x8mDkWkw/fPjv3x9h69dKhuOVYyQyNWaTD1Ln11G&#13;&#10;rryvymdDFkMni8n4eubQ1jVb7o96+imb3ctVN8g4gbU1ILhJa07En377N/e3m3wAGVaSaDRERbcR&#13;&#10;ey+WwT2whF+P1yKvsWcv6f+rPubQZfW9ygOWIUiE8nRSfqZ1du086c8YQA9BLKSfe0hCRY0nWZxw&#13;&#10;rVdFwcZVSgkkjbOD+9t5kIfDd72AUUnx6HLvi4ksA5hS6auxSOqKMJ59/CLPrfcTnPVjmR+5urwP&#13;&#10;9W7/Nl5lCxfsLSVxzB7d6vJ2X7TNDs9CZFEDN04OoMPzp0D52dp9mM3iFgs46El+EYU4d47jb6+2&#13;&#10;D5Vd2B2jX9vlvs7zjKGrdmP5cNWkqLkoQgfAKFt/nl2WL1P/Tx8fjlZ3QlO8yvAjqsztH3MBtzKB&#13;&#10;p9Wn2/u1YlWhz0VL3q/qpEuAEoMgg01OGmBYPcVVysxtaRa0Lavtdjfps/7c/JiOhtiBzCWhYUr2&#13;&#10;Ell2XIItHjOd2QdrKHHX4cXo11vOiPf6y+mB/7v7E3dOPa6LappURgbUieekZ9jIshBS3cUvqL2d&#13;&#10;J9asDqvMMA/QrM1r6baYDCxfsfxhgt/vwFsSd552pzgr3HkmPxKRu2FRDrFSZL0/GAbgJrag/E/f&#13;&#10;XS4PTs4Y5kKS7vJ9N1eUXax3hkpMVr5MBCW8OELBg1yY61JJEwYtb+//WKSM35LZr2WmLuu2ePVV&#13;&#10;b/z+07PR7/1fIc3XkbIgQrHlr8NXwQwnW+Lj79uHWxw+73aNdYcAzLQaP4AIQTTxYM6VR8PLGWSN&#13;&#10;8hjR1e0GHnk+yhgD39INCPO+/QV5/HR4fIfEjReeUenRcLNC7o93/yTRE94GpyB2rqTLr+DcjfvV&#13;&#10;b7WZ9Fv4dx//bQcvWPHFLLNdUhk3XB67+HPkS3WE6HDxi/hUH8CbcEDdXjYgB8UiCWeW8VaQd55A&#13;&#10;CtwfMn7J+6imB7rpbPWZR+uGOZxa1vqzDm9hBnhbyo0Gz44MdW7CCiFYcIPja88ouAybPo2FTkiF&#13;&#10;eFZaH9huRmEUUGipJo7oGoEqdWD/FC2B9+AdOD2Vq09i9R+5ftp97n1/A3cO0GVcKMQkALf+Hq9d&#13;&#10;sSneu77SHy1/Pd9+SmMdjSHdqwxogIqZO4TgunpQcC4Ip3ZXYDmLqYEqxKe7f3vGA9H8kAvnsB8C&#13;&#10;ZwrxFzmSRGMUHMvSxkJu0D1tTP2v3S2DBR7SLDvB9h7Q0QbTNFs6I5SdXr3Xt5v1icAYDNItxDQS&#13;&#10;3OOSEsSwyGj+837JYw0Z2jzvUPrLcg5Fjedw2fPSjQg4SZoAlSLy8OMnEMkL+oOIFKn/wU/wxUfX&#13;&#10;YPYLE34XglTGfNaCb87L5Cj4oCByQesRUWNN1GS7AMyazDt4JEbB9FvW9O61hHyD5SR/y+4GSTVm&#13;&#10;57Pwjxas8zaL7F4QzumKpVIvRyPrnA1v3wqe1dMyA13+06Of4V3HQIrrmBouqr7CdwwVrDRJA/M3&#13;&#10;IvNx/dj0p75OcsRzZKbmFbpDAFRV3AwBI2ES31IR3u0VFdPxrd1lNRnPRl5+R7kOUypjTsZjnDnf&#13;&#10;DHdUFrr68KlfOrLggtqIUa+1wI+dWlKBFL3jN5TI2ga+EBHVnYy0ypoZTWvD40SmPmt3XN38FGO+&#13;&#10;W8/luPLPl0H7Sn4Y1HnvQs1qV9z5uODZ8N67Egq7DAYbnHs3TzUuIloPWC2HD4+GalempjnMUIEd&#13;&#10;WfMydoL6lbnmSPA6lBokw6kZCLNKJKaumq4IGCw5zXQPspOuCVyGc5WxTKytBiHlaVwrg3MvHmg5&#13;&#10;aH3TKQAmHMHuhPG82VFwQhiLtBiaQEIgoz55ez1fpc78odUk53zKHoKdLutW3GnAVimaZpEDP6F7&#13;&#10;EXnAtYt14Ci7jkpFE3TBI6oIuPoXAG+7p0qDhR4R2DteSqUVgCTXG6MTySpKFkQhiAEqUYnWY3C2&#13;&#10;nQSJ5Rv31vH7cs2TeCJvly8Z9S2k/XAFFEGwSnRyDi6WuvzDkEJG00qkvp6D+k0Rk9bmycvv46lq&#13;&#10;s8ldB7bIUmYoJ8d+Tsor/GH3hz///E4yUlUw+lvtYnrIz+ZWBGHZdvRm5haHxXdWII41XKa3evOo&#13;&#10;iJ64QvoEWDn4JT6T/GdQvRZcFgVRBacZ0OhedWOQNVhsZlIuOFlBoCZ+VSHF6V1lurFqVUc6XXSG&#13;&#10;6cLnigG2ONHPBQHwt6mWQv90m2oHaWVAdTxa/EAme03zufaMffSvfWfFCnBY9rtuef/0L5u7ny+z&#13;&#10;Y6vCzn9GiS7dlPHa8AVb7caQFg5W0ZBtUjb31ouGKBcBpWhoShmRxjIxBp09FTIEO2QNPBmYRIBi&#13;&#10;3niCbznXwojR3TFhTM1j2o5Z2xYWNgt9g2P2UEcLkEE8vbu2WaYpi9jSmbcIVyDv8c/xnpeH49ke&#13;&#10;0npGC7YGL9MHuaQywIjMmAr0ssxA8M/OXzw3OPnPT7t/zFrYuNnwy/U/gURhdhCYAx2KleRcWfiK&#13;&#10;KXXust7Vt+vPD+sniywtBZCCwqT0CRm3EqWHnQBPakZznhepDC4QBm6O1yLAaGlU0ufJOcdwyjDj&#13;&#10;mad9wHGtP8T2NekQOn5n8IDlYjwQeYUAvjdCNoCR9aHsVYR9WCmA6HnQU8gbkZ/wERdCuuBXbh3u&#13;&#10;IYG8t0wpuRZF0Rx+3MafmRBVw1Ae0Zlud8pdikzn7yXEkDIw+ym5VIvMTbdx/HGbTCVybtJhs+m8&#13;&#10;WKwFyHvuPoq1WWZKUMryzyNdJj9DhP+n/+F/hxDraKRDEbtE/KyuPGAuWiCjgte6kHqYBGUEoDLV&#13;&#10;Jukk/WP9bOPkbKyqFfRd1goTYm+Nm2ZEIBKFCWy/OUQBOjOwNi9io3SgRHp/L8WKehRNeA9ovVn5&#13;&#10;Zdm0FQKA10WMcFC58IgXzRyxjprnvB+uIEbr1OP+4TYp65JXy0oSGLVJS7uqh3H4+Omz0u/QNUVV&#13;&#10;WjsjBFy5ttZLSDvXFxmE1BnjIyT385CzagRTN8YpBVDXc48oDZJy4nEikiccZ18wDhIMAQWAqrye&#13;&#10;/eK0kgINcZp6i6rq7g1ChhdZEFxTmCMKMEoEqL67uaVYt7Kszl++8cylqGuRx0hZm0uQMh8mM2OS&#13;&#10;otW5WE8uGh2SAc6cN9sGM+KDDRZKzAjAGcqwyIflnIgu4Nxd7oQwAAlBgBNvF9ufukN2EOt8CY5I&#13;&#10;Krl9V77Z7xGw43TNZTUttmTiYX1wzjqgY0BcCAjcqhEk0nxfeWFNmu6zpqt2hFBmeV1FKigmDF/k&#13;&#10;VKPF9QH0rWQiq0nG+mG4XL8fVms9K5bh3jtLwRhskW3WZTmM1gHgHYpw8RbkrOUZdP3shsktjpFQ&#13;&#10;Yrh0XcmqAAiOCYdEw3ICRnDaTSNG+LEmGVWj+dHufpn6gVKuJNyWWYpxu9+Ozlx7a5Je7+rFgrYi&#13;&#10;TSG1sjzSGG30bgSoaNqmqKlPkGo7QkbEeJ4l3dpgoo0wwoghcJAEEWpLbrIAecWFRk4AFgQ0yEfP&#13;&#10;JwhmZe1ix4uVRQYFtWNXHB6Tc/Z+gQ8FhRhL7LVrNrWk0JkEiYx6qYv88v5qA2YFDziqaYHjMKfb&#13;&#10;Eub1wwoX5TIv+2qnjl3EcF02YzdhCrGk935ECVYNhFHAQO6XKStxVbTjuECZwYSSNShAkfi4jNaq&#13;&#10;p18e/ah00hFCQgkyCjsLUSBSUEAAjpGEkz2bOCeNJMmCSJfzGLAti4LCHkWivVdWlyQ5lgKeAbA4&#13;&#10;lfPlvhFVgYq9IAzAUjY+0OBGr00GESQshJDJjFC2OMQiDN2ACx6oppGrAQIAg3UEmDzDtluG+Z4z&#13;&#10;VmBKhIAw4cCiDeWGz3qiWF6mRfoEBSYV6qZYbav7OK/XWxtgNmMW+UIiMXTR5jzcIrwulgiWL9ok&#13;&#10;o5HcsoSH9+Nj3SQDIEkhBsYz52KeyWW6BIwhQKvqACK/+2vkFJaCFXSVNVTQgOPKeWdVSJ4nCaW0&#13;&#10;xEXmJeHO3AlCm+0alWxRIwYz8iP3FebZYhRAfkWIMRESKloZAclFvS4fQh/v/u49ub4O9ab98vXr&#13;&#10;p/3h9Poj94ngXOtYSmCDYvj/J+lOdiVLEsSw2jze0d3fGENmVnWxuwGuJGipFQEB+gkK+gGt9Zsi&#13;&#10;BJLdrOrqzIh48QYf7mTXZjMtdH7ksNvZtEI9Hp/Mvp7Dew7XsE1dJ24h/vjXvx07DbPfYoWCMIxb&#13;&#10;hgu2dUmaNXF3hDDcCgdzYqY9jDE6kuqU8QBoDYTRI0xVQ45xZjJUpKaQ9NC/vp/tdSJNU4m8Gw7W&#13;&#10;MybEDoLI/n27jFTOLx+AlA/3Vmoxy37/6ev55yVaHEjIFicMTDGwOJKkwpwhXiJ2V7Nbu243KUib&#13;&#10;5QHpCrGx6eG+5yzvwh64Lr6a64apbdmIa6gl7reNQlbMAhHiW+EI/offvnqcxLH1JUMEOgxCJSgF&#13;&#10;gYAJiB5Ilmrfdpd4BhhpgVHSomUE25r3bzaGfGrU27ffR9SjI/LAQwTIthbv7e4Ax6p9sGHZy2Jk&#13;&#10;dvuaQ4GATd60Y7+dzwctyIfh4qSPnxUr1fvNLYX4Gnc4Ar+Dt9cVEQ89stacb5cE40GP27onmkVC&#13;&#10;SmtKSU1wvVylFozwrUbqzIhUXO3QId5/fr/dMoxCxO6ujShxRfNk2+HIlWpY9pZ7F0AFMK2i6yOM&#13;&#10;8+IznDAhu/O8VXkpkRZ9bK/f3imuD4fDvq1U6/njXTc9J+I8rb1WpITmofn3fz9Tot4uU0Woug1H&#13;&#10;R0JuhKaUIFDaY7+sCUEMQSWqh6bhSs+3hVCHexxqDqEWtKPqXADGJcFpJXVOC3Kj9BuIHtYsGzUM&#13;&#10;x2ytmxcoemRZqST5mgO/mYnhBqFDRpkqYYJDpKIZs4aG6vyOdneRGFqzu4ClwqzihhJDcdz2Qeq4&#13;&#10;YZpgqPA8XXrZhAgKIpUQacIUHKzFug2PXKuGSz20IFdDccYwm22DqWwuR4CGgchBSU24Jnt0OWdQ&#13;&#10;iE8TTCgliKkggmFkYtku559N0zT0MC2O8h6UsJvEkBANfJknojFERshuO7+5AH0AQj88dQfE6x6u&#13;&#10;OHvZiOtyI7THWDMCJCmewzU6IJRPGKEBwzR20pjbzb2rRghc9miVYDEjE6JAKIU5lqLFCUpfLpGr&#13;&#10;TrXttt5aqkEFsw8ulZLXRoHdY5wqx6QF1NizLvd+32OwXQETAKEUREimKJRCCKR9ev155W07hX0Q&#13;&#10;rCgQrIEpND3t7vsYaN4xXDHCEiAGUxpP94RiQPDQitVFqHtIG2KcIF1JhbVkM/X9uoBaGckcYMww&#13;&#10;wAE4FEWxwZ6Ox3kLKGKKQiuy6AsLQGq6y5wXVDFShxZECJknDf/Ypg5UNxcIYae6XdwKoriQ5cUw&#13;&#10;KgRQFKq27wkKmrVhjzin8evBxo0Qtm58unynTMZYoaM2etW1l59zr/qQd1eWXD3aHW9woYlQSsDe&#13;&#10;topK+P56ZrCluC8Q7FNKtbRjP8dak68Y2mAr9Y/HxmxbrLU/dFjhUryiDYyVSBFREY4HkXJKnEuh&#13;&#10;6O1tOTR9gzkgFFFEEKO5AA5IJc7GbVkkhSZYAIgAAoKciIvAESnyt13TtmqtfC3Es3uWq8BcVMIv&#13;&#10;dscbMziQQvxkoHqMJmIGfDQIoG2PAPGEQUqbsWurlZuh6rBfzMPxHqrCDFaqqZLAWykYbHFXvHPS&#13;&#10;r2Yf+wMFDrESzSYoTwVB4BGKwUWMWeEwZs8habASgkJSWyY8FC6ht+t613coQyVlhQBl9+4AFfqB&#13;&#10;lo/zwiHuhRQMqVQDSGLoEBAVBS5VdABBCANpdGsFUpEUAh4+P76+zZiOCjYKNsKp0tZMYdYMbiV5&#13;&#10;E+Ouer7HHFLxKRa37XmBAvq6B8EUoBSr58evgBeRurIjgJkTaV53EGDEkYjccTYQbhBMNmLaEdFg&#13;&#10;kkAJ9MR+zBea4708mOu5b3WqrWJMEXizEBDEMW0JqYql2QgGH56OdvFVTHLgNdbXyyQ7zTW72gCD&#13;&#10;pohyhFaQ2apboQikJnhcwB5Mf2pyKZj5P/25TZhHnIpPtUDUaGMsZ3Tzi0SnNYZBKRCdw7zARGjZ&#13;&#10;omwgr2mnzIFtTdpo3vsNIYxKq6frXjxA1VLVzW5PgqrD/b7HEqG3e9gsqFCpDpdaGCl7qCZCGmKo&#13;&#10;weGIQPEVIgoJKVuYg+WCe7vqNvpkZStnbwgep5SmaNC+4aoCSqBlJCe6O84lomx7Xy3YkaAFVF58&#13;&#10;Njku2WcSkd1cGJ/uoQ3bdNZdZ52PApGYoCDvl3PZluqhzzarWgeuVEcrFD6GjBOsPhdReO2ZdS7t&#13;&#10;O+wQiOCyXXlPsQeqQE24UgKgwBjAvEZDZRMBAJw3FJXNZcnbnOBw6ITgyzwlFGGkTEDUACbwugTE&#13;&#10;UYbhkrZ03trjIeaM//P//n8nmJ/+/Al/j+UeOn87HSlH8uMdyVM14JsCPQi2VToa39Yx4D0LW2dO&#13;&#10;OwgrWabt7ghDiR6CpYTPo/BJ2UDWBf31+3+lnVj8npjJtzH4DBLQ3TqyL7BCLuWMRA6hb5SP+7Ku&#13;&#10;BQIpWyz+pHN8uW7N02/NEW7bGUFEkSgcTLf5dP+4XKfnp0/MXQkICyx+n1IpQjXDXaHxyzLfYHIB&#13;&#10;JtOfSAIHLDzxNr0kuNvAOnkEiXCi8ABvU8lN8x5jA+9qnknG4RYgQ+a841R6Qec9AUwv8+KNFx05&#13;&#10;Hbtl+8A9TPFoYFlqVDxmjD7cSo768i9/NIe+ENxC4FphnFd6gPtMxaypqEvZcVmiZ9b/Ipozq2hb&#13;&#10;OIbzRsXhmF0uS9DDLLvjdbo8PIzzudDsYAAD6T9ygHIq2P7j0LlUvS+67Uv0drmSjHvSwT1eVV7t&#13;&#10;4uxKo3mjPCJY4bS/LpTr3SUSwvIyD3fdH5d/I0DvzgoKOAn2Vl7r9eHrMVZjCXeMBdUUY499AACX&#13;&#10;wuALmZ4RV7lponLwlnMstRsOD30hFQoiMqq7IhaUhEnYATXZ5RIpKi75ssHMBWpdmOPH9aEbAKGj&#13;&#10;ZnaeBKUacsJ13m1DWc4bex4u89Q9PoiKmvCthjPp0v/z/77fn+4hZ2AU4f0dYnhZrglz1j9+XF64&#13;&#10;KAnJBu59o7a9Ih8YIQwy9zCs57XYKACm2hJ8hzMFK1DyM1NlukwogkCBRt12DvTefQL/SFNB0FHe&#13;&#10;VsL24rv7Q7DgJQeKGEn1gT95VH6s7weh+cMxr1NX3JvkWNaaioys0J0nsO7RQi7LnpxFOSJxLKqk&#13;&#10;mOxseomaZzrt1wLDuytkL3W2Y+UrQ1/Hh5or18SATCCSCJvyQaxmREnen8MrukR1PM4Y3HHNKvKb&#13;&#10;z4tlmvnqE63kljyvWmrvfFN9y2ECgKhGUI3qVjvwSq6/9r8MerTL5mSZl++fnh9//vET5jNAsh1a&#13;&#10;oQUw00e8KEX8tlw+wkkOOnN72x9oZFDcrjbRUqMjMd9RZrCuMdQKOGcetv4y3TPiZb3evkdDlfyF&#13;&#10;CIDNmtLOORYxBIZGodPVTMVp0pGqVvOx88t8Mxz0QCllAWwA7uL7BlArS4HZZ8zkb/Rpv5mZl3p1&#13;&#10;p6cH1DCurjDeUy5Z15pvH550cHcyZYUhyCCmyKkqQsbojZu6Uq0guKr5o0JWQQezpKCX5vrib35x&#13;&#10;6/3n02mL87bwRvg5GCXkyEWP4/uOsC2gQAa3ZLO3MK2jyJefQrcaoCjHoXx/aYfD1RrH2dg1don+&#13;&#10;mkkA+JeeFvmkP79v51Or/Lz0XTdWJkQrZP/z7V90x5QYctXh7QIdpAfEfkE6pedDKwXakADrNnaq&#13;&#10;RhfYeFveNAFPHSsK+2+hhNQonivYBAgEYGVcrev5OkB5Rrr8/RuqHcAjcKGEIFXc809Kflth1ror&#13;&#10;FTRcQKqoGrb3iZK+CoRP8oknZwty6a47OeKf/tQlXymSmVIKmuVSarMIeD/75f7LEeTY+DHZTCBF&#13;&#10;pOrcYQaISi0dBsfMjxt+OqRYBCuC+lklYQGwVSOhDzXeMiFwt6ZvWvN6/u3pPgNFrk4S6M08d6lg&#13;&#10;IgSbb+/I3Fj75LapFWQL6kd+22rlzrPmKVEyJS9SMJctooqH9h/orwyWbDYBq3Qt+OdacmSQfMEU&#13;&#10;AYSomOH+djWA58pj0qg4R5BAsInYaKZHxVG2w9p4IDYgrAmqAAAAIABJREFUsvldAABo9GA99oeN&#13;&#10;WWdAox4h3h/EQ4bl/z+RcxJdOyxwPUHVdc3H+TUXCZNRouFQGOSOu1eY2dUwGX/cMGICpLDlv2dS&#13;&#10;THaCka5I48PuzchFAT1BVHKd8EYVbk8dY2NwP3TXJYSFlsjiyW1bTgqrew5u1+u+G9a2KCO7uWCC&#13;&#10;JUAReFLsZm8QPaSKSdMcpKJllQXwCG2oyV/10OJRp0l4Z9dlthVh2womSEHszte+AkjDVgu1p667&#13;&#10;rbZiXmLMMtdTFX+MXb1SDL0LiaMcMoz5qLvV96gSTpRbHKQKIdHI43mD5+U7Ufxm9/sR5zfan1qf&#13;&#10;ttvK7/uAANhtwrqTOe7TlrDfPEQ+QxuNERLgdhhSibrQ854Pd/ezWbod7AJqLQ6DjgwYFygVqm4O&#13;&#10;TbjG6vdjf/SFJES3EAneRUMBSdYvF3PjTOMqudrCRBClEaCCM2FnyuCXp8d9g9XmYXx0kdowEciC&#13;&#10;SRk53ymIzKCsr4ceCMqb3UfOH+12dfG6x7deKFszoCjPaq+guBXa6drhLTobcaufP94sLBdYQ3Az&#13;&#10;u0Ma8+IMeeirqaHAyqkylnV5m3P1PeZXDobdZ5dqi3J29bpt4njKcT8eBAJ2sWKUrUhwTNCIG3gf&#13;&#10;c3RC4SNAHxRDjJkQEaOYfbAz6iOFhznapFDnwiY8rVVjtNrbnAMMQsUmXihhsmJMSmyO8tvPF48J&#13;&#10;Xf0HzAXxTt/1pbhzkj2bwFmSX5WWEKAKjV/ieGy6Fu7X6lRWSgXrNoGfyWjXn5rtluy60JisawUP&#13;&#10;6mqmq7loMAK9YM1tCYMDGfBGtdPHvD7OT+KTM74jw+1lbuVR8GHNV3N7hxl1chAVz+QCEMqFrnn8&#13;&#10;ekDbaglunscvoSYPCwp6en/hDfDlwrkAu6MKxuqDjwzZkHYqEdgoKNpYjDMIBfFGZlQWJIC5AIpC&#13;&#10;iXyIaFlDKadPv1w+XrAsAKbgGHSovxu/X16Ew4ZZWNFuIiheoBGGLFKda8SI4oqBs0LzdbGhAp4K&#13;&#10;QBYT7vdEK7/trwXFmGwE6MH01dYLyXcZGbrlU6H57uN8xUpbCPrUWw4EIKLCHZ0orLnaAlzfPQDE&#13;&#10;UgBVlZRWkHPHddg10ybaGCPw5kIuFDdyQaHZGOCItYxT6bqKAOaECz+rlm3r7gMigKf6nUACHLkm&#13;&#10;C3Fy3hSbhcMZpslOu9kQPWHRbj4elTzIPuY4bavkfoYDZpJevyva45wlJHva8Lzpw8iP4/ruH790&#13;&#10;H69zcYI0WFaRU7mBQBMsuFYM3E6yEe7qcWDQ8wW/RkmtIr0h1RneENxAhHQsVSj95cDHXz5lku4+&#13;&#10;jx7SDmkEqXexSDD/l43L9mxnN2a3BOEYOBaEI/GJ7PEHTEPS8x4sqIj5pgUGpSTUiHz9sC2nsZDz&#13;&#10;VDmsLQOW3ImDZDETt8a2kbvHrK5x05G91r8CmVXQdBiWfQ7ATZli01IAeC2hZ/3UNEKnEBcQ74ZO&#13;&#10;tyIE40nGdDfba0KNg7vkilC1bLbGTAWSI4PbfYBOwHrq5QI7hKLdzrt6urOQUAfx9SiV5SsFbSd/&#13;&#10;WayHvfAmtqJRgs7OJlqcYLujFLJOdAx6KVsutHW5x2SqpmftgR9c+PAeS/HkmFeov82rT+HItDgd&#13;&#10;3b7laIZjYExECoti24WFEcu74bC7ZapFkzxQ5VZpsY/x/TYNrPNNyrUISpBdsGta2q0MSCkLQ0WW&#13;&#10;pyg8tLVCRtV7cZqmWIrWLbd7x0dHA3qWjuLb6/lAZRfZDGJBuCLeYXYTEfpIds9/bbMlCQfW1FOW&#13;&#10;wOe4R7e7WD6oRFAgv7Ghc95mswCKvQ3U7glATlhAELRtN6VNOhaQXeEGS6ioScVRkutJpQ+HCE0x&#13;&#10;4//1f/s/CgMhGht/1o0WXyXvaAQUhonulwZ3G/C2LVGDqL6TOVdGbVu5q9HglJ8OvX/bYh3iDoqp&#13;&#10;kBMIYKUB8oCI1qKHiRV7J9uEinvsh/V1mqnLxUEQvxLcTC67M2BmR0eFiDU+6Y/3P3z3eAoks+Vl&#13;&#10;fSc9b/O8zaA9PdbNGM2kXsyPoLuHP+3RPjky+NRO8yX1FH+nRKU4FATqYc3uhsCOLjIvuimP4XMe&#13;&#10;3JyRpx2vZznDvaOAbbOkFkUZWU4nzITKEcB2uFV0oUkdOWsibBt1fVsNKOz5sLJEAUNBo4ApuF3D&#13;&#10;sWr9HviXX2LyfcecWBZbFYYs2Asqe0ygbcuo7sMOiI40+ZGAv+vUpQQRU3zExMzvTQNo/i13Zk9b&#13;&#10;IKELx4JtlGnhS15bClaS4TKdRt6w2rgJYE1p2+E27+gN88/K+6Yw6jJ+0l+clNOOOtw+qbhv3Mcg&#13;&#10;9X8oeKl1lZ2IhT198jn7VN2OmctmR1tUxBzW319P0UcQ8qsGiNmyqXHSRdrbjoC+99sHMrCA5OFF&#13;&#10;iak6/iBc/Z26X8A2EX9Wdyn7PmJQOZaaLyF6wa806ej1Z8aPLO/Cbh+ilabYRYS0E76hcVa3wbUM&#13;&#10;2x+GLerd0fU4ntmA38mXB8ULqEuaB9ehk8912pbSkJYnh1PsGt9tEdlLWn18uix/d0gEcogz1DEc&#13;&#10;WSMzfZFZ3m68spaPgSU8viOMOe84Q6tJe6aPkYb4txXtF+zXtl3le6iRVSlwq9bQUa10+wG85LWr&#13;&#10;4Vco58tOKVtKerrJnN4FhNZZe6TGiEN3grNtkKaVcMiOB9PNJ+KzQEXNZaGoOB5mOja4XTUU7IYj&#13;&#10;oisU7cd2SzhhU6VqSdu4Fx3Qv6OGb8kDd5PsHlv/CPDPclEx+30HFHmRRdtPJt1lwMgZ83Zx3B9j&#13;&#10;fNvYiHb82lzHsvji7EOj/HKLuDiJVFyfUVdQAQ0W+58T+x3VgmJFx93PQ3M6bqhEVpSQHPEPehE3&#13;&#10;Ou2FyNGlbzAxoO6/bYSSdE8ILhsD5v33XR8J+kzgLaA45Ca4wxuLYPcFc4oI2mnZd08kFvctzqJS&#13;&#10;W2DS/AkOUMV4zHtl0x4+LQxeQTkJc0jefDgMjn1e/oavV2aa4e6wLxbmS3SIgyN2KzKveZPPj403&#13;&#10;XAh9eNIxFdgXhoum6HrpSLu8G/ik28wBqKGGt5h52bnn9Q2wtmvfVAc0nNPvltROOpGjIzg5KUuF&#13;&#10;zhlQO1wIKRADzuHNwz0xT1y2IBocHZ90VXLKEbZkDF6Cz3EvjOK1MpQn3LZ/+JWEwFkbQmXyguI5&#13;&#10;590uF5wPFYlk9qdeVSWKcQVmM0+H2GB4fHsznOtlvoJGBMWh5ww0oOnOuOLlSkSHGbXOSyR45xj2&#13;&#10;OrvrGoVulhDtXVFe4JKb7G5SnKBzgrv+0AZASIwp7in2G7WC/ZtdHupUrwRjh7mdSs8/RAUVihpt&#13;&#10;iuLgfhpxS+h5qMVQsrKikdxZ73ljuVXTWa/B0IEuYvD5R8QeU3SlzAyNG3TIG3mLmNU1rQ+RLu+n&#13;&#10;Kgh74ts+tbX1vkAgOVivegB9M6d/4a0yacMUNgDcthVbrJzmhaQILj6548N9juquX2d7RDLKMe8W&#13;&#10;rtvnzOGpgRX62Ql5OUdDhsSOCcC3+l/fEOM/8jIT7lS52ld5Lhp8Bqga4AYzakkLi14uekJ1TLfd&#13;&#10;QD3E/J6FgWxCqesUIpUCU0Gk7yIIiknZ1FZuw0SIA27OgR62ljuI+OJtW8PW4t3L+6mxpW0CV2oJ&#13;&#10;144Em1tADSzjY4rlTfGErjAxsRAM/sfz5fjCmIQ7IMGyiPfl+/MjzQvIOe3zjqE16ZfkUbVhBgna&#13;&#10;C2sLpDYWKTO2uJL7Nr0UwWUxucOtalneU000nzC6qyyZIwCOkHTZ9swsbTVJzFUQYfblAywIwV4d&#13;&#10;rBawvm46/3veno3Gkts4o9GqmPZe1ZhVKE07JFtf/377C+Z/fKEG6t0J0eGRHsFtuodost/fQUUM&#13;&#10;SIm8n58enoPbRbvcNZJ5cCQDQfKyx1zA9efU3D/E8Des2zUC0LXugxiLZXMc5XwSbd2qGb7TCwYd&#13;&#10;tRrm2Sk+6+qOBNgv9NN6rBivqL4HooamskTj9Iw/bTPN+KHPpMBAi2uwQ0gn2EDANNf7rpCqQd4e&#13;&#10;17ZtFEAeUucccAJEJPdM1w/Vy7Dtk24xBTtBwPsNeV2zTEgsmKvCW/6D4dAQtNSb8wwy+vDps5uI&#13;&#10;d4TApvFmC7duaG7Of/WUms8n2IS3N9QtpYDSCfQ4+ARDGk0gWNy6BQUJ4ZPGqeyxi8DePWNVeWY0&#13;&#10;xV2j8sEqjpwhwRLdagrL1mRcG+5AvmYTO36FRJAS2F5ElKxQpiqoi3Viu4ianu8GW1CvLt5cng59&#13;&#10;IDLPHUAONBu3p9T2aVnhehF/QVOeoOANu3iPIwpZhtAO43Gnku8Z2N3vHPiSk88CZwpmjl3WGLL2&#13;&#10;5uJepNY5pShLjudzM+qPt607HBabhHK4Dov1kXOFMseK53bHhvgGmSq3VAfW0uztrVTDyN3+bmvE&#13;&#10;s5o47DPHkUDKZ9y1oWyUmpt0eGoUEm6aPXKLcbIe8zuy+KPlnrmPFYk0hOqyduqDPrlm0ccmBdsk&#13;&#10;SYpygL0bP2DPDy26GxL+iet71zZjc7+yRJugMEdrBuguaqNliObv3X7/B0oJsadqWH84Xy53/X2i&#13;&#10;HTazxm3ypGXhcoS5eph8Ph4x/FGhIRrt2zFkJ7qCb/3UaYAaCiS9q6c0aCOaSaWi3SnM1HOLn8bC&#13;&#10;q2jccA1eD8QnW2sqZBnfDAnMO2nilcRTiquQ8dIU6pO4hbShroPF+AbxGey3a1KMo7KnHmj6a53i&#13;&#10;sNA8sAizy2lDkiWCd+bOuRxO6+WFHhoj49NizwpD07Pl/m5MOUA374dDS0oDHRauOfe9ZzH67SCx&#13;&#10;mIzNe848ey1ib95wuVbO+75FGCEC0RsKany8TR91u8RAz+mHplmkGaMGJ980Ak4JK69aHWLMkZij&#13;&#10;hsj2yiKYhxrVsn0uxbg1C5IQ8KXcpio0EwLBDZ7FFfi8v23o4h3gPIM6zSng6XT1wrOGIT4Lppct&#13;&#10;cxjuIAK5+ooKwFCsgxzSJcqUwOYITd0APy5YHFnkNdPaKcNrY6/NqN6+rW8Yks0BamBxQ8WkQlju&#13;&#10;/gDbb3YVmxbHqO3s3BplEoXn2jemHefZmFceaAIqu2SAH0ERgJjl5kg5tOw3cvugCu8/vX8HCEcN&#13;&#10;SUl+2a4qt7DJkW5ermCHelbD+RGe3ufz1JzutyTj0GpfERaTXXQpUfbVR4YqqrZwusTQroL7CdD8&#13;&#10;UbZr2GteKVe3q1OaJg5gg32XdkNKojVA8YkRk5tedcf+1a3Ee2hhjw/rT+1YBFBEBxp17p0cKjTY&#13;&#10;cmCljiVeWdu55pwifeK/bWQ/jCBbr4m8HL2mFTWZZsv2FUW+XKHp7QP5UklKeBpt429CjO0530ru&#13;&#10;SIsXkDxCn6T3s89ZrbLIUmRmdIHnsss4VubxvRdviMaEAuS1BeBahrK3zmadyX30UGMJ971ej0mT&#13;&#10;V/g26mHiVnUKgDqQlBGEQhRTc28xJAMc/Y76LTHU7b7RJmosyg7u+AP+z//z/0lzi+AxCPa6QIXF&#13;&#10;o2i+lQ/KFDFhONd9HNJzm505ESQeHnZ7kx10b2+Cf9lr8z8+jBYYYc66traiA2IDKzt2YNB3H/hs&#13;&#10;zM/g2kFM7//GtUaq0Qb9vH0fxCkZlXcPxu6MIP/6G3717F7ow7C5mvBy/zByWG+vy/Ak9/3185c2&#13;&#10;Ukyt9t4FsMq/5eF/Ej8//lv8qaVyVUmvlO6p2Q5IrN3T2TCK/7tpCI3VzdK0Gc/z250zfwQEqgaO&#13;&#10;4+YVCcYAg5ayULAUkoODZmSrhcgUUqe6AZXNbN+vtz95/foJ1V4HGJMLCE7rvFM0mmzUQduadowU&#13;&#10;6W7mw8NNIdsIut5uXTdOc/t89+n29x9q3c7lnvstgY02sa638PnZIIB/3sBZPowDhkHlDzg31Om2&#13;&#10;nmx54fQYMTI18s2vC3o4/voj/PW+axl1DN4g9+LCKoT906P59gf9h+e37YI0Bim6xT48PcS11jw6&#13;&#10;BF1H8GULsI8+nTBbhvYv6wdEAfeM8IoCSAFI2NQeSK7nczg+EDGOy268A4m2QFQCAQhe8zt61sBA&#13;&#10;EJLiH/vPdQQPplPPNRJA/M5a8vy1LW/LS1ZlAM2XQeu6yPiuPv367//yE2ReVenidwWbBjzTw8Fm&#13;&#10;w1hFzCfVXte/HU7j4mZ+n192Z0Fqdfzr3+anvvks619dplMOOamxJz25vkyNFMQ7fy51UzT39vb6&#13;&#10;58//iGBCcFp0eV+vUXDUD3L7EV+PQcJt2IN/X28HXClH4OiiPoDUXVrBxftf8gYlxC/mNZbaQIyd&#13;&#10;1bWRlJjLG7KzHjZnrz66qKT+NP58ff+HP/3TH4+3OxkyAoDSgkZtkr9NChEAEZMy1HQNKpJYQ+Cm&#13;&#10;nO9V91ibdiiJJOlniIUuzwcSLZ/QhbXk3rQmXygI9y33vKJbthOtbmjKnO9/LW0pnXdFlnn68vWz&#13;&#10;qbL2MKId8T1jqAB6O0/D6cRD7NHX/OrQ7+4mtGh21yo/3qlXmtZIQwIdlLjuLj0cPmt1fQGgFjV9&#13;&#10;2GHc75vjMr+lffmN/CUbi3EqmOM/ybVjryBF2I3hIael1h8LOaz7x/D05bqB+rXMyUHaT5SrVBVQ&#13;&#10;jW1iuPLut0wbh7R42siLrjmn7AZU6AbiZX0+Ef+ulB69pu7QgByftJz/y78+8K9/TNfToxTNGXss&#13;&#10;5sRNqEnaf6q3dJ2Xlz49LBs56S69fFce4lkns9v17O4BkMasH3dMhE6HBQt7YMLp40YYrojBHzdw&#13;&#10;yCRGmVPth/lpw62wW7RkQYwpdeRtc4/GGNp5ae7Ui6uNszAXaavTuOHP9/bUWOMzyr/++cs3896E&#13;&#10;ohq9bBsWKH/7BlBJGCPxh7VIEl723Yd4fD6yRuQFztndPf4CAFUn0drSQfn6bz/y4Yjx97rfxoRI&#13;&#10;bP91nvXpfn253f3zGFlYy3SqMgxaCnT5428bZeMNh1ISwaqSC7jt3pnvUj6hbUmSP7D36bYnMbal&#13;&#10;IS0IQH65mnq++k+tRG/bk+qPmIqj0CU8p7wxjp5PICE20wroSadIlx/rvw3Dw7rt5MD5bz3576ZO&#13;&#10;7lP/8EDg7xs/lfZpl7ctzf7FILsTWE29f6OCipePF9iI+y7gsvQ/5svDmEpiEDob618sRyT+CIDy&#13;&#10;m3s7PTZaxp3qHaVY/bFtj8PnpXqnUPam+m5LFJ0evY3w6FpBy23eOohX2vEx+jC24u11C3E8fPpG&#13;&#10;h/7H9GEZNjvue2w9bro/g6uJXbMn0IlRtryaNMARw2NWf2WAT/9W9J+bm91YxmNRWebVT0jI92n5&#13;&#10;/Pgf54sBJg1PetpogBnyhH3aIzvATkdZcYbhEcgeno7kxbrfTBhdsBW4SFoEeo62tn77wfPWtk7s&#13;&#10;l9jyROhbiQ+ev/w70fW5BsNPfZriKTQBfNz2otSRMOUaYZiNKM3Twh/7t78LSp6aw22yZuyoxGDr&#13;&#10;cpAPDTgc15EGoA41lyApZX3fRVHw1n2Ck8lbrtdalYz79MqUePNmdDP9bezGgRMWHGls4D1Z0e3R&#13;&#10;tfda4xKvNzBwSkkN+4fIxwAzr3p72br4XK4/RkhELVsiKBlZtyBos6/m799aF0eOY3yvJYq2Hdiv&#13;&#10;/p8bsrv7TBZfacem7XbP8c9XyIlmmKoEvvUOKLx6C9flWf4TKFA38CdcjliPx/YjngE6mWv6evgl&#13;&#10;O17tJiWB0aUcefnkTM4+50sRrbVu50Qd6fbx8UOPgzx3FFRCqneX5otSP98QDexIXsIdpluYvYjq&#13;&#10;0596uy4ScpahlHR4HH7Or7hA9HsB09rjXJ/Z+hMa6K7xncCBhnIAcDoQCrGSOu6Fqhuoj2bGB/Xs&#13;&#10;YBAOppQ34zMtFb/ePQl35Ytxbdv0YxOhbCXbynv7hXEM0ZIlahTo/cfUdC2FoH5z7X2zX3dtJXq+&#13;&#10;ilfBarK3izJkbbdtqdcP8kWxreyVeDngO86n2c6JJxfO7+2BCxHmUydTiUhJW9HhLGJpzGL6rkUJ&#13;&#10;k/745kP+6VH9RwQbu20UlNleh+7zxwvpRnHcoFBiIm66bpKwU9cGn3IaAYtz/HkI3e372hF04PH6&#13;&#10;swDiYYIcCkjIUDoS6TS/0c60jMbZpsrRVx4hXG2isAsQ0OC+amk/3B+J9c9f/fe/xc01WkqFZGk4&#13;&#10;e3B4U8+VWW4zdlUSfX9vfWCpFG8nIeQV4EIZIz9ec2jnc7A7eySPb/Vjxwb2FVk2VFAblJ5wOKGf&#13;&#10;r5sAz6UBd7A9Z24ev6L3339RT+Ya+vbhjN9A2fTT83vEdww6V9xqMND3jypeTL1sLjmcm+rZafgU&#13;&#10;yw9oW6aGFRBRCUsVb+5H3TjqWFyGPG254kZ65jy9ri0draOZM/6Ag4bPIlNJZ57wAqlwSb9X1G03&#13;&#10;da2HRRAwmd+UiVPX0dAAOBkFiXqGZh6TiLf8TbDjO/4JPKwX1Eva/elrjsi8LeRrj9Hb/S+9xRH8&#13;&#10;uHN+bn8F8s7Z80rv+7nBKEnrPwCRmR46Tu3QbK25tpf/OGBQXcyx6TmJsAQrBYzTRLjgihCa0tog&#13;&#10;GgTWpcIgEI+QAqr0pk73W9yh4gn8RPUnRSxnKRAsH4hWZNdbfQyxCxv+SHDvzjmTHR1SB5YGjoXQ&#13;&#10;P67LUWtO94y7jZ4U4D/2PXN51PXnO+VET9eZCf6xL6SmEqJrjIBsChC0z8Ryllde22KUsqEWD2hJ&#13;&#10;k/TRp7CfHiXyXdgmQyv/xy8GTurbEcRKBWi+w33eeUdpJ/z3SQHpLyZ/rvD6wASRh5zrhRz/+XYp&#13;&#10;L/9tbmk/12W8f9Bh3fe05xW0VrzcW3f7dPrcdyeUu3B6P+qR3nhJCPirQAGa5q+37e5TS8hspedc&#13;&#10;tcDGb/9KRmpwBid2Jflke6jneX9FW6NRRGEheYr90A7AYoIe7kI/1StQWMEN2L+47Wd+FA/pW/LI&#13;&#10;lkd2e07pyv+XX+/X+e1+FOfXbJdDZrl7qs6G6uZ9nbq+ZX/fOO4qkLUmgPXAmv33D05B2s4hVwch&#13;&#10;DoEmi3d7oDj4WHCtCsefP+GBz3arGA/lbrI/5KEpGpMSjSiCMJpAyfovD4/ebDbeJnSffL1XByS6&#13;&#10;O370hrydN94FWUAR7Fb8/cRC6yMI91rl67UfHn2iyIXL9gqBsdObb9oapyLM4bOgtxLJ1PGTeQNx&#13;&#10;9qgWjFZ8sa9zO/Y9pmFCpHKEvUAfaikHhC4gRwlxffqVOMquEcUdHSMtcH91QKoLmJRo4ASxhJ8v&#13;&#10;+ij68/l62zyRotICHQFEYI5+Xv/A7eHlNnfHu+gD1TFFBmjlKuP/9J/+rz37j48fIDPZ85y3DN0N&#13;&#10;2QPorLe+BsYT2YUApUA/ucQ4MtvcSx71/bJN96NqVJ23nKsHdeeQR2Ipo/NlAj72j2OCgcPKtKIU&#13;&#10;52SRd3IcrA0IY+t8RHiH+eyWroDbtM/XlRclKwAeZVMJuMWkOIExrmHJHCBCKFcNW5wrV1kBpW1C&#13;&#10;mBIGczIsw3132a4+wY3fVi+7hgpuKTjgrsJCKjn8ciilOGMJrrL0YdolRAXbHNFe0qvZe1t8jQSR&#13;&#10;4oFAGGEgBAnei9Mh2SAIwdcdayqklEplcuuaY3VZItYIbKzZfRSBWAB4JWhPmy9NDgRnKmFOSKoR&#13;&#10;YZxjGIFct4D3OHbHarTLM+Q2LBU9jzb563xNBPgZZcSI7EVEY9dm7wPldUkIom5ot9VyDG2yOdfS&#13;&#10;IZpaADJkSZpxF97WUBBHYAE8mbSetCKIE5A6QXc3t5TPOW6gUIgRP2YSC95SMUxm2QMPdrOlkmIj&#13;&#10;hHUzmT8ARhbUWqjbC9bUVYtZHPun6LHz5/h90moslW1xRSwjKmCmtgYQQlz3O9n87j7aWH55vnuZ&#13;&#10;lkpZodxXv615DUZj3sluiqXRuNgiMkGMMIN6wA5cCwRRzvO24eexQFq8bQpwfsOi47qhuv91bDez&#13;&#10;aEkVhBamZVpwwhm1mFSQ674ZBGqPGhMNIEikwoTI1VKFapWr8wgge7GMH6Z8jdwz0hAgRn7cr9H6&#13;&#10;OCdbKxJY2ZQ074/dyW/TJEvG9H3aK2Q5seByJxkQvAE5eQdySZpCQXwFrdLYQFByQpFSTKCPuboc&#13;&#10;wG4RzqXU6+ZKpqQqVmV5+xifx1TxZbJzygRRPvYWxCMJ7/urxnA/Ly1tjXe3dUNAYJyLLzkWhWUN&#13;&#10;rhvuvElRZHhzVBCsuRiZ3VcGmbuZQqPgVFN+tsnhVCn/uF3husO+xQEPciQiE5NhBZLJ9wAyw3sK&#13;&#10;AtFl+mNdN8K4ZhWmCHFBEJGCxZ0qEUGPHQXYxSepzuczAyTmXCDZcALAoByw8zsCqjAYInWlNpJB&#13;&#10;LJQwu8vUwBLCZrFoyo6qT61oJZAXvqCEyk6j9ePXT4FC72ehopLSeD/gntY6z1fZaZFa3rWFQNk1&#13;&#10;uRgJBa9yv8UNuJIBJqQoA0IGkZAM+V0nmlZAWp2nTJJCi8WH42OJV0p4TJCHamN20RJccM2+CIpx&#13;&#10;I2kKa9hcycFvGxRCitbMoWclY1YKVXzMxaZOc912XMWrZ732zgS/UqCAJOtueI0gZYj5tgegQb3E&#13;&#10;dd8evjxC3ClQKZExgyQVG9Sy3YZmWH/80YkeVw0yBXnNyRHBCyNun0AjWD9SCTqBjm1XXK6K5ooW&#13;&#10;a5qW9UIyXClMTMmYPS6hJzhSl0shUseEtugukwFEs0Gs3otcwbItJCFcICGd6t2+MVoxhKBCKdpQ&#13;&#10;TQQGRBAFosBP15fCm8pL02tGSAXpKBjTXAqJZAU5B5eKxU7KFvMBayLCRwWSSsbJ7cO041gjhYFf&#13;&#10;U2FwaQQ8bzm95FrCvl5hzh2ViLOEECm4JaUWDDAhrah2rzBTn6ypXKmEgmyybEe/W4Vxp3nONgLw&#13;&#10;8/LBWSshDS6BDJzzFGBOqRAkAkCLaFmL74zmg7WByhYJaFyliBy1+vbtW9tKQshyqbH6kkJJESi6&#13;&#10;Y9Wo7nq7JpWj8imV6XUdKL0AVystkGLOr3aPhK/OdPUESEp1nYMuJEVfOFYw1SIS09CivT3ccUIl&#13;&#10;AanuYhjTba2T4QTVkCnmRDSgJF1RcLcOI6QARWRbLWRpepsFQyYscJtkM4RcC8RmvpatUImNNbcC&#13;&#10;RdeKTuISE6ClQO+8ArzCNK9+S4ARl3GdvN1jiUXRiwn+AAAgAElEQVSZmBcbOcMNSTaG7nDMFdpU&#13;&#10;YUktw5BoreFqPeDSW6+JyhtATQMD0P29Pt3PYWm6+1zxddkXcw3ZUuPM+TK2480au5sI3akfq11P&#13;&#10;kk/ZVIU0oUOrOOaQNJtb7W6wTtePaXNz359uITGCEEibnX3ll325bdND8ziVDDEgFCfucnCIkmW9&#13;&#10;8YOqnJkYlCW7vwWOckvc2xUldovFU0UzBJDHkJzbA01S82WbG4EFINdpBgC1dBhGwkdaeZkdOYDY&#13;&#10;adQ3eJ+9JHSep0xZysFXV0kGJYod5Woz3u2893cPglNccmEYSmJ8IhWBjuXsKcJhdT4sGKN9tbAQ&#13;&#10;3A+r9aVUSGslYFluHRVaSYYwLGGzgcCmAN+1PHJ+nq8Kq44KDwIQMZccUyZEmBxpozCNnw6fcjD/&#13;&#10;H0HwlW1bkhgKNbxZsex2x1yXmaUsgcQbj0YAn9ABOkALaCR/PBgSqiqlueaY7ZaLFT6COUGGFrng&#13;&#10;kEslEVSSubuZcEgRwCEYsIEGSeIZJABF57xz0gctKwUwnlKZphUrRHne7R4Ix4gVXvC6wUZgFgz3&#13;&#10;yuZYCRqj4X7AO2BhThUX6z0HYqwhVa/9hiAvAJHAPdMIEBfSbMzz8ZkC77cbSHA4DcCtg6xsSIRC&#13;&#10;rpBHaLtrXOdcZeQ5quQ8TwTm4CJO0M0WyT5wV6jUvshcNgXrusGQehS4UggAQUibjqu2jEuYgY6Y&#13;&#10;JYoDSGUKBjsfYE5dlSMMMVln9HCUXIiYIAb4Ol6YIjqMkMpsdQqwaXe5kJvWq1vnOHPKLt4liDhT&#13;&#10;cHahXWhVUBI4ZIKxTWVlPm48JXx8+Bx1nhdTCtrMEqbVoDSPKweqsFwyQ1lEEXeQUIpcnHi/X2JG&#13;&#10;BqFAQrItrSlm79MFjGutqDOG8ROShQJWSkmAhGnjiNSV9KzpJdluuqzJ5QCK4QAhTHq5W5ZyfY9D&#13;&#10;K+qOUIkSWK253666r7mEMN5Xl7i2GPu8JcQZ1Os77Cpm42qXTDIOQgCene8aGnDwhZqUsAJewxgS&#13;&#10;JlBWJcUkcRfWjHaASwkkHO2tEtkX9Xh8lMU7qzCrgoXBJBSs9lu9b3NEIDhKqoq3ZRtJW2OMtDGV&#13;&#10;aFzQ3amJs4PcPw0dDSXm0pQCEfTJQkJQgiB7zjxo8EaSl4hBOvtIIUk6csVRqyABMHq9LY/9wScv&#13;&#10;sGS1tdBDybAvDSIuhva4m6kXZLferlUCXYV+/FiF4t3TXtgFYGEny1qCisogg2LxICB3GeZVT8lD&#13;&#10;KpdtclqnRLZBNm7znotTL2B2u/0+l8QLLzHlmEHdFRBJLtjlliLYQKGEm1Eptjt1gQZUyPnlTbK6&#13;&#10;xAgg6UR/v1+bWq3buK86ZzVh2PsIUzLjHVBEgtt8zIgAQJ11XOSUbI5IYSwESzntmiYJvGUPHA0M&#13;&#10;WeC6D31MTEVEmKq7XkfXtTKUINtKIxp8QrZU7YBQoJGXBZKAZGtFBirj2wa4yrBEIQCJ8P76LXiL&#13;&#10;+jbAjGEmEGt/9g7GlIehg1SzXtitCNCbEE0yGPJl9cOuv8zbYi0hjvZEKtn1+0Aqe1+5FNM40nIA&#13;&#10;xHkbJMEZbko2kjaI0mqoN6czpSBsuQSw6YZA3eCGAc5EsP62Oqh1T0gUMhaCAVJKRLL2vF2dtbiQ&#13;&#10;kHxGW7Afnh9sRad1kVRQX7BI2YWh3d0BHlCM0RQUQdg0IaG4iDy6YRY5/PmXHU/84VjXe372Fzoo&#13;&#10;nBJhaPf5oUYb/r5Nr5dA8zLNIIPH50ft9Dl6X9x6+45Yaro9p6jCkQmRsfPbelKtY06HkdOY9ISr&#13;&#10;FlKUywZY8DbFFD/+8kTbdrOxGQZAMSA26MJhDW+QGQIXkKb88VQVRyWt1mV8IKICmRZo1wxYgtf7&#13;&#10;M+WM+7tHiCvJ5cUs8+03RjliD3CEoOmv2vGqI7V6Ob8gjkuuKPPDTgASIZDKqANtG4gB9oNqiGxD&#13;&#10;1UMbwzYBY9fzWGw51sPAWGnprj6ut/n7f/59L2RICVEoFM5levn2A/iYZn3saM35vn/u2YeYMQqo&#13;&#10;Tujp0JFpQTkWQRROtzmDJMoCOUDgx/0LaVxGqj2EXC7TewFdHPjrdqM1Q6LlbFhneHtP22If+47m&#13;&#10;kL1IXqRILrepE12A82HXb3e7yHD/OmOAVz+DUWoWv+rzyzxSPBNqmkGscSk8Aui//se/4ftldH7x&#13;&#10;EXKZkr9nsPt84L1tVJadI0ftsR/XkWJkb/ea085qXmJh5HVdxK6LHHgSKqnmedOr7QGpAQO2rLcN&#13;&#10;MTDlMI/bo3xke8WamiPGViiGvJOlbJe6bX+b80Jg9cCX87Ya+x+//fHt9X2azXS1YQ48gjy5/3H3&#13;&#10;5bAhnivsN8KJITR6vUlIGQlvt6e6uy7LTfsft83fXw876ewdJReQ7/sBWAJm1CiFEZSCvl9dVREQ&#13;&#10;kxmdyEjxnMq25cXLJkQ2fd9w5l5lXyX5WFGHmtzr9yjgIQIkHo+k3vks3crub9v3v39TsHgeFxTZ&#13;&#10;w0mV3ZpOLonx/p7iGuIdInvYd0GUDaY5hfO37+5s98NBI98A8P/+X/93zuEWroeqX65/dvs+ij4T&#13;&#10;tr0mf4Y0O8Hoj5fL++gTpajrDYnsiEFJQ6tZ2qhB57//QZRyEEYdHuRAPTpVJ+9SIcxupsJk9GZo&#13;&#10;OWR4BvnpQ318eJSZ/No8wCMNJL19e7nfYWhbQ+E//Q+/ikKnt1HftVmd1dxOI09QZj7z8uJWst9D&#13;&#10;Xx7bCgfbS2K3d9AGKFAluiGnf7z8ebvPJMvxZnesuf/tP5/7rjsMOoZxs0n2avCt9EdaUho8NB8O&#13;&#10;Rz7n7+N8uV8gxZXaP36kIOusfZrzj69v083GwJAnxy8PmLT6TBmrfoTJKLTbgcpZlOI//+u/NI06&#13;&#10;DS1jNJaSlnKzNyCIK7ilIq+xGNSJ49PpiCs0onEDZrpElshJVqEvGchUEJesp8L+sPf39e9f36Hd&#13;&#10;aAbJptt/fvcM2rg484rJQS8+GDOPrzy5nF1fiZ+G0+jt6srrqym3y8s03m56fbUEiUvDSV+vt+tH&#13;&#10;/ote5uDmtoaoANHU77crZfDTw0/eZiprA3wMsd23pKfn79fxLThL1wDf4swrOOxr7fUDqNEdvvzb&#13;&#10;NSEm3EJK2ILlqsIfKH9s/7ydr2Aui375j3+0vbi8LwnB4dNODPV6fxsqMr18e3n9UeDUIHcsQRPv&#13;&#10;anwx2+xK1Q6Z1BuotmBi8XXFf/30kdU0KnJfNg6a3VBf/vw7z4l4CAZWanDRP+6b7ltCZA40QIoj&#13;&#10;iYTAQ9O4fEc77LKfLktDwHhZUESOVJILv/q3f7ylrK+T32DyVTgMT//+tx8/fqzX17gGLMHy3BNY&#13;&#10;dfGeHuT+SbVtu4vrfZ0upQTtMzcIRiDb+nI5u7QgGnrZmZsPVvt09aQOPlQIdDBhsOyOu0Jzfag3&#13;&#10;2kja0Ew7pn56/Ok4nEJM4/hjGsu22uQ0omsKian26zhHSjAbssvu8vbTr0+yYafnR7dUuUTK2IfH&#13;&#10;z7klRNW/n99KJfhzp+ubbIk5ew8z57u2fcxU3JIRpwfSnfAOXq9Aif2pHxb1BFOiGUhAWN0ef1ag&#13;&#10;0dWpe7nPW7Tjcm4HAks+Ne2vw1H5+Cz32+gWUxgijzv41y+tMELx5P36frtKFxXKWCb6SEq4c9Lk&#13;&#10;xH2kNYcEQUYFAAxUyqFsiy2FyvaDNmnXdasrp7rLBajjESv7UlbQtEo+aMY1Eg5V6+2tFjQ6T5B4&#13;&#10;3V4nHTDEfSVxw5yLoh26D5+j3dIa88yIbDFqFw++zkvg5D+/XjyqNkROnwZxW6UPp/1wFAIC+NOX&#13;&#10;n/muvl3/7CRocPC8sJJBtMHphNMcI2IVhkIV8/mfnx0x22ySEnM2sEHaroYq3PSnz1/M5FbikqS3&#13;&#10;xZAGnaeratj+UL1vE+CEKw4ZkF0dOZxQJB7oyArdTRs7sPz6Y7U+A44iJVvyRKIk/Nvrj7S5DjVA&#13;&#10;x8yXxE2scvJovfx2rEC+nQelYo46RjfNGVhWAd4CZ2NZNoQcHmINmC1BChqnuwmOqCEgidryff4B&#13;&#10;KEzOcQCajgRnJW4xEOecQCXP10sh8Pv3PypJCUN//uNrMNvDoQlXdrETa/i4jte8fTh+wTH88nHn&#13;&#10;Cgxx6oZaVe3bOAYEkKKsI8vlt7aS17tfjfceYCo4r25iEwfw4ae9FOhh3/a7yhNNe6fXbwSlw/5D&#13;&#10;jPuh7jerM/N3gEeCXpeb9XMq8O3+DmUx06aEKrOlV9dAghDGhIYQWYR3fQ0Vsh1rcXLBA4Qw3Om5&#13;&#10;zKtzKOcN4JhiCvV++Pjz55eXry5qk9Zc8oAdWt9Rgo/PHwvOVORX80aQs34DTIyLWbwjDN8vL0A2&#13;&#10;Kosqy6bu+e7gCT9r6yF3VRBDtTvs0U4K3uq76Vg//jktGiQD3Hla3qNZkvdhYBgWTkL6p10Xy2Lp&#13;&#10;1uxZrZCe72pobteXDpXnv/4Vtpj1QexrVDhi6mZNBaVquvZpoA8ckjrVPGD2++/XHMAGr/svVc+b&#13;&#10;bHQC2NKueVL77oPb2O0K4g2p3ceAodqxQ00U66Ajqy+IivG6Lu8bEyVl4OAmnsFdA+GlmeKiM3Q+&#13;&#10;mbiNa8WaU4+TXh/7p+v5FpZIKGkfGt4cdrzLzgHk/ILu75MCdesb1UcC4/Qy65u1xutb/tT9NbgN&#13;&#10;sYKYEa2VDcpGK4DLZMcxpCyFfGiSEE0nakaE09x0mAkIMUSAwDKRvVTJvaW4TamIw2ktBBYiBG9a&#13;&#10;ua/rp9MXBlmFxY94+cf0+0JWfuA1hjgxPflO0sM//5TQbn1F6xUDNx13slLobrTECtqcF82i05u+&#13;&#10;3C5ZNoKheqgiCjgVhTTy61BVUefx/X3XCoqdxT5lvunxtIM/7EvzeYgN9dKFzPr6CQe1+ts5rLlE&#13;&#10;d7k87E9/+/7flBBxLHgfqyMDNEtA1nksuFz0dDtPa7JOm/RuyBYe66bvKwsN9fft7Pby4d1Y6+mu&#13;&#10;30tGpuEGuM9IC1msHYFbCQNq33DJ7eoFqYjCDdrail/OC/CRxLQtZnd8dg7vdsLdbnS0Nswv11ck&#13;&#10;8O7xgTC+gTARWzP6r1/+K9wC0JOfwdtyp3UVYXkkHS7GhSXQJGElA/rIFG/hBtLiw8t5pBAIFhmC&#13;&#10;230FCJ6/f1vHO2Po1V7HMPWHOloAGI81/sf6dV4j3BhLrDgHOpUQ8qhsIPw2n4ngvJDz5JfLLd5d&#13;&#10;G5owGbNeoV7Q+WoLRsExHC+3b9CbSpKhr0YXhQrNIM/TyKijsokgJagpK+/uDgrBM9sQ56RLnsru&#13;&#10;8d+/f9XZPH3Yy5pkHu5mfRtNwWi/f/RbilO+jF5vQRDY8ljXnGL+7fe7hQBR7XHYMD0qjkvoa9SK&#13;&#10;gIecEIGISFnteKswjeuibZ7ezHxfPXCkcn5eEINwECAS+fExUTSNF01KxpRA0dWVvr+RAuzokapJ&#13;&#10;XEHRqgW4RNCRCWtfZfy//tf/nQMeIzc5MC7c8toRbd5/mplW/V4vPhsJkxaD8gi5d7zv6wyNN7nL&#13;&#10;gEcoUQ2S3VDCKZMNuDSfZ8ME98kGLwmXmMsPpbTRMi3zvU1izTJLSOO7/t6uAWO82WH1W1Vxf+ka&#13;&#10;HCC39F6SP/YNuMIF/5mZDPgJyXRPvY+6pmZB3Vr/fMcHthKS3lRdmYIGnZbhXwslpcw4rU0jWTRl&#13;&#10;m0KSjSKyFuWu7mUEG2wA+474Kv9mOXRU9Ul+jSGl6S+PIgYQ8IcsaK5iXTu7eT+Tpl5vk8aYdcMD&#13;&#10;jR5+cgYWA5iwh8/PH+YQTEXypPO7kWf/lc2UE+Idy2ECzFwM5gxiMAnWIVdc2qmnl1LY86dvq+7E&#13;&#10;1ZcbkLA9/eQ4vN/1DtTVDPlwhUY1HNUlxC7xn/wVvFfZZuADHBHfZo+Xz/R9vkAYFZDNZmgR2HWu&#13;&#10;vR3wxz07QbEAzRlob9+XqvzyMowEnbB7gs2OYYxRCua6tw/+4Xo+32McsCDcPuSvhwZYY1uV8KNQ&#13;&#10;Xw3diqN+d7IP3ZG7FDd3Z6yIMhBh68OSLkP4sgKEkIVl798bjiRc9eV6eUrLrSj5hpx4redKbagK&#13;&#10;U/5CW2aRG+NAUZ/u+6eDlvg4vOb1QxIUP3YACh0mUKExa71lymoIiHhkjfGZukmYe+5OAHU57XL4&#13;&#10;SkrecC60QF4bpAHSXe0Oyz/p7DIIqlEFuCR8nDvlr2G3wUU2+5gFCMUklNhuJ9aLCxUgeMoA8+yd&#13;&#10;aJApU9/AsGiFEoWWPoh0IOOQBds/rbh1sTKjvE5PXsG40oH34+v3fR9zU7Yald+NidqTLx93cMij&#13;&#10;fuskfcXqv/x3H+MGWay9DeL4wS1rXQwgTfm0GblwAzuMkPfPbf0GWaND9lnJdumN2Z5MJroECBj4&#13;&#10;PHgGceev56mXvC4xe3CdcM0bEPwpvfpMlnWqBWff1q+7YENKAdze1gBx/dMTB2OV8baYcdXTk8QT&#13;&#10;ovvTWlU9x+dNpbq6Ff2rflWZUNi6CNflG1awfWK3PxTAS6sYQeYFIIVRP9DmEFskUshE9WG7AJdR&#13;&#10;jn1XI2vLqxrv7mY317ad5UYy/6FXAnf8cB+12UF3zhHWXrQC0pr7gApo1K1Zrq8VpwKLaHg5JFgW&#13;&#10;bbPcIDE/Jva2/unxCMBkMYCntHuTEgQzyhI15KLCGlNft7EsPkxtV3bySMlVEDy/j8na9XrFLg2i&#13;&#10;+735rnObG5/lndb/Yu2KwpXHPn6UbrR9adf9Rg17bKSKIbHjA80lsZe35U4FhwcSh2a47tXjlrbd&#13;&#10;X/azLs8VTcuit0XHEOihJRXVQaIGjKAOXPu8Xf6WeD3jipkrf64B9wWsFgn2cEeAiNA3bGaEL7cr&#13;&#10;CKrt68Libkfscr/APiKgatSlbcUN9Ntzg+ASp8HGDnumOPNdxf00ab+ks0m8dqrbyTrNyafqXdMO&#13;&#10;so+WOQymugz3EsEi9kEthe2793ejY0O+BoDcA2iOoVp9oN2vRiMUsBHIRkSqwxGJyQpg+F5+2uSL&#13;&#10;qIgZY9a8hJpFgEWWx3xDKnz/9rw73BVh8yiHZhJgR/qDOsppU5tLYNk9HXe8YP22AUae82/nt+N8&#13;&#10;7PrzmdzuPawKevf9h49HhWY/moVsznnsYqd44Lv76jXdyPER2fUXKRIMy5nhavi+GWojkntwXn4B&#13;&#10;4kamd88EdTy+j86bcZaZyr0wa9vKhpSstroIoefX3b6wFweuR2eyx2wGNy/JGfo6vym2g6C63YIC&#13;&#10;R/z2bddWrjiEDb0LMLtfno4M/ZBJM3MH10yX3FUi+kVNvn+46PDmcgRQsPRsz75N1Uiigu/Abyg5&#13;&#10;g2T0KQSsx+eHHq00/72MM2UIX552rdBmhM5GdzPrvc35d7NpWeADZ6BuPujFeZcOkp8DwAj6RXe8&#13;&#10;vH52zhhlORWawlRyVGsGwslcg6WO0sZvD8SGBxZfBWn88WVe7zhT/1LVqGlZ3eQxIZq82saC9/Cg&#13;&#10;bULnCdJ8wSrMUb/PZ9M+B0ZPn49B/HgfK8mTTLeqtP3wYMaXB1Vmgtipvk7Q2oM5MPD9wlyiXpkK&#13;&#10;Mibeztdole+dn91RnMqPSxHGJxcR2Sgjv7k+N6IAsbAakxA24fYf80aBX7cR7CAfLGVx87PATV//&#13;&#10;6i1Yp4WvDQkOpel20ocF++mi3LrFj353TTSJmi32vW5dWyEMCp3eUEopFXkhxw9DxmiL+aU12tZl&#13;&#10;lbVuCdh07JcYHYLM/xPnoO4dlV+iFHJFh5GWfDToO8a7y5+wPjXTeg8opYpyTo624EkHn5v8hDZ7&#13;&#10;VPzvvQ2LCIwampXwJAUFwMBFCbeB7ivE7sHUp27x9O2GaB0hhAYkTRALkmYvGvX1/D1WnazqtAKV&#13;&#10;eKlQtHNDwzwC3I23zcv2wxpKXU0hGEao1N1a+axNi/CtQfO8tlBlm+vTPxu9Zn3lhy5nmAKkQHT1&#13;&#10;2GPOUUAlij9ljRj00XR20avohptlWWDqjzgBpxd3BHgpban4lADrZ+HZUaXlW8U/MZeVL7WCM9RU&#13;&#10;KJczdWCovUs502YS3W95XlUFsr0bQ3Jb7iqjGNTMm5zTIiqO6tnZQGAXaIwJwIqGbrn/4FVyHysH&#13;&#10;xwJ+afTXGb8nBel6MX33pDfG/1XuPlcrWCPNVVMjFLli8+uZS0po8nlB15bzSDbMvby46uxAowhO&#13;&#10;7w6SklCOAswhChwh0aGsJO7YAWyGbh436DAR6PSH526jvWDVci/6ejHtIaCoWpTe7eXmuyNtjhnB&#13;&#10;r/O0A8Ux6iMrndiyuyDKr3d9+DBEsdB8qKA02xaC83V2YM4VJseWouwiBILCKlnVRla/XAw+bS3u&#13;&#10;4cL43Fbi368AGOhW4DISvCP3LZZ6ULeEEedtPdOAAe4GbvQPfQLZlHDfGoPGMFS84kEwLZqwwOJk&#13;&#10;ldJkYRUu728+oIqKaA4B4gwhgNE/x1e7WMRyXBXpCQBKU6ZngMHbeqsvxuYEY7lfzzu+79qjXrec&#13;&#10;ssPyuHOM6B/aXF7+LaSxHsSIBZR082lbFyBqptAWfLfrHHyXrmoRHZdrIMLMEftGsxWPj8UoPRXR&#13;&#10;bb558BuskzIQbXHryeC/Z2kP0rF41iCXL+Iyr5cgWJTBT0HEXCM8LxkJoCpEiZ5WeTcxSKoTf8LN&#13;&#10;wmB+7p8TqdQffYNcMPpBFlWmqCPMnpHidYH2+R6Dsndt11QJWI9vVuRaJOmLy9WuoFTw3btDhUEs&#13;&#10;gPrNWOc2qEjLIIkIZo4shWQB1Y1HX0hFuVOspSXkhZ0xkFI102xLUe+3C+x4UahP0wVTRKvzWQsJ&#13;&#10;ATjAnDnKG4MJh83rOfAm00wroNrcFp7zqgHlnxo5yuZQUlFUbvstMTpuVtSECY68USU9b7nZwxiT&#13;&#10;Hn29VfqmadWsOe8ELjYJWR+2bdh9VJQGe9+egRMA9U8vnjaNOCIOECtMbplg1xtHIUbwLjVx5CfC&#13;&#10;NPWg8GLBchndEy8VJjmwO3TpwYATqWywaFe57KiAzkHbNAlUhPTDck4AyUge+anahyLqTAIUrgSl&#13;&#10;N7Pb93Vi12JrIoSJqKADf1wdfguoWcpivzVKbOtaPdxhDWMnUhWtKUpyjlCK4vgoCvJmu9NZ9Kfl&#13;&#10;HuZ8aOj3rs/VgcjLdIa/PHpXWqJyHk33qeB6vtnCKaKiA7KxFP9P/8v/QSsqapwRAv3rfNe8nPbM&#13;&#10;oz2lG2AjmsnXIppYpSjDX2dc79iKTQnpS/sww9WeCr0hH36nnFgEMS0977xzn7980uOiV7vrn6Wf&#13;&#10;fptsFtCged8MHkp1rEd2r8/Hsf1mtD50T2V7h8ddqTh03xTghHY68j97V81I5vaA94TcoBFNFnil&#13;&#10;Z6H5vD12CsRlQnscHdvOS9tYeCcCF8R3pcXVxxJDcsu12rd3Elc4ljsSssWSaB/j3MO/+iVbs6S/&#13;&#10;kJ2PFafLrDEuU8L7Dldgvsf9irNrQvsVWtUiClmN1vcUZ7hNOEa2ik2//38MorKm4SmswfbPjwIe&#13;&#10;9MWR3cOtrbILTuQlYBe65x5N2Rbo1+X9TH0EDZWqsetav9UYk9lu8DaZeDhWDt7y9vAjWjQwTY28&#13;&#10;f3hKLL2k1c7q+Fgg0xZWrq/CFj14/suvt8XwMmrqYpMDmAqQo743vB2qQ1oJc+3av/zaPQdzTfI2&#13;&#10;9dRJMgoUj/urlwWkru0xysMy3O2r7d/87lgjFGnC+zpT2isZ+7icxjRP8sdDXe0BUyDaxOQKpHGg&#13;&#10;d6xKeLl8v7XtJwPxOffwAaTv8USBubVuNqR1Ithk6oJ0giiBjsq3Clisfkw2I6mKiOGVokIAyvU4&#13;&#10;/z7//PFztc5zmKioVHekm/hjvkkuPhwezLv55fNwXa4WZ5Yw8xWMuCP1DanrPNUVrswV2p/mce0p&#13;&#10;GbEr9UU02IVwAs9pishktEWO0GbuCS58UFnIKRhDscXIzePuU+uqVcDqUX3M2VLp51SNr5rMzMPG&#13;&#10;lqWr2+ufL4g0U48RbUU5ja4VjO+xWl9fkFHNvhF7sJpXFxsPMW76XfzxQPi82ch4ThtkGaNqvJUO&#13;&#10;U+Zxj9p+D3+7AEv2L5pKbASLwd8Y0PV7c2V/KxjX3bNAS7PRPRA7X4dO4sSQYwzYBOtIjVc6pU+I&#13;&#10;vd0z8t3zJQIALc0kGk/wuWk7F0iJt4/8w2W6Gxx292bOKwSQA3R0t9fl/1FVx9FDao4GZhvvBX/0&#13;&#10;dFL0FK50xQtNsSSMUF1t4QifGAIZ2vHrlTIOKUewdlhBNvP6XW/V/lOt0yRq3Fr+TtcC7aljWzTv&#13;&#10;89g89mQqVJdBkWJebzgfI6aq4rtOmlc7RIpzRQQ261QGnVhX6gUVUkrDiC4dDdcPD7V3P3YzzlzM&#13;&#10;NkdWHbaYEijLNNCAiSEI3++bcLWfJuATgTmd6h3cuwxu3pOuwkLA1Q5RVG1cxveckz9go7/XJNQs&#13;&#10;wkC7z4clwDU3Cvqzo1uKGcUPXWf91+ppDPrDWV4rRbE3GJf0snKp2NB9O59Vq/AUHsvu67Of7Jhk&#13;&#10;TtRX+OecM0lTQxGyp6Ecp79tudJZ7/flyJdyje92nXFJxNQTvMojt3TpaoyGKgenSJ1As1zfCa9M&#13;&#10;wQhYuip3iSKqYbcHBEEBdyvRbY8pUDTWAZ2P/K5m9V84fZWrmN1O3GkK+UeNWXUrgT3+fflvhw/t&#13;&#10;u/lKeqWvBXZylDa2LnV9rvF3fc6v+UlJau9hb+r6kKkL3PTb8T5dDtWBesyNFZhsZrtPC5Zdfqpe&#13;&#10;gunY/KS51s4DhLo9W36sqPoBBl2x6tKtsPzAuqn7+m/oI/zi4T0eFKYIO6M3rtp7zG7VkUZLnx/C&#13;&#10;stUZ/ODs6Vyd0GCz6g6vGQGHlFvzOiOb1oJNxZm9ZDvZj88/u/fvtMc55YKaxBYmhcvZs3Obejxk&#13;&#10;8Az/GF8l/nCZ5+uy6NS3p1tJeUcfxbFjxTfA8LF/e4vqWKVmke9vr2rBO0Z71tzMCiLrBRhIJLVZ&#13;&#10;acEd6WKAWVfwBWyfI9aXDCGPBa+rxA8rgXodv15r3v74B7O+bM8HepodWcQA1T39kayhlB2se28+&#13;&#10;0JfLtRC2W09RwbbbgxnfvRcVd9tlN3zcsfNmLodTzSdpkkYq0hOg4Fb+3iGP1uQaKxURZl6WA3nU&#13;&#10;gKxi/tMDYbjOhILN2mxDKXZgUlkkm4PW2nCqOl0AACAASURBVITNL/IByD/uSZ/+Zai+bdf2oeny&#13;&#10;dqXjItjTPYIbIe26Spzm+Rr8jhMthIiFabNkgVZvLSRt9DnzzcFStYODsR3HeBc1+BS431DAO9Pn&#13;&#10;f/V9CIWfdjcLlmditrjje+uuGMiMIfRlY9/FIbNdKWA1/OgxFqK+06jmU/pahrEWuLzoRVW4xMW6&#13;&#10;RFjrrYDzvBbqSkqgSNiQIXNYwnRjVVvuFbQsblCzFAJ6aJ5iNhkGHdLv319+Bsj5FUGqI8pJ7v45&#13;&#10;RJFBrZ4GeplX1f+ayyTQtappqaCYsv+UAoq0xvZSVRj4EAFGLL5PmrKqQYCEDsi2v05+6MR0WRpC&#13;&#10;HmXl32WmMCRboJ7DIwglBAiQw/ZKBZji1FD1UPGrn9lzv6W6W8TbuqVjp5b3gIXeVllLhNAdlGsl&#13;&#10;DTKq7YBFePFstxWSFa3RBhfunx4f7HldX+fQllyYVCeEosgAouBByq0ty7rfyQzW7dLQ2EKkQhZ/&#13;&#10;c+/dU9906vyW+OqrOk/ut9P2ZTt9Q0k/Vu3KCtVhd9gHVJJHFaF+cbKi49v2+FHKnSmY3X8QMJX8&#13;&#10;blpoIsKJmuqYDlNJKziSpumGUgurjb7P/ala33+XpGn443qbHXmucdUziO/aCIor0QSnSmlRFSdS&#13;&#10;spKJTosNrQxZ84shdKPVjPQZfdsBQD3HRxlRWFoas/9YoGVMpAikNElDwpsppITfvKOCMADZrF29&#13;&#10;kp/T3hTKb/OJcDpNN56pDURiJFFetJcAsTAM+Pt9pIQ6G3NuLIGNBDjPXP+St2uF8yD4ZZSiyOJ1&#13;&#10;X3PmxXkqOat0fenbg6AY5egvKGUHEuFoSEoA+Cbaw/uYPq3pG3glNZBjqbXO27ofVIJO2wJAQGgj&#13;&#10;RS93vm44xPrw8HJEP9l0w82NdlXO86EuHd/NI00ZfPj4NNzuKX8O2eMBpD+xr72g2LmtPj5tKSxm&#13;&#10;7bJYKPRGlfSo8lu1ywStErgEkoxYuzhn+IW0687RDrytY/+kvMBbAQm8rnfa0F1ckGlDhUn2Pm0b&#13;&#10;DA/3+fzhw1+yBl0vs6N+ReCfRFjfZc8dcGWBwoe+bqJ1yQ1Y5oLyHlIRZkTY++q68AZBBCia6Jwt&#13;&#10;SAgm8G29PDryI1xjK6aGRTmSQzfG8qnBr5qHup5wQkGQCH0o/fBI45X8jNfRhVnwph4qSu3yFHe3&#13;&#10;NFcbON7gHy14kN2PHxqgTux/Hq8z9vCDGiKhxmZR95rVOl33/S5thryvCQuh2uu6Nq6UBCIKsKPw&#13;&#10;jDWOomtzOHdfPoeibbwX1pOcCghSYqs3wAIhgGMSQoSGYscLlRpeqprkYIUpfnH7/mhNXOOhqVo4&#13;&#10;F+F4tY8Wa7eD3/iq3J15FN6jrMkeAezDQOXs8lRZAElY7RjAOG4P//3nUaz5Kw5GcnaUanVA0ASf&#13;&#10;m9OMSC7AxZJKsdz9pWmTA8VSv/zZH5q7vV7wp9meNwHAQ+PcK3vj1HdBs41A2qlJj26bSjO8/vn3&#13;&#10;dq/YHkIbqkpRUIPczGvyGLgKg2t8PHC32UYNi11alQuLv2+xwVBAUOxyjejLyJ6gTOeLZ8fb+lYa&#13;&#10;rJXTW5+q5J3mBGzRd0rRDO9SnbiKJa5gZdtB55FJB9EVFHTMXYIM9r3ms3byPopO7yy5wlmfkoAy&#13;&#10;VvjJnN+VmYUo0n3e1sm4N1o7iOfFnsmppqWnmTgbzCzEg8rvb3uzneMO5FfO0RJW/L/9z/8nleW2&#13;&#10;fLUTgNC0ckewcCv2h4gyXW/mcBx0FpJIVQRg1oBgrV+XdF3uXKm+6tIGs/B1fQweLT6rJPxmlnHq&#13;&#10;RIMAEbwWeA2qrlUNMggpOxP1dGsVWw3IaNuJIZkEMGcAA5czirLuTYjOGcUJa6S12pqpDAR6uvnV&#13;&#10;IsM4fxDcr5P33lBswhJIBpkiUrwLnAqnx/sScI6P+/3axDBuCWfCfF2hHBPj0kNTHXY+zo0ieYsB&#13;&#10;wWU222i6nTIBWbulmI0Nu6oq64bDfpxekjObnvtjh2nGiPSiNTCX4IfDAUCwTndKmpyZD2tO3pec&#13;&#10;AKYhAQAlJi2n1o+ZFskqCnn3eCxOV6JgH6pIwhhpEmIYHpt6Pd+zLhslqqbTfE4gqmCv6+xKKSe1&#13;&#10;3guXFa+Fj0Y1Q8rg6x9fT3UFReVcSjb2VK0GMipMzgEUk+J5ugnFXq8b58JtG4Vi06aKsHEQ51BF&#13;&#10;VkMRF5fyJDgrW7YADoN0zqQQFcZKB5e2/qHXo8cZ4goCAl7HV6MDL2JHgeNEe5sxpJVSdq33zS3e&#13;&#10;6r7BDAJn+7abc+lxTyOJCD5U1TqOJZXYyAqQnWoERADaQ/+cUDJQRyAQDJllsy6R1QhTs+nsk+qr&#13;&#10;ZMx2HZUcrJ+ti5RwkonWs/FrgXAECbPCBamhhAQFYFTHARJNRW3J+58+jj8mVeeETH0QFkQlBQol&#13;&#10;RJcz1edbi2g9yFY2btaf+6f7+WxnF0vU1gYP+kYRWjgXnSCbSQlIKTZWDeu0bVsqdAklZ+uejqeM&#13;&#10;0BZM06vx/opMwyQ1aWMwvdtNRyp4T0a7xSQJX6aRIwIVQhiW920OwucEOWB4DlsSEPVCzIwcP8Ac&#13;&#10;mNNEgBkHkUKawH0aA4nZryvc480RoQjBJc1BNkjbxFiF8oXwijJMWxIdIYCLgo1NroSKkg9Nf9vW&#13;&#10;Q7eDFEKJQrrveIOy2EYL49zUSjB+XcypZaSw+bbVx4phGTMoEGSXbUK4JqtbN+tlI5b1urhEReao&#13;&#10;4AwdkxBEABAmYk2XRtTZ5WAh2lzXt9/++KNvOEQkZftw2FHRugYCnu/37zVuDNmKpW4hLvu2jgxb&#13;&#10;HkCEjhfcVXtnTcywlACBKxthTZVhgRRkryHBECBYoA3Wu3IYThwRSSxTjSNcmwzGNcEoOg5KWL7f&#13;&#10;W9WuS0ht6OSuAbuMyWnYxQlgL+8pc8JwjMAu1yWZ5DFKfS8RZLkEVYnpkrCADWBsy0FmRKj1m1nm&#13;&#10;5/7oiLN+tcgWgDpBcAkcY1o4YL45yPdFl2BzcS5bwuHA1LbNqCJtTWYHdodnT3yACGPIMFl9TjMM&#13;&#10;ThOahApMHpZlU1WLIwJgy8X7Cs8BIleEQxBhBBUl6Tq+upgs8jyVHvCknUVWcRnGWXqKDOel13yl&#13;&#10;tIDNfGi66b4yGSEpl3GiPLhLlC7vMwFy9cAnioMGKIJ13VJCvpjD0+7tx3sKqdQ2bWskZQMlzoQI&#13;&#10;3Fc9p1Tfpy0XiAUC3sbofG5kJTLMFwtxBhBKnlCKkURNc1X3q/YuYCZNnwXJmDNOIdhuvsIVYy0e&#13;&#10;MIrAIj9ZI2hZ1y2BCEvs272QAiQE0p3RB0Lo69tb31cGgl4oDoCsCGZstisme2GXWNy0jMfulGJQ&#13;&#10;Las7yVMZcljWbXTr/Ppnq5Q2zkR2qPhq7xADnks3HGGCfvOQ0poftd8u+pruJVHhC1CQlS2mlDrV&#13;&#10;2rDQKAuRFrBY4z21taj6brcGJIRkw8Pq4bSOgvO8+WHXNslIxa9vb5+OEvvMaR+gNMbEkp2POFpG&#13;&#10;SFuL6LfiuGKZiMqUMo8u+M3Yteu666oB7EQrM4xNxe/zyIQAQAOzEq7aw3GDC0YO99JwDAlODhBI&#13;&#10;o437fcVKqCmU9QEUWyq++I2wu+x32gWAGwLTvu1tIQmpvoRaimht2iihm9ns4XCSmLzOQXEsoDMW&#13;&#10;Wo4jiAXarqzNbn+/TLDpx3eTKqrhFhhc79uWXAjGAzTe7EG1Qd93D0daMMKQEZZ2WPuomqP7I2BM&#13;&#10;svcMo6xTF1LyJkOPDhJvZVCNc2E1WjUyRaOT/tB+zAHARLOCiAG/RFHqBFolmc+RqSpXUTC2zNOu&#13;&#10;3y+6gIQV42PMDe9JghICy7F1FkM23sY0OdV2L+dzKzHm1Wri6kIh9s9tIrLnah+Er6p8u77u26ag&#13;&#10;Uq701J4cAmE1FAKCyzg62ZWayeVl9oRSyIwe64YlHgU7xgwPnUx65VVXEMNAUjtjIW7TehCdOU9U&#13;&#10;JUI31AmaBOP1tHkfPEFIgMIxEYuoEGMcBphpFFZvu12TfPQkEwSkpFnSCNDsTUmBAwRLpqD47LHH&#13;&#10;NOHp28XVDUi+oNx07dASWFwIm3gQEViAAWcCraE/9tnDbQtc8ORM9IkTrpdXHmU0zlagVX2IDiM0&#13;&#10;jsErRTkjiDTUe6dF277cF4o5AoAx8vu4tQ2143Lse488baoQUfaZZAxjDpuzNkHRVpUMxuloYSJz&#13;&#10;traBMOmckmyqzW+EsgwD5BRBHqxjQuYSkw3Wz4hxnUrhRIEUrTfjDPsG1gpJkKFtZd0Mh+g3b9bt&#13;&#10;stWNssjhBEhlV69p23icBadC0OQDd+U6XgitTOQYdgS7GDwicF8fg1tysW6BLGTKyevlHSt59UvX&#13;&#10;cUkR5wQDIDmGjOgEUc4oRtQTk0uJDiczar17VG7LxZQdlVlWFWtCvhVYFUh3/Um/R3mo9LgIIpOA&#13;&#10;o4tN2zCCR+LFnBdzI4LEyIz1JpatZFBSDG68zQihGCKBBmVL2sbphVESS5rFupoVFVhnNGFcSmYk&#13;&#10;YkJwoDkDVqtsWPXQOOdpKSIbRY/n/3w/qfp6G4MrlWww4DgLnwqVlXZnVnDJgHAFsimc3Kc1bqGU&#13;&#10;jEkVIZbJ0whKQpVoMqhgJ2MmdksuBcXqFIGtHIPS0kSPtGicK19wUool4kRC0TtaCbvl/pFFWzhu&#13;&#10;IUpxDk0WZpzXtNWCtIzECALQtcDQ6YS2u48UKgi5QjGGAAr1IUWOgnE1E7ecfdjq5gSB3OwF6LWm&#13;&#10;DISACAUg1LXY/M25yGvlod9nwCh1KXmKeEkjDFzJnACF7WaMMwELbLWVnJbsEaDXUGrRhHtkLCKZ&#13;&#10;mOJv840KxI6DQyHJZY/ZZlz/9Cg2nisxTaNEaJojkRTnWMLqZOhUo7VVtK64CpGKZs/wanVQXROB&#13;&#10;M7jUgAjIUAYVpwFRZ5xbbOsK4fw83wXHdi6r3nSI67pSCQvH7WHgCGtvvdMsWqhwSUzSlgNMHv9/&#13;&#10;guBj6bJ0QQzq5922x/0uTVVW1e1WtzogNFUwYM6ACIIXYMADMOUZmQgk9VXr3nKZ+btjtv+8YS3F&#13;&#10;YJq+/3GsTiUkj1xkhmKy2rWqJMGE5apvMCJwu24c4c2b1Rtw21DTMIjLFlCDFVy0NfNqJOawjluy&#13;&#10;CJ5KdAUWVjFiO0TDFM1SElRQBNx1B+dxXcwgQkUBj75CvZ8cctBAkEiydgXe+7W0zdHNcy8p43zC&#13;&#10;PhK4Wbu68VAdWSJBO9ZyUTDN2WB8veiUAmcc73ajAVQJRgW2oBD6bR6FaPwM9DTC6BFraHG9xJAE&#13;&#10;ziq04whAGBL+j//j/wmpqQ+pDIrhVABlso62Get3EMhy1bu6m4G8fb18UHcX/m1ZDc8SsX7DTjH5&#13;&#10;9rfvXPZQQWfAtibU9YfAGcaN4BVlt+tcyW7z30aIzGaW68S77lTt9TLcH7oRIertod6N70O9exQB&#13;&#10;HKqdYxFxVUrctpGb9NXPD/e7TqErSf6saU9Bh6VDTbakRFrVC0xAwiAQsbBSzNuwzM7lGeGaFUAC&#13;&#10;vFZvOIuIk5IR24WJqtqdCl4WkiFwtASh5TtyFalbVAdqE2AEE4hF8bajjJiw+uOO6L5WnKDYBm+1&#13;&#10;gCzOzjKOMEKEuLBKKNr2/nxZa2GVlIv2AIpDpbT1NUEiGZ18dZI4s7dvV1axoF8Z8gw1d6nCgeaA&#13;&#10;ppDoemGZ3+0+DRLguEBSnj4+Kffu+CET4o/i7b+Nu/vDbb3QFt3efQpRUnKg+IaYgGJHpL1oh3nX&#13;&#10;7SLng19low4P+7gEx9rb+3slGHMIEnIs/GOpZv9e+70fDY6QHFbiEV7E2Y1QmHmcgol4W8S7SSQa&#13;&#10;moxFr8///Xh/WFeNWp42wIyQ4PaCsctB1AqH/EPDN6x9l8zmOMExei6koXC/tcvbzJ/29HYGOYeU&#13;&#10;N4plLLyUBuHz+tbQewM1apJ17ePnygMHE1wCs04TnKNO3aGRELNYxtll5Ou6vz89Ldfl9KGDOPsC&#13;&#10;NENcUqO3PejHeMY8J+BQktatG0zPbhYWEDjRGuEKDNEhV+rMCEfz4h7rnX25kF2GhcM1gnNoTjJo&#13;&#10;r53ffDpWbS52WN622cR5YXKnE+f4D7sxLtq364zlYBwAMXq9vE9z3UgKs6iRsAfASuYBpJDu9iCL&#13;&#10;7eI/orooTkDBMIAI57wADOQbnFCFJaR1aZimsO0oK/PytucsvywjgLmD4bXnDzmkch9lPJ26br6e&#13;&#10;0z0heGftXFfM3wzvmFJt17RK3nLsPHZn9xbmJq22ySDRXfOpgvOmf/1T/ny/vc2BpKTKFoe/qE9e&#13;&#10;x323V8RGn7QOZzPtMYsGPN59StxIcXQpxZI62XpMFz0f748ZIakIQW4tTMkYNhvXbDuiCBkW7Tyq&#13;&#10;PzhuBUjMbPCeUsBAU1UQbC5jwcgyXEHBv1easthQZ65Ml/d9/fH6BkANO/YmeCpz3O2bqAvHPSlr&#13;&#10;YQeEPYRrcbVqqpBdtVM56brqnXF6NgXl4FLNO5DDsYZjSH8ujqf6jiAH7BxnRViXOKU1Vm3otziC&#13;&#10;Xbn7en7DsbBcuwnailUIIb/JYoL61J8aAJ230/c/3j88PizTiEozr7PwgG7e7fOkdauEud4axG7g&#13;&#10;lllckN7HVjB/2ne38/l2mQpPmXnP+14En22hoBbV9dffRK9e9Y2HjNqHzcQgbwA2KIPhfAN1G75p&#13;&#10;VROs4mL+XHUjZWVNKAZ2fcrAv5ZN9J+qQNjZGYHKUgqwrC4Ok6YmwhYxgw0sgSIaslwCiVVcafYV&#13;&#10;edoqxPI0M2t528nOFYRDpm1XDnlfzpNaYrgbE8VrRn2588uAEEuQwTZ+f/6273dtVaO7WKbZQLBk&#13;&#10;+EQ/b34tHvqUXZwIrSipozmzw6NgXF9vcA0ikJSSD3Gzf/zjP//T5KaNkfO3G8A1JF3IfxMX6n08&#13;&#10;Ho8AA//dctb+8f1Kem+iH93EeA20V42q9/x2fhNc6cX26lQ3+u+/b4ILpSqMM2/bsGxuWqjEASZd&#13;&#10;bMmfduGrS75qO7emWJYE/fl2eaxkZ2Ni8PDl4RCLswFQYUT1WZEMQioFZM+z8tpnn2NfmZdUJHDU&#13;&#10;yqUBXfNyu9WeVQAlF0kG4JGzma4RJVzf6PUhzrfrqCMonqdu97YGyuk6n/eyITqgpjrQtUTXycrc&#13;&#10;no/y9Ofr4FkFqW/VbtcfaJwops7MIaxpkRXPi3WF0Mzl5+MueO+Ni3VbiIQEQJQRCFVdD8PYyrA/&#13;&#10;1Od5YbtO+/VwhxdSnq3DBUJPMCAPpxMMs8RFlfQ8mEzNFuzL5XX/iBwqIQkmngA0eDXnmxHVw5cd&#13;&#10;Gc9Xb4woO9kGVTev7xca8qvG+5ZKtLHmwzmuu32l9dsBbN9fHMPCNQ0IClTQsMVliGjDGL6+fadN&#13;&#10;cxQ/UGAr6S+TqYW4DldYYLkXmy2lqH7s6xZ5Y2ABbVJofG93FW7ZROJ+JcuimWhlT6RAikPU1mKm&#13;&#10;bksEVnFn7Bpq3PuhLJamMmUIdPSgAoxiBDOB0qeqq5r5/ZV//uLeNwGKAsGfOhhlDqlED02MABYC&#13;&#10;/XwZNaGy6Y5Hyy4Xz5r903W2eT9BvQoM4zRlLvdmD2wxClcRKUWX9YLKIVYXpCEzYsCxSjWl2frB&#13;&#10;8eHtjWdMVLI0RhsKJCxEIe1ZVt31phsMMCSc+1OXbxWLLzYUOrlcVeTD/gjnFUKC31jMevFnhKQb&#13;&#10;S9MIn+YOqhF5jEuE/vj4cbIbqvk6LchbFMJ9uzsP533zEG62yWroCANpNXq3O6B4dW5dl+FMrv2h&#13;&#10;xQjjSGuY7Rbrar+GzFNIKEgqUYCVtHir9LDYOwZDiiGCTLTLi2K1qm5v16cKQuCBqLPYm6JbSBHM&#13;&#10;m3pQWMMYijNrNgbT7AvNSEGONhMikN1pyVQkG6zTDO9lv8n8jre7qvDME0oRpTUU3CQEeYV2lKBM&#13;&#10;nNsM8ySyQKrmeV1JneUSWl4Vm28cpZr6OBGqiVXjthg9e7PuyT7QdIVLtRYjRqykA8DarbBCEXGz&#13;&#10;qTzEDCSoAtoLUM3LH8fDHrBIZlo3jEjodGIayEY1h91F3/iHtq9FXNbb+IJ9jFanumbVzk3Lz/cP&#13;&#10;o7xtme9rjv1GmMIttaPpmdKrE80+OCAfrDEKRAw9ZNt+ohfFGwrZRlGgZVumQ9ucOT2sBnMcQTIO&#13;&#10;YyZZvbsst6eHbrpNerb16aRAKG5jINse8RWEEjKH026rqxrachTiBihIWjDjQXvHTx6A79e3O/nx&#13;&#10;DAaBcEe5sxexnsIYahKhbLpmjzIKsZYIr9bZko4dyi6eHj8GwCgeodpzVVWA10ptLrC2bYfJ2IwA&#13;&#10;IYh7rP5telOyY0UM23XHD6iwsR2oZqADRq5EP9J7E4KOfhOdPGSRELxqo+r7+wfgV1CshBwIg3aB&#13;&#10;991pipe9YMRukDeRbyT5vEz9Y1cdPm9rWG04YY8Qtx4XVkZvKCIUIqL2SZRSxHgzhza1kMIQFCHr&#13;&#10;5mkFIMxin4JVs1vP6/kXrmqhLIX8/mTGMzzWORVF6nFxHAprPJA0bWaZBykwCPlMa2wwGSGpN1wF&#13;&#10;XYIlsKrwiMAUNtlu5MXguppBEROxiidjGoi4OI1ubiUucSyHihc8XeaO9kDIzYHCJFh+r+rHBEPB&#13;&#10;fi2JjwEVkEtWAKHdCQTQovoEwW1beF8nF0mUCeH6/lQxNoerzd7kQNYAdjX2+lMjYltnT9+/TTUw&#13;&#10;fyuTKv5YigLHquOTe2+faFrgYLa6riohmaEmnjGBO3wQEmSMWCWPkVxA5gnDOef7+LmBzmVKGxbx&#13;&#10;QG9IEHdWhEDI4Ja0nPdaDJagN6tFleFL8B72hydmfp/2EpiVWBuvSAIRtwgbNeSVldIRilEVnRAg&#13;&#10;HQTd3LqcGKCkb3frNqUtYBsxodoH6H0vhcHMGSg4n9f1VqLc30/Tli3qMlwg4J+eiMfcs11doey2&#13;&#10;iIVdIbZTuLRYDYKEzd63Pf7f/uf/nUGRtg71Kt1K9iEnzavETGEBUYJtzs5eqEAaeq4lByJ67zjr&#13;&#10;JS+GwlSXbqXcAYIBoyqNY9yCIlMpU3RrsADn0IjP1iFTWrEXJmouCBBuLHAJ/DPKYFHKXsFqsylV&#13;&#10;efehXZtkN4o84uKUP15fteo/yfUM/JMvxObySPw87DfDRrzI3ZNdhhbnqqK1RzQ7hn1vMxRVKsQC&#13;&#10;Dtq1X7vtPOG7tPGHkJJfp0WeT0On5zBaADvwwPpQxIprnZaH15GxPJcZvBwzArGKIyXgacsxKy+X&#13;&#10;TV/kuDnl3H1MZ8KDyEEFj0g1rivkGPJa4AWQpGrCLjUUkvAQyGxbbyLmgLZE5Bitvxtv4IFpH70T&#13;&#10;Ke5AS3MwJjT4X5evxUrlJZhTvhjbYMOIAQ6hIDfctoHTm10Uajmtq0S5aXX6NQIMkkKXCuzOFCw+&#13;&#10;42uXEFyGDscbtJ9RrNLWgYR6NQcMVDjHb/YRN95af8VYn2MFCycAtTuXnMI294StxwYxGSoWMOpS&#13;&#10;94+PP86rMSmm0hq3ze7K73k0i2KN0RB68joXCCQxMHvyWHoa6+GSsDK7CvoyqgGan/mKMD8+JKz3&#13;&#10;O3vJeqhIdQOiUYvORstw1WbbisdvJHRffsAUwZgftVycmd1iZeqasXTsstizQfReQXZb01jNGdc9&#13;&#10;D7BH6srP6LMCkPm1eApPMESra4KhkCOJICFpMdeKGtmj0yvfPj7TmCC7u6vSjfTGAfge4FWgx6lg&#13;&#10;hWGHw+tC1b1Dh9LPVdhTEUQ1avyTM47WKKCJ4Xohrnk4gFa15D5tawPybQctyZRG6p11HdwGMLkD&#13;&#10;U987J467xRoIMKGJkP06GqKE6VapGj3hmi4zToJhBuFwKa9l36H7zpBYshc8cSI3vEtlcm++d3A4&#13;&#10;pMNzjoXGFkl6Ac82eIJJbd9//V0JQg6VNKwVAR1RJeCsVvq+2anvCC5qBolAqEiIsY53S8hRsWWO&#13;&#10;3kO3ePHDXQ0qjdzX7btgD/jlBRu7Y9KuFjPlcUlKcv/KcOtdh2LE/asSuFKKmR0kyw5DqSfgTz7f&#13;&#10;r94mYilbeTooUg+3fKrLSsrY8slUH5YZ3rICJ12Cr1kNXVtemEBp2WXXeuQnmwabX43DbVSZzcY7&#13;&#10;WEOenCcc8en7BX2s2YYwnHc7d4PtTuzwnAe7Nr3PgVao8WmXvMFYtqRPZNQrTpBuJu5x7BroxBsB&#13;&#10;BJtgoKFPQhnQbKYgdXaU6rPGrwE6TyHcTpn5rNaY9YF6U3zed8nQJVIOmYIYWsraOxDBqevxtvu6&#13;&#10;vFPVNwkTdeNEcLDj1+HdVTBohWZP2lzYRkrs+J3olsngAmFl9z6LQIjjSyU4Thh2Ff6sB3X3Zeem&#13;&#10;VYSkdkHPDUb9h9q8jIyu5kNVX9Eqm+BB8ZEWU0b/LlkfLGuXOezbZdRKHYCHSIEJniURZq82XuBD&#13;&#10;TZ+pPY80KGjxDXv1Cgwoua/0SwGl2zz5yRm5K8tqRNXjNjThETHx7fam3uRNUQ6qLipM4sCHgF0d&#13;&#10;yX7ZEyVWpv324VBFPtr9VuhRAJuAYqCu1UeJDNXaq2njjw8VJ2a+ELbDLgbCRhfDt5QQwBHUhTpb&#13;&#10;19nVkPYcSVYZ67iq57WuwgRbc2Nfw9B++ohtfumfyotdArFDCr7rUp4jqK3vjshsjoOqXbzD4e5E&#13;&#10;vnVWnvQesLwS5zGijP3n17na95xDHMbX4IpoV8ciBiep1qJBi8VNR2T3pT7MfVbQE68Uw7uQg4gg&#13;&#10;YBTdRHL2EucGBMWOpXCoVFaQzETkkXlNQ94YwxIBFubmMjw7AGwv3a9csMwBzjltbY2imbb1UqHT&#13;&#10;3xbrrKE5uh+BDy0ilV8T+BKTNpRXOfAjJescmfW1iwSDddYEC28fx2SLC00yFmCciiyMbu7E8Zlt&#13;&#10;Qm5KzJZ/WXPAvSRLA784COlJnsRM83Kj0EMyl4RT91iQ74XzdVo2S0BV8mh+DBrB+u6Rnb/VsCDu&#13;&#10;wE6s6yJNVaLDOG955ypQPRz6m7przjAiFA6sBD9fdjvV7oQggM5idTfWIwa0rljikPZo9ZYsBZ+9&#13;&#10;1cMrn9t2lw14/xiZgXgnDHO62EZAwinOxCtvQhm2SPS7x/xSQti38i0VCEFWNrC650FRDXPiuCsq&#13;&#10;pw3zzfvzBuoIA60pG5+7pnNgMUTv9SRXEAAAIABJREFUcsGvg+qwl6GSleQMuxCbg4iCIpDsmgqR&#13;&#10;zSfwrn9EbT+9DCYi3CBxEEtI93zGS1ZzqpbZOQBbRqYftjttsm856kTXNVcziEN/+npin0mMU8Xz&#13;&#10;sya07kKICa1snzGumK8L98xmL8qoMPyq8ikB7R9Bc4R20avGEOR2vV9oAxiF2QG1a1OMwMPEVR26&#13;&#10;92m0EoBzhvO0S06hpi9LEt3f5txdm4FroJhlJcfbHnKyWTBu30USXJKUm+1HuQo/5Fbt3PH9W0dC&#13;&#10;jGUyWNo2/0SwGsfVCjFiK5+6auY0rByXlCw8il1s8rowkjOJpqG2MG8pWiYK6xjRgUy3wQaBpiof&#13;&#10;QF0lXimc0IbQAWNi4ASbBZXfGisqAo0shxXO063vmnDNjyWds36X5bNrCLESFZy1w9ZEGYnMqiK3&#13;&#10;y5YEO/1CXEkOr4qMDdxJ30XCDVSuiYSs3mZeqofWCWwwcYHfOTeLz35FeYqoPGRaGdlMTUPtgnFD&#13;&#10;YCzbW/LvFCoGWZ7c+tGO4wu2jjXCZ/kq7HPn7+emMkN2MOJmpTr0+yvMbRLfyo1X1EXtRl5Zhwry&#13;&#10;iLRwEJnnsbSlax+Kcd8JWtHtoB1DCCGYdbUwIbydGHcmgR4fSwKqretfp+mOgUJ72GkUaI5lHbvb&#13;&#10;g2i08xFQUm4VaWMoawLbTOtPh11cIZj5xojyDdU8FD+jalc30EXii7dXD2wkZWMbprXLhO9OmpYY&#13;&#10;pg1My6lRNQ/JgmytYJd4c9Y+9fcbzU1ZsI9g2QDBXrqYtjl52BdWNLo9l34/EZlooDJIoHnwJAfR&#13;&#10;ED5aU09FWj3Lsic1VujZZwTPlvsZduxQb5vHNkeHvRORrLbhkcVhOgi0AW/25GK+7RiwlP5Nbx1A&#13;&#10;odQhcEgPNvPFFRhRLyR4kvNsJarAYickK84YA5vTUSGwlSoKIszK2GDwTQuw89saC2L9AkWKZQZ1&#13;&#10;Omhaokdp9bUprnXC3yW9SRxETiAlQeGdzGyfmRIJS0zDB74L6AqeLAIITzK5iqCurJmF253ik5EV&#13;&#10;6QuiZtmyJP7V7QTpRLb166cO2DCIXTUHEnQFcgHB2i0KEw82reDR05uFQEOGepiHPvsQ9LLsKVxo&#13;&#10;sSMH82+pASjsmFdwD/xwqDMy38xY1qyP+w5m7SI18lts+TtnIfSD1ainnPP9re2F1FnrLnFy3IAG&#13;&#10;MslMQWqYjXSzyT9nWWMmotWaYm1dNG4hoHW82OV04nlVXgO7QcWqGY5H9AvY6pXooxeLB/zu89WH&#13;&#10;u6oGU3iiDaFXr1yu4dtyRTV68HJX1aNe6yRWYpfaC3QT9J5y7gg8gxnmSrPwXrZdwZzU7jahYJXb&#13;&#10;E4KBSpJWg7xQHKKZs1kRapw1Ssm1EwQ5TkPbwkngnBJd7T6za7kqCuOywoNNeASZhImp1Ce4olwI&#13;&#10;5/jL//R/kY5jvg5p9+nz3QiTeHycJvLt5UIbcXUXCurmPKo9VT/KAwiHSvphIRYe0WKCJj13fqvQ&#13;&#10;Z7vZWiC+DQl/RqiCSG3X5ZdP/3B+vjyKwzn81n86XuP0KO5se76525/LG1numM/YS6/Jh3z6Y3xX&#13;&#10;slG/b9tjGN9dkz7Kuv5hx10ZApluZxjJa9VlBPTfbkNs4srWWa27ql4vy137EeXitiuqatof1RvV&#13;&#10;fPz41FG4gT/G9WNpPtc6TS2ml7OZVo4p2DeHCCkiFaku798uD4LfBxvi+y9/+afZaErFte43u7W0&#13;&#10;1e6VfR2b3C1XGz7yyrTE5KPCnR91UBV5DHqn+1XJuqLqeQlzF+rSke+JhK79GZ2/vdVwrxLDToIQ&#13;&#10;hCQGEGJlRdV2oU//IP/f319R/9O6umhr5EW+hC8/3eWPOAlPGlikRH8PXVKo9yWfoQFP7C+VvhQn&#13;&#10;7DQw6LT+fPh4I9l3hRVZUIW/zl8prRk62IjfJ7uX78fws3FZHQ7Pax3tfzqenr6/RsqfYtrFlpzx&#13;&#10;5TOpCo6pRs7Nb8+y3d97QkUCMHrn9TReXM5LqWskmsWpHzCXnIjK/159OihCU6RDN9RA/b75EUqO&#13;&#10;BfzrbfC9W5r342v1x/D+58ub+g//zv31xinVYZFzuD13n+FD/v9eygeF2w8AbRC8MZf7x13O8STb&#13;&#10;Pv3hpvV2M8cP/S2LWh72/L7g+gv9B7+ZZXyuPXz5c2G5u/vhy/bn38/j9G1af5an6s+hTXkdvrf1&#13;&#10;3X+enn/49M/X383jA8Ck4+J42cg8baFiN5UfOf+699qOUuvrde/3StbdNL/3GFOKAw7n88vH/ccx&#13;&#10;bn+//PmxO31713vAy69X+nDH77aUbwROQ1B7wbqUq2Vrm91K3Lan5H2FZZzmbPPhM12+/v58PNwH&#13;&#10;AHqeL9/+U6e6RedL07d/vn3Z370t8QFW7vntHqcclnNgdg0fn76U7d92EaTRBk/ox/XW3N9gEudv&#13;&#10;bw3EPYYigoG1wLVB7lCbIYnfv/3Lw0+Vh++JrvKahvHON6I/JKS/bb+DH7rmUzeEW9uzeyfZl8+3&#13;&#10;9Q1n/cDu//qv3/ePH/54Pv/086ffL/9VfnB37FM2xl5S70+svNsDLvfqLNxHJn9/XTsKL3/7Ly9/&#13;&#10;pGS8vn1Xnx7phv2AJdhTrG3mW05OkdN0OwOHqQl5AuJT6xRIZKWrIUtwqUUNLbj5ga9D1G9FShC8&#13;&#10;9oCtrIHa2aXNiSksrsTJu35w08O+XrY/7rr2yJrfthj9K0SIsPaTCt+g1M6jQpHzFWoPzQ8Ip98q&#13;&#10;r4knbRz1WnWD6Hf/+b+//OXff8YQDOva399TtZnXde+7VzicA0ih/HD8kPzF7BFsq0SIr7+d3iuV&#13;&#10;2cfT43MZSNnIujY/VeP7zNR+3hBdypdP99Nvz0dQfxMC3DmLcnP36G3Y3c7p/ezwE6g9sBjNwN7P&#13;&#10;JNeoCME/SnBccJaigQ7wFkW6LWn4B3O8hpuTwjT1bj/2+WFZBimBwfIv9BKu7z1DQ7A9w2Z+f/u+&#13;&#10;/2eSVzDBf9jhcGP4+GLWN2Bax+6sXF4cjhXuHz4Yhly5Xs+Rp41c2y+UvellxXLr9u7zyN7Bp58v&#13;&#10;YMt9PMSEOjXTyD4eMNSsim0XXrw/5sCYDCEtxedf/7XrW4fIQOJO7Adg5taDyTcy/+Onz15Nt2Gx&#13;&#10;Ad31Pwlgar5ObvEN/Tt4fUGLLboicKdQuk0cZXhw6DtirEDq9mrH27qm/F8+fDmvr+Phwzc766Y0&#13;&#10;oCG7yFp5PlMNYjJxe719PMxs9/H6deaTnCJJ28LA/m//ZbzfDc3pJJGEttS2bNutOcKXmUqbm3uK&#13;&#10;9tqP8KH+/Ns6oH/s6MK1cRC3tznd73HP1Pj1skGpmhMUxtOXj5P6ZrRU1Jsb/+XTx/x0np+rD6Q5&#13;&#10;DyMcFcuVpm+//v3w9GQQh6wfoi0ql8pEgbDXtmleCf8ncHvRbljmj3ef18kduRIhtQXXVaUBHXCN&#13;&#10;aX34qUQQYcRtOmt/Z3Rp1PgyoFSB5i+Hj8W5c6QwebfQ1Fapcdva91jTQCbbn9RZv1NaO8K8qjAf&#13;&#10;/uWX/+Fys3/7Ph/ueqyvpBBaKD/WJyndxnJ6uKyvJuTNYd/oMRQu7ocpQpj+5Zf9agOVhyoHlqgL&#13;&#10;/nUcPiyERp4iUY9s+66/7D7rlwnCajtVCKtPux8vdr3MfzAb1Q2lHxr7X02VqoC+09D6DDDNbAfa&#13;&#10;YEOABbXbWrEyYe/AFJba/rB+4iN8+aMm+AyDJshScHcvf13M7AT31jjJL8tsTWRAJP3fZNfNoSwY&#13;&#10;A4gwSJIc8L1qUlTX25e2GuFvvM4vt9/2vL+HRg/XhstNOw4xsIXlBkHjFhNXONYVHqFnlD2cUGFu&#13;&#10;iQDg+/5hRgD0VDcxv69W+riZFjSRL2YNQTutPZthdChGs7tnZWteHvxLXHostxfuS+4+NMs0v1iL&#13;&#10;RQU9Fvv38p0stxVYdON5p32d0Bpl3y2qj6cfxfjuWE8mPcoOmSB9pLmAfdUkkOEiZc2+r79dggUY&#13;&#10;+m11XE9ufrusiD+IaXm73KKFfffx1+nvzzlUjv4z/gD8V4jluBE62vrHj9fhfGwI+6Aioosfu0eV&#13;&#10;9ct2462qJYTg4BM0fMftO2CurMawWj3fhid3L7fEc7wi3nyOX9c38XRCV5z3+7fbmtFbuZ5g06wS&#13;&#10;dPp2uQBGEeOY8i6VnpTYMpObZRyMiXol8PBhz3X8UuqIWtqIkNQwizR/r/+l2+LKqfDPYTAWcvo4&#13;&#10;79/597ClapG8OQDMwm18tAnuaysLV+1f//o7eTi62iqF3Hj5Flxfy3J+68jLsfolrXpPpdZR/Y4S&#13;&#10;aFZWg2kDgT/RXTvm/glSn+tMllNqN1VBeKwaXSaskRm/fdyXQNn564oD/6dP/35WBZ2nx90BW389&#13;&#10;33a7zwb2TJBhfL6H/GkEZh+u1xznjc3jTWYYoKCswv3h5OMSilNg+h11T2ZYP7d334BGQIAGXcFV&#13;&#10;GdKxCpjy7KRXnqv69WUgzC6WNbI3S2Q0AzY/Yd6+mxeQ9egUbhGo4mCAYKGh3/k70mnXPABNwCN+&#13;&#10;GQCEO71xsct6E5DQApN1N5kIK+S9fztCFuKiOokVY8gMZsFKptnbhKVPbFi7mrQ1Or99bcmHgxS3&#13;&#10;1Y2JHMJa38iON6qSbJlA/YNf7UNX/ymrx5etd5TJrloPruDQK3RTeH0/CipL8UVVp5q4IBc340V+&#13;&#10;q1vXTA14oBIU1D7cr98GvP752LFjRy65p3cnWqoy5Ok+AwaAJLivfHK4V1e/ilUb+JFC34Exm9Y3&#13;&#10;kUEyvlxtCnGZqlZmBuzXX3klx2zTozyGEYetb+TUvsV3+T5cV+TzXUsKQyUDt1FY7CBbcYo76wVg&#13;&#10;pBO5zQ+7AocLLOZwpI5IMsZxlo5E0ry1lN4d2Pnt67eyLYFjeaDJeOkNPz+XIOv6KFgVKracA/+5&#13;&#10;IRXGZdgMnQUPDJp09vkfS2zFJREnpL14UR3GQWPvFLHtDmkwfl/Cw6fHNZioiC9gWItQj/z7lezK&#13;&#10;DBH5+PPPkH7V/4/iKrmq7bs95vG8vJDpkzxd9dZ/+fH31z/6X56m24gDQaISpMYbeWD7P3//t0OF&#13;&#10;Rd5EG/fHv8BsSFzvkfjj/d/agh5xPwrMvk577hqxDgEMCEYE4pZu/k1WSCoYtL9kue934+utacVf&#13;&#10;b//68OOPAdC43rR7jmUA0Bhu9z2A4x97VfM/AQRMHU76ij4cOh3Zu8kiw99Q0jruxH4URpMGyU+L&#13;&#10;bB55RkuoViz2Qz17mFzUIXGs1MM8B4Trsy+hoBCKDvZndK+3qnS/2Cp9ORxtHllfpFnr+6ftvNh3&#13;&#10;n7/lU11TGoDWnlcApAxdNA2yx4pUFAb6U7eO465T6/yG/9f/5f+WKeVlwxTBg3TalM1F63sFGCr3&#13;&#10;+z03uemVzdHZEP1kvKvaBskacWJTst4rrv78+nq4O87aUpCSlQWmSd9+OT68b5dNJQkjYSK4yDDa&#13;&#10;BlIqVwJoVSti5ckbxRhlMjCfgA7BCk8d8veHo7VLAC7YMRSPYVEHwY/322Tylg/7u9lth9OBAgoW&#13;&#10;SAq4vH3DNS8YZIJeL2/Eu7mQ4AKBkBIwMzhPq3RCEgJ8Oe0OFQNgs+uyOR9RCJjvCeOvlzfHgol4&#13;&#10;gSXWUswFI1/1hAF03B0CRLztTNF14SCUEqIQ2VNog6WSyopd3y45uEJy9EYWAryfkp3nP+t+P6dU&#13;&#10;MMCYDNNzzONKCgnSOdMqiCqaMXc5A7dRWgsKdzUrIJzXszW+JLL5rQM7gJF3I4WEM2VDTDw5lCAG&#13;&#10;ENISmXa3qjmMq0mJtEj1VW9TYIVAaLoeSkI1YQHp2/BsuNqpdrllP8Gmkp4GGG1H2XU2gGXKA9b1&#13;&#10;l7tHF7aMYzIRCUAlyzmrJKlkUW8Mk8LI6+Wsgz1Amf1SKAZcCg1VK4TaaZ+5zqzpBWeKKxaqQxsF&#13;&#10;ynbjIHjR1bPbCGyqen+d3mAFKG2CMSkFSKiEqFKNwFxbIcAKkVL1/vZuMiYIwPP5upkR5Djpa3to&#13;&#10;EFZFYUjxedtEZKrbf/rxJ22Hqk7a2b7bX6z79Jd/MMPYS2puc/bJWpNxfAShgEgVdduSLOm71uEg&#13;&#10;eDWGTQ/TqW2qwm2YWddAqVAWBqTj072fM6+Sz7FIGUFwTmPIY6So2+Vo42aPTTsa67cFLjoxVpUm&#13;&#10;GsAAgYhIVWEIMQHMkVIpwdqweImBXBIjbKQjAjRnhLDix1zXR07Ry+WlUxQoASiMKCaeeCTY6H3T&#13;&#10;hqQlr/SWSfRMlVX7WJBTvuP3m/beu8nDfdspJJx2W7aMMSnqYF1cXwrAATAMsVudQBR5tG2FMEQE&#13;&#10;ogpZN1ZKRgtzVmZ7LSA3fRtIiXOGuTAM0nUhzRPGoOsauKvrvr5/uJ/zHFxOGbJKReIZZoXgwhnI&#13;&#10;URxP3pvHu/tS4m1cLIw4h2VdWy7cdGWqhjqngGZrqfR0D3dtTWIECdfNnnAEw1x/6vRmQsh10Wnx&#13;&#10;3kHBeg1TBxktuCZkjC4qSFLuqEpJaWdG/ZYY9GHqUAtXAjhQUC038+nh07ZeAYuiVYCiab5yVoUE&#13;&#10;m7sjdrji9dvrFRWAaCYAlRhC2nAgEVPnccVJdPbwcEoGl0SYJJTFQgkXHhZkPOq7opFBCVyf35H3&#13;&#10;pwp2+/aWoWQBIsybKuPEcOk4m56fBcFdQ1d9ER3dFpPITCUSGwa7GnGhjYnDCvm+aQTMOnGG9feQ&#13;&#10;uPEVobUT3CEs6j6Pg2dl8osgOEJJJRecZ5u2dRVNmxECSXuwWexwSwMqBKQWE7E2QonkS4wlqnFZ&#13;&#10;h15SCVGM8TZvCNJtMARlJEDEnjB1CsIxahjAxD+e+lEH66HqKr+td4dT1HlP8Jx0KNnrLS2prlXJ&#13;&#10;FkA4rjdIqHee1OykehWpjHQO43xxlFeOkgY9rna10ZQl5I7PwztI62wxQvPh0IYCBERjGBZr6lJB&#13;&#10;Gouff/p4suvw+3DuGyUw4IUyBnnBPVG8rYCLKFOtA1ci5dLJmpWq5uH5/RUhlUNxt00e2ptZmEPv&#13;&#10;2xoKhkgUcI0xcilKoJjlDFIAJYWA7z+9vDxXmG8ObtPNYTv5kRLGqp3TMcVt97DXNgYNGCtNA4sP&#13;&#10;vdplM/gSi4cnvgcZAMa73eHPr29fPn5epkUIlQLaYgYcs4pwDPX5+SD6YhIhVO4qUSMAUsHVvqFp&#13;&#10;GdhKC224IEogENiMPapx5gWvtOrUNI8xeFBXSIhYECPb8vaNcdHtjsWZgi1TEjN+tWGdpgAgFoQw&#13;&#10;UCsOSig4Api3YT00O1LybX71CfqU8YLndKMKQ5QFxaSVsCaZCMcjAGi6TpkiEFLe1vn8jJU8sR3N&#13;&#10;heJ4XfP9sXNJtxhZjjMFo5nWdXQrggXRXAquWS4I003rdGyyRqNZjrXy7tbKjhNJBVeyw7IfN90y&#13;&#10;gryrcEVTxWoKGDSRAiwsLX6xNW4QpsP6J6fc2lRiYarmqHJbqg4HhcpqExUt3+0JQyE4BQlEBYIc&#13;&#10;oNv3d5QXKakbZg8wLBYSYKyJkqV1K+OCE666PsTgS2AiEtnJAlQCouaZ+e7QXoehKvUSvSxCkXhQ&#13;&#10;IgK3ef3AdtkUTAFrMPYFEQZ5oRUhAm/eWlS8dTGOhFfWQWqJC5CL2nqfPe2VTCC8XS9y12HNSwyK&#13;&#10;sb3cSyRowk6kTkqFq77exzCfKillvfokauCTFIRMy40UkgBBjDX77nJ+5oyAEoFH2jmGUPEOVV09&#13;&#10;AMHkFuIWEg1FQaDgUyyOSr5sq5KNEgjgUnWtzWibrpWoQUpW5zWchQC9ULEwIImopHWvTdunECig&#13;&#10;Og0mN1JAjCzDCIkPoZBCwvA8M8jmTTsfc0VfxzEgLNGqqsovEQeKos2BYIgjVLQuIGfCYLDF6Llu&#13;&#10;a67kbUbLMoPF9pgViKyAuEBc0rHbg5BarqDM3nSF5cldmOyTg1kRA2wj2mW7cgELjhpkbbOod1hv&#13;&#10;t0tgAtmyEc6kYqqlzq+AQCRVpkAXn12AvHm5ToU4eqyTSwpQN8WGk5JFBHLLC1Ndv2v6Y4MxwqBZ&#13;&#10;po0RObnRGVgyDzAJpkI0hWTE6eSClJXbHEr5dV2hUljVcM0VZ6ymCKUYAycYgxIwstYiRK/jDd7R&#13;&#10;vTxwTmczEl4IzQRlxuqsLUAwwmQR6lRl7XC6q0xaBZK3cZC1EhVMLsGEeU84kzFnjFl0+SQagCnm&#13;&#10;spECEkAQwARjsLzMvj3cF1Nuca6rmqRChTDMl5jcZUlVCkgCnEczkq4mJgJCjI/AAR80gsmVJGoZ&#13;&#10;SuSSD8k2TafXlTDoqOCYRJaG7CUCxhmt7T4CJfaE4YjcaHJGOmhdSzELkH3GxWU7UopXEzKSHxiJ&#13;&#10;nECeAk4K9AaVSggE0v5UH/qj1qEk3FYsBYQBgTlaBykVSraeBBg6xtD9XWNcpJNLPmBOmr1SuALF&#13;&#10;BzyyQtdhUZzdosd+rZoWYXwquICUC8qEuBj1FpDPTCxCnCSFxWxWxu3iOKWk5Iw0LrDYQCLETg7l&#13;&#10;PEdfMg4+Y4CUrNacSkJpTGWKCUSGPELY+whKBFRszoiqRriBdmPR8MBinLuq3aa5q1XE3DmjOFhf&#13;&#10;3+tdXbKIgItso5kpKVuFC5jHYl6XW5+oDlsFBbJgR2CRquRwu7x07JRKzKgEV68XO6/aZuIYbuTR&#13;&#10;BXqz0OWppzDEPK8R1x3lVVu11PmI1IHvw/vWqI5XOCy3llOtR3nshtFom2Uv82p23R4xtcyWZSJJ&#13;&#10;NVtPMLHIuLQ0kmrqtE+C1cJ62lMUnVlGyGT2qeUk+FDjtDqLK5ngLYwIU8AkCjVON4cYThTLxHc1&#13;&#10;RyBQE51xCOPhOshHBpctExIAd0u6TZPEnECy6w43P2jqMG4n4DmCxVjBOJYixOXxqb8sjtIcYw4O&#13;&#10;4f/4H/6PGkAWSoDz2HE/rm0gBEOal0PT4lDguK40RJ945pHPVIrLMMyhcNVQwbRe5qt2OWVCIqK4&#13;&#10;hDjkeqdu+sxG956n+CilX4NRJQZBSgxHU97u9ne3t2vHD4Z862Q3PE/rE71rudbLDu8XPXWtLNg2&#13;&#10;be3DBEuCMYVG/zbknnV4TgjC7uMBQGBvxp8Dp/D+sR9iqPe9TxGgIlHI6kN0rpVCVOQcgzGuXdtc&#13;&#10;5g/3D+PbGwM0jDdMGGFcJvG8BsTRYMfd0+Fvz5fS1PsfPvffZx2G+knad+1KTph8u7w/3h/bIqPz&#13;&#10;fd8XZEGFN6+JoofqSDAAIGRkwhw/3t01Db/E9WOvilSpbb13HJG6BVRo19ZkE3cPJ4rnyNtQCiIA&#13;&#10;pTguTjE0nb9WtSINoFgCoCDPxIrV6B2jh9Nx3jYoiGVxCzMjAiZWfAGSrTYiqbZ3VyYTTWSduGv3&#13;&#10;w/CHEi458sp807KKFfXh4+2bSRt+7D749YYehQKoS+xSYt2i45Fuf4hfHpv322t7vwceOLwxxr9/&#13;&#10;e9mVOmDXKmW93xZbGBR7obbIALQFIFW3qVwus2r3L+/DXSQaAqft08PnaXBs+7uiBfr7JSz9w5HV&#13;&#10;MqTGrho3qPnYhDNiyPGqTljWJAznORr//QI/HYmxWVTd7ZJTCQjied3qmrqwNDtl/ApISzsOOQmy&#13;&#10;ZismTGizGbwWMGBEt9HhY7tYiIN56HkeAc0ZS8R29G4ZZjsnipwLu3LyONBHUXH+dtnudu2hEUhD&#13;&#10;oGLAJFJh1jhsS8zh/yfpzpksyxbFIK952uMZ82RWVlVPeoMkBAoRiiCIILAwsHHxsDDw+XkYmBDA&#13;&#10;k57eu327q7sqs3I4w57XXvPC0B/5PrfQYreuAKZ6w+zYltuURYSlZrFguGTsj7/8fvj0CMalMtnt&#13;&#10;GnihUftNoa6RSAgxznXJwBVOXPnZFZiApWtwk0IK99ouHCIBYbnQV+KZyw4qjH242RErfHzcLAHK&#13;&#10;QW8Zvzr708Pmep6fvw7HHZxMT5lS1cZv/J//sHDGNm35x8tcE0ohBQiKkkyjbjanrNeK96tHJkuX&#13;&#10;XffHK/GIB9mtoayR9gsr0Pn6dNw9RM0u3dzUhhfi3F10JvfwtEz9/bHlKb+vdJw6QtEVLv1wE1zQ&#13;&#10;wgt59Bm83y6y5WAJmdE5JcAyYmyeRpwBQJZUm+/dW5PIw+NnP/Wf7qol5PyOPARJYYQXts0SQqxX&#13;&#10;LLYB5IwiC0tuUM7Y2yzdtaats3jRmbTcv8wMpnW4yocfvva/SsAqXKW8SXRFhZ5CPHBuz1GF1qje&#13;&#10;3mg2CfnABYaV7+aeVyJEhIjwEFkXN7AIHhTNPod42InL65skuGjKDAjhNYLl/Pyl2W2yEmxWmRDK&#13;&#10;3PGOpLLaNTkC3s9gjy8ThRJS20+7Rm4U/u3PX8n+zvdXKCgosSCsUKFCGMwG5vCwq7v5/XV64mSD&#13;&#10;ypFwwCfRo0wpbeoyn4NvN27tTltmCX6sAOEn7Ws7xwtPl3nhgt+LAkr0/fay227+8uerlMKvcwYE&#13;&#10;ACSKwqV4aiQ9cEfCGEZWFBUm+TK7C2fcI8Qwk+pDVDinRWPradWUbSNxMb8vtMAe2UgMkwV5Cte4&#13;&#10;woNCbpK1GEaLQcFqFtYlW0AdlXDhd3shi/V8K2kRg45+8IjWuyZn0HXd6eGQh/VUHsz7Qrb8tPvR&#13;&#10;h/yuHdBis2+2uypezdc4FDzvWzpoled/pqpIrCTZj2lNBG2iFDWx05VljTPKB4FT0NdL4bmFyV6n&#13;&#10;PRZvDtrz+6Y9hpBf1xm61CBJI+7nr5RWFG8hdcP3bgoWCIbWJO6OAHFKitMj1lof7k6+B4AuVKr3&#13;&#10;28xa9Oeca16QNRkLPvy8c9TKnQSQ+QVbHSg3lodooEyVWd6cuwgsv/1xvi/DJXmm0d5Xf+mGjOKt&#13;&#10;G9q7h9ANUhTW5eVinKAuGRtHYFeu3dotyXhRHDQ+r26wAReiCtNNOlOFAzsdk18LCtxI/AflscMl&#13;&#10;8b/7i70IwfxqRo60Detim8qUcO1HnSAnLk6oNzG5HOcotpUCHL90rxxnvfSbWo12hjkmE2HMwbpI&#13;&#10;ImK0626f1M/f/W8x+9Pp8PTy7Ghc8mxMadRaiAJH6Bmevr4fmsKvvYOYT4xzUG1JcluPutXPePLL&#13;&#10;hne6i9AfN1spPpAQ76tq8BCZfLg7vp7fxlI9Hh9opfL1+X5/H33e7k9QpaC3o9aqYb4beHYkFsN7&#13;&#10;wHXKRYmoyplYEjdyA2bYr1PYEFSmAAAgAElEQVS7CxgLF3GOKK7QLv60vXuPC5inCPmk89f+Qjim&#13;&#10;DKNRl2URkb37vF/e11yG9z+/7bCcKTscpXMu2mAV99fbA1HFprU+85Jb4rKZ9veflrdzunWwKRB3&#13;&#10;XMgYIU9st73PSyyaRO3IS+kywFcvoYzEfuu+lK7NRZKNJBJCCCynozN3RSkr0A12u//s34Zm/6N1&#13;&#10;QbsVB14LdOluVKm34fZz+wsHEMXoJ08jFlDawn3cHL2OySZDzMY6yJXFPKfpNsGylqTEeOIRQVnx&#13;&#10;MduHqhacQpiY55MxNGeSwHugj0MwMY0hU1jyGPaSXd7oEjsqOICQo3Javtnk+3kBgFeC5hAKTg2g&#13;&#10;dRM5yzwVuZTG2bFfdg9gGQaOeVwyKtbLWgkWCZjX6+jVx5AJkVa6EmFabTcoxhc/Y1VkwRsyX7/f&#13;&#10;oEPA4qbOtThywt9tgllzSaqGZk0WO2OGkWDLJKNdqXE1SO3+8D0ZkhOHqQD0+vaeUx7inNwBqejw&#13;&#10;ZDS3ERS7op/PU++bmmQchrWrmrtx8d3qPiK0eGXzTKoUbFpsR3luagUFOBsjNsUUNO6jKzdys2sa&#13;&#10;mCQpICNLuDzruiQ+i6erU1X6dr5Amm02dAlv5xVlHCFkBUdAElJYQTYEJ5LUXt3OA941QzduZdtu&#13;&#10;KrjZmAxNMNWifDZz7DllHOVp6KZ5GX2IPquqRAVjp7h8M7zkgCVEEkaBRHc9r5wQWYqX2zNv7yRI&#13;&#10;CJtRv2ApCiJtCljx7vrMkJS0yNgb6IwNnBYUUHeep9W6mGD0VMLVaF4UCuhUf4JUEW3hQczXjlo/&#13;&#10;QxJ3kTtIrlb9zdY4iiS6rd26zn5xkzUCsbhEgkDBia3C6qEJtmqqVaL3b++7XWvDqgHdHcrRTZkK&#13;&#10;inKM6Xa7/gDIoqvZ96BwkwVCBgTg0Hfg0Phx3Tc02vemPbjMCN3Q/uVpvlSH9mpXNiMg1aqHzVZi&#13;&#10;Ehgqn76+oSwitKWsSIR6HHJ5CA70567cqtslSAGC7VaDjh5ra4CkNi9FptGbxGZsmLPaR/0y2Iqk&#13;&#10;7XbnnGY3rX1AUuC6jNauN88zpif9uPtF384HJboaypXilLBzRYODx1H7tAQ0IPMJB4YP5RE6hCC5&#13;&#10;nW95J1MHGlgWnqOKptxzJiWvgtXV4cF4jzCFWbBowHprc9PuebRWMbZEH0BhTU/zuG9Oxq4Jqdvs&#13;&#10;jlDD5BGBU4kz6WmrYCl3M1KtGF5uH7aPeH7L7cEsQ1nhMp2YZB7HbE/YW1a0FtVvrt+hXbeCwNrj&#13;&#10;NgB342LnfLMG62wsmCLBUPXo35cdKAjFNp0byQSCKdlcFsYBlxlvGeyMYKqfTKWasGbkyZiMyVbW&#13;&#10;rB9ecXTo1Ng1FFCUBsbSMpwFQ4hvgNMNhxTK4Mf3aXgz46lFtgOUgfP5Wz5tTqlaohuCKVdyO39n&#13;&#10;NLHe18fD7Xr9cHeYayuNnUwaHd2Xe5A8SrAqqpyhVwDu+DSirOC+qtK0UBSfho6LNE1v1zFVDUqB&#13;&#10;ecfx//I//u9rf3Pr/DY0/16xNBkPQHlScS0Bludu5Pv2N/4r5aIgjcxbs86ssAY0LpyBZH95/X6q&#13;&#10;T7J+LZhtZZwgHidC4/x3e3WlnmB8ILWwYcyrKDZvF++YZl+d86y6/+mCv9X+CFNOYLwz7FNxIlP+&#13;&#10;Xbkf8Y/TaOpm2/3ZG1gCh8NkV8U/3io09IeGgm27ebjFdH7efPjoVMgx5FyWyykfd9U+WDUNEbq1&#13;&#10;VnU/uG/9n/+lUI+Y/pWLRAhPkS/92TRDrYt9PeuB/MQ/ycY6M5mwMbQpiXDw8s/P/l7Xm8r3dgip&#13;&#10;Mq2ZXv7V3zYX9z1eNOF0WvWtrR/1Mk6hX9GXf/w/ir2MBf58/bmnrNdm9/hhtNflZSUr3flyPK+E&#13;&#10;wcviUnkfvuhFD7/99p/ILyf7stAqz+DsQP9Y3wsI/OIvpXp5McBae/kzDOpf/juCRD9oOr11kaD3&#13;&#10;pS9vzYarFdA/pvFnSTrDKHVMjK6lNQxUpmInJBc3B/7v3y7bov4b+vD+dBk9pH+9ZmDZ0Xz4b4rh&#13;&#10;fQQvcequoATND43k+Muvf23IXc9/wxVwYcxsuw6uKct1GQ6f75NAT5fn7ef9Gt4fykpejfosdbQi&#13;&#10;JvTWXfLXTz///Xm4yJL0fPpQVcNrp4Ii7puppaXS3Pj9v65xchuC0O/zgP7cNcgvV6DCG+lLyVqA&#13;&#10;3DRcKw8bWl/y//nXfy6qzaYqNV4PLOp1tHG98CquY/njhydo/uY/wq9+UFge9zCI5aV/aY4b07sm&#13;&#10;Q8sr9Omzc//UiJ8yst/75yEyc0FG07SIt7rl7UcJG33gIlhunf92XaoMH1qkDR+9nl7/6Y3sWGWf&#13;&#10;ni2hp3IPrvaHn5LvyE7s1/OSIi4wNO5WbqLuNdGkHx1rTz6PzmlE0Zby+3+xte6cQtf7KxB9XOP0&#13;&#10;ZmVVjWhzmY04Hr/ivuYPlnHjvb1cym1jSa5hxQu96JWSaoycDIDF3dOv85aODO8xpH81z/kcjs2p&#13;&#10;5QUtefNh3xm7gtz8h3n42NZ3xIKzLgVGQ27qtdjmoW8hfcT0Za/f/yE0ciOj7543h5+2s0XHh3+B&#13;&#10;wk2RoaTVVj2yPtipZ9xREdP6y1lfqk8ZwPSPT79Wxf76pxtenozKwnjWO/WvacHIzx8+Xp/7X6Cd&#13;&#10;3/u6uNsycv3HZ+hx1GBAHZxLEiRLCgSKhqd/89PHs67BXTdC/OaE/hZnfmZw+Xc/3v0OFo/+/cvX&#13;&#10;IZpoSd2gF5wG/khD2kx/uf4UDy+qbP0BEXp62C9S76YCSPxqb8cSbvcbNiH76l5XLWClwo7ACIdD&#13;&#10;CNIEFOEYgNvdb8/6Zqq46x7rXF1/f/bNBqyAWZDW8sNP6TZ3UFAzAX01Wdav3jaQjLmUAr9+/6fo&#13;&#10;iRLi+vyMPzL8MlFfAN1evk3D4FxO6iCe8XSnduvFIy1atJ8j4+qUM3qOM8OyBCqdmd8VFvCb828+&#13;&#10;XpdzVTSn8oghN1d6/WqLH+LrX5GsittyVrKOZG0wdJd+McRj8jwMK3Z84R8PcodJzXNc7K1fGdly&#13;&#10;ypqqxslnu7ZNANWijRmXYNoTWa7YUNIz5EMKLNNNPjVfh7dVj5/2tbzyFw0QxEN3BjPAa7TjbdOS&#13;&#10;TzsIRhHf9jcH8P4BeXX+f98VPpl+ur1fKwFrtikPzoXVhIUD0ml93B64Kv96CXWLjf6jHvBfYU7Y&#13;&#10;JjCE6/aKtK1zeMhicv/Py5/lqf1UwTf6Ctv8rXv17tA4Pd2Aiw8Tir+4w/zW7yj+Ps77w11TtH+8&#13;&#10;ftvStVCl9QSIU4H379/Ou3YjfgHQfxgQAI8bDqN6/GF4nmSH4r2qd8dfv363P5LCsdWM96fS4gt9&#13;&#10;/Nvgbo9l2pJPqUnmNqebCZwjrgBDZ3bdrnfTy/A3x4+Jh2aqCYOrin8rNrP5XgXCrpFqsQVzBdy7&#13;&#10;BlOE22M9heeDxz/88Pn9ev2X//a/uBmj3e7z53sbvoOd33MhGXC2uZsGT62tneHz9+X7XrZq4JXc&#13;&#10;5Lt4XYIHVXjpB1NSuD9wxY78uvpblEMYj49yCudchVIWK3je6rX8ekU/PACYGCVFIX8pFLn6R37C&#13;&#10;au4iKjYNYInY9vQD18sYgiXBo4Z2L33h1N9tP6SrDu9jU6f0lmsm27pOdSRvRchS7e89xQWmEqAN&#13;&#10;QxXajTPWod7Ry/DW76R8e/7z5CzKn23Lyn/72f6ll/9SOcbf+1xvNMOHqtiGDSJzzJBD0VZPr29x&#13;&#10;NVHzTdHRlVLZD10pyp+OQ/c1uXFh+wyAuOkFSPnlyxM0zqdbWYaq+ZCz6RZHinZDDMA/+zAF9FJ3&#13;&#10;D6a/NluoGjbOzzVoN3aXPu9e7PPdtqBLF0q+vJrreOYN3C+hAZG6ZQxsjIlqUfXl70dKprz/9DDg&#13;&#10;dRPpdLsQKPQS+cnd3W8v401eakifRT/9AIUpc38GBd3MQ4I7ql9cXFFYgELDt+s3TmK88LVIMOT7&#13;&#10;olmWsSOuxVTdQvG4pha61bNUsOHiaLHfbCkz8B9FIzfnt5c+NLS+UTOJcRa4WppFgvWTxON4I6Dr&#13;&#10;zNsMdALSi1x9bmcv87d58WbM08meFlLPeXHovBKCj5gl10S0+pe2gGUO79895bJ/Nzxt5vC+rvbn&#13;&#10;hwe4rGmN5mEfSERxnDY3hAEj1TUud7vMdvi37leu1IduK9gdUne3ZZJZOxOrYn8wtq/yZHQLxMvb&#13;&#10;pVDgdCcUPl2jR5VYmRVAHPpBT2ckOVf7XX0A1lYvE/uFnZdr4ljsTTETMs9qna7yUOSD4FVVVr/e&#13;&#10;cMVCBJH+Mqr58WrDWql4W/LjQ/CahIUWgEdjGvwb0RUj+vfxsdrTgMgHz2oBODmIQ9w4O82f60+e&#13;&#10;hU8nT2j0Jpwksn7GWOx3H6f0T/WJ1Sf6dAFUmt6u9d0n1gd0rBipr6/W9/RDKYtAwQSISP3G5NLr&#13;&#10;38x8jZgADcfmQ9lPc1liM37bkl0paUEcR7PbKgjy5lB+v93u2IZmjePb8sJsdEHbx80RU9L98+Wx&#13;&#10;2Plu/gqmGsp1Wqbv/Y6PpFjfxi97+dPrccmQZ8NUVat2zyBc+yvIsFlrM1+z73JVQtbK7Y8IXcGq&#13;&#10;heCE0sNluUHDIAA6oFt1V35e/UQbLz7VQxcputvdr+7aqyD0q4lg+vMcHx4/4RR7u+S4l0ztKvXn&#13;&#10;8zr9/p92BGuTROatxAjPtvl4fnqqmtqScNR85v6qz+pYAoOH2/X+08ONjIhHKYUkJVn78fp0V7ZF&#13;&#10;Ek/nkcj7tIAHdUfRl2kQCNCVdAV1xb6yElwRNdwdH+6SxmKpPv/86IxOwKAZj91LCPnx499a6ydn&#13;&#10;b3NftnVJ2+n7lU8OKQcBMoj0RErNvvnvZcUqhX5bunp//H7rBI/+61UlICHW4IrsujtWuGAre05A&#13;&#10;PSrx97L8Y6miEn+er8cffniIhdErACETNnwgy3jb5PiHh86Zw93mfPmDd+R7Y9WHZsNzPx6+jy83&#13;&#10;cCnWh4t+u7t/OHcdKu96/itUKCsOCOxNhIE1Nfnrl5eSiVPRquGGa5jEHNsZIGHGs1mXZek38jit&#13;&#10;VARc+fzb1GdTfD7+m+eXoSfk69qtTd6KD3FdaFDc71I1mSdvgak/iuLYrgbrjoCe2HBsSXv5y+/q&#13;&#10;nk5DoeRm0falzRb4GjSf2c/fwveeei15Nf+Gy1wpFJfrByZf0cv9HQPrH+exihTrNZe8OnMiIHo7&#13;&#10;n+/uqFNsSF3xQ/uWLE5uTmlAwHqbp1hFDq+a79bxrCYN7OcH//ZMN8CWc8nlhwf5/ue3h/p+4hq8&#13;&#10;WQrwuTvTD2V817y3v/B9T2FdtOscTA13mRljt20zDIEglGmN2On0Z+J793JeJi03n9vBasR5S/KX&#13;&#10;Nd7/2JatBb/dUlarW0WNt8d0vSKI6eLchphWYPd+KYlriVl6i9geJdrsVAFKsAh1vI+AF9CD/gv+&#13;&#10;H/67/7XggiEM9lsAdMbEhegtdmkJ3lPEo5+220Mc8tKtnV0oxSkmkVqeU45o19wFj9fu5e7weZwj&#13;&#10;V5wToKrswBoCR5QNeqaFosmTREpWZUpbhWzO2nhFmU0po1zUxZTSup5lzSkqVr0AHtY0NazNNBGB&#13;&#10;SSmUKkmCRVlOs74lD20Y3lYTxCEDmxZRs+BZtvPT+/t1Gh83EiSSEXIg7++kNnBNmCLGEZrPXfa5&#13;&#10;OhxFoxiHTML1NmhtiChMQNsaFgWJMCYOJKjsuLZV5YnnNgMKAsJQtYhDh6ynZtVhL+o14IjYsWSQ&#13;&#10;iQhIztm5APHaTU8qq4hYzmkZb7DweF9RjupSFonhVhLFKSQl9dM0EMR4JbUL8zS0ZelsxjWqJL/b&#13;&#10;HWUSb/bVpRxzUd0V/bxIXjFSYBav3U1RnBJoNx9wcmEe/YoJpTYmAJlxgwfu88+PzrpakMlOmJHD&#13;&#10;ZuNJyAg7C9gIfEr1oTLJcCnXRdfNlsJoLfEejeOaTYwe+xxlU3rngFsll2a1uEwueJfCebyhLH2K&#13;&#10;1a7OGV67xQfjvAY7XgGKoAyeMso1Q5iVOJcUu2WwDFbRxRnNLFEZ2UDKagMIIOfXi8SAlBzFVLLN&#13;&#10;w6c6BTBNIUZfSoMY4UIAoY64jM6UBJOYysdjSul6ew4uKF4CDyqJWEba+WmZC8gQwMs6Nfu9utn6&#13;&#10;sXFhAsAIitdpTDGUqgnLuw0WMrwgnnH22nFZE4OLjdBugiUFAWOYQXbBDZDspmUGMJUF++Ppt9Pj&#13;&#10;w2qdMJCIXYa5apUAMs/mw3ZzvbhhvPK6MgRK2VAgo02FkgOPGWsEvcCIcBTniCkxemhl6Z1F0Ec6&#13;&#10;zGvOEUpGc5IAIkhhu5cmAeyXnCwv21s3x5xjdKs1w2UREJcMFjjpiMDo6SyoACHPZnY0oFIZb1YU&#13;&#10;442SrHPmdMmJEgHyjDh5G64c5lxEpPhoZ2GBQS4UYDWwgpRvpOYUOrIvWIGYyoRtsFIcBBOB9ZjR&#13;&#10;AKa+Y7IGNuWyPLtpmM51y2ApgRK0UixDs/a7beH5Iiweb0OkBSFjmgyxQTLMyz1ivPNGFVU2nmTP&#13;&#10;GBtCVzIOqfp+M1ZHARFOblR0S9Pb7Xtm+TZNJOHIQCLUkeQjTQkk6GVZIhogd24cJUCYoWmdqtLj&#13;&#10;Qqx6DlaXqs1dNxktms0aUrYrBh7McBq7lGmMKQGYlIeKIs4QJnrwxEcF8P7xLkWvKDFgRYBAiKEH&#13;&#10;XBhQNyAm7JIsABm5gPzYbNdB/54G2BTAzMd6l7QZu5tt4RrHeRghxJWUAkCQacyUkRknoYSIhFLO&#13;&#10;IIjIZ7+mbbPRs9bOQUiur1dIkA4akQbCZZhGQdbh2gGmEq5ymoHLwQUpSkDxjimvQV1uUwjQv6pK&#13;&#10;RgSQXUXJAnY6okbQh3a/Xvu3dbikWDFZYcUVjYERTjOFkclunFXBWcGv87dSEkagDmmza6kSgLOY&#13;&#10;k5xSNOnhdN/felU3z09PFiJg3JbzvagTgROCJcE7Vc4zPu5bP854DcrTu7sf/Wzt+4xKFZd4EFuz&#13;&#10;ZIIjI1wxmkQmLuCSGeCjVNnNkmORlSy5s9Fq45WQKHCKKaUDTUCzuoBuuXK+zXFJxhPISYONXu7u&#13;&#10;76Zp2ljcVEqbQSfARyEodNEPi7mZG4ZYFmWBbBiHijBjsO3sorUPDixgXCZIQFlW49OTlSxlIJQY&#13;&#10;pxQXCIBChYxFBjlzIQ9Cfenfmaqfv3fCB8Xk2N8o5zw67aWPUDtYS87qalq0yqq6P4Y1MsKBT50e&#13;&#10;N7t9IgnBXLX7VS8gW3Obt2WrCOMF884uy0IIM5NJgMeUPIlXne5plVPs5zEOSAO0MmijTYEIonBC&#13;&#10;OJh+BcEDTFD0smYtBRjluHRjJhgKQaRQuMWF+uP8XcgiB8NKmnEC2quEovNv7+85ModzoLmGPhHi&#13;&#10;NRCkUaUMuMnQn1+eioJka7AlG7EdwRwBlm3RrWdGa07JoZDALmarlChIpjY4hXkhJcJwHAecEWOo&#13;&#10;RxHFDCns51tdVZGzAC1kQCcYQYQYEprwstzekmAgejNbT4jjJJhEDhTe+lmTlG0miLjFcq7W6Ate&#13;&#10;SFWURVMSYoMpyhKmpoQZILLAHAngvvfRikK5Mbi8UsG54hf/jhGDiIuJaw5xQec0aSKKcrOOQyUp&#13;&#10;UiunsmiLfum5Kh2loqw90NovgqN17RJXSZOcnKzJnFfoChSpXb2PcY4jQA5jDLSNKqk7lREpMDTR&#13;&#10;41ouEBSRgsi1QcWp0nMq6oqX0uaMUZ5vt1czK5oQAbumWaEFGKVoJcIJ1HFdCoCdnkrYBgcAoALL&#13;&#10;i3slAtg8W0sAhtb7ySwoAsFYIQQA2Fl73Bz7awc5n/ouwlw0lQs2wjIL1I9nxCQGOWNmYw76OkKA&#13;&#10;MiIjhCXXdsIc2ue3RBJ2gHlkPchZUsWFEu9dtwxnJQCiJGQvcR1WhqK3fRC8SIAi0WS7UpT13DmI&#13;&#10;QF4HPSXJqYsB+NVamVkimCYnMfAIY4R4XWLJmMbyTiVvdNddHXIJehhEsIYK6CAOZFnn6Xr2BsBI&#13;&#10;YALTYiClnV7ACnLgFKkEPDSpqqVxPcgymIgiogAThc/vbzBlYyYMRLNl71+f2mbHMzRg9cS/jOmx&#13;&#10;qlMCmFFBWFZw8TMt2dXmLTkGE8u6dGPnUwyYSLYjajXAXM08j7amzJmFwAQKki2IPlYNbVBGgu8e&#13;&#10;PoVbbJuCh7SraMFrEzKM6W5/ILBO27hE7WOKRAz9TCFB1BPA1zU6nWIGosAIMiJaRdW0dJDBBJBC&#13;&#10;Ds/EXNYVaeYKlAgnNBexBM55bXLEiEmuQ1yvQ797vBMJMSF98rhse7OuEGbAK8egdhJCtzqXNUxQ&#13;&#10;8tqj+Lm9Bwkk4g/7z4teV28oQ2rfZMCevp8LtQHMI5Ct9WJDpsFlmABHwOrgUsPrxBP3YZ1nhEhE&#13;&#10;8Rz64N1/BqKavWKCjfMc3pYYCSICUlNyCSBQlYpMgOApw9EajhAsMwE5h/D4YR+1DdpVoihPAjCS&#13;&#10;CbURep8QJBwRWsnbeWKUdd2oWwI7vy3qDNzyduOlElVF1ipUuYxYmIwF2ZafuqlfnG7Zqfq7Wpup&#13;&#10;XugtjW2ZJDa0YIqq0Wi+qWLKd3sVDcqekIhkBQoG9c2lKI6b1q1TBMBKYfTKcl4A2dVt2x4lr9/6&#13;&#10;LlMTnSdQmkIzjOzqWaHwLnHEVSyW6WLHAaVMMDbLgkhx3O38OEYLvIMAc4iU8g4nXbcsF5TFyoOE&#13;&#10;CkRhTjBovb4OnSp5dEDAcs99TCianFeEVJLHMq6eJUZCnUUulIIgkOxscFyw5L3BASS/DmODMFMo&#13;&#10;uwwN5KQiklRtmxFYVk8EpwrPEZ4KzoiCWazT4MyKAcYQLICUCkKMASDGBiWKoqzGdTIwEgCi95GI&#13;&#10;1+sZlEUqZMtBAXc+ZhM05Hi+XlTbJBxt123LAqVE+KJ56d3y9vKNYIxQFRjMBdLvwx2/+8/927vu&#13;&#10;vHNxMXf37ft7KLfNHIdoLGxZSJEp5o3JwUiEYAT4v/2v/+fkvCJcN2TWw3Z/JJjqnnThG8qYAqFY&#13;&#10;ypYHnax28n5nnS2oMm/2pw+PZnH77VFHtMMIkfr9YpqWtW3WcWlO2+HVIs7X5L2SB5BJYsfmdNMz&#13;&#10;JnMGiCA1vg3N46FoyvfbVTMC3Hu/3Pb5AFrs0Cq2fH03vECBAnW3ff/1CVPoQtImNx/2l99up83n&#13;&#10;6DJLOrMw2o7jj4JMAYLN3V3qnn755b/69vYmmppzi+QDlLWYZwTRcXPQqw84eIQQjUzFYkEG58Vk&#13;&#10;H/l2E7Kf5LaY0kL7mkAoOQqFty/nYrMZLZoMGvK5OgooTJnr16eBFzWhHNiVqToRtqLxsX6k0rPK&#13;&#10;2Kc4UVoKsq+ZF8vAyTqPfppYpM+2O9wf3duklBa8DCvKBdbQwpwEorELcZfbsnn+8r1JzG7RbZxt&#13;&#10;5KhNBAkOynPXEZaObStBXhFdbk5BWGGqSLNSIKvGLSGyaVr6qmIJyNvbF14IVZVdd2UlS4m4BTcG&#13;&#10;ggonmjrdcybHfr51Uz98ge4+J8SYyOviHUsEsrokMO0ZvrxdvQWnv98P04gYIUw0xWlxC98WcYWA&#13;&#10;8LqWIJt4J/dI3a66kMdpdDNPhBc5QpmSZBuO23m9qmPFLNZP07i7q8ol2FiISiVPBGYQTmuSYs5J&#13;&#10;YLqDyS7mdyqYCxHxIr56M3Qbgiaxcl7HECiJiDHooe1XKUO0ZLVm0zYF2Bh3IUJ4QLdv03IX9vvy&#13;&#10;+c9fN7zw1vro8wT2JzyuU3M6Jtpeu2cpa5NxtaqI3wPLoJF1UoJjH7VA8KZpWamqpBB41gjjwun4&#13;&#10;Mb1cFlhjAqqGtfg0X85ZT85WAK+glJdg0wo+7H6CIGdobxUsybjOk8IcQIix0HbdcCEZpySCOKOd&#13;&#10;xehDcnZbCGNledj181uEw+yKGt5CWPTMcln44ILXm82ROYWD3io0uWtBtmRk8Z0VrbHCxdkKB2f/&#13;&#10;DaW0326f54QRRYVKQsBg9q2MBGhkGyg1N6MZM4+kQ1ffkzuFo6r9mprqAlgBeJGHAlCRUE91jTKT&#13;&#10;UG45cm0w6zxdRLGXoumB3/x0NHq8+1icl6k3zthcSeDteLprRnTZ2HbTbGeQvD7LjMA0ARbmtbrZ&#13;&#10;1Qhszz2LC8b496fXzQdGQGUCkM2PBUUS5xBGXVTQvGGF233TdeuoB5fBbVjxXqFUuWRYC2hEg3nf&#13;&#10;f26qIBpJFrss1tzv5YIzTEFSuHa5gktzd/rj9UYJLwRa19sP1cf396Gum1lP/TrJjyICYFc/GAen&#13;&#10;VCLCPPhr94eiBNnogGZFgxPOOio1fHekIJxoVzX48leNA9BjzyD7toO4LcHtDfWJQYRR7u9T0mNd&#13;&#10;NtakiuKdaobJEdYU/H26ZgzA25zvPlci4x3dTNoCHSOG34cbh6DCjQf+899+XLPKdiiK8qGFs9bt&#13;&#10;8fO0UgRGZAGnahjXKZp6iZLXxgSBQFHNi12/Xb5vI1r8vHvcvHWBRssDqCF5xy6qKs9hR1qHZ71Q&#13;&#10;zIlL69PkT/fHaXyFKe9/5gikt5fvGRfORwtBpKQqSPEdwgRCCjqZzXZ/PV+CKrcY5NE+FPdXcJHN&#13;&#10;TgJYIuZhledlz2QLuZs9iDLqIGKxYMscAmO0OR9PRxQDz3FCK8U0Mehz5NuW+AmDKELd+xVllF3s&#13;&#10;WRbrSCl9fbvYuiwSJUnb21NEd8Bd62pz7ZfL7Vu73Wi7fj58qnQGyEPmPS62A/HJT8kZYF0yvFAv&#13;&#10;5/M9SiyCOOrvr3632xVKZpBJx6pPal40wXxf4JW3PriY1wxqZhuMqxUst9TVTSu5Ov/5+xWGdvNw&#13;&#10;e1/uKC8osj4aiMn1Xdz/3ThbzOk4TpRLkjFfxZ/63dlIGSMmJSoQR4GsGaMwp8Nh54IuVxz1ulHy&#13;&#10;3XSbphVCAYAKzvtzGuNU/7gNhvDXZXUmM1Tkk5WEPdRhTSgJPSxrPxWlu/Z1zFFI2rafNnkDU2AC&#13;&#10;JB0yZXSz9SaOF+1oPv7yiCIRKrxfXxglaInMoNWszXYbPEISQwXobGRTWY0KdljA0k9pW5dHVY3w&#13;&#10;VgfCPL8+9XMb7z7c/8M//QdWQb3SU1WxZbLZma2AHoYpQOBRyCF4wmgp9gytEPi5rATIRSMQTjnl&#13;&#10;NzcTgQhGS05lUwIY7i9hywYAACAASURBVE8lvOi1E9N0jc7XP2yDHWqGHCrbRVsGdAXVTKbRZohM&#13;&#10;TkrQWa8EMeQxzJZSAhCKk6R6MBjSD3fMhn1jV+8xK25vY30sMEWX27s4Ui5qgAS7wRvGpCFoE99u&#13;&#10;8Xa++XUcri+idpgXvR5VW0xr5nUzLusS3yhlSkFVxD4RpRsPV0fncrNJ72yZNIBgCbHdA8YyYc3l&#13;&#10;+QvbcdxSBJF0zOA0YI8q6X8dQxaBtVlpqzErJBXIM0hB3jKRdkXT0uy87fVcrxSxqNeH9mB9VaG0&#13;&#10;qYpxvqFJYSxXl+Gq8yHRElR7tgy1FMiDnDhtATKrTglyVfUvVwIgpQRwCiLMIGOOAjSXICAKwE1r&#13;&#10;oBBipirjQ1OkyeWm3CjDFupEwW5Tt18cLlmYbOgtLpopYEQgx7A4tFuZ5umSVMFiwkmOZ0xgamSr&#13;&#10;12BM9hH98MPhen5hMDuIq53yOZpAt6WPOR33D8kCUfCwjI1knVmFUIBiJoR503kfK06xcbewgxwP&#13;&#10;7qZs5+Qu6ggMYARVUgUH7w8P1oaYSaZ0cLrxx0puzGoN6ZljXGRCVwsaNMa4ulLKKKKdrRRkvylg&#13;&#10;KO927Ptvv6FDzVdQHWu2V3PaPWA0zpowZaYxKiRatcLkcTl9WSSrV9tlPUImHZZ2Cu1d8gyuHLVk&#13;&#10;G6brplKl5GtydbmPIbI6iNV6wjOtqMlwMtmOsnDQl2/TSiF6f3mHdvtV/XNZNzAwl5CgPIeQWcJQ&#13;&#10;ZoeRp6nAcb65zHh9mm9XiJ0NcZ7cnvg4RhbYTOKO3fe3HgBfPRbb0CWCkyzNEh5ONkIAmHI0+ZuB&#13;&#10;CO9P1VPvquPdbXUlQv5PLREM6wQZL2WCmecgbeEKjZ02rAR6ZeM6Y4E5oZd1sgEAItECikOGCAEs&#13;&#10;PfbB+tVqptS+kXGJ89vsavepqN++v2HMNZycworxgnKO1kB9zHm1Xl4hZqUo27f5ix1WValpXXDZ&#13;&#10;ymRzCG3BfYqD7bZNvS7j+P6dAWxnkzz1uzFjagLsz1Yosak2JODeL+tqZNl22oF9FFdacWmjASFE&#13;&#10;hBIl4E3kDZAmMx0zsX98cWVbspKbEcKTychtu8ofZ5wmkSzeEJU2Cwip5jQTe7vAQCVvSs6X+Wtb&#13;&#10;CtszREtBkdVjvT92KXdv7xVhWkoUoF5Cf5uDgO0uwMD8ysUHixFKMdkEDO+Y5bVrs+xOdZtTRBhB&#13;&#10;i3DTQuvk6iftuNrMGcLId1oDuM7upgURtlrS6nh4kFVmMXNytvN92dIsqJPJPHNZ+imJVA7oVh6q&#13;&#10;tTNujHnARiUAHGbxgDHdNMbpgje3eMYxVVTSqZ+QZZHiBRK+v5hzSNEm38oPM7yJigFQ+eGSPCG5&#13;&#10;cf623x1RjoWkg6OHexI80IMv67aot98vb2pbR6vrsgQgnQdHD41jdEoRdd/jVImCYxpGHtWQsSTl&#13;&#10;lmyRBCE0VeXlbYIlI4ATLEuRfZkUvJnrDm1KTRgHVORBImR9k6mPnVR/H6mpP1AJ6C2vkEAbDTc5&#13;&#10;Wc0xnSaL//v/6X/LrB5WFhRQBuphFYjTRfvTpmo286o987hi3qO2vucv3zdsE1xxeHj748Vk6rvh&#13;&#10;OXloNyXwuk4jsPNAi8nk2SEHYmYA0rQPcYbcMd3lP6q5fhN7g7JschmhFu18vqoEEFUL/DGwx9i8&#13;&#10;pQjAgsig0JxJsbvB4v/6Pv4rtcXbOBZmOnpwi3cfTte5h3D8chvaquY+1S6+jkcbTD/+0Yg9vLPv&#13;&#10;t+8QxjxAh68QrWLxr2fg0JircR0ZHGc2g9a3E92fvgcsenD3bM8HhEH/dKsd7qczKsmbnUVQdFvO&#13;&#10;sw06tH/DqK6GKdlcTrrwH8LKAKsLQe+gATsgQzS38ZJGWOq7ZW/jk+eMjG4VpEqZEZPviu2c7Na3&#13;&#10;/n0tfuSbPju08EcwTExdY0mkKIQtgcRyefcFPoR6nCddi3rDBJsTd5C5JPf8mkWRguou58OeNNm7&#13;&#10;UZHsE3doFZwpd3WgqFJln0yOIDFVqC2KfB3oS7kiKt0aZCz1/KJqNQdHxtiiYofLYn9/WTVG/lDx&#13;&#10;lTVKlXVGWwM7EdPai4Jut0X8kiRpdMQhtRR/kSV8fv6jZQftF8cKdvdjafDX39x+p/T6pf1ECPFu&#13;&#10;veENMZmPYHrSXxp4//rXUR23S5sbf1Psw7JmTwXRZsQwY+aXKnpaooks/3E9bXP3N8uQT7sd717p&#13;&#10;B9husbW95GEi2zWlO83Te0dzAFg7TnaxXC22SQZ3rVyJMuGUh3AlqDSLPZ5ORt3rNTdql6KmEBkA&#13;&#10;L+tUrqmJsJDFTWtdJgYSQThMC2Gt7lZs8AyHuhgBzRdrWU5blyj14/odTaeLeJHJ0X758v3/a1si&#13;&#10;C5wcXnWRdBQ2LFti9Gt0FjlgXuCh3IachzhVycEOqQxno7XuIeGiPhbf4pxAWTfPt46q+Q08y5BO&#13;&#10;ucHe6gLjts27VPaFpFvG7m5Ex6lDVfW2xuGhYEA46HeP7Zfj6/Yat/WH25gLUcTUJLyD4AKNSEkL&#13;&#10;kUp/voGwrtOxreH4On+FcC1x2G6bCgEShriBJ7C8L37kMhRvlLYkAMvadCM4jEvbbIPJYBnDDnyv&#13;&#10;18cbW/Ubnd2dVWM2gWN2ib/YevO0c9sRlvjJvJfdh+eR/3m2BRtg07icyn2dI5bNIElqsGznfayL&#13;&#10;qe93BWXnvW/yaDTx33WkAVmkEhh4pRAtk85vIW7rUlUY/LAtg9PwZsslVl1C9zHnRBD/8hfcp3dX&#13;&#10;wPqn5umPFcqPegkPj5/QGcyAeAVDbY+bp0IGCFy8RvPzZnUZOp629rO/A9OwLdJ2KKcTl1DlHmTg&#13;&#10;6/ZugWy7tO9BeEp7pMGWbLIP2MWWqmu+ZpK4QnILo9uvsel95cR3kTwnard1Z4HXujRVPZGvtXWv&#13;&#10;SRWcEnMJwu7UKuGJ+vXb3l5nP3au3RbE6ez4pgTUN7cfa6TWly5Mni9WZf4E6NbzOV1R22FPwYPB&#13;&#10;OGGfcbFRiJuuO5I0Nz2e2mDSw+7ufKykKNEtuOAi5E4MpnmH+vOpyDjngFAMd2b9khlF1WZ6GwXl&#13;&#10;zvnKuW5NPJfA4+Yjjk+vkhPKRIKoo4NpU8+XcCZ/DFptjsR3AYkV5Nd1dAyr5d4aM5re99rmZw39&#13;&#10;xOAFnhh/wyoa5qtEU+4Dfod6491aUkKTnQu9a5tusgk00TmQeM4ixjnlq3O3u49ldeOehJrLIgGk&#13;&#10;6oWU1IBDrjTpUiYLWf3W3zVlmDMz6safrIczGLPwp6d43ScX5p1kVVD5jvjBSAeXlGekboHvT64n&#13;&#10;MhR+ZdMBi+s8Up4BdR0yPyluUtasLKevv/Nb/S9KT201fZ7es1+LDAp4MErhQoVznKlFtin/8Ebg&#13;&#10;rfOOIETTmSnx/xMEH7u2ZYmCUKd3y29zzDURN9LWo0OvRAOp2iWBRIcf4BeAv6QJ9aSsfBk3rj3n&#13;&#10;bLP89IYxdj9TBVO+9mcgA25SE+MMEK1k4ninoppuFjNSUSoeDzrr2VzLc3Oqgb8V/43euDmLU0t7&#13;&#10;/RrXbh0ZtRTU7UH4nSqo/QZ/7tPjVjPSAcrCQRxXuNk+d/NLSNu0lP2G7KRIbqItr+U5VQA5Y8MY&#13;&#10;AN2+fS2V6CmhmmrIraGJHrolbcpH8X1W594FGhhAR/weXYARIFgMCqhmnH/bk6uepIjX9Zt/qIYK&#13;&#10;0AFhMG1oDy9QNzOE90yd1Kiws9xTNhFkoL16+P1tqRXQe4YkvI2fW/0LZaBFAu7ljLAPxoIYK6lv&#13;&#10;Aj5M3SPvHxubKIjNsgjvp8fHei4wydoAnUGkB4F7iUbtyYIVLBK1hK6E3qgk9VeNesGQe/n29Ehj&#13;&#10;eDaGGFt6uqI7lLliqY6eb6PdtVXv8y9du/2weDq2uf7tw8EXhI7nbGNZXTcc7/Oemmc6LxKytjof&#13;&#10;CC9O7Ku0VY31HJJBhEbP8dAHn4tB1fvaviYBehLFNBeScRr3FULlabCoZQ/cEHH23hni0lMT1T0S&#13;&#10;B8GGNFTVAqqr80QhVoDLomAxtgqNWea1TlbPfgyPSjzgXFSew92L0CuhQOuvpclHuaNYOQkJcaVQ&#13;&#10;o444Ru+NjXWHIWoYNznm53hkbb9weDi416toeB6EqpHwnBENwUushyTp7LaGp3yDGBbGsSZPOt0S&#13;&#10;Ac1Da0chz985gijSSa8NqpJHY3awEOTyp6Er2o9wzCnSApva7m9fYomRE6FKu+zEWGDrfT/SxPTl&#13;&#10;hfjwug8ZZdKUCoBYs2AN2PVBmWIbsNMSxLt+gst2wkOMWiOZst3i7VClYvk+TwRGnUdnVlljhB3t&#13;&#10;yB2uu0qdLWTJueCcOGIZ7PnQAgGmK6hF7QMU//y6NhX6spRq+EjWK0lx3mYICf5hS2O1sUIoGNdB&#13;&#10;Pwa/0zqe1xzfR9zZx+fuZi/DsScZImMZvFcO0qvldTiSh2talyEyC8O22nUK9WMFQYHV5afG2N/b&#13;&#10;SB5rK2C+3z+yOoSLOsYr2Y/+saxZUBxdSDFShsadVssCWChtqPZgWMuhRdvnwjkVTcgBgYivVQlD&#13;&#10;AQdMpzu8tZKomHzuzcfJFUwz41mMXm5ZLAGJCdzP4AZc/G9FsRkBoyoAXsoHseLOV5+EBW6KT5Vs&#13;&#10;efQwmfRVFk3B6RVHh8rOSc6GVrpG0W77D1YR9Av15i7yGkGNS0NwHb0XqNMOOAA5QMWkImCqIjUf&#13;&#10;l/0SYvM2ctbR5nYiqfE73P/TIbOc3Zbk+2ZHcVNhHbYhE9LFLSqDCiNnSLCFAtbg0EGI+kbh3uRb&#13;&#10;yw1vnBgeE2LCgfi6jdQfo4kUZYi1uA2ns9v2n2wItNDqQBb/oz+yy/yKI11nEJjMB9Q3jXvdmoHP&#13;&#10;X+4D6Nxh4hGaZZiWX/+YKYn/PWko3SEETavzvag7rjL3ne7NhLAOBE0AFigry3C+vnZHBVtMf6oZ&#13;&#10;03neMCH1qXrAwu8oebp4XSj3Cj9KFz9zpbKhXwz6cAhA51mzmwA4aQuomDLTvAXRPCs/Hq73537M&#13;&#10;8Xj8IJY75K0kDOm8Ie78G0nsJM709c5KXqYfhPwdYk/rdg7W1Er9mCndWLcyABawHyC3n1/XDN4O&#13;&#10;OVRILLqFzXZzjA0pNnwmLT8WwIOYngQugeXUJvEH8g8oCbe88i3JDOm+ZXX67zwlIRzIeGNvTs3a&#13;&#10;qUPdbK/m1Q2KMeAVfdzXlUsa7Rer+5Zg4qxaeW6+lxrsKJ8zfX0OjDq23n88DXOx930Ktmm6V5GA&#13;&#10;StUajy/wLiTLq7e+wvBuc8BcHTqAdeJIvfbv+OWfBaz36WU3mOKWZ4Jd7KqyR5ApCDzh//0//98q&#13;&#10;+l/O/OVq5fO9YkqmxnfGWgS2cGSNyx7+cBXjxo+gRqBB1YNQF3KjBKP86cNjEF/TWwNgiDKVhPyr&#13;&#10;fff8BHn5k2R5WvO431T9dyjXu82wQy7WRfhtlo2cqsvzW+pU8+0ynY4aBmOmbwMcIEjWwOgZrLTE&#13;&#10;lsId2QtHYW0kdIQvOGerf5cP1S+jN//j0KPEd8tisUn8BC1aCCXr2vwEwBYh2BUhxlIqoEI8Hc9m&#13;&#10;vj3JBp6cu+/Dh3ql4x62S4VnHd+3fyuhPmJLaLNnLpWywVdNdar5bWFYFdxbvB/e1u9cNI04H6Tt&#13;&#10;rw5OWw3L9fZSswLcXuc1dkeAwG29VNCARhElPMC7zR8HEvL25fblFD44aAEC9qInX2hz2DbQuR1Z&#13;&#10;Gq2pObsX1NjdLisjJMHdX0rPhj2WQ/9g3Q6wvXfw0/6NllAdDvFaEFKiEVe/QgTYlFok5ydwXb/X&#13;&#10;CLUF2+M2HOhijS20qPI/gUquDm3utfoRYbPp/dQ3S5cFDj30dp9KzkwA1tIvl89/q1zUznnCEyh+&#13;&#10;wbR/nYpEvtTZcc2+3U2hED/sthNKTQXBYOcv/5wPT8dxsoqNTQ3uGVQgQ/R4RWnRTpv6MOiXbaxT&#13;&#10;17ATw6OhdoFam5hsA4l3MwOw1Mhd74gfX7fm1E48MVj5BU7koSxf1TzZtj0ZjcRM28TCcdoGuUIH&#13;&#10;JUm2YpKPYEMnlJt8y+2MJ9Rrqrnd3jJtPDsFei9xj9skhZ9Xnwt5fvplvDgg531fHof22O1uKgpi&#13;&#10;laEbf3IF5jzX/CmlQwHleBDZ5Ll42nWLTYHAI0qZsnw8V9dY18dMm3WA6dgt672hYvCymufNlrcI&#13;&#10;RHsh6+D19uGhxXG4T5jLQ6CvKBd0ki9g3ig5tfFf04+lwkcv8F4UrkIh6+4/oD5dXDJjW3GGTENN&#13;&#10;L5NfTVMRTuPxTfxYx+jyvhhhX9Z+wAKkeKviI6JwDfeRSOBfesjFmDJn1tYn0cPJaIbJoUYoixSk&#13;&#10;BFtMsD0O9GbzQ93QpC8sPvAu7zsZ7wTNA9OGPdKpvr1Hv4Ig013IRKe4uQyRrN2U5lZZVL6sP8Kf&#13;&#10;j94ufXdUtPVTmtHVpFtzJutnYl21pU7meZ1tXdUYFlPu30cNUO6OPaVO2u1RyVV0/eUON92z9m3+&#13;&#10;18A/fL9McwTHmAAktK1etY6lPUpczmw9lWoH2EJsoGiD+MUyhscf04A6sf04P9R3vzIYQQvW671y&#13;&#10;HNZ/uc84oQG9k+nVoTQ9POR3OlwaYxYIl/Mru8npS6N8YLdpfxIto8q/+AsZ4KmJePsu6Kdv+4DR&#13;&#10;8+tXP4ibGNpE9ev+uTyZsdg8IIas1xBJGFVudfiADrCky3b9VWINXQLIZZq6x0P95uzFyE8ef2sP&#13;&#10;zEeNu2xLe5CMzbfRDOT8s+0oCUVPl/C+bj6cBh2uYC6oaeVvfrpRqeIUH+uzuHFLZjDAUW395fBt&#13;&#10;Gvu+QyB/H10H0Me2Yu/b+ceiaJusKgx8ff3cnw+Y04jzF/9TDT2G+PQZlgihUIuPT+IxOCNbKrHz&#13;&#10;sJHHwSSn2Lx93fNGuTvgZ8tX1zP0RFFkUUKFdtkQp8kfFU7puqFf3nN2vHsvzodfO55Cva1RkPJj&#13;&#10;v1T0uaynirzkY56wnmvEul9rcLiuq0Ohx4HpV2SmovpS9sO7jxaJOSil0B+zL49/UkjPZfdIX9Jt&#13;&#10;5y2BXNBDmBhJBqXMQEQwGp7ABQ7X0wsCHo+MnwX/xOj8dcMfjwcWlvdKAES2kA/D/n597F3Ct9FY&#13;&#10;zH/t15SLqM0tqhQwQZRCIhjZYxjXSZyt+4/6zIH0gYmanYmr40Q5ujhYU8CHUmUc/03icPmxtLL9&#13;&#10;9CE6RIIK/NC4vVD26ucKMPeUqcnVSJJjB6FFMfdlRAZ4BDdM5NpvzIV16UjA+fHruAy9pGVnq6i1&#13;&#10;f9dUEnrAO1CKmVZdlU8hBF3mjKm8d+jsQtTFZITWpoiGtBw9xlQmhs07vACYZClCquFu9ifLS5P3&#13;&#10;ITRzLc+KBRy+z313MjDyT6dE8KeIYEJvb+tOTuIdSsB0jfTTA0HfEQ4+7DsR9YE3J6WXdvJXT+CG&#13;&#10;CnN/P/QrYYQJOjpQj0vXDq/TvZf0aMqzkAX6pyLX3Sbeor47isbMmyL0620e6i5fnLzk7V18iB9n&#13;&#10;s0YeoXTWzl0vhePwkYzjnbhwFEWKv9ynSdaSBeCAU/1pMpawCQPfwpTjCfgXxQBjwAUaoBYN116f&#13;&#10;lPW0t8wd/tTPy1U0CnNOV7pebPXIV3Ht8PwSoXfjQTi6VxAhDBMu+lyMU1i0bPsX7B6BdZYxeq4U&#13;&#10;ljxlmCNJtMC5RSgQaYRhb/elbYf/yAspGHK8GB1Jh8sVoMhIym2Wq2CBmclwum+whg9qFAZGvRew&#13;&#10;q+4Urq9L6lSlt0Vi72KbLDqJIzcxkbCUsHD+kitWdY1oaEXfQjHFBxLfgKF0TMkjCPUuLvmngZge&#13;&#10;TlQRt5m4p7b2mx13HeX5GXlfDyIuZYin5MeM7kz2Ph6qatIvOi2agfgluKY+8FA34nsC7ARa8MOb&#13;&#10;YW0TzwAAiUjDr99/1F2NfJJGwJJt1jYBhFDE6utmCVT3aoZ1EzEXGyCUaR8tB3UDoEilwhaQ4v+d&#13;&#10;wdTI4072BkuGqbdhltmRLQtiMFrFI4AcBU/goU5KBtQhZlasuYRnNvOlpPrABc0qLgzRwBFZXm5P&#13;&#10;p+ebdZR0UfMUku5vGwBLkj1900H4GDDLtfbkId7GP2TAuq8UE3TzfcjhnQJHhN7Dy90AAEjhSte5&#13;&#10;q/Js3N3I+9OO5yjATDe2n6vul2mOh/OTYWFZMSwEWyzt00LS4ekXAPR2dwCzrm0j3ZWnPJI4Blrk&#13;&#10;XS/Q03LHza7r9YwwWOOKQsEI5Zwoyh3B2VGVjnv6XbW/EC5kd4JiBs0ZpLUntvp0SmyO5Oc9pb9w&#13;&#10;iCgZQepl/qlPPicL7kfUL+Ynw6gRkpD7g/i7fjUDB3J47ynZQepBHUDWNrulUMFLWGoW3XbNsdvJ&#13;&#10;tXkn9peyYjP0jSDlulQI6DS7J/J4E/h5ruO3vU9qyVbGaJd7kmq9k6Zqi3cETpz/ppCUgbSUAV/q&#13;&#10;OojuJlb2GYfqQ/Vj/Z0V3ANRGfjT255ukK2AXdFDC9CN1iQwmGCDJN9DcR78J/awL8aUcnZgjjSQ&#13;&#10;VTx5h8DOkOLhyCwBFr17opDyqAIOv6fl+Nc/b79j2oYtJqIOKoLxx+354yFWu18WTkXNtBCrEZIE&#13;&#10;rSTLlm3fHcWQV36oTIot94KM4fpLjXlseS7Tdxw8UDuQPpfZ//3P67bnWYOgcsgFKK3hXl3eVyLn&#13;&#10;yNp2nlzoZ0rB4yBF5TMQu+aq3JR/TjGnjDBXJN48wTedWnpS8EeSofTAIMOZ4Sz03/kiEtYUrpxD&#13;&#10;5ngKISJAEVv44V3WcPxynxnBnSgi16x2cvU5F0oPs50OVyabuPNLVVXsDLjz4kaNGER1hOJV67WQ&#13;&#10;RtKjwPfd+V+xpcgh/LBXy1hKjoTuscADVzR7no9catiIt7jTZv5zLk2CHeuD/fk2mmPVhFk/1O2l&#13;&#10;sAitT6uxEpLMFETbUTR7LLsrm314HNa2OKXvCc86HPtYhjkemqqul/JgSX3c47UKFp7fP7mXWy1r&#13;&#10;s7xIucMtI9Fm2WtUaRPmGS0LQXmGkrA4sGvfRVDxLZvoNA5hfKp+eb3dWdvg/+1//b8oF9NqPHOU&#13;&#10;YA5lDB5wEjBVDNj1kocaMuBB9gEg5zGne7AAeaAa6yznypnRaBJKYlVN6+N1WVDh0FCtX1NBKcE6&#13;&#10;0bDGTErEPlgXHSAAYpcL0jifLYjN0GRvOD6+f/zlbsYPbQ+5ukTTMNNylSCnfLB5xHU7vr1lZ2tV&#13;&#10;Q7dh5rqBX7YZc0oZCgIJQEVVGWdlVUcPMQUSxAkx4ReS8rxEAEFHJbZwC64/vdtDSojjwkkpjEAm&#13;&#10;UfJov15syDbltlfLOnVdFewWq54xSHPhiHDmUxHjArEbs8AaZgMBKQGWwildvA2YJ68fHzq/i5pw&#13;&#10;iOi02aaFZrcIoL5pRSk/561qG2gsfajmZaS4NMdmmUJzOFym6aAeVCPt6gSgye60OSSENmEO1fH1&#13;&#10;5StCEXooGEWg3SYUwR2v0LutHuR8XUjCCOHLdunqPjkIMJ+BTPdgF6sQqirqiYuk2GiIqh4IKdlj&#13;&#10;igEqAonbaIDJ7fldSHA4PifvISQBk9FvkrOu5nuANuPl56gEZyWyqOLQAsoRYRXYaWE4pJZXllfH&#13;&#10;mMf52lWiuPSGAW0PNFsNZYCFMFb1ImMSjetY43DKaBcsHyQve8qioqwBm//08M5FF7Jph2q6mYhB&#13;&#10;poRlVLWHZbvN81tp2pigh0mhsOqC9tRkBlmF7I5xMWYmlEAHe8VIKMklkJQtzBM6ryOjHBKaI67w&#13;&#10;3laVWS0GvsUZlsBYDvfZOlQIC5RxFFAj6VDZW0SytK3oa2Ht/pKF9wAmClJYTRFVDwHkhHoQp/VO&#13;&#10;Yda38VDzkrSQRTUwA18zJA8K7oL3ZAVLkE1cPUSRMZBIkLwOs6eyc7nIWjYKo5iIJtt9ahgBKDMJ&#13;&#10;EUe5YtNNF4hn7YEIjpbdJYQaTvBt3xrBBc7kWBldZCQH1KzGpwQO3SMhtq4GLsTbeCkcD/WwrVPK&#13;&#10;iUTGO1QJBnIZ7UiE2ncLpbvdd8FwchbhMrt9nu6HU6MGrtJqgb2sC9hJwUQJCYoDDNV9v1qDYdla&#13;&#10;jHEC0Ntll7QiMbnxLrBgkPeqJcw7wLig0bshpAgS52qedQ5ePQ4c4DTbEnUMJLhSG5QThpjp4End&#13;&#10;AgeHUwWhawEFvioFYS62a9DFFgxTydhtmaLA0G4wKjQ6RqCs+wojdbuv0YGQXAxbwzoFWpBKMmsj&#13;&#10;wOaWE6VEgkhKjGzf2aZ3NuAnqmIygTCNedyKrNNu36g8S4R4DNDakIauKUbvOSFV59V4JIQ6HR8l&#13;&#10;DUuWiAOIDg/P1pltmSt6zLlADCrBkyhaoRKNzD4azrsRgoTN8ShwjnhaQgOL1RFCA6g1holKAV84&#13;&#10;QAYBxoCifJlfcpNSzs7Yrmumybey0nqmjBSCSAYdUZjg+nC2xgcX5EAxKNb5HepmpYwlpuJ1JM+/&#13;&#10;NtHm7aIhwRLrinBFK2hB4QWJpLI0KWIGp+mNxM6lHZaUgs9I4VYFBLrT0TuTbO66gaA8650zocMu&#13;&#10;i4+8BgA/vHv2yxqhl4xDH4G7byMikM7p9nh+NJvjlA+9z4gTV94355f0tv2/LyWFtq87E1MpCDHt&#13;&#10;S9ui4EpyCFlwNa+EEkYpXS1hhQJQCQURUYDDEB/bdvQ7wqw/nPbV141KPrkSq4enSpigYTRome5V&#13;&#10;LDwDpeo10WV3gjI33TmAhMHrfUSHh61coUMt7AjY13lXVWV2TfeIWJ0iYJw+NCe7u6Ct6ilDaDM3&#13;&#10;D0bJGFHQlqQRPJSywgCaai+hYsiPFu+IMg2pj4UB0vic/e1NcgEVz7EKGRuHGspuBTMqSYagQJJR&#13;&#10;2QIDdMwbMMZ6bwpUUiARABNvY8owephYWyslXdl420JKKcC2BB9jKYhDWXU1AHC3zsfQtwPwLmVL&#13;&#10;kZdUciRqxa3fc/IsFCnS7gPDsiTK2Z6SW9eNcOiuP4MkUZJiw3T5rpRKoFhQ02azJh27Dxwap9l0&#13;&#10;3wJGhDpBZLE4KpMnvXnLB7bqPaSUEWZCdZztYUUSJYCd3hOAELFYDJo8xHnzmzj0nJCQk45GJGEh&#13;&#10;QpxY42uVOFdbCNY5sy6CHwpo0oZwwQQAJTheDMqIChEZaIMIOuh5AYdqOA7r5kChDsjdOONW7ac6&#13;&#10;QSRr7xxIGdE+0q5kpQAAIABJREFUu7Jc54KhbIsJ2hqXCbalnA692deYO4GyL6k6ntPukkNudUSx&#13;&#10;5PbL7RXSuE9GR4MBBDE3XR1txsxDZEpKw6fWlzV4XiNICuaZwS73w+M6rzSjr+N0pHUheHaeEOgx&#13;&#10;RQTqbcwgeBcZlSWvfr4NVTXfV3hkAghc46/TN+dyW5Doqx16NK0EMxuQne9YglbQmsLsJQArzpLC&#13;&#10;OtcUooATQREKVel5bapmme8MPycH9m1xa3bIZFtIwJkDZ3ZoSxx31BfS9ZGCGinAOGUMM6pvGjbE&#13;&#10;hbw5D2VVUb1760Eep+WXdx83rWnCFqeCoNGeUuJjji4cm1bWSLZ1MOnYHdt1K9QLgauGOQtiiYve&#13;&#10;quahoRYjtow7TiyRHBG8WVPVEJVEgLR7iW8zxwWhgjkAVbUGHQisUE1YiGDnPSqZzNOGucAMT35h&#13;&#10;XAkizBYAocHGVtYFXr2gSlR62w6w8TojSWDDOlHniHDCsKICShZ8TUpp6rfpQhGw+3qWp3kPBYIC&#13;&#10;oGcOxg6TGoAQOlIioB4qiKRIJXtQwLa/gRIiLAFTwlKWwCZbh+wwzRC/vF0FJ9M+JkhDIlEUSViB&#13;&#10;8E//9per3rdSTDLd0CuIQU6MUHrkcd8IIMu4iO6JMbKsI2No1zvQgCAAOdGvDgG2bB4KWle18XBb&#13;&#10;fSC+Zo0zuu064/mfHt5BC+3dVZ16mzfKsEzx7jZUYDGZUwSCK9lRnFZWU04AhEbbTpyrKqISgiOH&#13;&#10;U79MG4BkBbhtMhalHsSrTgPh3jhGaKE1bWssVcIlI4pIAMQHWNIStPdASLcY9q7a/co5C4iKJOw6&#13;&#10;cgIoEyXESimY7G2cmvMpEIg44ytGBRNGgqVpdxgCAFM0KXEEGzbdLwCzkApTAwo2VOe4e5rwtgbE&#13;&#10;JIsY2MhaIitSnAMeaGszgNoasG4f//rbpudaMB9cYVXyxu+rA7BN1G77DqDMMaIQcSoYECq9doyS&#13;&#10;m72eYb/c3+oaCokRqXwEleinzWJEIoJ5KwWF5uFAuyYRsk0jAJgTQWMOFJGkxrfd+Q1BlkNgC/o2&#13;&#10;XnGLcY3zqMUOPCJFiKqiWLAY4kPdu8koyEhmMBTPE0PJh5kJj1PnXKSCEYihTdl5ylFHFCs5bGsq&#13;&#10;MQZNeRULYtGR04Mz0FnAsQIgU8gYajDIZtrNuKtm0NefIpeasMCQIDTOBu4+5MBrOrsVV2yLyazF&#13;&#10;JhjUznC1THMjRE6u4u22m2VbCZKwEpxDiGPVtH3Xx7AbrxGBjGanpy2wjAMnVSuP0Za43jKK/aE9&#13;&#10;YbyfCimYBFDzVU+Lj5Azty2xIJgBLFsgjaCI4iJbWWUbQ0jehXF8FUzEGI4nGDyOwR8fDwYTgL0j&#13;&#10;JNZiYHjbghzUFi3+n//L/6FdWrYoDuH6Y6GEApR2n6vTEM00NGiSfAw3CHiy6KlW92XWxW95ZGo4&#13;&#10;nR9f3iaejGgOi7FNd/6PlxuQ+CAe8MSimLzPXXciP2cXGRSlPglZq7iCU9WeRO/TdQtHxOBmbhLx&#13;&#10;bQSvP66aWX7bvm8zeX/k7g07mIF6u/r2A/CZNZLDaJ3NfeVPJ2nNciuFCbLN1zQ0XZDjPFGBd0Kt&#13;&#10;ziTaD5X4bPOfWtZJaWFLsg2Tf/v9fvrw9PntzWaYkQK2AL+Kimq/rpMNs2sOJ1aruiFNLYO3MfvP&#13;&#10;+16M9ePGaNL6JZTm60uQYRx5SIyp0znPF874+fwYmWzbLue9rtHy0l5+/0d7PNfnM+erXiFIiUEI&#13;&#10;85rkYd7WOmR/woehKcZaEh+GT19fX9vTOb+FKa3Q5k+nZ7+sd4hdTOgdiFNGMDIGhqzGEr7+PkWt&#13;&#10;6mEsn313qmnH9GZqUjvnGYOl0N0mORyvu3wmQ8Poh2Mdwf5KLBZISuwtfyh7Amn3PgcvqsOeeOvQ&#13;&#10;H5crYY22MOpFI7wk65ivCkMguEIcEI/ysaaYuD1G9Ue2EJPL9WcdZ3OPJEMK2C3QPvmhlQqnzaRv&#13;&#10;QrQPzzBeiXretO6bds1XUARwmRX5c/k8PBIcHfdhvvo5kofHj2Tc3779cFknaiFWzrrrtpK6PbMO&#13;&#10;1EBIDFE0qu26AUlKx9kl1gFZexyUEMHA4k+dum3GzjON2Y3ao1izTxbhLfoPH95dxjsW9Dx82l7+&#13;&#10;H4F4zTprb3WCIaxcpT7VUFRrSuz8dFD5j+tP3CswEyB8CW69XhOw3/H52D+VLSc/XTVx2sXdQEFD&#13;&#10;dMYsT5XsKEPFZeQTXLRbsluxWxZCz+KdwbsXfsH8g+wYB0EH1BV9011uXq3bMkxxU3Cvuq4PQy+4&#13;&#10;nW+0InczIo5uNgz1yQQAqCx83UQMnoHYtTUcp/3x0My3r/j5QwMVMwiMITeUkcqtoGHrl4uNIIqO&#13;&#10;OZD8fScEnZ8e8IRu8SvMIKVkaQCFBBtjGyreRGt/Ob/X6Y01p7qhlLi1jA8Q3PXenp9r0Rltoo1Q&#13;&#10;RsgYU0pnLzH69/Wt6biqyZHJXj7HZfrL+aiNq1ALdATCpraiEJDgm7lo6GPCdX/qlUg9iqOtoxyO&#13;&#10;vKt/QYj/Ftg/rnPBGDCMRA19CmFNflGJFNNanwIELHW6KkJJq3W2V0fKm9/fnf8tjJmRWsl2K/fX&#13;&#10;H5qR6sPxg4Z7q2BawP7iYPCo6NNAqlPLzLwn17x/WjZyoB8dMeQhHq7l+S8fvy+7bYYzIoga2ZTb&#13;&#10;LqSzNMZz01DxAabPEFAmDnMYKWasa79crqeckMYVkV9vV0QZwSA5qzVphw6DMtTVTzuZjnQEDMCa&#13;&#10;q5zxP07nA19O1Jl5T4l1HynUJrze/5Bn2pJnLBu3aomgev94/+Nf0AfapIWuFBEz75xXUQsAQ4EG&#13;&#10;0QKAoAHc//UCOuCzYIRzJCK8EsY//7iQKv0ZPppwZ10K8FOibwrWqjQRRWouuJBttdYnokAIC55x&#13;&#10;VJzQ/OH9cf0ukFqHvg1aL67ahKaSX28XEjBBaDcmeS+4cMkOj92B0FdLRSVpRet9SxWiGeXZpfT6&#13;&#10;6cN/Hm9j/avAngQfqlqt8z8kO+XZtpHeDuNf7COhaN6nP7HeU+pDAQBWDdBLZLAVEa5y29e95sz/&#13;&#10;2PsBJ5/GaRuGfmDN8vrCclwZ41XjUqa+msafgKLTn56/vq4VmEugNT8yXh2XlTO+ZzCj+tD12Noa&#13;&#10;qbqJXFaE1t9S7g6hQz2eqGodJG2wNmt9xvUcEecK2gmWAecSjbZiqWjt8khqDwx3+JqluBr3N1b9&#13;&#10;M+u1RJDisaJhjHmFdb1mjnYDUlRRkr8RsQa7kARdX3fv5y0xPY1VQwty10W0skzlWB1qWd/h+IAY&#13;&#10;bYZvi1McViesvfT5ULdxT8GiUpzf8MaqqoCCHW3etXr3x+5c9hRLigDolE1wfaXyNldtbfU1OgA9&#13;&#10;2+ZJPDJsUq3xin9QPug1MN5I9LLvJkaIq0L8XmruFVYOD61ChH75+d3Rfov/QWE7//QsvKx7W/M+&#13;&#10;V0nv1/cPv0pQT+LLJ/m3QP335cvj6TxqhwhTTELrgrI6mu1mh2OTE8KRFr6Te8aKela26EHIVLHz&#13;&#10;p8f6Sr6ADULcyh7Ft9u2i+PBBSczJ+QwTiCuSACzjjMDOFzuycJIi6OB30VXKY7LUqdl8xSr0/A8&#13;&#10;WRitf/7lgOimrBg+PAvMwm5daexinw8PV3cHfAUANqLfKO675u3lxRlDqw89LYmxn8tSJUodex4e&#13;&#10;Y+eBAQnaqseDeHzb3nBBD91pt2tMESIjZLHGjOhVNEikR7ffacLmZtVH+PXF0gJqRFLdL99eCuW4&#13;&#10;aUrE9ekw3l6fhpYq+PTwnvEKkvj3QazTznkX3hP3c9dQ4wMtST5GYHDYWDzreJ3sHMkvx1Z0YKg4&#13;&#10;MsYusu0xCAzmyrVpe7uShB/b09s0UkKc88em98tRcPb83LuN9x+Vm9xz8zD5veIU7uFjc7jAZaEQ&#13;&#10;cHwiB0jA5X6VfRPfGOgD4KIokT0+Nmt7PmZMKBGff/+aATzzZlMJI0YAd3aCUAmI87YbMi9LrGiV&#13;&#10;bXy0Ojc5RE1IxOSAOH4ZLz6xA9UpgEp14QYv6S0werHm3ZFRkLOnBDR/4XUqUQNvy7xilhhpHx/i&#13;&#10;iyZk8kjjGhJS1e3jfbrtetlgklgMakiRuRRwRhUXUt4Nb1P0MVh6lwziIIpTWa86Xf2pPS/C4mt8&#13;&#10;bGXWty8gPrc9SJFjZK7a8YrLSigFqri+Sca6AK/XXDpaVQ61A0xuDM7FCBRP5+fGQmKJqvt8Xafj&#13;&#10;w0HezQVCRJgx/vl8qh+qVDhihwlN7ro058N/+9c/QNWCCjMpxrdR5iQY45j8c/+jw0yv+/P56ceI&#13;&#10;GTOUwVz8urs2ots27RA0i8iAy/qYuL8tBkPVy+MEFjBqSulmgiVV+HIHO3iuH35sb5mQDFILi6eg&#13;&#10;JgpuZSvboDjDGXjjn/6kt8k7/9e//PX2eRJqeXo4xFgn60rBouruyEllNz9lHGT7G9j2WqrlPjb1&#13;&#10;u1WBadcQZiBoSBvmgaj+UHDAZCloYNVdrrmkRqkXt3UrGdoquM3GKKXkQtTO5O44mq0onqyppgpi&#13;&#10;ZIGLVvIAt33CNNTVw83OYlAFZRgTlcM/Pt8/tvhOD8AWaEqwGQKIXGGFWrAIVOy65JQp7Y7HQyyu&#13;&#10;o/Sq7ykalMPwcLjuoVOykxLXpA9iutxdW51wBgyiimLKQoZ92wZvKwWGcJ7H74VsBYWMekx4VZ/0&#13;&#10;dUVCwL6qd2LzWhS/ec3qkyCxlg0KUMTsRXP9uUrWtwrBnPfxfsgf4lMhDb0u16NFcKW0rflpANQC&#13;&#10;XtOQ49sFWyiwdAa2rTJpITS++3Wo66JfFOXsbb4IKJgOGcTJ3P5y+CVu+0HVa55qJk1IOpaDwFNu&#13;&#10;5rs+nZ/TqH0xGFQw9rv91qeGF2Iz+vtzc1BNMH5CFu3Z3mYFIDt1q55ILTIjrB6iYwCxhX+m+bEi&#13;&#10;rGy75PR227gUu1lT4O///Pz1x79OT+2P18Xcr0LSDx8/Zmqi2wQqsX748HxebmZ7s4Iy5y4RBERL&#13;&#10;69NrtUCX8x4aeOGiWTzsWMJYcSnv6/wg+5/zJXtSnKxE5JnGkCBGqmKMM58Cg5Ogj1TgcX/dWeP1&#13;&#10;GBQljz26zynB+tR6lPB//V/+T2cQCGpQUelBUkYZbG1e0as3Yy3p/lb9GRzSZiCLS/MTJaJmVeCH&#13;&#10;9XCDfoz3P5h4t+9NQRlRd0iFu9CB1JP47247DeewLFlgzupb8rEd2OvNlIKq8rp/33F/6iq6r/K+&#13;&#10;pJ7ulS916uKRk1Q3EnqjzOlfFSVCRL1qWL9/3TIiuq6ygERXNjK6Fy58TL45n9b78k/bdbRp5qBo&#13;&#10;E9DODv2PEiuQfIU3CNQUv7NXcWw8xRXHg/7Q0sjQ6xUNSGcGIXT6gUj8ADDNpbj9NdCSKgZ2Q6Xt&#13;&#10;Tkg9yC70uJBHKTAF14M4/EKhSuUg5RdKUihhXtwhs89zDYob7+acIulikyfw6h05Z1eKpTXObthl&#13;&#10;++16f+LkFCGMaTSLRMPPb9+OHeF5/XLAXRvjZvRlyz1mREhCBSFrecM5pdmbfszH05Gqo8mXY8bv&#13;&#10;P2rtpRZ41VHp7iQvbnjyTACmN5PqrREuhrWWVLvGrTjsUe+6a5WHJCpOD+3BekiAx76igw/pQWFu&#13;&#10;r21PqlAqWZfCyK2aHoK926Oja6WDRCsmSdSdRTKbCunUHEDkcJCrjNhO+jQHxnZHvch/fXMfdJou&#13;&#10;CKx3Srwv87kwYbSCOKWUDoBruZpiKN9I3dAISyzpevxITLpyFcz6G2GwF+2TGt7Ed+zORuumlqeR&#13;&#10;oj9+tNqtojMpZV5Ki+N6FbR7W2ygHegq7SpyAr679/C99bEiES1vTdwaTm/3OzCaqXeWYy1N0qe3&#13;&#10;spDh5KFMQrw+Qze6dkKBLSiRKql7bp8FS9hU7wjwp2C+PdTC7tuhER1hfYUVLx/rEAkwUhgQqDIB&#13;&#10;sz2xHQ5VgzZAxbs/0Wvlp69JNregngxE/ifMK6WWdQMLmporIS1p304sfWzr/RLejNy580PU+vF9&#13;&#10;pGBN1TvZOUNIppIsPKSfTyJJBVEy357+BwbtMkD2r7BWLxNABR/qW7fBBucKfJngUVDOKCYMJAdP&#13;&#10;Ipjsr3F/gkSQTFHi4GmSycG6P6FCFvhqsA8KXd2+I2xsdLaYpWglKWsbVGfvvAuIsIKq9IHN94VH&#13;&#10;jsD+ZzBUGsINxhDTdN8ZuVVNwLOeHJHMCwthKRkRVv/oEGqSTwnF4ggFL5lkXQ3GajEC/bK83ZX2&#13;&#10;gOYW5Q79xoyDMEliMLF+IFQXBhe9gQf3PL8aO5OuYvp9Igw15P499H0OZdv93RbyGwnnQ/Pt+7dw&#13;&#10;DNsSqlMDu4IboHjl7tBM82QYzUzaPF98lQTboVjEHtS37GDBYJztk7EoRaR62Rm1blpL1q3h/9O3&#13;&#10;vuCQyZ0KJu7B3tIz//XKYvlBGvmAO4txYCUIkDNu94dowm2avlB2fDEa7AiHusj1ET2nK3ptv+FJ&#13;&#10;8qYAfNG0F80BASKLeN33w7v0ert5XP10L7zluFdxCnk/2RF/fPhruaG2spNxGlUxabwBhTuOD5YY&#13;&#10;2po1aMfYt/Ges+zUU89Xw8COsag/TDOlxfuM1uJVMK5rAyIZwuO/5Q3pNQXf0Copnbe1LBMvuPgk&#13;&#10;hVPiaZaI1zCS4fSYzB3KRyJb7b4tUpiMAFHxtsR2YTm1md+0zW8DRJYfTJ2b24EZ7vZ0Q76nuqgt&#13;&#10;T0YuiIem/Qkjux8CvRvqAg0kFsO2QkPFy5R/gJN847olEv0EFVIYoO1ouuZxzKUcuj6Pi9Yw2JqQ&#13;&#10;z2LzfhLI7TLUG+u64/e3S5MQOXUGg52ZaRtT5zEg5dXerOv6eg1rOigX2D3AV+t6fJtIB0iK8EJ9&#13;&#10;u1N22babMbilLzWJg2TEGPMaqQeKndF5DDeFT6p8ZG97E/+Etnjm+cW/HbmUOdsAqR2sC7YY3MKd&#13;&#10;xBogtW2BBpNxlm2mzeDKnX8ltQ3K0yOkPCGaMEjzuJa+/VHAEazz2gWw9geP7yC7igFW/K6nO036&#13;&#10;1xMrI1MAEkx2uwtPvu4I9fWPONq7OWKwblvddLD/+MO9+XPErcvrAdEM6RSOnOCQuMkHR/cWExx1&#13;&#10;3qfgXmskDvJ4mDZ7iarFXbflL7Sty4gDoDuiggN8shN4Ojy/NlaSxeebgIUJsid3L1txYiZoplzL&#13;&#10;HkR8LgJjh9i2JRQBMwEC1HyPP2nNEE16du07iQlQgA2Me5ook0aXRBLHWgrk076Px540pwLUUn7a&#13;&#10;vgGUzSPF4zpohzWrkOBPtAsMwr7w6w6CKzhwVI4QS2ZiH9MafhCO12Vxplz2gLc5JTetd7hKQkhE&#13;&#10;SPQRx4Gkeh89ZcD+tDUYRDzj48u6xUS9yxMBxH0SEzfpfr2kDlNGAOG16yQqBUzGFh6Qg9jUaDpk&#13;&#10;rgdwcFdvI34yjB4K+UuJq/2t+riYbeOF6SI+1gnsFbYsz3O6cc6W1YOI9hhmYMql/IdpKRUNdnoG&#13;&#10;pbSESJJpBYXH3CQME2ekzxAhFFjxr6+46DS9XqIahscXbzTwGeyhCUrUtWW5u8XDY7fRPVXBiIui&#13;&#10;lpk9ofQSTATBgEXWBSyhksCEN88+Pu7x4OkGGdW6L3WjBTzrH5cCCTfJt7QcbPf7H8sWKyl7yoyU&#13;&#10;tK2A/n4qgvsenhPYoKkrTGmmbUmpYjzGMgYopgY5wdHnFOniNlPh9rE6BJchHyZbcLurWrTJfyRJ&#13;&#10;IjmuB2AgWDdE8Y40PiBAefWGm1zqEi4oJhAkeDKfRQmZ44BTHGopqxpkQllt0u+U20OFVDF3BE7k&#13;&#10;bJeEcUNVjB1JJQOdD97yFGsK9Fqr7MvA7lUKqWsj3jcvq0EakgJN29YxFDDEn9wEvqubf24FCJNO&#13;&#10;dwJOgoN19t5Cj1OMf9N+r1pLXqKAa5xvmxjOdCd4guyCI8vgorDa3vYnZmLNypYar3pDk/hWC4bg&#13;&#10;/08QfCtZtiWIYd1aHXllqqp6r9UIzAxBA4ygQTqIoEHSo0uLfwAfvwh6GALTPdOvZFbmlUduLbgW&#13;&#10;dgFXoqGFrZB07Gh8tMGnPyKf7zHcNzVEsiEBKa5wxEYSr+CKXVxih5AAs8LXlXULYAXkvmbNMN0p&#13;&#10;RB1yQufsHvkxz161WTS8+LWvcUhEhLeFZHvo0I/FJvD0/Hi+vQvsvnXdn+9Lp/VNoQQiATEa0a0E&#13;&#10;3TgeqlafSPdwX26JhQQX7LACpK0uyQoCE2UIWjI2M4N+E90ifJjpxkB5mkGpirqDlBXoIJkQWgGZ&#13;&#10;Zx2z4ghajuwWQFd55+xObBK4ZBxKlXJdnBU2Oxds86VeeoAtesQNjyXeJpqMqODoaB4SxYqKBu/G&#13;&#10;mzairZBDL1yui4FIxGWOlQu0Xsl2OevGVXkqecHztTv9sgw12OcPejkRVGEroqc7alZ38XzG9ECz&#13;&#10;54k0YRMDykFmW+JqSF1ozkh7jAbYkWCQ8O1GX3QIhDd3myo5HHLGGTLermjxE4AzR41040wzqmWD&#13;&#10;Y3Xt1sgNF9ZclT0rm/CEEZChHOWVr2OxfToWJByk5zNy4iwR3sW6dW9eySSqLDa+phMoNxck2BcY&#13;&#10;tfEU0kHU23oGCt2K28o6pCtnHsE7qhAmh8R56RzSuSSSHAI9QAWgqhiiPax9xjWnTY7ZvBOcKTZk&#13;&#10;AKwSS3JO0MKkgwrWGTQLRmuECCUcZ6gKNzziUsBiIvKlVoMU8lu6Bd/IRlHpw6nZbANGa4mkL40h&#13;&#10;MeUkcKhUSqDlNEH1DqFWKPbsAC+WoLZQsWa+WnGkY14NS7UdGGPbh8dhajj5t1sZhirtYvVQ+2Cx&#13;&#10;mZDzj+3DaMd1D3v8v/3H/wxL2h0EAuB1ujCCSYAzhGh7FVNl/gXu9g+luk5hRgz/fvun0/UuH9pO&#13;&#10;BntVpeNfyfV38B9B40gDxrw8k933kz58fP7L+evWk16q5w8vv13/JbYvTHT65Bkjrg9FIVyLR1md&#13;&#10;7RXj5fmDWFG4b/7DDHuJruebsKw1tLYbfpBJpXX5+ZdKdORTXyjiBYbzBOLSdgJXx7/+25wMrmAl&#13;&#10;q3eIdbsj1zBzXiZ9tYyZqq3MVppbh8XnYfLzDoz5nz7+qsc/z8ecZF5d+NNm4Ql4uLYvmx+X6fjI&#13;&#10;S8JuKSLjk47npEYwPUs8+7V9eXm7u11/yLf7H+v2O1l+uE0kSAhYPo8t3Z+ugBwnEsCbuXe//wh1&#13;&#10;+WIsWNwxSLqVOg0KE77En4I+P6bL6b8dnz+MMN/mS18xPJehuKr6OM3dP6Hz2Q+kUlriLex+sC94&#13;&#10;kwNNDZOx7KZ0/AcoGgfX1b0m97zb/nYzEMAYPE2n6rHVdubfAth1NYb4dmkeQyfr99t0MzCPP/4b&#13;&#10;T23b8cTXOr7of/jxapr+w+PfkL9+/lrT1nzS93/27RNf2InDl9uVQkmQTCsHHwi22uBWSqYRMTq8&#13;&#10;9ymj3eaeAtruDxqbzXSb3TJTVln0vpnmmW9g9XPWcRrWm/f7pz/KqCGYK5v01a18u1HHHfu3H+n3&#13;&#10;MaBl/9IxVs7gN8Pu/Prxv/72dffx332+pT9sMvStN9fdHtz+RbA+u8vMNf6pA+jGk7+kf9iD4liJ&#13;&#10;t89fqo//05x+o/uG7LtHI35V2N7Wjfp4u1lZqAlzd2yGtxCouvhEca3Y8NTiar1PD92xsKgLw20b&#13;&#10;SPx6e5Y86nfz1oBAdv0WqB2M0+C5Jx/m9cvBoAAM2hbi1WOTLR/AQyo/6rwsH1uGv+HXOl/v067v&#13;&#10;2j8vn1n16Zc/Xc7vaLZ0H3JET+rJjtN3Bn4aX6lu+vyVEjFoLyJQ5ZhmtN6CawIC2elZYHbcw6/3&#13;&#10;d76vD6u8GejdvK3B/NViqTFLl+Xa/dLW0+HzxXwO8Q/bT42GJVFjIAUplmX3q0Bfty8Qunl4edxf&#13;&#10;5s1z0iXFJWnA5npS44/vIqzjrvtxnStx4Pr1qflgdXj65Zewfme7Y4d7MvD/gXbuXuwUJh0+PvJk&#13;&#10;ynzWoHrdn7PqqnTkdrnp8Tj7CBS5a+8ayFyT/i0+G/wGLlQiurAaXxtEiAcbINjqq1oWWS5NisvA&#13;&#10;RCPo4924VU+CsZ0i7/5zD+XebcxywNSt1wRN/Uz8mhYe0xHTfNl8u+Vi8guX51Jy0o9dU9Xh8vnW&#13;&#10;JbCPhV7sl+PHuAED+v7honjd6x+3TeK+hSsTS78l86jxh5P3sa8GcIfphHb8m7lvdnSavkQbYJH7&#13;&#10;UIVLKRPx5BuMVVoiiVjs/4OdXx+eN4yn/A3ifRzL6qoCnUPkOrg3OvV/3/yjTfRc0mE/DK9fsszp&#13;&#10;oeYDqgfQetQjYZ62e799/e3SpA6jzexW2gpeu8rbYGJTv/hmwmtWDh+hygY9sRbNOf765Y4fRH28&#13;&#10;nmPkb4NovYMb3rn23XB61cvi0044euONqEp26u9+wQ5tSz20rUB5WMbX968fu2bXQ+SLAHLlvkGT&#13;&#10;m4Ogm2rhFWQ0h4/kF15OdUPvw72LpX/4W7TY9V//Wv6+bnZkeR8bXY3wBnoVULgb98d639fd+Xar&#13;&#10;m+pBsNuP69e/fucPf/dqv/TN8/m3cn/8HT7/v08NWQdxms7tBl/m3wyr9viNIv942Dr0OX6O9SL+&#13;&#10;RD995+xAqZ19k0ToPprPc/3dbj+25hdxc1MEZUCizInPZXsr81DjyrmSNx9efkc/yrwd7uhhVn/B&#13;&#10;X6hoWn54vY+BFuC0cOt7eVFRs42q/9B/CPKyntOWK2Dt6UQ0lKtYEIcb/Nhu0m2920TWG5Po8Osz&#13;&#10;/3b+0GExXTPbHuzTnqjK64DnJAhLZP5x03+q6l2liwYE29K8/+t1v/nAiHEujut199gaeiSabPj2&#13;&#10;/O2iOqb4wYYoKnVz/5IXFdYSGW1jv6fBvP/XtPs9+/QEVr+z6GvR5JEJSaHLzwgwFUPwQtQmnTmv&#13;&#10;JN3dj+a//OULNxX7im/V8KF8HO4XVtGY3NP+F+8nPX/ftWVfaPxq1pDvZTYjDNd6LG817gOkc0Dr&#13;&#10;qTTYtcptunmO5O7vD5/2Bfln+RANHkZG2S1lHDnAW9Jc01vz8wA5e9MyzX3/wCCv0+PPr+9mCL06&#13;&#10;1ve5/x0Gp9tuyOqX2VoDlRwN7JA9v913bTfbsxCCAK6XsD+o+xdfHza3fL/gtfxcaUm7RhgLV+wE&#13;&#10;wHgNooSh45k8AAAgAElEQVSS0+vbra1Wb2/1FtMdExBJfvSa5tRs1/VnuONG/ZjuW1Zr40YdajKv&#13;&#10;D3dtZ2OzU/She5lvC8u87o4paywYk2LT5yKupLmFOyqtJFALODdFIMhZpwY4UfhyByc7lAP5ZQPN&#13;&#10;t6//+lCrsOg/7Gs93+bVLP1mMq7uPngvK3Ij/d98eftCt2DNEBTW9Adi61MXKFbLv07oqLofEaWw&#13;&#10;ayp0HU6wxFikqqtXHKhA1GV2aeUzDOggN5KhSltSQMYVBlDvEshZX9YFSjv/8M7s++3nt992gitt&#13;&#10;h00vzQ9RidO87NrHcYznYfr09x/HFcniPciTt+xTFQJYXzVB97A+m4hh19+H11/4Hl7BB/n77DVU&#13;&#10;ioJ+vdDM4v02rsbDhJfwI0O4apu2zfZyNqefO0Yn2JLff4ItseFaPLMjXidYZjtVFw51Y7RfX/6c&#13;&#10;4JDW9kPV6AKdVVAeq5dhOYvySZ9z/DBedUOZcsvabpqfMq/LupdNMGVLsQb8qwHKJkAoE/D4aXO6&#13;&#10;3dtHxVRp3UtM7wjq5f7Kq8LhISwB+MTEYt5GWff3EOXs2r777f3H5mefhEeuvfxI0wa2Y2Ax8uAt&#13;&#10;tuMtwSz2mw8WLUoNzZ7+BH760N81kPBJlmo9fRWsGgdraKolSa0Ph6K+kPjPr5uRhj9U16m9D4qU&#13;&#10;33n8+RrewuH4ypvtsdnahRNzO3/jD+q3gVTHX9Jl8eV7GNbOyYs5moJzCC/76p3I9evAKP3ljx/w&#13;&#10;w6U0H6XozewA/cml+Pz1lewknQOQevcHPkz27Y6AlTLvFg3z8pVQEROvfVaCv73/aJ7aiPoiRPv0&#13;&#10;VF7RFsDNXnipK5R/s6vA3fQzy19SuHhj5oJRfr9hDCJLnreWghWDb+fXp4+i2/3xbfqxoqHdV+1f&#13;&#10;zs8ZGsTj5+9bdXw/6erDgkDvglv1iD72vvzULrT9Ly4HX2ZI4mLQex7bFlZEZ/f2P4IPw/u8JobL&#13;&#10;2rDNQsNXONeyw4YITN18NRPq+pfzGB513zCPU/X2ltynbYOpbKof17M3mP6RxUWH7wOuscxUavZf&#13;&#10;yM8PHx+ZRLIh+jIcf9nM07ptnsZAeZ0sTbkjIH9uNy+Y4OFtegULxjgvDixt/U+ozQ3+GUfC9odO&#13;&#10;wzXWYQ5hM7cv9KVBp5aSOblz1KWf0CrvY0RkT+gthi0kyKYF7pQMZxiHVNekKtHZ4u3c1dHe9i2v&#13;&#10;hdMykREb6yJK2XSrjhDXEBLQQRBzX/Ef2/BPHzpf/LCsT8z6w6/vr9dP21+zHfnfLVR4jvG3K3Ma&#13;&#10;lRUI576JV0+TiyGfC65q28q/4rUV3WX42fOqcrh8/StB0uMWd6M0pgCPeOnfr7/9QA0iW+yYO69G&#13;&#10;Nawq1rUH9Nv38+qmbrfX2GbUzVpVArYtCnpFNqRzVd8CCPbD7x9eGa0jDi7MR/AAGIXh+vbt+Qjh&#13;&#10;0x7a1f+4C/Qoeqb9uqb1gwJhVAXEassHSnkW1YJSPZ/KzDfoqn9Avp/Lst/s4uzSK3z+8HR9v7dU&#13;&#10;7ja/mHXE2MAml694v4FtM9+tVCdAus3SMZ/Txf522Gw3RCbAoYXuff7Qvl/gxwYpNblNvZWfjm+n&#13;&#10;u0SsRpXDOXH+0074f/1f/u9sBwkCZUK2uxhNDAvGHJE0G0K2T97fw6wTBrRjl9O923SrHlHKsURE&#13;&#10;4mHXr+cASLbea2OpUwzGVU9cMVVtZ6PfTie56VIZlYSlWKmo7EAyPmi/rJrQIAvX78FR3wwIvv3k&#13;&#10;eZL8QXSIboCdB22udrW12vhEY1i9dhQQzpoCDcBgXgmlENMUy8y4Ouz72/vYqp0viC5z0zRM0vVf&#13;&#10;b76s2nqkguK7qmGX5YSryngAMqAEewyK5qWU6Xbb1geLiFmQnUCxuW4qgoJqa1pyLvj19XQ49ve3&#13;&#10;7zh5uyxpI4bREF7WMCuMMy/dU4t8TCvZ7trb7QcTTdWLHnP7NgLJnCtN1SzzrIv2k9s1e5CtKZnz&#13;&#10;pOoMp5zaHSfs/vbWqDw7xnmHKb/NcwdauCAHCxhXUvh8mUhK0woTIEyqFG7M173srM11J7y1jez6&#13;&#10;3ebHfCU1HbODJIz3wJrWILBVuDCV7+MfH45X9zppL3oxLdPp9I3zKqaIEKkX3LdV9mVNksgYQYgh&#13;&#10;dExkfSuIJcSvi/e5cFk1lszapFQAoFDryLWqaoCKbDa1arqt0vq27aum6gilQDxbcIMB4ghpRlYC&#13;&#10;VODl55vqpBAqzFFBZc4rqg4MtcLx6lHZnLbHQ5ovBcFhvQaQNC7G/qyrLgOOGDhWFQFEIJ4AyL48&#13;&#10;PH6wcySZYcSdt85osL4LJXIBjrENxZ7GW7at6MYwb582ZFlwMRCx1cMpOK8xZZkRf13m2flMKVRy&#13;&#10;CWn7YZtUud6iIAVxrp3mqBzUh2HWENOwpjheDaBz5nEuLoHbTffbneyolApSLlTvVJ6XAaKyFV3d&#13;&#10;Uu+zdh5x0mDcEtakAlDChW2rA+q01qjZyB/Xzzu1RZyBZDmK0wR+2Xcox3v0DlvG8fvprT7sE0hK&#13;&#10;VgzzEsd5ntvj7vDyMr9/9yjRtk4ILsYmgJzPNBnZioLzcLtOBGwwsjiADkEo9Ii2+wcm+sXbp8ej&#13;&#10;EDAVDwA2i+NFwGCsDagUV3zMunroYvGC4ct6lbQqOh16sWqZIDJ6rppmBVBynEfTS1JyFISqmrGo&#13;&#10;w6ZdbeDBG68pkxEmk2Wio+j7wUSRCM/YxUTqGhpT12QeLorJTf3ElBzK6qYoWk85jdm7mAjJAEGq&#13;&#10;hF39bkf2xy7jUgDpWqX1BImsYJ8hsgjqlBygyWnFGFvqCa2VUiWWNa6V7ObLQgiBEDUKmuG9wU1L&#13;&#10;JACwadWsfbvrQUaNqILW7WajqgpBvUT/6eVlNevd3VrJz+fTeBsgfzLxbdc92qurNoBQTqUACdr1&#13;&#10;eraXxEpyRtA66gTWSO0GQphIRhWel/E+zJEA3iZV1Tg5ZsNkS60LZ8wEU1M8f54Jq5YCozDxfu+7&#13;&#10;WlQZyOP9eosp9sImAgUSwKGaWuZR09RQoCMvADT3eYqo/Jx1hRiMEYIhJoEBPnTbdczaDSGGZRqQ&#13;&#10;Uj6FtjqGGV7Ml67lxZvT60Q50cElguqOfXu9M4y6dnO+nMZx2G567WciEEKQgNIQJTyf5qmpZVkX&#13;&#10;DwwlsuuOcxr3Dw8AJFWRGJYt75YxMiRapuKiN22fJg+qJhbqQxKQbppHl+JolgGgOI7BF97QUDIr&#13;&#10;7OXx13s2edA8w04pXmPgEirR2GV36KbpO1PN9+vo7lNM1jsDSaJKKlZfLxeuCESOMwGpUIS+tO1q&#13;&#10;9Xm45vskGh6zT9a3os4gq15oUlBYFQIQuARorzYYyfluGLfQsEZuAJRLMS6YFDKgIBAYBy08XOIK&#13;&#10;Ic3BKykwExAmSABHtPCoFG1qHsoiih/mEQiuJDGZ2vulSb4hGGHOCCzcCddpu9BGaCdLttC6pHUU&#13;&#10;6H7/iTEwzi6ByY0wPlLCgLA4ZWT9xU4fj78vCRyfH4Q018EB4inOgteUgfv9Xlf9epshwIhSJmvZ&#13;&#10;tHXVRFiOUhgwU4pLjA98c4o6wOSztZC1OzVMlw2g47pY62KM0C3zTJL3gkJuUZEEagKzijUKcJzW&#13;&#10;+2JRfTjwltMqI7/evKeJ4AgDTsURQamSCKTUHR4Khn2LOMIM4UqIdRha3IXgEcQAg3bgVd0gRqa4&#13;&#10;SpKzTRI3OmSf4vaw8R7XSk6TSaEomqJDoESIc6Aet10Iue/2ot1ECoFEHBREKdAQBRhBvt2tUqLE&#13;&#10;4JaAUQQgp5RigJP1g3EbuY8pFR385DIry3lWLCnsjHWiJcDHYDWBFNcdhELguK5e54gbAWkLh1WP&#13;&#10;UyUJz2DBTkpWcqEUd0Lcb5e6rkzyEMa65xAAlFmEMeck62rJ5lD3AvAUF8tJTLlW/X01SggYojFr&#13;&#10;iPAyDwZ4AFawIhDysow7qfoeciaWRVPZkYIhgBn4j/VDAXD/uDVa4wK2225axsKx4BUWuK1ZcN4b&#13;&#10;L7g4Kh5jsDEEyGpAnDeb7WYxU6RuyRCz7MFU2najeoAJATOFOMWAOXC2kDCTWtSP29G54e2NF0oL&#13;&#10;IxCBmKVgGEVYUaGq2XtjE65JVbGQEwOAWlEgv86W1HlZtapZXDXEtK4lQKCA5CZNA6AA4RrLes0U&#13;&#10;NX2v9Qhclky8v5+VUpwhZ5frJeY8Ikw33YPJOQTPKRYUyR5ZYxDFEEDe8GE1jCpFYX4QOZZKVmuY&#13;&#10;U5gLLUQSVGEHQtdVy3wT2SDYjUPiWOJaluAoiW7UjYK0JVk5gNRSIK3E+XbtIsoSA8k8h5WqGE0Q&#13;&#10;2xqUrtsAzCKw0q7Le4CUxYzqlGn9YGddlZRpbvudA4mSlgkIUJr8DGg+4haS9D58D77YlZppJSBR&#13;&#10;hmLIfd0aEFRmGSFEqxRJt9/WFKKypsJYjQrGKRggqywgbajRzk93wtlofZW0L81oJyowNwJsjiIr&#13;&#10;kUVJS8i46tsY1g7EJIgX/HzTMeZpti8vvzIXCSEhrJv9pnwJxrn++DAXvX/uMqeFiIAQyr5pqgzK&#13;&#10;Mp2G4jCvCmY1B4jiGIKl8cN2j12KY8Bw9zpcWN/WfWNKKWuAjAQAOQCM1ZEC0LBNw623klcQVzcz&#13;&#10;AgBrKeO61i6a61JBueX782xhSoQnJiSlFHH68dNjGDUMKAWMYbn4O8WEYexBlK3M3uVpDiG7GQqk&#13;&#10;ACnYM7d4v/omx/divIMxQwzj7fQOUQGoKNkYiK7LOM9zYQWryodUtTWMiWFFgATEmwARdaoqLlBe&#13;&#10;50JhuuTsEs8MBxS5SNMcM9QuCkayo7Lidh0O+yowl2GGBIBiOCgEluxkmFaEGeUkgrC4uJfd8ONG&#13;&#10;Sk4aaB18yR3kICXOOOLiZbPHHmCfuSDWWS4ow5DEXDWdtzFYjzccYAkzycFJ7qAkSJAKtP3HPttb&#13;&#10;x8qSIk7PISQh1cmPL93vOOZ6nZmiyzBKDK6TmdBUSoned81xU4vE4nW++QrGu0eEMiugYsusH3eP&#13;&#10;o3sDeFtc3m2O0EHnoiQsewezTT6rXXPSi5Mk6+huNkLQHXuSoETCzQkQTSnxJdWkXcMl5IgomaeV&#13;&#10;JpQ0nIJGRdhlBUuJESIlAoKr8bRCUqiCWCgl5FxAFBXNebkWDKPfVNU8RdKwkJKHqY5sMifCECQJ&#13;&#10;/x//+/+zVRjoYTEFqJ7gcDjWAlcQkCGxf1v1Y5WYY7Ah13Qzc9zvN/N8l1R5P8Zga1ldrtrohQtp&#13;&#10;rK/JMY2vsuKAYhMJRPjx8akwVqmLD7NqqLG+6VF2KUyOqFowb86RmtaLaf/b/RdOXVkQPwa2GHJV&#13;&#10;EFOFGFE5sRCRgPHD08s8zFztZ/uTSW61en7ezuYsauCN0vNrRbuSWKkUfzszSbQbe13hXgzzun8G&#13;&#10;aRWAp5O5BlQxwEspQtAf1uQbJKX84cOz03lhrV8Q9Ixm7MzYyuIBlJzOs4aARD+1FLZKQYRGGj99&#13;&#10;+B3icA4L8uualxWs5b0AWCHodh2NRF6uv0mPyAQCxh5WGJQQ9OZI0Frtml0hM+22EBmI101szljZ&#13;&#10;afz4sAlBO9szWSVQJuhe9LHMyCvw+8328uOsiIgRa8MKwo9Px+zf+ahiJIU1d31/rNsSgCY61fRi&#13;&#10;Z/X8uGeU4H4pqdQs3H6aOXLvWgy8XEzHAMgdr51OEICYTdIIXe8cSwbbnzYieRdccCjD/aJIvE4G&#13;&#10;8Oa8IlU167K2a170wni9zL6pGG2CcRoxYEMbs8tZ9zWPxBYDqrYdQ8WaICDfslpfNPm1D8sKtM2d&#13;&#10;KLdEM4MOqkj+cgmH3S9pnm5x0NZgQmvqIUlIEFrVsSk1MVy0q8PeD9KU4kob8QDCbZixqKgOJOzu&#13;&#10;w53gCDiIp7/WXft+OpXtdofALem4qUShAfnVj4dSlOKzyZF0BNtxYRisxy2yXH39fmqOx7dF1xt5&#13;&#10;j8MKV2hkdCvA8Hx754is78BYL4SkjHYlzYkZvC05I1KlyAGLO0VOt/uP+2AYNWGsG4UQwhFZPSFG&#13;&#10;3y/vrOs6HdbTTVibFW1oT6PwuzcOnkSP53jbhO0KraRAsQLAc7x/ZqBcOGz2jDESXGR9fbmeG9Vk&#13;&#10;GxuZ1b5JmLxdho7Esq3GVWtjYJYA0eCBVO9jBCl6AYlpsQooiDSUW1iZMYzxDuGWiXi9/nDhWmhV&#13;&#10;fGhoRx2HyXIMbHbqoU4wfTl/UYK6cbIShdk3UJR1WtHDNN23lQiC2abYy/RCt8gPwzB1m2ry95e+&#13;&#10;O0FSNT1e7z4hUQublzn17dFbQC5T3AdmrAFC3P26KZhRRwn0tizvoLT4Fby3pZ3djxBMKdaRqti5&#13;&#10;6hqdnABQcYMlWVJKq4/RccmI7K5fbkVw0HWBJn1ZKs7HYWrKIW2CoIJTBkAADvViqwnZNzSboSFZ&#13;&#10;hKaSzTBcSrFLwotzgnA3LfN9RIQ8vTzF9Q57vixL07ZQzpLUbrW1qCa0PeyCvpjl+6Ie4+7p11AK&#13;&#10;SmXTIl1MIEASxaE6Vlu6Jr0qXrHM8phGbhPYtoEUJmzJBa3+CKurRx+QCMkHaPtEa7fTkMRNHcjl&#13;&#10;749Pxiwsgf9+OueSVafQ9BMwDBxOmvbYEZ0izuwg0fndxzbAEmEJtGKlJL80aHm9UY5oWFZGeh8m&#13;&#10;UCITwCSGVZVXXOay1G/bSqpSIO68z2rbLnalTUJAIURLxhWBGMOqk2/LTwZ5dBqmSD0ZfujdppUC&#13;&#10;8hi6l01KpGQ22C9Ve1zWq6hyB/P5e6aw5hiohEvMUjWPVLzD2rqAAQBzSZiaEjwJmXUNolXVFeUl&#13;&#10;YsGBeQwLCk+JgBBS8kzktt3dx4uqhDfXh311t5FsHtqStJ67VuqyZksZpoITwovkKCOyRoSn92LQ&#13;&#10;j/PPdtd1sDBBQI7B5eIi5ADK6AhBtwEUB2gkrJW4N0uazzr3wz69DJfZhzKoxftACxcM39zyUu87&#13;&#10;SDyKGfN1nqO3ISeEi7bLhu/aF34+v4JgE7pLAADnJ6NZzhbJLSzidmGAGhhisB5P4NqiityTIanm&#13;&#10;xDaMBqMzFbLJiGCXY9n8ern+Vqmm4mrKl71qmEuJs5bvMs5sV5H1zWCOYMxmxbJD3MNCgWf5vhIh&#13;&#10;HEww4QCgDo51TLzr/d9tECgSM7hks9+YaITEmVNZUYzLzuFco5Kz1maH6OsFfnw+Jj+LTJwNsMhm&#13;&#10;87gwQMWNSgTF/rRYQN3i3vZS6MJpxqygxYYSEEx2Hd9U2waMh+ku4KIgc+sCQVZUgDUXABFkAHr1&#13;&#10;kyaMQEUtt+5yUqQFUUKlqq7Sbp4mlvXQ1htG6+DeJGwAjCnpE1o+/vJ38+wa1c8wzlHf/HBkLct8&#13;&#10;o/pN27noq80zKlEQgD3q+5piHIKbllyoJE2PbRIYpyUyqECTXuSB5oWn+5IyV7JWnOG8LnDQxVq4&#13;&#10;rZLxhW2bXJP5mo+QU5Q+PHXjm9bV3DYtQjR7yyGAMFOOtUmFBFQVuIIxeM4oTun1ft7ta54I0NDQ&#13;&#10;KTGuZDfdAm4xgzAsC+O04MajJLcKhPExP6pK3tdhD/NtfS8ZdO1GdR8oZpQQXky8gozSl7fP+02N&#13;&#10;Alr0pBqlof15XnK0NDmGGYQQENSsgVVJRzQn/khrD8xqZyoRqtBgUkRLswcGdcgB5yMvb1HjqhO4&#13;&#10;imGgEMzt8w730gXPTUqmwCiUIJKxkqKPiwORVNWcc4z26bgvCBTCGMHNWkXEpgRw4xmCmBRqGVag&#13;&#10;QDDMY86+duyw2Y7TII8ywe+EcetSFoiPwWqHoMAMr8vQVyIBsdozI1WOjEjl/CAoicGavCglOOU4&#13;&#10;l1OaECAkUwMH3QiYode6+MB3oJAMKEgsJ+IwzJJg4d1qdxA0eF2TxAh6ymMYvdUD2cCoVmOk4xWi&#13;&#10;BGFM10lz7FAiRJwu3zExTDm1ChfApEcqwyYVyT9al7vu2Nn17gkGaIODRRhJiRupIi0wOxhKjZKd&#13;&#10;xELqLQfKByNquh8v7xhFoSqnDcEgoowdLFhC3K7DkniBaXbLWwZtqlBOTsDkVLWEud4qnCh2Y8J8&#13;&#10;LeKJ3S9L77y2biEzHxlPU6hLhYKONVusaSXe4sR2uy/jWFdbDCvB267Zw2kextd2U9sU5V9J7Gm/&#13;&#10;P3imr/7kAc6AG0MoHTHF336+/XLo27/9FAEKOQM7E8opo2VD1Oz83SrQTlM11gYyeD3/XDOni4aU&#13;&#10;2gwaAgJglua3MOH1jArmUFpeRQwaKe+vX3/XP5Rh7Fgbp4CdiLADxBVlYCgZw7seOwTd1WIofaQh&#13;&#10;r3QvcAF+nhPNk7MNxE3KCewO9f7181v9ItmsBJUQkt81+M56XjWn5b7nqK+7Wc8hhUaq0PaFEUnr&#13;&#10;r9fP290BQWx9qmsaNCBeeqTX4jmPjNtxYqCysm+2c40LbVkLA3KC7mSVAQKcFWv0WnI0tNgMl3dz&#13;&#10;QQzFFLA1jeQYpso+rkYDBAgHoGY0IZU4WjACoU672zI1L1t2HVNMLia5faqmkLSrGVnLXdEexIhS&#13;&#10;iCmDwkpMT4fdFZscgCrSrV70qy1+tmtdjo68k6DhsrimpuYlZzBr42p8BFszW87xmvR6v7QSbJ7+&#13;&#10;3V2MUgiGIKVCj1fRV0CwCZsq1hBhdVY/yIgiLGsozYrL4XobC2TClhKJolRRpLa8WAMqCfpugb7B&#13;&#10;NVwKqysTBpqJxJVfg2gjUYI1tRuSB+cEIGKUJgQ9tfdiafS5xME3vmEVsw263Iem7p0Kh/rpNi9I&#13;&#10;8IJS3YjFDBjHSwSC4K2qS1GzW3RyieVqhlRB3pBhPeP/8//6T3POAyLU4lO60oywx2PkuXOUmBrd&#13;&#10;D5LDab8UMMTwbDszWk4bWSCbu1oerSP3sD5FtJO1Amj49U2uHu12F0gB/zblAdT4blqcHk4eLIry&#13;&#10;leVv/19NGm+RZsFEVW0E3+cCqx+yudQS11O/DMFmCh/VbbU4E0/CFDDkUS1OOLAtV9jsb+X65R5F&#13;&#10;YCFnJ5PZMWhnEDFHXMab5u2pGMus4+CDOyPHjk3FKXG6oXWaYFtfPaywg2QhDzDvXroOCXB2r01l&#13;&#10;8s0CPuNKV39+fOzKtMRjlxZPCCKoYNBUSzVmcCJFdmk3jiBYwbhcb4zzzeFhtPWnaCHFJ+26oODT&#13;&#10;/nzV7fHprxuDgKOYrjfrd3VzQ9mkme+v+nUjKuFIGeooNKd4nOZFvaidiPP4QJmez230kvpOwPnz&#13;&#10;q+QbSNpdK3WnaZuXcCNLi3YCl6Uqd08gLTqDJF21VgZFYi4enrOFH6K1x4pQsK2DlV376swiZCoZ&#13;&#10;5FxKavckr0Y6iEptZMy9uhZXxMEbL5Kw7/PhIObvlcKiRtG3GBvfJkHY1tDIOmmBRoVtcy0cEgYU&#13;&#10;pXbwXpPtclfZAvcIBmj96781F5UTfXeu1D9voBEAbzkPJTOvPe/fQQPKsPn4/H76Xoz526bfSlr8&#13;&#10;3W4EPiEkdndHZpxu57UwAQTchmokjyuqr3HsCu9xbU6TfdFRQ9ZcVXdyRrZ1EzikOxHf2RSHPRJ/&#13;&#10;KOr0+mdKVdt/GqGNW11g5LCsfHNgyAYbCPHh8gd8iMjAOqC1NLhVsUXEHdVWXs0fY2WOd1waUtnH&#13;&#10;X8Q6up8kpQR6QKM1BCPM8UpJKZkGssni4ML+Exm+TfkuSXa2C8al3eaRwIuZn10SdO/C2oQNmR4D&#13;&#10;njZXta6lKuTXNS8vshon51MdcKT1v/858A5PFIB5sVg265L/abvx/lwdsr6KtzFVoQevmW/wOnHM&#13;&#10;YCRa9BBS7Dzc4wbZIWH65vyzzbq59HIH723K8d9/yMt6DijMOkvac9Bw/nqsd7fhOvgZoDUBAZKA&#13;&#10;Vng7bQ32Ji8hg+IfDwLT4Vz1RC19R6IZqH1Ek+OyjOSaxKd6q1zKkPCz1xsWYJgN9a0/YAAlp0aB&#13;&#10;cjHxYuQaF5jblPaVFCmcgeI/Mlo5qPZru9DM+Ci2j2mAFGMiGOngp9KNiLFcMKyJx3CY1rh4V1bM&#13;&#10;MmUgn6JPqKYUG1OjuOU8ed02tat8lUU0izP3ZTwiX9J8LSZnfGWJgBENffY35HuoH8A+q69B7LsW&#13;&#10;+Knb7RKhb7fhLi0f0R43lcdjqTvbrpGPUB2P/u29dBu2OdrZYzzxMMfFwTWHRDLGzqVd8HGOnm7b&#13;&#10;mngSP/nBbJE8sEqOdz7OBHbnYWqPlamMWtDP7ZCpVHA7svGLWgsJ8+tbpM/joj2toemkAMKEJ8rP&#13;&#10;VG2uAhXkgA1Ns40ZIx7WpEmb0M2wkFv6soyFogtCTvEnixCGFkIF+Xu1dYJ5iXcz0eufZU1zhaTZ&#13;&#10;lULmZKvjtRtQAIhvH/PpWtCvKgQ2XYf8qPSWLCWfJ6yOhMOSQGWm54fsaFlJVewJUaqXReuxmavI&#13;&#10;lJtzXOkl549/QmP4zkwN9kxJWuz67aEG0DYNs8uI4Kfv8R0Xz62mJq4UDWZl8GkFIVR5rVfl1eiM&#13;&#10;YkoVuhoerz/bmt7md9g2BkkQcBUx375OMMf2gHQQ9aGQnLCv9GwzghKxDXSoPjwyjGhY0F+v0al6&#13;&#10;pSQAzEq/BBJxa6cJHfbZyXQX5W06cufycPxjj+BCnoWRK8XA+7vIQZGCHFpvYCW+/K6aZyRuA0nC&#13;&#10;rsxJwVs0e4PDvFqMSEfrRzEU22z8QjZwa2+EBEc45g990y9Teg6J3Rx6+MMCseeASl/NaISCXuwU&#13;&#10;q+3hNKGIMVYsr86rjjjpv4g7m50YxHFdw+32uuu4uX8L46duGYHjKW6su1QwFJOiTf4ZoCzwLJgj&#13;&#10;749vG1qhn56z5b+PFST7YQZDiRrMxHf22iu/Bze/h+wiGxPodVmTQBvWy/ZaMsBwBzqNBaU4gTTT&#13;&#10;Mb7OffTHxlwI6I2xiHITWnKhawhgK9u1z8eH19OVy4bagRTWMOFZ0iFgzuqqAnc4Zg+6gjYpuf5a&#13;&#10;+2bDwDLWY36VUDYyodmNgYV04ApR8/Dh786DNR5cUERoAYggIB4yN28FpluC3/It9pE8484m5wzx&#13;&#10;xQWkM6KMhMs8RFmlwNq+npIFCssFUIRhyB1wlO7COjFg2NLfRNTFRJL5R2VOFcvE3EZSv+zBl53w&#13;&#10;DsvsCPAEG7YlMOfAGbvfRoGrcSDQJFnCpkVvl7FumhPYfgRF+xhZJVdLH6V2C5ek2z2+3XIA4bp+&#13;&#10;QV2gmfAAACAASURBVE+SXE4YCMK2jS9VcQrMi20LEHhymwXMH0ocEyzToY73TpqLQrQyIbByj8lG&#13;&#10;hCChelODZJ4Fm2acVyZqXohRYJ7WTggVEwCC6zX0avcFqJVPNULVOPYevxchOYVptSzlfHoSCrxp&#13;&#10;MYOLvleKxgVv/vg46yn6oMiRtzpAsNjAvx+oOCmVMNNm6VQJBIB7BQ7P/Xgf9+1G7+zldJHYh9t3&#13;&#10;vOYgfgvCyg27XPMWL0GPiqJqT5Zh2siOzQwSrUPqHz92b9MlKYQ4o8kDX2lKC8DWDT0pGYHIosh1&#13;&#10;PrqYWM+v5bqhD7WQKZrJbByGHqvTml+YgDQ4cqNgS6+Qksow0VfTQ6TjEpLoCTjz5eOywsFBHCGp&#13;&#10;VyJsTiyAoeIg2XEp+KGmZUngDPo6RoF4OG/xlO+bPOKObFwdRHpgBSmUkKVSRukRPEUjo+91lvm2&#13;&#10;3keiOwGbqtx6lsHDshaBWqC/T7riCIB1Iuse9ta7gD1VWIzzXFoxcpBATERkVgmA6Mveg9mHiyhK&#13;&#10;mYUPtHNHS66147S0epUhSMIiwCO/wpoLVBJwkwX1PZ0Ph20rN4OuSHzj1SIeJxAhcStyxnmM6+51&#13;&#10;saTdduZ6TWbbE4GWyzC3/tdyNTtf3qgim/ov336InMCnPxWXhJ1bwVYrzS1/6H/JHvi+BZGkAARg&#13;&#10;p5I0wv3brMNWh8g7YRXhmfFAG9pSergy6YDva9zRTIZMJUrYsKAohBJFjrQcDZRgoK5R9/cl4rZb&#13;&#10;ACF1FC8qWCdCLaMjQaq8u5Y3zh/N6t3iCryme4GtvKpQhRflZqFklGIEA7FecgQhQzCudQgv2F75&#13;&#10;7gC/nc5k97DeXXYsaUxDjW3a138l7huA1T/qY0zZN6zX/MI1SxyvSVjtoqBFBksAQ3HKbikRc9DH&#13;&#10;u7vNaWxk+y0OEgm5osV7rIrEAgd5bh7gnSgP+xQQqTrSpMEPjdNoIZ28GYMvVcA3g9yNzD5saHfP&#13;&#10;dYw01PhgV0NCTDmI8gNFLSB0kR0hl0n3JGYhm2AtAucUAMrRBVhSd2TBMONIghKF+sRRxFXEitHC&#13;&#10;riHReciX37fSnS4SJa/YqgHhTb15mOe/thNuiFxn49fj7iVenXZCyItFzS5CmrqRMKY84Qt2iKPD&#13;&#10;wIHFZrrKYnm52ytkkV3Tq6pqDvl42jqKRi8AswpBL92YSGC4en8qzfS+zJdwv6oXzGnb3pFzk4DZ&#13;&#10;7DZg1yaFWlon9YJ1T8wQO8TwODFe1LcErBtP76fmg1k5jxsDZb2yuqpvfpbRX4a6hbxaLehx6/w4&#13;&#10;LQ8ff4f/49/8pzqXPQ9ZmCenqgBkxueNS06WW+g1vd7NQe1cvlNuNhRBxYpSl5U8PiGbzTSNbS1m&#13;&#10;EuGGrczuz/US2pQTAaukHYP96cdcJfQ+/PMOVtulVcUx/WmKkDy2Jcdsuvf77fi7F/NqHtiPo7QI&#13;&#10;7VZ1XKmvn7EDM/mRoOdN/4z5kEuFJ5K+R3A2Y4rtw8ORAhj22OgN1N+6gqkExRA0NSnD//no68Qq&#13;&#10;gNK5jNX/T6J9JEmSLAhiVc6Mm7tHREZkZpFPG90tMwMR7LAYQAQbrHABrIED4KQzX0YGn1VVkmBO&#13;&#10;jJtyVSzwzvF61lxflt61Brtd7fVRtkOTrMMM7Q6gGVqhvmPUgLlDh5LDGN8+Pzys2quHR2jwtLxr&#13;&#10;bT8+fr4mb+Zf+65vaOf35VD+NI879On4+//52z9vcMohnAtarx7V3Sdn9mVIHCGIXDdjTGDSoxQO&#13;&#10;h0/b+iJqsTS+SR/nzTtEzxtOEaYIKII/PEDD5GTfdnIDSY4PeDvS15UvbMGKC8G+Y3dk1jmNGNqV&#13;&#10;vev767ZtiCancp/etmkE8e6dt5QytNmH+RqgogAv3tMQ2S7LOnkkjggCwLbcxwqmd7xTqlvGaW4g&#13;&#10;ytNjn7bnrxJSQYqc5RL0WIkgE2tI6R7wtjckuoL0xQlBqXf4qcb+WO5rRr4o4pBvBeAGdlcwZLTJ&#13;&#10;cEs/HO5fEyLCcTLHOxUv73cFSXoqD/e3Y5Wyeyxxrav9ZSk9Ve2amMQ5d0TM71O1g1LynOxhnrHk&#13;&#10;LaFlTKYkyG+C+buiupFvRCBRCKorF76lgK3uurGyVeWecXs9zneGXzEiZA6a9ohRMb3eYpGWf9yq&#13;&#10;vkMdW9+LrH2Di0JDXeB7cWfPplkVWC5W0IuCf/7AN1aPdkkFgpYv61iJ1g9Yijr9cCsgQTcXjzMg&#13;&#10;PibbFNt6jpDiNWj4pwb5rmK1W6YC93fgMZrkoUsQpWZjh9BFXTTH92lMiEM3Mx+kjYV35YF7NGVJ&#13;&#10;cV36ZzzLq+yRIuVv4xljdtcfTTazkRfnPCUNt8OXlXfUN+5CdjGptOWH6gmV79i5BpEy2dtwkEJW&#13;&#10;Ip/TEIePCIOX81+a33M11YIUZtw7cESzryP3ylhbcVG9vV6KTwWmMQWLfMi2DA20fqlFjKMkpFus&#13;&#10;Ivti10gkttzO103r+KE93PFy2p8dCgi5u5Ny32ZwTB653+Pmyto3O4WC8IbF72DHeWD2gIu3WJNW&#13;&#10;bnms9DoVwigISv25qNc8s48iedBV/Hx5J4LV9nxlXCCKjVu/eQOEpwgd+E89M3MOawkbSuBaK8ER&#13;&#10;v8ERAeg5/uV2/p9q7Ao1rNiTj9Td2COcurkmr8HcVaIBCQzba77zvWzg9xTq/YA+TOO+BHIIy7rv&#13;&#10;QKg7M4jyT6OZUxmq9E1nmU3EC9BsFLENiz/I+0WAZb1FHPBbhZkDCS+T9hhW3UWgVcbxvNSQ/S2y&#13;&#10;CdQAeEbqsCddVQDPQEO2i96ghBcVbbRJ55n+JNt90EK1Yo6wfWaFTZyZdFG0zpbngrn3pTkWme7T&#13;&#10;9Hdz9/G862/f3hinpycBIyW2lKoPs/1Iiz24hW9Fganf53F9+liife4Y0eqtUH+cossF4EW/X7c7&#13;&#10;fCKI6M0lEDgOenOBpJCigxzjb+ge7uHWtOVgAfReUjmDGlWdic7u5xpwT6rlune8SX7s6zsRXV5u&#13;&#10;KogQZbYyl+ry2zPiYgGAxLlfIc7lasVHoiswFgadyIl2nCqrZKbzKxEflZXlLCEBU7ju2YGSVxru&#13;&#10;Bd1QmqFToD0SuMwLk/zrpo/NB7SY0Yw5r5Kj6+v7ff4oDmm9XbEJadzn8wEBjhCoj4cQYtDxXg7X&#13;&#10;xph5z0Msy5AzhsiZtLDPfLBPXB1QwOew3+FufluTx/zYYFDuY3ptwr/dFwnC375cHkXHoqElGtxF&#13;&#10;yvahZyj6Ov1LBK9kN3dIxNLe3gcOQNhmA0jdrBlx44u/v5kOL6eG8ct50CXToLRxpZcrktCbI0P9&#13;&#10;BkfFONr/cIR6L8pPp222ILfqWK4c+ZJo/0XaTzJVeOXf2VedSagAP2GO6l+ma/XUOLWmWwFcSn7b&#13;&#10;/gxL441mnvVTHCtHqwy4TxUbyhkGMLa/o/TqfASsekTuCzmnRsq+q1Y2/SQO58UWHz6zLZtpRIKA&#13;&#10;hmhT/dibuL7OURwJ9vbWNXh6XaomRmWbz7UZ9OlEU9ZIIJQ+0CDGy35Ipbc1lqch0xTQ3cPEOPI2&#13;&#10;2fO2riFL5drG4/yp6v0MoWt4z5/n+R+3UVJxrSwQUSkgLg+pHGlZzTHutb07NMu89MW9mVyg8Ao2&#13;&#10;QlzX1tYskrPxNTBRRhCUzA02hF3TNLaJv8Xg62jK7biUg9YYlnplU7cce5g8NVv5rJuEJ9zCBe/8&#13;&#10;4HraaZ+NrBVO2gEs+jG8SFzzWhlgb3P5SHYEAy+FacGc+sGlg7WYfVegyq/cld690xAUZPfR3YBx&#13;&#10;VY0A9QVQSYE94LJ5hOG3m9aoe2i8MmWK/Hr3BywuJAsL2/ocKVvwhlPbweSfdX7kgsNsR70+ujUw&#13;&#10;kD/cjTcJkwZMRdSEnKlo0jj1Ab663PHm8uvzkcB12nAp80EMMNL4XQCp8IdeX3Z/n0YWJ7rcwwP1&#13;&#10;KGmfif7lVpPOTIA9NjRj4Ovnf+zdH12WdF5DCiIk4P3c3x+Ok4rDTgONDtQtrBIDcwIDaLj6lR9E&#13;&#10;aPU/Zt408TrBSLCU3IdMm1vke3z78e5fN3/L7JbIuMnKzMNDoS6GFKg3zOUufiaYeIACBVPOxKYM&#13;&#10;vScp7mZoYUreLIwkRoFbppMSPllt3KE7mfFW/ZCMe6+IzUUZqCiE7DDZL/XK5xNEh9nYgwqF9IQa&#13;&#10;H4R99FFe11SSanM4ldhVDuoyv2+Cyskl0rc2GFyRwppNT6SASZAbwoK6LWfSd9ZS+ZWWFp0o1aNI&#13;&#10;1WEPNO2znd4Y1QFOWXcF0d6OnELChxvpEYaCw8XcLMIwphoJzWWTFD3bW/QevxNr20jHmN/1GksV&#13;&#10;2mIzm//MfQTEo3lPHMhwhVUL3yUgiYmN2I5W6AMxBqy3z3U1J5lks6LilpID6m33TVWzD30Ydzka&#13;&#10;W8Um6AhwVv2uoSiGnYM3gB6yJtf8UfahQDjrfc2rrwgbyJkhMyg6fStItWAc52B+IwrVvtSvV3ME&#13;&#10;WDkooPYe3vA71awSm9cPhynxc0M9N3o9H+PTLSb42PwMSREhC4SDOv4j8wRBA/ENdQXhix4TWa8N&#13;&#10;BPP3suJEkpdZN223zDcnj/fslky0Y5SHx0rd9t2SVNlkWZMYQuOXt1NdUOHn7Zq9T/dKLyINJwtC&#13;&#10;2n6Lqy0jzmoMRWnRLg4k+jPHf+zrP72fl2ke5IHO87fHogCbK0hOcLTpD2V7iMacmvIa16eSVoJs&#13;&#10;qEphc3CFpXvfzEFX2mbDeeURhmSZAZcf7qE+UrtHTx6eCAMbXK7+XYpymnFBRZGhJlbsp+RgIeXD&#13;&#10;Jxp5n+bEb9E4HbQ51X2q8+nwtMBoSxSTfB10FKWnzZbYgmc7zfAyt1xWVtdmvjJ6z+i8zfWxi8Ne&#13;&#10;ve/QWyCBapC5bEkRfmgJZOBD8+oWlGmvdVXQhB3auW53JrNgwVn36gyVHKOskvVeJev3+CZMQj4J&#13;&#10;JlfmoT1xVO06PN5hjh5xZAXtB9Erlq2DpLifrF0i5YdHAGY0+bpDWK2RyuE2cEYKDDF0pK3xnh5D&#13;&#10;tbNxSnqkiIPjen0OjHvZsNct5U5JkPHkBkgKtMIEyraGXoKdUx1pMGJFBV9MrCq435aupz6vtAjr&#13;&#10;zgBg1BP8f/zv/w8EPuxbEHwap7LpA6A2aSl4BjlRJmsGLFr9KivlIsScj+PV6U3A1iSvjtLYoS3L&#13;&#10;XWvnQYsK71PBOfSpKjjU8ajqNFugdKfur9830oBJP9Mqg7xnR7SPxV21UV9v/tVbWHTEl9AgG432&#13;&#10;+pClYMTAoO7a23lue5V9CnuAJdkWHUPEGJyH0WJDexYBaQu6zJeiENGTYQzRB8JwQRDBNQBAKh+J&#13;&#10;DMl2hdqNGSGZsB7QQkXTEGFAChRx4c1rAjGUnG2RkQTdOC6vEz40dV94tPoxtv3dbAMSgsO47Rsk&#13;&#10;EeEwj3sy86nlyKsgPVM0Buc3X7fCRQcYphTtHrZtE3KAOm/mBgmEjrYSRLO53SBOP/18tGEFJOBg&#13;&#10;MPz/OwFPgdp1rKiQNoc1lVAUAErMln3y2vaqBCrfVldXxXw7163yyAGIJGYCKc0zvmujyckjq69l&#13;&#10;DfKWCHXAA4a5Y7QYs8zcG2u0W9bYnj4kFhabgWBWEKLbCABjCEJnjKkjTdkPdiNhQ1QTlbfYnJ9/&#13;&#10;2fTqo24rsc+rM86EoIL1UWXklIQ4qhjjoeucn8oWJQwcoByaCCnMuK4Og08x6LyvZh6iLcRB2uww&#13;&#10;go4DqQTIcKeSoXIznmGhiZkuqeR11H5zkThFoaQyRWppVsvZC+6QZClTSqsic0uHGEyCNnQs7yOi&#13;&#10;xNi8rmtT9hyzKOQf5HFZ592sIGGhbDKRBKHzwkmevZmCgSnRhnqwOGtv72srVFwNIGtRNruLgXCY&#13;&#10;k7XBaxAxsJf12PZdW5mr6YvOobBSy0HWE9i3uai4DcylAAkCECzQOWMQwjyit+Xa9S2DOOqBlb0P&#13;&#10;dt1HrARYLcRsXNcCdgmu0VjnMkQIxpyCE0hBG1KEbXs/3sz9UwdTYD4JQgiWgqbsJxJR2Ok85+SX&#13;&#10;YUGqKnWMKSUgonZr33YgZDSom13FYyMOYnJLlFgx+DxtTObuwOMaLblASCEUNmkULE6AUsbrKmF4&#13;&#10;Hq/13ak7MKDkZY9cFjEjSWG2K0x53QOMYL5MskK0/zBMHizu7JemKwSn0NsjOwEePdKS1rIRMAUz&#13;&#10;WVfjn8Ud2M2C9zRoHlke45bjng3HFPskcNM17fPzC62LGpWzHmUhCSXeXkRzmEzIIMtj2kKCsgne&#13;&#10;QoQAQk3XM0D8HlMKKRvgRsxRBKBFkjrm1v3YHX0Vz3qliJVCYRARIqWCCGzQpARI9Lmu0rJZDzSp&#13;&#10;lZ0xwYlk5LYtNUuCmSsRIJHKxRCKUuLAR7clkoEiMouySONtLatjsjxXBSYMx2zmfTGvqhRA8JB4&#13;&#10;xDDlrK/fQcEARmVRc5qu1kYUm1YgiHPhXIzEIwyY8fC8moBBlQzDvKB9UsFvLd3DH/p7TxCJNmWg&#13;&#10;/ZawiZBMGghBtwUgyBHhTVdqw3druGLZ4zTk5CPwsZYUph1APUYLorAYRy4qQgl2ettzhl1TXo3j&#13;&#10;SPjNiSbikFNwEUD8uhJAqqq3OM6BUllEgon0YyKJYIdyh6StswPWan+EgTdVLgtsAcpwXVacYiER&#13;&#10;FhQlGi36vr5kl7yJgbTGTcHsCGQqAcMbzqAQlTVwwpZCIpMsSIyO8kIG6CuskIZ+S91dQ1OGhPK2&#13;&#10;meYBixR9ciZSUmCOiAwWTnD1khOCM0mAMVzLGkBM3fambVtXlWDR56g1TvH6fC0bsNohwSCLowcp&#13;&#10;2SgJowUXHN30zupSzSgrnxKEiYQA0nYmPoHM0BFlgCDAfhp8aNuiUpwCkLVfIKIY4QIixjZEki8q&#13;&#10;wCvv/K41JkVNGhxyTihGWDQHGsn4ujlbOR9wAkab4bxAyhIGFUKWU592gPySRgkLLhAkIa/27uNx&#13;&#10;nSY9r3fNB8YU5lWgrib1skZZdRxHoAlRPAq4bZORQNaN14AAEnC+rUM2pj702z4VUqSQc3AauJfh&#13;&#10;GcqIvIU0YZb3VYyXF1XUkpZhG05PT8Pqee7qAhDJXt5epMLmNpSqXNZtjxBjjAX38wAJATSuZqZ6&#13;&#10;24JTtIQ2ZZRZxYPRFRbzWbOorfE2BFJYH62U3Dge/MwItdahYPtW4ECBQYxGLCRAcVpu4q7GhDVF&#13;&#10;j71BICIIlmEibV3sGaYIMSAbwVJch0V7lzGlBLRK6GRwIBDG9lAiaTyQISZEUnBBKe+8x5jnlevz&#13;&#10;qmSXQti455UM2Wa4SkGcttkS7xZGC09TFml53+wNysw6FPfdo6yauvc52nirWxbiEmUu+37TPnpC&#13;&#10;oAVJRYuCcVBMUBa31RILvdTeG22cDdJ67DzAlOOA8OZgiJRLoKi2GmEeti3Jegs2Z+tWxyUCJIfs&#13;&#10;jAPbNtdY8IhDhUAMbVuDCkEgOOeM0YoU62Vp2zvnE4zjnijEHKtqBDuaJsGlrDIkGBEMMtQYEirm&#13;&#10;Ye3LBipdxtpnMnkPjSOld8kknVeMA8jjfMsEtFih3Z2IWiha56EEhCcc5MJTr4p+815VeZytZC3P&#13;&#10;Ng2LgzoLwDCZUgk8tKvHOK/DTAV3CQJHjQ+RJA58ZCgmS4DlsgU4I7Blu0Rb71lDiha7sEYyQnkm&#13;&#10;LPDg965slnmBATLKpnmetsXBnET2izvWh5e0BOcQAAGy7EHMASaIIJGx9EbbbUlARUEWvTCCCMEw&#13;&#10;0BQSE9S52MiqQNzWXk97tJFnrGWUSEUMbtt+ImjVc0GQqGzbHgtZrLfVI0xKGCVLRYFBHTOqOWUo&#13;&#10;a8o7hlLK2vkGyWjsbjYsY8IAYLbniDRmrbLWOx8+dGV/f9DTnJNpRJWQCcQGR3VMtZLWTZkAWZRv&#13;&#10;t1cLfAZs9YAh5KfpUOOyaI/HftVzAfA2DBTDLBDZjFBlQiQvFoEUcRR1FpxjlPcwO+ry4qmo1uiL&#13;&#10;ytKYmqpmQI2Yks0hBBAi3LejnkSlEEEZRAp4dkDinI+CIsgZm8c3mFroiMLSp5xBXGdHqIIxr1bf&#13;&#10;9IxMoG3BUMIo77t2gRaUcu8xjwxIkHDBShBMCjlHxGIsKxWAwrIL4JysZ7xyPikRDRpChLJoczAo&#13;&#10;4ErVJKuwa5YQhznyCYSFC8kY5w0He9arpbRELI/nSwKOIW7WFQvk4m4y2EBanCWqQq7A7h06a1eL&#13;&#10;m7jfxpzzJAyhDUAEJPTQH2SAStHgDaPWR4ZKMWctouAF0Cg4HLyN0aVTf79kyPyaoVvMUmWOcUTE&#13;&#10;QuTMtDizJZcKdXyx57bto8/YvL/aFL2vhfS7LQSuKc/zBpjWLhBIYEYe+gjpFgHneTHJArDbUFLE&#13;&#10;RMAldyFPIaIYi67c9GwsJZg5E6zXPVCZgNUsxkKXN2BiXG1iHV2HklcYqRzMpq3zm+gJNEpSXgu8&#13;&#10;u22JsFC4VCDtPiCnp5FE5FBEEZBMok01jTHEbd9TtgzKTWtEOfJIdFXKkqIaYLhaO0+XDO3GfSt7&#13;&#10;tJCywc5aJqt9cwhh6FPUthZt0eDRrXVZ22ENmAGQIcWUWqpKv0eeWbSEUgtyShFAJA1kiVODMv7f&#13;&#10;/pf/m+T089Pnv53f61a6RBJUBYmv798efvxpQcTHaXgeAAaMcc8451Sv4+N96+cDUFCciF5eaciI&#13;&#10;yqp7ICa9vb2SCGkkGFniM1gs2FP9icadQVtP6Iq68fFDw6JdB1jet06A17D8lPB2eHpdLR5gj6RP&#13;&#10;HkmCztakcSdhBDt3hwCu67iss+F33I7+4e6+OrWAwBkuz/b9QA7Rzz9+fgopUFxCX0UQoQBh2rho&#13;&#10;dr1hNPzl2/uhqZlxifL46bBwswkt2V3tEK1VZMil20P+ZJeZ5fh1QyyGn05tXjL//PG6PQO1wlcc&#13;&#10;ZYNVsQbLdo0UcmELYZveh1Mr9PIO9aH5c7VvM3DWrKA/0FnvnpCyIDnXEcS6b8i0qPuCF5yNrKxX&#13;&#10;lDJHakn76l5t1IeHDqzL+culrOqMqN3zU1NkbdE41fwHsG4i2LQYLWBJ+EGUuUpjQPs81BTyOrOy&#13;&#10;QQidymZejCupb2W8JoGAUB4VGl5gAlu0oaDqZQv4bwNDyIS9rT4kwi2GexjmCYFK2Yq7L5hKRHEM&#13;&#10;fuyqe/z9ZnDq//TTY+0c2NYwXob240kWFa8a+X55+1zfzXpzDNQ2ivZz9CsDbt1S37S//fJPwp1S&#13;&#10;G2DVmkqxnQef+/ae0vJ5WUTYT22Z7R7AHWmzyw5YNNJ127br+YKOHykslnGNs0uP7Ih+tw0LBcik&#13;&#10;LFO3zWaHw8v4teF3+xU+3IP3fc+JBUfu24NFL/cfui1MO0K1tEXZvz6vv//9H4MJy21YECteNy4Z&#13;&#10;lZhzkvnsxpAWycqMS7eB9PDHPyhIbJq5snuCKqv1PPz5x99r9Oo9BqJYErzvit/+crY53P3p8YPr&#13;&#10;93V8efuV2+pUV1pG+UNfbgnkhitUdeyfXwfMiPWmq1pfE7OslHJowFl/k1TwhAsR5shXPX3+8c5G&#13;&#10;+CSOL5dLpIm4Iof558+frnPkiJ36blsH4hiLsVB99HI0QNTTfhkeRCsQiQUL+vYvPz3AWRDcVPWH&#13;&#10;w5H+9Z+Xuj9kyNtakaOTUp7fpgNr8lRc87oUFrdZ4/C+zY1Fri6EjF+//ZcH+lF8tNsaUhTdB1Um&#13;&#10;VqpSCLkjY5K3Ic4ZVrU5rw4VHzKNh/ru/P23Y8FpRJjVyaSPH35Y8stgj9MaREI//PvD7Xq5XYaj&#13;&#10;ZG9fRlYiWsQQ+Lg9z+/LU/vzc2EOX7Ywr2ubwFnficMTOm0d01in1fRUuVx+KNR1X3YClEEObAjj&#13;&#10;lBCg4+rTVVuzaHEfRpv3LCpME0rrttvdLHs2r9cPj4eMlvu+wIQ09cmOhupgNv3l169LaQ4//mSW&#13;&#10;XRKKtKcihzCGcDs/W4rYqTkEMhIENfBZibweTsc4X65Pp3t8Zzx2quluS3TTX4uufz+/KF4HInin&#13;&#10;DLIn1OS8IiQylnG2Lx789PEztDZ58+l3x00vV+uY7GOKlRIl3F0vb8MSPa6lf/i3f78Mrwy75+fX&#13;&#10;pOD9w+P6/IZTGZkacqrKSoQLsNxc8Xfzpad/uCMcnK/pULeUfHv9Up8Eb8l59omd4nQzexkTRILf&#13;&#10;pq8kPyGKAElgZXzLBEDFhBJ+19eHH9qLQ+sQLSFv+/YoxT59U0WdAJ2vY/fph+vzuRWNJ79+Pvy8&#13;&#10;jqMD+ZOurE0B0IGZzA6zNafPT7z0Z5ssSIDzg4NnscpKhCX+xw/dt3n8uu0P4rhtIwX54+m4+Dkk&#13;&#10;YBb/8cOPt3S7bx4opM9GdOUqGOuaBmDvt9dTd69Y/Tbo+qfT9eu1zgUM78siZMvbh0IOeHybQWQm&#13;&#10;rxKgl2HYEGA1FhCY1eFMZXn69v7X8ki6D8r8OgpJLrc3u8G+YhkgxNkT5+TpU9S7Hi44ibqISceW&#13;&#10;H1O8Wrbvbo25MtaVTJVSheBzibcYqkNTn+EX/Wsw6an7tOn9qWIMgDX6M1wIpimCH6p2nBQGCUJr&#13;&#10;zXr3+eM0DjFY5UCkF0LB1jzAxCHGVIiSdPhmyrJZXWSch4C3i0urTE46vWWQI4gKdza46/ReJaJP&#13;&#10;MGSbshcKhRVk5A5HRWwo+/rt28vj8SnYYCO+Tp4xo8foM/7Ht28cJJHL7+ML7jlJYC6D3aKMxdNP&#13;&#10;T789fzk+9nDLlniGkYLQ2wxp2POm8+Qq+MCLu/vu67d/al0TkK1PvawZ2n3m2sswI4Smoipjip4v&#13;&#10;fRA5g645nb1lTMx6e2AME3we3v/l3/+Qxosl1XZZiQ4ablkC4lIcDMF3v38oE0KrtZkMVaN8sIB+&#13;&#10;LOB6eb9AQioVzGXXg7mv76weF5IxyVUtbnmFAW2vu19vdcsv7+eH0/2AffnmIMzWaRW7FSRVV0Vb&#13;&#10;pAgqTvXtxn6qq12tevjwudvM9bIKwtKqz/fVQdbp0N8/f78V6SGtIUVyqsU/wbhsIwQGYSsLKHBN&#13;&#10;bJnJOYCDgdrAWe2NjHVNlYJrTK01PibnPQz0bV7fP3/qFgqezzcIZVs+KjLbrcwuJreDdseyMgHD&#13;&#10;1UW1YMKuN42K+31MTXv47euvXXG8s4AKYTPe6dh2p1+/Xf/l6fFvm+sayYEhAG3RPDzd7Xqa4XTG&#13;&#10;MQAAIABJREFURlxXmDhELCo+V+s6AZjf883PODh36rrL87mTx2XTRHKc1i1gJKub8ZGnH7hEGUE1&#13;&#10;LCHkmDjiG8TT5hnEPAXeQf0tBMIWjITZn/58er0+t+qw8qoqVfbahkhNKDyoI34VuEn+VHTZ5VRd&#13;&#10;gP7sPXE4EzFL0Y2Xnab9h7rW0CaFk41BPuDEaJZBn7lSGeLrbXcr0MmKlmI98sNdCjsDZt8kKDVH&#13;&#10;nkTL4Y+5SqIWSAHWFzSSPPs8574WVmuuONzj8cM9lYwVxZY1LxUMqOLNxG3JOASZVsd9nDnhBZWq&#13;&#10;6dYve3LW7zM/PsBeMQKJ9yE7M8WcciQYR8AiypObj4vAHc+ozAR+FNnRLYT6eN8tl4xzLaiG5wTk&#13;&#10;Pm08i9PvPhlqNSXfli3vFQ4umLWt5TsgvyuhjdlDit93n5ynWagQIQ+Mns1arlTdN1XdAoDQPn17&#13;&#10;fem74jx+kxYDlY8/Ht9+c1SwXQ8ezARihwHkuHt6iB75QPO2P6pGkPnLeWaEik7eQXE5v8qSVl3f&#13;&#10;xLTZ+PJ2rrIAEBkwOzLIsi8EWOxweOj8N40K9aKn4wMUyXFcXL6uqDvmYez6Xqrm9vctd4lJLrmC&#13;&#10;OLWqvXy79RWED3UKPkdQcOTntqBSL7vNy7H+kAGzIYfNIcU8B2wD1cdK64VLClzao6wQqkLKcAy5&#13;&#10;Knj1/PX5zz8/fvvtedviI6Nfh2lxAKmma+e++GBdrIoaght/QNbDX3673leqpv14WU7tA1lNxRnD&#13;&#10;Tqu5lgpB3FTVeRs/qsO+h/b4KbJgxrf/4d/+6GZQFkWCgXC0kMTq+jwvWFUlKMP5v911935Dc3ru&#13;&#10;6yPG5Fpep1GBhCtWMz9TH5zbD4dmte/rKqNCoc7gjZI6GWAPj80y+X0xpezfg/7TgWaSqvvD+o/3&#13;&#10;4oi5yF0je9VR5FOkLqp4zJzKfda/b2L6/Ge7LDUk3lhGHHcJTtaza2ZdVdRFUbJGDruDxeHE9LvD&#13;&#10;RXMo6zb7GxQOEz7PbiVS8FhWIgWz7IIClDzA3IOr5yX3wIrmoatZ2vwfnn73fTSPfo+BXEdLOIQk&#13;&#10;dn0VeBifwV1X7rfnvu+1aLb5DYSho4fqDkAX7KTP+1nhxutgV4vMues6l4N3miKVEImZFplM1BlN&#13;&#10;Cna/7ueIIGU55k08NkWo8lvO1WJdRJBFixa/U+tO9TEZrOHLDD3c46Psbj5hRkSt7PZ9C4hGeieP&#13;&#10;L697gs+PDx8L3jtHN47f14nUJf5f/8P/hVH+8v0XlWWAyRvDab6OuQ+F1D6+vmBagI+1gvGUwXd/&#13;&#10;LXFVp551OZiFIN0L+f4tndouJd2U6fWvy2/62+H+MQMeKlKrejsP+gf0ZciqVADO9xUA8WdD5F/H&#13;&#10;S0PZ4s4dEvzNzywMf/t2EoqGt1S20z5jiOonx6qP20UrgwehlWUcyVN3dAdvx5BQygnAy0t74pHt&#13;&#10;qWdz7raRVPHji9r3N989PLCyqr/m99tfzPwuQX348X9UiCnEsNhais2X5Qf2+wo97683GuYqLFt5&#13;&#10;r/3fQUNete4NahWa17NV6m4d2W4PpCWten7/L1KZbfpal/dEk/Hd5lADUapSYYmG0a/Wlkq5sFsh&#13;&#10;IxN2HuF8YbviFVi+/1Nst5QQQbWZ/UDczL0BSDsvrCtVUfTFxQ3XL0govm8eegYYVsFzwh04ivwS&#13;&#10;lHhJxH7WNcPAgbji4cvy56c7uywJQSQ/sOvqL6sDbKnnnDEYMQwykGcCObAKcnBbElPHt8uGnauf&#13;&#10;flhl2EoXIIl0EM0ogMz6TSnudCjrtLsL5tW68zJvt89016HL7fM/v2ggV1jeBX5l/B8v37FkAbDs&#13;&#10;rpiQpmyd1b5mi7Tf4yKb01RqfCdPoF+vi0oVWUGAFq2cosJG1MvL9TWXlLGUGBWFnqWz9iE/0OMR&#13;&#10;S2VitmsdsrV7FgSUtIx707NEXGRVWl+6lgoRHti/b69XBff1Xp1AiU3oKbtC+O0tRZCoDDQXj3cP&#13;&#10;43Slwr9oRCASGdrdoyJod+PABJYOaxczX2nCEjp03GXcm01/vVXkoXQ/Ttt/LcSdOfJ/Fub8rX36&#13;&#10;T/d6PN+TwL/O4XGLQE2XYoZfm667az84xPP1JQE/jOeNImKvUqrrzTKy+1RRWX6/Xp/2qVKS+pg3&#13;&#10;3P/8o57DNupUn9QqcgL1oXu5rcs+RsOlvVMyVbIaL3OWa5EZcnB9s+gDNBddqNDXZgRm2UUkPBcy&#13;&#10;TQA4NO/gvJOdk+/6WYvpF2P+01NS9V73Lg3nSvyr/bp+Ju0b3dw2tZLx2RF0kB40MJaRiKjjjg/d&#13;&#10;vwT17pajhE3c7QQxSKeLW7/tr9GWNYL3LCZSx3NXZXxMe0jZzhYxAqSIapl22nief5nq+0YqYKe3&#13;&#10;/qHkCALLG/7IoPEVepleRCXSFTJWwWBzWhoEJgJDy/uFotjPy3Zeb8J4EkZetL9MmzrjXMawxxM7&#13;&#10;nT/aMgOIHcNWv+H+7qfzbKVknyOpI0LbAAve2LZRqm9F4to3tyDKWZez8RY5LMOU83KxtK1gzRlp&#13;&#10;m9mlJVidBaobhYYhcfnTjyek85LKaJ0KMQCXtueLpksI5QS1aU34B8Tp9Pr1XCp2LJ/+AYkTDWeR&#13;&#10;pJfP/CC/AXG/resCHY5TnmxVuxnm5AjwqJkvlpEjj3DhX0XDEyPzHmMqlXVqu2qAhrebsqhLNROh&#13;&#10;oocSl/ls9kNLjf8IaOom4D4blG7pfPp0KopxpcuFWSn7TX1HiMWFsLGmkFISbgvl7BtKscAVnt0H&#13;&#10;Odr5BehVqW7Jnom9b/TrGIccbgTx/2ZhQ4hS/eEhDqs/Sh2YEAdAAKKl26ZKoWnppxgvm+VHukl6&#13;&#10;htOM50MQ+/DbnULCLHmD83WVCRYZuGZ6iIKspofS1B/sth9RBHGoqzzEtJddbZ79tVBV9TK/0vRg&#13;&#10;xCy7AmwJLXQy8XlboJgvr+ueqEHso+T5ZZWytIox7WtUvbw+h5RkF7eQoGgOpdk5l5XqKlltKoUr&#13;&#10;rLFWAUhbFDHjYthkx+yw3+5/vGvtElC1Zr3xzY2pV1QHluofDu51Ozy9bmf1RBz20BaStsqZnOai&#13;&#10;PjhUAL1d/n6pImxDfr5Pn0lRSWW2efwhMfD4/369HFVpL6TgjajKrykRe9nWlcayuLsLvAaoouww&#13;&#10;+I389IdfJ18UqXqb7NtapS7ZJf4oJ3sW0rkBEf4ti2QlEP3UdQFWAB9Ucb2d2ippa8ryPmHhsAAS&#13;&#10;+4h5rtp+WUHay5UESfmxKbfdYg50HBEIQ7aFCE8tqFLJLagkKnmyeZFnUuCibrt5+vWuFGV0SxOc&#13;&#10;34ri8a9/W5sOrLdYCfHU1/D6SHS7z/Guf4JuYHdV96G/MVcGb8AOuKV9WZnZmeHYUTAy4at1B798&#13;&#10;ebv76cEeZ6/MdYUtQRHvES9kvvNjRphaDB05ldwWUiIGoR2eyeSFSFQ2kOQd+TlwiDS6HO+KbXsr&#13;&#10;+wcKlSUJ1uQ1ieniK6qEzeLF5R1SqXqg9twUqnXBmTmDPkeKXECWv8tLzEZXii94WW8JbKfuen0n&#13;&#10;Mqvi67Q0k8uPcL9Md+xhZeAOH27v10NXTvM3dQ/4Acx7xQI4yg/Ta2g5/XpVAOFMTZAosSLs84Gx&#13;&#10;Zm58/76FN5cT/lhoHq1CEs20rxVQVary9K7kHUUmg9s6UuQQ5KK4vyPfVjQhMifAOIRt2HHB2h/c&#13;&#10;m2mit6YWrfegRSmRVbbaz5CEvWLrblUTgyN5lPROEf0y8Mj3sy9L0PLNQQ+OJYnc7xkFBktXlAjn&#13;&#10;7GcT07bfnxLwNJjlVsKnWAucx7cGhffZB8wyKPRaGIBRp1Kzlrvf0zJhYw1KcpcVO1YVAUQkQzxY&#13;&#10;0dHYX5x7efoo05rdKUSuNCytih7toUToXtSewNM+xS+2GZD7qJPb4aBSuUquY7KrxYivv91OrGae&#13;&#10;Wknqp4dlv/QH0FoGGBp24xDN7QFED7y1NHlcE1JYi878hR+gDzOBfv3vtMFtpZq/qwVZ35V9mkP6&#13;&#10;8XD+u12tTxQAB+yYUIHiPfjhtp0xwpQ6M2f/IpFvKR7NXy1KVU8QSmXZn6KNKMdDqZ+Z7CFkGQOi&#13;&#10;l8V27Lv0Py8F4q1er7L07FIFQjjEt+fn60GssX1eA8Eq/waCg5mh9e25jA90Bw9MKSZw81r0p+dr&#13;&#10;+tHFtwtMKUsFTOGwtWK0C4PYkYMoygiMZBmVz9++nHq15PEz/tdpN5rCiHLflcvru4ySiYQgEEw1&#13;&#10;BqMAy+jI/G6FuE2O9vtI/obHqjv0bt3SovVoAuYaie1mWJH35JpDAzSTHzmEIpvm/S1mYIr2EMY0&#13;&#10;HtttXX6qm/G/3zi4m+wK71Gy8QiH2b5Zttasi2xHKOtJqNpySEmEHhe3/MpywlpPA1E/AodX2TG6&#13;&#10;kN2cGQ0k7bIp3bSzNcca1yy4wZa56fojvIN208vNuPAZtmFbpoLR65Qj5KwoMB77+xqQTTTGXR+X&#13;&#10;3/7iog84k2eH5CEsEDvEO36JcARxdunSzTePIjhI5QY7tP3jb1/HRpd7CQEMt7dfAGfp/cIROeez&#13;&#10;4zAajWbbhqMG7iDq/eUa8Z4OPzzHm/iJ1GcWm0PGknn1AJsIVtz4dVWvAmzW+n2ZB1q275DaUgkW&#13;&#10;LpzxHOzw+iaSemrZqbC7m/Eigq8ub/l0rLbBuZGAvV/o5WW6EefpPE7+vcC44PTNffTDL27fTx8+&#13;&#10;jcvt3XBUFaHCdUtD2Zl9Bz6WhU2BQVBv0173B5AcQYlsCPp6mJdI/b0ohcI5BApIdkEwl8POMezu&#13;&#10;uyt0oWnw9Ly9REHUbtwN+7Pk/FghbMm2zLTGvHzd68/pymi67fMNPAAzHBi5l+X36LYFcVaF4Ndc&#13;&#10;01XhgsUyDVzewhLp8oEfFnjhCgMSGwTfNJNa9366VvkgH6BI4o7/fn0cz5fI7UyZ5MToDYHw0JBD&#13;&#10;JktawIGGXCpcx53kKKf4l66u7JoZl8BBjCzis2p4QNVF71YAur2g61A1IjGA//N//j9VIzFlUEkS&#13;&#10;fNO0EGLgrcM4I9i0DcJ+BjhrHc1qDwW0UUawwzlBkkDa9hU0zGsQEL7tmgKGgKzqNsJcsAjshMAM&#13;&#10;VI9KJqioitZNgyib3czeO95ItQKEVGKSgixltyyb4ACjMuUsChWWWwi+KBiAEYiaMAIRDMF55xE3&#13;&#10;qiHZAQJShkjQ4mo1hkhCfHt5yWjqiJqGq/OeomWN4XD/VBD67nRerH6bd4ncqrOLUW8B8sltEaNh&#13;&#10;Xgp6B3IMAZRKIgSLWjHJzR4wirQpduDTWhFpYSAKtcyX73AtDyWkIRBARYppQ6CSFGIPgEFzDBRD&#13;&#10;gqDgEgMYrOEllncSx4/builZaeWAtYwJrITAyZkMMRF17Tx6QAUjkMscMo/abpvhMC/6hnHjNybk&#13;&#10;hAPGlKOCMprG5wkQQWVlo12nV1ZQ563idF2N9p7lnbaYQemXtIe9KBouCkAwQdR5l/Jal9gZySGD&#13;&#10;HlEiMjDOR0EVwd77gCFlRPYMIgYZRJziUBKfIgZZJkU4qCqmKsYWV9Aq+GDdhikdRuu97w+HcF0D&#13;&#10;LjEQZH/jUbqQMsxaZREqiHAGgDObUr2ua8wgcbNF5jH1nJwI35YR0YSY0D6XjSIsCoqH77fj6d4G&#13;&#10;MJozRNjkUAi6WQuwRcxFzqVGm114Q6LeMuA0GwGD38h1HbKDFS23EVLgMzSaiAZTDDhDteYQLdQa&#13;&#10;Q0CEWTn4xmtssvNBICL1bhsZ3i6Gqwpm6ierAjDLpvXGAQGwgkzKrpSO76s2zqzbFmFEgkVtAa3r&#13;&#10;QviA1sWTiDLEhAOIA6POc2hzEECE7BliDHOddFgxZX6ZvzPXBgAAxFRSsOtxzwCyovdwoLwitAEZ&#13;&#10;qaorME4cA86KPRBBixQAXJ3zSHXKwCVbxwXjhXDTCMaJUpkitpiZYdn2GUuOCv82GdVU1juM8u72&#13;&#10;PQfqfShA9EFlvIfotPHGFkJa4jAg2u4AU71shZLGGMAKjhGlcN5mQDmJqIK0CDBxnwL3OZJOGR6m&#13;&#10;eaibimaTgr9dh5S9WTYHvGRqueylrIqCFpyUkuyrLnopJOGIjHnhpfAxHMr2ug8YslqWGdAdWy7l&#13;&#10;9fy2GKdo4Jx7l2CroncNZYwx4lPO2bk92B6hMJnZQu9tci2SUNE1BhhoRmnxBWa4bSmifdFq7HDM&#13;&#10;lCmjg/LGQUv/P4Lgc+e2LDEU6sxp5R2/cE6dququblvXvhdZCAkJIcEb8AxI/OdFwUIYu90VT/jC&#13;&#10;TmuvOPOcjKHEFKZ4nyOBDqdGKY0EjeQgt7xUIJq6kggka5QJuam7aJPpdaxTtFoFKhSbL5pDucIh&#13;&#10;gBphxguWCtEcIEAZRYxWfbr0hDIUkHgu3D3ZN0OyIg2UpQgE1qWIy+O6WiyZh2fiS5oJxuNoYU5R&#13;&#10;R01I2TrurMkQQY6m84AI5pKadWlYAlCW2w80G+sshoiW4KF9DAvEjrDCi4giUg4Xi18USzlHCHiA&#13;&#10;WSgVbGCeZZAYl8MwsjIriZ1zsij8AiwxUqFhPmdeS0DNpLvdjmEvRUmRUtk+yIcwRTsmVwOMecop&#13;&#10;AlBiertdCWNxdrf5LEgy87DkktfCGv/YbUG/4OZgUZzTSsuyBD4sxmQsmK4Knlbdbra1LAWTTrup&#13;&#10;7zO2S3ST89uyXdYVMsFFuw4jVYWFDkSzjIvgKkSIV8ObelmCZLUBuVXCTMb382Z7IIJVVSl8s0ZH&#13;&#10;sYSedrIa5tH5aLThebjOTlX82/1FZHzcPOYEpM6Z5vdrnymj0SDCpSp8BGcDC+pHs2ZKBhaYLlRZ&#13;&#10;ceOausgxLMO8spswKaE0hskFHdfc309YJi6cm0wnCw162mdaKNnVwEaTIBfUA1vzjUAB4Tbm0tZ2&#13;&#10;twhRyPP91QGq6pZCAXiclhWyjLiv+NYEv+pZMOC1m8ceYTgsa8pzAIlJRUFJJIaIYKHCkGekpWQk&#13;&#10;JtZKryEiabi/paL0JieDLJxoodaYaFsB6lSNcnA8knGGPXmf/QBAdihLL/pvl8wAzGgNJmSXEU7z&#13;&#10;qENIGS2wJDbClGpCp2lhKmcdGAFmDbKsEOBw9VxkBwAq2pidYNxordeBgtYKwACLk9YgeACb7Q5l&#13;&#10;FyCEkLoICnbQYFCUXv74hiuJgDnsmmHuIVFQcCQIGBcTQlHL0SxMsZhjxjGAtU1HSkiEwQdtYFK0&#13;&#10;MaMjFcyEAQQJY9isxvtSFDFH56LPg5D83l+bh4NNcnUEUxPyCjHIOUjCA8oop+iSlxkCmZEjPJMV&#13;&#10;ppokACAvjE7LNIHkcUZm8lVRzWYZZjuDGTMwrveN2mKAFrdUVRnjnVE0T/fEZWQMY+pdrBQ2jLgQ&#13;&#10;PEgUBIAJYDllh8kDAIkz1C+sUMg7TyOCcKZJJJQRh4WkAsqYsDZuHN8FRyCt3hOCUE5Z1CXMeV7m&#13;&#10;QtJh7nnR5eT0OsmaQA52xUOOGSIXZVFwgV0GOCeti60ojlzYhtBm6CeSU7SLqptFOwjUtmbeuwCh&#13;&#10;YF0BqTPGhBHgVFoAPY2OxtvdAVcKhbkEAYHocE5NU+I5MgC9tguFBKKUnZTYW3y/fs0wWRA6iGfn&#13;&#10;Imbb52o9WwZc2+DA5SMq12mlUkFVwpHgjJ0z0PCcoll1rDTlclznuq2tyT7B5HVBUQSRlXWCMUdn&#13;&#10;Bwc4U1wED4kD23rrphXBcI8BIMClmr1d3AoZgRCMNpXeFJSHzNp98qvhNpucEHSYZw0sWBCg633q&#13;&#10;ZVliEiVTjICuYskrwhhEJIqI78RmnVVw9i4CdB4SpXLEhGYdVyJJ9KvEhTdIdpsp6v1uU1IWWAgQ&#13;&#10;+px40QhE1vGrrFUIuBAYJJeiRhS4FDAnLoSCcYCdt8kalJAmdUdyLJDETIIMGKUJUhgzK8VsF53A&#13;&#10;x+Pzsoa2PWS8JAwhzCkZJoUCxC0eBTTHlSNAUC6BwpQ565y2stwqkaEsI6S1o45nyYUNDOU5BeRc&#13;&#10;XNKKaowcrlgnEB6H2bsAIMQMJZsJLHGuvJ1jBAkSgJybNBFy9Ea4aNM9BgC4ctByXgJnBHIWMkpB&#13;&#10;SqYExCHuArpcZk5jTEmIQkGOGxxjtCtAqGIbGIaVI0AMqkqIEY44gPMkHmoYyHIbMc53Qpii2o4u&#13;&#10;4G2JfLKI8XXNSnIPI0FH0QGzrJLL7POyLIViPhg+ZVsoVajejn7J1i1VydmMU8VhcIVgCu9Xo0ta&#13;&#10;mFsPRRO109GIVm7ERhu9hBAMjsj44CRBHi4GTJJKHmmGmLaAMIYZR4D6JRa88tJx5yHmwxqAz2Tb&#13;&#10;6PusMjdwjEGM94Fw2o93SIR2jnLmXXAmzXdTINzbSbYciwgsjXcQQl6DI6wQWcJMZfLDaoOPycdE&#13;&#10;EGINV/T1/TNrDzF6lsFGKLIgXDR2sYRB4qZMCCAUArDtCDALTcEAwhnJJgNN+LGRhOWc194cCgYR&#13;&#10;wUXjbcgBk4yhDQn4kgOB4326AkqARt55hPk63TGmenS5hLKmFAgaFeJFZnFeDQ5YcUw4BDEozllL&#13;&#10;9Zwl7Va3UKgQCBD6PpMIgOAsBV8gZXOCEKVVo+Y7PsWZN60XJGkXtL3drjgudNNAJRbvg11SgCZE&#13;&#10;WhfV854VhJI03K+9GQLOX15e6QG93KYlsjUq3vB/+P6/nk7X6qF5+f1XSsyH7yUK9Na/zHr522+f&#13;&#10;caZfP/+MYtqXmwG6HaiTAwZi5NEwmphZxNg5BwBghKcxU2yZiKfhi13tab6rXbWE9bl6Hv2Lw1fr&#13;&#10;Vp18cki5Sspy7F/H8e35u10Z9D//+bGThAVQf1QPP/71buPQ3zB1CKSu2Ca+TQ48dM3HrRpndvin&#13;&#10;H13BP/zDf8G3BHO1a/Y0J6jy19PLfdKVVJHRyzLBSi4nCGLaFrswwPVi0WM3E31ev46u/3r6TCWJ&#13;&#10;0PXfvoyvdzASSmh/OQtZsWKDGdTXG5XkTu3LKV3ee69jZD7NHkDoaPbQeBPtGr/8/OJkNpdJURh8&#13;&#10;fzv3KVLKKo5ttdskBx/KD9JEfV/UpjylHnGHNJkvxnuSki73Qm3o998d9Nv12LWj7ncbaHJIAOu7&#13;&#10;K9q263b9NEJJfUjGzYUgPLlt9wi9slcaU/7TX38gINnL3bkhxRC8j8klb9Ci3dQTYu8oY8ncPDrv&#13;&#10;zO3EUfrbf/wbWU1YGYNMcXS369Pu8dge4hJVQgx2QUtZBDcHzthqBr7fJweijYpxM/qm2dbtg6of&#13;&#10;qiO6JhSb7eVq5suZcVBsVQj2vMxAgGbD/Pn80w9//vL5VS+prIA6dLiWKYDJXzzVqMHZ+kN7bDfV&#13;&#10;AnqszyUj0PjlNDyUD0W9oaTYV49/6j5EY2fXJ4bnwVLYTj0dbUa0wil3FIQJj8Mv0/AWjD7j5CtB&#13;&#10;O0U0ORyO63XZk27TlE/8SaHiL//0T6Bk+S7d4n/99m8y7echAcyZwqGrIGZYA+zl6+UMMS3LOq2g&#13;&#10;qWhOy7xcvUIXMyaFI0zUhUrIfhyjNRCz5+OhU6jUrNs86+R7d7mfzwDXAZTLcimgvPUn3Prffnl/&#13;&#10;M7fTcP329cVf+7LoXl8veskZgBQol3SOp/H6hkAah6mB4Mcf/nJ+6U9feifKTQEPT7viw96ut/KH&#13;&#10;Z68YqRVPTihOu0pUTD411o7T22dnuWS0kmodJ4zcly9/U4UKgbabOiIstg+c0XF+XfzMqwomjHxc&#13;&#10;3q+FRuOwRmfvefkM+i/3YZr6ti7MfF7uw9NDWzdwt3n49MOzIurD5k8geRg0Bi64paJCm+uiz70Z&#13;&#10;1ScWyggUu5yvdfOQdNwg7gQ4GfNyOxMJH+QD4mhaFsYLWwFEQ+lXiUmEIuZcFYyY7nS/BJwSJ7vm&#13;&#10;oy3KaZlbCKqmRA7VscHjMmD3dr30LzedTERwHGeBecfQ+XRBLA3mLQQAMFZ1cb9/e5/tMHhi+Xqd&#13;&#10;X7/8rMf+9OU1qRpRMY1uGSJybF+Kj7v28n5zkUSIESWrdpDsIxYGhQX1X9bP7/fXWqjCu4yILJtD&#13;&#10;91EHonAtZ9rynfV3TbztimE4paXzsXpbFsBNi6s4+O5AGiK1131e0yyrkHaq2jYdRio4suv209xj&#13;&#10;vKZ+vV3Hn99P3y6/eT+FeeqO8OVz7+asoFrc8vL5bC279Ljc1/3ld8nVH1+Gtq0U5utp4ptqV23W&#13;&#10;YRyv19wSt8wQhn49xcAhiwaufMunOA/v/UN3OH25z/O7N8aMabq/268rHpi7ACdQzIEX5WA9WPHH&#13;&#10;H38oN+2+bf75Hz7hbBSFkB2va3DazF9+SwteQbroMXLkuA/9VGTkQNgcSbT9h7q6vy2MiGWYoHUQ&#13;&#10;ovYgipp1beWhqg+NteB2Ctv6I6a0eVJMyX/+6S8wgGX0erpZzyXZzG92sfn1/aIg+ucPj//3//fL&#13;&#10;avPPf//l99+nDDALYvhlSQkBADEIBYnlpqoouc+3XKAcwK+//t51W5Xo4+YghaSSNF2pytJnfBkM&#13;&#10;x4ermcSuJZvChqhdFEWFEgzrYPoeard7oM9Px4DN5vsKsbSh8uPjTpReVC6e+3TpU165krjk/+/n&#13;&#10;fyeYFrnLAQOKV7Puq8PttFwuZi0IvEN9vQvi4fN2hfB+XUjUp/sAOKBN8h7Oi6tLBeLMJeQxpwBE&#13;&#10;0338frM/tiGGZYbBuEs/AbUp6nbzl4dMMljDMEwW5ghdTmMq60jLunyA0WUOxKE4g37MBlaOMFTR&#13;&#10;RgrS/nNRfCgyQbStwsnwleyK6tf3a3d8AMADbBEjQlTXq3WsjBDQGPeYbCKbv10awLoOTcADLD//&#13;&#10;/UJ4qqp06s+nwaIck5fWhv/63/5RFRtZtOt9sLcr7brAxW/vbz4NX/84L0tumme7Yi+ddeO//OUn&#13;&#10;QfzjQX59+0Vu6z5lvqkXP6UcD001TmO12xGZEkSZ+uaBTd8yr6qYcnJBcAUBaJpyISQH64wueAEZ&#13;&#10;5yvihA52KDG3ROs4U4JO8/D5Pc6+9GzgFeRFPjw3jDYE6aZSlKpA4OvlNVGIKgm4DxlBLFBRBg2h&#13;&#10;zx/2W1E2KpXLZItduzn++P1fH3EJ2sduWcZh6hUnw/28/+HgqX18bomit3nBXBIqVshzhplk3lHM&#13;&#10;7CLJHEMhm2VIIHHGFa9aXjEa4fTLCZCw2R/6+ebgZJbh+k0P5xmEpAp4PErKTBk7BijbtS7kAAAg&#13;&#10;AElEQVSiVO3aDFFLUHBLcaisTCKqW39rnxtNzNvnb4+7Q3DOkwQBmF9veIXer7zKczoN79PLN/+0&#13;&#10;/95Ny35Xu0xdppKiMGmzBlFvjAP+3aEUaRsgWGuLuaZV3pS43Kg6LDbOeRjeo12pT7Kl4dJ3SBxU&#13;&#10;6ygtOiFqqNONBXUsirooAqL3+aVulDWx11fpkp2Gee1v4zW/XcK8nIfpPqZ8r+wdBY1kSdtNgzBp&#13;&#10;S+AUcwLDWsQ5R56kJNc/Pgdn72Ze11VAqo5Px2Zz/fJqJ89AFddUMLHlTbkXuGCZUAddklI7pyCO&#13;&#10;BXpquhLAZXUzOIf5snOoeHiYxzdA0hg95biqQrsV1aEWJJ1ef4dZz/fbeVldRPNVy93G341gtHmo&#13;&#10;ui0gEwU2q5o70Tiw8oJe+gvwlitpEL6cpuZ59/df//71j8/G95M+k1LMgAxX1zw6ADRxTK/zsgzH&#13;&#10;xw1tjLGT9VbWtUYZU8+FEuyxK9HL5bfsEZjKUOBlGpbxngBbnEkov59eLKd/+89rTtVv//n1Yj7f&#13;&#10;rv00XruWzuvp68/f3OBwpP3rN0Fht6kYYBAAiVXH9mM/esHXAC/v63o65QCWybrgCKDLrCkX1YG/&#13;&#10;fnvlrIyeXs7fsGVBA8JV+VzWxd4tNOlSZqin+fD46NfFjTkCJB9bYGyHQdOVoRFin8eT9oveVMwn&#13;&#10;t6z9ur5zVIRIOe1++vTfVLvKh0ejA5iDr0HSFgN2PH54n677SmQztZSZl2uww81960CNWTEv875r&#13;&#10;mmO5IG4JePzxqGQx+4mWZOz7fXcMhIBWrllEp53VZVlgDz9sNxITEDLIICVwOt2o5KxUVdm8//6K&#13;&#10;F3c9nRkX93VZRxRMncbceBhooRe/PRyhpGae74uVm+dj8QwrXLW44g6qtPuxgsQBY8wVzXa6rfcX&#13;&#10;fWNOSKhKUTvwjlyYJ0Nk25aHJWhGJNIEC3lQmw9Pz+fx0h0/8rr48OPxZtcYoSTlh92fumr78afv&#13;&#10;RtsHYEAEZCzCQrv9U8To8joDJ6RHjBadqj+1uyhLzfnr0DfbCgJSF+Vw7UmCOKj+pV8ucxzfaVE4&#13;&#10;BI/ff8r+8vW3/0fRhGMsCJuHK45Y32KG4dv5t+xTlVs5rnlJn18XjWBTHCpWcQ8nOx24Nes738k4&#13;&#10;TUt/Z1m0/Ek8FFjyf/zxHxTFL5dvSpbYy+sM38wgpJpeb24aCItU5q9vPxsdk8ccFxhJCkoCBScM&#13;&#10;tsV1GWSh5n7IoLCE4gTc6xn/r//T/8kD8JdzI7b7AGJCsm5BzrCMi9EW4JhDS5IkdfAtHgczsSlW&#13;&#10;0mTTyGhRmHOrdZMrknRXwoG46dbvdkqSwA77c1K/6WoT7LGt3WntQB2C+Z7XlohfVvfkGzNzYwGH&#13;&#10;jBdv1TZ/92Nzts3iNK3F63AiSmHBtGOE7/kSqdqOw6VsoKM5zqLmj9AA8mnAMhoz3iPabIt6hvLr&#13;&#10;4gr4h45QIhP68S3J3u1p+QU1T+oWorYsZm9uIdypnjZecpJPNhmXkjsVZ5DTNRn4uJW9YSCjZJIH&#13;&#10;BvoyYdHbVaYPQU1ThGWD6z5cQrGCA6x5BZqicRY3mMYGu4L7TfFEp6dcmnU+DZe6OHofgTHsbgDZ&#13;&#10;FaIn1OWw+fP3hctLhCsCkMNj5oHVeXeryI4s86yg6OoalG7QFxjRNyYwBjROvaTlZj/e7XyxxYrO&#13;&#10;nMhOMLSwoRb75j44b9YSHOLNbwLvTVKzwqOERg2oYeV/yJZqYGoc1BtpS+WiIezNByNka7KbvmiM&#13;&#10;Wyy6+Ef3ICpYhF68Tv6J7+4OsNUr4WOOlJePnbFvBaIZf6iOWNnhhh0yasufHLmzK4HLhoHX++hz&#13;&#10;Cn72pr7XQLZFcvrOFneZJQXcutdusfuw9G8HAPUFaaWv/cvBkjcYCajznWTCU1akoO/rGeXy19sf&#13;&#10;ZbmHQSW46tZGZmTJGXpeFud8dqcPc/szDL60FG8KNkma1seDfB/zmgtj+wTPn8HEONxX2yVem81+&#13;&#10;tkvVlIz2N6EDL69aITm2j/+iB/NU1zge5vvd+AVhsJZBo/ViThRqEK8pXsfzb/08NB121NT7pnOj&#13;&#10;IH44n1Rb8By8y4i1IF6ER3jIYgThyBO24+Ka9rmdGAIlWOjkWg8cIr7dpjlwRFef8v2e2xqjAvjx&#13;&#10;/FSxge1VywKyB6+mpxdUqpevdt9uP23b4Kpx7TCawXVqSsS4Gx8zxya4OU8+/2UDgX4oiPFwhHdZ&#13;&#10;P9m1qFF4eXdrJo7K7Ovu/Xfp0e28JOkYdtDeLrFM/b0rG1lIoP0NFxbnAS4CFcKnAKLaKAlw0gsy&#13;&#10;SyiszoVsqvsytkQSHJigrBBXERNlGUoM25/ilEILDcslXsFfTMgJGHrrONLBGh9mU1Zvp5k39W0d&#13;&#10;1fpal88Kl/oAyl/V+aLr7z4JEO5IN4fWYbeBl3q3QwUEW07tOgupb3pL6pjtNma1zD33/UozEUg0&#13;&#10;M+3RBrjJbFHzgk98cggEtRcaTQ64KWpc0fg+VmVRP20RpF0t9DJKAV2VXSGWHtJld9wPNSmUq6pr&#13;&#10;DnuqkNnUeYLpKYMSt6366GpzbAwrEi3ghuV0F/rVPFUwpUVR6MNQtTLKuJpLRgb2gpNKYJzi4Gzs&#13;&#10;nquYpq+ns+gKPXqIZIXeU0P1YnOAIGOLX3MxL3kG6NN7ut2QGW6ljTeuShtxKszNaCyEtwl1b4rg&#13;&#10;86qHJCQmDnoe2Qe2aSBDmm3l8XRapuRExy1dC1Wog4CCUIr92eKuCyB1O/VlmhLOu105qRx9tsyL&#13;&#10;o3Anq0fMs6/RtEpfnc8yMg7aVvO3RzIr8ENKmqYKgCMGRQhvh862nh4z/5ZZDi2v0hqJx5+l+O0+&#13;&#10;X30+hcXKZiTlduwnI6jCsXAXVmz7WyuygMYx1MpiDrY6cmP9tOqybXTkwAeeBUssoy2gdxTpel1Y&#13;&#10;zuiSigOij1PWYtHWWdRMh/Oq73pIfBE73r9ZXBqyn1txgLeeUHVbg2zRpi1qxfqmUDLpuDQPaslL&#13;&#10;HHBVEJL7q6EFAxITajKghJLdf/ztlxrzf433Wkh0Oi8+wGRx4XFrcWCQg5CxD5C/Pbftm9Pvxb25&#13;&#10;b1sNqcM4XDkxWeIaWRZxzjHNl6UOXb7ne13msu6CZS85Y+6EcH6dECQtn4I+GvW3wEMV2cP6w7e4&#13;&#10;1s0s6IhomBADMriMd+6Au5SjjYEw0+tgk+p1geMCyyYnj/yyGDZfzxU2LjVHYSqGGPTXaXW3ZM2i&#13;&#10;4dIWrBRwiXklVfUZsuyv+qXGBcF/BtdRTrcy4q7lQU/ny++o27Drza0hCo5+M/CQQQXu3n6sKwIA&#13;&#10;zHgzA+Ge5oxCU5bBA7nMnTzta5ws85AG3GqQFtdCWibkQxitRXUhdiVs+2X8TEh1foeYfFkwgd5+&#13;&#10;97h1BrSKAHuvecdzU3Hh1wmEms0YkfYW4SkD+NnSyJhHhBC3DJXCswAL0LxFq70IiyyOfoXIVgce&#13;&#10;jJpXDvN+V9RFsisH9uyp4AGjTHOEgilsUiBmQuUd5kUAWFlR4jP9yEdprqHaZefAkpmGQKBNLHTs&#13;&#10;fdkbhxj0x6YmOlwTj8t7Wys0nROHJKD5ZZ15foeatZu301KQO++JuwZmizIsIXMCSFrSmDEC6Na/&#13;&#10;75rjppnsaM1Ibn4SCyARcgB6nOFq2qqdBjexkWXO5mrdX8DnTjuDKgjYTxVe/RIFKGGNmy4iBoUs&#13;&#10;EHke54BZqSubQrks2i6ajkdQ3YBUvQ4NZu4yVKXS1tKzOrTfnV+vHCPcagQBESp4wATQ17DLj4N1&#13;&#10;h/3VzDMD7VQn9PZVRHsX7g/gim2R4mpczhuVA2rTZql5osjmBYFhJPR+8ZQ0CAagFMIPxj7CwTKe&#13;&#10;FrosciqmXVbwPGlPRcUuF02krBQSVfkPb/2qSlnOj70KlMiwoANS7w28ad3UDc5zh1GFObVM7opZ&#13;&#10;r6vT2BOn3ySMKJg5Xg+7Mi7DRsmRbzHXMAUlxBrN25xu1jFagDK9Y3CqiiWO6YxonDeVialq0Vxg&#13;&#10;vAxLR9G9El/W8ckXtOG9RbZsU0ZSnzESBJZuhRU6Xt6n5LJHUSSFM4W0LSWMOOaCBPBW7amJox6G&#13;&#10;G5cuxgCcvp/43ccxmGiqYz3YivAo5OgA5TjKRDvRUU8LVtYZs2nMTUh3hyGhOFy8LAo5DZc6hAyw&#13;&#10;SFAGrEFhhMqEJGxu94fH1DcdRRtvrmCPGXLh1OayAEV2HxgpCM0Pa4RTVfP5udlECr2Y35Piu+55&#13;&#10;4wkwYq0X5mG6hJnDOla2R942qtJpgbBgeKuwy6DaVik6Vg3ZAwcN37H6zT6pXbRpTZ52dasEzLkg&#13;&#10;hflPkKuYKEgixZKjLsTiBJYNMYkELpx6s7N32Cw2r7pcZoUS59LmEjXWREjocYw+3VaW5ppO60WC&#13;&#10;2nsKJ4KT1Wv0osb34Q++tj357JipUNTNviSlHJITTy/vFyGqNXk+ErVZizsCv7ADC0u5dUDtEkMv&#13;&#10;ViFECJrQvA3AGO8yfn+YVZ4JxSnALJWEgGNoMKh6jINEeatL00pWgsysCzVARU9KBAR1YCEcmwXE&#13;&#10;UcE0l1yY+3zHyXydK9W4FMJUfrnngkgGvVLgdpt25bYRKkOUUhz7m4uq3Py5Y6bWP89NqpDMJkCI&#13;&#10;ARHZDX6474m83CaS4HS7UyTLY9TLu11ePbm8WStxY67wUGTSQZpDvCxFGGKRiYyQod/hhZEy3FBE&#13;&#10;OOdXhSULFc56XXDJibPDjV2ragcprAkLFc6T8+/3uLHUPXpe9oLhPgZR2YwMycFLpOj2AQXym3kS&#13;&#10;lMMjYyWEAY736Jaigi6+nUHKInko8tEmpzha+jc6Iwfzb+v74SKnzYy8PTTCFIv3othg9RSvZoe8&#13;&#10;WUJGVXVYpc9rLo3fj3VahtXY2Kao97cy6XV/qPT8VmYhM2NQ4P/tf/4/ZMev8J63H6foIM0srUSt&#13;&#10;W7mbwgA3cXmTU7lCkil1uk8RZEDTTPC/dA9hmZqNGBKZHRfIbOB6Ga6+ygGEYZxEYMAZiSM53vQb&#13;&#10;xyDut3Q9RMcf7rOugUi7lL+913sK1Npwlsvq7XyTlOIOwZhaVKK4Xl+pgg112IqzcppqzswjrSAY&#13;&#10;Tc3Vv/rAb0+GF2fl/vsX887gusTZwXoHtdznhUy/rR09bB/k9X6zhdighyXhd7s8k72/Lgddfhia&#13;&#10;l9PpuGPr63s6DUI+RzpmDcnCv0zvSlY40BSc5Czl/R8vTPwUWJ5RXV6WlTzjJ4acidaz7x+287rO&#13;&#10;zrYYa7jpeNkAsLxepiIlkBXAGb7D8rtIFSn36dHqeKeteLmT+FlX5LvlLKvtR6SXHGIj2iWfbiFn&#13;&#10;hMuiNO0xXt8F5oAfbn/8Z1XzPvfEtd0iQ8g3Pe1pcUBiMBrsdtfhsxS4a6qbatNWW2JpiUDSihhR&#13;&#10;oTneKIf2pQR2e3/P7HlFQV/1Mhm0vqB611mx7Pjxjd85Xts8ZhZJh2wMS29BMT/6/86cZmam388r&#13;&#10;L5hq8drzao2AZLRhy/mtPh5JRnDBPbTQe238ktOG/mUft2JlQ/z6ffl0un1Lbc4A2/zAiaAgLx0X&#13;&#10;1ywJnNx5XeRMwdOH77aCTBduwjDDN98KMkxF5Ee450mKEpCansMZWbjOWeQKg6s5WVAQtK84vzyI&#13;&#10;f/rt51Hbpu72/3H/v4qHQ+b7pWTEXWq6NlhX6CBYWMI796xuwThMbbf/8jbSTdpy/kFyGtLyRbOM&#13;&#10;NvXm8HU6Lum4wCv9I86qq7fzNB/Rn758vUCi+sVJ9T0rDJOZ5uWlLJNHG1Bjgdl7aQLAbUHK7o3Y&#13;&#10;d/vOHvLIrjVGNTZk+hppUGiO9kIPazlEBNh1SCuMH6zRo9vtP70S6W6TbBtD4AHZuOMeruBuR7EB&#13;&#10;K/hQdvUS38iE9cjGt/Gn8vZlraqjpNteaP/VlqJMzu9TVZj0UDbfvvLuHz/2X2Y84Kr45Pg8xtHS&#13;&#10;db7+q/q4u5mhagvtAt3uTx4OPGszMciAiWtxPoSHCok0pWwhyjxGykBhErVT6NQ258vX/rWkxzRs&#13;&#10;l+K+6DHh4m7IAXEg+mSXVtFJYgUYRDnEfI6/dYJxjVfjFnUikWzxzpZvMi0liI9VewbdEr7c1/N2&#13;&#10;rd7c8LSnqP/j7iMeuPUaKRCxvd3edvCwmY6T/PetKStUOUsyTzwlGNzdVt1fN9M4Qg83c55gb6zO&#13;&#10;OL8Y8P3ba8byBsRP/jFOE8e6RY+vZN5s62DueslaT1mVPSRAOnPSrOV4B4cFTbGYo8qtnwP5/tj6&#13;&#10;8YsJe30s+WYzrhNxlPF9mRS++9VzW59g4TTfZgm89QSA3xHauYbwwGufX+ymL2QAdVFcGl+JP62W&#13;&#10;HAq1xYfb7Sy2RMvN8rZstjuq8ELAgy65RxXgfpwf3LbQbK25mXuZ+A5WSzsIj+Z4T6VpbhbGTaO2&#13;&#10;j93xbN53w4MP8WrOfzjWfNcO6H2W5aOqH0TR/+3X3AhqAK/aCYISzS9fXhTjwbo6tApVHDfm17dT&#13;&#10;cnXXDvcBlgRy7BECpBJ3YsUaVl7H48/1/Imx75p21BxHYVD0dU5/qONmETSYqAM7LsUl5GSXoFT1&#13;&#10;d/gLa+APdI/HOA3j6qa4x8YDUuKAI4dNYbkLcFnjsUEXbJNC3ak6iTfSNT1KxxIsqDeV/AbAVjQA&#13;&#10;vp3Wl8M/tkWHMvJrWkNEb+///qFsdgb9bN+pOaeYYVZqTP2aqrqDSbp5FilvDo+Lc9htUYCS8TZ0&#13;&#10;/nVVI8gvc2wxoz9km0skjZ/9rgQkBHvH3b8cYSoIMc1UIGpwsFuxfsl857yOT9XHYRxdDhHGyU+b&#13;&#10;Cdnm7TK+0ZQ/7bEbTMUfLZs4vixoHbGhZHODV9E0307XjbL1Q5P96kW641so83U4fdxUnlxqn4pr&#13;&#10;Bn696d+farbH5Jsh36XK+0W7QWcMnekEoTOFBGkkZtTxhe6sbwD42Bb3scS3/1Rle5kTQH+NDnPI&#13;&#10;Omvq5rv3621xiwXFvhRpXs3ljrp0vpuaNK0Tu0PUWcNS4U5CY9/GL/JJ1fkBiuZ8mYgoaZEGYAEA&#13;&#10;CqE7CRU6JE9U1m0q18mOgwG1WdTXdiOIjghU9ykWnPvxHW8KRrSHeiGBPPwPEQvn/Z4FLEsMcfbh&#13;&#10;w/sHo42NVh6omZScqTd297Af/37HRN7WKDqGyN6FSevTA0SJBmD9VjbYnX8tfVUWH+rNS/i921aC&#13;&#10;MUTn8xtQov7919ctJUP/gDiZcq8F34QUtbXj3AZlE3sx8QEt4kCjUO9LbBY41dtUxFzcDqQFDxox&#13;&#10;gVMpsVx/MPkgwMmQDCCCJgf8Law0W4RnDw8t5XJHV4YvlDI8edd0B9zQX9zluHtgARepOnw8rHPv&#13;&#10;7H0rv/u3+XNqC6cowQ2p1sUlQGvJXZqnlrCbR45dAOG8LHU/bMvNpK324MHTQSsEqhTFY+MzIrkq&#13;&#10;FQvD3CPmrB2Qq5agXIH8NkYIKd2eZo3KojS3mCYdxiarU/wdw/eHjd7r8yUijLE163NjtO0IK1ES&#13;&#10;ooW4Zt/u3/LjwQ5zrep1mmSpGl7frsP5dm2bzu8+6dEfy9rpULLtNKVuCxKrs83961hrhshmEvzf&#13;&#10;4rx1UpdN0Bgb4cjXZ7WVGCxsu4MmpVdafj2p1w/uAUYIDIFNyHWFV/AA2sFdu5j9imHYpv4V6KGT&#13;&#10;JAL0iZ2n60LowwAakBfOCGGgXcBUMW37dfjSHUsfVqGwLHdw8l50uj0a3zvrJCzWi3/ImEOyLuh8&#13;&#10;T6JZd+RAQgK7L+aFEBfgNBlIty2P+iaTy0GVLY9atuTTxF/XIQXtczGts6+JfOTKRX6OxWiYdlQC&#13;&#10;814uMPkqQVdQO52FhOUl3imr4dqYr7Nz5hohUVi1Te7RPZZlpZodxm/64bDmeLsu0hIXQxQMTPyr&#13;&#10;7QsuoXOEIoBwinPOYx04Llq3pm2x+/n223/5/q/9r1fach55u3vwkIC0TMsXC9fcsC5Oi0hLhBEU&#13;&#10;CePLsBhMFTYjTs4GvQSCi7qJNLiaQXyls8zjmBneU/VGmxYxlLP/mv7gAlObFqf1630rmyIjstXf&#13;&#10;Fid4OZ1XT1KEFlNMeomfHmLE03UZi+gasoCZF0kFz4YRA0FQ61AiT3i4XFSG/ewQFQlKb9f6+09E&#13;&#10;hNv5lyuKqfAi6s7pO6kJ6jKrEivlz2ODREXTHMJXBcp6O59s7sxs3yVpiK9asLEwSRXbbZJxm+bc&#13;&#10;4N012XSCLMVtwyENabM+yPghz3Pyb3P17rQ/Ui5i7QiYNBT7Bf0mGiwIuLUQI4MDxL2pWP0N+aX3&#13;&#10;e3ZIeziWdEBu2+c1TVEFvEGiFzobz6orFDuGULe7ffFd/ETKkEblMfhj/Mp3TB0/9oF/WqS5Dwwj&#13;&#10;zhEOSD0oWECwY+8X2z542sk7cMDz5G1XSYLlHfUasG8jgyhP9brw+BbHst2+mbmudjjIw6Z56d9i&#13;&#10;jfpXd9SE8yIKBt4/DmSFNPDG+4li8KcFYCMQ37YfgLSXcazrYxlQQqyqE1gS1ChKayhIhNmVF5xU&#13;&#10;xWUOx+YJIxwkQ++/Exb5jlLXpQ2WnObJrJA9MIGzX5Zrw4rvLA0BRtkQX2Avbq+jmgn/R7k69/52&#13;&#10;biHrYEUwEgXTiTp5W8Ait9UA7HYrbf9C901M3k3L87E73cCJ/VF5wb5irRBKGsV8f78sPjIpCypm&#13;&#10;IFZTvM2nqAZu94HMo5ll0awz/0YJe2pmvuL/5X/8310OoiqGm87LSBmazBKKEt+xcTln3uKEauSn&#13;&#10;icckallUklDk03J6OTtMaLtFGRw2tV5XExHveCC04EIysgym4IwDMA1DKTZ1yefxBECXCJ3WlRYF&#13;&#10;MmGjBBcYRJto8fnzqZQNAQ0WAAQ3z5cmVV4RHfXmoYPOzggToVL2lBjocU5gBKkj1Dt/aJ/yGawt&#13;&#10;LpnaVLXxy3x2FOftU0OL9X10xWY7Jx/zLdNQt9KvE20qBw0sIUBqQYDv6lgkFgAqmpSpCwlo11VK&#13;&#10;CPytv1JRO+ckBzEPYY4+M160mLj7fYoQcyEnCHVOzbZbzoY+Mz0u99ex6YqBVJjRqikCBnFlUU92&#13;&#10;vhpa7xndNXsp6L7h2i8xe4+uVHrCyTROYLZKdBgnC/VyuZRcMcqm2XV1Q5h0AVQFTyRPy/K0exzI&#13;&#10;GSYVGVmD21Gh47osc29WmbC9GxLIbrtbh8UhAArGBXUxA+plg9O0MtAo1QaHpICqbledzl9ux5+e&#13;&#10;19PN3eYAivdlBoRWTYtBnsZV1JAqAH3YbOp5ns1gSAllyVFOYQ73cUggEIlJsgQghDnGUvvBBt09&#13;&#10;Vi7N1q4QZLd46BArBQYAE+n8BGereAEyVUI5etXzhSPWqF3ISyQ+cSByu5rFhfXuxwyRTzhBVlcF&#13;&#10;VcC5FY4UEuF88DYoG276iiEpRLO6183h0c0zStoHnh2FEhseIxTa2AKXEYmoYUjpOr438jEQA+YI&#13;&#10;1xBd2H3/1M8nF5blarIiXoG8aZJOhOCilGhKSlBViXbX5JkyFlEC8/0O+DHqRZXETwaXMUMQ5miA&#13;&#10;LzzcthumBGdIrR2mMnPmAjcTxbSzCQaTkOLFpiLUYakIZtC6i0tCIRxTuC9FgX69XRAGDMfV24Ky&#13;&#10;4IzTa+aKYdHu9m/9tN3uYALR+Du8kiyNnrtKvV9viKpf/zjjqmJMY4w18gqQqFbFWJz1vt0L2aWU&#13;&#10;Vz8d9o8+Z8oEcv6h2yOA1tXAqkQInftz0zYomxTn7UMz2fv1fH3aNMjaVLrdw+Pb17e6kqpgBHBE&#13;&#10;ISZ+NDEBV1fN7XKu2AbiHFIoaViGJAlhHHPBxuAgIgGG8T6V6mgzNAiDVjS8ILTQyNPJSYYIBpRV&#13;&#10;gFIuMQEJ5MhkhSAZxjHKKkwIQZiDCYWbxxVRKaxUXerP1xRz1pmpUFRls+/sCn88fP/6PnIk7/0E&#13;&#10;FEwyjf1SP25hjAyjHChh2dvoFw/XBBHjUjkXGAwlZOE6GhRxWU39rRTSUMc8T8FFYAXxJCZv7k2F&#13;&#10;XASTT0ptgrWqwskEM5gVOhgTxmS8601brwugNRI1WX3So+YM4wADC0Lx6H0AFJOwrtM6jp54voJq&#13;&#10;2wCOJOJFEQKcJ5G/PxxcMg5pKUmXOAUUJaZIzpZ649+/vT8KzJTq9XD8+EzxJiVNeYLaeZ2u42Xz&#13;&#10;YTtN65QQwGy+TUPsf/jwPZcKUFbjYpyHYeo3kgIIGEogW0wKAkCFSA3xsKakEpdFhGHL6b2/ObMC&#13;&#10;7+/Xt7ZRzq6b8shqdJtigi2LLkDIiEg5GO3q52a9T/UEi5IYYFboDryFjnMY4nz3zj4//nRdR9Yo&#13;&#10;xoDPFETkh1mzCJdEp4gITKFcgk/co3FpdhTL6nSdxnterhrDBP36vP/zNK2LNwgoyn1ZtF3RLuOF&#13;&#10;SFJKOfVjxUkKwQHgMZxir0pmV3293EWRgyCgLhHW51fHJJnDzCBcpkshS1Vvb/1FJrCYRRJ60TPJ&#13;&#10;RCW+FWVEkRKhnecwckQQyHVZqMStXvbFEUM6Y+8j1ZPf1XzWC+AqMckc2lciRZixoCm8vk8g0IoJ&#13;&#10;SQrqWQnLcbxvDttgQgxBNoWqWu/RffRVVa+DzwJCgZKN1LkNZ/117s2KIcpmkahqCmhY7qGLazg2&#13;&#10;BUEM+bzSWVA4D2tdl9OMCM1SoJpWWCBIUtkUlOW6+pQAOo1n5KMoFEBg6d/TCrabLUwoGeSmgWCG&#13;&#10;qALeS4Tc5AveRErz4jjHoLb9EDzIRVF4nBWA3maISYj5uXxebre2LAmCTqNSboO2U8g0xjivWYBE&#13;&#10;jQPRp+CgKLmmJQ00VRab8dbUzTTZRHCEgpCu5dpgrNd1v3mwyDPBM0gwBWQYLFJJ5ec/vgq5w5mP&#13;&#10;9wUCzsvOhOXjn5/sZeEIEglWH2mAGFvFWqTZ+fQeCdbJ1lJOdk4GAYNAvLKqS8lgnHCgPfXTfaY5&#13;&#10;+ZAnsLb13ntX5ELfVwXYmjJoyqQz1RQn8/+TRCc7mmYJglDvPH3zP5q5e0yZVdnVrUbAngUSiFU/&#13;&#10;AEv2CPGkLEDdraIqKzIjwt3N7B+/8c4DC84rnKzz8lwCBBll0eHr/YpcRrAQmENeaabXx2VXDzjS&#13;&#10;uF73uxO0EbmUs21Q67VTlDCUVVfnSoYQjv1x1j5R0vUihEIqggWkKEEKvTYwQWFjQx4AACAASURB&#13;&#10;VMDDttis0+gfBCBViaargnMGBSVzhZNE1bhdKOcxQbcZXssUfdhSLtWp20cbrGekO6UQvDc88oxU&#13;&#10;8gZGu5YwTcv55XWZt+xGlDCFcnQzpAaLuj/86Jc5JCs5GpdLXrRhmdZcLzNuWhiCJFCxKs5Lzk5y&#13;&#10;pDweH98ayoNxQ69McDrYzRSYV0QIggST3o0eCgkFv92/S9FCF+bnjfS0aqotBF9Sd2AW+ACCoXBb&#13;&#10;JszqUlBKW8jLcNiHAhRhm98gAkhIE7eUs97MFgsnEEG6PizhqHI5rva42z/iYxyX5qXufqgJdPd/&#13;&#10;mxUXFUGM9FVVS1UhYhXnUZtj3d2n1Fbq8jBzKCD6hGPTiD1h0xYQgohjMyVZ5QrBDgvEN99InrF9&#13;&#10;roi3skWqrQxIJRQco2SKH84FYMLE7fakLcNZRFJozYIGCwgCM14wqDGmsORManFgXBW43R9EVhO0&#13;&#10;vOZ1WzNc/fr9D1pVpsBdX82Py+HQFQS9xau1s14QVgw3SlQwRv/xxNWALGlKm2rWCNK0EhNQJSmq&#13;&#10;HtRNA8HCEkIUJJBG2w1dL0R2xtu4TlaPOoX088uZQkGZyn4bzp8yygkEiBziPcG5aohO6CAETDAn&#13;&#10;u80uOgcAGFBNRcEFEIqXbZHg4KKnAszBuXXs2q7ua2ddCPF2mc5ta8ccjG2aZteeQsBV3SxB8/7M&#13;&#10;nPfWLc9x1x8tsERBXskKW1bA/fnc7Roic7AAFbKOtjthCosZt8tjlki8nj7pvPasoxRat2GYl5KX&#13;&#10;5wwwg7KjVPaKkqAlo3EOetNbMf3+JRViY0YIYBAyJluOjBOiConQrBZNk+UseE+Br3CFKQ8hB7mU&#13;&#10;kEuxdQVBLOPl/bVtoZsNWp9bMs4N/bGmKJm83acVPZuzXJNfbbZhcSRBiEIEGEW9mNnGwgQyXCoV&#13;&#10;S4kmevdopKyVWpfAB6Q86TzlAcRUCAFLGJPeaE1tMkf6IgHSySIGtjWdXvqSIihFQeH8E6IECpyf&#13;&#10;z7BowoShbFqfgIpxWTGv+BJLgN6FwoHJmXBMCSApbdMDwbCmBxoJwiolMlIvWHX5fj925yUgH60H&#13;&#10;pR3aaE1ixmGHBbbT4m2UqoXVdlkcifRcH/A66+SbTi3bjCTdVS1HjCEIC9erU7KHGLklSMUCsW7D&#13;&#10;mOKOtJI3CefncxFCfnp9JShqvWHKok3Zum5oQwE4ZyGJQBS7kkLqEZwf10px/J/+p/8TUEK4EJDb&#13;&#10;8YYFtaiMSIqP7AM6n38p+q+GoBphnhJsyGoWH1wsUwFtoGJJFLgNpyVBDsWh0Hl2iaIy3y+NGoDz&#13;&#10;ZbOt2hunMfAlrcW/kh3bYmB1rTY8zt9bRbNevhtIszRrSK5a7MX5hatUj/Wdacjh4csRPFd/3iNS&#13;&#10;KMksmmCJs14dus9959c4vTlJXy/pvRYy2C3H/KN8zdRP4InV/al7nUDdyUDuXSeS24TCGhNUw7nM&#13;&#10;sgw3gDa8sU9M3rY/ngUgIpSgJho9Mlk0RoTuk1/Pe2amSclDBGTcTLSzpbjf7ze9PorwOUJc8sLW&#13;&#10;/prWvGPnzS+XXCMKEU2LD1VQDIewXsvuT423HPFp+gNAY70RghR+S9xbbRVrdqiJriBVLDP08YSw&#13;&#10;NsYBQN1mu+GYC+07sNCAE5aWxX9w2PZUCetcm8Dkn0LwQACYCo4EJmzsWou2SFIqsM3TfV7qHRV1&#13;&#10;pk+2rLnvTtGXmOeY6PRMnChy4NzlNtM10ty1++O5FNgSEnkisjzWa+UjQigk2NcN2TE9z+Y2StxR&#13;&#10;VVQnUYWptlY7QlVINIvn4rfhXN+u791QucXTIDjg4pXdH7PxuMq+p+z51HX3GsJz9xr1dguBXn+9&#13;&#10;nn86LWElHfKzkIrwCoIWffv9DrBIhVq7EBGEpPg6jGnhjCcT2wRm/jwfP5NStYf0eMamwjBPMA0p&#13;&#10;t7cw+g6lBCSqw7NMMdeggzyLHhBznONTFVwWAwuaqInJEAzuH1a9dB/hDqvXKkVKcPBOeMgYSSjf&#13;&#10;lifV0rpJcY5iWkKVi0NVZBu65r93qmeGk31N3lfM6NfnXZHs/2CA81uwl7f10+6/ud+cC6kbasBQ&#13;&#10;YRnl5auJeTXCutIeH/qiEv5B7XgHvi7Puq6ISLuqn5+PnNJ+aLeN+JTuZlGltTQEbXvVoD5m0pRo&#13;&#10;dxXToWwWvv74H5GCFVwv+slearGkDY0VYVUiANb3u2YV6c+Skfr5nB+3sQfYuiSl6o/7NdJC1qqp&#13;&#10;5mnxy70fqE2rg1un9hIiieA93lMqdSUxisCD2033O+njrTQvNOfgXd9Xy0eyaDu+HEUYG/yjsYsp&#13;&#10;c0h2cTzDVO8ZN3LRCDXtgpLhAU1Iyf5Bp5+CxKhkDFo5PN0anUExU8FsLDknUVGXPicTKMoIGCtt&#13;&#10;0+5Xg06WGnBJOccCGay7Ki1hW4sd4Gk1lAIhAjQYe+I8cxRiSCknZL8fzOwBciigU3OII2o/HTZt&#13;&#10;f/n5l+v3Xwckym0qu/1NbyjnWjWaXuTYEA5RVaK5xtEQbI5n/pzCZQHOARRWWgO/+Jp1pEYRxBQg&#13;&#10;Cap7YfdnKNRP2wWjOjrDCOSFhyo97g+vg3FZVYVCQFOOMlZAzXbbvGaJqG6RDVwYTpMBMkbhwsMN&#13;&#10;EW2jQ4kD5CpQ4ULc6n6i4A3Y7rC7T7MeISIxgq1yfv/pl6cf5acmP+NElSScuMS+KO5hKKhQaT7u&#13;&#10;qpbd0OT5YddNKbKud1F94qTg1ewBvReaaxBhJCqJb48x+b5tcXJNxUBOKINEREzO5+b9ml9rG2Gd&#13;&#10;cnBpo5QnGDjEzVwAd0WipJCcMC+KF/d5V036flmJGloHIwfZOrgt5tgr3DRtYPRqfYXWu8g8oC7U&#13;&#10;EWxhIaozFm8brbGSKBE3edMmDLOEe36mbVnuy6f+XKhL0fRV/3ybhpYdzy9fb9fMSWrWknLDWz1v&#13;&#10;UNmgxCWlI/OknB3wuBMtxHuFXEIG8GTeD/055qigyB3HFnZBUJQCwLJubtOThS2vXklurEERDniA&#13;&#10;juq8llObPOxZo0qwmC4hFSb4Gtz93WXI+sGt27H7xcx+x6p19TzyugjRq++Xb87arms8ynbJ3pNp&#13;&#10;K0PLxi1jQTe9KIRbih/ffj+9/OIIaTjdU6ytFMxe4mo7UjvME/KLwSGhz55AQmGzxTUY1bVc0FBn&#13;&#10;igYaivfAN4I/b7Qw2H/qG8B8Cvf7ZV8zUkQOoBb9qr10FlP18dgUBjwEjuttDRvKQG+MY90slB1y&#13;&#10;LoKyzEWTig8xlUQw/Yl/cptZHg9ESgGHdQlhngIDosAfD5+uSbNKFwwxIm8BiPU7lBQ3Yr9AxYu1&#13;&#10;OWe1YVtAvTxRBz/e0kIKx6lxjZtuNwjiblfHKwd89CFCUan8ojefCwgWZw4itqxFbCEKm9XFgNRA&#13;&#10;uM5PkWowseHUznY9fD5Oi2kqEaYYpyB3hqqjNlNVS61dOXb7umkQKJiZDAngs3vCGwIm0ZDAvt8I&#13;&#10;5pqpJ0bEFB1YVXmGS4kZm7pVdCX7VgHqqhcKFoAKzKZ0Yp/996wJL4hnqMtCF1UxgqGlAF71OhGI&#13;&#10;7Aa0eNgt1zCkWa/RF9fslNnGHIxkwiwuScAKBatjR4lBUZX4uF6aCs3Fc+CJWfVagpgBYtuWECbe&#13;&#10;W04R8GSbKAZQUO5Yw0VnzKoYFLFlXQ28FSWNGDPCrPcC4W38jrOAQZQGJDIB2s2aHjkGUYuWsh07&#13;&#10;RH7jTg4V1iVxTko479pldVK7SmA9PWjgHK6NrCBCCrFUA97IsgGA/baYYDNnZya5h8UVMFSYgSpa&#13;&#10;XVV0Lq7gZLKHFHlsFrfEkspOFk9KQcdhUDzaogsmi48UoRI1EpL1+3ZgOZWKqzUXnENxuMWdgXHn&#13;&#10;U6MqgpEdoh8dP+DYbNl6tlQoA7KlLUQh5O0+KqUf48YzKJvj9dmtegkwqkYFLA5508suM9mffAmJ&#13;&#10;5HQvqrZQu6oQNCRfKexK2SImPR78uE4PqM+gppBNU/REVJ2AkBAkVxBBQr54m7boGrlnLOMWK9OG&#13;&#10;GAMtpPT0oHOFaTAGV13oIZdsnOewpebYv48zavvt229drxLynLUQNqHEjCITh+UjEADW5+XAK9H/&#13;&#10;gDfc5eqD2rBelRIwl3oVb8uaD3t4+WZ3jV0dTvgIyTTNpORdJ7xr4uoUrSSvZIoxQ5tLLfwGhUsa&#13;&#10;oihZ+fo+hbSaOJPmtTOeFgR5oIbnUk6fz/jN8QaWUqZtxQo36Gfj5pQeuas/icZEe93uJMWuOTbq&#13;&#10;yJKFRoECVqeJRZe7izhbHhntXhky63bo9lsiOky7s/TevAgXQo5Etkps8caxfD5mVGrKJ5Iw9hw1&#13;&#10;WOX6cXuiJsc5ckVNdIdOBVZbnyxAEVKFEHKbSO4+jR3pEUKohz51PuZZa2oNlsWUAro6TkulCiNC&#13;&#10;yuY0B33oalVv9u1VfQo+BR/jy6R807comHetEY92UOTQkTHoXA2MqmIhT97NRkIyH7TsqI2Q0gGR&#13;&#10;GTCSMyyJNLtS4fMWQKQUabxYjRiTGVbMWGNSLgjvZRvKRZ+jCstSkFjDJM50j7lNJuRAZt7KygMv&#13;&#10;O5Ew7xiz1vb9brrd2nabp5WzDkPKEGGy3mB+riuvKibpamA/AymqTz+83tzTEQFBSH7jMWAcKkVw&#13;&#10;79HtbG2Rohv3QXlaPAKRPRwOyCKOU06K5jT4CGIMvoIUUWF8kZ/MOlWq8Hhfq7ihfQVg9sbBCraw&#13;&#10;C9roedS6UKxipLKmMlSsRY5r6pvDcNaLuz3n6FbAOoTRto1DTQkTmKkBKr2MvGoyEYw4TBDxoMcV&#13;&#10;ZWRnHSEwYID/0//yv2FaOCcoFNd2OUeS4mm8P+WpNPHb9M8I9L3LMIhFEw4DXWGfmvJOu59VNrO+&#13;&#10;/k4wzOR1Sdfmda2Sd+suzoSEvZRktHlBklczMyh4kdKpKp7ZUqJP2cxP2Igl5rg/Hp+hwrbs2r2F&#13;&#10;f8AzU1LY1VdbyBPumXDbPNkklkmRKkSCQ4X8B4G2wnv4oTc/t19EId9lxSskaGJYaOfHgp6cLeaj&#13;&#10;YRYclYpvH5C9ofR6eTuo7KiDYEPEK9elhzN8Qc1NzSYMhw5DYXQBQVcV7Rpmcw/jaJxddPDtibh/&#13;&#10;A4U08sAizyETxqeoT2tCzmFQzoOvLQ9XZEamP/lf6ITRvIXxCJqFalfc/vyCFwOJ1CZ61pZHjIjN&#13;&#10;MZjup9OoywxZFLc8VThPAW2gZ4gTml0wnXB4gRQj7w0+jJjsUsGjtZ+zCPaOQpQZr8rtRQM8MOSF&#13;&#10;TDWvkEE3sZx/ze+8kxmEmzn9kECVWZrCk4zyR8S59esbue3ZDrEvXlX4+v1OeLUimss1SLgYN5rM&#13;&#10;0p2X+jYa1n9aooi4AKiVW2ML3Dh97g+34/uwfdZOy07Ezh/4l8sGJzjUT7fb/zDdNYkaAuaRpkfY&#13;&#10;xu6KCLIBTGN/uI5OqnMPe5xWCgDRM6bPT7pFjlOL2QFH/l6FNHsysQCH11diS7Uh8QKeXmPOGqAr&#13;&#10;XZq+sSihXNWqe0xrlsivelI4B+nG2siP6hPH6/Rn3FxXWNHs1t8LxJ6tianHyvtPC5lHUkTITUPC&#13;&#10;25R29UnAivcRUdS1ew8uxbKUcy2k9doVwiBus4C8aoxHFWPndkgKc2wxCoh26xHK6IYrvuQ/eqya&#13;&#10;oYcd81jGY4Le5/VAXi7bWGjuX5bsJUEeuEdA1d7vSoXxn3s+/2v4jcGmWo/q7fLekBfgCFNdeH+Y&#13;&#10;xUpRLYi1pQLr/Lnm5UYQ09pbOMhx4/8hzGhG2fTVLnLcFi1wvn9zb5VXr/5wTUlCOGa6djt8vbHX&#13;&#10;1YUUvQrXJ40Ua/QZPxgSOKTrHx9I1GF7caEE6A6nPaxlHv0/itfflDeEfl8CIfBYIxUgnQM4lZRo&#13;&#10;oxq3Fu7vhcqIqAFMAlYU8DlNY4CYR0HF8ZXf4Rtaotg90sCXVLW5I1VleLfcA2+nZT1I81Eay9UY&#13;&#10;y5T8nNJhv/frethFu9VNodPf/mhaTQRBXGTW+KX/mJ/yC/8WlpG1DaleCbs1Y2RYBXGy7d9byu4b&#13;&#10;r0ER9mnuvHlZ9Q5Bt7+8+xDfVq1xfaKEuBweE/kLzV9ngbEzOsdprPz6Z9mONcpvJw795ftmX/cz&#13;&#10;DDnaHDE+8sauJn77OrOivMC7XetldhuWjEFoq1yreUp24wqF0CzbPJB2SP2NktqKZMAQv+bqsMGx&#13;&#10;7BwPfQ1uYiPkTlwGKnzKOC7lBtPhXcGZKfDrdKg7kANEWay7+Zg4ryuoVtD/i2Fj0l/+8vp/W3ka&#13;&#10;QXR4W+NOVYqGqJ+2tNd0g4zNa+IY7ZLLcWqOnC3tNV8VC/H5u80naAHRgPT0fOouawD1585seK2L&#13;&#10;DEv9XCjDl3w44gB/Q/S4GR4i3vkMX1boWRUPS/KZd1tadq9gWiTvbxKiNPlacekhWlMqCGercA3m&#13;&#10;spSSedhiXjytJ/zEH6rPmc56TJSc62r33t4bYZ11bdtPz72B6xmp40y+aSMlK7d1sLE1Qg5OOLjL&#13;&#10;+69Zy0amVODp6cuLWZaW44tO/tQnkFvFcJ3IiKwFnB+Gr4g5SiiN0OcbpcCc9qFObaScwo2EO6vN&#13;&#10;VFwEIWf78/3gmE7OPEAq65AgQ10D3scvf2JXM4ovZ/b98Wx+yrhUiliDxLBfYrqc1+6vkTJ6y+PN&#13;&#10;L6w/CrDs4I1/T+ynzzTycnP5C8nhUsgy8m/10pgQNCgakXsjAuk8av3bfd+/xlAqWbXlDV83yqxo&#13;&#10;oUwouFJ1L5p8wLepJZGUBcGDDiDrcEaV5qQebcI88daAqThaiSGbx6W9JqKd1xno77akgGBkxaFm&#13;&#10;k2WZpDfPjYbNdYi9x0OF4ubpdUYS2py8rHDKU4XJhJoHy9uOHCP0cWc8ASG3EpMcgDN6shxLzMhq&#13;&#10;xpthT/3I2ZAc6nx6kCvmEaQquNaFLZAVJaKUdNpv07zTzdhT2VIO1r8v8zO6ZvepJFGOnYsL5XMx&#13;&#10;w74b8DhVbuJFaTRYaKZyUVSEWPEoTqy74GudzM7YhT06gjkm26wrRsxzJZArLCPhqg6S2nX858fQ&#13;&#10;gV4EDuo5TAGzqttC3ITKXw3OZh2/AiSr9XW6fjyXrzYhyLOxy5e1gWtKOOOB3/fjC8PW3ESHZhQm&#13;&#10;hMRBmjxzXfs0YYAyan5bNQ5DuEiaVwUi4G4GN1wrTtsosxaGfKcFiyziWsZvx0bmSnzzqUc2rw1V&#13;&#10;leFn2E7SEPSo2YPift+9Lnmmn0rLMIArYqstw1uxGSizwCYP9QPQtl56hrZm1wl3cb1vNHoWFcEA&#13;&#10;2uj2v+BCL0DcaKjL36ZgQszU/UyxXWjCyImI2WpUTGoH47dTS2oBsWdLgLRjibYY35Dt+qvZYrIt&#13;&#10;zSz9nN6f33Es5opr0S+T7RK/tKCIKiVR1ykfxEd42DY1M3LIMUq4N1j2Farb3FyCacodAgKA+D0m&#13;&#10;qC2WFFdsN6ECg4swIr603+qCOoMxwHmpDpi3wW/CpwbE0Z1Rn+3ychiW6ZGSreYdnDKaXPzU1okR&#13;&#10;T8EMSH4Lg1wd0I6lWEj9I/ZtfBNgM2uP+LnBrJwyNWlTr9U8HWVqczos5oDcVRx+KEF3xKK0fh9J&#13;&#10;337hZPy3KRHYINeO4v1zqe4k3I6kWxDKbR6NQCD/Q8ffVZqIzH6Z5coi/6ViGQxzQumjaa+/kf4E&#13;&#10;Ydn0C2sguBbHAqN3moZZIVM4YrXPCYTcctfRjcrXDPJMwtjS/WTgIRYYU4o9yDHWAD+L85NBmMiq&#13;&#10;h9tzlReG0152ASGbnWHA9Pgw33hV21XbWd4O71IAtjxhavN6Q8Ye2v4DWFxwgiXBkvvFQ5B4YGvn&#13;&#10;2b1wWvXDNQs6qroUFbdUANidagyl91jHxGtb0Phde3ZXuxLg/R5OeantlFs8aKwQwtprWVX1EJQ/&#13;&#10;xegwDiHV3kdGyX2hP73Mxtwrjp8vq9CIMSxFk5+3mUBvto4AuKtWvyXISyQXZyORCRFqWk+Xmtcc&#13;&#10;IIGQkIM3NMcqyHxKrmFAv1ZNqD4mG9kuL8/YSvpcvnhkymQK3ZBJHdyw0JlbSkMdmf6uOEIpAw1x&#13;&#10;izqN2zfzUfNmT8JDyzmtKSvc2o8p2P2FrwYv/Zk+vuKqqw0pG0nRyv6nz1sxsInl95bBG0YZK3JK&#13;&#10;raNTPszYZI4c8EEglKRiVlDG5uXWavI9AlxCUxJtmd2eEuf7l7U23FFCdg3a5g9NEoVW2mrHgvWd&#13;&#10;qkiA6jYyqNyGNykrIDTcNryCG6c/ejO/MTc68gXjl8JDER8r2cHP5Ku7KZb2oiURZ4P27eId4FV4&#13;&#10;//jPdaiOQQJfqronjXobc2YdzKFVQUOoceOnWMkN0CgGWosVUZ5CwpCKrDlrQCopBmH6AlZALrNG&#13;&#10;J1BzXBDOi2muUXMuvbFNz3XsR7CGNvZDvZGkFYbbezD+Y7bN8A+m8uIxs4CLQUiEFAuiqHDuvxpc&#13;&#10;aNyM23uIAGG9NXKs7r/AusSyOb9VRpB9cXCICv+v//P/oRddIlhFGgwsG062ZsczZY6x6v3r+sqy&#13;&#10;OhwWxzI9XtcEFV7ypSMHgGapYMhLJXopgALSvMHC+bBhxl3hU0ao6wCB1/76g2mOutDRxn5Qjz8C&#13;&#10;4cCnkSZY/yK1Y9cr+mE3U2FCvNaw5t9R7eAPu12D0AXRlE00kyg/7uHh2/NuZY6vLj+m3fkAmnzb&#13;&#10;/qpqXiPpglFRRVrwUV7D8hf082PiAf60q+MPX/bLcmmkwKW/PyZZgdRHZWJOLgVDC98vNXBa9qgM&#13;&#10;Yc0p3u6fAXZD5AzbVbMcL3DZ7apDL8L7Ur18sTm8/DBkL3wJhdM5hbp0BsT3+bnrUVoOAJOXnw/h&#13;&#10;919p+09pVGzq/wV+EyptCWW+C9OT3fo0Qri/gxMDuexJ66/zDGGIQtKhp5AytAVso8D361oNqNkJ&#13;&#10;2ohujqWsUwTwZzD+DZp1EMXifMT9La/2BduPPCP09PGkbA6u4KTq1gB7/CRitJigP9MNVgPG5fW4&#13;&#10;X2ct14044JaA/kOy3pOt8n/X2zhXw2mhBKGmaWK95p+8iCLd4zqg0sxPb56fjwevPeWfmakCgCsL&#13;&#10;Q9mZ8RJzAIBwh/+ff/2qqGTWpWy3srW7epqStfml3YXrpH4Q4Ko/7avn8vtDvJDjVraArgAiadiT&#13;&#10;KbrVj0/0mDZbQepg1QaLJOPN4YPp8Dc4r37L4SQJ/IgnPFh8r47/7TewXKrtR162sHZN7dalIur6&#13;&#10;+3rI6M+18gf+Apr5w98uZRcXyDP+pNxk//2Xfpy1aPb0d2OhnZelafhk3I5kaucdjL/iyCGsc1bP&#13;&#10;ZUI/a5/U0DE4okkwGcbwd96mD1UCp8ua/uu//WtH6U+inWGOpUZewFHAz6R5wOzI5olZ/4posvP1&#13;&#10;T/3+6S559/jxL+26qOX9G0fd8zs45uG311VWg/5I3rbx37cbmL/98V8/s+5z+8k9F+5/BWS3bpny&#13;&#10;ncPhMTx2tI5/3WZmZ7/9/Kk113+Ww+lSu6KykPbayBu8mvYiYHXDAGBKFL873aCf9ON3uv4LGOr1&#13;&#10;97BnL/O3peppIlXz8qf7EYyifmbND/Qf3limU3DOeOhqtCvSFuAb5b+FYtJuaOH5ge+n59NhqcJV&#13;&#10;u37eQrjPvi7Hmrz3FPYFRLS9vP7pb7/+Jhsy1L1e3jpuc4BlTY1bDuEORMAE3a4XLoQ8n+/fb41Q&#13;&#10;xA8/7Rr7vNMcEcXy3LrwKGD+62PoFF5yTLt2RJiffvlj/H3M339E+KXhXDua4r8//bvtMrutfBq4&#13;&#10;T9042UT4YfH1wWk4LXBmGZ4b0SM31SvgTXakXAKq8+iXQLCBqXbQN0FHWzft9vX28/En/fXRyPNC&#13;&#10;hztm6M+//MjY3+U4UfA2266WTYnAlL3cp/PRZboaf25vVaZpLW5inW3gLyQY+fP+v3O/XjkRls3i&#13;&#10;L3h4mFFW36ZrV79Es6q6nje3IoidWXGGnyrCgfq+Bh7jwM9i5+d7j7kY4vTcba5Mo3Fg/c0utK5I&#13;&#10;J+XtEuO4O/WR0/3z/uiKkyuoVgMfzbCLobYA9LCoGPH86F72dcdu7gkHqsY3moQjzVMc/txfkdfE&#13;&#10;5ftuo1pxyh9v3yvZe+tL0oogmesfpBKp2bF/HNsxDOe/je9V3YXy52gg9NsLeJnpo2nb2306VanC&#13;&#10;fIXItOrvYOE2//QPv8w0pGm+w/Sf5+vn8jOJPoIRygcqolWtvUSxtvwHXSVrtm/u19Yu5THamzOY&#13;&#10;iMgTIJYoe140eDkvIroXUZZtUbjsDh+Mgsygt2G8WnaQ1cYyPDWndUKDC8iZ53jZ3pHtausXWqYN&#13;&#10;csp10l+VpebnmkA5lNcLep/Hd1bVEe/+brbyplsllSh3vY3PCsJONRTevn85YhC+ay4+4pM6+jM6&#13;&#10;vtdBxQgjpLALd8f6p3G3PdmPt0L60p+B0ANzzWMyUfU2DemhrYtq1/Vvyx/IV8Nh/Fv66d99TnFl&#13;&#10;RWcmflwsy8v5zCkm0BLGH91w/S/hQP7x/NQEmX1qeQhW4PDs23MLHeEPz1dnivQ1juH23Ur6fy3x&#13;&#10;cGrK+NtJfhbYcnodz40yaQDqlR/+xU4/akXef/tSHmva/45+rV+Gt+fYH46ww0+8DnxfZsdZRvD5&#13;&#10;bXuvjkFj2386/nazdn62DNY5cBWRXjtVOtwl3y2hwF0Hp1SESsFD7xlkPgAroPj51cjHDxnUOZmd&#13;&#10;W916fH39++/3Hxsx/e5na0//9IO3aWi4XlKwTQOPJ35+fLzt9vhhvgJJZ0yHIfz2Mdqkm31VkXba&#13;&#10;pg405UqQ5H+Ev/V9FbQLs6gHfk1vnP/EIPHTssfUeRQYxSc6scfe5/EiXORjol8Uahhf71N8pir6&#13;&#10;VT/2X1qwbckqwOTrL/+0TrVgH0iJ/vUf0eX5mvLgwPcBH89fRmsfs+5wv6yAoSE6MdH8U7OPxZy+&#13;&#10;dDFuhP+Aab8l/U85ueX6HL+rZnf1aF7HoWalVs5ZmkubGT/UxCan1xRiz7ywyM15Prf8/Wz0EuFt&#13;&#10;82uOVNFBkrPdrM2WItnAfQbbuhFMP9c/Tbs3Yo3bSj5U3v2AnSDPObTgEf4lk66/cH+Sg/XFZ2K9&#13;&#10;9AZLf/J/1OYM8ed6cxuJgF3ArEQGhom1zHoD2EejkJd6bIJ7rdX2UoQhjY3TWAAAIABJREFUm5/E&#13;&#10;mZZFF9n4TBOEq3qr7SvWXMYFOU4pRhQLYKh1bpuPpz16Pjar8U2/BD4xrAK6fbuFGB0QW4OnE94l&#13;&#10;kLioeuXTWBZPz4op/BjfOzL8fiV1Vzd9OY2H6UFH0LUV41h7Eq/B5OELPYnVlbt2ope/fnuopjvt&#13;&#10;D/+v/sOB4hJGady4cv4Gyjc0/FjnyoYEFYVgDptnOFLib5VoY5wvlzcC+8+Nnz1+ix9W08Yb/075&#13;&#10;sznu7mxCzDBuv9fxvz/88vz+e/pDDCfBQoE+0F48oNvV3RDg+k360xSz1nah34AJb0rBUzL8fKR1&#13;&#10;LNiIBXIhJ0ttfEXlgbTpz18c6xxG0mwqyXzLCJjV2ITIeNsqNSxMPJUAb5ekxGV8iBpaopiiDYRt&#13;&#10;zH8mL2nKOXAChjVoMy0VgAGwvaxrTJ/v3/VBbe6ZZfLSlZCe2fNdI90k81nZUdmvfPc5BGAjX7wg&#13;&#10;Cd3bu2jrebE4m+9rTAidGuaqZkHEt018++BAW5rzfv8tbH0JqSALBXb15fFrKq6oOgzMFZXjkP3b&#13;&#10;4bhUFdLaIQ3iaCHhUwTubkXRGFOI6uQWYB8DMx/jbPI1sYb2n/OWdUb7Zjf+dhX/UYpvkB37x0Dh&#13;&#10;rClGwZqC/KFGZYNlhCIsMlabs06BbqfDd5UJAA3AqNTH/fdlQvXZ0Dup+G+//64kzBgFJJ+4UuyI&#13;&#10;viK+pj+pAwOg6VjyC1osSEDKwQV4Th2siw4J7dvVZZy4z9KxCvW9L5pWtJRlqA4kCZrain1D772f&#13;&#10;bkMFoC3Pm96xF/su9G7Nz5dsC02piJQpvtwWqenPp9aMjpMqafqOrY+U5g7gK0ih2dMpP4BfatVZ&#13;&#10;jdwHPv6MSnbh8Qx4P5n5c7WTU5lALTEyj5RH/n5SS3SK5lOrDe9ihO6JTr17zHRduQcnTu1WAIFm&#13;&#10;qNGXOS4h84TwNCeAx2Xenw6LwV1IG8S23UvpZAd11EJJ6ABOqCbcg8w1rffckkvNyfT7kkU1E3QA&#13;&#10;4VjtvXtmtEL+JePruix9226SoQzzGElqHcCcADdfeZsHuiNBNOyMnGujg9oexGDeLzhnSZFYB/25&#13;&#10;4pXYntfmti45rHIZ60ujT7SLk9PqNGi2ar4Of6rLb3BsEKSMYqLiWCpg5o14AMYDkM716das+H/8&#13;&#10;H/731VvEMQhssl9l16q212a5z+9YKXU4YKMdQNM8M4qroEHQdSW5wNN6BQkBT7Laledot8Co0n0s&#13;&#10;a4iwFEyByV3fFQQfQcEGc1ZgWLId1b6P0GFcmqq53MbigV3X056i/sf3x0qtZQ2lHDljN03oETOc&#13;&#10;WsWTZzD7LHJWOcTUY34bZ23Zp7/8cBt1RgRqp4P23lCYGcB//P7GG5zBlArZbpdOVQsG1nrCVQak&#13;&#10;oQWgOkCMVNVVMKSMJA4AVHRfF5+jbXbSwUevOhLl3Ud1JByodcwgG+0Tlvy3jw+R/LlBJRa75rBa&#13;&#10;IvDu3BPvbveovbXOQCY3pwvPgdvX44FYhwGJJTeKxbSSJjNqXAaSML2tOWZRsYThmiyxaQwzCKWF&#13;&#10;9CDKZDgtDPOUs5p0WWPmwjKaMeEAi4ji+28fh13Lkw+08EIYKCRQqVQpVFtIMojSe1ASJYwkc30U&#13;&#10;Epe8eifg4Kv9EAjIkJDEkvYEt3goW0mQSaVNjgZFoFcdcfHb0lW1cyHBikIiiZjH0RKdSuJM3qOh&#13;&#10;FMmuQYKGFXDeM0mavcw+YVxxWhdiU11mbyOkm13b7hBKCgjyVnLnURSENGk2Hlozu+Yg1SoygAVT&#13;&#10;HHOBGlfqubmawA4PshXDSz9f15w9k7yw/PX6oAw1VEDntjVRgpbljhmiqaoqhKv4h55jGWMqhCjI&#13;&#10;pqTQmj2ckkkgUe5AJEFTRrDPX/rD4uO0zHW9uz/0DUVOmXUOch5B5Lhs48glDnPOSX8+HTYPidqh&#13;&#10;EpOdv3w6WmdEXW/IhcQR8pUA4+Mp9ixiEGD8gR4ApbwSsMKJ8mQxiCzCJAUHkDAuaKarfTaQswzi&#13;&#10;SrAsaU2DPHXY3se7jxukAGxcqkrVFcgPOud0nwUs+dyBkFLBiVTKWkQljCmloApTANJcShQ02RYr&#13;&#10;BgUhGhjXENBCbkgqRTLMGlH5Ytzq4qZTudLUKKSKJWwbHTesrgChycekCcMkWnP84QUiUHyGPtsb&#13;&#10;Qpj4GFUMvGbQQwJITVZVy+tzDgSFFSTBhJI6xJATVcLn1CVuWyiHoylKYDltF0oJQNkaCETc/OKh&#13;&#10;LlmUDLum0/NiN6gyOsoK0BPMd4ThOI6I8DRrjjEqqJRYPKGxWpG5f/vOAMWZrClakylCEEZLXbRF&#13;&#10;1TWAgANOEB8fGjdFgQE5LlE3hxkwmX3smipeU2ESY2a9w4qnnN1maiG8zwyj+fEE0Z5qWYwbqlqw&#13;&#10;FS7RJbYligolFDAMEtDTBigiOPkxeOO3WvXTvDi2VS/SFmOdI0Fc43w47yrWzmScwuZKaICi3sq2&#13;&#10;v0wbBE2IJddYdGL9em1ZUQT6zUWMJYunoWISyMMnNy8kp1hc03absS4kaTVEqG+E5CiOaw5Zbyuo&#13;&#10;SVw0Rtj75HqijSWKmxwUpptrfPC1wCAmBKoYWVZEO27W+VQLP4DkuVQsJR80bAQCJS7jc3V6LKXr&#13;&#10;6hcH666d7xdGabDey2RckG2L4ZLnrB9bCzkOquDm9jTh+cG6A2maum0bCoxLTVen6ATY5S5DzClr&#13;&#10;OW3vs49AqFqkNHFB6lZi5Fx49pJDlwlnF+ck54/LlWbGWqVXjwrT66MfOiaUzxEKG2MumDKQSzKJ&#13;&#10;FCRZxSpDNEGwolUUqm4aSFhi2RfWYGafj9RWn1hrjCOSoBI4rbhg98u1G/ZAVQF6O34Tu/1m53W8&#13;&#10;NqJjDIUtbYuN0fW7n1ajJzNh6h9TOB5//CMtr2qXaUmwxBXn5LEgAOGk561Am2KGIM623g3Algb5&#13;&#10;pzEAeSwCiCwETZuqcMEKcT67FHwsEJWYMneeGZui6SoFchaIK7bX3vAaFaBT5BKXfacioKri2c3D&#13;&#10;UM/6WUmRdL5lRHVOmUQsBK0YQrTippSplj8OxxLz8zm1+zoHTyJgcVPDLmXXNhyLIevCMoc2Z5M7&#13;&#10;qSAkgg8IFOscQCAimGFJ0Fq3cFrjssSy7c7NgNX7usheOeiPHHzM65SDpHuJSbTudNjD5U66lnR0&#13;&#10;sksx5LK9cSUBhvwBAYkRoIwlIhlDCkKiJHKEh65Tsl5+vYEDo8nsGTDQ9acumQBCIZSUYHdVuyY0&#13;&#10;h+247zEIsygIM7MmGhVmWGHJuKCYcbxqExEWsmswiEoKPc6BYIKkrHBMW7FEu9npSWIPLfGFBkiV&#13;&#10;yn5BSomYQ6sk1xEhlChEoqD1GXxYRwshH52f9AxAKqtmh4adlZsNIzshK+2zyQu1hSUgEH33KwsA&#13;&#10;VZLvel8CQxz4iEpqDy3B7rzrfUik3nGAWMjblmxaQoDLFuxiMeTBRuuflHYaxiyQDMYV7m0KLrdV&#13;&#10;xSSGtQKQI3/nNWEKxRKjYREgVyJTkcQQrYcIM9I76mPIoVBGGigRoYCIgnMFATHO+hyTJZmQ398v&#13;&#10;HW0T99F5jkkywGhAMOuqWtsEebZpQQ1h+9oTYHOqUk06BDwQUG6EJACKEAg4oFIKumUMrBpsWS+z&#13;&#10;EqQijY8MRZBDQmZFKTe9vC9zCQgxqpQEGaTkEGcmBWStdaZNVby4XFZMlajJ7O/H4c/F55IKETBK&#13;&#10;HIwBhRAoRn1RLS84ZJPW4EAGHFBMmMlbRGUnd1lrCkAlycrkgEDNJIEEbXZ1K80kewwC5029BMsg&#13;&#10;IaTEZEJe4uZScDAks2xb9sksnFMLvBQS4DpDWnN634x2W9VUnFVzDhEARjkWREm22cBldRufDGST&#13;&#10;HOYAQVxXdTCO77ACUOuJw1KFNLokMWoZXudpOH26PyZA2fOPkSqOFClr3A+KZebnSCh2LhGJEw8M&#13;&#10;UUKI9n7czJ40pGAYAYBmyShnDyDwoWtQitEBnJLPu77ZRk9xlUt62Z9QShLydYscALDOFa620ai+&#13;&#10;0V4TSMHHMshK5KxxBoqovuUUIepIRhQyBtEcoHGh6yuTAyZM1bikjdeYZx58pgWzPlIigqMAt2v6&#13;&#10;/xOb++qzNCWFpC0UYntbqq4JPjzdUre1NSbh1EIZPC+wlhWSaFcYcdlDWu6bx8Jx4bbgH1erTYSk&#13;&#10;8mHcnvrQ7GOybT+4xZUtdjtWIAEkYA5szT+2R2JYYdTVndU++Zzcdi+WYPR6PE3UQJ2cdrVqHUTF&#13;&#10;rzEFH1YwaiZwgG6dr8wxwDDkjWQKYua2FZUACCRSFpwSSAZuASbV1rzATOVjctMSEJf6/yMIPpYt&#13;&#10;SxbDsKY3O7c97ppy3a8bIASJCGmqCYMTKkK/oYH0AZzqBxUKDQiSwMMDXnd1VV1z3PY7fabWQpgg&#13;&#10;IDncCZoiSAAkAPfFo11NcGtd1Tc3Y8xAztAtzcMJRJeiXnU+tQ1mGEjAJU1hFRKuM5gzBCHhmImi&#13;&#10;ogzZO55AI4NesFs3lKGbDSlzWSDvqoY3FONCsn6DHOMk4GQHnKE3QBsyDoAKq21gBYfEEi0N9KOb&#13;&#10;wBz3+w5iSGEGVr/3b0UhptvABIU5EKlmH9IAQ7BFIynktsohaiZIjCmRvGzruiyeIYjAtE2Lmf0K&#13;&#10;KZOECRAzlcj394OgPnuevBQlhgIY37XHhJh2Ua6bFKVzSHm0OL+MKwiJSFekEodUFdQjasPVwRwh&#13;&#10;xv/xP/zn7nGv42ovofsV2ARf3vvnx5Os0WVbD19+iue7x6yQIpj5VyWfHk+z3jzb2qpcews01XV3&#13;&#10;CqEsO23B9BCPWC3a+EzCba679q3vvyGR87r2L3/zcUeh/a/f/+qDddrWtQKxWcfx0ClJ3f/zdbGJ&#13;&#10;/twwUGWz6ejSbMtc3fXSS4LdBjHM5+3cfdoFDRlE47zE0H1dvu8enq/TXGzJM6M4Rd5ud/26jg+P&#13;&#10;guGxX4vKb8euu3CQbYKIvv64qGhfdGJlnQgKwx9EiYBQwsJf2CflkEiXcGvbBB1zEwf7nag3s+Dp&#13;&#10;jvaHXDdPr+OAu7o0/duf/9/Hw2eam2bfvJy/Q5ofVcvqEyBwWkasjqu+aLLgE0KX6K93rsTu6cQL&#13;&#10;Fkl/WX88cKEjssa46JqikaWgrRzAtgtVqnJH+AOkYbv+9j0/dI+aLi8/oicUlZKg97cfr+PqmGgC&#13;&#10;0FYnnjzfZvL5cIDKLct6TS6bYXTrgpuCoQO0EPZaX8dv/8vDhyVvtzSHpfrz+F9PP38c7GZHyCEd&#13;&#10;38/Hx781sk9UQFIUff/x4wdv/W24bdr/8nzkjCWCp40M55sCqGml+lQ6E0gS9ihQDgGmmMOh+LQu&#13;&#10;3oH1Zl6O9ZOecQ7Y42svLVFVpBW0qw1ptrbcHV3owfukDZwc/MCr7nQ4v1yy1HvXaR+IVMT4XNp/&#13;&#10;+/4mqmOpzeuPC5RQtGJ+j5i5fhrv8/j0p6f5Mtj3mVWioO04XQ4HySuh4m7Q77D1sWygnLRJ/XWt&#13;&#10;Tn50G2/aUy41rSKBL/dvXYFLVtvbQBaD9nsTHBNNRkp+3GOCMad8dyjwUnI23xZQ4C+7j3/8279U&#13;&#10;lOLy9PXt9tPz6f72V0aiapr/77/9U3lU19Gb5fqnL8flfXn4nx9f7+/Ga/mdD3k10JGGZqr8HUPP&#13;&#10;kjJlVcUMVFkVUDFvSUhOL8i1r2//Cgw9VJ9EfPU4UJZtYmzjh9P+fD9/fkCHtaUxdsfyBwplwIOO&#13;&#10;K1B/h83k6Pn83hzrUxBmnHBIs4MfGLm+XHGmoliAsx1RqAfkiZ3HAHwqED2P74/tDizL4xOPE7VT&#13;&#10;Yqgz2+/Hn5rbNPkMeZQE7ARGdr6GCnvtxsuIRgZiERPYnQ777GMMFOBdu2PgxXgeKDMMN7H5vt7e&#13;&#10;zuf9x88225BBTFgO23qAvcH/+mpVhnUXq7ooKppW1f6pcNlqMOpZzcPYv59/+fgRuCr0U4XJYAjj&#13;&#10;vba2kEXbPRQmzNN8vUxJBKgZXau4d+O3Pxhg0FMnVLShbVRRwK32ZT5e79cvP31oZGW2VJcH2cCv&#13;&#10;/3wr6W56N7KjGpDjYW/Xsd4Od+shQbMZv493EHPHlSD+x7f7sdu51ZbHgl4vjSxIAkTe7r+tRfd0&#13;&#10;87hKqJ/esrdL0HL3hLxrCASnY5yssf7nX356Cd95B32MSrTZUf7Ah/m2zXirR1ZygMBHeuAgvVwH&#13;&#10;UnV6pZoGB73Z5o91RbfBz5OgVaqSIOHTcdeb8+jk0353UOJs77cfV8oKSgsV9OXtohRdt145lHxg&#13;&#10;HMea5DlQJs+XwZ1ILdvrMiUCT/vDsrQC58eKDBvIWVgLA0ZLFgpH8/4H+FPJwfH9/eX56ZTWjOE2&#13;&#10;j3eKoGAtOBXLOj7OadzGcRxciMs6QEGGedl8UKVt3T7NtomUp/2dFvfJP8HtH68jFTI6v+uAdQVC&#13;&#10;eep7muuw987CFMXyAr7Ni2ofIbr/8vlBlRJiGOOlaziyuWW734ezibBRqkBUlA1kWM8WRvz0eXe7&#13;&#10;D6rcr/OdtJ4WatKWmqWqilHPtFQcsO5ztQwLzWJC+XIfXaLFIx3fnUTw46H562D3OstKjLanGfRb&#13;&#10;3JaVQexgRHWxuPmBx9cIOMkFAUfVAQCmUf/8p3+H3DaHlhTIwbWowaH6++tlnR9JuTkT/axdWnPX&#13;&#10;0vswfvnyt357gcdPVVNjBESWL398k5DzeH13eX9SRQvhQrFCuKz+eLuKjP7y2++Hxw/LCoD+AZkS&#13;&#10;1ki/QYC8tdqa+D6tub2Or6LxlDuaH1G2GFkc8G9f//vT8wFKuq7vJSvzhmfKfj1+vkw2lbvlRx+p&#13;&#10;/Xa9yP3JHbk8+2mef/27v80ibPfx/vXyywc2YpmjcdMQUAM2SgLExhWUB2PnKdT1oxTEAk0EXYIL&#13;&#10;0Tw9HyjOq0U1XuqdhDLP//J95swAT0pGxvexUI4isbUUbJISjpFK7gbD7FdRKmBFVCaCTBh7nsqr&#13;&#10;u7pMWfkQ7MgwAt4ikX86HW/XvmpP9S1tx1jEzbz+hvflYvSxOxitYzAfjo/bdVsorj/ugpkliBcV&#13;&#10;bm/TrniAk4QdfFTtNK+EyJIvEIlxsLmhLHkUk76NsG2vl5sLizajG3wW9GlXHAp/u6YVSFnvmf6+&#13;&#10;O/5NP/UfPz+N75edg5PTqFP3/u3ng0oOduXzbV7Ppi9qpQrpV7sxb5RrQUHh0Wc82/T0qagCLjBF&#13;&#10;PsdTyT04rwtumrpTYTN+XU60dLuwDnc/rBDTFXBkbJmgDkzWWVvQ7D7Y3gsmd01VSgZ3rYHBQivN&#13;&#10;urmCE9mW3XUcsbLDpGv1UMv5cn9VNZ/julN/gwqcBAnb9VjwmFO/zoycLNwiFJFWdgvPX2qEwnXr&#13;&#10;v+z/h7e395AjjOnD5781EfiM4mBTYXZlvfWjyLt6d9rv99e3IaHMS1Tv2Z9vP2BNE0bn67WLD6ef&#13;&#10;y7Cky7eenTqDIRTCzO+wMhWjdHMkwnALStJ5vpnZq+JTf71H6zvhOiGr/c5CnDzkkjm3ISB80seP&#13;&#10;T0TxYl0JVtPX/kvxIfFl0qk+icjW62/5y6cP8zwVbem4R4BQpNK6Bb5FYAnNwDLaimxSQ+rsI31W&#13;&#10;wzyrGfaXe6WoiwNoH8DbJboIE/pQ1ImkXXU6v6/Cie9x6B5PIOjtfKcifvipHb/2m94KymtVpg7U&#13;&#10;GpTHMjcEwYjgo3Z5WwZWMBfsMk+XabmEDQKYrXt7v4maauNeX95oVUkcM0lYxEbtbu+Xhkr4nJ5E&#13;&#10;9f2v/1qkVGI2JMaybyjY19X7DFxKXy+vXWyu6x1ViN08RBpa7Cb4/PFwv9kogxHbCZcJoc15qkqV&#13;&#10;OHPwcXea09XSIqVwOj0LeJJugCQHZIyBj9UhBoyogAT/fDr053e9+LmPB8k/VvL1fcxZIA7rnRKB&#13;&#10;foRVWlawTfYk71qXu7bEcZ3OJS+/f33Zlft/epkYx9beVVdp7b0d9gqTlk9XhyJMq4tVn5Jwphh7&#13;&#10;uyBftd20jDqXH/7HEoX05eHZGfrLpy9vL28kQ/ylNcbcz+fTh0c8w03jBAoTx+u3jUruciiPbfWx&#13;&#10;s+ZC8uiwgKkTRXV5GWgRSqoemkMkub/ealoWma/pfU4A87w71N/sBhq+RlvF7HUMNprFHR+r7+vK&#13;&#10;Cbm9voBHIh3Vi5W0+K3vn3aiLItux8HbiAussX3sjgdW3Ff7/WqqghNMYXJj/7puTj5UJpjNGNIS&#13;&#10;VknjbSfVZUVcHXzEEWbeHFPS63YuI1aq7IeRFeX0ap1ZPn7oYsr88RlAkHP4WKbbFilO1/79oflF&#13;&#10;ENibXh6L+XxPafv+/ltT/SoeumPTpM3+6/kFgZdOKpYIcFeUjnrWlEhK4P4BEuBeLyWeNMwxJ5uL&#13;&#10;J5dc0dLF3GrV6Q1QvLtfMqvGZvdgnG0a+vrnIdAgdkJqwkvijbHLChGsT8Kuxg2m3LPhqg2AK0JH&#13;&#10;31KJz9uZevJbeH14ODBGOaKWaE4JzGCjPHr7058+tJ2CrqZULtOKGPTb1FHCvUGdeBLMrLFgJ6kg&#13;&#10;9MU4G8pVvU7GQiQ6rKdbv+3qbluXYs/6P/cEeq0vnjIf7lW31w7g/+t/+z9s0huFBNF+1U90t1/C&#13;&#10;dr18xaYsyrff/5BR8djbsIICO1Hfli0lMme1yMTKxvpYd9vZR08Sk4lf8xr/inZoovOn5uf7fYma&#13;&#10;/mqKh4frsaqu5/EOD/vj56YEAly2qkLGEMAreRq1kd3y/EjlSv459anYD7aQBxY1oFUVataLr3Up&#13;&#10;BGJ8wKtek0g2BUrZL6nQ/b0oSS4chx8dpmOOxKT2ufaD0K9lKZZbaDeovE24g1x4inu3PX9ueNAu&#13;&#10;eIQbDgFcx6VAPB1fvJfWyYZ+Xhe5AYefQ/s6U5I5BM72G6yI1iUIu+hMJdvTP7xMb6xbkfaMMI6l&#13;&#10;cfp9OpcMlQii7IpTBgRAxG5anUg1TdZtIQzW3jONJUfNqxLtrozuCqyHe+CGAN5hAgXT21ai34sN&#13;&#10;TvsP/yCG7SvBaU33hwNjcQx2LxWs1Clo1kjBnNiInMrDePOijljhuhUEL4UEBG8YjcTmNlO5+WP+&#13;&#10;+etfroLtStQsmP1D8cXfXAFZy8d+c+LxlzT/s0eZUT5NE/6A+rEPhENRc8Gs0MFR5uqSUoxjQG4m&#13;&#10;1mvLMWwrWqz9XSeSCQf8fL98qYkFnFS/TuG1wRPIw5zwI4ZV4CrwEqW1V4eqjMN79E8+hO6jyMXb&#13;&#10;ovPSZ4olp11/eSuPRYQbdBAeTac6vCboeaEoINlHa+H9YaGf29MCHmi0BGVCXNHChDGzsLbFAubk&#13;&#10;KppyEbA0PVqZgnjfUn19gAkjaDYhjqkyfaC+zoUnE3iPPv38waDc72fKKbRxHJZPxzav1+laXXSh&#13;&#10;nQt5KhqgY8TiqOPxhf2L5AKc3XHa/agkTKBh8CRKTHjxofsXcylp9dfftkJyxgx9Ai2mTLJhXIAd&#13;&#10;ir0XtVf3asYRSxEYfKvf3Y8zL9mkJ7QbTvIDVW5FL8RB9lRnjh12Xau2ZAPKr6s4b94V/N2spU1h&#13;&#10;9+BQtGm27KSQJXTn0+5SXllFMXIFtC+/2efT43x7d/1P2IN7gj94FiF3ZYcLaJVTRs1uAmV47xXb&#13;&#10;RhGSDMl8mVvbEZA59YkmBuoxzKsE/I53dVV1HEN4qpZU+7/qF8bBWwYge+rXN7cvphIZD4bBHNyp&#13;&#10;BMAP7WYMUNZEF7Pfu52mkLj2I97Zwtg03oSZT8DdqtjoNy0zpuf00NWUp6uD1R5rIV9BAdQktyzr&#13;&#10;w/vsCbDrggPlv/z7f3+AEYNUdUJ/x/zzxyiAZ9O2kiZ6isiyBTC7W9VDXAxnGFcNsnbu7X0RJ7kU&#13;&#10;EPOIVb3i7VJRmVMJ4IY/TzmbAosayxISlsnG8JefqtWeqzobG896sxnGCPhU0GaXy7yw2/6IQCUs&#13;&#10;skU8CKz6eVxJDCDuqztQ7Me6iVXCbbIOL56gaPU1lrAmVThdvwAnbAB6kzCLQCBRaEfnfOclp5Vi&#13;&#10;fMTxsR0iuCsTsAlBLVPhou1IXm6m7/GuBE/kccne1BAvU/XEI1Sb6ywXhBUowwyHsvqcTdozdUgi&#13;&#10;TFiCksUy3F8Khubov82xQSHzmRxn7GYKWQaoPn0Gw/h2NoxLgDkIemESUp4AsOFOzpTdo2laFU1z&#13;&#10;qoIKXMDk7afusAsUEXWneMHWyTjCYR8bOM1stxWiVgvoRozniTwB5HSZGG5IpV8YDpCbWA4/fZIg&#13;&#10;nY8DmF4cyQWIjED2YzywJJj3UZGiCGGU/v6AdjNCf5A4FGjyE1G12sCW/a7ZZuILGGTyWq6zJ1yL&#13;&#10;aph0GtaMzZB/bK/VsRAtTY3/rgfEWWmh5CtdkhmyT0rUcxvzdKxVQRAizUTXjBLwR7/E7rmxtT/7&#13;&#10;fep9t2O34Z+oVBuYbvcXhKDRqK5iQovql7bjfnN2dMeHxQ9gt1P38RuEAq4paZ8tKMrfEKBSopX9&#13;&#10;6aG6pMQuA1UxaPnR6RHqs0RVt5dYFJ7IUimSwRoj3HX8ALeAEu6E4MdTlRLv77Tt2Q98S7mZ5/ay&#13;&#10;Xf5e/dxPxnOFjYyYkJaxkIdbKCoY07ll6058TJH4iOG7TEIbllfsTu9z4SUL4gfoyLJYqV4Y92Lj&#13;&#10;7V7zBe7jGo/0F+WFTrRPK7fJQIDlms8n6nzcZq2Z3Z/rZWMmtwPFH46tYrvpPZWlBDIQnNnCt5+W&#13;&#10;IfjJw23YkxLACFiCh2RTLPMo0bqzj9GpGUjj45noDliENHAib1qnEt/BpOtwWVYkuvr57zZO4RT0&#13;&#10;iiBsIWZL3DRfxLOkS8qz1tc56YcKPlro0s7S7fKNhxx07u/406/3beRlvhjHGUJlwQ8tkE7tUlUX&#13;&#10;yWehCosXu0E9Fi3D106DJhlIxj/GQpJ1ufG+WepzbuU9OFWjOVxiUW6ZbCN8eLwJstAelZ+qwoe2&#13;&#10;j6MpNjYjPLTKurdsDb9uaWWqJsY7gQR2aJvfvwLJfC1nscTvSsFcSl+09GJSLTq/8vDrefU8GZBG&#13;&#10;/9yxMa2ziPcqk6+Bze4jLhZQ/VpFH7erGYlKR7kPJqGUCXkr+YPtpTM7uQ1hvhI/iLXq64RZhbM6&#13;&#10;oRdZnQQy0F8EEXd3a3Y1mdX59r3c8/ZRySv61t+99hIWFfEZ76KXR2zSAAAgAElEQVSxAtlRGf4N&#13;&#10;kS0Oxfl5x+a+Rx5HVjQLDWOu+SH667+OExVl0+2ZGZi5PBWYkgY31TigeeFShFPVaeycwhWhm3vf&#13;&#10;NVGSpW+Qdn/a0ubhvQx8orpvHZYiwmtKkQB2XraYy8z4RpNAti0PeHT41SvTez+SCsXvKWtGfGDE&#13;&#10;5uKYlrkRT8uV5DIPkW5wwqeARmq3Hvv0oOjmyhx5rR6Z/ErQAXECGX6hJkYwhkE9E8riDkfpt+9E&#13;&#10;/133sAX6ekdPCm5Nl0h5HpwMziUy9wYvZInRkRcol6xlxl1AkFVFGcHPzzWKwNn0qE40DhIDQaBu&#13;&#10;cokOQXs7zIv3GBeYltLAP0+iak7Jxa0AihjUkJ6n3vtDxjzpfQE9sHRPU41TFUD+uICteAZTmqKb&#13;&#10;Cy5plK/z5Rn/fVwD8SHgNgMwGwvn3dr8N0Wr4Yc3eJzYEhCINu2fy7vmZtM1F64f3v95OBZPg6fd&#13;&#10;PuC8wDj91uISZwg9h1n10zvTA0ejqhRgTU3W/kYc4u0nGCDNiTL5iJ3KrILHezo/iB30LBjJHFhK&#13;&#10;7TI1UdKcfMwRueMRzJf7gYojkYlel796c4HrDSdqq/Mr4UPzaMk7AsZ13U6MwLALwMHame7lkVYR&#13;&#10;3hK6mkAuv08wVtZ1q8QqeR+WTtzaSEAKW9ANIJHWhCdYGLrTLNdzApdMG3f9aZNlb2bBdrm8xWWp&#13;&#10;Q4eHAj3iMRxoRwLe1BGjjOF6KJt8g9ix21d0Pc0+QbhkP3WXZpniuj/IfN1kgohn1OJd065mY0Ar&#13;&#10;tDE2Yp+wockwuL2pnKmPuB29tjhGSUrg6UvsT+y468sgE3CIxAp14/WO2P12XKbX82NXlDrAqBox&#13;&#10;/OuwDQFDhxA45xqoj8Wj7v7AQ7m6c+4WEp+7qgkw5TIiQBLN8rl6B4ulEf7LBieWT9ERkCQBgm9m&#13;&#10;bJdL9kjw0/CWyj0xcShPCX8i998dxsKNS1NTeSw9Rhjn1dyNNaWq6UTeISFWNLD1uZx2DlPBgYR3&#13;&#10;kFbQwb2vMigKbiAefQQyioAoAjwX20BJtn50cFug742lxd4pUq8DLnY9qOHgXSChbt+zQ5qQuHrn&#13;&#10;9GbaRxFSwgAshNBOYAYKQRZTPT5Z6wuMfhVq9kotgcnyhP/jf/q/CSKPvNie1rz2QFVToWIWjysW&#13;&#10;fv3ywO7bk3oopjULts8+pdKIL8ku+GA3tPr5cu+IkvuAnINbiLkDPazJk8q7h0z8NEG7/YA/HsvD&#13;&#10;FEKqaFWQv/72X8rjEdUf5jQBrCKbH3+lM4DVyLY3DTjku898HE6ht76lSHdEwOtmPh2HFx9FcQ2m&#13;&#10;sx2oAMYUEu67l5IXJ7BzxoJj0Mv7x2M5O/XQgQ3YRQbBSy+JQ+FPrhjNtvYaJUG6X0E3JroUlc7X&#13;&#10;T9+LPyfhNzA427EVRF94J214P5Kd6qVVep2ae+AvDj2pMqUfTPHFBec6Aua4bfPbMP18MGDjzMVZ&#13;&#10;VrJIc5JB+gIQ1vTvo74ufy+LNzTKliMaMnsO4/tu1y6dw1sgKeeEpvttaj4sCL3H5ZmXWnrO98S1&#13;&#10;DvxhV6Z4SxU4dF1a9FO1X4Q/UQhKYmqAbg14+qdqB+zynq6xgsL0BrTt7e4xoJ2U/XwDdWUi8aCg&#13;&#10;x5yU8IhI1bXB/BvbkCs6/6TNe9DcjqhQ1T8OWUJqX398JA+yqxYeb6UJkjz85nhDxnJc4h6k/NB0&#13;&#10;a8EBr+e3y5eyfrNdRffcaeHv3e79zytGEjPsUQ4z0riRMRbo/pV3+zuGhBZebxgzwZoKOhf4Lkp1&#13;&#10;jriJvnkwKDcCaPo9prWWdLxXQJcJUkMsg4qxzrgcPag6us2NxcXHRhsIQ84upQW7Dv00GXiLcE/d&#13;&#10;t/t/JzhSxP+t6dXVZ0+9phfwgihV9BSrXhT5sr0A6Wlu+1V/+dOX++W1ZVUM04Ee5x/6Ea0Qw2/D&#13;&#10;hNuA2QBX+0v3S9QrDGjrL8caVibnYQcLak6oxAmvQYWimKcjLPI8HBVNuejwUEKKNANtuv3mDVrE&#13;&#10;Kc431opS8XrZ7fek8NvMoYd6mg3mTRMhwizZMNAQ2BAKdVx6UJNDV369v0OfoMmgfn8rPqOIA62b&#13;&#10;elBFQ1O4EzikUPTxhgII/ep0OLpd06sexuqpDNwHmUQ9z3ptd0V2G3f09+vXPW/RBe7R8Krnpdt9&#13;&#10;qWeWD4ZD1yKeqqvhZMsPng/FieF/SxZsZ8wO1CD4x7UXdd2W9ebSh4eP5vsZ188c0H3ZLMSIuNCa&#13;&#10;J8n6pRwKeA1A8Ez1DFLetqBAY4qDu88fAL0Gy04g2v6oMk+sYsQty5S9qj5swpJn/rTMQT2a5asC&#13;&#10;v2ODaiiCR2ZLp+eqyaXN/WC/f8rUhtw8fYRwSIfseyNmLiSahLcp73ePcYmZaHi3xyw1pYbiEYBW&#13;&#10;5On74DZYyP0S+Q9tPfJ1hy43feBfQCjnJe/3u5u7yE+k+MZfki1gRRY6y2/YckSKRFWdxRLCq119&#13;&#10;VxorgZxpiVPAAt05K50umFr4cnSbKaib+CKfnlw/iX59a32zK1lLCYdbOJ/HryDp7lH+WIcPzwee&#13;&#10;nGUNg3/ZKc428EcTkZNM1B6uav4QxwWaqy/0CfyiL7c8vqXik6FWFNhNV1Y3Yv1V368HoclUgQ1H&#13;&#10;w1IX9gTEbQp65XU7IY0Oyagegs5uPo36ACj5dLq/TvbFy2obv7MKMpmybywtTxwDaLZdZZfw4eZX&#13;&#10;cBKdjcUjlR2KUqzo7AADoBP5lZEnAz09cPf9nueqLhvIqPjR/LX5i/zEUMo4zNUHNqhe2Q/3PP6Y&#13;&#10;Avv8d4vWo96q6k8sPYXxxtytyOk1YLwtq+mdX9gOlo/ZF5vvAHegIMQL+Bovn/JkFo5jCWB1ddCE&#13;&#10;KYU+B9fQdgZgYflqLNr9uxxcY4cstIPVEzmoF9xWHcMAYjh3SBXMF/i77vdVpnVHJHF+fWVvZeDQ&#13;&#10;5ZpX14DxeH+QjUmOt23UI980i3BjLWTYB0felOFlfdgZ5Ms7xVibZV7c4XU8P3/4EJNHNk1Fh7JA&#13;&#10;C8Gg6J8mgjXSdz135ImkAj3Z9NsK4GM17s2ew/IVr/fLrmtmsfmYA3QRGx5emf8AgHi7zIDA+lTl&#13;&#10;Ui/LDYfs+3OxTvhPXWFDGsOO7e5xPDwX8zpjm8/4pspuurp0qshofADbBlYrdqjyZCZ7XVV+0vCR&#13;&#10;0v24/gDCyFh+VgcT8XOzTebAd8fB3cfzqdq7MdkMxbR3UyJApOHt3n161+ljvG6rKHnAbPyAHpyK&#13;&#10;U0DnOxIUk2kI2pac/UGWQ9noxSiwjd/aBpVxmxq2NUU2dqISjWYnn0Kf1t+W98aBPEa/FRg+7anz&#13;&#10;7izkRtAp3L518oBd6dOtuAIOA8DLghE2HeQLrS8BUh2viK2HRYKyQQE2oiEbXkR/+FCZMPFIj+Wn&#13;&#10;mBKsRc4kT+MJwZk4lvYOkMh4Gr2lLYyBQzsFhBWiHpjrQJtD2yHkHfUvXiNvVuD86PUNJ054mTHa&#13;&#10;mpvFbkM0YWxTCCtH1cG6K/ZbIKz9gnwvZ4SzLSoYInz9JVKOwjDB6aifHMeErskyWHj6GERMY/nI&#13;&#10;DAwWqW8B/M1js22ayGK3nkp8S3nJyrq1MgEgIupX4/PdervakER7h+bNabqry8l9v22y5Q6O++bv&#13;&#10;Lv2taBI6+sWNRQ227SK6p1Ny2VOfCp132axDXNciCacO3K6Xd7KHL6uuSQPviBKOn1VJ0fr2ozhs&#13;&#10;JDaT9+zh6enOFuKxwmsfrFlgMl2Dxcth2wlcwvv2/UPG2fYlA0LBJQJN68HBKNdtRG1VpDjoULYw&#13;&#10;zpnOsKF0xKBpjx/WTPLG1w1PQ39q9g56vqsDph8t2PfP6xLVcafTXWiw6VtzEHEyeZPRxRjBinNR&#13;&#10;iE4y7b6/VmvbFtAEYM3pSJZ1jtFrigmEHLv++nunzWarkre6bD4FY+2QaGjj400mA/x5OMNGfigr&#13;&#10;QmhMMGwDK5/uk/EbzIKM29Q2/K6Xj6TD0WLmT6B7z7lA+LEoODpX7f80XR0t3fNSShpUmS6ZTyik&#13;&#10;RJKL2RsjK+RknWoAAvO0wiRMiyQ8Qj7EHJCu0bZt90yhBbZCz1G7+XxuIOUbGHQvTkV0DCCvFCzN&#13;&#10;8f3+2ojUsbzMSOOU7NQQDxUDJkMMY4SRfG91trfLdPpW61qvmVTVAJkvHbD+IKT34oWYak8R2eTx&#13;&#10;C+vMm3k9Mo6SLouW0g6+pXoJAIsVsU0t6SyTCRxCETtRQcnkQsJJHW1Ib/0o28BSVZTN2/lCs6cf&#13;&#10;QsJem3WGE8kcAVtVaVkhUXi1F+caDjOsud+zfhGt1QSE00kZvsRHdZt0nAiXwEb34cuHcZt0eqiK&#13;&#10;j8s1jfSyr2uPQkKg8d1jpYQnaAGluhVU1Uou1obQaEOb6uMbfd0TxwCHvhqM5DhxAZTIleMjmaIE&#13;&#10;KBeX4dztDnp0cpHyoR3XiUmBHf62mhyQNzAwjIJNwMsH9HNhwhZdELngIywzSO1Obmtff/ocNl1F&#13;&#10;eMuak/3mvUEIXRGXbMu9wAe+45nQaZlBPK5NzCmZeYa1fp6JB+m7uZdpC0Uapd/6f2x/l4VQCyJ+&#13;&#10;n3aiDMFjRGA80SqlRLY5lrSCFX6LdyG6FYIc1woBn3U7+7BQv1THgnybLQFZglQGojNgu+a+udtk&#13;&#10;acmKPa9QXCzxDGlk+zLvi3G1C0SERQEsyMmDlBjkcFnN95dJ850qfEKQS9hfHgqkEKKYgF1Vmzc3&#13;&#10;5xyqbndRZXZuHjlWqPWbw5SuSrKkOAXr+p2SZiGQwjr0bExQENJKXDsYIEycA05yuJVNOV+vUjtc&#13;&#10;guHqIvG0zgR3KFGc0OCDVEdEtLbfP8x8ONMnVZH1fdvBbTBH1Zz/+jv+D//r/zlc38zU5whBZMFj&#13;&#10;KertdgWJF5USsnCkwKEHydaKeh98ioTKmGAR4jQ7KtuQ4mhjxVSR8h2Gz8+78/qeCwBfES7lilzd&#13;&#10;VG6MPnkbV2NRSNxop7U+UK57iEMe71NMFHrOZBVBb1XWm4e4C9DA2WCIfPALjkVAiCDCSEdL4+6S&#13;&#10;UJix4t5erbuGIH1cgJ41pyr6lBYbAoSEErdx2cEErtNrqgisK7w/AGih3XLADJXOu7aGcGZVOgEK&#13;&#10;kw+rMQBhmcwyLR6kPsQhTLtaNijngDNaA+KkaocxfX5kLgQsJQREwiJopIoCax5RWtGKUT73932t&#13;&#10;DpWat9lDSzkQAgGd6lILCa7a0YLHNZqzqYpDxJ5luCur9eXdbDD5uM59WUCISQbRZpeuFrqQgh9z&#13;&#10;xkikSPWwBbBhyqPDFEmoeF0qyPCSIltFWHRXVQiE2y1XnHcFhDQjT6xZ7sNLJABToITSzpvxFRct&#13;&#10;KFSFDOOA5YwALnO6TkNO4cPDHs6xwXwNzrlEI9bTHcQQaxuXdGrb/nITCF1vVxwiTXSMSZQfY4yi&#13;&#10;YFCvJAHgIiAt6pKPMK9BMWCCwcTLCvTzuNs9Lcst4xgKvtngzFJYAwlqZJN0NNQyJX3eEjDKs8t1&#13;&#10;RDhinCD0SaHAHfI+kkRFaTyuK/L2MlHkUBhpXVctlkQSTyzk9SwCil6YqiswJfW+dQmEaRNECkid&#13;&#10;jzXwIcCyfjZBf/709Je//KU+VN4DC9Lh+ZFlHDROW4QhGxoRR7BAkQVUNLd5wQXZgn2i7bLOFrgE&#13;&#10;SaQCShZz1hRBsIFoWXYyU58sKbEOumsePfSL07drD9YUXe5v8wM7ogIxyJb7Vj8ecXaykrCkm2OA&#13;&#10;5UwAWXUEJVdU26nrHqb7WhHph3kJMbu5VKIqa0BIwyTkJJXoianRzn5HmCyjCcO0QMY5cwof1/va&#13;&#10;ibbftmovEUWBRNU0ASECc8H5Ni4eGiwBii5jF5LegIPB7wu1rRaAxKHPIBw/HMzbfXHrPK9Re6Jq&#13;&#10;DQwh4MfLd1HuKAsGEB2ZkGG1008fPioThFBVXRNK8hgzW5pKOmuhhyluj+3TcJ0NYA5rR1IuiqZg&#13;&#10;y3IrlSDGjsHFEAmpMGPzdWGFqKpyni9w1dEFlmU2IKaYsnu/r1YVMEIfwu5zyT2lmHFRpBBlW5EA&#13;&#10;kLOirLZ5VJxhAKCMmfOAMVHwUNcBxDk4osO6jIWsnIs2G8wRFdxPdCUAYOox5MAJwwQrtYkNhR57&#13;&#10;SAFBgBkinSUWUJBoBDABRjFLHmfHFbcxRgOcXfftgaqyrEt/37ZhhTWetsSR+tB+GdYfKooC5LhO&#13;&#10;M/TH6nif3ZpyCcHQe5Dhrim4LAHKXLLeRRys5zE3rMPM2N+NHhkjPBSJxDUvsKSTjkTCqmWeOLug&#13;&#10;lBDEJCi+LJe6UkM/tlAVCFCUUjTn9++PbVsJuTnYfTh4uwlCLdZu8CXl2Ucu8hIDohBALLc4adjf&#13;&#10;NcCZl7VdnEwkU4hJCXzStzm3hSjjeXrPFMeIZVEqXNcYHzphjE02AoEV5tGTvtdPCPmtB5G/v02k&#13;&#10;BtgTn1huH+Lgd/s2+HWy0eoFRwIc9MPiMWmao0CFgC5EkTGFTCjkq1Z5QmCmzQ5DGNuySD6O+gI5&#13;&#10;WGGqqFxyXu2KK3x+62MJTZW3fsZZmdWJzMBglmTXbSpVwWANbhMjZBjGXLOmbL+/vCl0ABKQEApE&#13;&#10;XjcsKCEw3q8XBQ8GLSSnTipsY2iaojuVMi7mojcLEqMSME2yz8tmjIvJh+QjUZRBwhB0q/XcHven&#13;&#10;bRmfm+56X9kGoiSgrUky48sYE4CEFkXXwyVTSCnl1q/DHSVX5uOyephxysBxYjcgi7LZNTOcsASC&#13;&#10;FRIppSiKEALkEShXbZPxKJxK7iIABRtNCMv8qEqW4jzdtwMzyUAI3d3yir6eL6JUFHlfJJTA8H5T&#13;&#10;qI58iEwH6itSiuKw3oai4GtAEWUoeJjZNAyBZX7EaF4JClwVkaZWImI4DgTUJBiKYcrOQoRnvRa8&#13;&#10;CktKHi92KbJ45DURYHcsSUmu2yVts6ykcUZUD0+4vU1joDGtGQWz27XeutlkQpjzA8UhOShraUEW&#13;&#10;RPbWJG2z8WSvVjsRgghBNDN9v8Mc9LogZjEMkMAk9zgGn7QPMycUJ59hCBQJIAhpIATHx50PYTFB&#13;&#10;FV3Srm6OnSpZyqzZMRoSzLSSfnYgmApllmxAW1l1KcBgQFB6J3d5gX28JwhoU0RKFENpxmVktVBT&#13;&#10;nioAcvTDOgAigYlm1ZDx6FJVtDjyINekNUjRuFmDELaFQt6pltRic4byYr7NRUMzJAhT0RAluh0v&#13;&#10;8GIS85Uq4+ajhtN8LrFYXkYl9k0LCETLpCk7Aep8ipRDa1NVQkQyIYh7qnGabUCOPj192sZbwbML&#13;&#10;0SeQY5S1YikmVNQ1X8Y7ijgqNJq5hpQxCglPRKSQQLVkryXEMWDRPQVAYsxrDxTIe1XmiG5DTxgF&#13;&#10;BCNGt/dZKI6h80RjyxywFpgYIaR13Qpt+4ypjzF6r/tNz7MBul/uieecgIdAqkpYuwWYReZHIbkE&#13;&#10;nL3cbjWoB7hUtPQLgByXXuaMVV3NNk5mkZCc5B57XDWMoPC+arGnQMj7uBmf3WYko6qUxK2z7pMP&#13;&#10;PLF1dYBwY43gKm8DJ4RhvhCAIQwk9fMdYJgkYjnREDUtpm1e12mnuFkAQG5d7jwQxaWbzK7ZA+o2&#13;&#10;G1JyCXqOtJ99yAlRGUHACsMqhZTQAimTQkgExXbrYzL7fcVdO+OpO+7n62TMuFNVHoIlrN5DhlP0&#13;&#10;5raSSrFCVuNkyqrJxFIhhmWtu4R4rWFUzb6INMZclApiwyJBHm2LD5SISGy/ujluyQmaKWOUJhzw&#13;&#10;rOctLqDYt/t6dEuEgeJsE2WKIwpWO97XMUEUqGZGugwdogccEiDLNrVthaNfCFKhwGPkNRcQIIw2&#13;&#10;H0qi4upKVHkNlRDW5uAxZEElTrhwAehtlkAk7VGCa0AYi23SG/PrzcRkZtt3+1ZYF6PHCBrItv7u&#13;&#10;UYYFg9m7LVJMDSMEBi7lMMxlI/1txZit28YYWjdnvYnJ5hS9a1OUkPuwrN56BDHquhQCFnhOS1Wo&#13;&#10;2Y+dpCVlGWlVCKHE+/u7CX0mnJXFomNbwLJAIWo3ofH7e825FGIiMG+aMcwpU5JWbbXMS3DwUDfG&#13;&#10;WJ8jh4mV4VCWOOYFQqnXzUdZH8CmGW1T4FVR08gSTACATASgcdUjxc4lBJILGdsAuSxxiWEB6Iw3&#13;&#10;45tCgQgx5AUvLYCAkZu/E058SJtN2AfMGCQIEN5K5YI2biWOUFWE6NZ57GgVN10Vu+iBnb0QNcKU&#13;&#10;JkcKZFESXRuTnOPGhDDGygP78+tvdbuLMZngasUokRgx5hxiAnDezw4LIggBPoYawUU7N8egXUgH&#13;&#10;9Tlqt22TrEoQUwxAg3m0Z+0sIKyA0COEqLgNE4aUCZKS3belHYMNNksMaJrfthgj4WJbTBRwzauh&#13;&#10;GhBQVrul7yvB8P/+n/5zW/CgJ7pRwKsUcYpAkYDYESOyzdoIqMKiBLT6FiGPEQVHtzjVkQYoElGF&#13;&#10;KtZA87w8VWKpSHbTkpZQ+Pb+PMR1k4EnVMK9TxvhzoRCOyalgNkfApl7aFbDocCy0BsCmBF+e/dX&#13;&#10;TPYhHatq+SQeU84JQyBIjRgR9MflLQy6U7Riwkc0XL62aC+8ssqG99hUe8wKikOHd9d+wIIXYLFO&#13;&#10;ckxM4+ZgV8rj7pTmrw1QwZLkOCpcZQOclXnntlirWkUAhJKNz+WuSQIb3KiPFCxDqefZioTMltEC&#13;&#10;aXS0xLdh07zeSQfGmxHiIaPNf8+eu5GPTPvqsOcwDS/fSaMIzaJAq77R2SN2B0hn8bjGtUzlI3uO&#13;&#10;UFI8MYj8ZhQGye0KQQT1XCCmJCaQqxJffFOVOQcjxOhQRUq6JVeOAn+AkeKMjAoU4GEeNoie8lOw&#13;&#10;pio4AbGSf1NQD/w5YpANylDvT8UAAvN2mJc5+r/ZH9YMDKXS9mv/TTAZkngWqKhahvPWX6jnjLMQ&#13;&#10;clfukVkbVXBOV3Gfvi1BWyEKc/6OBN2XBxyLqyMQMReMqIhKOa3u2HRzkOveHXijttTff1RPuwTX&#13;&#10;a/81UYYz39wCJdKAgOgogWyc7qtuZF1S2YvzpF2hCCUJDl47eDw0ZUWjN+yLNHgbf0xMwtVkF+Ve&#13;&#10;pd3jFzO8dvL/Jwi+lWzbEkShTq2W3Cp3Zh55q7paAQ7OczB4HiYmgcs/EHwlAQRNw6uuuucekWLL&#13;&#10;JacWjBF+rqCqLY20pZv7texyw3Yo94ZTEmCegl4m1GKYbSw6skb+y9PmcvcudS6PFGLZ8ot/DVbp&#13;&#10;5BACcdRmZjBmTnDeViFrgyzdsdmLuhGIk1DydmaTm9uP/aKBBSgDILm8UVfiJKDfCeR/Ol871jCq&#13;&#10;1LqYwAFRAmufl1IC2jTHehLX/FYc3MjDNbpWJoPjhE3yvQOL9roaiNh0t/G96agu8kvzMd6XLSFX&#13;&#10;Dv/paffy84VjZaFhK16xDXv0OADTgn9zv6pU+7shUgFKa2XKVJc1oxWmTmBikUCO+p+n9dPzMQw3&#13;&#10;k6kgsd9XCRizzoiZJbtUy2qY4go5J7uHBk4zVTjSrL+dylYVl2Sm55ybHhaQNw97s4Cr/hGgWix7&#13;&#10;2Id5mPy6fKAd4NJ7R1BmsyjVDUIIEEez6xp+eR8YawwR6gEPbjEJIz8oQVmBnGKTHMY1QjsofNCg&#13;&#10;basczfvb68dthTzd8ac1ZFVzjOxFs6HAnHOGMfKbvBEXsk0JIzwax0FZb++cVTAGOy0pRV9brNTd&#13;&#10;aKlwOi9FkKnED7KK3nKmUGH1oV6c8SnnVEMpM8WegG0Ct/94F7JBVJC8JhqaSpJcetiX6z2OjgjX&#13;&#10;0naZJ1UxHmEhM8Q4ZdqQ3qxXV8AKkb8OYEkcELfJmfaqNGIVYruCs1UwKwxv2KPYO4RxW3fLQupn&#13;&#10;gtn99AoqVGCJBQC2nW//7+bPz5OAm+vUbmaKoXGe+y5vHGzoguC42OePOwi1jWGZMBOyYKQ5fGgw&#13;&#10;Bjh7IF1JdmoqBlHYSNlVapmX1dahW1LwEjHI83O9s4sNPjedADIWAGPm+BZGjR8ffpNVOi8R6sCM&#13;&#10;M1RgRpfTAEbnvnSMngFDifCCmXuLboh6ukzT932/90s809s+bJp6X9W7dpgJi0ruEW7v4CbTZrf/&#13;&#10;9M0acE8lua+fHi5LpMXVtCVRsJLejKWFxdmV5DnZFsx0ypU/D9YGLilii/+Rnbv+8UNrox6xxYAf&#13;&#10;n/DZ/Nv7H5vnzYpthxvb5CszT3DrHQuLS9O6Qc3KLCNIMobdZodyyVk2ta8AKgogJm1n2CwArpFc&#13;&#10;1AONmlNMEEFBsTbikBokKAKvSN4WK+CvjD2jdbA84BV816qqr+tCZVUFnlFuP26i0f6qBWL5CyRj&#13;&#10;bDA7/fVH2T+m04U/PJxSkX788/5PmIvZ+UT68DgTQob3ezXHVrLx8l7DrwGgnPNmv9cgCtYXWGZz&#13;&#10;izJNcXCDxxofd800zqfzOSJ0iDZTwHpF1vtUaGby9bJ+PrT+5aeS3Hl32oRcMoWsBa2LMxHC5MA5&#13;&#10;MMQwSDas5Ybo6nv71F795G+ZWiYLGQn2LvCmnVxksd12lRfrJf3YByVbNZoJS6SmcbniitS3xnBf&#13;&#10;WT3DEEitNoeDvpo61xAh7cMOq/x+93WELOAaFxWrQqqmHuZZ1HvwLepiSF9acKyqsEwzxwyyzRL0&#13;&#10;fqMojst9wpWacyEIrt7CkEmAg1iSthAWSihGHM13jGBdVSa+UUkTITb2Fc/Gj4TGZMuW48s68eMu&#13;&#10;nBbvmoKTQTMK5T4WDGVyZdbDfLn0QmrCSFwzh6/r0BRxkIxGS+Ni+LyMhCCOSbP9BPJS0jX6A84o&#13;&#10;FyF+nUdZxsP6kGwQtbjL67OvACkrtJV8Cs5hAFzAel4avrm9j15dgUuEFKWQEeTAtiQhnvGP8Ati&#13;&#10;LnlnNBB1lrJu625Y/xjPoMlwG0A4IpFBMUjlTpfTozoc8MN6jSv4+257ZLTNcEM2AABv50uGHMYp&#13;&#10;5YgLJAn6ullcPMDN9x/ftz3DREOihvcxwSQ3VXyfkKqCWc1wCYBXH7pCYKXD6lKhCsnepSsTA/Kh&#13;&#10;uOxJ9defo+DVqtcH+aEMZ56hdiixwJRYQvDFdrlHwB56PPOEF1RYLiITJGh9yEBTmgpRCAAS0jQ7&#13;&#10;VUMsMeMksFx37X2cUsK116MpdEt9nWimOmYDUa8b/JAUbvMzDO8AACAASURBVKKnN33F72Sz216m&#13;&#10;M6J9/VAjA+qgEMZtG779/u+lfVpbbVwOBpOqopOLJfgS9iDgBwEciFefqPp1fuFCCiYeKzpcByma&#13;&#10;uWUMIxv104eH0c8eBGAsdvEM6rpKMViZYkSqbbgEufUQASaooIyvYECF84pEGrbIZYtl1b2NOsS1&#13;&#10;OoohvjjPxKrGaW66Njt8aOsQVy4QXQ63+gICqLMEdK6SwCOZeqrN3xHMFBML99uKFiQTbNwy189g&#13;&#10;1hbRqq7MHdAiKdC8TNo6C3DAeB1+mBwgRJJtlbwHgSoCmlQFZxepZEbr8mKhKkX5ObernyGF+20L&#13;&#10;clwZizlcz6d2xzIS1gXWpypullhw3fXz2VJ8Or2pWjSI3gBhc+kt8jR2gkLGE2ZEB5GkOUXKFELF&#13;&#10;W4hzzXojQFMQjRn2ijFH52FijDvSciwYIFNl2iBpBUlb/AzQfPPe7/rdjOmOkSnYsRjqUNt00ceJ&#13;&#10;MxLvktd69XVVY50gRoRDktygc92KcbowxbL+SMkmsfOxbgimjPA3IePtRnuGOmgn3bZQApTmVXYk&#13;&#10;pHwfr4rXD1+393lqdnXwDE2/uEA2O2T7PYQYQIzJWwpbkqZpOj48JejnaeKYAUr02wAZLRRtaJ7X&#13;&#10;N1qgX42vt0pfZbMblrDllZ4Ky91tdIdD7X1QhIfCgrKcxOxHWHV+sRCxbnuwGaIKWmjoO0CMUsxi&#13;&#10;KCiB2SXZ1QEmI0tDC2a1CfRPjw+DnQFBEPC8mqZTqhHIsN9PfzRKMox3kRNWI0ApYW6Os/N10/Qc&#13;&#10;nf2ZNLWGRCKFOkkoraS44rF+3EFEkvGcoWgDAsQsCzHwMk1ztoJuMk96mrdNN3LjXi6HQ08ophXz&#13;&#10;r5QyuDs2m6Z3PkHEHJt2TzICwHmDbJpLwlRQrkhApMptLVD0RePEIN5ICLyybQSI1n2huTs2oIED&#13;&#10;WFuEAa2PXZ3NiP+n//w/3/SNHvZGrCAkVvSxQvOZ8d/CPVxADYsF6CIhIajGt7A2ULVG1Rh9R3Mk&#13;&#10;GSBrfZ39UDf8ttxjFCxRinbZ9FA4U/nS4yo6LdIE44p4u95wZVnyR9WvW2uxQURZI8V2+dydOHxl&#13;&#10;5KlaF+CxaOrq/v4mgYkWpNSdHPBqsDYI+qmNIX8sqMVyedNNaPt1wxvkNRpdLNlxS+SkTz5ljgRi&#13;&#10;0oE0zvdnCYrRW1Lo/CZ483O8PDw8YUBreLp75XMExPrPPP37IJmXckLN9n19NfCGgGWW+TPz1y3s&#13;&#10;cwxHECHQ9w8Y355UDJg4bAhEpWBrYFooWJOgWe3lMZh3AjG1BdSoT20kbutf+3V/t9VXJ/byb2sm&#13;&#10;X26TtTwn97K47F3gjFCwxi8QAIC9cvBCoEAYDeYu62KtKwZea/08Rhp09ouIn9fpG0OxUTzrNI8T&#13;&#10;hEAxwmlahP0J5qKIhLZ4iFw33a2sBGapIB+vgb/JDdpQi5iwDGegbzGj8lHpGJy3fE9OFQaiQBi0&#13;&#10;BnO2ZL/92/1m8JwhXu5mijVp9gyqGnVo54l/DNEwlXN3CC//VybQceldnukp13B0cve2nccZ9UgC&#13;&#10;sToGNGZObeutsqjuKlM8b0Tj144BGjpUHnPEAGJX77ZRMJhhcRgDEMG24kjb/yerQZ+ZbLoU2weC&#13;&#10;YCh+hjcXo0RC3VPa8sYknoLnKgCWLMcWJ+PzuQSO93mp1Asyw0z4bsU1J6f/2y9ZFRff6NptoHTr&#13;&#10;RGDg/E9DzLnbUJE4X6BEGiTVroe4r3Ojf7l7YbHTwI8b4P7ASco2X7PdpIaFgB1U6KolhQc6sHYS&#13;&#10;+nNlcsacuegJZf5306PmpgbvYaWswpfrQZhMACgQOiBlIkB6dvQ1YIgbVqEqtOTHgGrUgHfTtXG5&#13;&#10;2xmFRaGyvYb3DRDSkrJIvlplMWJCpfAqMdlaYbyAGfqoPz536HV1x7wI9z1ej9t77I45EGT4Xx5k&#13;&#10;XKJfkOQ+rHxNBHWPeojZY8l38xSUbS0mC4LvwVbMQlwEQpty4HzDQW4qwKI1ZBO0hd6Uin1ugNXJ&#13;&#10;mSRw9+mmn7K4Hx3C7L6Mdz3Hvl1GLrMUJg9bdmZ3jHiac93At1N0K8zMUeO9kO+pSFJdEyKq2PhS&#13;&#10;osIf2ZyNBumh36WSDGM3lExeCxNYbLvbiRxaLvBa7D/x+iJn2OtEz3AV7QkIjrLKWWwMnHGtuQGS&#13;&#10;POMxHAr5e0O/gKKnoUaAU+lAbYu9mzcfTaJgAp6/KoRRW0Xv/0g36Q+RPddwC6/3C2K/nWyaEEtT&#13;&#10;9L9J0zI2dgN/SYnpK9CpvD+WKXomafcOaHSxYJPRV+NKIi0XPsBwvYkK3Ms7EsmtTiNiRbsJsLMk&#13;&#10;3c5HVmaNbu4GoPcbgK2tAt2Dbpb4ITcpZI7wbFu1BXOSgW1Xn2YOoylUo39u7PV6WzInuSUiIGwx&#13;&#10;tRm16qbDbLaiuqcejXG1OWAOSH/TA5CBM1aZuiYiBFOorHWYFgdEa8kLRJghCkz0XZ5Loh0zl5dj&#13;&#10;QNiHkko4APX9XgtcWGwhLAnVJO+FYVQUfOe1TXxbR6bHteLUQk6hJh1/mV9gvyCtSHE0nLk8YvlW&#13;&#10;2OK/NdWmMFIzuAfxNr6lbic8PQNEn4IEHNzJLAo/0bXL4GEJIyYNq7i2eK5MljxWB7VnTDBPaiDc&#13;&#10;+d7yVmEpbESD7qioIdwGaMVlAySlp3Z/u8OPcDiJZuNYzV+Xa99MUOfK+fFmLxHGXD5PYmKizkN6&#13;&#10;vZKEYyaRdGRDxXSKb+3m4T6mkI2+6I5y5K7y4V+dLn4xQmDiZgVAn3BWasirENAPA6KgpcDZKfT+&#13;&#10;MPKc52YH3zPccJUFHYxuBvg+eFRjdcC3F719y3ISe7pfPmVQiYSIwmzZblhFANQ5VLG3hq4jHfup&#13;&#10;rw2FrILHzXr6viZcqj0D+YSJzHi/hJdaNO9cOvcAE5QpzngBOXcM6sce1Ok+6dqKW6yIVIjmleJ8&#13;&#10;iMYQbtI+xnu2wW8Om6TNvh0gPPOVyf3bQRA6aIW9GZqcI0Wpxdu1E56pJXOd+XHelQUPlWm07jkE&#13;&#10;bjaQpQgEFc4Y4EZPIOCQP3ZvNwqDhDk3rKSQtfGMNSNO6DneRZmIdNHPbdC5ACZRMTRaj9iCt89m&#13;&#10;yRpzsFWuGAsYtqrVIn5EQKGUBUrFlF9b6mECKTRJQSFWHEV0wCfgJQWHVTlyITJTsUQ4YoJvkgcA&#13;&#10;dHbkUPlkztNGdjtqGvYNWb6TixE5tTxtOI2dNzZFTQiYu4pW2cZRvOX3jQHBduvBdKAReggKbxLY&#13;&#10;nCo3hnG/q8Rrsbg3l+GYSYoOOybhQ66p2gZb5oCmij0mE4gSU9RfbLEUL7ZE2BbBqbJL+i/dJSyf&#13;&#10;a5+is7a9yKIirtEVLAtsumYya3ZWDKoYTq84NvwnxA8TBFcSy33VAPq5YM/7CA2dO1HxiO5PMJR6&#13;&#10;cWHnCtp0zCOx4rsEBSIp8abmWfgBIskhBx6EL5PJKFZa3o24YZj9dW5VhO4RQFkY6wbQhbpmpACP&#13;&#10;6h9pg0oHaDU/XFus44f9wV8pIu+wZZrRcNP8nNm+XWoIoaPjFPSMAJKvhKaCYMwcgv1VYIAmS2IN&#13;&#10;3996gRnxi+oePr8iSt0if/UZJN+EVHdWLhtgQ9/QZSl1U1kOBuiawYMSmsSIRze0DoXnais53ck+&#13;&#10;TRElYBQuIZIu1wdwHUFa6hhZ4TLJUeZjdoh5zycBJI61J75sT4ykIjC6QvLZfs4h0A7mWuYVcFzz&#13;&#10;MlkYiMCXeTQPi55dxqsJ75r0+zaq5LtUfvGHihWdUiiokYQR3PBaJtVtCqUwufJSrx1oIYOzG94J&#13;&#10;aZASuLYmzbK2mSAhqAMiNQ1szHlu6bboZR3PikeDGVgz5nSOdxQ+Hdf7J179NYPcFETr9QbKTgLN&#13;&#10;GrXzBoQcfWgcXg1663F/fv23fV8h90SkgqgyMxHVysmyp6ValwS5nxmgSe6Iw/XOzR2FwTDjrzGl&#13;&#10;FPIcSqZ1VhltU2s3kFqQMqQ8Nv2Ik5/4+ntY6gRqoh5FwObzvnZ4jZV3BI7wlgqJhoq8OE4jC57p&#13;&#10;CXECnQSO8RS9uC/z8fljNmu7xXfIbqQJLIJhwYTjQrM4B9DZDPgtCc5ByBwBd4l3qUcbudwDOIJm&#13;&#10;lTXUeoa0FrB4f+X3TqCbQfFKTJvOj/hIpnwIzWVBm8cP75c7EgQp5u4ThWj1oKYg32C91Cf6vWn/&#13;&#10;G2tDsW4LUdhsp7JavHZqV379bGoRi459hjQPyy0P8LDZeBPC4rFQ5qHxxleEzb6PSJUCFPTiUEVR&#13;&#10;VmQegbuU2ifcNPtR/DwuEKDakg0NWVqUU6GEgPg3lOY43+vqI+3Esg45W5c5yS6VJYOxWaivdIp+&#13;&#10;01TT8s6fa08DXJ3DeHAmYybNGaM2Z8irFpa8dsM9uTGXSmxoFSCJ2a0ocIAB4qkN0K4820Ex3S90&#13;&#10;pCRoiGDDBUuArSlVD1vm6yVkwGuIRVstFZjD9PtuwqhlKOK4ImwkKSvjZVqHaRp50lWcV2GwRxUG&#13;&#10;Ks2OkF6LeTGjd4cP5v5+SUhMkWRZS5bRfDr5+LhpCIBpDlRx8/OkihJeYeLAhWnsLkLj//4//28A&#13;&#10;c6Xk9ea+kKoUPLrke4quIk7g+mvabeqkJl3HX25OZnj49PVewFLpD+syj/GykF1tPv25L4l31dc1&#13;&#10;rYzDm56AIuPf/8t+UwsAerZBGNAmBzXN9fYo+DwVYxWem0SzqiBig747zainda8//OBA9gfnfSc+&#13;&#10;6/EqBMZVMbB7/ERXO4OUloJWta5oLCw8XB23a4vTbPovnz9iVYGaAXPjatN3G2es0QvbNdfxzr98&#13;&#10;xZfJZWgBPnhKmrbQ9Mf9G/r2MPDXIWhXsfqdPH+I98tgV0Kne/v44VwEHU4LkqWYuo7LdqjLWqmy&#13;&#10;27asWfL/F39Te3SbxrcfzQesd7fn3Oj8HGBqGgBnCOwNccw2fZ+HMCsKuU/2iHYqQP3jGvaVYTdW&#13;&#10;oYRzf9C3qUlNZ9qGVxDMcFynUoOv5TDpxJB0Il2GcndhyH63rAurUCXah62P94gwEwfCn98n9/zb&#13;&#10;w22eneOXeYlj+U9f/tvT798RHQGFp+l+/MvG/44ZwsHZthNzhe/VFXzxL5ebQ+Tpy19CbMyQG8hl&#13;&#10;CZf3+050B7wtFzjndVNkHnK8xKfjv4gSDz00Q/hKAkUmogW3By3QFDUQLIRXIHC7P94u8wG0kD2e&#13;&#10;XmzvT4curGAsDQtnIrcxExZFs2TrWBw8gPSBwPLjDHD1QfsJ7waH1nbXfT99a/t//v3Hy+Hh4x29&#13;&#10;mHC5Yw+eD5/GM0kNnvNut40nTH2W0Szpef46324XlYW3TJoxEuzr2lzA2l6ydo0Te/UnitF9fX1m&#13;&#10;pO1NRdbfevgfc/iv4hMh9JKXx/gg7JUAyHAlD6EpfmPiiErLkQ0VoJ+ayIBI34ZxIOyf+VDFP5XZ&#13;&#10;DZcTF00E18M/MOhsFi4R8fvL9JB0p/zVvc9dDIS7GwC0ke0xvWvCExMovGK63UPRnw3p2BW+v3bN&#13;&#10;YdB8P7+QsiLv7Tr/1dyOXcLMmjFaeMrBCqWKJ+ZPH/0xXtRL84sN+rUVdZmRE0zS1zaXz2hreZrG&#13;&#10;zvuvZHkdsqmaOgVoJq7Yfr3dKuZK96eY3evbdxvmt+kMFaE9H3WURMxD9BN93sCG7F6+XQTqQXWH&#13;&#10;dSwe1ql7n6fiNsN3MKB0/KANdk7yWMdyepcO9nmz6AgN2D48fT//eHLix/VuCu4J/WErtdn5Un6T&#13;&#10;2v/C8+3n13/oCGh3qIyvw+PjhwjXw4bVsjyYGJrtOtqeNMZOl+BRkA1+1IDzGOJqBYKCGO8gw+vw&#13;&#10;8n92D/9Mg5l//X1a+3/6vIL1VuESLs9EocmW30/TrjnkVOEM8RLWzaUJ5cFU5vh4PRu4xVM77pqM&#13;&#10;gAcJPG+e3y03biolIpj3YttGubcCPhYgMo8Z3fyaQRW4s2kY1rq0LYRoXBqdNtXZnyq+UNvRu5Uh&#13;&#10;y+3xgwiDAhLcysf687+Hn18/HnyxKY038SG1jD8dbcL+NrG0PEhvx81myyEW99GXe57kPXDNdjnR&#13;&#10;j4GY+zJ8iNuu/W2Y4mhDz94QLgLCdJ1/RotPFiz7cOn3R7RcXHZWCDj5NqXYkpSkD0zN08gBTje/&#13;&#10;ilocxLv+I4zB2FIVTm/hj/lb026lPBBqzpMrNBMJCNXTRiCUnhSdJyRF9ev0sv+yYT+XBvkel1u9&#13;&#10;X1Di22b0I7s//OTQYwYgto2Fvr6NANLn5PCWbMKcv+zIS5OWkH0gIMvh3vAoPrP+fi6LDBMOb3k6&#13;&#10;wCMh3XTLm3+cz28nyONFvxdBC7xZks9rGH1aifIyXuaX9mPVVGh13mAR6+N6Gn+T/fegReOpElMI&#13;&#10;LKI7rDJih+OjzqnwBrLUbMnldpF1B2BtHYMdjs1upPsjcFNrY8pgCR5o7hMtIEfAYI0OyFOfJ7RD&#13;&#10;JBXmcts1a/1Lr9MN8hysnqDgOMN4xzWSYgNxwf3uQeTh9xsaOGq3XBWo6PHrk+G62QPEsmqb8m3+&#13;&#10;pWj96ZN5DdsHimj/7W96CzdOG2aWZ+TnD1V/OOrwE8PTIX5N4LT77WgrwE9ifb8h716FoPqNgESI&#13;&#10;2Jf7ZfKPza7ytOzbPSV+9iIyuutUQWpdyZD+5Qv1FL4yRHJzRX+oh95mZDfq2zKiZr868fiP0ZiL&#13;&#10;NdOR/mVJ1gAbqLlt4O7scJPBnvSXa1rIQagDIvf7/uffE8hPzYZuD//18pKEVulx9kLvGkmGgigH&#13;&#10;mGFnRTICaajYBAYxLkSIsy7y8S//uK9diuN17Nv9EvXdJ1Lx03T5WoQgAK2xLv28eFOkox3D8Vh8&#13;&#10;XxE7n+p6Q51xxm+fHgmyTn6kLubvPxZit7VUbo6y331hc3Rk89DZ5jT/btewaT+59fYg6sZLMICi&#13;&#10;p3VBq64I8fh84okQi6C08/TGhJBqq2GZe++cVPCLtG3AYP/wZTav7fJnf8lohk2YQYktCo8CrefQ&#13;&#10;iuqSlvIoESXX4YolBv70vP1g8j3gBVsl8kUgzdEMuuZgPZ2g/uGaNgBFs6wX1t6Izmji8q5Kmlkt&#13;&#10;Aa4TuIrbce0bKOEU58/P9KKRRJauyI5gRgf65yTwfMoPkIfXV/JRYfRs/Myq2Fyv72dIATwe8HEF&#13;&#10;QS/dYYNURQQiK67vDAK0vp9YgZJzH8g/7GpA5b99f1Hpw99e//bly+fRLmZ6b35r7ludx7PsKjQP&#13;&#10;1byuHadEva3n9h8edbmk4Z3AmZea6mrDDrtmP1ooSb9cnCzt7QiqGiIBrFkNqzryWKKI06dpewIC&#13;&#10;/Pj29+bxGYr5bstpzgltREMIVy9/fSVlk7SpuKqoyDzM+fb5L4/6fN5sPungyJ6RG/cN4fvDBCEW&#13;&#10;u/XV8kWml7myw0FWAJUY2rhJGAV7v2RE780wGdPLo/zgT/dztZGv91f6uGvFsO3JkDCA0cyjhNHe&#13;&#10;HVECFqZQP9ZWzQ8mRbGv40g3f+aozjT72x4XBO7fz/2/fvz54z8inB8OlUf1ufy7Q0u/72tBEm5m&#13;&#10;q7egVmSTgQxQ7I99jrGlavxxk/X++Lwbr3cKULaK7eg8XT/u6+aRvP04xxHH1vGqXo1vm6ZIVwlg&#13;&#10;7Ph8fJDrlFJY59H5Fa5DKzfvlxXagttcILoOqy/LTO3++MiwyI5tFUsVrb8+XuGVtZ++LfpDFMXM&#13;&#10;lCKHPTw79fRECI3WFzjXGwshcBpu8bpUDArZ0ebn67uqyONzm855UmQFJXfK/PEfBVKWWU+OsCRy&#13;&#10;DevFskMVSK/vt88bGd6KK1p5KO7wpsvNnSijroS0a/W3ty+HvZ7ez7lruurt/Y8Pv6V5cNZ4gWTF&#13;&#10;Sn8u4XbDZQr+AX2Kt3WBvMn3mkdcTBwHjqfUSpmdxqtfpairI3AU0LFua5XcY3aQfpjEuqaFHNr0&#13;&#10;93kyt0BHcUyPTkqyfzvFnVta9Gc6skrLqbCSb7mY5p/JGlEGqIKUg/4K//Ay3OGqQvk/fv7vx+dH&#13;&#10;VtWx2q6/n0DGqHH21gAIVAe0/0SMDmaGOeKm4StrGS/WOPhr2zVBdKV5dsldfmh7Qh/+8tgfn97t&#13;&#10;tNAMa7D8Al3VApzr+9v28MGlMifYLomhwJlJHDyLA8Tuls7zuE3yaYBA7ttoX4XkqCOlgWhhOKWO&#13;&#10;oxsJzr488BbfwGErffBMPIRyLKz3t0Rcdf52bXXDXl4/gfod8AGsh12N7HgBNfBGbkHit8arcd5x&#13;&#10;Z/71yPHlKqpj1hk12b3NPDNzsQ4kBwcohUNqTVrfKFa4+sDGnzSWS9VKH9wNg2VYdrjDRzBbIhD3&#13;&#10;w2Kqr2kHFj/sn6o5hHm8E4EJAQmgi1nbrx/36Omv32bRPRva8qX/Xr/DEB6RervNe8mhK6rwMdCL&#13;&#10;z6l/xNRUv2q7vFD06+Nus37sh3mJDhxx/bMUTUjmDf4f/4f/VVX8dr9Qrpi1smmv08C6Ns8ZEZxK&#13;&#10;yiVstvWgZ97WXx+Pb2+D4J0DunG20LrePmU3IJqDhS/fL1CC7K1sOu2DsL4/bIlgfraX8W6hARJk&#13;&#10;qIjWnLTRY46oRSsEqWvrnICsaQEF3sgNr5QwZ324O0RjzC6D2KqDM1fCxWKsrOrRTNvdriRH7olJ&#13;&#10;BjCUzbHk9fV0RpQVZ07nu7MWQ/TwsLusS1VVo9NbiGilCiMqwhnkWDLEQI21b+Z+d5hWs2N99KfN&#13;&#10;5gFBnvU6layODwdSaHtomMAphzoyh67Xq6rqlNfhxREIQUrVpoosLGAlF1DQlgj46/SdAsQxvE9r&#13;&#10;JmSL83X0hFCESCNZKnmapyI4FAgiwqhAYGDsY2HIlEDDEm2um4YrURlwM3pd1ygShqLvOkpIBQNS&#13;&#10;PSWolFxCLAghxIf70mw6rc/eB8kbgjEKcDgPMS1NR4yO2oRIPNcVZEl19HK71JsHDxxREDn44fnT&#13;&#10;cJvdmhknkuHhdj4+PccC3GoZYoHlrAPjCgJ6WyaKAghLt/0Q1/ttHKgU12mmsuGc5RBSMptNdxtW&#13;&#10;rhoeCu87730vgNcrlHzyDk4EiECIAIAWGJ0x8+wgZCnO3qO260iyGRtYcAgRSLoMpevqFK2OF0lY&#13;&#10;1e0A4bV1gVbTOAqOksnOzIIhQB/WZq2QpBEbnXY16R4Po12LgYEtxeZDtf/+frVRAwK6RBHzwTvv&#13;&#10;7B1SPPj39Yo7oRZF0goI9iUNYSouKyJnmOx0S0UaR0hYVzOQqjYhP/FkU5OjiWGlTQdwtG4GCSAK&#13;&#10;LreVsoZGTzlKORNKhlE/dA/jOr+c3z/vHhBMxpocSZZinmeEEC73r8dP18l3uw/UXNVWwQxSiANG&#13;&#10;MgUASnC4e+g/HJ7sZGABF5ADWojKe9/WdQ0iRoVesu2rkk0xo7mYUwoyBtnzEChklNaVwp5c53tV&#13;&#10;04+fDibT0+Xt49MHyfhm0zZNOw5T8KXlKhVaVT1FCyMqJJAKFNJXjZrvBiQKSMSJwEBUX03zN0Q5&#13;&#10;q2ofDHFF0tpODtRiW4tEEOAMj+H49AAAyNC+2QJA1maqkgGu32xlTPN1it4P2/7B6OiL9sEDCMFq&#13;&#10;xgIrWZ3eL58/PU45kYJJxkiK5f6KEKiUJDB6V0AJf/7Tp4j3y/22b2uCt1W32JhmbTvycYX3iMDD&#13;&#10;x6c8JR6VWe67TqVt2dDaXOcbhhSpwvzusVuXmbniVo8S9kRt+joGxykWiJeY9axzTQpEvVLT5dxs&#13;&#10;DgSUTCAQtMESF4QRfn97x3wV6qPRWuwbrlR0oVF1jVPEINpwfrvSDZMpFQRlUy2GcI5utysAqKVU&#13;&#10;0sxIiqANYQ4FQyx6ohJ3dcOcX0HeIV66tq0yn7Svqup+v3d9rniNAIw+xLqvg7cGrRrQxmkX+q7J&#13;&#10;OfTtISdXSzI5/X6f913n11mwPhPq4yQVVHhHABeIZO3AFnOurAvO3oXclRRiMCV71nZ5dTyj+2pU&#13;&#10;I5likGJ4s4DCZZ6NbJI3nKDkXcsePC/Phz1O8WZODdswxq0L3oawaMYYLGYVEISya7YhlpJYNKti&#13;&#10;JBG0poULUrdVOKcEI+fc4xF6CgqIMapKgWgPz8+uFIzpptnH4lxa27aOPkQDKt4tvtQQqFLuAGAe&#13;&#10;p2Fumx6HXFTlvbV2XZYFUV5JxGkWmKcE18UhhutOTmZ1KVUuXey9qzaKNpwQkGDVKp8Cp9yhQAnl&#13;&#10;SLKQfQFY8ADHI95mBIkQwZgVAZjioe+GZS5FQgh/vv2QBDBQN3z7spxaCTCAl9PZExCLS7EoWfmX&#13;&#10;CR47Z13D5Xp/MWv69OHPCBMlWckuB3vOIRrARGAshGuj6vR2G76/n/ZiTyl4/nCwXCGvMcQ5F+qN&#13;&#10;2B9zilavFkA4LTGCUojY8HUYJKYVbwCZ36fZQ0yQpCyihHEhQ1japk8hcypFbaNxMAJgJcSp6Ztx&#13;&#10;HnJd1QPIPAcaNqlAVK92kYqNppJMdV3HePh5OpMED83mnH7kQpKJ03lAmCwpRG83fWf1GA2BEPVt&#13;&#10;xQTHTJ5u43r+KbsOZuht7Pqa1A2iSNai8WxYp+C9EqLdbRbjC2HBT08Nn/TK2wpkhlFChNzHObvl&#13;&#10;OkNoDc+53ggQUsW4BXxO95TL7T52uUeqQECsjhBYF8N0nSSVMJvC5NswPz21W0KU6hGSqYkbVTub&#13;&#10;IaSEc9QhRZtskSj0ffjhrKUdHH5Frni/7TA246Il5efXNyV7SeCY1ixhQ1sMMBdc8NDwvQX2rq9V&#13;&#10;6jExORcIkSMSrTrohDKte3A38T4us3ZI5OJtJ1l05ec8KYT8PNVftnJi4zwyzkZU6OIAATpYAktw&#13;&#10;ZbytSnGi2rBMveRDMPdbxCwWZFtIHWSH7YYSvFwG1jaD05ShXz++g4CizbJWf/7z12EYjDXORDO9&#13;&#10;rjFDLqfR9592QnAUYg42ohhQ6AkvkJEQRAaXYoXsV7+sdq5Y3TElpWRUgQRKzKe3dx0dSlhKpbX2&#13;&#10;FVhP1+AdBIB2VbYpxmgXUvhNUf64PxoPpQwR0KrbY8gUiNOyxpwJkxyCqlLBOa0NF+R0e6cQewgW&#13;&#10;PSNSmtRnATICBaOcCDSLJBK4jKpivedS6jkkGnBIbp4LrdiWeZv7auv8PYSECnrYPqw5Aj/EGCeH&#13;&#10;GUWNUK1QXHQmeM4oRnDBWqytzx4KFGZ7M+8QABLSw5A29gAAIABJREFU6zj2sqIF/Vwvj7LvW9XW&#13;&#10;8qwzZa6tu+E6ZADGOWGMt5jMs4aU2BhCGfW0eu1AyLDdjOM7yUAPI60eiCoV4+PlOppB4IphFWV0&#13;&#10;OkQXTq/nUOUw6uCsWdeGV1RVMcTdbldXXJvU9Yea8UIDLJATVjd1vW3couf7rE3qG/ZrOGsUQ/Yq&#13;&#10;V9M0q0wRiREUzBhyac6ZY55crHpaQOi7XaVaYMbSSWttWaF1seTgvcmmoL1SUgRnHoUArDfWpwyx&#13;&#10;RFUEUkrDIpbtplZumVmpm2Njpulpv/ORdEcpmPDGaoSOqvXGtqpGu+ecNGcl5ktHD8tiq6pbwwLn&#13;&#10;0HStUJLgzULvKRaj3ePmTyQHRVGEFMfskkMcVowbnGNAwYPMDXTR3m5bLs8mXsOw2WyHcXkmPRQF&#13;&#10;S6AaQVecifKF90QPS4Q5M4LApglmqKp6tMN0XY0xelkIERlrqeqm6dOY2EFgQpfZnselDaWpmzXN&#13;&#10;wApKcq3YmqvpcqobmYq/DxP2TEpSgIdVXs53wOvzqCPQAspWdojmZdYuRkAwgqmvj94tOVsa0n0N&#13;&#10;i9aqrnaEiJqN61hAqfEuE2CzY3xPKdN+uQynhkbgYcIwwAJ0zNkJBu8+toqjQGikJulhHOvucJs0&#13;&#10;BFXf4JJy07Rh1B8e63VdbbsRvcrO7romYkFiSMB2+0q46rQEhj1DLi5+DIgLrsNQA8WEXI2hkvKa&#13;&#10;F4RiLpyATf/BhAnQnEem6ogJWbSGpEKhNFTdy5Qz6gXlJS5J0A4SWNZpZKxlAOWcICyMyaqtC0J2&#13;&#10;skQ2qaRYQgta12io4052gCMUDaGSM/XzvgACRK1AWXrTYuZVA4ZJTxQhDzlgUK8rZqRivgT83/2n&#13;&#10;/6XQGIDp4r7k1cFal34F94fQtiSoeLOEOkrS6p9ou0xjZTEejIxggQftIUKwnVJqnnJeCR/cChlf&#13;&#10;CPJ+Pj3tPhk7AGB+5A1fiAh7Me7Tp7k6QyDTyq7dm2p674PJHLQRzI38cTqHSvZBmXFFoNRyFLuy&#13;&#10;ZEs2Gwbvdo1jKe8lcJv6ety1WJt6hoLjbbwSRudo5yR0rCdoolWq33S0lNn+vnVZBU9V9QK4gowN&#13;&#10;K44lFygyIRqUOn6CNN5sjxuz8sKZIi2xEMrCKjbc3yFEeN4aO4/5KsITm4FiuBEx5F1zEANb4xN5&#13;&#10;B4WUYzkd2J48T/OcNDxsBbFArZUSdaElnzeHzTD8YCK8UtX1Bsrs4RqckZQE76rygNkc8tQ1vL1k&#13;&#10;NlpkQk2ZXS7rQz2ktZ3DKbtt09FMmMkJGFTLe457l0dZObsoHnp34/CjKk3qXvNMBPWcTaz9zKes&#13;&#10;1CYisgSEa5QiCiNhr5Dmmbiqhp+pa6mFRNsAl3qDzlDPW/U4z4opzITDqMixk2jO76WdhT/mIFLe&#13;&#10;W3UtMMq2K4Ci8b1u4OXyIlrlfeXDss1yM4Jc1pfxXFUUTDPGW+uLkIrwWb0kGAyE8zEUWH3AlHkY&#13;&#10;G9tityoAnZ1iRhRXLoAHD6tFiwaf01Qn/2m79ZbqhYJMaYacsBXhPA88cxbq/EFvz5MyLdIHzE9L&#13;&#10;Ta+Dlng74eEBSC6REVN0dM/pB0RQPv27RhlkmL3BDwx2JKNdEUP9GmsUsNILP3YZ5JIhQIOCD9ui&#13;&#10;x9rf8O7+DTy0kGz1esMnVnpvXSV2YL3VodY/wNMHnDTzc3jePJIV6DRXVOTV1QwZLpNGytaA3PwU&#13;&#10;DpuDTrWw70JCpIC6b7/zNbjYAwSiX6CwawCh1HhjQWq6BzzeB0iWZWk29VyjD/YMlwAWpUGKpASw&#13;&#10;YqqLoM/Z8kxa1dlZ97QhRuMmHkQVtenqli2XAZII4WIT/wWODJDhvkleto/z601G5PslrKCSiZX7&#13;&#10;MtoXTsgmB3ZiuqeoCwVXh65dXSVwu6F7fne+uw8Js20HaPFIlxnvE7TkPdsANUHawqrQdYqzUpuj&#13;&#10;XHcBtgPKxzDrNXXhjifSd5vli7eOyzAGUDN0v14mJVoUggT4qe2WCwwZrh5GyDKWJ7Ms2lME2t0+&#13;&#10;VvO05oy0GRLkY6pyc3t3DEKUzXKvasEWakI9pOIT680ql1vl6r+zQMnYwcu5Uh+ZzBhevPUEj7Kv&#13;&#10;Nm5eMY0lvDGFcSvG1mXiV3OjSMICzPD+8aG2INnHIxKUEQTmzDfaOd21nW8hqiiq0qpW/ysgOx0b&#13;&#10;xN6/TyxhBiI0/1D++b1yOFN/WjRxwr0JqDWh+o8l82qALDW2pUQmVnlyPZzhsEmoTrgTJFofYogf&#13;&#10;yuV7C5kMMA8XspPC2AKngNrkLosFtUP9rUJHsqN2XkWABjrqF6aXMzn0HQ6YTAV3Fg17DkyhC2cu&#13;&#10;T8FHWa2q37Mzg2HTCD7kd6CJAryh5SbRPAOaJ7pc80HietFr11a24NscseqaxuwnHGebXI6tL+RH&#13;&#10;XFZ9topvmiEOuEw7sUk6QbIGy2V7cdcNIzwYlpvcgMM+p/iN8zyvRopaLwGkycEuYxYLQEe4URW4&#13;&#10;ag5pezgMLtyMJVVWwxJISU39NKGfATSsSetieu5rembgs5hw2VElVuy7sTj3UnGCEapd+JVeOrFf&#13;&#10;XlFXOXO/bgh0z6Sc9Pr/EwQfu7ZlCaJQp3fLbnvcNeEysyofICR6tPgGeoiv4Af4QWgghErvVWZk&#13;&#10;xHXHbbfs9IYxbj574anHqE2j2Qk65mlVOHpXFUw4kKEtK8jLD6tCcjMxOiP6cgBvEFjVw1y43CST&#13;&#10;a97rhcS1JAeqnX1MVU4+YZ1kqFAfHQeucczHS7+FG/d9CAqv1KhaKDO9vxUsak/iPLzR5jJK8oWK&#13;&#10;o6rrsQgI7/cPL3rYYpYUDHXaFwewN3Zl2LU8FI4cI8W0yf+rIKuLrgt4n4ysgCQLTAsIVK/MP5gS&#13;&#10;Kwtcu0Xohrq06UGVB9MDdAfrdbkW7tuJoGW7vqnSw6UxKTMaO5wn1/QFtPMryaIOoETRP69kkuu+&#13;&#10;H9b4NZV6Z1pZ47f4CqWq7rshuLRpbfEHiEOE1zXvAqRtlWG2ob9hzznh0Q6bpmKT9yYnHySrYSbz&#13;&#10;Ak4331VGDU1HY1rO69T2ooRZZWg8DEDkIvMQcAZ4VumNiY5/jAJYW9ft5WCZOi6zsp1LtoZG1mWb&#13;&#10;yougCCK1WNxj+C57kBkreFMxKLncVtK+m/GWWz7VoPl+e96XVEuDQI0jfdHQ+YcP2yV8c7VBTYmr&#13;&#10;wodAW1IIWgsNsriAvZebI8/DDwCgHaOMBxZwXjJOP02nWeSKroIcwCChWxF1NQKKIZoY5HfKjp4y&#13;&#10;Qn3aYQIIRbDN5F5rtAFVghht2vDVh7KmSnwxc9lUmPSARsltjAdUqmAIEnP9sLEuusS3jrgKZedU&#13;&#10;4r2D711rQbzOt7muDaAoq86nI+5oEoJ0vorZWXM1MlXoZyiIhM3mebLbPan4cb6s8oTYPKG408P+&#13;&#10;0ZgKwqAhYL11O+G+bFUPLVsQxVXS0IFRji0wwUhJm3sZGjjnb9V+5e+A33WoQEXEEFZB9bie6jZd&#13;&#10;IMA60UEvIC4vpFOdX68S0zVem0Ptie1wZyN2NiJIXAsJ4DzUocYlejiWam7sLrOBxYyJalZ92u0+&#13;&#10;z8aQTnI450CBU4gGMLNUkGOkyWq2jkOA4EqmRcamoCrKroyvq8NCbO252Qi46gvrS7HIVsDlm2gc&#13;&#10;eWZpHitaOkq0DKKmABWV2g7VwCcX/LECXh7H8YKBvfi4xXt3MptSvbHYBdAJmiwmfSQcWDNzzGXu&#13;&#10;ACBI8hbzTjSTm5uPfQxmHc8YN4tTOIEMeMGs8r3DS4EkYbxHDyT0ROMtqGF3eyVYgBbO8qsaGUM8&#13;&#10;LXn0CcZMY1JBNP45xwgAo6JQpmjT+nw3OUSCHWMrxNnP9dRA5lGz9JoSNRZsV6hV3Lt3krIJ6OzV&#13;&#10;R/R97UpLUIAIYYQwYpBinTws1W1AGkSxyI4KYrTO1xXEIjCKsJOLM94EvHB7d8KF0XMJNADSXWji&#13;&#10;LHZRGzNnD/M1L5VPLhq269G6W/UNI4xyKoqHejuu131PR6vrtiar/cAF0nENy0oB3a4u5dI4eSzp&#13;&#10;5isxEJZxBZ8GKRFcPRhZxfIISFPzqkvrmlpDkGE8v6m4A9pd7g/l5ng8no10TsGU17DQZfKu648v&#13;&#10;lMKqqvbFmSq1ZSzMQrNz2HlkKub3Bb4TqgZnjpmCLapwCsO15YRtyqrXnHGTaADJZHzWUJLDAJWZ&#13;&#10;yoH2FYCcSUDwOWeiSiZkXuIW+fHmAgWxFhv/NNmLanvIVeJ6AUzHuthsuU/UIGovYdLwLcNF8CIx&#13;&#10;mpetKZltRBlhTtgY0Jr9QpLLANXSdJACZRb9tOlRuiRoMVmpnFnVxYIvxhcWWkJgmi+XPyvEWysp&#13;&#10;qIMR1yVUSG2bep2WZ7Fh8hLQ2owQbtola6BySYmqmcpCRUkLANPviKHZx13SI5cw2AZFW2NBeY6Q&#13;&#10;KkSQC8YxLFRL4ZVgzYiprwGO4W372GS2KlrselE0ZzxHyyShxcQARrGsEECo2IisoXtNqZa5LRXD&#13;&#10;Ige4D5x1hbQgYJ/5nfha2ijLmocmquZELVBrjf+H3/7XT9teWu3YaTNSysm4nponMJ++XSm8bg6t&#13;&#10;aWhNCnYW3ET4tNg8RC+/Kdi8L0izT1vSaxXU9z+uIB1tg7mBHe862oB/+8sXfSH3XfPjgu7Af77/&#13;&#10;J9jiZiDhrpqKjxSxNxMJbMB++odt74/Ney7fV3pvWkw/fFaQnS/ntpOcFzQ9v3AgGvlUHOxB1Usl&#13;&#10;3z7R4aCfv4B1JgJ4FeePsZpa3mzfrksIvF5oRDn14hLdL5v/6f3sw5/r/pdN0ZeNTMuhc+Pz088P&#13;&#10;Vzcsh+v1DwllNdmFy4ESDgpcbWg+q29ffnzoH+0wNgxFanCLRewsNFo2a/vgXm8Uj5hW1rL04/9r&#13;&#10;K1L3/PJCx8cUTElfzNzvAacIM+fNc/8bJmgc08sfFyY2wZ1//vmX4TxVHZ3GuRLV0gWi1+2mTklr&#13;&#10;+Xn1r9Pgqa3Bcb3zrTIpbX/6/FlmiP/x7ZXTPmI0L+7ydllA+7e/wh/nlzEl9+zqDU1ZQ7M9HjbB&#13;&#10;+9eXkxBb07WY2V2lLa3nHba4/P7yjf/ECPgc49qw5TZNVz+gg2rL8vF4R5xlerl9A+AIioG3P6dN&#13;&#10;oKeiBN4sb+7hQSE0xfR+mjhQrAL4DiFXfwS18HrJ87WFrIEfEJg9/nZad7/td/Y8Fr4xci0NRZ1E&#13;&#10;L+L9usCNrD916c3kfr1XBbz+aSqMDawrdd6uQq9uyhU4LrsV25/fUT7TvH1tHGQwYKwdbRHSzq/L&#13;&#10;KtXnh/abW/R9L/RI8f15GhI1bUs01NCZFpWe0RdrYNV8Oy+yb0rgdubP+9U9F948Phu629VvY6lb&#13;&#10;wqmu3P5OokhA2fP6zcSEcV030P28LcJ6mQjx+JF8vM1L/defM104JMBejizkp7/5isWezK9vI/Af&#13;&#10;P/xy+TGsj/ryzVOBHj71ZdOR20bncebvB6vIzg3mdEjNlSwVyfDyiq33ggITBSTmQft/OFeL61Y8&#13;&#10;6usFTT4vXnV/ac/IzvP7ZbDq1dxUiNXlPej/7k4AbiRaJamSzp/fPXSNqClDPXWtg0RO7zPeiX8s&#13;&#10;XzwmKwNEkN3ukIephQt9vF/ujj4J5nhr61saqsNRA/O8vP2N/HvwN+pW5lZ7e0D4W3LDscauq5as&#13;&#10;l7I8n++2x1JV3M1jBzb/7dVS1syD+eDEtNXA07iK82J/6uk6DNC7FcoAfHOkgIRxqijt3l9tfKPo&#13;&#10;841I+PZ8Rtt9mKOUm8hUzpTa+d9aNC4ba+a7e6Xtl6Lr6u8Kcnbff/T//IL6ljQxiWn+3rugmx40&#13;&#10;YnPHCHOxZ1XOmJkTqY431N/i20aKeSy0HAQervOKYNMcafP9BMc4v2l/2IDbcp4ubCduaVLo4C2b&#13;&#10;Lkkd/oEAOj78eoF6cZbs+j+mCQGPZnMs0P7ry/0m/wevMCbAOTAE82r067zJ1U1o1LrqCY6naltt&#13;&#10;v73Nx7/8fc7/GeyoBEoo3dvpD7Opdz+nAe8eHwL0CMUwk+7N7Prd8/Wl6o7tckaVWJn8vEbtvhw7&#13;&#10;+gL+vs8oz2G56T6k95evHDPvdKTI9VPf1tgU/tDd6cfCw1K5j514tVnvflKvIUvETETnsf3QE8iH&#13;&#10;af52vmxa/enp1xyGXz+33+OQsujrx6/Pf358vMMJjqeB2Phn950gJl0lrDebS8EhFQBer/Pt8vdf&#13;&#10;fzIXlCjDdaVzEt/Nofs3rdf2gxiANXOQCD9gAUJj3v6475szmT7IWljT4/InGv7yszTDWIxcMlp1&#13;&#10;brZbWvGdTCE9I3CRxVy/FKW7e/JprOfpi++z2Bn02Wzyx8Yt+nO9lRLi57WONbCN+/1Sr+suL7c6&#13;&#10;qPLw7dvL7TSFj2h94NnYT7zOLpY6a6enpLEntN5MmJy+m7ylLk6/fdqW66NoR5WrfKEQCp0tb1t+&#13;&#10;t9/O7M1lJmp2dJ/JNhL2zbqneDic8iMA99iaUo7ekAhqufXTAsJLK5MvB2LskuyMrLeb5qgNCTPx&#13;&#10;28LIdTMOF1oDuxWbqr68nQ/blqLqrlGX3//ZHYnVh7dnV+G9/AHVQ2MgfJ11I5++X99Ibo7k4+/m&#13;&#10;5qGifO/p0BipL26DNs+NmUfVbz59++P9p93G7h8lhD1BcT1mRfEDGnlF3ratpf6/vuRfee6l7vM3&#13;&#10;fCFgm+9otFFq/G0wCq978ZY6j5bZxcJ2BzrXHM+FlwmvBwFoIkwSF4YG43zt/MSutHloroucznR4&#13;&#10;5Hh4TSk4iK3Uwo7Xh/s7COLK0ne/GAqq8k74MdOE9qjJS1qy61L8GYCXCnCJmsgfisikpx1EOTHf&#13;&#10;0Z2eJopB8+8GNo+n241irohvLBj19f6v+5WUiU2m0nHjVH1/HfTkQ/dqcKuDvioWzncVeWebXa39&#13;&#10;S+jXXVS4zi/gNI64uutnv7THRyr/y+l2wWgiT5vmXyEbs72r4pfR/2SZqKYX+xbmbLfrhO4Exs9m&#13;&#10;uQ2kovkK+RIFKlUdABNvFoHtlm5bW2Y/TITDK/rXsdqPaVVPhwuNv6xtNEFH1zXu9uyUrBBAbINv&#13;&#10;41CQuX+sryBjiaFKQ3BP3Ox2fLq+TJyvb5KBrOJ8Tw8t+BJnA6xKy/tmJ3iH6JdW5380Vbv4/NaM&#13;&#10;GRnV9uebZdW21DaC5fHXg1VtInbxr+mNuEfwRtxJBbmM0+l993BnCMT5fJtunAsQMgH802PeNLkG&#13;&#10;amZtluvusPJDH0OAfPf9PTe/efQqBhP4vqvIeLvKEsXGWXW/KyhmAdw3lyr4tNvot/dHqn780AgF&#13;&#10;X4aD/pBlDjZxcHfn5fPpfBNQ3mNrfrjJyNh8ebMbO4Np5cby5lDKa8PLXtJZAwbT5f0PLg7DC+wO&#13;&#10;3e7X+vzf4pgiYTq7r58Km6qGARQHfT4op1E8B1Dq9KshPHo96YvFOXWioZnXfznMk9z12zIuJe/I&#13;&#10;Vrxfx18OWKWpaqVNgV3/kumgygbOLSTn3e43k+Polqre5NO3o6p/zPqnz8QFy4h8CHso7ajLmDZd&#13;&#10;rkVDk8fTmB673TD6cdB2U7HTiyuRbhs/fz8HvZWkiyHJ7vk0yubh6zfTVf6WMuSYS8TBNprrsY/f&#13;&#10;sWg+0Pcvlx28T62OKGugNz8fV7xl397akDoQNpt/e/nzchu8+vd7dLI7JWmwAtw9YEm15sl1j+4/&#13;&#10;z4Nh+DXG5oIlLjsp/2SSpaWRXbnRVJXKPZQI7o7bdQTtBzhM12WwhyYGtK7hlgD5Mbpu/wHz7T3Z&#13;&#10;jON5S8HPHdGmifjLVZ8ff32C5GhXPQ5zbGZ8Ymc9dr8dyPcLpQVu2xMApo0Htbtc14KRAw386T26&#13;&#10;hawJVX0olvO0tSTvd3/8axb0p4tZM7KLufm0RtDo2xIhdoJdrJESA7NkRsZng/HG6RYW9V8vw6Z7&#13;&#10;8IM+TTsAnmXX+4LjY6lz/e3PLx1UAoG8Uji30/bMX6cU+OslHhjZNYFAEEt8CfLhQbTHik7kx6Y2&#13;&#10;0IG8KI5fT0t7t6+P23V9uY6r157B4iGoKEIgsXxvFY0igQ04G36IFUSo2tdX+yfwu0LWp5/E+fyv&#13;&#10;gFC3U1dzOpMoKrutl4lA+k+TLlZ4LKNsIAUlGjcNmfIcK0nH68t645xwQcsu5JkFH+yHj4/bG4h0&#13;&#10;UwtZKSHe9OO+AG8O7eGfwx8PR5XXk0FAn3zf9LEk8M0f/0duzDSPYwv5el1l266lrMp//+efdx/u&#13;&#10;K0hz2qUl7HlvL+v3cTFAe6ilgEt+e/jY3JYLXyrHn7lEqXIv07zb3AHLkMSpPCDArueTFD2RrIBQ&#13;&#10;08iWGtBmusw5IDyjyvA7usXo5Oc0esfv79cJ3X2ymQWxUZLBB/EQLzHf0AokIJs/vo99u5vGWyXr&#13;&#10;dfFXC8o8f/78UZsxm7KTKs6OBH5/3GTnJID+MMXzNaScoJiu7uYvdVcqaSNuysBjhclHhP/3/+3/&#13;&#10;BNEFo0tCOUgolM8gUKiozLB0rRQaXOw7AYAWgtAuJl/XgqXCe8k5XYZTMmi4xMJxd78RUSGYzsOA&#13;&#10;K/b1+gZWR5fc1FKD4cPTU4mZyGKj54gKyHesXoCLJYm+uumh4TVASPecW3y7DZw1XdUM05my8vC4&#13;&#10;1QURQ81qUwS8gwzDTJyJE23bTvRQF9IgZ9J4HbEld5vG2qmgAEHoUWdudhoHWakLeQWAFNgWWxgW&#13;&#10;i1ldMLGwn59+hjAICGKFa6mS8aIAyETX9cMy5FQ8ziYHSDn1FCkEBAjY4hnyYGftbAaHTw+XcYYI&#13;&#10;1rixYGBF1HzjcFhclIiIkrPZbkEI2ZcKta2guZzfLlUtqUR+zSWwoj3UJTlbEXi5DZxSLlSBJc4R&#13;&#10;4DzOAxB0fT3Z1TVdV1VEYIc4Ep2qQL36NyFEDP6+vktgBTBOzoPiqqqCGK+ORvOmGrJmkzG3MPp1&#13;&#10;rSUVkLSwxRLMcdrvhCuucGTX8ue3H41sWMZc9D7FGMJur0xKat8FuxKYjC0UQ04RrpvVayHJYpaL&#13;&#10;MS2XejRPD59BALpoCGMtK9H0hSwFB+0zFrnEAINvlOCS6uJGrXschpisKYz3qWB5d7zamcACMiBV&#13;&#10;HRgoCuVbnPPY39doTo/31Twas4Ku4zYZ0UpLjAKSKq7jigN9K4lgtFVqTZDfQTNpBgTQodm3JNoK&#13;&#10;xOWaCcSQIqD8p0qAGA6b48WPhLISLcyAQTQPN+uTMw6i5EkpOC/OZuBDQouNppPWA1DjKWvlFhka&#13;&#10;Y51HYJhzCNaHJfFOIuJH04ma0ZhtrqSyJlwHxx1KIEolMMyllTbmCqrcZpiD5DSailZEUAExwTLu&#13;&#10;m49rtiY4KVeQ2pp1el1pW+sIAaNV1zRSQE74YUOKYDK6ZSExmFYQn4hKV/e6LYwhGla/2pmExCVk&#13;&#10;JG80RyxjlLSfMeK8ad5Xe55NDZw7XxqMw6ZcrUMMPHw4jF9HgIHkihJVB8klIkRYAP3NhJIShwhB&#13;&#10;mLCfxxbHYDP4UIc8cwG6xF7CjGCmNPRdO91uDx8/FQxrACHIJYPVlcPDffB6v6273TZbCCBstnV2&#13;&#10;E90oB4zx7lj1PAFk8pQAV93tdK6pyOiuP6Lxdnl7/Xo4bnyK0FoyJ9W1CawEx3UNiRSXyuRSSmvQ&#13;&#10;1BM45rElbTELLmDfVa2CHqC63xV04rghVQUknamtSO52mxABBwkyEjBecq4zVGx3vo4x9M7MApOK&#13;&#10;0hIdKSXlRITSEDtnSUCV3GQfLfX7DwdARCc4I3ia5i3vbnGWgl9+/Ki21Fy0YApCBJAymK566WED&#13;&#10;0ZxjwJBWOTSCvo2nwsDCAxlSiCX5SDgusolABBtACgiB1S6YMehI3e4AIjJniGuYeCF0XF1+GQnJ&#13;&#10;wc3rGgrkMaIOp5A8zYXEEnJa5mlTNY1ouKTa5OCT0X6xnhJk/E3SxpJIM2oKZw1XUtEkYKEU8oqh&#13;&#10;Vu6nCYsS+4e9Td7OQecsCAXG1bx6vZ4whxlEyatus0vOhmVJwe2bj6fTvDLbylq7ROqNhmnxsw9p&#13;&#10;NRYierflq9U2gRZbDPYct1BkzhuXncYaMlqLTBVdvRmLtdFBQuYQ8vuCsAAUsRrxTnAJKcHe2Mvk&#13;&#10;uk1TNbyWzfX8B0fitthtV4m7e+siJqTuVQiAAFFDqLBtZPXj9Y1GSoUfrw6RNpW5bllx6fTtBHOw&#13;&#10;3pXkLdLTxd90wKzWzm87PFjjMnEloZEHhF/mC64AIZHVQtv48eP2pMekGCEcpSuVLRJtygbLHpAc&#13;&#10;nIcKtBgogp1PCePbPPO2DzEWjFlDu4d6BxudNMYk+EioIZAzyla7bDKUFNk0p+STwQggVBIhuiIw&#13;&#10;rfOn430mHgvpl3WdTFVYxHbNK/GBJpKBBwzDiprbaJf16fjg1zVkByHJmBwet6k4UnNvsSo4E7VE&#13;&#10;AKfUiXK6jogrGpzxkAhMSDE+IZRCXslBETdNLgPUouRTEhUnDUVIK9zS86IzY8prJjtgYy2wCPU0&#13;&#10;XnL2fvayownA4nCxuW/reVmMDkKz4TIUFAtOV28IroLmeplTWBtcQ4MpA8WXjJOPcwCkW3MlhHba&#13;&#10;njgISYjCawi62gOSAceQwgi1XWN0TctyZrxSXDV9ScnbbG22LiKQkLPBFW1ks4e1uFoDWU0cCg5m&#13;&#10;ghEGdSEP+z6ETCueimc4A+RkswEQlIRdKbTDZtRpiKTMsMAMIu3a7CbVVuM0hwTgEovCGlsCcFdv&#13;&#10;grfB6HH0iWcIYQrBUADcCpcRF6pkPWqfqah4ddhuIfAMo9dpqZQARBBObdN6gG63SdascOCSj8nI&#13;&#10;7khTQplwzOE5rEXXlViW4XrzKINW1fdYzbCEHGPSKOCPh7YgcB7PveRN18YFdPhAYTbLq5sXbZIW&#13;&#10;hmJQdDLznCxbpqBUN9vvCLeIYWc1YhxClWKyeHLO5RwxhCF6QUBaNcfMW1BvD4wRQkkpKVc8FuQz&#13;&#10;AsEhpQCvgY1dxRDhsZRt1SY34Za3T7vLxdWsXlabCBqmixK8UbUvmKhcqL0tFwipqhQTlBCaTPbt&#13;&#10;4sOKJampyqve7Zoxx5xXBYQIjHZNW4kxByPovPoYzDSNy7xGVRGTe7U9+bPXYyrsdrMhAE0cjOl+&#13;&#10;26xhRWbNJbsAsAm1YOtosNrrcfYeYSovr+MRJBNfAAAgAElEQVTZ3TrRyUgi0DHFHEBX7YY8EoQp&#13;&#10;o2AODx9lpCBBUNGuLnVOyRY3WdJsUI6BQwhBbJqqxFRiLGupu3oJHgKQTi/bZjt72wjpraEQzpdR&#13;&#10;21h3AWYCM//960t/aKAsAgQK1bBeIQfr25gwG28jY9zZte+flsXM2h4FvoLxvF4BYIIFRGCIljDm&#13;&#10;jKYAiURN9Oty5pVS+x4bMl/WDw8/RQ/2n++H8Qphuq2Xzf3W2dW7NSGcRGmrLq3uGmMFcKvqwgMm&#13;&#10;EjEmmEIOSckv69r1Wz0YE1fBaIxGlRCFhSuoUZUmjUgx0aPE5veTZLLkUteRULZpOphhBFVbMxBg&#13;&#10;0qjvULHmaX8w0fXVNttwbDfBjoxzXDJCSfGOqpgZTQT5cSUZAwA4gDGDSghOKDnS7BPhXDKKU9LJ&#13;&#10;RSgSEpLU+Tok7ZlFvlG94oriFEDdikmPVFKAUllbQWXMvulal0HIgAOPIiAhSySciQyaRNNaTE6u&#13;&#10;KxXixWazrQWpt0wIynlMGXsoUbW6iWQqO9XsmsXdaF+b4pniFKBGNoiiVGLbbSJyiSYQvOco5Kid&#13;&#10;NUNYDaaQ28WRgCcfSNPZApw1KIGqrgmpRFcZa6JPbcuvw03QCmPkE8ZMTkZnCHggmG9CwRDbdY0B&#13;&#10;W08jVZum+LqmoqEq5kIqPVnkMfZV04aGVqZUsuns4oMJWIiwBJgjShnYBBACBJsULZJpctt+G2Im&#13;&#10;mBQHgk6m9oAAzsnt9CoYWb9cMaEJh9tik0dEYJcsldW4LlQy4ApF1DjLa0ok/iQqn/NkHcVVwTHE&#13;&#10;JKh4O59yDIyCBVgZhfEOUYAsVhtMuQBEmDI3hGdUbsOIHDRYsFJIQ7bvOp6uK0MCp8ZB/Ph4fP7P&#13;&#10;/4fjxBmYb/P4ZlaffEylpFzb62U159sdhiR1WPSBoOflBxkRRArJ6mzNYd89Nce/979d9ZDR2tQk&#13;&#10;6smARVLqR8MdnsvsUIqqaLGqbb042x33Hjd1vUG5ev1zmq9fm76Nxfu0ZMU4wiTjilSrn971F4Mv&#13;&#10;zaGp94d11FtQxXetiQcJbWK/vr8fH2uQ12Mr96WzRqtKRgq3D3XAVKMtHMvr65oLOR427oze9UtI&#13;&#10;63x994ycLm96uqFobm9O63D3+eHp80+7n+5ZXc9zqASNICdkTHglmP316W+00OF6+/OmC1eEQT2+&#13;&#10;d0oaawolCqCmeYwBCkLljebTkpLnD4owQ7LYNXcIlnkcQEa08HrC9pKZQ+d//k7zNQFUH3qy4xv6&#13;&#10;ORSPBWpk/m37E/Og5cShpWIRIqM2QmESQpGSCRIKLDEtELv2ruEMhOyb7Y7K9teH3rjl63iFLAlK&#13;&#10;UrIJuhzAOtwyBBdv1/U7r8pkhiJ3Dz/9FhxYXmaTXXQE4hTpbYExJC0V2rQiBgoB1dOYykwqNhe/&#13;&#10;/8tnXJG3P18O3cPbiwYFyz3xJZVUuXCJTNdH1h+76G3DqH17P+sfuM51X3X9sb3n2hhXiMNd9mXi&#13;&#10;5bufqYa64Fd9i30aTSrEYuD05UXtuvH0I4e0mpJtwA29mFvVJe/L29trU5GMmnDsf4ynZToPDp3m&#13;&#10;F9nJ98sV2qyvZ+61NMOBbZq6NsQpUd01ocaemNXDYNIVS/Z+tdYvtdxUiDMbrcQGOJfMVHyiNHNO&#13;&#10;u2ZQvDpUciuer9/t25DnkgAzSrWi4YR4p7U8VrRVRDaUPJKuFnge5uESgeUMhk1dSyityJbwUndr&#13;&#10;nBErmaSMMhbbCqBKyNk7M7svpx8F5IaxvIeP3U8dOSDr372C/eHi1hxuFeErBM8MVZ17H04F+F3D&#13;&#10;PMBhvYzL92qX/Tyl2RENQfE+zPtWdhjyW5DeSpIAsSMMvw+zKXQa7PD8+4e7BmHDJPcYzG6d1smz&#13;&#10;WDJal0zRtgFhw++iJ5OObeKSy6Wk/Qfy9j6TUD7WomL4kp7FAS/pFlFq1baq6NPPLYFGZ/jn2wkI&#13;&#10;Tr1tqRivawr1++XrPL9xGHS+5Yn9+HYa3NTAVdP1xbx22zpbV5HaTygA5wGt1C4bHAD3di1AN11e&#13;&#10;gIYouqsuz5GKVYmoeCkxfrucVoRvCQsRIDqwuqrvYJjLYb+vBRRlSUnXlQAAcDS+T9ObHleWqcqg&#13;&#10;z6wVELEtY4CXJRvSq+WrHF7iZrObTqASNclQZth3fSVAxKW09QDEByZpxNc5iHrLDvLNnd+nMbze&#13;&#10;qsT9AjOOQ9E5mf/+09Oo51b0ZnHLoi+J74593Uk/29PrPxXG0JN4fb+6hfcC8uSpz4WKgsF1eIvr&#13;&#10;64Rh9QH6wfswrvOnXz5BwbOp7AILYHgN6Z0uQ0qsIlgeWylC6ANCuIqu9LICxLKUkc961iTRnpOa&#13;&#10;MAnIqPNkbcEsJ4ZTk0vu7uh+/yh3rZ5XFdD78FbeSp5L225LLul1Gb/Z8QQzpGPQ53UsKO8/fhhu&#13;&#10;w05UJmal+HazZYQXHedkE4g0RY79PGAQ+/3uEBJMvHVy62yMhMJG5o5WdQPc6eHYN1UDYASu0Tdc&#13;&#10;EI3Zlk2yR+8CzHg0YBZ3bbijNCOfsro78qgAFjauFp6j0C+3l8W4PewCiAHYcXq3N78BZbPrVsGG&#13;&#10;MLy+z0K1VV3dgA4IDSfjzu+VMcDYpw8/pXyTiG4Od2NBbSdrUtDq+AodSQzGp0OPqJoiHnQumcF9&#13;&#10;w/esu79zQBIIge8AqUFF4QY7FNtj3yr4f/3H/017BStZqN337TxN12GOEo5yVce+rg/FB+pNnkfn&#13;&#10;wJJsUjJ3PWYd5YBWqfAJc3A5XypW48Bk5f3qKcfTepGntQUJgBEHSFRHKWEoVMu1ZvNOgfH7j+s6&#13;&#10;QD1RyqaA3XxjMG9atX79k0gfOWg/f3JjJNZKD9CUQlh+fPmio82NGNf3t+X2npK+5TQkUqjxIYXM&#13;&#10;Erzr9hKJeZ51Ru/XW9soJmVzoEW4RIfJW6kOcakhrawNebVNBCQgR+gQA99sWwSvX595AiYkuniV&#13;&#10;YBw0TGJKE4McXHC9JfN0sjq8Prs4FeRRMrFWSj3VOgMzczz2ewWpdxtc+1yIqirF7XyGodxZgW8e&#13;&#10;G+BfADIxmssol2tMQywLpO51NNBTxZRQOEPAcoHo+j4/HhWL5kPX8wwLna7zJULeUP5m9ZSLjUi3&#13;&#10;yj4jt4IpzjCmPN3yeDOusH1Vt0KWCNnocBlmt8y5AFiUF4woL1tUComswgFQWnsfRw5LjZrZhbU4&#13;&#10;euQAckCiXkaccsvukJJYCCoqoaiE8edObhBwuDqvCckt1HGyb3UjBWtYXZ+nItsN5ND0u1tC2pdR&#13;&#10;3EYdVSM//tQTUJcAYSyVENzRFtXT27BRzX2/gwFQohiyFNeKsd1GFFnfbq+xLHWHFJVm1dCifI4y&#13;&#10;oRrgD/2uEBfUjXC4nB0MJVgGEhUIbVVlGLyMw75urWXrtCaX2M9tV1NFsTeGbGm8DhUWGEi22eXi&#13;&#10;nAuSdaj2o/YZsyjQ3acnIlsfOfM1Jky1Cqjy2KkPP312OOcNh4S4ATLRDyk3FczZz4uxXvMuRWh2&#13;&#10;d5vM9LRcSoagtJOH3VZP8Tu5w3T2m0ZmZgxLNajN2YmkAi/GzGLf4Q93MVS8g5MbSSU1K3mAyw89&#13;&#10;ESg3+9Nl7aoP9R3EoiognN7+SYSo6UKKi7YciXJz6tVOsQ7E1jmaETWIbY73NKPa50rgvumc8dq6&#13;&#10;JfuYHBfkg2jP7hygNXYab6lLdU7wmmyGLOdJsSChp1ja4aYIni7X8XRebETNHTDT37sjy2Hz2OY5&#13;&#10;KIaL8b1oW9me3Ttq2Pu0FOfXdXBoVtEuwSdKadNsJCe8qeo9LDzPINyW++2x7fZU4VDnw1+Od4Lu&#13;&#10;H/tMXSQWUpaJrxg3P2ZO06FqhBBnu07XtKue4kxgQCGtsgJVi5yyX0+vNz0jSkKcHGQZED0toxlx&#13;&#10;QcPlhjOBncgJ+rNLUI52BTm561AFpTY7D0LMCw9n4KAiPKz6QGHPaN80cwpoWCsEHx63DKxe25Jw&#13;&#10;SiIDClACAWzIbnj/onAp2qTFOa0lAGhcGPBP/UMJQSgMobEQvlxPJtvK11KJx8cHoSpeyZxczcI0&#13;&#10;LXjbs1pUAjNGKTuErLja5nmtM+cWVzE7PU3TMIwjwKKggChIIA6jY24HIjs8HpbbdLU+S1XYLNYg&#13;&#10;DAnviYOc4Ty7M1Goqit9exYUzPNSC2y0G+Z5sVYxQVHz9Z8L8ab/sJnyVESsHxTayyKxc55CPa9u&#13;&#10;nFfV1FjkNc5AwSChz6Dut7Lrl5I/HT4WQxTatv0Hk+Rl9iaWjnUFsupw75wnPaGS3R3uI3PhhoLO&#13;&#10;xplb8pkLVrXX88wmqAuPpKYtwSRlAcBBaiZVXIEdgxk3DJfEimXQKRwwWcryYzhd8rSYadVt301L&#13;&#10;OPZbEuC+2pCQXl9PQrXV5rhUrJdVifDu/jOCSHAphXKEJV5S1siMkrk9eMxzrhs2W83q5jSPdz89&#13;&#10;UC4BgpBjDFUnO04hlwmytSwrjJDyDmahg2UMz9N1dzgAlCiN0eOqOghevb29Rm0hCze7WKYIN5TF&#13;&#10;mrG7+g7/L//z/5GLgyrcUqa/qSKWpnWQ0myQXS7//uvDdwC7E2O8oN791QEAxlKHUw455l23gxrP&#13;&#10;4vp0m2gmfqa+/loTkHDAipQ1ugj/39+/Px12KPH46rdOwBUJ0eEiAGBQtQHXbYLwx9vXbgveT0Kw&#13;&#10;HMa3/3rd3jdZroJWfxYDaEXQrn+7jrSLWCfwbiLcPv7tusaSE4JyQQ49yiS/AL3xMpBfac75z3HQ&#13;&#10;a2uve159AdtqzjNpQJlbGGnXKOBct4FOp/GU+hqk1KdEfSKfNdT3cl4Ml635LwlkQ0b7T/udRMxs&#13;&#10;7gI81aW8/kkRlbTTLk4Ie1M+dQ/qx3oUNcm53H3wdloRqH6+g8u3KswqGBqC/XhOYFWExpeZySfj&#13;&#10;z9M68EwRZRRDWNYb/Fg+wyhpZDLHv9wJ+f4+Fi79MNwzT320Dv5pdeJyMBE6IHcVGHX58uxoc2Db&#13;&#10;qKMSVRSasTZkCN7HG9oHtJB6kD6gSzaWZbzrKGZnRgC+e3zYo2et7mD2PYKYfnQrTivKIrHskYKx&#13;&#10;LfjUASIC4beE9zyP35xp0nDv7ylATn9o9qwIoHa1jvYfX66mJV0h1FI0rLx1DBTg+y179R4UAxCa&#13;&#10;f4xU/5sfccePzfWD232za8qaGOsE+QVoz4spDX67vdSSFHxru20NUWVisRIrSByqR9FihzsaxXj4&#13;&#10;JdGFoqktE0bLYfMUb+ugva95/Ov4bQMk48e0ydttF4Z8qB8IbfdtPRV7pd6EVHGeJ53zCV132glX&#13;&#10;5H26tnuM17BF9bq7ql8+T85hwDI7mpgAhZ8YeivdC7S3PRKnNbvveXKbUB/55neTWy7vAH83ASBX&#13;&#10;SZiu07isTATZuR+c2/FFfZDpGBjd6FXrgCBtBfhXyJGhZF7L4yTnU7ytOKpcF2RWBEK7Fk+qcydA&#13;&#10;V9LonsYVTC4tj203x7CATj6RISaoSEB48tEAX4+8sPXd7HY0XlEDeX5fDaQB48FZhTcZ0eQyNMDB&#13;&#10;xqU+uvXTvbqsQZJHTmAjiqL9rVi9KdMl/jbUcm38SbZbiLbEhRMClxe65MVWm7ratmscXC4wU25A&#13;&#10;4CIe4WurdRblu+sc2RXu95rYjiwRnz2Geac2cdFx4qeMdCV0i3vMmY+q3U+FAlEG+7zrYB316EF+&#13;&#10;A0e6u0//+qLQKYITkCKd8a/4PAwBVj2Zf2gWk2raJ7WoP1ptEc+ifyO9x81lTHu0Pjz9LU6nowiG&#13;&#10;HAijwXhqMUL223db0crP6ze0eUfxQufqusNVC4Dd9SSf3cMob+/OFeVIKdNps2EQTwGjBNFw0U/Q&#13;&#10;PJUuhtHim5g7MGGAS2LLnVEzcKD1+DCzV3ONO6dZ85FnCKbFNLSzehK4Lgv0tyIqJtpqwtq1iRVb&#13;&#10;DZlpWzibOUWK8BoWrdSHv1x9mQLYjWpCrRBEIDfcHYRaJvM2R1+iArxzqENRt8eEm8J6Ys/7WUKC&#13;&#10;3U97flq+WgdPCb2Xqj2oAGahHEixR8FRLD98TuiHy599crLJjlN1DbC2tj93sS02lBXEMJX5LJpq&#13;&#10;QFHeVXMQuaTp+pZ3Mr1BS6I4QpRuO1EB78gwXeoZQi8YWmd4+Ny7xbBA3mvLbWwl6TecaOCPN7JZ&#13;&#10;4Nf1lXQxDyC/8qvcFE4S8MEsYDNvuh8vI7XARR7JFUo35UYsTQ+EGHVB5sfdHTJZniYeVOAqAjWN&#13;&#10;IHcFIr9aTVlVSjl0v4Sl1dxZYBSrSBCHw0SfP/mz3pLi4P56+w+USgmwpi2lKcJrp+7bTXeaQ0RV&#13;&#10;YQlOKelz3+g3D1+RC139BsMBkHsu5tPpyunKUrfjux2S7gIGOKQTulvFlFyPlAhtifqSVqUiqdQF&#13;&#10;bj7JeSqSPsLJulOksmY13d5wQy9pPkuSV34nik4F1qCXBZM1gusCY1pTVZhdwzcWlKugX2caPDtT&#13;&#10;CHWqSDw0RrlXS2azv+N1PoYpTlNalXx4cUrDiPewhY/sjKgej8xA/uk22eLJ3U69FJ+JfDvH+72G&#13;&#10;jiNJNDRLuf/Yk2rx7XmOGjU1UG3I+EMqJZNUtekA+a0UaxErdWJzzqWq+9PZQjONxA9m2RWRw867&#13;&#10;ab+FNlU4BJQ9Jxl3qMYWQK/dnDSr+19SEbgbvLBcpn3Nrspw8FFblCDDLqTVQiXaxyMSI950AdHb&#13;&#10;lOsR7ZGsYfQsV7k4E6kkl6m51DpgkXPF5dtXdR8U3Wz7EUVO6J7tOkzWSfEE3HB+2jW7woj3CuMA&#13;&#10;sih8nId6W7/6K+Htcos2FWNL3VRrmO/K1ooaRdeQZM0VNTDKhHvGXj17qrJEqAiX0BzFuxe6tjsY&#13;&#10;KgKyXlkpIN4V7G19irHDD/XVmbkQMjAc1XrVG4G8hMSgapC6EpuIU4R1u1uhF0uXkjCZoa/X+119&#13;&#10;Nj+C/kV9NCHcBPG6nWi4y9rZ64k/tDU3i1mHxW7eLzSF3cN+fFE/s5ouEVxXT6ENl4JxQCT/Oraf&#13;&#10;H3EW8UzRCuoo/JsuONls8mSU49UE9cMhrCSfQdyUIZYsU1DTC2Noj17stA73D6JJDmLJj5Gc5ZTC&#13;&#10;cNcRV2IIc394MEBScY05161o3yXgJcyeeQIunfjQDNOSQnDA2mqXZ6hmeXYj6nNBoVnMjDXNuQsw&#13;&#10;Viy+8lbxFOYlZ0s1Rfz0rzMD8jvV/fbeD7AoDBBDlCayh7p0hKBlRFZsdtsg19DMh247vjf7dABf&#13;&#10;F2TEsqRhzseDADg67K5lcvAm28peUv6Wu3EO8nmreo7qnX2ZoMNV3ETWQAZL1O7iBGF5aSoL4PvV&#13;&#10;VC9IehWru2BGlw7REAsg/f8Jgo9ey9IFQaifd9sfc11EZLzM7lfV1Wok+ge0GCAYMGAME4ZITPmr&#13;&#10;VaLUZfKliYhrjtn+84a1bBn7ui57ZA8urZ43LFf5ltgeFlUhhNb6Tdrja0QzeUVbVbeule9AVvlf&#13;&#10;2wtlbMCDbZz7Y8HAH884WrGZdb7rp/NPfrjppH1KXFXpv48mlslsH7CS2RAuTEx03Eit3rcFPypM&#13;&#10;qODuoYI+w2M94QSmt4AembFeSz7XDZaLKqdNm1QiKb5Lz+Y9Er1OKw4UuDpFHHjVTXFd8HKr6NbW&#13;&#10;IODBikyDgTkLHBR4jCjO03Z5E+2gvKRUuAKdKOcVlWJJj6vpJZD/XjWJa+7f8IHwcHvXquH4Hktq&#13;&#10;+r4KCxoNtRybxhWJhfEr7eRXLfyE2D2LQqz8OhXm1/nKNMceuV0rJdByoxQzUGDY32eCJd/yBpuX&#13;&#10;Gtuq4ZnGkQHACkTNx49SoT+zUMS4v1S9JSOfxrKNH1aKvRgR9yFzXPgciw05ZK0wIBAFw82iVSz1&#13;&#10;SVP8zvUnHN2uRXsqaAfhb7062TubmXl8xol6n1Lo4cs9nQDWhYhP1FZYC57dNsbmsf95/WPvY0+O&#13;&#10;TzaSmFgtA8w7BpFhjJetINd9btimJlYwYsnGC1Xs32dCaBEEH2niN6+KUZSs7iBwZTYXyJb2JsNq&#13;&#10;DV4OF/+PtA4BGRdXw347N63QJGjXs/7+ba0H1FoXnV33Zad3QAghlCFJ8BnSrNOlOjr/wD+lCuzL&#13;&#10;pd7aGSqYVU71xv2X/lIQPDy//6hxKLjKsV5XYdpwAkmhqhJrbkokccLsPu06S2Pwwk7lCX0Smznb&#13;&#10;ICyuvoIpXOd8Y7xkXvZiqwx33TFxLnRIJewseIbnrTxucgbj4Vhrp2NwKWUE6Ik62uiSkJ5gjXnK&#13;&#10;CmVfF/NuBZBbYLRUStxvNKa4WqarW1l9HWOb+sPDuuKaKPdxPWZxKcVs3t42/H/+L/8v3t0A+eBB&#13;&#10;iRjx2og6/WskPjSD/PX6Z88iYCcfY6eG+QJgI97mt2BY1dcjQL+H9DnhtSQmqd9vTd8fjywFe3t9&#13;&#10;q2VPLpe/ovjbs/sFpCWacKg1z/JY7y4WVL+P/0zBmXT1G3InCDVuvs/bE2hSufABv20fyshGtorS&#13;&#10;ZpAj3MWGMWKyOhm0liKrugbRrJIk5/Nk7yY8uSYn4iPJfHvpIWkSey5H//V9/k4QpCbYVQwt3bbf&#13;&#10;zdDYMbBBpSr8VbdegI/7x92t5YFyqRBIhOTMFI0EFxwnd0oRWFNJQrhonAIO5M2eyVJOnXN+no15&#13;&#10;WXAtty0ZQXMiGhJdoDQk6nyxu/j6qN54QRX0HfEn1m/WjcdTt1TU45QYd5h3yR1/TSXD3CpSbUON&#13;&#10;aRZo5ldx0/C04Dp88v3xCG7jow5I7mYKm4epOaPAw3T3JdGmWqzqvQ3rruEz3+PDMNyv4+tj/Ftl&#13;&#10;m5YdreUS6RvAPBOVpyXLwOyykQR13DPDDkNe6T2UYzm2Y4O+hvd3/XBus59reG7PyFtDI4njRLka&#13;&#10;jcfdOYfXwt1MVp5Ce0glE2NVIxMSmCQwvt7yI6OjuL/tXfs/uJcZCB/L9tpcm70tmMhDVa4fuDCb&#13;&#10;QqA85vwP8hGPvjq07rpXDfZobQKWcHNuZ41IivKl5JTmbU5QfJRlo4Yhad5fyQbRLfNwTAhv3hGV&#13;&#10;dQFoSqXAH/d3MAzT+3uBCGYYylCEz9XaXdj961cALj3680o+M/kV8HJzv3F0svuHSATsiTzAPSxY&#13;&#10;sTfKnovyy4K0RY5bJCkIDVrx+kCac4A3L962jJHI/bnBhSNnh7Z9e3tXH7T/ucmriD+EN4uR1FAT&#13;&#10;KsPCT9W/jP+5++Uq5AamrJgauqW4ACxWgDWZgyJ/57xu00Hk2aW0M5oqFCmpzfb+P/7DwwcCvfAh&#13;&#10;FqXO9YC+T3t7PuQKESZBY6kUKbKxYKJYd2i28HudHoMHw+mxyvytWbKUr2NujuHRI1PWVEM8aRQD&#13;&#10;WHeKSnqAhGNow2ox376nGG0qPwl5b0Rpi4bT9XY9Hc8NrcwWTLmLJJU9XHNWJkhEWUGR8RL3BU0X&#13;&#10;MvtSXI2dyA+85GYKHtF8rstuRz2H/LaZ53h29RJhRZqvPi8hnkRzvEoqQrWNlvO6Lxz8uXYQtjyg&#13;&#10;1KjmUFJxwXeZGmvPnCtgyaJ4trUMMZ3/sA4zBZHEKTdvtBpEqKP//drWvTjSvbLnqTsW/xmnKrut&#13;&#10;OIDlXWNZYZSChQlwYpxHpcKMIVLQ1guoFb6vmkPhvaCaSgwEbgigCBT82oFNiwJFtoTg5ighK26D&#13;&#10;t0eagFIjJindOqN4M9wRkgjrKfdJdAvc7/IdfoMtkv0WtgcYQs3xkA0uPu1rRUj9Jb3/83p+bLe8&#13;&#10;VFsUkLu7/itHW0JIeHWEdULbmYSMzRT7rswO9ML0dLwb8Zh/ollzcMXLc7WxVvN/EYk03IQkEL6t&#13;&#10;PcIfq71DjporIM8lFbCNsU2Uthke3MeuXuDx23T3NSmyHFaiWmah6dVfj41Zwyg7OoCDDVoI2TcP&#13;&#10;vXvYVr+UrPI44Gy28fnz+ceuCT0zmON6vXanNuqK8VGcq6yN1bYgv79uSUXjVMxk2R46hxfLLAiN&#13;&#10;zO6OURFs8OufTOCq6SMt5mrDUkAeHg4pbHjZ3lUbeOxawLZlLSC14SGTBRw+THxh4tY3VfI+ov9w&#13;&#10;Z1NFIVt03VjSyEZSHDWhn8y2VZR+KGJmz3DlLruU2J/jjOJSQE0aOTd9zE/Y+e2GeP3764/Pj7yr&#13;&#10;nqa7i6UDEMUNuMysk+SWPUAYgFKyK0g93kP8QAldp8KxyrtmCe0sJ6ybLhckLhEt2e5E19ZpSbeU&#13;&#10;OBfzfM/FZqD5gREskAaP9Isj880aJAyutidxGOW7qJtWHCWGz/0TdcDDsew0pBI5Ca9QvhAckAj1&#13;&#10;XrbX+F4qmXj7bjf2gFZ8Tb8PrJMsugbtU7SAmur5eSy0N1fbLowqhCpEhY3w9V2DZ0x7Z0UJii/x&#13;&#10;ZlcAcBhOnLvZirInzI6fW31LmT10D1yX4+fhcvsGcCw+KNFpn8TwHHNz23JIHGYWaiKvYw2TwTC6&#13;&#10;IyMClnwVysdXUScdLx6fPocaFBSjZztZF+Eoz3211MEDuGm/aVG9dLbk1awolEptnASpwB5lzXrk&#13;&#10;y+3baIP9+vKyjncvUBQrb1ChEEabnx48drf1Vd373JBWHfKWr4lqx7rzV0qmFhmNnVU4E1eTa42J&#13;&#10;ArWNM2BEsZK3G20z7NqP+Zbd1zpU1Pk8fjSPhdyNLbD6/Amv8Lv/Dokq5dTgiVIFQ9rqax+rjeet&#13;&#10;wyICSzQsqVFCdmOwAdZAPEijN0KcoEUB9CH8jLJjnFi/7xH6KhhVIyIiy1ZzhFUIq4nIM2blkB9c&#13;&#10;KZEnH7NZXzOHBgFnKRRfaIH69geE+Oe6ff/jY1tCdfQ675mDnNbJ7Yo1OLEibLdQsCaU2asmFWhh&#13;&#10;IamkJyejnuvCCSrUa0AU756CeB1XopCQgAb++APfBQpke3OhoN3RlBBBdX0AId/fP758fbmk8dzV&#13;&#10;eV0TVv6gPNoMnVpZsD2xIKfgucMxpfpYS3OnbcFSvF5WTGcWv247BvhIquvfHY/WjIHsfIYwJslJ&#13;&#10;G90f/pW39aSTaD2ckolgdsi/0tF8A4gmKOzyb/zMcweN6wHgbrE9kU08nM+KlYDimI8PmP+nrNca&#13;&#10;X+y56WiERcf8hIULOTCByxs8Uzo6eMfHLzBj3OQZqXBagjnS57SRAEjJUyE6iikRcBMgefdS9WPY&#13;&#10;/G0WPRvB8jjQxQCOm0JxYy9C0nvccwm0NvwAACAASURBVFOf1woiGOsYAGo8Z7Imqv3XTbNjI051&#13;&#10;4JH5KFCdLTygZhGpPffFWcBSLomIcnhkPsvj4YgjS1N+/Nxbm5etbIDORPLmsNqdktPIAimYbGHE&#13;&#10;JS9GMLXcLIJr/dDsYQlBL13DPK5mmr046HDslS9bJRSbHQ5e7+OEJzEccM0E+AZ+HRzF/KcT8Nxr&#13;&#10;n2CkEhTAKvsMQ0nLNg4OssMSMKTYtzkp13+p3IxFowg/LBsgsBYYX8LqeqRBOcCHVOTNeuuCB8In&#13;&#10;ouP2nL+IWPOEjMLwHNqeChhXkj3mGRLC6jNIRnvRPO7pO1Psfr9TTDzt4LI4DSCqa50HrHquPn58&#13;&#10;T6JuM5WiRnLfcyUlYSCSKtv7DCXIPLY/yt4b2Vbv6/55TXfzkez4lbNfrwkhDkMKKamHtq5au9yr&#13;&#10;xyO+JWeKc+jrYr+31rfghEX4KM5awALw0vtVZdbBVqvZIhoYigw1I5kNWvYk2sGRYy6k+IhZfugS&#13;&#10;sYVHwnfwur11nw6gIuSyPMA+fVj0pgmBnvG9HZS82bHZAv+xE+iu3fZchVpFUsC/I1rXbMBFeulI&#13;&#10;VPHG/MD2xGIpyW3m02ndltOxx8kjob2Bwbvoc7XyQpNLdlhVbSKSWZMNUv9x27kJzxlDqBmD2m4Q&#13;&#10;EKjVdiDlVHP3I/fHIMTv41Jx9vJ0WHcim7/z1iWVCsYmIIDbb5epI6dyBxlwtNkjiBgh+RcKwkqC&#13;&#10;q0VbnmHT8H18d7kDfMMlZLPur54LlqBTOZfhcQv78CDJ9+ubwpN3gFYNK0eGSU6CIUElxcjMc/kZ&#13;&#10;v+BfuHdnhswaqgYBp2G0OxlcWRNy/UuD//f/7f826+o3b3FxaDXJJ4gxgk2HM3EhGX48mxwJEyWQ&#13;&#10;LQQiStfSVjZcCo7SQaDgomOYSMpr4mPBMGLGT4/PZlUlZVqzoDB2+L7YAiiMwM9OMBVTIoTwmDZ3&#13;&#10;7x/baNyhR32DnDWAp83b/vxQnFQn77TPFpdtCYXnBFBCZt0u2QcQgQM2GWgd8tFW5LHHmGG97JlJ&#13;&#10;mRUC7ce79mtpz8pYX4mcJaWcOlt03mJErCZUgTTG0GJFq7//9PeJTCBR6lMNiSmg2FhCkoeKGJZ5&#13;&#10;ztwaLS73d1Qz0lfBm2VPjLUxk88DHKeRVjxqDEsmGWAfK0S27fV46P1qdU6VCDbawAKQwJlIWRW3&#13;&#10;fGCEYpYBJJlGjkZkL/tceFpePwDA58eHHYSmJ/N+RRFUcy42SCUWESWUhBKjV86pUCJBBDDL4cYK&#13;&#10;CimnCgagmSD7pKvz8FhO1GaUYio4umUNYyIFATiQBpRcEOyaEpOtKoZ9FDTbZRVK6ZKEkiHH4EEJ&#13;&#10;DsEAM2aJM5GtA5fLVri9jgmF0iNeKAl+Y5iDkObiVWHb631gtVd1VTylMAHpbnPLBSMoJ+hzBhTP&#13;&#10;enka0Krd4fNpjCvI0Mw65FyyAVwWADmV0RZCeN31MUWf8X7bsGAJIItg1z3CAkGJBdhuGIQSUQGK&#13;&#10;fcoxxGBJaXnrfGqHs/O2RdxbwzEujvgcRN8eC90VphAI1RTbmdd3DBykOYewWq1ImwzKy4ULcdMb&#13;&#10;QFLv+7LviglCCsNVw2WOMeQyoXfOMwU0WGLTvsTxKTwJtlRVn2Fti1v3GWhwUoe3cGExc0ZzBuDb&#13;&#10;Sh7STu39ZuumzqAgWKjPVHS7N5mlEuGnh2GD2mKf12wKxJSDSOJuCIK7MSW6254FF8VrH2dSWmAh&#13;&#10;jgwSFnIBS4CLER1iDC5mhdrmACItFgN7v7efGqtnyhIB0i2BMQa9L6DNTOF28JtDAIcQEAckwcOz&#13;&#10;KExB1iUK/S2gzF9ft7//udtX7XSEDcJUNl2z+RlB8NhSH31/Os7uwyIEMKnro5yLejzP45ZMNchu&#13;&#10;us6P52HNtj5y0dUFFElAClHwZlrmlkJen7TXooBtfccQHdsOR8eliDCZ6ILEpJiQ9mmdcyyIgW1d&#13;&#10;sKBzJqTFgUW8piSxhHl8/QYoiQQZEJzLdZXosXbF+ORBIvO6x8BRCzI53e+rZKLGtKI4eVTT1iIz&#13;&#10;UBit/3z+PFuT4iY5wDQZGizGWCrhkEcp6sAizy5DDlxa6yMva9AgY0k7VlOBNxu8Sw8cm7gTKvbZ&#13;&#10;WpAP0SaBdc2UlHE3rHC6JioUTG6oquvtfZ1DYBC03IF4Uk8+Om2cgBILWqtmDb7BoG7Z6ub9uh6V&#13;&#10;KquvgMwusQMyy+p3sBXCauVRpELlDSbiDTIHWiVUleyqBuhrOleYKznu2ym1Jr0DAKq6nQvkFeeE&#13;&#10;IJN9llQgkC2D54oQH3xIQV9NP8j7bono7ToHVBKEOOLZraQCLq6EMO8C58P794UCHTxLdgUlTKWI&#13;&#10;OyK5CsWGsFJWcXLoOJZU9nU3tKdCcgyQqypTCG2Fi4UJjT9GJBlBuAR/LTkGSXJRBGQQ9znyRpgc&#13;&#10;OsTHOJ/7nro4pZ00UIdNO9weyLhOBaVpc6lEjnFbVx4uZa0EVcbaBRC3GxSBYOC+74dzS2QGyWWn&#13;&#10;4Q7iVHhFGEQx6Rid4n1byZeXh2u0KrBa0Gn61hCu19K0bcWpQvjqZweyBbDkLDkNe0muqg+VoASB&#13;&#10;ggkwMUuOJAUlQxsJJYjA0lZkcQIWBqgmoOrqlgE87eZ0OCQYRj2WQB9EZ4FXL0d4c5bBElO0e8l5&#13;&#10;tsuURg7z56HZwwoYKHskQwUyTZECfK9CjyG8L3csmZSMI6SAsHlEBF2muWtbLpnVoa86RLCfogQd&#13;&#10;isKlmFM+971FQOBME06jll4BInCMJHhnEM6ua1pvdyaKXizMGbi8+8QYOnTVRDid7PmxD0Uv43io&#13;&#10;WgyCZPA67n2uu+aowz0a6PWGCYwZ01SXKBnrcAg1BYX63d4Coh7FtubUeqtdCa4gc+hE2qeSHUAR&#13;&#10;wyYTGxFgfY0gBAVbaxOATc+n2wfHaFANl8reHdIQegwp2Pa1UNxiZbxO3tltiQVJCt1+Z5SGNWCK&#13;&#10;hkGwFVDJtj0wXi9XgAQAgQzqMUDc0KqiSs8RlgUyB1UBGRFYYy52vQAfGUmqUj55EcB1DDDTVrKe&#13;&#10;ND5lyuUZN4IRmBEibHE2hoRJ+/rDCFI4ChmnNWw57kPVtWywo1UNDcbRglyEIiWQAUY8lWSpCaA4&#13;&#10;kAVMpGWz3h5rjghLCUHAOa9u9kMJlGJoyUnvJoLSHuugA8Q0AiAEyirmHPu2WRPCGFV1iyljmNQD&#13;&#10;SVkzijhOy7x07fAxr0t2kBSUNgth3AGTVAMbTO56AhbfwhoyCVLJBSxr0Gt0Zj+e+03bH+FCGdcu&#13;&#10;YY+WdUWZpSzK4qrqtGvTHjLhElMwjq+ncNhoTBGgTNoO2gxDsggE0SQd6O5M1dQdOdhkbNaUEoQU&#13;&#10;JdTGmO6uf3q0IPFKSbHINHBCuCCeAywFwrjMAIS9JuDcV9aHYHVOLBex62W5jgyjAllG4O2W6sMz&#13;&#10;WnaisHcJFYYQNvaH6ppQEkdgiRnjZPTEWbxd7pjAZddV1RMsc4JZ1d5oHgAv2OhkMJBVQ7Aq95Uo&#13;&#10;CQGMBChJ9uzb87AAQBOFUq4uws1SkjKCOaP+MFAGCYDeeZYZpDThwqIsZEUMTWY+iJoCQRAuuSDv&#13;&#10;4mpYRkmbP+ddCEZIyQxCC0FOXJDiSoQxxcQU09NVCRqieX7ukBRI4Gmdj5/PNWv9vKAUQEiCkCVq&#13;&#10;JEjUAcMq20IjhR3mQSuSE4jOJtwCRLyLW6uYBSaJlEdkTDRkC9KStqqrw7zsqm4hNJXkCLNFp+xR&#13;&#10;SoASzBF9265I0nZouecmLlpvXSVxRzNISuKzqs8KrMvIpQAMgRjtro03IAhHcc0lTnlnSPYVRLkB&#13;&#10;5D6vVX9YokcFGeOKJKBGBo8AOY8SayoftZ4NQOQmdya6nJJZXNkLohikONTyGml75Dmi+2U+cS6q&#13;&#10;Q3YZe9w8fQZraJNAdYoJr+8GGGozZmbPkVbiZKWPwTJIQKzHaSsd1SJ2kKmm2fVKJHDBYsZw8Tha&#13;&#10;BMC27bWSMHq3b97pDHJiVdHz9WPzFgNmK/WAc8Za89LtMXBa5QDggApMILj5PSildqtVJ1XJHrqE&#13;&#10;g4+WUWIKCqEYZ61HOKKK0ju+c1Akh1pPDlcNPZY9ycKMKABAJIrqeXZEVJULXmPnTFqS9sHvoOko&#13;&#10;gSVrZ1TdLekuJWAoFi5YcTh4CKEsApTw8NBHA6EFKRcAYoZGYZlspojN08I4pgSHHGKBodgikg9k&#13;&#10;mnQKwLkAghYKrONaIsa8Tvvey265LCpBJigTAnA2LRsscrx5LmRXd9l4AhDiPiVtE7AeVVVltiB4&#13;&#10;Cxo670tibnZTCnWCvhaCYkRfqhoSAjJHAP+v//P/0aveLxmfmuYQX2+jao4WmF1/iIrUtfrhMqqT&#13;&#10;2zNJLT23Zrs8D1W07jKN5vbmLn/Q4fPGMJEAsZgclQKuu3n9uJH0iSpmSRAYMXnKBe+LPtb918NP&#13;&#10;379/d8UioB5ZQhICBZPJev4XRn3B9OHLowkxQ6o3+vJLNEu0d9jjtGEBI0xrfDye3qg12WPN6ybn&#13;&#10;3R6qxg7V0C7jZZJJrqCZfpvr6tFpBCnHzFvrJNG3ODlXCBxOL2z1RNV4Wl9hYOVA1h+L/+GseD91&#13;&#10;X/w4U+s95NePi5DCYoeWai3j8ed6+hPXZwYb8dv4ITh9Pn65j5pVg1j+WP2eFAhvAGH4qT/JkK02&#13;&#10;snPJxI526Vg3YF7SblhICAnSQcThmMB+E6qSdescWpuUBAkQyAELV5iQAYTFFyIXn3e40PpiGGW0&#13;&#10;lX/Ghe4gBNt3KkEPqACQStGB8LszMKSIT7F9bEoAn49fb/P9ODfL7TY89THSvrUBBptjJZv9j4tQ&#13;&#10;QgfP4B2CENyKHfv5L0MIYdLrrnNCJifyeP6L5EFyTBMHK8hcq/pIaCt7A9kv3Jc+Ac0yhYlCJAg2&#13;&#10;bV0toIFcRjgTAdzb8djel/xS2hyd9hvO1AkUQVrWeaj1dVyubqanqsZdJZtp3x4qjocuRzB+bLKq&#13;&#10;9WYTKFyxaU+DOqzadP05NuT+uh4OD6pCoRhC8fcff6YuM5CC933dLcVMryuV7et1JDi1SHWqys7z&#13;&#10;wkTfWcroPC3Ezqv5dlmP5WFwBjMoeq73mXc9ClTh9uCWzAg9DjkxC9PD6WG7rZ++9HYuXVVvmy4y&#13;&#10;49NMALn8uQlYZxljE+s/eNdPf36fF6Ms32XBDartdUVf+BkxpWpM5CfHflN/Lmg/o08W5Bi9t/qF&#13;&#10;d5Z01/Wje6mjAbfbb7ghk13qpH4se0gJeV4jGFKcdt0S/8OriqGOJYStvXHgCQgMMoYZ7yF7QcLT&#13;&#10;KYBUHTuugVDEEmg5a0tazPvxqLS5mZlbF5/6w/562XG/FOhlTY0HNpqwV2dxou1U7pvHJvAPP7UX&#13;&#10;SEiv6s/e/KPV4enxpwmPDA57WGEVFaQozT6lt9vYH4BXdfBIkK66uH+br03deXcqH0tXy+DvIyVr&#13;&#10;eE8xtqoax9ejePIp8UZ1hNx8wIx0Hp+f6VDXilCzmwwhICjAknpQh6Xuau39cHrxejXBBFKuKWWZ&#13;&#10;cY3FaNlQF7uelAqCmaoo0b7+eu2e/b3sm92lUG+vb6fTTyUOH/BPSb6AgiThyPjdjAzIvGZfhSeJ&#13;&#10;wx73m88tSmHzeuaNv5Yg+8Nl1HxN7/p2lCd7cQfeWLkTWUZzPbJ+RUAnT8dCBmptGJquts43NjnY&#13;&#10;8+Ml5M9hvOL0ykGYbn89/sde9g+gtsg0nAlELvvUspNlpQwCIFwBUdUNxiJuvuqbZdl8pR7TtoeV&#13;&#10;1QgGAq5LA6UA/MfrW1Zz0KiEYXh5AAMc1z0nDiYrDrz5qW9+6H983yh1lE8qHAYO9+CzYPIK9vLj&#13;&#10;4fEZQPy3mPy+T9/eWoRWfBCsdDQV+2n3H9aar59+yiaaYhPkBTf7/n7b94dPn/bL0j41VBZjpwCZ&#13;&#10;oOr6bhR+UO47FGeCS9spjXP5FSeNM7z//J9/Wqfyx6/z0MCGsX1znA1ruCt6ygxc3JXcuuOBHbuj&#13;&#10;yrT7+adg9HK9mL6Hqa4oImnjqlG41dFBhvN1tgOqAcGjAS982u+IopDg4aG1YU/EpUhVVZcchZAF&#13;&#10;rez+gAntTm2olV1NTdqXlri22f2Y8DbQRoYEN3QWT9/334a2ASAJIbLjJU56XW4IkjfNqB8GRIuY&#13;&#10;FoRLfvvtb5Qgp7IcjkuCz20zvk4C1VgeZZ3n+00x7rNhfPB6zna5LXdEzhRBAjLh5v3CAWDVg9cT&#13;&#10;SdYDF6puKMXd9htQgPsTmVcnyl0W+Dbh9kBhpmnHVHkedqGlTSdexv0Wca5JtaQ03s1wfKnUHfyo&#13;&#10;mKLiIArHMESecQqWULsHz/sDDmD3+zYu9jqHirO7qvlxX+PqV46IKNhSwnBQkdQWmgsck+sZ6wme&#13;&#10;N/Gg0jrfuIAr8CrirmqyS5i3nMJK4r/lIn4sOs5AOAbw+j4pDusKxVJzw6yNVZNQ4rmkWDLKZL8S&#13;&#10;ygYfWIN3UYNQ9qbDuT45uKuS2Wwo7yHxie+9TCpgxqFJO0h1RgbV4p///FVCMs1LzJDJdttf20o6&#13;&#10;s8eLFk1Xlepz+3merKhygOVmTE1QTkFRMjRqvu+4OCGisxQYJETepm98Ie2X52nRxsUO/gKUlaib&#13;&#10;3xw99V1EZtyMDcczsmAvCsCF2yIYJ3q/D02nLz9kU412aUrb9V9Q4U1K+7IRyimX29+udp0LQpni&#13;&#10;1cGvv7xYLbaRVdz4/YO2xFH/qVNmjCy0wfuYV5phTbkNyt6+pYhUNUTgxCMOqCDFKxJZrUJCYP7e&#13;&#10;Pf5lX30lhnXbmi+4ErxVbfhAq9kLSZnZNGFA8LTPVcXVM4veMYot7gAKIWS3B+ocaKOgcLpdCE81&#13;&#10;6wSXmVNdMYHccw3+6ceC94xquhLbRi5oUImLrG7rfjoORtuqPqMkhCSiBlr7SRpZtQGwxkJGScri&#13;&#10;tuav6mRTbpuOqktE6v3y5/nU8O91fmJ60TRTItySHIbh7//jT6+3Pzw+cs5Advs1+mJM2QGGPPT3&#13;&#10;dQEcncF5QtqXvOu9kF+fwH+xfqc1hOcBAMQAOoJGkkSyVwzc5tXO+7rF9vCFIN1xBRD79r70HV/B&#13;&#10;yWXWbfe7011zlLSdlgtjKyak7w5U0NGZSpFKgqjH4fDEOEZYVPXzvtiuHl6txW491O02Lqyowz/8&#13;&#10;fH2faJbSeg8LI8wpUEAMBFyW24cL4/cJyWZz4BASabKqO2uK0cuu15LB7XIfqgeXggcW7QzJfY+G&#13;&#10;1EJscZuCFPL1/aMimhuWdvMwDB9IUQramhho+S6WfUQ8yyyu4wVQ5EB8YJS1vG1JyYum9bKPLkXY&#13;&#10;UXSxdl9S8k9Vf11m0SukWJXp9WJ44cTjBa8ntC8f3y2VzanhskgCWAPsvu7QrMD15hglBW1kjyRn&#13;&#10;+PFj8ylhIufbvyFItjUALlTpBedGL8Fm8iQxxcs08Y3Fxh7aWoDyzd0h8A+9iFcn0EQ5uy8LERJs&#13;&#10;wSbPGqF8M5IoCY37+k/TB0SleN1Zjrt2Ds5xVFYtmyHKsuE1dA75dYvhvtuGJ4E7UdXjyXqTcGZh&#13;&#10;KmABx6/naPcKg++8nl9/q2RPkKxwfv82Px2fkykX66RF6B5Sp/vuL1njY/V8uU4yLiXJ6NV3NX8V&#13;&#10;VTQuoyOTKjZIfmnj9wuvWszLGm8wox9v3576GpklcSGpVAT5ZeIIcMmHh/OHA8Lsz0+/CHmM+Cr5&#13;&#10;FxbcmcAUhgX6aPOpfXiNrxVjeV3tdkJwqYcGciRc+bb/RgU+nQ7JECQlxNBl3bZf425qBk21HbgM&#13;&#10;cQ9BM/niFtTROu3eHYDZV1f09/c/Ds1LSSXE7IfsNRSVJJjM5CDWK6RoeDrvm8GnyGmqYNQEk2VJ&#13;&#10;epXDGU8WAG/DCmIrMxuXW9uxAML2YUACjFCKWFPJcb5hjpY1iIFUz3W2SgIZCyyMVNgylFAmxpaA&#13;&#10;8U/dw8efHy+HT00JuzWbsa5pnrtTcMw5yQbBVtdVrdkNbExTq8t97w+fjTecNjHwPa1TuqujnPwq&#13;&#10;4GMqRjLaKvVKb/WC3D4/Hlr8P/2X/ytQDk+N8emdHQBInXSP95fXohTroYFcofFfLseuKmQGufOS&#13;&#10;/81txVlPXN0cMR6a7tOzrIK5Y7wLTua3IS3xgGgDR0+1lQh4GGjeLtOn+pD4MrWzXq3alZDVhGEm&#13;&#10;bB7XHi7MnXGsd0vmcJhMLBz3nl9S5CP9D+X4ykArjCabf8wR/UGvL2AE8gwEvh6OtU0axWBNzEkx&#13;&#10;eZDELf27aDhCBMRU3RzZygZX2H6JilgVyCZx2EiKPCEvHog1R8W7KvH4fHHfCYAgAMz5c6WoXj48&#13;&#10;Bi3YCwPk08mGe5eCRy0/JugcBbEszn53pGLPv4x4APTaSorSgvK6cO9dlWGVWZNTslXxiKaIag1X&#13;&#10;tnigF89r12FejduykS3DucUY3PfjZaCZc4rv03eKEdqm5+6Y6dA/BgsKZp0IvnY4QY6b0zV7ZoSS&#13;&#10;vqpGvSnPsMm5n7CpGV20WrcrrYNxUQCDA9/uXivu+AM+uPAjtadbmuEBQNmHqKJRNCSHmnGDNgr1&#13;&#10;KF0GBlwj/6HMx7IuO6huoLdyxgJv5tIKXmXifAy8a5PgK6mUMslgEHcmf0D/rQIP0Cnzd2Fte/i3&#13;&#10;7WtlyNqeOZ1XxjoqxeLNI00ofO7rvmZEbyLff2s4NDX4/fWquKCgvP6CCBmS1ZUPPtlB2IKiTT7j&#13;&#10;lcbBm5AAPlCAmta3jfI8T4ShB6trVn17oFWnFINEBn+3xSObsGEA493Jiw7nuoSxwqJjDaDfl0fj&#13;&#10;IUg74wtWHz9EHSf2lvGLAzkF6yL4apfybrt00NOtKSope2UXJpAaB2TgXz695NZCCNIC+cDfEfx0&#13;&#10;fhHzqv2jeklaQN2xg8fgzsaVbLGPB1NkwJhEhgaWUcyt7HftaPJFolTxYGKfBLACbXVrg/+UE9GV&#13;&#10;L5AbURBe/PyFg48fL92JeLWMTfdoUS8/ojmVDw/JBtAbxjAaAWS+ByW21z+Row4fPKM5pxrb0Gfk&#13;&#10;JWDpFIoHCnZoAhCETMipUNdCFpuuvCM6aMAcOCBCQJS+I3XS+RUe5PPD+du//3+16jOKisCy6DNQ&#13;&#10;E6Fmpki3FU5mXOuqWYxTPaleymY/XvSGf5Jgi8NaY2VJlBSiGPeQngmdBNmIe32fdjiKI++AHTfn&#13;&#10;rUZ6ATWEhpsbyVdFedDwbnbLsHjS1STN0rTA6NcTenyColpCuN0TfSq3IDWeYoY2UCxF1VUahcYN&#13;&#10;W/00HrkCkeSZbj1+lOsGYQjQz948ynG57zAr28Z7uxDAq6DQIXgH950I+qmLNAcPiWsNO/lSVs+R&#13;&#10;WBnmDfbGK15X7gfZWhlgW8U/98SExBisFy+KcI7bIh4ul8upQbiOH+4TOix5zDgZwVcjdryZekpd&#13;&#10;V7q7LODRSXuJmP2xzG+w+PcTtXDWSItSz8mlLGiq4q0zFHqGx7ScUWDnjlORU4lQk+mXaV74gKp+&#13;&#10;91njCN7kj64pVSdXR3CVahH0n2t3EWNLuv7pY9m3FGt4xCuoY8ViLeXF7ouNpZni2kMQIXVYNyZk&#13;&#10;X2QCtY+pP3MZdptZeM0xWx7vjIdfSBop4axuNIaK3wPFb7acAAQvaWY3cW4O+5qBI10BKI9vsjDk&#13;&#10;yepugYiX5X2SDr73Ff9t82O6q4WizdFYjorHdhZL3WiIXlkYRsHm8DEcwXEb0gOzviwZqrkl8OB8&#13;&#10;LaMjthGGK8OO8C2pGgZ2vTjFT//Wf8eNtCtY+cZ5KGDCZXv9ZjNVM2TnW6mbp+u2OBYYPDq+UEFS&#13;&#10;ihvBYK1SqeRU3R5RUzV4STu+Od4DgR1IPakrvNMVHcOhc79mxnFJIkd0ivtmYaLGH+l2q2WzbGV/&#13;&#10;GGJAiacgU5kUctO55zHVvYfc6x7nFZeys7Y95yy2Jlc85ILjCGk4Yq43a3hziHL2OlSpAf75fbTV&#13;&#10;4cs4B8e3FtWYkau+H1Fva2XJ4sulchXwhWMxc682j2WTlGzKzgAhpTOaWxUYWwofHfhW9FI/M91a&#13;&#10;6sJOCI7KTYi3vAwJlAAQYmcK29M4+pYf7om3wicQAV3G2G6rM2tmMauhXWPqz5/frv6YQwhFG8gf&#13;&#10;pBBvQM1BlqolyWB3oQX5xFdLXvufPPaH1x1oTF61fnYA4GqPztagy5jcIPlGHDeOH03EmHcuujRT&#13;&#10;kdkRVweH2GNVdsdtqh4gFZX2gElSOLm48Idz/bpuZQao2iyh8UQsQAEVHfwzAy2FnZC9vsOUBIqI&#13;&#10;3BFJBI4gLDK361gBu6wbqhXA+tffU8BttXmvPVZtljWjhomICcSYrfJ049aLujk8+7hR86+C3Let&#13;&#10;6b/QNdwLszO7A/jIawzwytpO3C/S2yrM+smXcraZEd7H2QOBf+hvDaKLl42qG0UTTBvdUlvZtqFg&#13;&#10;QraqSd0wDq949TFVdKedcQQIj9udJb7smnjIXA6nqa54dkYk9Of+MRyYoJZ7mTSGUS5LoqmT8B6o&#13;&#10;NtUmo10VDNN2hHxBccCN185LTSxZbLlkeWDN5xY1MT14YvssvI0waKjFqWzfK0E6LNeRjUKVbZ6E&#13;&#10;8WIWjWMPsjH1ZX8XQhYlNBTKoilhx5YMrrlIdWNEoP29zOJYw4biQO1ECRY2xp2oYeug32nZzJZp&#13;&#10;TUktGgfLAZbiK8Jjxz3LxaxHkod8uhujscd9tfzxTx2TcUtznDLKiKHr7Wrlo3ygvBM+rR762WJA&#13;&#10;E+U+C6tky0hqDKJK+eALKg7s7FjJNOB3/p1ssyeVPCbPmszvwAZYbIcrN3u072BTDj/ByACSVRUo&#13;&#10;6S6WCZCa6HVlUw6ZIJ2TyYQqIuv+o6K16wiqfEAkmnQ0HpkQK+dC1D0nNBq0KEwIwDiClDDSjjP5&#13;&#10;7PzDSe73caS83gbS889rSDrFjWyME+tjQ6xFqqb4UfB3UDpHzrKRCfZz+pcysXzE20lvb43UiuZm&#13;&#10;fkg8cKSKhpbDuoXBmbi7EDfa0CyB54VW7rry6vyzmgbM53VPb5Ov1taDIvBp/QDHc/U+3hBrYhn0&#13;&#10;lTBUKlE1wj13n4nL7nIhhgdMmQgZzARSlhIpAWerAcWzbx7a9zx+/hs9qsoBMwbx+PXh7WMsrtxF&#13;&#10;12kALcsznqnsaMEwIga6TB9yK/+o8wAAIABJREFUo2Yx1SwUQwOWmjLie+zRfT0ZWtgT8w5lMDTC&#13;&#10;lh2GL+MSBSyKM1nJRKE/7uhVi2PzhxkbJyoWs8lmdKa718sBBrg/EpB+lAaB52aeOuwd4WHNP2yH&#13;&#10;9kjoQLunMhJE/JXWJNIy24XAnC9L24lxB5InmmeBKOy+uLvuiwr1veC8E6RFI3crZI75QgBMoVhX&#13;&#10;dutdmbLV2m/00Ez7vhMvemGRFcxnmlOdWyVmLEWx6eN3KryCz8USkHjF9PhxLpBnRMKb8S3yPyu5&#13;&#10;vt+7RVXisTuHRBmxEptBldv40YGORn6snoomxEmShfK4kefJ+KIaQuZyxClLGoatunaJ7TuwoB+A&#13;&#10;Sm0fiGLrtCCPUzpC6cRqxRhzypE1bbUKDEpy853A9y36phanrvOBM0/kLl27/wpuCCKiwczdmjqd&#13;&#10;iGg7iNc0RzUwz/a/wYSlGKomXouQ0ZZty9dh4/i4GBHSgZoMdqe4aLy1TXImznRI5A0Nz1m/uSG+&#13;&#10;6GRoA1Jdf0BM78x8p6LukqD4v/63/6c/nYJ3Jzni12hWF0mrXuKTd8Z8dC8delNuvvz1p5+Bz5Rm&#13;&#10;FLG9g7aN8yVnRsmpwnS8+R+8GvZdlet0t7DvhsvbRL92hLPP51NO64N/EpX8vrzzB0r+HUVa/Qnd&#13;&#10;L+zf+TNOkLxdItuDf6H4/ycIPpZtSxLDsKbP3Ln9cdc9VwbdBEAgyOBUEyk0UGiksT5AUw2lvxQV&#13;&#10;hAg0uru6qt571x2zfXqjtQ6yh3L96y8yEWpFmhdBat6WV6H1+7uj5QKBZgT8nk4EHiSys36bfi8P&#13;&#10;Benzp5n87fetgFQS8Cd0/U/DY1wJk7vAVN6GzS7l0x/Y+l0I0PSFHOSHLzKrxQ63q1fPv/2qd83r&#13;&#10;oU5xPoX/vG12zWvqioDo8/sSTbECcgCSvNzWMteZAbM9HWs7QbGRrpbHh11U5zJTcDalZUEIlHDY&#13;&#10;7PQ87uVPKASUtiLZbcgUdgC1GOnuULy+fPuZVr+iW9fxg6C8dumSsy8fP/0zwZW1N7wnq1AnupUQ&#13;&#10;Aa/vCzIpIUW2+nfS3o2MIgfP//rtkeaaY7NNMeYJ5yJnlONeHvE8GOdXDpvddXrW1Hk46u+hAFVp&#13;&#10;vD+ejhN8/Zn527w5utumv0oCwnrD1T3+x0IAj6/vcdgui/r84R8YemILAh9+Vm+XP7ai3H/59pdL&#13;&#10;UzzevHg6Pknsw+23JX5fTvBGrHg8dXopw/BwKGDc1iWTHcMdfH+POiiZib+tsHtkM2fUzttvDRdK&#13;&#10;7ALhs8p5mT/84z5LeFpBpMccnbVTOX/0l1/uqvr567d4EPenz7flnRbG/a1ET1u1R+5rmrYzgCl7&#13;&#10;VQ7bOz/cgKV3km989eECNXwq5il0DwvGuZZ7bV7Lw/51M+Aef6HQLysOMR3ADv6TSlk8Nvu+ID6/&#13;&#10;Jh1O1a//ZiRlD3UdMmpO3KJL/8leIUU+0ICe2KkEjU2wo4Is6l9+G7yA1Zduen7vd7t5HIqar/fK&#13;&#10;/Db2pWwEDr+pC98W9f7Tp3a43n66+y9vv2yP9uPftvf+/i5g4IZ/OfzxvoCwMZjhX/8fLIoet7U1&#13;&#10;QsDvEN0QqX60GkNx3GBNrTEZchlH9Qv7AugL4Ja2qTSNOXUphJGzgK594o2qKw5Y90qPx8amzRpK&#13;&#10;3GS80TDnpRC1rrNqt9WUf78t6rGrw++vs/xrkuWvV/gDTiOGzZ387fJvh0tu/9M/vy0rYvX1qpAT&#13;&#10;LFRbUPEvad8+BVTaQMVCsg+8xkN9+7D7I9zgHewmu0mySURsyd7/bNvHw5mPRmHNbHF/tFJMf3q3&#13;&#10;lghXCl1vjF/SgBqkcgnvxLE7xdnVD4maSF2uHYW38tmFfvdUsSr+f8ubXAm/j+F0/BKyHdJ67f/w&#13;&#10;o/86++jrhwdTv16eteypTudeue1lLe8P3/hCgDCjqTwrd6+Th2vlwxOVl2H89AfRiHX+68d9Mywf&#13;&#10;Z5VTW9AahG3K8+UyuXf9fb//gvxe6+3hH5sBqed4EXfX8Fe3l3fTm7OkbB0x84pAFjvUopSGa1yO&#13;&#10;o4yusMVdyqoRf+iR3Qq7KZi6H0vRc2fonVRotvQKTVfqZ6vn6nIrnioUmw9wVaW6jOe8qztkYf9d&#13;&#10;7XBnArz4WP0I3/9llLtiSiM93qWazdfhse2a/vGy/L8t5u3WGP+eER6dadfO2l87uR/f9G+/2+WP&#13;&#10;VFXMdMSa221Ap/3+Yd++/nL+8WF315OpGExGsSpnDO+Z/Go2wqvM63IIC4P16TRoc/e6gMM+Ikzn&#13;&#10;i5+lg0F+rHc5LC0luxjZ8/Kt3gRdlrArdzfIKtE7Tw9lGm7qeTCzRnc/MhrN6kfWCCE/2PFfaC82&#13;&#10;KfYtZgcUutyC6ptIUJPlzxcY86fHD9v38cfDz/BR099fgMpfnv7Tn7/96Q3EaoP/wO424dr77n06&#13;&#10;Kzz3Mn97+wY4WzSm4Cls848fSnVK/3zp0aw4Die/uW9Lj04v1/ChaHY0t3lbwTK2JeBpXs8VPff9&#13;&#10;f/j+dnsel/rEwPqOqF4APqYp1+BcObKy7CiJKLtcd28vXSfvqjl8l+d2/NgZxpIlywRk2/oipVtg&#13;&#10;VX546DHaQNk2dEt63Ysmj851BEpK4URWZgv/Aq9kuB9L13YsqzPpxZ14jNbVAt3aJD2DpP/rt7lv&#13;&#10;ezfX2zNhRMP7hI1xX8+f+s/FQtX7i4zbRPEPH2usTb75ryzalGXVy7x897Q43m3W4+XrSMuJePax&#13;&#10;vbMvD+741+/zv8/5CXw6NDsRPJGfvtje+rn+QZBxi/BTkjifQLdqenZX+2p700D3S4wTRsUigHVc&#13;&#10;RFKG4wnHV9V33Ohz8xHVUejkIgMR+HHz396GmvQ2A3Iq8wOyxH+u5lbszK0wQnWt2FnYvzmFSNsU&#13;&#10;UTtzU9XTwVdgxIvOLM4uc7LBSGuC9QJbBI90ufAv5d3VzvmDkP3u9a9v9+TgB1tVFx42st14Z/yN&#13;&#10;dTt2/xG/G4RaGxH4/vze1E2xpmrKc54bQkEs160uPUJ0/FC0R0OhsW/Tre1++vo11eLaEW/Gr+6+&#13;&#10;19WvH6q++uZqTd5PFmK3LW/opuRTLedQfN2sIbH9+/NanngIZXQJl+2d/e1r3R1KympcOtyKbN/f&#13;&#10;lmVB9V0/vH/v7kAW70/upLNBHX7AT524KAKmpuuGiRKczHJqkNPdcjlP2+RhqPre6AHpm8Qb1RZg&#13;&#10;+Ov7dUfhTn7kRcX3O2vnX38ZnEVc7BdiuKe1ldbNyvGSgYZ7E97L+p/XcT5V4n2NiGXu6Mf681eb&#13;&#10;llwZUoF0mnR4LO/kEPsPh9fzkkT05erHg2vBmmJ1t2uv1LvNbDcv4R/sD3iNyLmvlVsfKpW9N17I&#13;&#10;8u/v7i9v74LU9z3MZ8tMGo3ruY5b/mn/98OhwP9tqSJHOtLOXF/XXJI3O55U+cSr0d0GqmpRRu2x&#13;&#10;IoAh2lcFCizMaiLYYKHLe/ZlbVpBF2hVj0lvpVO56U9Vt5sLBHhxnu3u4WDncNi1nKW8eTopWLNf&#13;&#10;1tsx5c7VaDa3hmGSioa93b5+aI+/niMX8m34lrrjl7sf9PmZmuvbxhuiKoqyztQzLljONsAHyh7U&#13;&#10;vLjhdYh7ebTbcEaXIdQlN7ua7dHx/efDZ+cJovvM/uJopywr5OP3JckP2s0bWqBo5s1BkNn94TMQ&#13;&#10;cNKTDe5jK/789TmXMHe5uXz7nd4+/f0Xm7f79/FPi+6eTg7nnzWkNpa0pFdgqXJvU6XkBKIQpcng&#13;&#10;ZZiUTf3DZ07zZt6fGmGGLm/y+w70IBkQ5X3vLtwUqHk85gqWVcW5BcRYMAD0WG8GahPq97vdfyF+&#13;&#10;2ZHp7al//dPmlfr5cT+C+VBxMCn7++3HI/nVKlKJrL83OhoHePNkANHVL5UAl9++jy7jKnJcTudA&#13;&#10;yk0cOGFwHRawb96dnh2gSMx/+3W/2wEK3Xy2JXE4JgpAt83/Pdzt7mGG+XOAvTin5VO///319fPd&#13;&#10;8cDRbMlZh+6hvvrvbqz/2PR2Lt6eiUVxBVexQzE3/VJbNWO2uQ3i8jReV7AkjvFcbxXdc9OyyF8I&#13;&#10;wKfeEqPgKkSuqPvpc4yjXuO6obTz9Vt66WSBtaOj6SR5PNzBqT5ta4XrcQiz0vv6wXlto42o58Qd&#13;&#10;jgeX4bbm59diBYyd9glbN3p8RqmvHrvjbXpndTLosG+MYPL96y3+YXc6Mwo1r7blrYS5nsbU1LNN&#13;&#10;QGbor2twuy///Eet3j49CtQ2JPqyzcYP1LwKAOy7cXV3/n1qqs/P5yDV5XmaIMFIFpkFgdg2BnVD&#13;&#10;9MkvmzzPqyxze/0eoXvXQ9Xc/4Cq8GbVy1oBAds9ABKk8iqVcZnV5WWY2/v+5Tx9fbnRhz/0vEQA&#13;&#10;BD+7d0WErSkQOLUl8cUPeN3w8Lo/fAnxJncuXqF5gX21yxRiEAubPrZVFwNZ3eljefHqmzXdwgtQ&#13;&#10;SroripdXiNpqz1wpqR6zygnaVXnRH8rU6PB3tF3FyXi4bkr0h+33hvb9L/r9H8Jp2r/wOYR/u8hH&#13;&#10;59XkSz/kDf/P/9P/CTPyNqKc6opDITOt0DDjRBKhKkTqPYHYoHyLVkedMQAkVax6+ulBLzrp7P11&#13;&#10;vjqCMC9gQ6jKEGbNSYg1wRCoZVq3ZEBQcGE93NbAiIQIHNumJVhFr2e/r/a7CimCQ8xcK75r6roE&#13;&#10;zqA92q5aW5thbhkyJOeI3Jr6okQQ6eBdwztURATf5xskRbl/zARcxwH3/FAc5qBWu0oUFcC5ECBB&#13;&#10;Wjgpqqi8C1SpN50zO+79AB8bXO+EDaP3OGmG8HbaEygJUvZLfxKcsUgPLZvUdwT3DMIAyOIzpjGt&#13;&#10;wEW4GlQf62VOFFSihtYBP/sKd93D4TJPgiYBvVOz60rjTNs28baEuO3qHeUFr+/0shi90ACTlgnS&#13;&#10;7+d3QTxmfFBXj0yVi4Cr1WYXwDhMkGFc1YakuBmJ6NPhIdlNEeMxeJumGu6TwMpHCs0CAOdNUNhz&#13;&#10;VzdfIEFlJZmAVc2gT/N5shVxWleHR0LlQQBJdyC21psBuPnt9vH0kFgVs0MIz4uJhVtng5APeVmH&#13;&#10;832/j9qSUqzn99fnb0VVoZLO77pg9fU215TwIi3KIcjXNcwubs7ta0xI3Ja1qTu4ccj0uq2S1Lu7&#13;&#10;WinbSVljCgkledbram+EFIUzW/QuZ/vh8Hi5TrzcsSKNZGKlEKKVvrZwXG5Dgl4AobQ7nB7LjeDI&#13;&#10;GIeRepw00bvkQ9Rb00hrtpzopj2qC++D2uYMM002ITbrgFAclmDM6tUGNrBvGxWhS+TDboe8ZQk/&#13;&#10;xykPLALiMrQJ7GGx6C0QsEK9QRwZGKPatTXE2VsrUkVyAiYUhIYYy6ofpzF6ty/bNRrMEClwgau3&#13;&#10;9zm4RLFHR+DWlXjbpvLbckGJocQ2HyliPSywxikEBAmhGEPBZYJZb9P3w2FHaoFjphG55AmuJ71m&#13;&#10;job38wy0sQikUqzIRa3dGIBNLqcCYEHrWO662lqXQKr6NuFktWua40WtmFjlr5nYp8MpBgFRza7z&#13;&#10;FKdx1c3dJ4Gommacs7dOlJRDGJSGBb871UZv2OfZmvfbt/JYLmFKEaItRGNjcnRP1/erWWwq93Uu&#13;&#10;QlJcwKKtGMpuWbGL5ZGW4jBqpQCARbGrJUOExei92s7DXd/dboNeXdnux00JBgsp9XytJUCR4AMA&#13;&#10;DrSi9fMUHSVsZ5alOlawlF/PF8aW7vghukACgBAGHCITLmNiJYSRcB8C4OVjAk6t73fgcbuNOOq2&#13;&#10;Y+erYhQUMHWMX5cbJRzT4u6uKqpPL7++H8sWyvT+2xvnkoqigqxOjTdLyaIjYHGJNJUPxnt3PS8A&#13;&#10;lWyHFqtiNsbMNDUumpg8YKmk5eW3N3OzPsbMUsmLuKmVgaYQh10bnFrM4qLeldKsBu85EyXGgEeg&#13;&#10;QLYUopIvt7MsyqKlLigaaeFyMGExGmmU0VKKdl5NKF0tWx7xaJfdbqc2B0N+6ncjNiUijSANvYtp&#13;&#10;TN4t16XqW6XHZRutANlLHnkeA2BWSAG9QcmCmFXczm8DI82dLG4EJIxEos1+H7IFOVi/cCiAW3BQ&#13;&#10;lXyEweWIWFEh6e10JQQGpIbvl4cPd+2+WM8TlwWgyATvrnaJihSE8+iGKKsaA7bNq8ecJPzx8aPd&#13;&#10;zFUP+6pzi13t7GBB6+71fG4PbUybiMGt4yJY8AYHVXeVc76omnHRTdvOznOSotoGYMfna3nYz9a7&#13;&#10;cIWIwogyXC0i2pu6aSMBEQAYQkFJ0ezHxXNInvqDjoQ4InibgsMYpRyBc1wckn5LUe92fUyOVtjM&#13;&#10;qsCyyOBrCMr4ItwE6XOOAADkaObIB7/NK6AcBSCIWOaZgkYQBGxiLjgLLLAWuoJVmhmEA6LgbbRw&#13;&#10;tmazMBBKkMwIeE9z5CSnze/KdsjXYDxOuK5q5W/zVrEK9QdhPfV6sDaYAB4fK+RizSozrypZbzYK&#13;&#10;8qFqyqIAyXDsG0LcVtbHZn8soBsN0luyawbE3zyJl3lui+LibUZpuC3YEhgRq+uMsF7MMKW77p4R&#13;&#10;7FYQMg6QLputWWaSzevmEtSLtxkkQqQrCowe9ncOIbtqgkh2IUebZ+VTBcgOBjRNL9mnlBEvypdl&#13;&#10;Y5x3XaVXlXxIKUvO+7pZltXZmAHYcepjTJlikigGMfi0qp2sBKbjPIGcMmcx0hhyYALzXjsbbPRE&#13;&#10;9BxFZe8OR1Bx4w0pmMiQZJQhjSDjNFPEsw5BmwxKhzkmoqoEEpuGEEqebGx3rVtBTGSKOiMnWQEQ&#13;&#10;bEARHNCbwpKMItt1Fgzy7G/2jQvx8vL6uK8Aoja5ya3JVJDOQNDyoUt6LrrdMI0wYwYOmvI5QHhd&#13;&#10;aEWtT8swEJ+s2Q59ZdRocyk5x5wAnKPOCdKMyyVNsvyYANGbkxypwQSvg90SCpQXzaEoewRSYEQA&#13;&#10;WMxgbvqjd2C8mLqqvl5GLqgxoRGSxJgDNjFpvklKOQcaqF2WMWwmjtokCnzBqFeO1AfOrF3M/DZh&#13;&#10;Q+fN1HUXyvn99ZZxxlRUBU1OtrjgENHkhpAyggjkQZ8ZRJhh4EImHtTNxbltPe/ZnjUMy7za8VB/&#13;&#10;0M5xWTmrFjUBiFrSYFG67CBPycW3y5yjrSuRXQXAWNC8LZd3PSgNPIA6RbX5BPC66C34OFqnzP3D&#13;&#10;cTaGiKCWdblO+2I/E8ULVjFGCN0uayEYrCxci22cCoJ9RlAkDOB+dx+1cQpKBIJ2SMoQbAY0ughD&#13;&#10;jDylCrubLUnI2UUI+pJ8nb82bVc33ZZscHRWE8r68n6LIDurQAn8sAgmAsh9jQMD2cPD/uTmhd4J&#13;&#10;p72evA8eAiSouEzvh4efQsyMsDLJ3b64XGYi2wKADYrr9MolhMmPKURRlHU1bgPDBaLU44CgRBju&#13;&#10;Dg3nQOs12IAhQ87olBKKVMCWwVnb1SWJE2fxdp4wqIewMs/s5ilgCBYpZF7VhJpv3x3nCMKwGrzr&#13;&#10;dhyS5bJGnlFAjFAAk7WWcCByqsTJbDZRtgVLgKiPKDvKYNsVO1sETGgGqa1LPTpCS0ilD6g5dDbZ&#13;&#10;HS4QFC4G7bWAFeeywBwmoO28Y72xF8bcEDLzpEMieNDwHIIe1A1jVu7YMtz6qqOZj/P3KFBz19Zd&#13;&#10;rsoapLT6lawhAi04ZqH0cCUgwBAQpY1s9Wxd9I6m6q5ZzCS1Jz2SRXO9rn42g0ukYibZKsl931CI&#13;&#10;XHBqc/2p27SdkjcR2ORT1rjupjALjITNoCkJwatefLKNaPq94BQgHwuCiorKfTEYt85XAgAOmUbo&#13;&#10;wlZQuat3t+UqV5gKoLFHYQ9i7CRnjiceKMZtt8fV6TZ910pDSM/vo5MoxUhcngZbtUdWlJu6FYJ6&#13;&#10;GykUomZVKxBkm4oQeGpwUwpZgIkoMG93JxmJg9ABwaWo1BRSgAEjjyNIdtaWQarnOWEn0M6r2PMs&#13;&#10;CwQB3e+eMNBmOwftTv1jxZn1jsciKszpIXIUF5NXOIYtIzBumsji46Hf/MXBVZIKQHsdrkRI7e1V&#13;&#10;+4xZJWsGIAZAchopHIdLIUjZUZzpZOC0Ol63CJpsaLTexm3ckgtr3bL5OqMYbd6qjmJitDOElrSt&#13;&#10;IUYBl5gxaw3+X/+X/xtlPF3mpmlFsUVcyOoBvd8orzxEmRAWlr48TTnETk7rBZA0TO/E19/GXypS&#13;&#10;UU0//FC1/NNtepctDKOxFMG0MaTF4/31/Hbsuu9vdky36sRmfwamXbRiCKi3VxiF96riTYlZhvPZ&#13;&#10;Jghxn8wZx/l6huvS/cej1G0EmZUFdUtuy2zQsXiwQUcAirZZinzU5eS2XBHFmNJp01uGERXocluO&#13;&#10;D3ujxw7hpek1AGWCUBqWiD1v6LCLarCCrgUvr/zjLiWoETOW7EiQzrw1wuGmECamywQpBCNMaEKN&#13;&#10;SttTNPq6WtaeIL3VoVWWbFbMYFRT1KNPZECpSgptFwdbvMXt6VC74YxhPBewEPz9+XkXm/uH7vp6&#13;&#10;mWFi4BCjqVvBJni7gaJrBj0LtPgoi5YBbItUD4HpgLwPx7oardOY4TpKD0lCFZcFhKHPRdvRpju5&#13;&#10;uws1CdHoX94s3NcPxAh4IH/69cY5zSlUwmOW1KDa4qAaseiRi8qu9o8P+9dvyvsW4i3KSgAcnYmi&#13;&#10;Y1lt2vkIJ7HFm2NVzlwXqwqbKWlxmaeaIC4KIsrAQG1qiJgomxTN5fI3RiurMq+as3abtX3p9HQr&#13;&#10;ihKREl7w2f+1lT2y5S28M5hawux19IKXUIEYGPz4/ftf2rr2zidwY75dbQpE7Or8Vo/joNbBS0uZ&#13;&#10;9ChmV0xH+oEX9d9+f/mxuGc64AqvaKUkqV8KSdF2eWkfq4KVxkUXId51jOH19tZ3R2sXlwkr26TX&#13;&#10;6u7ubt/baYkbATi+nWeYS6u+CUBlkvqE2PXOZ9Q/PgagW40muxocRzgXh4eLmzeWpNowIsNlvOs/&#13;&#10;Te/PJROtlOeXt5dNYwgoADA6VlUBBp02e4m83M/TIqsIDwiorcmQbU06EI4rCqX24mPDlteloYdp&#13;&#10;emv6PsF4LHa5MEFfDjW4jiqXhR5W6rAoiCc84OSglZbFo8SgtiuuZi9bep2+s10lhMwEbotqPFNW&#13;&#10;IYpXtUUei6bWOs6L258qyEyiSuetNAWCVYjiI5LokNdAFK6rUnzmbB4mlDCvObB2GW6oKhO8JeXq&#13;&#10;VHzf5vJELNRAgj19gtu26xouyDkMe9Bkj3x3ALdFlmRbroolEYO+Tfp9gB/t7SugTZvrmgm+vT5L&#13;&#10;xjsOGSadLH795d856bpqp0MkZeH8eKxPKUwkj8PkTz/067BGE9ESNoOfb+5I85VPkEvIG6SfNStZ&#13;&#10;gua84Vbc1ncqu0WDMu0wc/sTna9gUJgzz+GSb620jrMYmWH8tK8Mj4k6IE+HyzD3p4eSzcvyIDIm&#13;&#10;Wvs67sgpZng4HeAclvPUFICkAXQ7xcoxmL4sOyZiFrJ7NPIbRQ1jcBrfq/Lh7du3v/v7nwzzZEv3&#13;&#10;9IEG4ol9NWOJaRHzgiIjKPot+NGLuhYw6khR6eoZQ0kJASmFosic0rLwt0EcJGGwaUp104+w1NHD&#13;&#10;rpIbqXbZ2DCsqnis1HXhGug62g3CCGrOegrw/YOez12Fr8/gyw9MjQp70d4303pNKCdJJDjBKZWK&#13;&#10;mH5lLgkc+4a6yLUZ748fT/3ncXyOh/b31+eH+oN2U4wW5VQcMV9J2G5muUDRlxFDIm6z5n34eNjl&#13;&#10;6DTR4aqbXYGIoasEHUkQ3KZxD0tw6Cnz2V3x0s7GOBv1ttTtPSMsgpyU5n0BPcCBbGpVdQMxaarq&#13;&#10;qiYRNpTs/lCtss12nZ9/XYxuD6cEULc7rkptyR7bpqP8Ci2nIhGGSFk2IdhYYFFKvbISALTrjmve&#13;&#10;ojUFJgwxg2qEKPHZvQ8Wt2FLQvadBOOqWM76fB5S8aHbqqrIII+z8/791N/97c8vBG4XULfd4UFO&#13;&#10;6xlJKbWxOFPa117pVpSL0hVvMcbeau8lNRa6VCOypUAbrrIFOa9glbVwyVN2OooSZ7bdbFdRdZsY&#13;&#10;zBKl89srh2SdpvxAutyBDE3wpFhN/JKpfr/8uWIP58vfIBEOMbj+UtKCYgkcTtxJSgoIltGXOJU8&#13;&#10;tyUMHg83avzwcC+UfY0MoKbxGDVs4mXpI8nR0kOJETMLNFumENqQ+v5glSewp4BPcbwvHiCTZX/3&#13;&#10;9j4WYvQxO5Moa5rdyaZERLE3DUg6GX9DqS+a7ELcjAsLc9TnOuGdv1pWbkKUk3Zt2axMOqtS0NiB&#13;&#10;bVOMCw4iZ9zqsOtOo96KZHMiBW8dmb3RHRMPolPj/HZ+TxyUsny+WZjxw+k0ZISLBgESlkh20ry/&#13;&#10;dHWz7/oB2Vkv7bGn7yq4RAVTUWd3lfiUjds31RaqyaQIQlHk1d4WAlEp2OZdpgCwAHEsyQ6hRW20&#13;&#10;LPdIhAFZGPBJXHiuvc/Alhif1+913XJR1AXEkHiUWFcLu8etWoB+0edTxkOAEJCCVhF2owOBVLVe&#13;&#10;RN94bUSMCWGWszdzW6E51lKUIXmXbImqjIqAqlRqmI9Wh319EEXyoxEUTrdXUpfDNHkwr/G1QzJm&#13;&#10;VnZPsbTH432wWOBTturNT1XVrosvczS3CVDBDnsk5mQ0JUlRw15Su2epUOuQqgJGE3Dm52hJXKJK&#13;&#10;LAiSy93xCBFe0d+6wwMX5TaFHQFeV9lYZ1YOwlcY5+lWC+qoeTqeEgwVEFcz8tNxJlkGtVz87ql7&#13;&#10;vv12etgjLSIg59tSn0S9r6in8Jrf3KbzVh44D7wQO84x5mD4pjC5FByWJVbZuXywMDmcmuZUybrA&#13;&#10;dHSmnRkmcPYzFAUqdDapACXz9FXegDF1AFm2xDjKSCBv+bpvCmHWKdDi9MTGYRuumiubY5FdkkKM&#13;&#10;bmO0OJ4eWcyl4Io4X4H4OpfYZowTk1U6rzXRymImAPEINZiTNC6slgjkruJbgU8pE8EmZxpsfx83&#13;&#10;WVTbtna4iXcmW4QtFwWFEXLIZ6TK+oPVpiuaeYgSLJvLSHY5GR0Rk6DekZfruTzdrQmu2jCQlHWJ&#13;&#10;Ygj86fjT5fJaSkzqfKxqp2PX3Y/PX1FNIU4S5+vtNUAaoGilDetUiuP7c0h3RKoiW8AStiGbDGXb&#13;&#10;Srr99hwxSSF6YCkqyXTKvy6MAAAgAElEQVResia4RmpcHz/cR2BSZH0BOYjj0gTgLAKHp1Nes2iy&#13;&#10;3RDH+yIS1SfKGCIZqFDC5jorwCtExaQmE1Rj4Gpp1VW7YzM/a+9dMKFkIgJ31/QxTV2LDbuDm0vj&#13;&#10;zGUbpu8W2OLUoJCLFupJ+TEynNs76bB/1+e6zDiQFDzvabiau2N/O7+DjaDGBKU/nh5cAnglZVvD&#13;&#10;EgVBHd4wA+V5y0fiLZrmcCd718nZLDm7Pjd+mTHFWzCn3cOo5mnZVp40KBjPEuo3TWCf1duttGQW&#13;&#10;KcWUoVdmzCusdjZbB7Y4LpOjzkkXnfj86aSGOS9mTyiopNf+9nYGyVa5XIE2HEDdJWeIM/5WrOSF&#13;&#10;MH5dNgsbApe67lNmBAjdw7iaQgNWP0DC5mmm2HJGD7t7b8HzdsNpAbCYliRZhEt2bmy7PHH8wJFg&#13;&#10;YQae1AxDVCTC4G5ycYuGtLghFOOKYxS2BRcgq0ZNpqVr2dIM+XkwHTZFCYElfkHBL2azWRMUyxB3&#13;&#10;79tfmBMf+p/ZHVY+bDp7EjqgI9XNg5yfQ3NAOgSbUSZosLire78ZxlFwBoPkSVECyysYqBpuEaAj&#13;&#10;LWsN8kOdtiuXNSMN2K5eStTtBAqgKQmTQLs51TbdMKwKdKiW87ogHmNoOMf/+//4fyE4EXm7UZAv&#13;&#10;LYZRbb+GLS6ljjy/T9freLz0RiYnnl+rUCcHiqruBBejiCQ1PzXxe0LQSIYkpnkxZcWS95jL3AmX&#13;&#10;TZagCvYO9M4IRJ8aCEKUJrjD54cQ3xjZfZ/f4ZFN2n9eSz65uGcFLYpUdOLoo9H3lxzjAR9yOTeY&#13;&#10;qdGYLZRa0zbKArZOK8FKWrShJmfRwcQLlAU4XQsah2WykOzVeayOjVlG0QxNOIxr0KzYhYkwX13y&#13;&#10;hxdyI5uXzawsTKi8cFEuiOMs95dZz44bvudsIvdWpVjIT0LZYT+WlPSR4XIaMQ50YWIsSgYkVxJj&#13;&#10;g3sM5DHgp837/DEfh8tkIO4eCsSTn+Z9Wd0OeXk2EJdHCgyYKZSXt7CI8fO+VKtOhtYHfKBxTaMv&#13;&#10;UftrY6UvC9FBFCnsEKrmdYLlor9ePVnEUa9XKAYF4GV1UxPvPMXa07po2w/q7euOrgalPVTUB+Cw&#13;&#10;33JRJUJjpmthkF92MmMJ7L96IgUQ/tV0n+f3SxuAmLYzyeW+9dFiqBlsP9SETJS8d/og1uQ0VPuw&#13;&#10;FA3d1Hcht8A/3OBIuxDyGVjQNns1pAp0Cw//WaXDtqn6J7AcCoy7wr3kAjwYlfl59HwP0/W0OmA5&#13;&#10;FLP7Vj08GyaKr3338TJObb+PnztIEGgDPflBH4u/iJ/i3YeFvOLUNJ+WCTj9k/ARTef/2JHfi/Rf&#13;&#10;5X8rBN1tPLHk/gMOfOl3Ejvmxgv/WH9jl48gB6swo8SkbWPJF94wVLvapdXhZ0O7qljDwDG4k1y2&#13;&#10;oS4wJXabV4mGBQwr9nBB2U08onvSTGVdjkcZUOn9Se6VM3cf7l48eHDFmvPIYEEei64GGYQQb4gz&#13;&#10;n3tJw/D6tmufFtWTxLMz5NEBZBhYG5c2PJql/dxNUeVlwRyu/laLuxx/xWBJYZ2V4tUelPdVwhgO&#13;&#10;TYUwNXE/k/nYIf5U1Jn/+zod3aYP+wof0srX6lGuSRYiU4PlwMc0dXeVGsy9vDecvb0gQcDpSLbZ&#13;&#10;g3G4z0njf1L8FXa9wqyXdvpGYYAVxdu4rQBZnD0wt8d2SVN7L2orsPpDXIVAFS2311EdIC8v03vp&#13;&#10;y7p8Xs+3MHEev0cGj/u8rvN+tmq8F9WrO+29tLMQ+AO3VdlHgdROBP+iZCEZYj7wUMMlL6hPLvJL&#13;&#10;GI3z620tBZn0UO/3BhTCxvN7Yxlyh6TxHmTa0BJiE7nEcyJva11/MN6GqMueRAlPrKkII9ZVeXJB&#13;&#10;LcY51NJP2Vpf0fvBYkV5ChAt0NVpPSMUcbB6fhOCaEyfx1xHcQZm7Uid/VhVj4uahunVtrzI1Uyl&#13;&#10;ah6HHhx+2+5JsXGbsJDAkemlYn7yOTnQy3um1um06HXI48osmbEKIt6SrWV3w/Ct5WgBAO7nZalb&#13;&#10;kUyVtjw7AzqmpyfdTJ5BNJuR5DJHNtx+ivUGPVE533xRor8lDJr2fZjufCaqXOPmO1Xf0qi07WQL&#13;&#10;+EwqJOiwDSr2u/PqxuRSXdCrPT5sAIKyGK62R01r2VJ5ccOhsuf60oH45nMIqOG7wL5r/ZF5V+hz&#13;&#10;xVKWg6SqmilqN5RKNZZbDeQ5QFbXd3/YyPZbUBiYKm5aHG8rXj2vKa7phylAw6V2rpzLiPoV9azy&#13;&#10;JRIIFCFJRXZ3ERaZ2EdmPAMmcBN1+ZrPNbJDWyzePeVuY9YKbyPpIQmlfBwGUSdtQqg+fqa5XXJe&#13;&#10;0lQ+0fiXd9wjq6My9MnxkIJHKbdEhVkBjdvsOc3pYG6mCMV6PzVJ35RaEN4RczNJCACQOeK6zV5d&#13;&#10;Xq57z1s0MmROd753bGUrZLYsj3mj4oAXdwgg/xD3pDgU4L+vnMcijErOPjTaE4ixG67fHL7DJR23&#13;&#10;NRLCmXEWyq6B8BuALUUUO+zQwwMu7RozYsJG41d2hOJD/pNZgfKsooSDnAtOa07rjALBSm03a6bq&#13;&#10;+LMeCkZJIWvadJ+qH5ctIIqlPCXRvm1bGUlU2Gwwg6aH9QrGYcHz2oKQBxVwUUTAdU0Xq4VA9DUx&#13;&#10;fjf8ro/5hOilCEUchwYFRv07wbgWPvgDKSV477lbTBvOWbsFso18vDbzo4eRn3jtEB5TCDOTelPa&#13;&#10;5xbg8tzczC+m6kR3ZC9pbcqfbdwAuOjeV5CgoHYyjDeAlm9VR73wBi3FvbzY68dYmF3y2mCHPjVS&#13;&#10;UR8SMqsjAWzURFCutmLwGxJZJ3VoaXSx5N02kS/Z/3X7NwfJnOuSzYZXIPCXXy4eAztBEtoC5taU&#13;&#10;KINgFCnbWtkE7JZNEFEeiEbxGnwTitK7Iyudhy3GORkVhrrskJk/VMf0bblxNJyCwHlnAZsi2PVM&#13;&#10;1niDBStMplNC4nepXLYQTm7zzmO5QaM7AJT6dM8UzcxsCOx0a2D1zRKozOPqLfVrbbqiSAy1UjGc&#13;&#10;Fjovq07WEVDccFHQBDRc7SrfGUuCIOPneIoBZYxlsCo/PZKicV4kZQpaJLUZi0zcgn7Zd9tVhern&#13;&#10;j1YNjyf5QieyexAS0zjeFNj5FTvtU3nuxzlZZwivTFJbLdqG7bcEsKb1vrNlInhbNzatqo57VRIo&#13;&#10;mGW+uchLc+FtnUizJt2HT7kk9hjA9wfjBu0TgSbwflXaW0UldQVxYcMp4Q0g8UZQJpForzHBJiZL&#13;&#10;MCoIIxDG0Nzw+8Nz0CJdj82xLOPTxcS4bxAcG5AiQAF1n+4ug1smCsGXd7wRQFNVyrxCfV6jjx55&#13;&#10;DlI1HaylZHcywC38vfpUbSslYIYNSo2ICUvfIBL7DzTUfdH9Gmttyry3PSXJrtvV/bXqReBQhQTz&#13;&#10;F9ZcE86M03nmzmQoio2kNFYxvAc/92XrWGnWlcQI13Apm8gYL6hLnM+JcVjfi0WR5W2LmNCH8gyQ&#13;&#10;4yuQNxG6g3GSZeWmtkxQlyIDe34pUcezKZLwM0vdtWTmJK0Hu3UjQZjizs0B0uuVZ1jC4jl8cy8Z&#13;&#10;Yx/DJduCOneq+sUyw5Tc1ajCBK1qOEU507vn/HovMQUZcCEpHk/s4/D9ygjpIipskcfKfZaUelEr&#13;&#10;WL3Vcae3KiwZa6aaF9IDT20q888COTtqPxNtL6oGiVi1NDBuaHXWGR8piMgTbhh+yxG/1dAeCjhM&#13;&#10;y1pllVQAsQTiVkLSQc+XEqFv+UoKtm62nFeBAeKIaqPF0cVUCZozSG+kRILBpGk8Y8FJSzXjM0Mh&#13;&#10;ApPe0YLW00rqlySKejOryF56zd3dXBwqvRp3M9WMpxHWuZtLf9z2aYIyV2u8MrWjmUkup6sv7MAI&#13;&#10;R4ndvKuOAhVkfzv0R/E6Tfzx4+nyIvcEeFVVdMBd/6oJzqwjkdaHGQsOIVsJWDKhBsqDgYtdt9XK&#13;&#10;aj8Je5shK1oq61Dx8RG4nKkhPzeZ54QSbz8X6xIjLY0oqnypix+/X87loRbffSzVhjz83LFBQmdY&#13;&#10;shWukMoUsWVbHpGZcQbe3zW1n1KuCYgoa5wZVQZEyIKmDu6Jg2hbZJXwstV9QfsiYjfbs7Y2ZbaL&#13;&#10;X9t614h0niRMJfAZ+jXVIBuWKLDcZCLamjNe+YTN3Z/o9UnU4hLfQmzMuNyJAkL/XINsAR/BUFd3&#13;&#10;PoEsApa9gYBb4rOddMcmB4Avyka9X/e9GZZaRzjxXfteRsM3e85VzaXNE+EGFm5VqzVgIgRvlKIi&#13;&#10;67xxamFf0Mq8TzueH2kLlrllFP8P/9v/sURNZMtMG+GCBdbWj3VR1kj7yET1T4W76L+gXEX8wVfC&#13;&#10;rqnNbZ6X+lSufs0c22IGy26ZtdksSr4v25LuiW9vzy9RA07aPfHTb1PLa5Eo7m5HJKuShuz4UHqZ&#13;&#10;SC6ZrnjEOG8uqADuBaTbeENQkVYWSyPKbMvX95kJxAPnM8zEgZd0Q1IMEO/bvf76r5/i5U8+NruM&#13;&#10;8NpVUW8x3zEg6GZW0jTWLlVZrIOZbigQRastMum+77dE5gKoIvD2Y1nIsGy7fUOGkIZQhwpqWSfb&#13;&#10;4cE2oD2j5Dhl/Q2eAX0ShfBgWXjDb1G0lh8X9gokwclvGjOCVdbbHlDflq96hHUTaOPcm7akJydw&#13;&#10;wyaXRdS1LCA9dQd1Hr+CQh3Ax2l9U3mrnrjXiNnaLB7MgVE2JkMIXTbb9XK6jjDiXcU71ZcVMfgF&#13;&#10;MnnfnpzKUUdWKBCR8lrTSMCKMhnGyKhxSlflbl6sMNnge+ewD0CBhI1NwaeIUlJV2b7N5gPB2k/1&#13;&#10;Yb8QilFVT8c4gDJ3kr5XRvqgAl8/VAeFAf50lBP8HQZS7JvuB6N/mw3PCXNaB00tlnOgt4gyhFIO&#13;&#10;jtvNpqqwOQQcK9Ou4c03jAAwfvQPDjGPnMUBF/19epP6ZsEXvBmJeViM0ZkMIRoDgodGT3gFLAMp&#13;&#10;whdfjStNxgTAGoC7mt5/CHouSMV02kux+tM0zNRikfnGTbJV0umetcZaQo/GdzIIIalgFEbL8f1V&#13;&#10;QO9ckayCuX0Yt7zSTjxv0RkUN3I9eZnn08PH5AUactOml2VcGRp3fpeAc8+cLxa006IYlIlv+s2T&#13;&#10;u/Kcp9iDRmizOJZ3VSRn+wsVgvGOXYcVHy2RffmcNcvqVeCBgb+bcmyI3GcSfg+IFRkUEVR5Ltuu&#13;&#10;ZLSfalYcIgT4679/hzvpfj8H2k3swMeD2sYK8/Vt/E4/tM22hy2/8BscSdG83dRxLJcAPVITfuES&#13;&#10;fK0aCNP89n1F4OFHAmNari4ymW2KcyChSBwxgLbrM0Y27pUssIi4WIoB3mQlDqcd9yif9fXfLuDT&#13;&#10;PxzJN1/EsJNkXTJlOSaA6OG+QFRknpvHhrmGeHAo6wqPOX8ABrrNMll1agSYiN3e0qm63mnCXrJ9&#13;&#10;bGMo68s27RWD4modm7eymnNAGz8W4YB275WJ+ljs3bsZe/3/k2jfStqlCYKQX62O/GRm/qKquqfF&#13;&#10;DEsEFrHeBg7uXgMGLoHDRWJCBEzEznT3VNWvMvNTR71aYfBcx3Ng8kkRdLt16K1hy24fZ95ueV2R&#13;&#10;dXvAIMN/mI1J929ZgY5g7j1ICT7n3ntYAefCqmhLggWLGIXaPYrxTem28GoNTSBNbuKfsqNUgxPZ&#13;&#10;QgMSIO0MyMwcOeAQEg2KykdaaNfUfRPRHSzw8GML7ceG3taru2wqkvRP72F9Hj6nGzRgG316AnLw&#13;&#10;APInM28da2XCDb+z4pAzJ9Kx+yI5CMDUtZjNNh3E1AyxAhSRDQLz2gqX+RKbhC9zpxDJNW/LMMjl&#13;&#10;7QDTGdQi2QVmy+MaN56Vw4UdVAWozdBu8/H5LIoMPWOqZPdG+aff/9//6yc68jfTnvyyrWvBOzLH&#13;&#10;n0+4+CfA5vtVR5EJfbX6EDvc5td4jx/6dYN23dyaPMOqHlMGTEJgL2U1kNWCwyNddokoAiiuBS0j&#13;&#10;3Vi5g1AGyeNqhaU22pbUxbjNJIciev+qAB/J/gYf7idxV7FPW87vktbL6+thfL7Cq2iHmNoepcuS&#13;&#10;hXyZnVTPeg/P1rwh/MrEh3AzxyxKo/Hb9/6ws5TuytMZ/hk8libdg0nrceOAxx8+5SdGm9Vu5PW5&#13;&#10;KV+gCr7zeUL6/qmp7BmDgFr3uDEmbKxqf7YZWIDASY/kc52dmGwbaH23BGZOw7xDrhU3rYFQ0MLw&#13;&#10;2gAnzuUHLWQc8O5JGmNuW54uS6f2ornMeuuIlI60MO2eeM5rRp9nPDvGNOLdmz42IsTadMfIKnXZ&#13;&#10;RUMU/vyom9hZlysQ60hRlxO5bVMoj4jwAOmxmgBa3+L1UHUh3eZWiEPf0eu8CihlFPFlUhqb6ApF&#13;&#10;YQ8KVi7Yp73KFhdsyJo/wKN7mB0UX/+ff1PDiwX+rV71kzcT1zUpVnesPFgj+gtJWoAqcr1xOudc&#13;&#10;yQIaAbsN8Nuf/Gle/bK6aJFndkF7TeJWTU/5BH2RpVvvnSqubAEXdKm7oBh1so+rW0J6mUtccP7j&#13;&#10;aHzfASlnXYjd89J9GH+55M3FTeCmF+Ob/cdupbRUiAISOaZfsITNOaavZAsVKrndsIU1cHYHrgD5&#13;&#10;PA68hA87FMB2zrCuHniMow8sd385V3u/B/bd27obhKtTLiyNnT3RPd08BaCWYnbgmLv1x/2HZLvt&#13;&#10;rQIw7I9/2fJ/o+vLspj+MLz2pncEszzDCbGRkgirayvaoEEBsrn2e7LDKFCQWsbYpl8pqqJkHHLX&#13;&#10;Nt1j9ZS383IHp3Q9fof4D/D1jAxSOFWK41Dv05otAiO/pLTrGmqdUszBnDFm8tr89EIfdphDFOT9&#13;&#10;PtPSVs8/DbzKSUzhpJv34BEmUhEQwHUNhA82MqRY/DEN9LTcyRB5420KLmCwZ8h5maHikj0Vv6uI&#13;&#10;BwcUyR5zJb5dvxHhIALJzm1Nt4/PX1OEH3ZS36vRyYZgohcbPXTJriguJ53nE8HOdxsF6voALDIG&#13;&#10;HaxbRahQAXZrg7tFSlWIQjOcs7egV6c/7pagMJpzjrtOvF/l0HhSfcLHbii5OmDJ8Q4XH9FSmVHu&#13;&#10;CI8ywyRZmV5zQSRU96frmITsG+K390JMo7oKkOrGiVJoAGnY2+PHzq29emlAb17xevApZrAG2EYM&#13;&#10;YbzNnUYqsj3urW+mwPcChiNZkXOJ956Y69pkHFtLqvOgjezZP+rnT5AB+KR2wH2zfQsl4xbmLkqa&#13;&#10;9XSBz3/myzuFaZ7f93W3UScamTIgdMsa50hgUugRFBr0jKVZ/+EcxM0gn9bb+y2sdIfIoVq6Rvgh&#13;&#10;JXMekbb7Q/9TDnzxvw0ATpvpDr+o68z+8i+POCW23R9ZvJwRB6DafdoF1VUiV5y7sMnc2kv2jxL6&#13;&#10;0jA2/f44PqUVGB9hCUONC92r2T/umkJRVEco93jNZXVKnRcnWk1fybsa8LBXnZB3L6alnrgklbuM&#13;&#10;u/F8iXH8kHGIYC7p+XuIYzFkR04I3F0bWYtkT9SgjPXrHMDQnzxrYO5lZXW7/RifT3LYV3sjfI8Y&#13;&#10;U9ZjC7zqW0LRFzFSrUmySG+vZYxsXWHxQjJL5WKph+fu/Gv6d8EkFPgJq+X0o2vwrhKgkTpITSJ6&#13;&#10;UmqKeqGII36iSXU1/yDCdzVN9RtFtkPZYNWXmA26/6j5Q3wW3IEEJan2+oBLBgFmVeLEMwzXNTHA&#13;&#10;9U/AHwj5+Lks29hFk8fc7lO4TrFg5SL3TG/JsKbG+U3Ln6LHHDdadxVeRgifCIUmwMtl5H0qMO65&#13;&#10;AcmDiJbEKg8pmuBwD+rXe39QoEGp1+b3d14KMhbeAqCa9DEq+EoNOQm250SnwXKAS1S+wzdIkE4h&#13;&#10;ct4gN18qyLgM2xOVc3A3SN7y77t9530ayA4CP4ITKOHpcz8vf+IqQow96z+OEeA5liuGe4RV9ZV4&#13;&#10;QKVYf3e06xboUwPZFNcUye65RW8JxMwFdU1/75KpESO1mdJ+TNbV+aJLOwKAK8jVP3KTG35Plzie&#13;&#10;nq64RPXbpainadsjiKGeHj5uw4gQha+XpdWU8SaBAjCN5T2GLOBQYOnik1/vpwNfPVvWSjqqkcb/&#13;&#10;5X/6X1NO1pjssdVTqcWYTe72gtVl0QSzzoe6J4LsOBnbXYsKqCHnsNnsMwGuhG5gWDcEg7YVAoP7&#13;&#10;/bHMrmS8e+4LhEwKBX2Ya4aoIOzxI0w5gLzZTSVuoG3VcDq+6O3Rc2KMeThwPu4IKp0SusTlrqmC&#13;&#10;BXvrKLDhsZgCSVsQ2WEAgAk+LE4lK7MBL39NYUrZApB6dsqyQsC8z4wqRKoxppWiBEZE6fc8mIK0&#13;&#10;agYpGm6BK5WDZGswjHBzW2rFwSeq+uCmmvWGgjCgUDlp7/Iih2dvlxzM2zo/8XF2r67OKgxI8ABq&#13;&#10;25/1/bVhVBL8atzT+eVxX5UaBNE/rg9eGSt8JWBg0HsPoPDl1fkw7PZlJW1LiGQ6eFQoz3Ra78+f&#13;&#10;nv3k248HCGGJRTDYiaYXzRp12rJDIZCECl+ub5iLebOsQ4/XuW3bgGJyViKZXWlHUmMKEUDAO8rX&#13;&#10;CgmpWs+IET/bceiHrqW9dNbrTSuIDx9O07JChGNG1DNnjZA8gMtIR+00Fcxrfw/mFrbBggeMnPLL&#13;&#10;69t+L2YL+17drpeok+rbkpGUbcyO++s47tZAOULBxejzjOzTeCglqUaWJSPZVVwjCigh4O/npyeT&#13;&#10;pL3fIACSi6vbRtZE4M8fj8FXLDgHpNi4kAXeQkoRyePr629Kcm01AsnjXK2Pm4HyjCRCOZNaPfI4&#13;&#10;MkyhT865zTqASRMes3ab4MxoS0V7sXdU664dEkK7fdwmDSuetGMJI1/tWE4YI9L+67/99unwMYQL&#13;&#10;pnwxDjw16BK5AClu81QZJgDAJW1dbLeyted+2rZfng5v324MNjmGZo+WaSWItFIuGjnr9s2qup9t&#13;&#10;mPbHdl6liU4/bgrjbJEclfHBh2DvIaQLQsjR2nY4GtDyPZF0xMgh5DHei6ZVXD8WmModAoo1dIRG&#13;&#10;XnclgRpL7UszBT2OCsGIIdh483l3GBAGXfv9/Tc7OwLo/vwEjOGlADJc/buQ4un5yc53MapsCwgw&#13;&#10;LXVF6zrPMXiXCky1E/JRya7qWQdApUj+EfxxHM22jh/6ebWxBF8CMODyfs85R/cIqOOgKILmVHc5&#13;&#10;Gw8ga3W8pxtwJMCBDCBsAXZd23rCjnXaQrc7NwlmESOqb4/b0XYWWD1rhhjYobrCZb0LjrtBpBRj&#13;&#10;jA4KQKqU0ofQQbWQSzWkwTtU6vS4dm2fcz6zfrJrxjBDD2G2sVZEoyXDoZQtFZ1Qnw77nxnDhIAA&#13;&#10;QtPth8NT2lZKknMVQoFkrrVUX0kmVWx5oTE7LpCPRDvsvY94pdp3+1YNkrjG0ogz0XeNWGoEJKVy&#13;&#10;hNdAOSeEkJwTU2F1/j4ve3GIOiABZzPjon76/Esoejw0yNM5zcuyMEDnnAhgh/EcHl/r0BdjBEIb&#13;&#10;pm3JKIPkPMD89Omn+3ppRtkmKcaOtoIkGLVv+qbC6ucUUUrRIBi1QxD6n58+s0q/zl8k6x8P/emT&#13;&#10;/LJYUQCJqe0EG85CqVxKl6tDNcBMW5kmfzx1MUbBWzu5YdwhhHNZR9xSJV5vFzZyHLDTmhNcBNrm&#13;&#10;KaWoeOs3jzE7HZ90Mi/D6ApefJY9lc6UjGKo6uPhbmdKib28jocdrZxBXlAOqOCMFBY4Zs+Zd6lW&#13;&#10;3J9AXWsIay1Ob4QhYpc1ySQqQEPzfX3sQrvcXHAPgkJJED3RlvaksN9fr8dzrxrEXMu4hoIHWCBi&#13;&#10;dsGCpP0o3pctp8g4t87niBjCl+u1/4k2cEcAwBVCindM+erVqAKruWJ9X2lBjAAcOs55ztdaZK7p&#13;&#10;Md2acQCyazjnhCS8MjnQSv3mh17E6hljl4upNBkXu/7QOcQZ/HG/P7QmEu9l0+7V1/cve6CiGhEA&#13;&#10;BAI0SrfNx7GDVejb1I/7DAnFoBC8k7zYNdB+6DpEYNNJ7Xw0qW/6LLexjKFUyHgAEUOUvWMYlQBN&#13;&#10;1KPo0xrYwAUnCGUq+mmbiSLHDyf77pikCgG/ToY2Id8JoJzIrJN6PtYKGKeCjsbdIYl0zT4i1bYV&#13;&#10;ISoKgGPMG2T503CeTJjn+dzzRsjF6owgB8xPkTSAt6hyMd2rbOmwk/n63SERM4gFtriFCK7LDFCM&#13;&#10;yXZioFBC7pjDs1mZEgUXpj4RmnLV6F6gwInkZGq76xDlLuYjbwkNMQVrDRJ4ZA3INNiyP466JgNy&#13;&#10;uLwpdhJDAwi0tzsi5NgecMR5KPfFFJR2+wFtEEhHCYFZsCI250XTmvyd277U6L2+EVO2QBisMLXs&#13;&#10;0A7Nuq49lGvSgjaCynW6EQCLoo/scU5+KZKTEGzJ/diReVkhJj6t/akvNOW7dHfPGNiNzRSsrx4D&#13;&#10;qJctYcibXcPIoVX3tztXCnNWym1FgHt4IO27W1mnBFHJVly2b/rHc/88v66GZCXY0HVaWyAkZzh6&#13;&#10;X0DmmEUPMOJSoOn6Cik+f3iaru+S9ZRSxJFACQC4LlvAACbcqJZSqgbJEFeC5ehWJaXaX6/XQ4y5&#13;&#10;JEQZoaJmFyggENWY9lR9S5Fh4paN8JKxHIahLhvMsNK6Bd0C5aj2oTDR6B8PIAvAygbIjDZ+zVwA&#13;&#10;KYeUH2aqHIGt7p4665JzsR0AM2ILq4ceGqIODQD48Zie9+e3xwVSyGavIZAcn47jj+tFqQFioo21&#13;&#10;OX/uP0x6Kjg/9SpB5JxzWx1+bmEoCnOs8HY3EuNRNo/FlmR1BV8fU1vSq7kbYzgRf356Mc4Kpe7R&#13;&#10;9gyI5qRdlYU3jbveHuO4xzWy48k51yUWRS3OhXULbGTFEk5jTqI0ASXK6LIuEMSGDP144ELaVRdQ&#13;&#10;CCNPfTN8/FRzff/xTlDgbYNZ4YqEGK3msPjoVrV/WabHusy8hwPbhVqREH2tK+JWT8Fuoum5bKNd&#13;&#10;arTlVreau651MLGstcuUtUPffntcWskbTptOYNEUh5OBbZMgEwhCwtqSTLKulTIWuD+MGYKE0BEr&#13;&#10;J6vAzM4rJHXNlXGuCNqJ1oXwdr9RoSZzUVB1pGue87KRXbe3mydEI8FARHbzmGMAUN/3VDWqslT9&#13;&#10;9fHKEV7diJh9u8D/OtgAACAASURBVP2dla6IGHxWvGsUgzXXnL/M7oCpwIBj8GWNQ0u3zdQKaQCN&#13;&#10;4hgxrR3q82k4Yozdtr2nW893281xQB9uFkqlWlXO2hXjt2Hfe1slL8MwkFKIgvq+tby7OItsrEgA&#13;&#10;yMQz8d9+MKUWa86HHdmpWmvZ+LpcagGUcCVpNFRba6zH+bFA1HDmlo2W+Fgs5oxJ2e5RqKndDWjz&#13;&#10;8vRHv5lTt5vWAPAyiIZX+NCbtUtCOAPkq8s+Z58kpCFlj0oiUDSwCzyi+r7eOQUNFIQRzMiRP0FS&#13;&#10;+kMza9Mc9iHEECPZfDQRKdQeB+y1DaBUzLhKfpHilHPGA4S6FMwSQP0eIVeV7B/3tQBTPCICV5jm&#13;&#10;G+TcQwDvGrVEx+QIA6nIFIsgpG+bWBNLzJVUOc7CPaHjbN1Dm7j+AJCkCmGAiqiKS0QRlQxFi2vs&#13;&#10;FAuFDRJnkHMtGXMs4G29Uqp+kofHqo/PHwifl2R4wcDmyvnQdykXIWVZHGaMN81js53AndzpyRdR&#13;&#10;D31nvff+oV1qRMcEzMDh//qf/7fRNX/AHxcWPh/vEUXQqpgIwuQgd2NRLqlrDqo9vl8fb99yj3FZ&#13;&#10;370603ovjop0do8kj9zDDfDw7og41YhkBE03dGt94F38Wl8icMYjBruJ5P8OsbAtIKU8mBYp4jWx&#13;&#10;VxvobwtzaPgJXu7T8BDm7bD5DYzoxZvAK9uI0xW0irwM3HXSaY+JfFrfgTxHRhal2sU/oEJYYdT1&#13;&#10;WX+zHRGZN5ucZSk3XLwoVw76CKnOTZkQIpts4brenvlqwCgSKJORP7/B8RyaSJ+J6WMgafWxK6dt&#13;&#10;FDGkJ9l0QDtOsUV4Ycfx3ppftpUw8dGurhKFSUte9Z1H3veRMJDr9u+vTQ+39JUYwJ52VJn9i5vf&#13;&#10;+7fudfink715wU5mRdnxPU5LSjt1IIZE2bzjDWOL7aNy9e+3L2po8Hl7bGXLwCBG/RL+ihMCwDH6&#13;&#10;oJsovkQqYeteXrLmxgxRmAwEOZiNLgOPjmHGlSKeANCvkkLgcvzEnH0/9Ie6gjlsOOensb/xkSy/&#13;&#10;ZZYcD1LbfHJIbOcTJxz97hxs+5sOzEsm/KBWlBWsL7kAyJALsvUPEbcRRz3+mWwzFb6wdwmFIoOL&#13;&#10;JESMY2QUuPjYHeD6u4G7flLE2+TXeRRpB92mMY+geOThretV4nCCfj9mSDwlhQAQTagOihxQmBP7&#13;&#10;fJEn3Rz2CnQg6BK9YJ7+fdheHrFuQ1/TY1+/plgrPTB4x9ehFFKBiC5STKTA4fxaHk+wJIFD+hjL&#13;&#10;jTCprmb5xBJeal/HJjeN3yNW+TOqSzs7TB74cIMl+7mVlZ6k+nzQVgz9MlG9PGEYhka2DA4a3/m5&#13;&#10;ZYjOtz+g4fLj6/HQIq5bQGmVeUT5Z9JoaUdHdzW977+nb1I1NfEejB9QohkpdZjacP32e9+MuNI4&#13;&#10;pkh1FQjdwRSwAXolb1TA7CvZFb734V1zsVXkh3NbFY+hMVBv6hJcjVa2+GfEbvznvGx5u8uejFzf&#13;&#10;bpc5ymMJ+dAxQgRXHcLdu7njj21RvSi+2jp9Xwhd8mJo/7KpY8C/xUiArHgHmyR4y+awyCZBQlcw&#13;&#10;8X3YDAIrR00X2878/hheTsgVonPv5jTXs+oeVP5R8bJeKDDt1DxYyFIEgrpT0nbpjhRB+5uhT4rV&#13;&#10;FKd5ueOASDnuyLvxO18hVR7Qvp3X7q9YklwXjxPIlTMnifmPlW+IbYRxC8gcdpjLVNXswrojVtLK&#13;&#10;Uksl6IND3qJ/iAd54UFt4u+j4Efoi6zlSH7jDzk2hTeLpgLhHOFGZFauDcDd3Lf2rXiyYwZ8IvJb&#13;&#10;hFxtrEIJUPxotvsuUzx7V5dr6bRs/cC6QEZnKs9NHN8RDhibDB6nD0hvPNNO4xaKJXapNJnpPLOG&#13;&#10;FzWCLhFm6a72TAPTFfb3AGBGcEnv6oaT6LtdYqKfhGQUswgFBqwg2DxW+s/LIwlZEpRy/I92br78&#13;&#10;Shxp0unkYDLFb+WTud7g93PT7jMFFODyAAIbQcNG6OfFp7Lo5H9pU637tn2/Xg55BARsMoMVRnyL&#13;&#10;0+OD6G8i+Ed5Hod4e99RylaGDeoh0qjqpAPyOQ4g6oWRten3GjelFcf2wfVPpBtD29Vmc31bX+I8&#13;&#10;HXj8DUNqTYy3Xq2j0fXDf6pKzdGgWNvqRUq7MsCty0S8R6t09G49qaOo8sF+xB/oICOv39D0yZv/&#13;&#10;k7LnCP7ZN98n7LeW4f5hutFMcG/2W/obDrr5eHwIsWu7L7+Vg9pxkMY/7Oz3RV6lP/+o94Z42niJ&#13;&#10;8HaiM23Rv13fqDxViUYyHFIXgg74fn7p0kLf4yMLnrrm4OffKAbt7j4V/lb6JdE8GtdcBRqhhSTU&#13;&#10;2zgtBrZjGk6+vDYkIJE8dq2X4E6hLKE3unL+Fcdrqb6J6LIn+QS2V9d/CZAOGNPljKbXWEmFaMtt&#13;&#10;MPQnY/Bj5Xp4COaUuxFSBUiQlYGFAclJDcnOW7RY300MkCC6zvq8lDZ7HqaJtf5XuPpNHBixD5bn&#13;&#10;fmyrZHrjPzd9RPS/3a9DVzHOqCbORdSz4sJvoQXETwsThPWKbCfibogGvEtbabBfBQJB86HGrgru&#13;&#10;pY/ORiL3Y5FUo1IfhUF87o/mV2cgkawTt+V66mypUjY6t/iZaRRw3w5vuXtQ6n3LaZ7ULT9xyRjX&#13;&#10;zR13okCwziOTFw5nD+6PcOhxrfzEQRfjjTz8BVlN1rg2iCPOV7jJ0gQCweOf/9rRsn2JiZAhbbx8&#13;&#10;J2yUNz1nke/1ddxRFuaeo1rDajafKovk+EnctytsynKAg73tpZi/X51o70YC8tTCV4kx3Ys71NQX&#13;&#10;ZC1/kXMTd7ceqRXUtvoTWG/5/dePnfqPxi86C6kkl45pDJ+ir00iGHE+ZKFA05D4nhX5FcfSgK7a&#13;&#10;GWsI7hjx/YnPupm2cziRrWkPPiRIpSKl+YjiY8EzyAev47Wku9s+H64he/rDxg63mnpelx5dv5AP&#13;&#10;H6ia0nIhl/9eHCBBX7elAU0G04A5nty7i5zudLZrfUi7BS7T2P3qdAKtsI/d2Kzlei/QRbTbv0QP&#13;&#10;I2EAoLEfH9ub+QH1ApyWbKljnj4QxMYWNB+9yQKwlkmRo19XQtCNwj9OOxQjbRAK44FPIur8OM/j&#13;&#10;ihjhiFTFe3ZY3h48JPvnuhOH6EOxm2xCPQp/DcPaXNp5eDrkAljbbPWGpvQx7X9NelJX0fRl4bL3&#13;&#10;LW3sm1VWmn2VHh4MXeUub+tU6CtoZELibYcxrDwP5necCyS+7VgdaHvH9rqhseTXMFBCoPPAuNAk&#13;&#10;IbWgoX1c/BHStOf6iCNc4Ym0kqzxPVA85tzj8vjuGlLhAMOWatH3Qe3Xu4UGW7OIUpMhZZw8i2YA&#13;&#10;H77FNWaJB+BF2AeihF5jJ07QwJRisobluD1n2hQANjOXLf+tVZEzm1qehQm3gi8jBZ8sn+Su84RD&#13;&#10;1STrX4bD78XCN4P3nDwxvnx7/WpO7UABpf0Avmu6kHxB9eynA8oDLttXl/aVwKbHr/mxqy2TMPN8&#13;&#10;I2K8OBJqz6hufSjAhYBdKbQP3MsPJBnaqbw8LgrXf23iAL8U6B1MEMhqS9x8NulScIQ1Z/0ZixH8&#13;&#10;bKOzYlve9opqkrde+eneAhpVxdja3/ADAOlXtoYf3Tga62iVuU0n0pdQuuanIqf0ylvW1Voe+RY8&#13;&#10;0jPoxnSzLDHgeVGdnr/nl2F3ZDQ2j1DYGr0BqY9k+cJZGqeytuwkSquocqjl7YP63Dv0gAQ127jr&#13;&#10;b+93rnUq3mlTzLzyF9h0t2qOPSAnhpvMmgQrVaousUTchuzmG8mWs4D5OCSR0QEgbTPO/YC5TI/T&#13;&#10;tTOqhOJ8hY0GSvCBV555cqk0xneUxs7dCJxJo3/WvnZijvB3lzteqStN2xRUlFoVTKdOvOeWBl6i&#13;&#10;+XSS4I62Q0iwcqwS4+AKcyhJuwdqIebJ1oCx/kpEzjJtd4PVmWeSMEl2+2PyADBhaiBYxFQKKnvr&#13;&#10;OInYB+LT/nquQwnzvBdoTVgbpnpGqDf9oqqyzmv6NSvhiqzg+RAv6UgMNEveBKBBgqYT2+W99XtJ&#13;&#10;YMAVNbQ7nBlVdl7dJ4R9viJvO6GOb9SytKWwANVaDVEBDlWdgjgk9ew6WPHf4m9Nz9J6rxYI09e8&#13;&#10;v2oh5HjsHNhSfDUf/tA8vj9e5OfVP0DOkZYyAAWhK9baRYheVdJzvV7edlTh//l//N/vfosHNpRf&#13;&#10;V9tiqPbdkeexq8uyxjkxVXzlT8yXA0XNX2OgYaqZiHHMW3MUhjx2UZeGcQi39xnjnZ231Xl+kDmt&#13;&#10;OOF0Tf33e/wodscx1TCc07e3G2Jtw0+1yNqeUw2buQQYXuD4se++oC9dW3TylIzJa49AIYQ1BzId&#13;&#10;0TLBrHxW6KF7Wt3tTjhO0VOEjc6oHWP+e3McLBNb4vcvl3Pzqc6NVQ0Hceh2zu4iNfuuOXH60AYv&#13;&#10;SNCc0nscfhlxyXHZnwf7G8Fk+P3LHdKdj1cY62k8M+f7AblkdLUAkW371n4g7rjB9YwItvk6Dggr&#13;&#10;nTKY50QQ+ah2xCeWy/ux0O9L3+xolglmXEaQmDF4N2x6G4BlA81p+zdBGYOyHZ8AEev66ty3ppfQ&#13;&#10;ShybnDqv5+HoGpa6B0m8AhcG2vxA+/S6ZodrpYSQD6gSj1ntInirtKjTgOYaP5yT204duoFUno2d&#13;&#10;ozADgtZKXBGBjNH3K2IJyDzB2WJYMeBSudvUBCESx/c0lp9RssApqyWkfux/mebviE06diUClmQj&#13;&#10;W3zQpAekY+1bsMeJFJLv4DwStzSyF9ftTYJDZiIiJhjd8astIXNBLz19GmJcdqLuTQHMuRwzkah5&#13;&#10;MNo9fXqZ3ZJQ2BH8XNC2/1wuYNZb4RCDXXq61xZFyfK7I1IyWMfvD7PDrtZmt4u+wofDBEMAX1Bv&#13;&#10;SGpGWfF0Nzg/7zPCbkkj/wNOEafHqRUI5g3CMD4zrVvKFaIfhqfgHu/08DXkpWt8+GHvE5uApnsE&#13;&#10;a6b8jqqSSKRLnn80aLVG4a2kbPYvom3TGvUjaHyU6/UNDWAWXkWg0w8iGVPNzZNBlPBt/mf06WES&#13;&#10;yWNZUK2vZI+HVtptLvzT7e1CGJaiulmjumVq7unboE/qVJpWgha4qqx+fDgPaC1LZCggrlHefBTE&#13;&#10;Ffxw8dnYN2BpAE/8KTuUkvPpgp0Jf6/PwwcppWCr+kRBck2Jm8xLZM6RYEn4ej/0I65QuCl4yNsj&#13;&#10;H5/oKzB/FsAIOakAISCKtIz3FOMWVsAhHIhGnvmaIsWfwPjeT+2u1ZMm3E1VlUhRURoFiHR/kk3E&#13;&#10;+hGTLzVX+FL/ZmPfjS0Wy/cZDQgKbJM/FWZlnNzSjwTMBm+miWFpOlpK0m6XqMOk0a8MZZtjLP/U&#13;&#10;gQve+j79BdJEW/jl8Y9P0zh3H+65WkbzbjId8mwdP/O8AfX4vyV1nMWuNI+vmpcT+Rmt6d4gwVca&#13;&#10;/wQR667vJW9Pp8EkLWpizmABpJ4ftEZ6wn0QaXMEC92kBu63OwB5aDYYJ4cd/DT+gSOKAdzJwTg9&#13;&#10;lBezfe9Gh4xLBdfKEWnXfyTEkq/x7mdCGYlIIDGxOn+/DUowWilqlxpSSC3rNcUmWckrYdlaJDPk&#13;&#10;mBKcdwduoHMCNMGTlcSSYYsnMlAAQqqLNnKBkxvm4uDgbx6yYzuHedyD0f0PpuqZv1pALsQoMdKN&#13;&#10;c+o+L/0Syd+je3HFT+54fkF9lJYHux67dklkNrwZznNwSps9IwiQdS2BvxfSQ0Uf8Ca8rKU6a+Wt&#13;&#10;HtQBB8BMgMw1UultPTTjj4l6nEHfDO59IhdH1ktcmUAuyI4c6SpRrOZ0QNAmf+M5di0LRnuFuzO2&#13;&#10;gf76D/fp6enYhFl7RxTO7yfSACIiHjjy8bQvIKL4TsiLLc6Rhf2H5CLiXK2xvWijzYQAt11ZGQ1+&#13;&#10;dc5lIOZrWtHkz5r8YNu+19ykwYyX+H3303WaFUO/mM7soAubr5rPR/ovew0hjaEjDmyPJhmtTwzj&#13;&#10;y3StA6m3Ko4GqdDs0snJ1A7f75Nj3e4TBbKEYniUFfPgK4ViADBp3UG8r9Ktrg4RDmBTRjkGSP+u&#13;&#10;waGlf6Fbh+EyOyD+gjAoEW6zZv1LsoBslDwKzLXnoLhrDAnRV9+6e7M0hNFWgEoAxAiR/nReph81&#13;&#10;PTT+NAtSziO9XMtJ0ZFhCiPvetYE50AwMTfRghsO8i+HA2NewN2/fH5cGFW8BKyAQh949KaW0ogW&#13;&#10;3OaZNsXirgw0U3ZNT+KQqPDrP3S6Dh+Fry+VBoZQC9BA4CPMCm9w/Y4s88yOo4jzxpQYVPfh/KSd&#13;&#10;I5oMzX5bPEMz/cQcLkqdIlsOgvm390NRr/gVdcNkIYcS2Md+P25WQxQNUYjSw+E4375QjQWXpO1R&#13;&#10;dw88wJP8mMlj7wukUfOw/s7mAKH3zLaQT+W9bFTa3UuXU06BYrWNzaaPB2Hja3/6wNdLxA7tQfhG&#13;&#10;3CMjTG1yMaIa1j/9/CLehVv/djwOGOYPoPMBEkmafWNDzECgiIA28BmWCVPSqxQH2HuTfvvxfm73&#13;&#10;iH1veRkF9XE1XzN0HkazgcrSng1d7ZLJ/F6gli0x39UfdvpeyK3LKqY1IlPBze+pdPlXF+2CfD79&#13;&#10;HFeMV4FH09Qd5On4k/h7ef+ZHKy1uBOYxZSywPWn/e4VqlJyW+vj5Y6zqKY890/1TO7v30a5Z6Zx&#13;&#10;7J3I2BAx/3o7WUDpyWrYwOHb++8NV9HFGgq2fkBQ5nQBuDkMqqvO/4g7Wt+hoqP0Nw+htnc5kvjm&#13;&#10;SMBKilyDs5Scw81pzEaYZrA7WkCDiOceI+MOROGibvVRcAjQWtZ0oHMmdmowm+jErpJSm9iNL3bW&#13;&#10;xQbmm+X6AwnMf2r8a5a270iT3MpXgrreGJ9yDtbUBBfjft7TN212T8KY32AHT5/pm59y2+cbwJ+U&#13;&#10;V9KwJv9KVv4rO6ILLNCQKRiNC7PYFOShRw2m+WdAHcXY6WhxpfIDVsMF4SvimULvpnQmDeZEZAtX&#13;&#10;frN/W+GH0w6Yd/sRkdAiyJd92ss/SSfL143+ubbg01rTxmvnqmoHgvCi52H3do0C4SQk8AFQHfFN&#13;&#10;R9yNx65amJaMIunhP9EIKNaL3e5cRhsURCMbQgyFQ3hHR8UUU5cv13F8nudXysl9nhiRVoDEpl/+&#13;&#10;UxdqCxZMPaa2Xv1vcmyXVFuHmtBUzMSwO1xvruy9AOjMoM4ALiXrKqx+vZ/aPdhIRdzHRWu/H47w&#13;&#10;1Tn+3iRxiO1Khg8uDwA33VDff7SM1gLvd4IPbAtVNR8StLitOpcf83Yi6n3nHAXyfHw+dSalH3r+&#13;&#10;U/Pxm3pLFASIpDpv+B5RVEogc+qfukhyYYWjENZw6J5rXg/DLvl8u5iUs3IkRosYmsDOP7ZCiNiN&#13;&#10;L/tQkXtsv39UWY4fb9tkaf44V/xR9BSJvClFo45YQIe3E+J1qxKw0LXsso3tbjUZSGruDN7FB/Dp&#13;&#10;lv6VdV0JlJUmNgjftg7TjtG2awYg4LtfRevywrLCK3/LeNzR7KOCRCiR5n8sa6zktOAtBbm85VbR&#13;&#10;tweHdBeznOi1pi5jH+G8G36BqSBClGDn5sPtFhLqMAtAf62m+CtKUpdKsbMHmtHNWo5cAQmpD6eg&#13;&#10;CApLKGST5yTH/tcfW3NAVO0vb7NCYyN1Obkag0rMYE2oefk4rBUAT3nbPfQaGAUwPqK/w9JAVZqN&#13;&#10;IcSzGkt2JkhGqzmMn+jqDR+kvsVqwLGXgyw3bYH1xaMcFFXZAlM9Y1tj6K+UN/MGd6G1auMDmu2P&#13;&#10;/XA4w7Z09caXUDi6a8tLfJad8Qsz5gmHu6uYIKAQGRi9d7Kf3bU7k3EWPrMlo4mhcOVEHGcXhbhv&#13;&#10;S6gVnU5PIPwYxsCI9vbdw7LB0sjz+1eP/5f/+n/IXX9zkVHb4AYjPD0mlAkpJEaIEbHlkkX70FeP&#13;&#10;3HSbespJ8E7P+/2AKp9fIy1oCpFSCjDAsem7QnlTsaKFuRqLRJtbB6lE5dWVGLbz81+CLSWAwFKt&#13;&#10;FbDYHEVMcL3AXGHk7PbjJtuWElJd2JUGYTz7hXJDeCaKFVT7IHy3FVaEpyWxCgHmhCCoOvb9+3s/&#13;&#10;jGQVnFpC4Gq2nuVgzOX1vdkNmzOCkun9LSFedySidDid79ODCopondcrIx+c8Zgi0VARLc4o+UwX&#13;&#10;o7GnkGYPCCweq5ITLim5zEmRHV3c6p3mrAUABE9Wfy80OaDtFgQZq6Q6u3G3u/7tOo69r8Ho4iks&#13;&#10;MHVFYBojAIXVb182ygpG8XzsF201V95uLccNijZsuCKA+5JIBXi2WzWREMEoJ4iwpNeCplhw0+57&#13;&#10;5ewmVeNNtNTBwqJnHGouqYBMSj5Pl/b0lAOsATbSF886ueNY6VAGPqQ54EZVNpVUWzrUHgW5IiF8&#13;&#10;Af6u7yASCihFPIimwwlqArlgfFo1FqJsPuQCisyQ1xnNObKmXq9fFT0v21vbCvsoFFmEFENNJWWN&#13;&#10;WArutZWo1SzmDPTiABGWwNflQciQI/JbTh7fjGHQU4WNX3NmGK9uzWNzBnqrI6asSApi2kAtBEKK&#13;&#10;Ui96E4wU5Ns2nfcwOkcqxvVoZGxzGq3+Hte2h1yUwGUKESHqtC0CwZCM9ZhwSABJEPgMHfq5a2uG&#13;&#10;QAhoICsoeNvvexY23Has20PZRQVgDkmCNz/BFIlscDOwLUCIecNiDnaJx+NzSni+mzj//00KNQx+&#13;&#10;2VamhlXrw1mp/W67r/t2p+9vQ7/PIE/zxDkTQHEpMcXA4YISx2q6rihlmkJejQeY0hHlnLytqOCq&#13;&#10;EKDGRGAqw7IA9LatO44ABrvDsTThwD5fzexpLt4Xj0AgBHIPgRpHFP1AYQcpFHVKa4UhhcPldvV+&#13;&#10;qTSFMKdc16QRvbdorGai3vgFOO0AJeZRW0mwpAUVGBH1xU6OE0HQjHUdGp6rh4p/Pv384/XB5GBd&#13;&#10;YkO3lmopEFRJJq21CAFES3S5Izu9WNrjZZlTxg1AfTNS1E6mEBgxhj7qRNBLM0AMAYW97/kIgJDf&#13;&#10;5mvKmWA8yAZk6usEoAlhamQmkb6MR3ffCG4djNZjXKSo8PTxyUMf+DTyngZAQ/3hHwc+Br/xFmQc&#13;&#10;aBAAVtW3Ax9Ws3a7nvqaibTeIlxhpxShzhtbTGZYRIwg0nqLNY5PrNSQMjFuqnBrWlxtdpQjQjCj&#13;&#10;KrWUhLbdc9IhRJQmAohY7Hh+gQRXDF2h1s1CkHWdG0QIqGPTxFwOVGiAYoWzK7CWnEE18XG7hkzk&#13;&#10;YZcppslYHwsiu/MLovi5l7LHhWVSQPQzygYAVkFxaem6FmM1WQM87uUuS9Sw7GogBJHE2673wb0F&#13;&#10;CwtjDbNJV+22VXdt33a71lkrOGDSlwpIxZ7aVaNBgdgmH0/jnrXk4V+3vDngh+6Jc7kWG0QlBmQl&#13;&#10;oVDIecLaVCBTXUKAgV2puqCpk/11urcSjSOzLqlG+hCcwxRbc3MHOjbUhF1BhFBYQNdmU50LqEKT&#13;&#10;KOjDtunNWBGMaghA8AN+RvsWAOy9L0Ueno++xgBipZF2P2WXesLz0QOoj4OEiK56U5I3TdOk8Xu4&#13;&#10;j4NEIENTNkFrzIKyNGu/8zX7IVdtQitaRVioBMiWcJqcU4UVVUsFsJR1ddYjjEhHaNMjm0IEFToR&#13;&#10;soGMrSkMOSdXcUNhg9agD0PnrMaE0ipTqRCjRsV+xx/bDAEIXKbpoRgFJSOMQ7EBgyipAigZLyur&#13;&#10;aHd8gi6CEHA3CHRDzvo5OtpJ9kgo+13fcCwQsM4+AOPOOxe8GPq0zm5eGKEUk1usAoUA1lQ02QpM&#13;&#10;0d2nrCsuEpVAkam+cIo26z2AKCeIULGuYVKzLVesa4xZqwYQzuZ1DWAQh7hsd9XyW9GCSIQKgJVz&#13;&#10;FVNSVAhCkwTLZm+zQVdHjGtVs6ybUvn1tqbCFpf3om4hS4JYzYwcESCgAiHSXu4e2xYRjhLxLZec&#13;&#10;V2MU7J9Ou+t1BqBZ13dGRN92efOeM1qYnz0AhofRgcL2bZ+Z+P8Igo9d25ZEQajh3bTLb3fuOdek&#13;&#10;I6mSSjRoIBrQRKLDB/AJ9PlIJFQq6tXLzGuO226Z6Wf4CMbABKS0+jk3exPxMtqScwvj1c/laYsN&#13;&#10;+nwdtvtDNiYtgrWQSU4Ip6vLNKEcrMmowSbnmOJtuGRAnbN2NBREFBl0GWeMEaaqui3LNJqnh8e+&#13;&#10;X47bk80dcChlLMtmMRqrEkhFmgMQASLRT2MlK8UrB0GkeFOIdbIo5UIyT/G8rqosXbJMJskKFJTC&#13;&#10;NY1AYJwYBBFEJLMMmZvgGcYwZIhYFRZs4i1FFALDNAmKMYBjjmVUiot+7l1kBeUcQZw9wIE47B2s&#13;&#10;mi0lYbbYxVw0WrWRYpwTEZBCyCkU0WWPDMk+ey8o1YBxTCPKyzr7zCAFuEKUYYPREm2keK8qN2eQ&#13;&#10;MaXM0gCQtm5mXuhuBhECiK1LFmmYYMnqEXt88zlGACKASSNr3LzZFjlEiBOh0Nv0oTlZA6bJVaSK&#13;&#10;YczRUYoQgU5kzhiBkNMZAoiJJDxTCuKqK8ip2HLgh6mHKFdi55fkPMqIkzXNU1fwDVOlABBRrIrS&#13;&#10;OBLhUKvSTcE42CQLcQg0II5BqIZpwVnfFVIvfSYZR+wAUYjq1xvGFUWU82TyYBE1L94urmLAusXM&#13;&#10;I4ZIiGLVzi3rSZaAsDj67nqFEFCuPJhJyA2qIYYSAQJThBDI5CdTQjFyXxJhwjJ5XQvaI12XhIus&#13;&#10;3y+MoByiyVFSZ7ynVN4mD0mGkEEgShwULktV3MbRLOQkaSsYxTgxUfDCTgsmiCjkQVqmVdmFF2xZ&#13;&#10;egQBS4kkBH1GUcr24EJ0zs/eruskuHz//gpq7hGmSEEAO4N57AnHxlsmhE0GkpQQSM4oxMLkEPZz&#13;&#10;WCux5bGyqwmUFhHiabyGGQR5bD4t8xsKCMxxw4rr4naRYYRnN6EUbLgyiPzortdLLTYUEL1Cr6KL&#13;&#10;qWhaDhAGgLdFLhiJzAZNpdTWZuCNM0xynHHAEhAD2QIv8Td/Dhp6zVY5bQBHGIUEkaNKCoiR5gLn&#13;&#10;kHKGPoMMl2zLslyMJg1ynqAMcbZ2gqdGUYIJAHNcnLW8KCY0qcQoC8XGp5gpr1YXE6cACgbKLDht&#13;&#10;KZSkELJgdtHcTAAAIABJREFUgKCcqy0EgaFUqK0MXgnSNgo4OC0DUSxgiCOZp4miSEmqxcZhBFtl&#13;&#10;GSwFAziYuCBcO+MlKwtRZRJXpyNxNKGzcQWpqYWAYRsMhLiq26U3kTvsCHeMc2gsiB6kNTqDUkoE&#13;&#10;ZUaSFiA4vFP3MBkpcQzZptx5E6033jZIaRx8WKiwPDTYrkSIy+poDFweJh+SZBskfUwJ5EiclI03&#13;&#10;WUmh42oMtMHtdo2fUn+5EU4pQRy2+taXdaXnGc8FoZgzqESLKPI25JAEYd9uAyk4kyxqMISRgHxQ&#13;&#10;yvo1ARuzlYzKemO1vb2dRWgTESApmDlRPmKudUoJ4//1P/5vL9NCtvdFEeFsrdbzOApWfPn12lR1&#13;&#10;fzvDjR0NVHuVyiwWsl7P1C9PT41F8vxFC9uWVVnu9+fbmRa0jjttPkOiboPFQWaFujzhAp+C7N+6&#13;&#10;6TZzjL/30c4OutzDWVFqsbmlQcGCpcPL+xmw9u6wiSFgmAsiwKsOOOWaLeHXzWE36dkGfxeO0+6y&#13;&#10;hLWc1M8//r2f+uZYO6tjzm2zncdh/Zw+/VnYaG1wZHrlrNlUzQj08e4pGl1SkFjZN4EwHhxMboSS&#13;&#10;XbvXGPXzM90XxWyGw6n2zy8MMwhZtdiBmHXQH04fucRk84HkqIDHnETbJwrOff/hw9MwDPvNZtFc&#13;&#10;bBAuMlRJLewSCCyoBvpu+/DX4oe37ix31TghugVCscKqTGy5rwN1eigPB2l1783oYvwW0+N+g81S&#13;&#10;IlvW7XgZkmzn17XZbWjDxWiOH/46jhMjmOrLjTSkqoAUw8sLJpkyDjD2aHr+PoXQ/txYSJU12uRV&#13;&#10;ENYvSU/usD0x3rf4KVlQ8WoFyHYmjhHtVCrf7RT7r4s/eMcnF8GsQ23rXpqqLAQVwoCAVlQEs4A4&#13;&#10;OZPinFxJ2HKNRLZZVXWv3uDg3Pif/uNfhx5RuuwPbfccnO+CQf37jA+obH+a+4ECuCzJV6kpmrhG&#13;&#10;zFv0UGVB3STrajdcdXBIVTyk4Ta8Hx+O/WBblcwE3l+W+w2iR/71+z/LTVWCLBmTmDaVHOY155Cj&#13;&#10;Rj+cpH6NJqydtmN9q24/l3K/zt/LHNIc3KJZo8d3mEArq1lS4hyEtOsnnVypAw2MR9n99istS6dY&#13;&#10;NeSHw2PCAbB4YODXm94/feqsN3LC3or75gosGHXEykLeXBedXEY55gRl8+23S1sfuvOAZv2HGbal&#13;&#10;TMvNb3ZDr613o7v+9vnbvt7WTLVsWQMtqvJyve6aqkLHxSw+W0V4388U8pJvWFo3XH06Pb05w2ir&#13;&#10;GGUIsIoNL363OTx/e9mofYvEy9C3v3yswjSuiwuw+CTP/7aQhnuRJOTuDAQrrfMGuD/eX6nX9yW1&#13;&#10;/cz3yhCPFBpfaojcn/9092wuUrvmftuT6eMd6n83O0kfCmVmWrYtUoW+shzOhNMA4mL8cWXLtPiU&#13;&#10;m008Rmn8vKS18/nl1wsmhU0w5qQRCaq+mPFPh/txGpr9xmojBOS5EL7ihcrcWGOK+ngUEgFBUD1M&#13;&#10;etaXohTGT4nxO6zOwzUgV13Zhc6d17ZAeUglkyWSQREYXu7uqrblWg+gi9O5D5OFvCT3dwJVcUhl&#13;&#10;9tflVt0339dfYQ+4h8Qm2O5ef/3X5ljczHcTQXq1gMDV6+Wiy23dz+Oj2Hxe5xDd4/12DRmnBHhO&#13;&#10;MmqqPpBWCtH3nWgqJMYMw9Ql1fiiwtN4k1mefc4I/Jd/+88n8VSIsEzhdjY2x/jb8LR78mBA2923&#13;&#10;t+eI4W3yAhkI036/PWI1Xl8JF5kJcukmUSREpkBBdgLQ6fW6u98fH378/P6MCr7F7rpELBQgAlOI&#13;&#10;pheHHC7FrlAceQHdGqo1PlNCzt9vm92+Xw2Hap1c3vBg3r0zWyHHjmCMjqeNqzcPT0/a6/fz85/3&#13;&#10;x+RTP87DHLbWwB8ePIBfv71u98d8W/ebXY9Bpe5LJrqvz1YtQS2b+22mAPntMNxiAWKF70HxBgkt&#13;&#10;quHbi11jQixhmjkwsyzqkOjF9+h+03b9s88LEiVGeJoXAtr9HlGL7OvYNvm/gWtbyjj2i9xmGwRi&#13;&#10;1GV++ikXnRDy/dY/Ip1AwlzSgf9jeCvLkjAk2BOpIKAwkxzY9f26u6s2YJ7I3+I6nB+b9nUefnn8&#13;&#10;mHP+5z9+J7ZhJxi9Ph62KEBxeiAAJu9LFP0mFqXwX19FdczGm2EqjnvP2qANDcEupn46wRRfvv4h&#13;&#10;2tYuWEpVwyhaMluTCLE30m4oroqXeXhAcB7clOYuDaKSCiBOye12K+RBSIkQWtc/xjRhgiVllxhq&#13;&#10;C2AOUnIIEYC5y4497Nmo8xobXJ+7vOY/KKlKdXzuv94vx0BxqFCgcfOesjfOaYkxY6Es4C3CkiJW&#13;&#10;lpdpLZ1+ON0rVUSfXFPF4XvdMIq875LMcH4+M0L1LGCeN1XgVs5+ipi+TesvP96zAIO2rarBQ/JQ&#13;&#10;0Frm9bLZt8Z7zuXbmkHdUwb77hKbIozGRYcYzTDnNVGEAIb1XfN6GUS53VzsQ9Pcuh5SloUpy6OJ&#13;&#10;5LVbmrxkWaDgsl76Z5Rj6ocLL5aSHROjSYqoSHM1PiamqrRwiHoIiofTD5uNstrMfbdMy+ighHK6&#13;&#10;zmWN803iRqzE4m6OvcMC5CKc82nsFh4pJG6hoD7tunXkM+A//d0tM1yWjbhbRLcsNnj4oyr4Vk1D&#13;&#10;ZwGfaYwxKEZpS5NDJVHcsW1DgFeKSpQBieScXUAI+sIuPQZIMhnFnCceIPrj9aUuC7Jpnwfj+AaS&#13;&#10;d+0wSuj98yUYv3k4/XF58XrBDpeSDf0LbY8Z56IpPPSMW7QUDd8Nb2vp3Zrtm58qULPdkdTZ5A4s&#13;&#10;0uB1XPzX57FO7fEnMgy+qX/obr9CkBmjkZRH1phgHHZ+FHoaCobccuW8KECpTWSqcLmj8pFKNa3/&#13;&#10;3/2DWBd7eR8bWmiDJK+8RyFere7cYlCm5eHRhdWDCCBjWKES/nH9DdB00463dSQ4Xc7rQJQqvn7/&#13;&#10;Ax0Lt74A4KRrKlY3zTbmXNbNZXwpaLUOVv24qwZMGb4N70UtZhoZA19//3cBsHbrqKccIe0wAFIb&#13;&#10;yDP68dPW6HmzbUe7XMPUna8EwJJ2NoCQ5W05Px1b6XH/x8Wh0uk3SnFVCRMLsYpp9QmSOK53u4dl&#13;&#10;9N1003PvXJgGA8vT00Myoy9ym6R8gmHwg5behjC8xbrZqDDeV6zZVVnRdMvn4LaI1w4ZLNGoAbfy&#13;&#10;JC83fYfvPz194rZP1OUErItr73ePW7isrF+NqkpHm6YuK3mdcXuYwZKXF3e7vhSccI7mddl+urPX&#13;&#10;hTv4lXTSRgcSbqo6W98gIeGX59/+tr8P3uvVkkMtiJ5nzZBaQMVkKostJSVzF2Ll2+XK2k3UpDSd&#13;&#10;6bsIsYcFcGGruMcA1MHZsFEHPJ5NGsw6E0hQcNCgghY0VZdki6Ls+kHU6u7hPrnQyFJ8aJwvc8yz&#13;&#10;Hgnf4Xhp9w0CYLXeA1c0lEgCV5dWB8fAGvTldk4LBTOVFYe4qEKQZugKhENBbNU+4Pjijqo9Ndtr&#13;&#10;Ap9io+OKa4SCKds0vo9wwat1tazWYayrnyd+mYz9/fP3x/KAaGwfT32ydVLt497HpFeNlRQSAIan&#13;&#10;qwZEDOs3E55rvxN/efQrGy4APSzo202oShuYEw9+yQDMvPBuoBkzlxGSPRwAhkSIhDIBNQEWgblO&#13;&#10;j1KFnEK0prMDkfJfn79WD/QH9YOD755/r0L75d2Itu2zsSNGWkWRuvSyeqAY2BbQzP6/ns/7tsDO&#13;&#10;XK9xh+00XDlFEOA1WFYVb2Ovb25TF9P1lcvcX4N62OsiZ1nML1+LjQgyX67xrt5mD51OQGFWoMGd&#13;&#10;w7trfvzT5fcXZREoxez6drMjTPoZwcK6q7kvjs6vxpGpN0XGu/ufb5c3QTIhGt4dsqZkLTBbYHIe&#13;&#10;AE/JyunTZqetPSEJNhuXrjY+Q3Nqk58DnJLci3idWXk6zNi3I118mP1g8Sjhh+RDXYo+9nYpjqdd&#13;&#10;WRDTgYxjdIYmP93QvqqXafrlw6dsdwBYBOfZwmkeUAY5pW1970rmoyMkh4B++vvHyx+fP1aN414U&#13;&#10;RCo8XdbA6aHegsXmaff50oHM9ZK2j8EBWZTNohP+P/73/wvXwgBjvDOpWZbQFO18t3paslPC26EZ&#13;&#10;tg0bj2VdwJoUAESvqJjGaj1Ap1L5aRP7N0dmjBEIwI23UamSqnzrWkCBmR/rlrwnnLcOJ35QFCBI&#13;&#10;LrAI5MQ4DkPPBavWzj+8ENee/9P/8PF3bGA3UruD3dHwt93BQdjRcKPswa2B2qJy7TseY5iaomXP&#13;&#10;S9xuzh50uKR6Shmt7+sH+Xh9tNZUAdqM+xp86AjvXdzJiPSqDXwdgFTlx4C9TUNIdYkMTDzU8SLL&#13;&#10;H4/QT6xA/XLb4ePsyHUOrJmLrWA71ROt34bUzzaS3hcng2J5sv3yUKhfr5SkAnuS5bXqFbBQ4obr&#13;&#10;jpZMYgosnt24BJRK14fXTd4ynOHqtcMXPXmv1p5Kpub8mQKVF0VZ+7QjWjPDPozU5wrEgm9u/NPP&#13;&#10;9fev3zEQCYMF/2e+Z896pOBTbdc2Ij4bVveoLrGgQJM/a7apQVRvY19Jf1YcE57RhFUB9yVsuf3N&#13;&#10;YO3fMwYhhMLtKJ62J/Pqx4ev9wnU7IcntqAYZIEE9rPOHi8tgsDk1QgbEUpB3rNgAcQlnuMILhvc&#13;&#10;0hl6X8AWzjRxVYjn87lMUKP29X1RP67JPBHBRAmhimGcUpwQDap+VR2HTf2d5B1MTUqgGxsM5/c3&#13;&#10;jBBgMqp4KGzdbhAtOfZffy3aoob+pss6f/E7fEjCpDmkJK5X11rxHVqQJPbVh8i+dB6UuxETyKRa&#13;&#10;PTEJQCS6kPtQ4P19Xt8GKu6bdWvbV13Ao7NZqoJV/BbPkUckXBEEFxIDgBBcweq0RR5NdNRIMa/x&#13;&#10;8O7sdssc0lasplSq3MPAL9e3zalqEEmQuLs8KFpwC8WM4d8Px7Kwq/WZh3CkJEnOyrE4/PBUBco6&#13;&#10;97KnMhtn5qLgl2V4Fo6VsCBp3OpDLWyaLmH8JLZLJtfMyDxVftVRx4bnVb6tN1UISfBKfcCJb+lt&#13;&#10;+r4VHOBV1k67ux2dsaperyETBxSaibcCmWo5wV2JoOn7fgOXeaoSRX6bj+vTcdv/cU7s1ADOV3Ry&#13;&#10;wkcSWjpC8hrZUU7X+X11c1M/M7kZZpuiRBSMTKJtC0p5O5g0xuShsKzFB08cE6RM67ovYRjL2NeW&#13;&#10;vo3fH/YlcV0HRlGf1rR6paGxarZ4dFKD1x3XyzI9f69mUTbb1QRR7X1M176od03KI6gplbS0RF0T&#13;&#10;VDkATQo422VCGwpp6AZU4VJtJ48ca38wZCmUGd4rqc9HiSzYTVQo5e0mkqTZFLAUfDd6T5u2Hrkk&#13;&#10;jiFIM4hV71PgtPxueMUswdInTmKmox2dviWzq0xaXY8GswmrywSzDHhXne5x072DtvjZ+a9V/1Aw&#13;&#10;xIqATvW2rofB7NuTcOt4KgYWDUvTYOhC1Vo1x/cASkrp5Xqx3npQpewxNNQoCCHNucau2I4xh7Js&#13;&#10;BDHTbDaS5/626SQBE1hAXilWI8U1mjG/oVf3tW4FpF6vT1asWDJesm7wAEHo3bEu0GDztUERcBxD&#13;&#10;YBCCoZ820b0/fyGAxiR9HAHnSEhWlYyJId2svkpmqLOGCVRwPPYxdlmHVp46uKhi7zuyBafxeuNY&#13;&#10;KdTEjnh2I92XKk4ayyATqnAgqezla9lzaqnXZNlc/BwQDAlB5UaYSC3ku57/4GgGh1qdM3/IG/06&#13;&#10;cUpxP36o2kCCb4Dp/8WEir17FAcTvSCVvzlKVo5wBkE0KoNL/K6j15Ak8Q4WhBJ1TiUQebDyfA25&#13;&#10;rsbuyjDlEKZSbIhDbPPc4+Jbj4Y3KcKSr12ut+40/LGmAw7mGRvO3eGiz+C9kzxHZEUDrn7SE2bx&#13;&#10;CZj15w88rG/IFPM8ugQtJE+ypvDShHw0UGMS0ErEhuTdW8X9Ei+zo0AInFOMgono9g9VM03BQz4w&#13;&#10;64piLuKFTnmADrtKVuZ9YmTnEHAiLQK8UNXsap4HGlU2mBWFdfmYyfMuubYYAewcN4i8d2N9X+FE&#13;&#10;U78Wo+mZoK5epqh1bnxC24xwBtEjugOqcKoKJQcymWQAkysF4YTsHDagSUW+Rp/Fpl8bdxu5xjIy&#13;&#10;pnwYidVoWdAu03PgwZG62uNhrgysUyVttaACb6nBmXoRhkHR3fnVnQr+T5+auozdpctE85IStimk&#13;&#10;Nav1bgkRNE0+VY4HWkuWYCx2lziFBqgvnztwjzjhDEB8HUvlUATQ2BdvIoxCudr94B+KCLDRYHuY&#13;&#10;SI940b14fmjwAYSy6APeV4PKWiabdNtWMGsLdOh+wpUGKFjJuF514euUs4GGCNeFLMsynQCBMawY&#13;&#10;+Y1Lv1LV3pyGbevSeg3BIZd5HPMqi8h4NgBQeaMVREUOI07iopGcc7sxfp1N0ZBEhrtcx/6KaSqP&#13;&#10;CsYzVbkoWPMOy1ohG7EBTnCggclmBGMzNzOZVjdTlpccC1I9sm2Wsc6zmRazAJrVNntGHBWzyB+Q&#13;&#10;CZXzRz/FP/3t5bYOFqBltjq3DNRpsSSiY7O4AHERNqX2JiCkyrqYXBaA8yQAuryQ1p4282aovkal&#13;&#10;Epyl9NmS6bTHvPQBBIA8+qqqBH2K4wQ83BZPrBszK5uEG5MYrt/UPnoibCHwehBEAcJLKHBewPBq&#13;&#10;3102GP1tzV4dWXWJy9VAjsRWDbIs7FgCvqWb0qxQ0Ki4fnSHCN58r3448Nx9y4NLbJ1JUcEmUSip&#13;&#10;a6h1yfIylpWmgi4LInF7EAS511ZgqNzVjyDRY1JmOnTjsgOXTkeM6VZ9EvtEEawYIsHNmcASAmrt&#13;&#10;Z0xNpti6VEFAPIdR+1JnjUbrV5ua47JH8qa/0ce8Jeq2QZiS+X1kuJnAO6zivDjgqPZx83gXsrTb&#13;&#10;51BsQ/MR9c/gePfe9UO38nKiV2qZNEcpGx8bMQtaROdhOXnoynZrLNu0IZKgIQiZn4pxjphvr5RF&#13;&#10;IRLF/kYK7VnZdNFUNMg9CNONLmN1vLumf4lNOc8eEOwVQvvtfALEZ8iBw8GH3Ap2W8ZzGJA4lFkx&#13;&#10;qgTnZoY6cVa0iY2p7+vIGs+junnbB257PBHM41CwZT7CYGAq88M8oLlSbUwR0HEBmKI3lajKROhl&#13;&#10;jGS3x6WpPyaM1xBKo8fT031dLcscJpPt9I7v2m69WT8FvTznkDjIIQxHDD5ngjigwH+6h3b4IMEE&#13;&#10;XAaKLfie7A5kThS7F40+5/ChC8/XEBKgYg/JNDuGFWvMcqaKbyv1pNQ2vqNk10TnchJOnvrFEUTn&#13;&#10;Ijb36s1cRbAt2OqwWKbXGFuGS+93IDyziPTZJVBsH67hkqwDhFxgGVhDUQ00aWS6JOcBjakhfDv2&#13;&#10;SGm9XSdQpIJ3yM9lJPXCCN/846JZVopDr9cMk5VLP2SmtgkoFayye2SCArGqlFmhNVWu0TFIYNnw&#13;&#10;Gu6XjEsIelMMqaCVDh4x2puZN1gnGEkFqK9dpDExghWhd8en97dhNZn7oN9YmaNEXURdIsemaUPm&#13;&#10;ks6exYWDsavwuasrzHfe6/yGxoRZUWzwGm9kjooACMflexuLet466WJMdnhrwtUsm9VEEkIB0Jqm&#13;&#10;nmOE+XH7WAyXJONSRraEwy8smFECSdZ3zndM530q0uFGcZqL/C4iGToAvBJNpLfK1z4KwPbQ/54Q&#13;&#10;SOuKbcaJur4PWJ4joVprnYisMFpX+JVTpIQEzcwbSWkE2cRVbeBmWVfRYvw//Y//t1yq/6B+ma83&#13;&#10;LiAYkz+jGbwZgpFe+RLEY2YXPE1x0vmRA2XiDrJ/E+Oj/4H4NA2v3ofO5oZUB1RMu7gNd75zd+0x&#13;&#10;qzPlpLtNy3hG+ywKq5gezETVnymOx22eWY3SvDvQnLshQ16B1Rl6GfC2qA7Soi4zP93yNNT922b7&#13;&#10;kQETx/OV5ljKAW3++5CrM6mLBFG8qfA9jb9wdcOlePWjC0HrlBeVr1vC1b66+uVV5KcIyPPw+vj3&#13;&#10;E/8SHCULnHKt0+2R4pvJbiL2l0suDlMicvSldenh4167t5R+GobfN1jSfpkB6mcvMd1AOsErcCkV&#13;&#10;5Erj3+v1ol867vZwg9x8s1Mq+Nf1C80/3jU1WW7lhS1cszH+d/zTZ/rqrGq2p4zeN2QlRKs6F+dh&#13;&#10;OexwcFseJ7LfQborWUGHZWAd/ufxabteescoUKXFjHMq4AeibeE6KMfybTv1nVQE+KeYNU7U0Lf/&#13;&#10;x5iifQA9XdntSX14ef7OcfasfPUgE36+TU0bN2+LS3FhoKoKYLIwBaV9t2mnrOu6aBXxx5wyUKxp&#13;&#10;eLzMkYtyvvpf/vT0/dtvbU0jQm8jGW+wBo93hUdU/7itDznYAXUfZIHoAyyN1+CVbHK5nqJ4tptq&#13;&#10;f7nYkwODB5QyKeUwlUF32s1ViSJB43XY7ffv6xkWdLNHZv39tD28ASZTGz7rgfq/Ph369T2ILNft&#13;&#10;YnrtNCi7axJZgceftm/jqFoZzJTsgPYdkRlDwmF9nYe/1hsv6DcYYqNWGDx0Hv7I7mnwfi83ZHwf&#13;&#10;9hilvMmFofZebRteHdsD7vHglwlacgDr9Wt9d/RSeRmId7xKqMr9gsOMhjWZTP6iRLgQfNvN9X9N&#13;&#10;XCbEr692aw7PyeGyuKZ15rpAjUpwk0HA8PCTinBN8pr0ijKJQP1O/fXz+aeHp3i9JFrsymNwK1fI&#13;&#10;qofb8AVKki4p3jGoqt9+ez59+pkWXbYYT2LIFw+ixCitOtPBL5SS5W6X3r+jbl0297tW0y/CvN6+&#13;&#10;H1qK4uSHQMD6cFLJTq8dIKAiqa7q4nw9F/simnC3g+v5nQbHPziHL+29BNxf5gb1axFh7XOILw93&#13;&#10;H8erf3dq5s1p0+buFQB1+A/FOnRgNtX8C7PX4+npumool/FijtuDtZTZ17ZqR5OBJxpEmtD0fktt&#13;&#10;UeNRVOzr22s8g4bvCC7kA/jwNbZUzcnrttid6HIb79VpiUb4L6rgi8HW49V3Gef3+RIjIQWkVcag&#13;&#10;KPp5XrvqYYfPABwcCUiuFKu03QUo4czg8q0CdCTHy7LE6L2mjj3u3t4LfrOfDndknF8FP9wfBxBR&#13;&#10;owQjPBBh4VZ1/Xirj+x5/lcaS/TjisGMuve4foToVkzpceSTz9sG2Xlab3EormZ0KtQ9rQ4PMKyh&#13;&#10;spUJ1X+bfg/bsDa3LMuWCmcX/gbEBxqwzSrcUTFPEQkaOOR891SvzueifDq/nZ/KKgzzVz7ucX1e&#13;&#10;wsjk5ta4fEMQV1Uj8npd+0XhN2JJtlOodI5XfWuqKifiHek536zCWWZTQYtL9MFY7EF7J7orWH1j&#13;&#10;J7UY+0d1V/JdDfz09+pRn/VeHqxGv8bXU3uvLPsDLvVbyRm7rZdN8xe+O3Sz2cL4W+/LrdDptbk1&#13;&#10;mFGQzKjfyiPLD5pOVn5dA2O7bQURVlgtzh/FznwZ8N5trti/T5+Ov9yQ9hV5X+ebC9tHsfkG2ODB&#13;&#10;ARPl4qF65tjGm/tJB8mfL/qvP7VfyEtK4CTuAh0X02cLo6WDW0irQolmUkdYclV9//KyTGugmcIC&#13;&#10;6TKUtprZVjqcXmC9Zzbh0Tx1fp59i7gKIGyq0Ug95jKx8gP898ubMbnCG7NZ7Pf3pqZp+ZarT6vG&#13;&#10;CBc7p8GDEib9BDdovgRDne7lJsUU8+MvK69AoddEEFEksB1yEB+tBsaGqXL2WhWUC+Ae7hnPu7lf&#13;&#10;Y4GdvtaHMhJbsbIkelktpgL24eNHJT0ElwDrn+8lRQYzSzT7rg6bEZCWrg04eTtpsKCYN9sPt+Vt&#13;&#10;0W+yRpff5+22STSe7lugwBAWZRis03m8VMcWoytdBClTkgt6LNd/9QU+vP2h9/JVIg1TX3S37jsv&#13;&#10;CgF4XEGox4y1P1TyUqx5XjlCzvRwO6c4YOUv8YPH1yRpJvgGuz+BH96/fZUlcSbVH07wR/Hv9PcS&#13;&#10;N6CHdg7BOGUqFLRAPdwlWsrkdVNWA7s+PaE2g/w6oljjVdZws8HbrclpdjvV6CnsY0aLOfCSJHZb&#13;&#10;pGN+RKNoyLzMFStuz7fdDmII8pIKLn8//6YYYSFHVrLVJG0VBkdkY3XvLAg6Y5SCg5ioHOcgp9lk&#13;&#10;kFs/hm2R58lYz9U9OUeNa7iG3hC6rrdZd/Rs99tHa1au0iuDxWKJSfPLRdzf/6E/V7Ju8abixZSi&#13;&#10;C3Ae4Fb+kKMgmU/LelQP07okanFtxRfOpZqDEf0di1ewoNQh8rG9XFea1fGQ/gt+pzTvCyncGKkz&#13;&#10;F4OvCgCvRwh4ZaSKQ+919AZ2cDADYJCIAJNbYCUCkSaKLPVdRW7B6E1tni8SIE7QA+p4LrKjjJ6W&#13;&#10;d7TbOJjs/r4h54XBOaQUMR/iUNZ8nK6W1LmCtKSDG2a/3RgF2vJ3OCvnH9HWWGtZpo85XwlHVYQV&#13;&#10;5B2Vvqpi8h9bLJ2HDimT+6bUCQ23cNmn+ls6v47jT4f9qicS6gP/87exPzgnCuwpyMOKjpWOiRCV&#13;&#10;J48yT1Q6KWGJl0lvsDqaNR6fsjNs6rQg23JPZq3W2bkMN43ARbr6arOXEDOnZUP1+sVvqnl/OGfx&#13;&#10;AFVahNGlvVm0PSOAjYUc0fsKQNuHpiR5uV4up+ZQFV/cxOrHXcfNvoSrScnxNNIsKukXQYB2Qjrr&#13;&#10;V5AXwvPpNqAhx7e4lnHW64UoxY+P5ja2tmhQs2rzLM4Z8FbdEdcXpm4RvX7/h96CZQU1Y/Z2k3jd&#13;&#10;FRXREVw1vGFeHAKvqEX5Qmq+dRqtqokNOo9d1ahzNj+dfrh8/9KwJMx+LytFiHhzXf4Hgvj6vf/B&#13;&#10;RVcyzPjojKfKv00iKzuY2DQYinEyf8ZNHrqsMTAKYV8XxCJ803aTaJeRRpBUhRd283C3Jp0wkg8w&#13;&#10;IDJbCE4gM+G0bagMAxoLDdzasHKzq170v5cnKBb5vvTQpxqR2cUjIvE9wElqP2HJ9ojTi14N+yd/&#13;&#10;KcrGjtCFbvJrcceSYeQCo2Xaq+r+YQNTXvoNy1W+q0pmjGmb9gR22Plrf41NIwbdsoTC7YvANd4J&#13;&#10;kaUygRJptoRiJiIZrL1qBejLeF3ubtiFcqb/WtYSer9OP93d8SKwfTt3gx8sqnVhqjxngnffxkT2&#13;&#10;0hZoB2m6AAAgAElEQVTh474wxl6XWyoQ7P+i5a6t2pbhoqfP82uCMDuVw7+hGl6JFryJVpUl7buv&#13;&#10;8+bjw/vvT8fHcUAWmoG9Qih1j4+FgEAMVycBzyzFHLHCPAYEOAcYzjqQXuMx0Ky2e1ccnsffDr/k&#13;&#10;2LuMU4RutysuJzK/VIHTkVn6aM05Nw0jYCL1cX57/9vx9PZs8v2nbpjrouw4BxyKbOvYW2X60YuC&#13;&#10;+BT6kzRuWeKAlescxKiJA+fquqvaFPB4C2sEYNkmy5RopnChmQMPHdt2Lw5LZbBj9B1Z7/n22bXF&#13;&#10;g3FvayVZxSi50RL5BsWa+HMwm504VDBmYX5bZZJ+cWnVAOClqP7fVR80IEg0QN4FeYEH2VYJYmcT&#13;&#10;qnlvrjbfNoLWoi4a1j5Ui1x6DOoS+u538dMD5TQbpwa+3f4pWupC2XVd85f9uKwhInWfMO372zKf&#13;&#10;Ef6f/5f/U3L87evnTF0HNFcVEWq7xVUuSISnw0OfBjyQUsqKwu9uDQAu1u/2H96+XRJCEfIDqSDI&#13;&#10;6zIjSvQS40yNsda6AJ0FKErZVISIImbSj57H0jGf/JpM8DBD7ft+4qKlIWbgcwYqbXPIJjhPYl3w&#13;&#10;DJqcQFkrO42e66beRI+sXgFMwK+ZAU4HlOnSAQAD3SZjgLf0bldOY1czZbrVC710KyPtmIyEabNp&#13;&#10;+r4XrqCbSCiEIS+LrVu6TusvP/y8Xl54KYclYl7tBV3Gc10QiPFpV8GcF6tztREl3pSln1eLtDMA&#13;&#10;AQId2bUC04riyo2OV4S11WWZ9psyj3K4fi9KsC4aCEgpXX1MyPPsabLr4mzIBMsc4JJSVLHgOCbT&#13;&#10;dc4H2107Oy5rIe6Jt+eR203eiHmaJEY2rxDhaJdW8vkGCK/IBosjH+PkzMwoKTzTs5VCDOtcNiyb&#13;&#10;mBnFskC9I40Kw3oo20RXlkrI1fk6RJtnZw1BjFCTTMmlpPT927c4LdACCujlcisPTQijEHmcRkxZ&#13;&#10;piyMKWlUt4Vo6bh2eu7m2eQkSsZWFqK+FSJ2F00wcmFBBSopfb+9y1K5MKZMKecuJkFtzZ9u01i2&#13;&#10;VfLWpLw4h5rME3arhZnctME24RA4peXDFi1mXU1d7UqZaKP2p52dyu0Dt/NSYA56DUqOHAYGEgKK&#13;&#10;UsFA9eA2p/Kie5MgAIznJDCjEAOIEBhpALevb7LIa4Y0JDuOEfjztxeI6efnl/b+2Du9P91384Ah&#13;&#10;F0zZacEQwUyjTzCAMU33tMGMyLpKeZ1TxKXkjOmVNc0mREtJcEhzSiVWitOUE/R2U6mQcD/cln4i&#13;&#10;lCRXRMDfp+m42xOIASBcbbK13fimlJomNy1LUxUEsaCRJ9QMk4QxJhGszpDqZC2lbRQS0boort7s&#13;&#10;N6Uo5ax9ntbd3WkNOLk0QiswKShvMvMQyZJO0y1EUaiH5F3wLqOprUo9r6qog560toRz7WZrxe2t&#13;&#10;QwlCZ+l268eFm8QFMIZCUnruWfZhGGsi4xou60gMbdF2dmsIy+oNJlAkWLWtVCymvL1T4zDAlDDh&#13;&#10;lQIhZ08YJ9wOowsE4uJYCo3dHFejHePcC6ohjAz36zsAeV3GldgKwnFN4xJbDCFFAGDC1cNpEwMI&#13;&#10;GiPk26LWyfTr2AoGqV+1TZIuPgEKzeL9aAqsqoZfxxHBpgCEI7ReLkW5VTQZP4zLzVJfq9KGJWb7&#13;&#10;/DJLsYkBBePU/iFYz3MqYhWwCS7vDx/6y7J5EDkhALnYNe/vz1XdrggLTHGI2S2Bhtv5DLJnOE4x&#13;&#10;PNUcLp57aodclbthmCnJmHmMcYJwvVxaucMYIpTxnCGbEiQeEF8l08+8KlRRBJelaqLPAYaiUjkC&#13;&#10;M2hIU1KKyMoHcGIKRTZ216eHu9G+whizSzoDCvEcdeaIZytCI3mJYIYoBuDasj5UuyS2081QA0II&#13;&#10;82uXSUhYR5+xVDSRsR8LKjHhEbvD3ea2mNvzHwynrcih5Cn5EJNAEGLgo9/sdyDGbrHUopKI+ISu&#13;&#10;t9UEGGIqCXXTnJ3HisM4N22ttc6y4bxGEXFIeMXALVbtJicHlZydLlslUgzrlPrcwo1fv2G4IY4P&#13;&#10;73Oi0pngItERFbUktFiXKLDEADgUxb7aCwoyUZhXmFkKkxkiDqxSnWY8A+IcctHVCDIICqxd4hwm&#13;&#10;bzAEyfmm3gKM+2WBo5G+aYt9oeDskfZWZysAQJSvOo4xR+ASoRAkxUkp6RijswsxAdkIfY7G1nF9&#13;&#10;WZ0OM1UYCsbInTdmVzXP8xmEAgBMMGsQzJBcxjn45Mhol0SscCzOocuAPD79qN/n3q0gomRj2qRu&#13;&#10;dohVIFqCVUg5JcJznq6XBFDCBVyuRf2B5LhVwnVrDjHHiEUhORSAYY2KhtCVmBxIXfbDWvpg7FpX&#13;&#10;crsvl4SR2sHFkdMdU6gqBRK88R4CjBg3HmPo52lFCG2qDaZqWpxNoEHKeAcExpzCRYfoqqJAiKgW&#13;&#10;Xq/vOOH1alyYIvanA/dW44YFDpmHkBWzdrfVFIrBSYcFDYNFVEPEtRsgCYZ4R6AlSGH2ZjvGsZ2G&#13;&#10;mLw61QDppi24tl0/ZEjEdpewkW27WgcWLeuKQmZ0HNxKG6pKSQn2MV2tT9lRGtGg66Z12csqEVFj&#13;&#10;xkw2zW4rMrKDLaG8OGuNFpiUiGXGBMLe+qpovy0XIYvXlysvt2TCCcByU7gpr+Z6V+/iYmz00bKg&#13;&#10;wb7lnX1DOdvFZigynbUxJS85iYASE7Qf1wRRmRdakfKhDICUgOJVR+pEUeTR2cFmzg1eK1HgCFKd&#13;&#10;eb1TAgM9lwWp962nIDKC/ByNMeMsBNUk2XW10yi4uF4HoUqEUQULrVfBqWBq7WNisAtzJYpL952x&#13;&#10;wntsQWBURgwJzwWk//j2lXAJgsm8WaeFUIhxhhAk4O0y7aqd19oCyKqNmzrms+LMTS6gDJh86cYq&#13;&#10;xZRXE4OOoNmwrltEUe/uHgGOh+O2KupuPPsMVxOcDfXdduyfCQXBrE0lrotFwHEc0wpC1MFFr2Mj&#13;&#10;oQ/pNk0y8subLQKWLs/B5zWDEDNKHnFUNfOkD/u7S/fZOr+ugVGCEzIOOpdRoiWhl34kUnLiIwo4&#13;&#10;IARACnGJGcsiIb+akDFc1kkIycSun1ZvcqVgTsKu+unhLmWzuuRyjihv2sdBL5Bm6jSVhApQK+m9&#13;&#10;I6QKACeImsysvkEUzmH8uN15l76+vxNMhCmMWRLUFCJosZ2mXb3BJSYGRAoty5zGUQ/OuzgbumfG&#13;&#10;d06fDVPQDjSn5Ne6qSYzCYyOZRPdMgwXGxyMviiJCeD44WHy0OcxeEcImi2KyOSMn+5+WMepKq1i&#13;&#10;ySciBE8MT2ltkJz4si6RJkmSIwAt0wRixCl2fYSQIuAEV/NlEhDBJrgVUIwxBtAmVBMIeQDF2l8J&#13;&#10;ZmayWNBiUzljlSxLhXUiARNcqUDQ46O4XW8JkAjwUUpmA4M5hgRYMfiARhQBVKWAyRs9tVAYtwQU&#13;&#10;dXLfPn/hSCADjczX7spEkR3GCmgIxPFge4fKvDi7hmzTQCxI0N+G665uHDAR+7LmEnFK68HlzY4J&#13;&#10;mkOyOfjXoDWaGOaH9siA/X4x2gfnfcNczMZFn99tSrzgdfbw/yfhPnJs2xLEsG5vj70m3DP/Z2ZV&#13;&#10;kSy5AQjqsSNAI1BHgJpSTyMVCAhkKVmV+Z+PiGuO3d6ooTWQ5R0A0GS7+G3eqgNSIcZHJXqmYYa9&#13;&#10;VISxaAytgZQ87eEv7LjHaFCsNB8//6VvDiilX5tnDaMsAClVXnBxWlBKCqQaAwgyYAe2l0K65ma3&#13;&#10;+zx9+P3l6+v7EbUx7Ig0v952ChEDhIGkEYKZUhtKNrns64YG3WzGZV5CyZ0gIJrMiXu7EggJEZ74&#13;&#10;jOg4dM44t4eOPs1vRgr6op/cNkMceqlALRCJFAk/sQIT5yR6L1COZRec5OxkJS7slREMEiQHQIhq&#13;&#10;OKYb8yoFP3aNh5Y3kmp83a4QkAjRz/sqfSVYhrrxoRQMLOQx52PXg0AoQsa51W+2Zuhsmu6Cd6TJ&#13;&#10;WNBIsEIMFrTvpmQAE4pvLpuEEI+paKzTXmwtr/sSfQmrOT5SHDkwNdlcacGeACR40+D/+L/87wQB&#13;&#10;LQXh4AZMMx4CxGV5G53gTPmM6gBO6NGtN7jf/8657rqCYfwVsZKENy4SPttaPCCYDx2zwhkSQjTe&#13;&#10;JhDZOK41D6q8v69MjBk2KjbqNygRqztc3f0o2xhRqlJkc73fXl4+xDdSY7LQpwZA62w+SMVu96+f&#13;&#10;2w/57N7fppIpjUjrTEDAvbD+S/HS39vzR/Dmr8EiTc/QX6iGNJOWtugB6fwo5XFmSxeCMRZXUrxQ&#13;&#10;j4FWvL8v4iSt2WGq52bw8QKqMr72pwfuV4EzzjbiRAJY9tUEE2UPyFKdr1sIMiMggMeyaKxrsLBY&#13;&#10;uG1WPQiPQYJQMfKx/QdrLgWtFcGuFRmR79P62CgNjYAp5AY1Pa7EzPve4bEnGBUXDc3CldIwgVye&#13;&#10;RvLPgPRQ7JPMDxRGz3Jc4G5dIjGwVBry6QY2NEDYl0SMgjLGwF4xYyBTLB+HYGZBmEk5Av4UyVtY&#13;&#10;jqpLa4h8MxvVzSCZbJp+yclLBqYyPuDk/DYtJecPUMGEQqpUNY9/Gvft0ii470X1w+t9GsAYpl0f&#13;&#10;xf/z5f/uH89PrXYOhsCruyWa+g4mcPWzCmnlCpdYZvNKOJVaEU1IZFRIrprqv++3MSS/mongnKTm&#13;&#10;rb7G72JFgrUhYHpqwNvcaf12e4sU+tcLIwpDxcQFKH3fpnz7TT29AVf2yz4C6iQ1NzewE4UIEm/m&#13;&#10;oHl3tz8mCaTo7T01KJdY/R6wgJ8fdJqcypI+AAAIDBFEp0XzfH6ohLgCLsUQKQgSe/IAymLcWQkI&#13;&#10;qLEp7H5sRnAwzUy24LcYTDW4EXvdw1sl6iFmv9u7Hmk/0LBHe7Vh2SOL+zKl4JKtgkkYAeR4uVMg&#13;&#10;hMOw2eotLD4R2hzB9a2SHSG571TxQnnz6+dl7I43mzqGG+gLGGMCHqZE/ByJvgSGcc7RNc2hr8an&#13;&#10;zeCPDapUv68AU4Q0y9ZzAOC7n0GsMIS4UfqMUQtBATA9P4nlNnEkTU4HJuZ940ODfMjl3MgmedeC&#13;&#10;/VvGPaSPSGaQXCAu0tiYERfksoRqRGqrtYN9vMUofH8YfXKMQTIXMtAQDKLiffnOMa7Oi3bQzAMu&#13;&#10;N8jqdTsN433xmLS4TKHDbODLW9zqFjAxCSSSeUswqn0rLY6f2hESXVB7LH44nwrEu4/JXXt1nt9r&#13;&#10;Km8P55e3+fry24fb6xeKKu3VjBzkh2We8+aPtF9uvzbvkR4wHvL1vcNUxQw1hzQWGJteV54J5hWn&#13;&#10;XM2yaiV7QqV5X5ZCSU48hQaqm5sAlF9+Xj+cHy7hV9MccxXrfuecp1ySYvmeJClC+AiTUm2raLQ3&#13;&#10;3LVPKZUlneVTSvjXbW10D6g7aLzs+9OnT9ev32Vh1qzOrtyRHb7J9uBjTc8Ib9XXlCdjEmpUX3za&#13;&#10;RHCLAS6H2ZEzXwFJGWqm0d2abW+UKjXz0fWywxlTxaTuEq6ZgiOm5c4AzJu9INlwFsqe4zVeRd+j&#13;&#10;hm3BwaIAysicnnj1PERMIJaac4dnWGJ1KRmH4QlnBrPfX1daKeOEN5J4WrGP0YSEYrSZpc1hUOLH&#13;&#10;6F2XEAnWPEpVfcClEqVD/oEwsrv3uO/4YJatpexilh63u/UMxK/7BHAVEpf7gm3Uqakz1O2St0Pc&#13;&#10;shaNhy1HKCJWlaIUQSBQ0RwTCKLBKWii7A4yq7vP83or4NCnQhHtxuuCgTEal4breqKR5DnvGult&#13;&#10;+3k+HrZlbtmwLhsSHDbyvFO/ClxEqrPJqAoEOtJRjSIIVFwAqMUPbQtrxDkxlh3Bh7HBG3jux2S9&#13;&#10;FoKYt4lqQLMcWSn09VIEIjzD9uO4z1VwZbfwLGSAUIxHBIt8ovGWO9+BR/a2fCuVGQ+OAV0owgWn&#13;&#10;LWyN42pct6QFDT7GgDg9IL88HqQJJOT2icdf90JzKsskEnXGGmMMpShZsFfu2VquKpI1xSmV6IEK&#13;&#10;pu/U9f6rGceI1NuSn1XztazD0AqEr+ss7wskHFB5/xWZ8sfxYIMlVqyx7CYCFHTo9uRgiwDCJw4R&#13;&#10;gKSyUHJ/AmHzDWow5YcPDWswJzOldCu+NpreAuTNzVjQtDKVLiHvcITi+TOuhSMaQ13LwD2CEZO6&#13;&#10;uLXLHEORktDsUt73fYIV9KFc5/vw8uHifUKmAJRyHhMWh/7yfpeqwwJ6mdd1EYS6BBKjhGbGAvrl&#13;&#10;sWRvZpKtXVcGOUzY5gK3XzNPuCx+Ubpr6EBlC/ibNdW643g0NlqdY4CCdikzbjRgFbeVzDiDdZQN&#13;&#10;iPF92zr8ki14OKWVLYIqhbpU6eE3UmM1l63r2Ux3UfAjHr0sjwRFERe2bBdArWfL5htwbA6ssuVu&#13;&#10;QKvFEbhlEwCWBxawzuusognEAUUjhwDpkbtkfHV1aOVCKofgJDnhLSBNjJETDNdi9lUpFqJAHjmc&#13;&#10;rAi8IMFpDKhmei0LSByRArERWV5j8bkeZDXgmJLtOgajiQBwBBtAbMGDpJWrH7f1kVFJcc2p7P4e&#13;&#10;a+GajefO/9ztlAkLSDp/bcWjjeV9Xj3eNKQU8TnfK2YhFgSRKZnyjWE4ULXFmbcnjvN2+35SL4AV&#13;&#10;VDADDMV1iz5SyvdWoZba/Cy6yFBZkk9+eDxct5CodC4xKl8+smkyTIw05+Aq563gsgYActp8gJo/&#13;&#10;Hfjlfe1V03XSW//m6urT0FR2eGaSbfskyXAzBkPRsmG37ylTEAMuYV0u8vhp8xHTlMohViebOqQC&#13;&#10;eCEQuNmhQeOqfEgQQ+0BpjvlcCZ5mHLCmJ2GGGC3DwU63UESci+6GnLXDXN1T6Jbir3VVUDXj4Pf&#13;&#10;LcX6zq+Kx7z9TMNnusySQSnRuq2Hj2d/X+psKdmFUqodKnHAA8Dolt0NKp3voJZas0UdGyCDosVd&#13;&#10;XZaYv3AcFthH4wzygQbyVpeTxVm2pUfIoFiPQx9DkgiH0jibCLXvP2cOUdqXFc1xIwhBLogq2BBz&#13;&#10;X5JHwwNFYU+ad/QEb+tMiTC7V9D+MrRIqp8HgIUA37hop71Syj5GkL3BNHsvMhdXu3dZ0UGX6CWp&#13;&#10;HNXt56THdssOycSqapAGBpkxEcoZa6gl9ZBnUBaI2xn+gj940yPRo3I7cL27tcICclQHIVtOIVBZ&#13;&#10;m0p83yp0B6jAmpzZF6WJnoNJnTx0Kf3XyZ2eXzgBIv6ooDbdkV6wyxhVZmfPZWU04pIYQuSD8onZ&#13;&#10;mFVZm3oktUK37wQ+DM389qsjshDcLnTO5tVfMK5vTuzTTLLb1IFQT/JlJ7ydf3aaMwRcWMX4vExL&#13;&#10;q9sg6/jyNAcTaCk5/rzcIhSDx4D4EJjSLyIGn6zGiPuyL/AkAZcVsFh9l1JNoJYuciqq28I2BYKU&#13;&#10;SYw3EbK1vAWISswU6zPr7SwaNkAa6S1yjVhX1p9Wdbgktq95gtdULaq1Ezots8mTFBQWA/Yi+0aO&#13;&#10;PS3IVM0lQdBWuJ/lB7Mtbz++8yd0ve9r3GhDcUTXPWxV6PudqR7IvYg5IQrliUGoa918S2tAAldW&#13;&#10;aENZcNx6ANpAr1uKtgKFFSpIMGnmDXp0SgpU4gHupSwedfJ4w16Og8CM+Cx6Y75lCphiukhMnSgY&#13;&#10;RpLw//Yf/w83O2PTvUun1KUcAUvsileuKMM4mbLjK9k3zHY+6EiZp+GeZH8DMJlssoBXQLPeWVul&#13;&#10;jD/Bm2w4PKd6jgdcbVzaXpbV63REBAXoujBv0wVUmDE6iOPf9hlANOp2u5QbcoXJrP9Vi/Y8YBGm&#13;&#10;tLbBuFw3VyfZ6BG/SgI3u8jPOU3HRp629dsh0DXAOGr1y/wy99/GUbn74isLOQS4Z7jx23HdgL/J&#13;&#10;5vfL/C71yGgL6be/3etOQPvbWW6a3zbjfdH8BvnWeJYQe7NmU8s2U412JSvvaCF9lc2TbtxjToX1&#13;&#10;fCoB9jSkpW1Lup0nn4JEL+oX/UHBVl+OH/G+fTsG6OspHiHzfiTWeBDTIh9x41Gn046fJh8yWZHq&#13;&#10;SlpaEvYsa9Mj/0ufmQYJXhuLfuJpl6SB/u29MDISfs4pDqahkaEkJ92My7v2rrF2Ts1ts4fH5/eA&#13;&#10;Hv7hKewl/ooOV4m54/VGTEPI5/FzuYc85fZz8BJmd1d5v1gqpMAg+5Nsb3fk6qkd38+opLoTA4bc&#13;&#10;so3fS15zDfKASU62Qh+MqNJCYZ4+qDo33neqAhmnSJp3ePG+eXtrOe7NmGfgNcW0GxjHqe4PlZT+&#13;&#10;YQLrFV0gUJJQIQSrQlYOqsUpfSKI98/V02zIXbj/AH/b08KOgGTKTmrJZksGYo6/Yrwg8PC+GcpB&#13;&#10;o7B+b7L8Cee8TY2Ja6MVzFlf7+Vwzv00wF/mA9I3DghIGsYEyvLrzgt46pvr7fvmGAhU0kPVPpaC&#13;&#10;aKpgQySJWOttH2sTHKiZMT6+Ugs7QnFWIIak1z/I0I+oxPIii0PpWroUOzP3LIIwj1bfES4FMsnG&#13;&#10;hOfKOzLwLOcPDaqLKXvKh/GFQO/bTPFx/Yz+tPoLHFNgWcmz90DzBpgvdGuFI4e77SQHtt6vUSWS&#13;&#10;sEUVgyI+sBvrhsz01ZNTcarlfvUogtuTFiY8vC+Qo/f1b7hJ/INYYcV8oEeBToz5Q7HfEXasQcuP&#13;&#10;m66iq3JBxBQQExyaA4lUaRaMjzvcdIHw4Mpi5LTt2Zp8EoM35SzrFfqf0jeB6hPKeaHKbbFj28yx&#13;&#10;NhbkcStFTvOWG003Nj4NoPP0WzUY5BVyQw5H8Z4i8l5HMwmAtgYnwQgiBAnV+pB6XHpTQGnvXkhS&#13;&#10;pktMOWPgcfD36x8w+s+PZ5dDsPPzk5xTMH+Ec3u4/3x9Ln/CicJlRNOJl1soBKlhRbwt27Eb3dXA&#13;&#10;AtvPBPDENd6xRumHOINV3oE6pfuVImw23zaywAo5EcIhvsSDng4jTulHz6vnjZVVA9o+LtG9uWtt&#13;&#10;iSELaNABdk3z2RgDoDs84/3duxz56ZBvt2t73iX+lSZfmOtfQeso6ut3iAqI+0LE0UmyZteMrfbv&#13;&#10;NtBjke3d+7cYRBcroSfUDSkM5dKaYdUAPGLZFsk67cAr0mF7wNt7QOEpF8kSEQVWM3lgijsZrWLG&#13;&#10;N97ZnORObnLktRYhn/qpEMx24EV4Wu+LSV70mEn0VvKXDNdWl87M9cIPUCzfu3jsINAAKupUl3M1&#13;&#10;64fPH7dT3vZBQ7K7b1ZCCAQuMDl/KPQwzEypuT5lS9a7lp9X/aXKupWtqdKejltMJphO7G/bt/5R&#13;&#10;Jpmerpa8gErtrZWDlgagOWPGBt5y6xehgps+/Rr+JsZUyG1HKmnU9EqQ+tGMIOyXy78+uB2PsDWv&#13;&#10;j/PXK+PI+6xhPLCP3SNG2x7923zX2z2DAtrjTl28fa4rfSAPfiVaQBBDyWZPS6Rny2r/2/nqAv0w&#13;&#10;m+a2D8ZfCQwQe5goWJasOzyMaTf0uuTMIO4IARm/xT6jS3UMME/y1+lnPh6OkAuYGwy3lQs7EVDv&#13;&#10;65Z54aimsO4itOT6avw1kH7ZxAxkI8Pg21RUYBB07wv0aAb8x4dnAsF7i5pcSiJVFReHT+E+/a7Z&#13;&#10;/v7jX6DOhEtBUWQPxmWZtiOJTcth1HYrtVFuS3kVfUy30xcbpOa07B9M/VubPYdIy/1vIlds46ou&#13;&#10;dCCBWWDvHjnyhnGmbN7nODAK4HJPkp6LWSP1Xaeyixp5LduwkxiznQLEHGI8lF/AAhzaYru+Vmjn&#13;&#10;upgfocewLxMiF1T+/MZvFXPiQFH2OB12iEhH+LdF8ArUI6uHQL96rSsWW4+Me2860XKtljJp+3vn&#13;&#10;eDNFp4aWfsr32uyYuAoLUV1v1/vSVE4xrkUcVhswrZqUJt+i7kKN0BnaPp1CrpoqwRXclUpZWZOJ&#13;&#10;dAVVUckIBkZR9cREvKVNdyeSNeXc1GPzsM+3/ihOMXP5Ax74H9aPhXMhwRpVwBUk+GhwazMKu0Ul&#13;&#10;7OcTrZNNE2KljR5WBsfCSy2eRRADk+fdk23CtfHMZeXQXtjd+4oOvh5r/oq/nk9ixCWQ1JOzr9Ex&#13;&#10;pIA7QhOFtS3vdjY7KfZeq8+x/tUzfr5GdfUkkZ+IolQgJQ9Z4+/b144O/swSiwjlbsRgWwssvngW&#13;&#10;Jgx2UpnCxy+552ZumTjq7bkdupLnr6+CHHQmOSPIG0neo/nKJMdUbCRuf2wcN+4xDCGMjK8/X4tt&#13;&#10;pP5MOCXcBsYIU8HuZ6VAjhnuABe4PJPjcfElCE4bc4bCeZCJShzHfSk4ioP0lfaIOlEm4dw+1FwP&#13;&#10;glzERpS/R/O328xbyRIsoSCH/WnpJMB5Rvke7VJ53PGdR6YPzNW4efvg5jU0DWRnJrfFdT1eyjJT&#13;&#10;67ruJbCesE6zu/E47CdFIurAeqDOHZH7jltHLM1CujaokrJHMDxZud2vILlhHGzQzE5oy9qTPeTG&#13;&#10;79CH4kJSQgi5ufhITolB0pDZvn/y7AdwQbOoe++YoW6l9YqCqmgy0O1bB4GSn0wEWEu+VUr/Pd64&#13;&#10;KG27L7/JNpB8qRaOh8MEljUuGae9jQa6yUhYLCkQFBTDERC/NRSeFDo35qtzChb9fg3qvBMIcwLB&#13;&#10;tkgmCHgyWAqT1BEWx8TebL55RHOIlxC1nAlWXcuKBvuPrek07jjxrUxcUShJskbZ6XNLOlqgcR4/&#13;&#10;PtxT5SSMsWSEc6udyw+kAyGBVGmCfyz3CGmBBe7d/DHAloZsa+wQECI3ylSthCEGPgn7c5M9RzG1&#13;&#10;hd5WM3NMemjQHYWgASAu1Gd8Kksp2YZ4jNTvb4/kMb+Tg0e+4gQcoIbS0+abaQE5D0sMhPUKKHtv&#13;&#10;EDeA95F3H4ABssEYMlUCDh8PWkAzha0X3FYKZRtDY7u87lmRYz6tQtaiUx6K/AUHmjqQRBp/sV+l&#13;&#10;CanxVDL4yyQIYK+uHPDvU8IsAtmcKD0X1uuF0BcgXYb3IluP7xpUKBmUzKBvei02qEz0BuHa4Cmz&#13;&#10;KakTVck/1Hw/tbdCwzCn47/CW78W+O7f6mPtFPtmteEqtyOprO8Kh+/KflD+qr0H80qJPP3W1uXW&#13;&#10;Gxthm1IemzYnt3C9RU96iZuQCgkkbP5ehk/e2SSpkyDe3O8UEwio5lQCmaHCEsJLyx8gMCDeOdOy&#13;&#10;HZQAACAASURBVLzuF88zjFNYmmZ+n2iH+he+Rqy09mvgQWc5FAFIV/vYoiMOYYJuC+UvfH+VnCZY&#13;&#10;GboRj3CFfgvMRS5Y4lAE48RjnssDVDbudbXeean0zNyFM4DQKNrhhpENxe0pUyaunEQfl2g1pXTz&#13;&#10;V9UXgrmzEUYPzY7/p//1/3xP2TDdVo+DlIWPRWcDl17WIEQ9tDffnX4H0br9G4MxZTecxpU4eDoA&#13;&#10;vEmy/HkHkwySNG4BPOvE7z1uzZd4hE3ytCQe8DfStTHb5F1WKN2PHOq4hotclEYn9nj9l1X0nuGu&#13;&#10;OmAJua1gjySCJjSJMIuwG8emzPGnT/OGa1YSNs//+OKgLX6EYFdQdZHf/zwp2yzLvHsDkZo3MoxH&#13;&#10;RjJh+uLiTpmvr4z3qYHpUGuSUFStcAm7guUnWHJHLE569w9mXIjb/4RZT/GDeEvm/IKvf/1X1o83&#13;&#10;JPcbSWrLqrkGSjPdYV+L3Fa48u+FrRDNjP9+TRWNzZfbjz3O/84LXNwf8991UdaYA9MkZVJ/UdAc&#13;&#10;29Pfg6nbxA5oS98fsVb0T9jD6e3dwaF94odB3ufrJZzDsjPcYZIjmgXCJIJ7K4FIFFHztiq78v/u&#13;&#10;4V/MzTweHExqjqxU2NH7PHv79o9/aX+9fXtkwl2iNCN049b99Y/l9vDf/vc/32fij8i7hsa8A04r&#13;&#10;RKGP93gZ4KNezo78dUOPMamEBnqdu2/znUvp12X1O4WHOvfV/FFs14PDCTxBVi6X95eHE4XoO3D/&#13;&#10;DNOgitAb1S9iD2ANy6l7Rog7INZ6d/d/eb3/eTj8DtjVAjhMngJxfij4O3Gjou39zmU7hQxdRg91&#13;&#10;LO2+xCKaj8VCxHYGu5Y8H6jYxnXnm1u8TkdkXXEL5v23HbZaPEpy9PLLZDrBzx3E7436J56hc2Hb&#13;&#10;AhYYaAHtOdvXk0P5mq+5PiBRQAS9HN/B8vu98xVsvAqnAMhY1QVfpjphypQaSDbC/z2i/CP57mf7&#13;&#10;+zhTFKJ3y/tKCrst65Gc6+Hp7eJg7u8fwgn3aZoeG/GVzSeIgkY/aEbRij5N9q44a/aPCKfMpoL4&#13;&#10;mvzYCPPtR5Ol137yNnFWT/UFvATrycdmxv0V7t2/O5yeXyN4wqV0EO0IT6QLsKpOwPfbEhAiICEn&#13;&#10;fzCX8NopztjC2xYfm013MxoYLUstqzzar18IGdrxUR8O8dvdpgmNXu7d8KmY95Mw39L2HsBpONtp&#13;&#10;G5r+bV60lrLpvifcHWmq3yliWwGx+L4hmT7NF+dRY0h3eJnE0kRiq3TmQt/iTfZqbOibe1vmZb86&#13;&#10;36mRKlhWSdfSKnt7I0Bq/XSAx4r+atYvlaknxcxyc/vM6KetLJXxrh+8CHV5Oxy7nOKXFv4Z/Dnb&#13;&#10;9vYT5A7c3x0MLTse+/IevGekjfLdjU8Bbrv9gz2LxkRdcHibXj71i3WrC7rhdou44ofzoym5oa2f&#13;&#10;2LP4JwsMZLRi7gN4/LCv62Z3QHvsTNMleVzgvxHwz5e+p3TLk0YKx7uZls8ff9d3u1/9f/P5P7hv&#13;&#10;3wpMWjYpNyW5T6ZpChwrWj/96dO+8aDMOz133z/5f4I/stL2FQQqsCZUpI62gGOgCZnQYbl+J90J&#13;&#10;DE/3sD5np7zZRIT3QjdyCocM7GOEdvtxepbT3w0MK9Pyy/V+poM80KbicLtVL4AgqcfDcvpPX/ZP&#13;&#10;8s/mPy/RTMyN9oaSURf3L25rEODm3X5bb80gmCK1yCOPDcrH4sPm9SUOklfg39g6fO5u1M+CVITU&#13;&#10;+TkStV/TLV9b/lxuI37RjQ8CEYGbCYXl/Su0CVivnhxecUjpraz/KD6DvbSU3ymGfkaJ9Po5QDwO&#13;&#10;cPKbx3Bfx1jU/V4TbDt4fcIn8hMqZPfoAmCBdqfZNB8/shw0DaU06eLMbY6bxapcr98Omgb9Z02I&#13;&#10;h1y+/Pl9ydBg6ADaC3aoE8z+CB/Ap8XKz8dnvE377Jm94sGUp+AijAxiCjCMTVX7NeGwDDSWeeLl&#13;&#10;+aQ+xu/6cWg5Ldv6M1S6P8xZ08VDRZcRCS2Us2ieVsV7gJhpGNzvrlikCDLPe7jXmgiusLk24+dE&#13;&#10;k6nr+fElg7yYrcYfKA0hL1Iu78+jqWFJG4T5NUguNNhNZ9dhJIT0bz9F0/8PgOR9i2H1qaI/Nc1+&#13;&#10;/4NLC/vnjsk+FnpbwnhrRx0I4LIJ+1sg2bQs06bjKhrhblI9kOFTBwF6/Tbpgzq4BnMUm0qOcfFT&#13;&#10;yXVpgudlK8WkWqp/nLSN5fiXPy2CdPdfb3b+u7kdH0daMYIoKlQRj9y3D3WfRor/bZuuT8fDG4R4&#13;&#10;VOv1jpZZEHpPRDUn2YbN75yIEitoFVxa0hSip2GKntYu5Xr5+XpAXO5v+w7UM83XYMpRfXBTwM0r&#13;&#10;YilDoFVOIW7Rs8Pj5pYGorVcYmslHZIu1/Iu4cP2c+u6xtW9bu31/nPAFS5v+1gAOU/b9PSx//XX&#13;&#10;vwFCaTN6X8T2jmEMyeWWVOLjVrDVBee3tOQG/+fr3+saY8Nf9426aPyqlHYmEfF4+y5yFZhgWL5C&#13;&#10;l0lPnIoKEdgXSkF9jXtoD+3pdl0KSrTxRRvPZm94DEjq1nl3FvnLPCQVpvr18OFjrqgS1kDnd/B4&#13;&#10;PlXoL9Y/vaBLXcKoUyZf/v5+0Eez7RbY7njaMvwZ7uynEYY3RngTgO70gFF5TyX8M/nIN8wsezc/&#13;&#10;kYAZQoh74cshqqfQ3jG9fPnlKYQDJ/UhcYMFcXl/aAO+ahJI03+A6r1WvEzJnBCDr0risG1f0wBs&#13;&#10;C7TMwuoMjp9Otu6ysNfLsG61bY+AY4ALlc371b5Q4mCgQiUsGjib6fcaDg39FRZz7tHpWPa/Lcf2&#13;&#10;Yybyb9cbBxxilBAIoJ7jcZIREF485I7i4kt0uUrVvQRSgwwjGzWfPc0bK8Ot5PYYYnNbxfGFvb0b&#13;&#10;t9NV9umHaDHowLogVVSSB5lJqT9Cp3ds4qFo8g4j7/ZQAis96Ja5EPkRr+9KF9flywjF/naqh5ri&#13;&#10;5CdBVF5zx/sV23UghMKDbBLcf+YABMsoawr+0712f2rhaSF7oZ5llx1D9i1XBYqOxsVjq8Gey6Wk&#13;&#10;9O7FQ0r+fJTIGL9lRnn0YLJVjszAexquGRXdAtWgf9Xm9e5kzeOy32bIZk1QW4s8/mN00BaObI89&#13;&#10;xMmjlo/v1HAQQ915Q94tTcE0QkqBHPy22d8TOPTHjW3OLlGyA3vw/vvlCI946UIT31iFXv5D90/3&#13;&#10;FNrH+DZ/qXGMIPBODw+PaP1mH7rrNo2n5+kKdbpwDYCIKkGyQrSmgEjFMO9WBe9tuflZU4Y3D/Gk&#13;&#10;OcGxnHTLAWD+wkHvw6HgtWOpA/v+UPoUaSr29d7Lgp9f5myKgkXl+tUPw1AEii+mQHi/bGAra3hs&#13;&#10;AZPzjXeYfn7OLdrF6jzVY10K2cEBgqj9BPzEb9BDxf3ahMtOUHuH1Xi/rW/C9LcignP3X/aGLy36&#13;&#10;Nk/PhV4ilLpfb/PxNC8FS7Dz9P740G9ot2uJE5Mf2vdpm2Nyg2mdTkuwbzuLT/NeMQXeX5/g4fDp&#13;&#10;GLA7HPnK7flN13czRILSNraoEX7L4cweIcSF4rtJ+3vifXNjq1sL2ElADnRZhCcFtKgcXORvjKuJ&#13;&#10;Hs1Lqj/fmX/52DHgoD237hUje13f6jsOu2OAq+Ruh2dLq3zWgqirrevuLEiaMY3Y7ef14fAMwn7Q&#13;&#10;5+r9gFFpjE+JwLbVwRdPWLb22sBTIQE3Dx70UXl8Os+g6nu3JpshjoX0d1llbR9bI2I3yVg1q4XY&#13;&#10;rfLHAN+77vD9502l0PV6nifeEpOviNC+/xCvE+FtqnQLYPm5fvrL+GN7az8el2HNgicgbu3erTMn&#13;&#10;MQF7Kc2HCB0pi0gcN5fXlRN1vc5xQHngP/yMkHzQzeQreXi+onRoogfo6+uuk+Oc3pb78PyA/+f/&#13;&#10;8f8amuP9ej9LzHdSYfJ1zwKhgHFOJcWYf7z7C0axk41zQY9dhAltW2UihQAg5LWjmhLCdh8phTWs&#13;&#10;KOBDc0A4bcFlhABr6h6sy5jqze0NhiYZqLmVFW7JmKAPfStITJYzKIm3hgdrca0AxQFiSvWXX3d5&#13;&#10;HEYODpg9Cbkg5tYZprIH4pwFRPJGgzT3eiwxUyY9tuPzsOx36wyDA0QSIcESiAQUmF32xYh4nZiQ&#13;&#10;W3TZJgwFJcIY21NqrrbrhuqKXRzj5HRsk4cqAFQRCjGuxeWw7ka3AkSY3r+PSsZgx89jCDsnFaLW&#13;&#10;GsM4rimOsgsgbMv00HWmCtnJVNDmI+uGnPx9ugeqFEFZItwwuAcXkzfLOPQ+ZbB5iKGHuXMNwYEg&#13;&#10;RHWptlDGd7fdQtU+soL7pq3M72Hvu67m2nMJTUUIebsnyAkAy3zTrF/jj0oFbw+mBFvvTI82FRGR&#13;&#10;cB7R6kjNpXfVy55VKK7T5tJco2H5EFHwNkvWktILbkBJXAg/yG1fW0mlFKVJFJWey1u6Ct2+3X7a&#13;&#10;aAKUwd8qwnbba5KcYylZFYWZkmM2+949HJkgPHuc3Jvz0CdFdfI+hLhfAqiQt768wz2iojWOC4fI&#13;&#10;+LK7ypXNa6SVwhhT3phiIFeRmIchRqd440AEtTSaYgrRntSYtnm+39fEGSghec8l1nKgBN/uC8JZ&#13;&#10;Ad12DKMqhfbZctoYkzHKZHUR1WXdAVQh5JKhZITxThDEYLjf1lZSmHFPZUYii93VylUL+0OBkcvS&#13;&#10;jdSmJUaLQAHDjkxfAGS6ve6TwKIVp/n72jYBNKQdhmanZAYuGay5S4E4A0tSUicKKjKLNWpswRrI&#13;&#10;znMtNgUQXLYOF4h2S3daS7yu73wgOQYYooYCgAxHxqkwd4dABik+NP3qPaqQxNgwTBC52RDCfuq5&#13;&#10;q9eNDGUPZfGXeMG4I4XpAeYUwn4bGxVLavQoScXII0Zb1WcbgE8iCwpJhSTkipsgGcYx+4lDVTAl&#13;&#10;jPJQL7pqimnc09gPhgVEULhN8uERFXTUfSxlSdkGjzBbN8u4roRtJYE9JxYREkLKLRBrkxZqMw7J&#13;&#10;Qghel5vwYkaOEZqdLaARcYeNjfKyxLXtO19KiBttzgVBCDNN4W/zJhk/HU/FLyj2NgbeSoL2RHj7&#13;&#10;+FHCIBlDEEz3O0j4LV9zoiDJLd3IxKqpmmjOdswaDxHYrDW75DzmHGDFew3ZtorV3aMm92PvvMmb&#13;&#10;z7h3ofIaIemN2yHLCXiQ0ds2Vcm+3D3CNkPMGE91nefYDB2SCYqoNb9Od8pFum+lukoCgPLMmpLq&#13;&#10;dL8AIWFZkMCoG3DFXPGYHcEowQAZzRUjzoT0geeP//z7fUURROuiUC2PKJedi3RPUNAumKXrBc08&#13;&#10;qIRZAcBBwRVuIiri0BxfuuRu2d5SaAnbik8CcRc4byVEJLhYqWYTKAGlAJGJNpQSAd3REi40QVWR&#13;&#10;2ebrthIksilI1XOvIWIuQ6hU9RkrUZIPZsUAp71krDZrqCCQZwQ5Zw0oXJKGzhmTVXOcUSR+nmcn&#13;&#10;uzEUH5oUVwvX4FoK0JCcD/se65BBkIwQAAvCfddxxra8mFosAJfNy15ljKjSMeYqnKkbgsquwPJ7&#13;&#10;hjYBT+B4aIQLsW+G616Q4MEZDIv3kD+OgORlvcdASjGU1TkXYtcIM+1lj7OrtWV9J4+8ZsZ0yCkm&#13;&#10;f37Qeyg2hRJA+ygjjJiAZaMmrLzr1pBL2faYjdsenk6+uPv1DaKi0AhB5IwTyGKeH8hDQxRMCCFg&#13;&#10;f22VCnY+F7PmRlCE3bJN+5vSqO2JWWo2vunVYmZSjpGEEmOrtdtXZzKiImeYgwdc0nYkqcrCvfcZ&#13;&#10;ZQbId1BwrS0FLT9cwW2JPiSKbR50V1N8oG2Oe01FN80aayuaygPAe/F1VB0n4rEbGfT7+wZCYhiF&#13;&#10;bcOIUNTY2R9b3J1PSwloT0tJAvcgS4Qc1SIGCxHJNUMIC4I1WETY6veCWTXQlkAxoByB4RzM9NA+&#13;&#10;wDWFBZLC18ukm+bwoHJGxkbFG2NTriDlLGEivmCJM6/e54AT0Yw5PuCCMbIuCkLOzWMJuRlaA4HO&#13;&#10;rabQrVOJUHWMq1pSJEDvxKMHjncqIG51m1EFIbRE2d30fTeyLkNEID6ctKuhAIAwoS47t4MaYM6a&#13;&#10;QCpOROrF+VxZ5tC6XFI6tQ/WTjZvEOtDBnbzlEgHOCbV+VVQWHOG7YtxC0GIAKwKjYsFiBXeFIR8&#13;&#10;KbwSyTBF6LHv4rxQSFrNfF4pkZvbQvZCCpok4joiADEKIGFcESpZSWdiwplICGRO1b48Hu3mWMjB&#13;&#10;h805CKs+HxACedtdFX0FBVJbIckQbZVigNuy7y5kkpjggRVsmFCX641iKgihuhSyqULrthdjfNeP&#13;&#10;UgtNVjczkLPEsORizCrIWLPZfN+NcZ6TaDBHxf4kzXC930HFmA4lgXtwRVBGkWBis7Zp+2L9tqTg&#13;&#10;sneJ6LKZWQmuuyMItoL95WO7/NgFj5GISFVLUCUQR8ASNPMvlGXHz4KiEmdGM4Z1RbwjbN2Xu723&#13;&#10;5Zl1Myg1hjilvX063rZ3TLJNpWk1KJEC6yGkik/zfJbEFkwoQqgWEM6/HfayaYzaoSEllrgvBAmm&#13;&#10;MKYRENRRiwCjCQVPaefXgAmVrQCY5+I6hguSyReAcURxbHXAiacgnAtClID+/0SAFwhQijVA3B7I&#13;&#10;uM9zrTF6qCphDMtWJkqjdwgz5zKqbzUAyRpdC4GcFEgB3IA/jNyAGCmkDOJYEUHzumhKim5Uz1jy&#13;&#10;myt928KUPNoYf3GxcMkcKcFcFWqnyy6xsCmlSI74sOAKENq3pboAW1BcUEQBSpvn4XL7OUiSCXJz&#13;&#10;kFpEedWi7MZKNRKOsZYhep/2ZuDbhihGUuCL23QLUiHRQ6CKQAxFeHNJUAIqCa5gTabryngDUEOi&#13;&#10;7Whvg2GSJdoUh2BFRXMeXIlGcmIWPNl79DkmiGrZtwUDwaqsLCbBi5IyZDswBlKYZz8wZXDRwrey&#13;&#10;LQxz7yHMTA60M8FzgLMhWEOCOSwUpwiUGgU5KrrfPSINSgRWvMc73BuYaSchQI1NsT2OWyWdZMbt&#13;&#10;CJJQEIs+xbrsrohG2SwEzGW7R78TeMu5p9RfVhd8KrljBFWYa6CC6sBIgyY3xwLCFipJDjrGwArW&#13;&#10;wvDkLIJYjn2xVnORHJL8UCnRrdYYCUmboS8sTL4yQTLK9coCmQmhMSEEQyWaa+18BBlvdd7jDO8Y&#13;&#10;qgQCdRsUEDKLCEAxxOBVdFtlEDWVhHrf7xhB5IpkdLpPlDLogG94qjl5kwtFGAIQAUbRNwAuPtbT&#13;&#10;x4/VJkALZDnsdLEGwPZ6j92hNbSk4oOdjs3zAnes6Ob35Zd7IAe6JBhqRUTKLgWAOK7eQi0q4w1m&#13;&#10;VEqKE4aGIuKidymNldr7WirY9w3iFG4eAkIoOiEVSaGSAFoQm5vt+/bUD8BFsJiaTEArPhG6+7it&#13;&#10;7SBK7y/rf3146I7t8U+//Rmgqk5Su/Jyeuj0sCymdv38er28XyKGm986zMz9vk53fVCyE5vdfrxi&#13;&#10;kjDIdNpCMxy7LkERr2Glujl3z3ro/m36w/l4PmotEd7WVnWPp2dJlMKE+7xezfPzv/8Zd2SMDu4D&#13;&#10;AoDp/XqfXt92H5h+WkKakiFzen37MR4OUrakzeIB9M+KNsTfS/B03yGJKpY8Let6W0PibZA40lhp&#13;&#10;//CQ91JNOTWnwzh8+PDg3pb61Z26k7nP79+/mwVtl6Uu26MkB8YlGrINqLrg00tNl3/9L0qAyazd&#13;&#10;2HKKfrz/+u0vH5WgH84PKFD96QEx/NINlnAT4hpiYQrIsWmUbqTg8t2ZJfkluebQDxpIjkOIlCC1&#13;&#10;QxTx22qfMBUIo5QdDP/w8R+d3d6mbwRwkeE+z4vdSEd4Bcvrlbi0/bxYa9u2B2bDkCk9FMjKWjZ0&#13;&#10;a170235BJ+YzQ4KvcUlr+aCY9/5acSaatg1g4LIV0DEtZROACZgU3tIDC63d4vkkVE+LAN2/+42e&#13;&#10;2W//NIQM1AfQP9BvX/9fyJJoiSl7//mEofS6Ef2gCX8+NJSDX+/fgZl/fn/dth1y9nqbzP0HBT7Z&#13;&#10;7f8jCD52LcsWBaFOb5fb9piIjDTXvCoKkIpClFQSH4AQHZpIdOjTr6/jB2ggAXqX967JzIg4btvl&#13;&#10;p5+TMbpN81R/qaAUIEm5U7yiiBOxPNKfKWg8hTacT99f/eo/3i8e3ZeTEQBmc/PA9+/XhumW1fWO&#13;&#10;bvbdP75+3+26X37aMQ4ShAilL0+8rkk/rfSx5pkH77Aob99+naYFs4Y7tN0iDANB5HZ5fzgcpnlm&#13;&#10;lQZTAjRLwn/oPv/8p39KifkVxSnBTCVHVeUkldEJe1nN19P36f0uYl/8YJbLtA6ml5Vf+Jnoef8k&#13;&#10;uq3iPIyjA6z5+9v1h+cvJsYwhGPaHSq2fXzsjU33ic7TQ7MNAcecvuw1x0Dpas726z/+enhoSAMa&#13;&#10;uKGSA4yXOXyu5Z/2j3yEywfQxjccPf38UGgo/rpT7Pr794tZJrDep5lk1Wz5vpLl0iPEj0zzEGGw&#13;&#10;k58jVXUtJZiiTowIjsSXxy+zrvVui5zFwUR73nRK6PrzbnP++o+vv/5zLHdXHPFRZtTg6ie+830S&#13;&#10;1Q9LDPsfqlozvIaqiEgCIsCZxTl3Wy/3S7++rnbpN/vuPt4kwffF1s0WRCwIibWSD8+9K7vN4Tba&#13;&#10;LPgtLsHHBBWrDhh4g2soameDlCCREou5nb/SCzylEhm5fLygBS3pDrv74b+w7ZZlFpJKm0b+3x/z&#13;&#10;yfjZDiQipeV9nH9/PVMbLmebEVU7+fh0CDj/9e3b6f0bp0QIOS1rgzjaCgPKOAWUshy1tMpdLLAg&#13;&#10;g8Q6cj/1h111fN6dp9uBq2/n91pX0FjiEkTZ2dGbnnF1fPolFTXObhpcP95v43cTohHl83/9b6wW&#13;&#10;MNCv620GawTLy/vgSRJbfb5fPn+pMrGHHx+LyGTJu7oq1EZvXv/+ISA+bvW0OnlQbEsJEmsMl+Hi&#13;&#10;0liCW+gEJXEW4k7Xz5Id6Sld32LUclMQX3Oxt+Gh1ntN80a1vCqwkJYlw0c0osp3+1y3W1GrKa3/&#13;&#10;cvptMK+1jgpOxeE5uJyRgDpOKQs+LX65uOmG0B34szWXmViUDEwWPdPtLz9/2bR8Xd5VomLf+QQl&#13;&#10;aRlCcVizjwWiJVZ034mH7a7iuAKYYJY18uT56Y+6rboHBiD8y1/eT9/G6XWpAKiw/+moNxXAvmCG&#13;&#10;5V56CE/23DXi3z0/D4/ifgF2ZsEKCKQtDhKIcvx+vr1cbglSLudSC0s4aR88SHHDLEOOMnKE+CCy&#13;&#10;pPXmoLapfVKskymIj4+T691v/9evgLLTsFSbXYIY66ZsURYgZaA3D59+aj24zdgu/Q1icJ76FixP&#13;&#10;1eH+/frbX/5xee0HZ3Srq0ogGK9uwo1UgZ19fzc3TAKqBdtsfruOt8KrZoNqqPeqoDTbvuq4auih&#13;&#10;+SMhACS4XMMfWl5Ftn6swFBWjExicunv44wAv6/jbi8lun36dNxsed1G4JFdAqHyy5//7Gd0G66j&#13;&#10;HXHFt6SjvAke3k49x5zxptBqo3mtN4Di6lBnC76NISJMYGCoyrtC6+r24fCKFeIcA/P7mXgHk/Nh&#13;&#10;Lar6Ol5NmkjpW5euY4QObhPiyf6nf/8fNkILG2qOReH3V1vRjIr4x8vLHZiOyKo7XseQ6JYKNI+X&#13;&#10;uuKkiMNmM/u5/WGDTKE1Pnz6wTsxIcQgSwhaVrAv+8MxDRa9L5X4mcNNx+p+XpIvby9vZl3fvt4h&#13;&#10;Q82mtm567FpgDIGFMIIUxpzWTWetoWGx98GOvq5kvKRljq99vxh7EA2YnYoFAEhZ6bYludkRfUfl&#13;&#10;jFfiEJ0KKjkwKyk13/oNqTmR8/3+4/MXgcU/rr/ThvXLPYNIvM2pf9o3HSIN32SsQxGINWPGITPM&#13;&#10;W76vZI7rct8c67XgHWo+N08i8us0v97f604zVPrFvN5fGJNuLHmwwGQKaKG1SeXlfP3+8cEjcTYD&#13;&#10;4+//+FVlIzOYxvP+UzfNk/UrlfD5cGTqYDOKnBCoea18SVIpqOm5rHDLDJrEhnz58eH1679i5N3Q&#13;&#10;U0aLEixmQyiGeIMIr1syYgaqRCTMlKH0sG9tnNY7wqpbOBKr8BBf5vG/+U//7VFA59foZ5TXuEzC&#13;&#10;OTCNF+/rNn1//5dmp5OdccPrRv70sAdPj0cheMrn1xMKgrTIYVPX1eBcynS8pSmRt8vNldQeNu/3&#13;&#10;y/U+ISj6m5nj0NCtHYJAgmzKL//2x9W7j/ePNN87VZK/aM5Fo/tlYXrT+7nYxZw/6pCYwyqp1Jdw&#13;&#10;Oh8/U65gPyxQ6v7bW9vo+qEZbEkg+uSk4vtfdkCF9kkRnIsqqx9KmK1fIioMkwowSeDdj4CDxQ4u&#13;&#10;zBO+58pxUnh2t4/fOUupkW27KUwOsbyF5fC5m4cJrUR2WyI4EtQtY+QozCa+zwUi3bZzmtUD7/uJ&#13;&#10;YkvcIicbKGu2G2tsLRUxa55X6MsyiHw3FRNVVz+JQyOlrKqhJIz89lm7ZBkUX3aPouA0O/DRH0TD&#13;&#10;CpyGYZymJLx+ULGBmwd53HTBm2bXoJUb0PMOmftiEFa1ksg7E24rXgr8en2ZfakBaAV3zqAFn1+d&#13;&#10;oo/l7sThYEshjPtEHw7qsKnn62jT+H/85f/EChRzAxpVjXJ+bbZxu6Pttv7rb9/u8+3v33/jG1k0&#13;&#10;eLu8zhMsmaRgzvHqoV/WqdE6oAIJ27VPJFb3ZQkZcKoHa45Nmx263BJa8ni7u9WCkBX9sqykOu7z&#13;&#10;XtciHHbV+/mk4E5GorF+/3auj6raHChgaC1IUvR8HBWjTTZsuYyXSlaAOm/SeVnvGJQz8NTL/Y5t&#13;&#10;P0ezgt5UESO20ZVCEGiuWa6kYN7OZr40sPn41xsOTEnJGZBl43sIpnBbHVTVlPPLfPd5poR9fv4n&#13;&#10;zATJSVAGAQ9GRu8AsM5f9ON2wshUHaMFO9dKtRrHUX7QumVMU/68P/T5JFpJeP30eBjMsFKf6Y0/&#13;&#10;yxHbn//9nzDbDB+3Q324vt0B9H/9dn9/n8bTVDV5XG8u5lO422WcliURYe/4D384Agzq/SPi0ELs&#13;&#10;Iaz3LUIS6IW2QeXm8nZeeqfINlwDOEe2Eg14Qayud6PpV3AOd0cZcn4FDAbn/vyHP2UXf9yOQAAA&#13;&#10;IABJREFUZbvvQwGQpMXihgBgISU3E9KEKMC8kr2fXEjWmhSWqtqPEyhkN4baC4b2mlSgUXle3MUa&#13;&#10;A3Oh5Yn/mD/CI6g2Vv/whz+Pc3g6/CRhgA1FkkHESMhSEUodxiMsIeboc6wRVkghl2tMNpxe3hYl&#13;&#10;qofjJvZue9g1myoUg//H/+F/X6NDRGS2Tt1mFoXu9fy3+6WZyLMoexy/6l/q7u/96/QJXP7fVKnu&#13;&#10;+nqCSExBudVHGxaEMn6K0e1bjDlbmMss6R3+fT0tS6nx4XnzNvO4PYiuKWraL0ELLDUq5AIm9xZT&#13;&#10;rOsabtLlt1clpcuo1KbQlciIThW0aS0psHww8JpWzx//eqX78nVMu/3Dj7y80buSEKBoYtNtdu3k&#13;&#10;HFQa3NnP3q2na6tkBOUoSk2CowUjlx1W9MDSdNSqsLWggY1tqqCFpj4Ieun9mcUaD62FBDOUNQC+&#13;&#10;FJp4asjaRLZa+swqxNEdFnJX2y/kUJcaHdEBG1oWzBVj5/fr3A8wiBLzPSZOLyRjvrA1S6IF0dDM&#13;&#10;9KOYN7NVrwf5J9OfNxqDeV2KInDd1r7gaCa0ghvTq5+XZg0ylZLFJeo2dE9LN2CnJkMKE7Qap9x+&#13;&#10;wgIQOOdK0ro5LqtZCcXclRWtJyxw5Lv/GD3nBOL13G1ptplnNRC4CFoQ6BDNOcsA4SVgRYTyKBqS&#13;&#10;cxYAY44KG8/rw9Gjk/crvPXWv1xE4mbNCEcKFuNKlHWHaln9aqOxqbQ+2xcOM79Obt5A/vEqYczs&#13;&#10;8ebWzaOEfNqSQ5c/DSWPDXn0oKR+SOnDofWefvzlAvhlDvtX+7WqnDIXvoElI8HDcYug3pHCpzAV&#13;&#10;DSRIMCuU6QLC5MdOkEeNMpqn1TiAxoxXyt1qEuE//vFnZ0+jqDIAMOSdatVj29OVz8QuLmTAq+5e&#13;&#10;jZpFAfHwem2O1AVoqI/Snq8vooVQRyp8qnWx2V19qged6wAJabcPuxTPT3ktSjBVuxJRdFUKYcho&#13;&#10;2+7MNAa7qdlY7PVZ08vaRUlNcLzBFmzK+R/m7Vzp7dpp79cHwmvkv7qjWZDp44Gof/v4k73i4SWb&#13;&#10;xJvHe2Cj9EzRPEzp4xI3HX596Oa4Jjs/3LcmHifv8Z5UsN4tk7MOddXc/w4aYNvYZnb2H4Q2H+ds&#13;&#10;tBW0DmEydijmD08ImnQ7gbfwj0xJ0Md4eaONSDjRb79+9CEqvtl1BxiJrDyiPsqwcDe8vIotX8oC&#13;&#10;x2XTi/PJZb0v1aVjrbfRhqQMRkfIOhF4lm1R+UA9n7D8GZZiF5uMAbgjN5r8tmn6c+ByqCSpOJZg&#13;&#10;qjCBzoX8g6LfsKBBasjY3r2hjAFQivs/N2m593L7IOwOaeBuIp3348xYYGxJNxL/DVPFTVWrSj0j&#13;&#10;2DRMVICsnG8R5Dr18/v1AkrSAjel/SGZaQkAqs758jgyxM3SvR0ve/yYJjSEKqKgx4kEK9qH6j0D&#13;&#10;h3zAo5vzp//w5fX2nQgyHxO8MRBkiWptxcf0O1Rh7cQDIhKhCgoqobiR+X6P3nq0MNnCWdXpsGw3&#13;&#10;B8CiiaxtwutZjSr8zQM6F2FnmGbAxBx2T5VzDgTIBbjeguC7K74e1ke0GuYdkCujx+m+1EKzcXkP&#13;&#10;NZ5Be08NG4YeZh/2dZvglWm1LoV8wM5Ejul9WrFkaNv6zN+vfhs9rEZw638C9YgfVkcT2XA2YAKR&#13;&#10;kGdrHjfH1+msdFc1Dw+FMOc9814534Jszt2Gfb3f2vgGoocMZgNT8hyBebmO0mlYeZRETdhlRbex&#13;&#10;3NegMERPv9v7qVk3zTKeFo1Qus/Gwh9+3rU7atMVxP39Xp/PRNLoguxERaapYmSnxDgsoK7UPLo5&#13;&#10;4EyD00tTPmUdQU4aPpD4vOnibAvq2m3PvLfv9x9TyuMM56Cx6qNdzUiyMcOvB/gwOTtBi6J5knu9&#13;&#10;Jc0nVrktmBfuDFoHOONpCChbXjll3GuK99XlNSkIE3JVTc16bDMDxbQbgBpocYx+7Cp4HdEBozyN&#13;&#10;+6wX4GHoSn6oN+/tle4A1aZEX6Rs/IpD0GLYRu0SJN/jVb2lw+MmsmWC9bi8ZC7miEq8h32iPFe4&#13;&#10;iJjwXq3LCjCr8X0d43DBlFO5V2GI6a3Y7a8mwY3aYkvX7UVTb01fSTGhTiIaL/f3GEV1A9QwmicE&#13;&#10;O+uZcyWmCNYFTRzlxy2330FYsmZt2mZ31AC0yDYiDpxsM8Ym47OfC7tVkvppTuDp63yFdbUaD5DO&#13;&#10;GPKahkwpkMTTT/L4kjBev+Pasmff31zV/GG2cGv6/moUld4aYuLNvqbgUYFNG8qCs8SLAPpjiiYv&#13;&#10;BflNY2DvSLCk7KblV5Y7vROBsqcwoRGjXEveX7B/ZJBrEiVzpbLY/3ozdber6xmmGzAk5yUaXbe4&#13;&#10;iM4p4ntYwxszj2s7FfxRqEZwZzW2ls0RRbXq2S8gniAHpn/uHM0F5BBbdL3QkEnNcz9D0qxQ67aU&#13;&#10;LO/TMIUVSEEaH9aeO99t82ysXWYUULmtwku9tlBDBtOQ1tN6fvxZfEKtsctcAsrpiAQHjtMcK+Cz&#13;&#10;SSTyeCcIbRg6cnoGoZZ1LmQ0CdTJwgY7oFdyZW3XNtkuII7EG4NN7Ohuvgg6a8qnu/WAPddf1vtM&#13;&#10;ATz30Jii650mBRJiib3Fs9jD8npFAvekaBR4mwFDZl67LUpTjNnnTD1ZcHBdzlksYj5kSt/crXgJ&#13;&#10;61gS4KmRAZxKErsdnCQefz1WLfEJPC1iKPPo1shl6m89CwUIAXMjA1oYA3C2IIV60yaOQCl6G1gC&#13;&#10;bIpkhx69FdjtdnzOmOc7YTrmRpv+Ns1GcUo/32lfyG7sKw9MVhGgnPzIqkd8TfhhY57lcnuBXWsU&#13;&#10;4yIrmN0VMLPdSyw+y6kH8V5JNDook+BOIfA92BRgKJFiRSDCiXLoJ8PaxGKJpyUCLHlU+NBf1Ubn&#13;&#10;8ySClyGwCOy2fehPs3YhwWyB8TI84Rxvc8f2OG/z+7qKlUpapmhhZop4mglKt1xTCin0N8iexWaN&#13;&#10;yEod5YfvJ9zg0MDjbj+DnDB/OKy3ycEC05yiMfOOzEMvM7IIjEM57iuCb1/nsVY7lIgn+m4+DMBk&#13;&#10;8yAcw4XZi5GmjCe7iExJTUIFHvKDyvPpRZgdUtWwGFSpsCDooh7FD/nHpK5Fs2V2SnCElgCoICwc&#13;&#10;EAAO48A1hte85hAMXqdcZ/KMBMOwaAI+yJVdPXO1w9NlO6y+fqgs5S3bAS6jrjq5of6y0aq/jH+S&#13;&#10;LCqFIHchQlhYAffrR0K4On7ydmiaZJAcZs0osf37xiGzc1218bd8GT92TIGrCWWwsVhR4I6xouf9&#13;&#10;isr0x6Mcg9d1XmZrDOBofZ8dhhQJp9+fOZWegWNcwpdDBqbDAKN4izJRPvoFarLbPM3GpVn48leq&#13;&#10;iUFmzbCJEJgEIn7ZpU5nLOBsl+5li+T1sGWngKR3jRLTMH8i2YakKQ/jnJUDVI7AkR1byIVv1RAD&#13;&#10;YJqAVUNi3u+bpb7BFCkkkjjKzWxy4n5AwQduqYBcU07QkoNrq85R725UMGGdFX5yRVAQkJvXZtcR&#13;&#10;jbNvBA8eZUQyRc2Jd5V/2Ojx/g4bntlmtjMVBiGIY4oxQaph/E7409xHTZaH54eQs0kWDQltGsPN&#13;&#10;LZ6OUj6uXBYOV5JSSvSFkVBB0pDuunw0nwQsE0wAxQQyYuc0+1pLwXFpYX6nLK1Z2txVUCAR74gP&#13;&#10;Vn1O+83a6ndyBSVG7AJHeIbHpzxpUMWZ8rDySn2fh1m089uvHoKFIhT7ZpVgtWkaR2aZuRJaRFe5&#13;&#10;ZWKR/9T9cV3+ytd9QV5v0XKO+eftkn0hxGOPh9cIsC8K/0//3f9mh9OuQvKq7ss3fx8apJ+qQOgj&#13;&#10;D9mcTvyZ142ael+HbVJXyJtCn9Ht7iQyi4k2P6VNs51JUdNQ1VKiSd7Pxnq4e/gvOboddh/29Ug8&#13;&#10;xkBfruunT6fHxHr8/aRffkyf36Ujiexph78Pm59+mW0MXI7fUzItoz+emlnGRR+bxPLgJBD5uVFk&#13;&#10;ePldHPbQZj8Z45q26e/n/XZz6vtpHSkBdrm9lmdwhU6gSzzpSUAGKSUvFNQfmOZFy4E2eB5pRNgn&#13;&#10;onaQTY5QSAU5of4OEVKpFvD46M0S318zy9U3DzjXD2J73VLejxHJvjCvkD2/big5YvrP//KvEOBh&#13;&#10;cqKCdPsE2Q7ETbDfQMtt6gla649fbshIrJfz2G9reIx3tm5zs5CqoJUz56CQAcI5lnsZWfhmkGy7&#13;&#10;dfZqOuRfQugQQj8595vp4vkxVTJhqjJHDoanijng7ucbwXgw59mEAlM/kQ3jtSare4W1f1TgY3zt&#13;&#10;oedEa9hyAGmcMRzoYlOIiKuW9nd7oQ8qxCtIn4wL24cDclMfCoxxq8SYmtP5LXZ6EAXcEmYBsAUt&#13;&#10;ZZ6k7GrYpqvz1nV2tHtJrEfuCE0+Pz6L68k1ch8B/0N9/N47XfgO1ycQeTWLKimRvy1eydYCQoQ+&#13;&#10;auRUjJSjSVQOMqYSFdp+gVO8GY/2+8O39XcEiEesL/6xaeVTwfy2vPPHaoXlGiPxrL2Jefza7aZq&#13;&#10;eK6hhIgvOQwG/BSAhRN4JH2E48e1GrOU+9/6/4cfxSXcHzxhuU7eSOVPgBMYmJaAoGueqWfbtBNk&#13;&#10;PI1WNgzv6fqimg2/DWO33RHhd1qM80RF/XouHYCfSDYm8WwrIvrr1NAmpBUL4QlEWYrwLYI5q0B8&#13;&#10;HOcVItFEodA3Q+OgKbLd3p4KL+LnJ3vql3AXHaVNwkhZAk79kp8RKnvm119kGjQZ4uXxeICF3q59&#13;&#10;BxPGsakrdL9d6zZ6/+8+PWEoXk+nal9DYlv2lAJQUm7qkW532RZW2hUEPmnCs6ySX5CmoMw9Wx4G&#13;&#10;iEpDbGtDedxu/3QZpiXHojHGn63tJR7Z7amuyKYt94Q+FwspTVRMU6El4OAOghjV0/Rpde6ynjeE&#13;&#10;abPm6bIrwHdogTKJJ7V+hWcBCn25fnBy7Ir2IQeQZtCY05lTaXh6SHi6WI07gdKL6QyGuAMkV/eq&#13;&#10;ngwIJqUvX6uRDsnAXd2q6O7TXu1Ibcv24cMsI0JpqUlI97C0f3gk9ztlGVI1Tuj4SVQh7FwkWNbw&#13;&#10;e76net2CL3whZ1kIOwMs8elEC2WBosDxvm6aWEBR9D77adxsGnI3cZwbzFmhAVqCcIC52W7pr9+I&#13;&#10;PGCPPQhjjgCD424boLyIfpap+rxbGbr99rfP+1Szr5cof3z4ZII/0GGEjxPE+Kkb1J2zR7dWW/qH&#13;&#10;O7+VS5KbjRGoJixGKJiQ5wrmZRboWpEKdZof0vtydPTvj5nFcTW3n/7py9vvzMoFWYD7LJA7bn4a&#13;&#10;bxjjODUfC47n2Uh8ZajaIXaEZJRaErZIvHxSdBmzzM3PexmHevq8ZmhrkZqh1fX4eiNDwpaix6cJ&#13;&#10;hudfnsE/Xu79/d/+8qfzNC4mLFyi54Oj/cHp7LyU7MEzWkS/mpvzrYG/zr3Y73O91/jk0/L5h0/9&#13;&#10;pa4QSlqeUIYo5MRhn8p3E7cQdacVvsiOWJYJLLTAVzCdIuVSSgLLuv9CfcYr22GVvQ/kSqZbPfqL&#13;&#10;GDO5A9Q04OUfC4ISYtR91pelEFAqFKfMjledA46chRokH/GaaUsqtLEuTr19+WWSd5wJJc0+75A1&#13;&#10;fcebB/rpDBzHXVjLYUfrEnElodb3KYXrRy27+Za0kKvh/dUsK2DAd08Y8Dg5L+VPyPswfVTTcRnf&#13;&#10;tp/ac/jYjs9smUuE47rKDs/z7bDdywm+l3WRU/UJ7iYRAa+YB+73yTcH+bOO6J92+7/lsVigCK0k&#13;&#10;vrhD7/EQUs12ZZkKLo7HYBKZO2zg5evrUbTvzC9U0uOzBs19OvEO/+DehtQil5Gz/PCz8dPVjDMu&#13;&#10;2QGuWrIy6eU6V6UC4gkPs95XLSgRq9hVMKxvXSXn67z9rJas7GA15MLxE/oL114t/AlKN1zdfLbP&#13;&#10;m3gKWqroDFenk9NhJcurq1l9a5dLuACl6gCW7MfiTae4uXzefrZnwzCxYuOWW5WtlRaP2paFdqlN&#13;&#10;3LiZaLxrGI/YTAurK3OlvdP5Atgd3vaAvhuM4WTvvM0yl8oAu4SuVt4EUsjqP1wNSZ0G84YUXQUi&#13;&#10;GB1lO+MutwC1seR0rNQIHNnvqkxlQ8wINDsWSBWyNMhoJOaOOLffb9/m8mfd2KWXaLmQcPihuawn&#13;&#10;1TIxXN0tIkxgpVzeM3uFztZJuCrBDZzoaH+bgIBSJL+cLHv88MlzVu33tTdiT5Mml2ihn7VQ/aWH&#13;&#10;ol3d11zDQYTaBekhTmEabnj3yeXpEm3a75+mFJaFCN5m0oMaM9hU5bJ6Xbox+NzguCZ3+yvm5G0w&#13;&#10;+2fJXQlf515lIWU/nTFwq5un+NOMCu5Ydh7Rh9N4Pnyqlr5wIKu2G5/hcE64ra5pgc9NWxOJwmch&#13;&#10;h2UgnJo5I1Cjx+dBkZWxA7Ml1F/H26oSqIWEhRcxv4yEdO/g16pmMZiK1bdQfAKPn0CwqFIUBZvS&#13;&#10;Azi9ikblFqL7YoDcVX8MrxVMARsKZDD8LRHr7PRU6TGnMN+z9XFZ6xjbLZsnNtsNF+D4E/RwsWas&#13;&#10;mycU/V6AhIX1d5NAqXRxhv6WZAUH8r0ba4ushOapAYusj+G9w/bmjk2xLsEp4U3zyb3xAgVqREjE&#13;&#10;2AGO9gjhMrZaB2itRgJ3ZZrvu2Nnz80MuuJRSzUreUEqNnCtZzVhKFdGwO6UVf0TyqDSygaXBNm0&#13;&#10;NPr+s2sndzYJJbr1IzUd9kPaxmZgFyTo68fbPv4A6CyFiDmbNn4a9WzSxOVtvX5+Fq/324L0j7vm&#13;&#10;43YOFMLldOthxUuYv7Ef4xVvCWYaMQe2kgt7fd2y5e9r6dQqFfubi3sXMLurboC7z0URGtfcv6z1&#13;&#10;ElSFDaqc+N3w58Pm4+P0/LC+fj+pKOrYcVONzhYu5ePO2l6IvJJUugqcTm31ZTwtx9xwjikRXXX4&#13;&#10;GC+1iQha3ZThHvRdivbhVuC6r4WXCXNHcfCkwIx4lv2GHL11xvrc3iUob9CWXfWD4YuZ9rzFC3mV&#13;&#10;upIsty01a+nBTWZd3uEobaCpAHUbobkTcznXimjtt6aWEH5WdXm9I5K4TgmtlrN9UiX77UM7lh4C&#13;&#10;KIJX1hYwhzFozhiW39/Npj3AknBS3qDL0oOWgwCtBe7utqC6bS94OlDSmp3uQJ8DIFkI5Rihiwe0&#13;&#10;fer7D2rzoeIqTHTMiu4jkI43MFTUaDEwVi3jxrGqc15a8vvCJgXRI9Kznt3qN5uWQhAX4V2hAGPM&#13;&#10;JnFflgJCZ/J3k8V+/4hwRUo/mx4K1j5+Nu5KsKh487ctYGAZ5mgWAvQiTY6DEVH4PgUCSRLUcwan&#13;&#10;6XZGfuXb9sjmeZkSRoI2QI0MA5ExaJjdFajJMs2f1E8QO57FRovTzAKGWNAcwPlj9SrhZ67J+iAe&#13;&#10;T9PHwvNxu9lJwWiGPI7TQPYo7uyiwk/dw9d/uTb8F+TdEFUBqmqfX9b/j8kHRKrL+4C1pg08T38n&#13;&#10;n5/4PsQAeODv/CRA5VyUUHa4+ee8yqjrkVKx45Lfl3d3B1FdAVUp7LZVU00fPKF18hSw8RY9gWIv&#13;&#10;8P/yP/9nseMrnPOKqgZJiXXLrquZ10xwxijT0MwomOhdsCFHxlozJckXy1CthCI4TqPxISUcY1KM&#13;&#10;fl/Ojw9HlNLL/a2TVV6B51lbVFfVvKwfH5ehT7JtOavCdU6UVkR0UlmK7/dzVSksIEak0ii5y7xi&#13;&#10;Sb2HqVBIHMf9wij3BCzFN5IhinEpGgjC6eqc3LQYaIiZLwCjRTfIYkeVzJbDNn30p267TzwjnmEJ&#13;&#10;yGKlHwgFXOTbGipRMoyEYBpw65m7rSSKu70Torr9NgWpNCcQuVBut1NTqRQTCTHYue6aDCIkWUPB&#13;&#10;OUMEWhf62cKcQXBcY566dbVUqeWtsIojWLjEGWfX24o162wmO0CKsagUFiAol5LDIDB+wJXxU/uw&#13;&#10;ia5ARZv2YThdH/e4v444sjg5zKpECtX45A0BxAQIRaMryJrtbFeCWfCmGFth3uoKU9Zf5m29dymO&#13;&#10;U8+Qzgv1Ah44mcc1rCnAmanGZoynoLcVKwWZMluPMAYQ+4JtGX/66XldZhLLU9MwgVStbOPAWmDJ&#13;&#10;KIHF+OF06bqOclFjkQFmjAzLYrWus1UVG+92pQAxOCerSeXLPfjs5sL0Iy05rEsaBp8zb9g0WGAg&#13;&#10;kpXzHuW8Xk0hK6zVZTEdSiFLhaGkCEJsgL9PV045jNnc7s+b5v4WMFBsI0w2UzK7LDJLr7c3SdXY&#13;&#10;ByoZJdhY1uhGMDF/jGBDWMLUZMl4whWlLGfgA5CVJBJnFPDSySygL1mBa584wftGQyNyNFSw0Uxj&#13;&#10;udMFIsQwlerAAvQv94/joVqYvg8zp2rJ66en52t/LwwrzCItqtKVYMU62tIIY0Hb9vGw2LL2lrmS&#13;&#10;oc+I//6Pt8OO9XbImb59u9U5GJ9+fPpxvcflPKDiJ9tbhjdUe1tWj44Hdfp+KwxMfuBCccYxhm/X&#13;&#10;j3mY2npbPIucaEzGeV6dJaRMIRdMbstCiDfDhTXi/TZCQiFlkEoPEuaka5rT98u2alO8MgyLz5sW&#13;&#10;hXtChPRLIDYTid/fPwhvmUQB8ct1LDJy2gKA5nlhCgNZYwxRSAVmLMQUQmaSZOjWMA8DphAJBghA&#13;&#10;AJoQfPJF0RUWYuiuwgCBMbr+/ZwxXsxamN4SnYPtmiavVmJWCoRKgAAqtAkAAgSTsVVVZ5QB9Pfr&#13;&#10;jZbCQ2atZsAniFLBcboNPmDBCEcwQ+/Q5PJqVuAXrnVzrL6/3XhZkk+gYFwtGrTejZtGDrePZGZn&#13;&#10;ewEJo1S2zVpSDdWIMsGivw5q05bRFI5n6CsA7rd1U9eZDzVrfYiXfpTCppQ7vSmBUAae1WOJgUth&#13;&#10;QTW8j0KqBMH5+g6yB8FDltwUSoHOeRThtH4jnAKASCpzIMO0lr6gDZS4qqJO0cZscAHOhojXquWK&#13;&#10;0fk6CnZ8rEXwIXO6qOjsQtLqEA1TjyFtmobBqEX38fo6TgOirqbVMC8+Ae15CJ5BKCFdjcuyDKbP&#13;&#10;US7320O3g94LerzbK5XodHlr8AZv8+gmVhrWVEqpYOyOsH5yVGJK4c2YqKlDQNYtQAPJaNvUt9v1&#13;&#10;sVHRZ8l1WNfeXBFHSkgKcAglIyg2DbgNbNdyXpch610DbVquQ8i8Elliss7mniYJSIRlNRNy1IGl&#13;&#10;lajJIEbEFY85AZtA9kSyRGApBdkGQeDjgpFb10v72M7RblciiWCMh9X7ADMJixvpnrV3moFDopBo&#13;&#10;SOQY4QSzccslmMOXoxtWwaohRLHdKcSFUP1qtsfHwX+QKB+6LQ6JYXi9GgIbVAQqyIcpQ8NVtdnz&#13;&#10;DAsm1Bq/Ti9IlO2xGXMAIZ/ez3UBGFJBECxgWktOyC2uYm217VCxOeb3t37Fc0zE5zLHFAMCNHts&#13;&#10;soXHmoVohCSEcp9mXWsqK6BtQURjEcZVpWoZFpBoRm4xMQdDcXYmwBhZgTSCmiFGuCy8LClhpRvx&#13;&#10;9vFea2Df71Iga4eWVAmCSm8IEAgBJHAFETQ+S7H/sj+935iWeWK0rgAjGd8YEjHOKRlTUJaaI7qt&#13;&#10;mgxMCnwvd6lfWvbZhbjdNDH6DdbnZfQ6c82WSRUIMOPIo+bwMJhlWe0GNlrXh4dHZ0YiDqYUjwpd&#13;&#10;DfYYF7D/9OmKbx2CHpRu/1RMHwP2kJY9A2G5mh7XomFcK55myHKTI+SgoIK8jRng7C003vuEJ78u&#13;&#10;ay2074c3l7XsgvccpVS8XY1ktNIsxh7SWDgfXj2TugBY7x/xuuaYlG5YXVmLSFN5CHDM9U5lhBAU&#13;&#10;q/XeF0KkqJrNo1hXI4W+Jtw2dS4xRAdmGzwLmViXmi3x07qVLcPV02E7zaEUgXkd3Voy+MOPf3yZ&#13;&#10;f+8EJChjFGVimebresNKTH5EmiSMBARvL32lK+iLapvZDd6DZCFnKnsEMoIMhAAlqxCgun5saAdB&#13;&#10;9M7rtdzGCaOgJOKg8lOaF/Ox3p9aimLmQCyrq1AOyb6cXwQ6envd6Ipi8J6c1BEWX6ZAiyuAdM2T&#13;&#10;CX4ws88ps4hl07AeQ0xZ/X45cVm2jVze7xbQyVve1GmNm2faOz+ucb+vKWLjPKxxQZxUm+Y8XyFD&#13;&#10;ItYxQaIk9eD48yMEhSGYM0S56LZiksJsfv39L1xpiOl4nlXFEwhgyZGD4AoCCDBLWzalWSqRZyZ2&#13;&#10;yK5Lo7tvJ5ORMQVFh8a0UMo5Y9jg4l3AKRCIC1JS4UI4ZvFR9C5FRGDwYbpOs11CZsauEtIqkQrg&#13;&#10;Wx8RQDmNH7dmz9c0iYrnIq/eMIz9YCVH05rNNPpgVgNlK5yN8208dkRq5qxxIJLkcCYPm4dCEmvx&#13;&#10;cLtLTLNI82RYxyd731RVBSQmgkmWV+t8vg/r/klS2vZgFl+6fLNxxSpmXsBluYa4AIqWFES3Xace&#13;&#10;EAEgww5GDHnTnl/GcXYwRkoA3m7AGkIIgZXosh1vP3z6NIXp530dQsFML2ZS2yaBhdC1ygUntRjn&#13;&#10;U9Kk5q2IwKfZJb44H8/nsVGyrgRkmSswz2AD4pLXRAqoCAgshhiM1e0W5xj9mkPOtSVYRE9zQj4Q&#13;&#10;zFnCljgbcRuhyyTHZKIpuGjI8FZqloEWxGP13D7k2eOQGroJ1EROYyW4C0WT8/1jV7OLnzMDVAsU&#13;&#10;g3GBcfz9629MyLBsQo5qr4tBILllGT2lx1+e5mnStGKAIAIwL3orzBhb3mQPMVVEcW/WNYwImzoW&#13;&#10;ytXiIoDovmQTU8EAc6pyCa5AqI1m49sVFxCWpYCyTOe6BhMDIuK4WIahgKBlR0Xo7f4dMC2EHMcl&#13;&#10;FYh5BLSMZrRQUIoQgufbK1N1uEVccvJr9mH7+EOBfl4+GlQtcR3zCAt6yBAnwiCHVPCEfEFTBEIw&#13;&#10;ifjqIq4055lsd0hLDMh8jdYRxZoFueKGEkLFmU8UwzJeLrgkgw2eQl7Tsvgi2bIOKdjMVEM7yWo3&#13;&#10;AmfZ3Q6iEYLCyzRCCGazMqm5l9GvFDgBaFwxzAVEWyq+hqnT6uXX3/eV5oEvs4moTMEUkDFEzGqf&#13;&#10;pxwhhJgKEE3CBCEC5xSIzNQGHuDocykpBldXm+AGgiWGFMVpkTQLhAQQzHWb2uERmgR0AAAgAElE&#13;&#10;QVSElcD//X/8X4tK34bfa7I/1Mjl+XR/0Z//mEzebvTl8sLGbuqKVILSolSXPIaJRvDhKQHesZQ2&#13;&#10;kkLQuBAxxRKxdzJqxlmEtMPYE5Y68GR3d1Yg5EIgcZicjx7mGWxqaB3YyPry9tZr+rlrUvD9ciGC&#13;&#10;Ke4YuHf6v/LkDigouJAJ/sj2vV8GlqUAdVNFkEgsYHKQ4DUFzIhb5Liuomsfmj5t8RpCTJTiCm9D&#13;&#10;ta/nj+kdT0oRGvM2V4PHiLh1fp9hE8MLJSRap51Sk40z1GifW+xSWNKs2Q84LdPiANEs+0BznOeD&#13;&#10;YMm7b8NNN2I0wzPtfPQJhFTEGnOruEBhzSm+oVASqoSITfCBSRSRaaUiVqe1LMWLKmYszmPO4xid&#13;&#10;mKLf/vwpJCIuvcexB2b38JASh0ia2/u+y8kADduu3i0Qu7IueTBd0xW9BHg14eHARx8TLA+bLsWE&#13;&#10;bPhx97QMc6aIAUktthwghorhZdVeF2Xumtco8aS8iXBx5bHUF/edOnjkR0OJICAiYiAu6Oq8DfNa&#13;&#10;I5bdvNgJM/or/u0zfUQJ5DkUxpEL7XaLZOXezzkgQIjcbAaN92n1cQWpHoH1MJ/N8kg79VBI0Wmh&#13;&#10;S6AlLGCev2jeQxphwUSwiIKq/TLzmBVRzSPNQkVeqzQiVwuGCIkSaKP8fbrRxETELUUkLcutUtvj&#13;&#10;HJcEA3rK1Qec41wUhAGZWOWcgXWDp0ooa4z2OGwZt+AI1OTX81LGceRUoIwdjkyT98u3evqBAWLN&#13;&#10;mmvuA9cM02TNWBgGk50zKaXL2lDCVD8sfXpjGw26mtjzCVaVbgmkt3iCjqzR8lohu66Eo5JJDgyW&#13;&#10;W5oALpY8B0yzBxVgMpcs0TqGCjWkmrISyeKteNzA0UThJtvQz8lNVMLNc1c4o1c32dxHjNDNT8RB&#13;&#10;g1TkqgvDPKxTZLAirAQGnbI16r/+XSjpc2p1FyiyAI4ldzJCsNoEZ0MPX/YuAuOp3ORoczTpUD3m&#13;&#10;MG4f4v3jjjy381dkWD97C6uWOwAwAiJE5FS5Xqdjc0Ctz2AbQkAINkqsHIZ5faz3vZuBUrd1MRk/&#13;&#10;sxaDIjmaAE48pBAFZktaZNsuJQZC9EJ1FUMMnsAfnj4XBLigp6E8QcoowQh5OzxXDzezpErEW8kZ&#13;&#10;G2cfH484wnGdZMM0ITl7HosKoFd5KwhAzFgggIWbnQmLkkjC5tQvc0IKRkklkCUrA+b20EAfUihF&#13;&#10;HMY2bFJYNMUhrJUmm61CNqVEphCgrtx5XDQ3i+v0ZjJeGOd5IQ9VvA0aVvO9l7vl/LLIZgOqJpm/&#13;&#10;//Dwy3g1YcXzerFvXmnlYXAOM6hvt/4y25++1NlZOw7VptGyYoQN86BjJw49pQIXXjE2eF4gbRw3&#13;&#10;nccT7tZ2LKOsUwoZQBbmE90SPzuJlDV8F0MRYmYgHVU2o/TDius6glpXmIDoFtcHiFGz38D8kWZO&#13;&#10;hOayWl/mz48P6/2cPF7L4oAlAnLypZEwW8tA9q6d40Uqdr9dBNjTTw4LBG7kHDxKCRqnQ05ds5oh&#13;&#10;+hk2OyNKKHCdvXwwv9Sf+/NJKykgMMbnCBTNYEPMsprRCCZv4ww4XUj5Q2R3SoSo+MyDiDXh0+m6&#13;&#10;635s5RLd/08QfPTYliYKQv283e7sYyKuzcx61c9ITUswbCSmMGLIT0BCYsrvZEBDv/e6Kiuz8t64&#13;&#10;EXHsdp83rFWsr0uzdWgXkzvu+rrg0qzCuXZJd5wLrMZajXpGPGnkWiIj3HwDVEIPlkGEwCxrBeKc&#13;&#10;/fusVKPHHXEFar25uT/IJU30WyAKBGTy/MChQQz/7fX3Tqswist829PdtEXaDQ/nD1KuEVClQkn9&#13;&#10;M2zCLixrtl4wmstIUZdrCcsU8tbvZaYk1BkAMD3W7tiScm92cl2ucWha2OVYm+AFbdxmiy+hVea2&#13;&#10;VI80HZLwWvhokV346RdZcTOHIMcTcDURB1VUoKvTGcDY7pQ1JdOHbAYmh0d+lUBJQAdMoRPOFAy0&#13;&#10;kxHFqDhqW2pu06AHAQjzQLAooGQZK9RGwZdltatvmhVfKoJRNtBdE5RkuhmYCM4FqExilBBOCHRd&#13;&#10;nyIIXZTmFDGkWgv090hFSgaDTJoPoOHFp7w6IHxfP81vC3QuuWNOvlE4ho1n7WS2gycQza+CCyna&#13;&#10;Hi0pdWQ1DmYiPLneH8Y4V8y3H560YivuFyGH2phcNoqdvKbHhYp+cTjdXlkz4n6/irlFFSi2gtRl&#13;&#10;XqPT9AB83ypJisOQWpfbTgHju8Ru0YqQjrt9dRmBBJ/+qeZil2tDoXGGYXjcdc7NAd6JgM7njv+T&#13;&#10;9W7om8vk4uWFCx1imRhAUbpaWadFDFWSBABGMgdYK6FMG5x8uUZfFR3OtYRlqaCEHGUmkp/mxWMs&#13;&#10;Ir19HI6qonWth6Z7PPxu93GFpPqpFd3lj7P8UnlyFGcM/P1lwQ3bfTqsFZyetc3xulrsZiZPafV4&#13;&#10;y56ULPOuOZiL7duj3YJQLSwRkaYk7C0AuI+3q5RSSb0zqGgMqm01mi5hUEcp9FJcdX9VSOUFi6bH&#13;&#10;ZTPR4J5Sc9wPBWaPapj7TuJlXa7USVhvnXq+/ohV4iggaylpQAjshC4AittWukPDkRl7yUIzY7Cl&#13;&#10;uNWsY3qL3/XwhNkwmR8t1RlF3KEc8W17JJgBBGCSlZLM4LGgRdXsvV9nqgaZ6bQ9Apj8uv35X74u&#13;&#10;xm829qzLwAOa+CNfQQaljm07lXfxUa/bgj3wntE+mNlFj1j7ZIkJmMiY8PNBS0FySbeCSSoUB4KA&#13;&#10;K2Z1NdVtXu8nd59JhLTF5R8Pu8Un0h9GsPhBBGAKDf3dZoZJQp93Hyb12nbty9tLag6Q1bpl6Tmo&#13;&#10;1gcEUZWNSFguy00glhbz9Uk8HlNGNSj0RJRf/Kk/bXyhmqJUSciWODXuA7AFWEUUWuhsllDsx/HD&#13;&#10;fbZENmKM1TE/oLmvzUs+tSfgQnVeHBlCFWv1sppGNutqnz/9DHN0W2FddzV+T1uTUKOZaMiamNxc&#13;&#10;FqAemY6MlIIhSAL/ua0/zlMk+mEvhMoCJs4X6QFKe4BxgTVBxlQmHLolRHaFUHgDWM4Jl1TXGKaM&#13;&#10;hgGsRNObuVctp1vCFeyEMAWU6ASBIRiyq9MUoudcartwPVDSWLEWPHyFAqmdTumePYuGu7qxJR3H&#13;&#10;JpX5tgk+A1oACFaUNg9gRjWPTeNcIOWxPmqa9ZdTgKVSsqN4ck5Q3HFeEPaP0wYs3kE2y34Huq5Z&#13;&#10;OXkzZwklCQyGEIvFCnw//3FqPrNM77NJiH54PnGdmUY0z3VKIQOi9brEynvCyeYnwvSA4NB/dJv8&#13;&#10;G7yLx7ZTiqc0Jff83FBubkz+Mz3hWoQsaS409TE9iDKPW3UxAIil7Au8F1IjLEvSLAdE0+6D9GU4&#13;&#10;oTa6NUfbsi4zsZrXD180WxuDDDwhdAmfkCKFmNm4SOx0y5SviAoGwJQCRrllKTjXiOu2KsSyP0jW&#13;&#10;N1hOzcqN5Rjm4L3n7y9/xyWRGsI+f4kfBtEvPtEDZQRSACxvmUesNDwMG21yu9QScIozyQ3ioZRp&#13;&#10;NV3YY2AbFkhBy0QQSAjYMwB9B2ipA9Nlsh+HT3e7oE4WSQlEuOJhU/qj2jbjgucV6V1XQHLeOARZ&#13;&#10;tSKhFsktE85J1/DrY4Vp07IlkLbYv0pu81bgRuEjlIyl+OP1jP+X//x/VM7k0KMl6P14MwLyPyV9&#13;&#10;PUi9pfwy+//4tRVjhDbVGd4XgtoYm1d7gwOiJQMkGze6LUwJ3f/0591fXv6f/yQ/h5TfQfgoRbAb&#13;&#10;omX5dU0dy217jWXffofyY0ipH48PfqsArZW/BjFoOMju99/+EPQraP++zZ7iI4zvaFlkYm3tbT9G&#13;&#10;cLuBiY20e49rm0x2OZ102DKq/XGY55ecAkIJptg6ePsBOrQb2H7tfsOvbH3bKhJPHOoihuYULuY+&#13;&#10;vi92UnpEXeziABD743wZMQitMMw8wLuxGjEWSxJZVHHP9Ye1/xWCfwz+IYXw2bMqv8BndAm7pELz&#13;&#10;vLqZcs/UCAhjuUVbV0Tpm5oLoLWT2+99BcivKPnFipXWzHHfv/QTgNrqL6Ws/XCASLHL5uW2Ed5S&#13;&#10;1ijQQLuo99B64FmbtXsstsD6LC4LW0WxJypAEGlTR93IsC1TJ2bXZgmZRMvDuPrb+4IHWBmCOaC8&#13;&#10;TWb7oD9Egf91/f7xM3GKRslxr7aUC9KrgdXYp3/4hx/vawTCyW9qOgqHwcXkkdm/Rp2VTowexmmd&#13;&#10;+52mSycyqQHUgPZPxsqdUtVMv5Pu+Xfz2pye//LtPFS+0i6rgwm/j/FfOGGcVNAE6VRYQt9oQOCj&#13;&#10;PNrTx98nz4XYyhxLKvXM10uk+BURVNMP3hwk7B+/b7Qlwz7p/IBT3m+/fZt1N4At5KB2aGd/t8Mv&#13;&#10;jU1wKFVd11l8+Efx4RoWvJfHUpfL9vSxe7n+dpIHtDlovO0dWbfE86P1dNE1aNkw1iGJhGTWTwSY&#13;&#10;Y3e7WemXfS3pfU/H+XGbnS1EvjbM101xhy17hUfHxoun/9zQatj0mj92xw96VY+FXmZVd/LT55po&#13;&#10;cUiBe1e4wxk8j+FRUdpvt3oy4N/9H1jsCh0ZyyRnKmlAboHPWv6TyByaabpOqXpB4O6Y6L5zS3ZX&#13;&#10;uAgvD2CjG+pSg/0cJkFEC/cHVle/hnl7Ers8QY6rlsmkNz23spVrmQDS/GKkVIHUskF6SDDBtrIC&#13;&#10;EHSlRXTEoaB9puCaJ9l+TQ7UxFrVYgn/229T1yoazE6ov1/sBIdjQXx0NINP/QlcAwdNvN9lzWvz&#13;&#10;J0xNMk5TwfF8AMSdz1t5rscSkx0I6jKf70h3z5FrUrorXcNsyZxErUR+ZzJQM2rxvKz3+/ZjfKp3&#13;&#10;Vu7Wt81Hbpf/spWO1m67DPLn6/Z/7/ZiWt5fBThQDX67z63Kwy+5pfKrXEvJGMoo6DnW0Lk3v9Po&#13;&#10;tK+1/NN0Dj8///nM/k2kHgIydkfg738/H+Eo/0h/B6qNUKRQ0hxR30bZvOYiBbxUnBDapjV3AkMH&#13;&#10;C8VI0vBbP5NKsAkB4e7G1rqj+HgqL4+n41jitmBdpzcQYy95/EjzBBCpZpsPEF+X3z98kIJ8/Pix&#13;&#10;tZ4ldCgzubU2JBBNPXbwLFhc60EMf2A/J0sarHzt0xL54j8sZMYN1RajM/JP4ISTvi5R//I13L6B&#13;&#10;PZ/yQw8IuEo0XmQVHAN6mtaEsiL5TJpnzgslW3A/19tDcZaj+w+77v79lRd2FV4TJqHClpbDTN7t&#13;&#10;PN8zLS1fwbTu9cHcQRX1/giNeN4o5kU2qQ45ESjrUB8uyadfdiHD/DbfFph5rl8v96vYHSMAP/LN&#13;&#10;cQxafv/bLqfNBFiYbGV6LkeSirndbpyOFfdU/g0uMHBKDo9Ftk+eUpzmaSjBf2wOWwvS8ulj843U&#13;&#10;puPMITKBqfSnbgTedKTYNX/sVZdmY+EqjM1riKGt/SadQtK/zzem4BGDLiS0FEZWV5T+Qme91NlD&#13;&#10;oHf7xkUgnknAXVGvMh5Z+/rXP/7luSnLQzLfqfz9HP/BrijPNpzjrT2rq9KAIHNrqTZnSWwa4aia&#13;&#10;y/1yvd27JO4hlgwoJHWX+yY7z7elBbsiLVCMsOvLQz1ks9Py66Ocu9iCDIZxZGC7b4FBSQuYy72m&#13;&#10;GS0P8ZjijjWZ70wD5t+C54CxAKFoggwIyab9dCqT/2EoHdiKJn+fSR89v6QhSy8Xs43PH69FzQUE&#13;&#10;Xe/sznDDRNsgNBLw/7oJBNOByiEZD8FAEygKaysURhVP10c5DtPtCp2U+PlqQi8uAkWwWTsxiSqy&#13;&#10;61J29EYJoLLXMZ7lN2iTSwcqSSG4QhqkyfmnN5CzjPt38KvuG2dQukpJ+b90tJQlJ1ezpa9rAYnu&#13;&#10;tcIr77DNtohcn35mCO+xrOX6a58iKwxBkarIfSyw2Wl/y5+OTzDMXTUVlS2X9vjxun3TZ1ax+GGW&#13;&#10;9riu3wsAGZFALnPiCjx/CtieQwMJkRw/ZoYPfzXhcncz0kmofY6gBPierM4PBmFadk4+CriPA1lt&#13;&#10;4KrJlG8ZfFm/EvboW5Td7Vnjsn2D9nIb9ofluNkfRJ4xfUpzD2B338IX3obfs25UlVXmpMU4T++n&#13;&#10;g7RXfbttawgP3Z/uNuBIjvzl/bu6/3OGTB7aC3p0RdrICxkjupstEa+0W5GH+BK7O9SxvMBV97wd&#13;&#10;lbPkmeGGAgKXHxMSXWmO+XYmDDxn+AbErw0CWfZv5iWrbQBztmbH9/c/UlLHTbnS4ODf+Zc/J4eJ&#13;&#10;q5UGM9vNonH/J+asjdjx5oqwL9szGIGBoiT88b/7y/fz+PF5snZ/Pdar/Wk4SOcm8Nkn2rUCXS+R&#13;&#10;SYS4XYLsC0R02H95wxObP6cFHkUvZpdRgPdy2AarznZHCEHJeAoIc/kz7hf7B8SNojyFyFi/o5+W&#13;&#10;EiwOze3jNRy4Kx9J/tf4KyDYmwLw3r395TT2GMEM1f0GmRoDYxSgbO+7w1gErqLtWnp+v8rMlZrS&#13;&#10;dZNOnrEaWnl+/H48IPuyvbibfB7uOOwe5vRef8mSHncjqfbuDmz/TuCQBKVli/eAxg+HonweHFqy&#13;&#10;PvsWiw+dcQ3++nBvE/2uMe/tiAXwzCULT6SDGM1lbccu7jtQyoFxa7pSEKYkbetYf15Mzk1DH+Dq&#13;&#10;bq/3SLo/lTRv1+ufnj+oUOe8CQKr2TaBFDiQR9I/4mOcwQR5IXnyPBBophxg0xxYXmGI97f3fahY&#13;&#10;JLdtDWlA2zx5F6E1IhNa3aD27c78dhkUY0hsy/ocxz+mt0qEsevQt/oLqwhZx26ZrbaO/cgdwhWW&#13;&#10;9s2nu9Byr58xre/3X/dC6c03ardY/PQ53IfjCtHL2+0/SSmWwhhCmoT7ho/ohd1aDfB1b5G3w6ou&#13;&#10;xYtbhm619s8awAZk+86rvb09dqKOytDUMjD+eNjAOmpfPJotk+Tpz579mwoZA3B/u8TcxX4faKPy&#13;&#10;Lp4BRbxt9FUoaynAFZOYI3d5OuwLA3PYNT+uN9Q0y5vfWdhASGG8U0OeUeM7/UcPTtDOqRO+J+cf&#13;&#10;yXfP+8nZ7+eMOeZa2W2WAl7NS0c2HS7Mgv+PZnRS13LpfO3V84pX9ZUcgpjjBvctNvbfr9kCKHS3&#13;&#10;tvPlka2FxbenBF+HvT4wrB+VdRGQUrE9bV8fDfS5IQwsGTBg3NZ2zZSYbEJxEG4yJOem5Z9Pv7wZ&#13;&#10;cxnThkiuIjS3nxQWYOXxPX36SeNLhCAlXKcV8QiiQ+4u952D/mq3XbPfSulOT4nimATBtm1OKbcJ&#13;&#10;++Gn/m/L75CqpaD75itvrL10zCd7+3xoPb3TF6+pxIzBQQC7vd7upOl7UwsAff/h5TXLT8tSlnt0&#13;&#10;aDca6yTRAnMd0h/SMFiOkI6II1jvbtWHRm4bAFSPR4zO6x8rB7wRQ3m/qfG/XyNdCZD2qscUxRWA&#13;&#10;kaMd4cIVu7CObr/t+bhdcYlfhP+2Bw05R/w//+f/MwdIsobI3L7daiUAkAwNnE20rjin+yF5/+3b&#13;&#10;RQ8Hl4oWsjrAqXABCMk4rQLyDB2qaLrMqjt6f0cCIQSW73epdcFQaQmAiBnGUmUMSp+yTxTg1Qfo&#13;&#10;S82AM+LX6Xb9+9OH/WIjgpgQTFW2WePsCucX72q1qVjESI4JbNjQOHRDWAQMF5fjbZmPw1gSgBUx&#13;&#10;Ks0SEgKx+ILzqFiwpukEU52xd4jgsk1WUd0hjfo4ATCAHPoIitSiZloAwJj0/UDZiRJACcgPhOiC&#13;&#10;EG37o+ayk6yYLEgbMwYORJjUrr2/L0OnWs3PcVZV5gIrZ4ovy2VjnN7vb1L3HpaIcgXJVygEs+vc&#13;&#10;YZ5KSiQv20Tqp2xWAmpapwdKOa8ElupcyWJa7hmDDG4danJK7U4aSzMalsvSEHH1m7UG4kKkyt4K&#13;&#10;GCWnj3nZJKukKgWRYCCbkOHbZKnWsmDjt37scJyJ8RAxVxHNW9xCSwWk2W+IcKFGDa9vgCgbjI9W&#13;&#10;MtaqseI6+TXTAAtkgP8oW802kpo1uc9roHq93RrMKmRcVJb5gHY0bI1gHAJISkt3s7lCUoFfoQsY&#13;&#10;ghTcEoIPPrsY1pU1+HTSuGacgPQMEZkB6Pba3G3e5qHVvvLF3GJypYB8sd3hVHMmaHg+ydt12jaQ&#13;&#10;mFkRvkw3otUjbBjgBFPNwRrHVVNg8t4fju1mUoEd16iYqxDssBtJkhNJhGCYgMCYtMKFcHm8f3nu&#13;&#10;57BhjEuhZnKya23KOGTdqGy3TkvugaUl+xWVlUZHGDFuQbDEBSaAoqwe8/t9gjkzCAkHNRWfyvUy&#13;&#10;C9jRnkIONGrlnlTr87a4FFC+VwgQYimU4ubs5lpz96wlZoIyW6ohAlRgtgVK6JId2uN8WZuKuuGE&#13;&#10;uQRchuleSN0fTvdlk93R2hC2YnpIEUkxjkKbzNzmC4VU0KySJKi6rAhj4zFZ4x5XweyjQEWzTNbl&#13;&#10;Cpezc1aPPWU8pty20phZ8AYIqkbFAzIA66Z7OX/jND/OD8qRz3b19f38F5hJDtTBewCkcsLAwKBF&#13;&#10;Pkbr37eEd72Pj12LtQOYmI5KDnnFXvS7WOT3a+EJAeSlAoB3JWEGSdxcR1NODQzF24RBeB4FBAKL&#13;&#10;PtOeU/zt7TcuECQ1bfPy9iCkbWMGwSBoK8+HUVnncxLeZiDSDG594azEBFNh2G0zlmR6vJx27QE3&#13;&#10;EvTG2v403sy6zd49YgWpVCApoRiw7M0WqAByhIo2oBZPqYdSIDYcueDYPuJn+cnYFdGKScU4eVju&#13;&#10;wYCZkoSZlIUImlHRyoRcAVhe/oZQ1F01a4FgGxCvj7VoiijDrlQTKi0pUi2a4G4U+YwygMCUdDwd&#13;&#10;Xq/fuQQk4dUsXT9gQBCYBWg3NzMN6apfzm+RYZ0pjQxk5/0dP0vgRIrZ2+Qh63Y4FFdzXGpMlDzW&#13;&#10;+GF8AsWoRmFMJOTXydC2CYQsWR17tca5O5GHn+Fj46lUBKjOmCIbc8SlmsogAzkbe1NtP45PtdRi&#13;&#10;4LMCCkJOUUhQUkUQRQj89CQhJhBwEdZQNKCw3zUhMs3Lui2SxrZRl+uFKyHQ474giBTAjVcFGFpz&#13;&#10;+PaXX7PsYQbEU4laO7DVzaLlyZfT4TBva4FICoCAzMZ2TAlGIe7fzyttdqCVJftsjEeo+tzo5v38&#13;&#10;SrtOYFQR9rnGEj3NhMJtm3PBT1h93X+Yo4eEJYKn5BklJFhDYpQwnVUSTnFSs8e1dRHuP34NKT6W&#13;&#10;S9MNXXeokWWdGOUAoJASg1zI8fThQ9l8Dtj5uBvarIlZwbYAzTC4z0o1mwm1wFhKDJVxAdsVl7Ei&#13;&#10;xDuBGZ2WNWOMdZucezod5svVxKTFs13dr//lv2pB7isREhKek4GZI4tyC7pUo2jab693few0orRk&#13;&#10;VRDBJMR6ndbzYvcD6ZRgSkSOTIGM74sVXlWYQUWp2YvoyvOh9Saa1TNZYIGwyPcQpByRhGtcS545&#13;&#10;R5ggwVT2UVDNFQTZ5URTTZDAEkFDIEjsMa/tx85tAGbYiYaw9HhcQ8kVAcNJx56m6NXQArhkyDDt&#13;&#10;WK7L7UFTkATbeUaIacyS9y4pSK6slT7X5tScp7uxIbuEGhkDSFsciRBEMSFKDKXYdrcL2ccYWikD&#13;&#10;LN8vL4IAxQBIKfhiKaA4wghxQYX0jFSEMEBYHBDvDrQ7eOMAFUo11+vNGkR2wtfS7/r19U0j9H6b&#13;&#10;MmUWGueZ7J6IUPbdyaFAsdmQOABagujuU1i6lldgNSXOh+pozCvjhZFdsGvTcNai7MqKksuGyv6g&#13;&#10;+JYXpBjCGcWcMwKFIBwJFEN3RP4yOY8KjD6KQ2tQNctGOaeBABhml6YExv0R1OCMPTRdgr7W9fl0&#13;&#10;nCIllVOGCwJNJmL4OC++b8aCvb05/3CYUlstjlkAYEAWCLFWbjXUZJUULnvGOcgpT6tZll7T2QRc&#13;&#10;YYmZoXVoewQyAXCKNwSZ4MDaZVCtQ/h+n0amt7DaxRWbGKq84JqX8/lXrWlmOhW2+KwHAHmjitCl&#13;&#10;YTgPw2hD6XZyq9WEVY4ieDabi9awIZibVFFx/oYlDKgb9FGRTiVGSKSoDY5MOCrEqvfPbZ+cJRIS&#13;&#10;VIs3ZotumRuhBMU1YtGP57AqAa/3h9YUlqiIUPwJprhvKEUtRglw4GpYthumKPh1w5Sg6pLnkpdA&#13;&#10;tu2+Wj9bg+RQowPGeLu45BEBuul8KqxlLtvoAua0K2qLi+hxDOD6WBohzDxDxhnBKOMQs/GPUF3G&#13;&#10;BQPaUs4Y140S9oYDdinZEnOiKYan/RARezzeu30zu2kY9k1uMwBYi2lNEVpAFSHSTgFVr6hkTEtM&#13;&#10;EeG21MXfkguFkZghwqjlen3cvnx9csZxDBvNX24/+ieJIGaYJkPN9VqsNctDEN0+tffHD4Q9wpjV&#13;&#10;ggNziVrjA8DN+Kxqt+QaCAVMpBiri8X5HHzX6AnZSpGzIQOAKdKS1gRIwB4Hfmj0CmoOCvNfnj6f&#13;&#10;jYFU3x63VJM+DYAiDzIq7Pz+SLCITiX36Ns9qiC5Lcc4YHk7b6fhC64hVQRy7hhBCGVYbPAlZ01d&#13;&#10;snZ9+DWngoEW7XI2xG1VMAgBJ5KiIgf1vlx2uknLQjJy0cEGxeIBKly376lMt6nkutPd/tARE8H7&#13;&#10;AkeNqqSIcipiBXmGDBTJa4HFnYPWXEs5O7Pl/OO6IFB2eMQpoOxXFLXTiuH9KIEstDBqnAhVdsfr&#13;&#10;7aEaOWo+3RYqKiMlEgajV4q74DpC79vGkMiudE8DV+j7619K4bVMySFCh7JN2/XeHz5PFlpaZQmo&#13;&#10;qriBSkpY/c8ff0kJmLBV4GUDzJp4sb74KoibgNZAYpFtHE7yt9+vQ38qUfaCtEo573vOaBAF4Lf5&#13;&#10;EgKosEAOiMBlC9ebO+0Pfp1sTEKQ5DyjvGAo5Ihogy23zgWz9b1IQQQMYgiVZFPLFnzX75dtUTBv&#13;&#10;xS9l7QNFutG6XaatFkJ3OrmV1XQadcHQhVJryxmy1u7a/Xq9jULlyl2CqAaBoA1A9SP+n/6H/72h&#13;&#10;e5GGJK90I1J2PiRIEvdecwa83QgfoIoAk76vFcJEDupJdWraklnuXz8Otz/W3c+64W1eS2HN5n7n&#13;&#10;gpYQ662a5GknMMPe0ApxAZCZAiHJIbvFQNr1lKXoQfaNlF9+7m+3NyK625vi6EMAACAASURBVI9E&#13;&#10;ZQJqPm/9XtQVgnvJB5Wg5jUXN9uGnfRJztPiNz72GRCSct2uE0YAVtLrQwZqPKkMY+UFPVx/En+8&#13;&#10;/Iaxgjgbt+pWXhvKzNzhQ5rIFb4l8KHUfNh3NuLTYXc5X2vKufbb+oDFw4UhvlYorCcETNPr7Xn8&#13;&#10;xIp+2PDp8MGB9PBrU7TkpGQfDmCICgr5fZ138Pq0/9P19ta0JLKB7oSPzm6L6lqGiKQk3otnphu7&#13;&#10;EkJKH8z9KkDiYQ0/Ped4AT40Fcey89g0u34/hPQDUwWneEnwa3KSFtgJ9sg3xqlP2WU0kDIqJQUN&#13;&#10;vvxQdDcKLeL77Op2B7wFzTGDKoKrMENUoVvItEZELiHsaeKAABsdS2BpIo4/1h//DOTEAWEw1SAN&#13;&#10;ipQHnPFOxDjRQrGj712w2zkrinoFolxq3atWJMhUcz3/fWR7uomBV2tuDcH3bB+vV9VJ2aqmBAEx&#13;&#10;LLnXKiDMiFYY05KLLk+j9HYVULvvBhHqkzfEiQ3t2nZzLgHKlAMADcOTuCI4MJCyDS0u33yg88ZP&#13;&#10;n8mMEGnaxJSm4R7icT9QFyKhCfiYUk6QiS1WbVLPeWjRVnMxiwWF/+quYzfmORc/GQwgAacPQ06z&#13;&#10;kDKaAPi+Vyph5AHeQxysZRR6H7pIXtLr2BFz/86R4AJLAW0qcOrIjpddMQkWGzlEmuI5umiXbfWf&#13;&#10;n3953INXG5FkfbPWXQ6NystE98eDto9pFawLxnx+lpwSKfUlXqjJ0YdExd8mQzH8hz998s5CzbJN&#13;&#10;zGORgBoP181mIer1UUjs9sfFxdf72vC+Z4cfwu7GRmTIlmR4r9sulcgZ9PtU1yghmd/f33wlye0E&#13;&#10;KvVxLUVlNxRnMPmHXVspcqSYuQgFEKqpJFh5puXuz0Md7o4nGBI1kgR7M7qTRNCUYYVLJ48I9VnO&#13;&#10;QOtESXn3z6MsIXVN9+IBHZsSJ/v4ht/9OCBc8LYFKKPH+9nUoo7w+mA8Ny15RJZt4gByVJFf8sRh&#13;&#10;wRkIEF9odKGyiNrXu0ei7r60fFshCQNrOjKESHbBl7LoXU20mPliNwjy0W3vWfsbOrPfYIV3j6qF&#13;&#10;pYYNYNMw3GNRzvZ2tlDgpGAssMH9kR4Sr4xUkCJHAKwTRIrv6ox+LBe8OypTKGVHnIvqwu3yXmem&#13;&#10;UnO9vxt/Z6RAiatieBDgr4gL8jDBFuane1INpLLm+QhrKPfKHsH1zx3HxulSl45gj2gCiogCrXd8&#13;&#10;6HaZzsAuAIMc8x2YkpLuSN8Sb2rf6mBix3oLfrgfAIuMVOi2D4Gg1DA42SaLnJfjk/xOArhDkFGr&#13;&#10;D1OxiW4lR40J+bJ/v60QyzEqqLbL5SJbhW6Qf/wwBX9zLspP1J8L2yB7JEI/5xa52J92hjxu6za5&#13;&#10;2pxa+l41F9t6Zz0iZPTep2BV0nR97zlbtynmBkNScuVjYeZ+v22cDWS+8NPP83pPJQSrtPRNp2We&#13;&#10;oOApp8PHY1m+P9yISGsLdeBGyFCMfWr7onqzOY3aUR/f+AIpzKAkW0BwTDaAK1YuzhIcikY8keRn&#13;&#10;7SEziMQmk1IGLF6iOzA+b1PTimtINFbd7gDhC3BQx3WdGCVt3YH3CWzhIXBMBWppQN61WAnmRc2a&#13;&#10;yNsRdl5LinkpN+pUf12sm+Yq/DLbx9kKNia95lyfjx9BRnaDIYPHMmkDqmgxZo/lUTgskYMsmop+&#13;&#10;PnbTYwOQWwsBqphwSFGir+7a67HJuvplbcbRYuRAM6oKY+IJivE4TQRa18MkNCPqp4osZKFvjh5X&#13;&#10;3Kn6rXq1xUrb3ceANvv+kAm0lT7sXAErTN0LHPxrhsAjVFvtkTYTIFb5o+FZAhq3fJZlULSsixOq&#13;&#10;y+W+b3+2W/X7DsCacNqiGXjIKORUSZGolAxrLdbe3nT7dcl30UgAaPl+wUywobs8HhA2KBbknK+z&#13;&#10;3vfLttSc7b5jbkckv92vWK4QNbdbGgCm2QiMEAQNb3iCgnMXzHVtgfgbUw2hzYwXIRsAGA0sCVhs&#13;&#10;2oseb2G2jhPCal7WdS5b0zYl1/2un8zMJOKgKupAJTFRq4t9OXeiGaT+PhFGts26xdiqlncrC29a&#13;&#10;lq73gDBdXdzJp7xD87ZUkGS1+AEPn768bQ7s8vWV7E4/ZXN3a4noHsBVSZmdTf5x7MUmIGWuWNtV&#13;&#10;aqkQVRActaqPa5ECE1abPlnQRRgrSs4CAq5rclupo2x8dCBjgQQgQckOVkrd+/D5s9ssAaj0CiJM&#13;&#10;GVdNyy28zbcNYLx7QmEqKfstADvJHbbbts5+pe351++q1TEnEfEUWc3QWdt2hcyNgtIjuPvUhnni&#13;&#10;sGwAkBATBSsIiCQKUUgBQUAq0hAygoeOmy3kmH7++kve/ki4ckShJ7Gx7r5SCkAJwZU5xHU1LaIZ&#13;&#10;JFrQTjTZ2vVxbzvEdVRaFX64zDYxofH2x7erBi02RDWpAHZdPQRpST6RUGSm+JDZrSGEzJ5HU2rl&#13;&#10;LZmLrfFUPTazRbNnGqbEb2fPvjR52lgueVoBrXd7bxjiyXPacMw5YohlsKprNvnAVLiGKnZ9sz2u&#13;&#10;FJU09b1AKN4LPfLG22qNMbQT3m+o2KmKYVDGGUKYkp1xG+K0Ow52QR3KvBR1aLlGudacyJTi3f/A&#13;&#10;iLSwgbrG10R03X1Uj1uoFTGMUMkORVLJ9PpIkPYHYLNLNUEkycMpJW/z5QmEXfMhYpAVq5YTWGC1&#13;&#10;oShT3yvOWBGROrABD2vgCNQmoo2xphYi4CCIc8ZumewguS0mM9odEaZtRWyaNpedSpBysNhrcJmD&#13;&#10;WLILAvhiNZduWsHW7WBtFBOyMqhnPg87kfNaM3Y/TM+GawbWbFTtsNjBBVsptphTBqRQYicCoVYi&#13;&#10;YvS7/TtnUtMeSwFqLMbaAlgqtaVLcWPE1SeWIbb576DiSnwK42HnRbYlRYLBFnf9cfNm93RM9q75&#13;&#10;8Lj8aGgKSdTZ4aLstUjpqWpJBQgmqcWymabp/TwzeikeU7ijJxlK7MWeuOaA5h/JlpKV0BQlDxPu&#13;&#10;eL1sdAuxJDTQWkGEmwupYJWaRiKWUtlp6bIJ36//0jy/ED+qjwQx5zMUQFwgqnY4ijX5Pu+WZdoe&#13;&#10;68JswXLYfZ7m949033AsMbQNP8bOmisReRX+KTR49R2Qv15Mv2tDseV8Ka0UrEK/BSmPSlpvfEp7&#13;&#10;CLbKaOVui7DDLtwTeOz1lxrvhO1CbZsQck0Zt742oPEdZRzoPNWg0QiH68vdAgioVS224bI9gCoG&#13;&#10;aeE5ZVHfrn8/dPs8WyRKRocYUfSMmqtx9vnTx/n1TYE969SbuXwcf7mZi2xFAUGtoKjDTjKejVWc&#13;&#10;AKAhBqVkrDcHVlsOpUOadR2f1jfCPs6PB1WEDsQXYF0YusPdzDsCPfEGm+Pa+p5vqxvbfQXyZfr7&#13;&#10;XsuOUMQ8QOx8XhFtCtgI5BzJFqM4BcSbLQEKLKlqCylghP/X/+3/ctQ84FXdZZLbw914SxL55bDi&#13;&#10;ZV4hBaSgzKW5xC602/FHA2Of08vwvXuY8dRd7Hr2+YFLLOIxBUUeds1cna5bJqAnXDLM3GUen4UW&#13;&#10;IS4/8mjYLeIdjPuE8KWqhrhQvl1v7X4IhhcC9EKuIqyw+FH7mw97KcbsgGoQXRKtQDKS8GLeMfIU&#13;&#10;pZBZrYCggnN0GO9xTy7lB5Ag3F82GMlx5w0spoelX7r2MGdEmvfZaRsfhSCJlvK+NPSQHYQBQCwd&#13;&#10;MaxqoeJstZ5USwuC9XH7IVvBhvW86SDEKU2rCZmAWlm/FrEEeAP93rJ3y1+U0VdZUFjE/Wwc/MP2&#13;&#10;dew3TUt5z5das6c0Z9pC8LjfXxgdHHRViFtMLQmcaMZYcEm0RPEmhzTue5OM5A4h7++Z4P3icAbj&#13;&#10;hjxgfyVKvUxlt0vMHnpBG+pX4DNHG4hvJD3ZrbyYn/ifb3VWjXDJ1WqddmxBOED749E1+Ew+S1Dl&#13;&#10;4+0CDp6p0jdPY9M36uGThQ3/9Op8ZkhBr+g4EV4qM0u81Fb6mhOB1Sspv1ZLyhI5j1+bTyD5+3Kt&#13;&#10;suzBCZJi8AVVfwkbYHi416Ggri8mfxeGvm4jbMQ13hw/dHLlA3HE4bcWcrlOcXO1faIhpWO3v4PL&#13;&#10;NjNaKrZBGfOywdyQd3g7iGLOHkfwcffNTX7jsP+Pn8D5kYBoRWmFFc8QX9MG8Y+CZQxh2UEBa+O1&#13;&#10;ZYig8YN8ddtaUqoJAI+FP9JRIEQJwqNQ6AQ3R5Z5KynLwbAOg4jOhtE4DEBt+W1/8S6RpBGLez/0&#13;&#10;QIqEHWG87RJEMyqSwMyqieV5AuUoHgyb00HfpnBqRCH0YrDovtxv6NuFqnKTitdGZt3T62yQ2o22&#13;&#10;+s8b/NccKsYFACdY3Mjw9GVtfyC360mVxaZFUHjblgzZDparoogIT7Q1dCXl6X6xMPEB3Jod9HLe&#13;&#10;I6WWkHt5ObCa5vh2fVJq/fZOmdl/G3BCatc5MvNCOjJYKcfKQRHXhSiFrwAArkClwcejpDjEk+oj&#13;&#10;RRAugm7e02fnP+0lxe4312TmqoCVAQ7bVsOcK2Kkq1tyv5RNBYZubRsVu8THvlo+JS7QVt3hE31z&#13;&#10;lhBNM7d496FuHagV+1q+izqg+WORa59JhBgN+7irdb2kCmIW7GO2SRnSFjV+qtzb2RfP8Fe2S262&#13;&#10;ZXb8zOkzvAYQ5IlslpI/8WD6+PavlIu+oRBji9BPLRsbwAF7B1wdnWeudr76h48aEzJtt8oDSO2p&#13;&#10;ddPM/AJlt9G29/Q9eAqFQj116y11rZR5/hFwvleM5a6jM+PASP7A3TMaisJgKmqlqV9yIqFaxEP/&#13;&#10;/BMPb6zaW3PoAypKPmo9NLSMn67Xa9vwCkACUDJKYFIYow+biS/+ytujFHUY4DPUrWIwLIimEdAX&#13;&#10;AHeeVMdrDjm3TZZ69uQaH13PpbHS2DoloZpYaO9gBsmjGiVXyyIWgWj37hLDiGMgJbJ0WZCEQMva&#13;&#10;fesn9/Loix5tyz/XTx7Pm5js00noWbZ/vd6saOlbL6BoNSlr1XsxuWACWmtfzneYOMc9UD4nsPjk&#13;&#10;RR5l75IHgoPzLaB9ZjBLTyhcjVE1dyHnsjRRrmezobZKZO/Vn0FoBAvI1Ynt0tON2BxZKXbdsAC5&#13;&#10;BkDYj2np7DxgBTboCrXoXiC6nh+O1QaLlcJHwzWEb9nuFByyvYFAcHO+pJ0EmMCGoHx7R7tPMEiH&#13;&#10;twW9P62N7AZW6dPuEMZlCyhKLHZwZG2JURGyROK/A+o0vOC8XuF4cGblGIQWNW9GWIc6SCbFSLs7&#13;&#10;nNKHjUSRbU7W8TWkKCNnd5jvzWO95cVuxyZzpnPadgc4X3NTlvdps5Drjw8BOkEoLvUefvrxwYAK&#13;&#10;pWGlQlQXQe/QZDiVAIITrsHObDI3adOeTxCkx6dObX+ct7USnHKcngqgrULVCWHav5kd5AmgGcOu&#13;&#10;1Y6sFiSs5a6nr/PZlbXt+O4KSXhpm1c+8b4nOSSU5ARdcAvrlafZW/mCv+ET6acCyVoY2TBRu8MR&#13;&#10;F3v3OBMnxJn+kdHo/Qcr7vatL1a3w3+bShswu2+ePT2N5cX6WQ7dux79UhMma/b7C0TMRX9vJXHd&#13;&#10;EQFStgfPbD+QJXlx3H+Pvj8Mi3sg7AjHu+1EMwcpF+trSluYfS4ndEFrBg/4XsAacqLIoITUcZdk&#13;&#10;htaTO1oaNQ6kU3X1XmYaK7zPzozsf1T3afPXWjOe0MA72T+x+nZsntn72w+apg/vbUIFjM3wsKRk&#13;&#10;HbHO/M1vUa2BJsTAand7DEDyrPjSBBQQM0PGuURZ1eFWVHWAxSaDZk60yMw8wFRU0jb6D0GkX+gM&#13;&#10;mNnex/64XfKHuIGF0Dby05buq9q2YnK2kJTHWsosUCx19owypHT5wcXDhVbv7T2kmpPXWGjKWXWB&#13;&#10;UsoYWecwMQKEwI0aqX7WJ4oZRLwfJoaryBGvPj8NCf1exB20OP2b5O3TawH9/hwL8ffwETxJYwEW&#13;&#10;IPiWwJyX6ginwkHbOMKtR7crjh4pDAS912gI+8z4ZjeihRGRLZDmmkl+3rccxLxdNe0rGSsX95AQ&#13;&#10;qSiJgZa+bonOjD5BF1hJAc5B2k3NyCHUVxnFT/RnYm+W1WDMtk5L9+XT0U3XrQcf2m4l3MqxGmfr&#13;&#10;/0/CfetKliUKYt1aHR0nIq7KzFLdPTNv3hhUBi0CBAgKgA7/gAYBWvxKunRGcObN6+quqsy8IuTR&#13;&#10;W+9Ng3+xrNVoE0dRpRxVfK4ZwswGDnuI1pJzgsDZItiYwd6s5rBCbVA/br3Dd2dxRRDQKwx5a2ui&#13;&#10;oPeuPPrZiUi4XhhtYsqm2xWVYYP9LoPpUjAh66ujoJln3EP/vhIbqNiDpFFcfQ2IRCjQuuXAj78K&#13;&#10;/+CfMQUGXW+kRf6xgo5y187WICxE3WSid2ZFDpsxrhVH1vEKwHy9Lt2wj5HQdfDeWIs0acXe+sUy&#13;&#10;76D1GaR8r28WuQSBZvgRzknPLJiRMHR0mvodLMa7TpJ5AsQy2Lkd77eyxEVfJpt5IzXJhY8r7XPR&#13;&#10;GgNTC31CxmXwqSj1MthkcB+VPW5muxuX1A0yX6pNMLlGpAqQUYqR0nWWoWDxKFKCfsKfgJJrXDPL&#13;&#10;T7BJgdOym9KdIgFTpQp7/X3e86rRcIbCFQEoGngO1IiTBwmGhDshb29boz4nXkxpZpIHrdkckPKw&#13;&#10;LL+thmtfqP19W3HFKB6K27lJZszBWZQLA3Yrcvz9wzNaMEZbcF9iX2XQJPu9ZLDcIV7BafwIZA6R&#13;&#10;lyVaNph+MIySvYJmwQNlQpnoGkt2BSox1NMaq11AaBNoRXhYp0RRILhYwfrCNwWmHKRlJ2DJTk7J&#13;&#10;AFsyURVN1VufKXNpDPnmL3WUMy94CJkBvm33FVojIa0yTItAAS9rgR/czUJLtBTRj5jKlOjgHuWD&#13;&#10;CcljRivltParJsAK1VTIM3uZUV3TZwUSoR5dI1IQLhpi1dB0fXOOtpKCVW4x+ARIUfjy3bC6bhRC&#13;&#10;zLri0C1xoXuaipzhlSnNNkf3FWHifh1bwG/7cgnnuvKI+TmRGhB8WsyuyZ6gOEq09AaHNMYm6MDQ&#13;&#10;PGCt6xTBIQu1+ftQJ7GCra9UijZZ35tjSrPJH49L+c6Nj9wOpEJkNRth3RIFo/9JhoKV5caoFtZO&#13;&#10;K15s00mBo2H5LvyclxbB+3hlON84kQrNyKSW4P/qH/837wnIzUNv5O6Hb3qu//QCLhY+bCjjA3mw&#13;&#10;Xb4C//LnQxTD+k++Yf2qw+LkoqecRZjp7ufH8dtS+FCE+Ykd1/ioLbQu/Jt/8+k2vjetTE5X9jBb&#13;&#10;vBCpp+X5qVp9gKiEKUUGSVFGVXZhadBPp69rbCHHUeyLARhe2pnEskBATy+SUpFjwK9vC+h/9rMu&#13;&#10;qlYVseiQRZ70xXB36JG71T2yh5Xr5dK99Ifl61/ZJr8N31XN15sxCldtJxDlwW4oPbNyv4E+Z7zh&#13;&#10;x+fjH5ffkWfmdIUZfr9cON75jcxnRx+r6TQ+t1XJctOR/3A2/YMqd8vHHZU2XK5r2T5zdsWZhInf&#13;&#10;eV5/XymkRVPFJ7w/vOjzO7uvsIsubjPwue3wvLGx1pdk+oAvq8D0+fAAfGNetcFQ/fRUvL8sw9fD&#13;&#10;yw8n5x9nEthclbInzNcQhomtN7ZOBf4RIGvQ65EcwgJzJAXfb+P9PkdrQeXC7nPFGvFP73+tOmD+&#13;&#10;YM/NlziAHu7fRYgMmmyhxvQvPnpvN/xQlCX31/N/Bt/lc2Qczk8HP/6Wl4RTBJii4BQUIiVil/Qv&#13;&#10;qm7arqEwnZDVCJ95KtylifXy8W+FUpaWqk+t8JfNrKDJDO86+fXr7+LhMGr4h/bo+U/z33V5PGRv&#13;&#10;gDF7AsiKZuvG5GpilnAqKpQdu3nctlUMoxtZufuRZsPzsj1WCeEvsvnXtH+TR/+xESxWcrjAV1U2&#13;&#10;9q7VsBGEa0Fwiq/fF1ukGdjAQ5vo589qW29Jx6xLCIHZBkbR1Ck92n94/pdwK9+HwWsNvSYiTv/x&#13;&#10;3wGF7oK0fTOuFmPRv27L3iHuSpnuCMtvK3I1kc+dXxcgN2eRYMotMjOk6UFcE4a8PGD2aZE+yQ1M&#13;&#10;+kdYfqy2/HibPIJffp6Wb9FlpMq8FLU6L/52w+OIDrj7dB1tXe+/JwsvuGFx37jl4z6+NH+bP/q/&#13;&#10;Cdd8QL9dvr03/yCf7T65XCi1zjTGzl/sUyoxp9Eg0Tz97eJ++Med3jbmUgTq5t7aXR+WwM3ZtM0N&#13;&#10;p/JPPy7TQuTTzOIdmQ60PavcbfajrASYbWLd/jycdlFG77XbKgcnm8vj47d5UZoK3M03Kv4yvVTh&#13;&#10;SvJrkui6AZoP4rG2zR/x/0Hx2Um6FZk7hWB3uw4q3rSf8OZfigdXlQNYlwE9in+c6FgcftIgjXl9&#13;&#10;aZ7KAl2G21je5o8MOmq7dYrbEoxNIeWkNZRfngGe3Pr/7pvDeYAwIBnxGX705TG8UTrq8t3rMG3d&#13;&#10;jHV5J8uubRRCH7/fvuV7+fywyuJQhZbz7Tq1vNpeUwc5X5dsKOgm1MQF392rf/kvfsg6EUtzxdsi&#13;&#10;ZfsWiD/PH62oa0fv2P7LsjUe6Vy9BIuJQ9hlAYLR46/zke+cjfVajuOKOYnW40vggK7r1s9ucOrY&#13;&#10;P7a8XufvQN9rJQtWe8eCjHyPTgE83tf2aX9CSWzWLkvNeCeL3y43fn3rMhYKBw3CMgpqgf728YcW&#13;&#10;MDYqEbxf0J14iKZ0LPfv8r2rSd6GMMH1P388beX5BaNPFEZovs1Es92xd4x/M7oOCLefJfJyOxm9&#13;&#10;9YKKrFeDttO1UMWwzTwVEmxR6St9UyP0sNRok/sULDfu3B/qjsXDsT+vH1c92ISX1MTU2kXJZoXZ&#13;&#10;MhEQHBfIvJt1Ms2SEq3WKeBYLOB+j32phD6/VuppDdZtxmwW9tQrjnfynn8vQENT/vnlePn+qp3a&#13;&#10;d4fxNB7S47D8KikiDH0H8L8+0vvpRohUguZ1aMCmG7gOtqr2stxVpYlb/Xq5d08PC9DPRWfsyhsl&#13;&#10;h4UO8wNCf+df0NkfaC83OpiPvaT9saSSNk033Qws4Ma37futqfg0nTkZ0qedMf769cZbBALCZaBt&#13;&#10;hLW83IzGnjw245XYf/XjX5NpZj9kGBXw0h1mIsgYPTRWiN3+b1//PZGZYLdzT39+SHF5lwB8v5Gm&#13;&#10;KmA25gtqRGn8eOxQ7uvzt5sHW6LayvATKuslFCbQajdeDPZ1qZJ8aAATp8u2rdySPxpJ412j5pkp&#13;&#10;dloXrxQ+dpxkbvS9lskR6UvzNw3/XL03ICd4xKWAMKFuuW4iUlbeNpv/8g//Db2M4EgGSBfxROfa&#13;&#10;/dQO00YCHPx4GH3T1tW+Dt7sUD9+GwpUvuJVOLT99Q1X4TRRl+zjk7xHdrDHSS+3/C7V/ucndj7/&#13;&#10;dcMvZAwSip7XqNJQEkTLbU1Mn1S9W+fUVj/u1Uf1pz/pTYfVCBQRgEQVj9Xhb3/8O9AWmyL9nf8x&#13;&#10;3OKGL19XRar2WImI83l1WTpnmoa/EP7rbxf5UIGHAF673Z8ZisuxIPP4LT1W0KHK7eiXB7sa936X&#13;&#10;sK1tcY1hOsqWnfiwZwsXpBbg44dDtd0HQRsNz/k7ObKD4G+LdxFakt1tH3/iajUwkr3CuKt2bgXz&#13;&#10;1ZVAHn98/rhc8cBv67KiuftXFX2nvOEFzccSh/vpMg2I27LNwQTZzYTqbflIqkOBpMmWxcKqzP0i&#13;&#10;zO1sAyIvLqh988t9m5M4VseeNPi+VcemfSTycvESLNGmw+4HZwZyn0vPqlTq+tJ7Jouo/ceYPNmz&#13;&#10;35dv/3r9pebxyCTVdpnD9vFXkxKQtQAKK/82nb78lz+Ov/0hp1648ns97lpj19OBULQcfxBoFyW4&#13;&#10;bXoftM6IYOMtWIZ3FTSPDxVGC1+hvoIpgC+CUG4Jvusor5cNNEWPZ+Qv6HS83/H8JJ5mA25Davtf&#13;&#10;JsamsIY1Vq4w2kWORcoPUv4O6JfH9mMxq2h+rCUNEs6sFBjRxLh6vd9ur7GUIUawZcBZCYnIqeCs&#13;&#10;jXRerwtecleKSF5SrDBpSSAqXCXCAOGhfSuf4OvFmPBQtxDdwefd528AmfN9k+FUTnA8zPs4nPWe&#13;&#10;f35/LP28WO8CRNltcm7Wj3knlZPbtJLV9vhQMHk0UbDqBSD7tn17UG1n+e9q6PkvBMv1+yBs4ReA&#13;&#10;UvEKoBhHnxHZv1Q2m8/tfb7KWpi3Lnw1NDJW8MW9ERBBNCVpcbS3ZN/iLMQx54lBunxsdVcpJNzd&#13;&#10;HOoDrTPMObu0uartgL3FJj6uZng5tsP0UT2zJMh2No4wTXAnGwGsgszSWYHHjAlldJnMUmTgPV2B&#13;&#10;OV0yCMDz9Qzqh9lUZPK3QxOfVroMAyrpJgCaow9bW2MXx8f2y+3bSlfVa2+2xD2e+VIinflaPdPp&#13;&#10;zDjLNSvfvt5c028f/+E+b4Af/4S+0PeoZyB4sytDuJ4Lu5zn7uWXZz8meKPavavD4/ixIE0Yon9I&#13;&#10;F2UWAszjLUJ6mde+Qlf7Tw2LZBvLx5fFp5Kzp1I2OP2n6bqrSzhtohfvxY/sy8/6/BV45wa/h0/3&#13;&#10;7ZzEFmEklILNd32Yt0kdHha/UrPuBFNXiERShIAQks4C2mW+Nqq8hjazlCgum6LQ+au5ZUoKSWf/&#13;&#10;6kQ+gfCAC87eOcI0ceuCznMJwaNQS76Kad8DVhsfchHG7fb3787Dz7+U6wiWa4FekqCOE1Ry5XC8&#13;&#10;6OHlz18+preGlrf76gPLmSeJLdpwk5Ix0yAdnNqXUI7raFyACCo2nnIhil0hr4vlUhjvkES43NSv&#13;&#10;azYQEMEK60cUt5H6i3qoiuu2x/jYk3/nHfeVvKmWbjWvjVmbvvXO+l+v2KuPVy2cKkSTNckszWkT&#13;&#10;jIZN5+RpM+Rx8We73Vhfy/N8TXtpyscF/Z1QQlH7al3unxfas3GRbAWAuah+x9sT6aWoMeXceJGJ&#13;&#10;cz5iHOp4m+bPD7/EwgOxdFWplwWWlKo2p7Fk9wk9PH7mIHqyuft/fq2bJyMqqunWoWUzOISK1Wdt&#13;&#10;LSeaZNpQ488dq+VM8H//3/3vGNOu20WzlGXLhHIGxHUpuYEBpoTu9pxQTnMUXlUMzXZLQiBMHtoq&#13;&#10;gDT6BSDSLKEoaf3UXIbp8ekTBF5wdL59LeryfLtWonYQLnahjBDBYohgnQAAIABJREFU7t+mDLkJ&#13;&#10;CSPAPYdmY3HFVfv++6SqJsh7jowz3kjBWmpWaLWjjJ/my2YTAmqn9tnMBOZC0XXeoB1iyP3+IDD8&#13;&#10;mEZZEg1mlllykSnEqxL6LPvCBy+rouBY327HqlwWZ1YNQ7Yu+Ioau5kQCBEhicdaZJRlVWJ4UDUu&#13;&#10;mjggW4TCLlvyIWJYMJo2E5bEMF2NVk2TMlhN8J4YgyhOf3l+WcY1ZhqoWXXod3UCHkDMQa5VJbDE&#13;&#10;KCCLIMyqV6kkrCpvw+T87I3jNZ+WweklVDyiwHjY9GIBnGZzZPLbsLjooUQMqyUNOund0zO9g13f&#13;&#10;3seLSyajtGtwU1FcVFe9TOehwcwhRHQdkeMt1Gl7eHpw29pUBRHEoyxJjTIPIWi/FTXHcjeeF4Mj&#13;&#10;4BgD4qBKPjvrVAeGDDDnIaXHrl2zpY1sMh3CMi7TYffyNq1NWdlEIBVpvdEEU6QcS7a4b5epqo/R&#13;&#10;pKYmEXttliOisCQJeB/9pr3LAEoWEUAJEy4ZK7cJqzroaQEO32dPhTRu5pVQEhMMF22WCD/mSwtr&#13;&#10;TKnDt5YrMwcQkWwlVnHaFhOAEBI4y6gIETTIwQ3b5GiDZ2182ArO3LZuq3usmqDXcdxwhRjjDMsc&#13;&#10;V1EdHOKF6td1Sj5vw8SQATX2KUFeeu102ZCidNpEfXbYsYqLukwJnrfJM5dEw0BiVK7TyuSS17mi&#13;&#10;aps1qVulEizrxLi5eRZcSJkKgTo0bxsXggDoP7a+qU6n96rdlSVPSLuwQhgTRBUjRWRIYejhrt1P&#13;&#10;ftMzWhKMTKT1atwMM1CyvYeVbTbZtSvQMn5IDFNYreDTtE1zYLQA4xYIwoCe3y97DhcQEE4cAWKt&#13;&#10;tzolX1Vs2YwRiD62cvOshpBko1dJKqLcbb2pvmRzaWKywNMiSF7MBtzv+gGrK08MYmRNsWO17CPQ&#13;&#10;AGiag7mvnHhVaBwYzyBbgzDCVKIMgl8NXOCEgtOE5GWBt/FmEyCQ79SOY5Ztctzvqp3CjNjEMhrd&#13;&#10;UGBUEjlpJ4qHmJ1PK7PQe+9xkG2pU2r2bSl4xCIZA0KehmmPKlIRu6wwJms0SblhxHu9a5+0GyMw&#13;&#10;uS4SzJuzKaaCNGt20EAe2HB5pSDabQmy+dQ+cij0okGBV3/3MOMMgtkQr5bJ1mXvRT6IzltDUjRk&#13;&#10;ZgRWGTHOI7xJIYADkosg9+Nw3dXqvr7Xx6MDKCQJthCTqQo5D/4+XEazUkb9nKu2s8ZBQgMTsi+g&#13;&#10;qqhBhCoAGFftAmwhHlIKMTiXc67yttm22c+3WYexVTIFW4T9QZUk2RtJglM7+xRQXTWv7my0qQCF&#13;&#10;aS32cF3Ozuj9508RMOc4QrVwrul6j4CbNC/ZZkOpOlXVLm2UgWiWdc2OhQAz1oVJAedQEljUBTSW&#13;&#10;AUQJ3ZUjjmyeBiFZpHzSULYHUUgGNZTZY5sLLHQK9t7sJA8JCRa83vWl3kyMwVmtvPCjBy4k5wLP&#13;&#10;YKucW1WFRx/rHnidkBG5baCbAqaj0cFZ2rYjwtZpLpVQxX2YvfUxU1WTZX4tZL3cdFGW0zixjAni&#13;&#10;hWhQnkQnEzAmrpPWslOr2aJzb8PqRw1AiMFxyocQy77HHsxe3t/vfd0lHKmUOpjFriBtinbJrcdK&#13;&#10;mCndvr3/vH9E4V7hTFBKwUvtlyJFA6SHfpu7xz5AmDlPGkWz1E3vstk3D+tyF1zq5M28QS5NAuts&#13;&#10;eVEQJBlsjFjhYGCC87wlgaKzMGcBwRyNWbZGFkXXxICIh0VmERHOHApIoVpjja2N4zqXHM7OG9Ps&#13;&#10;6gA0Kaq8rq3kZ/ORN19V1WoNpQ6j5uO08rCaBUSUkYAJgWkeWMJOp74XDJWb8zkl7eZnuNuJ0vgr&#13;&#10;azAKgVGCJG+kgj7GJeESTsO16EpVFgJgkozkNKKyQQBCWHWds7clxxRQ8KlnbBqRgCjbzWYz3wjI&#13;&#10;gZfIzMZ5f5/vPmpxdEKJ4Dy+ctLCfV1j5zDl0PhNu8RYLp3kWYA4vGmIGlbKy3ijhEByZRCUQjlC&#13;&#10;IK15pmbYrPc5RV5ws5ptGFTDMEswZ5plCl7rNVGA8coRrohUQDoLGSMz1evqykMPBeM+TOcbYex6&#13;&#10;fxcVsiuCOCCyRQRdmn00KGwN4LLg2ujlunqIJOMgRhNDU7UgJ2uNKFgaA2McEjCOCQJetfuojF0t&#13;&#10;411ETWSeQR7tgqxesIVU2bAWBYKB/v8GKOuCMM5o8cfvr4xRXmBKScwBYgAkPy235tBvF1swilOo&#13;&#10;I1w4n1e3mYS5b1ibhViT8avnmgCEAgxgE4s5iYY5ipaVVrIOm522hTM5enf1Gz8QRBQUOFCww9wh&#13;&#10;qoRazhoGhAkVVHqKwTojRkglIwgMVUEvkiXXNgj7vtzRZJaQGWPTOMJstjFUSkKSOM/Wa87Qx+Vd&#13;&#10;1MI7GEHmkgQ9Ls4n8P9XCjMA/DLoruKJGE6EgHIz6xYdKtjX+wcPEQIp1AEw5x2ggOBIILI+LOto&#13;&#10;S3WAhfTLmi2BCSNEFMDbstlAOAW1ENgGjmgCBgPMlNzgLDCCGEBMSqASH2kRcgJR6t1+71PIYFJK&#13;&#10;JhOWy4ZDaB/2ZjIo5bOZMCgSCAdqXDQYxeBnuZdFzQAE8zCSDS3I5jWDjUGQk4DGbYwgWmIIMIR0&#13;&#10;WraC4UBodeiJByK5EFMmmEq2XjIwEFgISuf8mpGXuYzIMsmJguVR+NFSQvS6FLjBiDMqUACIRjYh&#13;&#10;sIJIAW+EzRuAKVC0lxXMQTVcKekIkrLIIcLgIXACwnmy683XbTfd7iuIBWh2h4d1dWDHh5tFkkAR&#13;&#10;cCV1dKoWGVDKkM95WVYZmQvWWi+rGmMtHZOFqnfl9PbG2nLz3mwmLjNBBaRVFOhjWVHG2SVY21qU&#13;&#10;0WiEIsTe0ZLEJDH2G2CICYwdSgIQhaTkfEbKmui8ZQwPlxXToqkLbUdV18Cy27ePrqgqVdZFPdwn&#13;&#10;T3BTVhwgZxdG5AIxBMxoj1NYhilYT5MkimcK7tu9afsyVrIpT9MFJoE7Blkc5nPggrQcS+amHNYg&#13;&#10;iCQQYe9pAtHxdUqALqLaWRupqpJ1EgjvVypQYsyhhXW55+1vw3cP8uoX7CPynEa83gaj7e6xWbZZ&#13;&#10;lsV4drKoISK4EMlKTCEmMZNKqg65Lc8Thr1sDiADs66RYVGyaRuppDpaTAhB2KQoAg4IiLoIywyx&#13;&#10;qEqJEJhn23Zs8/OWdehbSSCDkRq9EeCAzxzpxRQEbjgZDluWDIYmRpQ8wcovC3AaEDGCLGllllCL&#13;&#10;47DMhClEZIYhJl1gFRaruIMhps0ivqZMIGSCcMdDnEe9+F13XIB1cdmABRLxiVJAxmGgmWwkBxNQ&#13;&#10;ygmxYZs4p5iSKYUDTO+n14DDsfxkXCQAt0dEKY05zHYBLiUUBGM4QSZIidmyWVoo/D/9D/8HodS7&#13;&#10;EGyYxgFBMd0dJybbSwoZUy5KdHw8xHtyZwDzZc0gl1UnS5bC1UxOJX233W012P6+fgDM9DA7t8Lk&#13;&#10;WIWMcwlAjhSseUjBbmug9Mfdv7rcR2P1rt3Fs+kUjOvr70vmuSvqZslfMyjsND6U5Vrkh/rLtpmm&#13;&#10;71fqn44/ujlMb2OLNBQYAe8D4e6KCV+Np8jDoiIliHKb/7owET0Ar7ehIFjtSuvMZjWNruXs+u1r&#13;&#10;xE1JaVHV5a6fRWgaiSBFka0ZfmrZdRgRpberJErLdkqHNv5uBOM55KvTzyWfL6uEXVUBQxhEmBBy&#13;&#10;utjnlz8RVu94NteT8cB4WvX47Xr10ax2MWOWxHVF9/b3b6QC/+Llz9f7JdLEf9ovq61UR5Vu6y5k&#13;&#10;B0GqenKOXJvbY88m6PRCAGbgco6qBQJq7HHgYu9shsZT+Gondy4aGYA9PDxifyLInwJCRU1sKEMy&#13;&#10;iHO3ozVYwHnSNxyIM3qZhywQx2oerVCd2TZI0q6vZkgqeuCt+tvXvx+bPeKP8zwfjv1V/1V9/su8&#13;&#10;rPO4+XkiFQcK5tM9P3Jv83gNVoq8Bl43JoQOhXW2GNJt3Mo1D7ipmwfmoQNvsqSc49L7d33LEDBV&#13;&#10;pszv6xwx1MYCxIKDTX30mjfdDD2luS12B+1mj8MKw46G6+2DNjuvOm9v3BcZgPv2Ty/lD8nD6+2O&#13;&#10;HxQhM2ZFyAoEH4axaff3cX3p8vYK66cylMFDgHJopcIxSFwJAp1fKS9JCzlRdgNuevf1MWVGs4A8&#13;&#10;MwArSoodXMKWWWFhMZ8+vkrljCkxSH56/qWfrVlT8p7ihjphRteqPPvNHdvdFr+9iCrYSJjaEBUl&#13;&#10;gKKImPor+fJUSalsDrFEEMG+qbJeHkC/6vnrx9f2+MxEvI8fu32jRNrGFTnz/PRT9MloNy+aSF50&#13;&#10;n77fRofwTzXEIiEgvn+fIs1svJY8HUu46/cYeGfGEQMI2sfjl9t5/rE61PuyEOXtNNbZkk91csbf&#13;&#10;Jxq0dTpj4OwN8x7uqw8wN2cHu6C3RQnuVtw/4cFOWWFy2c12gRLFvG4xISj9GtXm818+Y6d7ThAG&#13;&#10;yzgh5BHUhCOybF3NIx+fxWczzyg4wURAAiR9eFQJ4R/V5xgNpB4WDwkiVtTzH/NPnz/5xerbyl8k&#13;&#10;MLnGAow6DJuvPAmo4d3NrceHX4RCLg4H12ngBrhkxf7+dul37f2319CRH4pjCjnl3DmRZKiloogQ&#13;&#10;JliMaJtlK9++zaJA7b76ACsKCEIIcyxklykiBjekYW7qu3rdtlXUpUHTOK96VYcK78HtdOl4WVSd&#13;&#10;M5jT4vJ2dV0WSx7utwrR/BLKBNO3W5ASlveCKj/Fqt8b2gKvSwaydN8nfZ7m7Bh3uSrkfB9B4nlH&#13;&#10;VFFUUgTN52WWZb0at8ZsBP7tdH0GxW2cQqKjTqDjD/UnCDLFYPXWCHu9jmXRiKgE93UpIfbrb6mk&#13;&#10;ECdzx4hzlgMKEVCITnAoAe0cLh4k301KCMnrv719l+q4GmGXVGltUfIcV56nmkSHStrcwiQrWDJM&#13;&#10;nA+0ko91dzyQsRzDlLe18DZIIIwPIYScn8op+jImb4MBkn29Qdn0gGe2fJv92H5q3ldTXYddX3QP&#13;&#10;3fT772MKXCBVUbd4EP0y3emgGMLJuv2uu4Q7vNeEp+vwLT8enPmjIn2LH63C37//igvRHLtWNQtl&#13;&#10;dyZaED2EKYO263OQiQEp/cuRxiiU2I3joIqyk83tMlVl91Isv6WtqNnb9XtX7WOZ9bLwjAdC97CI&#13;&#10;zjzs2sloJ1QkmNyzB51kMjhX9uXHfAowHZ4eKVnBpoCZ3PVU8EMe9fp+qR+zP70d9r017kBE+GlH&#13;&#10;tlDplJO+W9s9P143rYAsufo43SxewWJyTD4kgOHktIVo8gnOmXYyOREXMdJvn+U+eLBoN9r70/HI&#13;&#10;IXLTAlvhlk3fB9rXlzdTAip82nJo6nz7PoKZ/bH9tmNqx6o/SCh0Forf5iuF8f2+PO/aHNbU5Fqj&#13;&#10;iJAB+em41xoz0uFwV/hgs8nCTSh8KnbLoAu1i+ZjDTKH/NDudLynX1eRkBXXsi23ZcYcZ8zv5++P&#13;&#10;zdN6c6hcy6Z0MUBA86x3Fbldzi7XPY2Y82+nU0vzFQDOpTO2tIngBxLdfPm6McH0brX3hy8VWEHM&#13;&#10;sWgLdeDsqGEGx6JxbzKqJW8aGsuLpkbytq3v23p3vx2bIi8zcr21hWqL5qFRPVRwhj6RzD6MvV4M&#13;&#10;B6wkAiXMSvbH9TVbT2JCOOx36n0Yfjr+oPX26dPjx7KVYlSIwyUyKwwCMUXflwhmJNl5GB5C2h2f&#13;&#10;rF2CG1GJPz/85eP8O2aj7HrConNbLRM9JYhx9/BIGB4mE70z8xIZ5hBJIayx3UNZ2I4V3CEHU3Mb&#13;&#10;l+b4cNq+P9aHSWPa/DDZPxQgYZ7KkNyxvK3u5aXLeTF3pyphsoXAX28aQtbU+22aoHLeO+O002mg&#13;&#10;5vjpZVjWF/F8fX9189DU5N1zQhRIvGgccrXHUbQSRF4vxW2+BebSWuxeso5z1zxNsU3aQKt5y7cV&#13;&#10;3JNpfnkMeWai+ePj+xr1LhDV7Ukm64hytowWbo2wp6WLGwgXt/FMvY4oaaXyifMmwXVY+gNyUCKI&#13;&#10;dl273t4f659EASwwipO2KxOIo57qkp+HAEkqa6IksxFc72OxkzXC8xZ//PM/nD9+pRKY0bnJFw3d&#13;&#10;EFqBI3vBPmzIanMsoEGPGgUCLIpoLmsZDL5+rKTeMe+jzffrRWvAfChUgXHh8qqvg7TARkNRSiif&#13;&#10;t7FQ2di1rLsMMF3Z/k8WF/5+0tWBXu4Xl63bLhCBAhfI0RKSq9uUlBjlsu2v9wlgoJbvslWM5lKi&#13;&#10;i74sSe/aLuvIvTBpIU7V/EVVfkgrIQiGCARQqh4XzVXxvD/oFGxObYYFhZPeWNO4aJZXslMttHlA&#13;&#10;byFtIemeHIu+XN30Mf4uern+sX56fqQYupsFqg7G1VSSOoC/wV72KzKrmLXdfDDFwyM+T92x4r08&#13;&#10;ny5BsOR8xajAJfDXVsmEaqcpJ6TiDJRK8QcX4Dhp8lJc3o3sSHHIfz/dKYZNW95OxkFb1Q0GWMRE&#13;&#10;hCJcfIzDTw/CnzHjiFdgV/Hcd+N9OlR75cBsQBb1HE7XSKJ2tSxSMZMx+rDpMCmJHO66otg3tcId&#13;&#10;Ssmv8wgSGmNXN7fb2TbHsOWmqa63d0EODJIEDBTOaAiH+MvTp3HU0VvJC87Ex7yVhCmBIdDBs1js&#13;&#10;BC/OH+81hqWqm6LSaz5fPyKOWQGmKv8agMBRpDCDG9uqmhl9833PBdLBKrcLN7trWr2NUjASCIbV&#13;&#10;dHdQDQR3mQpe7a6/f/1y6K/j2WfHlCqOhBxS4+p3sLaHJqDtAbUY7CrKh/fvhaocN9pZKrhAR6nK&#13;&#10;0+nE93UYBaFR2+G24nnejkoULrwO4Dbavm0YjAP2CYWiKSAJkzUYQkE5UNX8cRZN+Xp6+1N7YG03&#13;&#10;Dvdpnp76n6oHH5C7blPsK+g1Slvn+MwdVuK+rjCigoMFxViLOppbBMb7hpEcGHArSdscSKp2yaKS&#13;&#10;1zRIUnLr8jT5vg+Yi07Wb799OzReEVZB4apVW1GJEofEO1YQuG3g9dvm6zhMvx++PEYGj3MHAFi3&#13;&#10;TUJlJHFGH5rqtoT9SwsgwoQPeX0KyQGPKmhONIe43EZfXdIMAwqexDDZw6c+Wr/dpgSzu2+sUGPc&#13;&#10;8P/yv/6fbVcUJVkmsI1WEdYrNkeOw5AAWMxscufyieQS5Zb1InkngQ9pRuIVF/I6pa6gRDJaCsGo&#13;&#10;cEV5qCxaeQcP5ilf/DFVV4QyOzdlM91sm9jH72O7p1mM070XebaIDolVLwSdneJQO7pNmZVwQxfy&#13;&#10;vXMvV7jO4es7Zeg8VBmG44s0VSKazuMCj8Nv9snG9NCqdWjjepYQ2mnp9/zp8w/rx9a65lLmGpxh&#13;&#10;XENTxaBMNrIXaLVP9dHoKcRlwvdqq2zyHll+I3/dbpCB4KbyR6ki3P6qwc0ttBZKcoGFvUX9DyES&#13;&#10;newruDDWciLXwf7Qn0P4GuBX4MzKCguKBJsRRXFlJYZ9iUX7OEy3YDANVVma/3sb5pY1iV/fMlvc&#13;&#10;AYFtrhLKOduUt+ZKsF978XB/hd2I4qcKS54yvHPCYCTrYhvJT4p4LGM0RVE+tGYySANI1/ENJMdH&#13;&#10;IZuPlEIMisilWo/fcBFi9KRp2biqXt7z0utuJSfuRb6hohPZrSVF4eozvs1+VPsqrysLi1P+InRN&#13;&#10;nsrhrcipogRw0KCqXYt7YHnLmWS4BzhvffXk9UadzXikVAYK2aE8p0AUcmBDq8sm+VBeb/jXRv7J&#13;&#10;c5vdmGb+2ITUSLf8LIBhODdkiWuJbstgPFEjpXYBRT0+UtnO4EZYQWow+3weLG4UXZnMYq5udZoc&#13;&#10;3B9/SpPfzwKtK7G3DV5eDv/tus4462zrUtrf3l4hKnVYNQOLAEWit+sNMpIZoYNwkJrZtVWTyrJq&#13;&#10;y8u0acDkMm4WnOZwr+MWBDSOjdcCwEcQG4Zddvvi8fqHIYY3sRA1aYrKz/axMuOmUpTDbcNi/r6M&#13;&#10;UtKKgen3zMNg75pqQNJM+82AUc/NGwF+RvaUoOj755Hh6alB2alrGCxFmiJ5afQjWUCQS8rtfUsf&#13;&#10;uyfkHdsWh2lAUC87oK80ZVTvGndN965dA86I29vFYeJUWc11g0+UmTVe4WS/j6cSRb5d7ugl/O0G&#13;&#10;AIV1LfhLmMGzPOqCqx+tud+KIXYtz3MPXS4oSgMVNdYztXep65mSqRfmqNsP8coz6bCcCtr/20uR&#13;&#10;8W2b35Hs8uRSyIRjvcPeL9My1/1YSYPkvGK+03zJlsKvbuFLSHL02aFM4cw//piAxv7IVvdXhnkJ&#13;&#10;KwrseintPBUSbJX5fC1ZwBkhEdeZGbQO+4wXPrJdSmwtbPOX3IF7QEaKOZxaumwBeJH7adhq7HAR&#13;&#10;ME7/jKAC+MW4lVCShPz7dVLLC0Wgl3j5/s/p/nR6/7XbQ9Tc1mKNEX/e/eU8voJsJUkquzvp1OVN&#13;&#10;oMYlcSnDIepUZrDn4e0z/vKdHgANav4AWJWrgmUlBfjlHsKqnLR4cv9c9RioHBeqEi0Sm6g4IDJt&#13;&#10;IIN9hd7T3cKIMxRsMvzzozUzQyE3AJy2EjAcbDwe9Tg/8nKzq3UfIYIIqvlHvXHKeIUSZfQPufFh&#13;&#10;cUtiwq8ZYay6VeS8lkDR+pddzvFhQwa5q1oz9OZaz/cNZM/3GTpdgvhagAOjXBXQxYIXt2F7VhwP&#13;&#10;72n/4P7ZkoAuH2fWoB++5sOY/yO9P8jZJq0ZVqySqaJ1MeSFWWUxZZQKTHoHn1xTze7GtAwK4V1O&#13;&#10;Daww/9wHvCG8La4kp7pUj6+va38UnijEFO1Lzt9RTz/S9Dg8zrsBqCXiyWPlHKYtMcUtJdxOpYxN&#13;&#10;GOEtjt5tLcdrXslZY5xFgVel+01i4+198RtZtJeo8SPdpoH15VKC73T6+STxNUorDOCx+LyaqIF7&#13;&#10;pMDbwsOQWa6/kp3a6DggEvVmJNIVd8AgnOZywJ/dMdERLx4mSFjlyEYPSB1ZHjv8j3A2Ktmnq0qE&#13;&#10;uOvqrxCDsoKoJhEJF9E2EJQEx0Edyp4GTtecxRpUesKAIBwlaCsUFPJu+Va6h6R59lvX4SrUdhoZ&#13;&#10;yRqio6YcUGMdbsCecUMtfC7bAnzIPa1hFtfn/tPq4ghxQ0eYMgpZZlrE1FAAnaGU5H/qR5S0ziKz&#13;&#10;j3wFAIEQ5nXkac6CayDKlDdnWdJFmulcI5kttBM2WOOk4oRWmwhOgEEmIA/lUvomCzIiLXTrjLER&#13;&#10;rAEcJ38DLEFVLn7qwWRc1e7GaL5UL2xcDyFeksT7yeFp97LzmPDmYoPxjtvV4OQ+dZW5DudzkS+s&#13;&#10;MuW8m0vufQJIdQ4upx2MMBwLtd9Ju2bBjyJv26PVq+Omh3Fc5ufNVX98rA+hND0jCYRFs8Ma9SZs&#13;&#10;nhQKvk8ZIh9w++fV/3ss5PfTKIFasy9UZ62/Lrj7fM74YjNU8IHr2EcwUjpBRHGpcgURP9FX4wQF&#13;&#10;fwb2K0sCBziwsmY7hJi7W42bn3d1Sp6XbMvEPdXLnMhWLM68FuctOOQI2wgHzXIFT2r+T7HY4HJZ&#13;&#10;/+nP1y8DtqRUKwFs3pE6rh/XPDixMqqApSuFvdwcgbemn0W2oCU2GsByhvR5ymDbUPJ5XbquZkKe&#13;&#10;XZKLrfeC9nkJEGPlYwIxxmhXcm+aXvodLLy7Bz2mUVp4PpWycJBz5Jc4NyXHRmsEzG9wv+uautQ6&#13;&#10;xOgRyIIkBbnVcV59Q815JyRVfSqiGjxAiNU6NPdbFA+OlCy8HTK7J5QdyepGbz9OHo+SW2MdxVnO&#13;&#10;tLoWK17ax8fgrwQNNihjc9M8ECXulc4tcVRj31qDacY0hxAp75nyEJ/WiGPdAgA/ihxz3SKCuRID&#13;&#10;Iiu3iwjFLxXT38/aVkQ0kZi2wgJe9EwK2zgGAMgcA90DJaOxJQVs6laq4qSF0bC4b8UPN0OPd7WV&#13;&#10;spVdGPSXeFiRNiinjm9+FiWGU6AT1a15FpuE8/VQ+JuPSI2JW7ZUK1rcJl4aFrzG0knoOrC8L0Wx&#13;&#10;zx5wzJYcBMgVTLX2H/Wr9YmnmryC13rIGVZEQSJ++BITC1nw5lxnStGxFNfT13mVgqSgkX9wP5pl&#13;&#10;MPgqrlCpBlQVznm+j7dqn072DxziCE0ppKTUfLtWCkSKT/MS5mk3wRIQBpELlu3L+6IJ8vf+cM86&#13;&#10;SMJWczlfHB/UjxBcqifBTm+X4IWsRYGzd9tTKFFJ6ALBu78jzCNA29QnHaZW7svFAL0JipbxD0u8&#13;&#10;p9ifvgyY5jLh8578HDLHUNQVRPmNuNAo1O3qyew2AEYbFnADc4QLwsvx1sM9y9H3XW1XDY2NwSpV&#13;&#10;8XrTIhg00ioFv693drQfuJ59pne/OUlkxYB2DuhiJ9OM8202+rR7JpW2K8URJc1nXD1WVBRbQmfE&#13;&#10;f8iL3iqxo2JWV0KRwKqjr+GZhtrl7eSaBvkppAsGtMwKzmGtn1Qq6RGsMZHrkOHjNl0qSjsIyvJn&#13;&#10;a28OvrHZRu6hiCW01a35xhza7HJ4fNThFmYRDOBMgdktOjgoa594tzpuZpr+sjW4GWnFriiWlaBk&#13;&#10;hfAa87nui+004YXLq5rp0vef70t+2ob48BNItpdwzdNvYY6Q7XZfzMf19JqSrhEp69fE5xYu+9MP&#13;&#10;C7GSe96Fyklm3PBYH/33Vcs9wqIoupMbKsc9LnL1TCEgdOtIKYOA9HKNQJUpxTeWUIi7ZR72z9V8&#13;&#10;+2R9RthhgjZYD2HjzxV5/3rOP2OCH48CT5vzbU61d0LDy0IW2EL2FPFZA8wmSBTU7XRLZvJxrudm&#13;&#10;OTwsa6COuCcAKhfYTECpbaaCU0oTazrHxnGs9s3zG847hCHCGeH/+X/8v6AR51+nunMKlpkmR+O9&#13;&#10;gr944Ek/4v7Tbjec1gTcZf11cdSg5CVOI3fhGeDq/yMIPnotWxMEoX7ebX/svTcinsms7G5arZZa&#13;&#10;IMYMkBjAf2DCEDHnTwID1FVU5ctnIl5cc9y2nzesxRkO69uJxLhCmZ8/aLjjfzzLvvy2XDfBq9bm&#13;&#10;4mrzGfVZ22V8q55PHi2Z6t0gBqkTHhjm9rax/IU1DyTDjfEiwXl/pI68D7fzda/f/NB/yvThxBJk&#13;&#10;WGixa9QfN6HE2h/+liTUMGgh3eoUtQk0+6c8evVDme3NYwNj57h2AAAgAElEQVTueme7KrXGw9gu&#13;&#10;4UHie1dTZCerhXhUVbjrSu7H7+sBHaNI7SnbJRZfG70WhsGuPokqhutONNTLO377SfkdXU7QIty0&#13;&#10;BBp9Pz+39+/AOaU1i4L1phAWR//t5anq7oATUNUVyHRjq84zHoJB0858UYZ2KsV6JcwTAcZV1PSW&#13;&#10;Mv64hqo5G5VTxhzJXP/+B3s84qVJn7b10Ytme+ics9zjAkYGp1b0k6vM6A7trvebrfayG7i+9Vkl&#13;&#10;aLIIGeZPJ0wM1x8lAJgiI7zZD2c5MhgfYLMtRy2R8ebYJqFS3F9DgCkrANnn2sft9tJIO3nZvvhE&#13;&#10;CxLGNOvsHtN8lFVCbyRHuCVMye7l8wLXi3/3ATwPg33c2bpiSqz5sxGpquRbhvlQ4m55vicOhzBD&#13;&#10;ttWBj5CAiKTBxwGYoyRpHEv/sn0TSpW6GgEtDLJHCOHUc0LSPScXnnYHP9TYWsFlYA5BwFM5qmpL&#13;&#10;vyHKPQgAg0o2r+3d+oUmRBAKAbbD2XvsRcAIKy4hYr80nWBIrIvtNP80LGGc7Ae/T3QHg7ns63Cy&#13;&#10;gbGCeBjgSdYzLgEiIFl1WTVvjx6o6VEoz1jFb7d/Ue3BbA+SDXUHskMcJpL8sPH3bwsVwwQgBy5/&#13;&#10;qkpL0Z7AFbBMi6MrWFs5yOT++jzc41c4ArIq9qhHvjsQn9IGebgtcP/lMC0bLc3+BojqN6W6f1M7&#13;&#10;HRYUliM7eyR/Zrf7HwRY2we1rue9uNx/J+BHm2TbfE7WTM2+WMyW3O0Paw0ih6iXLkVeHwUlNYJU&#13;&#10;A6f81OklGvf6ieZu35z+9f0xVi9gL6yy3JS/U6Ucka/T8YfDopcsGB3Yw1M4Ab7BlFu0Fx9x7L/s&#13;&#10;yBacL4vHQOx7hEfLJ51/FkX4FWM3xosej+glJhd3qQ5IULyxXGOtRvD37hO08F0Y/tLuFztbtpl7&#13;&#10;V4QvFVkZYFHWL182GImgj8ZgF1KMTIm07Vzgx9Pftvuv9fmc2xSq7dHMEGgh2bRNhwLBgTu7Ruel&#13;&#10;RLcctqbUtaJgDTEed0+bvOi1FMYiYUA2wxEWNPzrP2xcMe76X/XHcSU2QWKburzY9Z9T1wPBecOH&#13;&#10;6eVte8M1h6qQca7UYb2m5bAP6E5Bwqtdgh7JJJmIj9zVxWN+Wx8WWheEWs4df0Z8GZ4+f/v4wAwH&#13;&#10;T+a9qljdRGKf/KeVTO+zWUESTUOHUpjwfk+q4PISYfSQP+tYAsTpxzuAD1A5hgxw3a5Y30m0R34r&#13;&#10;iPEsVQDYOhu90zjBjMcPcmw8+jzmN7TjiM2PDwgcuPxQYYHARmX8v71tDjtvtONJ+bhEu1IoOITz&#13;&#10;JgTqOxWqp+/kn9V/6C6/XwdCpYGtBsjBqffWXWu4MY/mRYGA3JpKNa+0Invl2WYoJZTH1SRZfQEb&#13;&#10;tkXAFnD8/fvt8+GoPJzx6hUgNasztDPPueZk/xV8/Qt6RlEwehROWuqZY0fwZNKfZR+W8bFHFWsR&#13;&#10;Sm6o6OsUGyiLC/E+MzTpglN67Hv4HcX1/ouqZSpg62eIPIuWuTMQFrZVrpWRi/vHbz+dnhSpbshd&#13;&#10;Xz96ItDVAlkbb52HCCP2dNjMOM3XsmMRnvle3eEbnau7ogxR6aGOI1dHvTpM7m7dp0mLsix+66b+&#13;&#10;4/WKJQ30+lxIdG63O0/VNRCVBMsrLsc4OhcRjkbrKvvVDXGoGPzUN68fV4/F01/odt0iQxoRLQDo&#13;&#10;+L9eftuhZ1tHK2CoCVsdXADO4vG6TtnL8Q3l6rbIoQuM4ux97StfJcTlQ8dwQevpyXppZoJPDH+S&#13;&#10;WZDC+LJ6rno5DOb14YCICZKC8O0anygS0gAaNIoH+G17zBhSUzLG1TBMfSauFCXvJVaZnPH57eO+&#13;&#10;+lRJEp8vjOfPu93rBFvHVREe8E6FsCQ7p+qY85TmZOiXXZWx/XNlvM1UhlAoZc5s2c2MPpvgMwGY&#13;&#10;wdeP2+65/67f6+JGcQ4AFhTR4P8b56tcSEboFZdMeFf/K4Bd8CK5lngAC5Uh+WImhM5NmR7WzPVR&#13;&#10;lfePw/7kCwTOCbipWugCD8WOQNZZ7hOGEcKqwT6m+SGaI81AoNbdIQ41yA4gt9M4Z8E9SjpGf4G+&#13;&#10;GZpKddGCEHZiw1EmA8hx8tFjsfa/KsSm4q/OSFq1CsTt4cNdBVHPsUKHgg+pemNyKuXrjRxEuXRE&#13;&#10;0FDZxnMSIhNTZg1xqNwHBYofOf3buKyUKmD9jW118zJdGM6Mnp5T4BUfDnC73+tu2KMEft9iwGD3&#13;&#10;vEOhQPggOChc1Ei8HB18hdVN3I/VjDW28EfqVqTY+umHc+W9ORyX9R3469A+saAT8KQhRFiyE6ub&#13;&#10;EYR4AsMJg+LSlNSXKnjjljk/tRxt0fll3WRzLAOioCC3uoT3ZQdXDvHaqEg30trOyumJvmyTNjnb&#13;&#10;DLPuX/1lO6wMoq/jJoJsbF+PmBA0pmkNegcwT4CXoq/pgF0Ufq3dExJ+Bg3GAocpRiCaOZEW6Iac&#13;&#10;5/HS7WlGRQQiKHXevHyFd+D6ao+gCCBBWJZ1bdsTYs/JexnjMqw4ztG77EAv+g2+d5C1UX6DUoAA&#13;&#10;nJ/DelJ81NMYNnJogO6FY59J+9Bslx5QlH+sv4teTZY058/BfnjqMBUMVHXLbqgDklg/75wNn4eU&#13;&#10;jKTQQcPU8ljX25y72kcDc6iNTOBXNvT7rYxS1F3BQZeq2asY4e2WwO77g7i9N3E6SHG1SZMA1G5O&#13;&#10;DaahBFQMkrwmbh7gjO366TgAHw3/NHssUD087bIhNHdbKQ3gg6LE3EL++RXO/iQ+lIkL/qSq+583&#13;&#10;U6RiMMyXU8dKxp0DUtaEt/JtTAkxbAi85a0XtCJQ9NX0q3agJeJLhf1i1dd6aDaPSr3LvdsAvOtc&#13;&#10;le3Ck1MA7Ss5Fefltzkfuvu6qQPl8Y/f4V6d0qlZ4Y+o+R6QCmEV2u58Bbcgcto1U3pjrmeKBGQX&#13;&#10;n9l81Tmw3Q7+s4XPHMNmG+lxn62mUvW5Lft1P1RimV6HOS8/tMWUdCmvva/CXgoiKRhD/ffNk/ZQ&#13;&#10;/77CL774UYJgOzHcC4K1LiI3esiFLrmf+LqHIMdp04Mqk2Axmq4mS144IkrJcZqyiev3EhzCBTmk&#13;&#10;E7nUlUgOINwyInJxsdfDaf9wC+0lNqI67h0BeFDrNgNz5hxuy/epEERjU6e+gqNebEi+oJbihU+B&#13;&#10;okT5XoNfARdsV8GjhwYD2Lf8NcVzVGEOp/YM1jGsBtg3lD8ifyZvvqJRtW4uWewnUG0BuX1dT+s7&#13;&#10;ZqZpB+pHvW2CV9qX5NfE4Ai2pNCJvUuynPrhH3SRQhxZXZoRuDnbGeUl4RrAK1jWZ9GvGEW99SCT&#13;&#10;x5RORGIio/QRHeQRmhWZ5RHCp+oQzQYivJ1DzbCzk8TguO65zT3ABdNDCHtKwf1OOXfseBsDQ13Y&#13;&#10;cP9P0OUApFLiGB1OkTe8rq6654NfIUKI4A0zIUS/IlMInUcfDML/43/3v/rNEAQIV+zcBKAZTQ2S&#13;&#10;2YKMsdMzWB1RLJeoWtHgowJYpZIkkYI/1nlLqdqcsYLJAUJMFP7hdLp9zC6hhu601VTxDGmD4vs8&#13;&#10;ZSWBzSQEADLERGSxweCRb596H1ZtZ8qFzVCFzdy3YglmYby4gIHH2eqNAcIALQFWhPhCWd3wgjZ3&#13;&#10;QxSWknHaQly7Qb7evqHEgdNKdIRxnrAu5G2ZEcsEExVonVASKzoAxACK/tS288NiRkx0GTwsV96W&#13;&#10;0+ElYRejxxA47TCEj4fJgBUlKwB1Jq+rZ0/9b9+/H07nGEtE2bGcKlgcfhl287LiDG0mnMrM4eTW&#13;&#10;NRGcAMMcZNSAQRDatyrnDRPpFh9NKQCWHFFCz7vdDVqIwaKX2S2c4X6/N+Na2yMJgYRUU9Ychodd&#13;&#10;7eZJkSlzwLHgMEWTXfakCI6pxN/ufxZJVuM460sqrsDLfC9VbSFDIG+Xd0LEFj6AEBYhFUEk8M1M&#13;&#10;iEIgUQJYEJYNdGlKiUfPcWA3tAAOM4Xm9c9acVVXMD8w5AnzXFWSKfdwfloVICbicHWqqlVbJaJA&#13;&#10;JMGW6DnnnGTfIshwFzYTij7/uEs4KyFxSBIibXRMKSRkIXv//aM7Kt5SPXmrtQlhsyZoKEQAAlz0&#13;&#10;la+FYh+dwTnL+gQKqFsFrR5ns2rd7Q7LVmBd8BLt+6ReTpuL1gWYCoagxRKuPiF37k950jVvXRF5&#13;&#10;CSyl56EnwK0iReNJwF5UOgVCoJ0swIYzZoxTsmkEN97UfQ0WG63ulKgohggTiKVsly2b5RJjMTmn&#13;&#10;wL/805N229Ph4KY4wTmj/H5/P/oOcQggsC5v25yc32atiJoFMCXLofU8Z2ug4AHgY7379vdvCkpG&#13;&#10;MtBBx7AudhBswon2FcGkLHdSqqLT0/G0PRIjJZUMGe2b0328Y4rCpkdzJRkoVgFvAshAJ+JQIgXc&#13;&#10;Sy7psY24ii5765JwSLR1CFYJqcNtvWea1p3CMJbqVBUfXn746e3yDcDAOQjOQthLRIyZEuFu3hhE&#13;&#10;DeZY5YxkSDF5F9xWkGSCix4HmgnhtDCFQTwEu9m26vQKC8ApQWtNJ/YFJVRQy9G4ula1LW/Rom/+&#13;&#10;yoQUos3bqnOKKcICQ0w+WMWltYbavMV816FpWCzOGoMTyblQyOAW28xwJdeSaiyhjSuPhFckE2Mt&#13;&#10;Dj4hhBSNmLQgBeAsLCkQ6rUNqTn0yXrICCCQU+g3JyvmsWatELh11npvcUX1Y6o6/vH4Q2LGoU9m&#13;&#10;kU0HdWlwAyI9DRX2iRC0pRVjEjRUAPdIcD4ksHqwJKIv02XXq2AWgryqKoZAAZHGAAvwwdSNsDmS&#13;&#10;61ihssZ19M5jcPr5S8xxni+YNqsrRE4TaDEXH4+7bXNDqvV+JzELucuU/tevX4dmvwWNIXJr4Kog&#13;&#10;DaSEGmhf4TD+MfQ9AAxlhhEkkJEGCKCKNy6aPuf+fLpvC1GVQDEGCmXlqXThcYDN49t0AIPhoBJV&#13;&#10;8dGg2hlXyYoKNU9BSIVgFJTAlt0+tpyLu8ztbreOD8FwRBHeLsElZ2PUAb30OtqCENgJtMa4OMCA&#13;&#10;IkVKvkwzHmSG2IEVwA37dG6dtUuWYAsgsVwiPB1eVjxKVfuAKGIhJUYJh8gLWNWfS0Z6Sw2scw0J&#13;&#10;rRBkClccsm2ceUW8KS573tDVG0Q4aZhJG9pMteshLR4EGiQfqgIQkxzyyoXQHY/AIPMeOYUAJ7uk&#13;&#10;InBJrqoEgAVg2ai6kpLW0iRrQVQkcn6SnRiGymYWrveScgmBKrY8jOIKFyccUYz7oAejUDUABBzS&#13;&#10;enWEA2+jBDxJCFYSUpFV27aNdaZpGmQ4VHlcNBcNKhAFP6/L6ekZJiiwTCUAavXrihIUjHFMP+6m&#13;&#10;r5rzrpEI0ErFbaw4hNGswWXnOYYFSuR9i0oBmHAoKc7riIBgdSS5EAAsyM4U6sCZdsFCj7TLnqFW&#13;&#10;5QQx0mYBkKYwYk4KgANVRkaO+mhIcrqneNmuISdQBUpZ8K4UuLoAIbm+3gZSoQChoBbkHAyyEWey&#13;&#10;b46rDaqClUI4kv3PB7NtgnCoGUMZRWh1zlu4z1MhVcjEK+JhctEy2oGybMZBKswaH1swOnZtt6Xf&#13;&#10;WiwByqtbOW6Mz8uqA8FNTTIukCGU4fh254JaGq/L5i2oCC0xBkqueiqcq2QsIJyXnDwKaPM2wJQ5&#13;&#10;xoBVu+F6u9RSbNOKckyrqfnBf7jgZ1FHqerHHxcCaM0UYiTohDISQhAEEutn56jkELtS0O5wnh+R&#13;&#10;Uh4iEaozRqtGxlAqxgxy6+P10/5THL1PYDdIs42o4kE7SvHix0QVqpK3xluTAAJBA54mN7aHA6Ql&#13;&#10;wVQHWVjSm9OjplEmESRHJEdcBtF0upjVjAwxvY5CqcdHChxTBuuddEtBATMoYEAElSU2IGQYAk+0&#13;&#10;iGFZAdlWk6hLQQ5CmOIwhwU3tVj9RhtCIyibhwTmKs1+bAm9bTOrlQGaNnXU3iSjk6uATAgwleuB&#13;&#10;Z9+jhPtOhjIDBzKDvJZuywjCzfpCKLahbWkggdbEeXSQO+ccwsxxhghmnEhTMMEF8/eHaXpCC4Ix&#13;&#10;N0St95H3IgS/WWOM2+8oISWHEFFJxUCSSkgu07buYC4PaxWva0TN/eYYZSVySFCw91ETSU+fD0Gv&#13;&#10;0RCXFyQLgrVQxcHCGoUsxktomUAwQwSd8yH7zJmeXIWxTFACOppIsdh0ANg3nkcPOVdFW8ZbBxBI&#13;&#10;I4Vh82vX9+96YSGZkAIiwEfrHlDUkMuQ32QjIwQ4iYOsqwoHMA28JcWDUEoopUohRWfKfNOa+Mct&#13;&#10;vjw9j3pbs/M+G+uIVLkYbbdayWgL6QghUFDCvdzyBAUt2JAipcAJ+uvVkQhcSl23uy8jYDglLyAF&#13;&#10;WNzmxfigx5XIMyy0qYZ5nmrULYtzJaE1BZkxYDkWtW4BGxzAdteNzClFSmDCdo9kCrYwDAWe5w0x&#13;&#10;uDiddxgWjAgMWhdXMKKVYJLIDJtpu5+fdmWGFBNedwGAvuAP46MurHBfrCd4C5abdNVjyQHZCFU1&#13;&#10;waXDnNqIWqo8xMVmt6JKKTykzakqoFqigFEgb840jQwIQUCDfZSQtmiiKNG5Ai0huEWN74C1W903&#13;&#10;0GZTdMMbfTWkYYIyLhQGlFB8bBqzZOtLBTLl2WMT1kJlNFZXUuIVjMucgnZ6xJna+ygUTMlRIZqu&#13;&#10;ibkQ46NQiKGqFuF+JRCllBEB25JooQwmTNMyXRWpsocA+2ORLvrrfO0QJC2PINW7fVGCgkw6XCrE&#13;&#10;C7++P2oxCI9RpAgLzDhYHWuIMXacRtgyXkFMRcmUF8QGOVnvRw+7I3BJrwvdXNKSwNZn/nA3XHUU&#13;&#10;M4yw9i4BSRluepUC9SHp4BbjXV4ZK5wCnqotO+u0C5YDjkDkhJcEUGYWZYfzrB+IwTkFvt/lJCJE&#13;&#10;AuFiHYFl3d5lrswj+2KsNSlFkJnC7SO7vGMc0TQHH8D7fQQKyaIYoQBE/L/9L/9nCW63bxNob9XE&#13;&#10;SBwU2f7xEcShURzaSWWlYZQNzzA1Zc9t6hN6Jeuh6WwGFuCfoNrAHgAUgjZuhmsCWGpC8BggRRED&#13;&#10;p3E277jrxPlEZw/0BjHhTVumvFYG1+SXt9/2LQGIqaYFAO6S5qBKXrV1nhzOHGaFqCd7yr320SZF&#13;&#10;yrc1BoxPkeS9d94JRmpW8vaI2PGBC3Qim15WY0tWAE+0ol0nkUGRUJ0OlJlm+cX+uqtVvj4UkfOc&#13;&#10;fQmZw652pfmCEfM2UFVKThiADMnn47NQ3ft1xv3xKMjFljK8rOVBq3qZtuW+qKc6VWgCpsnH6fKn&#13;&#10;pBzaSPuXUT+gwD6nUnc9aMxqOZd0aVO+63VELIOgJKmdKQUYCFQ25tTIr9RwgICAcq/KBufb+5fj&#13;&#10;S7rXX4Yex8QAuG7LmGwr9gL1GeDX+28QZ+PmXnwOaNF6uS9THIqqml1/mta0jg5XXJ7kb++Pjcoa&#13;&#10;gc9Kfl/mqoOBUnE6NLNPFb4ie2iqVAsEwPRx6chxLA+KhqwVdDF9AaPdruPjrwzHnGfrFX/oO811&#13;&#10;/cc6vQwnvGZzm/a8GTOVhre77rHdR50O1dP1fUKobgQhTqNlTnLgOdEa0ja/X8ZgTcNomKbCGsZF&#13;&#10;zGjL6NjuH9sl46CAAhBiRlRTp0125zinRZ2b/WthPcrR9nXz+u5WvdyXaw9we36KuZiQKN3zOtSZ&#13;&#10;7YD6kGCxEeZSUyoAT+P2LJuVzf6PW3J5cwiyg5h1thtHaXEX9FSHxaMNfEhZ1ZLlsGN1xoYSpp3D&#13;&#10;WNBoXHLfL9+fVSOJ8NvslqXf7zEWr28jUW1dPJLSMZJi68rF600hTFHnpCk4JxKHUd3cJKtKT7br&#13;&#10;pGQKY8kMuR4gkGwKumlJTevruMp2B/RKZt7zbs1vBAiCGCvchLd/M2tTN2X2igc0q+NwuFwueJNq&#13;&#10;wJDgj9tdMAUJnNdJYj4caXZgvpudYgjjvEZsKe7BD+zzuI3i0Ab+qOp+qJ/VhkxlBaFuc6KxA3ri&#13;&#10;2QK/Xbe7jzfExNf7JEoBxVIcOJe3PwulQDTQBPAyPAPjRUSX/KcHbSV4RXGE0UW06tVyjxSEHrW4&#13;&#10;Sfr7pVob1erZsHJYbKGMLts1XGjCGy6ok/aPq08mqSyqsP5h35p2f7lsEkQyNCUDTpQ3GfKs17Wr&#13;&#10;azguW0Lq8JnSYvMYdFivtlE1SKXLjK3+TqkHkSdYQf7BEwU0juY+jyzFTGBzbC6z7/O8Jv/hTIW7&#13;&#10;JibZKrWvQYDdvi8EAJbZBhxcU+1iYWUCOceYjea6MmIxl+5AY/BVcHabABJxRtEgJfbb+y9fumOi&#13;&#10;kZ74+PAN6M3HvS/EA3H4K7VlQgQAmb2eSLSqZjDCdZsiCuH7jXRCSgqTM6l8ziCtyw051HW6RIeS&#13;&#10;T6HnCvE2YCGO4//zb+v55VNM0e+hvVoJUQPp/eGmkuWnF2khayBMxK1RtvCM1Aa07VAs+r/9eT8+&#13;&#10;tN6wtRYBWosdUmvl8WYWVBHw9ftrcrLtE6QNdkjubtpbpCR58EulQCO2fO8RiuXY9BYOJ15fbndS&#13;&#10;V4tO23yTnHirDSNRg5zy4IVjuW/rnE3dSjFvlepUM/ib0X8R77crItQJPCy4Zc2bvzQkjre7ohyf&#13;&#10;dguKAGkYHqrgA7kbGPIgHyOycJWiTbEY/HiMNkUhEsw1JzHTUMDQjBNgrElFVIud+hxcFqwStmKQ&#13;&#10;YISAMmbhHlhbZsjZ7FOEXrU4fb3ngdOa6eKH0M3AGRcwISbkx7YBJegID/hUYFjdWHcnIuHt+vby&#13;&#10;5RiXiLASlP/+29fIvQUpCHIWaQlNys7qhynDnsShaWD0oRBnY44JgDH9mrgkgLtnc/xzsbynRq4V&#13;&#10;3G1+rLDKo9MN4YHlgmHBj3lUSoUY5jfTvVTWphAgV5UAvm7bUApNlOO6YLN/wsfyQzCG4BKjz+BU&#13;&#10;c+T1R4obBpShoGRhMI46CIKyNwANPUFNdo+QbZx58juCAO67Pk7XKy5Z1xiOsvb4J9avQLJjyCin&#13;&#10;WcnirF2rml1WV6l1tzsSwOJdP2gKGusxgnRjxQHoq7a33C/To1ZMoGEDOblMAiOro4gWTgon+4ZT&#13;&#10;BxmUwYJAMqXJmntZ0a/L35/2p53aLe+Q5wlmVqCSnt2xY7IPHroD9znUnIcNt0dCZW0DyBsKULZN&#13;&#10;S3DeP+lwy4fngy0OoQOhrG3qFaFkr5BCRKEz+a/t81z0nWqImcotQWidZ9Cxm/dqt+v11YtKbzPF&#13;&#10;lEJCOY4E1C97c4VQEbutZpnjGgTKNeU5d2SMdQeev/D3r7741FBVIRZYCQ8QQvDZVTW+GMUr0bSq&#13;&#10;gIioNDawIJnsfASvH9d+6HQw2fmOs1klGQLzVHjJe3z/eO2liL2QjmxhUSc+OV510TvHEM6yVfCx&#13;&#10;ppUNChMxzncsOP5Im3CH7pB0OvefHv5SMbxTat7QXNBm50qgUkBKvm67uLQ3d0vYs54gzcOSOeTn&#13;&#10;+qT14xLbhnMJMkXMpuM0pyO0r7ewhKV+qenvyyp3jGNjR9lWmYT1/dYUlqGLewB4ZltJTBqgwVBc&#13;&#10;ok2hdzPxVpE1oho/1g9eoRRe3PVR9RgoTYIKJfrgan7UzkYAMOfKacgzlCUjvwZaPjTGDCAWKuGD&#13;&#10;Ndv4iT1rcy2snTwj4DZdZlnY7Zc3ca4ZClRwB0pNalHZw77VywokDsVSxSqDX7ekhHw+HhaU4Uyg&#13;&#10;tyRvQNVhmkBIMGisTlThhF00i2L7wiPugb+Sh7kFUkSvxMLZZklIRBHjbcGFVBDQAZjEQ0aTVV3n&#13;&#10;Tc6FAiwf259710FIIEV72gOmYFN3zDQdYlxwVr9T0zsSIE2YhWXbn8T749HuhpBe66F/fczQYLEY&#13;&#10;qsKavuWJtQpXsg4+T2Ssm30r9qK0CxvTzCTjsRauJIxp8NHE4soMQQEBCBhvcR76DmWgbylUrho6&#13;&#10;DCewcCrR7KdSmqf9wfk0PzarirVbxWRL1HV+4GpQTRsdaZtPzsR1sdWgOr8PCASeTkXEliBAs0sv&#13;&#10;gLdnGNY0iFNdWYoBxcnmUm0L4PhdrzgnQFG76x7b8mBLDIwCMCB66J/NMmfvKKve5tAN0pqxM83s&#13;&#10;vEu5EESsXozo1Y4AkmguO/Ewy2GiY2eYB2fSTooltKZZf+6ON3OnNvl16hjVDFSuqTHX/EJIY0YH&#13;&#10;A/Yd81mPy+ZWJ3Ou951GIdTlhCrakHmZ8z091FwweMwPtoKgAtRIOIn2vK4lRWy6jBRxGqJ2WbU7&#13;&#10;tW24LiOYandoX0rwProwpG4rHiYrcOiq807ClBwmFNHic159qG2mp+Os7xC5DqawRESKqIjJDbos&#13;&#10;VU0+ptdz3Stap4AI39SCbDZIIbwGcZIBYFPY6C8o2NKQqRg4Jj3lLy8/o9uWgZBNVwiVS7yksaqr&#13;&#10;Tz+cp7zSCjuTcJINgr/M12o4kDkZ1mIISrTykSh8Ibx/u5vhC850n2MkECkhIB/G9YYF3N5sNXTv&#13;&#10;+sFoU+iMUFimB9NqIYv3lnG2853okWAyp5IK3UBYsm8rrEnISt6crfFpWu84pINqIdQ1RmGBNLZe&#13;&#10;LAgCUSmMWoGbjce8Q3jxL/Xn1fl6P5Se9LFdt+npacD/w3//v1OKYTAWg/FSKg3lFpe9moijqhTk&#13;&#10;NvGqkwAYIYTGF3HzFwdX4jqU/thGW+Gdga/N4WTs3fr5S9f8mysQe5JGimRuMTwxAqZeZf3wzFYG&#13;&#10;m0btMMfjdLGxEK8YoHbTNezCsdMQVFfjpI+75qpSjSCudiUgCZpxdxf0uBmLQPmRgVCHRiZ/45WG&#13;&#10;teNoirYICBhXexvwK0FNtiCkOoHAKKWzYCZjgMq+5CRbfrXwZ/GfH4sDx8beTKpYnWU1041GrO/E&#13;&#10;T27+7sIZeteyYjr0umzf3OZ3Uul3z+aGGfL4BeGXMX/rupYAMlgDV/csd5He2jNbfLCJQhitmxgk&#13;&#10;Fal6P33flk+H2r7/MTFkZ19VHeFL+qAzsNsAO8TXoBgs0K4QhSbvoM0dqe1H3v1wWhYHwCJ/pFO8&#13;&#10;WDIzGRRV1ugAEnN2eDzTSsAz963vX/fuI/mKtm4H0Fb4lWyKsSqQ5ElpP5WDpTkvC5h3sUkCQF4V&#13;&#10;JCCHnlCEqjVo+JF8KAYVCZa1ZoCnyb8CjA5MlQWkDd23uJIAACAASURBVNKmJkJySrPoRp8oLs+1&#13;&#10;pP/fFZ2fMUgYhK0taVhDyWEBhmKw3Z7OnTu5j8sO8g6wXl2s+rGEODIUVrcvbEVKGkogGOi0KMiB&#13;&#10;uY9WHhRvktuQVBFRmDiM8sGsRDkggWXi336bpRfVXa5Jm3qHmz253PxPO+Odcx4MLm4MezfuzjTe&#13;&#10;JcBQxVb5fUivvFGP5Be+6+sAetP/BaTFRFn4UHS+7fTz/H3s9rsHNXRUje23X8u7QFTgNTEgdiDz&#13;&#10;+U2L4zF3anvA3S54sckfxMe9yhbHR+LxWsWdQNRMo4CuBi+gRXd+34B7fKfK4p9oZ3wPE1juZqqO&#13;&#10;94OmAYtHnj9nepe5lD+nV0IoBS2Leh+1a8qh1MnqLUF5sgVUdqvjoF/kp9nc+KE4j6c4h4ycwYR5&#13;&#10;jitHQGwoCRvIvuIMDi5u1KBiJXDJRFlBDpudkFMdyt8hSgKLqjiBXEkfDy1DdduQDy1/jPFczRHF&#13;&#10;jJRtYoBS+NiazVimmiEhMendgX2zUQdKaT+n8BEoviSEZV3TNSV8H+GB64UdARMusyP3yZXVeJXl&#13;&#10;CHawkAyj97cdEShEgYQ9kK5Hxpu4Dv3zCans+Bxq2Tcd0eWz2Kc9wX/XVV+9x+tnj0pHARQuUIcb&#13;&#10;D3lKEOTgbooMdTgA4AWz5bGN6nMHinRTZD0MR73vOu38mrLismG0wj33bZnzb6/mn3Z/3c9sX6HJ&#13;&#10;mkwLVQhEXNxDhMc9kjbUNx1Qe5gFPfDNlyUC1zTnySGfmOLPB+tl9SV4tlRrt28gTasZOaWGKY/q&#13;&#10;t1dHG/IjnMdi3xhiWKzaOVvKtkFxpL6JIwusJE8hUazaeZJXPQbCV0gnq1T+wAJhjyHDZYr71ELy&#13;&#10;/fvV1kLSEB7XT0+fAB2dumZZVfXkKGK07t1Tv5iAAkFLO9nvFY3HJm+u0sL5VVcewab+7dePplNN&#13;&#10;k2lPqCoBbVlf/syd4q15W1XPJqwOEPwE05ZAHXJ5bJ/YMNH76DZ5rieUP0NRSligfsevx3zNhZhN&#13;&#10;7FLiO+WicUnzoo7RqGSXRrK5BJrCgCFcXEMhl7f3u87r7o+uhZhwn0us8PdUbuDx70EGmLYeEuD9&#13;&#10;01fdZQWTQh3XmiLYvv92Obrjly+Z4mKgoW81kdUIViIJ8LeWKJnrxKie342epRR5tnuw7YXKVq+P&#13;&#10;iKCnBEDjK3E0JQWKvdVwGY5VB7U9SOBzCAjiYefx3GIsBLLx8tKpHrhaTzdavZRHQJbvhnT1DzoH&#13;&#10;mApD9QNMwGMMHMfgOp/bdr18N/zz0bKB4B0hxmSU/6SVuuogR95wQlzaPC//ycICxayMyo30zLsh&#13;&#10;MoxjQQlhKBSHHz6hmyLIPeZy4m7bGshf1JaQojhXCv3NxItSD5b9UfjVWTrzkuVWtqw1Su9aA6Xr&#13;&#10;RkxmhEpNcenaJnnnJgsZix+wHmQQptgJQ9PUfEaPgz0s46ya6ubx1l452jO7rzJa7bfhULkSvLZK&#13;&#10;El4oEmYYAYEohyDtUNM2vlP0zk2/qV6hBDAEKLO8rzRBKPe1mAoFhqZ92t5TalrBFdyT+sKuCEKZ&#13;&#10;yETeV1nfl9v5vHP0PTG6ZNbaWpYMVo9jZsh8o6AgHKxu2bgLbSUFoIByGt1EiQdZ41cvsnx8TM8V&#13;&#10;afuU8n01b/nWsTZrupIjDNsdLLqPcl1dZm0pHGTSavC9phnjmijB9IpZ9gV5vlMJm9QjugizgCur&#13;&#10;6Wh1rY4O3xPQnMY5T7Ar2ZkKEnoQNmUkhKNBhaALvduKIc8+9wRzPboVYUJSDUplw8fTuYGPLaxF&#13;&#10;sSCMThttKZvTPN8ISJ0SJWMAdIuFvc6Nrig9zUtMmN/3FlHCCHO3lquYoj/t9uu62HFrcRVGD+qS&#13;&#10;DAFOYCMj0BhxBIXNEW/7gOUEc9xt9/u7qtvVlJa6Esa+q62JIZ69WKHk6eGfBgi1YPZTF+cCNt6o&#13;&#10;X6/vtO2K0Y3wi/7DK+8R3j81l63k05A40T4ygY97upo1Eabu1fRYKyptMgvpyEywYaiVgTI7Jenq&#13;&#10;OJZVQk4QWtZuVRtEIu+Fe2JiqmoOcgFRDrOCh/zoryF5NEmFSgWMjTtG13VhdttteYWM5abWiJRv&#13;&#10;CwG+7fH8ELHbAKMAFFu1B6dRx9NZIogEEHolt/d8VgDdcXmAwJrNAqCTfxiz0y0YEG/eFgzZNqk1&#13;&#10;DSSfWg42ctgy3witeellcdSMkb9kaKADytWSmtN5XayzWXm/+LwlUcKmMqHZBUkoinH7FBTybYqe&#13;&#10;1PHHtJYR8LCvWy5FIDnjlMmrhbrgiF2sR7Lq6e3+e3DPknnjjRKECrdZTKWa5jt+dm4NaCuKxMr2&#13;&#10;IOMSsAAn3BRb8GjD4XJmQj0+PiiKxTPFVQm+7hEJsoSNctND0hrkcUoHnqyisQWWLh+2GsRw4a2u&#13;&#10;FkaAy5GCpFADxfh+hYLgljdr7lAfKPhAhpLSDAWAOTSxThPjgVdQxT9MTf1m6YTnsLgYUdqe9uRj&#13;&#10;20xcQa0u2WHqb3bmxzpx04gUkPSg4aTrWkWKh3YU8DRN6CB5z9KjzlNhF6+gC4QswlH3HZgnhLPT&#13;&#10;IGdR8ZHCYcxp83opddfNfsjc70xr1lKzX8rUiC9CgJKg9l4Vkpoq897gQ8CB7DDt8X3C9eSE5FGA&#13;&#10;/F5qp7qCvrS8pNufEGcogmWOk215CFVB1Brr64W/+L3FbkR7E0x1IkvEH+67JGRPRNjNMYJIA5Rp&#13;&#10;cyxsaZcbmJYU7DzyeRvwfiP1JqM4gE93vtwvMNGqiBqXNmdAQIClS3+4ujB9Hav8QyYQ0ypndizU&#13;&#10;0aVtWxxpIMXoZOaIWZaeG0xxu1sYLbQxq7Pj/cV2TtC4IDgypUFqqfZGF5A+va3RaJtDcFIcsyl+&#13;&#10;NI4hSF+pQ2Qly/Njv53gAmNfoz9/Paq2ODCfWfa/MUG8jSyzJC4UGgS1Nphsq0m2tM0cA2KwU6Kn&#13;&#10;4bvrC8W0QR7voI8tb3nE87D1gfkplY346qJglmtIOgbezavvd0fog0WB1Y0lfAGXMT3ZRDEhx3bm&#13;&#10;NuWLTnQaqYclKU9Rk2z5RtE6f/271QeSCsSwoIL/5//p/5CEcshtZj83VNvwj+taH2fw3SEQYYWV&#13;&#10;+49TeAyK8uKNfn2SlLoN7f7GAsqw7A7iQ+gqPXxasETqrwO86aKX89DV0QhiSVygDa90W+fHp7bC&#13;&#10;P/zT7fF/YdLoUR3bGNjBAsDbzoJlWTiBFSLBfR3AaOTy2NACqqSI+8tz/e13/6S+S0x39ek3W/7t&#13;&#10;H1PX/lCVFW3lgcf36sJ3YHQwO97Gc/z62BbACG527FpsurT76ovYWiWD1Zs22/lHCdqHXZbx96n9&#13;&#10;97Rrgkt33qeoI5Cf//w+/fSX/2Tp2nCBHOrm2H/uOFjH7//19E/8nZ423P4xg/rN4C//rnh96HJs&#13;&#10;utffbkPemUBU1wtaD023euzvuf/5dJMjGAf+0qLFvEBppkEe6kW7K4Voh2GM+8S90b7zw7E0+zTF&#13;&#10;ffX2joELacsw6ZjautvirTPaB3TfSC2egC2CnULoHJ+G/8Ju660lw/v7W/vj781PZnTHxTEMObI0&#13;&#10;mevb9fVzfbS/zEm/H3488ZDLu70CCidRIZSX93f/2gge55U79uUvP473dxZtd2jIxvx72JUjP/Dp&#13;&#10;W6C8iYhe/+VeCRLTKAa+YbfFLSCAP3883Mlp9zQcX8n7+UrKkg/dWUvMYRFK0Tn83Ehn//Tw3nX1&#13;&#10;//vrx/C8h23hhgy2OqCqXBbxF0QIN9C1Tz+g9etRVOgOtxf04yQJCtfpD/hl+7H60b1/V+vjA4Tz&#13;&#10;wv/aHy7fP2I6SNbFLe+ObP6aHVK0H3gEutQNP+O0G99cJzY4pEt9CfMHF5W3aDUEinj5ejnwYX3X&#13;&#10;kEgKOoGf/x6+MfSD12L6nl9Aqpvl9JOJItGbCdHxjtuP5fk//DB++87v5kkSdxyBJcoO6bcbD17h&#13;&#10;9OenXBK5gDt6QibQ8x5hKI/V37Z//Mvn4af6gP/++JcNdTtpL7ev5x337uP5p8Mf7iufKGRff+h7&#13;&#10;cvWvIOynlLB/cx+taV4IK2ajd4z5y226FjUl0hy2gsLlZQDvXr2HbX9o+wY93qfmUPvpCu5vNf/x&#13;&#10;uhX69AUX+vjH+7/78h/9WNTZV0o2TSnw8ct9BuhsA+KEo1v9ptGVd5/jPL+JPaCNW1bz25+PwPsK&#13;&#10;iLR8qHOsNovvmcP9SBjc14MsdoMQ1spTBHkR315Qop+fT3+Md+vN5gPkZF+TmMB5V9fc9ur/J+k+&#13;&#10;dm3bEgShTu+WX9scc90zERlpikKpKoFKNJDoIPEB9GjS4RP4RoQSiqrKjBcv4913zTlnu7WXnX5O&#13;&#10;GvUjY+zdipPhzl2fSxe/vP1d+XxfPptoHVh1XrZQ/8gYtvlkgtW/ISi9qbxxE13P803DbWkOH+vT&#13;&#10;5Twzd1wfv95cBtfx33XPKYYdh/76JdPvCTt3G/kAUzJ2DNCQOjdDeSngcbjpbOv58/mxUD1PdIbk&#13;&#10;ic/aaQ/6H8OelKbR35rzMR2dK/Ni+4zPIReUd6qxEf++nmgrVr30s27EEVIZKWm/62XhZUUDXjN7&#13;&#10;tsl9fnulKAb6UmPFV0YL85fvm8Rw+f656uX/9cvtT59+fIBJH2Y7kabuuF4FWxixiz0/y57UTTYr&#13;&#10;0TODQbHYQ97oXITNPhBfUfZUp/Ky63tvcxL2H9v/brktwee//YO/foU006JWW32J3+CW7II2XY5E&#13;&#10;OVy4RrxsqVhxgoc2vCWYXt9VT/o1sLLC6NkZfL2sg/9Fe0D4fjNcshUyiOrCyB+eEAYAf7mNtr4C&#13;&#10;y1DHT+DqduiBffzzn3/bv8O/fP1PiUEmix948TbwKFSWcPdknOcJF0ssHmOp/0aSDzvpX8SYUgwU&#13;&#10;c4yBtPrl8l08qvdb8x/1r8fn5vdf/2WPFAXvxwF3P5P49h0WfM6AlMNvb/MiDXnI7mZ++sejCQ5j&#13;&#10;Lprr+nY4T+ll3tDWPwi50wuqLJ93LjjDlw02/Hmoe1LI+Hp9A+RdtMmOdzQxoMibm8V4F+DaNaSu&#13;&#10;Jf4e3vMNzbpJtd2j8Up5BIU3m/87Gf5LIXLA//iX//w7qffXlLtSIIRPNufi6OD0zPdoSfq03DBp&#13;&#10;2x0TpbzMiXeX04ZC/TM5hn04bfeN4FjYfWiH1Vb7Lug/x0/9RLbH8Lorf1quS7frikM26zIT9orE&#13;&#10;h8u8JeocqfqPtx74gjpIQ8b73Vem8rfh+ymXbALmupANfu3x9/FlVwoyTlScxyuikbkxNe8Oy33s&#13;&#10;eeEhPd0e4TD/hw/vTt9LJ8M0DcZNdiI5zSEzgHbTZZCEjte3t0trPrBIFCZ9v+qi/xPwkUn3mRX/&#13;&#10;eOh+f7tWH35w6vQ6vwzmumt/8iUZc/SELnexhhXWqfoj/f5lU+pHszmhML1dQmztGLX/fvzw7+8z&#13;&#10;ZvQ4j2s0X9q2I0X9r/m3v/vw781ti7eV9kqvV5Zk3HicJoxrKveFennlu+lu8gqSLjO6r/NKqTiD&#13;&#10;h5JCEz3l6M+//7/v210V+en6r6zvVV2Z1b51uCzEnDRsGLsUgREWaniRVf1unALgiv6t6g4UopBD&#13;&#10;ILXs9s5tU8HkCPdP9dJS4MfzUKauzC+nv9a79kP+yQYCZBXFOYN3AJa//fWCFZ8mhGNk2R/Uu3GD&#13;&#10;6xR2aTV7cL1dd6ol6LoZ2OyLFd2xHMikUMbLYtNl9FDVW35arZkMNwQvSK8rioGheh7ATyUXqI4M&#13;&#10;tn/z+Pb7MqfpcKicGUpReOxtAWSyqCQAoNdv158flM1C0ITRbC9q53OKWhRgPduSt8vdGfivttl3&#13;&#10;2PPXr24x7+XPgyFw/378dqPdh3k2FNNcf3l6+Kmum/ntF+cB2Da4DIE8xZ9nK7zBGy83SZAxEea+&#13;&#10;zvLjgdvbd4zUfVzifO8IPBYPLq0cV2YCKI3RrsygD/VHuktF9/HlfIHN2O8VgXCZ9EdadR9re5ml&#13;&#10;E8M7sk3r/kmz6pe5+lOZb1ZvAlNXg9O4ulE8XQPohNOr3wwLlLTvgXMKrGwzmyxkyZb18m/fvUde&#13;&#10;PxTlf0Rfn6vejPa5epAy/fbleng8btP1+DNLVK1h2T1VlaL2LestpqLj7KoqbMG6A//N9X5KFDvk&#13;&#10;nR0fl9JrZ3OYtkdsAEP7cXWA3lxOIUk8XRj4wc5jU+eYFVWtXgINKUO4oiIQxUS5+JlwVVa7Iddq&#13;&#10;OoXVZoL/6qE8Ipwcdat8/XENn0GC3gFMdoxSr+9RlNd0oUT29DDvi3w5JUY+X14r23KDzqfBGjgP&#13;&#10;VYlVxfKJPaGjuK63p/1+xfaJHy+fPz9V4jx+W6o7U+33V1/UcQFL81C/jn9+fgWpTa/FwtjhNr40&#13;&#10;UrwvmksLpI+QACbZkomX/1/5IYdrIwOHw/yciCTiqXukEEcTfl11CmPdHlFu287fTixHxeYiUzwb&#13;&#10;eF0CbCpt92aO67Cy3C7eclhK1FzmtaZtFfJD9sFy5kkDlY31y+eZckVZLjo1X39bRptd5RPi4zkJ&#13;&#10;+tVnbEXmuXqi0qGcuV7mv/+Hn769LtfX4dP+o3uZ0IGc9eZbFt+pnyp8ncfd0+5yogjI67SKQr4j&#13;&#10;Bcu3qi89B0nmO8AB2lmfO1kJV799PvdqjYW8rXcX3RHT8JRRWf1+2t7/4dCpevvt+2Nim1/697V2&#13;&#10;OmF8+PtumO6ZUXFsBALEojQCvd39ZNWxcw8U3FbOD029+/71lJj17lwpa4zciafjg7gv/7Q7/41z&#13;&#10;4jbqXLKw5ZVdXQlXCbJfy5b4OKmuUH+oXr+/taADXUxIM8m7drcEADKb4xTLtSQ1kPJkZhoTKZoo&#13;&#10;cVYE3LQWL4ynrm8MvmwmRFXkXV8Vk/7rrweOzA78IP7gxnA9nXLb/fn7QDlAWPNj7d8+RYuOTxVC&#13;&#10;YZnV97eL+eH873b/7X0Y13maaex/fjKeek3YEyoYBSvIE3yloHoKpRI9KkDW85jOZ9SJPH9+3csa&#13;&#10;WLz/WNaOTPO8BucXZacFc+jytCG0eQ9KlqLsZ3xs96/fTj1ef9emKUCYf6/hj1/0PzGm//Zvnob4&#13;&#10;4AxjULLIcnmFmE0aldGG8v1tXstDY83Z0W20Zxsn/D//L/8HEWx1TgMLmdvstu+7KVrF95jSZGM8&#13;&#10;O1mCddbWYCAaAMCox3kJxOfZTqITKS40c0YEsOlyc71UxEGgMwx81N5BnEGbAS0wT07bWyaVY1xk&#13;&#10;EH0Cbs0Y5eQdcsvsMWOsASemLRKpfOhU5MPmFeF2XQiVxOfNJsAI46RtDtFbZKf20CNJEsABAedg&#13;&#10;KVQvFOdLU+0CiDqmRtVAR0bQ6rfNbIAArKhbwLi+pagQbQiGS/IEy7rscI5jJF2p9P3W1CL4uMZU&#13;&#10;cK4Rfjtfmt1eQrKOsuaslLDAZLBbSbFflwXwXdvl6ELyw33wi6UBbXpBgNhohGBhCIZ6vxnvc6wk&#13;&#10;TUtyG9sVWSfJIiOrDx0mXt8tTiUSPMRNqIokRkr83O+Qt4SCJW6QMEFVSN5tjlKBAZTNMuoZJHG/&#13;&#10;ukhoHk0OZQRChMAwKItCw2H38COIuRQSPODrdxaNKxRyovn0vNdBQ8FpaoCFNELP2TRdMcFYCGvu&#13;&#10;TXcI2Bu0opCyqhCBnKB+32IR+2MzW08Wr7haN9PlgmhRS0xZhAl7HxJAmNDJbijd5+1GmBpNiBCV&#13;&#10;9X7cDC1Bthppx9Ehh7uNAUuVYr5c5wzJ5jet75xzXoqRGm74yY655ijS8fvICZOy4l0HUXmax4KJ&#13;&#10;ui9x8DvVvA1fRVc774H1J32jlBrrVuMAtFw4mFHSuSk6KYuUA+QkhPz+4aNd00HWMdFtXW/TZcfL&#13;&#10;oiMexGq3T7cBCOCIvzuYoSKFHJapSGLapqqq6rZGuQrBIVx8fj23laIVDSILlnbFEebonWEAh8Xq&#13;&#10;2Qxvd9gJDYN2DmbuJWqdO+x6B+rmWf7221chGjUJ3PqkoYBKHPZCQ0AS5CAgDgLeQmRtM+lFKrrf&#13;&#10;d+b8GlLBy2JetkwzMUyRhLFhsY7BA4JpURhDOGPY+5ivJe7v9zHHBIq4nW0MKYQk2U5QDSlMCDm3&#13;&#10;yVpwDEoUOOU5ZYRlVdekKDkSy2VlVUXEnWDYq8Ywxwg/325mnbVkmBRRo2hzvCxFJXOOqGBlL7MF&#13;&#10;IggIsc3pdh9IjN9fX1PMgonuobqZBDPc1ok1DURYqiYDnrAJbkKcAODnWRMiMKbAgbIrsEfHotMZ&#13;&#10;xu9z2T9kRYj2MbFGlsbqyYX7OO93h4RmEBtFmWQwItkXTDBalKWTZrtt+7YFJjzU3bJsAGAHAMRO&#13;&#10;TytySW96HCyTAObNO6zNHVGwWC8b4O1k9MrEI41AEsxh4mWZI1wm7dcEsY5eoRhYyC5v2iw+GLXD&#13;&#10;a/IK1cxTy1MpiKJw11QYo/b9++i9NjYJgEmrraspzwmnJCGugMvGL023H02SLACBOSqAhZDC1c96&#13;&#10;WYFmwEqvoypFiu71xdCihESYNPPNkRyloNb7KAktGIJQcQJCgjFMg2dQFJRDF23yCJOcCeLceAfA&#13;&#10;Bja7o616DzmQxGOr3Ri8LIrr5RUugCUAoOcl0nq5zQFzrkRpzA0bVZWl4GtbPsRM7tqbi411JoJo&#13;&#10;oxMAFLGUslRcX642xbA4yilnGDKuRH1bo8u2LOqCi+HFFQ+FC6bZtczVKSZKyByBUmJYNsY5zblr&#13;&#10;D4xQHLEqqvt8tVsIxlubI5Qwx11ZAWuBc7Vqh3U1s4YiO+CSk5Lm5JLe5khryqVJLgu+EyqwtGVX&#13;&#10;7h5iimvId615ajWdyqYhlN3zaiORkmOQT3ptfPAGXSHl0DFBEIDObJmyu50ycaX3k3aRQlxzBGGG&#13;&#10;IcEYdapYFVhONWJwGmkUnJh5JNB7BF3wZllZXeNgS8oUb+ZoIUzrPG2TB1Ztiy2VCsgmDK1ZT29f&#13;&#10;eMmySzQAbLyFC4QSAlnzQ8FrxAivVYK8oMItq6IMEoohoBkxyD+//WvbHzEtExgY5aoBn69fUS5L&#13;&#10;4jlmTb1nmLRPxwTRfRiOP0gPoqi7Q92ZdKc2p8XhPl591HoBIeQk4nDirF5Hl8TY4hpHZCYrIYAQ&#13;&#10;uRCqgkPmnVsphJCDOHgYXc6J10UEeXfonQfDOASe7nBuMKylzAk66yDKl3EiAoz6WgCCGOS09YFR&#13;&#10;7Muy9E5jjjZvm0JwRWkkpBClaDgTiCLFV2MsTNwnJ1m9rYE+0KKo19vCIhFPnb2dSVYs13kDs59x&#13;&#10;9Ho4aQGF4EbrDRoz6Xk1JiWHIBlNTPi+bBzm7T5RVAAgZzQ3KVIIEHm6Tq8+OgRy4Ioboqfl09P7&#13;&#10;sAVOKELRJuN9OdilPx7DakOtJOXZbBFwhUV0wW2eM1aKI8oQJih3ouzKrqLJr7LfJxdaqQLI3eNh&#13;&#10;WbfgLcVsmL5DkLf7IlkNa+m15Zjc7J0TyhJwDAEPAUY2WgbEfbPQR5aIF4SEjDjhBU+y9BiLqpE5&#13;&#10;c43ANjGcsGrv0eeczbQWMN6uS9dWdad0sNuEvvz1G2q4YhxKaTBCKVedABohS4lhhSgpVwkhM6/3&#13;&#10;9a3pWpcC1PnDsdvGtxE46MzmXN23BJLju9IEvZrFlmy+rhhlURTz2wisYyjYkFcy3seJy9I7zyQR&#13;&#10;EIcxmcQUcFwI7VyQGEHSFz1wzi6IJ9ByHiq+6iHYhdMck/WIh23ulNhmzTl0ZgZtG4JOjrx+u0EA&#13;&#10;WyBjsE3fDHdttE0xhZD9MHJRJQJmfg8mAVwkUEafZ7CygtVNURPojIUkEOQSIB1JZp67pqlKwnBh&#13;&#10;NAw2bAFHqDOPGeDb/QwSZlBuxhGGKMGI+KJSKcHLeQggCAI4KuabKWsIk5/OcyH6OHkkt4RQInzb&#13;&#10;Nhh9SZhbLAGpVG2IeOS59tan0PY9Z5WEgVUqK4w5YyCVjCPIgZtoJtvdzSkwQzMCm9tQVaLIgo+y&#13;&#10;4rXkHPNlmMt6p2DloBcMo8FmgAEhLgNLYhF4ckkPM2W8O9Tj6GBQRr8VjVitOZlxXk0IG6eeFhXR&#13;&#10;zoUIMFrmNwRIDsak5NnmE1CiJkbrMQqUGkUBNwlDXsC7fstcYAtBjs5bLaXJYDBW+7B/V6/OAMzD&#13;&#10;egcQsKKevKv7yMtDRBDAhH3kiIW7I2FNEZZSns4nwYo97Uol6lYYkgtKsAcNUWG5OSROlxvjPiBS&#13;&#10;tpVzLk/2Moy3cQOIwsvmMkaAhYyZyd7NTS2Smy+BYQ92vEllKgTbbht0CUJ4WXyOGaQYOVg3lDyl&#13;&#10;Pr5t10KU27YNaeGallJBmOqm8SAQyvXiKEIZwum+fnz+SCvZyUIPyyx9XFFCOQCgxGF1Q1cXBSdw&#13;&#10;Gj3HikuBKIwehhhWF5FIyVSZFQlp4KPjGeDVaLDMVFAQ47E+nucFRAId3u+ZHQHjSm+W520JuqS1&#13;&#10;Hz1rBUHUGGu1lSi9OzYZAZvY+fqmbayqI62h4pJzUDaFN2EbV86JtTFmzQApFeElub2MqhCc0sgj&#13;&#10;0WBbAhVFcjaDJbkkuEqRLXbjWJp1a+gOYVa2JdlcVIBJzDCY7J3GyBR1yR5LhjuOBYjZEljs697c&#13;&#10;V1EondIaLRW05NTjXBYFRMx5R3exIqIE9DptaV47KvUt5Apt44qi47i+r3fKCKQIiIIC1pYVAQD/&#13;&#10;h//pf/MJmJgWe0vMxeAKSg2rEC7u5wG6JG06PNbzGIyTsn06T6c1j62okCFqpy7bqcRpmmHcPA4g&#13;&#10;gUM2N5kZt8xYioQCsqD04JZQMFLXNHyx/pCqukhQA7yrsSQI/vjpg5vOVwPbphHbPx8FTZI4JdPv&#13;&#10;RlOxzUulxLqs6yWwqnDQjbdTcLitKg41buWy2qbYJUl5WWatwzQIcQOpMTkDUdrTDQafg33VN04L&#13;&#10;XLAtazBwWcdVI9W863hxhw4B8vTwPHz/fLKIRFdjuIwXwNi3eWEZzAZASj3MMuKSfdyWy+vrv0gp&#13;&#10;YcYcwOF0S93OmbVp6HK9q7IGNulh5TwviyEUowyhB05kY2JR7yc0HlEUJG8YclAQPBfVerv1uzLD&#13;&#10;UCwjV30e/OjmwA0jPRh/+6Iwogz7HTeLNfctQo+BxBChHHB5g6KMlqFcq93en2MhjoTlnuTgvXGp&#13;&#10;+kgwe4jazNfzV3gn80/WDFxozStgL4iL87Rt8iiKTQAAIABJREFU39BDsysIfg2OIhdyklUtmR0W&#13;&#10;w3cMVDFfXPXjx+wt0OuaNg+srMRtNsdAjLFl28qhgOsqCjC6S2GbmQZMaFVWIUZRrkwgQpog1bIF&#13;&#10;u8I5u5TvLZV1khHUhA7XeXYA4w2wrr9cByxzBs4ESysGCoSdWHEU+57MSEKYItocsCAHrkZr6gR1&#13;&#10;vIXZDl+uuUi2wp0szctgH0UYl/7wELAw+vvzYwM8KmGtPdzMUlV085rT/XLb9N1J7zCtmCBlK2vD&#13;&#10;Z/YtM774vEsYlAjW1MOi6j+chiuEaU8awECE+TLegq7yZkXdlU+HgoOrvWsSflDFMJicAgWIM/TU&#13;&#10;fQiL85Mee8FbuE7uXffTKAby9dxV5Zr7Nb123eP5srSTcvVMswAaRc70eS77ykUz5TzdNFTS0sQo&#13;&#10;VpL99uuvf/9QfTGyaloAWFk6cCEpr1iYrCVIaTIeltU6x1oIvOn+Keu7wACCGDWx+Y6Wef3x5z8t&#13;&#10;o8X4NBmtAWISFpz0XLgwZ6OZqK73iBLakJtO80E94A7j6iwBxUsaqPMhJJgf9/0bgDXrpu8r8PiP&#13;&#10;z21KYZ1XtW8Ge+v5jixwMpmVhFBaYe5BghBP9yGyCNSzs2tRoIzKZRqKag9JCeg55JgooGGTxbP3&#13;&#10;KcUIHNFed6zCOkPB8wkHBic0ijdU9P26rUkAk7LkBcqUiu3Y/MnrxZqbicXzThit12Ud/cUua69q&#13;&#10;c5kbXqUEAeKpRMDOjSrsMlXyOBkfw1zLHGTN4JKpuC2prSYAIiZYrwXcdElgr6gpxe1tKEilogLN&#13;&#10;qsChIgzNjh0hV+J2O/fPfIMSGcQcHpB71xCO4TZNBJNr8s75p/c/rNvNONb1OzduwdC3sy6qJ+gs&#13;&#10;pXb1cHC4FXaF0EwuLFEq6LypZJkmytID5fD3819E5qg4ZkiW2eMS1eONEghQnK/OvSeMspqWPAIQ&#13;&#10;fV2pUat3TaXvs8r0nO8oSlFViUK3mvPlz++KY2kU/BTXywLWmCJI/cGY6fFYlxuBmSEWZQ0rWa9M&#13;&#10;Gu1xQMeGRl8AAEg+S/LgAT2NC17FTbxkkHdNj2lXclKUQpupYsyuKZkUJaVFsCaZIa6pWvKCYszL&#13;&#10;IosP2t9cdN3Tzr6wsiSFUlcLRz09v39GOZJIMkIUsorUo1/H6daX3Xi5QdJmShrO0WienutpWFEq&#13;&#10;CWUxmUhj89C6IZOE9LaYuJHu/e16Zk3F+i5fTmrfzEmH9rhNs6ibZdlK9DjwFwgBjCkKwpoDTCl7&#13;&#10;d8/3h9gr3v6elr7ETVWN14nh7JXiBSLUlLPzqvE8L9hRH6tebWamsGmzuoT7jc2dnO+I1YIBvQA9&#13;&#10;T4pWQlZYDJHtwQat25J6W19zjALDvFUC7++329OuuVapQLgq+MOhBihnhzquqAsGOSk6Tivm5eky&#13;&#10;yra8LEM0lAaIUywLhkWHwsAx9zZ3T3VIFNJKkKvVE2mFqYX0Cg5vZgui2Ht9k4/PyzwKjNmjm7Sp&#13;&#10;du/weCUsUQc60U+7cZhTVcjlPpawwn5Fka+Dj+2gtqJihZ7XH58fESbn4SakN1FHa1tVBj7vbLfO&#13;&#10;c78/LBxJkkOy68Yy2EBP7nxRW2xZgSC0eiWIVO+Pw3bmHanuECsCYKEDw9A2TWnmG2waQX1RF4BC&#13;&#10;e9lE0cWY1mWDxPz0xzoadPoy//Tzj8OwUlmDhywRm08j3vI5bCpFEgvi2k1PNpmKwvd9GY6l08Zt&#13;&#10;mwERBRIRaR6Pa4rlJSImoBLg/kZJvSxRlkfS+E9S6Hm8jT3bO0FxifGASz7pArHT7y/P3TtGkUcO&#13;&#10;Vni6EtYpSHA2+EZD3NZWgGUTVQYgIanqdZqdpwRhlEAsLWExRW3MOBmIQ5peTrQo7tEUhUQpcNYD&#13;&#10;eC2oQBpEQr/e75VU27hEGXZVG4Z1rmG4x82tqi3sDWLFWabYQdNEGghiWDtzTYmoYjWuTbTanNPT&#13;&#10;4ibId9WnY7KuCJACFyzMOF7GN8zV7ZsmgIdH0RJ20XolqIERJgw1afnO35AqufVxi5YBZvOQYCpq&#13;&#10;1qZW4ZDMSH84thnfl7Had2bLiVxFKRxwVsq0Or0twdECYIYCx8bQ4svtX54//LC5WEaKFAIbgiOJ&#13;&#10;JA7nr5QzIsUlb2EJ9mpUIe2rVxDYaVwaJHkGyUanOUfn2yohIM6Itl+WAQM/xeyhMWsWpFNUvuNt&#13;&#10;BHHaJgAaJgBIsG46EaLJEDJEns39W8K0i6BqK7Zyp+3GKYSLOTweU1wF8rKq2wQVpcs0d738/NdT&#13;&#10;W79DiMi6JiWkNV6WTRCWLMgGAUTrndy2udzhQtYhAO+gKtEyzoo1LMmHvQMmL1OcFtQI5NN9dREw&#13;&#10;gXNGLnSylJBWhVq38HqfR2qfIZBlmQHyiJm3b/sfnlbs1mnrqyppTzPIYWZIecdBRaUVq1tZzccc&#13;&#10;urxDHJQHev9+c6PGGQl1BACBFHrKSxcGBxHjUEjIojlv2YTHer9sy+9v56fnH6MDT0+QKwm52Fi8&#13;&#10;nO6C+10NL3fT01Jbt3oDsn3oe4qBZxg2YZ0MiYKMC0z00/sO45DkEhzCRYCF14FIx5QSCKPf7Sba&#13;&#10;TvT7aJ08ZFHUp/O441lHgKtqhYmib9etmuc7Q7DlzF4NWXDdeU5LgKGPgUOpnLwOL7M+h0Ix42RA&#13;&#10;TRQ23IZIVVXH8N2QCuR83PVxspfB7I+PLsRuwqLtruNCywZdzTD+qgrCYbb1O+kJHu1Ub2xxbrF6&#13;&#10;WlPmGvGqkEoRKEGyB5yVcMsNGE4Z5cQw7383jGEhaUqI1SxYYMeoakElzA75GTvq8+aRjv4T6uBh&#13;&#10;3rTzYMsoh4lj6Ndln+EihcQMWj+Ml75soQVTQiWPYNbM+KvdBHqywRGBi7BNZmWJL2/bFWiWRIVq&#13;&#10;HV7dgDAW57fbu0cMWIEslqmciAlGO+2zD7uuo9gwyW7nwHqcE9cLErvkjeeKTuusMtPb/d3zp+8v&#13;&#10;d0FDV7K2YgwroKS3BnobsYun0Oz3uC7CfZv1i+CK8wIZBsoCxJi8EWvp/msB62j7x967dR1vHrmu&#13;&#10;4Npv+6djvr9cWRSKcUnyyrP2YTMGRNhVAIFlGilEdV9smyOiFkXScGwwt+dx9bHBrMxUpcoojKIP&#13;&#10;6xmR524nsaCR4dEDe9skIYoQ/D/+9/97jWWedYN3XfPOeKs6Ds9hlFfBEfARNeJmvsFkO4G0YbvA&#13;&#10;+4k78R4fl2FemvK5m+FUAFEjoCzTJXxI431kiBRVuRJvZbqOpw8ld6uLXkwILPMNJJGSKuFaFnJw&#13;&#10;wyWM7wBHyMB18OnTdboYfriHeuxMXcaGkzQu13r/YS/nsM3RfFo54wVL+VSu5QVj76CZ7RrKhwnM&#13;&#10;Vjr1Stm8ndu2Ac7bmMtngmusyAfG7jH6um4J8osfXHaygt1tTOiPSuPx1y9BSLpiUdKFeU6ACylH&#13;&#10;qHBZkpEUeMlebhEPFZ1D5fnUQWpfeRJwKeN9agMoXDKND/bG9w167CNYIg3ECzJKRqY9+pEvC3eD&#13;&#10;cJ07vNEex7dk0kWU3U3zdpcnfCNBP3L8TQxJVTClh779quEmL7BnJ+fK+dPsLH6WxwgnYIGEr9NJ&#13;&#10;mQ8ISRZgx6EY/dDSi1t34zInFRJGgPHv8fzLuSWpL+KeNryzXNC3k/m4K9mSLJjFHuz2eWvdZzJz&#13;&#10;Go4XXQm66ckuO88BpSyEEDCT30eBVwdOndzZ1QdPq8kEYR6q5gGwb8V/xZxRCvG6i/f7WShqw4bI&#13;&#10;7f56sEtFzXk1DzxAuM115WLVJ6pmAGcC4zCpqmp25X1n3T99/sPhsE2PFouSHIfvlkojx9woBvx6&#13;&#10;alJrH1/HLYnSyw3DW9/TyQ9TfJRcVQJ3ABfnmKlbe9uwhL88QD3XdImVsjembTLJX8VEIexZZT2G&#13;&#10;kMTNQhfHzhYOoJzH8x23zpcM3Vk1Ft/TDVK83DdIjTbrk8l/WuQUsedfI860rjs0mXeIXUP/1/QN&#13;&#10;JJXzM0MbkElJ2sgNuxSrBKnmLu5iN6aUUUvb4dvtYPEE6yz7OL7dAUPO7mXCaweOWpLi8nJFYG72&#13;&#10;DPLIFHfpyV5vBOPdKr7rXxknTMjA+K85I5IUg2uG6qp3teIAprVCbi3rAgoIhF5T3KActWflzUsb&#13;&#10;qlxVgkPIeDlOaYBeogJAwQSrbOVT2PxKrRBTs8FNl3dMwOONKcS0X2UyXz3HRL6cvx9GVYIirOGW&#13;&#10;QkV8GmMFO1VMslbDdehUM55PYFHazfSQd2JCZmcHg+kt9ZuEWwOWVLH7q8yRvJ0n3sUfj/92Xa/B&#13;&#10;n26Xj49pa4AIaxwAeRCq3nSNZGBQIUPBLUfUvDfGa5bUJvNClwbzYoawflxx8XuADG9fzl9ZmTPc&#13;&#10;WvL4i7yBptIUg/c9rQu9bgqzhL7II7HSTGAbUzllII6HbTs/7X6QSKQp+TYhqBK1rHNs/XH2LJdd&#13;&#10;cX1xB74kC6VQv2yIBYPyIrChssLDRHV8LJKP8T6QFFM8qGR4UXyx9ye5X6K9LfeiFyFW0G68tE68&#13;&#10;RefTSuwyr/4FlC3vdfvevGWNMlm5Zu+g3IT5L5FwHus8TSLlRqhH8OQSOEUzPxd9te1Yd3PglIpB&#13;&#10;e6MeRcj09qonee8CjTGtIGatBeXTZWKyzqetaGlWukedKtx9fLVhdJn8cb+/gOGlPIETnT3Shfjx&#13;&#10;u1z3346QlJfo9FTt+eLfEtfL1wgXkKnLXUS/l+NtaVX7pl2/H9UmPqYfr49S1ZX2IBJm3jaL0GVa&#13;&#10;PKE36N/V6/HIwCWNndQ6eeuaA4ZF2bh0DIDDb5dUUYSQ8/Mxb98sQKRi96JX+uXNfDvjAv9t2vvr&#13;&#10;klZP+LDZVrparnVq5lUmL90djx7mVEXQekXrpYQC8vXzwHeBKul8oqwpT6kirPAgXSfy7tOioxuD&#13;&#10;1LbgPjl3aA6OnGb4xCDbhsFQkamxNA7AfkAHu5X3Och9+dWOMMYaEQPAM0RRIwR7A5/HXSaz/WBY&#13;&#10;is0m0eu4MAY10qzDBLvhl0TGg7lBsxJBf0TLmXK1oiwzsGwPi8NXFQ/2o10T54VsAZw2vKP/fP/6&#13;&#10;aFg8iLdrsLZ/HHYMTR7nhYMi9MZbxH2cY1M9pttWa7zgjRRXRHAwmK8oZH6LfK77uQf+6stbDsK2&#13;&#10;7HmZbsHe3o3q86Gu2srdz141Ft69B031iK+oQMqvo0lYpwgAWrZp4jPVsS9LjqjBjAbjJFqkr8Zd&#13;&#10;GaICbAFg2LCdbQVw2J5ZGjgEOblA2hc9vntu8vIWsrLoS8KL9E+NKomei3V4pnQzT8lpAqbz/K4s&#13;&#10;b12haMZ2JcT0VQJkOiUfoAsskfM20Ytd1jRYJEtKGzjZqegLMLl//nZpCtlID8FI7ErnCZsEoIw8&#13;&#10;sE+EbxRXhTOO5jQ+LWm9qa4bfNbZxwVx18KlangtrUe3kwDNpa4D4gJJpClARriFzS/Z7T6HLTf7&#13;&#10;zaATfsNSmQDlFGN/W+K9e6xuSIf5SgseMBGNKIptml8w1HsESSojOCzgTii9s3AWIRP5w3DBJK00&#13;&#10;3mbMaboEdC9272eQs8cVpcBaHSCS1zkGdbJlTwjK5m7afUEYFnOur+3pYO9rMI6wXDbtOBsm+0aD&#13;&#10;UtMZW/+h3APk2DTztLYSbQVHJumvGu3ME1tBeHr3XAc9soVCzzE4kcSAREkiW1o6tTGjqC1DcCEy&#13;&#10;8/fFQT9grk0waB2T3t1e598UhnTWrmUGHSbPZbDWrsNmuqcfzMtQpzpltumUZ2HIsk3cL52My74U&#13;&#10;OLom1UBmBGhw1BNKZE0jIdZB5HRexhBMVR8JzqLYFtvKijkUvffYoxJVXLnSDWI8ggcYqRm3Y3+Y&#13;&#10;pLap644F78D0u6Cx8JqD4vYD+JnPgI3W9/OvBliQClEqqz2CSYPh25TeF0qhSIKcsgOQZ/euYTf2&#13;&#10;jb20wiThYsA89tt88eFW0Ay2zYUI4wQXonyGrGCQT0lDQLWOA5bKX2fPia4ZAJWMHkdIpricnF/0&#13;&#10;sS/QovEkUfIRjnncucOMku6Zj3D/wsC+bD5IBd9XknOB0G25nJaxJKhNscd/HFGxAT+by4Mz7NPD&#13;&#10;/W2udXWoTt74xZLpMNWTCvDy/IdotsOgJtUKv04JvivB78BGuHFz8O5Bgwdo79vbthgyb2Q8WdQX&#13;&#10;exAyjXjW05GrgILhgQJuLLJrDJUZFnL/6vOJbq18KFBVHs+XdBDSXZUksiCCdIFa7m0MGB6SwjLl&#13;&#10;futT3WzLipczm0ZX1W+U4lJUDxFNxXowIF7doijfSY/mv3SeXt5yTEsgJ39tMZV8tc26xqpvlUs4&#13;&#10;lMcddZNReiwnMD4P+A2EKCOAjpn2Jexy6DC4qWaP7ljf5MYN3cOWW7hVu1JrA/Jfx5HAe//pnfZR&#13;&#10;8saFF9egHrH9AknpR1/x4uG0u6ovnDosSNXCfjBZ4dwrT6u9BG8mbxOFKd1wWDlbJpE/VcReLfXN&#13;&#10;gT64I0qYGYODk/kOOQ51ZZJKTahGP4U2nD3VIN789ri2/uObSWMGXkFIy8ss3a2BgNMEi+W2+sl3&#13;&#10;Tzh56g1vJSfRZk58L5Av88Op4LlMaNkq4L+gorojVjJLE/Tz1hNIdu0Qvz/9QzmvZhwSrzConbPT&#13;&#10;hitOaM+lSeC+5GFOLkuan4he93R+SU+N1WNcJ+F3jGJCfDCEgYZP/luOs5+6a/g2VQhms+bo9b7f&#13;&#10;bo4NGIvbXjyVdH85adDe0cwBSahhp7BlFYy7lbAE1C33TRUdszLo1it1w84DxDYQNDQWj27NLcsP&#13;&#10;ShiHEnV2ljLihEPiOcD724XcOana6U5Y8d4SdAv3tVjjh+Rm7aOC7GPL7/i6uDVvK85l+BN+yGeD&#13;&#10;bwD/r//D/wkg2UCUh360n6nDbdhbnoOT49ukeGkBvHMBWJtIMeJhhXgTbU+ngExYEzSEFbm4kGyw&#13;&#10;MaTNMxIwQegZIXW4jHPTPKt5kh/qWzJW0Sf0F04fGkxlCJihMoze5cspoDyWoYcahPLtN34kotiG&#13;&#10;4R1mEc6II0Nig2qUThAxIY8aQUhmWWPwAv4SX1NfnRJoC6VJPg8piF2E0NRMJFkslJYZidJZEMa3&#13;&#10;IdqOSrFaxxssaDBI4iLjNG//kstwQVbCxvTIpU0RqEacN9GS49p/i/eCe6YWQFBFm/OGbqhFocSA&#13;&#10;VaIqqIji6XFFgT8eJg5iEuHmjo7/lrcCr5gRWpcyke/h/+Zd9/Uayg/b+W1nbVuqgMGDHVkY5byd&#13;&#10;SyZwWXz3czG1+1ShEBc3pTkHQZho/fDcQBBnt35fEpA6M2jMzw/9Kzgp5m73cbW5jdmnc4XCJk3k&#13;&#10;ewd1IEtMCks4x5SL/Z/v7hi2ZCYGVgpUc3UQiKJ8wiKdL5uUh11Iy7EGGYHBoDbus5OBuwvAJVs6&#13;&#10;PXrTVA+nu4q10gWoiclCDMO5aunl24ix7Vgq0HZZFQxrK2oOiLwdoNQpruiBF+i+pHNQHuWWf0sM&#13;&#10;ap9eyaxxfm89mdeIp40//TQCKLaAp8vuIKNY2DUbur9Nd8FpEXk56QBHS27jWvJkok1Lrg4qS8TW&#13;&#10;Jaqd+irwhiHnhaCmeyivcQKHTvpTC6sWi3SzAU6I4VRRfYcIXMoS+zQ9Hn6cdUxu2yv6zwD+G390&#13;&#10;kzZhJkSmzcgMxehgjpBAtC/u6wzIDEINTU8114QlaORjvvMxIQ8QWremYPh8uTjvt80/9mVYF6wD&#13;&#10;6StkYE1pXCebPWZ3paK4jFDVZnOYlNm9zj4HNLefULaHNbZ6i8nkB6ZOs627I6gvitd+th/rw+fN&#13;&#10;/0OtONQezWE7oeJgNK758yjPZdHe7ShKXK4ZwWDy+A/MDdeCRi6BTAVcLktKvqsl1Dn4XyhW20RK&#13;&#10;r9fJglyOhfhn/f/Uj0c9A0/o20hN4XPv0AgsYAEzfnwkLZGkkgu/prVfNS+Nq76h07iBx2tKJ5wq&#13;&#10;rs5xMxbtqx9fTs4169mcJT6URibLmOy+TPGnmDBZ//hv3pOXEoDFb5DBY9vZleggcBVZXR2mbbIM&#13;&#10;jj8t2OqIQ2YMNGA8m3Vm1tYwL3x9hNNU4e3bsPC0mtO/HltpbbOXvQj01YEHr2uRIL63J3dZkYts&#13;&#10;ClRWEyzql9soF9K8SkmhpwtnVtplGsf75B63Lt6LWsd2mn/JVxsNTKDiiNjndZxUQWsFMKkjjAGY&#13;&#10;VngDmIm47Z7B9kJZAxE1eT6Sv1udU3tVOAXLVbAdSY+jv+zJh2XeOFeLZzJUKcDoWKaxZE1YaRtx&#13;&#10;nRCYDLlbMm7qJ5nwparNNQAsb6Sw3zdKweYT00lNBHK4S7EMVtFclfXTl0nrrujneSffQ6IspE25&#13;&#10;JpcK0rhM3ojOsECmESX4/bpjUnKeID+iYSSgaNXTrMyuPaqkfq+oPCNe8xN8C92fVL1d7luMZdt0&#13;&#10;vZqi8UlzWiD8YGBl3o3gS93PTvMmru4VAMZG3UxubdKDmNdwc3jpfbnHeTpfQ8YaMudm1eT4jUJ/&#13;&#10;xjihgv8LaP7Q/ryMWVtp8QzvEaAMizWBMUmBjg+SpOEP8XUdUZZAKssWI+2ZT6UsyVgB4DPV73Dn&#13;&#10;I0qsOK/nQ0P0MnMuJpQLsomY7PfrVB18s/EiIDhSxr0e3j91i70VUMCCjMS61cpyjwHRLr/T5ZJB&#13;&#10;dCNMtzQH2a+kXHF0H1kH0cAOmzElh8GBXO/61/7PdOAU5dt6m2LFjxOkvhjFNCIeOV0RznX3LrMq&#13;&#10;wSJRnChiheA0GMfYw2DkZl/QUDQDilTFB7QNQ05ECphyhSJdikRWV52v9+8zRJISYb072AVGRwvE&#13;&#10;ZDAO06j9UoMC1XuScMfZK43gukmcHyq6bosKFruhSCCsMRJMm53Za7WeKsVnbZlPL+VUBVSe9VWt&#13;&#10;m54LIRxlfNx62jOjCgrZXeac5zCLtGVEoo0qkbWCe9aOs77GtNtX9+z8vs5w+PRR6ZjvBiHEnx4O&#13;&#10;NGI3xWoz0HIwYtBNZit8xCHK7fFYl/g6ToR0jV9GLrJx2BlYB9shT+1kx6UlqEw2/v8kukeyZVmW&#13;&#10;ZHc4u/SxT4y5e3hGVFaVpADoAV2ghoEeBoDBAgXJrKAW5mafPHbZ4QwN3wNQ0cbSLdrQK5h+Io2j&#13;&#10;FcpYFd62LRIYENgkQ7462GKw42/vCSeZJ7h92om61WAGIqLjkhiXclaKAxCjl4oNe7V+mwfOCPLx&#13;&#10;cMY55xK8K2TH6OvWD/gaftA6vHYZlGPSD+TYHGpM05oH8GD7rnbIIyOSVLIAolOWdIsm11RJwj7+&#13;&#10;TRdBuQiZSAdDgqzt+FQoMLyEE0HwElZfF8FfanwqSzam5to1PYKNxvLdkmnofL0KIVsm1DQs7G2z&#13;&#10;+evZE3hRGJbCt1mw/sA53jXkPJVAu8RQUYCZHAYaBrLRyG4tEyzNEd1DrTOryt4ZHHG6TofD3pZI&#13;&#10;4r2Zj1uJV+VPZpxP6xx1uxubviFQxAqOAxeJJOjlUfKv63nHtqBTMQgRp3nLHtapBooeLrHVuTCF&#13;&#10;fD62Sp+/J1gvvSsIglCu/JwvqZHtcGjphuyyMsi+BUMqSdY8dFzxEWwVmJR9hnyN90NJkDK44LXH&#13;&#10;TKjT66VwQMVu7ynsTPgamPWpIc0kXkroK6KMdS4SEVcMcLRoX3YVV119X/zU9jpYMXC762T8dwLv&#13;&#10;CG2mPEUEHCbs4XCaricv1r+/pI7PzqMWee6jW/G9qBZRVro9jOAPjRDevdEOXyYCWccHFMEV2cgd&#13;&#10;LkAtz8Uak6cM7F42zxyPYIO1/r1sLkd/eagf47Y6B5ujw5ciSiq0Yz+9jfcSmhzGTv3asDfb83j1&#13;&#10;0ihkJanNfcv07Bp2jJToFjmYninUd4/hEZNNxDHfr9Rd7e7JQG4Javq2eUxQyHlGff1n27DgXCWK&#13;&#10;XuaM1qo42TVhDk8vdLgLA4oH55QEwz8zWUvwWHrcWRS7qFOz32/exbS0xJOqEQHqMuNUIKKyiYxa&#13;&#10;d/dNHeXu8VVZwl3Vr7b5Isjq08aT1dxtIbXNU7qj0rirLop/FrMUh6DnC17Xke0zORMIoUVEKcZk&#13;&#10;yNheD/xfa6yS81+OUndH6bAtA9k0Hdhn6LN5fSXqhHPlIS45010TrAhu8F0ayYO7V2I4ynoLN0W6&#13;&#10;EZ+K7Gai/v315RcCAmMolhNVUKPjkHFEYc3rhIdfwHpxybL7QD92tcSlls/EAs9mcNJKWppSxs2b&#13;&#10;4RDf0PBlzXBJsQ+g5NS1rfLkm55l/6gD3OdFmM6FGY1e7gBvF0CCUu3fJnXTL/teyeD28405gKIc&#13;&#10;Dk7MT6JICip0Kl47Xk84NBJvIepMgKFoZ6uLiR9kinfUClrVy/+4SYWj3SdG3uod5yrx0A/Py+qx&#13;&#10;u9OelRE6eDTC4ULQggsCij0WU8It9E+suBlxBLu2v9tV7Twg4uQlQqu3kSjZ34oYaHZ8utnAOWNO&#13;&#10;Txw5hpp7/3AB9ciTfe9hHSh7djvw1C6V5o34du1fgQAx7xkGMSrj+72MOP6MW+RwWunSuAZ8DKiA&#13;&#10;AYJo/0O886O4zxc69R7Xvtn1tCWOSYBEiGiHmslLQSFGXr+56ymDpA7UYRBwJYTM01XRjVMxTxEI&#13;&#10;fOBD3EKH+LnO9OMOGLu3KWVsat7WuONPiFJ6uZ73+70P3gfvfXh5eYkpeR+6fliWhTMmpMQY3W83&#13;&#10;CCGEUHBeStVaI4x3+z1GmFFKKDHG5Jyc813beu9LLpzzt7e3pmmm+50QsqyLklJKuW6bd36apmVd&#13;&#10;9GZArcuyhBgppVI14zj6EDhjGCOMMWOMUXq+nAkhmFDvQ81lHMcQQorp86fPlFBCiTaGM44xdtYZ&#13;&#10;a9u2BRUgjL33t+vtervmkBhjEMKHh4fpfk8p+eBrqff7vdRCCPn48SOEIOdUK6ilxhgZpZzzruty&#13;&#10;ydbaYRzut+v9fs8p7/f7tm0RRPfbLeXU930p9e3tjVJqjfXeUca6tv/06VMFANTqvK+1bno9PZxy&#13;&#10;ykKKkgtG2Hu/bRsAgDG2rqt3XkpJCAEAWGNvtxvGRGvNGfvd8Ko3KQRnFACw2+3u97sQQmv9cHqA&#13;&#10;EKYYOedCit/tWWsOh0POFWNEEAkhNEop1fR9P44jAPB0OqaUvn79+vL6wji73W+lJGP0tmnGmPdW&#13;&#10;a11qttamlLTWFBNGGSFEa+2cSykhhDCcgoWJAAAgAElEQVQlIcZGKQggREhJJaUchlE2sh96Z13O&#13;&#10;+fn52RjtnB26bhj6Yei7ts2lfPjwkXHuvfc+fPjwIeecUkwpxpD2+33JqWu73bjLKTnnCaE55hhi&#13;&#10;rXW/3wshaykAwlxKLcV71yh1OV8YYwghCH/fIYZVr99/+84ZX5dl2zYlJef8dzIppeM4Wms+ffr0&#13;&#10;/n5u20apxlonpHx7f3POcc6Ph+OHDx9CCDllzgXC6O39veu6vu9SCCkmpdS2bUabeZ7btuWcC84Z&#13;&#10;5zlnyfnnz58hBH/+y59LzpzzdVlSStN811ojjLquI4Qo1Witj8fTMI4IYs65alSKKcTw+PgoZYMx&#13;&#10;CiE+Pj4yzpWQy7pKLqy1T49PpZRN6xjTfr9PMQ1Dd7tenXOlVCk443wYBwgRpdQ5hxCkhHHOl3XL&#13;&#10;OW3b+nuin56e2rartQouMEKccQBg0zS1lOv1KoSUQqSYMcIIIUwIgmhdVmMMRijGqKTkQsQYhRCP&#13;&#10;D4/WWlCB4KLv+mEYEEK11r7r2rY9PZxqrRAihCAhpG0a5x0A4O3tNYR4vV3XdZ2naZ7mGGOMMefC&#13;&#10;GMu5IIymacKYgApKLdu2ffz4adiNKWcppRAyxui9e3x8pJztdrtawLou1lkAQIzJOae1hhDe7/eY&#13;&#10;Uim177ucyzzfMSa7ca+1TjkiiBhjCKJxHB8fH2OM5/M5BA8hBAAcD4f3t3dCqHUOQoQxPp/fIIB9&#13;&#10;PxBCck5d1wbvtTacM+99TIkwYoxBGGtjvv/2HYAKEfz22zdEMAQQ1FpLoZTGGDFGTdMIKRDGpWS9&#13;&#10;aQBA13UfPjwzQu+3WwV1WdZhHJWSEEJEyO8/ahxHa93tdss5r8sCIXh/f/9dEwCglLre77WCWmsF&#13;&#10;oNZKGf35p58ZY8aYlBJEaNs0ACCmJLjgXLy9vS3rsq4rAIAi4pyb5+Xx8REh5KxVjay1vr6+rOsq&#13;&#10;peKcM84Ixj4EyiilNKdcammUMtYghH799VeMkQ/+8fFxv9975+d5HoYRALAsy9D3TdOU3y+Xy+VC&#13;&#10;Kf3x8oMQQjDp+54xJrgopXDOKaU555KL866UijDOKTrnIEKXyyX4EGMEoKpGWetqraUWKZQPPqXE&#13;&#10;OWeU5ZQxxp8+fc4pSik3vTHGnHeY4NfX1+vtWkoBAK3L4oILIczzHGPQRocYMcYPDw8Yo99hwwjd&#13;&#10;rtea6+16yykDABBCxpgQYgVVa73f74d+8N5TSn0IzjnVqNvtlks5X87G2W3bjLXeeVAqgpBgYowm&#13;&#10;hHRdZ4xRSi7LovVmjBFcCCFzzufzOaXEGDsejk3blFxKyRAh730tJee0rqu1rpYCESq1UMogQowx&#13;&#10;KQQh5Ldv3yilCONxHKVqMMJN017OZwggwmhdl23bQgy73Y5SRihllDHGYgjTPMWUtNY++Pv9jjBy&#13;&#10;zo3j2DRN27QlZ2ON2bZpmqSSHz9+yDljjFJMAIBt23Ipx+NhmSeE0H2eSilCiFJqrZVLtqyr3rZl&#13;&#10;WaZp3rat73qMcavaUkoF1VkbQzTGGGeVUkopSohqVIzRGC2lLDkzymKMgnNKCaO/xz8jBJu24ZTX&#13;&#10;Ws2mrbVd1yslOWdCylKrUgph9PHjB+f9169fd7tdjKlpGoyxsRYAlHOx1kqlpODjOMaYaq0hRiVl&#13;&#10;SinlDAAwxsQYIYSMMSG5knIYh5eXl1yyUkpKWUrZ7/aUUi4EF4wQAiFsmsZ63zQNIZhSiiBkjHEh&#13;&#10;EETOuxiCENI5ByEEFXVdW2vt+j6EYIyxxnDOGGPH4+mw20upKCEAgHVZIYIpp74f5nnmQszzTAjd&#13;&#10;7XacMe98iHGZ5xBC13Z933VdSwh11mzrtmndD/26btYaAIFUMucEIdqNu/PlfL5epJRN08ScEULr&#13;&#10;up7P51JK13W11sN+DwFACAkhxnEEoO73+1xyTJFz7oM3xuyPx67rck6U0rZtlWrmdX5/f1+WxXsP&#13;&#10;AZBSNU1LMD6fz9YZJaUPvtYqpUQIDkNfSh36PsVkjWWM3e/3WsowDISSrmubRllrm0Z57xjjWhuC&#13;&#10;CQAA1PI7gUab4D2oFULIhQjexxhPp9MwDo1SKaUKQCnFO+e8L6USTACED6dTycVZhwkVQlBMrXMI&#13;&#10;Y+f8PM0AAIzR4XCwzllnGWMI4WEYrDXX65VzPowDwfj9/V1r7UNwzpRad7udVA3BmHGeUoIQ5pwB&#13;&#10;APM8QwQhQqVUBNE0LdY6QijGmFL6+voKAGhUAwAwRuechRDeOQSRNQYC9Pr6ejqepJLLsozjSAnR&#13;&#10;2kAA9ba9v78JKUKMxthSasrpdDr9ji4lVAgxTRNC6On5ebfbaWMqqIzSWqtz9n6fhnGYbjchBJeC&#13;&#10;My6E9MH3fccY/10TAsiFNMZM00QokVLmnLlQUgqpVM45p6ykghCmklWjpBTDMNRatm1r2zallFOO&#13;&#10;MZacuq6rpdynKeWcU3p9fTXOTtMEEdJaB+/7YeBcGmNKqYfDIaWIEFZKxpC2bbPW3a7XrmunaZJC&#13;&#10;DH3PuQAABO9fXl+MtZvexmGMIWJMcsrnyyWnYo2ppVhjm7bxzhurlVI553lefu8etdaUsrX2/e2t&#13;&#10;5ByCZ4xhjK2xhJJxHNu2xRgbY+ZleXx85Fy0bQtAzTljiIwxvzf8UsuPH99zihBCrbWzDmPctg3C&#13;&#10;2Dl3uVxTTCklAGFKCWM0TRMAsFEKQaj1lnPBGK3rhgnd1k0b0zRKSLmum1Sq6zoEgTHmdr/FED9/&#13;&#10;/kwItc5igo+HI+eCEKqU6vo+xqS3bZruQgjOxdv7u3UmhOCc19s2LzMAoJTMOe/aFkK03+3attvv&#13;&#10;9xCAZV5+r1Kl5HVZcsqCC85ZyUVrXUoihGhtaq2llHlZtDFd38/rprVelhmCmlJCCE7TVGrBmAAI&#13;&#10;Hh4enLNSyqHr9/v9ss7btiGMrTEQQkKI8y6ndLtdCaGU0q5V27oiQpZ1AQDs9/uUslSy7bpc8rZt&#13;&#10;GKP7/Y4wfH195UI464w2EMLj/ogxxv/t//g/ZQ9u99+e2Fnvdokg1PHD9TA+Fz2bVh10mNSp83pp&#13;&#10;BHKl4rDxcAMt+JQpCTC77PEtMn62gY4fUvQBYBDCQyewxoARgwL7Yt2l9I3r2OW+snn7EKHwhNQ1&#13;&#10;hNQzCgfunJSIUJ3dAnc7mI6ja4bz28J6qOa5bk48kKuDqgqEhxI30K9X6r1+EN2aiokda1ROMSZZ&#13;&#10;7EFYIof2+xlTEAd4oRhdQct2CiU6KhBN9mvZCeMygBEhV9OT2H9yV/D6398OfyDBDixl7A0eQ1Lu&#13;&#10;Er+X2+e22YhgvqBOZpAIaMbY7B//9tIfVc1hMisOhm2XJ+yzV4e4KERv9w04RZyoPrcCwnWL4xfC&#13;&#10;YX8o7J4fiBNpunXpuFRBc4Lb2D+EuYVzYUtFBEFjGJademRtiosCliq97v+EZlT8cFTZ5ToRLrdE&#13;&#10;eHCS/ucl+boDwIMN88vqO9YRO8EY/eoKt9UDwnDJSct3koGN7azHRcK/mr8kCQmGO92JBB+bBiTF&#13;&#10;3IyKSKCXT/v10VRA0hRgTothCh23Wz7uQrZWZHF4j5uyhoQ7jZV1ziNXa6A03wZ10Ju53tZXcWjN&#13;&#10;ohBuRXrbIaHXUkrL7jdtR4zTNr+trhMUWqKv4CrogL3Pbkv/QvX9ajMxXil423EYKnCooeVNHsFU&#13;&#10;HGjbEw6X7wjE5sgss7ysWVT+ethOFyMiDzNCHsbK98OIguGV4hYaBtOuDShAHY9JJPmG3h6CiaE4&#13;&#10;oPIIgql1JnL82o4/799RMA/c6pdtXhUdjWwdv29zM9D/vKHwFm6D3OVZS54xfxep4/FZ/tUwK0AW&#13;&#10;wb51EE+x3qCgigtmKyGs7V/iPQ0vADGCxqi2FcMlRuAxUKGXHrgfd30SXpFcot0OqXtd/x+FM0vg&#13;&#10;3ErgX419X+M6Hk6xJWfsusv73JdWSaRzfwl1T2HOHOK1Y9XFiDab35ffTnbZRkZmRIgRGzab0u2U&#13;&#10;xS87jGkwqQ6CXprLlvBx0D9m0mSbf9s3Uq4Hrskv3Yc6vlgNfayMPZ4mmpqskMP+nfSH++ZXgEdq&#13;&#10;KWIVDNcLgWjeNtcOhYr1wu2nGY0smeXrKpO8xjbi2W2ksV6hd5RRRnk/3VE++/IE6MuwDm1LN0+J&#13;&#10;QIjuu5O+DIu/Md7HzLsrBeuXWCro4BqHARULtXwGM0AEZttSc9xrbtZ1aTDfkPz51z7HLQQN9YPc&#13;&#10;1RI74A523ww7uXhbFUusMh3/RJUdm6/lltXu+0sakLwMEylcGeH6bygo0EZwRC5+ZqiOsmiUTP3R&#13;&#10;KdICUXcPt/QDYEAQBzcE4OvjvnHTi3c7SyxSpC+IDi8+JlTGntX1LfMU/6d/eXqbQR00wQ7pdX4h&#13;&#10;ospkssO61IpAjmblfSfb+zXmt4AL9Oee9nintnaIb1PT6Bg+Th1iQGC+TfNuItcPVwv97uEx53xE&#13;&#10;Xhj6EX64Piz/cftnO8aR3bft12yx30xqst2+SZt3Hr+8uZ+DU6IuyTSlpI/DTV8/Po3zOzr0vWTZ&#13;&#10;4zuXzRaoDfv/iv4Db4OoquN9vHyo3F+pn3Z2n7i0UEQ8jxkkOTRjKWjNi9S03+1/zFNrmRAeegoX&#13;&#10;7E+MrI/ayUm0v54ghTgnQoAh0RTgAc/Uknh4wzg1iARwf7BDWvTWjTUQouO/PTxdI1T3VkGJOWKr&#13;&#10;JM+22+QX98ESw7BHCDuNg28VIm2KfTq/8WuW0mB1WoVum+39tiN43pn0T9iITyGd6jURJe9Aqx1T&#13;&#10;dhe0P6meldKI7x9Fuwvq/y252UMEuhr2bXRMqE51y5VW1oaElXjs1ttL3CWcV/cKl+ZPDmDBXSty&#13;&#10;+c2vSJGORRo/2sSBp0RULqqjBR6a0XKbh59iCDSVpQJT2VSBgjnPxAaAx2ZfiR0vgEPIVWMu4NMx&#13;&#10;GHcAPRTxO3RZVc8DNeMIVB9yURAdcqFY56oTuMW/AkEXAE7LN3vgZ7MOz8/t/+cYF9/dtIIKT3rF&#13;&#10;2/A8wH+iREdi+SM9gBbX69ySOunfmvSEQGItQJB0al/LfX90M4axwREa6+Zca9IRNxL1oicS/eH5&#13;&#10;79tt8EuNxxGXzl0JOmfzUDGPqBIMv77feqCkQdMfjNfCVkAqwmIeJR9IJxmFKyt3QxazfvDFChJA&#13;&#10;z/oZ7FAuJzEwW0zoUKkp2oNmF8YxloyIMzA8rU4DXE/BGr5DILTrK+djKAPNz4rUehzD4tPL7F2s&#13;&#10;l/utV/u8ZA9cUrUWTmGH/R0ydbVZGekfYRUMNg0pQU+uAjA0fYp6V1wPCswLq1pX04wdZ2IksIZE&#13;&#10;ItXmury8EpsPREl0RHDvhXb9Obx9/hnk8n63eagHk3K8/3jrkM4YBa7uBVNqybjhOn/q0Hv7Ba6C&#13;&#10;izH5jEjM7kzDtXRtuamg8dCctMKfbBwyYH4F+y/ZOAwNJ/foiuRq26rMtARi366/Hp/mrtofV7Hi&#13;&#10;x63bxGVQKmCb27jGfiuRHxsull8abn02VZS9EuQjDKkxlpw4cEMxU8t12p5E12mX13rNopahtarh&#13;&#10;W56sbfG+WmkGw6EEAVUNc33Bh49RMJNnWirgDdt9sKmgeY0uYow5EIQFgtjQHCpntkO1k9f0Eq9P&#13;&#10;tc3poOEm5v2ZD4Ip0XqTBUJdSHQJ6+nn6GrjyoMW+cnM79QvWgDBb7lozHH3XiLChErj4NSlz4o6&#13;&#10;CwBoIHtDzEkF3+oarnJzvjmdUjnz+wF65rbgTyW+X/e4IffS7NM9jkn2pl/jeWWINLIjuZ8P5CVa&#13;&#10;8vBQ3yLXX3eKAFD5LQMeUdW92sEMc0euUgPAngLjk2tMPn8QRE01Ow5RS59IVxIsmWrmD1A0pgSi&#13;&#10;cR0aSkPbaYQoT4qgmfL3e/zULkKVguCir4HUODTUj2lrNtBXoMqVOgIZr+CDaL/uSVmz25PXzkpz&#13;&#10;TGZB7vb8WOMV9170mk4Xhre0k6OdZ7L/5fVyab1sL0Ueyb9L/Cphp+s5LQ+07+fE+JnTnwJElSvA&#13;&#10;k3+1WMjFuQHjV1rA0FRLiBVR1XoqGQ+3gBMxx5/gLfYNu7qy4Z5tem4180uCgGxOQZw2951XNX3I&#13;&#10;NvgGUUrvKMhUzf5J/nkB4PCMB4D7mYduDlNqKsX987DHdj5Jm88y0R4FdJAduTjP+Oq8K3jMPAEP&#13;&#10;GsAzwg3YM9Kh/FLWTyLOYV5haMJ2R3vFeIdTrdtgbJsN3cl74sD4IWc48r8GprigYYtyK2c89vs1&#13;&#10;zyga8cfDD3MdCs4WCrWraHCPe7WKViKQzm893b6dx0MrRbVXDxHJBe5h2YhyOFrpAtjeQYqVsNx7&#13;&#10;lMD3G6xdN3zpgMdy6bKAZzx3PCRQvHeS7o7qDq++9+078BwkFNqBA7AiJBwM7UPTSEM8PJURb5Nr&#13;&#10;HpwzREZtFFULhzJP7CgxOX5y87ZD6H4IbnWf2g9hvoH7xgXY6g1NNYRSpYcPpXF7KniZ074odODk&#13;&#10;u+q8cCeoRskFlZRNG6gmuKUS9EDIEuu96YcC2zmGX4ZyEGlBA9zjQu2mf9DcmO9VZfksWrnXARqE&#13;&#10;L8MxbUSmEyDaDW/Bft4lyiFrgWL4/nXXq2ISs4xaPVzJ/qxY+XpnkWZctgLICkvxi1/TgI7H2Ox/&#13;&#10;rGBUB34qq35XFI5MiAMiKQ9YypaYlx9/HLulVOqcwEgxpOUAgiCBtKyZThnM3ta4oID/2//2fyef&#13;&#10;9bQJ/T/DVUMMQlMwvKXaIpgpdV6OeLWACH44/Gul8zaHlrT+p685pQ6jXU53/Jnt9dVDzzzD1fvE&#13;&#10;AHpQISur65GdbtmlmWND6EJqq3z2Wc6xmfdgT3icavnbZj42T+xpnxjZB//X/CN4TyJJK8UcUVrt&#13;&#10;8tbbD77uWtvi77lXQfyX5r0unP3RxFuAyRU7IKZ9h46HV1bD24rijMQpgAf/vWJh+7Fz6RrcM0HS&#13;&#10;Od+TQ/DvD91p4MfbeAXpnTN2Pk8/QxWaWL0/9Mdl/8l6exz5biE/7LXvBIT6N8yOqSsJxNXmflvY&#13;&#10;7uvL/fjwhawrOLH7If2Ysj99nCNOGQ/71dGtKkR3u/B2e68auLC+TIXt//F9E/0Hb2D8gLEEPYcv&#13;&#10;m+z/BVSCXILslHHp52ItT+3s0h9QkKYN21/+4ne9KO67qPxWDj1tuwTqHQ47T1zc5eY656bFu65N&#13;&#10;0/WBHliEz91xuu7rZ3qL96h8MPnRnrCIw6ec4Jn4iDGLCa1P3mANiPfLO1B4hhs4gf3U39cIkdhg&#13;&#10;DA/jvxyyMT/2RySfds46VjHfr0j+2oOnU/lcvq8DwzTUtEYepjwBUrqh/3KI84+imyOXBd5VGj98&#13;&#10;mDdTVjEcDrCl72YVfHV5N+waReET6UMLdLbgx3bcMhFl+MJ/e2fjns2Lv70tKNsACEJNTXJ5d1HW&#13;&#10;8XFnjip3tN8RVO4xmOfD8Za9lghstuTrQSmVoUlivRF/vbVmquJoAf+RgMDIDXbJUzsojKSWN86L&#13;&#10;yOsKpjktY0OFW59EIyLBFt6GxHXZPX/86/zSxPc/1IJSlrsOyzIlMRzH6/atP36a4EYeaFa7FPom&#13;&#10;p+byMidfUBp8352b3sPgA9O1B5WRgb2H/+XTv/7Tx28WMrZr2J5+Cgx43gnKBwfgV92z2pYl7CRc&#13;&#10;jDnsj/YNOpVRkvevVjyM4plO5mLBXK6iP3zEQl78PIhjFIFgSWJrynt7HBZfBgORHDEjoBR2Yxur&#13;&#10;GARKTdtXeD2OfQuCfgs07zszKLGUS15BR25l8/FZby8n0fSuvAqdGrTa6KNsxCk5MygA3AOwt3Df&#13;&#10;fhqPWaBWjm1RvW+glKbWFU6g08+m+2Z+0J5E9NirCCFthEIbleettWz0nEvqBbtP77yvpeHN9h+i&#13;&#10;TlYxigsDhRdgW9o+Tg4a1gwy398n12A8AiBTRVmwGLoMhF+Piqew7lzVtdMmQ9XWeikC5YRhZWu3&#13;&#10;tBg3nuavy4ePlFepNwwXDVGBMJ2ehugvEzo03ee3KVjwYf/xVkg2xjfdi/fviILW/OmFbWM7zO/v&#13;&#10;FjlRVMbcQkiPJPPFbLijX/7R/e3phRyQuvs1ZY4x7BTE5p0qWhtpZEPCdkOW8g6zEX3O9r//GBQL&#13;&#10;w/0n9HjTxjAGKt3WFlt0zEhI1aAD2LSk9WpO/ecVAPPVXRXfY44gixPDQjY0sCbTOaGuxncz/WX5&#13;&#10;9ol+eYB5TxoS6JLWodmbhTbJrQUW0iwI1+P9nWS0a1NCPJce0uvZ2Kpqc620JEz2frxhk0uSkk8K&#13;&#10;Pj6MP67fAYhZ5CbNxeemNle4ACFqw8+3NU6XHW7i1e+JekRjXN5bYZMPd+0DBGKn7iZSfq/KTO77&#13;&#10;7ZapYNabvA5/7HazK4533a6KHwo71PXd+3nDDe8+7NNmiWSb397NmdQEUJz02WbjHjPR5Rxt+dK7&#13;&#10;ycGOeAdatgu/TL4459MZGWae2iyZcRC7HvcRr7qZyvpIy9rTRPxl+NNPNganMyziptYFkC2pdQ+r&#13;&#10;e/YryGb7ckB3i2ANtW4Y90j2X79fgI3HkXRKMsS8A6ohi723x55GsDZUNA3y2XjMWISguA31lx/P&#13;&#10;ghx5yR7ip89z0UnFPRy8WSAqkdB5+REUV6de60Sljz761QmlPpfHABLaVxU7UIxAHag9pbvt/BdM&#13;&#10;+6X0LkTvzL5t3sCreHEtU1yoHXH/6fhvdU0tIN7jBjWoEghA+yu7ft/QSzN+5Lc/t4Q8mMCkssuP&#13;&#10;Ig4UP2eL/nrfOhegkAfbgPXtLu/AdjRFIZWEoJaEbj8CoFyd9p2HXaucS6Vgh6fuz9tPuAto+TG9&#13;&#10;mSZMHeiWRzyg2YC39/rQ7CCfdFqdzMXyMRMJEekGuhQQjGLW1uo4Tz1bO/JIQPsgLnbZCL0k9Z9a&#13;&#10;a0IJdNfUf5j12qoOfmg714mGXsxb9+zd0kEqEkgzZnUmxMIjYpuW3PHbn1/qSlkUYBKn8jCR30rl&#13;&#10;zdgmHPmVIkjigrPjb/i9PzWxzO0ARajZJcrFSiJUp0TRy/UdFa3yKWNhMLn15Rn88eWbhqRQUY3Z&#13;&#10;9vvmN4M/g4EmOKrmMuzbaw4FYDnUK/L1cng6Mb3YiVMkFqtbAugHDIOhm8mOVehROUR36q+/oVMN&#13;&#10;y70pKIGFQBY9UdyX8KJwKcEpv/6jG5MabeEe6IHlhp0Y+kJ0pPs9/nTCk778tAWWxtMR6DNqWzzI&#13;&#10;f87njcjOb2SDo++nfE/J5+TJli7r0o1HvWzkWP/5d4spZJQZNA35Oq0+4UfSbQcBGPYqsmBEzQHk&#13;&#10;lewMaqAPb5RemffEHK05s2aGKX7+LMz2W04wsNruuvv9igr4mghAVGEyiHYC3mPsCASd3+lcltVL&#13;&#10;ehBYtlEoJO7DM/4lvhniUozU47Hzgr1GzFwQLAuubYYS9rth1SnCAPIYNtdRSHmCuwayDFk6bWdX&#13;&#10;uMdb7bbiDq3qFaONeCpl2T0gXf5JJghPBQmRIj3iGP4ACU55nSAjF7KpR4ld7tEIVecQl/s16dtT&#13;&#10;L++/fSWA9bc96fczQ16R67WK5shQdLjV1uToYQghYVB43z9X7sT/AC3tjNNigI42s8vEdLM9q67d&#13;&#10;5vkKnaIGQlQg0+DQqJQLup4t7+t0XR92O3/X4y+C7en39cUGgQIcKdmhPJQBv7ctkNVlEsSTBMlt&#13;&#10;vRRs9QVV1LU1N2YlZjLF+G4MmdDCU/ugkLGiu1SO8G5/M7Wc9Ue1H+SBK6udtbSmA3k9v8nj6R7o&#13;&#10;7uzvH7Dw5r/w9pbLLme8mpQR/WOyHqd7Rx+0NKBwaXmbwhrecqMeUpSC8dKUJRnQK/H8HDR6VD9D&#13;&#10;32DzDxFrr0SBj+FQEqopwhxJtt9aKecpJLvs5CFeq/9wfbLHm44TYAyMMf1wyFsJvy23/fGxmNhE&#13;&#10;gvHf2333etP7BHzOJTJIBrL6uiHIeeXA3jeERgwKZnXaAqeSSjWK2dyzUlAeeIyiFqdks4WKAPsh&#13;&#10;EsMN01xQvyQyNMercQnZggLIjrcksW2Dc+FxJ04tPKBaojUpz8P+82a9wlXnWLVXHlJMD/IG3V2x&#13;&#10;hFk6yMcN4msuaV/FbcMRNkp2vAJO7iCFVKUtOCvsuh/CZfCjQ036UdpfGvIOfSiq3dnzuhH0Ay6F&#13;&#10;CmM8ZPRlWh9anukBaC39bX1CzMYQ1mYUgIrScjOSbalQL/Kw85RWRKNwoASZEKoGlyAIf3u7lVN7&#13;&#10;4lh2VaKOCupjJk2XEtvoWfVonb7XvBc9A3cm7l17uLmJb1NwHyVeZwKQZG1Pr+koEkKLzpu2ftoE&#13;&#10;GZ1lSyHNP9p79O4TOzpaVuvm2xNJoXsEQs7OSA4mpjJwTDqzDv3xcL9aInoTr+SoygP3we/jiuP6&#13;&#10;8dhU8t7Mz5i0mSoLbLa+QPHbfe27GlBzzXL1JgJOpUAENJuvKRw7dHn599zkZ/Fhx8CRRfy//6//&#13;&#10;F+ZV7XnGiPfVgrRYb9drwAkS4ENscB+tbiQTDFUTnLeCMEhS22CJkTlfGe8x7kONpRqlYIGoaRnB&#13;&#10;ebt5pQhlQa9rA6hQuH/ofUV+Xce+BwliF1NMMYL9+BBt2sBtM/cTF0EiBWReS1+x2RwA5fh8IBAl&#13;&#10;Rqy7F2SNUs6n6MkyW5wSINjVsOfH22ZxqcjUh4Z7lgGlxm6CgFYh7ywAq/E4wRXKqLdlhwa9VRtQ&#13;&#10;wUapbpn8v/7h3xgwr36lnF6Xe569QjBYn0sgmccAc+Vqp7K1bGxxK7y3FOKWUFaLkMSHjDzjTMCY&#13;&#10;BCwEJlxoZqJiMWsDEm2Y8ikMT4eolwozV5hjjhG10xaMZ8Ut3gTrJaUp5gfxcF0ufOAeBlRATwVK&#13;&#10;pHi5P46QQBQj69qSJoRXxtoqu3ndQnQMuYrkdF8TdnIYdLIRRWNKK0MupRnHvSEVFpPDpC0lpK0C&#13;&#10;wbGgvSCYMVJopIEyFpt2CAGm7KfNYgxLySzGRA30iAduLLycJ64aruoUGajO2/dEcQoJCBYpbdhD&#13;&#10;UnfC5Ms/z55gz/bz6ntY0a6b37Yej1c/Gb6ForuuEQHXVAEpOho2zbpWwQQu6Mt4tNbCmICQWq8J&#13;&#10;oyWY532vQ8wFYkpqRgzBHH1T0k6I+fWdACSguG7r6qIQjUS1B8zG+u02dfsuikxJVYIG15rZgYCa&#13;&#10;ykAD20rIFmtp0rZhLG86jg0PBh8V/vUAACAASURBVDSSO29hqQUTjwHBgm9gXvTueAxFM9xpl+3m&#13;&#10;umYPQ3VmRRiQzdCB3PNGfaAEMIpW4/pHBQOtjq6z5/vU7XaYiAjRPYYjb3yMZxi7sc3Tqn/ctqQr&#13;&#10;pFEX5GkoE4ZoaOS0bBBvx0bFdTk2R5tnCUl0Fu2rTR4F9OXwU7ThcrU5RFxghgU4TDFd9dIwer3c&#13;&#10;CRcD70spVmvBmdNWPIjpvh1On/Wc1quNqK7efhYqFy1aiu+OYuZsOJw+lhQbhkMCFXNFodeRILwb&#13;&#10;+67nvOQGQh9CRL5vWNI3S0a7zJGEW7x0e67PC3CRA4EiXzgKENXSPf4kLudbNEl0AkEmlFi3Gx3g&#13;&#10;QlnDWpqpB4qAWrByuSAitpDO8/o8CrYFYJOC2NXS8AYEgCIOvl/hnEEpEAIpvIk4o1iBg9ClBKl4&#13;&#10;EEsFh+2+sgp4h/hL5bhpht0SriAgs7iFOp5V2zQEAcjzfM7Y+p7AmNawpZqxVC3DDFa5LZGJY6Ep&#13;&#10;LbEjA8bs+WFYlo1jcQ+3PSIZspd5ahpA1aPjuCaAaKWMaatDoU138NXP9kInokjrVwNKYdGvsGYF&#13;&#10;VSdNiKrrr+931hAKBkhsord75OqRxLByDMLib9BtW96zFoXESoU2w6brIbq8X7jiiqgGexv9w/ND&#13;&#10;KTbDYkudfCKkiymJhkhap21mBfCY5NA3WWQfEAEckACrLxAQ3nhHizRbxtEXgDCIjLgJw7q4FInR&#13;&#10;kDIAivQQyLEBHkrZL7NmpVQPcykAV+Drxf4d9PDd3k/8M2iEVO26mAzxkUtSCQWwxR83U/r9M1rh&#13;&#10;6m3h/DpPMcN92wBcMIZI8IrAanXXcYKqz9vjl0MopiRmIpDtoRcUE550wQaDzUBQCceA1yOmFODF&#13;&#10;bG2LtcG96mvIafQQHkLJKUMau93pOJtbpeF2T8mFhrOKnGzbnihzvSGFup31ZhKUZlrfVn0YxfT6&#13;&#10;DwR2NM9PhxGUQqiFBLuSJYl3r/tDU2BUhctcl+1eRcWFMhAV4yhR1QvtwNu7zTRVWDmuYdkqUjU7&#13;&#10;HXwksMWg2Q3zdBWVnQaEIJFqmOyqyBpSpIXPy1y5WK0GJOgyU9zVCFvESgySIIhqpD0tEVAiW+VT&#13;&#10;gJnf1m0zsaV11oVjYW86+IALGnfd1jkXfaAe8tqTssyGidCo5G+g2LZXrELnN6hEmxERPeyQmm4X&#13;&#10;IaUDtRmxUhAEB2KmBWPFA86oRR/E7tvbtzJ2rSgVIGfAqIjOJpbSDn11m4m1bVvKIPWcK6DDZkNW&#13;&#10;kiYCbtbIgc/zNg5tzbGNeSkuRgyhEjliHyAU1qcMPMOElGxynK9XAFKrREaWksea8/PxWAKywVCE&#13;&#10;9DZVQQiJta6Vc4pi5eJt0+MT33fddr41gGWaQs2cQmOurFMx+MO+c9cJ8sYD4FJBJTNBtb9TCTBk&#13;&#10;Ds8VV1AKqEBfVyZpQ0tiS6O6bbVNK0CIlpb3bGoMwZZCSIhQInJxfvUQJN0qBkikEta8M+uPkmgs&#13;&#10;rIWCC65DdNW7mB1H1vj9bgcRDyC3j4PL8LknlYkklWo76+aWU7vOimJwy9F5hINHcS76Htd6m03J&#13;&#10;LRjLApEznEZGKEIMwlVg6AKgcpzTCjiJqHS+eRgHRGllJJf6hPZWX3mbl9m5VFJEu3aXBYLQ6rCp&#13;&#10;7vD6PjWNcG6RiWMpSSIKNj3Zh+gVV4KOnvvbdgOUJN30p64sto2IwcYYj4Bvepwidm6LPqcMUFxF&#13;&#10;M7qScS9QybNZtc1io+v2igX2KdicQ7hpu/ChpYi9bRYCASNHxbp5lYhQnvpEKReRNwpSIrFZ7hQm&#13;&#10;zIW1usCaS92RkzeaYnxxM+fR+Og9bkjjgfGbxQCW7G1KONISMVMtApgjEq4bCDiGrATX+izybr3O&#13;&#10;nx+OtYiIcSJl2HVae84rQAHMxMvIKYUZCcUkJSWnAnJZtr4XHmTZ97wUi1PJsSjYNzV7dGg/ZG9X&#13;&#10;vzqLMBxiqNDdA4SBCgUAhg6AUFFBrEslNQ3LqDRQ1JCjCbZALBoNoiMVKwv8O0K+JI3hkGjM3HLA&#13;&#10;IjNKYkZAUmzZNCEUluo4kHvhfe5UozFAS344HF25T/dNyTGkQiWGhLeq5RBjpPOaReDr1YW+AI6a&#13;&#10;3bjqKorEBUDk4aqpHAmIOGwIhNP+uOgFEJRy9fpKEbKVpnDvW1qAhil7BwugXLXn+ApK5ogp0lho&#13;&#10;McMlVAroqNQ224b0cYj2rB22SCSVvNsV3ogSc+eb99tMSEE8UwjWbTPz9dA8ZgIyIJVxFKtzBQiE&#13;&#10;aCEAdIejdatUknIMGOd9M705y0MpqJHHEF3edMUwkNphJlIJMRmURaLqGUe/KiRYhcV6UmuF5BYv&#13;&#10;jWgl7UKkq/f/P8n2rXRbmiAI9dNqy7OP+NW9eTOzqrp6YIa28MfAIDCJIDDHw+IZeDMcfAKD6Zjp&#13;&#10;rqquzCt+ecSWnxYYrPdYgZVAyn1ffX8eKWWkpGBKI1lbk4ww9N2sbTU0YqZOwAxy24g8W1zz222q&#13;&#10;uFpAQIQEYwSlcInORyaVB4QxwUmVoo8kcLY3RqMYlOgIpjRDk00FoKCklpLAuCRLcyo2GUhjirxi&#13;&#10;m5swQduHbnwDDQAgMCWnZZKRhhSSixAAuN9XWc12Yz2PKIbXpW2bs7ORBVDC9fxcCszQw4iGbngb&#13;&#10;t1IMxTImyKX2qfcFYwGxJyRhMy6sgBuDCBBQMlRNh5HOa/dQ4wSrTIpEtGvC6gimJWcm4DghnAAB&#13;&#10;0NuEikUFW18IFK8fz8f93mrdDGC1C2JYBAEQwRSlpDPBeolCIE5hCZkzAiAGBJnXAAmDDHJFuOpz&#13;&#10;jAgUVrX7HV2naX84te0u/P+zJSD8H//7/9Sc6iyiZwGx5DP89PiHwkwWQap6XT2ZC0CAwEiAW1fb&#13;&#10;1V2YNrILz3/7217VHa1eF7MF9vb+9e7IGE6v13U/1Mv1vM2BiWjDR0N20DlT9DVOgg+qBJjwx/fb&#13;&#10;r59P6+ysDkNztD79/E/D89u3A5F811LP0gh3wIdAVSdUL7y3rG0T1IDYr47osw2eNjVrqMoY8L66&#13;&#10;fN/qvqkye/0vX++PjH45gpKSW1B2JOVd31p/LVDxtsz50nAO3ygk9dvNcGr//vICI337cRFoo/vd&#13;&#10;Ekyg5RfUXz4uP//yp1JpelNVe8y0dvFad3LyRsNUi+5z39l58mbxtPDcqLBDzA6qylEP++btdw3a&#13;&#10;ZtGuquvV41OhkSN0qAYS7z+dxvmDJOk3wAnnlHb56llHEdzWG0cNXEvEcY0TOCn+buNiEavByjJM&#13;&#10;BWXoDZGECPs+/o2y/euUjdX9UDd4ej2X/e6Qu+RQQQJf5wvO5KFCq/cXbe+uIO7g6rxqj8l5tqVx&#13;&#10;xZmciLU6LfKO7fBB0DVn8v3bDe/Legld1wrOxLaGAd2r+/X3DaBm2UxESecV1ke9PD/d86S69WPz&#13;&#10;FBuC41rVP81W5wr3i6pE/WQCrOM24pSWwjQxx2LkDQG4fax/Pv2prZlO5ve356PXntXH3SBEk8ZF&#13;&#10;jzP3eRFFqCZzmEWhLhsfd4dDKtm5Aqyuhay1pjAnG7puUJ5bxeq6Hy9Tq3BnuYak/ukniM0mdVtX&#13;&#10;2WcWT0nn+/ZIo3j6Dw/+/QbPa9X8pN/PrN17WRF7iZrexkvdq+Ti5M2YXOVV6wVhzCXjZH7+tsGM&#13;&#10;G8qtBXlcm74aHnq1LNc0z9TvfPr9+a8+FqH2srI7/rSMftFJHs02JcgFqKssWFfoZkw8NVbfuAV7&#13;&#10;1HqWR2tZlsJJ1m0/Pzys2mDVDn2G07pvqmBKgYZByDEM+8RFhwxavq9YFVJaCrAklNUIrSqDggTk&#13;&#10;KUlVAUSmi85OP97fL+c5kIhkGeewO/6hbNj6DUuJmZBvL6Kmt+12wi0BCCLx27c3BK3AOCP6sZl7&#13;&#10;wabzGoMjEq3rG9QarGayS6CQZNMRP4HH+fKteaxd7Yqb7sTxrr+fXjbV7M4cffrljx+vZoPfGtGF&#13;&#10;OWRht412uxqWje7hj7X0YsCebkkgjGi1d+a2eVQPBzEMg5vRe3DjUmM8QqgwwQG7pZitVr+Aed2G&#13;&#10;w+llmlGADa4dgViyZn/aAuzCv7y+1ndd76brtFwfxn7zMUhKeCZIlIzSvSgvEZQ09NWLfrujP7cE&#13;&#10;pfV8emwuL7iqG0BQp/Z2K119uFpfSV6humWD3mwM7xWrgAOXNHYWe4wWluoUvxdsBamjFApBBN7e&#13;&#10;39ThZ8HkGm823/b2bv4+Cc7G7XaEZHuq+KFGOjyvZ5BR3grpKfI7nV/lUU/lfi6/SQzMvBy4mmjD&#13;&#10;+e6B8eRW7JKIpOz78n6zwXic60AI0hGkj+sHrUEC7H3dSLsDhvhidneSBO99+PV0ajH8Mdo7VGm9&#13;&#10;IFayzZHCWXvn80+Z5Ei5HIK5bKtvKxjDx0W09nWs6vt1hoc91q5ltXg+f5Ohej6fh+G4YzR5BnCG&#13;&#10;LPuLow9z/djDRnXmZCk0NhDE5k3vEGdYkBgE+sl4+HYzXAdNKKT06emhsIaBzXkzXs+Iq0xhu+ti&#13;&#10;XHFIhfmAjcvrdM5EdMYTbiaLiXB8/OvHf/OnPw7DMLsxqXAa0WoN21c4Gw/6oP3yNn8Ff7u80abZ&#13;&#10;YSAa1LytM29R/yBf/6Y5wTm4asDWZglgGG9k6NTpjSCUPKC1/PSnP9G4dTSJ6mfu35OZ123LYNQx&#13;&#10;ZcpRvM05urBpNytHhE4a2I9wxYYqnL02MOAft0vXfarFgyZnCoCbl0PdOVpfX387/PR0DWYAYI1W&#13;&#10;CqaSrIjWLnqAi8ICv2eT0UysAq5QKgHitshgRlVhVhdABVVKbHZbTH0YCKIkRn/TW7EUUM5UK5PZ&#13;&#10;okQe1JkBiAGIsoWvfJu2D9Gy8+1DRCu4ECK8v/5lh/4sQWvDrJoiy9GmvMJC8RjOGyiFiipzMjwU&#13;&#10;N98OqhJVzQORQ2Vp+tBjE8Hh4fDNRPP+X3bdXbACsJuqGypEALFGsNr9fLm+DifFZ9X/pHzxZo1M&#13;&#10;4SL5FJPgPvoMcmQY+tdpRpaR5nZ2X1poFpgL2YzePdzZZXzoGgNK1wvBaM2UjpsDXbEeOw8cEXs5&#13;&#10;Tddh1xZRANiOe8n3B4Hj27oZwggxNHie0Knafw8/OG9TWp4e2s0SyoD182PVvy7GpYSZ6Kn8cf3a&#13;&#10;HSrZEAgacFpBzjjCh+Gh5NJ0VV4veO9BJilQM70wXoF9vVa4MW7/+Q9C1rdXE+PIjn/cAq65HhRk&#13;&#10;FWQNnqbDnpu7x18dlOky//rHP1/1OHzpC+rovhacC8a2MaKa/theYpJSv91iwqfTNGmeFj2PEJQK&#13;&#10;oXvyU0qrCx+gUxtwdCeOhHG8a9GQFtzTMt7+QjGHWEg2S9le10Cr/XDqbPZZoIM+Rj0iQV/nCwOq&#13;&#10;vJj9SUayKnIiuwFF2BE2kbRsPx4+37+8zdscv3y5RyWQlVoUJVLm6pFm3ZFEhwkcyBNY7FLvdvMz&#13;&#10;ae8Emh38WLaNVFxULQUybgt4GPqm6Z0P0N5etad1TTjOSSOitg38oX9AdBrX2SSwu7877pKHwDPG&#13;&#10;DTK8Gd9NVToIP2DIFRGpTOpmV0DOhdCQmYgwuUMn32xMelFVDSGdfyzHYRCCbdQzamR1AHkw18vh&#13;&#10;qS85r3rGhcCEUsA+481lnnMrapkRzHxdZpRyAla/Y17K7f0H5Tt4qAvK6+UWAYNkhDjg67Coq5kN&#13;&#10;sqTasRLsqpfT4wl8u8B9dilPizsgNmNNCNSqbNO3sOAefyp+uthVsr0Sj4oQ4q5F1v/55e3P+33f&#13;&#10;A1VLotjHR75eX/d7NdrRv1uBueL9Eq2GGfeVE5jzm7/83rdc0RLhXhxwkWb6NqL7gmDkBI+AEEgU&#13;&#10;E+PLeWnLHDRM+fryvJDyx+andZw1eqehjwCZGIZDf15GDlCcllzrfpRJI8mOWzPOwWPF9QIe2U/T&#13;&#10;9MpbvduqhTJ/e//c0FA2WfWbM5izdYs9TTClLHYN36SCNszZBgo+F4RsjmV/+/j7WRBltwRqj7BA&#13;&#10;CS0fy76r/RLsFME9ogi1R7E7ifXb3y97jCFCvlRXbjBELEDpduoeZT9InIIywQKuLka3RBHa8YY1&#13;&#10;Pcew2BxSTtbFUqzG8KaXBn7x7WW6eQ73CczS5OrYrTSS2X9C8uq3SaFHcGfY974T25utuYpGD3Wd&#13;&#10;Il+rqauG8U1frmb4cvexjt/Ob0+N9J4jjAVBeYyVgrfxK1eDn04BhbWMj3ofHiUj4PL8+wHv34jl&#13;&#10;hHOE37xWlO6lYow2pQkZQMpdYqLp60oeT/X1Or5e3dBUMoZMahgiT3lTsQ1ZEDo0HcQh16hmlQAK&#13;&#10;sg43UIdV1LgiXG5y+4supQCBl3WmBJQpxJIrVYeY3hiP31dYIXbE2zIPoMEQLhirPQtu5jS6AJqm&#13;&#10;LbG8/HgbPn26vX+HkG0hQHs14EhlQ4uOllWYtZQJoq6iCE4rxa+BqXUSAzmHV7ZCRahDUCe0zktw&#13;&#10;7ul0d51fk217VWfjTCw7Hn2EWO6jtRhmBIsQ+PDIMSOr0UwzS+jb69efPx1GE5q6RiW2jJaAx9uZ&#13;&#10;SP56ecO3PZEkMSskf74uFCGYywagvf4tF5AyYZFe56/d/gnwAf8v/+t/ipQvTuztedjutzWMztFb&#13;&#10;A0INdahBYMJWBAAH7Q1QcSxW+IkaSg6fvtys2VA4IfTAY3s3vGZUzh7vOIcMWnpSEY0KfdzZWtju&#13;&#10;mjHOgbho4n3raeGDcOMH4jWp4ZLPQVXfX7a6frLgalDxblEyPh+LfWSWluu88by8g2umJWGyQ8tT&#13;&#10;PdQEZFcQzsjF1hPOSdF6I8Tt9sW/6JWrQMQW2C5UrqYJ3ihIOxZW80v706supz8cx7hihXeRnto9&#13;&#10;Q6Bq8IKZWCYlBSRwKb4GrLwu61Rd0LIBfVs+MBN4pHFJMjIC/7NYpStgLgX5xeEV32X11+bbAc3a&#13;&#10;w8IPvSmaEJ+RzU15H0Xod5Kn5G/VOXtT0IDXrHwCW8Gh6Ka5L/q68ih3dW3BhRbcpSFu3rJ9ET0j&#13;&#10;r+pPPy3RawOHu0Cujblujehjpkh8qL6M/jKbQ81rjPAitu46CyjckhuGNhQRioeafCMbQ55z7Jcp&#13;&#10;A9lwUfiWyHMjAIBqm6v5UhW26DXf9ffO0WrJPeUs5rWiVQ7jpQDxVO7MvhL7gpemQi5gitYU6tdw&#13;&#10;+CNN8eNuByA2a2A64BWg+9pX9l+P7OamBTLVJEE0YASqS4ZXvCP3r1K/n01E8NNPj2tEwy9Hk+1a&#13;&#10;JsRlbKCpkw+exzWVTdQoXSHGK2BkTqkpSqI5+Y3vq5cNZyGWHDeL9+7f9BIgP541Ay3hyiP3I6TS&#13;&#10;6v3tZlPTUhYst5dype3z5fd/IZAHoMwGUavsst3xxoeo/l1dPKZLc3wEIQJV9UqDK1sj85DGQ4n3&#13;&#10;R1kkmhiYM+i7YZzcx/dthRhXg7V46Y5tIFjBKDSHyugNSNB+atZbBJau5+0kBmr13PydH3O4TXfu&#13;&#10;p21ZA/UV39E7YzE4g9IzvGwopbAu77zn+cfRrjL05VpBjeEKUgdbbUxOIZMUIjk00VT+1gT/Qc7s&#13;&#10;W8VIGxkh2s4GuhKIqP8hbcjOUcuwVwXtT+3ovgdkFdwItZS78Cc9h03iesURVDa5bc9o/sJk3rxf&#13;&#10;+0agNMaOqNCVr7L+XLINBOKJVqLAFDBVdzV7NjhwvjOT6BI/4zCaj90dO28lsuly/rbrdOv+HCeY&#13;&#10;TabSSrB41ZzZEXy71bZmmBSBj9cLkd9xuoDADAVUAa7Ktiy5jl42t6AiJYvFjSAkLk9t8rd14EIR&#13;&#10;uOisREFkQ2ZwGcN5QrfXqXncHcuCwJXUp/16BvIdL/kAC95IENzUNL5dEu8PzabnYQwprwUZ3FBX&#13;&#10;qpA06r3l4++T4A2E6AyxezOUs5jCC2TzgmqSQB6vVePffrRKVRwB5EhFS5xuO5/m5SnZ0FaozZ5y&#13;&#10;z0cwTJ15ZLSBqMAqcwKA/90fY5v9rPI+behu/7mIvz+Yfp4MkY9svfxCH7c1gFoF4JBDyAWVJXJU&#13;&#10;p5haQlYz2SIJP4lm7b9CfAQI14Jb5PEt1ohCbRLkigA3nSGvfQFjps+R411hzeYYWQIeYvvYfkgh&#13;&#10;bMHgLhWZhQQWVyTxkE3dS26qIgXz208y3xh7h3bSKwLsJMKnKvTIllTOnyEJSF5xjaKp92mrw0Wo&#13;&#10;dIs6jOu2FUiZZ+cZer8MTL1o3G/g7tb1I8fg6vXCVF9PVJ+y902NN1Bl9sOnG71UUQ3pNv4ixdnR&#13;&#10;mAq35t8NnU3jmqmnIQ8gIXs2N4hr4LuQg+IsjtcATzuNYVgOD5Sqn790nxJYI1rtTLL/tqPt8pLk&#13;&#10;cYcYCMhCq0rtsg0SKZ5Qa7uwti601N1MxOPstqTsVMCbbMVPHludm0jrxMWpLF2V7Rxq9nAWG9Ad&#13;&#10;5V3Q4CConwnJFSLpD/90f9HruzfHW5crLLp6LjqGteWPzqyHntub2AnDol/aNQJETP6Z1ueL/7Zk&#13;&#10;Wp/mlHMeoHnfUTxgslqh6owy9RuR8XYO5iLxKdolFT/HePHhJFj5QfbxvbwwjHjXJOpgk3J/LTxg&#13;&#10;zvgNHOq6jVWjVSKs219laZv8q/PfAXMxkuj3+xaG7dZT6JFykmFMgc1pMbTaLc8hnpHDcHOt9sDY&#13;&#10;QDZ4L9H14w3E+/6JRkcUqipDLtEsOq8agoLS8reaF7PMwNJb+W7C4tEnZjzykVhLChW62te7+Xxt&#13;&#10;bLfdRUhFhqgJDndeUUR9JOhaCtKZnxmtPo4gxlCmYBEZLCoRZajE1ZjUV5ITGLB2AJxDOT9DxpDK&#13;&#10;8YtEmbnV7XKJ2p1LDdymJa+Dxqgy0QKcdsVWZQsy0qPojNOn+38Mxkavd7eYz3XlVZw0Wn1ps3Yz&#13;&#10;EO0c3hhrrM5FIt/eEtDFaoYw+DBlOe+4YRwejhLFsWuqHzlbw1Q+YvID0nbZLMilDOVmv2FUtsvK&#13;&#10;xVXOzH0YBXcBG1HKAQgeZbBVxtW4bkMCjGYC2mibjoZSL1PRt5R+oLOUTRgzjD2e31Pa5A55fAHw&#13;&#10;YZyLi3hELQcjTaRMEaF/2xchLuW/yO8DJsYFhivC5rtjPekrwOht7SOaFAE02IwzJvevz+bPqRci&#13;&#10;oeQYhSMNe3lcg04N8PPLW1ffqvBRz/3cQ8KW0bMq7BE4jzfNkejJsmWGVLyBplWL34INMBSRjwQH&#13;&#10;muHtfCb8SKu2MFS9//31vrABksbZuVqozwYISyTzU+1xnQ3XOO+wYkUmZ7hHAySU5cg7dXE+OuW2&#13;&#10;6mfP1v7RvgM117GEjNEanZmqxUEWyr0AidG31yTojtF24rzSGsG8P7YyoBUcr3NMeAJVuEadmpqj&#13;&#10;QhSLkoeqqeN6I28Cepa8D0SBvd9QrL7W8IEhyDkg+eZMqLtu2rYmy/dPIk7xLqnbYG2xPrseg1N5&#13;&#10;KjLp7mY8xjNo9hw321u0oqc26kNNPejdXE83iwGJjW2qOq4QTcb1meAS5vmpuhuphm7k5uKtSHQI&#13;&#10;5O5jqTeSy5oGWxuHoAUV4MlqAob7HkSXCWkgOLEBOpeG0yOJ1wjAHMYhVmFPEktyJ+1bPqSVpBJj&#13;&#10;jLodceU7b3ZnjLrj8JQCTHRdfdloBLsOZ+A+EFE09TwOiAO8TAsDmJyLpUw7SHIAWLlLOqLTC6GM&#13;&#10;tq5sCUxhPNKKdhKzuEQpnkIq2YldNboIg7uv+S2mX1U9Lh+JJM/v9nNbeXCU9COb489ZL4u9BQdD&#13;&#10;hDjzxnqbMEprqALW/RgTYYLOyyY3d1Ykla2u0h6SC+oSpJi+c7ORwhlrEkMmR+LLoOGHa+cy0Ua1&#13;&#10;Dbda15zCSGOURZ0TgqLuL3w7gKaMUKWuDFXz9toB/Lkbzi6jqErBBsb9T8cpWiAV8blbfS+oQOyq&#13;&#10;TLtkPxoGpBkiviQOKIJ0U+qmXaAY+0kdySqWCzn/uUn/tv22ratZs23LU4aUIwNCGGF2oeJSlRSV&#13;&#10;0G5k1N02yAFNy8YRcPF1CQaBDBDIprosPkjRtxP+dVcwLlEoLHNTUsIcd9220YEISSjA4kXOAcjm&#13;&#10;YOEVXKgO0AjFtzA42FMhMRIJq6bGkBKIhduNbM7EQ6Arbwort+xmZXasj6N21xkkxCIRuM0LdYKR&#13;&#10;BKJw1RELi+pcgRtZuUnZ0DwdZIi0wNRQrw60fWltUoQLxkC62s5dqdy65m4uE2jqSrvAaHHnzfGs&#13;&#10;ewTXsdrv4uS7qMzPvjqKTa8wiH2UHbJHZRSu3vMxVshX24sWEP1sMnZJ4//4P/4fZcT+t8l2Naar&#13;&#10;p2B3usvybb7Ip+Pgl3GTTyvCl20a7qp6V7bpWV++C0Dj3U9o2dS8vnP9nF6qnuO4/cJ+yqGzS9j1&#13;&#10;wz9fLrvDjhJ9u73BuXsow1HzDzABwNycKjLY8q6xolC5Sxoy+9TH+dtf1NAME9jtjy9O4x+HIei4&#13;&#10;jDFMmz3zECUT2lh1q9KSeRG2mLsqAgTXkLxXITbRvh7U25T6ClLqM4/4WW5T5AuBdrF7JVEiqhpA&#13;&#10;vp3PnZyR+L6gDd5qDXLz/iNX8pkAvunty+cvf3m/YZL3B8V3y4/l665uB97LzZwkRzhCGhd03L5Z&#13;&#10;XgmmUHLeGCd4FSyUvRsQzudRNZ1OrBnUFq/klx2BG2Xq/W2F0wZX/cfj40sctZ8cp28p1XXngsZI&#13;&#10;ctFeMex2ctKzyQve1J6jgxDAuvhf38b5VT5S+LZkQ2nVf31fq7u6snS8zLVqjkWa3bbma0sqNNBl&#13;&#10;thXeBRK+jm+M1CiIL+zTcXV2BLvhV2Xe0Msckm+P/bKgz58aGH+3KeRLSwGz2+3+6ar2f7L1HE8L&#13;&#10;PJeu6Vywhwf198tCGvkRRrCGKsiGkBqS6wMbp0EO3cv8Q1/cwUOY+Mf79qV6uNrbddTjcmvkHhD2&#13;&#10;4TSDkD3dTzmsNB3J0vy8JnveM5xN5ki76fL62zMR/97crk81y1Xkc3t9LwL9rEiSvuykbCkIJLPT&#13;&#10;wwKwKGJaRSXItr4+s4lZBAD1i5Z84fOOoMIE/DGVXFynWv+xrfDCFNn0vIX9P4o/XC7fsbp1n6tt&#13;&#10;eakO4nl9sfE0vDvJiMXzbyGuKCQRA03239VbtimUsu0G9xyzRxwPYHcht1piP53HPJK49dHdrXt2&#13;&#10;J8Z5RoREmPfikULMIeB0cxWnXAAAIABJREFUdUg39/XX8Qd4llY7nnov76aP/7fk0Mh+G/zP5Bjs&#13;&#10;OpvnnPHOKHe9/cPj07+8XKud2+DF3T4G9rhtH6P/yqvjdn2jG7/HX4pdVn5KpBVyb+kFnpdN4LeG&#13;&#10;zKMisrHe6gzkLVMA+1216f4tjxi1cSQ1jKTFs83f3rdPtguWvd+2Wh5PeNDYLs0sv/J1/cEhqBnO&#13;&#10;6k9bLgCe/8M/sf/zAzPW9KKRvnj/ShvkpYdLNz5IIiXKoC5iMw5Kfk2WQtGXv7ZwM/TU5YxFYZ2k&#13;&#10;t6KUuKdpb15Q/4eDCvP4NYX3N8/f1aOrP4uoP1difvn4+fT536zdNVK0hNW+41TAy5oub/5jh7oF&#13;&#10;VSt36ZBX/UMKn8Pctg/ieLm5mzgN4+sre7pP2eyaknNrp0UytH18dF50iCsGD424TM+EA1vCGATo&#13;&#10;KipYLSU9zz/chUMBVybxLGVT73/NS9x1BktY2ub9mimXWNL6vtu/3uyjjVDHVA6czKar5AH/o7qV&#13;&#10;/7sSFC8VvGvg+btV1D7uVvk2f7veHXcF2HGD9J9O38L5AR+DWV0JqGJN27/Gr7kjqBLoHafsGyqx&#13;&#10;Dlfxiymj2LUcLBvbrbh8nd5FfdTnsyTCzPqLPE50oA5KAz1Nr6Uin4/v3LKLQkC2zeMWL+3OABRL&#13;&#10;cS2I3imz6Ie+T2azh/sfX7cTfbj8vgz3O8enBj++hBsR0mm4wjdEn0zWK1p2mkG0UCI+blbtdup0&#13;&#10;uoTy/PX5gf77jqHZ/Kbifr4FDtdo/4q+iAs9gqwfFTq6xNp/XCy+XS7f0bZv++pWLrknYflJ1V8y&#13;&#10;MgjcfnzUj1S3Cy4PFeoF2L8SXaiBBDDV1u8MN12lHl3qC8/T395OvDnRep3Pu4NicNHXv70enahq&#13;&#10;bxB9qq7LD1yxw+npb9uPMC8E+WJXcedvOgVYAoziQCKGb5fliZMe35lE/uv7u1Xony8lUpaA+8P8&#13;&#10;Ofx6ntYRU1xWE/9pb+6Qca9xTRjH7Ofzty+I64AEElVFg1ZkpHMc8oHA7882Ahidfqx4kwKZ3v9C&#13;&#10;x/J+PqqTDH1TdP3HP6fx+59r8Neyt/N1sxl7zu4evYXP3z7unKT7TKL70+f7W5oqI7rqYDekBWpU&#13;&#10;hwBZxpu4bwlJMukrtEPshMBLuO4hpJzilQy2vwRafWGwADvZ8bL3pTiysarfvtn9YX/R5xPu/4qB&#13;&#10;9dyYnNaAhhZk3THzz9P1+IfTRhb2jR3ZusVX01wY6d5DgZKoY8WXJbMXW5ubcBw9vYRVfvqpo6ld&#13;&#10;iV58RhTumn175TwNe/6IFcPdtlJGnxaSyisc+CclUXYW71Tq5d1WP6t32nFeq4/hX8utwgbEcXNR&#13;&#10;ZFrWmGYY4KefP5ZM2f6JVH/51//r/tdmzu+3t3RgZLk4Qnd+a7oD/cv1xzektw3XrGkLhVgMFSUx&#13;&#10;mMtlLL98qUu82B3YhyB2U+AJMFriv8QmNeHmKf9Y2yhVCwPP8mrG3wTL3lnkTuHnBdEsCV+IGE0J&#13;&#10;hTXKrBcC8B4399mOBJ+QqXfwtLyIt/rf8L69+tSygjWgIZ+19ssrqOhLWtqy3Wonhuq3l9/LVAwN&#13;&#10;MMLP+wdXGPM4oDJHHQJ3JkheXdErRa4YsMsHhu2IsmPGVWcHHv0f2suywgj/O7fbsf71/SpqB9iN&#13;&#10;ncQI1/IaV4hISPdMYQynlxcAMu8JHD6TpOLVf/r5MyHNi7W65sdL/H/MWdV0V5PyoxjqaT/8bd1w&#13;&#10;Yqj+2B2wU7X5GC/jKtWBbufz63UQcIf9O6lBTFVh/m09lUkcwDQ9B8m+lk9wJ1Afy8TKPhDlNves&#13;&#10;4P66RZ7M5x6aA8sjyx61yJ/NWXG8juNz4GtpgcVV4ayD59ns+jsfyczWemOtw/uA26fBzzeZErjh&#13;&#10;AH8UQc4+IHPZcVpQWaL9XlefD/VbMfq+Bj/pzMHlfFO/jOR363yZPGEED7sDhX48f1Mzvdv9el7Q&#13;&#10;GOQS9L3g0/vz8X54/rujSniko8Vw33MS7yrsdg8gbHlBaQQFijAYVJeKdde//tZY3Dr+NekFR9RV&#13;&#10;sBEXAK+/0d1dje+KA1qZ4VDdnSOWgo6mbJbVEWXvAJTOsGh1fH0h0Lc9KVfZt+t20YP6nNeRRNSq&#13;&#10;LkNWGRi5uDSYftN2Q3TBu7w3bCIOUFXTtttf/27M9rKuqJ+jO26bKPBJ7RxdrulQ/VAB7a7NK+BE&#13;&#10;1sMQL+jBPfg3j4QeeHW7XVXXdBi/ZlcAamWl0koYIoDbmd4N+e9u1sCd2P0v51TGl/sqZ1vsgMyq&#13;&#10;H9SnLRyul3OlOi4rQFfgG44lr+K7SfuOdsKszzoV3fXEhZlZT+q75ExT04rwf/37S1Pv9XXTQVZd&#13;&#10;BaqS1/OWDjQraXgfwyQbMkivwPt8eRD/MM6lsPZES982CIKLRt/KdPhpr+H4hI9wwyGFmx5PTXwC&#13;&#10;LYlwN9w/B7yLTL/f4HhGXOH27iOCFkcvxovXqW2pWveY97Tbfteq1+fwcp7evozHZwh71QOr93O6&#13;&#10;vvVuc5TnGhl4rCI3Fl0Zk+nj+g9fHsnsx+Z75hHXJF6PBtxSk9pPVRnTFYTb+dYSqfX35u5n3IuV&#13;&#10;RJt8w+W+GnI2ZmO8rmVVba+unf8EPAsE7UgO+uYB+3ExtCGkA3M5q+4PqIubTZvG3fFRAIMwyLhc&#13;&#10;B/sFH/W4DM1hfX/+dDh92h2MtONYSoq7vfIHL/ngtEM+KbqVGG1hF4P3DZ7LZvImPfx+tq2UKiRB&#13;&#10;c5h+rAiH7lQTQ0AyU6nI49q8hRkmm6BN5B7okK83/6ltX64BAXF/+uLdZQHUArp6yMWq8w7kLGLc&#13;&#10;lAc0HB/UvFQV2obhZ+37MaJxfa4FzHa0iYgItw2OVjwctkoWAK0zbGI+b+m/Pf1p/Lqwp10IcXm7&#13;&#10;bNtwN0hjw+50qlUAfukazN5mcLQgFX0DsAfweEpTROfyS9/f0lUdoJca/0//8X+juBzuukAsLsnG&#13;&#10;vKwm5Q1nFqPv9qesbfaxFgwkn8w5FeyJFHU3ESe5CAHuulpKngIEkM+rYZKEsvm8ffr1ML29S8Lo&#13;&#10;USilOKXWBd5TbJNCzC8aQm+iPg67EFxv+Oi3FDGlAbO8oPSqN4YByKFR6li3dUUhPTDMotaM7qjg&#13;&#10;FmRx1798vDHRMSJj8AXntiM+GTU0dnUlRQxSQdiWjAisKFi2GRD8cn2XgleHPvhbzrp62CfoGcfd&#13;&#10;gdcKhsIz4N6h3d0uaesXDYStDyeS5dv3cXciS3Sihpt5T6A6VmQ1Y1OLFBMXTSwkzWG2BmDAe7GM&#13;&#10;CQHhk6O1uDxvioXp5ghpGHEP98PL2zdYxC9fnmyKkGH6nmR3mDcXAEx53lJSUu27nScY9/XXyztV&#13;&#10;OcUg99Vtvkkgh+o4Bw0ampxZ/cJZdRo+r8vN4YwAxiZb4yTZcdJsbqw7hQvJHjrvrflwFL+st/0D&#13;&#10;8UvJQgYiIkK36QJKSVwwJ3DO1KcVRTJSiNHvz6/91kzTu1LSBgsTxzkyDJEGzmhSsSWa4hLG2M7X&#13;&#10;Q9Ph0qKkqRT10K7zravIw+FOtM1m5kQQVBJnvkxWcKBECOljWgCwOGsQeuk2AyEl7UOIScAMVjfm&#13;&#10;WHDVD8ccUspO9Hhdl2SDa2m+AmBKYSFah2D88umzA6mlKgZGUVd1CtetyxMoq6oHiYCd1ofdwEi3&#13;&#10;GcvrWkk+bR/9fYclHd9QKxpatbCqelIld04UYqViNK2UHKESmnU+73AbblZhtHptOU9S7ApO0JCc&#13;&#10;CQCdap8ORxjSWvBbXBnFLReYi+W2mhB0CHZbC6EuJ4DQXh2A5CHjzY1KQcC4h2jV6/Q6U1GlBA+y&#13;&#10;Wp2tBmnyZiyERQ3DU0sJ2EjTsrblm6MDQiHBQHCKwQTjrYYlZzCmJe2Oh9XMElPOEEBRtn32WwC+&#13;&#10;0HSDuANbRVmwIQKzzoti6uG0j6xMfuENhcBt7xciqWhkAU03iIggVGxd9bre9rsuZoByLUHydo4l&#13;&#10;7vaMCCqqijj1/ON35DIGAMBAYVW1IgKb13Tcy1KwT31d+Ot1ioSRtAaQggXzxQVCE7SKK4lVqnbr&#13;&#10;/NYwUvOQfLusdhmnori/npfZwiL8Fl7197bd75p7GBgQESeAN9Lk1txWDMBtDVlTXEQwkbNaB88S&#13;&#10;vv34EEjIvSgwUgI9ZAHBxPBiguopEggJ0Fd9SBAX4OZVVJVsM4QFgHLbJpThdhlr7N9WXRLYlrlN&#13;&#10;NK+6rxQohXm7EYFoh3jnEy7aN5yhaZtRQomnVFKBOTgHIcAILoEBpY0vAA8Ve0kAIU4sKXgrVJiI&#13;&#10;pI4gRgo5SPiQy+tyoRWRHV+mHJcXRdCyQqs1FVRvRhFcd6oAwIV6mecW+2KM4nIT5vF0ur0/V5g8&#13;&#10;kX5d5wJAL7HF2awxOaAURj5H7VHBAEcdvOLMxy1vLBW/LgsunIhGgoL9+tR1LiaCQ9NJHIjGFWP0&#13;&#10;dKzi26SR19oe6yoD5bNVfR2cXuuSUBKqutlMfGQJujUIJt5DjKRIjpuh39aZCpQ8ziYn4yQBL5eR&#13;&#10;tWJLs/GrW0T2flt1tduxaOKyVZAbkKZIYvYmTCBd2nbApZTN171arsD70O0bvVbUi2KKQ/6hVQCC&#13;&#10;83zj4IQhwJhI1RYPPu3urfEFkdnbTqmG4RCi1i4CR2m8E3V/13eKgBiLH2e+1FjC2e/2XUogbQYV&#13;&#10;DVysaxajTbwX8UalpFVlLobznibAQgY6//L4KXmfROK4TLetaQY11IxJ52GMqOTt5bdxV4tlGxvQ&#13;&#10;JJLbbgdBARm2lHOMCQiAR8SQzs5kKilbg/W4oFy2jwUACrgoZgM5c4ylUG+Xtwghkz0glgXuEv2w&#13;&#10;gbK0TlcE8rJdq90+o6lp4XwJA+1SSJ1qtuKqrpYYK8kFRkpW3qcEqU/Qx3BbFu445QZVTPat826z&#13;&#10;aFCS5ZhKvCymrXd39c4tsa35dBtZSoLj92kJhAKHPDI0s/X5GgLRmwGFMCpFq6PLXPERm7SsszZV&#13;&#10;2/gYI0NeB0YF5xgYLLhsuoZ4VjXMl0A4dBsWKR0q/ny5Phw+uRwzArt8Z4Qhqp1sbAjc2FJXVUvk&#13;&#10;sB/8OpHi5zFnP+mwkZ4FQLcQiZIf81VBGbAuNf42vrS7xw0m2lWQONJRr30lq829S6WsD1zVfC0L&#13;&#10;sdEk65zPASjpc8A+DJy4YBOK0CObEoYF4WSr+qh6FxDvDoufz9MUGUJe4YpCADnGwiU35bKWGlcS&#13;&#10;FVm3NMKiPY71xzI2/UHbACnJqCRYyq4QxRMCgOZiA8Kma/oSqEs1i19rJCXtgi2zDrVsUMqZYIiQ&#13;&#10;M+u+VgBUCMEMs0X2qTtkB1raXQHW1kOJ9TS61Vq9dUJImjipRc5hWUhTA0ZRQchBDIzKtGzgI1sa&#13;&#10;QrfrnbMVwfWx1TYQVluXFKtoyjwnlcs8nWssCu6dhQInv86MNDIEYANGLCsUEUjZhGQ/1gCBNXGh&#13;&#10;XXfc18H6XdsTgmGFUbQ7RW/a76shbhH43O2JMQQyaLKdPs4Ck6itrBi76xKRCIuGVhD66CLMsDCw&#13;&#10;TO+c0fny8aSouW2CqoR9R/aqb0WnfFnjtoWsZUM9rWGKSCBXTENyCAZTsOV0dzzaNHUDiybraWkw&#13;&#10;96v7OL+q4y5Z1ythclaI9qx2GJwkXaH3NcaSdqwVvPIx1ZRA4iny+va+Tg5GuG2zksh7WPGKFiy5&#13;&#10;qfZ9QkU1VZrz07HLEGaI10LrBi/OOVAsHAFCVhuIy+iurOKtaljmBCKlWEQuCEmFsn717sJKknXT&#13;&#10;d53qSM4UQ0qosuvbhoLDxKXEAjKXRUj19vLWkk6ntT41qYnXbQSCZ8zDfEU7Er1HhWTjXgIgBRyl&#13;&#10;mFl0F8szzt62HQc1X2OGCQeVQ4QJ8W2ZCzEUse22bgIjkGTLUpp3h6Oep2laG9YYBKtGWaN5lliw&#13;&#10;nK2x6/T+QUQFiSxMIkFz2Vb9HisFnLTB6eI5SRDh6/mGCm84+fb63PV9LSsFw220VOyqGkikOCmo&#13;&#10;rMs7TAxlErkkEGe7BA8Lqar1ddRpFQrvB4FRn2Dpeg71lHELC66EcCZBCrzxNZNKoKrf54CU4z+A&#13;&#10;rjhy6yWzmpGhU+T29hXiHGDhFFMEOaoRVB/XK+9q7SO0BGpcVhzAzOvmNpuUNUOAYNbtBgRBgEjr&#13;&#10;jTJSokbe2fGKI0p4ty6j2W47vrdmYw0KwHDvIW4oZ7t9W9FdzoFy+rE6HK/ZRwiKN4hJ6qJbzZgJ&#13;&#10;rzYGoFh1kgoYGzYXspuq/qFEm9xaNLy8Geh8V9GCkgkEM+USAMzWgZMCueISCUxSRA5L5AmgXPKC&#13;&#10;Yk4cNps3QOV9J/vcIVdySzSIknYSVQxMkitU0jxeCtC4krnEvmtgKdSiDMrrNFdIxC2ngDak61Kd&#13;&#10;r/NqrCDwJBQGEsLahxlxZE0kWFC7BptySjkFLEpXVa/vbxiQMW6U8b7rW8yW5UOqPmUa8FIy0mvk&#13;&#10;ArmY/BYll7MFPhEzzl1dJzM1VbUsHyEu+H/+H/731V63NGGOrucPzispGsxixRji6vms+7gxqmCO&#13;&#10;TaNovi4RpebQNrvn5buqehuZSikG4xxAVOJebrc3UWOfdbsjelqjzfCO1IItq3Ee5qRPrAI+CkJ9&#13;&#10;8vWBrsvU9131jiynJRPF7QKvoG28VH1TKtySkObnj7ojc+hwjH48U/XgcAIUX5IeTg/Xj+n9+6sS&#13;&#10;JNNwvBvart3y+HT3q16n+7thedFaxLZvipn6YVi8NjAKxL/Pv0Ng65asFFSAiLpYdKaABqxK5slR&#13;&#10;3gAJSbYJNnqxCQRxedOkWxaQENoqZr3rMbjVjVyXhRBOZQuhxCHETIGEsY5oq2/vU71v1qIbdwTw&#13;&#10;EiPPoJbtosfL6W6XF2XsDVBsi/81n56nkDCBFRNw+ggwudDyaiY5dfUGs1IF0SIqUUmhb7Hokmr8&#13;&#10;Y3k7yFYc1TqF9SNUXcmYNlUnXF5Xi0GldW6OwvtNkErQ+nX84CqQvioV1fndL5TWu4IkaikoWXIF&#13;&#10;WzrgO2Qc2VwaBvFmq7YvVA2bhMxpZ5qhTRPgBDGC0QaaXp3NxA9dsyFQlfOPFxbIuuJG+tXpDJNs&#13;&#10;hPs4H3f7i7c+TM3xqBHcLvlQn1K4MjJ1jyy5+/+PIPhotitNEIX6ebf9cddJqsysqu6gB8wIZhAE&#13;&#10;ETBizB9gxoy/ygOiX1dXppSSrjlmn+0+b1irODTI4Z37NDmIWeTH01FA4xuoFgyWgktIxVjICRmK&#13;&#10;vm9VYWMPunutsJzpDWjNCUWZvF3em7onsE1WeGCvyYCiD73wJgkKw7LyXNaR6BgCybXAH+GSMSCU&#13;&#10;u2vz+fDwsayeM3S/1z2wBQRI9O1dEbrc7iHuW+TBmrEjQ0/ky+c5hfO27JxhAnBMcgYNVMC57P3E&#13;&#10;sZOcQ+THabT2tD/o6G3ODODbOqmmqduGALw6jKiK8fzw5cFDwJoKJ8KgCglSIluUcsMvy0eigeW+&#13;&#10;gMFHTOxcBzUtZymRBkrprTod8bHTt/m4b2HOMKZC7rz0NlrKgNZb21fTPFKp+lrc5nMh5abKf9tI&#13;&#10;v3kCWMDp2BxQCZykD+hpjdudcMsI5tDu+p/vH6XemXUGkniSdrVkmAihXq8TunlBc8JeNGIzrxkh&#13;&#10;RHi4gioBRqhxuj1J4lrekM3fdmIf7OxsWhdOfSFNP8XM0mR8chskpWU1+NguYUsVbP605rFGwGmA&#13;&#10;jdNPjGDF8Zztc9fmSJU8Fh/lryxaZG+A8s6XjzIVfKF1HCiCP1+/qcMAbj0jXDCKWG294xm3WDai&#13;&#10;ndl9W++14m9rFEO3ZIdxB8iEBKAVWMftfvMCk/H9vJTweICCcxNitesqzHoitvFrrB4qIYq3XUTC&#13;&#10;5xSCsQ5F52Fz2+L7bCMVO+eyNQcr3iu03x2t08Xj/elAOFMVa7TAsk4JFEBrOP8Z63XzNW2OT2jW&#13;&#10;STUPJ4tDsBSKddJ9WMFxMHH1wDallWWtGT3bdlcDjOnTyxfslw99p4w/PD1PAD/6D1jgvDjxSU5v&#13;&#10;XzsuRcZ1RE3bIMrifP2h11b2KEIqAHMJFwQiTMIv9223bwJYB/JrzplRRinMRfnxDNbbDlBPYkg6&#13;&#10;oJg9C+SwzR+HvjQrm1nBhFagaFOIIFuKsgk/8+xiOh4+aY/7vGWXBeldTPTlEFCuIP44fwBSgIB4&#13;&#10;o0P7QnI080ddHy9lBCRDBGr2aBctGDcZrj9+xx5QD85Am9jWA3XxLIiet0ACwCabaMu688UCkVT8&#13;&#10;LW9ZUkUbwINe3JYFdj/qm/7ARGDCa6D02yVksIZI64qXuOfwvPlGyHW7HvZCLTlIG60TRImdmYM5&#13;&#10;8pZMzmC3nLfn3cG6O8cwBt3WchbyCyOzM+dtqsKAIUcuwMUQLNw0RW+Myn7alOqih6u5aEgoqWDh&#13;&#10;lULligqMkZbjmmdOIEAY5tvPC0M4ZR/9dDx2a3LqaXefs7ZrogDXkm0ZmuwA/NB6j+k2L13dwFI2&#13;&#10;bPrd03iPNr/jiRnMyrCTeCMeHE+9h0u9P6QyhzA14kUGmn30k9lUajBdllG72a+mq7pxNpfFPh6P&#13;&#10;hWAPoIqkbpJJcTJG9AjmAzAriy4rpj0Thbi3SwKorhQGECe/uKk6PETEuGfiWBENGo8c4XWlKBaN&#13;&#10;6u/h//GehxInFZUBVdO8vl/aLwdCRYkFhIwQCrNLJZlg0cYz9M0gAYtllBIGaC6bqAVsQ8kFI/QB&#13;&#10;l1YjWe+fP09//Oedb8imPrENhqgniVOnPsOyopbmDgEPNK0Bx7ObT6U9gw8vCj9VavhkQJqcGXaV&#13;&#10;h7pk4LRpGkSF0s6fr7eHwq8gVE0NCe56pTFudi3UWdl7d2ihhAweVre1nXp7/7bthvRPYyEtTTWV&#13;&#10;O6+qu9PV2kYFi48K5jy5ARx61utRtzVYtuznrVjH/MHITHm1abe4RUdLa6nZKvdNgkH7kWpeS5M8&#13;&#10;Hs8BtqfP5BVlydheF0YQ4QlGF+qnpxIdg86Yu19pyAlX3IFt+3YHDlWo+8MGqLCjYQ/Iel9rSln0&#13;&#10;G1zztbCUX07HCxhjJMCBeHfDAPlWlw2c+9ABnHPqmzYvPrfp/Tyn0iAQ/BQVzD3HfrEspwqx2cvT&#13;&#10;8SE5jVKeXexXjyEhWOrGEC59NJhTTHvemGYnl1KprKdxIhARDHDLWoGL1Uge4BxRLAxik86+dBEG&#13;&#10;0XGyuFbVelqJSt/CNi+e08bOgVJrtds1vS3r4bHP1uylDD/ec4L3zRDBBJaFEZvD4s8qZsSLBXYm&#13;&#10;TV4mLKCoqYwh09y01RxRcnPdYetuMPN/efzFzmaddV/hr3odlKoZwkL2Qdxfb3cagX4Fgxx5Ktq3&#13;&#10;oTbOVV1nlwtRpqbA3O/7+tNh32IEoj7PliYdjqoL+M1z6lJc15XcBaXWhoywfIeOAE8rVTihbckh&#13;&#10;tqKiFdHUUIjcOHtAmwILiUDmyI+zs00Non3tu8f5fl/Hsd4J67yqh1KYAG6uCWQUZYA3cth1etGt&#13;&#10;UCQJ+og/1g+642s0RLQx4qxv5EBQgZIrErBu9w1EA8h/APsYagV5Qba05TxtMUsQnDhxmzBSuzjf&#13;&#10;1jTRQlgi4yAaHiFLDMXgY4oJYMFiniHIMXhjUKABWYQKIKCBuDo8XGaNqh7gSJlXVTojsofHm54i&#13;&#10;w9Hd/H0ZmuM///FeYQ96LhifPkbsLUAVoQeE36ipvblAslX4b2SHCYPOrqRWJBKdYoRI6Qx2GbEC&#13;&#10;y8bQC8KhlDuLXocjyOm4r87vG+0oLZjEgmN+G1dJmwriSVICbKeA5kMF6vX21gtMFI4YlxTtvJVE&#13;&#10;z3fDq3rLxk6AeU431DYdH4BPiPBdhqMEEGG6Oo8cQhVhnFpnBIrHtk5mCwt+XWDXMFZ8X50IsQGa&#13;&#10;WNwJV3NUmAGENM39ZrdVL6VphLseD/u2a4qrbmbp95UJUy0fy0dImRqPjs981sYD0JR41Tm5bahZ&#13;&#10;vuHLze1aoXiIEMnmuNpY1Z0Vs3iP+7a/mulR7UZ9pS1LNKG+IQkQbcZQlg8Hq5LrLU42fjMVYrcq&#13;&#10;n9dNwAYYsG9cDpFiEJPrGxElDt4Gq5OHn6phcn7D7EX03mYIODkGufU+ZdU1yKxsS6moxTOcb0CR&#13;&#10;SrTJYRWDd9443bY8AZtKyCQLXPOhNsYabV8qvqxLzvQy6mYPzRa3KYq+wCglV8En7eXl4w0DxLkQ&#13;&#10;wLAE6ga7MOH/4X/53znb522/xdK1FEbJUlvdMrQS0Ljm17RTCtF7tHeYGDptnF3A4ie8t1GKfNt+&#13;&#10;z/qRA4hoXQ0np7/XoaaqNpDephJT5SI3ZA0foweI7HdlIwEjC9hVp0EtTYrQOwrTOxY2+/a4M0ih&#13;&#10;cYIen+RuvIj+Pa4JzLUIRs4gZERwNYB8cRWc/P3FDZW7sEQoVKEP3VnYbMcy2W/Na/TRXRSfqBhs&#13;&#10;nyJypqLDezXw4aj2uXgeW8loBDZFafJ+WmFTfVpMuZFLiGFX9xQu60+9J59GFvg2CMTahncGW9Hy&#13;&#10;+jhnqVzjCbwQN+/ScBfGap+2I2pCROctgv7zfpnWlxqI4swGGASGAU5mMKObXIgbbTxIm+Jp/eHU&#13;&#10;VBn/8emoYI6MCpA4rPJAqjJaCUoH7Prjjz3Kr1zGBObbGpe/kKfNiyXyW0H7TysOIIkvjTE/Wcl2&#13;&#10;vhZEatCKTTfbfWMzjk32GaRQGH9nrCrxVxzl9eX6Il0hUnXqaOz0cZDUbXjg1wDeq4f4c9lQs5uI&#13;&#10;xQOVxv1RbTjt/DeZmw3lshfdKjmDTIcid8c1604/GKtRAx/IYamJsflUH1t/Hfmvf16dz2Uc/m3T&#13;&#10;CQfbPRPnly0tUIjbOpyQBVPEK4fbcDpyM62DnT/eEeXiTd/lL6ZygFUa92vLd5t55aBKWjJ1C2pF&#13;&#10;nWE/Qjy8RAPTAj7t6qvi621CeiULOP22KJG1sVPAXn/KyMFqodgrkmoA2MemHp5WvVoUG+NmBywN&#13;&#10;4shre/NsZ1zECBZUA1UlJfuNGDbxLsN2CVLG0WZrZMmugsuiCkNYpvcVrag9BzWcwrH1eQ0kNj10&#13;&#10;rCKFhoi18s9qubecwmLgbSTHO2Wj6RT64BVDbn0VWFAf9/vn8y04vlvd/Dg81kWQBoh/vB6zt9z8&#13;&#10;F2HMnow8HmPuqvWo9QTIAAAgAElEQVR9tfespJuc/dkrCMx17f/SuPeH6pg/YCUo5YW3xZYZ/gdl&#13;&#10;LncFPvnqTFE0hgezgGe9/pfEpIEN3QJ6xeJn29Q2715uZRt+O8XZd3k6QfIpsfmcOFxXP8IW7CvB&#13;&#10;57K/q6VZU8KqerqOCRNCd40BGXBJ15b6qwfaopg2KmNFcoOVK0MVsQFEzx2T9ngaepiXK5oqTYIE&#13;&#10;axvaypbbtG/rW/kb9IWghJObu9TNKQVYEsLhFu2JpTrZyOp/ypEA5JsntnH9w2v8/Ks8D/bwsxKs&#13;&#10;3D2CqR5Gz0o57sBiBW8oooywiiFqfG2yAKW/AbeUkiXJiUFcUmq6LubHwO5vKel9o39q1jBDtqqS&#13;&#10;AndcR7VBgT7FT0zr6amrXhXpyZ0giVL9ZAPpYgQuHEL7fRpgYmkJeGIzMQbf7kgK7+8cRmCWeQqM&#13;&#10;p7VBqQ7bt9sPlBNO23tN0hO+2FF2YgLfgu0AFBDX226i+agz2Th6dLEh6v2ftxYwjCn22c8zaOuV&#13;&#10;qA8/8SeE/wRT4yHmGDC8MoQ0BB+x52zeGpJRnCb2bG4JValUIxW7PmzRJEl2Uvy0YC4cU4zfCHEc&#13;&#10;uIbfIwcrTphnIShccKZ1FHxtZ/pGG+LsnIGAAGZnqozWbNq1bsXORegZfb0H0Ar1JP3VmHaxeWJQ&#13;&#10;H3xpiBNgfl0bL2daFdmKW+JPiWkX6DCoM9rbtit1ir+H+jmzJopeqPmQ9+f3C2sPfqkOj+IjT/GT&#13;&#10;jBjjPVyzjYAvC4x1iPv4aS7/ZcoONwGrZwDbJle1uOuJ6+WqGICx5SCui8vs2wTE0Gdwbelw/8cm&#13;&#10;+EPnfz+RWgVyXc7kowGxclAsSCzWECVRycRzI8oorTJsXg1HeIfpBzFfigib3R+e/LAR6J8+H9kF&#13;&#10;hlgriNz9Qx0eqkZhbJ1/y9bJXc7KZh4NLZZWEUITwumJrsWeg60qEZrHbdbobuC1/qw6v2oIs8ou&#13;&#10;MFQTIozJ671RvOLUedJOmPFqKe4FUISOIbmKp9ucugqYj4gu6l1pQodSjvn6PbQJNsnSpYOUIIwA&#13;&#10;QphJpuydZgl95a8/LUCYcY4eC+JymRD1x6qUygsXItvvyGUrXU0hKQGEwir6J0r390Pqp78g7Bb9&#13;&#10;TRb1Mc0Oip82Ekx6pc/uQ9d65+ibLkQqSlMtoWD4cWiJc+Q9YqAuU9xvM68FZDih7I4EybTOIRsF&#13;&#10;8XdMKJQH4q5m42LF3VR7aUU9qFSYndAOdytEpB0zhfPYtINOGdbVmpcJhdLJU5zeHZIk1zT9YEqe&#13;&#10;UdvuE8Cu0LToA6Zzh0ocAoW2dnpRfJIwckYq2f/7Xn9ezYr2AuYaG8wicpCEhS42+5Tus/mXTx1K&#13;&#10;y64HUMykuhFaik0qUAw9RxAj19GWReHuwJ/Iuz97DpCS2Kjp8b4/HauqX4eLbUkGIBXyDHEVSuez&#13;&#10;dKJpfJkT2FiEObZ+rYP6eyfOq972VruGRwTY5q4eT4JW9pZJwY1ot7JjvKY7mVpYZoQVIwdAXxzU&#13;&#10;uuIIFiAtZjyHBvsHWafA+SGL9o9rkLiOYZSdBA0GFzq32ol8bHF1BYmwS/aZFIEFhKbrEthFOoBg&#13;&#10;sZ2q8cvG5OHsPN1qkF9t3thBUa0Y06iCs7u6jAbbOEvHCW1Z0w30fOcuYg1Zcpjd2W1/h+QOJ9sk&#13;&#10;iqALqylDNde0FT7bSmZ9pP7Kflsg9k2FWrCXT8jYslzxCRkdFSMCB4wZxC7eQjoXWXcA0mHYga3B&#13;&#10;RetF17QhhF5IxWhble68TfyZhSk+gocJR7ROJBUN1qMA44cR4FkezTglgNvzLcUTrW+2pex+vUAO&#13;&#10;B0QpivjDgWNiuM+LqOG8aNrs2Lp+L0PzYn7TF92L2ie36aCNrRmNzzESvkTZLrZN3nkPm4rdHGxb&#13;&#10;3wrT89N36xmIIOhw3yGfGXsLLi2Ir6mCnBeUTnXmNlJd9Wj5+E8bYUNLWieHEVOo7kkG9JYCj6kJ&#13;&#10;3m2X4L2s6yxkAKB6l5wUl0bn6maKfVbTkiht21jJCYe6pTnZq9vz4Z/FC2vqnmxs2xbMXQEQAiAh&#13;&#10;GTnwHQ8XpsDHhWecjH1hycV6Jxhw1wYMl5w2Dx8ynNOaIVs84K2iYLMWIHqY463ipiEt1mrF0iDM&#13;&#10;OMXAli11BIVxfmpZMT9JBkUTL408VIZZSzbl+yBSSoCras5nzIu3VzegUd+p7LaF8NQf0+1ubmXH&#13;&#10;s97GWGWKXFjtER8g8MviKsY/Lt4senPWQQgmfvBn8IOCvx31t0XjN1v74rqmdcYvPd7lE7Cu4qi8&#13;&#10;czffH58OWwxeceANQ0Rx1YBmiwUj4mDzpYaROCf93Pyx4c92Dvmstz0ZM/asXRLrRJO2c4UrllRO&#13;&#10;50IwbXdXOpzst6YBgUYLinPfI0melnlLNbclF4Lr/HUFjBgKnnJI8XGdk7cF+rdle+OlVvmJTz/X&#13;&#10;isNDE3fy7T6zocINXFZ6AhUC9Ha3TV+zX0lJZifrZe69tAG61d+6UufmNJbiEDlvIXkkvDDNXZmH&#13;&#10;5KMLpvFywIEQACBqtJhYyhV2gP2dUW+zRxxuVoeH+xwQE9NU1t5gJTwse9PPaW6zf7T6fNKOuvax&#13;&#10;3b259zyTvpRqo/Dh6h1rfYR/0CYbTnQyOm+oNaWmDkLG6J2eZpuJVKrfzounvPaRNMGQkF0JSQJp&#13;&#10;Wc1x3aRklLggkmzXZBRJ3dYs4byBfKIxBGgpGjn+3/7n/yuCe1E/H/SDaBQsc0jfUifQBiikFe6R&#13;&#10;hPe5KsEJr6ddg27mN1NVBLNd9TGux4e/ntZ3ECyS3vPZw8f79ir6Sns7me89LbU3wibf+Cq33dZu&#13;&#10;5d0BiipPe82uPqfTDOUV8/3DtqlqxZamGZx6YHF+c/nLWHGumkzBxONjr1AHwkBcStMBfK4ix/14&#13;&#10;E+yiF17LnvB7A2zFxgw5ed8M6B8PRjDomKD7+d3WfgyFpbC58aIbXMEWa6isOnv4N7kWNx2G5uyu&#13;&#10;2A+I0qXoj5//WZ92E3JwmY/tzoDNch1IXA3R548DgurT9vp9aYrstuqP+5lgtK+r63bhD4JF94Wo&#13;&#10;2YQ5S7A56lzLYWCuBegxEIAX+md8oTtXVysYeacihVv5SYfPbnbhfVGUBFUvy7Z4Py3rcGdVUNuO&#13;&#10;/SJO2oQoxP4Xqm5Vx09QN90NWKYIk3ra5oigo9bCVJ+0H9FDm56HvGqx71yIEDGC89NDBRL/8Ram&#13;&#10;A2zDByEWKxf/uGPajJmkRWOulhUx8kwmqMHb/vAYnbivM7pLhpE8wqae7usFKMxdHt3qw/LpsTfT&#13;&#10;fdJfCcUc1e/N9z1Q1jne1xtFdXu2/utx11P31sXEphJT2zIctOEQPxAwrgEh3+9zOM78B8caLDU5&#13;&#10;PAdttqY55p9j2OIYs67qQV9qVtGWj2Q5pl3d1nYxtRowSi2KxN5+OGnVxxpHOMDLsC5/AC6ffWkA&#13;&#10;ULIOVtiJ+fa9wl19JUZvw799BunyUWu7MVGQFobult13sGTSUJjmj2+Pf/0tz6TZdjfyJz7vEKiH&#13;&#10;wyd7Z/O73VeqKula0y+ouFAgGXLFHzvS+ctl2qLnqUjeDcMa75m5BeSVuOoOURVM4Y7PKk7ft131&#13;&#10;2MombtdpXpnah0ngZ7Cg5cf0z186RBDVybya8VRewq5xjQrz9F5jVABPpIX0h18l2wmLD8A1f39Z&#13;&#10;lk0IyV/dhR4hQkrkmxzBZMRb9Fst6KvYVXR3eDvfuBggiu2TvIOl3v13t1UDGuAHdTCCHbl1DRqR&#13;&#10;v8/wPqf6t4fdOIW4QTkTidd+nShJfePlXafX5IJMcjqw7Gk5K8k+Fg9AbGtyMd/2z3gKqZD9Q/Wx&#13;&#10;gQUqvzGBvr73UOarZ1xmjlMP/uv89RThbfKsF6O/l+uTgiH6HOfrUTlG8GrBQKHL67BvjLka0GGM&#13;&#10;AAyFBINPU4a6p3Ob2rkrcfnlgd2aIMbnALxvt4U8UoeP4IB/aM03tL0qJoOFouwhQEjgI/n4AZrS&#13;&#10;VXNwtc7vtQQlkuiqk3cfshjfgUIK61pBYHi7w32JCBcN7LfTf7Z0cCG4kO/Q+AsynhUoZvsWeQt4&#13;&#10;LUv95qm1Km/Dh2/YJ7igac4/lDkWfIdMHx64dTe5XmTaKOnv3c4sOC2s/YWBf59lzjhaNT7Dw+N8&#13;&#10;tk/15/KR71EXiP9OwFV/MIh4AgucIopix6JKv5DbP0AnkeQGpV41toba0eiCwisjIxGAMtWQ1YFl&#13;&#10;xQ2ZnukOFBAyba/gonNQ/abUp2EouA5A0k2f9FmkVBKq4TK1sFV5KLa+9eLoY9wmM65MVKFp2S5c&#13;&#10;ULtveFUhJdRYFgYUjWH8Vkv0C+bUsawrPOP143uXeFN+9TcWePWefFaFRh8STLjhE34vjre8a9iP&#13;&#10;m6Hdjxn+pIdB+H1BDjcuBkXHtao6JYaIft7cJunx/NXuRcuuvqurtuOwQyyYegvGXI/1Xl3Wv4Nm&#13;&#10;jCOKu22FADZU/GTjS0lkMrYT95fTQU8ji/gkOsDQyl3cb/8xu+rL8w99DVYwJvsXsqGv1sQvXQb2&#13;&#10;am+i4WmZw6H9df2Yv7QlI5ZY33BwiTfS9Jjsov5IoY2JOWUH+fRuRtsRtyE/Gp1TqAWqhxcGpps+&#13;&#10;7X57d6W1dxHNF+ZnTZpSw4tvpVymf1TN7vWe67SuZuSV7/cpFlqLv8X1/tRh2Q5LKZecr/xNGcmF&#13;&#10;iNrDV20qIIb2pl3FcQUJqdPC3nZSRh+IksNCA5hBwsfdy/Yf21uxQrDkNy04E9655ZfjseiMNZCa&#13;&#10;P9K8NXHTo1AAbeAuPUNAhnwN3UbvjWqn85o6QaLBWPgR0+Mx0DLq+QZ7Vk/U5M7wdOot8pbRq7UR&#13;&#10;AlieIJR7fa+23pl4mybtz2BsMSsJLTCC5nBIUELW839OYsjcUnRNHatczV6ZFm/VElbRFLFPby4X&#13;&#10;MMFOlEONfocm+f6l3/DNc0tZXZETNNNy3qHSMTx4dz0gSX183j99F5aTyvr3vzzS9KelENBK1Hba&#13;&#10;HMyLV16Iyn7l1ImEJNTpFEsPWSD5Dn/in+pH9UCxi7+9iJB8ioCL658/NcD0el+w+QvX/X0yu1MH&#13;&#10;PtKDSmmaJ1Ub62SbHr5Q9+GEbOxWQOJ+h8zW+IQ2GJp5FhvMV81sgoqseduQAXx/1UnlWlhIJJr9&#13;&#10;X1otHu55nXn3r/Vk3yHerkZXexFpLJYt3moMzwk0ybs45XUFN10/yngroRQdEjEeUjIFnbwii+ZB&#13;&#10;pY9yZgWJG8BBb+NfdN7Ujmbx2D60QOOIj7IPI5l5zLIzWdp5LZn6NR3qh2WSEPeZglCte78zPbAo&#13;&#10;NcfuqXQ4FnO5y8KWVCInsJU7B73WDMaaQxS86vG4XjfA9oPhsjpPWRxzLsr6DBnfhz7lqcXAvf5A&#13;&#10;TjHpiqq+G1ij/0Sb7VNjrrfrn6WVrO+IgwVEdNh1Ofib5QarkJmJoKpj3iLZcBq2cf3RdA3CINr1&#13;&#10;2Hjk1tv7z5Yd4voBW6F3WNv/W8RfNgMiFGcTuWiCMcO6H+O7gK6CawVDIj2XKIENuyYAsUUYFKBZ&#13;&#10;3q8LhiWSzocRZcti8kYtz28xBhbUJKiPZffwGA+SrzWn3IWZ9lRG5BaANZtO6UAcd9Z9/aE6TnNd&#13;&#10;znYwYkIsh8SzQ7psyZJnMjYjA0XY3iJ0SV4hjPnBZWgATaWxGY3Wy/ycfbU4GLu2AVaedvfbxouM&#13;&#10;Zw2hh31BQ8Exl8/o9+0bTTKcdd+Qzf7EkYOmnJ562oB6Qg1BkOK78ztcx+JcdAXlfJfLxsXw23l5&#13;&#10;FeXFlRDxbLvHBxdosvtBjd/+iaioIb4Tp0yNIZWM9g27jYADCVa3a55u9mcZxNT644Z3Pf357XvT&#13;&#10;HlNJJQWnzYfhfVNbs356aMOpSR91GONf958/QGx9yYH4RBTnndjtm1PMaCj97f1GCQXoOgkbSWU1&#13;&#10;e9bX3VCP02gBqRZOWxkArq6ZPDyTimuzMNqfAUWOiYlSn/nhtACdqwmtK0Tm7//yBXurpA9s+lP/&#13;&#10;WbcC1ae39fXq3qqIZ+ApK13Pfvzu2WF3naYdUXl3hjlBGyvzoOy5bYmlW+V7bKX5+ecnEV3e5Onl&#13;&#10;7Tpp7dS2Yb/D7liMbV7EbEEpjQSO3xxl6jqt+a+f8DaTpnpfZo1Dp2hjI+2KRb2CuUrmKwz/Kk6p&#13;&#10;AIejhscFvhZ969yKDUTa14U3OIbeAIYgpq7I7mxi3MQjn6eg4iJBKfOGfbWRGYsssxU1jPwN7d6r&#13;&#10;t+ezmYuI8oHXSU9+nxxhjk4IcgooRe6y3UiCHbuHK+pqilaNNs8BOeDq2nS4cYuuhd6UXLMUj7+q&#13;&#10;jfFJsrt8tTcPWCV269VO+PUlzSDT4AeGHioGyn37Ug2BQ04JQ7DQL0+XscXA29lK19/ormNNnz8m&#13;&#10;Vitxj57tWingNE911Y3XFbUtq3fni0cDJKst1A2fVbDBiov1xruI/6f/9f+spSQJllDF0WBEVD1g&#13;&#10;VVPA1/u9wngyWuXyOKjg1rqt0LwdiPxhZ6JQiGnbzAEKIJgNgSCGkr1HwABi0QtU7WQDQ2BDS5RM&#13;&#10;IHts0ux8JTkT0GOSR5m7gH1zrMrqHEGMYGqpBjivsaPVzU9lQc6WWuzH23VzM2UkF2hB/bGs122m&#13;&#10;ogAHJW9tgMiuZVdF76FLCtrX69IKwnPcprDO49PDEfmUolBUudm7TLR1CIIcI8OAAsA4gcVfSQEW&#13;&#10;I0SUanY1lbyilEslKYwRAhvgrsXZlkNbB2djXvfiC5EksVg/HXjN7nZu4NGYJa7rjlMo0j0nUCKn&#13;&#10;LOqRSZ9DIkwFxAa1R1y4vJLqFDOZzLYnLLxdqOAbzi7ETCyInpbMhGxMYhiFtozTHXhINQEE6MvF&#13;&#10;6DspJu0IB9THFSJbZFNLpZrGuKk9iuIjtCmjTaBBB39dl6qrrTWogKGrr3pmKENIG9kxRCAEoMTS&#13;&#10;KHtzhYolRRqt4MRaz5Qwevvtr5+u6x0q+ePnt6E5ptlllSs4FOtZBjomFTOk8qrdQ0tZ3pUSUtzW&#13;&#10;bcO8xFJcBpstQMe6YFctSjYCQn8doYTOSrut+67zXNyviwGRArxCILGCm+UOBcgFZy+HXYC6aLzZ&#13;&#10;UDDbzCYYN5tdbSEFlVKo5PNUSMlD12GJW0xA8ogBwsh9XarC5+mecmFRrEUDDolVFJjZ+v2XX5Kv&#13;&#10;GagLTNflFTc+GoSyxyCtIKWYpnkGQ31Qajaz9VGvoyOR19SDIJnw041R5bbiUyIenb+P1cOJMKY4&#13;&#10;L84568/bVCtVMQ5wzgXQGkXuGeLH/SfvkgvbmiLvO10ywxwWH30CCQkxnM/f6k5xifkSIyMheYSI&#13;&#10;qgUL8anrFwNqGkDEzkYosStRT8HOJWAwu1yCRzk7ZeZx+fz5l+/zvRe1x2j0lnMRy+TLFklMmpSp&#13;&#10;MBQpigVE2RMsgjtr7/yeq7YQAxKYddQRxKBtaCGCJCCWoDAZ5fF6Oz41AqvZjpkUFgvIolVdjECp&#13;&#10;AhLAWHCuyt3eizSBkhILgNZnjHgUFpQMt3nIObDYtA8+OiUEjwTIwBslmSwAjM7fQ2BRuzX67ERL&#13;&#10;FpN+/P7edI0ODtckbZoyEkOEtnBemw3O0Jeb8dThjqZ1xjilzaZVMyA2nizGRXEOVYR29mOD1SUk&#13;&#10;UEJJmvDK8ygQICkgmFSzR5SGAAiGMXptDCdt1mXTlmBCRA6jZZLp6DrZVZzP6/y3v/6CbECY7ZrO&#13;&#10;Xz7YToDoa8GhonKaUrCAApwF46hgaGNgBoBeFKn0mMMj7ZkM16UmliREAGAICS9lI0HxWxgRg0JI&#13;&#10;mAHefsTjAQEoEDGcROsZZ9rajASUtBhLCtPlvpWcEuakC8XBAmnBGMT57caINNbzDsBZepyntNHQ&#13;&#10;8R3DGAoIxttlWXVwvhNphQYIVvd9nGZgIM2x4uR8ywtITjuOAIN8XR2jIqG0LZfNzoVE0GhnVlXL&#13;&#10;CFAJaptLkSTImAp6HurtvtBcBWyyiqSllec5gY7VOyK329I89hTDivFoA4ORErGyVhBBAVjexq0q&#13;&#10;NVGZUMJ4nCZ56IoORKdmoHwOLvslOTATivn5PuM6LyOICM8pUQUWRAMwD8cqZ4ByxizKmhqQky/I&#13;&#10;pxkw6HQhhEg5X2bZ1Xpbq0pxmLgOQqB5vm9EDuTx5+tS7yqC60jkqBOsU0MIAGQdp41jFGSxcPoY&#13;&#10;OWelgG1ZSSfiuEUYu2HIAgwMI1yaWtae3nOKhC7bGizCdQgEwDTPuqSQmqrZbGRMLLMllPa1xENt&#13;&#10;7OK3EQTpcmASL3qzlqSmKrsO6RGYHcQwx21o+JJNABEKWpzz0xxS5KI2S4oeStqex9fD47Fgclmm&#13;&#10;mj5swFSKcpq9EXUuOMHsgSyKxUJdDHVgsjaLrUVdbHAY0AQZYLHKhULrMqsaCKX++TtH3Bt2niaC&#13;&#10;cFPXIOcKFZxRShFWBiScdeAeIBG1gQDFRhZIABBwOB1QypSoyEKATsraYeS8QcUXqbwIIILiAm/U&#13;&#10;dVvk0DNLPj6+Dl0zb7Osa8Sn4uP0dqegg022SSNcak56OSyXhQHjCqkkStu0A2DdQszFl2Sj6csQ&#13;&#10;gdXFEEhXq5u2914X3kpMWAZZUEZhRbJkES84ZIJh6CSbAqqkSlsWxF1DCAEKoDJecM2VQgTE7KvF&#13;&#10;vFcScxRxhrZykUHK6zwuBYRMkihQ0IZTRhkuSwpxkopmDIWDrGYYAwTTzQTetaXiOMSrvYAcIEom&#13;&#10;GZKTRCC5EBG55xFDkjKDHlOoGGgTdsaETgoek+rJlpHqGtLwoqOSDaEYQdjKbllXwURIRZFqmicl&#13;&#10;iDrVFS1cVIgwxFTI2USDBNqCcxRdt6VS3Dlro/XAorCAxROJl6wJovXQxdXnW4IkGZYgxnmctyXZ&#13;&#10;HIig3mFHAm14oiDNWiplQsCSA8ExdJwzixW1k9W2aypgggVNU6kYAwp2CdH5pJRyEARM7uu96UVF&#13;&#10;mLcZI0xoIUJgDEpCITFjLCwpJUc9d8TJjEQA1d4jSK321UO13X2jOrM50kuU6uBABsjjhkRXc1aT&#13;&#10;EnONHHDORJ5jsHXFCEkgZCaRKxm1DQgId623HgSSQXJ2qxqxhUnSjijhS6CEIRyJUmzY+ZLdHbGC&#13;&#10;tLnFGPddE71el9v7tCEYk1sBmJLHsmtXawCLu3qwKTSHOiKidcAcE8UAlhiVjAIWtSw5Z7itSRkO&#13;&#10;Gj8tYyPbshYCeUGJ1QwjixmkghVPYAmiUj7mYj82BxBhkGCaMkCOS0BxjvRhmabj/tmUUCGAWOYN&#13;&#10;yQWgHs3rep83oF3AyNvY0dpDI3SGPlmIQV0YRtj64EpzrGuF3DLZBFGIBWdXIhSCsaapagrk4jZC&#13;&#10;KaPivpmq4gRmXJKgpRGNXkzYVsgkIQ4CHG0aGLfJkV01FJyQLwWti4YA3zdAWQZlc7lUiODgudVL&#13;&#10;MIRkzMKqLU08RFuSq7tmDiORIoDUiepcSOIC11V2a9DF6MS83uDIIFBYRNUAxhXFJfniraUWI4IT&#13;&#10;kRJLdXp7Hyki422iQlJagUzdZqlkRCqS8+moKgzLsnmN1xz3fR+tb+AaE9wykEAQapFiuBFhU6n4&#13;&#10;pu6CJyjpn8Z0bSelqEJxGcx+JYVmAlIBVJImB97Id6PF6SRh1YbFm62WbN89rfc1OI8UfMvJ5EhV&#13;&#10;RyvCFgAQct4UKy0DtDC/ORpaEgDULrOMPMEe5SUA4o/7bt7MqlOzb7ANklLJyARLUzWcMODCahzB&#13;&#10;BBRSvKx27WzX0W6CHKsYil9qApmqrHCZgeTo4w777Pcvj6V4bGcQcgWp7Lr7deEtTyiDBXuz5RgA&#13;&#10;geP5a6YQVbyt6bZqCKDW9uGh5ZgHClAL/RYjgZJzZxavGQcQZrOOiTYOCaAU8UgwOphgGC+L9yw3&#13;&#10;EUQu8ryU6GEIwDGEXYhWl+ASJ33f5GRrgZOHmUWKWoIH/N//j/9HNoEHXHXHZ9hvNp0ns0YTQ6gQ&#13;&#10;PjBhIQbT665VguBvX/9xZMpdRvzlZN18OBxBwX0SF31nRIQ1Mnxf1GOaR6YXAfbF+8+fHv799c+Y&#13;&#10;isNaPGJ5kT+KQwEDjapuGsrpZi5bmanmlsa6Vut374X6cnjO85Y5PnVP082i3Dx8VkQghInPQOdd&#13;&#10;UFn2LSnh7b9+H/bPRA3ULt/T1DJlP6ZdjXafPvGShA8uco4CiA5FcbnqYmErumnynkcI8n7Xh+sZ&#13;&#10;sXqdrtmOZyXMm354eskJDzXS2lRVFTKYb19DJs+f/tXpP3eiW6YZIax4MR+QNPTdf7yv8/fLa3Po&#13;&#10;wht7OrWf9/3t+z+icl+vY9f1teq/7KqMz4w3f/y4NMfPYYur8zBva+y/v7/V+/aYxHNJpZVbJyrW&#13;&#10;ULLAGAkAvB3i17dff/nLCO6ZE6opn6kmoa1gsve4XsPfazwWhNzppDw7nM9vm7O4rOokw12zLRm+&#13;&#10;lKUqnG4gEond5pbpxkkpgqbgKZLFgk0vGBZa0r/r26EcRms1AVXUKCMq6XU6Ey6GPdM5X7XLoTzW&#13;&#10;e7T4d/gmt87Ns71PnjH7/Q03XfvySUwXCB6W6b2twWqzBUbVjQHhNoZf9g9thvDF/P77uGfqt/74&#13;&#10;Hq8EPA5ds673KSHaiCWa1pKRCGzC9O1rB/dnGwQGItk718o0Vbfrjo/n7bK93yWvLraAxRxfHn7e&#13;&#10;z3UeZGF3PZIOy80ZOEMIvn391h0Oy9d73w/Xy70gqnbqvlyoUyg6eTydQ9yLz+OPJSJdP0DCfPGy&#13;&#10;qUROwePkY3p4Ot2Q2gurTRj6J5C3NNCqr2ez1b7sd8qtWaKmALDerGSHn/NZm43CLAkImJ2e99u8&#13;&#10;UADneUI1W9LEDuQAjlqXh4dnvV2t4tdta0776eMGrGeYgwgi7X/7pVv1KBUtl3XBGFFsfMn3a8f4&#13;&#10;ehsn0Py6owiwbTNWYIZxsbShD+SBlUAwLMs0LWz85S+/TavRFJjXNSnafzkJzh6OiFbkx/W9si3d&#13;&#10;QLCLUOTH/c+Hzz1RUZ4J37Vk8/92+HLxt4fqc6fUfPv58PISp9vu1N3X6wzeS85D08/b+XR4Xvw6&#13;&#10;PB/BOC3XwJhKhVnzTkmVCyop+Ru8AHWbw0Emvtv37U6xei4fjaoeKJPTak+ElH7oepoRDj51mCi+&#13;&#10;3eZ+d/SUirK0YPQAACAASURBVNPpkAsn/WRvUAWfIDbVl99+uS73OY6fd/sUkmTKWENx2/LnH/bt&#13;&#10;b/tjEDlWpMsz4orEdPv+vkN781T/4+073Vf6XbeHqrAwgMPKcs3h8775/35+FKKz3vZVDaO3lLx/&#13;&#10;jJIN6/yBEKrq1k4OJMkofTid3Ho9dA2WHPd1evcJh13fjre3DraXy/Xt+889hf3fhhKjN8aX8KLR&#13;&#10;YmdUIxcxQoVLqdoWX93/u7w+/PIXrhX7b6o8mQHy2i3NcLxfLg1V6/uiJLV5dmRVXbt8rJVQTXld&#13;&#10;n16m83Wg7M74Q9PGnH1IpTnth5Q9HK9GDI6eTl3zcP5TP7w0yYT14973HBgoRZ0KYHsg1r16aC0L&#13;&#10;yO0iX90yyRh521htYCykTN3fXlxJslId4vielKAf4/ua2iTkUKueI6BBwvLb129Pf32oCbR5Tdjb&#13;&#10;fvy1O82blcNJX2FJ1Zjvhi8FS7Xafb+bL7Z+5kWCwmH6Y7lqTXW0r1elqntaKYQcEFDM/TpxJl+B&#13;&#10;5CjyAHew/mitREr76Fwg0/9PEHws2ZIliELdWrk+MiJuXJGZVa2AZwwexhiMOQYDJsz4A+b8ImYP&#13;&#10;rJvqrsrKzCsi4sQRflxu961ZaxEPDTcRDTOq08Fwg4HjDJzCGkCQsvzA1ys0BNtcCGRfYqoKRFNn&#13;&#10;Yv3pgbug+6Hlh08K0dQNy2a3YWS2brG+DJJu+bosSoqnbbGNZFl0SvDKcLiVfR82zzD5+j47VR/a&#13;&#10;9MY8Nnp53mxfKWFzkTMpARyn5Zc/f7637TUsH0TGpDAufpu/lS7kigvG7I/xOyFciGG8f9r/dMdn&#13;&#10;tS3DepNsH3x4evqgDbaTV1mm10kyNGeMofinx4dlgGKDXQj94q2mHYEtjfuw9n3JSPz5eXvr35vj&#13;&#10;1sEg69zrJU0aAJwSGa5rpXbvX98//eefxnawACDBlpnnldTT1a6tGwqyDIWq59FAHfciH6+v64aW&#13;&#10;clPIQo86OoM5p4na2flax8DbcR5DDAOG9zeOOArl6BdO2TguDJkKqbLKRc0RuSeblYDnFtEDQTTr&#13;&#10;hhvDUZaoX6ZxNRVSslaznzxyPtEFACmQ023LhMc2Y0xh1E2Laur7MAicFTRABHwEi52bY4ArICME&#13;&#10;2ZFt0zz3FMTHpvnt338DHpE4LQBJGD9tN+A8XYaZ5WoOlsW1wQ+tvueP22E4l1UDIgzRU1WZfjyo&#13;&#10;4scw5tRWOTbLLb6jBeNC0LQuPSOp9fNtrrfmSpWb00HsZOXYhie/XF6+k1jvPyoUlrW9MsnXPYkC&#13;&#10;08iOWBJFxCZfLu/zPSQYCQNi5ttHpL25zTPok0Nj9EZQtOLKCSwfd0z3zXMjJIU0Jeh/3tXjvbcG&#13;&#10;AE7JBkMspToQHYaLBSZ7Xf5j1zys1/ZIxQXegNif+nO2z9HNYU5BSjjB27UHCUZj1a6yE4bI5wrp&#13;&#10;sHTXNwDptJqeiAoij0LnZ5iXC4w4V2a47uvDEubNY57MuE/ZGHX98xNY3HXshx+jnCTZuNPSx5Rw&#13;&#10;O/LqMaKUF9n5PNOGGhw7qwuInbXFtgGMAskE9H13n7B4opRgKCWLvRlh3Xd351aG13L3CWPyfnqD&#13;&#10;uXprp92xmpb3HDW5yiJwnOBAAowIR+m9eHw+TFO3mql0kuyocIDpQB/t+XQxOoAcEZ9RxPUw99Td&#13;&#10;vweE6OV6NaRsMKTecDtN8WlTkO2uMTRUuQJxYSREn9rrJUoxUrjlO7SR8+B21ce8hnYZx/nePFXv&#13;&#10;P2abPKsljXCYr/nx4R6RdxPrHiCxc3wXDoWgx6HNJMufPzKcputbUafr3XMpJj0c9sX720BzWjyU&#13;&#10;KyB2jjQjUaTx4stGEQGmCP5cbVad6vKZtdE+3tfJwgVneKMIZhnzNIF4Q4wM04KiwHHxMbkIN2Ws&#13;&#10;6y/9NNpkdjLPGrzqYWhvp1BC7fKsmdnypNTsx9lNlNI+jgCTvN75oQMq695artHA2sdQlJzjZu8a&#13;&#10;G+4DaicflM11XKc/HY+Jq+52F6UKODmKmedWr3HCtowxwKmbA1GcmOv76+enQ1zG7j2VQvTnE/n8&#13;&#10;KNLEEPOzVyaoh+YtjNu7zh43UmXzYukMbbEpS9DdvgEkxnMv3SLG1malzABkehmTn/G2KRiJk11p&#13;&#10;DngheSFvl/VOpCdYVjkB89oSu8Sau+IJsIQbWp9RAhELBmF0JcdLFiRRBa57c/G+4bJiEB8Oh2lc&#13;&#10;zZIwoyR4lhcW0g/7Kpp33w2x17vDp9E7gmGVFeOvf8F58ZfTqYRsMZfBzagUri+zigiezRP7vOM/&#13;&#10;fCAYYQjs28AL4alRqWL1pp/u20NB2muHQ1DZ4FK20p+2VI8dw/F6sdt6w1mGFfr39SLLba8BTvMW&#13;&#10;1Eyw/n4JsyKPx7mbalXztfCD5i6wg9zgPY9QRUpL/+31JSY+3hMqNR4Sil4x3Apw+3aTTJaCV5td&#13;&#10;njX93dqQ6qbChQyc6TmX/Vfs9OeH/WLj1/Re7qsc72H/HSmOyux8OT3XssRcn+4LwgASE121r6bv&#13;&#10;IIem2ORIJr+2tMpCznzfPz88XdueqxLGefGANySqWdjsvjqUvBK4TF9gWARzCjVf7a8IurW7a1gZ&#13;&#10;WEiF7HrPH5rTbx4Tn+KoTe4dzFUzilD75M2qGO5S6Me2UCSO3TrHu+uK/LAsEv+v/93/RS0cu/5u&#13;&#10;x4m1i59LxdU8S1vrkvyV9Vtn60/42sb2pi4bGGId/A6qF2oKv2DoxBj+3ZE95xwGx7j6ACPC0OeK&#13;&#10;4RISPs7RbFY7PSaIOMMZDeFma4k4X5b1YVahZDU+Q/ST9IsjANYBAMPCahKB1XJa5iqFgYvRzcCH&#13;&#10;p/U87BL208AihaOv8wwcv9za2c8efyD7glPCAJNgjUUozRpWyFTi9CjbeUQZU55us5ijfjyuECHM&#13;&#10;Hc7dXJMhTWq/+/tru02HrMxtmALsB6q9u27U1P2dqE+VADRd+1ucyytAkBtPiLzjbT3Q1WT4T+hz&#13;&#10;HQVbgCvW3uirnp/+8V/uloGRisW48w+ETYBP19O0qZop9XcArECxtjgERSJzXhM0yc31dq9jSKGs&#13;&#10;gyEY0IxOkGyoG10/ZDMIIPm12YgJU6DeyqZgRFFQONl5ZKZlDr7foabkwqaqNMGmYHIIloQVFFyx&#13;&#10;KDdrl+ATCQlFV7YcqBovS5bMD1yYCDHPcjSJrAhOV5RYxm9YEYy4t/UOTb1Kvfmclaf+9VDnwEya&#13;&#10;fwZAlx+qRVjeH+TnBkFHTHdnyjAjhUCWJPXTf3ITvQxt+HKoJPaEseLy27RXG4zTGCebk9VnJAFi&#13;&#10;os/WwgUOvFY4y2AIQ/OYz7jcPTHP0fduIAlcZ4sEut3fwvnnsIk3vfKqYCF1g1Fy/1Zp+bGKIDAL&#13;&#10;AsOP+MEPoqIfhfb+aRXQFdZ7mKAhG/JBidHo3hHcrVZqDXnLc+hhFCgvSQ5t4kDoO6sJ5XE8QAMJ&#13;&#10;jtYks8CSHJY7mYJ0ObH89WYTzS/jUB+kVd3aXH7mH5jIfLKeuoWP+u0qCdxUeZuJJUC88L1/+Mv8&#13;&#10;a/O8/dvbrwshT4ZmRmU6z2kPdsj6FYFU+QBm2A12tgAfRz0yLoQ8rKSp5hV5U+QcTdd2iZRU+6qP&#13;&#10;VlgM0OX9rILLn8S6psXyjxs5jcFD6TJXGlznYr69/VGaqFn/ZrfxOBLfszgh7wnegM8+oG6eBtWq&#13;&#10;02uVVe0UqRsS7XrdEi6BF6YmwWNixc+h5qJwGbWi9LbPUorv7ZDJ6nE2/E42doS8uWHg0zwMlzqH&#13;&#10;bftf/elnbAxpi2FqZ3RDRd5ctq02dtfM7wsvMr2sMWJRme+h6j3JNELzr9w7c7rMvkvWRYyWADKf&#13;&#10;qwfSmYvFmuBiON+yXLrgEt+rHf4x/uvHsDl9uz5vqgNC49eSzINjM/6cJswyWTFIoYdiapdpZij/&#13;&#10;dYX766QCbl/PLH+gTRR1g3a7y5AsdHzrff7+oDdlqt078luDyTW4ON4T3fI02X520wolwSWv5zYu&#13;&#10;V0hY4VHYbPdt9ZI5ZycHA8dkfN9wBlT4upKPj0uS4Xx/XLzei4fswQ9mrCD6t6miqyXfbvefhwxA&#13;&#10;AgQDr8cpiQqvohwb7ecpU5ZiGXI6zUeGg75Jra9cKJ577W2LX0JXhfghGcp2+ern25VJGKckuH94&#13;&#10;wLrX60AA5YmzXMvvG7/G1XR3jsLHB23nldK69XEJlpcSN/71dxw9nXu9nNSQ5MqFKwriGsTvCnOv&#13;&#10;U8c1ZfL502Nob6lQLMIiYrU00bLYBTGCWPXvfHzK5MMIxDLrz58vMTA4aYzwgqo1jz9RATTf4bBP&#13;&#10;cEdyJdfOmhvQpYlKwEx8cue4SIbT4oeCj9awUkjkfFmhyzznCQhvopOvz/1Zj7visSex3kKF2nCN&#13;&#10;2y2sEaS30eCUZ4knj1JaxuWPKG56kWW2XPsUE6tqRqaxuxFooZkYo/crbegWr2S5XE4TcSxfIcvx&#13;&#10;VKZNU2QIpYkmUQAA2gPbBG4DxkCK29V8Yp0DFyvukGhhd7pfeYMm1C0Zfovrn+GmSME4347T+rT9&#13;&#10;qCMCwsNyjt/4WoGVEYIdbIKXwzWIlS/7C1ciuNR7fMA+Kfg99IvgFtAEfPJDDvkGx+zeQliCaqAZ&#13;&#10;e71pZOqhQowh219ARmr+wXggZBFTkBmqNiR0KZgAey1Gk5EbCpgyFWnhlcuf5d3dkUpDn9I2gWeU&#13;&#10;pupU3rrhDnwwkpR6l3DEdULdmYt+H+DDghscYfOAsloTppq2LtQmq7lZxRojCRfT0v45S0ur30Od&#13;&#10;5JxJ4kSyZmp0f85pphA32UQ71o0BiQc29yrg3i6+zj4MJX6FyMcpjYTkJgZZlAy+WSYhWkvpl0KA&#13;&#10;tXE2Q7Qm+q61bqqts+FqOUCyqiqPNyozMaVu0N/+Mf/pEc7LEizSGUdxpKic33lmyeA1PtBbvzB9&#13;&#10;hxx913dS7F1/gUhC2rRQ7ZX3wLWrzqYiVSlrFD5tUcQ5iOv0Ngk8XfLVMFU9wXJQtNIZWI6M9TgB&#13;&#10;kTRaLjDJFkTse5DymODGAmwTwfrUAg5d3DDmi9whTlRlET0uE0NWD5cmQ8VbSpM1q52JT1cRMTBI&#13;&#10;s0i9ZXielR0SB4SRlELGSch19ihe3BunvyzxVEnlbssInjLyw1jvAkt+lVA0uOpPd9XcqVyBWMOd&#13;&#10;08Pm1vd1U4A7GGJW1rjK5+qKeJpid031LwWH9j7S3hggGErF9jgvyLgelFxlOMDBQ1QjxUyiBQZU&#13;&#10;miUkx2ExrBpI7nKuw8IuJAFOjJmjQ2y2yUMZ8RIgArzi1UuiB3EpsM7wAsNmsGZJXh4aQ75xKmrE&#13;&#10;eBc6mbWTgbhw2RyuDKlwB68yhuz6a6QRbMoVkOxVOw7OYhpDhCLnm8Jfdfvs1ogQqIWq4dgmKmCx&#13;&#10;O3yagFH31c6Y00KHcwvcumiZeH45D5kqJ4wiy0qyPqD7uNy6H8MBxXK5fWfeXHMpjyAfFx4LlDba&#13;&#10;D8T45zIty84GBhe/H7GCQm2VyosQCy4p4mG904BrdZjQYU+thxMubP6HoB+XNaVz74cLVthGHBxO&#13;&#10;PnBD4ELQ47n7EbugsCE+S3ryPjkMAnaSncE9iuSAI/5hOI8Ny2CUrMYZdlWYeskTmbj2zUiBNrcU&#13;&#10;E6gSOuZotvPvuwZ7id11TilmmRxjYqmGN0QvOEqE76EsKtWUZA2uDQRyvBicBl7TubHbbcyMnINv&#13;&#10;KZqHe8liNB5ZZigxbHbUfStf86EQgIXZyhiwovQgWjbmL5vs6RSEtiryCQBgHEoxx4YU1+mKklGk&#13;&#10;GXo4j9qZec3ZMURjA6ufAIhlViHFjCSM13MiK63qzkVZjN69DtOhEhI3a2eJgzVeiLSl8+IyaZwV&#13;&#10;QDCMC/50cyuIcp4ND/iXdVm6HjE1zhNBDzECKBIcCGzaJZ5LZ8eTgVRMEYK9258P42pWGrx9ofKL&#13;&#10;ARzlJeuH92VLUSXQO+AEooyl7JcNdkyy4uOwls8L7X5cA3GjvBKf1+UqcJym3u+komAPwIn7/tUI&#13;&#10;saz2jxvKoWhiG3dLtlT4bZojaOZOgiqOeLaF69r7cfcTu3a7dW5FP8Q04mWlTsgahDclaQBgqa7y&#13;&#10;Q7ZmCNulQ+6M1nnPNbZS+2qfkzKVFgQm1035GwzcLfUmm9YOxzR8H1zyM/CkWfG33k23h1qOl/WH&#13;&#10;NHT39HK3urwQQ+1sfAS22nTWW2c3M5rGwgGKc5nyg3daJuRP96AIAhAp2puJUEqhWK+LQs2vzgVJ&#13;&#10;F2TgGmFB4z2UQ95BWsIGAweJ1suVUsiwfH2OmyYPJkokgZfJ9xQhZ2E7j3sJJKQqbkC6ZhIu5p4R&#13;&#10;kmODc9Eh+ImgB/88YNx/aNjEVubTinYix//D//Q/Y7Vcxh95Jj/mO0ywCa7/3V6r8T7oL4d/BC+/&#13;&#10;R7nxxI747bl8lggrSSHk6Mjb+x8E3ciI1uFabcrssEfj1F4wH8PTisGTQyFFHW2O4vVUS5jWdQJb&#13;&#10;kdTqZxMXQVAb3IQMe85DGPYrn1+vq2zgMUExIdXHqe6QIyrWW/kW40+Nfe++g5LOC4wPjNTUx9cA&#13;&#10;hgTb3SMGf6NzK+JMSWDj8Pb19BVCYTXC+1p/hTk6jMRweHu/j0nsaWF2m1pPawqiunVF/vO0aloT&#13;&#10;APw4/F6rPVhKy+6SNMk2W3U2sxuMGxmlg77jSjQIsJsW7KdSGjMWRdG/rkiIt7ZVbKcznWBa1gVc&#13;&#10;el5IVXMgARZ/XvvfeQZwniTdTck0u1okPJDOaCDiFsEzRYRtGX+uZufuXHPKh68nSXHxzw8dsuV9&#13;&#10;6F81gWINcH9o1ptIid/XiSY6wFGkHdP7eZNSGubQf9MrZs0QgNzvrX8rfsU0sQBSJGCt282nZsXx&#13;&#10;RcxlRQoS5pev6wNExG12FRaHy/lS1I0JnqNrbjdFzUJmPeL9MCNEkieq+rNddVliH1XufYwEolxs&#13;&#10;y3j/nVERoGTa92MPJR2pO7joCJ0B3Vab7++vq9M26aST3SWNxwH2LgrYJU+QLfJiWAcVx+hUEPkH&#13;&#10;ibEwjgqa/2Z/B8A+1IUcWDmWCSevIjTnffmYE7UpwHLTrAye3prA6eAbCMLtwlD9l/krKWtS1pz0&#13;&#10;37DWM/nlT/+9z5yLgRCSHh2J29f7RLKqu1+L4ojUZgxcOXsprt3cxhAQ+TzYCQhYZD/r5TsM3s5z&#13;&#10;DsXccL3mYyvDwzuqtmYdvzxs+SgrW5S9ujSTuc68so7fRPxppoGqYtRrNq2NREatl2b45JEdJgVB&#13;&#10;45/Joe7W6xrPLd66NCGBE/PYiLz80MIpHUnTZ1tS2/sYPIO6z0ja12ytLc8r7EJpwxUFyMu42l0u&#13;&#10;+rjxwLAlPgIeQHXt9JoQgvYRV8YjG/k/89y3ti4I4mOFm7E7bbkM7WzzclpGAUnuafHlcfR+BVE3&#13;&#10;hx77l36sHx7bWVeV8XpIy3BdmAcaxVtJhNiwfra3OaomH67cRvneTc+bn31F+2nkkG48jyx7f78e&#13;&#10;9+E7qxazcoCX2IXio8NBKpoGmIpN5+8TuY6Us+tfn4oUEY4I88dfWlpSSxzzj09PUzev1Ba2WtYB&#13;&#10;MfNAMhWHDTyI+wbzv9RIKlt/X6Kmdoagc7GeLuuXEqts1XCckV3eEc/WICoQKQmK+0ePawk1Dye4&#13;&#10;biOl/rMaIzm324w+rCgNVsKyv8ZYxbm4Q/WhfgcFeeL0uIJvf/zOKMYFdmblIOCUgPErr+Zdw8oS&#13;&#10;o5Vz9PR2G4Jk3kEICsRBUPZT4GXMp2VwtSxu8K/xB8hwkZCdV5qYNGVQF7PckZ1wcjuzN3nP99mV&#13;&#10;rjSZo5h2wiljx0JGpV70ct43Dn+7v7885WV3Mx8TQK66zgVLCeQPL/dOHZtET3rySycwbE7b6dAg&#13;&#10;uby9BwDXjff3Nb66EN6SJGxHQRYfv+dAHtLTuT8U5o58z/FUK9wDs/oRYVDDsYDbfgrXNe4GNtVL&#13;&#10;IpG0361laQHQCvgo1ATf3peAj6I71VyMeroBg2ih7/eoZxfxa+tQQXp83xupaoxq8WO9p5k06ud1&#13;&#10;QVw16/W3p4caGD2JL+up650DTRNGSP1OQbTe3tbi54eC++hxXdyJzl/IUe3MPJ8T7e4TwZKBgcgP&#13;&#10;Fz2wx7yEtc1iiEbmTM/lU+bD67x3D8vFK5kVlXp9+1aqZ4ApYMwbDvrvquFWpIUtgrEsR6u+5IK7&#13;&#10;T6H5s/rxX6YPD7v57bZFxZWKDYbjOfQnWAS77h7aQZNEzo5IM0For0jLyW0h/IgSXp877m7rkB8y&#13;&#10;0OpbqvVt2gPaaxZKrkPYm3CZxrIIhF3ztZs4gi41qgAk/sx3/rI8k/37nUB7IcbWLBtULsosQRSX&#13;&#10;sKVHM0xz/46wod3fU+8yuIvt0DqkdruoFOVWNnKKi0ezyrMFxBHArMbfliHL0aEk7G/YOwWM+u3X&#13;&#10;c3zOkZgVHfXEKkgkyI1lx7rA1Kzxe9HMxYygl+vCLWpi7EixxYS9mh6dRyE5VfGy6BsskyyGfqFh&#13;&#10;uSXuGZ29UzzJXsooI/KC7shoslH/DS8eJURHRS8nlm1RDuL6vMv7twFXHWcUzGjOa5AjUIXVuc3+&#13;&#10;CIzwfe5LtRt7vfYaTlrk/WnGu3rZcI+mKmrWvqS00adEIDkeN9OtfYGpriuJQuZLf825krSKqX/n&#13;&#10;HHuzsL1UXJKUmPMZOYNlV2UMp/FhznpiYdmMWGy7GP4BOx7iAsQyEggR5hdyefAmRQsI6TWH7qJI&#13;&#10;Mb4aKiDyI4f+ILKWVVzgPPPje1It39A6DeC7WvherTjCKj+tZ1blyoKNRv1Dbcz5Y+3wW9FRaBEM&#13;&#10;IJUsC7qzBq866+lN7dfL3KvDpzAIQGTvlrkW/ynI+7VXVSNaxyn388xxOkAgj/tfX05it23WFSao&#13;&#10;jSN7dGUprx6q7OMLmc2wFhKxOHd6oBtNmBDyw9Drb+ff/tv//J9v11/XN8ex6O4jV7ZVHNDh8eD8&#13;&#10;7Qtw/S+bI5405OECCMzyxkDa+GlagmVNeavgM7Bo6sLewvvYHhuVS2Acu97eirrk2dFVkJHy/evY&#13;&#10;PCDEdqbXbHWGbsoNW82CGMlQymBDMMrrLLK1ltJOehowWdMaZiQAj1I0rtWG4uqP5bze8Wa3Ry54&#13;&#10;va8ZzNI1e/gQX8YMcYQiz8N6nnAEGeNhiFOJgB4/cnF2OwTgfbbksN04sskAiLeMEDshmBgklU5I&#13;&#10;EgwosYTymEwUq7MRUG++Qmkv4HJcn7biyU/0fHNcUjYxtpDUm1ldd/PeDqFviEcRwOJ2jdj3AyBS&#13;&#10;bbvrSljwOS8wJ7d+w4q2oN5DbEmJLhJBYsgFA7l9GMkSKoPnjR8k59nDpx0fb2A5NbTRp1hcfMUU&#13;&#10;gHBAIyXYagsTCTf+m4s2xe1z/c48pb8/8Dx+H6ufJEGIMakDOojP49XbO90Rf1UhBstwlBGVjuXb&#13;&#10;7N9+/GXYIDB21WMRhB3OpY1wXKdIpTKUhzILO792Q8IaxBEsRwIYIBLgzfRM1wFGJwSeanrUO3Bb&#13;&#10;ywX/UCfjfxpWahx5zPNhKt0ct7w4Jd349NlRmJj8J3O59dE3PxXsHPkau2YfgIkLIBYZmqNnWl07&#13;&#10;22mRLXfGBOzmSse8zsz8bVjayNKkgSr3asGkXZN0yqehPbsMPgqCZfGqV4aXN4kGAGS1cckBZs00&#13;&#10;b0Th2a0MdQZUZ3OzD3acyjlMYwHRrDK0E2yoR/MriiT/7Twi+CSnHi/zPRBVFrN3MmczgKVDDvSD&#13;&#10;+6MoNwMzyevMOVnFFR+cW6O5M/TEGe6WVoKPtjpLnjXscyScM142+Vv/TdBRh0ggkYQ705U8g3OU&#13;&#10;fq76BAPu1iQa48d9uMdn/gGM7WohysL7+vtu3kKAiWQAbsJpymGiti8omeZFkCKO+AaZg9L0M7gM&#13;&#10;ALrpmz7ke3udiM0JxwGt5rL+6U+futUYSBm+s6WoNw0sKR4X9fjFJfxYOGPoRhVbkdF5gTxAiCcd&#13;&#10;nvPosu8wzVlGA5z8/BRhQNQcqgPxPs73DAT1M8uQLxLACWdRBEInBoG/dPWCCOGwJsYZSGJWx5PG&#13;&#10;kMusiUIZM9VzqNXGGSYsc3B2nHTIkfkOIPdJkP49kTJMqE7VorK3/beQL0ZfyhlvCqkyOtgr/t/+&#13;&#10;l//TWVPXFcVyl5XXtl2dLWBJjxJAOo6rmNshhmpbEk4Eb77//h0ltNqpM/3n50czTSUrnj99ejtf&#13;&#10;qZBg1ZxvKim682mt0vvLlUHJHhUYbd2UP358m1d8LHYQh6rJok84z/qxf3p6WNf+U/n42++/sWp3&#13;&#10;1bdc0eg00wrlmbdTVQoDOJx7wnh778psv1Bf102lgA0gUyolUPr9qb3LTPjolQz1ZkOpzFSlk7Ot&#13;&#10;NWalWyLiuts8vP44iy3wLm63h9eX99xbmO0SjqLgwcTnp/3lPDqLLbsvg8aREHvfPX66dMPvL6cv&#13;&#10;x935qqWC221GckFX+3prkRSf9//weno7Pj4gRMWGkAStNiUWc4iUwmWZY8q3FfQgGL+OY4BS3K63&#13;&#10;sb0gCWuxBwvaH5hZk6rz//f/+3/KfH+fzg1TSZslhstwLcuygqnIj5gyAOnXl2+SZQDFmCwjnNaE&#13;&#10;A3X90ZnMNELc761BGTQJURRQLLjL7gLn0lPEOezj8PZ66u+9rKu0rGvb/rw/dAVVQv3t33/1AW3K&#13;&#10;KsX4+vpa5chq8db+oApiwr7/cZJE2Hk1kEni5/40ByZhjAh9P53m2fw3f3663QfCxbZqPEkehM1+&#13;&#10;d/37y9DdfvvtN20TUazKFWcUWrgyTyh6etq37TSf16KpZ7NmzsKaXa/XY3k4DW910ZxPN4ny6lMe&#13;&#10;recQV6SUqLjoq6Eux/J87owxIWkOZcQOceAWGH0KRlMEZL0FJenbxa3wUCBb85rXPPDr+HbcHNv3&#13;&#10;m8HjPzz+8+wsZOzjfm8Wc+nussjf//gPvGMFzRRWm81PbfeOiR9uKxMLI4ITjhA+L61EldcEVwOh&#13;&#10;ldPLcL0N5zl6211vpo6P1SOWQZTQzmpaB5TArmz8vNhor8tQPe0KHY0Ny7Jk5NiZnmDAGRwdlllk&#13;&#10;lPTDXXp1uQ67z/sf/av70UqaB++BoAT74+7w/nYaka9kZQatEDMUm+AERNA5B9QaB+ZRw3MgORQ8&#13;&#10;IMiyp+oLpAAAIABJREFUlC9oXteIYJURa5Px2tjJLhhQkMtCMUWqnZ66ps4rJW79JTkIInKY/vbH&#13;&#10;X4ost+tyPD7+9d//70qW422gbFPW/O30BxPle3dWskSAehT21ZHnnGZsHa3W4yav1mFyxntCyrJM&#13;&#10;7nyz6vm4Q94gBV6+67IQ09iSQOunRxumhK0NqYTx8fGR0drqKRI5mbhlbHWTXpahH/K6mM5zscuI&#13;&#10;grrVx03pNeGkgWU39fZ86gxmPqxNU0/T+ET5i5u01hjjx+OX3Vad25HK4mOplnUkBEKN5qGlZZYk&#13;&#10;W87jGvnQvucCO+APZbNECxjKyAZJpGo5rbDQbllTP5n9J5x8w1ic9S1EsWu2Wi95lkNqo3cxRuO8&#13;&#10;HqzI1OJMUxS3YUHID901i9QFYpL1yeaBjJld16US+U9PPzu9fP/jD7nJKBcZ53Wet+9T8bl6O90I&#13;&#10;U9P1ethky7KoyH7v2nEaMSYxV0UeFRANq8ryIwpTgjwv9wAsa4K97os6L2Vsst1w0yDhns1Qz5/3&#13;&#10;2/fBuaB2B3l4yDJWASmjDhUvsud4+zbGCV9m+1hRDyxhKS6QVluVK5HxmrFMNpe2ez1fftkc0JGd&#13;&#10;3k87AmX5YLS1i/EqLKcuK/bff5z/6UvNqjwR5FJs8q0PKYSwrXebh4/DeOUCreeeF+Cme17m3Wu/&#13;&#10;yR/++O2rEjmlw/v15EPoVsSWgATjRYacBVGBsAoCxsQJ0Naa+/2WGJYGX+9tUZeGZ4rjue/2Fc/L&#13;&#10;4/n2HpLfqV0soGB4ngYY6xjGgtXLYJXKFj/lm6ze5CiKbmgRhoVqjk3+cnmnRW7sWLByXWcAYpln&#13;&#10;X7v3tm0/V//0ev7elOWmrL6OY8PSModMNtGO8rBJfmUIGoDs+TbPMz2WB6m8WUEMQ0tmODT7WuWc&#13;&#10;BuZABoxlCcwpRh6XZd0Clx2OzuqhO3/I9vihmYcZBtgOA52t8/ZyOaPmSMmSC/X+8rZi0V4vehii&#13;&#10;DcGlBFxZqqaqdxtuLLrdZilw9fDpem/b/h79PM0jwoBgOHR6u9lDiJf56hApuVimYY+fXvu2rKpx&#13;&#10;ntSxKiVEYcrYhx9vXxPA07SsS7+p6gDm1XZlVGsEnz79w+vrvSpZ8/Dpj9//EJua2+XwsIsolPXu&#13;&#10;P/72whlpb5cvh+OpG4tKqUJ82Dbci/PlIqtytzvO7aWR/I0ZGnBZcEGhoWU4jzyjCTli5bV7kSw7&#13;&#10;7B5PevXY/nj/1qhsGGZkUf/ex4rA9sZyJYrMetqIMgjgacwEif34XNY/LvZx/5Sg7/obq3MrAFgN&#13;&#10;T9AZ7Cd0ur0ShfuXH4cPx3LfvA+t6WZvHUmQZyCaLKRVKIQ1a8PkIeJZUc/gRNtxGtM96fYWYoAE&#13;&#10;y2eF7+v2+DgulopC4vXeTXWzl4Lkkt9uN2BJ/uFp6s7ff/8bg0qFfF4tIiRukCylWU03DsenvXdR&#13;&#10;Oohm+7L0tYL7Wlz+rmlTzHrebBsAUlzMfVicQ7tPJZVpt3v6+vVVwdzDZJyLCvo/vhX7pl1Gauhr&#13;&#10;+16WxfOHRzf5b5eXp4+fu1HXwRMqQkJqq+5uWsfVz5aU0owzp4lToLItKdjl/dZeBwXZ08ftX//6&#13;&#10;H0RQtLLttk4prmkOQkoGVt0O1zyiMS5GYnI3o9w9GGMy534/f91tPoy9lXJwOucZSyjlCZQf9usy&#13;&#10;r8sEUVFKZqxZLSYF1e0soNKpv1zukoCcoPMUCY+IEeNdLsDlrc8kByC+3s8pIOBhWe9cv1hkVC02&#13;&#10;YvN++o9q+zCbuPv8REZk/eKj+fzLz337xqnFqlomTalQeTk7vRdNVlSY0N2umZEvCTH3LlUPdrh9&#13;&#10;/Pjx++0CJ0NZcmEmVPa9e35+fH394ZGvVLboReuFUNT2cbvbuqjLMu6P+7zI0o19PZ9VlkuVT/q8&#13;&#10;3xymaQQxNZ9L/dtY1/XX+QJgQFFOvX16qodlYZRySuK8zGgJ2j7tH1adzmEphDLTrLCVWf3j5b3Y&#13;&#10;Vib4Nc4JO/PDSZ4RBsalj/N0G94fH37SGgiPNscNoNCSNI89Aejp8DD0tqMhp9hOQ7+uXz5mYYLL&#13;&#10;xWqxMIylFO/TPHwfClVs6k1K41/780O9C7MhAIEl9ussNvlC3A5whBDmzGgGRCgPGUBoeukA5Jzn&#13;&#10;eY1VXff9fbfbLPdbVTWUsaFzD9tqsQYhPOFIewiB17pPNRV4ixk6X0/7IpuWyCl2q/4x3ulqdlxO&#13;&#10;2k5yQEEptpnbV1YfCQuEhmjx+Tp8+HCcp/tBbO+La1f/Jacv5xtD5Gl3aPWtrKkoCyolgbzTWiWc&#13;&#10;xrWDC7ZQcC6ber69mQSIypPVp3tblfXp7T0Eszvu+3Yw87I55vN9bdsW4lxtGQ/IdcsEyKHMrDXX&#13;&#10;9gx3SU6Ng0nVFdKIBSeE1NDP85UJtti1aUoRQGuG3aeD6SCg5GHb6KHnAgdarlP7X//Ln4YRFIoo&#13;&#10;gVOsLJ2XYUkWGOj7vvfWpOClopByRRSwYPWDEIJRzqA3vQOUbY9PfBv8UmIfUYycJFbk2g+7Dxtw&#13;&#10;h5PREYNlcAogImCElgqOAPYOOhNxkXkfEUh1kRebbJvv3t7eMsIozG7L9fGnRz3quburumz2exAW&#13;&#10;hutrd2OSsWgus5nnmcc1wOze3k5vL4e8iBi/ny9SFWEd2CZJluW8SAhDs6Uq3cf35CIGMDrHID2B&#13;&#10;0U6rGZdFW0H4fexlnqGoRxCpx7odvzw+eIhMiAQhHRaE0OvpdddsnvL6fOsAZiClUV9VUc2r/bKr&#13;&#10;bQCQ8C8Pm2n1FDJv41V38ohAAiCl+G4nO2JCfIz4f/8f/w/v6K2DQJDJmGqTY+jpdlMQACwhQaKn&#13;&#10;PMzYmoAAEv3AOKYVx6QuPEMz4S7/vRLb3/qg0JkM1oKZjgO0o6SwfyOCgoLFGbIhm+0q9vkHhYFT&#13;&#10;ph9lwmIu2hzkFfDhXbTq36ZL/umpgNoeBul8reEMYb9UgpXrEDLnrkkJphqpSL7iSwHuybrLdFNk&#13;&#10;FWgmJ+nlw0wQtK2FTfI9pwwipiO6+/1FPFv9DgAxFx/Sw8Nyc1pt+3sivjIbv+8nbsH8MtFHJi8b&#13;&#10;TIbq2OLLQRS7k1me14cXF0GgH5rDKwFbFBjLXk9rtOStR35SbGrm+ivL07Dc/LDKK6DQG9/i8Gn2&#13;&#10;rqCV9CKAuVdpmi209LAQB79+3quV7/wdFRuq2av8jr4p4teExiRT9tBUWi8WhyIXwucKZLeWullQ&#13;&#10;wPyic3lwyWnjVXlIegRQgIiZ4sUP0gkQgXwqZQV5k8zGTCPDAtRp71v6PY12VxUIZEw9GmZVg4GQ&#13;&#10;N4/AOV9moMqtz6P03IQJC7OJ2ZKXZcIfQW603mqS85xIfviUz2aCMvPxRsBuBlo90p0Sl8tro7ZU&#13;&#10;41/nv/sBCQcy7VrVVHB9/vjB5AAJKBASAQ4gyUwALcjSEH1vGkjoHeOTDDwoWxSitxuWahIZBWhD&#13;&#10;Z/Jttw796M5eio7qKLHMKptuH+sKJwMBZzJihQCFW7aM82aEtGVC9MBNtypm5qTf033/WtvFxipt&#13;&#10;bOxfT4eqGr0OaoVuqpO/bacNCWvqUearGuPdR30bs4TH95u0pDAbsJ+kB7jYXhO1ENVAKOAVHRyC&#13;&#10;25ipTMCc58qRwh1/yUDaB3ud3sd4RhzWWQkKSuMyvy5lU0qJM9hFPan78F42m/O+q0amxxtjgNX+&#13;&#10;eYmhvx9KdVnKTwoPXVeIKjdC8cAwsAXRA+hml23298ABKqcxTHOU/M5jbqNNigo/i5AtcFxq3fdL&#13;&#10;AIvKYLowUI2RYIT4HdBh7Qom9ftAhExip11YY/h5a/E8l5H9uMaGSBRRkWd5/KM+/qO0tEnlnc88&#13;&#10;/5fVog8fPu4y9zJc6NMjCJOfBETMYzQIVPzrnKeFmDNJmTdbKNri053BXdfhaEFF0Yasi09nLz8P&#13;&#10;V0RZXIfnQ2M0C3OfIcvDzPxTZhlYxPnah4P00SjsgNVLthee7UHuq1SQrdeWWcI25QUkzyzKxpvV&#13;&#10;3Bd7uPMCYLrWQpZQjNtJdJkEay0Wx2oC3TbC7Nz2lmsTEFcDiMTV2k6CWyQbmXjeZK3VOrn7kmbI&#13;&#10;IKtAvAcAzJri+PtNziZfVznqGVI6iVLpiDfcT2824nnBlxMuweIXDwCKfAhrmlGV4Bi30gPX5TmE&#13;&#10;cTOHd84ZTqiTIXFFWcZb+6qmH0Mvjk96qWqhOWfTPIdmLy9rjjmHIDP1evUVfwgEjFZvVIMdBqsv&#13;&#10;sEKarl2Yy7/HlXu85hvgpnPPNcLAaCvB5TRcFxHiNj94HQK+LJCSIytnCkz3+mIxP3bYTPfAFvQ3&#13;&#10;xXFhBCAFQ3hGRIwzCnKHo456tO1tAuP1x/nwwMtaG4HpONaYBpjf4AoE4U0msThJjkssSzt6P0HQ&#13;&#10;WZBk83YNG5YKpcjA5+JfZQoH0rCGB81EG596TOBjS9/zhg3uAnlVo89+zb40s00RYbsp+XLRqDQ6&#13;&#10;6Zs3uwLyqJdlFVlTYN3X/2xSiHHdMhehQSWdAxX3ECBaCenOgPt7Gikccw3O128+KRL2MMsvsUwz&#13;&#10;B/56uxvYSPq5yUewWBUFUxtSHak7l4koKWTxnuRObrzGZl7FcQnc3MytwbJd+2yH5/QjpwqZd5bB&#13;&#10;qJDoSDL66fEpCFc8//T9Hi9rycsfR1iZWTsbWosg9kxFWkIsb6JFDSYhi24wwdjt/qE/m+8GT9og&#13;&#10;hjJC9o3qrO8DeQDxHTaU8dUOEjUU+d0xSw/bcj5xhFft5lIYTG7Wsk0lnfoKXrkPxySg9TncoaUq&#13;&#10;3q+8YoN3d5QKSEu5CxbYJWmRsASAzI9PEouFTO+VXb+t2Ga2Knc0KEvpGQMQKqh3k4VRxq9dPzBE&#13;&#10;KbXxHdLFrMOnT5/1koKWevnxwTqOhageUFg+PUY+m6OVP97BiMcFp25WM7osuWrzghIqV4hTuZoM&#13;&#10;wiWR0ZPVY3uOjfyALEirmUvZM7M0kQvAYIwNzzlkijQSJjsTtGYfaD/U3xgLbpj5WNJs92KRAODa&#13;&#10;D0XFGQtMj8332up4sb6oIC6uWNqU3EbgRYfu4rmUAmbASeAkbX+ayJ0i6qa4hMsMZiVQXLpJ0WOQ&#13;&#10;TcqHJmZEctEkL+GwQFLYQJ0ncVmDSSslV2yaFZwCMVhYBuK1RwiWh90NgWInV6ldZrJV03VSDu1Q&#13;&#10;CdehYkYC6YzMomW4PF2B/cj18E2WmTbBywVYhIV4/PyszwmsMXkZglSXUSILfItXSL80yOFSs46y&#13;&#10;hzrzi5vvK0x2HFAOUGaWrzlEknozaw/LAVWQMGTDeeybyBWC0NNOopiXkGwI8I57Pqsy51pgGYaY&#13;&#10;7ok8wWfmoVjnPUsUNpauVBTjSjz5wJZJRkIJYgz61WxL1QqpEPVx5MJCWM7rIANvYHVdNIg4L5ph&#13;&#10;BfTyKiTge6jT+vS5NtCkgqvRBB8oIcatOFqrICTMOyJt7uY1VwKtk1TdoWhQz05uSHJnmLhbvX1L&#13;&#10;SGKw9A1Kw2lNButZjNlsIY1gIv8/QfCxLFm2IAh1a3X0cfcrIm5kPlVNAw1mTLCeNQPGYIbBkB9g&#13;&#10;wIQ/xQCrrqonMiPiKldHbi1YC9+Hd7k/iKufNDZlJVguOhly6uL6SY9Pa3SPYrE07DZQfPpsYE+d&#13;&#10;2S2HHW2qlBvAOW0VxVOrTmafXkCz5DP0IuxiBriufIYXUS/3OhLdLpbrcmg+fqSv44xc3yREKxNj&#13;&#10;NfYBmG7+hN5TKi5MOjKLIYHqrvdQYkuLsHuWpSElfjlRr6u45K40X+kXmkzWW9ROkQqLIT4+3aC9&#13;&#10;kutJ4tntNhdCfDM+xRgBBpgZVA7YRxhys/Uf6XsoFe5OOBgB69v7JGFDR2iLdcXNiA3jRpOrKFxw&#13;&#10;DbktEshahq3DFdhz2oTlOeHiK0jcmaQ2F+OHBH9IQFQ0e6SgLW2d1mJtsRv5Xk9Y8FJKJsv7/RMJ&#13;&#10;EYtge4pURj1/PXZT4GYGMIO2Vkoh0rX/vM4VJ5t8cWFF9IMF/1osx4lYjwC7GdAi3kYW806ze2Tw&#13;&#10;Jlt14rwDQOmLPzriw5bQFBaGhWWAdDvrSVM8IIkznG9BCCKZcxtcu+dHTib7BTehHtePUpGOFZmZ&#13;&#10;jvrE+JDpii3Vu+a9zMQu5a+yzm2FL1dVMZu3c591oFv+pu5kbXst7Lhn7GiFFrDEra0f0owbr3+u&#13;&#10;BkL/8NS+XhBDW4zGx1TwfXb+QyPqzgeFhCJexEg5m4KiUHJsNGNEK+eU3UL1su2aisKsmr9Vvhia&#13;&#10;Nut5g0zM1+aI/Bp5vcFdrn+luOI4YZXYRCJiCQMEDdTAhxUbmvY2hDqRzfIUqLPLXUqwK0JsgwHT&#13;&#10;qAGLn4c8XtDRQ7zZdZzMygFQyeENTY/i2DNWP982WGRDWU2FVrWFmMXwq+ALZncMJT/O9zAvCeBP&#13;&#10;CrYjF/em3ryJJUIsNuA7Uve4QvXspIAOfBGHCVbHG6xxGzO53VbIApELXeMcDINQFHTC+P/R76Fq&#13;&#10;kmj2EsY+V9G9oIyDLym6ZIOl/6gAHiiog5pcF+l8NjEr1DS89dsGHoY/4v/4P/6fHLRfxJMnSKCX&#13;&#10;z9eJAo7NP7+ejnb+yZe/ZdE+q2dQ7g8PQMORFDQg9lqcgRQwDFCmgpndMslHLsgCGWphlF7T+mQg&#13;&#10;XttGD9uDDLR7EKWyxIly2NTT8ccWzfx3gqsIwz3qJohtK6zwIznaTx4BWCpPVy9h3Mh+qSI1bUMS&#13;&#10;sbNMu4NfL/X/W33Lmxbd0kBUxqduyx+Sn1xM7Zfem98+5k9CyZfTr7+9/67mE93qs708q1GEy1/G&#13;&#10;jZbr12N1/e1vL/2QaHWe1JoxadsWgf87GdIfra8O4jJvFpPjLl+r/rlA4+NUgwrFzUx7VSiW9wsh&#13;&#10;+7ajDPXv7138yrev+GESYlwuqz47Ppz+JMOb/zk9hlyscb3kmdGZKlyrf9oXFG4U8tiJOk4RMP5I&#13;&#10;gyp3Ci7H+qBIhQ3ItwirpxtMbDxMZXpsrS235sh+ore+ehxaUczVgEDITji4zhfaDoftxyMpg/kv&#13;&#10;zx//3PbjedG82b7f3lv5jG5HOOzfp8wB/qKUJ9dpe65u/MuNh2+WRf+L6p27NteCHHoc/3DNJbd3&#13;&#10;g7OW1VIAG7IRQD4fapgvn2/OLPmB0pnKqrpel5ppMvZXN+/M/YpPA4QJwIvzSutKvaSkkKrsZRlE&#13;&#10;wwoxNzPzkKFHxH+AzPmvxFTV1jpyTuSpqR7T9v4fTmXazoYCdBN/1VeC3cvQahreUarY0Z4hM+uF&#13;&#10;9ddQTs/4cG9Qrt/e7MPI4Mnt71O/d3v3vQbywyz1n56+sFUPX3eCrtoTi3ay5oNupvrbGTEsLsGW&#13;&#10;AsXuFs+j+DJ852RD1vlL2v7YPCzrq1R6PWhuayTQ2+c/MkbtBqewXrEexOEhoNePv+HKTd9VkDgO&#13;&#10;VFzRJ4OdeOC+aeT7/RJN7ObyZegv/mK+HDsQJrcgBR+K5cwt6yGQpt+MeKjpWwi3QlP1XPly93WM&#13;&#10;7uVQzZBUL+O72dyPWB+r4VSd7/+odFf4JW/Xo0RXBHumtN0hLj6/ekSL0c+i24voAGLXFe9eb9MI&#13;&#10;mmonxmglZNnYyP5g0TtBDxDnqqN3dou9n8XZre/NBgklmzfWvbzP57qSjBZ5ow7+iyDQuPD5bzR6&#13;&#10;2ZAeIXND92c6sO9hyAb9919XFvl4uDv78rBj78BM3tzpcZzqNog1iPKXZb159/4Mn5aRWZHPeXs2&#13;&#10;9eXA1u3KkodLWiSBtbyH0fmZGBg+DKme4I+piGwPhbhs064GFTAYmwsCattELL9kTa/na3sQZ7Ma&#13;&#10;ZFkHstrY791+Mc1TFzv69DNvYsphkpWXDTH3vc7Db+O936fD4cFs5FZA8D8Lj4n4o3jKLulp2m7X&#13;&#10;48uTcoJ/FhhHnxQxpA7cC6OSQrns0yRCYt9GbRfkImWUB9rXPfI0PCFbGEUnAtTw9RA9uf3cwUNR&#13;&#10;723CecVb7Nvjz43cdo/Y9nntSV1cQmShpbazP9ZH8t38W0PG8aA/z6E9JC9NRGVZ6NfjRmAea3Q9&#13;&#10;Ux0AWciwav/nQZqC4/vtFWAWiaQl7ZfXtvvvrh9Q5FO5x/GlnbWJBbj4hktNHatCb6R6PJQNmChx&#13;&#10;LYwtM+FpyWu+2EpWTdUW9/erls0wYiUeF7k3T8s8SQTXvU482JJjIGxTiGfYhWexuN8XkfPrzx8J&#13;&#10;HgGbes56AOXbz/G/Hm/7u+3V5f/z1WG4wMvvl/DLY/W6blckGoVfL+TY99He1WsyVeNyiUA39EuO&#13;&#10;h/utFsezwY57gs7p/mzuHwsYafWH2lzKB/uwW3js/sLhDo3Aa43KPSwLbxrK6/Hh9yjk7s3jty9y&#13;&#10;DRX5Ja9W6ICOmlfd5bzJEhhdM+O/rZkfWPsGdSGfpCg/kbpBEb//vGYYh/mB7PyP9ckcpEki0lH+&#13;&#10;y1xaMf3cwMrq4Qt0q3fg8rmlsaLxvepJKBhEThDmHLd6DP9+uE+7ihzL8izIul1me4dTi78yg32p&#13;&#10;oC6OjUIequoTXvKlH2pIaSFJdP/OY0Qr9qMVuLriDEioDhVebTawxRsUk6mlYhR2sls/95bUy+tl&#13;&#10;V+Ub7BoivbfDn5WBMVIyV6TzFLsMb9vx1qMDWnfL6lHSs76fsg0c5AUtUp1umma2/sF/0/62sY+G&#13;&#10;9whPLeFlD0muRfYNaftAUymffvUABuCE4pIQaF3y5YKq7uXJxtW58749JMTf5lsJU/nzYHk+iR1Q&#13;&#10;WmUqV4AOV2kJ3WK1AHvzQXS1b9WdI2pP94B38jD8wRlzv9/rXm12UHcDFYkj7FpT7tCP7DpGJcm/&#13;&#10;a1/inarw+H35kffpyAryf1DNvFizZGxbXCnYDSrv+6dScTYUyafTFzdiEPOIuKoSErVQyIbbv+FJ&#13;&#10;1bXCYKTQlVZLjJXwKDUWydRzVPk8k0pRYJ4atCpvciw+wt2fHJ2CGThrY/BM1TjWDLvrX/nhi+gP&#13;&#10;71fTB4F+GBhKTAE1ex2fGImI3Gd9rJFFeUXgw20VjFW2jfhy6hW+TbeUrVDC4mqxUdYDB5PJl8OT&#13;&#10;3P0PiYZrucBTaWErwni3+k59GhUkc1+N5hb8ESO8Gv1RV2BrjxHYhDdOO4FTRsC6tAj3pfoPOSGd&#13;&#10;AknK86AYWc+3x1+r7z+roftTRj9JjbVLnHaxvI4lG+zfku5b+q/b2lUNL3CUv18/NopyowaIpxDl&#13;&#10;7poa5KbM3mzOenvt4MgSyPf19q13kH29nKf6sU0EI84xIvljBH4mUHF+WDbenBKQ4GP9xOxPF0ag&#13;&#10;Y+Ua9K471SKbKVQ/MECi8iXAHhxIGToFklvZwGXwJU5a28dIUD6wSkh0voe+PdSyJ9aDpjeLZ0Uq&#13;&#10;H1zziVwkW6kbCy6OWr1nMr5kXYwT+enenugXZPeHHgYbXPX3kNDtjPOU+vqwzZqWn/nl2/WSgTuo&#13;&#10;48fvl/Xw7SuQQvwQB5kI0H0V/Isqn66m8u/TSlZKWjbBm9CfhjxAUhoFzvcsGax8x5dWAeUhUgf5&#13;&#10;c/u5ICbH/rZsSwEtjYS5Rb9VbMSKnLWD9ZDrj/T2KZA8ti8f579V1aPfpVUg3ywsZV2XYKdsdklI&#13;&#10;CuD0jDChu80eESTd5x5x22DFxCqQ4/d30w45jb9uS5inleHnrnPBLTVNG/t9XY794WXYdBbVjlLu&#13;&#10;RVlzJEXD1XcmhDexrcgns3qF03c+f/jr2B0aG0aitrc7cNdDOYwPXz92Jxpetcu0fAJUKlrn/ftY&#13;&#10;01ZwlGsUYI04Khm3Ci1I7QNvTA9Hv0IARlm2R94gwa8g5ylixT/1JyWS3jx0nmOIC7vGn10vrJso&#13;&#10;gYjvidrAtILdFm0o6bnQxVb7Xdt5s7R76o73aK9oVY9zLeboTXQIC24f6c4dQQeNzU7ZShT2iRsQ&#13;&#10;EXeUm076gq0rgtQ1BNTpPN2p4PdUupF/eZTrezX8klJyT6e+kI9NNrzBkEb5+Syyxrh7v/kbSKyo&#13;&#10;PHk2kPNktdd6/3xRHUxw3zXFIpi66sgeeaqevJ9ATb5vd00XZbP35WYTAOtUaETFBNvIwxnH2W31&#13;&#10;gXryu2WJng7sdjbNDgMSqf2NfKqXA1nKH+0pfO5pT7yBG5l8D/uXZ81ynj5R/uANO6/LIaaUjYLT&#13;&#10;ywBXwIZmoLY65G8bnEI2teIafN9Su1iNCGYuFpJ5hVOVl3n3pNUTpuXA3RTLVRweF9IIcK8YqCs6&#13;&#10;LblrGwwcwFtZ6khErXJ/jGbaX9NWNdhul1h3hBECSFSWUVahnOfLrXsecG3nFUetEpXt057BStC/&#13;&#10;hNTUD/HTZImfO5R2O9929lCbfCewwrscD4fWn7hDNAT8P/+n/z2YYJyHtXu9LqoCdUdLS+yMO8I5&#13;&#10;oLBpL99fOSfrfT/PrhQwL4vn+6gaGKPbd5fRI+WrXTwO2qVj/RCzky2lgzQ6w8AQHXaoIw+Ig+1+&#13;&#10;zku2qy8JVDR2jXLRx4TWVTvrS4oEx5hXCIFboxDjQBjmfF51LVDYX6EC6CBNFpXiJRAC4RbXqlHR&#13;&#10;JV080y7ngAmCyD8//rpu5vv7+/E4FMCMd1/bbvNhGFoEYWKdu23ZIVBYqiJaY3tUHtmQA+NtsnNT&#13;&#10;g7zMTA4+kaNyZnc4gIMcE86MSSQIawkllfZ5kJxB1x0645IJjnO6WH18GuteWKAdELsNFZUBBJra&#13;&#10;lkiwpbsP0PLok+ihTOr240dDoBOMIuiSbx8OftNbji7mkPAt6o6TsO11n2k8mUwvu+9JiwH+/Pzo&#13;&#10;x1MNbMHwdtkwrjIjX2Rzv2sM6KpcFmRLUXX1H7pvu94s3AlQ3idIgCMx2HLIrK3QDufoQHTJeS9E&#13;&#10;LhwmDM6fl1NzLApSWq27iyEd6t5GkAhdf54bXnW8DlljN4aYxm5ACFqjU4CStX4yqB9YxQWHvkYu&#13;&#10;Z6hQw7HEmaQErAsenh4GvW6IEAlQgD5s+0F18YgAFq/vr63m3/d30T0V0MKkD48tSMYuS2Dd4fEA&#13;&#10;dstc6ClNpSiEWhhMCXMOFgEdN2BYV/WUQYJK17Hm1E1ukoDPKUW9j7TGYM6Q+qi4Dl4GLYgjDEoE&#13;&#10;zysqXBQBgskdYYyO9fD2+fd26KgQG9P6NWBAUERwqOK+ioOUnVS52s/T4fG0aw2jRBy4aEvwqhkD&#13;&#10;fCIFAAAgAElEQVRxjKiEu/QjP3hXEMQiQ5T557IZRHvSlaKbms/M+IQk4H7WiGevQSMrlLz1wAHT&#13;&#10;dwTkDXo3fXqWRUF5MVebI+QCO6r3d8FVQTTL5fZpKqXMak7jt9VlxijlCEIJraswLgT17Z8DQJ7F&#13;&#10;VOWwGSmkDQ49YAEHbyYM3OqsnbwotSCPomoyY6enL+v+CkzCpQCIQgrfvj3mCLdVH78duEKCkhkY&#13;&#10;RIgUkki6sbC5laYSFr0luXsHTa4CvAiAlmujKqeXi4P1SJsGLltIFYQhPlRNCnCa7hyhumpYUYl5&#13;&#10;TuC8naMJnAkuJSOXrowa+Z1lGXFXN9YYRmmCwdzrEonTOuDpse/itPO6gadqnhdBJc6Mdx5wOM3G&#13;&#10;LEmN7f22uQAR5N5GxlligAGaYeIS7hvlKI/tCGPJGGMMm7buu+7z9jdvrKqqC7ZN3SiMawi5lPvs&#13;&#10;AEFEUr0GIHgsQR0kTRK40rfDfHtbl1Uwte2G0zVbsK37MI6Oo6H0C3G5JQ1ue+1QTOtQf21rUjJ0&#13;&#10;Wh0aEUHIJSLMGJ6RtfvGBd8g8MaG4iOLrGP2dqtTglx1AinexA0Tx0y5rZt+PH2BAot1VJLKge4L&#13;&#10;IRQWbDmfg9mHYTBWP+IWhkhxmO3HRkxOBNEKQLF831LBmFHBmrGRm1l10KytMmUQpOQc0XliGRXT&#13;&#10;SRaMAI98Cf7r4Wj2K1dsmjWw2RSHMavVwCWjEJt1+3z7fjy+/Agzq2p/3UBBtGMbDF/4sIRd8AZ4&#13;&#10;hLEuMJRsHx5OEDAgSS6h6+S6b2vQmUKJ5rgShdtKNZSiqiHOwWgkWxOkiqVCoIMZx2QL1jef0uqp&#13;&#10;ZKKiflu2wHkWy9vNFft5uz8/1o2CoWq2xUkqACxcMEBZQcBrt0yLGFQAdlkCcwxaOFYj5xDAZMG2&#13;&#10;vf6+oVys9+vGUlnzXLdje/oyzW+irrjsEGSShF/++KdJe7N5PAHgLSimZDqt15GxBgOfS/Ehhljz&#13;&#10;qtCMFnfg1bR8hwUgAJb7FDeFcBZYRhMqUL+bzxRDiUV4dKo4tDFYvZlrABkAKIE+fD1eNxOL+Ov2&#13;&#10;SklT17XkwuRCsgMAMKaum62IoimdRsYxi6lUTRvwHnKIuEQOBdziXRIGeMO3PCMMp/XOmUQl0BYj&#13;&#10;lrGJBMjkt7rOyXWru8Loa0aWdW27AYRSwY4TZ/RuoxGAXouFOeAYKec52+Bco1pE4z5tcPc1U3ov&#13;&#10;qCBM0cz3MUpCc6Q7f3gpIWNegAqiTkpxS8AMA6OJqmZeMwSNVNyDIBph59Dg+r7dYjStktdpX3cz&#13;&#10;L9PXr2K7LkPzYBgC0cSCEOa5MumaUsmQoixQFSOBOOxWL1ZgzBnEjC0ghd2SRMe2WnxBrpjL5gdV&#13;&#10;yQI8SEuOboeMAwZ8NK2ofXYL3GPCtGkQoJzLJZpWSJOtgZEXASByJhzbMQRynj55SzBLPeWql6EE&#13;&#10;UbcOFGeDWxIS1bZfnSuYNN6QEMJhbPR+2aKnUDAkC9YjbggqiAKw7xoz55xi1O+gO7b90A6C/9jn&#13;&#10;iOO3P7yUPEfH3I7CTrpH1DSUUX4cnnyICtOSgL7Y+ksJCQk+tgV7jvV65SAj0NmgSUY4wTmtFDQQ&#13;&#10;JKrvyUOcKEwwlzJvq0OZVMJc0rEdBcWb3zMiw3hIIE3T1e4Gs4aoqviPXLBDFLcDQzEkDEPOIaiR&#13;&#10;Fs/6Ri0fFweR3kxwoZZox7Mr5bZsCMG+Je+f98PhZT9vTFiV8sMwGLdLiikqO/CZAr9vSe9pM4kS&#13;&#10;ZyMBNOm0F5NAaPqKhgQTgpjuNhUiFMF6ucfdmqBxhNnATE0pFKIK8or4XCp5NwurFfC8gGbfCnJm&#13;&#10;DWFzCyLFMxgDbuRYYhSKTrf7eOgxwbcU66bRfmUEHaqv23yHJQXtLkYHBpPE630NGWWKK161giYQ&#13;&#10;ICzc1QFsACATiorYYQhCbCt5c1qWEt2a3MKhghAgRhUnku8Ao+u0EkT3oLmoMGI52P54SJm4Nbz8&#13;&#10;09f7fYbFO8Cbqux6f3x62fM+EpEocZQhuBVBBZZxd4UHybuSs/W+Qypii9tIMjsvc8lxOPUpuyoV&#13;&#10;H2OAWbQjNMUst5qgt5tjQmCCcfZSthQRQQQSIm6U0ApASA6KGnOQ1e59Xg3EGbNE647L47brtqm7&#13;&#10;gbq4CVUfHh5v3ihGQ0Gr9hbb3UyMIV+j5eIqWU16FQ0jAYboiYAN72/TtOm9qSqddkLg0NSxAACQ&#13;&#10;6tjmFh3xAJOkR58HKolfHRc8F48M6VQjEc1QZwY4Ri1Rw5P6fTrjAkbexgDquiG0gVQk7KqSy7Yx&#13;&#10;j8SR4lzstFSRtL0MPqJCaAnrfasrFsrOiCCYCK4wlkVCH1yBaLeFktVuZrltECJk5T6v19udI1XQ&#13;&#10;Fq1vMAdVgDG3VYMhrFDTtHU7NPu6JTEUggFChOM1fYKEgcWwwS6kRnQDjwf+xBid12tXSyBa5O1j&#13;&#10;XSECUsGNbKSoEgE1bbAvtSOpwly1O0h1p97+duOAcoJo1ZB2jCVLLlrMfv78bre1qyuoayKk6hXr&#13;&#10;BpAAFfS2bhTX3Ivr+QxJQNFX6kgzKg3Ce+YMAwRSwo6RUMJiNuYpYRTnNF3PimTQDsljN+2IMuTL&#13;&#10;gVeWMsgZzLg4wg5oDyZmDxBOU04w9G1DBQOFOetCKiRK3ki7uRJRMBlwKhkubq9RWkmAJGNc/LQx&#13;&#10;ACHEuGHXaXchdEMNEiAuRVs4lcint+UzgEy4wv/Tf/xfOFdE1FN8zaIOec953yohL4hkTJnwBBRn&#13;&#10;a9kWTxzC7dBHUKpjNOcFxEggjUUMIKOGFAUDofCeM/ZiAL/dNIPNU/fL9/slNm41MyOklO3gThQT&#13;&#10;JXkpO3B7ASwmniv6y/Hx4+P99FD3LfAG8DysgNR2m1ddMilkPbYF9Ow1awrrGrWXt7mqgK2snnWD&#13;&#10;Ws/Q4JyxeyIZc5pMYaqiVd1JUTj3IInL4huVYs4RLIU/M5UjNiaWxvVAJOItMi7DjnQU6wzuMhHj&#13;&#10;AZddDWeQIYt0/9RRuN3CepSO7O5GlBBmPbd1RqJxKdRDbee0Iu3Svtm7aMEtdgLyA1J3MB3ok7vZ&#13;&#10;vJRFEm7ovmj1EHp7pNGK4t2pWy+3TJBoK2j3KLkJgNfHDdhnxuyyQL68/qZoc7CYPgXl8gYQcQk1&#13;&#10;7qILoLSFsC417qKKGSGwrz3yCLWnh027v4jHyVxy7dKlbXoZedHUN6l71OZTv/pjkkvtfMgYVsjd&#13;&#10;8EYwmS6L1Mw3OCYUCmib+u//+bvqx4DA9NubAKSnatHXdVaKSRiLcX7o+O28wqJa2vzmzLreJA4X&#13;&#10;4WPJHsV4vXIc1s8zTdlpVHOCKHElj5A45XjGFVa/kQkEACB43PrrMRtD75/+6SuNcaG5fDk9T7FG&#13;&#10;VIdpOTLGPdqWCcfI3HZTPjAcMZv0/IRefNRQ2JEetvDDI1+dlL5C1EK0hzbx8QEU1Bk31nFbjzFw&#13;&#10;HhC/rdd/Uo+8cLKnXENyVMAVahA+ht0660CQ+ov8Q9h92sKFewwDa9jqttbVJZSQ4tAOsOCCSy4l&#13;&#10;gU3hwevV+3X/0jcbjj4NVZMWOG2ejsdrzGNCPpwRjFMNzRRP9WAu1yIQtAJ6C+waqzHTDUMDk65S&#13;&#10;QO7Rzd4JzRWiqr6sjmf6PBLtMpCtDv+CyrFmQt+22xUGArjA2q/AYhozy8DRYG8PUeY0lEztA+8L&#13;&#10;LEhg24ByK11NxpbbTKBjItbzSuhYQULf3z9VPX2TL9M8HZ4eM072NqcMmq6DDxmXYm+bb1Wx0SYD&#13;&#10;G2gU7jiOmx5E++kkkCJd12p1+hf+T80RQ4hYviOmRJ7O/zCkqVsBtHlW7T/ul2/t0VmfIFNA0iYs&#13;&#10;801Urle/Zgg9Ls/1p30VMw5+EFKD7DyExVnrIfDXPnh3PDaW3UZe+fOeEZpaJJmyqwWwiFG7UC4f&#13;&#10;RjSj2S0XLa/6H//2++nhYTcrhGh4/IJwREC35M8Y2G1a/WZzjUGOPriS8x//6aC18aXcVG6hWt7f&#13;&#10;wLYhIFwECWXRqZRUTJE0JMlU29qboISUPLIsvA9118T0uwyjCx4r9rquI2yNSBe401tW0xKM078+&#13;&#10;iunOYe4VdQTXBdK6WROoOkprijCiUr3b+elwtNmCngta2gJ+4eKvJpT9knYU7qTNyAxGspoWuaK1&#13;&#10;fj9ZqFPtlzMOeScyqOqmUJNBghiqa2ElkyqgzjuWjK+X1SneHdGzjb4dKj05IWKEUdTiHkqGbrtP&#13;&#10;wOeRd+lEaobitkJXvTYuMwqXqWvgutoSOSzi9KeaIrldPKJ+rB4rjp29FzbEnrlcjgHc9U6Hxgv6&#13;&#10;oMvf9mtFm7wlKraxk967admJqgHMt/nijRmfByTJZb+1xcaLiKFEBMG8kzEmp4g/Su0BVIeOu3DZ&#13;&#10;J1qwfvzGd/QAV6daHvMKPcp0ADodeRObAggYOxr19SO2FVekxIBg8DaWXNXSzgHVdDZTSob3fx5X&#13;&#10;Cl2piJzXzynfmoM4pLR40AnBcpBtFcsaEF8i65qsE4WA1KwKt99K//h6mSqiTkZREiHakTokvUtc&#13;&#10;/HbOhT8+HJ22KIIZ3h82wSMQvUeUL9MMC0zw+SRJMpEkTLzU/cowo5nVawZ2D0afHg9FOGsdw6SC&#13;&#10;y0SgdmjdMPxGG3ac7vfTMMwmHHu6787aVA0vadsalLb1dXXJ2gABDd3SwHZN2rLYMte4R5MNkPz0&#13;&#10;tTFe//KXl2QprTxXeNPLr814+YhtBzK5bm8P3XPa5mvX8Bzh4/FlOk8q9zH+sMmQmqrAP9CGojvI&#13;&#10;arG5b1JJoARCVGZrqQpFXOwTSDnsYY094VcDVQSV3cmhTBbWKXUe+Nu0716iBUWS7G5hKi1K4rye&#13;&#10;q1Z9fr7GnY11k7M/NnILFqvRBev9clAOJaZXsjcubTEkgDEP1QQnFnI0QYuGPQpVcWlWrXBn7VqY&#13;&#10;X2frJKKJ8sh53G9QyMxqUO9HGqc3keVT83XP95d/9+d/vP3Wqerj7z+zKu/p9ti8rDF4nzAmVpUn&#13;&#10;Wl31RA+NfdshpjkBmpg2oT7Ku/3sHxuqw2bX+3QPWXgZkSdIy0jS7ve6Ps1LPDQPUpCUNpr0SgTO&#13;&#10;FFoU0Wd+33wyHpgeV6E5FO8rgj4+J6lECoXExRzqgrIxmpazdWN2DGaVyEfd0hQAxVWYbvumCxY9&#13;&#10;acrTUrIwK6ln/4/0UVP8tRlnw9blIiDFCZem1Lh7OAzu9R1EHGxUjNNqnOJGKsllNeAHMK8euKks&#13;&#10;GQ5Kws3uFBcB2sJ4wLnh+2UqYjhEIRm4pr1OIVKMrXD5rnOwTeG5aQXhOCMq7hOxoumEbDiD0WiI&#13;&#10;qvvkX/qh4jstMFjHJEUlVYzsIhtjKEhjU31rHv++TRWraKYiF3Cqd7NiXsh1A4h6AGGqZ7NVjLh1&#13;&#10;rquG00gCBzuVvxBzJYUqoJT+cTNNKQzFktA+psghUo10t5gxyT6Ye9qgaUvKBMfCybFtUw6vt7U+&#13;&#10;ngCKhRq3ph6fnN4oKd3YaF4FBjZgai8mkIFg/nPX+5kSXElZtuHln4SNCND+IRRftYKjfbuRQ1dr&#13;&#10;XXNAgK/oQKRETV32i6zN+Tbz6kgwQhILXhPI9bYGAVEkI+9ueS3JcRoLeczgPaRyv+2OpTGlHUD2&#13;&#10;+Bj15xYTiZC4lLoEI8s5MyY6Ij3fNvTBdVsI5hX1MCK0qF0mAj0tIfJw/ewqBhIaXv6LZZkxLIx7&#13;&#10;ChtakN/8ZH0vXzIATSvf8/7skizINYRZBGn8cf4br15CxBjBikAknE3ehrh5v9JYtJd15xIsytQ1&#13;&#10;byq+tji9Fw9SUmhdd+EdE7g/1OsFQZLqStp1NhWAMYqMWM1Y1RYciCizyU8hf1zA+11FcKcBIlwY&#13;&#10;zyfxWPY8f958ZaHwJEIeeKBn+OXZ37ZysaA0W1gL4dO+U5bx+XJSClmoGwddUBkIK3GDYES96GVZ&#13;&#10;IFKyRR7rZCn0ZZqWnDntc4YgQZwx5dDAjJIvISC1EVU1hYoMndPzUzcIn7x0BOK3t4+ON37Kt+Vq&#13;&#10;suGcbqzT1impVIWAsthTf4urSAwJnnnP9/mnVw2jPFKEoRrhvjU5eWrXGwAA3afZQ4xM7gqCMwwN&#13;&#10;CowtJAsHn5o/oZw3O0ekfq76OI7bdYHXG67IwzjKqj7/KyQ1UwM5o3JE/DxNzfiQLSqXTFiCwqiA&#13;&#10;IWjMbG5VOfqQS0SEWotAW4US27FNn7tzu2SEc9gI7qsHfdv+9Pg8mYhd5CFfcYSMr1fDsrqh7857&#13;&#10;TNnr++2QasRL1VSr0XpyhPCUCHPtUqZKtK0a87StDCoCUNiJnd6hhTBWtahthghlRgIOGdRVK27T&#13;&#10;K/CwSRwiRhgrk19bDxADSOL/7X/9v3yBCOM7AsrWDZb7ZRvACR6s1gY4ltWroTShBGBkwYkGebSH&#13;&#10;TyGyRrCMhy5Ur2fgJ5wvBeZbPzQBITJ97NWBZrgXZbqF3cm5Rie6P/LT8Pe3KeO1hNca/PJJiAEY&#13;&#10;cxESe1E/n48YzBj4FobAoWexhw8TZ6IBQoT+rzzHjdWTBFqMhLGMwHZbUA10EQmKCqD1OcDqNrum&#13;&#10;KM9I3nzlAWgufL61yMWNioHTGv42/d57tnJXIIYAN7nYDgdauJLevY6XhCkLuNUBV129zq96ewBs&#13;&#10;2iarxIHFdSExlxRMrFkINQYiF54lkIlg0kqtLTrFltfbu+33Z+ivFYkxr18A8WkLyJ3D8lJqVGyO&#13;&#10;WlumwVv3XM1xyzNQXxfqsNLdjBcdYARsdhHDN8eJRl5g/JCwhCsNl/OOCvu7F6gcehh52r6fJJF2&#13;&#10;/s5MOaME6Q/fNNZAXxpWubv4AXewhj+Uwdba339igoTq5GeauZX1ETiFp4BJSkgbsUP670OGz7+e&#13;&#10;rqH0vLU2UMn59MpVvd1vD3XzbTM5lyKrbB7EIwLANbWYPSKXAEuqVFJKPGVtMnD9068XN0AU38/0&#13;&#10;a1MiDxSTY/2b67pHMW0l+oYJBCbpJiM53b0FMAfnaFvidlQUjl3ObBPTRVRsA8FxZnOBIGNedIq3&#13;&#10;DqZBpPUbXxHxSBRvH3P7kDRMEdV3nJRasQP4ltEtJuLqtoIVLtbHEFG2Sh55ZdPuZYYCZcfi5GwW&#13;&#10;wnPW39dodIBh/jllXp1BqmXF1+KFaf9S5QuT9AoQCgEV1ekPgYg6X6f+MCyByodfub5jtyoVeR35&#13;&#10;J6PKWAZ2CbD6FzyAhCIEDMaLaXlUtOPkuHN7t4wPNDVjdb7Nc/f4zaCzDMllaemzPcz3zaAOCdc0&#13;&#10;vEl7wHuADxufrGqpyZMDf2kc0ShsdW5RYi0aKXxA0GAprG992gex7ZuGP2l1Q7+3kTqD9ILuXUz6&#13;&#10;M26EnVn1ZQbrHnJdy/p92YJl+UYNxuC8ed5ChNdbOO3TpriIeqeBrvs1tw7BASIUQP1xB56jh1kK&#13;&#10;Ik3Qtyc7/HSCUnk4MDguWdwMsuQVrs+1gpSlGjxfv88EV5/T/sAUzu/O5Zyre14AKFr74YaJGnHU&#13;&#10;2/m3Dp7ehkvb9uCcW4rPC3UDWE4G+McTLymGYGI5lOm+9ONhXVQXM0pFB085M0tLXV+7FnDT9w+Y&#13;&#10;pHX/TKRLiLOmb9r9jFDYU57h1P4G7d2Lwr6cNhjrW8oQrcmKuaiqx0pUEExyJR11EqRKc8M5g/Py&#13;&#10;KRT5kvaojd1DMvYTPmgkD8TlC2tqRvBKlseV/a5oi/eqP9Xa/WuPqtPSk5Dgt0orTNIZNrXHzepb&#13;&#10;eI5a4GkzjCmC3G85QKKWJfy3zIq35RGAadOYELvGGLg2mGUNOhmONDNcvaVGVXd73rbBHYPPWmbW&#13;&#10;Tm9P3cP9NSxpb8jhbm1S3Cr7SHuQEIq0Kcc4oYE30OZz+Ss+khlqFjoJmtvqE1eLmZuIO9Ae8UPI&#13;&#10;dn1NPNYwNkkTeYQn2fJX9sOHsZIH5n6XnO8lulUKswO5eXfd14c//lpbSN71wbOfoIi+3fcdhTJi&#13;&#10;2qGeQDZZjY5VeKcK1NyjylBmL0Rvj8+iJIRS2W5zW/Oa9+TY24Zfq2AtKyFVJBr2EWw4ymH+bZNf&#13;&#10;FaVova3peSKhCcAXWN4Y/+W8JUNjGetN/+dt6grk0+Ia7qj1TY43D7Sqi8STJaxBiAs+hiSP5OzP&#13;&#10;79eyLnUxVpeP+Vt/Ws0+178WGZb0k5DhqLjbIfKM++9EHIqbWu4T/+OHd1R1g9AfkVhS1DDs5reG&#13;&#10;ZRcTqAaSwfc1LAAtmDSxg1uNSP/Jedozr1kRjp4IvQJ04Hud2G2r7VFEp/i2NrzSmTB8W27rR/1t&#13;&#10;7Jj9aIb28x8KsBDry4jEAJX20wrXx0J3AAST+zqzL2Dy5wWskI5lSqnN9sGi8F/xz5/JwoqMYR81&#13;&#10;T4BEKdDv6RMjJoAs11tb13rf+rqa9xzwwTgS88CEWaYKyH4TrO1cucuKVp/Hj3Gqi5PRSHLa6Z1z&#13;&#10;QngrXFanvcuRrz7TyoENcyEDM0BMdZ2/PrTA0xjrTBAgsDnP6dfTNL++HOvdV7Q8YQe59So/Egxs&#13;&#10;OPcpPFWRElqgyr132mYQBWU3cGE/0ZEJkZJFpwBp+9ydt/xFF0LrNcAjSsBlKRnjxK75Ls9alQsx&#13;&#10;NR5MAoDWE+ffaKfX3UbtYTmGRdippcYsgEsUAJpdIAFoHnx2bGLNHqHe/jKO050SRYufKZiaMi1N&#13;&#10;EZQxnZHfNf0uW4e4zKtjEEGL8t4ky1gtWI9AK8DHzoTAA19d03yhgTjc5l67m9uM4DiYgJ6S0YL6&#13;&#10;hhzTBVbHFjYwr8DsgREac+keem0yw8OnBJ+Lq6L9gsN6aVFiDLBSiredu1y7KMTiTNcFnwfZYnJp&#13;&#10;3r+Yi5OcBGR51Ve0ci77o/6CaQG76GHB0a9gnm4owhlIr7qZiYI/3AsJLsarT7FwVaxOEnQn7+wo&#13;&#10;XE62SS3TwawtILF8K9GLROjutVwrwGkIIqMgmTXFAxj9l0DOlHmmHCg4z5lAChkt77AApmPGiiF4&#13;&#10;4xuNpHl3+bbhnVHTCqAzHrNHANXtki+N7xCPuA/7upL1ruCQ9jEpKSpS4B1UWx3/IlVgzawLBKFd&#13;&#10;g85NgAtNsKhaWbu7yj6GY7h6bAHHGnlDrQWn9FQ11GNkKHsIQrSRIo0wRa0/o/nqa9Z8kr3KQayz&#13;&#10;yt1N5N3B+7VYsqWAqEARhqbu+8hkRuDb5GPip0OWVShvZfEpRAgi7jD+DThvN2jrK9lO0fGqqGON&#13;&#10;rd23GrMQS/MxqAqpwwYk46hebhcYd5LjXoii7Xa3feRx05Wg9z5iR73OvRoDKQvyKEB2s0vBLcLY&#13;&#10;l6yDpA/USeAwotXWfMSwNgXfKxVD7vuT2bNc8JlhBxIiWMS0bMcEOtjm9POnQMxpEFDiy6RxuBB3&#13;&#10;AmbavLPRW9iJWE112iAgMOkgCDr13dRO2GpCEKLKuZXRfUyS/DQcAr4EmKBq20sw2Qu7IrL8gJQi&#13;&#10;sJ8aKkKNiWkGclt+u5VDABuKjBlFsG8Uhyzk4u8BgZ3xfSzQfx5bCz2I519CB0bQUiSsM5Lf60X9&#13;&#10;Uicz6jtIMMsRMcGJnhg0rIlnAllVMEUQJYZy/Nj7ps98C+97FXBH1U1NdgIOEcMwn3YZI3Yl75n1&#13;&#10;DQWJMJT7wAwxMdO+Vfe3vRyBRCveeP1VNSFoS7YEyCrrbzoYC8w8Fx6rr9XXtK7pW59g6GppKGvu&#13;&#10;W4UBghku5VljYn3X4OJbpk2b/QxSEgdtbKc6lsL6IwkqadeBenTJws1WW6q/eRIEsH3JwLQu5hRC&#13;&#10;qOJSfGAkwRJh7bCsIvTnfUpPjZ/J2/vsHvPAaURe2yjj2aXEAQ03S6JBPIacveOfFPWzqxEK4DXe&#13;&#10;miRt6ua8t8V8jgEPK5kf2an+zgpoUfd727e3f1CEUqIF3khNF5wIRVXavNDbYAnoOnOqd/cHht5x&#13;&#10;x/HotkAKgmyhGMNQgADH2PjZ7cudVDBVOwy+l90Cn9WGKKk8xAAuAEHvg9OVOE7WGgirmtgsfF3V&#13;&#10;ZjKJlRZgRXFMK/5P/8P/sWs4TemEvuDlryDTiDrXvs1AXXbLxn66z3/49b+5ft4IwSsYXMjOOvJC&#13;&#10;U/v/EwQfu7YtC4JQw7vpl9n+mGteZlZSJSFVs6SS6NKjzVcg/hEkGkAH5cuX15+zzfLTh49gjCpB&#13;&#10;6qYEBvLTBrHePOVixLeH53pZZ6MtDqRAlb44VBJ5K2UtQquHSeHjNYTAyuoDLQ0TBYUCejCe4Pbz&#13;&#10;1RAujNP8demXmlXdomCdXZAcfFsPd7Ech8UK1n21Js2OGlczM/xGFPOVWj2a1/mW+od/fu7Hb6bZ&#13;&#10;+BjqstDH0LVfnePg6y4bnG7rLgi278IcYRYxYghYsPtswHi+pOqx5d1ltVTWpT/4tCxpoeJm7FwI&#13;&#10;joELz+J8GKkjcES4AF/Mz+PtEqj7Sf2ETLx9/8BRxbZmS+aDPtU3YRcfHAAI2XaVnJegKIxKKlR/&#13;&#10;x+WQgEw8n/pL87DPjE3vkOpm/Gbw131OhEWhLIM23asfiFVh8mXV1LQiE1rg7Oh+WmeKdbM8xp8+&#13;&#10;fX/12d+xDd7Gwi5L3n+UGZjokZTGhjv+D87s1dymEqB1XzXN7fzqCCi6jhn3hZfnaYG00itXmBw/&#13;&#10;NHdhfv0g3f3x8u+fd2ifjt+P7ZcfX9Z5FBSBTb1A4gCFlZ3BDJeeTzfje/lVLNFs7x+nj3hNARL8&#13;&#10;4+f7yR/nW2aizLJZz/3m5floND73QiVEJirPweV6Uw52lrvOXRMk8nqadmvefeE50ww21+Gm1WdM&#13;&#10;u2+/vtVKbvcWWdMQZa+puDL4YUERrvy1rsBGwntzNyWiF4NRyGnd+n899XomHhF6d3eHlvUew+Fi&#13;&#10;1um8bdFHKx6a2o/RnvXucbLoYVpNAAFJN1SXEeDvR9vnuUyouIywq0/vHy4g4Is9Ceun52m0NECj&#13;&#10;l8c6jmj+9D/+Jzq71b8v9je+PuQ2rh7/9W14BKSnaINo2Y+vCZUjiNqXHBtpmtIBsMAPX3x+Oul5&#13;&#10;iFZh0OcJ8SZB1amgfzfwdu3sxR42u6+5KPMZ8fj2QXQuPZtzppvSWpQXms6aCEukDBm9KKWHKZC8&#13;&#10;KtgZDJie+cDd/X4jL2uw9D5tZZFuXkcequuAv7bS+RHktR+GoiNV6UncWLf8bduh99fNZsC4wvkA&#13;&#10;ACAASURBVKuHH4PDELKfprL7UY3jDTI89uZuv+OMrq+si8dyto8BhdWDth1PNl1EUDk7PkA/siBv&#13;&#10;orn+Pz/XaPir8fIIc4SBIbZkrgIYPv1Yz1C//UmrgkP7gQUTj4qWzDQInoy5xVZ8vnUJpXIZM8UF&#13;&#10;Xc+xmZvIq6MsYA9Q5FQKWlKM1owHSkucRp/yMn+tCovzi1fLcvv6Xz6di4Ucx9vooLi7fxZG+LhB&#13;&#10;3lTd948CkcUaYkqVKC22H9f5U6xgBj7GDPA3d8OpZFPhQ1aR4DmMr8eme1JVT5TgfIMNII1kZRcy&#13;&#10;c9OM/B8PjZ8WxB4vN/1ho1u2slyXZHwpGCq25W22NpFaYjq7vQCKBkhVvV9fr4+RXb40eH1vSwmj&#13;&#10;X438sfTu1NvbDP7zD25dj27uvor1kDnqLqe85StmXYbVOAEm09X7YclpLTcwetdveLVe1tfnBjU1&#13;&#10;ZEjZDFqzwTv3a0C8nhwwJe9JvFbuqRoTypCV36ZbW2xVlJc43b55CcHnRq76KH7cBpWO/gwmi5+J&#13;&#10;U3YVS6O+L3Fr1vDSuL4lc+Cj2zw6E0lcI/Cs2Cyw/UxIKc+zJ0tFn/kCA7uc6rsyO9/J2vqhnZdo&#13;&#10;FgQhIsM8XBZkfc0oHHBqH55+/DWGsoR6mmrKw+aHv+vXgN5Y+vV+I06nhSG6qXeLokWqvvXf8QNC&#13;&#10;cQmJE3Lvoyo2EEDRyKd6d7ZAx67+ZoyoJ/Byd9Cz/PqJzKhqy9vSNyLy/m4K/Rl8lC66Ld6WQhhd&#13;&#10;mEd0J5GqMC66KrF95znyPRnDlS/5J/GjiOC305Ep6mIvjwpu+ZSmuIGL/rizcIPyG33rtkqDbLNE&#13;&#10;1Qh1gVKVV9UX0w//1Ol54AmB96Pa+jV8XJKgacWquS3gUXrRbsfxg4FVP+7s9mpweH3r3Tg5wDIH&#13;&#10;9a7KarlOftAd2JfNM623KIahunQzOgnBnu8f/z7KIv5WqtS08HpFFUJ1DiJ2nz5vM6AEdQq9HlBk&#13;&#10;L0+uKsuUjEHR55wB6I8ppinYQxZ+eMwLSVd7cy23v2wZV465kPafm8v1tauL8xjEF4/vY/8fy9fm&#13;&#10;5WpCkGUPbFrf26axc5BgzE1y2TACe5I5OwY2mdgFhKJWSTeaXvdqHmcX4QMuWpD89dvUoE/68udx&#13;&#10;DbJqT4NGQ88UX7xNVTXOxmKuut3WWqDCgvxAwXaW1vxHwAIUn3GsQVg4GlFJ2P38fnt9ut8mMO3Q&#13;&#10;LhOG69oMt3lVyBF7W7v6geHAsW3CNDVjTVkxQ9fdbQE33rGmfFc2IhXmLL24y6UWtL8sQARNUnf3&#13;&#10;ZezpzD0bPwRuhfqqdRPgiEDz9m6TMuFQybgf0lBmERKGpILpg56xTzSQtnNJdtQ6IxjP+tdsCBw8&#13;&#10;OFq92aamuXij6g0+vjG2BNxb9HAV02lZ1xUhwXA21Bg2m/NtUYqXNa8/MDTWZ/7NgIaG7TaWLCGv&#13;&#10;Uf7Y/fTpPK5zYrzeZe3M7Vp+sP5vx4gBQ5Xf0nTti7L7fhwrl+bXK1TdDUgxSwt1zAHKcrfrDvYb&#13;&#10;udPC4NocHmi54e0K+CAYLHX3aG4Wycmj2UxJ1EJkgvfPO94nWyLR4BX0lO9hRdZkgMByGUJJqER0&#13;&#10;0bAYk0kF3CQCYFDLZdnzirpIQmYAQOchRQMoEe73xa2c41MhuHFGUnwD2Mfn+615i86OM4wrZf4D&#13;&#10;59YzAhX2n+8fjHEZFazZrgXJwSNNuF+BR5iJxaaIzEQngUEN0JYmTZfmjk96YXcbIPMcr9bL54K9&#13;&#10;97dYVQ87qBa3XD9o1khNTHokF9Y9P3Awes0+PZDTawgW0fViv+3yrnkleSEFf2jx+/ThFeUnvv7s&#13;&#10;/rYsZvIzBVe1/xrd+HXHkn1Jjb4ka3hRVeajH4HWTQ6aZoNI78FdNbKHvVs0PIbbd1WVPiZfdNXx&#13;&#10;Iu4BT0GzKnHIrfXRArK6l8e71Y7VXhaxFu5N53QGiRZstSut8Nf/8jz32gy/vTwV7mJNP4O0v0wb&#13;&#10;Ej6qcRPHcVfzt8ur4uXn/UZfDxfa3b24Yhtxxa/Dme+Y2jFsSyALH4XpwRf0Ygvhbf/0UIwfce4B&#13;&#10;4c2F+s3nT4HzJMrtPOaqSwx/TGcktuNNJGN2HbzyzVroOcTg4b2vWUwEe2kVLWLF2doPrsAqCRjF&#13;&#10;fM1ogz+Vrcta7unKgYcYsUoM22/9LRK34GFscTFCIVi5rfy+4Bhf3q+3w1wIGvNWoXZ58xK41QZa&#13;&#10;7V578/OlArGEci+j4mgRDsDB0NzCp7KHAQLz/715en9/iK4kFccmGNvJdshs99PTFWfdFJNmNcGU&#13;&#10;y2LF34exSI39w8inopgWAZFfvNqVRSehSMN6wCs+FTWoxAhDoZKOvrdGlvh0+f3z/QOHEv7baEny&#13;&#10;M3zpfvozfre7YqYClHvA6yXNqcp4sq/2vaiwlHAgAiSvs12cx7EfzoeiqHhTx7W2ixUleKesJk26&#13;&#10;LBvtI7jnxHufVb1dg5a0iHQonzMPLiWvajIIc3e9h1L5gt0rmy+foGcFK84hbD7fX8KCNuTlTJcy&#13;&#10;00Y4sAhCVfX4/hd8aRMNrfEO1IRM/PfsEGKX9291ERLIEPPZeorUMudC7cvVZir1JVahAwCXFN6G&#13;&#10;OMcOpqEfrqoGkM538K73g2+9nF2xn70Eue5O+bJPn3JT/5qGTrbTegPaN0mdvPIC0j3eZtyEPQPK&#13;&#10;GIfTuN/+8zDPm/vWDiijnInNeMD/7b/9r1VZw5yRF2t3WWEKCNDoavRYcYUxxHHFwdScCUx1XspG&#13;&#10;ZAh4XOzsQKQRSghjE4jzABAaReOD8c7f7Tbn9xMvFC7KOcwZBaLE8ThQ4JVfCykY4inMEGEuuQle&#13;&#10;tirZKZiZpPqpkAnDNYKYwHUdiZQ+5+hwsKeEMRYlh2NYJcUSQNBCEkGRSQ0GxAhBXPWTrVg2yyQ4&#13;&#10;QhLHRSNJFj+POgbsIowm2AAZlkhyEPR1NGWPLlxiRojkpJ9nSAEEXpAC5NSWAuTMm5ZwMenVRaJU&#13;&#10;EgUlElX15nL+i8kctGGwSclRlHUhQYwCpLrgEAsFRNFIUcNpQYy33hnBUT+Q4j5BoWBsOS4oVBXb&#13;&#10;jHPflHUysavbEzg908aMszdGdc3bt9/aTiGGJITDbA1gFK8r8kVT3KblUXRvqy2TRDqCMrrzShlB&#13;&#10;BNAMqKiXFZBlBttyXQHGJcuYVXV/O1ey2LTw7WwIpIu2CeXkM804elNVhaIII0j3G+QNSQgnltjd&#13;&#10;9P1QFoVPQc9z09aL7SFwgWFBkPeOd3VKoZJlf7pBoaoMVCX+ePsd0YKhOkOiV48K1d/6SoiK1xSG&#13;&#10;ANgaRJTJjnMhWFpnpFi9feBCYTQlLsbF2BAUZDG5YKPzUGAAEDDaTmZOfEehbnelx4jVyK2aI3oe&#13;&#10;CQSQEZpS9CnCgKqm9MZxWsz62tT1MC0GUISxsw5n2Vjgnc0sOoTtDEpVg4gjuJaUEEiqpiC8ZJh0&#13;&#10;281i8ed9ISBWiGQQ9GgVgAKCjFVAKCK6aHO9XjOIgrElEwxTyk62OGckq/p667XzqKUNKnNITVkj&#13;&#10;QKjVwKSEt30ymFCasCSpUEhrU1SFSR9V+UgoIhSnQnp7KDhNjpREEs6x4K7Gk80ck4ojR1hbbqax&#13;&#10;LyUJwTiEJWfD8YYyB0qtGMGI/jp+K9qacuH6hTGuSuXdotQGZBQInVyoOE0gG+edKK0fjUeY7Zy9&#13;&#10;rjNoWuLjNJpxBbPPEWFabkpj5uPbey07SFcoKe0KycRoehIyhdiIJDOsKwGyJ6h6uq9ui+kBZsRR&#13;&#10;yhDB2brooaIYBK9X0tICYBAIAQWPSz+ebgRtaqJwQQc/Uu5TJizDjZRu0QvyOHJFGs0tHEEm5GIm&#13;&#10;bZeIAisQA2EdQd3K2Q2OlCHYwMJpOmKI6wRX74dlOesTYTg6i7yrofAJ+ggZyapVVpvHuj1PA1cC&#13;&#10;YUFJhUoYnfN+RSi3JcshSMp1TJC5AECEcc3JL0m7uGpTs60lUwQxO3E9LwpWLe4cZ0DhRJlD0eCc&#13;&#10;IfAMrUBTBt9Pq9cZTCtATiISvV3mNcMRZ8gSTBR1rE4E8ZZd+yu1UAqBQDHkQChe5quC/IZtgim6&#13;&#10;1XNXlFuUQy0xJi5BmE3CHkrGzDhwgUEYSaWyA13Z6nXh3Bm9gAgUon7yMaIQ7OM9IinRQCKgzw/l&#13;&#10;ai4xOQ8Jh3qatY1oX5SLnceLrvj9Ym7cUrCsS/QxDAUjhCSIYiQ6WQ3mmYY8YTT0a/JAZZCTWYYR&#13;&#10;RjQbTzJgAMxTBIUMWEQPg2Dt/cZFssx5i90a/OrnHloRAsjQxGizbDZZgVBBxHSpRFlADtcAI1lZ&#13;&#10;yBnPJxdkqDe1ixMHylmPERvmEZCp1AJDbp0mMbl12omWBgbSHLSjlvV6UkBllBAlCNuSNMOt9zj7&#13;&#10;eRFNuzrDC+KmGUI593oGsK4Z0Bo6q5HMJJasnM8j4yTmWBXwfPi17XZI82nUhazmVRfl7nxdSNDo&#13;&#10;Sldrs4RZ2sFanClJJINM2mJOwWTQUYlRqhVDhG2KEiCcMY8wjlPAkFdNWyVKOPUgrSH6fmGk7rrH&#13;&#10;iG7LQSumlnH1mXobWdmcFwMsrPhApRq1Z3mPGZtizDl9v5wTBf18AWWBVl+q6nK5qRhcNs5FAITa&#13;&#10;ZMRpt9ukq+dSrvNZcOg4eKn3GVMo8KQ9piDBrL19rDeuD+YaAVAf03daKaokhVq1yiyJ5RJjilIC&#13;&#10;INk445J0pDY6JYIQ0hn4iG3N0WIchMU8+iLNJpvNfnO4npEiDGBe0sATDilz5LJDiKeYm10LaHbD&#13;&#10;0LvkCFpgkoPbtpUP2LmIsxj1GCgJblk/pkZtUSaQhODxYb4ECirEq33jFvO8fxznK8VonW00emaS&#13;&#10;QKWtx07f3gxCaF2neUcrwqFDKFGMjc7DMl62qkIltd6ErKXWstotxk/zOtGp5mg5r192nylDgRBS&#13;&#10;yZJRvcSybgXj3jugSgtD09Rrf7RxRIIZCBpB1tUgiVFDMZUprDDqgjOAVWY5EleiBhBIKIUU5Thm&#13;&#10;g50DAErUYECldihaLQtIUQJWYxaTRx7D3k88FBbFdZpx8FyK2+HQyDLmELlEEVm3znjJE0ackALj&#13;&#10;iDhDFntcwDKrFbp60+bFRgpD8GExEOC7srj0drAZASxyQaCPaZW4yKNjmPGKDGMKOb5f3opUIJeu&#13;&#10;53NdNVftCk2CdtEHgzLDu2AxtoMXEgHGCDUM1DDnGJ0NCSJNrSw4JVCoeHBTW9Iwj0Dd6wQW40AT&#13;&#10;cGAIkGQyA8SRISNAKVMJyrZCoLjdXP/xJkVhV2/YLGHBYA7OlpBrnAOist4wDCihNEEcss0hI3G9&#13;&#10;TiWT6+yFYADFGKE/zZwVBLFxXAEimMkQEeTU58SkONyWLHEOgJg8BWhlKusWR1SqnSDJQcsEdOs1&#13;&#10;MrSmhRRFGlOiWZacK7K+TzDDZQ3HZSolAJj2g5YFVArums7NGlLEhCCSmmVa13XWLtIiBzGTq6Cq&#13;&#10;fx9QhBb4iAFgOEHAIMzaAYWnY485m4MPS6iZxVhRLFNcys39qr22KdqUhdSACEJcMqoklNu9FLez&#13;&#10;Vw2XJYnQonJ7PV0aWRNNKuX8NJuInoru1p9lRV/1JYwG0AR5igETgQWCQS+MVhhLgFGS6fx6MnMf&#13;&#10;3QR4ChN3DmKiILaVUAjlkECgqWSN4jwDZ0KmInEWDgtsBZ0n2zX3Dk4uQiwoZJDaOPUa4GzDKjm7&#13;&#10;Xa/BB4LLtkEwx5SSy4FjjiEMi8WE+sVQycq78tAHEvN4OuNGwZxiAG7NjQp+wVOeEtUiMoN7ylkA&#13;&#10;WfGq6PLp8B0jWfKyLGhOllMhISaI6Ulnq/88fxecRr1KSq05BeD8jATLmJGAI8Az1bhfl/3Ty9m/&#13;&#10;45muq0YUZFJaLNcwb1+6WlNMmM2eYS6Lel20MbotSkuKVa+LGQJLQVvmEnP2bbgyBp3WCmRVNijg&#13;&#10;HClG3A633abhOLtOdQBwytdp0RmoWoRorI8WhhAdpQhFqMNgQ1pNxNKaYEMIjdximwreeOMZ8HCi&#13;&#10;uESIpXBeI6VYgNPtgwgOiKMuF54myCEl86wBzIw2k7WZY5lDyUS/3khBADR1J7OxSvKQKGCdFA2I&#13;&#10;SDJHMR36RQlsYMiETtaSJZNKJIirpjHB4AgQygQjhbEPEUMqOmB66wPIEGKhSgRTtIpSMYdSQCaJ&#13;&#10;yesac0nUfFg5E6eP91zz3JV1kalPwYR1cgxWKzYxZBIUCsBDGl8+7a31/pmZyrEOEIvcn2sanKRI&#13;&#10;EZyXE7RTQxmmE2GhbMsm+//h009Dv/Q+O5CPvwxJY86LYNlk82x0yMZMozbmZjSqJb+jh9u5Lfed&#13;&#10;ip+eK0lgJ1q+6uD05XJhQnqWawFwWpxR5vJd32444lPvR5AuzliK9/XDdoObhm+6jR8nBuvpGtwc&#13;&#10;T78eBCi/fbu4S9bWTYMtxL13eQNSDPNC1tHNN9ejkmDE6IZ5BWMtTUCsKRZ9sctfa5SgtRotPsX5&#13;&#10;eHzXvc5rzvMf36bhuvavbxSg62Jfbyd5X7Xl3d0d7x64ZpONkG41Jq7KrJ9mjBBO3ogc+mWdJ6QQ&#13;&#10;GMFwtsbZJVzZvl6uUZH6/DHQ7l4jZiClolhuDhqprxClNPRXG+0SFpg9H7WK8ecfnlYXY54xdYtb&#13;&#10;vTM65WtCyK1Ny4qq1B5e+3e34v68+MnGyZd1AVC+k/cJ5qFfJO02OH3rs8WbfoKV478efs0wf338&#13;&#10;AaWrrFoN0Ek7WvKmLpFLbkkF0IojLgSh+b7bM1RfzzmmNPx5IZECQLq6zcDUG7LpFEAACAabAnJy&#13;&#10;OV2Si9PlVj9u/uXlCwXJ+VW1j/0cApQ8qasNMcGGqKZtXD/fzpaqL32ymIJoJgkC5PE6rNdhgVts&#13;&#10;E7TRBWTcGGh0hLBq+ywgob4gVFYP7THGJFaDBh+ssWG3f5hXm0ULDRSA33d3gpfVTq3zgi2djZuW&#13;&#10;oV/m66xx0wAuu/Y+v/a//Z//Np7Ph/n9dMNd2aKIx9sieYo3LWAsCnc49oGya7bHb/3t9LqRjCzr&#13;&#10;NC/wsKLRrJfz0JsJUVJWjHLHcQBouVrf0utxSjh3TwW5ry7Hi82A7+/qSmHMSll8+8cvYchkyl+b&#13;&#10;Z1huHCFCqFYVGeiwrBiEGFfVouJ5M4M4mxS5Ztmb/lZE88u3P1+vR3HfXvUceecTdOtoScSg2Dfb&#13;&#10;AqQkEWvLoV+KJI/9nFQz4XJN88s/fVKV8NP4ubkTzXPGVNXIau0IB7xCrP3j25+ECUoLI1TE6WrC&#13;&#10;UQvB2Q+f63U9QhrLf6k/+veE86XvDXYRJALwOh3Pcz9CGzc4Wett33X8enl72T93NQfB7OpqxXFK&#13;&#10;5LB4tFH/+tNPzuhhmbq6XS4XHOK+6ATqsl2GZV2huLlVRbwhon93/TAAmbofKzf33rmuVPp2okRN&#13;&#10;k2WsvF6mt3mCFkOCF2JyAk2tMphpGUpZrc6Vj1smNqlj+58fDV7seQUggOy+fnnevTxZazkAL4+d&#13;&#10;y2hcrJRVqfDNzutwI8NIK0FqeennZfBv74dqV+XK+6hrgZM1u3YHUhJNNdmRV4Dcl3cPP2IiY0jO&#13;&#10;kOcfXxJHIMNSfC3yQ2GarPP//e31ikPectbgAwC2oLcwrDAotC3wroq8liRB47in50EU1Ok5LjPC&#13;&#10;5s+/H6d11Xh6KJvn5xfKpblhsBGoBkhqAtT+n75gAT49tHNaHaWiZN5doAi7bociKHnxHAW3DkLT&#13;&#10;7gUSElKYkX1oupfnWsDMDJQDHHtktP/219+fWp+nw3w6xDn+4/f/o9rSyc2CNw+M3lU1Yvym+7oU&#13;&#10;D90jXBRp9j+3LR0Hzwqlh6cGSzbN0O1etiCs/3y/325LQptNvScuywJEbYBz24cX6OBeNTsm1gV9&#13;&#10;T8lxZQMcV5JKHgkv1Z6BZOCSmKcCEgDb7eYwXUEEkvqCEJEFOsI8LQ0k7jryEaE7Dlnx8/N/HWNE&#13;&#10;BZSbiNcwXsyyml4PnBZwJn4cf3yqEVQPiPIlzG8zJZaukRwyF1tVohAjiqXcCXjRMAK5bZod/+3P&#13;&#10;j2mZPw5/clRCR2ux1QXlOBYSejd9v45cFGF1//z4YyhBnBffX/7zp3uzTlw0KWO1tsNtMTr4mBv+&#13;&#10;WMH26fkZViBDcxwXiCiF+GCm3/rzwghGoS26ApG7ivdzvJ3ff/3t98VgM9zu2h99pO+3K1gDF1iU&#13;&#10;perutrzFEWnjGEVEM+JEK+9jJzEoZ4ssVhKFDDIva1xu5uMyTGCCBa9ZLqvRzvdPzV/DkrWbT+c8&#13;&#10;L9Gv+6cCMXS52UBpxvh0PD7Sut4QC1beKLUByYlhXhYw+5Svl7NSCkAwv1/GPzy4ckaq+EhTgxLy&#13;&#10;HWVTDpDK86EHsEyzg8Dvnkrvho/vM/AFwoYT58ANd5ZaJ9o9JKJShcxrXZBxvdRPRSrLz/tuNbfm&#13;&#10;pSr22/NwQwSnGCKEl/6U0TrqJUBBq440NUF8mdL5eExhKZUURfd6MdzHFtw3uD29vpnVvI9nXFBA&#13;&#10;EkLoeHwlANw+rm3HpnkyJnkPEd72DtD7XekNRVslNpIXclfUpby73zsf6YY8bRRPqx/mcl/Pud//&#13;&#10;2D6BdOk9RGJ3t3n41y0B+GW7f/+PX/TgnEJ91H7y/WKnadHjlCKFjxXvivPxfVlnQlJEsX7qRFXs&#13;&#10;t63FJu/p9fpBgaN29G6yvDQYq64Z39+G0zX6UNVlt1c406Z7nDM/LRekCh05a5VdbyI5sUwJBQjV&#13;&#10;GCy5F/vNpxihoHi/VRVDJeOtasVdgZa6Vm3Tkcyc88B47cHsQip3Xb0tqLQppiW46zLXStjsgAmb&#13;&#10;WNzGeboEpjb1w6M1C+7BfFidznaZUIAkYxG1KO89oPuXJ5tN6/FjsW1FmzHvf71gDStRXAMAvhXk&#13;&#10;ASGzLHheXAJpjsBM7y93W5wwryr1XE9h2nal9/01HqAAwaVZkD56UjaAmtFop9N6DgRAUoPNrtKX&#13;&#10;nhLnLLn1XlXPP758zqsXiW52ZR7G1z9+N9EFi+hGeQr7xVjj85JYwg+7/ezyPKcQOIhBAul1eHx+&#13;&#10;apuyoF2BiuVyFejh+2V8O47LFM7HhdVFse9YRd/0WqhOf59nudES3abpZfvy/Xw2QkNug75Eh8on&#13;&#10;VT5JfbMGe17Qte8TFZ/bHXBEdZ/EHo/9ITm3b/aHYQR5+Xj/C0CMQlrmS04TIMVqBrHdDETuH+7o&#13;&#10;pggRiMD3Bdt9eiClglx+LNfVrHdlA0BkHjMsdUg++7qos3ZVJjSY1/OgA339mAHi3yZ/tPk6n4nA&#13;&#10;ZZUYO4TbIEthvLbecAFoWyfEk+dPuaSLtaer7bW5TgJBZwb6mWKBTBgDGt7ioscRhph1hBHN3lqY&#13;&#10;cIQv3dPTZuuXW5+i8EVJOphUBtrHabT66iHnXh+tHhfCfS4xIN6sJ/L04ueox/j22m87aXB2LKGa&#13;&#10;PGAKAIcQubAKkL48P5WFvKyj7z/CMq7TLCF5+fmlv95EpuPpOvWrBfEGFlI/yACYTdsfNljJx8fP&#13;&#10;W7nnbg5NAwv68FIpABIKqis0cC4sv/zj/y1kdglXJOS1z2b8OL0dDhez2tv5tJXsh7/9GPTyIEVJ&#13;&#10;A2sQUN5n1jB0d1/d4i2nNRm3abarCx6NcGE48/3TC2gryQWr5MVNfkjBBB1WEzLFrbUZYpQK6LNo&#13;&#10;9/uIjUBkPY141ebtewDzPN+iy5QgrKEZYvZyPC6UZEmAAGnkZLpeKEhtLUWrAIeBpH3JHE31w5a2&#13;&#10;ddQzU6zZdNbFzb5q72UhSnMGfkynt3NXbh6yIgUxdk52EeB+AcPor5//6SUBD3EkJpjfL69Lv842&#13;&#10;R8hyfRnNZA3iaVn0+eOPlM3gZgeu88e708tpuDKsPGxDpOePyzoeg1kUYh/XvtnUrGDN/XZLKo+J&#13;&#10;2rRQYNk2Xd0UouBUHc7fCsbwAq7wMo+hUrViuOAdpQ6atbFYrppmB5DZf93kZPMCn9hPUBSbfXte&#13;&#10;pyuKg7en19/tNLdyE0zWMDLWhaXC//P/9L8FMwV32ZUWnPaVYcolpqlpMVQOcu0tMAXXjJ2Sh1UV&#13;&#10;bQCrlzB/+xhpmdUmALrwenuGyw3qHSaqxAXZ2EF67+82L3FMqKzxxKhKmry9e7GY2mjsJr/INt4X&#13;&#10;SvAWI/9L1Hqr8KebH+1yqLbP84ofy1SMsDSYjsGKZei/ZEuosQqEj2np9q2pXYHug7M7hfKD0SA/&#13;&#10;bLk7/8e2lrDmcIrikqsd5hR7s0yax7e5Q12ecFW6bE5TpODhnzYM1drTCeI1Fztb7JViCCb3AoTH&#13;&#10;lNx9QtkB88JDg5fCz7++0y9WR5GTG98KC4yS32j++e7zW39KlSAXPSFbNmo1syxT8bn0y1oHheEh&#13;&#10;sAhZpLLolhHE+9BzjEELWCrnpTowpGv64Em2BWwQt2KxzkCXgMCozYHEghaXbHHFEc8x1w7pNKUN&#13;&#10;bBSu4t2yv/NUHXTeq3r0ZJldO4O55KhDHikDEiYVNxWUc7+9UyDn63UYimIbVj1OSpQwu5txcLvz&#13;&#10;vk1omp33BF+0tPrkQJ6c6+agvqp+Xjfts+Lj+3l6v6TCEJnSehxqXp3V1LX315ur2i8mLd8PhwQF&#13;&#10;y5UCOpFYlGRJtwfuIkiH1URymttCQkZO83a728eNjXDMwSYAOmPRUJpteUkkRMEgZMtSlKsJRtvN&#13;&#10;hv5+TXFIm9ik/fEEQd6UCakvPq3H94ctT7D/R56tm8J049qoN5qBhw1oWZmVSIwmgeF5mXTSpCnr&#13;&#10;yd5/AgTsldo1zW28IQ4BA2jqcln5HhSTxDC1e5FVUMxv4cOgnSZ5EbwoI2IcALGtZjAiOC/hOpS7&#13;&#10;ZFPG9e5uvEgukSjfbwHfdPGpZDwT6u17efbvkAVZJTzuQGEv0xRAnk4hBu3BDJcmLwKwu0x34GP4&#13;&#10;dpoq1TFaBrsksAGoXQlpt5vM0ml6r+H+gfNlNbDZ3jHlpn8vWMTBnteKb9cWyEe0DRXQ47IVm8FD&#13;&#10;liCzi7KX3wsw6r9j4LOD5ZIjxkt6Ze2lixRzeZz09tJ7vK+KXFWnj6X8+LgStsF47+e31u5YSDVD&#13;&#10;wYJTv+BmK2cwyV3wIiwIb+Y6Yutt92lrDtDY3gJ4nG01x3xF2+KhMB+vV1OUghJ7/siPIwAAIABJ&#13;&#10;REFUuwi/c5ip73/diDXkwWEsaKx99YtBP70vaZ/GbY0AwpQUedgwUS12gmWKJ6nkmmGUO7HDHZbU&#13;&#10;zDffn6utQmtKBytpxNVfBBuB6PBhmEvXk2m6n7KQbNK02A2WqKnDgXjriqO9EGAYWFi8eZ1nLHbN&#13;&#10;lRh+cKclP9Rlg4zNWKEaOjmW24+JpQK/z791IdKmVJGns9vb+DEeCREh0K4+6I9K+DaIQ+A92emp&#13;&#10;/HjJcbcpiiTiwviiS/IxL5Ps7hyK2GpC3HGzPF6edMALo9WmA7A0JOEHsViX5VMa0natUfV6Pt9i&#13;&#10;1q5JO836t4OgRDeDX01V4Iz1J4WIwyPQ5MudH/x1ndYMlgwn0bOdNMB6G/sxeJeZkjc7v+kRZVRj&#13;&#10;PG1TuTxJI57Zw8HvRi3lZr+2qVYSaP+g6psA51fmYi5FEiYv10DgItWFQt1TEipySF6gGsh2ybjx&#13;&#10;9dsfZ8k/Afq5jyNPAk/TI8FLq/8amdg9ADIl6GZC/tD+b20qzpHDcf+csnThlZYAPm2oHZpD4zUX&#13;&#10;PBHCcO9MoLSiJv2iKJO3tN5aS4fPC5hXdamKHUH/IMJrvuwuwp68vuASX7BsbBwyX9ZpwkB7noew&#13;&#10;jmd/iVDtCG2HaYFWcl2x6qYd+JPRCoTOzCMGNWe7/pACcw8DLHnddJ/m8O8C+ml824Uxg66fQ/Pw&#13;&#10;Q1eBlV5M9je7tlu+9U3k6uhJpnXLz02bxtnalfLoS6BHZzo1h4CTrj2/z2/vKaolyAca7/1d64ti&#13;&#10;u9Mr8smM+kSWdBnFvujQOCQgI9TAApnqtUqHC4wCvI9/IbxjwG7xEo/x0w8//HJ5D9uG9L/kpsFm&#13;&#10;VPNtkQxxNh4MuqURzwL4LQSMNMBWfCGiR4UneqtiWO9KgC93/yDXqsyf79JrjtSBF9aa66H330XZ&#13;&#10;jVGuQRMUA6XXOdSbnC0PKEGOlnBNP+AzOf8LIN1MizRB+3tM6sZICppQi0eUVY4Yu4jmnuwfHnu9&#13;&#10;ZmNU+hw03LV3p/dwSSWVNMBJp4D4Rq5IHDTH9MpoiRj6GFdLN6B+iu0kwwPayroKgsF5kS3sPHhY&#13;&#10;yIFFkAndYLrzboY37HQr6j3eUDYmk9sCMS6eSugEnaqh1vcQRQBwXUUYs3c1wTGDO2wrCUd9oaI+&#13;&#10;0tekVtUxc0AzOjgTggXncp3/Mpvuxca1CpwENd/ysMdY1DreYr6QV3SxF1Bwdt/a3W9bIDm0PrIt&#13;&#10;gLSGpvACwT+uBwZEQaptw6aLI1gE66/jIgH3LuvBbvTGhQAULZN0O7TOE/ac5QI+giKj9DFihAti&#13;&#10;VrT4Inb+Oa5vAv9RTZUpZ4uzptBUxYNUcLZ8SN8Df9lNKwhG1f0Um7a6nL8DmYOI15wvSN5f2hoR&#13;&#10;qFOVCyfVSdpzRresWr7C5JtK/DKbl1YwSkIMe0fpttYf2f0V6u3lA1w3nQy3FYN9K4v+NhFAUppK&#13;&#10;RYbbbeiI7qhDIegF8b4uSyiCz7qApZKj0e9aGlgKyog1rhii6u6Oxg8IBO+Uj855HaO3roxtsDzR&#13;&#10;XWk18Y7DuE6iaCkQmm3scNXa1+4EXtgTF38df++3XePAemi+B8L1TNwxTkS3zYMZMb2jU/9GFdZg&#13;&#10;kdLjaQwknt0U0mrxs2ruS3eiGPIx8u/+iLLkswdpf//8Mf11j7abukE4qpo33W7o5+6E0R3JcAlk&#13;&#10;qjioNICzyyHDzw0wfeBYc5zmFuQrBXAfpB5gtpiDivYMSG5cvF1vu8kszYYg17KlrtRfWtZtNy9X&#13;&#10;5Pa6J/pK8qKz1SSDTSXW8Fa+U7QuUthJbB7tEa7W9q7i7QjmSzUxdKcqA6PGiyF4cwAjLGB9R3Lg&#13;&#10;7XDXsNjUJmZCNxWiCECTU4ypBPnh76Lap0gg5ImhFMB421YSUzzqjyz2CdXRKS11JpgxUZ4wKPYt&#13;&#10;IXcIrSoX9kYLdTZ+YNnnCxSOk3g9vpcFLgshJ3IsqCQLnf4giW8jLgAFOriCLvEuENTPS8kAQQyi&#13;&#10;eoaZtSqWST3ycSEW0XldGMXLDeLAoBVwrZ/v678u11CXJR0DVZ7S8n4bjXj74//68rCtBeVsBWwP&#13;&#10;QaqZzAjgFTGu4qIt6VE8UvihvVyCo5J+fz8EXTsqzxdq/Z0kmdQsI458RHcPl16TVCCQftjm6G2M&#13;&#10;+fYsSNTCAXKL1oowtyLfm/vLUpXL4mTEk1QXiYNMOgzF7R42RqPp7fJXNRLms/AYjhAuhitKGChq&#13;&#10;PwjLWL7v6iH1dM/H8agw4dHKdsc7mTeMZVGXG4B5rLGgC+R2+yDnMMvnx3HSOPPwB4SkQYIl4VMw&#13;&#10;1s5lLZcVbxbnV+MziIWUu7RYnxAj85/Daw1BwtLWtvefUlTrarpWvGYN1hP7uMOUMhlF+LAqRdPS&#13;&#10;JXMnN/Hric8JswjXJdRJNgbgU8m3qyppLuVSjajYNliRYl/eLT7QZUW635XYxy4xlAtPMCKvFPnC&#13;&#10;LEKiAc1/QOe882VKifQY5OTymTx4n2qBjN7LrRmSTUqNa89zAFy8XfumLo9FYVeWrhSJ10RgH8N2&#13;&#10;Pl44KqH9gTh+Lsxa0Xp/tA7Aga2Tokxbjf+X//6/U8D225djXFUS12lZMlx3xYaHxQ8PXx7dv9nU&#13;&#10;G+n9g4Lzef2iPpOLOKa1rjbJ5S93X4ffBFQrIy3Nm2rX3xaWrInrVX56DDIvdMXDrXwPRBBLiRLq&#13;&#10;X7wkjKwYPDa0Xgc2rOaj12Tm98rCacZJ7J509rfhe7OFmq6giDd3IQVxXqY6hG0MCcpoOIpnW++/&#13;&#10;VP06Bwh5GHyInFBrfE4g+CNS1ZsOduo3qVhO48Pne0dTSGDX7fXluimSpOr8cSHEPoKu3ODiMf17&#13;&#10;33E3p0DGOcHWxwIWW5XxJWNpYT+Dc9V1eXjvCMizyakua0wDFkP8hk6eg4Bgtd6Rr/Vi1oRgDelK&#13;&#10;cWIoCjyN6hzfVuAcT+FcVp/fAbvNGQ3XBVEqWGl9DK73QXOGU5G3et87MEl5uPxW/LC7uWU9HXJk&#13;&#10;QNHQkkZn3702WO5A3c9/viSVo7U8OwBVTDijFG5+FvJh+8HXmuizhNhODzkGWqSQWUgbStNUhDxI&#13;&#10;T5/JZtpNiXDnyUaexvJHfZ6+qLaf/0LSBat3Ve3AlPQdIZW2AXfGhNyPevejTORXjF1bCHH7nGip&#13;&#10;rYUiwo9JPWLiM56T3uMc/eFy+ES3h+pJE3VezS4YwtZWoUKGyzBOmLvr+SFk9vyYm9WFpevNQdwD&#13;&#10;whvWwtxziRJbR3xCtrgTBoBZboi093o22KDKzJa+jKOpRLuupN6JdTKEVdcBb01hURqDDRvdBMZY&#13;&#10;znDBCXcPAIi3ci74d5eTmJJarC/oYMCruh8iKoF7spMvuCiLbT/0wXvpm6rozZRvr6lIJb1vFziP&#13;&#10;+ETV8wmkQEm73flhDL4XbJ7E30SgXk8iLRMiBMsJjpOa/KJFWxIYgp5ceefgDRc8zb2pttmu90pQ&#13;&#10;BNXnG8fDHbdo3u0KbPWARN7jbAvwcXl9CPxNzBKw0nGLT5CqSBKkcOTvCRSX0c2W1ilW1difL5BA&#13;&#10;81h4Yq7LO4zi9eIQLhhunDmLonSGZtBwaD6uuew4JN74fUQs+JBKunWqXxd5d2+vh7KzG8p2gEZX&#13;&#10;en72qOnnToiLBCz2Tj0w7OauIqu+NOQ+DsnQij/9GK7vrptESuUSHCnbJ/gxv9r/nyD4WLItSxCE&#13;&#10;urU68p4r3P2JEJmV2WUUbW0MgAHjHmB8AQOYMOIn+D1GjbVZA0WpjHjxhLtfeeTWgrX4Z87kd73F&#13;&#10;w9DqqqiVYRyC2Yvu/Pi3houkF2MG60pyWXJRM+ZlMpUmHLt6JhBUicPcXhXc3OOww//4di75hkup&#13;&#10;gDA2Ohdl04aMFd/pV9c62QsceSAZrK+3VuTQDxkZEN6fc02ITmDKESNZTqxSa8LQ3cOjrxoeOfHa&#13;&#10;MpWL5Q1c7StpoSGGLXfsFTTjUSHnoZZ5M/L8YModdH937RoOqyGHA1KbnqtUk8WWXAW022I/x9et&#13;&#10;GE+1DeudnlCzc6WUgvvQ4cIH776le00guS6r00hen3dVDcD2nvPrueEwxPWK4cpN4GCom8wpzutP&#13;&#10;e7kpNV0M9y2+1/BNrc+jqOP98i+fSf276CVin5rWJshT04KTmNR9+lITmrXmN2Q32YoXH6p203pb&#13;&#10;6K4KfX2N54hj/zLkx/llaYSgFntqOOluobBZtw0n35Orj0zUaZt+jr/93385nszvIbcemUd+/yIB&#13;&#10;CvItw3l4ZvcfJByMJ9HSBM4DwSFuK1cdrpJ7X+sR2HLTJDKcuQ/foM9lpQN/9/OhS24yz3XrJdjH&#13;&#10;fVk92WzLB0QTyo7F/J2XnzEoZgVTeFfLdXEyNGJGiURWuapZ3XR4vG8vT3uKE/xIqz96VJptBf8V&#13;&#10;J42AeAVUdz8yUiQfmWXX+7X+9+tKYEIE0I//oWzjD7w9YImp7jP+Ee1/iqTTR5h74r9/0tW6h3C/&#13;&#10;rF/J5HPTtHuAcLlp1LBcFhjuKDQemM2nzmcMyyB21DaEaOF/Cphd3I0id1qaSkDClugPQfru44Gs&#13;&#10;v/22PRzaCk5h2hkY6kJOSFoTt+MxUvdwf+xQPt4xDPPQs6OlRl8Aj5XA/zJ9oXVsu2JtpRboknE8&#13;&#10;FvFMp3ecJYZD/YlChGPC9DO4fVtzy22vCPUns8UqXXcZY7TXuYIMAAK+v5Vx7gRbKVP1QRG6Xr+h&#13;&#10;1+WnZ2K2FLwSbFlXKJRKCD258lEedom/r4CmDwDiXNKPumsmTWCTcc+Lv2MgaVM2qKAWvdJ2AaVJ&#13;&#10;YMRN8WhDl9ScGOEBybhBMZ0t4GyG/svzgc3GVVn8uYtJxejneYwS4F/R/fqVziOCh/v0RdJSV1Bj&#13;&#10;nL7cD7tnwQ44WW5dNWroMj6o7398+9gdbwaS7z4vMWlTgVId2+wWlZfBHTxAIwFdwLY9YRpQvDxu&#13;&#10;rH9JNRc4AnhOwKQQwOjXXhSjDDuQZsu/hx+ff3nyfn4FaJe3/mkXGNkM7lwPS/D5qgo7y+MP7Y6+&#13;&#10;jHAxJJNG+Q7xDXQCg7RYlsVGAyzt855SZy7IBV9VLNGHUnzHdgu+qetFeibzcOll850UinUTG8Tt&#13;&#10;9SvkRPZNaiIthJoqne21Xniufun/ot1IB7auAOZd2MV42Y7dATq/TDaFpe3IyNwBDdM87w/Def0X&#13;&#10;8XQKcotyTJgfaLOd3zqUwgXEH+tfTn/Obl1kRnnD9kbQT39gz1VjrNHueuhrEaiI6nf79GrvTlbh&#13;&#10;oFUvncvz1dXdvvkyx0Dfdfwsa6MnDHu9KH98t/454KpOUUOwl30cnTvNQR1IiB8ot/05NGi2rqqP&#13;&#10;SzYAQyFpTmZtwqB65ehCGogXkis38QoMNXE9ocT5m23YrszkTj8E+fVDsaQ9dHi5yaEYu7hiUcWJ&#13;&#10;UT3tdoW/SyRuH93CsW8JCs+x9MlPyFtj+XH/h11V1cbyyD26krsN3g6fSg1Gey7L27H9qO8TwIn8&#13;&#10;hOIIX9jfj/CNzL1o28gy3BYX97XcZe1rKtCDgVU8CokiR7/QYuAH8e36I/FSPbfCZb0tPINWKPVA&#13;&#10;jexd0qlDzZhxy9TnIUNaQIIhtoReM6GIWSyulm67H2F6hhJTZdbl2jbPelZqiMBnklukq/xxhqPy&#13;&#10;OkHA0W5X2aWwpHO2BT+v+gmTxsKIPY4ZWP8Lui2trLvDNEaBjCYrpzhb/Sbhvbq+pXdK5WZurdyn&#13;&#10;hfGWw/HH221qPv07/MBXs0GIa46lxkU2TbNHM+IVcYlHNJC2oLq92OmMfRUb+ql7pGVOc1OOuS5Y&#13;&#10;jt2zK+4DJHTcHh1/bN9TH/DBoKYEjRQySUUSrfNViiryI93eMkacFLRC2LmMAtseRYA3tacKsHBz&#13;&#10;9xsGrcdtvrj34/QEGaCM2vjOtIgaUdw5q+EYdsPhOpmyt6yOIscTRMZXT8ryWGioomtZh/ExCrvt&#13;&#10;2N9pn4cPe8C/FkYCBAZizPnaWU21dKwsF47wbhjaCyzbJqUogiL6ePxGfIbd6dhKZgnHWNPy6AOy&#13;&#10;0uohhhv798c/Lfo6lYs/k8MAs40wcdoqWsfX251WA/FvIvuBIjs+VQ7hvFF2f1val/MbsAiQLnR/&#13;&#10;UN/TVniKWl6ZFEil/P0biFgITjBE61xyzD5XkrHHCZ1Kpc3LWu4zSr1kqMKucPphLgXsEAqFrF9J&#13;&#10;wZQ10lbrKVBacln71YHEBWdypHW9ZgIsYcOF2LgFQkYCqYndntnoaEWasOldVdXNOhlTTQwS7hgm&#13;&#10;qlVbSHMr84/KunaPaS0Tn9yNLLraVbnCqQgXxoS2Q0K9a0K0Bs1y+smDBTHCapbERK/TocXavX3c&#13;&#10;f/LbuGvj+yoPhZoVRLSHWvfPfeQT6saiKu635vmoOcT/8b/93xHJTCKnPSOZEYEKCzrYy3ut2lJw&#13;&#10;mUrhhFUsQlDX/Xi9p+IM88jlEJKNpRAaQtJrBkVZ8CiA5+C6XZdyNj5eR9O0VYIbqiilwlng73q0&#13;&#10;4xzuwSFWccjV+7zw3TCZyQdPozgcOr0sktCkjFwagtv7w7b7Q14KFTiBrGKBISJEKGf5ssIIjYlN&#13;&#10;DXJqYwEWJJopIr5QlRhXlRIZqqp2W+RNgi7O73ck8VUsOgC9xm6oqSWzcZtNWykiBo5xp7gPIVuU&#13;&#10;N9gk5IGtmAiTK1kSBnLGkEioS7ALwGJ2AdFaEJ6CrVcc2CiwIqAJPi5uVJTb2WSIKoSrIqvIO1lN&#13;&#10;LGwBlof90OwhwvOqn3yuq9raHDLJ2e1YDTDepkUp9ZjfW1X18ChZQxESEJTRUgNQYCHmQoFHKWI8&#13;&#10;b5ZjBrYieY2PXVqthd5TENdYNScBBSk030kjmxSgCzlDUJWUMV0wtk5P68pqXAGvt9wK4q3mjJGa&#13;&#10;ts3pMXpeABPFgRmq9ISwnW0j6oy9cHEdnZTdxWPtLtHNwG5HJUyMIcBEeawrvK5D11ttDIfQmK4g&#13;&#10;quD0O5Ci0yGozDJIHeWdaGaIgc3m6mwALdmnbVqnH1VdJS6ix9mJjkFLE0yYRJIZT8u0b5rk6God&#13;&#10;yvlpf7i/LZgGYEsyYNhXxbmNOthxjEgCIIGEAMCiKSlDmzHhXnZIYgjjcdd5qCkTOLG0YejmXkKO&#13;&#10;o4aOqGzjZHXaVRTJCtaM7GoXA8geJgcyYRSIgPOUkNCYckabWLh9fBcVKwA2RfrCjH3EMH7a/zWF&#13;&#10;SAtxOhnClvmMGUuxSmhTpIDki4WPDHIBObtpjKIVngK2q8DKJxpF3RgXGhxqJhBhFWJmKyQnhVEW&#13;&#10;EK2gZNioBiSSOit57V3UEOIIelbDFD6olgRfcU6VIjhzy5ST2zY13c5F3/QHZwDlScogEYU4FeAq&#13;&#10;Qmi2nNUSquWuHV8jLdY5VbFDi6ZR7w8fPTSYgRgSLXQTGfvkYB7XCYeNcEUTVohqGyCCOYG71hBu&#13;&#10;u32DYVQZbHip217WLdGg/thHqnC/z8vrn//0IftJ4o2Cw+31eqCtxTqDwAi0fi6GscbCGKIJLNNu&#13;&#10;V+VUalWrqoEJnbqnlNEZGMwaHfFiPYshxdgOyif6dvlSUxCmO66I53mMlkQaS44+RB8tqvNQF8En&#13;&#10;6CoMMPBKVN4zGU1V9yZmVrPZ24azCqgpA8iTnsdGQsRowZpxoTfTBtHgJqaMMEQK21QorySJmEPB&#13;&#10;WgQUzrTjg1+d31IvYnbWxrXe9Q9jM0KTt/3QurzkRCkfrBSSgCQR6GqiGApIIqWXwmPJKd+3JSrZ&#13;&#10;kGOyumuIiVfWZ+cQ5acYIM5IceZRWZaZE2aX1QPSPNU+JRtTj7PmDcgrgQ9I8Lg8ksgbsayYisls&#13;&#10;c7TzaMdEA+JFo8Q4dQZI1JB8EWRABZVMKGcciM0BwgWQoa5qn0CBtWgSJ8xrkyLjEBoHbalwZeNG&#13;&#10;GZEBBTO6oTtUbZVgR3m9LgHhCu8qpZmsqwSTMCZTT1kpm8LOrH7SWUPEAWQJQySVJ5E6HAVGu5qR&#13;&#10;ijRdS7vH6yO1gBOsADGGNS/ce9PLxpZgLdBpOz13Y3KGMoCFC4D2pJTsM2CCL4S2FQVxo+2WgAO5&#13;&#10;wOQpU+QwuKCFqLQHCdUEVBBnVfGQgaPMYUzVfrkt2GcluPMm5ti0LSl7SDzBjEV79YrXtJA5Bf7I&#13;&#10;aY266mpeUl61OjRrcsXN02Mbrw/Y1DXANZN28zVUdYc447TurHD3u0bBVhQQSDmocScMzj2HEKHL&#13;&#10;ZTJQqhxwVt5wwhUPMVIKm55YOSiuncnUB7JKTHFMPy7nndwBRFLGbnttem6cy5sniNEIpKLnyw9w&#13;&#10;/EgoM5vOPgyHUykRk9LS2oCMiFom0x/Y6FIGERMIQyoLm28aVqhINqXZM8hzw0qgEaeHpYoRbnnG&#13;&#10;djREigACAEBg60shGRILKKFbXDa99t3OFcchKylFH6vCkpk5Qn6xcErJeKlUcBoE3fCqrfvr6p+H&#13;&#10;NrhobKAghwSzwJPdaAxEqsW5fgdEVilFVrNIaMVDKbBpj1telapDzh6WbBLAwGoTASoxer+FEhht&#13;&#10;5/vCIEMAlpAWWBhTtHApSw60U4MNM4q76CPEWfJaIuTmReTiFh+6kimIGYGVTtEddzslgQ/CYxQp&#13;&#10;5g49yY7EpCDRKZXHhDBNEfMQkYqTW0ndZL1QAEnJTgb9wLRqZ69r6Iv3VYVz1NH6wy9/nrRDALeI&#13;&#10;0kRgpFHlxBQHNQoUIKCdCwllQjKBT7T3zt+u7w4KKRQoSKk6BQhJwTS3Qj3MJDjlmKcAktGdqNMa&#13;&#10;CEQkuhBM4IhjpZ0LDPOtWdOjlTT6pTko3u6tzwhzIBNOjoAIhUUZSyRIwCllsGZac9aQ+/2y+Qgo&#13;&#10;I5ITDxPjBZVOp7FQXDxGmyMcem6s8SiNy9SGGiRaIAoJVnWIPqCMZeL+YdPmc4VQdNuyuhgA3oAg&#13;&#10;jBOIchRVJFFVfbaEEGn8nNLagmJlyYybXLrqWHfi9ni3dhFDx2DW5k1gyxo+DMPmdXAeNHVMQJLK&#13;&#10;4cABQwHry7wbhggVYcVF/adPP+stL9sWPRSDiKPFPjySnm6bUATDFDgtNiSUlxwbAmyImFMPfGSM&#13;&#10;lNIKvmyuFAsABAB6b3bdsG4PTFMOodAaFN8pzokyxi6XR424hKBRPPh1JqGJPGV92EsEg0FcVGBd&#13;&#10;HvVBxuK5QG7O2KykYBCKFzEgiFGqOVnuI+DChRRM4pzslHp9fycwfNsQwixGz/qhuG2bN0RpTKZX&#13;&#10;ZLVFDR8M0+CqayR2tCsYY0QYY8nYWAsiCSguLN6A0AgMo7agTHlKyFGD3hYtmUQxiAZQRHFIPOC8&#13;&#10;ZbvpTrZO+w7vYLLZG5gyOUeYgg0WIJKDooJkBraSIrQ4JegLb9sV5MN+N9+vhOGAUoa5JK+YXLaF&#13;&#10;MIAVqYCwD18coq0qLEiMFMRuQZpCj0oFyebXgouJujDxtHsKKeSS+iqmLaNYpnkKKbmwASxmlMoW&#13;&#10;IQLBR7rhaRl9dCUnx5CwYFmyzkyEABtuti1nzPyWIUmQTjphEjChyUYYV6r2lGVc3HZxHnjOaE5A&#13;&#10;MpArPrlEIXPvK8JANRUKIliKCaUKEQEawLX2qulwIZxV3mcKis2zoTk1dR5tc3iyMUnFVrjATRUC&#13;&#10;7uNN5sovVmZIeBVoKRTFnBACBTOnU3ZZQ5JppoBK0cww8R1LIWsdGOLruOGIGppqWVMuTHDOjuSk&#13;&#10;nLGcibo5AC/WLYAqecI8pJzX2M+JgBJIx7uaAofvKcGm3tvNrgBRlLx+sKoBkGQEvJsN8mtON6fF&#13;&#10;FjhR0LtaYWCLVGrRYZot4N2uFjWBzkAMKTu139Y7IzhunmCmN91Q5F0CWCVUZw1NSoEiS4qSNcZF&#13;&#10;wpxcDMV5XDxBBAPgGWOUo4z/5//x/0AkrW4MU6DSR19qtuORPTVViEWphiaCa7lY40Cx87bb1ZCE&#13;&#10;qdg2CVG3st1ZGATpYakgUJYtKBXG8H2+w5Q3W0xiiXh1LMuisacAsRxKEQFwHTZZn/rFpyLVQ9tU&#13;&#10;zG7o8YxlyymEbtXoqTSvw6Jze/q8OI0nN5wOWAm6um2aOeXeTu0qckb98QXAMbnOo7wifxJ7wpKF&#13;&#10;mLatDr6H1MdYJXF3f8MR1rhKNdOfmdX515c/zfoOFkh4C2ETsOYeoOhwNItJvdjnCdI14p3eiW5g&#13;&#10;h8dcsEgZMG3hT9VQK/pYbZEVDGpdRsEBPK8e34MmZuGFkGGgfrU1q2z2QxHCEP+2obq8Ewp58yFj&#13;&#10;uHkua0hU/3opgmPWbB5WrMz3RyUVcCkB+vSikrXI7L3xxeqyLjjB3dovq2E7tQa7kRAzDBYBt1Vo&#13;&#10;BzO9ivTM+N0tjsHsJQ50vE6cKPFQJeX7uAZMvV8PiBoh1k7WEbWH5sf4pcdo3xysXYWSPCGLPOW7&#13;&#10;BGsR4hb/iMxqMH/2FUhgfkxsJ3ovpWwjQpOqoL98Pu636znqKYPaAHANbgPsWAIqQDa1oZ5p/2s9&#13;&#10;/E2/H6a/Q4yBhurff1AFcAS48JsNL+KprNB2HL6afc+en2u95au3x+7nvHChllvxDamlZ9diTgiG&#13;&#10;Vbfdr4ih5J1ZTVmKlFHhxq+l0LXbNV4U3Kk0J3lsMAAc45v1efPCE8/KjYpleUC7LfcR7RhJjEfF&#13;&#10;Ctmpza5Xu41jXusdD8XEwvequugR78XNGZpZ8boVhDDJoctTQgtlhxA8mscECe6rsG3m+PSR3syU&#13;&#10;OcZu6DGOO79tqLC2Om08whwol8vCKXuvFU8xIkvOQSBSADUIVpCzpdjX+XJAf7mAu42ZtfUvKGrj&#13;&#10;qv3AdSGkrQkm0Y0gwK0oXm2rMVsGpxhcup6vsuqJR49vt7YG5KEFoUrIr+eRQtuVTixMw2jMCoiY&#13;&#10;tswEo9Ts+kI8XsCkMHqumtvtizG8WNBWrVU3k5GqWNfQYrYM6PWhhw/NrG92873Yv4uN21LvWq5Y&#13;&#10;y/M2kxozN89CVuNiQEF8aFTlUzBZ64rCR14362Tbmx/jb4+3pFo0HH7ii92uQd92Lbz8qPe0IXdz&#13;&#10;YWcCgQmLRWZHnoSaYYLZk64QT7wU1bxtkoniStZl1hb8ujeRrB6rqnpCiAs423sGw+FIWwyw04vQ&#13;&#10;RdE5FeyJYEJxzhgZQ+06bliZsN5Tgtb3EPj31/irIgUzIKSlDjaohlW+goXYat/HAAAgAElEQVSj&#13;&#10;p+cKxI2U2SCyvL9LUQmq5OzHyQ3DsBm9ZIOpCC7leOWqTpEtUyaQ5pvLAXKsWjaZoHeHegtIW6/2&#13;&#10;ffvxtI7XYd8g2n5/N/88/cj2wY/7WwqoQHcx02Wp5IlZK7tWPu3fpnH8al6eWufOrPOVIgjvtR8W&#13;&#10;vTSrMSUuFNRc4JRRzlcHTFiIlN3x2JdZiyMGjz994u9j+PjpaJijB75HeRs3s3jOIHqiLuucreXQ&#13;&#10;L77lA3b4dPB5UZsO9zmJ2hffA6wQiZCFRTtadW9vK+U6+/A87BadelI/LCn1s+e/lVuNEOU7WmaW&#13;&#10;crRFj1MvlMSkLqhOSO9jd76d1SDblCLbjJnodCrpBgVivciFEFKNzi4p6fm2648rKiMO5V4cl3EO&#13;&#10;Ham31vIMwRIQ71M74QTv38aCSe6VlPD69qV8+pBJvWq/ra4/4FDgebKkYkiyVqFoH5a8R49qRTF2&#13;&#10;kvWv2WsbXp7/ZKwV4oNbS25G+3DV6UlXFUrwNueOCmRcwXno25BizMU+OKBuXXQv0h9bB+iCxA3o&#13;&#10;51ekIUPeahVDsBusGW5r4t9JHiSXuu7+TvB1NAQpnPz5/jdatd/GDXWeLOzjadh3ykcQLQwCASXs&#13;&#10;9Nu6+qH9GNrDnxlaJ2i3BnesgXGK4JFwq7k3G60h7YJsqZ9X5GLGUlKGkXj9duuHdDc3ifge1o5m&#13;&#10;EmEIuqnouPtcYqQp9hQTUY3zpWqYf/hXYzlVx7Zb7F0jhDFYHvduf/Jf84fjz4bdtYQW5/d1+5m8&#13;&#10;cJFEIF3kqyggvJuHfuo+aoQQjSlFie+0OsIt73G34Y0pwJkskczxijOupLq8Pf6hPr5OP2oiVeHM&#13;&#10;JUqZL0VAUPREIBunDQ9Duj0247BQexQ3phzKFkTmXEA4YNLwqc+nxc0a6QAIQnMGfFtLYQUhMhnN&#13;&#10;ugZoY1b9cX8aMe4hkk1FqirH5B6IElxg7Ftl6z4a8OvTL5t+p2hnF492Sa0fNz3RuqTRrdvaYorn&#13;&#10;VVbV4xgw5m4FdK1RmymAj3heR6kOuyU6fk8s+vl8nd4uuGufOYsR2w1QbeXnBLiYPNgROF2vNcGz&#13;&#10;DHbqM4O8o7+S3BwOOZhBqbZrL0CVBNw4k21DmUVP7CnEtaVFbLc1x1Aw9qVEjkoqJzh8/eM3qSjp&#13;&#10;n0EG66RhzBGADCxBDkaEd2i6TcVBr7eaU+Qy9yziIIDvumoFSb+ZKOm5mM/phda2ksj6h4VljWzV&#13;&#10;TjUtYxMOpeK0OfLiAfbouT2GkBXrVj8jFm7T8tPf/f1jnTEDfK7Ik1zWpb141x0J0k1jben9lIAg&#13;&#10;lqZW9Ph74FIVBjcDIH5NLrs10gk1RFWqMmihETRDxxtRdfHhU9cp59Yp0WrfrA9/qD/ew6OqkeIp&#13;&#10;3CZX44Cxo9iNRYMH56hSDFGmBtRXhadlDejr+Rur+FENFxRv5xFHktusL7GjjbTQk/gwgSuWcZ6v&#13;&#10;M8MCIhwd6A71cr42DHqpGFPBaZTjKgk12mHIDvsOB9kNvK2iN1EqM02Dksmj/UlIqe6PRXSywhKz&#13;&#10;CFlQQp6vLtmNpPBtenRMHllbIbbdb5Qk2eA0MLURAHVODxbxvUYY5qeuu/k3oTABDmx7Gme7mpfT&#13;&#10;6eEN6JlZJug9DnkWfFfviCcxLiUX7dzQ4tD8OwSLoOV1KyekVdss3qqq4m55GFjaDwa+dzf4oTnG&#13;&#10;zXtCu76ftqmK+EsxADgOtQDVnLxAQUHLTzvcwFTsULoFV5IgGtxsz241HVHEwKYeUITJJ04ZWEpN&#13;&#10;IkhRsvpoCkTAlYSrnsI2s3JxIxA1cO+Heki2PILTiHizHbvaYWu9resah/h+uapGSAVx1eSz79Ve&#13;&#10;0CqLdJ/Pg1TCg4jkg4DCaesgbHKCsTt0hajH6wURlHPsyVyhwXkLBWyr+jLqfni6wq2xpa46WDg1&#13;&#10;zKDJmJUhaohsVx9wZWX3AYEVBUqIi+iIS0EMCfXwSCC9q3s/OwjXIJsSNuiswk8OjbAgs4WqLZNP&#13;&#10;snnCDMtH8im5GJMDHDyvbolMU1HKqzc+jGZjtIshO+ehW9lBesknxJ99+qdRf/z8XMI6FdOCQwY5&#13;&#10;owIXLiIgq10IRXuinS0ZVHUVPalF0/JqlrSUWBJ6XJe840LgkvLqfdaZF4rWQtMVsX5z5uOfXzAx&#13;&#10;AeMY44+3N5NkWWnb7n2/Lq4KoejZcLXElPKGduQJgnEqN8lbXBRT9W2dS9wosQTvmJI6uYqGiebm&#13;&#10;+aRL+jhjobqctKgL3Mht27hsEBQecmD1XvFFA4boOWh83MV4FaZnVHDOidOrcYU09w0wx2nbBoYN&#13;&#10;36wBLIUWBGNBzLZI4amI7kHQCUbTkIj/43/4XxnFDOO1rabgIQQMexnjWk1+C/riglpt/3gsQZDP&#13;&#10;HRi2fAO7yYu6q4mBKxTBzrdaYJDmYN8jb04smFVTwo+EA79IpD8ASx1AkHqE5fx4W1nH91RL8Nmu&#13;&#10;GYCSo9moVB1AFZbRxqVdC2TJ0/hdHp+xJ3Hyawcx8q4g8xi/7hFJ3ckhArt41bE0jnQzXPZwHR0K&#13;&#10;uaIFbMegWyzJVrqJLcwljEU6w/YXazFmtau5u9x+Kr36urWbvTcVFKPP//qgT0PkKSdX4mc1gOAR&#13;&#10;SVXjzg/mbNR+3iqWakRieRKCvb7/q11ozZlE1/OlF7seP11O4wH30HKksatvJ5iDicsagP3JIKR2&#13;&#10;dWZW7Gb3t3gE8s5MoF8R2T3eqem9Vi2koKvxo9wrTigzhI4bI9SXZFKXcjwtnKowc723WBF4KI9y&#13;&#10;JvT5cDvp0e/2h5aCNVAbc9H4pP245qr/ubr/sxQUF1/XInl2FzZUtvvMQECTHELBvCCpweW8tM1L&#13;&#10;bSMFeLVrElDvCCp0ulxrBEJCA/mJ4V6xHj7mVClTMYjLFus2t/KSUx6LcwjgfneAqP4nAQ+k6c9e&#13;&#10;oTbfs4B9AV9VQjjlaV2rWqldVfArjF9up33gx81rWeVjiv/59Z9fft5P32P9CSEo5wuy/RlCNmPz&#13;&#10;UAYtWxeeGQr1PojX6kynLImLZ5ujLnnKUB6DFMEUvpWarkUgmh1iSc73QrdkbomBQ280cBAhNauR&#13;&#10;vmYlCW5B/9ylFTW0gr58Nx5YyNkhp9o8wWAA1pxlR5cd5Orh10MBU9meukq5dJ9rkrkQudqvWo1c&#13;&#10;1JTuiLqJS7W64ihb6n9rsBJdbZF6/A73R3GfroVnr5bWwKGqIMggNwjzLdjE5x2qO3ncllriKf/Y&#13;&#10;pTnKTCl7v74uFWDeXtbtc2Kw8GVmeX//qJdNSOmPV/BHl70h2KK/g+3fRFVY11RTKExS3jGq2+nz&#13;&#10;DywAKdn4nlJ4t0sagPEzf9EQmkGySYscaHRV07pMupjrcRGKBTnuFEMm3k2ntruXoKzv38guOoRG&#13;&#10;l2Rwx9RWmDOGtCe0S2nMH8qH13AmXfOAy42vGGYOWwAQSneYo59IXod7KljsKKBZewhGAvqOAra9&#13;&#10;3+/igUwgbOWKAqZr8huwn8EvxhoSmrocWQpL7kr2lG6wq1At18wulhaCLdjaJ2jxrnv9wrZLS+YS&#13;&#10;tRZxgnFKYbeycS2FOVBvm97XpRZLISLTOyYVDk1IOGN0Y7M+WR5SGpAqgGCGQv9hNibqZTcHufU5&#13;&#10;FNBx5NcECguNuxLT3+XxqWUKnlfPDlAAX0JTSbMZmgLPZhaVmosz1EUh26+mlbBqPKrm27yngxkj&#13;&#10;IvIgQpl1ui0aizAjuPjaW9UcuuPhfPu+G4h9PPUEKVr17Xm7ZV6pL1+/9eUTO6C0TAfIQqbv2c0R&#13;&#10;WAT2Nv/OExdwhyOeX6b5vH8mtbBThJLz8XYJEZ0WASH6l/PVCMVvhzwGsUbzTSPJYc/KbTC+ovDl&#13;&#10;fKZij4ArKanF0EU8+punFbMkUR+kbI3XdYn8GQMrytKCw7uKHx2CeZATDk/xFGMkCLAtHZ+w9efk&#13;&#10;t9xrRL1kqEHY72hOpiK5BU5/W4SQ1vp6w/8Un7Z8ihiEtoCtlNeAotj8JlkpcQr5p5OPGdpqwJU7&#13;&#10;yfFLJ30zpI16ltBO9LNk07clY+RZRKVmFkVBbzTsrLWXbV9Jhrx+3BRFAqUaRbLrrZ7rruI3xfhp&#13;&#10;AfAm8ejhz8dfiwN//Pa2nRp6/+Op53LdOtDHxddAXtcJTq6qAhKTwLSfGdRlu26c2bfDS6h35bIp&#13;&#10;SsqGiD86Bf35jxajp6rRACyYAR4RXmIkttvwkIewXM1zcQmti+zyLrec2Lpd2ytvQreG19JNdtZm&#13;&#10;VyFlGB0n+YtNjsvwDPJ3V1uVm58wXv8fIX8ui39BNei+R6poUY8/jDi5mPh9KqAR6I5dWQ26foZ4&#13;&#10;4S+KncwEUFZ7QRcfVoiodxzngEBCtQc3qOhDL3N6lgAzhpkAEmdNJC81NnVfxdn8SGy9ZogtoCEf&#13;&#10;KKd8SjMz5s5rMzf2GDDu1BuYGU00WJxz2U6OFcSrOQFm8gJwRDRjKrcAzG1I/ANsr+zeNkfkUV6S&#13;&#10;V7UoW+3fr1g8kQ5QBGUajWwAKZniQuFR+pbglIQPRgfRSCShX9Fs3hhu0sQYcXJoi9cN9S1Ipp1k&#13;&#10;gtVMbFNhjjb3EAsOITm+gp3Db3z92GMMeC7zSum2Dk/c8OvmCOrsGu+HJOM0s7ZaMvMldWJwBgJY&#13;&#10;B5Lht8/AB8wWqFXCNvnEdKUCqKPfx5BQQhJhUlfqKXCyurn01crLRF5EJnYFAoqCS6YQ90IbLuzU&#13;&#10;CNQKNgp9DlOBMJjscpznJAnAwKeqSpwnQZObGp5CXu/+3gw8s61xsL9n1N0LQgyAypFw0ShwiFox&#13;&#10;oC58yyQuIJNLs8UK5iokXA5xmjPDzeOy/lTtX6fS7n4COpU9pd48AeKEhgyXgLIjShbcOSZFyKR3&#13;&#10;Y8Erpz7pQgloeCFgsWE+R8qJP1XZ5aESsSpcBrnQbWR/AL5JM7RPMoRE+IC1VvEumSxZ0qHK8B2A&#13;&#10;4fZNvbQTm/4OEh7aIKhG9enLlch66WgNM14fa6NjB+X5csVty9vx2/kfW1Wtl7UAWwB/aAgircx+&#13;&#10;djZWqYr7jBcuhI2RX/KSNfAChOZ8BJ9jlKiMxQYmnodmp8o9N8k4UiGLN4SCduyIOb0uHlIODcy+&#13;&#10;9LksW5fwIfPfFZYkwhIQhKcfKCEpaGTgdgHSPfKy2hP+sUQeYgSY2Xp1XzTiTuw0EBRbbp13Jm0I&#13;&#10;Xk8XUXNB6gJ67yGkcuvnHS8BNq68uPxPXteCtcs9pfpj7RLyhMtuFQzGohBOQOPPEQ3tNZWySqEe&#13;&#10;MbcP1z/bB3nmhaAVxDw1If+tUjgIFaFw6VG4OWqka78ZPI+g1/mMDVZSSILO+fCpGvVYlz1BomSH&#13;&#10;iHG3uPek5ingxT+GDhDV9DOilXN+eR0YuREEHhfK0uJnfdwpxW4wji0mQGK0aZpdRdd9MgkWgrZ5&#13;&#10;vi2VpokeiF3GcNcVEcQTQpktvS8FsMhkiHBqOUEuV/URwhDStEulrhwsxG3cpxDCUFKRFGm+WN1l&#13;&#10;gjS2nmGuPTTGyFWigWCBAPJLonVJZJFDWoKyyxgo96yGqcrTfV/XKYNH+CEx4lt481TKK233K2wG&#13;&#10;p4F6Ytq+uHWre3iw43apowCUTS57xH66JVtrw8OsfOP2UIFasuV+O8XduYI9VC9Z/LHQhktq50Q0&#13;&#10;MdqLBHeSYroyU9cAmQ1tIrJDyNIZlM2E4MzEOA4/6fUMQlEF+7s/0ocerTZ8H2p7/zeVILz6w4fn&#13;&#10;bZkxQyQ7gbqWMugsgMDxmwPAQEk85Oyeo61qgZLBUurNfPgWX15eZv1Kemt4sy4PzhiIeb2viycE&#13;&#10;kL5qW4FZmao6URtnygTBFcRo4a7DUrC2JmVmO/UUHsA/nG/HHIlqqofRPhKYiZ08ynWFeDY+ma3q&#13;&#10;MXaO+cI0fdQ5ZFsfGZQGx7PiZJrtBgscIIlbNU9xPVFBnHnUPAkmj2yf08rVRsUtpkfxC9v2Hc0h&#13;&#10;uEwJ7OjWDNr7uJrngLd4F0SYBeH/6X/53yKMbz/OLb9t+tem7bniV30bl+3A5F/67myr7fH1+SdV&#13;&#10;fTY3x28/7vjOhq/x32jp8dF982C+QsBXm8TwAtFvp7QLIQCUHxiwYVcEnxCPdCAZ1im+itMpe1k7&#13;&#10;2Cx/ZqxaKXvYXWSlP3w3HjY7xUMPuPMi8EP+PN70yqvWzm5o6SUUyJk1ntP2++u3p+Mh3B/qcyMz&#13;&#10;yu/OEmI4+nG9fti/+MuPeWDrhJ7lr9/Ev8LxtN5j2dMgd2kZPyj4ZXYnZs7rHJ/28xZKO4WNsPjx&#13;&#10;w/v3h9uSMy2rpneIhvaK7YOselHHn55/O//t17p3xk3ZsF9O3/qEz8uhPlRJ/fd/3q3b/fv47WX3&#13;&#10;D5nupsf5NIDxEqGbMVWE1eyvOk4rJODL97coaiLoZJdqevaint/GPU3j/nhA9/OX+7H6y2+m+W/k&#13;&#10;i8l5xXF5XMv3vL0vYI8NjTabq32Nk4hgpgLu2mq6b+AQeaVf+jJz/g6+rWT8+cOLnc+yytDf6MeD&#13;&#10;AUPNxfL23ZRODRnBPF0fuAye3I9DtV5/4KighLRFU3/KUulN37/+kMcDu8GQTGLm1t6BXmkLicKg&#13;&#10;yxvGl9nS0S1ksdGdt4U25JPstfdzcpis1x9zqdbwcTsoSLpvpHuY9WXr0xIKkq04Hebx64bqV70b&#13;&#10;qPsk3cfPhz/G822ugEW3t1n+vIPpOxeSMA63zUjzQoT+L//M/uF/eKLvj/F1njfV9d+Wx4fPP6PZ&#13;&#10;b6tvvCjfNf8IpknoLcNU/CeB9PegYvNLi/Py0nVkh7XUgPPZmwCSh6n+3X78VGO1zhnTy32aboXG&#13;&#10;DlMzQwB5v39ar3eFWu+JBPtr58oOL3kexNMA3dbQ32v80VhjUyHqj1dd75owArwUCtRiRgghdOX9&#13;&#10;2J9GgLcQv4+iC6yTAFvObBvh91SVuvsMQ3T9fZoKIZ147ijbLueBwCDJ81/4P/74JzbsoPnR0KeX&#13;&#10;4bi+3esWVF09beFY9P2EruDVsBF/F6l1XDSPc24YyMdm3Gy0JOHSCRGX1S3l9X2r6t3b403+SgKN&#13;&#10;1Y44P1a2OvYnSl5m062//197KfZK/ee3sfKVGjLs3sevd8iQAxthQCAYbPrw/DEVlhuMGly/EH3T&#13;&#10;Z7jOISo1BFea8rfjICbzlqwqKe+QkGumRLpyZyqJ/Z86h3f1HgKwPfF+QnG87FVK7UFXGMatw+nG&#13;&#10;h2d4vH9bfxYd5O3t8uXUIy5HVhEmbMznfJBI4TCWHnxGBYyXpQXbrrxmCzitJo1lszEm+eHnR2ij&#13;&#10;uUIlrg/vU7s/Zt7ja4oPPuzeyrpugBEdHzQv4gXTJ8j+Ndcn+cz29FFAadMKcNVd9Xo5AwYFSZz/&#13;&#10;1wc/3qL3eQvA8/n133ZY/rx7ufJ3NTawNOcF7Y+HL6O2kJ1+DTXV0GV/T4DP8PhLyjCua3euOTD3&#13;&#10;x1kOuBFJcO6SjYYJWWNUCdYCWVAVWd//MW892sAfw/PwNI33wUKzGgKxSZN/YbJWh+5ErU72K+ur&#13;&#10;H8kb/vLUHp7aSvq7OVcvZXtWu2TKF81YzXklysObgcva/vWv7TXJanQzAfB4ahC88wc6yqvfgIyZ&#13;&#10;t799mXfVxlHZdS2EZShC/Syin2iaxMbdPygv4DJPrG2+1kt6prfX9O39/z0eP9otuklWf8/1BuND&#13;&#10;for3//P7hKvk3LedkK/wCjtKX59YhiCVCMLNrBQJN47b7b6V6rbjIE+tv/12e/mFs4+0ougr8zTL&#13;&#10;jF4wYvPft3i92gp9+khdgjpO287Lgs8XdKJ0J0DLDPVB5PoQ4I01G6mAbLl8HCB9DFR0ngUqNx82&#13;&#10;N/7663GabqTZPTzJoBuYLqH86798VfW+HP6QBKMR9Fjh1xEA4gk7pARBdXlfrjTeAq3aOgf7hGby&#13;&#10;V2lkeU8xXWBEl+7XferxPa9lhtQFxtY//fXJum+7vS8PVP13fwqrrRzMPBBBkaxfHw6HCrbVoqOs&#13;&#10;qLz6KDD/9RcftlutU6zjZYg9Jn/NALK3/0/rB87ctKW9/eMqYTnRnlsxPkYJplNF0LLqJArtGA3R&#13;&#10;vp/z2tR4nu5dXRNQJDroBS3QDTKTHbvHrd+1vevscvXpkh6wkus8a68R2FFtjBQVxCTZDUX+6fBn&#13;&#10;d/tPgXeolrDr9eONM7Q+RkrISJysfs60rdEDefvh487mpdr/vNUuCJQFdw9u/Yxx2SnUsNNqt6rt&#13;&#10;url6rMuOCOad8/xxf3T9UdS9y6v9yjGU12ka90QC//8TBB/LlmSJglC3Vi6PvDIiI6KyZDdg1gMG&#13;&#10;jMAMzPgBpjDia5lAd9vrelWVkSGuPMqPq+1bb9ZCsjnqLOavN3++/Rovdaq1R5YubAe7jg5umpyr&#13;&#10;d5sxvWYLIESibQrqg/FA57ljxaetJ3b7QU4v9TS+KUmvw/v7MTyWn+cZDQESnhlbaS0RuLbNOr4f&#13;&#10;92Ma9vjPKzV/veifofoDsbI+94sSO7jY9KbKuBUwPr1rTiF2VzZbiNJwDvOg1M2cLTReLy7ftbmo&#13;&#10;vZ3P9ZLyX9gJd+hONdTE0oNCk/VScn4YE8pgXyhiuuN8rpVC1r8///7L45+evs0q6vWf5NtwsjD3&#13;&#10;r9CPMxMKFnLEpPUMUHExsNpv4uH6GUtzd1MMJi5zxSEO99+eTXW7J/diHFr3/Oo5mRte/CGF0Ncw&#13;&#10;NqTX/E/ZxBtC/tUbDhFcRhXnLeKIab7KaO3OAX2pyen9K/lzjE4Y6ydtmw3Vb/S6jKnOGUt4wCjG&#13;&#10;eTnQTdWXuMexNWtdyi64icHlzUzkhANPY8tvHX4fiQM4ZlCjcqTr1Gx/CV/fLpu2gM6gQZvsoSiu&#13;&#10;i5EwxjdVt1KuprtV+Z6+D/kZiplfPxMeWdmB24K41Mdp+8fbmAxoaozC4fu/syR8+wFka+3Tpm8p&#13;&#10;9cUq9Zjph9yfu7/Wn+rQgYutsWxkpRdGS5KdCb5bhf2L6z2XpoTgGdCJ7OjtPH9zf7C4DKKg2PGk&#13;&#10;xHWakaq5O9Hiy7lz99vI+O2pN8+9fihLscuYSZvY+Tz/Hl7uNrQKo/85wImoBH/X/s+VaATzVrML&#13;&#10;bfLDMKPJCdGXB/r84f52eDlWdUVe2YrvX15Prg/NHXkx/5bplgT1Mp3AOhWZMPaHkCdaac2FzVrK&#13;&#10;5vnb+eO9AgueL6DBH/nE584N83Bz48G1KVSWxfk1PjQmHH87r8F2vAkrUGsNxvounV6SX5SU7zOZ&#13;&#10;z7Rt+W7vDTC1qVhOgroK71+mYVpyDofsH+azJQtXpdBoLNvHH99Mezcd7YVyNV8juiW1LVCUzj2v&#13;&#10;4efZm0//3Zf4dpwayhwL35Z1eD6eSpVwYWz9CnTEvs9w5KlsOzdvP9zmM/vzH3EEIUJsw3G/spdx&#13;&#10;GoIkodqLtioLyGJOY0JIe1RO/NAUAFOQnQByvcWv89sBzOAS5Ko0NqdUQvW6C/89iZtmPGp6ZCht&#13;&#10;12utD+uVnHVQxT3OBRYxp0ViAwN0tIMiFFTeffhgrqCiNwv5/kD/mo5zraeOOFuSI7T5w032YO7t&#13;&#10;urixz159wKhGvTsuwPtd6S7mA1y9X3omBSKs3t58u04lRcUaduxYfizP/jRA0+r75U/1qCEcVAWz&#13;&#10;KY8lJ4dvTzu20re3JzfStSwqCoFQ5O4DdKHma6Tmf7053I43ZE6prFS8i2lBsUrFr/z98s2ysXws&#13;&#10;bdoWNaIIMBANht1rzS2ll4kUgRsVbaaE22n7HkfV7nDyXw+viUKf0qWkN5sPsEAW63iV5s3fFlv9&#13;&#10;fk0Pu7rjJMg0HOIXFkanX13+ZY37nxnaw/Q8eGv2xYjw82jSiq9TNIZYV98QRqArmgSzufqZUlAX&#13;&#10;4ngCdd0cZz9kSuuImYJGuBO9qi0KZHh9vwXt9fYqWL0uP7lqgIDCEPLkFkW/9xZV6ni9KMX1CAu0&#13;&#10;bVfXf15QvXoYp4zVJX3TcI676ha1CxV/ChRYvuD/9X/7v0EgnFR11YBIzNCjmJG1q1vlc3oeB4xa&#13;&#10;KhYCgO16S+oCMwkY2TSopH5emrISgnSRJUidcSwjo42HyWU/5gRB8PPQcjVNkVHqASiKzL23frHe&#13;&#10;5gVrCI0H19H5lmadsg0oj6fLmTPmpgESzgaXY8QcOgvatsIpxnmhBVZ1ASmUSB/fDwJxyUs9a9nI&#13;&#10;3fpu7MyH9cYtiGOuzZgViZDPUa9KaTFWEJrTOZSgBS5nKovW48kCggDAOFIu9lUNEGJVseQweJ0Z&#13;&#10;4zoAlLy3Tb1ZloFCkRPoT30JdVnInEDK6J8//iF2NSihy8gzZI2PBtartU8eEB4xMifj/CIly8CV&#13;&#10;iVSWcg9SUaI8rUpeCGxRklGURd1dXpvNurv2c7CyKCHnRV2tH3YZwWnRpagqVRnDOaZlJWZ9cgvm&#13;&#10;Di56QgwNJslUK1Qv/sQyB6yYDKAujTYmbzgjYSFQOpeThZAHVlHaH49SEIeBswsN2enRWgdi+PB4&#13;&#10;5zBAhwkkf7PZkAbds3a2E+D5eNQ+EqNjRWuLk8BqmRzGaZwC4oxLqj2oirYpZIExS4iTiAAErokI&#13;&#10;gIAVK1/n5Ybh7NymVgsIZJ6zJ2aMTbWPctw/rkZtPv1SDbO2MYZ5rFY1w4LxcjIzpQOgolztZwcU&#13;&#10;lNN5Ep3DAiSYy5v2qgcZAkCp3a+6cGrZ2lrXH0+1Wrk5Gu3cHIhL0IOCFxPyd5CZFKcl44gJr1Ql&#13;&#10;MfDnvt88PGZKZ+sLEEZjeF0wlx3VIAJOFBjcy/sRY8EAWy4nDiobM+FlWWgMuBB1iNp4jjlPJFYR&#13;&#10;RJMRyU2rvEejc2XZ+AjTYDCuTD+SgId5QAoPXleqQtNYSL4ss6FpPL4163pz06ac0EKXSbOqSMQg&#13;&#10;xiNi3KOTB1XRSFEVpNJOQ0SMN6sNnU84+1xIDrIhMCMAGRWrvQLBCUKtAcT4oFNwuKzay7joZYJx&#13;&#10;Wjd3heQUO8sAHrWb+0oIXFctV1QgSEAEiBe76+FyeT5QWU7GZ8Fg5nCUd1XLrfUSFhUarwC6ajzP&#13;&#10;pIIgumWZUFYkrcwAJt95P9rgrtfLaEOpU7VSOixQM1VVGISY7Tgz4sx63Y5nk5skCswUtFZpawBk&#13;&#10;ziFgEJ6mHHNCkFMMCJYQ76rVm1cIMjMbyObLT8spd3YqGEKCSFphT9x8rOIAACAASURBVDJYXg/X&#13;&#10;qlaUuCayzBMsoKiW0CHtnI+ZGDID60HyPHe9wTh7mgx01eMNEQCQDPUAU4AKT3ipabm53Q6DjRGj&#13;&#10;UjKhTtNSbW/jPG4aPp0PwBjYa4QolJRIMB1mgbK1AytE5JRL7uYxmlQhGPRcIvH99MYlPl6eEaRl&#13;&#10;JGZY7ta7BJ1jRaQuk1ChFiLeD7q9qTuXXJ/0yfYIbHfcWrgMiccA+2W5TuNxBKWqquoyHKn0FkKF&#13;&#10;Y56XZTaiEtjny9uVYEFwjiRhmJ0Z1nUxm4FWOIXMMVoJut0QCGucrcJLZ9x8PhIoIqQM5v7sClQs&#13;&#10;o97u14LJ+dRvSFmXJaMKElS2apmeSl6UqvHDSHHJFYkMlSb6omCsLHMY7cCoJElu70pIocR4XTUD&#13;&#10;mAFClSQAJVY+RDldTIfbFDVJCMmykDHbkUAoZ20Ahtb1sqxk0/RIS19oa67BR6C9T9kB4AMoOIQE&#13;&#10;IUg7N+dRSjVPM0BcEoQicDaviTRLxriA0VOacoAwQYXxwcW6aKfrJengFu8FoZsK6+CBiIAy4T+s&#13;&#10;dlM/AkSxi6+jR6h0Du+AygrNs78eJlZEQiqCgcxAYdxN48VoAMuUEk5wsU4rOF9zgplJImxqy8p0&#13;&#10;Yzi7kKgnYdAnXsH7+t5ZjaXP0Rmr7RVU5LZYbzImIOWQLDEhRx9RQBxmTsc5QFQY1J8vc4BgzrBa&#13;&#10;FcHjFJhU2+k6eAsoV4znwZ0NtLTEahbZzrzi5X4NJbQhyLqp2ipnhmLaVGV3njLKHCs7uLwOcQbZ&#13;&#10;RTsaGAsbF2OWzW5FTLxds+T66HK0pc3RIIdnspyODFBKFKYVUWQwMeLSn50JU/AhhhgRhTh081Hw&#13;&#10;Ldu13tkwjY7R6DNnXGIyIadIA2MsOcgq6MXjxC2qdTdAFiK0DN2kGAQFfr5S4pq6jh7Mk3Wz5oKt&#13;&#10;1pXMZNBdwYvX10tTFKoWiMBIQiP3LvcZA1HKMI7AWgFhxAZaoooKqfJFj2Sw3gJeNGN0BSaKRju/&#13;&#10;YsYYLy/jJTXWL6FpCgoh5TXOsVDFetucl9+5qGzSqqQ+ZCawNX6Hqpfk1mqtALV2WDwhWJ2OQ+5Z&#13;&#10;TQpKaEgAJVuJQGlyWbe7m2t3/vXXh+xgJpmAGsaaEsI4JiQSbM2Akl0gtDkO1gWaMvB+hAYiY22S&#13;&#10;cm2SRtwLhq7vpwAQRqFsG+ctQBwEEryLCM0mIwhzzpyp0XuqSLWtFjNBQCQTMGZOqyVYvq6P3URz&#13;&#10;DX2qmdDTtaq3ESUuBM62FDVgKCMYBiNKlWwEALvpCmweT/Nu13DCJVWc05CNpCsA0TKPGCMGCqfT&#13;&#10;sT8LvE6zjdrSkk+jYWVFhEBgKpCa3CgqkUeXmiRUVRY7FOCsB8mkY4yb1E1DwLnq8lxUKVklMGPb&#13;&#10;pV84EbxYJatxU/YhqSQgcgURzy9vdkk5IAP9ECZzDcbbTVtzhgZDmKIIMx0yiw7k4JwNnKxlu5yn&#13;&#10;6Dy1GRFCIAIASEesCQVlmOPDj6HkNYEikDCeu2g8yWkjlNyXAAZEMeObLHkSmTUUZW1tyBZRuTqD&#13;&#10;mVSu3QCfAIKj1YvxjgZlNYQEQZIFroy3mIpI4hpJyhnBJIEYNLz2VyFbiCMuirj4tSp//vy7hHQl&#13;&#10;q64fLmlIAmLFsLcv3cyYOr/1SFOJQ0LIIpBEp18HxphLoIFRSokIkYTWMqNsSUbWOhIoZNlBNyxZ&#13;&#10;qiglpUgwwjN0RCEJjaYuYzx5SwQqSOkc4nKlUPIoR4p5zhPExbb51/efMibiqyLRkmJcREI3lCIE&#13;&#10;YeRJ3qiwTAXHiYem4ct4RSEP3l/6GUGIKxC1F6S4vJ0JJqhw2tphXJKFGMsYEbJ2ghNlBDDqTDRT&#13;&#10;dN6VjcCOh+xA9M5MpMwsFDZ0SkGPgyplN5xdRgVGslKH/ohjJjkGQWwlqENFlDVthuk9wyIYEENO&#13;&#10;a+KuOmBjkVfVqrsedqs62wWnqADtD+eqYeM8cSIq0XBaFySjGGKKiHAo8TANzrkEg2RAaw+CDDZD&#13;&#10;E7PWNmNsLUy22mKvrzjPJBMXIYVkhEFQKDAEl45FhgNeQn8liACIU7aU5+wUpDyDMVgwGQCAoJKx&#13;&#10;FUR0mExASLvxOvSY0zTC2ZlCQIwNwygX2HrjnYMpV8XedBYp4gqiqgoiVLKKWRedpRBli8imsc5w&#13;&#10;TMelLzDOOJ9snxmiKIsC6Bk2dRMdXqkNkWjuDMusZFVJAkYAQdgoKRIBEnZ+2FXNYbSqIBkbBKW9&#13;&#10;DnVdxxwIUklnO0VKZQRXxVJVFR5CCZjtl/56AQ4LJDDMVVNe/LjZ3thlWTcrQinFxbXTECPCSkwA&#13;&#10;5CAmcL/fZcwWk5iY5qBKlOlk0TAahGXK5MePseKeRHd97VaslAL00MQPWxDA1M9bXt+R+uXwbbNb&#13;&#10;5QzfSCYpN2196N67QfceV+32fDiKuOFtQwp183i/ur9Zb9u7m1aFVMmq1+6p61W+YGQIBkOnuw6c&#13;&#10;jE5FaYk4T2fqAbZps6luPzwuw/HLViyHyPvEYmYyzx7qsYtaN0xG5jKNgCazdFsmgAsvh6MduvP5&#13;&#10;vTte/JhPL108U2/C1Z/0lNGKOBlQZi74GP3d3X0p43w67ZqWQsRv2fb213LTbh7Uj0WncaQYBgzI&#13;&#10;hiQGr91UhFpQM14v/XkRjUIB3tU3ZAaNM6TBtGEWeCP4yfSn5R1I/7YcYKEuMxrHaUnEYzJ5s9Kr&#13;&#10;dt1E6JqdWmchOn+bi+ahbQVNdsLEId1fj+B8PEVwNe8/XaVGB6YuecjRTr75qwtBQGVHZ0ZTr9br&#13;&#10;5hEBUhRcSVlk9uH+U2RyGnV4x/GdUGotZqzcMrUvDXfL3I/XAOHt7XYcu9nZ6uYuhbRBDfK5LKgh&#13;&#10;uqlVEfAq+YfbGwDS7Mzp/b0hrEacGUhdmq4dwdmnpd1/mef86Zc/usQoLpgo7x4/Uio3j7/yotaz&#13;&#10;DriRmCzHq7LULgsF+HrszDQDDQWUh9fzHFBcrILhQ0NEXecA05JXdGON2XwunBwLRg6nl/fuudgz&#13;&#10;H4PtZu9yb/yNBJ5HVKo54x6EIsgiyD1c1RzzGhWfGpTkbc2j70d/qmq0JFmr9Y5X1/MVAI485ZqA&#13;&#10;MaQ5AAfb9S2ROTg4HYgwEFeb99O5ruT2bg0rakhEldTHrhD89fwW7NyWDFrPvUQh3Tz+Ecy46FG7&#13;&#10;3wgsJaush8R7welFj4xCVd8vKbNabC+OVg3i5HB5kahEiF17H3Ljp8RMXCOxJAmQljW///zZRB/0&#13;&#10;tGoK42aX/ONuX5ekH59mRGHIDOFqtas36untpao3xvCQSIjy7WW5alcV7aiHL//hF8rg8GRWarOY&#13;&#10;hXpDQPLemjDNw4HAhDKACyodsRebHf/X64/J4WUZk3l5eRv1sszjIbpx3wgewfTjagTmktiwZJyN&#13;&#10;C6P2Batuym3oOYGtcRS37W31BY2phTAgQ4oNRG0hHu7qHReQCdiuK5oUDzf78s+rVsKK6DwlbLas&#13;&#10;XimVE9AJtal8/9dT9NlhVFAZ/MIYImjd2xNSSbWyGyjljXEUog21gnV9xcAQO2edKIrgse0BbR8A&#13;&#10;Key4MIE39aOfTIkiihmkQGLmASAuP3/+qyAIzCefFqxAZE41CSNZq70CK8iBme0M7Au8rG63Q9Sd&#13;&#10;6aqtFPf4zb3nBhcOrtYtqiG8Q7ygBuLepTnj5Uh19rQuvWBhWajpP28LPLINWUklJjgWkj8ItinQ&#13;&#10;3/7yYIt0mBZnXJnAutjy4LG15vy6vb/JJLAyjaeeT5CMPl2HCNERDyNYuut1Wtx1MFxUEFcYtNvm&#13;&#10;cV3c4tu7JebxagQs9gy0QLSwVrGZ8HQaXG/GTCZR9G4+mFMnm6aCZHidSnybl3BGA1W5xImicH36&#13;&#10;zolPVM8hwGwbanzo9GzPT18b0PG6umcbgcvRAVZwfBH+nD7ffpmHzrxd2ZSsvr5+vUCIRUuBdKX3&#13;&#10;UU9cQr1Q/fJcMF5utzyh6BnKKuPD7MdCVhXdDf3LNL15P0GYHZqbgmeCuxB8niepbe16tMxL8B6+&#13;&#10;PV/sdQl5dThNOTmf8Wa7mb1lbTMRSGdTFOVIUORgtWqW83VFNpcxIaqqsqZ5kKWIyd3d7iWRtu8L&#13;&#10;ViFQhqvHFkED/aK1Dt35erfZZTcj/HGc8npTFwjLtsaK/jw+RZffLwvApUQkdkfkXc7IaJKWCtpq&#13;&#10;Je4bUTwNc8iiLW7Wm2q9LnzUHMn3H2/b/WN5+6iJn58uFPNL8urD7cfHP8GEvZmBN+6tv+WrHbrR&#13;&#10;EGYUdmt6Ws7Ts4YonMH3QsICCuConensQVp4CGD/YfdLvcvBkxKTivQxWsQhWdk8U541BC82uQhs&#13;&#10;JBEXr6fZaYqRCM6iWW9/valvipDGoHHboHZXHfWEd+ns85z895evKldp8jgECtlswarZK1xcWCop&#13;&#10;rhmL/QzyLvjctCVmbo+L69t/LXBHsmyKzxkWUCjmULUkf9bz1b+f+sNozwu+GgU8XNcrMy+Gako4&#13;&#10;pPDjnx4ywpYQzrmM8Tqn3IhEIIIY2STlDgS3kjYUuChXDdrOiPsYOVNuDnbSzrscLc1LQ+XPb78x&#13;&#10;Qjb1FlJRNKUJQyPAhsswx6a8b7aYM4kFS5xAmBMetb+4PN9UNXOmAsaTBFzulzSCQqj1Xu04F7Ci&#13;&#10;ALfmcKmQA+7FxRmIVO3LfENvPq70MitW6Qin4wUCM+rn9baawunh01qV0FDOaEGpSiaOXbg+DfOP&#13;&#10;3idPSDuOOYNiPPrUzVH7YdYYxoa46M7NjpiYq5U4HP5uZsdR+/ZtGE+AUS5lKTghUBeJy5K1FVJw&#13;&#10;XBUqxpApjsso98UC8vUaaOnvH3jNgcqIMXzUw6inWqrDgXZzkOsi0HLWo/Wx3X4MU29TzpKdw2Ih&#13;&#10;uN9+hA5jD/R4HRg4Zlewu7FbhkO/Es3j7kGHUXLGAGPQW6+v/ZAArVBpzhNz2MtcoywDohMbXd+/&#13;&#10;nEFykdmsw9N5sjlfxhO1yfTZT3mZWQXKMHjo4NUvXKyul8EZTbIFUGszAoyH0/zbj38CwKYOkjo2&#13;&#10;69JqN47R+4gpfX8/VKE8DGYKGSk2TIF1LmuS8TbKAAt50ZnoJL2HKbT7dWKVUiuXodiWEGaJysvx&#13;&#10;OhszezdOputGZ4lqs2hQsZWjDu43U4W6FS2KoYRg6k7H91c/sTRMaHHGShy4n4HTQAdf5Kohkkad&#13;&#10;/TheT4BgL0oN8sz0j/5JhxGUADMCA5pdPPLJ8hGDU5RO5gRAApIlS5TaAkAxxjEEFEVBbmUBl7kP&#13;&#10;8wJ06Eab/QQSyWATl+txmAGE2ZtfP35BMTOQXBriirNNcfvLbbBZ45yRUuCmydROCxJs/XmvuC7K&#13;&#10;AiPUMhqnkWQ490vUF4mHlWTdS1cXijPmgjVhGfMS/LBueVHvrbkQlVAFoZtYyXnDAU1zhBRQjDjA&#13;&#10;Il2zlTRWEnvGH1UX9MPHX2uu+EnIBUsYYy0jsP08XMbZFkmni6iTj10GJ9O/cRulRL8dFixqrScq&#13;&#10;IPAU2XBfqkoJIJ0DPkFBQZUdWUabCNivFObQUVium+CY5OUydItJcdFtwe63ZXBp+4AcfL8ETaky&#13;&#10;3mbqIBP98XA+vTEFjBk4oJmrsZABeNTTKq4E8DAIxmRv9JQSKWB5W29/vbU6ieiZM+50YFDzJX5q&#13;&#10;d2odUUSms1//y3dtQQMQwwCp3NysiGLDNAIA7j9tbu/WyWPkNw3dC0e3WOGW4cMkib3Yf+EyMGMJ&#13;&#10;hJuHB1gSAjUO83h6AYOGs0tDsCBdtf328jwF7WhUQLAIeIocS4xzJSvqhbcc5eru5rNYU16JJPDR&#13;&#10;Gjjjm5sio1m2QCGYy+SxxxzXDcQD9cc4YVI83k8ZUllVC7XdKY26oQ2g4MWeDY4BAunTaTxdTeer&#13;&#10;8vr9/Xp5Lm4TDehwCcvMhkMMwG6pyr1O40yuGhIiKNxV7PDy7mMavVv0/OHjr5exoyUoWiYZxzDd&#13;&#10;7uvlnO3J+TloYxuiETAee1MEdiTCEbNcycxlQiCCyzLyRizLhCGKBs4mJchSxojttlVVlCzxYLz6&#13;&#10;+vYvKJAHyM5TgsleF3K2+P/4X/5PmN1oO7V6sJfX9mENWhjQ3kZUEWrev6Forz/LRCony/+0E28/&#13;&#10;X682btryIaTL8Vg0TYbxgzjgypjWn2OCdg7e7pr14e07uorwXsH7al29V8LQPA0X+Munh+Pg/vi3&#13;&#10;/zHdRwyBC7Moc8O6fgEJh2sy5qf48OXx9+M/7hK/YkLlPoGNrA/08r2f45hbum4+Rnz59mwEzydt&#13;&#10;LWVse/Phrx9TLaaJ6fcTFI9/K95cl7erzZQml798+GSd3tCLuxo9INts6K8PQxfO/37iSPLhJdrs&#13;&#10;cwEyaO4+vpo3wy5O1dT6/2F//+Tf+jd2u7vZbyS0GdGDcUHKfROaDZfX45kIkOJNAavSyRIjumFr&#13;&#10;NCvzveTl7tfl7eXQqkdOyzmeVmIPBpHMLP7w8T1o4vPrcUC1HIn148NWDQhRJW74KmITm906V2r4&#13;&#10;Ov54+vrL42etXfPlz9cBpbhFg6HlFSwjXbIZzi/p/XpOZLqjWObgGaftEbWi/MfPfw9NSKj2nmPr&#13;&#10;toJNNBO8gS4z53Zv9al5iaw6TpxszkBQut5QiI7fnhZv5WYFRoaKvgsalJXt8hI4SUq6kgmE0ML4&#13;&#10;TLRz+dS9/FwxWrdQbD88v7xBwJpFvNaGoaZKd6bIjvyns177aoi9bHaCb1xMPxjfv5vxlM3qazgz&#13;&#10;oOcB+rFrV7+QPDwfi8rs8c66nCj96/pzqOPUTTfVfpXXXq/6wxiW5cw9Ku05n/2uio5aSZ/1WeRx&#13;&#10;Pt/wmzv5sGfdO49bUa8vAXg5P/DNT/M67wGtRbHdjj4pR5Yc0H2LP1VnOnf/eWJMMFUdB7+8f/9w&#13;&#10;0749/7Pe/W3wWigYol5xFTO6fXycYJhH19YFSn5CvR6WUORT7rcGGwO6fipcI+80c55P8CX6zfmI&#13;&#10;wBaKvxybK4Nwvg7YBcIffrz++MNf/uKrrzeP/9Ph9fqHm4/T2z/fsYooPd7tXxJ7ufxuTbEv/+N4&#13;&#10;+DYVJ36L7vz6H+ffdnJ7RzdOzLshFm4UvusBXMtzpdqn369JT3yvq4qvi00W5vz2xkPci7I/3bP6&#13;&#10;Bm03X1R+G60qVVkJ0NWoGMW6QJtVAdctRvly6VFxhweLy//3x7zaSv17VDUZ/RPs5HqVM/ZyV/6w&#13;&#10;qZXpP+zl5X0ek7+EY4d7Nq9+G4bZhElPVlb5s80ubWmN4Px98llBp9/xnCrGOHTn4QmPxNElV35M&#13;&#10;A3SUibVPTW5O/YiAkJ4Nfyq38+lQsNR900dhb/aN7Z9nJ2C5xnUJRc7fkr6TFvCf3cKzFzkomBSp&#13;&#10;GCUGhYs1UTE8hGiTD67JgfXhdJwcWrvREl/ATsSQLKivczydTUvoL+ubZF0rxfeT2f+6mRfPUbmb&#13;&#10;f7svCpnR6+h3lUBau+fXAn1oi3HRul7v2jsz++yer/XRbIX7ibTcNJ65/+flZfVpT2U+/V6+FvMS&#13;&#10;0HTxBn1F78/rWIN3ccRqtxW9XupqOMWPAGcqQAXEABoNHW2weF7qP2767vDx06Py4JfHOfqfE35Y&#13;&#10;VZfLYfj9t+P2Pgj5p8TYxZwuK87zYKVmd2CthFCIIqBIS0/liEb9MF8Gtdo0lFfzlPIuExvNxE+v&#13;&#10;GG/xOtFCNjQrFT0nRYYVQlu0/Kvci7wtyRy/Pf3AgIMFhZC3ZQxgTti7aLrLpSwl8oEt+m6//sff&#13;&#10;/81BWRYrPwV3uDYCnVexjpz9pi/lWuSDQkHDin9Up8NBIBync62KyebXydYMqKy9ownuA4RFLUHC&#13;&#10;DasqwrEAl+GEPzx0aCY12N6W9C9SW+pDuh7OW4J1K4Aft8BeXhjHeXNDjlOuAzi9zYBs6i0hCynX&#13;&#10;/Kn/1/KWwS93gYSENY1juS7rVlXhHjVo9dgew4u/Yjj/837z6f2Nz6W3NxjKtKopQuOvzeb89A+E&#13;&#10;tqOboRS0lrlKtCvR6ZyffreEKECYoJGlqQudNiEBJibr9zKnXXTLBZukYwjRhKKB07KgsNjTka/B&#13;&#10;SCd1I1ZBajQKHquaQo6pN8N12RafLNpzfnpcVf78xLfmT5jH6C6LYbTliH1o9m/TJQ3LblOP+m15&#13;&#10;K8oV2KpiL2nrmxZh73qXL1OcN7/sYwVX7xN4Utzxj7efwmX45zjjejXFwMMUjnTXrP/2p7+C9x/t&#13;&#10;bpWLEjzT9af89HqeE+ffWF0ICnV0z0d0Eo5bi7Vlif3+9sQw3mYW7yWyw9D9uOy25EKEL4qFogY9&#13;&#10;D+/+sxQPfjp7VX65JWXNXPv5pjNRn7U+kal5Neuy2D3enMffP324m9LhAl/X041XKsk48LmC++7U&#13;&#10;Xc5HBg63VY2BOL66/W7kseaZ1LxFsmF2RQNw/WHl2/7QEURewhSqYOY8vehA++vT+7p+vF6oseLL&#13;&#10;ikYNFK3+y9f/3Oyb3g4qrwyJ7+7iqhzCWQNwAjbWRAH4qXw0lrrYnqO9Pg0MMaDh6CaP05gWU1Wx&#13;&#10;KBLDAGdoHK1qf+j5aYkV6c+2LDdvpK/IrlYVJVK0MocaD27lSLzN/jTv9o23g7t6sH84T+Tnk83F&#13;&#10;BWLqPYtFgYoVhPl2UwzlNaPr5XAcjwbCh2pVfT2cNn/8i3/vEk9Py6sv0m//9RVAgVVZJfEs+nHx&#13;&#10;CAqZYrsrLJyH3LXLHW8Z2LNLD9b3Yg7gx9u4+izJekGLWYUCzevejlgSBx0lxeasH4i6YhMqKtfN&#13;&#10;GOP78LbAMonAViFpag5eqQIT7HeVAqWe/M071LkKKYuahFgqgQcT2/0vA/Bg7167YfPwV6/aEmvC&#13;&#10;87H0mWeTw1UveIOr8uOQBr5GjLQyHbiUr++dbHCif8W0PnbdViVtB1KBUi+Urkgmd+u7Mc8QnrC2&#13;&#10;zIoNE3Njd3elN4em/tv4dlon/7IiX2KkNksLSYXe/fPdZuNfJ8SZ2k+QkQAlBPTLXfz80FIf57CA&#13;&#10;iaGrsr8EsmJqu/KQQpCGt9X64149oJHD27p9Pj7f/kKfOp2aSO+yuGCwSmSzG2kZJ0Sgb7dbnUGj&#13;&#10;6aqM2M37jLszjACMvqcri59TAYpK3WXSwasqMhPao83dNPxMcYExX5X+8ssjHKabKH8/Xh/Xe6Zt&#13;&#10;HZHSXq3J0T+tI1mGsw6zJkGRMfgUPBmlS6Ncs4IsftG+dGVVQiD7yDOviskZhFnxmrNKi5tEwHAq&#13;&#10;KCtXm5s+6n9MyAWMIsxFz8+uDLQ0Yqz2K0437e3780l+2bh+hsfFrca+z4KVSjUSzJ+KDxq+d/m/&#13;&#10;rY7QHbAY6RLAPjRk8bo7vEdLwnAxo4aUIJhBT3i8fdwMLsILApzBjWykGk5pJT6vH+j9l5ZHK00I&#13;&#10;Bou8HrXf3N2/5+/cKzvO9+v62+lJ4NhE73JzfHmVYtVUu07//sft1niLZCPLWWpIFnj93q0e7vvl&#13;&#10;utpv+uvPt35dKjV3h28636Moczn/MJ0TM2ENVf7313rLr6n91/nE/1KPX78WD9xtNOv0t1Nsqjqb&#13;&#10;xbqy+lRQuj6/50QexS072em7fSHpwU7hw+oe8O/jO130AmIo8/hvX3/WrPq4/njuqEzdLd3exepb&#13;&#10;OG+3G0q5uby8TPDL7WfwFtdpH2gzRnr2gYbazkNhSTNhvXE/z8cBJDPMzf4ThjJmvv9ANomAGcjU&#13;&#10;oELv5a/X2cib9f/3zx/b3fbp+7fbERCdVtXq73//V7jJ16+mVDcpNpMsMngK3r6+PBW7D0Vtz9O3&#13;&#10;W44HmXAYH9d8/OdCij0q+dGcL/N8rz0jkNScVgDf7V7HDr0fbptfbtgNvtABnOWmYiiFZSHF55v1&#13;&#10;ek6OrvOQBntMfR+6Ia2q4ao7URQ1+xDm9xvenv7bIRl9WpQoZUpLUrYfDvs/7IIKibllostFVWw/&#13;&#10;w9HqfKs+GphN1WPr14FpzdsYVLz8svHnqfG+v/soDtNpXbb95aivF0bRX9utGYwd9PL4ETlPq6g+&#13;&#10;Uvy//8//FxYiADCPueASQwJ8uswjnHyGbn3fUFDDACjwPPjF9IAyVqsh6OBjZNTk3Ig4AtjrUFcb&#13;&#10;n8FtKawxPtiEiXOGihwnbZc3E/EcWbm+efn991KVh+fncZnYtKCMrAkUcM5qhqgU2C0Qcm/hpExN&#13;&#10;P5RGazfOSxhMxs3mURBljOE80lJGxAQT29vbcdYOwDl0noOFAUowhlHKwhkHQIIj9KO++onnK1Ot&#13;&#10;BpREGCZDAcs4I7CEmCPiJmJskQuOkCRIxjWTRL48ndGaN0xQ7E1/hihzxAe9JJ5iB10ee2tH6zO3&#13;&#10;TBDMVZh1HwMMRLGVThlZxvjKpABMCN7mFDBJKMNL8rOz0dmGEQ9sZjkuMAqirRdK6BAkps7ZeRgJ&#13;&#10;97ttBZJHlNvZBOOCdxWLXXfFBG/26+AIXbcSK7+YiUAfRloQD+PkfXO39wgFj1EwAkME8sH7rZTO&#13;&#10;WIx4jlDnpWCqJLRZV9eTnidfAtA06wSBXua2YhQITKUUhRQ4hJhgfu+O1ttsUokbsaGF3BRcEZRN&#13;&#10;xm+Ha04ZI0JVziTmxcdl0VrPkAMCYN+zpIJfOEEJwS1WBSviAiNChRI4YSWqPioiDwY6r0XfXXb3&#13;&#10;jxHi4+ury7Au28XZ6zhFZKTC1s5YQgJ4VTUuJTlaqdQ8mpIRCpCPxhmbaIC4OR3e9k01LEeoE1HS&#13;&#10;RogWOM9DynPwk0j2OBwjg+NpeNyvMIjQRStI2a4O74d1VaCRCkxyALjEBuJ5WfQ0woDcMDmvbZy3&#13;&#10;q1rCKuAkKx6uF1pwonDBd8fLS/QYYlmB5DEmN/VLOEADT/pUq3Il67CcpGRtrXTqzM+c0vLt9beS&#13;&#10;F1PyOYQUUjKgXJeSC29mSYryFsYU9ITqLXc+mZDm1BcIz25CHKWHpvS+GzRiol3BiqzHOZ2XQIir&#13;&#10;ippRMfQU1412izFmQxBFVPHy6el9XQGp2gzyPI/S1i7OpMIzyqXgg41FVXkB4DVQAQAIt6v7wELM&#13;&#10;KUOUl5Yjt+hjt0CYUlnLACOMMca0VWVJECViXAYVBViSBZGiCoOQSbDXvi1LjhmSymaFGE0eIInX&#13;&#10;besWE+ZloYZ6pDjV5qqHK8XcDGnFW/GBpl4XsdhW22bz0J3O4907nQAAIABJREFUwHvhtiPXAMRh&#13;&#10;vvJSQBQXoxmP7/0sy5IwviH+mhJSJW3WUQcvKasoQUZgCTDUTm+2GzPaVVFKiGghOneFGCouYxZk&#13;&#10;nlLIHgCt+9lY56wUzXy9BB/dEggHfX+WqokuX88/tcDbqtTX06pa+zpN41UJtl61OIexu6p0sywT&#13;&#10;Z8TFSRVlCTGvKlgJox2gkQmVoImoUQUgPDCSpgEzCIH1dNO+/TgoAu10RnQ1TkM/O8wriCOO9Kbd&#13;&#10;YOn73ppxbFRNqJXLEokuNsQMahmdmxdJSalaiLyEiJIV1TYbjeISUkjdtSpKLgimU4GY07pm/BoN&#13;&#10;SGDsh5TwetsYH97fDojX23Ibvb+/WeUGRaEcjO1mBVzYlg+NbETAipNMmKhaYh0CbtEOIJ4Bq9oq&#13;&#10;B4Ap09GvGAUOUllc3q812cxXT+lsQWRMtdXWo8hMipA0+xs4nan1aHFSUTtpFHzFCM6tgEBCnm3s&#13;&#10;pisBEVqbtQZOzgkrRE3f7+ramh4k71Et/TUB127qcerQ4HQwtFV5zlPKNCc7TpKQ02ydkKnzHEAb&#13;&#10;bCK5gAyR5C0hqMSMFibrvktJcyuuGlFVU48zNi4kADHyVIDMJSaKyWbNJDHRBRgkJXyjXLQNRkvu&#13;&#10;rZ0WF3uPGYuVrBSWS5qzgYCk3S97PEGBc5zM6EKxQs5lhNruOAR5pYKDDEigyPazQ2cL1quVduY8&#13;&#10;z1QWypeY5ffzkw+hvd0A4DFKpBbS07Koh2HxMF2IhizlvPzh7tEOi7ka7cB2X47mLBWaYsISj0PP&#13;&#10;KSMz2G9KZ/W3r78tsx6du4xzmrSLHkdMUY4sUUkjigknRisEYNMWEPmWpUreKMFjdD+fj2KjUA0v&#13;&#10;7x2vJYRZcJGtKWSBaEYlBQD4eYjTNCy+Pz8JVQNIqKpRxL0ZL+N1QSEMV4wwIVzkDWbUBDM7V8OI&#13;&#10;BM9KForkLttsb75srbfG0ZLBbHrt9eAxpphLAQDyNGiwqPbGZ58DLEWpSE4W+ZxEyefehDLN2oXF&#13;&#10;PD5uUYSclyefUMq7mx3IGQgUFoYATMbA7K07TU5DSBTMm5taKbTY66ZZhcUKTKGHEQuRMOidlAXA&#13;&#10;lGYIUsSMiiDCbFmmggpKQdcfPUOp0z4tOs2FKlNiBkYd3aatxzhJUhSw2bbMTUCxzZI1GLQAUI+9&#13;&#10;pbKkspQNBAhjlsJCGUrZysFmygziokAlvllvN7wgcfYUewUk9phReMU2Wa8SZKhGyEdnk9MYJIEp&#13;&#10;cA7w0BZrMy8+2bxgn1zBxXjoIZR+7OvV6pjNNMwSExRchKkmIsbgM1TYJb6xfop+cH4KXljnVQBM&#13;&#10;FZBilyIGBQaeS6X9LKPzvRW4mPVC4tVYgyUXnHkfMMmywnEh13OnKulBSHpZNTQkzuUauAUi6Ibu&#13;&#10;w3YDXJy1Nw5mJDSIHpn383drHOBcMIUBxoBkqZ31SpRP//6mJA7AKFB4MApV9sPIqkJUWM8OIkqZ&#13;&#10;LFar68UUrPFmOE/z7IFZ5oo1blgqTnWeKMLn47sehxwZnGdI3bQMABfnw3u9ad1iDYRV0Zzep3Wx&#13;&#10;hXI5n7qx12XJOPce4+OiZc6zCSEhuWYRNBC6x/tVH4C00NDoC4JGS1vZzT0R3GQW0gQZSShX6xto&#13;&#10;DIxmnBd5087B6hyxzaDOIKMVW0URH7aroioywfr9sCq32UK5XZVWBjdZc0qoSjHPy4QAsT1BJDLW&#13;&#10;9ENgcKhqmbwzVERcQQ7H8ZggrgBTNDdrDlVJAUGKk1pdkhi67y6HUqrLazfNJkvh4lTj7bKYeZlo&#13;&#10;hG/PPamqzMuG8VQBIGL24RLnREBIUTlQ1ivEVaYUYo28TJj0VstQX+IiOZU5peAhFTrlPnbT6ep9&#13;&#10;8ggLkSzAkMNzd5TrNZOcUpYTyLQkEDJBUCCsZgkC6x1F0c4jUWq2kZH/nyD46NEsTRCF/Hp37Gcj&#13;&#10;IjMys6q6ey7oSsz9AayQQOwRGzYs2bPib15hRjNtqjpdmM8c/3rD83hOmxCj0zqgQDEdb8MWYH3e&#13;&#10;Z+iYoEqcdhEzLgnHcI+FT8C6hguzQeTZ8/nRuXcpTpuNZosNlLw9FBh9CSCVdb0Xl/uqNQZs6b6s&#13;&#10;6+emS5A1iqLiOoxDAURB3tG4mfr8GSG4bqPRQRJ4HWYgiON2uk/LZHlTd5UK2pcASyIBa2tXSbGb&#13;&#10;AkO8lmrzOjQVq7p6t+sKiQLFECgVYBt8iavzS/CFOui9T3aaR9n0yS8PxxpRkAjW0aumYaI0qi0g&#13;&#10;wGw34xAzKZXnX341k8swFQRl5bYtNAXffv+JcW1STtDWLWkRxbXATEnWB7tMbhOMfmC9LsgGHYsh&#13;&#10;uyNNqdiQfbSIz8uFEV/8VHoo4o5JqFoEU+B1j1mTXEiQDPNCFVd9X7LyzuWcIUjdY00oZ6RO0dGA&#13;&#10;mMtFLouZd7t+sza1FoOYfHTOY8JdDowRRrneNkGZN8AwQhXPPh54V6ndMNxDAlyKzc9PhwOGaRpu&#13;&#10;SDu/WdP0XSUkoFV2cE9bsSdoyzmmt/mmbWh7fJTsnCkn9WY3scOe+QGU9vlD4rhWMHcP2mPqWNvJ&#13;&#10;WhAEE5O0Ek1CNtcTW7WipN8/ALnfEMCY62ni2cUldpnY29yoDrs22TBd7tt1csXYbABFOVJDLRX5&#13;&#10;sZVNfUCPvzlEK0lrVN2DXoB3HqK2mb2WFQwgXMEcDmqu+KFlz8envDmw2qzIR7VXFsquJrBMXuPH&#13;&#10;Xb6t9UajsaglnKbH5z8tJiGs9BRsSBzzg2jrKq9uMZjUp8Pq3ktak1kYLVETTKCFtwJEggAzGRB9&#13;&#10;/EV4YsV+1/DG6zwvZc19UaouX26va8jW+wl5krwz/u5huTudBEEMNIwk7zIEEGktlXp6WKPzmcdg&#13;&#10;ktYsJChNV4lgV+tsGAYBE4Qm51HS1kf47f0GcL3oXPeNy0MQ2BOzpCkc1UaAzZDhOiJMUQQgc1Uj&#13;&#10;VX37279xREgRM9XBEuQL1nMY0a5+7LsjzpkyjkA57XfWv+UsciTrYqfxbV3HhBKquBBM4ipd4bfh&#13;&#10;98v7FmPZHTrtCYVoXbRPwNCNhVBzfHrqH+pH0pBMc50ru24KqfV11VOcfnyDSwAj4r+cOKDB5Zg5&#13;&#10;A5V8VLnOBOzfxmkzDhUSFHBbuY5zoql66M+PlXXT9x9/ELtNk1mXsEb9tOukh490l32RbWIgotl7&#13;&#10;zC92absqTgNK6eX+4+ePFwWrZLBiZLfD7QG77UJxGG5vO9pu+WcMs8wsgHJPJGGWvbevl3DdqiD3&#13;&#10;T6cVI6KEWSegE7SO4Cx67mdzv9+D0adGtaf9/qGHxCVMceLa5NmlvuBLAQNdxS/JX33m2CW/zQuB&#13;&#10;9z9/Pk+XbzATNOqaYizCqjOmkFaVyehQ+B9fL/fhxrk3cwEwGbd+15fincuuftptaZ3tndU0U2Qr&#13;&#10;I5gK0du4mDTOr6tPONWtD0A1+1l7nbvX6Y0ymrb0/jrMrxc7m2P/VIlJFJVNOe9POCDAuW1l1TAn&#13;&#10;mogKw77ujzZ4BKgi3cvL192+SyWoVjDD9F1TwgrhbS0o50Q0vAXXf/5YL+8NKQyWMmA3Zx9AwBiF&#13;&#10;NZmJy/bj42OyyS+BYrFQbDy+fdUOlII9KaEBqAAqcLHbxBmQfbWtMYz8WAkQ7mmzeKVxWP7299dg&#13;&#10;obvbzSABuY/2y3/zjBpCO7Vkm7P9+OcvAWRjLJnvQbIFF8tpos2Is82bIg4zlHDsP3baIAYhdrbJ&#13;&#10;6X2Z/ri/mBCuPy52GHeBxGkjBFvUFsoBdOs0OhcpkoJ2QMyIMARRUwmaYEQ+EXN4EpuLjIGuV+N4&#13;&#10;ffv+j2iM35zfXAfqTinSQJDbfrfvn/fgDPccY17rADwVJNttuf94+Y4b1zU1LbSj+wsD/+nwFzS5&#13;&#10;DpW55OtSqsOX6BYlD3qajy3V40hRbEQFHWpBqTnBJOh0CZbUYl+L7tDtZnNHOoAfFlgNRv35sDvU&#13;&#10;kGwBbm4bX58/qYYj7TXwrtwnWssIst6WuqpGXSjtQKRzjN/+eGkVn2/fQJW+2vXizWQXksnb317X&#13;&#10;V10DhQkZhsU52MXMYXl4fPIFI3kEugCENA0IRBElWMHt/c5mCgyFsIIYU4lz8CgEyFQ2EBS46qkn&#13;&#10;4RGKZ1q7cRUUfzzuT1yiCaM1bZfl7ce4XTcIN4a8QAk4eXvdGFLPj59oGihwTlvrA7JLL0Axd8Qo&#13;&#10;ySCGNG0+l61myi7m3O4eP/zCut09xd2xCW96+D7AIlY9nh+eQAEEQOC5++uwz+JU13EDa2GoOfrR&#13;&#10;RR9gBtf3u5tQpdKwXizMoWSXApPsNt31NrcHJVoSTHj+F8GP7O6SOh+UZDUXbtwYwGXzmJP/7+13&#13;&#10;oOkHtW8LK0e2bK8pwexaYmotF76HAFlWQpwi5O2s6m32E/SoEtb6ZIv3sX1o+rr7dvkRoZ/ni3iE&#13;&#10;Monxde7bc+YYPfdexPNjzaN27/d9aUy7H8Mb4fHy45+OQ0pL9lZliLQahq/rcunqKmLa709t3aoW&#13;&#10;ultpCKdprZ5lYNgT2n/4jC04nvuY5s/PHc+EgvTy/Q8O0P7L5wUYfkCPz7+C4s+HHjhdSnU+d0GA&#13;&#10;geQC7l/q9ojJGrRsH0KENVVBB3ZoI0FYit3h4djIEmLfnnQB2Tgz+1Y+JTPelis97zDjJLJ1myJd&#13;&#10;qv4UASAUFD/uu6p5fLhtJkLG9/WSTanIYsL1Os3rQiqAbDn2Z8nxtr52jRwpj4w2lSxWowxLIIbT&#13;&#10;nPM2rml1NkIidhVrqPVSku4LUztcYPkoWlUF6993HZWUVITUkCkXu+6AI/t1/2W+euiKM37cljgt&#13;&#10;1JQ9bfCMWclmnc8Ph4IVz4FXSD1XNOOkqrvzkbPBTFXHKcB70serKyuyK+QVO1CMvZUY+40mK66X&#13;&#10;lVdNwSvHMJot6U3EjDOV9fnQHSlpN2OG7UKFeiIt2aKdVsqQo5BTvgPSuRG6ACZH4nx7fZcotzwa&#13;&#10;vX3/tx8EkzXNiOTkkx8cnIFf82zM79++RZTXacYloeQ3bcP9xgqV7MBlvhVPFOkV7mgCkJ0fPhWO&#13;&#10;bm9vzrpFew6qHAgmKBVXWX/wTUeqqpYfz5T0akkaryGnLBqamYUb7RpFCW2qPYPZl+hjurwN27od&#13;&#10;K7Ajma5rw47J84fzr1k0aCdZT59/O5KGZ8hW7e7zPMwa5k0wFENpAKmVhAx9SAr11Vo84GQa7/tD&#13;&#10;hyU5fv60WvPjTafI9eg7hW8GrUFUrfRj6pQ07kJmk43hJZ37etX5y7OCfmMFUyYf//xZnnsC2mav&#13;&#10;EJQ87y/jAmGuBf/18aPDpmlZRGV2acOm4Eq255X6QKgO+nr/lggrwDanJnacWP59eWmej+rxUDA4&#13;&#10;fTwXCnHNf/zjZVtXpVACECiwYI8/Hn0sI1lTSnyGG3AthWGbKsV2zSl7UMv6+jaQJfKUt+m62z0w&#13;&#10;STircFbIKkYoAaxYPugBBicwGkEydRUowjiSQs+FHitu83QdMzo071n/sV6sz6wWkKJ1G+fvN8Kk&#13;&#10;axRTO7hChfjz45lEXmh1G8E0ClNnfEjkISNc0Ilr4Faj+WKHWSeEWdUUkip5DpmRtmdObhxvxrSQ&#13;&#10;CkoLLbc4rgA89Q+ESdi3kFjHnTrK7tQ4R256HbctAQBRvaU82pWUgillnEKU/OQidaFEF1Lb1o4A&#13;&#10;rNh//i//uaGUFfLrw6f9w28WTB5GB0mcHEpNioUrnPB4ZsjdrjwikQ9fTg9xWiuNHFQIdCLsgcPD&#13;&#10;7X3S6/u2qArRTHDKFMTirGrqumvFtWg/zev7sL74Vx2zzsQnnlTdZkBMcFCCRpH76IFib+mmFKgq&#13;&#10;BYC4r8lvw67rmvqEWYVxYTk8V7LjlUjKxbL/8uigsgAuQUNfStI5h7rrqoQcKae/fCIPtVQVJCvn&#13;&#10;KdjtdOjbmmJo72i7hzUikGJmJbUnCYnBxDaMHvoHG8poFk5QocTn5NCI5rUOuAN199DLqio51pKu&#13;&#10;Ly93aE0qP36/1KI59V3FqZ2MycWhFEh4u28VRDjmtq6NtdWJYLiJuFi8dLsD4oXVPkK66YxAlWF6&#13;&#10;Hxzr9qTvtpzrqq6rTqlDdumf179tbtsGLVBNYzkKuDvHesdJS6qHxvJJUVpgkceO5gSEiFhOG/rz&#13;&#10;Y6sAFmBnAfpjfIEQYQ3s3WtAZ2dlQ6lZk1vXcdazxf/T//h/ItEvAZ75Njjwvr4O8XYwUv6Zp5xp&#13;&#10;UA5kL9Vc2W/k/bDfEQTSuFRxZ/Fd241XYnsjX4qGYHfZWgHAt9UAwishByMLzoiVJpWxbjYScB8h&#13;&#10;A34dlahLwLiSkC/y+HhZoyQl72x14sGdnp8ice39r5TmwpnAKTQ9QEaHGRM98zw3aCmKOqsxSC1o&#13;&#10;oc0NrazwnymMKdqU5V2h55gdKRNTzNvgC00k9xl6igF2t43ItXtVkqT7JPIzdH/s6trOE97boC6S&#13;&#10;Kxhb9504ms1xDa/lC+HGWbnrLvc3Ec4t2UlX253FC84ER1qmf9s6ymi82nwn8sR4DPDiCrPbqmST&#13;&#10;Nsg/ubZpLNBQQOgyhPNDL3KJCPTLoKj5VB+v+Y3mNDr8/mUWvhSAK9GegCOwAFiY5rEhckd55/K3&#13;&#10;hwTYXwSs6IpCb9rnx8WszaFDaW3qDxiLG9x9SYvZFs5JzavXP4wQwvp1fxeBnyQO0H7F7Ki+VLm4&#13;&#10;dRrKp68Cbf7yAtMBfVvhssgY0PELTgtAPmRtQGk/KZwDMS57SEtSEkSgqqYNy5YmHZEzdHoi5F/r&#13;&#10;/ciBL12FiL28QPjqyB/H3oamPgbus8NV9eDoH480JbhDwoL1R1gzMW3tK/bD/cex1g+oYb8Iv65u&#13;&#10;tRnmOVgCiYqgRtswTjMSLakfnGvweKc+1u/7S0WSsoP+d1GO0XDSEMvWFsFjbcbhAnlFreAVbEQr&#13;&#10;syz1ljxc39NqDz9RrmW/T3zDCTVfPFGBs+bzmP4ooGAgewoQez7MLUS/bzvsXPSgb84sraz+yI7k&#13;&#10;Hz7z5DtvOnqtcOvltsan/Rf+45sHzb6qdpLcfplpuDANzu4I09STCmOUKtpj9F///vL05bd3z8zx&#13;&#10;94ISmPKTJLR+cHlsngAIrto9x+hZRbshvc+kIR/1F4FngTAZpvcS687ubQKgkjjN89ZS3FWwHYKs&#13;&#10;d4pvt1/LwsjejUuDhVEQ8wtSaS1rORn226+vcbim9x5iU7DXtR0O9PO/CxebC01sSjJH7LoPTfk2&#13;&#10;oSa6xFI60ceR3R+1Vu9XlPt/cIzmr55gldIkbb23D9vu8rF7SpFCtF+JPzoJ4wbp6ifqqxYJmT1Y&#13;&#10;Qlizs8iN5VQDv+pp/3hkKR00Miwsx2LV+Vfz2qIg2Zc/vEG56tnJ5cGKP2EPBIspudOnXVkdXrH4&#13;&#10;5eIsFlGgic36/xGYSFpNiKOZrmlBB1DgXm5hTyhcblRDSjLBcos8pYuq9tOQyxoFDl6gtSFkqh73&#13;&#10;H2ABmEPLlh9ubHcPeaFz9+qi8u5BdO/V6fOi9XF/zNn9c9tC3d4KbDJJ/CgActtA4Kno/v7Vw95H&#13;&#10;9GdvQ1/xrmE/wyghqnVRu+Hoj/ftfcyviMHrNWLCEmyDN7z03J7TyI40BRQmaCsV1x/f8V76vsl6&#13;&#10;+FR9sZOJaR/fZ7Lbv/FSaUUyCikmnLkUw5XimctXUSO5vMVN6/sy+x5lzhLho9maj+1SzOR0A6c/&#13;&#10;uoacunc7p7eqpWoAZNntlgmV3Pa7L/7ywzfOGGnWHajfDn3tIrReft9yxxSBbNPh3hnA93fgiXqb&#13;&#10;aAIY9FI6krSGAimeiCt/faqe7uEOzoDZ8A14fGzbNNQ4F+xAVWz1J1dgiibaNzBXn0/qYtZUKbqE&#13;&#10;63N4JcthtTFcwzSXyQ15/hm2toMfP1KSH6th2QJeWHVq9dJWxazm/Rr5g6OqdH2XInn8k0cY0iJ/&#13;&#10;tuB5vb/MvT8i1b5dSrNvAneICFcmTAY7LbSBqCip90m+D0sUfZVVZNnEg3bJ4yQy65y/IWj408On&#13;&#10;nfRpIyLRM8bTf+y7/TpHeYgNAIFY0MLZQnXzQkNlUtw187fxkTZNGlbnMI/VEf18mlV4xICe+Bnc&#13;&#10;XUxA6wQhJeIhW3B/e+1YRFjUc3vQ++jcXGdXDOUWNi05fwY6y9lt1GmzCVBBO6zHHRMqRmDnM5CO&#13;&#10;Ul/Me6bhfpuQ7ex0CNkmgqAEQKHKJQkUWJHBKf1slJAJGVaJ7BpY7TfCeZjDNvPk51ryX/KG8Rgr&#13;&#10;sJHeTcUFryMNRr99mhb0Njhdm2pcfvn4cIcwSrK4K8QmAr4vmRKQiyObev1hI6OpIZE5+K0yMyQH&#13;&#10;udClUHKfJ5nF254+tPyQl23i16c4UxqbXr3/eKyzLkZjQAZELUVXL2j1Stfml37Ki87zp/U4vc91&#13;&#10;9aR0WF+N6qJV7/GtacjBXkGUP0tqhKwAhHcmHVoYqXfkcQmv+37jClmW3dcEEUsgY3Jm9Cvv5fs6&#13;&#10;P61POzJubk1tuw8r+VY2S1bCxx1oC/j58zVWT7NbaaHQguVgrrcrKdg7KDhLP35w1RksOMdD4my3&#13;&#10;n/7s1bC4tGaSEvq6HqusY7uxlKqPAoboF+s+0MaAoaCYmEvZImgFWljjvv1EddMau+aqPaSZcwog&#13;&#10;cEEOxdNDtUBHOAFVCuEShiQOkTnAR5ra13EKAVGkZLwP2WHRthcUBRau5PtmD7u6qo8DsddGM/iI&#13;&#10;Tca4KrnZBbSWq3wU9AP1Xi6l8aR5QH13PL9fxv708IvI665P1rPViwihRCDn+30r4HlnL3gddUn0&#13;&#10;qY05Kkyxuu1qD0yovBx5bTvnQ9zeRhmgKyCHaB5Ys8icTNMTtEnyyRY/p+HmlxgoRhmJAviRAtGs&#13;&#10;o4sTgCQqWuJ82bZJoTrGYiKoVjuKAmCDyRn1b/9YagkfwBXy3ziUCdKE8MuYPi9biLAw1r283QTK&#13;&#10;NA8p+3WmTU0yGGVqOGUKkYkb39WIU2Mt/KDoclEF9VgBJwfra1ZJCxIa6htjW/GdAbrJxnU1KQrn&#13;&#10;15UzPsxvCsoKp21ZOUItKYQXAK1bw87qUlDEe1fSrhEW4FWDoDcaa+50uP29rf80xtcaM7alfH5I&#13;&#10;0G5+JLncXlPHG7+sNkmdzkShFXx3+oN3P0VW/qfdHFcnpeUsCTC7m6Eok6NuFxp+0mR3jKendQmw&#13;&#10;mPfPvSk1i76PWeQShRu0HvvHx4n4YJKLUTFZAtW3VVDYKZz23xvWv7x+q3IvP0VAc/IuC+rdbc3z&#13;&#10;4cNOuebG720Rv6KTUZaOH90gXJcYw4gTpIguTVWZqubWrABgwXBAYd7m7WA/KCYleJ9f4SZ99N2e&#13;&#10;J7TqHypBdFtvn9mTf4fX95U2/SK0RXsCcNHW7LxftUjVXHcL2orD0tYmID27Bqo+o+kSaV9sSle9&#13;&#10;Hc5IpnB//97UJlupPC13zz8WZGuf4WYjb0mauGnItYmyf0EFZWYgjO90NslBLsg9q4+5cEn6ZzsP&#13;&#10;qDqggMvqSUNWvwAArDxUcEVJAb/rKzF3zHlRfG+Q5XfDd9WE0pErcjALTjOmccgGp7CH9QFrd3Io&#13;&#10;kjY38t9DrCZrr972VIZ22KJeredrFoWIQnYpL/LGAAQuQME/ZGiXBWOIf4Y7EwGAVAL0E2L9y53W&#13;&#10;FtUbwxAUHGhsUiAR5PrU6XnYbTVyCCSyp+aOYyYlo/9yrM7TtFGGII4EWSjzdR0a/cs3BREANQeG&#13;&#10;uvLPaxWQKh/9gwbCW7hBw0KIhFXWoh0dbuWNiE57VcineP+/eyLCiz9wwEVx+T4x+bTD7navHMI7&#13;&#10;z/ywTQPKCLOzrD4l5ykZ5Aw4ZAXScfS8LXAN9mUAtaQaUdXNKUMAQiyoQATQDx28irnTXVI09t5n&#13;&#10;RwGq8Yt72z+fLIotQrcqY1g+dCf8v/zP/wfcdHkfKH44l+r728SPnzOq6Mtr4amc4KpxdNdozLE+&#13;&#10;Rvf49T1l9YmM8+Hzo7+5P9XPr/XvUNPFbIxGOulGWAqhNkl9QGa+ftwdDe/x4Nw/jPrGasb3vaAQ&#13;&#10;L9MEhTa019qw4mbSPJ5iippssfKwZIvlNtfXsld3U75fICcDa0BUfGaSLfL7vPzlX/7Vz+G2X+KJ&#13;&#10;fwNL89PfwQe2gW40tkfD77CtG1oluqoVoEI4EqGVOxCVEh/4Ni5GVuK4rPEBS7/xeSuItw17+iJC&#13;&#10;ekf2J9q0IxbTkXYqzyyQmmxh3h+adx0thqBuCB48WGqFWNC7+tcNbgOaj+7TDqXyHg7+ZNeMu684&#13;&#10;u52SK8xuCY6RS06fVf9iUcIVW1ZYGdCsK/+RZJfunuD8+eMnDXJ7oFHKu4du1QVNmEEx3sDTv9pg&#13;&#10;2iMn/ww8rPf33z/96UTvOq2NhDwY19x8ao9689m+k8YRlNIwLJsZua0qKGGKZ1chhogrJCGjtuXK&#13;&#10;G152nF0Owxui/LEl+H7AgeWcQwpFOVYAjhnQE9xmUjzkhG0BzQkYoapDRfMFCPFiSy1LNDOtT6s8&#13;&#10;RjrBvOnXbQ8/rKzva6EHn17l6O6q4jj7+AsHgfCCUogezRyvquKjdST1fr8PFdXk0r52sALNMzSm&#13;&#10;a7CgGNaC4EnIXSasAOzknajjRJht9qPwtbldi4u8pXwYEd6cv3Y3dfilvo0airYTJaKPCKeY36Yy&#13;&#10;9k3u+AZru08HKiTatXj8WbdB4yEfi1o6cyukKrzzd/CTi1IBCARZzwxk04RZO/5uLrhm8CBJnI6y&#13;&#10;0zdHjdiWEiC7Ww8NKdEzhaAs9yXjK+Snwytc4B3urK8YwxDgAu+Jm5D7bOBVKNsIL+k+RJHcZVVr&#13;&#10;lSFcqqWj+/BGf+K/HloFoa2FQtyzRP2rFYSEZoAp10lASe9b3rb7L7+cub2Pyz98VX2D8obeVql+&#13;&#10;JPF5WrVL2FfI1nsq8V+HfTrle/PUIConXkqDuRtn4wA97n7EsEznrCXR/PHJjBEVKGwouelqSC/L&#13;&#10;H6xbjv5jK3Ddhdd4e4Iom0gBjdvLXAkmmQ9bm+tZ3xQTrIj8pEZjsSRgXHyaIkqwFhysBhlcU9Iq&#13;&#10;mt+XZpOyQzO1aUzpYHCLypW9NXQfy190zunADyEEnXIke7/dMJYQVUCD6q4LUX8shsgjCkLfV9Qd&#13;&#10;d/SCQtzjvfE/d5T4Yngv/HTXZ8zaZrGRrXXOnHBJP29AI/3bAAAgAElEQVRzAbFk6IPqDFcUWXMA&#13;&#10;zJ+f2CWwHAReRVulyVLvmWkaaXzJ95TKgk5P5zzndA8h32kIxaLg60RFRn8ncoGInnc54NstXjJ6&#13;&#10;f2g+d/zw/Y/p0NRTeZy5/OZcmnbqVCcMsuDweXF45J1DUYSYI8m2aHob/lEwxj2cq4YAKV99fHPd&#13;&#10;sO/3Ed5BuoJI7YkN968yjHtO1+meFAGP+wl9/We+ewHl/ozerzAGSgo/PYhh4RIs/i7Hz5oQami5&#13;&#10;ZQ6K+0UbtBagj9AQWDhThs+H5r9zYAz1j95/orvOwfH0pfgIH0iFmPV82WnfRA+3O1oP1+Yidv3d&#13;&#10;ewFPfzn61eSttO8oYBIApzZkNMSAEyMwAYnulKguAMCzgf5OSS3kx12z5dg7ghyOewft+NYBamIL&#13;&#10;5EeH61vIfV+BghDwdU3nfGuEqigE8xXOuH4EIBedED2oNNtDVmMFZfttWX7g4tC+c+lkQag/stmO&#13;&#10;Wcae5j4UKIC7bg/lEGmbq1UyX3MDuw/7+c3HxcFtJHJzMlvyy+GTxmZbQ9vsXHq/rhtC6FCp1uJB&#13;&#10;iU3wC7SU9NDMOaan7nxbAoODz6uFh/c+EEolo9+hdDpY2hp22N/1hVHF/EOVJjhHni/mCjYTtKpb&#13;&#10;hNRy9PRvcA9a8pa/tU/hmgVvu5QAyvl630gyJczkY65bmUvOUaA7OIg9SmwvX358tx5wg6sd+6xa&#13;&#10;jbSnLpH9wYV0OOzN1yvnWDMST62M1K/37sDbnTQt++KxAOLt99sdDkjyj18+++FVjp6TrNMV02Md&#13;&#10;b0xUGdKQw6zX+kAhdeGIam8zKRUVtG2TMWmL9UbIUzcV63mqFvUWvCxIzaWN2R2ckYs84/L7XGPa&#13;&#10;MnYNy2+Fbu/25Q32DVvfXx5yT3+G3G5T3EFoGzixX//ii9vWm+qXxlR6cof+y/4K/185Uyk73rxU&#13;&#10;N8dRrirafCo/NFFhSz8F/W9luOxQ2aNcUsC3O6Looqc4nXj/OH739iU+nD5q7fWqT7xJOisp1u2d&#13;&#10;0CY5zxDPq8EMremCC+QrKBObN1jLpxVNj9ujiW5AMy4nyQmBel3/Dhmq/vKnadRkg5mlxtuegdd8&#13;&#10;OdPDZbBN/6nA9qwxGBkOJ6z8zyBoyrXZTBNhQ0FI4+vFg1od9ppmbZ+Fc7BWM6VnO00Tlo28Ly+7&#13;&#10;kpne7DZwBnXuoo3QpmUH+6UaPJib5jG4d1ExDGl2qnwEtfRWC1T4twJITjKx6ZPzXyVEcPKS8LPK&#13;&#10;xJo83GmLtIfI92XeQ3ShZ3L4WC/atfydURwDLDJQPzmUbijmhnBTm8WjLOqKrWc8CwA2ycpBqlp2&#13;&#10;dSFxNpQ1bcB5IbHxJvtEuYyc3JZ3E8yfcu1Y8XqREK/BHfzeBLgS8lulLDhZKiZJ3ERkmiIjuhKk&#13;&#10;KeNmbMCVaVeZapKraN6dl+EM9Cbwxmq8hChaUVrG7WI3mGKzLXI2qOv4NH2v+7pUHUbYb2Ga8ekg&#13;&#10;U1gIzdIFy4s2c79yjIrZdKas2wjeP/yY7Uz4SO4ZiVJWmCeEQxwhQcAkzNCqFDfOxbgYruZFfzx8&#13;&#10;KGS7ougNxpbzWLsEERA9bq1qCKJVAR4hT/4AKAqE5qzLqZ6C5/3TyzqDl4xr4brS71RcTIOaU9fC&#13;&#10;077ExDNuMTpAStyqYI6emLJPkqM9hGafIgKReus9UCSCvA3SkCbsM0RzWhfAntmpICj2O2J47NXb&#13;&#10;PAjWgbT++cOD/v7V5rqOCeECOdIZNAymtspPJ3qtbmMVY3uoLqVqrM0Isubmhi7D3Mw/yw2z099C&#13;&#10;1exf0EquN5VmhU1mI/oh492HMTSsWEuA3Wqg3ygL69hV9XabqnqPf+YCVFH7IN9FZse459XOmbeA&#13;&#10;brLxGXPSeCEwy4iUSzffFM9jXPabRMBBpa1IO+h5BVYwNXVd7eXiN3FojVog5iCXsBj3rr/dF8jq&#13;&#10;KVNuOOb1BrAmkw9eF5cwrLx6XwNRFJHEQEuU89BcYv/pRLEGQhNW3abctt3+uK/D+Ee/zlsuN6oY&#13;&#10;BysKGcOnFTezpST9GP9aPXTbjXSHdoPTh6i6z5+ITt2cNwz5FubL28dzpTKFcWqZJ6Eoo1MwiBKl&#13;&#10;63sho4bjhoKg1BsaO2BaRW80w2LK2JkHRqMHdXf4XhZd0UXbjkiJmA3wgHZqkRlNzjjKKCeDbPuq&#13;&#10;71wUms5fr/+14sqPpRjlWqNzIIybLKC4EejOpfrZ/Q5bv4IFyc74DiJIQaF1LeqxEaFpCpz1rckL&#13;&#10;C5ikBDFwqaeVao9bqvcs7OIPW31Ky6Oi7PxA4W0Gs1gRdGexebh4CdEH43/m3XFOMAiJZncKR+ds&#13;&#10;e5bZLnCPU845VVcx0N1udmXpCLC13ZCgXTOB2yPcVhPuJhAJqwuTx83t8DBgY6uUg2BRIYUT87rI&#13;&#10;0mNKtEPLBiXGTjIHwn3C/8N//78jIT1lmEEb9Wm3A4vGPUHRQsbqqh+nmfctjKAuLPYpZgtAUnz9&#13;&#10;j5/3difaI93I5pEAGZ/VIQe/OmBMmJeN1kRI6WOG2+yChSRBVmgDrQsBsEh4p+iGIIekOEApWHS4&#13;&#10;3Syt2uyBqFVBmSOB6hbp1BdC2tAWiROZXkdWs/dlSKA0zDtisik4CsErLhBlxaOQ+4YL6YsGxeEO&#13;&#10;eIQBASGuHmcHnc0rcMAimYNrJE53R48poYwpttC+J71FSBRXDGQSLbCUUz2NSipK2JaEL1nkAodJ&#13;&#10;8uw0YYTCmAuvGMkKwhTx7JfqfPx9fBd896EKWwa+Vhql26smQilVI2cJ6m9vd8Z9VXV6trIo3nGf&#13;&#10;GK/osow50kaR4bLhQKkEekuC9xLHpSJmeg/TmFBBpG5qoecboWxw7yiniiir7xsgnBK801WkAitv&#13;&#10;I2FVllJEnAY7uQ0JXjLJThDmNpFjTpzJlrIQIiCUQ+v90FX0dn9DbUsZ9BisuUCVKtGXFBjGvqwE&#13;&#10;lr1S9+VaU7FYgETHvB7T1u/26zLO06hwxyAiJOvi319/Pn/8DEHWMiBVErVtLm/bwjInWTAyil2N&#13;&#10;EUDZJ8PnYSE5c4FgAhvyhZHISCkqpQC8Bt6My+tq14gyhQp3IiF+u0dOiWy4iZpbuQGqqhZFGGG7&#13;&#10;xqwjTpi6+W6Ks/r24bQvxcGAYRS579Nti9E6Z3EBBSWYMAkYbT7kiWIQNq8ItcapuippqRcQBteo&#13;&#10;B5t896HV2jqfWwXnjEMIFSMAtdF6kSE7JACPMVo9XFDDZKVmO9Ydk5FH0nkYF3PLSqY1C0w4DQXx&#13;&#10;FJLg0oN1SUFBInxeiwksdICU251QyTX2gyWiXb3WtphCK14jEjHkoNAIJ+JTx+V6mUq1k41YfBB9&#13;&#10;/UybYLEQPV81fiCFwEwSjg5XJNL8Pr+yqrK5uFDuyy1GDClPhBSmy+JqGbsOxjijzAQg0OVtudBC&#13;&#10;JCIHWv19+Bmi19o9Ph2DniHvx8Q8dimCEoBiVb5eZg4lUTyxQS9abzDFTw89AbAQkglDBSsuS07L&#13;&#10;cq8k9wpNVweDpCXlxW3T1BRKdw0BToagXYnTtW45EmCKSJIQbWx4tYGwE9DGdb+jXNUdpsxFzWGJ&#13;&#10;k0uJcRYzoOzkbCguVv3x/ecgASHBU5clwshane4YYuYBWlK9k9pm6/IW8lrGDgvesEhSXl0rDuuS&#13;&#10;e1li0hjXqDTC+gxijlk1lYAGco5pqRuyZqNT/vjrv+QM44pLxIq1GdetPN6m6e1+EZwGEISEigBo&#13;&#10;aVMRUkoGCRchMqTR+lxoU1kXW9ZlQERDac5uWbuPApKSCeZtW4YiMQHWO1thsx6qQ0wUMVhIyLkE&#13;&#10;kyR0OR2f9jscV1YY7YQTEfrEKoJJhtlXu77C7aaXat82JYcDJJBSQOzfbxSIbTG8bcH9uuipPR2D&#13;&#10;Q9QMu7bZVpdjIrFihaYxLNbYonYPH1WC2EPqGS8i23QZvhNSzdepfa7JnWQKLdJUSi6zMQsLIhaW&#13;&#10;RZn8KHgHrSESLenmvLCvSwHWhTuZIapFDsBEmjFRtLQiaZ0OnZKCA8zm0YpmP7gQVdVjvAaQE+Oi&#13;&#10;D0CTHIrbgkj322vyNAdORJ5NxjHmUTuSe/6ICdrSprlgCMfVFOLslnAk832TsppD2TRS5EAQqliT&#13;&#10;tgUXl8ySCqgkZ85jqWgJ2cxwgUPEFPCaVts8yoq71WYdLGRKZkjQ66IVa9tS2ZsFiVofEI5dA7nz&#13;&#10;iqs4G44qF72oOkIlrkHeIKfl0Kr3QPMhEeAFRnHILcFhmRpFpteRAQhD6rtD7CKKGBo4hshxAQiV&#13;&#10;BAB2pDsnmmlL4zhZjhVWSZvBbiVHghFDeC2TS9nYyGr+2O6XdQagjFsqBa+wWFJ2D7iT7e3bFXfo&#13;&#10;tpWMuZSNwJSW2QQHQGnaVmDulu2xPetUFKQh4yJYzMk5I6VCTM6bQxhnCILJStCKQOBNKsYxymWd&#13;&#10;HYIAI8y8TUFCkKmUslK05Lp5PMRl7Ti8oKVPDQhA0u423lGMdc2nlKt8KCXUEly+DRrRisp1WdQj&#13;&#10;XYZUcWbnOz+zLawI0wBh15UM2bRBiND5ww7kALN2GPpxRQWez496+wFo/vSXL9+2CSnuvH/Yn7xL&#13;&#10;S06illIJt1xUVSMlUSsAFDC7YLUgoG0rzwLqSDSRkCyZgJBvBEARqcSZpgpII0vimFBYbgvnJMO4&#13;&#10;BS9cBpySvdqiNnoMMfpMOA8ntudcTnY91s84eGZ02qi2xuOYeTpQblcPKHu9r0zC3bFLCK3Gj4ad&#13;&#10;6kMDlGcLfom07gNh3rw37RPH2GgNOA5+5ITZxcP+SAUgYUH7Xc2tN6kRh2x9QBuC2OsQRbnfTddy&#13;&#10;bX7CBH1YszMCiBg3BGTwYPEjCEiH2Ox22cLt4iDBUOCMIQ9aFKgTSU20wd4v9wrPigqIoQ4hh3JY&#13;&#10;sSkl1FzwRlRUVXWcy1ZFXAkHIQ1ld+puw4AKciXaVcMSUfTZIgVBShGRkLzp2y7GkmDoWIYZ3O66&#13;&#10;4aIIuT8KRBcQSXSsEWS6ft3Tw31YVd2t21ujuuKmYyvW22h5UkyYxTeHnTYblGTQM8YtaiUgGKSS&#13;&#10;Q4YIhZyFpatbpFApAQph3RxpQXZYIgMs8QwKwmCAaVo15rTghNwmGrnkEIyDIsSEEWlbwrwHJUAT&#13;&#10;7LhtdSX1NvECYC0KqLatdKDBmUoQOppQbBEF1hkQ0vo+8kzS4gF3AQtrXAYAZbMAELLvdzvty4J9&#13;&#10;gvk2Tke+88gnUqgkUBGU3LlVoWpVzR2IVHLgESEQ5DDerlnBZXXBWQpDYGhetWp2OSE3XVkvPU/I&#13;&#10;067azZu9vs+tz+Sxs2nuUxzWwHnVdftQMpp9g+pzc7RgaKJLzMuOlORzc0yiRnBjog7AdfsqbcEr&#13;&#10;DgGCAWOuqkwIZAgSgp1KUcrstgtABKLquoVkwRYGwTiDrGqlXX1wmWKxxtLR5HMUjTqLY06BISJR&#13;&#10;nUy5j3PKGWiSnU823N8u5LxLW6BYQiIp81iw4/kAI2mPLSQIpFT2kKRUUGn7tpBVUQUy2jcPxemx&#13;&#10;vAJafMEgJUq5i8Gtd00khGgaNWcZ6AxUA5RA1ciKjNrSmGkHMgaNqkitcqgpKkEbjtCm7aoXBwJs&#13;&#10;yKsZ+/0h21zhwonIlmAKtKMFIljQfJ/4roIMtccmTHNT04gLUKDBMGFkcmy73dv0LmSzjeuRVut1&#13;&#10;UgUD55u6Wl1cN1sIdxyoRpWy7OjBBX27zxBhPyyffzklh1JkuGMOO4WFeV8QrWlX3QdLY8SllCwA&#13;&#10;3YFlkbQKdgvO+GyQyBjQ6HLERPCmRIgjA0DBHM7nfrut1kMEfN3XWjA9TwCAnz/ubQDs1LBKbFvI&#13;&#10;awEYr3blSsAEaEwCwAAaRNIGSkQ0o7SuKwbI+wB8zjoIjFoIlOj8pp01TZsBUxSCqmVQwB2LJYB5&#13;&#10;WHNcmaSL1lhUKkUzzAzRe4CHAwG48FqFW5ovW624Bw7/b//r/zWnvBBEoRn0RI3rXPZnxAkhWP3z&#13;&#10;by+kKiuhVaFkCe/qp/emERKgO9392eQBiOnH7S32x/nnUFssFAX4gAgFIO8emnnTpuQHGHEnD4/9&#13;&#10;j+s/b9eXmCiSzRxBXQJoFfCIZSpZ+voaKO3kvqpov7mNUCCTBG3bRFiZoDtHLsHN/iAPVzTtzg+E&#13;&#10;Upav03bFUYQJbhQqaGa3BgpWjF7fX56fz8nrmd21xcN87zv55haX16cve7iJt8WBoLfh9UP1sNYX&#13;&#10;H8JwG8WRf0fIxABJ6jHAFRY7QZDaCZoz0C6spc3IPKvmEZKcNUCn6XavhPi+3bCzu4y/DnP3tJtg&#13;&#10;mFimm9qZd3DYDS0ft/XU/QoK6us+hHl+Sb99+lOScwm0xk24eUPWjVXGLNm5tnmw43uxqEHNVIZ9&#13;&#10;+xsoQmFzkZp6tyMsKqBXWjGU7Jw5B+KGAiwr4E2odh+2dQ77G/wJ9WrP5w/DtFkMq8LP/JgV3Ii3&#13;&#10;K96LL6b8fasoLCCZlNal359CgSBNOx6WdWC1WCAC0C8p/f8k3MeWbUmCIFTT6sgr3f3JiIzIrq6i&#13;&#10;J0DDHwCLCXMmDBnxqb2ggYLOquzIjHjvubryKDumzRiwP2R7RKsNWQZTV1WKsdrmmuAGssJJWMuo&#13;&#10;Y2aV8mvZsratrL4lgzr5EKPeHoWJiUJqFoe5S49qcpf+sSLf7rFvGKwU3vHyw9dsU8uG4fkKK8b3&#13;&#10;fXd6P4lDExFAWLzbd4B3rCRkl20vYQmAof5hZ13muydXCMGPqNywxC6H1vbhcBzPw4bWI1YmEKSa&#13;&#10;1/t1X4vqyLweWc7HXXd/15wctKJsmJVSUghMFJM4L7EHVVwX2EzA5QZtdm2bQRnNrCq3/SPrqRhX&#13;&#10;4Tb/cf973WxKoWG9gv6BlPSpr397XfeqMe8X/9GY5UCL50HTrTgtk7ZXxdNyMTffFxK2WzpSsvGs&#13;&#10;kcLYKxANISTGgEmGDQezVTGvPIlO1CHuSiroiM6WeGwgJq0EooHdDs2x6jECPEYI4O3AGAqwZu1z&#13;&#10;xABFB6Lq+QdTmTW5CDeYj/wsOwFoZq4s1EbiAzGIP0jRBOj3H9ti2sV5pHi/icKlrkW5DN5ZBRXP&#13;&#10;aFfXigJIVL7rJ9zqTyjFQkCV49g03JDumoRLnvhAIfU2PMH4VtMN7fGEZKt2+1Yx5v01LB4wMflU&#13;&#10;c+kXUzdynE+QiHvRrDSi9AdKl2H88uFjk6sLGTcEgddbqJtPTb7r2wpcUjuWlmh8WExsZZ5epUgV&#13;&#10;sS9Xs75f/rQ9TqIUaLRZUg4+MB1rO+vHph0RPsKep9wJ8uX4YXh93WCaRCwop6v5XD0Z4u6joaqz&#13;&#10;kDE6xDGgCr1Mp894sy6FsI3C93bTS7ZzmtJ1jsURRt4vb18PzZoBAOZ6++YlOE2QyFYA0uAHFGmx&#13;&#10;cAQiOzs7jWtCoNw8MBSciAUkcXv/JhAqGAj4iJwhYYoS4c12vZm2tA7JxwcMfMApxS6/Xc6TdZQw&#13;&#10;fzIKkZZwQB8+E2xsoc3xOr0VPEuqlos51uTp43+D/OLHHxT336fXsiNy8TNyfp0/dO3v63s3t5hj&#13;&#10;x1Nj/TMck0sCsn+Dj5xKSlhiFXz77cuvv7wvrgDyETtjol5LKXa5wyry1oqR5vbjr0uE1Tr3S5t1&#13;&#10;gikTiidkWSGf94dLvMjrrsjYfFSDtyRNCEc2S3F8GsOgtozjHkwrbnJuVoR/3jkkq/zhSYYbkZse&#13;&#10;YxGIJEK4+W3LvV4pA+u0WECVm/33afVcxqp6whHh7eWqV1cI951ku46NSTMiUKkV35v4PHsmAnxg&#13;&#10;rVXg/ne9Ju1EuEK2V82WMakihQcYCMy4ePc90EP7qYotKvP1bRI0b3ecrxZJcb+ed5BrAJIeaTYt&#13;&#10;3Hl5QB70VNUtJZ2yd51vJij5+eedtsYLRgdR1gI83qvmNE0I6Uqu/rzWCJnRB89VzxdTVuPFA6Qz&#13;&#10;Vgztm+Y/JWrg3xiExcRP9S9sOlUCNi0XudooRhBbHXhJP0gkD/XxnDNLRnJltNfrTVM6x2mFepPy&#13;&#10;t9HTVI5NRRpFCB7ud2e0E6uqekpqLxIZA4IA5iLqw8m7JLBB8fhA/WippYuYS/2VEhlmJ2Dk3AME&#13;&#10;ck7Pr++84L3aNqXRHvoSCW9TjYCz1vqQgC4JRW6c9SEkBOP9euwbMw6qY3+/zwBT5PDszYenrxhK&#13;&#10;I1zJHMHIUNC6vbpZAttTP3aivQMQ+TLkmKbtph3nm3z8Cd5JxUsvwrqQzYefrbFEUU/GsIiGYZ5M&#13;&#10;/IkwJua7tciXdJst3j3+WzcPHtsSlq3IZacqrTjjp+HetDMS5LqMc8Neb0PFlYxEW22kNM4gmLcs&#13;&#10;mQhSRVaRksEtBk0t0zDdy0B6fnOzLBAkd71NQmwvyNRdicirXSVuxDzy5/FSubCjPMNwu588Yzsg&#13;&#10;VxyucF6Nf9wJ1WwD6Zi/hGfnYAYdhbMo49AED1y1/elDZnEKdxGQiHSyGal9tQfrOkPCKVG6bJHO&#13;&#10;cIqluj/6/RLLXGD7wOzFLfNMKCldaUHAmSFfvTWsJuGLRH8vps4ORkFTw0C0Ys0+Px0+RAU68XA4&#13;&#10;UB++tejjbs/sNLnRdbuN1bEWjWWxpu1qrZAsaMaizBRElhPI+fWZhDiLyu9diQU51JSLXYwvZXRW&#13;&#10;Ab49w9jwM/P3iyEkMi7CiOd28RDebfwk1Mv01lRNz9s7LjJ46K0+n5r+I9QGk8iEH8cx+JQLgiqT&#13;&#10;6ykkUthWJusEnZYfkE5wrRpxyOv9YU/dmVJRv1/vn/7cs4iLnxsOoc/4gRsd2vo428k4QyoGazGM&#13;&#10;0EEbS8EY1lmYEHX0fCSFeoxZU7cSE4c4sLHCsn3qiEdCCRQC/vJlsWsqkdd4A+LdrbFVcAassdOS&#13;&#10;ENuE29iroyDKIZ8QCt4+fXyQ2mlRI9JArHa+0rf1oWW7Ouqr8CoX5//pyy9Y57LGY78f8pmrHSRk&#13;&#10;MoYAXX/+kkryNjRte0ULV3XKlCy2cLhkiwVJOKV1+nro/whg1BcqxLIaeAueGG9WAfEkXTEAQXDs&#13;&#10;6R1jHwFi1Y7JVsDSErJT5Y6cKd5mCiVf53vnfbH9WmIWzgXj7Ahid04CsHWYIz/96eNx8fe259qY&#13;&#10;b17cfOT+ZpDbHrvb/bSje/j5ADzKGnq9IpMRotaFHM6PfZ3C4OY37YXaPl183pWObNO+2a+ndYHT&#13;&#10;w+ZTdDmY5FEj4ymAvLh1S7YMkVpUw487ZV0BeXVrU/pD3/d1U3P5TlK5acSqyaT9I8eEnG/nLTn+&#13;&#10;MX3z6wp8ugn71NUhBYDRFJ573FxfZ2CafYv9YS40n96vMNCqraFAAsIgGrt6fVvqlu2q3RJDonDl&#13;&#10;z+GtKMqV4rdy4ZSnJYCGrxOmpUwvr4kAhjhWlG7472+/g8euIlW6e2AvMDJWepuGFTYc82T9Zv8w&#13;&#10;mqsHHtekBwgxkGgyWFOdAwFDXHmW6FAxSM1l3HuKAN7XbVer63iZ51Bt9jfn5fF4v32vpPFnFcCA&#13;&#10;EcOEdUlGMi1TbPrHVVggsIy0SyJA5QWvmoOCE51LJF1qjl8kOb+cQMm7fjPHc7vpg4kE8hnm2/OQ&#13;&#10;fQGJWw0FB4t+5x74wiApd7uQY7PeTlW1WybyCOK3fEsJAYd5ETa67lBjrKC1PBZk7MIfI54uizEB&#13;&#10;Z2xqSJVSAIEe9sGYTV+hy2VxCOb06cMTEENc2OpGi+aAI7m+K16nnJ8+7Gezbo4PegyNX4vPmAh2&#13;&#10;+OTit4IRELye22wSb8Tdjfi/+2//t+tixWa/RMJdqTgtRSOOHo1jPm5VhZKsM+NzaBB970kvKj/e&#13;&#10;KktXXZCjfpKPwxZ4CsKqHnBI5y2T2VyBG2BgOMCWt++GMMXu94jJQQL58/7TdDntGjoRBrhI07rn&#13;&#10;PJL6AQ+PNbyCZnk/YWDt9K7qJ+C1g9k0lHEwnRsiw+r/1jz8zFAowdS3tBDaQVX51HliTcKcXfWw&#13;&#10;y/LrMfjVOkdOtOlW87jpqHEyV9K16SzJegGpbnrGerC2KftKVZuUCtNss7H9GLa3crbZrxBZkQkE&#13;&#10;V4sAyxEqtuz4n9eMflumOX2Gx4XXFEKw23++zS6ylsBco4VaUAeeF3szDsP6gLqYDXcBuJVE62HE&#13;&#10;tc5sjt+eZuFsSu1xC4bpEcIdqPb8WJnXybPEAdqBfA+4Wm63v+OIKcx+jhkoii9BfY0o8poPyNHd&#13;&#10;E0qCZ3E9xvVmQgkk78HM8xP7Jt+OTG4kLNl7nGS4xXTgvZrkiotQILM1Nw77SDAkwboo02mpMudV&#13;&#10;x9VCEeLZlKqwaNRemNe3IZFexOQDGlYHHbBt3TKEr6+0bu15cHOGsNqKciuvK2LfRqiwhP7Hpmdx&#13;&#10;5TsvwBTd5DVSYwVgTMhr2wH1+2Gews162qVmgTTGrkovc+S1uozXzxOH1meAViZWdjoR2uJtdaO0&#13;&#10;Xi53GVeo4AuEOS6eOwIw5tSDOk/c4WrVkwdx/cevH8FLnCwFuLpZf1rM7ljF8DL6RJ2PGKwpbCJP&#13;&#10;PmXpR3Za7c9UrYI0KBNN5oyzXufWVj+2knwQsNfvEu2fuRLVWrQqjwdzcyz9X8vrI6aBavCAyFxj&#13;&#10;pXEYKxwjAl2wFaoZ2hOMC9c8jw10CrNlCqkk1Kyq+XhxU95y5hKmAEKkbawAx25rDSnVPvTTTU3l&#13;&#10;E6lgnPx7avRSnzO8ovRhcgZWaFXi5cYRZcP9/UB1WnxtBD1RbZlUpZFTubP7W6Cgtg46qjofYKbW&#13;&#10;wmY6OGf9OiperDQgLQ1M2ScWVNZ6J+VJPzIYl+yH4pbFJznPcY01U3UIGVrCeCGJthkzradt7Hqr&#13;&#10;ic8ow2X7sEHIxXnEg3lCb6e/QpmXCyoEUyCE4zhmtRPjbdzJwy6UannEk6FgXHaA8oe1oNNeq9N1&#13;&#10;XibcV1bAhRGXpWKHzlv0PLYdg01YBWgEDRs8djE0SKgIscbJJfeJJ9GTSjRRTrfqSMMT2Vy1alJY&#13;&#10;kruCe4VXrC/xDZiDJ7QBmzxkzwnhd0A1bcPmR1t/llYn5msG85IsaNCSdtMadZwSPukt+GK2g9Gw&#13;&#10;5aFtjZUpxt2mLdhugtpgwqc0g5dQ3HWaGkyjjj0kT1QkfU+rDNAladdAedpGTygxtf1rcIXXvxpv&#13;&#10;wfdFkYJFCGIazxLkoiTKixCCA49iOPKDuXJvHqDLYL0AACAASURBVOuS/35HJHCP2Yro6hVjpJG4&#13;&#10;uQUUw39EAfL0NDY/dqLd2XowVDVPnFQlE002GaB7GBww9Wp4+MAH0sbqXl9GZCfslzTkGqZSakhX&#13;&#10;9Ga/PY2phAr1Bsx9zDUYmcYMqdTcX06hqSLN/BN23aiZENON1/gObkA3WdwQk+tIV+MOy4Hptq3o&#13;&#10;6ADMsWZUDHjZmyJxQWj7Xbw38yzBDZRsXYWxmSfC/YbEShUDXGAPzaB9QTqmg23U7kkAQkNeojvL&#13;&#10;q2SU2Yw4W/wUeLiY2oOZCVUYjlY2+d5u5AwMfHOqFUSSeruDNKIyz+59Cig47LDNKhlFOBIAmdG+&#13;&#10;74E7dD3gc2nmKTea0lLJR7p/rU++ojeMrn3k0VVCt3JZwJ1f10CJP2z5BMPI3EBqmU0mVGVbbiSZ&#13;&#10;0uda1g09LKTGiyoy0YPFryCQZbdtbkm3QC7THEz43OB6aMO1KLyZJhv+9OlGjRZjk8uKYfKaOLO3&#13;&#10;LUr8tBiFhmXCnCKIzAGwYs8Vq8chP5BaYsw5XaLxLZn02Da1k4yEx8oTtdhik3i8BhAEa4JdDEo1&#13;&#10;wyLF0blhWtccICAg3baU53vwGIn9J3MDG3AQKAcWAiFjyTDdGEYwxxe/ql54k3muEAFogqLghsh9&#13;&#10;tmulE0OBMZubBkcFIaxSXtA0DYDEI7nbQYRoAli7A0fUp0mXJav1YLu9gWP7EDHwCTnekHx7E4ku&#13;&#10;dnEF+d3aPl8oTESwt7vqH3KadO3o5WL2SPQptiOzrGKYIeinZBCQVLRXHd58brO17Lz5Kf3lnACp&#13;&#10;QEL7OXzeCZygCUA14PzyvBE8rbPgPZAKxtJjPohQClyLN6Ddxp1Yc7OETGYIdgThaTp/IRv6PLBI&#13;&#10;UEL/imY1F56JWDsT64SqhCUUnUIQxyhtoI4PzGSrpZ20bEGiWKAUjTfe42w58YdW+TcU3Y41VyPy&#13;&#10;Y8J1ply7kZf8AWS4TCeY3iuWqCyC7oy4F7wcGjCOy+e84qbM3OYBp7UkgviGcz9L5+NgElSYN7Qi&#13;&#10;megow2o+ZUeyz9mByzhhgnyIAE3LsCWwHytul5L3QG8nDkt470BAFOAYvcDMggArHq8l71vQ7fZh&#13;&#10;wBcsfJEU2tgzZksD8AFUhp7pAqSEjklAa29URqUvTB+Izg9CjBOSnGSeJziwkReATQn1oUdgR6U7&#13;&#10;Zz8zVpW6SmibgW8BabeLhgI0837MRMsg6LUuulXtO1Hy7tCcGa0Qoy7AUVgSOPnrcHW1VEHCUGB2&#13;&#10;9Fw7UgCE1ukjJ/w5POHOgUWAKGg+tGKC6bZvCXOt0OnlavWEi0HY31Zb052x0VMCQ8EY+OJyXEE+&#13;&#10;CsMOK4YSplHUvCLZbYtL22UOrwXAxlmCWabycuN4h93LrZ3i2iDqf1xTvLN9ZVjNCMp50hOtNgbH&#13;&#10;7/q183ttXlJa214yAy/hVNY2Th99ewdqlKRkPbcu0Apk6usc0lkppi7jVKT8c+n9PEierkruJSlY&#13;&#10;zol+LTIWGUzESB6AFSsEtzx3s9TbebyRYjXJIKrMXSDDbLfN0TNcTN5hFkGh2THweG31MdVQq5WS&#13;&#10;+WUAgm7RqtqtWSmoaiASShkvDnvcGoQoyyVPiA685gNjqKovw7rfhJyiAwLLDzXZOe0U5QHMsWX6&#13;&#10;PDBThPxZi2k1EWa6QfEvP0K1/xmrbU/N7+71vvMhbUBjBSR4Sv4zctM02Gnwy8cir6fcIET0zQLV&#13;&#10;XTqu1Xfm2syqZguVOphI5q4kuTigMtRHRoRgjMzw9zo9xDv8YJsXuKU5tcUhLNCEags+s1avSKKx&#13;&#10;FGkmttX5y+GYVxPgQN2nELFHpdoYSdpCk6PAl4pJFwBeLOL3OkXaWPJIhW+PCVjKb9L28bCm4mMp&#13;&#10;zZQiAy1EdJmUrc6BIe3VYhwmEeLNbq+BBMGHS+7R/tTPhUdb9d8dM+r1o4QJe8DBEN9bdchm2wLl&#13;&#10;uU4+IZ/ZkbmsFN6WGYH8+yb1COOFxGWJWbjobSoI+cdkrQr6x6qaKqViM3BN7G6JoIBqSPEcu3oD&#13;&#10;Yt77ONYrI8VN9tY3Q+W7StElAVfYo9RhLnQ9y8eqLS5aQgviTOHYJosgbRfX4CyAmQk8BKQoUQJt&#13;&#10;horWxRmfE7z5rNrO2jjtYQGeE2zndQH53XFOqqo02ZN695Bg4TLj+VyyuNyg3JOzNvBwOGHS6efa&#13;&#10;7KXjZYy6DkAy52IFOvw//7v/iUa3YZxEu++ZK2DFinL2n161f2xPta0JcytgPX81J/g+PbRfrK84&#13;&#10;hrvDtuDh85/k1tkhDTTmX48/SfqTuy/XEP+2LB+/5pAyxnU6j2/dRZa2XjfgQwwz1EXzDeHDN4CO&#13;&#10;LYI1Bngf9Npdl2jfzqmDzXFnKb2N5+EyUSg6vjE3g6r7GszXP/87npfbv7oP7ef/k9tf2q96nI1d&#13;&#10;fu/Mzq8bpagt0KL4p1/N4tIwHFxKOpQ1XCT/SFUh3jF9G2LT2rbqrs8W+Ls8iMmUQrem9RpMcPv4&#13;&#10;mwPbvkUNGMNpZeXxoC63HxxHffhS3V6H26Xr92b3l0/uS7EAQup+uwmWF/v2mD/5Vtm7azIxTTi2&#13;&#10;Con6dbDQONEnhdn446pVxgeFGnFOl6+5ycslm1eE1N+WdX94zDb+TcRDfxwinIpoet6VBQaTEefz&#13;&#10;vsdAwrsR/4D+0DUnECd6ObMnOA6vLt3jQNRTTSuip+Ghv7CpPC1PdCORcQGjsfhUF9G3DKMeyR/P&#13;&#10;v3O4a/f9m3ldr4b3EndsKnRXAY+8hoXnw8yGHGix8ijHv14mxCik6SewuQzzgrBYTU1Ncvd5eZ+r&#13;&#10;vpJfbhqw7hGFt7dX1rXkp684LTf9+0oCR4dKbX8prjSJlb7AsYFTRrYc7g9pA/Q8y0zMif0e4ClA&#13;&#10;jjbczY8F1uer3+17cCsE4EaRkvvn9aefP7+n+82VaPSXTweTYBjerOiu1Zaz0EBGY/7UHcb8+vmD&#13;&#10;mu9zsrxnw138/ScqPl7RNccS6fHpz3ROrKV2pde3svkZ29e4eXj6++sJS97PlIY2GLr8c27l7vDw&#13;&#10;2Ph5Op9b2RLcH0aMK+T1eUM8NP7lNvOYviI6T7Rpt8FFqMsxX2VXwf0Ohy7VymgQxgRrKuaMK3mB&#13;&#10;0RmvMEvRhePWXDMdafzNg59UFde676Iijm1TNazLWQJvyJdfp5u8m+0vv8pLBre61l8rmn7/9vcd&#13;&#10;IZ1LAPc/KeDdvX9sXIDMVvog/l91Ew7Jrp2XOH9YmfjTFG9yk6b/46/1l92h3f68e/jD3546Jg7t&#13;&#10;ezBfwqOdwOXqJa/d4Qrq5i+/Dwckz3VwNlCHWlqoUY/1RoFkx0JgRnBOl7Yx7z3d+gk9HPDbvswt&#13;&#10;4F+7zX/4g6nYtvsfr0vVSMaLsUbtOk3eihvT+HbOuiWfpmzY12b6Xt3k4Gjmff1ZuJ+E7KEhv+Wb&#13;&#10;UKB+zNWH649/8e8UAjHqFRP6iu85oemPUQyg6+B6zm34NC2+4Zvt9mHh8vrj/65rcrtfH9L+dUvZ&#13;&#10;Vml9XX5QF+dSq7zvrP5LJgg1ew/vk5S7x4eX26XbcfPM/eB6RC7xzJ6++jzWnZuzZLxv+Y7o/0fB&#13;&#10;43hfnCUeCtRkK5f9V15ey/pSPn765T/882+kUvV/9fl/f/7LpnuYV4I97aDSNPzjh0+X22t/aPKJ&#13;&#10;/mvjaOLwHU5fEF/yvI5AoN+eiaifvv3xyvitgGdRq4xEWMGiy+Gp83naN+vl2j5/v/9D2H6/GAxx&#13;&#10;sAMITbp86DDzt/eqFi58FQ4qZ04fwe7+D6UU0fgw0+F+rXssECYkG5dvKygz3rYontyHfLQct1/V&#13;&#10;Ys1ig9/UzgEBVbfy2U8YLYIPD4XRfbnO9uUtScVxQ8a79V5UOPx4++v+ofraPv7t9q+HBnN997lu&#13;&#10;8ZOBnOwOG6+vIKa4KKB5tC/3V9ohs+Z901g7NL34Q8/dlvBbwn9z6WdMJofLTNCAZEVVjSr543Tj&#13;&#10;QDrRrNWuen2djywxL6vU/qTQOw7GSllt+gGOAKdYKfiJ1lNYryg+qT+P17kv5DMjav5p0yDOm4y4&#13;&#10;r+O++fj9r39vAopO+cEoIg7y47flAgr+sP/8+9+vKf4mZH0f0vHftnOpM8DrGEcNue/Pf9wpKbAC&#13;&#10;ne/FRe5Xv1VqHOf3mx5vX1zlV4pXlFgPKKIeOLhyUQKIYZ7m5uAfMFrz7KtQVdgUBAjUd6PY7XL6&#13;&#10;PJ6QfO+2f1Lzsr68XweStkh5H2LK7cahWcNbfoQ//dBPdQHJNxB9aLG+xWFhi08NhjQDxHlzpx/F&#13;&#10;LMbl8vMvHULtd/t7/6mewuVX8JmvSfpMmyKGtTswVxl9sn+97YpoXs25TaDPBFzP//6nz9d/yWCF&#13;&#10;kjVp06v9p2GYm1Zcj7NG4KpHWosrc8H2TGIu3XKOD/9luLpv0vZ6uNRY+cHCFpEjDf52f/mtaTbT&#13;&#10;fFxOp56aqvu54dU82k8RVccnxNLkrgvA/onKvjE6ibGZpxf+IOmf++u5fKS5qnAi0ef+/Gqh7bKU&#13;&#10;sayZ4ATIxITmJer5C0IBF6SeLtPd8dD7gjzCoPq2PP8i/8lcr/uGUqdsWRetGVW/zse/ueXw8IgK&#13;&#10;bB/+zTTOCEMfvOoYrfno5i0oSdL+wwfLVbx6k54BENdb8j8XxZDFdr24Hr/Qil2tqzYHhdVi9fHz&#13;&#10;h1SWha6F4uk+5xXTT+QW7irON/+G0m2L7RyG9Xpq97R5oPYHm1AjKaU8ghWxEFi1WQJHHdxXj+kM&#13;&#10;z81yTwZDxj2pbqV5aLpaEBzNedq3IVKE+o+HjTc5OcprELOGEebj1wf7L/oMBKx6nwnryI5gBVY8&#13;&#10;v30vk2qryVj2T3lr48UNbqcqek1DKCiwvhqWsi/AwHxO0bV7mc2Hz7vw9z8Ih8pjfEHRls1OQhIJ&#13;&#10;hT6RBTupMM9uPX376bgvy6TwEfi76vjN3o4P9bLZC9TTK6tTXOG95bSOscqmkL3WKYNbVDlyFcXj&#13;&#10;r59fX4d7rVqSJIWixHst2E8fP+DeeCIpJFVhecCkDmCr26Gu65+n4cqEa7qW3JvhPheJXg7g37e7&#13;&#10;nPHT01f1Nli9rrHIB+r9XRIuvNg3yr+8CcAoqJJYh5vtm+78/Hb405fL44v6p0qh6oCRScBgIfQB&#13;&#10;yjUMs5t83jafmodsAy046DB1c66CMtWxsTDnWvbgoAnu+FY+r5ebf/9H8ZTN2Ct4tYxvM5VUrOU5&#13;&#10;9/XuYfVhZs9/stMU062pWZPUfmOHUGsOfgp2GjcfGovmH5c5uPT58DOovX4piVexqWPjN68c0okc&#13;&#10;X8Qly+VIcbOk2P4X3UB09UHBUo86JWKfftpdrq/LGxrRXPZ527W3f3GyrrtD8/1mGbwLnn+UY38g&#13;&#10;tsVv5M5SzI+/vi13yCAeJz2cDg9NgUFjqM8E+ra7/T7DdKw27jTBoe6fmts9SfIVACcYXZJbcML+&#13;&#10;GJjX89KaajFnweHPn/cXAIK6ZCpOC7SNBGJ3dwY1TMrD35bv/WaLvRvgcLu894A5aFs1iIzjDC7Z&#13;&#10;QjPczew7iufhafdrLnNdh7+9jB37AF44ZHC4Wb9SCno/TKwSjTrUePd6Oped0W55+vgF4LfyAa71&#13;&#10;NN5wdUS3tHhZ1nv1dv3ntqncMNW54ZpUmMYwByB0PHX7ZiDm676abz+sm5id6yfJKufKdULvjvYx&#13;&#10;u+TPkm9QiwHHvRVvfqV79cd8bmT99h45h40q220yC4EE3pcrgz94pksJcb+xyC5+RpL/gFZMPJoV&#13;&#10;Y/cCkIW3vvnw69Mv73DddMT4vHg+L5qjSiT5i6pSgIwQHfRaFo6rzqXdeA8Gh6pCMZuXb58fjvP8&#13;&#10;7sqljig/qQjyZtuttNBbs2Qbd+DznVw35zgnMgqt6oZHVMoOL5Tlq5lWTBF5bfZHPa+d6AZgHmA/&#13;&#10;TRnKpxkEpVNFZUBbKyZVNy7DPJk9amAsa0kbwN2d7EqFrmv7ca+X8FB9zDdc4F32eIEjyxIwnCl3&#13;&#10;hRH/Bh/ldVkQqddP2cwpAhRS3vmPAAZQp16a5d1sH7q53GQkf/pZRjgaPH/lx+tvJ5EzLUn4IeW1&#13;&#10;agpr+CEc8mJ4CKNbq0e/pOyBrDvIXhDo63HL8H//P/6vqO9Hl+3ibEwhA0QxjVkylYsnCDidEGQM&#13;&#10;g2SWJPfWZhDLpk3DmlGC4+t9XcCkqGjE+/Ayny6ap2qn+l6FaBlT92FqcR3SEH1BlYxl9hoILqbb&#13;&#10;/KHtdSQwh+hXY1fI2tXZzbZqejYPU03bgsvHp6fs4/X1JeaQpVdULpc5wnsC5P3+zA/ydHkTTUvl&#13;&#10;FoECADQpEyWCTpakOM4KkswIKTxnyFo0Tq+I5QJsQ/r62N/vJgbcK8UYLxGMt/um2go/CQ8PXA23&#13;&#10;e7ShEV1TtTa8YISDz9fZqAxVVwGeQAzrggSvnMmFWVqLuuuKCyt+TRDCqsvL+vx2gxXDsrSQeoGW&#13;&#10;Yf3l86/UW7nl4+ncx5b4qVASqIKAyRrAkJdxLSIUGJbVbrrD9P5Mqc8QRkNg5KxjC/JusShFJZjX&#13;&#10;MZHGBl9jURNiAF8h0sYr5DLqVLt7u54CjmZlXqcP/YGJfPt2FbgEP/FG1mvKIPsCahULKRlB7SYc&#13;&#10;aTZ5QxuWLGof4ux5ygpgsd8RjBulbt+/i1qmHKqmUkIsXn/89TMwSbvAGQpmqRTYKIgKma4lZf/p&#13;&#10;4c/32QRG7H1w1sUMpmKBS02FYxwF5i7nQvKaDAqFMtwpDpOudt19HDIE6wrFptchhOgqgTHfnu6j&#13;&#10;Wz1XmwqSoFcH/SZnjJkSEvpb8LrhFfRYc51nxJFigGjgqr4LBmlXCiUJ5DVoc7MS3fSqtw87bYdd&#13;&#10;tQkoESkpLGxeIiyRok9PT1MeVryWFKjCw2ycyxzVHqAYg+TkbsDjh0OmKcucDbTeJIBIvnvBR62D&#13;&#10;t/cQkcgp5BLBCkJX75lUw7jUkmNHjXYkZzO7irK2qlYK3fVZMZlWM91IicvDZgdKmq++sBSF+Ns6&#13;&#10;EFT5CFBIU7kIvqc5gaBng8ziPAiAxQgVtsllTzAmBehZK95mEN+f3x8eagjMrmk9DHpZCKIzJGG4&#13;&#10;rGbmDC3YBQpILbILDJGswU5tfEgCcxDydr8FiSTlc47vz6eCEycMOZhxBQuaTYilYFTmUXeqLjFV&#13;&#10;Y4KdOt8GH2PEYScljtAXEwBiEHWVLNuGxh5hkK0lGHSd8MYIwlc9XM5wcViU8g05VCAH8OnjJjvf&#13;&#10;dgLj0gj/pfmQjNvst7lmADMIqxw5EQnn7Fd9OZv9YwMgUEpF6wboBYVuHg+kA1sxzDYFmNMi6142&#13;&#10;XU+bcbim1UkucjbJhbpXrBLQiB/D6353NDrBQHEhVtsDLO/Tejhuq0ZItGKCGaWX0z06nEEG0FUC&#13;&#10;swrPw21ftcCToAdKiezaFSxJewBLyomqbfepUoDQBKeUi8112zYK912T/bJteJY1AgoQThR2hbKU&#13;&#10;k/Uw0veshWu2/ZYgRxRqDzsDaFPoNC4AztujTDblVEiYdg21IEdtMMsmaTun3eNxSUFPRnBBUYFp&#13;&#10;oTmfgqmFUphE5ChR0zLWB0XGidi4lXWxOdRZCDYtE+LdMq/t4UFsumLuFobd/mlxsYW5brcgo9Ga&#13;&#10;ruNWm+yhXwEptjCEOJtvS0AWegA9Zgw89j/NgxYSweQxwS6mvXjQ9hUW1O+ONz3BFSdQuJCzd/ay&#13;&#10;+tW0pbC2W+16O5/2zbamikPiplUbDRabaSANRgmDwDlmFKEl5SBw93CY3mZZMRiTN84a5+DNuECZ&#13;&#10;CAAst6Vpaia502ZTUUXg5JLa8Ye+f/7P/xmzXVP5RraNrPXpno3Ps0UWVX0zrWa771GMKRcMKGLM&#13;&#10;m7TmQiu8eaigF/UWFAS01RUAZtUIR+JyzasC/LYXJqaQK6H622kEmVWM5pxjBpskedfXNYQEjHgE&#13;&#10;gHLeVhReFtcfW0AdAzjXwqegBDP3xU2XwMl70dgOXCmUkCOSMVxIEBW0Lm5KAZ0aIFx0+PT5aO6r&#13;&#10;KEpFsq4BUnkt62N9uM5XEw2o6EYQSSiN0lvUZkwxmRddGpRh7NoWlhTg2klh5wVx4GbDIcouKF5X&#13;&#10;3E56WiPEDBbKxzETAlB9jIZWdJvi4oiVBT72u5nTtlN6uVeynvKKxMIaELK9X1JTC4xKg/BaRF14&#13;&#10;GXWBhIpYIDu9T30l7/cpJeiX/Lxcm7YFADKaDSgQIWMMYYQjQgUxwM8AFptdAbDd7KQIMHmcAOHL&#13;&#10;EnhHxzBmBe92kLyWuE3aiofa2/D+PpaAGEQVlwEVkBajbYkwhRQZAIBMg6FgreoGJaygyJKup5kA&#13;&#10;viVq8cn5VEtuQjDTGrIvIPMMAdmuJqq6YRICjWuoXBEbiBSWOSEHWcU6LJkOK3PqakYCEsXU+bLe&#13;&#10;Vo8wqppgtUvWEtu3zVPX+zWtJlYVfJvO4zR33S7i0rLd9bZ4H73RlAqQMsd89WD2HgmRFr+Q2Eje&#13;&#10;EKjtIBwNqys+l3ofXPTJO1D4FW67w/w+5xTa7S7mZPT80GxGfaW1qtqWOFSX8PrjuXtocAQQcxMK&#13;&#10;bwSYXXbBzUtgqUZCQhxNqHbVHCxRKsymfziOxvgYbyE5m4JbM7IA0ItdGK4Fa2KIGVSL1rBxWJB1&#13;&#10;MZQQOAZtIFxhB9TVjpwWsW3/+vb9+nJzxiaUPUlwzZyhZZhZpm/6JoWMHnCKEoGNkjhDzPswPc8R&#13;&#10;Pp/nWGKpRHXYlHCNlhYqlxQzcE3TQcZFLaNYP28/EQSUVHodWIjYQD8t6+yCoCtKJXFzOddCtnVj&#13;&#10;gA1LZIxiBOJuH1OGQHBrz+ugF6OoHI0Vjvh5pgVgSkJ2BePVhKZhziwM0mTFYnXMi4kDViybbCDs&#13;&#10;Nhsb7fk+trLy6wJKSAnfprts1JY3gpNxuaacH1vhsEMdTddQUW6csYsljGWAXVwQcG+Xqat7GACM&#13;&#10;K++2qOTTH2+YIm6bqsIYejfRrtml7DAuthicEYBs5SQmhxEmIKdMzH3dd0pPd+IR2/bBl4q22pkt&#13;&#10;K7RYxqkBQUlFGQMMcp4IIzGH3MFNW1OASMhXUyCMggq3+s3Hh2V1GZK8GO8S8kRAzjKEBYEwK5Hh&#13;&#10;+0qkoJCnAMWuV6zKIRNJHAAiS1kY2W5EFQmndaNY1fgCfQ7a+M+7rQ1hjj4mWIvSVny8nx4ODHiK&#13;&#10;UMzEqLaSBFVcglxihE4D4BHAlJLSc07WdXLwKKscStN2zoxrdA4nxyHN8PPPH5d5VbiZ75ZQJuu6&#13;&#10;IJ6yBhHrKVG5XYcZVQK0igdUSNR6XrUtNQ8AVt1GrShSkb0r1jmchBA+BoLo8WnrIyGMD9NcZ60I&#13;&#10;dFqrut0IiRCtZO8D/OlRnk730eFpOXdic7vqtt51G44AxJD4oN+WU4654S1CocDMAOrbLS1odYkS&#13;&#10;/PDpgz4PMJKNejApLsBhTPVqXDEZ0Jhsx3iITgMkgGg4W0GuiMwOJG9YKBSTrq48nfGN9qKb7qtj&#13;&#10;Jdigmv52XyR1DA4hTgzUoPKqETppLGoKBQCkkg1JtqB6nhep1CjmOtGojaA0IxOdBRnGmFkp1kfM&#13;&#10;qihIsjgVlFAOPjy1PSYwJo9IASDSgrGLBhWABWWbYOy38eYsAA4HXYRMPoPFAXGkEXMqNg74cZio&#13;&#10;5D6AluNgUsrIp4hwFIDYsKKS8H/9P/wvgQhIlSp89IlXsqAoXMYAS06X4T6t3qyew/zYNyN7WmfN&#13;&#10;U2ZiXHMtgfAXJzYPd1F4QwqzB8KesVWK3N+fRb3JBVSVDNfYEO8JurPAglNyF4xPS2QZuAz7rlrs&#13;&#10;mFc3FUAYiUl3LapJF2bAe1FyVJR+PT54lG7+0oquLKX/BG7rimXBCqOO+0RzaR+l1Lh4UIjiqlSz&#13;&#10;nzZKxdXMsAALt7v9uHyXO5iLPW678c2lVsHMBWlVwSXFYO3Hj/vnv55+3TbhNjQlqt3RLQFHcT29&#13;&#10;q+OqRHM5LY+HJwyo7JlLN7ryFXEChRlD/Rkuel0mV8mE6jtQjeOdGtyKJa8Jb0DtyEARLczrIO/D&#13;&#10;HQ4452au78O/0nbn+S7a2DXBTKZrdjYOc5lr1Ve0M+fzz//wwQbfs4fhpoOAzadDmW45eVJogzbf&#13;&#10;dbk+v+DgOQwzlhaQAjDUr1e3TzBXHcGE6HXz1OzJuM7xVgWGiqXcGQi3a9LO6wg/fAJEcuMipAG4&#13;&#10;Bq3lgDtKh9e1IT7waMGKxhKCXdtKHrddjC46Y0DGESzZiENV2zSV3CoGwool7+B1GZAeOtLFHKvZ&#13;&#10;et73VA+Uy8XlxEBaRoTXy/1bjqVENvlZA/O1P1AC3Dw2LQFtN68aMSZza5UUgod14AT+MWUlKuQz&#13;&#10;rzbSx7BaK7KYlk3bo1wgvG/27fg+5zFPYqnShmaiKLmRPF7H7fHTCvCGN7Odnn5+dNfw58dSddXd&#13;&#10;jgjT08up6jqAKMn2Hw7Hl9tZHHqrJ7IhF3upm03dEEolpfX1ZCKhJbmukkm1t9tLVmBGNl01oqzv&#13;&#10;9/vWfAt0tcuuVb6tGctO2+QSqtX1tBAqSoB1hcwlVrKRMfz/4UxMRmf+dS9e//j+9fB4v8lDz5xZ&#13;&#10;VS2Y56ZnMyimAnqEijCZcmxio76kdWhZLnBrA6p67qFG9bFPOccgIYk0ESj0GCgE+32T4kxpIggS&#13;&#10;wVZtlKp/6JXqSXAMko9fKg9ihgg6SAyaz/OmagMCe7zNJUUcc5BWXaKNt9fx4bEjEeMVO8VzEJgz&#13;&#10;qQgoQEV5u1wJRQ+8/THcQ0qVEokCOK4S8SIMbx6m20UJtHCi0j4Z2yB2CT9IKF3TUSoIoy4cXOEH&#13;&#10;HtfPBzdNbUGQpsNOaT0RkIP9Qc+8aut3fY0tA0kR2FzfRoR1Wlecs185P6BxnFa9tm19dboR9P7+&#13;&#10;qjLyWxUCEEit6wApp1KEs5MkJh8fP37EJfpo+8PmNNxqd2BPZJlCUx2BjXpauqoWo6bHzTjdGMdl&#13;&#10;fl5yqaseZ8m4wjxTXBRBSMDp7Xxs+2Fyx5YFkBMha7p/fvy6LnP04ZrK7fq7RDS5tMzl8OEICBLZ&#13;&#10;reuFwtAqfAcbjncBhtG+T4lucgQO9/LDdKDsnIOxBo3ZzksEC5Ctz7zGm70oeI1TYcBtK3y/fhO0&#13;&#10;gSLzlkUEygINyIELGjOEmAJD8ywxDsenTN9GSAAAIABJREFU04/v+0pqP31++vN5erdE7++eJVBz&#13;&#10;iQG/EQ0QrFQ9Z7ZV4qoXh0tH8hp9oXIw/kAxpY0UlabRzbdGdgQ3ChIhwnkc6P9HEHztWJYliGHd&#13;&#10;3px93LURGZGZ1VXT0+SIgiC9CtArX/Sm75AA/YI+cQCSY9js6qqKDHfN8dsbrVWpbS1KBTN65CWr&#13;&#10;grtC4IE8YgFjytDYQmcE5WyctxDO48aSYEIYGzzLj7hTQqpl/SzFafOXP/00rVZqiGJpZQtJYVkX&#13;&#10;npFCfuF+zsE5b7e0b7cUhnVWiABMQC7Bp+NOBmxizNtiTcbHtgs58kpCYx92jd/Gi/f7h6psW4fJ&#13;&#10;pGVXez0vu6ax7/7rqSlrbsA+V+G2roQhhUV2KAIQUEJZsr7d/M3mG7VsTneIUCUrpA0gsdurI60u&#13;&#10;PwYhwDj+wPXxttESKTAFQobLumwW0eqgleMzQj5SpGUkuOqbB2aXf5uX/iQx3cIdmAbpbWkbcSJs&#13;&#10;HWej4NTkPgMl6zS5RYgEHCI+YwsTqGOZEHxxCTK6frwq2Oh3e6y49sVlrnnUlynBOJsJP8ivIFeo&#13;&#10;fv99I80JX2+Y0sPDg1WTd0bPW1y2QFYYA8VEMNJUEmfEKC8Glfg/EhIBdUD4dRG1+kLVPIeDmTOO&#13;&#10;FcvzRleWQEvkX6M59YgiareinkV7iiaOgSA8t7fLB4KxJ/imaR63OkGgGGYZQ6XHwqSdNeCwBhsj&#13;&#10;34Q1tlaKZLtiVHLOMZp1FEyCimpRCBVclyCqVTRlvDqULPGKH6z3a162vNEjpRWraDt/WIL0YBfv&#13;&#10;UAqVm2dBefTB8VIh57bQsK4QHGlOAdjJS2UZaknCssD7aC9vt32z50bfspScKlKcy4xSwon15lzv&#13;&#10;tnBgQrhoGPetPuU535n4R0pxoQDyiGX2OGIwu5maUhioWAUA5VLwLDxCWCkOQPul0XLrvdhuA6FV&#13;&#10;RIyKGVJBSFWAnPKYBgExAjlizPW2tRXfdF4jiJgUQinIE441AnsANdTCCVpINrmoQ0EF14Thqp6Z&#13;&#10;vuqz2POu+1zfESh6nqsIJmBCzpQKYWkrEsiRnCW86UyEw3LehkPhJIGKcnomZAF+cwJVcA8Mgp/T&#13;&#10;HeuwAmycPR0OuT+yCDHPiWprKFVVydToRBBgpE8h584glgVlpMB8azCT3MLaId2kkpyhUHP0gPfH&#13;&#10;U383C+wEWaNbNEu8Fkw+N0q2OFfL/crO1XqfsS+U7GXvbBGsOl31NVAYCTpSF2K3xJArKjCAVEYQ&#13;&#10;fbZJruHN5pQxpiXpr9WZOgSxg6x52+65xjGRfimSi5hTFMGtkVIEQP6QVY2U3sJjVT6t/XJ43C6j&#13;&#10;j7wDsMK0otxDuPv5oE3iuPX6JRigWHUfIKVOdciWwSHR775qZ0E0kSAka44gihvQkaodINBnV4ec&#13;&#10;is0kbGus4Zol2HAQk7J5gwk+dGfL3LbZp6c9ypqKp7DaogOl07s1yAJqSMHJ38p+J0E0HDwMdnFm&#13;&#10;FjjHKgInQij4zFMiBGTifSQy3++7VuWU9N34mgeTa9iiCnxtoJ0vQDTHh+O8rvvH46ZnQSLlyCWz&#13;&#10;Vvj++mMvVLjPum2Q85KILXlU1bLdaZ/EsuQocUB2tSwUCEtbIxCHh7C7mRgDZEIZmLx2h75jjLLm&#13;&#10;aO4btmEopTsiH/00Dp8xiYobGzGoqBlMKaWtCKz6yjGc65ZwuHX02aWJNs6G1GaSUqaCo1S3vEeJ&#13;&#10;rnklJcN5rq2beFUbUADaNs24J7Uke5VaBu52M7MUKq0AFFEwsTHdjSdpJEWhWMdcPR7aDzPDhx0f&#13;&#10;nS0rRDBkwHd1QmRYXTNR8thLhEnIuRExrfM4o0zZTpZMCWFK1cpegfetamzMrWSfn2PFj5/vl1MT&#13;&#10;bIH34GuB7i8bJRUAbDavjArJZCaO7AgM0I++EhjQzKkAgDAbIqCAojHo9Dn38uHt17H++UgUXbUh&#13;&#10;nOesNQIkRLqFUNNafQPem/kDygpZhjKGpPQQIFBQDBufv4bvMFGt40xz1yhjsxKtBMvh6Iy9hUni&#13;&#10;XcoUXM2Aq10FKoJEtIWjdZoR5RxzvqirHJFdt76vQzbbohVVWIC0LpiqYUsbQ2ghGWbRC7/GHSPO&#13;&#10;a59t5gEniFYITEQPQmuYfV2g8ZUyc2xwSzDrDoBW+99fV/aYC6nXJTOZfXYIcbOVFob5FjGjhWWj&#13;&#10;dacYLhlsBv+f/9v/iyhM3HiK8Mf18AWg7oap2BKIwDFWWC231lTi4IaK6n99bmo3rGxLNF9qjAkg&#13;&#10;U1P4ZdjByt/jst/Fq+A0Nr0f3hvoUFhshexLCuddvQMWBYTX98hD3CFeVV7HIaGJ9lQqfZeKnhKb&#13;&#10;tsEiuw9DDxz0D6NBeIG8L1c/MVQgEnBUx1ZKFzNyUYVOFovyy3YXaGoQpa/ju1ywOQiMoOCEeDpW&#13;&#10;cIah5Hb1pOBaB6g3Uuwcpo9jl+d6SLHKOuxxYxjO069EHZbSvaq8pnt7QoyIyhc9JYTFO/oUVe/v&#13;&#10;qbxCUInHihv/x+EnF/5LbII4sXbq1HuA2e/ijSLq9182mgGY4CvXCjpc4OfnAPfnXbPnuMsfQP0n&#13;&#10;VggKm+57+ltYMK1BorCrgOQe2sm//SmJz3caF5HyxZL9VsdJWTng8IX4aDmBhwcgHg4J0AR7KLFK&#13;&#10;WBa4jzsFgP3YDvSJWR1LpI3d2P1DwKyjBglw1iSOe5d6fi3+Y4XuXqqFOBV4jOrAr/52IW3LY/Kj&#13;&#10;VHjCM3MNgWVePn67ZyIrzKm53ob9FyBFyuklPtZIIp+f+sPy6ZKObcekmh48A+KMAKZha45upAY8&#13;&#10;VZ1HJ7YzKPoWj0y6A2x2RMQNLhB/Ixf9sYOPxo+cQowLM9envv1cJlu3TWzqVqCMQOH3PGCIPqfb&#13;&#10;U4Ao7qecQsfT3XkNk82EUt0ddHKwplc7Krg/S7joqAtD8Xce6/Qh1mqYjlwP21+q/W0Gq3jiZFP5&#13;&#10;JSziTjyqmU863KDLajbNaZSfBaypfIwf33ZhK4pIfltWtIlaZBQZDvXD4Tim/G4sbddH85+sKW+L&#13;&#10;fSxzMx9Q9A/fal0GxbSkEQQt8/6D3fCR6TUSRSPxkZozwxsYY49+BxciJnwpK/EveS6vN9pqQfwx&#13;&#10;yi17BVyaL6b/ubQpRdv3vZ2yPN9ZMcSGMFehVAgi7GOb2s0MuAu7AwZ3J0NpA/13KSEmPslhAA/Y&#13;&#10;C9Ihygoh4D2Q2VTet/huiRRPMj8ieAML/QSMjUNA8FJeCYaE1Mj6s9G+gJj3IAHrgfHJNk1A2nIu&#13;&#10;Ka7/7pd+dxa1oBLVuN+mW8kl4Ob1n+eDeMqmOUFDiQj+JYPXhv6pZJg91IO+2/z0s4di+N1QmmOt&#13;&#10;+JIWNKbJhSWArRAEvldstDg4BH1WkAoPtEV3x35RUpaoVdPciBcMPp2bPNIdqIBuS3j23uptPTW1&#13;&#10;X6992itM7u9/PKradBEhSDLw46tpiKHeCc+TbRyWHs8v19/Eut+pCgctASnWFAdqVqYdiwK7wJMt&#13;&#10;xlA2X4rdDo3T/BclWYaw9Nl+tJ2K2XzduhjnzECQyDWhaepYNFGpr+nt8lZXOBlwCZJX9fU+sJ/d&#13;&#10;091wbPte9pMdUkCtnMD286ZzYTE4exLY/OhrcRDUhYqc/ADKNXJs0K2acuIk7gcJqCM1oVBvAfKS&#13;&#10;CArc8TYuKw6Sh37jzKcfh2Nly6Z9dbusgD1+3tusBnTev5g11XaBlhjc593hLv5rrjhphMt4mmjV&#13;&#10;tXP62dO1DLxBBZh2Sz+MxwQbvxYcytInICKmvUoUMF5kcWWP+ngeDRoI2LvvRa8YLc0ZDWj4E014&#13;&#10;15AVtlkap51KVeRU7uTHcosdQRRTxowLn3KsWGuDzzFdyC4pxFQVti3OQexLzpjA3scSx/mRiZKz&#13;&#10;EmqDofvzlxzIpzAihp0xhTZkZ5INzBLj/hWo/Uwfq9NmXuyGtD7a0+d+nFqCWCqLOvLJ3T1yrC/G&#13;&#10;Xc79l228C+54UzJCNjOMShErJQmVwiJtmpNbHQrg4cIR4zVWTjk/rj7qAjJbaNe22W2cw5bFnfz5&#13;&#10;qgcrNljsD+Qn4A5pk6GVBd0ur2zxpKqgB2bJXvTfIqGIJoSntFHBiYnPSb71lkTa+Bbj/iFuDfbP&#13;&#10;DwJd2NwbAzDB3VcYWsZiogbwTZAlmkLjZi0mpuV0B5gPpFH1BG5pN8huNN2XFToPvYgklcN1ET1P&#13;&#10;wMmYIG+k1/eHKOKqUS7WAZoVi1XlwKFBW0FtW5+msJkZtevav32NubIcUfURUhyrHez0BlzCYukH&#13;&#10;6W5L5HcGzsI7c6h2F7r7jLemb3hVlQJGNOAMvnbHcC98mGqOIlwKGCVaj124oe7z09b9HlayAUVP&#13;&#10;XQhzUwf71j4cfA3EGTT48Om1V6XddUu4+wfWnVKHEiMDZ0zWX1u6uNB0VbRifhPfq06tPb80oAFd&#13;&#10;b0DKEppw7S9IZEhgQqTll0J3/KpWdjvWx904GFYhSz8ItlVFDVWZSQxgjcgYvHwqfl75xhEzEQko&#13;&#10;kGDb5Z6KikCtONBAty2WzVfF1/3OQkXGZFv6gx66Khb0Msv9Sxo9uqtsrGsnhnk2iQf09sgxYsQU&#13;&#10;GG5ZtGAye4dzeWsh2ZHGi5bGsY4SX2kkmiCg6sqmFGv+ToNtUXqoehSz24p1WEPUeSfZFRIf3/Gm&#13;&#10;4m05c74Izi3apXIK4eXgU/CDXaA6ZaBxxUMwnIf7gUNeKIn3D5AfayfZNfpq2501qjdy6Q7H/FbJ&#13;&#10;atGxuoaNuKNU/u3ONgnEv7R1DbFwPiN2wXwNNex8DXLIcKHrxZ+Jr8rWoEPUwmOAEVMVLmv441JD&#13;&#10;yrZC9322tiVkkjFgfL/NCNIKpTVkrMjGbICfZSvAbgpsc1VESXga1lC+L1YRuW0ZzsEr5zyASSLH&#13;&#10;4p+jhzMoU5Jt9HQyYTpb8qpoFtAgLEsvO59WhLQdSKJbomQMSZq3Z8Hj8JGbZOed5g5+Qx4EIbCm&#13;&#10;YYCWsRIiyAWbkA9l90rJhhjs3NG1fGbqrljil0fDXdqtGDNgX66dEIQS0wI0WQR5CMyRvERrUmhx&#13;&#10;57FqaMMHs0WMRWuU0YcVleNa4rA6xHtzW3GJqsLjzNv8zATI9UQ/5UtPLPEm25AjJ4Lg8HCq/TvI&#13;&#10;s5eAakLl2wsMhfD6aI9b7QDQOwV4L7PrRedK9+6nWmyDXZZctbbg+zaObhS4rQ1Mmi8XUHP4Zf/z&#13;&#10;VVvXKNm8SukhWVgqeT7NduRHABetWuj8tDuIQ1PeMuxhdXLtFYxFwa72DHyW6TEVNIPovd+GkUox&#13;&#10;Zce6dZwIjD30x9SufF57yXD2xsiqVlYPCoa8jYjKzJo8Br27WYkMbaoVE+sA6V8+S6NCSG+7PaXu&#13;&#10;Oq2y3vUbCP35sKfJOcNotZbnPYvD8NrUiXY9vJ3Gj1QtVRquZ1HvsdS7sk9fLoj/XZRUFThHSUAZ&#13;&#10;L3XOfutYaQEqfrtLsBH7ylAlgN+uvynu5iJryyVruv3h/vrCqcAIXK6vxO7rww630G50vEtEI2+2&#13;&#10;HS/dldtbqVK7wfphN+p4bx95DG3mKKrU0WWYAmxEPonVJXCnicYBfmyRkT219+WhqIWDqaTjP3yF&#13;&#10;3JS/DojDlTi80FLmrhIxWCe8k3HeUi7Hzr/ezkHzpQNx3X25BhsE6V0/F7/aaA14KqNOlqxDY0aI&#13;&#10;FUCE8/0LDeEHJoFgUzAaiohIaE/uSzocHlIqc6Ngixo/mROnZLpPrK1pCy3CEqiICrbnrzzdZkrA&#13;&#10;kaVHYDQcxiWXaFqaAVKaw3uVhe31rYhWrPT2kFThrhQaUbXzP2J+vg/pcPiS5Q+OxTrqOjXTRmIA&#13;&#10;jOOs0elZVoCwDfaEzEtxKXTnHv9f//n/rmQjeIcXp3FQTRe2EicafqzQ0WQZOfmwPXBSZOtGXMvT&#13;&#10;7u4HBvrmDEYkPmgFpiBKdChGhagJNdLOcoT/bNlGKDmdHsaCIrPZsQY/Mxr3xy+zcYzzLG/7SNG2&#13;&#10;wdso2vSNoDi/Qvn93FObtNwD8zw/LnWewNtf3x92D1i2OoBq/3BId79GXjBH8bqtMIG9Oq0fl/0/&#13;&#10;PmGxHc/IRPSXOIzLEnYncFlRWhoEn1WwuaJlqdgq6/MpaNGIFfrlnpBqZ5Z/y5PStzUmT+rVwbih&#13;&#10;b7s6r+8fWK83gVAjSPuEpGyPNienaO0Ycv8OeXtZpKsMrvsQ5V5eXHwMy0XgK6kb6lR8nx8LKjI8&#13;&#10;gGPyBTLcdHFF7dttpI2NVCKCuj2DiRLE82U6A6gtjeCMbuFrVu/V1uv7TuUGAFPMiTb8Ext4L3ZR&#13;&#10;XEKEf8Tlp4B9snQvh80LQlLJtT6s/YBwwMURgkz1yTC3t/KdH6+Bl8JRErz69XOEHPE94iKkVp2u&#13;&#10;a3lifvoBc4vvYgmLEvaISLptf6TMecsjylz2TxxafanqPAHxH9paAEORF+++380MI0qbPN/vJRRG&#13;&#10;J62T3Ccof3y8t0rfNsJoDV3+na/PZcolHtozEfyMAk9bdlNun+AcZBGWX29DkV9O+Pk4XmyRdQwi&#13;&#10;Tsiiv69joDzJJrIoYk4QQqTYbb+6goCVmFqGvtyzXZoUcv4aDuvdGYstuDSg1RimjjT507doapKk&#13;&#10;qjkRENk8l5vKyN0BhY7UqRgRz6SAiiGPFtnKZV3PR30rJgzbX/Y/3bubLtPphASewP29kT2hue7J&#13;&#10;cEc1x4cqCnS6gH+RIouYQ3l6YPJ++4zBlPUQ8s7j7es/yeumzqlO92BrjMceZIwh9adMJh+zSKB9&#13;&#10;Srt9w68m0f13SY0wT8g24+JmGehBvsehXdLPglPIPgY9pFdVnyDtAmhPJ+pyiObSMZ96suL8Mi/w&#13;&#10;88z0u+Hsv5tNfZAIPDaeBbf0OdLVQLsGV4fEW+5k+RB7LIGg6VhhbIUTcTCLh64hD5poL0lqKiHU&#13;&#10;hiw5iTHzfqXQbI8duxPVNPFjmy3CX3Yz4hIvGbzEqVwP/yTHdHt0X+unXkkI46o9BlykwjLsunBV&#13;&#10;4uzsyIXFkfKdKyW4JdPwW80ILbikON7EXvbcxnwmXOQIJMj1vqE1MVCUj/V+OCldzFSyWNwJ7PWn&#13;&#10;D5qvdtvXqcBSQAZ72cSG9w197CRdDMFzonUt7ceNRp4MdA1KZi+g5ImcYFzNr6Gia6UqhpqeBrqt&#13;&#10;sHGXkktExawUPz25zaYQ++VAe1hRR/LHVnXd+rmMswtk2lyN077MylQj7UF00d1s78sy44y7FShj&#13;&#10;AvgILEnV8slfBY21Av2dLz1PIR1p+3aDMAmOYtbvcHdMVlcNg3g+VHuijn99GbvdksVDzqGuys1v&#13;&#10;P1WdiRb0uNjWDS/Nvnsfh1Y+1WI/fmykmJ2y7sTezrgf5HkjcLYcpFg3y7BVO2zzW0zbju4f0UMS&#13;&#10;dNwGnmVewctDeg6/CrR2PeFzGPblFvPKGxGjxg4gJIKTDS0eoFDNcFJg7E79rE2IrOj9YofzP8gr&#13;&#10;4D2KyYSdh2Y94Kxj+V0/H/5eApV+T7OC8aYPqacXNfzi8lhJW/KXnn52mOfwk+DDpVLVYRtnFAJL&#13;&#10;0IjGOLI6/MgAuSgq2x/bfTf/QVht0B4Yz058tdbolMwlEowZ4AfGhxRaTilOwCZ21qNj2iMMWhuJ&#13;&#10;QXyTQq4LdKRHscaZX+y6j5BMzlb+SVEAfDKdN9fKg+Dy/X+B4E6UC/A+eoC/HJqMEgWB80elXbze&#13;&#10;Rg8hKgrkuoS2+95CSgTBednQs/rYPqjCJfs0g0MtG0SmmVT65lbHUT124+NYV6JGTFlya3+pyqr/&#13;&#10;RHuLSkZ7KGniydOFtOdPxHk9VHrEUnzOxtyRmNmxr0N4O/Hy36e/Ceq+H9noVl7Sl7pmNPFB4N3+&#13;&#10;yuBOkI/XDQbRwNNRiWXNFAFKUMefb9u9PuOBfvg1oR3RwtVYvBMJVJUwbOA2s/qw60l0BMEXuA5m&#13;&#10;rA2oQg9DJCHJfHABewav4f5FKs89johbZORaHB7fF9XthPcFmfrMQgN/WQ53O49dun7y4wEbkGbs&#13;&#10;FViudR941n6G4YJ96+87hFwRn5SHBOye7erlAgNq5U/WG9sRUCCy1m7wUB+T8+A+w6/CcFR9fb7Y&#13;&#10;31yfxukDbot0bg+XStR/3L3s/6RdhKIaEd0+PE8k3KezrF4FE22/zWFnpz/2MdTSZtrEWKUic5ll&#13;&#10;3Juqf/impeQWQWqnLbL+68f1HdFPRkvIppl373AZ7OyzqFXw0KvdfgiDIlkBURl+2hnjmcAkr3M+&#13;&#10;qeRjgcwjHjjmtApm5SjYAnxEDhJ7LOLVs7ilfK22Q+lBJWSKqC1frbYQx7c0LhDiNlQPW4S7zast&#13;&#10;eUs9eUdMebhNT434vJ7dBPbszGBOlUQucWOdcpZ9L2e19KiHCjfHmbA/QlFh/Cul/Pm5/D7Cz4Lq&#13;&#10;9k5AF+hJqttwdxQe+Qq3PTC3vdogLAmQLfqf6u3ddZg3h+Mx+ftBMevS6DFnGeAKIRWCZ3VTkHUp&#13;&#10;UiUZAOs0uVnXu68iqQiKht7Fapt9LFjPhrgrVr8MhmvfKTwRRgIGcG3O4rwsNjP2sfy1m+pw93AG&#13;&#10;+wwujGTQbVrNf0zn46PadeYDxNZ5CMdxqY4Se2jt1uxYkYX9SNDUZq3q+B5wRiQ+V998XBFynUI6&#13;&#10;NqZNMaw7Soj4ulddsEXV/X3ICgqj02tqzl9Y9Hm7xZ+RuMwUOfutlVOIrK7Xj2WPurRrVFh48Hxo&#13;&#10;XtrEW5lLzHA5DKXYBGpJpFWgqrIy7xEyYsgt+4h1QTxIQPZUBcRk/JyinQX/hpYVARozGnM2YH/s&#13;&#10;C3RMlY62AOj77SVzzMi6pCvbiWjjkQJJRdt96eyW+IJ5qfetRtlJUj8f6M34Q6aiUbhbHjcqyWaB&#13;&#10;Da0EKg6XUy3SsrhiTv/w5wlkm5K4mrqqCsbJgnb3fQPO0825eJsXgmDFSbodIZXjkFmithk5L8Bl&#13;&#10;M8WTe7xYPSskbd0eYrTw7dMefqLSYh2K492P9x+nn/bD9nFkDC5vJRWQiMxKCweK3YYfD6Jrn9oV&#13;&#10;WCcSriLGlhc7bDEyClwWa3J78LBr4hTBEDFO6tAGT7Z7qA9V9Qhebq/7+svnpN1mJW1KoEnCNcRm&#13;&#10;39PPX60MFdr7i3A48f/IQ2fOy0b/p8dpGbf7CFMh36UvGgX9eOiR9zWq0UTFAxSZ2W1KWCR+JIX/&#13;&#10;+cuffktDCpa1vYVC4mmwplUMroMG+B8gDIvNnoImrdPqhijhPv8pK0mmtztI9A0hvItQvrMI3fgA&#13;&#10;WDd7L+WWlgFv25SrWCGQITCxz7NRIU35G/xlDuX0dTfNmlb9T+fni57wgeXfr8ODx7JOhjaMx8Wi&#13;&#10;wiAgYaJtvS9lxvKWzMHMb8j4UisyvZ2qPi/FB+DpsKN5B4x5wHvzp4RwaujoF1eyK6CDzQV50aP9&#13;&#10;iYJ3VeULcbJsbbVDt/8Sutwqx1+3FYs1ZyDFbgzrlkbDdOu+rkRpB+bBwvxQ/wRWkCZAtCPpVu+a&#13;&#10;muIwRoBG2I7cPVwiuiuamwR0UUDHugCib3+Uc9MF1sNP/aNr/tF+jv/0sF+yTiEijBATuQdyMJmx&#13;&#10;a7C67VEsENpKBvx//K//j0bwdR0lXc/NaRpmkBGKxIsoVNU2feF5XCgKHlotqLpdXilL2ZJN5MLZ&#13;&#10;uNz3LWj7veTczwtW1IeFdc2aIjcbS0UPY9VKFDXnzcdiEgnWjIwTTqjNAReVAeasKhV306WquYte&#13;&#10;yso5g3EawJt+3QSrJVVIGq1XxEACgUfwtx8XymTBCEMeNXQTwIohImPy43DPFgJXVsACUTuCc1V8&#13;&#10;8gi2IQcIU87JRIEItaR4lBsuXn5YQciXvtfFJeMxFNFnJILMIA2R466pac1xsIuQYs48Oi8xdH4F&#13;&#10;1GPcQS95F8dpzhD6bD1EnNFtc4TE1cZE80YsUh0OyAaXcvDY3J1jkihU+3UhHumP1UyucJBScqWU&#13;&#10;kq8kg5IlV4VkmCuHeIjrmGBIETJ0JBXh+GPQQXbE5TgsBWMdfCpC9sREW5myNZohcdo9rUQLDszk&#13;&#10;9RzBwx5sU922S8iMGQRrGxySqFVAOw8oj1gf1TeIIaN8X5Hk82auQsEq71SLndc+2YhJAkbKUgDX&#13;&#10;9wlCsi6etwp4yxnzTg840USYZKKpzRQyqDivhBgAk4QSADGEqnJx3RKAYhrnMHwyURO5X9EIbQew&#13;&#10;hGk79D9ty9rXbSrBWMtrnojvqrhTj1a74LIjUy8qs86iqonaBeedW091CVvslLTTijEUNYA4NRIj&#13;&#10;EPJC3eYqzKNErx+24g8FbzoDPToGCOk5RzyUUhinC+QRpmwAi4Q1Uwh819h5BmtLfZGwhJqIDUNA&#13;&#10;baG45mUr62oolhCjyWys7cb1SogqEBCGIELaTQ4HXvNlHrLAOaaG9tfp6gdPGIMkNgiHpH3UgQNe&#13;&#10;IkSdZM/ADXN2LiWSC8gEwzWBDR3EjhzNuArCWsUW6z5vn4yhCkHWd0Fvy+c7WvOsLQHQa8+rPm7b&#13;&#10;Q8UgJkoJRwDvK5RhU5Fx1KVIijPrz1I1y7IKVs/GV1W3JFjmlJKHKCxvCLFk9VYJmq1xwctKXq53&#13;&#10;sK77jjMSFu86KADLOm6ENAWMLrOMVY3h/c3XAjERNGd6DrQ0xbtxvtc11Xasqdy8rSl043ssTsMT&#13;&#10;ZaBki2GHcgi6yObIIjEOE9bWCG4pAWwLco0iq/UEyWXWFG4FZEplydQ5zSE6qDqGYuOCKCoIMRK0&#13;&#10;NiXifbO75kmIot3ktqlh1ayDh1Rvoa5wSLbZSZByxRUqcRnvoOay7h2khVJw2RDAq3UN73e0TjSq&#13;&#10;o5JJrOudQ+6WDcK+3oOQDeElhJIRMNFVilKcKAWEQk69ScT6xIXAJHkIGIA8l4rKpmWQww1H7T1N&#13;&#10;+UH1MyBXO0CKNAglmvZ8dklXbbWWSCW1wH9OQNbAxuR95AxgKLzbACrBmSoB70sG1Dvft5yoplBJ&#13;&#10;/TQtYwJePLdgtqZgKFQZVtkWsq8tpROCJ1llvCKxUYcaUsctJAWFlIRASCLwI8VksckXCm0VOUiJ&#13;&#10;uExQSBnnuu70zbiMnAuxpC8tzPzLYoIzjoYQhcs06GChgV93O5Bxisi0ZC3r+c/P5rpmEyF0vKU+&#13;&#10;hHWwlKDgC0/YdCnBgB14+/ioC30MlTjgAAAgAElEQVQ+PGmdYHEZw8Arhq0zS7alOAb4GBa85ZXU&#13;&#10;8Hx8+JgWzLk3A6c8R5+CxpCqKJL1OWVM+te/vgOExrAgJpxeu4rhtriAE6cOwpjVCl23bygGcgFu&#13;&#10;oiXkx8MDcqDU+b6OBRqOmxjjsT+6yaboOMASC40gp34etr7ajdMfrH4uiOFSlBQpuUbR+zyXmCHx&#13;&#10;qkNbKH7VKMJd1WMJKZaUMJatrmIiOBPcS1olspmtxMQ4vmlTQv64vImIxF4g6NbxsqcPOKD5fuV+&#13;&#10;/bL7/uN+E/tWIQ59hUDoGJ5TKqipWL0uy/P5wQ4uauJs3CB0MJKKpjBhwyGEqqne36eaCIxzQj54&#13;&#10;U0qRvM6+nARHCAKIi3WFE7B5ZiDlOXBsRw00CGCNJLWc0cmscQUVRkoSh1KNc4lfductrIzLsuYK&#13;&#10;SkMc4Uhvm6JYfxqBafQ+gayAyyQXiJIDLQsscJlU07dIoJwMJkAgwtreC+wW8nA4gYiTL0mHfccy&#13;&#10;hOuyLk2As+OUmmiwL8tyrdpCZBMBqFg9DauqY8mowgxYn4swGURGWS99CZKhbZpEU/ESc7G7895G&#13;&#10;SihhCRMPiahD7dymd6ppSbHAZeyVbBFzo5ldinldlkuAEKqOZ2/nZcGxJqGu9/WGYynl1ByTGBHC&#13;&#10;021u6i75ypqEOTLTRrEEHvsVNoKN8+hcbNvecRCThzgWQlkgCMC2VWOZvrJjLGCytquOxyMZPsdt&#13;&#10;C6IKAXksmVBZwYbDnKwZbao5R8BzCMCy4lpSRM3mFWcUpxhcQYmzDGC1WsJqAkIkLBk7N7KexpmQ&#13;&#10;wKiDHjFOd5RhEDyKNjgOCGLeI0cLyLPpDydPIZMEQAxAnodBKb5F27QkomBQzMtsvY+kGGgVwAmk&#13;&#10;ElIj5Bw8JK0JSBG0zoDJyqUEAgeVYBiyEOOy7WTftI2xrtt1m4ZYsSXNdBljiACWsNlINsLp7X7v&#13;&#10;RM84QqzsDzXMqT80JdgYV5Dw7tBMy00QJNkWAnIWSg43C6pKUlxWYNVSQkkRxxpHxNrkkh3tTAME&#13;&#10;qOGttTjEVSASTZow2MwHZQhnx6kCcckwZoSnYGmCJ1Frn6BqEEbWupTgGBODtKJ02l4GvVZ9J4kK&#13;&#10;5g6cc9Z0XR1wKRCVlDOwTMoQyzAsUBbYQEEZQwABJjivW6UJqLkklVy2mclqWCJMTKDWxeySmVet&#13;&#10;QwZxxhDgDLERWAoIsJltw1tRwYDSFnxEhZQ2eDLNyW6XYZmaVm4jYG0HQgzbGEPaNkMAKxlWwRJZ&#13;&#10;L3ar+n7TmFfIOIeKymYCFSEVn3VcX24hacSTJmgHZXIueu99ZCy0SnofCyTO+dPDIczFgXX3bT/5&#13;&#10;JS2OJsAwSzngkoyLGlm8w3QlKfmuUxhCmBCWzd04ACNrFA/gQdSEwogRCIUlDGfkXcKVwpBySAD0&#13;&#10;VQc3BPKMhnllrRxWE31EiEICqGQ+6BRwWoNifLfb34YJktJIjwRODAIHSxUw5NYCKCIwYPxxJwB8&#13;&#10;2EHihuYKULmBBRVcIoqj2+ODtrMnC6Q4RA4YZQUl4NtWmuycq5IehGw2nwiAvD5Fv3AagMM3r++T&#13;&#10;pogdOswB6KXCiswfF6BTw+sNeM4JgsRvgIscMbR2OnU1aoRedfLBR3FkMi/OTgtrm06Q4EMAgPNq&#13;&#10;9H/PLkEHR3+TvdLOMVcWGzCXAQP86T1KJeNxs/W+u/iZYYRiJB40e9l2zTZF2GNIeYKoqWUuI8Rg&#13;&#10;S04JYQMJEGTMKxId4ZhyB1fqEcQoYopMkh30EUUAIUncmUxT4ADXsEIwxwQpiMwzIihSARYkaCou&#13;&#10;BLNBrgg091DjPYeZMkAocgGNGrSqTTECokuMlMoQ4OIBwsmmldSQZAncUnxURAyrJwkIzJzjg0UZ&#13;&#10;5+NTG03BXtsSZVtHBz2wTaUooPg//+//39Vr+tC0/LNNO1hw156W+xpOCUFSHLDJF3wQIH3fd9El&#13;&#10;AGyBZtd9XxoWQeg7wtmyGpK0VhHM1Ke8rCXtv305bIGkfGjbyY4NTJHKe4JA4b7K9+utYXLyoapP&#13;&#10;H2+fX798nWJmeeQVFQT8j99vh30zze+x347k0evo10B3FoEiKnodP5mvHKbH05ctWAE59nK5JPog&#13;&#10;9BogKAyzCtNlSqQ93rVvSa4epGyqz0/UVKmulfUx89ZCrItf/NRBsm7tTggevdvTr/2Dt4khmum8&#13;&#10;Q92T+H59GdQx+G069fVk4t0xWnKFSnPgo9XJULyxe/pN1CoTuK6hO6jPj9v3b/8BgGENmJ+qtCfj&#13;&#10;p99XHcL569eHj/V9LUlWNC6cB9fB9shPGYJAPeL8/PNP0K7rSYGCUqK7WiXaDyYwqreMESdVr+ib&#13;&#10;88Tz83PsDvsNnvrW5/z07WvJ9Yyut+n2XXRbF3HmHNYv4f1BCJAYLuI3kr/DsMVyM6kSgWEhO+mx&#13;&#10;l3QDlOsADI1kYZSwljWc3O7jVncUM0imGvAlZOuL26D49nVv1vfj7swBRVAYDbRwwhZvNgjDX4H9&#13;&#10;xg+r1Z/TXZRqMSRn0PUzYFJr630yI7n++ON0+vr+4/6XX77XKABWe9aB7upuDy4AllaYKwbx+Hk1&#13;&#10;1CGIBn39mF/3GPDUBJdv14U/6TKF06lfdPBZUZK5jNQMx/q43SfqUNPL2FiQzXp9b1mFTFtsbAq1&#13;&#10;Xw4U7hU6Ovbx8mloITXjBmwMSarqPy5XNRB9/ZAdi8SPS4GN+LF8HtsDfG+A1d+f+ksGv9DdfQuG&#13;&#10;qRnMz/wAMunkIRF328wGGKQL8E2BYfdYD9MNVHB12qf8eKrvQWeLhxdXn916KwWAdf543jUROBuc&#13;&#10;RbCREMTd599T3WwrRw0TYN0C7ED+TdYo7WX8W1a8kpyTyi4eYFIOO3nA/K/3a1jmo6B4E4niEsrT&#13;&#10;l5/mxTYo77LVAqj+fDcT5GAzlnkPgKj7r3Cb8/7p7e29bxvjEWN1I/dTDs/yKRebievgLxg5VTG9&#13;&#10;3dqa13VPGO92ezBeGXG1gmsKj93DYEaPY1rgYH4HtI2ggdrx0FNmqt4MuUoTh0mqxh52XUEe0JQG&#13;&#10;c9tWmnVPQpZyiMdG0V1D5nsZPq6H+nQP/iS+bLpom1sU2aEKZQvQMLN63o/j0tbN66//XDUNpTWI&#13;&#10;4u3yt46Lx27/Oi3nxzqmTKgQOPiI/eYkor9ubzmPAoPnwwEmmhBfY7Irduajaumyfbas35Y1edso&#13;&#10;9YGy0cUX0O3bn8tBu3DXLi4mbs6TiDsGLiYTjGPuGOb4Tz/Mv5Riz6d6vmgncIC5+M3bS9c1EANJ&#13;&#10;ikE1ADCkwHgiFSchNQnBQlcwIQ42UqwJD1Vr3m5L3WYRIoGH708tdb99XFXfmGDvfo44FgFZ9RfI&#13;&#10;p6bu+romhPrZ1q1CDAe7qURyoZiothPWrr++fhbRduBSNUI08i5S79Ua02xdJ9jH8uuKwEYY7Nrx&#13;&#10;b/+dKUuqZQ8elusMAlhp8D5WDf7yy06tA6j3HrKMFY07QLx2JTPV8Bri9MdvP/r6kTHloicVbLbb&#13;&#10;f5sUxkSgskdgkPfu0AMipEXYZb1Yqpp3cEc9n1HsVlRjsv/Sj2XjCBOTK9Eofli9i70elpu+pHNT&#13;&#10;ndqjt0kgFvIyxTwUclYujnMrTxzt0XEZfjf9l6Y+0PuWb9N0Ph3aGtHEmooRGhFrLv/82263Oz8/&#13;&#10;v3yuO90Y6Pp/OCYIa4FRtOrIA24Spb9+/DCxB3VI0VWCnnVXssIZfby8cUR94/ePx2Mj7vcVFQQi&#13;&#10;NT6B+0cyOWz5jnzfMYZEWhNX+nNV8+pqhofp43Ro5vE9Jo5yXuzH4asYr+V5f5BI5C2CAzD35EPa&#13;&#10;S7ueK5P8t+/f0+fAUAIpHZrOWhdUhxmMwIlb/EivMGmeY3mvinfWXL91jQuNQ2VJtsbF3BgJBi73&#13;&#10;C2c0H1EuEKXp5be9eky2UpWaJbyvw/G0//z82z+e/qPzVtQcwlOZrgn6//brfz3sKwxZ2AB07Ci8&#13;&#10;Ma5SPUGo2vPtZWx85ak2LEENRKyhMIQEDsuJVrCHHpWIGdTl9+3tsT++//vv5YhuP+aedzLx019O&#13;&#10;r28/2rZGyda+r6t6HoaqorvaflwubXXAlFKruZc9OPzzb/8m67A/dUxQ5PHrNt6h7vx36oszmVFB&#13;&#10;QMlorWS1TvP4kJ9D54vXxYIhqrZgaddSc0Du1wkkUCkfLKAZKMagOLN2b2Honur75f2464/dcdIX&#13;&#10;Af2wDt2532KfzVQDgXTWrOZ7DUI8NzsMp7++/r3eSekq0OnbPA/L1mLwbfc/Vy39HH8vMQqxV/iY&#13;&#10;F+qVpnX18PBw+fsr/eLXYf3SPevNpnCqusrF6Vg/tUwBxzr2AI3mB+ZDMtHCrk3FIRwKkejDdm1l&#13;&#10;3MKf6+Vfr6xpXq63VnYdXxmtIGswHwe9IqlIusUb4LBwjMhhj72DMcAQid+e/vxPw23KCWb7gSDQ&#13;&#10;xh7P52SGaQOHbz/DHMz4o2kFQCCBUlFOkf348S/H+udTQ3//13/bf9/hvqqZAKMNTRIdU4XUDv92&#13;&#10;H9kRTdOMgLTu7lZNaBH9CaWPu1tRX6sAuJRjWOiewrtxOcGY7bh8uG210nhUpk9Zf7ch6ugaspuA&#13;&#10;//8Jgo9ly7IEQahbq6OveMKfP/eIyMyq7KrunmDGhBEDJmAYH8AU5nwhUyaYQVu3UV2ZGVkRrp64&#13;&#10;4tyjthasJVOuXRyaer25frer6tYWdDw8fT1/OfyyUxfDBYME7qQCvU+5lASLqzS4xGydmVBBx46f&#13;&#10;L98+PO+CoUIRJlEOs+TOaPDnP/83l5evDijOsKBgBLo550jiwx8euTfjnJWowtW+V7avhrff3+OW&#13;&#10;XVpAAMEV8KDG8fcPx95NF2/x4ciNW/tuB3Y7lRGebGl3uoTrdQyumGkdAeAI4RKN/b26/1goev3y&#13;&#10;8o+HFmFUDd14OTmOj/uDwixki1o+z6bvj1zh1KJGCRh03ti43DyIJz8ToDazYhzHiPb9w+nHDLwq&#13;&#10;GNzmk+p2dX9Xq62E/PnhF3wjP/Rcyfr6chl2w5eXf/nw06cluKDE7bdASLespaKjzsHaLbn+toRs&#13;&#10;55r7gR0cBG3db/N6gAG1B1pVs/PBVb//+P+EFBW7uz+Ky3zbolPDnZxid1Sm3Eyt/ql+TsFBULiU&#13;&#10;pGi9zLwdKFAJxF9//8tOPmz4NIet3e8oIlJDjGFGvqPNu55zU75MXz/jZ4TKus1UsooOc8zqsGck&#13;&#10;EyrzuPr3KxBltI4n0gDBt2p3/ziG0AlprnM1IIPHQNsH+nPhcC6LB5wUBBnkCr29z956wVseweeH&#13;&#10;3cvbaTg+AuKnt79kgWGn9LUgsSKkMG4A8ad/OR/Vgd6pyJOdEjACoIr3AWT8dPdJWDJ/M6wvRlxB&#13;&#10;5EjuNu/p5lf9jiVLgqWlQ+GUIC1UrpcFqSHHmzUvj/ThVcGh2x+qIczfofPrdcR7+pEdccant5F9&#13;&#10;aBlMkg0MHhA9RZ57xafvP66EYADudodlgeyyxc388z/88QLBHYtv12v39MAi5btZIMlL9Rq+JwSl&#13;&#10;aBSgViOHimHp38ufVmAypE1/V0RCvfDb1lKlcJn0qCTnoH8j86Q3jEk0GoElM+hYQbfAjnez9pi0&#13;&#10;JJxLd/92HnO1PLPDZB0b7lQODhheVT6EzSxVXur74QKD0ZcOilnPkUTVIo6b5T24ppyv14eHw/39&#13;&#10;Tou60YAGlWcEyyr3ZVljSs3mISeUkIyhaxuFiRhXB0RLWQY8AZXIDD8/HsNi4qw1FLjAHHLY6ih6&#13;&#10;XKXL9kWk7umh2ZwVdZU3qKntVQdWgP/H/+X/aEjYJx8T+RZHpNply+39abpJgWPfpbNyz7pc5+tK&#13;&#10;+exPElNmQPxJyF9dZYWwSs7tSf/b3d3D62nqd3V9bWgUPJNQiqnArXHlIqitAJRMCJkIGscaHWja&#13;&#10;85khXhAMrMpOanBDKZHrIuf7qsTtY8eXbcjOqgHP6Rt2EMlHQgsAsxPHD0XH6VzabmGWsJzCKAbS&#13;&#10;S1szuK+bOd32zwr76Vj8DLEh2BfctTP++/Qawntby0ve6FwhyTQzJihMMTS36eX+NNh04QNKjcHJ&#13;&#10;ZesIhNtDRLEZjeGHwcdK2C1mLe/a1zA/3fYIwxlc8vtdRetKQAm2y2nCBLliPTgcngc3T2lcayKc&#13;&#10;aGdc/tO3v5fmU+e7uMA/KXCm2UKwlowkfrltnsgkKgR0c1F5Xqy+HFBMdmPAcZ5SCc/9oY30Ndj0&#13;&#10;CJM/1en9jG2/2oK8tjdiN5XpgdTraYRXKhNdbleKmwOqp/NNcHhPG+OmO1V+qcOPS8dbmjKmpBk1&#13;&#10;0/rS1LPfHu5o3MxbLLdtPV7ySOijnneigDldMMaS0aZUk7Wp3S2nCWB1vRgGmyFprO6xw22Wbug1&#13;&#10;siCDj/3jt/m1/8XBepRntHpQta3NASV79/wwxwW1CHy/7D/8u9+m7Zsxz1NNHN0rlZpMrS3WgMWO&#13;&#10;5lBh07HyaeBmPtrwY4lzrkrkz/UdNCjcZe1olNmD2zzI+1KMZTDtJJmz/Z1bRzRlu6bBh8qRWZer&#13;&#10;dT6cT/rbb2JDH/4sgXY1rIFh43Zpk//3fQPA8+E/VnYF6KoOtQzbxhEwCB56mFQwFKDxspQR4OLX&#13;&#10;zbGOXF+DJ8stv8Rvw4FX0vJr31ZYVe14i8YsB9BzBPqW/n71QlctzHsZNgX29Z/n1X16VNd4F10k&#13;&#10;zpTj86dF3eyYdwvcENil7bKBFUPsq+550eQw5cuRWKCneSS0Ya8tYM3vk66TQDvBYLeONHcIYNbt&#13;&#10;9+/z0vQrInCcXejv/Nt/ZVKYjMhlVbLGinT3vOOQrY76pWFpQ4tquYcOb2dul2yNm6PtNGZ+/P28&#13;&#10;c/tKErfPbl13WFZ+hxnlLZv/lZS4LGsxoW2LyLo/8CduaJu+Lk2tgX1bpx4d1+Rc9g7m7kIiI3Gg&#13;&#10;zLPVkWr4cPJ8JdhsX1WPDPBdtkw0IURef5u3PpSJimVNaF7mXXOYTxvqZLZX2Yooiuzv5myyA3G0&#13;&#10;3a73KaJaquIbWmL2l+Wc1MqbYS3sBtQ/49TsmrwktOFzMShlNG/0gKUWlFTH+8+XxcrcKtVrnUn9&#13;&#10;KE+AZRIWfbU3IcN9Ay4bv2PZIhclough5tiofY70TXwTDPeqnU/LVCEYfqmrpzDrG+A6cwNYrNFO&#13;&#10;JaiJCsfx9BLNG5OE9HgAV0B2KCPZcoQyZGVDXuFhNpDYyv4oSonL2zvyAGn4ByEWKrpmJ9avfGv5&#13;&#10;iNhrvKUngs6QEEQ5rSBkyDlEckvKKHPDkBBY3IjzlDoIgJFS1RVmQ8JiLVF9VHo9bN+h70ixh/x0&#13;&#10;nP80HWbHzaW8NKBpGH59cy7dvwNaP1T2st0BpbvI45cG+UcBlDcH1OyJEqT5Bl4ThG1zD/ZmoDsO&#13;&#10;siRsBIDZhljhT766wu/3Vitwzbbd0n5um3+Tb0D/TB7MGMKKvIfNAz7p74kvG4Hdr+Q+HJPsZKng&#13;&#10;VD63T//ZXu/4vdbb0PJzb4dRxugW/Uarx3oQK6bfNWrkXLcy5BB1G+M1Maz6/duGpYQwgQ7I79v7&#13;&#10;DyQgRI+839IIAoRZ2n9biV/meWz3QzfNP6bL3bG/Xt/spnz527Hjz133dv8w+reLnn/YuvcEV/Ra&#13;&#10;prqzm68Onx75wOX1UmgFE4YYl6Hiby9PLeV6LghszE5NfIJN4HLXHi4/FgRaB5r364gENSNBN4Qc&#13;&#10;thFXBSdXVuuvEjWJJVzPjhgSHghGGU86hwMc4AevFSGP9O7qox7qPlG5XiwrTZorKf5mGBuxvQii&#13;&#10;XOHQYFFwIy2ACSQXR6usbHTNynJ6O47DjCr5of/r9DWXLcE5UCyHY263QoDPXuJ1VuR0O3NUwhZw&#13;&#10;riCPuV93SzMRUrf95LY1w1T/9DaB804ko1u6D68RNCshSiWIZxPL4bndz3Yc0SVnT7USQBGS14Df&#13;&#10;3QX01KUDv02iG5Zk66XV2FoYxzRFmD8Qp5eyGrnOU8OGPd7X/j1mw2uMBbD3JV46rWPXDSkNFQoC&#13;&#10;BeKu7g6lQEV8WCvd2X4NunR58K0NoZY4xXnDjlrIU0Kzho8f5zkHL8JyDbbnpSpLYTWcX3+Irr7h&#13;&#10;8ObxsPtgjfF+XJf+CbI6c1Cq6d2RrD7uP1ZV+dtkAgAUSq4qJd4VXGo6e85qnUXIkEP7PSBf+8Cb&#13;&#10;7O7q2oZzriwB9f/1/df+cw36ecNArC7DOPtbhwgNBFghyhxkv4RUAOnsewMZFbLqDjDhosr32+0W&#13;&#10;rSQKwMipZeIZEKItir7BiQx4MAx8LxuF9/Hvf6kxbjhbISRNS/vu/Hrh1N8pScYxyXw6rffyDp9K&#13;&#10;DrTPV8BYancZ+u12O+4PI0ImAoe1q+Zj+tn+diqhzN6GZmjE4/T7hkfMwXPYj/3jMKD06zoQvluu&#13;&#10;ej+klHpICKGkGYQeg+yfU/WsdqWd9YdWhfJ8FGPZ4mP3bKZ1aXSJMYVyiXG/A5fpdZxPUYC7HDMO&#13;&#10;OlqXO0dFpNII7GZdmACVTCAObbvpDGgbD1nNT6mg1a5V/rTOy+1yavDduux08h5P4VA/PKFs9FEc&#13;&#10;fhuvuE7D/sATX5ISfb16y0NmHGHAtM9doBHcVIXrncinCIAhPsuChxb+q3YbRoUt/v2dSWkELbBc&#13;&#10;0/uuk3G7fZDDsWuBK97B3H8YXlY+BfYz9jksJZKuXWFEdvVZvE6gxC94G9y2clUmlWBzR1bd6C3t&#13;&#10;H6NPu3p/sfao73EAx77Dx4Z4lublY68QMl68d4qt7++Dqm7O/nY71crCLiWwqhax1TcEkVyx1OYL&#13;&#10;VRRG6j0zx7ZHUrbt4IT5k1c2Rnq4F+V00htnIMb5NLuC1wiMD+YTZoWGEkJIaPMMRvRQdSmPBEGp&#13;&#10;+mgV4SFQuKWVyHI1wZgYCvk9DBz+HSHMYMs+ROcHuqVu8iHm4uHspyJjXtzTse5i+ompmwJZYVRV&#13;&#10;7Bq+SruXAz37VuRpXrxBovowdeKJTfY626sRT2GMZgrlQEwQTcml533Ky5RDCshf0c9HkiB148x9&#13;&#10;SY+oH+5NDMlvi6ZcVNu2Urpc0yOIQjocSSBLHTLxJE+ryw2+/+XJmCml6UAbukY5bPmU4TyX5d3M&#13;&#10;NH08LzAieY+XtJ5fwnq7Vezzo8RUGIumaD719ZF1D6BuAYfhR8Wrunl+c2dk7jlmGaetsA0loyJH&#13;&#10;6C/Lu2irknOdSId5TXAytwRK5WgytG0+bWXt6jrnNHBsPpf906evX296sS4vqO/e3LanKP/tYHwC&#13;&#10;uwJfvnbgKOLj906vMIpU2sVlRhaDAxxFN4IM/G9aqOME6p0qhd29vG+Axk/5mC/bwChHGMUdTOzD&#13;&#10;49PFOp7IzZuFpGoIeVY1Vc2N+jJyIaONPeq+hR92cxURAZCHD83bdavU8TxVDzQlQBBv3zLVCMmn&#13;&#10;jl/cQwEmhy/m1gT7NU+R3D7/zEcrtQ0expt97fgO4eDSpmTEK88xaH0hdXY28qKO8iNbpvctIkFM&#13;&#10;cQ1zALnuoS8xoP6mArmPH+pWRyO1DRmU3/T1YIZlm0uV8f/wP/1vJKYBqNftzI0Mc1RImvVc3d0L&#13;&#10;goF12hNEuRQqrZb00hnDGYeU3saronx5HcGOc55CRglxCghraggxjrjEFbISYUABpS0WjDCmEYfh&#13;&#10;DqeEQOL8UEKJJmwFZRpBMWl32M8lV4QoRPTqhWyxLjBnTlBK2GOSC+Kkj143JUKQN87m86UjkmeI&#13;&#10;gUzZQQivt5Nbi9iBeZwYZCuRyhQeUcyOFq8RZFXDbAbAB+dzSWUuuzsRozneHTOPxdYBIU+Azp5R&#13;&#10;SSDO6wR0aNvae7e5JAbknIUOsJI4r8blwikuXQuIRzTHVBXhm66ZbnNPlGY+rbpDjEapgddmq5su&#13;&#10;m6WuW8wxsHY3yELyLcwcOU53qBSQoje+bXZ6HI+yNtoYH3IukEJIikt58r6vNu9pzjFki+EA3AgQ&#13;&#10;9Cahjf3Q86Kd4GpgkXK8GR2Cf3Vv+90h6eykz96EEnlTMaaCKNtmCeR1jJJCp9daiNtsVN1j2Exo&#13;&#10;GSQwdlENQ9FUgipWxQjaZhfWLd9WAFBvRTL+4Xiw2JlCCsgZlhsxQ8/D7OKU24HGdel5iwyQCvtV&#13;&#10;t7QmEKZiGimiM+jAvbUaJdJVKlvZtYufILakoMkm1B35EdQ5FutxgpnyAAgEUGKSE+HUc8rdElyU&#13;&#10;EHJAVNyCD9qaGFafYKn6Qev5+f5+0SbnK2MEUhKFzJvhORMuMoh2zc7DmFYIQYloXWKEYsOnaXNE&#13;&#10;dQavhCG3LgiJ4HKMpq3pO7hVEyWiPq/bTmKOO8rbzYTEXdGoLLRVLGQ2rSNlcQtl3+xdLrMJotul&#13;&#10;ZBiCFeSWlgAplqjYLUXq57FhSDMDAJ/s1jbVoWKr9zWXVcWBYFzhDAPHQOdQUSGoylPYiKA8KxoZ&#13;&#10;iMz2xEaFIyrG+kwLjJtONV1mXXIuKNG2iUjmIlpBIi+FwOs8F7dhVTttWlEHjt0SWKDAzmlzGWHV&#13;&#10;D4RQbiUplEvhAczNErRLMVvSaOfsEkndEAQNAFlygRjMa0geS4aA1S3bgt/fPaH3+PB5AClUyZUC&#13;&#10;vSBZVNAsqpVu1a1oNEUNJtFYaAMs/K5vojcaUSkrGCPPFECEKcIQEgxUM5QqpgwUa8ezvus6sBTi&#13;&#10;MFGUUo6pAIuZoPE5cEFbcFBSrNqFnHeYXba12+1Hvca+KAFLmqbMhkq5Zc23jfVVxg4in9MaE+iF&#13;&#10;y9D65KIHREiXQd/KRKQpOYRM/LZd1wRzknBBgfg5BTTdIj0cy2nDyQhqAGeCMQLhkBhH6XSeE2Kw&#13;&#10;LkfRE0xi8ttaTKEhZQ9xNrZWlLNcyhYirTjO2Xh94we1OdfudzkYzGuBGTFAmwWgsjlHRLEgUoFA&#13;&#10;MTEiW660VGkGGq6gwObQz3auosw5Y46mybSZmnU05sKhypQFZOuPR2dpv+uv03UJC2lwtKXmfYG2&#13;&#10;KUrEhJZLZrYrPG7p9HbT61TTPgQSY8lNOd/OgQQHSqUAyhGCcI65rCjmvFjDhGQOUCYKodh5k3Wx&#13;&#10;EbfqfmCY4S0seUegy5Cg6XYLdEzxJushZkY17ZHkTCCxREJy9pudrSva3phiCJMcEl85ZJDXJMVI&#13;&#10;W+a8xsDvETaTB540eK/lCOiYyp8AACAASURBVAC3GlTUcAABoxfvalpIyQ+C0VUvtasAz6sVWEwC&#13;&#10;yG4HC90xhp92wXqBaYCorxWnHGL0prd5u/7hlz+iWfOGW2+AD0ocRKGr2SijnuZRay7pNL0ty/bp&#13;&#10;88fVW07FGAIb6iJIucANwZwipwTILSyskwqlhAnNTLMWcwWwtRRSEEHEBMGtCJwoliGjZDCFTDAs&#13;&#10;abY44rwWDYuRqCkrKXyt1ON5uiYUIHYQHwguIG0CM9HjEDWDCfQ1Jjx4IA9ye9F1PSSEHpvmTFAG&#13;&#10;LvltgNEzhlVtYsRmVVnKRDwl2kXAOWqbBE3GOMeIAyA2bAXGbYVZ31W19wV6R5CWFuQAok8ggxRz&#13;&#10;2owACNbKpIlylgvGNg4DRTggn3gju/t+jBbYAIEFTNbV7jbPx67GAMzTeDgcIApmA9s5ygOrZJ1t&#13;&#10;iG2ebmvTtLiQVa9+9U0lSw4hBMlZcimsMTMCAuJEFLWCGyk5Ki6WdUHQQwBCAihW500TDCUhpzVZ&#13;&#10;FxNCVRdkO3AGMfBMkCBpQVlyVFwMZlao0JyKDaRrbt6tDg1Pe+OXAkyKZXG677kPE4Yg+ww938vH&#13;&#10;xa6rs4XAWdsIIOaCcOnCK3F8Bp7e7+PJNXcgGjdfjWjozRi1OxTIaqclp/N2C15jKBAiMUFV4QC4&#13;&#10;946hPKOybIURxQCJyOCSwqwDwXaxQFYbRYTOcHKLnmWtFM28FoYUz0mnxLIuXEoWiN4uwRPjaJYr&#13;&#10;RioHkENxwAYQrQdDfbcYjYGomgERzjGkHt+JB+e2aiBr0nLfrADnzGAqreQQBaooTFSbmbUDQyls&#13;&#10;i3OL19xlm6FPrwugXSrJuBtVPulovI6JyV0x0RlnmMyQY5owCEhxmovfcE6d0LeNOxoJQpI1sszz&#13;&#10;ZV2XTrZNRhAK7zABOvtFtjLhwGUB70TViBKvgUAsVRVjreS5xBKXbdtSyesGEyKUSVDxTKKO0brU&#13;&#10;I+d9N7SWeRBlLEEOHEdoKuUjzpFWlDBCjHcORBi5xRikDFDo6j1k8rKY5HOGjGbMM3A447ouwe0q&#13;&#10;fkXxSNuMCOb8+malaKZx3jMEMdQ+MlkJaaU4WGcKKC7MMUXsYjQ5boASOC0nyZUusGro9fyWbNFG&#13;&#10;S44xLB6ssj5mTVt+gNBYlwEQAbs0yuzjrqszblPV2AK1NyXeMIIFZQiKBxhFnX3ILKVb4gPXaZYE&#13;&#10;jJE2nHeUrDnWLAOde9RDT4pk1iZedpO9yJohUs6Tr2jjsyOqgKKj8QyURvBtwggxJdtGIKDfKFVN&#13;&#10;f0ezQxMRCIISESuwsMJLESh4fk3vjNfR0Q3qbAL1kPuYFN62OeAM3YoFzsm2PUvRsiQgJaRBZk22&#13;&#10;gMIIhDZpVmKUgmzjzUUOCkCoRLdhLCBDmSFYcjFhG6+7mm1a+lIszBSWlMFQ1cDFHCcXAYy+BkCo&#13;&#10;ZoMrr6hgZNtM1FZxglj23raV4oAtqyUFMsIyCGkOw9AVAETV3cK2aFtK4gDctlOB8Hq74DZsN2uc&#13;&#10;A6j0rIpRFOINWlq5E1LmBFIMoukoxs7ZZLSvnU7Ol5Khn6LInCFBZE3s5tabTo4C4FgGisEIS80a&#13;&#10;66OqpLusxoTIPKnRsugi5Ri3wrYBC+9MNXTbPDJIc86IqJwwQwC1CDbZrddpvcqWpIAdyFwJRpCF&#13;&#10;jorKpRgLEgZc7IgZFBJS6w2GmURVJc48wCCCuJrQCUWJKoCFirjpSlh3m+KuVlhGuet+jO+lYE54&#13;&#10;dqWAQOpEsRBegBhgBFLKd70I2Bl9I5xFiITHXSNrRce84MxhVWWlqF8lO0YT9aSZhDOjIEcMEqOV&#13;&#10;jzGVGGMWDkWXFrMkFrdRY0l0soiRysscAwIQ//f/8/+K5lhpesX2z/U/kkym89gocQGWpkQzQLlf&#13;&#10;BCChVA5sNaqr6vv3b3rSiQdZmHQU/9JVMG4RXF2ui5qpzSYfcEuYJxI74BWrnvfPMaXoXRLl//4v&#13;&#10;/2clBolbdGdLIrIRv//48nN1dD7qbXW1+EV0IGMse7dtMkgCQVsxC+iSY3A0aDG04afDME+TqWSD&#13;&#10;GLKhJiwZxmq8rNPhvo+TWOlrLepdc9yoEj+2CnAgcTOgetgHDxRkbp2FEo+fntqwc+jFp8i4GsE7&#13;&#10;ujwUyRwD1V2juEjB99qP75eu67SzQNTNM6tJNX0Z7xS7wQRAfLo7/JfLy+5QLfN4OhHSzcOwKyE3&#13;&#10;vvyn098f28G+jWnF1UPVtp21sYbGYpZh7uvq+uWvjoTc4YPA0xmt47WVPCOxzCPzmS5+9C5DuNsd&#13;&#10;WC28vy0xJSV7+AXGD+N6/fQPn0jcUXabxu2h/6BCS57vCRelFL599yn86Z/+Odhtu4PAg4EME3sf&#13;&#10;ROUg+M9/++vzfsh97XQc35efGyEpOV8vtIwraksSAu91M0ozHx+Gy/YereaOOpdBJrPRwqfaZVLX&#13;&#10;/Yijs3d3u2/utoYEEGCKkxZ+f/2bKlWZ0O4IZKRFx2WynGiWSI8bH62o8Xq7ZGPiH1Vb2Jxcfbe/&#13;&#10;ff/1vF6xQhRGTiRodpeI1GG+L0piDkxekNeh6uu6bAspPEJtN3ObzO2cd/fPpNkRl1K2j7sHqHOs&#13;&#10;wG1b//Dx4+nvXw3GjZxmvd1WT7uexfRpNySI58vYtHdIVAAuh/bIeHe6ukKAwVfZ36G6Vzv89u3L&#13;&#10;5/3BJxoQWaf3Pzwf3mp7+CGvq8ZtU9mrAYfbrIf9ofDYwr2yfQLv1fDLps9tmy8aHfr9ddImIN4I&#13;&#10;LPx2WngQS952v3x8vb5UhZvFDpLf9+2Er3OqKEE1ITU12mGCyri806rW/na5nRAECOQSESoMjHHe&#13;&#10;qWiuexrboQp/lxXJqNyGTvhCozbYxSvDu2F/fn+rFbgiEiIdL7Zv8IK3dhicCV1NC5d+c9v7zO+6&#13;&#10;9XUpU/rD815hel7WzESy8ZF8GqdbwAGxdgN/40T863/9e/PHf76+zWWE53LjkKnjbk6u4VWx76pr&#13;&#10;CkW3cYSPSta7t4v7I9yN9ltw6x0hL9sqdkdSHWi6cVGAyx/6pwsFn3b7sOgK0MkAHhcQw1Tazb5U&#13;&#10;WGFNEcWyE85qDPN5TU7NZg5pLaAosOkGNffqYHEkTCyrOdJ6VB6CnJNlt8Pr+dd+v78ukwps9X4J&#13;&#10;9vj5YWY3BNf7HZtLT0qQHnQeLzTewluKk8DBr2m/D7OefPIfP/x5su7302UQ+odl87w2rBbwkjeB&#13;&#10;apo7CmoFb99zkofjP2pG5Ony6eHgwqlI5bc1aa0uYNreJ+3XlOcyh6/aOdO2XIfm8eef182Mq7uv&#13;&#10;pNFXyoJSxmpxf98SGnopL3DlVQ0Yj0aHJeKCZBG7I7MxJopJupb6eL189/q8bZTsTEv3r7+OK7GV&#13;&#10;kqxmNm/91G1uvW6nw+G+nPTDQ9sOeBkzlXJGYanI5e8XIvlw30W2nc83t8ZsyOEzZSOWfvnI8yZs&#13;&#10;+OFLoVCovN5a+ctlnBMA+RimdWzvGpPLHkEEA2PlQg7lvEVYdk93et7YVgqlb9MIvXm+v0cug7s2&#13;&#10;mG9IAofdRiKKmFMObKqfkltPiwaQ7tk1JxeC90ycZ4CMX6gkA9nze2StTz6nObEkI3LtQZQQzmGx&#13;&#10;y/VYsy7ybBAtKq/oXL8R2IjcIftr3x7HGGyter8OiqTT5ef6uD0ibCJeAwTsXUEE+fQ+9yyfeNk1&#13;&#10;Aw4wCEQSWvX2fnpVTSW69vffvvwsxLeySkxUROMikFuG3fD99aX++Tj0+xBWxnNNd+ft8nJ+o1A+&#13;&#10;/9Ofv17e5NCal7ghFJz59PQI5CszH7dpfvnynTIM9tZjez6/sMnhhBjiS4jyWC7bclmnagIIrsa7&#13;&#10;qq23HPvqGHl2IkBrq9JRI8bwa13/knC4+7x7/f5mHCfFtVVpq/7kfzQcu9v4q1uVaEqguIn8oiat&#13;&#10;SSP2Mpthl/zGc2rTnO8+bt73x7tf6vb29RyuOh13FPGilBGUc/N6uVZUlSmjrFMSnz/szfYqdNY2&#13;&#10;QR8PA1FZrrOu+97dPEZwENXjfl8EMWS1Lh52H4bCfnv9f4y9Ms34gWfFSl3BeQqoNPVuOmuoCN42&#13;&#10;vS2EwOBdkZiX5nP/84/0iiIIs36tZhFp0BFaqKTkkjq73e13+jb//vLjvn+sUDe7uVFNVdWFj3hr&#13;&#10;QYw4JEtTRWOG5OU0NXkfBgFDjOuKxX5cVwvTcI9mG8fL61CR6/kyKpKTAXaWBaEUD20tEKIxnCg1&#13;&#10;ACjZOxyqCu96ZjWmVVm3N4A0iADnGhj6+vvk49x8OERQIKJA8qbf3Zal3sc+71+9vhHATrZ5MMmh&#13;&#10;16+r3MMga0jE19/fn4GWNYs07YYeF2ZtApAXElm7pyA9NvJ7Cdo0frX3das+MOLzvejGoivSxLaa&#13;&#10;GOLg9Y/1k7FWqYpyU9omCsYOA7pdQo5UMGJIzk5Wd1X3UQ5LSgJmjCHP1EXBYaRIIw2T2dK06Pk6&#13;&#10;K5ya0tlXMLrfLV5Rw79e3/rjR4qGRhKz3GKY1zVNl/X4eT+tKwUJOX18foSxATiZMN25yrA2pMXY&#13;&#10;N6pyo/rVbpK1qbWb2RhFhIfgU9SFkzrpZfEr2NX/pi/PfJ+mDAQNGCB4UpWMMQKD7rB8ebk5T//8&#13;&#10;hw4CzxoCK8RBNl8SRhaBTcvG+zWFbYLOv126YWBC4ao+cD6ONxMCOYPsU/Lh4f649A5F8OXrF/nH&#13;&#10;Pr6Q9q45mx+k4C+mVGIncZfNqa92vK1AQ4FWkKFKKCyy1dllONlQExE8pbnQkkNPMsBRz3E+m6Ee&#13;&#10;4KBDZECA0ighOYbSjBe7dYc7LEUG6zT5pqlBKYc9//7y7fHwMQF1LFUG1pYNGjBJvNwuvVRtUTPY&#13;&#10;GMWlBCIyhh8k7razpVxbV/QWyx41l/vo9ePj8HWKLy6zijNe2sZ5mxijXdWW7vCgEAbQcbO8h/1T&#13;&#10;l7Aez1fYPPrpRrUefvlUQc8tFRv3kfx2fgOFVuB4/4dm1iOtaQGHoqMcaOFaliIx26bx9OOVgXvE&#13;&#10;lN58T1aJM2Kq2d+X29iGhmAQYHBxkXLwJAeaqXjIwxYsvvzQWWwHOfjTynL6+I+/eJhgx+23l/6+&#13;&#10;E6rM+uXIW7c1SJYkNxF3JqfCYYDm/Lf5T3/4yZilIxKy3nstasoQZlQaENqnA7zOYV3+9NPn2/iC&#13;&#10;yPMWbfuwLyZ4t5jrfN/fcbRkVR+4INOKZTOyKWbvjV9vetfWd3f1tmxcwmKTKNIV90E+abfYeFOg&#13;&#10;c9Hsht5HcMNgf9wRGMlm3uIcS1SKW3r+qfuneZtO4+s92THVO7yyI3ITDS6CwoiAy2IQhnXN75r2&#13;&#10;1s4RwG5/R0l26ulmFiyBJMWuvuIDgt1DK84vXxEyLkOFD1JyqSiOBFBAFP7248vx8dkzEET49Ngq&#13;&#10;XaZt0RhWqCyvI2H1OJdKSSETrOOKLrjgukWn8YfijxpFjEDQRkNDZX25TON12zvmhyIkItDipeR7&#13;&#10;AUVBfFEwRZQKLpFXaoGbTmssroIfh4GQuu2O48sX8dje7AIFYlBmV6bTLA7E0KlMoJqkrHFaA2rk&#13;&#10;b8soDAbQN8OAuSznJUen1xt6aIDDr8vC9kfw+uv1QnvVIQgtNvjuTlJMoz9dtgLBh6dHl1382wop&#13;&#10;zApkCVEAEWWkCOOkix3IuRE1/m//u/9diHp1dreU/xddFHSPKJcnsFsOYZ4Yy5FfkpaIw5mYD/Un&#13;&#10;fx0VDBW9b/wHUzJ5rqYfY5ozyaETIdLV43s2p24r9siNd3bRwPHfT6+gIhc3dTP5oP6DLynvov0X&#13;&#10;oL0zi9m1vV3nrap3z89rsm61nvg1j1VH53FJLH4bXySusAn7ukrBsHl7iyZQXjZaq00hRAt82/0q&#13;&#10;rAs5FVy1ACz1Ic0+XS8og7XHE/UQ4sKpXkuYS/Sa7Z+CSf62nqxlqMOe39V33l9N/Z0VrKZuX51m&#13;&#10;PV+SvbFE3ZAb6SWQeQw/Lg3jVMAZsk+xABhvQavSbzeXs/qn+zZTefu+YSfWJvxBUeM3/mGYgUrg&#13;&#10;tPPxaQsjvGPVG6f2t3HrqaJGNbfKiCUNaahbZjl6KfFwqVlpBSq8gzTlErdASpJ12JXv8O/UpLng&#13;&#10;NKRrD65uw7SIT1M8mPSXCJYSlkakfBCIN2ZLGfqPVEFotLiZl+O6a2KMO8UZmrfXtaGoFuWFDOf3&#13;&#10;+KT+eAPzE6gIzg5sdAYFlFJUCuzAkSm9tmXTJUpHBurqtOHbRVTwOPz19bRj2wHUTU9ftu/QuQH0&#13;&#10;NqLU1WTiWLXvly2ihjI0d+JfyVrgLtt3SFW7fxx+k4IFuEK+CG5Se9dgCPBd96bfMSp4W+8xGmew&#13;&#10;MvoDZYNKJRRFUHJesx/76ROfKHrmFd7Z95mMftmPoDeLRYQ+LsIedvR1vIGqBwzNW1Mi+nhopcej&#13;&#10;i0uzkxZvIFOP8cXJg3xdDCiuYg4k9DArM68AGXnSB6pury+4KZ2FFZXj1fAkHfkIitkzw/ZHpx2t&#13;&#10;QRAu6oIGcKvO0SJYQ5DgNsa+RW6HMWfBpZ+XTUAQY8qSpmrXEkOS+w7jL7/IBb2fwcsjZ0TrgTbu&#13;&#10;WjTpPYKkgF4I7/we8gbwF7kbSEx+3XWI8hDjBVP65WSn6cw/+EueUl1/170HBHd17BjxG2n794xF&#13;&#10;PowTHmQ5qBtdGNNP+TKJcMtg3tYEgeMVhETVClFlpymGy0O744W8rbnPcMZ1jlij9BbQPvt6qJ8k&#13;&#10;PjO+OXT+IKRqjm7zwACWbgebjF0isjde8A+cRkucL/7kim+q+nuF1FZv2gCQaIzakkXgawfiOBX+&#13;&#10;JQFMq+OZiLbzG/IzZ3hXZ5BiWnkzLl87iqCQkPXu3vwjOMc7LFwDUwNO88S79ja9aDN3rbwiHUAM&#13;&#10;XkTb2sHznvnV3dEGCpifQoxge489yMFwB+/2lzCp2bANf2RlwrQoKUWmsbAj0mOkVap2SP3rFlfM&#13;&#10;ZS16FuZdf1h0CbtNKgtB7W+t/KJhI6kDdFvAi42VLSQY0bWWKgrbDr+QuwEiUPERLg/yyNCtPT7f&#13;&#10;bId44u9rnQD2UN8C5x1ATXqRKvFQ4hhWOCv6dz8E1CVPsbSHUFQiHk3LXy3g74ZwEcRESCN8q+6Y&#13;&#10;gHm4LaDU7WdsFdoHuMHKztXCMmuXHrbvcRJTcT/8KltGpljbcNDpwyDKMmYH5wm0hbVN44vtMHcI&#13;&#10;vUT0JUsIlG+ooS5zW7NKoBBI4g97/uILedgm+DNtv+ELZ13RUm3nkzFtxSoIqk0vJtaZqFvkn3MQ&#13;&#10;+GV6y94CLbcbFGDIATJaTcu7aPL7BVf4qSK8J1HupystoAdc7kqsWMQNEhz87twdioWhAuGLrb5X&#13;&#10;LYAhrH0frt2uoMEuvzHshHzTDlbu3/FhWUNUIuOMblVMhkuPQ3yDGimgwfzd7b0riEIw+7JnfDOH&#13;&#10;XLJSat6Kh5GIcNH+c56wo499dhcCBoYZYjW+LBKrzeZYpBxenfUwckQMnw3TLLxjnrM23VB/JHs0&#13;&#10;joBpp8YJZf54AJ2iRq9uOkw5rnl6+od7lh3wsGyZyQ9jsZc2+5/ETseL+QhdqMD6NLC/wkL3dEmn&#13;&#10;w0sbtvt5nWZ9UfQfjFl292Clqbis0yvrNpLf9lQJFu+O+x/OMXi/bjkACgyCuSZst0wA7GRdK/M2&#13;&#10;hvlPSf5bjMBlhelnHs96KuuNZX9KhCUlSLnsUuQ+K0/LBe0HipbUs70GA81uuxZJnnF1tH5Ugm1o&#13;&#10;CxuBAMNU2BAsvwFCr4u3MoAF5Vhi9F+btMOSUJXbhyukSCJM9MPoUnwarYZ7pNPt1LCMq4fdTzN+&#13;&#10;k/FPtpAbsIxdV+vwsM9aKInojsJD8Ytn8Q3kpJ1nLCmERz+CA/mP/YOdzDxucTyEeusONMQz0OAG&#13;&#10;MES4Upxc6JRTASASJKTsfeouq3QtAqDKePp+uRMthwOMrLCG08pBI5BY3g3iioqXuwH7MFJwuJxu&#13;&#10;KdGJ3D5BmXVd/AeAub+AVGLVU9JLPVbF8bV11y9/azioSFyFYjMu0VNrWQVfS6tY01LUh+wD45BI&#13;&#10;ytNPeV5oOLWSlLcNLWTzg024hiTrCb19K8dZknTuOIUFfbn+W/YqxaFE0+268uPyPBeCyTm2iSuT&#13;&#10;IbpuxOocTKWQ0ygQpmGJmwFqqzphw7yOugNTBNvVnyn7KAmtCR4UWiB7Mlp4Yz4MFTJrufj29tzt&#13;&#10;+ThgD3ZCoG26D8GM3yHdDNkZsQ0f92Gxa2w8ogtC249LTEIwxhFf2fZAdzzDz8eP8Ip9ISWhqr9Z&#13;&#10;gxirAZESsSHuSi4ApzRUAywKkMpBEoagRgyd8AYotdxg8e0zej0RTzpAar9c+T2L48VGr9Y6VkcZ&#13;&#10;UcoBva9RiirF5LtQf2wdciE6n2kz9cEXrvgF4frICKlv7z6thuR0aHv8l6tnnG7hLlQalzscOYlI&#13;&#10;xCHPG919/zbN5yKJKe5uuyR0YEgzVfKjwkvWTd0bOxOJvQ24Pazr0u56hkbvpPYWsHeXLQ0mvF/s&#13;&#10;fac+drfFr1MIqhMz9sXSBgRb8eOglwkn8xVvmmTa1ALZXTgOkBPtz82cJS4uQwsZt9c8JeroHptv&#13;&#10;RSsUPvDOgonXtBaUCJBmhTPeTNEx45jEPkK9hFd23XLUt/Fag2dSqelqROpQqWuukiEYHtw2nVPI&#13;&#10;NQEHtDm9/3DPFQ+7uPJAKADJwx+sk6SsKE9ck28vtha42ose9C1iG5PZse8lPG/Uv5dvcuktHW8o&#13;&#10;5t0e8jpUYxNk9cpv/dSux+l0ff68X6IxxrZdN+nKvX8p5jbIGNFTyBaQHtL7aXVrHJlSZoMJJ4RL&#13;&#10;VysBCoAqFPbtTYeBmOlcS0ETnAS4ttFqV0Vhb+vU02sOteuq8qts/ObPw07A3fMaHK/YTaFHHWO4&#13;&#10;AelHwPfMVSULva/kFSP043TDLGmz87yLXTtWQpMb4ElQ5HekrnGiKdsmm+/cbXsCtGyIEZE1J0RE&#13;&#10;RggxnWEidezRxVsua+BYuN4Q8lUD/OxCfZddyav3YUa+DppYB0rpUp6sX0Ul9PuX+10joAvviytJ&#13;&#10;CKoUBx5N0krGwZQTPEncJz3vGXTNXmT8gCv0V3KRABeKdbS5+/QfZIXBERLjjYu1XT21BW3Pa3JS&#13;&#10;3j1Ml0BX4Xk8Y30A+3cjKE0w5tbL815GxHxybk0IVJjoiqZTg0ANMwMJhKypcHXlHiYQCY96ztvp&#13;&#10;Tjh/zSkVjwrWoiplQJGt96RWtuSZOW4FKQVxUXed8mtuBLaRTgEd7k0AqfAmFlDtqxzVfCL4T6Lx&#13;&#10;GCNOZIB20G94u+FkOnEHDAhzLtv/T4J9K2ubJopBfbx7/We2+V33TM8cCRVQEBIppyCAKoXcARER&#13;&#10;90iGJA46Z3qmu3+zzWde/3hDwLqMRcAzLHAbONgZ4fljcpMsd7FlX2NRF23e8P/83/3vQzvwY3OZ&#13;&#10;FpU/e5rvjUnvOXXXMa/Vh4cQKiFHsIBqP+zp17gun4bnr/eXK46ZhKpidQU3T3dEg+rhqj99Qi/r&#13;&#10;Ze0lq0NMKYSi4IMcd6iElvgXWZt6pJTdvi9tSZ7sj/Xhc/18Q6nKaHp7P6owWZs8HKoP8MWlkwbS&#13;&#10;Hp4l5YPZtHL3D+i2/YSewU+XP97L4RBCGhMaKRXnZnCf8oqUE6+fq5b6yNRbkS2PeG/yniUhY6BS&#13;&#10;sXX+oy9mGSoisknbXz5CV3Yh8fV+HWBnKTvAFrxtiwp4FOpVpdR/ONQG2CJRn2qAC1RiLtEjz1q8&#13;&#10;G7CNYDuqY+vx9i/84QGzoe1O826HGnN4oOhc/AG72zo7MTx99Z7zv1N4DDr3shNngZiLYCTkAL/T&#13;&#10;Tp59QtU4haEKGF7yIvKwbKGujy2ZQF/jknAy7ECQsJRtnE+v1j4KHOwS89RS1OxHMKMFkLB6Fft4&#13;&#10;x1DVv3F/vWlq5McKo7gLXmXWjUkcUMNajhrQvDGy3hq8a0q+fxUC0YEUeminYlNA0BLe3XTdIpl3&#13;&#10;N/1SMbimprRL1iYIRbkdlz/Xx78f1lk7BVrHtjZUMh/Y1pG/pIeL27+/kKYjWtVYnBlv7Ph2Gzve&#13;&#10;bxcTAbQ/5d/+8dbRM0QXNP1Ug8c1vp3ZeblezseqcY25jw3CdcgNPKgVUDe1TE/1T/PFtA8PoPL+&#13;&#10;O/z50yGlt7YTP17x4djCagXIp3+cq4i+tHJsSqe420jxT+I4+GAkCboH8PLKlLwnh+PHlrV6BSHW&#13;&#10;X3HGmmbrB0DWv3541Qvra6n/8m3+7fDhwDv8dn/vjhKV+On4aRMvW9AQ29fvf3/SKoP0fXx/eqpf&#13;&#10;7SsB7rmv5YLeareO33mZQHr5Z9fwmgx1hjM9uc/mRyHt/Cf5nJYMdyoxQcPx7+O39t8evb42op2n&#13;&#10;C8LlsiwsKMbrJwJVI4MQf193cTyBCOMOBnlUtTOqCkDe5nxCujOmrsKy/7Zi2tL8l0F8D+aXn4/v&#13;&#10;dpM//dXf/zM+1zfkyocP7/crEnUqyNrcCEUi6kirrz41L+yI5qA/GTkJqBRpBftVx2f61wjAkpby&#13;&#10;AhpRoxRMpsUUj1fD75YSJs9TDKKtdLH1LGQrPAl2DhKcQZQ4LN+YPZxIWP6w6p/25UfPAL29KhAf&#13;&#10;xCdr7WxuxMGCEcSSF8TXQ444MUEspbSdcXzJXnXs/I73cbTWkkO4/stvPz9/WpcZYUhJVArofbwJ&#13;&#10;USlE0Qow2UZoV/146r0If9WSvtveIW4Na7DhSyK5RY/ZE8n6vATFGQqtuzWQLNMtMyQfm3763pHu&#13;&#10;w51kZCMh3maiDh+KFnMKEYPEzHpGj9CPZf2jjM+V+m7G1ZuKrfL5w/Y+PqPDu1hrb+Z951Q173sZ&#13;&#10;5RKTkelya8rn8Ar2RY6Py5ljkOM+VvfQ4LrDcb9E2qhD5wSdEkjV++cg4uvt6/5PhbUhekWm0Kpv&#13;&#10;zbFlXL0tw2Ky2x8Bfo4lCHRn25w3T9Aza92WY2bTCee7G86d5ASW6pCqtUKXFi0lUtjm7N3ydjqf&#13;&#10;UwPLA6Uwd621zKSh4PtDdbn4XUspTz8/lq7eR/dT/fNt/Nc1TYeTGpvidwKn+ZeGrhmwT+28asa6&#13;&#10;HDZoOteHt8MdYMlcqJhgYGh0tnY/PB9MeF/lhY3hcBEIy1V1gUlQDxVu1rVCpWHUHn1VAnWOwYez&#13;&#10;5L1oOFI03q0xynk2SFQeqAAAIABJREFUmzwQ3p9gziCQrqy8sG4qpKW2PrGo0/zre2nSZxITouOK&#13;&#10;OpIeT/+k94KrgVMiGJK1em64jxMEajQiiZYdS4Fivhp2pPllrI3+zEAZTxQdv/7tBZ47fLnyx4cr&#13;&#10;BV9OQaBVb5piyup6nj/+GF/kORLfh8KWZTfN9u/+cnyZvl7j+oHyFeLdbABnN+UWE+z9h+G0I9zh&#13;&#10;/z/XeaoFZdKOrkZdZ/OhZqUkn455eQGoqk5//uY3RfXDAMl+UynWxPl9lE4txJ7UwBfyr+//Zq+N&#13;&#10;RQHQKP4TbA4dIEnDnVVdo5qaSxuvJ6rsHjab/+v/Zs2w84ttiZi85LOVHbz7vz2QAcV06irA233/&#13;&#10;XAjTbsygnNDghN2OM0DLA+z2OFdPzJ5MGtav+z+O+OkoqS1b9SAT2fcsPJCTLy3CoWqwgV2ST5F+&#13;&#10;L+vTn36OcG/212oL+CWCLHDcUpPdgOTm/1v2Ub/PCFNVPdD7WwNyvNxUSQmWH+vbv8HSdK5iiNvU&#13;&#10;wOamq0LodXplLa+cUx9Ok8S//e2rHCDm94tcet8uN/NPf/nvf70sffuYjYv7zpqU8NuxYW6dL/Oy&#13;&#10;wDk9wh4L+u/qYAwNoPwJiXLQMPCH5qc93K8leOgRAVgf5SmsJQE8/1jog7xL/fOuvCGlAdVnaLyu&#13;&#10;O454jNQ2kASGCAO47AP8Gez+sVLBMVm1t2VMOVT9x361sGH3DqK/I8Y1AL4A11Zf8phVJhvjvr6C&#13;&#10;bfsTPxUbYe5SirzFDu+Pv/Rw2eVdu5oU50rYZAOm+85VS/rjS/kOgbHrm7l8Ozx/vLhRseP9N/Nc&#13;&#10;nykipCQFsc+QF9az6rKzT+LxZVzx0BchCn8pUv7zt/vxCNYEdwz7E0qwG6/v50bq37Vv8N0Edfzi&#13;&#10;XgS8Attz+0GKvDGXeMpeNodyC2bnRBKsdzz3rI4/nALst/ffmBTdcHi7XUULtZlV/6gCkqq9TSsz&#13;&#10;t/1T9b7dmq7FU0re3Zzmj33Mtka12XlV/+XqLjkDqbiGUEJmNp8dkp/U6zSxhl+v3560CBM2piRe&#13;&#10;0eVV9tSqXFWTXw75gtTSvuH304Hz8+HFxuGw/ritCKGUve9ts0eF0I89Gs14XdOhi9yRdaZCqL5P&#13;&#10;4OFNfyMidgdSBUc5hcCgQxG5zhlNs4F3TRPlDGGOwaT4sII8hzjl2Dwei3VvidfSc29ABsoNHt6z&#13;&#10;13PbJCrLKKfCOecnArW6VfYSBBxcnhtC/OUqq09v+wVxcjea1xLGlBMh9cB5vn69qoNCPZBW2Vha&#13;&#10;dRZy2/7hG4Xn5cW2Zxgtw1wgSS5iWj2CHpF9WpQoQyUeDfq2Myd7/GP8tfkFL7+ZYciqniDNzFdH&#13;&#10;1O/ftOKHffpPcbvuRx6d1Ytr1XHr/3gZU6JpONejemecu5io7G0cWYttNs3uyqWcOXlEdOIxL99L&#13;&#10;MOeuGuNcLlFhNXTDbd2YqpJOn/sv9+UQamlO+BTS+WlIGK7WHfKw0QtJsyjXFdbbZAQdUFR7QskV&#13;&#10;sIY7aqnBFSx1MjdO/iROsYQp3B8eD+ar4DnVVYxoEgvQL+/k0NH0sO8hbEYdqnKbs/YICjs5AHab&#13;&#10;qY4KtQgjBBF9N2+/fHycLiZu9A5SF442TVAZUdXPWe7vc42qYyQ12vJy77eGV84z+jWkB3pC3vUE&#13;&#10;DSkZ03Y/n7T2wBO6ShXtEXB42dyfD6BChcOo1z+rJzctAKAdc9yXY82Emevi+Il574wLbT/c7zvj&#13;&#10;jRNWNAByEYC8l8TOw75F51BnsKe9a4IerN9tCjblmBiHP7RI4Ny1VYgJ4JDJzer2sSljQFDkXA32&#13;&#10;jgCqAInMF/VnbVJG5VRFWvpUaNscFQIXz8iRX/NYsdbPBXtShbbqqj3p1/XtcK8dTikLwh+uHH8U&#13;&#10;JZQ8+vS6bQtfVXPa3vBjq2SVoNSjvTGMKaIo4ygvl219rD/IW2XLqkOuFMvQMLpT7SqL/5FT5ZPE&#13;&#10;+eHcveNJ44aSRPJUDen327GuPvf1R82N8wBEiZvcKLo5v6YMX8XsXhGrjh/+SvP0O6P7Ov7y8Qn/&#13;&#10;L//T/2H85txeqWHb177mHZNFmxUlqGQUFF5xcEs/PHiEOEQwIWsMh+rw4QsL8UT5HieVgiL53IoE&#13;&#10;4HTxnInoDOXIGRdjwgmisCOI/GQ9MHtJ02V+aI4t94bRCMtkFsIyKBXGHOqZ1GxQBzuGQsGeAgQA&#13;&#10;g3Kz/ijPGKB9s1F098vWHQ/3HfWVAxRSQQQEtMScfYoeKYYZ1rM9yCGnTfsd8cwowZ4mExgUinqr&#13;&#10;0LpOhLG4gpbR++1ugwWFBxqzSxRT3rF9soLytwr66QoIFLVMLytt6R7jfd8gEyL4XEx3gA3s0r6e&#13;&#10;TsOPq34dNYQFwthzNK06kzjt7xSSh+HJJDf5tQFoS0RWLYvRxAWk4lxAliFBd+cLIhA7Lz0rRCYB&#13;&#10;KBik0uskWvHb5cIkNUnvU+CwLgEFnxBhT93DNhtJlCvY0g3WMLLH85EUX0gBFzgW4E/1QBHLab/M&#13;&#10;wZc4bXdkJSFhGb2+4fv03p+aCGzkkLdPm50ASbdlY10qKUMAqUC7IZKAVkJzNwHhd70N7aEqjV4u&#13;&#10;bYOsxV7sNST2PqNGmSVAAlZ7C8R7T5KULYErnLCkm4nFg/6pUYJh4HONZ7s81U9oRwRkL+kSF1Ac&#13;&#10;NBZi/P3yLnjeC7U44p6FLFDZYUOiYvM9UkLGbbLzpZHS2EVV8jpeeOQx6gSdDQhrlJJ3xokuuRBT&#13;&#10;SFLJBLR1JsW42enBMFlz1uLLHIS/0wqVGnGoD1VLWQp5/9uPP9oM6whB4lTuEJdpX068f72suRTt&#13;&#10;nFv3hDjBda/OPamAhPVBUocLKwjR67JJNGzOHMSRJEVPtClHlMo4rkAeSrGrn6tKiMK2zRDKF0nM&#13;&#10;ouvjMJkNJ/L927eh62KIjw+98DRo+3af9jjnAmpZ6TFKpAtEJiZIXfaCUqpqjgFkTAIBfXahAOgB&#13;&#10;jLTuqtcff5dcvr9cqzDQKGEMtDiOQIkwg6K6Oize2hAzrjsqPjzdtw1xAg2W8uA2s87zU38Ybzuk&#13;&#10;uGraXHaYI0e8RAw4pRR3omaFLJs+VPLERGAgBZ9FYY2AUTOOlu3GW4aj4IE+tU/X5c4yyjC35yFu&#13;&#10;GdIq59g3VdTOXudiPQLQoaTNHn0m2Du/C5w+1LX1AZRC2ro+P+pyq9STL3g0FjnvoidSVO3JbDbv&#13;&#10;QdCaYVpDjigijdD2TmIZjUZKlYqPm30YPlIUbvfd+Qgp82vQ6xtDSGCSakkkTzgyibMv6zp2VYPD&#13;&#10;SkBOpaiq8tnVVSEJUgcBdG7TjLSKHBFBqkIfHo/LbC5v09P5cdN6sgtwXlYdwXXdFSQy6ejqthMW&#13;&#10;2M4HqlJIyCNMWfT4cEA16p3dHHB8kUWmkA1mmRtqZ8NZtefEBDgcq2kfmZRxnHsgRKlv91H2h4hA&#13;&#10;kdA4kAJhUOjR+AJLgQhCqZisq9t4N9pFu03TFXbkt8sfigPgQYYFEsQqFmPQ983oLexJ8K54jCFp&#13;&#10;OKZCClEv9uXlfe3q4ce37+LAnn/5PO9LsTPWmApmCJxGa3YnMeIgCVlUf0CycE7AxKs+qUbCKc/3&#13;&#10;UQy1gwETWHSChdBDZUtIGEMIgg1+sQLEluPEtA3JJqftHin2Rk/jBWSzJ1I1GPl8wG3A5Tr+CCHJ&#13;&#10;pvZuRSigoutD83L7O0CQC1HXZNXJZQqyqIl9ucwolbCbeY8og31eCL4G0DDGGCsZYsXh7pwY6pZS&#13;&#10;v4eGNlGXDafv6w4leR44XAygQPUMOi+bnmQJA3GEes77geW0FQh4ZF8+PEKx/t///J+PDx8KksRP&#13;&#10;RPQ4wZZWmkSCVUyhZO/YBWw0JYhcxjoBgJ4/f0kjS+iGKeZUeK8xhYjK+31ru/7YsLfXH7kARMjs&#13;&#10;XGCS4IzrFoTsNy3Uo5RpaOp9XSQVkUQicErFaAsx3L2uFclWeW8FKzezrjenoEx73pwuaFGCfBwO&#13;&#10;13WVtXq/3yHLcY+UgOxybnO4bbKRAKCgURhHgEop8G1amqFRsufXMLt7zIazTEvrqDDTWkEMvN4X&#13;&#10;N5wOkFPH7hDK6TZngu2rj4B+/OWX6bo6CS10AEeMO73OLsZg/ba+ukgsSqjjhFGu5Pl0SCkf+2of&#13;&#10;d8bkvpicKOeg7xXMVLsdVhRLLH0dY8qQyf4Yc04Ivt9vJJkNlGj158cHN++cSaMBpj1XAyzw1PXL&#13;&#10;1YzR+tv+oT5o4fWtYFgkgZfLOzo3i526QaGa580VgFdoCiKBhohj4+ucqY8ewuyjB86nBCBSGfi+&#13;&#10;Pd7e30An0J5kw96WC2vZ9mMlAkOBNzuLSkzb1FVK5pBQ5oKrSm3bplgpeUFRRBB7NWzjurlCM20V&#13;&#10;ZsQ5RPJ2xVgBebjdlkZIJekOQdO2zrr5foUVqGEjoDhWx8xApogg1tbd5f4NsRTiqncUkLMw35Nf&#13;&#10;1pt9G3nPgAgFopS914lAQkAGiVBKSwJRA8GYs56hPvQZwFxzGkqOkBhiSYOSJRRlVavV6bJqTKum&#13;&#10;O3JchFICs+BdblWNcUBhTRuVHdhDzdrRaw7ldF8rXkOGQwhIl/n7/fCgoISEC2NyLimAJET1/uO9&#13;&#10;PjVKdNNsVYl70bUUYdlZS6u2tdoXnwDlLmjAqeoGWjLmRAgCM5e+gi6X6NhA3dXlnIyeuxoRwSuC&#13;&#10;i90VLmZPTCilTog7wvDtftd6rzwpmCxmM2u8O398GAD2MKv+1Gx2lRjFlFO0fVczmjxMCGfFMS58&#13;&#10;mn9UkFaYE1jflxulcvZzHwYlBVcUgLDmXUnZys5YV4OCIk4Jg3EvcoM4UYIwxw0XkpJlX2yVOaEi&#13;&#10;M51Cu1cQYKqYdbanQ0xFqHocp4DyZq3dzfF8gKRobXFL6jH7GO96JXXVHWoEzYeHNlvsU0wlUoot&#13;&#10;iD7lhw+fBQN+IptzdX92c7QeW7v3g7xPU/Wpw02Tg9y/jZ1QJQcFAvRVtnvNkN7LaWim11tx0RUL&#13;&#10;EoIZNrxs1fmuF4BRJm07CFl3VvuCK4YMYnixG2+wWAsHZb5f2KP0ZoG75zugqh21TYRbGzyBjCpn&#13;&#10;U/KoVwqWmIKDLrRCYYSKCMLEiGJpiOKi8sgGS6XMU57NNAhCtJVdw0iFCNp9dLuGhNb18DbrvmG+&#13;&#10;5EnrY6MQzoVzqOSy2aaC9+n+EdZLAhBKzlTfSZ8pVmTzNse43BYpKMLxewSowN1CE5lGPlNEG7jO&#13;&#10;NqyWEQhAYIIt7zvLKOwb5UUijTGNhazUbMvKiTwxOTkLeOkfm8naoUBcyG3cY4ZzLhARRqkwgTOV&#13;&#10;AC5kLojf1p3WbQ2dn0sxPnitRIKYZjPy4EqiBJTgd4AQHrpUvBJo13mFrkDkU0LU4Oawh233C6Wx&#13;&#10;eWyt30OybsJIYD5IrCeHpI+pb/tUHKxxKDaBUgURXJRczHkJwKbs2rpCPsum9QW4koA3flkjojbn&#13;&#10;9tOjwpBBynC23mMCjNUUSNKqGDxnGONUlwERmjCMybenalnHDDLumoRp4Yx0QWChnXWlFI+wVDn6&#13;&#10;ZduiS8eH4zSO27ZD6mP2kJfconl3XHJEUStaKijIORln3Vx4p7Ccbhb/+3//vxUQQIohi7/88rTf&#13;&#10;RrDEXMx7SnzoNhiGcZAiXPcV9uL6t+vj6cGYTYUa1E26jVzbd/P+QcCKJmDXN12q/MHb/em5fn1/&#13;&#10;x4Q+Pj4XZ4+N4InBMeohFSrj4pgBbb3eAKcNN9Cz7O4jxlTWbtPUQIP9CGa8x0QlwZLgfKyWb7ok&#13;&#10;CJDaDTo8Hme9Q3SW9LXuKw9TEwlUtqRQUiohBUbd6FqoMjayxxGYHACccTClqR4IuOYWUs4hoTic&#13;&#10;OmC0M7gmKdeFOMEEl0IQRjFx3q4/n2trZCWXaa5WHBVASqBaMtFJb5k03TGk32EI5q73UOTh+adS&#13;&#10;Qim2Kml2Acko2tjLD3CHNzuRkxyCBG3nYk63a2KWEl6rrsywdIhQeb/v9SMNUMe7O8GTrfcBs/H6&#13;&#10;liulIfDAJRGP6ZnjAUTAGScczK87jJgm5HmLHvck06afUH5N2ktEtj4wnwikPpSYZh+6gqPqcOue&#13;&#10;Ur2bkVTpMzlo1bAAfMJlQ0q1vOCMCoViYowrVZWMpDxN799gmiv2gLtaPAz2TfdZYWSwMFB8Ho7p&#13;&#10;/vV7z7jhEmRGVTk80oLIGFmu1CFua72EjOY5SdZN4TW6tRJF17AStXm3aAclgv0QMovMlgoCl1Og&#13;&#10;dDghjfo1b2vZnGGC7V4QJ1XlK8BLJqBNGVLHGFlWczj0T7yb97voOcQddSHGjJFw5neLCBd80ysA&#13;&#10;YdvWh/MTJCH8v1fAozzhmwVPZd+hCzU+pE02wzi/CYkwJp+bI91iJERV1pdQKBEr4N3DZk3hjGnE&#13;&#10;+t7vJVoqQLHFEAmI5lDku7akH0Q+dJihKKLjP8j1k+tAxibh0DRm+05qdBbn6JLWlnP1O8pyc0WQ&#13;&#10;IikO1NudMQYLKnEhKykh4qZlDcipmHkl4CDwNQBUhLJ+Dnfssxueq5IIYnw1C8TZutDyjoPGuUsu&#13;&#10;xhv/NDxj/VFFQos/1CCllCwADFmc0AowET6TTO7/Omoi+dv7OwEMa74uy/Fw4MYhWZsQRdWheocB&#13;&#10;MEcq0VlR0u4OSEXtLEN4M/i2wHOFZDY5EMkk9jGapheAsca1NHCWat47uxZXgkGxyd1sQo62ESSs&#13;&#10;61l0AmBrbemR076rz6pJEGlqTXmbdkh2bGfvkWpTunL26bZtcjg8qRoyGkD2mS7fX//8+a/RY29W&#13;&#10;EUvABfYqxw0DkjnTME8xC9xgTbftm+ofYwG3ZeNFSLQdu26bR6v6xHKCXtT4/v29oqyGjHEXYyCU&#13;&#10;IBRns1Ui1YXn0XcD8RkXJ5GurDC8LPN4raoPAtFlW3FT4eLrqnamMFhbcQl4z7gIJqrNDIBQm1Zt&#13;&#10;F7cz0kCvGHiLdwgY2ICubyIMCfOEacSXqoDkXeqfWYFwdxtVrMR8sKahw3TJlgBVNVmAW7xnLUiQ&#13;&#10;0ONBdDPN1mpGAY3llvccc80qChxvKWqpHFTFC4HKhWBCAMTjAHpQZQ6Ql+tdSyAD9zhBxiQt3JZv&#13;&#10;FrYwQwBBUcRDhxk+0ZxuYC0xn3ugYU8rUnx0UyR2L8l7Pb3fD+VLqi/abu3GE8aZw8hyLVS5JfXQ&#13;&#10;zcpLBL3PTjunQ88OZ+nGt++hCpGz0+nQ1GKJgMKAoN/G9xm3lC4DqsrFpY7HtEJK7+ta85LD3PE0&#13;&#10;EwalE1KEYE9N7fmg99ywIZkfxqOKsWyc6j8QhIau28M/f/+OcrYQbQBJO897skvew22p2UGRBjrq&#13;&#10;H9LNlZ//7S/x5VeZOK+Jdvdoy+JwNoW4AofjD3cjyA0Vjyw9w+PLH3/wzquHk3ZwM+Agt3VDojBo&#13;&#10;wKS2Rj1jmAWFQf0R7h0A+AExvAFI6ZpCGptc/VEicGvG3GFCc6bPD59diQTqh8cn7zMkIFCxIxHM&#13;&#10;22ISznBoumRkCJvW2+l83NKSo13XnRGh7XZ8PO5pkxhK+uX69vXYkbcAm0RwYn72vEaWLjwDPLnq&#13;&#10;z8/TtmWIMDUS02gCDFT3hi2h7wdU8DilGu0QknXeAxT3bT4eHuXLDs/kfKrX2/esD6/eHlXVE1yS&#13;&#10;q2kzG/3udn7asalKzGwY0juOlDgO/eT3BhQUGEyjlxjbRtWKCEE06j6UhhkaGOZ6XT8dD1OJT5jo&#13;&#10;3fuIow+DOkEcb/NbRTrHfIBR20WlYwKEiH5a1yxKBCDmcuLRcEVzJjHLjPUSMlRIDtvuu6rym0Gk&#13;&#10;Qozn2RKfF7ojX3EAZMlagG/+qmqGYZxi/FAdx/tkqxAAkL3kFaW6CRHk6BvOAAc1ZwTX1pKITFqt&#13;&#10;2Tb8dBTaFw5LRTFx9tVFGLdoANa4lpyQvGrMLUYi55xTVEIEdz+eCN3767oMda+EMoE2kHpzZXT/&#13;&#10;l8t6BmHU2YleetnULKVlY5IzBEt+GNpIATYs6UKziJUviCzzRhAp1IS4xrAw/ln1cIHJd6ohQXmW&#13;&#10;uEPSMyEA5opXbte1VLfrchhOLHFcaEol5FKpx/IcKcxF70lSUp9v+gphcLHixAAEXHLcE0g4EXK6&#13;&#10;XSAsBMHdrZsQf+mPrGeaufvk8T0yyJ2C0GOOpYBiKqkn0N8N2DJu9QotLKzsmPasezjcL3ec4OJc&#13;&#10;AbxtH8g+wgfmpvXn44NO2/uyc8wFlJ6TlBdAWQRMEeaDNvuI8rGyyBvdtKqQCDcGikthQTCYpJG3&#13;&#10;vCSsrQUSEuYt8ujV+ahUzykhG6CVePzyvM6aDh92O/E6eV9drv+IwD/R9mpGzlHOngt40XdBYc0Z&#13;&#10;pEKApABThV1uG2sVpQIof3RnH42HrmMiPiC9mLikAmLjHABs0eEIVDldK8FhKjBhDDKn2CVjBqgA&#13;&#10;pwZmoc5rl2ExwEZAetBSJq3xqEM2hrppvEUe3hHC3gJY7ae7oK0yvFiOeiU4jjWFy3XJlBxOvVlj&#13;&#10;UpkweZ13nMP9zbKqe59skxRVVcx697emHV7K7jEBN6x20DWVaLB9fU1JfTof3HYH+tx2nhT8eDgt&#13;&#10;aeNAUUQItr+zJkNgd5NyQ7pSElrvswvMha9I0KLoPr89mgrDNC+3C3xvMKs9JYnMHkVM5eGw2XVc&#13;&#10;3dA/wkIlRG6dGEEARRkwyMn7zFrfOEw6MdFIZ19lkiGEjFWmwYOrCyCrC5xO60o5tzFRjAogpQgo&#13;&#10;+hRfWdvMTg+MJgJQU83RlShTunFBT+9xq4dcUAGFJTcBwBpV1R1JAUBmzMJp+Sb6PHmmhiw4rRsP&#13;&#10;90J2wloRqZJEMDCvNxVOAiCYLJT5sUHr5hBrfr/+ehrOeg1l2sTH4ba9v08/qu7IL/uyOqx6WlUa&#13;&#10;kHVZSnTnwphsZhNYsyDcz9ovLsjthdsB5LDZmVd+viw8uGcueX2IwX78dL6vS3k6oeRZ8IX2cGA+&#13;&#10;xtP5IYObU61smBCQ8GzjnmDgUoCRwIruIjyG8t0FACBMIOU4pR9UClUP8JoIQkM7hD6KGjmra6Gc&#13;&#10;0RhJDwupFdEbiEinFGCJreTa9q1sG7Ja4IPhjLPMX+2ag8MgYgSqMLzcLxu0xYHVvXZDb5z7Y99F&#13;&#10;3/FjU1X7/W1XfV+Y4hZNdnUuyLarcIWYKRCotp/vP4hClmwzTkIeYwyCYcVETjlqg2PAFQmWeItU&#13;&#10;+4j/1//x/6QmHQEvg/9juVYDz8SJvn2oZdwiMlSW8c2fJKJHiEPTRYZJpa7PcRhvHiFTtQ0oTKFJ&#13;&#10;Nf/XvH9eRU4JUm/SehAfUyGeUK/dWhCsqEY2Fx6R7Q6dR2GTj6WcsU14niilfjqN73v9sdesQWBT&#13;&#10;7C2znhwgFvm6vHUzfzi0k/WlP43FP8qEQFAbydwUF6qUXv5LC+cfxONOtdNo4Es6QFK2e4LKIBgC&#13;&#10;ojR84KT4SAu7sgJ8HNCA78mdR6JltAwbVRlnHgeK9hK+u8UYZ3yOLaIAotu2oUo5DglGpCRmbbF0&#13;&#10;umhAmM3olbSJ1VKcaXcXcS0RlNLNcIovUCXfQ/+SIxC7wKFP8cYuXoOSwpOophlmywhsKAUBYZNy&#13;&#10;ZLS/vTMx7MHvzEtf7krsDOPs5HfcUEEABGn1LEspgikrXgdCDJ5Wem0Thz/eqhUEC27VSwZB1bL6&#13;&#10;Gi5vNcg0guyIVPGGQ21v/fnx+h1sdZadReYpLTlpRDFKXDg/vT+pauQQv3OfQRC5Dv2t/C4goA7A&#13;&#10;509hvj2VcE8BsSBpptZgP11tzrbB+ZF3c1M5bPv9a/d4i5t4eTwKGKXO/lifirbmwN2+lKSib1gq&#13;&#10;71sJfAfHCcp2vBuKhGNVQN8PuGvubPMrg2eAzOOzOtm97LWiw+2HtkNA4DGjirC3d1MDMBBw/B4W&#13;&#10;4TeTSwBsdrYyfGg7jtAycJiou18+KCSQajFDJsg952cWUYy7YaRiDGoW5CPfyImYFUBJ2CPCBRGQ&#13;&#10;WJRLvBVhnaXYASGqMZSSoWSxMeu3PypZx4zuvWGKkwjH3JTrA9j9EUe9XozBNEB3mw4h/8AENHT1&#13;&#10;46cxETlXPN23+8IoOTJDdhUqt45qA/K721v7TB4AZDZB+kjmSC7RItTBslSDWNMkEy9ClqhYaQ6X&#13;&#10;J/dxVMAcYnhZE+MWO0eXxIYv/nY/oPgqOCaORYFXwPGbwb9i1Lx9ZbwkicgApbj7+KBsMYhn42i7&#13;&#10;VPU+xG/84Ze3Me7yKCJB25bfopU19uFKPM57krSe5Y62HyRnryMYxh+kjhDz+nB4/IFtIKVZ3kkA&#13;&#10;UTqSPdyIVNvNULM1YfEl2K+ikt5nW7n0BkTd301s4PoelEU8UR/ml2MbBH0JGaL6gSciPCyER7LV&#13;&#10;it2v34pkYOQcuecDukOCXHoirVEu0aJzeZ3Ml+rrTecUq/kds9xXAFrDculn9jus6T1pn4/HO+iI&#13;&#10;YiEtSsgEHc4r2iH1pxBBTDFjiw1D8UtfrbSI/Fggvy+7EjftalzJBRq6PlgXj6pTEEb6fXUOMf7z&#13;&#10;RIk8qlZ6aN5LCfOGmZWdaS6njNslFVdT3KD2+LiV3LQx5J32xCl/eCXfhbKa5FFy7rt+mBa3Rhgr&#13;&#10;1mmueBezd4Nz953d8eC6LEup6CXdFkVkwDinDtJ1Y/qh2ioXTqksoWk5lZGOEduay34DqMdyhNe4&#13;&#10;gofyPGyXy69sOEvxmNXDcF3n6nxa312n86E+e1v8kPdxYU3lUa7D0KHauS1iY9HpcPkVXMf79KFD&#13;&#10;lg+VQYFeHSXMUAhOw76TulHm5p7kRwTRQ8z+Za8Gby7FYHQHsXvbX7iWRZErpkd2SRxXmTQWpMlO&#13;&#10;LZPnlXl9tTCnbbk+WPRqQTKlIe3xA6kQ3rJu/3Io3/zSjhyVp6b+2EdNs+5UBepHdoI23d/fMvj8&#13;&#10;Wl2svp0rAHHM4GBR0rR0h1uG6+6mTD4feaU3n2Nl5VXYQUHS5cKOxzQXHGPW+9YuaX9eRyuCv0MM&#13;&#10;npobT5hJqowU8O31t5JFv6EyW+zJgS2+IztZ8HRYHZQe1zbFcBBpQI2UPx0ygGK9IhQRpZIOCySk&#13;&#10;q3aI8sfksGUo948ZaJ9pjY6n3usb2QSS4RarZmdK+/eFjSVyECEGTMGm9I8nsNja4DcwcoJxcnlb&#13;&#10;ljpU77yqOyJMjQECAAAgAElEQVT4vkgKEcsO8PTj/pV1SQ4EbRX0q+FgacETX+tyvizhm4P3UjJC&#13;&#10;iMEhnX2l2oZhMM2hPjRhzEvuiLhHWp9ZylWwCB6WV1Kl0/Zl+eCffvxqUfwyKXG6WILA3Y48nB3Y&#13;&#10;YYIKSj6lkUmPsIgvEgmi6GW8fQj6veAe1NUuTs1tDydybH/TLy0H3vE0Tw+MA4+zTbgw7JBtD6+3&#13;&#10;rwje2vI0U+1lGNNS5rqq2+xZtvKAjEXRcFhFW+4o3koDjqlar7fYQM4tJKX68bktLUtwpxtxCVhE&#13;&#10;ev49Gy05500XC2EjSVoHvatGSiKBf3p56Z+C/cPfcVtLkD+2Aq2OzqC4wnsDoVvnEW5EUuJWn225&#13;&#10;Hye+3tsWozw2pybEtbitaFLDM4JFUEDqj8ZuhIGMvdw62wO4IfyOLnEyBcJ2+D28HE78tl5lX43G&#13;&#10;rTQLxJTjAuF1xacvA+mWNFQWzIBqaCm+yryj9W6X4c2Qds8+UeiN/thWYTPJ+nCnjD/YPBwf3tZN&#13;&#10;CR0O2gMk8PNHFzXQupBzTKToqUGrUzWM5vjQvsPN22vIZV0L+TgWRO/aBEFbfXuBPxgHh3oI/N6G&#13;&#10;83zXP7P6u6QFiLhmvJfOYwEzo35LqPz59P3ru/u+dY2vZJWAC5We7UX2fE1aYOGuv54eHpvzee8I&#13;&#10;K1W2TqG0+llvsiP6oZnbDy2B+Po6bY08zMPubGijqeaOiYZCGqz2qP2TEihX3uq/otV6EGuEQKhc&#13;&#10;aqgRCALvOSwFNHxoQrf1OFNx9x4PCqytN4W0NBsEYfDlzk7kZnTNgfvxlZxU72ZuCpy589vxdAAQ&#13;&#10;pxYAIRKCq3XOnh4+OhWgWMC3YOC/4bfrbeCdVQ+U62WbHhxfH4ms6/FtrTiZk274o6RPReRtyyyV&#13;&#10;T1JcJvIi5XaJeEJW6AgjJODppn6PnCZwGiRwhrEYZTz/6cHkCzvKbd7O5PCWUympqTEcb81+xGXr&#13;&#10;T5Z+f3int4wgSYihHoBptRtt2i4bA3rnIkSgfMoCwS6jYki66cdnCcXYRGStFqQICN9FBS4QaXrw&#13;&#10;s9+N5JXXMDegz0fnvexafn57udIIMlCJvyfC8bbMu2+fW6cILVB03lnl3Vtu7BmRFyiOCAhUcBvO&#13;&#10;K693lAL2mlUZEtHW045V8w9ITcp7Q0zfPERD7CojiqBFG82h5V7PuCGR+M/glFBj85LxXSwpElwY&#13;&#10;3MwyRZcmsoCQP1SYgaoG/UllGLeMhWqXRdME2QKpLKBaMK/UD7qvdypi60Vwtd3oPlSnNBESCg1L&#13;&#10;Ej2dAF038FpfMq9QYgQfz8R65ln2pVLXPREWoXvTeXjy7yVBT6vUeWq6yiEPBMoO3OqjpVDHO0Qd&#13;&#10;AjUjbTdyh15zNt2gFuj03gjZkATLcGu2Fsd86A9aryTGfB3j02kb3xhMP58PSCvcapoy28ol1IYF&#13;&#10;0DYjxvfc9n1LkpssULfCa6xlbDxNQzVt7wBvUJflQmGiMTCw30DM+7Kb0IYq11B1q7DNgqZeDc3O&#13;&#10;3IcADXsuutQF8eqbvSS3zw5gtlpqkH5fo2KrH3y0D0dh2un09qDddvrSlavjd0hD4zZROYRZHuNl&#13;&#10;tnVTt+gWqxl5/PieLRbseOjxhvNJA648kB8trcZNvF81oF0taUlpHEeVlOJnVB12bvYIKlJi3qb7&#13;&#10;gRBlu7N/Bhj7yQrvquQ1CinvmIkYKe3HjXQA74zt+D/8D/9B1DjK/MeFP43BryvlaLvNyWMhMKNB&#13;&#10;uF7Cbd/BZCrP9zqW8MdbXeUreigS7/5S13J636RsayriFyCLQMDXCH77sVG09GK61cwkyxBUGRQa&#13;&#10;P6bnCviu8lCTKX47Vsf1imFVz4gtxeX8DzjUBfK6/3x5W623jW8Ge4IzcG0ROaD7m0NQ5ufkFQXf&#13;&#10;/+FILso79tgLhH2q1IuPC6UfPsOiSBCSzyPvJM5J8O0PgKGkhBTd+I8Bb9seEVAh6D8sB7TiYnzK&#13;&#10;4+9jB0kH6PUsExSH7tMc7tbSgCmuK+0gj2MSzYSqgSWY903nmI9w+n9OAud9hbHZ9xRTGI6Mzgch&#13;&#10;g+RnBn4ujKQ5IYws8IvLV59xXa02/4T/q1RWWI1uwkRM3CE2o/1jcAvnqDw2/J0l5KFZd6bdL39q&#13;&#10;YCbre75CdfyTtHqFwRcUbywFzH0UiC/khCz3N8ayzVVo3v/LRf3V0HKscKyDqQkiJ+agByqELfW+&#13;&#10;oaTs7K5QH25Lk2Dc9smBzMQEcrs5OQTGxHi1XXnbwykCrgEZQPP1j1dUDTZnkTIgaMsx4kFyFQGC&#13;&#10;tQB57fCfkr8dzssP9tey/PHh9Pz17T9CUZBxJyz+YNs/fXnK20j0SDM/8kd30zgyA9fGM5bzMLht&#13;&#10;LPR4fCEG5wY+sZAkx5/19avpQg7BX/aTye/2bxSv1UfIwLNrwzLMitZDCD4hpg4Hzsfq951vVzTG&#13;&#10;q67G9wLqHZz7Y/C0+dvVN5VBW7SRJnlsXLi851r0LFG2Gvh9W/I4ymtCPjXYt/ybJEVrQSroxfeX&#13;&#10;klpu/FJBm952CoSrkD3B+l0CmLNIA5kcKJzMJI+HD4f/+Ov3xz8fHd2Oh8ND/cTCpqD2oE4Jcdbr&#13;&#10;7J+6kiYLZ/hKXz6SJx8SpCQM6Ui/bNZuZv+TtZX60tHad1zcIFyY/Z66p1qIuZYie/ePj+bjTrPD&#13;&#10;iy5tMI9siH6pjpg7hzLQDiLAfqqbuy//8L6WymbXUMbjtgNWf2l+TFfSKU5t/3TaYIro/yMIPpYt&#13;&#10;yxIEoW6tjr7yCXcPkZHZWV2NgfWAQQ8YY4bxGTDE4EMBK2soKkVlhIeL964+euu9Wave0EyI3m4J&#13;&#10;hiDRhlFhrOY7R2MAAPaji7eFJDbfxs0fmT3AUHC668ItPgOZU3AKuB71ax0RrrdsvEwuGSToB0q+&#13;&#10;TI+ibGmkgHokn+cRdepVu+srDIs/BTbV5Z+uZIkyb9gfVoJnRwDusAEVwQ+jTVMl1xY7rViZPXkh&#13;&#10;rTZ9xpYVDKmSBHd/+5rGOr/QPLpdpHcpXmiC0O4OQkH0JTOK42tDSvFDXjwL/pXm6mdxDn358Rj+&#13;&#10;7TuhXvJKm6yePspm4FHFd0D3wo3UzbU+TbawkQ310dNvhazIsEykLBgdGrEsPl7WZOwObpKBaAHz&#13;&#10;cSbrde6/jzUWAYmo5Dl46VHBsFSoUAgYuEBiYH6XmMyyS3C36rXB3svNU+2kpne04u+KFTJVuFtj&#13;&#10;Yp4D66IjeKsw9u+4bc4zCs52BW7XevdkjI82qbLDEdxLDmpOah/u7yfF64sMJXxOhb/536ulM3Z5&#13;&#10;Phyu96/3eff0UYDA3Jlf1gU62IjSByXr6uv1XZRMj4OAW0oZQBHa0wpWP932gl7Jw7xveflJ7XTv&#13;&#10;PWbQ6zkg4D1RJO8EUADm9ebmqSw55LQn30c0O8ai4UXZZY3Gn3545m5ekwbi0ACusEiBuUBinV/g&#13;&#10;SCZlQreVmANc0CVujjkRbzEI9xa3uQw3TW92KRaA93DxZYjfxpI4vE/IPWCJ7TRZVhwonOtUEFg+&#13;&#10;FgBNqGwutkWqMf8sYZRls4unzwHhZk9hMf/ojq4gKYZCFP6uIdCgLP7a90UORWEZHge0yI6k0/l1&#13;&#10;zLGKYmhc7zaqCy77KogaQepsiHBDJjsSBVN10DmTshasX4EN2uSH28X1HYhEMWB5KIw/R5Ry4roQ&#13;&#10;u2UB8wwNNoftS3AL8eMGb2fOL/01SpvmrYrYMJBeyLwCSlFJYzEwMJ/Kw8tvPvu9BQHgHBpKMyfA&#13;&#10;skQSVXhl9wKIfKFMQ8dI0HS50U47IbtpnrebRnn2Xo/R+wMrweRLT9EEIPTK/SYQVfJ43LDLX7Pz&#13;&#10;ctSg2iaL5sVBJD+I7n4oLEkXjutlQQOGf58f//RzVYhujqY9boswPSoCKG27zc1hNV7rDDD/OJK1&#13;&#10;hNz/NqgNEk5q8378RblSjd7A4KhNbapoWFnZ/P5YGUu5mWfxHZ53f73/10O3r+VmxqqW662fm+0P&#13;&#10;P476dP9HU9KuEROTJpu2pkVWl6lGeBbiAsKW5iBprFv8HVLK4Z5BOl+fUqIU6ODgjtSmmpI/xzXK&#13;&#10;tskgU8bqg2eLiVeQlk2VrtJX7gfTI7laWIYFiLODbUNcH4WkZcsGCwFjTrl8MId5c69AqmsPdrn3&#13;&#10;OqAs65D46qaEU6VKsC7dH5swLOTh4AHRL14Vu5WJTdPoRyrhAUxQFzpG6Gz8o5dgmSFd+EdSYPW+&#13;&#10;u+cQ+EoJ43Z2dkHbiv7OHt2nFktA/xEMwZBQA3PsJjfFhCViDULfuEqQmOVin+tyjA9XpXG95UIz&#13;&#10;hIHjTtzZVWSdg+XDDaD1lrVxKzYeEMwO+xbecNdLgqqkWu8SCUVJxf30ZV8+YxABighmttKW5Yqt&#13;&#10;i8P0lw9DjlHKvXe4xRuUWuCm7Z56BymYBr+TxE/rLx8/jff7wCtUgcBu0Gbr6pzY6f1e7shzkkjg&#13;&#10;BwQooElP9UEWHJ2WkxSko2VYSnS+2SHnWAsWb9iMYwCw8L/Cg6g4MomX3BfRjM87gmO4fxs+dps8&#13;&#10;3B0cISclJGC27Cye/ptySVdy4LaIhCuWS/BbzYubxO3cU1BGdpeGuQu9FlV96x9112Lox77xxhaS&#13;&#10;TGG1yyLK+mYmt81lkJQ2RO2WfItTU6nXRw6f7Hq7futeqqXkGQjzeFA3Nk7KT3udoqewZ+/48ngq&#13;&#10;nlhqPtUHwdhlOKefSmwCxZkWnFkyj31i8u9fbx3oxtu7qosR6jiNIMXZml1sQQ1k3dzvTjyvP9J/&#13;&#10;vl8GyjlAHIqe8vbXz6MRArNzvUE5yvVXL2gXeUVuy8uexTXjVaF9rUsUlBvBDS/851/2CSy8osXe&#13;&#10;XccZkbYWtejCMNyXYXUpbsqP0JNsBGRNsasI5zwafFvJEsGgWdexFAQTBjgb/Q/tq/F5imAhuHoC&#13;&#10;vVnU5vhsKMAglgRhCL/l1Se2LSXIl2UWwhZyZGKbl6hXhEBbHC0lUeFkIr8KjmyW9+zK5ncX+Y61&#13;&#10;ryI9BgvSLrPyzd58h5M9f+sZqiSDj/kOKoxMv939US9zmfAay3P8HspO502ZVruMm1p54PbxeTTi&#13;&#10;PJG9MEsLjCc0dUzZfnxzYIRknXRB5r8gNAaJuoxc4lfNX+6hP7wnLm3aWofl7DKLXoEYLkwhUYHz&#13;&#10;cgKhrllC80lvAa1LkSt3gQRXBYfW3V4+FKNtU75RXlzeV9pUegVKbtdpfAxrqbrfv5xi2bJar8A6&#13;&#10;kZsyvW5fMbZMuc02hMn23+LIlyJP2UnTVw9uO3NrNG+n2vi3sUQEQBGozXS7+TBPKf3UbadghDsX&#13;&#10;Qzt0mc0B6ELS65hqtAzhAp6RvVeaVStmyN4Bew2BNNWeG/cgYcfpDqCTQSUuKaV2dDjmG7hYBllb&#13;&#10;WRKoI/VDjntNv4uqRA5fQW27wpVV+e3U81ef/78GBlY2ygE/MI9+aJITyUDrk2yaR5KouSOcL49r&#13;&#10;oDigNWVY1l3VpACch+7Opj+Qo3NatuWwXea/NkVJ9y/s15BlH8i6gmHA/9P/8L9FLGePYwKbDfYI&#13;&#10;hIwT9aqqGSDcYXtzizdVVR22nSYP4E2wq8Y0ICCQ3yrqF+0yxxRiFHKEUEMfjazETAuWSX4kzimn&#13;&#10;MpqIkCxyWCt8nc9EYBAlxMYkv/m4H/SyrPeff3pq93m9p6yNwJDUtV57gVkwHnSFR+NwXbr6o1Hz&#13;&#10;NGvZimD1HXlV8uBXqN12X9/0ejHrh7IaViNwGW2iKDMFJKOrz/oOBEXf3z+32w1yMBOKubQO81pV&#13;&#10;VUEAWNCsVGZI6JkAyjjAZhkQWZ3BdSMf/fmnzQ7BtMw6rMZ7PZ+mzfawGv0kqvu0LjByVWLGVz1z&#13;&#10;TlGqQrI5EwipJQ9obUQeScASkWi/URvorUfApdXYNai6bKoMcwI6Ze+T4hJCYnonymqNYFGsJJ6u&#13;&#10;IBTPNe3nBZutUNSZs3Ham+fuSSSx2nVKJmJa20ISEhwo2m10YIbKesMYnnLIEnRlvd4e1oclJ96U&#13;&#10;rJLzsJp851tbYzYXKBn3sdljBElhHYQm55TFQ8+YpLZT68kVJWcSBsJBHPpp2ByOvfYQ6WRCnp3C&#13;&#10;LHkRQYACPa5JbugSQsShcBUAFAkeOPRvV0EKgDgog3Opaalgwa+MpaJWndY3B6UslBSEzUYHP8+z&#13;&#10;9ZYhumSPXHpumiQ2oIyIEDMFbwrsCZox0XYMK6tK6zXqF28NgXhdp5bscxFQ0UbEO54zgCmGTCPL&#13;&#10;0CQk1CZKIDoWhZvC3S0o2qzKAvoMawgymh9aoKqmCCOUYIJchcRKxatCxCIrpjClKOXVrhgmiWjh&#13;&#10;mdO6UoiypKF6UhvkfUH5MNr729VEnyh1qHQw96suK7EsD+MiUxUmeTSpbSo9jrlYxZVCEChDNSGn&#13;&#10;+8AZDnRepkV20kI9zCPgzGpIMxMFziYTiFEEoRbz456BRGBTcCJFU4gGg3QeTERUCslTT6kcThMJ&#13;&#10;gjC+QIMTEVAOcQI+2ftMM054As6FaZ03OvEdIbCR1GfrI1zNAnH88eMvMSdAMVbOaW4X8ni4NDsP&#13;&#10;NeYgo5Ai9Mjj5GqMVkpL5EvFb7N97soIwG2emCDBEYrTPJ4OUnHgxKbVGXu0M8udQRzGWyHwpm6j&#13;&#10;9RRJRmGIwXrdgG5NznsBYF1YRJ8UEXRd1+zMqPtcoxxauK4FVwDltimmIfogvKNO9zlqEQP30VDG&#13;&#10;Cjz7u0i8p26ZoshNhoaqQjsXY3y4EUN6vY5EsDVlCiInKwI4cG+XeV90KFS4Yno2NS/9sASiuNoE&#13;&#10;QAjniLm66iq3wVmabKudsh7TUiZvKklKhZhLOlibMxhdJisj0aEyn2JKdtJ3Jva8xDZMiKV1iXwD&#13;&#10;LGGP5AmG1DgIPOGthCmtkeBiDQx2lKVYQxojOeuRc1QV2QYDUTlNejGp1dIDD1SiTtGcgtO7qsnL&#13;&#10;Uj5Bb+K+fkkG5HwfZw2IeNrv47SIkKYwex+LTgGeKU0EyOAMiAlzErXZbffTakV7aMt2WAcL8REr&#13;&#10;EPKu6TSLrWWrGT0IEKBaWsoLk+nDJRSXUtUu0bz0EKWyLG0yJK8c0gKTfjXTbeW0ClGUMM9hZpiw&#13;&#10;QWUSo85hitrNGUNRcILASDxarHORFnVg3q2hksX1NvBOuhw8xHFOHoCxNzASWXFrNQSJ0lwMydfE&#13;&#10;gRRcSM5lDIZ+BBtJJYU5S0TNhHrG3OpwxDA/QMCFVE1ZRKiZ5n50ZSPd8Ci4lHV9v0MfPMEBEcdI&#13;&#10;k8CIbHZj5GJrLZ4fISLDAaUwgGys6YOLvJBjsHC5mSIhzicP9NhvVAVxgqsHmLoQYk7K+/NlkI18&#13;&#10;+CGtHja5FIpmKnk56YsF2WWagUoAOO854cuyzmuSoobEIWtTCJgwTrlePWDJpaXcHMd55aXyCAfk&#13;&#10;ioKltFIAHfdlSxl3c99PCddFWZQyJ0sJcH6BjBLBAJGPdbku/b4qgHCDuVagjgRjIh7zpL2vju0C&#13;&#10;osccrCZzgiRrbPIRR6Fzs7g7rOrG9KuZTGzkJgAQ0ZhH2ZXJLG6+803jnSRd4Qpm11BCNvSrT5Rm&#13;&#10;zES8j0sCrACQQK5oyzK1cWpQqUIBVclyIph6qzEggPDooR1XjygnIIZFLxpxqATNnqxINLS0Ia8h&#13;&#10;LwWhk86z5gkMOj3inGSQjgUBVSGyXifrfqhFzA7AaEKPs/IuGWsyIgVtAEqCBTueJZcMkVKTe14A&#13;&#10;xbd+KnaSBOxyeCwjH+FmK9dHD1wRwowBmG5Dw7cIPGz2FqPKizsdY4+q/AyFM8E67FGRCfBlpYw3&#13;&#10;HhhjloIov3hEhZN49ZpxsbjpTbsGqSLgnBBccwmKZe4Zr8MQgUUbWqzZcEgaVZnRg6S7bRuAF5Tb&#13;&#10;kDKEJUHGRcUKEhnkktFOz5kQXkRORFaF5LIwRHdPtQGBZcaocsFlisqFvvmvhGcaPZwTBib5XKpN&#13;&#10;dijZh2RITnylyCHneeK0PH3/zgDI3lMJ+7DkNa13bUmVQ2BCFZS71WAgciCoYqrw/eVGgQqWwIwY&#13;&#10;yttt4xcXfQgwxOhuelWy1XP200l4TGPyXsOuEMBFKgYfaghO63iUBzwDy7SnaIWUREwxsXYG0ffe&#13;&#10;yrKKwSfvyz1dgHIZLjlLHxaSMOEMAOvwMi2yFgCyoggJItGUE0E1ULiCaxrQSggtjIlxMJ2oYAox&#13;&#10;RCYxT57ywkIWGVj+NnAoMgCSc5m8N/3semAjk/U4Gh/p5iAlJdGa+/S4TI+gDUmo4RWXHDokkXzo&#13;&#10;s4HGZ7vmWAKKQkI+WQcpopZlXwRhQXMw0zgWrJzWVG1KJoF0aEjIwKizowTTkc9xiTTmNVq8MCJz&#13;&#10;iKLmZRbX954TjHHpo7b67mDiEFKGmIjnqHT0AARr11Kzm74SRuJk+KEDRPbzzCz8CibEWbttgjdN&#13;&#10;tx9PZzzbBdrooDcZM4OoXOOSkPGcq0baJZakhTz7YcWM86rAJM1zD7zjKRDCl7hG5PFCi5IaFkHB&#13;&#10;3TAgURGHSlAuKLjJQU5lU87TG6F4XOcKHgx1JIVsQ1IYYUVyCGZ0DkTJPYnypbEkdoUKKcFZxt2G&#13;&#10;CtkULZ0WwpKP63W8lVLVqGEMAbTAkKGia3QUstn2SEKCg0jrw48wIOwJKsNRSpAAp4JkfNjWECNA&#13;&#10;JDKMQB5WX/Gq2uVo0Tz6goNqKxxyRKKsU4ieoNRUXEHKPapRnSnBngbnKYOIUoRA8mTuMySFXiYQ&#13;&#10;CafCA5tMrHmzumFXCxMRrFoBk4il0x6jTCjkobn18xoQzI6AEkPFFXDGUiEgSATB3vcYFxiXJr9n&#13;&#10;sQ0BXPr+UITHwzEqEJxFIgFEKZV7WzHywSUEJI8EFikDyDHXS44xQwh2Inlfg5yEoBolDwLDsH/c&#13;&#10;FMYKZxvXjGJSkhMks8ozAr63dp38YqVENvOWB4aJ4PPinA2HpnUUHbmAMKCc+seFceK8J4sx2HOh&#13;&#10;IGQoJ70uJEAcEoKEKTCv1sZklisg4vQYC1H2j9mxsCLDsgoAJQSMzyIGIQ45REEp/h//y/+BVZN5&#13;&#10;RbH77fL/AsiV3DmqnXPU4sffLx+PP7NNGaye7u9wG6JZlWBzkh9+2InkVPIEshnwQlGc1zTjoqym&#13;&#10;dbiNd/XjL6AHW7+/nv/SPR2v10G7/ATy38VABBoevRnjfiM0cnDHpiketwRhM4erf0Ovh+3j8n6J&#13;&#10;7nlTM0gwxHeegbsR0Li1UB9Nv1oHLUnkDjTBWZWsw2LSk+f0rJc/cTHD0q+eBDQs/aZlBOb3Ppax&#13;&#10;rBu5fSrGYYZJGJ9CzkZTssXJ2bzoJTwg6xnejg/FUpqHGyLW+3tdvWIUgpvT5bIG8LTd8hQnb5pU&#13;&#10;+xw//vT69V8+/+k//7epZbfHwHjxeFw/fXwGoZz08PZ2LsrawO+dKouN4A0XKyrQK3F4NbeFOc5p&#13;&#10;sqkXCEEGodnskBvjnAQVcZjfbH7y+d9eP+3a8gVrMcJZy+X14R8K+cejgjF1T00rwxjTEDInZNdk&#13;&#10;wjeX1HUtYsISeih++K+Xb/tdN/Q3xwhW2PWDv11Ju+X7ncl+cqtAtHyK9/QPfPf+qdnQIp4WIJgB&#13;&#10;Z1bVOqeA9tstbzopJTQXXNZ81tfzaLsmM1Us2mnEQLqrTJkBDe++fO/bwwaVNC1wkTkznlne9rXJ&#13;&#10;6ct0kRTF9z4AQovG1wMHPMaxv3/B+nBsX8f7JIg//uk/Xa5v3s6dTTrmw/PxX/7yL58+/ieocAnh&#13;&#10;8O3zNbf1HmUAH79r76m9erlI6PqhJpSjw6YW9/WPP/2TMYssKHeN3ljEyrLcTb9/HoYH5TkW6ts/&#13;&#10;/i5kpxf4xV9EE0mVqr3o3/Nhe8ARHtXmV/u55E2BawlUwcH75dTutkDJdWVPh3IZh0HNW9XiBA5F&#13;&#10;tyiHfLr+dmIzaSp8uX3N2E+55o8pGxcWe1/9j8dnk+PDOMcryGi9O/j5cXju3i63iOlGynfvCcjz&#13;&#10;7VodQPpHEIrUnXJrGOb+l19+HN3vrNx6ZB7m1hRdoEoPniWqeLhOGgf4VG9PRWpgtlq8fYkUzRCw&#13;&#10;97ebyB5sfjifL0+bloATJpsww2P9sa7Eb49vm2Ifp1z+UI1vt9JCZ1b1ivVteFG7z9U5oEPJ0Le/&#13;&#10;/Gumqej2hIOUdFU9L34NOKK03r4lKXe82FZUlF3M0Hu/ZqiKHZU5Keu/gszGe9eUfeL+9Bkwioui&#13;&#10;7x+l2G8aTomuDCQy9C7yenfS8rWAjSy6Kk7Xwc76erpDLHMyiICUdOmqH/75n//x20NVT3K0y9ZT&#13;&#10;xr99+fZSS8vcb+aM7V6cF+sNKJC+9xZs+rvd1s8I3rcyb5i8fz1fQgpEiw2mXvz7+lbzQxk6yx+L&#13;&#10;gSHE16fnu7+NDwgooiXCsMZ4QviSrXr4m0r0udh/v9pf3//9zz/+qQQ8+zwiETKZpokIPo0XAujw&#13;&#10;V9cvGspcdZjgDeAIBGOHq+xI7dl9nmhRfiq2v1/+H0FzIC+1aWxaPv356evfl90TcHFZzFQfXo8f&#13;&#10;moUi3yjpyAYH75bJ8m1MMZDTVXvAbbnCaUE3jWTRA+TM9dOrvPUTSBtj8+bwoXnQMfWX+M1/gUUD&#13;&#10;gPXj++PlpbqGL2ZKFd6jBDifz/0ERd0ROXx/p9bjFtxG2xyb+liDpFlUlZACk+/jQwavfQRMrSu6&#13;&#10;9qfZjDqqP7ImWteVzTfwUCcrKpUFeVzvNeuvg0m8taJgZtl0+7frlKbfj8dDWRTDcNrsOuwC1noA&#13;&#10;ogPqdndUHmH/mydgnaZd/OFuri3fwCl3n9jv97vgrKuqFQV9fuxfPv56ujV72eECYV60e1ia0zA5&#13;&#10;LNvET/dlU+/31c4gA3MQAnKetw/5u9A5xDjpal8Hl5JJ4UOjJGSZgCVdHvqM0NPmUGHVVnNTvPb3&#13;&#10;K0peI7f8+yyBkB15bQqf87eh78ifvj9+YzxVNZpuAJMHi6LCu8WQ+8WQXJQvoPQAZGPMUO/aj08v&#13;&#10;g9Pl077xy5v7zqqtI90W4nk6GzuzGSw5pxxdth9xuSaKG8IPjCc8x0tBVP82AYw8XCYbiewevcWE&#13;&#10;IoKmcUwBMVbOk6E4Ph+7DKAsGrx6WiuXloj029XQgq/AQNHEOLadXNZrVbSwhVqfaxk5V7z8eL1d&#13;&#10;9h82UaVr6cwAACAASURBVE9tVx6Pm6+X27f3OytLLGhm6PNf/i8oPC9zaQ9v40AkRxJhvkFb/O/v&#13;&#10;36r66aWSo1nUpi2uLkrl1LiIszkXH7vN99++BR3Jz0fyrX99fjVyjpRUAnUV+Tpq7KuTm0zBqAY/&#13;&#10;tt3383D8+T8Ol3vTpowYQEJ59P33WzJSFLGSzN08mtnJTtTDtikkA/cI1j5yQFUmxx9/ul6/KoUw&#13;&#10;Z5N9Q5G5Wca29e9TJGKFdKld10eoPXTJl239Wj7M970+uGc0Xy57wpMQ/vaZCQRQyiTvyh+td6+f&#13;&#10;nqbZ2dUbuzw/tT9vy/vlzhCxv+s3MSImd9sPQQ6f6h+/X06jW4+5Xh7fKkxL9cpbhGx8aXZuxvsn&#13;&#10;C4siqEJecngGyxuyJ1V0dsaaVmAJtzCO1jtEiM3mcb697F+C9lryPq4J5HWY66PA9WsZqf5+mfqp&#13;&#10;QrV/pM2hvbz3HCiFKzeMAWpJhJk0slXE1zWsDpjr+1qUJcGIOC2qNs6ZW6E5Lcgn5zIvZPgyuqrP&#13;&#10;GVXV5hFP17nPHFeepEhZJaegn3XtfrLIWzLO5pa8O4HEqNgBA9vSMgzAF3QXAVXky/CmiPh5/xqd&#13;&#10;d6v2KpWbiidess3XtykA109LjSjMaHisj+uihXna+PFujt0vj7sGwVSlGMabCtUaZi7Y8/HgC3o7&#13;&#10;zRzUu9LXQaboZj09aChRFpsdquq9h/KwV1HmPoif0GW1feQ7xN5Pbz98eK6Uio0YloFh3NYtKbRD&#13;&#10;xzlGedjB6ymo4j6McJ4Saphive5ZUbOwfr2cHMkTUvP30/5jR3jc0uPqCciEzDlMF289xgwwi7Sd&#13;&#10;PLiakGHc3ktMyRqsnpaGrhwHR/O2fj1f7qVqnSV/+/J/1lKiDLyISqpalsOlLwMz2JGIow6PdE84&#13;&#10;Npu6NxaP68vmMLzf+pAZFOpJ3fKl0Lh9mc1slrstdh+1HRCx9jIPSEUKSEXWac2XADi8r7caSn4o&#13;&#10;KER2Gnhb0JE9bT8O85e6+rRM57ZCd5zNacDUzvr9wX6kDEMYEYqblcgP1dv7N7wA+LwfV/30coCP&#13;&#10;uLzWgMCqVln7t+uJmyh1tB3p+KtdPWAPKNtmK3Bhsuw+v3+paUesWNLUYXUbekDorC8J5K3gT6X8&#13;&#10;3s+ykbJkUquv/RdDsiV5J4v3x1iDCo/4PZ//85//+Tqtg5n2XYEZZrVYf/fFMyMJooQShzjJZGcB&#13;&#10;40Xr8nlzT5P6YTP2F/PQ3ofaHsZj/e3ricTcWJvwmCm0OZNgN+DF+Jv2b0W5i5LuX47mtuI9CmH+&#13;&#10;+WVPzfIIulPbklS+NXJY+8cIAeM5ztbIqhKs8xMEJmLjZHPoH//a1AeptgjOhuhhfUAMJKjsOlQF&#13;&#10;9WZE6+ruFq1ytItMNYBhdve6bqmgwfDpjm3wNjhBxXC/EYaAgyQzQl0Jw8Old5efCxzvFUjh+cOm&#13;&#10;2ZRSt9+vAxDdfivfvj+Kcgf8yKrKe9vUPEzONESv8HZZf/yDDLnhRdG+PuXLv7m0uVyuvzyV/bxW&#13;&#10;dZM9qFPZVDh6LPjGD5N8VdNtSkOYUgIhSsm3xBfF6/1+n9feKG6Xq+Bke9iTfj4+y/frKeRopNLX&#13;&#10;u4plk5oY3wPJjqM5SQYD3zRRqk1TX++6ZHw6v/WAKPfIMWadhulWVAUXsg0Ov7Yw02AIMFNRbohP&#13;&#10;OHtKOODx448/riF1JUGiIFWzISVr6qt+VK/d/DfjOg+JwLCp52GAVSkFBRn/9//lfy2blONXcD80&#13;&#10;QB5J84TYHEaW+RIdPJQW9PiaY0PWPcAnGiMOkhaP+vz5VGeM1vXvTW786m2wGiU0YT3UO04bBL5m&#13;&#10;LuJE76Dagum6a0BTDm+oe162MQfxoWq1w7aimGKY2t4tyTRluTjbc8MwFD7TFs+n2eI4cY+Lqbpx&#13;&#10;Wgtbe3obBOAKQFuHT6askoILYiS9G1vA9IHANbeY/s3GRUNfNfHk62+j5Wyzh2uwMwEowN2EFQxz&#13;&#10;Qxa2+DqlVa/yeZNRDR1GSAbsd6TLISGI02vETgEba6j8x7LMws2WWFDmmm+99nkckav0DNyk7VHO&#13;&#10;k9NNxTBM4u0voJSHWqXpgXMEcVlGjYKMCbg+opwDG/eC2nVmnBZssbcJgep2p02oIH/oi97TP9R2&#13;&#10;7MLP8Y2v128awImmWCt8V6mSChKZYErmvmCe4L6QSAg9m052BC+38wULosPq3TnXhvj7TkFOrQ+N&#13;&#10;g6b8UG4wlzlqoz2mapmAwxK90Jni+BK0TzTOOgjSLVeXh6joWtDZTxCZjTjq9XJuLZOR0CgpFcOy&#13;&#10;fJpTnFtBWwdwHz1VpbbOGiDZ9wYiskxfZ+G7ZVURNkw4XsI6U/k+zVv9w7+HxFVXFAdu1+kncWfT&#13;&#10;9SHK010k15TwkqF5IWmx/6H6AMZxdCWUqfxIaXd1M4UA8A4p2eQS+w3xTb9fCbY5eDgKt07nQCsD&#13;&#10;dyI8mAZ+tZgBpmikag2CnJF6fmFQgHndtWl66DK1ZCqavV+vs6bkDOHx4Jb7o8R0fNiMLKfVOkS5&#13;&#10;LqV/DxD2kDCYL9Pfy67UQaM3HAOq9gf3so5NM1OC2i3NL+R2UdtyAktNwTksKfqGino9Jf7A4N5g&#13;&#10;9s4A1lWrD18p+jPd+vvSMLXgUqkyQTH06VKNHw7V+/lLNN0SDSnqfo2VWO/tjgG4V7InogxTqaiL&#13;&#10;K0zk4eUCdPeRnXnmYuMeYBIO+PcNKf0pctp4euc1HcE0rCN/akNaiDTLAvvZis0hOsNWXXSFb9LT&#13;&#10;PxqLq9t8Z5/a6p7UJMjM5Vrf+5liggkwPa+2WAEvljmjqFSxrCNhqSJle8GVFBoZCWr8dPzH+Ybk&#13;&#10;/mXXaWsrIWi2jQ7zugTCwOyucBWEx/vY+UTyLerxEYDHSvIWOiLaiqfeIOWLl1I/hi8Lkl6z3q4z&#13;&#10;juk+3LuX3XqlUDay3HCclvT7XqLyPp65POCZcX6Z7RZ7Nv7wBejvrzl5pgxo7ulBO14TlPHb6S0q&#13;&#10;VeznEgJ0m7qapOnRSsRpynHnbYpAmWrZEiT58XShmvitpTi6FMbfCEFggbo/SkTrQL/YAylDuQgu&#13;&#10;CqbSAoia4KqSxtHwXIB7njgs8A32bEigZXzfXIYKLKsCvyPQyRxmqad1K0V+YEBSPq/ibTLFkg3h&#13;&#10;qgLoSjIe7F1uMUZlCr6s6iGYqW4OMmBUrKZ2lleS2+Qmu5btzCoh6A4cckdqWorIoT65ym2wqB5w&#13;&#10;NlC+xc//fPyD+DxNxRUeCfhZob+jogAIjCFc15VLe11Y/g5BVCgUAJKdXyvJ3ou8aUWzVepUG0fR&#13;&#10;YKKLUUMxAmdxJKABtMYF3TyhYkTrkgBgDRQZVUPIE85KqMrYgbm3zuK11vPl6dNHkwES5MaqJNvd&#13;&#10;MvQVOF0HD1hWvmgy42p1BCkKk2oRbvR8xQVEXzCH2i6L/oMirEC6VxbpgHBwcUp0qRWZFjgv5VqE&#13;&#10;/lpTipstS/4KEoweKgOnZfWWFPUTle/V90/ZLY5NS3j8No14s/s8+iiq/X/kYRtXVywLfZt8rjZE&#13;&#10;zkQiimq3FEANmkrYvHw1ENVDAQqp2BTeC7jzOnayG0M8+7UmCl2mC06bofxQb5kZjIu2hLytAmlq&#13;&#10;i7C1P2x3Lj0qivNNiwuCvCxJwwMRMU80lYkRxKJzO1wL1BP0VoEYa5HEqnYBxLhM9xSJsaDn/poY&#13;&#10;FzWOCswcAZBQCMT/s23T6ilXnj1EhMY/3eZfcu59HJWgSftQL5+H9Zxllcs6x3VJANSwXBneCrst&#13;&#10;h4PGVv4QhAh6OH2A7dt6+vDyIk5fP6ehDFh8W0PTrPqzzCq+c1mpNPVyR9kLqNcSsVtvz0jPkzLz&#13;&#10;pHMuMXRAKAY4npGjohxvgOrBfPYxYtLSSPCk7dGyQmEkENJzhzNnHmVNIageX0+PGFsGIz8qB3wm&#13;&#10;UF0WVvIRWjX77eaXpFb5aRmuuOyGQiLqYxX7e6Vk28ZAspitnQuuoM7AWEVhs1XLZJT8NIhqbDfW&#13;&#10;ejeNqWL/eJz23qlw+rQlw5d46baJQcbstAPgBOoCl3X0/wYsM242MvBgVCG2CLbe/eUaSAokB3bn&#13;&#10;p4cliEmnZ9Pg19UzlpwaQMJkLrCGT2KT4W7R3HgJJfnlj6+n90tZdSrNy80VQjSblpxKKMF0v++e&#13;&#10;dvoPYUYrqpBHIHYSFvnr7dfYKcBrh2AksKaEiW68rzjiP3fPzPkGYR07cz+TTOwaMR3mGURvcoy2&#13;&#10;aoCpjA39dLK0cjZsNkefyDRlgUCexvd2iKct1DI7KiqYbd3K5zRBvyWj1ffVh8OSK06w3xccQecf&#13;&#10;0uLVypm7brmL7ME43hpBcMIVlxNPG3LJCZTVXiLpTyhX/MLv0KuXVzk+riXhJ5x+4N6Y6fK4NUND&#13;&#10;FbRqWNiP0zKLdhMz3Qz1oxrsOsD1sUaoe+DMKhv8GH+vHN/M9JzwUqRoTAXwNPMZKFYVQxhMrF7S&#13;&#10;Vc79Rq8Datqmx3mqjz/xQbv7RA0GKYN12DYVJ6Ee2X1DYED2bIbNYx9oXO+04r4qKQgdBFHVaTp0&#13;&#10;iOz8zKDy26DkKv1p3B5xD+Y5Nrh+44lxBQJA3O65wmuugFwNqQkY7ZJrBkqwnodOoqcW5IZAG4jO&#13;&#10;IJdWCB8dQm5bjmuBFp2Tbmo0xlUg1Knu+H7+UomOmCpj/UNLSF6EQBmS/VOY12vLVT7idInWJEwK&#13;&#10;eH0EHIiAGgafXaRiiipMsH7ZR8gF7zYmPOL8Kgo1+qnYutUUrNnlwnmnfeijVxZkf8FaQxe0Vi5H&#13;&#10;TxLY0IgxungOofdPqLoAwm0UxNidJCTG4CZNbe5TuSuBjGaCEPBh0b3zLbQZTJAsiwW7PhawC6OM&#13;&#10;eJQSgWJx3V0Oh8ftGwGggLy41XaKwULQteH0QIKTfRX7z0PCdaXCarlqygs9SlyBEU0eooBgdDwe&#13;&#10;z7qBkWMPfY7qkACjlO2KpzxolCUHB9Yvuk3n6/kpoWgWyqrz4u+CbOU+RTSPc7a8aCsUiO+1809g&#13;&#10;253umoL0/ZiT9P1y4jRb+BMxsFjmFVemqKRscgLZzMS10MUCY5MFqL0u30DdGND7mLMVsJjE+4bw&#13;&#10;wDarifjD0UaCclVRvRoRH5XbRnJTTUauAH1VeACr0dhxiPZrPHNflhiupw7UDGqu+tnEEkAi4RBH&#13;&#10;gOE+hJRyZARNL6T5WzBXbMew/nAM7qfN5i3MiTvkxiOD5zG72mflH+YL3HgbZCkLEII0TwJbAeCK&#13;&#10;8TvsqXR6PmvWvlaECjzpIcTyQjBllCXnctrvj4ZNZ/RbxE/I8soUFcnX0G+3Wzt77JYgPE3mdVvK&#13;&#10;VMPaLtCGArLDS3+1Vdo4Ie2ZZheX9cJDnzx3aNViplU1fJ1o9izPOVWTnR1eLUvflu8VkOwM5BbU&#13;&#10;toBpoXJiYz25X3mDrMz4f/mf//fL+wlkUXRwKPiMcJ/Jbjh9aW9dIbvEpsmHTnMCK08F2+tlATFt&#13;&#10;0rAtmxuFf6Poo6YRcuQDjxba2ktgkOpX8nWO9fOHxOuNOUdb22rzW2bNWzNO/3dVk1JQbMvTfV1c&#13;&#10;X9TIze0ULcbSnb7++KGFIQFEsKiQpAEuTUfIv7ezvrdNFfQ8TUO7YuEh4HlEEAYp/GZf6vU8oZQS&#13;&#10;yiu3enmh6kDLpn4IAyyHqDTXhSEDRaI7Mof9cqfABJqR3W4+eFiSv3799QkEbUvreLv90ap3Lsh0&#13;&#10;HcF4TPBiMZDPh/XsKWcA+tXe2g34dV1226KmK8xDleUB7gl6ESnYSS/D+gZ+AAroRBItmS0XtZbN&#13;&#10;Zp2tgyVv8nl+K45bck8jSv/wj49EPhX/XTxNGxs5A7plEenE+3kBb/XylnvafnJwFBFVEx63KQ8B&#13;&#10;QC9qegNFtQvaPWgNCYb1cibr/Vec94xTCjkGNWFmXjbsY5r3vU8OLKIuDcDwmvs0FpjXAXp/l8VW&#13;&#10;yOOpYHCaykyaJKO/rtp9aOra2UdMya5CFUWjmjN0kIZ9F90kW6inYaPUgKLeH2y+KPlY33wqGcpj&#13;&#10;yXTCzWqQdvA/1K8X92/b3BWPqhFPdRgsnAwduiABc0LQTIlXpRwiWSJo8vbFmDRPw8zZ8QWgYMfq&#13;&#10;hV+Ph+f5bKbvQqT514+wlYuJr46wXRGyRtBKgxrIvw7vo7AzLMymfszvJR9h9+ceXSHhFIgyL3od&#13;&#10;lUQM3UBkqovNjwB+331NN8IKBGU0OkmcQ2qx0Aur8BF7yexlEkBysGuI1fjX2tKaChpbiIX+ICQD&#13;&#10;ha1CEXKiSuaL7290k+TGIz0Oj9eNA6BVJXnpYD9TWhLZGfM1qy4EVDU/y/6dQzS6oY1k9I+YwKIz&#13;&#10;b+kn/vreT0GpqlWfp3nBjMC7QCwFX6lSRJjnUqHycp02873/1A5vSzlVKZeF+L7fN+OqP4AQVlt1&#13;&#10;G5yBK4/gpfgiTxVr66BcwFCKJjyarp6v12jcfPp1s6l5JaOwmBc6IC52n+e4p3TT+roYC7sz0UaU&#13;&#10;LLCmeBSd1N42yN2nzBQlRTZHb9Jej4ZZvCLw2X3XVAa0Y6jSs4sWIHie4oLoVFRzmTbvhMAiIDkX&#13;&#10;YntnWcqSZMRzeKfZMurdHpX2Fpe4VcR/XjFCQkKEolojGyABm2pnAlyhboF8duX7Hq53fQQ7/vja&#13;&#10;/Ki0s7d53jXtm12MSHRPsB/GQtvsmZd7DjyyWoCXQg99ZHH6uM12+EkXM9DsWL7+dTi76oNKUD2G&#13;&#10;VNYu2ETwgqq+tQ66Qvgh4JrvYwTzrNfQt6BiDlekHu+m3Va8El1kvQlsX9gNfP+bT1uwkvmRzq+K&#13;&#10;n3mzkHSn6wC9YtQmA3iYKlMVtA7BuqlBjgvQbltg2V/Xv0khUUQw/3jWcHSM5X7ZqkIWeA4UBT+u&#13;&#10;y6gRVgrlG3eETa16qLyeqAFGs96eXCdZ44YZOAMzW3V6/fCL/9y3mwozKAt6tXK3U/fV+7pCKHHL&#13;&#10;4hfNGnSmm8GhCJt6HaT82aUMsUuu8zZJCn/4WJ/L6SPYPS7vN/o4Mbdlpbr7XgoGOx9Sreq1TMnp&#13;&#10;sMYN3z8GeeRfsL+BnGVRhSUTrcDLWl7AOnESXmxegEUqO6Uv/zrbzXArvD2RE3ug5H27rXEcvOJg&#13;&#10;dOix/JTUdCyn680PS3E8oArMJvqAqb4F7H0py8eEDjWO0Fx1+fJJJ0aUp/KKs7cMejf7xRyzhAXT&#13;&#10;VRToE0oEozDN3wQVj/2gmZttLFibFc/G15Ac4P3L7d/ainLvogQbVckZQqEPkRLVzLwkMNAahnmx&#13;&#10;l+tLqgMEAOSwFQX+DrfdV4uoNopw3d9B1jixY/nUW28Jw/lzPLk9KwY40InSsrhbswixrjddpLta&#13;&#10;lVaEQybgdfyeDfUDEBQplvULWM2qUONWT7FwPveD+zRjzNQQ+0HcmkfaIsSQMek2Pr4dyzLf7YF1&#13;&#10;C3YDe+z/qVzMdfYIR7fnIWB7xZDHrFbTULzHDX04wIDfHRGdQPhN8ld0YqmgyzaH7iT5cfm6HtPR&#13;&#10;sHe5+WH4/wmCj23bsgQxqMu7bY+95plwWaWSQBqDLnToQAP+goY6fCstMYRSVZmREe+9647ZfnnD&#13;&#10;nKPOQpzizhvTPVaKu5s8UElT1D6dQbJNV2/DdYsgtoAf+mUmXwnjKVcVGu/1FAGuIe38bk5ATN5v&#13;&#10;cVufkcjl4b69119pafbHbq+nuyZk07tzryB406CvXt/a4+6vt98PsB0l2wEix+V3zaOlu3LKz1U8&#13;&#10;OpEBu7gM01wrfd1qR84Q2VwIhWMcfXxMK+pBv4gNBp5LkUo4uVv1H3aZekg6n7kbCsgZwaZ+Sgh2&#13;&#10;j59nEv42f2AUQfSNPf30XI9Ov226IyzLR6U4LpoChpeF5rjWRjAmKV/WrY6/HEsmnghQk/TCMCd1&#13;&#10;O/oIqTfG4Bq8be8eJE4gL/FYT+stJIAyYf5bkZ93KY9dG+ERQJtrSVNyzYUIy+wS0p6Or7/37U6K&#13;&#10;9h6XR8Kju7c9EEnl8l8jyV4ye2EB4+/DBzwAwmsdSyiYfkJAgyq4xuiSf8+g0OhrwBLpubFH2S1O&#13;&#10;+/Ty0Ip8H9SnHR6uu+caHMh28/CLd3ATCg5ES4QppSEGhh2yrMGf1rubiwMR/fbwL6v7ewGIYwBy&#13;&#10;uX0Cz0XBkkT3ic2wyGjEe7TQnEK7f9gugJZhypIXVZac+p0CMRSRc11RyGSVEifYPl5WmIMHbgHy&#13;&#10;3B9F2YdJmH0vLh9R8Dul2H9d49r/AmaNvoBMbLFrjvxbAbAB6FkelmGJE8Kkeb8slfJm2flNvfih&#13;&#10;64cElkrlRau/nB5uLhu1q1e/YUYoiwRws7REmW3zSi230j1UC7snuCmGf8Rh2lfKc7+zLqKYWzym&#13;&#10;SiZt5u1JpdsoCSIwT2Z5Jv8yj2VZQNPtqlMDdXjCYluT6wfS9P/2fTyflMd8gDyCTMweVMW3hoH/&#13;&#10;OOuLgTPptlcpT3OZZp0y8CF0/e7jfkM/lTLDeQ0Ct40kZdwyxhZnBCs1b85rLBD8VGc2rnnQN9i6&#13;&#10;nynCGMe6vFXkQK2jzkx122wW0GSq4LFY/3Znhdsuh5A7diATjj37+VRBSAiXjgH9PnRcdExcPCiF&#13;&#10;4Eb5Zr4M/6jbJ4xO7GWdxeyzGDf89NimVt7WO0ZgXooEIGsAHY+IOdp9v2es1nLIATg7jZBzkYS/&#13;&#10;5wP51MPtckx5TbXhVZMi8FVb70kMolnjtobZicZ/e2WE32azA+kP7wGBzgQXFHYVCFxXThDrAQGl&#13;&#10;403rjaO4SArMluqW2ailZJNx2Nc9OaynH+f+n/T77TMWBRp5k1e9bh1uD7pQlnC1ZRmw54s5CJXV&#13;&#10;ToUBWY7KLq0zLuaEc2e221MBf3jOgAPb7XVlv1T9CYFyy0Fi3ju0axK5QQNTqRGqdBgYiBV4Xe4K&#13;&#10;Ix6+ZLyzQLbRSEAOiCEPOqn07OvmKQ8TLKe8rXtBaR15tQWKJyTwuVy186kBiT/zX5bL0FEkJ33j&#13;&#10;FaPUjR/uUGCQTfNoHQIlmba9oyLsh9nujJ4yenLo/mkohOzmXEMeuSHG6YBjJqYiXc5IrQMpB78W&#13;&#10;THpM0WgvJ3HiI6VwObdfRALndvcnKHWJc7RT8Y8Y7WtslveN4+NJKVoPbyiVa4aZ+rwntVYZ2nsY&#13;&#10;UxnIb4wY/Qq79a7dYQdVTTjjAxIaFywra+Bn27GxL1ZYw41i0NIywF1qv2wQo8IeFX6Lf0wGK6h6&#13;&#10;FO93tGdlDWQo+H/7X/8v2fDL+A5WPtCtlaQmZdQfp+qz2/BqYdUq4BMgSEcXEgwgAgpzdKY0oiG1&#13;&#10;CB4snO8TgBlT1eJsMcK05EhRLGHBxSRtuOoIIsgnZAN9BABLXFozLZQKVVcxlMWWVKOMAKOgrBR6&#13;&#10;vA4LqHpiQdoQT21cwH4PXYmBoLrqap9AiQtDmaaa4+LGe1xQS2GlgGxqyDGGlBBjLAQeUdxW9Uxg&#13;&#10;gxT2IIwzoTzWIVGyrEYplhBaFidolXFxsckwjfM7Ig6gHKCpcVPtBMT45e31KFtF1OLvsAOx5HUT&#13;&#10;2cMSaZa7xYeAwt2BjG2htD0dKUC85dlZUmL2cVfzYFEBdSlh3EYquPTJLrlqycOZ+5d8cWPCwEKy&#13;&#10;FQ0ZObQ7xVR2cnEp6ETphhHJPoAQVjdx2aIM1sumwXg4HHMEy7z2lCxrRryRjKwDdR4AyGpZAhB2&#13;&#10;MxBFKWgqEVDksqsDSB2XSIIt7+vTsNnJGgms1kQRxgAwTDPKQQZStJRzlERxUN8nCqmHYLEWYRA3&#13;&#10;EwEmTZvCnLoO0QIZeSA1VB0uAUU7WdNkXhP2bZxajliUfgtU0I/1EnjhHZNSAVL8tqVVZ8SX6Q9I&#13;&#10;PAKAiyplylktBZnvGxTMlBCX0DctY7KSu3lK2Q/IO4jK2+3ecALdggMUqrWpQCQbhs91E7TNkOof&#13;&#10;C0sIJKy1xhiBzLwu+7oHgIWYQKIGQykKjSDMK5FgvsJSkvHL/XZTihSoXYT9I1ZcjdcNAIqgIxnp&#13;&#10;USOHSqrG5SIEfL9YkwCiFdBzpwoA3saw4kwlBSl5E9bJMwwTRK+Xj71gHgCUQdIEtDJF0ArluCWX&#13;&#10;0rOqZzwDYm5jgnFeRwfy/rAzm20x8ziEhDhtlvWGmBI87ncsFs4aAhH60Pfnpo4Yvl8nTEVbq2R9&#13;&#10;Npth+ml3WMZr3zXo+/VdrwUnzoHnyL7rvtq3okVVtIAOtsAF4uJwxlF7Rnkjq2Ea5kXPAy3ZFEQh&#13;&#10;U6GH86pzzJxJhBFmZDJrg8jy405LWOd7wbBCNUcEZOsu1Ir19HigxMq6Xo1PUE5bCQZgip1Pq44h&#13;&#10;pfk6goQQA9bHaMMagTCDFKzbqQoRa+K+7vKqq4AmbwoRi/PA3BRDEhEE0b2M2WqQ7Rb56aErzkmU&#13;&#10;LZIe5VLKoe/FAJr62WUb6Ia2jCnq9jVb+YZ88GnZMoM6oSwRyykWzIqgrACSitkyxpkzADjlCYTJ&#13;&#10;VayBmLjJE1T6toJS7NtDTGFY7xXCJnvK2bh91IKabaoldwVSkijKDJZGqft9OPSNUnwP8XqxJJNO&#13;&#10;UpC0XuamqZcxnk+ft8WOt7mEJI+dwFUJyEFLQ6gJfKyEiQY6ug3A0+L9dnzoC3Y4K/127Wm7TS7P&#13;&#10;KCkshNycPhwkLCZY00i4mhhwmNPIGE0iTt787c8fqCSEI4zBLkMpHAFMIWJHrofhoWMCmlXn13EQ&#13;&#10;NQPZKy53nBIMjbPI4MnrwACvcQkRroEWhAWK63vPMbSaixSGRVG0TVe6exgu3woVgEp16AktFSsm&#13;&#10;5EVvhaLNTAohVdcFAcR4Qok20BT/8HjgIdZNa21gTUmAo4y9D4WxTCD0HsG8eDvfVpZZx2uSZEgx&#13;&#10;BM18GgEEpEARaTQp5VgCryRy+LA7QrPIlDAjDkaTHJgpkA6glHL2iBQMBK1iwAQ5Nw4haiIThLCS&#13;&#10;lAGarCooK0qn4d0DfFLqYxgoZxCG+T62SpVoiaCphLZTwWsCwzZ7aHPdyFbWIAUpSXDpfh+JJPM6&#13;&#10;CNrCAq1xKaP97siYCDYXlvesobQiVOVi5rszPgBCqTph7xBG1nsPkkIi28R7HmKs2wZTEnFUdQ0F&#13;&#10;jQhViZVEqOCEMggLhvi8O4zZEc4ABnbTJcqiEwcYFbjNkdRO+nKWXcD9vNnJrIruHE8wB1xAiRgg&#13;&#10;Eq90uAAAIABJREFULFtasoOSI+vBEqCNXuLpqiuiIi1oLYnSDaJldX5O0SQpW51nhTKgOcDIZZeu&#13;&#10;G9D50Ir3b+9S7mIUQoKWsoIcrKBw5TZc+925qXYvGQDQMpx4Dn4Y9Lx0uz5Eg9bFeZ0pazETFYqI&#13;&#10;tNXB54m1hGq7x8rUFFBqIgI0D5c36lDc8ppxhvrc7UDKhSbcNEnblouQUt9wuw6sZoSpCsvx+311&#13;&#10;sat521e8BmFwrCHL6mmRCQbakIzBts2xkGOvEPLb6rTWu/1hm1aFqIN+Gd77pi6oqiTbvEMtqxPM&#13;&#10;Ln16+Bycd8VjnsbxO2TH6CNAFEGEMKgP0gQrZN0hiQumiDEK13Wjkg7r9fl8sGUlFRudx9H5SIoH&#13;&#10;WcNNRJ0A4XUkuuWMguKXuSGKcVxgKQmM00b6RGRLUd3UjbYzgiAD4mIEIClJtHcUCQpyxRhu+BTB&#13;&#10;ru6y9oKlpqnvtyvf9XBNCABZ88SopI0e7IEeAQX3cetVC0pEErLR5806QCkGoDDtAsoFElrXahwv&#13;&#10;vBDB9psZ+rPCoYz3oH3ACbg4lppnKdtSe2DwmmuDBQUIdTwqN8KK5cvwChqO9hJ7b4MPzhMYSFa2&#13;&#10;eJcMP3QS+uv9ovaVBdtO1YHBNemirahoKqAVwhEbUw4u+goTH3w0l+2G27bL1X2b5aF1KD88nLVd&#13;&#10;RSV4IV37NI4RIuZCcSWHFHAoGaZiHc0QqTC83wuGWdGmVIu+9vt6nAMn3AdHIeAxtnWHPUERXV1u&#13;&#10;KWnb3Yh11pk3YgO2EWx+d65ojzei6DCsyaDl4hacjk3rtiKrfTDZe5oiYTR6gBGNkmMzF9UJJapD&#13;&#10;fyowAwgDI5N3jSgwg77aOWtaVkVvK4GHxcAYcSUKxyXSwjBAMhqM2YIw65pddNmvE++QB5qqXeYQ&#13;&#10;E2idARnkWi3exJJlvWt8kpxZkpbrjDFNADm3TGFwlroNlW3hdRtysTESJtEWBKFKoJ/P59tt9RAD&#13;&#10;soQWpgIBotMwMFJ89qa4hjMkZSYAC4gRUFKc9nvMA5sIJ4pJ2WOuL/dGKQAKa+gUNA4cJx5ogAQF&#13;&#10;74ZhBYSkqI+Hdr65WlEK+Fk9WGTanUI577uHCCNr1ZYMyElSmhIy2rtsLNKUYrtpTo5QrV7AW1zx&#13;&#10;Cm7lvX9QK/JswXqzCdE5x0WvtMYprhJ2lgC7JOKoo1FZn7w1SYs1rWbjp6bOecog5kJU5bLLjCEc&#13;&#10;G0kOewZCE9ctWIfjfln9fne01hLAUfQhTPvu2QredA2GGEMdrpcE/aSntjEBREhYHfU9lmWdCYAk&#13;&#10;exudKy5TzB1MSoTNHyuZFyCgtKvnwcchQIQSQojh7qSG19eKM69zTcq43AqOxSKKcvZGoYYQ4T0a&#13;&#10;x0UAVDQMCBpvAcq04IIYwDViMDpbdcJgo28raxTra4RBs+NRe5hz4cThuI4TjhDzIkrwwTV1rR1i&#13;&#10;TKECLSQS03kxsViBuSg5h5QEe7+tgmUO2gr1o5ur42HUDhDkl1BscMO01oCxCoQIrGMGW2Z1XDEu&#13;&#10;JvqSIRUy+bD4NTG5OUBgGV1oW2a3ey2PNq5N2yx+w//n//F/u7C1vZD66D9FM36oYjYG9vdjgGIs&#13;&#10;GCFHLSiMzEkTTF0JSPBUQkSntkr29m/ia+VN6wt0BeXyAdbGW52ibWSQNCU3aVswF8inLrGITHmm&#13;&#10;wbKXv83nYw0K9AHcrzrVHLbstk4C49Ycgc+NkkNhaPJw5f6KXfRSTBbmXElB2icClWB3QixeJA2X&#13;&#10;t7/m49mTTe4eJks6nd4//sCIpAAyDwJSgtC1lp9Rg7RtC3hbV/8IuKiyAR7el41SKP7y+bcV+28/&#13;&#10;7JefTgAuMYd6Jxze2EZRTbU1lOEqwbCADa8v6bWSfcV+IVDGSO6ReeQD3yzoiAg2l++XS1PSZHRX&#13;&#10;cZwtAoRsAZPdYmiJc+SAcd6N1oKqbwuMH3h9ntWwFbhCRhtshnUdVhhR8PTh6WdSuOruBDc4l0Zx&#13;&#10;hguqOuSQvrr95xw83TaTAepL0GAXAVN2qfv/NE5aqQbGa4RdzkaoiAOSVZNI3pL9XDUDA/Zu9qgr&#13;&#10;ll3XhewUHl+ah/9RgOLGO/ss3GIJkZfrbKdV0oeiHQ4uYWpTFJVao+M6ycPRYCLgouvKpHjT9mzs&#13;&#10;FAiK9rirTcm1hjXjN47PSK33DWbgsr5Bv3/sAXIORjvPe1mJgl7u6z//+xqRELfoUH29TG17NNN3&#13;&#10;Qc+0kaPfqslaKT5eB4W623Svi33s+4udGeZ2uJwqTKD48zoBzEtkFVjjsB0fnm2mxwihptZ5UvFN&#13;&#10;21rsgac4I2PNtoRgWXxEZF5pjCxlUKGy7KmEuArFprqjXKUlSKmueg7RUl9KGD9O/VnyJq7JBIGA&#13;&#10;v7z8AXePseCSyZ6Wc2MSBDftyWPPUTKroaxSsF3dAAmpmloE7LOvZIUsC+dD0pZ7v1Xb1+XJj3Nx&#13;&#10;W0JKYQBxFopk2szzrZaVu2v+yFJABFRIRFE1KU2YrHdd2/kdteyK1m4YoTqvm5NVbbzjOYlkb3Qp&#13;&#10;l7mplFm3/WK3fef8DOM2N+K4KI64oOKW30m110XIkUvhFZG97BIA1/c7RFSwXUSdYIao9v22fkuX&#13;&#10;h/Nj2EIoEOWAhYiE7m1O46wE0W7tD3u8cYKDsVdpf0bPblhubrtmTDYHbzNkbQ9n70IkokqEQJcI&#13;&#10;Yo+PT6QBJNCubjaCnrNnCm1uJJE7H/JqZMg7UF+AA0zUxyOevqGYJReH42nw73XFEA4LelQoMRDi&#13;&#10;ds3qlBhCAOCQqxublxKYbj9DcGeEw2m77tOX2FpjoaqfZPk3AHbW6EJyChTWTA8jjKjBKgadogYV&#13;&#10;B0N82D3GUCLwJMkY7DZPgDGYEVVI9OxYiCGACRaZwXoRFI1v15GUp66x09hJAQgGVk/z4KIBr9d9&#13;&#10;+1Vgnt1Uk3I87od5aOVPLuDok0CsqdDHYoLN3pdMpk+yaRjaXkcLNrtAjI65LftebPbe7Zgb+Sng&#13;&#10;ff+4atzCFndQB1ckbvjq9KZE7dZbRJLvaW7Caq1oRSY0F3pusPHu6bR/OrUfl1RihLBoanY5HGsi&#13;&#10;obsGQffK6ZWkWEtWxsVHb0tmd6KPBTccZyNsqZm8DSNO5twmGgMPpe5Rx1pUQluT91AqqRCvbAhX&#13;&#10;O2Dgltu36DpbFS7xvqbUlKzYZn3BQrIAj0z0EoW0YyX4fOgePLcwSggQliJyXpYNgigUaZq+4w/j&#13;&#10;y6XBdLpHAMNhX9EIxPOX0Vz4Aap5Ni6JWr2NE0vs5c+/NwgSYxylSNIME9NC4zvEKBWYVXfslNbJ&#13;&#10;O6SatANItZT2MBX5pd/pSTP2EPMGs8txVu1XnpyoBCYQUtKyGoFYgKadHK7Xw6lnIcq6kpApgCLD&#13;&#10;9z8vAHqAQ7Q5QFjVrBLY+66rqDEWJBpo0qv9+HbFHZBW+oBeXwd5DCT0CcJqd3BZNNlzoV5eLt2+&#13;&#10;MdNasVoLKynfjOm77o62oiOS0rhUA14CMd6HVFgFcS7bfbYdpUzUqqpo9f5hnoSCuUBcgKt5O6I1&#13;&#10;+Jt9XTivpdyxMKHcZ7Ouu+boVjf6qalZ2KbMO+a2hkgUQOj6HtQk43IQZ9K/rZsVkoteTtG6rLrz&#13;&#10;FP9urmMiibaMi+Zo1J53xr60zTNEzXALh6ONlzEQP0PbZpQKIVjmgIbnB+ZoXMcjF2cGCsIeQ5zM&#13;&#10;M8MOQif63qzNT+cUUFhz6da6JswmqhH4JGaTFkdgCMdK1qRWvLn5dDqAZRyZ4EuyJcMasxOvLdQC&#13;&#10;Z6OnAApkUgSOZ5RQaXdK+3Gx73t2XoBBkT01n1Y4jWFx2ZfgokMFutnepFCCNW4zDRUEIlcWyaje&#13;&#10;toRaxpHLCXByyMCuzmoXs5tjbDssxLb5zxikECJBEGJIujQvRvBe2sgIb+vdOM5EQCqRaDBGLqHg&#13;&#10;Mb7Z/LmiGYnpY5Wl/Qe+1u0pB4Lo0lIR1rnCuUoqt0hvmmEFBUlNtAZUbGeL3ZalEVWKojm2BOd5&#13;&#10;ehdsTxAipdhtnb1RT0/QZ30ZDipeN8M5DYIdyx4SqMEacun6s7nY/J5C5bOXObp1vUJW8p/z14en&#13;&#10;qQiQgk9FZy8yKRjn6BiDZYMYqfbA3+ffj6GdgKKq+dr2b+YHUNUYwD7QZi/R3TUL0HbtD79u15i0&#13;&#10;bNBQ9irW6FJGvHnBBPSZFQvFg0lmv6/uZa28RQoPYWG8UFp5GGY7seK5kNqihtmtzlY7yWojaR89&#13;&#10;UNCrZLCsZxoYWqELhEhSrN8IwuvN+8ALagjyRexkJabre131ZZsrwv1q7vDSq13TNbewdkHFYjED&#13;&#10;mJ+NniVnFSYoOeyr29sgWZ0Oxzpla8NKt5q3SaINu7aUZFXhvn5ghVI9w16cSKzLAaObrZr9631I&#13;&#10;WgSPOFLnTwK2EhQfFpML8TmOt9nPERL7HiyqqtGapxroxeJIO7mbl2HfV0bfWX0yy2JhsiiEFW6i&#13;&#10;0NKUlX7+At8HQxCTnCjqbFkLjWPsaFuGcRBcNBBdGBeVii6EkuWkgzdB0sfuCBD5uN8FgXnPgxXA&#13;&#10;dgfsjRSAkC3GnWyrjBRnOIXpx7svaEkxt/M9Wes8KAAlrJcLbeXx5081DBqLhAKVEFgfrSW5OGya&#13;&#10;oW12beZFjvFcNxCW/ri75a1War5pmOUGFkYJKQWSeloHzoBfJ5QqxIKIAk5INxGCUdJGT4Xv6D3N&#13;&#10;tKbcQYgARmxbdPfQXdybEpWZLMWHEfzuJDQKPsWDO42ZuqsGe4uRqBzmpgC+Yznr5319+wYuZKlg&#13;&#10;c1YnU8eTjbXgtIH9LFBHL3DsMuAPXyFnU3AHAL/liYKIjaFymX4IlAsoRcIHhBglfNqWcMtCZtXn&#13;&#10;+zuwilpt9DALsZ4pNN70h53optU61e5rfZt5xxAEzlGEWF1IJavTuZ7KxoifFn8dVN5RxPVqZPIy&#13;&#10;i4RwhFxjS8ogCe6rBnkqSUgoZpGKJp8O9fjxRuHTNCyHwzkkryITvF+2pVEsloJAspFydU7EYuDn&#13;&#10;bbQVaAxODLVPZ73NIZvgrLV6zVkeZdyCHRyOs3frbr8bhmEqCmRYfE4Q70S9umX/VBctmhyRZA4D&#13;&#10;YyhCWoI2L+gaJyQryCpE48PuJzfMKub5DM2SBYSiAOHEXVyaWrZC+lggwayuo/el4rTqGOu4KlTV&#13;&#10;zoyHRlpPKXY2eagI/t//5/8MciopcFkP3+wBnYgRqfKjoVA6kD+Y2eUzdSR0D42O1huEQ1+Htxtt&#13;&#10;eFHUdCGFesJ1wnUkH6Icbpe+EhQgSL6sHRue8M+GLjw4nxGsUj3bP1fFnjM87tObh9ETECu5l85+&#13;&#10;n56rruVhkoeZlGv0HK5PXq7F5CPzn0AjM+TQ2YkEqMm3DS8sNMfumBICssmyqa8naBPJxpJPNRKR&#13;&#10;AMt0Y9Pf1RZ3BF1zbW9TcFbVYvs97x7c5pVUD9DLt0bV+J7e3aYencu+bCsCqIDZHQL7/uy/vvCs&#13;&#10;9afjPsJ5aS4tkY/puYRotBVlZeGKlveWyeUa6iOqv0Vlw5MQsKHSZCWCDe8wIEYuuc0zW1mkuzaR&#13;&#10;7IbhhGixxF/8/JyZXxZemAAM4YY+aEZQ3hxTCi6XBqfZr3bFsiIBLm8N3X0cR7uQJzESgdJlF/lJ&#13;&#10;i/9ivcGCdq1w4TsikcAthlyt2VYTzu8oqVjB1iYJo0DpoyRyZYACxEXlDEyFSVJX/XX2ULPP1Xrz&#13;&#10;OT3SKESimpCqNw541rav86XeidXcXOYxcRt9zA6HWI9Vs6p6UvikcLxqmd5VIh6NGYwgNdG7gtbk&#13;&#10;aasKA4+7Dk++vHrqAyhiMdCzrg/gg/iAZHkDgtmQF94BP+xxhbzz0EHeHeG/LQ2iIMfweN2BLyEg&#13;&#10;lmcHGVLnj0VxAWxO8kibRxyXNT8L6zRP8cX4rb1nRgEQpBrvegmUb+Vc4OXY8ga6exCezgkCoVSd&#13;&#10;8Hb/sz3vNRYAdzARPzquKhj3ZWtr9BQheIKnYQqTT+DDT58EBOmXx6/p9dZUPBEPYpMwKyC3ElQG&#13;&#10;roOoCDntxGLBjmOA42Svc1//Vv7D8p7k3pKPe0XLFrcdOMTKJmHVnoy1lkkHljYYCGPXPt6LPosO&#13;&#10;iJ9xMgpfRtCWeWwKAjfjc3WQEDvXZpAVS8pElG3OfLgEJODpJwsi5FRhjO/L5fEkrW6gJIbxzU8t&#13;&#10;hZgsw8bNPmNAu8Acd9CIgs3bDTE2sHvFAJjnn75t3zHhIbbRyPOebahOSnnWnuSmISyNih+p2zta&#13;&#10;a9J1Wx8w5KTAoPd7AoMkGrLYiCdCV/wJPGT6zk1Fahp5rE203q7Qpj3+WB+A3xbr1ZzSTCWvMYD0&#13;&#10;47jVowS8w81/V8uOq/U+spSJPl9FDoK/m3kNVbrmZpMYTK+DKaRC1ckDzx0FviilGM96ByIJMYPd&#13;&#10;to8c4WPDi48DyN4KkTDovcacFUIMZeSqF4Eiw2Z+WLBqQTmSJXRLW/wW0j2Vbmy+OxotpofMxna0&#13;&#10;wQcLrl73dygD3kq6Ls8Xjen+E84OFtwwSp2Oni5s10f6W1LLc9NOpRfygxVvkQc4YVjeo+dzoHmj&#13;&#10;xcl83P1lXGcsc/vqoizaa8y6lb4daCvmBGAiVlNBcc01K3L38KHvzz+fw3BbSCpAjUPmeY8c7Yjg&#13;&#10;bJff0p7DDmy34dPaRUok9Ek4adKqt4LwQR2HpBcV4Q5HW5+/R/+mGN8cGNIeHuFdxiGN7C36cJB9&#13;&#10;IBzEkQTPKptIjyHjmCUp/CHfvcVtsw0+55PBdWyeHv4Ef8Q7EYrNXRdSroR5bKTDvcN1gy2eBUe3&#13;&#10;PlUynOqQvJDbynVEtr3NLuNEhN0CoN4FDrQou3uC+Q9SOoR+1vAVeZx48NJYHnvByOicisL07m1G&#13;&#10;96gkEuucsADVqXJ3u50oryNnF+F6voMXCFtaCqEMY15Ehpf0qlBjP5ysZo+6RXsCJMXiHaUJQKzU&#13;&#10;Ce9ehu0GcRPS9w/FVWft5rf3jWObbN1XvDJ60z7poZXlj1tERCOE23I6CCZUKWo+4hiOCGBeQMHl&#13;&#10;gr2h8IGSsGFQ4XLC/HXvjkPTlnNbxq6qE93ylJV3tqyVii2Z0RpS3QBxgqJIIBIoNgpIqBkLE4nR&#13;&#10;KWbYjqgKmUGf8RL64FnXnQgabVuP6zyNc2fFMtuMcIJA45yXoSKNUr1zEe3xj3Q7dK0iAVmUN8Lr&#13;&#10;CHnnU5JNo685CUcxy7FAzLZsXfE7E74BCBOlGns/z0+ufzxmDzWPbamDZKlV3eJGjGYQxlO6h2ZK&#13;&#10;c6QLJM/1ex3XhvuHJRcoMu1A9Yimd0j97fiFj/Q9yS/bx1pNaaio6XQ2pZpxfBbLwqYEhpLYPe8Y&#13;&#10;X7Mfm4jVAvK6rzLJ9isarV0tAOwZ2qECOlap0GL+5AYTNl0W2KzRBgpES9oV+tSRN7I0Rf91vR6a&#13;&#10;RzDRhfk1oMVuqCrrG3Gw4/Qo3E0hIADbqQdAt2lFEAXO0xWVZNtgbMdJjfGlGNqKMaqr/bFioFGh&#13;&#10;1ZoDSoJr1nTY4w9f96U++XRPdK5AYAAKpzVuopOXfFParyjJvIlrjlJzMLpDJquFR8o4x5mEPVa1&#13;&#10;T3Sb+Nzkj7mvOxO9hh4hlWgMXBe8K9fQ0P3tY0JmI6dan+lx9Xe1QhKpQN6Cpwf/Xsb4U0+KMMuk&#13;&#10;KJdSjHtcJssQ2rX0D21smRjzemvpXKEav6NX3+3qIGKJoqnLBiXtEVFNsEumRJX2DFdhozs4ez+0&#13;&#10;0E7C7tZtMk0+2ESL+ABgWpyvAy0uV5AGMrs7cTX52MUWVpMYBxzHivbUvR+sMurTdA6cukATqjom&#13;&#10;5qvTInywrWEH7Bkd4levxhKpV9qFNfpfdzWIAQT/IRC9SYZ2qyk/4VX2T3rMaBX7ux3qEatIaQZl&#13;&#10;Xd9IxXsB3FPV3rZB01AP50zvOWwIJcEhBRRJoon/xf5LarYMSo26FVxV1bgFFqPC54AKYoHPRNLB&#13;&#10;EaFoU9dkHJUtHRKaZEIyNBBal9ru83naLCUNKTeHHcSbbJJBG6IWpKwAowRSEmQV0Xz5iBOLEdsg&#13;&#10;d1m84H1LudJeV7Le6OpOQIgee063irrvOcUEWf3jYrraS7IvlCSKnyUDjxgiR6gbJiXc7v7iCtln&#13;&#10;mmPMwOWal6l4mGiJHFJ/yje4rufuzAcCxC4hJb37fX1vpH1odKW7W8GEV4lhXuUfy8RbjJlPFiTn&#13;&#10;N68L+FbUSRTSO1BIrr7zk6oblfmNlWMXTGIeGlTDzTaidTqaFeYWlzM+apMatlFvWLHzeGkt5r0b&#13;&#10;OU8EJBALj0zYNABQrPVAINg6XHhc0N6T0trE0yqM9UICamBeuKcDcwQ0qo/TdltEEHSrAgwzbQWK&#13;&#10;goP9J7hBg8rIwE2IuIQvn1aHGx3n94nxLniiXMn1nIF6fcsHBZsnWyu32n9oCx0GlqP8QXOFi5IJ&#13;&#10;kLwNg/coOQ5j3JoQcAV4Q4TlfUubtcR3b2vDmCto9vPpfZ9S1YmCibCtDUZlwizc1LqF0BzPXFal&#13;&#10;q9w9krk4JQdnAUyyoZEJ4esCtDbfIwyJfW8JrrNI+O6JZ8emCA3P1qAF0nSgNsSHYQYB1fMJVBPU&#13;&#10;1iWfW3h4izlSpeI89h4ARmNjq6kQ4SnUALZWVUJuYWKdf4FEggUK6MIxsysliPt4rUsNLa1IFqWD&#13;&#10;aVofgysJBCyrmSLsGPoIjEaWbaXoj1618QJKdour9eVPLqGEKc7PnmPweHdX/MWCto0mgTmBHKl+&#13;&#10;NwRsfSdyaBPCOOOWoji05IvxqCjJyxI5XGn4Mt8Bo9syUQIuQuN5k6CkRd8q6kqvMab7Dv8v/+k/&#13;&#10;P/38PMZJ//kxrH+jMC/jXL48Ba1BriR8xrsk7x8CsrZ+GP71h1zs3lms+bWAAmeLPqTiK3nLIVHP&#13;&#10;6wp6gAdPkjhZPUjYKreP86Rhhygy+V5VpKgnGHWevpNfumAqn2OK5kJSz39dDUofroZpyTqfqiMz&#13;&#10;Rqe6Kyi9AnNFx99G73VJaQYbOa6pHfDgxl9kaerIGHIJKSGzs+8zsBW4Ppx3djHnvCOQ6G8DwQPe&#13;&#10;qcv4sd9VIzkyONdIrlcdjVhbVFXd9qJvSPO/HJfovQ9o0byvBuwbN/+xMi5qnvmHPaKoxqDBU4l/&#13;&#10;z/vuL508ElR7GfSCUGiUiIFvb66IL/8DJ+VjzVRV2oVI0tVIofixQvw9tl15++P35rO8PtSeFAj5&#13;&#10;py/Ny8LvAciHR/Nhy2gaXlu/pXOu2ekyTKKrftqD+8cbxzWcbHYnUoaqvOyR+Ovf/tGeTtfiHxdH&#13;&#10;f1OYu5QrhuaqwodDW6Yr2aMvWP4ysZf6RxmO7uP9M03T+0Q8qkHDInHMMIbDPJ7bw38JbxOya9ik&#13;&#10;oXL3d7W3oNEZUJ2/eDwX8XJU+3UKNXu25YL7IS/Lr9WzxGRY9ecHFpb/vqADvYyU1AR17XDTFBEC&#13;&#10;5k5O1x+Pv31NFXWv/mp+J/z4/TU9PVfhIH3cHvc1nnMIkDoqH2Dye5EUHMpS+Ad9RZQr3lFt3r8u&#13;&#10;4ni6XTxv/Ak9cEKT6uy99Aw+dsXVC8sWXRP6B6QSFrhzc7hfJ3JGu93jdE+teG6Ov8FkJLnIy909&#13;&#10;PYzDcNztaPLpnuqa0N7RIAUjBZhjT/98GYjxXEchxcff7qISpC3v2/srKYcnjvwLPe+5cwKipumT&#13;&#10;PFOeKBhYTV7QH5zueHq8XrVAnlMgGPV4UQXFD/0VnNM2738Ko/39Etm/f3749jEF3FAykJt1e6z/&#13;&#10;0lw2PhVqfKmgeAw0fKCDrcVm4J9uHadMaW//+L7tusenl2UmfuuPqDpQg5f68IjupgTO8K5pmuTz&#13;&#10;erkiKZY58UMzCPv48lL2zbIaVfU3aFhgCW1JTcA3FUa7iBi3P/1P7eIL3/+MdvPP8uf7xdb9z/wp&#13;&#10;H8/dJW3yn7/K/xr1FkHf+e/D5JdP9fETq7c7gb/tb2//+G1PB/J23B8nt/WfvtwHPd8vdSWIn+cf&#13;&#10;kVUyHco6XcXKmxpK4vIKOkkP7Aw+iKHjTkxNDeqCEA+JhUiK8XMZlqrazxHi4ISoBMI0xkDW3a1h&#13;&#10;AKqWEE9IBMF4TNSX3/oxDbbKP89iX5bxtrT9J0iH4du/HeKOvjXL0UJv8DD/UGd12HAqZC6GWsGq&#13;&#10;Wxxe072LT/+Bxx3tMNg/d6fpZSGZdU/2X8tFsrb3Z/9PG76TM60OBcTKTm8px7D5kUhUHpp8kgri&#13;&#10;ZLA6evm4VLfbTZ9zML/+enYx3uA9CmXbM7jp3NT3YM3LTdSPCFpFDcaHxA8AVd3uiWz3y9u/coHq&#13;&#10;tgZk7R8eVrtFvvp7DyrsD5sQB/5cG13gJt2yUG4YBdePS+jgeV8BU/IQn2oHY1xXdz3ded2HWIiv&#13;&#10;aPdt9yetgiK5Je0/buONJuJHF4a/Vp8//79mbRj94/Jux6xMX3M+NL/DFmjs6hMJszo//DoswcaB&#13;&#10;pZ9P3T/NUxz+sbV7pp4KWZf4zrDG2KHrAiz/zmSJ0fwhbsmbulOYI4udaNyu3mbwq8Mf0+KzrW9h&#13;&#10;/+R9GNM/fh9ApDu0nrvmwnB/btbVn/c/TXEWE9yLSsTCKV+OtS/w4/JDtLJUgBKVVt6ccdFrDUEW&#13;&#10;5zn/OLWqBngzfhI7SErW7zj05rYWReGhPzMwLDqqWgmcRt1JnvRGSS8/3lXBleRfd8fbOhXK54Jv&#13;&#10;IHzlh+Vjqrn1kw7T9ky7UHsEr0JpUMaqYvDvCgkeWpE/5hd4MrhV5o/jfudY+HAXHSC/7oL3i34n&#13;&#10;ztTjLtt7iDd85g+4bSD98b5gMjOK/GxA9fbAgo32X99eju8e1EtD2vjBKbxWS+orlWLkHxfFIuDe&#13;&#10;4oOzuOKf7Vw7LOZMFAD/rmvmK4y3uyCSMbKX6m4jff5pmP725AR3NK2wq2SozVTQi8Ht0ydxYTrw&#13;&#10;Uu0iGlZjdvXDuLzZYdqpumWcM7XnKL2PckxrV9co36ZZnHfj/Xq7TT/9/Mvldvu175fpndalYszp&#13;&#10;lyaB+99/34nT+Xo026o66kEL0p0LwG6Q7j0Dxa225XrgBuwWIN8/PrNuhHG04+830i579M/Lqwvv&#13;&#10;MLYPEouWSp11IcwVtKGo/HZsj3Gbkx5pLefXydHEnmT524OeIELyXHVXB0cfA476b9uEDUNPaMPQ&#13;&#10;AAAgAElEQVRU0maxHZlxjCs9BpIODcJV2F7F1pBgJp826hv59emndXaXYb3AxU74oX8qK+x/m2nh&#13;&#10;DEdOaZ3bSKhj+PNG7kBXUOxAq168Aoke2u80FXpRG3vsduP07Wv7JEMu46DwP2/Nd+/LTjyHS21V&#13;&#10;MgJ/m+dyHGr8HIl18F5V/24yzoMSMyywr/ud9huEvQf/LTdkJBlrzj7DjNHry2s7k232RHT+iV2L&#13;&#10;j6nE0QUB0kojZEW0tYhsbfQw/fJ0BtvvaE3NqpLa+a00NdT+hQLi/nVHAt0x4qAQfuayvevsMruh&#13;&#10;+O5Nu+7Oe2bHbV8/h3/gH+BPxCgEHDn0qNTqR48DoqeLXTwn8YTszT99ev643Z6rPrWUS2pMjBnw&#13;&#10;7SUivxBXtbK5tnRl53ac88OcNtTDzUDNbwdVxW9TwumrOD3X2b3/P6RupitUxLPq3pZG1Hh010HB&#13;&#10;c+Edy/n2vggEylAd61DhKtbftjuEXoBAoohOAt/WNf0U0Xq/PB73/58eTlhYvyS07n6qBD+6NR2q&#13;&#10;h2zRY/vw448/vRT3AdZdo1jZgljXfyghGOYqVUGyN2DNvkJtkPOxYQ9X/A3/6YGDkqiKBLhERNCH&#13;&#10;H4vzUMFKlp5EiIBa7R5Q30AZWLC5r87wfrO3174tBdxfI2f1yFQi3CcgOgcSVW/aV08kgEJo5QA4&#13;&#10;4i8iIoXQjYjK+Mus2+OvpMflHbC1kXYXUwa2UO9EV1cKE5D/6evXOzYmG2yJnMSkrwf0YMYAmfhM&#13;&#10;d6/kr7/+x/NwmQY8d7zew1YLdVonTsjmfS3ahR2mYd1X/H714p886pwx7X/8vE+uAuVLPnIeI120&#13;&#10;0ma2F3tEeWHxtRHbnIDZ1tkdmi3NFuuljNuV1LySuGe+L7/EtvAcIiHUTuD/Jwg+lmzLEgShbi2P&#13;&#10;utrdn4qMyBJthTGoEWaMsDZjBkN+Aab8KJO2hqrKrMwQT7j7FUefrfdmrTaM0/g4PB0RJhep6yVf&#13;&#10;r0BU3oaMoQqcE4ccpb+FgQmoYE2x8dtvrO28A5fLz2B7J7pdor3F+Xg8xEU7SvhzK+9voS+VapfJ&#13;&#10;ot0qlBaSvV7/jYjzuerg3QHNtFYlkGCKZ48/HI8M1ccqMM+HH02ww5g+iybSPIDpol7HpO327R//&#13;&#10;TK4j2t/O1qqhqEMNDnEnIn1TaUyACPjpaUdesV2lN14rHglmJeaCXGJxwcv2d8yKrnnTraEKrimu&#13;&#10;4P3hMGTvOUJICFN7jNiH/RjMl8MZIjrMS/0Nrr2Bgv4gmH2UEYN+mqvd3jZPOZcd5TDDCVEnml4w&#13;&#10;gMHq0rZYHH1PZbaAmPzg/L79f8dTa5ZVKhGq4CkDvNOOv4pXVAHewQs5m9dHUyDZw/nNacjnbz17&#13;&#10;wYPaEq9i6Rph6a9cuVbvUFHSF3xdlg8w+Zqld63vP23BXT5OiA1Ab3fOCnX4IONFPG16dQxVH5rS&#13;&#10;/5tdmGokkbIW02AI8C8f9ku6RkQZQjoKzLniBECXcJunNqV83kuyrCQUWhpRTm6AY/UfmhY8Gk+d&#13;&#10;whjOq/5wkYC5GDDH+g5M9HWsjvk8aPQ8fj9gef3rO/6v/9P/hVj2YOMb6i6NJOrD05fvcfx8+kCR&#13;&#10;2CaHeJDRrzH6Avy87XUDfBJcjlLUmn76eLzeriGtvGgc2FpmBohUrfEZ5uByuj76j7u692G/ryst&#13;&#10;jBko3cXVFOeXNGu6I4wAXCKHKnbLslSotPtmBiEI7G/fz9Xzug5MICzor2/T4bQHMDVQ16eD2Uy9&#13;&#10;4+N3yHEO21yYXxZQVSRnE4mqYQyppILImr2EzjmhYQbl+fJiF1OwwtgyJD8+f1keAxICprwMo3rZ&#13;&#10;ZVzsbC/H52ItoFA2sqTFbLIWAqf0tnihMNFgCeMzuby+r5wiaxYoQopY0GYL967VkFU+UzO+1fXB&#13;&#10;mlFKhADctoRwoqSEW7JgPB4Oo00zl8Gs+6Y21x+6/bhu/vvbtSXVruUAxMvl+OvtaxwzRhhJYMd3&#13;&#10;APHb+31/OpJ86lrImTW+dJcDJkypmm9hUEUq1X+ftGYAou+vbzVPmWKwBGLhXa4iH+oKe9drvmOS&#13;&#10;5wDM4i1YUi4QonU1sFM5eqWkcKQ5lhDyZlxJat5IVSfGrQBVDGiaLKsB5kkC3bJ2s4usdtNwPe3q&#13;&#10;q8U7lB1Gc4wfFL/HeDqdAqMshHq/76eJO5LorFhXyWPy75YhBCBIRUcxRns4HB7L1a0QpthV2hbW&#13;&#10;fJIgwLevbzxn9lEvVyOypJVZ/jDbZpAi6+gITikaUIPic8sPYU64Lg8X6kp//vTp+/CKMe2vC8rc&#13;&#10;Fw/L2t9+v4jLV7cJgE5V9d4/KlkXElY3xCk3WoccfA5b4MeqkgDZEhq1Z4K+3t95I3whAuewDoS3&#13;&#10;OWaKiTP2MWyVRt4O1mfawbIRP2XG+bZN+/1uXsY1mQoLBkhYPWlYP79/+PByXUruH7yuidS7Gvnb&#13;&#10;Gir86gaGdzBkRZgmDCwuMiWEAH5lsGYtSSQIaPDuF2tWCJLCbLfnb/2bqHjfm5aIfjIuYr/2Wurg&#13;&#10;Y1Hk48vnfrkhWsRjZuczQez9x62+tNtoYzFCYj8QRqF3K8DZ0XWdCsz67fG3OBbOq2VxMA4Zky3F&#13;&#10;3qzslgMBmVPlS2AeRLCrWrvZdKQCZJKDyeHxOhUI5nXhUCjGpmmiORUsSMUBQwxnHZoIrMsrK3Je&#13;&#10;Bq06Z8utzJeWglL2Yr8tK69Ev0wkUwxyzEjqlgm42++9MQTBVMpL/WkO82N7QMij9c/Hy7CMrMEm&#13;&#10;Og8i+DYlNwNejTYVMB33++Spot0mrBYsbuY1wr3OwGTsocee00rt5WB75Soe5wjwvMUANpAphByy&#13;&#10;hTSdf9izPv2aftdFUYD6t2tAUelDs6shLgjDb9/flZR+mAncJWJEh/DgeqNbDQUN10c/47guviSq&#13;&#10;YDHOxxiPTQOpNObRtsTNbMvAx+hTrFlqmnp1zoWocRlX2zQ1QEngnYkLZqW/moRcdsWtngpi3TKO&#13;&#10;M2PCJddoGSzc1ef58YeuuxhLaKO5Z44gCHHOD24qIqvJOMhvu8OFQAkjReimj8+8O7WgRETa5thU&#13;&#10;u2W6l8qsoz12zxzBYGDfD0JpwrJdsbV2NndJJOJRNghuaejt8Xjyzp1fvph0BxkxprBgIKZcSrZF&#13;&#10;MLSYe4Hm+w+2bwEjEgESkOhYtD7qqoWQsjxprb8ZH73VVEmmTDEHXBcMp3WahznVmAImqe6Xh/WW&#13;&#10;Ib5NBskYpw37OCYcwNapBkcQcnQQ5eycW4CjFWsszKQSw/vvVbVPBQsCoc/ObRAl4yG0vU+wQLZN&#13;&#10;j+Z8zoTYmGWjt9cr5xyhwAuHBT5fnj1x0zBSik+nYy4JLlWU4HV5P1LyZtHpeKrQ3LAKS+5ABpCx&#13;&#10;mWJeZEUQgWlU+4M8X5q7W6EF1rnT8fnR/wgxC6m7nZS4IM4Rk1XmfM/dCs2a647SIma7QU5OQmst&#13;&#10;YnLXLbe6CqbYNSKZqBbZrm4ZAJXZLYfTeZgXCEiCbNhiI1eVmQ+5FIRzojUKkFHZFlDYYCAj92H4&#13;&#10;8uU8G2NjbGpBCsguBxP6eYAgoQgrrq8QLI8fx/NpNbbVVYzgcDhEZx/v15BzgsCsm2rxfF8+XT71&#13;&#10;8wpuSV7kCKdtCZIXCACF7O4Hhtn5cDZLz3nNOWEM/Wo3cfdP56M3G9zhMlcYFs7IPQSRS8uooeE2&#13;&#10;37tmZzZHk1uXyCQTihPGNKIWuoft4UM1XR1SyHZLJVSNlpW6dE/f5nuralbwauJ+3ybkmr0wU0be&#13;&#10;AWfkhyeJkLEF44pWNHjnrGurFne0EwdakGYciNEZNo0jhtkNJhNkS+KzmWkpNghAaQBI0rE41Grg&#13;&#10;e2I5AKA+77bHiGChCPmoohq9AVrst5sDNEIGkIDOXzv4sroZ0ryNHNGIWSaJTpPlnFpnMqKnY3YJ&#13;&#10;zibUsJ7zLfmsmFKBFkIw50HBjy8v0ISacXWqKnF0JX6/v8Hk8UqrSsbocnhQWmGiTQaLXZqOXW+/&#13;&#10;tfqkw6Ewn0mwACsUh2mjrPIgUcWqquILGrdrt9tTQs0dyGeudQUAXBazYzzinEkaenc87IdxKNgT&#13;&#10;RyIKVOHpfjMAX3+8Ckx29dEvr7vnJ73f51CYIQBArk3hT1AUQFKOJZS1wsoOpu7quPlUHGXARqp2&#13;&#10;Z4qD4jAs6LFMWHDSqH0Uxk27Q2WVzNukhZ76ablv+nzgjOhK8EJjQNYkXBdhUkZ4dQ61fIdZSI5y&#13;&#10;Yr2JiZSYY0w5pWQyACBx0OkjYUC3gpMDpRsESCm1Pub7OrNOW5TX91t6pBBCrjaxYF01MRdOcaFw&#13;&#10;8ba7HFBG2zQzCLNzstbbOA3DAGoVtwwpCTlCa/aH3WZXXctIal2lisvxMeQi4zDp3cFkOK/XSrXD&#13;&#10;Y+IMrZPnBKIS7jnuIy6UTdbe16sEjBTKoZjCvW600hIi4c06T9Pj8UgqBxs00ZpUPi/Lal0KTde5&#13;&#10;+0rO0Dkn8e74+YBsSrM1BIL5gbmEXM79OPvAUakFh0ne06u1VoDDdPsdQeFcmd2Uoq+EzD5Bnu/Y&#13;&#10;dWQPLGFx+eWffmaMlQpTghGElVIwSA7xNC3ehnt+hxb6GOd5JrQ6KJQwmp0TvErOmnkICUY4Q8wT&#13;&#10;xOu2NlL5Ak4fPiDnBOQhbG0nb8tGII8+twoCKYyzTPDtOlmTJjev2ZyJxEBMdrt8fDGht6G8vb21&#13;&#10;mlivQIg7XTvip6UvgdSy8+6qdh9KSWZb9l1VCziOI2K1fetZW685dMh40UkB5umKyRnOOQk0J6NY&#13;&#10;AlMBAATNS4IYZVg833BiFUKhAO88eDqfh37QuikAdh3xJS3WwLAxrm3IAeawbIjh1RnsmB9TInkJ&#13;&#10;G6+Aud1DBtZHuiRZqwSLl2yJc3KeQcwIf71aAYJbHhRheWo36wBmGsOmboXUHJcZFuRSw2RWVIlE&#13;&#10;keREAUYogxBSYyJb4Su4n8+nYjcBtB0NiiDqINEu+qCEpC1+mKHbXbyH1ve70Cil+jBADu3mXp5e&#13;&#10;UDB93ESs/R2QKiQ8+OiF5B5X3q3GuGVdRZ9MAglRY98Pf/qcNrfeR01JIYLQLCRcxp7gXTBGcX7f&#13;&#10;ppKKEmJeowQC0cQUyt6FkJc1zEvodNWn3zuxo5mTmgCICGHrugAPVmuoFBxQm7wCvCzxG1qeScFC&#13;&#10;Nfsj/q//8/8Bp/iZfNmaFe6eTfA+Lk+xnsivgoKwTJrP/PLPZkvEga47TcWHo5w4b6c/djHo2X8v&#13;&#10;ry/ufxxjnnfosKb4RS3F2GIvCXLCpNZX7CDamkfY/+F/qBZ+u6MaXEn/ETff4gNFIczOc1DIzZRb&#13;&#10;m5rFfi84FODY42UNYCaBfKgWwA+ydg/HXBWIodfpKOT0Zg8vlwSuujPDNOu63vzGdYOaPFqWSoHR&#13;&#10;VyRdkaC6VSte6enRJ4Q7HHuwNjxRuG6rglHOhmwjnBvM7vnfD7ojhuEjxDl0BfynQbTmjrh3e6en&#13;&#10;UvWo3GH8SgHW5MO0uu+yCr9uCbeQ7KydFGO2gIXgO7WrDC5O32vq2fiPsNjd7jCulo90Qwjh+trg&#13;&#10;8xV1CozmK573uvHZji0C3bEkFjPZbJkq8KHSDICk1sOWrhlCIhmpZObJldXmnGP5bwNr9QmZvDbW&#13;&#10;rNLO5RwwtFO5TV9EczWajGPKuE+xdXNXKwAoIEdf/X0mOUEWPKeF5ywLqUkD2figU2YTQXp3o8F5&#13;&#10;iVKL2ONFJABLBPVGt7k3L82LG2/UvwBW4NnBG9vY35aNvN5UPEInRwPQ0+VPMzI7zNw0ihwFimFZ&#13;&#10;kUvISg4zS+6g7ULVOCcACNf622iYNpsf8rTvNgoo9KrUvaG7ahvuz89VlaR/D8DDRCFr1qLrCZlj&#13;&#10;zmWfQ4nrFlcqawLn+JDPBSe2bK7o9JbfP8dDHhF00+mQoNuyXSmkg67ydWr22uv89kLULaNgDpQk&#13;&#10;obeneQaFqGP5K3aC5l+Oj1wq+S2WVDIj+iE/NWV1eILsuEFdSI5gWgVYSwqq2o9NfvkmcoaPPJlk&#13;&#10;9/xQczVfx6Xj9j4tqnqvVOEwOD6uoHOjFacJhKTBilBVoB1FvX6hNLrX9aQlSMu0224+4JZWXm4/&#13;&#10;va0iOM5g/lSTm8XeNly/0dv1q5DnYWOwy+990RB+ZjBSgVqc9iUmRLYbirHGup9rJk8wLKcurAbv&#13;&#10;9nQNi963rwh5jfJOwOUxm1OVdH7tXcNgnWfovEJBuZtluqmjWVt1xDuSlF2bfQ4i5mzTmti39K0J&#13;&#10;xhHN+ZXFj3tBxI5U5H7/i7HqdLLngL4xIUEugwhN2ISnHh0QQjhhFLiYMewazDdcPClD/m9hTiRo&#13;&#10;ESXfH9R+xuFbGUIH5d9MpPDBAvZ59GLNkNJ6ikvV4nH72gBxrzaIeFzxPH9Atab62FSHG73W4bxl&#13;&#10;fEsr9pbE1GkFXqOSjAtukOPY33NSmR6snkGRh2pBMepcydJ7Y3DJAzdsbmriwX2dvABMFoo9cJc9&#13;&#10;3yKxjlvvlf9Z/oRNvi+b5DH4XqCIu08Fv2YJBoSJg2z5rKL7vM8TRu1gVAFlw/zPh+/9wJuPbPrb&#13;&#10;DByHpcKUY/IOjDFlX10CoVNpB4t21NW4hRamAbXnlptsC5wovCx889MT/AJ/k+jk+3FmCiG2DoME&#13;&#10;UJVE5nCU8i7bLlDplkCqYMkMKoM3FACHc5AmkD/983RPoA+5MMCSNyMFi1tOBVlKap+KAZB7QCTx&#13;&#10;MOiNiMOvLvz9wMUMp8NFGztXucuZm7hlEaccPocfeOYqXmAhJLKaNMccXwtytsrmiYahPTwZGFfh&#13;&#10;NTSYo1DouBYCaGnrh4cp4mrBCYUfy/fz8OFa/lIAZFgFgekD14xuyzuqTjQoDCFhABnGG2rVJsGF&#13;&#10;dmoZtrFfYFvvi5VYwViHlu5YYGA48AV9+LO7PdQ4oNgseGAMCUwAE/v2qSiwovdm19o73Nbr/lim&#13;&#10;V/IR5XNVz9Py/cMbkOrb17EmYd88Q2tEMOMa3sAkBD7TygKSqWsbBq7w3bMtSG95c4WzvBJWh02/&#13;&#10;cH63PCO4bJYS3OCDM3HYotmkovJYyfxqQknzBiZL9jV5Mw2MhIGMfZLkFnBOuhJJbQ6EyM9s9YgY&#13;&#10;/14fHR6wQm9TP/DqOE8E+CMGFGVrwNsZlMu4XqGn48RR5NRZI9n0kFDhwgR03s9Fg6ByzTGMCbrg&#13;&#10;V1andsthYQ6pp/d5Y5Xs13vs7JlfDEJOcW1NOZGtrCziVnOEHWNOlBbO1+f2iDzY9thvPDErRH6e&#13;&#10;HqtAIXnxVtvzO0uBWod9lYR0znMu1XRIEK5+xHWI5bSPM4I4Zq6oQ9kwBTPxvI9pjGBF76eDmnIm&#13;&#10;0eMVjwkXTwAklrAD3iFWjcUcEsh5tWu3a36YO8irPDe/+z66clGnYLPA+jFPFcI1IrPLy/pD6gpg&#13;&#10;XJm1HGawkHJTI1+hM2xPZ7aVWPAsUUQE4tzhsFhtwNrM7CErVRFNB8ViuLWE07sZtpXSU4QUG8Tw&#13;&#10;MGe60D2qhgw1hc3UW4LMcnlInrkL03DhwLkgSnlux1sDcO6N2fXK77zPh/3LUW1T1a4blLhTHLVH&#13;&#10;uUwZs8MPFl2bQj2nFU0/ANYkV+WrwdpdEUlay3rjH35qX4drErwHFgt22CnYrdYivzGNfoLQLzcw&#13;&#10;qe1Rr0cjF+xRlRIfuvUEQtFAijHkZzmuNmTocE8aGpe1QthTs0/cTYF4GejtHiiRWsOatXcwB34j&#13;&#10;SaQUyK5wNmfPZ/GZrTGXIu/jnTczrLdwq0CewJbjgIe7/fnz2b7DDnyIjXNcrlsMa7FAddAtbu1B&#13;&#10;CXCuG5G2rVubN+mIjpQZ9MoW3K3vS5Np9WXPdiLZiAz0jSUI8II3id/mV6BjfSZiG81bJoxyJdHq&#13;&#10;qJWQAk99KUu5Ehiha3ueMpRgjtsdjEjhRIAHycYKFcM1a1tBLb+bH+c/HTPOz/TT5GZYgVADlkvy&#13;&#10;jgEExiKqJxIsMv3fogassK611qeQdjXzw1vGx7eCUubA8wP1O3maXleelOe5le19s4DLRGJDI5i/&#13;&#10;RXgiJ7zYB2GlLA5IWixJ7+BAyvyhiczP+V23+8mYLYSVuNxvpcarTvW2U3fMON7IxKjyDqOMBeID&#13;&#10;jDhSklQsPk/OTH17oDCuufrTAoLc0T1iYYm4ZAhKrwrRR0Taeik16CaXLQLLIbUH3g9jtzsI2dfl&#13;&#10;I/CWMXdp4g/gej/vf+OZbnHTc9905FfYXBjnhMCmST3EFW100IA/ZipBAmyLfeoFNjtZ/lPtm14A&#13;&#10;r3GsRQbj49Ee8JZ+39aQlpnyqqBds4PFrMwZfMDwN0MJKNj7cvwYOMlsx0+TbgJ0XSW2b19V0Iud&#13;&#10;z+1Bx0pizGMkxtmCj1gpTiHxZ+LWkUom+n7xYt4CWjPUnLZKWG5S4/nYRUVpbre7TFUIBxYRdLPj&#13;&#10;fV4vYEK2jKVDpJ+nhwsBe8De2QHBPVEpP1JEJBWwDch3KaAMBRXFHYHTCnQSRQRuKROEdp6wyg5K&#13;&#10;JAoNEsC6RWBSE7K9IICJKtLq10/WY5thZpr1qtwhdAaQx9mrm+crqTaOOodDoMalQSNcagE4XdW2&#13;&#10;EHkxRd4DSmgItxVbBmYEz3m31Mowg0lFA9TEazTGLKwHis2k8DVmmnTAdDauGdRmjLt5EIDW0YZs&#13;&#10;g2AUIBqhy60pO+/Wzk5cpVPuDSRTjZSIHLYeoyxy0U1FI6Jb2HGZsM0+e++sT+IVkZYkEIkkXWRh&#13;&#10;s5SQ5My2t5aBtTA+d+7iQgIYUCE3Lg820RXCU2Z2tUzySUCfKslonvrX0/oRcoNtz7ePklAht2UT&#13;&#10;EOH//X/7P+u62Zatu8kHwyHHIoHDmcfGPfxzcx48eNivQsaqg3v6D9f7u1AkxN+r5ss8OgzrYpDr&#13;&#10;FkTWlobrbfz6t1xBjV30+hRcOAq+k8AHGSsx7skLXu4w7l7ajBywmq9W74r+GCgI23+Afzj902ze&#13;&#10;+Zd/mh7TmVWZDHtJqUnn0C7ek5YDY9AwpH3ijw8g6N+w60qy0ICa0OsetOL26zW8GsRDXGP7dHmU&#13;&#10;+PgjqJ+pLTPcECVZlPmpAYYWOOMhzOS5wnuC6T9kn1qJk+t36l/XybAKfnv990P74f4G6sw4CK2o&#13;&#10;8pag333Uh1rhHB5OLSLFHWXEpk8v+/Xr8HP3D2n/vWOfzGDsfUXVc0MbiPac/3Q79404PKbbsvbk&#13;&#10;JbUR1ZL5fgONACE3uX46dq9/C1rtp207X9R7sshMT6gEWNxz+G36O8j9oLmoPww9+YK2J+utj1eX&#13;&#10;sxf6XXPEEoX4fDzIVbJg7fa773mrzh/Osod2Dxwyg31L+w/8ePn2+n5/ve1AJ22wKZYd9RQS7RB5&#13;&#10;rx65t6jV6ljTNeZq7CURWIhreMDbwdgewZv9+4kC4PLNrS8SLLiCfZytI5nwspYP9Y6K4AgNYaV4&#13;&#10;ESuNVJlQPHIyjqWBpomY5d8fqG52zvmQrkq2F8mE2UaSOANvt+vTib95N6eYsQJ7n2IDorHzm4t5&#13;&#10;d5Iglqfdk+b1isx9uK2uqKrGvlBXWpZKK/rNeETDkAI6itv8fLPzsn9+iae2pZmzmXuLm8MXYv66&#13;&#10;2/0LhuLH79fupkf1aL/U/EV+c4/Pbx9I78k4If4MmbfLa9qZD/Ryvy9SNmluv3392tEqLO4B8WXi&#13;&#10;ygPq3dJ8dnZ73mlpoSOfvg0LVrWcLTxuf7/9hR44lPgP+58tr9K3bfei5//IqrQPnXcSHWWDR2+m&#13;&#10;jGJBxDA5ukU4fBUd5XuFwX55PMw0sVPz+E657exrwvoNTZ8QLrn07RDYTx/KBmrD7sNELagP+5FC&#13;&#10;Q6CmXDtkHu9vymXbqvAFNn+rFPzb9e+hkqZh1QMoJatO4JefGZpvv/4/yx+/HJ5yiJZoIrRA0+1T&#13;&#10;tS/Xsa3b0xm48ZWklYsYtwe1RppocLwvP1ANiEvk6TgC85frqw3wH/fe9WbpQfkE97Q5tRV+H1Zv&#13;&#10;csJx5pO7Wv66bT8+t43LBXW8QNM1cP7br3+lTT4cp/v92eMww5QOx879br17+D+hJ/vYdv/l8v3b&#13;&#10;v7d5wX9uNmsrTmvAUvzvIkBuFbyseaymaylp/y/tjDjz+/xeP+yPPn6lSgvM0gZjkUSeuuy+uU8S&#13;&#10;Tf4X9PQKbi2rrr+9QUuIvpj0vAzLU6P/WHUChNCidnya78hjP6Zqv1/8Uqw/iHoPfUFlSPGO2J82&#13;&#10;vDL47e27PH3u7Ig7/Zexz8n++v6VRpVv2Bvj5h+nj89/jKaR8O3hImXHU836vtGoX75exC+OZNF1&#13;&#10;t+gsXn4R/woX667fFiH3XK9976vmgVYkiZA0/frv48vHhMhpd6JxEpBXJ/ka/zgVZRRZDFwNa5TF&#13;&#10;Gm3YdMRflwxjQd5peHmkoNhhfQv3RNiuyxiwli7v721VuxBP8rTE7yGFYdoigQDRTh2YZ12/LXQT&#13;&#10;0Kxv/1nST5s/zWMbW1/p5j54iPbldfRqpaKzrort1wkI2+y2SvbhL2ACwdtGR3gvqaRv4/s/fxZ2&#13;&#10;qziJYX73StbZ6sBfyJHJjenw/etfL/QZbFeI9fWRT/XxtOtwJsH5tJn5sg/QE5w4eo1xM8uWLEH3&#13;&#10;mQ6OXv26b36/zkKKgnyF2vDkbzfTsGfKJoT0lvTvVwgBFUAe9083cvWx0kiWyfqMip+Ms5fnT/cs&#13;&#10;RD82ereO5aA2sWsiyRRw9fiCA6WqAF3eBJinCGxDz5q7DQHqMjU4o0d86S6xYRjNHMwq9UqrBKMz&#13;&#10;IYU8TQuIX0OJtzXis05mW+2iaZPh79V5/5frw+9JtX/OrDo9f65Fla3tCBcBQIpp2YPk4/g9lpZh&#13;&#10;QLJFLG9JF0vWH25MgYhfAHPVaSYoYkKm/vrUnfP7kSmOTlHlqlEff7u9453udSZUrGkS2vz6lchP&#13;&#10;/0iLPODmKhctDuO37XgKRlprowQdjVMXFo1XikdreP/uj13nH7eOvkBMeBE5sCmbc338II7fvv57&#13;&#10;2V8cpEVq+AMcDjkVT4FA58O3aVXtwQ0zoqxDT3FgtJusSRllJClb3S91swwu5b2xvnRhLsYRV1PA&#13;&#10;pVhddMjk26FW8MsLma+kDgiaTC3ZssvHahvin5qfX/vAtXjdfqQG+OQDB4+0QZ6k/AcFHwQAACAA&#13;&#10;SURBVDhOjjNdE3/6BFkt3u5rW7VzMGhfwdkJJc3iMUBXouxf3QG1ZRiqJubHa22j7O0jPj7+6ZTp&#13;&#10;yrhon0ch8Loas0mYmIsOMcgPoGoPf/uP34iD2+HPiD6ohnLF92pZh/Wj6sb34SQ/wmXWYA7b65f8&#13;&#10;eZ02vKufHDNtQcTC8uifccbhT09nBUm2VjT+7v8+863+UdEYgxtRKb+9TTn7XYfpekdrpF79S/20&#13;&#10;hu9hfLjbjNMjwnpc5xC2yus3v5Jazml5hiIU/J/XB53UA4Onc4vCSIBvngCGHk3BM/uyP91/W3b5&#13;&#10;Q2/++2z2OTMEbIDz8XB5v86a+AAYjqarYDRiRARL1DX44wf+/m1uOGU07S185Cl8RHbSlLgleqvw&#13;&#10;QRwe7zuZ2fb6hzxKjT+UUoGf4pwbUtOIloZW8z0x2d69fbnoO3hEFyXWjvaOPVV1Gxe723XjY+52&#13;&#10;u5gjdz/slv/4ERrfzrLo/WElTC4FFPS4vSOWk/3sVtzUu+vQ/wNCYMKpZxEh/KQDNFKghBMBjWWs&#13;&#10;1Pv0g7ETMNDw0yfFULQxzclwD5ZIIeGYnj5cZX1Ew3RxMJRddWTDMLQBUtqOW+znlJ9VxPjRJ4Eu&#13;&#10;a1wuP8Ov9/tK9y+4zqFJhp8/DqNz8/fpVE6q9r/NpmsPjNVomywd1n7b6fOECMJPP95vba3cY0qq&#13;&#10;sftzk+HvPpAtXYr6Q+RDAsv842lP+uf6yXwo80DBTM91eF8+lONdpadP9TJvT+2H22MybeuJA3Aj&#13;&#10;5AgOKOWUfT4K/71wKCu6BdVGGOx6v7+z/XFIR1kpxLfbb38o1R26khOOA//2rTbrYBypbdYRNdC9&#13;&#10;PeDWHbQW2PffjdjhAAupm2Rk7MfPh2ejr+xSJ+bG8AM9HSsEJzc4Fvwj1mBpTufXlE+o87dfieQz&#13;&#10;RWy3zw6RqKPZQCOIjMc9+s9iOKQeFMrVzw2td4dlC87j83vEgF7dynTzYJZRQrcEc5hYlaq8gnuI&#13;&#10;I3W+fqlvdMaDJ4f67fbOjQHKRQjF/oTc3wEU/eO+q5uxE1d/C8HBkJHlc48Z6BiO7FJA4S28DOMw&#13;&#10;y6d1DdvmmjoS16kjctXEiiMDdrfl+dAZB3Ne//ynw/B7zxtkt+X+4+vRifyCkNCjJWQqX/HWsB34&#13;&#10;7ty/rKquHm+T+FwV46UUKa01w3MOvqK3ErrZ5VQ4QIqS6/97V62Iu/ByOzkuPd6h5uVtCAe221YC&#13;&#10;ivo4xbi7vA3z8eXDeh2KEu9g9dtAaDPdNwIqnPV9uCsf/rlt5rtP8LnfQJGtkIltEeRoQXzF2CyZ&#13;&#10;O3psl0wuFhVWS9+Qo6Tbu2OLUvhgUmbVDgXaqFUUyBA3y/il/vP8wxAvC0pxmRou3WbYz08fdMtq&#13;&#10;bogB7ouQNOObm4R3I4kERzHLBaDStMc/fntcfrlYn2MOIZg/sJ+W4aDVj2/Vzxc4v40/P/3kl1f7&#13;&#10;CB6Ty//wKcYeesWZ1lU7riXIOJe3w8R7Etcp9O+BptW/s2GFon1Jd7sQDKXYisf/6//yf0/W0k6g&#13;&#10;AowC3m8UFgojLZILuqWllFyUDGuOG0wuWGwCTyJDYPHmbfd8dnGCnNY7hQRg/khqse9Yo2BGyiyD&#13;&#10;YPgt3sESEUVLiqLQaVqWZXbOHbwmT/sCIojWesgyAsUTlWa3YVisd0y3GIcYzaN/m8hGaKsy4t4v&#13;&#10;SMfr6MNCOk2DLzjP20I3YKHHDCAJKiq8RyG7WGyFsuBV2hIFEUlGKf/+/cpqUdenQgpAZR6n26PP&#13;&#10;fmIwUVavS+bEozwpWGcfhaSj+6GQgBhRyVsB7LYYMpETQlTzCLZhgQH+W/96OJ5u7+9xb8xVGGMI&#13;&#10;RRq0W75RKqMDyS3BOaVEdHEnpBAH41Of47o5LtXqbRjG3j4Qzm1VTXaTCglWTyuORMxulazqUMvb&#13;&#10;XErOACBQjANYaetD1JhXlIqMQXL+d+nw8lig0FxqRPmWMgh+9htlSGsqPEIIyQJkhqjGmp5nD13B&#13;&#10;Deu2bWEaAxPF82ndlhCSI3j270KpbVoZUtB7JopWXBwPS5iqrs4gFQUwJxJzaGtAg885UghA8A7u&#13;&#10;uVqv14XD2a5EIgAQJilESnPDDfjy4RcCo7OzqOtIMEWIYnQ325+e21ryheJdyVJgShDF22IdLG6n&#13;&#10;NSmCFkgIWc0yPG6ESFoo5S0JbFuWy8tlAXEeBiI01x1ZkoeRYpAKjDxa1Ntgp20Q+ZCQwywoWt5m&#13;&#10;v67Thw8vnoSD7rxH/QyAz+Y2FeqZBG+PjVWAV1TjjEdfKx7ckhj9p8sTJnBOiyiwQmcKGYzg+zwd&#13;&#10;j50v+Xr/ii2oNWg1FlwvaFSi5lDMZvjp8tGuUdadn16fXw6qAyiAUkK0IduYJGpETRhWkjaKI4Iy&#13;&#10;AV8f3/OjdJdzKqAJJDLit5mCjNgbihoho1lOQFrPnM+hlLNW7NIYZ6NPRLmwWQI5VtqbyKHMITH3&#13;&#10;hmMtIDtXuw2WdAuEksfb/fpt65RmSivBCdhiDhHGfo4uFRsKZWqNhSwlxcg4wUAyzFvdGIDSGi7H&#13;&#10;PUGoxFg1u3XoT3VLWKsqGHzOxrP6SAWetgliyhEtirmKdtmVumGCJphpPPt54wnPr3e5q5mFTcpV&#13;&#10;Q8+6zkImVcdpBoJVWq/rUqq0ufuuVpVSf+RUO86ovD76nbJUSsh5okBOrFK6qoVyW289lSokCJ3L&#13;&#10;IbGORpzIrsQExikcE9+o2SFtx5kf4jbj4/6MOCthI0DGMNrQt90xbRtywRRUKVhBxH24DkF2TcnZ&#13;&#10;BSc57+EidSdoUxY7BVhV+1RlvpIIMWWkq9pneVZISsadcoBBpqtoM0OFKkE4ygH2MDhUAMUVwytR&#13;&#10;47wKJvHsv68LQ6mYFeKIIaukSKYkGoJNqwnHRm5SlJyC29gIHF2cC217mKyPCgghGKXbMhGMtZBT&#13;&#10;mTp+CcZTQj3yiuFo3KnbqwMY3ycOiTfBxpwVnZEP1OoJ1nKXANYEGpdkwXnesuY5TpDD9ungqKDJ&#13;&#10;UpISji3mBMNp7eHG1aEJNgOX6R6eRI18YjHIhu1xrRWzG118FK0UFRErULqaHre20luAGIQE0GNZ&#13;&#10;iwtuBp08O4xKyVDWETMRgoHL5n0BQFOyLQED5FIhBDhQ1bvDbNbTyzEzspYSJD6IlsEgFdoVFWi2&#13;&#10;S+RcIWojrYMPrZLggty6hsUWnXdYlBRUo22Cs7Wy0jE4gKHEcfE2IQRZed96QNHbtxETKxQO2Zc5&#13;&#10;MaEk4m61BoSSYsQcMqWUxQYtwyiwXv2EM0kemZKBVDiho9B8V0hGkKp2f6nihohIqYhgzl/Etia3&#13;&#10;oVZgtw2cEDtvP6ZvhYngjDdLDAkznVGEPFdsZ+w0baMg1K8JlZJAPjyrLa+puGkw2HChJETgvb95&#13;&#10;uOZs4+qiYGHzTMBuV0EXOkRdzp4ICGXebsbcbVkjjHFdUfQEN0RFSSsc5Qrsuhip2uAwOR/2XTfM&#13;&#10;t82uUDBPzOpms7k90/MwGLdGynhB67QwwhSXnAEfEsDs23zdy9YthtGM6mpejFDVbGdaAiN8nS2m&#13;&#10;bPM/ZN04C7VimRZSaIVUiHE20RdEw7aWgiVagsFM+7zIgywioYYgDhot+8f74dwMjz+aCiQMJK01&#13;&#10;oy0nuejJLpwBRjLbRCnu/dZHBDmEmsvxOux4bQmkAFOfnc7PQmTg9V4yEmXLMeI5UtrA/uvdzRYZ&#13;&#10;7gLt3wwBvOC9IlSpLniciDf9DADglQyJA7IACFRB93l+vjxbZz2xEnNI+BZY87wPwchmd7ttWHCK&#13;&#10;Q/KZcU0YBatfx2UMhoACGFa6jkWyOWwIoN0OmMJ3muTMc/GFYy6Y4o/7UDjnbf318eMkWqzw5fjE&#13;&#10;kXYUSCnXeUEZcUIxlwRjRlsqxeP2WFeDBEDWCsllI0vW/du7zwhq1VSE1G0ChickGIg2MUykZEg3&#13;&#10;TPLJbjYYxLBLG2J4sHOGpKoFhuAxzLXelRVhWRTNQtHonTNxsfdcvBAy+ByCIxSNb+95Fptbm1Mr&#13;&#10;sqZgRRDnghOxITjgIyMYd7g4vJqlwLL4Ter60U88K1IwFQ3XFUWVrJN3K2HQDPOxPSQYM0nJwOgN&#13;&#10;gdmXyHV22AJpLe9Mxhlg6wOH1gbnnfXTylDJxEhJl+TKuIYEEyCAxZyVDdmEWIKdtzEiNCWQ+wT3&#13;&#10;zvpF8hgnCijVu5b6UUNcfGAUGxDgutJCGQDbZpGAIZlpmRPCjWqV0o8E9ztZYioFgLBwACq+W2YH&#13;&#10;IPJ9aA4y8u0Iau+XcXolPu+6jsXAKZgAqqgUdfVwYyzB3SzXmeliNiSYRoJGLtmyptVxgBdcZCOK&#13;&#10;32gpcAOcUVKA25acsoe4hKCcjdxs64YIsalWNVjsZpaNSCB4i2NgBKcYK9FmSDATGQPA+RxD06ql&#13;&#10;zznMdnvnTbUMiyiSBprBI6fCuZiK6d9mElmNGybJshUtu7RlITFQu9Uj7wFLa/FvVOvVF3wQsMRt&#13;&#10;6RVBCZSUwGPeDjWNIdviDcgc+GFGa4wORx2SExi3dZ4WXiNrgncQAXjuDinMGIZu12WQtnkTQGAp&#13;&#10;YIKXwwm0kkhEATP9EkAkTFJGVrf0y9giXrUt29elpjmAZtcy6uYtUFD5OSVGxR6n4LWqqU9x3sJm&#13;&#10;FRYJViA7WSsa4XveCKfjOHNd17gFkEBGSRTeY0yw3nG4AaEFj6yTu1Xk5Wajhcx7gsG6GgTxY94O&#13;&#10;usUcJRAZF3HeQiqYC9Cw2SzbvKZQGeoZZUv/gNBRnhgkuhDakK+3uemUz7PUxDmTXGBJGZY4xQwC&#13;&#10;FwrkhWO5LglUqCiHYCQgWjMHDFAtMM4FVyAGQhLEmW7UW2uWRak8zAPHNHgT01A1Z2d88A4zGgKa&#13;&#10;l40y9vrH97YTGcwAJmITgYmS6BBe+3nsV7tEyEvwEyeEiIwRparxkAIYETos06w4hgUxzVBCbnTi&#13;&#10;456hjEHa6foxWIKr6WGgKiAjLvm6WOCjj8hFt7kVmK0TqgJV9EUBAXOq9vrEjnfvqkMTsm2w2LKB&#13;&#10;0QNv0LYyz/gs06bLMN8Ou0YxrhjYRvPt+n3IfY5+3dLt7lDqINrak448uS0pxqpdcw0z0TgnGEGZ&#13;&#10;4rxOudnxbbsz4inM+0MXSgwaa5BisBGBx5jOu/OpPQmouCu/9o8MkV+MZPryVDEZurMgwEKcbvN0&#13;&#10;HeycZiDSYN6ITu+vQ/9+47C8fbWYmt2BtoJjEJuqbquDqnGlOZZAPCsZ2fP5I4x518glvF7/4ztd&#13;&#10;AKEBE/DH99fu9Nn4sEAXQI4hxsW3La4UOe/3xpFdXYd1hL5XnmlCMDXdGbRcCUptMNi+m9LTE+r5&#13;&#10;HVCqiMgOlkANxe9LX1gosvz96w1THRP01+30025YH/O8HKKkrKzL0tZ7tMHffvTXyQfBrUnTZg1C&#13;&#10;wbvnPzebux+a+vT0JW4jZHWqf1oShp798vGfYJSVLPP6Kneg6Lb6+MttsgJTumcf/vWAKx/+f4Lg&#13;&#10;Y9myLEEQ6tbqyKuechEZEVmyuxmANQZzzJgwYsYQPoB/BRqqqq0yM8LD/Ymrjt5asJaeOzQLR3/e&#13;&#10;f6Z1T6G0mWyUx8rXosohzMvUen9//T3OgyoJSDZNFMM9we30bkBhiFWZl99v35unY/f0JDqF9gLQ&#13;&#10;cuprsLDnr926jc6kV/M31KMp+KKWOzSEcayx31DT9R/bzfcIpEQsBVvmHq4i8p7xXgBIHKMgCTTw&#13;&#10;KrB4H/y6PH96LlASSTdvEwRfX54YCDDqmeSXPQrra3E3ELaqLiB6jqTASmQ+XM7z+sExnn9MJ3G0&#13;&#10;AVJfnU6fHYpjyJ+On3JANmEI8LL8AJxsXIFq2YDFdbnNP5ZF77oKlgUl/PLTQ9VJqfiK1zIm6Lrb&#13;&#10;VWEjaS80MGxHHj7VQqFSYuuLyDnrUY9/VCeWPwanl6QKHLbXV603FAMjxfkYv52HZl/tZCbuLtNg&#13;&#10;U6j2PaOcBHJoVLyF/e4EGtwT5Mj39+W/MO0xwnbd3KITCu/X8fuP9/sw2vF3v/p5mTxKe96v1u0e&#13;&#10;HunmE3RfvjxWrDQiF6STntLtng91Ix4p7xyj5bquUMu+0pvBeC7QGxf/8uPcla6mAjDXF6LPts9N&#13;&#10;eFtJKF1/FLBhXu01cfec8bF6jKeu4RxNdsS0aV5+9aSCQi06bn9Y4phicpo0I/J+HhEjR6LiaPV9&#13;&#10;BYSOl3d/n45IuAQHVxAhX14OWcv38eN9OF9WLyWFHc0PssWI8i5hsZakb5RthK3wAXekrn8G6NkH&#13;&#10;IWHKHin+YxpB7qd5MtGczQVU8fGhySCGDCwU630a56k57nBM43xDe+wTPhRB9NoQgwFs6w558uNf&#13;&#10;PhSvn//xtP/SVweVxMpaQdWxzMReh+vlfTYTRaai9X2ecCsb6mpSulocHg4f3/7GUymTj4Vvy0pK&#13;&#10;xn6VoLndt0hIbtnHfbTU/vHjmx00qfelqOtVZ24R2lWkNZfFzSG8OpWYZAgfGDxwD+Np/9iKanNj&#13;&#10;wq4wGU571O+YaKZw2TKZNgdz+VQ9Hf/xUe3Vrt/VyaEcozPMUVgAU61HMkjm/BajCVEni1GLIiol&#13;&#10;AK9Ud+gASgD5qt+HEKfrBbTQjqYW7dvrBXUwG0NL5hgQvHzaHXBC06Db08vF6Yn6US21rdFG9Oh7&#13;&#10;Af7TP/2nuBoRspb88/PJZj+BEHqD8sjxSgATATYE1yybSIyF27D2jEWD06zptuLx3c3Gm8HrwfhG&#13;&#10;HY+FAAz8ds5pmwRADWmQA6LtLC7spQIB5qnSH2iODtadzmXWmsB0Xu+uhKrr9LLw2UkodWQJVKun&#13;&#10;S8xkx12DZg7zw4OqeZOAQAWRVNZFj76qK8CC8+GvtxvkqBFIs7E6iQILr3leLoSWLBlhXCNhApBU&#13;&#10;wWjqk+Itdzm4UixJc9aqOxyeSL9nSjFmBVojR2T2q1QtFJJWDZSVmd9aLovz+ZKul1suVIjTxawa&#13;&#10;EO8ddFsgy6eXL4yy6+3K7/PH+3melwcFUp4byRRS2Ph9zZG3fhiSKK/zLXMgd7xtmoTp2+3eHQ69&#13;&#10;YiGY46dHCNiBicfjbgvrZt4iuRJGjv2f3YiG2xlQ0DzsX/5jd3jq4wKgojZvMdpdpQ6wlGk69Kc1&#13;&#10;0wLXzy2o6kh2QFLBBf78p73kT6j47GMtO77bJVZPhsV8vDvjykQlanddkDEQO8WRSjC8XhCAOvn6&#13;&#10;8RlvoaFCcR6gd96lVP7212+k6/LiecB8R27zQir5++21kOphV0WtW9oGBNgjmN09x8BgAZDjhHte&#13;&#10;t91BNP1de+YL3IMR2I0wYwfD7AznH+uPIQ67k/JYd5/VcP/rl08VLJOZR4aYvt7hMCq00/bed7S4&#13;&#10;oWjKkaAUd/uqadTl9dzSzk7OARpM7iCPcfjjj/83sw3u00FVLpmMoGx2AtPH6rhnrYiiwf8IXW/X&#13;&#10;aByHiFwu+vKe7BKKT82+ZQelMm7allCasFe5Xqbt8PnA9mSe3gEVS6q+zzpXZV50DQ8TLNOPN7uY&#13;&#10;+231ow4+LsbIw8kWgwm5fozRKkaKL+XDhJgJxJBCXEGRcbf66KCztEwmGQR/+c//EVq0mvtwHYom&#13;&#10;E/WMMBgRtDBDvi4bwzgTLgCRtOZqXxiLm6EUMUXWq69ZhRjRpAjR8iZGNLoYRCGsAJLCsur7MM4h&#13;&#10;TQCwFj596RONY9wmXwpy03bFAIjTU3FSDAISvU7vx53a7RRv63/+D0/TejWxSNRSBrSZuqL2pFOs&#13;&#10;Hq2NMSdziX5mGLsMP+0eKUaHx44IxEmiBPBKFcFvq06IOZ2ikSCzENLVrvb2HvSAgCNCvP7tFRQY&#13;&#10;YZrvr10jKMWHvrsWs/E51vcZkeuYED/YxBmBDo0C+iNCnDvC0mX4wUgWhMQQj89fOyGr9oGIFsvW&#13;&#10;aiVbuOKg27pFGNMAifd40trM6+ySF8O8/nj3020afoi2Vkkh7WVJTVdHtO6fldmqqtrJvjvbxeLd&#13;&#10;/OO39X4GJXpQ2lwtt2WYZmQCNVEwwA/4pTmibfvzQ7frqp/arpUMcPDp9GIynkEmT3ua/PNj6/y8&#13;&#10;uVXCevX2b8ubX5NKAi7+USpP0vvlN4RK9kCVEu86bdrooWr3WW+9EEDPq55dclDwmlYLM1vS0cc1&#13;&#10;RXC72/vtx4/vjNYRyTWgtmsQlQmTiOFkRyr4/tgOw9vHdlFFPvGdmkG3h8eHBx/jHPNePOcRVb62&#13;&#10;t/W8uXVNPTsmmP8Y82rROmmhUF2XUjwAILKsjlIdBYurJJBLFVF9guDx4Yg5Z93OYzhsRaPCH2Su&#13;&#10;8HmbL+sWJ+31qFR1W51iErkF6FnlTAG8zjeccBebW7LHqguLnRnAkmm9FGsilLISm1sjCo2omI6Q&#13;&#10;ACfTjZrHr88BJxMdZiejUVftcdUgNDQ9KxQXTRqY2RrlSAPes4aLTmQXYIdRJXf7z3NyNOwZ2lHW&#13;&#10;GYDpLLDPv337vyBMaQ16CdfJf/y2UFwTzp7pIbpSixYEIGSzjZPbtq4SrmKKV6VgnRB+EO2h36n9&#13;&#10;2YVvl49pvLz06uXQLHmmJHHvHKdCtRH5SEYNNs5pDQTF1VpMhF5IFjFZ1tVGSNTRY0+aSdU6bK9t&#13;&#10;U+OHZhOgAN+yvq6rSO04e7iZFuLHpiPZQMktMofPVS1cCOXx6blvO6OZ83C3P2SAZcW4jN2uKAL2&#13;&#10;ogp6rOuY9dq2J7+AT81Ps38tODgbPX5njGDJvy0zjdU00eDgaVfniLBAyWca1WI3LGmiqemNdxUs&#13;&#10;7flttAJRxnEG7jaAyGdjI8qAhFqhNLjyA0aA1FQ6xgNc0cBDTTLLu72CBHrvBaEMFPy//g//B8sR&#13;&#10;+2JvVym+pG2raHbnR27fH/rWr0bKryHe+hd5Rx/E2+AYsacrSnkBLMI+lN/J2nxcQFYx7QS6x3n2&#13;&#10;2I/IjiQaq7dxe2qxgZjjqs0tUhMSfECafWoRq8plflZ7sJZFqDyS4WpnXUjNM8SybkXPW52KcQ9t&#13;&#10;I+Whx18i7i6x+aWxqa1fpyuC6lJVFLpdWQdgyPysc56CvVfxoLS1AwUglj+dnrOOA53+cQrjw0Ex&#13;&#10;MviG4b8YQiyt3WHraK6ZI/fv4wgvXAO+q7XkILSDJrdZqOHTPdxK3f71NjS/8ia3y4+hd41awkff&#13;&#10;OknpQ9dM7mXXUeCvb7R92Uln/r7pqOlmkQh0Xa2XSCaw03DFvQcnIplWXeYmyYdHFIoIiBLuksRH&#13;&#10;8p38jj+gWDWfYjXZ9QE0UU7XuW1Z+IMds6SX613Xs/lLYiUw+PPvXI8f0wycfISeVNG4bUO3Mw37&#13;&#10;TiFOF3oBg8qq368byEu77x8jQ7tfHvW38fanCrJJwGtF3f6x0dHVMTz/w3Mc/fJds+F+2sFoAEJd&#13;&#10;AH7bqrr9lEBlwE1ghGMgxDPEMB0zf0V9Tb+trG1uxaM7Rx1nsrret8eAcy55s8UitATM1lx9H6wq&#13;&#10;HcRb7Ga85llDOGVg2g4Nccn7t2t+AGH9F0F3zzcCKC/4ByK1vGM7QqLTohEi7Z6+8dDJ2TielGiG&#13;&#10;s12NaMC6MDsITLMJQ8VY8I3qgokbEIp+4Ua8sIehElob4ok5UnPeNMHvwD8uWdOxQP/laWc2kxxT&#13;&#10;8GjPdJIDlOS2jPXa3irLKc9L7DG9PjIEM1ns3/36wH/CaX1VbrLPe1AsByb1WOfGFnC/z6KitDrN&#13;&#10;i8uEhJlitcX3sR/yUOPf/3p/ev4zN0WLkQheCG/9rJqenh6X6hi2eUTy8+NpB8GNBKLXqGexNZm9&#13;&#10;av1R9Till1sFdVUPpEaTCa5kOP/p5/a3+L5ZUIj6WH3fIowZKLltXnTcIsjDNNgOhLThlgaGk64e&#13;&#10;pZq2kGlXmCNVCmVQftMsTjOg4Lk9oLj8DYVJ0Hh0zUbvoO/fLQprDpryfIwhx27wyUmqOPestAXQ&#13;&#10;ycZ/1PyWx5zoakFPwn3wf/78D7FuYV7MeavuJewBP7tG1lz0UQ2ARaS4AUCPQkM4pmzYW16Zi7qu&#13;&#10;SQlX2MA60H/ufrE23RaeALpOt8P31krTWnzcyPXrl0Sr6+U2kSf7ft4kH7j0ZDBw76PrGv5sMaqO&#13;&#10;P769oVBOG3Tnu4LeJnyCBgIRmLwmwbYhJ+ANME0a7vcg00bjJ0EdDGhfzfz1hF4SUjdfmh7vVKYU&#13;&#10;QApL8JgfMKE2r7DBTfnWqo0oi1uR8LrrBU8mNL/g6MH1cp5xmF4JrpCox3UI3Pvkq6tZRMIRLR9b&#13;&#10;S1Ex5kFi5rY3snVvKKdVizG407sUlxgJvclg42SPon8fcx6mR4aO2CUFjAc0sfNvHz/vUV7+BoWd&#13;&#10;2fxgjoEgX8l85qWXHvvT1yNEvk/MgmB4kreO/5RHMMEjp6aXiBFjeXH0hbsy72qeA/o4X2Bb0kPp&#13;&#10;qu/je93n6lNpf9jYif7tfG967y11CCHZOOxS1nVVaa07cEoARtLA9kjutWUWSSmT1UxFGH22Xxx0&#13;&#10;vyq7A/+y/FbPzXKVtRKSudtfStv9OBxBoTCtfzSIiADCHj1n6X0CSkJafHI2JMFVVcoORBq2nqP1&#13;&#10;O+aIrstshbeXO1dP2u1tT9OHwZ7ZwTWYx5+ARnkA6biChmQi1viGFIIgu226HFQzgSi30i5kAiWP&#13;&#10;Ba4Iz/lKNrxQN4YTFb8xGgIOk0M8X3JMzJDOHdcq1o15uxxNEA87Hw6ZKKQnVv0OpfpI4CunWAMQ&#13;&#10;OCA7F+MVWwbJnsoAw/4gKgVXebolnAOJy8ir/gLeCWH7tg9k13vMncb2/lav2goh6uLpmIHq9+O0&#13;&#10;3UKD4KvPtm4qgPDP4E/x8r0uH5AZHI/FC0EP5g97D+EiIzP2fmMg18M1NTB7QeZxFC60lQIiUqPj&#13;&#10;jx9VfCZ186/jld2UXvjkYG5ZuU+H+g42aAfCatBAui03Sh1HW/ivjw/5M3AW9bBA37X8bkSXVrpn&#13;&#10;tzL4qEIjPWHt8amCHLCcMTTmuaoXy0b1U0Ghu6EDqNFWXj9d5PeVde0RoRAfSX25pbgEov+S6xyX&#13;&#10;lx7MXf3zrslaA+eQiLUT2RtC0m5p/DvBsds2jsAdGEnd0ZAaLy4VhtR+oecTPMC7OWU5Rhv54C3W&#13;&#10;N6Ce4+pvAa3+a9Mtasng3637dKRBthiCos2rQO3bTonGJL3umY+nqwH1IzSsOgTXogAAIABJREFU&#13;&#10;BKwBi1w5WwOsUtWW2pl3qtas3keYDqki2zCcRSsAcoXSJcLdncDDL2CYn/xG2pj1JBBGOfakPD00&#13;&#10;RRB2qJcIgARJenaVtHAATb0LM4F5ozSbTzy2sUtj4ATbtC1M94Lj2cEagZ3y27oD/CPB01efE7Yb&#13;&#10;PEy9daNTaOrzT8kXBhwvTfqW0N6aSXAALNKFMni6/+5Kg+JUUSUTtsTA8b4emyMLRF03iLlB+LRJ&#13;&#10;rkADRVlBCJ/jthQHFFHEqjXEUgjLS3CuxZWCbVjXL82nzS1RudJ7QbISAsW8gsr1ALaqCfp9GQDy&#13;&#10;NSUGz8oFFAhPLKDl5uaIyPfrmKTkJZcI+qrv9hF70wAQE54r7ZAbtmsrYUUIqw5AHIBevvbUsBz2&#13;&#10;7fbqnSBvaa3UW75RqZ4CPpbz/M90ZSHZDbDS+MI2qEJ3qKCOgJVCKofzmphgqXj7nncvVueRdMSn&#13;&#10;wYVTww9YpxRJJF7QpjbNxgGGQN/u+IlvpBbHVj0oeElrWCmui2GxeXcwbXaCvef/TjeNgzxIOGy1&#13;&#10;ONYNGkdFq1f0Dp6OHxgeFW57MS5nAnM6k/awnzftyd6t94Wk72FlV9y4e8gAN6cw3otyjopSfals&#13;&#10;Idm3vNywWloL+yYJniN5emjzNPHN2K7OgSGl60eX3zjoDwVgOeJ3Jvbs2Hmuw/0X5jMQqXoI3bsi&#13;&#10;DTlUuaXAbgIyhMo0Q9tFN72fiiEh4bBbQWBfnsRaNb/0r7fX0Q2BwdtwL7QQ0hQPCs+Hn3bLEiqG&#13;&#10;apixM3N6euw8LR+fTmbC5RW3Tpwi6tUE6a2E73o4KgJySR4XP5cVAe+u96eEz+a5eX+rIWUBf99f&#13;&#10;M7eC2fy1FvwYl3KE7UaWDSuYih+XyNWD+WTLnB+WSne3c8qBVRnGYCuY9irjPXfJBFZgKwx+JIVC&#13;&#10;B+SWAQAHkbObFnyk6195Z8fyTd6sNwjPH6f8YU75sqL6aWeQjf66OpwgnVmjPi49Q9vy0cjDu05a&#13;&#10;rwfVOOQvLCYcFaIixMohRYPi5lF1Pq24A9+2S+2RDSBRWVHxEZxgrCPcwrWtvhSQk9/SLUWLfeJP&#13;&#10;L/f9rk8+AcCYJl9TO67LwFzlp1hxZB3Zit0mKMiK7RE3aWvY3KChu+yX+tBsKdocn3K93lQlKywj&#13;&#10;gDt3NwIyvK3YmbAZQdpnzldbYgI5kBjXxSTZdqipbSIlM0jQjBcsUE6ppnJCoUq/wI2jidz3+ANG&#13;&#10;KVt99TKGNRi0I2vj9lA5xwo9Hjx790telheCqg5MCMjCmVGMTUtICWiPpsco48hQ/oIIEI/Ulfvx&#13;&#10;k5wncK+iIO6JR9OfX1DumCBRYPy0waLrXJHlFkHat3dEST2UcaIku7Q9RPIB7YaAEQr/T//N/37s&#13;&#10;uEgzEnzn6220GO/vaahIWLXBVEKZYkkcnhT8WYgbDoG6pQaDWTrGeLvfEzBz+HOeWKtlEFX75T9t&#13;&#10;m4Y+dAzZYsmjpGtbFZJyGtYbB8/ZXmx0EeX1LbUBrJy/SUaqIOyHC9eUQidOd60/9EwTRr3u6A7c&#13;&#10;6aUsewCwW1sGN+UaCg698vJMmc/jQgwLeiHQdv3eO8JKcFtelmwd7uoDDQBlYcCPnVQrojfcdmga&#13;&#10;k901ezKLItcda8ZtzBKVaH2ckaP+FWGci1jIbjrgnJhEYfvv//zT61/W19wFYWBz26OeU0WH2Gs5&#13;&#10;oTFbmjf1qBTWyTX0vGf69kbtUri6Fc5iPevfKxIfaqVD546P7640CXWA5XHZEc6x2y9NAmwDEgNX&#13;&#10;2sCPfVL0eY7X/FpVZbZzvX+8zoHIT20dBCVVA/tjucy1E+XAJP04ky7Yik3AlwfhI8TWfmb97DZO&#13;&#10;AI1hp4jYDbGtJu2WFbk6fipo+3E+qaPn3m2oBi+0Xd9eW8F5gTNh3V1ZBtny49zsegPulEVvpsQo&#13;&#10;AHIziPZ451kKDaQ/gZxvfDAx0oT3yInD6aI/yAOB+WHXynGYBV1Onz6fh6Hpn671JM9GIGZDvLbQ&#13;&#10;6WuESHa7OAZWO8LjpYhr/Neqh2CbxPOf7e9nBhA2qcbtvJqO5E9VCrE7/3buaCvYx712SKrNBoZ/&#13;&#10;9/Ao+8frTfPeSPkEgqmhRmQjBDo4Wa7Xi+VUBMDmqkiDKprA+sZgqdRjsBlBtC3Xn79yH35P+I/k&#13;&#10;fknZYm4K4lQPOEq7CrCt3ekXwiiSaNSP5/Rdso7zk8H3B9aKFfdSLhcOtT1WAvbV/Q+6R7xxznKG&#13;&#10;I8kEgQ57jgRsrfWgwbcdGeYYLM4cJebAtsKPa1DpQYoA9Ay2g/p7M01V1Qz+W8kIcDZ4jYDq3u0z&#13;&#10;PIgbm9Wl1lst8zT9cAF0ndgndLJhjt6NZq86ZYevUSCXu3Y/Jvawo2NJtpICuJlvIFuerO9R2mD6&#13;&#10;QKRamms01hQFahHa86/A4r7tS5q+vWnVHjFT1SFbhzDuC3lV+DEkzWpXoWDZXaG0B0w/CVkzRMns&#13;&#10;bKhBR1jwutbD2W5i39NTh8Gw1fttXVlMYGn0SwQEQlg8DT/Ob/Wh9VPZHXfzAlDaK5ioxBAGW4YL&#13;&#10;sqJIhQWJNIZY9TwAeU8UjP++g4d4rY4q9tUNlUIsSoHt8KS3YILKebnl792+Wsx62B9RBg1kV+Dx&#13;&#10;9sUQQJ64hNxPOVdccw+Mz3lfq/r99+9NXWMED11Ta4DXqC/vXw+7GbPuhl0J9Uu3XNBY7IOUZLoF&#13;&#10;1fiJH09/TrObbYFbFo6sJjBugrzPzYAM2tp+8wTjFr1e9+2eBkq7a3zDYFsbCZNmBr1gh7kpRxn0&#13;&#10;dYuYedyCsu7XVza8dl8bAH4uFMoGrus3sZOgpBTydizY9CMl933FWfrm95g8HMVL1iLlNM/Xn2Q/&#13;&#10;yGW72a6cfPgbYQhgq0S+J3i+uuAgKhilCOJS/DzqglBJiHiM6lvyu7OQHCWZ7Ikj8uP2jhpZj+N6&#13;&#10;k8Xi07Fx8L3a7QdTmnbXtdk6j4i4zm9uvByf9rOZY+P4GgXE0UMFLMhbho53bbKmFOAjUOVBVm/Q&#13;&#10;+aq08ajCw+lvq9mMryBTh/2Ytp4xt2MmlG3wrlzP26oY+1R3gw2KfvLDsi+A7DJDpqHhtFaePAZB&#13;&#10;N2b5+1vNeP/Cfqz/mn49ZKeqRFoPGenCQuIot3pAstNSr+Iqyb6sH/Sx+SvYJAReafEo8YFdqra2&#13;&#10;KIZcPZZnWfvpXoAvnpFQelAOEFbVcZpdjUXDxX0rNS0Y+LnF5eFLq/nTu7s0efWA6/hP9eGvLyO9&#13;&#10;xJiFh809fLjleL+DcvD0jwgZRCeC6XKCLXcsrwhm9wNFRY5VfF7hpvLerTOI/n4qwdxaaBSl5xB5&#13;&#10;fyxMMbEdGDYQadzG0or/MM8+WleZQkFv4W7cg6NPtOvktlzFzv4u6/s4vZwernl5zPuhoKVvS5zJ&#13;&#10;Yj8Fpd0P/JwBGFvhdaHDJjWu8WG3A66VZV4LYp9pB13StM9p8XLwULGJl71F0+xFQP9QP940apuz&#13;&#10;X1Zgi2GT4UAeaz2fQVyfukcwgoXbyk1bvCx4pbI6SO2tlfUh5KR8Ql1rlfqaAElws0Bu1fX+b7SW&#13;&#10;AaMafql26WMcn778GYUsX0SMrpXSj6nA6mb9jpNrlFO0iZb6Tne29TmnisFQX8+IxUokjCsWijt8&#13;&#10;6dOFr+GD5HDCLEU+fj9LVSdC+op6LK7r1SWzjwBB0ggyyALBR0WLBLCsc2ENKInwvANrRASY14d2&#13;&#10;4yFH/cDRaRWpgFsD6EPg1+gZvVc7cIsXc/wKjo86uXl5Xx/R9O9lV+SLRatckfZ71K4aHj4/3q3L&#13;&#10;TFW3CTw2RO3fPlJ1LN9M6HvJcqAedIR6PYtF7E2uhPrb+Y2dpHd1sCS5ePv0/ok2y5IkfjQGuyij&#13;&#10;5VxB/UG6jmU45XQC7YqKPrV4WIa7uKmWcUgqiYukGeeR/A4LTVVe06087Bf4zmhoaLgtiUKbiSMt&#13;&#10;2CrzmFhDCaWUnn7NxOBqpj69MWYAz7kO5+QGVcOdvWvUOZhfsuNz+Y3Wx8zpeV2Ljo9fju8pzL2M&#13;&#10;Zf0Zd8UJKZ9dSb0ruIj5ZvJi7UxS7A3/+LP8J+/W/YOE84NZIW2QQ+fi3b8bUFpFFfs1Nt4OBJu6&#13;&#10;Zf1hv01jDbE7Vrk5LMQFMesLffzTEULD8TqPCXSfZ494seW5+1heZVd2XXjdULGo8pwVCN5gJ5Gq&#13;&#10;ApnKiouzKdWMaNh1VS7ug/KeSD1aaEktRnMP+74rOBUKWrSPa5aSSW5ynTewHVeZJ59pGPiEIUhL&#13;&#10;V0UmNg1cB5/VfZkxZqvzEc+YzMUeM3xDBbNSBeS3miEhorHUQJiwIkpBkm4JAyAFnd5D44oS/WQz&#13;&#10;Tln//m9MdbdMslIFI+zLoTS/uQEeRRH5tpS+XCapb59BnH4K2SJ5nNYgzn1Mrt7R1b8yuO/LIkkM&#13;&#10;PlKqdlgym3887sTI+BTobzPpjNNbAg7VBcT61+ph/nEzJezdKB/wICYfOdgrhHjy6MbmJtdzSL8N&#13;&#10;06n70zJeVciflZzlAGHY71vH/PrHH8enJnOd0hGOuiARRYO+jeuXzJrctwC9nR5ZJ1OUulNJVwVK&#13;&#10;RNY6ogVSWIxZql/yloTL/un4abhbtrNYBTMkFSoM2nmDhtH49humSkfaXUdF1xojWcjv6fdj9I2A&#13;&#10;8brRBzDfNpn7a4CMdbFgm4lJ+InteKIySdyjHGBJGWKiPuMlWERZMcrR90ri5X6P7fZr87guc4SQ&#13;&#10;5256KKElece3PJ91nH31Qsm1ZRqKRWMG5k/lKAkEyKv77r9UE5PUr4syfwracOLPF4rme5H1Oeau&#13;&#10;ud6kMsEzDyDtMIcZoGE1n6lya3nY/dSQuMMwgql6xlLr9Y83qlje0UQZnYeYS3t41trDwvf9w0ce&#13;&#10;1bGdkqWtuo6wEaspGzswKYDJNcaVtVJpR/XQkOJCuEOLGrIR2+jKgCHhudCtIsyQFBC4eH2SxCec&#13;&#10;dH7kD9W9AMc56e/2t5waLnHE60fyf84U2EFICxh1s2EYlBKAqEBxHGmK9R+aZg4ddSpTHleI2ffN&#13;&#10;PvrC7CNEfPMbLk0pIIUE5cT7vLitknUXIRTAGAMy8DC/dF94DUHj8P/yP/+fOm2JJOsZIgI2Gda2&#13;&#10;qMyYYKLBgF/AFiwUdTvpKc+bX13NVWJis7NqKaD5bkYpSOF5DStm8C/v/0/b8YxSrTqjZ8FAsSAB&#13;&#10;MeuNC5YyeGgRQkGgqNDJFptgEBgWWIBbA0gVqUvDAPCdon0AUKS0ImAFbBGQ7bDeuEgOCWWAmR1r&#13;&#10;Wqoq5BAHwkLfKWVjKBDvODyqCkLCRa1BCPZeUBZ1AyD12EPpHyBNsc2amCGKWgVgc3bZrgRI4q3s&#13;&#10;evlwnLWmLQ8wDvdt30hGxfm6YBAyxkhbZgmGTSwmZHvbriHbdt+gCs3mrvpqWiaKWddAQXmG+Hq5&#13;&#10;UkmowoJ1b2+W2miCf+h2DRGM8WWzmKnYRFkBAy2EUMIKYzKM5vvHTbIAgXJLtLlCAaIMkw9Cab9B&#13;&#10;nPNwPpeqE9HClGyw7VOXCUsFJJNhpNlvMFlPUaUqlAUuClge81oCgpCb+1lYCokyBc9+llwFsw7j&#13;&#10;zCFDWQe/GkUrSCEUsGqKL6b2KKPs4OFBebMBEDBvyOotLhtJ2QRRaC2UHsfoChKe4bRrVR0w0GMv&#13;&#10;BIjU8d0WwmztUXWP9acf53eDfKb4SHbOBcKgSjmZoCetBH+p99EQAXc+3YGOAJWuruqKf9yj3KsV&#13;&#10;m21CXVdVjUpsu9up4fV2Wzsh72PwDuSIq0qO053F2HERAWMV19sihaxqxRBZ70tTZ3SnBENMMfU4&#13;&#10;IFMRQSwCbdmcLaF0rCZsT0nhCNU1o4K6iGeThBCdbD8+Xl0w05IedpX+2NzdYlZyAlNwenCUdHsl&#13;&#10;RQLv5S4i9WnCDTApQ0EEYWlzPuDSRiBKl/d6TcjZrkaA5ThfECelFSGT9dUSJTeYtpvdwUhzxP0J&#13;&#10;al9z0XOB4SnmUQeTSRBNCYRWlWipMIhuNpXNiphb1srMKyQ27FzIicLr/bxX+xltEBMKMV625e4x&#13;&#10;lqP2CgJmQc+aqoPACUCliyVYsI0ZNmjFRrQoR5lgiSVVBAZjUjCpTcPHua5lybigiqqj85lIfL1c&#13;&#10;lmWdxy0nLHlpYROMs3UspECUx+kKbxEwxnCsBNSAUD/bKcUgKI+cSEYwqCm6WMgCagzG1VxGDGDc&#13;&#10;AmCHHe7tPHEAOBSozaxrr3at2woSWmCEFayrBvBm8UkmomiBlMpaTPPcCJJ9KRDV/dGE6BHaPGop&#13;&#10;RZzOq3M6KQoLCkLCKjRY2mjXXlaZA4TA7faxeiIbIes2JDpvF58xOVapJpWmuBHJbiBqSQVMkQs8&#13;&#10;Rp2RSiFOw1j17PW21rtW9g0x7elxJwFhBfaCvtl50rohIPum2dUmbbjGhQKCAiFwui2e5YKw4CKW&#13;&#10;THcEVBxAPJ8njJKsRFrLbGZJ2hiUV4LGhAiFGbFhybQvyc/r3WxbsDMLflgA26GukRnoaRpCajwn&#13;&#10;A3C+VMmsu7oLs9vut8/PnygSXV+1CIVQmGwY5sAtNqcJWLLg632opCKYMFUpzCpFstCk6qzx8zD0&#13;&#10;BhirCauJatucUA1NJIsmu11drHAeZZgKhECUxENyvkqgUOEppwX44gTvnM0IxmRtJ2SWhW9kc4FW&#13;&#10;VTIuA+BcglTWsDTHB8oIr+jmi4UJ8ZRoGtwHZcps2WcHpQg8LmBVkQS6EcmbbucCyBfbUBWMR8yZ&#13;&#10;9c5p5gQBCs08n+qjewW44noDih+EHjARMcSQvFpFSOZwPGQbzPtEMwY+w4yq/cvkrKfIpc3caU5z&#13;&#10;hkOkePyYBBcWLa6kvWr1ZqiUTWGSkcJT5FD41mymUsyTjcKCWQ7YEcQCCLVSl2WUrjlrix93YTL8&#13;&#10;E8MhSEoKMYZjiaXKtYMfPZFuiXvR8IrhhDlgvmQTtrs1SNVxxUmsKSIISh2HmDaEMHGN3Em3TdFs&#13;&#10;okbJEgEyzj6bMs5LBgBEuK8fEKLn65kIbEokikcKpUm7lheYMircl9FpKmkBC030QFs/a9gG74DD&#13;&#10;HimYmaCsKxw5ErbIprerEgoVjwu8xnm3b4WmpBAMgdlGVVfWOwTQY3taR9kIkXMBya82fakOb5c7&#13;&#10;48qF6GPgjN5cakWwBgSHc9ZmXiHmWofKobOxKRatTd3Cuq6ji0TFzFUvFbOA0KBBJBVOOKUYY3Kk&#13;&#10;eOw1F9S5glhvtaswjxFQLhD3u8+fjC3eEQI9dwAgCARDgU3Q+xycHYT2ycVUQIR8MRJhjHBGUxBf&#13;&#10;P2WYMszUYmwBB8ltjhFKDXeDn6jGEkYXGaBxDfP73MlOie4avfIIpFBKCgwBgKiqcazPH99ryVFO&#13;&#10;FDcemhIsLg5JUHd754NLAFZojVbnUG9yFWgCJtaAagKhwKVk4CtO+V1kkmGTZ3cTigVvI2cSVlVF&#13;&#10;7TbpDfZNXWE+30YiZNedFMLIm6DAqmF/OEG9vM8QgLRTLEfSCBIMSbEjuFQ15Qm0ESebq7YjnMKa&#13;&#10;zNvNujtEHhdplQ0pQIhQivN4aw+NR0nxJt91miaCQAsbjjGHKGaMmZru607VBCHvQcaEcpHK0IC4&#13;&#10;6EkoChDDiYhIESYhZJ8jwmRyrt4RGwxGlMggWNvVzG/3OPnCIOE0wnCZIiw4m9TW0WwemyIMgRwn&#13;&#10;rWMM1lkp2W1Zn56PcCvv9x9VW7FKsZi8ULRkBQESKDmwrqOkLDpk0rhra5iwoEIvC4he0NZ6F5w7&#13;&#10;7nd+1bteBehMWolSGWWmaFlCpCS4hFwGJYkaZk6g6uhKPCFdK6IeiSR2unWMkRAhEIgAXrGYgKeA&#13;&#10;N/1tmvaqSbFUBNnpCrkUeEUoL8sUnDXZ2wwllzyjxQyFepBw80AxpsVHLFWOLkJricWIC6TMdWYE&#13;&#10;ClXTmra9AJandcEJsly8w72M22oYaWwAIGrVdZTUN4O2tG3YxABYEhHPx19rSJGP2WaPFQUjygQG&#13;&#10;BEDHXIpQVs6DaMAWNgVRhYvPOYAKEMAkdgGcdiJsabxuzaFJtkzj5uuyl1+WxSEosueIZqboagbJ&#13;&#10;WAZpVzXOGKaICdvmjLPQCbeaAAifzQwAAyBTQhZMUwCK0+JdIsCbhTI2utJIumQXJdNgqjEPEBWM&#13;&#10;WiEGswafgvOx2UHNtEVLTl0NGGSSCaxkGr0QnHJuQQQkYgS2ebXIICmqWk3L0PVi1lsiqFiSb7eH&#13;&#10;p4dSEWLx9/M7YxIB1hrqmuSS1cngD11JhWDgKVEpKACSYZAvGWEdTYQwQx8pR5OXjpqy9U81UoAK&#13;&#10;hbPjsi4B5hwoFIzyhGnHsV51do6i4jmGsjI+62yW2XEFc56hkPv+GBE2Lthsd5jp4DFhaQ1rspRj&#13;&#10;6IGZ567aoUy1nRqRRV1RKbzWGDcY5ZQXttoFeYdQS+lSNDbpgBvvHPeQM0+kXgtkqi/G9Ax7zzxt&#13;&#10;VatsWGDEUBaTx6NUvKIUFpph8YERamJabYzFudExURHVYFa5hCYTA/CCNCKHNF3rfJA1S65UuM4I&#13;&#10;7Lt2jptDMdqEEJBcLCHvm44Abtdwwql7fpjvSyf6IGApDlKSEsb/+X/83xCHgCFvxftwC3wd03fa&#13;&#10;0m8/RsmatJWpCT1/cMkO6+UAd4/7k9OLhrI9pc0vm9VQ8vv0O21p9dBk6/7uv314O7+GVOzkj/uK&#13;&#10;AlsyOY+gbStGEYAF6quAgcUtxd0tT5xA5u2o9dNzz2uV5/DNfLSSlHV+iOSeF1a6qLkj2w/nMTV1&#13;&#10;Fc8j7jRSWH2/jGt0x+aYLQAKkezb3Q5SCoabzOByHW2BpcO0bDZqxGrrckDrt/f/+yf8+H4BLNdm&#13;&#10;ShFm2NhOkFPFMdjxaHKtFg5LwVvQhSHZHcP1x/7wcr7ZlgcmeQvq9ZtBdXfYoVHfqiclMA8kFBUi&#13;&#10;DKteJBNpDfKY/vjtzBmHsaxwU0oO9/Lp03/HxxtvpL5N07JZZ5lqZ51svb5+/H9d122DluToQnQR&#13;&#10;fv3172K+yHASuJpyt1fCW0dAbjoXN3nsuuHtXe/53sYQPWAoUzRqP60bdYxhtu+F5HlKeR1Wiho9&#13;&#10;I7BVVTPFiKfZ7ymWRl1mA5rdl1+ezz/++Pq8m1fy3LBluj6/HIeW1CPaChpK/lwd/5q+VaSGBnFh&#13;&#10;EUo521Hz8H4uHZ9ZMG9LWUpxjhQvuychZxAdSqH2pcq5WIPwfquPvpSISm/w5bIVAR/+7sGbSAe8&#13;&#10;uRXQ2BFa46aiEsE4/1j29edtgl0/xQTaqkKpYGzebtyLdAFzDQ8CZxdMZg5LrJCEW2aoRqJdZ3vY&#13;&#10;PVIsTLiTEFXBvnCPLEJIcIlIFIhXWEF3zVdZYA4lpjmt8Gxvuk5VfIzTGhsk1vepcO7WJdso+5Ip&#13;&#10;N4lA0fZ9t884RIcYobK7ffvR4sZNFibDuxbvG7ZKylWYFry5sd2aCJuH+haH7IshpYLsyNppCvLv&#13;&#10;sAGbuu/CCJ4f6+vwb+LQHFFJii48wdw9opebXem+3vHm73ulCL7zfldw3ozM5e2CUTNBBv70959R&#13;&#10;dO850FTm72fx+FB3Tx0iKqfpb8Ne7ooFU+VmYwAqoATl+bu0KANR4BExWnrA1JLBwYcay7yFQvw8&#13;&#10;AcJE1/Y5ima3jxUAO2rzvUEPTDDrbNpmBBOXGT02PSWw4BKpLdWyYcTB5M8PVR8iULyGGWc7+ntZ&#13;&#10;hnV99G0t1m2UAn2FP5/tGQNrzW1BYr9oSvas+RTS2+PhRXJmGri/Uofv9Lho09Ee0IRZpm+XLHSW&#13;&#10;GHaSClpbOo/JDyAQyKpGAuwShbebGY1rH458SdHqum9+++O/NodPbcxV08qm/n6bAsGD0YfdT9De&#13;&#10;N1uEOI3DKrjZ7SrvRuUfNvwX5OOn/undLwDlStA5VYW5eY3j5HdNFs9f52JX4NoBBIFBtAD4shqf&#13;&#10;LATxBksMvKnqZZ6pjJAdMoXvtw80cE5d2iyJSTV8k6ze9w9MkdJuce0fmhlOWo/9rrne74/yC32m&#13;&#10;COBo0mh17sHoNbawV7TAop0HKzt92YHcMvL45paOhJxgy9vPpA6k82HjNUrZ7wU7UlYOP4f4HpOG&#13;&#10;1FX8EPHp/yfhvnZ1SxIEIYc3y6/fbXP2MZWZVZVV08DABRLXIA0XiJfgDokHRUiIYaanu6orzck8&#13;&#10;2/12uVjhI7jge5BvIWEg1mf5WHA3G2Tg58fd8fXsDUJY1zEnzM7K0rIEr0e2K9lTvTU9KSpnnTPm&#13;&#10;ql2LIiPJMnNTtJKiFWQ7psE5wApQVI2e+WOjDFm1ZDT+/vPcdHchLYTxzMNNv5elKG7xav2cEYJr&#13;&#10;3W6vt/V8ngsaKsLm80U8de3aKee7/R7lvIwT4sXs/PfNFvftoifekmlNVzdW23Lxumx98KSUdysc&#13;&#10;F6ctNbmE6ZZSOQNEz0clMb9HHYGESbm9g87NIOsSiNfpHRkgnLSvCe9blAughVxfZHk3L1O9bYqv&#13;&#10;wfeYcyoTZ7N/2j3aUfNC/Ha15d3u7Cymc3wvZekAv7K6LdHGGrf9JG1Ky6wmpWsg19+PDruZLjwK&#13;&#10;6GuMQc6KbBjw8/6hzRDuPj46695+fS7uNnRs1oK+E/OQa12d1nHomloQdC1jDRu2SAB+wYHGIKR3&#13;&#10;o5kE4uqiR59wlzOXN+0L39DWCcYWff1jEXLK05w56C2dk1Z+niP2cAR9zb2f6tTTfakXU5Myp9JH&#13;&#10;L7qCMzQ7f/jy4Xk6bie/uivAgEieh6gZRtjo9VsL7vXLJa3W7tV8y7xhmOavauF0czOj2BXv7/r7&#13;&#10;7ktwsxR2elflD7sMM3rPavHWLIKl6KOGqYCcrnj2WxS8N2rbsesYwc1CRDgrTm7inFIIlCjvCshp&#13;&#10;B6KsmiBRbW0Ssuksc1WDCWEMT+vzNMwCipt/1wmRNZIxocrElmWSrdFVxa1Z9rWsCfQqLAbpWOW8&#13;&#10;Xr5di6ruD3sqtBHyetE1vytw9OdzRJB1nb6Ct3jefTi0yNtv17JqoOTvo0P5HsBo/bJP7c/utj30&#13;&#10;2ml4NB/bHnubDAdUxCn1tLN7nyiwo1FnhRctc0eQOF1XV7IWwBh9v+0DAMqGcrcLM/n8sB0u50aI&#13;&#10;NZbdDs/De7CXFQSC5bQaULQK3hLHsBC7q3zjXtwVxWPVDEJ7REkWRe4rwLrSAAAgAElEQVRwUU6t&#13;&#10;pestPfODTNFxRK9R0BCup9eol6p5wAEAn/q28TCYCXSSQj+ZLcV4/3o8f6DsKg9Jz9KtGHABoTUy&#13;&#10;5K1g07LOO1zQi4ERnqGblFJQX68/lSVZzQxzM5I3mCEGnADo3eRxunnFbfsIkQgBkFK/nWDwu66Z&#13;&#10;Ej6f14fNNg5jROyiNMJEq5FhxaP20VKJYyr8oKlOEFaoQinnQlRgwwFRGNJsyQLeoIHrcDrUxTCt&#13;&#10;siqZKG7rJPdfCiRZRFt586DIF9/79kwuH+TOR9/ud4yGgPHb2zekpXIXVgqLMjfRSpa1agiklXQ2&#13;&#10;VEVZkWJSJoE5OrOrH2RZwejtMrewcRxxjIfLpcB1CKdMQ2RhUJHVGHEUv61XFFjE3GZQZET126Aj&#13;&#10;3barOOVF4OCmE64AW+xGSLAaD7nPgUoR/fJqY0KIcFZ6TKkMy7ArsWIcqN/qqoQQVF2lMwy4JEEj&#13;&#10;BdtdMZr3zebjL8PfBaZ+XGafGAVTnHKH96wXK1fnqd0zLA5K37Q6eo/v6ztkHZjnSDcHYYND2Zee&#13;&#10;g7Ikz8d3q7yFu1Rl8sCbGcqyi7W6kueosuQ1q6UBXs7i9+VU7zYLXG/O5cx5LvW0TvbWMNxxTEnx&#13;&#10;qmhRCUbzYr06/7ZtDl15H6E3yvuERqZ34o/RQ+CANwHXuGxY1xHGuLkqozVj/LT8ijmFtCjpJu+h&#13;&#10;S+h8m3DMSEiQU1GUJ00JddDbjSzHMO27flWLq/rp9JwrkdpyVi812SBOuaDvp9fZ+aaq26Z6mxB2&#13;&#10;Vb95mvBK1mvFC6cd29T3bHe5XQGlNllLZhBTgWiW8PV2JpxwBlarAGdAMr/kP/P2pIcBm4Pb1Z+7&#13;&#10;abActQ+Rv+QLa/jVTvcjpQRgbO1su7Y9H99iXBmfUVUjzq7Dsthj3zz5i+lx49rZI+eBX7XvpKxk&#13;&#10;7RYDywppAzl3jKnX3378/GeUfVfz9HCwMQ+DAhUpWJvBRNGUyw3KzLiIM7FF8Mfr/v4BQLxephlp&#13;&#10;Jlnliq6S1+Ogl+DRuCnZsMyyqozSy812Pf/2/F8e6GZu+WjWB0phQ9AS2JCnMD+y7RreLD1a3qNU&#13;&#10;ELciPXr+MAVaNDSAOWiEi5DZSEd8Ua/JWI54hcnNrZgXp+vabVjhhUm42D5eh3HxwOOi6eWd6PJ8&#13;&#10;ZXbm8QmVIKrEAsttPV+/ORQ9STSAQsjhPMTijgW3DKokks4vb85IVHSsu1KzjC9Gg/kK8P/0v/wf&#13;&#10;WEv7jIv7K2mePEhtu0snLjgKAWAqJYj1BumLbuIW9SqD4IOXZZmzKXzduL60zvJOMuiXlywep7+p&#13;&#10;CpcUJMp5yMmFALrvO3fGOMhSnPw4hBXjB3XdZnxjsEMZNW1fJIevxh2nRB43D3BZiDKbjNPkRFlS&#13;&#10;UShMCLCYytbzdkuOGObZXMuDrKZ+XpxhpE/qLa8wy+u3adWZ9WtHiw+4ma026WEcSfsdLY1X89IU&#13;&#10;d3DsXDeVwgs05Tv0stqF5LWmTOlRssCldSCDJILaAe0vyHdxDteiD81SE5mnZYKFYAX6Sc8J4nVa&#13;&#10;07RrMq6tBnJnISBZYEc1FvesXGEgd80h0MBEdNcUfh3m+kM7++WkegA0o5Bk7xw0mPVestRjqVTI&#13;&#10;RZGYfr5ZsOmJJTCSlU/mG2SWtBmvUlHyMs5s86HAzCBuQrLGIVTI4/ix6J0A51v22QDiOOOVxDYs&#13;&#10;WEb3eTy+55qzOhu0z2daiI1E1K/Hb4eGhvUICkcH1VDWYv5NlXbvo7q0+vaGvJxq7wPbUn/xZd6h&#13;&#10;qZINQIhi38rlIIObvC7kFuVN2a862sgrQ+t5ILG8rtheY04VZngswG0Ndyb7B17kn98ytFh2tGEx&#13;&#10;+zaos3fKL1AF/nnjwpWi2z/WlkCSN2Cqh531kJRtaTZizdE3jynxRTqP+36+xWQlMfGBH5A/3u3M&#13;&#10;/DIweWgYi3awXxpCvks6Aq3fHVHR5jK+OVElAAULmDq0HmQL+ebkYBgSxgTAUtSPv8RTt2lqTldi&#13;&#10;9FSnSINPWt1+SwDUcNYnL96BRYhznaG8EyXp9ItXGy2ZdTWYOrY30i2JxtRj2k1oDrYkNqczoFue&#13;&#10;ZjRbT7ecZ6Moi58Au7ATpbDEgT3Nk8o3CWO+KCH831T7q4IE/R5eMq3uj6us74krPYEcWTwfEY+/&#13;&#10;srIOzY5NPi3Gh1VB5T5tVnvlSCNOKN5bH3lbDdG2r7AS9WANYLMGzJLkSA4AWi5nSjM+Al94N0Vz&#13;&#10;TpuVp9a838Lvs6UERx/gRAuFCFkWXcotmiBi1NiVS1ACwNIbSRinbmJ11d9aBqSdfFUace0+ChlQ&#13;&#10;8pEZEI9q2JQmizaJOy9RgIR8ct7VVXb+EAc9HudEXwgmEEB3jbEi5Dl5Y9a04pIY4WJZTFD6sLaj&#13;&#10;lppXSiBCoPM4RpjGwNGhKOH7FW7XRfD3ZSJl3bp8abnx3Az0EzgiYGXL4+svTbhKmQlzQsIZb62a&#13;&#10;SuBue6zemlz1J+I+xwhSZdKW+qV62rwqLT98lu6X0+svLSjohXuBynqw0elAYXcXmyoWFVvAbp5L&#13;&#10;lA77fq33MmKT1s1ja7zFog/U8w0INq7hXbJoz+jU/sIRI4PUL40FIQGJiq51Y9LbcDM7xh9gMclr&#13;&#10;V0t66xS8OseXK8Hb+LY6ziOObweZyYAKEqJ9Wae8FVdkLXOibrQC+Zv3ktk7CpQnK95m2n4oTnTx&#13;&#10;xcgjbrqTwzBArtSnvKroL6Atx7k6aAc45OUSv98Wy9GUptMttdoAAXHLYLMRJzHdItzOt3iSxTbl&#13;&#10;/VfywlYSkceFn4mJGM3XS88BOef9psHJiy5GQ/LCSnPIh9cj3PJI7jRGFNDZSoFkT2DKszofHjfZ&#13;&#10;ryecIrY028WFAxfBZkHLtVhuS17nNetY0wrXys0rz0UlOPSNHlBRtE7bjWiFApFVKtC6L4vKS42X&#13;&#10;G/Ey2FK3R+9WmEB5JHMrPwLWzBE/YSoZ1EZF6m8So3gpCrmMKgryg38Eb3baHk3uL2aJJEe/znyU&#13;&#10;IO9pmxSJxMptfdEBg+pmtcO5nqealJSFYgsyKOdg6IO0fS6izhjGaHOCopXX5Cdv9xN9Hk4Ocy0a&#13;&#10;Ani5BJrivSgte1e3Yr/ZL34E14z8KK1247OBDUqpLfKt4tkn4wEvmo4r+wrJLfWGsKDJ11uDZMnp&#13;&#10;DRSGQ74j5h07lnCVB3Au/f0HIW1TXjft/qsUvUkBEV6H60u1yaxzwflaBnGlu9M+lfayQipFAgay&#13;&#10;qyG4QaTWJKHId/uzXvqHrVxZj3cP+HNFZkfPIAE9o8+lu85YgTVUQLMtMGwjD70yqAZLdLDbZNX3&#13;&#10;lGIdGkrLuFBZj2b0DNAbT3toE8BYUjN5Ha3DrQhrqNY0G3oCN2suQFLOMLLcyjEJZcioho3imxI0&#13;&#10;yAuxRUggXZce5IrWmFiLtTF1SSq1MkMeq6wz5snoE6ZVVZisgzBMSbcegVQRHE+7DXyrIS4bAosd&#13;&#10;HrRm2GCP2RS5C3BTd7qCFRS1UMC+tG0LfRpfLlWuoHy88HGVUMQr6cAtrxeRu5vJtwKwOmw7XEtV&#13;&#10;p1KYyp1yKoakMkHn8RYAxogE41Ayb9nrIlzIZI1L76mqn25GUAwzxoXkKdgnL2NwcicX4r1d+4SL&#13;&#10;10X3EgFLg4OTvSVRSW9iaOR9u6xhjQHTz+WsLWx5IRKR9/m3iTgUk4D2HGG4uIoOlZC/u5jLim4u&#13;&#10;/gy8YZBzeR/SdfQFdrGwKyMTgeolqPO29LK4x7cS2iFRRntEuqp7CmYp5x3LgHILFWcAyTKL2kwq&#13;&#10;zqO+Gb3gzFBfVL3WbprBXz6gVd9wRTdzFg/UxRCJ4EhZ4xyqPNpSBAOjRhLTR27fCwSqjJV+Jw7D&#13;&#10;mLxbD2HjopC8n2+hQHX22C4+FhIa5fOUCo3Gfq3zkvBMZWBGkXKCPtC4vk2M5Ebymh4Y4htyj67c&#13;&#10;LdS6hSTsA8i/6RL4NfpXvZISJ78FsFH0lpcZW12B/BsUO/e6Jx24YZb9Vz/hKKvY4voDXUfsgH5M&#13;&#10;PG+kkEVVzP//b4Zxfv9dHm6l7qEPVd2u8UlteBY4Yl+urffaZ6dT9UcnsEshJF1LenlDEkzERoBX&#13;&#10;+GBTnaKkZCQIo5xcZZA2AdbWPxj6y/1PfVFtYi9BtlHfQSoSos2Fr3Veoi57IJscnCO+AuDtNnmE&#13;&#10;MaUco8v1TEDPVbF8UmCwppIdwfXdjsyXCa1SCQgsMWfb2c0K4FoWJIE2oBvPHwDjPlJVFPUbxhFL&#13;&#10;+pHXmWKKkvGjsJImQm7TztGGWD7vEtbv/m+NvecU1Q2qr6wqjF3W6brecdIBCBx9flamgZui8SDp&#13;&#10;4FsgIipXKMrs0MmUyfTlWuRGb1XyBsds7xD+BZaoubzPpOsuagmYUTK0FIvCW/vaDF9yH1J2zi2m&#13;&#10;W8tLR0sRJNpOcb/H0V4JUBGADPmyuISAMjaIZJCBvJHexOR4x4c5lLCjie94IYOFNhZYxFZBmz0m&#13;&#10;1iMVwZxTwUnNw8s+RYTdi/o+3vn73YCAk1zMoTo8zRPm9IkAry5RxNTgVGyeQH6rWCpI/t35simM&#13;&#10;V5BSeM0I4uAd09ZS6UafT9411dUf1bKspzkNCUJb7iG0IfkuZgSZXGmblwETv99L/i1TDlSMiiDZ&#13;&#10;6vtuB7z2yq6LQlTwqomVUCH7bOsK4Fx3KJlx6mQ7b1AdRFyty7SYZEmAiyfHD3JRLtaY/qUq43Ja&#13;&#10;SRQF3Rs+QHAORiPHI5Q2BoTZhDL3mbX3rxonQASnKeX9vkcUItmzHOh0Qbh0yoEIObZqOgqBUgxD&#13;&#10;W/hpBR4LUNL85niFCT+9ncX9I5GwqBOdh+sdJSj523WoHlnRZMCDT2JaKnQnHX7gAv/PH//XJKj4&#13;&#10;833xlt7+9q9feCMv5q4G+gWJnL7/w+ElBPpC2+w6cBwfpDa5Kh+GYQ331ergMNkMbkOLzXXpQq26&#13;&#10;E4e9JWGIWh8vLWvVUfejmYsQoGj6jymsX/6rv87rUNT5UPNiGzPG/9f/869Pzfan04LrnevZ29fl&#13;&#10;w4ftqn+9FNV/+x1yZhWinV7J4P7vR0HQ8zvZbcfnHuSNKfH89g3i81//Ul1covAh2aWWRgMb/ulx&#13;&#10;Qug/ff2lemz+oF96cHVfq9VfCZXzaHbdfVMR5Z0v+QhuH9yml62ZjZPEG9cVsuPoCTzAVXMIDrUY&#13;&#10;DAOIJ8QEdSt9bcQmzxK1yv0jBmrFF5EqGLF8P+W6q8K330t+WBZWjD/XyTgS4K7SZJt/+bXiZdPe&#13;&#10;4WYcxQ1v2Zfh88VcjLp+OFTtiD40/716OZ//8Y878bEnp0hz893naX4X91RTb9n5/fj2+d/9KZcV&#13;&#10;e72Uc95LsC1cCXVHDsuSaP245HxXdov2BtWHLxgiWBWHMPOxS/uuOVD8/Ob9VQCB0Z3AvriqI2/S&#13;&#10;kk6w6gECOYYT4OQv//Xf/vMpvAqNV/i19JNvth1X4K7eGD1Bml5/khmVFoHE7Hd//fDb+7/+8Z96&#13;&#10;1oDP+ODrxX+eb7ODM8+Dq1RyX6y5a0wrpxfQvq417frN57h8/eKUD4Hs7g2BojtDBGKQPNlVHF7O&#13;&#10;Q1uT13/+9cdPf9DjiKdxss/OoWw7D31JwLy6fve9PYH1uiDHj/f4we8oiYDNkKdf5S1xp9R0M4aZ&#13;&#10;AbYiPdz5f7v9p5//313VV2hzT2LtHZ5vTZ8fP3I1DD/sv5xIer5bir5w0+3Dj6NFRRXwJ9rNesZQ&#13;&#10;OFAGcGS6RtNQ+xWEH+PpZTUANA9Su27ptoLN51/+8MMXrea6oa4p4le6znNTghmr4tP+fVra3Wda&#13;&#10;InPSsGHVn+770/ybs+32blkGf2qodWg5edSmlq4ZjYujLBq90T5BgtaQf6wOZJo9QpsvQJn5/P6O&#13;&#10;G/JxQbeL+fmy7Lb0XXNa4fsvYl7l48f+OozDpA8AN5xYMwEy2Sz2FN3FJB8ZqwUj0by/Z9QGN+14&#13;&#10;tYdVen2TnSX3S0Rb3mtANt9+p09duMa6boT3N/s93YOeCXQ5vy1mJY5gBS9S/FD85apO8i4ta4kV&#13;&#10;uEWTD6yYT+OvSOXqRMpCwDv2F3XFVbmff48MoftDa85zQJqXcPvlcDNjDNzypXhEV/9tazHJjq77&#13;&#10;K58CY/X94zyDhSbMwuNOlBuywU6tVyLgT0EwHXlLIr3+9Yc+hhPGYxr2XsWkI0OSgTvdOuzI+vua&#13;&#10;P/AD4TCpTKbpUpb99nK7VBhe83fV49NP718/C2MDBID89DJXoHTOFHci1QH3WzWB5XX99Mdde5HU&#13;&#10;3z5/CMFpWG5O1+lw/wDE+P6TgQqUAStdNnjBVu/3vqgxIqDmlU//kqYKGPyH/V82znyp/PptbeIn&#13;&#10;YpAojMgQhPb2zxOrNmErHp/Mh6fddHq148XvEnxEmUfjzVhlPRLoy+MgXC1IURYtL8D2QSi8Aqil&#13;&#10;uK80jyuMk4/XxMRGUZi5DeEEu8P9LWqJ8OUygqv9a7G7ak2iCJjngpeF/dffv+4eu5TW3uACp9k9&#13;&#10;l/y/K4MTLvWYNTZ92++OEd5ibphOdCp43NWMf0trPx7Nt7YXj/JHcz0ScKrLx86xbrMdlQmppy+q&#13;&#10;Kra46WL6z6oVVtru37ZrK9EdIz9IduPfraVsigu3bQT/EVeoqI2yNWQxIwDYo3+YpxOvhZKwOZjx&#13;&#10;lzTGufggBCtYCeTu/v/8+/nf8ULUGWSV8NCgxmvNsIcHaDx32coOcxDUiZnTfMe7yOFLMiEidfL/&#13;&#10;vFwQLXf1Vk9lBfUyjLUsn10mogxkNem1o6qo9uMMhhuCy/n16eGZxtopFHGZpo+1+0a+A2/nSjKI&#13;&#10;VvogGxWoXHE902OrnB4v144+lS2MGbKivZ61u9d5CHfzZs4//jYdRd0s61rL8nt2iCfdZz0DdN90&#13;&#10;eZicHej9u+zF8TQwsBtu/8KR+OVf37dta+uo1fD00PnQD5Y9r8UH2uI/bmfrV+0Nvlx74ZyuCXwJ&#13;&#10;Uf4ojy8ndoHosHAny3U/gdd6cHvRxxkKXhHBMSJ5VK7h4dOKRYJpHWxIS3S/a7L9Q23jQu2xuT6I&#13;&#10;f7r7rjwer337OC+6BrqJRD9PuNxdi36KCBLeXpfXeLzt1m/n6Ty7TnR3RY1eT/2/3yar7Gnm/d3X&#13;&#10;19+WVYFmLouu7lh0wxweEl1j074j9G/n03AxP3x8sMfn0R/3ZmvXZXff1PQLKzGtfOHcXYHTtC5v&#13;&#10;y8fHTwObGWdt0S0v2mx2KzCDO9W4r0DnR4wWtNk+jcaK/QYTcP0bsAznDyU7G37+0+UCPCxx4EKi&#13;&#10;uoo7cP9+fu+enn6eTuwrZFNiErsqvV/UdszIIULEdf7Wbz5F7x0MezA1u/Z5HH1Zl8tIGlJ/ulc3&#13;&#10;el+PiNVzLpkfRzImFAD8C8m4KuimTmECTcXmy9AAXiX0+N88TdP8fpqjCrs9etzdMSw6UVnoHI9l&#13;&#10;k17elx/2959pfXzVd1v2Bs7zxv7hhV709OHuniJ48c8l4vHb2rO5rIrZwVA/jnqAyiLealrdn5ku&#13;&#10;nzOSr692bfL9w35bIrPiQXi8ZaGFwulaGj0uJDZFINVDNUyXVpIwSrYuRfZEbh3muYyX/OzgrmNl&#13;&#10;hOjr6aR2ni4esyoEhFF5ei4SeIzLUm4+YwtawHlw5b6TZHf5DVTiaEEJcAPyPuX85WGLae7+9Chj&#13;&#10;il4/7ndTuJ58YFJmbxsJ/n617aYpS2BGsg04rJYCQ77ce3i6zf/FaoTSowX4l7fnuhHQd54hw/2I&#13;&#10;cQmJ08Aqir+PU7iZuHxB+O7+R7MYkjLQ+fSzefx8fwm///mx/AC4CVcvzKH88L4sl2mZHP58X3w9&#13;&#10;/scPf2FgOr1rTSgbV6P+egzzUy0KdzmpYf7wuUFIr8oEEOKaaJALVrtP1gIbgDstFvMK1UX55W6J&#13;&#10;UMgRsIQHejnibbX79ss3hHu2W2EUBXvM1yoD17KmTq3uuL1eCcaLcxHNAbmU0meaZp1u65BwdOFK&#13;&#10;igfnzLYqbgJvyt1tnCEt6EOzXF0dK9hDP9Pdoyi7Gy61AodbjKfB/JEqi+OnLe7TEHlIk7Cj3eyB&#13;&#10;PG794O+6/TyY7DeQ5TFd9/l+/U6s/saQe02L0PdqiK3wXknWICumz0uktFLAuI6VhIJ/WdbzJURt&#13;&#10;L5N8ai9mYMb7+ilp2FP583kKCLemL97av+3XPx0Cl2k281h0aPXbB8mLGBNKTVLCHfj8+o8ZgIwF&#13;&#10;kRv3j2qxwM6X44EAvuutyi29O5X9TY13W7Hcza+/wghrrQujzbb8dHm/OK8PQM5AoSaDFpTvrheg&#13;&#10;RUiyDRLt7Zo31R9JPU7vIHvsVNz4ahxMAWu88jfyU/vh6aiHEPJFx7bbruuSS4ALXFHaYSYC/D2g&#13;&#10;jMTr8+mxI718IAD9po9FwLu2H9+Om3579lcY057Wayt89hxkYJSpKPAlDEuwb6ynwrlSxc3Tw/CP&#13;&#10;f3n6VJa9DgwT0LvVhsWKbpsHAxLILPdOxFVtmqpJxSu4ll2K+X2tHtp+gtS1uzIQ2GKUrNtutjc3&#13;&#10;ci4ur9cfQhzIAIBZ11Uei9/1C6TFagjYS7ApvEqbXC4n+D6/xQzq6gBGzBna9LRscD9CkbNZVPA6&#13;&#10;VX9elPfKdwkalBinmxAmXg8JWblZ1+n1PmOJsV6NJ5PxJEVkJth/vPvH2JftHNf2U8AMvJ+uD/lz&#13;&#10;Bch0WStRlT8SbxgpwOpPPtds5ddxgDXXXHc9I2DBz3ieFsmaVWeJa/TpbrWeEXQ6zc3CEw2bP/Wb&#13;&#10;OeKwWruUDx+4mhgWo02MsJ9/+XtG6+ZDcYpI0dw/bIuW4//wH/73quvtrBDG1cenqilLTq9xgQQj&#13;&#10;TlzOQUXZwtUMmGIjN9mC5IJGCaJQwzJNDm5wNAxFJOrKIVSKSnslS9nhkpWF2FRpMYkBgsXtNnUH&#13;&#10;/Pa3XziBJq5qKm7GWuv2+x6axAvOGU7abTZ4vN22/V0ninCclI5LCFkUm5oCWuaytQ6gxBL0nlqC&#13;&#10;Olrzs7oQuH09HjnmGBecwJRmN8b7/R/C4kUJLMNdfQclJgB+3G1PZkUUJYoBJ8EHzESO0E4uiuRt&#13;&#10;jsEbNWOYdDQB49twa5ggLunLIgueIHca9ZvtZC/N4WPiyUbblFtv3OPjw7QGKIFDITNPcYUxdghd&#13;&#10;z1fmcsd4IXfrjKawRivVABaju6JBGHpgHaAY4ckPP/z7H5OZLEFzyBbC7Fd3vtKE3ILartNqDXoF&#13;&#10;iaqYPM+JgZtdSFHMwBgSqpTZZCQipkbJWzPPepkyiJFVy02FBFajNxVnDDmTwrRUXZW9xz4fNofl&#13;&#10;9FaRfJsQmFyJmfW6eKx2JStEWq8n1JMUNx5aXkFZ3iOkOdJkRktYGWe36apHpS4p5mgXwzGntiql&#13;&#10;rBp+U6PNJDnwCZaSlQHoaT5hE0e/IiFtDCJjmHC0mERIMICZcgCr7a7dVJfLIvmOdra+F9CLMm0x&#13;&#10;997lomlu4wSwqcqGCnEKFr8serTUl4mEszEbVBQrZl3V37fjbYWW8xZsthUGJCU06WFNrtr0NFOT&#13;&#10;0/G4Xq4W8tSW3ByXltdumm8DyiEqpzzBDKOoZ6+iNoGWnNUcAXS/ly7MMNuNzDA0l2zjvpvHK4Lw&#13;&#10;ejkpkzd3MpAUMfYQBIdtTDetol8zhWtWS1Dlws5jWq8u5xjtrUFxg9mtQ/sGA+/9rPqu8pAwhuqy&#13;&#10;BMlgUo16xlvhlXIud/2GQuMNKvpS1igMN4BRQYBflwjBeL3RjArEUigXG4CUiHIIEcZscimieDxe&#13;&#10;CcaM0VzwpuLeBWsMgjFQ6ABMGaZ59pZU9W6Fz6DaEuQlBQMJLkC7WgF4YhRk3rSHbsOu729ARBVt&#13;&#10;MlBCUmyLQV22uHSZ0oJimiGLx29HRIEOQ1sjDPL1dJP3TYfrYRgyIXl00wTKSo63K4aALQACuKzB&#13;&#10;Ec8SKTOlGFaMcgaBgNNpmF5WKjeYdS3hleA+Au9JNOfFuOtqCnnAWxKyTcAmiAazQh++fH5Qei4B&#13;&#10;VqtWzhWMpGwKjjxEK4bGDm0hlkgqRCKIhw8HIZgkFHigLvp2nrqyxTCry+/TeATITddrWR9iBMBl&#13;&#10;Myuvh3bTt32jrGJFoZGZnSuye73M2sLjsHAOYzwYt/7y07+UVb6OtwgZL8o5mut6ZKIIOhSZowJZ&#13;&#10;YodxvL2chei46BsM/vH8DAOAGUJCUUw4A4xMW/AUswfILCovE6vKFfjVruN0BSELJMumM8tvnLTD&#13;&#10;lCyAvJKC4zQQzARh1ah8YIbAICUL1rq0fOw+IAiqurtNJ4iw5HJNJcHjYtdIAFLhRsacg5RczyNO&#13;&#10;3kwWZ7ZmWBWwKcubyum2ZgICxTGwpu0Hc8MkEFqwvNJCKueKIjlNgMuZCkdV0IsbRmoVDUDnMFuH&#13;&#10;SAEyx8lZt/S00iRkDJVaIwzWB8kKxOgOEcoLrdCqlhyxPt++39YmjhoGsKY6VglUqwOji3G9oQVu&#13;&#10;+w5DtKwr403f1tZYZbSgOAOIi4LXiVKcMpSRB6QAwTb6DpU+2aoqMSJlXV1PmVPRtiUoAFx1kWxR&#13;&#10;cYAAANAYmHOVOc0oIpxmtRSwcgAPcwA8llVblBKDHCCY5xmlFD2oBOJEZkaUdw8dkwig4KZ5VDqY&#13;&#10;lHrObquPLlZMYISVujDapkykI0WLs4d33QET4FDcbQ/KBGUJpqjthLULcnOTSY8Fdr4p9hUADSfF&#13;&#10;vl7V0hUdY9x5vKzJA1hvmaHMhNw3+9DRgiWffFGVZSlvt5M3eFrzpqhy9O22Ot90BO+8rXTI2unL&#13;&#10;5ZizW9cTkz0kXhuQaQ2Ic4hiCKLxh652JCaUHrpWsrJgBCTviDsNt6pqMqQQlYdNYcZbI8npd5UT&#13;&#10;YaIZgdlDvqxzAu5+s0OYaL2WZQdoIXct5Px8HpzPyizaGJXsPA4OkO7+4+vt6/7uziiPMrEiHJez&#13;&#10;lIDRhKsOJpjXQBgY9AA4ujmV1RojKnZksO9kbCawchlLBpANiObny7vRBergai0XspKlFCCznGm6&#13;&#10;2zaeEoMxrioggk/cw8SZLSHSIbCCc+MMMBlEvShlvITcWlzwdgTnvthBT9wCgR8ASCknmASsq1kt&#13;&#10;spA2hffbOC9W1v2+kavxy2WShM16oaIs5caFG4XdOk/jMEAho/Ah+U0AACAASURBVFm5LDZFhxzi&#13;&#10;HdHarNqjxUYPeF1lGgYNik09+6EqKFyjCR4QCDKs7oQz7vPDfvWLXfXtcksApzXF1athZZbnkoYY&#13;&#10;pIBBRKNmxtn5dOV1f40KNWK0CaTk5kGkBCJPxhirdvuGikwyqaoSJO+DrHnAxFZ38HS9cYlN1JCR&#13;&#10;ySc1Djx7ypEsiPbWw2wXA73CFN3WaZ60X5eolsAlxEXwrq4bNYy03EZta8ozYH0DF6Nl2V6VkgxX&#13;&#10;Uu7z/mZnyOLdU59OgfDECCYRohzH0wwZJhWpmCdMkKpBwp5floQAYNyqGQkfKVA2YA9Px6WoqoqI&#13;&#10;t6uRDIMEUEDceRcMZugg28w7hlgv6+xsiRujllKIalNNoyNIVCXaNC1OmTMmHnfzcLIaU9YUrBF3&#13;&#10;LcZxHt6DjXlek4VKjfXnxprRraqoEqG1Gg3GjJQRQeRijCnZfCo5hSkQhIGNXJaQ0Nno6mPpAiSp&#13;&#10;QSySlEmOyVhfEaw49plngOEtaF9UrUEAhbAmpbOtghzOSUhJBC3yEhDTSpVlc5k0kglylz1RwUYG&#13;&#10;J2uoQJLXMa+A+JRjYpjATCCMHkBQZAIlRBnCNVnASfLBL1NCERBkoisbRisJEXs67Mc895u2cAYV&#13;&#10;Bcl0OBmEfft4F0NADKwdLBK43DQTm5QTS8S5mcIwOOYyMQ6BN7/Z7GnbvM3TvsuLw360OBPqsaUY&#13;&#10;hGiWmZecgRidbgrC8p6LzGXkhPoQGJMQ85oxjxBFzMw+0Sg4cyHoRHwwKXgh6evp721/j0hsO5Fz&#13;&#10;3h3ujPYVb0lNb8vab/ZauSIBrVTddoimnBHMKVht9UJkUVFesQJKGq03do4uNRvkAZy0DxFKKr3n&#13;&#10;BvDgXdNgmEBMIFoPUK5JQWOxzgtEDBfVbBaM0mzVvMw20jgHyTLIynmgZIgpBxNxxQBB47LqzGPG&#13;&#10;AmUUNYS1umWKmhwJTVC7pa/q5XqGFUOE1u3OAneaSIA4MVzImj8gChGyYQUuTR4joR2gIYg6guSV&#13;&#10;5iCbsmXeq8vpG8pFwuw6KYSJR6CtBcXAEICARJmtaQaASE7WZRAsUYgpIIgxHggsYJEymJVi4L4p&#13;&#10;pqzqfalDdNpwAoOGiKbAcvfQo3mxpzhPc7XZRBs0SBAyYHkhmBtUnh3Y7jaHxvq1LPBFEe0vDUeS&#13;&#10;RrGRBRQORaW11i5D7F1e0gxMAhlKLmgWjcTbsiwASRgGPWazjqcL/h/+x//Nq/XA6wnlpRAEpKzX&#13;&#10;GXvGIaJMO/BAuxt9zRBQXgS8o5j8/ttX2FUyZ6IiM2DoshgLzJnKIQQ6q1PKwXu7If0StRdAmIwp&#13;&#10;PJ8GIarz+PedF9WmzCV8/q1QyRGUmgJy1EBgQPIdLJC8TaNu2yfz9oxGEinPlUQN32H29TKtsmKW&#13;&#10;XK/n/f2OVuTffpqqfV3tKqib3X339jKU4hDNeVdAb3FCXRqMaZ3Yba6/vUMhxrfXnpJ34lLAa3Sn&#13;&#10;8bYtNzdg0xrALfB7WYg2ByspPh5/PS8L7+8g9H/ud2lx0/OteOinEVZN+3Z5idBdnI8w7bc7zspx&#13;&#10;vIVoXawUVpO7fvyuV8tms2nWVSPn4zTe3X0YLzGaYoiqZp/1hNE27lI960FsxFGHAjjc8qOeGuHP&#13;&#10;HuOyhAhTmPJpuu/2WrHDh61dlo0sTzpf3drf94nkNXtaMdTyk7kW1/WRdMn4pc/A5FJyRpKs5T9+&#13;&#10;naqyBYRVDCb77k3etR/NfHXAhsU0uAAx0WQagRB5iO+DLHksQBRegKUr+FZWQ61g+DytZ4Dmm0l+&#13;&#10;Pe8rxC91bHCGCbBMLGjLj8tt/vPDDwm5y28mZUclqMv6NNu23HbDELBY9fXjUx+HLP5wGKbpw91h&#13;&#10;+v1qDI4mSEIwx8QDmtOMhUmT1ZTCHdvfig0JA0ln6diMKPcxFWXp0cUqVFXVEPO/bx8qvM2quIU3&#13;&#10;y/ge1YdcH8OoiUmatmB3xs/3fYUQUyaooHAhmsM+n22oC6MxoV0l85YXbjQFl0hRWh4yTnLDF+0Z&#13;&#10;CDJbCR7mtHiag0A86GV83W4KM50kDgluzxSau20ZVpgyhZnTPrS3y7Kwcmt88CsAgkVJcPbdfeNx&#13;&#10;IJy0tnGqfth8YjL1vWbKbBJ/P5A8vZeUQeMQw6RtMIQ4ZpaMYcLFgHZ0er1wIRenKugmx7hMOV5Z&#13;&#10;hNvtjqG8nC+xCH19SNpjE4dZWITK+zulLANaRfiiQoFThsg5u9/2QzZhHTnjmJCQfcIkBpRI2iIp&#13;&#10;im5UOrYzKOp1ukgMT251Urz/8rojveMA48IGUrFJmRkIwuquQJRmfF1OkIZC06sPTStDUMfl8vHw&#13;&#10;aJyCzFZl9CagIOXn0n9dmt12ir4zxOTSWxtMEDRKzykhAMs16gqyBjBtRpYTKdnPp+ceip4+TjrZ&#13;&#10;zD5x/DxcZbGNoeD5TIr6fdI5YniARUWH+cyocBYJDos662F9bLbv10u92Tg3lgLHZV65tDK0ksPV&#13;&#10;fovlfTQOWA0tShmHRBz73H83rSsjKOa1CquHS8GogOwywxRsW5TZe5KsBkFp1R22zupL9oePT62x&#13;&#10;uN1GIkW7S6s+j6ypaYpjwFqblCB0zkwgyZaLqoLBqWcld9xRMxtwoJX1OJGqNGr33ReYcdO0EOFO&#13;&#10;lhjCZf65xYVywSLCMKoCeFe33OJgAmfgvr8rcamjf9iicck2lUXfpuCID9zfJ4GVA9fV1hu/jIPV&#13;&#10;a0kI4KlyBUS4anteoWVa66I+GdDWeonGM1woeEqvbVtTQofLAFdd8oaAYuKB6xWDZMm+WpWn2Jci&#13;&#10;G/L18opptOtJWzCPz5hxhKULC4slSuDEXF8iHrN/G+/vCq/1+zBGwFXGUmeAPJSAGLwQkwnyCAiM&#13;&#10;m6JpRXO1oQljLQ8odAkngjhZboU6h3uhXKCKbn13scggdjau95M0dFXLahwRjDDhreu7XUxZQC2a&#13;&#10;bvBhu8PnyxAhhqfA9ohwXjRVellUthTRSjTH6RbXrhQUQ31B61NIe8lOwYW0Lipm0MHV+6bBJD0c&#13;&#10;+sv7CaNKlrthAugwfTl8N84joVlbSHLshLAh52nSIQ7AAhA2yWWnvV0RJ/X+6e16qUGeZs8gCcYw&#13;&#10;xBDKSsWm3/eeRha89m7Rg7olhH3GGgC9orqh0V7X5PH7ac/rEkBz1dv20Q5XBMwIZ68S58Uwz/pK&#13;&#10;kGBRwlWd16YmSLo5vLIJu7EoS6uMMZMbPBWb7uEPTY6Yg8t87psP3YM7jYu2wDGTVdjtxG5LEtqE&#13;&#10;vJrEIu8ZWYbFRedAwIgnwuk8jRWMORAEc4J+IAa7SFiZCbdzlGh52PZWLX4uIOTXSYeNfnItQNkj&#13;&#10;EycVOaK0VCrLsn8Np7revP126TatC05wGRvKCYBF46FEpapYfX6/SFHfCuW8qkpcFzTwDrlMXaYi&#13;&#10;k4rzvpph3GGKOR3tO5bO/d6TpyhJjuOVI6qzrw47q4v6qZjViiGazbptGSmp9qaWeUAocT4aa2iY&#13;&#10;xjVCcN8CCZlL3udYDcutggSg8e2icWrw3Tr7Xb0dmgu9ljyLdbFRn2VRrKvTJqa6BBAMtysUXNIK&#13;&#10;8mKJqYTrtvtYEG7nGRY8RZqjvKmvnXgQQiDGEsYMQgYotzAWYl3fdtuH4arFkjKlsBYW+QgrUgKH&#13;&#10;hpaXYfDDMs5GZUoiCl5Ncb0CQtZlLas+YXiHNueXcynqMvehx4VEzl1cDfCaIUAYkQlkXUJQ8QzK&#13;&#10;nSyTmjeERkAYguD/Iwi+dm3LEgShTu+W3+a4a8JkVlW3EOIFHvmDlnjiD5CQEL8LquoiMyKuOXbv&#13;&#10;tZed3jAGdPXAUnAQ0mPXbNd3SO6S+0sqAHqnRLuY2RQ7+4h5VRNw4AWyerz+kyq+x1ihqqlA29YZ&#13;&#10;QUAE9LanaEm4O37ejQ7RcYyvoxEA2Wm1Cbxd/nvbH0HhiOGScg6RvwH8uYLUf0w/6rEj7b5fF2wg&#13;&#10;JqUWB95xfmJkHIsQTsgFPPOdZcpmm+4ONW+0CZmwA07cZ2LnjdkUqgMtfuj6ilb248YExYIg7SaN&#13;&#10;wmbyblUQhSbFhdVOdMxufN+cYrpEgBB4v7w4xYtLKbPh9IQDMiKXqCWOBDEepSRNKIvpR5IzL5iQ&#13;&#10;Fbq7fXcZQ0fnh9OnmBMmGKEfyWaKsdkMSlhU1cdtSoqju30bM1hawCzy5tR2ZtpdA8oFCYhqSis2&#13;&#10;A4gdgB6wsI9FYFIL8QZtwMeHcwCJlo0JRYn8449XrlpQjRHu8dbMeJaHPiDSSJpMTNDxhgIeQECC&#13;&#10;UqutYJVoD6EkbiFXfNKbB4DWQugRMgIITQIFqnPBeiktLu/xQhiuzIxEYzcQjBgOeaMowURqYhho&#13;&#10;CB8nv22FFZcTbhSZPl6+74Xx3u5YTfLuU/9zukXFz60b38qxO1VVSwzxIqMc7w6N23dJsDNGZV/Q&#13;&#10;2cWbDR8lEMmECaUeHtz4QptWz65mHb7nZXMQodmV7FdK4TJ/iB4kKFPa1/lN1UOGOVrAgAwYvM8T&#13;&#10;FxWh4g7AlIoJMSM3b4ZjCEtAyccIcAaNaEqjGDCI5A73+Oh/foyff/+v0/tWQo60HT1+qDkiG0T4&#13;&#10;7bY2AexlywYJcOK5bCGhrg5ZC8ljDk2jCjo0iFo79gMFgetHhiIse5Z3AhCy7S7QliPZSJT2S9jB&#13;&#10;vvRt1W2rrXLxPGW94+AvfqW0CpEuLEjyO5SiKEJQiZXBIaoIwKFiC5p1YN2h3K6//stxXybe/jot&#13;&#10;P42dgt06gR2oNxeZGkqJFqwEFqMNPh/sJSHAjDL6Y0Ign/qW4B1aYn1cU6w03NDWIQJm3f3tXkiq&#13;&#10;85yhweTQVdLrsa6PgAFPgoO6ejcqHbCocF0nt1uF3VIGfA+iLrtPi33t+KHlhOZ9vyb06XSKjHiE&#13;&#10;7JjNSZwAwrVsdxhywgSprbzxoPq2m64XVirgZ+hCvG1ZApLWbJwgHP/v/9v/CVJiVNDUy5LoaOnk&#13;&#10;bNVC9AR94HF/HUvGuKsaUOLZGGJDLRtEbnpe6YnqzslR3OU3JbHPpQ55d83QtRWD34ENsNjNIHw8&#13;&#10;ueBrb+6ccb0xI4cH/QPz7vpvHawJe/u5NXfNMgRwoM0ITO4kZYr4JYQYs6MFVGz/a6l1UUpA5CJL&#13;&#10;DTwY7eTZPf7GCdxw8Gos7+v3tmkhoVh8+PHktW6kO8GbX4b91UXW3dBF1DWkSlR1JiHv4ZGdcpyU&#13;&#10;Lpwk0WVPJzgyjcjeNCeqOtk2iIRJrg1dsz5/afdZoyZbcoMHm/b8OTDggbW4asYU/LYa9bGxGtIg&#13;&#10;3Q2jHez2P3HfGdUde2TdzeOYFIwxH/FPAW+BUdA3xK2/UYKvwGNAOMhpRWUzmDeoztcMUCvZ2QTh&#13;&#10;+Waoviyv/V0V1+ugPmnrXC60DnJCeOF87pcU3z6l19qvOlOwps3kNZgIf7vbctIhZTFfXtYnx8hG&#13;&#10;5+6caG+yopaJ63Xpqj7uZY/g9NTsec0q0bV63q4AsBRpZM3L8z+kIt4nlsT9/XF3Gp9H9nzDZZc8&#13;&#10;+y2XdkE1vlibgEco5zJJ5mCkVjIACp4HUX6yU/czRs0puI7tqf/wS84nf34bHh9e3leJyM1qwOgq&#13;&#10;L71kOOpTBb+9LrdniNuczq9MfCaTXTLeRDOruvpjbJCYKX7Z0ITeml9WT7rK+R5hHDzno/l5pwCW&#13;&#10;zGqNloJrwCsb2ZXAnGzYbgIt74HXInGfUjPpf95ipOcHG2nCpoLuiLODY+EUtKeTeLu3tNgIkbpm&#13;&#10;TP0jJtw73Zev8cu1gfunEjbduFAS5ZenS/kpqlSrjSRbPn/poL6S7T3Ujfp2QwSbnNDaX/qP1Fpt&#13;&#10;QPqx43N7G5J6Pr8wSkj98TbehuPhZU3axRgbHd8aCAWS6R+T+RdezmTtqHCD0CgTuzFXgD+V3XrC&#13;&#10;up0+do2L2Fm8ofqIVEbC3VQ+VUe373eK+UO0a2xOcvRv1LamyVMKpZHcMFFTRL23fjafOHB/O0Y0&#13;&#10;noiAJBkENZzvImz6YwO7tIwlZEgVp8bP/NZDn/76Z2yO8sBGO4u2yRo33X+9TjoU8kt0OH2NC+Kx&#13;&#10;+gZjhDgDL43QtonZU5oA1US9c+CFg8+IU6R+XK7zU2F4Uay2cyp/U9VtnZwNojrD9tZAlBD42G6W&#13;&#10;2CYn/0rTt5v6L+tqBoZRL8ifNzfDGJt4sgzwtlD4ZkhCpMAss+HbKdcuxRmE2g1+5ciWuOsv5/Lu&#13;&#10;EGwOS0D/JZUZPKRgGDEobAJK6BixxPiizneukdnQHuElghFTbk6xSKZUxBFw/KB1ZcyfGMO3aw25&#13;&#10;v2zaxqe7AweuF8TNcGBZSAwruBu4lqfdVbWk83BlkqcpZCB256TgONix/xy//1PkjK2ZJa7e/sRm&#13;&#10;au+fArDHpsc6VnANl4yEqu8ea4ex+QeTaPSL4erlVng/wAZ8GgWyu17eqzpf01Ih+0uPzCi+fm4Y&#13;&#10;ZTZ6NFd7hDDAl//4tkGcNwlmVbrFXZJCNY9kJwl1pi6qD9WPxj/GE0JE2xWoXNEuZOTc23dIUU0w&#13;&#10;DnzOmV9pblX5TTTP3S+fzMf15NN7DJsnLpe/h+PKXnqu7tQwrjznWrZ1oQ67jfCDzfG2Lwo/HrUc&#13;&#10;UivAW4B0LXqEi1jN9P3sworJS/ItuBkFcEX5JZ7RSWDv8jaOaWkkuu/kUxDvD2GvnHzk+ltNmhKp&#13;&#10;HdMHLqTf+2VbMjbm9dvj+UwYDmT3dK4r6M01ylPmO6d8fJvl/qn5r/lWNltx/gY82JDkegt3AdXY&#13;&#10;5fDD35OjDyGMa7g9yd9n/p5LSSadnzvVX/TteWd384YIYpLJZftZPRwYhMymzzfxlo4GZKAy09CE&#13;&#10;XTJcJ5ieKKt4SiXoy0vmd30Tbt8dg6+bVo1ySf/++e8flVYF1KtrlLX7JtWA29xQuJcVdfCd0ZI0&#13;&#10;6smMLQLhwGOIKKKOHTrvdUNxyqdfgFve34gkBcm+IOtmIgx/e1QQMwhe/vxPDn+KlmkYaXIf7zQ3&#13;&#10;R/J4d5+CCw/RVcuIIMENchI5Et8i779+Fc5/PFKUtIGIZigg56bvlvmjQvHhgv8kTnIuQKl50cpH&#13;&#10;XhwJvz11k1szV1InR4vbpjrEEh9wt1QASZddhIcBBT/zJjEDCidBMuVvu0TJW2h1DurHm+Nt+75f&#13;&#10;/2YJ4EOOOqQZ/qfMGNOvg5H/JG9mtwDKu/Dy85ZDxamKQLJY9TJsAWYZJ0i0eyD0uRqHfwpgMeLy&#13;&#10;VJvbP49bsfiuxCy7kUwv14fjmeCl6W+YXP+KGEbrcphuoz024lYoVBnLLxQTC4nEV3tVbKvGB/2h&#13;&#10;Za3VPbDJAUy4F7lPMNtTJ1kdG4dI3iQx4XaI1x/4LD4q448847CMr5INaI7J7ynuFAst5gwNQnbb&#13;&#10;lrr9bTarByvtjlzRoCe5tBuw1yUC+hT/fEGoooI3ndqj7dJGmm5EgsNLKZjgeo5+YqD0FTp0frpl&#13;&#10;EsNWkK+je9+oEoT2QsTUqNf5F3HMl23zP4a2xZAlPDlJEUTLx1pxytnwcdnq/vG1fsEGaO/Fxoym&#13;&#10;LLEm8Vrd9SB7HU3Co/sgbU9KepJYX6ak0KLXhHqiP9hJzh2IXF9WrRqSikfbY3XWoEnggJStP7qE&#13;&#10;T+cZIbAh8Oa7USCoLZplR4evp1lWG73WbVW8rXy1yCQUAd5ctqqsgY0zd1/pseR9B9dpRYTYIOoq&#13;&#10;s+BUBdZAODw+DVt6ngW85f2uYfFMGSZoClfCDyKwCrxvL835YTWAYSlI5bsX11XkTPaRs8FNGeTj&#13;&#10;k4A+eURYxkyjueTlR5WQivJ7XNshmzLnw526AOQQJtTXB4uEFFihWNPPt/3/LSSucV/TcbjrZzNW&#13;&#10;d5TEXFNH7NutPEJd15ycH4vBUFYPlxRGWh73mkg2kV2fyl//YaW6M3ucwioFDzjscc0NCiirkvDH&#13;&#10;EgjP2mEucC0bJbm7294BOLqnlkLKZuvyYYLumElqeom+gTwUmVkPDpfDld5Q9hZ3hKdtY/ANhLvN&#13;&#10;4sNT5BlK+1HRYTUguqETPqN4PPtMzXoHcJhgNANV4C2usCelApptaB6vQ0MYW0M1iIECAiKAD094&#13;&#10;uy0C1Or+489tyzbKvfTEZvFQEnS7hcOkt5s6yHc/17p4BGItFgC/sOu+Z8h/3an3aayZxFuKbOPA&#13;&#10;cZXrI15/FoDwPJvDA2zKAjxT/BMkbe2p3RIEAh8YWRjKue34DVxPsCmrNgSGTdUcnqhbMjrApmhe&#13;&#10;bH0RVVs6vW6Sw+r9xyaOu02QAbytCve3Nw1ErHDn3HPfXlPqfPket9ziA8lqS1SF3BdvD7oSNC9b&#13;&#10;q1HwODviVwhiuPUXnprBfw4PrhfUOBsYGaArcziWrq2/C0wCCKjr3Y4YvwpaeAGIL5we9OZjZunw&#13;&#10;2EPRbLY1dE9zrmJoCioYEWoL1AyiPSJIa8zx7FO1fBDybhxS9nM4sQqDNnuSM60Q9xFNzLhRnyhC&#13;&#10;XY1YTJH8pHKdP05ffsmYYG1CoVhvmSR8L4eUYU8dYshX6O2ypebNo2beWqgvdo29fApgMwF2fCAL&#13;&#10;mbArfY1uuvkZKeLa6uNhGM2VxA0ca3fXf42qivOqQ3X3W4xLvxad0o0UdmXuHDaI3rfcwRvG9WWM&#13;&#10;1YIxUzAQ6rFusjqAjOqIzgJqCI45U17V+H/5t/9LGHpXxDub5vCnaOvn2Ynj4WXcxKHQs9+n1+PT&#13;&#10;EJJnQhr2uOadNg4GXHsWS5rc9hCH56Qjaurqoan2iyCSwbOSVicxyJWazxvfzQhJlQytaX+PgAeR&#13;&#10;nlXt2CabXKGpvKfs3Acknk9iDePMef3+YTJ5OFaIMm4X88CaufnJOfjcH6+7OQJSceQIgtcQNGH8&#13;&#10;9DJdHrcKEhEE3a6EM8s5a6v2R8BHnqNfQv/8hT8Uz0KszvNoWyAJBs5dV9YQBGU/WlblCvSWRvMJ&#13;&#10;s/3yAhh5N9uaoNtepGpXBwN/+h21t3eTQ/XrHp7/xoPPytLyYVhuuur81uiHLAPPF7Q26tg/CrOD&#13;&#10;/c2y1xuuDt5HITBnu5UuK0gWfi4MOUcZspmOh3YHiMhhXUyET4y6Ar+n0YHqR6EjThTq3DbdrN39&#13;&#10;Puz6Zgklxye0/vjjOXBqHno9N/hXpOqQ2Yaq5iGlnGLwx7QvHYXiICU+HCvhbfrAypob5tOBLF26&#13;&#10;UtfTABNu5IZ9v9xvAXtWdxX5VT59PP+QFbrgjxP8O4TYxvTL+XDRV3hg+Cddldlhs9r+KPnzN3ca&#13;&#10;TtFvwF5vm2VN5TDmsR8U+jocq/f5H3z2rL1teAjTo+oYUnYukniSDCp0NS6zKnurlCSxpXCyGhV0&#13;&#10;JBiXZJvq0Wydot/ALE6HAw6uaXQBaQfGvoVfKkpsIJ4TLe2DDw377laf0GSg6mufsyKYA4iSnDcY&#13;&#10;ZCAcwZRfCBHqJoz/VBSy9Q+UGOe395/DyR0hQEgnspe3AytSz9uPjzP7l81s+2/VnTG8DSuq6CV6&#13;&#10;BgglDge2XcPhyxBccRvmi/6l+tX5eQfvoKNkxVT7Q8LLSuMnJkHPP4QpzxJ+4bHGjbdDytndKaGx&#13;&#10;c5lAAgLN/wM3/9BR3bU3e3NEDVKUzVjU/HJ2bauxvPqX6plqXTxpQBvOk78JkE4VDn9cc4Pxgg62&#13;&#10;X0xEa2gs61A5riTuS9OQLXhPuxDCoRvcXEG/HfgxbwDIYXm9HVJ15KjKu2Pxn8EQg/E/Xtuu+65n&#13;&#10;eJRPYW4AuX679Y8tSCsBW1Or8JoCrifeUnyL4D5Miay4uosofHduS4kQqcBv7V/656Gy91aQPUCb&#13;&#10;yfAmf1Ojvu17RHYG4bdggZQC1rVZrv2hyTsZUB8T04jIdv/4+SD6E+EYI0w24rwWPQFxu0NjK4+T&#13;&#10;qaIYgNMPXXeFIfif58/3hLPq4ytUEOS8m630TL/ttDpsjm9VXl3kuALxZ6JEwUxDWFH1pV6sngTD&#13;&#10;y15kCcGOnKX5mogkRcUbdKfD3b7onjdjieRcbtuuaE0/F6gRS7FO+aZrA0jk3e0Cq4e/+8wJEVov&#13;&#10;+VfuApreEjqHZ1QbE+5F/SP4f2t0Xa6X2DwCkmg7s+pRu4Pz2GGOOjj+k/9+rCWz8629op+g2mEd&#13;&#10;a7uZ5pY9vquoP7Qq2bQ5Ny1uZPIMFvWF/qb/WCdaCMupbPDt/tnt8dTcCPj02AYDbpeIW8s+ehcz&#13;&#10;UkSgbyiwQAI8yPP936FPYZsDNRQ6RdVyNX/rm+fch1TtgYBp9rbQGhcWhBuW6V1yAbbq4CrOMq78&#13;&#10;r7CZPT30Lcb7Gzkfxx6T6pY8CbJXhcEEBio2MqfyQhPC+xapu+Cn9HcN9VGNpN48u5yDskc9lSv8&#13;&#10;WNFdzQiPWyLk8UxuCJTsBENbf/zb++2qS/KVaxIoMHRfj5SV3EDfwuLSQ3sav1lVPg3BpIdOOt7N&#13;&#10;sjR6ii9EAcnwwI45VtHVrrPFW2LkPf7Fm9V6QknIaPS1RnCN6w4WT6nfjurP+dKtcnr8l9nEz49f&#13;&#10;7fc3LU8BctWcvQIENnrZGI5rmzYvFk+FdgXbvgexXHXd/hy3Y3VCW37jrE5vjWIYcJ9NZsqGULCo&#13;&#10;dxKwncmF46H7WlEgaDoYsOUN9Q3ueqBHNl1+8qrzVdX3RSnaVlj+0f9xh3dfGK4ynKSSNkJtEDbV&#13;&#10;XwATKQi03YeuKL6OF/Vvar99VP0g65bFuJrbp+5Bf9tuMk9ovRZThnr6AICeUmlgNnqLRy7kZtSi&#13;&#10;LHjR/t3jrTuQy1UER4qnVVxvuqnVw+tb5A9y0Z5RZUNqzEbzUdtHr/L5rlzHKWIJcvpxtSEyu6tt&#13;&#10;nKVih55Cr+/ZYdzWKKXNGF5WgPEu4j2BH9YOkp043ITESXdRR1LclIahH/dLlb3E2IzLQ3X/A77j&#13;&#10;tUWmxfudP0fKWA3keZTvwEtOwTZemlZWLqxBxl63LnYHQMN1/kaHOywD4Tqn+h3a00k1SRdX/gB/&#13;&#10;yoElV5R9KzxyhaLTneXB/+rn/gEI7gtK+uFBZvyL5dmAmGDmGY0HJmFg1ze0Pqkeaj/ttO5hH2yf&#13;&#10;0704bTYAANK0juBWT2giCR9RV+p33xEbkBlx17j5sjtPz0C+63E43zHZhv1KQwGcyPvBoU0/L1wQ&#13;&#10;F+wjSbtZxNCXPO1feBf8l83ehKJ8wMkfKODiCshDcYjqSyXUOwAAIABJREFU0vb3IPPggwXsgTmo&#13;&#10;XVmNa+GIvysSVTDiOBBSI5hf334Keh+UNcgfntpKHZ3zABXSkPizxOwdMbjhlCFWin291KmOgtTD&#13;&#10;UCJtf2OubLft/Y5V/77/Ser6trkzbKu8IMYtFzvECIHj+f7H+AGz3CmKbaMuoOIlW2sWTfDerTFk&#13;&#10;OTpmcP0r68seWiEaNjOe1MBIRS4QtkiGb2MmKNKnrGmDWi8n/RXmzMefCVbvSmW33SwMu19kLQAt&#13;&#10;EtrKHkXg8UNDtUcABUbEA0gYJhFFX0MBvXV2jdjzm5fqNK4ZV09x7rrezbdLTC5ELu184mw29iMj&#13;&#10;bS2BLtRJqTq5nLccON2HhILH87ye+eqvhQO6VdGX86kdx+8x5kphHHXWm903Z7FbI81EtA/UzIS3&#13;&#10;i0UCm4z44mmHGhChw+7NX4RTFwfQag4mNe3+sUuCcMP4BV/iun/i/UNYHFVtVvfluCFbNcdtemtU&#13;&#10;fj15Zzl2gc/WVHQGo7qTbBHbikEmFIBhL92nGOy1IijUHO+xVPgVjhxCgcS6T4Mlf6TnY/2Qn6HL&#13;&#10;bqziZm0jem9bFqiQVcnhY/ccJoUIGGl62GpalzFghPVpgBTnXOL2Atk5Gi1g6SJ/xslb9zicEInZ&#13;&#10;6IaWEurbx8hbmRtk2ZCnEkP2Lnc1CvKT25OfNSZd1KCNlbLbu3SZEAxhDflPs0NMuRCJLxGegokd&#13;&#10;V1HWcXeHw+nnOm41LbzZjfPDJUmVZE4wbLciSSUO8sW84aDKj9TRwZNR67E+nX6s6Zy+RLXoABKu&#13;&#10;MP9hlVcVccta2NMZahX9Wh+awlyBDoZmSHkuQ+m76YAqcHUKZkSRT6IRASNEsFCkakwCjkDFhkWY&#13;&#10;6CMpOKuPOv/LPofmcLgkzJ5tenfHKC8JYokc3ZZrP7W1RHT7/lIpyCn0ECYplgppY3BbOYF4lC7C&#13;&#10;181EEU4MCgZxSWJyMVUDqNGHR9HUDBYl3ooTRNXX5V8Pjxbq5wEVGQSJMSZgH2BGIAKhVLNdiTD0&#13;&#10;jOn7GoZ72Z4Vwjo1mwUuFlnsVvajrNkWcwc+sLlpdzh9Zml/w3LeSNN8wn43UdcHBtFJrXr1Kz6z&#13;&#10;8AeD3lis3Sn0daBQhJQBwTUlJMwDuF3E/uN5BhLzBv0aeGLW5TxNWg6WG8nNxvc37BvMHeunIAI9&#13;&#10;DwjrYN+lrxp4sPsGsJ7kfk+7bFA2Av+v//P/8el42K9XrQqknmTBUTXZ/dPn35f1mfPgZ58xhhBy&#13;&#10;yr7/mLperOuFYIY8iLScvz6k1wgVSBEamyruQz2Y2zXpLVMx7jdaMfziBStQ8ETJvJrHhjkAVu9O&#13;&#10;ss2C+WiqVnjjoidfvnyxaReRVHUnZK0DeOxFRvB4d/f6z59zej0NZwzJmpKKVAhhaVKIF4R4VaEC&#13;&#10;+sJJ2/zx/lpzRaDLKTNGedfb8QoRhE2hgVtXKKmomTYF3GpRgquDT6futu6bCxXDosHReJLR/emo&#13;&#10;QwSEQiAeTvW6a8blbQ1ovlkQdPb3CI0dWl6XozwJWpisTYjkINLHvCVfn4e0QMpNCqjv7qlZxbFn&#13;&#10;gs/r6sNOFbbGslSjWJqabeu47WCXHCOIEITRuiSGlq7TTwmG4V6s68pII4Qggo3LiC4RKqpzGT59&#13;&#10;Ru51WeBQc7eOrzFTG5umtnuJCNh9wyCRQSjcIZBADDaGSsiIY3fuYKCi8GXeQwD4xDEsMIe38dqH&#13;&#10;XoO4A49TkIAVENuuyi2Ea2PDThWJu6aSOeDRNXqsmahjocAuQnSEopDcoZcAKcLwus5+Tq/jj0pV&#13;&#10;ci1vcJbVYVxtC1zabYY4QYxywizMq0NUUsZbJY02xidtXgiskqcQJut01x93E+7OgPr2Mo2z3kkH&#13;&#10;zGWlhLbVXSuYDw5THBN5T28I4OBiRWj0QkneNVUMPuS4zNq7ohShBHdt9cPqU41VYcgUHwU4MyWY&#13;&#10;ZISLPD1fVM0hSm7i2hlAUNN9seWPjvU8sY8t53XeozMgyUypcsFls/nJ7xgJDBjjERqMBYQ018MR&#13;&#10;WyBwyc7g/i4wBy10k2UyjUvGCL+Mf/GaQecqQoyHiytCsqoSJ1bmSA+HLkYHPEw57PvuYQRRO+vW&#13;&#10;Ze3Ip9xFRrA1u0qdFzZ7qxhLGnlVwuJaXK0ZcIxBSIkEuAWbTCjB4pKQwjALhpZrhsRKWRvjhWqz&#13;&#10;1o+Hw7pfm3qwMMFakB1+aft3M4KarD6eKHt5+wCQdA+Hebod+pZkkGzBgomutfuHD4oWqBiDzFIA&#13;&#10;MK1P91/H9+elxN9++81f3u6aOwjgcBjqE9IZbotlRIb1mmOjBOOUrCA3lDLGXEKtEgBh6+Me3qr8&#13;&#10;xeaNVjCs2m9BSp5BAjl/eexer0uG4qKjQEmitJN8ksDaYkyqwF2Sfr1d3bpWQ9PjCkqROd39QiHm&#13;&#10;mDFgIO1BDDjnq7F3LXAZ0qrtRWfW3QdTVYKgOsKcEcCEwJAhKBgjWFXj/ANkEiMkCrhrkBRyAj1p&#13;&#10;SnHzNAEoXPB6WWBKGEV8EnbUFVKmTFh1HSXj88/S9mdFQggaNNguhUudS60th2A38bZooQroOApR&#13;&#10;AGinoO7vCwCIO2cxZJgqFm9hev3W35/2YAglnFK7ert4yiR+bBFOVUPTNyoPfAlzO/T7eoERFQfu&#13;&#10;vx7TNRWeI4kNC9ePCDmjUpbCOYCswKxiXylUmDORl7BKYTZzaAfGcgkwZuPCbjfQteJ6udTygAHh&#13;&#10;A6lOwn2bStNiCKTgL9rSJWAGMYUYscv4sq4rE5Vf9iJYe3/y87gu+aF9EJl7viruL3r0OD6xL3Nc&#13;&#10;MUbKFycxY4JzuW/lSyt37bRxVc2t59asv//9qyaxlXJdJ0IgZ2y2mjVKaUAZdQFcxrUnJB0raFPe&#13;&#10;PWzz56f7XZvrdexUt+mwmyhOGEWb92xvjlciE8o5rCs6babtBKfVNC7HrpMPR4wxW6HmkhYf1pvb&#13;&#10;V9rfbWZVtZqXGRRAIVymGyD40+Onb9+/D6L68vffU9CMlsmXXADyqexO9EfkVoCJi0mbFYtKCJFt&#13;&#10;As47aKGCeQO0F9tl60S/+5vXmdKUsqbgkHkwPiDKODTzNFPMzXNZTiVpc1A1U0ivdtOWcRU2vwDH&#13;&#10;ITz17Rk1AWbRVhv1X4fT+8cNAEIJrmsBfSo23kIkHPfnIxGMeVjVzaa1IMnsyVtTclRQWmwAQf2h&#13;&#10;13rHoAUxoBQaibZIpFTBJKxSjLmStVA87It1GJMq+pFV3nkAsRCIiH4opTRqwNHUbV13tdc2WxBK&#13;&#10;NskR0vQCJQJcDkSHKKhf5/tDuyUKg0Mpsla13Wk3W93WvGDjUlP3OQFxIMTVKSTJZPfY6FWDVLDR&#13;&#10;7FzfbiMAZUVU0lARxTJlB+YhJTklb1BpOApDw5eAmajivkmEAQTibgAAeOfOFfEht02PMV2v06hz&#13;&#10;1/d6vx5aWXViM9PHQqbtNvQDKKAC2FDEQxAh5tz4bDnnFkAYQiqE8Hoz32wujMASvYKdTmvFZEVF&#13;&#10;Zt6WjLFCSCBhMBRtfZYZ0koACEMIJey5RBMdb0SOToFO1DKDVPYNCg4IhdGX+9a9TX1hsekUa0o0&#13;&#10;SqBZX7TGh2YQTACcMcb7rhPjEjqEGEKMt+rua+fGTSY8mg0gKRltKuW92O0opZputxiK2TdrNFZ4&#13;&#10;e3fVIInEXHKCMHRFEQEY37Npm3Z8/djLCnLmhNrJibsm+qJX12FKkFGHXseAiZCceu+xqnihAefE&#13;&#10;AJkdrzhGFEIkKYvTWppaHI4pUZE9IjDkKEmECYEEEABvZlMUf767WwrUGYqCkIs23MKBvfxxuasf&#13;&#10;El4bLkFIVPWyFfuySi7W6VajgVIilQQ90ntK1n25f5j9ZrKhlITZYoI4oYzijrWXaWFVy6o6W1zQ&#13;&#10;BFLp296BcBqqt7e3CIUYWgRL3zYFZxigpJxj4n301NWFdIj9kbe7Y7trDTQ329Y08nhsmWy09WZZ&#13;&#10;ai6YaACCoBQl5WW1opjV2ULoQeFp3kJInHaY0oR8fZAiqy2AGuOaYIjNdaOEY+O25q5ViaXFSRxT&#13;&#10;1XJMGUJR5WnSJAYOgW4J3JAoCBrnFemO7cvLS4cbrqqUUwYZmCXxFEKMPmwmM4B3ZxKFGINTdfbe&#13;&#10;c1tSV/SaJe0xDoanEqMg9LLHBkEE8rbN2iZRMWMMMRIdXXJo+tj6gf/UG0lRIpjMQuWJ4pKDlbyZ&#13;&#10;GSIp4pgA8YpVZvcxgIJggqVqK1AwtKAAYIwFYB5twSA3SnBa5ZAJIpXII1gbdZjGzWnrKai5sosm&#13;&#10;wgt6CM4Eq8c9VpQBAElLIQPRZlxYkbvXMIfICEGAN1QBWkK2QSfuCACAnpGgYt20qBqwItTY4OG2&#13;&#10;ed7YjCkvmGaIgGTFhBB22VC7uxQhJfP65mfACsk24oGvJeGSQPIZimgCIxgBaIELKQJQRGaBBbvq&#13;&#10;Y3Mo3HhbgVhQgbe4fW5ahgmBKEhEKeQcRStWFEgIFYYYAalkBkTbUATkgBrnun6QRCGIh76PYQ/b&#13;&#10;tgVdOK6gQFUrMYMxUw6cMZO29eFMU8ZOd11nSPRcFLvhZBEkybRC0pQ9w0AWtPoNCtQX+R/vbzFG&#13;&#10;lKiLKadU1xWMmweFZZJ1jBxPfj72R5CA3+fQcEXby/ty31DrjarEOgdsXSSAKM51lYuTDV/NQpO3&#13;&#10;AVVdmyDiJUPog982hBhQkEKAAbzoQgtgLCKEsKdABmtAjkZnKDKrMMIMYIlzagjRGlFCXHSyllOY&#13;&#10;uKPO5mAz/m//7f9+LfvbgA+xkFIXidA9MXcb/7nKxaqxYPEgHKxVo73repN8Qfk4K70yXkuxfv9h&#13;&#10;hBwQXO0u+9rpUQbGNXbv8UGJFh7DlTsA0lFCSMPH3h/cG28AqtcPb9cwZk/2zN9CBXq9SQqaGLy4&#13;&#10;p8GNLE9gy2/5L8XP08+CGVOkCrL6kXVzOS/t5Y/rX4Ce2MGZ7RluP2mL5qSiuf7C8wfkXXKcs5Dj&#13;&#10;69z47CFvOOXWMwNTFPki/OnPqsKACqM64sv1fujqVHC7yA1ACCMrL1u9+BwgRIJRHysIqV5XlV3z&#13;&#10;BVWCkuJb7n6ErhewM1ri1V9LvjELFKNZ1PTwiU9vfIkgZhs2L3kvdEpRCEXLF/b9P+6B2OSDNB9T&#13;&#10;Yd9jQx94dVsGa/tlmz339IOWTdIcs1pv16YavBb6ALADgxMJFVI1flv6EmNAzSc2l3TDlapO0uwl&#13;&#10;R8d0/Pnxeajc+Hq9w3cz0LsrtArKIEdYrOCV6hsn+E/ZIKLynLe8R+aFVUpEb72piayh96Dw1t/s&#13;&#10;P8I6Z8UymTFdtcJtBOLbsjyhTj8SRsbtZ0MepQoJrpCZsTsf3kmd4APj7Pyvp/YbR9sSB2V+g9k9&#13;&#10;3ENyxbEXY3xR9y5cjz/5RRI+FDRBEn8CVurtgJrh67r5lN0BONFQO0K89x9lWs0N9WSJtzvr+t8+&#13;&#10;jfq20/sGWQ2yY9SjDDZU5wbtBE+DaBBv239/fqbWBw5aX34FfPpCZJnE/L2pZPyhEg5bPcEomHeS&#13;&#10;smndDkuw7WFZ6n16WNqrYRSqY3v3U8/G1vittdhE+4iNsqRLZ4//Em8WKY+79sSyv4XtW3VfU65n&#13;&#10;kGZae6u7Sswo5/tj7fVbHBXG2epmehBHqtcbDrGOj17DSfuu4/pj82hm5/z6Kji4pGiZFOABImdU&#13;&#10;Q7Fan+YcHXe5QzkkdKIZipJR9hRgoXnluvgYKl17Fza/97JLxOTWsXBuq2paStv8bYcO8pw0hXv/&#13;&#10;hVx/pJ6qzqYoxv8H4zIZbxz/OE8So/DXaz6oDvMP6xLrjgR5izEhqiJ+DA0/uA1fdonoznMNLpi0&#13;&#10;4omPBwyXny9L/sVVC7QW3y5KnNb9r1NNxbv89wbswUmCHdg3DciWW4PA8LftnKNzJ1LHg669isZX&#13;&#10;up+UhjHFeap9BmGuCsBz8Pb98dP/NE6b8ZAW/PImRPs07vZULWcloIts4Vnti8Ymdm3/Qu1czPj5&#13;&#10;odt1ON8/7MB7kj9dzZD6MgtzPqxgUbCStkXtbLe6NE/PO2iDvw6+tPJiHTRbIHky80F9he8OZ2a3&#13;&#10;kOFbO9Rx94OsboA+MmONoVQRRkJxTaPE0f4Xs0OgHQ0Vb3kmqEQs4010Tx8JL9t9o6L4ZbyZ3dMw&#13;&#10;bymvCQMHQs3i509wYxt/4ju5twEFXnZltnQnohUE//TkXhxlodP3jyLjsRSzu/vD14NYQXyihCJR&#13;&#10;1qxZh5QG9US+q3/vJDxGQSdc7qlffM/q6zpRoKHduwi2WuovTTDvT9yDAMPtUiPg91CJw+qDOvVg&#13;&#10;3+NdrJWbrv8dUwInCCAmsmWSV+Vw6D7t8OdG2Xt8v6YLDsSBwYB4y3vN5P4QLVzqBtGPqfqt7e7a&#13;&#10;wkgAwe470q5XBZ0jPO1z/+Jsl8UK8jmtT9v2xifUw3r418aWMoUtD/ThY/5LfuRTWdWa8SHq7+KX&#13;&#10;4wuHAib0XTdEJROuZiGqWkzMcKr87yECgArg6LIXv0bFu2SW5+UNYAwICZVntPBkzinVEVEB+Se+&#13;&#10;PhtZmXkboWC5q9BNgNh6IyEx0ULkQXMOdvhToIQcQ/zQfgLBX5L7CKwpb1fCBW46qqq0rseu1QOH&#13;&#10;0zJ+n9FeB+lZwrTF+B6r3VPpZIWkAIHVHMplnGmviQE8ot+qR4/s8KPzNs3A89sWfpeeYB1ZYKBx&#13;&#10;EovGMUHH0oqqmFl8ggUmmk308wvnBHQsUmlArvbHb825ILouP+N2qez2CednEaS1CL1vOyJslnb1&#13;&#10;HsoKC3ubLgzBY90J550bDwOhFi7g4+6XxzX751W21SLw0d7Ees+uexKKnc+H7aqWB3BNa630/YZo&#13;&#10;U20Ci8V8z+HTfX0Uq5YoGbca3xwHoveIlXfhq8mvaMQ28Kt/2bClrhBQCVmXMEeP+d26NqUfHfW0&#13;&#10;qV+m7cfzCxMwY6szi/PZRjqHLCNN0AviGq6XbF9urruXo/0xKOjJuJDn29Bd1//sDk/Rtz1w2LM+&#13;&#10;IzC+bexBPL8r746C7v5rmlOZYPdlwunX93ELXHmE0I+JRTao41/sdndRLhfDAGp1pCGTVXZy3HcA&#13;&#10;KPSCRHLXqozo+55QZT5tR78FIrvqF/Oah9TUN7xWv8qJTu/lr2H+7B5eQ6AKf1mG6BeFBvqG38xr&#13;&#10;xrBpsRDWi3SlSEN6S6G6ULDqd6kcxY6r/nDXbea2fb+DfiMgcugtOGRHwJbidO/RFCOn56/1+o8X&#13;&#10;cPGYjk4gqppXhym/bNuP9YcVTn5V/TRvNx4Dr5tHdNXJALzAvGUAP83udqzLqfJudKUCnBEPKk2u&#13;&#10;GCyPPUrER3aImZZYrQ3UzwBwoQkQ8bJdEXIQtdnO7Mu5E2AOVD5Wg8Lr3cmsgQvyeLteOLDllm7W&#13;&#10;11Wf3HV38pC6w6jU2cRMtqJzW5APt7hDDrxb6yT+Wv+ocVsu0Nq0E/bOsVevA+s2nj6qdFw/Yj9i&#13;&#10;nap8eKnXf30/SUN4wbkgGGCrGr9ThzOWQsOQ4InB/ppuafDmtVZ3Kyh5WrTKQFT/to8kKBB34ECy&#13;&#10;OGeYtJh93JPekcDy/ZXJ6nU3hbX5I7HS1p9XuL3VKUlX8n8S4/dSnMsLSuhxFAQP75mpxhJAQCyd&#13;&#10;6OppKKV/GfFWwFHzLkp8Cx+ngGFUpCsrqxVCX/4/wABEfETYikpTUfKoZ7yHVLV35W3/kgJafFjg&#13;&#10;tSCXPgZFqHWXzeKaLdL3ipVTXN2yeC11dtAnKXRVPRjGwojqepF1nU3AP5sWdm0LN0Ocpyb7NNze&#13;&#10;ECWokM3GczdmUSSzXOP4cfmgFbNirLFsRWmF1mprxvuBVMWGGpa08dXtzVOfDqnemmwLICVcVlJU&#13;&#10;hlSbIJtcR8D3TLmvtDAQkKdH/75U1mCaYgOC6VYQZ2q7hCA6sQDydUWY5Tw3jNWIZulr2RJbetxN&#13;&#10;5v8j981FAsvYo6Rm1jjjLtEiamx8C+HLtiCQRSZ1rJ50OTdCv74UVcTS0Gj7KvLplJ4KB4TsAKPT&#13;&#10;ggMlkSctK9SnQInz/BKXqhR9GMAeo7aXSvKh5UG4Lv8e5wI9foUf+mvzSkNNGfrrpmquWtb9PLrz&#13;&#10;MYDEFP4IP0/gEKMHggxArfxogksgHIDQzgWGAdp/UTIsgMIhM3RKP7hC70YjtD9zm1HEyXUJmJvO&#13;&#10;npuOPTW9fv3oINtC61q2Q8KHo9AlWSkyokYbgIiZhrKtU0QFVWoogcbaqmn2P0e14+dmblFSCsbw&#13;&#10;sdb9oIabcQ6H36/X3ilh7nxzlUuDFst3OD2gWjQEQWjcXvd8rlrUtezPUoaYDWSJEENsDVSlG+rc&#13;&#10;+xn9j9YDA4Ko8IlAdPPHLFNBgYWVbhmL/58gOMuxK0kQxGrzeKc3uzvJGDKyu7oaVeiS9CFAnwIE&#13;&#10;aAH66QVIK9CvdtlQqzIjI4JBOun+xjvatdl0zp45G/I4p3waHiPFGsgqT4o+poKgSGty4s0S6EQj&#13;&#10;xiKaGiZbI1AUKSsbxllypt43oVkpotnhpUq17h7fTZW5mavk5LSwepOorNbIbw+cOepCWcgSdg7/&#13;&#10;n//r/43X/ucN/x6PYQ08YTaH4xXIZuvQiHZ+5lmo5/H+yKsJjmpdL26wkP3T6WkYBl63Ss7/mF0t&#13;&#10;EjXfGJGrDky41X0Dx6f+/G2DAuwcsCoHsUZRZUOTyqtBwJJYGGUuQdjuDfyiV0/iFHBN/AIQWkpg&#13;&#10;XZ1JTBSuxMm+mnGfkyJ5zz4AK0mgLF3hsczMhae2+/xdrKjfP3+4r0DKmwcYk3a8w+fKeDSGON6n&#13;&#10;VCGx29Kc3mn4Txe1ZCZLqoBfEKtGP4DaxTX2sp1mwzN2j2HTKYRKWO/0lKuKnL9/+bD7gay3ki2S&#13;&#10;TC87Wr7liM1Cxz9grfYZ8kqW2W9ND4/sBbm3m0+Wg1jBJL3r6X0dSQs9mMrpl3z4YMYHXk/LsOwE&#13;&#10;HubLywc1p7VoKaDhDx5mCGHHSS4VtSDdlKoc4ARBEh0IvCGrgAMHzR049qIJg2GU6LH6U4QVjF6q&#13;&#10;eIYpvHz4lJFDkyTsIPbGXyL5objMMnAbH/s2go2L6sOuJqZl4UNrFxLfn2us423YdkTf5ofk9t/2&#13;&#10;AhRpslE1+U+OjvNqquO2erQL7FXKz1DO0Hyo5WLWXJiQ+/v6K5P6cc9w/3j445+3gmqDdnwJN2sn&#13;&#10;K9XGZ0PFP2x+wnjEoTt8DKI6BfsuzfYvWwyn7rtxKbHTvkJOAxrzuT7e6UnNjx3GqNZM5pdOcp6I&#13;&#10;rwAH1D7mTRGBzjXe+4Z842sDzk/dnPzQKGpx/FD986MM64tXqRDBRoTkAixOqfB5ZGFnzegoihoF&#13;&#10;QbdyQS4MqF1f0r5OnNuCo8fVPg7Rfp+z3YCvbtM0mBfciPFM6m5vkDdfUEMrTaXS4PoGOW5o4j9Y&#13;&#10;tIbBXO5bLL+DpZ5OMFu1CUOd9JbLjhK0AfBX3SKhKfLrXPuIKCXHXIX391BsOalqvQE7Q4pq2b5O&#13;&#10;5dmr9maT3HE2fX5qqrTEt3rTftDv67oI1X+7UYm7D7uiSV9uVFcQdvj1H9+jiwdy39rTeuWpqmv9&#13;&#10;sI9zdZ//WFuFQBy24gUwVkQJzVWULaC7fz+7Xwq57lBMy1PFUihDXHMuimsrSHE593bbrs+HuKRH&#13;&#10;asLRaXTVljXfIOC1wSvkPqsUnahXHQMC8bx29ZBByrqa3rEdTV1zsUmDFdtAMmC3DI9muKjd1Yd3&#13;&#10;EXdQvs/Lg5AOFZpxRnxO2FZ8+e1L1/JaowkCqN4ZSRUkMGpHY9yUcV0Q4NDCBuCpZh3yVNZvvUOn&#13;&#10;zWHbDuevdB7ej80MUoYR29dnvcmZvZkImDsEwYytZlPCGivCI5NFiWhF1ZgECBl6OufZ7AxOW9mv&#13;&#10;L7ywlsHOpFfsvWC3YIGBVCzLcucZ//r5S3va+WRqcZ+WHBwh6AmT6WzuhbU+bqh6u4Qr0onmumYW&#13;&#10;A+b6uGs+PK7fCqyGMc0pbpdXjvH1aj+wY4BXqcm3cvyruIPpgcaxORxipNVhb4Ab+YYshij25XY+&#13;&#10;lM16/72uqpuZ4TsToAaQpZLNeGtC2MP0HclSdef1wfecgK2cW1ooq+vXz79Xpx9G1hXeTyCQnGsP&#13;&#10;X1mTryPjukgFazVWFdN47c/bWgEqAgjI8SYzZih5SHeSh4r41ZQ1AmiXifvU3JyyaEHrWnym+529&#13;&#10;iuPHp8i9QvdpAGRFwjBcrt8ehhKgqWlPmzhGwujrMiEHWsE6ms9foRTHNUC5OxB80+xjb26EGX1W&#13;&#10;AReoTBY3+hlrkO9f//3H/Yezmx22uMKZQwz//XiqhmWYdYzTsomb3bzZH8X8ddX5cC7mHqNMhJ4n&#13;&#10;V5E7U5nXzfaTXMZbe2QwVmmGaP/VgoC18Es3MIK3j8JpBdf7Ej2bDd1lXkeCa5zaFNy38mctch2b&#13;&#10;m71xwMWUA7tTfFLzYPIKyDwt4062+7tddICO9KkseT4sIOKaDmWoBxf/0pWS8BK7oOkLh0sUkbjh&#13;&#10;7Uhk9MNWgx6SyLE6HZxX8PsN0tbyLl79p4zAOitZvqPqNvyBKpmQMppsNlokB+/IfBEFiYvtt6Ui&#13;&#10;t0BHad9AT6ZqlEqzfn03Tj7icvE9E0KAFCbIXHPgduENRRnkawUOT9u9C6YopJyA6d5AhNj+As3D&#13;&#10;3qO7ZrYM9zriwA50yTQvRzrTeiKY5imx4FKAkH4PbbebSCYs0f0eZzKdB4GYXcbMAOrQhtVxSuCK&#13;&#10;D+lD72bKZb0/gPg0gzddZnZ7e0+bvVQlJ8rgkHndd9mvKc3fooG5lNHtPBMUlwxtchVVfiRDXEJH&#13;&#10;UApsQJwpY70+URhssJEkPsIBhlmXaIGHB25r19Pb8dHBJz1ga2jcFVZKKcHDeatFc+9n1XYlfu3w&#13;&#10;CzfLM3ITPkz262Fbnz//9to8xfjvsrL0sWxXrAOiU1ySr5iELmsOALKdD9hx5p4QSYDmWyyjarhG&#13;&#10;CDX9qwUnL79eD0zyiCwhYidpgnVQjGdU3hBhMWn+iTLKgym1snDlNWI1BT3cHHdAA4gng9VglAFV&#13;&#10;bLZs9Z9E2RzZR+IAQiFBQ3QkcFiE9wSjdsc8cX7MSPaehQNabp4SuWclGvtc/TC9wowj22nrBgTX&#13;&#10;Si4krTUFP+12V3yey1ika323ITrHPPs8UHqwyPROl9KbAAAgAElEQVSwFX9dQlFRQ4qq/XbpBrG1&#13;&#10;uFqxVfVDWu9n5L/2IuUHWSi7sUrw23p1yTPNVfbswStilb4XblFFA8boLZMx6Ejyt3Emu+8X37Yn&#13;&#10;0coIh25cH2jKH0QcBl6RucynlxOfnLvMT/II1mieJpnhybZTNgvCEtYi0BIGqSmBK17DT/zgUrqb&#13;&#10;Rdd1JIzTbhkDxvIB07gGBgVDD6/SApeYmU4d9ZA6G5sxMwwoTUSIs7vghTPcItTAzVqrNcB6xH9u&#13;&#10;HvP4YH3YHN9Q82yoZ086sFWlyoX+4b+EvYTriay6K5KcSePLCQPyMW48p8WW5SF011M8CrC0pRmv&#13;&#10;TjYCqjjmDdyKjGnKFktkxWPKd4syiJTCTrXuvs6sVna7PIYfDk0anPNR426EV99nQvDz8fCG5xCT&#13;&#10;R+i2lB31WVeexcEPOrexD3nJL7giTC8zsEEqeYRkcAAm1LUheIBENgec8Kit1xBI1P2D0Y+ogDhN&#13;&#10;m+0V+r01YA54oupYyJyXLENYNFYdSoKvwm0pjekAWI4kT2Fz1IHbwjY38mi3QlL3tvDnzf6yvhs1&#13;&#10;0XGDI0TTPLx1augj7UbZrHl6achiFsjFRgSZdxmzX2/v5mSXZVvUdmWLGwbZ1nMsj8ftBdXEAPNY&#13;&#10;hI4zeheMloCd5bu9n+Kj10QZSxldQ5Go4KZmRdqri1Il26uK+mw1VUoRuPr0fuHsmej91zfzfhwY&#13;&#10;IQQBs5q7rDZ5sW7xMfkK7Y2Xq3ti9dDmWCIp0BqODA44oTbNiylcLp6AzIhDx0rT6/QJqz/tmopH&#13;&#10;2ciNDrMsGFsKIAaQF844yCnFvz8e782GB+T8HYpKLiCR6ue5f6+5kDm5ZmO3OQk5+SIT22EBPJgu&#13;&#10;IxPx0J2cM4e4/iqJZaba+9IHA8gIx7RJdDUbe5mGmPKhHPERDIzMf6Z9gZiyhMu0VLv0GD0qrK7m&#13;&#10;xm6KcOtDs5JoUw1imKcobFkKEdym1Iwk7eIM0ApoBxrOrcY03N1G49IlWFKYLeSaA6hBwOQwomgL&#13;&#10;y2pHeSYh8J28hz7ryl+AQBiGmUsGCRXbjqGV+aGpbdOuaMxDJ+xyR/6uRc0rLLLmg8L/w3/5PzyB&#13;&#10;HlIU52XKjBYXh4TZuKyIxlhWUnVuMJgQBIkjo2AEp2KCRSYiX9IYZkwp59gCnSoq6NU+KBM+4YQa&#13;&#10;kCCGBPjeFFRIVjXHPsDMEcCcS4dgJLDeqWG9aNoWyqcYOwWyiSVRXKoyTwHmGFHIiC4Y1UuCJAKa&#13;&#10;gU/WdKrCxt7XC2naFZKwZCBnM14bVnJmpneApDnd7WoeseeKPW9fJugA9JpBO2cAQDALTN5T06jW&#13;&#10;mhQcEQ23F8aZCCizprXZh+gbirMWYckokdsaCCXO+xIDigRXOQGEANkDvj7uOOWpKmiZSvLeLtP6&#13;&#10;gJwedsf14TiK3mSuRMFIADyt7vL+hjeS5aAqWqIrcS0bUAibbACcggR0W4eUUUIrHIXgYSIlerPM&#13;&#10;49Srw2E+O0GpHwfseU4Elnh+f9tXJ803pMCIIpXFrhB5wWFe0htFIlogG72SMPZXBMsMvF6JSyag&#13;&#10;JdMVJ6QRmfytsIQYxgI9/OIxKwOkj5SkZwIzIqxdsPVVFmAuMWHayVRK1TaZ4f79DiHFkMRb/PBj&#13;&#10;fX29L8MKN5IiBXLRlIqZJZDqXZMLX/qQQU7L6At5quXy8Bi3xr+ZErggyCKBiA/JLw5mgGqka/X+&#13;&#10;7XvGW7UG4P0ymXmdfMm3cWp4Q6IDNmii5vBAgK7WMMKaBM/nu5J6nSay2wqD7Tol7z0cSizZUY7q&#13;&#10;StaggBhdyypaGMU0Rugjs4vBHDIGrsnq7TYBJE7KmGmeixTPFDnCChFsXaNcQbVR0TmcUccbDq1A&#13;&#10;69uUOw5Dzi4VCsbHALfHl7fb41A/8WKL8dJJV5VlnWczd2tWHcsFzmZVkvHSkiVWNhSu2ff1uO1c&#13;&#10;Ngnzl7ou0ZECLg9LKMUYEZMFldYWIds8LdfH0LCKJgTKGiw2frRpFKRdHsbPK8WJVdzZaatF6fO5&#13;&#10;ALMsNCXA8L5udEMyCMMQmMZcA+j94AEBcFtV1QCzosMyLyCuoOyKytExDkFMyaf9/lmQ+bGGUnir&#13;&#10;98auU9Jvy13tlUq58SNGJGAeHIbebnkdlzrgiFn9mE1bkGp1SampN5OJ2wbc+75qNiriB5uELHXG&#13;&#10;wjgMw6YR1g9UQUijrksqYrPtLJhoHWlgyzRCwHTVJQATwABpJkyrNtbn2cWiNHGuEEGkWsegUPQu&#13;&#10;W5sFoyQVKShEeSv38zD98sPH8/0iqfYYeJwruQXEwwL7cX4KaQ0OcGJz2FR1ygHWGCRsZq9owsVW&#13;&#10;cssghGuA1kMmltU8PX/6+n7tuACcsbauOFvWSALakWrydyxY1dQBZI5ysWFfdX2AfhiaTeezddGS&#13;&#10;1QYg9fZlQ3nYEGvzsTliHOw8UUxcStylkliO1PBUQDDG0cIpzIPtNeF4LRxFVLWJQF4xWoFcYnIB&#13;&#10;15CFhCmFUs5xpTi1ol37DCu1TqsrJUEhlFuc11W7LEsZpgiIwXSdafehmk3MkXccpX6AMMl9ldwa&#13;&#10;2kJalO+pSB54ssygQuZlYBgSWEotJFTz43qoNZVJMGSjzyRVV0ihR9nEgIjaGOenYDnlW/rMIQ3O&#13;&#10;5cT8w7nV7zfP/WMhCJcIcIHy2KQYcAAZxjhnxOFkJ10KAtiZSHKrVBWC/3R4mYB3sTDIluu8UFjD&#13;&#10;k+lRMphWroFbhOUSw/vbHwCRzHDs4FZrRJLeK+cBBoxTXFBCS7nev3SM29HEUsSOCw665K1k52n1&#13;&#10;mdDsNHIIonV1qk7JU0AwzBAGcmwUIs4DhxNDJAU/60oUmCnMWlLJxNk6RGFOiaOaNWReDEfNoa5R&#13;&#10;zqSgCOnQOhACDp4L/nUaKWQgQCKFCDhl4H1YMA3ORusv412sRakKJkApriaUMYa1zsvUYqwFE5LO&#13;&#10;w0pRDmY0nlV7AUSsWtlBGvAaCZS7Tnahw03GCTBUVnA6NhisKldt0wZfcIFFlASYNSvB3IxkDd/c&#13;&#10;eodxHgfEtL0/ri4A0ChMICWIipajOsPkc/EPw1cEUGGVcFWPJ1pTto69agjA0dulh3l2haLMcGQy&#13;&#10;uygYgwz7pbcKAk2Fdy5vSFM10Ray+jkhZyaMvGg3xa4YIMGUT+A+Xbqnpto2JQFKidBSMVKjOoWo&#13;&#10;NRvzmue5aUTKLjwgRqnW0oyjI6WkWHfKu+AiKDEEO/N94yZPGH9Mi6ykRYYUFO8rQRzmSADOSMTh&#13;&#10;W1PpmLJENHs3jANCzKFYc5ZjbLvOSFGW836zWTGvgzRpBQLAXEccCEB2XJASygSsKG5JsTMIKKVs&#13;&#10;rUE8FJgJhxQxShtM6DJMvphlimZaUozGozUaIVWOMQDuvV/9wljtsLUgfr/fCc85wmgAKQSiADnj&#13;&#10;UPTvE6k6SVF/uUXQ0xKbrl1dqEhiieMi59ljZKUqkBAbYYIZ+F5X2BtQYmZMAcqS4B46DDGFNCe1&#13;&#10;gagSbJrvM+XZFIK4nzOgwWM0BbDdbHUOPiaueB+gxAmx9f3yD4UrN80Ky2K853TKN7VBkcI0PQRl&#13;&#10;264Ldqk/7glltWxEKW5iWPJAWd1213PPM6YlZUJJTdlGzJExSM04JG+poPNlRFqOy3Kod844Avlj&#13;&#10;HOzoAMO3uefNIRfHE1zHe1SZFkAICQiWaM7FZYGkJQiGAFauSexnqqS3oe9HxbGuiN5ushR1zF5K&#13;&#10;wiSNGBJ1fkz18YkXCLlYjKesroS8mVkrvq4Pl6o1eRRRpF50FS+A48wU84G7ZBMtWFR0KQRwFCnE&#13;&#10;BSFOMF1tDMusBQHJx3ZNC8MFKMxnYImBSJcFT4qw5rRhGDECM4mFYdm1YYg5I6W44BAJoKm0IXiQ&#13;&#10;tCeDHfZdM7zfIivxGUcJ9YRploNbxxKWNX3cS+vc/vkjKKXLzBefGcRSYYC54DaaaZldNFQkH0VJ&#13;&#10;wZsVgSiwj6IlMK3j6CKiHREacOIg2U7eAykb4Yd7UJpSWTAVzhRGOfE5M86ICc7393G89xryVjYe&#13;&#10;xSkOSYGkkYt+zrHTCqQ1rczkR8KpQMAjgxXBWwGV1BF4QpeYtoSwVLDkSSI6ZVtCgaGpuaKovw8A&#13;&#10;eovmA9U22AjSafM83RzKsKlVHC3VFMUSUwzFt0WtS/aC11g4gBwgApZHtimWEkGpkp8dLAXkPMmi&#13;&#10;LM8mJxalrkJw2drtEfmFSYYwDkJX1M1zdKxV1BCT1gCSS9EAqzVnHLH1Uncqg7ws1nOZLqZAqDdK&#13;&#10;IZhrMhp3dznVBHMqlZrAfL87jLMzA6AWOAoI+d7fNh6xZocRR4AHAGIOIQYAx2MlMyZLwgAsBXJ7&#13;&#10;i9ASq4qf14KYsYHV7bqMAAHoyRlcJJbJEBjYsi673SalQCiKAPBqg4gAfph76wIEFZdSZZeKw8G6&#13;&#10;DiGhmah570tVcEzOWUMWtCRbUOnquiIIoiQoyVma80WTlkGJwCSqBhTUDyMr+hYf0Sap1GHb9v3o&#13;&#10;M1zW2QbfULHB8rHMDFnMUSzZei0rQlFRFEeibYi61kKRYqExwa4F0TSbjGxRUBKacl5SxsZC/D/+&#13;&#10;L/8VUCmqPXr8vdv/swvj6WN3W0vOEZOoJFoy/uX54/V657y52n9IhEVEiKEGSbRCmeVdVCVNO7Zn&#13;&#10;RtVHdQ8368HHv/xTPxYMCSeK2/PMSbXV43qPj7hRu3GcD4enc1ypIEvo6yMZvmIr0AoKe/xesRMs&#13;&#10;yq1sx8IYgw1l+/Ri35f9J9runx7TqjVP85QWK7L9+G///Of1PgD6RATdrZrmY80XI0lmYoOaj7Qk&#13;&#10;iduScfZXM9ewlsRczprLWu9rRb0bQVf8zSOgMdiM+Zq+yYhLEGAo4Xx9l5KBaYLdLixx257mUgqA&#13;&#10;ba0/7DYQ8QEMYz+/nJ7p+2Nf1dDnP7T9AA2FgBEM6sbG1fWeOw7j8PTxl1DKb398bgj2uXz6+HLF&#13;&#10;64eNiGHVlHWS//fpj3b39PnbJVEkCKZCOB9EkQ/7Sig6sh+3p826zlVb9RDs89GNwz//+NKPwFzn&#13;&#10;UjLlvAwYQrCMk6eg2lEcFBwY4Zl1Y6d3DFXL4if2WNd5XQ1QUt4SbxGuQ8AuTkvsJ9Di3cfTbbjq&#13;&#10;Vo/rdcabbVJ7ix/Ez4/bo780W6Fnii2KU1K77bvtMWdriqsxKOC26UACT7l7W39Fmezap3O0w/uN&#13;&#10;UeoG20602tdv6927Er3WFO0ZCNt9/O234/Fn44h4SkrL1S3wQd5ur5uqE5Eg1UzkUVLZVdvffl/+&#13;&#10;Q4tzyOPg9z9te+NFVYsx/oe/fnDjWtMqU+N9rHXtRwcWayP6cDptK/GPacLX1S3Lod3nemBAuwGU&#13;&#10;UqXZpOQ+/fCMJjBPZlncZCIgFYi+7STF3j9v/3z9XgC+xVHC3LY/AfCEy2tipRSSLaUPu/mo3biy&#13;&#10;TNdloWD+eFSXcNDpXeim3p+s+zMtR5sKb5vl9x6UN2HFJj892hETyATdPubvdurHiVBKaK78gQ7z&#13;&#10;v5xOf67xX+DeF6tO1bkftTUohfWG9POWENLfLz93P/3tH1+5bIfJPqc8ZXqoOonQMJ852auO6B36&#13;&#10;/vt86nZrP8q92nRKoqxzXHp+0fTDbsfMEogY+9+rRiIGmXje7CWmRqzF6ap/f4NmZFfuSEqSoGN9&#13;&#10;Xaa/5k1Ka3dQ/ffz4fjh27WX5T7CBgMxngf93P12LUAByL2e0191iUj0hW3Yxt/uT9X+6wXfpgdV&#13;&#10;2uZ0BOi///kbQfTt26Vq9H4DpKqvt5FaDp8XLgH6PpxEjVH48dNhLNbCeXvgKZ7Huzj95dnjafLf&#13;&#10;DnAXPLA+JQAAYfOau/ZjJp/Pn3vZbGmzyVToUtaUE8F0pTndlyVud5/s+/t2287r6GO8//HYNtVv&#13;&#10;f/9vp09/vfaj2FRTXFhuxvtnVTURo18iWKInrRxCVgU0z+2v/Wc9ygKyIEly8MdvZ2r8c7utCb1k&#13;&#10;L2TjI5CbXZkm3tWoVn6cCKbcw/GPd95Sddp5ED2KOpGfd6evv/4OXk65X5lAVU0ALzuoLmNAak/7&#13;&#10;+/RDCz3MD0erVRZlZhPX+9yjdc5KbOgTX91DYrVcHXLT87/8sLz1l//v6+FZz6CZ1kE05JHeK6mR&#13;&#10;LUkFPmXetSunEsVNy7MhX/8+xRbmZfWFjJ5QeRZC326jEB04n3G3fQ1B2S1+QQhU71/GdPv8Xz68&#13;&#10;rMj3LOkCv5PzzV62dmsZ6eONHTCbqCuL5tSOj9DII9uQ6CVIsEYF5pBTTsvLVHn7YCRAfrzPnjWa&#13;&#10;bdRyX+lNMMYwg/09bEXNmVhvweWy63bBxt2O/+36lWVcJXGeb5pwD3zI4dSg6JGmh7RuLutryyvp&#13;&#10;6Z2th+PJ3W3uo/jrx/E3hoJseCu64VPzT5dxvLjlSUrRVbAl+SDc+yXSmBu4vnsO2b2/rH6OPd7V&#13;&#10;1k4mRFhKwFW+X79/kOoisGp294fpGBR5aLvN69f39rn4VZdUOGBuALP5G5fJrUDXbQyLdyOrWZqC&#13;&#10;kvTzn38riPlaVEot1zFZdp2+Hw9PFOk8LhVTZc2zEK/0Gw7h5/0xINDtfiwRbNvOZGDfB0woAGhg&#13;&#10;hAPMEqw/brapyj7iGD2IR99ait/c/FdBJMLOG4TzRp0kxTBYtv/4tf97RqFrq/Xt9mX43DwdbnH9&#13;&#10;y6emQe0cjGjq52Ybbd9plmd6e4wY4mm4O56zZZRy56OmLx9/ybVCDHkLDm0bdtsuJvLVL5IzSUg/&#13;&#10;AeCihxCyOrxd0ZR5Lb1Ag3j9nzb/am73btsmYWGJKMQrxZx3lUKSJyxWJn5MfpBlMpZtESQIzWZw&#13;&#10;HbWTw4HVcX1d8YcPu7ollOHLt/O22//x6zddyXf3FXIcIQoPszlsM0PL/S1fimDocX+NJ/1z1Q7D&#13;&#10;DUF4ZD9UO5JDbLl+n6+IgMdyZ0Dv9i+aU1DsNS/CC8LVGgHsQHuQ4Wp2qX7tJwXSrt2sAIrlNReA&#13;&#10;iCwGQDRDSAAUzYEmn32MetM+QtgQTyD8bVmbmSON6ue6P6fMUs2rQ7PxGKLzXR5UquPjz+8KdRAW&#13;&#10;xuGY51BcvVXhnvoES8yKspSGVr+UVOpGz1HwTjGCOQzO15ABfRC//3o9/lzf5mnz8rGr0nQjOJHi&#13;&#10;ojE96XQYIzQQdQKGZEfTfSLh0Vd1a5ZAQ29fE+dNRlx1Hqa1n10AEmGQw7f9oYZgZ/uZKm1B+Xpf&#13;&#10;VAMrUVHECXiW5oZwIjy/el4njgHVqiNVIHU3BVrWJSwP61dr1z6J/vwrle5wYuZbYQjtq30Oyxmt&#13;&#10;UHpRx0Lxv376j0PfA5BZBmdkK1EJxMb37xI+DTF+GaYcY8drnfAalyjUAtfND+0084/dviSvNbHG&#13;&#10;q6orGLe6Wca5UR0rIrJMIgMM6mPVO6pgRjGA5MgOrW/9WtKCgSbkO163H47k1RHhZju4MD2J3Rht&#13;&#10;jPnjj5+i6QuMQwx4s6lv5oLAsvoWKSBbh8iYYL0Gta3NEmPAopOPaWlbkeJo0x7mtG938ASXeeUo&#13;&#10;1RIsffKRmGIDS+OYftk92TG14okxf58cgMSn3DIQzKwJ8RtDSr2OCzbFaK8GlHS4wWvTHEOcGYXG&#13;&#10;DBEYpOTsQe1lJjSndb/lUYDb50tCYInrfqXko+YZSY/XKsYf+ZDXn4YdQDhrUfZVHlGef8Nc90ti&#13;&#10;QunRym01AXcz5uPuOYNCKg5ylhpyEULcUgQIzM+7OsThHll2Ni4GEwHa1fj+w2Z7mct5Hn/817+m&#13;&#10;6/dW7RNcbe4pbgvr4ujyeSIvOpivIEHFNzoTVtj8WK/pqp5orujdG4TKGqgSOIZJxa76iWPKUkJ5&#13;&#10;dqXCTuZAUhPq+2KY0uUxSIiTQD00zShS7WtN3778xjL+9PNHG0bWcHyfI4i8UmEpxSrJ2XD/rhyF&#13;&#10;CgnBdacdWNXUNmo/kbIMDyTriATxs5d0GiazWLqBDe8AALVW7yI8LS30aOCjapXE+FTVIXw3pspx&#13;&#10;ndfLrjqcv/7j6ZdP35ebfrBFO8wYpCyDqDQf5+tPlfv2uCBMpaiNqOG3FUk4pwcLcVFoiLD+9Jdv&#13;&#10;989U8LppiwrGkMO+Kn4hTYwXbBFQT9vnVfz9fN5sT8vkM8uUEQJJzr/TADKr+kx1Gs1KsWcV6aY2&#13;&#10;bcWWCZ0zwkwh4qd5KLb27YWVOhn9OA+1xs6tAJRCgBcyF/y43LYw1Lufmag8NBBRjZv71+VlV/Pi&#13;&#10;CskRuhXtLn/+7XjYMUJqI+YKPp8OOOVkHxgWNy6Bb3cLMKNLvtS79PawnMvNZm+voPrErXOI4Lc/&#13;&#10;ft8/ffRQ7PZcSZ1H0//+DW53BN1W57wPSP40hyuHEPmAqkMGMRa3ximOQPBuGjOqTF6oQrKiFWOe&#13;&#10;12U2JZMa/9f/7f/hLGRy3dKn3Vq8SyHpqviK3RORF8fZ+JENb1ILoJGzddUeDYg+pjBrXIEgBq+X&#13;&#10;UrbQBpbDCJ1Y5xbjNAyiMaLFM7SvIm66DrlBhT7Wx+9qYrVwxnzsvFsdhzQvRKPBcVCAP+H6qpLc&#13;&#10;cCTzKEqMTaMQmF/hFlq2K3E6aNcsr0t4WaaEagv+NF3kco4+M2+VY/o3N0nyLPKSF+9ejYMfFem3&#13;&#10;quk9ycN0e8RS/+DCDEAe7SA2av/QVxxVyzIaWNYMjx0VjVOYTj9tXuiCmWbHdZmmaGn7Mi63X/zs&#13;&#10;XT+GuzexRlw0ZopzifOJ/M5v/wq58/ss0QDujRvZR9pqyJFd43a6/Q6CIyltEQgIRmfrpb3cvqJ9&#13;&#10;/cYCyY1ctrfxy+GXvC8voBhJULFr3tTLH2uNd8YDO6xSYIQ8XXkxvRHunS5IGLR1RMGqrqf6G0NS&#13;&#10;NHjjlmhUhMiqlHzY5Y/v53WIkfpH2LwQoYHiEDlxJA+/ZKTStG51hyHIwufLe1VvJgeT+aliKgp/&#13;&#10;rS/B+bZGXd1xrK78TrQMGZlkGHlwGGuGBKcM7m82DBBO7WAGWTF9amuXXzVY//nn422ZUbtZpr6D&#13;&#10;JNdrR2m0Fmauykgt5hgVO/pHqa9jY0CrCP6Arc2cbtv7+QtrcuEFixaXxEGEVKpWCKcoyn5xOjlr&#13;&#10;zzmeBQTvMR0QRF6znEkqP4rF58cjS+5jhlxwhhgJcfHlbKcGqlxbtNV/Dne4xKRZAmi73YPdVw7H&#13;&#10;jHKhVfpuOgpQftRctlzA2Wi/njN84jY7UCJFnrzOTkue/A0KlQgYcrqNTol2Qflsz4AGATUJ9sh4&#13;&#10;QbHad74rl+oiHmwylOQqYLA9MCx3g5EndkDuESr+GYQlwPcf3ibgo6VYzCljINn8FDq3R0DGTK3+&#13;&#10;9kG3qDGz+EZD0vXTOJ+pDCvZo3TllM+PJDHGCCVQHI25pFDCmjyog6QQ+hmC8AYvp8M/l1GyvsVL&#13;&#10;AW6yy61/29P1rYOqI5vhQx+PVSwOh2BnAxELFpWRio/yFqbcQeerVvsU4WgyteTHT5haqPwOMPIw&#13;&#10;uCf4kma14m/dmnbyBQ8DyBRxXqQt01EfUJXxCfh+jb75+veLyhVscDMXMqDZ1iQ8DGLXTHdfYD5Z&#13;&#10;s4Il1ES/48WZsbhl/yfK5Dg3FZJwXddrRWLs3xgSXolGSGoN96O9hXGMudSZrWSCSbJFZr15eZuW&#13;&#10;QCm2jeoerMuoCl+kLQsqKG5bPYD+6alzi4NL7OtqlhJUDbu1HyTz/VwDIkCjjmNU+JzQVhD3YRMr&#13;&#10;v+A7zbQtUhS8vXz9/hcOlgp9rYt8LbytKunzEl6InApc4kFvfXz7cl/UZovCd1M2mGSUTR6XIDDh&#13;&#10;FINU1kUQHXN85IWFsYCTcWAPTrEeZIsjtjbC7Rzn6MtB+vUJi/NUkvj5g99omLEp4TYbQrolerhB&#13;&#10;Q8zIophWTd0YK5gTIKg6SAb9wWKBomJR6BSskxyi6luODSEQuQW/vH9dhMBRgMcp1PehtzFToqPr&#13;&#10;f7mz08LuxSMC6oXV39i3dtgTNY/3tuNyeYbkUWr2mhd13oH0aGXzBOlI7qaSafvyfZ1biASOPC5g&#13;&#10;wd+18Hv0DvqtrGc+wA4m7kXlSgQk6et6Jg1r+c5cozdEY69TJ6bOb+60P67zo+Sr7xTE2WWzleDL&#13;&#10;pFxcRF1QbxsJNtqi9P1ui/FfCEIokHlYtFbzeN+Kb7vpUCYswu7dtZENMZVGt8UGNh91JSPuQU0w&#13;&#10;Jofd7hacGo6P9UZfynaG1u1XTzIkG+CrQ7VmCziBmEN5tFlTxlw/B83mTrj0lGu5ZBSKOD3BOFAs&#13;&#10;Mz1mZqd99zPOfPRh++T6aZKqZe77KWxRVAOQU/keVuPn2Y3WWN9tIWlSESstp440ZQEpTWs7DaMv&#13;&#10;pkHPw+u88q7U0vWVAAQ5QAKQ5wJWGqyIevmW0o+SSgIAKAA2Rw7RUZE5DtfXe2IQMqSxWSC+eBEY&#13;&#10;2VXYJ1bECYpcMQdrOWOcmnH39zvOImT5iBWswJ/v9x3WP1iuM66EKl8X9tFVnMO5qA2xFa32IIVv&#13;&#10;nTn0rzOExLAHDodloQlvlFyqB6xhPV4LgHMSMtFIdwohPWAVMMCa0JWoEOnSrw3xx0lh4q+FU2fb&#13;&#10;KuO16krN3OHlJxxiy2gL6vFyD7NRrWZ1msqKtQYVeVtIhlzSyscZZmt4fucewZIDVXCfaZzMAEKS&#13;&#10;UCtFvz7GPVcHn6FzZioaoFbA+il9tXvLmrqMv3If2W6eOVQc2pXy2B3S1Wa/VDnH/n6pl+KAgqA6&#13;&#10;0MpSZu3MSmLpSx1kNNlZenHNoC4OZ+89LnxuIVRkNssO74il5maTrLYu+VBMphtZ/LJqhCtEPVnp&#13;&#10;wh4mjrR2sd8jLs9uU39g5UJCkQBdzXxExCQXNVdiszrMpGaNim4BoIhWD/6M63qaAPD1WqZVbRJF&#13;&#10;CBV8J2tuqMIB3rWWcunSzH32JHCffSwzbMVpVmGcK1ou4QGr9mKChaoz/FJFL/HqL4sDyLuTwpDN&#13;&#10;U0lVXaXgdRTVxj0CXNhJQY0KuV0namiBGDjglkKmNL+mSJPTHibkhfBjACZH0hZ1JRge9R6hxWVq&#13;&#10;gI77wF7rrlHzcgMooRn7MWmwY+A7CtKOUzILBDSwOLFxGpRoYJwyvOGVz8caJI8o2dpAgx6eu43o&#13;&#10;DeYpO0YsGMmrj6eSyU7v5xKbDiZ42ZwcmkSUF28AACAASURBVHeWoZbs0AX4TeimexVsEiWgVcGk&#13;&#10;Y7jGDeRxmvyuOblbKYESyBnXy26q2Vrw/PY1dksGaPN9FS0UAKyKUOIAYcHdgUnstmQYr27burhQ&#13;&#10;5tltJV31oEUuSpOYMr8ZoDCGqUcutVYL3pZc27EQ2DQ/1Ov42LNMAC/RVTyP5z+NUk8CSMhF5ELZ&#13;&#10;eAQTWuweBVPaB9haOU0VwMymPscz0nBUncNASrzCu1fvkwQzF9tvzPrZLkt0/C2cW/nBnFWK9wq2&#13;&#10;lOn76ECpztP99LwNwHe7KjCrKrmMFlKiac7zEIP0b3dad4G3iQLOJ4aj5PQyL0RXycIKSaXRAG/p&#13;&#10;YBdGa0NIBpqizXQBMkfHAPzIlvlBonEWUvhks0Jovd4Bv24A4RSSkIp2xgyoCDCxEcEQeCQMbXQU&#13;&#10;4NuCSLf9dFm/BKBbWtIdH+sFLpZFR7CicoE0LDE87Gb+9KW93PASPI1eyaZU3Vjcnrx/FdWm+ukv&#13;&#10;+oFlnqlAjzC1fI1LAiTFFfaohBRWPziIPLttBdlEcgHx4+FDcDiNZO+qVAUNcRgHzLOfA/I8YMN2&#13;&#10;/2ITYpxXy2fC61BC2zRC+emaOQLRDy3gyAKFZXlzkVbYeDI7y3fEbRkEHYETG1nuhSwIB/c611wS&#13;&#10;WMq2BL7NbmndHNmJxQFXqccXGdTTnz1WDj45MwJNsuZcInp+SJlbEhF6Vs/VwQQ0eeQC34wsR6s2&#13;&#10;+c2qe00eKB8WklY+zQ8o7Yr85AIwCd99caGuGjtPILmp5jzf/WT8GAunj8VnKEVGD+zYiefGIuMj&#13;&#10;PCUSDHqgpi9FJwCQYp3YAuuFtyB/f7xWShIPBtXUNWPrjEjedMMrxCrRkjY83r955wRVcdFM1daE&#13;&#10;TdWF4CHfBwRWnEph71BAkDUx+H//n/8vyrRWp9fzZeSmaWu42jHYEmjBG1+aTg5d/TIOdxSXd7fG&#13;&#10;kA7dyWqiKUIkKEkZBP/ZXZzB76bZT/3t5yP/8Nf/92raC28Cwee7RLxKNcMKy3a0078VHey6+eHp&#13;&#10;9se7JRZMg1ym8JGuy39cV7k78elcWJoafEWXfXV4j/PS8OMXm6TG/duwXsNQ5OGHsj0Sad7ueRLd&#13;&#10;7vPb6Hnn93JT0Q8Midfxax0xVBruErCZh93htFZvrI+SHTA8cv19M3LdCKDh9zu6g4gh3tb1DT1q&#13;&#10;ss2CTGAVi9BUE4gWPpJPh+DtjsDXPxf/GjdT9REcvmbznz/sLsPDV1AMwcVQ15ttfJivuO3a3758&#13;&#10;oYdPWyHNQAg8gf7xwLbaHFafafy5es7X+yWAIuKOUah5MPe3FyIzVET/5dAvtzK7NXAsM8H7nz6t&#13;&#10;uDh2ftRL8e7EtkO1fQAX43oUbMllG38Klk9TPkL91BKSnPcTO+1yf22G4Z4GYGQHq090e4FXcaXU&#13;&#10;zAeJUBTq7OlknwgVDbSWh7JnJI9UtVygx1XYAdYyRozZruK2uOf72J8+dt/eV0lZsH2VDN7+JHBl&#13;&#10;+1C+uVc5xJJr1sDuwbblPi7t4ef5isyTeLP+pcTfmopLQMKcrrlLCehqEBKcbELPE3SBuYUrsD98&#13;&#10;C7Gi6z+gkKxK0/K5ue4BpbNpIsqtH8OxKOaoXf+duw0Wze65+P/2W6QYkWJGPFPg+6slYNuCER7/&#13;&#10;yd0mGUJbXPDrtqZlvVH1SRGJjDclcYe3nQJl2rDe4N2Qz91fCP3VDJd6ZLD8oLbJQUDf3yxzB28v&#13;&#10;GcXDz9vyuLAfGutWLag/RdB7ArkSB3X4G47+IA/z+7Ku94Y0bNFZKSjR3VqDaMFLBmU0vuC6zT3e&#13;&#10;HOdlauj0xbea1Ov7+V43S8pLtG3N4a/z5TK1/Pjly3v1kW+ffvh8eQfT2U6RC8T/f4LgZEmzK0EQ&#13;&#10;8pmnO/+Tu4dHSEqlKqu7mmbFlgU7wDBjwQNg7HhUzFg11nRTWcpMKRTh0z/d8cwD34fz62W5oYaR&#13;&#10;Zk/2v6GJ7QmReBrXQvKTehQ0UbKuJIzJVs8PkbHb7072Xf3YAjN8Cvz8cvWZHkco4I9W2Ev7cezy&#13;&#10;zd2gUoX1N7rJdrfqQIRY32c8WrVE5K/29MNWjBiEo2u6u1+qzxv6un4zQorVTF0fbaTem75lL9N/&#13;&#10;OoqaBfFJ/PBQ2W/8Dyy8vYmH9liCA8l1HDUtAbi4EJsM/cdtf+Q6vv5a3p4fP13MyLPYKCzC7k4p&#13;&#10;rRYvVd4aFA+wahkXKZN+2PlLalIOmN8p/X3K6tAXnj1/+NPUmCVn1tB1IQMUzNrxN5BbAkVDK/t9&#13;&#10;iploWxKscJxAO1VQhDen7w3qfYa+wBD2+T/93ci6Jig2H86lHDnHyOYtYyvhKPk/4cnWSh4/Xm/6&#13;&#10;F6BKeJkW+fCnPYD/Zb3/69vvn6LDh08tYX1Hfp/MY2iMSxsE0goN0Hi7Pu26QsOPVQPtWu8bla4c&#13;&#10;l5LJtEKPAGaMCbb5MxN/2Up2pPj82HAiKmUj29B0W5dq332+gJd4Fl3zdrl23LgkoYHC4tj4nbvJ&#13;&#10;ytcH+P0G277mHPVLj3+ijlZfr2VA/a8fH16RkZqfxOG3lKYtfHwb61ZKUqOEbpjxqWo52okMOfpR&#13;&#10;tNmOGee+Te+08wAf2r2Z6gvOv96W/QLf2bQo8NGDZhz/8u//CSVVbOd2fwVlT0W9bRZT0LXdstgb&#13;&#10;q+riwQblykLnz+CMQbedJSWeRYuL3bbpRJEtmAsV/Lycx6euyfMH+4+NffMIear8/EM/XhwQhFfA&#13;&#10;v9gpjp8OPTIu7L9c4/ZWlsvi/sPDg8KUE/FWaEi3mY5mcAPxMUja4lxphPYClyrF1bWUqLnM/BFf&#13;&#10;rmd1iJ93fR0iKO1KwQXqh//mF/+HaKDuqAi09elcI4xe3Ud6KwvWuuwPf0bG3Jisqs4s209RVM0+&#13;&#10;rW5myx8OoSX8t+rx6+UbE2+HVpIM7sj9XLV1DGJybinLNpptIuEmqlOKriCDdv37XAIuooK/X/OO&#13;&#10;SKgQfxSL0nbQGdjHrjFfceHaVVd1+2Cm3sI6/HPXlaPE/DzeWD/U3+TbdkVQcNYkmmpGi/bWgAMH&#13;&#10;mJNfv7919ZDxawNS47NbOnT6jBF9/+37ZhHiVShgN9M/7mTontbLjROPjqKVItxucN0uD50tARj9&#13;&#10;1t3+Zdr9KI/nORdx7fa7y3Xlz9X3q5P4CfkhuL9XteRm/ZFXHxzdm/UVnO/TJJPcoMMHhWiJN2b5&#13;&#10;Bk+2DT/H5U4E/fr2dihimU2xc8PK09PnS/avGHwCWurefp17WI9d2+66OeeVC7Tu6t6xjG5/XPsf&#13;&#10;H/hBVo/tZVysD/X+eYn4l1dWIiZrJoFNTYjtkTS8bpn6XbBOrbUVGZ/d69On07jcLXTdQnEKNphO&#13;&#10;fI4CX15vy2gkYAUjxeBZIPSNo5j2B7bFt5APcnj4/W1En9cmyfvlWvNW7Im5RYE4WS5gD1SI+0jv&#13;&#10;rCroIdVkw1Nf2L/rmfs+8QW3++TqSLPfYVyumxIYAR/zFsNy+tKffqhfv/dk0JFhgzIgtfGzHPY+&#13;&#10;04fsb9qEYc/B+jYDxzh76IS+3vD3AaPnTNZRnfaayrKm5bF/QvH+0Gr4crLQDBUH8T7bNMal73oz&#13;&#10;699E4rdpmm6H3f5Y28+0BmY2hZmHsgUXItwJrWmKONzXseHoeOz+/uvvp/2XDfl/EbRzHv8NpRYL&#13;&#10;lkq6Rd/8x4cvv/39K5O1Affjl8fMkk73ttQLK54gwkoEhe+6VFGhqz5BJMFFXy1Fh9fmGk35+fAX&#13;&#10;wwquswHQll/hUku5vH4tO/nDL9JZ/VQ/z97+Pv0rZ7n4NRAo5aALirJlOVpM/pjMP2PDJGQ1xzvR&#13;&#10;JVod94ubAt0YQ/NNiSx3svkGtNi67Wp/etrfPc0wFZzce5cohfzHj3Fv7MY3brQGIuLkM+iIHDxc&#13;&#10;aztBsBZujNYK6bqh4/axtkTLVy5QsVkC6m5WQJkbU828CPf77T//ua9lZNN1S46DZPuucvHV5l9x&#13;&#10;aIh+3SNe7mFR+8KaeUxNQ76T9LZMohWhdSH9NPvU7IZt++MT/7zcXgRzNd0Vgm5+2T1iazalxOH4&#13;&#10;LJa/LdsDIQ0sKE4Fksat0Gz5EVWgoHna/k19xOiiDnDEtFHY37knKirrNgV+qCHpszaKpjtqVL/I&#13;&#10;VH8CL+drIuIabrkdbos2WzpUyhJOIYWZJLQ4uF+2gm3vt1IiOOx2t1W/IoMqGsLahBQWt8eozBck&#13;&#10;9j7cno4VSJe/bpPkbUsO7Xtw1Q+AtO8Xu/P1K+qlwghfwkPXLF25K3Dv6OP+28cCU/N5bc01LhlN&#13;&#10;jDwuFhDQ1dzqKz88GfMNY1jXg7jZw4Mi2ejEukeFEGmqw+rET8cDtIH6+A5fhNws2qpT9U5n9eYf&#13;&#10;1W4mAw1k8QCrR7q7HuQD9SB8u649e32YKKPxY27e4Ahy07YOxiqx3tbN2iHyCGvL5OltJicBeNc4&#13;&#10;Y6HzrCqPp55G3JBu68aUcld1bu3d6x8ZuiUvovrFjjDR4qjjNe9kLSIaSi1rH4ud7T3zXQsusoBB&#13;&#10;DjHv9j+b5foBRq82oPHCmhOqjp4FVTVuSbvqBLdUihoDP9d/Az7vmoOKrdUdEd9xd/jXXxf+yN38&#13;&#10;vaoZZjn+Me5V4304xGS2jUL005fPId/LJ5hsdq+AIPuThGqbGQnf0EvTlYoGIfb9M080eOygTegt&#13;&#10;PO4eEZJIqvQtNoLUbYBtvW2z4Cjx6vjpabRzUbhDKq8uxyhEk5xUr70oQNFACQfaozVvM+f/Xf++&#13;&#10;3T796RdVrhfTGZhnsBxcU0sMbfR3m4P58eEn/W7fJRDL68Nzm5kFRPkz0tvo/RgZxDDIJX4BPf4f&#13;&#10;/4f/PQPrnS51jTksPgGbI80l4ohKLDYC7SZdCQkiSg7glDiFCRvhqV2nRvJp0zcDl4LEUCuhffF+&#13;&#10;XBosxawTcJG5bte/35fFbpvzdSu2l032zWV5F3mXGsoBITEXJWKpl+V6EMW4iHCMwOXYlRLn1QHO&#13;&#10;UAtxQtkiXOoJfiQN377fGIRMDS6B/fNjqVAFsl7vLjoaaT3IbBzGMJZgUZhXQwrGADd1v93HnLU2&#13;&#10;vvASYVCIsWIEY9PqoIBS01lfRQfFCpUUyzppFrMngrJNbww3tK43tyKRC2PRvDaSMRjTRk307b4D&#13;&#10;K0AFJgyfnn9IBenLe7Qhem9L6BUpOe73w9ukufRd39scYAYm2UIIJXS7TRuCpWnQ3QpBuKSeOJFI&#13;&#10;NJ6lghXiqkIJ6sVAArVeSckUIFrUbfnKK5SAK2uat5ExdbcQVAUFmC0qx5DQnlCot5HKcvdWKExx&#13;&#10;3salbp49AyPYEMjnjxtCwMN5i2gzd9FACLjnaLSXaodFgYvLgjOvHYo06Zgc6B46EtO2rTYH4TbQ&#13;&#10;VKjkknQmyTkgAWsw0+Gjk4flPDNRslQ8Q7s4jnoiWwe5dlksc56DqIXHhacSb1NaNcFE9VLa/Lnq&#13;&#10;ZhgHUVW8WWfnAF7TLfkgUL3zQHwh3i1+0ogPmIEE034vSRYMsYpzF8rZ3kuIQilMhQY0YXLfNpBo&#13;&#10;LrZA0zTDxU53s9kCBMIQIy7o5XzrYYWP+5gcDaXA6ENpqoGxPHzuvTPz7RxxtehQXO4kjxYQqcbp&#13;&#10;3jSqSGgXJHAXQ26xst4m6IOevt++77s2R3+sqsIJINSGAHKuVVVxFnxxiRbnH/p+NnNNhSIoW5Mj&#13;&#10;rg5Nkal7VgXx7Tz2bS+l4IoXiIyNe9UtZRGU6sUea2Idc5MZhPQkxfvkcfQUmRSiLwISsZkpxEYK&#13;&#10;5JIxd8QphLDhPHTQGPSxvmJR4P1Wk1rlSmNtCBaQ+mlJmzvtdhBBk2LDD/dpriVDMFIbQADjNBpl&#13;&#10;a/VPW0j74xHkAgGhgMCQxJEXbYkQ3y9nqzJPWEV1L0u46EwBaDAm1IHlNs2wEOJr0leEMoVFvzuk&#13;&#10;OdJCg0+0iVgkm7ftrkBKJthCk41zXByO0N7WH77sol2tcX3THZs92DLQGIQw3c7VsT1PV47M4iPF&#13;&#10;1b7/HDLWyNq8qh5vfsEExOgDg8UHWTcGOKmeCMCUc9HVeYn7oWsA1uexHT47XArJRHgOeCreF+2J&#13;&#10;jSUty7bfPerltYmtpOr3v/2GmeqHtlZqT5oYcwZp0jOlFUh6cxNjoKMUVjLn/H67GxBxotNmTErG&#13;&#10;QY9I4bxEWNVNCV4yAAjRKWc/7ipsbiODwDmtEwAVPbTNdn4hWNjkuegobQvbWt5HD60DkJDiXEA4&#13;&#10;ZFjbPmlNCQwgr/NbWvRA2eyvvzw+1BWHqEzzTCpBCWaU1hkuqw+FkIHQreacWGde7BgsgwgUmFVA&#13;&#10;om9VjVwZgaa1QvuhQwT2j/uYAUBoKJUF4XqffSqsRJNJjjhbJFTOJmmtI9kqrWBdTcgvy1QlWaGq&#13;&#10;4tJhy7JIJZwehqz5sFdmm4FCu+p5WuYAwwwoWykEABK0ZvsMKWUl40hUW2WMEaKcvS5/1BWVnO3Z&#13;&#10;/vtf/0EFPy93ItvHjqpBBGxDxloDJhhCoIQZkay6LnltvBOc4FQKbMb3VwIogGTGK6UkwZgAAFuk&#13;&#10;vKQCl3luZBeNaSVVgnG+Z4LGZACZoYYhusWvumxxLeePcz2QtlFKslFrsZenqr2fV1IoIsyvUTCU&#13;&#10;gk6y4ft9YmTXtt5FlzdU5ZQRBrKnavx6Tm2DjSaI2dGUWJiPLe7dnNdAKUPAZ1zLqtkDSLZZU8C0&#13;&#10;XgQDODoIqiSBIIzk+OvLG4Tu6VOrDcRVG3EcjipHYuGmsMwmZSokpDavZIfCfW2V6gTXKbNdDmZN&#13;&#10;xjUkfb/fFa+dtjQnWp2KixRgJDg8rxjDKXpavI2Q1cNtPqt9M9+mXdepHCLlUaf7dS1MIowUUzgo&#13;&#10;OM7tIFiVBEXYSYT8UPPxZuTAFjMdjrviYM6hEjS58G1ZUAGP7QA5eP75adWaC5Vo0LPV29K1glv0&#13;&#10;cn7b7Y4u5RDxtOktRFlERRGIhRGOU2nah826ghFHNvmwjpfodV5LBLFv62LW2DIMxO1iyQ7SxDwp&#13;&#10;fL/boonQnE4DIGnVm6qbbZkyBMJgodBqbxZTDnDKq/Fz3LwESom6qYeC7mLfrX5OBTEAcgSL8XT3&#13;&#10;eH97oRiBglwoZhqrYQCKMNEy3Lv7TEuQ6smUUCSCoOasWRerF8trhl30Nva7Q74H5I2JSYOIaU6w&#13;&#10;hGAydD5Jqvi0TsJHijkX3ZbTIqAs0IUSC3KbizFbCxMolgbrHCQE05pXkWOCMnEo7WWsd0MhPDsT&#13;&#10;C19DclCZze7rnSQUS3Vb51qwiiCcyOpJrXq7Ohc09d660OwPscWb3nJGnA33m0eYcAYZ7V7mM2AI&#13;&#10;0gJDJUGGISFYUIvNZmThTBfGQSRO9iRFTIBEbREDePvbGZREJQEkPT0+u2C6L/uqUR/vU1h1mOct&#13;&#10;lmF3SokHIEnFrvctQ7BME0McE3DslF3ylkwm7OV2q2xGdXl9u0BU9UNDemztjCFCVQu25ccfHi/n&#13;&#10;pdn1xa8NJzDryd9CiuN8VwngcA8xhJD4rlWZpBAC0Qx3HLduAYihBOU4urY+ZUF/Oj2GLZWMCAkl&#13;&#10;knWzMFuXVWL48ek5oCJzDRnx2biDjCFgxtv6BHKcySrboWAm1SGGjVIfi5/W0PIumdw0GERIcUEl&#13;&#10;U1ZszlixiJGxwRrNIZoXHbMSit9uL7jsUpZ2WyWngMQtLDh7f7/UOejiVSXaSghWaikZoYlygDJI&#13;&#10;BCZKaxAc1WZO2Xsz4OAYxZFk0eCW1Qfa8AagRFhMx6ae3HlLPtoZF8tkM1512DzIiRAfonbBYQiP&#13;&#10;taIABmepoUVyradKkSIrQJ0J0IDq0MiCwOxN04n3jyuMRoLYMLJxy4pvGCuWUlhS8davdvmoWkkU&#13;&#10;dj7CjpQKLfZeUYZVf73e6qZdEkApVG2t9SoIGA3bTFaY6nBhpF0maJ0+v1zmaeIcN0I1omK4SpmG&#13;&#10;MR+P9ev5RTLl9KgkWeYRgasPGICY8kZS6dsHc1kJwFuElCcIE6XJGVBA0dEEHkhJwRdeq3GbN3MD&#13;&#10;MQpECiWAogxKhtGiBRdmdUImROVlW7FK6RBBSgEbLFOYgbnqEDOr5FlvKeVKCDMBQWEp5DqOOaXX&#13;&#10;8a2pG1HxnLBoVbYIOhwnlwODSK7mPQO2Os8rBbEFK6KQUgIz1qQFxvq+qjIOtZKxgM25rhkyRhBC&#13;&#10;m9cieYBlsdpDOk8XxuvCxEOvrstaMA05ql6SXHaqNY67yxK30KgGKUlJs2SvYXLztcJVgJk26uP9&#13;&#10;LASXVRVCiAuIdiXAxxBk2wkBcpgRoDGgyDaHlm1OAURY0QIw7Ck0Oc4+ZBdSRMDtOp4NMk1MuCSY&#13;&#10;CkWcNH4FHmkRc/D48rGMwNSF7Y61aCoXN0ErTjlRCv+v/8v/4d0Ko1uYpBKnzfGMkwACdwHY3VGw&#13;&#10;Tp3kcH69JocOqvNuQSzJFoGpcAzX8Sb73Y0daKt4VZz7OEjJArS39c/9YQ6z44ECsGWCOV+0Zjx1&#13;&#10;8EnHGVHr5nZkTkKsCkyYvIzT4dhSuwLCRcOwwDC3Yc2sqYEiW3xNG+GoJXAoh3FPfnh/Gw/73aJD&#13;&#10;phAo/H16PWUECbyZVRTecOC89dkJyZZYZFXXoHkbX/qqwd4hJPiuskGHoAXMHQgJ0jVRG5dqI6KH&#13;&#10;a/4QVwwRSCVtNQl3AGAJxXDWBYjaY1WkHz9WlM8VhevH6+7472jFfDDLuRCkQyrjqCEV1G6oAMbw&#13;&#10;xS5t9E1T+xR0pZBf6roBouACIsSIVptZcIyxqseYdqUy5w+HXKpD7wQMgJQy2olJKVkVc5E05wxz&#13;&#10;CG3dUi9AfynIe79J3zHFAMCa7iO5Aosl6uDT/P99c5VkyS27Xq2yBLvum7pY/7GIWIGFmXiZqkp2&#13;&#10;ncwiJ9wmpOUOl0hd8byHgS1E4ySl22wvB4VELdoU8Lt9V9vKlHAYtUVD1cOiITKQVgCIGmJ/vaB2&#13;&#10;w8ugijyXj2EYoknjzdLUfGyhQDZ0u4ctRaPlrr1lz9b5cz3spFwzDu6yh0y/XLSUOAezxRQppJWG&#13;&#10;vz90Tyw2jR5fy0tOzq+lbvcFFdXXhK5xk9s0UxB86Q9PIqRYKAVQgWpwoOjoayAKNADpvjuekY2E&#13;&#10;FSyxTxJZgllKVEIOHto4a7GWMEBnIsqkbtNv9w+BgcLw6imIAsVIkTfnaASSgpZs7wFw3HFUrct4&#13;&#10;IjvIcub+QFj7ZXBmezgM7rY6gX2M8zwT3oTxQmEW1cPx8Gm93RQjKetjcwzb6pe5kEo0NAkHdgGF&#13;&#10;3Z7L6XYHhGdqjcm77tP27SN1JvqCQfXA4urbuGwSgtSAIxNJse/rnFM8dnvsyjGk/LinIcMpiNY6&#13;&#10;yjlC48u7/oQG8ZCQd1HvimVBclPN4gL6R+SCzLktcltuzW4n9rvtBR52gpCCWOk0BgCGEtMjmm4n&#13;&#10;QBAkAEaQXCIJoJDe0kWBJLtW9f13sMlvAWu8Pm0729Keb8xnQACZS8Y1G1r8fIYLB6QujAEGI3Wb&#13;&#10;hyjT1hbqeU2d/ZLNXFic9cfT0ymNkSdMfSZ8gQnigjrRZB2Qobfvpq+hZ57VHBJIiiZyiI68/DFl&#13;&#10;UMoRVQMtVFcCMUpgzOjxgDTyOHZfWjdS4sjmnTx2YibOX/TH1AC14jrCCIEL7N7iPgLTHlWGOQKH&#13;&#10;kciBNsjhTUbjnTapHcz1va0rN0Eewnk8k55V5MSbMI0fj/sWbeZsDVWVLYi1SkAp6m5clkJrB4rH&#13;&#10;oOfdfF84KRyFu4+0pgLYHnqSEiYsp7AUFKioYWziZqgkAFkDUFG2ujSh3kzKsGKIBhB8LACg53iE&#13;&#10;Jd7u11gD4bfntofLEvooJuOD1daxQwthLCnnlB5BmzC3iNE+l5tquvo+XtjnPm0UYsAYbAJbw2rL&#13;&#10;eHcv0vbbejnuhmuYcyxN1yOM0xXIk9LO708H+7ZsAqDI7C1leSVBEEwiuzX6kxHF7kHjCL0jhmkG&#13;&#10;EQ00XXK/qzOw5w8o2QpSTB3h/rj4qToqgB/4VAoARLEQ9UOIo769bRfcHh8zSymvwfaPiVFcsZrH&#13;&#10;CrlUGCGdmEejoAnYz3mV3YmT9na7CowrNQcArovjYdMlkgKRTlsQv3x6XlZD28q263YZGZfOl5rg&#13;&#10;XABAmIKAUScJPL/8gxUSkCAkQ6g9nOilZFrIIE0f61V5ZwnxjIVEyJuxQka2Ur1YDPC2xgxRLSlD&#13;&#10;/lIQarvFu7ya07Cbw90LCzyiRYaLfpbHDxZlisAjPyWF6Z4IAVtnaOqkHhd31WFQ548LJzLp7G1o&#13;&#10;dqpmCDt9MRlVHKfkpntp9krlpgUxNi/bxlX+9KReX7buuU9bPKqdJ4it+bfbP/IB9I7SlE5V9Zbj&#13;&#10;PfyqMK2gQHpC7b6kojfdcZLxDsTinKMAchsKSJ6iXigsm6/nm1QQNCg6H80Gbm5DNLpCaVUylIJH&#13;&#10;4yk6tX5GzJl4AQkWJ2uB/HyHQv3x8ZVJKjh1prQVji4UD9DjkFcjbdoEum/fc4GbdiBv0AvGirE3&#13;&#10;6snmUiilcBw99QWorpeBxfVMIFnnzedYDL2vE1FSubnkSFFmFBEoBSduWRnw/lCVIGCsySmHUfdf&#13;&#10;nh1nhUcMfYZB9RJCauZFCZ5TZBY3A4c84P5JBDPOH7JCJ/LpuNvFCC63idH7iB2uAOWnB0zGzZa6&#13;&#10;0ZFKsJRYUGZLDDvRWxRAi8Y3L1InUFY8jq5Zkr7o2yCeIRbRpk51GnzkcymAuFDEmnn2DuagEKhp&#13;&#10;39UClUAjLvuCAKIIrUaRziKwMjgKy6+QyorxeltXULixZP+JBoZdiFQo58hh75MvQ3Na3YLLGUsV&#13;&#10;ACehwKqbnfeRHsRezyvOWWMWoQ/LLFJAif32YTkRrVCyxmacIcROYViR63US1S4ZkNAe5tApbC2T&#13;&#10;n4aYXdVwbRif5+IdEQLuQNFZBp6vc/NY+bIWZBnqSNUCYSGeU971nHqgAzZNaRZgJmaL9lQckl4/&#13;&#10;DdXreXMOtYfnjy1IRWXTxeAoBoL3uLiOhCX2rEYmA94N7DyJIzUOEn7MZZ3Qa/Teueg0OVYghc3q&#13;&#10;xoZL9htOUdWWNhUmMEbXRI7za910Uu0Wjo6QYYgCs3rmDdvbSyjSal8N/Sc9x9Hc/GUBBQPCCVqD&#13;&#10;E12/B8vV1icfs15s2nNwzr5o0eEXPHx0JAAAIABJREFUhYaqw1hy1EGowRMviIZCxneTy9LUyZQi&#13;&#10;yR54ULMm+EuBSXGmp4VQLB67iOBiXSUrEDJN0CVEq8d5/mhbuI2HZZ1bpdb7rX6UAHie/HNdVSjD&#13;&#10;Vt3HS+WTg7PgghB+nUyKvm32bbOf9McylaoWIbisT8BdpGC6+Nt6qSLO91lD3ZCuaM1TDG2qaoWB&#13;&#10;G2p2nRCLpBWtaqh3H4Tg4+nojWlSsnrLpajUyy+nAhxjOUEMiJsjX+FQbR8O5CAwUkUCpkDK8z3D&#13;&#10;jHZRQghXj339t2//b7+rIA7EW6ywhnbUAQyQStBVNERUNc/Weu+MhSW7mEFiAvmwbG5PWVPc2u/h&#13;&#10;PIJ55EOPW3UUDMZo/GxowcaklHnluDgBLFAdUberS4mS01pZVO2MvX96aFqP3r+lvm4LSVZ1LdsA&#13;&#10;CIJlIQ6L16ihrMlcM67kpO8WkcdH6daNQZy5uE0zlQSQmIt1tgjRcmvSI6ZC3i8jVIygInsCaUx3&#13;&#10;eVDDfZ1RhadEGKZuGiXZl5QSBBHmBoINI8oJ4jlFKlTlpmA/VomacbKu0OEBZFRZH3glGUhY86Ft&#13;&#10;nFnEYI2kYd3qCBLNf7x+1G0XMZBKLsviXagPcsohI0AEs5kr5AOibL+H4zmKGnNpgqkkKDZt9zWU&#13;&#10;unPCra5r+tyxcY6krTwBBxSDJZki0ffAOVGp2axBa39DjcSSxEiALTna6Vjh61VbAIdHkZmV+EA7&#13;&#10;VToqAJvswjxCWyoVNfpy3Ne0eJflVUxUEQBz+/BQHGKpYtI2rMKwSkHazoHbmhGY9VbVuKLD5r0u&#13;&#10;Cf/P/+F/a4HqYQ3yLsUwgFYYHOxMPh/vi9UG9ePbhiZcx1xtR/PVCzKrXjr0djewqd6tOQRVUYfm&#13;&#10;eQdILrcr+mFBMHW0rMBBWPfHYU4jR9iET6IJSdH2NUtqoOgCyMbnFYLUFkUPBQnnXfog8DTNyaem&#13;&#10;4RqZEcoSSJBhT/EkDu172g5GKw8f6vqC35tb3quqxURrmO1sIWTtDp5iNQ4u4dUnAsozQ2hZEBCA&#13;&#10;MAby6SDfPHFXhEMly65dP22P/urp3fG9WNl+pyz4U9ytOwMYCqFUhTL8VnF8+7hWzcPq6vd1AU39&#13;&#10;uNmPUZJQpzugP5F5ns0Sjzt8UmkBk3iWyXn0iURIbzczfDqdFLphNNU1oPeBshhsxoCXUwTI52Lh&#13;&#10;9oOQA0P75O/5ZroGYB4WSD21kEaAOoZeV1Hs+15erP+lUqCYHLa4avNn+he3IIB42i3GJcARGdee&#13;&#10;77BN2WmDD3/BZDVGq0rJAoj0Hi0GdXJk+Mest6agHT+FWKq+eQviYXUBsXMU+1CNuylvYB9Ot7ye&#13;&#10;1lt2DvHqo2QfXjt5Psjgy3GDYAVRzI09RIAjRrmURpWIQ1znuRBal1yJEsEpRxRLKDIKEEnFWL40&#13;&#10;+OMfokoQcUbBtJQsGUy329XXlJJq8ltoQY7j3TzPxJjdsgeA2o1IOufVz1tSXyg5btWmBorvC/79&#13;&#10;vv1NsmFjQmLVbXj0715lmWfHZ57wwmHc9TVpySoq231e9dpXecjpGBJJD6OcaMhDRJ5M2DiKfbMj&#13;&#10;5v2jqSlSKWtVJmYyH6lqZ+TpVeIiAHn7YttvAGNBq12q3whZjf2D0W7M8vv6AqpAZjeqVm82aJcQ&#13;&#10;4sRaRadK7A0qyCGKg8PIXjN1mrtKycuMoiP79vMcY6xe3BbRVtNrRndDLZSVdq9rjWBYzpHStASO&#13;&#10;O+0gKJvtcQCbTzpEeScy5LSTAkUXHGnaz5u9iofK31d9XiPu7ldIGTg+S88wvH2vcj7B/jpNoK/e&#13;&#10;2Rr9QO42Szb2FIH03okAmbmHvbTB39YFRHf04EMbGDR/Cl5IRJBZtmsMOVnF6n7JoPMDxiFnus2G&#13;&#10;Vumfwcnf15yPdmvSuNbzchODCD31zfSy0e7GKEsSXVDAI/3YnSe6Vt1wsQGDbnlNyeL6EGHF8TAo&#13;&#10;cB3ZQZtZkhhI46RLkI6TG+xLqkJ6RCiZ/RHG7H32LIUWpwLOvJ1pTkZHkZS7Yc9OOsMNxH26IocD&#13;&#10;RR/eS3AlRBFT2ol/6536sIp0KRGhrKQFFzASbZc5uhh1eiPox4Q9L3MTulu0TTnHBHefebhmJaqh&#13;&#10;vyVwnr8/fjpSGC2II0BJFtThbmjJDgrE4AofiDl1P+ppIy2TUNdVdzmvslFDcbbJb5VvIu4OlIcg&#13;&#10;bPl9JbCjhdMhzQP0OmnbqIwfJXCw56swmx2iNpYh/KAauqKGQIhQolMTPUIgshRCc2sxqCNkFLB0&#13;&#10;LxVnyG7T5vj3q8xQCr6iFI946bbnK3PtuLoPIgB/A5w3LNuBgeVwL/Znr2ENuiCiOuxm77LuRPhu&#13;&#10;Ak74CEsO25Q3Tb2TCOxqkKdNBAh2HRRwjtvgOlBlDl3nbD4PlzpwXkiY4bn2v/BwH8XHFv79XSDl&#13;&#10;QbDbl8n/dnh+eL2PD9f2O4upgUkm+rXT6IuTsfSLmsAdO8qxwLjG7TKZeZ0n4cnDY5rsp9jsVHjd&#13;&#10;c4d2073b/V40VtzQNok/k/109gDItbXMPaUYfdCybe54irYR/ido/ohjDKvQV9mBl1l2mfJsr52S&#13;&#10;U7riR3aYgC0w4VupLjb8eKJdgTlExyJ83P3oY1RPWVX724dzMxYPsZ8giRBFBNPKD3thCb7hc1cr&#13;&#10;Z6B3DtyKI2nlYjvxqry+f+w5KeMFJ2WZi3E5HQWMFIn8cnvdgJXWD3WbAcQRbjsUACyQtC12qHyP&#13;&#10;Wj/23q0HDQtN/HOHtjt2mRghwqIK50Yu34BuD+pjFaS5mnCS58SquhZpdQB/uQttv8T2v4KBHoOR&#13;&#10;HtQdUkyltOkKkY/G/vxeA1YmZuXG3sAPL1o8yPC7F6n4jlnvu4frtWr2f6xONsFnrSrms29Yxh7V&#13;&#10;VLqGvOEXzzAsctlUoHSxKYF2pfHQDn4FLTlE9VrO124vPFuyo8fTzpOMNkSIjYtpMN328VMS23at&#13;&#10;G8FDdRoo1ktljVYjw0Bk5tmSpq3qdojKiJQtoJWCWL2oMunMEHloBmKrGBIiyPdm+t4QAqG0wzVa&#13;&#10;jhAPi3lhN9xhuM2r2SwqYAMCCgXGHNXmkdChFnympeKk4qhlKb86G5yWJEAE11o2u8N8T36PcwE1&#13;&#10;oILrSEFo+KLIPoJo33eqt2++7NzAQ4EpQ5FYrHLqTGZKfXAdoqkrtiZTROhE7V637fOddj9kD3qP&#13;&#10;/eRCDrAlIxu7zQsdxTX5h83DO0KAFthP6S2lbk/W+W8E/0J12Fnv9yhOtwqrGrWbugJZ27xhZZpJ&#13;&#10;XmvwMVvM25ICJcM46k9kDgVc4t20II97QUCd3YMoc+7+Ik0l3WX+DWlW9sCzBADdbjde9RYJxV5V&#13;&#10;+tDlalT2lRFpzfOIRq1ZbV7vddP/gRKAIidU950l5b/43yo67P2jx+a+RmBtm9ko09O66NVCpDAI&#13;&#10;JAU8W/S90drVTTLknbm2IthaLRuBP96s0YJIAmV5QAHYkPxCQIdqssRBQ93x7XXaN20Ko5sV5oCD&#13;&#10;Xo8AB4L8BjKcPuMHkIuH14vVfcNAKHb6VNONrtg+ai7dXjJ6u3wzCRGuksEhprmpcqVOWx0oWGi6&#13;&#10;DRe5ipVCGFYDKDjeMZqM2/EBt41FrcGrx3mXLISA1GJy3iGKgrHvH1590Z25jBIHfpSIAx3jlHaD&#13;&#10;nQqgswU0V4gVP0UehE/s/dtMKIecfFYyO59c5EdAw1RR5g3i31ffcNgSMBA9waGuprR9oBXVJxxV&#13;&#10;LfdVs97cMJm8AUSJf0DUrHPKZnW7n4kAIcVYJKXNSc1uNtU0uUAO+6WVSsN37lBIPWCbJTANIHfz&#13;&#10;KvPjR8urjNwNzPwKUuS3axBQIjgZiEBdKxVezxuABImmdd/BUsOMCYU+LbRtjU/tOb30kLLBb5Xo&#13;&#10;FrKBqC3npHJoVytG24yb3ekBTuuw2cMgVO6JLwQUF/up/N/DsSmIiIh6pRCsED2Owh7VEJOB2kLn&#13;&#10;OUaEmpXa6/Rbi0R59+xLVxcSaPCVRbM6Sn/97asBLNi0lJB3FTUEJMttXS5ydGWr160CW6vEtJjE&#13;&#10;MpRSqb++GwIANLpqw6EWX9++EskPughvYZSrwXuIWZVcAD4rvFIBcasQFEFB6pcFlwDBULvvxOeB&#13;&#10;9rO/IHNpOkoYwDGH+V5RkvhKMgyy9u2R6bc/859JXJfldx8eKvC7UP1a5HV3qz9x3gb8pnb810Ym&#13;&#10;76edFQ5YyppVU2B0G1NJJRN0hnLf9dtmC+orODACBQ8TheoWdkBIk5IhbYRIgzRZV7tRQctKScNx&#13;&#10;Qs7nBYTCgGAksHB1d0eTCV4QLCMxjbk5VjdqOr8lhW1GTA4xL+zHp5BQNsKa3Di9Y3WekyOqO+R1&#13;&#10;NNg2U/hHQym861z6Bz5AYykwf6Tun8mf1u+OaWFJIZsCmmZD4rwmVGKX6Xv5RsC2pIMcag0Pvzy+&#13;&#10;3W+Y4ozRAu4g4rRg/D/99/+nY42r9qhZX96+xxRoLRO7qL13y7XnzPmTAyewkSMcPFWzhjgz6jVu&#13;&#10;n+b1XimCVOPn7QrDuSrqdljkrdruP+f0bxNlQky3KyHoE6/z2Tyw40T9x+vYNcdGNLhaM2JAoPb5&#13;&#10;gL2CeFrWe9v2gxq28YWjTaRMM77OIONnlr7uPz9pvTWK1vQBVOEe5guD3seg5AJQhda6rvO0gfeF&#13;&#10;mcdpu2FSOCuKX68FV8dB+6WIxvoSI88ZP+GC8DSZv+UjInuYF7uL2IEFXZdjdVin+H4Sb2u2uEHU&#13;&#10;Bj8wLHGKMwCJ/vHY+SOZx3v/9JRhHdmzBN8eO6YENGogk2+p6L5/fdmbh4/r1LH9vjp5et+8xbCb&#13;&#10;vhmA/be78LgHxGzT66fP7bT8RsShLHjz4fD8YKZpvYsdqetI0v4U/QWSfE+VGgpGsUD8+xVA87u3&#13;&#10;pWRVVUa02E7XPcJnu6P8d6Filk36+Koh+SgckXnsJq5QjfKG29Zjj6aFvYDLz9PTnCvOh8dzupll&#13;&#10;Ub58VvavwjABid1Cy+F8YCA2tcF/PEl58pGPsw55pEjl0i+JLgw5Z388PZ5jRkJEC90K27adb33M&#13;&#10;Ynf8zApHegnaUbGTbqQOdLDfjhemIcbCxXpLuYuToGaZ/tE0D3/9qwulaRvY5BJ1bsQ+/YY+P8Z9&#13;&#10;BOjbJswvXmw2A1eiA4dGJ+ZKFveyQQwQoOiN2uQlXu0ppbPH8XPxqxOGZSLWrFFTn4Nfl6oFkJ5f&#13;&#10;bEkTEhL3bk6pqlrKgdecW/hwCiBcU/zXy63iO7cgplnVoGjWANOP//Tn79f/h5U+ABFI+1M+5E8R&#13;&#10;rplf4EQAXDheFBHmXt9xjvken54OTXV8O59Rp1BZnY4HIdP7t92PbR9+mC9eeGDAhVGYvaH6LmOB&#13;&#10;Znna97P0q7kdlCLbdPaKkGxzuKLYH542H9vdof2AgB4ISZCMpZfhujIi++OzMkvfo/Hl1uAHJmgH&#13;&#10;ePq46B6x0lOY+oHc3fuh+Uic/L7kg3vkz9UdlVGgcDzirH8SIF7lpxXuFv8XwFdu+ubuFwdSiz6h&#13;&#10;l2/j41H+cHB/rPrUdY+NWmkEXbMFuhkVt/SlciBbiIArbmFzwF0AR/v2FZ3+6R/z4hEAyjQK1RgL&#13;&#10;ukBNsHFHJc791mQ7r3ra/Kfj6WGpOqNyjuN8q6kEATxQ/zrhDOA6T+NEf3x8gBG1w/N1/TeMe6Qx&#13;&#10;2RDlVVkRH0tmYsd42XyZNRWffluh4s8NePj7dsf1YVfCg7lpxY+c0/u8hMyfMjSxXhjWuX/OFvrc&#13;&#10;MLLOcduyx4/7P32drpjQRqpwC4/Dz+tSVktlk8BwypaSS9EtinjtKfxzw73LP7WVeX0j81Xsn++z&#13;&#10;HpdAev80c7aG269v9/6xFGunW8vitAS0OjOPdz3muUkJUFYOd/59bwgSwtCkvboiFChVfYHA3vz0&#13;&#10;du+sxN1DCSXOa4WRhefZ+2kLPxzwEp6hGf9lh96+blve7N3pi6UUkgIqKRu7gJ/2sWwM+XPtPzta&#13;&#10;ZJzxAtWPBArOKApaB4xCyTetJdFeN+3TtlHQFTP/Tex6Ter1j9jv3lKxshl2Oi3bLmm2VTdFiur2&#13;&#10;GWJgrty8CwF4zYMhzmx06OKO5cAGGzvIlMuE2dEvZajrFMFy4YiPUzGVP2iroJh16uFxeF3IxRoA&#13;&#10;eMY5wHm2eX+rf3tvd41h9Fg2u84dx3vaftWgmYZadTYHXHPtkRQPj/h+NaUo8F5uNlZo2mq8ue2/&#13;&#10;0r1qV6Gtrk/7/yt/A0eMlWnjl8DvgKP+6dOr9qcmnse3FY4EPw0ccKI7NaKhgThjGAzuDll++z5Z&#13;&#10;r/CpAcm7XN3G6s/5dK1fYQ1mOz5Ccf7OarH/Tc80J7Os+0oePfFAbbCwh92t4j8JMAJ97cpuvGfw&#13;&#10;+f11/dzUCtqq6XwBlY4DaF7N5n44sGdx2H3OFNz99Ca3aoOyGhhvJlr8jusD6zMD3vJs9w30ZFfC&#13;&#10;yD3jM5Ude/3j90N7zPeEqf3/CYKPbcmyBEGoR6urr5k95SI8IjMysyqrCxaLGQsmDGj+gA/oMTM+&#13;&#10;k6YbVlVXpYgId3/a1NVHn8PepGuWgjObca+Bs8wCj4cbZFY82HrT44f8YV5mV6a974h0SP/b2XIE&#13;&#10;TIeE0NCke9ox6GkOBWEmXqy3ECDIRnyV+fnhNiXzZgmCLroxt5V548Ku9h/6ewwtwSITzJoq4vWS&#13;&#10;tpO9ksWXIxKsqQ73ZSGc98HbbtfoQicAadRFXp3c5/LBIDys6/pGsg8MxWtVD+8FiJRA4OG+CcW8&#13;&#10;LRBnH5L8TJ7fVko+spvd8mLDMQoquWILWC/glMHWsF77Se04P3gRtczi9HULxRnD1Bfda8Dkhrmw&#13;&#10;TtfLujHTgJCT34y8q7dvLIGiru/MEM5xmLapvdlr+TGsjm86xYub+0wzrtPsDOJ5BuqYGh7wHu63&#13;&#10;xxX7q5igNB5NI0uq4H0YDLiuAfbiQZtg2rY6rREdmnHyJJfOUE+BK5NbliKKyoP4dq2EJLmEilkV&#13;&#10;NBLgN5dlPJNThGo6LXDCzWvt7tYoc6oSNA1b++GqbQw+0MPNg8vpOG+sAzFrRNHzYHcf+GX0HlbV&#13;&#10;gtd3gTUJowu0+HSuu5Th+kQtz0eNV/feY5GckgWwQMmvfVFixkDRhbN+OdQpKqkLivPoQ1G0pbE3&#13;&#10;5Qdw0b0jSBTzJonHfPHQQEm8fgvS3RC5lTc3Fsddd5de3nhMHIEimKBr6OHsJofivqLZrSznBOS3&#13;&#10;p3VjrvtcOG7Gy8J9MTXLP5QApchYmyB0laNIEMO85O70lSlQ9Aw/B0q688Yhr0b5mxIka1dtS1k0&#13;&#10;kDiXx5tDxbx1q3n4+Ok1/0Ug7JDDpsFPoK9LxnwWH8bz66786GfZETELwrGEY0pO3XZxXd5Pc3q4&#13;&#10;+8C5zJT+cvpb/ZZUSxY+cbyL72Bf3SPEb4vt3KRZmYr2X7dz6OVUox/dMoHVuoUrtCunzKdodbK5&#13;&#10;5POkOaYMZ3oWQ6u4DHHPaBwCZyjHpVexlber8NM+VPvzNrOmB5wNYQMI1tOIW4V/ORkDiMXkudT/&#13;&#10;4aG/zNfJx5IH83I8iO6e7J/iOCjy7Ea7xp8OBzBGPODYyYghxkCSRGA9l3qibiYOqTDPT7LG5QK7&#13;&#10;qt8XTYnF8YJYGOp9lfYM24lezmIvHt3ph9Tb/XZ15wPsXYf4LfTFRSE9Qx4o5apYTbIXYJM7Luf2&#13;&#10;UrNdNMOqnwa09gK3bkuhGDvfCeAQGfPtAeD9cXHl7cNTk7VMa8rW+hLoYH0IYA5uch742PFq8X+5&#13;&#10;7/vXazj5IteV8k3KWXEYqC2JTXHCmdrsuq5TlLM1b95CHJMwDrYuQUnE8d+/+h+16768Qwhmm1ii&#13;&#10;Aia/hvly3W7OZmF3bCV/YUgiDZpQTS/vmKmPH344a3joBoY4hu1iwGyIwA2cQHDDVioTQim5zvav&#13;&#10;+px0YnOKeVxS3ChPWZzfUv3p4yoJDzEf2oy5WQzNpasio2WcgW93BGCW0YRs2ZZw28p5ntD6LSyk&#13;&#10;ESHDAW8efYwBy5zoQ04pJgArgdv488vktGSr0aWFHnp5w7EKV40GvWHJlAXFHFsotBw+nNw6+tXX&#13;&#10;nox3BY4NmQoUobH6O9thI5bK0gOp3MvlNk1LvVudvT3cYpO8zZggQnCuiy8+SEK3baOBwcyDs6Us&#13;&#10;GQ9gccIColN+fa9U1PDU3rYrL2NkKJameYOAhBhFIVD/x8s6ZLEVc/ndoEuY8Z7s8kISNTiuDMPo&#13;&#10;8OaJIjNYuZoyAaqotwIeEsYiWKVZYADqRiGSV9MKtBDucYUp/j/+4/+lWbzAiZ911yuFBdAgCI2d&#13;&#10;KGG5vF2XLBu8OX1yceT8w7RumGIu0OXNVJV6+Hw/vX5dQax3nd5Mycg0ng9FBUPGHjIBM0ccTMuK&#13;&#10;ZNtZjAbrDGJd3S3n66ZwHK/eA0qqZZ0C8bwq86z1srKKk0ZAryCGSHEd5j2nFxz1Zu20becrWCHU&#13;&#10;QNSdzAQGuI5rgUgAOQXcdLcpgQw9RZgjvMoKhjyPS1WzzQCEsnVbwYuctw0YVPIVcGJCGEzcLGas&#13;&#10;JtUyWQjlsr6URGafaEGDBkXBMnCBFxLjuIW4JYhF2YHNQutFPtrRTU5AECIMAaKAkfeJSkljWDBZ&#13;&#10;CEJpRW5y2KNiB2mCraQhDttFwwxQhJlyGFISbIix1pTtKSBOx2U4O1nRDGHwsf5Y6XmYz5fMcd+o&#13;&#10;gjZpy4gxTtkwD6wR6wC4CpyWl2GseRGLYgCR2qyH4aY+wACDOS/rKfLAWpmnbs1nAen15ZgC6NqG&#13;&#10;crzmFYiqwLSTcnh1yxZ4ihIAiygLCxK4PLQRQQoJiTBJIWHgkG+DTVijnFAKValsWr6dZlGRt9Mj&#13;&#10;sJNT/QIZrQPLiRRsTRoqHoaIYtzOJ1g6HIeCFQXdwZxsXHd7ucFXKSoC2Xyc671McNWrVrzQxqx8&#13;&#10;QRBwCBezyUIlBjKayrzPLlVCxd73ACrJfUYzDh85wzEF5JmoSBUoJSDEQsFtvSxmuun6lCwEySQn&#13;&#10;AQnmhCh6G4cAEFch+kyS4AYDxDyT0l83LD20x+tTm3jZ34HoKHBm0JsdOWUmrH3VQp5WpinJjCqB&#13;&#10;hF5NtjTVKUdXYAQTN9kJTMNoJN1rPxCVN7PJvdKb/nB4mOroJsHK4n08QSR4mXkq/UBBX8xvb0Wh&#13;&#10;ZogfVMcBt7MPC2o7hTkctsGESJOMGSQIIS/P6wtFRGRIjAsAG8K24FliflryZmGUG4xCdtM4Qw6W&#13;&#10;1UnKFII1q6fXl+jXoEsbPWQgo2QJpCAiDbhPIA4MqjVnV3WVlNbGadaMLcMwFkx6bYVSUmGfKIEF&#13;&#10;wIuAgCQRbVYlxGbDaWvresQaUKCBh0FEmqx3TBSp4hhgo31blHEKvrJnd2Uct9WtyAyuVvZlV5UA&#13;&#10;AUgIEw4HQbhwKUrrF0RDArxQEIfNGB1sKEi6upwRICArxkIGMH0/vn75h9/l5ILZMgTzpJ1xi7E3&#13;&#10;ux4GBz0iiCyZMZ68AW7xVE+hlITKlFDAkEOEQ8oYBbQRSkGCkAe5JJLDPB6X7EjIkirnU8jwupHT&#13;&#10;7KoivevrTV8xEAYEmlzNelGVAJwjzYCNBSejtkLtAiaBbP3h82QWpoTGk+Sl1T74hGmqUDlbv/nM&#13;&#10;OYzJPny4GeaZlq324+62vOprAgEmLmGRr2eXScljXbLR+wKUfrNdXa4JlKoah6FUxEIV142EgHc7&#13;&#10;bhjACANgldy0qauGJLoAiAG4a3cGj1EvBAKCsou6ojUlSmsHicTCO88wqlevt/Va1chXRua0Go8Q&#13;&#10;oZtjAAhR1+3htB5hrDKDrEhs8y6CjJBfg1M5ZWgW09OeMEsxDFZTVT8UN5fxohq2EAJSsARlVWxp&#13;&#10;IQg2quJNaYYtU44gcycdygKlCIzFosI8B2Rs2M6LDxBhyTl3fhA45JLyDDJAJFFiMqqzu66ZsUSS&#13;&#10;XVFsAC1dzjkRRt3mgs2MqARQAkApgmActAMEqka+LOcu8PHteNN1V7gkRBiuUuR3im1p5TcYecTY&#13;&#10;bEwOWfoUC1IZO+ECqoCShTkyzCSgWTt/s793ZN6+z9Z4STkuq7RxhglwKRali57x5ECQpMYFXd1M&#13;&#10;QnLjgCJqREcgvMMfEsiX4diIEnoUJl9YTgVKEWzaL2sgCC3GQs5SnFTbQ49ElJw12xqDS4tH2/Io&#13;&#10;oMwBhAC6AI2Ds868YOt8pBBDnHOGFCdMs0BwCwiABHxIbrVuMxB4hAli2fLJraTijDVuuChZdrxa&#13;&#10;Na2krCs5x0W10GuNEgpmCym7nC3CTaZWm4Ipa63AuFaNuWxFgxh0GKIcqV3PQCiMLONhs3EJjoBk&#13;&#10;l/lQ/N7qNQXjkJepim71boUkxgk4kIAQFzsjLkQswQKA0CrjmskjBMkMtIGiS3xQnJBlGwiHTpu2&#13;&#10;/sG4HHA6O00o3+ZFUjIHk3PgipZdPS4vOANJFSVcAZqyq8tK4WiZa+tiPi2Z0uR8dLFUBcAwoLT6&#13;&#10;VDLvF1zLGvrUVcS7zVndNO3krxBhRuVgsAZbJNEiI3IdipUhPLy9QZqf9Yx0KiNz3nhkJnfFTRGd&#13;&#10;ziASRqEqh2nInF23rXZWkJaxTHMEicqaqR3FOBq/8MSQIYxLN58QQ+3NTVt2hfcZB4NMmF0tm+E6&#13;&#10;9arS4SJkWRTF5tcUV1kgVRC/bQBTSKESRZS1S7NDTgmFJEOEBQ9agShuo4dmdSnbLTtoPUyZi/g8&#13;&#10;rxAT5MySjQm+aKuzvVLgM/ZQIgA7S5ySXQaElRR4u01Xt5mCYIAAEyyYGCq/rCNEqOnbuFyxYHPy&#13;&#10;S+BVWktVosih8whgxFCUpX4bM4GTGSEEbKPeRV5Ib3JP4BbBClCHGmNMTBZl2xoKJwAtZP1eY4Ao&#13;&#10;ZZRvm980jD73dT0p3adacvl2XataZhUnf02eAmzdrLNzGCdLPFR8JVBmLQiECBVc5TwQRKzNxNqK&#13;&#10;FpihjEEEFSV5tavWJsoAIitF7d0MKQYQAcxLYJbsm6YWgsUZbGvIgfbdLQZpiI6VDDCIvWe41A4z&#13;&#10;hcuIQ0yMK0BJtJMHQZVVWOZefPJ6yz44GFOIivAFoHLHSyKpRrViyS8J5H3frrPnjHrCnvVSIiOr&#13;&#10;ioHsVu83bjEMKse0QtkAFyuyuGCkAAAgAElEQVTINEKQkXXbirLQxkkhQ0IokcVCr/3x2xMqILYh&#13;&#10;mAw9TWYrlNDZt7s+2vk8TCWraN2sy5SCd4tWfN+qKumY15CdzqisOPm070JmV39OSMn6lki5hbFo&#13;&#10;EZFVwMYFByHxIKBccomm9YiSIxkak4c51AhRgjPMEUBACoAIEdVrfE9vru3vQgwUBxERhP56fi87&#13;&#10;RhZfy9IBHtwcETOZO78hQEBKfV2/RUMt1db3tw+Y+/XreF+0gUaYlrKq9OYObekM4SyGuICEiSUg&#13;&#10;ZWPXm7Jx2MRoTMjBw5iyNoNKO4INZRRyuaXAIMkYFDuVnZFY3jT7GKKosOzq93moVHM8PUEaVzcW&#13;&#10;KWSk0paW05QI68siWWS3HJfzvmwEVxuGdphRwkrUM5iINRwllFLmQiGCg81OOz272W+ry5b4DQbk&#13;&#10;qloE4oezkXUZghUeBwP6tieIJVJQCrfgpFIZky0nRFChqN3MrB3hLM2+5aUPSYgyZTJNF8aIIM24&#13;&#10;mJwSZdwC1MgOIpQjcGDNsYgoyAoMxniwcExxpHPWIWRKmCEex5QBxIC5QEXJvdfjfGru7v1mGeHJ&#13;&#10;p/XiJCPG2WiYYBRnw1IAnoYNJew9nAoHcsMYZwwgkpnAu5evk2xw1pFy7oyHBCQzkYQY4JZFYFWM&#13;&#10;LgGL/9f/4T+hA33KLx8v7PvbXzvR9WK3FrqLt9v72CD63aTf1z7jtbgRv/6CAMzBLYTD5S1gBlQj&#13;&#10;w/AVP9w0VRNmb9PwP/7xn94eX6JP+wxIycS+gf716Tk6giYYKS7V/Q/z+erHMX+6+UDzssZd/zlj&#13;&#10;T2rR3hzs4zslafQrqOXxmyUcIBYfPrXhvH0HGkf4j19+f3l9qtzOLwFQAYMHAfz48MWMi05xXrw2&#13;&#10;EUPw/eW3rqx3qvktS6bnTx8/L+s7xtW0Xn/8ww/nb+/lQbzNV9bUSfUPQLAEK84uF/OPv/vz5boh&#13;&#10;pOo0JB8RRqgpceTTcuYKOaqwCctppYHzime8zCtk9MG/vJK+uABfQqqHN8ZBt6seL9O+qIS0GZ9v&#13;&#10;64ca39CAftjdreAscozbaP14f/OjntaSF4+nU85pQ9gySb/qpXixeesedvo5/f3ll6br+6b2VQDW&#13;&#10;f97dajx1zT5rKKJU3S3C2UBb3pT2OVhotzVAnrPNG4Xf1sstOnxs2mSD1XanNrbjoCC8b/y5wmIt&#13;&#10;MGtpMY8uo1Tsi9N6nUbHcybOYdORquIxUOuP2ITX76ikj+OZyxpHyAF52jZpLtkhPUdWrTyzQjFj&#13;&#10;FiiDFVXIuj9UWM//9QIMFhA9MZsdclkBH/hDf0udVTnS3pUibdc0veabA7dwZjx0P8myfFiOC1wB&#13;&#10;OeR5freba8uelTk2rK+qvG2ko8dxoSWXWIejRCFjiNTPubcZc3XZojpI8NdHJCDoEELV5F4wgH61&#13;&#10;EI5MMVYqOOq65pDjGYY2YhRHIDhpu2A8rzc3Rzck6Rkq20sGn9H84nHV8apG9cof1/XT3W45fk+W&#13;&#10;SQYd0Jos7rdlYWv+iLFLZS6Gy1i1PVjVd/3XXsk7VRsrxJ1Kk4eDH47p439f/O37f7t7+ERrxTP1&#13;&#10;g3ndezK3AWfeKDN42aLlLd6q33/33/786ffrusLqsPz6mFbQ8N20BklMtW88StpEQSrj3O39/b89&#13;&#10;nfYfWMVkL7j+dloguv3zny+n8/D9nWcMTSzozUSAFMUffvrpEs7LBdw25fD6lQfFWVaNJLFdUbrO&#13;&#10;lxAs4ypbXWbCzGq2k1QHWzZ2d/ulKZ6e35vdTaeWVjY4I8mFBTixrNd8fV1Vp//84ee3x2NTtKSh&#13;&#10;4PJ4f6jdZl+ZkbtaU5SPOJUaYCbL7vF8ci42RYm9Xd+W/2f+L4efbs045U2qhIWH4nN/+u3vxjss&#13;&#10;1O4O/Ov//YQ5R4L2SzZ9+3o+ybbydmFKAozlXVNMElH4en1zMonJb9l/+e/+8fn5DYMNIqhz3iNB&#13;&#10;hPz8p39I47hdp1KWj0+Pufuc7LBe17DYHyoW7g8xweF6Pdx9wCGev7+IWmg8cMqG05hp/Jiq6GYm&#13;&#10;o2WkBQphfh5nAvHRtdXuw33vc5EkBnmbL7xOZ3e4312u71wqd+JNqQgOUJWLo0gqIc3r1QaQM4Dw&#13;&#10;zsITDT6a6JuD/P6v36v+Znf36fT6W90KQoAl+HwxSDgdL1mlfXfj5xQu4cdaVfc7vV4Zhd/GEz7i&#13;&#10;P/380zgd+w8/P37/fth1Nzf149u2LyvozDXCkvbzNIHN6hZP1rjVk8D2P3/ZLhPawoAesbWSYhDc&#13;&#10;zcNdx++GYV7GhXQ3ooTno5mHMEC9L6y11wuZluOglAreNpE/PHxcNn++zKB227UKeCu7JCf7uqUA&#13;&#10;QCsPi/TD8VJhGTfMlJ6HC06h2n02L5oW6Lg8brK6/XCzwTwvq+wZitBcVtR3h/bgfQYWSNRcWe6k&#13;&#10;+qHZZUIN3yBNZa1I8bBYjQXReii2noRcs2L0I5GNSTDT4iPf/tv7+KcfP9nL6w//+M/xfTSPx8ht&#13;&#10;VXTJwfvDp+PLW+YNpYAQIwScYTlsEwARNbg+x3/63e+ffvvbc2X69v76uFhXkuWR7QDceZLFh44T&#13;&#10;1r0enee5AvB0eSlr5U/rrnswBm0RjfqtVPXbyymr5fr3bdfs7vr939dJbbwqSrfmR2eKihTKPc+z&#13;&#10;vQYPbNWKOBt7PdIkppOnIMCp3cxyGZ8rWOQ1VbA8fx90nPrdbYZMb55TBhgNBAig3527UXdkRs9P&#13;&#10;68P9JxyBafc7uX28/7ROG43yBgkTCCK1eIAd4tbrLc6fd5/eTy8b0PdVUd1/7kpphm1fVajCkdCr&#13;&#10;sdtoaS4cDha7YNTHvqxUtbyPeiMQBMbzhD1Cp6ZqYSLIpeenR9Htlgzo2RMMsov3PzyQBLDD3LDz&#13;&#10;+kvJ4zyaFEQnMr+/S2BJaM6eoqYA3t3V3elraiqFURq2FxZbKUndqPPxK3K1BVD1O7TDPlCiSRl4&#13;&#10;4hONmQP0W0YqLEmsvA/4Vz5tV8yAzaZl7bjWs1/kgRX7D27TP336EMfhZBZR8u+nJ9VL5Ke7/V20&#13;&#10;aFu2vhQww++/fmsYOprj/d1N1jBSqHiRMmlYM5inxYb+9kvHJh5u3h6fwjrLCgsKh/FkV+8qXRR1&#13;&#10;IbvIeqz8EmdYAjiw0IXLy8uhLFXN3kAWBoGzaXZluRNDGMTHw30lhnGWZTP4eHu7+/evX7uHT/tp&#13;&#10;qG4/M5Ds+QoQmePFqU1KuCv7+XXhlo92u++QjvE0a7d6fHof3AQqvKNdjhAgnk5nS/SmN1ZQg7Nd&#13;&#10;nlXJnbMNJb5Qb69vKNLYdu0N0mlLRz+LxHnR1YcK5cfvc1XUbovNgbgQzLZpYzCYvWioEAol0OCQ&#13;&#10;47gs7X2f9BVwwFrpt8oyJ4r6eh5yTocSd5WEHhitu775+vyNo/L2z4oQTqHKIJvzs8N5xiCjnbJP&#13;&#10;kjRuIdnoalePcRo8L5IAJPaHglJK3xAvxFEfC9QJa5cMrzmfvj7umk5y3BaoH+owR4z5keEs8dvb&#13;&#10;CQZirF1X9nBzOD19vXZBHqFeNGs72lBHNFJRBBlQ2NVNK+S6ju3n9nmdBorK5RJsyDHVTHz4rF5e&#13;&#10;L2/vy58Oh7Iop3Uqi+brpDuJur6rqvrvwwvVeL4uEc4//vTDpv3baarL8H4dur6ZxzNzHad13918&#13;&#10;/fYkEXrPo6jFllyniY1sy9Lka3i+YMJeXs+wLD7u+XUYCJHAROwUQxjYlFpIAYrrOpNe+8cyKzxg&#13;&#10;SbInJjp7fH4WxV3RFLmtQ1095FG7CL0v1E20jRPBVO5jLf/1caQu7Yi6gi1lrASHIAdEPn78PC66&#13;&#10;LJp5g25Y91xe8dsdvy9ZW9AmhnW1Q7/fn04nWWGRy+vbVf1wKyHEAdy2u+/P630p4+QOsmc4TJ7m&#13;&#10;bRm+f3dVB4s4apBJ7ZKj3AE4WthXd8n7cH5fUvbzkIiIh4cKa61XUzX3iTbufEwwGb/JoqSymza3&#13;&#10;BjCo5UH34zTdPuyP79+ycTn5rq2u84t7nW/b3W/X+dN9twZkaWXtxS9JUCY5s3vJF+kRAaLU00s7&#13;&#10;gFtZpntJ0woBzQGBvF2P236v5uW9q39UARu7uLSk0bEOaz0jWhbFJx+Wdk+GvwEXHhNlzd2H2QXl&#13;&#10;gMVuIVuL6Y50x9d3WVXH67OFMXK0zfH3f7hFPFk3C7cti2SZApODoGGYvMMYqh8r+Ne//JKQSHXV&#13;&#10;U06xhIDxA/4kCAiBEh4IkTlHuyIQhAZclPcPn/WW22Yfk7vZVcd0uRzdp88faU76ddl3N9O0MK5O&#13;&#10;NmVoM8Pr22R7sZpVcFphfp1XUajn1xcV6Py+Ns0OZvS+rRRYzshwQRSkbrdnqjCELW9jpaplWjA3&#13;&#10;iX9YzRHTEarq80/9fF5JkKFhOYHgfPlD32DqXLKTj1DO7kIl0nGyviowIojAnPMMy7ZerM+ZVADw&#13;&#10;HJbTGeQGR+ryJJrQafZ3d9zV3fxydoZVbD+fkkbv2UOQwDatqIK3iicDwgqGeJ5PFCCHRcD/2//8&#13;&#10;nwQs8hvk2n9tWXtbbuFlhVX+14Ca+ixTXbmhe02iWkc6p7fbHypUJF27lQhxs3s8XT9vhYjh7XWx&#13;&#10;pN7XxOvnYfaRHI6VP2I6wHIIV3iLgCcf5Y9jN6fLkmlovhzq4dWcvST8/eW7QkPPa/1+DJ3XzmsG&#13;&#10;N4x+V0Lfy/WYl1+Q+3xUS5Msnm2OOM8f0bU02HmCBFc55DPIJFelUADShZldCbLjcSw2dV0rXVFD&#13;&#10;XxCHY65wf/66FnRz+Q4ATDBcrs7iJro6LjUU4W/5101Oa3ER8BNlAngdcEAyZQCm63YIes0yeZIc&#13;&#10;3m6c/SXUde+A5r8DAXnichSsr/MM1JNWNXUi8OCL4ytdyfU7BROdTunZJnGxKy4LzJoeoCzrTVQs&#13;&#10;WwTRBxz/kLcruiUJ70gLrxr2r72oYdCr8XA9cVQ8v1kJqL5GTnmE5ml45ZM3MV9t6CumMyFU1Zkj&#13;&#10;pwpQtJ7yvVWJXazViqelen5Z4iz3+IMgJ3zpvQWDXjPIu1q566Wu+7utICFhBB3dVuCM3MgXtTve&#13;&#10;JvYueuzppS2EmU/LdOxudrU3Rsnvye/LSi4tALroHF9gNhWewh42QvA/3vZV3PAuWgQWDy7XKKP1&#13;&#10;13mOaKJlRnmBfcSQFkGb7nC3g5Dar/Y0eN8W/nO9zqoXUtryNu//jV74cc5U+rpH31h7q0FerKQd&#13;&#10;NZwlZ+fpXE/WbglGSh1/e+h/co6Prz7RyeYS5VwprLeIIG+7W+M8jUc/5Tzx3JvFA+AQHJOKHRgM&#13;&#10;S1WtdqxYCXcYTC/brsFAbImcrOjaM11tZhb2MsHbDs020/reCsPLJm88bjW2K9XUPG5e4d+BXfYw&#13;&#10;curhBueSVcUi08emP4JzvdstYz4e5xABL+u4eT8mwBSQjTo9EUJC2oIY9wi7YtritQtilT727g39&#13;&#10;BvnulxsLrCePg9JFxakqoQNXGgwOfFjBKbA3upddcXr8tx3JBbGk5NcY8rsoiQfbFLZzvgqXO+8N&#13;&#10;xnF4je3+btYRniX/9IoaWH/ev3qfw6d5iVLVzv+giyvJI5u/L+fhFtJuiX8vE30hTruuVE7bmiuC&#13;&#10;t6IzmfdPr9/5Qb3adw++B3UzglzbWndrHsxndmAmUtn4eaqpx3WHw5YTmpdwoxTuagq4dxCR6pr8&#13;&#10;EYb8lhJpJSuy1XlzJYRtz2iR5kZ7r+8kLPURPAiXR1HH9XHo78J5eVdFUdg+3SOUIjiNA6ipPFUR&#13;&#10;HTyzt2BN+denCzksZGEESwI5IyawY3O4NYCDCvuxQn7e987ElzXY8uHTxkI2Ewldw77chXj5E3wP&#13;&#10;mwO0Uj/Myi3JsJLxIBunq2Dm6zpOBvgCwK6OUDbbBgzddflxs904lWnoS/lcefiit/MGyhYlHCny&#13;&#10;EptFiIaWKmLMX9OhYs0Ovg3/b2iFHzzGZOFgcU6C8gB/QDPBxBOUIlpT77R1W4BzLj9GGEG00bGy&#13;&#10;iHHhXsGpHsfLR3IKGWjSyngJS4bYYBm4xO5t3pVFIfHb97euzv3BXeoHrvEalYZdHpf/+niG3D58&#13;&#10;4mhbpxmBAAVhIvl27VRsIPa3+//p8uahUzK6fzFHUlCE4stEfrztLLDXTccj3sMDWsBJziDjO9HF&#13;&#10;l6Wo9SNv7H437Yty3L67EEVe41pOO5qTHrRhYlc65AkFpV+ND9O8aCZUNJCgJYLLAt/e7GTGK4xO&#13;&#10;r5M3WoGch7nnihsdYNQwk6pG1w0n2suD1+Feda+nhe5/WE9/yVHGfNiEfU9WM/qoxwqPcjvzLfGJ&#13;&#10;m5QyogrmvpDVYxP6JlLlrdvFL2Jb8PYbUW5FG8MKT/g8pWEz0/n0UGOBDnPpm8+H22ki9aazm0JA&#13;&#10;X8Y2f9B6ItgEs/14VwSJvq3LbgTNAfswvNy7/Wad86fRtbs+Yq0+dye4CpjDp4+neGk+EbVEBq4X&#13;&#10;FuWf/gnDMyjTlM43bSXIi0t+dt6zu/16JsFVCLxVocq712WIDyqP68WfYp3FZC5JTMOKsfeqfJ5m&#13;&#10;14jcyTg4Sovxakt2GE7/gqUqu4c8k3lNR/vi+ymmuGkAo73r2E2Uh2qrasYkz+ytWAqv/bFe0MMn&#13;&#10;jxNAAK/QXarTiv46zUqU+Q83YZrvTLKfcIFuhskgOjNbep7X0oGMh4IXnO0EeA9wenmxw4R8qnQZ&#13;&#10;rI8r8a4s79yKh4Xph4jjj7ttnTgk9g4yuxYVgdHWJ+bxKUZrcLQxW49sBBKuPeuvM0H099xM+66Z&#13;&#10;QVyZCJFscygRqyOd7BMg7HX1BSVGcQE65Q6zTqrc6wnqMd7nKvOXBLwHMcbbJLE2aQm4WLmsIahn&#13;&#10;6cyBNpUFew+eFn3ir92+IQhrVxFvMaC5roVr0ZaQMedy8RthQbKJ4qLAcWtpQwK14vPP8IhpiHti&#13;&#10;Jx5DZpngmX17Pvb8wDWhnJrdLwVLZYxHcpPsa1Ke3LBW997mYFEK8DSvUCK2wz23z3Cp6weZegAs&#13;&#10;vOVCqgoWmpSrniiNjDZiX2BQZMOIiYVQkt+YTZVcn7AkHCPskxqnl7Eu6mDL8oZCN0M/fMehdc0M&#13;&#10;j+wHax4vBb9RmZeAXxvKfKY5FrBNi0oQdh/aWYc0G+ioiCVpnyN88N6tboBVOi7wbbWKNAXD2hsk&#13;&#10;icrqt18SAAQXkPMJxFtrUVv07cZD2WBSE8RAjTcTJalhaT91LZogeuev4rgoZKHHGTE3MZ4LkVvi&#13;&#10;O9VxGSBaptloHmXpOLpuuHT0WQpVtzeUOVC9vy/P6rYqX7gYKpUa+OEYSR21IxoDkme2wUxz4Aml&#13;&#10;6yhQFPfVHuDTkq3F3mD6fl1FWxg40bl692yDMHBE8JBr4HTejraQ2t3uL9nWazexGPRa5C2Zu77C&#13;&#10;LJRhFm8Vb/HZzpcCpi1XFTRkiodcnWoiof2iANGnV+arYl/kxpbjdmE4s/HtPaIPu/LJ0Dk02b1m&#13;&#10;4AmXNSZP9STdZpPIG5Zm3GohdiWfXbABsPXUTY/PI3ufTKH61gcXzlEBI3EadHeoIFND4pIkvB6R&#13;&#10;gKNfDgy/vaycSBDCXkIOMUWqqfKl3RK18/hGQldCOgWTahwSbNGu4FV+mikS2KP1NHPYu9JNziSB&#13;&#10;H/thnzEvIFIkcQBXpqreY1zCjUBSsx3HS34NecrMM46KA0gk03WDgRrkXIFoEWFRO4gIofXFXZrj&#13;&#10;KqnmcmZtRpkBgsfLxCVKneKI2dMm833aiSikU0P87VpKGuzVi1QygKGDwa/uGBwTwVTbjBL1f1RL&#13;&#10;nfJ3+J4Xahgf4GL4hx8+6qsTtjZ7d7SRqgIm6hRpvFBQnYCKl38vGXaLCx8R3wFYEJeN35Iz54px&#13;&#10;OJuNlq9xK6jKrzOX1G+Upv5WwL+vC0pKpgZcVC2LYV3ZoaNxBLNggvAaL9HLglQy4fc4ALCsW1GI&#13;&#10;adCSiNfRwGLfBae7fgOIdTsrywltRizkkp/LI6devx8tBJ/LAw8uzzNBzRyukGkT3lmIbCYiMkrv&#13;&#10;Mg8psHFKG4aX4loUPTIC7UXX1NGjtOIvKT5jKaq9L5EjjuZIF6MNLyK6rG+szSDF+GIw6LS9xfO4&#13;&#10;XEhCCZQWJwG2ucYBB+JDMXjjS+gF63gPQk4uCzv7pxlj6LCP0Ws3wxyYgAFdciEMU2hfpIWCSBq6&#13;&#10;SyQpmdOakmX7P3APNlbmA7gl9L1K9oAz1uRXFi2kk4+i/3ggY80KGir8v//H/zMF20o+1PbnD7t5&#13;&#10;SlB8atg0f8iBhpo1IIUADpU4RJ8YqTFR2iSUeGM8WYYeprlJ+IIzrT1SdBpPRb15YPwmq7oM6eBt&#13;&#10;RMXN+ml1A75dwetim/JDVcjLWCL5HQgmsl0eWcECPKoavA6U03sYUYPIk8M0Gt4i8Qm4C/849MTM&#13;&#10;eXtuf3iwqwc6iPraMsoZTgkBXJvJIcY0zGqexhZXRV3nguZ16VKoIztdKP7tbT7XP/5Uc97sS5C8&#13;&#10;RAx6kJx71adHfOkAEEDfit+R6eG7fi0pKL2xkNwe2uRDCgny0vj15lN1to88pTM7QIFB0lg22S+f&#13;&#10;7kRvl+PVQgCX8xuTN2x/SdEKQJT80MIzjr7v98uvv9azUBu4vdu9snVdfLgEmuZ3jLTXze0uXGZ2&#13;&#10;4AhwineRmq9Baq4+Yfx6WTCtz+PWC46FSMg+vv19D36UP4UE4F11v8nNF27J071orgg5WH1/DcUD&#13;&#10;cY+X7uZ+1LZuGNSz24X4M8FX/cHY+XwUmPk+Euze374m1E1dBJgCjc3B7iSpr4X8WxPksXvY6Wnu&#13;&#10;EfuC7hyEs4TI2WcPuVO3puLqX+q73WrXy0kHm9wNgQlBz0IaIrIZRnKhq1QSip9u7qZLZi2OEryt&#13;&#10;r5+9CDCiHJUUCCJA9dvp+bX7Gfyid1Lp9xeEwTOdcwkXNFdjFX4Ey3XJR4OAvf2IKQzLwAH+MgVg&#13;&#10;CdoDe73qg2r121kGeYExJ+FWhBod/o11bXGyr9LWGoTcYDhdj/ggYHlA8uiPB/p7Ccq97H779u+Z&#13;&#10;HfykmbHbQ6v1UqKU0IAAmu1UHeoTNLf+atbj7kFKswQrscSTOeXXUwPQ56rx62xqbksgfqz2qPp6&#13;&#10;etE0q33nhipXS970LS4v0lg9rNPcYEDrhVDYdt00ulLl7K5ueOFiKT77MK+3uP/Ldt36G3a4Z78Z&#13;&#10;Xn7bFyrNvm/2HSjLoAtpJFwMZUswq/NwaT38q3KrGs8kMHUj/qpffqY1rffL5pq6082l8miR+F0i&#13;&#10;Npz2t7WZVhTLg1+kIAijgXw7hI6x/ePZ3Po8QOllPILZYbUTO5B4BKxg/himsUkV/90Yv0VVLkDq&#13;&#10;HGF4pQgLoAw14S//X2AudLh81jc3n0gEGJI+I2/d2QyLGZqfW5JBg8t07/TfzI/9jTT20c9fcsWn&#13;&#10;OFZfXQ7M2Q+0LNDS8I82nj05emhNWlgvYIHFKR0Tnl5DmlqB6DCj/Q//fHTXj3x/NhPYk2qrRDQQ&#13;&#10;ycTLAv9NRXaaFlepCyTLFXzufodTe1z0iOAZpxuqd7nNSxKAhLEe4X/GFT9HbP8W2+LBrHlm8EaA&#13;&#10;Mc3f3TdD0enNHjT6Xw6f9WpwfsMYmpRyDCXSGBtacG2nktfIsyrTBZSlE+Bp4O3aXT7Vx9Q8aSPf&#13;&#10;lfzct/dNI4/n/9LvedFCl3jO5aBXUSs1mt96Y6JRCDfLx8uPLvaE/fr+e9KUECslV+iiRMrTcoRj&#13;&#10;1Yevw5pcrknidNj+zrtmCaTaXMxnsRudj77YvU9zuyviunsTL/2n/jid/IgeQVKHDpR00YkVCQvf&#13;&#10;vK4b5SpzMoexFA2jUI/MbdDrgbwjRLr6rk5BleHt/FWiP3+3b0rGqvAxikW1NIvpbW7XQ9tcPEG4&#13;&#10;OujY3/+zfQu/FqKUeQ/zAvkY2/IWV3Cxl7+/DgLeHdg2ui+H/6Dw5T1zA/A0/novFAYbIJdVC0P5&#13;&#10;vlMSzG9y7L3HqfCm7WJ+csK9u5vQRLzwFd/CG0vTQjFipFb83azWTwrwUpN1/NXyn52BBSprIQJw&#13;&#10;Fg2dAbfFHnwdP2tlb3vQcUwojoHXnlaNB5q2dA31T3uyTserKhLYLmGmt/35zG+7CpbQlhaRPA4k&#13;&#10;UxwZ4FmMFlBUWDYJKJFobcIcRbsqzrjgMmtyTWXU3J9cUeaGhOH0Em/53kbkUlpDUcVl9g0u5UJX&#13;&#10;29B5qFZ2E/dHFTQoKirFabSVr0H+Y9OeIu+aP/hEEEE4fxOZBsQGC1rcvH+bPhT1J0J0s+EGIQmz&#13;&#10;tXIrscLvbswedlU9b8Ph0AA6CX5DMQ8uJHlIXL6O77Es9bpUdWtWeDfoqwmUEcrlTIdskyAgT6f4&#13;&#10;UvsaqL7CmwJB5wBdQB+oh6SiyN3WmNlLeHr7INtDcYPEpoblrmR+l7CvGeTT8xAjB68vh3o/bT4L&#13;&#10;iDXAHnRql1EgTZzMKy42HqMsWi4PVzffiY/JX+qdO3y/PMGKS2G3ZW7op6voUO3nbeyjqCjmORie&#13;&#10;0IchLfKBvnqDk4WEw4TL+urLLznbaOe0K0tElNFpExyhwU73//xhi1qe/3JQxU3RvqSnT+W9S52D&#13;&#10;t6DXeyJIyI20NCmRvLTuPI3T+xLqiL7QdgF+uzIhNwQ+VuIM82mb/whKXZaXcMq7RC+BicIsk7Mb&#13;&#10;ZEfV3wdLUazMdq1eoHlrCv/Hmj1elmEM1vvyZ8FXpy/IQhzN1HjK3vLlAZdf7aCtWYYpRI26ovz4&#13;&#10;IU7tjqxu1A/dhyUhcEUMpAguxjEHPErQr7rRPiwbQaRvbKzzMi3rsEGNHOLAWxznS+I2fKeyXXxd&#13;&#10;FSSyQCoWh7G4qY9vr9aYG/YZiIuMPj8uy0aNzbyslhyop4TfDkNALLTTS6Xy6fjkKePbeUtohspe&#13;&#10;VPd5tywrybRdfkfkVRIEa0hUnqcRav+p/3Tx5wQtQODdvda1oMjDbZ1KcxDI6+gdI1XMLJGS8Gv6&#13;&#10;Pv7a3xcejRjte/nR242z0Ob85D3fVaQST7PlSjDC0vpLuv00gfSeEjFNf3dPOT9P7yKbMpRxgnEl&#13;&#10;R36Kt+vWjno7KJ82u83JbLmoXTmfDRcVbOIcVy4hgeE5zCDsrOcd5HGYmCqiEG6zES2YlZcFg5vh&#13;&#10;Brf5fPrA02uAOg+cpOZ3/KUAACAASURBVK4dX8eha29ClEAsu/S79zBPrestesUWFg2Uzfa4lDzr&#13;&#10;4PiuqHqfJpAmqQk5YKqdQTuBtt19UQ9Ys5/3wmuakEfFZMiXmzaAjZcQWHOG0gvsSQpGifISGQ6i&#13;&#10;2JPh1wBQFnGRSFBw6HhTjfrF9lSC3G/xjU03Zt2xuOfu+5YTCW4DWP//BMHHkmVbgiDUrdXZR1zl&#13;&#10;Hh4RT6SqKsxg0BOMETBhCvwBA/gBhvwjgzbDaGsqszPziRDufsVRWyvWkjfGu/SfTocydw+V/vx+&#13;&#10;vybkX9AfwUPJXU/tWE/hb+kxPo81enXzF61ANKw3YDisdlG94PL9Xkp2BQZ4XD+bXKf+aexOtAF8&#13;&#10;vR10+/GT4ClFCDdE9jO5/TUiVadPJO7+w3GyJPQ/HobXltVQIQeUJ29PUpfrG8gCI+st948Bpf5x&#13;&#10;XUSPTp+oqR//ct0ZoJ7g9uP7XIYmBTF8O/jWsfu6H9j5tjwgpwHlwcJciJdoPYmsAf3dHYH2uFQq&#13;&#10;YvPygiXWIXwDXVuIOchnX3GX2nMj7tPC6OXb+vhQkVcfV5chZYOBaXa1IFNiCvMBKetzQQKR+/Iu&#13;&#10;tTy61MAgEAMEeZHe9WkEIb1/excf67Js4EDTgbC1NrRFineE969vOTRBtdVHI9xBiHZ9eLmT6hLK&#13;&#10;a9pK+xFBgP3+zBsLofri1wpOE1qE3y0SkJx51axWUDx8qO91IL4wJT67SHMWkGuG9sfuMaS1FJ54&#13;&#10;R8xBaa1F0o7bn97DbPr9KqB7L6M+sFeHPz41qdo43MOXPs+ycemHiNfu+LkGc8Blad4zIBT3ziGS&#13;&#10;SmuLiafTh+72FV/kTbft6zxb0J+gGsy70cdJRcJMQCzlSdOjhqhZ5H8wcYfS0wq6WsKwrsf7Xi/v&#13;&#10;v18F6DWQ9w4zjA+K2ahTXfk40cP0Cm86ftCAYudeMvm9mSTUNXj83/+H/00q0XClWQVRcmphN4M3&#13;&#10;c2yt1Qwi2ruJ1v2x5gpSfZSSESSssriH4aSv27cRMMakKzWVQuHWAGegcQzCdTn0eneLpxGanjCw&#13;&#10;LFeh6bG7mMd9WR7JxIgbQ5miVpvAO8kbuNeMfesZHjirxUHeQkgpAy4703xlpZM8Fudw/fjpWWX0&#13;&#10;9Z8PDAXGPAJYgovBaaapQOqz2paZUwFFIfzkXcGp9gxQrpx3662+L78Qhm/z23k819C0pD0nPEc1&#13;&#10;6P02x2Uezz1IM0Qzjviv1ytnDLaKY708P9vNDd0BNPjpeGEgc9jW2zdKqA11maNi6L6vLz//6MKe&#13;&#10;YKVA4oqjy0yClECKDQvGcC/64R5nmmTHaSgrypbg06T4vr5TIV3Ycko+BJ67NS6XoXdzRCVLPTRC&#13;&#10;JAA2eo7J03hSgpjkvY+xlljSUAYNtN332EAp+Xg59HkdLx/u84Nj7M0qoZSdmu83cAeLm4nqG+L1&#13;&#10;1LWWfvrxk22tJz21EK81PTdaiLM1lpZYCiZS3BlTv7y9oZ7SDsaZsEk6Z4dDzzqUozQxV84GTmIt&#13;&#10;CMqKO7Cs7IA2swJCUmm6E+t2H3CrWDafZQRJ0Mf9XQ6Hh61uNglHQCiBuJOoxKCqIhj7HDvGBWPF&#13;&#10;5V5qBSWrjQwI5D3YQPwFilST6QTGNA8vL4vb5NDlFCmRaYvVtcpDrxUQqR8VLwNBtTmDG60tgdzu&#13;&#10;865HaltazHtIm+T87vDh3Hlw/369c0wBwP3hQ4JeD+fgKGW4bUBN59AAL3rxc4EYURVbnsZj9vHt&#13;&#10;bjDXNTpNW3SUOT6dnyum2/tbBZtkQ8q0UsApGfQEk3AU1squ7w9BgEAKlvTh0m9rjBkDrL4tM5O9&#13;&#10;no7msdKcJWXfv5gPl3+57q9I7gxkAUngfarZW8cBqzWxjrXCpT55WGqOZ9m3RIBDGRRTTYflzQbG&#13;&#10;Sd5n1muwE4IIxpBIetv227xV2QFcKyTZgdYRszupspQR2gZwowjaxzLqCBndU2wGPR2e398eMUXd&#13;&#10;rODHEFpoKIcsu5MaTmM3ju20+iJYZ/Kms92NyxX3QuJcaaXfXq8ue5gpE3KPUTw3bDgTUr9cyo5r&#13;&#10;aKAhxLtbfERYdp+kHv70059n4zKC7/dEqu4EYjLIvsJacAQclhAyxGK75wALw7QQuIYtbiBPE2SM&#13;&#10;Evww+ePxCftQUUFoP470+Shxxo9vQYh+3RbSs6dPCiIqpJym8+oclYq1BPcFka4COXVyGibR4HK7&#13;&#10;f01voAoCEM4lYWa2b9NlDDvkoyYV+PnqIIPFPeziWesOCJMp0wJ4a51eH84Za27XH//l5221y2MV&#13;&#10;UGQMNCFg3qhEuYOHbgg2sZI8hNU0THnJnYlh2x4m7A2fQmtRo1ZNhOjy8aMxvi/+PBwoopzREmbb&#13;&#10;apUdgdzaJjFdvr4hmRoh1cSjGqBNHRfAeeBjN/KGQYWCSsrCwXsXge0PJOwQ0BpQQN2ZN6Vw//W3&#13;&#10;b6eDWkHgB80RgqISkFtJWPLiGwcN1SBJRBRZk2BGKC+r9daUhPxmM4Sg11NgLK2xldxLpg6k2toq&#13;&#10;wBT5ZHypgxbsiPYtM8ZbqVQczcNh1ISiYfMKDFCgJiI05XjuD6PGkrccpe4czGtZm00opxwMAJgB&#13;&#10;LCRe7OvL0/mxGYDTbX8/MG58KJiMB8VaDcFlWKim67fXUU2rCRY0iCAo9aCnCvG8/IYlNRWkkjqm&#13;&#10;iae1IFgjorQ0XG6GINl3qqYMMRqHcb2/J9BeTdxTtG7TiDtnQIk950A43h/W/f7y+QKSBwpG2EDL&#13;&#10;cEGx5D1axPCg9OI3AxMV06Rqq+jxWCUhiXrd9bXSGmIq4R+3Xyl5fvv9PwtBcsyK6xMTj7TlHpAF&#13;&#10;qIlLCd+W1z1mIXSKlSZ66uVjffv4w4vZkw0JC7E5m3Ks11iCNetD8T7YgBEX24YihLhucfmBDR5Y&#13;&#10;LnBuedn2VDghGhSGWJeg3cw6deJ7nhkAyPqQi0e1ojzPN3nUl/OLccmFvM3Gp+hr8zE2XPy+0QaR&#13;&#10;REDDrtcUQwxgoUpQoSjvFPU5Sy68Myh3a0p3t58Yv9rr0Mv1NoPhxYRGJQ7QTZCiFPYU1XBIPCYT&#13;&#10;aqiJtnqNdEBVZlYCRH5ezTQ++dS2O655L3XplQYurbcVI3iLc8OglJq2MhSBEUslIFHtAnbrSwmR&#13;&#10;hM56BqoH6W1zFeScgmJTkRhQYLZ590299KVBVBqaET9Lztk2PzYCIK+NtY4fCynDUTYacOnfbiZa&#13;&#10;G8IWj62B7HEpMAI1Dx9OiSIcsXlsTUo6jUzG+oANV9oxlGVf1dMw0pZ5d4KE3N6+YyGSuemx/+3b&#13;&#10;r1o/QzHWmp7OQ1h8LAbXKEl9VMDHMTeMdMRJMiAHfexULQkTCGHLDGPyNJq9oiqcfxMT3P026COA&#13;&#10;mhQOHC7BLI83TBlkvHGmDyfjHUIIUBvffUcIzbB2xCEAOcdcDEVL1eme2OTNhmpFUIqMGhH57f6I&#13;&#10;MaaEu+4IsfJrIjhRRAni/Un5meLae0cwDOb77Xh4xpjbdJMMwbQXQXhtIZTGBLYwwIJJk4KIWm64&#13;&#10;tgJBJgNG0dXrI/547t5rmzqtEC0N5bRs83sORnNeEnch9loPhzqwk9+CYjzNa0zldP6IvH3cN96N&#13;&#10;IWPCXZdT8nU1eeik4AjBRDMMjYVccYM6IjXI/bE+D2ML2/e3SHi35zwdn4KfT30vSU+ZFkRqpVCy&#13;&#10;j0epJKqBtvfby+lca/v7t2+Hrld90OPIhN73sC22QFAhOkp+3+clLzzBLW0VA4IZ8m59c84lCFCF&#13;&#10;IOJqUdCZAUKkEo9tPU56jXebYUKc1taPR2gcyZFMvCWAcg0uVJOpR8WUxjgrHBL9dtvo1Kc5DcPA&#13;&#10;JIKYCpUqIuvufWEEkoM8WfsmLzrV3YQHJIjwpijPvrKsEo9LtFVC5wOX3R4ag83ctw/nI+fAwUxh&#13;&#10;i869fXtFPA8DNM25lkMi990Iqebb/Y9PL8NEjHlr7MwYXlebt0xx8t4WWCLKCovXb1fMdK+mVgPs&#13;&#10;iMUW9bWnAyI0Z+ShLRVtOTPO9uBw5SAl3myvTvv13hEIExbDEUOEagOcAkBFx2sJDOJ1s0QppFqH&#13;&#10;RfIlRbzCQAmkhJHczFYnVIJdGq8x5GjJ+XiJ4TtGaOiR6kh0+yB6TAkisFb6rDWjfF+tICi1OBw7&#13;&#10;DwMnqTTkAiCCRWcgIEwqPA7A7L3UJCBcEWWCCc5wQ7JrpCJacqrdhGGOehCZdwFg1Y+tVdjosm/D&#13;&#10;QAEOX16vXX+ClXGVJcSpZTEOOQcGVTChpNZLTdbaUdFSLCWkLYya7fnr4eNH1OppGAEMHee1hNv9&#13;&#10;K8a6zJAL2FEqkH+6HEJcGowJpJaTsxYWDzxCVGYEYXNffEkwBhBwkghAHCspUFEKQosmIMrWuASA&#13;&#10;cBVKdh3EHQPAe9ZwSrAhmhsGqFRYAYQRNlolBlURlpJXRIWSMGIKA6IAICCiTHu9b3sjCIBAePUu&#13;&#10;5QBpwt/cO2aVCjAvOx604Pg4cvy//I//Z4axsRp/h29yKyFKBH4oMPVHoZlHu14/H8CyGUd1Pz3V&#13;&#10;nKvdE9zgNJ1sWcUBHD3ZIbDeC0q6sT1+t+dDl9MiDIjRjs8jHFFdJrPPl+MQ2C42jGFzJYrCsGyc&#13;&#10;wJyDs/wDuABP6gfeZZStGQklNM3FpQyX2QFO6E/99f31X3/803b7WifJBeELeT7+IYZ2Pj1f3YyK&#13;&#10;74WOa6BPfAOvwcVoM+nb7Q3E0BhCE2m5FuNmBH8azqm0rCdd9pRNKXaj0WnFQ20X3Q0oAcJTub78&#13;&#10;LNpriU8fWi2X4+FIVKxgna1kPYCQ2aU4KxmdFNhddlW01vXEV4rf9kV3hI9PLQLNREe7395+1Wq0&#13;&#10;WwQ93+f0/PmHu7+3LyCBrciV5ZptX+J2PAsHy1krQklKia8XfnB2flQwPXdsNqY/HeoeeEfNfVVI&#13;&#10;lPbAdKKKzX7WfMz/CDIL1MFUW6mhG8jJ+oXRGmNPqNScZkUgBM7jqNOxUKG9LbYTKblSrIc1fy/p&#13;&#10;3XWJxU9we91czPp0KKjK2pXCKZuqgJCXWJaufqYX7IKJIACkfv/72/D0FCkiYeOc+UJ/f5iXTNsx&#13;&#10;YAYroZ8un2LxCcYjDNedjoDC29r+9Bl7Iw8fLNIHxOiB5wrGGnJfutrVV0AYTCWDWne3olgevywd&#13;&#10;pSCHrBPybtJD/D5kfcWggFqxhhuokOPu0KNUQEQgYgpYJk5ekI8WFODv6CAZNBuSBwjWkBpWh+Lu&#13;&#10;7UioaJhXYJutE9aRTvGsXwDAuaLSuqpMKd26MIYj9j3Tw9vjAYIkY4FEtCL4SYPcDlJn0HlfOtIU&#13;&#10;Ch4O7WurhP7z27eXAyW4uNAWjxACQ6e+/v49boQ8H2tBOdVR5LIT2BwGxkeF0BQJIhfFi/A+ZOsL&#13;&#10;SroMdqctT7l7FPpVIHr97XGj+nKQfrET7pAMkAylMdodKnU8AbJkSzXfAO4IPRK8wU0qksOPXfe1&#13;&#10;eXolCLZYXBCEdz0j0rP+2+OfHHcD6eNZIWc6FTGaj+Jy3VaBsL9tP/8sXufHHMKJTG4lqlOq4/n6&#13;&#10;d93/V3vIj93wTEt3bKkeMM9WxdIetxWO+TlFIYcGZYo+vC+qG9/37diPvoCvb9fjx88B/TK2z9ZF&#13;&#10;D0R8OCX6t/sNquNOrlz1hB1CLvdvN8h5Y6SqpydwKfVOhiWnZaAd2DPOKUkZDaJxTKeUHjnjnJDv&#13;&#10;20+/s9QpCUvqp8/+dkd2KRSC8t7SwpvxsaPxjBDEqDpurb03CLd9F+NkfCSEDzVhH6yHjfQgb6jA&#13;&#10;aF3X6dDvcVGk1CMjv3lX8nU4DyJNSwzAmwMHb5nJanYYj//2szWvcnjyzU3P0+t7kJicTxdqvRXU&#13;&#10;bpYhgBK4ueVMuXZlUem6PBAgBImerhg9i8YNB7cZdFqUsPZj949fS9YkP5HeL/V4Nrt/++X7Dwq9&#13;&#10;fr9zShBMhEcyHbM+AptAkfa6PKsxqCtnJxiaBIy4GOZZIrQ95pc/n768zte5wq5s/ynKgWZuRl2+&#13;&#10;/uYvPz7Jp/5myQ/8GRYIW/FxWbuCB3nAJSSnBMUUL8VJQxnIx6OmaIlF1dB4gaB9/efXOI3PYNjn&#13;&#10;PfX9FB0IEk9Y12RhNKSvZWcu2NPTuEV3mHTJ7oE2HwVs7cN0TICwKAuMlZYxk1rHwsMGXk/1HN3X&#13;&#10;UMpckkw1kxZlK6gdMmW4opaiLX4LVNev299YUSV7OtLjjyfw5lwuplZ5ZuSxMMWu+w0VcISiH88B&#13;&#10;kz0DUG0LmWRyCw9A/BZNKCS2rOEw1eNje4cIFoAJVspm0XWwNVhRwaVY/3w6PkIjHz4btwlWyluI&#13;&#10;aEUp+cUDvXvAiWibv3WY3qtplEylZiuYZsePE4CcgpJYuzcXLOJ1s8bnDMeM21N0tmI8dhF6nvIZ&#13;&#10;1UUf5N5JJXh3f7UaZP6sZrYfbkJ/5Lf1CjsaPAIVSaZoEQeVYw7vb1euxiUmAKFUujXwCfWCQkIK&#13;&#10;BTy4UhL6VMP9unUH/gi3Y5K+3phkNvh+vHy5hZqZmXNhRWnkvWMw7gOmMQ8N7YglFmuJQ6dSTzo6&#13;&#10;FIhLg/FRm8a06/IWPZ1Zayc1bHl3PdqWBwdAIjoTxSFK657jxuQIQZlG1epUOZk+X3qb6Qdi122S&#13;&#10;h//PEQ0I6XGk/inANS4A89Io5IkjIZDIE+hn2FRZ6w7tPSBLaQcyC63LC2AsFrwQi3AlkuuYjTjL&#13;&#10;UmuOAAWucscVSWArIBD43Fo+HNRS7ck42mrg5B/zQ2vJCO7Q6WuZT4cxLAt/+mypYwAdqMCr/G3/&#13;&#10;VXCaKRg+nG02pw+nt9cNYJeR02eRr0NFTHKke/yYsk0e0vrzT5cqzJoCFEJG6mxDvTatEbH8SP8U&#13;&#10;aiykpcy6O1IUBv/4evedkrhmoHnatm7oulEE262VDJpvty8ktgzSqIjE+V2q1CDng+d3+lDOJO9C&#13;&#10;bW9hI4xRAKGm9CqQ38ooDpDuqA+YQ+MrjpNoHUli1AG1VjGpnSoYuAJLKTklrE23cg4AKfI+AcA4&#13;&#10;pix4R2ZZqz2f8C16Fp63GIGWFltYw3g4Ukxv10S49hkKQAXwJTZU2bt5L9uAwZiClPBxoN22ms2Y&#13;&#10;jC0DaeTwt7z1ESOuLCCDbWBi2/qw+wbCLv/wsUUELD0R93b1/flfZFlcx+Kyu+sCNWtuIagGv0rW&#13;&#10;xch73a/LHYFrsz0HopUd24SwLE2M0LHhUgBPUEB4n6xJBevDp7xtDa+dotWTgPXQ9c14svsE4/M0&#13;&#10;1WXtsPhtRcPzZQdlQmpUgJT6uFeMaAr+7e3bk2IPi9TIop3HHPLdJUJSr3Aux3OxIdVC3QqIEB4E&#13;&#10;jnt/fccjSTIMifKncdusRMqvV4GeayqDFDtqFoXaA34Hneb3ZdHTsbUNdCIAhsQkK7KPW4dRdgaf&#13;&#10;pMyCNVgAwVsSTQGPqOjWNVYkxHgx5cGMoryFuvRy9NBmgBnkbepJoW3DkL5bUkJa9UDsEqVs+2OX&#13;&#10;fHD3Vi+5MWRy4KBuAfimoLd/ODy5sDTqb3kXCRBISqpN2thuRAvcdddHUVqPg96/3R+Pb+NEQLPv&#13;&#10;QUNSJBAf5WVHN9FQo9CAUFawmRQqEYByibJM4gXZZnQ9mD0h0Fv2+9oG693np2drEsrl89Oz3X+N&#13;&#10;j04RiKuhoEts2B/z02FyDFGEWsvZ7ZJ0OwZI8tDmA9DBNgj6bfQj1zCWgXDKD+D177hD9LlHd9SI&#13;&#10;3Dfz8kObmAAgNlhATSiKBmpraQmt7TOCNNkkqUDSrnELtAKzEq4zUAXTP5/H1ThA6e9b+KTQSPt8&#13;&#10;86iTxifdcVz8P1YznTQmYYLdbN9yCQmlUDvYTSlHSbAxRvUjIiHUTQzn6MBAjwV99cteCbuH2iG8&#13;&#10;vi85lWXfVJaTwyAnn/auYzjCHELtbxFLtywcwOv8i6yasoqoCZsahErWktx64a7rK4QesiYJpYSY&#13;&#10;xWqNzQoAZ7CjMqVH34uBi5Hiq2S40gJIAX7dOioYYpnSG1wndemiQj2TOdBcBGIKJKjORHTr7sTA&#13;&#10;Yo5KqkcwA5S0wmaKz9tuUi0QJcrhfUUOCCjPA4VK9Orr/XoeYQYNZEaqYqaiP6AEnNAEQh0qwij5&#13;&#10;/Yb/5//u/2hsd/jtjx8nCLoC7478qsG/dRk5R64rRf5va/poa8Mc/vNLwvwYEb0CpdSUYigujufL&#13;&#10;+tt6ujA+7gNRodXT4Qwyj/ucbH7uPixr+3icruuKu1M0ML7t49BF+3CxQZuf5JN9S9MfuSTN5Bnh&#13;&#10;0/fru346JI0NpGPfUKgio03yl8eDMrzjmgj62y9Xs8dfiFLg94U80rHUBQKeIVTOwKRu7bdhoB+8&#13;&#10;hWfPBRviarkklX0GNbT9t+lPdP49ZTQtaZiIEvgf4tj99furP/6Yvk1FgXfyCrxR/YuNl8rFlABK&#13;&#10;BkHLcPsH2ICMJr+RrvpfbZTywbDxfjGhExpls6I/IJd/ZEQUXiGKdzOxDtoBH52JQB4+Cf/e65e/&#13;&#10;/vu/d5h/Se/T8HwgP8r7efkh38M71G1xqPLhfQMejhf12yJOvkA18fFap0FykUOdhCK8QmL8fWAa&#13;&#10;+fn25ua1M+AdlyRhjmkBDy2juf01fwC/zpTpQ2UKyh26yZQtMq+YUcdPObTlvurXFZQcMcIEKfcD&#13;&#10;lWKu+3R8Wu+Oj909P3pvqvy+p+8BzLHeKJx4/fGQfnuwGRjHbAFaztaeR9G3sKQnL7/QUrtYxTO+&#13;&#10;go/XndbXyqFFRbqdh7ZeQIKj/mcpFbx+Qggs85jCbd8gDQhVaFH/SQWfVK/vGez5KqdnPvwI4XX7&#13;&#10;kKOmpZ+6QhbaL4U6wpkLFOMUd0Z++FNd/dZ86e2SI/WI1tY8EvS9zpxoAXWU7w7lqseDORhyc84K&#13;&#10;ho6Hy/vyXw7wXL4L+rnBVXLZR9B/vT8oxoPi4tAkEjjZbL8+y9O35ffdPECOmGgyQAiz395+4pfH&#13;&#10;+iiafkZf4EGa3G6OioH+Gr9eJvSCywJJt1Ra4STxf6HLtP2p2oGwfwyMUAAIp/f0emySUv12Lwzh&#13;&#10;i1ew4QqIU/rPsMoQNlHTMROearztJFL63zyLQYUH687D+wE67az8CQ+/Hdf+cIgxj6Z5Awg7QfxG&#13;&#10;jsR28TWvZt/ZJAXGrAoSEGonzDPEi5rOGJHj6ZL8r//6/LwC/x8f//jT1n3u/rJEkybWVs+eGoRE&#13;&#10;iPNtXwX/gPOQNpcjg3Vt4ZWdn5cJmXlrj7yF62XqJOiv/3T76XcRy8vzSK4TplMhFPI6l/29QXV6&#13;&#10;wqwPtqj2NwbZdo3lh+fXt1b1IM2m+fhAoXzunxZ2og+St0EG8Vtb1rWf+vf5+oehqVu5rQ92fAFQ&#13;&#10;3x26Z1L/Pn84/2vzqZNwqG9+u6WaRXf4CJv4+0MjuIWd7E+xbsNPvM6mHU8ZiT1AgnKD/29Waa7F&#13;&#10;g2+s/Nc4ggGW6z/3SbD1/bf98Dwz2R0HhnxMznvU0aZJfpuUXtHAWVq3y/hpzul4+pTMazUvjHYZ&#13;&#10;EhIp0PBwOrdU+gXR0m13D4CGfcbyWyaPUSvYOmATT7jEYcoDIPt7+dsGLn/iLwWyr8bJxyX9SS8t&#13;&#10;kqXV+9wpVFH0LR0huhw6kpovBmxJYJJTCo2EFxxBllJ8VaWxfH/7G9mF/rdQoumwGBOzVcaezCN8&#13;&#10;7A0BjrRIrH3ffxNUotguSSGV2gjJSee5Pv3lZ3c19bXxrpN1fVvXyGWC7UnwsrgF1ImR/bqr2iFA&#13;&#10;hTaewvcCRfN0xpixu9ue2Uvbcd+k2EQW33Sjfem+sJl9Zeww/D/f/wvbxPJBbW4lsEKpdDS0pSH8&#13;&#10;y+P974MmhYXrYxN8EISu76vWYk7fRQXH3K96DNt8ePl4szsH9HgYgTUFC6Qi4DAjCPAe+QEonHCl&#13;&#10;QQ8TLxAvNnKoM/Oocw4NiwSlU3w6EYt/DavnweEZQPuz5dVbPTILc5dOJ/3R+t/LUa5f1y7pr/ye&#13;&#10;HRj6YbnepVYgRRB3WlarGdbuff9K4rm7cLLCwY7uOCdOodBUDfZX8qivA2Fg9Zfj+S37Rii+V933&#13;&#10;G3yvx23iujkDI47v+eePQZDPGEVjfu2P/X2OWh/u27z01tuG5r7k+y291criWknF7sWuLglwyLTg&#13;&#10;7mSuUXgJ4jYgMlb0YLWjK67YvDk8lI/yiXszJBsNekfJRritbRxow8iFsKBRrD0kcJzYoxImTgCw&#13;&#10;y+lkFJtygtJafgMaD/vPOPZf5Svfp9NwMN4soP5YjiU0pjq0QroIA7DRAmEE6oNx1KahEc05Df5+&#13;&#10;L24g3Vgu8TuP+kjprqkgUFx5fpBCsjK/lEOmvljTdvi1udtfeaQ097t/f+7S+h54/XwhNRY+HWWu&#13;&#10;705TpWArC6h7EmNzGX43AmvMmw8Ssw9lfatx7ltVBoSnwxbpFvjlcKfpsJusD+dcD+c//N+z2xq+&#13;&#10;qL8LQ2LEGE+H8GvZx9MXD0+bqBI8H0ZOwHexvRDSAsHtoMYy3oL16S3HByNPhErM6rYdcMfvy5NP&#13;&#10;IFQVP/gHLE52Pnm4WujvwE8WSTkoeliWZByOuQoGymEazPWk47O2FebF3+/mUQosOsQ21/X+sclU&#13;&#10;+j1vv7svh+7pIkHO4Ov32cgK7eNloHBfysTBhz+/pfI158v3/LGn1X2Zt5HoVlJDldY107+cEQnm&#13;&#10;8WXkz7vJU0MqmtJ+QfmgWs8el/+8/EfZR4DfHSy7LJDWQaBtg0eOJCep+OOKfj2VdCQo1PT1V40L&#13;&#10;rDvPXf/ToRHiLOyK+QdylG4/DDDN9fPrQ83uA1bRXyVsn58uVzS/W0s6FpvtKn0QQcjj5bxXhMAo&#13;&#10;lmz5QcxXgPV0zaDO426NGi8Qq6jdlm6tEViHpamZJIgFYuI9vnaMTy2HFdCpbBFcM/WTLSsde3Xs&#13;&#10;xZJ8HWW1pV0benpRru73BZM/ei52Bb6Ct7M/ePkF8FXoTUG1z0+CdqLGXDdalZ9ja1s5boy3UY9v&#13;&#10;GR8w8jG9zY8jH7ZHmJTCrRTI3I72HeY2H6dTiPn89LIWA5vDDHIhG0CP0yXB+m8/fV5+X1wZUiJd&#13;&#10;rym2r4+rHI/3uABzymu6VLmrTmEW9ogqXoH9fKQ3spQf+y7AXozIszA7gPjxIAicr0HK63bYef9a&#13;&#10;9icwrpFreQfuhA5FWAAAIABJREFUDMmSwGZNX0cxVEAjGat7i4reOGgdltmkz4K1uxm8sEM3Ei1g&#13;&#10;T0LvfnPjEwmnb6+AZWpwT1uHxf7xcSOHjuL67Rprog4RxJEYl6aB5KlenodXZwvs1o2NXFJUYzXn&#13;&#10;z/2r14r0weD3L3NGIUfUsSdWvvQ//LcQs9vbww4av+/s2L9Ckzc7iqf5fictm0HZ9ji+4Jw5BANB&#13;&#10;JM5WxE8HFde0NA2HfVrDP6Y+HabC9sB5nt9+ySMheAQILlukAkyoc/uGEE77RssDU8XHT1mSX/9K&#13;&#10;vOvk8XF684Dntd3OiLZc7R5dwHyal4clmvpiPGVLiaa6oU5XVCouiLiY8K/7tEHXPdFnRoePQ2yW&#13;&#10;8DSGF/3MSijFBCLOaoQVf81oSw9Qi30+Uf+4HULbMf/OJPIAhR1y/Nt663+U92Xh6mx5wo+khYCt&#13;&#10;yvykxbtdrpIzW3NzPNWUUHu1q2AibnsvVAhh4j2zVfyxbXeaG+ymI4wsd2Ym2QrayfGXZQO6I+JP&#13;&#10;hESCo3ff98b5BxkwIHJgm/Fo3uIsR7EuBrEP3hOl/vSlXSuL/Rlg9yJrqrwkFWEcflJzWvy+QA2m&#13;&#10;8rI/HTi0tze8OZT05bi45biulAGDzb3O6wO2/ukWJUykY52/fvl5IjxONCQYQhsx2NKetzbC6/gM&#13;&#10;w4IVibj2FN92IRA/KwXKnGf3Ub5UHIjrCoXf4lXxOdwRarIAGaxSkLYWuYL4f/gP/7ucZKN1vWWe&#13;&#10;xxbieTqFm7m6CBVf7PLMenDsGjbHAwGo4hp7ikjGIu81GYZAxrKOZKt5Nt6uYQmg5GzWudPDeD4C&#13;&#10;ht73G44Ey7aldwqaF5VggiMhPaio+FoB5lXvLIhtt+p5agDUHPx2Jx0FsUGEMUPJAwo8wtxuiSGM&#13;&#10;xXA+Xo64UtiVQveH9yGkYFCGPe9CXjkRtYBeTyH5KnNuHgR/25cM4uHpaTMocyqQREs27g4IQI1r&#13;&#10;qp1Hgjsqa6uVomNKyZmZCwTF4LML2ZcFEj20jBsQvcCH8VBYM2GPd3OeTpwwB4u1EECnemxcRpYj&#13;&#10;oipXj7QzfGOye7/PIGA1IsIaguDppEzNlmDiF9ThkWpoMLdJN5CWSDKlJL8vryXb2lpD8c0vATW7&#13;&#10;7g3WzSQPOPswUl+Y6Ibp3OqJnxCXJJXy6eUIa/v06ZM1DIOxORO3O5IFWuJBVNNkF7gt6/PhIwOi&#13;&#10;ad4w0/qUyibYxYX5w8tk805lwJR8+3K7aEkZLkiFJqZnlQsssTXf+HiCEXPAJZfj1JcQ1tsstAYQ&#13;&#10;kKrXux8EaLXxGo+CvC/vW15JXzR6qij5DGrFepLuvj6/fHx/f6Pq5HFjQjdva6rRJO8TZ+z5eDbF&#13;&#10;ru0uQVRDzxuhqTVRGFHJx5oNdJHIgR0+mvrAgG0J3zffwM349agFzOb8/Onqq8LcznNtbpJ9s2Hb&#13;&#10;Uz0TwQWFDWU78DF4siUESyY4hrCh2uK8PncHaMvsAyakgPbYli73Ma2dVgjBYBFAiSOcfciAY4KC&#13;&#10;WUuFd48x4kM/hXVXAHPMAELZB6AIGwbIuoQqtSWmdTq2DMmyrpIL0hPW+m0xBzk2OicAAi6hFYZg&#13;&#10;8SaUBIEoO5NMAAq454t37u1VI7yA7JcHHMgK7V5SRoklhHyOtHmAfAW4GugTSgC4ejhMIriy+1FO&#13;&#10;ZQ6h7f3UhVS5HII137/+KhW0PuRY//Lp53S9hpYAid5vFOusuLnuvIHSSUbHx7v56Y9H6CqRmIwq&#13;&#10;r3XOsedq0Ip2kg46h3rQh8Z9hbhRMpu0I3PbF5+KPHJN1H6fD53iyYeSFellw4vbypqzt4xDCm4N&#13;&#10;gWE856sBKRJGGkopdD/88eibO1z0vtnUJo+DrztaE+PifXk/6uFtnpHIkPlCYGUwVRBCLhE/PR9t&#13;&#10;stPQB5pgsX5eNFJFQEqaD0tG6ND3rQlB1DBp74ngrFYoWYGoMIGTmiSYRUU0MSgSlYQhtM1bEmlM&#13;&#10;JIOyl2LdLZacfCiNApcqTXRiIclRIJcK1wcXZ+ow4CTRlqNDgRMwtODmailDpSVrkmsJiqqPGqdh&#13;&#10;9nvhiI8KhZJAiJvrCZVcUI5LS3pSdc+pmgS2UZ9bVg2WCvx4PBIAB6T9zTsTde00GIuJEAXFtE/F&#13;&#10;oJqr50Kssx1VT0WAqGDUfn76ACtHVLFs1pwp4+t9HvnBgbAvm2RcPRH3fQ0+9FLJVpNLkneGQmAc&#13;&#10;JrJSGj0jJCAoS8IsxITJEjbIAZMkxsYkv2/boScpViCoQChnnOP+se9BpofLCCJS/JgeHmefUtlt&#13;&#10;GH56Mc4IykqgDdfS9k41F3chVEP8+7wXVnt1XjenpabFpFq2kCwn13nXqjP3a2OaZoxywwmDaBLh&#13;&#10;625rqf5WuECnQxeM6WDLLs73Ba7x/OECMC6EKu8J04WSWFpAUjRUS0ECCwdwxRXD7gmBED4M5/Xr&#13;&#10;AloSvAipIR1Ahawxew+SIg9BLcWVQDtHkIQVnY4Xn+y//uVf7Nt9Ijw1s3vLERqjXGqGioVWWVJ1&#13;&#10;T5yy46Tn1d1vO2ZCdpPH8Xh+vj3uetQ4VwYRapEfhOglqAxC9jKqDc+gyW2pMEUz3y5Pp8pA2tLh&#13;&#10;ON32a0ic5N24liqjir9Zxznd141qWDYsBI0wSk1NdIgCgfM09IBlxADFjE0+5pATnPcHBNB584ef&#13;&#10;fooB3/1Su0whixGAVoXkEDdbXAOlxhRFmxB32a3GIKEoWhEG7mEq4bQ13BrUIhrbKsSMbNXOxjaE&#13;&#10;Z7dyFk0oeQ4iY3DOUMrX14URrmifW7l8HADlHsNcMQXYR9d471vivaylC9aafediJLVKjBWVEeMs&#13;&#10;7UQ7vLgMU886VMHLy8eN2wYRIpQUFwnAiq3WOr93EsTYt9rX1jxNmDQEAlOU+reBV4IyUMRba4wH&#13;&#10;mAvvW4XzulXMFutUNzKIcSK31xtjXS/Vl+vK5LAHCHvoMfU42mJ6xrrnkXH4/DQ5y1WqMQWmWGs5&#13;&#10;hiiZcrvXhLrS7lsmVLY6IMGHy5BKzB5JIgmiC0fT01l1Q4WKBmd8ffrwUzKxUNBJfn/cCvgUcqQ4&#13;&#10;t7afh+c92IrgdHqCgXMIb2+/MDV0hEUfICMYiTrBEj0DSD31E33eHu6x3T8chZv3UR0x0VRIgkUu&#13;&#10;UFOdILg+HrSTADRK1MA6IZqzO5Ls2/0mj2MuJqbYAEyMpxgnrvNWJ+b04RBguyGYW3W5mBACIyMG&#13;&#10;HWN2np8/PXEOYC0hVuiwoCOkKIIAK2jFHHuGsdASOWcBqLjY3dSjnMpmu0OfQsEh4eyJQCjWbLyF&#13;&#10;XcFrdnWSx1EqyXHNdbn5yx+e394fNWUmCGeZVk6F9M50H/oUM8daLyagpFR3X2YlZasNEBPaIxPM&#13;&#10;J8I6kjJWRLVYag2pYkFAQjXR6jGkdEQIttZ4u0fIEcZo4DKTzW+nj0c3I5gaFehm3hDkmuCUvAlB&#13;&#10;NHizdyWZ3VbGyDBOtTaU7KgE4ACPKm5bhh4BIrnGrBYvFmu5Fm65uxBizpXCwoTxdlt32eQk+1Yh&#13;&#10;BujdPg5j723FpffFQIBAyaaYXCPuxJ7jeNT82D3uGyqIyrrcTaW0cbbZPZUHhJk7Ev3WiA/F0NSP&#13;&#10;UiGL3TUnHEIySmKGmOr7PjVs0lrbWQ3GZJDohh5piyV5KRqhbCuMD/J9/jrRA4do3Y2exsILanV7&#13;&#10;XC+9ur7OsFUAERXhqTtFUEJxvCstkFzj+TQBTwfQmLedPm3FpNpsgJOmzm79dEJYwh3AziHGfQN2&#13;&#10;aelQiwDQM1S7kipFwgNM9tth7EMI4KIFRr6BLThQ24EwzaIscLEWcRVSI0ymiCGEsCVUKg6McBly&#13;&#10;5QhoxY5aerdVwkmB7mEb0NQzkLexZ3GN3+xWEcGqz1dAWjE+HT484Vj3+zqxY8Gwh5wQmiuhnKOa&#13;&#10;M6DG+I4Nj/lvx6cjpZimxirLoSDb5JFtizGPiC5DsBtjnAlWkVCydopSAAYwdazzIV0flrPR5FQF&#13;&#10;TM5ryCuALlccUKdAQ6SAJrPXp4NWKNxCzwCm7JHy2J00VCEkxLkzues7KWQuOUGiLIW+epZGQWWT&#13;&#10;xZCIAUuRScGogq1mEiAiuALZFZegD6URzoeBEpVz4ZjhToSKGOsgkkeKolkIyDW+XzejRrXa7ZEi&#13;&#10;ExI26nPDlFlfT8cf4LppVFurXa8OSjJONRTmuyMcMEKv76+ugtuWKucFIIqQLVFyxgC0PnGAheTb&#13;&#10;vuP/9X/6v4gioUQXaP1atNTv399HDQ3RLtvppI91+oreet1quOcWek7zslRTFLA1+svpvEK5H6JL&#13;&#10;LScxdpoOz5Jht91iIUzzAGPMgRRh8o31nhVyHxtvUnoJjs5lv9kg+0Okb309j9Pxu/lKifT7/fPT&#13;&#10;KfJUVtiNSp1EeIvjk4weVIc4hmw4lVhP8fHLDaJKezqatp6GofosMSMU5RqPh8tydwm3RB6yp8Rm&#13;&#10;/WEClFaq4krAherM2C2gA15cJpXt32/T4ePw7BDCdiugHXCLGFiuyb9/X2THtRJgZSHmCgRXF+Bv&#13;&#10;b+uNdQziNrW+JhB9lB+PqHWQRKILg13+UhPh33zIferz7f8nCD62LEsWBKGaFseOutrdQ2bmeyW6&#13;&#10;ix4BiwU9hjkT/oDPhQELKF49kZER4e5XHn1Mm7H3MK+ICYmee/PXjCwllKYllsJu1LPI0AN9NR83&#13;&#10;fxLLwINlSTRsY0ggbBYMJMQWodVx61KWOWEqlsj6wJ1w6487E6pfVsa+1B8SZGCaDbILJiQjakbl&#13;&#10;dFQsHWtqWcQaLc4O2sO4O5bs8T5QrG7YlmqXVhTx3UYe0yJI6IZHfYxmSV9e/kVxkHIKWKHykMWY&#13;&#10;AlJMkbxxBmadCsbtOJ+7t7ask0tFI7pHKFgjRW26n0nPH3a105M87HDpNb6tr20froWokMuwYKfd&#13;&#10;buiHHIIF8hH8rD3Pq8giZ4w4KTBOOos9xcdEVmetrxBz9/6BJx4kSBGkgTsOis3VErYZHzfQL17I&#13;&#10;hsgLyABH0xY4wcqSNlmzq8R+Xy+3hwJoTPAVzBzBiqK8dvoKdaLqw4cNLlfz95fTaac2PADmEFpT&#13;&#10;kNWPyx8+x/2HEzpD4zshecxxU360foYhnrbbBReCwI2gD4+sI/OkIURx1CdVLqvePD2rmB7U38c1&#13;&#10;YbE+HodGFQU2/l40pxQSSskpNHf+WB+KQGB5HzLMBMWUeUgm+dloHosafZjM6Khup/qep5e64R7k&#13;&#10;DRYioQ0zMgbRNAANb5eXZjM31CboMt5J2AIMTdrxzeRXNlwrUffdesjVgM+YiZilXtwyP6TMjCKP&#13;&#10;QMvVR7VHaY4UeLcoKrFo35elouy35+P/+eNCYNGwXb/+DQ0eKHb1VmpZvxwe9wvCyWTiGSSJ2FFH&#13;&#10;uL7P4+KtSXDhdtFmU+0e9lInLjERCKXuomnFbJLWYyKccU+HnYVxyy8+Ik63yUTimQuLi2Mmp3H8&#13;&#10;uyjJYoZrbyZQRqS3W1YbMbtl87TxCTSbDeIOcaMj5nvJWTHfpvb5y7rejV1JzGlrkXOF56fN8W6G&#13;&#10;abw8v2wdYcgThgroQEbZRhxDzkk0fIIkFaXogtjAs+0cCaXYheePx+7R50yOTyKceyiloUzgsSr3&#13;&#10;BMDImxY4yzxo+e0OhRldJkg0qdCtZo6kAWgakswvdoIh3OhJ+GAe/eO4fQalJJJQwaQtz2lJDNjs&#13;&#10;YAh5NQKg7GwKgXFabSqflyKxiHW9Iecf2lhRVJRQ6zPcswYuIE+ARsackLEWEj5t625ci/1mJEDm&#13;&#10;lUAWFriuM6l0iq4p1fLHTbX7JYIKmQVir11Ly3XySUYlJEZwiq+bvCtlAZzF2hyOn3bN4ZubVEiQ&#13;&#10;i3K3sz0tq6SX1F9XHtJaoPa4Dcla6PQYq7bOmP/rx+dz38lTzXvbQ/hcV7sIHRR6uoLIU67Iw7gw&#13;&#10;lEUpKxV3m7HvW1Wdmo9r7o2+YbRqa9vmcBnXXO6KMlldJJ84gG3hHvMKZe1qcXz5za9TTbIXezJO&#13;&#10;EhbMye0JZXWoqlpiXKIjSCb6ScBc5CwIdy4+l9t+6ElZDj48gTRRETNyLqFix30Y+j5S+CtqF2fA&#13;&#10;hmX0QN63pFa+JAKs5pKx2hx/Wx+3+Wqedx8x6XRiEechzoJMMBUI4h8/3yLWqY/U+NxP5YEJUQDv&#13;&#10;cI9vOMmqShktN7NldbDLcP8Z4I4LXpSbx+DZEa2TrdtqWno0AiVJ3TAj8mQDyNTbjOdzrkGMksLt&#13;&#10;thTm8S4bdXNjGzfv/evzb0dFTjitIfPH7GEGD5obVZIIeeMrs1/CYoXLMGIKrV+LvNyXSTVFqaoU&#13;&#10;PX9ex36d+7htCg0Bwwhoow367r+LPeeDkk1pnUEI+bDYMtdSwSWYCuB+wowghFxR7ZQZxqEIhG2P&#13;&#10;/fXqtAaKxkVzyRPOuKSI1Esw3++vxxJOGu55/VLv34ufPmIJdwZ7vFSsBBqeY2R3jCpR+nEk1abX&#13;&#10;KTOYUO5fHaeYsgxzTdJgJ12rzQQQ2Tg2u43PI/BpARjj8+U28Hu72dmYDmp3t+eMMGUiI72pP/Zd&#13;&#10;dAbBgqxx3jTczQ/H4z48jhXRMPKqVGUti6aU7ZFh7T1TEqBmyAm6yIxHFkbIOVd6HLNsTSAeFgt4&#13;&#10;nwkdzdAcqgKTP26vnAE33TH/9ZCyz36KE4SYYQE9mm8dJYSV+8liGNC0UiTR4G7eWCFObbsJKfbY&#13;&#10;Wp/u5zmRAi6jUFtjQRHRxIMxK4LArF+9u1Li2w1ZDBqWWWuffTAPyok/7dmcuFrTuC6oVjFkfMR+&#13;&#10;NRzQLmj9w6NAchU+SLGOJgQKUaWNFbJ8DDN3aQUpUzw7gzlJt9iwOhZDjrDZ78vtHtVEEB9CevTz&#13;&#10;xeaTIKazLJeH4nr26Dz1S1UziBDjrCyuq63CnK3L1vdmLIgGgEK2rVJhFpRJAiJSCF72NY+mX1wl&#13;&#10;GSEQo6wfl7L6mBcjMliSIU60gjUCdXpO2osMXfXU1iGtCS4Je5j4Yhawqb5c7Pu+3cQc21Nr7q+q&#13;&#10;erE+bir08FNyGBlR6743hgoJMNTBcA4CHJodlpsPS74SCbJv0RhiMs1eTL33wQaWi315trrC22WZ&#13;&#10;UQYNedVkb4LXDH2k7eImXObhO4HeQeYj16fTn9bvf1NtbRDKyxRUMssSjKUEgwwFZciMgNgo6SOn&#13;&#10;EyEzGBiWJArV4O5GA8rWzc1W+hBTRgsNkRUIYgrZNiLMquA8FzhC3Jzq+R7IUqkPcr5dq0L0eQCQ&#13;&#10;0EoNwQqVbsaWTHGXATcxy06vtK5EyGqXpCTm21JtCBPABSt8QxOCCwUzjad5U0ucCQoCYMPelqdi&#13;&#10;2ynulxkEDh3v4GvhRNswACbEmm9DYgoCotWMEWQuB6I4kF5gWHNsB60QxZTaiJQc1iHKRsx24m3u&#13;&#10;39bTcXt5/VmFskGgzq4PkT/L1eEY2gI+AEIYSUHKOEeHrplxUDUoqKUdoaL+W1hsZogHk7qE//MO&#13;&#10;hRAgwn+PQ0WkiQHSDCNky72WOV7w0hLBi6zzGkBVHhEIp1MVppQN4rLyCe1KiKKVGFhkpzGRSLZ8&#13;&#10;byJpDAxuwjBwqnqCFh90TMUsVWSZkfel22AS5wwWhmvGXNAWMNZOc2ftSqmURIbEPv3GjdGCycIg&#13;&#10;QQtvcwsq+AQErpazn2q3ky3AECT/8zJ49yoxgSbv4964YDAAZNuUxyTAkMbKC+b09ullSUBEntKS&#13;&#10;IJBKcdOtKaTk5Cr2hdAIDYSiJcAhBoiWHBLkteSEEh89lI18dRterVu7jSwuGNlqkfrAWIpgHV2x&#13;&#10;oTMwZlkLiFb0FvQ+Ex6lvN87SihBOBl/jlaKigJiLS3CVQkiGRRC8+0LoMCmZFhURY2CgIAiReYx&#13;&#10;/vppR997APzzy7MJTk9jU9HYJWmryd+rsjBmwuUe1wdAKSAipczKnF1A2kWMKlbe7ndKOf6f/+v/&#13;&#10;yuPK58XA9ssLX3mHnjJ+Z7GaJcppGCxkkNqM5ODYv/gyobAWzudCnLi1cVefzPwdpqKY03PmHR0L&#13;&#10;aALT6IDiEjLnc4R7K/oDbGBVXXkYd7IK0A9QDOwnbEpZly3mYgh4RX2fp2B4CZ0UZNUTM8UcPmYd&#13;&#10;9fl29B8fpAiDPwp1UwtgmQqwxFJOj5axMM0d23RmiAlAkmu5pGtCKC7uATZMgafr23qoJodOxgIf&#13;&#10;sfYA3Q0VhS1JhgOBZUfAu2Kqsupvj2rLQ2PLyTiJb5w/3csbzChkBWi6rP0gMQ+RnMlUfv3M368z&#13;&#10;kS8PHWvRgMmX+1eVMsfRaU9NEUoHWcfJO7VkpkXKACWTiEgrgFF0sO0nlboor3M99XMNqjoieEY6&#13;&#10;6erDXK638icvzC/5ZC/TohjosqjqIdqvsJoWhKP/51+OePxZphfGVcbgd/yd3UFckiDq+tbXvIzz&#13;&#10;kvzl4h6KcxwoeCXjZpWmbrt9s5s0u2dOl5D+pa0Cmc7wFSzEA4UJdxGJtNgMi6K+d7dwl2krVm2T&#13;&#10;NaTbOyFe2VJKDTzszRQ4TsCDzTMTBcI46QwZJsIjOfF1Px6zU+Sxzq1kcQL5JsIuKFqjABWkq+tu&#13;&#10;jwtrt48IVp5+qwVys2FfRE4UkkO1uXmjmqCHnyec4h9KsMaNNBi5/ilurxP2q0rqukPYcn7GO7Qo&#13;&#10;wZikuGIY+CyeJ1MF9OUH/LlHmsPs14Dj2XvUr5AWb82UqwDmc9edfn32QNVB678VDor29ONt/P19&#13;&#10;JC/acYc2VIceQlXyDO1txrluK6ephM9ruEjxMRoT7WTdgWZqZz/j+KREKev+voZH0f4aPYiU0Q6+&#13;&#10;PoAvG0zIeszH4qX69v5H5F45EAryoOn0QxjqPcCO8s5PTxJFhO+z4Q0Sogo5R1alzrGC+wie4sDV&#13;&#10;0zwsa4RzX+Mn/OjmVjbdvG5ij8vNHZX5fIcCqo+lu+jH9yuS+OE6dlCOqgdND+nfo/+lFWNMI8S8&#13;&#10;vYaISv5p0pCuGYO8TI+ZOEucN0nmOq99Mxcek64gJ61pttZ0EO9wIhGZQsUpk/b24CZXWU2h3wWQ&#13;&#10;LnPpBdvbpeuOdY1hqHzeUZHm2RWfZfVdm7Eo5KtwP8SEj9uOkieyve/MgJYK6jA/l1ih8RG5XLd/&#13;&#10;QP70eDzJXYSiJby9Xpc9+meCdVmpkKFhLbAA33Qr9Lr3y7oiVH8v7vIn5YKoDc1WDweVo4Fm4qhW&#13;&#10;mdAcz3JYJi+KD/deWj35zDNMAZil42fcF1WE4HK+K1GUix5rY0K5MQ65EDMG959eJpl6D8USihZi&#13;&#10;mjPQl3LZjVEkNA+pUg4Y74am9QaI5MbC95uwSBqWYEcXdtxLVOXkagCK+wORAu2fAB6DmLAF8YI8&#13;&#10;uQYLtw2qlZ66FfHapayKVxZdH9IlyjouEJIYEQW1l5Ynox0altIQ/8k/3xbr25JxAY1T2RsHH+uU&#13;&#10;Igsrqji+w9wywvoLM5gQjVV1CQmw2vPiNps9A+RRU0o8drxY4STGUXuAyyVSoG7DbBApS/iw+NyN&#13;&#10;nC56ctgDsqYxdRJTgAhhdChB5WFYo8IN/DiWF1QRhNvr5QaiXQ8C/q7Kdpyp9HCTepI/5BNKrirC&#13;&#10;XI+hOHUhM/+z7qcGkO48j2X4BCxImFXHoT8OHnOmaiE80E/rBINJKQL+lOIK/IWAVv37DVOXT/h1&#13;&#10;nkJbkSNAu5mCdjCvGBgYVwLeOMnTZc47vQx76fjOsdfS0K8o3Zf9g2AEciNuwH+HDqGNRKzXnvnT&#13;&#10;Yn8GmfiOFuDjgbfv7uY+Z5fGSpaYgAwNnYP8vOvNADwuUAYemRU1kkmXqwBfmHzIugwzrpiVEBuo&#13;&#10;Z1/zehCfTzin5OtNhVaE/YOc+LIBHGxilSAKOOqNEVB/B46DfMiMBbg2G+z/+hhw2staJdRJIwlj&#13;&#10;mDAc4mKPlfDaQh/o8qj29RBi308gUIhSWSHDxGdQz/efTK4ENevA2xT+VbDbypIJEkNuscoTY/U4&#13;&#10;U5uW+AYZavtVJzWCJI0ns5cNlKf2hXsZ9QA3OYAAMB6sfIZrhvAerQD7am5cyAGmzar7y9iKPdA+&#13;&#10;j6AtiKpQYttTQ2zyt/VRrwCOaZPgF1myxklOtbMPvZawsHBlH9Kmg577aYowPWvz+xNu4erNpGsf&#13;&#10;ehGUTQdNuuKH4Etd+NsjlbEiOZ524pUMB59TJHPGnluEFBRYNJItkC9ZmbCKVeStNSAn+pLv4cqD&#13;&#10;cdaZHeI186MLj0y2hCVSW1RdLAbDwGKwj0uV8NsuR0VYK3bLjZkVYBtkKglBgMDgA9ge2QNFg3II&#13;&#10;2H1MzbYs1rkDhpQuAlA9Fi7lg4I1M4uI1xBbtxIYgUDeeCZgxjqh3abRDCbqqYA8RjrejVtxgSUG&#13;&#10;UahAKlkQEHK+XG+hkqbLdZRNUvbU/VLzEHxOwuREFQMFUqFB/B59wmmDmb1/laVU+LbuA5kyoIFz&#13;&#10;WDhFAPC3+bov97ZotIkwpN32MSIaV+DuCciHpDtnbVsVScXQcUJEOsxo3A5m9HgGfb5SYtf5IPJT&#13;&#10;EzFUEDoqfQfiSuvE2EZOvNuwgjps8TQ7hDBtMNzQOkX4aRlCy8tvZGDUxTDHeSkqOa3+NoaWuiQR&#13;&#10;Nqmy2FbbaXinks3BZLL5UmbzsGkWsfSlrKbZILESa3JhTf3I+NjP94DInEMNYksTmrB9g6rYPfD+&#13;&#10;729jfA5biddx5ZDjHeo/VsCHz8XmHtfy3QPMcNkmE/RS+VXA/oeFEfNm9Wq+0ghTCCqH7SZM1G9I&#13;&#10;yQ1L3iZyr1tQWWzHpSewZLaa9Y/YQJrjARbmlkYLYgrZz+2MlNc1qTBQIiFVtqPxyOxUFSpS+4td&#13;&#10;DqbIIkrY0YmPM8/aIOTUEU8zBVhgfCA7AjKMAGYCocNlWMEjlpok/26Bpt5uXAgQ7sTFzgfFg7Ax&#13;&#10;ouQFTxhdXomCi3J5Jp3H9U4s5lyA5u2RCdx1VfHz+9+Ldh8zHWB4DoxF/VSBt2UPdZOhg3SMCBcC&#13;&#10;PsywJiHT8zJZ7x3YMLx3lEGcAXkUp5bGIdK4j3TSbj38ebMW/bYr0+ztYsJxjSIAMRHea3scaaVX&#13;&#10;pyDNdy4LhzFIIEEwWgUuBBSpzcTCcWlBnGu+Lsui9bIMsfKr30lSxGGQGLbnKv1I8Bk9BSeUcASX&#13;&#10;HP4E60Lkm0ByAAAgAElEQVTIknOTcgobtOBKSxEyf4q3+QKONfcSZ8AkQRggRYw306qlw8LzjKdm&#13;&#10;H7t1EKkJJtvB7z/t5+7u9AyLvNIMeKqb0jtIwFwXuSx9IuiCLCEzePzheYtKEIrlRMJ3WNeMbJGb&#13;&#10;lo0GTwmK1SxV26ELxKhySeTmseZFp4mhfBWVTzKT6oDTNsfpbQFzAV4kjZyRQ99B/cJQJNXKZJmt&#13;&#10;72iyG8p0MEiu3fpOhVWWKDMUjOhpHIQqz4yuFGzWzq/WztgsjEsqCxOp1uJlhfd5wZnhwN7tHUjq&#13;&#10;GyKJmzxyjM8YnGAeluhS5CU34J5yxoEKWPh03IJ350bKCMgVtf5T24awOFAnDVmStfK3uKOxhLcU&#13;&#10;OckzMf3acJXOvAQp6du6n+QbiSmukKWwPpjzEGHI1wcOY1xFng7e3UNgxT1A+Q4E6+b5IUuWydK4&#13;&#10;jXFJbDYhJLBUWQb5gvH/8l//93HUp+cvTN/O864ot0tv6OZP/1qfbrqr/7w7Z1lzB2NqivKv7uEJ&#13;&#10;sTqkUtRd1ar6en99S86QEUeanWhjYXhuiRCTl+Zrtu5pLzo4ksDcfD9+UD49IqDeI7V5Wp+GTOF5&#13;&#10;emuOLAy0RAUHhXzWZ/mrTxQGHoo1IGrN+nT6dC7+sl9zBO5qpsaRv/YeYtWs2Q1LVJm+sI+VQnAu&#13;&#10;Mz+K/TchfsUqBPDy4YsJgoz/Ae0jy080cD26rKHggf+zeNgfHt9yIzfDx2NV+OvvTwrizYducZK1&#13;&#10;xYdtGB+qe0DiQAMKiM19Zb99qY8IMfrzdYh7Mt0SnGOtffmhucYz+oXOAx+JMWsoUX3RVx4yEtVr&#13;&#10;b/6F0wUWTcN5lWTDfrxe/unf/gVcevSsWRmxSn9bBDPvDNbR14/JxpieRfXk+DTn3bbV3vm8+R+P&#13;&#10;z49OR9aEnuwoLIhHaWQh/R+jdX7884fNgZmBY9byesWuuHuJOgB4F45IQQoHqOvd++2bx3A+fkqP&#13;&#10;Zx9QKSGG/ePHt3c4p0/s9B8x/feSg8X3V/1UWuExyjnnsD6GdBs2pPhl92LBv6tg/svm6TH1e7JZ&#13;&#10;tMZS1D0qKp2SJZIm79fHmSDurCTNuA1Hd9EHj+HyCbFUnLySu03ejf3scpKZTGdGCHv5dOAdRLtT&#13;&#10;ROoDemRSmCG6Hsbmbd/LtthLtuvYGhG+mlfy5Nt/37mKeyTTzhHLKLJcrX9Hv4/jXBWs+/ZHBc2z&#13;&#10;L2q5hPy3fgGamKjl8BPu//REoHSjbuTXJ+XevHdPHyn9VoH9HZpepmQSeMXcJzgNjfPd7FN7ePwN&#13;&#10;HgpCfHX9iRqlO3yC3oLpHZTlkB9MxYz0U6VgHBE0dw8WcvnWnZ/+6ZcaWShyCKIbIJz4np+yxSEj&#13;&#10;mvC6rJtyA8dlUX6Y3nAcyKkVfE13y+/4DZPrYyTFU7v/mhirlty9P/YbUvCsiwF9jC4Lg5yngLVN&#13;&#10;sf05/WEqzPw0CNBGzBamR/zTIh5Mv8s+Y/bl304D1JrGFVIF3YHW4dv0VOxy9LQGlp7f/98fn58P&#13;&#10;pQoTNszrFerm66GYgaEIAzY95upLI5pi7s8fhMwZGcKLT1/Xv7yHtkitcrViPaul7+UUvgK8blA7&#13;&#10;A+VGdNZrEH3Y8srQH2n3tABNG9qa8f6qmNq0X070W/zt8xMxGUeEZ8mWlQ4B5GJ3jBGnQHm6/sdN&#13;&#10;U67lE9rO7/7YImcWylFqCWPnphbX93O7JoDmDlxPADP6FCMLiDW4q/B26K3gp79fPDxovZYufnHw&#13;&#10;B1LF+7IaG+snNpxnaasjnJun3WMaA6XI263blJHyCBfUYQvQyEd0vqrry37bYDr+jJ7MbjUpggDn&#13;&#10;9vnDBBI9bB+Pf3zc/3f9OYnWvV2cwpUMKoy2ultAYWrF6/S5SWOAyKUA/O/drFZviw3+WT+BUmJg&#13;&#10;6/Ss3vNszKpiwKIKAkOhJyAbdO0eZS3nAuzQZ8lk9/MPpOVbMlztxynb8ZBERBPYGgHK5T7/2D8R&#13;&#10;PX/7lDhvITix7/6C6mcAUbJrP7kvZ2Dg1O/mKbbln05xzr9VL/xpxcsSvl/lnz/5Br1P8/b0G7wN&#13;&#10;u08q990+AFbi2cdSJGIfEMop0Ec/7Uvy+B7K4nDvDS0kIZ645ZdaIJ6KeLTAWLbs+XFlx9+7seKN&#13;&#10;UXNmMvGDXHVVbL4Ny53WRj+ecuOQ6V3fwCPe6O1Bxkm8UT7i8qwhi9MwmqL6PPY8KMOoX/h0obdt&#13;&#10;2E0gw1xiU1ZvC4R4QcBhET7Ln2ZdIz9FVAQfvFusXXzhr2NFBc/QrTQTxrfVlPwpKLgBf89vl8Wc&#13;&#10;/GbTtnRPPYlTx1+Y/Jwz1Djovz/tOKPeb5TL+e3nWZZheL2SEJ9kk/jyPil5Ov3RX6zLoD12azgC&#13;&#10;pmXttN5JRPknWC/nqZtQfOZ2w/EwOROLVMyAM6RoCus9XtZl+rA9jcsNffh4frdwbn4R4v+7v3HA&#13;&#10;FBLfEoZN7QXt1iuJya4DQZCQw5qqghNnryg8MdqsKf/t9o2sNf3T/h/vQyFfZg6IkJLyomyEIplw&#13;&#10;7eEHaeiKJsAHeSqhG1+oaaBuFShjElC29Xnx9yIFvpkMrYvyfbpljiNKn6ZqXf2JN1/LjcXr/Bcb&#13;&#10;H94dbLzxL5sn6cOT6kANTN8X1ssiwFNhzbjn8nvSzdPpPE3064e7vSdJEib5BtZX2kRcjP3EW3oi&#13;&#10;RIphcnai6Wwg4wOwaXRAyzp/nCiGmxCFBaXZ8V2ale/0STQzNHVbqa2ai/BRo3FMxfHPbcDmK5sM&#13;&#10;mEbekymz1gP4eFz3SX76J+Xi5emTuL0pkoAiWBOSAYKj/8oPWKPmUC62a7b8D+du/T3Z8d8+b5wb&#13;&#10;HbAAByKoIeJNz2jfztxOf5vYPNd+fTRFWxzhioqFyY/Kq8rg3HQ/Xn/7ClRBBUsa+TfNQNxX/OKp&#13;&#10;BMigUewtKpB9yyCaknrbnWrA4DRLUN6XrmQbMEA1+nnhZoHB43JF//SbtGZcvT4oEb2duqmsd3r6&#13;&#10;fmg2f/r46+vjbfu1jtgSBcVodeUkpZd//K52x2kYg/MG/kT40H48XkIHM2HfMzUw+nQu/fKPqaYU&#13;&#10;+oVqG9T48rEFN2sfWeRcKULvTyTqmm2vlwW0m4U/kp72CKtQoQr1683l3W3uSSZbsll14JFmAxAt&#13;&#10;kvfde6go2Reie9/yIgftOM3xOKuGvv3+TScKy1ZwHHzH26/l1VjlL1XfrPVTVFhuF3Qq56t2OYmC&#13;&#10;1axo9n95O8vPn8X4rjaBW78D0k4oPXObrHZ93u1ipgBQLDbZCZOL93vCsv+qGo48TDP95NbvrCo5&#13;&#10;RP1jGco81nT9jTdiujNGLUgL8tgAFtjwWFGPm/0mC6DBMkbcDeDw8uk9iE+FADNIt/TlPyFFsNdv&#13;&#10;h9ad7fr8awasx3QOK6b0YcG1kE2gYY7kRx82z0SRnSnEK46iOHGAnU4sl9PnocWfhjFh1FATF3iL&#13;&#10;1ZVn9e2P/0vWdbesH6NkVhmfkBLSyzNCmXJJ2Ud+zXmlFKze9+kbMFOR4zKRuSKppBf72Mj/5tO+&#13;&#10;icCwKqeOqyRllEbLPz89D93t48fWgPvoUeSt2v8CMD7Kcp2nmFMkhdV3hKLPj6//6b+9d2ad0a9F&#13;&#10;sg+GlOCn7Rt8+7Uph/uk6NOyzeF9AYifXsbM9pran/beHivAmIHoe991M4EyCiUgsPLI2oKvXbz9&#13;&#10;7oCB9af92oDyogIuSN5dXkPThDq4hA3YUbVBqtjO433fyGHl5en4cDrB+/rqS1r4VUdtRVvbYQr9&#13;&#10;GAlGahaRfCl/nc+LqoW1RqnVyT0w8BPf2mbmOgIvMGgj8eB8b1XT9VN/oG+/p+eX//J2/ctYPzDl&#13;&#10;YcHJAxZM25Sj7peGb0pkc+x7Q+rnWoF5HST4ZfZnh6A47N2y8DZZk3/8Y0FSfCwPy6uHtzJ4Um+j&#13;&#10;1xDBHeOndR6+PG9zFJunD99/vEeCaPmuQYpsmWFPiJSoGocOef1OM12q9AfEQ0nzBOfuaUMf2P6+&#13;&#10;LLxRPs1knvO8ZcwC+tZ/s7QEplpmqblwNQf+fkVZ/r0SBWrEQGADMP/l29zBk9hmiTBvj7vX2zA/&#13;&#10;UMU5jabvzWR7JszXX4upPPtYlaxQmdX+QT8fr8P1uG4P5oJh3xxcbwXGtzAbZnA/euZ8RPltuT+j&#13;&#10;47gICGsQqGRAElcW3t24KJiqo8MXgJetO43Tw8vIDv34em1OxLBh3ZSXaSSyZdv8PZWs5eP9B6yO&#13;&#10;gJ5I8jQ9JLIQK2YpvaMJuzLHjZv5R7GwZis26Bq3RWozdSkBpVIXPhQWmlCDPf6f/of/TUg5DkvO&#13;&#10;gpUghLGs6B8/pv72xmtx628oFtDniPHgliZAEDJBPKZMC/T+uBZ107u4F6liLDuNOPLABLdCkMbz&#13;&#10;1ebJAiMI14lWVWW983GJHghVLtYVRWmnQTXNpXsc8wFBEV1eSVBOLY+fpyM3SMaIEcyEwiXcKdot&#13;&#10;3mPJvU83PzVtWUCBDHU+I8TP04+QYYXL9TzPEldDnNwUqB0yc5crYwp6wBWDmCBaIKy763VXNCxh&#13;&#10;pwHFonv8/HjadeuD8acQNUTuPF4xAGZxlKkHCAJRRdmP6XsTqrGfqqKqeAwQMgxBtmsNJaVojcTN&#13;&#10;uqDYQeGp9wgVFnKsmg1+TJlys4xKiEsfnz+cbHCg05BAjhiGXIoKKjjpoHUSVAjKQkr3aeGQ/b17&#13;&#10;NxhTVt76f2RB13Xdc/KwZwdTv9gsQLDgtN9N0xzSagKw6xqGec5BNBtPSOUhONU6+LJQKc4J1LKt&#13;&#10;HstCTAiO2mluK1XkGklMNyRlUwACCOAC5Ub1U/aUBIYKihAikJBRTwkgwcufP96IZHZEQMCArQTY&#13;&#10;07RMNnnEsC5KqNr2fegQgHilhSi4DM4SHRbjfTRh8XR1umpLb2aWi4z1bK5ANv34XpbS62mdKWMw&#13;&#10;wxkXTqf1Nj1+//HKjy1nKmrNrKeggMzlHEGGi8ZSNQGgMiASKSICCA45XQxw2Z3Pb1/aPxMBcAB1&#13;&#10;JfV6xhBxztfoCy4dZAngsqlVKCOK1qwMVtlDVgu+lbhkfNMGDJsViZIuzle7/WqXMkseHEcZlZCW&#13;&#10;AGUUPOrGaIwduo5gBEDxcf8JmKCXW2pgMCCvoKhIDnpYB5v8HHoZq8e1q5822Zu92kENQG8BKSTe&#13;&#10;QMhAYZv9LoRAIMzRw9hn5BEJvc8ORE6F03PEwC4OeUy8gUyouokQjQvk3NSbiksFgKAkhbxAE8I4&#13;&#10;oYgFKTweqN8Zb6GIOqO6BOM61lXDA80JxgRHj/KcEGL322C14UCu80ol0nrd7tWsl8fUV7gxMMxp&#13;&#10;OiC20OTCHMLU+gzjmhhenJd0C/yDV8IQx/FRZhhhppJqwiTllSjmJQpUuJSsT4EkNwXdr21RxnXS&#13;&#10;aGAK50yRitomCAQCIDU7bQLmVMPHAgZSMCH5OK10TSlB1ZTALhl7TBPKhwmaBPM0jmWN7eASQo9l&#13;&#10;UhUjZmlRgbQtKjbPXvKq4LwLBgYwXK/ityrMep1MMKlMCZXbVQ9MgrLY1KoFCEVEkjxKT7GxOWrT&#13;&#10;Yspkuz1wMD/MNccUTWwIWyJ20QqMciQiETA5k+6C8sQxFjyuAKV1CWZ7bMXKIS8ohWucZjdzBIAL&#13;&#10;3U9jWB+IqxqBHuPjLbXNjhAOc7clOx4QSAn3cQ0aSMAQPVX7OOmWSzvMYku4UNV25/BQmiKCpLNr&#13;&#10;VtxH14EQkVQRYKslALKUJICyaWHgrDjsEFynxUNgutEsnhXK9NbaqSTlcJk2JXbehhSgwCDGKGHw&#13;&#10;kKIWBEpKjGFEFCsGZYG5hJFPDBY+Z4ugx4FEZfzqo3erGZcFoyi5DkuWUOrbEku3Tk5WynlLjVmd&#13;&#10;AxQaswbqjInZARM5lzjYtS4Ip0wIFqIHwOg1cFRUVdPULXwgFAdeoMnfTrvTBNfRT1LsIF4IJJXa&#13;&#10;uBgIqHQCSAqaJAwGAhBciFIkHLTtFajtNBqgA7TP25O7YLeOt9vvYZIYQKfXnPNYAC7YrR+lZQKC&#13;&#10;7KPgBVizpJhhaKbB0YgWGdyaokWEROYBdng1b+P7frtZp5UQ7isYNTyUz4qj6UEQpmXBCghlU2IE&#13;&#10;/ZrqEpWH+p6mEKG1DqaAQcg52eRUUU7aiqaSBFu7comCt6fTZlkGkCl6EmF5UGvqTZFiKBXjBAtX&#13;&#10;P21hyi7xSBW+Pa7eWN2nRQ8ABJA162MkICCPYWTcLJrSCIPWBJhkIwrI+lxQBmI0bvR2ajAjIEmO&#13;&#10;kN5o1BOMrPM2aBD1/lCOjFWrW20Q1QmaeUXeh1xuGuASMjSuxo8Lqmoz6E3ZunUmKgXtcaApeIEQ&#13;&#10;k0xHEGTBvMcAMcEwDnK7IwJv21JiBQV20EAfrvOdQAxTjs5AvoWQzJNhRQwoO6uDs9lEj8jqI0rZ&#13;&#10;c60XI4oCISgRzB607REhPi2LzzhgNj2iLItRzx6qADxIIMWszTrZB8FEMgkZ2u6aSjbj3WmIl9u4&#13;&#10;afbBTQBUDAo7h5zSsdgUZTkYkyHhlt/eu+DyHAaXQ4oGl2KywS8jSDqZAILmBdFGg1aVjNucMSuQ&#13;&#10;j0XeIRQpCSG30ce2PZynTmzaBLwo8BxWLl20U80o4Ok+rbRoFusoBpjxAKAgNCfgHDrfB4jTunRF&#13;&#10;pq43JEGcQ1hjXbSOYgToOvmvm21mbHnMMgpUUJRmjDCIJBDD2iahyAvmYsysoKwatacZwQRpZklW&#13;&#10;Gs2jXWhJJfbloRGAQYeyhNbFQkkXRlFyC/PVmRLFMrO2UAXlyWTKShvzaHxAyaEFwaxYYZyNa6QA&#13;&#10;09yGPEpIaKSP1bOEkYCU5AZXa68jyosdCmB0hJNJOI+5KFLwpSAxTNZCimT2WYvcuTPKsFKthDAN&#13;&#10;Wnh8GS51iTCIJKVSwk2ztdYTQFaYWv40rXr1USBhKbMZOPfQoTAAB5CLyDAmFacUJoHAza6Nqny/&#13;&#10;ZCzZrnTZwnUmIM8+kKaMj9eMGMgwhhwx0nr2HkDIg10QJlgI42yWEUXUsJrH6T4FRsTyWIMBTA+8&#13;&#10;oA66tFdkhR5mk+yCQkaAQ+aSpZBwXvXjjBnNvHLJBTNDbQUF0QGKlc6zqrY5AMoU3RAOOE1ENNTa&#13;&#10;mKZcxJbCuPhu8dqlgFfogYYkBJMe5uwBDIDZEGVxAozbGMh0eR1GRKkQCszz86fP1toMIeJmdZap&#13;&#10;uoUGcY5Z+Pn6DwDY7fzHtiztMC/MtbyZjO5DWDuDYW4rCQkGTgcXCMEbtRctjSkO84LQvL7ZdbFt&#13;&#10;s4neepCmVcvA5pEA7Xay8AXCfqWU6nEGEfbDwBlz1lvGIIsQr2jJNSsJJQFk2hQ2YQSAUgJWGy6D&#13;&#10;n7OewLQNeO4xzpxv11IiDh0yFx/cPFHOMENqhYQwC5LBGSug4HOOCBe+XiJZsYQylgjaNQVXMLoG&#13;&#10;JxLWZt1s6ugz4GgyFgsZzbit93pcLTDZsLasUtKC5WAIDHBbVHd4wxg6H4q6IiCzIvT2HHx4v41K&#13;&#10;kOgtykmxg8K4gtgjmJNzOTJRphw54BhxVGJrPKU0xgANpxWVBHMMMSIYK4iRsUkBRWGiIIVsiK6C&#13;&#10;AQAwAIt+7TeyJBgns843v69rGiHDM4w8pShKUkCekGY1KYQAsuGImcdCAEmJAxATiQHmYV4owiTC&#13;&#10;kKMjol8i8m4yfbVtUUEwTDYFn9H++GnqNRWB1PThZxgWKOhdOxlwxso6nYDjWKWIEgjWrXSrqG0y&#13;&#10;kiFR4FjNpMLEoICiZtYWAAEQK1I6vTBeDO7RUQ4oDTGQhpelGvohoE1NmfMm0Zj8OE+ZysJqyxnW&#13;&#10;wCCBAXJo/+nY7HeqaQNqimIW3EqaD88vpG0gZk3R6tvjfrYuYtQW/tJvaIUDYwFc8zk3+GHMfv+h&#13;&#10;zogDG+EjiZD8yhmd7frhhb58qFY7+lFDRK/jclusZ+799QejLCXUnWNb7kIEAaHYaZSEnhIm+/B6&#13;&#10;rXEaxt8ni273G6RANrwoyhliDeFszWDjL7998GEZ7Qpytau+MNdiBerm4G1OOuJE7rcpRPcYf752&#13;&#10;N1UcVHH8vDsKkbRbmFKFYttc+7NOd9fS9vf+r9qP2WgPYz/YlHIwQyZebRpaVInI46cvvJQA+8Mn&#13;&#10;QS381D4fZFtZuyaHFE7Ms5YlZ4+4anEo9y2XEmWQPDVkNcBpZxgtp8v5VG//8X//jlA7rKNLjkO4&#13;&#10;I81y0/Ngo51j3ZbPn8rTczfN5x9vj2GJsg5DSJvNHeT74zpKM9luJ3mlojgRVPHLpFcKfj00yZif&#13;&#10;l3EYVxyCorQ9KFFuv7/fSKmQFL2CBufu8jARLU5jVTqhih7FKdVlM/qZRIYY0nQt4vDXH98ytOfz&#13;&#10;f/yxxrslnQMWEySDauqA823ufnyfMKo228PjcrMh15u6qIiBJgageA0tBnFh3HXz2/vjJ2IlDNDO&#13;&#10;trd340dnvcBb7MOYAG/aatcgBp93B4FRVdB7mCnN83wDQnLW0gJVx5iDnZtl4ebzn3/pzGJTwCEd&#13;&#10;gGr3yuklmbV7n6TcnB8LqrZ7vxFJQkhzId9ms//Tb5NPjNftIraszGGpNqBiyNuFCJxVvi/k8j5W&#13;&#10;VC4D+ce3HzQRMLqA2POfPg557YCG+80ULZdExnVaxszw4BbINvH9umWyqcoYh7f3/5iXGaHWYMnK&#13;&#10;tqrbLUUftv86vS25X1iZgMI2mGSsDtNuW1S1oJzIF7b2WmDZ2dCyqv/ebfKuGO393fWTPc8DDHM3&#13;&#10;Tc7p5Gc7TAHPaoukAvS0Far9/v+8cgWpIvvdtqTyqD7ZHP/645vHlJZlCJPXRuZCLw4LyrecAVMB&#13;&#10;/FxuX8pTLe35p+0WHZtMdlKnuSrU4/sDOFQVG21S2zxt2k8Mtgrv6u2eLRQDuMZJUDHMZ9lSXNHb&#13;&#10;pQMwDMtbBgsvaUoamDnrK+Pwfr5VrP3++gdycXETfyrWTPYfTqQQOBU+hpRyd+kGDxqlggnLEEaR&#13;&#10;hjcXpzi/XQXT+0+13JDNrv3R3QJCPgFLVe9i+WE/sIUeHD/KOc4+Wt0NRW6W3hijVYuKEn39dLoF&#13;&#10;RVuOGaxLuS5OlZwpymtxOoivtFWrboBRoulu8/H0mSOBREsEffog73VOTreyaHmzPK4GxGLXkkK8&#13;&#10;/+P69nrBksZQ2671K8/BP5/EQqxTqMtWEcaoDmt/kGUwplvv26c2++K3r7/GxRGLPn/eoYbsnnZK&#13;&#10;li8bwdv99rCfx7u9sLblUgJS8v/8z5/02MGQsyfwmX7+1w+qAB/Y/08QfDNbli4IQv202vKoK/Jm&#13;&#10;ZmXVazUzHc2MNbh4BB4+Dg7/lQADIiaC6e4nSmRecdTWnxashdOG9RCSQRUEO8/2kU9/udeQV5JB&#13;&#10;kZHIfM1wNv56fapxjI407NfplRLYwn4dbcKYFJAKdIgg1qN11pczzSF57QmIBpN75XWwf73kLegc&#13;&#10;qRaV7DcQ4sXtOGMxvvQHE11yWe1aKyMGqDrS1XhtJEkVgeblqVXd6esvB668D5dMhu+/f6wZ6box&#13;&#10;KZyv71Ul+7bvm0Pfs+OpCvn+0j2nuzuyNlJnsi85+WkCqwVHcbfzttogbLHQzcESVWKoWKqprppd&#13;&#10;hNDG+f363+Pi/Az8Ped7cZPPZrbpA5+293jXOOwfT2l16+VVAIg8uDpP+EMs1WwKg+TweHTet93u&#13;&#10;YqdM4+mx0T9WJvJhXz/sujJNNHQCiFNbiXz4cjhKImKmrvY37WHVhTHQ+wZnW+Oqw4eqUoIRGCyj&#13;&#10;SvjUQFKsTSwTaWy6BOT/6T99WZa7Uk325upiwfVf/tuPYJOxbY543xC8JYoAwyhZY+/XxY+uz5bi&#13;&#10;bZ0O++p4FAsMHefLuqjjvlbktz//FoxtKlH1DJBUNxLy4tn8+KlPxkBwrhQC3olQko6V0bQs3TP+&#13;&#10;mF8Pz7uqVb88/VIyEAwcdrSOdaKe5E2G0YK1Iw320AxrMqu5D27UjMnpx33XiKdnxgT45fgE9bYT&#13;&#10;xMYa05hQJIJl7xO6J3K3Xui3H8tt+f1jswN0HpicHYWKs+3tHsZFUdJQ0dG6bLFHvD2Ix8fH6ayp&#13;&#10;RAi7QZvq4VvBJA82bHrRQy6rFjDD6Iaz2ZyosMPzev3o+6O1kWHhUdQcDikuPhu9bvPUcD6fb0h1&#13;&#10;PoJt0kv0neSfvj6wEyMWuWkUlI+j+z5MwQkTxGCQT/ZjvC2pLCOIOWeKd18es+T9QzeO4/WPSycA&#13;&#10;gCVEsm48kF6xjhbZUDBfVz26tMK+fYAhXO8L379UQG6Dretdf3zatwcEbIrr73ntECbZLds1Z1+Y&#13;&#10;AwRixG1aEgZVvZvuiXoWo2yqPQRoXu4As4+7o20TCcsc4i6HvnR7f+yAvbwmEVdLxzVQqe7rrGOI&#13;&#10;AJv7ramfMW8zJhQUYDV0URZJCsVLwhboJcKSGBbfXv7Jf1iftR6WfItbDKKJjEOnQyf4OY5elsgB&#13;&#10;VtWykmWl6HRkEpcMcFa3FCxGtKewtj0J67hZk3zEG/K34ZpLymkQdfESpMdju+cdQNzFOtPtGq6X&#13;&#10;++rA3eJE1r5XdSf0EnEUdglu9dSQfYVZAdnAFEAWQnF1hCJs82o9xMnb86o1o+Lh8PJ83JsQCM4K&#13;&#10;Rw1CLk0GYnU+VTaWRfXyY56PGe8Ly7ft77+9nB7VoWH/9PSIXfjXX/+WM0QJVeLRl+Ix44dnQerq&#13;&#10;8dkSJo6ytJ+h6EMIdIU8kfV2P3QSZ+0oMqv/uf/JL1705K4/djy1p4MXMDSkSnhdVm9iLY8csR8/&#13;&#10;ziliVKqmZ0DKTz9/2x+6kDVMdnr9oy/YhFwM2oM9AQQ5UykUoF6iuLvF8+SENXueWZUmXphFUFZ1&#13;&#10;+8//8i+5kUbwVEqHqaCozlbECCyw6mgLp0TqZTtfh1wQo6Kw+aU7kkXw8YDyNtshwwgKJDjtHlWm&#13;&#10;ruLk0y+fM+GXu0ugfr0Yn9Cs54MCh58/eYxSIRXO33+8FoBSAH98/39ZVdbshnme0v37+a9Kln2R&#13;&#10;GW2Kly+nFmPkMdEAOvx47FXHUJmH8TKqggTCx91RSjCudw8TrmTJTqGu2OzWpZDc1s1PDz9TUdk7&#13;&#10;OYpdmVYkqnW+spiOuGaFNbtuWDbI6rOZZEeDH0hifaNWs8x2y7SYABMmzWFnI2QMbcY9vTzdW5/L&#13;&#10;tmTSidsAACAASURBVG2X5Yo/rDmX9Q2cHWk/ff2coKs7AN510+5Z29Qvh0qQZfDz3c/aPem6Njhv&#13;&#10;tkgUvd3GAYdo7sN9WkIMy3i3w/TXtw9UNW/rj53qzG0mFkRYSKxQyo8PnOQtFYEhdfPSvQgMsGoq&#13;&#10;h7zRF19WDdYtrgRYgmJOgYAK64wHs/3lLeYkj7Q6dEWoPPp5XCNDRtpa9KCQ83Xgi6i53NYZEzBp&#13;&#10;jXBZtzBPJCybKljYTIK3V3g/xy2IEOi36gB80MnzAivGqAXwwy/jd8HZtkzOjSR7GzRUhFC/uYKy&#13;&#10;JIZXucMQQoluafyxbC/Hx5YrB1ySnQmib74dayLrKokS2iQVOv302SQo5YH2dX3CN3+lD1XTMwPh&#13;&#10;QmoMEy7C6SRZ/f1vVyzjZkeMwLAAJh71xu/vpS0VdYWUBKP4+cSeatphJopz5w8z2Lc3C1p+V2Vi&#13;&#10;IVfkj/OPyVqHWfD19c+/5mg3vLZ9fV0MgoRn6JOWPz1Y5g0Y8X/+H/8PhIqUZQkzjG5akI07iL/v&#13;&#10;eghNYaYGMFPyewUiX2PVIEZRDm7M8wP8SRb78gDo7ysTP29bCDm1Jd5jYwLMWKCbMCs4qKe16tmt&#13;&#10;UAQADt6yL9WzUsjnC1RjZRF2FE5s+xwNr79v14eIS4cwp4TWBOh4vSqBh/laTAbbVQrpLKACs6uX&#13;&#10;GtY77Q8D65yN1wo5CrHNruxUSKTCI2sExOrvT8FMtBT079OYbrmm+uuD9tfLBPOO13SFa999clQ0&#13;&#10;6lwMBjsUdQUzs4HfP69mgSfwDkP7w2MdBWJXUKx+g7Ve0vch7n667kpYk9j8nbV4N1wWo7L4V4oW&#13;&#10;CDBfTe7lyW5JSbUS3x7qNQokvzJ/O5m92rjm7T38tTowuUMuwC+/2TxvH+dX9k0cmx2keBhH0kQp&#13;&#10;IY2WIVsTXuVO5f2/AzvHrSruJ+qkVb4WIJrHhjX73t2lmVJgoBvue1yna0h+Fb3IGGkKl/D5K93p&#13;&#10;y/jT7nT1sWorm+5QbjWo5zhCCboMHFe5GCHzoYbHXYvZtH/M9kMqcCUBQ6vkPzx/DOdZDzX7j7kD&#13;&#10;2n/AcBF2PwwcR0/8ONNq9X3Y6A43B+VAzw1eQ+0FT0KavnZ6PAJ6Z9C5ZZpO2GNXA8bfgew6b2ec&#13;&#10;QTs+TOwaIDsPYGdPaBeJ25uzOEyXteYZ1aPjy+pazjhVinqqyxMC4McfwY6zcKXKmccCaL4H7sKJ&#13;&#10;8izUOZ2xajOpL0HqYOftXaknvwbGjmaREZcT1oDUHuwYSul2x2ytj2ENx3xeu5s/f1lSkwBnl5s5&#13;&#10;UtqqNtTVBWFguj/Fbnd8XHk8KRD8NKyXSjZJ/3fCC5LqGtVPRFeRQBN7ii4KZCAlexD3tW1P0zKK&#13;&#10;Jt919g1bO3CLv9TthMn9y0skV2Ue+mKiikgg8r4dddhZRz6ZdJveqy+1dzVYlgpKM+sFw0RlipXi&#13;&#10;z4fp/1zYS97a9ZV9biEZMLm019PRFHHe1mEb+a/18fm4Q7x38q28swm/2VAeH2McC68A2bFk7DVI&#13;&#10;Hnd7YM42NR8NEo/pcO7i242XstMr+0R+oCxYfChy0Y4dQfOc9tQJi3pRHpbv5dOf/OusFTuad/i4&#13;&#10;ontNztqcU/gTe2AJO+N3dMt7nnKCsXziifKEO2/VfM1796PZbmxW7/JeJcZDy0y48Hgki6tM9O7U&#13;&#10;Pap8L+k9vXSwqE0KKiD141uO/Tj1stqmEACmheCjffzjNtUIgeFiR5ITDmwNzfXX89vPT0/jb9/9&#13;&#10;M68ue4ExZOH01/JN7O86nmORR8XATAvWc+5fniIwGa2J6cPkbQIj3U1xoPHIDEmD1kadfB8R/eEv&#13;&#10;fRBVsxR3I1Cl5Z1LMvrpBuVxxkvUVzBmvc1zddMaVCrsw/qeQGZtJjHyfF7bJbXNRJ2f7mGY2R+S&#13;&#10;/w9fGgM+DLp5VvEez3B9FnRqUKZE0GaG+Q1+Fw+9Jdg/JTZuOeUCSxOref/DMprZQb74pHglj3F5&#13;&#10;2zvc8YfxI6eTcpB8hPMsbpJWj33l7GpvlyjBvGoIKKSCsRiTO9+/s+OOJmVc4rT5DU204HrfFOHe&#13;&#10;yARk+7fz5VPQ0ytdYhpQkKbCx57TCji8I4v/8hz4FfIf1cBVgMIlh+CaASCZVkgMc4BPzIEqwLor&#13;&#10;cxKbxRG2grDB8kKbqhvtuw82fHp6ebP60TZe+4fHh6pDewYLWEIYa5r6099NFydzH8pTMhvxC0by&#13;&#10;oT7cB50R/ymgJnygoFmGTVp+AEI6UOQithdEmYMZf3pKBC6QWKp8olRePAqLhabVuo0XuGwqPaLc&#13;&#10;r439mNrHveM9bDuDM5vu5ujHnJzqp03ejbS5SK5kCTQu306n9eyMhgDM/dF+D7IBNS324QnnOcGH&#13;&#10;N0CctnGpjrfhHTImvU7VqYyIvYHKL0BEYLwIBKR+2pe2YsNv/wZP9kVCUvyxbvJcKEAIAmd7es3L&#13;&#10;sEQCFvi0XO7Fu17SIpcPpCEWy+sENH0KSn7f3h9XaW51zazzr7z9eiMhsyRr0YIEUYEr5nZx9ak9&#13;&#10;lFlnCV/QlmaA9R6V9tpuroqxCbLW0oeqkb++/vogWvl4NDGBeCnVoXni+5O7J3bYhNwUu5HtyfbP&#13;&#10;f/dR4lirVs0VpRA5GD7P5iNEqGHWomO5AAS4JBnrjzugqkNYEFkWDTCGxhmpUuZgcvp4bGI0dUVT&#13;&#10;tqkANDsa1ooHoXa7GkRQIJPL7JpG7naqqwNfEvyA/t9DzI7wLuvMM2QtLkWmTL2Bu5fvDaXK8WN3&#13;&#10;3cVaKnrTl313eY2hqcmuQn+eWbPz2zA/dvucQP0UAjb2h0xc9wwceHGXs1VTI1lV8Brsnqy43UI3&#13;&#10;ne/Fno0A1dE/wmQQFaLfY/QBxX/wNME27LhMNxTDvW0Md246igiht4wkh/biTk3cShsQZsQisBT2&#13;&#10;AE4mbs0JUETE5hoi4pZALXV2sMVoM5AVpu1nUv3KCwrpKLuuIB1q8wu7hOipoK+rpD6WN8eL/+gq&#13;&#10;9hA87fHrvfSFUI+Cc22NNQewFmpwHgMYg+XynbC0kmIa9fX0ur7iqMAHGrrw5CiVNaKts4PHoCGY&#13;&#10;14RVJfU+s/fLjMOATRDYohKoyJ8kUMvzT6XklO8cB+phUzPS1PtljeJQNXlnS8k7OtWFflpXswpY&#13;&#10;n8H8wOdZa8KOpTxAlpicbl7czzeBd68/NhlZ2XlKGIYqyVObjm52316e/mzMTEzu/XjXfsUrqv9m&#13;&#10;Mo6fKtxRIl0M7s1rBSe3Rgq8W3Mo0cVI7qPZNHfkU4UAsyQKdXh91fYLlKmiO/mRx4wh14Q6CLc8&#13;&#10;xDcVZKfrqUMXdGW7xiN8CECpzwkQB2P11vgjnawN4Pckn1Uov0j1751H/iLrTOqU8R1gmnJUSMRb&#13;&#10;4TstfVMtxxYbHAHlVSzMbBpiHiIsF23gh8RYwuYuKX7mEw/gRKq3S47B5bRDDzl3YFslHPOG9Jbl&#13;&#10;vkodZPCqpxbEfOxV9IHOdHqfTf91vf/twJmyC1DX/UKonVoYtCLklrnZmL5bZHA44UxP3LVdJyPo&#13;&#10;Ssi+Qj3WWoX4GSd4p9jC6mxLNfOKuuy2HaSqKc7jzck2alukNwUEuFYf++EREk33q1mFRg7wQius&#13;&#10;4RrWwV3fbkz+9PP50rofjyqe3ZOALoNAGFy1L5JSrP2yD4lulK0tTs0rC5Srrmp/UPPUU6NnyqhW&#13;&#10;pgOwYI3aFf/eQiaq/knRt8QYD6HK+LSam5laJex8KwxaOGVn0RYiDh0aW7U9l6jhkxYF7OHZrgGY&#13;&#10;XtVgtJX7xPfUBytaZY/VyybAYJKSyH5Axe7J9pwgVZyZ/LpBzoCAhutBrMJL1GI2+acFv+dywDs1&#13;&#10;cv+FnfDBmBASACvasJqVJ/9YMw/Dx6gEBGA+UIwrjnY1GCN/CE6bvTisbpmigUURtMMCOZEwdF8f&#13;&#10;GsKsTxnTXuQzgDupeAjWyVyhQgByizbKd7y2wEVaTPuZxx/djs5D03yCvkychXnqXgjw2C61J4bI&#13;&#10;hJK9N9K2Y426Nmc4tH4txDM8es0toPRxGTOKDcYgf/eHVrh4HlzhG6s56YifXlUY3CfVhuQn+m+0&#13;&#10;rr+/uy/fvt7s1HDcUkCqJt8SZwACaxl16I7qJVxESPZqVtjzgFqI9fHAOhZaQHeuK1qrjpNxj0Fo&#13;&#10;dtBu6fEn6bPJJbl7Iz5vrM0m3AfYuwnHADKA+H/6z/+7XyOmjcSWTlpRWXxg6ckFTwENWse+7UkT&#13;&#10;Ae9PT+a2EF/Qapk4cCa8Heb7652Wx35/W4ciOGSjZlUV6JPvtk/XRZhJ+N0y26ps0BchHdEHufMJ&#13;&#10;M7ojmQGWN+TucdhFxOzj+j6L/krYfkrLhCaGu7LkUnBwpX76MsurKlKNRMB9rl8X9/GOFCQSeJo3&#13;&#10;AJclrDgYhFHlbgSx73MwN7ea0plf9ubIESW9fMqMjMbddr71rpSt3qNx6upaA4ox4b9M5DubuocH&#13;&#10;g5kKmnYkUYxuZffpU8ZbAjeyRI6fCu0D3p9S+r/W/zvvFBAnMg3OZ6L25SN/T9Y1ydW6bzxvFM+l&#13;&#10;CllV5pXvXQ6VKIStlKnres192oN/Wd9XYcBNxNGvoAKfvx7hemLlh6Jd0pL9Aq4mRcq+uno61Tcy&#13;&#10;r/v5kxP/KXbbMGwoaOACUJP39LjveHZj6ip1nOHvIbUNC/Mfevf5wNYyjZWPD7ae1LyGcB40FlzT&#13;&#10;f2VIuoFtxWDRGSeY4NM8NQqjqN/A568crt/vn8nzdzBcvBfdzqUkDW2r+jaOxxZ7Z0QEL93jtM1v&#13;&#10;cSMHAY51zB1PanVL99zAG4GJtazXV/hJPS+THqdFWJaagLPoxHPJKzEIC74xtD+e//XHLWMgxfgX&#13;&#10;LfYV7uDc+8tCv6FSPn1WqXG1I/2K6lvJz+cr3G+YPNDHjd23nbNfIAVf/v7z88fNOriTbx69+JSL&#13;&#10;NQizbdaYVuqizz/brW/72WExrh9PxTMo+/rBvPPer6G4LHvfkNlDKiaXmnLIiURWYxN/nX0nqq/H&#13;&#10;BpdEWcSV/H6+7xHqq9HEZDZo4owZa7td8kGGB8daraTK8xiSw8xyJO/0DocCS4RxXf72kJfPR7r9&#13;&#10;0B+B71i3y2rrX59+hxx3DjS3nB/Z+66urovmYSB7mtKwdhHohB0iHxE25E6e82S+MmrHEVPKUUZ5&#13;&#10;1ceIxsLrrToOHwCXOLJ0PlA5+zecYtrcKva60xjW6xUSFCKOSrV7dXy9XY77/XK/VHdOxB2iYKwF&#13;&#10;pxbb5+vNRIqUrWlzU3USlTtsxXog63aC+SCYghl57Xi1PVzP+YM9kQYUFlAyumsUE3TxhRJ2KPSv&#13;&#10;11u9xwXfGH2MyRlcyqHRnmXfNIS1JSwIK9gKJeIWP/30yYFp1L9/u/9c0BmI7HuMKrMICsPWEeta&#13;&#10;Rqc2YbER2Pufi9ifN/PyxvlPCbgBuOttbI5FV303FlD6Nuff9+D4yfwdsjjKHJ6jnH/bTaXhFCO5&#13;&#10;sHeTJlyJlEHcABosl8WWc2xl8lFk0XXc8DZLFIGj9/Ty9Dhd/tY2nopogQAKTOuZka9fUZ9uKcHc&#13;&#10;Qe4Y07VSHSR2D53kowi4/lH9f7Im2cR8I1gNVIZXzZ0YFgzfSnns/s4tlScoNp5rVDXErglvtKxO&#13;&#10;t3pLG/WysvvhfTnunuz+Ru+PTAlQ5fKX9Hw0sXCXGkk/ANvzgso48vlpM1vEQ8DdpOyG8padbKtZ&#13;&#10;DVSgWlQUXjGUNmNXqgfRujKVasG4TD7ngDrWswkl5JbRHbsvJS0kihWoSxF/8sum3ptdqvjXRf61&#13;&#10;rVm+W8whraq8OrQ5XjXgvuV5hR7Y1NwQMJy3No40DWDcGtOwT3b5DmGiVFzafr/dewEo1DshE1oE&#13;&#10;8wTs8/o3tW80ZfJqdlXlkd+S3Um61VGP5rP8OoENBAcVufl17a1SlCZGDPwx6cL5aCcbCRWfQ5NW&#13;&#10;/lHb3YtecswToC/f+sF4nVo5DvO6BCo/TIZ1ilqS3FZlv5RFsjreyrE8sZ3RKPGTmFQMbIPBx8uW&#13;&#10;OVfMrWe75496vEGoK4r2oh69YeWIS784quOZkT1On8b08eKu2eDbjXl8jaTzOuMMLXD1sXMpXkuC&#13;&#10;2CcFXV0UeUCnlBAyOUMQVZY5+ASiLE0ILCe5TNmMbrZj4c4hcf+4W5ATY3sEw66XhaTzHBrKT1/H&#13;&#10;wSGonGcOjjN5zwoD98ALBuO0wn48vM7cGRQk2I/Tm7SI3ZDaCbc6u2WkxFpyhMDYZfw6V99Ft8Du&#13;&#10;nBKOZ+dsDk1fbeIfDod+XEO7ZaakiyFk2A7zX0pai1MHZZnJlwqmFfiP5B5v4YP3lbv8Efd8mIau&#13;&#10;qdMbfGjKHIrmtXwDI7IU0opUGBt21HZOPD6CXZgLSrLtJi/cV5hKTgtfyFrBWiKejcCseDPYhZ4U&#13;&#10;s60PCQI8MrYLcIRLfk7+JJolAoQCRIXfFOMEQkkkde3k2BlDhPmr+k4ARSPWsOGqKyEzykjnnuEk&#13;&#10;o/AjIiO/TRvylX2eUOwjgEjJCKeYMeGdh1VQt/AHYKKdB0OfdyF6D0LPvVsh2Kn4IPO0Hpp+mweO&#13;&#10;GFrZu8teqktEFW6w/q3q+TXNMzwmkagyR7JQu4qCd2Tvy8anoNTjZvtXglZykXVDIu72x7CZGtMj&#13;&#10;yuGQSSm0QHKx5bRGIBze8V/s8J6ZS//w8DgcCiit8M9QAP1YTdvYt8qBjz04YTa1D6YVezcBJaVo&#13;&#10;+PSadg8P2nh5ek53Kn16wnFLMeE928KTZZpPFetzTvf71PKv0lpovW1C7n5+/VhqcWB5luKXyXvD&#13;&#10;gZdF2bUshW414rOnU+ZbM9G5kMXMUISp++jaPctGzAMSTbqlZNPucTdvK7lSigTGgMZghDW7Ike/&#13;&#10;t7nuJGigtakOn15/0xgdgfwtfYdCgMv0AzNKEJCyut9XJ64MULqR2AwQsY0YcqSKkkePSnKQFSFO&#13;&#10;FSS7poGr9CD3sOM3YEhT6xKRBz2gJhLnCkLaFztAzzQgIEuZFn1QVBF9rswOHAnOrEr0h2i6LU5W&#13;&#10;2NodL9Z5iopMhMBjBOS3ee4OWaG22TWoguHHxFFtUiCdiD6cB17XJOEfpcYxFQRZ5k6rp01rlB3Y&#13;&#10;/FJkLNwkdO//9uIOeFnpdK8O32BmYc1QXOeN7Q5Pk4VXRB8EWszoyxqQFSg2nECbXOymrVsd5+0H&#13;&#10;K01IzEbeGsZ5FVPZVkcevj0OJcVt/6VN7vFsf2+OHE8opoogjiA8D1OLCFKp9FqFbS7Lt5+/FBhR&#13;&#10;1gTtcuH4qb2dJ5Dd05H5RaLPu+V27xADfwj6hcYI4sKwzxrUvlAk9gvQuJG5YQ5MfoDcm5MfM6nD&#13;&#10;a2jbg/V+aUopmVO971OYj0hyVFOIBsSueSvQtgfC/t0ERkkFwSPotoTVWj/q0yh/Zc4LWt5ophED&#13;&#10;X1iRAMj3FiKg9vK5wNUrMXsDFW0Xfw6Th9HXuxl+iIrBDHkN/lE9bX4iD/SjkNQsDSblxySO9I/p&#13;&#10;tTSwd3gBdYTpeFKXApVhggvK6IPHY0FclI/zr81RBFCZcaEQOA5nswHO0qpqSE2ag1gVPeYKVpz6&#13;&#10;68bi7gJsUdSjWIYnEhmaXBGlKTCYTJmc1DVyTmiGQEPXfpi16yRB/i35TKiLaUNygD8ygYAIljUd&#13;&#10;YC7rw4tY37MaWWDKNh0jLjvoI9mOs12mkAkke6sggXI1g92umAiTXQa5qnoYxT0tmBG6epYdL36v&#13;&#10;2LxkF1Kp6k0wAJxYkl40Drhyuxu8SFTZc8BihX3Y6oVy+nxUxWGJahGk/sPnJIvax5CiwahKsPa/&#13;&#10;bfZht+MWIMlaS50PARfoP7DdmeBpI3+/jMdrjXnxdCWMy+LaECOVXvASII8ICOzQKhNvs9TLH4e2&#13;&#10;27Stdk/4f/mv/9vzYT+9fXCp2KHXOQdQcikbmADCvKrTDDk3KGcUA8bs9e2jbndCiQ9zr/o6YkIR&#13;&#10;DdhjQWMpwAWEGkUEBIDXxVkgWL8OWyB5t++EZNwFbfhmTcr+cp9biEvA+/bBbzG3kta4qvDysUXv&#13;&#10;GZUwJ16p06lHwAcMaUjeJdZXbrruD7voQP3UMZ2JyzhBSJhGse5aveqqVfg6PL18TYQduCgh2Ov9&#13;&#10;q6+KXwzQG8nAxhrVmKphsVRyAmerPQ4EpmWIRPFKzwtDUNbS6Q2yw3C5Mpz6RoEMUwK5+OvlHWD4&#13;&#10;+ecXXjjUYHfg1sUcADopxgrlKJWiErxOFzsv0bhAFZMOe7vd74gktUZF0BtZ7otXtIThHgh+6Q/z&#13;&#10;eF3XC/efgLqMo+Oks2mRuQY6ScYvGHHEWIR8Q4Yl1jSKd0nIh3qXY8kBmLTpRYiqW/2dK9RIBgHw&#13;&#10;EIbNcdY27WkY1/3To48hY79rFC0+GdjK/WhvshIFJpJN28ngN2uX3fMj2pYtujE7othmVkErhiuL&#13;&#10;IpTElsx9WXOkFE3jhcCqrkhOCVE+a0PS/fm0H98vgsUZUZNTcuY+b0KS0+OORxhLlRPa7/dz2WL0&#13;&#10;2zZxBiIplDRKSLnR6lFAr50xFW0J6aZ5GZyFPvtSsBKwkTBtQPTRewFmjOjiHWAc3IlzM+JNLERV&#13;&#10;idUoJbRsnosW0YhhaDjOq/W5YErqQlaIa1S7+0bSnAuyXmhHYb5j2mhavMDDx1qKRUiLxB56SSC0&#13;&#10;KYUtiuRyiiAHyBXAujA6LgPtj7gUO41Ako/7m9jzBFzlw3CxCjbQsxoD+sjyGHZREEUQebisOUap&#13;&#10;6yJAeW7aa1hxzA6aglxMgpKy6ZQBagi9LC6G1MCAWSM7kVjBhGzRCQTWTSMKKBeCSkolCUH77JOF&#13;&#10;BFi3Y5zUx+rH8LHrvl3PMyy8bdvSRb8aWoCswL5mmNLL7fJ0pNBlBaSXEDTSWPfzl6+zNe/ff3Rd&#13;&#10;pSrht80ARxOlmS4QWiiMAzgls/oCQqFunGDmWLE6uwS9CVnhRl3MBG0MS1SQAOYJds5qybthBVWL&#13;&#10;iwv+NjY80kjXYIYUcQRN3cRkV2OFLxxTQdj4fjUkFwxSCUi07qpVYnqwBtmw4QwQgTyFFFJ0Vney&#13;&#10;0VWym5GYGlAeK0GEYlWd0vJJHtbNJIF8iKxWoUDp4W0IiXHRHZwupjRLTKymFWyU4C77uq1cyQ3j&#13;&#10;KITIBR8izYWULAKaP944Ey7CwBRCQHDAYQJJ2eAn526J4hK4bOdhC2HMBmBqMd48BKoAsCYSoQJH&#13;&#10;+UxEU/sSK9GSRHrZpBjH+RKBbWspMIMRQUiu0yDayieul1Jz6iPLFTMEpXTXd8sUCyA+NjwC4HWq&#13;&#10;IE8ExcSC8SVFFxPlEITkbEHe8pgfmiYUSjATlADo4wpKlxdnm27XnhobstOwUUSFI8rQRzfasZKd&#13;&#10;S95Dz6JI3DrgI7S1D1WqqaEap6qwsEIMK0E5ohQkIGU90zsoCmGIUcFbhgp5s64xYFHv2k5CjG0i&#13;&#10;GVRVgwnLJTenKiQcPRUsa50EEUhzBlFEbPNBMnIDA6IE5DL6xU5Y8nbVhlURCWI2/bx7zBCG+1ps&#13;&#10;WIrrW4QJaJqGVSSFUpLG0dK1BzJNMZtM9O1jWzXIpaGBcA4RUpRXLlJCGEpK5H7H7/eREY4wwShM&#13;&#10;940CkjNFNiYDEZLVngESGeYKU9UIIQTFmBMim8w9QjmuAasKsAw6hn3TROdvrgRefarREpxSDJMs&#13;&#10;D6oru2IBQxFGjhJIm8uulEK9SQmURojNuZiCaqoKcQobP2rhEehIXYsccgHt5+cTUVh2Yjs7VgtF&#13;&#10;iFICspBXRHwkLiTGOeYCtwzzegesXoJPDO/tYBTd9fUjXhMtkRd+vU5zJiFEQkFNWkyzj649NNiL&#13;&#10;I2ui19at4nDKjMIEoCuo8Gm7GKt3GCfV3W83WEqNOW/qisoSIIY4US9qwCpQaxWkIwSCbN8v+si6&#13;&#10;LlJKUOFpWCfvbIOy7iCXaNtuKPHkDGEVVFQtpSQEEUclkeRWp0W98wWsOrOIoMuBVF0ltpBcRhSi&#13;&#10;FD1BKBPcC7K6nIBKMfMsYkkxeqIsiVjCQvw2kdr7KAHsBJdVhYt0LjkY4+Ykp5jktXCX/LYFzrCN&#13;&#10;6eHIzToUqQSqUU6kpFYg1j/ez/ea0oRQurvIsKXFbxOnAoBSDqKRzaJH6AziKC6AwIyLLxhpmjhD&#13;&#10;EmEZuIXOmhRcpBulIEVrFMZmxappb7ePVNa67a/Te8hzfziolupZw1QII5O7lNrNSw6AWB0yQNmC&#13;&#10;XEWzGophdPOg133d/vGX37ZSGIwwTyZkUFyLGfQpAG1DBBJDIaf7BApXko+3G1RyGUaGMcR5WW9V&#13;&#10;J0Y9+SjMWDwtrsYYlBxydF4Std5mJSXEiDCGkW9rmWFiHG8+e73KkitKsm0gIZmnmJKjAAlO1jo0&#13;&#10;UTUMESh0slOAITZKLbxUlXDLSiLEyASYoaSQYgQxYsS7iBSjsR20y5AqobSbOQYVBrGxkiuXAxdV&#13;&#10;XEPMzsRlhxqxFyWCvu1jtLc0SMk4Ynqzi9OZ4QwAIiSvE8YZhFyQYzinZDzxvgSfNkoLQynZqNco&#13;&#10;cNcTBqXkRJUlJGMhxbki81IEAj6BAoTfnM0L5HXhQklPIJaUygTXJIO1D33r1htF6vxxJ1jGKEBC&#13;&#10;SiiSoYczIFKiLEqZgcs5O2sqIhM2VU0vw7Xrd3YBHOZjJ0P0xSEfgA/gdOqnZTBem+KhZBh4P00M&#13;&#10;SVQyEZBJUNU1Q4d5WQqCZg2oUhmHmkXB+GJtokQRFBkIpSDMsruYsAFJdSwuecsJZIR7P0ccEKwP&#13;&#10;BxiGEiIWPCNccEU4XRdtre8DMDACnN/N2CAcvDtfb0iKs/74fHjkhVm23bebRFwWfosWhu3Y95xQ&#13;&#10;qQjh0oTEqG3EE8iAQDLN+anfJQCb+uipPmK1jXNTH15fdQgBhgRQgVTGNSfjSEXabg+cRjjgNf9h&#13;&#10;DKJs1LPYycXl0TkWSkCIQBpCziVJIswwx5wIkqPZWqHislKmiKKc8+CZoCyDMqwDM5hGrEMwMbL2&#13;&#10;oEtUgDSUDjA91U8wIC1ZDQLKzs0jR8ovGnGWCB3DPVqIMK+a47JoGzKB3FoYkScU9A9N8joEygVq&#13;&#10;FSHJAYLNtFRcqZqXHH1MvK4b1PiwVS21G9TYEALn6VIfT26jjOPMknI5OQe0gz6B56ajKo+bR2Kb&#13;&#10;AQAAIABJREFUVPLQ1x3r9H1rFZ+XRBsKWEZqp+fJlhxCBiTgZSzBQYhxJDkxxltKM7OGSU64qAMu&#13;&#10;GfFKRlSCwx5ayqg3AWQaAkyZ9JzMMquag+CgTpKhgE39IOzmmkNtgqE1ywZQjGkBkSIz48t1ssFI&#13;&#10;XmFGIIebXUmVgwOwRlu0R4H9vAZbAEMVBEQCHzemHlrWiprf5ytrn4TTiceEAcu85tRss6WyYJtz&#13;&#10;5IyRhBe9UYghyIqfrB4IosEl/D//l/9VZHhSXSbiHaaIgM8BlzyVkQgRASLvBIlb2FaSssuQyXr3&#13;&#10;8MxQHPBWuBhdJkaPZEKItNUOGehMcdZO62TWa98+rkuCROg45eQhiI0Dlp6mecjA7XefmwRLQHbL&#13;&#10;ktbpEXtkUUAPogcZ5YikKmN2sHgOAhC8DjILtAqrtGZ4x7ECbYrfF4kZxyQguZAVZGDnlclymNjs&#13;&#10;XKkZHIedVEch928p0iF37Axip8ntPNfd0QNK+ZbiCB1SoClyTOATTMnpVQhitzVpO2VVrMEg/vHr&#13;&#10;nwnCnLEYDGcoSYlLllkwS2K1cSLn21p+7rjfXAxdf9wzpXoIQm5lfXOyE2cOQPERcFLd106w750T&#13;&#10;+2MNQRMhphzHzGme5/c9+g8L/5XhFiVBKUr3hExZgd9Ug3R65C22+QezyaM0I9i3cBhyAONtSy2K&#13;&#10;phsWHdXqxnNJiVLGBRVknwodF1toCRbyhq7hTmNANjKkOK4u7oMyVNd8p+j7x3dG4eG0gyTk1dJ9&#13;&#10;/cNOFODjcVfJ3nswY8O7RrU7cJs1hkrQthEwyZc996kQXmvod2xmGRKL5SH+eU6J4qMg7ekFoAiL&#13;&#10;w9aZtaeUQJovZjk+9ZzkoIcNsKA9AuihPET1BnJeV09xq991FkJ9ekpXcw/DlMwIzGeovFDRW4nv&#13;&#10;2XFTii6wcnWBbtMhF8qPMXg9zrbuT8MYnp9o2Ia43AlWmBKCkTlPzekzsjBvoWozRpXxDJEOoDcP&#13;&#10;WtAqtm9l4n1Pl+X3A32m2wVwGiS3d3NkMAe9zVenuv1zu+hp34rfpyIgFNlbBfZfmtf33zD0ZDbz&#13;&#10;FbGsatKFeL7neZ+rB19/5PWim7fRS97X33iPabpOsa5oQzK0EGhOn511PmapVNaW1HvB5BeeN1nf&#13;&#10;9XDZPkQmqqcpA9HuJSlus9vmjIl8K+p5hyi63C8YfpU7GasSs/74ozweP396/LKtl4/8wQoqIRCc&#13;&#10;JPT36f7w6anGC088zODW+8kDlDNL+TbPoARCkVCS59QcTutN80QvrQyZel3qQq7DHIHZ8iDp1/u2&#13;&#10;CsKTNQyWRPeW5PbLQTrwj/tv49vF11aSDWOJSjs4KKsYxuWfn16c+Z40s5Shx5faGFoRTPOqyz7g&#13;&#10;5OPvf/3j5efT5HO3b6bpRtsnNWVaeKMOY7xS1AZX/Byvyxkj/NgfRqOH5E7tLmubOgBHo32CiEI4&#13;&#10;hLc0hg0/ie2iE0QxYBlIkNIBMixWj3Slu6cvu1AWd0tcUCap8x5QICDCMQ4FPU+wlSJ5e6gOJ4Z9&#13;&#10;hPXhU1DNsn5IlN39aj0m7S4REqvnY03M5gWSCC+y7lKZ2j4HQI5WkVhQAW4S8SlOxiDqb7/bhgqe&#13;&#10;wBC0rEolGPABFLBNyeVkSpC12kaGkgRgzrgaoke7uorTvt+v3kQE7fy7ibKscQ/JOaFeHcy6VIJp&#13;&#10;6GHMNIBdf3rpWxbT8P4diyMK1PmFVGXHXl7x77vDkVN5tzPM8qn9BvIdDz0i8L5cH/50Kpp46BIN&#13;&#10;1bbHj24yt3ZHH2hv/s0KJ17FmN9CJQ4p0EZUdd9cLveUYXjQUatxvEtG+wRxQzFM5PRwv241Ygqw&#13;&#10;6+tfGeSUi1iABOhXd6GkbcTDOv4Ng7YSNZwJYyJBDAXnioz1QiH5dvj67iehj857ta9TvK7Fv+wf&#13;&#10;zducEKwZ//zwtDX5uUrO+XWxM5j3u4diljwu1D+SZ2Yy7vbPOEwwl2D1Q0ccROPl9vV0guft9OVh&#13;&#10;uP/IeTLzwEUTYo4F4JBRQcHGtjqVxcyLZbKD0toQoE9uHGjNUszTMBJEAB53pcrW3ByBUEOn9xz/&#13;&#10;yGTUutQt2x/q6QqkQDA3Pc8svP8/EwoEhimXhsTy8+PzaoyduKirQlOyq6haG/11GOqAMN7Vme4B&#13;&#10;Jz/Jbd787ArppuHdA89rpuKxgC04uznbt5CuDLuoQHFSlMDcQnacLejPu25filw/jPBddGRa/A5Q&#13;&#10;YFZG5bTZw5f/GKOrewoHxBqQcXLA4jfGWeYcJ5w8qnS2WQcWMSzgZodxGl5k/eExZwzn3LftMt0p&#13;&#10;5NFjoMGd/A55IgKR3116QMbqumUknR5QVW3purytLHHOCCi0+Av3uRhC/Kn6U8c4a+U9T/s3nBLi&#13;&#10;VaOzPamkfc5kp1HYqyeakIBsSIiDAGg1rV4p2DetN44wEcJSUD3PqARjdAnBPT32mDlznzsK7eWH&#13;&#10;e/lnO0x1zBTkRWfOqzX4hAqYPURp3YYp1TonzslpL67r1iJPYXpf0TpuD33bCNwLdg4Ieo+MDqX6&#13;&#10;08vXIZrccHi/EFEBkN+4qQpWBHUI+YaADR66ertfxL4ewWLmWUTYwgfPSrCRZPAEu+JDTikkB8oR&#13;&#10;klLVmEJtCcXMb/qDIJklNutGCCw+kC7FxkT0CB2GhJD/nyD4SLYtSxCEurU6+qp33/sq3D0iMivK&#13;&#10;wJJGljEAzOgwAaaAGQNgdDSgQ4dGJZUy3D3c//9PXXnU1oK1JKOGOLQ0kjOSG8b4vjXj/NOnH6ns&#13;&#10;nXmXcsb0UNYzyfDxcJztopNWw8YUolhhuLueT2G1eFuVyQtKvQ2w9oUBA73ATzQw16BwVHRxXSUI&#13;&#10;oBJVQ1XZEACEGBAKr8ZrD4tUNRGKhYDnxa7z9SxxTfAAKKhLh7CS/juw7Vg1Mse0GWmEeNt1p/f3&#13;&#10;WXmrV1FwDYQU/oqsz4FQFnwkhNEiJuXtiUHKrQ0YAyKcgFGVtHDHKpwLul/sUWwBi5GbXe4ntOZY&#13;&#10;xvu1U/VdTgwQuBbaNM/zpWpqry1gsCqBEmBXV6lMSJQ10nkyBBOSs1n6TikuCaiTZsKvK2TJF3AP&#13;&#10;+91w9UvuONGN0eeC1OKJFLBp5GXVFiHoLjAmmBNa4i1LUhKw66FRjDXBAYKbtyVtVY0isDfdf8KY&#13;&#10;tXGeeqZG6qQQyzySGWd5Lbg0u+1tnnbwkYMQzcVbZAHYbJ+CJ9fLXw/HLSQQtW0geldV+u1CvHr4&#13;&#10;/IhoMu62rsHMIpYESNmqfkYesVyleL6eWNs6jNy0RhEKxEN/2PMxbiVvhph5git7OOoUpTOJ7XRK&#13;&#10;uoAtGxVrtPOLtkHt5tM7hGToN4P2C40JhCDpBiIf05///Pcnd6861LEmjCntdNv288uNGwI+beo0&#13;&#10;w5hb2fnkzvc5USHp7EzNKdf3tVYbRQkAIgVmyWnrmF7D5eqg7Ie6UYiuyUHcdqqWuDiC8hqdvROR&#13;&#10;1Uq+EWqi19kqIS6hZCZ+kt0EE2MSFmi8Ti+LUCILaFeOFKwJKfPssNgd+nlaUhQwFdFIJOAP9IO3&#13;&#10;KUBImxpw9tvbuWFsPr0vlHyWH6JJLw3o5ksy6w8fnmjiCWRXwBTTJKYv9cdpDtbQh4fDGkwMhIhB&#13;&#10;MReguy5ngXLBu2inMF9q6WcdcEHJAQtmO+pmswWycrdJ1QQiX3T9u//e1KwRaLS4ZY+RBNiUdnUt&#13;&#10;UTTDHIA9MhFAG+GiXcsJcFBBWbLToGq2dUbx223iHClZoYCXvPyh4rhknOQ6eVVtTtdViVAVjygt&#13;&#10;RFVLMD6yWiIl5zkUpJ01CEkOakKV8aCB5ll5gYBwTsLuMj9HZtWOLNc7pdzjZLCXugI+KIBewZTX&#13;&#10;HSYwlqkkFFEJ2VOGs3SYVGtyqJZfiM0RxSKRKBVBKRvJwRi3eZl0WLCAnvR76QpDb6frQ9Vbu1KK&#13;&#10;2eFJyjAtM2YsjV42AwJASGxvnLOFc1XLHv/P/9P/Fig7WS2WUGPYp7TJ6bWSP+hd6zOdLqm13ktB&#13;&#10;RUnZ2crTNKF7GYXqdVdofh235I943cIcAL36dbD62nYqQQc6kqApYEQLrTimoMKlXlPq8jtgEx5K&#13;&#10;NdqpZhFTY6KBC/2+bhJd8WyXhSjkkq3NG/ahLXj5frF4l+fQD7ikt8I+nr4HnyhkIo5gKngknMdL&#13;&#10;G9tIsWlRc2dBHc9+5Y3Ix/t85x7gN/ZytjkVCtbS1+eZVcjm1pFY6xt64LSjCeH1yZJ3kJ3izPTX&#13;&#10;RjR1aUBX7X/+jjvxJsDfX//wWlfW5EF2tV1nnr0fE7j3DCIMAgocgm51nRX0Hb5j86PVGa2+Wckt&#13;&#10;5009vtme7G9kqDJJWCUOyRxZ8t5NAJiZZlJyngxjUB0ecAWjuvuTmmoDO/ak4/3r677qjAmwrA0/&#13;&#10;lGXZVmB5dTR9U1DsxZbnkqnDSG/KA2gxAqi4ANHjCu3NzkWiFpkZvOuwbA4PDpetS3VLIhybbrO+&#13;&#10;hnIRs1eoqQGqGd/7d83ro1tyC1VKQ0HeGgNx7JggZ1OfXOhkWI2EVN/0ij8sYIkrQ6Nca1P57nV2&#13;&#10;v+uZPeAdfUjLylgtxn8PGP6mPSxeWWzhhHepm/2CKb6nZuGTyKgAxvnNOJaPJWCOkUpxbicS5yOE&#13;&#10;vBnrWDdNhSSYlGNvpkyjTy6Bhtc9JHIA8y9maTcY5DeyitCSvmzjb4GiIdbnnLc5fNENoEoxAhHp&#13;&#10;6wZp/5rYrV6+WGTu/rb9oXG+3ODfthtmT6/HiUUXEK+95xjDSXtCORLOhgqpTjUDns8nn6JNYXal&#13;&#10;3mCAZNUnncNXe+CdcNmq3Q4CTe3SWhhw1/3lZMZwANPkMKeqpjUFB/tVk/V94+mU5ogTIvVmM4ur&#13;&#10;zk0ym3x7cMf3SiNaABbBn3WzyE/lB8Bdjwo31ypdWljQA3J2PW73GQrj8uoSafrKZJo9ToWflIWh&#13;&#10;E8Bcvo4DFv68TQM9VUZW1swcyjSFEeUQtWAWeoLpQmp1KfBLXSvyI4YAIYewGs2FcpkhYaul1INq&#13;&#10;obI67hHUUazVgl+Pf3yiIHZCvILmAk9f6g7/x7uhdb7dCUGRRbdiRVu3aFA/sBdjGXnmMcR2EVpB&#13;&#10;Tl+9cfjk4BqIkBcre4LBjonykJ7yT94vsSyLw22vNTBTtgdYdaOGmS4OErk0R+7ljPFCCZMxCBNK&#13;&#10;RiX4rJivSE4GaHHsdujmGdgVgjLO79Xch0/F+07iRq02nzsJsp6OK5p+AEswxgYvCsoehjVF8d4R&#13;&#10;RyNEfi2rIz4oviAYJ69q0MoaA346qN1i4zqlFBc7wqwlMQbwu549qe6g6c+5rTY5AEHU5fhrf//C&#13;&#10;dZWgJ1UmJftFY4k7HgHCQnbL1u3uPNm46XYpZYBd09NdfTKIbvu+rBHDOX7HFYTQjqDePdtT3e1j&#13;&#10;khyMdxATjlTSgWpUilCDJYeff3tBqi5K0swiv1lXoB+iE/ss7SU7DXYVGO+ryzjcWcpAyFRXoWb1&#13;&#10;nVHWEVJlD0ACmS1yWLYjQvXQ/+36bpu2yI8LWAw50TJc070U4mx69JdBe1gt4s/UmXR/20dbY/Dy&#13;&#10;x6RaSN0STsOwwW2BBqN78iHmWhhUB2SXVO38qk/PQlfyopRx4zfK9W5uVzOdyxWYx49NsXPKS3V3&#13;&#10;HNwgKETHxQiy4rDwEN6bq7ijmm0farRAJr0JmjdVyKZ0TVjGeHlRTxVBTAAFFx/cVD/tn6PmN+3t&#13;&#10;ShFnrAXLalTfUg7nuyd0i5ts4lgFCRAimckyulm8Y0sT/bGHN3O7V4Q3S867PJwj9ERptjZQE9JO&#13;&#10;miuiG592BFdBG5b1fc59fWvkcBtX5PgG0EKAOEacA8+mSLVZkweibBVJ+bSSiFvaMX95mall+M6g&#13;&#10;KEsIVg2q2NBsCYYkTAmAZ3gP0cfZBvwUhjHPGb4lChiBuJAawtGB5mGZEOMDzAv7I3NxqjH8xqdC&#13;&#10;y7lAePgAx5usfNeDOS1ORxR4x45F3HJaMAE5R0vsNu1hyVTh6UbanaxUZdullhXOJvtVNW8rgJnF&#13;&#10;KCzHuho/ciu5ZaEqmW0grkOUbIIFoJfxOsjSMC8qbIlf6tyjoaHN/XXOteP9rJelw93364k+Qiff&#13;&#10;R9iM+oZC4dqqqQNVsrFoKAtBbDzPMM4cHFB0fmoGdi2w2PfUxDt933nGKOx7QRk8B+yi83D3ugyt&#13;&#10;ggODNQnl45jFLpQVMVt52LIsAValCX+CYhUmFk1EwmhZQqay2uQ/Vt3betGt/G5jSZazajU5kfFf&#13;&#10;04tktDEYdahpaIxrV/7Q3cA6B9Zsr88WVfByv4q6mc4MuLmqqswwhY7pd8EZU9UdXnMFWCcwbRVV&#13;&#10;F2tT3QFctbcUIdNUbikVlsK4cm7jSCnvjGUdQiacceZvv098G9OgEhZYdV73/vcFFmYBIHIsBVC2&#13;&#10;uaXkGAIwr9NbpIRsKlVKYx0ryMTVWCDqj9Gb1sQNVwA47q+I4wmDp2A8HUUp8N0sjDGSi0tZu+f6&#13;&#10;LsIAEIXNe8abPKYjaF7Ib8oUHBNBlBbqaRtZMiUUre+uWSZktnIYEwP4en3zhMp9uNslINqZR5AS&#13;&#10;ZdRjD6Y6eKuItMaODkFP2Upl+hY/KMZcDc0uQsWcgfe493waEkHJQYUVl9WiLUHqDvKDr0tMCXl4&#13;&#10;5D84nNaAMfHakVnI4OukqV9u+8FWzPtq00wZ8duUc3jiZZFIctoZ1+a6GLZM5HtRDwhyrW13HD0z&#13;&#10;lFJaZBHEoDPOWUUI8XRLUjCsoEvLB9PZu7exxVDPEhEKZLDOLldSFVS7zcRgk+9mtRhhgsjFCF+F&#13;&#10;G215n7wEdAMNIo8sFGx9prcKk1QLFNZZcEbBukFQOQtg7Zdgx4UxPxixLmfS5csi6s9wPQd8aaqx&#13;&#10;BgNxOHgJys1xZiSKMLddm7OzEiHWhMMdY6ZenYnSTf+CepA3ZEpGlngjduVDxwOjFADkJ+L0jABF&#13;&#10;j0+7q1mHMsR5ZHFZ6i5jk2FuGMrGy6777XzhMLPCZ+98w+QEKEtNZev+Gic4Zy5DhU95wqbPrbqx&#13;&#10;UPJ2xkgHReWzvdxFcg08o1kBBmkACBFMhgpkkS5IJwX26xodON3D4GihPUkq3DAUipVvnZLWZ7gp&#13;&#10;jB7n2Va0AmrhQo6LKxuySaQgjBCn1INUJGDRJrtl6+vZWrfZyfvFeAqDosvJSjJOwcnNQ/nb8yYA&#13;&#10;wQAaaMyHhVxSDSywtzvn28MK4W1i79tzTkBZCqcGoyG5dOir6+1eQYNhSGUJDcKI7qrth+U4D3Pk&#13;&#10;MSpSzA91jLASr2Eaonrqy2js1aYeA+tdSAih84iYjFU+E/g0jrjmwbH3karOI2Ggwx0Bf70SLBfO&#13;&#10;rfD+TnTIUcAqUntgU9I354+BpDvMCEOFoo3WS7X5uN4NeqR+XR6kuib2Qnyk0ftrog8YfRdbMKNz&#13;&#10;SoybMFR1Eo32rJhlT8si0UdWhYv1C3SG9p2sFTXrFfs/xKFKQe9rKlGYc7CyJrh5oADYZSsrSFbX&#13;&#10;H53VDIAKuk/n2uhVg1AToiPIhIASvDEJ1ZHsiboyi7jYIDRQ+PXbGRhYZ7mtB6MTCrjP9rJ+cxhE&#13;&#10;G06UQRucosKNfiBv+kZwz7+F7/gf/7v/fTg+2uK7mn9z2QtkBPiSPhl6Kh2ZSUrCV70uu+He7j5C&#13;&#10;LaSASEzQX3/PxkOoVIm/22VFARPdDY0h4NO0Xl2+rVf6px/+BHOe4F7id1iJ7tNxi+7fl21MxN51&#13;&#10;hWOVEkizDWfRcyuZZUDect/+Z3tf76/P9ljLuRf1E64fM35lq7lNAIo/8kb/8Yi8+9pXXfqEluX9&#13;&#10;oWEB4/6R9EDuZnHt1gs5bXbtIGpTz3mi8zL/8cthvRQZ5k9t/I3QPz8dz5cRqv7XtzPncYMVWcG6&#13;&#10;e4XEFEj1gg4ZKS4yD2/Q939RGjgSsgVx/6U1+c3Ry8D60rDLf4zwmcn/8nlaRqfvuIjEUK6Tr6bX&#13;&#10;tdL4/hzpOW82mw+3+RX4vb5tQPXz7A7N0w/gZUnfxl1X75+61yAayFKQRDwGSVVkbvEplNsGgrfr&#13;&#10;54eH3wq8oFI35E+fN+GyEBa+T1f28VNmRG/SWpIF/rkMlbt8PO7z8sIlMjF/+vN///2X/6v3NbBp&#13;&#10;o/r+/QyXz4J0p9udnCb99OXXsw6kLxtEQeHJGHiNvxToneQF9xKfz8ulrLfKb+1BinGyJtLHil38&#13;&#10;cqb+B7nFlOkQm4fj6fd/3bQ/5nDe7G5diLH6SKwZghvcxyzBZhhour8xJuuDvoZQA/x4KyJ++9v3&#13;&#10;0LDlXts8i0dwu2gGB6cBOxp6Y3edT45SNovxgJwYr/ael237l6/vL5fpdIj/8K9ff252x5s/bZpP&#13;&#10;AxXkvuQNOVLas525sBMlP05ldOZv8PYjdphcaxopvJlNdC9TdZaQLb8Lpmf7l49/uozltj5/3LMq&#13;&#10;vNp4Ayc4tP3iljTYvKGXpFkT4/S13XcegqP/LMnD++u3kuczhZsft4uiy274HxVf9WukE/jmN4/b&#13;&#10;Xy6v/Z//uO3R//v81bOMKDrg+Bb+n36PbZyi1QrEP33eT8szq/4xLIkvTjsap0vd8IjCITzeXv8d&#13;&#10;Q8tqb0L+ZZ3EcQc827fNr28/w12+5EQWagpj+49lDv9uldhsDbH9eZmbfiW2+qj2jNgw38YzVPg/&#13;&#10;OTUWvxyqj7uqzlsb07s/7XrLxZ/eEFw+bv6x+fD8PjsxVLl96Nl8vu6bbnl7v4FTLCPCbn7Q6l6T&#13;&#10;dvfLdenE+vL8Fi3d756v6xBBhqwo9tOwMHu9lbSoh7b9DcX1LA7erpUhAHd1WYlmwi3LsVUGgaK/&#13;&#10;KVCOSI3LHG9L1w+0E5Qcf7n/36GcP9efAoij9fcCS8Sx+g5q0h8/DGz99Z80WnG62vw/ONI9wV3t&#13;&#10;ZX7YfjDXRGdxB7pKX+WjnHcAg44OHcDy979+p1fuXyhphBOe7kJyE5lnsqDQI8t8rED6/5aUr5tt&#13;&#10;/zZel/0xzdd1vP/008cP1f72Hko59r1Lupio72H1N0E/V+MSOKiweXadMh4ysQVLXC6nH374IXp0&#13;&#10;sknuNk7i+bvfDCJ4kr2g/3D8p+sv/UOnl5tud40uy3zvt3iPBAZ6sd+rpZ9Q7SAc8yqfcft3u2nR&#13;&#10;1+dpZaGf4VO9/6cXdHxCyV5uL/8NHT+rcvzub/hz80Wy5a+ZzAJp+UxO5e3nHqt8gx+HZg7kGtFG&#13;&#10;/mrMxPwST6fc9uRBVhBscZ694faVSwmZSIlhVhb33PPYN92irVkJ6F5xR4krYhVeozGdL/408ksF&#13;&#10;2pff/s//8l9+ArMPp+nDJ3pa/8053/ac+eXPh+av5+MMbv3m6C+xTn3/2QF2ZXdyftpe7CQEAm4i&#13;&#10;S8qsGXODwr+Xv9l+UAtavyoabw0TH7he+vrx8pZa9YM23X2at+LpAJ7O7i2dgk0LG1zbe3N5fTgO&#13;&#10;VDDEGvv29ceOgscq/zwPqCOafAvrUxZmZjHvad129dauEWHR9rvTfLmE94YcOPppGuP1dH/q+Xv0&#13;&#10;CZC63hAJUyC5QCBUJ/N/vV7wrhX3F/oWKcqbnTJ34Z8ULX7jvePHil4AOwN5Ws8Lk9M0/8ZQBxv+&#13;&#10;drkTxvK6rgixzWAI7MT0kSsCWjdVNxN328d59ZQ+/lqenS9xoU4/0+99Llcsvs0Gsvpjyckvt/bP&#13;&#10;ODZKhdIZFE3jewJ+kuWyVzYmF6qa9ebhnmIkDDWqvoDpCV/siGC4vjwH7+tmEznzt5szNqXIEbSz&#13;&#10;bTld7q9tJ6cb7PcdETacXyoizTnF7lIM21WozF9XLUY+h0ILqEfKputzzub6/pJ5Szqn3Vzwdu9z&#13;&#10;DEm1m19Nr+u87bbw5gYB58LrfVFb+37h7nTGNnKcVpwMDexQXydbfzpkIXUqH8UDUG5anw9P6m0S&#13;&#10;6xmahr3IOwPKLmmAD2lcP0HjSLR7gcX98utYES/BjTVkdJFx+VB1z+8uJQICxqsjze797CAcNgwj&#13;&#10;V+YMr5CEyCmKfFPNcMp/+7mV9e+/net6aLcdK+Drz792iH+f77ztIyH912vpD+Q2D6MWVXV7TZvu&#13;&#10;GKD5dvtvfbdjUXXPAcqyjIax2o0lxoVR6QlCVygwOQwP7/Nlzjo16Xn59vlD23nKMX47v/dPZFje&#13;&#10;EeGjzQ5Pq5a4OU5OgvfXrazTdbSLqxgPPpk1/rFuL9d/BtJlumzavx/hKXCSZPWpSvVmOF2M1P7x&#13;&#10;+OSudks3U3LtiTBGNbTX87e0W2QtBtmW+wOclh6uMyDraP/Q7Pho70r8A/6YVnC+uMlPaeKbD4df&#13;&#10;59965mf96vG6Hj6uFz/UbZ3cZZHtsH+bdXV87IAo3y5LmfMRd1+5czeY7DTyVCzDJWeNj0cQ5fl6&#13;&#10;G/p+/wX/29uoImpn0vYNi+mgVEgJD88J+OIBhociq0r255fLhMe2K4vWQvXyQIt8Oj2/7Cv5WGTV&#13;&#10;4HN4P/efSNDdZjjNE60DA1/SisXKdfC5kss6Pn3aD09zEpH0qv/GvtVmjVLbDprKogpWClXwBij0&#13;&#10;RtRZ9iVeU/aKGIjImksCCHFOGilff/3+8Nj1T2w8kR87C61nBRfobh5XQ0MFjZ6tKeCW4vtb9rnC&#13;&#10;vVtAgcWEpZJkf+giP4cLyGtR+MtT8lJRh10gG/owlOzXt+8pb7t4aiAYECa1CZ/QdTp9Oh4uNUDZ&#13;&#10;5cvbsaOZyDybPI4COdNdYA8W5Eyz2wj4fnbvV/Bx04O64Af4aixIzVnnzLeqB+PFDXvKdiuw5W15&#13;&#10;brZUtgVgxU39+y+vzeMH990r1oOI3cYEtIttgt3K3oPwCh/I7/h8p036l7oFHyA9//z2G+tpYqk5&#13;&#10;ly42TTOMJnzoK9jKazjxA9VILPq1HmrmkQMPtez1eUKYGN42NSL5Xfbl31ZCuw/nVQ24yd27wXAW&#13;&#10;ii7vlMNC/MVJ+YkGGKIz/fAX+cvvaS0YN0NEf7uPvK37Y78dPv/82y2WvlEcdHmJ5uXta133Nr+A&#13;&#10;qryHe31ke79JL/4v6g+cF1rGY0fGt5sTNpm4r3cc4gX6fqjDel+57kVaCrwC2Ue4wx/jjAIyLuIn&#13;&#10;NeDnxUnTKrk59rnM13W0H7mjVQSb4+ty//AdSPN3Py9juHcEPvWbt3n+KH8Ixh6+dN7gtGZhAAAg&#13;&#10;AElEQVSo38//PPzh09fJfGjVwj2KsEdVNRaB2eSW8Kfpye1vt4lXQ9uXMJ8xcZ8+DL9o5J49gUOV&#13;&#10;+6al12WypIC7+fzlR+IARwwClE+/VrBILqRnv5VFIfGxOlguOQPL9Wulj3hYVVPnTE7+b8VWLqaq&#13;&#10;7+M5PmwIEHdUn0k9TKrcoU5l0Q5mhGerf9iCzopQ8Eg4Dpc96udbGdSPpyXF9QIxkjhmkNuhebtd&#13;&#10;hdfPkqTocVxF5XeHarnPPFfHXcHOposdwHEVwDo2nctnTotbPJPPAR0f/wB+fw0uNPvDnZKLed12&#13;&#10;20PqrrOlEVYhFLQEVc/zmIObge351kPvi8Zr+NTumhzA5blsUVs1bklrucbMQxZ19aVxhv60CSEn&#13;&#10;D8ruaVbeUY5Yj//X/+X/WNfb9fpOSzU8yZyBCxAY5v2aaF7gDCJAlJq55AUSkFwqjCqbHXSGcsgU&#13;&#10;wYHJQ912XV1XS7q6NXQDa2qG0DDOC+WSIRiLdS6fX69+fSVkR4kXEpQkkQyRUCDrAHIakySioeKm&#13;&#10;74yWD8dHQItgwnm7LKPCiVXbTJDzGhaXQwQQXx1OcWxZxRHTLhfs5/OEfbYNlsELwKOO93uJgWCq&#13;&#10;oNXFUcLZ6BwZGn1zjFXO+f2hLx5G4zlnLqMsWQhg6Lsc4GRnB4yNOAYvkoIjODxsfpsnAqUATbJA&#13;&#10;63HbbFXdvKzvKGMlGxOnDAjKJEyZS3G5/VbJtsKK5JUIxLEM1skBVFHdz28CBLKXY14NCcUlqycI&#13;&#10;mF4TlyVSCkNJd7fWZNeDBB3GrOakpWy5jDlChIIHKCKSUw5zJElxVM+zZVTfpxETnhFIJV9v70PD&#13;&#10;gy6AAVucrOB5Qpj5bYdw9gBDiSDDkM6glMQGyqWQ+NEmO68jKFFUAgsJCCSweKOZUqOZi14kx23N&#13;&#10;rY+hRAZx1j73ZDlNuQTMVMk5IVm0kYU5Ia6X63i+swJHY/u6GjoVSxawREs47RDO1oNe4bjeOeQU&#13;&#10;Vcs8oUo0jAGYNkNN2sCT0n5hEotKfHs784Zu9v16Xz9+fsglipqv0L9Ol2q/uZ3fCyLR+JbyK8h4&#13;&#10;PXHOnra7JQWH4HwLLdmeFPvYHsLlnBCIDLGEr+8Tp+ECMkxlOU1NBary5Hz4+OmDCUh7X2BWBlWI&#13;&#10;jD4X2djbvLiF8NgNnEB5P73hDPU4hnWFCTPDSicj9LBw5ORy/9rJXadkJ4X3oBCGC6DRCT8wJvS8&#13;&#10;Gu1fLhMTxIfcIJQLBZD2m2NerHrsEaYoZ1yBp+rTch4TkN7+3nY9zBgTVCVMJV28BjmvI/TFWuQ2&#13;&#10;BEUAKE8vb7+RwCjFuCSIMFvvK7Oxhvp0TkAar4ehKhmM7yF5k/REHB6nkcJ8HdN0e62b7nw9b+qm&#13;&#10;kg+zMbRVywrIkmzURMIYwmG/aSrIEFxACwqkhANqjTaEi9tNW+oVbgotddeDmTMF5/GGABEdkRSX&#13;&#10;nMY4845CQTLMFHSbujHz4ucpAfL5QyMgKSuJIXZNjwmlxKqqDa7M4xrKItmDkqTEtfS4TG3w2rmR&#13;&#10;ORL0inLKJW4fm6+Xu0fcmERXX0piEnMZ9rtDwZFgNBnLKBNSWATKqClGCBaKYpFsWacvHx9wpncL&#13;&#10;GCW45DQ6mKjizfX8giFinCAMeiFXE1GAHBFMlKbeTRo4z4uc0AUKFKJiPIcCXq7zg2yCmaqaz/ps&#13;&#10;3jUFscw5LojWSBTLJbjlzEtCBAOE11AjawnOCCcIxHh6xQAyhvttj3l00Isv0s0zAFDKimAKYqbU&#13;&#10;oWym17XeKlGD/VEIRjdMEki1XTSJARZekY6imFHV1O1+G0Ee17QsK6QoBPJps9NWh7Ak1szL1Kgq&#13;&#10;kmAuDobQM7Zin2CxU8CJEVUKAUq2pfC+3u4Qny/mftWPPxzeLt/bpq73D3Y0isv7dUSZOjrijKGB&#13;&#10;VxcB9BhTZ8OaAIUoJwhJYkBCmry/bo6tc/ssicmmlYKmsVFg9lqStqr657eL7HCqnItZqB7GhcZc&#13;&#10;bzqdU13FrXhcY3AwlwUpBvVynZDGXkCGJz3JQlfgaEUATSe9fvuPf1GVCCGu95ESxDAEC0YUyYof&#13;&#10;DntjLhRDwdU8W6ysCxVOqeg1uQg6BmBUVDQIFgKtjygCj6GQRGcHMlMzUlW1BK3ENhXEeAPYcegi&#13;&#10;jEVShQDt6jbZAF1CGdiUR1NMQDyBnALCuJDi+bJTApplGLDEDZCFDRWZ4pqIqoqs4mTxvPDoQ8o2&#13;&#10;ZJ2J18tN6bKYKUt0MvcatqprmEQF2q3Y2mAVI3VNPm1/gj77eU3WsLrCjCzrncbycPxkQhLdQJom&#13;&#10;REBZQcAf1YccSckksblujiFAUCpHkOybklhJmLW4UVgopZoBbYFAhCCMikrZOQcrtuGNDsb523ro&#13;&#10;dksZY6nNqtMaGREQFEKJhwVhAJHjMlVAXI2BBdAU7bKGknEQwLBCyJfdQ86uk3KruuBCyVCocj+P&#13;&#10;qmtyDhLzD08/6PXOSXEQdPIxFGvLWknBCK6rmvGy6IlgUFeCmqIRIU2lo62TIyiXAqWqBgRWl2S3&#13;&#10;S8qY68U5DwDpueL7Q4qwJNJF5HQSEqot1d7Nxddblea13UqEiVQ0J3FZ75jDjG2/GfC4KKT8lEoI&#13;&#10;pWazD4mUQ93EiILHDpZy94Ug1TW37JpYBQclkhlkJFVEQPUVjzdTfJaSFZkhwBUTg4rwylXrMsRY&#13;&#10;rdfl9b4oxSD2yzhfl4iwshYFeieUxBKrQ019LgwWDGX1VOCNZpJWN2sQ/KKYGIGXzTYUByVEMjcj&#13;&#10;G6PFm4qgpHhxcA1gyRk/bYbNZnNa/fZB3u93CpRS6tvp+/ahxyLNJ6cQIoTgXJw1ntWF8IMSFmeU&#13;&#10;APDJkrRerqoSq9WjHYNGPYfQ3S+rwwBhAEmMPYAkqq55lECOydjZlQi7diMxI6By9xRSMfo89J1P&#13;&#10;OToQkU/QYN7tKbu/3UCGNSHjEhDM3q5121/irRK11/H67Tkl8f6uVfIzA4JDxnwqWSaq9ZXKDEzA&#13;&#10;xRCKfSoUtggWlCKtib8G7ZMuxSHfqqO1RhDsXXBAu4QzUBSSCSSA4qRXKesSYBidRAUWljJIBNQ1&#13;&#10;vru1F5U9TUsGHaolYQRnS+I9gZOO0GTnI/L2MLTGyDW8i2pAtL2D9Tau22rnTFjt3U4LSKW4O+mf&#13;&#10;xmkathusV9Ht5uskOdOgTtO0aw6ysOtytym6CASSyIdYUiwpAtPXOzOvbraqqnIqJUGBKmqjIVQN&#13;&#10;bSaJL6BrhbP3UEWVRUoOFECCSoxGDADEElPgSeEFiPvQ94hRJuuNzzllHe68SqfbmCQtCMzrWu50&#13;&#10;YKXCQq+OIT6Pt+1+U2K4G4NgTCUsV018RTLEEKW3UVc3Tptl9CxkUlDQmvaYJwRC7Prm+dUyYqq9&#13;&#10;suCWEsaIBx9nbcf5wiBkPodUcDzBBLp+S/mgmQOYfHr8bNcbQsxFiwQ4315v2VEpnTakJbjQ8Tqh&#13;&#10;TEtF9DInb6tKhDVkSDEX2cw2YNU1gBsoacq26aTLxZqyLhrG4gJgkQnEcgzFQ76lXheUkagGzOVl&#13;&#10;0bGqU7hhoMfTN+r66gEna0nIeb4Vn3dqIAmNJUVS6k4F7W8XbRBYSqaQUo8AI3c/OYSVJVyQGBbM&#13;&#10;AxaUS7VH4H12yQU9Tdtuw4i6r0Zs+mkeBWmi0+N0LqqL0YOUSad0slrbknOL2O16r9o6gKQgkwx4&#13;&#10;hALmOBSJK2BijRDnnBfQCqm19h4SKWJOTc061pzm682PEHdclGYz5MU6i3wMats6EGiuJaQoA1FV&#13;&#10;YfQEoVxCyDBj4XOxwC8ohFy6YUjhxjIJGeRCF/1CAq+bOqdQYhyGJgA3x2tFcYpea9fXvccYkard&#13;&#10;HSiO498uALKcBSLR5OJzobylFbiN2pfc9UoVSQjgHJBEFnMDtkjaTPZCRbfMumYClTBXHD9sh2VF&#13;&#10;TQ3GedQG3aa5BA4pIR2BAL1djUR156mD2Huw3jTCoB9YTAvjAMI21uWiz6fLK264lDG4mUL4+PjJ&#13;&#10;eThphOOkI+i7zefDE8DALdeuYVpf1sQMtBaB98UiwmmAabbBp34PnZ/vlzEt8bycXF64yHnUictp&#13;&#10;mRQrJcT36/x6XW6+bLgw49RwBQr9/fm527SElZRButzStJrRwtsB0j5DdTtpkvHqwAKVXe3bSeeM&#13;&#10;fHTFuX39yLiKNMOyeZ1CtdkUHFxirG7qbT3wapoS9rIvQwirA7jkZn4jAKseq+A96RiyJDnsHBp2&#13;&#10;shpaWITIvYy632x2VS2N58TY1SDsqj6mQBpaBoEwCKZOacNjX1cMcoEgADkCxvC7WfQSal/HUFiX&#13;&#10;slzN/BZurxUhr9/Oqt0yjFIMhFCm1ECfKrxb7nmvatnIft87Qn2ISrGqxk1TtUO1ObT9XtIPffuw&#13;&#10;bSraYl9XuAe+LFcWzE/sI0rgPd988ZHx/fHDx6cfairptslVdnhsM4EJcc72x0HrxS4jNONpvU3L&#13;&#10;tRaM+2RE+OHL07B9imhAROSgWcY8C9ByATiOxI5eQolysPrtdLreXuagIcVNW6umoxRnichGVcka&#13;&#10;DlDK1ewvAK0o3NBAE/bNVpIKgkDbhzaBZBZd9cD6BZMUE/JVcBV4K6ZVbaA0l5LXe1PXAVocVjlO&#13;&#10;syRFHVPpoe9c6e/a+HyXsh0ovJ+vzoK2i/xwzKR/PPynBqM4QWhRmMN9jClC7wxYY/KY0tZlnJjv&#13;&#10;HzhiPhVn3idl4CbT2kZNEYhcrg362Bps99sjnqhCFE4Wr56H+GYCKvuN3GNrqqCiiTChSg71TpgU&#13;&#10;J507gmu58Sv+9d/enTO36G7zjeKMkCtnh65x9azdMiaInmxNyHI/p+iaujpZfUDdw+ZBbLtUFxrG&#13;&#10;rSTHumZVa41lGDCGC1sSHCkxAsElxILBuJ61zTSjLaTVZbncnaIV9WGNqKu2JYPH48O0Lvqc6ubw&#13;&#10;tlgFDwgCgmNbRcgrTEHfoWjYEmx/eMiIXddf2VYAXjF63O22tFe+UG0Eshlkp9dxdc758T7fAoRc&#13;&#10;xhvzTpWo8nwxYQ0iwTxNPtze/+M3vHh7D1vVnL6/JJ8Iye/v5vQ6ssJ08qfxGoBtBjq+6Yo9eBO8&#13;&#10;OQMfN10LQGAOjqbweh+L9Ag0kAtYEDCoWVd8jkC7xSGoIJGFUYeh1O5BVCwDsEmbx6e+7+14Y25l&#13;&#10;1VMGqu82y/sIbIQ+DtVeYFyc5RgNHQAOhzVAH09L/vb8whg+PX8ra5GPzXu6RYJLWhIoj5//3pi1&#13;&#10;E1UO82GPOkM2gPMoOvWhjFr7V59PngrjtQ+p74+p6apYGoxpKWMMT/3B2/U6v4RluZRrGbIVJyFr&#13;&#10;zFSze8TGAr5K4vsU++bYHPDwAdRPWrkiQdVWVd1gut/cw53gFUSsFF+C+f12ojTy0gm1wUOXIvzX&#13;&#10;f/6WnBd4NTFwVqFAS0uVEhVBPUagqJev3zmhoJTIZpAxQsobrr3/MPwpzvyh2z+f/4pgIVmd3K1v&#13;&#10;B+vT+32kcYwgBhvSWBzlOUHBK/nQMgilbO7W11UdCKAsonT+Ps94+5SYYrUEl7fDJjD8zlr+fpp9&#13;&#10;gKrqM3K2cpanN7PImHe7NuR0W2zw0zq7AgmUfKA1DMW52PUIKjV6c/zhQ2XKiKLBevVfY0UO22a/&#13;&#10;6ze7QSJFA/68+9g2vQuXaXwPswaSVaToZX54fOI9CRmUED9vtr3axbQg5NeMkcgFZL8WkZ25zQmz&#13;&#10;1A3BWnTjYQRuClerKd3MC3g/exhWEMz17dlZkLXLd90GMl+Lw9ImUFU1cTCnVGJOzAsRpHDFv1Nq&#13;&#10;iYoB5cnDDRWLXkycTToR+OhmmiEhWwqVK27ti6T5Vu+awMCE03Wd3k/ny/nNTKf39zHfEg6pUuX7&#13;&#10;v/9eIwbmhXq7+IQIJhyhAqbber7rbzezOmBLxAjcXr6/P4/JEz1nlNHNLpOHL3dkYC5A5cJjwX4d&#13;&#10;Z3cdzVJ4BQYdrPXaFl2iJIuLyy1U+L7BkhWMAda0eJCaateyj9lMSkmMEJYiuJWRsN1gTlCBolet&#13;&#10;fj9hmAWUFdq4q+Q4P//tb2gJYkwvv/8KQc4YpbzMgVCqNpzN47r4GWHQ18003tcpZgATCzGtlCLn&#13;&#10;Q8haEejGC7JrdmkCJRDokmugxRm4RQOfdvs+E1htt7ihInmc8sPjFwDB7+8XIpvXtyvxYhsIBmmm&#13;&#10;2vgxKmfYWiG2rI7Q4uPFCrjdH23Ssi8rWKul0Kns8dD3m7PzpB9OtzNDqZisyqaoNhfAhMiw5Kre&#13;&#10;Hf8zzVUXcQVlYHDJy2l+Fg2inbQco4xlVQXov15+Cb2/+JxxXfFD1DOhA2VKcfxuLRIyR+hRU++l&#13;&#10;J2tWlveEMjiPYwnlrjEsxZuF42KKIaIKUaiKirpzDH9PU8nz+fm8ag07vi5rgVcpzH5DIsUhRuPc&#13;&#10;rq0NnKiUKanb+Xn3sLvNb1Toru3bbpt1Jvf88MOW9XuLBFjGx8dPzpWSiAAIZYNw3jztm92RhdDw&#13;&#10;VCuz3ewZJJt22BXA71S/uGLY6ffv3qXxrp0twNPllsMdMl8VzypsXFg8ZahWUMDDsVa59EW2SP7h&#13;&#10;4Uv2mDccMlhguV1GVpEQA8hExpaFBjgR6BJC1Pa8fyyUBxEhh8i7VQXNWHDRm0AsECx7kpzVi7uC&#13;&#10;GLjDIlTpZovW+fXXd2df7z7//npfV3x/m2ycWAVEvz1PC4hkxw7TfVKk1s6ogQ1DtTkMdjYDbjHr&#13;&#10;rs/v0+lW3Pu3tE6UT6BueLWR2+LA5eU8L6sheAHkX397cUBu5YM2Xg71p03z+engct5uBCZy2B64&#13;&#10;rDrJ00L23QOMeXWRsn6ZNM2ZqArh5n5O5hIpyqjEulKsZjlmyTqaW0/Dod/xIOxbVt5bUshQAVGK&#13;&#10;T26ZthWJLqCk/bSywC5jeA/3y2wU2Kfx/vh3B9KD2YxNwyEoy6QZjMaNJU81swXB39++FUrr4aH2&#13;&#10;Unp0VD1E2NzfCEmAIQLAh4cHH9MSEoGtHDMYrV018cCGxbmlUUTJoRXNse4kW1oocAGQIsmBF8jj&#13;&#10;RajZ4NyQqq22wROsCgUuvH+LUybWoBwgyAai/g8fXc7Xt1NFiDh0sQa+9g+bLRAMKdkfGud8Kbmq&#13;&#10;xHqxvKlWbyFF3JegE0NESQJh2n4+GpwXO8qBemwXuFZNdzOF0XYQQ9tsGy3xklpOYNfcvjkR+rFh&#13;&#10;1oXJ+v7p0zW6xZ1gXjYSgVlXPWcotMW1ihzpBszx8vJuJXcInK5nfwIGFTb0ifPruIQgFht9SVR4&#13;&#10;bU3w07YHiESMgTEWej1Ufds0scQ8BnNHstq+r3pBnq5JMuaIK4zNOlDaWmGI7HhVcYmJIV8eNq1k&#13;&#10;IObZLQmBkFiMfS8VHgMaXYXIQ9f+/wTBR8+m6WIg5DuHJ7/xS5W6+wT72JY1MxJCCKGBLQs27PgD&#13;&#10;LFnxG8eshrFx6lDVVfXFNzz5zoHrkhgmrXLmPkGrbF7davTz+Xr8cIuLkEJmTc2amkGmBkU4P63T&#13;&#10;wjBdcJzTpr5xDqneo4SDs1flVptBwQYwOwpoJ+RGeBHmYSloUSFe16hqNus8lxh0kJgcYQuaT+z+&#13;&#10;riEMAkqIpXYNRFS/n2a/6Ltuz5LwGmfMUi0UpheXS1pmBOrbZlFGElII4OwlJa6fzjwRqz2kSmks&#13;&#10;aWmHAf/3/9P/cruvhHPF0rhhKNqObsWy+WULV6MyCTfNyLA07bYgXf7yqjYtG8///uOHbZrrKvJa&#13;&#10;IZJfwrDwbTvUuD7fw49Pl2XF/PDbf316uCmBfeQfqSZy0RZTwRJ8fvxy3L4Lq8TvtsuViLqiVbpx&#13;&#10;fWJstUP1U/1P/+9cHdDF/38EfES39wzv5zPi9dYEEPDKN758SpNhP374KyzKNPxT1b1b8k7zpRVi&#13;&#10;mnWmvDLrWHU2225Hz33/p9upoRPYwP48HPYHN7nbqiP0uamREIj463KiQqK3/rE64G3jqxnR77D8&#13;&#10;U+WB/Pbk0kWwa4Hk8TcTD8cT0DTMw82m+HZfvDMPby8XmHIpnvZVzQN/Bn++h05DTe6Z9FmnvcEQ&#13;&#10;HorHN/2hKM1bqtweCn+pOD5u5uXnbeIkZZLwhJEfveDkeFuXgLS7haIcEDxSPM1MgD3eHt11pZLW&#13;&#10;x3p0jwbgqm1Qziz4Bon+9IWjmXIbJxVXi/d/nPdfwULJS4Xc+E9mWDKeLOLzzPZXlKjt6xezycAJ&#13;&#10;WQlZ/uPXf8i5Sdf9ZVTn/O+Bz5sbuSSeeH95HW83H2yLGqfN2xlPK/0fftztjyWs5MUoH2/elbm8&#13;&#10;0t8D6dTr05dGMK3YbnjO/korDfZdluxxfAXpdcOPCOKq2RwAsxx8vL/HZnUaxY2hC6bnoq8ndH39&#13;&#10;8d02+u8afcKAZ5/C1NPuxieTwpIhykUkPpYBP8+S5j0CndiNzX8lR7hdHvuhLg/RuQkgdGxGByHk&#13;&#10;5eYfP3/5++oeV4ilMPXPeVoxgOL2/u0aTk/o9n1b3y+/fVkS6lsRc5hWhU03sluSN1CuiGhbebDc&#13;&#10;Wg5ymqePtCjq528LNigDKUuYA3JVXU/j8jd//vF5fhsqcw97it+v3pMtr6A9qxfBGpZ3fFB9FaCp&#13;&#10;7XO7/hDO//iPD8ct2cDjQnZthSX4/dwXcvc6XHb3++PEG/q8jGpOtJFtff9pBX4ffiFc5AxlV4se&#13;&#10;ND/t34YFkIo/xMu/rCJm8LpcTxq0x+l5Iid3frneFUz4tbn/afr6rZYHOEM6y/ZPt2G6AtXLDf22&#13;&#10;Pn768C4tcf79uX5/uDT4P6kB3+LB6l9fzwqAW6EgByoCvL49J8tr+Xp6fVCSse7/+afvoDhGRPaC&#13;&#10;xP5xd/or+ZGO+rXeg6HPfu6vZnoxU2n79fnl/W53vkXpQoO1hUQ5VXtzrEj79PTW3m2LdzenMbTt&#13;&#10;H6/N1/rh/tt03hfxzaM//OXd7QOdfrYgDSXY+EvBhRGOZuUlKps/wSN0Zjl/fPcRbos5rblE1+CU&#13;&#10;igfeveet/XngzZ0j4qLdw/qHU/HVJbKs8Js+gTWREXr8mWxv5jQ9Xz8f89+/Pq85AWt9QsWfDjXU&#13;&#10;2k1u2dQLMt278qu5aq9tyX+dhouiJXRarxlm9sntVWWuc1d3dpf4IBq4afTU1ASZYf7+L+//Qv71&#13;&#10;F7S/+WDWJHk/C8JgbEiMx22Ym+sVPlj8T6+5ae9fX4ebBoXda7tvv/32eABweAcazv7m5j3AbISo&#13;&#10;HxVwCyZHCIqvX89107lZUss62L09X1c39C/pv/2Xl9g1zrSCVXHW029r1TwY3KCbiitpVrfrdq/e&#13;&#10;3bKXPK/LNwVlfnf/oGbHcus5nMy65MA/w3E758oZMvqVq9PXj5/+rAFDOdeFfuhK9fqtJZe5OP56&#13;&#10;fb2tfhS8UKbC4gfxkrFexWY7MSKzEvc7vehN23gk8KILWuExADif1QXtC/j562tKeMo/sQ/f9UbG&#13;&#10;gQNOfftascKKfkiY25/ywzS9scLX1DnHyq7t0yAQevb6u593f/PTfFU/gl2/+rc1QTfNQbN9J8Ff&#13;&#10;VW7xg9+K23/4/rpvN67Xd/URE1/d3Wn7fNwF7eHJXq9QKQuKTr0Na7v/gTW0DwBVlYVxfQsQU+vP&#13;&#10;WC6WFHV7hIHerennedke7tdVe/8IxYHnBOZ12y2XmqoavVjL3e06OM6a+/YyLaUgWw6KSoRvuJe3&#13;&#10;2MhzkUryNgvOdNRpM5pF3N69Ty///NeupnXp3nW/g/dxzm6Y9jFm6/jRipp2hxualx/azfJ4ts+p&#13;&#10;l+u2uoETk/vjRgTQf/9zg369YR2iVX3o32D5U2Oe1nnA2d3PbSibZl3UQ8tSmNdBldWdLHflniVk&#13;&#10;EdA02gPzey7Nafn68Vh/qNo7IEgxngAR+P2fD9J7g7Ad3o48i1Oz+fETBQnZkS9it30QpPBqmZ/j&#13;&#10;9sPGHhYfC/7UR9ieQ9Onqct57vXlrIjI7CNReOECCObwyOZ/zs2H3K+9WZa62G4fKFjF+entw8PD&#13;&#10;HE4fqr3nxtQO8wIQR5k+hPbwN/cX5f/tcY2u6OoQo7uO13jzMV0uu11h56F1OwoNgBdYuscwyFq0&#13;&#10;TX0xdcXqt9eXuhTR7/nT3PJCT/21bFblzND7ln77bASRHSMjiX93sx/73yO+hB1ait1rMi/aNKEu&#13;&#10;aP1h//6Fejaxurwv+O34y2LC15bsC3eHVqs4WtYRR3s9fPvLp79bxv69v5GbUmu9aYvHn4cf/m47&#13;&#10;fBt/En8YdCiEXv2Ca5a2O82/P0haXi8ruMkJRa3VLTOtp2toe6B4EU8UddVag5TYD4xgE9arfTOJ&#13;&#10;S95txYmO4AnkwHLGl96Qy4EBVBNQoq9/lB+W0QVc6LWAeFzjb9htWvT48rpsb/6DYyPKFFIoE5Iw&#13;&#10;Lqmlfp/eamaDP3hQYtW//nXzMJlL+YlTtNl7Cmxtlj0HX//Ll3N5aFEBp3B9vvzWz18b+Um4OM3D&#13;&#10;7U8P/lG/FGnoh7vN7nVaCHQwJY4L2uTnyy+AKAnjt4MwgOzquxn9/BdxLJH+8WOJ4PWkoiKP7O4t&#13;&#10;6fUZt5ymAo3txK8jeJ5LVb29ffmtvulO8yU7CifozbrZyXXepeXSoMqNetjEKFHRiilt/yIlW4h9&#13;&#10;ybIQCVyYjR/IjZu4r1JZC1li2bZZV6fTuv1bKjvXVfLINitQ++mWQ+E9rkWLm1VgW5IVx1vBIAsw&#13;&#10;nn7z53XLiOpP7B2Lj7puumk167P7/dvnP//4US3XR7JUKWCe0bGk5VaY+SOPRq+lDKdTUPah2g1H&#13;&#10;wViH4yZQ8Y7z0fjUr+75VQ399X7fWIVks3v5+vX585d522Rnh9kzcduUJ/V77Gv068Z8CDEXa/0O&#13;&#10;rVd6u6GUUQBSPBV5/QJxXIPppgA6sfhJdHh+8url+7uqSW/XpaljBvNFodkspGo4Z25p5a6DnFbi&#13;&#10;8/hSF0LhJ1RqbfYLpZXYbUg38b3/yC0pQ+wuav1RFurtUmRQP2QX5OLTyoV/cy/Dud60AL0uEuQ1&#13;&#10;pxOIlcn/YYMEdP1soJhO/OPDp7fXL+3hVpXwdzBt/B9+X36rt9WXz78ct3Tz6U9pXecvXwXf+eX3&#13;&#10;Td2QyNOVyl1X/bh9nWa6vTtNarG6kMvy7SwSPW7vo7TX9VoWZVG1eWBbbC+/fNzedIgAACAASURB&#13;&#10;VF7qP+b+t/3t++fZ7MXwy3U+ko/ievvF/evgQvNujxrqcbqptlotRa59FdRl4Db/np5b7+pOvvZn&#13;&#10;5pacZivyk50kmD7c7Pw6p+K2dQ3F0tlYaeVsKjd/+NqLn+67l7f84fCuQPx1nJ6rNx10U9U1uDnW&#13;&#10;LbA50NvcDCXOO5yr6fbl9UyqfP9TW898TTWkiDAwZ3A5jSUuXKZ1ub8E9/M8FLegVKqqRUqJUphp&#13;&#10;C0humqJGc1vHt8uvxUXQrXLD8MP+7rVdqaqTXzbCBRSqfve8LuC2Ct9i9fe3J4+Pi32bllxCes9n&#13;&#10;4DvXhHkiy1hU3Tu7P7+dIkzVTP18JTbQsgS3fP063ozNkBRvA94514wFhm84k3Lz+urlJxNee2Ts&#13;&#10;+/aGWku0x0abJ7wek0njpglOhYSVhCgPBu+28+srJrtfvtmit7jiZEsK5A9po9ZJ+elvjze8akyt&#13;&#10;X8jXB4Ue47PgqauxC6DheH36UlH+IhIzfqNArkixuydF2S+TDLcSvs4Gwu49/t/+1/9LqzUEI3iB&#13;&#10;AOzHkUBsCWAhS97RICAMRVGd3paxDxJ7EPTD/U3fxwAqrTQGwHMICJlMiJlJ46vtxmv28jy/f7/J&#13;&#10;2CGGVhtWRcy81pzF2d+8vwkIDE4nRIroAI6zWWojivpQieb0PLFjjYjfb5o83RC52kkhD/AmzPqM&#13;&#10;GXQJSCetyNfp4rUJfoRRTm8L5UxCTmjY7JAiALuSYRKDK3bvK4aenq6LNzXdaWsBATGEvATBWwip&#13;&#10;DbkfMCklKUpjJxyI98gA8H36ppTbdTc0zVXdOai0u1KSiDhyRnLQlsbv//J8/OmYmiiSMdpZY0fv&#13;&#10;gtfBmLyuAJSxH7x1GeAS4nV87YoyqQVgpoB//v79XbMxnviYKMXxmo9ta5xhlXw8n0IIhIhlXUBd&#13;&#10;Oh/7fsjZgClDkHNw4qZLa7Ip6RhCv4Rk6rpNmcOc6AZAieLZwhhkrqdFic5fZ7Lf3RFcqPnMeQkd&#13;&#10;6MpC+Qj0uq7GZ9BCVjZ14EHWssRtIathnkmJ4hoSohe16IsqZ4oLUhyqxcy213byk+e79zdDPxSk&#13;&#10;CAYuwRflTkWgjYeC8KochkmLqkGoFbxjNRBVDt4MswpGlOL6OkVHSaUDgH7UHFAVeQshQRwKod7U&#13;&#10;biMztiW2y+wwzAjjmBTQK0LMQ2az5cw2HXl+/S6LegVre1sVHC/zicmSlbXGvTPKU7h5d4sBOq9X&#13;&#10;hAmiBKECxMwRCVl1x2oNl7fhtViODw8dy8CuCvKCdbtxMMnCgjQumUS9sgwZRAWFPOlFXaEQjEhG&#13;&#10;mPM0I0xoAng6XTMAyhtgZnV1rMAeaWctEAIyeZrnlhFIaHKJF6WH8+323WVafYLK+UlNGERIeQAZ&#13;&#10;wswxxsGjNnO5b+pbZdasoyS4ZNmkrIPL2EfHpuQ5oSJnmL0gwrKAt0VXdYGAnLMoiyid3FPD1mGA&#13;&#10;m23rAOaihttqeBswzD/+4Yd+nI7Hn8Zrn4Hfbm8jiRhF4PEZLJw1Fe9qgW+229N4qSrepi4TU0lZ&#13;&#10;iBJlNEfFCloLtGkO0/NjS0lIuyl8l6RWS6I4xgoxKm6b21JkWdcqeIFpt9kKChgBs8E4rQG5gLzI&#13;&#10;xfB46krhVB+RYwG0oqzZbiVoGvrpco023T9snAok4yiht7reNgEEkMRpXiFm67xObgouCVrWLB0/&#13;&#10;/eHyds4+hRjNsuhgIkYoe88USbBmjFW4LGokG1wAVDbajdutwIuweK3rGkLuFqW9WSdNM7ukCwuu&#13;&#10;A4hSMpzXD+/fFQxFHWVpmqrednudTZ1A25V1U+i4CsyVXghBOeZMqTzsAvXYdyGb5thUBvoGEIp1&#13;&#10;MCYhpmYCw74T1aGz6lUyG1CdU14Ge9zeepRRINjCx6/fcVNT4gVGTZGyYiGbzU0zX15LCBEAOWMh&#13;&#10;N5appt5s9huGLejD7E9sn5vyh+k6b1ht17fTeY2Qrg5Ql0tSxwyao+Q4Zs1lUbKqOL1829ViW6AQ&#13;&#10;aVlhGuFyXThttvvb2ShWZBbBWZ+DznmFkJTTGBBAWQAFJ86IV2OZpaLJwmRzbLGr9wc/GuqQL+tb&#13;&#10;yed+AGXZT6atNnZYWAJV21DBNMyyiEXZ9NelEDVv4RJmVFACyap6VnNjzQrCahBBkETPIoxpYRQT&#13;&#10;AElY7eJRyRFGEFNU4kj8dJlDWArBLk/fqu1tlRITLHJkzLwYH5aYVlzX2xxjNI5GHKL9cP9+OD0T&#13;&#10;EkmwgmWl+ko3C1wxcMlr98ZGonwMXGdQFMs0So62BTOBVIJDH3LUy0IKxiqOacQZYUjgFmMCovV2&#13;&#10;ckaUJntCMsVRJBxrvE0YG6W3bQkG1T89FofdPLjXWSuTZBBkHW72tXHrKqnSIXry6+cXLOAaTNGJ&#13;&#10;TC0u6uRXgqw6KWOMMd6oMCNOVmjVejx2mWQCAS2kjY4b441q2gq5nHnDeUuxTAx8d99CiiHknSuE&#13;&#10;A87lREjx8NFfLmhd7exdYlyAl+ffSlG8vl0bTkoCIKOjXkEIVuslBTx5M05EFJttYax1LrUJWRA8&#13;&#10;hFKKYM222sIEurqyIpv5WvFCJKRDoKSOmai4RNkVRNZCGoOGea278nR9vkQnNUgQIshkoE6t200D&#13;&#10;Bvf6MpRE1pwJ0k5waJqWYYp1ATbBRptA4gESQW0EziTZfdQXu7xMshInrRkkMvGw+mpXqqRNXFCB&#13;&#10;iAM35RFCwAgrC0ExHlc3Xaa6qRjFXOwhAsHHbXvkyMU561VPwZIYGIMw+wXFGHLCZA0GVyBRKin4&#13;&#10;44/3oYrn7z4HhPPy++kt5YQJIFJi4HJGAUADXUijt44i+nhSG5qXl6UVewexR4Y1GUVm9RJ1RICM&#13;&#10;YCxCxbDL6xmVPGjrMWZVcxRM22WOM43iY3FvdSyLjtPs0oqLgKmHrlLeKheVD7NfuUx1W9TiGIxj&#13;&#10;5a5fTYpDXAOCEAPkEDTYpwRyRoQudpyJSTBX/XgGvBzmEDx2y2n1pl+u1NPN5igxSc4rpz48/Om4&#13;&#10;uV0MGtzAmurt2tdJwpZu6jaHhAmVBcgA86JToyUCEUxdducVlKRYhmnfEDuFJbrH/gxY3ld3UtCu&#13;&#10;2yZFIU01F0EDUBNDcrttQY4HhH0KvGICISlIkiHXAOOS1ZyWJGFfCJGdXccrYCn5RW6L3l1DLJj0&#13;&#10;GBGlPeVy9XpdZutNXst5Gaq2VMmCtRovymitMjSnq/Hag1yTURWUckmLKjpR1Mx7vxG82m2jD5Uo&#13;&#10;HfTbXbM4GzKRsq5rDJwnGaxJbkruUpyToQawDOw8A1bO6kJEBTDlNWIERBS2h0qfzWDPFFZxxgLg&#13;&#10;rm2mZUIIZOi4INvDPmhzU/2YIIdSOKRvdncRuEZwOmXLsoIWxU7N5wBTQgm5eLuvjE6StRCI1YEA&#13;&#10;IC1lHsD2jxsdDaFyTQkJsoBwX7UOJOdVZnBesxue1+Blu/NOwwUgS7ElTGS9TNNwgQgupzfgQHCh&#13;&#10;ZgVyttluDM7ernGmzoYAraC03nesZCDncUEEZsJj1SKoIF0idanrGpg98Ou2lvPrRKQIlJZzjh1w&#13;&#10;03Rfdz7DX96+1AXsahpzc9McpsXKulLzBTGyKNsm7DFiXDJR5wATCBBlrSc7WxSYnuPlrAsZX19/&#13;&#10;rdsKglp4ONvA2mrn4ZTzRgi7DNt3DSfCuTiPK81QnYNaNaMoQ08DoZnnWuwcLgqOaIq4BkREgJuq&#13;&#10;tnpirFTaC8LX9WpJMgQwh3NJQcq7qjTr/DRfYAgg+gSI5bDhZTZ2wVFr71aYgGvq5nI5+WRjElXF&#13;&#10;CHTqfDURSryTkvrk13GmkqOSC58m32cfD7SLAG8acvL9hFcKsJ+RUxoYP5kBQrapDqIqDU9cdrMB&#13;&#10;KUWuw+iGUAA/cuAV62RICemweJuDjhGidvNyemTIo6DUlKmAx4e9Vjp4h7rKc45tKmSgGE5urIsD&#13;&#10;T+DuKF3h9bS2rSQEDL2uCE4ul2XrluXAGyTw4CdMq7FXFMoUPBa0wBRDMDtcMUgSK9jm1ZnbXWOj&#13;&#10;ZxK5VSHJQs5pMZ5JbdYSo2G1rh9CioWskPVw22LIk4cxughT0TUhJERTdDaBbKLKAIIEOGCJTXoZ&#13;&#10;RNNo6/H//D/+nxiDmNd2X6cFC86TMROj94etnVKHugXM2fDgmFoR9i+c4QSSnoqLCQQh4L0R3DoN&#13;&#10;oCBQbni6XDIEpRCdjl/bbXudluSYiwIH79WErYjcntQAagYsJutIBIUU0V5oFd5ertviLtylSlIc&#13;&#10;YjjfIPzYFA1GlN6kBFdZN96TrdiXt/IyXR66rWjKrJF6nXjZmNnK2pcb+5pBq/cxOkDznBgwnrEG&#13;&#10;FXh61bRgL5dnr929fD9Oa0iANx3lNw7Al+t0s2f61UVKV5YBtwVvzs/9ofMqIlmCm9siJPl20cEu&#13;&#10;Bc+UQW1EcV+8+hc+GpBBUQoiCJRd1uueYke3Gz0yXiwq8ugP9xJ60wkCUreCVVICppCLTc7J2aXV&#13;&#10;W4rc4jRvq8HoktbWOUiTYexmd4wxcax27IFg6Ow6cEjWjCQb3PrAW49WZYHSTJKcd9ZDD369ekVD&#13;&#10;Rhc7OXS+P/zH799PGIvjbQs8ycYeOq5yKgIOENkE6eTFTsJdDi4PvzsmJa2kJ0ORuoBhqnBryvQC&#13;&#10;cEU0U8Q5tyYEy4lsFtfjhFkUGWcbUa9c5rKsyy99T5kALjpR1U4JlFmuyba+PL00iMUC1bLAoJoH&#13;&#10;QNuXHIuaFcl5rw9ufEaA9MruAFWuT9RW0GMkBOfDtECwgGHEsjWsrGoAcl9UAKQyVsBh1S8vXYJT&#13;&#10;WhATOuVYrTxRWBcLTtfTRakZYMjqAjnRFpVfdZZ6cqfmUAPO6FOD8ZxCSCDBsvr8NFWsMb2LALIK&#13;&#10;wTKx9N6vFvJMmnwobmdZcIoEgXBdaMDjogHhZWS0YImmUjDm8aDOkVpEKpthvdst0VUASCgRpWLb&#13;&#10;kKz7Ofez2TXb6v1+Ga4lAg6SzKBelkO9gSTiDZ/nEA1dzLyXJfCeUGxBFiVVYZxXBoSoKZmevksm&#13;&#10;oICxIs9u3stu8Srk3C+6eYATGNAWc7c/25myYjhPb9I1Cykq2esRZVAU95zj1faUtAiG9fKa27sJ&#13;&#10;LjTJozgyvBImGUeMxPDK9w9ILWqdjYouk7C/21CrgJfEmY83+6sV1jzBLKchNWVQGwQUbEL1NP6m&#13;&#10;nLc53iH5fTxJQYNVOtZtYWUn5aacvi5kcXfHpmryutg4G79oY7krcVdW5rpUTWGWC0jgZrt/We2y&#13;&#10;ngCFdx/v3/7NPqUpR3DTHYs9JZBPV1Oh+RIZiKASxXm8VCkHjAAXgFllZzuPFQGQApfx5/O423RD&#13;&#10;stZc3991Vd6wHZwnTXBXwWhpassN9EwV5x2m6DoThinZRm/s2sMI//Kf7t5ezt5kTEgN3KLm8/V0&#13;&#10;vNvBhDgnxrtNsRmj85InnurUjWYYw7RXRV8MtOAa+ORYaYaCQesHWlCB1d2BPw50U+y9y4yK34en&#13;&#10;9+QuhyzrwmAQl7eaU0HDcvK8pZ5bEWOVwzyZSSWrAN8zGxxieSfiLbubwHng17TcxtFugSBozHIf&#13;&#10;oLCAx5crSi0u45KfNxRfviVSCFAQtIzq+pTUZfPuD2EZoQMMsGmyNklRgbIN5k2DDaOJC18kvLXa&#13;&#10;SiYXqTLzMBqRHFrYhUQHYrOpS6Qz4uo035R7VZe1Nc5YU9fLmGss8KRpVS7DKQtBb/c7PCS+HYeV&#13;&#10;Qanc61uaB7f4Phx/KBFG66QUxhR1wJmWQRAh55ojUmFmzDhoc7w56GlWkPOGBqS2sn67PJcEfNi3&#13;&#10;k4aHTFJJlUTYmcusW7YjplrtHK0jIZVMQkpJcjSvPoaWAEzCZivBk1iLGQRbl0U5HtAP0gVH5lzs&#13;&#10;DtZMTcWocbzqBEI4pBR9TmXJCHS6LOTkgigFPC2NzMW+W3Hicr7hHykoLm+rLdYNfT+Ns6QEGrVB&#13;&#10;WII0y1YZkDNnULYecrhqt7BavhBwX7xLQEyjr/c8ihCRAsIsV7LfSirULu2xKIuyJbQIEPklN5XQ&#13;&#10;+qSse/h0N6qZSo4er7IUmYO4wJNKySGWqWYOfQBGOa/ig2n9ZeF1PSWLyzYMw46JdfQW0eCnu2MR&#13;&#10;PDi/9jVFwE4ztBjIqhCYkFzx4mwloksEvHA5IjNBqdalRpzRXV32z3PKIDpTS/IG3AGRoPxBFDMA&#13;&#10;GfLFxKqtVlgwCIeXR70UYstlw2Z9drL5sd1pFWDk91XrndkeOn+az9+0QHgjyemS8i0Jzl+ez2Uv&#13;&#10;13d6mPptu4vDmBCLqOzk7rLyD7t3ZE28TeBwoBamky8Z+7w+YwnfPewDMPqky1hOl749dCnFcRwx&#13;&#10;KIIHmEDOkdGsrnEKuGL71Twe+b2ZtaGwrekyXS9v38/UlWAPGMkiGrAgKgmwKEyWxJr9WPAak9fB&#13;&#10;IilYUxezXlGImZCrXrw3SAZOaFj8qFjrdbYkOJYEjmQNfAYTe3t+3G72LoP6hmzQtkCW22GpEbAw&#13;&#10;c7l6IC+nLMHup8P8ecqn5D3se83Ryh6w0T1Ijut7tCEJUUxY964uKjbOMzB0uqxIlAFBlHRMQQpp&#13;&#10;xjVX9dWdq7Id+kmKmY2gYzVArUKrrA7Oi4QggYOohPWK+6OZp6AtQTxRUNGtnr1CbARjApixEg9h&#13;&#10;TLNeFGMChNge2ayi8ewoDzYvwUfQUJy3ICQpqEguRqpBau7uAljwCCHEw6AKssn5giJNXqw7a4IF&#13;&#10;KVawboOmFR/M3EjSD6dYZvnQRRNY3X55/PXu0+b020kQWHI85QEy5LBWYAbmiMuZEKFUgISAhLmg&#13;&#10;797f6HNBS1815bz6Df0xhpizkfXx2GJeltql22rV3QFSdpln6Nnt7U4pRY0TN53X1k4GCYrruLu5&#13;&#10;X5YAEHfqVAt5fj1RelM0MKaUC9x44pdlHefImkR1BKioGkjR0J94kV0YyyhHZNJCRNx0BR/GnhTU&#13;&#10;edM1eZwXwARaTRg2DuI+WlYzzhEwWhrflndDnA0PbuZ1wXjNIQNQ6XUadpvbZfCBlFaD1ds1uTY1&#13;&#10;F3aSm1KNYTRzfXc4RXO0OKEk22IMOudqhxSrW48FAOlPmz+bIUS1zubt/f0N5okQJFWOPt1/+BAv&#13;&#10;2q3z5BVqCwaCukAMGS18REBHk1EWovaKazsgqXcbgU+4xSyqNeHQlYUaTiVFFSxzUSiIqtHMZawS&#13;&#10;2hFx0Q40sWsYQh6Gzl08LQpWy2V+XrWrm5tinZ2QMaCy2XuTAdVdKym2RWxFLq3Bze6dib/vWpGy&#13;&#10;L3KdJwILPmVdDX7BoeJk27HLMFHC1GrHXjFIBKqNslQAmqPA5cvjBVb8Eyoi8rPpDdnrkJd5gc5B&#13;&#10;GhjvfMwNIbO/8F07pkCGDDoBnN0w7CEsjo1eF5yyELUigCVwt++ewpWDugQHCCY1xbKVsAA+Y+BV&#13;&#10;WtUGiB4lHkuAAS9kmFdUMsNSaZKVS+lZtbJUdwGeU4fQDZOOhQELiEvMi7tKDTZrYpnpvQlQfnnu&#13;&#10;75p6+P1zed/qEtDrrt55gDBMOGhT1iDoeWElLFpvZh71sSazwhEFQJLtJ1ATjTCUG+I0JwbC5Igt&#13;&#10;wdHr5e30WN4yHFjKPkZjErsT2LoEiDigDgWbJbjEHuMOJyFJ620fA5aMEQzXXID1wnI5nFa4b/Vw&#13;&#10;zigg5qfZepCN9QVi5GYflrlN2RXbyuvoU3aw7PgQYfRwnnRyC+BszSH50FVoVYrWTVlArX3FKgYE&#13;&#10;3vZB54yATwb/7//5/w5rEqidTQw0RxPTDCSr3/SVIM/pAjGgWQaw8sJR9EcJt8hQW8H/yCGS+Of5&#13;&#10;sqn65P+QjTrKpFJY1JsgzdJD4q+JNCuqc//602bN03jT3KjCFrrZNAzHaw6DtIDnwIxGLMpbvHso&#13;&#10;z4CUjzadDfNkl54nuY/ecewVxs2rJoGDzNHLcpFPssZrQcO4aJtE2WW+cBQo5TlXy0lsQE5gLWuC&#13;&#10;XtMQH+tWhmXq/vaeZ3FEt80dMclkaGGyPSQSJAD0w92WffMNCZg4E/u9QoiCWCem0disCNg4L5eS&#13;&#10;tLLKNm2KY5gmFJulf72p2FvaC0DRZfS5LtNZkKSsttWTsiIyBGmmVcZ1YAVd3GzLRfXzYVM2Uzfi&#13;&#10;qxR6v4Xn5HdNGFx8m/MB40wvGGGUpOf06fVEC0mvIWafOF5yrtZ3a/nMna8m7/wOxN2oZlTbRHqy&#13;&#10;HMdnx+oCetaVBQsWbB/CL/2u5lURZptIVgTCy3k4cxm7AFOki40HWdAo9DB7DKNv9lJHVZ2g/T0S&#13;&#10;5EWpppgLHucQAdyhChrPEGlx85goMNzpOpNna+i22He4YezXsez6THYne3xAzyM1azacPKaROprN&#13;&#10;TkI9ZCPGaJbCv18/BTMLtB1GRPiA/+7HF+jflx7S9xrb9n3zGPdnrHIOFYYhblvZJckWsHyo7NtU&#13;&#10;TXOqQ3rhIFiOfRtjOuya4aopKta4NsKmvJQipqbuYKxBLrWe6t4mC7lQZ/nAi+R4Wd4r/X3aSecz&#13;&#10;0shQxxLYHzpS4I/1Cbq8niBmk5Q3Bebmskx2yfXOGzFcKbAKNmWAZl2e7e7j6zihjCPem8gkYU3I&#13;&#10;sopo3768vOAIN4CeiHExzMMkAQXo/OOn/Sni6RwgIxd1JTZ2DS4FNWaGRvy3aT3sdwwusiK9fzJ4&#13;&#10;eqto1GvIfOppzUjhewqJC9QGSmxqNiUv8/wv51rMyAcYIJ+omjHAu5zIeRmCg9vu5jrN91VOYy8m&#13;&#10;d1xbTaLv+7uysZIuHsxBsOZVLnuwOug0yPFnYb0oBgOrqvg3j4fJlUTuywcdrcorUg4U0vg4Gzje&#13;&#10;vWRVYaJ++Igv54Q9xs44/VaIUh5tdxSneWbbsj/Fiv5pY0aIjcfhrK9wW077Qlk4vaZ5D0q02R7e&#13;&#10;gThKfvYgg25PTL9OIrfNmVkozDvy96Hdfs6urBUF7MN+H9fhTb1oEzf7u9JUfBmyUQDnY/UKwiY1&#13;&#10;LHZUzitGpeAb7Wl1rzNybcdcIik97bqDWuhYPIEpkCjdBKj45YTCasaEw233gdrN9RENoJDati41&#13;&#10;owrbo9V4cUuuDQjtOo242V0dComuOV215qD+OauCu/j6b/HpoeJ6lwD6+rZuStlCp5dCkKUh65r5&#13;&#10;8ahzgs7IzfbNpJ/Qy+8OsGLN+LFdq4H3ehmQdrO+f/eBhxQXKma0nTMKuOCAr19Z8X6b73OXOZxK&#13;&#10;p6OsitmZoRze5szwn6pNoDRCFEk3RfBQAl27k2mxbMeImLPdKm238ZdljWBTBy8ebq+tPGdeTShj&#13;&#10;ZhEKd+nT4bhO5+vTMzG0Lh/WweQUbW1KlCQHYGV/veSsNOL4ImETO1ysbD/r64w4dzCFAnn33D/x&#13;&#10;sr7l/tWgAifj1UV0u3I9UsMrR+3Kfn79h267twC7annQsA3g5qfSzFnHyDbd3rVFWEcw+Fuc1vL1&#13;&#10;hGXY2a8u/YFUiIznl5biRKuK5zidbKCkPObMI2TZLqJFy9iHy7KXRVNS41SsEdt4VESLDNZbWL5C&#13;&#10;xr6ehuIQXarSxMGpei1pqS98v1uaJoGXmDHKKW774XmB2Fcdf8qYDcYrknxr9qB6cwJSENCsnfRH&#13;&#10;bGi+c6N6Q6CZHqOuP53SLyDrYyHktmH/jHJKAAMk3Qpl5PI2nqUgISnlVmSE6EzMmrHkY/cS5+SH&#13;&#10;Yx0rI/PoMpCBN7fAVp6lN6ibob/IzCCtyXkKD6ZYgIJ3Ba4CHH1EaU1rLDZNpu+dPIkhtiUXDqTr&#13;&#10;QvG74V/L0FDyLuwuZktfnWqPD+nzb5DwHjD6Eb23xAQdeHHC6eAoE60B1Q7Gcbnz3ng/MV+vD/hX&#13;&#10;dSoqydG65mgYDAA3LTLjmlw+1FciAC7JhHKhw+kNbzefJvYyBRZSwiTDMkv36DhYN206nD7MMk+K&#13;&#10;OUi6+/raO6mnsgdTtVobE/hSAZdBzMzOzP74cnwtMFb8GCldns7X9/tdTUDGliW/hWhxQeHXDIxo&#13;&#10;JOkz1DMCzhFdyh5uZBlhOq/TljYPVep0hqI8ucfLmLZHqECFoQ54crw8ji9KEqfvqP/KCHwaCALp&#13;&#10;IDYXRXCmJcaKTemrvAWr6HHfqmfDGwp25HkEvmbXuGIrqiSQQqevfU4Ug9XCsGTTTKzOi8gsBRjY&#13;&#10;sh1aUmJfa9rRxSMNdzU4882eCe6DX5cQUj8EoMUtXkaMWgcW3oVrU6xLLFS9rWtnLGSJFDFWCFMY&#13;&#10;FYKu2mDzDY2ERUY9GEwa/YbsFVJTNRa1yMYQ18yEEskj8ZaeC9EIyCTkqYTOZ1SWr0E1Ew0+JZRW&#13;&#10;M9T4j2FMdcT2XdhuQdHQDD0lRlHikNtRjXonSCDUKHEqe3BTtyQE6Pn6YmiW67JMg4PWdcVW8cRJ&#13;&#10;xTjy2RpDr8WqLRC5zaONxOeSDEnRRRAlLWTn5PhKK7hxE3hqXxpYz4vFHhVkh2iuwx78zgdoFqaT&#13;&#10;ZBfjdvTDYIElBYtU1hL4aMelElRylghbMRCT9OECSIwkzcLv5wGt4z4TawedzvRA0ti7jLBRpVum&#13;&#10;5mDH35EXdi6GwhazcatK+O63FSmIfc12b24qrr0yjhAMmoo0CsH2Dw+FuoDXVtimJAtxNdnWQ+Fr&#13;&#10;3lInfLX6mwuk5iO+Gd+UPsOOErccg8vFRiCWYJ5ZnrPcj5mQFX6ANXUtPJwN6WkTiiTy+BVJOkSX&#13;&#10;+RQUiS+y/ZCAdRBGpebl+nB/Ry5mCRVpyWrptBMVG6FpYU4aQ2zX2NmKg4ziOoU3Wvm6KAtYZcbU&#13;&#10;EdHGofS16o9vdvAoujrUm09mdHHyqxKjWCgsx++a782F0n29aRfI7JwOwZGe85JqKihyZjSvBS6u&#13;&#10;RWzosJ354/y1Im11SgsH6jIxWVYJgQg22vQsDyA9HEp6VSYdDzfTZbqgOBfjRdho4O3DFJZhfbsF&#13;&#10;XUHnRr6OgjalnSJURGJnyyVp3DyBTTEicFNNZlXr2EAiSF3I3ZUMqGgW5zgWudKwvpldmmNGcyrC&#13;&#10;puLFrqu/qJzn56LAuXH8ybc+3yISpEh7eNUT4SJpucrHh13NlTbJqxVYEwiNbWoBJBABBRWJIMOU&#13;&#10;GBr7SfZamUw2twF+o8BCJL6f7Q1u3eC3dQfALxLUIRsXXQW0AwfD8szjhiMi+QAAIABJREFUFi8K&#13;&#10;MiLYtOiBFDDlDhDU7REGkzG4Y9o7T6KEDRm4i2Iu5iRzsa1VP5NOoBvmldulLl/1DSswVan8wQ72&#13;&#10;HtRaxwCviAPMI3AEbSmVvL9OJVclcce2XjjTAhHEsRex1PPS4Zx50F9keQuQdzBriK5TgvxkYBnT&#13;&#10;ag1IVc6HWs582QC4RPjYizpai2WH6TbL3Qp1KBzNcnVXiKH1MeNIws0MsWpYXgcBBGISEBkueFeW&#13;&#10;Enh/CPCaA7Jgx9A8rfwOcySoi5edRZZgxCUumIBXs9fi3Mb13xpMCRQKADirGRFMJbucKQglL7YR&#13;&#10;1vg//3f/h6ihShdEoi1WVoCQlN1QYgKAYjZE4iivVmnd3d4M/bMlqxPu2IDPml4sRKRtmkqUz0WA&#13;&#10;27hdUFImxrQ0tRolqAS9ZSTHU59vJkRdK25weT4sSa27wNv0Q2TlEBXesqsjNG/PJ92I/tlfYIkd&#13;&#10;AvTuHRExC6IpIlSVJGpHxpGgaopzQAp2KGqtGEiVRGxAhkJIqsvZEFqE26uLMBsJCli2NcSkxMVp&#13;&#10;eIlmUeaiWvTX4G9jwIBQDjOekwAsqDCXPomf54CYfP/NGikqGbCPdbKs4C1ARGgXT//e1OVoAwDi&#13;&#10;GGPVVqP17Ucxqz4QILq9Qf1kbLu7Jz34FSQhsYDW+Knvu0DZyfesamnJE4MZWYNnOJFi3gv0EnFr&#13;&#10;QAjMywLZl5U1h1DWKVFHXssNja8k2e+hdIvU5bnqEAIAWQqkhrICAMNh1uoMgJk3ddXBd6Bdqk09&#13;&#10;KJUqmGde7gVrUl5TVhBX3MiQQxTr2pEuae7wnUXg5OYGDE3IddJ75E91o7NFZT2vdM++BPgplsGU&#13;&#10;fflV1lxoewEUfYAwXZ1+dm27BfYJx1WioDahzJ+u18+ffrSfzZ0133eHHQR/n4QmGZQO7DI/VWk6&#13;&#10;q9pXV+YRV2hLB3KNEW8+1afrU2Vy3tgCo+nzNeJdS3ElaoCIWi/QHFc1orxglwgoSkKzZ40tofey&#13;&#10;wfltohUuXSF6prdFxSUDNTICD6NtPUdsJw6re7Msf9Gv92xh7/Dkxm5bu37BQTW1WIASWGwWSUlQ&#13;&#10;/vzmWZCC7wU/6ZCraxjEh8pHVk6BkAkVJ7jWKmosa515Xl9bVrgl7f5/guBr17ItQRDq9G757c6J&#13;&#10;iBMR12RmZReqphESEo/0C2+88QF8ABK/iZAQSFR3ZVXWdRHHbbf8mn5OxqgBtqmUygXINCD20d/s&#13;&#10;XpT2wdu7pMSnfDkWj6+Xa4w4jAYXnmDQtYcmpST2i4sW5lA2Pzw2yzI7AI1wcp1ZzuE2LrNQkv35&#13;&#10;L4/L+jfNdwmrlLg48lsRt21avj93Hw9L+IdYi4HePlGSMySoVP3Lof6AfV6mCe1bUk7XmEZUDo8K&#13;&#10;8ud18WbiXQzbOkLqndcTKooKb8urE48P60KNZTCUc0ifmmiN1w63jCJ64LtZi6LdMNLB9c32Ib1f&#13;&#10;9/uHXgOc5WQNcPDUPN7wxBZU012fMvyXHwCFm7q8pXT4WoRUD++sgx5t/zXZK6sCvIuf/pRTuryv&#13;&#10;GgOheAsjTPc7K+rot0PJf4njj19P8+2ZTVOlvLh7xSIktqIPZkIk1zc/8IosAUZcRPsZEeNiJBn7&#13;&#10;4vFRdXYzdSEnnvMc4/vEAFkO/xjv08fk8h/FRqhexuOOGBgyQ0CnAgnsnQ1xsBv6uPiS3DAwu2MO&#13;&#10;t22q6Si65TjS92wf8JR/Fl1B+kBaDPBDS3bMC7196U7eASpkiD7mYKvZv3VAq63PLbOKA2+HDQAN&#13;&#10;OGJIr3cWf1Cdk1mZO5to/Cg+IZFB50shn+0FV8WWJwb5YZPi71EdT/LwYRreyuym+3X98A6xfv/9&#13;&#10;2wEdNi8rARS93cMUJL4D6+0O+F9JI38b54YBD2O9bxY74iE9+EPNSDSvl4xpJGLIFXuVBAXjO7mL&#13;&#10;hoT5TkuRKnnmX17/uBUS1WU42EdVYEEZnJexClsg3si1xBn3wsFuqTEZXrfDFh1ScO0jien0Ydf/&#13;&#10;sXwAEwxk0qJBF1/89aJf6k/gxly9tBWXMQw81dPFYVyNd2fMIqr9bDOjs57oEYC/ADjcm7l74R/Z&#13;&#10;G7o+yacS73QJ3us1zPmoCjQ6TNhokuDY2IU9QrIshm3pkCWQuFXOGJoyOUNGWUZB0e4ZCKzZzjES&#13;&#10;yRGetDepyhSO3iZzN+BiuYSGy/3DI/3Xvqkz3XVXIk9uravCWLsZg5C/WzRye6MTYwfM4XV+R7nN&#13;&#10;KBg3Z3gn5BZCeTwqG8/sDd/MTPYk18CuMDZ6S/Nkdp1si0pmupqCPzvU1vvx7aLwEQV5VLIgIX5C&#13;&#10;a14+FYePttaLWRXq99mO5acizfN5mfu8FyJQAXB63z5CZiXjqEJGJpm5oAGDRB87N0meAllXhxv4&#13;&#10;2c1YBpA45ylFs3CsYeKiwxZeY1YGTbiQIUC8GUWbGnd4IqaBoT1rM+shLOrQXqYDLBlfXr4ZgnKt&#13;&#10;8h6MwX0CpOpD+h7n1namp2TtYKl1ZVLpeXT4fZMwY+hpINXDQ9pcB9FxLEc1UMEo4lv/XLASUqAE&#13;&#10;XW3S2A1Rl0Mj0BYRGLI7xCIxf9Xe4Z2IJctKsIcIjrf0AotCExCsRP3EIvt4+jrUvbsUadvq7Nbj&#13;&#10;h78kPN297H4Ch7D1dzeP5CpQNTAJKkmVcbMaAJyh79vlgZNfpSCeiiI8JLVe9FWsTuLCcdLDhGci&#13;&#10;Od6D0/j/6XrXkRQJ4QAqn3BF9nZ0nwC8vFjExct4/XpSiT6FmL1deVmBD02vtc+xxhAorKHLAGuE&#13;&#10;G8t298xESQxp6yOkko+pjKripR56pqtYjDAFBijIHZvSIbD1Hh6fQHAbcBFAP9oJV9AVJs4dzwNc&#13;&#10;VQ2+/ksiUFGPpm91yvdUZrlDZUrpx8fddL4KwsENsrox4A66G4GV5fspwo8TC5/yum7EE9KAhEyi&#13;&#10;EVWyN0g55BGZki8sN50yMXj2/AROGqBctwJYKxUoSaAx79Fy6SOFkbEnjgaaEsdxJkTnZfRKHh4R&#13;&#10;jL04ddKF74qKkBljZSm7VNr7fE0FMEDvkJhufSHUPoYEOOEIkJBps1yDtcwHuidxPie2wq/1A89X&#13;&#10;GRfmZlD8MHfEz+uJcPRo2ItlUDeFd1huBwi7JoiyeXVXXs1YfkuCSIgEIgQk3MzA2Byu8yjaA43M&#13;&#10;TH4vaxbLqn4GaNriSD1hcDi0nmo+mMwG0Q4i17H3v8EuTXjW1K2U3PACvqjN72/zxqkCLiLAuIF7&#13;&#10;I+3FvCOJ6vptGvJPEto7zfOOZwaYDR6oUiQfYVan6pu/AZly1UKTii3RcZ41DgYURHm/FDAdBJg8&#13;&#10;qkjbQIruA5UVsGvX7X3096Qq8rWf9fHr0wDuwy/bvvwoWrBQzwgjmlBxKnfpZs2LWYfJZnQzjkD6&#13;&#10;mJnIe3SzI9uEiSsslCvK4z0SjqRV0hffn6K49AmusM0XqYqgxrseyqprQvRbnjWoqwxm5LyESU27&#13;&#10;+r97GIYpzZiCg2d99DBqdlGpEojOY9Xk0ofeXkJpe4VF3kOfftgdnd3u7qwkZDhvSYn2cbGlC0mH&#13;&#10;XPuo3t+WbQRH3baY2t5i5aaZsWzDAAhEony+3IHSVSpTWgi1eGn3H6EdxrhY2JaRvc12o6R+gv9e&#13;&#10;PFSIWr4Wv3os9l0U+O4yz+W4Tawj4YKEgxWqBS7Jx0qyDiDI5qndf3b6jOwrXjuMDg/8WG4kUZdz&#13;&#10;JQiww3OHHq6xqyJttZnBK9rFd/Tq0UPaBl7InDH3Zd+IxACkINg22RExUuwbNY9CB+lw1nC9rwUO&#13;&#10;DI7bpo6IbeexIdzJ+6HoCObaZ1AcsWPuZSsiWadgOTIN3mFssdNuJgprYhDY8bLeovuk7uu/D0cs&#13;&#10;dt3U/4Ek61yS6ferfPzEEWMIRxA7s0gkKKwLeJ4j0wCJA1KKXNe5aHaAD5vbjo91iON4XatDHTFD&#13;&#10;uAEeYz2gWXb6yNF3dzdoU5mlOVSwYWCXcAklGnlOO1yUXTKWUugUNG9xH2uQD5hcS5jV7A1rRZqE&#13;&#10;maYN21nl0mD+ZLALbIPX20Tadm0UHwE/MQZilcQSIJgygWJdjQOeIQozjOuK/9f/+X+nMcqA5hQ9&#13;&#10;jAymgqU0yBAjztRplylYLSweOp0dSgykXIsCB3T2C8JJb0NmKMwLjARBzBlxkIqS3+crA5XtVz8a&#13;&#10;1jXH3MWQqqpdjPfRog1kDSdAOMAuOywJ0hg3hQMRyWlfHgso8hxmvKKA4xbBEk2e010M1vCWkhJU&#13;&#10;qAwuMQ4WL0S5t4k66YlgGANVMAEnvYwwIMbl5hwJmgAooor7lQGVN7bI4L9tvBYBRrv1IVIh2Tze&#13;&#10;UiO195J1YEtlSzmhGGCuPEfMhlXHxS4ECFs2e2t8hCATYLG30bCaWm+qYwPvDsCAMkkB5Bxl29ll&#13;&#10;gwByxp0Px1aULOMtThYzpnjKMPOyVJm5WAJji+QxC9wtw/F0SMEXBLoQrc3BgFNJshIB5lopcw9M&#13;&#10;6m2dg3cg1vLI+mVRVVOw6ktdTNceVMVLtB4iLkQuUKmqDSwBBTBnddj7ZFKwwbqCEAPxCHPCHIM8&#13;&#10;3Qbh4N1nVqqM4JYBc6krZIXRusW9olSwafXKyw1Yiy1IVFJsXGrapr8NDttit4uQJGDiFnKB2LG7&#13;&#10;ufDI+DpuGCntvmGAh2F1gHIeH7tDyZXlNukRhFgzhRrRIEJ9XkYNUOFMYJR5H6ftZbUrqxTfpiU6&#13;&#10;VmGhCFyxxoQKXnB4dqOo4GbuH46fl3FzxooCGzjWsovGk5CBwlnjGPmSEM0WYv54+shx0iEuxo+r&#13;&#10;kaYsWEKckrJAIdOCaOdQZizKsK7rcO5AZ1HwbsshAAA4p9Fvdh4DZXVR4ghLqgiglaoRht46tORK&#13;&#10;0bn/nio+jv7h8Xi9XbLrkop1UVas3rYlV/VsXEVUzoAKvPpe4Pza3xURDatGvcx2RIhsm5Vuihlj&#13;&#10;rviqRNmadQEuejumBeLMQoCj6Yt6B2MgMGWdsQAJrUyROkTr3basnPjIi5ABzCgDj+30qB7RBHoY&#13;&#10;s1nKok44zDpRJbniWHUFoFlrrzWsa0Ljum7LuNXN/uX5UtTtnCO/X0qEoTGRFG654sgVbTeEP+2P&#13;&#10;87ZY68ojT6shCMYUHBNQh3kxuSUpSdGBzd1Y5pLBeYuIKcX01JuH9rMCCkTust/WNBmLTHabzzby&#13;&#10;gtmEndHRWJo7ZicI8LbFshEMsXmes4+WO8rI2PeVxOuSjF0RttrDoss5k1IctqXP1gkBXVwisRKI&#13;&#10;tGROu9GlGhGY/OZcAIFhtc2xaZs+WmdxzhXAWyE5Q34KOlxJTWk2CyyiQrX1ayYJtRCDqLfNeZCJ&#13;&#10;k7BmEWej+6vGorxpUxI+8SwkTcBvmUETAUllV/j1rRMfSWQwEEYyCwnMNhE150uIqCwOxm1485Dg&#13;&#10;CIi7pyRQ9JC5YKecbTgcWw3879fnsqGz7kMqKFXIs+hQJIFFBpL3zsRZYkjLWjmjCwXmaSIZSFVZ&#13;&#10;jGarZSO4yybGBcFc7apKQpIRhxhGvwqCESFJW6cB9AgknHNmaoslQ4JBUVQm23//7TeqyO9br6q6&#13;&#10;rhrjBpkI5zAQ5wNDRMZoEIXQyqf98Xo5g0SyhBqj4riLUmeAA9KJwGyj5BQTlL0HsFEe0oStn3gp&#13;&#10;7BYEFoph3UgkyXlYFg/aA9SbTRnn0VU8OLsWmDLXwQSdc6NZmShyznW7B3GCuNSZeiCVFttyV0JS&#13;&#10;wSPg1/6GKfG3S4ZIpsBh6hFa00o4WudeIBsMZ0wwzhmWsqDZmjkGlpKn1BEkBzDabHPcwswLTHhZ&#13;&#10;CbyjzOrp7gZRkiYTVPAQUt10rpIlonGLGEgL2Ofuo87T6M7Yy41aiNCBHcMyTfO2TB7RCDxP1ipZ&#13;&#10;dKQAHbW6VxRfBtPWRzP6ZAHA85zClBM0a79NRFDtDFANw0xJDkPIIPxyX6gUWOIMB2yD6+cc6Awu&#13;&#10;lGA3O0q4RG2CAQuQOD/IHcg4JUgMUHWZOX7Xo7BSz15gyVEUnN36M5dMY1zvIHcEzym0nMbsQBad&#13;&#10;BOel3HU3axluEODJbQpFlujz+Q8uFQDIUNcJhVzypaxYbZxp26Z3gSEDnCMxgwQzwdCFktOLBYRk&#13;&#10;6ybBIISI1cQhkzbSfZAIeUldRQjiWUgevWcGqsNh2hZAs5J0HrZje4I0M4xiypfLa4BZh9jsiozA&#13;&#10;4t6j81RJgLO7a2JRRdtoYyYpesSShAQHn6UoMkLS43vyACHn5l7HUue96jaS5iUGAmVV4PlG9u3m&#13;&#10;fXva63R1bqwaabUmnAW3paAhdg+n46JvRUE2DiDjnKHH/S7bbdiM1RYiIlDWrEaSGL+JmNu2WvO6&#13;&#10;mBjzzmhDYcLAb3HMGPbzKEo8jLNQLeWlHl+ATd4hCEjsNht9BNGQQgpijanLAngBY0SE6DATkZDZ&#13;&#10;aABfOnlqd96F0RhVogQypoEwC0gT9EUp5nwgRgEkYAYJbADn6KxiIBO8+YARFoQnNitO5+AiJSzY&#13;&#10;xOA2DyVEzHWiKmMOm9fREgigtxZ70sLOYeQFKbjc1ISKTDxuCHcpjlpLrg3Ms7lThnFGuZb32306&#13;&#10;TzDmiIFqGi4LWdLgMookpYAQ0dnO0ECS6owSjrlA2S5ls7N+dWEbpxkSNswrgE5CgkPOAPucVVaA&#13;&#10;E5PjqjFCWWQOFwDRtkS72zcpGKe10Vvy0cG5xV3wYfdwGqdbWm3bKcSsJapiEOMywn1MS8xO1QX0&#13;&#10;hJcnE3RWNvQONgIjSEBIS0A2l5yu4xbWBIH+/NRZr9mOurASBLCkqj4u63J8+hhHE8IsUAU0zRVG&#13;&#10;kkJBzOR4AZOxSAcmeeyRN9HFjEBMLAAQC0kJdFIVmbIEY0aF8Z5XpVCFJ2jQIQIO/VLtMMTB2AUZ&#13;&#10;jDn+9MPxarQblqqoU4xrNAS4yVhR16WjwVoBBQ5gNstJHqDJJJMQMqX0ejkrNC2JoJSd0bDEOyhE&#13;&#10;wmgJOlKVMQHEQRO3jULhDERYRaZCgF2388KOYVSsWAb9yCFkhHKu9nWkQSFAYgKRXa5XVkqIYdAM&#13;&#10;Q3ho62Stpag51us65mQ5YNf7G2IJZAYD9C7KpgkEr94zWpotIGtV1cYUUwYxeYDKmNCxVsGFJS0X&#13;&#10;fenEfnF+GQ1MqHjaSQBzpsO00paXVKAEiQft8WPQQ86zV6V9n5qSorQEreSehWQQCYs364adT9Ln&#13;&#10;gJXNFhcIQNVx5Ny0+qUAOKfMBeKSvk+rBwFmTVhMSuWAkQUc0d0eDeOZUYi9efZaZVQm4dIYoPc6&#13;&#10;5jXPfsKKR4pm52RhXdxEKTNNiJMEHSERpc64GQQQrO/7DRN6vo37VhIZi0Y5701ezIbausYoxwAl&#13;&#10;xwZoWjNoISo4b1VwQEgZoQvIUVbMmy4oGu5vC0tEw1iQhVkIM4RRKhqtWxcv6mbUS1vIQtY+B6Jo&#13;&#10;nfl5HpHAOmk/eopDdElgNrcOMOyRhywVSqXoUsgM2QgZiCSa4JJPnpEMoAtSJhQ2vyxg5akIgdrI&#13;&#10;A3NOkhIJoqNLFnm4hJgiQmV7JCSzHKDfAtStUhKRCHQrn3R0iUcp4f266LyxjuL/8T/8LypitgHx&#13;&#10;+cOwDYrnUkb6vkMl51ToVcNapqIxwImKZU0Zwu+/f0trZj+UwS8Ph0pDzrZYVfX5fjmosg+oOdZb&#13;&#10;nNHIf/7wBbvkqvo0E5+yB3AA6KDU+DbBwOHjLt9m2SiPc+F5L6JOrj4mvJDlrWcWrrWuyT4tES8A&#13;&#10;dVC5L7RCKzxHjiqnpmmtStR8+qe362wypV9AmLX1a1nQmty2PhDCZVOPi0FLD4Kf3+JF/JJWlrcy&#13;&#10;HhC5hgCCiS66e73/TGDapls6tMMGqScqwN1HkUPWqwPiNr/MrESRB6B3zWe+zKtk0kHED2XRKMHR&#13;&#10;W/++Bu1ZUudABWvqdp7msqv0agTjMeOqqFSJl+urTL7J6lUThISEkcfGpGnDN0P58x/uVBylJkWN&#13;&#10;l6i3+6XJySEsxYd1dMn/MUPFKT2UZYywLmPX1I2qN1++rr8liAAkldyjy2ujiheozf6T0fZ2fhMd&#13;&#10;vy6XAN3htGcz/raOnAI79zDGXdOuGN9wnnpdUPnz409H0bhDSwS33i/rWEIG3RamnqmfzO3/2Vzu&#13;&#10;p5y2tAEt9kLfsyo4EwKipESTFNAhT6sNYfjx05PhxKjyom8/4g4mPG/r4RSsTRhWtHuk+pxcoIS+&#13;&#10;ube4LI/tjppwFfbB0vl8BbJzllVlxRgBVosu86a86XXvFvhYReBTAnBk8sNumGfk77qAqkDeDXql&#13;&#10;fgxVq2gVEVgIPdEIgDYj2PRzMJhvhXwSZBy34TbRGgjZVd1eliUdqz997gazvS2Dn2d25MukO3Ga&#13;&#10;n/W+FiTOaeKGrh9PD0lHJIkOS1cqoj382KxvCzBJJIKSlEpYv4II1+cRpeW0p28oHqunaZn2x72/&#13;&#10;HP/w/wUFZPto04h2H3TKJ1wThFkJWQe3+Y4ZD7NjmoIKX5cbQrRQ9VeaYHfajN9tu9Fv6zhxSJqW&#13;&#10;PpWPt/ucKecVS4npZRQC71iT+ThuvSxL5e39evvLDz+7tNSfvozDTBGrGcB2wxOsrFr3xbFsMg6y&#13;&#10;hUX1A4A55fg6xH2KJIMcU6h4s684Fq+/PMNCfS4+BMHiof6PJKd1NcPYe/Spa6ebZri9k7C+36qq&#13;&#10;LJWc8BkN3llrnMlqLyLc7R6u8FbsDiGvBYcqMgDz220oDqekvz/u/hEZNL9PXCoPGMUVr1gFJc3E&#13;&#10;jJum0QakGKMxVf7DfP+XQrWTTlRighEIYF/truB1GvqvT09muLlQ1xWhbEXlgVXGLlCElpAluTxt&#13;&#10;1wAXLoCEpUItCMJnVEnBBY882GXlpE6hwDDDvXBWcPEwzL/muHw6qMtij+mppDBs54Vpe/OAZFiS&#13;&#10;zJK116Y5Ur6737/Hi6cBRG0L+UEDeIm+ye5Mw7ZOILmi/dHc36t9ATh4KnGYqka2aYkAzXWmbVaX&#13;&#10;HHefhfNoXTOneX09U1XZSD/Ik5donc2JyJLv5qVvD2pYFytCUXOXbIS7NGezpW53Kh9ofLUY5xBD&#13;&#10;upX7425LM4J5md8VYwqhiAvHZKZx0NcTLp+nO2qP3yen++eA/PvwVkD60P7DvFwPR+Yt+Nvb7fjp&#13;&#10;gSmmKJd3B4GPKTgUnt/fCee8xcVPXxjj1/O5xPZT+8nBbUUjTZ8ZcqIQkGBkKzfcjoc9V7WV8LrO&#13;&#10;gWZXxJIEWReQlzvEEs0kA5KRteoAWcFU1dHEiaKyJGpc7+cmu4z/eBk+fj5hd2dcdcdHumTOx+06&#13;&#10;CIu2SRhnTYplVwoubvfh7Tq2IjhaTwYwcYRXV8voYtDRP379q/NuvA9dXlMgJUc5O7M/abweDk1F&#13;&#10;8Xz5/enpP71fLqosgGUp9W5d7pWqNzdYY3EuBrVSBWj8+MNu1vPtPu8YbxOEZJl5qHZCDG5GzIfY&#13;&#10;7PbPQavVug0wsnsxU3gZigMtjlCmzspMOS9jaYZbilTxY7tLJXnIGVyGHl9G/4hhdIIwY8Q622Di&#13;&#10;cB838wdpd0k2PE31548Qw0pVowEeOBhiWDeheGoetqjn0LfK7XgpAReoCkfLMvlUPTqnIdrN292G&#13;&#10;3iYW+7iu5nrtv1T72zIu3sQD4mMbTVZYVCJ5YH10DoXZsZzOHaz2ubopEx1iZTno8avD8njUqpxG&#13;&#10;vK+kHa+fW2V7yJ6wEIV1MRZMzYZn8vfsayLMtm3z7EVJ/UhClAD0ixasSlb7pU/dlwyWXauQX8/X&#13;&#10;N1aTwFLDTp5uII4CTCLg+rEZbnc7ryWoF4Ij9pAEu/lkcv8+GDwlk5um8naDTKUSQIzGaa7UUB2f&#13;&#10;jNeEJvSCeRLXl3vRMRtzgeuOdnPe7BQJFw4Cum53LNtGPn/7r14WX12rgFg6SkQdEVjW5ccdeLF5&#13;&#10;dua+TZ++SM4TzIlCGkEUAiDoYYGiWUJcOc19xfrbtVISuqCo605fKRf1rkvz1IvqPl6VQrWOFrm8&#13;&#10;ozmW46g4hhx4ALXB82p01XSBLR92f5o3pwM8yJnTiopD9sCdNusNJXBIlYSJIBSdXx2QUAESbO4P&#13;&#10;DYurIZ49xtlj5AFQpxMAY1cfX17/ru07LJ4eudm0qZvT9mJIUV3Ol+JEJRSVwoI66/mSA0hp6cfE&#13;&#10;3hOktCwDQPuCEgqfHk9oiuvKgrfRrqGSaUOn4/76fj6qE9iwYWimgTEBj7PHRhjq7yOrqvu2EXbP&#13;&#10;Bd/tmxRT8H6k7qF9qFERTYoFOt97VdaBm0Z1fo4AYE7Z2fZ3MGe4Pia+Yqt5aJGcl8W5xcfNRlw2&#13;&#10;bUa4Lf1n8RER6hiHgUTjWKnO45AAj+vqeocXFNutaOtp6bHfnp5+JpAggFi3hRcoqvLb7Y2ThC2I&#13;&#10;cKaVnXON1ng5T4k+EvK+WkNV5Wwabujhxw60Gvzm6z99vb0/2/neit2HtoHByty1TRXjDPI2mik2&#13;&#10;MWd/fXtPBL5+v1e7DikBXlz1kdJYyLS78eE69YCQArWIzAUgl1++VR/2Ymrv08LbmuDYHBnBYOpv&#13;&#10;wC0vt/t53RQGkexu02whgnE72zgtwRr01MB3++8xuy9fntIFh9LZ4J/Hja52v9vdxx6X9KDK8zBm&#13;&#10;TsopH9pHiahEyIiAzuBQ7hyI62woQoWgdbeU7c9jfzFbL0VNbeAm0ylMgdCYdvXuPj0zKq3OQrbB&#13;&#10;xd8GgzDxwGsx+LBGB4KFP6kMcOlJXrB1bm6lAj6HFQGKUo7OaJS6zN31/ZxDikrm5EC2hGdsABUw&#13;&#10;Y9dVT26xJgFS1xlDGzCBwplQQ28AiQBUdcc4en7fRFHDaRIV7X1fPdXX328PH3/GgDRF/S3e2RxD&#13;&#10;hEwoVyu1OQIxNBZigZH2YThHqEZIgEZhZuLRMl2UZJzPhayvfUwZgNlNPrOKyL3cjK3d7IFLEtNb&#13;&#10;AChudsGCOK5Ox9K6iVfE4tL15s+nLz5Zj86HXZ2tRmHTVYFW8El+cPy9Ou6IJXwjuvCJYVQKUTYE&#13;&#10;n4nA47I0e/I6zWWBOQ3Lt5Y2FgNg1y1E4jPEqmLQsMKN65ITsFWyN9jWRYwuB4LQaqFVx9otdEHj&#13;&#10;ebkL3zY7PGz9YuctiL0q3l5+//L5eCNQbBAeeDzANAYuwvX66qbsJ+2xAAAgAElEQVTY7L+Y5B6/&#13;&#10;HLbbCjMezQwU/Ez3m8BrmAOxcuNEgloW63B/Ll0kQVbYeXN7fevqXf++EDyOgQKfvz58vA3Tvv6A&#13;&#10;XII26OmXh7YlCdfi9PfpX3nHtrjUOGXNR71mSjLibY0hY6xWmJXn7799aNSuFoAFN21mtEURLy80&#13;&#10;iajJIoBuu698L2IZ8H/+n/4Puxf3B1Qtl1Dt9QxAqINMyoTkJ8pMhbeEr9tsk2tkOZ/7b+2HhknK&#13;&#10;NFaE++SqfMkNS36qeLRFpvbop2FHSFCPA9joRxUvr5uzF7q+wvtHCZb57UFVRQR/w88Hy7eYkGyn&#13;&#10;9KZo0RRF/Eb8hCEsWXmAym1I5SJrtU0hqe5mzB2bLPLDyxhQ0XkAAB+B3MQ+tn/HnGEZ4vr2rMxn&#13;&#10;8bBzTrvtvlY8xCKwIij0pfgQFhljAem9rY83N4ijVDuFUTBLClstXKKOUwgBSzTulhVEInIZhCdF&#13;&#10;gOhlhA9VfV4laq43k42VoHXRXtdbmqo9KdAwN92H+ZB18M665pbJI6IgVAz1qwJ5KYvHTUu7JUDs&#13;&#10;oVHI3u5z1gz3mJbRF9kCnOfsLSBocFkWi+Tetri9IWGkqULCwKDpbF1FFuBXAAwCExuP9gM2qQTZ&#13;&#10;Y3eX8oxAO8pHNnU0l4K1sydrW5TFmuYhpw8sbcsdcuzo0VJwu946SlSFZREgX7c8ut8Nt1gElTuG&#13;&#10;ZkcYZooCc/9FHWpVNH6psAo5MVGrg+e3eYlxkQL22hgffe7attbTeDVlxPH19rTWcV3tuNGPlQ09&#13;&#10;yBIAHvJlL5/G1TiQsw1lXUpI/DAxxG/Lrj7+lLSTdETeT+/3RsHXrsgxMxfwUvOI6lihHn4nbZ3v&#13;&#10;ZrzvDl9D1aPBkQsUKExdoowqWhUges6NNefrnTcffbFUD9KDKceKQoUN4o5rcFru9zBfzuWo3++G&#13;&#10;k1hIpaL8viM5hnxz0jqZPZeRV9vGanTAI81mgGhKNpb1YV2p2FAH0AnkV5t12Bz0MFgKPvP9w7fN&#13;&#10;VW6NgiDn7K0HREcBD1UrMNIHTR1ry4JOZjielzvwr+2uSCNoAcGBaGZYwuyBwUNaemKKO8OzH7b8&#13;&#10;9DmaCMqHn419n2EsCkTj3PSEi7eKQmPMYI+tz8ARClU3GslbwuvsyEW9cxGm6S1jDHYxWadCihK8&#13;&#10;9AAEaqeYMDLDuYimY8Jtf3C+CbYmewcpzGlJR+H54zz/GwqRTtE7P6eleSopzZOGqiSMm+GSxYf9&#13;&#10;7DdSovysLDE7WfItuEZ9Jt6O1yI3y981ySnlqMNGJQcRJx0fkimmdsTDdJzs8FjIBaFYLXEgJnEk&#13;&#10;2mLtarzyZbG86PTDGKpP83T70hKw4JU6RIPzo9xIiYtg/UDQ13XDGWvNHwNwbzJq3e4h1PkSrWJS&#13;&#10;RBYZgwn6YHi3ieAFGlC6vCch90eESSGZZent+++SCy4phZdd12jnRbHnclyWjedjxUlZCoGVvsfD&#13;&#10;+wTI0xZmUM/8UGchrAAenfjPyaO5azHZKLoKTkqdgQ89SAJwBARaV6Oyud3/KD4gE5kGsc9GAZwt&#13;&#10;Q5atoy4iD2UCrLABr3RAQkCM1gdG7LsisSFwdfChPPjzrUswEpWhLwqWo4fvIqgZMiSVan6cprhk&#13;&#10;WkOP/LBx2b4PywGmytXQEMUOGeo6lGFdapr25pFF2pb1Uodt/V4JqK/9XHzltRVaF/3mzXusm0nB&#13;&#10;ueXE3ir/JWtMKhRfdQGwM3NkO2tvQKnAaxjeqX0Ig/HvI/A79RC2tD2vFzC/NbKkkZK3x5C4dVtC&#13;&#10;faBoRyqtZxcXwtINbKHIrwGM1oiMq5gvxD28bmhe/vTDJ1BNZSINl+Zyva3pvJujYqiQiytZg+SB&#13;&#10;6t03+BwKCgS0mygZH0BGeo0PIPybhLQtXDTm/M2YhSkpMpk/oZQzDUTcSc45XbRy3DZ1LsxKtfxc&#13;&#10;XVMMYCWVwH/AcCRElk2xg+EmYRAqv/bPNXvqdhQSqCHgm4StJsCvFDThXloFL6oL9yLVkG2g6bs0&#13;&#10;y67cvEGwwDTG/Erg5vQkahVkgE26YMiHaN19fyBsLrcqQAAzwmtlDmjLBBQPe12XydXoXrjKwISC&#13;&#10;FtHWeHo+lIeZgD+IR1SUfIHGFlEssbg5f+fxmT93t8pz+AJ76k8RREUyifbAm2sIAqOW8msIiQij&#13;&#10;QZEipVjWgXd2ekuak02kpfI/EhCjtNZglSaqGoQUZzq7U8f6/gyWAR2Ki53gkT3nm4qhTSTl6El4&#13;&#10;bJxBYHTTiYg2EqpzETgRjqQKiDZW+42lxKAFeAOSeANiGSh70/qh/JIMFJ5uxJkzJZBPq6NZLr9m&#13;&#10;kBpADyYCSvo2pHZ2jlYFIC3lBoITwZsNa6JgJ5nTTiPvS4Eqt2LLQc+22QMv0te//JDBtXv4SS+D&#13;&#10;Nb2ksimnCFymxBeUCKSWfFrK8oG/lnLtGONvJcZrHHCD75tOArai3tEGmNRvzCp5pY5iD26CJWmz&#13;&#10;uf7GsqCpBOWd7GQRvQcE3+xQ+WignVCAZ17ksUA0aGyzEiXLacb3at8gZ6eMwCTRDv2Z+CLO3ub9&#13;&#10;JX1jIhYi3m0u1dEtwRQD8o1Zed18zQGj8Ts2HK0lpqvgwrg4TS6iBlFOC9L7DEzrY/ZR3w04/h5K&#13;&#10;3CRXkOP5Ne8cFxsEgU+JgvZU2qudlxe9gmWVzSM47sp16ctWkPSnBOCyeO8hdADPgXjEYt5CXJyJ&#13;&#10;hANDfFgxESkzMtp7o0myn6igZrzYz9mdeLoIlSOEAODMSRroPK+QkLgjuIeqhuzBebCRUNYE1FiL&#13;&#10;mLxfgTJMh3m5N4WgLp7MD2kvSNJdWrnZreUUAGzaD5CADIXxTGL7h05ABzboM37tUqcXq2ChFCUE&#13;&#10;QBUXevdeDttrUcnQ429pQwHjFWH2wUYYsVDlsYK3n+pDPybjT7tz8FUUZaH8a7YfhavSOauC8vs3&#13;&#10;HwaTNt3E/TxXnhzBQafqJZoNkoQXmcja9xJingu5khA4bE6PQmQk9pJf/u1f3RFCvOhVM8acQ9LB&#13;&#10;/DZiCGIPLEbyabdt0HEjd9IDn7d67ScJKxoVV7u6kK2MOReTUQytrVyqBWGRKY6iIjBjDBkT+7/9&#13;&#10;+qpkLmZSRAYJLeHiWdY0+SiIT7VqVGYBkJGHLRgsSHk32wN9Xl6C0TtOl3BnO3ADR0Cvq0r2VJYG&#13;&#10;3h+4hx7hOO2kBPvrsDaPDGy2YF7RuQxNKrAMhMz4hJDNiKkKtrK39z98j6xvNlxgGfTMVdac3RKF&#13;&#10;qiC8LIsM/EZlOSV090N991y1Bsp9MwKFLMLhMsUPhVRsvJz3icPkC5q7mtBNIOZR1hBODrj9CWr3&#13;&#10;xtOJsQBnXK8dQ5X4cNG5t0wf+9rikAkLBCuM7Gz7eUP7mK5WsdpstKuCoxpXBakfByb59Q+uRZ1P&#13;&#10;g9+EvCuhi5KJCiXvocFQspjhNtkiiglu56+fZ5RZIclaD2Q5kYq/Wx8RhPC6LhDyuNRbqmbckkmA&#13;&#10;d/MgZNDXTbjlO1eCBzCxwydnfMmkZUu77tYZY9q+a9FwJDjNMNOj131aEMUPn8S+xwhGnVvgRWIy&#13;&#10;0TysMWB5JDYZwqmwrWaDJBxM3pAR2BPOFUoYAT7cMYqPUqz2imRR91YfGctAJhvQ4vsgi2XbyZY3&#13;&#10;pYFp3by3FIGwbmUhRE3JyFIxEbsZu7mWd7qgjqVbutepZBoyTfJsmvhn793hYy0Bp4NUQp3Hy4TK&#13;&#10;Bv/NbCNFXBZSG8e46K376GXtaLGRQEsJK4EEsahFQM3XdZ08SenVFFICil/tsDlEYmkneNl1o7G4&#13;&#10;UhBzDrrwDQJs1Q7g//w//G8lVye1f7mhHYN+3ihAeBEW5KzkjMBbj8zEvnz4iEO/AFx3nwl7ED6P&#13;&#10;O3DX08PjKf3WXPrfHh7+3G/MQ8eKakjn/V+79Bx2OH+g6O+4LLkrEPlTcUwjRjszeBfr6lChX6YF&#13;&#10;lNylsK8SLdnzy6+cNwKy39/+5fBE5E1zudJ18ed7dWwBRFwy6xdcq7I1/fzb1/zolq3wTbpgq/pv&#13;&#10;W5VCY8YiKt03eNHNPD4+yGyX3x8PMjWsFotPPZOz6uvTP/0JTKZb4Z36B/45ILTircDj9oEMt+fP&#13;&#10;XdP2z0Qay5f5xlYtd6dDsSveR1ixmRXqlz++ncq6rM/BLWbWHz8DyUH0QW8S9f9WAFSJoq+h+Veh&#13;&#10;UPPr3/94iNU13IDkF7MwNOSXyAwAMRKwftq3zKfkdPvfnt7fL//pH/6jsOBlfBO5mX/z9B99ASsQ&#13;&#10;0du5+FgYY+C04p+pxusXOywMRSEkY/fAs3g4qrhhUW7zhOti2K6QUqnU292kg4GY5VW2ggBgqST3&#13;&#10;+ZZeM13h13ZXJMeWtwIQ6PCW00KnEboXu4qyOqKy3PE+nNdwPH79j2jVD5Lf/3QKPqG7c95NE2ge&#13;&#10;G8IN+myrvtA6vL4Pnx++ZLTcr+a0+4df1Ku9k6I7VaXW/MfFWw1HkmpwPWdaQHUswnvsYRwRjS3P&#13;&#10;Iu4n7S9jmv/pz48uRSjlawr7zJsiQzFLwR0Klprqc5mHYYqaKkXJVBElTZPHSigI2H4b5sv7q4EM&#13;&#10;m5Dotf3Rh//33gqmQ85N22WREc+svpUXMpYu+FGbJ7YuW/iIP/h/1gOQLa3u0wvA2sC3atcAKh5v&#13;&#10;O0PA4t9gN72TIuRc8DpqP0xnoegC7pf0NilVUfUkHsw4vOdQ7AMv5yJ++dSRebIelvukdsTbsMlP&#13;&#10;DXtD8kDP5+9kNuSFMxzlyaT41x14Z4xAVUAzwWVhRGlPj1Pxf/b/rj7szLGdL77+snuzv+3aQ2ND&#13;&#10;Py7t4+fXHX9/B/2GfJYsml4y0ZEPn1T/Hb/r+8a3v/fTw/nEtahQSR+iofcEIG+acZOHHTXz0HAZ&#13;&#10;0Mnr9fOHfY8uAZwgkU17AIGMN7bjZWUj5KCSK8X0j1++o8p36tHe5IygEkeMrRDmS2JLvrRld33T&#13;&#10;Xfemdv/9b9N9bcmTCy/ubQUGlvHwWXSn3Tj50xVTUOaUhuViShFRDoVIvLbdGmQcoRa7Yq9rbSbA&#13;&#10;bV5fHn46RjB3B76s9uvWIeO9sf9saGIXUBeLYKX6eWF85PhT3fyx9IgXQef5Af4uaHR6n4BWq/v+&#13;&#10;GFW91OWnOX77frNIVjS603Z3oyWo6n/M4XcSQ3+5PBaoOBRIiNd+3L19dlKCn1t91/A3lfN2Xf6L&#13;&#10;DI2gfPAOneq8ts3nG7B9GdxtVOKjBcrR3Or/+7mBOEzDtf766/1VWydQeVo/ij9ZXCoka/luXJM2&#13;&#10;4Cv8sMrCpthP/WPHpZ1tH1ryOJ08dX8NLKzoPdc5z/a07063O2p+3Py2ph5osLVfh7uDrmhyqMVb&#13;&#10;NsltGE/rdmw5UwxQ7+Op2qe5f9ctf8owU+44Pvz4LfwNp5DPMypJ//odKqiJ8VMENVCPir2rvZTX&#13;&#10;W58EzdTi03HQw933oexaXtQQNyZ7+uW9Wl5S/8l5tj7OyazCEZT0NN5uM0P18ciEPDyfvwEey4Le&#13;&#10;pnF/eABm1DtqM/n+x7UU/7KcsLFRglNj9P9l7zmxvLHyI9nV27T88bWCgOx9ys/jwHbIqIilPDQP&#13;&#10;l9s1yP3oAC5a9zruTyeWjsOdMx1UZPZigqZde8LR/eXTg5w2ClJFUsW1Jzoe/P1+pbSoUIIJ4czA&#13;&#10;fyiffwXjOEcc9h9l6lcT8EXDvY9N8Ve/pIZXwg2wKgDCO+4YEou1SUi+xfl9hKmgeVdHL3P98m4e&#13;&#10;fvhvftW/3K7xdPrp9s9/f6j3ORtWrqF6YDj9Nr70wMXwiIFYM9AYU21Iwf5/guCjyZIkMRCzaxU6&#13;&#10;nsjMUt0zO8ACWLOlrfFM3ri3PfHOC0+88n/SaAasERiCM9PVVSmfCB2u3fl9IJO3CJqqXKwHRMA8&#13;&#10;3QdS1F3OLLSx2ONT1y/X6/pqHg5fWEb6+n6hK3VGmGXnoP1b1YkKYjem8LbvZt7+WB+H+LY5VkNc&#13;&#10;mb3vfkmX+xfMMC6LLLdp+h//8T99/+23U2MIjYjRTZJTN9sOu1+Obrr2j6Wos0gnCRLzYn9zJ16+&#13;&#10;nmYcvFiDDq4STotwK9LJrem+3p6/Px37W0g6R8QRuXAR9iqz+XVpnj697u8eIsmr/QqLBe5vK+Ti&#13;&#10;Aof7tgDKXakXncqCQbfnJvCyWqcPiY2717g2NeZiA5sOAbDLoEtywN3AvOkz+TgfnXk+fj293y+B&#13;&#10;WV8rFwkV/T9v/73/9rgj9PCi3vyH6piown1gK1ghQILgSuv7qvdxf1BP5fSCJPnz7U0+k+gzSQRD&#13;&#10;MpLw/PaDHxrSqDkzpGwQ5YjrP36iXs8PrbDvQVVcxUim6TeDv97atHhKwdxacts6Kahzw8VtBdAs&#13;&#10;cR7//tPRb8beY/jW07DKUjivt5vDntZJHA2+Vy7VooxQ3aeXx6aMPP77hI9l7q6qDAzqLc0UxeyX&#13;&#10;Xz4d9/VfQ/Rf1NdibtgaP5b3RY2foPq4b3VT/f78Xf0T/OL7hQx7f6eynV6n8lTtaF9f77JUOiR7&#13;&#10;vz53VqE6/syMil1/1L9+25SsbMRm8NpTrD6/fWp7/v6XH4oyqUKoC3dsmuE+v08YPU3rSX1etK1q&#13;&#10;QVpo5x/W/pJuaYkpTfaNCqtEgMJvh6gAw1d/71hZwb8+//fTL9LctXAb10NBe/7waZ53RQj0Fdpv&#13;&#10;HIVPp9oA+PFvU8yl8Q2+rw/AhsgtPNNGs1yYK8Kt7/g/hIyLpluruR2tA2nl3KDpzP8wv00V5qoh&#13;&#10;FJKCCfq5Q7OlIKZoStwolALFV2/uDvJHt83b1/4rvWPb0MPxiZen0qb3vz3Xsrr29rSlbB0DKAzj&#13;&#10;REpWCh/HS5Xq+xLGCcDSt3MOw6mEb2Su/9ivgGxOnYSEl1uo2Ruz6XNdL9hPOizrRFKhekWPxgzQ&#13;&#10;AgzAuakn7zBy0E0nBfdcfkpZWxSrrhMQgZxzfOnQY30yGLxMo/RH2KScFoyG9cl/eXz6Tb/9gMOj&#13;&#10;PGzeElEh59pzvQxTXZyWxiH1CO3ll2J9eeHFl+pjenNgPjUPb8OzJ/7QJPSyFKq03tezxHpgkKeI&#13;&#10;bW17ILPf9+VedIXx06Ep0uSJbmES48XWncPP5ROty3Vf1nsMU9vyFcyP80NBeUGoxH/7uWIiG9E8&#13;&#10;vO4vJSv6Utl9TgW6b55z2tVie8d9IepKUQVBFosDBlXzHuvkMQaIkUXjpQIpMZ5Ft3JgsivgUnhy&#13;&#10;RRmKjPD+DNijAvfQmVJ1+4NqX9flu7cCSnCI6+Ae+Lc8u2mHHDX2Y7/TOCE9sqlG5D2om0u+LJi+&#13;&#10;v5vll8Op9cDsyAbUHz/bUX8+kd+nZ/RUPYlzrj8n61jaGdpaTjRIlhPv09PxfyDgiJZnW5xZwze8&#13;&#10;Tga1aedSAc75mfH1vfDuc9Nd6XNeHfJLTOOiPxgEnayoZ7DYI9iMu9KTwgc23O+d6Dr+H+a3//v4&#13;&#10;5WykSNoRkPb5foj0I7wYsKoa7zG5yZjF0ixvmjIDegP/5Fne9lJUuGAlBPC2D5oMoP/sir+8/N5V&#13;&#10;LcaYkDhGLjTZ//ou+fE8k2MWFkKPbMCB1Hi4LLHZ267BgTYf+4ZW3LBb2lXCffVtmAMWPdzWhpGG&#13;&#10;peF+q0oZinQlu9VwH387tr0dzWFH4R8rFGmeWVkdsouSYL6rUb40KitvVFeYj8Ebs6+6lsNT/V9W&#13;&#10;nF/S+3dR0Lq9vt9GrdVXDrudnncxCNp6ecw7vZpE9Jlm1+aXAvzhGJ2G8yBlBQ7tshlIeY9HZqYn&#13;&#10;1YqdGvYqkTQpXm4a/6//9f9gON0/XkhRkPvmrUUM7yuFbcgQYkhwgoLwzRiXcoDW6XD7GFpMZ6dF&#13;&#10;Btg7DpUgBPhot7loRHI8Zbet0zIsGdhhGAzCAjoza7+5gcBNYpEUmsK4zaqQOCcQPM969byuerlv&#13;&#10;SYJv387RroiUfvQl6xXr3vwGsscJoJCGaxCJlLwBGu14w0risswwpm0PejwdFWZkx0EQDJMmGCBJ&#13;&#10;7/PGkuAQz7Ohosg6DlDPtwsILgt+u1vIPFfeb8YIxGAWDEFXDs4ZlKO1JvscHUwZgUC8vW22/vS5&#13;&#10;r+R//9tfD0/fTITI820JRkcOWsX327LDqgw7bJs6pKVSBCnbt23OLkETEVCiRIoyXHnkXcB2A6TA&#13;&#10;20Z44j/+8j2kKFrAOakqkdAUg4lJM8lUSaKJWCfSEwwFojnmADHrO7JMO/LYgsVssK4a7CEqI4i2&#13;&#10;ZCDujCnpbIAEJPvud5Qy+Id/+sd1D14vCGcpxdXMoui8BpsmftU1abDGjAW97i66cZojCvs490xs&#13;&#10;t+2fr9+/9Qewr9TS9iBiiN4CvTljdtGWVIlhGnwOolJv9x+o6LjD6zJDCnLYCfacwQSJ1avLFuIg&#13;&#10;hN5Yl7jYUvRhXfLycD7nrK5vr9dhXxYPqWLMgRCIz34KGbXamJzDsk4idiWrwz5dI4qJUM5Z5YpE&#13;&#10;tV/Kp0YQtE5QSBa9+/J0JhLv3npn3byYfaMAsAoWukUiFUfu/c5tYqTMkOeCA72KGleH4lic3RTN&#13;&#10;XWewQ4UBzkyIBGCDEYVkXXX18Hm8f3R15TddP55BCCAlh1bR9hDtbYWvtzuACFI6TENgXFV59XvK&#13;&#10;0axg8aN3vpDt8fFLQDHEhH3a9F07wFgZiUecGutAhrnATVkn4wGWen0jFGFIsN6XcQNIftxW7fam&#13;&#10;LjAAJOXuoYBB5+R/+/47taVsJS/IE+/e3i9MYCbxZZozRtFTZxFMsCxB2NawrfPVQbdjGHwK4xSZ&#13;&#10;Qg4bu/vy4evuhu7E5w2z4KOh5+NnAwyOtCKFlzmGIGj0erkjnnP0yRKRDqK+rzvjRIkC6Eil2rek&#13;&#10;opiXsKwaYyRUWg3AJZeHlqMY56Ctw5Aq4LW3BJHh1aENEIUTjwxxPaGU6cdtpX67vlz7r70T/ijP&#13;&#10;JYPJk2QojTACsO/WLWNFFKLYAKtaRiHFIKq2i9hh3jm6eDyUu8kFgS2rgNAiABuZzcHAsnXWZkQq&#13;&#10;va04oW3csgtlVQ7bEKzfd1M/YF4pY5HkeN5XwDBkWG9bVfFsUSXa4KXHc3IRXHB7Qho4XlZz9AfE&#13;&#10;D0UPIyHQz3LcNnN/v0laL3o/9I9mdWvcpCDWmww5ya49nt+utwS18UkJyFIKGdSAb8sa7BwjQSCV&#13;&#10;Vc1xvQ23ukaLu3AB5uHG+cFZ1vaFL7CeFuhi2B0hACCvET40rZ41TDkBqErGmaCC4UxrDhAhZdkg&#13;&#10;HWVVrNoZs+Si8AiovuG8gEDmxbWoSDC72cOIJCkctHCzT2UXt5+YPwQOPAYAsxqJ/vMXL+h8eY24&#13;&#10;gCadWO/QxPtyXMeaCxQQ8Lnp6oemgOJQKrXpmYUASCwJydFHpYc3K3h7HcdICOMYEWC9yykDm6bL&#13;&#10;VS5sDXu00e6hKSrrgPcB0dyXKjmtECYKAhB7UaRRwwovG0mUBgyM4wfG4QqJJQVjm4e31StKBew/&#13;&#10;940EftRDiZVQ3Icdi+S8cU7f7/eqoXnZK0z0mMY8cU6AtWHfi0OLeI55302SFDunU7CA5ZqRaPb2&#13;&#10;cCJrgoxvKd7XDQROlCrbGlkoEqCICsgg4L//fO6bB0IpNmrfLARINkwh7v1GKPb7GinZtS6E4FTd&#13;&#10;b1cSokoAirKkJUY41rlxagsrrajx7qE+FwTrbarKAtESQogFN5dNlsIAN7iRBAgV//1+q3nNEIGC&#13;&#10;bED7QD/+9kqEHLZB5bg676Hg0RHsjNGUSW3RaDMKEIJ8rB77LDCtXKTRLd3xAQq6eA11TDEzWqaU&#13;&#10;SKGgJJ7kAiKjg5CtDlCwRjBWtG0sQsaoUHXZ1CVNjTzmnDej3ba9r1YpNS7LGVdT9IyT3SwuoLIq&#13;&#10;hKCEKoJMXVaL2T6M/VpInzIRQpaVgCWw3pr9XHNoYNR5dzs7VbvPlJYVJzVvaMS1UJnOiDLVNKuL&#13;&#10;kgUH4unUOz+v2mKWqQBZ8YfHfll0NNlhJ3frJt3X9abNcHfjfY87+/H+V1rUQFScyr4oMKX363Rq&#13;&#10;alrIkDNhrALZ5FgKwQW5/uWdKQFJXpAvYeFDgABQwRPNGYJ5WyONhCBrLOZyQibv66Eqs8Qk8M06&#13;&#10;z6E0eMsZwWTNzpriWB7mdfM4XzfdHhuGUthd/fjVRe9ScutbugVRFtYGinhbne7X4dvTV8BxJvC+&#13;&#10;3D4/1FwUTmtecsBFDPNszK6duyyQBsF42DUlYt7fGCMQpZIdrfYousqliQRKirRHUsTEeDS7ZJRy&#13;&#10;iaTgSOrL7fTwGUKinScQ2D0giwQtA0+fuC2p3Aedo8qcQMbQHG67cS74lATCuIWI0W2207p/Oh8T&#13;&#10;BVgS7nYPynl3lIu8DNEkBGFwelgipeT2ceUVQSkaiFafRMLz8lYVggEUFXv7uAKIVjPjEEshzWoS&#13;&#10;5ARBxiklGSL5dv15bA/3ywcLuDh18200diE+VkXpY47QIYZidk0lUMy5ZMZHjMsM/Ol0glLinLZ5&#13;&#10;LGkVHFJY6uCyA8hj53lN1JqARcBshjoSYxZNg2uSM/YBCephYvO2zNsEDcU1jjERyrzB0WiGBQco&#13;&#10;7XEc56JpkoJwwQa5+ktDBm/lRhOxNy+osDPbZ32oWzRlTMVuQibRZwhT2tdVCRb32tg9U0zrcoKa&#13;&#10;c3msDnaeNQOiKcLwIavOQgZpafNMGVyNpZRrgME2ZQwTYdsWEiUQEpQKhJLqGW+xzjEjupqdCdmy&#13;&#10;Y26cthtTPH2ElUfAUVgnKApF1HbTpCBA7zSmAmImq8wJzCk53xOeYbJOG68jrm1w8zYKUIomRxDH&#13;&#10;ZVBcVgoSR2gQJQMIM5N2hCN0FGRAAaKc+OxzilRRu+kf729ICaFUEWMQJc5kmxefVyMiZLmhx2zG&#13;&#10;c99WSjmd7tA0tZIM4BvOfuQE786OdjMbsNYJZFIgrGuXpPliX5abohk4B7wa8+YyDhFkF8blHpO+&#13;&#10;Bec2lLzT60oZjMuEaOkDXzlczYowul7fMeIClE1dm+geT59cIAGIQByEi3dO0uISkrXboWkohvNg&#13;&#10;D2c1LItzzkRAIIQRUmdXBoWU3jsVi7KgACTrdFEolCBiZM/+7keo6Ljc3ehVrwxM7aGJdnz6h8f7&#13;&#10;/Wr0TgHBEjOAC1XvVtOQEYUjsyREUahEIAYAiRIlYJcFAREyPTMAACAASURBVEhLtcxrW9Q0umnz&#13;&#10;AIGUd6atj3pYL7J5Gu7PTVMF7SBNJ3H0gOCiDCFFGNEcjryGFQw+mNUli8qnBiUSDBxfdwwppfB8&#13;&#10;KBkD1oUtroDBw+kBeddViihZVG61Dsl2eUMw52G4H/qaxAKF5Gert7k9y+QMoZRqHCLlGBHqoZtg&#13;&#10;9WBBkB0Ea1xua1+rCgH83/6n/42hLEjWCJDfl/7U7Ukvc5H6tVKNmzxMsapqxGRichh+1EVz7h6J&#13;&#10;TsMy8ZxYchFQ7qjAgCOrQWzlOadYVaWJCyHYGseFItAqor4cvkwHcY2ZbQA8L6JrAbLZ2VbJT3V1&#13;&#10;9woh3pn7O1qS28O233Z48M0yWASU7yXFMVuXbajUl+VjdmuQskQdiJz9vN8kk6WZnx6rCNdpCkBR&#13;&#10;ydM8//AaJcGJLKRl0cSYESIMOjtgVzDGMRKyniwWVYz5GjWmfU1RoiSZpb2uy+GhLxkoHtrsw3Cd&#13;&#10;jmWmQOC2GzPIesjF0SNKixKOIifatD1yopEucD5EV4QmC+vNSJJj58B2OkzvqsGgPGCCtqDhXogD&#13;&#10;dxtMmoIy355TyVTyOmMQ6Jiia2qV7chq6t2GRLhNG7Ogi8Sc1TbcAQSMcowo4/ty3/74+Ief+88S&#13;&#10;He2ua1xMZDxV3NxfOTxP69b2rawFj5e++RNE+X6/ZsYbQRGCzgVbwkK0t5fZ+rojLIwBLkk1CUlh&#13;&#10;rUsRnL4IOO48C7Ng8mvFo+PeoCuBzU6RXO9eygZUwed0G0ZSFGVd0wI8fav1XqdlE0L4lBux7/so&#13;&#10;C3bdtpTT8VwFe2fC3fgjUvJ1ujcClr3clhmjXu+rED3CJWYqpDu28ak6rbc10YecI4Be9aS130hg&#13;&#10;TU1eEoUYvQ2vQlp1NbHIs3AlQMtU1KX8+be/ZbFM89J3nVtWWYiCMYGxA67cW0d0Kj0EuHNpnA2v&#13;&#10;DpkQSRwW6L6N02/rQ32iNssvgDKx7hsiimFgP65dd9TOW1GgqLMPCnONDCMUIMx7ECBdp9dteJd9&#13;&#10;4TTW3qiCTogmf085VoVyodjs5XDoElA2pZgzI4KacQcRIxksCoUlQqaQow3hLPDNJutDoocnEn3m&#13;&#10;ULBgjEeIVhDJpqY6GU5IzZWl84lDiNDL+/1z9weXrU97NYUVJyJgiK7uvix6JbjaTcbeHFsatYHO&#13;&#10;P6gvMDvC4LZrVp8s0LBMElVvi9vtzYQPTr8R7aJHy6Qtz8iC7brkCmGKktsoyu9t95+evmz6vpo3&#13;&#10;bEqPDIGkKY/7YiktQeLw5hKrQIoZ2RG8w9B+bFPgGGzLQ/0IMkg+gfkSFQMZ6LssMy1PxezvYYss&#13;&#10;HnwmQFa1uwWAJrBe0nTYGIF4+NhBkB9v3w+HR+tyqxAxMAnADzz5PaxLfTzPkFKaDMaALz69PaAK&#13;&#10;tXzCunEN6IkfNrLa5tQxvhsLAe0wgtKCgvIvp+MNrAxhvGPPgG1erMN+Kz4/CCJkJsC4XbalQoWd&#13;&#10;QytO48dMu3x5vzyBh1W+NofzvCXIY7VCCgVDZSZDPCIUITBxdQRFaHRsmtrEeZjubd9FWJC8RYjK&#13;&#10;rqI5lOc27ZvwdE3pQZWX1/fmXMA9eR+1y/vqpJkcXsQTRQD0vIW5ik5C4d6WO01QIFaTkgs4bG9Q&#13;&#10;yQJ2wXtRMLtpQulmNK2Fvbls3qqiiQ7h6DNiH5fl25/aWxK8Lndv8xanmykCFRpnEUvZjtelER0Q&#13;&#10;28EX999fj5/i94sHHPOyCojyPb5uoy9oCdFgbAMqNqFU3+7BJBRLJJpY7HbjLQ2rS7HY9XT4VDe4&#13;&#10;rFkI1kzr2Hwr4tgiVJTHOmQDUZrmQalqmbeCsk4K+ozZSaCEg802+LDi9lCu7i4JiNum76Ns+OY3&#13;&#10;MFll6e/m+XblqmtYK6eZkh+vecs0ij0YdfjkaPGJt2ZNxO0NhzvRbvQxmaqigWUMdAwhBZyJeQR0&#13;&#10;fvug4tMP+70vFNy2qq89I4j44EYTK+I2gjLwu8NIhL1glPdPdAi4KOmhhTCi3HsQnPcVZWDVnWyI&#13;&#10;RWtmKcQcMEGBuB4ARBnRaT2VRYiOMoajt4qvyxy1RRkBCIoMW8ymBehdq7bUdPFvWgOjWqW1q6Ps&#13;&#10;GqW3MUcUiLAh7hC0K7iud6dwwDt2eIfAc5EWl3SiDfs+fOeo239uvBaQuWNbJCQtKKm5ArgjTIuy&#13;&#10;nTUxi/jy+BjBrnLrv992C2V9AEyvzvGqsCieceUdkKIPcN9ihoq+L1elPWftx7gR1TiHvNFEyIt7&#13;&#10;2dcgy9JEX1oz3DRi1EMQ7gs4nxChAcBiWsZMuSRvt+cUaEo+RkN5rWDQwVgSRXOg84g4BZz4CNxb&#13;&#10;YBgA7B4JDntye2af5Q4QgBwBxfxt+fCtKkCIM3pWosVClf0ZY80FjWYjZwI8SdDVvdAJrtvSFH3e&#13;&#10;M+5SrxHOWTI6GR40FLx2Gz99lYEqzxo4zsNyYbgguSi8fwtzyqgsm3x7FW2HQR63+VE96rAbYDQO&#13;&#10;+p5yTFbvuGBb1ttucsYubYxRSBjveiJCdiZGZ4EPH3xKZiD6SQtwakD2Obu7scpBnb3hKZI62I0Y&#13;&#10;XbXdb683E3xR13XaJG6t9np2ohAeUApJGI0p82rWw0MX4x3MiZaUHHmKYts+IKKCFtIJIGzJGEth&#13;&#10;yr6psPNaFGz74KVgtQBx2reO4ICZTmvYU8lQik1RLXqBWXqT0LquLlMuiqZWGBSkKkUbMs4sFPe/&#13;&#10;sSxwqpDo1LkKINObzaotm/rH+/PntruwkSJBIq/K+jb+MMllhoTRP+6QUq4wlNobY1hBTs3xdV6a&#13;&#10;silQgVVY3LoH6BOvEe8fIk4ZuHQNkUvVHw/BOwZDwUu9uogEQcjaVfGcQCELGYOLaRcRq7K7vV66&#13;&#10;R84T8TEuu6bRv4epVBQHkzwd8uIcGcfcVfjfX5+7x8caw7x6CgrB6zaJi5sP5SHvnhSfeMSTs3tw&#13;&#10;FSXA06Zptowj3dfNmQDyNgRHqGRMMb6V+BNzLiaAiyRVWZOY4baBIDPGk9mxzLcfWywibEC3wJEN&#13;&#10;BaiZrvKux4mXTIZlg1tOkG4u85YkAAhCKCYS03pTAWf5cNjs+7tboYcVriqRdc0vy/APTXXLBBAV&#13;&#10;PV3IuzepqtrhNkbcPNXQhJSYREBN++JcwrAy7gqEX+M9k9bSPC8ro0qsYi8uAMNp2xpNP6g1wLVR&#13;&#10;Fb3MBgpQzXE+FSRMi8zoOjpPEgUIp8zMRsvyPt2JIj431u8x7TIdcrmJQpyOB4m5Hd4EUGZOkvlx&#13;&#10;c4whkn3mXbYe7jZJ612QTbFBTVe6YS9UoZiE23jzilOGUWRlVF9qwBLcVA8dypkgrBOkp8LuY0WA&#13;&#10;eWUNnjJBrKs8SjQ3dd1id3v7CJ5leZL4MoKGtoWCIYSl3I8wAbStKw+4POB1u+Ovf1c5BWOopUBU&#13;&#10;Z+MyUMsKl4patyKU+q7KlmaNbIxv401mlrCwmW9oFGBry66W3QtEXc0hiHqfaCrfxx+UMikEFhUI&#13;&#10;oOBlDcGksFLCO9vH+u3283DsiSAw+Mt1UH0bFIMSYobKhutrssr7YM7nljI/hoES3FXddBvqTszT&#13;&#10;6iMRDPdVsep1kOarOi52g4KadRHVp2QMSXG1QUghMUcumfW9OH9FnCgRz0AAHmUvDGgKbilABVQL&#13;&#10;vKeR7SlbgkWt6ky4zXAxFzzZzcPIJK1/3H5SIAQuK38wycC4twWwxu55w4JQKSlF2zggmE3KGN0S&#13;&#10;q0fDWezybhmDbSvGNy0yxzkwnpwdq7qBQskBbmukIge6Vjjt6uGyvFo0N2vFGAH72iOE/5f/+f9c&#13;&#10;vWO1tB9H/nf47u19cb9Ycl4hurgjrpNM4f7noO+SBj+ppmFb+P2yQ3nQCrMjP89wmhC4OWuoKNGX&#13;&#10;xf8/xswphJHGiASTx25v7SP+0Murnw5h638cJAagB5YH7aTkCoJ8tzMZpLvvt97DtQIAZww4eZgx&#13;&#10;Ik+Efsn8OnuLiI8FBsaX/+EYcJx3z/3HX3savrT5X2euqlEzfHFRHf3x8g3BtT57+PaYYekXiM7M&#13;&#10;YMe5tNq/K3i+mw5CsC8XtTDdURhLyfnMLdMqJbjuhkQWVbqo26M67QvWvozkiitbCshBoQJQWEdL&#13;&#10;5nD2xV9QEiW/fryk4jmkHhCc3R5ZI9ePqmmTKkYS7vgYQ3Vmv2Z219szY/5KajfuSOs6xwnHmjFW&#13;&#10;h/IzEZNn+z/ZaGG9hS036Fd9zQQHu8BKEVFazYuS54lt72wql0JP92+Hp+16JQFbd/AWjYd/EbvY&#13;&#10;543LOvYhTsboESW9RHbV+wLCAhIGMUOVAc+JcrFnaIsWiWLwDq5ocW2MiX3B9Wa3JFCBKZjZnnxU&#13;&#10;4NTESMJW4YoJ2P9q8a1+GJHL5Q4cJqvkJz7mkMPkb39bJ+ketrkmKTFKXMp3UCwl2s91gbwHWFa7&#13;&#10;Fmy5VkoD9EFSKTSY3oYqxvMDRHB7+/h3wLBMzKMEKrRsZNALyBFndL74SU6BzPd9fiDcDuax/cWY&#13;&#10;l73vWFtQgKqQjwpekvOff+2pLO0fLEbvccoW16xyk5l6PbifBMUj7C62KDvrRXVzMJIPttXeJR9C&#13;&#10;KBwvifX7bxNQiVrv2lNzG+fJznm3tQNvCEhZFWUNQL7hqgG+89eXSA3a2r5houA3VJyw2WK0oiRE&#13;&#10;VxO2RG2FgWsdiIwsAMrY82YnC6LCUT8IRcj29gEq3EIVfWqbw1u+4fDgUYHUnDJM2hYZfSz0UPWW&#13;&#10;hNzmgpC84wA0roO853et4s6e1Ke5fyUKzvNWVHEGaAuuPB5s8Xx01G2mP5zKTX6sHyAUOTXX7UU8&#13;&#10;iQGvNSyQ0gia6XbPuf5mSWLEHw54TNdwA0ppkD8R6aOpn2p6KYbWlAB8YyrgSzHVyzXEvUJdkan1&#13;&#10;YNvsGy/NemP7bv5wJh+fS3gQQ96kPnI/HoT5Q+2tETszOEORsXrkmZY5oVrsnEYs5cubrug5kbmu&#13;&#10;i+Q8PLWHKRWGN0uhv3CXl6e6aLRWXyQjOXtTcr+ZVyHJPi9kiFU6JuihdHBNev6/etqisfmQbzDD&#13;&#10;eDGRzs0VR9tu6QlUyc2vDZN4W8OJz3kBwBwK5qeF2EBTKhG8M0dzJGlka/uTOaSwi2tYOxP+2fM8&#13;&#10;oeijSf5A4ZHWodlamKR3cSkM3Z5J9tP7qznQB9eiZemIO+Ds8q/JC1P8S6GVnWaRAMPBjl0GePcr&#13;&#10;XQ5XvwXoQZH6nC6RbQkBRMCgVqPbQx2c04HNDgBStcYvQWc8QvFKiIzzqTvI8gk6/VPmls9P+eD1&#13;&#10;tksOgp//gPlWwgRgzKSRElC+Bbw6+FQ/IOsrAFH5l2n5yl1im5YE2fF7qXiAWfJySmiNeyqSdjCB&#13;&#10;Pxvw8cH/oD6Zs2D1bTfL7xIVnXdP++7yqW38moe103p/uHqQUa3B0uZb5NQiHitXDmtO7OMjr0NM&#13;&#10;kAOoHx/Q6196dzRWhPLZ5kxqGHq8S4JZPAuDWiQHRPxx57K6Xhbyx7XcmUk44OYU75kw1PbQ3Jhs&#13;&#10;l4A2Wd2TaDq4hmRykbVeO5aqDshKHSRalmqYrJ/9PhJKVg2opU1ZBkY3jl9ncJw4EWINWwg7ZL9O&#13;&#10;hpnH2x+3I4wMF53WkKCfeIxHdxqbSMo6lsAWjoo6KmYwnuHaKHtJ+8p4+DnsPYIps0AqQqZmRYTq&#13;&#10;zb/jNQseOUOjtOC3zHZapGaLeRe7Q5PPQsoM51oVEGCP9VcqbWI3JzFSFNlDBcJWHFETIfWQxLOf&#13;&#10;/Tr7Gyvz5GeqxyahLvB3//NYdmrlLsJH/ACdFcjEA25Av6yGkbIzLXtkcfSHrf3tdqU7b418j5iV&#13;&#10;3TKH+Ta73unDAsW27heu3TWXpBHrdtUOgP1eC768K3BAYE9kCvOTJYTjtP/9l356o7TYStn5Fdlm&#13;&#10;JFJvcOLs8YRp2C0DxNn0QTFzop6KfLjVieRZF0BYnB56TsblC5SUUS5YRDBki4a1YGW2AK8f9Fab&#13;&#10;iA0krdxvOaKSlqeDC8rupmWk6dfpdi8yRquJjwfuKEo+2qVH6fXWKRvox0/Ivr3Pd9RT/eMPDDsp&#13;&#10;BaGYLn6gawqbYh5FDEW1b9hr3haORQq9r5Sfw5U7a5+/O/Bg3CgzZiaiJ8/6FuqtzHFmn831XWJO&#13;&#10;1yMsJ0pZIZpcyZNy0CCVj1ncCPuEwH46IZHLqbMJZrvrnN5xVMn34DBXgZEMmCUvjwpM9wrWZJGw&#13;&#10;A6MfztWJXuFbSqUgXcVTbftlayMH754yeq89weggG0PsOGTJK05LZ2815twBWrdN2ilW05Ae5gum&#13;&#10;BZeElBmaAbffPmbreV0YYN5ijXsMw9vXPfVoBG4lv1SMWkjxuVVhw1Au7rqQW2/x/TYUjO0YeLlI&#13;&#10;BsM4Bw3eF7Fb68Lesv339yNEJUwxlPkDmjU5Rb7Q+GOfrueu2ekt6xp5ELXGZHMQY9AB2xG0HZ7k&#13;&#10;zIa5MzBVgyMWtluIVQ90mCZ72QqbfdtQUIcRB+U3b4l8DaZQxY7zq10rQgx5zxJ/7POGlqninFb6&#13;&#10;ki9fETMNxiCm3edewP3x1Odtu14gg7li/hGVh1SHAEYQUbK9sn5ej2Xv7FbjJ+TozNcUzmtph/J1&#13;&#10;XApEZNZzy/yaojnCokYVTRXaAlwo24EeRaixh3bbzooPBEuqmCfudFtX4LQthHh2pqYaC/4xr/4U&#13;&#10;EMLU0RnZU1ulDSt93umPbqVLyPZQsMOwjizInBrs+6vjRjY85dTtEFFK2456AB4o5SluK0m2fz00&#13;&#10;W5DbcodFprAtm7gAA6KZJukdfWASVIF5WIcyCCvnTADBIIaYb+VJPkn0MxioE4hENhuifq245XKZ&#13;&#10;7XKxTcGP2DHTygchaE6Al85EmBVCwgqMoFgj5ucH73OQb0GBn2ZpJPOrit71lUqnV8SiqupRGsHR&#13;&#10;vLppdO1KXRkBxlShNSufP/hRWhY5SMGFDLhjJ1cyFPJT1UZ096xIaavLmMKRkozkYtRH1l0IWK9R&#13;&#10;liHs5yVEpCjQGMOi8AxN4cg/XP7HOeeLH48a85GJACupiyMMGK4Gkyz27UZsMb1l/CggWioHH4F0&#13;&#10;J+zHCYP8NJnb9pIF21lFRqQUpBhTEKAb5bFCAUKLAsmRlAqSxhPccYfyGFaCqtOTfPuY74PhBQnT&#13;&#10;O9sK8KFQ6aXdCCHDvGwYUskjAvtxsHOPp1ztxKrYnNnr/U7LhswEIRG9pxgQXC063adQlAQLaCYN&#13;&#10;tzTXZI+QynLToevT93vq2oPT297IZ4NmLj8RekHLgvAUaaXc0TiRjTcjqZo9Es/hJU5P9g8/3JAR&#13;&#10;gvf0TE3gpfasd3BEFWBYx1HYL0XLekntx3PyarkvsIGjupW2xR4pUeh++1I92DDS1g3EV5+iBnDP&#13;&#10;JVX0EZ3t7LMBt5ERIZHEKvj1VoAYGVqrOW/yIwY0fWQq+XvxEZhD3NfhUWunrYbC4baYQgb8sI1A&#13;&#10;QfRIxFNiuwWXBtNPahQa/7f/+r8XR/G+vtYa14rbYRMZITI8N59Nxf58+64e87H7o0nEeAw/bWad&#13;&#10;jrQrLPcpoLZ9I7HH3WO30ry1JeHrvrtAxKfnC3p8KpXACG/h6nSseijOAD5vy624J8k5P5fJI58U&#13;&#10;rLcrUpvR+PemT+VUv/lwrEt9u1JBJoRIJsKLGf4OfCdBK2O/0+XlJgJ7CJ+uDf+nNOCHcO7Rn7U7&#13;&#10;HEWtjB87M2dvoz5Vjz79JSoU0PzpDaS4c+9KBI4IrulkMHeylGOKt5ElrGDtBBbk/0sJANE9eOh4&#13;&#10;3jrwaWn//fX/bc6HqDJ/DicBqFu2+0/jH8a7fKxLff2NR0zjdjoqgetAaBDFjosDYi/3qalUgeI9&#13;&#10;81/vK9aTVOAa4rT/KaJvx+drAfVI8nOND3380BMOQWpIZeOSsSm4xA8E2E3lgPWkQ7UhHllF6JZG&#13;&#10;vSRXVOBbrl8O1X9+XtwHwA1f55gjMo+kSfmRw6Ji1f339XRWCBHnwIaY/tLtq2OGHxLVeal7gWS6&#13;&#10;vfOsoUzoZoUytjt0NroudNEOaY8tam4WXcsfGEfpU109bcPcF8roulR/pgiOl7hZMVlwbuvKrsYe&#13;&#10;MeciULoEdpQSGJPMDXZjvLLms6OnSr1f7V/KB/z9/m//WH3RtkYad7neHcaFdADlGJ7/tjT09Kn8&#13;&#10;Al4rzIZzLwTW+Ya3AiGV1zC+A0YQFWUNQ/djuxhi+Qk8jEfHWFoQ1eKmnn57XZoO/Xr2+lLk/Czq&#13;&#10;9j7kLvE5hl2RR1QWuRU07v5n8G52Pm/mqxIIrVUiwzK6mP/Lob3edCpPZZUfYg4B2SSD813/x31d&#13;&#10;y4qKON7hWOMg9Fa5Q0R5lrT4/hll3Qqa4xRZXyVnTWBC5jAXrIiWId6EOmC0lwdl7j6LRFg7D8HA&#13;&#10;RCXc1vnx81FNeuc0oN2z+bT+CQ7XvMzeY1iGpj7sW8TgrxNIqLaD+0F+1OETRiuAv4el82C6dJhy&#13;&#10;naZ9L2HPYiMSOPIa7dEPew7H3OD7qAVtUBXuiCxOmdjUcB3XyIsvfIshrsCgrIlS1Y7uCqJ6ApuY&#13;&#10;T80BRkyQ/LlccNMGWTj8fs50mvzrTj7DL//C/gpbg9TcTDAWbcwoZPKZibHB1ZdqXK69qeisj0SU&#13;&#10;Mu6bxbAAqXkHUSio3cxqeLh3g7qs+40s/T1t2cOz6rbmX9mllqzNiRURhBMb1pFxsg6bR4pwS+pR&#13;&#10;THJzu2YOKjLQB5/KsngITHKaxssdzjZ1enobn47f9tFg1uuch7Q+iHP8A5/2NwEHb1gAUjupys/L&#13;&#10;Oq7Qy7bZYFLoNO2bzT63ZdgHymR9fpy0PdIhrxnbGoLpPlRt7psdW4zulxsBmfTt/vFuCLScHUCI&#13;&#10;h9I5oehTzdbvQ2YPD7MQsC1ZQxI3GqATpqDAoOP9pZ3OPmd04A9jvf1dsON9GGdLSRsKmEmKKyfV&#13;&#10;W3koMRc48uZ0dPaFhO9z+RUuS9M1DsTgqivKjBqwXyd3mkUam7V36Kfh3JJqgVbGMW8wjW2po0V7&#13;&#10;cCVhD1LNL3+NrXyROd9hro/iKDYZ6c3Rp6dR+0SYaO22mnPbxN32k/ZFh2kHivIJNIPb/2Jfu0/o&#13;&#10;ZS+9pOJ8WHGcjM87VabkBBzQdOapXbbht0oIwalLu4T1cQew6Kson0U+jHHZFQz6m5wtmiDp6c/t&#13;&#10;t3yo/zyvh+pXWKkf1792X9Qcli/4cRjs+euf6HWQHfQikAPfAzE+62lLrGq+Cu+vFN4EEp40vQ+/&#13;&#10;2n1FN/vdPxwbVsT199+wLCZOBzCopg6MXTcLKoA4C24pky5eHofDVpZNXjP4j6QpG9Zi87aVdTd9&#13;&#10;rOEjFDR8/vYf//pxEX96mJ61QiVIBAZaHCVbJc9Sz89hzQRDGNaSjclEgXazveCAwrqKYFuZZ0M7&#13;&#10;SZPeZFEUHDFcvD6Py4PK408mq+Hu+jVlvOOiX0jJXFiYXu3cd4zWFNN8uXxgS1/ILMpmuuiqKMzy&#13;&#10;O6NtRKeOyO5XiDwqU0lyDU718sRiahy/bdZxWEPNArlA5DlKV7LlORfnfmRORgU5sdx9pq/ZR6GQ&#13;&#10;7HhcJPExzLkWD/ieVP1bzzDbcgVb1XfjpEsFXv/l5fHwZdOhzmDarIwKzjzT7W0LQhacwSJldx9k&#13;&#10;wsx0o/9Qh8JTO2RP1a8peQcX6p+OmpW5pU4VBzfQw7y6h6dfbkiFrDkxRg5kKnMooGvzY/VRWkQE&#13;&#10;nCBLjEZwhgV83XLlEeW3JYgxRQmBxY04hTisQiz3G9vsGApGnaPoJUR/St56ERQ7OONgtjPah7tI&#13;&#10;x0GhXPD2yYJIVbMgd0GLTjYsmyjov82jpEUAoH861JlRElsieAAxFqNEIcSUPN+zrI+UF9NlL79t&#13;&#10;E7QDCc2irdW2yj/p9Uwf/ea4d2WK35krx6xUlQQuTctREwOpobiXEy5Z3fV4nG1Faa1eto8UHGr/&#13;&#10;88tlDDj+UcFpvVuBYuwv/gOei+LvDvpOeCIQMgegJOHEpCwDquakgV5XmAKeycYp8LV5zXf5g7GC&#13;&#10;UWLm1RAwmeiAzzTnYz58O7zYj8uAO+JOOh1Gw7+YcdSBBcdCAyn5CQgorBUk7A2ENNo3ePgkPDe4&#13;&#10;COVUgTNQ/u3+AApQtSsNSEYoQriTtJIGNIa+g6rY14h2igtXyAPjOKOYGXQIwh3SDbC/E8Ob6eoj&#13;&#10;9TTVK8+icq0t7LtZCSEFZ2KjUiuVSmikblf1+PeDno2d0DVWNv+ClS8VJk9uSi1SUfqvESQQVwn+&#13;&#10;dPkAMmILRTwcYHz/DN7zWvrED62ZtgPtv5PbBxaUYDAsMnXzgDCVe5hOZVJVRYm3Q17r7xji/QO1&#13;&#10;JIp4d7L4d48OWNv9NwCYz7WesyCfoiuUPMLG3Nc90qIzAOvsjU0QHcSbvT4EiF3Btf7xKT3cZo3K&#13;&#10;+lgD7TwoS6rTOhtMQYSrukgvoxI8THNO/z9B8LFkS5IYiNW1CB1XpXiqqtBiGiBGGBdc0WicDWnG&#13;&#10;JffYcMNP4EfSuBgYDANUd1W9eiIzrwrp4dqd5+xW+88fH/oOyw4ye9ctKz5ziGC23CzpDfmV3Tkn&#13;&#10;MBNvJg5LoQS8YUhlztoCG6LV1cwNIulhv4yZlniFYIYkNpnhYyDAIbul+H6vtfvdrauXgmbXgOiV&#13;&#10;Eb52XhbNJ4Ww06vPNjGw01QtSylK57eG1ynbWV25i6+rwuxwu1OPpl1fClA/lk/DeeEH7Ut+yVRe&#13;&#10;cABVKOvGQr/+TSB0OhyMu/88kEriAi0O+f3DUa8AbmWwN1qhDc7N+9n/2oQAcV0PkdS0mEBaSxkU&#13;&#10;4WHL8yrXrGAz0RnQvLrXfdCW2pUjxWMxB7uNTVuAhdBSbHZ9//ik56tpilucGOBnXYmiAmmrWoPI&#13;&#10;CaAAyPK8hF+ul7Y+Li7kVMqyMC4tTgEkcdXrTPeH26QJBeBQcgdw+MYkIgBuTD7u6qtLM23p13Hi&#13;&#10;XB7aDhhbVsdl9G1zKuMWqdyCxj32bDvs/nILRj61R4eWy7kr2GT6HaZllWb3tayPaiLEkRpwWAM9&#13;&#10;LgJFdXv7m92eDu9rUJViOmzwsOsXvy3Teiw75BeBFQiIf8Jpnh5pBd+mtkF7AfG4EN4EvUken2Av&#13;&#10;dkALYNuCA07unIPQstyy2gjDKdwhlsatRPZYp1FK/ema2wAAIABJREFUMb8SY5nHY5PfgeM8Ds7Z&#13;&#10;xz1QhJS48K8Jh4F2/JJnDMg6b0BwA0klYppggilgq6bNpH0gBsvlkWACNkbzBTQnhINyf3j3xy/g&#13;&#10;X3bXPdrS026Poqcbh5jRQyejzYFnXU1hwg8OpluHZjDv0L69D7OJaIfG1XKAuUUc/+//9f8aX6/M&#13;&#10;QZjLmFACHmDX1jvvYSkDpitGaJrGJZpUEShAjYsDbewWQ1UaNdvhzGEFgcp4NyiBMsxtwoDxgG3S&#13;&#10;TtlkA47SZGj9DEWGhIQtNmVzG2+FtJgWwRvOIC1cInFZVgf3u4rT4BspX67Du/7Bq3VbZibwHBLM&#13;&#10;2KsQpapywlGRgms1Axpwyxaj2sNT0ApaYwh/fvjxcjknAOBCkTU7IYFOY1JlX+uoUdHYEIyeczBt&#13;&#10;1YMDmZNXEFFIQ9oyqEIks1WewghjMOT9U2tsuE+raHsRXISRcAJR23QEBUcJ9RxjlKEPyYPL+YYk&#13;&#10;H90GnC0ZwgHlNQ1xA7NJBG7BkJaVkVY0pjTPfpJVhWLkC+M7pp23EDHPVncDOEvBp5uzPhtrRCC4&#13;&#10;TLQqLcPdRiy3EdKi2Uuuks3Oq0pyXkKCQYoaVKLGq3PWOsRPOALnScQlIYBi4GUgMhcQDjoxb822&#13;&#10;zMlknB3HGfiiPcDr/YXTzAoS4ZaQD8ngQ8kowREFH5gojFJh0VFU0sfgMOet0tsONuugMCxWzqI2&#13;&#10;+65HKFuoBUgQoWvMrYzZk+TRvN5k3RIkKt6GucwNn9d5XnSJCiCiLAscU3ssnVXO6CFRjCfvvHeJ&#13;&#10;FyQTkIMpBAOu6AjLLsocmloIxtZZYYwQygWi2fpcoxK7rkCXr18TaRiE49sgPUCgjgRAAcFgnUvO&#13;&#10;JQiKssnQF2VZi67R1tkUPECcN5wayGoqurC527CsxnOKeUltQEXFruO1LmXC2SlLWOGI0NY47ZhH&#13;&#10;t2IwwQnZBELcbSFEcCYR1hvUCHMI+QwXDBHiYrk43hXrYBreZJghBCVtpqtpMk+0oNGlZRjmXFcY&#13;&#10;U5AF8HmOq2kxT2VLChackZgiVZht3lPZM6ZpLjGXgPphJkehto0xrkNkXDjrK1nfaKaYIFrwrsvf&#13;&#10;7t6kmtbe+YTuZVcAGIomAtxgnPqW65t/OD2tk6W0hm0x25lmmBcFiohjhksQJd4uS865ruRcxJZG&#13;&#10;DnAOqSX959dzTiLHwo1D0e5pJtkayK3zllEJMwQlRgDMw1B3bVgDQ5wAGpfJW4IUlqIWOzduNomG&#13;&#10;ZpVt4Z03SsmGXl+3glYYUR22p1Pt1QCjj7IANVBxhFYgHmjO9/MNMhzjKGoeYDYO7SK3WSjAikoQ&#13;&#10;kvq+JITf377zDPdtm4MkyFGOJn0z2rBj55wDMU9qE3WVMRnUrSxEgUscYGvIFaS22IlMFh3e7coY&#13;&#10;AikqUYKurPZdQ/LZJcwKKGRU330gAFpYEGzR1smTGi5RTdrS6IYQTAqxt1xZRMQpz3fUYQjToift&#13;&#10;iV3vQMpAsEQWW1hmHDBqSpEhWdQaN+3CjAtAO6l1sYtg9bo4NfoSUJx2Db/Pd9keXNYRWBpx2zxs&#13;&#10;47yuiiYqRAEtFKga9NpXp03P1s/l8Xn1WS++FNwm7bU3KlGWN296WZWAqLw0/AAzUbMFLCQmjUuJ&#13;&#10;ef/qCtZRUG3bSNrnmPK6KhFwQTnJMHiDKMLSLmY1qcYcyYYTjAPrkQ3aqcwCyZ7PThQwU7/NPNPJ&#13;&#10;QlPh0OLerfbD49O2IVlxa5zgDQrURm+MqQXX4XZdZ0RY8pl5ynFoygigCNMC51BGpmxUCJNMKC68&#13;&#10;hMfyME4zQLSKQ8wY0ZphiblEgHEqmdI3sxCMvQ2Zihwmp5eiwmrVcaLZAC4NYXS2m4aJVvvFveSC&#13;&#10;aYKCg4BGp9ekrUZm3uAWI5FBpKBjEE1boqBZygCV9dGn0B0/BgeiS6yWtuKz0xJCuagEkwWuYjVy&#13;&#10;yCMKJesFiOFmg3u7vXYQOcdiwjpBiHTGzGTSelm2OPkgBR+225Ooy7K+3M9ls1/nG8Hy6/Usc9xi&#13;&#10;0C5lHyTyiLBESYlmwxLiPCKyRddApoJbgs1u4QXd1FwUldWKcuq8gwjNxhRtnTlGOkaBQCLbqqss&#13;&#10;XVXc7isTuTscRmU9EiVxppMEADutpCaiLrQyICCjNRFEFAVdY/9eGqOdC5GXabqyHLzZeonGdVTR&#13;&#10;yqa6ztNt0QWtllGv9iY5jSESv2ONnM0AyZrqosA4hbhZg2oOOEpgg1AVrFHGJoqCmmlNEBDz6CqJ&#13;&#10;53nspaSIoJKKKhqtBCHj273koq7KaR45xyD5nDCpcN+/SzSer1845WnNNIeOY2GAcabt24ypxNHo&#13;&#10;2VhlNgJtWpaVlMQmQA+YE8ao1C7WGPpNJZJZgbMFYXVxA7x+gkTEDNEK4riizFyUOGjuaMiR1XIZ&#13;&#10;F0BQgAkwlx0EMW3LTAEF2TMQGPQsV4vVFQbPbe/hVnUFJvn8pltJjY+yrtMNJDTnELzxxmQbQYgB&#13;&#10;ATita9H1qKh4RAHlGF1Gble1riYoUu4lSraKudn3SQqyxC+/fauLloOirltjI+TFfd0gkADQlJFy&#13;&#10;60k8TnaUDdUetRRZ6/C+wDZHDYPOkeLIcVMVBUVLEWImVm85ptSFCALmSbBMeZV9KmWVUowrXaah&#13;&#10;LDDgIYXsILs5kOJcMGLVFnUwi23oPui0YnUomxrxHW901m0tdVawyIHTpCzHCOckcUWE1BEsaoCG&#13;&#10;NrJYlnuRgPM0Z1hRgTwJonbRvw7feVcDWVBMk2KX2/eu6ZwJnuaKV9EbQHOdSa4hFQRTwqrC3INe&#13;&#10;DGAIRFfQihIWkedSACZiysxkFKF3QG0ro0WmeNVrAJtaKCYUk1BBpzIIIBdNDbxJu32WMKIoMqJj&#13;&#10;9JgmWdptRohAnIkLkTpUgPpYogitTwhh63QBBWgCytisNtDEuYAZtX2ZdQYQ5IxhdHP0rEGIJMwK&#13;&#10;63yEEXFYOglEVkq1vHS0CjhhmudpjBgIwtVlKiCloLKbKiXnczYCACERegTYlFI66zGAgUMq8bjc&#13;&#10;mMQIwV1JWVLUsNiGxc0tLBLUPsf6cAjJlI80atUxmqgtIrsM09t0LxNRbhME1SRlUgIClnEkazp1&#13;&#10;RcoMIE5jBjH3guLo3YZiMMlFgmmmMOcMU9bao4whCvNwG/Q9RgBgBM4inBouMaebN7zpPMJa+2fG&#13;&#10;PfFEltbEwgg9T91DNeo3bOFsuU5h8rqkdElGVrRh/tt0azvCmatstaHVuZVwFLLcNdU6z5ixEBCH&#13;&#10;XhAmEXbZEyFtDBEOy+IyybjixiZEqYchYZxi0JchBpgAfJRP0CU3K9sAEhMlVEgBY2AEoQTWeYIc&#13;&#10;Q1N7oCBawcaq3V5DiFZYoM2ZiXK8KFvwPZXUQe/DmiKsOt4fygjrbK3Ri0POA3OZJsbLyAkythCV&#13;&#10;84hZmAHdlii7w325jiYhLmOwILGY02Y24uNmVcgYALZudkc5YRlTNA6btlDAIsZz9dB7H+a7thRX&#13;&#10;QKZEYiQbN2IFAYXEkczQEbS6aBFrGhkxzCRxhKjIjCGCAMlMWrhaC8pCMkoFByJZkOQGEkI2eQrk&#13;&#10;tp5lIdSqY3ACHQDmPkIPzQI1ZIARuI0pYuxgIIQDGCniMWCAyXmNhEYqEsrIRGGUsavG//V//qeD&#13;&#10;6E6kG122BokS+jyU1aO5DrL0P/6pg7mM2IOK7X96DjGMv1/AYIuq26omLvcfO25d8fTUfL9mFR/a&#13;&#10;hn3XvxALwWCqw2Gbt9P+8fw6yqolJbrpayPrhjTaGshQSOeYmaAguKl71wrB3s5v99g9Yh/0phdd&#13;&#10;7g95XLumQjhngF1Da976ORaH8EgzCIt28jz/tf94tBLqBThvSoIkyDbXt2mumsajzMemh6pCZFg2&#13;&#10;heOWdHVsvt4VgVkwyFH2HumT81JsmC9fbv3hsOqklLsj3e/b6DaEd9ivxqWyOY7YPUU8b0t33GNU&#13;&#10;//b7//t4eljXOGbFEaoxKcuukOXrdNt/euIYhnnYywN1ErTALnr3sP/t629ix58Ii2rof9gnibMN&#13;&#10;dUL78CGdwtfL9eb9KTZ0727Xy+P+OM6yq4sMcmnY40/9CtOE4YeNjnxGrNxskni7nt8ERVbNg1d2&#13;&#10;PdcVXUW5i785j1n1bqKv43B9+PTw6/lXsKYPdRVVUqOvT9bDfVdXBQWtqCmMf/jpfbyLa/qlqWhf&#13;&#10;0iiCjgqiCJJ7dUPHdpvaHt491nWDQ+55sxS0GEEMhFCJaKo34S12jk8N6gC53s+X8e35sc8hhBhT&#13;&#10;UxM/GxUFa5W3+/2zV4F67MMOPwAEKYayCpgemI8OhWzxRBFuy3Ium+cdMZuDkRt8FRBSgr1zMHRk&#13;&#10;1SgCGaYMAs5YKWel2xFhJwVtGuDw6bHMWv/x+dM5xOvvb0VAu4QdOemsy4OgI77NYyn364Jlfd3e&#13;&#10;aMRQQW9N3H04vL2NQSNZBULrZQ55BbDv26bU8w1S+OX1vjvtqkPr5vFPf/xpWrbVJUMQzOjTwycQ&#13;&#10;V/cBc1FTVH8Zvr2TR6P9tq7djvJTMQ5L1500dw/H52FeyljfreplD3RClCIApqtuy6caoC+v9zL7&#13;&#10;IweKlWa7vv/x3X25Pj613MNwW/PpD4CsNeUykl33cUfJdrlls+Wu8osrAXqs67c4tl27rCssDy8v&#13;&#10;32DCafPDjuYlASF/fv36fsZ9tZvG8cP7Z7ILzqldyxU+v73iw76chl+O5MO2Jc6aX7+8ahzZDhPr&#13;&#10;38kiNRlvucuFx7FChbWb8+sXaXa3cRln79M62sPDu2mI75/+nmZXiPr+ck0gNM8hRhAsAQ68+fOu&#13;&#10;bYe3C8fyoX2nJnU6PnC6plvj7qE6NWQ/R1ZvuKmTEaxnGM7ns0a6pz9Y7QhnTKa4XBjMFJGbiLyF&#13;&#10;mLu8tFXnSEK1aG/rjOi06G2xppUfi8mPDo6EJz3nbMoCfh+mP+xPFCJvNxpblOdMA6xSTXpwbO2m&#13;&#10;X758379/Xq2fFvv0vs8mp8270RR38xtlcbU7zM6jxfq7A3AKQCIDQ3z59uXvTjnUj9PyPYdr7X5w&#13;&#10;JBcUH3flFLU92xJnYlV5/PPhEJfptmse0ndto/z51+Hv3rF///3fTdzmNBfk/eYG3jSsKA7Ct6FG&#13;&#10;2g/AClqUbTMsU8eZKMLny4sT5FB+kqO6u8WWkE7kqbZt3+oEPEYZxaaV52/XrDMhjIqSKHR/u0JH&#13;&#10;prM+/Olw/m0EOCh3m0mjRtPgujv2ReH0ErIufLk1Ra0ugwyAPZSvv17VZAVtyBM1BjNRArpI1d/f&#13;&#10;NNQyUefq2hrrbKjWVPMC5fDxpw/fz98ff+iv482yDxmPbdO8/v56C6IHsD4UDmmakrjPBmgHfVs/&#13;&#10;o0afPuyb6Pw3VAr++69/XXP5y+d/7funff/B3pXF9tR1X3/+efexZV0fQ65o8frLedchBG9V+Q5c&#13;&#10;tL2oNNjqsF8EsyaW1d6TtEOcUm5druOLLA+8ONo5f5uugpVv31+fYSF+OIEEClEbah8wPjw05/Eb&#13;&#10;2QoB9ixzVo/XdS4OnRd4XUssLkEw2LQla7ZwpwnIhLWIdwPvan14quz1BQq5uIzNcI7Xtnucx0wr&#13;&#10;9P3Vt1XXVz1g9kwhkOypKsiX62Sn7sMu32DTP70O993zIbs7d3NRy7IVYDExHACTL/N0bFNzeAfl&#13;&#10;obrHYf6dU8okDTCLa9iCah4K7YtGcJ1j8dAcITABMN73bfHt159FW78sQ+2/nTE4vftgE0YEFB5c&#13;&#10;14V17aenWuv16fFko5zPX4Tg03T3wBbdo4Xx2/Dy6fRe9Md13SRBfAG/bM5H2PSYVoWDLPM23H6/&#13;&#10;Vhm5WGE2xaVqJfCg4i2mlDdynJdnXHxXn8uyEbwaAGrMedc2gksJtg2Det+Naoq5JIJtqy+K/eEE&#13;&#10;N6VzJmQ5vqLvH37sqVhflugvt6qtju8fL0G5YLqeELrCUQYCx6yfulY2LAUGsoTbcnporTEIE1CA&#13;&#10;Lb5yhMKqPx5+sMYMy0QhYjIGn6rqAIj+PmoXlq4hbbmHM/TzjbiJLKh63i/bUrd7vw0PDwfj1NPz&#13;&#10;fyAKBhxJLygWtPKUipfzPNstvb3UgsGOf/7tpeV1GBSVu8UW12EKzv54+mGX8dvVXhfauXvDd1sy&#13;&#10;QCJRVJvfZE1Hc+O6PPQ9Jeny7UqSh0FhsJH4MPtrhXAFqREG4YhRNKaiMVa7PqAML1CDb4IJBlnO&#13;&#10;zYY8Bni8DP/wX/7hrs2X+/K+rC7jpPTw9KmZfnPqmNGG0YjsenlC4GYMOJ7ENYmiBBF1ZXc+L5GK&#13;&#10;FcBd2W3GV1V/vUy7n47rlwnyuH+oLopyMx8Oh1R7kQ/rTXMolDY/q+8Cg1aQF7xmRxECMSb2KWII&#13;&#10;q51Y3y6Q1gUvzq+vjeygYhgFTNzNXn5899Or8vs//R3bNkS2Y3swtw061sjudr1XH/rl85uIJCx2&#13;&#10;JotSV9lzy3wAxQ4TGCNDtG33JsEv5+HHdzui5f1+GeZLo/KbyU/7U1qXAFpY9m/D9//pf/nPf73d&#13;&#10;ksPrqK3iXZ+auo8JYUZef/ssK14f20qHG5gxp4iwLYF0dk3ZWuROZZsz9ClMfsJUzsvad62/h0P9&#13;&#10;MC/z4/Nh0WH3tBdVocybmR6cX3/6wzFu11z3VHClzXbX8X1xG6+H3SFMrtzAzZgVIo5gWUnGM1p8&#13;&#10;8UgCtp8vn4uiAb7MKQDg8mDTETRlWxDxqofxPgrMk7pjWgOAEeCION+CBJ23a9H1EGFI8n261Vtz&#13;&#10;cef3Hz7YUU+sAMA/7irGaaSURfyPH/+4XcbvL2v0piroTuFrRy3C49AINnrrMMBaKV8BSJJgCHPA&#13;&#10;CO15Fm7OugTvEimQ+WXW8bJ5v2WwP9aonrNawTwp4NrQZc7uXjUOBwzCfHvfkJG2dttKinawS06N&#13;&#10;s91cIjE+N7VTs1U6LLDrOMoIIvR9mAhEnZTrkiJeDrv2oetxS7YACkZETqSJ3355SxhAyUGOmTYY&#13;&#10;MfzyNreGs1LfbLnIQLQFs9wh6vjbHXVPB8fAw65zxK5mPlUgckqIJlCTc7NVNyowIniOsrUOIaTs&#13;&#10;pg14t69LIaCJdzN6ACJEvAcUcA09OzVRwc2tAcKEJQzzER+5LBaztVvlV/2nH376BbxNv79igud1&#13;&#10;LZn004hgbppmy0FPoqjypr8j37/Oy9W4nWatVBAlUZWUF+M5mGwDD9kvGIt5vexO5XgBBKf+UFpE&#13;&#10;yke2KLNNhjSldP56mb3j3Ea3QigqwwWt8mrI220UEscpAoxYKXnOZdM4D3KivK38+XXVK4AAUZF0&#13;&#10;EXR6/hGCWhAgsmK+BGCBgrc+QMOHXW5gQaekCwvlvg5UvChLQArQExIozJHqFKPETA3+iHgW/G/X&#13;&#10;s2D4vp55Xd21/SM/RJiKtvGjjlxxJr1NJFFWnjCRCPOQlWt8XRYUQEJOym/tsXQKB6O67vT19dY9&#13;&#10;lcMimAzKXY2ChdiRBD4cnvD/+X/835vSAcAVbA7UPNpHTgbgV+qZePf1bxQqmOMmYuXPkb9xDnYq&#13;&#10;iBGPz2715l7tiivI85aNW0uh0nX8Y1sFvdQncU+xKHdfv039P4hs10Nkj6p8E6owc12WKJNKWUlF&#13;&#10;NNRZCTy5h10Cp7pKsmkjyIQie2L7tUVgLIv5BsC8pAw1lAvJ6KWSU8FTiO+tbAzmt23umgawt6i/&#13;&#10;ySjvTclMk1O5KiiTge3koO95OTf9vl3s5eD6FhzDXTdI2lZ1vsUW4ZjZjtyn3592FVxHxg/Q5pLI&#13;&#10;66qf00VS5O1WmPgdvfL+eB/BGodKJKwgn4lym6ApwXXa93m5fwDF6avGmyXNw6bPpBjPXSxdExFI&#13;&#10;EPy0/uVrum0xBuXzXFQZE202WmNAoPLv67ZUyy3uIRIRJrBTGY2oCrAgDG5rGMsdCX+VsGH4rh99&#13;&#10;Vi7bsma5F6YH+bXATXKARILCLhYG7F5IiWHu9VzV8M87GPIWo4fdrg8Gis5JHcLXlSNLGf36dv1K&#13;&#10;aOc20R1XLK11gnBACtYeecta0EQVoMWZ/aaMOg8rjJzVUKURFTYZu+41qxABPqvv73YFNOqx22k6&#13;&#10;vFAxEbhm8Gx6UaIgbp0/aPX/HQ9VSK4At0lBD8KcVYG367pggjNrXTaZCctYr0a9RQcg6kp4/2nV&#13;&#10;VlIisadiuneTbbdqbr7XkVP6oe6Slj3OlkBbs1bBc/DGi/tCjHf9k/EQoLrT4FsJ83vSDd1VnB4m&#13;&#10;v0QWXHFgh9pm5BzmU/jqfj00bVbaEpkA9cEXlE10CTkUTRMGwJ62aJS+ze+aertdPaALYiT90u9Q&#13;&#10;QNME79RIO9yOLaE3XkgNKYOi3L4jdwedK3qTJ/YtfofL95HvCHOAEARYCqMKElOgeRrO9VCONe3q&#13;&#10;kRHHmgYU57fxAZCto5sL9W6Hb7NShvD627hO+rpWV1+zS/IVtISXd2c1l0c3hdzP8aTCkD8hzDhn&#13;&#10;Nc/nk2j8PDYpCyoBXdkeTXjwB+6VLSyzjlY0mi2G0G3tnMKLEi4c2Fvt/6AfEOCf78MeZAYyF1Bx&#13;&#10;c0PIsyRawZV4blAEdQRHLGgMb5KivCmTX7JgkGZYRvTfkVFkcuHBNEWdSeZFudsEyApGhCZr10It&#13;&#10;6Zo7lwjJsShigNffpuk9a17VPO6aruDyG7tasSp4F/jgOVxJ3ApIyG7+GtJLKWMxrh5gaNHaTV3R&#13;&#10;lm41u6KomvjWQV5yad0pikIcziOIUm3bacZwLlAW35z/43jTZRIolDAosk5/ONX0epeEJoKDDwKQ&#13;&#10;kkuKwPfD4T/5I4Vqw5e6aHL97K0q8Xpj3WM4QcdvLDSvPck0ZpwCt/vgfBjmNWIXPk5RpIBITkpC&#13;&#10;yBFNxjUrYiS0dVYlL8jHA2t6CxoInCUp00E5Fu0bhabE0XoGyHD7WpUpUvo45YKVpWil/Xp9L4ko&#13;&#10;mZXfayhBcR0cQi2xa8Ixc9Szhrst8zRDnUSUwNFdKp4BUXUoffZ6Vze2LThvlcqEXLArvZxU/fnT&#13;&#10;AkJoNuc3mIC/AIxLymjIV3FpfVVzjm3bkJUdAX7ORpGmftslzgdC9lHhV+ytf71L2G50nqcJkxGW&#13;&#10;x+zxqX+mlmY8zNsGiARTKB6e5zWx3KWIH7m5/vKbvzErgk3u3bsPbQBdRQnE13HoqyVYu2BT/vmQ&#13;&#10;XyFeorA0jp6JPUogJ/yru/C4OyN6abvDLul5bkqMqN1AKIpljHcv7Ai30cMA2MmdSV8I6DnwRbt8&#13;&#10;nVEMyWlbl25umusMUXzwZWH5FbbBwzXGctu0M7qCxuZcKol/0RX9VuicgS6eCrd1Nbv+9Fzdv7kS&#13;&#10;vTtPS3Ws5eUIyvf0Josz/obQUwOjidHTwL90W2qMuaW0upfm3eP5rjCY5xrviz26Zgv8awC2ahaC&#13;&#10;y0yyRcTEE6pjPbjVqss0yfFQ9gBSIZsw3OmDZEiQhRrritS4lD2Bxr5AKkAmw+Xiyz9sq++YRAjL&#13;&#10;56f4uxG/J8LYOcxNv4cB2C/fCS0Xm1G+Y9cDiDGBiD+iaUYLE+uhKPz8/fPmPdh1gXBT3B4+1E4P&#13;&#10;55dzKwHPQ3jMR0IdsOKhdCBscahkaVbNJYQsQZS2bdLigdjSvwU9S0YYSHIZNIm5SkdslxIv3+r8&#13;&#10;I/7XUmSf4zANvWB4WZAcy8IBR91WIx1xfYiIT8ru58v+u8+rE7y7Lxw6X4cYt+G+hL6Vm/rMjoW9&#13;&#10;MY38JFQzkbh7iqKwBcW3l8xS/dgd7mvgDzYEA6y/OCTWgjZuK9fDRl93qonfqkH0J/9tqnCR1M0x&#13;&#10;w2kUyF0SBjhYq2tceOXW85qVQnY6FBFUeAPGMlaxIoTc9UeoLKnW/RHL0tvw+xt9DnVqHjPidS4d&#13;&#10;IgSafDOZEeo2vYaq595mPGpS9gmmE8dl1hDzJQJRSDlu8+D4ZuBiYiFPoYNbztqnBdtq97RmnepY&#13;&#10;wPA+eJUDeDzthluYlse6RWmgxx9dwS85dFW9Nyk5amnN9nMATjQ4+4tJ7S6dBdRGZc0DZqbpgUKr&#13;&#10;Ha3X94+PxbTcQAA0ZTi7JV9ymq/rpQEMQRih2/L6TsqmPGqnFQ9lroowM0YchH7hDez1PdgV8RrA&#13;&#10;6OuSj6bU5XfRFSERFru/bpBt6356dczMrvVZRzw35qilS++BH6/iQAxeZnDrEMXx6HIxWSx1lNE5&#13;&#10;7xKC47o6ZMUOEYtuZoFdEO8YsaenCju84gesMlnP51bk9fyZ2SfQGkpTnyYk/m6dg7MR8YwOACIA&#13;&#10;Qj4XPCxTiABjbhBn/d/Ibt3CXoGLIykK3A1PqfAJwURRKO0QYdOImkDDZhfGdbs8xOdsZ5pXAkw0&#13;&#10;mOjO24VL49muHUHFAKZz84qmKrOqKBgveH1N+oxcT2lwJdBxR4S/b8Wx8AlQ0aNyLoZjtiiAUDaO&#13;&#10;lsXNGtDFHXgYljFyhCDuTE/nyOfo3eOGgLXuYb+/k7VuPr5eFo6c3+sCAjB668GuSvPtHjyw7SUX&#13;&#10;JSrLkEsb03P0nQO5lpvJ/fGo3AYLAUQlvSBDigiwG50SUG0/gIiniUeiNVFF6rvT+HW4OthHRICR&#13;&#10;1QpJxxx36vJpx1zB3o91iuXrgj+GXCMEY4xpG8cv9VPrRFxV8kVviVgyIigAX7msbR7aHReAAyVw&#13;&#10;ix5cN6/TlCa2njpmm4TrSBMeSr/DLfCtLWdWKsbX5J7k8UJFKBmuyCmeHp6GDc622Zj7Aa8pB4A4&#13;&#10;mF6hKCpRzivRKq0AqoI7yNISWtia17Xv0rwESASEvKycnrU2+koEo5KG2GWv1UdDTB2LesADXpnM&#13;&#10;JYHU2YdMdTko72V5mJNBAupttsLUqGFFjPimfRUczYmCQKosSb1sEcr+P4R86fc1BdE21mUUcBVR&#13;&#10;XWBfAoqEo22KuieHSuBUJJeJ4AlTDYfakZVkxxCUoGJm3gXk2iNMIH1/vxWMyMWuyDyD547VKfue&#13;&#10;dx6qogfdlMZllZ43odou/5yrH1QyfMcAdrj/xvv1tlRkjZvyNuVmQ+VjGbDKZPG2QpQZtTGXM5AR&#13;&#10;3eEQn8M+1gmt8JT2wSwr/Umvch5guYb7s962fMLPqUMtxW6NNdp/EfkOtvPy4ml1KI+BUsWilsip&#13;&#10;ycfF2DvgOysySImASDbvWLpBK9dUAmSSFjuEVCwhAAAgAElEQVQWp9SEjCa1RwUujwlGLOjL/Yr/&#13;&#10;13f/5JeQI3ooFWBVyGfWGWELgX9Ql7fnHbjz8XTNq70qdseEX/UoHvvHDporAZlMk8r9sVS6IT3W&#13;&#10;5UJu/zLM8tBhDkJ9LRDsM9tgoi1JZfmvl9un6EG7i7FZB3xtBJ9wkHSmvswoxn99PCQ8b02JeUlm&#13;&#10;twWMFVJriMOYSCc+9hGEua7pdH8KMa03DR9/KtfSBBQQ0TcXn97Hdf3H3e6yvGIZIQsRmwe333aA&#13;&#10;1CQ4Y9DiQ67YwyKDt3Nmvj1V5nXVx47oKO/b0RxRg3L0okR6uhNMQsIBtHpPFanK/cdtmWSdMrSQ&#13;&#10;bD63KUXWtrkTOzi3Tac01DwDdN1O8NdekY17sOF99/OqqKl2IpqkPfI3Y5o2VQW11/Ua5i2EQAvP&#13;&#10;OXC4o1Ka+DdBiYEn6f50TL9fbSwn3iDzG7rUFc+4M2nYSyHS1uHLIZNoz4sTu+otDHArW9lpneuV&#13;&#10;bbvVBJLDDlry59Ct68j28Nvi1Gyb085jF8HlDI9uMMKELxLA7jgGQuB0pz5C35ZY0efpxQXRvhjb&#13;&#10;kXX8mkXHLFugOmROvTR13cw8jk6u7mEZblavGBMTHCbvogcLav59BoRiRn7syvfPUf438+1pf6w3&#13;&#10;/AbPe/nh+82siYiq2lcUTRpfN7qvH9F64ABR8FN6J5GYxuneVmg4DuuMeMhurjcNcb6r5brb/zh3&#13;&#10;bGZ037xd56IWG9QvUYdemmQ5Tug9X/zaHGvWMey3wh9i4IuJe4chYbEU69ZqfZZNGvVv11dc8rsA&#13;&#10;mFi0K8thOLflp93hL75mLhufp4TFdHO8LFHFnr170UV7OK5R51ZdXh0lvQQ7Wv79MgY9L53rafOs&#13;&#10;Fwb9UTbFcLvFvElp1OyUQoQ1onr4bML6B3wp3QN9d/ogl2m1g8sfMlxzGWK83ev+eDU+Qzq+rY8/&#13;&#10;OGbJpqaFx/MqHw/P0Rl1wv2OTbO2Cp0c4f2PcUPIw9rxWydD0AUNmzkUKcjxt7IC9SZKXISckQqp&#13;&#10;3nKKYXOga/45/Pbp+e/QW6Sc0yAur0sk+H1+mJb7/kNFgDMbZQxRYv/H/vTv/3aVkJMt/x5+adoP&#13;&#10;DL17yy8HvcOw5OWJ3FZFE0S0ZERI+MWJsmr0er9I/cjfGeXgdLEZwTKVO3w/fPbVh/G8oilGknen&#13;&#10;qPMQmLG+Kos/mVD1pqAVsimetdrDwN/tvl0+tycK/WwgafqDy4x9Rup6k4wLLtJbLWCNsegCR/hO&#13;&#10;uXSJeLzaUdSeVgZ1R3qfegrUrtdoX6n7S2M0ym2dNp5hXvPSkB+wU+OFYWIEEBu5mnUuEMlCLaZj&#13;&#10;1QV5QtdkETSFNoM/DavfooWQ1MmmqqbGT4+iL0qo4/gbi26fvk1XzvvH5368X9wyP/TdfAnoDmtY&#13;&#10;u83K5ngy3Fw2ze/3qp/zVVQaDHpj0Gc76TWDjoN7htgH8r4Apig2s8lQrsWNQcQ0QT8wEHbGuKeq&#13;&#10;v4Xjpxq9/TLrsWxecelpAHgFfltmKsthXD4tT2s/2NKiI+DXgD+xNQWXKMdfaP/x7e3GeIXm+VSy&#13;&#10;+fVvbd9e2MIX+F+KvwwLnujL4VA9HHozo746ipqu4GbNkTzhL/PLAm1dfVv0BjwD0MCRRixvyVJF&#13;&#10;SPc8n81D/fDtcY3fNjv7sPv4n/Yfbq9vTV8T/HPBOmOGFIZyNRdgmoh6lXXC39dvidKGPaz1uX6q&#13;&#10;ioP8XV8AHWNeqyLPI+MBQgIzhtL9vnyqlX/bdXmrIIMILOSwG5ZH1e+qPWtAXna8SyX74iaWIdU7&#13;&#10;5GWaY11RXB2cbNd2r4Z7ZLn/tLN30rTuSPFTIf/tOn6sP9jbUiJEDxGl8fL2O/V/X1bnbRkfjnuM&#13;&#10;A9YVpgTITGH5JY82QORIDuXlnpaFcnJ1ZVlRVBiHi6v7fGMJ+pjRw6bZyOqCFRX/gvUZVWm3FJdd&#13;&#10;fGCRsJA+SsiqnZvub1/+OxYA4ndV2UXjSy28EEsKIwhXfQZlFSqxhbV6YbBu33LY0TQAM8xr3R6A&#13;&#10;ErsHbQebL1TvKiQc5m8ws3LzBHlWUj/3+3SPyF7RHYv+qyEos7y5pmmYIM5PD+mjNwpx6JCHAfCP&#13;&#10;f5KEcLtGw2It7pehxNK09hSpCGBaCXnc0aK9T6YMqQBsnTfGywvc/xk+vt5f2SPQkpU3+1D3AupF&#13;&#10;ecHNYn6HIs6y2DMixvvbEvmfG8W9eNotXw2GO9geJxKPLAxGyacHCMpsGm1gxPRWhtbmOI4fyvoN&#13;&#10;R/GXBx8AW0n5EUSUXi9j2/3RTr5pus35kdhvneNYPoPHSKfLt2911fvA4/7onBJ+nle0Y4RzElGW&#13;&#10;hG3L0YZIylxgWP9QRWP3rkO5Wpa56ntUq78RTcoH6/eZS3X/G23oBPWW3/Rj34jiPd9fKKyNbURx&#13;&#10;c65uT1YHawJ7CL/XEKPCXcNed1+G//aed/xGcpLhTWYLMcx9NtxktKFqDwuTKBExAEiRVy+Ts5qX&#13;&#10;qHj+M8CgSjc2lDzmoBhIen55UkKHG31Mz/aBnv9ZVsILgckNf/Fts1PD6v9U37a1b5t5DPigpuFn&#13;&#10;HN9wnaeHBnNP/YXf2be4NcXDy8+3Hx70DboNeUjWqYU8cHimEjP4uDcGTZckCCOJ5wirsvah5nW1&#13;&#10;mpxxGaYNd8T1CQd59DWRaM4LSOGrMnNKxfH4p+351f9rSIusUbplWVPSguy26eUXURy22Bhlslp3&#13;&#10;EB4Z94aG61jIykI2nH7erMVbIfzDHoXk+Ob4Ka248vJAYQtXUJrVIMoQBPR9R+b7bp4DXh8ea5/9&#13;&#10;or1Ypv6Pj9pmkhoMlWhjiMU81j+U6K9qLasdovBEfE2ZGtQJ85cakcv6NIWM+3Svi7b3AnVS1/4Z&#13;&#10;2LaCAMUHooJclo2WrBwIYsQLdBv65mGZR8Rw6cukaxabdq8tkr4S5wREowqw09cLmgycnPshrshB&#13;&#10;KVMBAREpzLs60DkxhuZ11hvHj6eEoY+x8grfPQE0QQpgQ0SMJJb7Tl3nhEoNGLBQ5lhTCO5316Lh&#13;&#10;9XfaNLeA2J51y6vgevfI3CgLVazfp92zOblaGuiHpQD00v8LQ9gviYcmdKjAhPtssFnnt6KrKNz8&#13;&#10;5pINMJL38APmwEz3QqR99ePNBJxBGBaEP6eFJQdCCZN9DxNMeXumxG7/hsuHMT2fxsdf6yssm3b3&#13;&#10;E/ztfNdaVXgpEflkBncLUcPsVZZl9WQWeozoQ8uB2pLSsKTvj48vb8Oi8Lt3FcI20TG70wDuVSvf&#13;&#10;vn3pazbOIursZ7snwOE+TGmfDpN/k4gQEoMHs/ei6V2MU8n824IIGOfXfxTojhkVgIE1BunwF4y3&#13;&#10;4kLIqQDXbT+yoM6Q1iopssf1tfxrO0GCW1aAQx3n1HT7ZAaMjKjIGpSNu12jC4BxyCpwn4f7onjb&#13;&#10;B9gK92lYRlRsQ/zyrm/hqBPqrvc3zkqO2hq4Iki/mqf9aQ763cfj6/dfUZ6f9CN1HQnHxb9VgM/j&#13;&#10;BQItd36qqDWOKoKoul9etfOX2T+1rRdmFUthd0F7BLJabsGnZkanSjQEgGqM132By2VZYmweKqHW&#13;&#10;ARbw3iHlrZ5tKAFty8xgQL4UKOitkaxiAri87Z5vGh6q484yG7ZE9bUW0GzBI6MQQ2kmShT7VYmM&#13;&#10;jQyu7Pakr0PaEg23NISAH6TJacLCYRmgQodur/3SMZSNNN5YqFgQHLCoARG/wmsBM8AQdAnOlPC6&#13;&#10;0jlxVNXazG4zNW7S143mFdOP0pnwDoLYCfSGXj90H2ohwRa/Iir9fVLD7mmP/+l/+38SSIRRQrZ/&#13;&#10;/zw8nCpKXdQi5NrbFWW34fSn+qF+ai2LydB2f5zV1hWIGOaz+x/+49+/WSdDmEaVIkHSVocDAeH8&#13;&#10;/Wvkzk9xPevyaXcdLkZFiiTTk8PY6NzWx3sY95CXu/aupp5LSNe2afRoXQibMcY5hxGHBCVolCYN&#13;&#10;G89fCabjNO3bv1zXS07pZtzRkbLidSWMj4rA6fw1qKHdHRJ0TquyENNvy8QjRijn5LQpimqeFgvi&#13;&#10;Q9vP82Q29bA73mGK8/b/k2wfu5Yti4JQw7vpl90mM4+5th6oEL1q0EJCqh4STX4AiRY/SatAKgnz&#13;&#10;Xt17fOZ2y04fPoIG4z8GcXm+m9RGa2aCUqHqebHDuARYfH3/LwRyPbsCwz/e/7HdbgkhLoim4jmh&#13;&#10;263/D//+b28fl273cAlrxZMD+f1+O+TNYhYHctm1FFJ7P2cEtocdB5XzfVVVcYm4lA+HBwTQ6gEM&#13;&#10;ySxjVylbiRIrxfzt41fDms2jPJ/Pn9VfP/yU9GTG65RItJMG/jTc0WwjKQghwUceEAFJCFFAQY8o&#13;&#10;RHC7j3Uplz8u7fNj7/S02B8fP1/v17IpOA0vUzwKVQZwx25ZjbWxLEi/3H/48snpxYJqp2okGa8K&#13;&#10;oE8KH8pW+GzG8+Khbfb1MjogiNXQO3xsuSxwXdSKF9ridbxnKkXddjVcDHl9fRUp0n2RpkVfb83z&#13;&#10;/vWnP3YPh6rrQLDLPFJIFSuWZDoBb7ebA/T88+ky97QQE8rghgCzVcdsb3ZFKRtZ7dvfl3Gj0TxP&#13;&#10;1773GFMKvdeQlUpxCoBb9WCnl7c3BEn0KRkLLGBcqqIkRi/O6RgcoKqCLq5CEUqOTr/jxGAkElNP&#13;&#10;TQrkt1/ff/34ra3kcbchmceEInAuGt5PtmqZwAAljJYwwc3mob+v90VLnpqKYY+u2k3DsoyrMWMw&#13;&#10;0+fPD2UtgBX7/ef7pZ+GCT9ILa0PvtKCEkcSwYmueL6/3GvOPu22Jz1yvgUpH3YHVrs4wJQS4AgV&#13;&#10;22RWr2fH8sfLV60To0UV4S254P1+t03T8pHtoa3jugjYZLeS7Pc/fD6fhxDzrR9KSUkBKWIgwqrd&#13;&#10;lp/rcDf6Mi/YFayQRJrs3GmmBYYCvL19/fG7v/7++jsRuP84H/Z/WYapLav2C1/6ABzr4bkBm2Gd&#13;&#10;ZVWlcQ7ESK7WWROGXke9KUqakpeROWmt+fLQWZ1Ywa/DdfelJuQ4vV0fq52jsb+9Hp+fVFVpk09v&#13;&#10;w7KuNSBZunN/5YpjnXKFGUaFYJ0sp4y1toTLei5XexM1Pw+ntAoAQV3XadSbT/I6TpOxHBMchcTI&#13;&#10;jcOU73eroh8lj8YhEgAJIPBCYDhpHQFAW7oLWGsrZUnKijgIFZrjAkZbqDJHsDIoSSCJr3db7uqI&#13;&#10;122z4ZAnQJUo9dr/y7/7sb8th+3u69ev5HG7TlMlSuCyneeI03G3m4ZhXUJVSWM1JdhDcv359+++&#13;&#10;+85L8/K+7LrCm6GkzeHHP/fXy9Nxj7NCebmN+vjpB7iejVBciPWq+QZ/2j1IRC+gX/5Ynx6O7y9f&#13;&#10;B49SuOgF7nffxcnqpVfbGhf883EfUfYgbk25qmGO+jRcSyOnNFVlAzJqRJi9LIRMPuw23TrND4fj&#13;&#10;17eX5nkvIs6TO936m79Uqg42ehMEly6sGSUkNou/CyEgpHH47V/+/t+eTtMwDAxQxIXPsKXFmn0n&#13;&#10;ih8fP93V2mb28PB4CeGf/+k/73a7fuiTv76/Dj657/70xd1muu2IzSrTGWCHxuPDMfTJyRlkmDNg&#13;&#10;qiw48C6BjIKmFee0ljq5vQA/T2NatADoj8vAMxOJ9u63/+fld4mbmu30fP7666vYNFMw3z8+n355&#13;&#10;BzntdpuyRedeI1FfrheRI2XkPlzTEOudGs6328dl+8P3BSnMojdtN6YBI/fw8KAnuT9mIYqvX1/1&#13;&#10;bLbtU91UKUW3LvKheto9DLdhmtL3f/mz96FrMhatGYeacwgNdpwgWRabRc0Z++zxT//62w6pvp8R&#13;&#10;QugJvv3rC4Sg65rr6689wCimh93BgQjpZloHwpFwcPGBMj4vy+cfO219iOCwa9UNyV17MQvzS2Dw&#13;&#10;Yf9sFktBAckAE48O/3T95Xiolum8qT+xJM/3C2KYwUYvv09mVXU9TSGpkub86bCrFVvMdL68b+n+&#13;&#10;fP1wwCUcMRSRl+vl1opiXmygQUqJcsYVGr69b7dbm3DvZ7faYHxbkHmYZmOGdSXtg/36Wm6VhXpc&#13;&#10;Ax+d4Jyi+Nv7vSr5D99/GlavId0QelASq2YCq3N6GG679sktw2UYDEjEzs+fPg/Tokf7uH+KGYQU&#13;&#10;xKExb7fsvdU6V+zj8taQMo42yogQYUQyUrRVdbq+zXrADRP7beotWtK8nmVRvJ4uVJavH+8SpYdN&#13;&#10;RXNBMb4M/f7Tk5tXTLuQTFlzG+bzpR+u/bHbT6s77jZVXf/28v+agtWijTqvzrUsMi6qtm1LsQDC&#13;&#10;bPTXYaYJzCNnLKpCiirHxAlLeF0VwzYVkCsPV6q35T4toJ+1gKJoeNVKioM2oWk2r+M7XCymYlws&#13;&#10;kyg7/fD8BVIRI7Dfvt3DKA61mU2lSs4EiKlIYkYGNYRNxa5MWUoNYdD3z/jhYxxMhhNbtmV7fnnf&#13;&#10;lN0/Xv8NUfD0fOwnM/jUULGcrsTi4rHtr0Mlq7rKrK4RQhzhV6N5YJ+6p8WPv14+BBESC4A9gWyd&#13;&#10;Zr2uvOnG6VRVFQRovfXd0/ame+mlveqbvRtsK1WakMumgYSs/7iwY/r06ZN3rmbdsNwAzXZ0VUkJ&#13;&#10;b3XAHMFut3nq2tvbCxSSM1FuGpMcrjVHjZ1A0uj89l8SJhlTFQeP4ZLiaRowaZa3U9tWyzTKfVsj&#13;&#10;jPQq2qrbHSZrEGddEi/307rY8/kuS7qYkeNS8Y2fbifonHPbSq3nS06EIuHmKT5Vlc9i9T1kHBa0&#13;&#10;orKVMC67cvfLL790TXO5rwg4lN1oERYLQSp6SIKziUhOGEd//PwNIDZNcwy3BIqibU7DbVOB6+8a&#13;&#10;xvDD52dvQPf3Qz8O0zLHxWIslcC///IP4pjFiTbKa/DWXyhKdhlFcK3avt3u5WaXUjTrqOoCEZSC&#13;&#10;zpTNLhSC5EUf9/sc/EzCvmi0DeNsTIjCrhFFWrDTm9V3Ryip9+H09arn9bg7EMbP+LdN8Vigrq6a&#13;&#10;2NC3P95wxD6aksGPj49m0wIonj99cs73L0MQIZi14MxbkjC73U7O6aJLPzz9bZomtWnK4ulyef33&#13;&#10;//Vf1/vwpz91l8kPa6YDJF9kstGuboNI2+1O63h3eruFKEOUgMDs8PTd+dKnjFRK18s7RIQwoZN7&#13;&#10;//2t7jYhQ0TXlEKOwdsCEpeS37QNAbRqnvrziaRUFNHByhojOa/3cvgY66Zegl+meRxmQujKUhGQ&#13;&#10;DrbddcotsGiMWTfb1ulc7rHWpkkd6BQJ0PTL85cDEkUCLgK3/DGOTSQesYhXGDpaff3jK6aJS4YJ&#13;&#10;2Wy3Nrar/lYy9f7HG6xqJn2hmnFa5+sioKq24uvHz2UreCBpcoaJ3a5d14VgstzvjdwZYyilo1sJ&#13;&#10;TwABhFEZ6st1chGKXcY++eRUqWzsz7ObLkNYnI3rX/72dyUUAOjy7VU15eJ1rR44IdfL6W9//YsJ&#13;&#10;EY8wA3O7vxd7GvLmfD7FGKp27+7D8eH4dn2bQd63bcEYRvl6vaAEQYKCAQCYthoiYLSHmwoh7HpN&#13;&#10;ZisqySt+0r6jJAUQI2jb8pe33wWtCRCHfYXjspp07RemsA/u4+O9ECWCIWOMKPfaKll6H1dtpGSS&#13;&#10;VbOeqaDT6KpSjdPw/FmU4HHU0+l+FoQYjDlhgrHpah539eBnoPAPjVgyzqqNb2+3G8XEr+uVdHx9&#13;&#10;N3paKCA3TDua2t0uQoD/p//wP0MVFtinZr9RzAcA8MZ6HNJv7RZhaT+N+H/v/Mlq71F50TTEOPan&#13;&#10;wFuq1oA++iiWl0Qqlm0Bhh5S/zLsUPGpOCTcAYii8PzWLPU2vM/Pmatjs6CZwozdGghf5CmhlebV&#13;&#10;RYxge714oTZOkgh3Qv2JXvpQEMz4x306VI7BTsjHZS2I0YW7bSk8HAVkV43Gi70XCvH1+qjqApTB&#13;&#10;GdcbhAqHi6WLcDBRm8B3UtT6TX8RnwQZ1kS1cwaAZdWVC3ZdaMFxoynYxTvmc7MQVhRNwUUF/vnn&#13;&#10;Hz7DcdhA+LbNT40c+jTfRYVRABSsuUbqH6f/xOhhvkiQz2Zoa8DVMErAa/rAyAzht5xVKrYsMDZk&#13;&#10;kNM/qT/HJNRuTPf5PsiIw/aW3Ov+E5zhH/4b6DcmAL/dP+dpMDf/UD5+i3oDPI08GXXZbDdkB0f3&#13;&#10;hVVN/qzFXGK/5xESA7/5Ckrfgan3cHafimp96fnxx+v7ma/+cVdz90JjpI6c2PIXsh/MMG1ooXxN&#13;&#10;BdURgHLjuVm9g8hR5uw/UfLEJC5qB2wiHpCQq++Do77HTVwgojSvT3sE4seAnJ1CmmCsbo+FAvMq&#13;&#10;hmgLDD+W7za7cXoVvt8oTKi5R/jp4dNweytIsC4w7C9uwQ8dwpH99gPWj/0upskX++1tWXbKR/6h&#13;&#10;Wq5tBp+WAKxG5L7AvRhRzXCNlcIt3CrYhoVbUe7zGO8+3HMoxF/qIwGQYLiZ0Ud+HOdzTpelo0rA&#13;&#10;HYeNnd7tXEQhJiY6JA2pUSEyWudXuP+ORrClgO/OFRXD2ZAFPiogYBQguqKt+yWHHJEgt3tmbRzX&#13;&#10;I+cYXAgt5lT3cKgtzGpWPwJIcjfyTIufziPLLOILk3PTGRJXoadGBxEmAOTJvuejMSN7Tg+O1V8z&#13;&#10;3bNZiia4sVD5dLYLQBqAEgDm1khXcqDhrhginSoLDEmruVYIksV5KPNxzCYsS5E/wuwRQ2xvprPa&#13;&#10;oqws3nkwq1BwG8LmsEm/3dL6gSm2Cq8ODdFewfppJddihwgpET09lcRVlVfyPdFyO8/EKfwGpjoh&#13;&#10;xMVKM3Q/jOC1iGFn/GmHlcNutYWUZEkUBrJYbkGOBK6uUcXVG0CsQkXha699P/4im90NSjV9RbEI&#13;&#10;gfaDt1Oqxb0rUi6IyVoUGJMom81h8Nahs4bp5CkXfjLSQxheaFsHnzmqZIF5bXT6qjvnX18LzMpI&#13;&#10;QB7W4mEhY9o7oj5L5KMLWqMB8wgh5AiBD36P0TjJBFqI/7804c0EwNXe6YCwwQ9wNxaY4kKiokRz&#13;&#10;WWWtU9kc1zxwdbiP85psyLUuLy5Bs4pV2GxvosRpKjE3BGTOKXBAepi9oTSGBu6YEwUXbY082x6E&#13;&#10;Q84ujjU0TkmFbhFtvL4WRQqkX1dky1InACHMsJpPv3WcQo3bHKerX5ygywLT02xumwdqu4K7R5xr&#13;&#10;lMjsL3suI8uDn8bp1NBSeTKIm7nwbq7+ah/WMnabA84YJXhbtkNewrjUCWWWbdCAwV3xVzHqgu+v&#13;&#10;KxZH1aoCzVB/m/QmElto45fVLsWteeVsBFFl5h4+TmuI6fstoOATNRSOmfJGw3n2w4f9WO4xBTos&#13;&#10;PucbeW6TULclIfwJwszV9nK2vNsvl0kTs2ztitedeeahTHBsS85Nbjy6x2i+ZopLbdIBt4vBJjnM&#13;&#10;oZ27p6CkrvIoJG0NNIOcD2G3K//KKItKE/uAv9RrPz6S8uNylqAAHGYJx3Uxg+Eu1honnnnwVYjb&#13;&#10;joepCsnezMtwxHD+jPI9+5+peUSEjTdtEIl/bBdDo1KdP6xoWfySSLqPBzwSZPtDq+uGoJfTkeYX&#13;&#10;c39uuY1+BBj+EgdRA0XkhoSJta9l8kxsG7z3++/bCfW8UCU74hq9L69Le6jXMkB00otSZfa2hpmP&#13;&#10;a+qihJOqjChHMuUi0xKxIZ13xSbgt6o6Ta4jrjK3VSToBpPKcWHTWF026zFbtG2f9XXsl7em5ma8&#13;&#10;A2Ux+8RxIRLOe1MHsy2r+11P9rccokISSQsfH0AKHREQ8QQ4NFqg1KvXx6sBmI+03PhpsrlqtmL5&#13;&#10;4PiZ+lxTHk0RIaBFSZX6fn2xLRmXAWY0rLZB3fU+fcix3dTBhaChCEWEM6HhPJ5Mg+4fBsry4gOl&#13;&#10;C0iuwAVbSKKEa05PcaK1Y0DbqyCrO8WgUFkW0botLBNojUrD0ZcLNEl77i41xveXpiqSBUAycXoX&#13;&#10;hGuCHtXW5iSACDfd8ueO85qTYRnCmviDuoBrdiG2F1bz9/vSSDN7fijL9eNFy7kQ7ev7m9zU2wWR&#13;&#10;BWGPmQ7vSXuDkOO+A8dUn/vRN2UJlI5NxN3ACT//1kq0TmdQ7at+FSHo5UqFMswGAvFGOQybBwOU&#13;&#10;RmUKS+ip+AORRrlSMydQ3rHiUnhJTNT1ltT5Y07HMir55qHYQQ1rVvReB7KTkG8tAyc3vyMYAY5L&#13;&#10;dW/edmtx2Hkf21Tk3tdMnfxUgi8A4MmtB7fBt5FBpVFxSYXwhYCyVeXi2OV+aeqddbGye2JQDmCt&#13;&#10;5oKxCscaB96Az0W6LzdxaAXicGppaFI8Iya09shTpdfhgUn6RG9HXK9080is+SzZLAeFxdzP4O6d&#13;&#10;hbLcQtIQ99FnNU+gZjsp+kSH8TYWdDdF91AXy3SrKMLLU4jZsOkh3dnnv4WG5R0DPUJtkxJjQFVg&#13;&#10;/bxNmYyBr/aE7WoQZwmz/7u/1bgC7zo0plHbOPqDaOdRlnUXA1z8gtr032S7XUc92Y80yY4GPMz4&#13;&#10;IC7RgRCfJUD9xAMY7+JtEBhdrc+EeGwxGhMWky/pNpZVzBrIWF5pqDo8w/nD3T43P3g8FzWPHNjL&#13;&#10;PXqKYjXfI6S+eChHrFGXTi+h4KnmOoSNXBfLIf3+qY0iCuho7PRKMZFE7zp4rYMZa9pKR7VGYlP7&#13;&#10;DKJdDeznbFM28YBkVaRpwuPcojI0oEgeCMxE6RbSAsdIjzCO92J2SnsHlnJSm2aydtXcEwINBzas&#13;&#10;gylH56ALOyKsRptPnhb9KvxAr+ucGxLpW6IbWSsH/Mza+Xqrn6h6DpY2H0AsQtR+CeZCZfp2fWMI&#13;&#10;X+d6DByVpcAvnRUBgF+nG+rQSKaqxXsFvRUUsnXWHnzRPRASBP/2VnTbEsNEStJk7/hGeQEtz2ww&#13;&#10;KpXMyA9JNv1rS2Qc/S1/8uxV1Syh8DMrQaUCzMNwZ3F/p/F9nppqxvUOUBBhkGND55tS2KfRZdSH&#13;&#10;GCxKK0UztFWmvFq91GlJjMaSMkrZOVgEJ8Zws/nSxUxoqlpPgL9fNofW5CEbSiOd3seiiC9rLHHx&#13;&#10;WLRzhna5cUKO280mBLfV3ozck0I31lNblbCYim23zAHlAptmQBff2RN737nPwH5jlLqQ3u8OP0Oz&#13;&#10;O2+DXEtaqrIEDMdiBsvn7kBWx9PBLdhGxfsAACAASURBVNqlnCX9F1iB0dMVCjhNAJdCmcmDeraH&#13;&#10;0oGkaOsY05PvtkqpgHR/WyaiyML5Qxh4GDlefCilVEpUerEv997YCiCFSVFMMX0szYysQDsmzrpf&#13;&#10;SMg9cgVmiNAYuUghfS6LtDksYJyn2meUcAoIzWBKz/QpVhMUAS2wWosACC6W4BwO2FNfUaP9PFnz&#13;&#10;lD4HEviR57H+AN5p96neGTDjGYakcZmpITHNAoA24eEnaCyuqro0HpBUFQpD5WJrM0pUAlEKei5c&#13;&#10;zDOYXjT+H/7j/zqR8OFG6LrzanZkU/fkJgPVZW9Levyvkr0g6IpI/HWFjwWGQYW4ZfQU/g++w+Ig&#13;&#10;kq61WQOG73riePdUpEikxs0IFjuHDdlcQlbYUOvsMDvASenSgrAtW/iHevh7iEnW5Yh5h25FAXAA&#13;&#10;574vCn67/sHNIwN5DYbt+X7K8/bL9NG3AToPgRKJiCsKfF4YquLKYGrYnl3G2UC4CfNb81Dj3VbX&#13;&#10;K9Hd5yLxBEfdxS6CVDy1w+Rh/5VL4nH48bh7W8oVgBWnlG+JFQlFUuKc+tGPRkAp9q4/jA7iTS37&#13;&#10;Xlg+z5oWnFG3+eZh9vKgbrdRSYHo+rC5r6msUwVPEuwuYT1wVpkRCjrAtrKzSRoqUDygcWsNsTNN&#13;&#10;1ZN6CBdPfJPXPODmK2r3jsl0iR6p3Xc/uakgjx83K+xuRTFOegMwdGOTlk7wWpVvGDKr/E1/3hyo&#13;&#10;/22uxMmfpkq3HpsEQb3T7ONXf0UV8xgA+imx0YS5rNI93XzxNF0uR8T95XW/aYf1uuuV+pfj1/PP&#13;&#10;9Y6kX35xdGeuqE47O13ucPCzirfDvrlJsG5KYL+tgGEa5XBykqT+rEvRrS4KVr7ZFyLytL5t7mD+&#13;&#10;7ptmby3bBXv49Ta4pvk8EAS6shG9fV+/el3thVQweueLRC6+mAY7xLtMGbVNq/29OW6RdWictZbK&#13;&#10;fm9HzKMUYOv9kj0sOzX5AEZbTSDUlykH3LaxKZO5obf5kX1m51r/adj/fmW1BUeUBvW4qabr7+++&#13;&#10;czbATemfynrY6jCtdqQiimLH+g/CAOrYc/vF6dnHi13ZT8hPZqoL6hLXK5iDkwXfLhG2K0NuuL1G&#13;&#10;Ck0wGcWal7RaIYvRmdQfb/ErEmi8321HQvSV6Mw1AgWa8nG6aeGbdCwKRAsN4n+5u4NiFTp9/Lzb&#13;&#10;f/omlti2M6vqMXVHF/1dsOflOpWCl5Tc/yDbgOLqnXWLXLbacyab5unnl1/Qtm43ylxfD//4USjm&#13;&#10;dkYH0E8OX/EX//izfbEL8Av0K5k2pfNNxDRAV3I1nW/PzcFu8PWP/5PQmamowN9+fvtJbqtQUy9I&#13;&#10;VSEQkR/hrjI48hJ1L/Z9j5ngHDDS6+saHAroqTp+s/8IRv3w8EStJ5V//6DLmliX++usGK8YE/HP&#13;&#10;YBwYYNHrReQHybw1KIG1csxU3mJEwVOKPEAJBUT0jW5cCPZ2FtsfEKogJefhvK82CH6w1MV7122c&#13;&#10;9oRV3+ex2H7mEIXkplv9Q8qnsuH9OEifIKHJr5VEgQw7QuNHf1ePk0/tdnPct2c/C/llFXYh/SN/&#13;&#10;GEXkMP2wbdfRQxpAaXNv5d4SlHLUldnepq+Huvy82Qq6K18vvIJrNcSrZ/jHew8lGTYY6MT6LGru&#13;&#10;KfacFdnynNdNU1ws7EHB3+7AdDS3lZ8DbSjFDtlClKN0f5hlViXT075qDpvNPAwU/J7JdtZuz9Sq&#13;&#10;ac/mqb0V1DX5I6P0erP5cq9dgHimlXGMMIsRoZtqo0q+XOYN21qAKbuuAJ6z7OQ0KorWqjLPL/71&#13;&#10;C9cVwrvt5vfT75A2P/0+qIXGrrq5U1S3wZVbW1Xb3USDYwrcb0XHNJzXstgfyABvB5PaxQ1TnwUb&#13;&#10;hHgf3zCwGw4Hf9XEPB+e7N0GAv9OWjKZrQx/JGyHtYRYtOn1epdVpWr55xOH6mG4fxC4NMdHt15d&#13;&#10;mqrmOBoxwUSOVehlqBWk/vGpeIHvW9lae476AtDM68IJMlAsuzmllYdsq22GnuRVheUW/Y+zdsyM&#13;&#10;u9y+u1SXLkxmvpm3y4/ffR6XS4r9J/YvvbbwuNU5XEYYOMZVUeTviOitct/CuNETrWGMy4yN4R+k&#13;&#10;VPcbmOF5D6JCjCYyTq+0cx+jY+3fI4SncQySLzMMcpWKH7vqV2APT9jku8ujVi83ta3aLPy1BptJ&#13;&#10;R5jZABlcUtnuMG+Wj2/Vw9ZlU1WsxIJaTBT1Isv1Bfk/90G8WPblwpKPREBZ0Jd+XjCl2y8IXIqk&#13;&#10;QbIAgckZNk1Cbk0QKnrBefD5Q5DCrVAq3GzmRR4eNmPwuWmaG77rHkJYV+V8d0oU1up8a5ZIJVkK&#13;&#10;ebOOL5hOk7GWwvJhpDcGsOp9WBMzghj8PgPWVYbqV/e6ZQiTgIgpi9TrB6Y4R43r8aeHxzzNm7YW&#13;&#10;qkjXnBOdTKCPos0CGsMRACXxs4XOVBmUGuZzwHKzsKIK2CdfPlRJLNXeBaP9Cgj35YqnkC+IVo9Y&#13;&#10;QZbG7N/gNqdBz56Do8YWPQz5fsm/P1X/bqwf3TU8GDHhm1vbSEIuteYfWXBHNm5gI0UFL8WKGn7L&#13;&#10;3Rc/uw0T/prD/9/2Ng9Y6wyBdSulY82/rOYk1L0F7Ljr4jWAGzmF9cdg0+m6ixDaPP0IJzpTV4Eh&#13;&#10;uFUycHh3vxO8C1E8ff7b68fvsPE5cW8ZXJcP/BGXBd4n4mo7LmVKpkZhvZXNJlqY1nNVdZMDN0e3&#13;&#10;/bLUIeDgGa5DyQh8/3h53vDzeiWEbTffjTlwLs/jve12uBHr9j7Pvr8Hdd2yig9w0l/uFa5D8oIq&#13;&#10;B2G8oZR5CIB9Dw7P3bBcEc4Duj64vb+6ZkNzQUIKAGRbz96uhSq//fHBi3Y/yzEC9fyA0i+8Irfl&#13;&#10;d4pQeMoIBz8v+E/00mtFjZ1+amXrbn90sgSJzRXRMY0+KL7kw+ZNv93idZ/q6XDEEVQZXuCAzUMM&#13;&#10;uT0UfbjZFEzOkImw/A5QbNvun1f05y/PYVrqSKz4wKSGNpQRAIsnWdwXv+mO13kudrvXcanLNEwQ&#13;&#10;xvJ8CZLR6QrL5/afy2+fHwswZILD7fJbKz7df6zfOI6x+PKn/fmlf+i+H/d0955XO+voZOYHun+b&#13;&#10;3oZuVbgeE5yt02WT9Z1VFCjXrG1dHWVGwNxnJHPM5g6f5J8tpvvWI+gKK50RKMPsNKylwN+MDy7R&#13;&#10;aZx1kxMIXx5/HFO0tg4J04R8n9e8zO6GihJ9E4oLgBJPf4r9W8HormiG4Z/rPUjRxIRSckjCjC2P&#13;&#10;LubsIYAKC1HO5pKZx0VChk4fS6l2mO6gNN3Z/ancc0VI+uw99DhWuRN4DE4XXXEzLi4zo4oBCZWr&#13;&#10;0YXm+wvWIgRZZJDn+tJ2LYopYVlG/Q2RteYSL6S67QUNZYRUyV+vK6BRqGBDokZACHMKFT5SlVEg&#13;&#10;ZEShIFvVDq9mfk0t3E+3ya7rjsuTvZOGgJpur8qZm/MLlm60EGHaqLQtTOi2r/01UrRLOHdyZPZK&#13;&#10;Jwe2z8skCHRZH2+Yeh/Scs33IgY7FSwpL6iX6WmzIyaiw9svEFtkN0257dkZYMpBhHPhUwwBrhGN&#13;&#10;7Ifui7F6DPPXbWm+vRzKDr1N8xdwv1LBKA8TN1ZjYlJ8xj9id8sY5IrPRaQf55qBZbliSip7g8bV&#13;&#10;Qtlqev25KXAT14i+pJIR+3YpKnb6t7t0BVvl+md4KI968nnFdWkvlaO0Xi426+m5PpQTmzgaiOWK&#13;&#10;fH3/TVTgZfYlZSKnod6WWIIJgEv6J03qoYMiXos6ZtfQsnDUmfsntLfnyU7Wbuoa53abELtlWKS6&#13;&#10;jRR7+3UX98Aqgfb/Nk+zK7KGYAz1Fparn9EYD0RvYUF55BngPYA9gZq7KaWOkt5HMHnix599ylmb&#13;&#10;OCQm/TJvmQcVSdpKxmm5586Akuzvq/ENETK5e8y4yEUrpb/GjTW5Y+ImLMaTcPevIWdhmPfpuvjd&#13;&#10;A3djVzDfX9Y9Wi5YoDYPaFs9uJi1cbQ+3ss+TAGes63Pd3ctW85rRN7JmXHoY4sA/h//4/9WStXJ&#13;&#10;UkBGSTX2fSJBNqUSJYRg7m8AmrJ9mIZVCCFDzCFjLjVhP3x+ms/anbQNLmNRt6qoMEsIQZEDDKtl&#13;&#10;TxRlPPSmkEoJuK/a5KOsxTBNEeLR66aA52kshfrtX38hRWPTFSrCR9DJ1nhraRoWw0GUpRKFcsEE&#13;&#10;U3KEMQFA+JCwCxEkbW6goqxIfoLRrq9ttYmRIoxHoMOqo40GOKkQSCD4NV8B5OBmr8JLXkbVbu+T&#13;&#10;I5xkABoGHqTMGGk3U0iDBRHEqqo5xT54EQjmEUkAQ7JpKOqurHfR20d1CAQEnNdoEeAUq35aSbEB&#13;&#10;aS0rv0IQPAfIHB/rJYCX2w0ngECAlBOMT6eeEAUwscFFGnLhMciU0UJIP9pIddVuhmGimsugkdOC&#13;&#10;ksWOijNVK0ImmIrZubvRrOLpNm0qPk1XyCqXSIwZ5bKim9V7VpcQ5gpK6H3bqeF+LRDVWutgGdsu&#13;&#10;swEhI0QPJbAeJVCwjnNJg4/rGp52D9OiBSeIBcwRgxxGCEjkah5HF4JMUHuSq0KFdclKCMWizRyK&#13;&#10;4WMoCqpEI4s2S5/YRrAtDnjpr82+HMyULp413eX0VhG1aZ4GvwJjakrMkAhGhLDkE2+NbLBLGsTC&#13;&#10;u7XZbN77y6Z6JhmkrCGyKAFKOYiYImdSFoQ67y1coQHGWcAA1JGxZl6Xdledp7NbISkLbSNCdFwH&#13;&#10;tWljwNlqjBGIMS0LYQAFVuDNcJmyBZQWMcD5csERZ4sj3TQbiSFkvMgGNHUZwEp5iFI4O3IiBavq&#13;&#10;8iFmEjFkWC9XTTNDkfoQmqaDISC34noPUYLOd0LesmaRZh/KWn09n2/3G5KsYpKRlmVD8gR44X2Q&#13;&#10;UMKAQTR6SslziL0EPKJ8mW4MCANt5hgwojzV1kwhncZ7sUPQEwyD5KiFncWTzbPEZScL7zzmrDxW&#13;&#10;KTvC5amfsgefdrtlWs0aLQ2SYRRX59D3P3yfM3g8Pq6T3sjGjHcKgw9puA80xRKGaVkiQpNbkF8w&#13;&#10;SV1baDs6gkXRqko4ZCBrHAY5xqmfV+ldTwqldEw1CRDB2zIaDXPhLcDOo5rRfrrRqp5CQJxtIiwY&#13;&#10;6vFYYowQG2+zDQl2Hqzz53Z/vt2dSwjFh4cWTDnqbBGyZfTWORSBiCCP43rFhHNRWbgy7IJLTfeI&#13;&#10;4igtg4TOLkmCcaAUlVGWRVMselzXHgKo15HyoDiyffbAxGTPw8ljzzi5nM4H0erJGQ2NzTgKta+d&#13;&#10;8/f7XS8p2sFCZAPBEerZSUHH5HnWgFDjfcTEDGsMAPgcShmmNSRxvZkGMe1wBAA2Uy7kOCx6Ck4G&#13;&#10;vOZNvYk+CcKEEtd5AkoquhDfZBsyI9lMopAISU7JaBMTHcmyosSAena2qIuL7VvuPDWDv9cOG+Bc&#13;&#10;hZbrKhs59FpRhTsCRa3PvQwuCI+WhVM5jho0hQuwbDpSAaCnCBNiLFibXT4t9yVZkFJDs0Zggkg4&#13;&#10;WBJKAWVIQUpxXdG60pjjuX8+Plub64YqmXPIWqecc5gGXnATNK3rqhQZBZmI4koKNs4jd/YdLbun&#13;&#10;XUJ4XRIpaoeIH1OOoMAojHMw8LK+Phz35/cTwoL2iXBokiYxmNSsOWdFdwXSl6kEynLhvSc2ptGh&#13;&#10;iK3WULIQI6N8NWjTSc784ikQoqgbSgUILqIVQM8izRin4GBMcIrOXAiMgqDD/tPNrgEiqiiTmxAC&#13;&#10;pfnx0wMzM8IUEV7KLSa3pmrnXtvZqI3MBFUFJgTnlPtpqFg73kYY4NPuaTKg7g5uXApQmGF+v5wV&#13;&#10;l545RcTp/SvHEZdIki3KMVtjPY3ej9O43WwDRouzARhK81PdGeBccBlzEBBFxM8zgBi5iAm/36dm&#13;&#10;f4wiAqUw4xIwhAjCmJYJEmWMr8tKARSmk55Hu66cOtq2qml/ev3GUnxo2obwNYJTOEfiDAQcsGUO&#13;&#10;qhSJJ2Kt5JEzHoDLtGj+sl2pVbJAyFKCK1Vn5wFHEWJMBcScY+eM4YK74EAImGLrk7O+rGUIM0aQ&#13;&#10;MBScjS5awh7LHWECciHIQiWPDOnkcYSQIIjQioJ11k2JJZkgpwkiyAVW1kyKs+B1Lck0abVpMKVn&#13;&#10;60vktZkej4/X680OI3Y65xW3dPC2KCWHEgabA317vz9umhl6Y0ZCIkxwRCisqH83D9uOi86vtmB0&#13;&#10;5brOjUCclI3TBoBUynIMzFlTSkVxAi1GkzEeQqraJ3WeMbB4XaZDLQCEs9bFcxGgRCGlfgU1TEvA&#13;&#10;XoQVMOwJwpzxSEC4I6rY5nE7LWNkgDIeVyOFmI3hQtxvNwIWDSADGPqk6s7AROsGMLMvf/RjuL/f&#13;&#10;sMg23GTFhOTfPj4UXARuIJAUnBK3vRkFJbqnXVs5MyMIbR8KKepCLG6w07IV7fg2ipZTgkY3puAv&#13;&#10;59eCSI4K430hy3matvsuIzTkQCuhpx4Q4EekZ901MgAMA6hUMQ4rg6KAFXSqx++P5Z8/7iOqihwd&#13;&#10;TguGoauq24fhAPz5+Wme0+3+JjEJyUsWsSYFhSBYn0PFHqIPIKfV5Lrba+Nql68fb4xyn4ELkUQw&#13;&#10;9mMGGAu4OIuCpTnQ4mgWfdzs5n5VtIMEQJ6xMbO+7qtNk0vrxmvAuGDFprE8mOsQJ9sxNsbX6OMy&#13;&#10;rsb0LKXyUOpodpzpWWdsDg/l/OGb3QHkJAlSOSYDnrafh+n0frsgzBGtYtTN42GZR85hP/frOC2L&#13;&#10;x4pIQq13xvkMLEi4q3fYgappKaON6JYpBNtnShBJY39jESHhVAOyZruyGOcBQmbGQUkFvLfDoJ4L&#13;&#10;tfurTwhDWhQFxhwBCJFMkdoUREvN7JkbaUIs42St2O4IB86PKwvIaZMMVMVlOCVvvhwfr0vatSQg&#13;&#10;vma8zL6gmQjqvSmlfHn7ut0dK7k5ptKYuWqKuE6XOU7TjFIm1FdPz8PQe+NWRz2xxjmjHcGgKCq9&#13;&#10;5l1TY44pwYemY9x+nC7ex7ZrcenRBEL0OhoNNVeUC5pZ6UUAJLnslI2uYLyRGpp9c/DTwqhwFn1d&#13;&#10;3komgAko8lilaA3z0Sywgy4h7ACaMQrWYMF2+yNH1KVBFtEDpGSZbJRUREyemk9+8cECpROSwBun&#13;&#10;REsi8ZhQpryO7/1vQjKSsAlhDxRhOJDkkWRceuebtlvubnUBY1YnP2BjfSyLap2WLd8gwWAjIQj3&#13;&#10;q9vtH8a+HyHgjJYlFQyPcYWZllV3ckkhL1Q9rMbH2c8+YIyrhmd7er0ChxhTXVmlDLUPJqe29Mt1&#13;&#10;rtVRMFwymLQ3NgVUlBDG6DJJIcdhvpvsIKPS0bgGt2iLaZgngDNWeDGeQ+vHucrqmoBfxul6bng5&#13;&#10;25gEWrKta9m62Egc4gClJJEAwSIEKCc0BALJisZoPISYUB4QDigiUjoLDwXDiCQam0+dH8cESxec&#13;&#10;CQYzGhPAUBAuQ5gjJJv90Q8+55kq9jGcBOYhZEJypjlGQCMuYO1YWQVHASWcw0B90IwJ73xddBTL&#13;&#10;YLUUorc9VsDGaTVBcUIsUajkJcykZQnkcc4uHR6bBG2SAf/3/93/klanT0MMupBPiANQZhThx+WG&#13;&#10;ooPrTFvVXyIh2GW/99nEdAtuhHh6PW9g9YlvfJE8KilPZYXjsAKyJRnq6zUek14ToQ3QliITjEUJ&#13;&#10;IxqvN1setguzEsS6Li7fzofqwUAcqiFzvJ9YuC6o5GRfBgYOWPkUQ0xW5U14cF7brIs9iLEUSqXh&#13;&#10;WvLvVfRFGN9RKPCCoezvAcii6LI3vpA1RAggoxdT1BC8AU+dOirzNbBtnHQktJ7C0paILQu63hdE&#13;&#10;ifLZwZLvCGc5egrj7Jx7vxadgBLY2bPWLjo7w6LVSAMd7aJntd94k5fBRdpcpwvnmoj7GreUsqKC&#13;&#10;AKyjlVTQUvGU7RIg0OBw/BwskKVY04pbMoTTsd1JykRAiSmkkrUuOrdZtwrfJMqY5hhz1daRIR7e&#13;&#10;QtzRphyipTS0Di7L3QcNxSeMAQAY69IZuCSPS7rOPn/cMY6IRWcHf4OskMWmvr84AG3OiLDa337W&#13;&#10;lrpQreXIdAyJFNUR56yX0cSpOrL7oIUXq5k8nDd7bCyl9JE1mnIqEHLD4NuO4UiBQB7jhbStHBf/&#13;&#10;+9ul+h69/krNQtqSNSJGkhzOla8952lxDZA24e7YIWtFDDSVkCOISJx8/dcVsTSMN9d3nz/t34dr&#13;&#10;LAhbC2fvMc6UBhxoXe5xZsvwbYqBSy4rAYN7rp6WoCOPVS6h6lTFp/UjWVruj6po7BgdXDNntN3k&#13;&#10;Zem4cFpv624aX10Iz5sf9BUrxiq1QYB5Ez/vt+vdISsWXmZ346IIgLreYJqc7xHWN1UdKTFrvFxG&#13;&#10;oFVA2eOE8kWYzTpaFChSDqSm4VikVfMdUzDrFVmtFUFjYIT168l7vnk6WAZ4SuYMke+/HMWbiQUQ&#13;&#10;wKNgAm0oM20hdplfhJceJY8h8VYLEglEjH7y2wtYZNsEkgMbanJwZhYUzZe7jkNKtlJ7bHxEYIya&#13;&#10;SWTCOGjvkWxoJVGKHtXqYEuX7NSKDMCmX+euad9f39xw4k7CaBiNqmy9SyVOYPqodz9EBmhDKz0b&#13;&#10;FGIymKZI1LzGzOPdXxl8OtuT194tFuwFmwslpMkMLl+BoLiS2bCZrIiXw+D3lMYCagB42xhtDzFQ&#13;&#10;mM585JGQxMIUIsH4MHCbucGIswRojCtEji4c+8Ion54iXLjacg16hidRNULVGQmILhQnhNTp4prS&#13;&#10;iAEjXgRZsFXjLLUBJoIxaylJArbEYnuUZh0UIQTtEpzLbYEaluCCIC5oUWcKTIWIDAjEAN77W93U&#13;&#10;8P8jCD6WZNsSw7Bu747Lk67MNc80Gg2AwSDF0Ej/oJAmGmmqgSb6B32fJgoxCIBAm2euqaqszDx+&#13;&#10;e6O1CPJrPJ7qy30jeOfNijKQkg2YVmEMJSMKN9bsWe0228nqismBKi73jLYcFlU/IMqu+C8B4mWw&#13;&#10;xRD2g1ADOfTHbVozhVXF5uCXnCsyo0nWQm4c9ciVwrNTiUQn6+F95UnsOPpuBMCw75uhjArf5Z5C&#13;&#10;BZ90dS3rRdoj2GeOgActk4sq21aod0cJ38Z3UTCnCgCS2wZzAQie6ZVdl6rbzS4mfavbE1B0CnbP&#13;&#10;RPZ3x5hhqht9JdX19WYi2D2eB2sLoY62ePhGiFpdWYbfJfGMtgBVFIDdjocScgG7vo3FV6cqvXlJ&#13;&#10;GYAAEqR4mVQIpcAiUSaw37/cR+k5SskNE/NR8Bbu7NvLpVYHY8sx0sIKbkhV0s3sNuDHOJF1OIpd&#13;&#10;m9QXtz09fLDX9Ux3KLhcybZtSSkrjMs973sW7PuXGYu6DjmBjCpu1+0enFG5XYulAEkgmoApNwzD&#13;&#10;irObSYGQatev63U2ot9XpYyby3B696GsOgjctrvx9jp6Azis1Mdq8wb6ERU+TmPBgDlKkRRYKKZc&#13;&#10;qm3Z8pzAggSKD09PjBBDFphI34q03UODke9wDmEdtqiqiiCI3GY2whDXbSuiWe7TQjitlIqRogI5&#13;&#10;gDQmC+iOi201VdUGSq9pjqkQSGreLNt2v9+50kvZUUKe9vt4e39sSVc3GODmTO46bSkBxbk3YHOP&#13;&#10;av/dLeoHUTibE9oDADwlLZ7h8hNvCozTNuAacvl0q0d6lPoyHxtUEowW2mBxwyivbvetgNiQqM2W&#13;&#10;YKEEc0ZXvcHMRC0hCruOClLJvZzvM04Y132+rqypdS6C3XGjEiqiEgzXPqYQ04LcPM29OMgkJwf8&#13;&#10;MuybIw4Y4gxpwMlxGJA85ZJhLq8UncHMCAsWiY4eAa1qtIUJ1HQGpgQIN8JhoLSpu1N0Y/3pQes7&#13;&#10;RpHm9tUMrHTEd52Cl1fLYMnevIuZXzAF9Lf3VcocXSgOvEZ6qlWwK8hbkERkpgP0mbJudttDhVtA&#13;&#10;t1aixWhEKaxR4pUIoIvkBQ1oQDXbKVIZ91ahTicPd4wMtJAMaNrX3W9u4AhXEBgbC4ZGbxyRwrx1&#13;&#10;RWDCAB68D4SOPskuxG8MOCgAQ3UGYoKoeBcJr3d+yZlFLA77V9rw397e//Hxjz5VKWgCo6pkTffB&#13;&#10;bsAb6zYQQ1WqNBXckcz87OaOd097Hi10WzkeP2UQAUybH1MEy7HZxvsDZ4MPYAS1bIjwZoEME70t&#13;&#10;HTtgANwIODzpw1fzS0W6RtNUQSDIctjVL293lTpRCrb21ZQfjyrEMNqVWY02jHOQDLuSgN0hUCpF&#13;&#10;V8sI4TnlUzCQUMIllXXKouhh1x1syKqngimaQ7HrX15Nxblftm0uPLNR39WJ4Tnett8e+Cm/lFI7&#13;&#10;8unnNZhhmfARHG2FXYFuQUfTqAYVWuGAFJztspqVmk3JCiBNiBflHCBwxjYYVBABg7Fnmlya/tEn&#13;&#10;9no1LTHfzVK3QkpgU2S5KoAteGbOyarTLhx2YjMU2IS1W2PkGHsHlyUJODmaKYac8kZUok6IrGEW&#13;&#10;grsYoTekIYHIJq7LY10ttXu3+xwRLnhbNIU4Gb8m4jcg9+xt+ZXEaldsX3dmMAmYEUIpQS6zrasa&#13;&#10;R51MQerhqTbjcqoP75kytwQqv4zrvtmDMGWQCAZZl+6x18bvSW1/HwEB4za2LYjgqakqGANh4W/T&#13;&#10;1NZNLeR9g5hnLsQ2m77jzkJjuKJhLbNErMx+Dr/rDdRNA3CBZDbfHK24Otd4RyDMFNMh4/6D8tlv&#13;&#10;eu1AuHO1FQNkAZMTMb+/L1X9rLtZQUodnMaolcbW//3hGXMlswdM2ITCuU3jlDI4Hx6HafzwE3dx&#13;&#10;0BvbBluLuqRiItXfr9GBUqSyHuPNe2AclUKYBEuhTaMCu6MI/T0QgnnEAaW7HZ76n9/NhCCZZk0D&#13;&#10;tymkVPZQm10FC1REFFeyRkmSjWeaVqF+MtsazILPjzlfU3AQQCxUyhAS+p5YU+6y6wfjWwohpFnI&#13;&#10;DRHspiM5YsQSBJ2QNibM5bJuIn8VZL/ODGN/oN66sgUkZQeM4YoQDqf7vT50BgO9To0R2Qazadw+&#13;&#10;7oiDAlpgu+oU7LUBFbyDqefPimSrFeg2RQx0tGXhfj1bvOnL+/YNV487Ud+nKRegOC73gAtK7cTJ&#13;&#10;3phw6B+XOC/GM15TWsF1VQxpl+ehVwAAIABJREFU7Gbquc3aoQwyVdK6JXoYPbsvS92kkMlmMbeI&#13;&#10;K5NI/vDzh+UaGsUhg5kjGGBaADIiqfoUog1+jK6NDayp9wEVSAIJOBGMYwzyoaYSWDuoaoddgR5L&#13;&#10;3kS3bkmVRROzyEZSlAd/f01X/L/+5/9dAiXZvpY5vuijQDLZGQRYIQzMscXAZ3O97FlDV7xUfVbB&#13;&#10;w5cYjtWCkmQ34gGJ6e6MjosuAJGruwcMgariijhHDt0oqhcUoahMKR3QtHqK5n6uM0v/wd18pSCt&#13;&#10;pjTBTjpV4PjGsuQFWKjf761lJflxaG0CfYZpaZ6x53PnWFFbBlMTnm744o/pfe9Qdgn2W471WTI/&#13;&#10;/nkY8p7OvY0RwldNI5MWxK6ds+NNmxBNecS1v5l/P9v9DcEN0Jc1knxgdhEYtG0BJaGMceKhoAck&#13;&#10;NciOkdwC/cWggM5duxyn6OtIyeJ8PsNcyr7bj/DfPk8KKzUxcf5uON3GvL7R8C2unxeCcoKMtMi2&#13;&#10;n0Fi03wR/CnrgAh9SFXw+TIPq0StYyNZYzC+5DLsQ+9M26hXqcThbfPWJ+pGwitGfOFrYWTbNsCb&#13;&#10;w5rZr1RX7kJJBKIRybQCTt+/kXp+aP/jNnoSJDrCyUIUCTdydKfPTMQIIKepUqRmq3/NqbzdshTH&#13;&#10;kmXyXy3sm2qPo8BLAR+YyOCpVIvBTAoPlxCj5+uLXmK/C38burMc1qs8UrnMF6RV3XrnH2J//BQq&#13;&#10;qe1dR/W9uATumdBio0R7MFdDi6ZcicVcBvdOjztTwhK0qFt0D9ssqfgk+XCBBzeWSlfkfLkfOYC9&#13;&#10;Aj/a5tdv2zSk+dbK56pYZ0VTL1/33/zrSRzlO5jrWcybNcEDTmSfcQk4bmVFMRMH4M3VsmJ1cEz+&#13;&#10;9aZPLOr9AwPFvH359nEEdfHYuLC5TdJ92ehXz8pBqVLS4dgn8/8WoTafMmzb2/QG5MVgsPthd3Yt&#13;&#10;jtX9/g2fdqhodbeH6w6zsAJMSGQ8ri8BEEbUuIbd6sjC4JYzr/QxMGtPrnzD01GTKPJbMB/Aj1e8&#13;&#10;oWR6mT0dYLSAbu77GbYXLO04/b6qfSNJIWXQgy3kYgoVhVOdQS/vQxXZ/NuyHfj+4Y/LXfUHNLzf&#13;&#10;dnXVCfYNY0Bglwm5vKFC/QHlaYKv17pyCtIcEHbvP6un+fIa7BLDR/zBqL6PSTo1fDrUJCSRVeSe&#13;&#10;JtAEnkkYhm3HeubkFZI/YRIukWz7Rw7pRIsv8titbNTVXP9Im+FqfmBt3TCT0+JpxWbj5PHwrl/Q&#13;&#10;1WUfg7V4r+eBRaa6eHQFDWvhuycgtusmBWyTS0zIFwCQjJA76OelWnOFtS+PwcLA3SCquLtu1/V9&#13;&#10;i1Mo4o8tGbfhDswdtE9aQSi44jLFlVe9SbhroXojEOY5bQohM0mcMi0eO6u23ults5PLe5lYukzv&#13;&#10;nPGmzU3c0B3yneKOYO4DDXvNnQUIAoBonVywEXgKNe84pyQtC+tRWU4r1l/z9+ct80/RhBshyywc&#13;&#10;vd+CuVSD2rJCDOXa4kIA8iBY4ePnyNdwO0RBf9f1gCJUBDJU6ldpoQQ+XgNtzt+/PkhRUfhOWOdn&#13;&#10;CQOOkSzVvOeFVWbz19knQESkbAt9jB7e8ZNHmTX0GjDQvEFZEspk3WrnQBlXM5AKHlOP8eoGc8zt&#13;&#10;yPgzri2ck9rwesqlZqFU2xQ+V/PLdjg9MgP+Rv57JtDZ8vT6r017BFRMCYhdDjqXIgXrhq4AsA5m&#13;&#10;emb4xqDWcbl6b9RRA2etbFWMk7RNchFh6OsA5196FalMvEGFIVw36+HL9bf00/GZu0BxPa7/lr3I&#13;&#10;ty7QMzgBgcHHpn3coMd4qpBdd3N59YTMlGMF1mYakjOY+IQOYk4ALoad2Il4ANZQsYb1D9rrXDbk&#13;&#10;j2a3EuoyGLcPpEUP9y3/8m0+d5rvdv/8r//1R0Z2gddzrkZUo5j+/o8gyTSmnajyeoodu6i3h0Nh&#13;&#10;I4NLCG4mYZdTVUIr0RyRCs5IQp35C1MRAYiFGv2MWlwkCM6MOUvJnNZO9lbb1azN4YDRtzt/ggo/&#13;&#10;fj7Ut5FjQJA9n9kFwVwIjgLvyF+W30pbSp34lkzMBBDiSlSmXqkAEhRxZGh1eYqEtrBb7OOe5PS+&#13;&#10;DN6WPETvJOJFV6vgwAi8HZs/bMBfobFYPzuhVrBPbMCq630OmLrO4i+56nEGIoKEjQVum2eJv2/L&#13;&#10;YVtdjvGY4fVN7xz9ifaqWlPsbEaZC/otTCu2GhbBM2RpTPa7DaL9ci8RRNJEV/ixw+vyprA9F7Eu&#13;&#10;z9zFPluDwbre65qPMexaVSuc4YxklA/BYH1Pw65d+9359ft7jrQ/rN4TjJ8n94K+/bEgIA8xXNc1&#13;&#10;rjFjznZcNfUaGc9072m8913l9dq6+7JAvVHZ/h2rXtN3IRNvhUToKzz50S9ZNccM7t3hHYQ+Ru8q&#13;&#10;gqpcxFOixdwBgIXQUIf5vex2hxLj0gTJ3wr6Hm+1hZUHpnsku1eJ8m1O5te0YgKD30pFLIsZ6qlU&#13;&#10;EfSCfX53a6MSWb7cmsLTMyvUWQ/cWapIEcU5S6+4OisISNhu3OCNqLHOm5UlW+y2OgA49+KHV+/G&#13;&#10;HaIG4PQwWLhC5MDDcsOP1ccJvtTxaUn+NZpxOfHxi1S8O+01AsUfSEMsG4zsPoqTmQLI1a9CGtLo&#13;&#10;TLO7YQah20TwQ9+IW6C0GQIlV7h1HjbM5jO7D5yIAmkmJDZIcgDjfecfCrzhFkeOwRuc12/eBsAx&#13;&#10;1p9ShMGnzxaXHqNYzvWutLXOLWLt7RYRTSy6mBmAR5V+CXmc/S3gFodO02h2XsxWnZ31ZJsFh1zr&#13;&#10;k5lgJ59Px5VHrzLGLeoaARsX1WwIao//6eaiUygHz8dJat942BYWXD1PDqWDwKf7t0Ui2jhlNTjt&#13;&#10;D6jEUD4cqjBrEsuzatpD+0bhaGwGD8Img3D0M+xMIiobNbfQPrZFBuDvTmpblH163l087N1+TVP/&#13;&#10;mSHb9c+zLWEtmCLGPms7xSN5Nt2GF0wsBwst/Wm5L2BLQe5LzD4VpRTT6H6InnPL63UNRxrM9qbD&#13;&#10;sIW3FK3EeCT2p3PAyHRSXlUg21kDMsPEFgTO53UaOAKHRcUIKFKjDGxuZIjKbwmya+0lJseMt+pa&#13;&#10;yWdIeQSlNvzl9b1hHbiOX2qKRO9WtkROmjVsBW0NqAyOZwLZvG0/FzXPG8+YMzAdEi1bnQYh9o/3&#13;&#10;JpcylMkK/OROneIpLEtRgD0ECBPIJ/cWc3pdls8aIjixjBgQKYtmotmvx3PNfxe3vfSClhrD4llO&#13;&#10;T3v1ArOKrqpPaxYbWsGEaMxV8KYZytKhkruK4+HmRYYQH+g+5TmvBlmwqTuqS71nNg3pgeWLoLv2&#13;&#10;GgeBAyoTZ2HGtQ9h2KDFDYNoca8VaarYGv91uk1Paq8sH/x09hjOdu6afrEbKnNPJppg9sn7JpGb&#13;&#10;JytyCJe+a9+bIr4kkUSD63cGMvIuTWfnuEUcxVq5hdA9RH4BZZXCYwalyavo4bUhY7qo3nkmY1Yk&#13;&#10;E5kCzGD0XomqpqTuS16NDSETtocC+dRipuCO6Hq2luxkw8Bv4RXsxJxM8fsQliFn8HDkV/ULf6EP&#13;&#10;PZpb1pIq1WymHLaB0QxpLfsM0bIOfVu1GJ87MN2xjwVEPq0LhSSslkKQxEy0pcOKoU9NI5KoJjRh&#13;&#10;tOetwEARCCvLS5sXRfarLDuiTe1m1qT3sLpknZ2k8wAknjfmB3fhLSddDW24hm3Moi51bxGVLKUF&#13;&#10;lbkhJN2bVYgaQVm9J4iww+gR3rwgUxqssh2pvn+Zn3YHicVbF+3VJ63q8AH/z//L/+VXkEdiwXT8&#13;&#10;UbwsV9DsVkwczhi20XSWfiU8l93+n6+zUl728tf318qB+qHlzyztjPZ0eVUmrLJKOK6Dbg6HCqIR&#13;&#10;DDcrJPvhHx6Ga3Rv2QyCuH9fkeHo8ah6DnR8h4852/GMeMI//7fXLwE25x+HTCsf8PAOOaLXwTen&#13;&#10;h+MffrrcruSdfR2ca560H/4jPqPR35iYXl4UJrevb4f+aadqiODxeJwHcOTNB9bKu1Po1p/+4X2c&#13;&#10;m91mM1/xQJ8TuU8A/P16HxTwT10PZSrI7z60ir45vWft6fvszC8OAnyfRyie0CEPKWBV9+MQGgQQ&#13;&#10;LoCgl/z84fnl8nJ8OE5/vj5iJc0Gwme9J1nstBaj4SEEEvA+8Ucob/rLkZz2+uGXdHmPOlL+XW98&#13;&#10;JjSAGqJ6zGsoJ/VxfV13EjOABWo4bEH9tD+Kl3m2s8vrE7TErvPxH4l7BamsqDJzzm22HsU525+A&#13;&#10;yofKI6rzbdQVxuK0O7fqQ5mGei/ojgRTHx/pOF76Q8Wqt6vbEREguGB5SClFF2B1kLFwFNz8nUIG&#13;&#10;cG30ClCmZ2B+fW1OD+8Qo9e3mohT3d+Hw7SOKghw2fI/yfi7CxAEXIRELTgM4/35pyfZjXQtFWRe&#13;&#10;q4l94s0TrRoZIkxv/YERjhazi1cBiCiVkNLLKbAQ+rqrDjYUZ+0a9wLOXxvq+hZcw6mPi/ezZtMf&#13;&#10;0E+3N5hX/PGgJUXLlEHu2BFzfIFCR7nRpSPghLDjfJl0ie/vgiFMsignYBMIQU9/XQpSpD7xPvSy&#13;&#10;ffstbk42e/YG+N89bJPbVye0+ytvAqUlv9dqp1BI+v2eePkEHkXGcVkBWf1783fHZ3d5TXEaVqae&#13;&#10;/kuzgte+KCDrkWSAW81xV/3L9eVEm02Abk8fP8oQthk1Ky6rehcLBMCjGhb3aCsNCY8bDdfo8Fq4&#13;&#10;eI/p2dZftwuRzOE1CLEu8OnwJ4mbXdZE68rHp+b5V3376fwMrkYdJd2nuyzzsT6YRvAMyH15z4jV&#13;&#10;pKe3cv2Ejplwt4xPD20bFxtjVROgshutvxs4522h34Yi2z0inHhUNgijx0SXS/79spZ9N3UIl/Ku&#13;&#10;9XejFYC7x7rw+nWJHflqGs9P+7sLN7S2e8YqPs/bSTzd7wDGqqAYfjE1P97WmM4zuJuO4gdBSsiy&#13;&#10;O61xFR3cv9QGvUtZBi9u+pdEk82WJ0KDZsSYdLGWVWrbQ96ZekSdiraB/QfxGYArIUuJX2UnMOnF&#13;&#10;TpA9Aagbdckr/NPpx383byfV6PF9ePtVLLuE04KWTvPuJOc8bcA8rIcrec0FWosvmP952dgJ7c+o&#13;&#10;yh+XvKQT+jKOe/0igtTfcR17XXET/LaNEraLVdf5+vhZmX8ZUvsTJn3zmCFpnG1yeuLhizHjD313&#13;&#10;TuxdsnSJmJxCavubX9uTIfyKxv6fPk3z9afHxzrySYNLiOXpZO73O6crjL4CG6kLPupCEgvEvEjW&#13;&#10;SvmkvoOpGd6Rv/Hc9wy8Fc3jO9tUU8Hfrkda4wiO1UQZ8qk0pDWZx8xRrgJNMe7nWcegC42HTk76&#13;&#10;/fSpLbdaZoi3id92STTWDPtDWpiZr4nr+DlWjRBbY5EUcv8k7At4acM9uB85GtGfmk/PgXGlZkkS&#13;&#10;BSbOXuFAesGVnu+1mOlwaMlxrMHw7fsPFfsIHZYeHxOU1X0oItXxCGyxGSc0QvsxWl663x9lskSJ&#13;&#10;GQX819R+en6ZNnJ8cvAOn/5Y9pWuDMVFWkw0q/JxjDowZTKuUFK39Ehxev/b406YWZzRPn83u319&#13;&#10;v659e+xU+/NRAQoWEPC2Bf19ZXhsdp8PWNhT0giDWgRskZYUd5xnjYzG5+5DKaSd1Qpd+6dHivjr&#13;&#10;5dt2u/78+cOvYEWQkHv8U3peZyibiYnA/TM/hqxXovVXsT89nKLQqVv2pv/qKxLC8uVf6d89ly3l&#13;&#10;kOVqcP1ox+XQdHufqtMjITi4wCRN34bTWf357V+8+PjNF0j4Okwf48m+R1jaTGP/8Am7IGN+XekB&#13;&#10;lU0HKBtoYk0oBYQX/K/wvzNR/vB4uH25mzN9na3oPv++ZSnq622WWL2G6+4ANWFfpsIe15wDyxSD&#13;&#10;hMIBHnZLRSu15ImWNTEPdBbb8Shiap2xhKRfb0+kXYjYVqwBzfUBGc93uAj3ffkFSxyXXAPc+Gw4&#13;&#10;wLupPoDuUPz1SnncPdXzBEFttffjWj5zeh/djNZv8aubeySuxGey8XV52/EddGJrA5/hBvEoGHhD&#13;&#10;M8qScKC35i395Ta0+wd1PNphDkx+W5dGKCGHNc8BkuMjyVVXF8hvg6M1acyetMu/jds/fBwiQ9VB&#13;&#10;1ykBGtJQK/0+T9bE7lx9u/8VSlGnNlhNsYaXA7saerPlT+csF9ykNd4ailcAN6shDGYRzM6ky81P&#13;&#10;wl1wFWWYSlbXdq632/TD88/vaJCyYYk88c5EFpblQ9M1IcJYsy4Uu9nbvWqrBDHrH4Xc2qELyz2H&#13;&#10;JSSSwYUqtqW0nMhj4lCBO1jGaakflK2XsoSXQ272jZtG6uClmOzmHxtOrdR4ggJhgsv0rWqryzq3&#13;&#10;iaTxIhhv+eEDeoM/4ddpnjTiSq56wiW3ohrd5fb1m1C0aoY2ZaHM/kcCpo3Wekz0X97iT5Ltjnt8&#13;&#10;v38M4d6TD7xKi1H7+tRm1hHcYP3WCr+KjN++vpjnFlRHlhF6v641e8DN8m4/qp6r2fjL4Vz/Npnw&#13;&#10;CLcUbtsybeb5/PR9fkNHsS1T+ImseQjhmsXn+wwa+cFi+PD3Dz4H5NGtvF5/TR93p56Eqcpu+L1/&#13;&#10;Qm/6r8H2lqO58q3Xa0JYcuvTOcwbfkDedgRGxlDcXbYF7fmgC4T3Zk8jsfj1F86FB2IB8PV2v2+p&#13;&#10;Onw2YF6hniPF8uzFOzFymlKukHRQa/c6DO4DvszXY/8A7iUVmYZAcU+rY1y0oNxOxhGlua46cNrT&#13;&#10;K1i+fdGLx/X5sTTb9f8DDcdfvv0/j+0/OVsaRbfxa3C3pqm5PJFlmFdpUlCP7a+rzmG2L7fWAQY+&#13;&#10;Hh/iOk9d0/6nD//5t29fFxSU7N8jyyM+ucbOdIJecYo2pwPHOBwlqqDRXYSwd6ns4GYAXSIA1cGl&#13;&#10;mEac/Obg9PksZ6g02Wylf78t8tw+/vHHeRlDJ6zfVM2iy8cWS7oA9FsIOPq3dbnVTbMaEyroYBi4&#13;&#10;6rcSIEIPvcr+q6CwIadDb//MYO1nv+2fzh5/rXYJ55CXCPJ+iHTGNOQsQ+PXTAMc13d3WgGHJeOI&#13;&#10;8vrry6e26VEx2he4+31E/7C8olhVoLl/m3eq37c/rBGtmUqZTAO3ahvUnNd+JSeTWhTGu5lJHVG1&#13;&#10;8lxN3wWKgOL0wHD16ZMNtw8nanQAHEGCcxhcI7Z5OdWdTJHvREZIto3rcF7fIc1J5OD4mm19PtY7&#13;&#10;vwyJ1DuIq5+tW9zdJQSqk230bg7Hx909rY+O6aOZjDUONWJLa2C5XiNezMwOFajwOSNQYWveYbo2&#13;&#10;n+NmsUNZpxRWf1L9/ct1nx6GKoK9fUX/5qc+ULHpmBIUCflYaPDSaHaQitHh+xvY+1gY4iDHsHvA&#13;&#10;xOEGVzwQ6W+G7iAsbcNHovcaihWgpjirvdti0tC+J47Qkfs9aW6zqymqMW7wa+aBjKDJVcyqr9fV&#13;&#10;hygkRDDxNGiVUzp8JIiaGNbiqZE/no7Wld3x9H6HMTrRGiylRPDmNvSwB3dwTfTD4aey0Tq0CZ11&#13;&#10;JEuhCBDI6agNAODzH56s1jyXmn1rRoKVmmled8PTr4fi/BJvuNkVb8E0/aYetakYrIFJOpf/8mGv&#13;&#10;7RvtojfkcG5NHD/8vMP/0//4v/FKFAEKua+FJAK2sCWPWdgqDGlxVDiVGCI14i0wFwxxQ9udkJma&#13;&#10;weiXwXxiMuVSK8EAw6Dg5kBhEoi0kqwuQEDMy+8JFCJbqvqKYiXZNl5Kdh7A4ToJwuuqGZb8+Y+H&#13;&#10;abgqUGddM6GgRBDXJyqtnhC2HnGZA6mrzQRJC7DvkfgiimINwEQ1XQQUeJB9FogAFLlUm15yjlAB&#13;&#10;a0Aqcd/u1i0ygKjJAGVSBMdJYpJB8Q4IVl0vA/K8UnuXPKJIiRaK4vLCU631paqQ2d4Ovg8Gn5ud&#13;&#10;W8YEwWAuAIaSLaUVgiCnYk3yRTu7Chp3tKsI5Ey4kAzwCNGCxVXrpqOxUz6BFhYYAhcU4bLBTPUK&#13;&#10;QdBpshUcts15BIBc3W2HMCN8ASkvKKLEd2oclgp3hYBJzzCB1cb24eiRT1MEflKgOEJ6oiijCdPp&#13;&#10;euOBjVFvLDAHf/nyi0Iy6RRY1CbVNS3JGxc4TbUs0cAMIlesYHjkrU+CAlQRZfSKSEqERUhbCkuI&#13;&#10;bl5HC56fq+xDv+8WWzgVSAokRApl+L6phsewbgGz6HNO00pzg0AMYV2PCG7GGp8iIkpVxRlb9Bq8&#13;&#10;ChaPQBHxYta2JcvoBFGViYzKSrUuJlAK0q7mh7ChGJZ18buu8ZURpIaApOy8nm6vQ9+dYiw6Sx6k&#13;&#10;yyZQFxClmGYE180iRgp2VY8U2eXD+TZv92WEIYGYVasgM+wmXsKla/lteSG0h6kUp6v2OJoUoxOc&#13;&#10;FCFHbT2hs02A16gGhaAMKdiuvJG2uOLuNAUUA+K4RxEqZUNUpJE0ENnnkMb7JGthtMCCtwIiK2Sl&#13;&#10;THBxjBYkgIkJhrOEFFBtFwFSGSKOGWG51MgWiQUoxd4MV12KMIYc59Ue9tsyPpy76cW/uzdBBS7F&#13;&#10;LVrVcl3WwqGNC6Kgrmv/7r+9TOeu9tsQEgeiwpkvsyMUK1HVtRKHZ1+tkIIEQIokXEYmGeIEoKpW&#13;&#10;hVKJUSX1nAmuzgeRbSw4WY59DcHYH5/vX4c9bz0PTXHAJZpx0WssyExzKzODCkuIZAJEpUBMigEC&#13;&#10;tOG6EdpYgiveV5G4ghHHUjYCA6AohA5ByEpGzkTGW4cFrdS7uXFE8+1SycbZZCQLABYIqVURyW3e&#13;&#10;io/gGkE9YwgyJLIm18nvjzVlQc+g2TXbulHUbOsAMaurfiuBZV/valKTiPGOSUxyAkBPUQiVM+aq&#13;&#10;f9y187T1VWVRtuBLW6mSEEqwcFy10oWAaR0zLjkg5yVCyYYUvYMjBw8luhhHyloSogt6cyPVpns6&#13;&#10;2m2Egi46CMo2s5XZqAz7TsKsKaGFbiSFTgoWa2036xYPLAeJEoyyNbSWVRZVr0SXRg8KEsedPBxA&#13;&#10;KO2GL8vkGQIOxUCTg8NiU9KMk7qqMzMgE1QggVLGEtNgcxxtOILWpQSYxLlYGGUFm16skSqqrFsQ&#13;&#10;RxHHCdsEknbWX8adIN2OzJk8ifbl9+8xxyu4OgRKzrWoShIx+2gdLRjnrLruOl8ww0/7D+PFeMMj&#13;&#10;w1IIc4t5yLxjw9t3ThkCSGVkwluFCNaKS3jXOiOBIYUUcFW5lACA+GoEgtFpO1rjnZBc29kRE5Mr&#13;&#10;zgiMMWJcMRusL0Ri4G1CpPLrrHaND0l7H1ezmqBtgWlKIYumX4yTOjhrA7NG2mALhFY7bzOoOqDw&#13;&#10;+fpytZXdIxBRjDE4awvAgjEbrEaeQYYCRo6WetMEbKFoLAvfvLOcEbcTRQ/Ub+b1q4dnQkwpmDZn&#13;&#10;RiIsDCICDaAUkUJihIu1MctsdMOgsyCzU8LleNiBpVQdVCh1gm022eypJESZfLfEeb9o2p5oudW1&#13;&#10;gCnoGUSGiOBMidhnHimeM83NFUzUgwferiaRGqbiOINt0wpQ39ewOz2qsBWdKSDZcsBcKkkg4f1l&#13;&#10;J/Z63UAGbMfWLbKE9GIhxNFyAIRXywkeOCoMxHxEUMecwul8WB1gOUKIMsRC1jXEwOS5FLNR1vTf&#13;&#10;x7nDsgDdcKRYgdFAXld13Yp2L0QIRWLJIOa7PsBioYGJH2qhN62okCGvpZTVNwGphx5Sua2z1gtI&#13;&#10;4O62wBPeYldnAkrN+BJEz9U8zICxFPXmofNJBxcgRin2vfARYQtk077N62NzaFIVXVS8iTkQQAhE&#13;&#10;bvEsY8obiDAAMW3Oa9000udUKCSIf3j4+bZplRkXfFlmrtEcBl6JHGIxbbMXsSzeMWMi8HC4TBBn&#13;&#10;so0UA0hL1JFQ32AI1jFLgQmAECTvYsCUgK6qNPZt10RCqoceeNb4EmnxpOSCiIfSwN3u6RbnGtI9&#13;&#10;ktEbJjuQ4DRZKKQETC/GLFvbkBxyL5uSE0PypmfSsnVwt5wUO+ybc9YalCKlcCE2TJTMckLGQIR3&#13;&#10;szY2RveGEgUEi0pIkPHVGwLwuplYs3F2RKiEtxDtBsxv73/biyeMNk+9eBTN4jKEOYYEAG9omWch&#13;&#10;iM1p0AupFawrQBXvJElUAYaprTSKProQ91JGNLaqzgBWDIGcMWKJOebGdVmlaikEhHBJyzZ913Nw&#13;&#10;LlLBDw+PBZECiqI11GyAJvqcdcHULzfHCfUhdBxDyKjIssaZpZ3qlnlLFHSfuMuhhLgyjmrQ7Xcl&#13;&#10;pQK31TqcE/Fz24qwoKrqbNrKgmVdF4oAqM+dIAAv98lRcNh1IXsIXKr3kATI8Aw4jCOhLEUeASXW&#13;&#10;Ho/ncVwLDgrirq+Op3MoMCPrree0lpJ4n1xIPgdUct2ITa+7D7uj6O2mMQKR4d/1DUvJpHRrRoRX&#13;&#10;zR66bJivSbXdXami6gj2MY4LbRpUCiuJRBdkF7KLyBtr64bb6AEXOS8AIlnjlC1aU8yyOE8y7Oq6&#13;&#10;xcTcBwTrcZwlYyHYBnQYJsjlVlB2KisOsarrQ6HGJSAr7jIgBZQMUIJw8z7ECuDt7d5CqQ8+5mRW&#13;&#10;Y/LdfDdQitiRGK0tqesPOc88IiEJZiALLNoqaV9jbkA8YhU8MpoKoV3xkQPnNkyoT1DIbgv4gMt1&#13;&#10;eccd09HedKiYbJh0FkbmjJtwJlJygCGiBHrRVD0qriJottqFFG3AiQFKKOMgI0Lb681I0gQPup6N&#13;&#10;66AU9XHgiUYJOlUzn7aQD8cGUYB4SoK5zdI1Q7tpDpr2pHUwwJ2K8j5wLJbfLktyTXdMEAcYQ0Kp&#13;&#10;4LaSkHXAhwpAE/L3zUIqqm7nQWBYmmQCjGEMnAmparfYvqE4553sKtABb6WUGSKQKSbAgWw5wtmO&#13;&#10;1uS6KsLIVBcYCElrdNwCEIHVQUqZggQwZRIAgMohXAiIFQhWUZF8woJBDnwoJSIBi8arpMxtHkM4&#13;&#10;25KxyAzABQjKSwxUJNwojDiAIrjVkQHRkIqmhdzcavISwMpJG6Krmnr2wUYvKokgKHHzMG33jXhu&#13;&#10;AYZwNWClO1rrQHHBDEAp9X2ODhaPgQReO6yqhHApAQG0JfP49KiXFeNASKJ1tYcquw2mEAha3xau&#13;&#10;6hhBdCFTDhLeBoP/z//Lh9hgAAAgAElEQVTj/9bFDun+9MzvQQTgF32Tpf2xF34eBIshaarhYvN9&#13;&#10;dg9d2VfHYglGJgsdST05/sHqKHPxxY2ASwLbBoTYcHXo6DDMUUdB4vU+Edm93NcDCc7rvq3rtl6i&#13;&#10;5ZE7F9/uQ4xA1lFS/P4baOiDztozswz0nFJdwS/f/21D3YceIyLmOcRkdjtz394Bsl4LJirVHMbF&#13;&#10;uslwSPaqMXDOmDGKHh6PL8t78kVW/Paqx2l6EB2++bBL2BccC3C4faj36tHbnAspWmSUU4mbXSMg&#13;&#10;Oo5ERj5LD+YfPu+DeYXfu/ureeibQ4OjZKJHCIV9XxHWWeM+fvzhy59/JRWuFfr8sV8uTg/Tqk3T&#13;&#10;H5IEJREL4NOffn7/65/j+XAZps81rJRctilmbyv5B4hdWbtPzW9+gYgTVB+aZyY2+76+v1zjgadL&#13;&#10;ln0FW0JSh1KCDKtdg22gu9OatsNzW6emKbOfpkWoLqZC+T//+u2x6bhXToEbWvPr9OnnnwUQ22XG&#13;&#10;J3447O7vb7VqAUjB3aWIy8VX5yqUZL3vkwC008M6XwZO6Ogvot4lyIubd0IxkzyvOXWYoNt4F+S0&#13;&#10;ZBsRWozdd71INSF5Xd8i+wD164cPH7RXTkaay+3by7EEVfcJ0ao/f335VRLfHPsvr5cThj/WPzSs&#13;&#10;WlrMSVkHXUxWlzHLxsUMmaDB+LtrxKkVDxt6VbgjGIYduH2bPn56ur1/OffNcfezs7EUOGFZW3ZZ&#13;&#10;3qpzvVhDicgFCVF56GQLgNBprNGPP2xOu2w+yn5xRbZQtu4wPA18VB2WJ7wM+2zXfY0u873Qk+DY&#13;&#10;manwfWxwJpKpvSl8Sb9EQIQ8KHvfnXtPnUDuqSgb3fkPn5vpdWmkhNX1z1fE5tsMUEEE0a1s8wQp&#13;&#10;Ey3MYcEAo93pkC7T6U9/ByiCHO3PMPpQELERls3F4AUTPrZCwxR9yl46/q6zD5kz/odjf63a07H5&#13;&#10;81//22P58YLeig9Ar/3pBAA49g8b2fan9rdff1W0ggt6fv6T1yOnQYPamWRNzpk9fTxrvQbv/jbY&#13;&#10;5qewao2REqLdrSkTGCiU7dkOv1pTIKjD69/EYWc4un35y8tlkaV3d7Q/FSFP1MMzV+/g9qmi92/v&#13;&#10;Pz/9SJPlqheI9Hv0+nXZwrB/kiHsNu37x/Psbb3weXuxrgh53mq3P9TTOlcAM9WUYGoBYBCM7UrC&#13;&#10;x/6xgDJFqZHb/dybb+//4eFhXc3r2/VeVdo6ypha+F3H7ALO4BjEnf3e9Ye/fXnbCwy752H8VtUx&#13;&#10;+apr25bVDjC3jTEgGAX7uW0Xu6R1I+b4/Fxus8txi+CPn396e7nvqofLbYQYHKoGWb3g+PjstknP&#13;&#10;o3eLJUd1Hwdj3FaQApRiXIZIgQYl5ey9imXtOY+Pj9xMsK8aHSbEHDf59OkIi18ybJpziIEIcoIc&#13;&#10;DrN3I6fJMaHEBnx4/+1rnjlvaYyWVOSh2xMU1/G7Pj21CHgLUyDCEVixKYTvw8QKfAjt3W/XvIWR&#13;&#10;5IAowN3TB8GdNeb6/R3V7vY+LaNVdF/7sHsoRDUWyfj7HatmDGC5/54p/fTjgysrQr22K6v57qEf&#13;&#10;l3fQ0lVvHz5/JgP48FgYD9dN5csYc26OfX7MBdCKictv38zM5QFySEvIImJfZR02QRXyUtLjMiCH&#13;&#10;bVtVzHK20bdw+9C1BJH3y3XHKIj3h7pbNEzFUbW7T/b86cP49iqaetTb9bY8bxBEB1HEkZJG+ahj&#13;&#10;3NS57WvVS45z4XKnnVmNCYAfWRgmZyKjmwMtpVJmTGvEmGwh5IQM2ZJps5TJvtC//9PnEY62DTv2&#13;&#10;WNEIGOf7w2x+w8OOIWbOPr59ORz2r99eESFeRyYIbzltye0y2SkJ0OXmLbbHan++w0zQiECGJeej&#13;&#10;3IFYpmvt/At8Qssvjz/+o5PnM48FqFxADToJ7Lo4UZ3+9vYd+GovKdB3H5sb6DhD719/P7Dmvv6C&#13;&#10;gxcA57p2yTw+7yEc+VsBPtWivsV8OrhKsRK8JJ+/LJf96QhxntiW754MmYE+P5EecP3rmynYNQEU&#13;&#10;d9xXKPDplnzBXy9vzwCQgmIIyB1Of2LzbbY3S9W2Xi2h+KeffvTA2znt6h7xlnj/8s0eDh/UR/cR&#13;&#10;PExv3yUK/87mD6Dz3qWSRPvcQr258HofWaYfq0Naw8jJunIHCen6cPkGwoqTObZ0t6//5ddL9iBN&#13;&#10;2euvTJ6XcS4hLgEXnucwoIFnsMJQzHV+6psxkSfR+dfhO7UKSwjz50+PFDdR5tKkaiF1ZWvKD6p9&#13;&#10;MTuxje3xOJXcoG3zrU3+H/+H/zB+m1QFU5ku99xmeree7o7oXQuNYEZK1qpTdl0F5DVUCHqXFZNq&#13;&#10;fvnS8Lbftz4aQ+D1fgGRX19093BUnk3zRCFqDKYfxbe3bw1q7rciGzCtX7ZR6ZD+f5LtW9mWZVEQ&#13;&#10;ampVeqqltjjnine7AYvAIHDw6G9oC6v/Fww6eOIeseWasnSlzsRg/MdQtCxpQVko/eqyQ5LUuGDE&#13;&#10;ML9xv0yMCU6HcRBALFFLRisqZjFnz6Zo+riigcThTpvCUfTxwy/htp1isUK++2Wfh610EKCUAxWi&#13;&#10;XTXIFaVDrFT58fkZy5BWh7Ywe9uVRyDhlKaX499/6tCow3Sf9OV9WufHOH76y1/wYovq6XLtMT2l&#13;&#10;zBmXt/tV6GdHAkXo1KrV8NRw48K8bKRl45Jm68vaBJDH2DdvBd4KmFa8Jz/Cz7/dcv3xZdl0sTvE&#13;&#10;MNQIWbuhpvUg1M/PP5dJxxgDCLNx/YLZePTlOK9lvbv/+Frtkt6MDWG6fCmLBiGpydS5njK1WhgW&#13;&#10;LZvKbteuhmDAomtDAu/n+xK35ECBaz/Sb/FHzVpmeBD6tdhBjFS9U2Z+H+ayofN8Lp/K4cfy4eOn&#13;&#10;hxu+pT8/vrw2hPZcih1zxg6XB1Nx82jHQYc36/L9mjgvuAj9l6152vOd/PGb+eVjef7xnkNkx66/&#13;&#10;XxHwiuffDXHmkTCasmDxTnD1x5dh2QxZbkKW/bCIkh9rkQE8X3qquGqh4FWwLOr+wy+//v7te7Xv&#13;&#10;Oo6sN4QS2OXK1AjB548n3vFwfF62FYAELTE23a6zyGCSa9KYhmrOP45P5XbvC8BmELEHT00hYD47&#13;&#10;5PA4LI+yOiI4lbv9ZV4rZriQCTjt9d63VJQ7VU3vd1rA4bcvp7ZbnGIAABh92j7IT0Kyb49JMyVc&#13;&#10;ec1a8Nou0dALRlIoMa8GYSYQ3a5Tw8TTYTd+O3OPipz/TdyUKO3sEV9VL1yJ5i7tKnV/TLv6ZPNF&#13;&#10;aCoK8vvXfz/98guklPoMZg1OJb1vw5BS2pP854btjDUoKmR8iCQkNnv2kblcwHf7SFDUp9cCs8fv&#13;&#10;30jb1Cd8738iX72c9oCQRDBzahoe0JmWsSknjLOAarrYKc/75tj30zQB6DkhStUN4dvr2xsmuqwD&#13;&#10;n8TURLRZof3Dh366PL8eIUs9ifG+HZ1UBftiBwDYPOpEIbptGJJ1WP/T4aMTuN7tr3patemOL5sL&#13;&#10;NYaBHtbrDU+jeHvuEzcx7p5O/fhwWqtWVfuaLGR/OI2zQckeGVn7dX44JUTDCEB02CwEAgETK45O&#13;&#10;bZdsUPIBUHeALdqt66Oq6BxAYbKgMuiUCCrRKZMQmUsu8o241Y03RONWyaKqqtE7KlNbH7//fhUl&#13;&#10;EG1oq/3W+0qyje2nzccyf0CndRpKhYGM7+MgZQthhdxdfog2zLtdiR06R180QJVuveQEQfd0GoyF&#13;&#10;kg6Pu13X40mBDLClPLYbJ2+HPKdFPdVvDmm7IIYtY3GMtdyTyO55Hi7vsqxDhvv24EWACNrFrPNQ&#13;&#10;FSTmdZ7mXZRdKZTg12z1xa6bDQF9fNqnsnm8j2EB+H/7H/8r9utR5J+XAoMHA5zmBlt0PkGDWx+f&#13;&#10;mvXYo1m1+27XOlv0983pMNekXUW2osTdaA6v2HMOaO1CbKZ3iCgApf/WJxAUd5yQ8df9pxxF135Y&#13;&#10;Ficpc6PjnkUaM3HEww/F21Yae4UEqK5MctY8OjAvh4P7loOLqKBH1Ex5I9Hdj9XKU3kdYlV/Ivpz&#13;&#10;B5yPcLLhyCMuXjGNCc4oOFnD95+XZQq1m2skCgidiEWQkZKrM6qrflKXu9IU7CKdMsnrnvgBBLlW&#13;&#10;vzMOWlkk7GsslVe+GKOgTkeSynUH8S/kzmMvygWc3VeJYEbMdJpkHt7DOYj4F5qDMUbHaZtYeyz2&#13;&#10;LLN1Xi3rLQOFGQAnDxnBr9Vu+nlfoyg5aSjI4+O/p0NgXFAW3mFLniT3W/wdb1VXNhSzfODVTidz&#13;&#10;c5ez6uaCZLPMcYtf0fF5T1c9Z2/XWf+hYSj3xzsyxZago9i87koPvsSciC8TfJXnleGNlv027sP1&#13;&#10;fmqerEl1hR53j9Drdlz2wwd90zzSkCHm/y9Wgbay4bT0TzA7UWjwM4zJ4M/dLC+Pm6OcApJgGp7H&#13;&#10;apfhRyVnbdf4OyQWIhRClRX4OS7n6loOpEiwBGzex6sbM6WcqAadSX9M0/1ZWGMPP+IfeYevtwlO&#13;&#10;RuE9Bd2tjWApLv1S709/Uly/pJxWYnvHNfzr6zX1T2NBmwyHrdXojlXevkcJftjpo1BYOcpSIfgi&#13;&#10;HnWsYQTzfeVNGRCymLfahce5WKcXglz1vck764t+OSx0Ri/PftuW798OpHBZj9kt4fWJu+RRPwP/&#13;&#10;Cj4bsgw/AHw48v3k9h1QDSBWPu79fV+15zNcteVt8+f7t3eNN/ISMyOMe4FliZwO0bDCgW6HJQ/3&#13;&#10;iPZgl6cZ3h9bXfD+XOlQLvFOs8LWr67Blckx8+BA4OCPB5SHVyir+31zVXHMJVxl2Bh9CV/j1nPG&#13;&#10;eZ3ipt9qUWdtimKZw/Vq6NcFUsZs2FM0F+D+9QqOyL4xsAgqC8gzq0DQX0g2naTk1L6lEGNwPCG4&#13;&#10;WN7G0m3pgjzp/WXfNnZ8OHnaNja/h7d2+4A+otIt5U9vUuTYY/J1nLuqdF8r1pXX+ONxlkP6LmpM&#13;&#10;h7UqPuaN5IGaqDLuxWTra/j5XBXEtsWOOngF/ZOuy1zZ2Zo4xyETXXOeArard2MAibtm3QoS5ts7&#13;&#10;gchAlJlvD7iyWOKQgb0ycLINFDbVG9xP3B/1Y/zPn1/t9d7FUIHS9BzSmcJgxgesOC14wYBK2/Bl&#13;&#10;qtFT2AIz8UbI7gCzcydW4q9XVjlT3hXZC/aY9AJVCY0DNhFyRHgvX33x/St0Ybd7Sov5tkW5P2C0&#13;&#10;VC23LmBMsHzL/b2qwWbuKe0Gf21KypK9kw+z/2fmqQn0/C1zuFL4+E6zkp2p8iJ0Xrg3VqKSJB6V&#13;&#10;rO/rgYr272X4sW0TzuEI1jyYb+LEb+A8BrlttqWkMJv+iOigE+AFfsIBNm+Ha5prWsZJb0Gywy/N&#13;&#10;YyXq1O0LwOaZ2mEqzQaIR+pDS0SW0GK4fwyb9SKBk3ca3zCC2CPvGeUDVlbGs0UK/YTplmFR5fBm&#13;&#10;RwY31ezf3W+uJhjvapH53SZZMFgQb6X3vaEAMyzoNizzOaRB7bffzzvKPBVnU73e3y+VwAosBpUb&#13;&#10;P3rYUdj+zBxlUMO44ZnT7GKiVH2wgX4Sjxzw7pXCG9VOspzcmjU2Q+hvHlAXxpAYcoqEHYxTQG3B&#13;&#10;ntR20rt/vQjLwkyu/guU84a+ZU0KflJMJL2oojz/8WcFmnwFbomzvWNGxmWoAXTHxajHp+kptIfr&#13;&#10;5i0VCbJS7nI0Zr2RW0lJQiQkaYvbqiUgOVXTAs5+hnhshVpUagqbaOZ1ap92RfwyXAa4dd9Xg3Hw&#13;&#10;EYPgp0fRYFZq5MFrebEs9FwQD6rXmGAuujdi+0BRWX5adeMfOmYXsAGOrpnnWloOawOni9TBO2Fm&#13;&#10;P55ejvp6VTq8OjY5OB4PC78VWxECpPuGTBxdh53nbIiLGDMIEk7/8y+7+31dTO7XFE8buZOwLQCM&#13;&#10;nYcrLGlZn5fJKSLK9/swrZoUr1tVNgHr7U9i7IQ7qgtzSnWeF84qiOtlG9VJxiU3sSK/4LtdFxLQ&#13;&#10;KtjRRz8/NQqvGKkEsCBiN7MVxNuh4jWjRohISlcis0fQcOPXrisKTtaNA2WLj8nfLlUZcpnnFr2w&#13;&#10;03k4sx2/up4uS47SznWNeSLtI6V3aN76GCRwi+OWbJBCvJCMp9uSvq6NwuPwZY9fJYgS+CIZz6NJ&#13;&#10;V1FCmFZr7lcGAkpFW05wfatV9H0U3AJHvStcCB2oIhf7XPyaVkDPMqx0gxXsWQ6Do1CuuO6rVCpy&#13;&#10;wnJp2VNhXHiP+CZEOjvbPO8SinqTq+2cPPay6UxiBEOcQ5fco/c1edT41LNlmcmCu7WhKf3YQ8Yo&#13;&#10;2/z4B12QNy9Eb2c12KTgtXQzJ8oAGKeCrg/I9hVY7WOYz9NVXFLKf30WMSXnEsqYkQ3MkIjoLnUx&#13;&#10;FSXjbbtTtb+ulrQP/xNJJPaLTMy6H/vW19mWZcTGC0dNb7IXghBekwDB/hZrBwyz27+lHE45fQ52&#13;&#10;ZjYR4FhaSfpwgdFo45dZKLXa6rHlHUhxkcjFOAykm+AAmA0VIMDXIwzi1FoaT4eP43BumyMEhIrX&#13;&#10;HJIikbB5nrLFANdIAtmPNkjxzem6Kcn9mB2mSB6OulKsUHRdvqO2YtmVItBeXAXbMpi99RRbBmKO&#13;&#10;lSq1lU8qgbiWaeN//gVsbDYR8Xd63QmolCiZnj+Y/QzwtSp9ELbcQIt2kWixTuFd1iFINT5YUlyr&#13;&#10;QK/0AydBqDMikNgPIGCtZYztZU+YsNRUucMNSKIQ7T6zMExxdR5zGrOPur3dlpizICxaW3NcfneP&#13;&#10;agdcfCmrTT+2NFOR1m0It7V9iGCSJRzpkRaL6gaKu9JvBAZHdaOa++i5ZEClFRJUpJsNXxd44g5e&#13;&#10;4qfy2dh9is4O95PwgJFQDTlmkStdq32e//l4vzH0tB2ESuu2LUdaDxCDVFXFdXnY+yp5QmkISvz/&#13;&#10;g0nKhlvfOQ5G81nsEp4SMvsPnfsOr3pUXRcFHYGril3UMGe6JTQX0UHq+uxjlRxgMAOoRRkCg+Xz&#13;&#10;Uzb3x4D8HCvSstXc57x/3nvUi7fPVOcXB2N8orwmhooJsrfLBM4OaY6jD5S4a3Cmag9MGPbnpJbU&#13;&#10;YDjid21zjLV3jMqp4KfLlyhVyrG23gRqZXEc+bs48Hqz5tA0Kap77wXefp7jJoYLTw1mq+BJGJPU&#13;&#10;h4YMlR3SCji7+ljg7QMM83Kan3gnp2b+21U+iCtYeu3wTY4ridZ7gWU7e7CBgrSLnT+xqBMc6K7t&#13;&#10;77Ve/lo3bNnGkOOSso0VZRGPdhskRoSTf7rADp3oKsByVERPRjlK1kEcJDK6y2Aie7MlsAX0OMJN&#13;&#10;Z41JKFIDgDI3GM8EgpomqXHWe0CghVhtAa4VOk2n76kWN+MBSelHu3l3NpeOCFvKeYIwVUue9yN/&#13;&#10;wQVlW1quqUqzchFKbGtscQmV3S1469CN1GtxhaqstmhQQV5FtCm7GB3FPs9UUsYJmiaJ8p5lIMk2&#13;&#10;hYmsGQUY5kUH4AgjVTPkr1jAxY6qpDIpWteQoAC2mx2wLkQAKngnj7CVPdS02i21H9It0VnZQuwM&#13;&#10;P8mJWOss1X1VSiwJ/i//9f90s9XfTUYxralVLyhWn1ueg2/IFvW/2a78CZNdY5GExVNbi+hnNcdB&#13;&#10;jBG7/bEs3fZP4DOHy3R/3e3Gl3/H0KIZk0JvYTp9PuQ/01hbSPHjdi07hWiGwpHKrX0/g+cN5T+W&#13;&#10;759kvfztpqvH0/iia7CR7IUMtKs+ngDQevv+hP9aAGj40/dwSGZvYk6wXJabjXfaHi5TPBYi0ose&#13;&#10;zvtC/euI9WCqSlA032sRrtJ6sgPtKkZJWYMLeh5XQPIMQu+xJ9ymefGQtxfkg8/BF8bwEgeRBNww&#13;&#10;q5oMCMqbZBpMVZWvwo0dWtBU7uCek3y5fPv19X/589uQUwegqdWnhKp5AxFHXfjJOaL2fpjfxE4c&#13;&#10;xLv/Bh1EVf2YZr+2KWsNg6tYIqia0d/3v7oL9M2Pq+Gk5JPV7zv8UiQNlrRWEX11NOaWYw1H0xXk&#13;&#10;sF5d9QqS+QmjXHqGJb4//o1S91x8oAmpJNGK0qxBkw2AQPBjOYDdqpn80kt0Omp95x9eekHtevZb&#13;&#10;6uT+L42c41xW8fnIHgKms+r7XLbPpp5cawBI5rKV/3KKMGAfAJhqwtIQ+VxmQO7UwY/t1GL1m73B&#13;&#10;tUKncMZv3cfS2vX78LF+sTXewoolvAz8F57tNsW82u2DFwEFgrWc6mac4ref6y94tHVaCzbUHED/&#13;&#10;9KLiOvrbo0SC4pIHFmdvP0F/Hmj0qYTTv94ciGRfbpBKDVwgqtj3YHi+8YRDruHTO0NEYOrULj3b&#13;&#10;Kdm4rWCOw7h7EiAdQ/yPrbVkzWVmO8jg73l+WW9zXewvFy38Sa1v5dtwyyDywOrUbsB815xUekbZ&#13;&#10;73dkgzFOfW/RhxQJp8ynnrNpSnaG6DhXQxzqJjfHqC2E8Ex4DGRjBdBXxyCXmWd2wyKoRj6W2TdH&#13;&#10;VNajc6X7quc2Rmq93+3Y+n7hCWDymfvv/uL26fPS2F/LMrlzJ+29y5fvIHMRoCdAHpcG+vreUyw7&#13;&#10;mdSBVwTHwwczZb6Un6LRllhcCx9hkx5fwUoCLI0Abjc9IIgtNEuQCs+UfAvrM+lwMnqqVPnDudyL&#13;&#10;mFHVlXrWiGSIfY7FKtIaYFW8zI+es8JPeieLBFEYUlnK4PzAq0/74vuf31IKf7ZfuOAH+QT+Mpe2&#13;&#10;GIYzKdzJvZ3xnyhEuJjaofjUBE4EflxaAQtymy/Hrt5gdBOj474kYVgXavHOlYtvGuopJuus76iA&#13;&#10;TAIgikfezwEwZcnOWjlkOiQ6ABFcufj7CNYHHJ85EWUz+XhY9s0hpJzO4/z8dhqdUSWqFAGxeH93&#13;&#10;Jau3x/hY7HNXq3W+SUMMF8IM0/9TVzRoigjIWJ/IZvhWdjsuCu8IzKCWQvFhNqv1Q4iPP+L2P7z8&#13;&#10;T/d+w6TjWY/kebhZ7JUit/KZZGBR+oHebdPC0d6FUzgbmri95ReWa7mzWyrKw7lyMXgtcrUVU8Sk&#13;&#10;AEv42XjIpjateXofDopiYiqJgd2Q59WJLmBOMt6aZSaL6Lhyd/GqpNw6Pm6FvOEfGAGJCnT1Yxmx&#13;&#10;zqdcn7fbFmykgOB8w66ogqAjW9AmJSGhYNktsVQk7/h2oP7rF7y5f7x9mn9z5Xu53M7L/B/8dddx&#13;&#10;YOCaj0rdKclDgQEGiTymCXaIKBx/UnW8bpq0rf6+UycRgQ4wlmD5xrbcyk0oDddnDEuS8dRLsKLZ&#13;&#10;HMXR14tQKwbZ65UjdedfGsk7iK6g50toTp3GQb6K4ceVz6B5cQGjomWMJH5O/6rGdZl2AH2flh3j&#13;&#10;oUDquRDbc7G14l2OMBGFQglsAzHgsv3b4AYgluvt/Hb4T9Vakj+TtrsDL9kmoPLrl5Zj9HSSBU3W&#13;&#10;OZxZmAn5yAlYExcL4hxq7TeYwjn+tCa3u+bUtI/hvLtdlYlE57Swz3BYf946ID0R7mKZxyNx1Vu9&#13;&#10;AXC5TyWsKGpyhNEsCd97F99UubOxr35osyOIUQKHCVhUZH7M9upeahe3WpLcoy/hvz+pV/y90nsy&#13;&#10;zWCyRhya//g5Zw6tu3+IFBhniMsH+Qga13OiKuPOxcxtkSFag2OiA9nnsERTV8nMKc2Ep/B8Ol4Q&#13;&#10;TYvd9g9Z49fCFbXHxIzk6p55+R2OZYVERmyMq9oXQ0EYAdRjNZ//SLd5gDuEDb8t/1dRpwwjzlBh&#13;&#10;LHKyOPhQCEwljE4LgyOTFRbcjMVTeRp7c3z6qwSLX9e0+B61pw7O97kjp2gnZ4Jz+X6fO1TcTDrA&#13;&#10;J/rO1yOQHTuccEw/SkHXMN1179YdLI2FmyELw7uYkgk6Yo1THRwr4Assg8WIc2b6fmlKfjGSqFrt&#13;&#10;OSYvjXrecWt/BJvXLZRtcwZmKR1hieHop1MAa4CMiWN3PXPRFXF9K8EIEDe7sjz4OrR2LSmXVauD&#13;&#10;7ZeVE15Aushn7559AiG5ApZNjt6uCMSyoYsJPrBdUhHPPHI8IJ1j/kxMCoSKKf/RxYM/r0d2muL/&#13;&#10;3UrYZtwQ8sftP1pyoHfp72vxAhYIHWuRMo2LwVIlPn1P69tz+8yxTX9sd7BKdONArk4gmV1irEMN&#13;&#10;9r99hYACoXDtnnrXeGAaTX5SACEWgkL6fUa5rL6bsayQJ65TZY3KT7C0ICx6Iayw+7GoSM1wJDO4&#13;&#10;v90ijYfP/k2SWxaQtkWZsp90Agj6lwEPptlVmUAQjgaz4ri/uXlo70eBic/CkKU/U9XqCDTKYhnX&#13;&#10;sA3JZiLEoRrvQ3isTOwloigkGjHIPP4L7ensVFLF/rZceBfMjf1DljnQJHbMs+LxqLBtSp+pe3Ys&#13;&#10;Bpc40mGlPry8vP5z9JFsFsfICC9quFmFyP3LD3f0P7KgEpbA5gtuPh2GYXZRTLc/ODgt7yWU5Sf7&#13;&#10;c1vmTEuSXf/CaRkK2GNIhXnTGxOO/eysZUDKMhZTyBX1+ki8GVi1vWe07X9t3QUFMR4qqoDfShOA&#13;&#10;v10vW7efKpNoWN365JJle4ojRosW4YkVwU8ly0XwggUMXFzqS7/su5O33kNS6jkv0j5a5BfAVRmL&#13;&#10;v1Zv38ehErRq2vPBFA5hKChtez9VPw/UYDeP0r/ZyhPU2Dvws3NppkySWIJkMQXR+1mv4NBtBBhC&#13;&#10;3hiVQKRprEikqL3V4gEBTxaBDBBdTNjRMth/vrxUw/R9sJa/NgwwczHiQ1WsFUjp5XVvxkRsEB5E&#13;&#10;SJVldstjvx4i0j69lc/MMHPapaOMkgXC2PhbxYVzcBNy2r6zTt3AEjmogU1ALY4/z85eALJUkpJa&#13;&#10;V2C6Luv0ayHXuuQ0h9sbFLc2pTQej1HIDKKIJkANZrm+JKYcXsIKIjMk31n+EN1EEDuoa7z6jYAX&#13;&#10;eJsnQBigqi50e6BjnMI7LGqKqdUAqkhYSZ3RoIn8qQ4qnf04j2+SEp4YdRnRhZLIspMlsiC/e7tV&#13;&#10;ssZ6AkfU5/1E82H+PfiINWXhw2HfD1MCeAlFm1TKa7HLHtL0AxCAGUNNW0JjZgtR9yJM3uZh3R5J&#13;&#10;/GYLaxr4I6+7OYe4ukSK3RMfr8TPEJEt4bnEzFlVlQv4uqOCJwUNxbLu2ENR0ZDjZfdIBmIdqpyT&#13;&#10;UHjpnZvWTSGwEMxtjrkAACAASURBVMbnSQtpcFU2KmT9E0R6LNQczUJBblGcGcion/qPvDHRjH4k&#13;&#10;JjN83LwzIHNIDaGZxJ/Xb/LXhgS7wdBby7knCPIIAUupLwoq9NRHPpq3glDIIqxTG98pT0Qy9ed+&#13;&#10;s8kll/nAjzanlRbyw6AKEI3XkTiQENrJkzcxO4D/j//9vyUX232H417sm2mc2lJd5zvDeJlW51FR&#13;&#10;tTgRlUABsxUQwEhwlkgqtbcWDaOl3MAcGMAk8imHMohgCZRFBmBZN5+TkjLb0QVfHzsMrAkWxRxn&#13;&#10;j4Goai5EvVqG5kdZH80tBJ91dtrEomgpWP98/GyFqrBcfIjZxQigCRl4Jm2I665KYKucjo2UNvSz&#13;&#10;jqIoVrcWxem0R8My2Iwq/IIpXv0GYESETts6B812Aot615TG3OdlagBBBFKGjINPsqQJohgXAk1M&#13;&#10;qqvdZJN1nNMIs+ZpBkjJAvlIAf25fAech1zc3/+NS0moIJ0yQwgwM6UA9DjzkmFJPcx5MY8h2QWl&#13;&#10;gpKkddAbqoTAjFGMkodYUcmWbahq4TJklq1uiwy1nkBvUwJIYDZBRpQslFqcwG1cdVuUUDhVi007&#13;&#10;Slnv86+VkJA6RFe/MKpQpDXlBiw4wrCsFrplzAjRSrItDFVDx/7RMFbUpXc+Rqfz2TPlVzNd+sTK&#13;&#10;pCMgBGCKaEYzzR5o507qZO5aJrEmDl0WimfuLc2EIRK8CDmaDWDAhFqzRwI4G5gqwaoLyZPPLkMF&#13;&#10;ucsrE3Lf7q/avcl22xbVqcCgbCEgUQVz3VzT7DEE2BhtV0pEXe+t4sL7bHywMTtPPK55QVF1Ou2N&#13;&#10;CzGjBGE21qMUQZRR4BAtdVAlO4sHG7zPccX8RCYbgseAFylFSQNRaVjo624HQqoKtbpMoYzQuLTC&#13;&#10;ND4/dXYdt2JllCyP8ak6hMVDClShGCSe551UEZCyaZdtrZQCPiWOd0UXoXoMRmFCudbbKmVptwkF&#13;&#10;QmlZlbuSyPvwnSroLe/d1D2/uoxAzixCFLKgzFAQsqeUK6KS2TCnOQOQ1DT0gpOQdRLyZvrJrZnS&#13;&#10;cQJx1RQgPehS0IC8Q6F92SU4mfnu9Agz2PBGebEOC8lEiRx1SAugkJKmzrPDW4KlV4ojBD1bAaDB&#13;&#10;+ebQjFin3gIIQ0g8PpedIiDSlHpneApVcLhApC5XZyMCFSuzxE4vwGhcB5UKgN1ieruY6++X5/2b&#13;&#10;OmVM6k621qw9HNlWA0Qgl5lSVuGgo2R83YGUmPcBxoXnjhn26fj3x+1nzKiA+dNRaj/ujgcYTLIz&#13;&#10;rnfeTQEQnwjLNAxz7Bfe7GHrA8PJR/SIvoLHppQgGdNL5jCVQjR1S/p+q+QBCXgfZu+yWT2BwAuw&#13;&#10;uW3Vq7EBbEbV1RgDhb0DzubsdClQizNueKsT7JqdcyFav0XsPUmRzNMMkjzt6qW/QzhfBytkLYuO&#13;&#10;CbL8WDO03V5RO6+YE2IimFtVjSDX9Qk6aBaQS0p3Nd1Ss8MWYkdVnPWSUkbExhh8PgiBALwFBxib&#13;&#10;x/Hz6QNg2WMsi9xVMCVouZ0eo0DKwzwvA0W1QLuqwMimoANLuF+dc8lFuGkdYSxk/biPIEaIAkt4&#13;&#10;Hbav44+yLsu2VsAztmMkBaBTautjM90fafEKobimedlSAnmMAAXGqUfALMvh88HhWCfebyOCfHgY&#13;&#10;ZjSBhY85IZTrkgEhGEkkfesXQcX6GJQ6iDRykbLK3iJAWpEpDzDZLaPwGPtidwCQIUo99DqYfo1G&#13;&#10;I5A5AYSWAjh6/9G/qCcoaQgZeBC0k6RhspujzeuGAtx6fc+gqNCp3UlZIABLoBApYOarWxDKGEN6&#13;&#10;xEaPxU5F4LNfLo+7UkzwoiYUBTU+LlzEsj4AuOp12zY02JSJByhlEaVQ98uMo+rDJhmkrPDaNd0+&#13;&#10;B0sA6VSt6tdgwv3bpSs7ijLtynucLUZlWQCheKG8xaFgULHbNpWKEsoo537Ra8wZhqbhKdEdLrAn&#13;&#10;1uNEbAIFJRwCjCHJKaGY12geP27HtsI4OAfKUiEOYQOyiB0sFCV6nXelJyRTTBDEo0+pEI91rcBa&#13;&#10;ZogYWZPZqfJ27QFHazB1Vxmz/fLho4YRawIYBRSRmAhLCIlCKLOm99s3lyytWcZYgOSiGVnolLqN&#13;&#10;DwvTgOIv3X7W95QXYwBpd7wkiDkfwEERgcW6ChsypSViNUMWMNL3Q0p4XjfEC+hg3EyMyKApBM8R&#13;&#10;uz96TKVq2hR9SgvMfBo8f2ppRkvwz3/7nCLcdUWBCXQBHux0u4fZ5YjdlhJhdXdQCTI7VYAWgemw&#13;&#10;KVpAACtZ6vnanhoLYtZmy5HGVFGGWuQcTwQgCft1mbYwDlt2BKFq91QAnIIJiJIGCx5gbvYAGZBT&#13;&#10;LTg1/rp6G9bEQTQq9g/gt4LgLRkuuUvOZvZ87IyzWRKG/WwcwU4SpL3jiiSabfCIGcmUW1wEmyAA&#13;&#10;ZMgFZ6zRo94VtV2HopVuAnVdWLeWNcOEZ0ofj4nglmZmx6naq3kZtInaZZFIkem6xnXx1YmNU9/s&#13;&#10;u4u5/Nr9Z5d0VWN6H27TxkBG3ulIdxhHQENmOJpldKO2C86C5SwiUsgGFFSJAaqw8GgiSIzrnVZg&#13;&#10;nXo7g1I1sAo1kAzRlBIEIJmY2ca4e6yPA269D8FlDTZeiKYprI0l3oXo7TZrDEtRBGsEpQxCo0Om&#13;&#10;tNdzg+sFOQg4CtJlXdby6dTmac0YoZRPh+P0WBwPhSDY6loW70tPMzGDLWAqOTerFhRjAO/rmEmO&#13;&#10;3q1x8xRtPnC5T2uEhM2jFsSVrJ0W/QhWKWmsraSa+7njByYw4hEXFYioJvDAxcO48kBjMHCBgVDC&#13;&#10;axtTUaO0ZJey5ISVxXS/ApsoricTuU8AR88jr6DR1gdUd7LgLHqzLOsC8fNzExmkkumbJWXurxPH&#13;&#10;FUgTAolLSjBun35BDkIHOHChVMPcM6WySQWgi9ObcyRzlCF0+aL1vuRFyVenCatEWTkPm7qmT8KO&#13;&#10;KSUHRTBYZ0+Mjy4697CYiUzofV4kpACBum5nB+30iM4zDhUs6T7b7HOwjCJGZfIUsFR0BfRBZZLn&#13;&#10;tZ8nTDiiMkO8LQ8GksCM1tkFsI4+Th7WmfMOxLoua+291zkAgoo8TefDoZtuAwBOKjUbUzbF9bHI&#13;&#10;hjQ7ZF3BqTDL5O1so4UozPczBQ6huG0xBSLLndYDYyRlX6RV1XtvHU2uKOueOlTgxYyJMJeX0+dX&#13;&#10;kFCKaFs08DDZzGoRFtefhxxBIiURYNV3VD8dKjLOE6r4/vS0BRsJwsGnIjubcS73Sty2flfWHEGb&#13;&#10;MB6HYL2j+gBr75dDXdvBZ29XayhXEMZt3UoukvfeZsxozBlzgV0OEDsYMsxB0UyBVESlabosVSUD&#13;&#10;jldl2rLZc1rEsMyMUGV9AgEzgVdjxtGA4FzCox9BmUEfc5USYiBTs1wKxSUjeH/gucKedqyEIfvo&#13;&#10;IeZ2c5VogGQoCf1wznsQEKGKQjxYmyn3KIeEBVxcQoBwY+2O19gCBqixfSEKgBEvarsa77HiHabo&#13;&#10;sjwYgwn4S0Bh9bIpLXDQWYQoI0mgEJylED+r3YZSXjLBGeHcCmrHvlSsOtbOZD9ZzkRVKFzW1kcX&#13;&#10;Ug4x6JyB4zUJIQOKvQk+gnyz1ZHlbOw2w4KDZWPRMSrBok1w/TyKbAiHKeJtdXVVEJRWM2Uc8H/5&#13;&#10;X/8bL/gUpjjsQScoynq44ENTOJQApbKzZuWe0GBJ1HNBc7AE5bjmXfnZBVLvXzI/H6ic77oqX+5I&#13;&#10;fzanybp7MjwxSEl1qJEkh+hFXVga4zp0ry/3rxdusXVYyuXWR9X+nZl3N0isRd4DWRSPxyJIXaD+&#13;&#10;Hq1IJI7JiigLHhZbBuSYMeHBOSzZtF1OHKESJdQkXn7Q3gQaiWNEPC79VO7f0LtMjcOCxuRe95/n&#13;&#10;sGlqjcg0iG297XaUYlIhar22QTflB/d+29dNdBp8+Di5bXZzbQTyIYAIlej5Y4jN1o8NInYdyr9K&#13;&#10;G0XKz6X8wZggQE6C7lh76R8RZ28X5hVOq52/UV4saFpQrl8/QKcPmMHg4YuMjwiTZzBlWq9wFhIx&#13;&#10;lt+/2RNVczATyk8PZ3EQQmER8VchC+WhO1i/LNkucw6+bPF5GwhlCCGrjur841TvztmW+2IdbdKI&#13;&#10;+8RrjFwoAFhVrtivwawSOwsnnXWBkHLp+7jsusa5GRSLPP0SVyc86V4/zeMsisq4QAl138Lz66vH&#13;&#10;wX+3aYnmrmP1Buzi0KpJbyCaLue9UOmxqJOEAXkKU8WG+Z3AJkB0jMhvcz/rwcUD5VZmvWwcstRW&#13;&#10;3Ywyy14mIZkXW4TmmVVjEE1ZPH782fGi149u9zSM+p5ctdngYlG0fM1eW4XFuoCHuUlVvv947I8t&#13;&#10;grnZNwADMUmLNiACUWCdmnvxEwdZhP27eLcWNKJLovPzbdTXKM1z+S+un/W6XH5+d/KAw5aR5RXd&#13;&#10;N37ubwSBWUSeE0vk/uVGsEiFJQnp24x2Ii/hPs4BIZwDI4xCrln2S85AHk8ffTZ75dbNzFssZJDw&#13;&#10;FB1EkGbjk5rG5SrwWw9WXJSXeYHr1mbCMJvGVbdNJWzQkWZZYSi6WhXl8vAQwJjM4UW5XJzBXTTN&#13;&#10;Y9iQqf7+19fxMsQV7HbskUfWSAfCro7eTHVB58mijutVsxyTF/sWtnzX4eN5XDTUWOcqsdxpa7T3&#13;&#10;QeyBW5AJpjyWGsdwd8u6yaIqzcdHvrVc+mGiH3Zi21pjbA0soaxQtBAFam/2jrw7SDGln0Wqb8P7&#13;&#10;51/fmHZhLbrquJWXvCgMM+QxCEiWBlB+mTeH1+izIOx0OPwm71VucwbrdC62zg9w+GnVDlaqKrEm&#13;&#10;7ucSnU9QkKQEeJgAQRJFtzjwzDhew56UPSN9eXGboxto1vIbvu+VUMFbvHGcrIen4693/bsgXVwo&#13;&#10;aB0BXQrotDug6NcqJQSMcwyhT3Xbe78K+Y/PMFOGVafWo/U4aWBGFyV9fdov4xI2h5pP413vuz2I&#13;&#10;3moQt76WLKG1Ov6lqPaX20LSWLFT1XKfZmGWPsOqxZBucYb3ACEp5uvycjo9/OYFqzY/bt81ZBup&#13;&#10;OlRqlH0Gzvsaqql/b8rqXnHvAo8o3DVo03ka6gJg22uLun/sOZAKNiasUnEUK+xqgdZ1WAUSCJHH&#13;&#10;bIuq8wmBZKumtiZwWXBOqDEFrwCkUcbm0D2WSbqRwZN2w2TuXH3+dvknT/RJPaFtJFnlBGCCOBay&#13;&#10;CClHUFE3rxsw5WEHfy5WBEaauLGau7AVCUELw3t0Yvac4FRxWHQsgWfVRKI+MOup25hDuQm24gGq&#13;&#10;kOuSwgL5HMYISeJEQB3naGFWz95CmKhZt6LolsdWF201iTvf9GxrXGIPIhCX1TW7JzReskmd2N1K&#13;&#10;8VRBKYrf/vwqMnCaUFSiyCbwYJxgAh2bCQqrXfr5wZjllQIJLqND88jgIcZpdyTWsAw05xzm/bft&#13;&#10;cjjtQQY/1x+FLOwE48JxJwuBMSAkgh+z+djVUqj8SI+MSiJqwM1iqkNlRMoHsngritPmXIwO58q2&#13;&#10;eElO1A3LPqWcIaQ5vy/m11+e3Xo3lu8WP0w6inqZLkBV37/9WCYdQ3CLftudegKOmadkIA3XYRKA&#13;&#10;pSr5gxlut2fYOr22TR30v2OMKJaJcVB1DqN+Xv9+SNLSJW1wT8JNE662aHcf3h79D8V5tn5GGi+V&#13;&#10;Dq6ohZ3ukAgCoV+XCMXppb6vt9486vY1zJd23ywy6XGujh3pipWkPAxCJknj/ZbOacMsbObBRCVX&#13;&#10;RwGD5Dkh5CP7fl1IuAJB6no3z6koVD9mGkHNhU0B7QyH9PLbu2yfXIYJ4xLH42v39c/rof1sWlUl&#13;&#10;MCU7JZ0RC8s1bVYA/IDfCiSwhjYQjFmCuB82FobKOOVIG5UvnZ5yWzWP62N/zFgxTyG8G18w4tNz&#13;&#10;3d31tw0/4RKLBsuiCalgsCxp1/craTRimW5Ih9AQ5Qf9EwQAtYSoxqQ/P9aI2qd2g54s/B8vdXSL&#13;&#10;NHkt8axHwuHmFLDLfZ0cRSLe/rheD23FAIwSj/qRQEopAba61fvJlXsCjI8xQBzXjbmr5zg7f6dF&#13;&#10;UcCKK5pJjNoQLhfvCRSV/AiM3Zc8c1/JYtysbHZ1lPOl57ycJn38IJnil2nKHfBfMmG+kk5Oyxzp&#13;&#10;vihKBAN7anCIQPSzPXHM6iMrysBUJufyUF7H3iH5Ps/Ug8ITtLcFbh1cSRtRAmU8zONSPOX0PSAE&#13;&#10;fdYpQC5R02AQxiQpmpG3KTgIKq/NLAuy3KFbUY5uX/MBxhJxrzUI+SCq2adIICxxtUq4JyRVceb4&#13;&#10;AFPaWNqOWE0xJh+eTyfqMH7jPLg6ZTvbWAgSaE2b6cefFJNxmNsDAZHwgl8f56JWoBK8qgESw5DX&#13;&#10;vm+qPUxE4Ekbers8QkmnZSmVwhnkDfo5bX5MTK9OMRiepArXfmlkzjOCCS8kVHtV11zyqf8i0AvD&#13;&#10;sJFoJbhynvOO8tN9m98aWbVyYUESt23ROkJEJskEH6uq1YI9pjNVom1qbIgBs2KNZPu4fDVB71/3&#13;&#10;bSF/+2PjmR7b0/D4OuNcNPW82Q7K8fpOpMBCRIsrXuj7mp9Vvp8v/fX44XWcQJZFVVXL+BiF7cLe&#13;&#10;weVuvkGWt5V++uvfs15x5DpE1e24bHLYYgJOe4uw2CwhkNDIYuk7AxlCZkUMM1zR3GgwWrBSm6Ul&#13;&#10;NaNICW0jU+1mt6MiBcEAs0f4IUidDc86wj2e+lyQ53W95QR50ViIdBhIobdh63hHuU8ILSkFZ00W&#13;&#10;VZMxvt+XQ01ocMu//P0tWo9pKjnIYUpcBodLsXM6BGidN/N2+0DSAGoYTAH03YNRmUxiyi7RqjwQ&#13;&#10;h4L/ubG2ZYgJVCYArF4Z5G19opAEJqiIrErjVim6YEo1Sapgt2VeQ8whGjI7janbVdQlSRiEFMTJ&#13;&#10;whNEAtNcm8pRjlErSuZEJqasdvf74qGTlIKYurKmFIyrpUoBysAQIwWoZc7piQTBEUfBb+cdrj3J&#13;&#10;72baGrIHCM6jtHa2B0SYdsYvZg0T+f8Igo9eTbMEQcjHu9d/9rqISNNlpmZaGokFCxasRmKBEBtW&#13;&#10;/ALmpyKxgB7o6s6qysyIG9d97vXHn8Pz4ALjTYHtq1nap3bGc9HLRUzBo/fny48/bpdxADGdsdqA&#13;&#10;LbEAT5qU0oW8aTZmWaxhoJF5QeHq2qoivO57jX1MTeNwWtMcNAX+lBDVARDLkPXAJeBTyb1sdxmD&#13;&#10;t/ON4wJkufYh4Eg2MCYfge9p10CxRo0lIMvkIRIkmukMGIGTLya81KRwWEkSvZUkjd/+gRS1DJKg&#13;&#10;GtnlFCTDiyqs9WVVCgvquvVAmzRJ2i7zgBhPnN+n+obeMIo4wU21rQksCQiYSg8JJ5Dmyg7ysF0W&#13;&#10;n7PEKCDiAfazveH/+X/4XzLBtO4KPNzov3EG2+ao9Gs53p3PH9fpXVSHXGiaeZpoygMLQl8hIpOi&#13;&#10;dEjffPPO16CXYzKBJ8e2/bsbKqnklGOVI4qznSt9eRs+rzTm0pIFh51LChlJVC12kYEEUlzgQZ9H&#13;&#10;mpW4T+vb6A+4rSfwFcgnCUWw0+UbixWqXURg9O7AEWYLTrYZtuovNcwLD/a6zKG/5micMbirg7GE&#13;&#10;NvOaKLhVglGQgB5+lUtCaavq8hzgOhUUwwCwrJjPFtJctM30+nJgPg+K6NtUlokpR/K2Py13OOM9&#13;&#10;4+aZ/iA3ZMTUN1rB+U0IIB+21clYTDhB4YhDDmcSlwKlkiJdEoN8oLQdDVcQIzbe5iIz8TfTxGKl&#13;&#10;qTndcFIR7EXsJ2eMmwMxmHiTbhmzmu0Du+dHtOZopuxtuHh7Xvy521t/6PUaoaPe5KLGkdur3yZN&#13;&#10;mAE0GQNxRsp7utzmmv5t6suqZDgb3Jo4RUVvCBe5/ZmzGcvvQiKoBMlufqPqMH77EKwYQ4rzhVTC&#13;&#10;LMO+lnjBa1pcXsqanrkO3Efq4+0ELaBAkiB5OPAtNBGRaj9cy2KxUvOqZ+YT/TmuxFzPLUawYlwp&#13;&#10;wm4FLL/9vUM11GLx37+rFFhkDM5r5c2bXXRF61lyP41PVXvmVqIYg7V2rJH8yrqqyyw/h8ShiLLm&#13;&#10;GQ9GrwUGh5KMXegyuN3m6EnYTPtyGwJn5C7VL4S0G0ZkHlFQLa2ysegonxIBA35gf3xeb8rGYieL&#13;&#10;R5k0NOZFCebmZfGcQkYzLDB2GWMkiCgpIh7cz1eMYnuBrEbfPImBwzezIgIXPT/pfA6rN6dGLqnI&#13;&#10;t8VgWVebQzAr1UFnDUq0BkQTChbrvXlMd3FYWkY/BPgBqe/rJR8LeHMI0jCDgpb6zrs3YuYEiY9f&#13;&#10;QCRsWXBDxuXyB3Qhm1C3df/N1ZKntlg15fKjWKcIMPVXbTO6eIM+s7v4EGdfUC7Q9Naf+nUwRDc5&#13;&#10;U8i6fTPRxd+CsSzgTbkGVHbQjsyc5xE1qHXIoRbHzXMxfwDkeFsFYzBDsJUfI2MTT4vbSFXpIfrO&#13;&#10;RTRhLPXGAhRp1sAZeP/IIohrDxk825IdaN6XIzirNTAQGPiUJ4aj6XsBYWLuEL6E3jq3yOhAA90u&#13;&#10;3VYSUnIJTiHHO7VcpFOgF1p6awIWMHUk7lo2536gwzZ8vIdNVW18DplnkgMV1fuaNgGWgBNAhtvV&#13;&#10;kC+DBbAWYnmzngOq3+Z/6E25uQlGKgfll7JL2WW/bgWYlgbiivJiPQ8zeYt1HITfqurfzaugVZHL&#13;&#10;ZXmueRW9LgpBvXBQb/bbbMNmrKZZAyVNSbeyGQbz+t3gVIoLTJbaoPC2oMAXFHsNalP1gbyYfPTj&#13;&#10;dOue2lbpVw0P20qZ+RL1FVLBJaKCH/5uUG1oKSaBVj1dKkw2VaoKtLjxhspc+nEVh5nd7gIb/OaV&#13;&#10;X7vUoKlZA2ZonR1QGnfcs5DnJUV53Cr3+4S3SQbDbkkUPDOqYSSiGJJeI8Tt1rytIUKOe2hXLUKt&#13;&#10;AkURxLbL135FRNiVIkRnMhk1DfYzmkEIBHO5XSGhuayxVECJsqfOiDyYkE6opATDECmK1dX1vlva&#13;&#10;DM4OzbQCuSbYb+Pi84oUVDYYD9HsMy2axc1twSSJKllVbxFwjNrhYb0/cR35hdZ1uFrjMcIww+hK&#13;&#10;r4q5IEXZ529iHfRu10ZcWQCwkKPWeHtaPQDiwMB5+cajj58eD3TmnCjLi7Eslan77qWQLPS+r4i7&#13;&#10;jJRQH3Bdbdh4ZdfvzYqquEEim2LcQG7gGTGcKERmCJUDBRyYe72uKDuSrbknIDIJCJ28XuOjvnEM&#13;&#10;bQQcCPUy7z1+bcY22C7s0z/4WL3G9vG62DVSpokrOK+w5KvInTOvBLqH+7boGJrGI2RMn8ENcCXG&#13;&#10;4J46yECBcf32PXWJvevl8Mi4uKzjzy4Tk1bX2s24Wms+/fxHfDL64hPdGNQVRTA3ChBkGNsTByX+&#13;&#10;1Xw92vui+ZusOWJlgkhu2utKPH/yt1XNCoEy4xLjYRm4SdQkxRcnEBUI0+Gyrz/ZgYFl7+RcL6IV&#13;&#10;sqvrD4N3DIWUAT649IsnGdRig6Rq1DwNm1ahvH6hY+JBFxzMcZfSeguQNInnUgk9zX0f8LDAQAQT&#13;&#10;q+upCZkUCVVqfqf76uyurg4xMYUpsrq3woOKpqySrfzjlJGpxO/5MvNa9TpIeMUa+fvFeCmwRYFI&#13;&#10;Klt1CgN0khIHp7W09F8sZ2Cxy0Vhd+VJn3MhDqv58EvpMnCSImBKvzEuX509HxL9krMjhd4Uaf47&#13;&#10;T7qSk0+bzGMqLysv2KvSQQZQZ5UhKf1nKfYOqOIlNpXBCa6r34k/aIFeec8Y+7ePebM5ZBvENW74&#13;&#10;bDLR7N6DxPT7MltKN6qU318/GBFxgXOOtMiX+QVRseykSJhf18RWnSMWVNUiDm9xcEVUAx8VHCML&#13;&#10;g/OxKAq91TROZST9mMxoBPXb0pY3h6KhRutAqyd3SQ9oq02qXMGcT250DV18rGxNfqNFCF/Rzatg&#13;&#10;nKsU80VeWcCk3lRaA/FyIxwgcM2kUJrEelv3uPcsI0vNwSAU8mqbQxq8pwJm5G+aNXHHCFEcjZNY&#13;&#10;iSU82XhRskITZms13OXDlJz3a84e+DSCebrQMtiMcswMrpxMCQOkFJC11HSIMEBe1MfJqdpPJnjH&#13;&#10;WZdsveFzuMgtXmMqxk8KbZwIRyVLliiZUgY2MQmyMsEUFBUcxWSHWTWhsYW0CB8sHmeKBkSvzkAa&#13;&#10;Aq7AmMecLBnvBABxeM0JwBSscVdYQzuIVJs3s9vBy7TUnMpoGjQTK7MLMGfD5tWwllXuctVqlyAV&#13;&#10;XE0GJ/0dRh9s0BJWsXULZqiznM0CD5ouA4O7kxH+I8ycPVSeqOIB5FqKHlZX6nThIXLu3DqFIem1&#13;&#10;qQ44B+eWaSLb8BoIHCAi/XLcUm9DW20z9OAQYgFgxTe39b2KCWM0bM4isEQLBzQw/LzxMRmmfZ3s&#13;&#10;86WGqHbeFFdvpXGRgsXSH4OFwFtI18kXqlCjPrk6KVhQH+37m/yjuv8otpCosA7IwcwkrkSRmkSz&#13;&#10;hymWBoSbPieaPIqvgMLnSCxfLp6EqquEdq8VPvma0mKP2ZeVgNIGwXarqWG0WibUdDeAtpP6CAMR&#13;&#10;5WaOxNFZf9BWyx5aGxy1oQm3tN83GvuwvE7FNiQMR72UvpoMQaO5R9gogkalKBZC9xrC882EMGLY&#13;&#10;WOtZNUe4XMspWYiYW+NgjcF7Ek0ZTAD4rqhWJE+oyGFT4iVqjUOMIGOBQ/K2p5Wu8pA2rF1u0iJE&#13;&#10;5abb3OGI4fivCck3Q6tKOePsFLaMps4SGvc7mb7mg1pYinpY+oeiWiDkleNiNVfIpU6guU4lSWuY&#13;&#10;nIhrhLOoUtQKaJKI4gYLfvI+l2fRkES1K1FjUepTm7qg1gnXacF7WEkCCUcMAcXQfKWGqZhptpNl&#13;&#10;IRMgaplMLPumUOWU5s2atyr6NVzPfm+VO2ay0H2+D00HIQjZjFDCqBfUo419Kcv77hGE9SjQB9E1&#13;&#10;mUNO/egUjDDl022IRdOPJ0ZERVp9JYWnIHCjM0jniMoZRvLYXs8nkliaKWTrVzKTqkBEBI/Oxziv&#13;&#10;mkGcAVSaZKbGhPB/+e//q3kNP9Avkwtftru3f1z1HAGv8Y/6++1SV59Wf2p1TNFH4et2s1xdhben&#13;&#10;fY+Xd8n4FHshiQAAIABJREFUT7t/Or9YkVAo81h7EdslIOOtDiv3I7ESTd2+ZaSwyVyZMzo9tTXC&#13;&#10;MTeK+ZeVbXYIIHsd5o2Sp5kHHw90Ix6/XU9DkYTrkvxoyi0K0rXwQkGczJEw6f2J1xbyJ/Hj8uu/&#13;&#10;EBrFni8YANZURYMCWlOwhrWorVaUg73431SN7duhPs1lsgwNJi/tj//543q59h8N0X3zCQni7aQZ&#13;&#10;tG5qq5aJ9ukMwzqQArqJGHLKjY0HBNmVqjYLyDeqz01dnJZg38eRVUhYFl/cpQJ/xZggcifL3za8&#13;&#10;drfsCg6/rHjo7LZtWNv5wayR0WdzuTEWYmHaiXy6lWnnPwy2iWXqiASosWYoxaJW8/z8W8OLzbx8&#13;&#10;y1dSLlW37q8Flze+Qb/rD7oX7Wk7zevu56cRjWDL6L6zr6dm++nk0y82HPfVY70vSjUlMweBXkdG&#13;&#10;ARFht8qFJWjdZ8HTMDvnZXfEGZHIDZrg1pa9en3VFS+zT338eOBPb/1NHHfx5bYLUPWDvvtTepq2&#13;&#10;P+x7PSh8WoVpMNgmt5BuswuLsTEjyafLBSDZbsIGqzDa2xjHH/3xpdgouE+vHpa3cP3aVtJ4X9q3&#13;&#10;+A1+qZ76bjHXfv/HP/+3cfkxPrg+IcHZhm99l9jfO7V5/hboTlqfAyLFmE2tmrI24wqXMHu+pjGS&#13;&#10;a7THi5ttCsN02WcDNcBeDhN+dwupZfXQff8KB+XUlg76d6lK0ziU4OWvJ0DBgf3ZLvD+/semOH5/&#13;&#10;fp6m69uc4n6jPYJAkRIYZ8siMz7768dO7JTF/vtl+Sn71dRE9cCPC9hvqvttdR3SOjqJihIqs1Rz&#13;&#10;vJCIxJqAkwnL83n5BHdvm4JD1AKyy+4NXm4mbdqflBuq7W5dpuN9tzz7sNegjJtUrc8XVSt+J5aX&#13;&#10;HbUfUvFqf+yfI729oognx4SpYr3kJBryeAq3QgFg3/l6mJMrSeqwP7sjcKUQzeOnz3M12q+/oRHy&#13;&#10;qaZVwxvk+Pt+FRzNjuh/6I9dqio07ykVN/PLm/hEmgSwhZFA510YRnNUG9wA3PAV+T4FGN5ZqZfw&#13;&#10;Xm+xGK50x//Pb389CgUf2BXOdMvYcwAAL6uW0kzG6bW/Xl639U/5Hdiy/BdzLaIwCNxMbxLY5MFp&#13;&#10;m9e46Wh17wlgIFQWQX5KO97SEdYVz33mdHMd6df3UdX3IYrBWdrd6dOAZ7Nj1+qH/7iYNWXD83Bz&#13;&#10;qmruo2cPq3d9KPgh9dDWlBKMQkyEni+/N9uWMvoxvdZwf71N7WbjF44ra/jLWkiaHAvux7b91/d3&#13;&#10;dsXOObrjvLozX98XTJ5j7EyzqndII2RP/3K6ZmmVnEggbJEhOl4RNIf3u1y2xUbI25zt99eKyKk2&#13;&#10;6O1jU7sGfQj7ORX0fLPt7k+k//vp7KuK7J9KnYGisSz5crwO5xvA8OHpHjXwQLm/9SwATLNbqqVE&#13;&#10;8yO9A+T9dfKOzydOJAWCfFzOHb+jYsP89EVp18yP4hO2N7g+d8vW2It2s8Pph+vBJyQ/P93AMyzu&#13;&#10;TufTfdO9O/8f//DP78NlxatKcP2IqiEW9ZBcf3+5JAwaTtmE7h6+QNocbqfdYTufv9/X7ITf128R&#13;&#10;IIVZm+c+vtAt2KjWPbRimc3p7Lads/gRagJm12uxzyEnbDLpqyWN/d2nu4/Xr8WPR2zNNkPdnz//&#13;&#10;4adhtIshFNUQixRiXVbPE4UbTys0n7+RUCQz1mT5B0Rf7uOxrd3p5oBcUN4Qhr7fepRBaWJMt8tU&#13;&#10;ZiVVkbnTFmzryoXl0DWXQr59vT504AhfTuakaHZJhyK9fbyS7X4lAPFQNf20TLv7P5jy+vK77w50&#13;&#10;/wDxh1vkZVtsW7RNlQu3guXa8zLOK2EACcBtZ1CabzauzGb1b4FOGpurk7me71PcijjrqKENLFCO&#13;&#10;KPpPSJcZ9OehaM3bNbmU9sej87+P/2hA4svqwkS6qo55/RC8+QKWgMxUreh6zF/SYHaEPfvhT3/5&#13;&#10;y231K5DfLr9QxSu1H7BDgLRkB775mdDq4csw9Q0BMb8Lepede/v1N6FcBLRQnzfbYPjuOpmuq1GY&#13;&#10;vvU3EBfoLqjcfJDVQV2xLAgCDEymh4qDJ2cSdkYl7aQwV/RKf4rcVoYSANFwXXdcG6LOs+nxB752&#13;&#10;+2ZL3Or9qrV678cZ5mXSV66rx4OjKb9D04gonGjnH+T+7e1l93AM7GN/RJAhGyPh+JfL3x8fd/eN&#13;&#10;yES19vr2Prf3fzncKkQq2GzuHos6O8GSqsUlwmvICaDH3WdYXrAMk+l3Tf2v+uXxsa1QbhAeGj3c&#13;&#10;1pbfQW82AAyTBar146krOc5ZSikKNGhBZE14Or8MTdsggvg4VmW6uD42qhgxuazHTjj4bNz2XrRU&#13;&#10;g+Ox+/rhFA3HwqIVyVgTwc7r+YD51/mkmIHze9o6/VoLIU6nX+kBYZpJhPUVPcpdVEEfYtvuHU4u&#13;&#10;3j4fwckP9FyoY2Mqna7DoanjavBWE2iv0+vdT3ej9s31dRgv8nG7BiSrNNu0ePrHHz+d1rn78aGe&#13;&#10;3ev7I/P8kZcTb1AtUuampw7kf4wX6MKfu937bc6a6zEUM+0e6HnqV0b2xECSi+0B1MeLn65fT59/&#13;&#10;/uGaRi7MuS+23ZMSr5u0Hd+MeyeeaLKKdXYoIxbN8alQMhTEQ4IELSVSysG3C0yODouXsVRLsM4E&#13;&#10;Gh1xkJh9UYKzG+rFnJbC19v8IGSw1idCwBLfLiwTW7emOd9nFxnOCKeXBhyDVzJh4vrlIUN4f79d&#13;&#10;IIfmtpgQsWrZZEuzVRXr9WlZzqfhWBfCzmQ6mnZyfKot6rb0ch3r7osG+stWjvYcS9CZ3b7tplsv&#13;&#10;quqkIRm8pIVDBXgbM/Cy5olsw7IkXpPqcZOrFb+P+bpS+4cf5C3u5gDZ6/vQ7hhAnzb1qO3RUL+g&#13;&#10;eSHfR9Dg0jD2zazVoirLJUoQjb72DS/c1ZeZua2jlI7XoUFbzJVh+QwXkMd2gnVR9Oul95Agtmvb&#13;&#10;RqsA+hXpzZdOp2X+tRNqHyR/R9+2Z1OhQs8UZX8xWvvwxFC0O2hZm0XeDC9vz3W1CZFojSJG5pxK&#13;&#10;2532WvfeLl41mfz6rUXU6/UD1Er9NTsnQ5X21Boqaxrw8FI+7F0TLcTLtFE8Laf/8KeHQdPN3sLV&#13;&#10;lV6BlsvAYJIg13AcJeO/nm7q6Ude1LygNk0+tUr/kpLTNmIT70ugtof3SD/FXP4EZj3uNwc9O8JB&#13;&#10;RGZomqc7HcK1bYE/GYc2l9tr0+URHv+8YcKtGxZypMNcl+IehutvENgE3JpBUdhHMododKqnk55M&#13;&#10;qspwaOPL+YeKx+sNbYr+zTWl5AxSpn1PAGa/v55wak547XjTaOy1zDLFHNdG/qGqQkCjTplZN0Yn&#13;&#10;md6WAg1TUaWU8GrS/HyzC/ZYBFod9kqCX/6//6vcq3UjrQ9uzoymRnHjr6fxV2TV2VNGtvbqq107&#13;&#10;rCsvC4R9HHFgZJWZgMV1gSO4xyINs55TVzQq4W0H59WvgbAnakyVs7x+mBLY8Tocm1IJbulS67uE&#13;&#10;YLXjV+fjq37afio36jl7V8I3f6q1bViTBLhxG86xECYW7CXozw+qRfX15YXVD7JFFgO2rQ/J2iPV&#13;&#10;bkYusuD6EKpdpRpE6Q5ZN4Z5KteSq1Wkaw2279fXpW7bbTBB96xh2UU36oWb+8vFCs8eZX3rsp+X&#13;&#10;P+3vM7nUOiQG/9vrt58fu8Md729j0njImqK1YdmdvheHzylmFOEbGf/c/HH9uLYUQuwqLMkCeKBN&#13;&#10;EzUBNq6KAfw//nf/u8QSODCE+dv3vzbNLgZEBfFporiisKASwNVAjMqmdilVogsGxr3N5x4iZn3M&#13;&#10;ATkddbY305MIVdMgAChCh03lLAmOYDhkQhHKGAPMjl9f/l9KiTVrAYr389nbmGN0HX7g2xTTCsaP&#13;&#10;52l7dyCcpZVicZ3O08+ff36bB74tj2WDVs8geE/RWad/HzEaIcOI4956EClIWTC+JO9NFIjSjENc&#13;&#10;u6cSZNCST11JEzKJOIgokftlvG3bqlb417PLwW+72mqNBA42+NXyETqYjl8enMukYmWjiEBhmVEs&#13;&#10;ckrGmNmDpF+22ztEZcwGLGlfbHyDvs1jEUEL8RtyO4KcIeMYuzYvb8NNn4sN70eLLWmapnp8ZA6u&#13;&#10;aQhkreIWJSQK7qKBqjCrb5oCowAWvGZTlKU9X4uno4/rZl/lKxc1W4JLBHVNYZ49UnT2qw4zk5Ax&#13;&#10;JhxcHRhXW3UbYGe32nHuMwizhUUCvJWs4sqKIQyMMUYogDSAPMyT5AxGSBRUnUBnEKAoBI/Bt7tq&#13;&#10;PTm1K3o7g2WtKW0o+55o5oNdDEyAJU86VSA+vl4mUKf1HWc2DwYUpmRdP/TYo8Hcmv0Gc6rfzERB&#13;&#10;mdie10aed8eNDdklUFMqYcsZgwcy9WumzAGCzst+19qkIw5oImgTx+valnvtprqsjDFFzD2O2YZG&#13;&#10;KsTwqMPd/ZYJSMn+9f25rWsIAM+LCwgCBjOljcAEXa+nDFpIDYdx7S9ltcMSAZMKwnu7JE26bfP2&#13;&#10;8fpxOteFUBzvHj9f/Rp0opCmtHJe2WXiEGSAs9GFkIIy88jvqqNIDGGEceHNcD09ByLLoqpU/fzt&#13;&#10;u5AtoWZbt6WQITNaMO99p4oLzsgYEVKMK2sEAOo2GJX07DyGAGagZ/ft9ntVVsKSBLxopYVhfQcP&#13;&#10;hxZh/v3tY1M1bSMwpzalgqh6L6CnboVZ2MO+YtgFJ2drSHI0etp+uZxOTNJv3796vD6oJjiy33z6&#13;&#10;7f1bphHQ0BpxGd8f/+nTFNYWdW4aCKJSKFtuQX+xwC9+FZyGEDGhjWy+fbyoulisppjhYD6uH9vD&#13;&#10;RhBeJbriVD0c4AQwy7e+ZwXfuToAkDFx9kbaJiNw/3CPLdzwiu0qLyCyNiVSlGVVFIWbZNX6hHXQ&#13;&#10;Dq5BAwqKFWg0ZCXFON2m5dyW+2m1iApMIKb4+ftXweHv13FblruyrkUYgUogueCwXVR1WJdVcKlP&#13;&#10;F1a1DmKW/NmOOVqn58joriyNDdfbuOnK93+c7p/ubuPtcl5liwKepxmGaUIpEQCTKJbrtNl3qpRv&#13;&#10;b5d7WU85gEKUK32Zf1FK6hWLogNg3e3L1UQwo4hyBH5Di5cwVExEbQft7lsFMig+deh94iXJNPmB&#13;&#10;T9FKVV4ut5anANXH9QVgFzKz441zPvu+4o0NKWSkwxKMRxC51XhrEehggVFB3Pt3FMoEkKoaBBPg&#13;&#10;wEFrRr/bHRiK17dnL+Ht29BuFGHRftjEEWC02DTgDTiKem9ooWlsKi5qpUxyl/ezBS7RvKGVnQHk&#13;&#10;cdDnUkHGNlVVZRt3cvv7+XtgkN5mj3BZlk1bW7AexFNE4Nvb97qk0y2AnFPpGlEuk18WL2R4u67H&#13;&#10;uikAsRjVIntMbnrluyJfR0wIAnDKQV9H7GJGwGJstMeIA+vP12tTq2+//92pQmADIrhdewVEV6tP&#13;&#10;j8dZNmi9DrfJLU4dNiFCGRPUFuw7DzUMGHhilhsgMMK8TFOY7G7ffH3+FbUdS3SdPhi2vNgWhSSM&#13;&#10;EkLa9gCgCCFwhJ3rOS68Toit2HWr7wf9UYNuQBcOC7eCizm7CVR1FRhcbtOmrTDK0VFWcY6onTWr&#13;&#10;qsjoVlUcADu7WEZCCMJwOveb9pADne3lKFA/rc3umOCqLbu72/X9Kfue5wdZS6oIwdzb5bBpV0qm&#13;&#10;/mVdEkGlqDS80eCdKmSs6TTNUgkAkuCkUu3tMljmikz9nPTgpmi89+N4K5VottivZYpuv9u4YJiq&#13;&#10;WFGb8UWHVFVlCmG8nuRmOw/j/eHgo+j2G7fMu6bmHPuY7h/uTQJAaD9nFFgrKQKWN9LBoE/RZdTU&#13;&#10;1TxPBNt6c8QYY4Ea2AEMuKQ5hlVD1ZSYIYkwr1ACUDurVsE3knMYo7Fnr5p29a6oydqf9Zo37d11&#13;&#10;7Ld3reS8v9yW1aT5xKrd6DKfYsA5U0hoSqsDEPRjv2q0WL9rG4Lgki81FcM45Qzqp8fr86uEEEVw&#13;&#10;RYYkevp+VQyj4BNiAWBeytP7azAWAzD7tSgfrLVmOf306c82WOttJ9jp/NHc36FSmsvo7ASQr1u1&#13;&#10;DHS43eZ50naZp6gkLARMAcQ1OujbXUNC6n3uqlJxEnHOM0vANhvpUAYQWRfKyKSqVqj5VuQ+45Sa&#13;&#10;rvzt11+ap08/lJ8u+uZJoGtgjC/zauBKEOeSIoLm2TYoAi5NypSXbcMzkN7ht6//VnTd9/f3rCcq&#13;&#10;PnPsnb7NBI/9IFmxzGazrQN0rSoFJENYt+0xxlhi5aVdFpMBEtEYlxcTvr9e5JbVVA39cHc8Ije9&#13;&#10;3xIXPKVXlZqciSobz70EOEG8vTtaO05jTwkOIfz2/btNkTN+/vZRHz9xDHHKOHm3zpv7PeBosW5b&#13;&#10;tckElvFHmEpaksSyRe/DVykVhHhZR2/wZs8BXvFQ6aC5wibOi6LbgCCBt/5St/8hZUsYcC4WBPCq&#13;&#10;7WcDw/J+e9mWXUEKLIVZbVvLu117fvMrWillwCTE/enaX64DUwQaxxXvx77C+zWuAIAYvNzulIvr&#13;&#10;uk7Rw1lXu/L3j6+EbSvCfIazD+Z8qTqOMKScmPkM6b33fsP4DSU/zfY6ilown3lRIkJZW21kOUXN&#13;&#10;uyJd12wThK4ouRUo6jieJ2/cJV04Ujix6IALkZTcgihI/NLcf39/Z1LuHo/JWwJz7DMiNqD8/fRR&#13;&#10;lByYOia/6Kk6YHhzOZGq3GjgVNeklFQIax8IoyHGAZ7bskKAw8xug663KtrIIUcdoERM0yQ5uS+r&#13;&#10;6OJ2c/gIgIP3utxjqFIDz1+vZcEEyWci+ZC8c61Co9ZFIX777e9MbS/DM8sceTJTB5Y49AvMRLZA&#13;&#10;YOpTTgiNy3C+nKq68p5+aVHGvN4cQEI5zJHK62qV9xYsbvF28jEgwoFQsA9O8tVYoNcgQElFt05X&#13;&#10;xoCOhR2+6bDext5rllnT97cSrGx/DEZHp5uqGdIMAUw+tphZF4iSk3fc2KRHCOGcQdc8eacFQ5Pt&#13;&#10;SWpscFXXUqBGfyMhQ+utyZFHIeUCgX15YVSO03p46Aq+sdkFnMJ0ilQqLikkpSSyrpJLy3UezIpQ&#13;&#10;KAvGlPJYFLQAOrZd4fQKcCqbUuBNc2im62hnU3QVo4IQ1iimtU8c6myFjRosBeHD+zVTzqiKIZ/P&#13;&#10;Nya8KBtEpI09cWoaJs55JdHsYs6+lPwy3kQo16jfhw9WSeFg8OF9+AgYl0UBQb4v6mUNgCAkmDQs&#13;&#10;5iESugafpxl4VtXVoN0ahgAgJLTLecYAgZRiIDHLurLOTvPIQpmRLdoKMmhn/9FfEgZbC0Bxpwpo&#13;&#10;3dhsn6CfQ3AQ5hgKgHKjChTiB5pKImiCV32RgRgAoZJI2xwtoQWhNVKgq4RktGuq399HEtF8Hfi9&#13;&#10;ZFYEZ6yeEAZYiWBTU3XGXxGVhEDrDP6f/st/jS36Fl4egsgR1/zYiLvRv+G1KwZR9yg1HM1LVESX&#13;&#10;MLxPIXgiYJWJVzMT8nK6eKKKTyma4UmWmcxu0ESRXHFxriNItHB4ZBkzv8ZkkMaXH6vD+L3f0N2F&#13;&#10;5SJhvssn8FXmnznJ/TxwvalllfvAR4KO1l0r6IqC7sP5ypLr1/gO0E8am9HWHmLRlj8Bg6nF5aCQ&#13;&#10;usyAJSd8haBq/W3VsNlXG2RfgMqdRuuFn3SGwdc+zdqpMeYZC6oDwza7OI2hkJS9eLEiMMb+qfFC&#13;&#10;+sgS/4izB7NLH0tSObE8XN6IN6lTe55HN3nmyCxQyS98AbOWORJOvtpJxNAEZKEbwW2RU1HsYpY4&#13;&#10;7jS80HPaV+2td4mDmqkmVNqNY0um6Imoq/QBxxIQ/q4dRoTc1bytGwZvHy8Cq/Hs1kqE5YIh2tYd&#13;&#10;n9dq/5Nd170s6LLipcw3qA1U3irBYrYVKus8LDnnzVGGD6NUDKaMYKWD2FYxASnK30leYIwEAg/6&#13;&#10;q0UOCUM5HZPKmdtAVy26uDxjlCvM5GbVDH1g/CnGaStcALKo3Kx85MNMozxItsqftoEkHSeCdmc4&#13;&#10;qbvOmWlSB59WlHsEKwYxUeMqvoXbJgi6mMr6I8Hw2vPRwmjOqbxTGnd96HdOVu+QrHa+wOPmcHvE&#13;&#10;DtQlJXZ5NwASMQwp6y3AdMkBL2ipstGaZJYb0eKhBPleli+CPNoDmMYWm5FtEvAZWJ5dt7TTJaj6&#13;&#10;iwp6pDJluJgVbNMDEIYMPXzv6gftTllMWisB06ZS200JxmuuCUck2Wy27OwbXncAYWN09kbWcB4l&#13;&#10;MK5QLMSQ9yuY0XALZfVFbT4o+jT0fVPJM3sFb+ah29gVfMgYfQwQ5ADTaaoQeWzKCCMmO+tQP7iR&#13;&#10;Ncc9mqYR1oyjEC2AC8GVzaTulw8fz5LnU3rdtKDMN0jdMglcZrLVNmJrwPWW6zOOCBBWLlCs+gPg&#13;&#10;RRKoMPWZLL2ouXK3N9QFhFPw4fVYS0UnkyXZxdBAVbwvacbVkwT4xyqCFFdL9Q5w4QTAABfFnGlY&#13;&#10;sy398W7HHeZWdKumy6x8zAJEFxqUEgEcj8Af0itcPmSIOc6GCxhbYvTKBhABTRS6NaXyPk7h/NCD&#13;&#10;r0HEqh5Q6mwZMwXexXgBmICME0k6mqZ5zMDO0M3E70qUQ6KA74p1R2okyAUnkhkAZ7v2KfpZ/syv&#13;&#10;iQJil4W0hsCBx/fp3G2KhdDYu9unWIrEozFtJd4jVBRpbygXqs56WbJlOeXqCkskCyLnmJo/dD7a&#13;&#10;aD2y0TBGnX0CKBTvm/wARoQxdupvDWX+khYZFZuqllS1GO0ooTSjh1ASsKy4HTySq+mxnAFwCd4a&#13;&#10;XgiaUPTAjTtpi3l37BrVWLeQRFIE/KP9mCx3fH2+SiECZTySIhDXPtD0FoOTqNydq767FDVLwSF5&#13;&#10;6gIu3qJS4QYTCSu1axwOqiUaFAs4QLJFH0HkTl/AjQWbZhLHDODeCUjSlGeLM8MeRlAkXjMcwZli&#13;&#10;0qljWsoS3QEtqjjDgoOS9W6pQJrqzueQsqOrvWAd4/zQKa9c40LBguVxOsvk9X6PB97eB+Lj9WX+&#13;&#10;axW2p3iGKUsX+BWmhdo+svurc41CsJZkneMOlhS6ooqNHEm9gnpWnwgcKBOHMPZHGT78cU6xD1rf&#13;&#10;goDIU1w87cz79YsyenGoOHq7GgkYzs58hLQHLVqqviHHaOg0uW37oMGgRs74sV8b8V6JuV68Tx2a&#13;&#10;32RZjNENoY7pwjzmWjKiwhRQwesGHkAcg5PRIO8cSwnDeduw7//AVeOBgKSVw3ohQAB0ZvX7gtsG&#13;&#10;OT9eS4Y+rAHid8q1X0CX7i264Ic+AX6u5Yhg5vgGhQoDMZmuFBS6Gd9yK85KwvxGg6kgQgFX1Z6E&#13;&#10;TJLVUN7f2cxcRO6ENc+neVhTUNpdCgJRWMsKFm93iTHf0SPk0QZOqkIe3y8jVSDKaIvoDeXBy+UG&#13;&#10;X/q15GCNaQyVrv6W3wkpomPZoK/x8qAq9HqbsJVld+77UFv0UWMGDbom3PXqu/GM53tjbcYWUe4T&#13;&#10;k6x4I6NheQPhkr7D4PMAf/HkUP7NRkjEpxBn8v2GM4VUZbRsfXbnlWklQHce4xqVXNZlpNFTQvjq&#13;&#10;mJbvV7uevINnVNAHmooOy9/tR1FlqN8XXgoNDVO/zuEvOMuGa3dy8LaFRLsDRk2wrKe3iHziyej9&#13;&#10;baQdwffK2UaczyUhUHHdjsnfJcVggVEpS7JeeBjG7k5V0206CymjfdaoCgUbohG5koxiXM0jrm7T&#13;&#10;R45l2xbkirRgsviYLAVZ1FW2MY/+AyMbA7KZWvItU1QUFYw/MHZWGGrh3zFrUo9lgAhHCszYw7hG&#13;&#10;jwvlrbie/GidjSBMnY+xavk+ZU12xnMAN8mcT4SysjWrV7LUIRvf331iC3IepaKtedJADYiZYe0N&#13;&#10;396FhUGd44lKgyZUUJDioFha4jXjZYqE9u9lJnXitMkDhpiT3aFr3SslFZVsTc5YChLmlLZl9Uqz&#13;&#10;LmZXnRLZAeMA8n69GUj4iUIkLIBM7bo+xMvaxb2LbzVyDw15djE390HJwfujyA2eWcRhhMjobe4E&#13;&#10;sta/Lt1dBJrRKS14s4EJw8iqlfo2AeCzzPVU9+OptYkmpKwfoFjOy+/BdkgF5AKZ11H4jPZeiaUF&#13;&#10;5Tji2qMY+vdrA2fHY3AT2BYrMYkBVmCylBZBI+QoONHBAKgF6GUu+hXKlGgWJPuuXC2r2Q959hys&#13;&#10;Kps91rMr12JHpvgp8blffF1mnKIe+IWUUK0mPGG5kHRbrokY1A1XV+EQ5KJL776piJIIVyS5JwE0&#13;&#10;ZfkW4bYUGFCMSUE8ayc/vxdhoRzNL8+yKQxMZe3smoeRoqoXqE4crXFV8b7F3C3vIFxuZX1f3V/S&#13;&#10;9Uy+W4TkgmgCDlKrjLrjUej8WnuPcqIhBVDFIuvVmMx5erNdslK7QkLYdg4I7UlW58ptkVBvyweN&#13;&#10;qE0/ApsFVgkAViyiBa8bD8ZE62qOUFXeJZWspdCuvtguHjBmOBX82Za3tJrScNwUqtjOGqJ0JguO&#13;&#10;hXjx/SUGrJ1BodrLGem8Cg+Q2rdjGzCMwsaFlP4rFb4uQdGvapPeY4ajZS3pdVHgunOUszoUb2lD&#13;&#10;cGMEGWfJWSAwC7Cd3CZiMRtYbVjMOWgW1rlpqazeFlvB2kFCkAZ5KIX6cOP2gDnr3Zq3jSgEhxjd&#13;&#10;f+FmQ6Y8kTFVMTiWTQ0y6k+p5zQ3CfAiNyvMYQHUusUIy+1iMkMIF0ufki4ZKVejgbM2jAxUfXwn&#13;&#10;GAlIl2kFugEJtbuOTZdM9IquWjcSLpxgP9vWlknyGGAiLKc7VeAZaXSkYfIM2Dh8dVHcfNxtaxhm&#13;&#10;xUCxJwHDMaNDQYYyrjxZTuUJcQURRSC2Ol2gMzVlz+vpZ2yFx+mUxdajfXm+rpJs6sA/2JVuuRzP&#13;&#10;Fyx88jFatuoUKMhL2WZi99iR6FkCJU2EB4sogAzQdCdW/pjr6Y7ozYwJHT5slFd9hjEDROEugqCy&#13;&#10;petAFz1mIkMUgytEaQTIJTAKCQg0cz4nFDxzu3PWIEwqV2Ck2FQdkQFAmExKSG0wFYFM0Aegne0c&#13;&#10;9CugaI0R/2//6/9h1vmw2cUEHnd3KMwN14YnAJfQiv97/EDl+nT3n4elx9n+u4M90rH2ywkmXWaI&#13;&#10;EnUj9sRbAAAgAElEQVRp3gnsCanOg30iP1TrZcPK5e32+KmB6UTD6RVD2UrvkHdChg2Y3mjFT+G2&#13;&#10;vJNUYBzUH7b/7IOZ7Pef/vQ5MiKGVyhTDxcSGWrcWuprOdHbuPDZjrfCh6FAkn8ZloQebU2b4b1H&#13;&#10;2knZjteLKgmhDhp5+fU3SpoEix/MfKK/BtL/DfTkN9U27W8vf23Dw4Zfso12gRcqf7x5vcLjD39a&#13;&#10;e8e2YcXm8IdjR0zJ4untt8ORw/GT4zgf5WUdx/706fEzSPQ4E4l28+KuYx8Pu8iRqAoOzN3hp/jG&#13;&#10;/gn8JyJPvKacbPrn9BCfcmlwjX0Z2sEUFGl9I3sZ/zbtftz8Gr9VCyf5Z47I06dd+ntImyDLdHdX&#13;&#10;3DxiVzQ8D3TT+T2NEBKQEyXllZIg3JzP6Q0BDaCbl7k6/ql+RAaufiT7f6pfbD9zQMggysaM8ydV&#13;&#10;Lz2osxJUXsaFnulpPofRycSLYoZ+VDxjqe5ASRFeFwc6EQBbQuBNm9AbPEcntv9+SYfD52EJu+Pd&#13;&#10;yd8O3YbPU2uXGTsYHYHspx/+8rr8P8i3Nz9P0qlrwU63ymLa/GBBKNkjDj9s4ezbqm4LJWmpcD8T&#13;&#10;fbu22H7ZmSu1Sz69TVviXwFYLuPXz+qR6HtAt4bUjwadJErBFwChssLTtOXsDUj9h+9l6auor8v9&#13;&#10;6/dfus/FmXz/JBRGuwTk6231bdHM48WFE5Rfmi2Zln9+/PQ8//8EwVeuLVeCINbtTfg47pp3n6FJ&#13;&#10;ZlZW/bSgXwECpB9NQDPQMDRCQUC3uru6qsgk+dw1x4bd3mit8fXLv90/6Hf3Z3u3O/koFJIXkL/c&#13;&#10;5E8cKigu5fU0cdcX/iPJb+Tj/4Tm8PZf/oNklAk43U6gpB3S3b26Db/KJvE5kVz947cB4OVQiEwB&#13;&#10;33bhj8fzby/1XbPKK9AU+98BBjoSMLL9T+w0P8u2wH+YliMVrwLLbSs00+AAJn3H9cpRagpU+jh8&#13;&#10;X7krHwo56YLy6vD4Ln67qZdv2+oexH5hucwz73YDk5POSqXHvbx9+1fZ7NbbRUI4H1JFMJIFa3fi&#13;&#10;9WtdPF6PK8bNvoSPqNNxCS14U+95oHvAO4bd9bUVBfIJo4uy42wGk1bo+DBif5v2Aq/bJZJ4O98K&#13;&#10;JPW04Ymur9/xrpKWxRXsyGaC35v1ZdP14wilMy2JJQaWrLcT3sPmYGjxAOHtxlD6999+f9fLsnpQ&#13;&#10;yozDeifvuhgKi02N3XdOjE7j8Qzm9s5Kltw8sdjBrB2K/YcH/zKKlnAp12UpyaGsWN/jl+hBecMo&#13;&#10;qeO5BsW3N9/IvmJCvFzG3a/FvoRFEaGTzd3n72v3lx+qbtYGPD38sw0hEyYb8fz6eQefmj1iTP7x&#13;&#10;5zdZicDoEPxB+PrpgyZ+iDPq0vplqSm287mVpRQPYXT6pNRfJGab3aePyCuVar55eovwIUPfT/6C&#13;&#10;Tv95kdv2B3HIYb67Z1z7qzl/eLe9frdVGmjRXANtoWsOjMJAvMXG47ldjzP0/sT9A32yKn2mr3VR&#13;&#10;6mY+1S/xuTGRRBcyyLIfEka1x+nX8zXHNVuQUFkWr8Y0h43Bpvtl/8FKMwed5H3LLk4bDa5vigZz&#13;&#10;9/C3l+vp8LiL27cIFgRj8jtBmLN+PA59FS/Lerc5JBUvefz6/LLjBToN4pc8+PPvb//NsM0OZDU6&#13;&#10;4qpP/ykcdR79cfRvoPxof5/nTN8QJShfm4cLl+VlSTfrYE51Ldbxww8PL8OSxSE7LHgRl3Sodukd&#13;&#10;IAY2TUGbjYqLlOR6u4ryYPKVkARDGI99uuumtFvABzz8URYM0WaNmwH/WdaBwrVyPFnrlNLTlEX7&#13;&#10;jWQC8ZaiVJSosWCZP7TdN4Qeyu1uKmQxXr6ZQvC+a43N59O1fNemDeTl8Pvy1RIruATXI84lh4V5&#13;&#10;wx93P9jpe43OQ7lPcS3KqijaX5cLEIJg2sjiZXnbpnY6znCraweux5uaXD3XmAQOOj01XUVe/3jb&#13;&#10;bHYegGZ3eCgO2BaV3Bh8Y7uC9L39Qy/TtSVpOf2+Kdvdz3tN0ozDapui7K/D8bHDIbeOCHR/4Mwn&#13;&#10;gr/aSR9K8cqtfTUuTYuLY0mda+HhvfyorL1ctQMsvd3d51tcDPf8P5D15y/9Jrn4WdSFEh6tAX03&#13;&#10;2/aJQc5I9Uc7v2eo7Df1w9Mp/5lB07fbDDP1SXpXVcWE7V629rdlj1rkwfTy/O6hI9QBssk0gnH4&#13;&#10;WKLjTEl5nzzYVNUBqfYVbUb8umq2+WBd9Fnt9z+qV26UB3mkhQGuxWLz/dtw5rgaN1RWgIK1tN2B&#13;&#10;NpUtSUCbWsWl2Yk/FPhnXpE3/b88/O11Xp+lIh2p99JU+b454BHnuf3vt/8hmfuhJ5PyrH6cz3ON&#13;&#10;qxFO1k13G17gRUB66PYIit7FqqTGmiXmuvAU8X7HPFwFyOHwc5xRGDOk4R/D17sf30krYaRKoWkB&#13;&#10;j9vSIuABuM3LU4DrlYTVN6I6P4QfEgLrOP/QPtb/dE3phlDbnt3aWRsZFYZNnMm+LmDyvMNAyTcQ&#13;&#10;/xXHaP6Vh8QdeN6WaYen86KfrQoBeA9iYW25wQE1eS/lIfP6J/Hl9rl47GYG8NLFrAO8SlZvKxwc&#13;&#10;YKxftRHuVLJyPLtKkzpxvDjPK1AWRmMQm4+rcGUGCUlS/C7Cz7mV9cNx5qKoF71gxH962GPRfZ1v&#13;&#10;YVfYC0vLpRZcTUNqHoaoYRNu/hs7SkM/V30aQ/f9H9+hJT2/f8h6j6tMkGEotQ1arhDjkjVKvsZD&#13;&#10;5u/4ddCSv4vZDutzRe3Xy789SPKBSjBd1JdymOzZzBWRR2Z0WlxcP/XbYIyL6Hqt738pb6dhy7dg&#13;&#10;SqePqze8jx9tzoW62SL+Zs5/ffyrM1CP8ONaFG17eZnr4sAwiF2m57X6ooD7VFtFcbEmcP0hhvTX&#13;&#10;KRTweCo2EroUVu9Mid2y3Maf3n388yURd04plkVBrlbPumTFfLsej2rbsuie9fRcsIcxkdAeDl34&#13;&#10;H5//5Bxepovmu/iylJEFHAgNuGI3YzQf7aYBkMeVjuUdPf6HyDhb7t9JToNDzteowx9uwX/Vl3dV&#13;&#10;cyceYwqJuhmyFdao3H4+De9VAd4VGPOf3v30/OsVAlPVqrnyAUPAQcDuu0P/uP6GC0lYLQyJX4ZN&#13;&#10;3xiron5Y2e77zb6vAlzFrhcQzZu7MaUyQD/aRRzhf9Ch7Oq6YDV7eb3i7vDITQolPb8O2aC8Putd&#13;&#10;WvB6dTdZ1uUDPK7XKYJPbevPa5E5DkXbtJBkiGMMG3En2rI5fzs2Jf1MlpKH1pxg3rye9cen95Co&#13;&#10;UsmY9JpuPWTi8dOXz3+WIPu2aEGblVLfvuaqXqZ509anb1+FkxzXg0EHaL5z6g7p/7n+v9v9L2sx&#13;&#10;aRJ5x90wZm5Lzqa320GWN5FyB8OKw+7k4kyTrw/yNn/Ede1YmG5UVaroe0L5w9Jk+q2v0RKy+RDt&#13;&#10;Api+g0+b+TrFBe7kx+CGWFWk9PUBfH6pi1HZ19WT9TuRzebw9vsrEPAD+qdpjLS9n/X16iREcrys&#13;&#10;tuOvI2QHUT3RAtNSAprVm5t/+ZEaYtChtBT/z+KDeXX2gvK/ZJpmKcB6u+pPO5eovoK65etw1Q0a&#13;&#10;+3y3BZevb0XLqz1/tGbFl44xcDHjW4VSTWBHU9ziX05/HpGHRZ36VTJLw80gpLTYIcMrW/vqqr6/&#13;&#10;/fzp4624HuSnPIG9uFuH80uaExMZ4xIWIOOsxrsyP7MgGbxcz479cM4vNZKfyvuRLDx/k6xwKx+o&#13;&#10;jzKuWgssj+laVc2yKhRh1m8IjKs7Hhoafk1msBgzaq2Q21mNlJOotdi/r0v+uNvpEYqA68Dtn4w+&#13;&#10;4MFeP/11H/LS4XaYXzIcK7k9v70EV/b0I8c0+XYaGAYo+BVl4JSmrhrEkZJyGO1+s1mQdwuqwR7/&#13;&#10;r//yf6YAfErRY4ZWZdVtnjEREbtgiYBdBex0nRijy6xaQSuGOaWFyXTrmwIzbwkoXBxWZxHnaDYG&#13;&#10;mES4Vunr9ZnSSitUVE+X1+Fue1dQ6qIti2LNvtq1CVZ3VencuvirMyaBcLvesqM048hpeehxig3l&#13;&#10;mHBtIlMZN4UougAIYH5ZnfITksIMF4G5TGIN8Ad6Zy3QFkaru37DKOU46sVngWOkFb0vEVTL7cen&#13;&#10;R81Fy1FCIOMo2xZ7zYtqui2wRwCuUpTLzcXFoihKsfF+PSmVoZ6vJ1zEitQx4GFUwpkJJ14hWaKQ&#13;&#10;GHY5TJZEoqdpHQbn1qG8IUxvF12ymsIRZRpTHNdhkyslpNwfrF4laG/TjWJKV3jLQblpmG8lpyZD&#13;&#10;H0JKkY45bgjvGV9jDr7llZpVjJlmSSiUErC2hMPNhZSFMKPy/ohSNEDHWOSc3DKhKIPVFKJgjCjE&#13;&#10;6fUtEsSatmppVbCkYFQ0hLmV/evnY1EIQXsd7N27e58SsDjMc0cRzESUJAIGAoX+Rmg0/ormek0n&#13;&#10;GJNb7VY0EBUgghQcJECvDjPIBKmjqLeFg2GZlnF8pjjHaHS8TACMpyMJCfrsucA4VDXXbuaHAxOs&#13;&#10;owKAKBi+P7TDOq1rVn6d1yGRq1e0QFFdX74cDZXUhEhlJWqoB9M1Oz8t7U7GaGFIyTPm2bqqmJOk&#13;&#10;4Z5Wg7W8aygmt/m6mAWVeP/hTnkXkVjHkDWjDkYTQQ+1I5hIBwIXxNFsZbzvyeuXiQbz7tAWm3JO&#13;&#10;qa/qEiEu/PDqchSi6OdRKZsenj6ickbGQUiux7Fr23pLy74DSEDuStFCQgmDYHbfxrduc1jN/On9&#13;&#10;00WdM4MQWKucrCtjLHKtWm7GWWU0Ksu245QjCNIKg9brcD53Sao+6QA4b2LyD9tar2EaTbERB16M&#13;&#10;1zOjUl1RLYpKciqIBVmHsGjdFQUmWnb1FBwj6sWMgSIq64QUxSbERXsRvXXWNCW3CVFa1E0nuIzY&#13;&#10;VmKLkdPuxlHkiL9/9+nLOHBaR2KqnmFG9bQkF7Lxmg4iSwfAZGeU2fN6AgVTU+zu721QGfgEU0E5&#13;&#10;FITUvCVF0lzplUgSbdL6FkLMQXT3O72OSdvux7s2Mq3TmjJ38f37h3lRWnsZqUvTzehvw62OtZ6W&#13;&#10;khQuo4CG7FJBRHKpbKsUXHDaFfRD14zDKuvqejl2dScJeVvHKnmTIqhonIbTslACW8lv5iYyNTZg&#13;&#10;XiZ4avuND4gtzupcQE48MEl7khmh2WXEch5iTqnfbk/4hgI+nd9QSqgorddlRcHiKyqBgu/fPU3L&#13;&#10;25+Xs0Xuul4wqwLKEGPpsuRY+RQArARUUa1L8BYxQa/L0mwqxBETQl+tcrbctJJDUpRENI3Bh4cq&#13;&#10;xbAstsAO4hIzOsWV8KrtMSMgA1sJ7nUMSSp9je6yOtf2D8/zuSobhphAhG9xTtzmhcroxrkAXUm2&#13;&#10;iYJ5uomOVQcRNGCkXI0OOLEknv7yvmEtAfItOJTpYf/YhOT07GP00arlqqa2lpxQyFekA2dVAyA5&#13;&#10;VAQiSKIvuGkaUWzb4zhSTG7LJXOSKKpTgeQIBbzaeV7d5n73djtZk9NkWM6lpAChtsk40jjDqi4m&#13;&#10;YIGPx69fK1J4vcCgcJxZsYcpQgzTClVe7u536zyBDRFI9KVc19uqnQeYYhihY0wim9ezgo1nYBM4&#13;&#10;OPnJrubh3ePl8pK9ppMnP/Y5pA1tQAyzWoXghGJoMyTQZ7hk18XWrysIqikrwaVaV0ihaEDGDNcS&#13;&#10;0cYPCjI8u/mhfrTBODcXJXB+lpyxHHtJZ7+YdfbBJk4oSctq1OgqkTb1JgQnJLeALog6CFa3PmRp&#13;&#10;plAwDozzAsTolVJArWetEiFUlGJxLPjoOAYt20YRgF3V7fymNpEVAiIsaEFEMDjezNDudq2wkHIi&#13;&#10;tjakHHF2EDMxTguAGmHNihpEfLyul0GxHXE+yoIzSbhxJzsyEJg1Fz3JqHeH6s1qeddcpjEGgHE5&#13;&#10;Xa81a/XkVyjS6rzVIbl5GQHBa7RBFjYkqJO9qgiYgIkSUrAKNFy9zlJSWZLHYgdnjQQe3JzSlAgI&#13;&#10;nNiLRyVPGaQMpUS3kymK7vnlxB9RDYkeL3adBSuW04Aj5Fy0T0UG8XI5C1ZYB2QtsMTUZVLLWa8u&#13;&#10;x1mjBCEVGJzzCFRdt/Osgpo8iQlkxusY4EkNwNm2Lu2qEGtAosyDi14jpqiokjXGZwY5saAqYEUw&#13;&#10;ZjniiAjIACfKAGLz8wWlUBNqowYGueQzxRrbQd0oRFlZJEqdgmxYTPYvO17gnTUSsAiyLSi4e2jK&#13;&#10;km9hwwiydtIRsoZcp7PJ6houOUIchTJGj5emZDjFABGwhqBGLUByF23mBYPcElRkwHKSHqwNk2HV&#13;&#10;DECXHcSeV2ywA2v2VCOdvQP2pEOBqRTtcrouOUOJTdKlA9uu8aMVnnnkIQI0og41pG7uRKNvBiF6&#13;&#10;f1cklC96KSKekFPJY4ZpIhEnVjURsZQzMTlrVNAiU6bBgloiGCr6HYZ4WWfaFDJUgENaM9yIquwY&#13;&#10;ZYhiH1K9KzWYms1OyKjG2U3KBp2x5YzPfiYFZLyyIbVFpXSUhPll5cEN0vd9aZaLyrmgyKm5akW0&#13;&#10;yRK4RJ1wVBB1gWY14hYFBQmVLsRDJ/qn1mqFXTAOPMgOMKCQEuuqkIrQFxuBSA+D3ZQSksoFAEmO&#13;&#10;yULoM2E4mEbgxATGEAtUttmblHOsS8oBDCCWVNSsnBdfAxAhTYxKiQViwXhJiR5CyqEqChLNevSB&#13;&#10;xCUpmDjxyOvlvq+Cm0hk62yuwxSG3AjKoHchwaZWRjFCuZIPZd/KEuRggRMSrSlQXveyKBiEbqZQ&#13;&#10;AV5M6wAxip7MxoiaUwFxWzOGRQQiA2eD3PSrXUOIMePscY4kCwgphw71rMG19PMIM0wJrHimKRGB&#13;&#10;h1UFh7w3iAa6Mu2XuNq2KBaDaFsyiBmmEJOibsdFLxFMQ3TBUpADisM014XMzhOSqBMc5b4UixOM&#13;&#10;Vd4HhGAhaMrQupQ9MJ4SBO93+6zTeFz7sovLXItKIm9Wv+nuPYK14DlYq7HHmYrCRh8gCID5NLu4&#13;&#10;QoqtdZSiaR2Rhsf1SERDKFkDFYG6cb55/yCEW+xwuiK3UFIEn4zNeqUMTZt9l1wUiREXN3UNaFKz&#13;&#10;7to6qBWCWWZqrep2HVkzyN4uE04gJpwBKKvCkzJCh2mpZpuTv52uoixijgvWLdubhCyi03RFGUjJ&#13;&#10;LbJ1hoRSM61+dVz2IBE7e+j1CAVIGKRMMQE43314SjYOr6f2UK5Yw6hZx5ZFt7whDQ8GYO8LBiRI&#13;&#10;3UMzqtHaHM4zw0RZUzpbbXdMSBWNmZZMIBc8wUgLRjEuZWFWV4mqQNV6NYCaSlQRyNVkigEnBAjq&#13;&#10;Wd6Jze3yQmDAwXJAeN2wtj3d5kwxq3nRFTAAB5UUhGNMYXpbkQtem8m7WNJcEZyyV8IQzECEbo56&#13;&#10;OMu6EHWllSuqRvb16FY1XDDHrCJe24yRYAxEj7HUcCl4TTExq886lYRmN6Mt67MBnBZMlkUDIomg&#13;&#10;KqLKGUczq4/bp1IBwTMG+HH/8yfJSu/U9bYvucrPanmuc5bYAuBddDq5pi9dydeQU2L7Dx9MEvNa&#13;&#10;Hv8cgOHrdR7Ob5j42wKukzlehuM8MAeamke2SpZqWSeX9bRmVou+Oy+nlJa3Xz+n0RNLZdl33VOE&#13;&#10;ckkYS2zZ3H9s2u6BMooC9KMljoobo3PJ44ESVLe7kgEZL563INTzDbhvaXdXVhS602AqNE4Wwvxw&#13;&#10;J7Jfy4/3Nocdl1ZYl93pdFtGhzRnqdLXcH1ZqieGsfvnD5/amh3a+xyJqDec5VyigKykqQIEr7ED&#13;&#10;NQWtn6bNhsFyBL1YQ8SMCsGJXK+fBz+Fd/sHv9Ib4xdEu6KIAFW02aPtffeAREQCbe7uJrgcDk+3&#13;&#10;y/Ty9eWQyVf15av6Gs6j+TaNzzfJahJgohwxmOKcPLmvRFXx+r6/6+uHvt6VHFVryI2EhXSewU0I&#13;&#10;gFJizIJI/OUvHwjDJiZfh+F8YkBUaPe+fscV3ZLt+nYejWV1dV2HZQl+9oWHu4TyAM/+GoHNaoXB&#13;&#10;YKi4dHnknOOqqkTZskmXuGIARDu6BWIIkvM/vP8wqNOft+c/bt8FcX/7sAPhOq2fR7KyWn749KOd&#13;&#10;o/cp4cgrJlvqifz//v2/1ruGhyNBDIJMCAhUR5Jv42W/6dEd2Fe1wAnEmYneAnRTuhEYDtmu6Woz&#13;&#10;I9O8XKBJdaitI37SBKB1nd6XIoRY1mVE6Ti8ORjlpsth0cwqwlD10Y/Gvyw8s+fLRVcQgv159WhX&#13;&#10;8BKDNuEnKgp6FzHW67//9t9UVof7p+vLaX07Gr1It+FwS/gBUCHLep4mXPqmExSihrRY6qt/Xa2a&#13;&#10;zi4Kf1PIpXydXpBT7fY+QsZLmvlabWXEwIMlEPrycj5+PWMXE4TtdgsIveg5QIV4RIzxjhAOvFFA&#13;&#10;paXKXsLPz98FYMfXYb1Z4XiAHqibnc3bs0IT4ZEF45H18n4XKBSS3nyumjDaYyohl8jscmrF99NM&#13;&#10;yZuKr3LPIW0zKgAAOSrlYMpsmTVBJNfu9PKcYWwPvb9cRcooxNwWvC1Ixb8NJxDN6XbCKIVlDE6z&#13;&#10;dhdI4mVWMPlWjBwUdHNejxYZ2vPlZqUQmcKTGnKGYHUsgxxcsH6zuYsZuxHmxi9mfty9s9GZZ49B&#13;&#10;1d5/6ARc5jODoOWVMY6SjBh6/7e/IEDtnK/flvXsD/f3BGMKc9NXlLjoVSWk3wrzdVrezpT4p/cf&#13;&#10;5um6aUXZ5/ltYZwvYJEMtA/blBKJgHQmq7iMqtvupTAIOKd8ARsWqbsZusB9udFYX+ahrHYeOKxX&#13;&#10;EP0fx+fg/KLHSQ2Q08v1hoAveVJr7MNDgeWvf/wXQZJ8v6mfduXdZgaYcLqoBdpZz5ZBEla9KpUR&#13;&#10;5EVNRGdjfPzxbs3GM7QvN4szsq307GczzouDaUORubz+G2OQyArMgWG5QM9/7lgns1/7jtUVYMao&#13;&#10;wVgns0mxGHWePz9/X6WYxoUBuC1YKnMSEJew7HFlZL6h4XskNNmsLdG3fK7kHjqaAJqzBoqY6Bcf&#13;&#10;eLkt5Ucp+rLYbmHAHJU12XTM3UgVtsO3dTmvlfWbDz+6CN3qwxqe/+2/NtCLHs/hm04jIuTtNq3Z&#13;&#10;fr+8kIqCBGhpFB6bnzYsV59vz6Cl2YpNaphDklGAzDx+d/NSgLYtUVLGXa///O6Oy4dWioaHEl/H&#13;&#10;o4ZZztodHu8cccotMVhQm5qI23QxxJYFPn0eAZZe4p/vexrjpnu8rkpW5Zis34i66yenKsn024uw&#13;&#10;+Is+JgTX17ntu7avEwjaT8tyzZlCvG2kGD6PNWG7jagzQhEAmAPOLq1KAldjp5G3sO26H39+773t&#13;&#10;6paRWFdeYN9vGPSTOn53+jwtt1lNa16M0zSSMpZQGOCi1ZaKUtTdksQSM+54vt02/bttcSAKSZGl&#13;&#10;RPu+PnT95FfCeTIRYVehHmohwA4Vat/ucLI/fOqf9YshHnK2xnkpIN5LvkNpmWwchlW/XgKA3J4t&#13;&#10;pcXzPDS7pu75pJ+LwFdLq/YuJmw5DVEHaAOyBY8f//apElh641je3ePFfqG1sBVKTCDYXM/XnmwZ&#13;&#10;bHWsdEx5VSVnvOBBlKml8l2HWLHt7krSlrldjte+LaBPJayvs/n7L7+UBa2LnD5fJc2zHkApgr0t&#13;&#10;drpYJeUeI8yYXFbH8ol37ydPp4hSuRww/NC1Wc/cgr5qaSEwsZRmAMFknWyrktOEIiiZ9LVJEXAe&#13;&#10;GGu3TwAz671agqjEdRoP+4fHw4fMVUDp6/ebgYwmU9aU1oRgvtwAg1uo1Ov1Uu32L+MwKpoz72i7&#13;&#10;8cIiM13/8fCuua4n6dAlRiOlfbXr9CKTPSDsg7BBya4Uhy4Suvu45yXr6lpdddGRdT2ToOHsLseR&#13;&#10;Fh2a1x3DCCvHbwjqHtYlABV3nhaznfmG4R0KTO33+4r02+37p091IdL163O77SkgDAhJWrtejaHj&#13;&#10;Mpp0CgjMKsRcNZKBUcmY9m3hSgdiAgxsPu2IpVfnPQr1hipWRs8F3cAAUVmVfdtt621NLm+XjtRs&#13;&#10;BMjYsKp8C7WqF+6GzxNRHBll1u+8gnxbG0e/utHRvExDGfL2xydFgBdsvmSyiMKWWk+yZaBmoSkc&#13;&#10;cILXmWDc8JVhF2yAAQloSrRcxmleDMCIYZ0WVLqr+dNaUxZFwamoiLBwNmf45GNSb6uTtDHfpj+/&#13;&#10;PetFHcqm3VKypQ5P3S7zomarKyVR3MR0efPBM9rd9cA35vtvP/acbSSN1ToFSIumsRd37nrZElIL&#13;&#10;kEZAEobQ1yWodqx7KIBMPgQQwdvXV5No3VfGzGo6D/MsEQTRnc8vlCEDFWvZdfpetJW18zo+84jM&#13;&#10;eInGYAR2qO7qh4QY66pswuXrmbqErMUQJePVZUZZbcqNUR5T3padCLj0MQ2XGU5sRdij59fXhnZw&#13;&#10;zWRJsKaL0wSzTb2vl9QaPn4/B2d5SatPbebsdk1ufou3L3tuuSSJZ1pWIMtpETbbALUD803qGjCR&#13;&#10;4HR8tbHQSC9gTpyfvw9V0cmyKg4fCr6HisZzsCCi5DFMnEPXRlyAQV8IQyALylhOXgTQkYICuLvb&#13;&#10;Y9yMw1K023L3gDntin7W4OqopaVgVU8KVhcxWYIhzqS0KrqAYsYxi9RIvs2QQy44T4wTLkqlBV4I&#13;&#10;W6V7yTXLLPZFkjtWhJCF88RGO3tPeEXRu20fGMpsO1m4xpghy2whZd4+7uZwcTqklBe78Fo+/fAv&#13;&#10;RX0vBKKmIgkLCSq5AeNaIXK33d+VZQcZtZTlDcEciRSA3hf9IRGmbbYmByA7TGkocWIIbgjEyd3m&#13;&#10;oTH0w65uMD0U+3a3U86dl1npqD2ZbzYMIfl1YvEUxos+16y/Xe3ooG+6bVFRmCN0GimCIJzMz+V9&#13;&#10;1z30d08QVBU+RAIyP7jE7+4fOTeA+cHreYkV9Yh7eV8IXpg6ZQ6issYjtjp/OyM/Fhq+zq9ehLQC&#13;&#10;GTzKATC4zTQuSGlDOioa9no6jmrRCRBv53GSXNQifuge05KWMWy6LsB2sSgAUgB4O54iDLGG6rQ2&#13;&#10;fbnr6p/v7zkgKSNLWLf/WD7VoErfzn+kjJV/Vfo6XW4RxnEOr+dhsjYDTVGerhcIR0Bzyila4BzP&#13;&#10;FR4AACAASURBVCcIsRWSKu36rr0oo7G/xhPCOCB7sc9FWWbMKKM4WUxzV+5u5yHDyElf2LKECOUB&#13;&#10;/x9//7+K3WHMmOdnbh71wjHaDWCaYtlgUbqZBvMtpIPA9Pr9PF7raktRo7PfPL0DWpqJ3irJXV9T&#13;&#10;UeRwLGDfuTGHmTGpVxzTppEkjGQ/1k0qi+zsP5xsaVtEThogpxz9aMuZQSXR9nm3ZyqAetOb60Au&#13;&#10;GjQawDuNqNhs1TxEeMRUWk/REZeHrPSUYomS9V4zkXKOx8pjniqUHAbnq5xzWiWqFkupSC4e3qtm&#13;&#10;3awQ2L6sUDjeyBrM7Efh4LDKwz3A5R/dOb35ljHetHQUV9KRt/l0uHuMr8tWtue3c43Q5YVyZ/u4&#13;&#10;zmycTdV41y5rtB7JeM3Hgz/mLMe00AcJRvSXBsMUZjuPKT+KbRT4HKxHaOPW+etXnB4o/HMh6krD&#13;&#10;K5BN8YXn9vIZTRtQG8QB2Mry+87/Swk/NUIsbOmh7DvlAz09XKsjltVi4OIGs4Ju+yhJcQy/zWs/&#13;&#10;WUpQV8kcrIWJ1TWrKJo1mUOrqqsag0xhH533zxPpeadj+adadwbmSIHld/PxGVbskl3lZ1QYS7GW&#13;&#10;fUhHBwVN9lD6qUkc1fkqq6dc6x6Mgej8ReagrjlGmtHo8ntWVorG36YFc75rbMq2LZFaSta2pL+7&#13;&#10;4W9GxRBF3yv4+0fer1gvXb6O8bBQNPpMYmiFsWZV7paqfZI7SHc+uUC8Xs+au/rvqJvLBYtM5PZi&#13;&#10;X6eeszhd5aY3SGDntpgyQWiHBx1Z8xTGlS9s9BPZoXtW6KyuaebOP+ldGOH5qFyhGXNFA/b3Es/I&#13;&#10;Vi+CCOyqV7B2DUP6crg8/Ge/Qga7upofgLlKRDGrxY0VuEwlCnIa1SQwjoit60RsGjJ0dQ1H8Oeu&#13;&#10;fHR2pTyULpflCqeZjeF1w3bnHo8oufRtupDc+4H/ckCkfXQIwKrIXrH+YkMISd5zLmUgOZ7xV/cm&#13;&#10;CMHlppoOtnlNlKzdvXE2aXpXQFyaBWOtnaZNG4TclBHCsa/TBNLyLWwJ5uaq3as5/oRgwUgaIK9P&#13;&#10;LLmi6j4kaQQpoMp0E48O7WvuXr8s1WHlmJfC2VnE5vHvEKV4+z5ldvCy/XOY3tWW0FscoZjfkVt3&#13;&#10;3BRWstDTD8fi2+lWU0jMABnmAe+LNtm3UUioNBnnApGs7tCMPrK769WD/eSoywRkR90CS76Rj1fy&#13;&#10;J4hV/iqvn3yv2hJTOrweFxfKejd75ZjeNOulLCTk/OJA+0Yei6OMghbrV4tolSo2zheK5Jot3pTL&#13;&#10;s6OHNvb1NzMBnUZjFUL5rOIex4CpEkIaaipc0bc0FOwXh95kUxPMBSun27XiNi96RV42Ys22U3n7&#13;&#10;iu6qbjYjKA4l9w0HGxS8aIqr+OX+Lyfs9sM3ANCgQQP5OR4dw7jb+DoHWc3TTBJq09kH0ZTN+QZf&#13;&#10;W1RIdM/zwvoCO5STlHij7dgE6ODyrAuIebVVq1l3sVSgEmRbYYMQndvEoBFzait/QqKUHvh4tNR0&#13;&#10;65CiE9OxQBWDG/cjAL/ONYubHdvOc8h31kQXACp1vmMghfByXgIHrtD9Dxj9w2zfZRqtiECFd0f1&#13;&#10;Z9XeUXKXwa0by2uaLvvVTeTDVePzcguYuZBFcfL+vtr+d/+825cfthsFkCO5Ka6H7hwW8vHufTT+&#13;&#10;D7ZC+sREzUm+l9Ns7h/uH6KdvubBn1TGIZG1yzSs9/NbLMpL0zdIJsKgSg10+yhqxZPlga9HyX1V&#13;&#10;53VMUdsVQFc1v1wjo5sonuKzAu+ckCXGEnihL9ei6GzgYCodtpRBIZh3++9fv1Kmq6ePbT6DxRdL&#13;&#10;mQMuHhBnpi78W1m/PzVM84wEtOsCQdX3yxiBzxyCHuPyqvmhNTYvCxr6r+oKrCZRF8BHNPoy82jf&#13;&#10;5n2zhJVgKM8Fys8xcwu2Ea1vSjIpEvbTXX3ntwUpn5w+MtH6lrzktWi7NxgKcua2ic9NJOXbXH9R&#13;&#10;cNuAEn27HD0U1nen50Fgdi1Pd9MnZOZDHU3Sx4IWvQP59x7d3aregLRYVYondFIbHXKXNqg2hma8&#13;&#10;gxIzVYiiGPTr4ypgIwpn/6nvrLgNNuHqB2/eAjWBB7Yh5pb/GjAawfXLUjwIc/Zxsl29gwN4qeuJ&#13;&#10;1yd7HrYgpws0XwvY31L0yB0+bDYmD2AktdfgvI9FyNk5j1KIZmDYSOnlO/R8nHOBUcfu0GUO9Nt4&#13;&#10;C0VR+CmVIMlQbGioJImMLRBdPICmMLpep4GLR5Ct0+V+Hy1bltkvoQUFhGAEam7B0XihvxSx2OB7&#13;&#10;Da50PAKBohB+/WwIDxYHzYocM4jTPNGiZ2gqUadu6ZKRvVxlSVkfkK53Bb/qS2jz5K97lLK/Xrf2&#13;&#10;vqnV69s7UuwKRx/gaE5TuDHz4yzxn5cTKsissBf16gCgabM5rMlmmYyp2aYPzq2XU8mSHVfhgD7f&#13;&#10;8JZ1x7naFnPhI3vnsu06z9YufZtKx+PFp3g3bdTZLB6xd4Ac4a2Be7Hu7s5NWkPMyp8SyIuiU/VX&#13;&#10;Ml/R5NGynAo2yT58M7Ug7RY9fFZM1hzx9fdZN8saCEJtnd7iuw/V5fSNJqfsHNxo15C13GH9mxnF&#13;&#10;rpa1rWrkT5O4INbor9sOE5LNCjtfsb1F8Jz15hiWfsI99B29A3S2a+Y5lv7OFpIDWoTv40V9U1IJ&#13;&#10;dInuAMvReKVl886wMx2wfC6YGQx+HyyPFtErY9vMKIzLCil6DkNTCqJtowuGuF0Dqzbl8xSDn6NK&#13;&#10;7UdYALjCjS0qJNtqu+ohUlfzAybsqhVFxk6FmtSwLFW9xvR0vllCei9os65VTQZzfcr4VLz7Onux&#13;&#10;jLn9YOxaUWjfzvnktyXPZLwlHzdhXQIZe/1wf1PiPBGSaWIsMlE9/BD7b+ubQUlvS6w5a0wDQyKM&#13;&#10;O71YSAChRX6/DCvr9+eA+GbPW+MRdoRP5RfEcTYODlZvjp7tOlnw2a/QCsB62vvav+ZrEti4PMXQ&#13;&#10;ZuLWuZXckofhlkPHxFOh+Yk1UEqhbOy7unTzxk+o7adtBD22LFZne3m9oAybtiCTLN/5SV+qWJ8g&#13;&#10;DNbVXCYGBaniCNEsTVnmwfGuWpDPKcE1IYu7u9ZThyoLq6GwRzvbsq09w/RW9OIJzBBPCRrWaV1E&#13;&#10;bOFd4Cfm4y7Vn9PFMW0oHTIGeMFi8Ox4zr/iyF+XC2akkuWPYH6zw6VkIaLnCQiWJVvd+pgJNtEb&#13;&#10;lIqViarwYAh0hGTNaeRoqkCBfqYALknfDqUgA0s83vCqfYH5Pcb1Os4M5PgHcsd8a2bEHIWRZZBv&#13;&#10;+T2qsQp+1C3hVc+kYGXRPE9huQatoM4IzUktRtYdzt9jahNIMa6vqUAA+QRijB5OtAwBRnglVoyo&#13;&#10;bs46bJp0uQJlh4Tm0u9uMHpKRdcDHCyKBRP2Mochu1smrmaHi0SVmQOB5Q7bQlY4G1lksdamtNRP&#13;&#10;26TWs+qlwE7TtSLZgorM1GCF5FlnlFfmz6Rq34Pb5fr1t+8/1R8mr8GGGPeKNmsW1AcO2aanb+fk&#13;&#10;wo/3g9KYxwgQZe0ynur7XfAJWrypfYQKYFuSu+W8SFndxpVyQsRPAHJGxNkZIQ/jErYAWu8os5sD&#13;&#10;9J+hKxDInpEQlrWRhfAwv40VqYwr5lETwsZmmicChu2ax0dSwxRkgbQAMVe92T2Ze9WQT0WoEI0r&#13;&#10;REzOhmq04yXhr7BCleTlGXmeLUQ1SM0Zj9JiGmUFu59loYfI4R0Xp2DkbFKxe1r5YsdngXDJJJDx&#13;&#10;aBIg9eVK8P/2v//fy/wM5z91XV8mf7e/m1/flmCeFsyRpW0YYgKkjDOmdvM7EQziHkYtyWNwiOaZ&#13;&#10;6O/z9x/wwfg5E//ANm/la6Pw+5n+EYeypF2FZ8nC0hLWrC5FuQVlDbyqko+XNKNrQ2mNyNCAYUjT&#13;&#10;hLF8snmY49WXKi9777So8vfTv983LfZDXs373Rb3zjznvKDNmeHtWrLCLKHextV5TxzskLvewmPG&#13;&#10;Th1QiQB9Fd+d0M86sZyUt5TQZKDFt7ooWRBsi++XyTugYvcCuKojg5ZH04RP5m0srHl2L++LbtUm&#13;&#10;EzqPl1Rbh5xFcOHvsk+zN2jTuEaO1+VB3nv/L7a/Oo/iSp1cIaRGRaCz7Ls/Xj7XJZXOAoIvs1gD&#13;&#10;b7fxzIqjjpA1m0WKViSYLDjvdLfY5MzCaWQlXzy8LD4mBhQtCqHCtHkcUfAOWsPCVhYSWKeQHnGM&#13;&#10;JbEhrMZDwt5uMiZ7uzyLAWVbAP/AoZV/aV5ugfk3fEv1XzY8AcNI2GkMs3cy5UimX+4aP6x4TAwt&#13;&#10;dvPPCCCOLL5M13B+3z/kMYNQCYLaHg/pKxhqSNPdDxts5+Duvc+EU0jVqU03EnVDnyw0lu7KQ6UQ&#13;&#10;z2T1Bnd84Lc7tiMRNLxKV6kIBJRwhNJAspCBsAhrGo8mgEAbpsMcxhSSnuOZ5z7xt9drztAtispc&#13;&#10;baoly4oirRZO4cG/jzkAi9rq7rTcLFeihpDOxcVPreEFAkots0WADa9TLTrethasVJogyH76IVpA&#13;&#10;GMfe1+KODI5cbrAoJKgk2X6bLx1YJF0OdzSeJswC0Jo46C6y0o6AxpOWtxZJLJuWzLs+n3WiA6zq&#13;&#10;tVLxPi+oiwWcRgganbAt+d6iQM/VDkxT2AgJW2F6gAW060Vg2vJ2Jn46+4Juo0YpxiCgg5hdRIVi&#13;&#10;tHaZ5h2DtO6QgBE5lQwI6OaPk1RpRjnTut8jzjAgb8afIcPZbcq7MZnXqOP7w35FRQ1DmlcNL1h3&#13;&#10;D63Sb7HKmFlRmelbV+Sh3RauhF3cIJfVdKt62YG4DihnQkuRtBeXtf56IzVuZxYssDBiNhfrV2H8&#13;&#10;nm3eqk7WiSRF7UIOm5MNvKkhIuJyuWv3LvHtdluVN4PtKaj8aP9+3y8n3+AnsbNijdtKKvxFkYAs&#13;&#10;Rs9Qfqi+n664xiNUBSszgJh3hO8uMXWKzWeFMpXWC8XDNzvZm8WLCcF7HIpGtBpzdr1MVVT0rrLR&#13;&#10;325Dg/pHudkFpgR0kSAH3bRu4OEabgwQZPFCLUfVovKi0r3IQQWOylB0SxESQbSS37317KIJR2T/&#13;&#10;EX0dcY04yjxDiO4rtk6vkDOjOKr4ZI7CoqZqS+ns+g+Ua8yfC+dbT/T1o+yU1TPUm7+/W51Cb6Os&#13;&#10;GMzXNKowhmiWpkwWzJF5Cslkv4MGFcx1WqgYAIOcny3b7q/e0X7vzIrY1tg5O2V102thvA8kbZ2h&#13;&#10;iKsBXNm073eGnPNheMSKhhLFtazcBKecIpK8bFpmS4ELScQoZM7Xnn+Q7l28jQ91DZalIxHC6YVT&#13;&#10;ENaPnGX4PdXyDKZYEw83iwCzdLYdS1MVuJiHsMBY09JZBOj+dnxNGzRndYguFUISMF/Pnfj5Rm4x&#13;&#10;xGAwrFxxxryuSFOZG/Hy5uD1fny81COk8nTUNUPbzf6czugj7dzJkA0DSL9ddNiwtk7L2/vCD52F&#13;&#10;O+DJCPysuEwJp5g3igy+jiVC+1xExeKt4kWBNt7MUnLlA4a/Yi2ijHFjN5EOdnJYos1H/uoOVYkx&#13;&#10;Oh7f5hpt+NPl/ycIvpYtSxIEobpWWx91ZURkpejq7hHQZsMPYGDGL/AEPPOnAw9jTHdVl8jMUFce&#13;&#10;tbVrd9Z6m7sGMSlySS7IPZ9r9S96SauUBXf5HentrRSlZqsqfjp4hozO24iu6zxQXBehKNPssHES&#13;&#10;XOic+whIwAUk7oaCGOd1xNcEA1jIxiKYY81mbWRUcKKn4ZJixAxTVKz66MC6/UOnztzTPLGkHbus&#13;&#10;n4sb+b6cP7TMLtFk4usb039jaYnE5oYOx6ndHZIof8b5m5igtbdYVhD/ma3raH+qP667CfgheHy5&#13;&#10;ggE89usE+SL9O1QKugUuPTqzcbwkACXnm7u3fNmPyb+k2Uz8xx/rbHUsEf8OFdwh/riE5y29iRpI&#13;&#10;3KzT734pMU4uTDURDdsnE9/WX7u7h1OOetPJVXf5wB0rYwEheuu1m1MNm+nBIYNXQ5elYOIV2gqY&#13;&#10;G1q8XluAWLq53fi/Z3J3blo5nN5WqhM8AwWHbFneXOepamWc8oI7HVi/rAUWMW99JP1pqCQSgReY&#13;&#10;N0rCJQedOaqcmfq3COs08Nfbol5nizOhXiAXwGRzQowVdCiqrV/dNClF50gEJiU6+ucyYY+aN1NO&#13;&#10;rBdhriW/qdtbdfDmzLzmofDFhEmuy6qf3rqkCQmZIcJk6TKVdfXw8fwejKy9R+51cZNjqyJzc93j&#13;&#10;P6huDStv2efxJHpGQhDQPPlzN1UY4EDDIp67soAX81zxZpv0NevP0Cj5z0qA6DMGV8k/ioNna9im&#13;&#10;rSXEXfTl6weGRfHoGAQVysB+wQLYcC/UwGmVqeq6b8P5HruP9MAHU5n8xeI1TrmcNGjh01uJGIDI&#13;&#10;gXieas8iLENFU2hMwMaehHcNIAplUthwttdq/8PquposLN6tbpZbUi4z3O+Kw65M8+ub9nFVB3Da&#13;&#10;OU4XGANFhXWFNjMtcOTaTQV2sN08vs/hKr4SjkTEAHj4eCMSpsd5CddywhgDVII1p1+HL1VbphAP&#13;&#10;+7Ccpg4fxJ3L/SoaSnecv4jcMghBW20jTLS+JZFWlukV4dn+88MjVhcTcEKBVqoCexwt2DTfQKCO&#13;&#10;zzyXxOzFdM5XP3Zdte/Q3MxLqfIaLuR0UwWicy4/3vs55Wdb7Gpb5lXbf6qkshqmmOMpg0vdhgyy&#13;&#10;oodKSIUcPGGtE/fprpKX1IhKR2AMsi1cM8MLwcCPgw8c6Q3XDNzX7TK7AQhU6QqTiUt2Po8/3f9y&#13;&#10;unx3+OrYBs4wIppUM4Ah9/2ON3QhQ4HvOsRSUhlFHkLuJWeLqypSwMWXiZXUOVDYEGRdbC+L6UCs&#13;&#10;ioUVmPdi1oqDcwHm58ApZDi/g9ITlhk1IcTja+7kyqeB957gnu57WtLrAGowZ+0aIPCHDc2pH+tg&#13;&#10;c+bFZb3Jj/m5LguwRxQCMvuUosO7bqXoZl6rChNMAijwA/TuEhkidXd1taJfovF+gCLStx758hPI&#13;&#10;aM4OZYZxeYakKEsA0HLSOtODiQn4LFGOixbOcJ1MWRc568ADK8uCVMXLeaHsMK2ru845LDleQ+se&#13;&#10;KrzM31t7eyW9aMEcjyxDW7G4WPdmGwHwdresHgEO9WXJC6aE01tQtsAnfXwdq1bJ8FDWh8Cf4blt&#13;&#10;9zQGvC52yJxUxpOzSYX0VQElMTDXL+N0s+n8dFkEMVCEnGzwKwugF/0ao6pDQj7ndrc18+wZsxqn&#13;&#10;ka5ptvTgcYrZBEXZNNr3ec83349E1KXgJDeo7CPxnAZWsfd5bqJm1JIDeBuCKRHsIL6WsgVheDs+&#13;&#10;uuppfNsdHjJkffY9/G27b+yo64bQFIM+Q6Af7FtiPyQHAsEgGgcALeuLQNPwXDHMgjNVvb4lWpVT&#13;&#10;MnvkLIkFzTTaIyqFYiH3zBle4OdvV2g2aZW3FZmTWzruIeIFGWIyhJbduq2oPn8XBXbAGeS+n55u&#13;&#10;u07henY0s6aKvUc9Jimm8G5WyKDgfhZ83oZIZwBO2ThjfWIwl7CaIBJsGc6SJfw//8v/td+2gvEp&#13;&#10;uvlsjQ4Z0uoDBYBllsd1QBzysqQCBWo9ToLA4G1N6DgZS+TLZA+FZF6M2pnAgh6LsgJZHK2pFVdN&#13;&#10;oXM8Tws1CGIQYSJEZoud9YvzLEtVERBQ35tNLXDZLavdbjapXyVCAgEACmOuWMH2rnWrBapGhL2/&#13;&#10;vHhGCVUBQchKFDRFpKhFFOWoRwqQhJx4fBmmsuJTHBmUKBqWEJEKOpEz8wYkETTGHNNNUWQnAkiJ&#13;&#10;ZJ/WIoll0YoijKNPmJfsPF0pbmBZuOyrmsdabkuOMIkAU0uInVVTpJKtT8dSqGmZJrMMw6WQ9WZ7&#13;&#10;g3PMCyJJJgsZCoSCHCLMkAJhBcQMUAa4ozLIKhQ5LhovPgKm6laliOeMvQM5Ag6mBbm8eCpKhyC2&#13;&#10;UzIZAJgRSrXEqyH1YXNdnENYgCnxFKFzyAmTiCyQrCuOW6JKVuk1OBwfa0Yr/nYdXNqHYTbJFHuW&#13;&#10;MPZxtXHBGYboI6VJCRhmkjmHYR6v0LPy0wYFnE06TlZgDLUPGYQsI/LGLRolfZ2KrQIlIb2fGKGe&#13;&#10;5wUKIS4GTqunamUZMCYwYtF6ZANF5TSjjKfZnm0w1sUqCdHJYeqVUA1jZnUh+v3ufo59WzcIwBxw&#13;&#10;oRzm0vv08EFaGE3SiQR9nTPFuBLjwFGVFhfWgATNl1eDUHkZrI+sqpQiNEwLDy2ARKjKCJNKbtap&#13;&#10;QuR5yLJiixusHoGncxyUYhG6IUEs5et1FNxPYcEUU8KSVm1J3Tjn1QBekA1Y9bWryDCa7MKhqoLO&#13;&#10;MVuAOMEkJaL9C8I2IV8cKge4Da7btn4ZPCMeAA7KBc6MABni6W1uEvY5v4zHuhZSbgHwqsiYmpAK&#13;&#10;kCkgDvsClcWKU6JIWwMzJIkwDCDB21bQ5Lpusy23k9PH9QpMTgl19UFI8vrt0pYlCYEav3h+iW4A&#13;&#10;mRC+JygvrsIiybycp2zgOmTn3jCHvJKwt9d5phkVmVsrJn8ionZJmBSygNWtAghBRGfvy7YJxrEw&#13;&#10;F7Lte6e4WM0bAZThyq/FtpUSQoPgCKIHOMWcx4BDDBAghqWl2LPrrBewWh0o52+X42gsTzUC8nB7&#13;&#10;P6az9zPnChPBHREqYBJSnHAooV9gBsG5BKHiGwxqfs9mM+3rBmkdXCxvOYxpV1bJQc21pLKVHcPt&#13;&#10;y+k8pkhzSAWlCDGGp3Xadu2wrkkw6mJ/fqllSRNS0PqUR22TG5FWIgEY9AKwUClilggFPo0uGohW&#13;&#10;Qr1bfUABoek64RJgABUqKUwZBUFxwYtBi1ruiadu0hCiNcSUSFaY5hV42El5mvopLJiQpqhKinNJ&#13;&#10;12GthJxtlPvmrK8NAElevPYcNyHFFWUfRg7NNvIAkXO22+wLHyHwrGayq6KKLqMc6EasFCsAYwCh&#13;&#10;5R2YLAB41YlS8XxedYDzanlKixmoQGYmbQ2v/ZhxCp4IHMZhmsaVIRgTaXhpJscJTtxziacrTXBM&#13;&#10;QReYKg2r4kdrvbZGii4mTSKEOiKWEEQM8Ybzo9dpcTWR72ZVlEUfilJRGCOgCHsJ7byIpgMpGG9S&#13;&#10;96EL3rVdDZF++q7LovDL6jOOOpSiAAkmuCCeFM/GLAEpHCONpgIq5zYOGq+GENKojfeTs3MD4XlO&#13;&#10;WLaDB/40UipzxqXiAdTWxek6Z8giw3aMYGWcLuMMaQWQWpMqxu/9h/v7tT+PGUGAw2xUxcfT2xaV&#13;&#10;eFoSJpuqk5gIKpm1cNeN00xZji6TgvKSFURgHrWOHDMuXL39kJIRPKeYGI2ZIRRAwIQTyDEAAICK&#13;&#10;Ew4xAfqaaR0ZxNDDWBRZIiaUtzFK5IhjJUmTEW4pIL9XeyYw6+4cACYn4CCv69mEcTbcYIIBoUEy&#13;&#10;0V+8TEIg/Dq8IUK6sr0uBpdQyC1GKses6qBqtoII5sQzZUQAyMq6RoXMKJcNDyQfLwuijGKlUG24&#13;&#10;nRbjYblX5ev5lVesFBC6BCB7Py1CZJ4DQJlLhVaEBQ7RSVJiDHki09uVrf7iNK/IqE+Yj0xuOKXX&#13;&#10;yzuoaUUXRSVY4gwtCFRSlmH2Pnb19jqtgQAfTM65apRLFLggYBGX1N7stHaKtBylGQ37ppuOQ4ky&#13;&#10;Z3R2My15EVzIMqUwL2NMYZgnVdQaRejWUhY4sBL76xUypQJJyifUlEu2gCKMoIaaqtJqogDCig9R&#13;&#10;UyV2liYL3OweKlJ1RUh6WE8oqLAsBeFLhl1V22tiofLZRZgEVWH2IEGnNZXVqkMGlOTFGMdlTRtb&#13;&#10;UFxAFGJCeAw0Z8EULR3JPnvvfVE1xJKUAMpk2zYvb+clJi8jT0gA9Ol2/zReJOLaeyGKechgdQAB&#13;&#10;hHA6rpil9qae7DmGTDn2JkDoz6sBbkHZAQStSSkAiYloq7wEVYoorEOEgLCOU7aqaWoi+HWd62Kz&#13;&#10;AiIpwiHL1RBVQ0t5KOiNCiCCmFSuIiXLaWEmG58yFkwRRGN03idt9eyClkIQF6iFmuodaZdhpRj3&#13;&#10;xmNgBIYFYQFzIJLNBpC4w1EwdZk0YWGydnULbljmIgmKBHHBBJt224fsIs0oJUACKjHSEPl1wEVx&#13;&#10;XU1hqnc9MMYIQTm5ZXEuGtGIdc2wpIvTixtL3Ho9K07XZfUijDEkLBQRFANGmM/IJhRXCLOfzflu&#13;&#10;tznq1TEeYsqIkIL145UhIqVNMkcE1VYaL7Mo445plGitaCGiRt57792lH1y024pIitZVz9S0jA5v&#13;&#10;gyAlz2IF1FBKsURQ16W49GcFGkIAJczHEFaASSKCCMnHsyuJQCZTVmi9lLftmx1Eoq6HgdKVRcJA&#13;&#10;nhEWCkq2XDTewjU4hitHJGSBNjm6MaIKQ1zKAqE1UxZO58bpDEklb2abEldm8iknTCkC63oGDZfY&#13;&#10;m1ADhD1EmXNRdy3jAqJ0r8DZrhKAIkWQuT55KjhgmGMkqQgAqqYZwCIQ7bXd3tzAGAOKmCU5lwkm&#13;&#10;gqBxa9EyZAEHHKwpJF3aKSc8Ls4TCkWpradBF7jgWQYDYe5P7wMnfFvtoMo3BZytWV2uVTUMc/QJ&#13;&#10;dEq7RZYlEsTptEQTc0AkZoe9wDYESlQpFCKlTwhNKyAI5pRiKiUrskjB3X669dgDBCKMqOCrmRgF&#13;&#10;dVGbQDNKFORKSIgIRt5quzhnPYwAG+tUIYGxg7lmkOu6HuMb39RvZiUZFiWB3kmIAY4mgRwACIht&#13;&#10;edu2GGQJcPZWSDlOi3MasQQgzVAEPsclcEVXvaiGTC/nZttquGSkQB2jivP3VYG5qOuQgkgBiIwc&#13;&#10;xgtd0BkQZiLytEQMr8OkihYDVHBiMn6fHYkEIh+NDEZEohHWmQAohE/cR0YZMmZiNGefkwFBHyVE&#13;&#10;PCKVxIKhoEwbXRaFiHSYHYAm5olWEtogEEclnV57gAnkGXAQs0kgAwDc6iG0OWcCM1LQLg5DkkCI&#13;&#10;FJsYdofbRXsDHUU8zCCoXtIOZURgAHUNSWIKx/MZSSkgST5hX6JSUQ/v1c47H3HgiJHM8f/6L/9n&#13;&#10;IYtlceWh+uHmj1W7G4yL5XGz+7iY+XI9Vx0z1uMKnOP5vrtJyUOEi3HtPvzx6kF1/0ksDJEUoQAA&#13;&#10;IABJREFUF8nbhEvE9jRclqNn+91V5XtEe29WjigWVSBE8URwP+gWbTKmarODFlIWQiTPr+OG+PrT&#13;&#10;H3//8iRFlgtrJA/L2JugilRsCwvdNK8XzwiClcCo6vYPjyb5BVD39dRtiu5Q/D9/fc5kLbBqQIEz&#13;&#10;hgmLll7BxYzwnoqGFpHhYcQgUpKEFqOTVUk5sVa/4rVMkMSupsvXcb+5cX4GIg3L2q9Td38rbGe3&#13;&#10;grCMwfoGUxXMtLrZJDFmGmcvUOyqD4lrayAnWdp9+Tgv+txfFUAtv72+j3W5k2BhNalUbZaAHar/&#13;&#10;YV/vqmVa7sBGGkpHxPd5RSYAspiY3DedTgECUrZmRT+ohiY8wuLwmKazATN3omw3oqCZuCnyh6hI&#13;&#10;YgJwKtcnW6JMY8bhD93jebHnNT0QFLUzJo2rI6UrcXy7jkx1l6nskLBk7uEbANjGlVeEGxhItgSB&#13;&#10;Sq1vL3wNxszDNO43Px7jGUVYySrhErvAXIREBKWs08atdFd9aKo5m5f5srmwuVHYUn8Ohud+ht3+&#13;&#10;lleX6/c3bxOKlELCvF1WYmwB1KXt2P7mbphcehvkXbXdddfLqBymlPjorEegCt5YmECTW9IMOeP9&#13;&#10;9t7n77lUJhofNc+SNeqkx5D3Jh2BqIDq8nC8Kf64mIyL1ggWxz5Ma5qWu+pnF9N1mcdi9SUlzqfj&#13;&#10;YOjjwo+MpLDMkh/UDo3rddLX7cNPawRys0fp6BmihB22t9O35ObvPOa8arLdvaOz4qkTqe/Joa7N&#13;&#10;5RR89oAoocwyWFAU1QsWsLndXr2ZxkQogjkCsJxdQlzABUxs2AuR3o6i+anSfkw61Ih5S8Rh1cfT&#13;&#10;+S+qhi9fIcHSsV6/IC/wm+k9xZxiBsVyNIy67q6JerWXK2AwLXgGBjaMGBIM2DV3vz3/qkhVQByv&#13;&#10;U2mie/h4Db68fywRKa/nikg32Fxj7HFc8KbdtW3ilUgcrV+ePaK31c6+rpbsB/8ZsvrtGgOJu0+b&#13;&#10;Uzrt+GYyFhKymKUrt2UcpyGEIBTK20c1D85aAXq1qczl+5Nra3h3mFcNY8rvqWTUA6/TKo/s27er&#13;&#10;RtbKlfqaN3J2Rsjbu+ouA/JyOq3w+ummHYbFWVICQeVEqX9/+WucttadJecgxEwLZxkBpalGLrgI&#13;&#10;8U4pgvhzfK0oXd7fU5ChXIED59/PNgjadRNFHyg+AwNyvL+//fz6DazeMzyCVA+2u5HApV3VnV++&#13;&#10;tru9SaghKx33Cud9x19DVjXymKzeK3HIKA0ZvFqPXO+i4GX1ULcn8J41SJec6co40sM6nxZQPIae&#13;&#10;htX9+PFB+2vT/ugMXNRQJcZiOn/7jW93i4wFk+v7WMj0tK6bok7LiotbU1lP/CfExXZhuDZaOBws&#13;&#10;TRyah46gl7TQBLE43P2Ajl9728/BnMfJ7cDpfSpgLeZvAAgdjWzr4TTXLmoPWHlQhBreiKI2Nty2&#13;&#10;PGRrg6Fx58LZRr2EPvlKhAVBVqhuX1cYMxjwOqVakBf9uWykSD8F+nTXbtiaq0Wsee9SwBLZERQN&#13;&#10;sP2iPLPc/vTw49LPbp7rHw790ztds94JtkQm+KTnDqD/98vnx20lzHS1FcVnxiCkLOYQg60aMS6v&#13;&#10;ID3imKqE/30YCusBQACQw84hjkIw3vvJEJH8nkMOxPjGiXEtY16h3HvOoWCAR7ugDZDt19Pwn28e&#13;&#10;18WeL2MtyksgOJMw21ipkAAxIhxjVsdBV8U2tTd+QZWc0dj3N137l0tfUdVhNYbjR/VBWr+l8Nuk&#13;&#10;mQ2nt1NVtjKM/+352G13Cc0gkGbbHE9PMaLV9TmkThYunZ3fQqBjvFRiZ9E06Am5RLHAIEnJl2W+&#13;&#10;Yg1QXOe+4T9Wu8ABpZm+gdDbGQMS1rC2ZrLD7e1WOnxgAE2JL+x5eTv7NFmrcxSw/XY+3j18lLz8&#13;&#10;4/bDNJ8y0ZMGm3zvl+X7l78//OOjO8+AiadlyTR8+bZwyjiGlTw7DGbICrAl01qWnY3II1Pe3Ye0&#13;&#10;TuP7ac5qy3fd7flpgo6ALR1XMw3s58cukuCxRd4KmDMsmLxzcfpxSymX4xLBCiZzjtlTW2Hsw2Cp&#13;&#10;ztBGdFci5mWDAbmOF1IU7O5u9zIPkj4VSBZemrLKIbl1ENX+tmyPl35OIKq1yDWT5Dq+lNWj6TUy&#13;&#10;CMwAbRH0zJyAoOsk+rgEfbYyu6ZRkBNcCXKZeHPHBB3GI5Ok2x6kqA1D1Aymdx05eP11u/mXix7a&#13;&#10;x65YzO96rHZ1htF5rRE89gOYWTZLklTctj4A+eVSi6pmKk8vi0AJOR2ueiT/4e6TGZaFkTTFvLDp&#13;&#10;LXR7rklKOuXelWXTbBptYsxMqLrIEyLSA47bc5iWhtACV6mZPEFvw4KX6FtaVVXOSFJGLAkul7w8&#13;&#10;vZ9EtykfbgEcwsxYdtmcphwBUl23NatBS82RyzmnjOhgAPPvy7ts4DrO3sRObo/jU4CEANdtquU6&#13;&#10;TBZ0VX2omj+dj1zb70/fTLEKUgZjQYTAFwEGh/JxOh/EHdvXLEO85A+ljLBJBvHET9XitSUR8dDy&#13;&#10;bROuc+WSY+1F95DGkDQIIIQJo8RqwUFGOooV4wPBQ84pumDKu8fLy5d9XVMHXs2SpAU4iJLcuXgc&#13;&#10;ZtS2iujRRNJyWwEQ2JOdCEfRuzD7y9EoyhXl2qX5fBLQzLAB8YRFNaz5gPeOR4hhhhFGaz3UcV2S&#13;&#10;6aqHl+EJF4xxwmZUlzLalbXFexjLZn93/8N4uSKnYyYGCxhQXPTdzTZy+Pz0O+u6k/GiRC6xBAKI&#13;&#10;AafU3Pmvb893D5/e7Ot1LLOqvoSviYqIQFWVzDFn18swVs2mvVH67YuzIUPq1WK+XoDHgtQ50Bmi&#13;&#10;VCsUZUXHkHxAaQ+bt+O1bJpZLyUrIXSQQOdMMBV18LG6izRFmr4Mb6uC9tvw0/5/mLD97t5IDPfV&#13;&#10;P/Zu+dvr75tcv6FTvd1wwE4aRrYGPmy5+NuvxxzS1I/VAeve1Vary/uMq8ULQIvVx7porHdF1UL3&#13;&#10;lOddhbNM5rixLc+Cy0I0mWWAsU9GmWOUDTMG9yOSgpnDZRlZJ+J4yYlmTnozLySNbydAqfaOYoZp&#13;&#10;osync9s0PCULUQhg5km6wcjEIut/UZt+NpmpSwKyrACEGwGnr/Ou3acgBT3Wuwfg4XK1oDJ5fQqA&#13;&#10;QtpSKJwxtzf3c+3bqjXRBZqRE54GLtAwvTbkTjcsBCRIWSP0NOqQ8SE7zquqKCBEALp9UJHES+pt&#13;&#10;cnroWa1W4F2M+1LBCHoHpvESrdvUrRtNxBYyhptqKw79uhRlOQxDgeDhD521tuDFwM+5UjPGwng9&#13;&#10;vPl53VQNJsEgImjpDYpdxBSspyvsLYRBG19U23ZbvJ++uogXDao7ICMBMGeA2g0WofTUxsZTVC54&#13;&#10;tcJtlhuGjpfr5eHDPRrsSnuyUvsU0m2KOcnd/UJLHNZKdMZGIhCcl4uJdHMXe317d9Ajns4ANxbB&#13;&#10;t8OHDxayJdR+nZZl4hy5MGULh+dx27q0phKolrRaouvUr8uiiKSe192u6RiRBsCAAsga9syWWpqk&#13;&#10;i4MK1BdKXPtLTl6AIuRVUsJAftF9XdbeOCHoAjxXajUeQLISQ4MgE+rVScU9hkEy/9kYVTKAfDeb&#13;&#10;OYIUQAygoQ9jdnvSLL++g5KGvCQL1ini//1/+7+NnankIOtoYj98J2zFunVUax9lfdNYnyzS0yKF&#13;&#10;uKAzo8XlZHUGr9M7c5cHML4jfELDsp5L7MpKaAUCRiHBUiccsT7NmpEquhVMCxjC1X5vtIATef+q&#13;&#10;sZSThxSLrWgIR/69BCvXCqn5ejmCAFteF1YQwphkawKP5pW14swQ6V1kdtVD614svU0zXb4mcBNv&#13;&#10;086vKABxBkMdtXBM9DL8YHXeHH1syEQ5YHiWbEYt6y5jOi/IULB5g2wLERuWILDvV2ViZmVbs+0a&#13;&#10;Mu263TL1TugknjWjyhc6giijZXsOTuFa7kqt+x/x47JEZxFCaG1+IyjtZTvuwPr9W0gmAW9vOpeV&#13;&#10;G5wKUFFN0OP4fY5sDAM0W3/cHE22VAucY1XgYvrJ97lV9yATSs9Ry2ExkvQZC42sq3R2bqIZZ8uS&#13;&#10;nrKq5i/RjULBOH2qLYVXeKnnQw8WM1IVB24msJUVZniYFT339ArdQJZf6lUvBDPMZSVeGEvSTnGp&#13;&#10;WoadzDK8GLnd4nZvKChu2rQ8t+ku2tDrXrG94HCcjrpqNuAMLQ1zVc+jnbCyohrwVK5S3pZBF+aE&#13;&#10;FRHiQtGFDjjzLnAGGokDHzpgVBzJhbsYODCztxfrCejhayK+6zex0SeuzR2jvtrGhucseAw0uVQ4&#13;&#10;zp/0tc3pagGCNAR5uELoh02bT5OXtNgkch+yitml9wQMxbCJrwijgBDb7Ab/jSqIERS4bKYRaITE&#13;&#10;tpZrtUKOA6uTht5BF3KADP/ANuF8YctM4nJqi0The3/EhQQoBHYbxU8eEqSjzLvjUxI3/N1cQydO&#13;&#10;Ff6BueSuSfdeJSex6/MW7E7haK2VkMjIzTXXrpZGYGYGSjOICQWd8Ts8UtmmWTHRFb8dW9IIspki&#13;&#10;6apF8CXxyjc3noGqLn6YbfAq6FjV9Rvlk5NZkw3f6fZCohLa7hZvtyITPZmXHc6JJKtS3Cs0gTJw&#13;&#10;sIw1gXL5jLb7YXGE1eQhJj9Hc9UKNyvRmswjAdSEVmVyLTejUWv7DdelavdMTrMAaNvcTQMdmwti&#13;&#10;FUXbSV3OmHtJxIbHOKU5gIrGPY4CWjEtJHwAapk3wNhNJ21JWxvefVyLzSbhLLy62zghFCdkHnH0&#13;&#10;QMfTxpzP7/uyrjgBrGowafyStG5YbQZgNf/Y5UBKAEjX7kIU1YZ68p7mK3ERivrV4QTHLWJNqEvf&#13;&#10;LbB6cMgNICPV3TrMvBAQIaMgh7P1l7Vry5A5LDAsUmH2/WhoybXQZbOz01z5sKAuZuqShTDXdK1y&#13;&#10;NY8xAoUQcXbaCv6hkLD9efMVuTfLHtf3ReByE0rVLA4YbBmbS1FVbYNPC7qecO9bmEeQgS3xzO7i&#13;&#10;sviCH7IXklDB4GTPssTTSpSgzbYIYNQiAwpjMpeL8N5SOm+txWFXwALHYozALwKTKaOvwQaaWlg3&#13;&#10;rizu4SZbUHT1iKQ+zMYjP1JdTisiDBR8IBu1JB+5N3tOxtFlDB1KfE6mlGmVyt+kOwC7c+IQYbK6&#13;&#10;mVSNS3iJkCKf8t6bgpphMslGuWaBLCzvZyA12zN6/ep45DJnvhJYR3ga5iO6CPOeZd25lq9fwJ7V&#13;&#10;aZ0ODY3a1rBqaeMW7Gs/8TKrDq26o2WwOicbs7Qjz2X2Xf4xcBM6A5Hh2Nj49FbDXAraAHsRZOfc&#13;&#10;/mworUbc0BkFelVLnoCCHoONw7/OpMLkQyGn+CZ5qmX+sjBjfFEzVuXSmArfGWeDSHgh8pB5gOE1&#13;&#10;XEFRgVNZwRWlG8bKYFTUAcsj7NcUjpO5tELSK1UAQHecHejbBrdygc9upTlXmYiLfk4HSnmIk8mI&#13;&#10;KLI4PZpEBMhXxlJ5BqKpCjt6tjJb7kQEoBdc79U+h+lV65XXckMgMmUdYZPA66U5pFKdFrgUa92d&#13;&#10;z9CYArSghGErKFsWFs6e7JQLhV5/Jf9Oy0avkqG4dCdTJHDo+mHdEcUIkCRKym/qNxnHjaI+0wSs&#13;&#10;XZ71cvCEX8xFtnCaSrO8oIgla4Ws1brN/cjtuXyEMMe0zl3ZX78y4GXWKkk5XZZo54ZpfLi+DChh&#13;&#10;vE49p8pUHhQ0z+tos6yKRIIh5wNFQoLJDWq5ae7dBMcejyBWrSPWovM8Dh4Hj3ygsZ7S28sOCn60&#13;&#10;6B73w23WQfnkidwnp7Z12CrlSVymXUuWtKKIsMUk4rLkCXtqgOxjWhEls7WGiPLdSG0X585KN07g&#13;&#10;rOoJo31JFjAqKbFnnk070+SQIMF7Hg+m66LMvOjqFF1eLl4xgiQDAl3H11ir+/gArBBkKzmcDI2I&#13;&#10;52FMKeet6ju4AX8/AVsRxQKnFH3nQ8hAYG4HjYXlkjo3gQjmVax49xc4ZjZn7Wqfx1pUSxYGCAtX&#13;&#10;Y5nCJupA4iuhyQ9Cv0dL8BbZithNK56QMTExMML1IItlsZVQur+eK6GxgHijr7viagu6IbAwn9ab&#13;&#10;BUMuv62uiB/L3AzjvESnkJlwQ5sNrchmvfXeQB6xp5CTwtFH0F7KeB6/M2pjvNgIGEBLfwX4tC0/&#13;&#10;hNkUQkziwo9O7YoTWRgEvpqQix3uFFFhx7MU3/MgPRnnaIHw5TIPG1U2IOcBfd7QwiNsiQQp6C3T&#13;&#10;i4MW6JWRpPgCWUtPc0CgxmFT6Jk1HEVsx4iMTESgUoGm6MG8MraogsLYbHi6sq2+nUgvh3MtIIBr&#13;&#10;Ht2UJXCggIWr3zL3ERl1Zbwk3lkzTKt1PyI+X0aE6TX+5d49aDO6OEgHEV8wMZC0jBAgaHvTgMuF&#13;&#10;A1ALlN2qS2ZtKNRmuIxbX0khcXB1TI2BeQbASTqH3T0CsTBL9SJCN91w3jTbrbZgYAA2uwXJsplX&#13;&#10;bygRGlyZSUY7wYRxVVOQIS7irsv6XUfaKB6Ga75PqAO2DF/eJMeTsa6r2q3bzfzN5akupbiSS3gD&#13;&#10;nECsyBZ1Y0oXCyFLBShCLmd0kVtfYqksBUeHyggxLJmv5Sgg8RRh0GCMyFUhlCZLcsMKvQR99aFC&#13;&#10;6pZ/nF+GMqLjuJhzgZ20dQZnBUp1lRnBAwPnpsF+GU5NsUeVWQeGVmE7sumwF2TG02oEZOtxNNtx&#13;&#10;iHklhLRbsFztU4+FDAUjBX5hAbAGRSX2Z55zkWWb0qp0yENXhzn5nat0GOEGMKtIlX2MRYnmxcpW&#13;&#10;RZQuc6yX1IV8G0DkvTjg/mna5A9d53LQJcV6GjDxRazz7AjTJylFSZJfmA498JRkZDSpVJ26DFIE&#13;&#10;RshF/zWKWHa3qVSb4NHL+yxZDGGbQop2yRyKWwLinNaBHA7rBGPIIfmQ1Nbim8lACUjc61b0t8za&#13;&#10;FdtVAVHm0iN8N+kE+DElVCEEYDYWvRlc7QvRFUqpNVOEcElnOJVnNrNVQoyuZqACONsATNEyuTFj&#13;&#10;sZp03roYmUGB3ZB3pdSRlgbD1/MFlvfLzLTVONp4AChwMBSNmpYTJQBjJ0R7GaphBEan+jTWnRQE&#13;&#10;Btq0wU0613c/9CjVbbs6oANkGLanS7chqLW+bJ/cr45qC/1tv9WLtwiiCMghYF6B0IJxGS6aIqAK&#13;&#10;PLHVhlIDj2qMTyU0uaAU1jZrxHPYCmijJRNmOaO8Jocqc6UYZILB1HHInYuGyBKqsADsVbQGZkQg&#13;&#10;9QjNJMEexaywqvD/8s//R03Y9Pzs/wB/pA+lgAQsqmb6s2vqJpOoY/Z8Njoq2N51H6dhqrdFfnND&#13;&#10;mE7TLA8PX4/Pw+S3sNhFdVzhzyrq9enmAfX5FnM2jkPj0HS1n27vmHNpIjHm0Lu2POBi9AFbbhY6&#13;&#10;aWrXoyR0o+4l5a7nxbz7cJqG2/bDdL1uCSczoH6zVQ/+6G328jSx2S/lzYHwdXny4Hknmqqldlwb&#13;&#10;pOSHxCtHJfUxFqj0zuy7ejYUTjKlWpQfKYk23RyPL9sWhPnj1J8gxTq7jOKqX5VC59N72LmdZA+I&#13;&#10;f5GHWpyyO7ZMe1tayLg3j8S9d6lx99SiH5vDf1+PEcR/+PjD+X2Z0w7ZMup8oF9cxhLzrex26nz6&#13;&#10;2xUw+OIm+kzSQ//rt//2i6xL8uhSWIzGI2+3B2gM6M8Ies2cMf3H2+3Q23lKH3/46X1NnxA5lEJf&#13;&#10;vhfnEp75Xbl//nacYH784Q+nK3h7jYxefztNxe1h8O2bfm4/7miJYNhzcOwKGo1BjN8klOdVeIz3&#13;&#10;zaWBq8oryev12u7upwFmGkVSRVvnEuyq7X6gp/fnD7/cvZ269jIrTrzXm+3N7E/qDmdnInGr9ff3&#13;&#10;D1dul4LN2Inbek0lG9ymanb7/RVd2TsCc647NdKL4AwHPOETfqFVkbf7NJaJ8i6ZnOcAf6jYlwb3&#13;&#10;RdygX2+8MPwPc0ePf/qrtkNyxePj59+fHz88MqPR+2tf4/9y90sFcP/61/r2MYIp6NNFq9N7//DL&#13;&#10;5gy/0JU+tdHDebl+FgGPRqj9ZgC+UtI4b63+dCMfNvtVe1VsvsY/FZH347qucPuhmUdeg6px4vzV&#13;&#10;zNnzuwps78jlz0WUv//p/Zc/3g/90FYHDjjZ4EBnna9vy5d2ZLdtKaAvFvSyShjCoSSgzor/FJF7&#13;&#10;mX9l4b771J5n2378GU45f8yuihd7uf61f9xsdk0xJXhT3szQn/Hy0xy/cqXu6Qq/g7E7Db7bfJpn&#13;&#10;0H77u2zBhQ5GaDdtk8XuGts0fcorQavndkqiGVuEweSHNubNHXg1/7oJt8k9oJQk9uO7IlvMk/Qv&#13;&#10;1u6Xm40a/AV28N/+63PHb9dzKGQHd80an5f5/yvBjz/qwOhhSLcVp2LDn4dL2Wzs9btF4LSuZumf&#13;&#10;vvfbm3vHc7xGaJZbWZjvr3UU72//hhsWS8Sf1EEJf7Gh+sGN35uqnWdwu42XucvEl3xx5GT2DyLr&#13;&#10;1gy/fXttHurIwIL0T9s9tOjl6VLeEHyOl8EtsA6P4Lzcvq5u8+nTcRoYRcatmUcScAb+z3/9c7dD&#13;&#10;QHzqrWdtLanWU1oR83VXbsSyM5dxkliaqcuAIAa/v5w+NHJd1mlZP7DqjHKOyg6cCfdx3y7LxQfd&#13;&#10;g4kTzoHqz/HxY15Sv1Kn7bc5tIl4ws1/UU0yJXTuen7ZEjL+DMIj9L9a0v/9gEjroCXziObdfucn&#13;&#10;663eylsIJElqT+9juhASzki8/PlzIz9V5U8X+Kf6QMJ55UdoPoZqL/Ew+8+Xc1WKedqL4rr6jo8U&#13;&#10;eOD8Nd3nNcsW59LwRSziGUWXh3xa6pYOqvUBv9kVygo+P/+Zowpi4HHq8/Wfyp2s21HPuKNt8/PT&#13;&#10;8DeYyHS1sF1l0U0jikonl7EQK8pTf8XXPci7YSWb5Zuuo8hs+O0KHrN++vV+pxJmHzpcFVCqOBkd&#13;&#10;DC9AQafEPLm+LBEWQ5bz577kDwLtzQ7SPU00UAp2t+T7sD7Wceeeh/STv6sueR7FCnUFcpEsEdR8&#13;&#10;v76ievu+kgMpHn6mz+9fjDXd5hZd17KIHx4Lq9dKodfTG6m7xwZ66N+nV9x9KsxbH93v69RwXrgT&#13;&#10;0mT67s+aShzGdF7bFZ/95OcgIvRfLwjtZYWOvtzVbk5CwZvbCt45leDozIDgjRu/rpQ1N6b3c/oL&#13;&#10;va9OKvN0sJsQR31HG9wELBnM1es3zSg4odA8tKWaR/Or4gImQdRdxxamkJPUjtW6dBhnKcPz50sS&#13;&#10;8H3swYdP6HQpOvnr6deClfB0Uhuftu+fT2ILR8zVaIJ57+Udz4p9HcfDjxLfJHdIF8PLX5DPc1VB&#13;&#10;Ogo9nP42Xeh//Fh+1awYMvFk1+CvIloPqW13He8OYA0f2w6T69PT53q7//zlbYesJjfzBEOivgB6&#13;&#10;oSTsFdCyQDAFBggJ11Tf3BYleH/fNfxzEv3aV61isb/KXWSiIPyck+S2xsv5+nyAijKABIweVUNf&#13;&#10;7Wm+ySCbfPV+WIDlhx845+x0upppAzkJkaDElslHK3k8xEv9D3QzNGScZsrgHlEOp9sb4p/xH3/5&#13;&#10;p29ueZKhhKC7XB3z6NND4ST7uPbrSqH63Qy8bS7z+tjvokhO508//pFC+/v1mrFKuEj/qdbZL94k&#13;&#10;b1/O1iiwtAjESU5WAEicX1mQ9YPx8/H4K3zLFfY+J5/ImPSaUHmzRSGm+nZNEfP8acQac9gi9EDA&#13;&#10;kpbvYxIoKMJxlfUlp5XsTEB9g/EDkmf4YHuJFlBBmNWa80xYwhWc/PWw+0et0+U0fGiUA8hQdLhb&#13;&#10;ym9bhArUtsiJ2jY6TAu5AhuMErLZ7u4+PbzqjpYh0Ihhudm9/Pb2/tvxZndfCpZyJli8zfFxr9b5&#13;&#10;fGjLeg9Xoz+/nv6nsvpLccE7tOKzPjE/WtVUhMOS1C9vp4p1aGQ52bb9AWeWAtHuy9Wky1K8V1oY&#13;&#10;POHpX4d/x2UNTVU1hwAE2t6cv37b396GqHzzdtVn3hXNSsaBlIwyPx8qWp5vbw53T+O7LaoCTFGv&#13;&#10;N9NtuocWWkeskq0bBjsPNMM8bnY7q0N4vgzbG8qfVAPkTpYJYC3zu1gsvPsDm9IU7upHR61wq8r5&#13;&#10;8vS9+lAIElGMdrDpN9sKttnQGqQ44aop/vbyb/sdN59+vNioF6hsOZfnYl9dw3zjb733/+M//qen&#13;&#10;6f3dT0VdEUxIuTUNxSX91//+X3++/yMGehL+Da9Q1r7ZfpuW++l8+58/2NPUWZnDGYEUqC/um3zc&#13;&#10;LjoK2+ATtWz6/wmCjyXZsgVBqFuLs49yGeLe1FVW3Q3jnrRhxoBBT8H4AAyG8KuMKLB+MjOviAiP&#13;&#10;cPejtxasBb45skZR8bmjzpsSTFXC9y0iArlwfi7db5HQMr7ekbIYpg4BOk3GcEaQ0e/bl7FPklVt&#13;&#10;EvW6AMJX7IHQuM7id9tmZmRv2D9FdPKPizm187Gt+qb5eLnsfpL/Gh/erteiqmPVrptDzrUw0pfW&#13;&#10;Jg5hZ7Tr+k+bGRxcx8H8CFcUSdX/2vHsrK1JtrfXndy/3KMPucvE56xEs21m6LrHql3f1yPtz3tU&#13;&#10;abCm8t1G16YTWt9f/r+qIvZc3+2dK87fPuDHdLVeNw16/wt6Jlm2thxPq7u8TU3fGuR//eXz6pKO&#13;&#10;XD7sP2e4Y93bPz+0xod9u2K7Uo0iIlqQHuBP0V8cRZgysOkYe5EzSLHkWdEOuTnH98IfYUQFecg1&#13;&#10;MufOEE77XblpsMy7h3YItw9b079sULbwxwPKfvS521V1XaJis5tQDWqs8LP/+McXPqPXbb//Qbxd&#13;&#10;17dbqI/Va4Kcn8pUQV2w0gFr47D9+g8q5OSCrKmqi0RFpLIEc//2Zw542IA6CH+7E8SmwVSnmzGQ&#13;&#10;Vr8NafrZdTGWfveAXopJFEEXwnfQISF3qWwk369vk1I1r2v+WA3gzXq/ax4q8NdCPust7+vPesxE&#13;&#10;SDevONr399B5LO4WBtKcd04btyyy+dxOGWfChKoXu94HUgfUGwYREI+BN2C8wYcOIsxo83GzjVxg&#13;&#10;R8FZjtMspasr1df7bZfoGX1bXkQMJChRuHm7P/5Kt784SAo74SSv8KfdFDkFP+Hkzi+OAAAgAElE&#13;&#10;QVQ//zienwYT2dPP5fpekK9k3rpjDVUer2265/YAtq4E1lUnGoi7Lj/vf5i/bLJHCeZI8Pa21Oe9&#13;&#10;2QBnZ0/eCn68j+PhuN/sjAC0hBe5hx+/0+IOTfVq33e9UudqyLdHFviMC5gzn7Q7glNt9NpRhP/r&#13;&#10;//R/RBqrgwpUvH99X51ejdVbkBBQTG9vw77Hegmtqgvw45wRTggbiEAlqq5TKYWT3HEEOYA+2Exh&#13;&#10;jolxlbYU8c7aFXO447BB2PitcCgoB0g/nHbO63BncCcwBk/9YdS+our99o5gArecIlqWpbHlnpMg&#13;&#10;sKbwmuOUl9WtGAEoGFW1KbBuVQYwlgAgMJEUGimrEqQvyysjfBzXmCKB1QyuosFWLzgTXICbFuen&#13;&#10;LcXjqQEoBlQKwZiTgmAlq1CwFNWubtaPDS6RhbyA1TgjeZMMgXRmuOVSGBT0HDvBnI7LLcY9DUGH&#13;&#10;ZMAaEY3nXkQ3OWyzpXV9sBEYbqkUzunn8yEntXHQtMdA4Hi5QB4QTTEQbDyjRDtPapVgqWU13W8J&#13;&#10;VrTxt/WVYWXKNhpDWedjYRUa5isTrD+0//j3l+P+IYOkFJNNW2ASq7dwI5nTKCNYMMvGhlSoAUB0&#13;&#10;nChmoimZbaNTGDNcHs97O847IlNIOAdAwH2+h7dN5wxxWq7XzDjDEAqaYHr75xtvRObYvusb9Ip3&#13;&#10;PHMfc646zsW2zCUkzoAty9++/juva4pKRCGAklBiiVAPfIFVzVx0bdMHfUVFzW8DTxQzt+MSIB9I&#13;&#10;TjDSNShIFEOirziBpUThYEI5wyLbzuEcR29dEBLOFhFBVdf4vPvl8/7j7bsgAgCJucBJcrKrOZ4J&#13;&#10;qCjVb7cMQCU7CPli7JTS6Nxluj61MjjV1WynwC1hDgvMIETQ15y0fM0hzFviMUb66emnsEy8Pkzz&#13;&#10;lIq10ZJgXIhU1j+RQwbWhHG0mUOCUIaEziaYSQtMYEBhIzgmYrJ+uwISBcph1VLirjkH79Zl86gr&#13;&#10;iwl248VD7AgWORi3mJ1qC3acgiqz88PuOo0MUcZAvDOY7H4vFmxLThlIhtoB2D1igMBcSKhpBkyg&#13;&#10;PbHgbgEkMXiD97LviVnGrhEu6GBBimQdbfUsFUU/nx+HYdIkYggoYcB10bol+snO0LGcNoKoWyzm&#13;&#10;QijRNhzZbn+SlLLvX19azhIuZjW7rp9coARmWQUkWALGZyLqEvSufprG2QcbUEAuRmC2sAELSqui&#13;&#10;9YLWvGIQspIhimo1jjIkFR7uGymUV9i4O6AkTqbrqNZXxpFzsKklxTlmHrNTiu8RyQhVgsDigx0Z&#13;&#10;bAqCq11B8JfLVdbHRKWxS8yh5IJJJX0sAShRwT1aFYIlAru2exUI0Dk2u70AJfiUMEIYb6/fUkp6&#13;&#10;27qqFu1TjpFi7CcfsHPI1ad23ra3+wX4KDKRn44JEorpACyATAfoEeMFebOm4Mw4jXdtafClsGC7&#13;&#10;/iFF+P3bd9k3ebighDBluem2aakie5R7I3ND63mcVdsRFCApMRtNIY6ti+52v1MmmwOGOQtKIVHP&#13;&#10;9f7r2x3S1gvDEGQZ1N2ucBJyrptWX7WNa8kkRTa+fbADDzHnEtvq+PF2RxAn5FBmznnKMO/buq5z&#13;&#10;yYxyJYxNZL5Oz6fTUuxjU+lN54SMTtN9DS7Xqi6J6+UK0pwxrtoH7/SuZod9DXDc3IwoLTAAn1gk&#13;&#10;18FWgOZgfPJePWgwcEpJwseaVZhlsyLouRAFYgALSf52/dZ3pxz5atxiNrlvR+uEHsPsqaBrsAAH&#13;&#10;SAVEcloHEaKo+8PhYbtfOsKrtgEcYMXr82PMlqO8q5pGNdmCfG4fHx71MpxOnQ/LMs67g1zmyzRd&#13;&#10;b+8WYqqN3VeyqukyvtXwUNfKWEipAgnmoinCEcSCsvAoBM2bXDUN8YWVZLL53D7FBG2Jo4OSBkmx&#13;&#10;LInQUlYoaULZ1oLXlOOYTYltDimm5/Pnu5slAnWjsssSNd25vXyMoMAWkdUDmFj0iB1rbZ0xgXzk&#13;&#10;I8PQBFjydp8eHtrusI8RHLPIfTtsVqckFoQrCZTa9LBeRsXEOIzJQcGlziVL0QRmTDntT/O0LuXW&#13;&#10;S7F8vDQPu20eAgKkVQyCy+XVmak7NJfbzDAmFaLnRg+bLYCAkvQakq9Y9nb64XgECRkMreTFToz3&#13;&#10;75szkUJDMeey7bhodNJ6DZ8ffnSc4gJHsxFV1WAX6bQsOoW0lDGkSAgJJZ9VLzFJ60oE+cv1ZmIS&#13;&#10;XNVMIU4nB5cNh2kaxzeYpNWFVG3GIRCjbBeEydlNw2uULCOEEI4xOG1l91AgtjkdT6deCexcD6Fi&#13;&#10;bAmbONWggPt9IDnhEHdPx4KqIiltuQlpmAwgdHYeuigJAt5ZP28r2LQhmOsYcWEJkVIo44wkoarD&#13;&#10;BBbZVcGj+3UF6cNm1qpqXVbV14FEkPntfaul2rT266oALoVrrTvFc7bAVxF5X7TzhVZxjaY7PEJR&#13;&#10;ctawgOk+50X77LzTQQBjUq/64nPfNDSBhIDOkXPIYQ0oDiheP0aEmvP5x+TGdq9AgG5LiLc0JaFk&#13;&#10;TmlcNtnVlAVMtojKdB8FgQCXx4d29aE57c+0gtFDCnfHU1pDTbhLxkIX89qLZlxmkxyigmSetjiF&#13;&#10;UAjOIHIuQ0SUO5NXtavA7GOO3kYM6Exs1raG2KdVyp7LKkMiBQ0CZZ13UCx+JKDYaDfnOQsQIBho&#13;&#10;LsV+fOOyHuaZ0IBw2Vb/+fO/+OQIpIRizpApkHGQ9BwQ3pLPAsu+Ki5r68ywEkgrCuAucRIkTcmz&#13;&#10;mvC3r++kqw59azdrTTCguOmeY2ZURuMFZaAgATgJXUetLEkq9e3Pd5hISYjQkiiNOaUQb5NXikWv&#13;&#10;hSxbW86qogq9U0rXubi8a47RwxhgSiBAxBHq0jrdjCuiqciCs4CCRiwrHJHmLalEX3AywFnoOFXR&#13;&#10;WIohAHZzBRBZwcRBaep9IAXSwlmRhG6jlrjZ4ni5GNjLwtH4bY7QOZig4oTWkOeEkpAQNo2zmlEM&#13;&#10;C8XIu5xNMMhmXiFIaOG1W6ONoGsVdHrzOudUt7UHnhtfCVqiuWRg47IVkCBlKKf70td9dWhMKQyC&#13;&#10;U9ukW0OeJKvbrtqrCi3L5CLeIt0rSJ/2s58L9PNS1mHoOR2Gd0DRhxuDSs91i2DMEDIuc+LzkKgk&#13;&#10;qxmamAECJniBKkYI43TzOhEWhU8I7J721pgUNr3BmOslLFa7HJLgcN+IcbmGaNT5SeEaVHhz46w9&#13;&#10;igBDj0DYprUkuS3OAnSohV2yrA6yVcuyYMyapt4gFoSvt6Wm9b5aMoMAgWKDOJwBIRgAdcAOl1xK&#13;&#10;SYg5qHifMq27U54X0fIUMS5VIkiRw/1lJA2Bw+Zp+FjfsEsT1bLiCGDGk74AHw0g+eenXzESpVBG&#13;&#10;4LjdOVdv18vhqPSKIQe+WOvXbX5nDcG9aB6fGIYMoUTcnCNH9Pn4kHK2BGBG9bJggrtmHyDQGWDC&#13;&#10;aWDrMhKBigQIQmuDTyEVpw0oiWHYSlnCaspqPE7xHs7NI8gYglQYEL1cl0vHmyzKBiJNUceUApjn&#13;&#10;WUEWc66rahtGrWGGzAVAAbbGEUE88h4AEmGE1mZdFaP2u8v4EZhXCiJYCGYg44wRJdX1vrSSjXOu&#13;&#10;GwZoaACHDdu2iBNvWkEpRiCJvhq+XxWjdloIhTNMmSaESqYdCpoDJBDB//P/+n856N/XKyi7kCxk&#13;&#10;1MeCI8JhPLbnoilX2/XVPX06X6eX76+ha4lg5m6nGtUhuKpi+AZA1EwQdaq7rpt1Zpn5m3tdNCTZ&#13;&#10;FavyBqcN17xUjEGYwwelIIFcrT9c5MgSONJqKdiYTTbVTlTpS66EJCS3Flx7qSiEellrMeGVYhj0&#13;&#10;EgkZEkiUFrvczEopRZhsnvZH5jLeQql6ASArAHS9KpZp9bHYkUMosEqbqSGRFV1pDMGYYGkDKO8y&#13;&#10;BFKpcdoG7RkiEsIzPHeE+2Uih3hbw+11adlZtK/F7V7nj1e3dk6BMnHU0Xy44DvlkCtExiK4g2mD&#13;&#10;cPuwoYN1gtQVdIcrUyXqtcwrbD6Tro+Z2QY8SVB3wtrZJPaImXZh8kmc6uii3daKsfuKTr/lQmwc&#13;&#10;yR1tQuxgrm1eANgyLFr7Epcw9m3fAOo9iBnmeZ1+NIj8cMgbziNi+2XUc90ceLUPuSxoCTDsz12c&#13;&#10;0J7u9HSreDHIdpDy1QdH+o6bYGevf2Jn01CJMdpc6YiHEFGsN60STRTOJeJbCM97sBWsUwjwz8WE&#13;&#10;4He7Om0aMCt73D5UGFaQeJMMQtzoVRVKbML1YYxvlPD5qnu6xtKULQJbYL4TnHMx6nDa7iP2MXkX&#13;&#10;N10piFAGIJ9IBxr+MdyL5IUge1tXrQmOY2RN3/357U1VjxKOJUAKqsyrCslthQAeUBlcz8q4tR57&#13;&#10;ynwA1hfe9H+7vtG22j32uzXMoTv3FJjvL7F+aMm0mGb/CMPwvoyZiyqAP7d3Qeufnn65/vH7ZYlP&#13;&#10;nw6LviSXn+p6dX4K8d/Ycdo+qp7MgPqP2+H88DIs6+JbihigYS3n/Q9l0tKVHpS0x2R1LZMBasJb&#13;&#10;ACCj1RZEA8Ch4nG8lifUYhU2Vxxpa9zsGCUJ3wo+NtnHk2jXvHT5kWDHZZgYjDHrKfsRbl2G061A&#13;&#10;Om/pQoyb0Q59YshYIQFIFeMDn7GbDn0zTR8cqevNECgoFOWTdcNMlpATePNrJdS+ewianM+Pt/lW&#13;&#10;NWR9x6dHDiOAvuSqHodL3+Lb7+jhJzqNy647BbOQvskhSSIcZ3vVyN35vnqYlwx3VNRp/p5sRxmJ&#13;&#10;2XqKnhumk8kEK9BoEcb71rVPLozLFJ1NNDSZE4jT46dmG0jKiYsc/HuEdZ3D/ijqlox6aeWTFHAa&#13;&#10;vjug2kZiGNsZgBps823fVIQBuxCmeGEZ2pgzs4VMBTLiBBMkM1r1vzS9We3t/YZ/rb7HuYKlB+V9&#13;&#10;u9Pj/vV+WzbTxuhB8YwwDOrFNU2DCa2JSqzCCGIAMxB3/ecWjQZJKllzoaepYtXaq2lcUvB5V5s5&#13;&#10;bAUT1VPtKEsS46NstSkjNYWSz7QsUdZNPU3XhNofaAAQb8lPTpptUpmjJUaVtqvFkCaY98dmXN5l&#13;&#10;A1NDOvbb99c3yiQQ6HjAelkQBBCxcM3aQ0R79GndiUoEnAmZbMKEEsrWq+XSC7Ebb25XCXZutdMx&#13;&#10;u4P4iSBCEIwshhV2raKsGCYTcMu0lJALWtwKa8HX+Z00OxZNJavoYkrNj59/vb1+QJJ8YJLFxyO7&#13;&#10;2jgMqaJ5/fgTStDta+sXY7LxMw2wTAGqh3PFCoF3bfF+3x4BcMXPuebW3Rcz3qQSVAiE0OX9rVeC&#13;&#10;o9Co89u3OWK4lC1iKpp9N73GJXQPB9xWrK0+7rPzsGmAKnLb3Hid6waILBEHNs4WlCEgAsJZMsTx&#13;&#10;+D42pP+de7DepcQ+m30tSsrBzwR5yejp6b/fNi0rjkpE6d4qbO8NwnJdPefVqoeKYCLZRd9aKvsg&#13;&#10;JvP64393sIGwJfSVTLuKXHIkYAgT6B4falz0CsYBCJNGrCjCOXk3VYCf2j6zfKoESPC3n/91ACsw&#13;&#10;Jvsc5iAg+uc0Cy53dY/0prpPZo3b5CfuAaDbYk+aytXYbU04KswoiZgIs3qos1bKQ0iVVFMJlBVV&#13;&#10;Q2hOpbLGXW63hh5UWy0l5VrwK+KQSVFvzsPW4GCeW546kTc7Bkd2O+LMw05hDv/+9ufD429leN9E&#13;&#10;8ecWLsDaZde1wLmSdYpryuZQqCvQS/leym878deXKeMGwK5K1RSWdrfzqbgSgilJR9MxFilvm0Ag&#13;&#10;HMiKvjPCORZro8EGXY67xzMzERiDbZjyYM+fMaISMT373OL3q2/455YHjkjwqACakHBwK62LbyLR&#13;&#10;hWB32LMbFk2tKikgKCqJKPard4WiqMcGkyORxK2E4Vzj2CAWKSZAZMg8tG0eZ2Rh0HnJpfIZnp4/&#13;&#10;LTl1AZBcwrKUvnTw0RlvVn/xE4TE+0KKnLYxjnSdPTmJ3WMzDubx4ceeva1wByEqCCtZ4xptU3AL&#13;&#10;LCXWBxnH7VN9XCzPfq2QCRHMLnUHBaDXJpODHSYt+WmDw7EGIAIMWN92CCSUY26JxL3bbCcbbVZi&#13;&#10;kscgCcJZJulgil3iolCXAkmRQLmRGNyWFD+QupMITfMUnHe4gIow5s4nHABnMTu7bFr7MFuQbmZq&#13;&#10;73mNUwKgYF4XfFBVoOme5lpmN8fHT88mG5q7YnNcDfnhQfXcu7CM1hm4ub+5YjazdZajrv3xx1+d&#13;&#10;1/eia0g6CJFMMQufy7SajqGFChngMSFxqmy41/3hvrhkL/v6YXt3DmiaPEDYBVNVyDgDUTXNkeIy&#13;&#10;3qdcPCYxNp2AuYPYUFY/HyY3b3E7y7MkJPmiql1Ks3rAuBgB9X2BTZJm1l7CoMd5XClXGuQfuy4l&#13;&#10;UDLuVBVDqYmCU4TlOH//vw+C33J+kj/Ms7Yx63X2FJRY1nFmfec2g4l7/tz9TU97nrEob6L/xYVa&#13;&#10;dvMaYmYkYcLl7L1CsVmn2xzUw09lm343gwQ8jRaipTlVFhqtiweuOXVVI0uCe3GiNFFqlsCzjTQl&#13;&#10;6sHVTM1OpewYJ3HVegw9OXip19Q4GEMxXdnvPynSynevqVDeL0yxFPUCcQqRE9YolVEIJSCShZPH&#13;&#10;Z/Xl9RZol+5zAKVRVXHb4w+fYgxCMr2ONSBmG3LUf3Wkaj0kclvjUYoec47Zgv2sV4lgWjb9cXpr&#13;&#10;74rVYAj1voLR4Gq/FErRstUoZoNxul1Lx2kDAgYFn3pfxYXO/QYAKNOyEcwWC4cPvzu1lJUnhk0M&#13;&#10;tKluLwPL2GbnaIiI4A4nmgL0ZS0Ux5BqnbvjgaWYGcaJmFpQAGLOoTSKon61Q92AuyN7xpuKrstH&#13;&#10;TeSi2bbY2DU7Hz6uW3V4MNsteSalcH4doeoZy6aQTPb8LagqlXjm9V+GhRKyq5nlS1Yy+hw8+FSq&#13;&#10;GKtZh0TYMZPSFm8xBe1iUtwyL8iRIoKlHRYdzjrQnxoE8Da7lruy9EyiLc5h9ISqafYgB8iK8fbw&#13;&#10;fPj+dnVjZDUGIvq01hCAlrynjdWiODdcbk+/9IEJQbifNIxxaaji3A6jy3EbrSmwe/qREITW2Ci1&#13;&#10;wXB6bj/ePqLP3bErhDHaAounpcjK8wxUyUsw5YqxJ6SW83aTOxloODAOiidt5RACi9lAZpxzSbOF&#13;&#10;LGOJKbS27H8CiAleo3l0kPCW1Q9NyAn7mGmEEjZ+yqo1UHseWTacSre5AqqMIML8Pq4n2bX706Cv&#13;&#10;qIpiRqYlDd/pd7vFmSAgcflYbjxxhQiy9h6sP1CIC/CR1AewjLu6MYvF//l/+N81MHSHz3PXxROH&#13;&#10;GoDXI3r4SM3YoG/VXG01YcHlkdbxiKRdgcS/uLoGr99phmnyH9UidF0RgM34nhM3INBia5w2QwDP&#13;&#10;XkLFMVg1JlOh92t4/VK3u0+b0ZSONS0F5rH4vTqlL7MIFBVGdtalzRudoj1/EskgRD8P4iNdlqY5&#13;&#10;JFIzXlUl0xztDHdQ1EH2sdsztroYoZhjBnMi2KBiMTCOnLSRQdcPujXkrnFyDf5gmV1YyAr3nx4z&#13;&#10;vKGS13ulh8rHw7NlEYQBIAfgHr+RYdnkb6oWLHTnor9uU7XVnJ9YOyH8fFRX7xaJQUy0wIqJsMGI&#13;&#10;/Drig/wPxrMMZWQENcSivLyCwvdedFgk7s349r3W5g9ffKYIVGKncztHaY6fmmQ4qUXBuWr5aoFx&#13;&#10;PjhiQs8biyoRBf1U1Ffk4QNduvngf6Of2/fxjWKAbIVW89yfpctft3l/yKR9j1p2p86tEUX6ZzTN&#13;&#10;R2AR44Lipt39inLo6wbedClGPWFtweMj9SmPozHtZv0LifNBYTtm2WoXUSLHJ8VwtGeK1yM+3B5q&#13;&#10;gRy5tdmBUPpSKhezRPa29Php+0re1Vy9MqipZYrBu6z7KeQ+DiOXpGq3XNLMf7Rg3+wNgPRgWN9b&#13;&#10;4PMlUbdWVQukom2chh4lGsZlBMeeGAL9vqVlcnMjyb6DK2jOKV/Gn8E+LM3qb6quI0hxLNevL+Ss&#13;&#10;XuiwX1OOUkRCUzo8CplXaa+uiudygNY1BL++ZJJTz3f3Nw+ZiHzdUkmiihQIiI4pzzv0/L4dQPHX&#13;&#10;77hWji0HzrtCIxQv9EKh6HM776kFcRvX8tlqxB25HZ5CD6EO+0w4quQNzk0xiG2ij+sqh2b3Tft+&#13;&#10;gX+8f1EtKmzbATZzOJuVULlr4RcA6jOTnaOzm6Y9TH3RZZZfN+N9luxOTbB4j+5kEtcf8W0W5/YL&#13;&#10;vj4cIO7PLjvGcgL63H3WM4k1ZH46COXu66nDOjZTdu/+LmUNeSk4huLqlSbM7xKJMzpvrbX+Xc/V&#13;&#10;wQ7xO+m5AaBWzPM/bUjd7lOfYsB+KAs7KfTuzGwFE7sgx7iIprYEsg1PbvTO/nA8wrEZPqFNpCUv&#13;&#10;0MvJD0BGghBbaolDTZYPHroLqmqWm2QutK4TZ9ACl+pWezdOKyNQ8hJ85KgWHhUUllGjUu9se7iu&#13;&#10;mycLf0C+MJ+Uy2nHtxkjXG06yvjx7Wm3melciUoH1N9JyTvWhgooELqkpd5pfHPR9fteE9KKFvxx&#13;&#10;P81wAASl0DvyGGSLVil67ekmLCUPBkEg6FbB6+tflZfVUC3nUP/Q5bnQS8Fjg67Dr93nryr291W1&#13;&#10;fMHOhips6aiaMg1m473YDea68ht5ql8u/6gbBmEDX7YtreUAjmFvJNoSo/UxsfhEGOvFhaxPGjjh&#13;&#10;CEspZ+BYh7v1y/xg3UVP7aOw1Dyh+h8TKabhrrcRJLyxY58kjwGYuUBYpRen76ahwtwXuUfcVRgl&#13;&#10;JrVi88UhVQQegbaz9A2+1alWpLsGsGVk2dcCw6VnKppIGK/VqRVKIuyUJ2hDrEw6UcLG/F72jpMf&#13;&#10;17L67MdNG/HURLIlDxqVb3tzhlNKB9nyIzMQRFVDjrrLu8kb2nPkIp4p2kDWYcNoNbf22Gl7xHBL&#13;&#10;gCO+xztABwEAkA3iutsgUsCemPmKoD/0kFR5yfeX20/Vk5qAg1TjN85ktlDWfDo+LovmEQ344fCj&#13;&#10;FAbg93Spca7qDxeesT+OShZVsW6aFphftGTfIPJM+xyhKC76K5eH0aQtqd3+H3A+HB/9nIkhMoK8&#13;&#10;6Ye69uCMzGvbqPvrvbqfkvidCXtz9VQGXmKnQ9IdIuamNT4fye239x/WXEwD0CD3hhZDsbq6P8of&#13;&#10;EsLly3cWD8OerMtMUgpR8E7IKMoAcBdvLihQlN36fTxz9CTp9yUWeKVH5rhHSI75NMzQrXj49f7g&#13;&#10;GYzJzJY2eEsbIoCiNY+YMP/8mWvfvtw2xSoeszzb+2wRQklHjbZiCC+H7T6V9dRVu2JDHTT5XrVI&#13;&#10;PNTNtcGNO+R72M+IY4/VozUFu8zkYwGM8PryQsq/HGNOeNMDFbwwmf0TK6N1PNd+SaAzjwWJiixw&#13;&#10;rdfaoMHNMw/lvjN9UbgQkDM++xYObSX8HKa4GVIWWBD+dU9egHcAEExSu2bKABAuyUnea6REahEW&#13;&#10;rHyY/VgXRCAUwNqO4S3W/OMjzTNP6a8k137k6/wQoYgZTEYFvG7yBRLHxVpy5cKEoChBumWo21q2&#13;&#10;bhs+t7UAr9uNK8jSeAXHTQANxnf9uIvagD2M+/KftgNEdC4+HHi0pMS/q86fQsBDwoJdwVauNX/w&#13;&#10;xaxxnMDeNvYVI4JZ62kDbZINMei+Hkbc8Igq5lTfFBezh1Kit4s4NIWz28jmxV0oJSIVG1plkoeM&#13;&#10;XE0CuQJphemG7Sm2n5CO/ea+7l+rWynZAQTBkA6kopNdM0yh1G3f9I2dvv3up6pTjBKTYrtJVe9v&#13;&#10;tlR6ka0RKnHMUYGtas51P03r8flfgEfUF/4GQpE4TDs6j99Obbu+X74oXuMUCjPdT5LawV4Bpyzl&#13;&#10;4I7lof55SCF1FMxtOo7X9VVM2GJAU/36dS2NEhdcE9AKH5oF3QPTBTnycfh+wr+4wliz38CCYKvY&#13;&#10;UdKQ94RWTQLoYhJ83/bt4T4MlZRW8abdBwfbKN103+9UhqNeZPbYW0iQJtRBX+LocvNkQ46T36Ea&#13;&#10;pm5ib90nRT0Kw3xser9uZxpSDGsxA9L7JSc0oZBwBCTFADDjPaQN/2wURyKCAI9HhH1Wqfrc4iuI&#13;&#10;VPHdOKYjpLO3gIhm/tu6plRkTkLsdOza4KazBDxvuv43rOg4/rOceJUJZx1pn64wwsiYZT+/iig5&#13;&#10;w2We3pyWLs6hE5MSTRowIXRHUg/c0ReNwAtIWtx2BAj1Pk7ZC3oISAIH0q6a7Q0Wk6gru7kqzWHT&#13;&#10;uVjUnggqzrp5/V7z3SUE0re/BOgu67R/PCSs8x5g0WzJ1Ae2rWJh8EL8TpdsV1ILcew/MZOAxLfw&#13;&#10;HKpLByovNh34ZLL/ZFfXdI2qEns8Xufbhx9oMH+NjOD4Q5/IxND2KhN3I1Q7x4SwhZ9abfXKAydr&#13;&#10;5WN0tQCUCimZBxbPTZ9vwx9RfVo15eC061cftICsSq0qr9c5MC/KSpCqcyhMwJQ/6IoRvj0eVMiv&#13;&#10;i6kQUZTt1bB+dX9FQIwf5BPfvnbC+LRNocMnjG4VjYe6SFj54gd742B34DMGdp4+2u4nHoqy8291&#13;&#10;/huz+kto5YHpSZ0RChp6S1/ytHcgeL8uhbPLMhMB1+mjawSCTch+DO87QpnCBhkG467+j9ePIuEp&#13;&#10;IxzNn3XVbQ6qS1V1CvqoQOOcr2taNxm4fGrbYDMErKeMscIpxQl7zmvNPEjtqen/vUUchnO5USW/&#13;&#10;xahLKgwg/BYWAHi/+1SxJbK6farv9vU40I9nN7J18zncHextfLhyQ03ZCLDHjh6u91IOCAkNASyt&#13;&#10;OOe1zNnh06fT8rqxO/neqmAvBhdLC7NN26xxnCqX5x1sxS6ktC0GtpNIZg/BXSxYndNmKpdH24Dl&#13;&#10;0nQQkjnwhynYKULAD2KXEyYFUyMx417BWZlvqW+mNTYMNRngzL6vM4OEgswrghh0qJB4RMkB0kW4&#13;&#10;Ax2p/S6lEFjYjRa5kw0a1gn/1//x/ySmCItBTrf8j7ptp4/I+6f9SbJIhK1i2qKuCNmFoHY9zqQA&#13;&#10;Ce4DIM801BidJLxuuH2wjbww1PvadOPHMCjRb3ff0D3UDPw6p8Hdgy9NxR9P0bcAACAASURBVENp&#13;&#10;//WTASFTKRUCQijIHkgzXf+0bQM7xtz3SD3HpGNqbaEer7JCf3z/f57XfV3Tiu6ma+RqkQH4ba0V&#13;&#10;Eqb1+XL6Jb7pIWCNEcQZMZ/qp87FFABuvv83EnrlAWifHZgaRNPHUEO180Rgh+LtaumOkMHZl5Kf&#13;&#10;mibNBDAc28wJuvvJEhByxuMD5jXi/LpW8UZhwG1T1xZ9D4Ei2iCYhg+YEkXMoulmQ27xBbwLopH3&#13;&#10;DWb+su3rtoabzaH79Fyv399h3zw8Kav5tOwIojkEtN+lCiMGKFqulWRRs3DlphTvX7eG1QQV6A0o&#13;&#10;cpgTak2LefnY9mulYK5tw/DK1coNN4fXFX74uFHQGx0Z29/iTd4rQHPZ+ROuE/DaZmtx21Cj6zUl&#13;&#10;TzDFXshmWVOsmwu6IEyIB4gjgxFtP3+4lnV2NxziRkgW6+W/if1xAALBlG5vmhFdH6uvDv6AMeXf&#13;&#10;vt922ICngw327f1r609hP1luQ0UPkiXcbkEOaFBGgGsuL8nXUr/fXSE2gke5nuhPZcouxeaxmzYN&#13;&#10;CxlLr/2/13t8eG6ktR++1lT8c55PAkL/mDcYwD14CYwqroG/3o/kz9sw94df3sFbv9/HtD40lN6a&#13;&#10;mYcBDPkJ0FFmIV6TqdgOzq+MkUW7SoiTJG/zhZ7bDAJqn9y0knWUda2DtiS2ll2zRfxgXWULLKqx&#13;&#10;iP0xLWSHmi97AKHjWkagp/Xzp19VDMemJbaq0ucVRleRQgvnjI/42LaTc46xKyYEz0oBiz/+4wGG&#13;&#10;CCI++npFEdSh6/3jR7ipL7ROD349hpLr9AHsh2FQ9Q9+cyjbF+UPvyHjchirH4ieTiPl8Lk7xt89&#13;&#10;bRhWWFP3sDQVQat9DdC8+RGUVIIPgIRYsKcK7Hnrn/rHdQq1OKHZew8wFfSa+i5sY2zhD1U2ty0d&#13;&#10;+a4J2EObqudIGFTon+8raRsmGzzQb8+GINx5NB1j3alptOtQHhhoKkTzjOPty1PYv91bp89mty80&#13;&#10;ufnp3MV35/4FBlDub2uNH8C5SF7gOpL6Yf0+4cgaCcBkK5vQYC3TYKsNyuShgTCj1wEIMhHHbnj5&#13;&#10;CYTWin59AQnv6qFkvaZfy+O63uQeOl59Svv8Hce3Bh5zwJjG0qGINl0TaUwUFbwJHEuOwS2XWRVW&#13;&#10;0WPCB3SYnIcIMpdROVXaxp9PT+Sfs+0uCEgBngkrnCYgYGhi8RF/aATFWqB8rOyhvaJ4TOhP3Vaw&#13;&#10;PCB7MCzjDHHJFLQKQviSAq7ZT3kJvxw+H+j+nppoyq7t8qrfOxI6eL1NNNFH7yFxJCl/p28Kgr++&#13;&#10;UQ0vNPf1YwhSNT9fiGNRhGiOx2ZhCZjEZNzKter34pNzeZ7Hl6NoGfCgLFmUvvqlk6Gj98fYvbRI&#13;&#10;a3NUp8AaeS+dakSroNsi8/wzhbPJTcagi7ZFoDxkvtq1epSW3qYPzTk3zmoY0dN+ApDBDK2rKg4S&#13;&#10;8HOSk+v6uj7WxM2gKOiXtngvFn97axHIieh33DPhlova0ZteAasO7afRiW0pBLGuUsfHli/uod3b&#13;&#10;epsyEIp4dyXyU8naILCGLB5zffyhuEgza8uEOErbupdyJdVs3lltOAUs95gjUHl+onVyEEweDfWI&#13;&#10;P36PvO0GEU9ueJDkqaHaDjm0CUHt7JoouScuZd8J4U7kHmveMM7JzVbi8+uHhZ9ElV1Z7zV0tnKj&#13;&#10;+wBJuKFa+bxnjyuDH8isJE/l/H1GnesVhDTWGO6HoweXpVX7dY41Xv7x5z+f9j8T/iDTihI1kz5x&#13;&#10;ws3B0oB+pUmvm3vv6o7ixuJv2xKPNRJloOqsN8dV7TB1d+4223dq3eNsHC2ySZ1Z9d/LHw+fQK1u&#13;&#10;ldfvBnVVIfbtL+NwbJWyJunqKGhY0fSCE/D8CWFjzkis9wgwxtJN6YWzfXc8kp0cQ4PKN1QFwHxn&#13;&#10;mj9zuANwTTj5P+Ix26wBACuDLXpvpQ/AY1CzOGPz0T3RdLHDuslPT9WbT9dUtweD6X645T2vagJx&#13;&#10;U0JendPBwSPUs4YYZJhprd1RzOFekLYa5u4hN91GQLUp2ezWXCqwwOEY81bt1uG+iAxomyMflUtV&#13;&#10;V0et8eAin21OnnO6dyhAU0rkCo2oaZXPmFa7p46nEKVqJuNHzjLrfKn0zy4mlQsQhBWkVLMxF9GW&#13;&#10;6Jm68c+H58+vc6K5qX9qvt+/tLTaX3UiYmqa73f/b/ip4UQUNxQc9EoEJjSv1nnfLl4s9otp+WwB&#13;&#10;AT2L67nklFPp+G6IeP/TOhWaaMXfWsCMdzrDPTiZtdiEBLlf/7Qsk55KfoQoEKz9r59/mPfcVziL&#13;&#10;aONIhowxWVNSEYH9aqMvqFYSlvYLPMf1EPGSrT8bSuXDQ3jX+LP6Ut342T96sLrXuXyXczulloqd&#13;&#10;Tiz7beOmoDxebid6vvfdkIgllBL/Ni6ZKS2zIDHY67/9eqLebfIVttlSSE5dO1BoyXcWH84nnfFl&#13;&#10;zCdejkguw6S1ywhlwCShD1W72HzUXmyg7A8xlrbZZ0yRg/nBouzKsFLe5OUo2oMXJEsSZlV8tsOY&#13;&#10;MQGK2zqXP67tw6P1q2ygiFVhtVSCM+D75OJzchgFZD9s33fWOeS2UhIqruLAXnHiuOqbu78h/pIN&#13;&#10;zBAFxvOh8OS9Ndi1K4AQwVw8zSmmFKEU1dMI8KpJyMAHA55BBL+YxDP8ut7qRDA+Ep5waV4R0ffL&#13;&#10;P2r082wpblhQHje+ZAAwSrKW/MRIrOA85DylnAmdQiSJ/929cZ5IsgSJvjCzvFV8ZJBCRjeMXVMK&#13;&#10;vucSlGxa3KnP5eN6MYsm4+kDepThjtRNy02Cv6/zby7mR18F1eVnkQNJUXTKS7BtvOmBY3EuOtXj&#13;&#10;oDVg6bjzJCVV4wD0rjsPd0SItHYe0/zYHcu8omEOuo83JzMNxboMsd3UurI2iyoSmTM076ZaLE87&#13;&#10;OR9KCh8BDPJMiJsLylVfBUw2qPv7BqxvmxZh8LN8oq7AgG54oXF/W9YsUClM1i1rqguZn9DncZiF&#13;&#10;YBOyPEIQU7TuZuLhQLxxjTwgf1SAlWkktw7oCdDu7rAE/Lh/nseISUfRRKqgfdkcswe4p/bbt98/&#13;&#10;8//w1TjoPQvm5i27HjtEa6JjeWqXr61CU54Ma4xE/OH8sNb/7z++qf2R1yopKSXExf3rc/9xXVxe&#13;&#10;YE/uMh7KaUvEZxiSgI80NXRkFjoQylMBCCtMUR/oQCkoMUTWIRYrjOoCfNuu3o7r/OQfrvnvDQto&#13;&#10;utED6lhdjHQzzsimaSsSGwFw8xwjBB548WUJO5JJnrWNhkeBfF3lBxbMDdsWy3qEk1+TRP3zs/+Y&#13;&#10;E2n7z1yTryzueuZKCIhRyBgOGFi6vERyoKfZ7AOK7NSgK4gYrm2oaO1YzgGQ+GY+pSefiueljMbc&#13;&#10;M4xEUl4fbx6ivOC1zgOYCcWVJPUdlDi8tPU+FwwtstJvaYs4YED07Ov6OG64Ytz60cEx+o70Nrft&#13;&#10;NRMUKvG2iYwrBFvIWVEENpxu/OMp24ykKgwUaQ6yuv3xDoqQKlhjIeEOUcUr7DIg98WHwrCHyRcC&#13;&#10;P+a96txgjSzjc1r1KnKF/5f/8r/JGISPGw4JQreknTwZHEjRMduUNA4QNy0IhseAO6i3SHHFqTB2&#13;&#10;I8YL51XT50LMOlcQU4CBJCwzHqnJI62x2DO4XoEXsFQgMCRV/Bg4QYiWFnpkpEthgcYbx5RCMIst&#13;&#10;IH5IBTGlEKhwCgBhXNEUS3TF2VT9/wTBx7ZsW2Ig1OXdtuGOve8+l0oJDRjVKDo0+AEaMAZ9/oBv&#13;&#10;paOSSpUpPXPN8RGx3fKOOaVa40dMFHIZ6NqxIeGQQM5JOZqD8z3nvqaUF9Jihz2JlIkxxFAlKnGr&#13;&#10;FfqSxwaj2rzP73xoQllIPRbv94LmYhUWa/SkbfhVSs6is+LQW8AqTef53EFG90MsJiYjBWs7Ym1M&#13;&#10;len54+HHn1Yfd8iMx0eOKS2oZRR1UhDaEnqBkSCrJ9/DzvtNb1hienFf75vDsmhBGw385nWGeF0D&#13;&#10;w5YDsy4XRfkuIAP8eOh6wPuHfj5vSeceFe1WJXaqOSG4FDTY4HOCHDFXE0NNKQxgLCgVkFlI2ix9&#13;&#10;yYt2CRAbAm8IwD5thPOqOCsuIYEDoAXLaQPJWxQgrZBy1iIVLOZsZPG8XKyvBTBMMncph2ThYjyK&#13;&#10;qh8hwBgVm7TEopMtIuxqXkbZRON2t5/ovoQSCma7ErWxshWweqoj5wTSQvo6qLvuNKgddeu0eA8I&#13;&#10;CGxGjJslkCzUCG8PvfehAOSncLksklFUquCk2pyclorX2nNM7TbTMVR0DJUabxDgeUtq116DxgHj&#13;&#10;nSC4mmWRYNCTIYGCA9VbKpTY4LKAJ37KOCNVQ8Zutb1guIbvl6vgSDXY6SRIpQCVHDlAMW7D2IUa&#13;&#10;MuqHwTFZg9FHeQc8EJUFt6ZaGeSsUhMvDImiY16CQwzwUDhEDaMXh1hbEpSArCYS1oCcLwjxWHCJ&#13;&#10;AIRFz1DKq10gBwtdCSQRUdASCLwkjCOGcsae1BJ5B0qUW80OwJd1GlmXYmQZlFkzISa72BQoLIfm&#13;&#10;Bsc4tGyFYCCScZpBBn5DjBqrU4qBW0+C7AgCORGCCA/ezvFaKgIFIyx5hrDlzjqCKVk9EjCzCmqP&#13;&#10;8UQTcVtNhWSfnU3d2CvrdS3icPCcg8L4ZYMxf7gNK2Gp36ht+puP+WuDWXIFM468yy4giCqobYtD&#13;&#10;3CLkTcMgDG2DA2Ws0gzqaiyChPCaCz6oowiLlzSayIAgkVIDyhRwB1KIeCcMLnFLhFnCSQYJqPzA&#13;&#10;bmBM23xeQLQulAJ86ImcoXXYFd4OmMkEq8UOO5sSSM6v1/lwGKuOdfMbozasDW+S0xEAvRTJpVmW&#13;&#10;gTQWmc0BLk+08amcS1mz5ylZWF0ppemUC4ATQQFNcV2dU+1h3pwMZZHRlFAjcuGMJINCUJMlBYLS&#13;&#10;hFLZNjRyzFgs4QAaOoxs2O12B4zI9f214WSV6w40hXhftzeTj/zkbSJIMMzm6SyI4phbimJ0kjG6&#13;&#10;FQhtSFqHUPuwZYUKSCUVz5uOrX57m95XlwCjFdboWCpbWCPJSB6H2c0eZ6poipZHhjnBrcSR/TF9&#13;&#10;F7wlOjUgllJTBqwqqGCpgOPWpg3tO0wrJdi5eHrcY4JCRNRlUG3X4K2CYgqjTGvNAGbQNwL3nXpf&#13;&#10;XlEBBaLkOUocpViDBgXn4gkTMZcdNBbLuukdFZrTErjk0gcvaZujDyliDPxFVYIqq8Yx/fGOMJ71&#13;&#10;1nYPNz3dwoIbnkvasgVtLSbpUGKxqqEkelIAVyQX51wlTZdLqt5gxKEGkonATQFQIIYjAAS0CA3N&#13;&#10;gHAFAEzb0vY0hwU6InkDYkxgxQB4XD3Pcd1iKEwRKmFYHFVNzWWZzsVHdRPbEbsAY0OFpDSCmqGk&#13;&#10;PQrMrRl1Q10RTyzr4vkqEFn8dYEz8L0a1VVf/ZZON7LUSoXAPoceSMbf3y4D2sGRWRco7X8+3CiK&#13;&#10;Vz1bFOnQTTmDvhc9wyVwAIM1OhWLQ9e1GNI+ZJgjKMUnWADupRwZWXMUHUywFoBYQzHkaU4j2+la&#13;&#10;u5a6WCwAW4JqbOTYeR+vhN7cnPTzy76wdpDazz6bKhuE8jRdMQCwNLr4qgCvY6MEr2TP2usyI8yr&#13;&#10;CwRDGynb6OXbB8uYM2HcogQG6/rppx+u9iyGPpeGExEBIFS0lC/nK8EIEXCpiGDWKwmjNw4wAJqK&#13;&#10;fVmCAAUiikhJeePM2uh95H2rvTUltKzPZyhgJHWjlxKKjYnryjFHHKl0jY3FoIFv5plLXC8N7pPN&#13;&#10;mLMRtBhFME0v2/lFqLuCxNVM423bMHjDdgwk0bSMe4TI4XBKaeaJTKXAoac+8/2duS44RjI2ISXZ&#13;&#10;974WATwqBfjIlMJkEp2MEMP3iXZ7GMI6XbQ2WEFaGXQs+phrTskxLF1k1RUQQy1kcrEAwDnOGXLZ&#13;&#10;TPOr0zNjtCAIEwDcIAsy4xHxAx9fr6vioG3goHjFCcScQqTN0PIErEmGQVsUF60giuacNBN0scb6&#13;&#10;mvKAMmkho5xvABhS9o8N2hYECIPc+jU6iFjaH3Ele+ABQQQCIixKpBbMHAgIhQgSEsibs6krKVBi&#13;&#10;gUrxRJlkLvqSSuC9QN73lVzrGmOAEO773fN2QRxGELwXJZVggiDK6y0QRikAKO0ESyUvxqYmjHR4&#13;&#10;2zYrROcBwRDAzBQiFIZCGMLQ520ziCDjouIUsSpoEiwUi9luLARNy7mrtAbd7Ro6CLOlvLm+YaRB&#13;&#10;qYpS4+XjlVa8Fo/F6AtvQG+h5w1yYUsh0JzXZeKeREBU12zBQiwVEiUVF8HIK5BcFpLm1OKYct3v&#13;&#10;9tfzok0VbedCKnERzcmYtNvflAov5gtGqG867qHlGeeAo5/CggpkAGcITfT5GqmrmcDJe0o4qxBu&#13;&#10;pa+IY6gEBIBVAATDUOf3SywQx5L0xcpdRwgENSmGwuYQZpDJkBBWZDzucwI/7jpUi3W2wI4TkAqx&#13;&#10;rkZSaSi8lhahnJjANnqfrNShwgr3fZv0G0HKVaBjbggiwVq/YEHe6yK1FJLnGltaak7Tx5li5BwC&#13;&#10;DAKSUY07DFTTfUzbQGRxASNRIQnJBW+aRmaUvAgaF36QUqNQPKKRdHFEJGcgqmAOtCPzLrbDzRIA&#13;&#10;5pgR4lxo5C6DWQ58sZvBuFArm4EiiQHomnE5L8SUxABTOCQLo28Rna/v83rVaSAtQyULCKqvkeeM&#13;&#10;MwzVb66GBGKqfodZ7geJcOVe2Ke/78ZjRjxmdMB7vRmiWCETzJEDiDH94cBzTEhwm02Q0LiNkgoL&#13;&#10;8UJWAhTFSrFlunLGHIyC4UbiaLXgyNUKKY7AB264qrhiowNWSh7618sZey99LSE2as/gGgsAFQcb&#13;&#10;vanZGMoFVAxihyDyucwAtHxMrrSYUFjtFn0qIWNS8KynngmYMqMS7yrlgMMaphX1/Nlcxn4vFKKY&#13;&#10;2jWrUfRULsmnDrdMuYybprXeH1uZE7Axrz7uxw6SVEkiVyqGZloXJhDaqsSFClEBMmYGkr1uVzw5&#13;&#10;kDJhpAJsShCYZu8IrQlXPdmGiZJtTn5oZMyxYAIC8LCmFivgkYGuJNpIWCkTnAagIMH/53/5v5l1&#13;&#10;QwVmTwEUozpNzxvaV/Pxzfnp/mG8ftepb8s2HxBclT/tH7JGktGUygjRCcJLLQgRCTE03oZAVGvf&#13;&#10;t7Ywyy9ZpI943l8T5CeGepoadL/j318LiEiAu5auX8Fa9ff4PrAOEfD9+9cf+U0ix2nbbHX5TDqJ&#13;&#10;M66RZpfTp/FnDHFJ8fTjaKuatIHdmtZCJXMp1aTKiBUhYT4ffny4vH3BHSkdyk7CUJ23ZCSioAAB&#13;&#10;G3pkXxDeZwoSzKoPr99lBws1MzuqqmNi5BoC/oJhzYrAd2DU50cXDK71hohy7CmHZpsIQQLaeUsv&#13;&#10;c/yv/8tfn8/X4+MPrf4z4A4liBOiuD6FKSybzOUFFQbNSRyOYDdXr+B4fn6Dn8Kv3Se9uWRhcyc+&#13;&#10;nGaso6iL/m8kuF3bH7sjepv/jO/9vm0NLDvCKnvsb+37O2iANug6weD/+OP7JnnLUXf9eMasfbj5&#13;&#10;0Rbw9PJ7LzoF2AKaz7uji1W2u+/zZRxHKuvpocXmeLiD0Nc9G1/TSpvRZCz4rZ+mlitKIaPMvxlr&#13;&#10;ARP7Dl5vfvhxtXrRmwAPw64dejoGsjTZGb+T/TnNEtJeNjBlqPaYXIqLbt4cJniXqOTvl+mQUgKR&#13;&#10;KkQBoavDEtIBm3hR6i/P16+2fLDaGaBFKyx7ubn5RdGhI/sqzsvbtUC8GCsqhyHfHW5QhK/r5VYK&#13;&#10;AtI0BxdVCu6XXx9kH+f8Y6wJIE3S0ADxqq+OV1GpR+n+dLNXw9uLpp58bh7/o35DZN8MbUia3yo6&#13;&#10;S8Dj2/wnRGOa3X6Q+53C/aFCN4xML4kV3yoZrD7JftdxSNGHvm62H+8/UM43ajc9FZaxLHTohMlx&#13;&#10;+ZiT8RFtEirsaofVnz7IXbUgnpfpccOlv/VbJAF+nfRxt0dBr+NtOb/2LdXmLSwQ3neQwWHXrG2Q&#13;&#10;ZGcBCHTz8xlGkGzGxr19XY8Pradvyzr8+fVt//mh+eFwJB329frlqXHlW7z2uzHX2gvCjDDrOYQr&#13;&#10;Pd1vX19zTZOZmY8W+FwToZA+cCzA2PFUAhlun5++CQbqTpBAVDtOi2WbDx2iRFyv63+5/zT71Ym6&#13;&#10;ruznE9imePf416zR++v7MI6QQmUi2R+WCp6dvyXDL01j5y2cCBJ8pab0KEbRs6CIup5XKWUXKyUs&#13;&#10;1yJZ+rh+//kvn76/RsESgl4qcDU1bk6oZtl8TPX2L3tWVHlPu3b+voWhOQDH9lhSAz7vPv3m/zjc&#13;&#10;H+filxik48ONt9lFmDfvmleyLmdEk/zhVDOEFV2uDSV/xMnu+JBF07TjWjU50r2lBaPTbn/cjf/y&#13;&#10;//3rD7tbleF5kND6VrGxw9ohXPaolBK2HirxY3ud883NP9n8e9OY6fqdsx9b5kMIx7tPr/P3Fu/O&#13;&#10;rxeBRAEr6Y8QK6UG+HJ9GcL+8VZYtHsQa4yrq7/gxru1UuBIbAD9pt8ArgX44ZUuux61HV7N63R5&#13;&#10;vDt9/eNv/pSPQV30C2lrau7LWwq+gspq8MfTzeXlrLh8rqYTsmWCvOmQX9TQrwnp5smvB4xBMzR5&#13;&#10;UR/mK2CV96I5fnLBffv6x9D/BMN2Gm7i6uJOqttucWujhKRIvy0eFXYc4nMmD835Mo1A7FkCkISE&#13;&#10;3BIvZW7laD6COpGliQAUgkgDmz/ffjPO9uPdL/3e2isA4SOkQ3O6nM8lJ2id069SYL2tQAKE+NPb&#13;&#10;W54FDswuHz9/PnodfvinX97ez8fTvTj//sfqBkwHKN4bhRakrW4GqV8mTClWgpNiX3YJJTJiRj9h&#13;&#10;N7sYmnE3u/pzFz0s386TTTWK+Nv73z+rT93DaZ4/lusbMRpUmpK9PQ5qOJ4DgCmIGGMhA2jXaek/&#13;&#10;t9fZ8ErKFmO0HURd3/3nl//44eZHx6ug6f3Pv1fH9rvj2LTdPVjPLkqATvLG0dq11+X9L3998FsZ&#13;&#10;x2PXiJS3no21/9700MXhpaxh1mKthUNZdm7JkrbnTMHZ33R3gziF/jvYAuyL+qEZ4K8BJrlrxAbZ&#13;&#10;Ibxdr6zt7Ldz3ANGhLXlgX2axCUlgvChmy42aDIINJI/5tUQ8reXl7ajjUvz9SwVOz7+uKHNbq7n&#13;&#10;u8cScooAwYvxmfR5nfA2ldt+nb5QLo2tCeN9M2JPGtiUTuTiX98vqFeg6RZnfK1uXvzjPTa2mbUK&#13;&#10;Ve2FB1YNfJEDsrOzurhQwTHSiEcUXum0vH4+PXaVZQhBRYKzlFzlx+PSFh32sg0cBreY9f3Im8h8&#13;&#10;pfi6+NdLoJTGVI+72+v7K63ZBo0pKMNjI8T78xeaK2zGNG/+9cJv0+Gf/mpX/fbtuRPd1xJrhpLK&#13;&#10;83JOpDiS2CIbq3qZKZxG3fJ973D7HEgLU8f30iD6rtcu0AOULT2VfwhHC0GTVmr4klJtKGhKWh3f&#13;&#10;Mm137OnjPzsSu6D8OkNx0tvfCaav7++yw2CGYOj+4/qhYnpbC8tpR9BrTjbqBIALqZgXRfin4fRi&#13;&#10;w8Mn7StUw+3hPaa+L9FZt57Gmz8uv+UVirx//OkWo6okiRHXfALR3+xUqaI9fs7ZtS0GTIqG9y0v&#13;&#10;1t79+st62VQR/Db8+fenx1//6aqr/7i03Wj1x9BCkHMzKJDLYdz/uWy3eStmo/jh1J2GhjcCgHBZ&#13;&#10;zEX27dW4TBWLP4w0gq0WZMlfflpqBOGZaNfxLqzZs/LxthBmpFxzfWyQ0KudZnOIpN70rtR5eSt5&#13;&#10;6w79klaBwviwgxlFW5uQZslmOxeUH/cPF3Q+EgmfV/7zKCVnhIZal2SxQFhAiE8M1Pm8HrobUXPe&#13;&#10;MR/0Zbnct8qGqG21YxwjWxFi94+fKlouC+LV5PV8uYhhTws8qV00KUui2r7h5en5682B47yalX+3&#13;&#10;G2Hw7m4gc4bAymNzBXbP79/++HcG0/Hnny+rbRXfDz3M6T2ByxJiZX2WtU1CEuu2bbas2px8s8mV&#13;&#10;4qf35yIw8HioNFVcsBBwJVIAXcO5/HxLDQCgoP1wEyLWPp7u7gnaIHr0oTSy3Zwu4IMgRBBiLve/&#13;&#10;fjKXDwmqPPbv319EBd3PP92qXVNouMxoGNXx1k5LPK8jkWjzoJppfvJREAa0XprSzYalmgEqp3b0&#13;&#10;HIZgzbr2HE/vs2gHuTs5Y+lOfnn+wmoH3n4vpT69XTC7h8DOa7guodmjA+QS1B3ma2h2raMIIXSX&#13;&#10;IC7eAWMeT+xD1y3mSnmHwH0LXfa0E89g+Uf5l5D82+WlIwHkfHc4ZVdfdSASubTedd0NBzqUDx3+&#13;&#10;+XgXLeSiGQ+3q3+poHIh13RFJ5UkeF1edmb/cL9Dyhcxo/eUCs1Xt0fi9fpVHj+frwYOg8Ql51og&#13;&#10;zRo48CXWzJu+9hI14ONpGugBAvv+rGGEx/5AR1pBwrhCMwsghaQf88f++D+rU2cvlwPj1qbUlVlf&#13;&#10;HsdP/i0c+x6VkOEjZ3MqMdYMruAUzoA1aDj6kPilmc22ZH04WokITnDK4Z8HNVmtEWAUpKPU+jq0&#13;&#10;FObW7XdOr3GZIQoIYtWOBkCOLjnY6fxxe9prgkK2p4fxki8UeL04wXdbiRmDAsGNED93w7YEjPdN&#13;&#10;97yssFN9K5r5klkNOoU1+eCvhMqC8YZS8gN0njnbUuQqFc0YAO9prpX2gidn9Gzz4ITAxer74/2r&#13;&#10;m3Y/3WWDUj0vF8dzA1RyU6anNh9IW/DX7xogLFspoi2QfHt/Hw+n73/+zltKW7pb+AZxhYnyrBJn&#13;&#10;LDHZIMgrDAalt7jsF1bRlAuYppQ52F7frFvUnote2eewGxpYzaf7u3WdfYqFNDRAtFcrC4+sAKug&#13;&#10;4lP0rPKSMvSxwRj/X//b/4P37ZmX6m6erkvz4zF+QjfP2vN/aNi9u1b3i99fcL6uZQ0a6rO2dRjq&#13;&#10;b098e+bEe6R1qVSqNYAiDkHOq5FUUXHgt2mwKwX52CggcsAinc23GyqIakOaO1XAtl2k0uHyl88n&#13;&#10;mBtgU8uaa55z38Ch1q7AMYWZWsIvGfwS4XW32boAnMSVpLoIlIblE+9WqwAAIABJREFUINUOzllu&#13;&#10;OOKruW4cDDG2/vn686+/6HMkG++h/cAHOh6SeV0OfQPjIwrPy5Gl75BKk1RfOFVF4iwRdCb9yfZ3&#13;&#10;bac+3uOD8s1cR63APzj/d75Mv6rh63kmMKzhym9EPuPm8VNK883er9zXlOO7+f1tAozZsDYjCQ43&#13;&#10;rr85jGJk5Uqa4w/v8/Z1fRpKuKTr8a4RMf93nRMcILrJdapTIwLL5/WHA4t5nyqBnG6VHMnhoXv4&#13;&#10;XhKcfpuCuZI09Fn7ZVBtMma5G38MmIt8fOhQ2e9+MqFcQDqMXdLVaBH3yL1FbsIqWGZl60i122aM&#13;&#10;/T5NgymZiLcYb8kjzpHUVYB/GeLD+7bGsUfnIqFVMg2dm1Zovc/Mi10a4Res4Jf3ue2OQ5UdHka+&#13;&#10;C8NH1YkJX8CbFlFuPyENfj7eEKPpd8Lf8QT6zsNB3Ni3UGn3bgtqTiZK1MwFek7I/e7zRVw/ke76&#13;&#10;8qH0bakZ16L9x5sLINTAeOl7jcNSciIuwgWxRyB9ZKCuKpRvuOrk5ye9tqvuRUHVA9yYtNzJPf4W&#13;&#10;+0cxhDYvWmG84ALwlQ8TpjfgdSUFlgBT9jeqt8GDygnWw6Gb5rptvTQavG/geaPW7k6/ToDRH35e&#13;&#10;4ps53S2vppv4cvxyeP8ngGRUpZh1lkv+mbinTadV3h5njsC7uj/+T7PRw6cdVn8kg1guI6HflfOv&#13;&#10;b7en7g2ZT7/cLNbbxH4NdIAc0uacy8OOUW93HXdpbbJkkScTB7uh2x9Nppn2QqmL0aeHO6szdtfd&#13;&#10;X3i2GlyjJ95PfuXplbmd+qXddZF4ujX4V+sj9LPcg8O5HXZqlDrn/nYtbGR7GRham2Js0FNZFdk+&#13;&#10;WtG17bFuK2tVtGFs+7hfkR+Szct5tinChOmGsDrXcsAEvZ5/2x+iIZ12JuWI2k9TfgP+ciuSX8Wl&#13;&#10;yd+9vcktpHfZ5oE2CHqwCjj5fzreuNXJ40GvsyIYsZ2pcwZF8CPsEIDodLx/f/fjvVQ0j9WVXenf&#13;&#10;f8HGMbSsVe12p+AdU2T69hvfOSu/Yr/U4bj5UmEH8hL9/frhe94cZSGgkkN7rtFNhI77lcHev70N&#13;&#10;9eZ4c/76/dCKF/LaUx6elu8h4qltEFrfvn7658822MVqlmN7xyYLzpohuyWqE4lT8A5RvardiLX+&#13;&#10;l/x0tzV31639LIltgctiM7LZ78LHG1L4kqabyLcVCARgMW3HLkFv1xklvJYlLHkPhwV9R6AkiAhr&#13;&#10;uFt/Pf01rgvMum3u4zCLJhtwEQf59Px9v78B1OoaMFO8DgRfugTGI7d5BjP4b9uVqp6y/uYUoTN+&#13;&#10;nmNpDWkFELdM6Qr24NhkDue61edBEFyLoBh708XyU3PotTIZlAy1db+IOEbrl4zggWlnEEoAXxc9&#13;&#10;EEwN34OBOBe6m9g1RsIxcHw+QwiWaoUmFC0w6k2/AXZaShb9gXrzBUSJu/oGTqq/xU0y4fHu03wt&#13;&#10;ww/IlrylXD1PYT0e9kA0r3Zuh3bbrDgOy/M5mYwjSXTqzmgc6AqvbCqsNqTUYBzo+oqYNwVPV7JL&#13;&#10;gsemQpCm1lBYIaGk4rDNCuFQ3LebcdcF+JncvINsfAEEtacRdKJv7wtp3s4BOt0s5z06bu+yjsz4&#13;&#10;75V5V+zDj12ouoriVV+KilzCpqEf7ipkDvXQPci7Q3f0gDkz6b82/wgM4lH+2/xUl7U/js/LtVYp&#13;&#10;yledrMcsZl7OkIZ9KC/Ndi8Ac8GvikxN7PZF8fMq16EcSu91f/0+m4fws/Hl5fXDi38/dgQv0R6t&#13;&#10;3pQkQ8s6XkKnPum3SYEyUSamKiNG1nbs/nL2OQgP8Hhs20p3lT8oRsEBQUYo12GNHo7HXpfl2QlN&#13;&#10;2i3RFX8QGQiVqv8hApjK0VSljjdq8xCwunlsg71/Nvq8PzXeSHjOB9pTXTEO259G1Ix4TnejWTsL&#13;&#10;+B8f85B5LWi3vxd1M8u/yo5vtjQC3ScVwXnGXxwT/Yu2i191VRySIZzuesHgJb/eNp0wsBIBxZIt&#13;&#10;GOnR63JAgpVgpqcGf7rIagR1o7hJTbhePp+OZKtk584lvTNxiGULkCbQMYrthuUtzEGIcrs4GEGp&#13;&#10;BP/05ZMEc1iG048pvzW3OX68PVTyTXhbFoMMPBCCyD3+0X4LVrjVB1SyW17EAnj+SmF/nbofm2kc&#13;&#10;ebjkLv24wRg2FCui8qPc/SODzUO30ymvQPaB/WxkFYj2x02vhULk3W7X2Igh3w250zNKSczefF0g&#13;&#10;Taz17reWnF+XQbRlcYyrj70ahRpg+dN8/5g2gFo0uC1+aVFDluFCzyQ/kWyLdjoP4nlbJ0NUwysD&#13;&#10;pIIG0g028rRa45LuOtLmGwkg3HQ4qPQVaa+TsNJoKm/eJ9NT/570u3/1TVy/Rt4NkQxRHGQIfvw9&#13;&#10;HIM+OrfI4kf97sT36wbvLRq+Tu5WMdjC6Ihb2gNrlqcX1kk8NhcO1/g6nDpqPB3qrtLdXJ4gaHT7&#13;&#10;MWl5f4yO72BNAATON036x2Fba4ANgWG+XIIzal24qi2tEiacrAZtJPHs3/4H1T//KaRIuj59Bwxj&#13;&#10;2mLeG7QWIBRDcX0Kb6D4aP3j8KmIW5JBguBSDBl4etE73r/OpbedD2wJYk8kJUc60I3MoTDF4HVJ&#13;&#10;OfaQhk93j7PWjqAmOAIhQkJ7F+by6fbBrFvuZHlbmpYUaIdBzDFj1T5JRTNrG9VSCjnwdwmXi9ye&#13;&#10;NBpG3nuTMRP/jumd9bln6wjU23chweamjOh5+xOEKusuqrfbdpc3uj7ncoDc6oDZWyVwxNQHvulA&#13;&#10;uwVfkuSGiSTXT6rX63l/HJIPay+jAzu4h90x4nJ7/2lNTw8jjWsY0H3114ueiEj9LZkt3pND9MWu&#13;&#10;+hOS6ZG8XJ4+FyOHTyvw/MhI2+Wc5cBpB+5m/W5GE+IaDVF5g8UD7DVzMjfHm7MtEyK7nvQk4/nl&#13;&#10;NaEOdzkP1w/K9cf5fUsg7Q/7z58eE+4CHurLC/mHn1HIXSLJC72KxKs4pmlZed8GvfQI5X6AG5p/&#13;&#10;O/thRwoVqCFVHKn9Ol8DrJN2lYsGZN+W6xAPTf/nem52zaGk5fsrDKTjRy7nqR1oSzFxrT+WwuFi&#13;&#10;uFkN299RRKIXA3QqKSSuv38YCu7+oV1tEeQRtdMUlm7o3i8zZ9DpfhS3DhmKXUpl+XA7XHPibHU/&#13;&#10;UvmyGtcDeVDOvzWn8bfGI1XTpjvOShbrljER//70tP/8CAXKmNbXqQ00vulBMftxOaK2LZ2xxZmp&#13;&#10;5pl0qUOfU2og3c+CxRnURj37lTFY1iYFTLkkO3LZXogIGpS44CKALfPij7ePfLabryXLsK6JIvdp&#13;&#10;j51X6UbONYg3XPq0dPr9ZOnGqjhXDrGSImYbz5Cg2UbaNHhN6Rwe2E8lLAwW6Kyf9U07rtBcxXz0&#13;&#10;glKwp6dmPfx5dbJNUMc9aM/eENkz0dAp/vCPChog9PAupgOmkEAb8yFA84ahxB/xTXpaARt3t1SW&#13;&#10;nLDHZfxxoPZVD6dD+8P6parUlhaVAaNT499sDlWSJuG3mttq/CcxRp2XyzrsKKGmUPzsbNvtSyX4&#13;&#10;//jf/18mRCPZfLY393L+eOK5ENMmHBAOm7tKwWWjIg6ZF9oNEFMAirDpdDOEULr2UHgNpFBUUXI1&#13;&#10;10M3LtcnxpJCg89xfxgW5N12zZAwOUQzeUD2u8Fua4UJRikboXPqPYXEAxBJadcUKGYUMJKYBKTy&#13;&#10;5PJVVSAEqYX4AAWqleWm4Xo2oYSSw+EwRuorSFioNZYd5c/rMyVcry7CwjgD2VFJM8dxCwRK4Eoc&#13;&#10;gd4ccBmpKkSu3kbj+M2+30k3rTVQTDFBKLqYNhxzphFwALMfoSA++pRjZ9HVfjDMzZZx7BCkza7F&#13;&#10;eIY6cU6mdR5PtxTmdVu18Zwov860VF4JwCgy0LSKEahLRKBwDgzzfUAhayzBSNAZhYLpMjvjypo+&#13;&#10;Vj/jOrJGDuNxmWbAiUK74AAhXEN3GrvJbQXhBBKNzxKCeWUjr25OyDJOVE3em2utloKmI4Lx9ull&#13;&#10;+nzYc8SZkjHFBJYKnOLEh6QnNuxl14EEaiR2TVH1+zkZltuh650JN33jK5XtfvGLB3orzqAIcuSM&#13;&#10;gBxSCO6jSNgDGI1bCW/0kEoPQOEC5VCqrQWAkjGmTEBCmh4kE6LRdl5SCdPbte16qGS5mslsoOF4&#13;&#10;q4ghSjHFFcU8RAUykepk36+3tzuQCvbNL7+eBKIc8ShLtrGG3NNGAzKqw2x04sCCisxWKHYIHds2&#13;&#10;eV8qCZSO7b6U0LfMRUtKraQueu3H0WvY911IW3fsLvpCWuosaQTWy5KMgwxnR8PHPGJSW1gz2Oyy&#13;&#10;LCtwSO7GCEkOFuzEao2P/rA7LXVCtJYU3Iyc14wTxCHDA4cIgBJohAkVnePipg1EXGwox/HeB+MJ&#13;&#10;ZpLrbWFcrMGZaCCkkThkapubJV2afVdS6JicbcWUoCrXORg2M9zGFHve9FCufrbAYZOX548GDwiI&#13;&#10;uTjWhGw3giFXqQAeY0mYHiTyYcEcirJbQCyIXFfLIA4RIQgBLKHgt8s6NIrnsmtUBC5Cy6EiyQOY&#13;&#10;MEfWyZ6zmuM6Tz/t7kixIPoc/bVUGkoNGWAAlYxhJcBlDWTTo5piNBkzjWDIKBeJBUoG+w3YIgmy&#13;&#10;W8pv3u+I8Mucc169iWIAdrbF2YKBz1frdCym4pZz5xBIPeUklB7ljJLldYDbvGuV1ZoR6Ehy0TKA&#13;&#10;1hIrgHYLXU7d7sf1QxeIkQCeKOxqVzEw2MhUchCIiH0LfA6rD7VgwWCFjaAYsVAWThQIVEC2pRWk&#13;&#10;nD06KopLGQnZzDVziwId2VFGM8WVyRZCoVSDKArBcIYNmRA55ABEYYmBlBLiCBHuTcGZyaLW1ZQM&#13;&#10;zaJvx1MB6ep0r/o0aXa7n7VmbV9SQqUiUABIKA0Jwu06s1QGRVh7i3AtOMaqiSF4JR1hzX3nvV7t&#13;&#10;rMS++AVhZGMiDJiZUqV0MsiFlvPleg4EFeX0ug1qf/WXJVvRNPN8plIhwizxcETOAiBiRIEQ1Chp&#13;&#10;rg5qkp3ZcJT9iCC1AjIkYwhdJwERP+0ecag4TeB0TD4IIUG234Nfa6KtstHi7HAVQVc8UpmpM0H7&#13;&#10;XIbUdgpUyHKSqImhjP3wUXUPoE45Am5S6CBZtzmVEAjZ1o+H2w6KnDxAvF1chaWUvOG2eZstyylS&#13;&#10;jDHBQPomMkpScFB1hRAKALA+e2ydiKVQyYkFuamBgi/Xb0QAKZrNBUmIMTOALCEGEWVVVxwJQ9CB&#13;&#10;BOpIeAPIOpuLvTqffGXIAW98Sxo3X4+PBxdBLg0GbtfWUghn/RbfDlWVkACltOtttE3fYgBT8nlz&#13;&#10;IMOCAwTdvH6gmkE3LvaCFWwanhkHmSrebHoTtXNmoTQSjIxdMEWVEYL2HbhKySMs7xdDWr5FjXE/&#13;&#10;RNBQGrLGrkzrlTVoshcVCOhK4uBSbeO6CmM7kiNqZ2QFxlFvsZJ9IQRWDPMluHKdOWOVoKvXzFFF&#13;&#10;ehjRcY+WbSmEHBtWB8VqJS7XDpUMKMP7bk/TW1E0FKfoPhYEABWMs5JnlAIBCeIKBoV0gFm0zfHY&#13;&#10;KjU6HdwWXmxpsComppZuCHkLYcD9gVztdbxREVp3xZyStmHWfMiAKvG6rrj2tApMEW6TwjQ4HIEH&#13;&#10;TWlQNYghkgvOxxbbHBAiLacXx33FiLDodYakeJkskzgCTEqspZBSk03VllgQmJZnSNDx8VZkJUY1&#13;&#10;W0Na1Cj88Wa6oTd+kaIRB4hlkaqz2nJQCCwf75ozQCEMKUwIiQHnlGoBp7s+FbcZnWpSZMSQCqqs&#13;&#10;8MKEVghMsYERF+GNgbnCFhNA87R2UvJuXwHNgNBg+UFlV0GGbIflDpjFd3i3wiBDu787nvWmEJgu&#13;&#10;7wgWHQ2jLaSAMNiS3sXVY+dI1bQ7Nl3AcXabhKiI1ubQcL7mjFK8ke1asUiYkW6bPYEzThoCDmGX&#13;&#10;Eu4qUCizXOYKa0qfTrchvHSk7UTrrJ2tHht0sevZaC5q17TroltI3aDsGkGGLrN12/q2C9YiVEgq&#13;&#10;GZdQDC3t1Pt4tr3ncSgA1aFrJ4jH0ro5CtAHTOqWBiwOpFWYE2up4sfD3X44pkXj6FdWOsljjps2&#13;&#10;HeWqJwDTBMnsPJGcEODtBKnM1xB8XMFaEmpbiUosG70YXWFOKXZyLwnRRrctDSW9Pn3thjY3wH5c&#13;&#10;GSnenF0Rh11XXMIRZZyYNbhBgUXV3kAYc4603cE10RxGhnQkUmJnfCYEwtYvV4irdfqwo/BaoKDv&#13;&#10;y+VE2gIRQjhUsRsEhiAVM+d1nkLFLBMMMZpW7yPs2t1x39kPjT2BQDkGJKYMFsoIjyHalZbkcKDR&#13;&#10;Da0UrbLeJl3MRSuobK2MUSFgCdeAx65r7LYlSyKp1riWtEAChwUolLukPZG7LmKoDeoRhsBj6Jo8&#13;&#10;XreghCKIMVBcIKjItC2SI5yCKJkpUiuMsVCuGqgC9j6lYTfSXjgSu0EKit8/5pRQTrXBJRJPohcQ&#13;&#10;E1qscQWWGJJI4iVN3dCnlGKOdlsqiQwFjmuLSVo2hUPe8XW9dqqpgKvETAgFAaZwWtLIlctaNBJz&#13;&#10;pU3kKFVRhatsA1PaJEYIA6YECF4vbhh2FlwU64r3ShC0h7HIaEu0rvAiAY9XwwshjQIfq6zVXytt&#13;&#10;CQQyOlxRciNBLFcYFNvxY7PMbuhv7aVijnAIg5JxmyEREYEaSyOk3zSMqbLIwL5Sgdo2lg3whAGE&#13;&#10;EeCHFjAqup0xFnJSQA0hQuQLhKCkUahK0t6UtukBwPmIc0pm2brApstKWgok3rbFfSyCQJRX61Ev&#13;&#10;fyooFRJ3dJxN6GXfA+DTUmrNGe24xCnBSoMvSCBrS42goSJ7Mn7u1KAWjTHYCgTa2L7toEtENIvP&#13;&#10;rVJNLudlOptL30skq4AEuQK0RhFUl4tE3s7ORe0dTzzqpULejzfztDgfoYCyFYy1LnqCIA5B0Iap&#13;&#10;JhQEYjDTIjmrtNKEdcDRWGTtddoQRogiB5NCHYDRu7Vkwk532qwYglRqw1uBYA4GNYfPX768JuMf&#13;&#10;dru8Pd0w8EjJ+5STf89gJm1KryaqkHcwnci0RIYZyT6m4HI1BizvhRHwvnzvusLKZcD9++9/uxkF&#13;&#10;qNvbebJmDdt76BqoiOz7Wnnfscqptp4U1hx3HUBu8wmKsrnr9ERIaun4cHc3vc7YyLqgZb4oVhuR&#13;&#10;ioDu4zK9TZA0gOUUt+DX8djM2/vpcXf112bXMlogA3O2XKhm32lrGGIBKQ4trfrjuqToMxKvGx4Z&#13;&#10;uXLYHIe9IlXilD5Ug2L0W0m8fDRK8v6TvUwkUpq7nRRpQYM6vL2+giBrwTBhCZWquaHVLgaXQZhD&#13;&#10;cigroIb0l5vTKGTJdctm0k9UEoCUNesIyZE2B9Ko3U3F1Zfw9eszpmE44u4W5p6fv/+uOkQPyC5h&#13;&#10;w8EDQFmv2t3jP95G4YpFgN1/vOuR8w+fo5WEdJBgp+2/vf29ezgmCAMxJ0rq9SIIHbAYc/Oz/Al4&#13;&#10;1kL76+fjaSeLJW+/v7trvtn/HK7vTx/vIQSGwFqfmg76dc2hOd49MlixOdcO+q5aCnSBuYVvL9P8&#13;&#10;4WTtYoJPTy8V1WuaPHPwgH7X35ChQnHK2Gl/eiQ3Ueuc08t8SYReR/3RrUUvmzWoFbXjCOTX85vP&#13;&#10;Iaa4bfHx/tRJSoHXr3OB+DxvG0p73CSfIyODoRASUsv165/EhZ/lnlrx9NXeSfnbv/7t+vzRq+5v&#13;&#10;/+3foo2tGny0+9u939z6bRWt1FPyADQ/7ZaQKYkJFTTu0nQRtGn6xwzLeHeK2V/fnzkkcmCiYULx&#13;&#10;Cvjrt2vJfhzrn+en1JE3oNvDD8v79wEDaV0IIJzDjRqL3novA10hBafd43i8W7cMQXOF9smvWaCb&#13;&#10;u/27fcc3RZdp3Wb3oo67/aKXgFJcMoT15e0lprX6zCt5HO8sHi65+EwVHABv5wo/lu395dXbDXaw&#13;&#10;vetgd6DEHRQPL9dm4HOcIagtlmumbkMwyVYdcA/YoTscbxvY3DWSwGKiZQ38X3/4r2CFkjdgYM58&#13;&#10;9ekienb9+PvH128BAMv4+fnLfuzbtun5MJVqERluToQ00QAE8LZNpQ7tzTHGwGt5//pFCtQc2fbq&#13;&#10;dhgMkiKcIbntGRgk++Hhfnv7Gl7PabYSq9Tk+en8w+4+UjS7Sy6GwzzC5un1ZTar3LWr1//yn79F&#13;&#10;0v73P65/fv8qyu1IP8fIcC4B41U123Y9yK7rOtK3iO9RN4MOl+6IMneuquFGHR6uIcXYA30XLDZL&#13;&#10;3t4/RFou776p4f8nCD56LMsSxDAf765/NiIyKst0czhDaiRC0IaAAC2knQBBP0E7rfVPBZDUdHdN&#13;&#10;11RmZYZ75vp7/Dn6vmw2uyzXj/7X+7+VtVIJ1fuyq9vH+oERAD5o8sWYCN0pjKuwhf7lnY8x7bM8&#13;&#10;lAnQcV4gQF3ZdG039lpQfH3/+31enZ+dtsCQU3Uoa5wCwmE3X38951wtK1dcyqgo3Imi0J7sy8na&#13;&#10;f/jTf/cRAmEQgkgxcLV5+berIi2wmZPSJn8xb/cpAlS6PoXvq3bcuvzp/AsLtQUDjXS+zmxDb9eP&#13;&#10;6uEIDkXBDuf9EYLYdnx7QbMPXdXuIGN0WV/unOBAnQ+AgZKuhR3HcbkAES0LxCrJNu0Hj0NTVIJ9&#13;&#10;HqaUCOMYT8O9rGT7o4BiDkkXsgqFoof9bb1XMm0AAIS6p93z//CJfdprulTPxRjXrR/KIEQvi1LR&#13;&#10;54fBOYrJVjG3cQJUisCi7fW//S41+vFcr2EBJdUszev9e/ahLa1iTvhfPv0JbHDHditavY7raJqu&#13;&#10;3kC/5W3xvoR4/lgKzN26LLxFMle7gygf5Knexve24iClsm26Tjl7cQpQxibtI99TIssDsyDz4khc&#13;&#10;pHs6OQ9ymwtIG7b6RSlZNM2xO4DZC1htjiFebz4pegilHMj6H//Xf1cUcI1wixB7RB1MEX7MK0Io&#13;&#10;k5EyN03vQKCHogCLaWBJNrJsoW7PWHUf0wVDNHy9/Mz2GaZ5dMuANztk6IO3JAK5d4/Nnvo036zG&#13;&#10;axZg1JuKOA2bXyPj+4e23Iglkv749KNJhP25uMdhuverpUw1f/3tV7CBU9HB4AAwmeFWwJBseTra&#13;&#10;JSuo315+neYrqCrSFqhmyfL0dZlfXk4nGrR9v37RcWINUYFULR3DwM4NzKiq+W34Uixodz5wRWQJ&#13;&#10;nIuVjWfOfP8ea6kgTDmq4+4kf6Gm5rZFxhn91aXx+OMjDumyfWACP3WPIVmknLdLnjVLvUeGVvj3&#13;&#10;74vqfsGoLCGh3r+iWUtOqoe3t6V6EuWOt23x/v23728XbWMCxKfOJ1nVnVNsgGVm9bY6JYx4YB/m&#13;&#10;4/f33yEA8/dRf9walObb93rHQZ1yUaNZSozPJ6IxyFveglGfm9mNCJlhvVsYhtRTkVvF+CBn0dL9&#13;&#10;49/+7Y/A2N/+8srZPgNV9rphZU6k7B6a3U4cu/rpSDhtGwEFuPjNRXRZfBAI78N3PSrZpmSff6qx&#13;&#10;IYbeyc5nqpSPOPlhvPxw+rES4DK89nm7OfB2+w2y3C/b6/3VbAsEZt+SfvOAiNvlHklqHMEOIMYF&#13;&#10;h5vVqqwjJAZY9LpWmAMUL+8L57V2iViQOc4i8x2FMN7cnXAxvNvgFin239/Gh+dnGG2nRAGBzeEy&#13;&#10;DvOyWLPqDYhTciqAY2VA8TF9IE7Pzz9iBi3JN7Nex0k1lYR8/u0qHs8kyhKof/7hR8LiT7sTs0zE&#13;&#10;dg2Gbndmh1I1EWUKkru8Ux7X93G83M/nh2LflB2QJa66qtux4T4zIpyLX3vnWOkod1drQnLaUQ8N&#13;&#10;tClFmM0//cMTSflVD6IoRMbvZnE5YpDDwxlMrAynLj/fJ0e1lWtoNf1n+WTgsGta/ZHQsNYUxrig&#13;&#10;c0sZsFbnCMAaHfIvw+WyLh/3q0nZ2OXHx51zSbICJrI7l5pCIujn04nh3Q+ffzSTK1Jzeb9Ym7xb&#13;&#10;h/vv1/72+ON5dhMt4+m0KxVsRCyrJrpVIfxUHgh0x67YzCgbtQScow/eXN5f923bCCFTMCt8+fWr&#13;&#10;LFsn1ba5quSc5c8/H0s/3D5Wu6RTeyqag6DS3EeG2p0qmcygWLgU3flPb+M6hBUBztonF7AedV6S&#13;&#10;gBXBLfNEGzgv0/vL35zVDJmKpBbD4+d2z7zZrtflEvVINvo//ukfww0X3QNggJbGh56g4u2Pm4AV&#13;&#10;S+rV9rKuSlp8uDkYTkBbtudxC5NOOkCM5dZrHCK26zKT7KzfHIiMWAB1sbyHUytrAtztrcW+YJiw&#13;&#10;Aot6smCPpDwWDur78HKZNrDDOq85al7svUtrP/TTfX791Y3X95dv18tvh2NHMhGxeqwfd7+cU0Hm&#13;&#10;ZPO6FA3Z/Vz/tKcVg76/8nWDLJEWurjRkEJGy+Rhon/+6c/v802ZvIO8t/Ntuy9+bQ5dU3UFgWRN&#13;&#10;xSoTX/3cy0JoCvc0hwBu92lz9+0yr31fVaRfv/+Xv7y4CIQikLJw2x7KvQjEhlxZWxi9TzsTszbg&#13;&#10;sP9ZlMo2yBX56u56HGwm2pO//eXF3XIDAMuxa8rz/pOxjha8UooCcmoODRKX+8u60dHj//ZxzRLs&#13;&#10;P3HCfQjmy/THgvIftzV78TK86rB9/ukTyz6z9Ol0RKPOKXU5Y2syAL9dvhZt8+fP//iJ71RTJgL/&#13;&#10;/vJ7TBvz9Y4XBdoOZacNp7ItDvs4rDyICtQU+c+HqsEcTngL+lAd1/tEc37Xt0WnQjSP3fnz6XGK&#13;&#10;y9UOC0HdqXPe328DQoB6HAyo1clyIBFExDUPoiQhQU8ISt7/u/1T4UCTuaOhkl3ZNXzH0YAoAMtd&#13;&#10;KyQXgHkrZanm+zgFJ7jI24Z88j46lwFglHd7jI3uyR674JviIF2BboHLIiHQr313+sFZQyDAOFBZ&#13;&#10;51b22jXlYde2IgK/TgBY/J//l//9oTjCN/SBPmr8T9kgmsAEWoWwUDwmKziVd80s9yOin30YNL1h&#13;&#10;cqaA7nMGXCCn3ZEWW88g/pGaKT8HaPMuHSfmiJLa5xJBjE86LImOq4tu9KIse2OQwAH0Z1KIr5vc&#13;&#10;P18F36B0Qc/0m6qosRO704InDAGIMCO0do+yKBVM3Zj33Z4TyiavAAAgAElEQVQl8rZ8cFo7u0iJ&#13;&#10;54tX4TwHjNoKo3/1Y8EQ6BrILplwLDGLaGqHMtuMFa+i7jmwvvbkszB/5exxMUbsVIJpQypE7921&#13;&#10;AKC3cygYizGsgUHYta3ZkSH8rWS8ybVR02J1wUXJybK7OTjnHEzfbYNbCb/E1MRGRo1iZghcMkK+&#13;&#10;QBze9ftclrhP0JKjiA4J6uH0/fJAEoIB82TMiD4DaA/m7rAGCm0LTIRIiqzcVuo8DfARxxQutPYf&#13;&#10;9lvZ/fdtpGYYSg48jdd8GvHOxi1yGoQtn7Oz360vEoC3y01h586UtNXr5Vbn3WPZ3XQ/4Q3Ez94j&#13;&#10;WaueUv/1A7SoV4C6ovI4zBiHamLuh+HL6VDaaL/GRhaMg5GRp1q6DI3zQ7vi78sEOe+teU9OhoCa&#13;&#10;1P5UXi+40xLfEK+TFHsTDBZw4+kff/7BxqvLLw6dPVuHRauqWTnPlVenYudpz/CC0ux8pBriDDRq&#13;&#10;80HG3Zf497amVdr+3pQ114lk5DcDheIHN+GA0zL1WDQbKioHvymC48yGt70kGRR2iWgNV7kaDK9a&#13;&#10;i8Q+Lm8tBieMne/UYLYFBdB5czlztA4rhW2+p8Ljk6izW7+Rk8cZ0Y0tgPzgLzi8N61EmgHNynZJ&#13;&#10;DM3/315gcLuJcMywKGaOvvm2y6kPYVhbISWzd9lL1JF1Z9Kwq58JUSHvP5YgcJC491XTWVsJAOA4&#13;&#10;roSIXY6gqhqcd3ZBbgL7NFWxm/zVH/tgD/SHh9ksHmhF03G/uuFaZWLvz2tcqA9ljjMmIqcfiIC8&#13;&#10;+Mu6ejgzPq9mxf5B0HpbtraWqiTS2V2wX8VlhfV1auH2VlEarQbQbJ6x9qs6M7KXzbd+LQeTTCwF&#13;&#10;hzvtwDR5UTC7kSVTTWRYFr+MyfCtx7/G1By9bHcBiqNtIghSSnyZHyBbBXqtefawFlmA4uVf7+aB&#13;&#10;/akheLn8h4fSesHk6+peJoA2mnelFOtgI56rdhuBmGsI3gpJVu81dECCDgUCvV8nyTLGOuCet2c3&#13;&#10;vtVtYwD59GBWJvC+9opsmIvYkcwhwbhF6/ivhXj9nn5Ryyviy+GT2t6dLSAvQn0iRhCUEYEWMx1E&#13;&#10;M9ltTFvCyG4UzvaRFu6IxXamnimAAPvXq60Bp55lVn3+NoyxqMQ2NXbvon73v7uI4k5GF+9v76xg&#13;&#10;x+OaYJ63nK+ZtTTEmVdLCTqSMAf8F2HhCUZsIkv1p82Dk4HhZXyrI7NJ6Nmmh8IuvJrxw4gXePkC&#13;&#10;ONurKdwJTQLu3bREbTaReHMIq1aB5IkQ4dFuDs357brtoeq2fIP615y5OgigKBwU6KVN9VZ/+4El&#13;&#10;XOuV6pCTS1QhXJmIFmcaxKhD/qxzqqF9Mfgr2YblE6dMhy0pGoDOceNhI1HlWbJQtZDeVl8W27IQ&#13;&#10;h6PmsZ6mPL6905Q5DnLqw6GaFSE8ZeDSA55eI88IZuS0BTzd9yflRgcvik/+zOj1uBCcNhinCLjH&#13;&#10;d1fm0TwnMDlE2ugyqqqjocmavM2U0p2RPsIgWOBoiRa61bGQ5p+fym9YRkZ89JerqjtbcHElsNtm&#13;&#10;vVpKnBufjlPQg501OIx6CHST4I3Y3mArRBTkcWNxtxP7fLcR2YeezL55Szul39/JDVdqin6ZDRCV&#13;&#10;2yC5T7zthpBCXVNmC6TxOj8rsqfHcdFU7Q3CGtTX9DIJQ0I1ppvHnreco9jggnFg07JdxcY9S2J9&#13;&#10;t8reOlw1sFagBmNY5rE8lfUM/IOMkZDUae8u62hiYXW1w7ERS5SFFUWZtbYO8epBxIX1h/Zx/OLu&#13;&#10;VVawrevzumXSanMvJDrffzdMIrtMe1mAsJ56D8xqoO5USK6YvaaVEP0rZRWiOWVjrEXnybIpRIFF&#13;&#10;NUT299tUs7KQOUDY5xBzuUyjBjo3XunGE23mmRcqgw+Aw+ZMzMVnhIiGbsyhFrxn40Y2IFEmylIP&#13;&#10;o5PgSP+VEDAFWmadPqSAEdJ1NT7PK0FN3f6MG10MgO8OA1YHfJ5j8oJcK3MtdEqRTij02X4WQqnp&#13;&#10;bf1QJRiHivI86aaS60iz3YGKyf6dI88rcl4OTf10T/YiNv9gUUYyY7rF1S4jEqsLfNVJkrQmroHb&#13;&#10;esmkS96BrEyXwNUg/G0wvFCUP9wu8SpW5UojCtPuzfiNhI23jea0Ol2XyAUP5wO8MCanCjvJXfUo&#13;&#10;PiC4VHu7ZZrJFVDqHb8D1sCJFQbXelpb6pyuwniInxQA6xovwy3vax/MELyFnL5o04pIeQqFBG/z&#13;&#10;gFo053WP0jwMfrOe4eaYSizCR6Ql/+YWhdgBEHJ/z5AJSbWZ063jceuoIOeGlN/IubqUnF97qwLB&#13;&#10;6fbtm90X018Ax8XW9yqfJ2AHF5iedzSXRSCNOXDuChAQnTQyafSD4DG1abthFzxfjZ0nLcFZYrzq&#13;&#10;ie9TGx4pGUV1M/lZdGrtY7xg/pROZPxBNnH1uf29ZsKNsdiMOaXAL5F9M3k/oyupuinQoC7KVd6s&#13;&#10;ME2zobHE+KlIW1P1oDh0+KDylrPVZ3I4xSYecPKpliwaLS0Uj9mhMc7mjMv7Ms4MzusUiC8CaWdc&#13;&#10;PI1DcqwU7eGUcYkAELIoJtrPDsh2gYXv7cIzdCEMg+y1+6mDIagtxBnx+6IceS7y+9VQjLkoJ2BF&#13;&#10;whiQgkoO4z0ZhHbJHByX5adVVt3S0z4zbRPKuNT9r/2duarY9rMw4Lc7IxJSCV15CL6lgkGoaNBg&#13;&#10;9J0r1TWCB+HSmRTeF7/LN8sCrsm33lq4S4mAzTV1lYru1z++IUmYS9FsFOeoGN8RC5InZd3IB+ez&#13;&#10;gGuXmR8sOa5au4jo8YMzznMNt0SP3K+JbYVrIt9R08S7XDon0IOuDugtGEGUxAfbCwlNXGYcQnJ6&#13;&#10;qKJPKSGwmLlj9YnUoI8qyHvUKFuBw46JpvxxzBg9nRmoVz1angeg3XRdFV6vi8iqqhFO0A3bH7sy&#13;&#10;rGzKiB0fpuuoEBHqvOEazh8+McLTOr9SUOSCjkGvo+ASVbVczHtyFi2Fx2QSCcM2EQEJ9t5uVWK+&#13;&#10;wZiCxOBPm0veWbBDPz3XO7sNmVqeq4FcNAYbQq2ntI4G+el49bly3FQ/8eg/wK2pIGeAM9e6tzcs&#13;&#10;BHts95PVPADGNcQ35qCzR4A8E/AnN/PF1DHd96i+1xLtGHPc+y0YQF0hlJE8IAmA3AXswKK3wS6W&#13;&#10;Qgn4YvwMIPYbEu3gvYXxUDS2H+brO6YZ8jJP/S9FEUkyTXQkZ1b1qz+pK7MzGf13VIEUjTPETc5U&#13;&#10;dIudi5IJ+xtkUCTriKzo3kuUwWq/upFdHBozM/fgLKCKVSeV5o8djClwk6wNMSoo1RZcPQZsEchw&#13;&#10;DtvFfWWfT0PJ09DrlRuAlpxYkVDbAKkSUcR50AFgkrSciJjCUip4c6iMjlTZc83uZjuAshTY2Y1D&#13;&#10;KjdWu8wNkEeKOHTw4LOPwa0ibw8euQ5MguKX243Zksc2p4xwxP/bf/5/bm/b6fFPH/W7ulMC2Dz4&#13;&#10;fEz8MpaHh7ctwyt73EPBVSmrhBKIGXNoKdleLsWuHIFJVc38Ok4ppVJb81w+bJa+u1gpVpWR897M&#13;&#10;qGqaedswkz+F9HcYSoE+NdybW/Ptx2kM6uF0BRFNVxmiMf74Qw2cJcCX3ZG1zsbYFIdpvOX3W8W0&#13;&#10;918+/E+mx0YLUbBc1IyKaBNrxOUPDnXaJ9Jv7/ldPnXn6X26FiQoNcWssNpM5lVsT/EFbD90/8Gv&#13;&#10;N0JuPD7/VmpacUwSGwFxYbE6lmrfPgck5tlFnR/TYip86ejp74i4Jmfwvr6pR0ytjMjhMrE31gSm&#13;&#10;dHQHUDb5Mt6rsnO320AfLcW4YdjQNt/q5vD6HnbqVu0dV5p2+IPShjI+69i1ASgT6suNC/ZJSC0L&#13;&#10;Dmi+Xsaf2v80fjXUmyEAgBOm4a2SpG8vGofytOcfPYeEVwzvQ63r6QK32yguIBqBqu2CQoD9bSkl&#13;&#10;Q8C7a2PAtSTsVJbWflxt37Xtqdzf4Yfs6KBn4lNqZLD2c3G4vn8dt4zECRZPj7fLf4G1O/O+vIm7&#13;&#10;pMCWBeLZjei0jOBUfDJJsMOWt60F1AOnB2cmqMLZNQN2f/jwkc57a9y8fhCkJTjwdbGTIVF8Zusc&#13;&#10;82lXgrSQKvPeF5nkJBCkCaQQjPKqomqYV9628Bk+VPtpnDAjPJhjd0AZ7VOtO40a9uL7HyvGus/f&#13;&#10;3/4oKnCvcVfcjduiqHb7/vuiL9bkZvdPIY3epnNLJpLpF/6g+irZHvSY4qq4DW+VE2Y/soIrJaYf&#13;&#10;wgrXpq0N++X1y/9bNhCpDGx9Kh2GfhpeaKLzqPaHitLhtzeFMhEwmEM4cYPkxh9zt/zpxXzsH1sg&#13;&#10;wsaXh7j3k/PWGkQ3+KXYIzdbRZREwaxDeS9W6Cuoio3o821PkN4uqsJVBYRfoetHvY4uVU2zDBub&#13;&#10;rcmXDhz1d5XCx10/zBNaFrevf7vt1hqoLh0xzhos5ESNC+c3eDwcN4IYknBypBBGEEhSNkJbjTnI&#13;&#10;GxM2PiuSJA9VStw8/bLDc5SThYysQM9EtN85caAu5Ye1uHC81K1X84JAWFuezg/JceRCjh4VT8oS&#13;&#10;YqbQolrUAdRDoEv0j38XG5DA9e8y/KzDe+Q41+ws0K29wqK7rtxZmBqRRFH0H/u2RhaW9Ngm6N42&#13;&#10;xjKoAye7+/WL5KhkMb5xVgNv46f9p4pfZncZ09WuuRAF1CMer2/1w/6PKbnXsrxh9E9P2MKwRDeD&#13;&#10;czYLgGZvGvNT37KG5Nrr78fHWt5HZ1jHeyuH9wbjHON8i5AVFgtwv43dd94AC43Jx6oSUxrpkS7D&#13;&#10;QjHvFJcYvGj9c81JcjdQDsKQTp2fz+XH+gVNe65qj3tp0VpBw0TAgmPL/kGVP5S7U+n6BfhVsLLg&#13;&#10;949ri/d/fvjHa1rw769HUZZA3UGedW72p/EW/n05QwX/ZXwXxZ+fr78TTyetADEo31VFsSLw+NN6&#13;&#10;+SYBjINZD9ZGOS7N7T4+FTnRxB/a8Ff2KGccU73fbwZ+7Eoui5qxt+HVmGXJc40eUHaqaF7e7yQ1&#13;&#10;Rmjv7L7ea81cmL01h67a2kv8MphpPh4aGhyT1DmTZ1oWaOtB0pWWEJ6nkMP+8HQQ+SM0JonuTMTX&#13;&#10;v+5llHQjz3+CvfOhs/kRwyHfP8pCWZ+cM+LYbCCTAE4NFZWERZUmTSFHCQnI1jj8UDcJbkPsUUaD&#13;&#10;KmHaSrKASz8sPT1WT2stf9TIbr4fW8JRKKxo77z45E0O3wKxVzuvlbIJYchThGyl3rnVjLdY1jcj&#13;&#10;0cGt/KHFLrAFzaMY8kZxZUWLODZbo263DwHgWIzffUIQwI9Lrm3btnzy6urGZvAuC0FLpmyzFlw2&#13;&#10;vBhe7x8Z5VzgJP+l/fpz/emP232D2ME7+FD78hng8dG1p9SIidzhII3Rubm7Y7VNd5yf60OVQHrH&#13;&#10;f0mIQfDvn/eLXxNGJiHCG0nI1A/ruurtZac6Pa04JTOHXwffnM/9/HaL+IF25atNKnZQ3MKyHUCJ&#13;&#10;2j1fpSy42L+VNywtzObAyLzdaiEv32+H5tk1KWIKEpv36v43fI8r3OPA8r75x2WLl4+5KRzJdSdP&#13;&#10;Oau/bu8CyD0o+LTAIgash/SWL53HFEWy3Tb9MLXxWbHdQE2JWtMLlX7ccf3Vc0glAFGQCQhm1tHd&#13;&#10;L4fyHOWKiWlU3OCfghKr2FYY0vet3XUhQcAJIQvEahxi4rYVpi0q8326fHwtsGp8awRWNhMIWcG+&#13;&#10;s5Fzqb++/oKLGfW/RNm2D5PnTblqvXIBS4jyZti+ewurVKaKXC93SUJeCwe/KoGW+ZbbZttyIVQf&#13;&#10;Q/WhG9JuQ1T1QYuZcGSW6SB/2j8yiXENQSAd/3grnfM8GeComTs9fzEXKem6OJEVI/A/krb1ZPl6&#13;&#10;K+o/LfriGnXhQPmQFHu3U4E5R2ALwGBKhr8VDdts4uWRqvpS9nvZnEf59hdHFDDFrdt1y+hhu+BP&#13;&#10;H/KPHDsPcKxOjeZsXO/I4PiW/ivxAdXDLeU21zNd1wRlXSnu60TXpL+Od14UNSmlNP0sPin87etT&#13;&#10;W0XbA0WLEdffndqD+zJTxUa36Nv6+HSOeItppPR68T2vIOxFqCjEtCm61/dp04zwTCtbSG/eVkZQ&#13;&#10;Ck4oWdGtFeFNgNxvGt+f/9PJv66sbSCvUjpEcKviJ7MAb3A6flnmtkT7NIGjeLq9zRlhIM21H4TL&#13;&#10;9mWC2j+1oCbCTHMM5bhFJ4qRsXbHpvv7gyquw99h9ISrbYLa3FlFtxLEz0q9wVJfitWl1+l6hB07&#13;&#10;fvntO7V1WTXjMApEsfuDoP1tXJ7/+R/mO4I4lZTzDMCrkc/7YVkYAG+0D/hWVHMS7NN9j1yWTXUV&#13;&#10;L338wa0zyeutAOXp+LJN+unhgFlGqWyqKozTADGubrfweA4FYQmEwfWq/47aGlH50d9bPhHOEyun&#13;&#10;RB6q1lFiOvbzQNd1ZbJKVB7XPLOwBr2G5V8u18enn9Oa4IB5k/0yfzo99mAqUJqm2C90R/uFRm+H&#13;&#10;UsALP5WJcsyeXDhwChWaaIrZ4wFmCuVBreELy92SHCCYmiCCkWkFLOv7WyNbv7pmx091nXOgtZwf&#13;&#10;VvGbTVhGVqLtZoCllBCuLu+/0QI0T/Lqjac4eC8Q2o6siQBYqHCd/bcPj1PEFElaGWPuTCYYzQgP&#13;&#10;kFmrXx7k7mtepI//VB9ve/Bn0+Rh07cBlef363B4fILjsHc7Bv3jWd2SNYwGbcG4nAo2E2R8gFiZ&#13;&#10;jUn2BuPMngX+pgIAK4ptuWuEvC62fvz5yzz+c8GGYTw8/bB+fec4MhLk7oe6+PHLt8u38YMA0c/B&#13;&#10;E1qezwvHwB4ZoQCsUCzbmmxKOEO+ZoXJ7fW92brp/rUs65BION6n/nZ6KL2+BL3Yukg0d+cuTZk7&#13;&#10;WEDhCNr+mErYbvd4gNL6Y8MlcmOSyoFD0xyvb/eH4zMAi7NvCyvpZqD1P3ZHtPDtY8R5ovgaarZr&#13;&#10;O61vbQldW44OeNluAZRKhtXyTO6LLw4PBInr2+0H6Tl+WLkfG3uyTd04Ck0u1z/+WM+PPyxryp28&#13;&#10;q5V3ysXI0diue46KiCn3SVILkmX8AbMpzLN0OkqfEY0BQETZNvBTBil/aj/djTaddI5SUKunY5w9&#13;&#10;uI6MSPz5ByJB8n1rWUAD8/CHurnm/GyzHaOx9LkrlmlhlIfQjeQt8rzFRWARI0q4el+Boo/lFz8N&#13;&#10;7G2QAgEzmxzyUwxXBZpjsbk3N1vb1JfVyP1Zvn2/iJEqjCnF/+f//H+Xki9rL3lOhsqSQ5R1WqQT&#13;&#10;EYAMA9LZ1Xa1M0TmxSVncsGqGCyvlPGOEBK1C1EAwgnDmWVoZpehxySCoEfDrfI8+giyN36eylyO&#13;&#10;jNIIzaRRRNOWrEQfZtm8lljvdhWgdFss8xRMYXCAHHA/znq1sqYFbG0IRbvLHndl5YMJzDsLck7L&#13;&#10;OgedD49H7d4pXS2Wx59+Gue3poEzAgUgMASKKfFICgxydDMO4xzWRRE6OcJVZj5hl/22FEVbNTsA&#13;&#10;CQ4RJo9zKimkiQSMl23BOI8whJzOu6PXvTNnmKVfAAMhZshV8xY0vAOBGAP5cKhflvu+rsKopQCJ&#13;&#10;51X7tuyc62MMyUM/pBgBidgFsOhAnc/BKpoDzcvtA0chYIUqvIxL1ajgr9c5Hit5FLT3ngUgBLXL&#13;&#10;eCwp3BBLaLjdGQ7WytvkPz999nN0WxRMfoNZ8ghIhgQyXHNcJuen+5tK1en83H/c9LIlzPWgSYCe&#13;&#10;wGC0oGy49/WpLmiNIJA0GnsnKHcVozBWmfESLVljwty2rfNrBpPLknNQyXqcFtk8IkQYSB3HRhS7&#13;&#10;fSmqJm6JhAKRVO45BsyvHmGEMKCKzd4SQSdv8g1ylvr+hllNWXYRiOLA7UBwXZT7zUIKtNYihQRh&#13;&#10;PjWny8tluo6FF2PtGBUoo3QZNhequtqC6zzCsKxZbVcHtgi9qKp2NWab74fz2fQ9XMxO1m70rjdE&#13;&#10;CqFwQh4KWGFsScag8AYCgXhA8/WejGl2BQmwY91sfEprhEkUtCD7DNE2T/3rxQRWUJqMQ6SlJGhj&#13;&#10;cgIhYaxkTNEZe7tNbA2irAMmFS0/PR3s4nNO2cpsDYdQKJmqYI3JEa4kZJDLsu2vE1itEVk1ZdGW&#13;&#10;zhqsiNy1KZLVzihRxkTd7AK4Up4P504gkIMld+Teo+UoJAeyjTglT97Xy22+KVJCiT2ghHdhWXeF&#13;&#10;oAQhgh8Ojwj5jM39dcWNQDHfv73u0IOD1i4+j8lQvKNM49w7fywFBTloKzNJslGFjDGtkE/TCjUq&#13;&#10;E8sCkNRXhdqcyaOLkM29rRK954UhSVHTZGFjYgwVBXYGLheLDSuw2kly01dOCMtAB8QoDm7NYLMZ&#13;&#10;wpyydlvcPj0+heCF5HlFrpWT2W7D7W4XJsq2aDeIeZYAYSQUpUQmnWBSsjWB3myfmA942zYkWO0i&#13;&#10;0ggP92tCEZiQCezXb6en47rMApAcASiKDSGqGo5JNsEH3dSyQLVbUU4QDAPwgWOuSWC8m/UWYZay&#13;&#10;Wf0LLnF2kECo5yH6tQIQYwhsokwAk9pSbcOUjMnCBsBz1NhcBh9cyNClFC0BxOg4T3rDmuVqssuW&#13;&#10;F47A7lkadxMpZMlXuzY1194O64yoTDriDKJHQiqA4Mt075hazIok7jiNs2mIzNATAFJGm3bRk7ST&#13;&#10;PmPvHJV822ZgonfhYdelHHjJGQghGgu8bIu8TVWlQAqqZCwKiBJg5GW8PRQNgArywiJi6WhjRJBI&#13;&#10;xbUeLUCO0qpNGbC0+WwshVSJxgyjRGRfVxuAUYj7sCToPMlrnGUOwCEo2Mvw8XTYT2HFhDBWIRNy&#13;&#10;xvfrgErW1MyZhLPYcuqkzNlcPl4ZbQPQ2GUCpJVSNcd1Sa6/p2jDEmvZmGAy7Xp3T3yjCVzuA6t2&#13;&#10;UFSdEgDE+3grhIoQUcSABZ2iAsRZe6jUzV6DN5yBtmIIgi2m1ZhpM2AlQAfFGD3KXapKVVfdQRE8&#13;&#10;9DgHQDlqP58E4RikyYZpHXAGdps4Q0QpzPGGPAxpe73W7Y4wXlJXl51xi1+S3pYQLRMw7TiYRUKY&#13;&#10;CcgJccgyEhZzXaJHFCoBJz3ChAPPG7NxSkucco6MYiSJRRxTHn3cd7J82k33QQDZta3zOTIBgV6j&#13;&#10;Z3XBK1VosNnBujDc70oU0TqQoE+xEBhzypsCEV+K6jZOtFLrsP5YPLKSBgT0fdRvHzC5UnGskgHk&#13;&#10;o+/DNje7PdS6IlAyEgn3IUGAanBCwNaSEhQlRqO+QeZjoAkAgPGyjRyYOWXtjY5ux9N1nJ4eTts2&#13;&#10;EySZFJJLDGAfomQ0aasiTdphHgiPvQmE0AQopjRT10+jzhEqfD6dGKVu3W5hrmKCgH/9oz81JbWm&#13;&#10;w1UBq3vw9mNdU9qSzZwKrEgEdtkgr0RBrL4SIN9u31XdWJ0VgMWPlRn8U/c8LRYiF/2SbcbaIgJ5&#13;&#10;gfWGHMwci1LWZgZf50lV3bwZkm0gq9yJu18a3hSYlYyTgxSLIpkUUiCY7TjPzrJdO6yhEQpR7MKK&#13;&#10;lilChFnpLLXzVNedFPRRCMASpBhxMr0ubX3YbgsGxFMKoT618tWgnQTOWQlLCktTcK7qRTu6YsE4&#13;&#10;9JgTpQ6wCLjJMqep4wIJsSKYwey3oSBCFhVBOcbozCoYcjmrppiyLxXdtowJBQKNiBS405PmkJS7&#13;&#10;IiFxHXvCRUVrJzkm7NjtjV5i8NpsbE8bQDIHFkekMRPcoQRKFUiajcFCkgx8jOd9JzOyGo/bAnAK&#13;&#10;yGZjish0mHMZAwU5hqyDXfRlmou2gZytgB47gQRlh4rEirRCR0CkxIRmiQPUoshvt/fHHx/nuIF8&#13;&#10;QHpIOc7zUDx1hZApgWWYAcFdrYKJwKPUnaEjVbGv6tR7nxi1kByPKkEKUpzuQ1AuWggo8sgREG9L&#13;&#10;IIjXwNBSBeOELOya4hiAgJADRHJcCpItQh7zyi+OU1kRGGJwGX+/LZCIpqkccerM5usWU0rG5nWh&#13;&#10;FG4BEsQIJgBRoyeGNDLRTnNVSD2Nm7ZUFC5FzhFhEvEAMZrm7dhkCmBOqBbQaocQ3oIL2CtecFoi&#13;&#10;RCmgEgucKEQKc5oWj2DWs139POrep6U29U3PSor+/X1XnKKJOMcCYzsEgJT3EApw4qU1Yd0MifTb&#13;&#10;x/cQsjV+weCp7myCjCpBUpw3EpEn+MhLG9ISrACZwhIGQDDf3JwWLoCa3npYylxzEjDSsOiocx4z&#13;&#10;CkixzQZkzyTTo8EoI5jf5zsG+PoxYkp3beeRaYuSZJJ9uLxNMcF1tVnG7WUpKIMwUklMIhSEQylG&#13;&#10;C2mXaVEsd/C5/LTZRXK6bEuYJlnyfrhWjJp+woXyKClI4V4FjpZv65JuhLLj6bn0IUtEUY7L6sfe&#13;&#10;zIFmwACend3tP0HKCciOC5jivihHb3glfY7auQy95GdMGYEIY2hLIACfvvQBBZwiRXnOWTBul7Xh&#13;&#10;ApgMgJvdlEvh7OxtXNepaoq4Za0N4wXHwCYo9u3fP15K0ZWlIBBUrMScXb9Ph/Zwvw4wJYaF0R4n&#13;&#10;sszLqWtz8Jui0AFovSI0aj9mExnzkVGLx2kAgAhKRs8RCJyELWkaEoYwpaRqgJwKNIEKrsBa7ROl&#13;&#10;wUaBaQy5bXeXZCSvc4CKF1TAjFhI7NKvm1uCQTyRAvJb/9Wu5nx+mL2P0xbdUlQMAhzwAlC+XG8p&#13;&#10;k0z8Fi2R0InQ7uupv+oV1DtCEFW0LByiqvr+9la2lZtm1tFIU1lwj1dAY8Q+E5tFY2IABVNMBhNB&#13;&#10;Igxyii2p9mazMAP8f/xP/9d9+GiOKlynJApKEYJp3W5x5AAlBCwFdGwjgMaba0/3AiuWRCPhl/lC&#13;&#10;OUMZyZgHX2acITW0KsL1ldWNOpxFxUOfO/hwRd8Q5izFx7Jym0hNAWyKOrHAPvJaPT9crD7sqla4&#13;&#10;bR03H1ju7GWtowz75i1dBCtxRC7NdCsg5YuNioLbZTicdhqbaJDWK6K4xu1GRlU6kO+OPIOjWNZX&#13;&#10;4G9sd3av92wdYqJBAhMwzT0LB+6XinGB0EQqN7+Gxfz08GOI03TXEJPo4dC/w+CTXmE0MNaEYpwj&#13;&#10;2GVNRSkLezcS28X+lAzOBkmuI6Cbha4Wy6/zTgqZLaDm1jcAACAASURBVFTZV5S6VMVisW+2ZLVq&#13;&#10;3377djq1xjiQYJl2DAFj0hJgUbT+9vqwr6MZUl00lPsZ1vSoy/X9+0u9KxmcV1eKYFoUPeKHfQ29&#13;&#10;Df2oOC42queFKyYhuvvaA+mvI/SAESGlfN/vGraJUs7bGhwAU+3N9A9/Ppt36DOEMQlCXeKtqEoi&#13;&#10;R2xqTL3zqiqBBHmDZhkECob6X/aNWYZ1nEoSr1ufSr4um/n4+PTcYLp6elxvo7UBUbZaCXBEbm2g&#13;&#10;+64ZLdG/fXtrHMGpnd2AqhS1R0Gk7OtGrdHvjvuPsR+9/xl8XuKbcYYVJ4bMakDVPB/ImFN7vWuA&#13;&#10;yzh9x+pPCGVKonkbS9WRTApH/I88uqTHrXWUcJIxRIUqX/t69w9Lv9AMgCsO9W5YZshhez6aYXhW&#13;&#10;Clhrr3kvdiqyO5ogdFDCLesSwi9vfSE6jmtREjPMu6LieeFViTVq4d6obNepaCTE1i/y7fqetNsX&#13;&#10;Xcby1O5LWY5XAPnmQ6zLesXOamRWLaUEkKvFBITbp0/pavvhWol6cUNapCK0KavRXuufq/4+U1pR&#13;&#10;Ie/6Fh2q+E75nB746/0jwVgINgUTJDMm1ZxO0xKiQ3gfwF+LWngUa1LvYAxXoOLuu1+URIKAINOo&#13;&#10;I5QwZHMunrSICRW//vX9sWlalZZ1qdrGz/Y2vMgGUt06hVgE9z9ed+iTqzJekZrw0OQaRUfZCukJ&#13;&#10;O689ydzr2Ynyermej49f5viw36mIqwDvdihpDyj+WKd6K7Ujes475F1Joud6YV12RJ42fdvvcfBN&#13;&#10;sdY44ul+LYlFFWMYKVlMOudovL0D6iLhCpIGFZrqqdcA5lWPh+J4V5wqRngeM25UXSFhazF8GZCQ&#13;&#10;a4aVdzp8EKL6d+OxBw8N5EHVkOrjZhLgfItw90tHIzrkypXb7ij6/qaY8DrmzFcANoz2uyP0KQ5L&#13;&#10;lKgCBDoOkpIUiHU5dsf7ZfJH7g3zOdVdHWzK7ZhFVoY7nfeNim7Jdt0jbnz8WJdjrCN2NOd9WWky&#13;&#10;EihwtoWf5u5EInwqGg/9dBnO50/9uCSZfv+9r46F3JHnuunTlwTnQyL/puFuJ0VeJrft/91/EICL&#13;&#10;LYYAAZKEs4hC5LDOHEpUPNXk+71ETABksmVESFUaGwATVwhBBpKgyW/r20dTtQESMmy0oDd7p2Bl&#13;&#10;THkU1b5C2yAgATguYV6vrh/6yEluBP4yjZjrBDyi/NHEkCngdSut9Vkp1DU4fQxXAK1vJLUmoy2G&#13;&#10;deOAIU42CKNkZnJsR3lNupMUji13myTKFQSr3rJnghtPpPEQEAr4AExT4XWycYMGExQXjAFjKHqp&#13;&#10;l49ddZ7HbDphLUaBP+4F3DKKCAIMFAyoycLQYrYbak7PWNYeYP36HVNYtIUspA4wbTEO4VglTPDk&#13;&#10;Y5ZiQbamueCgUdgCvQQOMIaswjfYlgXBacwLerUuAQsR0THnTyFZUsbrMtCUGEUXmz4/Pq3TdddS&#13;&#10;VYpl8kNYUkNOtoxGZ4ictwrq2VgmMdQlUylDh1C4ADt9ASm73Q5tntyuXyE1x19aS/CByoRjoBBs&#13;&#10;0atoCotHdv7zfujvHMOXfvCqNqvZVTUGs1GEJV6l5nL7VhyP8LCn6zjjvAVnvTt5NMallDJqTXTV&#13;&#10;tAozuoatQAkKusEE0abyfjIbLJh+X0sfXU6j9jtVnCgA0VKGNLGRVYDQhrhtBTVFwI4xQe1Ejun1&#13;&#10;j1eVq13NYLIg2jIJW49IBN/zFQZIgFCopnSNAUuaJRfjBUh1v39QBkq59wFCALxx3/WdQ4R1ZhvM&#13;&#10;zHOVmUrXDT+eftTGIpwSDX105bFNLIbVAe8LypOEZJkgaowvTxLn5UoMY6C9brpmhdyX1bF8X7NE&#13;&#10;pCU0WK+xtPpWYY3Y/0+SfSxbdiWIYd3eHH+ueyYNsoBCVZGtDgWDQWquiTTVVJ+gmb5TUoQY0d3s&#13;&#10;MgASaZ675vjtjQZav7Hu6g/SacBz04AwtznMMYwBIubDmaKALOnrWtkpYxN0mYVkmBPIrAeuPSWE&#13;&#10;NrMW4aoKu/hZVDXSmGWcTBzRerAPVm/er313eHn+ipvKcoYTYxn7oIoS+W3hRTtNzlmmx7Gtq2U8&#13;&#10;twHznqx2402Zr0BPKQcACFpg3NfcX15feXugK89FmHmSQhH0ep1W7eRb3B12GHJrwv4uxdE0uQzq&#13;&#10;Wkr2si2pLhKe5LxlREjTcb9plw/7dlmuIUFy1w3e5GWMWgAJXeFz8Y5tFIXk1BZFmh3a352wKOIQ&#13;&#10;0a5aV+2hcdehqitRSNuYZo5ZwCk7tpVZhPr+OIMMaYa8aHYHPI3s0APluILXLScSqr7wQNVQuvNA&#13;&#10;dwQdgbNFdOdD2+OEcLm7zKOHYHC8YQuoeN5X2zd7iwYQJDt5eXrLLfNxPhxkwFhli0o6XZoDX7kg&#13;&#10;lALdsgqW42VggOgix1VFnRveGH70KhodaXWNdacSKo8P2Y1VU+llBsaEQ/IToyVZ0yKRB/holevS&#13;&#10;AFgBECasFFSiAHXSSBICCV3LlHR3bMdBHfpjdHGHwjWY6+pVkkV32qbvCxhJl9C24xwVKefxWhwP&#13;&#10;ITKCMcMokgbnlaMBafTx/j1JqZbs26LKsoMwOzXPAPYtsTYYmzp0cTaExCoZicM6+A0EXuTt7Mqi&#13;&#10;uV4Hb4jwIQP++futa0BcE6XERtb0jMlc8CzP1VMaUYp7IVnY+7S1kjNrODkCVi2zKfb4kIoEEJGC&#13;&#10;GcT6Mkd4OjzOCVl1RZBFBVxed0AISJ/1xmZXHfdjMg0KyRTbYiAgjES3NtSjGrKNS8UWsIE6t01H&#13;&#10;V2MBY4OFHYKIIkgIRbRnJDKkRdZfZ1hWUgi1roiqqIIeLMgQ8Tp4KGibK30MvffKRaWiUzofKmmn&#13;&#10;cyh2mulEaaHbMCnBCE5py6bBoKxEU8u8rAAXmSEDfEuLv5pn1Ih+EPyUtUnO8VJNxYcGWcdtpno2&#13;&#10;DlZM4oBiUwzjxooaGPMGAo2xSWAUaVnnoq2XbeNMUHEfnCcpO2hc6dPV1bqa8CYZ4QxbwrZ1bSiT&#13;&#10;PsBEKNJj8umwb1GILmYYh3koYWNsqrs7YoZzSHRX42OFNYVJRx0qWAVoGe7MZmPIMsacUVF33sKy&#13;&#10;LmDyjIC5YK1n0IdsraDtwDdR7FMogXNOe0qE06b76S+Xt68UrKwURAdKqfaOFI74ZgWrospxlDy2&#13;&#10;Ke8FR45BQiDFF5KgyiBBZwMUgeJOewiYdGmtc5+Vc/N6dy8xwpjJ0dgPlEPoWcVcShnOCGdIQtiw&#13;&#10;qbJJG0DmnG30hgTHSfd2+4oT6YsdGpVFBHK8ua3AwJ9IDLqEcEkTKdHp436BCpoyChIkBtYhBe3m&#13;&#10;GSk3eJPizmpzdzjg//W//J9lR3i55rdPD38INwNmcmjnkP9o57xgwdJWWIt57qIpfzSkE9jAaVWF&#13;&#10;WCj0jolYkE55VTbVZsMMTeO8A1uEY0LQ+tmAoU6gakxcY1Jc85mea5jW6pAhprn3fDXNRc07C43e&#13;&#10;nU5hbNPHqyJoxgI4U8yNpLE6OK/bdQ5tJMVFRcnLJhp3W1bOE+ES1Ht8zgNmRZB4ZuCDKeSiCMN4&#13;&#10;34zRSfxRtnevcCLktuQIi9OF3OoYVyZH2UrzueZ/rDH+/su/xR+OTeA0EOFFd1oCxDcN7w7Hb+y1&#13;&#10;kkhaB8x9Wi+VFFd1y7HBaxKd99UUPQ80qTzvdLAHRQ9cC+BJJT6/UUw1TsmcmqJ4m6aFp5Hu5PTa&#13;&#10;yHJCO451sAZ5T2G6a+uEwZKsHMSKVryjW7PRlGuAJEWpxFU2qJGDLK5Ar0rZ1YskQ1F/97o8CFna&#13;&#10;a8eOG2hIlnCfJEckMqo/BDi9Nd5hl0G9a6/klTTgtozmLnsBBjMBhLrTprzafOYbP7tF8DZYbG/Z&#13;&#10;B9c3FIEpqn2iF6f0oeq20DtQe9+CaiW79/OWBD2maziSU4KKt4a/Hkv5iolcgKTvp+W7utvfWaRj&#13;&#10;F3lRB11HlEE6l2Bnnxjl+PKsxEL/QB6+TTM+NMXuhPR42cau3Y1vb5SBW+eLznv1Oz7sVz05oqa0&#13;&#10;YlRrvOGaFUxtl5BMqIvS+ntAZ2Nv0Z9Z61+3QGlhNPLybDMOGEUAOEaLpmPsmfmMq96SLRY2eX73&#13;&#10;irAT2RZUDAIeYZtf0Xe+ceNc4lhBoFaJqc/0xlf3JY6U9NuZkkN6SAR3dTjtedyKOlHhbFhDLQrA&#13;&#10;d1DMZ/XuXXu76WkVVc2cyJuIfz//I9WnYk5duZ+n2qSFEZ3ibQaFnVmFqEgGINrv65jRTWkG3Xg+&#13;&#10;H0R3xxu8AGdjWTYEnvPtAXGOatiiDfOOpgpbvlLgVMS5RUBaCVwkJjU454fPoeB15sWaHUSeVyxx&#13;&#10;3zuKu21Qq3JBVxUBPV53Dg3kLq0bgPBucrYJmPAUS7VVu4ODEPlp/kZQYzy0DucAPTAQuwi3+2TS&#13;&#10;QCAECnoA7EN/z4MUGquDO4h7YzT580UoIUrIdykKS1x2KYruxK44ysEwQ44FgAqBjxg0aPp15yUj&#13;&#10;clyTvyvE1qJenNmKOl2Sd5QBCv0rgSUEKc6Mx3I+8IDsskEEcxjrit4du6ld4q2zpHJFeaAQmyAy&#13;&#10;z45Tw2RFMbXlRQxuNSDqilTTzSKAJEYNxC6TTzJHS23Ct984xR6RfOT+2fCSR+42kn7dnKeUcNYY&#13;&#10;Tgu4AGVq0MuZfxW1KYXPe2Dn9dkxJabT30GKgbW5HKb053Y9w+V8QM497PW845SZkog0jYsCQIQx&#13;&#10;9XVgwLOYiGk4KZFuovk2Vi5ginYjq+h4SzYR2nVMD+NSArqcZ+FLd++kc+1i+dxBgLWLAItOweQl&#13;&#10;p3dS/HXaVUqrbNxHF1zTIghZUdohvPuxHZyNRdEUrb6Op8Sr+7vokRSF26yu2DAwkaTccBmhPDmQ&#13;&#10;47E9RXibbWp3DRiTqN8KkkBe89leQY0BEjnlgdap1Y6NqTplci0X0pHEz5tv9NWKieSHBD1KKRuj&#13;&#10;EqCx8jFtPFr4659O9wqsyte1juYSZiUDzdVsm43DrfMZVtvzb6KqFmMO4pjVFZZAFxpCw7XZ5azh&#13;&#10;lnbvQ4jI+mHfts1UrKD8xoh+xGJgau3d1t13YItNqN6qV/t7psCejvylofmtLPDBXlMqWkwiShFa&#13;&#10;HSyTnDOQINxzYnHtJ/Dmg+D8Q4E5WlYikgw0siE0E8nHNUwOBOnv9fgbw8W2QqVj7zuZvHRrDaMn&#13;&#10;9z6YooB5ghRvOLo3sxG907Wduls9ld3PMhNvjOuowlnUuaabHMGZWcahhuZNCVda/hfyR2js38Jv&#13;&#10;u3Z3aA41Ln42DhKga9KGbJcLAlu5T9dBBuI1OCvv6rliuDIGXE70YeCO4IlGAHlXXrFDdd5zaZle&#13;&#10;y2nWFi2GIQL0MqX2cb0EQN2+z0baL9XW1I/LFxvKXJlRRsUzV6uPDCmJ4jrHdmISfHj/GAtmttey&#13;&#10;qO0GbS2s75aRlrgDhfN+xSyqSQCOO0TpbXaWwjsminj/Tv4Gt9o5L/ONxl3brDbLw8dl1useg2ir&#13;&#10;GB4At6HleavIvC3tYVz7ovMexTUWH3cv5ZzCqzYUEZT8ytflnGVbC6e+lxCJyuDg0mrc0IYlWZ0u&#13;&#10;h0qeRIxrX4jrQM0XVCdQ5nmlz/jLqSoPC4K6uPy5rv14o2Xr0cT3x1ukTWQBbslZDJDJE6sjWFWb&#13;&#10;y9nLHsoiNzMQdzV0g65hp5C6QuRCrFkZM7/94AJK6/UmwVHiMk8pfjflA5IlLioks3LM4brRuLos&#13;&#10;6QY0goB6/TrTrvLKW53RI8s3Z+LpoXfXuBysIhRXM6xNaWVkH8Up311ADi6SaQHFvk3KcKjCjm2H&#13;&#10;k9G3Jo00/8AZDxap0XCwQ0GOsxLNDq3cIwQiPXyHtqRKORBY3mJEv0mBo0+eIUYLCjeQLgdOwqzw&#13;&#10;pnki8PHwFlbf0lUHWHzUo60XwMtLn+O0bpOJYS1aUG5Xs1lYpKt2AbW75qKcfiG4tLFNzmkHICA8&#13;&#10;sLtSuaJbdEqkxGiOcMHY/CEg3MdtzMj1KWpBE8s+rFeYdweZEGVrwt0mtgsx866htxFtRcMyUG6s&#13;&#10;09Mi5XHcUMENi9IU/FxAn6+0agc1wqrMNpOg0vC9vBxftwVj7iCAuWqIBDExyHPOVm3eLRHUt2UB&#13;&#10;jlEnVzpUk91XFNuFKOo9BTwMZqC22Kpn2aPkEFEtDoDl8NBkTGmZSjZxB5XwlgsUSLRFLUbJec50&#13;&#10;ZkCRDARuR54w2jbinvRo76pHvCKcMiIabN1ogaDkriWyYSgTe/mFHuzrE66FZZGzsowj8L7ictu6&#13;&#10;YpcABAxjFdok8Oh11al2KTLCBkFQ+Rg/MSIhRjC9pbuVyhiB+UoI1aluyjfzfF0DrjDAOmm4AXC3&#13;&#10;2wGzMHBBrcUSAwFJBDmnSW8nRlUvN5D2949bXFrcC8zTmqat6z7eNNLl+zupruYWdpk02W1xS4Gn&#13;&#10;UDue+l1/mdS6BoQbR5cSpl3wuQiA3S9WQ0lh7RliyUR2XOMS5IfiUk4WJcFW0u1ulsFUtgjIun6e&#13;&#10;VljaLhCwOL6ooRw8RbTcQeDON01kyWSxYWPDxhqi45Y2uMPHfE0rSMozhCkknoD6eUWZmeYh+Gpv&#13;&#10;6RW3IJXpTVwaKSOz+6VAlJJMh1UPe/lpPgR3q/qlS8ezu5iweuTILtbmo/CiYiLKCqsMpvjM+F3B&#13;&#10;Iwl0J5IVm785Hw7l7kVfD6zftuATjiXbt4UfL25vf9juSI7BbmxKWxk8g15CG+KmNarlitJtiRzS&#13;&#10;yqWi+YZ9N48DJNCOgLrFRGJpm/yooIsBL4t7UC9sXyRgEETgBUkEGSNB5BA4MYhcnd2XKmIJldxe&#13;&#10;MzQ977N3OUlevGkUV4QJ2Cp5FICuL8PWIoLbjCjGGK1Xk2gk2bHYJwMMFFGODJE0eRRNiPUkTYQu&#13;&#10;1MPCfgZI6gNhKFcUb8e0VGHr0+6CcElyibwIeAZOIw060GaQgYMUIQ3MB4WKEOGmeDxd5ZRu6p3r&#13;&#10;3pg68Ke2kuN1ooJgZiB2qxnw//I//e+4OpzXFhS/RHSarBUtfzls8P96+ePug31b0HHbr4Qyqgnc&#13;&#10;lkvOuqLhSq8F9bJsleI1NKSVDUT4tmZQm8A7srtL3bfhS133vN2fX5PIZdh8xfBbdHa7ZW9KyFsM&#13;&#10;LbgDyjQ8AefNUJLUAKOJQj3s9VUVu+IRbEGtyQImpP8JDrffTgU4F2VIHjJeoJ15VNiG6a9vPf/L&#13;&#10;4jXX8zvsbtIs6JQhTNrdf5f0oKK7mi3gsSWAUBj61a0ZA6ubpJVrBVte9Uv548F8x65c1hkSv8cH&#13;&#10;fzWbOJbcXQ/sCK6wcLvXD1Ph42xWUnG2IXlC1unsIKVwY7fT/1iTITbFBz3mpMSHq0f3AELAEAEV&#13;&#10;ZBprrY7HvlHB7mQoSnmNef6GO1j93Ki8EFC/TktzfAfpkN64XqKgPSSXVHRJcPaC+g/9NIRD8QO2&#13;&#10;35BdDAb57kjdmoDBhCBR1f/gLySOLvgDEdvkElodBaub/SvxqUVdtOp4FQLKiMWORuGQT8wXB+do&#13;&#10;zDQhULQqUgsz3TcP2Wl2QGPMC23LJohyZ+HuZRHvmwHgpeqiWO6pe84gPl0vdS++QAKKftkkj3p9&#13;&#10;l6c4dncUvZKzWm3waR+Atds0cZAVuR2qexXgzbuG7hY6ru72418ehhgoqvUayTmxT4/j1SNfJODp&#13;&#10;sOLcsfKT2WfQiXxRP+XDq4bvq7XA4e/ftg+MSI6u42tZBF6RmMHd3Udo46qWqsMKX39eZKLvwaK4&#13;&#10;VlEs7/ojGLe8kScMYc/BjvbqduvLESlUI7pAY7S/re/IcQObyGx7WcVVrSUnpJ5n3APWyf/AMysF&#13;&#10;YVrffIFL8XL+9sc/8uHyPVmtu5UFHDK5KtDlcM3erm4nih3Ya5rvZPtT0V/fplvtB2zaXfjzo0kb&#13;&#10;17f77nizZfYCrRSrOCBlZIBk1PDx9L4BMBmtQ9FJZcA65JI26EMLYYYGQlA9vb52bQHhch38DN77&#13;&#10;Ll3L7+UU2qJ2q2067Hv66s64Tg3tpSun6brbS3p9vmRd5a5a6nX8R/vh8CVN9za6kP3sK16XaUFk&#13;&#10;Jb1PnQshTHWz+bVikNGgTcS4KR4Cz6Q6fXgxWJxRvHfGrXoe46dTEeFvZPv+EcsLfrH2bFZZH8KS&#13;&#10;gUPCUyYmM5CyJHo7C/25eleur0sXduFQUzBcrr9u797NRQJ9aTBMU1pftbfm3ek0LxNe5e06Asx6&#13;&#10;VKqJWmeHdfrhBAjWOeljLsWOAViH0DyPVwpbifGO4u9pXI9/uv46tVeu3y3O+4Z1vrrSC9r13aDG&#13;&#10;2hY6GDUbBoQl6BpFDLmu5NOXN1uBSS4njMEF3vQWGGuAfdcK5S6oCeAF5xT7VmY3rcMNTyWB7HM0&#13;&#10;+fBwAdDwAt3V2oy4wBNYeSXPL/Mai+DrE3Vz5nOCT+kMcdzAMsfzBw/w7giva79Gs6u67QxIdQsV&#13;&#10;Aga4GwH+bNr3dwdRE16Fp9jtavz9ZlLz0YNfGDpU9IDzLqMrqxheN36Z3+7urnPCsRkKe6irlpY1&#13;&#10;LS4eEeyQDwIyg9euFuPlpobpXV8jVt0UKMM6aMWLWnnExjdnKEeF05AIuvI99RiOMwL80Im+4nr+&#13;&#10;1f/tQLZufo4/yGrosJmX5fWKRd70b10vHo77V6XJkItY8pFzUic2kMcZfXUQPXKN0cUSYprHpsHw&#13;&#10;yNhb8Uad4ZTMUWZSEs9P5NBkQtV3TmHTduHLUByLXdtVpFRboPMhSwZ6WEe+LJfqgNV2nRmuREkA&#13;&#10;v1MLXI/BwS+Xl9PBPR/vlfV9txtetWOg+FDJX8IS9zbo3X3r3yb7gSjz7eePjN4uVk2IkPbhw3JR&#13;&#10;Y1BVW1vjP7Sn7bqWqSEf+RUt0foedl6oX98JVpQHvAdqfhSnnjbA3/Z39z6BROh7UazhNbdl8f7H&#13;&#10;b07z9a1re846j1+JaG3I+8N7t05kdkdVC1+qMDMsowNh3VX33K02zj7cVw6qVLS4/fRdW4eb5zlK&#13;&#10;7Ha3KWowWDCasfJ4U4UZdzb/RtTBjizOLWS/P/a7FlbCDSP00U6PFUUpPJ3fxN3jkuSuCAEIKsu/&#13;&#10;/vqvo+ERN8XhPdblJY2bygQcYRqb3vOm0aEM6yhD2FWSyewIJnTlFVUjw91+Oi8Hfoo3lEkLUXeZ&#13;&#10;gtABQ2oCNADK4ZuH4ofHdyx9oYoecFVbnhgyb1/6fR05IP02/5ILReBLKJfyH6wMgWNN7SXUKZjv&#13;&#10;/44E/SP94CHamsJH1+ynKS+qkITPbbVfN+e37PoHc4vohcj6EYK3rhWUBst6aTHkzVsgTdnoKU85&#13;&#10;LywZ/Mr3WeP5PzY/6a9nCLAllIsVvry53ap/iKM8VBBEu7jz2ciH+tg9ryYRSpNjDdToSvRweATQ&#13;&#10;Q2T4DYBiCJhsS/5M19LfiQ3lbbmomwY4WjR6c9fuN+OGRPzv69zmknhciFJPOR3ENT258iLITyYg&#13;&#10;jwgYMvm5yXb92DKPYPS+qJvnaTrdiRX8kUDZEunaKJ05aEeCqN81o5loy6m7+unGKx56xq8pJc86&#13;&#10;qsT0XnXEgXU2+4zc9ygNMVdvF+0mXMsyhS3LpjzAtL61do4hUOEfdtW35SkeDeD7mB9P4emiH/0q&#13;&#10;JN4TUewuyl+2nh4u+0QWDUEi98Vmn3dCtInh7dMq36aodUELzXPVqMmzDewqU6Iaeo9ihTggYDdf&#13;&#10;oS81ZnTXVSytgUxlHXmLZjtYAysTccq35dwqox3z+MTosuoHuxmWthSxs5yknoO7G7yw/T+9PI0y&#13;&#10;4mvigtqO3NJAnqhLkMfMd4iQKqAWiANekc92gil2THQLm7YLcPpQ5/wFlERyLg3+ttuz5lCigs6t&#13;&#10;/4lKtQ45eWDMu/vyfl8uIlbtJ5wJi9jgjEWhPVOaQ63hxyEkJ2FXBJPGax3IlUBQk+bYZBjM2/Xq&#13;&#10;DsdS7IjN3GabIO1N6iO8+popNaRNv67fMqto8+DabZL7iIu6OJJbxKCOETFCCHiZWyvvW50M++Up&#13;&#10;GC6rn4r5Gn5uXEiH8oCVG+5/+h7SGcbDAaTt5hCCVQ3dUGzgVNRzD0MZTPQsME+XsFOADVRYZSF6&#13;&#10;ZcH67q55+V50IOp1zQUxwuKM/ZTm3u4CRWV88c+FP9yirkWrhw1onAFBmK+wqDrSBsZeNg/shL+l&#13;&#10;jn4PS9PWnLnNT2/b57gyD+3u0/vvwWaLuwdp6FvpD/71hdLcn0rrXyoibfQOg1Xt3mEHMzNBzGIt&#13;&#10;Kg6g1hphn8K8lSbRrNbXG4moYdJmAqOd9EXsUjs1IFZmyfChdmuoReWWeQKgf2QmzR4q1DAwOMyk&#13;&#10;ykAi5tlMynStLKNs1lNG0dnrgZCmaFwo2Rr1rU5TKEL2a9uOPr4oXyTlNdLgSPY0RLFDBsbzaGFM&#13;&#10;YdEZVES+d3O46YRE3tKNuBIwvJLQ0kvvY1hzsuWkzE64muHp7eu92Y9RUbA9dnlrvFVLXZRprTVf&#13;&#10;kjREGobKMHIRUY0wUhEmgkgSFaJQBOjKU7VcYSCoLqGant6JajN+d+isHZJvKoHavh31RfJ98FVV&#13;&#10;nij1Ab7otNJKLs9ZC4YxV5t1ue3lZV4SoD8iuOsPIuPsUGzRO7BmPCgPM95xlYb6Dr9j4PNliG6x&#13;&#10;6xXivtBZSRLeHcpCDQ5a0pT+dwofImGkqYbp9oefDtZYyYuNwt3H5tfhoqmswhz45NsxOl+VQhQF&#13;&#10;r+pwTv5ofQp9249Y3e9prdNuhr9jl8oWFge0vWnPDUQvSQtJb6+ghqdDPmHIjD7zsp0txP/b//x/&#13;&#10;OO2SsaLg1k7ZJwZFzvP7RqxmFaW8QVsXaQ7rsI4047bfKx9YLHuC1OopLhNWBrmkVV8yyxhHGjs3&#13;&#10;fD+Lskoob1FTTgvKMsYWALGvKUNY4rpr9Ey016Kobja2jfQorXZpKQ9lMtGKkhhozahhQWhJssMq&#13;&#10;JgmrjCsPs4EZCuZzRAHgCCEBiYIgblhHooTr+TanhklzngHYzmkLOe5J68Aia7KppWY5R8gg9sZb&#13;&#10;5I1Ssi6/fPtSVjtk1KE/KqsonliumGnM65aRwIhr62aUmyqHlIJPMTpDcFNICfJkZ1nwoB0aiQmg&#13;&#10;KEshuQ86ymAAeJ0nSFLYMqukhcGDbdTfMzL1fOZkLgAAIABJREFUQlS/moxS4LJg5rrsdwetDHbc&#13;&#10;oQRoysBQEJc3DD3ZY/4G0rq4uuyVvYWiJKRMOgiGL/OtbU7rmDosYaklyYu7trGz2pZMcGTA4RFj&#13;&#10;kr1NRcQLZn375XYROUYBg0Fwg5ykHDJMKNghi0LgarzMVIL1/O8c04IW3nsYg151smnHuTFhuAw+&#13;&#10;cEbiprbT/cFhuoxrWWBrhs50lOOKlNeXm4SSUIoAICVtylqZQETV0NBHaZUpy/JyeyoanjB9W3Xd&#13;&#10;dChG5wza98RqwXjR1tptNUs6gHENMV2lymgL26QhRaHyDuPEO6NufLeLQqiM6lr6kI0LbcKA0Xld&#13;&#10;hajIsz8LhyW1EELnnDIQBMQyPjXW62VeYOCUh4oVO9nPg/UFZ4f+BuzOF5hQz8Bj09CarsPLruNh&#13;&#10;cxMYMvLeG87GbRBNQzkP64sWjMfsIhJgEinhuutyYjAtVFZjSIXIgthgrVJWcORjgM5nHH/7/lvI&#13;&#10;JKdQQOw5TNEJlpkP32+u7Q+I4joFxddIobVzVhkggUiBcnSL98sKc9yU44hiilej6n2PBV7G66E5&#13;&#10;9PWjSrq7r1cQSAweWwNVvhnOa4ZTJWCADBeNd07UBCIIDeAaQI6Ryj7gsjsB5X1Z6JSGaUa5p+vW&#13;&#10;SIJwgqb1kEaOS5xihLkEa56aFXvMk02SCUyBm433bD2nSvncZ14i7HlFsTLOxYyKHC3PMIuydD6b&#13;&#10;KFEQIGAggIMrKxk0ZXQgG1CSsuYlc+R0qlMctQ+8ZHXFGQRr5E3LQXaHttNp9SHFlI1JN0JShNkH&#13;&#10;jJYywQC0znb1WLgkUaoaPtkrQyK6jBAKhU0p9KJz+hJkSZmwPqAksgjMe+lzIghS1FX1+hYBwdW+&#13;&#10;ADgKL/aPvcuA8DpHjQXV1uJECYRl1wWWS2x9VNDbhnGrPUtFzcSxbabZlQTaSCEqfc4Ijut23e9F&#13;&#10;yXYw4po26ArWoHnANJCNI6QwgLgtecGpXWbgY8V6zoMx1nkY17VIwoQge7mrcRJCj/PyfBOd25Aw&#13;&#10;HqwqQhYEhAyBREeS3TRsessmGlNtGYKUgKwKDBwHcif2JpttW73RjtgUEuPIR2WjChIUDHCcQx2m&#13;&#10;GbYCS2xVIoDRadnqUsA1s4YUJ6m0DxWCmDb9EWDSsdK4jBnFgaxkQxVBym8EUZGqksSYlA2EYh0i&#13;&#10;AGb2W7Bp2TzgImHsEOEQCAqjVxAl4y+CA8D46hJgnsAYXAoBFhwSLKFI1m1BJSbkpryQQmUAI6qK&#13;&#10;bo0vHDIdPat6AfLsLLYhOR/yNaIwbwu0FpR1KZIe3jBtM1EdLUUqjdnOtBBlnUK4GH/8VL8OL83x&#13;&#10;PmxzQgBLngFmCRIV7bjACkbt8GxqVODIL2CMHBijUQLLNiu7eD6xLJUhMHVEXQhEnItNa+TSBShS&#13;&#10;cGIRgcTn5fGHfgy2ENxlsIbYIzKl4LzzSTGBKWmRg1BZSEDQnhGKCtjvO4uQTbYHD03PdE6s5rIL&#13;&#10;JtGiYimvGGuEWMxYoSGzjyUvGES4rxgD1gcpZWA2rEqr7fHuVNQQI2xcQh4TBmVRJoJ4TUtQLoty&#13;&#10;3h1ABGKXTKaAGBgxogBKAyDZTLMrUQFrXhYxABg82KpYeCzUtpWEyEqaprksi93mCpSCk3k+a1gX&#13;&#10;svcoDfpaAy52DykkTnkq0FakpkSUBRkEq3H7voXgsK6XJWyrN3QjSm9SFsYoJIV58VAUcn8oM3TL&#13;&#10;3JWcYwMT3QZb4GKJpmUFTkHkqLFD3vIC3Z06ySUKsWTM3bwxNhM8GyeqFnOMK7lutk10UjoTWHbN&#13;&#10;yEZ/nVII1LG2RdqllCjmddYwmCAYvuokQOBC7g+P2oCMaLQ5xfR42OsQPeQGgbhtSFBQ0Y6ze14g&#13;&#10;j8ezqcty06oWCAK3qxurjZotgcVNfQXau0mnJKq2NCYJ2kMMJm0RC5EFaVccUUrIemBsANDJEoY5&#13;&#10;7uoqAqJcPibyZRhyBiVlw/QcOUySZhgiIAhjSjkkrHvstVfG6KOsx/HM6/psPMExA2P0Cll56nbO&#13;&#10;gJQRjjFiSTgkBU4uzuNr0ZUmuZX5o00FRutMgswcSDPZF7dmoSUqkKUdJyikCDCrewfVHCeHTXDI&#13;&#10;EQ8JY4yIvCEUKZHntzFVxmwmW4CdAELQDQTCPRNHjB2MgEVm9fUWioosbvwI2OICSiEli/uYBh6T&#13;&#10;KXsJb76i2OstOER2BQKAlzJNkUkxRzdGVyHkRnPfP0JPLMzZoUN30suCqPTYABFzAhhJa+AyO5a3&#13;&#10;EmQHPCkYEftXdTUZRgLAMBWcAJQcUTZahBBKaMqhuu/N5HnikY33+6PVBvIKQ7lcbwQAySoMvcxx&#13;&#10;ebtNaeO9nG24LpqV3s+eljiWWZR3ZVUrM82TRxsoEoDrWmnkgaWUaWUqym4qI1pZDyRFsCxnZ1tK&#13;&#10;1llxKQY7tayDEWaVWtFRr3jDTUyMF1DNTb0DKL2QBV4C9CmHCARFMLkEPOXFlFJIoikMzLTjNaAQ&#13;&#10;AYjAvM7I+J1goW+8soBlF23hOtDAqCPP3DJPJUIcSYwRjHo1hWhwUozz6TYiED2qsTesLhIDBRSs&#13;&#10;qoxyMGAOs0lWRb1mjDBzCKzaRgx2tNHORYwBJbuEbU5ZYEaiGaw3WBLRlzUgwcMtIiTZkQhuk8Gg&#13;&#10;QFLiFB+q9qvKHujm0IQJRByqUiIQBKkWONLMkMHECsQgdES6YlZrc8wJujgGHkhKoe2rvvajRylo&#13;&#10;fXkJqAoAUZEyUhJJmhBl3JZAiNJpb3xEKUwmI0pO93tBpYqQ1/VtHrhIHLTbtvCS50ARicaM0NIS&#13;&#10;l9r5iGLsW7+uKFMOhW15prQoi3lZUyAlLawPdAVQbEpvSlkhqzWuhcwUmNWmtCFciDVYnkJRFcum&#13;&#10;3OrNthaSaathgmx30NEE6DHFEHq36ZrKGLBaJynoOLxmAggTyzqXsvPOg6DbXq4QEqsKIWNULpNw&#13;&#10;HThgt3S9vjpZMcg9wJx7mXRyJqY5tU3rtaeslLygJkZgYpyAsyQwaFIoAKClD04gAjhd1OADoIxF&#13;&#10;wxqUAQIhO+JsJihCRHlZsEKvCsUQqCpbvNyUIC1PZlQGQ6a0Y51Uymrja29hfaxpURNpkoteCU5z&#13;&#10;Vq8xI3EFUBR8h1a1JrOWwWBUN1ViyUqfSxcdnUDhM43ycGAne/qh+PFP93/4+U9Pb8OXp7kxXRy3&#13;&#10;U9UVmKGKReggtsZcp+3WVvH6+vWf//JPYIw4ZOsnA+Zhmr5eL7DvdPD8JBegNY3XGfQFsxBfUVkU&#13;&#10;9f9/jus2vC4X2sD2nlMJ9u//YFJKJAOX8pAuU3oKMlitKXKcPeuXb//9G2dyicagQfbqdDrZsfKY&#13;&#10;LNskEbsv70GpSSkyp+46Hz7wl9vnjGJTs1awaJzbfFHm4+EeQ/Kf/9N/QSW6K3aEpCg3FqLcWPgK&#13;&#10;D/zHUuxNAmPasKnWMLddvW872uAvl9dlneIydsfW62BeXXTM2XB5e52mi9ux19s1CZprqvyUMdTB&#13;&#10;iqqOtdPx/PipKRl6/K8/9e8eeWyddQXDZpmTMWZhlobHj3uMVVS5BQc0c7fq//aPly3gnMG6RHn3&#13;&#10;g/X5od0xzkQhltEw0G3buF4/t4U7tDh7KgAHmwbI4XYPhUA0WqzLtrst292Hn0Dgr8sNuFBrvBMS&#13;&#10;qlDC8t3pSHmVMujaxgL7l3fN+5ZXKUhRmm0VCBYg385R36J900yIL7+/UEK9Webg+0pYdf7Tn+7i&#13;&#10;ilvT01WwUL+9XvqyJhFc3+a66UTdGoTSuJin8/ryLLEvO9wUlUMk1HsXUk5+nW9DR//p4ydv1W29&#13;&#10;rN51nazr8ny59ACFX5+oS6JpGHIDgt+MpofDLVvLKe9Poa6v44QI+/79LYzx8f6+YNW7ux/mm6dt&#13;&#10;CgJqyg/8kK3DxFqqL+pZlKIrjvzwB4JVMuvXf/slo3IIeZVU/vm9NCIGEDm0wdrp5cePXU5vkWTS&#13;&#10;ribdqKBV58x105froUBx5E1xCCDs2scW3dk5eO/mJJ/+/u8RBsXBnC/XL38VFD1dhqivHSE/nu4A&#13;&#10;zvs//aX/uD9+EsuzObY7nGzf4Y/HY3n64WlZZuDENK80fFveujtaUYEBMFar1TSOuNtSc3Y4HBlg&#13;&#10;xoSyO4zbmcqlkjxt7GlaN2j//vQvilBICKtYZB55NUyDpOjlb39LZfX77ze5q7+r3+p2zwz4EEQq&#13;&#10;pXu1DesyxDAVijW0vAexjStBr+cWY0CAWcSqo+NxeJsWpWZ98exad2WyBUXV6fgAhyklFM95Px38&#13;&#10;bKo73D4yt6EEQtm02mVedtM2Ica+fH1x1WFZ2OVsOJXzeSz2sjxWPWj9CgtY67dtu87LdULR2uWl&#13;&#10;Ed3T8IsyQ9JqcrDuiVXL8O3yti24Lj0CidM3h4CQVUlOEpFwbTuqkSmK4w+MljyaUv/xhx8ZopIX&#13;&#10;603rakbE+/NcHPmgvQdEa2fH1Nek4+T1l18jp5QIEcnj6S+KWA999CuL7X/7t39dt6BWgHtvobbK&#13;&#10;6kuoSfu3yy9wh93w+a4j9xVvXI6LCwOIc3j9x+foM6+rFCHPxdPoZBVPD8X9qVCzdTdvn+wyUHdb&#13;&#10;ss05k0a0df+TIGXHQdTzH9//0Bf1MfgUN0bEthGxLtdfb11VmPQyLstVnyGKHx9OrMpP87IBIk4f&#13;&#10;TxWlcA3gGtRaYrDv+sPd+x//w6fP86+4B1uYX59fiqqiCbuL3nxo++b+2CiaC8FAUlURQCnYKbWP&#13;&#10;bDMvV3AVpGaE/Mu//N+kqFYXM5Wr8X3PHVwt06HrQjAR5r8/PZkEtyGVoj1fL3Za4YG6Ogfgx6Dm&#13;&#10;bX379mqJBnAhJd1ymqcZ5kyLOstdwnhBHPUHtA0lslq9DeqZduHx02kzW9fs2w+lUqN1ThSdc8Po&#13;&#10;JwCy8JhAqrcky1N/9+7TDx8Wvf3rb7+AI7/cfruNN97uchI/VbtT2T09vd19kKeHmhJIGgSZ5iT+&#13;&#10;cH+3rfmuLs9f35JlkOFF7J4ne7nOqhCOmeIknrbnNSzFoYoMb68mX1caw35fQIjL8y2+DNcv57en&#13;&#10;deF+EWEJ2m7bcdcUIvMPCBMmSTe9RnIdP378lHN2VnX8ZAmckzPz5JLr7usFDk/2eR3ml7czLAq9&#13;&#10;vZhIyuNuJRot27/+v78ViW9fX7iNLEaC/Of57a/nG9s1ix22b/H32+scrg6+ia7iD90Yr5BNL1++&#13;&#10;vL29rmqLFZwU+e3L9bffvv/jy1dRk5xUK/CKfVWWbV07Y3O41RUlhD2/vOXNMIIgjyaE8eaG6yw5&#13;&#10;QePqdXF53cbbLDgDpOPlKVb0f/j4APKCWj/pKxnXGvh39+12nn/9OrRlT4K3QGwYvpm1f/hRT9sv&#13;&#10;f/vv2gyzCl/fjMmIVFzm+ttwru/uJhM35FKajL/u7igD0KM4IqsMXdNy//6+bbvx1QTD5uv6fr9P&#13;&#10;hBNcvtzmz9fzy7//9dPd3ttR+nkn3yHDr7+PzbFS23gseZ89KLNyoyDx+vWzn1bskh2X5M26bAjL&#13;&#10;u/ufxjV/DzMum6yFGFa6LxbsZhpIrX5494Fhsqf996everHqlmbEBNi1def8jWW633UpUK/Kwa4l&#13;&#10;6Wmudt3958+fTUCPP/1zFKGXByarWNF9Ce859detBHsEXSdlU5SSsvPr33Cwe7mbVDyUzU/vP0km&#13;&#10;KeDeR7sBFBpvUXdEsPbXdGkzCMbZhDAv//63fxAQSm6BT1AFN9tje+dHw5tjdKCIcPejfItvoaNj&#13;&#10;dtWxqPqmag7Oxq/j982rh8fHwutDWW0e8o8/81YyHLfhzOr+9e8vOKTX119BtUfA84blBkrMdh8O&#13;&#10;CjnSiqIo/XAzl4vYivGmx+uKIike8G5f21X7MS5Kd6LOAN+ccwi2P5YrH/cPHamrabuJIt3V4uG0&#13;&#10;W4f5w+PPp0+H08Nd9gSumFWtXxGjLSpaADCjgbOFAbivuqIoAoridmkYxdmWElQNQeNaUvLl9Tu6&#13;&#10;qTzZXb23xtWIpZheh1sIyAXsAKJdPT2/AU+Hl0XfjC8pz4WEVYF29aGRvezua1bU3mEQuV3zMYF1&#13;&#10;uxq3ROA8rmG/f3Xhb7/9zbz9EvTbtL5ICWMRv52/BRDWsrytCUIxn28K3dZx8cb5QSMN77vD7en7&#13;&#10;Zd4eO2DHy3xdCRUrcWxXooLzSnAAeSOucBs2okPgMrLY57MBt7WKbu9g9Pp2O4ec52f94e6fk5c5&#13;&#10;cfpwmKD96T/9TBG+A112qbxrjQfV5vN5TWfvxvV5vqngfv38S0FBxqE7NLIr79v3yQEIIuVtX1TL&#13;&#10;ZnPVPcru/cP9tGzT6iN7c1EP85l78HH/8H63g3YzAeJOOJgJ50/fzylm4MHt+RZFnMI4+pvXYzLG&#13;&#10;OX9TG3Npe1k+7I8860Bh8PTr05sKQdR4Nir6TD2EOVrvL7f5BvQNQ015sz8V+zs16/c//Ph0GyFP&#13;&#10;6zAf9i2hvvK0l6eqfOREjsuEWYbcUll8f9lUiOflJRg1uJAD+f3/+Tt9/9C8a4v7Csw4IQRgLAqM&#13;&#10;V4cFBYn4MbOBqWCXcRU3WtftsD5nrN7zLt7m+7bFMBG2yoc9l6QjEbAqgNjfte1dXcFEKK/r1pA0&#13;&#10;zStva3FqBaD/H0HwkWVbsiAI1bQ6+iqXL9QXWVWZDIAG7VrQokWDDhOAqTCyasBiVa6syogfEU+5&#13;&#10;+9VH2DFtxt6LQYRVp9PFF3DU7jjeXJwfPx1a2pVMoKoyhFLy1+etKPv3t/nh8Wn/0C0Ko3q7Opwt&#13;&#10;u4qwBH8adcFtOYVsMxKE2FBJpBj/8fkXwAHdFtkDALRqm4p0IFHGml3LYI7jOKeEnzeDnhde96aE&#13;&#10;k9ZTNPvXXcCaC0pSbjxivPZ+BsBzyobdg7ZGcM4V7wgXDEQybx46RXuQYltlQHAPG/OxNHshd/v3&#13;&#10;5co2HBRWTpF7xUsPXANuY9Ze8i6nkHx46SqxnJTqOaEdIyefFpwKgPevp9nbiIhLwUVDUXf9/NZS&#13;&#10;xkCgHPZdJ2VdDw8p4UZWDcelXUuwwdoUShOCc3D2EfZ18o5zRglnCYKIyprh1Vai7fa1gVfDjjND&#13;&#10;DtsEckUl/L//r//iYWQN46Pj/FRwj+kgyPG2CCpwRoFyZYPnOCW3lBI9bG2WaATVjkkpL7drYzAA&#13;&#10;uKlBSuPVvyDwD4MHS/t9A8fjfVMP4P3Pe+URfrSm5eQ72xVaUM35tyWrcE2gDbkG6FzDIacs6oSn&#13;&#10;JQokds3ym/kqiILKnE33JA+LXmFGip9QU/efAShlHWZjFRAiEhVGwg8W63u8EI7Ru2ScSsnhel75&#13;&#10;VNf1mB+19FQbvKxP+PkfaWIF4pjAJpAMXM7jqv8aqnnArOlusxnqlyWdSRXtJYYrzQrVT8P2yyUE&#13;&#10;PuEyU1gG/LfjbBDJsgYLCPVSBut/I2PkNY2Hjl/5xflGgqpY2OlvU/NIUULZzoRAUqeUcJhCeWXw&#13;&#10;wuDVxEZiyFjlfcH4nEmqnArHUPqUDw2CyN4jCLiWProPxfdnnBCpXEQgpvXr9Ze/bPXyDZEftEsp&#13;&#10;xwi4bJwoMetZsqelSOymBoWozcehTzCzRvDTXV8y2skbWP8aJ1Crs1ud/qci/uAVpxWtZ89Wipg0&#13;&#10;IavOpFXoZGHFDPy+ITtmxTftYBp6Bt3tyBGivDlbHQV11dwFxHxrT5n84BQBIUQS0p90+PGRN1Tn&#13;&#10;z/koBHaLyJ7Qh9W/K9WPt1UP5sepRwi7MJLwZFuPH6n4WCdB8sXuWX+SpzRnohpbMrmtNKi27+7N&#13;&#10;9xY/r2FyxYC1odOv7e5HU+R7CI8bilK6nU+bKuT4MnltYexch4knJKxtxe0FGcq8tI8rmBxGcLfd&#13;&#10;ns728iWpX5o7X54GYe/s+u5/aOjtfKqawSfQSH2SUycU9jEsu9mMg6qjXv8Ib7V86OqnW/78SGAp&#13;&#10;9DatuCgyPJJwB+bIfUebMlnb7nbgHPgWhxgn7aGBRZh6zz6ufihNIs5CLQNFFmSItY1e7jdRcMEX&#13;&#10;+jnOfTPQWR93uPI5iaafVi+X9CHGp6LUPc6vxBHGimHF5j8eM1oOz9WZ6uttBbXwDMGpiHsIApQG&#13;&#10;EyAZHXK4CLrG0411XSF8NEzdQtXDpiNLPF2/SboBQa6bS7NugDfQ6dK9luXsKtS76Jqa+w/dgdo8&#13;&#10;h/W3r4zvU6zm14g0FZwvyzKww3S57XY7yO9LwMhNNCwdaK29kKYxCXAK7NSAHn748194uK2PnHP4&#13;&#10;kHQk8L6C67J9rXlcv9w03z1nZ0mQFStOX+PLSL8/C4LW8aabIcuMWyRGRsHkTc4R3baBJtqETtnG&#13;&#10;qGPJJacASt7jRCSf1sWuUWyefTQx+bHqt4sJbqorkry8/qVVY/Jfzg3LwgMwOfi4mZnbQhVPS2ia&#13;&#10;tubnMMGOgK8mt7uIzGTOD+in3+y97/sm2ePb/LhnIN5CeQWPWt/c8+7T9fMl8mnLtk2q9PLZuMw4&#13;&#10;rw7dx9RB+F7yFxKeBOlCpVZKKpiy+5U5Wqa0YfX9sHjnLHqi719n39XD3wE6SfU1Q2Ssb9aHeEho&#13;&#10;TQ1Sbt0f0UeTiLQgtUeQSV315wteCs54xpVvTQVJYpEcqu3v6f15dRcYU19vpvp9coHVpD6mDKAl&#13;&#10;Crda0k6U6/u5lx2E5U1w5qe22LAyFMNmGKBbaO51vgeslSGsypbTCcH1IgkNVYQdYOMBZT0LId1i&#13;&#10;25cnezsjb+hFVlLfApkRVyTvJXOLyS4eG0ihapv2rjMoX4noZhNbnQipMg8GaMI1uVNKsuTgN/C4&#13;&#10;Xy6yljoadpC4oOILRSKs5jIVWj1u0RdT/5wnIzMO4HpIfI06k3hbfoBNogME5wnmggs2ixePgLCj&#13;&#10;H6nI+ysTWL89wIHeUnosVjQIE3g/uUd6vo+Yy15zyRzENEP8Jghd1rpT83JjcPPDzl2vV4c26v5s&#13;&#10;y+jR4gl0AlfZIzMSKgg9At8kzcG0cY8WQgjmeiFzTQvxGq1N32eJUJjmr59UniaBNnai1T9J/2Vs&#13;&#10;EZEJfq+5nQFHzeF2is+VQcxC9lzGHInJLsLkDSDzSgQEKK2sVpAup3vsh8M1hocQHoJay+JSQ6qo&#13;&#10;w4IZpjVIK0XROkX8rYLrhHBQYIN7FTgxp+vMXRVjDWLsWW1hcrgEs2BztbVSNOL+SU7LNcMIWeVT&#13;&#10;W0KKLu4bgdB7dMxoCF4k+vZ0vV1fX3gZTRG42rXHb/9QnMPsD9v+CG9makSNXFlaArx+MMS8zd//&#13;&#10;gmBivRie1/MfFERKhfWxKp9suDORz9dvqn1uo9NYrrgWt//npfkFzeLby29obRzt5P4nd/pCuQWF&#13;&#10;GB0wJQME2gcPQTv0s19ccnSUmSuMbYx3xqgPFYPWzUeAfswsN0Bxi+dKcOL1qmWgoc0F+pgMhQ2L&#13;&#10;9YzXY7w9da/Y8KBXBkCwmn6KIQZv+G50iYv26Wli/7VZn5yzyUfDII+POY2waB7NwhVZpPC140dZ&#13;&#10;Q8zDHXP10QcwcVVSJGgDQrCC0XBt7c5SX9xlXHCDge4aqO7guPmFG7e+Hdu/CpUJE+54/a2+/6QH&#13;&#10;BV0ksfDwzkUXE7k9+WI7AbifA8NLj4QVIVXFgkQm3ON6eZ/co9OBMMZ+Xvg3uta9nN0IYAu8Dbzl&#13;&#10;m936+f3n29e0HU4gVeAY6Q+EULamG6uJX2tSoqFwGO0d0tKj7hKSrlCvj5b1taHAO4dh7q59eE5f&#13;&#10;wNtjQEbus4nF5moD0dgHHxCGnr9hWaNUsg2k0TWs3c3L5uEEKhg9yq5OMNPRkdrBJk8f+HrizV60&#13;&#10;B02/F0RNCBaxh1iDddkIhg20P6PlNPpxTcD7fZtzb63cgZjxHFIgsNJYbrB3p8+kr0892Wi50UIT&#13;&#10;XPCCAIrOr5UiuUUIzv64XVrKguT5MqOxPrcAt4BOrlv7Nd/WDa1o0nc6eGubu9R7UJHCQBiKdwOB&#13;&#10;QYxH7/yJNh3xXJX6BjUUYp0sRQLtvqkAlQcWP87uJvlwv3n5iW4QgIuNt9FFxV68XwzwObT/wdmV&#13;&#10;EYLLnwI9B5BCju2HN+3YdPJy/0j9Dr6/GF5Az3sQdc4IIli0swHJlHlsdbemm0zluWnTh/vCD4jB&#13;&#10;APzPWP9/95uSlSXtM3grXuZUcYkDXjCbuNDn+Sdxi6XGC/HJP/SJWetEraWiK7l6MXG3NZdAWRUT&#13;&#10;xjCyKiHJl+AbLvTdk5QbKb0WAWsdLlB1L/OElYwI3bUjYLPm1Warqg52Fo++9ui9X4bq8fZhlBnB&#13;&#10;7m/2/K3HQXI2rj1scxI+GhnWIMv01MB/hLpGKKcshusBNKfjinHLgP8QIpRcILRMsynvxFMagUnX&#13;&#10;9qFwxu01KRTuLmTMP5zaboDiK4gnzDf16r97ELt9dlO5Cogg2ix/x/7uydVAVjbVRgPPssG+9ebb&#13;&#10;Xe7kPd57++qntQxqprkhMt1vAyF3vNbhR0NvuI+7RdxZwsbLDAIrwTMccC+7sf7NryWuIBPoLRK7&#13;&#10;7kNfB0gNfqV2bUvkqmhpmPUDwt9sKwUrJTUzm9lnqraXKexINoPkvsSbnliJQT4E388z+nn/KyHr&#13;&#10;uh4SpnZhnYwcgllFNReKTcpgLS8Tx4pNTofdmZgnAMC6IfvfR9oQ0qC7wSFhjCkEWJPQjDeERYpw&#13;&#10;BIeqyn687julWbYmC94qCjA5a7cCmP28wabAPTvB6dMfmTxtj7cbr6teqeN4rAc1W8IsKB0MMrUf&#13;&#10;SiG9rKusFOL33z+6RmHJAKhyiIYwqD7UtFvgSrFjFt728umurc8k8/FhQZyIUjL+X/76v8l6mDwS&#13;&#10;dCyBQSbnYHS9i1bHCIbmmc5jPW301QjeQdbfzgv0xRf4w8SX6N/RWtvN2ny1FKB+q9o7wNvxdP3U&#13;&#10;9YLd/NuXQ/F333c/Q+edVFTWK0RtWsN6my0oyX1KNUWPgPxBu0D9WX/A023Sg+rSaTm27d/EOI7/&#13;&#10;Jnc3qP4+r3QNM6PaAPiJv6QRJ7m26pdwvxB38QwpTAEFJvqXj/33HzMsUcVMUrmANoDWpTjUHVLk&#13;&#10;gu19+V7UHQmsC1DXJr/WGPdxrXLlS36lBaT1UgWHARZ8y4+5hPIoWbNMhnw/3x9FxaQMvfj6+fNS&#13;&#10;7dq365fhyc5ujUnAivOoWeUNvEb8MOj7g7m9AAAgAElEQVQkSuwktEr9N/sGZYhl5LBQX71sHxbs&#13;&#10;qttbUyck0qK6lwrcb5MU7YnA9qp5Lz+v35Dcl3IRHHwvb7Lit3mxkf/+s0TfeWYadZdteRWyzHqV&#13;&#10;1XC796F9AzJ1Mi18ECIa+02rmq4BZCMVYXFlTLGFzr+aDbupTuRwedqgURUQ4h6JTs5fL6cDGcq3&#13;&#10;4HZDN65VV1+WuxI/sTSb6/gk2/crpAnZ6X4xj08vpeaawfOC4xdHm5daDanKj1ukEcZ/Hr+/PgxG&#13;&#10;o2XyWj1v5691YR1/fC+JXi5Aw7TyfsB1/gEJdLJff05CA3fTl1iS+qGer3dl+W0Cs3NVjastiH/W&#13;&#10;6LnAosP89qn9JRQPYCLFrPfG+vF8+8ePDQLjvtoexrhi7l8AjdZPixHP/7LMf9YPbamJWRdRo2m9&#13;&#10;doobexyIGhKbTKjqzIfHcxA6fUSUDgfE8yn7DQmSJdXAGEpSbR8TWMv4ZDfYi2UB1R1vd0Bg6Kzd&#13;&#10;XNwzZ/70Bb625sPLAl+VEhuS5dUBUD/87e06tT4AzjUAFoXuTMLZ0c0zhQJP4Ue0fVsY0gBHVoEm&#13;&#10;kwqqC09MrNzntZJHQkZFqyWfGWPzzS+dr8gOZ1gXWFUj3jx86CN4oLoERMKOUXKbZxRghTTIaHZS&#13;&#10;UlFkB/toz0OLQszzzUKB0XplGFWy4ZKYAH3mTZEvDZzGE6blM2kaNWRjN0jpYCBBXCVSL+PvnifZ&#13;&#10;i2GL8wyGYa++3/8VqXG/e9AuFixmwcTxspOBuq83s5zR9+oBe317/WWTIpimvErEnmji2cZ7rtvT&#13;&#10;GPt2V+VGv4++mngVN+N6gbkdxJKvkioDeqF6xUQeEahuBuvux82kc3XY3yftHeqfWgitoImO+jTc&#13;&#10;kGNSdxPRafxQJUB3Q3Q/NHBaTt2O+W98dIHttxCxzMJ8XsqMuijB5lwB4d/idbIH2ENS8h7/02b7&#13;&#10;ZR6XriH2mYbsx5BczjSYHXy/OR838DaGZhu1/uvj43l2Ak8VidKy16dHbn08zfHvQF1sDbOEPswF&#13;&#10;nAJauZ9wzVX+hSzI5m9rBGZg6vZZZ3DAi2d23WS/vofnwV0DXIen6OEN89M9/fU2/rZ2om8iXjBZ&#13;&#10;2b93m/2nW3QAdpdzfuy2cRm/TFPLuxJszIstO0nYrqK/pljF32q2SfMmd2fXViWavJxdI0vFKy78&#13;&#10;2ymJUNdY4YAuntxJpZgOlwPyzfbHsB7rarmt9/3afVKtKuhVzmdYWMPWGSGosfXg7nNBpydP6/3H&#13;&#10;h3tCeHPmgOTP5nv/2P5ZAty08XyDaWOxk69ytaZFQxDs5Ma4a/Jdh4b86o4HZgl99TbWZAb7v3+/&#13;&#10;uu7w0+XjrVRorPm8GTY2P+3+ZdW+7/Z9WQIj5/MiyMZDpqoeEGJP8b6vCBJ4jjqt6vEZYsg4n+n6&#13;&#10;xfwXJwpp+ym+dQPAac7JT5PqnwY8wC8pP+sHs0JSC8PPr/I/uYb8g1w7IabtmGrbHjfX7sjyRvin&#13;&#10;P5uIGn6LnvQN/oxO8psg++sXKgnuE0CeEMJrf6prwARyZ3vYdphVv58XvrLHx392N8py4w7TrULi&#13;&#10;0LPvt9xU0YG2fuwWujDz3fny8NKa0PgdreSbebsW1gFggVigEmhsEaM26/o0RwgIsz4QOZ0BBDCw&#13;&#10;7AtXhwlMAd1IJzTxvmxfX4DHtp4ArojdBuVgIW60cAWM+B9hSSjcgX3YCL+avnqg5oXTafJhZHAU&#13;&#10;5e/YLAkm9ZgzeUzKna57VScAHtqWoFyh9IfFnXiCd662vMreTw6seOUXLFwRXWTDo31m9LzpUIR/&#13;&#10;REieH/ctlwSGkqPOIFXDMj08sfvkYq53ojbg/RF7AVbOQqcRucAVQq9CZs0jbl//7Xjc7ISSotg4&#13;&#10;sNaWv3qNZCLs591vUd8fKZe0IsTqRcL8Qcvt4gl8THrLH24P3dM8hfWeBcGEq/viPNkOUpZp/af9&#13;&#10;qznFDZYr4H54RcILT/M6kTChzWdSxc0Bz64TB6swCVe7leTPTeBIVKN8RCyio4AuzdfwU1eOu/VK&#13;&#10;n7AZf/wPJxDQoMglZRRMzIWqlCfALzGheeFJXR7KY7thM/x4HuTNebR9ybP+729jL5U/XvMAM1N5&#13;&#10;TXVi6/l9KtAnbmDNDtAnm3KsUff6lDk+J/j9Cf4PBZo1AbF5va4iJr3lsgew2lShAbaPYWJjGZO5&#13;&#10;PQ3U33lEi6wbkLG7p08EGJjMwKpNPd9j124CFnWkZXVgWZerVjxBC+CEQEtXytfKwI12ed8uRpZ8&#13;&#10;rXI5TpQRtem/+iW2IpgUR622vm3/dltsEMSRLRUkFkRxjNU2ZUgNxBoqC0nAbvYzEZuqnm4fh07x&#13;&#10;nNZf0eP2ByoaQz7pFcWMQQUplNPN5Fx3hEZJtFsp9m4Kdb11rnAi+BjaenNfzOF2vDwyJHIE5rtX&#13;&#10;BzNKsEt+A8zOMdskIqZlrc7CXuJ61YHx4CgrpGF0UOUzJNZ6c6r8AVZacOjjDL6+xPn3DqPNOFyb&#13;&#10;7xnTEIWBoa8J0HQjXxVYrm8XvjoyzR15aHuI/RoYaxcIMZphTk6im9STfvg0TMrmERAC215Q8bUJ&#13;&#10;jXZnQ8YfrlWlPv37Ke0sCTsgSuqyvzZ2v1ShkK+T4TjP8aGTfVgWy77vGcoflz1+Pk1B0hYkHgfS&#13;&#10;bf/TeTKqH/4BEjpkSgxbri0DlWBvf/7aPPjT22+vm0Pr1KYh0weHubWx/bqLzGuEgjOzTbAjtqbl&#13;&#10;OoRkBZbKReOFIXh31wjSFybzaQ4ZIH83r5CodnLm+50/tjJojyB9VBqet1F1XclgIROdMk1xx/C0&#13;&#10;jpZMFCWcQgBbCTi3BJXbdVaeNxOgJ/Im4ma3qRXN4/wrf/3nNUK22UItguFG4/2LYG6lVCY2XNa2&#13;&#10;VGtOY14+GOxkO2KbVBn8AM5Q3HJyKbWzGEW+70GNmNb/ddi2k7EH43gxotJT/jUPn1oDUMSXgG+d&#13;&#10;EQ/1aX3fIE4Qn7+ZF/HXo5MGvXWybzxdL756ChGOvUPle3NdfJBwEKMNAKEa4oqcUFoWyVoYVDed&#13;&#10;/l/xx3bLngQJq6cd9S2ssiVQAnPd4jSDOK2TLbF+2t9nOBLvFRypwyOOUDpCa4Cv94IJYDiIAcAp&#13;&#10;U+qA8iqUQmAGMdLyS1LGjnQQuW8g4dG7bYX9VWr47ySXpupIBR/61cP04TNp9uDs+yIpsTrtaKMK&#13;&#10;TsZMS1NHz49/LtsWFLV5ux/rQbF7o7nGHGktoBhgW3+/3Qg5ANXpOXuL9x0dF6BhThWKMt0U4wSk&#13;&#10;26iCriBVhbrle0sPOAGYklW7tGpvp51kKwtaOldD33N2BRAjwugmdV/thyq0Xalpb923g4XhXK6F&#13;&#10;13uhSikuEXNFyIEK0KnLPd0lUha0PFr5vhs0iWdzGqoXTfJC8bux+H/9n/9PzDFCGaZkvYCgMJAi&#13;&#10;CY0YfA43e0EpnOZRNAQTcNaIS1qwgSsUMCdGEBbEroQAgdj544M5WlZHMaQM3y+GNjK0IFoCVUKA&#13;&#10;RRthLQAFAqGdqDAWyRaKLC2mhugMRvnUIEW7XHVNE1Occt55oOq9y6rxiokFI1cpCUQV1rnANE4e&#13;&#10;58xwhDiRwCMrPluMovHq5acHt9hpNZBgTmiyFj00bvbOaJz9c/9axUbJBuCkkpyXC4lR399rJSCq&#13;&#10;GcUplHm6E8U+rt9E4Z47AiOHwG5VChLQfL/dsYAEMqJEQogliClNMUCMNkzlWPyapBLQAiYQl9kj&#13;&#10;/TAMCiGYAed7B7RNc/ZB1awAnAxcYOGzIYRerifKS1NV1+X++PrkS8RQrjp3XVWuUvFmmmbEG2JW&#13;&#10;BTJenNUR0HVzOMw2+oRpuf3w8OSuNrgZ51w3W29y12KEcQjIIXSOM6vaut+Vap1SoExQJHUhCtVg&#13;&#10;BRCJQ9Pb2VGpKkUXd79nN4O0zi4l02yqJY+w2znnm3aDYKlEmict6y3FEFe8lQQ6hwNe3BFRVjed&#13;&#10;QqTbkxBnANumIjro0+09GitrjIVImMQKWDP5NApWbKTPn35aVjvw+uM4cllf5okDtesEIWgxxpgE&#13;&#10;VGAZ0kiMtVyKAlOo3eUS+5aQ7FPT5sDPtzNMsWYheulSafvm5OcWgeQc8r7inFNOicy4hFm3tDdT&#13;&#10;9G25Qzbp6F1uKMskw1jwigosizaZUGLRVN7WEACVVXZjSDYm1bSNyJfTxTlivbA8sbZv94/n07SS&#13;&#10;2Pa1cyZmmiaLgPo4Xg/7LicLiSC4qgjcEAUguCSTSeKCESqiwG56r3cyEA8Y5LjzAXIlRUcEbKwt&#13;&#10;VO59mgiilVBcShnpbTyrXtzsGTc7VLCAUnBIi5iuBuBqWdcF5Utxm6j6l2Ey87f3r6rbGKNR2/CH&#13;&#10;rbDgsNnmaAgIa1nbusrOJAuX+5UrqVdDmILJ97UIVtvMWimXmwe2gpGpptJR62qBpZnGKQZYd0NM&#13;&#10;FVWMN5BW5MA7FzWkhW6fn55eS4SF4nS6QMo1hhIzjwHj1NmFIoEzScChCvYtx33rE1jX8Pg0XD/O&#13;&#10;nFQwJOzQ4nTAQCyhehyWZYa5hERUhM7ryGyhXOuJMRIXsTlIO2aKq+jmrqkfh8f5MpUtNpdJdRWp&#13;&#10;iAjE4xhhNrNzMbS8AxZ4hjiXdrWiorDeC0ymdVqdvv55lpunSGu1GpsD4yTGmCpGUYQJr6P+oXmw&#13;&#10;2GIU5/liSBxI2rTVbV0uq4ewSEmjTYrJ1RTIm+DjFE3CJdEYYRpvb2EynLHoKcpovzkk2hA8oxrO&#13;&#10;YKIYMRFtoXcTmMm4YJqQwE21bVoB/PTGM8teJuzbQZTsN1KM01gILxBgD0MOgSASPAfo+P1UbRuB&#13;&#10;tpxW0/WKW6ktqFkbPCZ1UZFNt8UEeE+BEJFssltVFQpzkAhwUZzV3q9CVJLVwfjbcv12+Vhh06V+&#13;&#10;flvqql1MBAwDCekgCy/2ZrArMXjSZo8TEzJg2FO5Hs8b0QNJQppOxy+iNKsJZ7fwzSCyg6sFoFAA&#13;&#10;JeiuOqZcMggGjC2vwJJl0Wwv9XiRyWet9epicRkEiwpW+8UloppOlPvl5q0rDtLMWAHDIEfkuXfJ&#13;&#10;uXGZkF/IKlpYywyTUgrLdE823UihuawpLC6bJpfRmoBYJciq51ASytSD0Fjk3nWKEaqYHbqeJ6jQ&#13;&#10;xgU7zkHrmjOuclkRyxX04771xowz4bTBS/Gj19WwgzcbnK85x42EIfqy0K4YxggUaQ01QbbKkuHs&#13;&#10;NITEg4goCHHJDqK6WY3jWFSybgks3kparJuCcagUwpPopdGTJAhEwDkri7dXb9HIteW9YBXmFQAA&#13;&#10;GB1SvpZgUQD6PLV94rEKKXaPG6DqdXE+AZiJ9RFkbLS7zvcRLlSoVTsJKI108mDShiOLC8kEi66z&#13;&#10;JvaQX99PrFMOMVyAXVeTIpIrBYwFwutNBUTQCVjnc3HrMSYHa1H16nydIFZfpj8bcvAGmCUQkiC2&#13;&#10;ACDgcrEwa51YjoIO0SKUgXeqxiVIC9Lkxo6yhFe3rCQjL+wYMkBWKeiJDTFQjDmCsuwgbS7abiGH&#13;&#10;vC7BEKBLhabTMVEClGQABOuBy7QOzPhdX5nljvYHj2zmcNKjIIraVSp5t2vBFPL9t+8TFgKvMwrw&#13;&#10;YffgqV7PkdoY1zmhwAsAPkkmrQh9rjkqudwJzd7OIXs03otHHCsKeEBzS2s3m12roFLTdC8iX9cj&#13;&#10;RsIgjFXdljQvuqaokQJUiBAyjw7iCitDOowCAEtSPWEZNrxGJZ0vd+19u99dpgClXtZwPa6tErIF&#13;&#10;4zKxpiosXKcJIyaw7LoOp6woo9DeDQI8OXwvM3RryAV1dWvO9yWF1azEL9hg55YCI91ssrNC1cZY&#13;&#10;HZdPrE82gsABNNNFQN574qClPiQIEC4z8jZq511MhNopjIuRbc949jlf7/cd4wBLJvlkTMMQldsI&#13;&#10;2JrhrhERWcEAKRHHIF9359uteLCAWwUCXqclUBKKRBgHZ+EK2wRLIjHjhCIGPocEo8XmNF42mwHm&#13;&#10;7BkTkHsbPC4VYXdtl+BKWAfJUEKUqayQcoKUum+fFjdRApKzl9WqsAUQAI5TwlhxXNg6eWcSauW4&#13;&#10;WoGIASfsfRjHbv+8uigIIsCd06nbPics2qcf1niPpIZE4kKCxJCiSnLrU0HIFJ2IWyNgWWYAXA68&#13;&#10;b6fLjcuG4jqmbDKo+j747x+rZ4hG78tjx0dkjG4UDaJU3W6ezlxAXAFoGY6VVwT1LMLiQix2muYj&#13;&#10;BRn4vGlZdHFfdQJSb83NrE3b5QwrVBNUe4cKtZDS4gL1OYggKCGYUMqDi7ghrKkddK1jmEDWCpQR&#13;&#10;8BFEU5IBGfmVUIQUZysIFt3rTZM5xBAnUMbrRawoshJG6yYDtmyfa22Ng4EQBUX2SwGeX+eLVKng&#13;&#10;mUqye3zJMJdSMHbcNADn0/1DHZp1dsX7y/EInQXJ1QKl4ua71usMcowFNg3kdTO6su0R9J6w6moj&#13;&#10;RBSk9YfDBs7R328ewuu0iMTbdnv8GLf9fgEUhnVOXhw2QKO7jQYA0jB7/RCI17RBEPh1lQNbqG4N&#13;&#10;SkGjRPxqCikYKFqEgHJNkXSsHip7uuWGgVJgAQUliG6k4qt3jEm57VWScAoFUmtWgqBZ8WKzrGkC&#13;&#10;zhWHWYNYdRnXhhgKxHK/QRAPqtL6hoBDUNWKKY4ZAolLuiCCMqMIF5ixXBbTtL2PRIc4jncZaYGo&#13;&#10;pMw4IxCyNo6nVcDOTOclCwJlLVQGLgOVMgje8x5hWkpJMFcIxpxLykXyWtEawaKXESDCSIk2aIPT&#13;&#10;aqydm1b4+zXRUkkEk/Y2RBxTSVLInBCGcVCMUCAoiziaPHlcxWJveoKCa+OH3Q4CqIgsEUmJV+1h&#13;&#10;IQwplAt2yWM4Jc0AwR4SAdzick1yIwlIDAubTcKu6fcCkZaqkd7MecqxCCpBKhEBGDIn/EFwGROH&#13;&#10;6MeXJ/w//k//u17uPaep0ET2FYYbVjz10UvWkhVMFKIV++22K97e/UY0wIbjs3iGLK0mZouBu/Sq&#13;&#10;j94xCp+rH8N4qWp5mU7jCcqX9l4bZhigGQQAQrqUQmTksZi36zKtbdUKFJCbYp7Cp/ribyix9HVF&#13;&#10;GLrkYKPA72MmjU7VZo24vQRvU0a3aUbFIVwUfcbpxhhEBG7A7krmnBwuPjYvTfQu5TnEdj+gSXdK&#13;&#10;fpde+ioandfZTGAfDtrN3+5/7PnO32+dIvfLn/v9p+tk9GKCg68/HjAHqsHF4dx74NzAq/8OTU0l&#13;&#10;KGCZLKBIKjKuxuXyqX8Zp7uUaDJrD7k3uW+etH4nsEUkQGo8uO1pa+e1H7azFXRYCwt70n4evwtc&#13;&#10;Fc34Q9XaDDEIxRSnV0z77QBhtsCiuCmF9Yr472LRhlWyGPzpU5Uvyw90d0860XsoGFUbANEA7fc/&#13;&#10;Pu/rp5obWQ2fvy8CIcQmYxJnWytI89zctYVMXvw7VAJmWqM2qYZFpo8zF83l3/59c3giTUvdIv/S&#13;&#10;n/0aOf10eHn7+kUMFDX5ZkjbbQFgOF4pBgXKjFtebBZBQOivS/EF94BLWXIRkZDm5twdpkMmgVXE&#13;&#10;pvFvD69Xf+Ftv2Z4KwuDpqlJy4kXu2VZAaJw1D/9/C+3VYuh7VFL/IQoCwjTSsgKZR0aVDlsY86I&#13;&#10;QNt7mGoOsz+fL32DAz5stzyVGo5n3QIMM4yxgzusstEVyqqXGIkcWKLeXZbiSfZY/lK7+tXZrBBL&#13;&#10;2r/8xwd7MkMaIpkLZQ7hDmxt9VYQF/XmhWD49DRqrVRdwteH7geAhgQ28YAmFyERVNM3cZOCj+O9&#13;&#10;IttyMlK2ou1Xewwgp4A31UNx01DVKYeVAwPWApFeI+SFlXskHrVEm2W6iAxyd6gBXuNcKdGvSfZD&#13;&#10;nu/TdrPRi68hvesr62kSGbAeZ5J0wXjNGiPS6MI5zWDb3ll58f23+XMC6dNPjz5JBEtqxAXY9g5O&#13;&#10;x1MJa/JjVBAEy3NMgWFM26673u4klHYQ3mhn1ogHHh0HQ9YtY7QaVMB2PhiqW0bVZvMy3a0HVYCT&#13;&#10;6B3I0ZxdRP44nWD3sJyX4LOXRH5cV4JMw8DdWM4xzDEuAgpeqCk6ci85WTJNgBQmm7IwrIInDJeX&#13;&#10;9nBarp6jH4D4b9djJUW0a8ic3EZdpjKkaSxto5xeKHyqaNA6aZ/2hEDG3OIIIEf6br4FwMuS1wFJ&#13;&#10;D9JsV5iorBo3ul2zM6IkyznHiehbbFSM75cPRNFGPDksk+za5UNs93XdjHpZKTxw1KoGFeSPEbc+&#13;&#10;JZtB4o9qG4KZ7mVodBGcYwBTtZCIS0T883HebVWUtNoqUkOq6n/aP+ybzVpcWnlfDzAhi0WBR0NX&#13;&#10;tCVxmZ+fH74ex2b7ACdLLfajwfVDSkcB1zB+b/FBJ6bdXdAc8gzXFYvquPiuIvp9RrVEQ1uts6SK&#13;&#10;k/bj/Bumf9PTFPUZDXuj4zKnUCSE5wPaAMyx6q0iMEFFxLce/4ibYlZqLaqiX+6USe2Jn9fdvmet&#13;&#10;jIyE6qfnSWBLEgVIbUZ3JwNakN3IqoICrAErFrZaG7vtHlcIxG2WCc6jRxuUo34Y2vVeHMQaJqDE&#13;&#10;Ey1903aqVpD7RZJNAxBco2sGA0whmg5t+l2/QT1uc4RcAooAiIxRjUoAGw+xQ4Dej33dp1BQ4U2Q&#13;&#10;MeqItRmqnTX3afIlPylBp41MoENl6ev5bcZ3gHuza7oUFgQyojF7V7BaI4XrQvscTEFeeAmHb+HA&#13;&#10;tqd8EhSUTPcPz5jD6jJXlLhlHvaVmS6i1By1NXPL/VcE4xW3M1mywHXXXo3rT0kSWlfyxku6zx4v&#13;&#10;Qcwr6ZhGdnYFGt9GM107xq7Gdu0WYl/J5DVZOQ0m/rh9NdMIs1un8+OuyqhkHwmCnOMFTF0lSHSY&#13;&#10;bLK9Q4vTjA19qwAuJABochWXyS4X3w+WJtRgoQor+LZhz5PTC3Enm5TsFau3vH+fRkYUJjQSG2uh&#13;&#10;RA1jQgZGUBmfMAACXm8LMDkD0dCM6biiAMBWTqtTQkKICpFX/+8trgbUzKZyZwOdbzmYMdjVkBD4&#13;&#10;Zr3scspsmgo85G16yR4fugch18RA1B4tsYQGlTcNslfywWgYYy+qu7/60NcbWahRPqMOraMmkdzg&#13;&#10;x/b1lZKIsrPQd3WjGDfWnP8oSDYLyJu7/YiJY9tU5l3niiWg5CVY6jItCNoE23ubeE5OCnbENDMb&#13;&#10;cliX0czwIKBDQB0OfoG0fRVyQypfLynFsqzG87G99QLk56cO91wZkHxSogq105/HoVMhzWn+3m1a&#13;&#10;D2GXQcu2bvYks1Sv6Zo4SKQsuXou1FyW95dfDpzvoKxO40zGy2bXcAy7pluTMbNxgThQ1Y+OVbkp&#13;&#10;iq9U9thONiyJiERAQ2sVMNSw+HxhuA0T4djN8bp9fvr9+CFq2DQbQaqaipSLmWZKKKN3KP42+vf+&#13;&#10;FZkvEWAliSA++dO41mi32/QsdugB4lhwim3TYjrrhXIcQXqMyi2F5B7KM8T/7IsEYimGBJ8UUwpc&#13;&#10;W8IZFSZmNbzMx2s1bJGs68rMDtZto0yYVrN4i2S9UXh2QkeAeFWZySpTEXh9+7aX3XJAySZV6lRd&#13;&#10;RXB9AZYczOlUE7Bv+B/r0cA7iWXgNYc4SOazKzgb4UHJNANExW1aCKKCV7nOfo6JIN6Kl6GxX46Y&#13;&#10;8EAIkGzIez3GtMax3Pq6qhmdCzrgH2dvEodcMmsLAYJm2W3IymrAhISlHTL2TkT/bcq5iOynVoUz&#13;&#10;WQBoDFYrHQB9X+bq8/fjrqrchk/jraLsdJ9V30RsE3ZC7S7fbqziuOYnHXhZJe8UHt7tTLhYtSHy&#13;&#10;vMahbzuCwJ0madh4+fjxYTjCmaAqxLXbdJfbt4ruK7w/0dlzBzC535fnmgnli8/AoK3M3bC/vR3N&#13;&#10;tG63/W012/0WFYUtwkitDnh699mpTMgcc1Muyw0AJFklqBihGVeTwthbbkGICuqTpdHWkpZoCGnD&#13;&#10;yttKLtMNP3VQ6UyzzbNZMcyZgiwWrsNaU8ERvQmf/1w2z3uPEi6c1sXOpaIHVpthzxMaS8bjqlOK&#13;&#10;2+3BLNcO7URFl7hqlp7bQU8LF5zadWhFCCNALCeoBGU4JkwPW/XlPFnSi/y5LmpJMLc9WFJFFmBn&#13;&#10;MFLrrrIZYsQo4RgEx7Km7HcHDqJESQ3H6GInpmjXIRJfpQIOzSdDZMQ5hSqVR/rwLTy9/uwWg1AB&#13;&#10;Min0utwcKQA9SEBKSR7r7JuCIHDrHHDcbcsawqRNJAomWEVGdMEVV1zkEAPYkUpwBQEMsawA9wlS&#13;&#10;2e6l/bOsghEgJb1/+9rUhJFwvMO//bANZl3vU6iHaimVZCX7VGBMEjN+vo4aEEJIjRlfswOEMqrX&#13;&#10;dbUXWeOO73npNlUx6ofswr6tZAcB2tkQGCCBX50zq/aCHdbLV5/S8LR//7pUhDurndOZMmytwJSp&#13;&#10;gyLY+6UU/yCRp6CRINiLJHuyRQThSjRudTWNlILzdMaQmzQmqg06hHyp+sElWDFkEIYR3r/eKJXR&#13;&#10;jX2zKRGdF0d87gGbuAcKYw+Bzikv7aG7Jltkk/W4zBbynOmye3y5fr3km8c/hAE11oRNu1+iB84x&#13;&#10;QPXd7HASzju9rrPG//k//x+dZfURjkZt6q8G3GeR4izW4zH6vK654T+AXPQCv72ZqrIcFJxogXJW&#13;&#10;KPFIpE9w4Wy7+qBdSH2cuyouef31MjxjS+MthQq1bk0EZFxWS+wL/buNNrSZGGjEvdDG521GA+dF&#13;&#10;QPZQ/FQ/zsX3j1tgKhsY7hosEcawDhmizezEzx6A5qdlLC/mdp9oN6CAv5/YpjlZ0uzei/gLDV/+&#13;&#10;8a+qYuN6b2cZ1RJh6G4P/9Q0cNI9Fh9PWZcrxpVYd0Gmh6adUwHDHlmyEdJjV3r4hk7Fg/W7v9v4&#13;&#10;uHldTwsKJTSLDHacv3ZbtKd/3ZZtiTQlVHNCaAEg3Pku3O5AINqiawZQRdQQVMvpruUJhDJHemvD&#13;&#10;p2kJ9l4QixdBNIQrh78sTzeVYjatgldsK7Qmi1Ds67xoQ2DJ0I9jRe9kJk9y8w4TAaRpf5/vkNIq&#13;&#10;lT53csKT0mEdMN8Hdk9WBq8FXZMpnKjE6B1r1mZ5U5frx/ZTw+zmLzQBTC8xiWwJ5Rfj+mq8tB19&#13;&#10;7b7aN/WRH9EOpYaIrc0fxNNabecQ7/UAACAASURBVHCqQQ4AIlZXbtUDUdkuWZ+1mjtM9YqgfEKY&#13;&#10;2oEjxHKI97jV31OnfpnNv2r6E1vCTidX3RebYMTZxF9m+XNTm8VlwovYwdtSbHxr3VpgCkX8/wTB&#13;&#10;R7JkWYIY1qvV0+7+ZUSkrKoG0AbAAI4wwAZonHEBHHBA42ZpBkMDje4SWZkZ8ZWLp68WPCcJUP9a&#13;&#10;pS4YQ2Mc/fyGbPBYL2CsYRV7TGrt8qBHhjOR4hhNyc8w4fvj0y/I/+kuxBiEPO2b7oN4Xyx9+mLS&#13;&#10;y3IdFaD3brL8s84FdWKm23B9KePtxNWFgGjwrv0SvYG+ZEBSymr0cwcoc8SOB9cLOH79aFPlTfev&#13;&#10;6Q0oXbcLgCzlRDgHx3e0HFJArBlOvBUna4KvWC3OMTVQkGZfgiqPX+lsKhG27XrBrWoYKQclRzjj&#13;&#10;SuxWJ+b/Q//Ttn6DZCnfqJcswuzw5EUbONjRzi7wpaugquvm7rxd/vTeT9O40oAnqKcPDuldMyww&#13;&#10;sj38ETW/9a5CEkGRIqUgUPJQHK6SDLe/LeiH5nCY93kBtOXHlh8E2T4QaVh8IKHgVpT0sSwLRrao&#13;&#10;PyBSWFrR7ZVfM/Io++/nwPEz1Lc0/7YjLK3OLjuDcWgDnVcQ5lIOKX15/N/W0R8+za9QFA/bNcvu&#13;&#10;0x0EZHXP4oAM274fYMBkhAUiOyeFVKw3D10ySEW12O1lChWrusSuyC7TVtUgohHvFR1+NJu5r7qA&#13;&#10;MN1yebWpLH6ucIqHGvQtskghh/NamIU4SyoEZfL1zSkOarhan0iNMOTr5CUsGwiYp3m7PDdfrmRV&#13;&#10;uCIzloORg5PdTVw238GQFkKCL7CKCGOVE34Jl4fvFKPfXT7ua7qbX2xD79YK/wf1Bz/NfdMYthhk&#13;&#10;Y8owZAOQ1PZEkLLbpu3tfF7WdSaPHZq5rDcLgtamonjEh4vcKPj2fqGynyfjW5arMzpkuEEjt7jm&#13;&#10;77s/ft1XiARWGEgG0ymQOC+LIKQOn/7g64YElD/o4ZPdNQwetj2Vuqgtte6x/CBYwsxP7oWKBrGu&#13;&#10;ZD6ww1fwT1VTpYKpMRQRgKzLk63/8bf15fm7f1xn+lDQnsyWxg18KKwqCiMLoS5kc8SBLvfLfVt/&#13;&#10;e6FMRcoJbLiXTX3aYnTXb4dz9cQffhVZKCAlNWaV5fHB1OJw+ACOIrb/VYueT+B8e+DsuhanwyLZ&#13;&#10;Rmmw96f4ct0wVY18ZvzLnHP3ABLmJsv57J/wWex7a3MaToCSulGrzff1XmBEmAtvw8VT2GUvVWXW&#13;&#10;67QovNz3ZB8l0AhcXjFLvt1xSRUmiJbytHl9epSPlL5dDAhYMSUuYvmxvUj8GcBYEG2qINKaZvPr&#13;&#10;+vhwQiXcrleq7yNnuknIs13w4ft/y3ec3pe+KKJBGOAErqG5v5j20/lrg0WwlNBPdK1PZePefSZw&#13;&#10;esU9P5otogwFscFHbfLUE4KXuIzEuNK+LYWlIIHtKRZZA2SKTrW+AUv7t8IeCEhclgWc4MDrQHw7&#13;&#10;HL4zmra8QAgDTon2cFtILcVDw11G8LboJRQ6hAsb8663l+3W9z8Gk4L2SZHaXE9C8gisXfv4xZut&#13;&#10;b+mO7rrCWoDwNBdeXsuM72oXXb2tgBAvxRebzHsSovv79P4ALK5igGV2RfHjBbkdE3Y42X/OLedS&#13;&#10;2pbg4vyotx1C7TdKqIM0qlo6/373AZE5EBczjVVjRE0XKtgHiNvT8fAvkyP7Knq1UvMJ/rtTBKO2&#13;&#10;bzkGNNmQciaZtvXyW1PBoeUvTvA21Cio4HpXoeEB5dgSf62F5nmjEeZjnQvhcPOjysMvl//JcOmk&#13;&#10;MItb7CNOVIXEavIR/gLZVi+QYTLrxKpTL6uEY5Bpp0HfXCWqHXiNTC0FaxSu8JC2dUKNOt6+XdWp&#13;&#10;3tpK4w/cfFD7p1PbbRGuiQhkcaQVpzXDwvbrmyZaIC8gvzDSelu9mTlgEV0+SBUWwgd5eV0r1dGl&#13;&#10;dtDHwcmpW4hhhCQdvIsnCJ3JroBTY8PopELNib6ZFHk7BhLe9hCvHJPk0ivmZIgU+jJZVD1anMmx&#13;&#10;0gpYUVZ/6w6V+/rhuogbWjgt5tLkx5TdHqcuw81AS0tp8JpzwbS7q8R+huJtAu+zmIk7ekPkgBJ7&#13;&#10;L7nObFckwOnDkorrpYIFKthLhcfp3vhdDvZ+FDIDt0n4+PJygUgeP32/89ezPlQID7zczLtsK6eI&#13;&#10;d2Gnqj3QGM8lgkg4hzLoOApV/S0ppijj81WhqgutBPsexVqB4/obOirox/nTjz9sJYFsrKDXYjUD&#13;&#10;HSwsE+dNrPY/4LZkOgbcpOEd3RDUHQWZm/F1LA3xHYcBlm0Ly8xkCX2eU8xN9WWFyVeqE9/suXW1&#13;&#10;SNiDGzss9VfeRkw2o5sJ4C7MUwuBd6XvuBgE6Ch6je57zBNsV1gpuMF8Opz2eULRFLxbeBXVH4Zw&#13;&#10;jQWW6hDTJac6kTzZVe/IFYW1b1z6zS81rYDzpwOom0HYiMa5u8dTKKtLrBtsC0oUCNBl1HslBA1V&#13;&#10;zZeLJ1lnRG+7a3G3XoLB2QwJb2/w8cjv5cq3CpdQQgiug1E1dymZQyN+fw+nR8eH2hFyu0TAL5jj&#13;&#10;BCldGkx+Z6DolULnctLdUU0C+qdSrGWb7QYwmteH9nDI3cXMf173x6bm5h3p59kH26iswXnd7h5a&#13;&#10;a99ZU0Wbt80zNByQiZPEqXS1mIBcNwtCOUF0aS6loivETZ3e5xtG9NQMajIOt5Ucetmb5YqqTASP&#13;&#10;i1zvUSU6suRKliCiXldz2dIhVeZ/xS0M4CQfoNdZ4MKuo/hUm+AzgPjYUi1q8gSX4Wre/473ROk4&#13;&#10;byb0FfidkdXnAYlXJBKqsP+bSs8U4d6mCrjp4dNPOsaMI2WZYoIwDYAKQn0KopZ8GWGHgQduymVL&#13;&#10;VCAFY1OM9S1oYcz8eknhuwFx4bR7yuplEB/jdTfrIzwB1YzGAaoYLVdPHGCzAQ/upTjfD3fv97Eq&#13;&#10;aXw7s0Dg088N1zrErTjERRFX6CKN6horSHUCll4LWKGkFaE4ZInML5ISiaks6jAwZtZTTquA/ac6&#13;&#10;80Lm2XODAbmrvyyUX/MFpgaGIy87o2kJ+61ofwUn8R3f1eCPCzpz+bjvx0zxepuatipFt/puD8Gn&#13;&#10;kR4MI/J1T4T2KCsVZ9U0jvD2aoZGoJRNcoE9Pj/MfnPS8VXOB9HsksxN/ZAXs8ygkILaUn8wdmCk&#13;&#10;M/BNCuHH9RPvOOgjZwZWo2P4//gv/zcDRbaYILEh2/AhXIOD8k6RHDNHLGYrPZdS8JYjzBKKgOdt&#13;&#10;0V3DJEYwhnlZ4W4hIVQ1LVXzkkuwqkGpOgzDI7Qk2D0uSdacKhw0DsYEs/eypoEmEqKPEBZJs/P7&#13;&#10;eLnCMlDGaXYsuYsO0FtEcvIuFuOMu+wh8ZqUjzH6DHzLqQsRK75F4CeCbGZSMow2tzZ1B6lo2oOm&#13;&#10;CAu8Wg+iWvVXk0Khckehw/eiyLhHMUATsE6QqkpRU2DWZn883YuiOiSId+1A8g1wgkOwSLSElKap&#13;&#10;gtfuGnfk38drhhTmfY+OttX8qg/tvbe+YszatZMK5WS3rcfNzeqkKKzU9LHgDlUt36aZUqoAE5lY&#13;&#10;u+esSym7DaK9v5OnFEIlod2LhbTpupSvxppacbeuz3U76xhKpBUOq5lHK3i/2eRbFG8RAliD4LxP&#13;&#10;OQgpM2Yh+6auJWZCGvfuEGLb5BB2W9bGpGzLrKecklC8BNJRiEHJMXJV734P3u7nSxa4biUkBRFQ&#13;&#10;9ryMGyqYYpvG5DPcI6C8Pv92E0yt043i4miMi46zYX1j13fMsqQIFECCLzanTm4aIyByxMnjK9x0&#13;&#10;9CHE1SfAPFJIcIZB4QXvl5nLYoI1MSPeBAprxaNJlAqlvCn+ul8AhKyJkMJaVXGFrqY6LJuf8jjO&#13;&#10;C8mQj8tMhdc78Dm0tWSlIFx7wvwyqvt7G1dWY2IZEoDVwhRDuCDOZxcU5du2ts2AMUIwAYiISli4&#13;&#10;PEVws6fhAEnwYau6ASeIErzuK0Pc65isYxHUgq/TYsMcYqIFNhSv2vCBxeCloHZbXOO0W8uePh+G&#13;&#10;YDahxLYYeui8CRQhGaocSQlJFCaIx6zf103XEKxXpHW8rYeqeY17gwHWmxAobCRKBrlQLCOOb3b1&#13;&#10;LOMQTbCeQpeh2R1lwvvoaUommTBBZqjg2DBFbSUCQyoHB3BaNsOUYKhwidfAgxKAywyoxLCCUeeE&#13;&#10;peIFYFOAKYgCUKGSjNcbzogrxmuVCaMI7dGmApWoq8LGNAJh4nUWdYtjEpjpSIs/YwoTLFbpnBNK&#13;&#10;PgOHogzSAppowGnbK0ij3gisiQK26FucVIjN/f3mPJY9RtinFeGCKLOpdF3dHEXEBIKZUcp487rs&#13;&#10;lBK/bfd9+xE9AwozGnwkFYsZUNZT5FnhBBUqcm5biMQ8b1K1+3jOzlWCZeSA36VUELD9q8IyJoBW&#13;&#10;Hy0nMuXJxinA5o5PU0oe9DXX4doSarzBAoK4G28WbZfJfP7+0ZUUBahQg6nR3t7WLYKhwRRmtAbD&#13;&#10;K76t3m5ePXYJXRESodTVHUMa1rRjSTBaDgTWWBJXmbwIyrXVvm2e7rtlGnHCMAQouCC8omQn+jZe&#13;&#10;5R2b93NkNRZkTXrPYCAIpKgoq7l8tTOHlDtMMgbImW1dbrduqPKe7W5P5InUzFtdKzl7f2irddOZ&#13;&#10;FEnAotcE4ePz5/XNAOXO+wdcZHWghWAo+ZLCcSgf2liAWJRn87q7BdI0HGpj4sVMXZ3m604TrWkX&#13;&#10;MJROT+bjeBK7BQOHk7uZrFmscHRcEHZk6kQXPXmfCFUxK1xgSZahCLPRt72jlbuVtq8LwAQTBELY&#13;&#10;9TaO/Ainj10DmATnIR+HoaAMYFhtfrg/Fogl5IkgjGkq4MB7Z/yhH+zmOkI0DpjEGM2e7KA+UYEK&#13;&#10;8SUtU4i3y2XAZVIBcLnZeJT0xI8f1wtkLKIKcc0ErQhHEN+1p/W2Iww+ffn8+naltHI4gNEbX2gt&#13;&#10;sMoeOh0dxkgQggtdV4exXHzAmApRMcUJy5u1mEnOm6EhJVFjiwBSA1KpGqDCeCqpMKKmbPlQGMN6&#13;&#10;HlnWU7I9beAWSj2f3zSq+Yoc3NJlnuVQM8mcKTGS6/uas408JiIhVQ19zgBTJXOJNRDQufvhqMMq&#13;&#10;KUoBRJ9F1wpIAvC8rhlPMMWCsUeEgKyeH7WLLGQkZUSICx7c5e7Tp7Pd+F1/B9SaYv9w2OJMIBoY&#13;&#10;R9pTBBhPEKMcUUAAOg8kuNpzW7rumS16pZKluIumb9AQF5AKxZwWECnlmNlY0HXUCNMKV86n4+kx&#13;&#10;u+IK2NxaN3i4YzAQlCodbFgvAUITIhBDxRcQGUYPOmFQNI8J7w4DKpgQXQOum4MAQxhWcwGgl02N&#13;&#10;ewWakrbMESyL2a8kqbqhApDK5LPdIKMZwmI1KsgX0N0/bZNuImYV3sFmTAoZOO8C1hoznwFDQkja&#13;&#10;JOJ2I6rebiiA1RZ/93SXtz3g+30PJVFtvAVRHBQC1sGdVNXVLo+dwhUVABGbgPDjvDSqBgTEfc5M&#13;&#10;a79mV3p5CC70dWvCHMtOxYHxU1ELY3y1K0Tl421+Ho5hGXPaDz1HBEGGOaYbRMFHQiU0OMFitaOA&#13;&#10;1gGCAz9fr3e84017XrclJuNM9j4zpA4DDADzjEguKZGCrS/e2qLn01MbovRWVUISwDMqiFKoM2N9&#13;&#10;jilADzApW8GFaIycjYljL7FFCfoQt9DI2gXdNgzGcv12LcBV5LBOE6KEihTXWMEmBIJ7uum5HXoL&#13;&#10;MMq5rrqqGbC1TZ2N2wQTWdXJORKBKKnuq82W0UWKd8br6+3a19XNmAJKoTxTCWadQaaKxQRkAWsI&#13;&#10;ppRUYsgmZ7DssamazFIpYB1XAAPFuO1bDTVSLOuU5sgDyFwh6iAwoj6+nWc2tLrEGhaFFMKw+1LP&#13;&#10;HzYlwyuIAHXcTfPi94TPZaGexFxzrjfNBmU3SyGNApFKRFR44VUKJSFKqsh8vZfdGdYPGDkiOGcI&#13;&#10;YbgqUsHWfgRf3meLp+l6fOh2X0CMnCq9W1qCWdfiYysbKmBj6H7eQcPwlkKJVGEEdxA5Q4RDXh0x&#13;&#10;FKjoYt+cDKxDVCTMhTpPO0WEZuiDAHwtCdWkwYUH5HEmOABCYQCY4D6sK0gNQ0WQhCVLoHCIhq7d&#13;&#10;LMScQQDn9YaEok3l1qVrqu6uXpxNALNrARLVkmu9mvPuPEXY1U3atc+i08A4oOv2IRkHQykNBnWH&#13;&#10;kqSBN4VqsHVNv61bdmBy2kXzdv5NqMpvE8qgBNrV9O3t7fD8aPHKAEvRt4ca86rnEJSOksOk35vh&#13;&#10;wZi9oXxbd2dSKQhim43HiGQb9y4K7bNxjawc1AzkXJCOefIBYUIK6Ckn2Ubnt22Fwc/TRhhHmFI+&#13;&#10;bOPiTTa7JxXIKSbrcOaXUKwNRChcxwpjxVlJMWBxYASmTDBSDGGrOQgxtqIrreyUvEsxzPvMWKY4&#13;&#10;pEKAdDDrQ82fjyrTajQZIKn3taoqQpBP0eaNEJFSKbOnJFkDAGtsjAXshKCEIsfIZUelWP08AClU&#13;&#10;v+yG8ookDyJEuJoZRBN0a6E9n2fXdv0033KXFJNeOwhyymlbY4FYCMUJjGuCyGl7pU292xxKZhKf&#13;&#10;arkvmgKxedzXCYdwlLV3kB/aHL1zRpho7RzzDBPb5c4owT4I2eZYnKObzSzXlDEOOJ4TNl7IYTjd&#13;&#10;z/oCHVy3GCCOS1jclQiROYusTG6BKFYS4P/zv/w/mCfcJ7BG/vx5+m3qfDUyUW6/D81gFlMfKbny&#13;&#10;iGLgzlu6uBuqMwakRcBui2JcNMMnxW+bEf1dk/i0FIh9/UC+TrghHV8x6bKKdcFxietQHgrUwKee&#13;&#10;t1a7gEzfNpRCAixACObswbPXl55j5FZbHwcOKAYVp1lkybodEKC6uvqIhKmamNXUQjpArwZLzYSQ&#13;&#10;Zluy3m/ILR9z3RxyIbcq55BZVVekpe2esIhQ+bSDtTrWA/DxFt4mJyDjVdOV+HXVSytqP9uT+u78&#13;&#10;26+HikR8Vds9QsBkYzdepEtRtxVFO3lH+/3TZ4Lk83M/Oq0RGEw97aUVUgCAsSs2MQyTc9yK/FA7&#13;&#10;ggJieR+zyIiUoFPPVd4DCfjNvj919bZbXh8g7eLVQWDn+ReQ7z1FhFHVesEQTrGlIvl1GrHquTwy&#13;&#10;uAaAjhmQuu+/mUuXq0pWjQ+FwZQzgIR0DYLZLNqPOxLXcC6n4dPl1dTHsDLY8p45iCsaoqMU7iu/&#13;&#10;L1vw7nq50Ie7UDw09ufuMBJSDVg7LaSAYy4REMRt+OjKfXW491QsN/vD3Y/Fe5g0Y7BUjLpcFmuU&#13;&#10;b2WhEmYd/X5GASNQjyQpcWdNVrKZ92SPwPvAAQoYGbqyhufZSoG36/LQHne7gybJ+pSSyhz1BN7G&#13;&#10;hVdNi+eReHWUxLPmO+qcIwDlWeYnAFj00HwyxKs/jcvy+ftHjG7t479BJUKjs4VLzGNOLYLd43Dd&#13;&#10;PnSam+Uw0lXH/bK9scIHzLuqccY5G5u6oYwu8zXj3BwIFR680c/V6Ta9R7xzli+X0NctTAjUuBFd&#13;&#10;tkBkhdyVYjp0R4smRtoKwx7nBUDEMkLZh52X4vrEK0oMbfymrbbe2704LgRlrRDhJRmYROHx4lSz&#13;&#10;OFujVF6kfcqmAYQuoT3U6KFNtyvf9hDclpWOybjszbvqO88TuxOtRWM0sZO8KMT4y8srw8TwSFyG&#13;&#10;TGc8IXkaNKLYHAdix0wFNkWnJO5PzbaPi14j7N8LQFSBjA4ScZo9gNqmPmGeRdqAvG/Y0ZfoWcEH&#13;&#10;UtX37WKcSeh2ftOwPJweOWAkQN187PH6HB5Bg3GGetlMlp/uASLkf/3lb+pnqDZwGV+ro8hLHYZt&#13;&#10;c5NaxNNhmD/eJYnFdpZO1WNTWsTfllspCcn3OTVtSelKuPSBuZgC1LAKGQqKPlLC79908+OPNBkK&#13;&#10;YsXgS0YtatqmCS7KZ3m+aoiPg1iI4RnqzNdFDvOHabrjuoVOGbjlumPn/VUmCArFpRrYvzf2VwvQ&#13;&#10;6FzpKzKtsBo2yCFZEPiES6iZ8TCmfSOcMBCNf8dMQlLX9FTAtgG7U1d5JQ7ZZcCboZT7KgcESaEe&#13;&#10;9kO0iQO2ycDoVXuu04GwhSyYehZHfziyAbMwW5RqXCVZyfb+sAjByqKwZEGipEebcU73XftB3omq&#13;&#10;TFwkg7g/nbcr7ZWJeHC2YiL7DKB9g7lK/Au/U0It/o0i2DZ1jVWwESKEL2oVxls7ni+kwmG1SGDW&#13;&#10;UqP3u8MxAzTOhlo48jPtMPvWu2pcnH2dN86q0syBsI9Ff9f+tJAzkxAhZ4JdQmg/HY7hts0s7KV4&#13;&#10;fgXXE3QF7NlOsf10+/1/VodKDfXJH7UfCYGzOANVEKHrZEDChDwMnYp+8rdbKZ4GhH3p6NMtaAAg&#13;&#10;IQjv86FpccEf4S8SfV9U9dt4vYN83iYuMeXRhpMrNwE5WPOL2wEiMYOnJFgrg0kgkDqHUWyVIhSW&#13;&#10;VzfjWbm8ij5XtYf48Hh3x3NY79BuE8FtVzQrlQ3p/TrT5ol0l1YoYuDN7O7sgccGLK+vHxAJShrI&#13;&#10;wk/Nd4kC3NGFB8KSs6aiVKDStj/EhIwjrCKMCr1ZJDGiGVIWETQXe7t9pbyJWMpFNd89zMu4mjH4&#13;&#10;kWBFSGN5LnKBKfx4vHdhNBwPuDqSFrXL4fCHv9++dV8O+ILqu85ALevKGwkz79ghIXuL1wQIIWq7&#13;&#10;9omGEEPFKVpcw8R0vkER12WSXOVQHMXQbxmjkHFOb0pWe0pTyCdG3wC4jMtQEH968MHn6FjrQ0FB&#13;&#10;YHRo2bszmKxpASp0Sqk1m+sEUkj1vq8eBjU7A/QkT0yThV7aC/qlHToqOORegkd7S724R5VYl5Gg&#13;&#10;nAgHcCO82bZcC5o0KYhaHyslZl/qGkviZv8OA38cfnLAcRra4Qgg9rgu+19AOc1znxnquSPatQH7&#13;&#10;3e0hqPtT+nrOx6HYiPY4d6zaKQlCli6E3zS3h4GDpPOk7H6mEQrj9oZSxlRVpcXkmAoVOuF93dhs&#13;&#10;oEhX9z70X3IuXIiFbDtjOaLPx0/Obt2SfUZLxLWsdrQ0fQ1QMt8uY37AsFpuFrAgejn76dAwpMTk&#13;&#10;V3YS9Dp/XT5qxMJtg21IjraHjjW4l8XlPZWQEAIXICjLJck6ko4EL5X8NJGvrWrG8SIo/Xz/o5uu&#13;&#10;9xXz1BerE8ivt0ubya/GOZuMiXe8kUMbTXpo7tls9iEjjMqS5m0Rx9NGCCWkUzhAoEMCFg7PGIBc&#13;&#10;QsSBOACk5NDvqudW80b+iIRTtB/ndVntHae/v/pmqJ5/fPh4fUc7Q4VcYJGU5k786/QmFU4vGkW4&#13;&#10;rytps5nGjndxKiE76iGiZAeJI1vBtkwwU3kt76qtfn07Iy7RslXN4a9fP+6if/iTKjG50RkpoIuq&#13;&#10;MLNcsSBQtXBoFViJOihK07pcIDwdOpNhO9yHy2SymfZF8gFHN1mXMHFoP7aK8AarY9E2qo0h1tFm&#13;&#10;T5tiUioRG/jbt/OJHz5X9xWjSXBKAs42qcF4kBgOlNTUxJtP2Qdu4kKYgltZWWHohCva540crNrr&#13;&#10;3FWK4Di9TqXGAgmn3U6BSSERfKRVmeeSCYN8xaZfXRJihASXGxE0lWhT0W1FNnKH7ut+fRnL/fPB&#13;&#10;gjnkJs4jhrSpB+odpWlohvW2qZoMW4stvMpZrCRBj1UWKtw130ftaaBx8Ot6KSOQu7pvH+LHpUXy&#13;&#10;pn2WUmDKIhDVCdQGRyIiAwDTXjRMNIgTlbe9S0m1YDO6vj/WHOklbjFBguFqprBXvK0xLT4tlPUF&#13;&#10;AIxAhvm2fwDC51v6XA6lKozitlVoTKQ7OffB+Uzkpw/vRUdXNwp2gAEoJD/Isu6IeuautoVSPeFt&#13;&#10;3bq+M7to7+qqIU9PzRqQu3x0VeNcWr59ZZ2yAubKS8t8NqRG0Cm7L0rcxSAymjcXjqehaJ8d9i4e&#13;&#10;TncE7ykkPeuDHF6P7ifHCcQEEz5kFLmqGiTJx45gzg99a/ZXNvnT6WiKQ758ev5x3UxIZdGoZQxk&#13;&#10;wmil4YRTrhHdt7Ii4QuajaHHyKc9eLtt25wReDsLzpqGVwAKmCRDi2uD/z1nOc6IkEgZhMUcBzHv&#13;&#10;9PFHvN5eB4Gt228mZdbvl+SBblrl/c4x8RwZ62tViR3WAm8OZNlt6xzTVkry3HWIZYwgo+oEyRkh&#13;&#10;wnnduBD8PEGojGeryPzCBWi2bhdgIIwAHH1nO9DCkiFM2kZWOsLYtq6QeRGrDDVg2+445lT1tfO6&#13;&#10;bAstAkd1A/CAJpZgnhxgwtMiJHt7+/0ht02PWL270MaTB8YMkMWItObjajMm4FptYGoiJ+/W+FA1&#13;&#10;h5dx7GoEjcoUW+wbf2B3kbX1RW98EJnASgFFLP7ff/y/qI5UhzH12PvA7CTH57v6UkrVcArc2JbD&#13;&#10;DhdtEe4SIEKQSrJP17T1pxwMTqtVGCEBRN7seyh/C1PjsfL8PjZbcinumfh1IZNgvgXWo3BiXUzF&#13;&#10;FegOYaEVmOGnPLzCt0SlSbFis62r255M6g9lF2otDFzMxs2DJ3vGPsNV+rjLz4A2ksybZbagBPDD&#13;&#10;w6L3GmQvaXoUhcsfSi4IAGTf21YxDJD10h33YmMfOwgt8IH4DRtKqgPMAmgFtzyxKn5i0Ryr/Xdu&#13;&#10;UtNOqHeh2MdxFcVX7eGSMVbBdNqcYL+xuKPkYU57SXX2zyhC+8F86irs7QqHRp7ilnyickG7/+CV&#13;&#10;8fUySlwdenaQnM5PIP8VJOV9X2p56KROLpEMXo1GjNacNqLKaatcwvb17FTVLmuo6iPVONQ7NMF/&#13;&#10;NXCoe+qc9BeyVCE/E0aLmRUYT7c0cKPQ/Sq+ypag3owp49OJ7aGC7Etvdaj3vTiHOdlAkDgPDJI9&#13;&#10;30KTwRGXeyqmXX84hbYek8WYI0AIRRvE/DIIVgOUiYaSznbc3fowyNIUkzYmeZm6tVzLLlA4RbE/&#13;&#10;CzB9vOP2AaHooPRiqGeZjWUpo+DEQ5bUMO/B5pF74AdiNse3Cn042rRXUsKG6PFxtQEpovbrX/RH&#13;&#10;x45d7MkYUfwizGBiSlrK4fDibmD/9AHfKAASAepxAAGrtMb5DrLzciExsUx3hWJOHNEoGxRD8pEC&#13;&#10;XL0Y/dSF7ChP/NoJVm674pPtxQAAIABJREFUNgAfv4jkVh7cWwVaiHwIQtRpG/cOT9oRdPDu2v+R&#13;&#10;IkFcgQEiFGxDYgjTDmFTcTd/0Lp+RCkuXM+n2K3zu4xrLpu3zyS7UWDoVqMGzxogamDK8Aex+vU2&#13;&#10;LWPDDk8KO5J0g957+7zH4uYQT31rd6u7u4OlVMpX/ZHK/jRA5u5fZcAP/iSVVz5hrCKsqu1VdDVr&#13;&#10;WzTR9oW0GtPJfgGaIydVBVjX7FcHxYL8FQRAU/aC6tOpep7Ct2QLBZU8c5mudwTG6VJoqMe2ACA7&#13;&#10;uZqAKArR5Ds3OfT2zQd72A+aJOSdxtFmcm5/EsEDGJtiQGeJ2NiefzbdBQBCsJQAebxZnzhvdJLn&#13;&#10;8rmhPd8TbLQAQEC0Rkqjue14A3dN9w0Pp3neCOADQqxHFCboNI0i9QrFgPUk4XIsIv5mVKKIhihr&#13;&#10;XfP2ome0+Vq9IdzxhrzPqmERhzU4QpNsckEO6l5juaC6ucbM/lYpK6Vv0o7uDtY6idiYfvAsVPdW&#13;&#10;b29dfCwFYYTugS7m1NBc5zOGPASo8Ars71fffmZvghm/I8KcjmSONLjZcEJDZX8LTxWw7mCvERlc&#13;&#10;wW+YDBnAtyU+SxhRmPF2oGtjKSLZ4huWP7Xw1wKMqqm1eXHIZZajAbkEk1Chwu5c6OX82vDsBguB&#13;&#10;KogV0nh0iusWYbIgwqbyxrAMhlt5YSQWznF7A0WkpuxlX8wS32zVp5xKMf5Gl7KmwYuF+1ALJLPP&#13;&#10;KGLeraeEHxf0jftNL1i1LpGTraIAEjeWLNImRBCV+GApnH42Z/v94/1o/4emFY6AeYjqoaureRnf&#13;&#10;y13bssSwp6Vhw+iugLeq/dy+b1U8AN8vVzbhQlQbkPS16s4570CJKlbtnN6xymtYh/3u7jQr1Clw&#13;&#10;fyszkaQIsoCAzbIzeKHx/vKDCUvHZQ0ostBIL3KTzvgRbFCBVIotSU8vfT1AWJkAfaYZoQQK9hSd&#13;&#10;ZHj31SyPWI7BVM/C1f7iyv3imNP/6sATY1DnpAOI+z8viB+7++/vl30klJ9DuIoILUOZYyFGUdrD&#13;&#10;FxtsKvvzTX3zM4Uem8u0aGi/HeWRp/ajJT6OcxwZr1doCtsPD4BPURhLA6yJone3Mt1zx+vEQ/kt&#13;&#10;T2+f2FCvaq4apnB9zAbs4aogxonFQEz3LcFCbiWM0S0YSFwLrXYObVyGGuc/O1ahgVJsbGpWxZ7T&#13;&#10;hpgX8/GfsfwMMHr59n76EzNy8/U6RJqP3FgdU5hKOVDuijfAsvm4K6LLMutfQ3PPRtdCUeQuMAG5&#13;&#10;xJBPBemmS7fpwedg0CzUYgyTVYwN3TVGOHYl7kQV/lj3a4IXjGACZA2qHvPx+zezvMTb/b6Zb1vV&#13;&#10;DFPMiYySZOI1xM7GD47ZoDoq5hW3zK3PKLzHS94LLQw5MZ88y4jMu/GpwdRNGawUxhfoOqaAOK1E&#13;&#10;w+tSIsGgp2mCtKvWuIe70wndIFirrtiEBoa3bZ22EZ1QHIcWoA6lhRCKgPf+vTynk8yM6uBcJZS/&#13;&#10;n8Oa5LbaWFUEE4Y0Tjwwp0nxjX0I1UuPqAxwT9odNOypK1qlORYFbcjLltWByxHIOTf7/dFDj4Xp&#13;&#10;e53q7PU2IpLe0KeyFdjhdO+JlYv6abqckVlfzolRzkoWRuWmWrUDha0bGCa1lt0cJ2FPaZt7Xh1F&#13;&#10;c408gaK94/HwSiSmUkJETFmv1x/v+kGhiex0TQba9zLVauaBHojYkk6aH1S3v34c+drXp2CJN4wC&#13;&#10;wtptC8FAHEI84AZZ34L1d82P6iFPGmf/V3hVZPupSWYUj0cWQFxjWUiBNhcCtKDHOi6bJaT97Mwv&#13;&#10;1cDvSFGL6/jnd44zQ4RtXWStBDhUotj4+Rad6ZKYY4ZvTZZkZYS8FogS17DeoTjoFwx6YU5B3CzD&#13;&#10;gfFUIu0ZoIv5g1Ar2z7muShHj+XwpkRg1mkgg11PPPzrp7smCLZjkyWzuXSS0rAzFClwhzPYiWBe&#13;&#10;IU0aFcZFOA/lTcO7meGSitNF0/g15jBvUbCEZWGTuZ8w9M2OJlRhJtSWQXPqMqFpr20jgUU9a97I&#13;&#10;/iitXqdCiaRNOdl1XFrerGtUKtdK60jHoNljdU4fzwbuXGWpTMwitclfkeIrikZDhEFgHuqVPSN3&#13;&#10;1WwW0KdG7KBRe0VVOC+8MctyFOSdof8+/rn606HZo42RKGVCHvpgFoTacC1fI+8+xXsQuJA92S9/&#13;&#10;Q2EXFJ7YEbz6ZD1h61zqxAKS51za7TILY/NIesNWIcqO3Cib71VnsjZhivE47AD6JTXwELrGyLC7&#13;&#10;tBsoyV5AKwqmCaGVQOnUs912gMUtgJk1WReICeagBnv3O6bH64UBGHLBITIQMbQcuy/gpGi/Ok46&#13;&#10;A8MKogZxfBBq8hiA5Tb+ud0URFXTHDHYgnqiFCvoURrmUAGivEO43ZyDkYEknYj43SuXKL9OL3yX&#13;&#10;RDZF+CUpOSRbovVVHRYHUi4hOGuHzF83P+68JsFhLG4rsF0zUQUhRstKuFVy0PMe1xAoaAe3wcl3&#13;&#10;dmB3dSd0nil2rZshNkWkfq3xfZ+KTFEkLhHrrmHfkKFLtXqyk+arjM/WQC/mD0talJskKvX6fn1g&#13;&#10;+zS3ZUNfhs+/2POx69J6C8q3tEU+Ze058Hw/yF3kSyl4CzXaIQRKtCCVUkvWiyKW4iMtpMb+/Q0f&#13;&#10;Tzo6WEqB48iGxHLCW0dbebp5dmuATHzJ4XbXUXALcOH7vHBOcMPlHHlyAyjwe0u40qRoLAi3tBTu&#13;&#10;YI6o6SoTxgg/altlKlMqOcZIJ0ixnZdj1WkcMySodNetBji6oj4SIZCF9a3B9MTrepi7qnNZt1/a&#13;&#10;JBBmpqnMFagT9cGFWh6XNHOI3dW2Sa7r0h2xnmJ2Hf6v//X/BffP+e7Hhq3Tf//rXf9E8KCW/Q35&#13;&#10;AqOsKS1lHpPmnj6yJrdGGN3ZGNLtcj49PyapTlhd5oWwwVlxDunL9zWu9tvy1/sTPxCcl5EKpQvz&#13;&#10;S35sf1jNnuwmDuJlfTkooV+ATWlE8Qn03k12mvf89Ntf/tsPQ6vcMm9d9fzdx2Tq4bDtV8LP3mAz&#13;&#10;iRSvt7eP7+6GvebXt5da1WYNZgnDfQFU7EHSA/3reiNVnJdfBEfA/nG5Qgmig++Vd9V5A7DN+9f6&#13;&#10;Du9sYmccSygQPn3+HvjJ/dCQll9nTZen6/yGuw0tp6qCCJQUtvdT1/IyiHBPxiJ+gHdY7PZu3f/p&#13;&#10;bRWSY8kh/EIPyde0+fn767Revs5ffv6Thl5NLNTxUNf2auaqp0syY/y1+mUGf0g1tvy1R/F6/Sbb&#13;&#10;JhE6Ateypgbli6xvb7ERP9sz6KjM314FPfz6be3uIOqGqmoKyBkZfEYHSR4adHY2T/B8nVWVn8F3&#13;&#10;rKB9vb0VEuI/iTaf3Ye8rwhpi034OmYU8l5XRCCn4QH5i1OunQ/f6PN/fLt9q7sSM36MPy3fdrAB&#13;&#10;p9ry52+dUolEDp4sVfz5qVwCqmhK+XQ8LuM3RQTMcp4K74PzVAUZLvrwD4+O2Tn5fbM/PPyJ17jQ&#13;&#10;MTZ1SFOhlohiCpn2dKiPl7fzoWtAQzjjet28AFTCn747zZNPKeE8nlrtvtHjwx/TMmbz+y8UDD9y&#13;&#10;x5YtayFTiEut8BJvTfeP5joz725ao0NFCXTLdqs/PhfFab6MXzOwoFZOyWi2P9bSTq5Cx78liC+X&#13;&#10;p9j+++qP/3KoMAUM92Wj9aG8v0+AdZTz9QqTo8VxP1ZgXxreQchmOeRfHchcKPk47NaFyxweuQfh&#13;&#10;mdftTgAA4V/+/gtoxKt5T0jJGAu3uQlH/9PO4K4B3fvLaBzkSUh+t/72q5Go+cTuwjNd/gW8X94h&#13;&#10;s3G7C+N3xp+OKNyOHUBiWze7VGVpkDjFmkIetJlESQwuyU+uGQwPGxpXy/OqfybS6BXgNdwl9Afl&#13;&#10;AEX1QNjw7ZcbVMT/cqYxfuoHA6ML5Lz4iMc++orT6+11gkV+f0gQ7IsWDASAlzKxY7GV+cvrOTdP&#13;&#10;dvafWCMxS9nUolwrYy368ek/oR7tH3kAROpr/m6ubfj8+XAJ33KynQdy2nl1WHzCbeMVHDzDAIAw&#13;&#10;Pj43gdw79044zvMsnv+YSekGmvcWuBG9Lv+GHudpOjzdvf359Y7d4Yqd8ojwAzn+Z7ytVdMnhuhp&#13;&#10;e8/kh+9+Zj7BcblO12eiwl+/VtzWj+gNmYuk7PJ216q4zeHMR7dxrNyHU//2owpP5c23Vww+d2wG&#13;&#10;mMgto6efqoP48u2/EXy3cluGvt6nca/b3/75X6v2DvFjLnv7rNwyIZ1/qI5fF2RT9ypjArwe6hTP&#13;&#10;OlX/sJ5uy4U80ThrV/aMQnfq93fg1BSIrST7y/JRV8pdrlm2zdcjaQ4zTuXy2/D8n4oQjsX3y3oY&#13;&#10;4vFObgRd9IQl4BWou3j5C8qqKvc1DTUBzrn4+8ulQy/fPbardlidvPViwcNSubvSIrzOq2x7oiV9&#13;&#10;H1PYCw2Q7g3wTUzmbXqUCuUoMt/03+ZjtaO9fRyiBU3N/h7j8uMz2jTUX/TssnW0Bw3+h//x//32&#13;&#10;Xd27Tyi6wiz1ZaJsYhVGvMrT8g/h5Oa1Hiq/XVpYfXf/xM1++VgYhZymvbw8D08h5a9v32jY/1JH&#13;&#10;8ihWOOdp3NlswXZaqr+PhjbFgvdlAT/DNu8gGfwCMe+ZFvJb3ixcf+QMx/2P391/VOf/n6Q72ZLt&#13;&#10;ShCEevru9nbNzFvpSSFFJtnUABa1mPENTBgAI/hVZgyKgrWKICMjJL3Gn7ubW3P705/DgP0jG1Ei&#13;&#10;s0T9n02YOaTDt5OgBFu5Zv3FfzOtyv39PBqeKc9tJyVYb5fKrL+RKvhD3ggQ/2W+svpwjZCrrRwC&#13;&#10;2NjpN3Mo8Vq3I4b3HV1fP8r94WRX590v/9oDO3z5f/9Slp/2C6CQFJLv4ro/YKVs+nZ+mf9+3BeM&#13;&#10;wXW0bv/kubiF1BIE6jpq1NJysUO42p2qb3xkjnDbnP/q+XPw/DZw+QpL/5fz3c8wolAd+20vVUle&#13;&#10;83LrQrtAe7pwneRwLPZ6R2t0gQM/uu1E911uiqKMP/f9x/e/FspYo2TfvOp5mRQlq9ZzuysG5Rsn&#13;&#10;iiZv8O3R3ftgiDV3dbEsowGHfz8riFxG2sGw/3RXV4y4mSnign16GvWFI4dbftBy+Q/Pd97exhbE&#13;&#10;hQ9bCrgoasrcebc7zB5UNA/i98eeVtlM1u+kq3f8b4krVYaKbw1xZ+zxuG9326pNdVeO9onyOxt8&#13;&#10;+6eu/vH3r380tRAdmEzunv75fJP/fPyvbxM3GPh1iZAlhr8uU1nsUJaGbqZc/2mtzfsFQbtuzDI7&#13;&#10;kvhHGPtCvsKrbLptBo9lKn4pz9N3qshli4eS0Y+3+qMB42XU6C3JfSydXEUnJz/eTIW7EVYN7X+J&#13;&#10;MGmZdz8979Nf1VDAaWkpeSzCv9HTLZy7h+7B8+DeNg1tao1m++OnmMszfGdXQWyVvYgPH/Zv8j7T&#13;&#10;R+/fSDa+BjRhkVQNPNhD4/mq78R9Xe8+v302z2041zGXVmNkMERi3sKu/8SsrfYA6rVAcr/PcQEV&#13;&#10;/TH+AhAeKNA8Gfbzg7xPEgTycuv6QtV3w0TfzvTi//cf2v0n8aztx3Ibo6eDoT8+tyHvNgd1wr1w&#13;&#10;ab70cv/ylw+hKt59+v3rpUS87tS0jglF63eO0zloA5fuw+jPW944hdVzCt929cohk4wtQGvNGsG3&#13;&#10;OVtPYYfVz58LZZZTnjb0eqvp4aszg3U/M/76/SPSbOgSP+A9LnHIABA7gj7Q0ax3nx6d04//hIEm&#13;&#10;YOy8/FYh4L7ffM1dClGKWFKQ2diS5WM+xkY4/C3+l8idB7bY383rBhJ53KksWuP1x/gqqqf0WyxI&#13;&#10;YzSSIl9WHzNgkPaXZffzj//pP/8FqfuBu3HOHO8z1nwu0wZEkhdygbtmeDkdiXq3m6yoD2siUXy/&#13;&#10;7FVl9ZK7H8+Ri/oxOH4d3rpEWYUv6PLnh4PGsd3v8ljc4KigkduFjDdJKj9+I+D0Mq33d+y5auyX&#13;&#10;l39j952DFLIMk/E6bn47OdKQB/XszvpB7D+bRdw9aW/cOtQl+29IAYZFOH+IlHorJZm292I9xJRp&#13;&#10;x9NdJFU7jEYkSftq1t5tgaGK0tOf2h/Wt3Mc3yvNUZbLQtzm3q4aEdZUfW3I3+pB3bHFft+VghQP&#13;&#10;87TV96jJv54nvGalqvlYt9/n95Fs+7arm/00gdvIIHV0Ym6LI5h5M8x2UbveT7lXh+vXzwyuCtzC&#13;&#10;7+EI6KdC3vZp/uM9W0RDnSvpErdOFf5mA9fvyXzNvhfT4lIEIEFzOX+kjFjoKvBEibVZlI9TJys8&#13;&#10;z/7blv/4c3scz9FFvAWkcrerC/8Ki/HHv4frgsQfH1ff1I/OOzSnOkihqb7dPdAtvvWZV2CXgXq9&#13;&#10;eCLrn7C8/fYFP8BnvJuhG7ocIufttaYEjNtwed8TTQEKFqOfK7mV8y39uvKFg7zm++LOujNfDKPK&#13;&#10;QrV/bvVScsEPd93OX69vvKK9H9OcjDO6UcUGim0iKNA4aChpOV4TxE7KYNOuPmeAMeiKBzpsp34n&#13;&#10;p4/vStyf43z4p97prP54ddfM0HGQoInzlqFpDnuNwmyTd0ixXVspHhX3Y/WQuCY7utFNIBbSoI2V&#13;&#10;QkVwXa9vVp+5tfN2EwbKhXbk7gZI6YH/8gLK5m6HQjCq771ebgx6LiHonS28xx/nSRIs+moZKNie&#13;&#10;arSdkyXclNKQ+DRME/c8faQO3e36arDfAVlkdZezSKGwBcd8C2ty15yae5wrv9htuDV/arVx2xrA&#13;&#10;PYY3JJgyWitkc1NFCVMNlngTCNkJuUsxbu8akLMnbV5dbIUgw/mPva+M6gCAnCM/IwFqSNGQTvh/&#13;&#10;+I//S8jp+/ksuIEY0JYXO3mZl+DM/a4BziwW7/qH1c9MZIeKebj0REiGmAuFRJTFl6+DL0TSgBkm&#13;&#10;91VaZ4RhU1cy09vrWNDG0RFy2VTC6MFDutQoI0IihRgnY9u96B/kOFomhVBNhvDhoLbbtN8diSCz&#13;&#10;23ACcbGRpIpRgZt9+wDg0tGulZWDU1vI7L0eh4pWNiOcMPIeMq3oXjCaOaNQunFuSwrgiEoFQK6a&#13;&#10;asIZeGszy7hhnFUwkuAqRLaA/BTAliUufRoZTwQBieW2rslknGmEnM1z8sF7AFz1Nr8oKiEg6v4B&#13;&#10;0rD6QTl0W5ct5POwZJYFqma9ykLmZdsCbKS8vr2KrnmjY6xpTfoQHUu+RNRnKgDKmQ7X9e6hJohF&#13;&#10;v15Ob6hGb86igigSbI6oqkldA5RKEZfxxhkRpcQBLzl8H8anfl/ajLOvmuZ8uUkFzXYuq+cHViSb&#13;&#10;EABcFeRjCzEASRJh3o9UQJ/dvE0CV4y2hKGYMwumY8RuZ8VBvSs+rmcM0/0DX5b54+1ckSagMOqb&#13;&#10;3uISvVDydj2LrgQ++JAwph7DWim7aYhgzCtyAFkcKnJ9X50PjAsbRI5AKQTQ7A3o2jp5fzgcAsjQ&#13;&#10;5WwSyigwnkHWRrd9JoBqsxEicu7W+cIVZiXDNOeFpjVjWgK3KMGWaWRRTcZIFnY7QVSHUwrRqUry&#13;&#10;7LQjJuYASMH3CDHvfJEw0Xi2a+BGsHp/IDrBIaDZbswPwIFaNgHezDJJkikFPdrnHBGH0lDZJSrR&#13;&#10;qq92tU0r13mUhH+/nRgpbpdLW1fZ8Qg8UyQkUHUlJEAoTFNNMMIZ9Kpdp2miVhvT507xwBACPkJs&#13;&#10;C9RRhFIIr8mDxbTHElOccKat8tLEcHUadqwANqiGrOuKAcIRYmikKoLjmewypiSr4Da9DtPZFkKY&#13;&#10;6EJh7IASoddxATkiakEGMKNQ0L6WUBDAmPHAbl4xXqMNMKZ9rtoHJOQ0LyUvbx+XotjJtkwMAUpC&#13;&#10;0AKXLPNjQ/OiYwr1rvbTiCVnqPjy5c3LBay5bzuKmU6SQPbyMUgljYkpoGWztALer9rpdrdPwzpP&#13;&#10;V4DyxzjbxSWYM6CF2Gm0ckmc03HksRkxQTHHeBS3D1eo1lmDc8wJGZet1WkxJm2zHwACm1DzzQwf&#13;&#10;OjFOKZyGCHOnGm5K7EKCIbg4EshbcXTZq65HHNu0ZBwRlgAAxEhIs3H1uK6c0SThdpsUjBmtH9cZ&#13;&#10;YyqZMtFD6HlRDsvGsskA3m7X3ePhdD4TpSKMtWhD0JJLt4W2bGZvEsvLMhzKvSGMEjpczjDzCOey&#13;&#10;KC5TZIpi7VskF8q83mCdgPR73r6cXqgkUHCYAJRk8xEtLnOCKQjZvc2xVAfC8bYuy6xtJinnx7te&#13;&#10;AHwNTkeyBgTcSRFcKartSrKUReGjN8C1+067uSyJ50qVAUZQcfn+sci6djlkVMCOMoTNbLr//+cR&#13;&#10;1eUyFxmua4Y5R+OpgiViMBlRqdlfJOaNKiPfTfqGKfZuDohjpxOXs8cOp22ch3nUHBwPjwwDu20Q&#13;&#10;9bfNEyVlV/oMKCxrSIuUm6Loil1aI+bCc5KRViXu6AOpmCdoS6BgqturCKj1ObMMlqhRfBnfOJE5&#13;&#10;MWPT9qE7AQIkZx0YNYqphKwoESxJGSscwbZqTmYAdEg2MWFpwTp60ReBe/m0Rz4JCFM0C8SexrKj&#13;&#10;gGmaOIVwvWhR1daZmgvnUtABJSyF4tqiEgWcdPDm3VdHeh2vjqjH/a/euBhcFSuavNG33bHKMZrJ&#13;&#10;QJettplxuGqUs5WiCJBE8MPj87S+623isEIe102051UUarKTW+w83DAVjMo6CcGEsyEzKotq3DYD&#13;&#10;Q/Azqpk2sVS726rhuoDAouFDcAE4WTJnUFmyriqjXhaUk0U2WghzjlTUpXVriG73413KiEHUElz7&#13;&#10;rHi1aAeT3NbR6OhtokP2GSkI7pRc0DKcjXaxhjt7ez9WSuW02WgWb7e4DksSYfCeILqtW0lLBLLx&#13;&#10;IabIR5CD3vfqm7WqQsaZ/cO9G1bnPZL0Yx7s5rMNXBBIgHZTQPjz+aOF8LbOnviA87K9g6B4CB1C&#13;&#10;loqUTC0JDQ4k7nKQFWuKLhWoKvvkaEZrV/bZxIJxd7t+fTvXGRcuiK4Ewa7rAqWo21p1jXGbgBAg&#13;&#10;njwkiO0Kxmg2S45eALsO06pX691iAAs8k0aO11tKrJO1H7TOZvZhf3gCEcEI9HZd51uDUblTa7KG&#13;&#10;ZcwAz5JgvC1WCcZrRcOGnXUjNLAIdi4LMnk4XAYByeY2YzciudlcQ73sGC2zgUuZwOWsJaHRmryu&#13;&#10;spSARju8Vlol51Ujv05TMs4G64hLaXmf1ozJZtw//svddF71YpbMD70EhADO3batehICK0qgdoey&#13;&#10;H/TMd4WQ6MtwiTgQyokMlJCSqkI118tvrRLMB0h2cS8SyrtCuZCdZWCNNzOWopr9rMHMHVwJLKXS&#13;&#10;06CtFUhXdVF2lY4E1KEoCSYIYrjbVwyFKtWwQyjHvHiB/RxvbK/muFIBL+cBA2VNXImhWXBUVDWj&#13;&#10;Hpdc5uSJ46opC8xQyiFYDqBZPYbcbI5CGjzwa3iPF4TQPC6YyEg2l1dRYLGuG+sDouMWSsZWBVTb&#13;&#10;QiJrBnpRVIQalKoSpujNvBQFudqtZpxBeOM5Ri7KLrntbrcDXJCifl8SQjoA65Au2w5eRlLwLImb&#13;&#10;lMtWb9adSdlRaKOEIjDuUGCC2OQe1HFMdhqWFDJlx+N93tYFRLCTRU6wqHq9DoEwkPP1fIWRyCIL&#13;&#10;6ER2C8wl5YGnLc8IEciI9b5vCa53HoFpWf2m3Ua9zd76dfOQ41I137+elCyDCc649u4eIbEEIMuO&#13;&#10;E5PrlkjsgQMgE1aM4wXJjEei/VxX3K52ej/JtkQllXDwt0w5RwD5OKKAw5YUlomZlKLqC0t1XnLE&#13;&#10;And1Xi83P1dFse+PMRimGpuc2FXvLx/3+3sMoDN6ZhumSRIIA6gKRCgBDJd9Y6xuRQmNV1yItpAY&#13;&#10;KAgjJxFArdcVWL1MFiHZ9mbSGxRKlNDDjNG4XKTi83Lb/aoAKLjgDRYYQAgwttkGjUC5aBcT4o4j&#13;&#10;giKHgQGCkJm+9MdyWUO548Z7gjkep6C3DDBpykbuT6shohJSmXhFJkpOSMJ4X0WfjXFZEBQ8sCve&#13;&#10;Bgv1ezSI5sv1zLEAAnrrKOSxRBKTbFxIvO8kgP64r6fJg81lABVji8yY5xBx8MmbtVZVTpARBRRp&#13;&#10;9t3L61tdFjJEwviu3zEKITIcM3Pd7OxYrUjNXJ4XrR3Iqw8QARlDjgFCSDIASMUsdYCEpUP7DDFv&#13;&#10;ucyKZoZprSJbhtVxlAUmsUj+PGVILMgg2ggziKl2QLQdhVgS5oBHIXJMFSdrXlhdMSVp3c5627QP&#13;&#10;W6aA85qudswIxDWTJJw1kIECc0MzJhQQuKKoSulDIExqvTIgEaCJQ+ujREDGSLOLEKGUUMxs45LT&#13;&#10;kHIiCe8xxjjqUNAQjUogQYIjZxkgYEyFaWYcKWaS7R96/L/+9/+bhXAD0Nj3q56buyojPQCObyPJ&#13;&#10;qVDsNGHACGFR8niO5LFo17+9GjKjYYHQVCVeTRV3yp60mBDcqZpkZzXICU6hFt1w1f0vdDGeSwig&#13;&#10;c0F8lppmfsDdEqxEDksXyHge0bF/1CamtITt3JVttJAUOUBSUg518AqEy0oShx5We4wHAGxY3Peq&#13;&#10;UXHb9mWBtYJ1n42Z319YDdCmbtumEXRz/POh8NuVFP6v3z8S8ETgG0wdV5DuXt4sqGMfzEGW7//+&#13;&#10;27slh1ysg1GipdV1WycSYYi+lAe/JewQljyfL4WqqWrzjagHSTB9vVxl3QDqgPLkY97/+OcIsMvw&#13;&#10;fX4rcR+i02brFP32OtWCSwaLUn7pzcID/p2wyjx3+wYUv52nh6q53dam2mv3Mi6mEBRBsLGrev75&#13;&#10;bTpVwKJ2t+Z8XZeq6Yt0oQRThsdt3VZnEDlvgU+XIoRKECLqoqmdu2G4JbC//d9f+l2LaHSIPjq2&#13;&#10;JseOrd5yAm9lV2HBn/q9c3RcgBvnukM8erBtkpuE17KtGJMih1yMFLLn/ge/JsgTlN5F6QlGCIzX&#13;&#10;k9h3OyGcDxDR82aIcxhjVUmVXZFrYOBJLS27u93GFJIOHALq3LltY033SollWTCjl/lWWWmGDRA8&#13;&#10;gjTNcwyu6K7X7ysmYtXgtuGDyhEFcajBeoFDM3/MkXAzvXCC9abv60eosCrAZq4GlOc/flOVWM3C&#13;&#10;tbtmwstu0aFIvbMDNSqxAAAgAElEQVRu39VwjcN3J3rs5VjSJsBrLnb/5x/nO0FpHjgUMBKTbwVD&#13;&#10;JKyFEssflpf8dTg1js3wVHdClKCGBZDZaWuHbeWkViX0hrIqzz7h+NuX35hq3q5fy1oSGtbvmFcU&#13;&#10;2nz7fC4aJD/dUUrUqkpiFRcCMSyCHjMEGRM8UNEXaDPrsT/SIrsefZ+/tQIWrkcuUoANPp2vU8PL&#13;&#10;InHtx5evH1QeN1At2lZJCgYk9lwcIEVIUtxv0xfa7o569VDkuk3Bx+k6r7WqRIgIvX9c2+aRAuDW&#13;&#10;4V6khYhpjRGo9+vrvrtHEWKI9QK9DLM147LBbHGkbnIcrmnSmBMbrQggQDgvNlPWfJJozJTwy2XU&#13;&#10;S/GxDkTVJYYxCu2CR7DpwqFthmn+/nE9MGW269NPP1vCwzAU3fHjY/QeB3FNyXPO7IdCzxPhLAP4&#13;&#10;wrZ04pSQslIqg2kF0zyY9RwWbNEqegiTtHUxX62+Rl+Vh4JPI1pnVXbwWxwLyhoAjDR2SGgRdIeH&#13;&#10;LU7blReQwQKVZJgnVZdHgc+26/uOkvR/ff23+7asiCcQ3QCggA7vo1C0ORYRkuP9J3t97ard1Yy+&#13;&#10;gCClu+enRS9tbC3avI4gIAbiKCGCmboYDTRSbvOSnS27u/H6B4ZQ9b+8fvv9TjVHXn+L6edf72Z/&#13;&#10;2R8UWLBoyGUZE6bOGkfwZOy9Q7BVqmQua82ecYLrMgPnZqOT2AW7Ph1KfUln6HSiRLZ7MdSlEIpg&#13;&#10;D7rqeZzH2UywYwljLqBA3vB9fxdxBNAlQDvIcIbZpJLt3Xie7vun8PnLhpAUDQGcpVjseuBSXkOW&#13;&#10;IZzPn56OGtHVniuuYPBfB7a7k2VJP17/GJMQadFZFN1PqEY4BVUWk4xf//1LJbmf15yejKCQY1qS&#13;&#10;OUf9WXeYKecgh9PLmhbvS1re9byAvADlWr+BIRLGiqqI4LZOLmZEOG5IkYoPfaufuho0qmgms5Ua&#13;&#10;+vXmqJTPP+F8vX278AIykWNL7/xhnpYM4fNTmpZbzFGW+7mtRcevdmSmYo14//LVTpNqqlExqpK2&#13;&#10;b7IVbS79tg5v5vk//BNLOd5ui0MlKhGk87b9UhL0VE9anz6uVb5f0YsoxQ3wnbtbl7E/VP7Ds+Xq&#13;&#10;0naaTkKVNSgQQICgZfXSW8nYKpX58pJjLISc5wvnNK6ggmphr9XaGmibhyKcAyvkMhsMWQNEjqCu&#13;&#10;d7glr3/cxL7euJfbcOYQZV6z9ubhnkQUCz1RLcz+vnd2i5SXUuj5JlB6nxxX5fV6ZhDZiJ9+ePi4&#13;&#10;nKhEuZbXtw+iDXYwfbvJoh2tQ0Fl4lKAlWjgC66OokYwT4NVUcfq++ly2PYofjtWSgQ3BOk2GLQX&#13;&#10;iKB7Mm8wxZRSbDKGSsmyalByX6ySEKLttCvdckOcjVr/XPWsqWeno6AHVqAMIwpUYkpgZMxyXM3z&#13;&#10;8Z/uJrtlwhE3cJUHRtPp3e+PTYP9OMBplscftV8TsGHQriTX0+JnKO8AGCDHWGDMU0K4xONyh/BA&#13;&#10;VsYpRJTt+LwkbRfJcrbmdoOCKUH5QfqYotUY4TatQ9kcmrLd4FYfD+rQaBxaUtaklZk3pApHkngd&#13;&#10;A5AIYw+FcG1bitEUP5Znt2w8t6K3eiGQW4OkXS3XNIQdk9MbWBCnNEG4ed5BF35s+ut0mdFaFs3l&#13;&#10;ffnzPXldvxu00pYqDVneEQTqVraQRuSWPPTGN3q3mKV+6j6siTo19y3bcwmWFclxnm0IhciFKFMM&#13;&#10;jj/Q8LF4x9oGJWb86dPdvblNMilko+d5orOgjN/v3q7vnFeD/taKKs3BWI/RuBOsw+SPjednAayB&#13;&#10;w5iLHRxIi4uB+0YqWCTR4z3sQqXsPH067hEA1t/KrlR9/e3LdQLvD8/7gEkhpFlu0K0y79ZqkZny&#13;&#10;GXR1NsdUHqssICY5bjJFBBmhh1pPLizJbacaVGabJYPXF7e4Cces9SYlGb9cfnj6CWTCOHEmeZcb&#13;&#10;sac/cYxoXx22SaPeuLhGb+4ROYs7mwikRUrzOWsNMoUsfrzupBI5XCDo74GgBGgf7Bolvet3wZut&#13;&#10;Kgpxf7qMu5J9vF9IVb3ehtfRHo9Yg23Ns3H06IFFCZXi7TNMaMsZsbklYpNI/vZvX3f/+BMh/u38&#13;&#10;tn98LC8hPB5SBMFFYpkTL8H6YNL2+k5FsyZyXxUfccsp//j4Q54TYje/XBuBBi6cSY6Y/qmgkPsY&#13;&#10;m/agl++vISYI7+6fmfGMPizr5qymdL+lwawBQwUDHa8fOaFQ1PM8eUi5rBRxtq0hg+2h2ayuYTvb&#13;&#10;wUmr5hbA6/n07Vj8QIBlrfxyeWnQ2ODn8TbWshzBOQ8RebR+LL4w7bE5zadmL9FFOU5Hnvs800Nt&#13;&#10;tF2mYNaBSCH3zRz9D/yeSPxxepcCwwdlt4mlYC0+Nvn18g5LDgPWXlOfasxIRlc/14zuKF9Kas1G&#13;&#10;cdpykGVNy/r9OgnC2O55/Bjv1G4GVink/CYrnMtVb0IpUVly0bO+zE/FnSPGGEaYJEwWUUERXm7v&#13;&#10;1UMHHeybjatsVwU7OwxL3uCBBEGa7+Mltnz7amPbx5QZBoIMejYfp9euOVgCx3F5eHq+rbpR7Cgx&#13;&#10;Gd/PcXb3pQseAzKeNotHRVVcADxwEvN6HgjrROFT1CkYyY8icW/N0373lU4eAEoEjhAHnz14+3ra&#13;&#10;NXff/YcN0WpblkQ4iBDK0YbZHn6qZaKlxxnXVztd49R3UKc8aFMeHksS5q8vFFOIcCGls8XbZQJU&#13;&#10;lB17e5kxkdQ7zbNHYENedHadYNS25DIV5hG2k3Pt44Pb5qquUQbt6r4sViBKA7I8wWXtu/p8eYFN&#13;&#10;8e+//8Hb3cuoFc/z4ARSrWhxE7Xdlnnt2QHaFFHKNBETLgQAgpaw8qJY1smnTESBbVCi9Dq2x2aO&#13;&#10;rkwRX8dCMkhJU1QFleENIBEjTqTBM9Wtqh+bo90+4lYYZ1mpYkvjYOO8FoDMGCzZBBAwI/h//O/+&#13;&#10;JyAQq0jWUP3gGYN+0+B7yVoWMKJ1+TzzBWiPuMHtp8279QSVLZhYzJMXze/XrXTbZP+22+NcbfkV&#13;&#10;XPGtYBXROMS78eYEL78Y3dtj1qAQpQpeWIe3VSn43Vhh6GKgyxXUAvJFFNjgJX4VGFe8rI0HOY2U&#13;&#10;O97EDebCcaiEU9CeTbO/S5ROhlbJjdH7roCtbOBqzen5p53xKsfTfdtwmyFiqM+3sBbr9vTjv5qB&#13;&#10;LZeCgUIFdDFn1Pom/6rJ8jXmc73bN2kz0QuwMqf1BfMK8hJigOMKIdx0QJSTIiHAlrOme7saghd7&#13;&#10;T/n/swwd2zVrs+7BmIKZry0I0ipRztxvfQYznmtNAyCXiDZHnwzeb8I9rvyyO9+Gi7v1TBgSTFgT&#13;&#10;XOf+hxalNPk2t6CtvP7il7fKHvL3E3OhV7KbawBnPQa3Al6xu/aAkAt+2DXNdPhhLsqVrmi6ekW+&#13;&#10;J5edIjRjVt7Ortzw2jtaBYwncyV3+BeajGTDm6UWLWxnllze42bSacPy3GLr9uvFShNX4hd+CAQ5&#13;&#10;sg1vDCMMnWeHJbpj0hA5iVl8HyKkXEhWi/M1jbRmtBRLsqFfjdru3IE2jOogF6DItuxGiCQK96v5&#13;&#10;yPDiQn2d2pqcLnPEhTgd3L13paKEko/tUEJFJC162sc51Bsm7Pw6B1bKm7trW3n3IsGfZGzxJh2L&#13;&#10;Kb/hCdb6sGZT97QkHG1hq4sdoSojldCpvULoiHX+yvGDsQtd/iglzlCPbNWPNNvWC/lTzEhWhCzC&#13;&#10;ASYfnsC4rXflACZLHVc8wBUELLNKblGytF56dHi4r84372BfqontLEJgp/YBxePTPzq9wWD/Ue6m&#13;&#10;ahpRNF2LokAAYY+4C+/LajBaYZRvNpQGOJI2QUgGhvuMBufkUKZlbRJ3eeFgQYdw5pcdfz6wCwIg&#13;&#10;JBhr0BYNN/aZMw+n6snbOIUQVypxRVAB/VD2n6poz0W8IVpPphYxPtcwrn6vk4+OtCJ+/V6KKITb&#13;&#10;vltZNZCaOXyv+l/AEpLRDeeH0pFYCIaahsUTE1VdPrd8+MkIo1HyDHi9JyKXBHE3rVAyGxwjFxSe&#13;&#10;cqEp3bTHyR6To4FK3JulG89/Lxm+r5nYdoknCLjXWdVB6bkAHtTVnmY/oW3A4VmXNwIs7NoOvoPH&#13;&#10;+y0JNBOSCjKb+Px410n2u2T1fQcJqNYFT9ddCi0IRc+C6D1Yu0PWPPbhADUMJm2QPlQt9dNW1NCd&#13;&#10;EM2kENylfsLUJYrRgPhAaAjRLf4TYQrD1U0fsVKqSjZJLDh1ImEf4rwNzzX4XdlnrLovS9CPE3zr&#13;&#10;upK533W6F1qIgehA7pd35rEsDsRxTF2NE4d+gaTu14htOaC+PVIlP6I+oHaboyLM3Qa0va/8E9Qo&#13;&#10;X70Cn6tYMG2dYcP5TWqCvmf0UVflX+9Fmc+hPt5RO8myO1umi+Hg8jMl9fgxN8c3eFvvN293S9wu&#13;&#10;Rjd3n6i31TgbZNcKYfMyf8MIt29zoG+fOA4RvFHGVh0rWuhp1MeA2xjMJlzCGW3wt0LGosyi1Xqk&#13;&#10;ESGQX0ldx9mWmXtmZJXtkir+ALG0lW0EFvMZ+vF1gx4Qdd4JqKCzJc30jlTTsIMGTx+RpZ/Ujxtc&#13;&#10;lzImWiegoYQ2WWWcWAE4o9XOBVR0svh8s2qZIyE1CPx2fC3tlGGSIDbkdUsaAAc4MejeCuw7b5cV&#13;&#10;dcfGUmIg3zmLp5iwvWynJZWsEEWDoRf92xc32Wb/C63/uHTvh666l4dzCP8cCLqSJn5KJhfsTICG&#13;&#10;u70O+rzo1yXeywHxkGVc4HqTrfnsnDeHpzLF+X0lOqiYJT+usEqTnwtYwbvc7du8mQyaWIYJB1/y&#13;&#10;xqLYPJ42n8B0+Qeh7oAorhPsfXVIXFgY9glteymacr6tY1NUTuRMYKIhXdIhz7s1WhasFfPtft7+&#13;&#10;tr//5eW8Q2XUUFyMOLo3e8sPsgzcTMt2G44zqNAESVpxKqqmFFVOCRLM/LiNzkB+A4Xftpa3fvVE&#13;&#10;pmvPUUkLTtzst4Q5qJBj1x/STPnoUZY7di7aXw6CM60m3PxyBeotMpwI2dvQsKFAYBr/TH/RKU4K&#13;&#10;eLbpqR3mONqQfuoMIJW8L/Tbn5zM41ZzFV9Ag9UyXUUB7Ftw2NgVZF1hxZOl2LJnWp2GARlXJL+9&#13;&#10;D1TZLVLLnqIdLhe0ZoZ3d0v1nSWEB3AxpZzdAbSVp6y+/TrTAG4LPkPbi0bmRn2JxkaVDPcjAJS+&#13;&#10;pbfi7v60pSLygp9KDPV1Yvh6in3HWB0HJlaIebBr3ChDdJ0mp1cTE/DyZta35VaG0J9JpYqzW0o/&#13;&#10;DVtGmOtyWWJXA/4IWLza9GyXeVKEaQxF9XgatquJPc+Y3zjQOLgw2Rmz96Kxzv281CqOip2+QHBU&#13;&#10;/0gAJSEQLTTEPMQmoFdxhh6CSzo9PL0VMIpmPME6Zn7EX1+GYZRFrt8JYND+sMP6HJi3FfKpnaFb&#13;&#10;CGD27Ax09+IwxWEthjaT1xZkVrDYoJTp+ntHXArsTj3fPmZMuS2Ys4esUQHpWPiHxevLWLfdV+VO&#13;&#10;/iv/gY/0yhdXBsgv9nM+D6ex5SJNyzvVfL3ocb59v9h79bQ+4lGUpzEfNWcEZYwy+fyNUMyQcOaC&#13;&#10;jQdxlOkmPjRCran7bl7X6CHyRCCZ6THFhTVl5rTLCeL3fb+3gdC51DUklCa9hW2PISlr4dyVTwKB&#13;&#10;/L5932UK22mJRj0epg9lsud6LJbzBER58FVF1e3lcf80rhdPXHtZb86FyJfIdmVv3g/L6Bdt7/TC&#13;&#10;3PsObSM5PtwpO6/Mx/tY+GI7sD0eiER67UuqcFrHrS5ZtCmnCd6h+nNEFRU/FEmv7WoinzahIfHT&#13;&#10;wgEGPmPCeayihRkmiUskZlq8gdWA1SNCrt7KSs/AYyg4rI1JolfjmKLeyWA0ghPJ/dpiAFjLTuiK&#13;&#10;tgyrWZT0tq5CsJ8HWTWlEZ4oMoiBHJi65I0aLCqb6CrexLdYLJB8hIvR+/C9EXWc5SIoTW0GVYwz&#13;&#10;vDtMlqDchRnABmeGMSF8bkPOslFsRz+Vhfm7QbewIyQXEsEIls3dI/TFN1Qg5wrXDFIIytNqkAFj&#13;&#10;XARvYC5kAAjgNYUfDHx9vyn4COc9GTYqecEKbewVQo5TTHTY0DKjCJnBiJoMqbXOQYyD5FwPRGsw&#13;&#10;bwuqU8i5UOXz3dVRf/kC0xqybp+SIXnl3JjDfUPWwZSiZxc3HDA2KH5bmCB/R+gUSaWWbwMkrtvT&#13;&#10;H/EUhHxtWhbCRupdz4B2l9mdM773VSf39xGghgSSnSQx01B/R5MPt4K7p//wT1dPNmvNsrv7Jemb&#13;&#10;hEbggcSgLDmKx7Nft4Vy0UFYbIdvKQp1z0Z0yqjgv+kyKWDBDS8BoKJt67XstSyG6UeSjJntfTQg&#13;&#10;uoAyntYBL3ZxdJm6rAtPjmVYsgCg5v12BYvOv97vtm3LKS6z6Pu1aeAyv5FREtVjIgP/IqGqhYqz&#13;&#10;i1dRl6RWCeLbOvRvihS8Dt9HndcgdQCmnGWcZpA31eNgFykeTnomxzKd+Y8/Ju6W0i4W8JY8xoa+&#13;&#10;y4V8ecEeF6QxeJlva3uUAS6vLfmv5lgjr+dXy5o7aNmiaxNMGzMIgiMrJ6V58MkArFqyIKGp18JZ&#13;&#10;Np4VNsSVHSO/RekAz+nvuGH9gLg2y3s14enIC4q43lyZWqYJ8tZu+F/+2/85826eyJ+ohfTX5RRY&#13;&#10;KnhjLuHXnDiN5C3/nQ2wDaX9vMaepLDz43H/kPzbG1fQZ9M9kNb+eHm3EDW5X2JFoQ/T6awqiqsw&#13;&#10;wveGd659ScgXsh5CxFZYjEAr+VtRYOqiVRWl07l4CNp8TAu87/5Bb+P48fUpUHAA1lzN8l6e/1X8&#13;&#10;w+KWCd1WIek49NYJj78N11UdWkcCPL8sS64OyhLzjsuHjaAAGUYLu+pkAAZzkcUFy76xIjG2HX+t&#13;&#10;pvG9F7S1LmMS9PzzYze+XWIH66Y3Y2oUNiZgxE+2euzIcJvXafuBg4owRPgUQu0VSThselnm4/Pz&#13;&#10;vGmNgc0ftVtSZEDcb8PFurUGim14dguKCHXoCj7uinK5rG29g+tLwrEoBMOiJLWe0x7wh8RQGEAA&#13;&#10;kOkortGtp9HUzY7Q/je28PrYFY/+8SLPF2C9mfWZFPsaZkBjkIEy5z5juIRMoensLN//ottfLVwX&#13;&#10;iJGURXZXEe14thTelZXUw1cg4gpjyxq1FeiFw9LqdnbrLDanjCZNWoK2SrQrQHajc9iBBoMGMHne&#13;&#10;QrqNoQxqj8b8VpOr5NLqZVnmkopw+FXboCSmBjrXtsUPyzJvm44EjtgavP1UPa5zRLL7gCd9dlWJ&#13;&#10;IPg6yodc+PaHHX9JNo+gaMbMhTv97H60yY7JANolGNPGsJE8nPcPKOBhufX945yTG28j9O+7CRdt&#13;&#10;tRVRZb+SyOtOHR6m0/BsHMxotm4hvsDF8rHBDu9aFYLW/sJ6sZVMI1odHx2rxvH/MDHpWP7l7fPu&#13;&#10;gVflluyP8fqVEXj/cOSX9UP3AgocI1n5inO0QcA0W2e8DsgyHbaJmeBIDcrVErJfLsuxexpN+TXn&#13;&#10;BhY7mwjfqfvpMr8AZlMKu/aQvRBSKZmidQjGljOXC1CuZDcGHOdtBTjr4P/8zw/LKYTvDFMZUYmo&#13;&#10;Ihzq2+eIj4kYDU8n3Evca5NscM+bIGYtGCDhDf4Gq3IHq86FLEvjvUaUax02+VMIYU/hN2A0aAj7&#13;&#10;NdVf6uPdbYUAP/HC4A5LmXBeA4Lgrl+nzVxcPERtbhKGN3+dp99wwb59XCqCS9GeN2PKUqpUUAgc&#13;&#10;hAvsBJ3gR9tx1FSXlcQ6x3oIs6ayS7j67fNFMte6WCh2GS/ogPiEOS3C1MADtVj3P0i8Oo+rczQj&#13;&#10;BybcGLufrcsonsUVX9ay6RYH2jwyZjza6nMnfvmPp8utORSOpjb9fP24Nm0z0u1nDzxcyI5sBiSq&#13;&#10;xkSbrLrFJFREsbNuuR2EkN34bR328Jdd0NsIGfvwgLEs84oC84QQwJ0Fqt+O6QA37W9nTw7Ei82x&#13;&#10;KylcR93yjVM8oFJYTRs0sXnelC5LUEAmljeHPfcG+sBSdnGi/3LTuzvGl2HZMmD7w3I6p6T9loGt&#13;&#10;DBVLnpAb+iJjwKL82SSx1CcPBK1l4Ak90kjxAsWQKVxHuD/YkI12D9OiAQ0UjsCKC60myr+hWTsY&#13;&#10;RKlMsH+lt4pUNWT89HH5lTzCX6vNjpyGQb9TtsRpyD//1PiAidvCpV4Pmf68ejYjFHlKFkgmvn7+&#13;&#10;vSjvbgCP0amV1Jcw51k/JA8XMoNWiqBHs57O9Arb5oJpDRi+341mdvUJGyOjo4uZIK/Q7WNL9O6f&#13;&#10;tb21sXJel0IMCbdXUYEGNrhZFUdF9HiFAahr2QvZFXZYH3nGo2E3xMQccS57GMgtVvRkbhczEV/A&#13;&#10;qlhGk2L6SGcBYYXcM8/v8zAPa8hY8e7tqntech2Ev1pyEJVMcTwDzr9IajIEMwaZkRDJO5SfmS0+&#13;&#10;uFih3FK0ly9CAe0vD+InWMXVIYD3lPIEY6B0C9Qu/J5Z6g3tDj8iPMzA0mOcvyYkIatspshcL3eY&#13;&#10;FSr6UAtGRrQTpeMJfKPdVh/gnXd/MJnt/CaQoYBoruYwyQNFOnJYerIu+fuu/NOypPmcGPr4Y7zw&#13;&#10;T/fTsW1nfaXY42T15VP39J4277ZWZC7UFlZeM6Ia0Ayzxm6rc8KFavO6cr2y5/ZiMLDukfOLH00Y&#13;&#10;eeUd57/snpavUxd207b9+olp8K6L2yFCEraEt90vTZxiIY2dz7LiYTuDtDGSGjfjpcNe37XQ5+ZS&#13;&#10;xdksBWBq5vINNJHT+w2YLfvoAqjc7TReN44XhuMPcVo+0+CeYfMhBfVy37UE2THidfEUcNd/QFyM&#13;&#10;y1WVjLVHhjqQc6kSWkwoeUhJVd0jKN+vS9y1J+M9c/JYGWp2J/K3PDla1vUnL0q3rvmq72MJvLY8&#13;&#10;3UqPz8W+7+tI+ghtgMcd2sk2z54cfornbUb4UlaFySu/zO7C+OM2/ydFFHFVQmQBYyER0gsrBCDh&#13;&#10;fdw2L4O56h8nW62B1PPrYis47uHO1m6FAUFbpgnWcbitZkEC2Z2N5kB4E6DKEAhpGXzXYWfh7+K5&#13;&#10;0ZW4TXc7OyDvscsAChhTjHoyg7E4gkLjAnSmHd6o1jKhmzDiu6oZ7GtnARWpq6LUHxugOwiqaUaP&#13;&#10;83ZdmFJ92TaLzil+9QsjyzNEYnRaYCxoigV7MAcwsxiAdp6X2MMNTOXb8G+y5oMzvoAuwNjLD6br&#13;&#10;y3qI/I4U1Mv92EdEzsn8Q1E3B74NFsPmXUjiHjKsMSntnXVAsyNdIyh0oceAsSDeV+SSkdOIgGrP&#13;&#10;nUcqj/jCZvOITRpDibrz8i5KY8nXyKIGGlLojM+xpB77KDCvb7V9Zs96npuGB9Kd/bn4QZVbhERD&#13;&#10;6/XLJPBT3nhLD8yTZ3p4Zd8azokDVBbk/yMIvnZ2zRLEIK+c3vylP+x/V+2q6pruGRtj8CAZwZHF&#13;&#10;ARIXwAFIiCMug0vzFViMNZ52h+qqHf/wxTevvBbP83VqjLyl6VStialpgh39ibaLYAXDsqzywz2b&#13;&#10;3RyI4LR48fOKsPUwu1NTEJbXiXtGinVIBb8DNn2bj61QabaV39Hx+U4pvvG7S4OiK1p/RlfnQAvq&#13;&#10;farG/LylDgjxX8+nv99oo31W6RJHnfarA5w2k5YLm4tGgWQbkkvwXc7QIOccdSn9/O4RztdPz9et&#13;&#10;LOPrScn3XqQ05WIWUOlZPy2jV4zu4PWjWGacfII/hTauZPg0onuhtG+prBKGodgySB7rSw0l8mYZ&#13;&#10;AudJEIzwqi64zUNibqUMugrPgjfWIb847FLhUIprV1OQF5r8CyCgLRKyxzQDSbBg8Jthi4Wy6gGN&#13;&#10;JZWwt9epJq33n4EmHOVlPh612+42OMUa4Ie//96gEVajVUiHJjFG2/Lsf8MA0q1MG2yq0ZOJypSD&#13;&#10;qtbW90uVM05FtWTBBRCEL6NkeRjHCCn9esGsbsp9b7O1PuQi45qiT9DAJNLVn1OulH1bL+5u+3eG&#13;&#10;vO73TVwmOnJyPbcVm+P1KExIu97zObGKi4NP87JQVTSDio4wRxAc3sCYIQkG5HkNIcototIid87X&#13;&#10;0pBglUMJTYKtSHrR9tSnCPZtm6gW7aQHLeDu29FTZMLctxBZn2otsSjWjANVZu0LYX2lZ/VxJIEe&#13;&#10;3kcIqbpz1jDuI7qDEmaAU2RSi8Y28sSZiOLN5kwn7x/T+DoLnQKpiIidyS+LI/3Ct48XTAmAU5Sj&#13;&#10;e4OFFDmZPIN7kmwscPv7aT0LFc1yPhyKHNkVKYCqJfYPseIxYq3XJk/DEfNi1cSB1/yWQearByUQ&#13;&#10;C/cIeh4db7vVUQAbmd1nJHCmeIl3Gb3OqyOEVHXh3gjvBpcWLMRdgEidTk72YmAMhFhzjjvVkkVG&#13;&#10;T2bn1ljimqXOrW1Cf+yexC0806iDZYrIqBMs6fH0CZfVc0zvuhLAUkKBFoP/t//xfy+VTDGGHHrv&#13;&#10;2qLkEZJArnOf3RDd3LQIJQI5oCVe3ZWjhLO5+CHMK6krKMqD5J+HcXe3y8FjFB5qlqcENDsHB2Mq&#13;&#10;CL/NA8GdXzJOaLmGNZmuqkQmqU+jmBN2mISKEsyyYqq/wjabxc1i03qUL/PECYvaKrwz1TJf51YV&#13;&#10;MOPNfQ3pQtRU798tS9B9qhQDsBoXnQmjZolgwpz0t0E+cjNMklIJGEUbE8PpdhYcvp3PgleCVmHU&#13;&#10;yxoZYsE6IutEsQAl88VMV4gIDLFqi/FyThCTQvJYGRUHPTGJIV3bfbmGJRCcRSYxl4hru/CigUxp&#13;&#10;7w+lDJQBSMdVi25HBaKSheAxVCz44LVliMICQGpdukxv6rBhAqRsV1JbPTV1o40nULKCIQCTDrVg&#13;&#10;PIKgrdO3LSjnxXXb/Zwh2xDTj1w7AyUia1EU+jwgh0DUEif4lJ7aH8dhzQ4uIZK2zAgHb+M8Itm6&#13;&#10;lIIPQ0A+AgCzh0FPa9c2ATuVa8IFimDte04RZAVE6XJ9GSOGzOz3nCaCBOc+d0gOyYLZUiKkqHGa&#13;&#10;BkeAc6VQ8xiynS+v3wjIghQAElE1CBjYL5Wqckq4zGqsrDWYQhwRNY7Y4DJcp0td1TnYgnMDJ9kR&#13;&#10;PQ2KgfU6EWPuzgMAACAASURBVEIzAZglSFrtEKmLGPG6Wq5k1nrA2ARQsHohw31XLrd+GWbJUlx4&#13;&#10;rsqXdaxKzhGtShVDuq0nQrJkkOLSzmtDC9Mvjiw8a4FKnOj79x/64zFq/62PNU8JeARczF5EBZLP&#13;&#10;CGdGHBthSCRCn1KBeLwuKadW1FBR1HAboh8NZsGmJQAb6RimZVfujIxhMLfnsSQKF9LNOs8rqbgz&#13;&#10;Aao6qULbRHkCwBKIAMpsyNB6edcdf7tSLgMJOJvI5axX7UyxvS8oS8EQCgguXq83AoAEkFLpQJjX&#13;&#10;lYkIMO3XGSQ8JE0wHkedsaAmgbK084UAr0oFA3DO8BqPo+Vc3E4nbxYY0PjWS1wM9KZveB3HppB+&#13;&#10;jZXonMYQV3uZFeMFwUAUOUlR0pRnso568rzoRhOYu5Wb0q2rTZQz5ClMZRkWi9nGOi04sC5YOTlI&#13;&#10;BN9EzAsEdbAJAA2NHR0HalmcMxhDokf97uFuvQ1cSq5k318eynvt7WjmwDTMdHlzmcL+lhhKVg9p&#13;&#10;WW8rKSQlOBnmt3C1IUFQxE6k2eM552VAEhiaLYllpkvfL7eZUIEohrcAPRKEThERjIdp4XXjUkje&#13;&#10;e70yCbQHgSOgRIbKwuRMdGukKhUsm9VS3LpAIKAcMISbVAzQTh2j9kZBxXjCZaYOE6t1rQg0I5Ca&#13;&#10;IHD5/I3UCKEMecRVaCjs3a3mcngbYFMbCzMINsPKehCNlBAHz7iAAeSU60oEF61zASRJw0IzhVgB&#13;&#10;6VjW0bJSZp0pDICDm9OH3JlEx+DV/WG9juNNgwwTQU1RVnXtMl6SbTjPCQAPERZz6jOyTGQRYAs7&#13;&#10;AitnuVvn3aGFyaHVyoqKWmGAsYGUkHUdEckQsrpgNHPJFHPLRCeEbcUaMRPCeS5kAtlByIsNJ8qi&#13;&#10;7J3J2Xu7KIIrVq5u7pFrALPYwRrZjO93u3m2PvoKUACkRXjBMAJYYuxjErLxbt2UB2BFW1YgRAIp&#13;&#10;FYV6lDlEKniAKMDNiqAqKgywJHzVIxK0LDbBJ8TAbT7vVLFOMxflMEaGEFKWYGkXPHqSWgkY2TDS&#13;&#10;IAwRKdouZWeXQC3Ot8X6LOiUnCUBVISoZpcgT3bJDmob9boWnSpwSAifB13zdnWaRgh9wJN/nRcN&#13;&#10;XFUoYoyJ+mW9CY0zTwyy8brSotSvK0RssqCyhLgVwcy51N4zlIBdqAPJyA0vCp/07PFd7ZImIikb&#13;&#10;/7LeFBThYm+jgQEVQBmHPemV2NkZRJZfb9eya4CUxkAKYYaQKAEjBSB8+N2HmKLppxhCTAFwS4D3&#13;&#10;mCQqIYyANDllnED/ZrWwSIp+shK0qhBSwpDqKa+oooEQfws052jWDPwG44XEXGYOuOj4OtvkQGQc&#13;&#10;VVLWJUKZ9tllx3A93jxpSExOW00IC1qXEsE8w4Sv41LI2hvsDbF2BilSjDyzd/vNNF1TstAsRa20&#13;&#10;GQEUEoJkgRtdFBEVECs+mGVeFneDnBWrcbLbTV7vHzfYQxGBd8YGkyj2eTIWYlJ8mi4QFgDDUnCh&#13;&#10;I+JFpXajPfEojIUxYYQNkYc43x4aGhz1emmUKDHwXEAssqFxSJjwuqovr2euwbSYnLFZE63z7EC3&#13;&#10;2aGATLZtqYy1IGNtrriWlkJ2g3eliomkTKEBFSMQRMlwb9fiUIuCx+QBKHiBZZXXhXAuMBIC09ih&#13;&#10;/GZJybOU0WhKZPBelVWCzDjNCwKrMIQAAM0eW2nrqCgkbSt6EJoCghS0M9Gg2eokmI1QFQUXyIeF&#13;&#10;0Z3sBCbgcOgGPd/D2lqrnRNaumQizinmeTyDkrGm682VCkwJRwgZYvM6yZZE7qnhhInz260UiIiU&#13;&#10;o2MRXvorrKrggMjcrEfh2C3o4mm/5U24udmHVGKbQltwaCwviwqXbojQSlqx4H0QwDDdqhpenAPJ&#13;&#10;EDSFq2CJZwAW4yBwlu3ufr7FmbHZYrdmuyw3wLNgtJ/7ouJlzXCBoKeI0rgCBOgy3ViMfW/K9vBy&#13;&#10;+jhp60LwTruS2Mvl/f2DT1EWhCrKagEoTrMVQtzGHpkJKYAcUqQJAFaCzqtdUV4BRJUctM7E5kQh&#13;&#10;YJd+bDgNQEQmAyYUurWHsmpCAtzTrsIgDinURAjGkM8rAt3p7bh6j3mtl1Gw7LSepxlzGWEqd+0M&#13;&#10;QrIW4iCKFAAaLqeu4xk5ipVsC4llXlPwy80t9a4lmBIlbIgh+SXOZg0OpGEZoLUQIIwYztgQ/Vhs&#13;&#10;42wlJELQuBjmyczihgiYXU6r1yEWYgyQtm0YJ8xajlmyaRFIChmMzqiLCWIhtTVVVaUUMIRWT5lR&#13;&#10;khXgaIprI9Tt/Lbtap2c7e1ioQFynl99hAG4ZluR1QhyZ4yBIFYGCYvSaFSubeghcxnpnHlVySVZ&#13;&#10;DXyhhKaASwajSZroLb2aac94ohEmuCmry3zlWQSAESmAM6hiJLG06jlPEGGcEAOEtowylTzifi6U&#13;&#10;gBwHBHkAq0EWh0AtMoXOo3YTCdjFmA3NXgiqQoEmYySrVmtATkSwqmzG0akaCMRr0YoKFLK49mPJ&#13;&#10;ceBo1s7k2NAAMEoEsqZKQCFcLX6NWQsHBE5FRaUi3uAYGMysUNqZHOzqnMY2ScVgQCSL7Q/1aFYP&#13;&#10;IXYDrbdv/bXp6kJxKCQVzPoYAvbSCFrnKRDg67K260w8J7jrr0Nd1j5FkHxgNFEsOTtdb7KqTtNE&#13;&#10;GalESwOcna1IBhTmjGxinPHsAw3OO9zspKgo4YDw9uwWFKwC8Xo615XyQQtF5KarchBGH4cVSZJz&#13;&#10;LgolFJ1WJ5WEMFkTqaclonDtxbuKJMNRHLwrK369Ls4BJfjb6Q2DjFIgKCyORrKtUUk5Dy4nyMAa&#13;&#10;MldNu8GCoGOY5gWxjAuA/6//9f/GEBqrT9qVu4pFIAIa3xbZxneH7vPHX56eOsZUov5mjrUiBc0l&#13;&#10;j2dAf/d4uM0Oqy6f3/B3D8s8dIWAPrD5VcFuGZguSMXEnapHsJilc4tdhqEEW/7AoInDp7dswLA1&#13;&#10;ZcsOuyqt6+1yG6/9pvhJuM/t48PZJSdBQetGFbuq7S/Da7q1RSkIxpl+7f+IhfFx+HTTBe327J2F&#13;&#10;a3+1VJYmwL07hz3IKXfVZqU35UmjVJ7isU/DMsmS1RW3CYHIKC6A1s6wbdN9/fRJbA/tdju9rtyr&#13;&#10;a2E5IizFYG+UlpMzvCn8rfjb/FtVq5QXz/sMrMcQV/W3118apuxxqreHEUDtvY+aribIShTVElJG&#13;&#10;Zb9+G4b+frefDXosheC0BzibmDKKCdE2vixTCOs4XRa4f9yradL7w5Oe/aSvd4dDtK5wkWNCMN4K&#13;&#10;Za82QWxjoKJ8RVdwm7Y+O/mOynWeZhWi0W7fSBzm63bNN8mASCbAuptJYozgZPeEvgEmhEARvoUs&#13;&#10;pSAM0Ezu24eIHd8RMW211hVngqTAQEgqhBVRZ3lJmZZ8tT3W3qmAyGD8Q/teSmOzjyQuL0QcGCTL&#13;&#10;vHqvttx1VQEBxFEEiD0iTQF5vyCAOKUTtN16LyRlBRE+CBsLRGNTvNtuYPTATi7AQb5QAlXCKE3c&#13;&#10;KR0NrMj5cuXyqWjuVtRf3yKiOGR9J1r/dEezNMd1bm/vC0YhVlx5d83x3auZ4VbRZXHGQgRSSKCI&#13;&#10;wczz7S0YWVEObVSIWTY8bTZ6MGbQz2+3+27vR4/uH1W2ya8oGvVQ+M8T4SIS4SRe4mcBGbVoc7gX&#13;&#10;Dj2yNijJA3pbrz3SEZNSO8CCxYYVeVo+t6xBXn5OL3u7J1HsmtoIgLXbYnaFzk/gpM0xxG13H/2z&#13;&#10;ZCwbSEuAnw2LYK2o0Bso4dv6rSXgzWTtTdmWU1I7mp2dnTfAhIWJAuENlobgmBPGlPBVHRqCuEDV&#13;&#10;RBzySFYbUW/ZdfYtLwRapx6nRDHGBKwY3S4jBrkUhGOCHaeJEcjT0/pB/oM3S052Sw8wqf7mMK8b&#13;&#10;ONecxnXoKbu8OlWi/Y4vXz4nWAImIuUNuF1uw4/fve8tMPbqmHheQkMwxQfvxqpCHrB4mHMW5gpt&#13;&#10;ls6cMCM+6oQpTQJplgkpRJdtamUz6wmFEEGmXAiIxuMEOZabwrCFh5JP5dqadOb7rug6ka4j2ryj&#13;&#10;KL18+Sju6ns5T1OMWv5in8vAd7FG/jbLBArSHJp09ndlwYSkdUUdpBPLzk/9eeH1slpAlUceBE8Q&#13;&#10;uNtv5nk++jkLtuTEcL1Gy7GqRQvI+P7u7nQ8B68CLu1sZKKXSdcfokzxqWykaXsBOqLw6BeB4zoo&#13;&#10;CvVyXfFJAfR9tb/xJYVY7tmX658PkIidhB6iwFYlKlExThHfbkwPobNxbAicVgBSKgQ79yeVKMTQ&#13;&#10;5oB4nKDbqY1+WcZCy6ZavX8ndm2FDIKbH3/gxwXw/SWYHiaa0Tu6h5xe9Lip1Ok6JlQwZpMNu+ZQ&#13;&#10;0vo4Xd/GX+8fu9UMYEh12AfHhwm92xZFFUE0igqksls987zBco6LKknIa1M/7pnAgOrFVDT86fzP&#13;&#10;RYHiKn8o3luCQynhuoa6cyaYcUZVq32PQXzatOvp9baYuquuMNYJJBm/zl8gasOchmnMOO0hPd+y&#13;&#10;FfTFTVJu7kiCRA1LjGFYr4G4yvuJRwQRG7RZ5CApu47j621aljp2jCK6XoenzT5iGCWNnic9VRsR&#13;&#10;kBaTzZz2Y4pgU2BHtobjDQ27G4qglYt1XbbpNgWAZh9Im5XfkNGRy9zcPxH2vFEV1EDCdHGCyaZM&#13;&#10;w/PLUldlU4iZQzq9moRIuQs9ljA3stB6qhOtfvc9KTnTgOk+VTwf2sNcz/nMoKzEVu6390aunpDy&#13;&#10;rtOxYsa6iEmBKgid3jLMjHzc/ezPQxWyx/wXd6YqA27Jude7uyoqdAWoVCUqmCOTh+U7PF1sp/Zv&#13;&#10;07G5vztNkwYUh0IQuwYXBYE9zChlnu0y+MUWpeqn23ZPccxrRAEXsgY+1HqciPPLQj6tz5lQxuoi&#13;&#10;b5TCEM2f3jA9xNG5RCS8+TpnxiAtEB1n/07dwq0c68/j3zDk03VdWUlbQRAgybZzdcoTx13XfOiX&#13;&#10;j+f51LTdPOr3m3YZX6syTTdy1mPBN8uQSC54kUopvbF5G5fjM+fIB9sKbs10u71hUhUI00h17+0e&#13;&#10;lgo5DFYQCi7dWVVNt3hvIlWNGJfT+8eH+DZnmHgjHIgmL0K1MYkTWAp5EJQs5zeygsUzCpShn2vw&#13;&#10;PeNlURXeHd96uVXpww4vs5QU0aDz9PItlyq32bIGFqyVbvbME5Kj1aCt9tlTw99w+5RM9KMTdZnj&#13;&#10;ZRpXQiqp/Jj8jOmPQe2q7fkyqnJTE4Ax4RiGdfEKfRnfqCAxBhjbc/+ZlrO9bjzH2UeS48wNPjpS&#13;&#10;1xcTeVqvxz5lMBgjVA1pQiy/gYtQNQE8G6Kb1X6Mh1399vbneHdX+Rkg8HI6ylRrhWGpQKQU4nE6&#13;&#10;a3PVXqlOAejPl2+H/X1xTeOyBAhUaKsDo4LhkF0eAmXnJdAd8fOUARjnUVRALxekEm4wfZa0Kb1L&#13;&#10;9wc2uyv1qQGCNYrdPRGPw1V3G8/mCu2qG8/+PBa6hDU752tTd9PpdF82vGPhAiRssS1v+bzp9mMe&#13;&#10;Y2nxCO5Ie9ZLrOtyO/OUuc5+WXBVZ9SOC0/bsF7/Sms5p8CLWDNpgrHYSRw/nz/vn7bpxEECdgk5&#13;&#10;I6rsHdheBn01TtbAAQhA3FTFC/d/X2wogJChyzis2a7IpWjqLFe9VNtCOF12Cjg63ZJoGfQAIIoq&#13;&#10;fmNwDf54HpSMIAnjEq/rOyzOgQLKZ+e6reK+RUwAiDdIgDykcFHy59N1gNi2O7LMHQILIEXIYl8z&#13;&#10;RuI4TADTBFFmuLcL28n56+1wX536X1Mu9xVYdL973PrQYB7SEn9++NDny+hDRJllRXZ1iM75RXYi&#13;&#10;J9VPt5xcRYWqt9GEvBjXhp1REjKWA6BARJpmPG0Cv2lKQ0gLjGRibAHieSK1nwiplmnJHl1YMtOE&#13;&#10;g5ts1+62xtmCU0II5QLmcDiUF5uJp44Gx0PtwW7bxuBjK9e/9aTYGVTD/DUDIiqxeisuq4u74PW2&#13;&#10;U+TrWiOJdAoGo2a1YSg7ilJ57I9AIFrLdZljpZJfsZuT667bUOy73erxRkAXfT/6qhSZ+URi5vsG&#13;&#10;z4j4aZbBewFyzIfNfu7HWMEUUM3aR2wdDhHBFQC6prPGkflMVxqaqkMIRbByJSsGq+dvQyGqqfUo&#13;&#10;MQU7KXGxoc7Gy/Ow2d9zOffHUaGaF+71fMFK4Xn4skyQESJRNfdy/3B1S6qKtOBv47q/a7y97jwn&#13;&#10;HLCC9MMLcBuCC609l8frs8Yot5sWTCPCCCV2O+qBP7ucA6at0388D1VdcpKH1azRpoy0yZNe8Zb7&#13;&#10;3n6o9oKqcXqlELg3CmRVqPL48kprIpgAnI52XPrZBgSkDJIrnodPQ9YObVuOJiErxeuxz/W2UgiY&#13;&#10;8zcm36dmidlgHD5/m52A+4ILp/eb3fH8QiRIGLvgdpTsAOqRxCpvmjYY37tJlJX3dtOVLG2BsdS7&#13;&#10;bQGOqBc4xXW0rDxeX/aHp3VJBckZxkqwaOeme3i+Bqge2RhWN0RAQ2aVQ/XDd6vTNurttIcssoa8&#13;&#10;6Vf8H/7n/4c4wueobG34CQA421gdtkVHAsiE8+jJn3XgST6gBonvIiS9nV0yfpxTyYxMaNopY9HM&#13;&#10;7MhjFdyifLm5YPDeouic2nQgzVnaGqcDU66eT7epqgpe0FWdHkdWez5/nUAswbwT6dAHg+DOuEtV&#13;&#10;nLfYTaunCi55KVmRoU7J2riuUfCaUVFE992ue6PIQ+zmkSgaHSJeVPcMFi9qsapXLch008vY52du&#13;&#10;ICKUZolBCdBTTVKYIfFewWaKMAXOeEJWutWmZQTDg0lRZ1rsDYU8ugqRKmZ4yO/uGQ1xw+uXCOkM&#13;&#10;GSNFAeseciRV08LhBETZz8YTCa7d7kOllwvFmlHlx5KSwjl/EOBbWlLB4riwggOMIWZk8HxgCtKu&#13;&#10;rdfyVGkPQAzJzDfU/e7+v/7ya2E/cJJWh9aI030PV25DErQwJdB24oVINb/SWQQaPbAIFoBiJsvd&#13;&#10;ozuzQQ1lKRXjloSkjwUhyaelpEF1q84gFfvFg5SToPs8Jiz6lznfZN++FUmGHkt9l4qVewCERO2d&#13;&#10;ffEKS+ypzgCzaCg7Ytb06TVTFPQdczkj7wIgK1RG3t5CWQ5GAywIPSaWB6dlXGbMMCpcH5Mvrfwb&#13;&#10;L5xdLn0STDgDFggN3pqLyZNvi5NBZBctD4iB8z56rLLYZDpt8hrcYAdzjBsgpKrWAMYybujzbDVo&#13;&#10;N+oY3ihc+uSvQVtYEagkyGbCA4wQaZgDxO8YNZrQ8jvM/wYfG4MdKEAP5O56+DYM8MAbq7Zb1uvP&#13;&#10;AlNXa4ro8qZp4bB7mNa3sl65ZeS+w+zwOiLlv03IpMdquIELXaqOPdSMWkf4vkZ72ddml7bhOwJg&#13;&#10;P36qyX3lEk5+roH3pdGLKBAnbsOjyvpJEdprXWYL3c1f5bWZ31VH5LscfWDA0HwWvESxygWp4cxy&#13;&#10;rPx8jrR6mdLDOxh7v9qFHuo8G+IwGEEUAbjWeh3IyOz1ArEk8aHGvyws3k6rMaSs2shIBMgHA+OW&#13;&#10;lIjgTAl0u1JMqgWGXK05LG+fsGfrEUSSQMVmnhf28sDEc5jc++5+3QRJfZgYSUncE2xdTNb7VFVd&#13;&#10;lPNNOzKfvuJK1iXEfDkwcAJ1/U/H210JK/Y0PU8bITy3Pm8DLtcENrV12gdAbMHniCBCMGe4ZplK&#13;&#10;WRdJxPJ60lObEeAFqXICqwfJsnI+MD6t43lw8U4sq2BhFabnq/uXFZZVwdFY8TMLwAeI6jugfwMl&#13;&#10;Ahu12rmKXLtgcx4SCdhThPeyw/y5Fm5Twyu9e0iLWZcAEtSykiTOwA/QricArghYhJyI2kW/bdsA&#13;&#10;CfRzKxRDfJsylPB1us01vmHH5+zTUd3p/tuaaCFVlebih/Leu7QAtw0KoiJcXRNqXbJ8cRlhUFCM&#13;&#10;a03leZ6pHwdPaLmfNHYSbDxIFiUrifbwYFzQJRfCgf0ENdL89/VWVsiBVjR6jfPWLOOsv1yhyn16&#13;&#10;xTxxDO++PP/Llg9zyBNlW0iRFEl81Td+4hAwyKjdrflzW7JNqdpiXnTbjfRqq4tcgz6en7b3ny70&#13;&#10;oq65rUeCr/BcuIfk1dQDhCzQM4NQADCuos41ndSy3hnwORIrJLRscZhRkLKeGeRPT2I1g8324gnp&#13;&#10;ClAyaqmPcIihfXrv6Cu7nnJJbaH6Ftk1ohTvuYIwdHHyi+ERvzjEG4ibYcLKBFxVMJmvOCDVd0I2&#13;&#10;pCoeoB97v2WM2OVsBoxNNoOn0WEYUFjdwqf9hWtZE165eGmh9H6OZtEfbIYNifNIqOpzW/Cq9AjN&#13;&#10;akQJaftY1l9DeY2GYk68vaxJbEC/vC5quQ8EluTTcisCcDMAnoIluKa+48FZ7ZxePAhOzNdVW++H&#13;&#10;ESG+3DRWKtbWmUAj4jdvP2yP0zAPQyqyiTLjKmd10lNZFv3Sr6ql7g1Ua6onHYd3zZ5pm/qV5Vbv&#13;&#10;VkYTpnlXxwV6UxU1emPxKa4W5qEFmwk/v2uIMtcK2tsSiqo081wmGE12E6rjbOd9wmyBvrcXEmoC&#13;&#10;q+ll3bHmOB83RNWOe1U8fWhhCvIyg5dZ4EwpKfURJVgioQA3m+PFRMPVjKpuoDbtkKvgGlvcMais&#13;&#10;t2rnt1aRZGKYTkxWYRGY5miFjlJ1DmTDEzaOVjUqmjam+tCh7CDSu3cpfZpiXKodl2Np7GY0K++g&#13;&#10;pA5n+rT5kWxtf4JlkZ8eCZ1uiUKP+JLEwU7ZaMoi4aCqLtP49X7bXI9ufBcinxlbNK6VGWhidrYt&#13;&#10;mBYQ13BRW5CRm/Gq80CGzRUPvCQurjMqFHaFqo89SKuP+9mTwqBdWuPGvbXIUm7WQDIxlkwqSFP0&#13;&#10;QGSmaNLX6HXwWtSl5WO57oENFUukbHPmBWtnMr8ef2EF8n6qcnMLax/jyMQGprejKZUK0Bdoqcom&#13;&#10;2ALtLdEJ0mRYvFuERpGWAZGesEYCKcvIi/leUtt/60Ra5vsyrjBNCZ51bEQ3ahhN4tmIS3XBEfEJ&#13;&#10;cdpNzRKwa2KsUoxGcypljIIrfRyLIIydbrQtKduGNDdrTj7mOKTUHO595Ay2bj3zTIBAtzSqrNDj&#13;&#10;PplUZ1HyJZgkABwRk6GgEEHkr8zbzyDGhZbGKUVWjBxHJ7RN4wuhEGJqQHAYEjVnPL5oiyAAIYJR&#13;&#10;HFy00N8mdnFk6iBPjFCV0HiDYU4U4sHjFc8ZD1SeQ1xzFgKrMBi5SC7VeAo1fX/z8MA2NCos4rim&#13;&#10;WmKeFoI332KiAO4jKjhNMSEaMzMKQFTwIaxkvCSjOozpPKW8Cz6WREibL/uNPj9jKlhZrXFeV77Y&#13;&#10;LBJCFqbsoQIlFPPAKMuQzvDmR8tQ9jzqGNPusdDoxcuXIWTa0EByPG2KVgiGKUYEAizlOi+bsoK3&#13;&#10;8Z2ibCbbvAOEI2Y1OMqARpcwSRIjpVoGqeflBbA0XYSrSYh2Oi9xafayaXlMq/limYLXdKzhEwsD&#13;&#10;2WDfxT6xRvjEvMGmXB/66zVGeC1fV92tORhuy+E4sLSCaBFGoNxiEMO43bHL5YDaj6yJTaq3wkkC&#13;&#10;y7ba+iMlBAUaVx7ji7n0U2SvoUDuRGNfwrxDwlM2m2gCnb5F0QnI57aZVGxkFQiChZAZOp0+spLo&#13;&#10;jPqVGLJ61kv+E367AbkdaCNGJKDEK+xixTdaz55nEte03tnDZ3PQcAgRjNroJYncOPlGz5H6bl+9&#13;&#10;pquwEq3zu1Yq2lwWCBJPLUO08mPOc/5W9zskU5S3F4PuKPMuRsTpYRKfi9WVHNPvhQJnjW/qHUrA&#13;&#10;usAQCC6OOddNXoNb1jAtnUr/cqFRSlXBwVPN0IhoAVmzdwAuObo2pMHtygLO2kC+9y4hY7jNDkcI&#13;&#10;L/3CAUahQNlT5FRShXyPIM0A2F762hYs8zwM4tGZUDBYeO6rPayLcwpt9NQvBZUoIFGH7dtUlvLT&#13;&#10;9Nat6EY7Ig8KTg6epmxHQqXGg40bij9ISoReKsk8Nx/XWIeMNp5QfX/bL7u3NT1HhFqen7+lCGmx&#13;&#10;MWoGQZkFBM1ksRVwylNq2f23cSxQVfkCAGabrEF+0bqUUME6+RXBVRcFQCxG5HRCZ2ySQ1t+SUrM&#13;&#10;0K7g9aIlbATm0CCWaQ7hikrZbgHhidOIorW3xHWLZZjONTIj3qN2ickSBP0cMz5mQAnc4P/jP/y/&#13;&#10;0YPJ2IdNoO+LMGU8MYM0Eebb9TPbIHLed+xFJ+e6BsYAMXh9PVKKEYyC3jfkBx//+DF9vrvDcfoN&#13;&#10;ywM4j0Sk+kAMhAPIbHP4DYz1G4SLvn772KDWCNHUKYav4Lrv+br9eX8Ob2SY1D7ZfFaH7X+e/7/t&#13;&#10;XRtNxhP1T/99MAkvEe2iqP7x9dzTQpBbfP369a7bf56ngv7d87ejlFkAtClToZDR5wnKmvEBTKQF&#13;&#10;YzZqzCmD6hG8v3NSyV9+ey039UDwPKW0EM7urls4lniUMI3VaiBGoJZRh4p1MtCljPb546kShKT1&#13;&#10;eXV40udrjOTQgfzFZ5w6ODfk320We6Hu+ppDmW2RjFpuFbaiyAgBn0DrI94DCW6lO8+6DFbv6g0r&#13;&#10;mf667qFk58G8J+8f2xXd1AO1f+V+3zC0Of9t6Xe1lGu3bQv3+ul1VQSD6eaGqnkStmJfwtzet+XH&#13;&#10;2/sWCvRcxyd9e2k4WyynCU2LzgjPB0gmUSEkgU04lqz9Mt3A02b3yaIvf33fiGTOdpVBkV/OX7sD&#13;&#10;Q5BHmuVe8V5c28MlGLpjQKfjmQvFpIxBf4PwWtXBflbv9sIN54q45D1XMRvHUdFDgXPpY/X1Jco2&#13;&#10;1nyDAf71lmXNWtW2EUsv+0xVSasW3synH+JPy2kFEZuKOI8SUcDg7/TfxcmB0N9+evcOqaIi1+FL&#13;&#10;/fBQlIeL0RfrDnvhr9/edWpOLt8HK+y3/huu2nb9IUzrTvnxxazAsozfHR4n+rJe0qrgWMIdQ9AH&#13;&#10;ouN84ArXbg4tkVyogPf52RQvgYAI1xWh9P7+8dc//ceHwz1JNZFp/ijudr/TWc2UO2q1Avf/6g+f&#13;&#10;12/mdgkhJpLNrsZRDb9cyodDd3mGKekE1E2NaFzn6zK/hcPTdXkGNpOF/Lgh/+XmDaXZg/av/7JT&#13;&#10;ex8ajpAu6QAAIABJREFUUWzXSX8+DrQ6nG6/0Xcbl6VLzQ1a/emcZ4ds8Xj3YPULxq+v0fEF10Tt&#13;&#10;m9bTX0De+0KX32X41uZwq7uDzXLoJ+vBuIT/7sMPfUlvvXGaloMdbzQHcBvmO0PYj+9jJs5CcSm3&#13;&#10;P/70HOxDdWdSmMf0+nGs70zp63mgVfn77xrxefhIOwQ2/r7eg1nPv37ZrtUwTaUu0K+R/Xi0F7e4&#13;&#10;8HWw3U6muBodfvrwMwLr2zyhSjas+P0fmpcvf97XyvzdAH49spSVBZ2HXqP3P+168G2K+3T5pvtz&#13;&#10;I3CcZS0bFN3WGb/8+V0Z15dfxncP2U8ph+l8+yC+/+fh9K4S9q9/0cXWj7hEm4TwUeLTeH13v/VF&#13;&#10;+Xh6HelY/fsfid1vipYXagJhCZLuDm95oWyeXsAG7+qJZIBjTm/D8Pjh+/TXt7XXDWcU2k9z/25z&#13;&#10;Hy72ia1/7SDqaP1QbAmvn9SFTPk992Eq4GOhgJLTBpb/6ZcTJFWKp+Tg5XzhQtY1mHLfkQZeYCmJ&#13;&#10;uKv0CperqL9v18/rQ3sw9S/U1HqCBbnD24x4fPntWqH3fqcf7/7xy3nk3Xa9fVWXXLhsA9sUaRgM&#13;&#10;hl1ZOn2ZZ30t6ugsx6xfhnkZ5mbz/asajuexiJ2+fIY5X8ebN3HRI8bNbUL/5sdHo2+tQmF8zeI7&#13;&#10;ky8lii0H6U9/JSUOD6Q6gt0/Pqxs/XL9CH6Vv/9vv3ue+y+LNt7oI/rD99uaDFeonv5daUp7/duN&#13;&#10;/aQ+Xl4sBd+9ZfFv1QInWJC0nHzqCKn682SSqARJAcRHeAeUefOP7PucyVlf52l4/OFdB/Ofr9en&#13;&#10;4il8MmK75/Pb8Py5UWVELs4RnlFLuPae4pKkAtoXj2VY3EN1H9d5Or8cPjxdw/gPu86epxpvi80X&#13;&#10;VrVS4nme3/t2yuWo+7rhK3bv9odVuyWQ9g5Ow6roFozLLcBQlemwR3N34pdtfchDKvL89XY+tBua&#13;&#10;wpsd//I27vbvp/GXt6umKAWzsHUYbs93T3exEEl8u5P1auiYGvqde3g53WHY3f00Xdd5Mvf1Xu/J&#13;&#10;lj0YZ/rxCOZQFeDt+O33P/2QKnHn7LuGDYuwf+iYCswf1WZD0lYbPacJVHkyz4qwOKc2mt4OBCwS&#13;&#10;zcivvGsuEGxE+nwZqoen45qBRMesGOX/+uff/+nzc4FqmjfnHkrmb+vJwosgysVLLuzu93t//c1P&#13;&#10;e3cNDd/MDvvONyrXYPl1HIvN9josHsPU+AxBxZqyzPR37Pb68q8fPwzjm0QFA/J2Mxvlv4XXcbkl&#13;&#10;BS4Rtvfdly+/kVKJp3uLpM3FBq7X61hTQVdXvDPYTjmc6xHOP15xmPYAZilLVpxe36CHMOPbWYEM&#13;&#10;Kcuj95hqud2pw/u0EBvRsoS1436xxoyMOG3YtRCk7MyKT3mCwv7uh5aac2r+8NdffmuaQhVksB/v&#13;&#10;Dw/jDS40f3tJVdHa8Ra7LNTvJjiO8AjXRhDeMP4x+3+V2+E4ni+Gp/3X/iUTHJG7+EZQgXKZfWvl&#13;&#10;jajqy8vz3T2BX66IQlyrw+hu956DTEZzY3uuK29DQivejWlpebXr10Gg924yNRax0Jk+0GxIODEl&#13;&#10;K79ntsqjIENjxDWpNZWz/fjNAXe1E7mgu/f/fhwGgZdXEsp6rkTssJ9e95U027a6nI7V7n+46XP7&#13;&#10;CIppOeY51RV/+v63X5/3mw2s+Cks5cVtNnA4L7cv0d3zrns337LA9s0WWTY3m36i4S8XWKW2sSqg&#13;&#10;209iez1PsKpKfXx5njakMcSYZTIEbT78dD5nD5dNV7aNCGdhmnlaL0XDLeo8Mljy5k58+duxPGyN&#13;&#10;CIdmN+DLFAOvNt0U0uvnuiS/HX/TzQd8u2EQb2mB/eAhuwRS3nZR/5M8cPq0Gz4yv1wyWDAe4P4h&#13;&#10;rl8eDvvTsX+OV6Y8FxrAaE8MwLS9b+eP/XGEh2LzYXM/PiTFRtIIR/D/dF9fl7cTHvNSbtgeufyw&#13;&#10;3dnn+WQQdKUbqOOTk1KwfPz8X55+7M42/tNf/rgrdw8b2o8+4X1zbwRv9fzt3P/p7vufeVWtl/hU&#13;&#10;/Jxs9ec//oVmeYvFNFPoQgPJqMV1ufUhzYx3NVarKhhFaaB3BqlF7rzxR/9varfa78S7pVkbJSlh&#13;&#10;hdhWe3j8FJLVijLlUI8nmWRra3Jt6qr78npa68s5fI1It209nEabrxGNcpNSG99id/LmEuf2p/nz&#13;&#10;7aw2PyiDKADAQ7sgIOXl+XUvcesGBERgSIN4XBdyB8j14eOfTt8dtvt7ZaKJAY5jeHs2bf3OXHEL&#13;&#10;sg+qKPn33+1Xe8bv//Av3778ffXfZDRKG8h53r2Hh/D30BjFw0ppsuNqBmeHf/hZXUvsGamEOznH&#13;&#10;A7hL/MsC/ln/td4ylK8l+JAlWcZUwjZsnq39O40N3/vewubdZsWayAjTK8n8/Env7h5fzJlktZ49&#13;&#10;vv/QGEoNvKPlS9/XaiPZHevGPqFyjwS/lQ1p5J3X4fTtUsiu+r6gqr7OQb8CuZP775/O16/vm8Ma&#13;&#10;k6O07FhrZZnb6ejLxdc7H0r+n68XtEDWUFWwPhH36+02zU5RH3zZ8apUFaUxzwXwLWAbJ2weyebw&#13;&#10;+Xy5r9SzVn1PXj/b73543FRHgsFi468vv6yvXVHcb6oDHF+u4nsMdOHePuJFVyHew+k14Jc5OUsY&#13;&#10;wIu0sC5rFaMeyev5Bt+3O/q6noApthtEVXW/Tc9pcrftD3U/moy8Q0yDCvFZXMC+aae5X8qpDR19&#13;&#10;rlE9U4U7gurgbTxfi0deScECNKjbb07TVyImu/vRivOcrtvuvf3SVTE8cXejbQ1FwPxsQam3kpfj&#13;&#10;5XT3WIXF/v5+s56/ZT3ha85u3RbExtwgLtFmPQNeWgQ7PiHyZtl3jGiLUWAVjDZZbNsftxjrJXTL&#13;&#10;61QEdp3O08k5Uh2tbF96NNnCZaJd2N4lYAUM4/FSdj+3WO4T6DfxYA7WD8U2jqmn56FrIJXa5KSA&#13;&#10;7aAP14QOhCrFi1Zfvn1XBD+OHDMJ5dQRZGLnAP5f/u3/6a1ti2Ya3nxml7clQsYRRkSXhOw5y3iD&#13;&#10;UCCAZuMWCinCKMaoKpFHE+JxGFoA+VZlB1OClxm09/K0TDb8/wTBV5JdW4IY1u3d8dekARLPdrG7&#13;&#10;qRD5Jw5C+lBoCvrWHDREBhXBdlX1DIA01x67vdFaKPkQc9RmwxQ98F5KRGjyuM8dQ8GqnLE6SFGt&#13;&#10;87Juy+fhywRdxMhZt+87BiVAShU8roVkT2haLovNsuacAco8bAaJESIU5XHdNRUAJYUcCFo2O9T7&#13;&#10;6GJwuQh+N1sHKIbSpJQB2OK6OJRwdSgYucQwLajc4gaAC8vWQgo3h5DNKNsCZK+c1SAU4FNMBDGW&#13;&#10;GOGYEVQRyepBhKQh4DRSWcTX8U8SIS7IrUQQJIVAGMVSv24njGBFKSw4EVYcyY67vKnj02pczqkm&#13;&#10;nEtKKpaBj0tZteaqsh5YhOxih7qFNDwKOX+/NaJqDkNwgWE+7PqP6TVkiIT05xU30MaZonzzpVJt&#13;&#10;BIBkmrSu9nyFE8v0Pt4EIigUA6MZ17aWChZcMD2UNUbMa5oGxVHDUMjkNK2q6T/Od7iuM/CckuA8&#13;&#10;VtCFkbK8jlMdGVONRwSzg9FvQjZ6i6BtbbIw0uliSd94iWMOXcNr7KHFgjLQJRASMqGG5LaO6EA5&#13;&#10;RfNtIpIJ2gUagCoF4Zf9Q/LeInMZXWE5Jm90YL6AZCuBvYbJLCSHilJvz+3xwaeUvYoR5i3smapz&#13;&#10;lfVGKIgx0qrDLcYFm81CABFvKUW8pCo7zAVqKrist/fpuDtO012zstzWQ920UhgKcwW5YtHY518e&#13;&#10;QojJualghTCGwaw3UpeuMMaYCwFNtqpfkgOS8hIdjJCreh7/HPb70a6A4Vys8wqjUnf8+9u9znSn&#13;&#10;6lryWdv9j6025yCUwmUCDvXovE0io7pvr/P4z58fLq8biix4KHH1+bFu+qpSzccff4fAtB1rHzvV&#13;&#10;SEihyR4Ve72WqoIwTzS2ECNSyPpxE1JipUqt7PIeEvCzEYAKqTKv2obXFckAfv36W/SmgFJzelk+&#13;&#10;MC9+nVspvHMlh+rAE/IpZXNbDZwN3HL0vaqut2ALQHXd7xCWhXUqcChpZk8v0ObeY6hSMRV0xd/v&#13;&#10;qxkVbLdZI1hoAJiL67ZGVDq8jwg6GGmG7bF5P1+NJ9zLtoJScETzkjAROSINM4aIIcQmrRnf0zD6&#13;&#10;6Fgj9bzU+11J/uWHlwgQYzShhGguLA2CCVgmfc0Go6ZbbY63Dz1uZlygzbTvcIAPrIFbHhoJIRyn&#13;&#10;JUsGQgURDnbx3iAhqQRI5Mdfn5w2BAII2bhiM8/36zvTcZmzwA0OktLcsjq47DVza6Q1b2sVsS6Q&#13;&#10;Nl1DKL6fF48NgkKIxgcdFg9SgigkBBWTq5kiRodmP/kl8ICLDxRzddgiIyT8eTrtDnW24w4wQhAA&#13;&#10;gewYJTHjzCoE8raTO8BbC1WGgHJTN1I1rILMQUIz6hjFUhIsSoT1p0djbwACJsjy+0diDSuqwQ3C&#13;&#10;GFWyrK7FLOfeUexwRhmdvr5JRPqqcl4WbNdt6Zr65fmYAzbhDkn0Gd8+bsvdHZkIyQ/NgRFVZ7pa&#13;&#10;6+Yc1iKqQ9s00Swc5dQ0EIaEoEdAQtEdhtfr62KugIFdNyzXaZ095CJ5Z5zW3nAVm323avBp1wXk&#13;&#10;6Z6ZZSKtDCUBlImo9lXFCrlf1oDfK3k4aRMovb7emZQRBI3etW6g8xUAeralQwB6xWiI7u3rXSAC&#13;&#10;nKt/HjIhHhXOGywWivN8+miFACZABwgWuehaNMGF2zh3Q/Xw8khxBiHy6ghdfGwHbyM/7F1Kt2WC&#13;&#10;mGNHbYiQo5gXMAdfwC2aOGdCo2oTcNitI85hqBSokJnWpt9d1s1FlIJxJV09hjBqPWUOl5uZ4ARA&#13;&#10;6OvaJV10oJAgCJLEbS0AQN6DFIHXscaSFbnr1DjfQ05SDGpccIC3yfFaYlyc9V3d2GCU2q1Taikj&#13;&#10;HOUI3OwjYIC3oeQMEa0KdoFiokPk3b6kRAocmp0rhhQw365YUXCyIgi3pmDthmmIYbXrRkGewlPz&#13;&#10;jGFNS0WKbyQquH6/TSGW63jukAQ5U4JDcubuFAWUYCKUjoHTChG64RCWAghKGOEkR3urGhzSvO+G&#13;&#10;xcHgIzCmjdCDyPrah/teSUGrbYVAegoa50yCwREvvXezFrC+JUgBlbQat3NdSTPa9b5VtEUEpGgF&#13;&#10;Z8L6zblKkqFqJ61zjgTjxd757KQS3dCu9/IP//QSbKG0hl4zDGBODKMUSyFOSd7LJoeGyy7ohBFa&#13;&#10;CWsgnd6/s6ExdkYI9e2AKRVx52xCfVk9Vi3bPe2y9pMOJUZtjSJIqod5mQFMkEC2d1zSlEojelVV&#13;&#10;leQN27++/16SZpjzY0+VvE9r1XY2hH4HbQ6yaabxBIq3OooCG9TRQt9+/3ZsWspqHyJFjDOqsWBY&#13;&#10;dEymJt0vF72stBY5wuxdiRlry2k9MDWwysk8m7lqBWVAYlw/tSHqjsNSya7p4qwxb3kd7eIavktc&#13;&#10;w13T4loFcQcOUzcv0/wRdqQHOebszHLtlRBYTOeFFLw7VlGXJ/VsMumFyLnguhEtFJTq8y3Kfuhr&#13;&#10;D7P2IwDNvhecIDeviGAl1cdtAaIuELe8aXnTVh0gyoYNwJwY2v+0T8GPl2lGvgr07Xx1JV/ufwZO&#13;&#10;MuUx4oJgKnGZZwEODphS0uHTHjAM4kYS2DV7Y3xbH5/2jzZs13HdHR5zzF6DaEeC06eXx0v05hqG&#13;&#10;ql7ny3q7to8VYRAXDoCvOpE4rKgkHDJKuZQ+wQqnWAJi7J7XaiPIlPZwjAbvSrV+vwYWakLiNqsS&#13;&#10;x6nEPHGBrF1Rs1vuW0X74LD1YTFaNQ3B4Ev3ABMKvghEXEoEc8mE8cAuKylw3+wW5zGowwYUTo7H&#13;&#10;EFFTPWg/M6KEakJAq49TXjFHSjG7eiKA7Ki19nr7EFiJLPuhp1UTQpiv18MnARW/X5fz9wVh/PX9&#13;&#10;3FUK5O16ve9quW/5hBy0nChictSGlIykqodhN06judswWhOLqGsQyXzbICccRlaK3tY4g9yEqheJ&#13;&#10;e+qIvpeOgQ6BgJRd12QMB7CrEM64qdpTSjzT6KFLJaf5erWoEhtwh1oSCPy82FIA5CDj5e44duvF&#13;&#10;AlbowG10Bvp1tG4NB1WRRry+nRqhXHQ2x1wKLiHPcvaedCKtOmyEIkygOyDlFNJOM4CZ4JQBTvKh&#13;&#10;H67LdbzNBJENQ5+jz8hnlA4Nui991VzdUkV6POyqVoxF57NHiQqA+8Pj4YA3e6UsF+aa4x7lUssW&#13;&#10;7VVJMOqIsei73mFgYqrq3vvRO51zkpI+wOdSAK3qUGVjDcTA32+CUFVX96veE65hCxBA0DY1JIBu&#13;&#10;IWTCkCTYZ44ibGgpyBqzrktN/T1iGFzQKwJiuc5EVBELZDiugmDUXsLqZjkgoCJu6xTBuE2ql2W8&#13;&#10;rCFhnIRCjqLz7UQrKTPjtAIQJB9SRVbvbU4BJE5DwBSFPLTDRGYCcwIAEaqEKoBMo8cY5BlWjMpK&#13;&#10;NTUqsgUEdI0QNH86HF0qLoEEIuMw40x4HaOOySYEYYOWaQYEA0gzWh76T6dliVxJTFHKy3gnop4X&#13;&#10;TVm1mVgIAJpyJgB0wWeoJMgRMYC8nSshQER1vxeu3g1P3acnmolbV7Rs+e06+bEkCUzqUjq5dfHb&#13;&#10;w/GA6t2XHx6aHWd1dGN87J9zpmsmgndbFWEtv3+/ZZiEwBi4BtHz/aaTGz7vpkICTG7zFag9tH4r&#13;&#10;gtTH/nlaQxCk+/yEiqNLChvIsJ9WI42NZqWK2bNXSlzf7jK2ilUwg6EbuF/2JMd1VaQddsO3aTOm&#13;&#10;qCJbJv843QuRQrR8jnMpmpK4ClcEqXe067nL+KaBNS5tdE9hcX68HSEdBKhYarpGDA+GWhMssAAX&#13;&#10;fnx40QVtlB9lHSLv+vbbx79GFIv1JMNowkPz1DXHeve5QUMl6nXZjN1wvdt9fg7Rn77/YVPJHpXU&#13;&#10;nk7s8aFdQznPpmQsOLTQneOEtWFFNHy33j0dyG02VdvdppsMev377QBaBMV1fGOSZUTsdhecV3UV&#13;&#10;fXpSh7uIliHrs2cmE0ZUA7eNQkBVVs+wC2C3b6pKAcRyBvu2bwv8h7rbWDrjyVd4y3BZTANYv/kU&#13;&#10;e1i3i8+EN4+7hhYrGFi25ern9jm6OEabmBP3i1+TXEgUShAsGOwMZYTLRSdZP2UI39wNVsnqE02l&#13;&#10;xjyvlrLbMk7FehYib5hO54IDpvx2nc9mSRVSjw1JYD5foAvd5zY/VWO0xro+gBjK9f0sAKIpKuoY&#13;&#10;cMht1JrVR5OKgk2amXA8vE29psHcEQAI1RPImHLKpfUBWmVgFpiIxcC4ReguYX32oKXNPN4hAWx/&#13;&#10;ILFselmjCQgvdVmyKyG+z7eMIkEBsoby4MyZxlmikC6zSuj6+lFpvN7odNbPw/5BVBjDj2368VlN&#13;&#10;JdOmEZKDIfmNOJ9hBb90uzY3SYdpvUHRIn55eoFoJ79Hgx8FGByoAQCoqurDcWfv93oWeARV4kDT&#13;&#10;kMzr+x+jHvcNbxtGSFmX9/v2qsGygtWvuukGDsFL26QSfUQ8w89cUgAcLKvADmfsynOzf6h2twio&#13;&#10;EiG67PTbdvmnL0+9pD99edZkQSKBaIMfK4Y4Sf/rf/1LxiB0kYhU40wlJZISDCoCoVQzKPhpP+ML&#13;&#10;qYEVLh2JH8Fvt3c/r/2cUApeV8jiAdHsvb5oYjEE8PL7FWTSHvdgyX9exjUn0THRtHVHhOwAeNgh&#13;&#10;ua73/b51cQOVXKFFbVqjv55cJpXY7cjkWlFUTd6u70ECRQFR7G/XS9Ze+xX1IAbv1isMK4nbQ03U&#13;&#10;4/O4xMvX9eGIaPJNYV2s5smtr2O9lnCNKW4Yl3GaXIwADtmBYkz7qZb7Jit0ste2V4hmxIGz6BF+&#13;&#10;2qHdruoHJcJYwinpvy3WudfXv99vxplBe+b1GO282ok29K5vzaGS1cNh9wgR/fp+4YJDnVB28/YG&#13;&#10;IZEdES1eRnBZbqDJeXDJWQ/AJfiFkrLxh58+WTvr8Z3rtGxnF0cHrpnGaoeBXIy2t+u8WrSBAXW8&#13;&#10;AOCTptLH7V3RDtioSPnt2xVC7hd7iUu/bzALPt+Haif4p/t7knEXg97uW8ebqtAovphc5YSiwp/r&#13;&#10;57rw5e183fRm16FWPJhNT08ve8QIQDxnq9DjU/+fQLj1npSrEZFqSOIt1qUxt3CZ8Nv1RBiMbtzS&#13;&#10;1h2PHhSB+ft93qA3wjSDrDkDPgx1h0TdyUF7T4/iMDQbNGzghRJ9v7Q7fC1fh6FVu17HrW7R+Zby&#13;&#10;cmMAQIDFENjwdNUJ1l29e3EQmrTyGocIk40sQtpIqLa6Rnoc7br23cAReurqv75/m1H4Zi5XmwVb&#13;&#10;qbuJbczk/hAq5vDH+SYfGjdqJVtRd0SgYK4wLTkwSlmwEQTERI9kn5lAtVDiGDWEpXCVFRbd0wuu&#13;&#10;B5N0zrBuSdM6dFowNIqVQXGxA5XqIK0Ka6zFgaOzXS1JZbRVMxjJZVPzZygHukxzJIkm3DeylBXs&#13;&#10;a0bRttkMFYVVC6rwbZreHIU5BVsrkVL1pE0Z9dfvc4Lw8fEQwzZevot27ywT5bHmXUyBJKo//Ax4&#13;&#10;YqB62BuM7v7MVj9dl+75BVJMCDruazdH6/zT42Hfy4IF/Qbq2EQPgAOmgMTJ48/PW6uGsF9/0yR0&#13;&#10;URc9LigHbXMwsFJSVMiM0E8rAeXnX76wvLfrrAgekSFOEFq9uxUwaGzgTe8pe2yf+0fZHBipgF1u&#13;&#10;4wR73uN5Ft4wlG3xyc/ZLct9C7YCPOjbHIKFFaINEyCLogR8lHXd7x6dI7nA5LOUomtkmkEj4PNh&#13;&#10;B0LYexHLWHMGLawfGo9y//D0UBOJAYP58vHKCgk6bFvIsKqx31UMRe3msyy7ruYl6tdvp7sjZoHu&#13;&#10;I+C61TcIIuoHselvcs8BRtsYT9/XGKhzCHCWeLna+b//6/9wdz9UHcScNUcUyqLXphM+3wJYdbz7&#13;&#10;FHMRjrDgg3l/u56vT4/opx9epjGEEt8XN2e4IcKOeTFXn93pdnt+BBzBaFR0oFv5Y6l+lJ2g5DKu&#13;&#10;ORCsaeDk307bbKOeb32j+r5qD40tgSYnAfph/0nKAY8r2axdJpvDGNxkl74jSZKP099SnrBeNprO&#13;&#10;5w/99gFQ9kmXAr/9eXP0PmvttiRTy2ve7TpACs87ooGMpczXEO7UpB2u8miBrG96AQ6BtwyNh5C6&#13;&#10;WPwWR7QW6P7x+cm3ROfm+PSpltijTSfjg4Uu1hDgTJvuCKu2GCRLvb6H+3mFNXIgYk5vwN3j+3m7&#13;&#10;sKZFBb//fkeZ7Q97eFCOYgA5GbBD2eaSAAWpfez7bicv5n00nkYPQi6ZSVgTT+aPKdOSeG1jLMAN&#13;&#10;1U/ILyX5brf3FRJAIJA2fTpw0A7UhZHG3PXIEb9WbD69Ae/dtrl1AVB9/fh7oeDPb98xbcg9V5p8&#13;&#10;+/ODn2A6GR7zTnU4245m6SajOa/Xw5P49R9+nArmeXc7p3ElpBYJYLdBN1l89yoJjltUinEwR5ws&#13;&#10;TIElc6splkic30qYabgnVUm0I7hWrx8LKCUh7qKA5KhjMcRiWZqOIaMcG7sXmhktCJq7BvcicAk0&#13;&#10;Q1w6VZswbmBr+yeOXyCs//nXn3GJS7wGnQmGIc33UBZ/e718mIgYajZPudw5nW3Ij2D3kPqEK6na&#13;&#10;1cY10/2u7S1w97EZqlph3hVQ6RV8U/6hoYIa0HpFCqkQO7AKGuPNNnRqvL/jQ1OlTrLGggTM1WBh&#13;&#10;OftjvRY/uvGc9BYcQZiO1yjSJwpSJTGqi61sZAVBhgBtq44G4xLojg96jXevZa2iNagUt5LNhSSL&#13;&#10;Ui31T2lMzxVvBSkURBjD7XxeLkKhQaE4O6paXlesoolXl+B9JSeaL5k8NV24T57gOubLt9+MOVma&#13;&#10;eH4mVqRp8ZtTB6MGH/HMG3Qf/5jNtEZxuV2jCfP7nAR502vCzJg0G983cJ2vx8enogPeMoLsmtJW&#13;&#10;NJQgAvtJte0D8z6VTYL7unkeQiRAG3OnLY+MTgGGKXKaAnr7fr3M16nkUjXVoVaNJE0jd/ueqaqS&#13;&#10;QwHtbaTxprNz6zThQne/KLiHRpSP298SgxYFIGDBc3JOcAKAx42i+xp0gqwogIwRKS66qG3N4EE1&#13;&#10;PwzBBK4oENhjAFFxJUQEPMSEIsHrbS4YyS7i+XxfvSYgBoG4wnb6SBJGFxCmou0fOpazSQgETAoY&#13;&#10;YQVnChgE9Uulc/r+fU0l+hSBaO6WTNcbKKWqaiDIsXmgWCFWRwbnGzOTp1EDmmuqWCVjR/D/9X/8&#13;&#10;3x5cdfjDXwF6EhAGRZKpZ5iZSTywIazi7leIhHGgbO9/+fXl7f6Npz//+D2z2u0/L8ZCGZAfS5WG&#13;&#10;e/FgBg0XDzuhx4o4VHncIlsEzWNCV87FfcyrGtS92BCa66cTw4mu3qlf5NWbD1fhX+UjgJFOr8sn&#13;&#10;n/2xEIUmuz0cy91PgltZuQbl/zD9nBSw0qJXxnCx1qNTtfvV8vg9f7TekiPEZZVhtdhXQ4NYDiNm&#13;&#10;zVBFYV8vGpT2k3JZxrCnZ5LIpdo9XxKiGfxzt7va76a6hD/Tg2Q0TTMJJGNWgojeATmKarRm2D2Q&#13;&#10;zR/LKnr0p/2jV8lez3BertV281PhuH98Pn0b4XeGcBNEdcxV5RqvnWiEMTktbw81jxnFGUJjZfCn&#13;&#10;ZkihBIZvZmuK/kLOQF9A8npXvdSdDzZMuG+IXiPAsn78LNl837RjtN38IRlRepuH3SrPFC8+AAJy&#13;&#10;k4ChaurfqzXzxqScGep/B9+7sajh7x/hwPcIHezmCA2apCJDIG4Ra7wMBPp+V85/LwDF9h5/3WhQ&#13;&#10;k4A1gEUNgj7QzcxH2cjgES9b3HBVnvQY3MIUn4KOYq3pM46AIMIwYnSizFlzqJOOKFiZQwJI1G7D&#13;&#10;pSjR4i25IvASY73Q3NJMsc4RuzNK/uXp+VJ9aq6/DfXufna3BzBDmLBAuHIve7Cq60VDNRzrFFzB&#13;&#10;pNM//MbwlxVCL5gpN/OdFVCILHgNwUSymQHLG6rzBavvCLbpZ0KLxB9FH5G68JWzdrnmB7n++9nG&#13;&#10;WaLvAAAgAElEQVQMapdj2e86l3RWrmzcGeVKIR3HgfruaVnGnx92Djju18eBr7d3iar5ej428sMF&#13;&#10;HIkvRRfgdIMpIIzrNWcQhVA2B9nUETtxEfot7O8rTg2iDHIaFFgSXHPyEIcq8mOBQud0IU2mixYA&#13;&#10;Xy9ke8Kbkq8hfVE7Ezbn0PnDyvLDPnGQkfboEEx4IqUgUERKpopUzaVLtz9brDk7+fgZ3Junk8jO&#13;&#10;nkaEutDSinK0ab+8R8+q5qekwfx6z7L+CCFBTMZYQkI8zwXFmbWFMa1BvLcMYxfK6eFbw7HndExT&#13;&#10;Xx++c3ag0/MGzhC/SLiXJxCx2P3SNjnYipX348/XGwRTQ4oPGWID96h/2+ymr/pyPSKoK2BLGTe/&#13;&#10;w5CXr8iz9VLvEMqfnkeIYr2j5cLqYZyXfdf3rNebyRFz2mRVHmoV3948lFKxjESRzair+kz4pvfJ&#13;&#10;fhQZVMSqj6DVcKVtN0Fwr5D4IV09HB7/SZvLHJpo7gpa55Jk1mtDYfXXs89QLTZ9fEzPRQTpdZtf&#13;&#10;5yXvnlvmH/F0a5oK9pWAKJy3HVLD4e5sQwXFdTBxui2qi27PS44KZg/oiWmBqi/qhY7neByu67yH&#13;&#10;vWZT03/ZtkZBj5JVPh8KqHabCUuIVlY1J878+k9nUI4bul6hBmEhutCKO86KV/7WiG7DYZ2yvoPT&#13;&#10;48+78W3XkFI2G1A9iCVNwJjGrXljIj9JHP7KVlERr1fbyUP5j0m6P/qcROF8qcvYrE3k4WyNl03X&#13;&#10;BykwTQ21u9zGmP4F9X5lejDDaun5NHagmoYGRljHfHqE/wUMgCa+Yz+xGIia7pbLRxTC38yGm54E&#13;&#10;ciBOO5MwBQFc2RViAgpG14Y8vzYh7TcSiKRV5xzM2HxdfwawgluCmybbNGTuXzV5+iG2GoA0VMSQ&#13;&#10;CcFDyYGXci+a4ryXorYv/n1j7GGKPZUm4UobCEj9gKQ84m2aUILo4accU6XQo7ksach0p0sNUfsV&#13;&#10;X1RDZDZaoR0OMWNI93AqCIZd1c/A01dYC2TCfXtIUkActZ9vpIJTXVnG327moI9vrx9c9G1MM5ww&#13;&#10;VmYU9/gAqlqTdAVjLL2nQlLblFtC4FIFXyH4IZ/9O2Bcwxp8nELsWjEQRvDGhk0sukTRTFA+2BdA&#13;&#10;PFRXLUook5AOquAP69DzaKbL+aNsP2sfuxqXurD/cev6J02r7dtdNmCD31tZxnNVSl13T71As5sS&#13;&#10;cGuY6pWSQ4WEWrf0Nt8LRCZEIqXFzah1/TiAKRhOnLSpWoviAzkWpmf48Q+qAeOCgKt2nu4a4MR2&#13;&#10;kvBZo34A6SLSB+P1w+PnJcVv4w3nnEEfYSP3IAR+MxBUT5XXTXPCMEcdxpgPP8zbuJCgCNoLwela&#13;&#10;5EYnwUpYa39P5pDgVovSKfvjAn31QLAZGm/H5NMXDYFjAf7urc6zzzt2gb4OIFi+TXUYwOOff4wl&#13;&#10;72Q1YbcOHbtO3yzmlJB5GWmsb0BqooA8quH018mRvl2gO9zL9UGtm+mqdh3PnWzcaKlSvxz6FE8/&#13;&#10;/MjXyYbmYTHRoqZy6UUQG3yQ5Enhsfx3XF3YqaPTyEM5yp2TIKIrdUgsCgNK4N8px0jWe5KOh84s&#13;&#10;qZYHMCdKK+1ROzhxbD5OK+WH3RIZQ0ziFW7JEgyzSw0VX5T9yBSnCiqc/1pfbgwZ3ufVyHT17oS4&#13;&#10;LiSjxJmABnuVV+dwLA2GnCnotjm5Tcf85aAmXXRqQEMPC6oAiOv0LXcqwmgBr5/7sU6kmKFUaG79&#13;&#10;QQBljKkwabOTHI1+rDH5Yxkh4b/KVYspcyjbvVrzxOjrVqw8QOSY60HTXoR7pYVBeNvWZ06/xZ3d&#13;&#10;iLXoaV02b3BCeUVsm/iwP/ts+we4W4uIkRDtc0q/CUyBI3R3CU6onnts9s3z8bRQgbfK5kY3zYGR&#13;&#10;tS5j1AeUiLP607YKEau22nJG5B0f3wvKlDQlyWqox3VFHAezqg8vbMqkIbfVmHV43tt0+mPU1cNf&#13;&#10;vp3JYP5FZzW6LTKKnojQCgXkh0rCPxmW2yWYFyonf0/eVmLd62FmuIhD95hA3opE/Z7LOoB3XHvH&#13;&#10;p8/r8K92nuHuVB4fy6z6T9N04TJNxH/OYY7ryjI8T00Ld0ecw8sr+TtjoM4ppa0WGEdkxnikR1Ix&#13;&#10;TMXi7P7HRJ15xGJlkX1dUkCkbz2lgvkFbivbjme1Fo4NIC5tRbyQx+3VLQXhCLrmYEPk/Yoo4R60&#13;&#10;ReRObOWWSAo8JqvXN08S23dzeDxePfywSpYGKO8Rp+pY0d9fYgW4i0MagPAYJlJiPpXUI5Z3n+W/&#13;&#10;3JVoOZDHeRN9tZhZlSvqzU4/jPRldX6bzxsbIaZBo1vDfy6ETRoyNYjf0Em9NXsU/IcEnZR4WU8/&#13;&#10;/vJ5ciEfOvfcIDN21sqndBa/8+Vx5UYioixgubDNYJgTTu88gRU7HQRH7fB+14jv/hmkjyA8SI5s&#13;&#10;kaVv4MdoKV/Cft2drFOQ8trAMpwKrW+ubWdsthURsSTwZK9q7FlMguTP63YuZLRRZph2IDKMeMX5&#13;&#10;YUffrdTwSaUwJ/z8dkm6DNjB4eEX6LEeF74XilNJSxw5RLFruZRAhZjZQcB2elv3uAdDSnliecsI&#13;&#10;Zee7unqf4dlfwFCVvbiH3KJbBUUNHzSU5vmMfGQ3V/OHEpHzaa+6JJpicrrrVA21HC5vEyzq7sef&#13;&#10;rIJxeerxmW+fRnQo1UkU7c47sS939MXiC4hBurxL0vOZucJ9YbZfNMoVS7jQjFekabQHQnIaYLud&#13;&#10;bFiwotdZo5AcqnJ9UW7YQ19kTsANTjspUDbzg2wLQj6W417Ns8nJilb4c1geiY6a4XDZ7ghX2Qp5&#13;&#10;91MrtM0USeDQcbrzFAQFRMniMQYFOkMAKkAA3M35dp/TulnFJAUu1c4xpFG14J02X/GkDxrj//O/&#13;&#10;/b+XaYWtxAdJECcIeWtw5jalrnm4njTtvz381GNuE9y+/OeH2/jq9EjmnzAUCEjgewxYqIctQYdx&#13;&#10;zXx2WSAzCHtuOCjml09HvZRh6KwJNpUC1f9SCRxLBhjzHRwdwhj05PPoLvoiJLn7Px5zv6WwqRgM&#13;&#10;KztDBSjA+kDgd1qz/byUmy4/PlBz+5qD3/XHj+tM6u50pgJGmVwPYj5Vj22n78C7am3IQQ91aVh3&#13;&#10;STyFFOfZ1Fq9VTpAELPznyL3Ba+Gj1O9U2UCxffx1mUC70tJ6DCUHh/UvMR++GE6/884uIPK7vSd&#13;&#10;4l9sCTniljai3gfALZJit+7JYyjBIVNdG9d9tC071tVK7nr5QCit93n4vEN7ezNXzF7YdcaywB4+&#13;&#10;su5V3OE6PsYiI/9bxhsNzQ+i0k3k1Xnbbm3708NPH9PsMHgk8TRlntIuaVrUOT/bkGpJTnojEYXF&#13;&#10;LGr8Yv8xGQQggfi8i7lPKZ3O9gex2Eis+aGmf5rphYDbeLYoHg7P+XYXi3lQe1ySd2OIhjbo5anV&#13;&#10;wlxaDSt6vVfOwPm0pUBS332jEd1etYciyPjqs/9kgcG8AUz+A3n6g34VqMgEIJNgNnoLH4j2w6c7&#13;&#10;DCMNL/LetI/L9R6N+4QxmMfDcXifLm06AN1WaK/l+IIVMNmvrv/4WH56spKjoQdv9gtVQtsqe0bn&#13;&#10;feL+eu47kcgY+D211+bb89KE7FOanGC+AlohReNw2sv2u3HBVcf2e+DVIGjnwK65K5Jl0dvJLR5A&#13;&#10;VYOKBKTr7fEOJU6AuN/m+8PD3q+rsa01t1Ayr/omIYqQQeWrNbiuFNJaqJG33gKAEcZZnq7l4Ree&#13;&#10;18/cVvTngs+FzP0TBB9Vt6cA8ZAlsnpxNGIu6EIfVLShjLCJO/Iakd+UsEuOtfxS7Piyz9/NeoVs&#13;&#10;4/QvdTDR7yB/ps1tgXWAgu6U2i/zhXBgzERjWvqobohg9TbOaomYlEmf3JHi8J2WwjCLXS3tcP2A&#13;&#10;bfMXAAy8+Gyx1oAiCEFmOIDzyv43rLN1i3u4bY/PP8zxsolJ5tRNDirxm7HkuMMbbRe+qNM+RJWT&#13;&#10;JKi6eY0LuOmHhVtUHzhi0ePoDiasyG5JJ6Bm+tcGbTUwPhLGYiqwO75wetU8EQkiWgmAtTYqhyf4&#13;&#10;4HmGvG2Oj5aMFJ0lWpA9vRdgVCS4BkbkTY7ogkSi0o/zhHh7DwxjymEpXiw33Lk0l69N00433zwN&#13;&#10;omQBYVjvDcOVjNp+/RF8Nh8EJhjgphJ0CDd1lirRdLCHo89LV1tVWuhu2Z2qR3IFIBe0Q4db2OY5&#13;&#10;cwkiC3WgUyoB12NWdfF0XxDLNONH2yDAAOZ2ccRQAcX7+6l0A05oRMu5mTiGzgRUMjHba44c8gOt&#13;&#10;/iedhXhGFEru6NiocSVIoqr30UL4vlNRuGdQf9Spgd/UT6Sa2zWQYiAcWRqQBIDsj0/t+LoycF3J&#13;&#10;pPcnv4QIajlkD5tytDLe1OlFwAoQsOm26RRJ95EAh/uElvePh7aFAL9GDObS8Ir6TBZtY5Q9X+AN&#13;&#10;THGxgi4Dfa1/47uDX4oz33a+v7AGqMvXs2sAXnXkIrLKz8tF55QxRKwEuHvp59sll/jzT0+3Ua9z&#13;&#10;UHUh3MGUurZGePsYN7Min4WmK4WpxHA5mZ/b4Oc/dw3CiUv14zlsFzySLtDCzHKnPMdzZJRae8c4&#13;&#10;WL/CZBkncztLH3OfRzEmXOoiY3QQ+ZNJAZHNEsgGdVqKnWQNr0p+RrXP4rSUnYu7qBMFZsdBKUyS&#13;&#10;FXq2Y0TccQ/e5+8I/fL9aCpRbb/dn38kX6c5mQxmxIsi6V+aZHa5FJEKGiGxtMGn0eW6HRn7py9y&#13;&#10;XUeYAIy8CEk/4HZfCRbWTn/x+2HG5S/hNe6gAnb5o606TKA35219gwl+/QUEEYaOJ0+gG3OeG4Hn&#13;&#10;UCupMEIp/aXq98vXuIsPRALtrphmTnBu7us+rdxgFSVVs7fd4VNl8jUWBEE0hq4cd10PIPx4bSQI&#13;&#10;nUkG9eSR51tTMtFr28XBkF3KfYALltETBWgT0RTH8fLucagfjh9XoIujx0FGEuQMRWF7XiyqzUdy&#13;&#10;bDOH1PjVhzDfnxkKA3ioh+NheP16XZUszEB43QHg6INNBCvBvPn9vpWoOGpzv5qkY3FV33249zUi&#13;&#10;Rx7f8r2d3hCsE9hdXGXIqChAxkk0fAY5FrzC5tCWMc8rWD/BX1PFMsHD8Tit9aFJkM2im2vG56gK&#13;&#10;orGAAe2sXjL0YSkvTaESgQov+vKlJcXc/XRbOiCvkArlBavzBAoNJtyPXcXyXS83Y1opq9vvvSTT&#13;&#10;NOGdsGDOjoRr+S6hBDKXCtXQpqkRnb/Fhou3MApKGImuRNorG4t1Xj+f7d/ZrE2iQJFDIEuWl4uv&#13;&#10;afef1ryu4DslowOqgJS8ZZwy6BHGRi+G4GkpaaY2XttmH75//8eanor+8vDMaMPpgGkIr3QgtIbp&#13;&#10;30uuVaNysaoDc+KkalSP6nwiC6ihOkCopKlNVOK8JWlQ3D1ZKDFZcvIMShUaQ1+g+f0a9aow8sIf&#13;&#10;6bqGTvR5tIpW/qIJ+vLeNjizrqDrQ1b6d1IcK1nIqmpIcGvetg4rwAjEuDLopWcNLVyij831Q7TU&#13;&#10;TtiIHr6vJXpwqI/tu3pzc7wvD7hUQ2fdCpl1hZL7Eq1NsdAz1tyzgqUuxmLGX1JmBalHW8/zSoSa&#13;&#10;EJxlF6/mF9j8QUlATdSERVAB5np2zqY8Nehmu+7T8PJpQ9/KHlIJUQwTaTRdf3nc8fVC2I/fZ0IA&#13;&#10;4gXMq/93m26QNJt4ef7P4cM8F+poXZcatCrWaPnr9dfdU8JiTjj7v5p763Ta+6wr4aOwTtiq7Wiu&#13;&#10;fFGLNQSUW8AIqE7QJbzLjdU0mbkhpd9L42aa+2/re7P/5Y8RKbbrODfaSsnuyn2sJkromP1Sft78&#13;&#10;BA+GZDjdaCDUwkhTcPLmRyc3QVG2n13BGkInky7aYBAOx6iZSQTrjEq1h2PupNy2c4Cg+ZdTT7pK&#13;&#10;9lRO48pl08yJdyaWeW1QynE7YDIcuv/4/m+d/CHxN71F7vbrtq3UQ46P8YfrfM+oRAzQ9cyBkYAB&#13;&#10;m9HjQNn+sp49XbtJADCME3C8yxRnBqpGNWSbcAe33Ec21VHEkLKM5IHIwllLgly/x93PPbnH8q93&#13;&#10;ldQJXKBkGRAB/JrvAeIN0usqCqUmpVzSYv+sfvDqwaeEODwySPz0ZiJ+fGAmeN5012TbSIlPNUJq&#13;&#10;soaMHFub0vnOmPNHtG54hIfPIW9tU3JpUz3Vx8FmdEX02LGQbOtxYa2eQk3qvWy3HTmfF6ihM+0a&#13;&#10;F8xcN6T7R/Wj5dmugDrYNutHOKAvjl5LxKojOt+O4he5+2a9HRff78T/9zoJVveigYli6KumlCk1&#13;&#10;CHUl0/G2crrZRfTddRnrPrF/EzBXd5h7FgplGxCkdxBT3OGNhx4gf78VZySj+9D80WzFp2qBJanQ&#13;&#10;Kc+Y49PH96pVQwpxwfY99RTLNDrYKCNA3zyGOylraeoBF+whZbwgWiVLn0H+w98wXiXbeHqIeJW4&#13;&#10;n96KebQEAl2SYRJ5F4RhR+hXVdpiwtpVRIAJldXfRjxndsB19reTsWHwEbNiezZjWO9XghNxGVR7&#13;&#10;W2h0IIiKTD4Fl0XFl3Vsfn4BJcNg7BwznyBCIUF0ETu6thUuYOXe7b8KTqAXBv/v/+3/CWDbPTTX&#13;&#10;y7lE6K1xxoSYqGCw4L7dFzz6XCSTJWZfDMVYccHzMYHCBAG4eOtMLsu8SS5LNEO3L3lFwG6yxzbm&#13;&#10;VUNAVrshgCtRE8bc9OYRKIK/n1dZ4f2x//P77/yeAafTNGWUqMcbjLSthlLhIQbvMcGK13EEGcKE&#13;&#10;YN3USuHb7V4SdF5XdbNqLWW3zDcp8TDUaSaY55Rh2+2vcSyX4KzNZGJtWyJs6yHdPf+xir54E0hH&#13;&#10;mQ+koOf9w2iWMgabASBsNGPX9N7HmjIDLQKEU0ngbBXVt7FmDJZdVUHvHITw43rJuXAh6yNwY7mO&#13;&#10;Z8yw0s0G7pzxj7dz3atD1ZvNK9luySDppJLziH/udpMdm311O83Vj8eymKPq5nEBuy4XxwTIM/Mp&#13;&#10;E0odYuOfX9uhx4wCvRRCo9sgCNnRqwWtoiluAOO66bxzuIdyrnNJP/70g4GX7DKBRDIx5Vh1fVy1&#13;&#10;xDirKlzOrJYBlehhxzhxPlO2mABIhhSOt1kwPG+zqKSoRPJVdG7o2uCdOvY6h1/bNgMioCAJN/Xh&#13;&#10;tH7NhOoQq4z1kIsOWQdMmbl8SKVmJHZN83H/CCg+0GCSsDochydzOxFKluQ/lumIj58+/zTe777e&#13;&#10;1m9vFPO26fVlmmtWUtlWLTJkIMOc5/s4hlsvjlzw+6YB8bLm8zZK3W4iKapQgrJB779/2++eL6f5&#13;&#10;hvxPuG56lWC8BChwKW4rDG3aKkmDN4fuSafiZjtUAx9SuYfCgAl29/JMYALRx9C2lYo5r1oj4zbn&#13;&#10;tuhwJQgCVYkBU8iry59vXVvdb6cdo+8edwpJGr6+BtUXgGIqToXjrM+H49PH6Zb9WgolGEN31QBw&#13;&#10;pnIAxqUGK1d0RDZzki1ixGV7N0R1u2dKSO2cengAMZeQbQI0O6paF8GxH9ZpCs6uy8j3XCZ+vs/H&#13;&#10;p88qAR3M4elhTvPxqCBU2gBnN6gdAVzQyqdVMRVTiSkfDnUBMOYMTMZfsF3TOvsnxhMhkBXZMxIx&#13;&#10;NRBKjpTY7NpAhXUBLdqWFSM03sfisoUwWysJirJKQEOMlnUBm0sUSSGqqscHCB0UmXXH52W7Yyyc&#13;&#10;SapKFoTu/yfRPna0SxMEIb/eHf+5iPhdVmZV0dUzDBIaaXYItmwQG65gVlwrEqBRSz3dPVVZmb+J&#13;&#10;iM8e+3rDguc6nqp6//6tb068QIxQnINhumr3JsAQJ6Xwum4AANYdCi4KKpoocDAyW3L0zuQCm6pX&#13;&#10;sjHblsImVa91qinCLAabh2q3QA+y54QJLo23i50DcGARCcAIo2pVsW4LZN8LgdN087/P12Mvg34g&#13;&#10;NGj92A2VBcla0lR1rZrAY6UOdr4+7WqzhtklhFjTDCjMRZTdbgiL5Y6O21oIbqQc5zmlsNvvHIaM&#13;&#10;4Aid6mW+raLqQSktlVrgikqayaZSWhNwmoPsp5zcnDkrkie/qIFfzmdmhyINimK5+5pBqyLISHC5&#13;&#10;pUhjlFL89tvXfauKoM6hSu7kwBulKMaS855VngaLndqcy6Qk4EygHB72pwxyBplxCUCWgk8WEpsY&#13;&#10;o+s8kxJFX4/LwqRghRaK19tMMrpTBu9v+/1+4Y4+gBSSEWr6gu8Lr7vRGOaNBYxhigCSjJ3N3TmL&#13;&#10;MUnbdH/MVd07OzYHgSGjkG2PTQ5NQ6ts8/5lqJSglF5v804pxsnhuNsmf71vCYfVTXJoKSLB6g9P&#13;&#10;T9PlodqBEIwJvM/zvu8lY54GusKb3qboD33PItVmDdEjKlOJT/sXQVRelsji8NzOzveJzz7pBD+3&#13;&#10;jRLlfRkdARTjpDdEGKICxS2BpKTMeRdqAGfHdaY7n6iEtgjIKlXLzscAceEFc0aK9x6UnCDFomJV&#13;&#10;bW/vjEkEEWN8NNa8ri8ve0oSIIU4EEKcKr/OGCE/9BIFFAHEuEhBzBIeLOxUPZ/vUh55yLnYpqFb&#13;&#10;EpITvYxWq9G90wiBTYkFlDCEaOh3dFcAxMuquVAd3UWQIcXhcqtPn6IPKIO4RdTz5fZ2aitC8Yas&#13;&#10;nmL2rOtx8rHEXA01DqKkCHLyXHgb940kJWpgh2bHW7VGkx39/HQYxzHMs8EWAsqIsputBUhQNN3R&#13;&#10;odWubt/VwNkNpqfm+cf376vRuG2lJE0tekS/nm8FgnVbD3U/F8sAgwEGtPXdcbxMrWi3bAhWCHMo&#13;&#10;0WcJtC3d7tlu3oB111R2m2Oi+vIAqi5ciWQCBLJv/etUP7UxWUhKAFVebtNyH/bdcn1AWllnur49&#13;&#10;/7gnEF4+PkUNJE6jsYnSukLHvjMuhlRYpZBG3eEQISBurpthXmb68ZQe95JTDEFiVqx2gGBRm6Ab&#13;&#10;hXAR2eHci2PFrbMIwF3bjueZFM5rFlRGqTzvjsuyDafa+2KMh53LZ0qVTDBXuCtYQx5iqS+3ldEU&#13;&#10;4wq3BfPB+I1yvGnPQfQeICwe0w0D1tU7JaJJUUB4bNqv80JCxoSGkAH10LScgUrhO87Z+Gy8gexQ&#13;&#10;tdPj0bVNAG6xM8Ms+ugL6nq5zish1M3OU0IplcRnEyHAOYKrdp8HHDG9LNtLc3DMCcTNqHEqpFGc&#13;&#10;M7+lO3YtxiLn37e3KqxC7RCpIWKopOnxaJSKALucCMFVxKOZtm1b1jVHzIgjik9mrTheDR663dDs&#13;&#10;zOtDfaq6qkI5y13NKKWEFox3vHY5zEbv+WEND8XF0LSoUZsGCMbgtHAoMQwEpgInxphLaHNmULIi&#13;&#10;ivCgbbBgRa4QWDB4xpUfQ98PW7o/1vnQH16/fl8y7k+1n7Ywrc6XzOroNgISoPDuc9/3aI7vb19R&#13;&#10;iDhG11b+PieJHMkfd8c9VS6W18v1cCiSfWGULpf30OAYkjYuZ8RwKB6M14lUHJg4PLU+m2hLrjDH&#13;&#10;/OlwitPms9v0HH0dlJOyNyambQl6qupqmhe2awvAqhIAAfeqAfGQhWCiYkdX0unTB6cX1pWWdyjS&#13;&#10;ioobX2GIx65DCdHCck4RG961yWNr8uv5lSekOK2FiAzxaUtcsL6b11eMn4TgxuuhEghApSpMsUCg&#13;&#10;CIaEAAExvOXEEJSUIgPcPC9lKkUhSGG7q2nEQqCcsBTtmla3ZUohZXDHOtgoa/0w7MO2nV56H1cB&#13;&#10;8799H2UhWftcCW+mTFih3Gz3EjFISLJqAeP8eueJUEbZQDKB3XEgLmFFIODjuAna5aDrSoXo1Y5l&#13;&#10;Er//+CFKRzJglKUQAihKIe9KUw8uaZYApdK7gIJmp1pvGkZ6+viHbbydhqYQFEglOL5evuvRNr1w&#13;&#10;LldVDxCpKEgxhUnLw847L7h8TDNqgNt0MgEALjtOKTR2LaatfFzcrMNmKVJQusmBKurFJ+Qwz2Ei&#13;&#10;gN8RrN7f5q7iDoviLIfFhiAqrM0YVuy9zil1Tb0R4rcFAcKoMHZsUrO4rRpaHDSgUvsk67IsHlOc&#13;&#10;SuI+oQKrpr1cb7tq8BXgLg1EjjHwVk7TlGVg+Ck6A6Lr+sqQlqCUkiEUJ1JwgCQh6uNlHL33VEkY&#13;&#10;ow0JYJKWG9jVBEAQQkMHrECJtJa7wDVGxDiPKaUu+uISin4s1s45xhSi4rkAwGnV1bslrF1XQVzF&#13;&#10;xAjDBIZWYYoaFGDE2CNIpRuq6n67CS4K461sc04pRw0KBbBiIuVMaqRkh5HEGnK2ZgwAAYzWfWxh&#13;&#10;BURH8f/2n/4zp8nphwoff8ewqmVyWraoy0wT9wPeX35UyzUjjAzU9e1P+gZCYK+VUwspgi2lMO7B&#13;&#10;WsiR/w7PVFDCN8aZd7A2hTDqJFvRzps7LDOFF5H9Hf+cBTNu6Q4mnK23mYnh10P1SfREVsMzW0bQ&#13;&#10;7Y+oYJweEyY5GuhH9KhhD+/Qg0M3T7jJl77mkNUXsCCFASk7BQ+F+uJvaQNH7ee1JXL629vp8NN+&#13;&#10;Z328J/rH9Sao1R/aOHMr/VFYD5eb9N2gDauaByxUrGWIxq0Kkw+fa4M2x1wRabpfK4EYcg9Qjh4k&#13;&#10;A6vm+UD//v98vSuhgEmf7KUFENl4W4U5okrW4baBj6BljYk+M3SiaOM2UbOlayNkACe38W4ef98v&#13;&#10;SKn71bOVQk0FY3NaAP+Pr7NWrAY2bTQeiHTLlJSFzmGwHVqwTnfbxFR8XauQnFUGYI8wettt/tuj&#13;&#10;bSsPxbhdM4fn6bobt3N4iOq0xrZ9EEVBDphV+zQZFyinVccbqe9EqEuG/tbFtJUEvY0/DQdTWVAU&#13;&#10;zTt59l7MXVutRpMpPNVP4RyvcIKd0Nz5XYhpXHjBHDEKWfKnGYeC3K71/vGp+x9jrkW3uOXaVOLQ&#13;&#10;HuZcjz8WyWHdxKQ7F6W0pJuiMzdjbxAswqs2HgvOS7mOrKJHcF5M//HPO/aavry8mTtoiax+4Y5Z&#13;&#10;k87Huv7usxYSf7B1GpiBoaBCJzL+kf77u5npE/6w8vIPZXbkfuV7mV0O7NCn4Ie+vbtQ+iNwj1SN&#13;&#10;VJSCY3gg//zlzaMJt5/vbnLgFZAsEivJWTI0f5jpd1J1vSyNHyVk26Nma4A/Xm97wOVuvPm2IDoA&#13;&#10;ACAASURBVJMX1cBqgsbnCamnleWP7J2cbgN4uma0e72/ZRYYLjTvc4DVM70QHOeY3rf8hdIeQ4V5&#13;&#10;1Ya5VLPzBP6I4bh94LAy521MPw3zGWXkch6HmCqJWvkwU9bot8f88u/++JpmMR5mAGvM6bxO1VlA&#13;&#10;3oQaVP23387qIFIzd7Zad57uyN2fc/BfPxyDKFgAeQiuAO9pJYHWC1rBz92HV25uJtNA2RWZzd7c&#13;&#10;TzoFgIxYAOWtE2pKf+9euJ7cXn368flyQ1oc67F4jd9ufI+AYp7b3PfE23nLeD+7pUoUrNrbjRPB&#13;&#10;fXwW1NOVTAGHvoQXjWG+L313OFc0kjiPk4QlrnZkrTUq2JYQcfzelC0Ckrfq7VNDGkvaWemmtVBv&#13;&#10;8How2ZAXLgpjjzUYzioCEIVlRe5FtHZ9KB53e5VwnqPreQqcsuQrm9jAdhk8FnMNHEJ1Gqbt6ot7&#13;&#10;3rc4bBmYSl6YOHVYod/uv+1tSd8veyTDxSxx1/VoR2Rt8giKtv3bd/fEzFuYDkdA0jfHP72cnAE5&#13;&#10;Ve3hdx2PrgmEvycA4PhmYcD33vfHX6id6fa9GNtwDyzXY5O09x+dV5512S3B2sEasfPZF1b6OPXv&#13;&#10;m60EgdjTOlYtw/7KWsSanP4a59w8TyW5uuTNBO5ia1fb8vI1ZnL+FvjTX7b5xn0ZPFyruKVcjErX&#13;&#10;evel2YxHRIplG1QbSOYv7ca3V33ve1GRSBf4ZU5ix9MXnsPMaz/5exv6Dkpj3prBgTvmQk16bYYG&#13;&#10;wpBDQNQR6W/Gfv7SgKRRv7tN9/5Ajf39oxLL1HKBftz/dametnA+9l3LabjnaXp/XG7sp8PrNRVV&#13;&#10;bQDN7sqfahbyB9jXc/9Wfois4i3v7+xfxI/d7iVa3vojxer1cjsSdb5vuduhw3N7sbvEUoyA4N3I&#13;&#10;wV+SNZdepEdeGWnWM1XdZq+hQuRJiAfbrJ2a2JyWPq+qbtCAlf7th+6rYOAyu7So44ij28oJhqib&#13;&#10;H8+UC6dSHONreQGotsYodxjh4jKo989YbJxaHG8/SpFxrUiRyfga+IQ9L0mSR+KoXrz0Yqr6+onZ&#13;&#10;+MQ6gLwYA4YnEz++lPRRDHVEwLuXpfyuZtIJJKsAf+AlD/6A0RV1NkFkkaxAbqUDe3hvNnjL+IJJ&#13;&#10;Et4k1o07rvLZEYB+w4bA4ua5NLqkB2vqBYqg07hug5SHBr2b4rVq2C/r+F8g+kAYytj2+fVBeh/u&#13;&#10;IV7NMRX02ZS8acMUYPgOkN67vvFMUzsN+hQbHyEqACWPXrrdFW26TFl1BCw6hVxeUgjLtLe0uhNb&#13;&#10;6RBIfdi/LtPH8VYfujTlnp9ewKQTrljGdKkfUool4L89zch8mRFrzEQxdbSEQPlvq+urOuTaownz&#13;&#10;cwyJpbmPk9n/Ueu/yojd143I33bxMxPwsf7w9VMhwBTqUTtAStXx93e/Sr7QM2tVznFcmvHrGSMC&#13;&#10;IegvmD2TZAMP+Eyk/Y6UfGLh7Zk/r4GW9qUh+uY/cMy42wRtsqfBZcIgkgtebXFeHLS2wrHIXrAn&#13;&#10;d3y/NrBJK08bul40zQfz4BT2lkOaeRvrZi026Vtcn666qwB8z8P25XM9zohXGxGv4IXjrR4yZAXS&#13;&#10;pyEAhrLgSwBbASAotzApKaKVu8/wNq5TZJ+JTwYC8sw3maVZ2Z9e8jp5TsoyXjgQ0+7GIFVZWJ/g&#13;&#10;9jZwueMqgccBI5U2QNFQlLcQ0jYn/W5+E7nr3D5S3f79O0urTq+9L9f6lKhAyNNl26n+7f3+ofys&#13;&#10;auY2I2hADp3Jj746Utu2kpT1X06qxBJ4VgykaEb/DPv2L5fVsUYBNmDvK6Yel/tyur9k8P6+mTI8&#13;&#10;7iNqZRowvO/n17/yqlf906t3ew6d9cuqBXZ9Lc6Pb9VJBvgKyCJ5fFva5/fvza7dWmqNZ7EUnlc0&#13;&#10;fyB153QFGugbfH/TkXx7/wFJRn4HWWUx+WhWEmynWbvJtbGsmpKgD6xUZH+UZigaPCfeEvGxXnu4&#13;&#10;OtYhAdBK8b2I/PdZX25bQw+e9VJfcDZrIwiHKxaXTHe8/mkjjACxQ0uN2cZZDHwzj1MAXzWPEXi9&#13;&#10;geKBcmn4iKcVAmGSXEL7FNq6fXA37zNwvHX7uKx7xTX2JRXs6EZQmO2TkODH+5ZhBml7bByzzTyU&#13;&#10;YaI63grz0W3IOwqa5lA7ARd/4gIO+QjxaFYn2NkuuCdrTx5VYlZCcQFkqu2B2x+EAR02btQW/HLT&#13;&#10;WCMwlEiOG6lGTKWKOsWYy5+ai5/hruF2u9NU3RcnWgzrVb6HYwO4nfqSdKUv51U0jSmpw2o1dyzS&#13;&#10;9mv33B+/TedwojJMMjCczKCy8L2GSMIoygQsqXKucY6fxRQ2kJW9E1X4eCWlCCarurur9x0pOSfN&#13;&#10;AcOurXNfD+S8cB8eGD3Q+FlXNTTCvbnws2Rk8g5StNME+9/1gPcdjBB0tS9NRMshj3ZLEdLUs7rw&#13;&#10;1LhHAltK0UofeIEMsdXnDCGVIkxJuo2jJsKq7yn6WxRk72NzBLfHh2tiFICuwAkpkLv8QbvlyKqd&#13;&#10;art2/v08oSAE2Q2IoqaORDG66C2IozemQji0cMn7IvHVXP7gnP3YNAzucYGgMhUEIOEQY1alAIpA&#13;&#10;BBXmYp0eEuMgq1wKiKmFOBX1SGcL2JvFZJd4QaAU5dVTrZbLuZbKPlBVLxWMAhTpFI0PBttxo9CJ&#13;&#10;+uAhTR3YwpRYSy3WgdfyOlLHJDgBQytedHYbM30Odz7WigCnGVKVwjUHRc570ycAAybf2/ZWNSvH&#13;&#10;E7Y5nkpAiDNUx9jA66w1aBN+aOFgdjuAIy8pKR+AqtoAZAjWFugx96SDCcAYyX5r4i5GF8EKeEEm&#13;&#10;wMT0I6YKjHXJdblMF/w//6f/teBMeYXa5XiuYQyRJsnyezalkpMNaBfzwTsPoG6ANLLBShK7AOE3&#13;&#10;SMg826M6SXLbRr+jn0+O9DUxY3IbD0owknue37f7nguiDndXAeXmb5oi8uXjL2Ix/LSb7Hp8eeLf&#13;&#10;Fz8mUqg/p6pPAYZxG9NU+yXbdwjG3lcbjQJzy+u5y2ESsNRKLlEPiyJU31cNw0akhQATHhwxCxYD&#13;&#10;5C8b+Yp/7xM+7Lcfj+HziIFLBsFcAD9scS0yLzhAIp3xyARACqyK4FXOAAQDI5CAxqyDJLuqDaMB&#13;&#10;l6CFjDDHYpIeygxrHgE6u/LzAiVp92tauJSNl2rlBIQCHOOcCdk6VN0/2KtVhD/g0hClp1tKqtDg&#13;&#10;Jp8d6F6oi8jfM5+6t+H/Hmp7bAhzkc8D8hREymTf074ERKHwuDGvUinqynWP2IfPP9u7Xc9OFJ8V&#13;&#10;cMg/de2Bj4DEOdiqefp0qJfFASwJ1DcEBC96/K1lw6Gh7n6XsWjWXiz5fSlOzc9qa/uWErUMr6dN&#13;&#10;QIsJqBxYwZ1nxAIjVN/r4OntKmqoaDO/WWjaWhIBa8m4EPRKiiA1MGP49q879CHm5nabMGkQvzKZ&#13;&#10;jHtvvw5k85j5KLdy4b4Rd61hVc+V6EzFYY1iemseDm5S4CJk7857EJswTYs65sJ8IgHBJ+621/5Z&#13;&#10;8nEMqK+ESpu+cKDnoy9e9c5ddJeVDWPdYxPvKHTeTS6/4pZziLa3OwTrzVgwhw+wjRiWB2WuQpb9&#13;&#10;qDGe79HZoe3CTjctlGHR94NqvNSEfPdnoT81zsZpitO41QOYmxc4sbcT/oj8HOOrdE35cEqCxB7P&#13;&#10;16n/Uhb33ZHbOfBOPmdjn5vWFzeHAYjKb3+fF9ZTfui48dSbVxYCNbb33PA5hFTTfjlSc7k3jWTf&#13;&#10;fis/D/cpMnSg7GwXS0vOwb7gQbB7fvz+l0N1lxiRLGp5XVcpmgJixMubtX8+gsd1ybH5vHEHvixX&#13;&#10;IOkhxoHp/2sHsSg8/C0LUY3+8Wti/6CetWd/f+iGJ4/+3+OxCaVsz+Q0TbgAhPrys9ZwbA/IT/xj&#13;&#10;2m9efLOpMeLnR9N3u9SQrsMIdma+Y+iaVvyz2TYh644x/QYCyrDePqBV9001+MX+NmPVD7fl3B9g&#13;&#10;NouVMiqezF1lIgANiy2FKy9w8sY+PtfRdthzFdHOb3fliY7lbFeFT25ed02rIXl9+RVD12NldAnN&#13;&#10;tsnmKxC9hX8PK30arsAkA5LHNehi+XCMsyN23RXEgrEpg2Cn+9rMTymqHpKdkcsAsHP4buUero+c&#13;&#10;gmBM+FDgPjOVmp6Vr6XKFPmugwy4m/6np6eyGMhl9T76OTaf8W78b2NbtSmsjzjne5UgWODCMImL&#13;&#10;4LQq3A5Tnt+/74+tTU4HgTLY1WJVaR1YRZp8caHb78+oCXStNMQaeYon7tvw2LaeC7StRcYJ/87q&#13;&#10;bPy6b0+fO6ncrMxYvQalwxOufHwnpTNFWiQ+z5NriMkpSGGL/onv5nWKIvUHfnHjpkCLu9ftV8Lp&#13;&#10;NpmkCK0JiARGeWEP3Akv8rbckelqQ5BGnM8IAtK2j0hQIBe8wq62mOZ1qfe7zEVpevGYwM11qLLr&#13;&#10;8u86xUIa6m60oqYducyHGU7QPPdfvHYhuaTc7AAUily9mjnFKYENLSwsU3V82rom3N4RFpKw/bH/&#13;&#10;dWMnS2/bOIp1LTxwuEYnW/z5w4tbYbwReCC3eLhbnWAIvJ/4PQZyf7iWMpQTzr5Mp5s6U8EJpFJO&#13;&#10;ajrGDA0KnKtspQlM7T//7V9/27Mwv59l1Z92vTbOW9SK51/Hr5XKTdwE6FqesSgXoBl4dBbvqLhD&#13;&#10;K94gBpKK/ljo47WhdaWZe7jpeNrhbFnKg6s98Er0ltebvpuyBhH7hUw4AFYo9yKloaYhEZP4jwj/&#13;&#10;nOXDpO+xWIOWLYm6KnW4fJ1JOOorX5+3BafZEZh2Oaw/wT0GUfAsV8DTeurt14+iaE0etjd8btwa&#13;&#10;+0RSgKNjqmy+rvqv36/dR1HAfL79M64/CkBRhVcUY1Gb3lDKn55/WlxPu8Y9zv+wb+NSXwnSUFpc&#13;&#10;ZP9hfmj8KJeFUFRAoCjS+7Z9OT0HMO9PGIU4M09b8h7mp5eXb276hjUFzZIzfHhxtpp/eHidZfXr&#13;&#10;fKnrFmGTIopBtkOnl/VD/TQvQ3YE+mqeNjfYLa6BVe9zAEP+9y+7yzbfA9JDZJCf6OltW1pgIIQu&#13;&#10;R4qFmtjdhgVXp3k2hcCioz8jXvu0Dg0KxZJ3THGdESvjcnre29vyifU/INCwQFqoyDgt1ApYUtWI&#13;&#10;9fKKaQbYo3SAT61n5E07QF6toycqB+1/nRWXiMq6AcP519WNiMa+bMLYIggvYaNky38hgU7tkNBP&#13;&#10;WcxzDYtM+XVZbluU4hOrMWcsEQOa1YB22akcEc40ydj9KNFmhPkH26UZkEi6tzGTmUsCe2oes8RD&#13;&#10;wGgmSQ7Ymld5VO95rJcql2U4+evvz1VOKWSmKlvfw2urYg1NAQYjKP0Y6iIWh87sfA8T8PTXbaKc&#13;&#10;vAwNtXbgn20mYKji9pi7ZbXhIJ59X53wy/LtgtQoKhqg3uJUOrBycQ+lOn5u7O9ir7xNPsHHJ7td&#13;&#10;/vvzMvCiwQ7VVUuSRKMfp9++7Bs0r2mUYs6QEkOzMP0CtDjWoLIs3kYbLOwXxj5rU6n2crm9gJft&#13;&#10;EzKMicNTviF4grDwxzcN5hwDQoR1PUuYTjRfiq6D6BCQeBLg1U7HR0ogEajjrv7EUlKEbXXJsQli&#13;&#10;owfD8QTbv3ybH3kvc1bTtjw3xydSVer9+y3qAI3ZUAjMksrwkKeF/HZsds/40+t52smsWKhqKyqq&#13;&#10;z5NS9ViLo2sFcZ2aKulNU83RLaupCAHP5fx4f/n4xRrQg06edpsCgEIBKY+FC2YpQt7XBMhK3IAj&#13;&#10;rAKGdNkt30akmCbw+ttjd9htcbUdw2reVH5weOQ9uNyrikfuhe/wRy+UfLw9fiaffsRzQqXc1OzT&#13;&#10;JeupjmnCKjWgQoatKk9FN3UuxxBetvz1x/jT4Q/WPchuWPX9tOe3qpGBkwZcwzdK8XEyDKy53BAG&#13;&#10;0zIdD0MGzMJuLCVWDdi+pmU5DW3Y3DuBfQlvuryliseBQJXWeSD5IkyMOS0gknXZH6u6RRYSXLah&#13;&#10;SzCHbcm8+SxdRCF3TSXjHM0q0G2ad4eaZUxcsmhuw4gqnCtu3mVqvtGBRAreR9N/+cj7XjmNtSU+&#13;&#10;k6KOLYzONx1MYk4FspskJSuxVREvPUwVBFP2bXWz2ghR5mMpU1/XhObpjmSAgHmNH9tepm8TQvRc&#13;&#10;+13Zjeu9yNg/I01xCXJ9yzigfHzVuADRQsZ957GnlWeqjjWrik5bwXb99lO1c18nRg60bWGgHLbr&#13;&#10;VGozCpIpirmPwQZYWp3lHicGmV5BkWq34G32hkkC2BI9kkUdSJ+cidP79Ho4oTy6uuVzmp9Snle0&#13;&#10;kTm9eIveEN1jygFDzMJ/u/+Q+762/oEsAQJqyfjjKCs7WwQlB/oi3Ym16rypepuxiJBusXmdf6cd&#13;&#10;JbzIN7gA3w4HV/J8yHDZUgPO5dK5Y58DTQgCdCuhYphYG8KOfCaPTTudPnVeX+YG1sf6I4JEn//K&#13;&#10;lBwXK7YRJoQxa+0+4oQAPl8v4eSqu1IIgmSgImyOKiKuC8RbChDzY0ialLaFHF51Vzr65Xk1uq2V&#13;&#10;Gxu4ce6xPY/4f/+f/jOKtCbtijWNJKNw2PfTaghiIeXhsPOvNwlrmJgzKUHEBLvfLxVrUk6IqQyI&#13;&#10;h296XoTkPqzBhphgYcSjAGujANNfVyiq+PaV/P+DAaCn/uNk59HMJDsTggDcPUwpicCiGpG8z+li&#13;&#10;EmbNB9y2Pd2EyBFspRZdkVKxGFxaZVpL2UrYvMa2eESA6vkTJFnwuhQexpDGB6VUtjtnE+3JfB9r&#13;&#10;pJA2erQUy7EsY4ZMhqrJ3uU6IcUZAhlF5axFWThfElpVe5h0ERmtFCQAPIxNZoihTjGc3VoyOTQA&#13;&#10;R1gSq9uCSYZsWe63zcOMxmmGjvOOJQAjzG4NDeYbDisFqHBTSn/Yi7IFRHGEH/ancZuANnoziEus&#13;&#10;XNkYgWLRluHBXr9lt7Gh0c4CmHKwFa6gsg7qJfomCe3CbTWO0KJzS4TK3CUbhYBJyizAqi0tRLQu&#13;&#10;ZhyQEeeCoo6+QzJiZUMyMQcZIWKVHBr2+NAdjA2YEWM2DtnofBbURf9UNy7ZaX3YkrBQ3f40RZfN&#13;&#10;o2KquBJwKEUPT4OHiTvy0BpwJofTloui6fb42n+sVfRuw2YRre4NRZGl/qmp2kNDWbabZJAqduDc&#13;&#10;h22kK6dke6zPh5dtW5umXzXaDFGcLsulAMn5YZsfvJW3eXaJQEVBKXrTQuIdIYgAKFQmLNkICeKY&#13;&#10;IewDRTXHMmVIGEiQELUbmCbicNjHGO6PN8y46qQDJm7xp720wbJWWpeyLn6y3b6P0SPITUplKHva&#13;&#10;Z4hk2yLMefSLN1Cqnu4yyEJJJMhMwTZOJOYON8vFUSQIVyuhYglIYq9IWB/Hw8vrj791Um6ACkad&#13;&#10;NaTGOMsMYRG0aVhSmECcXQQOc0RLAowDzUgKiSKQOleBlmTe4sbCcHyR4zgxUQFLCKbZO5Rt31YA&#13;&#10;FSpZxXiMJXhQ08qSdJ1utHgcjGpgI9W0loeOXSomWiYkIfB2u1ApJCO4TbUcgBH2HkXTVKmsyXkM&#13;&#10;BPcS1dcf88A+mrK6nIeuoxgjob1CF28UID7guG014yQ4OpxKSiS46IteCgU1qx2BHOTV+jsRVBHU&#13;&#10;EY7WBE9SeAVdcU3uLOZMMKVcilAQKpASMFu5xXt0wRrNUC6UZ4pNscnIZl+ZOEPUcRBUwEC7FBpn&#13;&#10;N4IAQ67KUIkOhtgwuY6LqgiAxiKZ3BgQVKoCzoApCSmwYgiIXalDkS4LJHAW0JTkCIKE80p6r4NH&#13;&#10;rRpuy503PLq13u9iSLvd4TqlliMUIGk6jgAqqGQCrcVVddVr4bRXkVMGUeqHnYnw42ln/QLrHGMu&#13;&#10;BERQDN6oPeFCbtdr98Qe50IA6fouekebdioWw8SomO6rREwdFCgOZScENHp5Ov1hWTYqBXLikeB5&#13;&#10;cjqLQxFEKp9h6CDcYOY0UMRCs/+AYcG395EJBnFVIDXaO6hzKcG4LgjCC/LkuXkZg2kg4oAxSIoT&#13;&#10;2OMQslRNzPBxD83uCdQTKjXEhGKM0Frv9sFHimHZMLXFbc6Mi2f5+enj+/1RkyK64XwZu+ZgUl62&#13;&#10;mZFYV1gLmv1aPHVGQsIqBIvzdivNcxfL1iiSDQkKVZ1alnNDMtmJNVtYMxgjojghIlhz4DUApu4Q&#13;&#10;hWi9jyjRisjCp+Krqk5M2j2mJhJcSNN2TIPkC4Ek5FS4gzF5vzkXygSDAvnA6xBMCiZtW1yaXWWs&#13;&#10;2Z0+SISUEq4spEoOuRIgFlBDV3QFWQYloxQBJ8mO3aG2pSXRmJxsKsKvuT3p4Fwsigk93ypGg1k5&#13;&#10;Eg/3TjnyF58EJTSt6zspPOCVYZUskXW5TDkRtIWNl8BBTAhiIiAIAlFBWbHraf9iXTYxIz9BmYtN&#13;&#10;63k8furWb9pA05yqh159QZspLuBT18qEiA+soflu9/sGScoIJ6OhBGGcGRSgpD/86aOxcKvU7fFG&#13;&#10;/MYjfuBMJbPRQTe7DIK3PhYGQMSawuwXX24P2QnPAoc05LwGVwRx2MfXuekrJMF2XVj1XDyqKfEp&#13;&#10;44oBgQdYYWEpoCAS1HIsCQFgEJLGFLwpgBtX3swSSN6SMwliDHwsq/FVRzniveqhzlLE5fvSDA1i&#13;&#10;KU+jgPwxbhyiddOyHywuyD4mE5HK+x2vmsNkXcV4DdlmDcIQEggyqQD0PoJIe05++AunxJoV1sxN&#13;&#10;eNNLSPpwOm0x80EiqIlDK8SachjmFFfsNwlCYLRkSjHMJTrqB8EVY/rrtfqwLygRASjAoOEJhAx9&#13;&#10;JBaDNtkYU0QTKiahpjnnQBBgHcUVSquGxgGAK9XnsjCIZabbpD1UnLnI6erjNL55QrqnF1XiCPIw&#13;&#10;HNd5IaA9VWxxBjYNCaJROAPhHFaqnwPaclW05dWD1wJRgXwsUKYcIYWcSV1MVcvNrGlX96LNBoHE&#13;&#10;mmYHYIIsQpMnOMfgkHW4gu1uVzwFicIdOX89Y5Zhy8LZwYx33XHTFgmKQKEYRw9Xv+Ag1suGc2QF&#13;&#10;QLgMFXR6RIL97famdrJWyWewJoRZEbtskVncHcMMM4UUb0FLi2IBABV/Ox9UO8coh93D2TVvbvHJ&#13;&#10;ZBzv03yvZR1S/njcU0FTcQa7Wrbvt5uQVQcrVZXJLFg2MPSU45TBvDoURg98hLERAbCuZI9SoZiF&#13;&#10;QigDLs0UCcKBs3l86N2QdY4Fpx5zgU7eupC9tgRwVzJMKRqQmmGPIa1lPa0wY0nqzpIJ2wygpyXb&#13;&#10;ZV0jpBTmoCvJCFSoIC744+YJzCZYSuk6Y1BgAsGtS+5QRMWCnKkoDoQtDKpFW6z2+8VuTVeDXDIJ&#13;&#10;W5xRBlX9bJY43RdBaNVgJKlOnssWZu50wAgS58iLVLUszrBqQMCk7dxIpSMqMciCsCQ4U+1NJGBN&#13;&#10;W2GDdiHGBfFEBN2iXyBDzlWtqlSVCzhgkQugmM0OqqqCBTaQ6EAxzd6vlWKaoDkk2e3rzIaKb3Yb&#13;&#10;dtX57dFRBgQesz2KnmJuMxIlZKhy8qJhfr6P5haTm7aFZEqiT7nElN2yAEwQZwAFkjnJCOYE6oAI&#13;&#10;8JhD1kRv5CETQN3diYpR49BmNK/zkiNwROSIymPyKFOoMYGRI4I4xIouJuvKQY7LuMVW+c2RiHGJ&#13;&#10;d3/hpcBpyYVQpSDCildJAOoJZCwmmyKuOolJmefJ2lJXjHBnU0U6LZhoCc2rjSXyIp1LqOiccsop&#13;&#10;hNAfGm/S9FiE7Le4GW+34tkaS6UAI6s2c7B9U6VkqOeU5cVv3dOORbguc9V3CaSy+e7UI8YXl9xo&#13;&#10;E5WFV4zEkFjBnJCWgLSrBkmpxNLkBmaUYcGC1NFXpLQUg0QMNgXTNYTTB3lfgkWZNHx5zLunHlvq&#13;&#10;lhgL8ogts+UqZ0IIleus60zlEwAABBeWZBGCiDMEqbDFlw1R4TNsCy3RQ4y8wVafBeE5li3kp6bG&#13;&#10;oOhldBbbuGHKYcmKkq5rS/GbXg8dStYRiFKRpJQAI6BwzdQtvpQMS4SSMl5fx/XARLF+m2fVVo9J&#13;&#10;T+NIAEwxY5RKi5DfDpjg/+N/+T/DHN//ekkH6Ndt6BtvdGZ1TaRLodt35GbLQoIH1TC8Xu+UwK5V&#13;&#10;2IINlPu46cW1n/XyZhGKhx0DpAKpWsJiseH9al/dMX0ImPzcZJdzZuxymTliOls+KGg0xgRZEK56&#13;&#10;/4dDSjZl27VD32haffj1RwgDleN/EzVEPMDmqZyn03H/7fffs+6Fpev7WrX1lhdF++gQWCRrYko0&#13;&#10;RVEe6T/++ZON5Tx72TNYYitFsaDxaD882RDZZ7Ui5Px1P6BlCtImuy6MIux2TpuqGWwpmU42Uhtk&#13;&#10;HdGPrBPO8lA1G4nJoaQlzWtNq8+Hx/1KEvrlP/zpfFtCFI1ES2Ft2/kcpR1m8MgIII69Q+v3r+2X&#13;&#10;l1WwdC9nN93maUdnnzvgQk0ZlBQ+rgkRsTs87VVa1LRsHmRUar7+2LdqwygKJijC0ZcJ8BcHODuv&#13;&#10;7gk2xnt1erKCy4k+i2p5H2lLzkjFOQgDil1tJQrA19tDwC62v0VUAqbp9b7CVtSdz6X+zLyFfi4/&#13;&#10;Pbu0sc3qAtOuPt6ne2TYMxhcpnaBGBQQZ8543UZECZE7ujDATv3TBILgxqQwB6/uJT81s0u0Pk5+&#13;&#10;EeH65cvhdX095Xq8I0H/sPfq39Zr1XPE4tfxLBYLowt2LRiF6cY5Ghs7oBYFJJAqWRfa3cYk5BMF&#13;&#10;S9VRiNrXH7ZB8Y58YVRUBwO3HJKiCrrtj8f22/n6232TQ+/1smt2SIPClgl5mUtf8BpzDKAU5sz7&#13;&#10;HbBlnhjHkhTEBGvJv3z7539ofoHxIrpqK14bsZwnlfl1+U2pvUmp/fC0hId/z6ptM4Gg+On9/fj5&#13;&#10;s+gP5a4RxYCSt+2yIDwIFe6bhNX01bmQ68PwbZv/RJqVpt/d9LlRKXirH6i0KwLO23/89/84b2/m&#13;&#10;Tj0uScAC14e3elw/9AcZqsXoru14j+YEc3DJLehE7auTRa5vG3phrz/+a0E0F9Z55nORFNQVpARf&#13;&#10;HldaVWTb9h/+TDLBJpxrg7wm0YkUI58vX/3i4c2EF5IxZQVRDOxYYlurY999234bLIQKmQAAIABJ&#13;&#10;REFU+J/zgn4+/nS+X2ExzXHnUUrzI1l0f98UOs54DN6v92twqP5SNIEGUv++HE/PKJXnw2F7/2pY&#13;&#10;d78+DpIMu5+LI59OP6Xybdk2gHR7YG3dzu8XMHlp8Fun64cgGYWf2MuEIaW/fv/GpPo2vuZiXk4d&#13;&#10;Si9I3RHML88Hv7p7hs2+gTyFSUIe7/o9574z7qRavYz3ieCQuhrr8e/FQeJrUuD9fBl2u6rDLt42&#13;&#10;WAkChFLBBpIDnhJVfMueBgkeyCUO+G5jt4ded08fSoW0pz6Ynz48iWqPEyAVQRWphVqdXTdze4yL&#13;&#10;UUcUgSvX4pbLq5IdJzUF7mx85iwivFezIOTb9+/7/YdA1McTwzSNblJ9T4VYVhPoJMbP3rm6Vbia&#13;&#10;739niJDF67yNv7qJ7esyLsGDhik7rrjFu4MAxRESP+wP33/TJkVYsy7vzoU5qAysfqIM8woQoXtX&#13;&#10;eXXVc//pcHtlx+OkFwczhwVF0Vgdfnr5cneX7CPNkM7Z+KWssIp1aFjnk10054LHk1l1zvB6udOK&#13;&#10;nV7+wz/917/ufwkcnpyxbtGI37r+p/v94r32U7UvmCRQUwo+dQKrLXj0eNOy3baYLLxud9WyX356&#13;&#10;dnbC7dDJWEI3j6pqaxWXTqlYKvVBQOBo8tFI/nlY5otdz7SYs5tAzXMrqV6um++aI/TMvH+34T6a&#13;&#10;Hxy3IIR9uw+Ths0yvQMfr5BN7PEI4TnlkhnsgwQZPT8/q57n5DDKhJRSJJxz2YulKy/GLqWwCu9e&#13;&#10;+oJLBvKxmA8dvdzPsz3Xe+xYPDYfxa5akAsXasKjVcLc7+LjcyPtbT6n8LKrc6HCZvyE3T9NSwEM&#13;&#10;oAppU6lUCYpKZExO4Uo4qlYVujqEcehQzIw3PnvS0ucopuuiEIP9XrYoTNODUKlQwyqEMkwhI71C&#13;&#10;QApmUMl/3B3pCc0/7v/DH/5hQvOn/o9rntb4ePrjL5sFl2uQAeW0sphbIWJ06KrrXRs4xhD8pf94&#13;&#10;u71WNV3evKjQViYMu28C9wz80qswhx/QY05vy/SEjMcCYZ6IoO4R8too1nfPaplv/u5rMBAJZcP6&#13;&#10;mg618Yu65tXN1U5Sj1PaLzeTtvHTf/fLebrhisQfC5Qzw+p+8aGK47wMQrYQRBsRKFQ0W4Dk0x4w&#13;&#10;EmC0KQFfIOH7p2e7PkAEyP5/BMHXkmxZgiDUrdXR7h4eEVdmZnVWtQAMHniCd8Ywg5/AeOVXx4ye&#13;&#10;6Z6iulJdEcrdj95asBagNiPuaWwjNAgbumhQaBH1CRJTyJrDVMwx7uDuwGjoRfnbi40gnatefx/V&#13;&#10;UU3rRKWoSMVATB5XZNDzc/Mvj9Hb891BVTRcmqaXw7t6340VaLJzRxLcSZB1aru7xlbQ++Xy6XxY&#13;&#10;Sa+k2s1W9TWhW5yM1/spVN/xjFjxcUcB5b4u0KuBe6TZ1IfgVS+bawMYmQiYe9aUGIif/A0u5Syb&#13;&#10;uu69L1v41mSyjvv5/tMaKshfC2X98TET6wiZbeBRa6istoKSfcYtmDxjry6imVcyjqOzjhiYf381&#13;&#10;Og2fh9I9rhniafFkzgYiKkmiWc+7uqtDtNpvN07sH9vH+x9LpgDQeuCjfaWGrWpWEMJpqz+ftg1s&#13;&#10;i6OkspUmIYdkYdvgp1irft+sdcYWjyCIKbjUwbSQQH96+Cm8TAFfDwO5vD6L7IMktuWJhscKfr0u&#13;&#10;xw9/hmSdwTOr0eP7I8NF4UdbPK7JO3yK2Xu/PUr8tgRU11jKW9aKi2zBQQ05/n6sBuv9bZ1giE2r&#13;&#10;jN00s/virYs1b8oaZvOV1b3NKhvozcplV6gg6Q0qNtz1eHn668vUSAV9iYSlEquOtkex3mzKQevc&#13;&#10;dvc0X573a9tXncH7UgvFQ9EMPVZnggh6uz4ToTYLXp5eOeKb5qmqPaLtnUEe+m1Zn99+eP/h2QYC&#13;&#10;4/EgOQBv36xS1R8vX3gauEzzNKMMl02sZuEtrghxKhZGNpQhqgfYxM3RCM/N+Zfp+/n+DkOEUYnE&#13;&#10;1/fNPe++vGQ96x8ePxqvT/fK5YAYXVyAs1qXVeuxJeC5zMOhX25Pv39bH3v200kKKb7rKCJMTxM8&#13;&#10;iOJTe3eIjExgvb4m7eOhydN+yYLBqt4zWl6evA+okFKKciG7DD0EwyMEMYaU5221kDMw356oFL5X&#13;&#10;RHUZq3oK0/ZWN+zp6W8fP/531OxjMpsk/Vwm41DbDyi+Pm+F5t9ff/v53btqQDaG/uGeWwCMY1ww&#13;&#10;QkkBCaGA4PEs1ycHUvz+7ffqo3IpMDnExAHSK75ev97+8vCXt+VbNfu87dfje2VAf1KX5QsbmuIV&#13;&#10;MLhFx33+Jmtpi8+SLg7kQ9yT/iR7eOyWt7msua+gb0sPYL2HQrnjMrvEM1vhXIsjoFSU9DQuTStx&#13;&#10;SRBjzvp5e3LgeTMPpNnKrj+01fdfvqOiCOYe5H/+4V1VVxkkykjMEUFsjadMUcUCLWSQ8mYXpeZt&#13;&#10;r5u66XuMEoAmvYKrfgaCzFEzXU6nu6eXZ0zJUSgHw2zCGiDy0BTM20FAuzqASVNSrRQs01ZMnL5P&#13;&#10;vvrIQAAUjm5El5e2xMe+0ZmrM3+eR9jV+/Y9wFYe6tf19dgcc7Tjy1rJQ0lMHc4lI1deUHVgRBDA&#13;&#10;awRgt03jIqhKFNOuKhF3rIvz6LKBVN5m8xkrRHCgCBjeyLAt2/F8Xr2ow+LsrhTddwYbJjjz2+at&#13;&#10;JSg7PQKJzzSXkLyNnfrg0oQFzRRtnpOCm0qe+nq1+jprV7DSYL4+V029eQsRo74opcZ1rau4y8iM&#13;&#10;GULG/8f//H8phN4d2wwNvs/G+uw5pDOoAo65jjxorHKPkNvN9x58PkqW9GVHERKnOGolTvruoVHB&#13;&#10;Q84OlNgxIXoQjjj49CFomEnchB5BrSkDijOldJ5h8bIAtEvNXYIQEBrJ+mpDZMTp2eq4mQtjb0Oj&#13;&#10;IqbrDlT1Dq2mnM31amvwKZwjYgs/wqXJQAySIAFsK2Aeb+sWIpLgkOvr3zkEyAUDv0B0TBHswU5U&#13;&#10;62hPh259JX4laRIyfqL0wpmE8rjHDp6cJTfqg5r9YjdGawBwfefrum58apZgwkq8W0PO1QEsIGbD&#13;&#10;IsaRjLe9MI/anY72H6FA/lbAzXTxzoNgPCWyQvsOKrNbtNl873p5ODQdTshoKHFS1N3w+7lc2uF9&#13;&#10;0ARibecUiq0P3GD+wz82M97NnvsxaetKV3nrYiEhQEoErjKDxc+XIwWWkEx8YoC7chgoDN5HcyN3&#13;&#10;Li20xJ7lXfYBiWA5DOxzJVRfW++QEI2Tbg1OW+NLqfzGMnholv8v4VPGoVZ2KOz12JC9ZI/FP6hM&#13;&#10;Z8uXYAECEXsIXtfnjuOcH6j1jyxP/ivIH1tUpckN5DvDBgEfLp+2cOWdhDI82e98iMGs5qI/dzxr&#13;&#10;4jh5gxlS0aHk3A5QA4kurDjooSOogommLCIN0tiQ2nKTT9x1tcPM4i1GT38jHDoUz5pN5SZaqSoq&#13;&#10;5ycrkMNgRhlDPLD6erMONxBht2/v73qQmj2MFamiw1QO3u5TgqW9A9BeXjmAmBbPNjt0xJbp0HRc&#13;&#10;qA7jdH1rmwwVBIWEmdiWCNjf3rSCrbcmgFRIWgU7E4is73izYgv+RXEl7TU03fodiJgQ2QGcb3po&#13;&#10;i+K2Tcfnqr/DX/W/PaS7iF1BgVdiDQlTchTH9duW+Ih4LMi0wiP0saCgjrT/BTc9W52X9w8hr9S0&#13;&#10;KCtvIWCl2oxj8BmUXbPS3X81CYN9XZBLOgsvd3ONp7YeasULJu3jAVlzgigN7wuVCJGQTV0d10D/&#13;&#10;WNNZJvTkA7Gv4GKytSjFCq1wY6+oQAGFVGfNBQ6RM/UDYqt5vcG9HItEjNrdc+BAnAKS5rodhEQ+&#13;&#10;j7WpSfJvX+yINySLRszygNZluWODctI2VziegWsK2PVULr6KoIeBH9q9GZTEyN/Wr0ggQrvnF91T&#13;&#10;+1hau42qoqq2gpYDb+t5jIU6XJwgoQ/Jhuog2lONOL/sEsJQ4zgSa1G+GtcvTctNKuz55kKqB8R9&#13;&#10;CSFpD+67DLqTZ/ILWgblYHqZZTCELkhbkdiWMIQTykG/3UiF4ytgpAFY1HzDGLrgUXn4cPrTuOoi&#13;&#10;sIVNY4wk5f7QjL8aecgUwWTWOL4tT9t22RhJJkmwZmVwbPjS3kQlksUOddjzmuXHhim7t2g4QLFS&#13;&#10;LQrTscjTvbqgN/as6CHb+jdUsE/MBz7ZSSikroecjqvTd9qVvK6OtFuwEoRMbe6q2zIlknlNxHej&#13;&#10;O/EiazlZl0oQC2df4P5Pc2sOgQnbchTg79tvXdVUmbrkQjOGFLrqkLxK6UkI1/njOD4dRUtN1s3d&#13;&#10;23brGG1T4aQK8vIaptDSYJ/yonIAF8Yq/kYgbtQBF2Gmsq/ZWO4IWr8FgVIr50ADG3xkfspOZosB&#13;&#10;tDYlVeedC86WbeboKMABrQhPWU8G4k0Rh+xrdXRbRBE/ZuhrlFIOmELwel0IlzVWtWDpZMSas6t5&#13;&#10;teYrJMHb6ZdvsW28n1wH+3YHXyqUsAN20QxWLNhSvo86pdsQwFHwLYqTzJjfTbqvPKX2klLcje9a&#13;&#10;RNvWO5yjilRHD+v2vOQ69ouVyVFXXvGnlhLvOiZ8nroA3GZLRpqrd0Orp23lNGjHWEEcVZpeXWOL&#13;&#10;C2IKq5Z4FXln3s5acl5VVMZlzc/HihRCJ3NW6+48TMs26uaP+apJYjgxt+jfr792Q0MKvv12IaWF&#13;&#10;oIcHA0XnAIWqMXomf26BAGnXPvIX+8T7bt3jHckE2U7RV40e4xNd0vICUMqG00rxx8ejviSARA33&#13;&#10;rryNjBzTp/0t8i1Op0T5UKVhRVDsiM634z6vsD6eHeqQAam85FRpwhzL/Nu+llSQT96eXRm5UFjC&#13;&#10;Hlbvfj5EUkZvFIjT/U5LOoZiPSSqSc0B1OaRdSbZSFOGtzPqEvbinj8YGR1GAGBEsGsS5ercgy3u&#13;&#10;U1EYVaBQVRqM3M68PScAfsDNGkI+dzy5GjMVSk3TNoa6VTYtqebrZe0otett2kzVdp7Eyelmc/N+&#13;&#10;hEl9JMuoGC+xnhe7zy9Pm+rvPWLrOvNlprlEH5wxRb3LvF5rhG8Zc0Z6WZUVVLKsBFwbVG26WiHB&#13;&#10;MErNHNe4juOgf0tTVajC7VF2dHyBKacS9YIq1DaSRpFeZaZEORQyNj5JnD1QuPLIsKKOrdhuT+7j&#13;&#10;zucR7OsjJlSEVwuY5IoDlG+1pAxCgu0VMYs4qKsxUqIcAYmGaGIlD95b21VdELcGk4gMNE+elWBS&#13;&#10;Q85vbO1ZVqKxHgSI6xL6TmUSKC3L3nbHD42JTyoTgWGwh4bU4Q46Ajzp6KYDKpjc3CoEDFkYm1Ev&#13;&#10;Fq9wEXIHBIF96xJBAcx2PeJtLKy5RaT+nv7dTYI0+tl7+T1aeGTvd+EbzXAxpyOBeq7tpZYgQL3d&#13;&#10;HcfrRgr50+n9b1trcfBk629y7jnFHAfs66B2bnRGSLraoKxSJGZx9LDFcc/e/X5sTm4/HRom2ejj&#13;&#10;kGO0YB5zvS8m3oFAUAIpEzgcjccbcKzBrMer3z5udEZrou0lywq73staMkiKA+sddjzNC1zKlETV&#13;&#10;ucLdCuFdCyLabxZbcWGweCh9nTsbsm+PwvorEodakJpxfyMsA8ZVoUSGW4ivpGk1qeP4PZLamq1E&#13;&#10;zST21Dnuw3I+VC9SwFRShsJqHxNaN9Pqx2v89/quDpSUJr5vOj9NB3UYODbergDB0L9B3zQsxAWj&#13;&#10;B2iT1RYmIF2Bp8+sbowO6vhxN9W2NWev275QSgAm/Xqbf3y3w8Kkel2e6vaAMUVrOD8M204o+4eI&#13;&#10;18YVfCvhm/PGZMtwYafmmNA8OaIOVUo6gpn2IOOlLCJ83hXlfCec+LLuVcIHwK0u3xRkXRtiSjsP&#13;&#10;mQjRDNO+MySkpESmgPMIOCk5v6VYPcKBAWTyyjlNw5mcjqeb2fPsipftYZ4LcYoiL5T3nFzdTig3&#13;&#10;N0Ny89M03W9gSmUiGFIP1J6U57ShJcLkyIHGIIJ3CSbSxc4kiTIxdkvvotEEuJmZpJUEFTcK3G3K&#13;&#10;IOwdTDq+a5IsMCeg/eu2rWaVErORBN55CyDktN4zgarhAAT0rAs8iOREXC+3nsDaO1ThnWPY10qS&#13;&#10;zDPGGFooUP1uAUuoeIdxZ/QqCYYwrnsKrNaYwQzyGrdQ9TC4JHDla3dnHFgLNiI2lNZ8A1DDZ6Q7&#13;&#10;VfCAAJa4MhBbK30Ocg/xLkLooW14efZX2RJQAr7yE8XcTc/Ui3xwuFupkmibLiEVU4TNo4TysNrQ&#13;&#10;3x2+KrtkdLvFIeSlbndLUmQLWxqfa9igGaW0sIdo7KUbGKC9B+Fw6kTqlkHtCYUIfOIGJiqo4BTb&#13;&#10;vMEpZTBNbsUr7jjpaVq1OHDIcyxGDKR+nxNxLupo2RgR5HznEP/v/9v/aYr+7fVb9IeH5n1Lm328&#13;&#10;xPjur8s3Sh+ev/l/5vBypinmk7zbmiskVLD7XOPaZiJgZC54PIn+/od2Nf/NbELsxu02OjTwL5WK&#13;&#10;u772db2t07sjft/HCQchbd9WuOS9BMY8i7mD/IXIu70mO3IffTvKDSp4/okY/XO1y92avz+zB6P/&#13;&#10;M2wP7Vt5Bi71mNlFPzSPY3EHXIfnLZ4P8hGwpl3m/ZCd+d117z6OJXTP5u+G7jqn7VXWgrH+tsB3&#13;&#10;JXpyRsh2QzYIgXUBOKLKQalfLqBqTi5DgypR4ucW6f9gfUfxYsC4/I7DXseMcs2YgNMA2wYKN9vn&#13;&#10;t9efupO4agvweEQjTZqzlrPDnXqdd8IGCXYpW1y5+z9JNT0+DM3bl6/Q4Fj/Ug3DFgR3Ft6wSCBu&#13;&#10;l7qO4+GYUlZJVjUNX1RcasxcU0WE0OX77UeEXtDqCJxzgv9W2f6/CdoArbZx35yU1fmusdf0zhv9&#13;&#10;D5/vni2sDgzE4NdFr9vdwwcSFLG1g2876q9o0b1mXEm0H+mcnh8cNiDmZPZ6PaWehZAozT1obpk5&#13;&#10;4+x4wV29Zd18qPU4qo/VYiLCh5kFScHb9AI4h1/rdBeLmr16zS9HJf55mev/UpOfT9eEnPZbfVAK&#13;&#10;1wlTejh4VBk+ikKPQV3t1iIDUTbi/fXytyHW4qXMIUWBlWEnI6P0N+LGm27JvYX8539JDl+87o9Q&#13;&#10;Wl/qh5MZGyqFmeYWZHQ+HeYqjcm+ueYAOHyXjSZ5t5ih++bWZPNfzT//HNsKOj/Gur4mSGvVdRUw&#13;&#10;F05aq82xO2/bTBPrUN+3+o+9+n5ZXeKl4IVakFJcV4XIkprTI4Ps+zqlejj/67/98Y7KtsbBRExk&#13;&#10;XMsxZj4DuRO3o+PH3swXgcJpOD9/m/Meh0SxmhDCqhwui1GsZqHiujre/Jev6XP92MaSeCfVpAT4&#13;&#10;faXu7ZlzolT7MuI3s3YiNemJZcmOHzPThw+E7/AC9rvH+2SsXmamXb9nuaWNLv1dE3GilQffCobJ&#13;&#10;FhftobqzAMWq5ZDViAXeAo/M7ToLAo4KJYfn8OvxY6W6LN7M/q38pflH+Bsq7zRXB45PUcBW3EWb&#13;&#10;aA5VIPkxE2hPFUCFmvgrpoTIA9uvE68SAQ2GrXpIqVhY8MmfQGYVQB3eQFt3/m1/tjjER4pft7uq&#13;&#10;3iH9aQkKnterUEd0//GT2xcR4euk/vv3/9PzL7+dZHolNHf3UKB9vwB0nyyAAZCavW7gIOU7TnC4&#13;&#10;k7FxoQ7o3eHtZo7tMk1De3ybb9x14YkOf8puvBUZ//7yX/9H+WH0ZLORMRUPQ3345iq0IFmPIld5&#13;&#10;UQubu/ijwsUhc8vLW/Xhozab9+uzIXgNAWAP6SDh16xzLRMPoXGdiGD8VtWBdubHruuXMAfyS9lR&#13;&#10;7gb6fnwXfxDvX57fvoXlw/vHSkqAYaM/A9MFX4oCIV3w8uVhOCRL7MNsR1PV3Ni1LgsbaOgQioVW&#13;&#10;XXY1p+dGuLjV2WaJxd4YlEX04OHxfWtj8GHS03Fq+7p4N1cd+uNtcARW7flyM6w163Ibzu1t+8Yn&#13;&#10;QSu88KXN3csapriKE/Xb35/iPAzny9WkigryGFMel0utQNU8ts1J6r++EVjVKJa53SXqZGNJ/HVe&#13;&#10;WFUDCxGX9fFsk4HxcvnWdu09fLzNY2B6PObTeuQp2Nsz+1mQKSBUAMxD+/Hvv6UYDkTirpGT57+O&#13;&#10;JacxEBLT0laonH748mU/Ho56ufluPT78A2vknnZ294lnhS8WCkWrd7kwHwswlfCrqhpU9bd1rNYM&#13;&#10;BXx2b8exy2kPeOqjCd0Hv8WDanKrEw/v7lvF4Phi32+d2XdRU2gXKrLLu4n8j/VVuupuqf+KpwYf&#13;&#10;azLgGVAl1lUHuwiWTPFoAwyKwUtXjfo1HvDHFV+iY00/jLcbFvNzzj9+/lkm/sseZbh4Z8xdVU8x&#13;&#10;IxCpCCAO1ItM3SVjsv16fWGnxvI8erO9PQnVV+27ZHQ+FvBR6W+lwJVzjeH13h6Lb/16OQ1xyGi8&#13;&#10;fG/77rKvp5oQrM3+O+WS+9N8+8rkKnvW/gau11g//mMo2fHf/GLP/LwCCaIoGzrIQx7uvy634afT&#13;&#10;dzL+iRNvnwhfm2dSCbcuJqLBiFB2jDkzNWi0cOOlZm4h6/IUuTwD9i7RVzX8eZq03/2xwZdAIObp&#13;&#10;7o/98oAief/w6YJ/+7Qfw+tzEyZz59OvgWyxyWTsxBl8VlUNeoT4M91X8jymqMgyNg7gr6t64EuM&#13;&#10;AQAM+b59++7A4XgihW3b21GS1m7/buP5eEypTFfzII7V+fHp8rsH309Jh/pjisHOI/ynH3KhYQdz&#13;&#10;Ue2Xr1Mwi2TUxuC21xezGuVkaKRP3jW41ua5bS2F14oPlwm3d92re2tPd5tqRbYP0AP4CDWcDETt&#13;&#10;efavj9v3Bx6iuKOP7677a9/T/Y+TSbsYWOr2qhmel6JDyZjIQTkRrwnMZVg3eeh6/fryExb4I/s+&#13;&#10;vXkq/hJhqQ/WltWS+h42/NN/vH19RpfDdM/v67/5L80FiD85QOzL89eP6DGZQdPKDe1TCCdcwwaB&#13;&#10;e9xKBeH+6aPITyHBYx2r+KIVRK/2P8uKFYwVPkn/Xs8kBIG91kMzpqDU1uJ/DA7u2lty68wB5coF&#13;&#10;LGUX5Qejr9fv/wUVqPFLIaMjxhBN4vrzu+N0rWz/jOpYmNnj0yf/QygedaTguj2932wA8PgeGaYL&#13;&#10;XKGB6OFcm9k37Bzp9HNH3MZf/0Ave37fvJAKlJ6av80ESAhxF8iz/oU27aShvD8CqyyilqHHVzp3&#13;&#10;tqVNBzqkXgrYpZIc/UhKATfNdyua5o/pXz/8D5+sdEfbPdNSCqCQVJlqoIf7k38F6tMPv0/TDBK8&#13;&#10;zXgAj/K+X1RWr+vtAuDYn5AAYn3+a1UcCWU2Lpf98WP7HCfzR1KT/+iKBAd3jla60MfSOGvY7P0B&#13;&#10;9y/fNceo5jC8Tw9eLc8vktC95aBhNUesWPFAltvmrONUxeVyd/j0x1cHWooBXt12fGjsLgZX6bSR&#13;&#10;wdW5sX/57K6LuoYcSpyhdO2BoASze1v5atXBvf7xzUOUZSs4cq0VGTQuvRYczUD5/fTH/J5md41p&#13;&#10;5LlyHyIv3rGmeotPNQWyYts2u+Y0Xr4cOtG3jEkigUXb0wE2kBGJoZuezXxMRs3alIPsbuGykRRo&#13;&#10;2GYTAkRo1/PA3uu3qxoa/k5W2XR/OUzr9Prt4qqH92qOdjo38q1Fh/oDHBVfkn3FbTuUAV/Wjuxy&#13;&#10;9vKaVGIm3R+Q9neFaL7Qnq7RbLexZKuhUx964h+62rgEjedNh0UabIqJlqo0vwc9efsn4u07ZXQp&#13;&#10;pmL6+gL/7Xhq9lGj3M9Gon1+FA4COXx8WFIBLX0Zl67rAoC/Ovpuxy9vIFf/8FLmy3JRIh6qFGO7&#13;&#10;Xy/WWTp0nBIiFtIakPED9MN9tRDfOdb2nnb1BFn1a8Pq0ZnQP3yUslEKXK5/P999ujqzwVs5rP3t&#13;&#10;ZLa0TBDD8zSYDy152q/804cCNr8YFSr2fs1ftbo/PUevQKvrJmTvthscJ5WDzXRGbR8pcHtXQ1eX&#13;&#10;58VFQRyByc+W9hND4b6NekJBzHqRDf641kOL4riocjel7fH949vteiHF/uqrE73EP2ZzF7b50NZG&#13;&#10;76+J13cKCXq0Kcea4CIlGffU5mRWCwL6bAdZoYEPaWVriUl9O576aKG9TZ+k6PR1ATmg+dBjBOb3&#13;&#10;9GGPoAzt//v29b16bGJWlBcIp4tJrqxTGJPu5p3B0AyoXPdzy8u66pdrlj8WliWqGtIUIodaFqPH&#13;&#10;Fh9GVJDaE4fZ3lftbfKkOrV3A4GowBhpwv/pf/2/o4/HoUWxisVO45RLaQ8KVAC5WDHqL6Nxnnhs&#13;&#10;53g6qBDK79+eOE19d7QpEUYjhpKSdb6UAinpac2qStQMy66ZV9v0wxQdBSrtOa8wJ7BeffLIB5Qz&#13;&#10;Tfr3EAAglQbp1LcJp9FcD8N7WzTjOXi/vL4Qet6c7GpSWL1DixRimQsGZC3Gkogg2+1NULDYhGO2&#13;&#10;czy3Z1py2x5GY4zLtBW0FpKjM8O54OIBjDDhWVa9jtPN3FyAlLIAEhNEr7aXQzK5REwOGOxbk8pm&#13;&#10;kmbeGwcBce2xqynNAIVgEH5a1qu1XtAeKoCzZ9HDaspWSl5i6Dyc9r1SCpUAfAIMm23fR2t2F5BD&#13;&#10;DFWs1sjhQvy2byGcz8KkoBM89yyrI/C6hF279ZM6m3WSA7vGKSlUPVQpwtPxMaUCQG6aAyJaqu51&#13;&#10;uvZqAAwTCqhYA604CZfX7xBQFF0wmYtBdLHooM1qowXIYEolxn42yTsYiV4LuuNVT5gUlKrdJ5wD&#13;&#10;KIArta2urjmCCEBWGMSY5AQwJYvW0BPiSRLBk8wKOdEeVWGZLSm5pqRJ1Zhv958OBWXiXyilGOWS&#13;&#10;so1gcxNTpbiaNzynQhkiDDjIAhZuK/fv7jDmu3fqnZpypCWGddok3petl31NK1K0t0sMABPAFM0J&#13;&#10;6TE1MoybYUzFgIGwq/FNX4dg5LEEB30MVd1T1ejtivLak+rb7SVCOm87ZEMdnL+txCHGwIlXpfic&#13;&#10;XWKsaqQNO4fWt/dDLZfLdykEIzpFpPpzFBFpi6hb7MxxhUqQODOFiy4Foe+355o3RXtXkucZKGIv&#13;&#10;IwZYiiqHgPp8XZ94kpRssmozFTnpBFjfi1LmPSTSHza/Bp6nzbWnatn8yGtE6/9bAAAgAElEQVTk&#13;&#10;NkhR8LYUoGrCOTHepbp9m0JO0WiNIMs5b3amVak5VrKKBWGSI3Sw4IodbptjuA0Cok5WOUz7G+fd&#13;&#10;pou+LAxlq1cG6UP7oDcfEuI11iFgSlKMac9StkEUdOI+Z62tD5bC5eXXK4Kx6umOw+v2dj6cv/7y&#13;&#10;nXYV7ZW3wO9po5YbxQsumF72K0CRcOAdjIHqEAoqYcfjvlVSDLUkfiNemd3QiADl864Vp1Pcvr29&#13;&#10;leQaQTEYzPQmFQ5ARyzDFpw1ALKqRYiw2+KZAF1T3W7fndtQEW6fCvKgGIyIi/kglAIMNjDnWHci&#13;&#10;gH2fc9O2jRINahwoKe9dx52NNq4+YMm7I+UXfYOVoBjeJiOB0HuolLj99gfGAqtD1/QUMFEzTFOB&#13;&#10;sMDiraeRiMinl5ETQTBLDm+rW7zHohzPf+IIrusLwaDs7nx/JA2/LhumxcQZmKjT7uxWM5bL+HD/&#13;&#10;aVrmkgPiuO6aza6KNV6GGBnxMltPYYlGb9MlEJ33RDhmrVzNFUssMSUZXbfXgMrhfMw6XsLGZLXO&#13;&#10;TlUH5PS8vB3f1wxDChTEwhdcl7Z499i3e8m0cKG4z6GK6cc///Pt+1jzCmKwvD03Uj6eHl7txRtN&#13;&#10;aWEwLQFbZxJJmdabnlkG5+NwTbY9VCUnUTKXappc3w4io1y0zSVjpUMWAPniEacRBxi6kItPeZqM&#13;&#10;IJ4izxBKIYyvE0sQMR1dFgLJRt5ebz98+HHTI1OUqXSP+vHywgR9eXkiCLaHbuOkKdjabdvHQ3fy&#13;&#10;xQJKASAsp6FqI8pYoJR3TLnbEGdVMQWD4MtuXCqg1Zt3tuCYbYZsaCDHreiet9UXLEFu64FFGJ0R&#13;&#10;DweErHd2GWcm4ePxiEnRblGcMt/uizVeM6lgYgTTBCI2lmLaVA2q/HVPDJJoXbzDFCEHoMNVa8me&#13;&#10;fHsa5stKEV21PpwPAdHPP59gzHfqsOzhSJqc8DiuhZM9WxM8FjyvoeYdTbyiDUDy/fnO7YuFVD0+&#13;&#10;aBsx4Kfq/bYmzodISoMqRjLGJVK5O8fvjh6jOL6AUnp2SCbljKzbjw93U/JftytNpM6V3SwqoSDC&#13;&#10;WWXetOMMqTox6mBEBSOOItkSY/RQ50qcgGCS6bCvfm4qbPW8L7dOCbTj3a3J7migB9o3AuBsoIeW&#13;&#10;wOb+aCGMnBFUEi02B0/I+jpGG6IulIt985DilBJHNBOCapE5v11dy1sRSUb5/v09xmBZ1l4cp3Fa&#13;&#10;tgUIAYIvMLSDCNC9utemq4Z2MDcDc5NhKgLetoV6CF3ZwEZqwR962lIE+Lxs73/4hCi4F/S2OMK7&#13;&#10;75e5ayvAAK/VtG3a0gS9zTtP0sa9YWCZLrpwSyyv0Lq8igo3/KwjusZgre07RREIAInaY+DHtydt&#13;&#10;TKeoQlU2BGBgb4tk4uHuKAApealkeBlfPWVCMilwtNauVnJCOS4lffvbL8NdH3NBsg0oJ+fPrOna&#13;&#10;1q2lq+8Voq4wWmHr18JOcTMJlRQD59jo1ejVbghIvi9zzfnKwk+fzzgTJWSKcnp5ITW22OeiRdNV&#13;&#10;Qrl1xQFiFJQEAx1CygEmm91utF61xOixvwuJ1dUpaoQMiWDvZbNOOvaIQQAgSgmIhBmtcvGHVoVg&#13;&#10;ltvm970Csj9QH0vBBIQ1W+8TKkS+rs8NZIW2OqSPj/eBzQix4iCqKsYLAXsMyJMMpOKHwY5zuhkH&#13;&#10;4Q4Bh6BUNPny7fkZYE8Ip1iMy76HmTJYH6rZUcjjvvqkU7AGCQSzBVDXmNE2zdsoRX1ZPCNYMYJi&#13;&#10;ThAkmzGEu52w+EHVNcIRIyoqyzhGXOUcEEJB5xyaoaVVW0VQCmKkxuPb1LAWjhG5ZpCDyZlViYoc&#13;&#10;8w48wxcn+m6EpSpbYSRaFzPgClPZxRS7blgLt9YeawmLqTiCIAa9o4T2NSJVbRFkv07JJWcBgijD&#13;&#10;AkpKwel9G19lVaOmtjsWHA7DMfssCgYEMQeOvKaszizsdqwU3eZRdANgnOCwJ8dUNU62PR1qwq7T&#13;&#10;BpkgIFHJAALxanp1t1zXQ3PQCE1mhohjVrmGtWdg3I4yktBuoQy9avueV9CESKSiJSSyF4pMjCLj&#13;&#10;26hrUlVUrjDN85UKpXfLFQWe7KYcSRnhVDjwEHQm7NiiVjhQWqeDcTyDVNIEIoYkapslbo5107fL&#13;&#10;fI0eYu3Ox45hD3R5mZ8IwJ0clm1HmPWyytN+ixFgGhA6CCBEB4Lk7PiW3XBq6kpo44uPK4x7jDIW&#13;&#10;0Tyk4K1e26rFN00FHZcLbIB0BJdcStqcA0gCyn3cHCgOlkxl9sAbGwNV5BiyDjYlIF0ilSKZGkI4&#13;&#10;hlCDpN2unRtfA/ROYEAASHOJQnCGzXIbOvL1t9v93Sk7Y3RSguZkprCfjofNxWVyCOVpvSoCag4o&#13;&#10;ES6Y/nR3m+eu4imatpWIKoQlhVmUeGjvcynWbqWYSD32SjQMkKhNBBXcUoClYcbset2jBqr9yCWq&#13;&#10;iWewz3173xttBFPlUKPV7de1mEibatpeU3FMVShYyuqUSAS5hAAJQgTqfCvegJhqjmAaoraKU8wa&#13;&#10;gHKKBVG+btlijRHkmLWNdGvJEBHBtC1tqyD0lWCS0z1FTyhk1CaIqoqfhtfpihkK2mYfItxyiRkG&#13;&#10;KhqnY+El01BX0mxaa+82WyCKJVMKGUX4P/0v/08lyTp957mXrZBSCVHN5svmLM25oig7WGUEPZW0&#13;&#10;Xy5fXMpbDhVOEQrj3bystMdw8xBhH6HeU5QJBs+smQsmTDCpdlJ6fISapIkoXMZrQkgy1QDI3rWz&#13;&#10;au9+f13qRlGFA/BN3RgsYlzj/sLqw31zp0P1PBYVN13TLe5qUD3qX66/55JmjjopzDpSkrg88SJq&#13;&#10;XDdYOatBXVuX99mDx4bEleJ8QmjZMwUkmlCOrmfVZEd2qEpUARRQ4jK+nYaPxAajE4JV7rR0sQ/o&#13;&#10;bVvQsUWAPD+/5f6xxrHh7NioF5vbD+/mHDaY7zUvEqS2zCsqFaYIAmf6HY4xCgb1+gK8YC1WtAGa&#13;&#10;IpY9TaFEYJGBoFh3qvlOSd04JOst0gOJv19XTnJbU8oQerPBmcQz+lhrYpJ08wL8kxkOndnmFeeG&#13;&#10;qtVuoqcNaG7mdhtf2xMYt5CDkRzJQuKmD6cPLkuoXtiWEYOsYRABGE3RYcB9YWlfS9//tJ1eFCVa&#13;&#10;h3VyVhYx2bprf3v+Xten4uYQQX98KKxIpggmNruYEbRIv6z0jr6lrQVVpdmVfkWbpDm/G4558ukh&#13;&#10;/fXXf5WhSFEIgZKDEiKWvSsrFo6Fj8/LhXGMWZQ5vWb17baecHXZV8wZaZlBUxC1m68fTtXXmH46&#13;&#10;P9rF8ESC/oJZ/fTtTbSeVgo4DrX05e8RdhiqfQGFv+GuqSo+X1/FEW6z9b6kRLthCPq1QnuCwME2&#13;&#10;AVi3zb6jx6yPrA+XeItTmzyAkQqcu2FcLm0vyzz/4UtNy+eHzuhE4o1Ug+dNlHpw1sQ9MSKIqBlq&#13;&#10;UNAkk1XMdgksPhzey8jWYsoR+5wOGs3TmiDa1uX4Z454aMHZ62+qPz2NmxTJZEaI3qZfvOyxaGCF&#13;&#10;Uo3sVhBB1oMnTg4sAJBv18v54aT1RBjfXJpRGo6f7W5QBJngRlUZ24RXWVKBNBRKaLo7NWZODAx/&#13;&#10;vC2EUEtLqMgZbLM2hHS7ZZXzBGaQAwhYZekj+v4213c4IgkhoAiWBGMqRoYv8ZnYBhOwby+PPYGm&#13;&#10;rVqs87WcG8q5HjXNnA0ctTXOHFp4qdwndzy3w63A6o7EoglNdhU2Y14J6/RZPO4Eoegfulr5NdpK&#13;&#10;MSk8+DVEQXGD0k5ylkxS2EiObRP0mIABJGRU5d0Nw92is2jXBMTT1cOyvz39PhwbE4woPNgFANN3&#13;&#10;dCsqbXvP6jAbpxwmOWNbtfU2UYaRwjl6TCsqKxTsRAvDQ09wdXm6/fnD8XkZCxexLKqcYaEJMIRs&#13;&#10;v+714d2cZdhWzqoE7DR94+1dV1Uwgbwl6SXKqCAcjGeoh0qBVoL45pZTiAviG9aoaQXlWFsTKcvY&#13;&#10;kSoyVzIDFWMsQSa3zZGcQ/Abw63njkjKHLnWloZarBXCgTpfccR5mpM+0ApK8rRNh4bMca0IT3t6&#13;&#10;CzdeyRBdzZr6472zRc9RcNIBSuuSazO9rEP1ISI2abt8nWqKsN29UvvrWndVPTRdBDpAVuipO21m&#13;&#10;7iWym4kW5DNh0c7LpeIDUwNgwKMQeHVXS4rQ29sr6uSbXu8qKb3WiHNU51BOmAdpIhSInkLKhAdf&#13;&#10;UkFEYVjgfQYQEswRh/6ZoZB1kVVLIqgR1fCmsAAERJAOUjx/f+tOjQG+bxH4skNcaC0w8N3Qrn7V&#13;&#10;sk5Pl2W9QZQKwFTRAggBPMzXh4dHl4yxW/ue+h1V8AOtJb5sOkzVPV8XGLVkrC6A9RxfQHElMoGh&#13;&#10;k/nQfr9Mn2sMghIUtw3TCe35bR2X8+GckHXjWJAf7gcJoL8pQRTtgJ1RcGkYupDL+7aKIT2cH8bw&#13;&#10;VJ1+XKepqeTSLE5jWwDmA75oV3LAECbirEccYpFt6oi8ikLj6OXhfIAVgCxmYEhGjKzzVjrUh36/&#13;&#10;6gp1GFNjSvaGgeJUPUFYAqiRzKaKkbmAPdi7wqSklKKNKDywyRpEaKvnl4uRWAxNl2LSwci+uSU3&#13;&#10;F88t70OTfZEDZbRKFtNSJogDRlAwY41LzmXXn8nOqaOYHU/112VM1+qg9rRTnz59OuhlitaVhYkq&#13;&#10;kZJGnNvsGgmn129Yq9uAZ+8TEfO0tkfiSsKcFSIUpEnn8WmzsRBOaU1wTJhIi5IhOSbuPQVbdi8L&#13;&#10;ahlXIcZkQwoTLqAkmJtG5WQJz9P22rw7XuIzRmwbzV1zlqB1KM5JV0L52dJM+AM2baWzfnv943T3&#13;&#10;IwCsoDjtrw+ujEkkLKrj46bX6/bU9G3ASNK71Y5UQbTStkWw+Hm9kaqn9wIAE8xVdW0ud5MFjjgM&#13;&#10;IEUA5uwrQMGS3Y6Cbw53NbZuyrdvTnSyQzR6bfalppQzU1dxSnHaEiEZU0+5oHPCFE771YfUY+hC&#13;&#10;yJjEQwUTyJPNWteovbysCFVJL99Xu5uRILfFo99XRsm+bBbsFMFG8W1HHgQKUTL+W1n+6fH92+ub&#13;&#10;kmJ3WKFCBzkDIylQsrOb8bvz45sQIJddTD068c3va1j7tt+v0119gAYHyMMGOai5FRa+ng4Pv315&#13;&#10;Jp8g25CxXqoKzknDALx713azu+prGOoKaTjGKxGCV9UJx7BGWnWoane0M4ddAoVAlJxhOwqkKnJk&#13;&#10;EMaV52vOB9xKDQE9duUyl8nxYXCUExK1s5BQ0qi7Q4MKMWtADasbZtIOOZhXPty3HHD9uh7edwQm&#13;&#10;AHfZAeqEhpfh0JjVBtBLirPdK6nq7rivK2MQAri6+xg1Y5FJ2bQuJpOwzG6jQLgd2F0Ng92cdhBh&#13;&#10;QGKJEomGtumLgaBlQMw4QXHDNKoac3NUkyl9+x9m+UuTIqSMq//448vjqR99woQqqSba1xRTO4Go&#13;&#10;FafRGQqgElU1fF5cIqLb/JfuMKx6uxr9Th4gLBBmSXnPyWXfjRRI911fSihJu21eKKnA7qoCUaTo&#13;&#10;PnMFEwwlQlLXV721GC7YE1q7Heho9TgiJkR74F7X90eEYGerTp5ev9+2ZTM1g6QAKApU+gQofcYA&#13;&#10;d/SQ8w2z2pjNALDr1wjRZt1BQoO37nCa540WfN9/LC5KTDfkPYKcKbc5FHaEK1MI07f2T9XirE3w&#13;&#10;fl1ubQGS16dTdblwDwHMqBH4cCgxHYSYKwhAcFaTnNt+EJo4c0n+LdwQOCZauHlLzcPhoBocS7ZA&#13;&#10;gxwJ3nHogEX/P8n2ratbtyAIdXqz/Prcdsf8rm5VC6noIoQEiQ6QCHgBEmIiJB6TAHV3Uebe359z&#13;&#10;9t6fW356Q8B4j2EqrbCL/A2vyQwZEeVxy9KAsU356MliCQIpRkUDqIGgHOwfakPiB3YoigIxEnPU&#13;&#10;uUiICmYNBkBU58nzhHz2JNXM1WM6p427SLBoAhtgjAjkHOxXsyUEIRSVPLnXL40o1LBUZedFEd0m&#13;&#10;ki4IiHhPQMzraDwByTARE+9uy1eGK6BIeeRNyYBbd5JkLO/zvWgaHyzInjHECFIK2Jj3pQzTfdvw&#13;&#10;so6FhMkvcEe2G8rE+7RmWZ6nu+w6GrpmmRPL+CASbU7ID954IR8cH7mjmBWkuDD77Gq3mJASrKGP&#13;&#10;WtQCJAC8xrDAuRiyFj4rpzy0zTEfij0niWLn1DOIvm2kdRAjYGzETDLRySMO1qZNG2D8UPFCjsst&#13;&#10;AJKzSUmxGK/zhMqadb2G2lpuKLp6XRTA28QQIgBiZptdqewmWM/3+8VOiBoMSVf32eeKFypGtamc&#13;&#10;/Tzf8P/0T/+7Nx5BgVIJ8OKTCdCy+UNLTgeH/a+/Fi8vc51iE0d49p+lFhGW6KFnecVb8rnhjxp/&#13;&#10;/QYYpoJh/OrAJ7lBaopdZVIyIbvEnVO012QIzU0Vx/zCQb1BdinvUAFysVKL08nPm/gj4SkUiN+F&#13;&#10;swmypvjCLaUBgyTcKB4yAIg198EPIFBbhVgiYna567pOA6fVUTe/RqBSUAaPqMWbutZFzjy1pqSe&#13;&#10;bEDZusQEAW8V37FxrCglNqhqLSAx0O1+eImzTN3fQNiINRzdQk2+FLFKzZeCZxT3Oxmsqc90XePs&#13;&#10;YVO48+vytCMvp/j2zRT7ajNrFUDwhtm+jD+A+LUSYHMqcAYP4DqAQyW382/l/fN9+/fPp1OYaOx8&#13;&#10;LZtkcDJS11MYYm+KQdD2GWWLouIDy3HPtgZuCRRDrDZsf75I8allHhSL5V9hgZ/SPhh+v4Dxc/sR&#13;&#10;yFoU9oYISinzxfLcOR61zADPq8k28ZXhsJMsunIY3QnKdnG67zeQBqiaSaINIw3iukZexMMcYTh0&#13;&#10;O4wUwYtmGzqA7Z78FNY3VbIDJW/GO8sI9ZjRpU8NXOQax1FURcnfvv5GGlKSribV0pF/WIkV9I2D&#13;&#10;3QbiG6vQI43PFv5bt44ta9+/6uibj21bAwztRXa+xWmH4DQwQ/aMyknpnNqujxaVr4bhNmWokcDF&#13;&#10;/OB0bwC+A8WE2autbRCRjmNCRnAdFGh2/kJpUWJUSNEB7S2Kfyx37LtDbJlVDfI8Z10+3Z3NNTrJ&#13;&#10;CEPALC36etDY3M44h7vo247McV1K1ASeqpe70gHanTGQHqNDzNNlOFCYrD3rok0YBh0fxfG8fp24&#13;&#10;kLysnPjWqD248c40D8mZmgAmQUO0q/3Hy7bhA2PS7VMeb6as/7Kf/8brC9BJgtML+22rsQrrP0xr&#13;&#10;2j0lh7xKMPEydDanWGK5woxmGz0qWrL9bhEBRrL16AuHAmgJWbVkVEOxzflv3fZcykQECtmDUGjj&#13;&#10;uTRtO67TEfc41aYB9Yg3mt2Px26d6UmmxLaNj+waEixlYv7LpEBbECxyNPCxjNViLeTioDX/jTWs&#13;&#10;zgzd0Qvd8qxHzecmnUS6z9vburNP6359XepcTSHIR2xAdIAwfHHhtWiPf5wzaapceoW2zNDVrnUh&#13;&#10;BOb9fblSz9YoN7LCb0ruTSlVURRqKQAFREO5qWnLGMtenG6yF0cKZdfszyXxlidceycYed3nmHdg&#13;&#10;3Mf+zliusi8pnPcpRujm6NP+WWB+va2Uty4Kgmy2ui/Yz7czpQhpjfCDQwUXRC33GleKrgpo666E&#13;&#10;di444C3zoSa8zpsbbhhUt9r3j7go5xm1qtkm532SYsV+uj82hHlF1lYnsi3RePLYdOsEQXqAJNkY&#13;&#10;UfQlhZWpUGkthCPAh33prUMAuyIBR0Rq7AopWOcq6RBDQDv846aXSBCpJUnimYDzdIkH+PDUjG8R&#13;&#10;rQ9Wjjr86XLUANOpnI+KKvC0NfXRS3eFk5OzkH/ppqRiUwCOXg6Kmk2O5oafVdwgkDlQ7hZefkCU&#13;&#10;l22JfmtZtUbrtKtKm3MMlNKFxM5uWC2ngkFRuYhJCnabW1w7swKvrr7CdY567alLZNLrUuOyQY3q&#13;&#10;5grSdTtj6hacmseXm3bUIJwSKqsJ5IAyow3cpJgbjt4A3HUU9NDGzS76s9JWghhztW6kKJ/Beesf&#13;&#10;d5hkIRCmjzpDo5euxQW04/0NM7/byz8vsGAVCG4NZyUKW0hQnnYB3umis9U+JDdFZ1iPZzLVA4a2&#13;&#10;7cnesTTPfk3s3RK4Xl5SKQSjvdicj7PyETmHrx61P8JbfIWC9oeHaNesZ0q/IVPbEL9e3pnJj0K+&#13;&#10;DeY9iyfH2P5Nljb7yt51xUlPsBUpD4F4QqzgJgAK1UUi+6RMdnp4nQfQlT9XG4n+e9kgAKmaJYHJ&#13;&#10;W8chANEfq//qV/K8C3+l0KvjHv6JhUVLgFdma3Iy768z0od52LL7176QeplXQB8baXG+Rm2cFUU4&#13;&#10;7NEXlXZbqok01hfVVFO53cea87ET05x5ya1Xz6kkXNcCoyu/yqLSuXwdz2afGQAA9X27grF99wny&#13;&#10;WLYbLW73CZKyD0Sr2lrAq1ZcbgLzLnOyZd7KYV6zLWr2BMHA6FiJIhlgT4mG3Hn2e4fZJRaB70EH&#13;&#10;zIX0KPCBvkTjOaYH5V1G3k6kaHpe7bZqlE5kk9MSwUvJCxpVhoGl4H8pf4YyPHS920yB3a5wAYCb&#13;&#10;vfgVxbW9d/pQmSjAiqDZSoVGKSR0ieG1fvxHbYXdciEynK24Z1osZmYoRclxf5iWexcCIaLPuCHk&#13;&#10;a9G63evhil5lYtJVN3OvUCFBQ1yRTPVfBrP/+FKf6IO/uGoHCM2EBIVgYPPVgv3xxQfnYpYVUklX&#13;&#10;LaRYYiJQu0gg+1pKwt5mCnMEiYXaiBHsxCxC7hfSMtwWsahf8HjavehwkQf3Ye13iceb1gVzpyOG&#13;&#10;uSsw1TNYemhVRfVvmvVugX546YhPGA+QWbgUccc8rxggECEVF++gxTVusqfTLgkwSY3oeVfXMSxD&#13;&#10;+Vh3nZ7Jvvk0ag87n0ngIoUoDEsMdPcveSltWXCXjAHh0UBeVRe/IcaC8sBDP26YMQQJZ8zOCwBc&#13;&#10;rCUU7cBQo+eskFqFCOrxiUKcx2VgRFpBGSTgvHIMCR4KmmHUhHXjOti03i+6JGPmeQIGoZinSMNe&#13;&#10;zy3A/SucpG2Kc1ltYQD8erbI0fNxLCtY4AyzEshG6V7TPYaP3z2KdwvewKFplm+jvemMZH9qRTao&#13;&#10;Qh0upvHIJ5uq+gBWVXKI3BKX1yV2cjdlMut0J0EJIKPBgoF/kXCB4bTbiTFuBkllfpT83lfq/kZx&#13;&#10;M44Q4G+g2OZi3V1Pt4nukWT3GYDXcSiJQLf5/Jzxb1+X57J6FpBof5fmS2WpEEFDXOy1Iy2+ualA&#13;&#10;JRnR2HV14zVABe8+/my+1eR3YG+lbTfOF8eIfHa7ma3c5wAqsNuPo3uKeWVkgO/7MzhTTgMYvoYl&#13;&#10;0iAKntXQ8LsIRnr7TjFKPqqcXcAcB0gRw2w2EdyQVo+MgsWMXOoZIlNWYoJg2sINt0n4KUMBMAOi&#13;&#10;uGOxhAsrL0rURLVsAy9QfKGZRscyr1mlijFIQgXiKGSjkkuMNzj6QgOF+dLt7HWu7GHLSRPIv++v&#13;&#10;FJJC7k79aFW8L8kFLIOhY8qWJEj9kdKACFJ+Q7v0ifd+nbOfU8Hsl+W53C8PSt8iBUyAmuMpbwwA&#13;&#10;V1d4MxOf/WK2yWyO4PL10oEkchlAieNai6VFVmG2RhOKTHPuYqbIATNaGABBHenj2YqqsoPfyUed&#13;&#10;JlY1sRCgqSGqVz8lxkNZa0NrdkE1mTjsEaFCItFmn5CsMyIORKFDUTVb3jbh2xv+afedtv7rcv/Y&#13;&#10;cIvSRnFSNylehjAtpeGm+fzcwYgorI7JYAjgxR/Vg8sQMiUY2eq1LXlCYLlOx/m6Vj5E/9Kfliua&#13;&#10;u0XigO1YLcsCUsT+iVZh23Zir4fMHqhGGy4wYp4XdQL3CogHuM8bGheYoLCRaThvSC80EQazo1Vd&#13;&#10;ARjSdsG6SAa2zX5ZDO0CQaFGsqo5pExnUgh6o5aTIq8AWS67uoUUvI0vnIbbuaWCIxZrsQ5e4h2g&#13;&#10;Z7cMtQN7XSrhVrOiDdOR6Hg5dgKnEoY9/t/+0/9pcP7rcO7wR8hEwXjU060j1r0njuuHZ4TvJTip&#13;&#10;aaDQ5ua7isFdEcE32jx2OqVZp7ZCsRNdhanehuKxXGGVNFx+Hd4GJDgsylruKLxiBnjTHUds0tYq&#13;&#10;GH+b51aWHBGVjg4vcS35k0CHZbO7Ym2aCmWa5+nf6BvnMEy3PQXdC0xKERcFuzU5IT8z2rxIt8Jt&#13;&#10;4rH0+dQeFqNXZKR/oh0dtxmX/Ms5PfwdXfGCAZLOq9mELCIU93Gt6gdOunLbxm37SLvHlSs1HtNz&#13;&#10;CqXFnOkmzQxNRAp0izdsY5hzVrGuYcOctPfYHJpAzaDMkOjTLhIHWNhTnblY/Kapw/Eu9g9hAXSi&#13;&#10;W2pq+IbvvJw/bgcb+3YJsNEbJD200Gwu2chpxw7F3C3cUam0BLSpannbkGzH87QjdJAmiP3F1OmA&#13;&#10;sOTmCvHX2hCoyZ8Rr0I4cFt/C7+xR14hpUhkECEVikQcqwyBE3aifG72jR9cvtspfLA/nCc7Bpqf&#13;&#10;QR+1htEfUxgjSnr63BcrHmq7xzFN928qpl5n53gEDZ+XqsXliTBz3fKzKBssQYoPYgtRFH/CNZru&#13;&#10;w7MvhfQezw1WX94P+50ZCuulu9vy6s6CwJpnYTGdLqFNNsacd518TcuP8ge7hOFRyxhyK8cSpG07&#13;&#10;oCzXCK+534n5l/VQVcc2k2C2FXbNgzSrTrmkpgKjrRu2+3Bb1DjOkNvy4S9+ucr1LR8qoaeypMrN&#13;&#10;YwQ1sz1cYPP3PZs3j3Xaz4lQoQkVGYiV+KHp9KjR+7oWuX34qIJsYS8G+wCEvE+uIBitPBihzGRP&#13;&#10;qUz3FX19h8eHAEp2j2Qfa4Gq5HUOS334gQ6XCLfYBH5msKQZ7653zNS2gcfzxbrG9SerjVbv5gk0&#13;&#10;c1xZcPrbL2+4yBNPRMCWZPlP03AVpJ6oNEOuSjks7011WJgJNLxf37pChGdYbL45Kw8kj8Y4qmHr&#13;&#10;QSJd9x6WLdmPx07rjHK3lDl1dQ6ugxh+C58EdfeYVH14QX5ewAgQ6Cj0eB/uxVekhNYeegkmoaRQ&#13;&#10;iy0pLSFoD0e/ThVhob5Qsng0kSKuWXSPBw2WCDfZl3B654YUa7U3wrU0kTMAACAASURBVFOy6liV&#13;&#10;xCWcJX7fpmXmP+5CMnPXILXUCOSqPASbo+NOOUEarAAArELlfN1Y7VB49sHkwrFYwPkqabVtZC0w&#13;&#10;WDSRjbJ42lzPRZc85P48J8RBDJuyr8We00jdNa+tGTZ8nVcIIR17l/Tq3he8exVOY9+0nMw0jG88&#13;&#10;U6Rx8bx9G99bUT0Vh/UJcXX/DgfmaIO+PRCIRuWKh1wzUOxVKjBZ9fWOCSt3jzyyN65Q35CmamTr&#13;&#10;lQ4mlZdOPveV4dUElIq/lFEHWtLH39nw0llMty3Wb7uc3Fio83SWNONKlGVRvlHhSmZtODVt/IaG&#13;&#10;6VcKchV5wMnau45vCwrNQbgMVSItPPfPDxZHRxJAzKwXXjzC/GT/2SHi6W40TMhNRV+U1cuUfoPu&#13;&#10;suuSSd+y230DWO7aiHWertQZHr3DbXl7mD1SJYmZxlIFC6abqV7AL8tvkGdMoKje3ziKtXy0dlkC&#13;&#10;PlXpsSy/pBkKhSE4FEOcjqFcBmD83tBlNI3sX3i63n/9o2v56q+MfO+At2CN5czVTut18okfP3Qw&#13;&#10;LfMfTYHxzbwlWBCSh9sj6z/3p22ZmlMFy8K61VA2s3p+17uaL37VGBkqHktkf/8vgJO622uvyqa0&#13;&#10;94tBc67IOSgL9j5TZ4lfobuWVSUtnjv5iTIG6BbweQjtQS7gstUz0gflvpRt6sMXjz7a7kNx119A&#13;&#10;KorGCKh3yIa8RUoSUGr55grekEqhypXPRIb+6/se0oXobbwFA2DaEVBNnVtyuG0b8U8TW060rt+3&#13;&#10;K1gK8l1UrTDq+30DhfPC8lXc5IQgx6mIdELWeWjett8fCWalS5gX1cNjOPPkAYMwQCxCzWt93db/&#13;&#10;QGVf+vTW0svzUvIT1HFdnCuwYTFWuNwAblpqckAt8dtlEX2R9q3dWTw/Ubpt67Jtz88HBIovf9of&#13;&#10;wXkhmGHj9Vt52I9+SVX5t+v1hIfaIqQydfV8uAnKh2Vm8An88dcTYn7VMc0STXXRvL3PnZX3Ksui&#13;&#10;qiGzUT+F5sCb5ZN55BhzYHO8yycXXmmDB3+hqQdzZhAWIhuu9d0MN4tIibJsHvd3rk8AWelQgXQy&#13;&#10;2wIbfCvK3e/ftu/5cVXIDUGEyhfeQx2AQqS9it/DPrJPTP9uDy9PwVCYmw4YnikAHJeN3lYuKxXx&#13;&#10;sJXP/a6MpkOzGHrABQ7bjur8JD+mKKEhcE1nt4Bf68IulBD1lpGtHkqThfMb6A7vuKnQZ+N6NPmP&#13;&#10;sLBxoytq6V61Os6WCR5oxBZ2YBvuG5E9f/kCQ2676rounAcHRwAVxaG7KB8RKp/0BlaEQ4ACIDng&#13;&#10;8JRz6a/g7ifJpq/ZQmsxbInV9wYrAL3S91oiBvW6NHSDfhLYPlRMBHDvSbVzvdOLTXEJMT/+08Of&#13;&#10;7/rbpaDS8eO7fHXARQNyhY68XSGYIHKVeL+mDaD90c7KEFi5mUQUriIYQj0pdrxyUPhqS+0SsPTk&#13;&#10;tsIJwPkDjxxMlVirfDwjiBbiftdNVfut1mkhR5W5uN40L9sWsCgOBudA0uvb191P5bfzW122p0cR&#13;&#10;HCIUFRUlM2XfZ63PRd6+KVnKUmCA+0LBSg1IblWVRdmlAAaN3mbNSXreJpRtqcdbdiRYVu8Y2mCw&#13;&#10;BUxtmwVpAuSKN+tes/Ao/Xgt4fYa6yeA9rTMgvYGtb6UqUYKXrY7hxSbsO/tl8vXgtnH0o86P3PC&#13;&#10;Qqrmx+g9q6sZqGWKzPQtZckPUMC7QhDIaKgv74mHiOLOP1U4p7R38TH195YW1Okq+URbd19YU8Ou&#13;&#10;cdevjSuJwnTDT41dx9UatGv1Ukxr7fGPz+e3oz6tHiwvzw0dhA5fdqTdwQfbI+L0U0o4NhK6ok5l&#13;&#10;Y9ZVTUdrINQbo0EUFYZRl9j6BcL6AOA+8LRqzLMv09KxorI0ppgx1HcmmxDVltbQ9/yH58P45Sti&#13;&#10;3/UIIpBM0odjvY4IUAEFhWR9Pn8KHnoG9QpqbTpCPdfdGyH14RsCqSjreITz1MMNdMJHZjJXgXm2&#13;&#10;F8sKmVwhiWasSWmvAaVyN3l8KP7v+y8/hcKrooLQXr/UrphN4Ah6NSOVGIYgm9lErb3AdbhYdYDa&#13;&#10;bawMh4aQsH9KXbpqrJL1+k1M8MgXWxRjhaCrWh0uPvHXp+eSorkDhA6BVlIxuKbl9On57qcdTO6c&#13;&#10;ZINH8+ZY0zHgWViQYaoETtqIPaD7qijLWjYtmdxdDkUrA8AEoUGHHSx3lsKVxcfmtsbdw0/EpRgb&#13;&#10;QMVG4mYYykCStLJcz1kmT818SwuK3QGTY3BnzDOzdmHCHO7h9yyjxYoe+3ifCgJgWHnj+4QbX/J7&#13;&#10;+bbf0I5qr2SGvnpyS7JvK8D44CLmMDIE1tkfHyY9S4G0CpayqutscrACkxEhleLVpuLTdfJVdxwc&#13;&#10;BmIfvbx+m9LzUiw7gdplg3jDro+sJvd64+c2cDRjLfZLGAB3Fd0KT7RzG/lQXvZquowhsYysMpcH&#13;&#10;WGfrH/uT07r/VJwvbyDA7pBmHeDez+V7c4WgFMO4uJDnt0UyKigajSh7si0ghYpuPxNojD/P+exz&#13;&#10;7ZW0dTnWBKw56BA3nVxfrpsKQH7+wI3fPIXBVTKLpuCkQCzT0uP/5X/8P9Ss9rSVtAZ5TizTvsEG&#13;&#10;9hX1ZtF2crRABcEVXpKhm3V6AQgSKxzyiBJl1jJkDyUiCHDMwlCRNgCNKorjKUAMOUnUQeA5EHhD&#13;&#10;YVWTNxAIJvdEpmGeuaBcgpTNF2UA53lVSJkMIxFRxofdMwFKP+5O9xDsNhRi19ZPIeo0x6bprnSq&#13;&#10;Qn9ZVh1CHeUQdQihYKKwwS6TzAIZcjjgu0rKAg9iWzTWJsEKAxUvYsDA5PyIwdZhu2zAWIexnSYD&#13;&#10;PChwCQRrhecZImiIbYUEzrZdCUmYnM1VDWN50xNsCOlJMRNv02YzHBUFTfYRel86TCQnCU330ZVH&#13;&#10;iMbdw35yV1gwk6fDvtXa+YIG6H0ytEEwe5BBciAtE9gcgvB+e2+khGSDYQ0woVrGJXHDSsgYmJwK&#13;&#10;Xf94zRZlImgfHK4aKI8thhDcAYpBbwvhEEOGHIYAaKuYC8Zr76HPLNsI0lCRxnlmVCZdGSSwKbot&#13;&#10;pmQhgwJi5yFkWe4KHEAeSP+03+JgWVqdzYBIDHLACMEMQCAZ3y5lW0IKZQDX9StgxW3zHUs1+/4+&#13;&#10;OsZTojYkXxaVrdxFxbLE0d4zqbCJmOCYQSytnwMtSS5MGmlG1PpQJ5Y4CyZwQEABTBxwSUa1uNED&#13;&#10;4rdlbGwtyjIbu17G8NzzKYEEOZencvfHn+eu3ekIao61M0qHnPm6bpJAnsm7DmhbA0QWZAuXGFUF&#13;&#10;Bd0i8WmcR454f/qEsTGL6YtWKSBKuCY9BCU5vt8nRpB3qoB7iBfJkTXDoWvn+UKJCyqlLTW1kAWC&#13;&#10;NYmZ+JgZpH6DsHQoYmxh1XM/mJZT0sN11QkRKpmJiRSIEMgl8VLy8kHnfF8H7yLxESUczT27kCHg&#13;&#10;TUuFc9vw/HhijNOYfBTIeAycgigXnsjiPk0YxRhTVTYAD/5Pw6T0ODSiAEpj4Kzduv55cWuQCNTE&#13;&#10;pC1DtihPI0UVHP3AerLcTO3Lpi6ppBucRNxziOf77eGp1dsEcmYFxsWeULrOEwJYrQozer8tIpMS&#13;&#10;oRQgRnxIr8M8QAxkZruX5/E+QpAbVKnthjmLBGYNAkbaGl7REDYIPBMkKzNuc8mJwBEznCXnrIiB&#13;&#10;SFkABABkySTe5Ao1MYQY7FNf+6AmM0Jfyqpz2eiou06iDJJ1Vq9VWyZrTodDUM5RCImWImJ5qmpS&#13;&#10;0vLy9d6kQlG5qC0CY0Xe7XsY2O11SRWANhS8HFyq2mLbtFqXjKra5mhTToCs+WXHtNoKKV2E1/WM&#13;&#10;IQHemxVTAHB0CLvzeufAa/1WSFqQfc5+w1oKxFEIGeBi76HaA5buBhcPjp6pwMpp5uF5mrwL87zs&#13;&#10;q6Yqwa7rVqNJVXiAMhctb2/z175qgLU0kJsBRqlOcLUs2cz7w6PxLnVI24VkANqS+Agw37QCYZPl&#13;&#10;fh42yRoPBCZwWzcAsNK+q7qClGPyxJLM4jC+V7JJNKTVl4iu0PW4g9ap6QqaZhqXh90pDY48NIk4&#13;&#10;b0aQaB5jVUmXnIrJXLxneSVbcyK0ajwy1ChykIgICtshJ45wwXhJObAkIS+lgCDHHKJH6+Jf+AGK&#13;&#10;alvHpis2Y1Yc7vOCCNdhXlcYPI4GlaWeR10UDEQHk6glBdkB2AKzxADvk21wLTpEJXZQIyJrhDhF&#13;&#10;MAfE25w3b24L5nyyKCeSYQB8njZRyqJjQNj26QFzgDHWKFSN2PQqsMUeY4BCdAC2DEEIQN8dbq5I&#13;&#10;xvuYK1nCyC6//uf+cDCZ9XWrFkswVVC56HHCBasRid4Dk70ToPKMVsDoJSC8Xs5cUuc3D3DNcysq&#13;&#10;yQpPEfKSCF71RVZhQGizoZQCuYgIcGn2CezbxhktShYzyF8XjjAh1I8REIFD3lU9wDD4YLUt2N5Q&#13;&#10;nbInOAhEdw8vehrUfIMdPJIu0yhqSDEy08oT5K3YCpk8bsQRdvIR12a2h/rQYCzQYUsbqDxZNit6&#13;&#10;VrSlW0UrUs6IkJU7FrgL3jmFC3Dc1ZfzdZhWwQmmaPbLFOZ50CHSZU0cIs5pyL5seAXFOoayLNW6&#13;&#10;dBX1TPK6NTnVUW1x8iKIILCyBZQlLBIMLctKg83AFICQWVYowLWIjonIykwzkxyzjNdh3hdkHSca&#13;&#10;sZ1NdFipQIhIwbdsv6wKcRoNLhhADtSk1FBbK7Vzo94CwJzl+zIfHo5BIu+85DJpIpiQtNVD9HgD&#13;&#10;VqSEg8vmpje7ARggS8QlH/U0zzP0JYyMcAIZgBlBiphYrZEAb1Z6q+16I1jLvDfaaDPzuEclv6+X&#13;&#10;otmDOjIGrV4ZinbX6nHtkAQZ7wtpvAvJmkQJLIIjokioPWVIUyTBI5K44IQR49OqfHLWIQwiwjpm&#13;&#10;3rTrOFUw8qIwMQUYMkMFrkvSbm41jrqIMBQwungP+7rSQSWvEaGsEM5YJACOrMF7sN5CgNGZjleh&#13;&#10;Rtv7WsoddQhhFj1//6a89V54lnKOMaepLJ4RCqLgZnQAu7Yp4JbG9eJTipnWFYprEGWTJQ2jBX3n&#13;&#10;3Bbs4jy4OkWoiBl8KJqgFZfSc5+M55SmGHQy27bWfckbiot2vKxUoADVjh+sC0VTYgEi3DLHiFGg&#13;&#10;WIIBByKg2JIKLGPndlWZPeSi2JyPKfGGj9soO05pRBRHTbCrSdf2kgpaMFQmh9T166HrIkQDuCtv&#13;&#10;2r4vpATQBZIuaoXYPe6Pi5pQSY2IYA01r917BllFglFDs1KbSRBkDHNKW8x9wHELS2AQQJlQ5CLr&#13;&#10;iAKSPtHSbYX4LroUvC0BxzyXRXm9DU2T9s+NUjZlsmhNcYYo4JXhunIp+Oihiu2+RgF45x46uYzv&#13;&#10;OVMfMaO4bcV8vXFZkzDgGN3mQdrm1ySkZBB41uC4McartnU5jcvKyspEOC8XLngIvm4SqfYIAJaA&#13;&#10;BmmfaYAeUUYLp7LX2JOtgsLzXhAOHAIEIR+DtilXScpeOy0Kuub4wpgHGVLMQqKQiaKipArzEEk6&#13;&#10;PR+k4onHyW537zFxsMgJwYApQSAwcDcTj40sBCLQxa0SJcmR0gQJHM5mWC4kg2QMa2udrFOGhlQx&#13;&#10;UogEzBZwIcpu0XnzWNlYIzxZbwEtu6Kmx2020GRUClpIQiQDDuVy1WFVWXK+2Y0KQjBi0t+XeF83&#13;&#10;kDEEHkBEuIAMpyntmpZxtOnkuA7OVqWE/rwFNF3fS0L6jk23ORiSgkcAYA60m1PbAU8W7RzgFsWK&#13;&#10;eac0QyDWoKw6Sqo4hHpfYQim60UIttkUMN1CqmX6clYQYVqw7fzaloJRuKmwLwuAKAPFsKgMUwwO&#13;&#10;wBQi5LBIEbgQHIafH3YpmIKE2XgmCSQIFxFkaK3r+j4mv61kWVdKMQnKEgwCKogqc5GplzXVqy7L&#13;&#10;PnoDkfV1JhHcp5XQShDZUQ7SzKh2mTlMWdNOk3Zxdi4nRPEGomcIoZRgH8uAUMNLaEP1+LTZre6K&#13;&#10;gCwCmKLyuN8FPMhCapfq+hgNCAyH4D4c9rcvW8k5Y9gyUFJISnYZz2Zcabcz472AWYG8weSjwznj&#13;&#10;//V//r+ohuld1/vd+f1fQV2MCKAvE0Iqhu3x4/6PEeDCOgZQV/0D4u/n8/7lA1CoPjbKbDEYaZEK&#13;&#10;bNLrCtw/vUA3V7NfN+SBPiUM+0M354ueJ3/3j+QhAPN2GZ4+/N2ocbTfnn74ycf1z9d/+Xg6mf3D&#13;&#10;dV2eofx8elJ+cPB++UOi/BW4YFazVdXntvrzj9v7u3o8HR7ro1qN/xj5eAKEMk7nr1dVsb5t/WaO&#13;&#10;KOr7UqKapTqjX99Mh0kFG6QuYyGqruxgrUd9Bpz/frk2t8F8Ks0wYeuxLMwwFPsmcAA3YEiwIuQA&#13;&#10;ih3T4/jd88NteC93hULElx1b2RlOsUgrnn5Sp+uwFbuXI5VJQZYTzU6Y+qqufdOBlK6x6w5xdtf9&#13;&#10;jyVG5by+O7uOCfzLH3+TNSccFHscZwMT/f1vr989VsfiUNcCQrfcJwwv+5pctLMYM0Wf+GH47SyK&#13;&#10;m9GJFjsj8LH7ON1NtGh3dIM1Oecn8tFPt+ePp+vy2stHbljMYXPbp6a9DBOvdgrxf3jYV8m/ndfm&#13;&#10;9B2GxRS3L+MX3nXjr++84KOZawWef/hxdvMKVrJ5sBy/XH5mtWafTjGh+3UFdqUBFrL49bc/Qxn/&#13;&#10;sT9dxquHwd0msZesPfwxLn8v6de3UmtI6HkjCkHCUDXj8zWJpgQ1MRk3/q4///Dj1/NbrpaH3YfX&#13;&#10;+zcu05//det2+6qt6OYGnFnGdpxEw15+aq7LCLjs0+74wgQn/peswpqU/+n5h9cWiG8GE5opJUM+&#13;&#10;Pp08oG+LfyB6y6lpHxipP398lojp0eZGlBAlTHTwD9+3KMfx9/dTLtIGtZ9OLz/8cl2+P4mwWurR&#13;&#10;uJHuSSzAPfz95zTdIJZC4MfHDox094DUenl6qUGQBNno7nX92ME6Z9PuZJAWscPbl9f5bfr8/FOs&#13;&#10;jJ/sf3j+uxsYPpGWBqdKV/XPLvp2V36bdNvK8+1tNUP78uE68u60zyhO96twgkJW8flQ9h5hlQlg&#13;&#10;5+e6/PWX32ICz7tuuBCULUCzI4IfaYIAgJSMn8ZVa98/mPwrn9wcZASL3lEGUUQ80fLh2/2CWz6l&#13;&#10;qTu0t0EV1Wn5dic7Nvhr4KbgZTtWRODf3/7Y/1jff0bPpwOKltIFISjLelvnb1vmDD8dOrUpbc3j&#13;&#10;80fGWv311VnNeeVCRi8aecwExSO8xlVQVlDGLcggQcE08MwBXPf9Q2PCSIAnCCGUP+0eEoECZ4bj&#13;&#10;ZVakxhhX3hbjfHfJdlWv70v3yOezqwpRUNzgbLLODQqjPD0/Ag5lXwG3wZQExUoN++ZBcDBfp2N9&#13;&#10;kD/06/zesPx2hxkYHPn3L/9AZvtnpsdTD5Gakq8l00tylvIaTMMcAA6Sni/nabh3dfHy8FMz5dt9&#13;&#10;VN61rsnhj0JIwXjmjShJ3+38OjN8qgWx65T4fVtc18H+AKfbwKZd9VzfxdYAAGGAlLzdt4dOhssq&#13;&#10;FIXdQ/m8Xqf7+/1ejd5S2fX7p0+fkptpMJIxVPFV2SWEFaImUh2vyAfiPYbtFDkHCW0z5eTjw2lT&#13;&#10;W8rxK59LyjtY3JBtaGWc5ZIUOJ2vvi53p8MHD/G+EvM0m5j+43/876/fLtDmEbnX3y8fPp5Op/Z2&#13;&#10;vpGShUU9tp0upft9ETBK4t8gqTLrqkaA8mf1BWXNg7FU7rbSBPvr6x/10+NJPtrCoxNGTP/1jz94&#13;&#10;Q8hs1iber3Z+T/RDnWcTjSUJSlo8ftirdfFaB0G8oo9P3+HLOhlv3Ap5dCnfiW3bvd3C48d+2/i+&#13;&#10;ObnR0/r6ePru8u1L1ErQg/cqkbiNpEprzLw9/KCvCy0NKoBBi4vMXW7/f1m/qyioN/P7UDbHIUXr&#13;&#10;f/z8w7f5XlUvSGRLxqZmv21vhJDPHz7/8y+/hngvS+HV1wf5/be3r0VXEPQikd2UFaz65UZennZW&#13;&#10;mWNdD+dM4BlSEl0dg4IJEYRHrLb70la7UjSBLtsA0U6+o/Hj2i3wEoNZM/3p8YEQsAwXK2jrjFN2&#13;&#10;XtfAm+k13JfLb9/+uhO9f/wQQghm9UPGIuJSry5wiBPym524kcUtpAzLblfT4npf/OoOZZ9ZnueF&#13;&#10;UBpmMvOtrtkyvda8FeWBwUCQuvpp+W0Wdd7sq+DF9cvrQ9Olvn0PtpFHt9B7nvLP16SjnnRF2C9/&#13;&#10;u3QfiyF/fdHFF1Ktyu/hZY4RIowJcy2AA8MkCxFxj8c/vz2+fMSi8nrJFXof33d1W+8eGe9JbvJ2&#13;&#10;fR/msuGABjxbKV68MZJzGtefF8Wbqj52T3Yd/PD/vv6tBbtdRAUqhvfZws1c332kP/70j/dVWf31&#13;&#10;6WO7mEtnQoSKtJlaaRcHQ3rYHxi6yVgAl4MJmD9wUAGQ9HLXAwYUZ4azStP51a8+bqD5iP/4W1TJ&#13;&#10;Hz49SVnyBgcQGSMTtx+a58vbFW3ot+uZxZK6kh3U++/huH+QkAULXFa7x8bi0GyA1uR0OimGPzQi&#13;&#10;ejCd17KVr+clIlC1BZvZl7vFWf/9D3sdltK+nB77gPUyFYBFUcW3sxWP+PXL7yylqsV3WtrLIpbo&#13;&#10;sEUOQRwg8u8jyIFZTXaP6U2TebZqdpLQ+R7aFkF4uy+zjaLr6qLEl0njso6Yxfu3l5eHWRufsQ2z&#13;&#10;AxR6VvDD03NtaT/eN5Yl0NPfP3w/fHtNomDchxRpISig/VHqi38uvzfrn4QyDgjaUHwiddjBzMqI&#13;&#10;PSHBSrPJQ0Pv9sIJ/f6H7wVZ/vn/eT09HDHB25vmXXR27di+akFGIuUy5lu8p92Hxzd737nmxqFV&#13;&#10;Y4Fi5uLP+/b49AEggr/8waS0AN7BLU2WU9z29ZoNDsQjk5nLoixgq/082+sBPN/nseyqgL3sE+LU&#13;&#10;+KAuBKKcVWKemJ0rhIxGe6MbKkadI0QwhPN26x+aX17/HQDLaSnhfj2jP/TM7VnNbrqoZNKHQ0kA&#13;&#10;MtDAEwUYggQoRvP4yvadk0X0t/ntDde8fNo7iT6z4zZuZOWCJQWtL/0R7HDb4pzapkjhmsVPq5tP&#13;&#10;L60X1Gf2/v5bVcRJV1X36BM5Yvvnz0BK9uHTYbtf97v+Pi1U1ki82agTIEzW2cKmlT6v+dXbpnHB&#13;&#10;KbUeSVVWDELEJZPUPh4PmBTKID2/Jb39/Xfff72vcfzXT0+foyX7HbP3uuDk0FZ3UKTxDREyqA3X&#13;&#10;8nqdMBeE866vQvDrPFGxXC1LyuTFFPuDUGPIyUfg2TjhDApKvtR3/nVab4zE1FSvf/7W7x8grkGh&#13;&#10;vn0bd8fO+nlBsJq2APJ5eJcOOQ+GSc+D+u/+mx8ASX1fffnny+FTGaScIJNko1WCshwscGpUyPF9&#13;&#10;pX/x1aFKwBYV8hc3rm9PH58CBCXqeYex93neNCUZAxjB51Mbk6XRfbc7Toxdrm4LWGfOhGywB6K2&#13;&#10;SbISb+eMAM9L4M9FTGidXIP1fcbzFrv+Y07rGueH0wn6INr0OqRxU0zWROnj0/Pq9N2qZ7Ifp9vL&#13;&#10;56fX9+3wsXTOCIpxfJ89O9ZVRxiAA/AixRp7+/Ljh2E+x2y+Kv3QPl4XPwUhmNPz6/NpX0mkJIWZ&#13;&#10;2TmCe3RVXIfxsd/7YMXh+Nu3VyyLXTI3JyEFSIBjchilBAPBvd1GksX1j7H5/EHPF8opkSxADsaY&#13;&#10;ACh2zbDpMq7RrjFtGYlZrQGkwb+TQGVZaGe3SUfUMIIQiDSv3cPnYANe/yCIz+rWH+qoCGAcIVvX&#13;&#10;QBdRBkFZ1VQnnex3Va2WV4K2IXELiIWFV0kIGxFDvMQj6vvTsuh1MnXCCVG/bBUhZ0CcVxDYiBY7&#13;&#10;Qc7ry2X1xQXl7AOxhtt1LT8/xG1bv7zC1GMUEfLssfJaR+g/fHwAGowg1xjK6HHdfTNTwbhbFf4f&#13;&#10;/tv/lMNS1XDGbwmXsu91SofElJWMtHbOiOF8c3TmvT3cObQRZpdTzGTbYspUFnd45yshrGp2H9VX&#13;&#10;f1W/5rKaPJPtRIm3w/jsCE9tEUSL5Cv991p2Zr0lfy35w3XYhKpf6F98fjXpxsFKc3cJxmcEPL4X&#13;&#10;8WBJ2TxGWqc5t2qCZv7uiY8ID+4+xvX7M1qr0aAJl7kGH1ub/DZjkUEmfwV4LuFNbKv8C76nlnfH&#13;&#10;QScBzH1C6wZtg0peyX0lewzZdsPd4fOAebfm8PFpdhqRdN6TxW8wRo7ig4/RpcnFifLrzfbNXo0D&#13;&#10;Vewv/cGNRA8NAN+akpbJXcV58M8btprq5dl9Tp9nBIYKtNU3cuUFYtmHq+KNbR7b78qa4UpKzCtU&#13;&#10;V3dvF0irArXcw6hX7DIgQlw5nHNMdbdjMcoHY5WHhvU2rsTIUnX8MV9eL18ZM7z09NrheKti9uc3&#13;&#10;0tajUrRqpDLDMV7n+6E9BsfjGHMOp8fq1/PXIleUp7LRiwdF4r2rSXn5XLNKixfw3bwPX+2/UYEE&#13;&#10;ZgU5WTLLppb0IPVbHDF1xw+kuB/xZRh/+PTDWLH5/yMIPpZt2RJDoU5v0uey2xxzXZUkJHjB69Ch&#13;&#10;Ay1oAD9BBBH8JR+ACSRkq+49bpvlcqWffk7GGO/Yy23Yepkia+nQ/Q1xF5fZjWXb1Iu2xSHFEJE/&#13;&#10;XI95zVy/cFREEgXOv5++yZo/9J9+f//9uDsqcGyaAmZhtvfLWj2eHGB4LGIyQo3I2OSirQK9qwuj&#13;&#10;HNRBQZweq39x3X5IBcSERUztjdPC3H3UeS1mx0QF42LTfTVvY8xdx+/BAmRLk0DeVFGPAtZFKRY0&#13;&#10;YPc67X8CyW0ksDEuIKSCbO7nVw9swqfbjADvQ2sVABr88fSeQod88J1C0RPnG1rZ2H2DAgqr1bn7&#13;&#10;Wuq4ckBJxJG6Xty3MqLlxyzM8q7rTfVOIggLszTd4JaCdAKCy6wtFsyqFM39WgFUMg43PmV+WUpC&#13;&#10;B4N0eeSh52RMkElWlV9hfAojBoTSh6Gyss/BDMDiAJqzJuNVZj2nRXSxycHf6YfMQOWdK7Hw0yvf&#13;&#10;QORtFmm49XKbvZiXZoM0CTLVG/fReCZ3pymtgGZyncQzU3HCYMl8tQAAIABJREFUmRzPE222fQIh&#13;&#10;PPPceQe8Y8HfZfHTus5ZDgHAVVb23K/PVLxxbSGm+UHAEBOFOvpuLXkeJpNgJBU9AjzYqLVfDLKW&#13;&#10;GoxcupWgM7cVkLulIgM0GMzRCuYtYyVEwzLWz7v35ZLFaoXry/RaoGyVaM4QNrjK++s4T4ZXvekf&#13;&#10;C6NADqs4XUaKPJVDQMfz10zmfSQuSllAzFKvbykNP4GzhGIcM7lxei4Zh3ll57fKEbFkdOBu39dw&#13;&#10;05wycFPjBEeZhz0PZ5hqfkwMX+a3xANSKzALEiGO3rgl4HhlzzU+WhMgwqTeW3PjZfJuRh71A6V0&#13;&#10;EzKSXf6quXQfPiXzj+0qScBtu+GHGakyJQ2RBn26T/LHu6bZtHruPJgnJQj8JfvZCe4OxTygGC9F&#13;&#10;yfK2uoiCLnocxxQ8NxppqBSUeKayCvew/mXZ7LFoMFrnJqEfLtnxVVYZr+j65WwIjZu9xKrYPQxg&#13;&#10;6uFiN1Gc151P7Hp9QWIj5yHFida550FaG92q6ENBWl7HOQ0wX+UC/fDEoLSNwwHYtSEo3k2Lq8dy&#13;&#10;O5WyXh4JxOWG2TTV65Zgj8jqA/3rCxyCRy2r3z1s2aLGUPa0oqiKqIKKgqLLLXK6cf0kczZH1VXU&#13;&#10;3+kxS1PGdsBtQ/ZVUsAcqiIaxRSsL2IKo9V5Y+5wBx64v23jL5RWUJQ76QWuEXpqIc5ASgy9Dx2J&#13;&#10;iqtcG+0wngfRrhmg9JYm1k5PS7UhJUD7NzdpAnBZyFOcwDvc5DeeqlXD7sfmkXbg+2IBbXPLxJiW&#13;&#10;gIuAkEfhyMWnMsZ1kDhgiweuakEPWMjUaq4JlYnW5f16HbFlP6mNVKMPu9Id6G4GSy2PzbbwEj2C&#13;&#10;vTY0ACkatJ21dtDWTwTrIJ2hjO0HqfqMrYAZxd3cd5mq9821u15PAcMaprIQLuF3oKv1fiw4oD/e&#13;&#10;p1lNiUizs/krEwejH5PMEqBcctWDwVs63zLzbgNWcKsKsZaY+5Q9bm7a3VdaP9Yfik6G081t+3vO&#13;&#10;y+q2dkcgtZSO8t/fuwxzFYP0KF/0ulq8r0RVuEdu3xeeIFgWtUl19qRX5JXErYhhJQ0cQJcALfHG&#13;&#10;OUszasJeVGUruHygwYp1ve8aoowfi2J3eLx8+xH2CpNCuQVTH6ycPQy4UKEnWbnw0KF1F5olQcFE&#13;&#10;Kbjy6xZY5VdclBF6yqFd5zoLiJZWePrM/D01ny9lpuPYceP1yUNHYiTU+9fTwPMyavrTA9Jkta0v&#13;&#10;To3+G2fSLCWxj+6nPe2nH4CqqB54aVz0egzhx2gyfs48WyWuq4gQYsTk+EkilLc/FtpYpmB5n0eM&#13;&#10;sbQsoNXSZV8V4bXe+edyebqL+xHklMcBDUK2VwnybYlI+LDnjUDUmKEtEJtZhcW+EBMhjyW0/U5C&#13;&#10;Z9vyZ6a7lY4ib+dkQ85rBct76jR2BmqPRUWRKJPld92rAvS8YXeipwUvmY8NL1ff14mLTTAiaTte&#13;&#10;Oinqb2/vnqWR/Ngf2/E+3CdZxaHg6Jbb8FdkAYQV7hTZYJBHaG/XHhUiHIKb1PBqt7sdpgLKuZ+C&#13;&#10;1whZylY65HpXL0No0yFVc7jfJU4+ObDKZ0rwuoR55vXj7JcAJ673j8XGJ2lSQf0ZGAj9VNBwuhpZ&#13;&#10;MwBAJmoc+/LTbi34w6IrVaw3MPYJ76NePduzjnfkHahBOkAGEBbnGCVFI4cmA15jpT6yfGmyHjrl&#13;&#10;ARPZp9S9ZD7WH0z10VfTOpnRx1Zm07RyI9BEQmYl2K/nZReLpODj89/Z3uHeBsJQHCJyoXERWp88&#13;&#10;BXB0KFvf7/N1QuYuKCXL0vkw7NJyikeRwQLNAm09cGvLyKo0KZe8MARM15Uq6muB+dJjVPnx0N2j&#13;&#10;Q8IXxvuVRbhuyiUftYVG5+vzmn6/h5jbVNNFeTrHBN6vl4o+86J6fe+nNOriNz03Ya5Px/MMiKnA&#13;&#10;q7uV8D2PwgOjwvAQSgoFTzSk2bqL8D5c7y7/jXLCGAxA68X0Gwo8COfpSFK81+gG+SatLaWbOuSy&#13;&#10;HgI+YKlCs8SboU8f6WiTpdufTzAGnwho9s3gDphhnFRz3MUCdKtZFfRVAmhMeimcVqzKVNQB4qIA&#13;&#10;BUQOiAmkDXDXxpqIKa1JirlkLqbbPWB1u10MTB1KT5sahwI7clpPCkCTZX+Z5syt2UoaCYI6H8/4&#13;&#10;svEz1FE6EZjjf60ePCgfr5cRQuSipiQcgRIbYXJk9QhqqaLtdCd1deTbItFjudi8XfpZGLIx8hoh&#13;&#10;L/mwXteCwdcu+qS9M1mLbzlFQhv3AhlGHFhVJrPYVYIc6+wngclk221A+Rta88eKzksYDe5vl00C&#13;&#10;fOyazzZeWFPQbvqR5R/nYAmPkM5X+wsDHvk8qUpHNjCxNjmaXvCmWOECCkeWefMz88GuyladjPsM&#13;&#10;sYXSm3ZFC6t1dO2WKp7jSioG/nylGWuUC9XzQ9BTIS0jjpBgTaO0WBcAisRmEEXdeUy8VsqC2FzO&#13;&#10;xCpWCSw0mP/6aqq97k8+z0aWHdMe4SSyWJtu12ervpPGlTcb0orzeon5hNMGaChYqotHAUtomFlN&#13;&#10;sR+jrkkqTE8hBP5XCDxl4y5vzq/3ttgyXrePNsFAefV6vdhSRcb6NRJK4oQoAoCAC0AwEc4I4Rj/&#13;&#10;T//w32NH9ptfvnQneGzCbPYgn/plqWgKIKdFXsDH286npETi46XdPd4sIng8trlRy9TdmuOHfx5u&#13;&#10;WZMN17cdfBz5Kc9FW0hGKiZAfSDecJ/L83KNFcpjGHqFCoZaYeRMsenTIH6pIzHxdUOW0oPfG7GB&#13;&#10;liQtYH9JGZFIFAGn1sWIv3dr5IdDHv74/Uud5+vDfZtKZNPbv3/Lq99eQd/1M1zx3ZwzV+zKPQqC&#13;&#10;Fl0wgWdQ6xvdcVLw38+vMOKc0SoT03DJeMaF4I7gEXli2W6VMlcK/e36g3WBrdU4UZ1BB6DgnEyB&#13;&#10;1c/22hWrtjVitQZRlzi8fHkvNvtOG03SsfY5zbpXt2+aL7d/KloZjcE4oe9gLen4UOrOas16Hf6w&#13;&#10;739LA/Y2JBubv7naOd/knAelhjfV1eXT+I53IU4xCVIOc3nUwFpHN5XzVUd7SdMeeZB+MSscfJoZ&#13;&#10;gain4T+P92Ld7FJoccxcb6eKPpZlXDS0dq22FNJ924b7OsnskaH7bADfOjsp/ya3EzI1zA4j0HfS&#13;&#10;5TnJqSNW3r6b0hO6PazD6WlLX/5xEs3B11w6HWIgbfNvS1f/UFFWZlWP+xqT+a9TcsHZGGpG7Iwa&#13;&#10;UrRjWubrYd8kYh1cuzcKuBhgxITZF1rzWgJORH8rwUodvvfl3FGOO60+HHYZNTffxQI2WRkwc9Hm&#13;&#10;hZhAj+ttoOz9bCbnIpwOOzB097uZ5sQd2U9LR5ow3N7d9d0eiQQPRikhU8qP3/t59HxjoTzyQd9G&#13;&#10;dd8yWQRoJh0NTtvaIgui5ZxOIQS1ZMm+x/UXdKQ49eN1M8Ndu4HjUkYek+u+YUDY5qft+yi0XaVM&#13;&#10;uqtUGGvaXr6qfD+r13zfNIfHTfddZ/kKuegpDtPhTzvu7exnL+C2BBHry+8AwUxLXP7d/j917psa&#13;&#10;+6qFkd19/JjmrqJyGx/0YI/13/D4mMKUiQ/ReOGtC2GjXOLiotXB2t4PWZsNfnk44DSMjY1m6GJe&#13;&#10;zFGjGnL7dpQ7QXKIcyVUuonkEYTUXIcdq2nnSLYLk4EF76hperKupb3qD7LM+ofzE5x1+XbhDE8J&#13;&#10;ybY4Ngis+ZC0eyj2DOePcOuMvnSXhpevdQEnsOvIWltJcV3ny0f21sD7mrbVn6flfZO10Ku//7S9&#13;&#10;vRpnZkfixQyb9TFRPtyVh4aF9Fu+2y3pxPDMoErRBtcka1ykPkMTr3fBDieZs+3hCFOxDHO8qy2q&#13;&#10;R7BOat0f6q9o3ihEx7xKH0GDCxgRCClp49hlMABQpn/kzaPXyS6JedsRIUsiWG+V+KWiuu9v53vl&#13;&#10;CHDdtgzt0ALwDZQQlHxnGis9LvIpRR/L1f0eip0rfn0o8gANZiypBqBzciaD/KC88opCSmB9Wr61&#13;&#10;8WFdFQbwbgKWyEIvxlf54VktKNxB3D1fCg1d0Szb70vR+6/Phy2YVhszsVIJmCuKpvhse1ylrSyy&#13;&#10;39E7y/B6OW/RYw6KYNzXv/7lozcq4O32wRuw7H++KbX4+RE8+G4QBx4+gNqXF8ZSjJQAGc1u8/zl&#13;&#10;yzsGuV3XFaOFYaDNXuG22XnAH36sgzm5JJfU3P2PWsNCSA6AJ7pYwlO5UWpIvVBq8mg+1p9sGcZp&#13;&#10;+vzrn84hVFZ3fnjzo09y3BRvTj31UuIzA1Mto8uPXl0hSnneKKdf0tDsGAKGupWWH60GgG3ID/ZY&#13;&#10;lrF/TWUFRFXP9POlmMIP/7jHieSQZH79cn8vmojFqf70t4QSZ9cTrVxdE+1F339J2zIFUqwuP7/1&#13;&#10;RQY9jArq9V/EHZU0IrN1+K1VpK2GxW22mxsfGAxydfJQubQoYKt9q94rGJlyFA4+K4BLCImywez/&#13;&#10;ePu6KZ6yNUv1iLYfkeRG6V1oR3N6fNhX7676XCmz5E2BYf116KXY0ph/T7f/ZvtzdJa3OV2uw6Io&#13;&#10;QJvMdjzOuivI+hmzVX1kKR5zYiwuzETTtNkQEMjJoURMSuehOBRccKM1AEOyq1/u8xW4OF3Zcbtd&#13;&#10;lxsiYjlfm4y0LVhijLlZRY+n8F5vuSAVX5ahVsNfRZ1Xmzp0019RwKl+Kj58Oa2FaKID4hmebirD&#13;&#10;xePhFwvfZ0K5n8t5/KNJIg28Pdwt13fE5OOtZ8Xx86L/ncdQRh6rtjovwZvN4447wBpikphCNZV6&#13;&#10;Iu7H/VR3dQh7a9GstPzAST/g5LzRKOCmGMEU2Zi9y/yALymaUua3+O+Fj9kNeqbH1FiMybaFDhzL&#13;&#10;zxLR7nZ65JAwzlK2XMEPTAHZiLSH9df3ruah1t/cAYLm2KjBLL17ESX96dabtGn/pM24TlPOhSqr&#13;&#10;63z2EDXN4229LKtk4VFdClazK3HBTyItYGl+yv429shnczcWFO/iyjKmN0uOHNMJgh//1/JqCrEr&#13;&#10;8sfT9BKHEC1ykRcQG6UOeT4wIoFfcRoZQvntifLl9LYL8WsWWfYxWYX1MiWdM7ABYAL1Vb3XT4Ds&#13;&#10;RlHDxUW8WtG7w7EdUtl9PYeLyfneOBA46T7G7HdTys00W0odT9EDCIpG1dN0fojeJ7rWYmO8Wd1t&#13;&#10;Lz0fQ9vmg7qy9XmNZtuW6/0cAPh2H3MmwXWouXzCPHchxH69wgbnflI1Hvr1tdoX5/Wd4BKUe78a&#13;&#10;ZKaCmC820e0OD8rMHJCZsNsuH7/rG91itMO30wKfEMyVqEGV+mvc3rWvC3jSXUT5OlP3mSPnpHAB&#13;&#10;XD6p7H41SDYnlTL8YDPoWCy2EtSJcpHzTb1fwiqisTlCaD47USN5fOtlvm13tkHr+suxlTPv0NpX&#13;&#10;Wo1Aue+AgOg9zTVRb3vJ6RQgDeVTRmFAKiIQPc4S4ZT8n79RAqxjtAHkYaewuneM6fcY3H1+Zvhg&#13;&#10;b0vn6SazKfAqTX1KHhIMNwElBmhT/NADB2yZzlmNDR5xF6egCJdK5xFGlOAvx8ewgvWNVJsnG8ka&#13;&#10;aP1XXMocEN3D95nqCkeuZ5k8IG6Ckx7JmYpN1r7/85dyl5fM9MpMOHu7mhZjkmBJRRG9X9I8AYan&#13;&#10;wguLFHuCfo2y2ssy6vEvZqhzTi+LU0QkveiNAxXkTsVb3mCUQU28znAF+zFfrGlbxNKq1zav/3pM&#13;&#10;ra8hpXmYb4sAoYCg/hHWdvqW8UQk4gxeg63rvCjI0PM5OEDgQzV9n2cQMXQ0LG2lSuWJKlkO6Tev&#13;&#10;Oeg+FNczzzIBU0HmYDlLlTBPGxreinw7z/bsZB/uoaR8nkzZ7Gx3rp8e4gjRGR7aJGAx3lO9/e3q&#13;&#10;v1d7NM8voAA1AGAdMwjmQ6EvSwYlN2hehwbFfcHthulvJC8wQAMb8+qDHCnIPn+aPQGxQRExBHK+&#13;&#10;P64mXXWMKte4QpgHdAXOC5nWWdzfR77PSBe122SHaQTv9rV8rJD8PETFZSwK986HPDFjVAQErvOe&#13;&#10;sQo1cGTd/f2huvfziyUuzKTNcJXZP9K3Zv+fRmNIkTnhRbUJxPMMrn7lFMTEvWGb3GCaSEYut5Lz&#13;&#10;m04W1XWcEoBUTGS/NuY4Bf8ia5/YBPw2xVstBnU/ctXAmRSxGDIqV6RXWDcPCYy+N2oxhLfpOkzE&#13;&#10;L8BVqHxm1d2cQ6NuuNrKzsWrU29NszPvLA85W5luZezvgoDP2w8sE+No7YT2+B627X1aocg3lVob&#13;&#10;73LUgbWp0aV3ucTCjyeAkvdoUeCnbZKlh9ENK9tnepYYUGydO/bBGl5T5Yfh9wXXuxsWbPz6cGMp&#13;&#10;YfbwZGGb+isUAOQMTjQyQDme1xu30sArqN88zPnCKeO8YtWFD0bTvIqiWJdlX0TiMdAc/6//8//O&#13;&#10;aPX96+Xxzx/m4LGD6j4XPOuckogkbSMy8JxAQavHXYG9w6xTuhTRTlOWFzzLeqVxXlVZAUME91h/&#13;&#10;wNO0Lqt+fv58u707r9IMDYSbpt1tWwq083h1BjDovK2LEhL68nbi2LueYowTuZ9PU101MaIyZ7/8&#13;&#10;6Zfb6fqwe/yP99/brBSiGBcdbD8sixDCwLu92rbd3vshxGb/0/7QbgouZYWBl6sxESKQmYK0Wmuo&#13;&#10;ZoudVXbTbpp8JwR+O5+yoshZ3g9zKev3lzOTcQZ98Ejwkowvstgz3jpEZYMv51NVlgKJy2x5in/7&#13;&#10;8+feGQSNYNJo95//q//6fLuKPA8sVELEQCjOTVwyiQDE3ses4E/0qQOzfKzTnDJcVlW5oOnXKhvm&#13;&#10;xbi4WtG0+fn8GqNZ1vHh+RNLMiMVR5bty69fv2zao7rePEZZWy+jQ8LumwZY9+3bgDASlbxMl4ZB&#13;&#10;7Hc+BFLiVtbDcPvTrz9d1tvjfvv6/aWt2u/d8tRs9LoM3VVxItQaMNYharsej41zs1rQx0+/nN5f&#13;&#10;rTFlIfMCgchA4hyQKfpcoHW+CVglITSEWwSnoDwh2XZD75qWBfGhe31zUOdPv9Fk/TruNxtRbOd5&#13;&#10;Lnl2G94ox8s6ccgAbCCHox6CMz+1v53Or/PSezeojEkhmQEfm7bTCy6z+3V03W378bhGx5P4+OnX&#13;&#10;6+2MKVDzcLrehRCFqBMAP/36dOtfa9Y8P39kono73dtdYdStzUrkYmjy9eb0MnIMb51tDtvF6zKm&#13;&#10;v/74Y7Pf+hhyQsyoKOHrqhx2gdGyyKd+Onc3msKuLijPmOadnsp9Sxf/L1++bcqKJBAbAALb7Esf&#13;&#10;1TzhOqOlQGpClkUcQM4yHW5uyQmD3iuGS0OvAEHtDIllBcztdoNZWTb7P/7jX5qC04cPbhnc5F5+&#13;&#10;f1nF9LA5jnOXZTS4XbI9hKh7XbKc3Mbp3/76BVM93bVSQ5YRtm1K6zym3aqPVZYkPV+uDw+PknkC&#13;&#10;qCQiryu52RKWiazU83m6TuMwAYAsnPb5ozKKCb4tckpoPwwa4k3beIIsSmxI3Tj+zc8/t4WkPvv/&#13;&#10;3DfgmFfk735qz29XQgUO8d/O/1rQAjkUor+/9jrpT79+0sN6CpbaaLsJNHC5j0qpk+mSFLYz1CJM&#13;&#10;/Xzu6jrrbmft6fPzMRIoquyAj7Neqqpc0kJQCrPrX6+uzd9v74xSa1xm/dDPMFJBC8eHtmiw4Dp4&#13;&#10;jnIqSLupxst0Xd7LqqFcJEb8fbq9jUkRQ+4UhbJpTQgsku1+70Joc2KRMNati3rclqv3ah4ZBohW&#13;&#10;xJv7OP3d3//9y3+85y3HGZR4E/3NUhwzXrpijfPrjxcEAARFKR1k9e/fz8iO09wVRXG/KkoMTJAR&#13;&#10;QRO5rWueF4TSNfWfq58HNfCcQS6yPJNS8qi/vHwPlvz51394nS7bxyL3ghsyIfDhUzV2vVd6HMPn&#13;&#10;/adlWcQxWyaDAbldOyrS5nNrlhkE3/1Ql/dz0+ZCMuLtdVrneeFUfFfq6bAFwaXeGDUtUdNKpE7P&#13;&#10;DGLrcozzvHg/3TChJoSoNG+a6nCgwfRfTnez8DqH145VJOM1w0X+VNaA5FX95cd3XsuHuv2nf/on&#13;&#10;XhR+jlQCn9Zu8Fd1K7j4eHj4ce4rAAwKsGDA4QWlvMh/5vs//vgnKdnhsP86qBIhhCBGCGEcyxIm&#13;&#10;V5WSzGYJ/PX19fh4dKclgun5Y3P1ob/pA6uHH2db+2/TWFN++eMHY3hJNs84J+DL6T5erwQkHbPE&#13;&#10;EpyWPRMr2+v5CoW/z+/WlWBaQYzBmfSQR+1wgHCweC/v1zG6VFdZoEgPY8XFnBwnmOfZqbtti6Mb&#13;&#10;pzzP/LwquABCV++Xb9fDf/FzVN7N9ja/UF6d31+qShZoY+DU93cyOlcSTAgX2djNPCPzfSpFMcNl&#13;&#10;+nFNFJJCxvsEBK/rGiI3O7vfbK+ni1tNIsdhejduUKMnKVRVsdnUp2uH88rqyZkJbY7EOOaDjyEx&#13;&#10;xjnbtpvgw7b5NM9925bd9bzbt3Uts4zmzeOslwTTgbRLJZbr9bFtKGx/PopZ61Hrh2oPn2seGbEE&#13;&#10;ZjIXVBC8gomKloT09sfXrIWR1CUhJSVrLcE4eCQ2D5/mS/fxw/F2u3XL8vFDva0243WInOcmFrt2&#13;&#10;iU4iONmRkzIFdh6/BwqlzOCQVgWCs21ZvpuXn6qHEEJRVPO6ULQmT4dON799htObi3Czf2gfiu77&#13;&#10;taGlzT1ku+CNt4b6BIFY1tE5jaDmZaNXG3zKHh445MhBR75n2W92UYd2Q3TnaLqdOgKZb7eMXb2i&#13;&#10;KJaZQHpZog+9d3/+7SfvvLWuqeR2e1CjOdQP5/Fb9bBvc96fXkt5DApbaw1ZnKd5nudFIZJ5fzlB&#13;&#10;yYtN+9hCSdphXQHlWZZ/Pjy1bbu4kAVvosMC47LOMB7MKpsqhvsmcoZEdMlt8qWHJYfz/V0WRbLa&#13;&#10;q/m8go+fPqpl7LtLxD4mtsmL6XJjdebzzU/HI/WeMjbOA8Koy/VBcSxkxOjQ1DCB+3Cvmjpy//0v&#13;&#10;a50zu/T3y6Vuy4QB9L7k5RqMSgbaBmdArf3Dsf3+8l7U9e39+unxeZpthsnpdEI46kAYY89PT2Z+&#13;&#10;f/h87Ke13T1wViaOd0VOg5e5vGh/2B+INdMlyBLuHyu7jM3Ts5B0nHo7px/Xc1sX3izHpjVoM03T&#13;&#10;oRSII0rk88Pnldjh3OlljM6gzuqEVPQ4F3GGl/Ftv28IA/08jP2kZm3CfZd9UIs67A/Q96Q+jIsq&#13;&#10;6nbSfffHqanzvr+EKY7U3pH+uf44nv9omj2leWL+UBcpgLbZamdJkd8v3ePxCaD0fh4QQoenUEeR&#13;&#10;Il1Xv0J6+f5N5kJrXR/3m7qUmDAAi+2zhY4Qktz6cPyp77ru0hWM9HqRTQmYdONqzNJuymUdWRCB&#13;&#10;hXVZqvIwDheOMYGp61YcKK/FHPUc7Ce8CyjlTYmrwPdVjQRenAt+0Eu12+i7f50GEQIxhjXlNN8S&#13;&#10;5lRWmSyo9ZQwIbO31y+EsLpujevbdi/aojfzcfewdktwKs8ojZuqId285O0uixCW6OXlZV+WOX9K&#13;&#10;1leZJA2YlhCMrvNMSywgaOrGe7dU9Pz/fKeMPbTZ6KAkfL6Pqc3+fCgSgrvHA4gw5nn/dsIucFTm&#13;&#10;TSOEwKlXMmvr7fvbCWq23O/K26KpcYKKhzZDtQTXkcgYtw+H1SpGsv56suso4ONN/15uq+t4+7j5&#13;&#10;ebzfHh4/AoC2bb16hwLNabXG86Y5xEjervf9Y0tR3G7Lrrtdfrx/OB6d1oukcImcyp8+/rw7tJeX&#13;&#10;d631KiNWmY0zZE64bDY9KwqdEtHo3o8R2KKWw22G0yWEgItM4lJro7UmjZSUkehRsAPO91uaAooe&#13;&#10;qdkXLffOnd96FZTX06EtvKTj26SMLqri9Pp6yIp1DVpFhdSuxAEQQCjjG6MGAkMq4O//3j0cj+s0&#13;&#10;hDCp2Q3zlWUYQNHkIs82xsCyjASjfrhnxSOMQyQEUppWoIPPEW9Y8QJuh7aMMd26vjv5w2MB0CrA&#13;&#10;w3Adyjwzagklxc5gzm1MHMR51Ktdp2UuiCBF9unTp/l0O728WRH/5eXf9/VPXN0wJYTTvtc12xul&#13;&#10;BWW3sFIHpJRvrz+0mhDiVbNjscuePmodIOQpDpEnvZhlXNZpOWyfl+lq1QhEKzCps+yihwxkEIRt&#13;&#10;W2mtx4spq5IL6SstA5rm2Vjzuf3ZwAgFx7rbsq3YtG/DnXLRyqxf7omm0HsomdGqrevxMiSmZUMg&#13;&#10;2mZIJJJUMPjqB2cABDLPUgqFBCCS95cL/l/+y/8tebPdAGyY7y6YrS4fbqDae1HEKJymEly2QjR0&#13;&#10;7V5fVVTzXAT7JmzDH0+DLTbPuX5ruhwore2SC0zdxVkB8fEvq2JeiolfvPmJTwn4wetXF2WBpRfk&#13;&#10;PQ01VpraOzjgQ7MgyVHy61wSDvZ1VYUwWwXuDbPOrsPdQ+ZQ0/n1+KejWBTa/DZbcnTH3wlyJCO8&#13;&#10;Wnf8AfR27Ny6QN9MUhOYHvIC/rs1lcoLFqjL8ZY5jBZrSqgDkhUHyPj72NAVOt1UOaW8D33NKJ7v&#13;&#10;MyJTQDpBSztsch8hpOKeE4YNr8jNjTzhvsl7tcpMvv/rtyproEXULzDqtHjbryjPYcYioNaB4FU0&#13;&#10;U7GRwFl0u4hNGaHaK63C3mPhKIwhrPPUMlkHxqNya+4Duc5zBPd7Jw+bn09DrNCUYtKTZccA3cxv&#13;&#10;tu6YP8Z7Gx5L/uxCzxl3el1Pu4+SvV10mm9gpbD6/fwfhWyjIqkdEFyZtIgYh7BePZGJ85Vu49hp&#13;&#10;NWQ7fJwvbxXHBU9wIgORCOLp/m7i3uEEMeAy8xQiAgRMA7mFq29gFl+mlhlHWMCRbouP0HVryKgt&#13;&#10;svju8wg7WsReqwZKnCOYA5T49XqVC9gNuZL5osdsk+MME7Y5GgTOM95Q6xcTiVX4QYEJZiFwOwIU&#13;&#10;ET/1ytgVoJx+JCJEH4B+WTyGGCnlt+k6rMG78efPG6fvngbgSU53DMTEbF0KBBMOtoR6CzQka73/&#13;&#10;h+S0U/dhQz3eegqVW8Xjg8YWXu7PBqKNLS19CPtOnwJ6iAgsY48DpjUCjZnyWzaVau/RaKoBoeiE&#13;&#10;EKdRU56IKg3zV9ptc9I+iMS8geFbdT2mTRfAKfqtUl9q8s1CAAAgAElEQVR7T9oHCs0XxXZNyyCY&#13;&#10;r6OBG5AJ0LIdwr25bujWn2B6fofv2Cu3FJncrj4ZAmNBUTo4sscdmTadOFuoiLN8MFccE96VD0tn&#13;&#10;ztMg4CEsJQ5JF93az+ZufTNILXmRSKHEIrX398kDssG1fDkNjG6rsjX3c3CawpRacJT52/W8ANDZ&#13;&#10;6xaUJVw5OxGKwmrcMHc/+X8IrfQhrP0ZXxjJWQ5cmEfM4xIfGlzmyzjqj2QrE5FoOm422bLyafDI&#13;&#10;1ORXF9CkjD/E1BdB+xySc+h3T2R219AzDCiWzJZwKtbfak8WxOYiL0MfPwQpQwY2zq95dn+/5ZYo&#13;&#10;9QMDt06jcZcPm/921j4wIM+ihCvPcf2xuLdzi9Kw9ojAzHrjPM+LGdZq/ecC4SJRw7/FgA6yCVc3&#13;&#10;N0bzSkH5dnNpD2hWmRF9L968DmnmW30cDcykLbDcZtu0OVNc6Wl9LAoCLCl9gGaNdhUV5xIFz0ai&#13;&#10;9uKa/Fdv/rSWr/HKHsgtncsE/aVaL9aQKOl6KLMwnnJl5DXYYfBEBzDxawktSCmlz8XkzlqucO2C&#13;&#10;Usnd2wakYhgvqbC8jTIU+ng8gAgKXuN0E/UuTWuLaFbfzTJhXmhaPG8dkjQmBIDlRoLOMc0nvfIs&#13;&#10;l6x0C8yzQ4QO4omexxBGWHu8Cx3+4HbRCmS5XXuFQX2Zb/uPNaWbq1a4rGCUg1mLfA9MU7VYeE9j&#13;&#10;Ct7MMxJ+8matCBmG5aDaYyre41+zqhSgSj3TZZqIn0P0gAGUnhiHxmllM5sAWLY1K41fjp0jcFxx&#13;&#10;NeGBIdFGuFmoqOvim4eBHI5+gvAoscnjLS+lzHBtFNsUdaKFsbpTdwFsi6NY0Sf28zba4YnbHZo2&#13;&#10;Mf3LeKgahJwXU243MKKyqefZbRxBnkNSIq/t7NTkSlry28u63f7or7miId331aPwpWOejwmbrsj6&#13;&#10;h+YJCHYQoA3q6oXNCxVwyPEahVVLQeygp2xB2yYDbHWRZb/iFUFlyMXLEP+yug4wYe8kmcqqNq9I&#13;&#10;cBob09BCpNI3fsKTKrT7kk3OsTxnmw3/Som3Ls1Olx/RYbnp+20mSsotuoV4Avwp5o/UKmW/nXvp&#13;&#10;EZthPgvV+Paknsrcujnqs629MlHCajBurIRO9nv/bZ8l23VwMYsfhSjXdar2JXJyHi5E4hmFP012&#13;&#10;gofMqWL6Dnfi/K9jzZsC4dJ2M4Tg0yMfJ7Sz3+Z5gUVPZvniIEK8Jkde52uVbgGx4mc4YLBuHmtk&#13;&#10;LnLMXcIKkaHAezupGCyHSdur0NIdyHvdv16dI0ME0e8sWcoxbm/gbSL4uXNUxSxFeFiviUoY6BD7&#13;&#10;MY99Tfqkj20KLOjLy5d7XV5wENU2BLJQr37PJErbdlbdKRBipHwI1A8rmka+DMsU/Mw80r5ejyhG&#13;&#10;4/TMAvhIi3T2QFGwG+oPj0i/vharMbY6FzEjkPbX2SSYDsrxVSGhZ5dNt+VtLnE3znkrd9tyHME4&#13;&#10;DiUNmbk59qhnp70YNV1ROBLjR0tsHZrSI5ht28yY83naVnJX4TcIuN1eL9Px+acenKdTnNVkecrN&#13;&#10;K5LFGPhTsGRO1BhprHodjLihoukd9Wp6zh8dcKit0t3oEG0CmZQmo4Tm6uqy3waxIioqi2qBXfD5&#13;&#10;A2Vl35+29pKP6CM3a0M4dOGawHsS9jw75rGcwuwhH7DTUUPsTf6Bk9SNo+vzzZYXxHo9BYncQV9d&#13;&#10;piU7Nn+OD05Fnm+/G6S1xgyXjjLhXYy3dYTGswxgTIuihcvWPSWa06BteTSb+m/cuDITDMxaSqSd&#13;&#10;ctuu/ISTub58/8fHh9LdMY+UxT09VYcPsxoShkBkCkUhZLqNrK7MPJXYduPGcxCh0CbUjl8uCZTI&#13;&#10;1ioFj0nd7nbLj/EH+vDeJxd4pW6+2K96lbkwdazW53kwMWG4n/CFoDWerZhvL5g2o+H8OQGJoNep&#13;&#10;P1mUC/SDOihNfuLp57JgCQzONRthaJhpLAvqNn4kegF+NynFgcdQG3tQSQkDFkMg/rKSpqqoU0qj&#13;&#10;x7CTuYSbQs3a1TAnkilHFyu8W8yqUSprSBsywvEQP/TWOgi19dVFbQ1VCxg0Rxhc0J3RglmOTEGG&#13;&#10;84es/QFxU9kA3GL9xGKAA5KEVoUzq9H4rk3nzHai+MO2DytQGiZkbWz2DwjYxS33YO5BhyVLl76A&#13;&#10;jEHc8VSJME3nW7HbAgaX+1OFIgFj8Rht3OFsqVI9Y6Yj0gAHqOw4jzqnzah7WqGQpzSEWaHBMbL9&#13;&#10;xNTNZLxf/KzQN/K+jxKlZV3+wFk9mRlloeq8TXdOsnXFaXg4fPxwvszKAO+J2jtH4uTNFekd5QF4&#13;&#10;De1z2Yx6xJlsIbBRChezYQIbd8jzimXTZZYOG0sxa9YGFKw2QEMJSpHgMGGLcSxPWYr3VKW8UNFj&#13;&#10;CyF0xuxzIOGDW6x3gONli3cNQ1nSGX5wP9lb7KrPGWYSkCay3COi4XciS+WqAtZ5FLsCkzCUicHM&#13;&#10;yrzqh+gDUYY6NWdwirZYfPKCuqRKy6LCYUZ9XqycWJZgS2Iwoth+u4++qCQJzCqxOphWuyknupLn&#13;&#10;rHr7mj4+IYXkiKFwjte8IfvP2bqsJBOn89segvUxOYue+a9PsFMwczDzsIhldvceQkQh8/4FwxwT&#13;&#10;hMa4bXODzAqHWOy+nC6CgEr45ES5YApR2TCmD2EMWV3yXUNuUeb118tAJInrzVgEUptl7k4cqvQY&#13;&#10;fle3A/dAxvypfJoFWpWJOuRhpz+tw6l7CMUA79GUyacckKwlZeBAr0GND9UHR6URW/max5yPnWZO&#13;&#10;rOCs21UKFhcv9d3aLAWt1Rv+H/67/5Hs9j8WcC0Yq361/foEuZ9Srqi1naMjKDdkySH0s+u5U0C2&#13;&#10;Ovt4QG9bU4klvP3f//re0rqi6/Ly2IDSs+9u3e0Odh03jTKXHiuWMjr2HdweX5THSoiMLtPatHX1&#13;&#10;Poks5AVOwp6MrsES/JKjD8BdOq3ODtQ4lvMaQR53n2T8XiaIUlym9Tv42nqxq0QCqN0su7zSg91c&#13;&#10;5jor70rlH/Ye3KT9NXgFMyOPzsWV0gAecuw6EsX1hyUKxu67yMUYEpQ4xQYJhkXa2/xmFaXtdU7I&#13;&#10;CQprDovPwn090ZyxkkNob5IaNNvlx8ge45brcFXxCnvBZE5hXEZy3EQGLL2crr/VTxdzgVEfGm7m&#13;&#10;Em1Fr0fIU/gKpgbKtvi3t3+ah481S3u0gL4ui1UAkayc21SB50Us+mH5OH2ey9979fXnGZ5lPnsT&#13;&#10;oLHVFl1clPwPe5Fq8+HA1mSuJMyTpjf9y4dPyzyba2RtLnbCDV9h9ksKYtM+EoKgMtO9fzhuRzz6&#13;&#10;QgNln+n26jmz6cBJnmtdr/2AzfRw2VxFCGwCn9nzrQrNxmo/4Qwv8x0jwCmJOq4PGxPCfB9h8ey8&#13;&#10;9c69vryIio9hzLDMQXvmk/v2xzaTyi3x8SBqzJg96dqvd7LL5K/tg53eEzbQnfqzaEeI/nTX6LqD&#13;&#10;fy43Mx1sOyTIPv5SBD99PGyWu/uxSSwjmTMm5eN4J0i07Saq2yZw9F2xfXSo0jj/57e7bB7SxRdQ&#13;&#10;jpdbwJzgQAxt8e4k/iLyLQj78pHd+xUH+NQ8q/WVV5TgDKFmNjDzZJijL3dwyKv8uIbUGThuziTo&#13;&#10;2iFLYaTXupTEA/l8eP+Pe32oYwPSKi96lg/1MJtPUazSXYVlKLNrjghK0NQMurTZiQa9zjkg8f77&#13;&#10;MUdnET64Gy/AmiNmlis1cdVNKv4AZudQWVVrVDpkZSJFXdj4Zbh5CHIq21DebJSm6zcR2+qOiqdh&#13;&#10;6A9VS1kFpRI+lSrNpAheY647gN2aYVgiSIe4jpKZRHbbTwFOkTzKPEL4nrDJcmljoB/87cetbDbe&#13;&#10;AkYadCosDDELCycruXGa4LqaNho9fThuV2dIPXQqqrCTgDeFMC6sKv1FnPntfB/ie583Wz6YcYqK&#13;&#10;Ymdn4Qgc87Czivy6H1CEuwNUCy+AWU2Yk464GXERine0PhbRAEPaPH+XvPp87s3dro/5fwKfZkf7&#13;&#10;NV3ItMxqdYiFvBEitwEAgORB5EBO9owzL8z4Oq0+K0aIy6k6QjVbv1KCKaIP/If+6uUvR7u5JKee&#13;&#10;aFgaouRiAqqk6sjw5T+eabHRidcegMBLKd9IVXysK8rz/pomlv886D6x6ZtFNWvgzRytXB+jXp5T&#13;&#10;3Mbrst8+eoWGuy929FtaD1v501bOPURSF6SeX/xYIBRwoCF60VqbAMs2h1PEZp0iclyE5MlkrqiQ&#13;&#10;M2BN//9mrsk8gIPtsgokeGjaHovL9z/27V7NLj+OLy+etpYehuUGbPUo9twX8/0tlbIqOeXouwof&#13;&#10;+jkcHz6534cev8XgKBcydYPPooJ4TTH+KClnWqDNn9fndSWYy6Z6/2JmzWdwwBu4a1wy66DhiArU&#13;&#10;xXwnhAy3tK3VTZ/QAQC87Mqn6/zO9oSfbdr+PBmYVccSSFWMQdj5hBJrXSbcPvv/CYKPJcu2BEGo&#13;&#10;W8sjr3L30C8zqxuqDWPGAMOwnjCAj2DGkP9kSmNdXVUpnogIV1cdvfXerNUUBp+HPW38davVAMdv&#13;&#10;skC6jmcuYTzdB5AeA5nXuDIKj+HDeJ7/KFPitmsCehmV9k+dO0T18knoIV2e2cvHITvi7mKjA348&#13;&#10;GoJ8KEE8sSV78bX/l/mPFs9Puy/x7fUxJz5FXLgUTxa1S9gGbN/A+E9zLP0Y0GTL2PLDZf1BWu5o&#13;&#10;9hqQN/ilf7ggpOQhAo/Y4pwKt3e6UzccdvNTpGi5O2PZLZ4fCHqsVIK3PSIlOcjY5W1wdVq4iR2K&#13;&#10;Afof16b5+DZ4tvwu2DcEepGWJ71/MT8//U9PYHqv+yZsi0joks+vy/mgH9MZ80NzB+vVLUtJn9M7&#13;&#10;MOZz9yUnM3/Cl/d//Ken7uewNFJUYvnLp8JzuTf2PSB1+I/sxZQcE9gAhUXJ6zI+fvr4s2zN80lx&#13;&#10;UfhWf8o6pg6D5fxc9ceJhRe+nMoX1HiwGRUAFvmw/8UMV4VC4+p3jEt2GfiD6En2fcOu4Lf9J3r+&#13;&#10;+Qe5zZFVKjJuidqKIOawo5hMEFxt6cj8xoqtu3bCh/SgbnK2Dga4neO1VOmrTdebngBKPZ8ULusZ&#13;&#10;n5r3Okhynb0T1SG423/Xye1+JhqupK4JzSnBEhOemqlfnb1tVv9znS2Qviatn0nHCVOQekjr+LdO&#13;&#10;8Fq3mM2zy4euHV6Gyv5lXksAqKLIiIFJqquKDcj9EqjKwczPk2lVu4YbrmZH2IlgCuxW/czDLlbZ&#13;&#10;7VbRtFUKsRM/NHiVQqsCwaTKNNwgRAom3d7GlkmKUtNKe//5igjVXcLN41h+Cj1S+ArWR/0y+KB7&#13;&#10;Mfmh26dpdG8/A6mmJAIVGaDSvTZFrbhFeS/Sb2kSoaNZmwk2wIekqOSzHso2YXSn2MOGSHUdDEA0&#13;&#10;4Gz/+NdHhPXbLFnNcGwV8Bsup+ehxNgfvk7xuxm+Hp7KeQEZKIobdfCpHRZe3Tt8UV77L2aDiG+4&#13;&#10;gsuRf0bPP+/Z1aQJkrBcVmsucGuQvWRnp/rhuGc/399Vf9iR47PL7U69XX8v/pbWpPBO+N2WhqNh&#13;&#10;8G6aR3h99ZhJqbW8/VE+aDOVjn65oZcIsgWpVBxi+jBd7u6cjsKcnz98fIyUkts1izoAf/eXr4n+&#13;&#10;F5sareN0e392Rgpg7B6i56tLERdDOumP9THd3AN/MOyeSdgSj/IDKNBLB0Khlg04Yfa2hWcFGi/X&#13;&#10;fc8PvVzMzyNiaXjvUIbi9F0UjCz2kyjfwDfy7u9fD4f4J+DM9u348K/nnw/zB2vx8fNf1uVXmuSj&#13;&#10;2iuX1k/iZbHP6/InFVFsR4T+HqxMfo9JdiVbQCwpCKu/oNfmbzp+PBvrM8ySWqdqrA98D7K77f+O&#13;&#10;gC9DcOumr5GCHOCyw3gpSy0Lc1f89U8++xDNYroC4F6QrxX9e3wD+6/v9l6flDKMbdpsoTCUwHXf&#13;&#10;fbpPm3jXI7e3+V22ES/3J/JwW6xVesnGl7lM25/Vg92S/0EfyMOuuv1x3oRS4zx2RXKcPvQfb78O&#13;&#10;9wjMdaoeuqiLCo0fECpqC79x+DGGMk0T+Xj8fX1re6irwjcJ/yOwsPx4XT4SkYLlusmMm3RVU/Vw&#13;&#10;/3QTa5RVS9lDZr9vr1COvKnP1nXwQT98NXMQGW7XICLRkXh45CVPP247VI/gH2Q2VdsPFnzcP72/&#13;&#10;WLp6blap2//ylmfStHz4cf19V7XU4GEi3P4Qj+1FwmYEi26fwxV/JCt3Gwr4oBaH/+0f/yoqcbu9&#13;&#10;60PblQ+Rk9+nH33wZFsip3Ot5gWrcmsUo1P3A7zUXOoiZW5niq5mNCRuPlqoIe/PS9y9DNDFjTr0&#13;&#10;QbJ7HZbw7eOHHCfenjY3FmiXTjQEmEKvW3oq0eWJUmkiNyE3XB14k7JKv1ummsQ4j694EsV7TCCm&#13;&#10;1ev3exP4pyyvZT52XSP1DF0jXrp9++Pl1hXoaukHSz1xbJB57lGV3lCMrBHLsZG3fJXrg+KAiTng&#13;&#10;biSYU6YKIGBrE6kAJRG2cJ8CgwGTDw2txOTnm718Vk/9pDRP9/V7HLr8gb9dnGJf7uX1ocVpDA/o&#13;&#10;o5sLmI1YrTfJSMQpQcmiOmJ/YlusNzg+TMsmVpcA5kUFa1yOsNZhSCl17Fwt5VJiH5CdpDEJuNLs&#13;&#10;L3bKNfdipK0Yx4UAkpZS6RXi344xMv94rNsM1qaRhuNtAiI/4f/jf/m/SiQoAGcWSiAiXvbKIyCZ&#13;&#10;wIJWbbeGGxozr5hHBdBAFStlq3H8/V/+DlDaP3WWiuKHtt3fBtOKh4AFiPj8cj52XXIe86SrHsLV&#13;&#10;eN93PbhcowSSk22+e6OlVMYFzCjlVd4CU02GdBOgoFIpylGxAhm73t+fu753a8AAg1AyrcZp3oIj&#13;&#10;tIDMURLDedb7+keYjF8lhg7ayy1WWmYbyxYCR+vmWERxScGDggHbsdBWGYC4LpG0lBiL0pSjNSnV&#13;&#10;IZYUY4ibaxpC6QpciAVVrODkXQtR0Riqvjt5N2GosiVmjY/1qaBksBeUb8slQlwQDfKMmxYhjACa&#13;&#10;loJhgM7sBROiOj50lx/fn9g+EQTsVmyZbxNrVAwghbKkEUCJUW4QOf+8NX9pZ2saotkHjmLeiW7J&#13;&#10;M03BF9gdPkLr1uvLukWuG2KSFNQmV7HGAZhQIggWCldvc0zzvOK8zvO2PzRSEmToNsOGa2vmdcaQ&#13;&#10;kne3IpCeV0+hQDCyFgmqFrMkFje/in13e70qwEGkXIvBjZ1soCRpmnrBnQrFyQzC4diIuj91/TRO&#13;&#10;4zbzVLV0//666L2EprhxdWNco+1ZIwmOZoI+gH6PQtzxhpcY4tLvCPfg+Y+fnDMcQY4x3YJz6eV8&#13;&#10;ro/d7GdJiBQy+yxI7qvqj+UOoie8ZmpHsfOTFQU3SJDovjQfh3GEnCRWMWgKoFg1q1tLyhk4dxkS&#13;&#10;CJjw++SzTgLhNE89JSbMmBCMEEY4xA0xNm8Oxg325agbGiOiuOIPcXHbcB8DqtQppng5n2sjKiVh&#13;&#10;KYmE7eZxjXVD5Yp5oTkiilu8jtbRsFiJucczF59F/SEQfDzs386XVmuxFQPZg+pVRqTDCNNlWbxz&#13;&#10;nagZY6EkCiESjAkYwr2q2Ja8gBR6TKB8LVujpMgIOzevU4bF0sgFfjq10/CuaSN6LHCOZkIUcK7q&#13;&#10;TJVF82u0qczDBcNkU0CYZ0SW+Uw49xG01d7NQ7QEajp6BwGr5AxiKZ6spbTyNN5CdG6bZ+AlSozu&#13;&#10;1eX7b4KhXSVz0U2Uitd11fDKuFhiKdXhcH6fCGe5AHwDNqJs/HYZFBHjbSEF1lIEYMzojfMFF9HK&#13;&#10;AvQyIZqhdQaist+1EwrOLzhj5BFPWHAguNzm1QHfdm2I0UYw2qlQfj5vp6fPXGJI4bwOxBcTF7Hv&#13;&#10;12grJNfZ4EJIoC1CUNCQS19yiotUPCcQADw9SCzwmlfA9HI3OEBBpQkbkmXwk4iVz1EgUkxpMICu&#13;&#10;QjGHsA5ho6DUErO6vg7fk8sPu4/T9p5p7d4vJ4SH0XGACAaq5S5P7p5yTArxr38+cKXHeQ40axhd&#13;&#10;yqEwI6ndfAH4YX/CdA0FFQJmGOiu5gTaZUas+qdvH9000hIiDbv2yzzc9k3XOHmzsYRQy8b7hAJE&#13;&#10;pkiCbvcV4cA1AJkgToUWvMbZ17rd2fX+cKqgnm12GYHbyxLEiH2iLpZgmv4XwssWLi7OWuxDKFg0&#13;&#10;TsTf3/728fNRTCtQsT7uthCYL2HOjRaCFAT3rE2b86LaG3dZbUwJdkn5nRvGGwFwsG84kpBjIQVy&#13;&#10;TCrpyhph8oaURCqtzHilqOJQQBcmaJ70XkFlBmtA0juGSgzehHArRSDEer3jkEYlHGNtUBkvIeSm&#13;&#10;6c2UWqRW4xKECqaXOSSMIiGKMMjwdXyXB7VelgeujwEQUF7uS6uPrdw/G78TlFK2bavHkOM2ISiw&#13;&#10;XTcfypaQ2Xx8euou5kYbsf02XvAo+7ZoATPb9fofv/6qd00y2mcyLO708cjXrGgFE6OO/uXDx9v1&#13;&#10;zhCUGhNQA4CTjsmTrjv9+m9/aK68RZtzopPlWOPCcwDjMMVoEGkbDmtoc0q6fXy9+IXdF1RVrB8u&#13;&#10;VtT6DifC4O9//3uT6M/NHvr9cHnFFbYwZE4iCCkLgsh0GTXpiqRj2IZlDSTZMaUUQwoM64rhmpSU&#13;&#10;6TafFVeYshLg6+XcdnpYhkKrTEDdSETQ+XY/iGad5+ZRxfNy7J7qZu+CNMstFZgJddS6961rdynE&#13;&#10;+50oJgBigdsZBEYRMFkHfKhECaBRncveQq8aZs284wgSfmz26T6HWJSuKUZbXndKuBSGZQSHjrlJ&#13;&#10;YOzXTdB9JYorc9VyG1NHGz+FlWcDCgUwm4AJa086mLyNC8gFpCBRqZUgTZNgtMZ8qLNNDMRQV+Ry&#13;&#10;31AjcIQaM9bVkonkfMe0i9nMS8wRk+i3ohWsBf7397mk6Lw76KpnCa/FzwPIS2ZHrck43VsqpyYl&#13;&#10;Wp7Pb4pVuhLBrhlGs9LZv3Wa4uIFqTTCbk601BCNBCoKq7pi/adDSr7ksHosZGVXO9+GhrGaM+Qh&#13;&#10;hJo/aF/4ZktZBq4x8IlEyCqSwHbsdjzCWsWd6AIC/FBzUoxAW1PP78FGioHM3q/jRR52wZT5utGe&#13;&#10;msVvzi5plTuIU+520qmoUA45KIKXxZVsj+0OAC9ok9eACBaVXB3kxIYSCsMQc1hgtHa5Dx6babzV&#13;&#10;TS9tEIRuLk4mUrkxJQvJnngIRHQBBYBZ6wGzk9NawFR0LcwaarUHaWEIbShnSiRgs5lnM0go1UM7&#13;&#10;zCtikvKWMqpCEQHWVUtjUBRTiYd74ZhWhG3QW/ueYVnMFkCKVJppYtnqYkeXZaWe31+/9geC8aE9&#13;&#10;LvMaE5cUVxV1sQSXheQIlTMpNow4JpxwsfPFBrN5n3O+j2DYZEzV8YPmkUmyrqvCiElstuJDNW72&#13;&#10;oKgEcLnfef+0xa2rxK5ql2EuEQhEuq41Zho2x6un8D47htJmWkJg4oTEt+v3Ctdq11OmaCMLE0hX&#13;&#10;nmHRtC7GSqoA0FLQ831BEFCOc6pFiAHE27aAcoDZ1oyRkPKybYICXmRL52SHs998Oj1VWNR1XU3r&#13;&#10;AohIS06FpAApTRVhHPPbfSBa2GXUDUGMUIEkxZ8eH2IuIeRxmVXDC1CPgq3zgHFxwQQcHTDHtvYh&#13;&#10;F1hk1TtgKl75YWOAzW8Dp+nyfdi1H+B6dSwAigklu07gmIwZYNXeJpNjKQV3T7UJgBOdjMHOjdMo&#13;&#10;caAkF9AmRi7bgjUyYFVVlVOqupYAEmFCGl7SRgOoFOkP8h5M27RtzXusoGi2we1UP7YVnq6AUMXF&#13;&#10;7AKpWV2r2+VeScEhncaRQf1595hc0JVel83cBm+CAA0/MAycB9nHWPWnLf7moNNipz50EaUsy7IO&#13;&#10;cQuVEjlmtIX6oSclCpwUdrGTpavPJvAlCgD9fdioH4ZBchijiRkqVhmbBav2Oc+yEEqid1XbJBfs&#13;&#10;vEaKZEMigxGVYLZWCKEwrai7+1oSzmmGJfR6mFabShQQTdwaYFYnOYssmS3o/ghFkKpfpiXZlfa6&#13;&#10;KQxaECsVB0Ml3YKFGWx2Fgytdqwl/fG6bDHO3kU/50wxggba6f6GCallBxdHafTQ0kqY6Jf1R6OF&#13;&#10;sxtTAhhkwTblM6NdFDm3sDDdHSUjOKQwxaUtuOZ0ul3JQ4vHrBgDGQIZQvJC83QziWwM8WxgxRpU&#13;&#10;gp0sKKxudz9fXg/H3rtVYLZMljEN1sSiZQwyroVj1wiXdQEJujIJInAphGT8v//P/zcFpGeClNA/&#13;&#10;Ntf1GiSKKHobfMxK7aEY2o1PwV6D+/jn/nL9gfKsi/jl8WNhkbV4XDAmM+NN0322Nw9pPd0mxeRR&#13;&#10;dpAF2sbX32dRBwARiGnn/PcwKYExjCV/brgMOZvsEOY48/N9aVp9Fzj6VUK7LuusSF9xYRcL633d&#13;&#10;jJf7Q91usWUt0G2d8+ZG6bd03J9e3C0+VsgHsmypBhGqRtZxiiQQVwEpdXlfBNvZ6OuHyhCz7T7g&#13;&#10;4Mk0Bv2lbccVQXo4blv0dOzahgKomep3KOfXtInoV0WxJuRdJw1Py+xu96kiebhkwWvr/T+1n9+X&#13;&#10;y8ysKiWkTejWFxrb35ruT6BAu/oQMc4WrtMeg3O01Ls4z3qrNzl1qgdGSpKu3mtRN3VTaHSIwmXl&#13;&#10;g9UfH/56+60/nZBLI3iBW/Fnj5vICAyFIdZXxe8xU3XP9I5tPsvCNEMLn3kmCCnEFui5hJyJ222g&#13;&#10;cZXVLmXDBdBjndFOCuzSjJe2tHrUuGPo4kVbKQI2H72xObE441kDaHgVZ9/jqiTmgDv95bS9rZmk&#13;&#10;vZK8xJfyqsG3vlcA2fcl02VNKGeJTv5xM/y4+2LxvQcEe4KCTnrTuXHztZg7V/XPbY2D9e/moa2w&#13;&#10;viFs0LPHu52AlGzRgmmfH7hSJvukwDzd66qeV0OiFwCOl+t66mVJRHRXk1qYT5V0t0m6hKKPd5QI&#13;&#10;hJosiXN/bR8+/uP9qgBfzVAf0M5UHo4uoHHD/Cg6hOA6weW2uRmrmmCcY8gkMFXPNtZlC00K00xi&#13;&#10;KCCbcy0QItmj/SPB3TovjLLHpBEE3tmZLFo+ueQlLJ8AACAASURBVDTvO0bvCCWAir5ccxtG0T76&#13;&#10;1Skq8CH8/itbHd3sjCTxZvXjvXIYql2ZNxrTEC9jALv9jmHUBOoZ0E1lrsv3+0vfUy5M8bA6NBIq&#13;&#10;jdr1FtenxEKZv18r4F0ouOd3ZsAyCgaCX0WSpbF2ucuSIUAuZjQFuaKa/nKzNyXI43H/9x+/iari&#13;&#10;WimEFhTN7BnQAlhIujkFUyDIiMA/ogV9+0nvjiXIFNReyRgLTAwl4hu254iUAP0WllojrZUuKUA9&#13;&#10;3edoY3BU0EJ2+0NwofP7kDL16UvXZyi07GCK4/WtP/Hgtajq4owVOEd1/W73Hd/MWtfKuXXdI7i4&#13;&#10;YhIvSnJFywQTBBFkTQEEwUUuj5f4TGiHQT+XfGpogVHXnEY4g7wGSzjZ0YYh6edorzdJqI3hOiwf&#13;&#10;WHFwooSBTKjgvE7X9Xb65cGMHNpcA54IAiTiit7i2qxa9MKPjkZFxh8YfaIcsgYhSLK7Pz10M2Rd&#13;&#10;ldbRXV4mKMJ+90vtQ7MZL2RT9G06R7yqCu7Vl21ZkCsrGHIBt9sNVpDFdTEZ8p0/SOZx9NGMc6BG&#13;&#10;NmqNa64VZEUQhGK2Fgma5ttbL9EW8roVRZkAAr1vb3Yzs40WzvP1Q/c4/hxwziY6WSMT7z6JdXau&#13;&#10;rKjO2TxJScx66XfoEn6HFE9mruMO7yNxUQaQeJlmYcIViqGv+TJTSJXsT+c8Pj7Axd4fQrmBdYtB&#13;&#10;1I0MsBhkl4GWsMK24NdpS6vlq/sp5TFF0DvsvwUCIM90IldkBSDg+HE32QQqO6xTd3hQri6EXK+X&#13;&#10;AxcuVcC4ncArl7XJxYFgA33Yh/AKQIpx0xwjvp8uSxx9wNlQ6imrFjBvZ8ZESBnbSka0WMtrnfyc&#13;&#10;9G5LxUFCU8jAKlmmvOFNfgCsu6xnsMybaOSOQ/FbdLW13juMYWlbRhsPkvI33pzG5VL1rNo1Lky0&#13;&#10;5oWiY6mWLsBGD6UoX3OZ1s1kgIJpAVU+I9khfc4gsXVO1KHpds7OHbtqiJtAPSP8DV7dWLIF9uxV&#13;&#10;3ZTITHF8L2ZF3FuoqvrHjx+/fD4518D1fGSrUxWg3Wp56K6ZflqnjEuD8BofEcjpQfd4tPD4eRuv&#13;&#10;FfVvZKtPO5tTCh6iFkWAXKa+co9lMtY6kFiZXxeI4cPjwSyx40iFbWGix4RxaXNhiQOWAS6s4iOk&#13;&#10;DcEFg8FsiCK8hOi9R2v4Y1Oqeb1eS9mBMgHGVd874nep35Zlt+tj2m2bw0zDdrqmqWU1nnA4Twy5&#13;&#10;ZbTb3YUGV0e2LsNTv/eXP3J9sq/XL6qaiBKc2G0IvOxVPS4DJOBKkxgGnFFcY1t/S/AHJGGcLhA2&#13;&#10;NODs0p2VSFOxIS4OZ5gk9Ys9VlUwmVGXvKuECg0pKdVUVeUyu6atac7TCpj1EZjYUjnkzTqPXdGJ&#13;&#10;hhLGeW6aum/Vbrd3y/2o1FTtBccsZbpsxLxpdipx+vylH0tb8ZKyD/fw0s0RAudj8UiUpd3Vi10T&#13;&#10;/vCnj0gxCPwawSndniXuavGA6CVY3DZP67pNaAIgakk3xInlwEeeASTpkchtA5n0F3AHSBgTDyzV&#13;&#10;vc6rB0vAR5yARyYciKJ0ur062HL99dSz9G/jMDX9Hhyz6zTjxd6ApqPdzOg/nb6N6e6WFFCwzEVw&#13;&#10;fto/vL5/jzXCKKEQqLO82kEfc7JYxOWKTlWzum3xFihdiwQpJrggsQ/b1gkmBMl0RoRZT79SWTUc&#13;&#10;cGUyJuDmKeA1u2zzrj2aYWuRvHgJE9GSxTQXSxLYzBy3KUrusWJESZ9SRXTGUbQYZj25CRDuC6Gi&#13;&#10;J36tMqa2RFDAcCswA0Vo6XECD1V3JwGi9wgKlgpluCHVKfxYFWBmAxsPYr1v69FfxtFMPqJAwM6H&#13;&#10;GcB1NmgzlhDMCLkrAOOoqFJi39PtzZDH06fLejvMpUVIofC8wAh/GGuTTcDHasdtUL/9NA2kNTHb&#13;&#10;/a67nWOKwNRROBrnV88gbSif3Yph9Ll6P2OFNn06HYQC07IthitQRGCbrA8fLutdPMnN4yA1ZML4&#13;&#10;CCUhJqyA3BJAUAlJIMnzDCufoRLf7zcFvlJyYRna+7xrqneGAjSqQjPMfhIPn74ReT0/xwRKKDki&#13;&#10;VmWaE9nrYyG2JsI4p7sGKSqRhcitXiAwoRj9PEfKzAYBDrwCnOzpdN33rWR8hTM/aJs3viQiqUvw&#13;&#10;5Tz3PWuQ4FCWwFhIuiRBu5hUReYRGUzQ5e11up1zNhlvq6ma7jRNW4H0Or6I6mEbxsddncY7IDFH&#13;&#10;a+32fimsa6YSHr/phAvGiFEmeFMLdd0upC2mE93GjR94DZ1Abrh3LZ9/C0MoNauRz687qaZZS+nG&#13;&#10;BT8dXRqH27jTe2smRQQCgEONppBzRpRiTEmy2IsWP6APqFYFYHS7D7Q+9B/t5EYCqg0ER8ItDRwi&#13;&#10;toLow8PxUaf0/fpy6lRFc+HbKMgYgSdN54LKoAFoqkot+TRdKYFSttPs79cJJrhPwT5WGBQt6PP5&#13;&#10;+unhabvPWeMJDlyL59e3Y3vkbgrQv01XHVtKzOo21bf/frty3bpMLDIH88WunsAElChwwqJaM2Y0&#13;&#10;znMmIB8avuKInmNc85kCHcJsZ9m0fpkJzTZsRNGyLRHvVN8XRTm0ZkpCCrET98tPyapo8aOWrtwc&#13;&#10;SCZE1hRFtuCckNzYgmNFdwnsx+0mLuE6CyPEYRr+4Ipt3uJGnmKI1iFIDSnaw5KLUBro4Lzxye5y&#13;&#10;D9ikacuStiFCa0qmqn6IsRACYjTrMoBEq6rLEXCPSJx8yCFx5gg6tgRiWjCsfLgbQhFiAP/n//x/&#13;&#10;kkrffODGYACKw24FVFVfcuHJm/tbIfWlNbgHiNn8r0DqrigVZoYbcpujTwqAHOON6W5wpVmW+zjs&#13;&#10;Glb8ONgmEbCGbcXdLn8qIxSG2iaexC5TuLDM9fkdQ41ytxjQYtDJBRrBeaPvZIkHdHjmpAEfqEEq&#13;&#10;07vbgleFIgs9rugCxoKyopJqSTHa7lN7bOmICdPXkmtPgb9LhpZ1hEIPz3A5Z86gAlvDCA9BbaLC&#13;&#10;2fsBdGD2qx86mbF/+Yl1DdzpvnrD4GnnvLS+ATDF3whfOFu5gHTizpeYvcsBdqKbSYhotP9y7Fa/&#13;&#10;tiUzCdkWamobdJ3jn3bTlgygvL/J8+eLp7yj3S8J4t/H3Ria6svlk/s2muUCR/HQAaGpCebXZ9jE&#13;&#10;HsUokjuI8naNpQYbqQ0KEUGPKWNkwzHus8Ber8i+oF7crfeB1ASKaGhMGUW/DgbeFzqcpKCzD+NF&#13;&#10;I3to0GxaLuXNroXgN3Vct6VsG/7GwHj+sLhn5gTG2Yw0bzVlO3lAI63N6ae61rBjpc6x+vJl886j&#13;&#10;qH+dhuamnPGmhNZrQai5LnBhLLqiMgd0h5qLXmd9G/CFPHT90s+u3H2kZOsjw1Kmqi1WNN2ou5Ll&#13;&#10;mvykm9a7dG6aClw89yMJwjygDl/NlgnfebHP/RbTHVlvrX977ZsKie40SABSIEuiedt13qR4t5A/&#13;&#10;vNRXLBMulmAVYiEJx9tkj4IBHC/rmysG95mj6gD1FcHpTrB2WC8aPR4wHoKauFCgpKBqmvBl11U5&#13;&#10;idUpSZozAzNcq8cGGVPuv9U4NijfzHMsgRSKEEj83ggW7m4itsttABfRXHgnzlugzpJpWRrktuXw&#13;&#10;qPo2Xv7rpX7qn+HA6rZb0TJb3T9A7fzpnvPmrRsYJZfFz9tNKAY5LKprPi9U+KsbjBtQRAWjt3vt&#13;&#10;8JHVz7h0de1WLHwv+QdsCBiiFae7wR5IQ1jC7UmdiC28gF/h28mgXMF3aiJqBejiBS7p/Fj+Al0h&#13;&#10;ME/qHvlq5y0NoNl1fyI8AWPQeQgJy7KWW2fO5ZePo9/muLLbxutLIUDtegftAP9rgHGzuaFFyl5S&#13;&#10;+ugI4lkq5tzqwhVIILE+/zHHhlzM79kmEtQdjhqLqhKm26X3IYE8w4027//RNDXnxmyHH8c+Pje9&#13;&#10;slU+T9uUGlgkSbhCS7ovNeAijXx5aAJTxgcgtf1rCVTQD2W6DGWC8ZCGx7N/UYQ+KW0dndd3yELd&#13;&#10;obdcD+ze9h8Z6qf4OkjqYlrXTVcAujlP94dHECUE69oZuK17wa6uWLaXG+7i5bk0S9zNC8YuVaYQ&#13;&#10;sZJEt+ByVXW1XIqobtMSWG3l22YDVKRgnOaDe1wd35rI0CYsr8+M/XnaAFCcJgKuaD7ovpA6qUfE&#13;&#10;f5Zn1K1R9uxe+YRjfHg4mrMfES2FIcRzzn02JYDVFHQ6RLqTyH/qkNkOW3Zoj9wGhlNxpcXgK0JX&#13;&#10;1pLsck+PJHz/mySBkdvkP+5P84Sd0QmAOdcsPLpbJ7levrwBBiCoxO/KYCVm25xv6HTp0j+Pz4kh&#13;&#10;IUcg4WGbyDpuWPkVZNI/+fG6Llls/jNOumT0lfEGvNlQzyK/3I+gBIgPYlQ0RTNTgm/vuiICmMnz&#13;&#10;ANlq0/3eYwnwhpNttE6XiOyUsOEd9WeLWcB5ClMr//wEXTQGIBJp0TJVeMZorQXbrDcxd4O4cSO1&#13;&#10;oLAAy3abogur0kl9cNNQJPuUeAINz8kLLl8r+lQ/hTgu7uWr59cWuAQwYHgB4/y3w46cAAteFhgL&#13;&#10;RnSI794xrKeb+YXwiN40QHgLdf4d/BTC4FKjphpEnoVbNmsdSVxnKR3QuMfK6e6dNR8MfHPnhJwc&#13;&#10;mUQ7AlzbZRRhmgjDhECsFxrDH5rkltO1amoxMg4RrU3iAcG7G452z1bCTJClaEseNtikeh7C9pXi&#13;&#10;vw18LeUWper81euiGWMQFAtyEgq1d0xvOgGyeAoPNF0///nDy/Q6cZ0TluywpqQLHZEdK0s9Aoqj&#13;&#10;VMDqCPjU4T8sDzfq90AsW4wYVbdT2eElwsLafS5GTO2uezu//RLzounCwHOwlcCskFKS2/Dju+0A&#13;&#10;BPaO2kaMlNe1Y7nGCdKS11Lj3Tt0EOS6UvO2nvDm4fIaLw+2e307U7jr9J/uW0jCU70zjm2pmCt3&#13;&#10;RIOuzUZIV9pUltnye2wwFNi5dmVBAwSQJKuFp2a32bClgsVg2eL7QMFyoyXy+scdNvxIDjTGuG0r&#13;&#10;YXP164QIusaNlRaGSAq55Y3nx2nMt+sq6HzJd1yxFZVL38kyRBBthLjI2x0CoMBJ7iMNkyeQVfh4&#13;&#10;65zzEG0MsfX2j1WS5u3HRfKlRt/KluCyXSaSE8koqUrmySXbLHZ3L78phIpe+IPfHM3JFjxS9qYp&#13;&#10;5Ys9IQHY+/s7BMx8+LN0E8nwOC4pq4osMCHn1pIWtt7GSjHoL5m/7dD3zPiYewxQ1VI3eOZIqcPW&#13;&#10;IRDSEdSnQH3UJHPFkKX45xw3dcL5fnEiMsG7g4c/kQPWG4gBwhZQEHFxmbFOkjV0ll8NJZFKSYlY&#13;&#10;k0X3MROhQ4kNjmESZQG0Sz84yB65S8T77yTd+AHYyp583uzzI5fqbneRTa6xsKSWf6qyGVdg2Ntc&#13;&#10;4ufBetDwR0SXbXiDnRo1WEKhRxULhUFMHWAqYjjDEmr+H8IdlCFExQixQoLBTeOVtY7vqEyjCRlh&#13;&#10;rSBiokKvKXswiw4Ss+tLCKie0bFT1Wlje1klP74PTaH36OcauOXDPiJpJnRuVAtoT7S0ybQpvYqE&#13;&#10;oziF0nm48qo9lUZI69Ey7Smak41HHIkcDU4Kl4EwDro+FQuf0OVs5lvbHEFkHh/Rw1tfemj8+6on&#13;&#10;2S/LOZYUDCewWv0Cautho3Yfn7bp5aVKvKFY8HVaxrbZ82patjU7ynI/NEP97KnUf8zbYWOlToXY&#13;&#10;kiNy1ynYpNpHpaSmI1yM9mxEvAAA4jCe94sa68K7RqKwzIjXYkOruLBFolQKgsQ3VXIpEzYu5pjq&#13;&#10;1ypDrdo1/XE2La8/6P6Cxp8lsOw/8jL0dzc3oCErv8cdCPDBLnwnv73gS82/aPDLGTCx/BtWDu7K&#13;&#10;E3pIoXDoGF5MyAD0av9keaNuw65VktGf0DerBQgCxaY4bxj44GVBwI4rhBw37sYI8O1OBLeZwleY&#13;&#10;aL3y/fR41QXtNu+pQmCtaoO6iJRdC8Xp8jVOVei+o7pazIoBQVEYQkOtv4fB0GlGN0E0XouEzdE2&#13;&#10;emtPEW5pI6vTFiB4ALlYlxnUoCOm3AyQ30fkY31acFl9x/BAfdb0jnz6A9OukoRyCE3T+gyoqrHQ&#13;&#10;CC8cp9mkCTABZkiLQ55Q6DkYYqLHwy6gqx+beocMDOSH1t9Ctot94zM4aqaZpzeG8ZJQFk0jg2+1&#13;&#10;xqVA6GHxxeWYc2YCP9P3x7k8iBjLAA3hHS11hWsPG4l0Gt3GOQsOU1BQqWj0avRs0AvFn1uOWBnt&#13;&#10;1MGCPCwCWdEJp8S3dUnRlp1Ki0F2cTz1AfmGCbFCDe+c7b2fdyemZ/4eqGd4Kou4haQ/WIDXDFma&#13;&#10;j+qQp3LLbte307w6b1rbxXzlWt7dLOk4TxsgNGPZL8rZdfdYRzmaKGiPeRumQgCZGaTzzZq6rnkH&#13;&#10;Nqd8wP/rP/9vtWK7pmaBr5HlXOpKhOchd58uAq8f2rWQfhVgyXhLf6C3/fHjfIGy7xhR13kxIOGn&#13;&#10;0JvK+tHFV84bitXV+gHxqvWaV/N7/qxVLtNqz6cPzRVmwbBZfa8PwMCDP+N2//+8zSewedojyE7r&#13;&#10;4tmnsEHF66dVmDyFMHm4ESrhF1NU0Add/WrEI+qVwKu/QksFSSg12Li3F07god9Tk6BiABHjPeYi&#13;&#10;PFHQI/XhY+eABX4Cy2VPv5JobPKlajzLu3U+Xx7FYYRZjX88trzneEAPz68GxFqQA6cE2ImWpXkt&#13;&#10;z0dZLKyDVMe8ZgMBqfWOvr62lBEk1y2/WBsZUqc6jee/wvsMHZK4iyythLbyrz/+5ZveJWRpmatK&#13;&#10;X9E7ZuKoP8opxHrzZXMyNW083271cZ8hkaT8dv314UNLpzo+JqmFkPx6R0x+Z5vZbczQGbxtKdCq&#13;&#10;eQT238Pp8LKOZjZk33uc9K6yP0RbaZOIgSJfTKlQNO8fanI9lwZ/rwG3A69Cf6z64DZ0EP2exZJt&#13;&#10;IZaJywSrjyQfrk832lcPoAwefJ/HWCDhStKXtPEXJOjx9GlOb738FuKN8bH73GETIwHvZc2F8PzJ&#13;&#10;z1SXa83wGq7f/nzMepvOgRBGIpz16gu7vfmaPl7W8Zen/6FEleZ3Q9iYUvf142mCmOYQLrrahkXb&#13;&#10;5YokF3Ufi+wP//y+QtzfQblYPygM8XocXAjUpqOXDxVYEsrJbKOvCR7uW3D7b18OGXiTRftIc/vp&#13;&#10;T9QvF2xN4gxIbtO6O7BpfCHfd+jQXQ6ZwDWtofJixc/X32XK+uYiMjxAAnPWlRbzw4qW1aPMOtJ3&#13;&#10;p34vYWJbgRxd7+McQkerWscpZLH7/G8/33uI0O7hjVZfHkkvuF1vu8dHcDyVGiOByKTf3s5Bh/f8&#13;&#10;4+H8uaEsOnHxELsr3319WzfLF2BBBYn98d59Vrjkg+gbpzRZPIJO978Gqj66/tpvFtPqiMWPxS5U&#13;&#10;NWLyBb8eFZyffwXdcfD/ho/yd7982APY7yiG0uQ6aT+/V62PoegmcF/QOfW95J4gsj18xcrF/+/5&#13;&#10;IqQA1sBxOwHyTdbhDf7d/l1qojqRPb9fnmCq7GxqrGvYaNmdb28dOExgBrBYv9p3u5wtMuqa6bYw&#13;&#10;KOGUX3hfK1tRKpDiXxifKrJmK5b60wfOSOk1R+BD2IMLxiurnv2vDuGaHQ6+Q7t/SNRGPMkn9Nd/&#13;&#10;n4KqFklAlvGYbALnuwN//t7SDw0XHUnmIrzRO65IGg67djZmBGljdhZR983l7fqIUKw/j7dhmd9b&#13;&#10;HLc33JI2baVZE6FcnvY/XywA44bpf7svj/vu+fuMGC00cb0c6ocxpDXx46aBSpyjEPgwzo/7NtvL&#13;&#10;CyJVXjnnL9eb2NLxsQKURVKRxYhg0OysJR//g7S3eWfFdlyHt1E/fLvl1pzPYXzVaD88o91hU6SW&#13;&#10;OZLPp3wfXMkO5ep+/m34r8fmMdkOyY/K31q+KwuczoZ8g7dxcbHKRGNWAAq+tf/j54OAVqvwxz8C&#13;&#10;XJFUXab0Hg/y7SYL7vo2wrJZq2t5JuTjnz0j87r+VnVz/MfJbzGL0vd1iBaKIp/aMy6CpHF7h/Ny&#13;&#10;+EpvyYqHoxTMKJBNjcadLM8oJiJIEIS7FOr67celpfzy2/vnT4/9sZ7GLyXqy7t3Bte2O4C3bD3G&#13;&#10;9W/LIHzILuza0156ZYq+lpuRQf0IBEHBm3p0ofnQ7ISJs9bX58C7hmmE0Vnnppw15vdY/wezrQJ4&#13;&#10;3XQWcrve8nbzLZ6J01XUZHD/4pqaJ7HwSX4QIYP0Y73td7oGjU/AF75c4FPLGapDqdNDA3v9//7j&#13;&#10;1xbGj4diYzjfvVRdn1cKe8G+AvD7AL/kJHAh4w/5l7+Q57e/SrRnH75eXs345pqnvr0iSVBViXmq&#13;&#10;f7hf91Xlfv/p9qhiT6Dwx02kD+LND1fk4uqtVYXm+/Le9gzoPS24yhjh+89ckK9VeCSNXS7D1+OH&#13;&#10;lqLEAuJrJMNNoLirY72N8R9V+Lyrou6U3rXn1+3QsEObfg3q6A7D+XLaV3bFO/9lerXRQQiZ+k96&#13;&#10;NTZuSZo1jyuNxJTyiMLiLRTanRenUBXa8pPVXV5gsBviUWKOqj+d/hhf1I789bZYvlVPKD+zjNxy&#13;&#10;W2qizpFVnz7eLuMvT7+8TufMAFC4CrMTp3v0WXMjabWfn28/67pW/iOOSmTKYALipLBlpCakXy0o&#13;&#10;hAkmGEFxok1bb+EOSNaDwMDFcq5PFVcVhBvNG2n/7HOiTQV28+AXz4XlPXTMVZpyELe7jEyRnm6Q&#13;&#10;jfGyp/DmPgeVeCko5xyF4tnc4Xe1LCZLyu0RNu+OY97voytg5672Pd703+CvuyOohJXy5JdiL7lK&#13;&#10;B+qn5j021e62bKs03/DjQes1/NxefmMEPhyPI1XHhcBbPLLuu//juOMYve2bu3jTr/hn+6V9jmey&#13;&#10;d7YkWZ2u/remf2R1ZHKKv9Inwvrm2/nCarhdonCQDQa83RssiT7kvyXVlJS5GCJBMmyLYWjd63Tm&#13;&#10;frvOnLLkV7LhqmrmcW6ap/G243W1+rfubnoJdkdFjwDdp0d1qnSY8x8eNAsLtKO36R+C8QZQPGx5&#13;&#10;jyQ1NSt5HTGrh7d4+vINcBXWJQVHIArzXQ1VWIdqj5KmhmUGMV7B+styLdxm9+nxYWTh7TzXx/3y&#13;&#10;8+3LfP/vvzwYcDtqYutWuua4nf72+/J0QpaQuaJjFWDass3LHyYkvfr/nyD4yrFkSRDEalq4ubwy&#13;&#10;IiMzn6qqnu4ekiDA3gABboHgCgjwizvlfBCc7i7xRIqIuNKvS9NmPMdVG56qmP/fy4aVhAZ3d0D9&#13;&#10;8zAtEPrt0uQcH3mZS38IujCOrVYT0RBpMeHPH8/DvCufX98estxuOnKNoy7MA/U/PjffcfU+L8+s&#13;&#10;/7P4bPvrcVvbcS+L7tpfBXcVDLgko55IwSOGbXuMHigo+v7XH0X5AkUNyy/3CHJ+zNdJHUO88UIt&#13;&#10;faDm6jZiRRpOi3M70KoT0Ms7fZKVG/tNA3+E29+INV6dv8By7xfj+3v4+fBPxwbqeH6f/z1gsB8B&#13;&#10;4XiGeoW5QAaANVHLgGibcrm/pvnEydNG1vtKYgEucaaAM415tPcFHJ629/k7NhXfQgcHSqcSc6NU&#13;&#10;wkj3t8pv9sVLaSuKzgiVl9PAoDrlE8E5+VjhgiYCQKNvPoZQdsXQLzAW6anq4GlDaB04yd9f77n7&#13;&#10;XKFdMBaAS/ysnqdx6X5GF2O+rLFMdBjfpMNEU1Y/NfUAcISAbiR69sX78u0kzp/x0QCdd3FL169y&#13;&#10;bj58tI4EdGNH6awrUBMn3ZEGzQaPSxBomK44mw94vct4OAg7/y6/4P8cz91GYRo3QD2VuS7ouPSU&#13;&#10;FJ16iYaKu7HDRfHj5SqLTykeuKZ5TIgkR9F9dNpyeXlnYacNnypO0711cSWVt/MJ7Vea8rHYDfmd&#13;&#10;5dYuiSC2PaRbuoIqPe4qLynDojcJvBBc2m67Gfq1Rs6rF+bwJ6Ees4FkFEqSDJU1p6/Xtv6It55v&#13;&#10;AABxeEzCMEEXFlfkBo8bD+Hx8Hm8zexW7srmcX+LPeQF2oiCGVcBEJ//MrnoUM62jTS2/BDeOW8m&#13;&#10;StauRWdQSNe3h0r7wcm9f8fe2+1eDpmBImQSTFzXLWePBWg3+fDyqeEF01GD0XAHHuMdV7z2kuBi&#13;&#10;mA1mUn999jJaR0GLxu9/SO4sON95jYeVoZTCcD2XHz5W2hrEaaohC17VLGGPZgkVCI07DqqSCPhi&#13;&#10;uot7vNPIWlQf+fOX5hWuLPS3F4ZXr73Rj9upyB1iI5a89y4FmhUgHiqPFlzsG7863+yfyoPXYYh+&#13;&#10;cfPGrTMTm2llB9DWZNWX61aKaXW0iw+frp7i//1/+z+D1cGv4eFATYP3kvAFQneZheDrNFGzIoRo&#13;&#10;STT2OCMYebSZF324a0xSWWJrQoUKSAClaDUCxpUTXDLG27SOM00QqZASYQVLOKWMfV4BhAjRh3tA&#13;&#10;zYPPz9uND2Hy2VqLs0+SYWjNeiEEXysIkhcQsmYfHi57CABAgVDJxn7O2rftbupvUiLipskxQOgy&#13;&#10;LyzF1dnVGlYVTUhD9ihFOI8NgxZ62VSPxaJ+lqoJMZngEeBRoxgoDf5p21zGfo6GroVdZ4xzXtbZ&#13;&#10;3yWhzJOAyN35RtaIYLvOLNcCsWW842OxmBVkUERStowTfH0/50JseIc8xBnyaUJFnJLBdeVviRBG&#13;&#10;AcnJmejtYo1ZJqvH6zcuGBE0Blvtjtln7OC66pLvsgE0ai/QfBsFFAiAdkd8TKwoAFyh6nhdL3pC&#13;&#10;ubrGb6oRG7q9X+5V1QBMiTNOM+8yIzQLVEBZK+mDRaD2iHGuIogB+YRchsmn4o/X90qUJWcKtHG6&#13;&#10;swyW+1yWu4e1IMawulpthmEa+1EUXVFBv9qgLWa4f1heMA8SnFfVVI+5917vDi/3y3w4bAkYSUiE&#13;&#10;02GaU5owrGwIXEoiCShFchq7JeOCIx+jncO82W1yiBUV+mx1cjFnpRpj5k0nmSg4LdfB5XURGETk&#13;&#10;wGqYKm3MdRJGChhnlCYbfIs4x6Api8uy7iPDSloMpEeL1i6Y2XmY1uxzXVXEhZRBURbv17OgsmXN&#13;&#10;lGadF4Z8cGjoHe6IeP4gts0SHMpIqaRKtCDDrQAAIABJREFU6pOeY9gUwfo8rAkTm5KB2ffZMYQJ&#13;&#10;yV0np8eNOi5kt+gsjojkYnXWByey77VVXXcZtbfzquecQOWhS6DrNptqjwOdp4vxXgoJKFkvlmKO&#13;&#10;RfyhOuJEGCtJna9vU148XK2NAW8EhKQUshDJP1yAdlyuEmYMhPYgc5AYKaSoCtEHBlliUNRErXEm&#13;&#10;C5inCSESgKYQ+9nnuoL2wQp1XSdSkH64QwoWt4SRth8FQBDxihclyGjqx7itJRNugPMlPB9qG1Jd&#13;&#10;EBDd6mJE2OagNtIneO0Hpeqy8CLtcIVBE2SlCGJCQoAj44AitiwzJdSqfDsP0UWCwH36GnNGEMWE&#13;&#10;mL9pqzNBilafmnLU42m98UYkVIzLynlVNB2ilGAeoIfMSyrbsrtNj2LImeXfbr8W9c6UYwortMah&#13;&#10;1i0WWcc44l2VPSx5DTR164QJQoqxORS7Ss/zpmoWMwQmVog5EZE7ygsYIeeUcxl4nqGzp4UhEXCw&#13;&#10;WaM+ZBi7soo2Y+SM8QgrVTHnaYrg+bB3OvbLBCAiCGIUYipipKIr1+SszwFA0QSUuckpMaQiRIqR&#13;&#10;sjUQpMcV5URButp7h3GKdF0ATPG4392G6baMEqEF6QDIsmiHDQi2IaWEtCTlON/LmseAoUejBZlV&#13;&#10;hUvFrsAgKIJY5EXLgMIT0NUIaqZqXqw+IW8X7duPH8i42oAVxdLmtpOQFME6u5hIoUux3W756gNe&#13;&#10;Q2bLEm7E1IgABxmiFK6q6XIGKIMImM0MBBQx+bTtjHlo0y8W6MfAFaMVCW6wBXCZACi6bYsIJUI6&#13;&#10;s5pZV2W16EGxbvbDVhzoAnW0ybUExWm9Zit2G7YuA4h5DjEnThhXJS/L3eoXDUJySagNphkKmKlA&#13;&#10;iRHA1tkQQUfrQqSOxXnsJxtI2cKYvMPOTgWLGgQgGIQormahPQZEEN4xYpLJVGUoGkWToPMCgiYI&#13;&#10;p8wSSNE7D1F4JE2bDtC4jFBSWda1JHD0nioSs2GAlYLeHqPabcY1M5y0GShNiXiQIAy8LAkgAlAb&#13;&#10;sVFCgYCiB9pnhISoqmgAYmoGPYYyrnBygzMZUDi5GYECkyUFu93srUdFCF8u71nRupQwGNdPSRyS&#13;&#10;7QkBzjqAoCiwnxY0e74nzswkEoE49okX9XmYFgRZttahMCPBue64mVaB0MP2DVKMI1ZkPa/Rxl21&#13;&#10;wcbvfngCISCPAcAImaIpezMVhRqWOyRQe0vWhSeKQ84KmEkXXNSyySn7nLt6O19v9yHlhmQCTQzO&#13;&#10;RRDMMJnZeRY5IcmZHichI5nDOgINYKaqvLieH6rVLHUMQpJMsLXR9CNYY6jAhm4pYm2pJj1CwoKZ&#13;&#10;rVmWKU5mWcNUP6vAAbB5nd0IU7JFzgkjFwNY1pEp3O03agkG2qrYuimsa5KtYqwodQlKRA0oYfFY&#13;&#10;PDWhqGtY8RoG1ZXDunKhbAZoJglktokBVzrjzAqDHEURq3SZvxJasEAAdKzAOahc8b7Xiu6wqHCE&#13;&#10;yOsW42/DzChbJt3AKil+mUZZF+l+h1RYM1eVqNtnSNa7eaWwpYDNfi13yj5uOEIhylM/x9ltRYkw&#13;&#10;K7tNmbjJIDPxgGNBVIrezQvJuG7Uupp1NYmTFEFGcDEOYRUJHMZBVl2Rar8kDqV23xtS5ByZoJOB&#13;&#10;i2OLdQmCGkF5SLJm44IoL4tSnN5OgFSyIvfzpa2bcdXdCkjIKENInMlVxEhCVzbNZZhV0z2SX5aA&#13;&#10;AHbeUYhHOYGAVZRlVbllLhgVCF7cVVVICEhWVDS7IGRgoggIOxrdnLMWCJpCZg/0Zc0UBA9zpIiA&#13;&#10;q519djkZTKQzt5IiGVKIABIoGdXjjLFkuUmzwzKfv66qK0ycUYz38VpXsirU2ffCKICQ9jqDIQSJ&#13;&#10;Mdb2TmCWAPp1WrpGbHmDk9LG4bTZbjJwXADOMac1yQQoFDJC2ZQE5RWQBLQ2LieXFrJjJq24hntX&#13;&#10;BlR2TDIz3PUFEVxWtZsQ8HTO4LKuwNvFZi5LCIiC2y/DN6YqWe9ul9U7v84LBIETBiDGBUdJrwCi&#13;&#10;qEnUPTO1y2VbXqebLNvoMYgRUTzNPOHk4rTE9N731aYO2dWIJwC9DSEmzorENWVB23UmmiC6rbeL&#13;&#10;7SPKj35glESIJcch2HEYfQCyPtyGiaSxt7osug/bo8u3Ha8lFNNg+wQA0TCSrMHaT2N/H2OWmw8k&#13;&#10;GinxOvXW+327vb7fQgjPRW0Gg21OBlZ1YyIFPEFmLYzttg3OW2y14npyfsW82gWFUXTIuRCcJ+Q6&#13;&#10;zREj4GAcRjMMMIDyh632KwIOUYgmn4zL3hFnFgA5b5Oj1Qb4yVSUe+YLTELQIGcppYqVInV/7suq&#13;&#10;sRQY6xEmdvEe5lk7HxAtfJI4UCwBBct9nO0cM8r5qgeK4TyPTcE4L2Y7mbQq1hFK13XJBSYhRxNR&#13;&#10;xrIGIDpttFASCxXirO2KOBBYzG4qu4ZwyGiMgcQg5oc5z2M0umRERbiMN4wTbXBBEhH8blacJQQp&#13;&#10;QhhhNuc5IopwAsHOARSQ4EDMaCmQqpSrtZ2szuPoLVomV5edCXNdqpIKY13BCkhpwgR6Y7jjhWg7&#13;&#10;TANHIR6bdslFgZKU0pnQFt156VMGICVcVMTaRa/7wxFnlKMDLiDIb3qxGa4+dXuYRoNAHsdHUxPg&#13;&#10;CefUxVQ9NdNkOW140xSSzjZgUXInS1WM01JuOsEKIpzTPq0WpRJkzKikIbOSBT8L7JUTb8NXIVSh&#13;&#10;yiBShJRWzDGLog4FIzBNjZKDvnZtHXRi292xqOHD/lw/P0vpoH9EfUvrrj4k6w/bnRR9zYmAPtsH&#13;&#10;MvhynzBi67joTDJYS5qq4AKYBI8C+yleJ22RFEkgFlFCIcKYMQwyEvkiYCHn0WYOEQYAjRB6YBwY&#13;&#10;t898TMOs8tWM59PpdOuf0McN3uJIbsHaIei7VVwNXy6VYNb3FUd0s3MJ/vNf/oVj/MPHz7JQ5bb1&#13;&#10;tzeFEU3hwIGOU7mp/v0f/2h5KXjzuD1aWSSWFWwxqkT3tMnYaLc7HG7LSO72IOqubrLTh0MhENxX&#13;&#10;h6jkS/c8zKM4lvNjwWsNHTkcuwse+FYQjJSH1NtWll11NJweUFtltlWlWDWo1lSk0zIV1YEFkCaT&#13;&#10;lwQDrUqRwMiO1ce2gzFggWS5mbw3kyVT0KvdskN8wJDOOONK1HY2ZYnv95sD/tvwyiGOTeVIfH5p&#13;&#10;xqXZf253n+pxnD7UWxzQcLch9daK5CgNJG+q0z/ehus8LyGH3D/gsBgHZ03nwCJvSjAXP3z8H3Dm&#13;&#10;z90WDTn279P30+fmZ8sLz8G0Gjdmb2Gnul8+/mQQCC5SAGj02UZA822ZzrOZvpxe37/qZdhU4tH3&#13;&#10;h3376M9mWa/XVwBi27b7qg4oQUGX4Ibr4/VxL0ri1lPw+Nff/nuIU0K5Lcs4Lpe//hEhgVQag5YJ&#13;&#10;+XT991//27oMtl+wwz8cWuyWjdrNs31M+r5qP91BJrvNpsCQEkeiZjk8zudWqY+bIwao2jY0M5wz&#13;&#10;xolteMUrEOHjPnK7Lo8JANwdPlSsewzvgqVNJYpaRALrp6fFs/c8fVsuUcFcUR9uj/mNK2baaKdr&#13;&#10;3dTXftzua6aI2hX4Y7WpuoIhSW0Io5vjcJqwo1DGSBjhWFAPLflyu/cuaCQ+fdwvw/Sy++TnG6vU&#13;&#10;Mvrh26qh8Yt5abdgnCEtK17TiEuh7P2xTJqX+/O3V8Xa+Tbuq4IQ1Rw2nIFDzcNgskztgW12AC8w&#13;&#10;GACImKUruuOwGi4EgtB4nBwI/ZwYe2raSsjHMGIW2qrq2M4ATAh4nd7myiLOdsetj04qGTJpDwQK&#13;&#10;PqeiffkBskKpZuqodDLeEB4qvV5tegAcylLRuoWi1iDhkqCNPOxfnMmyyrfr7KnLWz3rG4L+/rj5&#13;&#10;HHNeAjDDcKcQfc0GRoQSLjtY7hTA+X69Ypw/1oL4SbHgTaLO+bzmTR5G6BngVfPle39a7o959jpO&#13;&#10;wAzjNQP35ctfmdukR+SKoz0d2CO09+0nDrPRjgNLpEE8RIBRjJDAYnjEn0RZEgIKnixKeOUMfPnH&#13;&#10;b6epXxC4uDRZt4BsrduVqtoXshGsVUkJhXbWe8pwWTOOCI+AhoyB4dAzVnio5vN5DpSJUlLc7T+3&#13;&#10;3XMKoJK06Eg/IOOKh32AoppBuvlxnh+o4B551dJ1flhMTssjFKRSewX9vqQVY5f3t3U0UdMxZpVF&#13;&#10;WbHtT8pM76ecRpR3nz88/bL9QNX119/X6334+j3Ni10t8aosPsfUTJ5C89BpZiwDrfEyX8Ybqins&#13;&#10;GO3B+T++9r+/Hbhs84bx5o+pj3P66c9PHaZVj/r7ewIIE3a7XN7+8e22Tm/DHULw8tNPzlrsYjxI&#13;&#10;P5m6FLzIELHzfejqDfGANhvsBFjpGsH5/JWwVJYUgHtXKpc0qXmWq9tUIwSASqz96tMf30+15OsU&#13;&#10;F7OgMnVCSHgYv05HIFOo7m9a6yAaUSXSj79CYCpRVpufexMsTtkXJcE+JrLdZIkIo5OzqCwyYgSo&#13;&#10;EAkRnfrUYFVi0OGdfPn5Tx7RTNUymXq3iXFFdig/8pPW0zLZxwnBcSMb08+JsYtbZ2+NsQnaCaJh&#13;&#10;NiUr17xpK1oWnAu++VhcAPldO9qgmjTTpC1O0+keN+XdrlVb28dpeu0JJbEkx+c/z+ul24i1WOx8&#13;&#10;LgDe8gNveHWQgTgb9bzo+Tr0/VIdP5tFuF5bG3u3jskVVQMjjyWXvMZCfvjTT4LxnB5ar398uQx2&#13;&#10;gBkXbamFe8xfUXI8MXtZRvfq4nLodk2pBn162rUdZLJK/rzoy7ItDwWQKSO27drD4X0ekaPtWqYE&#13;&#10;sirUU3PzZ1LS/u83bPz9+gcjaHl/4DX6cR6nd5oh9xK0UJXCI9982mbgPx43KVnRyBZkMFjpEKiF&#13;&#10;LPI6j9fvN3edBsP0mgtMHQBkX/uCO8az84fuaXc8Hn54SYGH1dnhrkT3tGlN1KQrUva/jW+zhA8O&#13;&#10;u2Ptpi/3+/f7OApkn7dd0tFBfvs+sYTd2GccorH3271uuvp4hIqgDc7bxGIKIWdeLVkMV1Dyah1P&#13;&#10;AWXPHqxB5+sJT+P9HpDjefAwUwxKDKoWFtyThm3nHsiiOnLFCRjC4PtpRK7o2mgzCXJcpuujhzi/&#13;&#10;rjmXuwlQnR6O+9fl60//9rxR7a46CtEsIWniIaYEqrXPr98NynhXYdybfhzPlzE45p07pXT32gOn&#13;&#10;iMTOS4opTSkYWpLNz8eGFqo9bD88X8dzdq7ACSLiYfmXw89+NCnk75fL29fT+fR4jJFumI5TDp4H&#13;&#10;rJpOiZZA0ZZd/enjMPfTYinbPtbFRR9ANLEc3jWOMlj4sVOHorTzuNrZe8gPT2NI42qRSyu4z/GS&#13;&#10;RRkUPD0eRbExU3j/9uW431vjqG0+I9ICeHs/AatxWb+Ps3Z2BPS2+tNlgN2RIgkJJg0jwJCXPWIi&#13;&#10;9+b+7coobEu6KXK5wbujGqZ3eLcrlL0F34c1Oi/W9UmpjSx4FZwsJN/88+6fWbu3RCbZkOT5U7l5&#13;&#10;rkAevbabLa9IbmLKgWYQ13H6y/Nnl0l4nxvPEt9NHj5mM80G4jNvUgKuv95tiftXnR1p2g1md6N1&#13;&#10;8KHYyuU6xGh5hy9gmONpuH7dIfxckMU57cYEe1bK9TpDnVJFix3btUrZWDOyV3tO1P7508wmD69A&#13;&#10;9eWnMP+2DL1AOvtv/3AglG1nPVRBsG6fiwqommA060hJpeh2GYDnMIhiJeXj4REufaL313d/W2OM&#13;&#10;sCGqFYQjDOyPh7r4gY2vJz2MH54/5IJA67eyhEKSwyeNc2TLXWNcqsktzU5tc1U1exvBP/3rf7UQ&#13;&#10;EjEPy5f9oc01hBJ///YdxeViHN+2GhgAlB1fp8vl0+YnXhZZKE95ty2swSWTQI9U2A+s3jd7td0P&#13;&#10;ayRlQxAP/SpjnbF/efmRoa1ohNbTTvHMYboZmfFu04AplIYci0MyeZidJeI0XXNl//7+dxONDT5J&#13;&#10;UWxbm9j+8M/f4iorpiSDPmCBfz1fshSn+f68O+4Fe1YFIQCUrKhxXXqvY+MQGuYnVVYCj4kFVJFc&#13;&#10;YTocRcGsc8lNy1cIHcdFgEhOlbBsuJzMawyUJSlAqaylmFVN9+REKD/IR3jQroB9QIuNOYJt4bGs&#13;&#10;agZwbA8bnte+X4paRW50yHVbK4Ufenr99bvX0djAKt9UEsJkgwY05RzG5SLKpImmTdGvzqMVehtM&#13;&#10;XCYcUVVwvGsqO8wbSZ9UKYo449Ppj+8J4CgK5r3oukzoanyLQJY0QwwMRBG5ewhjem5epMeyrAFh&#13;&#10;LWQfP/2XEMjz4fNpXmKRjVnCbUEEA59wQgQRD9+RJDr5fnzb7T76NcaHYS5jTjJAjKnoFyhL56MS&#13;&#10;fF2QFLSpqt/+9ivjCfnwuXs+GQ2qChYKc6qX/rkrY1hNWg+g4DTMdiFt/bdvv6nugOlmge6vf/3u&#13;&#10;HB4HbbVPWtiI/3b6rh/r+/V62LQtRnOPGOoQLJFbZvfYtLjhhob44YefLsOQKAFEawPWbFy54v/j&#13;&#10;f/y//OSxZ2e/LWvql7GgDvnBIh2x6x/X5Grrf1OcbGTzZm+SFea2xkmvDIpQkqskZU0jT2mtOxwX&#13;&#10;OqUqEjk4/wOlSzb2gNnmQy9uGAdsfO8jkq2aK/4FkI49wuhWU2I1Ktvlw/Xb5UfBMhgIYyumsini&#13;&#10;ksqUnrpGmfxX5mnS6fUbfinFXbZiuzoreYutELY9Y5iQpgr++u0/PROnf5xaWc3vt/nDJi1IUKUh&#13;&#10;Dyh612fz1t2E1erq8pWKl/Be9KCjYb793VaQFixbKmzlkSFKZsDsEgozpQhGb5bIl8UJaEu82prV&#13;&#10;8p0QcHmbD0FBUFx8ZO18N+0CA9+I6jKcF6mR89xN8qhpmY35U8ftFPsah5oC/4jjuyjEoC3/FGcT&#13;&#10;Q+ZeU4zXFAqbCkPaKnk29yWOvtquvRAQCuLnJRBZBCCL5iX4EfaImWTvUyT9Pt9R/xhsWWFi0+zz&#13;&#10;FNAvej6Vn5qlihSHz/iwMJtfuAcU8L7guGZ1YiMIMpra1j30JwfiH7chA7j5lOC+OIO5Ozc8nhOF&#13;&#10;vpNULgAlqy1bSIkhCvbjvn4Ax4Qkrt9T6/f/tC43XHPYcj6GWLyWtSFOmd2PjzGMt5Xf+DTdog3W&#13;&#10;uEosT489CxLQCkFxFDjbSOaC75Cxpq7rNfbEs9U5j8E2/XA8/GmdwTh7+zRnkA2J2b+14VCIgNFF&#13;&#10;+1/eR0QylJTPPZdbpjOfvPiJL1OqbWRmhrf4vaWNHOi9WLEDxBI84Ttuuu0vA4G/mx6f4ObnQxp8&#13;&#10;1aNvN334uL+Hr0/2L9LdD8F287W6lgo+CqZWm7s7u5T7+zz88tPucbPOes44+Zu5LTfjyLCwuv65&#13;&#10;PjLMMwazgLqOyq9zwcn6MH/68Hl8PT+V4aEHzkurQWvaY2ct9TdsHtwpWgXgu7ZAN5K8wwBaZBQI&#13;&#10;TARIZ0GxK5viUI54zZolu2bgB3NDQCQtozHQrbbLqsFuuTwL9QaKmLz3um1dazvpSBFZc1KGgWU2&#13;&#10;wOdjUa/RncOjcq0FqfHoT7y4MjIOFrOyf9gfy8dvf1iZaOH85R1Ci5wOTZTn6hVzj+BIyr/k83mr&#13;&#10;CMerdaMTLcTeuSGcbgwKTsi0ePVjCyCQqcx5UuyoYMbDkhJ8hGbXHrMJmwl0L1VO7m4iumPMxZiW&#13;&#10;3Yn93XQyH90fts1fBrJWqpneFyyaff/i35cnWf4iHxsOgB9fVj45iCGUFa69CdITSPEIoO/y9GQj&#13;&#10;XqUvmffFAJ7TAm9Nv/NWe2qk5I8rbxWqwvmB6C+W3/u5+eEzL0rOYLY3gPdbzBafFoLmHht/ul/u&#13;&#10;CpVUPRxEixlVwd4bx8CH6+zBMhFLS8RFzA8f2v6NRXa7xbi+OhEcEucF0xgPkdUIRcdMsgn6YkPq&#13;&#10;+5OkFNxTMxek0XgW7Y4AccGwwExdphUkG8inrApfZJaP5nyGAI6PHhyK/1IeIXzczH8ukUzR5bbJ&#13;&#10;u91hY9iWTVkLhP7QiUUoBkMaOc5KG2AShs93MoJNxPz7+N/ssPvLEXdAIdfT70q7jzMz7dP0+69Z&#13;&#10;inzsdrOftlDblSnVfVLy3DyL50sYXT8zLmiBijSoGqz+kvBjEGWLcHIL9OPqUQ8eiMfDrW71jbN2&#13;&#10;tAJIFguTtJLLRyPWWtYRAcdjXlbdRloTBtwTahw2xUsB7BXONO/BdT8JtUXtI2JfdftTcKEmtOke&#13;&#10;znl7BxWfJZ6we//9xhIVMwRq+BIBhKErpO0lEX/A1QvHuzL61UiCHyyEiVJaLbMOH4sJZOs88GSC&#13;&#10;KoYHSKhuj5NNP8ypmCyQsCqYIGKZ5u0MlxnumlqbS1KOmhvymUN6e0zCdxvaXVvHwHtVkgKhWVb7&#13;&#10;a4SAOaS8Xssk6nJ3fRtAQCE9I7jvpftA5QJtKBMfjDdrgbhIZfECEku7p5zi31NDOSJb6XbsNpEW&#13;&#10;C33W/13AjYSDm32Y+HGq44eQcqgbEfNLbebJJG2IrNVtRgZuCbf+U8cFCP5mWBR3bKyLEt1nfkv5&#13;&#10;6XiIZpyP1bt9zGDeDehfyp0jbK4FY7n5nRHPp4S7+5qf3UO7Uv3gTVjq/d0lvpPQdZTyBB2kvV+7&#13;&#10;4MT9uxFo+dVHXpX32yVALvdsRrqObUzOcZkPe0Btxai3IOKmATfKDTOhDpTy9zc5mXmuHFDF1UWE&#13;&#10;+Sdr8bdiqCiq73NdHZSWGyDwXYuhDP4lKJGaVJad0YPifizmv3Qv/VkDtymhGTvLmnIKWYY7mh41&#13;&#10;L5GT/beCq4Jt8YjCzvtp1YBvgAb4c50dbmCz/RddUHlbzqRDMyPAWSF5Mjea7ILdhfm9Lt+rLwIJ&#13;&#10;+OqWLV0GHnLK3LOsaJ5DmNMKiy0Rysd8Vbr2I9/UH24n+4DCs7/G6NFKiuXFVoSnlfmTIol2flLj&#13;&#10;I9efHeMIIoF32ec11z6KeV2ZYAqyHIsQD5T5ZV2nmNHFvfdxMk/qJTvu5dbpRSE9GoyAKzd0t8fX&#13;&#10;2cgdi3QR77WMMWbLNuzXGbCyuUzzfbq6+SI9wZmQSDjHUw4A472G+Mhg0orG1QGyJIKKgrdcH+fd&#13;&#10;VHXcpQUuJl4rNNYAnSz4nBt4l/cdKOrunVXkbCdg0XUZhaxZFr7OO43I+ABt29SRM13wySykwVVY&#13;&#10;Jgocq5vi67pau7SIwZKJ9Tb4JVfJR8RYEphYu4iSRlAY6FUCBtpiTO2UoywaDcMKgb1OoZD8+jjF&#13;&#10;kntj8+rCqH/K8DotnoKeOu62OhkGoVuXCYTnbVzN98qDqdNN16AkaKwa6/xj5hl56J82xW1Yvvyx&#13;&#10;bOCWkYyim0fOOdaSf4u2/qpKhx3i676rYi6ldABZXh2/ipWkpmmuAyT0HFPvwW10z+s8bKs23Ver&#13;&#10;G4pCEUvYp7auCZwjWHFdpbw/vV+btrJ+WO+k2hChtFeq+jlEm8BAPXnDm53xq83z9qejcdfg+qT+&#13;&#10;F10O0PnKxferyEKPlpwWvjVzjSpOFDB0hnuGgvW+scMWEoysw/EvZl1DyTLTs5t/cQ1LzIC3/+8r&#13;&#10;K8mFlKR+zgvO40av2cAs8fOP2+42jamrEstg8/MK48Od+5KHafFJN1YiSO+PNUBppnZe8mV+OLL+&#13;&#10;s+jWPtPA5n6mrfiaXBYYYDcNmjIVE1sTNGErlbpfv6snieNks178PFAhiVVoLdO6Rx94Kjiq9/ZB&#13;&#10;lwr41cJbXRTDGESEPAJ9n5/qp7jaD4f9l7N2NZwo9Mjk+90idoFUTOXEF6rUuvpU3ouA4XJxw28R&#13;&#10;/uU2P2wG5S3Kf9pXCNN+oGL6HceJLFGF3SbLx2MHYJ1iUrie6vn7eFzthWWcMzQzEhsodhRRrAdF&#13;&#10;MeoRhmQyqwsc1DhADwlKs5/cvftQiNMSX/6ECwapv9kl/qFxLghQLu5QwBXdgBWjPucly8zv1klp&#13;&#10;KSQKwisnhXrAIsEaS9dPU8xQAFCeGbOj2/siUb3MMl58Z4qldTyIkiSajVEbpZHl/gQvMGy+XG+q&#13;&#10;O+Ko3fm1YI7xFTDJFYyYXbSTZR3IW4YBxYwb1YwjW1f78vA3W1bcRTtR6c4PSaUxNhRIcSwRoin7&#13;&#10;e5ryQoJ7LsmQWAawv470Y8XJhNxcRhe6Gl4GDwOq2eTpEfwAAUQ0sghsBHjTlaffPsmthH5fE78D&#13;&#10;I1qrDh+33PfDKGlqijPRebGUOuDGh/y4kXo1CLLnN3Rz72jTyQivkxaomJDRz6TE/+u//d8oATib&#13;&#10;8KPw+jbNcdEceFgI1FDW//5l2Fd7+S9xtTxP3tDnap+0C1hAGIqqshisa3jnQWcAcDWSu1v+QGg+&#13;&#10;HAvx8cO0Ojs4GtXL+AONWLthDXwaL1RADRddwq180voe4FCspJI9Q72Hm/XHzf3hC7Sdb6ohhMUS&#13;&#10;xyY2shrlcHnLLD41cfq4+8O+r2bobCkcKCN+i3Z7JTXbEFxHde3nqvvcwsZKl6pMTX/3OsLptuk+&#13;&#10;jkYGsrII2E4t1D+l9L7dKBy7ZZx9PesTQFb76x5QYJfspnviQz57Spv9Ht594t9K0bhJtPm22Yr3&#13;&#10;OYT2hYmJgoDnIdbN6qdYRK2Ccwrx7znZrMG1uFUPsAbUA0WBfr99+fSyKxY6tk/Go0N3pPdNeJxa&#13;&#10;TisOgq/cbGNekJwaP5w56LPO4SP7HL1dTK+HfYtKwBiSyGPYrDpnGLkEOhCPcMQ10y8Ut34Ntl8Y&#13;&#10;W0TMddBHb/sJR5xKJc35ccFFNWMmWRRuSYVQEssIqZ7fZuFKrstcsEc7oxEcJ/4AQ58kMLz1bSXy&#13;&#10;4qZHvKCqfhzjENBoVTRXx1WFNoXdicqH3DBN6Sn1h+C/P633wsRJNFCIpO29fYF2IWueaZ1VfnZd&#13;&#10;cwmDlenHUCxgH3IToF80Bg7yCESCt8qLroZEbLS7h1dc86Ro8foWsd9Ucj1V6EPpHEV6034M/Hra&#13;&#10;HLqZqBFlfU6rp7TaklO+iFWVeLp/cwNVgvn4sCntQJNQ4i2PJY/FX2mY1GKD6J92/3UxjreNhHD1&#13;&#10;S6CQE4cHTanMtDJoDrqKOeulT1uwPdsOhY6BuV4WHU4nexJrjaDY7mfEyzVSCZb+jYTHWi/hEmhb&#13;&#10;TxhtqMP8Qbm9pGkbNrXY6z587/5b71j2AAAgAElEQVRuDHWL75JoUg7sbkCKsiaHHGuQm7S3cNWu&#13;&#10;LahM6xA+nvHcwq4eSsv+br7R9Rb9zFx5FxibTMX2l9cLIrQo2yL14KptLbIS6by2ywChJIlHJ15H&#13;&#10;/ShlEU16tdPwMJ081B9XOnUz1l/A6cmqQEjLSJ09KY+m/BRJxiqby7nelVOyc+CbO6FInue+PLAg&#13;&#10;JyoLZ4lcRZSSpvj+65ft7s8vlRqvFw+7gNG1nwmtLN3o4T+0C+Xmowy8K26COSQznJsv5AxKPsLw&#13;&#10;UqEUvcAyH/1oiYtzuy9sZ+L8U6KtRZSy6ytbeA12XcHnyoF00+dmt3+4K5GZCjjxGrXL4vD3Nyto&#13;&#10;621UAeT38V/r/wlog7JdzYvo7aYDXWtvV/yyO36dvvfUyYfWioKKTv7R2idrI6CShxkAFMfpiYoA&#13;&#10;vMPgWJSbGIuhqfj0hKtuEXklzwdzf/8P4Vty6L4Pg6GcyGm4pUV6/iODBMfrKHAtUWe/fmF/2fzt&#13;&#10;8vtRfQyKxAzm2SiKXBZZoffw7hEHDXmMj02xUSv8Nl6ZFMgLyG4MR4UxSVpvXV2ILWSd399jgCI4&#13;&#10;OFb6l44XWbu8jHpzX5INMQEAQOFyvn94EY8+QAQZ9RlOLfphvr/BbJSC03QsGlE/y9PlEX+F3hCi&#13;&#10;KsPJ+WZ0joBEkfNva8qGbsQRQbMSEHiqZUlcen8/BxMqf9DWCtBNZ7CrivHem4iSaBweKaEwR4/m&#13;&#10;rvvBFw43qx+Q4AK6UEtE1vcPiQHTJ3++2t0v+Nj42tkBupiZOt2txLDHUhG4sSGenWljK57ufziA&#13;&#10;3cs1obx4encgdqAu76yEU38f22P1iH26f2jCw0c4AxXFW3va0Eq+x3dFjpf1QY9YdhS83bnww/JN&#13;&#10;EbwztU5Adw0FbCsuh6dmDVP1ZEug3i6vwn+c7/eocaeOp81pE+GK5tSCpysAKTHRmch3yAzjr5Xy&#13;&#10;jYVfX/NGPrkxzOA7ao+o9IhPvfVLOqMSYgGOZZzpt4je+GoJKcazKX1NCJrBAzBEC/aNOeGiWCv7&#13;&#10;KwFIRRyxNUXKUAj32v+5/DQRHsbMa0zqVT6uvGJxygXcRkOzmvulL0vWbT8hhII33egZsBxKWT6F&#13;&#10;uAr69DUN5ke+C5KHvwcYFkL4a1Rr2APsBMNxJhlRmyTg7/H/sZWelaVkoUWtNnVkwDGN+A2SB0Ht&#13;&#10;ZosfpzuPUmW4JuOgwyXp2LMPfxyVMJfrJ/XT4RkFOxlil+9ZW9vtVIHmoaWIwMflCjLjH4D3yfuc&#13;&#10;aZgtlrCAEdWFXnu75ceAbafEY7FoewwGTsyIwozDX7E6mC3181gv6fbqWUTQ+dSCuITMdPMEH9WC&#13;&#10;xuFzd0RrzvDznkMX1H3C4F/babwpD/w4qbqqMOKPObTP/7PANDATyGrwIBJlUtESO3ADAEkJJlRW&#13;&#10;VfJIZuH8EEMVwNbQ/XZHaHrFBFPSNLm8OOSgwKDPrEiQ9IuDqPq4jXkd4bhm7DdTm0ERuFwRu7QL&#13;&#10;KgitVNjsAmTTIznvAhPFnha1W8IQ7KgLtGzKPVIDawao7rQDdnFIRlRKVQ5+orvy3fWel24+S4Uy&#13;&#10;jrykj0ueY7QEy/3WwJQ5S0fLcgaM2YiR/kbyO0Vw6UN9+Dfo/IDR17D8WMKEXziuTDLjpGcDI9vl&#13;&#10;9LpeU0oURDHb1y0DXcKlQ7+TptRWqeom+U9hlSmIROYSs6Kdv+Zu2vMSQb3ItpjSVHXY/CO60eEN&#13;&#10;1/ELIAVRL2B0CS1QoiloMjNRtWZZiPMDHQv9hGoR6vCyb4fH2qgXwKJYfQ0i0UMIYYUlgA3yz5gU&#13;&#10;q3WjNaCRJRvt495xSWuCS2gSTLzKRTrf67basgju+W9tQZOfC0Fn6Xz4ozmyh0UsTGWQ6Y7jQvAG&#13;&#10;XYzf/vzn9dv76OqEYlUD3j3DNAAQwpQMGILjYaklba37WikOnE3GviJqs5vma2Z0KP09TJ9p1iNm&#13;&#10;ienBEQVhFeZwB4X/o0EiKmMyTBT1Drx8xCLXHTIOrnqmjNSuy0uK0XMhViJfYHl9v9tsq5V2b3dO&#13;&#10;FdkePv/xkN5RlkNz/yU3j/kiXxTgNvNY4qKIvBPiQSKhwS9nucLdZmf7McGyHNYlDSOe07689zd0&#13;&#10;QL0c6HUqOExCjhghqcvaxXCH2KH8SrJtVflczekWgoOMNUj6DMk63SpGNvelJBti4rmI9/vEyyJT&#13;&#10;aPVrTkTVjJeU6jVA/obW4Vm8iDS64dN2v75d67htCIdWA+2wPVk8mSLuR7XkfOvX7e7Dcoe3/L09&#13;&#10;/uDZ8WFWC5KHoVrgDT8hSArMTm79Ce/6ufclpAC8TjZDSCBssr2mD7chi33QrymSuH0u69P68cOz&#13;&#10;jWv1QZ183Kk9CETSzrOBicw4mNGi+q2O6E5BscBqISUi06PXcO+KLMsdAmpa59IgAvLwU1GdhCqf&#13;&#10;Xx/B8CAJ4xUJJOzni0yVhCRMltAIqtWshmQGhDNBK1VOv22tnUpccdw4Col+9gnUrVqYAQ5QBqx5&#13;&#10;QDL5PHIeRpXaZW2a3bfbrZGrTmCjNszgdSW5GGCEeEWUo5K10wTLz8Fz6vIEuTNDOBzgPK0AlREu&#13;&#10;gC+PeSnYfvEPWdMQ1oqf7z5LphQqgjEssRKnDxv2Ousf6w/68triQReUwQ3mqry39FPnBf69PwUF&#13;&#10;Dqqdp4Ui1uLtw44JpYjzRGgHiozFkghaZ4KST0tBU213wWAXEJ26C02aw4vpS7Q9D7ooEcnr61pt&#13;&#10;WinjvS/Km/asZt7PIRQN4aOZcKeqtDtNJvkUTeiwJBJotH6g5NGj6D3GBji8qeE0p+i2ZDdJ06lc&#13;&#10;Sl/i/5+k++jRNFsMw3xyfNOXKnR1mhneQIqUCBuCQG+88sLwyoDhleG9/6m9EAgREsO9M3dCd3VV&#13;&#10;ffHNJ5/jhf7Ds3/+j//4fyGUm01ngzNxrWUX1ryTWemd9ebw/mHxmDOV3SRhoqhbxgURjBFcrnPK&#13;&#10;uXBYoZrksVN07N+2WzVM5LB9IAlni5E3vKw+1SHFxU1CqxDS3QGCCEMmCnFoLXD+YXM/3uyhrtzk&#13;&#10;I2saqYNzox9kzufjieHCsjExRnOq2wpjvtLJrpgA3BENrI2KGS0ELbNdCsp+nWAEADAM4zKNXZCr&#13;&#10;8yAXeddxHNdUINNUmsQZgAW5wArt/YpCdmsW94fNvoUWgxl5FExIUrUJuu1uE30KPnAmogcARVvO&#13;&#10;mt9ZB6LjyYLZTEyrwc7RZ1YkggnCIA3iW0WFuvaT8kIhqYW0/a3rWPvw6Xi6qoi1bofxHLCrZiia&#13;&#10;jgkOYMiFmhylUBu1kTUT6JAchAiulyunbH+/LzQgZ8PqzRoVrrWCi+llxVCccKd9ycstVlVxOQXM&#13;&#10;l4Qop4BSkwvLbMQBOMgtQ3uIQ0AlgNUhhNLq7WQ5onhfQYRKtEXQ2RwrpDSrptXfbZ5MdhO1mKR+&#13;&#10;8NnpGpZpiBJUy800Us5h7ip1ubxiriSLAIf6oR1NpBhm5N5t9XVIxZiO0dUxlXDXNGZZNYUIRu89&#13;&#10;pboB6RKdaDgoxZCpwJRyZgrOBHKAecol2AARhRilIFilWL0MzvUxVFZTOt1ugwo7th1XlzIazOVB&#13;&#10;6K5hME+zA4iJ8Ty1ssOQhAwCphTyMI2slbc4dQGtAUi+cSFTpl7OIcQlpLHRjfO2kRKTCjGyRDP7&#13;&#10;eQ4QrElw3FUyQiKwhpzM3ngkyuof6oY0pcJ6MqNqSYqIKoAxTDka3m3F98fLILmg03KrC2nrxQfu&#13;&#10;eD8NmKOCQVx8TdRebMYyVS1UoptuZiE3PG2Ao3bsxQ4vyYzBLI4jOjCTqYcXvkpRBwaRZgWmVgIb&#13;&#10;PdcKUcC5v/VfZSyLLJ3mwLriU+EDZyD6pFg9OF83TUg2hWa72Ti7+LCuXmIaFQdVVecCz6cLZWo2&#13;&#10;88WaQpLeVf7rhUtBGJ7A6m2EsLzbbh0ALDY5YO8LJMG5I8eYU4VH8ur+jDUAqEkqasyozSmO+8N3&#13;&#10;ENLgA1NZ7OrZgX7MmPSi3RRfeCPsj6foc07ZMFjjJnoLUmKc6Lu7lOa8DqSqHYAHWZtTj12++onu&#13;&#10;tEWpUluWWJkyZwhTQDJ53B4chsaNbSeajo/jXJhHODLSlujWGBeHFXJDQoRDDLOgspjYbhsPfMEd&#13;&#10;JEBVmjg7A0IxUpzgVi0xQJ+Wfr4GS3Ccfbx6lxVLKBRCK3kgkmYQVctc399/eLDRcsJrB3GKiJDZ&#13;&#10;zyxnXgtcoI6wP44bijuS3FissFpX2SFChIYFBWQHf8dkkdL7GONM6C5ntK6Ty4IFikOBJfbEYxCN&#13;&#10;HXWlgaELhLJRquG10nYsbgF3cqdr6pcx2EUkBPQOBH/XNHMajVnkpumTk+rQT99u/WvJaNO2rNWn&#13;&#10;eeAebxshOM45wCR55UlJ/XDpjRVNhRlOZ2f9G6Bo+3gwLhvgpRLjcgOy0oVjwT3MFLu5rgPFD4ld&#13;&#10;v5phWWcb2kZfF58SRIwDYmcuxrhuDtubgwYtfRoeMLkRWjiwfuQuI9RRDKZllNsNBPnt7YQ10tBh&#13;&#10;UnvvWC663kBcAvM46QhLTlkJzgjiGiVCsVLIGGDXDOauJsfLopQOtjBGt1lTpobBtE03LlY03LkR&#13;&#10;DJe2qrNJ15e3ycGUFNYtg97HpEQTXaZlTYU4lyRvfAJYytXHDDKAHjBV1ZsIwdN+ZxeDCYsIugLH&#13;&#10;YQAFMSKqkOp6i6m8Zs+ApkhS1AYXJOWHzSbM30YAIeYAMwYwNs6ORkl9tD2nG4ggl2xcEjRJIzEn&#13;&#10;CxBycaECuKlwUs/OjX7eCuCvNyA4323NaTHrKgQWBYUuFVKIgAwgvjpfBiaD/2K6J415y+XePl8x&#13;&#10;xffvP4yGSBcDgG/LVSQ2S/uwe5+HSIoQiocYQwwJwhUKwrtqVggt1roEYMxm223m2VPemOsJLQsM&#13;&#10;uFbbkvbj6SXMmRSy7+6lYKbvMRXJel4yLHZfb5hGy3lRRSaqiBAuhoJh8bnuDr01Jlo6B8YBwAvM&#13;&#10;nmCgZQ2Kzj7MU6RC8rZlAwAlMkFcQ+MYpKxeX45UYYuWZCG0eOKBDGkKGddVP77yBJEHHx5axItf&#13;&#10;/aY7ZHO8obKaVaJcsAJ0tbNZVwdstitNc9BqE4ALJKEaCThqrRGBr29feQ0KzygANBos5eJHwSGC&#13;&#10;pdvp6MrtsggYqMKIS4swxq0HZk0ecRxGLyqOlhyvTre5uOKm/+4IpRhLIUSQmBDTFYRoWScQTEsB&#13;&#10;tXNhPoGIIBhN/3Sox2FcF4NJlxaYQm7b2i2pMMkloMjXmsNSsk81FWnOS3QmhyaBin2wAWOpr8tb&#13;&#10;CT1lCmWlSZiGodMUQ7yEy3ePn+xp6kQBAjuaRjA3dbdmdz73xkWlEdCEdoIQgJ0Dkk8umpDBvICc&#13;&#10;jZ/zBjXd00t/WosjtNYdoxuMUMkBZ1Omc99sN3500ToKQLFm9QVz2uy66EseUAEpw7iMeYkhEeDd&#13;&#10;tNu2/enNjiN5POSbBSjauDBacoIuu0KiCjRHzFn11j9L0a7jSgukBWz3tfG9L0Y3NeESFUgK5KUG&#13;&#10;tCix8Yl7FyTXEObVhJW5kpzCMdfwMluMCqc0hcGiZHIoCG3eSYBIXbdu9XpbCMGMsEARsxgVzxko&#13;&#10;lIUcGWV2jcgnIURIyTuP2nqxXlUbLIp01GeyZKqgIYiNp7e42Oy0YtROkycoeJMonGMw/QICXBa3&#13;&#10;2e4ZkkHAPtrFLSFl0qpQoKG8zKOQ+vx6zQqHIv1aYCTDcuWYTYuV7cZ4bJeYQjE0315n0GpHYFjM&#13;&#10;dx/frTdjj0FzslyGSnSCqtt0+rh/QA6sBlX7x5yEot2YXnFUHhQq+M3GpXeKMEVojDkDTRmnKT5u&#13;&#10;Djin8XysdC1do2pGJLtejooIzDIB3rt8LzfLGFLhheYSxk6CRJnIGJOK4A5lHxX1AU6DlxzVe5aj&#13;&#10;n8cbKgZQiCTLC0/MJWpvqaewLpwJUZEiESygU5Iwd10KRiAD6BaSUtPtdSfN0oMUj+dpzaFwHEK+&#13;&#10;2lXXLSascLheXSVbHcuUSOEwI8CJzxMBlOhtF4FtfANGw71BNAeD6k1rsLm8DbGkRiqCY4qm5EQI&#13;&#10;c6akjQywzNPcbLtUjMQaR6aQqEU7j+6+NFkil9fZ3RREFCaf+4KsDSVyNc3nTcddQF3XgeydwXUt&#13;&#10;52ixRsSoArBf4thbirQXjmAFC52pgxhLraJ3VfBbXsE1Ae5iZNEA7CnSMATzuL2fj+cgi4qYI1Rj&#13;&#10;FksWQh1PVwYoV6U4i0N2Sa9z71LAUnqmZu8mvwDoowrXaURc4DVzwCnAHGFnprt3zTxOwUVUZFun&#13;&#10;UNy4DixhwKDcSoRIf14LK0CDyYJdV6V13ckWUxiDEZw7B0XNIYw+hYLloaFuMckAJMUyWMrU1FuC&#13;&#10;M2SQYawwvwyL4AKFAmJKVBUUKYE+IhcXRDCG4Irm5bYiBHJY8f/2x/9Vt/XF2BpRslPJAQo4c8dM&#13;&#10;dtdlNNCYISEhJUipH2FW7abt56GWan6beStJS3XUXRkpTgU4isFpbba6y6ufj2tDkwSTifdXd8mg&#13;&#10;uCXdbbcl/opZlXDNxlhzQAsxNyt4g01AGd8AoEP0wHnlq5hgUbTYp4NeQuZ0aJttDOJKzu6cai5k&#13;&#10;5st0Krtu6Wo9DmWncfGd4HEou/f7y+kYbLjL2sOSUyaHioAw2QRYbdM3vG9rwvJbD+UuggkV8fHz&#13;&#10;3325fZnGiUf5Tn2g7xgXtTPlv59nGOGck8uO5R1vfJLH8br9/uNfv/x6/O7hw5iCKV4farbChuzX&#13;&#10;5bZpJJkSuGsW6xFj3UUzxdOyPNSVo8vXs98dHqRL9rrasuIdUr+ZsyMI56qhKeI+mvkywwne4JAu&#13;&#10;8vPTXy3hnI8Lohg1DORBA3I9T/d3n+MUp/lXoShkcK/8MaO6a5ebVcJcFgfk3gNBebYFrgXuM701&#13;&#10;UAWNzwgcxrqq0riohDAC/Xmo5cYvftjmdRqW2+n+8w8pLNnl8/GqVOuu3og4t35TtbdjeGz/6I5/&#13;&#10;qvhHRWpYsGaiOZDj2/PmUBHYFv/NIf88n7byfSbjvF7qAqrN7+I03lVyLR2ZBgRRrWslwzKfttt7&#13;&#10;wjrXf50Ykq1wJqHOhhhU1Uz+ChpNXKgzIDVjZNNKgZ05TUkVVTzcyU58wmYet3V92yC+UIQ5yIjo&#13;&#10;HE+3TY2eHuQXR5DDMKKN3DKGAJes2ZM1obLOwHgNv7O095ULmdd1WPJxyVzmpgG306A588N0XGL7&#13;&#10;sB3W3oaJ1PctEtEt97s2QPrL82sm0Jck5WGn5V1FZjD6GVNZfDyOjjBejFmquh7z5vaSSy605ANj&#13;&#10;P4rlYtdK1HhEXNOMIwM1Rpl5cvn5Le8RQWuyoKG7dLeibw80KczCNT7rfRcFLV5wcNqLpizlWMO2&#13;&#10;VaYEWsm0xrtN4Lr69ds3LpBQOYOZu9LzAIyrkfTjhT3MDFO/ZG94lDgXn6EV8HspSFVhycTPp0Vz&#13;&#10;UNY+SZR9rpqNi7BtlYMl0FQq+iEJwshk1nKAjHdgtU2GK0ThIrrtnYdlcC8f20SQyFk2Rg+br7RC&#13;&#10;dpZOmqrQfF6lcP/8szvs9imsHo0rogBqwfYW/rMdZXZpztNT2iCI7/aHb9nal1tO4XB3KBG85lvN&#13;&#10;AFr7GVVKqzguYHGKcMeKl2SEM3U1MeiB7204m5RIArQAW1GlkAtjgX4cBkwShgVDFbEPWVhb7eRx&#13;&#10;ZN357fWg60zxk97/8u0XuZE/Po+qkiUG6cMXkwRBEhfLwXkYt7olCfUiC1AMgbCrR7v063h4934Z&#13;&#10;HERldj3V+cA2vy3fBJHutuKbjXYxaQ3YPnaP//rnPzFEuPd1aqtiP7Ts66vLj7EEpEA7ziaf31gR&#13;&#10;km7qnH98e6WYQTZj9D1n5HJ5saj6Q/sDIyXEyd6TJmXGGMIc2GJlN5ob5hmOQPMdjCL1a0iXklyl&#13;&#10;uXTh1bO0LMR48gC9DUlydr8fjteqpgV4oZph7oHir2PfzWj1x0pLhLC1Oru/CIk/fH5/HkumQVVS&#13;&#10;TfThA2O1PE59zMSBCEl2vvd0Kw0oBM/JcmAum84R/HTL06nsH54WD7l2SG1dLJdx8m7oaw0pSsHC&#13;&#10;qnG1BzXqvk3T07txOX96apVjih+MWxFH1zgpR2jNUlNYf+bbz3kxO8w9RNf1FCvj3hreUoSAm1bd&#13;&#10;wn4ePSiQ8R0SRHgCDDA3sf8UTJaweX19Q4Mza06ZEQRucRUKpzDB4e3b17XlqqMU6sfA20R4Rfqm&#13;&#10;fji+XhrZNdG9+bXWWzvEU7YQypCDFIRU7HieT5cBcvx5K8dpWT0goh7DXCKgUHpj7iC93KbZxrGh&#13;&#10;bW5eny8xinnuK87Hy1mCG73/frExI7LJlIJsjY85sJ1q+MfbdF2Lg47wQtxoMg1rSUIhs9xmh+FI&#13;&#10;CwXVg6rj+bvtd1NJF5S3URs3Z+yz9bazqXhEy/I6KrNQ6ZmKddi9+atL5HheflfvCyFrLNcRKheH&#13;&#10;tFri8S11f/spXNwhVUvm3g9aawxBQJjvvuvn8G6tVv/FxQilUIpdvh27zaNzWGD7COsSESZqntun&#13;&#10;WsYVsAyvw0BLKasdI2KLAcDoFqU59+NVFoFseVsRInkNtghwe14Ap1BCoXj6OtQdjvh2vb41ojkd&#13;&#10;V0wOrcogalY3P53O35UmJk8rciURLJlT6UwqwC1yamh3/rl392X90fBuM+ZQYcMBgwGjcLHYIcj6&#13;&#10;3j3g0/83hV0t//i4+XYrzr0Swqq6gzbBtRJQXKyzeaUdNnhW6UoRO55fmkYWgSxKO6Ial1ZGCAlC&#13;&#10;oAjI28uf2+rAYVfzdSjhYi1pW3OBqEshp5ziU3NYlkUliRaCxLf+ZO663/OCmncKA2anbKl7fPg8&#13;&#10;jTPDOGu0g7HFpYN5kIEgmGNgtS7zUatKy9pGjZ0SjFIM+ssKGqU4mC5fS7KCcBhQWSNj2sIk9lJd&#13;&#10;/XzdyM1uSoZXs+IlGjwdU9Ni5EcQ1tmmJKYaCDqX7BZXA7Rl/3r8ca/uAoYlw8/ffU/9+de83vxE&#13;&#10;JmPNgqv6Znxw+X3dROATdb6D08Tb++0UBhBap1+j9HBKxTbmulQYG1Lu5IGULEGpNFyzxoyszvHM&#13;&#10;KtDVrb5ezxBvWS3/9PXP3z09QOxwjNCGqamaKUCWeEsZLBQ0GYdMDRnIvLhU8OZeoKTttBIAkksF&#13;&#10;3Xw2olXegiV7SViYbRs69bgbB2dzud+9629nhIKUW7SXJBvi+6ECLpTdZhPX2NZhgIgILqQQWzSN&#13;&#10;cwoxRkAqp4TiAH9bx+oU2kZEaGMlSSFaaZfwo5LTvEQAFSNnWFwoxiaJV+70GNAAmC4nuoKG6062&#13;&#10;kj4A77KZJwmVwFjL87g8yW6xiFJ2u5wJrvyOIk62te4JNLHEABbIG+rnYZWwRg/i1pNkcnLJ41gV&#13;&#10;5gt8mxYhG7DC3ebwmi/ZaaBlddjhmEvowUA+ir+KaHps74PLGFFSI3y1fnaF786hhBVdXye4t8wp&#13;&#10;411d1S8L2IvOLysKIVPM+Z4yKZeZYWrHfl9VBQu1tLNbp7hggbZUeTMIlC2u0i9nytve5KVcFPJg&#13;&#10;uayYd1ClqFHpPLqunHBaR0sa6QN2OVoMwmErLfBZ0eUim2oyzMKdKFeyShyXwqxwxQxsPegt7FMW&#13;&#10;1J7fHncN9vyGghRIIRBpQK5mjY4crv3Sk0S5sN5PZpKhuV6GzuWxFkQwQjEVAd4EkCxRiPhyWD5w&#13;&#10;b1rkHbBM3ycAXs6/vvv8fTD2vu4I9c1WpVDM4j3bTs28Lst9szUhdprjzL79cjanRbJqniw+XfGm&#13;&#10;9WWBMmqPb/Ovu7tqc6iixRfCclo6DRJqAIhdI4WtJuQLL4X58iK2m60zQDd7t5ZVmugLiCWowiQz&#13;&#10;wTDP6fWLBCzZ4mXftb+HFoGl0LYggtbTrYF4EpHc/NPhLi/gOr9BhGOCLRYB3lhB2MN54XMYmdZI&#13;&#10;ao9oEjCgJBVYyggYw6q5TzpkCEKkMXNemEw5lugBztqXrz55IpjM0mEPaoQAU6w1cOVbbJJoEcyL&#13;&#10;o64E4bkoCKrgldQupLD4EALeVQ4ndn4xBq1LH5Vob5cViWXbVX42oohcKYGIH1ZKikW8rqT3C6L1&#13;&#10;3dMGlBS9WWtWiQqDUCmE//f/+f+Z1kCJfKU23JAkQeCLua9Dwsgu95jZlUF4iitj5Ici5hmsE5ws&#13;&#10;le+3vk+mL2Vl/nifCjMbFfwANuqAcLRsJdFgXplQnxlv1GslJMk8WCf4HS2cg+TadfU0Mn1xqans&#13;&#10;DB3ppNP9Vu2AApHAEQaR10xoYptI/S8uIlIVl2XYBXHjCkEHpNTZXfH8K+nDjYYiMNvVNp9kXLWE&#13;&#10;m445sVnICiTqfUrjrUKELguYNMhtmDOhHLibKDqAdI0jdyD7jKCj0v58Psl3G1PFGAmYgEe01C28&#13;&#10;UqkvG8Y3sSqi/vUvt1SlKz61YkKJpEmOjYeLIZqLprss8VNk9tJLgpNfhqrCYp3GP1/Xzw9N8tN1&#13;&#10;orCiLErhcRXYpXs8+ODMEtYX9sAko4BvCQD17bbYHDAeWwJRTc5uYsWCCQM6evolBw7qp3Eq2fKV&#13;&#10;+HhVyPLxAVXW6kZAYg/ltx2k3BEdOy4gyUshfdj00jcabe0aIOZjfsQRUefiFr6D1F5djhKjcI9k&#13;&#10;DjqRO+U8bKxCtHPKhp7DwMF0IZcGbQO1t3K0C9Vh1upuDRKk8a3okrlKHAsYpk7Rvb2FhP4UGB1I&#13;&#10;h6Zf+pAxhyW7vv/IOKSVPs8nGOs0JBZxQLPaqtTD/pe127Cm3JFQUA4GhvMVoRQ0TIN6Gg+nsTJ6&#13;&#10;Yuf1AkhYQL8xDzNYoj/i9Krvt1SrEvX1GexyohJXbM3+y68CcGEkOMdA7W6pI+reYhT1K3xVNfVu&#13;&#10;WYjckqQ5Cj68OKf0AYJG5VJOKM44GnHg9AS+7N/Xkz3Tk9v+3X/III+3MwlxhutVWJlChlxF2DrR&#13;&#10;1ST9mWiwpWg3iYVvT5I5aNeYbztSbzPjQw3Jr6xmHgA8A6emsQB0/0ixUiu2KF7gGfR0vLuN4k1F&#13;&#10;waFIfUY9eBDAm1To7uSobtDl+QYJqnY6Xcy50rRwbfMj7OIwZWdN6FaD2q6Z0gTq79RK7RAqJRkU&#13;&#10;O9Jcf10b8MR2M4pXEqdhqeYfVHYAACAASURBVNjKGEqgeAs+Hu7sbZgSol4vakHg7HaL/nk+alHn&#13;&#10;IcAow2RRjsGb6xzYe1hguR4HRJ4Ink8rOU5YPhy/B//JfiVCgNF8e+zuUWIw7nUzcLjgMm4tWHlH&#13;&#10;PAzXnsk9r5gQ9OOK+0rRrZrLqo9cdQxJ9TKtQr2AtDFXo1mHx9xlTx3Dpf26+1EXvrtJKHULNdZq&#13;&#10;liDwYCcpdGn3Mf8WG+umiQb28XD3zZSZNWLgeJ1bILzczd6mNY6NrKIjNE6367EijXLVXS1IAtkV&#13;&#10;u/n6jihBEeTyOo/vzK5fY9zu5tl0iCaWVzS9k1VeILSlxmKRrzgjOGOwEzDzkjlCFc1kc79HJSI3&#13;&#10;GSp2m3jY66EW22oak7s4vNuAo+zSVPLg6jo97ZXJr+2d+YaHTioI7bj/ji8/Ie2v4XLQKQR+TZNv&#13;&#10;ML1itGnNZRETOOHVX0/brcjYh3g1zJu6bM7MGVhh5vsrqT5GuPBSSAZryXsqPSCDhw90zh7C2HYQ&#13;&#10;1laDuArhCC3tw2czrTrhaTtyyLFrrj+5Wrlbsssyy4svC06cO4UE1syZJscuRJjFL4ynDpUq8eUO&#13;&#10;XGY5xqyO8Q+tBWZbNTTZS88wy4itdbupChK+bEUHDazmuVlzSPg0vFYY1ly83M4U47MZLjnu+fbU&#13;&#10;n1vQtkvzgnDmAHoi0rYsmRdCfKaCTM4WmGWtNpfrTbE7tuVnF/NtjvfFUpnVG659mSAbmrB5eNgm&#13;&#10;6fguBUfDzlLJCdcVYg3cxYxuNrlmAL6FBUUXjvE+S+DFgOpUrIA8LuDcZKWBEQQiUAxaQLMFkn1E&#13;&#10;oBf0ulgXw/0uhTSKCoiWOs2XhfpA9vqgy6tPSAjssFkZohTS4rF4f8Sn6KwAcLU9abGCni/9LLIw&#13;&#10;i6pg78aOpVDjdSfRRuU16Ga3eIwrhcu6KUx9C64RV2gShKLQULYuz/UGu7Ve7LzMU9uIK0nofXKg&#13;&#10;CNAew/KJP0zXcyXSF5LlRkY/rRvf4N86LhovrwcJ0Rt04fJy1MKu5B7Csiwn3W/C+K8bYEc59/wj&#13;&#10;WM0PijoUA2Y+Wudu7cO+V7vFDQotA37uovf2Nsukm3eJQv3QAbtmeiVJ5aEuZEM39XxxFahXnXjC&#13;&#10;KFBRKqGJVhCEK3rLo8JGICelEtT1dQXIHmXPklgLyWdFztMdsG3ugVHzaevvciqI8eYZKfaH2a5W&#13;&#10;D9Wo31eipqDGSXUlrU4Aetko4NlsiC96lvVHiSTgtz6Ui0hhHm8YkSffJh4uj086sUlhi29hO9ev&#13;&#10;5X3NC7BYBO7GJYeCYXuzbF7DbV18QcJAuks+hXZXh4TVunWDxaDM61TLHZwYX6qxOE5mADOW6GXd&#13;&#10;AEJUU07hRR8JHUpnRfahf5tpxGAOEeAJDBHWsXT2jZRM+nkgCmoEQJ8bI+PNUzpVcl2nvyS5t+Xf&#13;&#10;eNnZy/39Pmsk5reL7ppy/UZT3EptIbx95hd/bFraXQJsGsgWuR1up4eab6xhgrFL3Y6TJRjQJOe2&#13;&#10;06v4XXlYhWfXJDa8p1OsIHRho2UHW8llGCMc4h2mK4Roo+KWYpPp7Ypyr3QmM5FB+0s511qpt+pA&#13;&#10;5zxrrMZ8Ts4lW8Z7uNP1bR6pruaAb9W/WGlxK/WyFuwyA6yg4fkbQNWC63uF5o1Rh8bGgDT5koLO&#13;&#10;rL0RzG6kIoYEFJOcWaEAbDlcaIxoW91jxwu02qXJOrTd9uXmLM0JxxZuf8tE7mL9YIjB888FVkV+&#13;&#10;Amsv6G5IYamoQ7HepMldt6U+/tIxRClbMpBVdpbFI19ieCz5jHey1ByeWwxtsk4afGsvDpQCOMNI&#13;&#10;jFBkLnnb9vqbPysNfvhQr1+m7SNd5O1WnS+JrCVnrJvaretNIUBWg5o2iBFyQet7Yb5pWqL3GWLp&#13;&#10;BqVTrq3oyRp3TkuzZeiUU7JKdAGozwR8kxdaRGWblRBZm4BX39qtC3XDbtdLzVMhIlo63wKR1RLG&#13;&#10;ZVoVFMiAam8BdqDEOjguPd6FmCIp+yJIYEWQtxh/7pio8yZqXvuvfviNofs1hUREFjV2/dcdlDJr&#13;&#10;b6uSOQ9Zy3Mqd4zdFAEg1iUy0tRSdtt2KXfRP2O/yLCsND9gac5vm6r0BT7um+XZ62VrXrOGjKxL&#13;&#10;BnHNhha6hRoUD8Uy2ZFslX7zB7SFtwRtIbprd5ULfpYgyCi9kL06IpS4nPNcsBdpL61oMfXjTa9V&#13;&#10;s4lS5LzxBi5CxdVdaFUN1qKG//z63FakrqMDNhOxQB0cyAW4OxBHVus1lz8t6/2YHY5RgVTC3FxJ&#13;&#10;AXSSJOgpF7MAR7YS1ZA1RFRoZoS5AapuxrtM6EehwUDAkRB62y9ZAmI9QytUCS9v11+rYU+7EmCJ&#13;&#10;LGVH8KgZwH5ZcaR+gzwo3lOt0uJrKjMdJqRvEPiaM76J4EpZzHBdkiYTRxgkZgARspWjG2/0YbN6&#13;&#10;wNXKkcS0ysGxdCGLqLttnRbCZ7Fl/rahhsTFA6FHyNZqm/ZwNG9iEgIUP5lcnW98IikeypIg7kQt&#13;&#10;NuvLnDUtZLcsLYNgGS6t3A9fkoCipFdU6R5yhVBhM/Ce+wgTtdF45j6i1c/7cVjv393FYotoIoy7&#13;&#10;u1bkJUK1WOdhfrgHZh0hZaFnaF8niHzMidnbma+LCzkB32DyzAHDSeH/6R/+T4PV5umP+J+f56Xf&#13;&#10;P9zBpmnrwnAmBPOqdQIw5ErNX3MvlimoLm0/PXx59vvvi/V//+Gdlkv6BeSrmq6bwpDJMHk3n25e&#13;&#10;VLP3x+HyNw/n5N5FG1JYWS7D8IIVWqE5k60I61aLCkWO69nW11t6x3aZRIGBTpH+M/KfdcDstljG&#13;&#10;NEcDUeDNnZaHw+9dDUfIKn3tl0hEff8pWbARFY98vfrvu+bn57/gzZ4cPqy/XP1V3Kn3G3xklaYV&#13;&#10;dyRUIaUwIYN0Plz4T/c/PGIAfW9oGxIfZbUxQd9l8PbL9VB/nl4hIV6VTIerf9AiJtPnYqqlvF3z&#13;&#10;q26a4MXlx58eDvdaMe8gEPyg1NbH0zyelhdnQU0OhLd7mV+ep+7uf3y7/PO2u5tn22IHN+3LL+c7&#13;&#10;ct9CCZJZwKI+1iO0FWdrXmiFw1K6PW868eYSu6PDt+sntLvDu5vw3tmWN+tCFGEJFLXt5AtkYthU&#13;&#10;RJjMCxmO5/H1LeKHN/aMOGgbcl7ebhh8eNzk4XWqtz5dKIoPXdXL15Xcyh49+M0rLqaf3kt9RmgO&#13;&#10;GNhQudU0DYi/7lopcFa775ZhkoJUnx9Ob297oesZnGl/6A7BFZyp4e5hGxGwz89fMge7bcslwMSh&#13;&#10;M3EQlAZ8Vz5gukqsOv0w3i373p/O89Pnv6nyM2lWzOec03azHda5+3B3Zie5CrCC95sfjpdp2rkP&#13;&#10;++2B6HT7SbfbGvLbmxU/eJzZtz9d1V/TZrMziartX12OL+Saj3mZ3tGX8upffCY4Erq5PkKTf/v1&#13;&#10;CyJmT5og8bjH1QP9QXwYz/NwMa6b7n9iWcSxWoNfKBg32ryQ0/G0vN9t1GzKvQgz8q4YlwretQHF&#13;&#10;wX5++F2QIHvG/AYEsViwWoM5/jqj8Hu1wLFpUfiXkcVI0S7inSTD+SU0YjOClH9EY5/u3n0Ch3ma&#13;&#10;t22l1vFrSOH08+uhfbchhxDkln/0Z1Sl9fTFYQ7INs1MeiUURncUfHt72UMparSg8VORc/alQkex&#13;&#10;WDssIAFSfSSSM5MAS/yQzhE/wqrd/PSX3zqdqtAE3A/gS4ff39ZpxiGQsc45xeAd3movwdasKuft&#13;&#10;Y6eWNFHRzA781ffRL0PF6GKHHtx9Oux1WP0Cw8e0+tvHzzs9vDiku6ptOHxB8di/wi1Zja3H2i1z&#13;&#10;vUdD9fKB/q2Ief72dd7dRdgnN+PsrVZyDWE26/b+PqyxP+FliDaQ+5wgfnz8Po6v5Tjv9qR5hBCP&#13;&#10;JT3c/HIMl832vRa1icvLZZXxJ0JiU0kQgebcnFb3CiYUl2ygxqN7k731+cnA3zf5mizabx/+yz/+&#13;&#10;/LAVm0nTBC7X1xZ/+LMDWDHKw//7l398v9//0B3IUf6L/c8OLtVW5Ffm5lex5d/65+/QG0gBO93m&#13;&#10;D8fwi18ZgMR7V+075KVGu77/Unefp3XyeVUP26/mv4rd/eAqodHPl1+ahwM4hwm2AJPvf3g/n+ZP&#13;&#10;RKHhjZV+buvly7fm4w//+NY/us3SbV8m84PeuRyuc757/GsWCXQrp9V0y9FFvd31/bzZPaalki1L&#13;&#10;lml4vyzbaXabTiby9djfRyxfrusdoTcHsGC9n/aUnuwrI1CVTJ6YRADcTiBtIk8IUjOmzUdlvlEM&#13;&#10;YL9ca12nKKggmyd5UUbQRch8GM2PMlJRWgxqHxY24ZYtMkMQ5RNcv6Vq+SGfvvzdU/WhUf/NGPvz&#13;&#10;kl1GBEBGPXfdgx7LBAZ/ibSqJAhrPp89ahhv94d9uDJ5v+l13I331Uvf6s3x7eb/h6rDXG9QtU2V&#13;&#10;Hc3LuBVynYewUWaaP7UPrJpT+X41wfgwRBpVScgEPCrbnfZOtKg5VKff/mW7qYmoj+F8Ot8gZsmC&#13;&#10;d/QOV9ZN2c54Oc/v/2Zf0FKpENb3Zvr1bqd6if6m+WZO1xa+A/eQrRUkuGCMyX2G76w125oQ68wL&#13;&#10;3ePtoHbgz0fVtbNM1ctusKXlO+TRu1B/+u6wuJun1v1C4b+7v0TPIGn+Eh1PwwOsNUA9bzQLuUfq&#13;&#10;00MVTv0yQ4k24C3dU6EqzNGq3l5tDMq6c0NIAHN1oMM/9XWjvyzjf5suKpfl12SWieuI802yeD29&#13;&#10;CdAynJR46G9C2dvfg/84/QrnE+NAXGNq77pup9+LRoNKggMk/+VT/nuHadiyw7VfWmwC+vC7f396&#13;&#10;Tt/ylbH0dNexCk05u1RuIT6+HFWt/7zMbpgcZaph9YYdf7vEkqIZ1rVv8sMR7F9XugIoOpFyeXs9&#13;&#10;jflP/LbJnJ3BtDCbya3eQ8dOldtSYCui3M3K0fev6zowvAmBE4VhOF4oejqZRRykEe6e5K+nxRRU&#13;&#10;bZ5y8GRMd6BJunl2eNfWaOj9Jp50xuvtXSxYYbyPKwrXZb3+4mnb9njNsEDUMwcrQ6FF8Z36dv12&#13;&#10;eN++zC+UvaMb/Ovtv34a619v14d3H+nPp3knH/+qUY82jv/abj+C5Qr6rwtsz6U0reRsBXv6GQG8&#13;&#10;jretoicfDAgub0Vo2VDrnO1E3nF6uYHGqd8JMtw84jql1pspPv+w29SmJBXincMbfPa3JXPxXqaQ&#13;&#10;Px4+wdm4FEVKzM/XDxPI+UE9Klh/e/7NU3gso9X9gcg/fTvn7Xf1B/8P9R+m6SL2mRt+6ldUtdxf&#13;&#10;fmspzbE8fxs+dpd/e3vU9fr2Nna5OWju8ke6T/paaxjyTYH8AD3jiB7qVJOyIICsYbfby9mRiKsK&#13;&#10;kdqLWi5jXFdVbTxrzijc/6ffT/Z2GbzkkIWleMJWfnfQgpvk+TSBu7un355f2wrwWTyhDy9yri6H&#13;&#10;9tCBzrsr/HHFKJcdghoXkaoOkyqvaKuG25EHL/EPtbOi02zPW07NWVx+85/2f2vrlzvUTLeLbpvt&#13;&#10;u8dlmO6UeJZ1jKtshTPDk37onGl2LWj5RCBTrZ9wfMs+3Or+VCf/OoaZ5mP/VnOYMvnU/P7n83yB&#13;&#10;xdMgA+AxPTI5jKSp3m+qTxWGd4YSpZ/nAGkFZJjejk9E8sIbpcd5SREbNErVvh4vjHXf7T5iQtp7&#13;&#10;/bZetNdc0boh/AGdB90R+u2f/qk7HH65Liqxg2PH5wUE//7pfl7gQe/7eYo01vx9Gb6hZZHefOOF&#13;&#10;J7Xb39+u15VPuyLqb8HhrkHXgO0EVgFYfWuZZuRQltsJnDLVYq1TfeA/9z99+nffrf9ib/ncCu2e&#13;&#10;bypu5Of9ZXx5+CyBLlgcEKbdrpV5fLsgDDf4Xok7RZAItwJu4F/fFl1jGC+DXbbs+6/ns+FOLIev&#13;&#10;/suY03mY68JRDdEe0L3YYU7ygokZNu/diwfYO//VaPrExHbHLJz8jbtK/eNw25Xz9UrBZveLm++Q&#13;&#10;RVEZHuOeCtxqaYfQq/e1e9xdM1iA5JtL/aYnH6tPH/CQhrHfVTqsN+dKansk5JoY32KZyTwuLELd&#13;&#10;oMVfBnRURu/33//0l2PIXRyXf/+JUexSXttd81Z1I+UKcRcuMoj0kjbrBgWDtbgGcyjN5wficnwZ&#13;&#10;BkLA6oxP5mlBll4aqV9+6u+fOog185naGJ8gZWUN5o+//0P+5dg0pPIAPF8ofM9LLm4xKHL74dIf&#13;&#10;EbgS4pIQ1UYCtB5hkQp6REzEw+Xfdp/ezZTtuLeONKxugJ7h82+rM6A+DrBueP84UgnMOM2n+PT0&#13;&#10;6TKOV59yIQiDUpy3/O6uuZh+pk6h/clfURE0tFgX+6elirrjcX5fgKDJZvpmf7mUrJXhqQr0tbcB&#13;&#10;+GqDayLPma1FbFKHc8Y5nr/9suyFTAaVzWg2vj+vh7jx9G/zO1TieQlVy7MYb4dmjaNi/q7H4F0m&#13;&#10;EK/9tD80XzEOJGNqt2iDhhowsbDI8JtIfB8PNqxXJyvFgJsWWLH0fL/d4ITs5GtNu5jI8RzU02IB&#13;&#10;082cnxMFKWQC9c36P2qxLzw9L1V7nO2mELXkhP+Xf/i/KebRRs2CJZhy0vfXuBK3whJAchEgBLml&#13;&#10;mNh+vm/2CKWwnFuPlq5miDz/5TnkdfAKIygZHOC61Y01RuqakcA50ArfXmKhstBAW2Ati6OHGGAO&#13;&#10;TIAHhQlGsYBkgs/Xw528zUM/XnOJxhqByWlZNBKiYAQsiyKFsmm78TbpsWcUTBnBJHVV97cboXgB&#13;&#10;k8OJddU4v8XMEJbjZb5X9z04QhFjsJMt1pp1HTvApKiALzhEcE9R8b4fvttvRoP5bjeeRpnxWk5Q&#13;&#10;imFdVN1CZkJKdbtNgCCBvM/LYmSFuqr2q1dS79idXS0qEcJU4mTHSQodKCAREtTkUjk4Y1iIZlDm&#13;&#10;OguBczAmlwUyqLSyzkMg3/p/23Sb7EoG2j2vBUYXF5/97EEEsF4AjAVBZmLKAJIqqKYqjGXDgh/N&#13;&#10;tBBAOMNQosswMdGqkiOhfcwbKTTfgwWVORPCUqf94mDCEMPp6oJLOcPMYFyjQpIZerGvHRfAR9hI&#13;&#10;O8zNjlh4Ve1+39bXy8JF9eXH3xijPkU/o82mTm4dh4va7Ht/4QSS5B1G1DKWuMiUasQ85hBaELKv&#13;&#10;BWc0Bhgp60pIfjQXE7PE2QEcM46uzxz5GAjR00viACnoBSUQC+e8Mc7GTOm1ivT23EOBj2sumSa3&#13;&#10;8g4VHzWnJrM8oJILYgBMptONQelshq5qHuIdIiiBDLH3xNT3LaPbVlWLX2Y7wlTWYwgF0boOxe8r&#13;&#10;BXBmhTYdAzaJLFbR/OHhr9dlbPb6aGdPk2AUJZCyur2+AcHfpqG9U25y2eTEHTQOZsRZ1dXYGsQB&#13;&#10;hCWknLAuAOCpX1RrJXsqEE+4SEkDij7Y4tOUVg5BnCzSUtc4w8gZ8dQ5ayVHkXjNZMSx2lSz96pq&#13;&#10;/eLWfmV7keKUJc2EAUOubojr2lJWIbzpdgARfxmLsBngGJMC1TgenfEfPn50EMcYFr82VbuEQATV&#13;&#10;3bYfXzmruVa32yArnSJwMQmlYrwsMXFMNpz3lx6B+v8nCD6WLNsSBKFurY680lVEvHgiqzKrqsFg&#13;&#10;hDFiwIxJTzDjAzBG/CgDrGmMqu7KzCdCebj7VUduLVgrJBYKom03384UEYili6cqs+vn86YRLGHt&#13;&#10;TUQpRP2P3QdowhiDxEh0ZPZD5nQ8jYWUAFFEiEDeMNEwcl0xxsjGXMDitAeAVWKbaVlhUWI7nGao&#13;&#10;PPatB2TW0UGVTSyoSMEwQMm5RsooIdY0FeZctmYBJgneIFpzkktdC4A7gHVBlDb6PDE0M08Xu95/&#13;&#10;+DAtF2ZKqSXab5Jdmt0GxWRN/PHjE3TQTT53DAuKicgIRYdUBwBjqm5li7Lnqqnrhk/ObHabaZnu&#13;&#10;lLrklSTCIQXSR6dT9JQLmvLhUKHIOW545PJQGZdiADbi1U3n8TsWIlvncqZVFUPc8MpHiAEHAQeY&#13;&#10;BWPBrTxbIXEuBnlkrbWx2ABEFdfXSUj15e2VpbiAM+ZscWYHd86My3RrqqzIEySuMI8UNDiV5Pfb&#13;&#10;1tPgMOZQME+2/eH180tbNyZF3MFEwWg1Q5VMBSucJKYVynN2wM3FytUnDkAutdilTe1NZrARniYT&#13;&#10;KKAc88WEum3z5Ozltu/rr/MXnUPA6YkcqYC8pWkuSSCz6PvurnJwEchcJqphkckU44u+LmuJcc0j&#13;&#10;rUAZhKV+iIm3XSlaFu6WRWKKUlV6jus6CVbKlLMuwAdHroutalxXBIckarpcrmnRCpOXRdcCD+Mz&#13;&#10;TSpFuM5mu90LJJeQNSQAmRAihhwhmBKYFwML9CZOCHYCXc5ngFS6eVVvTbAWT8hhG5IPMAHLsIcl&#13;&#10;U9QUFuw6M5HX1fYdd8lxzlgsQ1yaGrIyDeWmVxOcxwAJxX+7fsIgsgJbjpKKiYQuZCYO0zK1bTcv&#13;&#10;RaJsXMmYQAwRqBiIORjtbpvDQVYdlhqvFbLAnZe62VttaCvrxy0PpK13WOKMo11gSUKwfSgUVNnn&#13;&#10;tarTbMBNu9xQTyNlqAompSXjcNVLCCEHh1O5nWYNki05Am1gTgmd3k5AUlVHJYjxjk4pTqnBkiPi&#13;&#10;slZ9L0QrAFEk5VJcLhR2YJ62bU0Zu6DUie1224sqGz+IJmUybdhONHsdM2GVrGrZ8hCAdQAQePPA&#13;&#10;WUCgRC4nCjaP/SiQMMkFq3ZNiaDdiAzg4kFe3eOHh1j8MFxZdYy+IIg0JsWNJDhoXWbB27iRlaCM&#13;&#10;lp4STEDD8GajuE4DbRIMAIeKiAo0NM5W41JzzhEQGgYgBAf3m7pktdkK51bBcaRkmedcIGdyHqAD&#13;&#10;RNy9L4xwicfTaVdvlnlOi2NcGRkaeYdI2fVydRkMZg18LSqgxCkDhIaYe7jxxkgCvJ+rjVxGlyIz&#13;&#10;ZaWkiSbWSjzu7oJzflwlgjoD0GgcS9IJUrSX+/myQBZqIkApFFFS9fF12j28B1QF95J09hk19eE8&#13;&#10;rEyJVU8hUlTwrtsARqYAeisaymouQ063k2FQ6tVTVd9mdJ08pnzRM2kEVOh6GSjEhCRnF86ln9dO&#13;&#10;9TTTyV/B4DmVcqG35dZXSt9GZFeJBYRh9bpl4jx6IOHoV+qaEYXJzfTQyZgQQi4aF1m7acb17Jzu&#13;&#10;mlYeGwExQTwWA0MargPIZFjPUoqqbaJRPp99iiCCxS+c1kXk305/VTDPK65U62zQ/pVg5K3LCcEQ&#13;&#10;EeGlcFhQJPFNTybHaJN2niVH7BhbCaRAbbeq3JVKcialMBDb6TWlta8ICRjGmiOeTMCCn5ZngGNe&#13;&#10;lpfzi0W5QCYb5OBNUJU8jIwsX5/rRiECMkC1amApFlodz+MwrNdl1zSFMJt1BPZytqKtsx0kjhEg&#13;&#10;QipWkbM+K8KqfX/2NuaVeFsgVKqb/CIgKYLN0Cm1T2HRzuQEaMfSGiXhSwkEtpQwCqDCyEXvcJid&#13;&#10;uWv3STJCWFyDLKGGVR5DKWnOrql3Sm2WYkZ9ZQjOwzWBKk0xAXjWS1pn0mITlhidHVZQckGB21J9&#13;&#10;3KFgoU6VYAixnHMpkJFWUKx4JyOFUmo7YhScMcXhXEougEAoefbAQkZTJsk5gAFjRPKdDuvTh4dk&#13;&#10;DRJ1Qem46UbWoDkyToK33hG6BJz5NKy4KBFzAzKHALBKw7gGy0NmomBGZV1HxN3oisk1IUu8YZNg&#13;&#10;ySFDGAZgy6ba50mHbOsNJxI0nL1d/yCIFgfMskregtUCFzbbBzuFx+PDN33r6W5abNf2AuRPL3/D&#13;&#10;qhPNFkBYWIMYB0UhCH1MuOKh4OgtCh7H5KAryyi6+m0d0VgsNCgXAkuu9yYumUQpiTGIVqzqW4WI&#13;&#10;X9z6uvZ4a0vkRC42mOB4hT0CpJLYZVgT7f2gXUvJWkizbUmFeAEVkeXmN6zbdNvr6dZXPYHz/X4P&#13;&#10;ixecEgwjKgRhQViec62oDhY1wk+GkCIaMaMhQCkQjcbUkGeCGafRRo55QzhnNAVn1iRm1xS6gqTD&#13;&#10;JGop68rlQkWOGFhk+6bzJbRVe5uXKayEU6eHu0MfrOsg5iYWB1eHnAEF0uQco4gFECeHEp5Xm0nm&#13;&#10;HQ+IZAez9oAS3CljBoBjSBkELJRAOEITX8al73Yxo0AZgxSFRHccOFS8JzDWEJgYL7PDda9jQBiI&#13;&#10;iidU8P/yP/0f0fiNqlf/xtqD81pgFOaKkBoX9P7h/nI6WzqSWJhLCFbFDXB5ziv/BG1NG+xZhivo&#13;&#10;P/YN59AsAl7/+HZ4eDShHNpSikM48vxPAa2eaHVHhiuPr0bUVPWkrvckTqsLs4tRm+3enM6/jwk2&#13;&#10;ShmrKWNSAox7oL0oSKgo3CHHaMxybNs66RxdVFsQpHPuuN+d9DWwdS3ek0IVOH1dG7VBvmQD6ZPx&#13;&#10;YMFRcXWoK/7+/QFcdMl0vQ0Vo/Cxh36qQSq3tzHsX72vITswdoMvVd9xVYWCZAcLYZdB0wC/ukvf&#13;&#10;borPGLoKkrbpxmECaw9z6Gpi1+vjQ4sBYbx2yKcxE7q3XpKNWa43uRXdg8KvyCwvfaVkR/tdPQyT&#13;&#10;i8HoincXjvin/++TI9Vd2duwAOJojbvjz9qG4zlcbhOvG41y02wQervM65QAXHAMl5pV+mblXo1a&#13;&#10;Ey6n0ZfxzLaHCdEtCAp+1OdVIbGss92q7MrT3U9u/l5So7UNuWg9b9VGJMairA8ZhLTOmrQCuQQr&#13;&#10;k7opWFWhytg0rfZ9vQEEVdstHPnNvAoKH+83wxDzNnAQRXKR92jkaQnr6UrqcOS7Xd18NTfFP0pQ&#13;&#10;4Dg6TDPXp+F5d6iHm+v3gvLqelmtn+4+3r+ez3W9pcNOwEDjbbouMy4A4HFeMWDvDjaMAcc6ShRx&#13;&#10;b3Ti3Gq7KEaiW+r2Z3MOIRskfGNpyEkeelLz+brcub12NlOIq0nt6q/XU1ia5XLaP2x8WrxJYcCJ&#13;&#10;UN61BEIPb8lEMZPmEfMkkRWvUOAhLH7avevmEGOL7bzsRLPmaq+U3HXysFn0CXlYlmTk2no4jjYD&#13;&#10;JdDZLdXdcXsZvquWb+82w2nYylYc83xVANK1BiaNTVuRBFWStlpphhveXYKDfNnt+laKGd4EZCGs&#13;&#10;6q4F2hVSdIqFoRjh0t5/uQAAIABJREFUOqxOhyAsr4Jo+09fz5JtNzvZYNwjQkEyPp2HWXp0mn+v&#13;&#10;6za61JItBBFhfJ2HN502eyGFtHNo7lubUspM21es2hiyojIlgArxMfhkGfM3m2mKy8tXTo8uEg9k&#13;&#10;LInWTHE+jAtG8qEF7mYf+6fZXTZQFQrap31cJ/u3QQJyAvnPP3/4dv7swWISvNxOqtsEwDmlpFRh&#13;&#10;mYpbusNfLutgQvpwRy5TBFmsY2F9upqkJ8sA803u0MOkYwjc0Npen6UUP/38Y1gdRRATcArXD/W/&#13;&#10;XC8jQZjgWAFRkHRQheH5OcQH2cDX69LvFKBtQlUN/NsMOTMgP7y/Z0u0nFQf3lEw63FtVGc1jGbc&#13;&#10;qA0n1Rtf4gTqTVfvGmcjbeK0GqtTUEHBzayHVKYEm++nL9MyfVDtCQSS0Xy5OTzval4gApDKVGqF&#13;&#10;l6snWYRbueG567Y+Je8JUVBsMOIcmzhajVS9VxWIAGc6PN+KbEsJ0QbR4D6HlFfCAoqKSO4zrrq9&#13;&#10;jd8f0c7mNOXwWHHQuwjh7NxP8J1exuNxG9FFlcNoznLDFmK3dwcMMynpCtZ3f/pnd7V4zsPrfNwf&#13;&#10;V7eSCq9ojgR+en3t0PHjXp79LO/2BWpwzY6m3NPdyU/UPT08naYwgbAOAfkKL9FfVgrol98/b949&#13;&#10;hVVj67cSQcjTHg/eNByi5+KhrR8q+1rwlq7nRQZeBs3/dEg338em7PP9hz4WG7Ci2dcbJiqwnpnf&#13;&#10;YZMKSISHRco2Gnd9eQWxe6UTqiuDUcemflOH4tcTefjpwbmRkiQBrBrFCji0vWJgNERVQHZQxd7Z&#13;&#10;2Na9T1liBVT7vHoipo7scsrLfMtIgEg4kcGlE9B1SYyRdQYs9ja6gHQk1g4eQl7Xd5kMj3dimeJ4&#13;&#10;xUu6/PSh83EOU+rf9bfr+WFz1Ppcagn9maSz35b7/gc9LX6xVsRuV+GSNnXf9DDT2G9bMWkDe+8D&#13;&#10;wczasg4jVbXq++k6UcTcMu36do4vhFWg8Igu7lkKj+9Ic4VeIeFERlu2xbtldVVfIQpRaKwmqHTP&#13;&#10;40neyc0G73e5kPeuIoHG5q7Oxu3tqv38/h9++K4nmNPr1y9MN6/j9+aw1ynnJiyL3W52Wq/yYdNR&#13;&#10;AzGqd4f46Yo1FJklu9S/bBmr4lpgBNC8iKYbTNz2P9DbK6G07rdfmNnF7nx6Wdzr8Vh7dPPs0uiH&#13;&#10;F6erZgcKAwh76HzCBQnW+JNm2+44X/Ve9LiC9386/t264+JFLzWJ0IW38yfZ7GyWwIPX8+8+2rvj&#13;&#10;jlQfnQ+EYdrvZHqL81IToXbsrjmAXDBXwvfX66XkGpRa376wLiKld2K3XpQjaeZa6ZKZdGbJwfYW&#13;&#10;T5AFPUA/O77N5sQpdjQ1vJ3m1SVggwdODhnrapPD0CtyaHfIY86oc7FqO7xNn7+6/b6y64uOqlqS&#13;&#10;Q42nO8IjYNgY7xaHNOcgygp//v53hBLFbd0+yrpcT5EgnKIt0zKPtqJ4nS6x6ps7SzNxt6AwXW4m&#13;&#10;R8i7whwVlIOUb5HcQ2ELLlgG+3XREUE1nU3gqsDYNtT49rHpZ6cXFGvR/1k+3l5Pyce6baOXGDHE&#13;&#10;+TTpt4lA2uwe926ecE0v5s072DAGSqAENV2XbnNDm+n7AJtwLx9LgOS7xx2gCabZKZajsQCX9rCj&#13;&#10;1mncJAonb+MppXtWGPBKoIshFCZiwrW6hJcC077f+jDzDZluOnoayhwm7U2GRbhy6re7uu/Ht0w2&#13;&#10;QWAWBtt92F0vU30vqifarnwOPCfgfdrepRyzYLW/LDp6jGvK99bPE7SAEcIpCcyWfJCwR/MbkAtj&#13;&#10;c4G4y3epX/VinF4gfjwwGJc8nXjqCj64eVWY2WzFAZ6vLx0T+x93w2xgFpfxD75DteqjoZ6nJyKW&#13;&#10;dSogcLUBGRitQ51kk+Lqf7n75fbt5dNyajYyFZ19F6gBfv7LT+9HHZwBdMv5Y3UoQGP0FhMoE3de&#13;&#10;yMZHHJWJI7I0pwYTrSKYtPGcK7XvptNNcQl5tnoTrfvz+3fTfJZ7uQTb749lDRNJ1+/XA+tkMkd2&#13;&#10;30KVmtg+PA6DuY4211lC2NcVQSjBtnZ0zgFt2wqhFZwLju/29wrI8+1l86jawMfGyETr1M63FxND&#13;&#10;CCElULWb4WV0Om0h850UHIT5WhBiqF2sjgDKaAyYWS2n1VHIIc9NXQ3X2+W8VK14e/1mUx6M3jaq&#13;&#10;mOVb8/QQkDPrrq0Wj7uVIkA5V3t1XF6feTBmiXlftYfN2/nEY8LAr9ZGgs46wAvshERhxW1en2/R&#13;&#10;Wqy6tqzZoezYliCPJkATEkAREahJusQxNTXLU6gBqpuNNtQtDpWUn5r0pQQfSspdDclefL+MCQpv&#13;&#10;zZJoBMj6qsUICuppCoW3BDxsd8t16PtqV+Pn6bYQ8J48OeIQypSUsycmatFKVqwrPCN0u807JmCE&#13;&#10;WDM4i4BcAVT1bXfXB5wiAhGldAmlT6dhSVTQQae6ZzVmm+xel3yKzGPkQcwJFZItUHR0qyYIrOuC&#13;&#10;WYxEJuPNdeSFJa/lsbtCtwvVnK4RBrrL4wUrQgUGJOOYUqvailY+eRVK9FYvI0DtOw+x9novdV5i&#13;&#10;yYteQcBQJAMN2+Dg6LbpVudJ35iwguA3XXV6+XbXNPr76a5qF1eWK90d75foW0KxW81lKUsGjCIq&#13;&#10;PI4XcwXVriJCleIKxn2RNT1f3xqpimtlhXQ4gVuB7YEwcZ1NLowWmFczynBgu0aRSgEx688h8G4/&#13;&#10;J1KrQ7AvkGEPAv6PP/9voUov8vY47VhTAwaiBC68PFUwTee0TP9GTvWycRGiRp3ZKB8aTYGR75tn&#13;&#10;JURtBACXw18+PPzx+b/ANnC1lc6N043QMn7XDZU1Jrbx8aJRBgrXcCs/1HpazOUEeTe8/d8xJVr1&#13;&#10;3Sxzd703VxF71FyWrm7brt9hld7x6Jd//unj7Xp9oWtbseX5OxCg3T1mXo0Xa5tK0xXtUuse9vPM&#13;&#10;NKNaxJDbXdjs72Vz/za9vf9hpxcDGX0ZTqoR18v5BJbBQL49TgndSNsl9ftA/68T/HhIOO6anmh2&#13;&#10;a+Yfsl0FGxUK38fUbniAN4Mt0fj15XZ497NlgujsMDr5pWNacLzvjy9ZL+WuQt3l1291UepP3s9v&#13;&#10;HxoWwdsVnrtSm39bX6MyUvz9Zdxv6v/6/es/ffzpx10fP9+s2NolbrqGtvWk0m5XVaVscEPPSa0J&#13;&#10;/mR/e1mrvRItxBV+MaceV1sDpWeod8fDdry9QhHAAbAOb4N+VFzWDaB8uq67Jn29TivbbvZtP3+L&#13;&#10;5+Xd9t3z5fvdYe/8vN3VFf3ldpkZ5xq790cxnN8UQ7fx4Yd9N11jNtsf1pfvVWgo86+3Ydd4EnyZ&#13;&#10;aX/9SX0s13r8pODWM504qxZY6JL4BmQucXevTSo/13+bnrMp1/Uzo+u7h0bP1emvY8Pfm7UiHyBe&#13;&#10;DrMbu/viVo2XNL5cd2DX/kl806Nr7iQIw++6r0TMI//L9v2FnQcTWwlL3N810Q8LRA9B0krGlgw3&#13;&#10;8x/ed3pwZW30Mi3Pgw3BBvc/BBm2Jtvzj9vmdc44ob3qqQ//7T9tX0+f7x7259jWtsxu2N214AJD&#13;&#10;es0gVfsazs4ZiGjz4L8a/F7BJJ2eOd9Mrk39Q/unc/zbxX8RO+rBuhhFM4uTfnraD7dGttiB76X5&#13;&#10;x3Y5/f3bX6t32zKmv0/RjmTH3o/upu5jpMPbhJ4em+VthgvQbXkQP8+rBg1p/h0e+x/BNcElno6g&#13;&#10;W4xdBqRYmFfW+HrvybojA6qoZJQyjPvqXbi+sPmPkHdtVebZAdwO39f5bGSk+PHjcfPD4KjD9WS/&#13;&#10;btq7wX6tDmbbdLfXFeLA6vzR3vT1AkD+AdNYvfMvc/p6U//E/lX/sbsXKF7Z5nFMiLTSCdCzh5RJ&#13;&#10;2+xE+ob9CYf1sG15GMxW3a5zReu35LhBvG+fL6dKK/qx06JcbrIPz4fuKMguzTgXetf2xOtb7XMM&#13;&#10;MuZd4SGMix/2m+r07J/idjQv5Kj9twjU5nHb5vm1rpvnr//psedtdpcm3nd3nMl//X/+7fGfDhOL&#13;&#10;k0QNUhsBIRmZmGvNvi/ZunK3OXqRl6DrTkYaXk62UMR26i1e24fdFc6XdNEYKwE2NQDnP84WTKN5&#13;&#10;d9cl/R196INfzXip6s7yWgZ0+X8/NU+ebR5pVE1qwZcQasHFwZk60ds/pLtf+vd/LN8e7cbcogts&#13;&#10;32z++nXNOQVzy3vS8fu1uE/X33I/hZv0Sz5o6p5PLZNmiWDOv3K46472240AO18Hcd+FDcPddDze&#13;&#10;iZo0t2KyAxA2TfOW+M895mgE6RvR5UKVKcG6tTxyfCH3YnPP5R/mHDdglgEN7OIjE6pR2266F+kT&#13;&#10;guxtsm7UT1ewXD5vHpC+LVCuXlyhaAGioaC668v1239+xWhXp9b768pjtxccny/Hp30CfHgdiO23&#13;&#10;4kuvFGXV53xLqdFg/umfj+e3onUjK6Y2+G05/8vxv1u/m1MU/+FfPj6vS+Y9+iG3MxHHzR9hmG/T&#13;&#10;+/MRwvVCP6VmbcTPf3x6a1H9RzZRkJudK5peltEZnbyDuzs4jMGtUtJshp+r995fM7uS+d18g9MN&#13;&#10;bFjbNSuHhETBHslvL99I1X07L4pAU2oUe32ut/9QWAbxbXoebiyvbeN++YGStxFUaH12e/+B3aUj&#13;&#10;sgAyWxrLdN/9eF3yLzUAW+7AXHXEge4v7w43fSkqNOaYKNLO9EcR+Cj6w28vLxXZ8i7f5sGXtMbo&#13;&#10;j7W/mnf08S2m8dQzEQ8PSf1Wmv02z365eMW68AbjZzg8OvGCTV5DFetvZpIuRfv29VPf/jcVfhMR&#13;&#10;CIPkD8d5dYQwfdHz28h28AxfzceqWmMJIY8T1OFT0KQmvKaHJEYzbD9s+6p2r78xRKe53N5OqB/i&#13;&#10;fLWvr+8P79wh+qqaAj39+hZROvy8Lw/qafuXt+vz8Y4z9OEBb60xREL9K+03M0UQeH9+i94HxJl4&#13;&#10;IkHH68sY1pjywn76Z+5we7WIT4B98CBGYN4xBMgIyfiU/Mvn5KywfgvGfdGvFdYwfr2rm135Mzf+&#13;&#10;TuBhTMS84h6kB7LHk9aDvemqvBK4o5pudU87PLbd7S1s4IG2n+uHjxXf6yvor1HUcWLn08neEk4t&#13;&#10;c9tkWeXP1qNAt/ibTFUXPZk3j/iiRAjm5+Od/orx/FtIephXLMvTn55SSsOgj/uUuCXWbrLK9w02&#13;&#10;GiII7n5w5txitkuS2OYifc8LHV9lsoJV53F489M96L99+/ccDLGsMaXQepHHjus/RI0LbLRxN3xe&#13;&#10;zMfHIymzrzLvNhjU+hXRp815sgCzl3Gmu/08nnjyY3ngU9o/PozApkGYtyRaOokXSTpvVkXBmLaw&#13;&#10;woalU7zl5zUoZQrodv3pO0o4Tol8WezWhUBg7htHrtcAxUZoN9AvpByi7+tvIe/qwWgcUjyNQ6fi&#13;&#10;07t6Hn6PZi63zFDnJy6u6/yeK9b9af/n33/7Qx1+Zt2BNpt7FDFv5mVZcUrHuVAACUlKxKNILBkz&#13;&#10;bGp1XWcFhdAKsb19vnKDxeIbkGbAwuZdn9DvL7/jXoWOD+Xx/DwCm3oOHS9VkV11H43w6kfMm2G4&#13;&#10;+J9AvQInCHy/vfw9AXnmOQ2/fm1Yt6ZalNSh4OmiC5kBxcu9nC40yeyYty8QFAJJp7bf/svvm/z3&#13;&#10;JYGzOBw0baUN17eHxYanrS+r5BB+pQPRCZXN3YblvrD/zCuEZVP/3Lz+2ydgUg/JFWUW8n//8cPY&#13;&#10;kqNR/tPSrHSJ/vVhzURCLV4rHEMsjG7PztlsHF4Lmdh8r9+tb5MADKVg51l1m18vw8TEj/t6PV/K&#13;&#10;WS+q3EXx+Oy0XsgvP5yvXuGD7G9pVzAo8Jp8YgcV5vX69MPh9ZZbcvBXYkWNd0vOGoWy1Ds/vGKL&#13;&#10;6YLtvIgj6DJdP93CP3TLGleQ/giL/vXTQXXUh3vFZfVgoLZKT/raVIjBmZlz0je8+cfvr9pezedF&#13;&#10;E9JD15wj2N5u58vnK3zrFaEj6w8d3TICwJ3azNebrI0m2kZ7XXVXyYq3GJOYQdfRYdQEV8f7H2a6&#13;&#10;5mcWnu1mlWT/lMelT+DaKHiNKIXdVvX6r/aBIuKfdrsXLcW7S7CuDGkEC1HKI7r9yGRNyBLI2dcf&#13;&#10;1b900uSgC343Z/Sw9zSAhtw+o+rHLdl2c5jouw9GihmD06sDkqEikMW4j9GAfX94fX6BKlbV8TqO&#13;&#10;19f4t+e/13c7w+m+f7M7IHaRVTpGm1ItrGqtNHNqHhil+f29n8MpO3H7gt+nMIGVQsBo+aMiuvBt&#13;&#10;/TD9euU/8yHS0zWtvtvGK2F4ToHu7x2yDMcapwHLKxd8hzz9/oIR2eSFxAWk+2/h9mwEudP8zMFP&#13;&#10;uIBlehGHQ0xW4Gr4amqFdFO69/LL+O9xmWqROhEYSNU9nT1g9RMWXqE9nCkaOKoA7Gti/fTvv+m+&#13;&#10;RXUpHDPn1vj18bivaDPqV00ajV/bd2aK7xKn65J4ao+oWEFhVbE3U/9plWx7eYN1GmnYh1fQLBuK&#13;&#10;li9fjAxlm/Iyeow9QCLCOkXkI0240mLB7uz0mYH43ZqH99JxL54kV1YWfdhLRSDJjV/mUtykppou&#13;&#10;YYr2BHTc8uMcxY10Ju425GuGPlgz3m1BzmtEfh/h9fT7h+4Qvk5+k1uxUzHUfgGrReuaCPNc4P/4&#13;&#10;P/7vACGSEQXVCq/RGIWFogVkxWgDE6srQRJClAHMJaJxjdlDEjIoXtYYwQCgG+M3TnFawXwbt1XD&#13;&#10;qFSydaRE7ETHxhVsMMKYJADHYUHFdrtj1fQlw+3u3mNvs0MEQYJByyRBGEsLYgCuWHmeXiWWw20d&#13;&#10;S2ZZx8Vsmr0X4Ha21qXNgZ9//13Q4r2NS66QppLoOPeNKghdhnE0s0Lcr5ohpaOtQQuzLmWJsK93&#13;&#10;bcmha6qLHQ+1CH79+LQBhSCmQ1610yHkqmn0WjhlQrbFhWJS1XcVaxSFtDhTRvs2Y6lszFsgYrCf&#13;&#10;vv56OOxJUn69bXrmp5LbXDIel3kkeL9rceGEqsRcX2OGYxZZZeVM/vL9JvrGFdO3dQgu1ypFEBZn&#13;&#10;xpDjlHLo9vXiLzGCAj2XJNvEtqr4HGyYQLI+EtF5JAsD6xopEnCFCILzbcVQUE6SmRiGfS1ZMECi&#13;&#10;XOAyDVLIq4kYoxyDWUYmyGwMlDleDa/U23JlYkfBgBkQFaOhNhlFHxLOm73Qt2vWfqb89vxXhBgC&#13;&#10;fMVJKH673QQhoQivp2AiDIDt8fT1JiKlBBRASso2eEfwQ9snEkXP9Irs60U1AgtMVhoj3O8f4jxP&#13;&#10;2SKIYEyKBMm2laKcoRjm67iIdlOrbgraBAsgxAkd3tdaazeairPnr3/b7ParMfu6bnoOFWJtFc7x&#13;&#10;nOcCoba+AOKi0WmOM87ozSJ0MaEiqmpIoEDHhGBczGWz3w3LIMlmMn4Nvi55IhCUOE5zBYHPKyn4&#13;&#10;+vIa+oI9IRH6aVnCnPz048e7q7ko0Zo8ZRJ9ZNtadps9iASmmVC0Ua3XPqOrG0zHWlQysRYxMKG1&#13;&#10;sfl1iKEUWdeYRB/Wydxkr16vv4qRPe6f/ng7dQRkGupdt/5ttYgLhiDwjvmO4+t0lf3GFwVFxpkW&#13;&#10;W6q6YRwTCb8trzJmBjDyZf9jd3ubAIZ1s9FvtsIVQcm40ThdahkJCB5YY47bDZNyQROuGF39AVXD&#13;&#10;NFMhgIscie9vr0SRl+uXQ9tBmS2AnlJE8VyMRIJGNM4FZR0ZKowyG0XHc4o4kRQj4bU1ESBZEMbR&#13;&#10;twx6KIbvumnUGmdgiZcuw8DljgkUcSG8BgKi7daGgLjQs4/GhsRs5rBBdtGIOV7b5ZIZAsibfDXX&#13;&#10;MjoYdUpK7INKscLf7G2Kftc2zqyYwr59V9I6Tp+Z3ADMQUA9axEhZjylmGKGrNowTFN21+lCaW9X&#13;&#10;x2QlOFk8gDnwihRMvv9+hqmseiqsTbnk4sf1jSFQ8+PbMPG6MquBdYW7ZgHrh+OWYHo+r1DicvJU&#13;&#10;4Eiy8qyvf7CrV12osAKCWJQOm6M1a/ZzeyA+IwmojmYOIxRsflsUF4RkBFu/xsuXk24zvJhF+1QI&#13;&#10;Rnx0BqDy859+ud3CXmydNxhHA0lfSwkTKyBcYcZ5zSZOSwLBusAI2fAfAAtMyu/fzzVEtBYBoQz4&#13;&#10;eFtF5nUSXZN2u4N2EyU8+BKzB0l3HJUYfn2xldpFFOcwlyKCDQGRHatLdqhkARXrGYAFQhpKWYxu&#13;&#10;dx1XXPvzsuoUIgf+9WpdDlUjD/IYl0GooFiG1cMyJIK41XEnWclhmId9oVu5LT73zTbatGWUKcJ7&#13;&#10;YRO6nl9J1UXUHCKwwWaBbTEY3MaLzl4M85KpLBFs+y3IoN3urBkA0MGcIcwB+5rsh4vhzWbypaJE&#13;&#10;hyUholEhLI3ni8uIqlqKUGZdc1TMecQNptS7wEHUr9PkHZQMmGUsIKXEGJU4jN9uOJRE2DYmFEj2&#13;&#10;iFfSF9w2fLBvivQEKA6Bua5QiNcYVLchaPFLcDDHhl60/qGtA3CrWeu6qwFFBYdYIqR7xWNGay7G&#13;&#10;p1IKwIETyVuOKKSE9VXlFogAfHd3H2dz98tBD9cKMjuslFHvnUH2fit1jgbkjvfDMm/qTilxXeh8&#13;&#10;GzNGttgKd5whkJw1tCCAcIrW41yW7DMMCEYEiVnHxaQllp61v/zjh9XNCXE7LZRUTXtI8LpAiLVR&#13;&#10;oWheoCmUQFRgSUWjRnskCEqA4oruHg9untqdKAwUQXMqy+fJuHFx8zMqveApwxxLmLWo2oKIEyU4&#13;&#10;oJpqWMfFrkJyhWh2FleBI2nnSVBQitdhKbkExBQjKAWFcU0e4qqV5Nm50zIIQ5d5jTlNb34reFpn&#13;&#10;wuvUArndMCnZBANCetQ4YQtTsCQjYnDS81VqnGwMbvUu5ZjXdQ0OAc69SZS3JmsT4a7rVME+Afpu&#13;&#10;T/oezdpG41GweeUQ5kRxyBRgEAXfo3EeFxNRRVMR19Pb/V0XIWAECJGkwm5hoORq04mcshuNdRDI&#13;&#10;uqm3HV+dkbLj11zLKiRP95W5rMnOfUVwqbb9juIU3EDBsNveVTj/sK9IVYhEhFIe0zIslLKMWM6J&#13;&#10;svT1+5emZcGbhASE/nHXaAuHNSq1FZWCIeJKeFSaOmRA9equ1rQghmCHtxfobALjyfkIcwNZwsm6&#13;&#10;gqg4DWNZEuPM4uhv4HDYJJvu7x69G/fHHQBJVYJhEEB6uzy/Zx274zCluLgyeYJEcbYSPNoQIR3s&#13;&#10;BFucrR3n13ojwJqxzpMfdBnv1DvMQYmAE5kMDLkSvEBsgefWksvNRkeVyqhpIocKJoClzyBTuK37&#13;&#10;/UPtSoI4JQjOb68//vhTxdjbySAAfQ6EEpxk8iRnhZwjTb84aAqI14HySvCqFuTkNEhxuJ0div4W&#13;&#10;MSEQJMaRYDXzgWObSDPraVqWRjRNtfHOIZKFxMgzwD1rQMGqbeoxLKCGtKhkF5t0f9fE7PySFN+C&#13;&#10;R3S5RcUaqy3II8cH6DP061agb/DWbLYQ4GBZ1oAAueAJwkJyxsGvMuIEIcOFFZHUnGN2+e7hbkJL&#13;&#10;co5wxDGUmUOCm93m9HL1lE16IZSxuk5z8CVpZxlrUd2GGBsBM1OSc5gjIYn4JEW97Q8JBGR3EQMf&#13;&#10;rS4Fs4gkSBCSqqtYfbe9SynEwFxcMYvDeZIbAmC268wzU5koymGGOhUPTFFJVlWDGQK5xGyZMgWk&#13;&#10;Nc7nFQIxLS/Q5Y5zUAvrHaHcrROx6PL1RgqnAZ71NaGK4AYzMqa1lEAZZYzhmmYECkjL5atZLEai&#13;&#10;6ntEcYo5+5JnLT1NKKYGbkhzHk3VtJCH3eYughVQqzKEa5ivgxJSB8jppjjgV1eYKmWhAE3rqcL3&#13;&#10;Fas3tYpsGZzDkk8xOJAVwE6vktO5+A0SYHV3TVsf27P23fbRLwuqUQUl0tj79KHr7DgWwPqu1esC&#13;&#10;AwEO4bVkllkFOJOX86VRqtgkK4ydTbGIqlOtv754YPyh25CIVbeJlCMs5tHnQGLIrCrm6mPIAZMG&#13;&#10;4Yt7E4i/u/+QiXZzUlQxxrfkEH25zYNEnVk1AkjPSVmciizZVzVQCWROCwBruuJK2jVBAGshsELd&#13;&#10;th2WG8k6M7Fpa2tc6ZomBUSx8To5LBiKfgqRHbd7QiqGFWmqlAyAmRGYC1vWEVPmfXaEB+sUryWV&#13;&#10;Lp7NChntEVNpMnkJHakKqIkvgdrDh61fbIAIq0ZgqPb7yzxPSUPeWBNSyhnCQn3f73zJVhv8v/7P&#13;&#10;/yfNKN5MqTtcTdmEcLWCJciP49XYOXOz0oq9noZQWL6ty2g39YGGkW8pQqEW9Ky/bZ6IANK+AUFB&#13;&#10;XVUQsHUO+LF2RXuwBqO2MK7GASgEFbgqw7wCiPSlLHBhNc8wrdPKn/pPl6/4tKR2V20UYXm5MLu+&#13;&#10;gEIRUROBD8h01Wa8ObyTMDaYCEBenxBZ56nvd5WqSBwBS0RloENAourqOU51kXaOuDDUwm3ZWnvp&#13;&#10;+qLzQxDa6aXiJNMiIM72it3JooOxfwMYEMKJoOuSs1MY+Zfn14bVbjSklZfXU8MBCkOuylHcF8Jy&#13;&#10;wXtYMQnf/3gMq+vo3ujT6fZHnQ5wzy/jjTdCq17EdZq9TqVqLUu+r9lr0j/Q9xnJP16v1bs62Rnk&#13;&#10;1HddqISgNQzMT6BrzOJvGVqMC+UEkXK6noGOM8sglqCdrmCYQBGdwQqQABzNAdMiCS0I8E50c9Jp&#13;&#10;vUkC8npVEYZtKyWPbsWZG6HmaeQYeXPaHY/VZu/ZSs6ovutjBdbRF/tWd1LV/Pe/xoYrwIo4iGzf&#13;&#10;Kszt1Zjdu4fNLERnTM6sm83YV3UxplQ7lgzwpSJ8VstB98wTj11BTCjlcqJ7Rqew5PXqrvZUF32q&#13;&#10;umpYF/3NirpPCe0lmaLT80xKqjhkqNd2WtcrMsPS9oyp8e3meLFWY0pkYhf0jQS8QxspUyKWcTEM&#13;&#10;Y4eZ2GIH8ubusJ4xv+MAYVXXLFNTFrmjPOwK+64hdbSJp+tMRptLLBSgddO1Njpe8WJrVxKuWOXy&#13;&#10;38dPqmpz4b9IpmUAPggI7QZ/7H+6PX+Hq64e2MNdj2lc3DwNs83Glohhva6zwHWaMpUzAzn7XFUt&#13;&#10;JWud6uk0tjKROXe0AAAgAElEQVRP36/qvrabsH8rnybgUjw+3I/g5ePdIZGMG14jjYYGA3a2pueO&#13;&#10;1WItsXshF8aamnl9CxXoaQ4QzYVYnyMrAjDhsc15dUMCa6zT7W9fH7d3MsAXchVZQEQRaqguu6r3&#13;&#10;YTVuhLt6cmuzqZ6/L08NX429WgMFSCzn15lenGh527fTebnfflighjy8/+lw+TxnrpecHcMZgdUt&#13;&#10;OADoCi537bEUTtYU+Go+v3zhjLaIL5EzKr3xBSsXo5suH+7a0zlz2JEKsi0lAx3YCeKsmqcl3yCR&#13;&#10;lGydXKKsJ2OAUOkaCID19t3FAqn8OI+iDUv4TNf7uM41Ck1Uz9Wyei+azWoh3vrP66Ucaswaupim&#13;&#10;rcZ1vL3ZnG+bXQlxS1QXR7t8uQJRHh821qZ58RkRO62YwGpb89zPWrd3u/XtRdR3Lq6iY8uQ3m/f&#13;&#10;FZAgCYbuGiIIj8cnBS3WjrsCQYbH4/4Ww9nr3CB0fmaipeIYsXsA/dt07h9789nU1TtvEtqN85eR&#13;&#10;tkrDwiDfUlLYstLBekWWaNNCZSLtRiZ2u1xpC8xY79Xu9uXsHu2fu1+WJRDWWBdVz6ta3caBgCPy&#13;&#10;cJreCI/nxdLo7wTnknf+4Fl0Ku0po6yVUngzqfwTuU/Wpm1zh/TZFwBF7SOQpIVjlhqybpEUcSHH&#13;&#10;yQMsoIrIL1jPqMCr2zDWbp+ULQRDohgeTdkK8XR/N7wNNSYn90qIKEUUDj89/4ElDqvWeNq0PbQl&#13;&#10;z+P3CBGBfaPcCBTTkkVopyk/vT2funZ7G+2ft10Ecfd0rGfX4jb6stkd1/MocrTIyYNaAtkoMhlk&#13;&#10;bNVOz0BRTYE4yrsqWY2HU5K884wO1wsqibBqmK4QG0oNCxFWUNMVX2smDplVf7zedg0raJX7zUwy&#13;&#10;crb4hLi8THNNDDHm0NWE2IHsUszTbeppGL8vqOKg4gLMQR0oo2adZXJ1VsUE8bQXn68EcEbaQNNt&#13;&#10;1ID7G7ju/f31ei1ruqsel8qfAyyEzed/7dlhxlH8sCdwF87/NeaoFy3vd/UVEMJX59WuBbd1cB5t&#13;&#10;OmgJlWD3oMxYrvFcV53XUM7LEITXpqHs2PSX8AcLIC85hUgwhjG+xjOwS6TYwCw89R4TgkI2jjyI&#13;&#10;iCJJ1Z6XhRCYQDSXUyQHUmKSSPjb2bVVMLOERTScRjWFXFTFHGBVqnt1GfLDZguRELJn9XAxcc8k&#13;&#10;nPRakaeq99rmAHL8/wmCjy3LsgRBqEerK580Mzd3D5EVVVQDf9ATYC0GTBkwYsTvMoC1mq6urMyM&#13;&#10;CFcmnrj6aMHe4I4aX1h0sxJydssatn7PACq0VTdrktUnywtJdz3NH84HiKdhbmWDGJ83AynHxzq7&#13;&#10;ZLOf/DreJuhMsZbT4lkpJoDolESIF0LJfN1I36y328fTkaWi79K5GaZQUbaCrfdHG/0W9BP/hJyZ&#13;&#10;rxeHAXhu7vNUYjqYdkqWQoYiil01/TD10wHuxbHYf9r/a9wChibACgJYUGGl9ilDJBOSkWkiWnub&#13;&#10;8n3yUnzD0VFaDfPusQ3AFej69rBdNQFEyprFqnoq1/s6LJE1+Dr5fa+MvpolHfeyoHGdxqR3Onq2&#13;&#10;7+j0g5NAcTVeokFLwzCEnLH9c+DWG8DKRObP3S96fO9Y5s0DSQSk9fFId5374+/jjuUWzAPb5nV2&#13;&#10;JtQRMEILZrMDuw8VdI6QVPLaHj4s3tnl8tiy68xnCwsUmKNaYg/zdRmPR0h9taT0xzzszHrYKxxC&#13;&#10;hTBQ0XBRCGRLHKZ5f3oEnAMiDqmCimoW0yhKmpwJGHK/vfhUhvHOGFyWGeK43wk5xFFZUYh+GT9W&#13;&#10;O0DaRgnBSVkS3O9wR67+7b87PNm0JZpbLWHGHq9JLGXiWMrxMnHMgy7e4P1JRTjbV85ED6jiVWvd&#13;&#10;kARe0tpnOm3Ro+II0PcRyez85syVHg89a//Lf/23p8Mxax5KnNzG6lKZ07KCcQU74UH9lAiNHH4E&#13;&#10;PBAhhEpxQbtWMLrpqYBoRlxVYn9qaUqvf5soMrLS440Glvf73W3ULd4hnEKaQSkUy8Ltlm/aUJxy&#13;&#10;roCRAc0sRJNZxHXBORLcANLqbi5bnxNctu1Yi3VgpLi+gWD68WePCebZFmiFYJ3k/Yv+R1O3NUYH&#13;&#10;xf+uv7oZ9OdW5xFNqtqftDNAlIA9KmHRA54NLIrV0qBgp+I54VIN9zlLPH2/tYc+YQiSfBmuAABK&#13;&#10;PaJ9ih6UkOzo5rhrD3ELXuQD/+dUIsRpJQjylTa4wBpiBSP0s4slFlj5tGrztms/a3SFObWSz3+u&#13;&#10;kqBoI+eq6vae+hHOHWQweLuZ4+783WNZq6wLT6xXzeY3P8+7ms8lpFyczwfR2u9jK/u+O6U3t+wA&#13;&#10;QlVx9Lu+ROy03j5++ri5ORG8OcMFJeurlB3EyjK0TOu+2XWy9i9jk7gVIT9R9Jrb88P1dud7/+vz&#13;&#10;v7zc/+jOGI1EGBt9kJWaEkZBTtdp33RYdSiO2XlYA7KdYPQUmVXqlFjA+GK2SlDsCiyJc7iUeEyU&#13;&#10;upC3dalIQsIaUvQyghFssA4NJ+gM47o6KDu/3ZXqsgYVrNtmT6sM6MzRsWqonbeW95C6x1rN2pGq&#13;&#10;R2IQ7pEDNL2+//rLb9d104QZnSvQc6p2TW3AUqZEmmZDkN+M4ysunOOmblYc9iDAAOH2d8skJw3Q&#13;&#10;N7LveIo02uojzS8zalu8PxP/tozBCylzs0UnKaGbGTmvl3itGkU5OwkCagkBSqFoxXbGYE7rfQ1j&#13;&#10;xWmcp68lHQsCziSzhuPzPoGot6lruHa82hFtAoz4h14lq6ZBow0COQNQp1I5l4/oQAPOUzIZURJI&#13;&#10;i9cytbiJiAbCJMXfxxlWLLekeOnWRaiaVnViYwrcbFtYNf5f//P/vsYBqJCt+pc66hhmhu+l4dvd&#13;&#10;IBK6vXyutuJrzna0vNLSPfZyr+jdRsSmrOGDlKMonq9m2eAVgYqQOWl3rnZ/un//xPbtVVzj4z2s&#13;&#10;krEaeF2BcSKB0wFuCYc9O4KUt3n8CBXavvfJ9fgvDPvlNhCkytNJ0Bxidtp/xGi+rhBkTJ2dx9zv&#13;&#10;TLY9UoMXiPLx8i7LMEhJm+46bdA8jmFEMO5r5OUPik+r2wJZhtCMAt8r8avhBNwUqechF75OY6Cp&#13;&#10;kvlQcKljC/HO4xqYGxXd6KDolv2BlgJhEV95/blaXKh1eHQouc3y3JR36D59mWn8Y9b3ipntlUlx&#13;&#10;3H/Uy+/zV/WQGnnT+eHTfoveMZ8rsL6N6mHKpI2HA9fT5ctvz7sviz593mnQfr/zgx+XtMGqCm2z&#13;&#10;ih9n9U/aouAlEK2NvN49n2GsbImei91PB1sJ5irqKjK/707/YpYm+/szFmn/ZteFR4dA6tUEUepa&#13;&#10;kKmKPxy08FTDupmBaAp+hJIgBEEc7t9igU2By4rWqeY4gp/gfUhx7fHTdbfXJrlhjcAGUX/K5DGS&#13;&#10;ee/K5WYyV4jOw/KlaavN2s91H8iaCAicKDQuEFtsG8yhv8ZWvBBwoAnl6BNm9ExP5alvt/Vek8TV&#13;&#10;udDNJx0EzaIgiGpe+RBJ1dkoKPvYZ0lInTLKSlAfRUp+3ggGM9wLyq2+Xa4xVqLKhxP84Nsvww0n&#13;&#10;kLWdgEdJeMiatzlVl5S0cnPdVSmbHe9PG0wL6P4pd5Gy0OLux3RJUqA2TJkC07SIczcHXz3hOtWH&#13;&#10;8rSKmZfz93Hiz6cPd/zX7UKPu1XQAla4Ff+6Jbsbn3UlG+4FBYjv3TXPcc+agFF5RjK+zP9fA3Y3&#13;&#10;GSzLb5B2bZOXIC55OXLRGdzEKQynt+ou9eX+HeSJLHI5xrSHdV3B0Mu4G/9tzoe+dhZRlKUITF9f&#13;&#10;/hNe08nb7SfgJrqNG8plsdwloNodSb34pGwzL+3bh3uPi6hwTst7I/y0RdVWmDL/41mU3fCy9KeH&#13;&#10;rEppRerI3pB7hWnb30qo4gcNv5x39Xr7TmNVrZC9RXes610kVtBBQDXBe8SUGejRE9cvv2fQ3Ude&#13;&#10;UE2fDqPL6DBt7m6oSz2j7UudMkJ1yOcRv1HFtnktGmzku1B/sRvRbnkwX/p9t+WA3h6F+2tvYj25&#13;&#10;uXab010Ld5U9TzQ7JCzuSw+6UFNMfPmB0YHsoAECEF3K43XPEhUYoXtmJzGPPuvq52ONIYRIPq5m&#13;&#10;xV+rmNvCIRmh/h/dFptKzKScy71pH98v2Kv/IlDBFmglDP5ac1EWDLlTjrxtN/TY/DTdbxNDAemr&#13;&#10;WQ9sj3RK43pO+xc2h8VX8XxxVcsWe1Gd3Ts0JYiaRCuXo4D0+/6cfUWJP4VSToc+xBeUeZxLG/om&#13;&#10;sRZrX9z+8eH9T8OkjdnSOwWndylCRbEwD19leMdGd5DnLbvY6/yTx9/k9ix4ClmvUIB/g518wdRf&#13;&#10;yN/8TJM9OzdEm8sVZuu37a1Ftz//iCCSTuj70rRnjuqiRHNbA0Gromhr3uo403wH28mS9gXYrdXo&#13;&#10;1//Yb0f6wtgAR4yud0ygZ+AToSmnKfxYyI+6U/v4YVtWExY3674wmQivN5zF7cdWgmJZ/NNJKp/x&#13;&#10;msKy8Z9eDfSBCOC9fMKAmweUL/HV2ORHCrw01qA186GU0xRALI1IVQXdGrx0JSfk/tFTyGNXpik9&#13;&#10;8onNYY3tmtsA7HTiFZ48l9A9uYCj6rttaoNjvTq9nGa1NQB5JorD7CtKbcHV21XzxC6s7etCvcpQ&#13;&#10;W1w1hz8JEHE8VbusMaOP8qlREPYu8tQS98OOU7B5BSfuD/OCaHn7fsIX4dOJxHKRRGSzfWgPsyEJ&#13;&#10;v7O+e7MxVwVBEqztyQGFj5S67L/Ufk2lRVQ1/SH9+b4gDpSBbFDNpjGhgglIKV0oDyltYj6chc8k&#13;&#10;+DrqGARCgmSr70Mb3u8uJYlgC5RejK+qE63bPnEM0Hofuh1/VGqbIymnDa5HNEgs5xeX5lcfXeHy&#13;&#10;+QCL6ZfXzYwJnvecOIcLPuxeRnJu1wwjhIh4iigehiURHQMzet22NzjSko/zNCeZkXIsLkspE5JY&#13;&#10;nn5iV/f2j0AhPx4xonF07qeA/uy4o32UIPTshHIqdRb1qySq5hv4SfSxYbylkWy3H/5ffj6t0wo8&#13;&#10;7vqKp9CdD5YgEkDMu2wgsvBvwWdc2j0fv6H+AeaAchRC664aS4Y+SgtVoTOpYLerTHY6hUyr5RE8&#13;&#10;XeZqIce44/X1azJPba1iaDqDkqgDVEN+nesNffMqzVWXwU0KzoraTtU0cYy1EnfiYtHLQVAFI2wO&#13;&#10;NQp5HHi/00TVJZ6TiyUt9+eSrz7/u91nIwFHqC2QlSDCPUvyjsqDY6XaD3B3dj0l40Nb++u8IorZ&#13;&#10;wVZteujUcvmavsPD7pbJW351GBBIr2Nu7/+NnttXyW1EOK0Wkik1hGNAyVA1fxfdL3avXFVZrhmv&#13;&#10;j+3yqmtTbeZrHCPK9aH/yxsbJhJWzO5QncvzQydoCkysGwg0ldqk1alWOubYE/rw5PPdwIwUrDva&#13;&#10;KY0aG6FjaOgLLlgYUOn7QqNgEGlTAHvYO07Aut6j2LEK17smwdczOuyOjc7LLfZt7gOi5KHHaIvb&#13;&#10;zJVf4qsUj3n8Ebdl3zTAGCklKURDLZ6oXe0ensXCcq29zgTtaH+Jt1bVcPEXC7cG40fAj+X/yQ9H&#13;&#10;FEyHkKyriCVDqqzwQ03/yENNz+Uu685o9yDq49y8HHIigXBbP8qPr08/Wjr9Rdhv6w0KYcOKKQgm&#13;&#10;Xs0frIb3OwILpx6SkJKAYvOsrazgfxf4p3OZsLrSTw90AWmuadqhJeBMFcgw4i1eOOKgqf2hk7Wt&#13;&#10;3msKjoh0D1uRv84G53JURrGUcRzvix5olmg5M/PVU7r7kgsU5An1AiwnBivetOTtjffgil+fY2vo&#13;&#10;tKF1UfZkzyORJToSbBHt2S9ruO3+ckB/jFVAj2onWda/9Zha4odjUVlssni0rA8I/UpUNqlkMUOv&#13;&#10;SN3VHXcmdswajzK7dzDVF8AjKHGbH0b+stX+exp+DSoJOg7rcQtsP8/lG3g0upyCvFMYuSttTvf8&#13;&#10;Fz1zMyLwM/b9bkubquGb3tqdZCSnoJT2KYHrMMJSUY13AbNpG6Lgxnz4/GuoK3/VBBqGx38sJJ0T&#13;&#10;62nVI5SQF8FuXgrlU+GWfHhQ8/IfQbQq13HzNCJcycKJLltjUGrEZi6E6/wIAehoguJiMcYTMBH4&#13;&#10;LejXaWGMVkzombry6GhnsarRmjoWmzIyzUiI7cEJUd/ASMy7u4unNr/WQcmoc48aW/ruGCCGXEgw&#13;&#10;xYQfQRakqMx88TbHZc+a7l4zojYax3ny7QKQrYDfmsA2QOMiwRz4dNGLQbVl9HixwAK/xm0H59sk&#13;&#10;MD4IdHt3lEIqYH/s71/I6pJPsZLe+dEG7VMgKz/AIys6m2/tL4rv1sFa2O3/9JQ5xyvuTybWbVYA&#13;&#10;M3ZvAXezlJFL/RLp4WdQip+uJojIefV2ea9pJXGynvHmc7pedwcBHIKeleQwK6vWqK6NmD3TEaVt&#13;&#10;nEJ0kaTIqSqnvVYZRvlAUcB5uUtYJyucp5Wvk/Wcpp+BaxKtSsWAg6ZARAArFaWkHtAew8emoibX&#13;&#10;Sic0jNGKtkSsArIoeBTzuh0x32hWax0BvpslfuxaaQAFD09P+H/7z/8HLgr6OqQA2jp73wJ3EPOL&#13;&#10;EYRTJTEzuUhmtkxyiySqBI/eUId0mPegEt+DcZs4HzLGAcCMyaZ05vVty/s3XRrxV3A5PlwWGx+e&#13;&#10;msW8LzehFiuL+HT4+bdrHNMVAg7JEe1IamqNWdzc/XUtPIkjbL68mgNgzHW1EfxfzZPVgm6iroya&#13;&#10;/7h9rI4ZT+9DqmuVc0RHl6HavPcQ1biP7GZjqLoHr/csomA97DD8oWWh1HKgf0/nz7e0lkP8MJa6&#13;&#10;+uTCSlQA/7D5A4h2PhLwIR2yTZVk8ZJ3ncKzK5dx59ZXONQtBfm+BdF/2KWyMLFhtodGoI31heYq&#13;&#10;g0yHt0WQavxLmzgKAHunc8KJ+zV/P/IdiKbGOd5M2PewP39ZXMqapz4HgFHoLMRiUazUPB9m+u4m&#13;&#10;m2wmaa+KtsZFED4EOyxB2Lm85HgsRzxMuRE/7b6+R8yn1YNXzk6GzttPQN21Bf9teOpbisObQ5bX&#13;&#10;LqNpHIVODacLMT8aBz88/TAaVy00MQaykjRSjWDfj7m1x/BW2qCGDgCbdpDAme5QJwxYQW5xThD7&#13;&#10;kk4ilXhgZdfJz1N6BcuJY0agFrCun2EAM9LgVgq0/re6c2b3KLwNW6GOFWy1VlJwwn1VVUbTUm5+&#13;&#10;YAXzSn0f34/qs7fXzS6m+NCSyhyq5Otw83JkaGbMrECkAXLSjBoS5NOu9gD+7fUr70/sm3849BjH&#13;&#10;dH+RpMXz/ETBRhbfTbt/wfo+kGdugWvrWoKVX1rEwBYHmCQ/MLov7BH8+OsXJqQx2akHZHYuoVf9&#13;&#10;DjK1eDw1dZeBcWUlYyRWHCgeS827dXNPTQy3B4XLy+W/VrteZOwcZnxPt6mmOdpNYBFUgfa4junM&#13;&#10;sHHfjsePpezgyn7ZBRAx47uCqNkpziSMAOPDetcS1mH0VncY5W5Hvmnh6hHo0mq5LnTfjp5c21/a&#13;&#10;+xV0Se8aOc139guWXFdQU8LOEUNNeDlmKGec1uV2aCubpQe+hBWY6S2PP/3cc2w9i2YqJ1GR8d4m&#13;&#10;N/LFGSqqv0j/6vY7uxVzj1JVwRXrQP/PPqyn9+U+ozt+Vc9PTxSLqurt/Q84AgxQX4mqJja+UuRx&#13;&#10;PPwqH1Ak43UaIajUCSKvzTc4H+udQtKO4VtjHyxdhUIJIF+Q1YBatH3QLmOXMSSMn84f/AydzSau&#13;&#10;NtiDDIlg2AM/pphizpRTVc5hWZ92td3mPMN2h273/9YbWk4FBb+TfEI2FJn9LgpjZkL73cgzZ+f7&#13;&#10;/NfzDoq4mZIfZXfT/mrtz/aRBAqyL4Ke8uf5MktJ5ilMHRWs1l/XZS/3H80P/fv+n4/x/X2jtYG4&#13;&#10;N+jLNbIEDwaSjyWwel1Y1ntmRymPOGOWJCkZpxkmB79n18mi0Bxs9IJgp7Vumx1G8++gSURWrDbu&#13;&#10;7UyOe7mH13DneAlsAkJF2x5uKmZl6fAVqXNOnVqPlfPfRJSGzfgxHPb/Or5jcK2FHN8RhAzW+95d&#13;&#10;M//sgIFoREzmX44sumVZhurwm07x+OHk3hA8osxK3VDrTRMx33q5Pn5A31wPQBOyXA4BPfz6lDBx&#13;&#10;gQN28iHBFGiV52UAVpLtvB1EgINSIC43uT6TY0VlpaE4MiRgbhgYOvoO0LA4VAhqx/QdG0sDlnY9&#13;&#10;PT5OKG5APsxU6Ajb3Z7KxN4jaMncBQfTlyECToiAXVXry62tGE4BJa7wg3VHMyT8mApQHX4u3Rje&#13;&#10;U1Gnd1BPYD3Pcd9+nAwGZw+jR7MT5ad7tIAHItxDpFYMlJXRT3HboV9tCEFsdBa0pChq2bJt0o2J&#13;&#10;g9ytZiXimW4OJLiby70o+XA8y5J0t9p1lHtUeLdO5aA65BxguSK/+gJmb61eSy04B7WMfDKXt++d&#13;&#10;IH8ErNArPyAv0qE0g4zZY7hybOynD79EvwnBbuhfy8t9//wwwBUFhKbEhnJpebIRQgEjeeqkSthk&#13;&#10;VJqHeqv0j8tDfcw2pNNPWrIv4f6zGn/Em3iod5/OkyH+tnAgW1gl7wH3YdOi5I6e/BYaWr8vsSYW&#13;&#10;5DtVC6HI+CArArHtQGzFI6EsBnODlZ++VDUfcu6bTQTkv0f4TDZ0Uzty/nA0VxUDygqXxo63r9Xu&#13;&#10;lyUSulsDJDzQcstr5o/7lMBCBVhVWSJENQnU8AcAqQkrTnqPd/8ftCSP7eEhLC+Ncw6z+JE2Q7us&#13;&#10;YEp0JkPFkVCiQGJgrE6Uy9X4X0Aeh/sydR8f5/fBB39DKT7K5k8jWrbpsekZ1YwzPs+ziLuI2iIb&#13;&#10;0PD/N7zgtYfWKOJv5biH8qbv9zI2m4A/i5dpOCZXD3uS0boNFGAsNWNFr46dWmzrkGqXd+XhB1CP&#13;&#10;d6NZ1tUEEGmunvd9mL2rdmzW9kCl+Pq9qZshp8SOjyKCLXVJKExcskJCf1jttxHV/J62B0RId3Zu&#13;&#10;YGBdtiiJ6HDVJFgnXQv6dv3WVHyMzynUbWwi+OJDgoXrKS4tqt7/JJRSIoh7WfPGT80IWRV7hlL0&#13;&#10;L5VYv2SMRXu9m6cHf7jWNSeQ+p7lSuze398zv7b+1KDSiCh2ZEn2CjN4fij0Cjzvzo0ps17ajt5k&#13;&#10;MWQnj/hhHU1AJJdYp5Y7v3z9k/7SvH8LEFcYc8yn8vvCTfzG6iIehnHbsWYSv6dwZAwfm6qeDECi&#13;&#10;LOiX+rdh+fs8LQSiXjQJNO+Xd4SgAG5+PdZVv2yjPwV7U9lGBmNjq3LcB2+O1R7VANX1xul/jS2d&#13;&#10;vq9bYs1jhfyAM8IDAD84Ag3FlEpdSDBiS4OsCTb9MiQvSdwjV7Pyj0WRX/54k20HfFooyDUiXK/u&#13;&#10;ih7kg9EhhKvsszyCb/bnh9OQ4qDQRiCSdw4cxh6GyrvLpCf9Fp94pwACD+d9sGOGvOOel/crD+tV&#13;&#10;VQT65UfeqkqSECwkuPjvDqg1n1uC0cr7CpPKBZY/wJ/0nN7vYwoZnx6DXcs2TvcUC4YR4W7w85Wz&#13;&#10;vbOdjK/mJgXsSOn1AkOac2D+WrInn3/6/PJ61ejTTN6AtS1jSxv8KEhDX/2rBR2TBShKGIIir7pV&#13;&#10;9WGNBqVXFEIwfn84gzFvFgfeCFaIM9bHpj9HlqeLYVgtEBMCAm5vG+XEubfQNuK2vZCqQWRlFclC&#13;&#10;ruvU5EOal16Q2zlrF+dbIXS96urw6RTxChssPHNoKcfoHZjhUIrDzu76X92ij02vOqgkdw5EVC/L&#13;&#10;d5qf9DZCsqbvH9Gn78bwdTxyetfahKTVu5NEaRtsKmQ3KRNpLgQJ70rckOEOfZZ2bNz65WHfgdA/&#13;&#10;ochSpAC8F9Y0/uLG0gjtmdK0z1XnWPGrRD6td3usAOeiqz0CjL1Wi8o+UlUdNh/ol+zNNg7hWNfU&#13;&#10;Mj5/+f5/o/jkAQaqUnHN4rCtFjnMPoA0VCoHtPyg6JPNc8VVL3cjkQEEymN9cfpkl4L78z+NxSpe&#13;&#10;zwOYX9HuqYrVHCq0Chz5gIWjxPeBdv1PL9cfxw+tvUb4636aZ+Bgxw5zdIVzulfiUrY5ewMcCjvY&#13;&#10;sJRrhEe7kq0qBPAOR8Dwf9x24GTeoThvg8S5IYydyvKVVCoyHEoIDK+65EgTJHXtkmduYY7fD+wQ&#13;&#10;Aqu7jzQhGXd06QoqqQ+aGgP9jFxLZ67kH99+HD9DZFzEgu4+f/FiRoEc8w8axEIbzmSxBvaXZgZr&#13;&#10;7ibqGfGA5k2fOMvnvE+lumkfASnwiKsTa27ZQ6Vx9F3EJfQ44ts0e+zx//m//F+C1S5jqn0iW/Fe&#13;&#10;EYlpHUvFKOKsLFpvw9ZWNZN4DQR7i9ahaWvDvIIV8mwOfrV3jLJiGMLSdYJ5Lh2PaUqCB8xJCgCL&#13;&#10;hEBAUJZcKQ4pGqYJuhxqZmFZ4iqhF1ulsrLFPH/4HEs2Nh92YtkJHzJG1W3QqvXebDg7pHHet3Oy&#13;&#10;06RRRUu2MBkGmEIVYoQ0kifXEKhk++NtcKnUcWU4Q8RdqTxN1YPicxk94AApgItDOqM1bpFj4YDn&#13;&#10;hjE6zlNyIpSUgmt6tZHEMWkld5xDiTu1izo7zJLfksXJVfUTmfVUdQoARtYY766GkiiOcoGbl4g5&#13;&#10;uMIMrDMIgI7yuRGoVjLKRU+xOC4R1UtpD3bRFeBb1LObFGDTl9eAHVbnnEh/5svqCq/V6dFM10Z+&#13;&#10;XjbdNlUT2y3ZlJL2W0WKq2ratZYb60YEiHMpasdPDwmTDIjTeV1XTtDTaUcQTj5txpZIeqJIzJxi&#13;&#10;JalCNlGAK8VWS5iMNhyUXPaxw5gEMN2H0+nz7DTu2IrHcpkRERlgh7aqPxi/zubmoqG4kgIN9/eY&#13;&#10;wImf1jebMEYY1KLRW5x1quHsIvZJrehdMEEFnabRBl8C2mzAVUAUQwILzqzwZfB1XQkGoUvr/VXU&#13;&#10;aouYVpxybGOq+bluPi56a489devoXSmbaqxwDAFcCBHVbmN+SU7U/DpcCmiK9zRF6NgWHAzA3FZY&#13;&#10;kF4hUCliI3Fb5hkCCAg5NGddAmhYAn24vneCHRqJFO4rBUr0WRPIVpAxxusyByhziLuqxiA6zGd3&#13;&#10;q04KcZL686EAACAASURBVGKGLCQfx/cdwSFRiBBGBNKybryp2wTe3bRQup8NjuxOFbM20JixBUhR&#13;&#10;5goLKMZiQrTOBYA2v+YcCBIJG9jI4iOOYa2CiCjFSCiFicdZSyohwIXAtEZgYSA1U1in8nqd2soq&#13;&#10;ChzMM4KrBcmvAIWMPRKPJHKW2jXOPWHIh563I3S4JgqybDZMIQKCUbqltSA6T+99i/U8wUYxUeqa&#13;&#10;tPD8Nr3wiofoALbn+hQYdgJnv2nk6radLrPiOEaPSjYZ8ZhASowzSHm0S3Tu0O1BZKPMgeAdoo+N&#13;&#10;KiFrrbmQMiAlaySb+7qIGLKUoRKYdIQqhMGW5sixwA12whS4bJeUPQAQr9kwASmUrBpNRhg2mLlp&#13;&#10;WmMpMTeVLG4tCZvVfzw963DlMNl1aqTQxl6HrTr1Ys8rnahUJhQlxNfrDQsQgMNsXzfUrkvJUbBU&#13;&#10;QoGIxVQql4IQ0zLmS2DVQVRCtlUMBrBYtWyN95OUV18CiK/Xi6OWqXqLoM68awQsYZqv5Nyjd3s4&#13;&#10;HmzaDASq7DBIlGCOuF/5OgdWsY3j5EMjmFAijDdMGkBFTWu7aozpNI0idOSIjPUo8vdoCCK9qhAk&#13;&#10;W3D7RlYMF4szinoy+8N+idq/Q14dAa4Yqb3dSrIOCbANJRa7uBzZn/MoCcfb6mQJduVKAUyLhetk&#13;&#10;syUY2XFYBYEVRgmRQFMGiRKEeY6hpEzmJRdG12EliJJj6RjRetN2zSEAxw9VO9zumPq6f4JcJAyR&#13;&#10;YFGHZYw5MYzFOq7vL++kYLoIgNOnT/ubDbIqreJpcfZqcgoVlnG0G7J2u6GynqvjbXzxOry9X4qE&#13;&#10;MFAMC0zL7knFBVi9QLs2tAM6JRcLZnBZAYq4ZtDMwTlR6oo8+CAIdw1pcIaqDttMQKErXO0UulrC&#13;&#10;kiGy2S8Z4a0AmEYF2TxrwERZFuDKrqmdZs3eEphpQVsIBiLjV4phjRvVCr86EBAGHPA0LWMrjzWl&#13;&#10;0QdJFF7gWmAnJEmmPkpUko4bb9TmRNlehuHGKSW2MEycD04lgRhAIWUTPRn1lVAetgCj358/RIxg&#13;&#10;zVhyNt6p9Dtvh+RAgknHwY2cEI/ij+mNR+98gFzOOQCB+LmxJIUYyZzawz5zGjgjtCKCbGbJG+gh&#13;&#10;zCFklx1gn46d1q6mjQ2LajqHMqcMMUYjTRMAepyBgzhhlB+qx80MOeraMmMjKikB7ZXoqB2c04wX&#13;&#10;wI8fer1OelnQthkTSoailrY3rXr0M3B5gmwBNEUETFhSgYSrCHAF4HVKIRtI4xJgW2NYttpJgVRb&#13;&#10;NyU5XJhoa3Y8LACqqzt8Opot//G3d4IAoiTlDEBV1Baiq2UlYEYE7nZiM9MSZLGB7URWhQYKehFi&#13;&#10;qZn0oRiUk8CE5oYltwYKK4DNek+EMp+DyVdNExKlnkrNunnZrE2RGViEmTYSKKbKQepAlUETwPbQ&#13;&#10;SQtgJDTpGCELkW3elDGptso5MlWnAkt2BAaeqKq8A1HDLKp6Wqf9rvUmeiiAJKSVDG8IMeNNAY5k&#13;&#10;1Aq8phIROhBoAhDdwbxnWQXnNKMi+u3YPLCE02ZBi8JAMCl1hf1XiAVMyQc0F0eIoO/DctM5kZRM&#13;&#10;brGQPsMQ5+EerWeiCjgZn2BCL7d3ShCHoOuptugyfO8f2lBinx9NCJ5k6izvFd/XlLPrMgpOJGMQ&#13;&#10;YEy7xS8G2TwB0ComOMBgAXZ37FxiJlWeeJ09qpiLubgEkkXRe86fcNVUPObw0NSvSStC/aDlmcXR&#13;&#10;4TkjERttOEaHXgx6SQkCbyQBVPeDnqxZup6KALCQJRYEmKKwlEIAtusmOJEdM/6i6o5I5swmaF4A&#13;&#10;OHASnY6gkOZgnZac3KaZ+Y0Jrr0BBS1bUY1qOznf7l0tu64PlCsdYojjZn1Jj+d/1lojjiPrOmsV&#13;&#10;gyEGKisz5JIBQgWsM+dNgRCUoWRbSYxAvs3MbG5Yt4fn51OPrnM87qttG1QmXdN6F8hGWS+iz62S&#13;&#10;DgQqW4ISzCGTAeRSN9VteJeY3XQZtBec8Q4RCKXk0LG394EIVDWKkop7ZgDcMKwRCRTEvAFv6qat&#13;&#10;ec0L2ELATDRVg0shHEXvXEmrsa2zVfMgmMQVkA4YmxhvBE4PstXrhqHAnEEMcmExYJw0phJT6EHU&#13;&#10;bj3KmsWEi6ewSFTssJYCbQIYgppWxWSWcdPtdI6F1df1DhRRoAfrGksyycBUut1xY9vMNHPRtJCg&#13;&#10;OlqkCNIuYEQhrIpQoaSurivUIqQIyIrG1eFOKgdNJplP8eHUBRcmRYTFMYMQSuEx6o2WsuNcLwva&#13;&#10;HKmYwcW7oP0US7YJEBNATBxgaH3fsYKj94Y4sCHvjG8b5YE6UBm8a/p6WCjhrGlqu9wLlDE6zuHm&#13;&#10;X5QiEEFAJSv0u7lmRBcd7nFTSiBYMlKih7HgglnN1+X9LqWoD3VEXvDWbHYbbwqfJZXBOEbQDWYX&#13;&#10;s94KZSX5u9eaYj7FmJQpuHaWcgCT16rCiXsVeA7eLAtuELK2rmnwRk/i8VSvPqq6c2WEEONQ4MqB&#13;&#10;HXmzW1yEVjdC6MkwLCIBa3YM8rytBShrFszlliOOhSs1bSsHIXYYE5SdjyiwEJfBKN4VgArETIpx&#13;&#10;vGVOkl6wCQ3oI0VEkc2tuBINAxSX2Q0ycEtz9r7iNC4JhaKtLZALnDhl99uoCYlrIABTiqHVqubR&#13;&#10;2V3V4P/5p//JxFIdz7UOx1+a++ulwtW3tw0UBoB7f/+Cm26Xq/7Yvs4vlxt+rnnj5ljTWx6hpeY9&#13;&#10;okYJGbb5XnEckoE55ntkGz38XA/G1/untGnAiSkZVNUHXnyKBcEYY45kQ5nv5OnnQ5kGdduDpeja&#13;&#10;IoiNzSly2tivKGBUvXwd+2NL0dhVvLgVefVflgvfNw19fJn/aCTtJRWhpgmgin9frg01+uvNRyjq&#13;&#10;vStZri+VwCm0A2Rzmgye25skdQu0A5vh3XELQR7b48/PdNa7B2mcmbVG8Mg4SV4jli8lJ6f18L4h&#13;&#10;YdymR8uQ0hCs0xXD3ps2Na/Wa8xRdOwXfOaZPPaHH3b6JJq4Wr3YJDa9uKYSnazsdF8/nN7Xqfcy&#13;&#10;BCMqVHXomYhXwnki7//+J/+4YwxLD5+wjHswzKrfnZfw9fVdF1W/L7pJ4P2KmqqCyVWGfZunCKPc&#13;&#10;0xoX251uWufdulOVkp1zpbH5G4UpYVIUCEmqmsL048/fIYGP/RFkFh0dv34HOYISJz0U84333ej8&#13;&#10;ZyIcaztGRXH/aJb+1UkqCGV//eNtLSY12ZMhfTOn0+O62o0vzgabl/4sKakJJCnavlLr5tA7YV68&#13;&#10;punQVstkqupQ9Ye8foG4XxYcdi/LZK/Xy27XEwxu93h4+CB7TRjPKK16amm/r3/Wy91ulzzn3/75&#13;&#10;8OVtaB5+UxWb7XC5T9wrD7uE82Sn1jugqtMDRvz9EJ6yoG+3WanzF/DKKmqD258Px/ZXBWEHQCr8&#13;&#10;8eMHO2wtUoRw2p4tWCHW6wTEOB9O5y/vl3myjuUJ6eT3HwjkIB4q9nV9u3594QKZtOQEBp0Yxfu+&#13;&#10;/a6LRKglmDN0nZcNbKAmm5k68uzd3KpSIRRhiwAkCGEG7hN1Pp6ffJvq1ZG1CLi7ErmLq77//jvN&#13;&#10;7O12rYA48L1oK8C4tq4+HJ9/3kVX3r4OTI1W7WiJOKz3xjyhE4L4/f0qkYC+mM0SRBnD5/pckW7I&#13;&#10;aHQXSBVXPS5/8ODhfnejwnncs4xEZjVC6Nnc8/IjoUqH6+tDc4QWzj2CYcvWtKQ4Loc/Z9GzIANn&#13;&#10;LUZmmb9Wsb7hldJcknEX2j836za1rVI1BnMCffX7dn2suSHg8fkD1Dlm3UjppgWLc0cyACUkQGua&#13;&#10;1/XQ79wWZN2tBxkJ7jdvr+9SiHlZBBQf6/1ts0PO3gdZiub4NRmY2/WyEAV/+R8+vdvop5JuhVbV&#13;&#10;/hl5FwSr449tPqnkM/ak7HvhgF/mX55PpDlf398ozXExVbNXWLWwdvIW14WAUkshCfWiG8PYPPD0&#13;&#10;ddKhYLGz4z31NaJl0XepPrV1BiV6pwVyBPXLaj7/9Au53/KxDzkcw/nuXCaAdRUPAFZbQOsc3uGc&#13;&#10;6ONzLBlgpD6KBFvIVb6Mqph1G7gi/tSc58bmdfBvSfX1xBiji1vinBg6I6g2skHVMFAEzje9/Uvz&#13;&#10;cBnmH9O0E50A9W6/G6aLWM/3/gcHdR7J1KVOKnO7ei92e5mcLjDYW2jr3f64H7ZrLLELv2QoidpB&#13;&#10;kDFMILn3FPD9ZmabPYK40ftG5ajMODbtSYLNOtW0y8VJtCNFFfLe757issDNX23Q0lCCBMkleqJ2&#13;&#10;l4s9nP8pC/2p+1wSuLEXc7k3bY0oUjlD16ICpBLNjk+B2hxdcGRHwL2S9JhznEfT1T2CMHucrxhA&#13;&#10;nfz7gGVd6QaJPPoatrLl+rIIg8q+PJ5kq3wZsI6OU9F2XeaCAiZwaKkBDcqu7xj6dS+vfzqBeQJF&#13;&#10;KP4ISMTFMijx+qiOyzVn10UsMNAl5tv1cu6tto/zpMGRPsu9NTql3B7M5/7wY5xevP3c8SbLLWbP&#13;&#10;RTeax8cHM8+vr+Hx520bl3P3IWD+FmeCIQFYRJaRdWsEkVaiZV3hgvpbqlRNCi5bakBTVGPGS8Vs&#13;&#10;bNF6vQSUASHLgM5dejyfetlcv7zmDA6Pj0u5HfvHENbTqb7dMW6cgIxHAlEctjT67eqn3sw+3T/9&#13;&#10;dhCTvcOYbGIByQ9yWpai4M///a/sPp9Pv24w5a7ef94bkkArSAJqppnji11ucavEYVoH79dTdd6+&#13;&#10;/YMWuq/2ATMBYfBRvy7qJD0plkdh+GW4q9KcxVNDhgsptRL6fq9LG+Dw9HTIf0vdqS/EZ74ZVKX1&#13;&#10;6wygeP4JaPDt/ndcSqtqMc282mcELHRvaEsrCveQsXn6JSYIps3Jk8CbSIjXh3OYvkP+EfNckOPd&#13;&#10;4Xr5cjoK8h9+CRmW8NtvHwtStK7fjB0TeDDA4RANLbraPbFN66ppJHu4ld8xQDChzpXSJkTz5rfz&#13;&#10;w3/S0+Ko34jpSPOyLH/5y7/M00yUGPx2/PwJ5pGs94YflgFUXRDskSp+38a2x+UMA3Kf9H5bbYrw&#13;&#10;fp2qj9XT/jEu0Q/JQCIen7Ulgu4TvlOQARNLigd5wKQFpbLZ6be1bWurZ9Tvs/GSwZdvvzdA9odg&#13;&#10;EUB9d13c8diXoHfdaXDJ4BQErst2u48///qckaYLS9jzps0Y020tvPrb90und0G+UCZ8RA9NF65z&#13;&#10;MfFhf7Y156FZ5jc7v/HxwfPZmm331DSyswGQau+K3D1UcdwqE3kSIK2S8YqoyW4ak4J4g5hlAack&#13;&#10;MVrMtdo/AxahzDik13/TvK1dBQ8AveN5LZZtKfWcU2pX1+D+r1//BBKswLCtXbClkqzbOKWYgNFe&#13;&#10;2NRv6FofO9nXNoCfDp2ZBgkwPT26f/wDEjiblXqzNhjqkG6++kj0t/kQK6C235oPy/zaNvnVx8fu&#13;&#10;DIIp3kr7VD/UBWx1G+PV3ma3zVuMUFWlkbWbbAl6//H8/eXf+0Nm4lNBJdipVmBkkt8voFjeNK8b&#13;&#10;lRxjEERVOtq46LHEHKCrwwjlhqOWtUygeZ4zx4+WqnZ3M4F10tw5URRINBv0aG7OuYIlUaLOxwLS&#13;&#10;7lC1lL9frofTIcRLV6McfTAFi1+ZYofz430aGbyPEwxu3Z9qOK56cznhQ/40kuG469+//h7aijF8&#13;&#10;efn+6eEMqzdvubHL88djnJ0Tj5BWFDuAslLCJQ8G5EskgmKCS8bmLaG+vuQNvU1wV4wbOt4UJPyy&#13;&#10;lm1tzicdEUqpY3wNS61qXlWbMb8p+seLRgCt4L4zEmGRIYt+KMPCWV2AMtCdTrt1DQQ3H3oxGBdA&#13;&#10;nrzpMHDDyEsQhLQNGn68n9QxJFd2HfTJ/f8EwUevpmmCINTHu9d+9pqIyMjMyqyaokFCgxC72SIW&#13;&#10;bBAbJH4BCxb8UITE0N3VPWkj4prPvvbxhnPO9mmzUblyGDiFv11uu4+H1/UK39hPh+7b5Vvz3IAk&#13;&#10;bDAjm9En3rv1HQgCZM1aZNPiTNt0HtejTwyj9XZp4dOvL99KmL57rE3ZkqxHM2ZSjhHWVX0/36ZH&#13;&#10;ZX5fCBXBpf4RVLzGxjS5QMLyYjxHZV9XsGJVavvOhbJFzI5L1IEAlukrRCWHkFeoAdm0ze30RagP&#13;&#10;7nqpW/X19ELVpwQSRejzd8/v78Nu23z6dAzpJDfkOmjefKDTAD5uChIBsCISgnlbN0NCPl1tyPV2&#13;&#10;k6//RSHlgFvAaqwbLwClsG3Z5UQpxHaem111w8gHIsiWVfqHgwg+qWr3bV6y0oxuh3OiwIC4bLY1&#13;&#10;bQm4FTsv++12DKddJYOzdjE4PS7xtNqg2r7ERWAWV6PSlkOjI3AIUW+rgnOCwacF5sF57CzRIyrP&#13;&#10;/UPlQal3W+DKpFcP06Mia8/ttGxFfdWX53YvWZNMGhdPGua9aSt2sea56bhOcq2HPptonr97HpY7&#13;&#10;vNyrvVq5bq5qZk4QnJ3vQ3ufBkOSxB10QwgRUr4AeKwfACgJuG0Ma/IoFV4w/l/+0//JlczJpCrP&#13;&#10;L5Z0te+JwaTGrcU8tcdjD2tzX4MtvCa4psnQFH8/breT7rJ9EOb3DqG8qNLCm9BbWvUtkJEfY3I0&#13;&#10;6EQtbMncmV2d3Y660/pc1THq6075tWrNaz5sD1//+PadVNe/DvZpxiPjUwXc276+J/8RT65Zw099&#13;&#10;Ny75vQKjzgjVYmJ1LZCxiPO/BgoS0Bl6A032kSfaw6sneTniWhTimJ4V3RYoI1t2JXfBtSarPbv5&#13;&#10;qWFVi/pBn7ZNdXm7mSWt/le7cOBESw5RTBZrjXXsYcpayH4wvGmfj3K3OLwU+hNfwUMLlvlI8zzP&#13;&#10;sSAgBbmOYVWeuFfzhSEPtmcLbWZESkkbHHHhm0ZZ6Pm3jju6lsN0R5iZovxSwMk2BDQd7qh39z5A&#13;&#10;ugjmsoHVF8SvEH8UUGLr9xBk6zf9BjN3nV5x7UN2++12PGuUO7r+a11mFkVMpTh87D9ia56ssjSc&#13;&#10;OlchtmGL9yutBD/vcQ/GZeg3iudINnjEswxPPfQgM1KEv/L4dPVouehzmzEqDa344uZjvreqIqB5&#13;&#10;dGTOW6u9KHClPEPIgaKOA2g+aaLLcuO28uBlF/QmN6zDM1AiL/NvLHvERCqu6cDqcPH+w+FAcgIY&#13;&#10;8+YhQ9BO+nUVHOwP9V+W4fQ6/5Fq5ev9oS7jWWfMTsO1uHtN2Vb1k4Tw9dumrVIoPECjPEg02cpe&#13;&#10;iQkzVOQWxu/SXq1ERcoi8NdXX/AdKIzgwH7LuFznhSvxYt4XP0NCeZpV90OO8SCEfJTTuG7V44eQ&#13;&#10;9O0Mavpa1n4Qd2o6tWO+NpvEQQW83Qju8BOLkPh8f19LJwGsOH3YkHXdHKdlfNruvowFOQ8TcytZ&#13;&#10;fahSptHncw4P313dgpuk3KOd16DU3CvUtptuD1IEyV0NgVsPBaDzq1lLmd1BNSsicDjXQgaMEq9K&#13;&#10;ytAkpRGtE+5l1TeE4ymjJcPX2bB23COePYSAL5YV8rd5WSWc93jBa8+YChl+gCejT6LHUHRpc/xl&#13;&#10;GuaWLS9sJwXyJBu4OIebTUkgjN6/m66C+z0LuJ4hkoCpQH0D5iiHQs8R1S6EJZlRb5FwUORb627U&#13;&#10;i6+ykc55TmQGpmuyBzbhWEF/prXBbgaDGhy9D/W0+DGR/YMLYpogabYGvGEIkQ5VNydGjo1Qy9jj&#13;&#10;YsEsOP/6x4mEhjbQb+1uidUe2dXfb3Pqf8AnX7Uk1ms9NxdslELe3klgNS0gjm/5iNyFd2SB99Fl&#13;&#10;pTWuKi3YGlGVpSn65kcuq0QtRBM91C7eatjiqdmvy/31bcdoA8NdInRGvUzEv9e5gvxcYxPpPnQx&#13;&#10;grnABZzqg9HI797f5fax8+GXEHQMZX9hQbXe5G27HYapeXo0ALqYcnIe5kwYn0YDSibJB9fK/Tfx&#13;&#10;56m87FG9+JNQJcE1EuQz9BgQAvrlFFT23OOtxJt38G8/VJxHPjWlqgsvLm7kmGxvIXqPvqEOoX/3&#13;&#10;ac4IEsBIFZzUTuglz6VKgQdAj5Iktq0XZA6g2DJBGkIFWvnmfFU4LRyoybv99sv9HGSqky2gECGl&#13;&#10;WP300HWHyzzBqOF1SCLq1mM9jbeZKdzcVdOFKYoB7tlQwT6txMADX6dKTjYua19JaF+4hAmMGTRP&#13;&#10;1ZmWjBIk7ZerkhqF2ZdHQK6MWgXtJhfHEYgTCHEnabUxDnhHsJxXOYC+Dm3/AF525UZKYKwuutcg&#13;&#10;TomudB/BG8ueryaq8Sv4whBBlxI2GTKYQSGoUINAO1DMpegXoA+VU3I1a/XAyuxtYFxg8s9vQ692&#13;&#10;ZHSYgG8ZJY0+seevjsgjhY0sUpGJJCwMLwQbgglf3BOr4F0maRjxBEyZaPjiqszXKiy6IzW72gva&#13;&#10;P0/6Krrqbu1Sjks+t03rxnW3IQPUU3RZEL0hsV41ecGvUscbKl00RydvO3KYALtQSulI25owqAjV&#13;&#10;Mxbdw33JsFgoHpJXBO2JvpMZ16hBmuYgv3KdpMiMw/ms13C7uZ3zN4IZEnuyS7AS99woMeuR+OPE&#13;&#10;6MqJrcBaFnhRMEnEh89oE9acPU5LVA9ypTe/HyCpQkLBQYRb6oEUyC22YLnUv0db9DveurbaHx7i&#13;&#10;oftSon7dHgQMrIQaqawAdhBpgPmCkZBf/XVD2B3UBkKxE/RfKSoYWRAvjsWt+G6w2Tbb57ycIAfX&#13;&#10;aNbu73VvDYiTcdV5vOlvSq+fM7q2IseQ+rLuVuJ+VUWigb0kU5EmM3KLk1e2d3CxKfJunOyRI+ZJ&#13;&#10;7ztDE4U22VVyx6NcRn15v28cvBySdRqnVVx79wyTS1hDmeZ62sOXkgx7lW90z7w0dGJTxLGm6cgq&#13;&#10;B/juVxivHJkPzXTS/8HqtcI60RjSV6HeNO7wpr3HkEU9+PtowAKBev4A8xuENZ1AdfOS4cv75FHD&#13;&#10;3ERAz9OMzQs0+xI/J07fzLkjLayfVu1zcNqlPW+2LrpjJQXFJMkq+cXBI55BcBjFBKO+F8qq4ye8&#13;&#10;MfdHeEITfesRcna4i2hB60vmi+VT6oDyE9S2wbpH2VvDEKs5CQSfSZpLDpihVMCAnImD5l2PEY9l&#13;&#10;bnlBN9fkZ3BHN6aPFsEcSU1eVryVmXv/RETCttxfK2oFN17h6q0FQALOWp/jmuwacEvSQi1Auar8&#13;&#10;y402f5mAQVtQalXh2sUUBJQ37hgc+kBTBSNaoQ+qgJUCcwWSDRDjD1fjOM8VW+szBbM9uqTqHyY+&#13;&#10;bgulQeHi7CgCkfv3C+4q5y+vUtWLJyLHbI+EH1GOdfc0jVqK7TXywzGM86LY5haryNZUkNbAsLQ4&#13;&#10;pZNEM+slX9Cy/bGW9hx2IUNnV1fnMOAEK5zh4iOzGWAFbVgxCAtE37QFtD2j7HMz3IjYQBZeSDFp&#13;&#10;ubP0aSrXzaZHBafoqBR1Va9VqlBjzLI51HNJPX2GqZsGPkFbz38pBgGPatxcP97pQ5EezPAGE0RB&#13;&#10;TITs5EPOAaGYppz6W60AmccsMYAJ5lzsvI3Gl6K5qMqNQYJLcS5SYeBbn+7LByWunElWCE3M71/S&#13;&#10;QBQQxKbsc2EMU5IiFnBymgCX9dv5LOmWAu9Vgfu+EawiSA0TdCTDugN9f4llJouw/hORXxufX/+F&#13;&#10;psB1ViwnmC0Ezda8bRgDiL1rLoaTCd3Cjy91xqKNiSScMUvV+WN7LN7xwOIEJSlti69qoA99TigY&#13;&#10;tg7XPS9T1nDbrEjexiuuRVpLBSlIoWvq+1efpAS8HmM2zDXyg/HOzKODKHhXCq6nVpaRq4D4gsj3&#13;&#10;89RgDAkdqAxoyy1IpNrsyDi3cowY8ad5ucrM0IQuYuloAGCZ5jd+ffo6rDE1VD35AtV0rQjTRhMV&#13;&#10;Gw37ERm1Zt8lY4Gd6LQpMFdigwKTBleHI0CJCbZky7CveVKR4lvc45LGr6UpX06aqu66DN+DRnmC&#13;&#10;0yqbice0jT9f/lwmorXkgDDnijibGHmE3ZjUQzXFusUEcBJLoaVKieQib5G0qIQNSrEo/eyvs4Gl&#13;&#10;OrD58FlSVhxIMoqyLk0Dp+U3iJGEiJnk1EQ1g4XbIriP9V14BMinLou20jFHiLhSjq3zrIELFfFr&#13;&#10;7AQq/lYMiUeUirKzBOu6qioDTJXya8A9iY2tgFwzEhsR6Ir7tIwoxoAx1QrKHEnFDIX4f/zv/o+7&#13;&#10;i7GqyiXTsNzernuxC7Sz7x5T8uXLb88ywafneTU1ZJtgYYvHlmA9bsBx9mEmRSTiHGR9l7cSBkYW&#13;&#10;N02GqPZ+UkFfcPryEvfF6uPz59VRe7pnc3cRIbXTz+rTgzLFDovWRba8DC9X6mWBc9MenG1T4xe4&#13;&#10;eEQCq0sz4NdCc/HZylXuZT4KMYBfHd8iUa9LfCTJNakJ+/b8tPpfP/19O4yjmxE9PkdmI4f4Ur+I&#13;&#10;QfZ1Sql8wYdnOUe3MJQIBuuYrTG3+8Pj9h18SNBtdkU20npaVZ/vX99qUHCBGcZanD1Om5yfXT7d&#13;&#10;sYOLTaF0/P7qd31/aKrbipz5l8eKkutk0IPJaD7ZBgjW4PFmHveH08ufthycq1rxg7A9bzvtYSPb&#13;&#10;SbzvPvfX4fL8+OF0+pJ7zfFQ5q85sM2b/ot8/DZM+foNFzoMfns2NznzBX3Iz4O+bbomr/ZQdeD4&#13;&#10;toyQV/37uTXTe4KgeW5/c3+QwdzciDnt6yV3P3iNqtzc8Uni/n01seum7KmDOyemy+1WfXpb2ZQa&#13;&#10;sl+KpsuVLENF5TSgGig0uftIY3do75c/e7rZdIcQ1gxd8rOyh2PDFdOvg7RY1aTaOjpPBnlf7ivw&#13;&#10;JdoRY65XhBjd//Q376idwBZmeabFgqrtZ5nXqcmQK6X5e2BITWv5eFDT0O0o/Cjd+7g+/fRTZMAh&#13;&#10;I7kobyJrQar3B/HdFGa5p6trX+WMscgWjHZSxH+oxCcMvBJf2XtY7Pfy8Rd9Y0JtVDOc3hT+j8sa&#13;&#10;IjVP6aF+BM9Pu9t4IbJWyVNv5z9eSe/z+/hcVH6s58tF9GIJ4yOXz89P58tceMdO6qPck5Q2vdwz&#13;&#10;YS9nM06M+xFrJjBE6VE88NtN5UJAYdPI1Pce4Ou6qkcu/emH73elAMZMT+LfH7fn8kfTKYTArtm4&#13;&#10;/cZ0QAAAIABJREFUt6+AaNKQGXl0kA+xLWv+nUzxG2iYULh8+GtdTTWw/PRFiwpZRFzWzYMIYYj3&#13;&#10;QJqoxRVzISsakrU2C7MlVkvzLjfi7L9t6/aBP/++frG//HZonqYTWLYx1VLsGzLjSq/PTXv/+g39&#13;&#10;B/0v5xOWGOGEaNv/yO1tjGdDdvzLl98a1dTd0b/HcjEH0jrnf//19x8fn5+azsSz1a1tY35Oy4x/&#13;&#10;5DbO3/Yv8nezY3RDRT179Pr+/3hNRXro9q6M4z6ZTyCVvHEzdTNoGjlsLZfx04dqml9/7HqYgQ8e&#13;&#10;TyKOWVtLOhXLmvedua98xT2mSDiL7+ttvL8VhqjkaHNoc/0lKdA9fIqzF6Ak2qTu46/n32kvUaPE&#13;&#10;JaitTxkIsQWXwURadfuU0IwHfZ0OaNdf6oVhwBhrmzYxWvYehbzPersd2aI6Ot3eZhKm+U1snxL7&#13;&#10;NJV78o9aywmdOHn9+fjIZ1iJvH6uLALRuANTy8RoqQmgGObH4346v61Jl+gnvewOuw+dMy/ruA5U&#13;&#10;8dtbCvH1+fCMo0Cbu9g8KFVHypkZP+y/v7/54ubmw8/naU4QWLHX3yzBkhNpz/nvj987Z7p6p3Lz&#13;&#10;+o9XbtmLyrBFRYFxuVV+57acga5yDaro/31/3x+e3c3+gEqDQ8UD9E89R0SjD/hh2sePwAmOXE47&#13;&#10;9Lf/vFxb+XD/bclb9eEQdl2pc9mi9n3RJ1iomJYTfCzso2Hrdjv2r21SH+c+3X8XP/w4+6UP5Zfz&#13;&#10;JB+PVuXrOzqCMSA2Z5ansd4jh6bdk3odYMJbVh8m+U7vW0I4hClW7Pvqcb7ePj1/miUmGyY8fchb&#13;&#10;hjzgvQtQqf72uhSqziHguErQRjs00kzzB0B7IFlk5pGp399eHzsVhxM867jp7I8f2vfSfHzigf54&#13;&#10;eJasub3cVdUbkOQ0lkqc36d1DQ3zV4r/y9vrP0n5u0MPhw8dqy6r66smQV9kICHuyic73HdH6fEI&#13;&#10;ru35zwmS89s8lyz9gJJROzY2VR0Brn+srldLc2ExDFG8/tPT+GEDT/PfDtKGmTf12f6z15TKNIc3&#13;&#10;ebc/bz5bE2W348OfWJKedXHIDdy6k2/AHniNXWk4sMuX2gpN2oeus29fxwv96dPhfHvrH9ucQGjY&#13;&#10;awocVOQ0bmoR/HCjaZ+evQnWrO/z9vN3sQepnN6R+Aiw3RzzcBlJiNVD99v89nP6AMQ7a2m9276X&#13;&#10;G33FvVAclNt5svqEqBN4m/5WFhcYaB42YJbPJSvkq/JaytuoGlba+H65CQdBRN/ETT184qDqqQJ7&#13;&#10;c/2TX6H+Fb5smsYMPsJ4Mi97eNPlv0JGl/Nvx2qHge1rtLD6v9XB67nedZdLnujp8bGO+nSRuDm3&#13;&#10;QMeWAdHsmwLFuERNs8kuCJerO0bvq5e749dxPB7IMGqE+9sZbpr2tLrYsgXAzcdmfc07/5dhdTXQ&#13;&#10;HPKn9vj6++94R0mbXod/r9gDieumru+RgB2kqKKuUnt9ebviWv02v1ffIxV5xuMt/jq/CvBcva33&#13;&#10;wZpj6g/oEZyI+hksY9hWFXVRNS58L+9DqekHSM6zdSmuKRS5Qm04q36sU367z39pm/0ynpfNzz35&#13;&#10;yPh3kI1rAUsQzU4dn/9Rpr7f8gi1lXo3WYhXr3jWL9O/f/zwaXgLtUvOXGslnPdhvlMibaBqvfky&#13;&#10;uhmz8vEbCNe3cyN4w9PuGzxv4u0ygQUZ+Oft/E5zxHXcFJzgGvGyE+V+SuE2bSGSD1Bf5feHv1au&#13;&#10;memyi3swxZVcv3vWKKPxPfHNnHI4Xdft4199zfebmGOCgZsg8h6hjvcXiL57hFhJ2kF6K0339nZ/&#13;&#10;PvxYgGk+S+0BJvtqs5krH/z8KEnAC0c6Da+N6uuj9UAXXAb2C6Lmp6cP9ApHb/sO+3l57Lfd92oe&#13;&#10;fYue+wq+xndMdkkfrnMxe+6SbkX26bPEBLXwNb19up43n/e1NBtDz/xU10mBFeqddf5A8d8PVezQ&#13;&#10;NX8/DJOfzp9Skz+GKZ36bX6BLwJ6MC23EVznofV9M7LHT9HdvhOZPGxaLm2y1OnVNOemd4tdoi7d&#13;&#10;N1Hh4hJ+tfajQ12Sw7drnErj0lxn2cKEl5FFjMpfDrvepCx2u1p1KhEM3dLlDZk2641g9RJWfXPo&#13;&#10;ftLmXpZzvu1+nIsnmhFbbx9cXOeJdSQ39iFnMC9iV5FDD+E/CgBpGsc/0aewd46crKOt/wCNT8DC&#13;&#10;zV/5alE7vty2tE1NliMkNkv+3Z9KICQ6yBEzRBVn7jUDwT+l1njOVqhO7nXvWoXkfXlZxeKDDz4D&#13;&#10;eojrMrmUmHorbOcqEeiH5riEUgs352s5pIo9vJ9/TeCco0riAfl7vP7zw767/et1KRb9Zavzb9X2&#13;&#10;U6zr10V/OPztev1aKefqhp1zznHMuq3+I/BE1tize1nY6/ilR6JaEvXgdvfOlAzQuf+6ezyCUpGX&#13;&#10;0O3ClPJVqM0a7oc4LqhMLVy+bUXX193+q8OfOyJi28Jlbsb4e9906908M6Bq2mHYJYRwPwCXCU97&#13;&#10;BPf8nlK1fZ7NOoeQMOj3j9eE9XmliJZU9tO+6IGVbM2ocGfsRJu82SjzEjFJOtwD6gSwfUN3Pd6J&#13;&#10;vL6sr8t9kuH7JcFWfBORXVCiZggzPrR2HD9uvpcMSpLuW5L9qVZy2+z99AvQNNkD6MTMB1A4ctUb&#13;&#10;J9/Txzm8lu5dXttfBV0KPTz+NJd8sa9oB6XXP1EGXMGwgtuw+1jpcVABQc7EFhmzuhSvYgrDUkm1&#13;&#10;+AeF4Wn2lm8Ph0qftMxqU/Vu68kfBBQyOO2BZ4i50W3x9j5u9Biaqgd+GSSjFHMQ+BxBowjnr3+8&#13;&#10;NNT5OiYp10xv1xfEUL/bm3X+Wy8YLG/frg8f/1LOEpdMheH8+6f8qkeXQWPjL4ziClYv9rqlx2Ed&#13;&#10;aMsepuM1v8G0ADvT9uNYxeCYuSD8P/0P/xurqYu2YX0Rqeu33sZRryRBD+3Hnz9QQO66FJ/NNLUi&#13;&#10;26Jt0RS26XzBFFEhBp1ryTCkitQu+RbkgooH0Sda12S7aSFGu66+mWFwE8Ok2xych1J259OFROZ9&#13;&#10;zCUThO0SmmovLQJlpJUiXTeBQH0mJS3TxUb/QPeY8ZBKRdnNz4NdQ83dMGWC5pQw8zCjgsMKbgoj&#13;&#10;aiEIgDPu5xVpgCNhNuPnZnVhsPrA9oObCiIQsxJyt1GghK6iZ51Y07ES3X25uaFRm+JB11DLeQao&#13;&#10;5GImK/MmWt30NKA6CCuViiE89WrVE8IoZ8pkJqBab9ntSFttEShC4MIr2KrrOkWIusDFht+vp+L8&#13;&#10;Oq/zvCQfVxSWRYMMf//jz0N74BiCCB4Oz7RIUKEhegOwpJWoWlZViAJHIsXifpuVRFAxytg4DdrY&#13;&#10;RhwRZDXEDT+4FC7zVSDKRJcIg5kqVOBEcIgxaFHtfZyrx3oo12IzhdytGW/wx+dDsYbGmLlWBRFI&#13;&#10;+nYTsgeZpbjULambZ+ALzziRZk4TIrgUnPdSGWimm5knvGlyNjj6htLXNCpOY/AIA9F+8BjzvuWw&#13;&#10;vkxnZxdrRxQbF3AmpQAvKnwvKUCj1rc1UIhRCTboAHlCJNpgxWbzj3/9fzddC1MRmVRNG1F6Qau4&#13;&#10;RqDIXGzOljPCXakzqwRTIPmS7m71iEFuZEL2upZWIlim8ZZxuc0hY88rIjRd4Dqd7lWmtNp+omwx&#13;&#10;gfQ7DFFT71cdTZmUEqvNBPeKrS/XN4b5fJ2U4Ksfg/QDmOKsKMX9vsUsq/7pfhswQtGZcTJVt5vX&#13;&#10;KAVIEej50rcECLSD9Ha5j0hmlBKSl8HDKJIPJaVhuHRNM+WcncfekZzevr6pSjYY/2W7SWW9m+tk&#13;&#10;12KhK050ZM0mC3RU3fzbhbedoDgm6DWesXMmFg9bhg5kXzckY4eI5A2K2k73sXD63dPPo0lcdaQm&#13;&#10;l/v9tgxoVs22Gr1GkoOAG4xVESSwLW9/ufwiAQba0FSO+6eEpNFRqNA/bv+8XVCDBIdVLcfxXjnp&#13;&#10;feadWKLeBJw5vqwLKjyRUqLDqGTle0EqtS0FRW3d1Xe7p8uaTjnXiPS73oDIVZdNppA6IC4XmyOQ&#13;&#10;ELCGpYAzhfWuf/u2NpIw3NTdk/Yv2vtx9XvxVNUdp4CSFADWehasHq+Tg0ECdb/eSS60gSmE427X&#13;&#10;MOQpst5iliHGtdgRIl5fT09tX212s1/UoSIRrmaGAqZToDnnvHo/gtFR2oT7vOcqcdmhJ5xJ1BrQ&#13;&#10;5HVSUqUEoLcUVvPqXDTZQT+7tqo9c5QkXxJiEiqGjFYY65Q57jAnxs/OApIrWW0p62oe+LFappVm&#13;&#10;shCPciEgl6HcF40h2e/2ZjR2XRhNVUMpUjXEBHNjCxHp+j4HaBM2l8utbolqMxaUlE1ISbWi9pYz&#13;&#10;6G56p7ZBQtqIbBwMSc+ACmmtWe/5Nkze5wTKSkBL+et5hlgBEBWpkLHZzqqTIrjlPpkp35d1129F&#13;&#10;KpbRLXteZ50gvHr9+LzjUCGILSYrbKt6i4pp+sPox2pL9iuWdTQIFE6egAC+NFhUiFmKkU16uiu5&#13;&#10;TcsKRZj92RFRg1pInPKcDbxczzikZNf1BszyJiWe1uuh70HSNSpQ5gJ4xWSD+WiLcdknm4srDp6G&#13;&#10;eyEsEvbDdrM6Y62VObtIkvWghGG9M7wZl6VqK+rntD/ADLFLTc0xgYe+N/ep330+nd9Xu4I1FZDs&#13;&#10;mrxG+0Mz5Zxyji4iCdqGJLTKJ8IIJRSqWkAHcLyXwrQHy7R0qriwYkVNaSXJ6TY84k3wGhYyncfN&#13;&#10;Z5WQyt52iGMqe449Kv/5z1/FTjZwZ7SNyXGqohtRWUS9kbhMOm6fPt+nWyDOrhpEdNhtzm9flcIF&#13;&#10;aAFFCFow4CZAIbBe1xUTaOcMgA2Y8XjADzd/Wk1aXaHaUQDnYa2bQ1vkPI1CQDPH5oiu03Kf7SG3&#13;&#10;EwH1Bt+uv2+2u0rsY0YLDPfX3yWR0Xt/t2d9QyhkFMGyiq4669kBstvswbAIxi3AHCAwrU1OEwRd&#13;&#10;9YB44FXJIVNbqu3eY8KLGwZBawoqCnCiiGKHVoSymW3EZsqEyZg0TogVliFAsCCOqZCplPP5NpnY&#13;&#10;9weEMq+pT4vDeMtaiikX8no/b7qP1puu520CBOCc41Z8NOs7IjQJSLWOLoGCnFk57mezBAfb+riu&#13;&#10;advS4J0P5v3bGRfMGI2ubD9sCwB11VHnV1cwY02/p2Knl1FRduSHoFIInsBsqJZwo40FnCE861vA&#13;&#10;C41jiGhUZYcJIrWwtgAM7TrhiAJ0KQYiq3tJBE0h0PslBViqrn5fLitccoZSMFdcmigSM3bADe7I&#13;&#10;pWy3dzfJR1UW3T9UIad1MhE5yKXDmIUytpSzKmpbb2HSC6WS10cWLX5sKGXttlOiaUR17I8AkDoB&#13;&#10;KduY+GQ5x7TaNJ4AIJDc1DGut8tXkLXIkUKvA0bY3XWs9od2p2ACTVNbN5Ukm720IWCOCRUlheU+&#13;&#10;dp28u2W63CUgkMC7m/t+60KEOVMIaMBgtZO3DFghuM85mlLVssC4YuDS7FySVXMQRM/JB7e4ie22&#13;&#10;wF08yJNba16vwwpCvi/v1UNPMJiXSxEbBNyu6jhg68VHONxu43bzAWq31qJQHKJNhfIIsQmpbPgu&#13;&#10;W6OXNax+1gW3EjMIetVYjNfJOm+k6oCLba1UU/OW1giI4AYEbvOIVAjMLNZ7CzCjnETpIkVsvs6c&#13;&#10;8Iu5CVkLKk0YfN0R0TCiUhOrqvd6bVR1WxgpwsyureXprpM3qcRUMI1LSna8TnXdKlBqCY+tmG/w&#13;&#10;effdVh0xXZzvIELzPIDJEZpIKmm2hIOsWMjBTKtGlnDpnN83H4J508GIqipsYAu3JQ96mNNiPFJV&#13;&#10;w5vWhhVINXgNChxvC42QFZpXP3sXbCKERY3u9zdWcygLRRhP2NrQ7KsQQNtsAaKImqYjBGIcMWir&#13;&#10;quRlGG+na/XcGmw5YtTi9RYJQrWoaO71vDS1mo3nh17k5tDviSmqp68vLgcgMXdlziwAnBMiJRec&#13;&#10;UEu699N7zIXjgqLJtCsi2iyLOhY481o8f3oa7ZURH3zOmBEcrblJWFPHMCsMYoXbpuo8AypFYzSM&#13;&#10;jS5366yLERE8rTr4vBqtIEsVHha3WOB9lCzRFDlcL19vNaTucpWEkwwpQZNeAHZ7dYSFCt6s2o1u&#13;&#10;yYxW2zYZVClOMLCFr+errAVhNBBGBbc5uOjeTlPfEKyq7fa5ZcgD6jxkmySwDK60YotgvN8Hwtg4&#13;&#10;aqaCpFu7rkFPPg28aZfkUciwGFxALIGI/vb26/GhxwVaS+h3QnLspxkas93tvPNdIx0uS4gQ0cLN&#13;&#10;6/uQCqy6OsVwWoZO7MoKKEAf26MdtRCQEUZF2RzY+ddXvAWUsOhygU4hEX2uSI0LpzXlTXVfDUw0&#13;&#10;gqxh2ihojSa4rGHtqsp6F3LsNl1x9OLf+2ZnbrZirKubdZ4ySnFyFpDIxMVfKtIat1AE1kF7cssE&#13;&#10;IQYb3APAJm2qmvPCCEYggiUPmMtd3VWMn9O65cLeV4UJ/p//0/8eYYollKxmuFgdSCKixgwyTxyo&#13;&#10;ynT3xnGOkWIY+lOzq1QnQdrR+cxrlQkurOslWgcblzJn3Zekg6t27W8vbyVHzlhJk5LS4hgFwKUw&#13;&#10;srcmeZOx95R2GWSIs2C8lx//8c9/HDnH5L6Wcg5eQ0Tupqvp+8u/IdnvYTev1ibIRAB1FQmaEexp&#13;&#10;xlWlEXZoxmOCTUjttA3dDvXeB8QAdwVZyYGk0f3bemZ15SmlC4SUMi4pY9kEAy3K9tgxLz5mHIiP&#13;&#10;cXClgyDCpGPJ7koYpbR4Gwxmk8jI4MY5p+gG55IwQocGxBSdzylBX3RFdgo/jJsp3ymA0YaJN095&#13;&#10;QxYfrrNpLs4Jd3p/6WoJMyshCkxGUCAqm92eCR7GhNyaI6rqbRj9tzKwvgWFSta5kgCD1zAjEL3N&#13;&#10;h6dPNQInv07jUFcc5wpDRbFA4ynbB6KoxbaG3FbCrSHeUyuwnHkMBpA4Gb45kBkNCxl6ui2OgFSX&#13;&#10;rafm1mB6kNXIVm5Tirlu2mkOfV1naHbH+v0tFxslQKU5GHhBiJaA/0Qzf5n6RlKITBOtn2gC+jLa&#13;&#10;A2khLSljlsawT4JGDtAiELdKopSXuO5Y22FanBm8n96QYQ3ar/dUP6IcgB6zU1ncN/v+NM6F0VYh&#13;&#10;gSkDmBcxxtWXcFL8syVzsfzY1k1qYAVGb0+zUrRYbVGxEudIhbIsIJrJGD0AEeJE66rpjj5bXzwZ&#13;&#10;QeCZudJldo7oYOd7yKto96gaZ0NUTYVFnDjLkqlx9bVAVBOVl+CAkx1/9xffAP1KtZ2ZQiZO0Teg&#13;&#10;ZL2MlGPKugIEhBLiKTtfS+jW05jLJtEYst49OTtpTyLqu9RRVrSZCA1USEMUCW6DSkdxs3tc9SQH&#13;&#10;D/1JdtTLJEW/6w6FBt5B3vRsIypL6LWcQyZoJahhZYs+krAmASoWlnDNNs9Fpvnu665giGGBFjAX&#13;&#10;SMgEQDZpjQQNxMOhIS3IjMhN6784GmZWFCk1m80olqdu01GyJ+11tpG2CCBIzxqB+vNnlwYQ1lLS&#13;&#10;pt+IewMFGN2SKXpOcJTsZlYExONWEQzGcVzZ/aE5GOOd89hJaXHk7Q2JcpBiNsYuuO/MkAQRJaH3&#13;&#10;JQG6K9qA8bbgpRIH3ihaK5gfZB7HKUbaVPUdYkXABiWFMfJuAmkOiHGmCGAcMi29eYuK0p5R3+RK&#13;&#10;CLsYDAa5++Tist2wy7isZ+BsULzaQfbHehc7DrbgYKuM0xxNszSHCs3LmbFUW7x4yUPhIUfCaThy&#13;&#10;iGmypOUoUymEXmJDifO5Ox5XNz6Sh+TjNN7jDtQ0FCJMwkHAelpQSrjpMD2M0+Xhsb5ey7Y/GA0Y&#13;&#10;6hF6KceGA8IDuCOokrfTtIU7z1uM4PX8InKDw8I4cGXhpIPaQaQk2xUxpMCJTCEOLuTNgSGxlEDS&#13;&#10;ui0417tK6LMbDE2EAXEtpt1UAhHg4n2WpZQS/UO790D5FCNIqN+gWKwHbX1w5a40lyTnMOsca59q&#13;&#10;rpZ7YYeWWL9LZWi20nGfs8tAtXWI8fR+Ea08OxhKI1Vv7bf71bIqBzh+Z4jhPjMyB9tcvR5DjYUq&#13;&#10;9Iot1roVbLxggLVo4WX+I7Atd8T5+/FBStdTzvpaBLcAs+3V7NMqNpQVQIJN91vYIox7sPg9bm4g&#13;&#10;ZVr7uBKcQMaH46EINURA71fGqWJYMJpNXSkKsI0ljBfCJa9aAczbP6bMM+QxxZJxMb2qICrb9jvC&#13;&#10;SQBRDIXUNHvK4MbA22/LqZKNG4POg3Gv/UHe4L2XDeboOpx2/CDA4jMlcqMoq+jsUYqKxbL/UeJ4&#13;&#10;vYOJ+aIrWru7Ex/LLQJqMhm8ZlDF2TFcfXh2LUd/lmWd2i1PpnDqNz1eixLFkmrzeo/bo8DKBp38&#13;&#10;AhEwx81GKtj3NJjCSObAx7STkhFcpEDxrDTIoIuunrtLewEaMDma+E+qhhk5C2DdtxYjFNqGQdlD&#13;&#10;voyrjZF2F/K2B7stVUyDiGNo234fevCJSau1qri5RNomWbE/3v/oIKbbzeLiw+MPMUVynxmmtD42&#13;&#10;GJdxFNF9NblRfUbap7FA1iX+NkxZNgLHoBVsaKgoggtLrI1N3tVVI9wK8SLJhgmMaSbZwg/P293H&#13;&#10;w+vp/TauBAFRbRKpKUwhWB3Gzz8+/PI+7EszL5oIziUd7zmkBaI5vxhQEsEgXiSmc6D5jvRmzIW0&#13;&#10;ghMQV5S6BBPH7TzmCNJOwevpVEush0woQQyg2FsyextzyA1ApN/EhADga0FwnhtVV17d65UTqDCa&#13;&#10;sqa+dqCMzsf8ym9tR1oYodqTylUO5rMZE5TBrp1E89X2B1EYnzIoslBskpfDlUAKiyieectnd/G+&#13;&#10;uPf1skOfYHnHAe/VlvrsErbc61pXWSQ6m8Vv64PFpn18mECpHP1DBo5xhSCEw6fj07DkQncU3Obi&#13;&#10;mr69r1NcBLRmvWvV1jtKboPXmuuy3dfFkwI3YpzWuUzRjTjrrZBpvSQ7mbRTPZxC+DJeJK+zdjm7&#13;&#10;42OtyPPv8xfjTQTWe5BG441L3C9WP7Y7ZPLqvRfRODeaFVrgphnq8P3h8Rb1rsqrd0tOaYBNr0Ix&#13;&#10;ZVt1jYgZOZsPJUFUe+giD4HVMt9MDmLb27dFEb6OQ/fUX9ykBAzubMlBpkATCYvf804eo9FwHYis&#13;&#10;JP/YLsG4YGCs6kLw6izcsO1sXY5JpLigXi73667qxnEirKtVH6Dv5MbpleA83E6v6/CgeJXdyLZU&#13;&#10;ao2W0pQUpbdpWWfqzHfdHvjCIC4MO1QkEXl2a2t0vV/nkDWKR+fPuhICp4LUz9EXkBIi/vI2UYZF&#13;&#10;Lc7ncSc0ymhfPyGObpdvEoYeQlIeoKXYC94YKD5SCrNbsCEILApStMTqoRt4xAVyVy60VIz23SY7&#13;&#10;tI6/9LvdMhm5c136EECotmxt+IZsJ+cKF4rAvO/Wko5tm+8FJ1QiFJEXCXMGzgbiyIdPDwH7qznT&#13;&#10;IHq0zRmiBgDPQob31ewOPjOHE9EXGxreYlizSiA50cu7nrak07+PldoJKjhXcUXIWyKqi47VU41m&#13;&#10;hHQWKxzzyJrveCH+Nl7zKxUEMeZ8LiQTT9MlBbyKauenG89+gBLXeYrylioB79YtmAIgfI/RtFqx&#13;&#10;2a3mSq3b0l18c7v/+iObQQ4gxmxqrvQ4jfc1bPfbFEs2KRMRxntRTdV0FVrQWnmXiI7soak/9FJh&#13;&#10;JMCIYncQUgZvrf+wfwAImVyItOZc1jVW1dZjABknUqxhLStuGzmO1yVWNC1cCAippsm6pBoBcNJZ&#13;&#10;7dusbU6OAexvd33YfLSbi3KVHrwbC2myqpULBWWO88nY1uuJACMaaEFOHEovoFs2+w4pZAb889+P&#13;&#10;p9c37BDctGfwQlOWGVcxn8YpxUgpuCGXCwIFLPHGxJ4K9vX0567ZoKrCnvhrkAVjl3DEbe+1hwVr&#13;&#10;l68f5cexHs1iYUAEAlASTqTDG2uzYTohHBFFOkaGSluh+S5zQAwUiWDJjDJZCeNs1hIfU9Q5DBYV&#13;&#10;yAi+nd/rfc2iHH0cUsn9mkcsOZ2u90pgtM+QwqqmHfh0uo2ybymOdtK44Iq26Um39HB5eUUh5iPJ&#13;&#10;7yv0vmIU/6///f813u61pN2Ufz7+7OZJtZg0F7eDtXI9XetC0NsMM4xE+W4YVjjfKUv3uxjgpnpb&#13;&#10;ZxhvbBUVCxhcWhpjS3XAw7U8gyNEKArSF/ytjtB7eplsKKp5R2Cs61x4OjNCDZYXksSYCsQMCNud&#13;&#10;tz3S5ieSAwiH7jmlKqfDpsulz8QjcUOjEBFeQ7D7uzB2LxFhYXmWz9J6t3qJGofNpSYzs9d8f0AP&#13;&#10;ub4UsQax7yrIMDGz2YDztpKIr4XdDfa9oW5E3m8f/f29+SLhrMoieVCEdnUF3FuzObi34VHsdU0+&#13;&#10;VU1h2GTs0zWGD2ZcPz7s/r+12DnB+7rtLpHu1jjnaill8yDzoB3tnsMlVl/twaL/pttfv7/Zs8JA&#13;&#10;HY55kMSjVChyNFVUlMmBm9nvi91v4ByaISEibukJwwfOv55IwBhVhO9H1vd1iDZi6zl8Viqu10PP&#13;&#10;Zk0YzesykE+IfFpH+loqu4/j+cw2suMQrZ268v+fIPhYsi1LEIS6tTr6KldPhMrMqqIZNmbNF8An&#13;&#10;MMGMERN+trA2a7IqIyOe8OfiyqO2Fqy1GBabXVdVy7owHktnQCK27+uCALL+vbs0kMSv5zorWa9A&#13;&#10;myYj/qQvi80yBwnUj8wRBYSZ8rZsQMqLFP5z8IHfG8JeXBgsArufKCAgefbErFY2kQFXdqerZOl5&#13;&#10;adsLXq+EwM39gd6+F+q0OTWdKrhrlyc+ytw10WrEpScCPFxVd/G30PjNgh1KP0+jiTleXXF0Abw8&#13;&#10;8r/O9O8uJxzZ/is+txE0tW+bRqE/gUion97RgyfaxCjbqVf1JDGSEHBQZK8v1eTuVp622LsIcFP4&#13;&#10;lhnzIp9xX/sSw/sqECh+XWOdxyCp/fUX+sVgzz5GG3i26GdabQ4hAZQFSL7e8Ehjog6Yh7yuD5WK&#13;&#10;0HtSWRNQ4V44SIAX1qs1yDuGpIGQNGBZVgmjcDeAg4s19HW6VbHin8pYnAGM5Xm3CuwLKCQiWGh9&#13;&#10;AAAgAElEQVT9aPnEgGWZl/qP8RQiG4+FrmSxxkVzCaeOD2dBovZbxnhY8MuqzsHyHl0uZYvPrZdG&#13;&#10;2DytBkDWY8HUHY1pkbI0ZgLQDXcdRUhPimE8Hn/s21fM/42wTPicSFS7ZppG402FB1OBuIXdLdTo&#13;&#10;A7rqTi/jKxXNA7MNOJPjw//AIQBcpThglL8HCEWzy6/PtMkeHli/8yBiUIKo5QNR+jLQRCSB7WBv&#13;&#10;oovX9aQVmmOwpKwYNMu4J281oX37YSaZxXO2k72cbo2zt8tuww6NP/7TptEfRGXTVyPkybkZV/1N&#13;&#10;AFVN62yLuQt5sYYM7azk76fvlaLFTtLE1xqtnr2dydBA+7GklDd8exW3ZJZ6IuzPdO6/uXXeo+ba&#13;&#10;5uvNFYZtcFDJ6o56Rd4gTKFkNsLw/tDGmZYf9Efs3KeX6hndBCk0zmM9hMtq4TyF41Y9EMD8uAhv&#13;&#10;6Uj+CZdTSaaeRK4Zisi5xYI0ri4v1QaA+f4lGTdHN1kVex0T4z3OroBCpLf0CsW76O+PEB6hJOcJ&#13;&#10;MXYTZ/9hMpeLzPBqdVQ99Xw29rY6iZoyLipH8/wKOAn2ryln2UKfbuOXd+xqge7uHyEFmqX0BWWN&#13;&#10;Ay4Qa6B4qF072mVEC7KaPhBXkjbxUBV3fVonRtuybFLyLLtmctqaC2jFV7Pyn/z6og/VsMFqAufd&#13;&#10;IVr7FbZb+FJjuD7dkwtqBquvz66KD28Py2NzXmv2DSszjrcKu5prI7k2INWN+lkNk3tDSywaccL9&#13;&#10;eLuSgoPJoEuKGw3FGGu7kVEDOiM5tZhAAdHl/R30lX2+wkA27Wc3ir+bN5rSkGM7DKEATOSUvW/p&#13;&#10;JWC2/espr1avBDnsVksF7QuVfWIHCbw3FMN2ohL+/XSN5zd0pD0CyoRA7Y3JJhYoi7a1gBCp6C8Q&#13;&#10;AGwe6gteXnxFDgnK9X4ew7XgOUmm/3ymjfKytGZ5Oequ242034WEgMxQmvXEEVW8yayqmoLeZY5R&#13;&#10;Ya+fca7Xut+6lS7qOZdWzzusnqPeGnil/UkYm8Z7sUGmfmlRCE5ZWl78CjCxa8gzIG4VR6OZuw7h&#13;&#10;wOx1zWqefrLo5VdwN1MWSi+435l5jsy3sAovIQFaLWOKgrwuJQaRA4WP6MNRsCmLWF0CnEF4u72r&#13;&#10;mZ+f+tVDlBmDNjssVvozfQC4+w5fmWTFRxfNOXMjlcTva5JESiSEfmvs/ujsWEMUQRr6BolcoK70&#13;&#10;U9y9AkAvr0XqQGlBlV3H1y/YV4pkf10cUtQDVtayzh5dl8A5lSwDqXDFLHD86MBn5rWuIasMA/c+&#13;&#10;yMWyqV6VyS+EOKsn8rTFlRS83jRatgXM7pAruWF49BgSQDoMV3gn9XzcNai7+17e7mq+PWI9N3XI&#13;&#10;Kpr6QF9jrFHV+qopdjYnEQOAhNQhHIRtWZ5PGv9Ue3MkaMJ1j2qMQKQhbO1PJIdAU+lBzK+OhbYe&#13;&#10;wg0JM6oOOqlh163qaAt0kStSMJjamjPuGlT+vVwP/KE7tgcoeJYS1ImZVGSCvrD1T9PJCiSIKawr&#13;&#10;iGNyPAvqaWq4uxRwwdV+6eBW+ExiYICW+MG6GLMRKCw/bqWk7aF7TZdWDJDyxYI1WSJAo9LUuNRc&#13;&#10;yjR1k9e8TvGmWMf5/ktM08SyPADMszw1qNmmvkB6lmfRIJC1TcuAhkrh8/xDkga1jjSlJXUd1UJs&#13;&#10;/EhhnmpcgRJVQ36j5NVUvu/fG968LQp22gGHYcuwCXl1pHLKn1B21sez7YZW+BATZy07M1FLvZDp&#13;&#10;UuYheh2EJYm+gjm4SCO/E8tYhpVAjBM7V8/GS5yCLAsk6U1PVaVWW36Vh8v5vTDw3Bw/LZ/H8Qy7&#13;&#10;oK7LGU7AyaAbEI0zkSD6tl3TtyvJAseGdh023BV6wTTAiL7zRokUR/jPntENTdVuF7XaOpQLyzNr&#13;&#10;MJ2CoLNA0jbs+NaIIjZI3bi449cUfdOT5Z1S6HJZc+wevQJRrZGQzXe/Vk2HQJrfT3v8MeP6kvBN&#13;&#10;ikjT6q8o8UwWnBwOLkqwxSzh5Ki1z4oBwIOT0EogYQoCUwtD7KCDtYt1J/L7hEPENd/q80r0CQDk&#13;&#10;E8ohgetITUijJun9sN1QLN3mqIZ2CWyO3bhD13Rq8B27bJA1dFutWWMQ7nA9AIzPI3WtPz4FxvNH&#13;&#10;0n59n+Vc8WDH76Xei4gwJhYWfqDJHuFyurAD7lFMoK+26Ud8H6+wTmAbqhEco6EpSYR/5RIF0De9&#13;&#10;QfEQX4QUtxiWDctO00M3d4roQeUwULTn7scyd81HgKp8C1EIIeqwztttpZPR2m83u3D6gvjVJw1w&#13;&#10;9vAM1F2QlRDTGcyQqwKkDQUVz7tg8JuzqDG4ppmC65qLC6P2eva19tpUWe8Qj4s9i1jyZtvoP1gb&#13;&#10;UiNQTpdbbaqVsz24sVMwiNAMkv41cPD57n2cUsE0LwiFcR0jhsvs6nnnfbUaVFEqUQWWYFVLQ0za&#13;&#10;SAT6B5mOj+vbVCH4jfeq1qpFvuhQ388RZkqHZ1lvp7TkeCks5+N6MxEDtdnXNN+oWqVYWMS+VBhR&#13;&#10;mP0241SI7u8BDU13X7lR7/g2gB4HY+e5rgXrYN4ITQI6U1vncAPo0o7AUY84o6IB9sKmH+/tvRzp&#13;&#10;m88yrdbHqP067F2V/c75l04k3RFFQxx3U2M0hCqGZiQ2udTkAnjPRJxDiMNwN9OiSKHI8TjjpX6L&#13;&#10;nm+2oG7vGeFYwEwKQGYyBONWdseYP3TAuxg9Amd+e39hjNO2us/nHJMpZIUK/x//y/+FIZS8Mjc4&#13;&#10;pnMkjDWH6XLb3/08vS0i1bcRdO1ZHMoNvn8cd4ewQy9xucNdt1+u60O7ic870E7Xgia5rRztN8O6&#13;&#10;jtfLc/exZZLgQowlwiVXSP/rX+LIJo/CJZdXk/phi6K1dkXgrjMwm/udfBdUlWVeV1APDpkX82yX&#13;&#10;6af9vW+G+XKF2WNid7Rlug7HFKl/MqWkqeqJjoHHV9x1I6w2714zMf0YP9QPuTLA9FZDTs6PVZVc&#13;&#10;0Ku5mDZ42Lc7BthMqLR00bbfbJ7Tadv8dBmNl2w4380GWso7qF6mr4Ljy+Wk6iuSJkYfdbltGere&#13;&#10;CYfz6PFyVrXC255YeXs5VX3/us7bqkHPbxJBXpKX+u4DedWvK8vD+rC66fFuj08LBy0uRVbs6fWw&#13;&#10;ryOIqeq7y+gpqHnTnYoP8+vYq9fppV/NhtYhuLU43IzIbRlsaeqz9NfrXFV12zRJ37WsK47eLAJr&#13;&#10;3ZPd+Z9HLmqyHlEV8Zas14sCgnKbxU27dnaBhNIBid3Aox6qmZx3XDXaErjbj2vyOTX3hz9vLxnT&#13;&#10;epNAxllXz+WP+sOjo5UPho4FhVabasMqvrUooh2718MIbriEGyarDVkRi+AqD9WahmnRzbbVt9si&#13;&#10;laB3ty+Z3FXcnxcnpnxAWMJ6XcvtbmpnARGHhbl+rMJcpcyvbgY12XaeiXz/sF/Wt6bJXcuu1/FB&#13;&#10;dkCw+vNuGq/Bb937uQ16SZhdx07KlN0qIa/XQVXwZOaGi46pmqDyFgBBA/9mXoXfbTsTmUUHhFdM&#13;&#10;i+JRxNO6e+QL1WsVIX3AxWYhrjapy3w8Jkn4YhwRg4s+eVA8atuFZA4WpkgRlIc4R2Drq9RxOQDA&#13;&#10;zz8sozd0HwrkQiD//fvbW3uoqhSan+/1vAqs+H3hVW/KC6pPtQ5CCJRVXNk7vQ5MJGdyv+n+cVO4&#13;&#10;NhpUvnZ1yjBxRS7svYqR4pCLJvyNmiISq9D2x3ARm3YMOqMLHh4gb3BsibTvcwcd1y9jxo5/g1Uh&#13;&#10;0FtzG1mEcPSMylDO1QDmeJTstynkefaSH64qpfcejj2e9/I34zGYtcUv5B0d0Y6/5zmDeIGrpaUM&#13;&#10;iqnd2/IMO063dJJrfyxtgSjf9XPedmVFX77zbXGXJVwLW5ytDDcIRHN7GzEus+iHT2C9SKLqAtli&#13;&#10;fL8Fgk3OB5QGgEPMfLOpnh7C63J3GJDZ+tOO7FcP6evFEi/1lPpdwzqQBhTGSz2Xn/0mIdLu7pPX&#13;&#10;FKwbhYsxAGRNH7frGWcSCpC3F7YyIQEYrPqC26fqOjsDJFJZ4gplEvsxV3Sx89APK0/z+GdXS5pL&#13;&#10;6S7hggGrNGl8BA83L07+74I0ReE8HH8AWs/NiARmklYZovf5rOoeURXUuL3Yn6oGtr9W4epDdkX+&#13;&#10;BNXFrg3bllm9yJPKqOlaS6AX+jMJNMzrDbVbCPTUFazsRj58Xl/1PrWOleqx8WP8S/Xb+TRTXCeA&#13;&#10;jI/q7qUX8VMrJ9Pt7l7oBv0w526bGOgmaG0rvQ3q4R7zlPPJ4dqi9H1+L4lL8A4IeDfLvUm0IYln&#13;&#10;WnOa0Da7qt78/nIOrNv2tejoqnEWR6ika1QzuKYRCJmKuh8+bxbkE0yyutzSVo0C5eSBzdpanTTd&#13;&#10;TeVLmGRdPdx1Bdml7A1CmXmFr/9SfhWXJMbT5XHRcH366QGZjkNx1hfYQLOQ3WNZkc01EzG5AwLG&#13;&#10;Dzbi17RtKk0M3sFZVDoX0vVCONXrRvBwNq/89bf7/2Imy4n85/ifbd9cT0fYQ1oZ5b3+/euewU5S&#13;&#10;QNAYUmhUnXgYTQVBoTf1+Onq9XjS7/eX3NYI9iSWy9XsGvLTQ34jYPO7pggkAbobjjISzGqmGFuz&#13;&#10;EhPAHo79UVaGDUXeTvKGY4gQzHmySrK2FPxmnqHNx/n4+V+frCbtBvp5bQgf0Wuo2yKA88Y9VkRW&#13;&#10;EJT3b98032767rDDPxyqX4h1WAdZUW2aVMCFpjFEMXDnbjOecExRlrqBg6zN78VJ1It3gds7DsTq&#13;&#10;wTkQftuf+KXdUgLn6nWffdk+9dlcO+wBmjy9bnDKlxhdIFLA+vZ1HpNgXA52FVS/HpTUj/khfQjn&#13;&#10;dX6/Na0Eu3xNx7IN4uQcii3FfjpVC2K1bxV8ctVl0UWU0IBtA76/r13zRMiupBUZAyNGlgP1O5gQ&#13;&#10;LaSSrEbZIB3rVNB9WTGDCOJsE+GdSlBMa64M+9RTP6+CVhf31nPKrP2ClzodVSDpGADcg9OLKB0K&#13;&#10;bReWbbUNs3/afkimc2u6XGeaN0z0N2M08x6LzUFe4nkFo94B0Qt3m1RAfvsvb+Hf4d7LavPA78bb&#13;&#10;LSDfNdcrgbiVx/Fy557a/YR4wgxGr/+o+bcc5bVAfxvI5vriBqioPsfrtWXE4qaSEqr2fXJg2nJy&#13;&#10;WO0C5NTQuzlH0ne3wB5cNb25XXdP05tPChQyLSuifRUqmKDc1u855wHLzwKep8+7bllmEzOBVPgw&#13;&#10;1KkT882l+agQFURhfC1E5tKv6PfvvVQIhzGOCnev+QuFeUNrDIzoqpmmMzJ357sln7e7froKShjQ&#13;&#10;GGlatRKMFUTKYlJeQrtrFCF2PFZnc/+vmwRnRozInwlmozlVgOOXFVX7r5HbV+xjsSvkaEDURtdb&#13;&#10;jSUephITsqQswSXtbK3abFF1bcQw52XGk1WD/N1d9x8+jueFh1ANwiOdUPoKLieQLpk/xGAN1EbN&#13;&#10;iwrb1FwuXIrJrf+TGNDNDbx+6+9hDFXTrdNsKf5A9gl4z5dyUgSBTopNKzWawC2689RCCPK78Y7L&#13;&#10;TRuRTqa+36vd/QVeqlPc0UoB6IpbH7vYsMP78u8viG43hidym4fqU7EgzJGhcXNXA+/JiqHySvyo&#13;&#10;1A2OO4euHqmjZen03TVs4PvyWipwey0BQOaXHLmZ3ggxMJ/GdR0FUre3cZjnUT5wgLw5qap5sYgy&#13;&#10;Rigit4wfLeizlraihqF8v7+X5jjlxq7p5ftlO7D33zOBdSO3jkw6ocjBq78WVjHOjY+FF0ylv/om&#13;&#10;ccMUI6+KY6/drT5S1rEk2YgxytmrEjkA4tTn5A3VV0Pv3imES/6IRG+WBinsA4FOf9TzRAtlVKcf&#13;&#10;q19zOul510ZMKwUmNj6X//mngwbGI8caUjafwFsjtutCSD2XJAE8zOBEEwzrJS4vsySfhc5DbfZ7&#13;&#10;XDs6PF1uF1VXN2sCRMYG8S4NP3ivGJKNjThwsGqq9SDo+y3AXpzQ/AnzafwDpKsFuE4FnNIv9W/H&#13;&#10;8s+NxHU9fH89N7t6tjL4iLMb0ub29bqXQxb2oimRbaFUATHDMRfISYuRXUdAq11mm8jVxzaX6Hw5&#13;&#10;AycVQk+bzfFCLNMFejNd4wdknHKcrZBowJgn55czGoEYGkTAsOuvgysL2ahaAMAS7d9wxfikr10n&#13;&#10;9oqZfCFNgISaNo47E29vvck65AXg1jLsV7EDsxwHZ+PkO16DWKDelrOFxxV1emHYZsLqPtalPSCF&#13;&#10;qH8fV8lYBkU509yK4Nw8hpmE5hvwTMEmLiwuIc/XHHOz3ejjfz5UB4j9Gs/ajbfYn0eHMcp75Je3&#13;&#10;vz3JC8EiUIyq96Nl1Bzut6NzS4SbIfWyd8usAMFtNiET1Rk/9r/UTp/2Uhm3lx/iZOYSCYQZnhhw&#13;&#10;Fc77XDOPSKJY65tZJ8b4xw8/L9o8PDzgoKlfIySv45ccMc/1la2hTHp9ZrN+vjKKqoowKFaQepux&#13;&#10;zXhFKwB3CHtOR/zffvnfIMEFJF81fU8AZSEBmd20TAlEXImkTbFzInVEFadMU2FEQ+j5uixNtb/d&#13;&#10;cgUg6FbeSiLJAVX/OF5k39Gu2ghpjEeI5jQaFwDM1mhU4jqHTdMcDpvbahHwKECZeSJJLw5kpEMu&#13;&#10;bpaCUgohAj2toiMZyOttBGqtqAw37xpeXM4gV/uOQgcZ02uiEilWGYAzpyXnpFSBucBil3WRwLEI&#13;&#10;hb2eQgQ4ZyAq9enpfpxuKWUb9YBxiC6VhMvtzfmmUhQCYLAH2Ebo40mpphJNSnmoq9trVs1Ol0y4&#13;&#10;+fF2VbKx3nKKIKaQSmR9JUWIMDjYQDy9XZmqUkq5hMCjDYDTxuSVgQ4WGipvV4cpQCjrknJDc0Rl&#13;&#10;ynbni7OzmxPFSGQmUSPgvqsVrYNPwUYskbHY4/Q+vW57PqineV4IIS5hIMxkrxWiiPOcbdMy5+xP&#13;&#10;h3u9hmW07dBK0ZgQqGjwnJqugsUZc7tk3A1yvL6jsj1SAzmgsvhXM8gUbG7VvuAoS8cDQYsDxSOP&#13;&#10;r8cbd4EK1qhqGW8tAasQ3pZ1Xl1M11Ah4nZ3fPGIRSRF42TR33RDEMmxwehisnMZU0G4AWzvEhyG&#13;&#10;RqMrXYsAhMgwJxODF5RGH8/ja8Rg8/gwJ59mn6GfzbnpKEJsGlckaxjW6ebTRHmfelwhkknDgJkk&#13;&#10;ZomkMeqGkJb2aYp+NFKkUvKqPcsYxeCKhzWBWr3kI5cdBRUJi7mOBEkqO8agL0FUlJS2xyCbpaYw&#13;&#10;Jx4l3A7N0DQr0s7qxRpeyxZBc750uOTMb96ClIDPnmLGZK0kZghVLaprEEdBPQYSi43xWSL5ej5j&#13;&#10;gOu6ifN41D779bfHx3kp4zJ7hnNDFO8pyrAkZ9ee9hGz2SSFfMAye5ez63HrUiII1pKjhDmvca1u&#13;&#10;wOaCaKGSC1/QuuaMISCw8IKRgCA9fjgUwmoQqJQukUs43f/8oVDkdBGSIV9kJLiu5tUWa2XJEa75&#13;&#10;NtWdvJiLL8D5hBBseGJcUciyg0rKppN5CuUWETghVIXFV5AjfYJT3g5thDR6ZZNlkuZcVavvmk3M&#13;&#10;aF+xzHCYfbCpr1swL20lc/JOUVVRpfA8e7XZplCctgES7GbA+PfLWZF4Ot8Y45hBYKZqU09wQghj&#13;&#10;KWJZQTHCN1J4zElRwsA5pIxQQMAbEAVDiiHAaq1n7wtJmHOYaWVTRkTw1fqKuzU/Hp6ICykTIJTL&#13;&#10;yS4ag9i13I9VNUBWMDRujrnPAwBF1DKXdGg2iw6AI5BjNm5b14mMwpEEk6jEjEuBBgsMBeBULDpm&#13;&#10;LkYYjZlioU29MzCxrUoY6+CIykRid9aVI7niGBRa1YrCi0/OOSm4g2QxN4hzQkkAs3hfMXL58bUa&#13;&#10;GlwYJgBARzCFGevV4EqV5WwCxnJzQOHl5Lef9yuwtZWpxTCmEiJNIBpfPDoMQ9fVIOJK1aLA03wi&#13;&#10;rDg/rbhgKIz326GVEGMZdbjlxGzS8ZarKG9lRYGbGJDkPCZMJFSUVAyXPFiaZ1SyKoVXVBabkYKa&#13;&#10;FQDZy+spunCdrkIAACwOCEbucyw7vkdcJmUuIU3TbVzawxBwTPZGaOJQskTDNDuMalpnn4zl07pU&#13;&#10;SokWX06GM6IqjpLWoFtP4dDckRbNy9RWInkLJfIuIUhY5vNyCzZyyacYw2wIogTgVjVgjcUV4MEE&#13;&#10;TfKZYkzteHdorfUeJJEa6ALShlhzi+AONrync7r2gDPaFYvPVmMqIiwFB4ZLFiTLMiVtaaaIARgL&#13;&#10;87xv+wyCnmjNtrwKKauqeX/7AQk1OoACYwwllZIio7RoGWaD5nQQG9+p+TLCiIIx0/mMZJYSpNUt&#13;&#10;DOFE04wwpKfpFWEZA7JIgEynWSspYQ2UIkxC40tFo0t22G9pnLBI6/ttV23POq/Z2LharAWlOqwJ&#13;&#10;BOBxBrnqOJWFoYowpKPhg6Ch5F5oBEEMl/kFFCsYzMisl7Rphoft1kaQZMsKbbGisYo5Ql+SXVdq&#13;&#10;HbQGBGxUW9Po9DpdC0QbLiMmSXBOmEIqWEBxtZaUSlxu5y43qA6qEvNiVDdIPM+30/3dhnnx3bzL&#13;&#10;huQ0vRaZXPSLhrhHDGPaQl6tbqk7njBOGJTxsqSCmPA5B8IoAftNY2JIyTvtezagnJYXwxCpFV9D&#13;&#10;4hBwJLULGgAKnbeBwuHy47WuK1CA7DB1CMF4vb00oAEEBo1wECwy0iG/LPfNk9xRDbK83zPEQgSA&#13;&#10;Yge9XxCn3mRvAdiyAnjnvQnGBhQQzQQlmau43BxMUcIyW5JlSKUwim0h0XIY7XTmjIcUJuMphMv5&#13;&#10;jTacNETk+sDAGk0R1KzIL6lqMBFeARHdJFEEjBbCIOdVf2dD3IgqLEYQBJm3GADvpQ6EKmeuIAVe&#13;&#10;oLc25sRqpdHqJj9UTVoMqu3oQkWVW1zX3F9OP3CEkm1yxHq5YVCYJE2/MSmWUjK0ebH3h4cUi4wE&#13;&#10;dpIIqr1TGOAQkCslBFj1wRWCWMizqCrr3fawG91KqLqdx+hD3VITHeUK8JKz4Jhv26EODCRQVx2j&#13;&#10;ApJblZlzZj80v3+9AgyIBIWQdJsgQlxyycT5+nIaR8pbsGAyQICT6urznETgTd3LiIAQESAHUs1R&#13;&#10;wXSJPhHMVr/YVABBmGsWYbaiZFjKfrNLaUU0xXGNBFQ1XZdLv2M5FapE4ZzWbVlTcETcd6EYTjEu&#13;&#10;kWWMISOY+GIS1aBIwRrKGkT9UGoCKYKcVzky1Dxteyq8yNiHh/6+RANAogQa6zqCZsp9yYyR4iPO&#13;&#10;aDqPIQGgiff2/tMd1cl70O86l02UtISVodyrGnE+L4EwqUgKEWJHHtr7pWiuiDXOaV3jrWI0xOCK&#13;&#10;g0JZZ+qm8gGoe5adF5hCUq3zD5FK9slFo9EMBV9zIYpLF4BfBYkBwb7Gj4cKOphFO5lrxMleQC8a&#13;&#10;ZyNGnAOLCh0nA0sGMHBIIAipQoITgpGgFe8pJGRcfYmkCWW6XVsh7WIEqRyIoCFhjoWWebqVUnYd&#13;&#10;nYCuB4FYuV3gw4Euy5lAAEDh7Z6KJrGK2GBTxjWz5LIanAOgECZGLQaIcWMBnRMdCKLlZCKvMCkg&#13;&#10;r1baVDqCCJCS7DlpVLO6sOhc6I2ZYnWIlsh6Bwl8fXujgEs/uQzZcJcQ5CnGZAgpdS0cXLnkDAui&#13;&#10;REhg1hnpCQecSvDZmQgTXj3nHsoKstt6zKgAGKGDACVtVogED6Td7CGka/ZFoEKwkk2iMec5gYgQ&#13;&#10;ndesGKIlReW5TkJKW3wD6uv8HQESEgpUej9LxmvUOOvm69t2K0MCtexiDpBkHDJBVJI6m+JgmRx0&#13;&#10;EOG6rQGCrCUYMkXKTQuAQQFnDNk0mnUCOeAKlUphDiF0eWbcu2jjpt1mGKkUC3BQ+1BSXHy20Ycc&#13;&#10;8VwKtqb0inkGqeQhhsI0hDglWBCFEgJIOavNqq/jSghKMBKUrutlaLeccIhnCEmEAhDc1j2CyQYb&#13;&#10;Ews80ZL2VW0p5Fnp6Optj//P//3/qRvlrP2O0oedenk9T4tjZiW4yKEl22758aMYV2jrkqI9fbZx&#13;&#10;Ve1vnbvZFIIIqRPunLYWC2z9Wl5d3j6ezfxjfHsg4nwZC6KfP1Uu4FrJ2/Gt6mm2zbpONq5uiUJC&#13;&#10;lTm34Azi5fVotKOKRj1xgbtBXU+T8gjiur3/ZGft6xM0iFu17vj6etnut7dk/vbXh3l0xTA1gNfX&#13;&#10;dQr27vP96MP5Nrdtvdv1JGL3gc3FuHTFcZ9SQaUUmr5++WMYNt5lY84bilazxhwfOnTCjCMsEU5Z&#13;&#10;NP3h/XXC7dLj/nK5IUL9bUnL9rQsK0kD1wFvq7pa7LVrFKLy7f1aQUwANDoz2DBvMFT7u4OxS6PE&#13;&#10;F3+UYggGBbW4F5E9vNS3e9Vbtz4+HM7UrYCc/ji1Vrzu3quUIoHqbrvCtQUumquL2Z0dLIhAOmYL&#13;&#10;qMw0VnvhL+/ziQIAfQjNfnibfwc8VZpdvXVhGsfXw/2jyJkhlR3x2DKqjM/aYXi6vN5ePn46xGLl&#13;&#10;h99eX770NR+vUPx6OF5+YOHpEe2rdD1bABpeA/NO8OrS+fzweHA6VKLdZIYqUoKnKLvxErZPp/dT&#13;&#10;U0mzgKW+V03E9DZdEbawJHTC08PaKILMfBskZ/3Huh1cyVr/0PgT4wSmST3A8t1nG9RHWDfbYF2v&#13;&#10;Op89Yra/u7MFjN74sx12KpHZ2uv1GEFGFkEKXA13ZG7f8N/3gc5Rv9t5mxxKZE5mJV7YrMreXNbf&#13;&#10;Pn7uGwsRe59cuDo/H8W2vpa1A3v8c2+XzL309utPm6fb7H+8L8FrxGDV8vkU0uXKS0B2Buy+eRLO&#13;&#10;6PF8CVXcbTa8rpBg/sf5sVUttO9HMhG96wbkcdnJD5sP31+/kYrerjZKuIwvmwaV3C+JqnaoAT+e&#13;&#10;3wBAAeTPdR+7xl7O08vrksTjp49v9oLvRT4jDLRSEgbNyOb9vBxPy/1QFi+HTll3YTdG9kMJvhU8&#13;&#10;BnJ/f38BxvaIL0108Xw5yfZAqPIlQAIMDKcfp+1dhxWwGtfwulrwdkp//V8/fz++6eiq0jOJ76st&#13;&#10;m+F/Ls8YSwXBXx/ulvX0cdNczA30PIe+qWsMwuYOsNzgzM4/RsxAcFOTqnt2aLoboibJk9sAACAA&#13;&#10;SURBVE9QR3e8/nZgyaES/duk51nVjbpcj0/7z+JijQ+87YH+MepEIT0fx51s//bh4fz2MmvzXKa+&#13;&#10;VxT79WIvkQbrGcaBVkNaVlD4dkfy7fHpt4yST4v+8h5ViNuQApqtUwL89af76c9c9WYM7tt6aToC&#13;&#10;Q+5qrgQ2uOjlRkBcM3w5X/btlrkMFNMFuQiXJYLbKxh2JcBtPUz/fNEZXlNgmLvl1g8ylpWvn9/c&#13;&#10;PyuIdozNQN6h7ev5LdEkhcKR/PH1+bAXqYBBKmC16stGDPN689G6bQPTYoEWA4dW0G73Oo5iK+Z1&#13;&#10;9R6CxH9fToDH2Zq6a1HSnpZyduCHHRW20fC206c/g7wDJZacLMHfv/x/n//6E5Coz+7qYkXApiIO&#13;&#10;lUHdnc7PMU45NwQR7azoSZsRoO2owb2ftn/5tyktC7bVSR3pJDAJ45rGG8fVckv3OxkLyj69fX9R&#13;&#10;UrZbldKa7NU/bIOhktGXP/6DRdj/IohIL8+6Ft2ebh759p15mpSHRaPwmMqfi+GNmMyoIKyOgnip&#13;&#10;13xd7dPuQSF2pTex3RgbCBZQR6LKdqteXn8/tL++Hc+iVrc27Z9tGEsn9+H69rauvFeRgb6OMYSs&#13;&#10;M9JQYuCRwIVcLzfC7ru2JbC8L884KCqwTTrMF69+81NgHk7mvTtUep5LiKyrQkgQYPviZj02XcMa&#13;&#10;OgbQZZZD0rexYTWL2C+BIfGGtCp4O2wqd16uU6EYtdy9s/umrnIp01Tff1q+Hes7uf+5S8cV2O3n&#13;&#10;+1++6mO//5CAS/HCCToC1z0OL9Nx+2G4fJkiMmqDPcrVTVOQ1hwqTBgTORNOQYyUMwEwIh6rChmt&#13;&#10;AUTkVhfv49UxR76DGUakL7aGublvd3uFgeWgzfumwVu0KoRT97FZlyBJe7KwqYe6bqfryjqLSES8&#13;&#10;GMsqtozLfJ7GgzLPLz9+uvupwZu5EqO+Ml4ctTjnza7VdurbBx/XyZzuH5offzidL6gm17ygy/wf&#13;&#10;dhG7TR+KE6e+FRhmRGMbPggMzXK7oSSqe3tbN7x2E0jRDfXg4yof+Zr1/sP98oKKfdlvukpx48Bd&#13;&#10;3RytvoEYLqmnMjlYAgK7XlJEU6TXSO5STOA6uYKRgmeCEwbeXJA9sJLnmrt3+sQgbjENlluGdQDV&#13;&#10;fo/A4rxfnGaCbQi8ReBifr/NGuRol4qCo1uzdQrULWgJTXfVL8vtvOuqyaYKg1nbz//yb6u2v364&#13;&#10;f315F2DHYLBa3+13L+vlELB1t1//cu9mcjqvNMrbs4a6XMP3mnPMNg5OR2tWhtbzKlhXbeuAXVf6&#13;&#10;cf7iIGgO+ztin2dsloUXci3HD0+H2/sr1bzvpCXp1Vye5FPSYAlBbAa6+j0Hfr09bGpQMOLy9TyH&#13;&#10;ZHuSm30bWWIzJfO5SHYKQaKOY0ZlGM2Pj5tPcb1Sr9daJQhMQOeLL4Lk53MJIQXr8Ppi5nKe7gMJ&#13;&#10;vfy46+bLZRDEeUAEvwU7x2vLBhyLSDD0x9MVVqyikRG+/cvD8Prn9xCE0QaDVCkWqYWsez8ep+OZ&#13;&#10;b8FQKgDwNFl8K0d6A7ggKR44s7e1SoKRgvZP0SUQ4gTP2aC6rYSk72ZazgYXoDiP3DKhUoJJ+p5/&#13;&#10;5Igs1xs1PGitV0spU3I8fVu6hhU7WvGJSFD1MM9+K7uXtx9I4Y402w+d8aDtP6AV/3n9O6+4yQ7z&#13;&#10;p+nru+JNOS1fbhfRt4Fk5rQctt/eXjf3d/N/vIC+U6rZbHZpQzfJd5Jlqsp4ExWyRT90D2zg3i+C&#13;&#10;Qsz864832jSjD4enz3Rh49V+gd8qRGHxx2//lPLQ0O7l+J10qN6xh/YXBESI2LhTNRaCpJBD1aQF&#13;&#10;BVOBcjWqI8fndxgYStdOMhtcAFgB+91zSsnt8vqXD5+fvzxXvApYNSuRvSQ9qUe8+Xj/x/c/aM0c&#13;&#10;pfr8p8SkpdXZrSGpcdYPDSmsSmOMN78izdtqmW6gODFtVQUmN4MGmqjm27HAbAOy9MYQRgUKWv9y&#13;&#10;L0osq3aqrvi+rABWd4/6tnJ9uts02lwvq872wstafDVDGHECAre3umDYNBsIIIunxfawJAZ9WzXe&#13;&#10;r13PX8z14dAvo+3rQ7UplwgorIjF+LzsDsosGgDMYXv2k7irBt71Q+29ryoJ4+U53mRNtvshun0r&#13;&#10;3jZdN19mtmuNlxFQi/AGcgvT1+sPzFcftwQURdK30Zzi6D2q6/vB5LJNmAOLd+fz7xximbHSwfZc&#13;&#10;SPzj5c87Ahjn356vdw9/y/yHe8spIoGHP9+PLrjNbgtN+LUjS2Gr2Bg9P/UU43I+vSMUw5ArWbOi&#13;&#10;zuPVODhb/EAChYxIvGbtsjr8pfnj5bpofiBq82udsx9PJxb5us6MkMTlndp++fL8cP9hYnmFJicI&#13;&#10;Pbnm026A1qUQkWq3+naRoOB78pRUYZAMsppFe8CxIFY3AYiCF6BhE+uEgnevQiSG7q2xTV+ZssbR&#13;&#10;KraZz7M+z66S7zp0dw+Lz+n9DWBZc7lA8zm162o8gFeeP8FSohvaCvTsH+czoelpX+HlsEF2HbVk&#13;&#10;LRF0SuuLO/6X3WfEGfCJQZ5h4HU5HRdj8CBK2GAXvCR8MsfNZp8SorKmAw4B5IiKMyXhgko91Ov4&#13;&#10;Puw3MKP5uvSt9YCtWdb7Rr+emqGe7UzwIdSG51K5+Fbg9HrdfXocs8P/7b/+3zaDqm/g8Cr+wIUX&#13;&#10;uINKUyB/Xr3QGqvDScPtT49/i29uuv3+y76lyw/S7NZCwQoeWGfkW/2fd6ruj+kqNurrcuoSefCq&#13;&#10;EZRRyhi2zuSRRr/ICoACAyyy85GcedvNa7ywUH7rahNpHQ6Pw7b9RM/AlLJSyF3fbemsJy4Q8mMz&#13;&#10;cqTI3BtGgVhWioJv3tEbki1tHvCP5OvIV7/6ZB7Hp21/mvRlDNbVY3lGO9xJMDwgyEJ1+Zb7T4Cr&#13;&#10;3VrQJRXkys1O1c934V4EDv2fTDmG50w+9tNyFQJ5QBk4uBmBmbxtx2ZoVAuDvQR993kvWcoSMJXa&#13;&#10;+W3Zq93xZsWDYaSb38tZQPZXa7B5v73BcHfHN9BDH2wkG/bzD/bBbl0f+AwQih7AUJaX/xw+dv6e&#13;&#10;kLc11P+VlEiWb8P1caW6bodpPdjAnUC5x7XNCh6HrlkW91C2/9E/Pz3Igyhv2Z21k/1WZVxBWGEG&#13;&#10;HZq3tdG/p4RIUcXYizjh6KXP/RNQHFJM9OpZ1svoEX1sSGRX00TcZMWVWmMMNO8+NFHLb89TQcAk&#13;&#10;f7nGfnuY7dIXNFPpcpq87g6/bgtWaW3QEuLm4RfPaf72fGnsXz2+bO4P6tbmg5lc4GI/N6EK8o/v&#13;&#10;/6HhbdhsPzFg7e376Y1OQFa1jY637PbOmoapOuCcytKSsBFhF6NWQ+snc+A7bZBCbKjaaea73RxA&#13;&#10;xBXZa3aOeKiqDYFfgXDpPnAp2/aTVaObcaO+XC9/Rs9pRVYHVIVbuTg3DBtx1mZ6BgSMyGgvd9Xg&#13;&#10;kh425GJA3Q7Rgjd8BGJrWrm01SJ9eB0pwYXkHbpDE87T3JNcY/ai8+8rEZ+BVPjkbuhOLSGd//H/&#13;&#10;llqWze7O2cnM2/pz8Z8q7HsSHlupUzS8URTb69sX1Mkfk8e8+9u/znH2mNFb+bg2k7T6eVW0SS2e&#13;&#10;X/9x1zJhpsz1T7kNS/aujvg9G7jd76/e+vQ6e9kjXM+LvcFOUpadz37LPQxX6K40fGr9dxGwPUXq&#13;&#10;//GcH1CNkZryeJaljjONiIjz/0gKr9sK6o+Pdi2Yf1ttQe1/P73wfQ1kkHMCOo9fTVX31/U2T76r&#13;&#10;7hx5azx5MQH+9Mm8Jox1x5WA4qTVggiouiqcjdBUeS4LAvNXaONQTTCXtVrwCinxMLACRzoFkWE0&#13;&#10;j82HBHT/qatWpzhvKwZwoeHbRBrebl9eTgD+BNrjhPMFowGRDFWaxKblAi2i9OYySPSNcMJoBnHK&#13;&#10;LF6yAji7dYznAkIT/KDAZS+fEu5uqGvsOmxXDgIvJR+68D4m5aZ2rK5hjZo2fBN8kU85wOLw7Zw/&#13;&#10;P30yN5CjLExSF0MvTryo63plng7KeHksOlFqUrZdbZAupF8utHbQXdJde6Cp5JN/92vbtfQiDh8e&#13;&#10;Qoz1ruH+ongUF7uZ0AtLn/udQyv/hQaomUsox3baccgCLvXPj2m+dr6VjIPkj7DhgnPvw8v72j2c&#13;&#10;juPiApbtY7PVEY6RpDQdnzsMUZhfGf783y/v0eR88ilefaiqAlg07GFrBQ+1NNJKOAForD7H/58g&#13;&#10;+Na2bUkQhBparFhyy6OueJlZmRRddFs44LWBgYHHwMThL/g9PAZGj9FdIrPey3fFkVstHTqCOcsi&#13;&#10;YLR46HPZ6mipM/MMHdSBz5jyYi+ns7Vy0MMAxsrkD/RbVxZf2/v+RA/kFVqjRy1huZQG7KmWkNCP&#13;&#10;izn5EpXeLf+ahIR87wFDxdIsE6T0AMZrISqrdUvIYHWAYlnhUr01u/06W55r1SJ2vodGCKqgLGPc&#13;&#10;6dvYSTo/TChd7xXJVMFkBCBpjDQrSCY49sxapkR/c8jjfbO/UteJWjl43AGnK6bo+/yaYuzoJ1Cn&#13;&#10;8gv9hnBB4CKArSkFeCuK09s7a5qAO0Vr5sChRAmAN6A/ahInFL4GVKHg7fXqr3xGO3RLa1i+VUwU&#13;&#10;oLaMk5kuZuGdlG8JgFQzBWe4ERvQsVhQhulE3EJdjxaGOBs5I2JZTFGA4cpbTD/V0oI2t3p7bCBP&#13;&#10;nz4nBvXdsQ5o+81fM45lQaWnCyyhDWa65cJHiDf5qdOP+wcccP7Wf3zdw2umi10xB1Xii++iHb4c&#13;&#10;QQp346aCqbx8H2U1YY4uxtznjTZsDunwy9eXwQ72vhA75Cm3YP3M74v2K1QB5j9UTe09JMS9oAKU&#13;&#10;YXbX3oJYpRq/hDOkx+e/Xz7/6W7K73Nhp+GECwg/6feBZt2Cfr+lz7qtPq4DFTIMD+f1W7dV0V7V&#13;&#10;cdekpL0zMQ3EeJc42UJJHSi8o8njY+ld3BpT+FBNjf+CUAzRE048Kjb4Qns2pN67giGU1jwP2CKh&#13;&#10;pAHukukjS2t2Ewr/2G5xmooitFkEgYtD/NfT/6PqDZbKjkOVqHUawg0C+PT+LKH89vO0234yQu7F&#13;&#10;kMBKsasgcVzFsXDfpe7G/2HX3vKN/aFEwP9C2jYKXpx+vKw0Ix6jMDSw28dpCq525S3XRSUovHyk&#13;&#10;iwvNHGDOReMW06GGLTxYcXUvACYKgUIdrt44g1tVnbVFB2ilODsg75SNpi2L3q6FUMtCC/pZlxMo&#13;&#10;xWkdOSOSQD29gFquqnz+t290t2N3n/zpOrMdjhktfWnnuz9Lh/LVxLyplgE17ZeXW0JdjPRujvR3&#13;&#10;sPypXKSLYowiAsB5IxBw/QAP//HL8TL2SQkTf7h1iTCqf3ioyAm34Zpv04LL7z/bpkNFrdSiAObc&#13;&#10;Xy+/+kNJUZEDqtQyn35d00z3cqZb0VTQuvX9QqiArkAJJZsYhzmMCrUb/OTEQIM0p1TZhXARl76h&#13;&#10;wEHLVArRf7q7P3m2YTzYDCPffK6cs28f85avM0oCiGKVWZj/8vu3TvEKrq9o2JehNrI6iQsysiAO&#13;&#10;eFfcwGdVSYyXeVMdf35AwQlKs1MPjMOKYHN5xwUzhkAkCRyj9iWp8y0vonemnhFeK2n9DYLHmPn1&#13;&#10;NMThxQPAa87GsN/WMGMpatfNzXsURGAos4Z/Z+ZqfiTy6nJL8VU36Tlfl6WXEvvlygBOy54WqLhD&#13;&#10;vxuCOG42RfTn99RsK+aG6S+f/nwZZLL22NJpDlBULtgwzT13aBlTDG3VTWkdF1qXBYPm56BDwe6/&#13;&#10;Pr7e1vG/PncbKndai6AvWZatRbSUsdJyHBYXUwRkEyH2adu+9OdPel33n9rx3Z8HiCXPzHJS/yXz&#13;&#10;FNY5fDTX+u5QBxvf2/IaT1W3Ibhy4sv8+ruqOKBAc4E4vK3r6nPdin/79c0xm5rEi6NG0UsU/x30&#13;&#10;ODIJIr5dRhOuiVZUHGWzIpNZqxSw45wmswwdK6ervgKMqwzLZdX5sXw8n+aEip4a9xICoLuHu2l+&#13;&#10;b5bP89ui5OBJ5HTd1/5MHh4eD87Z6NOx225joqLQFP+e/J1FrnfJ3YjeVoRKFvvsXL8QRD//4R8I&#13;&#10;QxfnRMVBXhBZBsEWHrKTd/+wg4WhtbXk+PP6LCFnl3HisEhIpbLLXW5sfNclZMkapS6VY0e3Mw96&#13;&#10;K8QInS4QvzTn1+f73T7a/lqtLpxzpBy3512mnSzrah+l/njOGHxMl30t9lHiyTDrEqjIfPSOtJv2&#13;&#10;PPystgQ3sfdZlzlTkTW8wOnWryAKfbMtd9immhbrMJ81O7R1CtQx3asINVC9WOQmEgAAkawGW1Da&#13;&#10;RdGU7FS2dT+NyzoWjz5blBkMMMFTOZbIYfn8fisnWMyP2QmTikLll6CAWcv1MmeMCdHTSjmneGvz&#13;&#10;WD2h5az2DJk1U1Z3MTxbz0Fw62tcIyPZhf5Pg67cFgV3nV9J9HXbBjvj4IX/XGabQbbYJF3BIEss&#13;&#10;/fqj3TWLGxK2X8u8esMwNt63XucyN101jiP+3//X/xOmBD1KNodhLUsK7UoKEPo5RG3j6pZFRopy&#13;&#10;QjiWrJtdGLybJkhDxAkTxNegKyTnOGeYiSOVlHG1lHLP/eS0bCpKsAmeFSjGBQUEFieEhETiNaRP&#13;&#10;5TDPggg0R1cyAzAO0K/TaLSNqCRknQ0jYu1naYCqKp0T5EUAOS6WFQpbbHEOOF9uZ0QbbKbNrnt7&#13;&#10;/xAhDutab3ZECUw2FCZtZreOKPFVOy458TrHsSlYdlq1RSHy4GxgjK8kcwqg5xxfUo523RTMmxUW&#13;&#10;HGOX03jYNiVqg14YAbxSEKBxGM2ygqYMPtx3m0EvQazTaKWoyxpWXXN5G1HmBRaQ5nUcWIaIJ0Dc&#13;&#10;0q91FEvOOaacnDZjud8gVsYsCNLjxFlYy5QNguxQJkzi65pZwBRAhAC8IcvDArjhIa6ZZORxSBSs&#13;&#10;GROmWDF8eE8zU4WHeevByZ4Ja8c5mA60ReYZ1IRceoMyH8fx8XE/2iuCASbjXWK1RRDNkwZpAlti&#13;&#10;Y7xeZoqQcYE33PH8D3dPfX/tutYNmjYg2AXGYAlWEvvkfIo6y8TmOIciSIXjgq5C0bUHNq7LoI11&#13;&#10;QgIdo5RJQRNJbUOYtc4pcw71EpquTSFVdAP9GtYxBsEFGaYpg5xL3jHmzZpBxDQSilVVzH5Zsyik&#13;&#10;8qZHhJWRm+QdwwUtE3QE+G1ZWLs6VTCRShlTciAlG8K2qBahKcFRO5yTLHkITlBAyNaut7Jh2t2I&#13;&#10;UFVV6HWCzDDY6HmpZZV9qjzQ3i7BZyrtJQBCF+dp9j5iwRtIjQgoTYFbvCym9ODh8+dvr6/KI1Cx&#13;&#10;nPH50nM2Z6Cmxc+z83FUkFFPuSxkIAghmHOJcW/hXgjmlhu9KVRBDI1epNwuwZKWjzZpBAOEqpBI&#13;&#10;codXN69gCkJuSJMT8C56ptqAoydw9YYGz5XABUektNpniJdlbLetbD8Fu3JGOLbjrEMGCgRcUQNQ&#13;&#10;vdmcz1exTVhgggGPqNoju2oM2IYgyrBU7APOEwpUUK2HoiiFnwDHa1ppjEZ7ghkgKE19DJ7mtC3a&#13;&#10;gqQI3ZQMToEr5iPOpFTOQE8QRAkEXBRcyJBgU3U+egS8n+brNUREBYbZzIQ32UshIAITwimuK8ki&#13;&#10;WYBwu5i5qpBdljkTCPntemUUDtdZFrJQYlojnHlcrKI1Y8K5Zdvymwuy7qweO4VscHHWKNGcE66p&#13;&#10;IIpRgn0qI+I17XZyXPX1iiTlMGXlEeFuXTVknLg8m5lWVQaUsXU0ISMcPel4vVzmGJBbs8uDUuVq&#13;&#10;1kJ0qCTerTR7H4Ko6hw8myYhJfG4f7kiBaG1ipfOuYUHM7gQLaHRVLywal09tCEWySENsMWeAa/G&#13;&#10;5RrBQhDPKbMIswWWVdGOkGbRcDeH4FO2viRke99C6Ha7dtWBF4ICYmcteeqqTbRm1boVR32dWIgU&#13;&#10;Z7SmdbW8VHXNKNh474tSFBTbNcIYCUuKtpHy66ln3jtEpGjsSoBaFcUs8dPLhRNpzZWikuOyaGTm&#13;&#10;RDvv7OKtK2iZlwRrX9cHrGRGEo22KncmrISnmiVRVj5YJRAhse26eVk3+1a7KERhtPYuSYVtNNex&#13;&#10;Bxi4iOqOL7EHglaCzvNpmSuIF7uASt1d0jtMqC72zrGkfFM03oVxcRQvIDou0c2ceStzBg3vQNQ7&#13;&#10;+TTr2cRgHKZ2QRRmFArLBMtDfxUQDJcbx8yM1vkRMpIRhVBtUA6lMpMPa85rQUqpV7/ZA6C5uU3I&#13;&#10;uMiyn65tKy4fL3WsjV9AiV2JgEfD9TQNEwRqsQtHFXaSq9R46WGavKsFw/XKBHx7OwVK9Dq4NbgV&#13;&#10;hHTmuAgmW0iBCG6dC8lvF+daadcbTLrJ5Vopa/Ji7WxPmFBB6ZK9XZayEBACsnA73TBxEYdhyiJE&#13;&#10;kLTak6sem+MxYiIiZHnn7IpgTHZalwzS7P0AMo0gslDoEUGvIY/Om1MO5Ook5xkkJuvDbuOikVKl&#13;&#10;KIB/l7X8mDX3c6RKtu08hEpguJgyARsmxzEnUBJEM6RkYRhl498HV/p8u/VlIT10OGYYARHr4Gcq&#13;&#10;2DBOZW4dcJjChAJwcDlduCiu16HgB5PioNdqqv706Rj06MxUqGLQjhXKBUCTJMghQu8Pd2HoJcMI&#13;&#10;Rm0c4LJ3fXFX0kmaE1qim0icqJ7MwqraQEb82JR3gsgVWpbMvDoXYEH3FzsSkBXNgfPzuUeEDJcT&#13;&#10;tiRnon3yUCukKALBG1UUHhqIiQcRQ0EK5pb1cbedsFBtF7wXDHaZjbfpNs6Eg+qhw5gSAIEDdcEX&#13;&#10;baZ1pDSrKDBmOgQ3jMgi6ghhiGc0WX+za15PlNGMybR4bgmXBc4sDCnyHnPmXRaJB6RhmruWRMAM&#13;&#10;iRlLIeuY8rYtaQAqEs1nZ6B3XgRfcLXazFUDhbs6G0J0Ps7AI8dCyiE6jIKZ3ecvv/x8HRvFV5Mg&#13;&#10;Fkm0ACNWFmFdAiHRRgsTa4oe8QSiUAJORsECIRKDxbkyySYAkGR1qaZ+2mxqvYyOYqVaaFGew1Km&#13;&#10;4LJkzGOnIwzRRRhK2ABWz70mGQfcZwhTjinnxTqeCztEWdWy4DklgPJMk1K8FTW0yOPomECEF20J&#13;&#10;QXZBV7UiXd2fXxQr6mpzG61sdohnrrC7TYzx1ZqA4YIAxZYIfD6fBaknuxatXKBSZOuWXuS5iDkl&#13;&#10;SbKtJKCoSDwBmkjJ5xGBCLK3uqV0LrDii5skdcXuKRknCd96AbmxCXDVKikdyFBwgdh4jkJKH5CO&#13;&#10;Id8MCGS3eTB6RoIrVoTRwbDIMmVuIZQ0AxMM5sJnghDwARZFt4zT8bgRkA6nhVfCTD4uhgHLbMEa&#13;&#10;DisYY7Q61EqQmA3MQsMgcSqwYLKWNOMEaG7rp4zMeT4lDxgGNngkqiFeJFKD9tZAhprX60kHgOss&#13;&#10;geKErU4PNHVEeAaCgNQhRxYuMIEeRgQQ5oKBhKy+YYBJpIFVGULvbMyx9GxxyAYPCUyrfTcnWBG6&#13;&#10;rbTxtBAJoYJybwOwNsymbe4wjRAyq0FGCesIQTLDKFo2fhiEkqryanzmOAgqJI/f1xR9JHmYgyAx&#13;&#10;ZwID3aIAAQ4QMEbxvojYu+RKShWrCeXBZz8P80S9AwAiiB0PVUmK6PNy7ksMFAxzlE1JqSg8RFkw&#13;&#10;uxgTs8d4yANevfP5Nq5NnTIsB504M6sdc8AkKARTCRMRtDcD39StZlLUpBA2ORozcUFEAFkTIBCV&#13;&#10;ICD7gDFkOBGI7ewJhGi8zVRAF4KsawdR8hMOCNlsIC4FyxlZF7hCOhuMRfCw7BDL2XmXsCSApWUF&#13;&#10;fs0JtyInb601SWSeQsogJaSdAUg4n9o9E5MAlEaKkKph9MDlTd2J3Bh4wwJ6mDNeweI4iHpZcNVC&#13;&#10;gSPNaQaX8cQVh5jgGc7IJ8aYkj4uiwsFRRh6ru5DyhnAPMIVjoADSJB3UtYsIeQyxJAfK6nXQLFy&#13;&#10;NlBEQYKk4aP1EJG6atfhzNqqv12F5NoHVCHgXAMY/s//8/+S1ji8mY4e2w2BXqfhqrv4lTXbY7P6&#13;&#10;hcTanT7arpjtrYj3K0iuwHpgHQiSFT9e3mYX7nZtXSs726SBHS/7w/H7x7uTAQtGGLtdrr2dQpi9&#13;&#10;nVikX5vN6baw8vC1bn5rRknVl+2XOLvij19/e34tYlYCASqcxYIFGIqaq2xsqdHgTWacqdrCwDNd&#13;&#10;nbvPxxd28ylghPWMgH1PAN7ff9bXHxnuztMgGv72CqvKLut47MpSfZqXsW5lMQTVrMEsSS+aQUps&#13;&#10;sd9/P992rnuJr5yjaejx7o5nC5YrSRDvq6ZBbQ3jx3p9HUGyu02JK/LxOl1PFxji3PDlckWL6Z3R&#13;&#10;bGVMlWVdYK0jmyenis18et8+bmkEwsOIpgDAp4dP579+M7xqGmVc/+lpO0BiPY1eInK1ayGcrzP+&#13;&#10;58tvdNu5mLo+mdIu69I1G6SuKjzQlRWaL2SwwzQtcYWimTIuVX+6ptzOyNzm0abw+DG9NTmjIiNO&#13;&#10;/qG1P//aMY7MatJ229wvy42JMLnL48PG6f58NqTpFa+25X3wP381H5SUyeKSIyFVKNAiYXlbUgp1&#13;&#10;XTIoaTFzQjAANwySH0NORd2dR/Nx/fXL5jO45rocYw0hjn5RnBFC+DCOVYFXCSpk8/VloYc5asnl&#13;&#10;cbNfXf/y8/bl69f5trqbLRmUKA+aIGYByA93h+/zlN9PCGUqqSzQx+U0TD2R+dulZNDfbdHLdWkn&#13;&#10;8DLdegzZHEkVkdM1xBew/pxMKSJy7yihmOF5nreIvdArjrCCIjFnZ1OXvJTg3Iv7x1oqaN1ld3z8&#13;&#10;8f23opCU6ULcu9nwRHNMj7LQMdCm/PZxvcP3Vbf9cbq2RfYWvfy4lB2qM1WR7VADhVjezk+/fEUc&#13;&#10;F1FECWKEx+M9SOdpkW131NqUSoMV1GQX3fz646OSys8aRpfU1t0+irjST/jj28g4+3S4e+sTqMmr&#13;&#10;eRPyHnRinZcwLmOA2y+EalgZucbalS+IIJdyxuy8TrSqVKP89QIYhpICRHOs++H6y58ebMAxc4IA&#13;&#10;g/nuWLiYMyZfKn6lxIT4/fdvsqDpmFMwzPs4eNpoisXax5bZBEI/X82xKh4O/afOOgAAIABJREFU&#13;&#10;3i+FyDW9b+EwmuGynApeQitXoz+G86eCNmWdrc0rLtGooV8lumvbquHXyb98mL/sFJgEIiAiV39+&#13;&#10;GE5T025dyCmvAiC8OlA9rXqFbt0p8trD8UMTvHZdJAJIW4zXeVPtvo2Zs3DsUNRB3v15Xeb7u261&#13;&#10;mQWymrnpFCIbPABFKyU375c3lPSmBGD3y/vlo1XoqNKYKRuyD55SNOHZaUBC9h/jcH6vWkKofR51&#13;&#10;iT/nGJd5ro2d9YWqIlD+QCqyUYhIkGhU13kBlPHkkH9dvn75IxMFWhndhpjD33/8SuG2empJ9kWM&#13;&#10;gMOY8jINnxn88fNqruun7intaQvJ6Xw+fronnSBBhbjOyyU+btAboqS4O7Q3dyI8bnfq8rxyeY+Z&#13;&#10;uzuIoMNiYsVKior30dRFEo3wyLuZBON2qmEJLuxsltEuBkrpZ90UNcW8KOH4fq6qmvAiX2CJMLEL&#13;&#10;pqgiTcawPW68fY/rvu6q0/U1Ot/xfcx69f1BPcjubtPsl+uHBtGuqJGf0aHf42q6zASImCJlSNJ2&#13;&#10;Pq+giAbgDBHKqyq6lrWxt/6gjcmXXp/P/gDQX3+8trsCE1cid11toWTWow69sQ5TliPV0UMAjV4L&#13;&#10;cXxb/pVJcTr3EMFlcYM90wYrWXGRVIv7t+b+iQq2+Xg2zV9Y7qP11EaFav3xtx+7w9PbbX5QYbOv&#13;&#10;LTQGOyiDn5M7wf2OvPzabw6HxUZC2KFiEbpPv9y7b+sSrn/8w1esDQBgvs27+pjwBAt+vRnJ9v7j&#13;&#10;bz1tp8takIqDDheUUBHzrx9/B1uh0nRzLNM4wuwYiMfil7LjAzFznTd4W1MSrI+htmmWoCFGGvaB&#13;&#10;3/zs7NW5nVKxfE4ZSrUtdiobx7Cq1AHkN5QZBSpXcvdYm3UZhnG7++MP/VFKtGtYPdTvrdTOO+Si&#13;&#10;vupl2TWbE85/OR5yzsuq8wUAc44kWgJEufsFK4enWfVlc3edl/Z4l2bz+ldLcR4ur9s6LY5UFao6&#13;&#10;HjyNswmreH4xO5ku+k3bJT0cPtkyRq+Nvi2ubej1etWzsxZ/eTBrQur+D3J6XooWcA7nRvd/lSG0&#13;&#10;MGdV8Z1iMEU91yx/+XLUw8wTxe1Bf5w/PT0iEIqKTdcRZryAZ1RQ4xwiDN/q7YO8jJd6X9o326ma&#13;&#10;8WK7Oby/LKxUo7PyLFqslUAx6+s6q+0d4TIHMp/Xz385euPzGi4//84oenp80NZeV8d38tWd792R&#13;&#10;640r6brjoAxlKXWm77fwWNnzcxgu0whu03hV9YaQ4uOnGfIkUDDDK+CHm/NrPzxUSpB2tsAlSHiW&#13;&#10;Nju7EpLXZCBHDiSbYrLy+fp8bFsSw1RvGeDWTE93FTo5iLDqdmWH/345beqmlkrPs+nNZreZTJ/c&#13;&#10;Uqzl6XpJHPnLsBWb2EcbFgKYxZDt62K59XpGREYo2RQ9hDxyNsHj/6i8B+9vQ4260+1fGHUQ6dMM&#13;&#10;PIOIFAiL/tQTpMFsq8S1Ws4fGsB8l6kXnc+oX0YuneciZRghxSW6PQfnzX5fUQxyoqIoY5AZeBsg&#13;&#10;JeWEWJ8NhaDM8aJR29aJo6zouwX3D5vX89ufy0fbx6qUzi0wSKTIt7fn8v4QxymnKCVblyGp0i4x&#13;&#10;LykOWm9VVaquKz1F1gTjF8xhvoCTRvtuj0KqtoulYlnmUimz+v5t2cm7t9VIalez9uuNHnbn598F&#13;&#10;kHfN57fr72t14JW0cGWL47WAKP/b9fbIYQzwx+tZB2BjjtCVtQCnE5btElyQTLSdXn5CFpvq+PE6&#13;&#10;ykaIlv32lsZXXVKr3/66L3eHu69mOd9v+DSxn/PfWUGX5LHZerPi5Ja9YktpsqU87xvg4aY/X/rL&#13;&#10;sBl02uRxNU17mGdNlJq8ryiPE6uabX+z7/3bL+VTMACBQoo1lcr2+ql9HD7+FZf5dXlHiUOri7pZ&#13;&#10;fV50JgJV9a4qugqSH+//WvIuaVa3DDnCAS5EaNnn3vWoRm/ff0CIt2V1e36Fxy2+GtqpCQbsQ4ja&#13;&#10;RcdkhQMULecb2Sg1nF48ZJk27Ogl2t2uy7a8Nx6cl3l396TDK5kK7Qwq0VRFNqD6vuvjWns8klt0&#13;&#10;CwjrOuMMvTfx2D3107/7KfBQrU3Tiqrve17wYxBD4tqsmKBp6evP5ccyLAyRCM/9gBjHwXaiXc69&#13;&#10;ANwRzpiZh3jsvriw6GktuSgRjhIcqsOnL/fTeHq/TkBxrwQ1A/sdilr+nN5YsSt4eP95/nz4an77&#13;&#10;b99nff/pc9Drt/CKBDLWNQiaMa7armuARjPx1LSbDGLMpk0dNMnh+FDswnT9093u++jX6fLRj839&#13;&#10;w/V2iQkHQjQGpMR7xBEVVHUgvOnMDZYldNVBzCcnbVscwOeqHeyUJU6CbfvSJL8ALTmrKM+LjsP0&#13;&#10;4xappCEZ6J0Dcr6tONJC6JGUc7+2fCNrIsoKcBEhwHmWkMvIDBeSoH6YFmMSC3Inu+bIUPXz+f/b&#13;&#10;t/f99eqQ0h9TweG8vt1Vd25+LQpRdfWao0Ku79f7uz9knlSxK1Q5DT+Vqc/LaCmaUKQ6VaJ0s/GL&#13;&#10;/PJPPCDQT6uDQ7HEFNz2cDARzW5BBW7xnpbh7eMcEmWzGxWlhXh+/Vkf2l2zh8m0NR+MKsp67Kdd&#13;&#10;8XAxv8pKXW43hA6Zmdl6B1CwNpxu/W1luDbBCi4v7x9434i66a9jNLFraWKUMNw2pUvEkbkGxD1f&#13;&#10;8f/2n/9vYFEjSCb6xJhONOKKQX4WxUtaJ5nh4HdBhAgwl+IpYICmn/pR9M/qYUrJAvuVzy+4jyqN&#13;&#10;acJ+rR/+OERb3neoXuAalCUBJ4qqTbPjROVFL8Ftuzqt4xV+bMfMIn85Dymj8qb5ZGUCRfl19kt1&#13;&#10;oA6DEZ0Xq58e//C+nXKFmI3VJchpjIAdmt3r7equoIJfzt/5Px7CS0EELuz7CBhX9wTTJDnrVkok&#13;&#10;xhnpD+S/X0VdPI8X3WwKcXEFs02x9GkAEZnwgEThSZnYQ90EPWwjYhTPObmyArfe92tcsi4RKJH2&#13;&#10;C8fInstIXHOQ7aOo+y0OWZRFebT75Z74uVLLO9qgt7nhNMe5IpyszwECI4VfjplN/WXgj2pbNR8/&#13;&#10;3u/rp/lq5pUyTDC2gIZOttlbRlj3lyx+7uElD4/OLrHkDAfrzV7DGFIyToOtVNVRQVnavEJiqm9y&#13;&#10;E+EQxF0qk94Eu4rZB1XljhvB8VRmCEBjcjOJUxhuoq0XwMxVXmbk5FYWpijas/U3FjKUG/7HUstN&#13;&#10;kCXiprwUgFZW3GIxYh0qd64tfrm7rmjKvKZa+oI5jiecylQUdy5ZoPTtvXHTGmY4bwGJ0qOxOSYD&#13;&#10;yvdoKGwEvMvSVpjhGPrL+87V+D/SidzUyL4L7SNab7ku6VJ9XQk8xRvXJ3bfAIaH2zzSBbEN4PKJ&#13;&#10;6uLGtkzcXnt7h1QxScge4C49vGpQUxabFr0s4Y8bGqMI5Ck22cBEFS/vEfsdyqb+wHOtDoobD9Bl&#13;&#10;DkdM+9OrgyDIYj4jhVWZ2a3fzdcLK+Aczp9N+tkYTCQzHBJSihe3jCUqfHa4rupPd/kSRppWjsNG&#13;&#10;XM94Ey8pXb35/kbwdZg5BXp6j9kTnhZ9ujbUiQhxzGCWK0v3N8ERdigL304zTfo6nY1udFcuEJzf&#13;&#10;wldWsatWF4dZvptUdlluGrbD+vsAcuzjJVFKLLA9AEYkbztQuR/rCgCLT9N1KGBMUAbhIKiub6yo&#13;&#10;o9CrgRdTDtmPWbsa8N/NdK9Kn2OURJSwi9p6uFLpjR85nAKxRMDCZaAY2LZg6r+f6oShjnQ5Wa1I&#13;&#10;u0NNfb/oVx7qI+yOoca7vvS3NLJ2mKygSAnHFwCn0ypX8hlVr+S5LAPU8Yk8XtEPgkaEZnyLKm5w&#13;&#10;5PPoVoSzAVwQKMBKEpgFa9kINB+qXPSo4isBfxwuh6b8uC0wVh+XXztI0dVWxQVxknit0R1eziNL&#13;&#10;IGqkZ9fMYXd8oRtqNYlDRPC5n6fFriJVO2XMFCCKRQ6eOVOAro1RDR8J7Sg2H7t7LFsdcfnBKsYZ&#13;&#10;y+tLe0Ex+Gmmq7Pe/+LwARBAWK5MXM8NtBRMhkVMw/3nOlYXZUD04u1GDSoSqQGtYzw4pnlHolxu&#13;&#10;0/doHy1kXjD47gr7BoMuGI83wKLw1p55MteZpUO4bbAbemIhh6yszi+W3LmpGE/V7RHmu7AL04J9&#13;&#10;wDlyYARyq4rvZ1VLVWBP8cbfz7OeBGL7fjEqYDR1dX77XYOShUpoZ3/UdsRkjBz4unuPYbY5EV/W&#13;&#10;LE5V6sipmtU0SHfWp4cehONGdjDwdw7OcWwiMhq+kwyTsBEYJoG+ETU76UA2QzrcT1H3cdyOoke0&#13;&#10;LNndQVgwb/Z3fTAro67h3GlrZ1F8cZvGJBCCNXIES0k5Lmo6dx9PJnLqsDIkHLIsP7e8MwNz23iK&#13;&#10;63Nqj/bq7ThffD43tCRwU5LxrrvIYG8acIYFTkH6ZU5mIKSSO1c7HXnJe4JJm9b1vcgrDelXLGer&#13;&#10;+8u7cxCDYhzMKhxZi1zLM1ltu6/3aYj+pe+bTdmSofb8iO68eFlPhvgkgpP/6c8nuwbVcI8Ap6Qp&#13;&#10;goST17BjcZ4fEhvf4ix5liUq3+/LmnF8ma/3+c/msLKacZwnEnHY8iRrSNe3jHCZ3FJKm7DwlkJQ&#13;&#10;jOCChpEgGgB9u8H7oPIMsmeekufr74dtZOz5nj+RQkzJqsmID2yczjLDQiP+l9E7uS3z8noFeVjM&#13;&#10;/fYPo0vREhZV43t6jIBpFzWD9wkUEnOgE+UAJ5Z8L9mN1Y/3ShSYK+fhkRroRFUW3vho7o5l9Lcv&#13;&#10;eFPwZfw4p7E3CxB8r2hh2/921P9kHNGYLnAmJ8EwDsBh43+efWB8xHEeDEJ8iBa2MsWxLtqKVhCF&#13;&#10;z0GBAF3MnC7uOrWkPNADEP3oPrTxKTKRnoVAZVEloF+anAAtUMn9fgl0+vgosvY4mLj4YD0wu91n&#13;&#10;xzc/erj6a0LoCJvNG1lHX9xjB24oDccQjW3pOrX+FhirAG9KAT3J7aZAjBnXuw+27SomJMQJDDsW&#13;&#10;MVZralIdHkGtID7X8Ty5ut6WqLTBkXLrfWaE1jRtxgcYYcJZpvfJQpLZ288eq3GJdvUup1zGd+Jz&#13;&#10;MmiQO1wXyQ9b4k7Xf0zVT1FzmGItKSGBcIelfSOsBJB9XJW42+w0SFkvhjRwpMSnJIqCW6zfdQkl&#13;&#10;eJiQO2L24MHdXAHEaAJBux6wEp9AKCD8SvMKpCqrqtispwUJRBJXkOUyE0V9kj5agRQqQgQhsvLG&#13;&#10;8AZYr9GpBwcwDyYtGKhQDmeBcURYwbmtpdUrgYTNsQ6zCn6hdojhwwfY3IHsVruSDBXk/y7ZH/fN&#13;&#10;6MbTeuvmGgDAD25sfxzSSpC7jr0bDeCM0prirrn3BLhlmTLl0yrdbdg1BYLTNHPZNAtwak8yBIU4&#13;&#10;FPAA4PKX/R9ufb+Atcxp1LOInudgQ3d9x3OPu+2Uhn/KHjUKE5/FwhIhH9bKjuPVTqNDsKaRzC4g&#13;&#10;XLmLaSh3C8prqUov2zfRJbwREvuP8U3T/O/z+KeSk5Duqo4CjAKCEEREvDFkDsDaPBgEib2OjXKH&#13;&#10;OzDpVuSWQurWKwiioCxrjR1HyjnuUgWrGLRfOa9Pb7PJo8sWEzD4mdTCI8xlc1zYmTMS5w0cp2at&#13;&#10;z2xe9M/r6dq8lQh5IKPcIaphEkJI7d27/dvdRqDbcLeVXnyxKSeKsc2GGb+s+8Qno+BxXZEmggRq&#13;&#10;Jx2CUfn8XrW/YGYTfrG2q8cwL26NhIbU1tBMAyniBhQlRgqQegY03eIwo7Pr0VJggeBm0c3hKTKA&#13;&#10;fZ1f+ZW1QNR748mGXPq6bIoSTfHvZrwPlNTw3b8fcZE0aQ3tLoGM5Et1X3vep7Hx0oAk7rZZjxMy&#13;&#10;RUMA7ftwOvpPTpipHKYg67v0+/XX2S9N22DGMGb8Q+5bbrOvmzbmH/xMVV0lnnyb0qdqIiszcL/Z&#13;&#10;pYCFam8huVgmLqEQrulWqnv/6ujtTn/56Z9xTayYpF9cQKtR5JpZhUUhrsNZdtttWtUStythM1r3&#13;&#10;mYCpyqcZ/PccoobON1oUL1KD6FrfD/VyMiT7EmqruQsrZRj6OBqcjYFudnqrWpqYBwUwuo7ihZVM&#13;&#10;w2SkaDmGKqM9IXhatUkOObu+rQhYoXBzXty2CllfOm69+qUdXvGk/elsmspSAytSc17BR5MdrKmA&#13;&#10;9K9vMKGQ443RmjwflCQm/Mg+XF6WVtUo9+dx7ST8WlBoHUZPQwq2Y9Qmb5d+cWq/L0boESa0muds&#13;&#10;wNkBvtiCebuqqebgyCFwIFsBTTx0Xcpu8YW3NGiFxIVKyCT9LfBuH4GjcKJYyJUBF0POYT/KglPW&#13;&#10;NCc3l3+peNBdiASSq193tBRLfvcFABJAMVknxgltfzmd+qqr8P/xP/1fUWm9GY0oj2+VdIW9Aoa7&#13;&#10;WML17fQAeZsEUnXZbJyJ9CURJAe32K+kxQbq20OjSFRF6lTS/vrvnt39h+JuOL1KlpaVrDO5rugP&#13;&#10;9NwvtmkftFWheQflk0Vwcaakm9NI23Tfjs1oPlKMx+PdDKcX/2uVBfwBANUiFSCMUs1ooU2PcpTf&#13;&#10;LoYod6F3CxR7AvsDpjXy8JaNgeOUPFDddozcaoLX3EWM6TpnACFiAS/FzaFxv5O/0Ob1txPDX4Zb&#13;&#10;U5b11wpgS2luswNdMSMXSSD/dYyqY5sutx/4zV667f335xs9MtY76tm++vTSw6W8wkDyyB/kPqGb&#13;&#10;Tt/d9Xip0cV9sCZmEPgNWbsKyXT0qDkEKpeQwi89vT18efwn/95rVOkVPL/c5MO28LYrBQOZPAMu&#13;&#10;zvNt3G2eTumMbB1A6vLfuu5LKQvBxXf9+rgaRQtElAfpy+7zOvfO901sfhvHYMWWKhXcuuSbxaLe&#13;&#10;dkxlzCYfXKKr8RCgSuHgEKXdcHnrOED19nY7/enLJ+ImkGyFKuWUCG5+vkmlxuhfuPkPX/aX80cm&#13;&#10;qekGd3shoy6v3SZeZI3ap2ZYvsFiA2PcFGKar6rh3HsZoAVI3buiI2SQe9mk3sRLLJQ5dt06fmzv&#13;&#10;CpcrhsLkoyUyge42/Dy0x7deP4ijQmHTANSWy/hrHc53cZr3LNz4+/PPsqA2ij8FuAf0Snf0oJ3N&#13;&#10;8xnc1/LFxxEX7xECXP+hzq+n27vB0VNey9V9CHmrzzMEh28fpeCu3H+6mPk2Tk/rjOU/XE4hOnmG&#13;&#10;c/vL8eO321N+DPnd91MNxDedNk+opmiH2M/0N4z/qcmFf7uE2VsaD7s6+4vpIBinpl96LujtuywS&#13;&#10;LmwYpvzQjCtwgwCx3ENCoRcKxTke+Q7MwTtdRebCqtnSD8b0VCPIHpurHuv7Jw08YNgWkAC0aSsG&#13;&#10;4pv/u6WgvHuqLHbqJQKNEZDr9Nd0l2VV7XZiPU/mTirR7nkOahjmzX4bHArlJAu+qfde13ExlETA&#13;&#10;BtRcuvzfARuFzmxb9p68e1wuxdmtR3Ygz1aVj/1Sy8j2IJ9q+RgPmORENXgNFiB0aJK7iXAfQrgO&#13;&#10;Z4o4kNuqiC0ZT/L+KY12QdbtmJrt43aCQT77j/3oUXk5E7gx+mKShPShWFhd90Yz91Fcq8j9QpLF&#13;&#10;jkKOb0Hwb4MtY8xPo2cmF8hSsVkulGGf+ZMWL3Wep1HCNNk5SrmEGKLFtiVImBCWeoIxojJN4SOz&#13;&#10;4g7V5+HNSdNztWX1waESf7e6aSX7vFMf374X2z+DEChJ9PfHY9pbu1oxCH8iMsEG4fhLR0pSpO/n&#13;&#10;f07F3eF06ziFGSy2qf1JgiIaDnbLqW9uAbPley/eSFveEO6+cvx3CnSqVc1e8nqj5f7u9+Eswwi4&#13;&#10;vF4viCfWEOBCjWS43gnyW8hrInCMp99NknWVXEBuOBBD/U2wVeoYWUR75gvNXdmKcnkf6L3GLBY+&#13;&#10;bQ12sWWfNjc2+MYsIySqJKqsf6mP3s0fQ8mPf4WgkIlJ3LsT14cf6CMFsOGbXwmvCVR939kmnWPV&#13;&#10;m82yjo3/YZD2i4h+gf1mt33rfVAPorvtRMcDmOopAF8Fo6ZphI/zMnkbFa6ZuovcDKdeYd7x5d0C&#13;&#10;VsobvA/XU1Niqfw51O01hmjrY9UDgFUpQ7qPuNOHUzWAkp+XtSue+lsAsMkzxerErb2DpdFQsocJ&#13;&#10;4FiX6gK2ki/z6AnjvJuvpxL6lyzrMW3S5gAOM7s6kgjit5Mb28fJwHK/hZJD0vS3RZUy/ootZzqF&#13;&#10;03LbKvbg4fslvruuqKp7tKss2AB5S2R5BGuZ4W3cNXgZB2oRMgd6WZXDX5vmaq4YRlzJcxrc7aNY&#13;&#10;SSe42aLtiK0Jv59OB1a+ENd/+D3/I4D6+7/ATf3AuJryDeiLX67b9vA6/PBYk8rN/oV+lggVkhwS&#13;&#10;S707W+frejPN7t+GX+u6zh46R4Et3EgZxf/vtysisGuwGNPTrlzNEgCEAtL5jeB6WCqlL8HTTf11&#13;&#10;pdPalJd0ebn99iU1+21xnSYHKmk2rNAWZA2AnXl5dX804J/hv3SLiQimslQLrf+xXj5eqhA+DHjY&#13;&#10;ulKq4+7rBMaf2MeuPl1XKgRMeHi71nvFrtUN5+mgXqYUgyVlB6RiUNhIb7cB8nhJ0CB4fPj8rl+7&#13;&#10;++5M3I9skhEtA+fzXBYPleS9Kq7rR9UCMCoEjbY/5sqv/NPobF0Wt369u8+chuH2PSicRg5pNXtE&#13;&#10;Zbr51bHEs9jNQ+ttl32ox/Pr/Kcvn4froODxP/zyaXEuSX77WyE5qauQqD6KOxDo6WrMVzen5/ah&#13;&#10;QhLVPZf5Ci+3LjCN6gl8w8qLR52nxoLwFsYS+r+Qoib1uU8KdxeZZddlBgHyU8gXv3D9bxcrm65y&#13;&#10;wXSb/7Q8/65YVYlmQhN4+9h3XMLwe8LNpSxwtOur/SRgI8q7roybYgd6ZtM9uvs9F0VKQG8+74C8&#13;&#10;9WEpEm00X03OFVnKQL1vNgKsSwlREGqcJQ3srihvin0NtJHCRXujCy2qpju+uedDQPN8Y5J82pfp&#13;&#10;11hW5YqsALvaAlmgH3//F/oIw21uK9bLw5RX2zu+CLXbz7exoJVk2/AxPhwKVvsZvhMn/329esrt&#13;&#10;UfNvn4sw/f8Ewce2ZdmhINTlzV7bHndNRGZGpqTnimrwAXSBBmPQhh7fS6sGVKHS01OaiLjuuG2X&#13;&#10;N8z55UHL60+jp6SvYpsypLbskgMH3vyar9jsjGPFGKQyZpBX+GDx1+lVsNZtBecbmXSAZSn5B6bu&#13;&#10;0+8CmpNgxooSOAU1wHJP3gi+aPPr6nf69k4EOY8fx/3t+zfa8iOyTWoFVwCx2S/oN/JhM3VW1GL+&#13;&#10;SgtuZNXWzLdvoux2u+PQr/dLeN7YQxw+Dna3Omo3VLZEH4QpLvir27Pt2+Y7OnShM/hbPxiYx/Qu&#13;&#10;fvjxYYX3OGiKB2hTnfCuYDvWd7nLFj2I/a0RiHd3l17s5bFp1wI0qR7d1ctQP0mrHNPCwBeK8f1t&#13;&#10;O9T//BV83Tbdif1Ry9lGWynwWfLbAu4avs9LLL0GipGu4wOEjjawKAjqOt3zBNikPpSi5tcoRT59&#13;&#10;vl9iml/YcT9B+jgj3FZ59XjR4sf2v39/F/sOJ9YMS848g525qw2VqLLfpZNQ4K9enOQ3/LoHHdvR&#13;&#10;99cPNu+gnh+7nngr2TQQKkREOCb47OB/2T8oY+40D0m8HZ5b/zFPWNkMEZeeIn+FDqD2+dDPec5v&#13;&#10;D6oPr/cc9rmSvXi034L9huvumFvWvEK7/oOwPBX9gyVLvW2Z+NCB/M0FBWHmEt9Wm6ssH7l1rlLC&#13;&#10;LgEtlPSOatKF+pAGKh51+UfLodRlR7f0R5XeU5CfAgkoO7DdEZcZXlhNZz17It9W53kZnpr89nGe&#13;&#10;zE61JqTnL+UAAPt+QT2nzhBS6qYif59PFSgrkHB/BxcmO+ui1wbNZNc0InvHsD4NqJTnrt3d7sDm&#13;&#10;kjOp6I1epiXfZ5dEn+8foYxsB+t5oMcXSen2solD89y5G8Af6LCZ8qc/PxgXplGT44/3SWPWejhz&#13;&#10;0LPMB9xRVvc+xTmiBLMb14/zIEgery4T4UFlokdPZLSYAMcMCnpeU7vreSerd/k3ck2NMhLBfftP&#13;&#10;qSt358RKrqAiSpQWqNE6jbJcF8mC63+QMzKhkkJ+ptKont/HkdTHOyUvjKEUf5u+ZZlkX3nxq/0K&#13;&#10;q0gGCz38iKTeFn3cHey+rSHZWQdI3X1h5uI7fBgzidZbRr8523nnnGsEkjTXjEFH/Jwfmq/g97Rs&#13;&#10;eobuILt0nRX1dWUK4rMdd4qR6YyWITL0Dd00hnv3sKKl/ATASOePtWpYhKax1KD+huxtiPh//c//&#13;&#10;Z8UIdA7iLt2nkF3TVxBeF+twBhQzGBc0sPP1jTGUtPU5QYRxzQQCkrHpfgeQbcaC4p4f9xm0737L&#13;&#10;hIBEeNUKRoWABdjcPFrj9bxgCW73e815K2qdF16wXtYU051es9sAjKQISh0pDBRUaJqtq2q12VSC&#13;&#10;u6+2KHD6eV9E3MY41NXt69eHf3q8v74ryIw2nrh+f7Q2Ccm7k4h6AzavIEIJfLAiY4xg3/bzON83&#13;&#10;ULUQSj6ajRQX7AyQ/LitdUdsmSKCARRd8nS+ZYcyZu2z0GYedqIUHqYJIBICsED3wyMBCAK/vgcA&#13;&#10;IEWSNnsUUiMphtnrmkKfMEwI4YJYgAxi4FxErArmdvmdDsJPmzFrfxpaHHyY9bQVDwHzT70sBSeE&#13;&#10;10yhZTFnNBCzkftt2SY7/FizJHNJziwBkD/e3ynDtaiuYH18HPpKGbMJBCHBBRdECog4RyiJ0nZh&#13;&#10;hBdnSYlTABLtIIBt37+Nl0H1aU1hnTCHy7KFGI0LqhcB5CUGAMDL+NUVCljLECekDgl3jAUJTYkp&#13;&#10;Zy5xPIfkg/YWNJCFYqYNF+5LBlG3so2Gmvul7pqEweY2DGgIebOpeA9JJoClLWMemrYvAZWCfNoK&#13;&#10;Lg4WxJG1mRC2ap95kyZ7enqU3YDC4krJkn2bt52Am9aPPzwss6ao5BAhBFTScTl3ww6Bkh1SEBQT&#13;&#10;BZQNQtd15g0Wgnz7/e+nofrx1Nu37TUgTkHFct00BWwVJhTCEIKqq+t8Qyp5N3OCJGO51DZjXBxj&#13;&#10;oD4NS3CY4HG+w1qVCEqBCADx1JtCxjWoil3n6fnp0ehNqJ4ztKWcKGN++A86AAAgAElEQVScOovm&#13;&#10;zSASbNCwQJypbLpPh0PbD9tipMTXl60kCAHFmjSd0vM6L5ED0PJmu90RpwTllCDCFAQb6a5mgJQg&#13;&#10;S04YpVze3iaQcisr4J1jGqXi9Vay96EQci4oZVwCLX6CMW37ocY06S0I0bJYAwaWZTJhIQJ7AlPJ&#13;&#10;59tMCKBb0Wbr2ppIG1E0Tle2boe909uhrgmHBVXjOCYPi6hbgFLKwem7D5BkWiAuICJIIpEU41AY&#13;&#10;E73a+bvJGAS7NUpVGdmyDccW0VzqqtHZFhQprfvOO4sTu5/XSrkCWIW7csEGIgvuDWv9BqUik9dy&#13;&#10;V5OwN8u6/1wbcZdoqOv9PDnFO5wgkQVzjpCKknrntDWEAZ9ZTgABnmIPZcLe1ogCxdfbe+Kx8EI4&#13;&#10;2TXHcA8GVchPWq+f9p8zkAxl1IhU4YDuA+w3U3jdFupTXIVIbauqtktz2eM+KWjOOYPitK1Vr1kw&#13;&#10;ZcHc8R4hWsXs13hpZ5lSxDWOqah9q2cLFstlc3raJ2s61TT1IZRYMA2seMghZZKL6BDerPeOCu6h&#13;&#10;v48XCTgKwEae9DqOs6y6DkvvwrYYr8fksmiUzQEnkGCAFgx0sHArounbp/uc+obH4LeYnSICYSy5&#13;&#10;R4irLLHiKAsGWn5yIRfMJrMdebaeQ8AwBGzA22qDxyRXKBGAEa5Y2FYKIuPN9/OE245z5OIGBWBQ&#13;&#10;lAxKRjwhNsiqVeu8oZxdMEZvm3P3xWARBeQD4q//8TdJStewmnRSGgGoWTaR0NVuGRgAXc32OiYP&#13;&#10;vM6rnbFQkPUkFky896UEhjxwVdsXUta4UAtZVbvtVvF0vU615BVlhQSXg1BMVdSvCzNJtDsLwOxW&#13;&#10;5FeD/IhTDei6vUoIJUIlw0oKwXCieLG3AALgoG07GrZ5081+UEB8BN88H6961JcNEiab5lmkNOwE&#13;&#10;IiB6K11aRgzCNo6ZYy6OBUiaNKGdQPWgdtuKwFyALVZvpiIEeZTxejc+ueq5jz4zzC0IGYThUMWy&#13;&#10;fj6cOoqQ1Vy2BemEigdgu4XHkwKEWh898Zy14+uYGOOLZij2naoyfRvnxDmpZW3BrLduGLQzFJf9&#13;&#10;UI16VDsWCkGAUYuKoj5HyUTGyCINIDKz07d50uXxUfp15omlGLtqYEzNyRCCAS1Bbw1u+kN9Xw3A&#13;&#10;XAdftVQqwlCRxgG95GUGHViXqSKkw5xtaC3ueHxmUFh38wSflIJzWLeEKauHARaCAuEcQ1wCDiG5&#13;&#10;zGiijGUCsMo573uVCvHBK44AZzWHlMo/fn9j+5bVjc8hU5z9utq3ULILhYeSSEyc19lcosu5/PD4&#13;&#10;+df3X2nGySIKq2Ud2X6XEneWbMxNkFfdw3YxHa5CcAgjVRGG4XULWBwwica7sASoS0OKgwkxCKl/&#13;&#10;6n/2m0eFXG/fJHDJp1o263Lff94v671vWpD4rus/prPcdQil+TpFH5vQmnbetKGJmxkZPFaKZxfX&#13;&#10;yaebq2S3gsIOjQHRxuCykBIj2jjcJB+rFmwunSe/sIVO0McMMdXz+67uYEp2WqkFgDdADWY9i5IJ&#13;&#10;9QBs3vedyg473nF8A6p/vk+aIMg4kYShXOayFgidXiTNsSJbec8IFsCMzse66aiIvji/oYrdDbxE&#13;&#10;DyAmHG52Dg5BwrblbvSUetZhLHgpJiAJGcfrck1ayI4ygigpEGJJcYL59LAvswVYUsllq4LubIJL&#13;&#10;sCB7hpeSmeSHaALCbNefaOGwCifxo/NbJsHGkLP3wctYUWo44oCSCMeHdrhdp9UkssxDJcGieYQu&#13;&#10;R0mqj99eK9otepSYKsaVTMAgLFVhlOZIWGEIb3oTIoWck4fc81vZQnK4FDcbUgBEeNxcyaAadqCU&#13;&#10;VIqDqMKBwPzE+G1eAEqPD73LW4HcB60UDVqypnU+PD6fvv5j3ejad8cSMZcetwwwpFCpaVNAoRz3&#13;&#10;UmTVbEXP4Q5gghHSlJDTITjJWduwMZYqwxzYNjoihWLB2vCwf4A5IUW8tjVnFkFEYdNIsN26psJY&#13;&#10;GQ8SMp8x13aNCObLkjYQAQgBIJF82ShBDZAJg0gxVMyPMAh3cxnWJ7K456G3OkkpQ4hTsffFijIs&#13;&#10;JgTgEMvZGlL5SPJlnEvi9WNnU2FdXTS8xhmIspSpbx9mt45m3iNCBg5oFQBBKRoblJC7tlIIXa+F&#13;&#10;C8GUYnVrktPJ1KBNbvUOrWspDUIwZIC0dRe3cZBMSOp4MNc51AcyNABmlLPkGKNkthxxWWyMifas&#13;&#10;jhDjFBXEUtWiPNi7bxSZl4mRTnv4HhKwGivmSZGhRAGolCkDopgxFmMywG1NPBHE29pZt2hTS26D&#13;&#10;DtnNG8+QhQhKBfdDf9zvzWy7oRuazk56RQnCEDItiEQWvr9fIhOZsQfezPf36TqCFJyBVYUS0YQQ&#13;&#10;lYlLMxDebLbpZSxO1TSJ9kBaAKCoFBDAB5tQ9AZFhqjCmXjlJaVs0iOgIJvcfB5KShSjmCJ0xeSS&#13;&#10;edaOEsmWbeEPQNBacGm0xoqRYmLJZgv6cofGZxsJY+ljrLkM2g2Y7cUwyHY9zwhWQ6gxKUhkTHnh&#13;&#10;VFZ01jcAc7Qak5ITfFs+urorMOcMwqaRhHUva4hyQZDC+zZviwk5Z5zj6lR7gIjuul0AvqKIS5YL&#13;&#10;4min8WyyefjpQc+FcVRSRhbwgkv2SQcEEwkoeUtSjjknszWKQOfw//Kv/0dNiH6/ZNkrFguKEGec&#13;&#10;vxfQJlfqqgPlY5bRe/v0cPSbgwiVUEwqEGzO2B9//GE2sWQIooMxLLosJ5l8EVEuy2bdBOCCKzXl&#13;&#10;2m26ZgjLhnKTdUxbNmypE40hHh9P22Cfmvo+X8wVqsojxFwGStA1pW532mzmyGZZgzrN8V10TbkF&#13;&#10;u4yNrEoT4mKIB7zucx24qClVUS8X/cdjd0pL8hxVA9ZmgToo3szj3Lf9CHlGt9FoofiOMmNNPTyu&#13;&#10;oXR7ZIGGlDIlm74BnhDfnMvGalOg4VW0N4HShqkEmCO5fXwrTc1CnmTYM1z11dN3e+sj1uu82w3L&#13;&#10;lUFxL4SGgmnC6bLglHaqWjY6qDssm67pKbPrcqOd4POlPVZujdiLsrNqdatzqJL3tXXLrFQ9VahF&#13;&#10;3TZbyarExmWGwa77DsfcGIpgzrSgabCNz40UU1h6UmVYSEWEElGT6DKOAOH09PjFrwvJLsk+r9SH&#13;&#10;aIJvj5IEChYoWYGyYEKlZEQMSBiTM1ENA2Tjjten+5ofmtM4uwhomV/NviKExE0jjvyv83DcL8lt&#13;&#10;ZBs8yh4yrBIHcVyjic6AtE2FYqwkpawYHxLykLakeByQJ+v7tuE3CU+380Q5WcOFN221f5jGN4Ka&#13;&#10;pt0vNqxblsnbAg3EfRzDbjcGtyUozZpQeNteKnAs6z3FoNpqNJooLihx8wgcqwpgiVao1fMrb/Cn&#13;&#10;L711dLr+8WlfT99/V/hxkjWFlqfVmmzClSIQ3Ao8CyCQhki5NnUbna+U0nOryyR48X5dgSG041Lw&#13;&#10;WloIMGJEVDL4cVdtHk1jaNuwaA9L7odGbzkGbyEk7a4UQ2BnYx4aUPcq2QIdMSK725URkSyMeeVg&#13;&#10;P80aE9lsEqvEIDFFqIwOTUdzWkmBzm/GYUaA2zAZWkkZhUXrJUz3u2Xk1Dfcb0vcNjhEkVVXV7LC&#13;&#10;1qf9MEOCNx8dY395/uV8/u63BSOPoYwBuoVdpktCrn+sBMlsN2RIrpt/kmR7XyQjuBR02BBDbdOy&#13;&#10;226Ks4SwQXgtS8YKJFw8k30Vp62uBQF2RsOhpX4zGqbiwbHvG4ncu99KqIGQgUUW56iPsuWzT30U&#13;&#10;NVrW60eIx4293u+7H58dIDyg5Wb29aNLfw3qgO7sk3u+dvTUWr/BRj7hKiZW7mEE94deESvHO/tO&#13;&#10;x6fFRLuk7WZ6JdAuGQ043lvsqeCuBAxR1XXTzdgFIfbcDKvMkHr4Lb3XCR4+H5tDDwQNY1x+vetK&#13;&#10;tDzayQ5kf9fruF48A6XhvLrl164QugaXkwvl1Ydbv/u83h3fcG3Jr+nOUxddCJsbHp4u6BrL2DV5&#13;&#10;EwlksTv2dHCPL4fIMzpSJvDs8aMa6Lh5xIkIDOLpPtfi0SGHhLTQThnVVUN8nO75QUAm5Wy1A+Hz&#13;&#10;4wNNcH4fcbU/Ku490Bb3rEihAOBxvi/OFQLVTsnZX6ypivRnq4dpW6qCapvEk1gL46Xdn/Hqv53r&#13;&#10;424tgINFEA6SAzA24eFmTLsfljTXq50Mu53n5MPKPlKkdfOpD2wcPatFYkXmSGNS/cOGJNoNbn05&#13;&#10;Puw9GPUNd+2hFj2YL3ZHYIEkUqiX1U/Nbj/52B+ONPjsypCzogHE7XRozcQ2/bvADGZILnqtsffz&#13;&#10;rmOzQZdR4wrqNJdZAhnoDolSIetIX3+ETUACGLXF4IH0C15iPu3k/fwrwqrhAues8Vgy5Qxgkvey&#13;&#10;4broXIgSpG8UmK2iU8U/BSK5c+MoKkmYQjDN11fPM+K0ObRqX6+XmdmFSOExxBv9HerS8EY1SJdZ&#13;&#10;62HYSftyAUpS3Cnuh/JTjWvGOBTvZmL8x5gZXL4VuEeR9HK4TxC8m65RBbvvye1qEtYEE2/3cmMJ&#13;&#10;ZFwSET2zYZr1W/Tms+jc/YKct5Qgol/Ol+H0GC6EMm1C2MzGfjzlNdE5T5nstgmjLJUoPrF+kEPn&#13;&#10;QOoNhKIPJR0eOpiXyY4Gh5byG4DYlEfSvnENbbktM+86royLUgAqAsh0D9OrgABHeT3frctVvSN7&#13;&#10;tdqbXZdPzU7f9QR8wazpjxY6jFdtR2pg7yfi3Z8+Pb2VaT909jbny9LRA3hqxvNEA6KVm6xXgZSr&#13;&#10;2wAmUiZMkQYkRcpxRBF1OEN62zYDcmPwlBBnUNFC64ccNM3Ot0QieL0sJYosCazwFh1RiuV1XF8w&#13;&#10;kSkQBa3o+/fZ/8zLtCf38w243B12PDNvynTRpfFjwikISY5OLab6XHjb+zbcvzZ1LVWj/UwZHDWw&#13;&#10;oCZlDVvY0a4BCvnZNiVkK/q6Cw2GzJos1Nhi3NUDg8ps0we5VUzkzdGNb9ipfT/7IGMkiIAU+Vp9&#13;&#10;VG8VVHAFuDt5fAE+EY9K4TsjPCNzBS9uFrXKGW6oTdtb5sPZUhkNopsFAsgH8eilVtZFVbUdcTiX&#13;&#10;++WMJzzP85QQak9x/YDhrmRZbq8ePqXyLnvpUW6+sYmzmJEEXjaVXhbnDGhx8KlErWhcBInkQ1Y9&#13;&#10;w0MmsFki0B7Bmh6NRdXHLMqhFA0gKcFbSLvh0KboMEquAswslBXqOalgTPp4ateJdx3mDCpFsmch&#13;&#10;2aatrFugzxjuzrdbwQjYB4eAY7ETlKKppAqmHS9GA0oKD0ty0rahs1knHr1NlBKEEN3IYwex4FPR&#13;&#10;rEboY46FmMweaew9gCYKyBdo4QyxQ1sMNSe4AJJxAW/bLG1JVzM1SFI8y0oQRvu6yoBWvFEFvRa9&#13;&#10;rxtivWQCFwSouJvY1GK8TYDQTOltXnvuh6HZr/HFzlKiSpRr9J3YQRhy2gA4moAJw9NyjraTn6pg&#13;&#10;AYJVoG+qr4P3B8AKa+ZtLNgPgLwRCmTMdO2aHt2MItDNN5MwwVGb9zWxHdvDQA7qGAQ47HFbtevb&#13;&#10;/bIsmRcQw8OuNYFd5u8Ylx31OXKARcI04tu/ej5bU6r6JJTbMkHyaf8FHuYYfKMqYfOUS5FkRTad&#13;&#10;G6uuWex59/Pe3oHn67o6ryGDsD8Wwstc8YrJXkBVwnWmR1sok/XeBrGFzWIAGlJrQR6qm/sAfYoT&#13;&#10;czBWnaq8nZyJmL2eRylAhVoGE/KLXcun539xoHyfrhDTxa+LXU74tE5vKQlC964qQw0WbUXT0bZq&#13;&#10;C51S0AyTMU59MyUH9epWv9u10/RBoOSnQ8pc8o6OBg1NQ/j6eraCwEtDo4RsjJHGzO7WWV4998LC&#13;&#10;9PX2dsDCMXS7z95Gz0GnupLLMV6ufBcRuOotLQsDwga9hq0I5N0eQNrU7cd6DuaebFa8tdCnLYSb&#13;&#10;e6W3zw+fb7OOCK/xI+Be5wIIqTXAGERnGske2s863VCXpOiOEN+2t/pBQI8yoy4sxl4mMBwSXa17&#13;&#10;O1+ncOuPrdwpvBFy6D3YAIts5AhjpjhtBYfl7X7HEKYYnDHaw8wIIhFVO4hhTuFOzhIIq7dd39+i&#13;&#10;k3BVsgsaPDYCaiAAO8/Ln6gQhKGMe1mF983eN4WFie2xcFe0w0t0FCvo0lb1jGWSQbLZtrzxEFd1&#13;&#10;tdgZxPK4261+2j+1OEBrowdpToaBqt01oqF44ZZCxavby4XtcVoXQgVCVXYiDlvmOQuIFuKsqZlE&#13;&#10;Hgtaso7EIo9HnmRFiAAkVKRLDgU3SIX/t//p/8ok8E4g7d44TIgWyBAQKdqqkRHEjOl2TxRxbd1r&#13;&#10;DJGgQgBUOa7SJjg6j0IF2ScD1AqaUl6eZkSKrR8YryOkzWWieKYVUTBU28J25qP90+TnhGyXppby&#13;&#10;DTgjogHLEVe+FDA89XgqIbHIBFzcw79g827idxycQqd7bPFc4fLfc1YOirx2r3P50WdWsMhCPpGd&#13;&#10;fxt3IX9b8qOf5815pZKnX0A1lHoW97NrZwN4faR8G5o/JTPTeEWaTftg18ufTs3Fb/ePl6rub7Od&#13;&#10;C2+JQcvffoCnke4QobH4MHectkjjJlBFWyZ+h1WoPh///n2lDVvMfWr/H/hy6AaVUIBVQB8tTNh7&#13;&#10;DYmg4nkD5G0zH9xWqtGAwTuLjFbtUa8QTNWcxOwI7Do+nW/8IcK6BB6klYz0+yZY93I6k7zUZlnM&#13;&#10;F4FHXPEVosz4NHgmWc5ZajbVYEzpwMJvrq76fp1u1rDGXbCLPa8pPs+QIla/XVOE7lmuOWdI2hnS&#13;&#10;GoOeOrjklmlqbV0g+maEYzrGjcdbsv9aV8wF6q39dlW1wJLKCatkki0FqLJt9U9f7BYG2l8LCz/2&#13;&#10;16jrk6JoKY/9d317qBiLitaF1PaOA0YAeLTHh2/ZoUBhLUAPlI/DxQ8Z0hOhk1AKMeWWs49SpO3l&#13;&#10;l31mPs+u8iBrs/AB47e+KcMD93dAMG0IbvYWXnaIBPCMqnFAODMw5RM+WrHMjY+iniwdGY6BptFT&#13;&#10;tvSHn5yuUf58wVGezgrieMs0k89sx0A9zgH8uFpIAT7MswGoTrL6w860qL6cc3KFQUtZQxsf8q+/&#13;&#10;vfBQV4GoAL5WIzN8QOGpTuMsHhCpoeJRLgAVxCXBcbyRtsHf7i2mS4GXd7drn2ERHXNw6Te7ebIW&#13;&#10;fGTNWlNKdGK1A3BlOMd8Ox6CTsYRfGuXeRJiUIiXjFxzYG4JLAzfBdvTHhTcNDWrnSmBPxywLUEu&#13;&#10;sGBzS0GtKZJYGkJP7bad7y/00NwEhGHdohe1GsG8L1S2ig6NTdfuQ+cEExJ9YuVL0iRmzt9NOizi&#13;&#10;+JubpKuwz0UXFmzp72mRRPa8ry7rx4NLyFKWcoH3Vd3u6cebOJC8zuucXKkgSi4DbCOoil9Lvs8o&#13;&#10;0E+hlfyM7A3UG/xa954gjtFszyGSVnQ0IF6EupcF6vhPDJOv318B23Uv+v2QIMyRgIKNqtB3Lms9&#13;&#10;M/ZpH8HvmOSua3KT5xBCMRGOqyMNq2RB7xB9RhT7ZSdDyq9AMXtH1D4kcb+VziB/Xz7gYKAryJG6&#13;&#10;2+VtgoPwJ1afAai6HYPV9r7QI1Ewra7aSDQxtrKgOtrZoz1V3FNfn4X6ufZ2qjC8+LwPEJPDVg7i&#13;&#10;jQuklo/FpqsXeycTVGQyTmL9Nr22v5zW6xgUh0Xv63RbtYJKYEEVpJBDagMfEcyBPE12ajq8BoLc&#13;&#10;ahaA0fAhCDORCRL8BGQXQyIAMOIFhhYkWCs0L5/2f07uo1LXyex++FS58Tu358efn+24lUmf3OYP&#13;&#10;uwjJujiLDhjeOYjQrK8lSJVgidm4XV9kbgdZvSnwY4QoEeNs7IzfZoKmHx5pHKsP0DoXil3ut8sO&#13;&#10;fdYTJAvAYQJo9uXsIRCG1NL48u8Tfe6gqUrpAbwE39U7iJmdlq89A1W/brn41VoKWGUJsA/H8h13&#13;&#10;9C/T274h0rZ/FAo9YPvSW4SuuQCr016HEotPV/IZLsCGxJu6j7XR1I0pzUQ9RFwBfpD+lQpoNwNx&#13;&#10;9VT+GF+rx4yCwHOMel9X2ZqB4ujWTXSjAy5QGFElalnXKwTaeIAppsoAXHCXaff2MgkqOMnEB77e&#13;&#10;Pj18TinlWF7Ec54DW2A10cscasCv2zU0OlswfGp9HgHuv6OPguD57abR0lRO1d12Tbypm7dGJrre&#13;&#10;39Vx5vNAx3GIW/loMCqyp9ruQGNDVrebBGS5z22Nd11W9BCdzbcQPmLsaCkJ61wsW6/7RtNCFS/J&#13;&#10;ED94aAPfJnSGAVGP4kdK3aoB9lydJaSLrCuVkNPf2D6TYjApjcWXp1EBWE1Q1Oq31yB5e0wyPMoh&#13;&#10;MTuDty73DL3YRL7d45DkDd2Pu9P4cgV8ppmu06YkGekvtpL4UPuLxTUEN30IvFK1V38X2NUCfUMR&#13;&#10;LV0gKfZg7yGVi4G/3cuj5OdSvNcOmc4GmEKpK4UL6Dh2ltwWEcVbJvhjss1HpUFCQHChptqTjZHg&#13;&#10;ebApi178tJlqc5X8yS/mo5N2U1WFthJyLngRkkA8B4DrvgfbMYyIlFizUWS+btCvnfrdvB4jJlvZ&#13;&#10;iLymczpQoPSL2W8trbZygXsbIJ7NihBEugGn62re+gakclgG9rbeLTIut7ViGw7xkfEOWadhzGUJ&#13;&#10;a2tYUmxRm7DQlyoh6p1w2tYHinq7EcTslefSKZvB4a09OirOdzhD9oBxgObjPpioGigT4t6rGUAy&#13;&#10;BRk+0u1WPqXMBRJRJvAD6BhrJm0PVoG+EFlotckeotVu1p1X1IHNv+8Gyhx0aw3S0vW2yWSEM63k&#13;&#10;zRXHIVo+Z4dJdKYr24buITAQtPhhHbeWgn/Ct/edZwCdxFOck3zodclvWn+RtNDKhgxRMKMleadH&#13;&#10;VcocLZ+nZDfIaXUEITiiXW36ZZ8o49mGGVpA4NIyF+PJLVmqJpfVbXvSlMVtc9k6zyD8Y/dQAwzc&#13;&#10;yiCyiKzkmS5nVilcsaVZhdv9Kdz1YAOs8bV4I+HMM5ony2J7VICH+gAKlZOGZFcBnxwjWXWdDGOW&#13;&#10;BaOUtQm7MaJxDR1MN5t4Qz2znX1D6ccb2uAXQaalUvu4jCeJ2wilv9Ww/L2g9xslbUs6iZd8J+ew&#13;&#10;QK6PCyYnci0kriA8JApjaUhFCgk82JEx+xDt3cU3iJNsmy351mvo193Q3cMODHYZM1ibL/9jc55X&#13;&#10;VJ0aT90hOLvRFLXOaDh8P98zxfsOffCGe0gnRw4jEV2IMVU7TtN40djzJUtcs3c4hdoYHdlDrfk8&#13;&#10;g1fs5ECOYSl3BB4hsS4AUnVuJBlu8xsXY3JuGaOUmNPEAJA5Ir0u/byDjBU3MDwjSJY93QS4OYxU&#13;&#10;FRIw8djutH5n4smuqCanbP59OFBMLSyiYgbBrCp+lOuYwT2xC9zXqh71R7DLvqpum9s3meUPmTnu&#13;&#10;EAjXz4ew9JEajF1kLly9AIvJkB0efthmeneMoEbuXqoi13Ft5GniBsKJwhWEd2x35+2GycaVhqFe&#13;&#10;vUMVAAYkT5Al2FG8n5r5lJZwEnXUlUYY8MGT/tldbtPMIBwlGxqs74soom2thin5QD3l5iD+DS3+&#13;&#10;kqkb9/m5e0w40RbSFUElbyT2w7552es1BYgqGFHVH0D8i4DvlZU3pTKqYlb9nM+2uXXN7uv0jiRp&#13;&#10;4UJRuo2hK4AVTD2/2kiyJO3Dgbd1XCiZlYfBTy8VJet93nd+aiEgMJiEfOxmSBCxpZzudaZAYMq2&#13;&#10;GrrfKAWLsyR3JFEN2jfDP4tyNaEdlDVXEXyBGeIM4m563FYQq1bZawiNTR1OLdqp8QOSzDnlg4Ee&#13;&#10;LqDYBG18364EtqQcpjBVwUoPyS1tvFlvQRDpZkdhVmgIDii5t4/G8M1L6yPRjG+inMkScjVkMhU8&#13;&#10;8+pYRf23socSLXNcugqWGpXtGBsrC0iAgdQ8NANBlAePtETaY1NCd6jx//yf//ea0lPV5VSF2/ww&#13;&#10;YMIvZ0PvsA/ZtRXwzorc2NvCI2gUZSm1mFCX3+1HqwhPVlHsyq8w3HjSU9v4OEhVmXk0HwKSAuR6&#13;&#10;3ALtYYfSDgazz/QfhzhTQqhvZnRJGJGEcJZYh4xJhf+6XB9jM1CUbu7UjW/vlZJQBi71Oz10dNhF&#13;&#10;OSSyUyJMy2EZ/nT4H8p4P1RUn++aTLypxxB+btD/HZfC24oPslyuDf/djDvc4gCxSFu5P9cHUe7r&#13;&#10;ZKR42jCmt160/e/bpaYSgl+2cTrUiCm+rSGxwzq70yclEzGvfmk3MKOi8sxWl28N70OIMIUKfNuY&#13;&#10;nlviTUOj3s66d8dp+WOtRUShUcqTW31wm7k+PhxkJnR0YI0dHHijWY3ep+8HsuZt7Ose5ioDwPt4&#13;&#10;vl8TIcOU7XZx80SA/wmfasNpEK/0v57IjsNqJ4+JfIC/nx/73fvtBl33UBPuy68En6aWWt9R7ktP&#13;&#10;RJgk/YN48iDFdu2Qoeaj3pMJY3VsdBgRDsjS+QNtj+vrRBegboGxI1gZlbwXmrs5Hr1nTqQb0Hvp&#13;&#10;iIlkHs7Rot4UXx8on+D/qyaEDQdrfwGZSQhSQJ58Q4PQX4buY2sKZjEXjvniRTt51Qm6S7D6B7c/&#13;&#10;Qb3sUEDXx/JQaQyXgPrP5a63ACrywAbrkOq+aqraw+/m2kr2l+PxfXl7fHquevIyTQ8sWrP1+52n&#13;&#10;CZSxVvv3awh2fqx+mc/3w9C/4FlYm24uXNb9Bz2cBs18Kn1KZLt/V2xSgB/Jbvv9/rnev1dOn6eb&#13;&#10;m+uHJn1NFeU23EQIF7cVUKw2qTMKDpT0wXB7//rl56MZJxxJYZbVvAgm8S5/fCeCXoyWgMD64ENc&#13;&#10;lxFFUtybrPHqJ3qWEnx7Pkm/oQ/4nYB72b5erBp2q3qqSkPzdXQy6RDUbsDpZNF9sa6YQMfjeU65&#13;&#10;66t7PKWArdP3tSefqx6mMDExuyl6hlAFEtc9J0SG0b5UGOXfdXtg1c8gvieRKSpa8m2blXOIGtu7&#13;&#10;DcingfTwbkbG940AOdKEXoqnl13Vc1Yt35YH+/VbnVmL8K7ZXb35ykOLiJvgFtmrhoThbs0VmQr5&#13;&#10;7dctdWMVV7dt21ban2qvoJYt/h1lQ4HoatZ2hB5hYUF7H+MnWWQiIUUAACAASURBVJd0OT3ZMtGb&#13;&#10;DTqVqpupB6fdD+f3UmN34Cb6BaAUj9Seq+Owi/crq7rrtOIY8eLwyaCCjuL4Nm/XxH0mIABhVkQX&#13;&#10;SduPd71XZWhiXVCPqs9PTVzfKuZIPn7/9i0noDefWY34MUb9dv1vTPQ/tLUPetJbdYWTM8tQBLfU&#13;&#10;nkXFUgLXdicP4QqmK3VIHPIlDJyTtBhR3E7Kvj1QJiNC2jaA3oJ7iUTsatRjeZ9f43eK2HPzWKsM&#13;&#10;/TgojOshGuqBXv0IRtA4RTNDiVwr/+PiEFJRnGLSrAOX9eNvX9NT+8Ny34AFgjRjMhF6zMjwvp/M&#13;&#10;VXCh/fKcXaZzLEZKrm0ud98a8fqZoDPBJQE99j8FtwSlBEIcVJZfD6XUuHn8dVtQlPGeFuAJw8jH&#13;&#10;p7bvH8xpIXrLrH0CN9Y+/PN21woR0+HqdDPsvUPyl+5PX19vw9OPcPzt8eGfNfT3rI9ol8qH1ncq&#13;&#10;hGxbtyzDrlUdsZR3j8+2kM3CNq+56b95ccz4lLpVY0/60274eP0PgtKGKU1CIskZ7+Hb8c+ftF+b&#13;&#10;vq+YewF/45/9yv+4Ve7P5IC9EKW9HQkQNJpYi7bNg89JY/NFOVUrgK2xk8ziHb41B3R8lsj3qkDz&#13;&#10;8i3P0cm2yk168f4v4J/60ZwnanZ4ICaeMG++fvseWPy36od8W+FAfUMzSjl5q+0ngabber7rQwE/&#13;&#10;PcBiQkUGwt4gwpKTOP7z+Xw5PbWqManV7L3VYrQ/6h7yxR7mdS3R4NwOrEIukp3/GfcSu1jed4ef&#13;&#10;5NuJCadOo8pt0fdEV75HZ1MFYCIItOKsv63IBFFVe7M5dF5vzVHiYWhTSexcfVpuIXW0JOOfm+M6&#13;&#10;zafjjlaAE3k0rsHVdLGSPGz91Ea+++DpQ1Zdg7OlcI3HxwpXxMQ+CfH7f5hIr3A49MvXxR2OqFO3&#13;&#10;j/lpQeHurmrIJvXtu6dTWOnIh+d19PYC4BcAvjtjg1A0CUmwJDmDuKGI1tEO7SFAxJkp2SGIvdHb&#13;&#10;DYN+f+9lSet4fdC6WS3/sDXXr1zf5Xgt/0KqTNSZIz5SzsPMdvyXP+6mb1MLZBvVPEHLvmYAh2Y4&#13;&#10;LAiEZbfPNP2n39B/qXb9aNyzPNLW2xxsQg2jujjRotMndf+eUIQUQsKt+v8a0ddLY4538gZxRRL3&#13;&#10;17XqJ6CN2R4byjxFN60yfKkLHe+QFGtyU2oQAJA4NETyw+3eWY+3OV1lv5/+wtwjwa/wVsFMhZK/&#13;&#10;fvjnxCIN+YQ/RzlfXpvYk3N11QwsM28U6jgLTmJSkiPxA8EfrsmtB0GMsRu0YatP3CuOJ3A53whj&#13;&#10;oPmbreWqHjO8U8y9981QVUd5oWwLJRe0SLfdbU3Zl93w9R9/PYgean77WVDN19XuH/fIlw0/2+xV&#13;&#10;g30ypwl4R44//du2bIMOe1KbRN4PYsT0GqscQiN+SbewTxQe0jMDW1hyI8F161vW1NSZNJwsznqd&#13;&#10;b+Bph5xSLcnVWhi4fP2gy/hnyW/rAeQgiMJaqbb90LOt8g4ZB8+NoBLiKHMtD7Gk++3bRsBbVPX+&#13;&#10;OUe5e7wzQLhtfucTeOAS8yaIjy2WNQ7q4f66DJSAobOF2YhP/0kDFiEW9438JJrlsigwkLCeW7iZ&#13;&#10;e8EhZBcKmzWk7CHBOd1Cy1sPyP1rlo2qDnT5NnPm9jsZzWXIAnzow/HTXJjKrtAJ5AXYbcZ7McLh&#13;&#10;jN/BEUkog0Bf8+au3zbL+t3rav+U9cWlZQs/NIcKnMDl2js313EQe8DRiJbsSnwAU1EWPONspDr8&#13;&#10;erkZxgVm2GsSXr4/IbBU1xuIcX9owhKP14szY4Zwy12FBq5rs/1mBOA8la8c16m3lfhHWlf7Ht+u&#13;&#10;raxTyDT6g0QkVfeZ31Cql4J0riX642I4F11bHVdzx97Pmc1ygrSHc1pdz3tBXy8hip4jfrFvS6+G&#13;&#10;GjYfgr2zahh+/PZfX1F8et8ZnCvzCgQyLhtKwA+HP509TGzjnbl/cz/t1Pv7y/HxQTZGh4Tb6o/b&#13;&#10;uQNqvG2Sxk6VuFIllTUagPLMf7lf70oS78g6qQexSy8X+kVglGBTnUv84jJJNQKfE9Bd3cyIfoe4&#13;&#10;j9Jv1+H5dHazCf/QU89waqi90dDnj+369z7xq+0i41GQ02TAJ+UXiw1qH5q+tWZLqvqCEphQobWA&#13;&#10;+7eeUpeWgn2c46WBlsj29Mt1d7Hpr0LhvmscYC3pSeHNEcJ/p8MweGzXtD57UaksdlG2XZ5nfJnZ&#13;&#10;dePkS7vEUcO3DYl0A3f7OQ+htfzUfz//2knMXT3j+YlX4G2uGq+LMwqfOZGMFSw257+JTjcGHuv/&#13;&#10;dv6ullb9GXhjGjqApOxuBTmtr9Phk5jWSRxapEWK7wDWjH9ymZ3D32QJKoWz3NXdAUqnxHSPEHs0&#13;&#10;1P0f8PfDYd/UimS3uswGOuBSjWdzEBSOwEMBuo814dNuQ6icqvB3EIM630JT6Q2xmjM/XXn/OV/+&#13;&#10;6CnO81q4HBHoOJPWV/VPMiPuF1PQbthlVnILtxgq7DGOJTqXKhveVn+DzJHt/yfhPnYtyxLEsG5v&#13;&#10;j73umXjpynSzAQHUTCMOyIF+QNBIM0FDfapAkBLFtlVZmRHx3HXHb7+3Blofsny4z2RNzysiBcXr&#13;&#10;8MDqphjGG4gdRcP6W5E/08jT5A2sdVDRiJDsPormdr08VbqUTJS4vX08tNWKc43b4giJNf5f/tP/&#13;&#10;GW3xaymFaiZjzosL0JmGP0oU5vE96zYj2NcNCiBoBwu9fi7kSUkQMKWs6e2b15pgB0REmAnNiQ8G&#13;&#10;Ucz72RcDMwCwuAuIDhNR+zx5w9lOTGCoKnkkAlOZCR/jzKlRChUjqaJSEl4hM/pKNjThvDrOcaQ8&#13;&#10;msXZmcRwvg+66QQT3//5L4SBOS4cVKCKDADsvUuJ7R8Jhoh662lY14brzfNcrlUjMULLgtoaOQAj&#13;&#10;pmoFqSRjNwARXNb7NJ4OfcmpFLbOrqo6tS/U0GW67veSJhwKX/zKayFTTlq6GILzkOkCaAmQwPAP&#13;&#10;1QnRYoiNkvaHfbGBRZD1Jks1ThOraLBsKRNpBJXS3D1FGCQHktJdRzHAeQsbcGSpq9qbtcHQ86rd&#13;&#10;H+fsOa6XZaOUE81IxAnC0S5+9Vz30zZAZBnU6zAQRLnqjrQEP0vBVjJ1IEFCpsXojHsh/JYl60xB&#13;&#10;IeCQkex2CoRs436/M/RewTYX2+xZyMj6yUSXCCAVsiklCBiFnjlEWCnyidem9kLI7WKtipmyKnOw&#13;&#10;oAyZpVEQXixIDFKIh9m5AAqClGFnDdKFcmxTiLFM1pksIQSoEAwhkCWBlAuZlm8hoZChMLQOdDbB&#13;&#10;QoTXtW8a6IIgFII0jn7bDArLbVo8BqLV6bpdbwsEOHjbPDefv34wgRMF3ltpXK0qrZXPNFEPqM+l&#13;&#10;MABccKxufHbrECiUEPB1i6eXJ1xzXLGjjDF5hCgHHFmAEJVVi0kkUXtjcSn62E/Xm7GeclJjUdGs&#13;&#10;4LZMCIqCIJSIyFzu20YK5JCRDKAMiVPU1NAVXclMhSOoPqpGSAZhIsonCijMyGqlGEEyAjiZABGE&#13;&#10;RnLpZOnpA1TAganHhHpuUsZKO1o+zve26TlmW9qul2vVtD4CTMvmcy4MFmILrNrWjCaEnGTEVXOZ&#13;&#10;YvZAPmghMMppshsBECWcq3S5zAyJ7WbJDme32WRKwetcaDsiALBHcy4FUu+g5kV6VTUVJgAxlIBD&#13;&#10;DVjAUmKVRYnYq4rJPYpjAgVZm28k1pQLV8g2My6s21Zvmi8SpgKLj+u8JeWjqyoVaVmGQFHo6xg9&#13;&#10;BigAzBPCy7LWUScbSoRum2vMJZMQ0Yh9YexsF2Ww7HgGVlYkbQqGDUOpdMUImqLdbiaPCdXEWLM5&#13;&#10;YwaXa1RrjpI3YTCBO7Mcdm3GwV6sVLCgeX/6+4RK39X+PlZ9XwABsUwhdMGiNQiLoytkK5rqsKXQ&#13;&#10;AsR4DqmsHi9VKmgLCUDvEwLA3tcLIWTHJUzCLCBQ580YgjOBkugQKVwJ5IugMlE8eiMEmccrUyzY&#13;&#10;BVJyH+6E0Gon5uX20DfYRTMCgEM0C0xWZuSjAYx8LvfqqdewS4kuWyp1BWMs2WAVWMGFw0Qp5/HD&#13;&#10;yeviEetDGcbrmpDPxb5eP3aq+uHxwcczxlV2fpsGy3BwFmmWcSJMLOZDUKCkGMwdeIKBLiXfb3ch&#13;&#10;mF9XyMi6eolpmf2KiAOGyKoQSRniCmaS59kDjyFyxp4dAbLgT+OiVDzjhqsleJujDUEqiCmlhI0+&#13;&#10;SUGDnUUWF4e2xaICR3Pbtx0uOMciyX5dN8IIJmUNm4KppgCTyAGfhwVFDDGxlFOoRNR5y4kjLZg3&#13;&#10;Uxg2LHhWmuse4JJiBgjfl7dIVeEaVbzSeFmuDPpdxUVGIApnQ2yoffMkh7rBHaivixedsGA87k7b&#13;&#10;74vDKHYkBiBUxCTTvBvmW8xpMb6MGAlCZFq3qzNdcKGqGGe4ka25uexSpus8GcpQ9DZ4GELK2CEE&#13;&#10;HHCZ8ISQC4AXp7ho60pXlSNwdDEhCuHCFoQTdUuOaTQhMMkJEfMYwHKTTYu4bNoeGuDOJmoPQT0Z&#13;&#10;CyiWjmEcEZZTKjFT+YRhTNPHNDM03pZlsU2Fd80uKbrERYNcBSEYnpZpsuLYJIJgiXBJ9umgPbAF&#13;&#10;kPtS5RgZi35ZiQ9aqxAsyRAkKzCRTMOYdqlCWx51NIYkD7Wo7LgUjpQgHES0eFEphANTkPjAGWp2&#13;&#10;dWbg7hzD1X20SVEidEnZLHcII4HU5LSiKICjOwUB3PzEeHtf7t5twwiATpwwJQhZ3biuNiabgzUk&#13;&#10;TzFkZ/xYsCs5raNRisHEbVqzX7VUHkfJIefk5peO7yvZxAjMSniniVILGMEE293OGMMqRmrifMCF&#13;&#10;jtB/UT9A6ABxMCVRN1dzoS3dU7X5BTCQlL6dP5EmEUS3BAIIKNSHPHF76ASheB3nCugcgK50Spng&#13;&#10;RBnxNrWl2nxQWmx2nVOZlyAkL94kkHtyhJfMVRrznVBECMkDDLloouy6Lcv1p5cfY0zLulqBBCFh&#13;&#10;W7GIbp26RhFcxouJBEvmcxw95BxhJPhsFkEgB7xgPgFcKseBx2GVol7OEyaoOe6n+b6tBmOEU0yc&#13;&#10;2WirXZv9ECC0c/Bb7IvyISCSJjtJoIqHBab6tLuDUgGopfKD4QjGAgEmHAnZcOcTI7REEkYgGNQS&#13;&#10;FCR+OKo0TsjknGScGc611JNd83rfUgaUokh9KIEIfGg1UGCbt2BCkdW6pGXaEOus9fp0vNqNZHK1&#13;&#10;W68kygFJhS2kEidsO63G2wIJSTH9uDtFa0CMErANEJOgbHfQcknQbLaUYmRMI0tBgRbHnLVASBbY&#13;&#10;gOwKyJGApARHkKOQK6IKwoEiIvV1WmPeiKDX0aE2g3XKOYTgWNNMw5vUTYgBj8Bs911fSwIzH6dp&#13;&#10;8hk5mPblJCBqKLRuo5xTHHaN1CfkZ198dJtNQQKIEMJqJ+9mjX4mYd21uoE15YQwQGExIY33e9ur&#13;&#10;EFaUIKU0RBIlN8FHDBEkqC6uBBONPj7zNXbt3lpXiEFql0rRppiVg8JBIVHnPaF2vWXkKoxzWRUW&#13;&#10;jGnSZJBa79AaAmQEFo8KAJkn5wKGqKYFFu9CTq4Ek1eqDwxSl/IabMw5V1xBs12DgJwVBEFEHkFr&#13;&#10;VoIA4pICAOKa7eep7SNCQEgK4XAbMIRpWwnnFxtSyH62qGUy1ZAGzIGzqYelogzmtjQiFpeiK6KH&#13;&#10;631dMtEHWXApaXDBMohmBzsNYMLxGldGZRUxw4yVFTIEvZ1wnhQ3qNDL5w0hgmDJOEe68qiWMFWt&#13;&#10;hKRiJvOab3ExK7Sr6auaIORUOWiRo0feX4vhUs1miRTf5pFLFlEEgYuTsstQN3yOGEIyjnNbVThC&#13;&#10;BrFiNAHACDCbAxk1ZOf9SoEEkK+xdBgVk9uqYRx4U+arBcBjDmDiPPEAnepB9iwHCRxB0HtvpFBu&#13;&#10;ToeumucbrBBu23nyMAqJsC0RFGYDDMLWhcTMud4XPzgamCDTuvSEIw1QC3vkaNcH51tZmdUwrljB&#13;&#10;NWHbCLViEILBrKnAUFxmORA0jKsFYEz5mCFSivFqtSXwzEusWCOgrrTEhTGkY0SFE4QTJaUoPHsG&#13;&#10;EQibrWoR/cwx1kKDSAUqaZthqlDlEwR343MGMY4CcRTZSudo8OxnrCEqVKjqKPkpuhKn2MjHXf/H&#13;&#10;g4TlOo9vnxSWd2OHPF/Xqa73+qgAY7p9+MDbcy+arr4aR6N2g2mgONGWT/F2/RXh/HGdQP9u/Cvy&#13;&#10;wdeQLDwa+v2ycsj/8nm55+2cPt26LvNQEJxMcmCD8P71t/8qjvsed8P1TmvSAjLfnIJy+7wl5xTI&#13;&#10;0S5tq0RLH15+HNbtHtYHVjTLkECOFCKIgOSHC2vr/+f/+ufjaXdevm64FhGX1Sd6oJXPaTX34fNi&#13;&#10;/vFf/w1ruaLcJIKzfdod5velLvTluTVmbdpH7MnD4Xkx4Zv9G3cUWHO9/G0fqS2u3rVfP97dapyg&#13;&#10;l3FehnVyZBldvM29gP79I6Sx+oUXLlO0pJReVpinRu7qrvrvf/nP8+KuYPEafNteWd5vF9Mg/Hq1&#13;&#10;9815P7H82fGulIxK+Ls/fmlbpA9Pg01B8M2iQvRlXanX1nrZqCVtcUZLxt2+e3mqQphP/cNyW8Et&#13;&#10;YXD19pqjU926U8yPQ8/k57+8/tN/++dtzQA124TMEJyFSLRg27wfv1/+Gos7//Y9+vn7xz9mKbc0&#13;&#10;JGZJD4EOF0y+ThdSlb4lSlTnz/C5zZuar/fLUT5Vf354qY5xArX6EjiP3rnRMi/KSSZYh6wPh4ZW&#13;&#10;9PXzvWr76+ffPtJ0NwsCRJDnCdrrau5zAty9nt+qTgvC2qautNaqRhcERsChXK0P2yq9z5tJPjVM&#13;&#10;f3xchKw0DJlKJDjSBNmyr14Y5ruH2pbt2MqHL8cVRWpAV1hDSdszsJNIEbctqFiW3Onh8Wyifqia&#13;&#10;/qHqHj/vjmzqY17u1mzZqcpUqsRlw0CqpTCDzOShi6ru78O4a6s1w23yGKP/+x//M4sIriOYv9rz&#13;&#10;dHXWOO/vKw9+11Z2s/NoofP70y5TNIEsOvYv7zd++DJBt84TQpjLKgN7nWmGTCm0gWm9nv318izY&#13;&#10;dX477R/23QEdalMKFbBWaafFMoS6Oan+CHYc88NqYIikkLWWeLzdljVMwU9rCl4fvvyi//ByHR2a&#13;&#10;5fOPPziVJwDU4RehxdleRjeZGDgvWoroUyMDqWrOG4UbtyzVC4ECxoD7isB9gQJUTNfNgeFa4R5Q&#13;&#10;lE1SCO8EiyFMYDO80KedbivfBH4QhUJAPkomjGpEK4eBmUx4n/6+aYaPv8YyP/756YZuXy/vlBJ/&#13;&#10;mwpE7+/fAIhEH3XdR3957GfJWp9RgHCLkSaqCdW0lrCvgNwX5O6TFFXMzBFyI7aG4NBRCFaXRrfJ&#13;&#10;o3ypeT1Pt/e3G1V7RprH9tFYw5Vs9ruHim3E6r3kAv70U/d4POlKn4cLU6WvekXBD0f9+3mmvPaL&#13;&#10;2asqyGqx/nl/pCTmt8sxypPv94C2XEeTc5ZAAHNfkQM+wOkj5lIFIutaVgVJSn/+08/41OxlyzIN&#13;&#10;W7EwQhCFJMDT+8dfk10FEikFJNiSfPflqeNVqFlC/qGlOSZMaC6wlLOH12l4L4s/VI8/HA88h14K&#13;&#10;3TlFeCr5f/qP/2GSMFg53jMoevahSER71KVMdHGwoKZPmaKXL5fEPhaqlKweVCFGCM9BDnH92/e/&#13;&#10;vDzXHLFKyseHXUJipKlo5PKylaWtnTVnKalA7PKa5is1dqUNbSr+qPiwAt3oODn727JpKvuatg3v&#13;&#10;9tfL+WN9lwcOef20f6k4PX/8K63LxzhT3Tb750z5VorJod236+pXY1zw2ZuIkPV2vJ83I18/fc7S&#13;&#10;Tq4/9WH00ALsoM5VUhpJJiR86SpoxgYH3ZQCQM1aNLPrEK/BjTc//NXZNXMs53Eydv3jyzEBsNHq&#13;&#10;HHyI2+IXg/1Tsy/9z28pfA2fl2/f3fq39f5bR0Gb8dvHVVU9orwPHXFgWe/Lb58mS1bLl1/0b+fX&#13;&#10;+WuSutvEFlBzOMgQBkSs7uqM5LgQ9sYC24bxM0zzaPnrxzfG2TI7kCLYAIuy4mz3cJiXVbOmk3wT&#13;&#10;8+HLA8wVks4JyLu+3z3XwIdtmefJ5mypFP1xC0VKPP7+DW3pWD3VJO9+OG6+BKN5ZrtKKc23Yl/f&#13;&#10;LmkBf+7+WNBmieT9Xvdtg6twdj7j38MaOTNkiSBzVPX1wblCebOu49uymmIevoh1nH5Sjblu17vf&#13;&#10;NY2f31GwJGGqINuX3c/6qXr4+ptJGfu86JWN0xScKc6QbHoJWsGny+wn16z0j/KJVNKXWqojBooi&#13;&#10;iQV8+/YXEWxDZTT3tsO3+TexXJZt+36/sqcjI+3gste16E9bwrOd9w+UgiFuEEnx1d2OR+agfPm7&#13;&#10;n9oTfrNm9/hF4Sbgaa+esouX89eaoef9l6quSc08bfxYOGL7XSX6IDRRsgeJphZbs5yQWN3ty0mW&#13;&#10;bAtCTGGYq3ktvtDg2fs2f9hpryvWtFypfVf/9vEeNIScfzn90n458hS7igldHhi5wvfQrKHZDZcL&#13;&#10;Z0Lo6jy9rygDygWRXtO2OQ7z6nLK0s9xMXZdbrcWHVEgy7Lo5vD8yLCzdALnd6NVFXzgjKtu3738&#13;&#10;0B/2eZ3nBZexyJujEEXqm0PlzEKj2tEeBvDLzz8fVTNPcyrgMq4Pf/5i4PbjHw58usO0LcuVakyy&#13;&#10;vF6/KoWW+dy0nWOIVlxXzNnttiVbeBR1sZdjVai7TJvRDLNKfl3mBtWj8YoJlZMnIFDw68dX1YTf&#13;&#10;fv3Nrva0e0jfXQMJCmValmSjXx3VzTl4Q/0yTPfPK8nlse5bpnEkxvPFRON9xHn4uPsZ+mlbr+8q&#13;&#10;STD+Zj+/8hDHT70M6n7Jarn8uy9/7rpD0U1VA082C+a6F/dtIAJzzoDP/+2/Xktqnp5/mdc4Y/gv&#13;&#10;18+BIqAOfzy9rNf7ft96iAXmWhFIxnGcmdaPP/yAAgjDuH1c7NuNJ3AegYfNYMEGdCGk01WLSRQc&#13;&#10;bYsqUdHq3z0fI1xW7eb0Nq/Tut6ESByICtA603hefl8LrrolAVR1Lz/LLZlA233X0WRxcHutlrK8&#13;&#10;PD59vP6qq6zF/uX5pFFibnTpDCuI+12NZIXaA5MtMBS3lKZDr057ufg3NJgqoVPVbJDL/iSrHQeW&#13;&#10;dEwLoOygCAAJzsOd0jjPA8Zs91DL1j9VLRO83+/sRES7g1U1grRJHllsHxv9XL2ePz9/ny/vs+BV&#13;&#10;KOif//XfnPdkws6Lqjq+/v4Bi++j49AcfqhrHf+H56dktyX5Ww63awFlx6SWAgsskJfeh69v76Tm&#13;&#10;V393OQtBitt+PHQgs8v4u9AZEQtQAj4Nr+NJ6V+Xdc5IVUcfCK9pIfH4vFs+t+H9zvz2D0/y4afD&#13;&#10;5/x5Hs8AcWcLcP7vTkdAkHr+qdk9PzSnWEgIi1TMuJXFFG/DkcvxDrY8QhqV5jdagU+Psn5bwO9/&#13;&#10;fU+ePPz4Qk9aEqIaLhq2E8rabCOcfboMi7L4h66P5iKtUzjtWs553sISiS88+xIccaKi58/X2z2n&#13;&#10;DL5+/V5J1TQ1ByyF1O/3hwd2Hb9XJP2hFvUvv7iK4YO8X7aAnOyVgRFXSkgONLJVWVYEEX7cH/K6&#13;&#10;fn7cEID3z+9HzP19A1vCGS8Z0o26Od6HdVkTuwER6fdvX5f7HJdY0wZSB6hUTPrzsE1LthmTSjQv&#13;&#10;jcMhrxCR89k97Q4lrzktionPmDyrbveUp1lR+XYdnv7hD0LBh/75Pmx/+TgLlm3eCokEZR+HzNYh&#13;&#10;vRMUbsOVIDLeVlmAzfjyeYXGKqfWt3MGMHUdoRBqtLJgimN164jC7RO4jsO6XidXcAtqLIUEG3Bv&#13;&#10;nmdqbuH+6hwVh6dDf2jv48cQlqAVUy2Hih8KTZ6kErf4p58OaTE/7U5l85flb7Bj6OFRqvq4q3NM&#13;&#10;18vCafI57L7svi/f8P/8H/4Pl6wHlqnbouplnbfzuHroZGaKUqob1FW7E2miVe+f46oA37MagIuf&#13;&#10;D2V2eppyb9eeZS7mkAuzJ/kYLumF//TR1cI/df6IRseake2wpz6k9Yc/MgXoA3rO8Iz005hN4J5U&#13;&#10;Ja1PQv4QZ1noyKG6/G2pGV5vOSqw7iEnpdr/yWU/mjEW/dNGlIfTwK6P1xtAS5I1vy1+prTP5DSU&#13;&#10;8c8vJ+VivcH73StlhCCdh6s+Rosaqpsmc6YtToba8QYleqMg/HQ6zM0I24tWeJvm+L31fgD48nSv&#13;&#10;PtW2qshedtYTklgj0qkKN7jvWJvC1B9p/WpFs0v7Q6YDZdIRNE5W+rfuwunu+BuCu+zphvywfqke&#13;&#10;WCe6S88nKmGsswAtNQ3UgpIj/1htUCe1KAFCAeQ8zZNdKaiCtTkG9TDCsgFnjlX3O+Q2x35XH41B&#13;&#10;+vl6XeYF6Zc6seCIz/wyXur8/PRftlsLq/EdINFgJuXpIMqhLIZvswVN2a87jMDXdza2EGgqazLF&#13;&#10;/FwJ3NClgci1oI+lGixp16xm0rXHb+PqTMgO8UJzVwC8M1Xdvds+t5gHQtJirrxfAttzBML9ssH2&#13;&#10;SGP0JhCgzpYxfl3WB/K8E1BJep7PWD6ftgkXrzpuC+gf1W26+lyYaKf5jOFNN50LYRy3BtU1N8nd&#13;&#10;VCsu2y1dn47Hr5XcFg/o41EiurzeVEPvVEAcYVpvd+4TDgXnjLVvbnzETTfY6OYpOUBLTRXGiM8f&#13;&#10;M5vgFX7C/PDhf1v098ODIYXgOalZmMPh9wWb+gTI9sk1qtm+U91nd6lWLehyuew0HTnENRIt2NPD&#13;&#10;PdsLBoxjluvAC/yiAgJx80ILKHDmCjANrrm/MUti0+nP8yeazYmf3u+TVRr9nn9IWx0a91bxDm+b&#13;&#10;T1SfQyCL7rW9vn9HQTGwhmDH63KF+OdebO5a0nydxJ+f7Hyfan6kZ+T4va7qSlYH58SyPILk75MT&#13;&#10;1ORgOLpBC2fSJpbfP7MKAM4EdvNc9XT0MKea+7/Kfb85cxZ13AiXNydgAWndKdXdIUYM9NKa14gn&#13;&#10;cSz5hkvpP+aPLB2fed4/1oaq73YGh/5u4VJQYqqR5wuRfFTCPAAAIABJREFUzS7wMzWhEnLL8bZA&#13;&#10;kyFHaj1PfZQuwig61z6r4ruDLMCT8ToEUNVis4uYt9etFkEdSo/KVMIgRTbb2TWP88lmVfksLhOq&#13;&#10;miYFA7gY77ZJ+BdW23g/iyWnrDPXCt4uhQqw4Ot9yXxIDxNd7g97is0dDCuhceeXc2YJdGJ/Tm9s&#13;&#10;MbG+X/sXS+z4SYgdcCwbIJX+t/e3HaJQ7R1HTgLYgo+NpSqcw++8pSfxy3RdrG5u9qKOOKApX9VL&#13;&#10;8w6L9S5tN+QAwJREP5LPPLHKZmlxoiy2Yk8X8SllrV4BCjnnfE9feBPsNtsp3ENH92UtHNQ0NAJx&#13;&#10;XfGVz6/XstO8geZf9QklQWEq9/Px0n5Wi2zVZjeZBCZ6zqwe7XVDVcdlHcNXZsrlmdjevq25fq6f&#13;&#10;oXGylPqFcM+q0I1D8xW/AYFpLTZ0KXQHLOrQzr9FXe4JwMGbhrQxuZICJwetyDpHUKoBQOPFSrz+&#13;&#10;c71/dau8uQCsg3sZi9LjsrY4QrxellXvf8mb6egLSIsb/lpPROzOBawprw3EpH8ivH4t2zMulESi&#13;&#10;UK9EryqSNlxW+jfLds/vw4qbbtzGExU5QZ+JdnTdQCBtd6NDVdayQhUJPO01Miz7R5GUdxWwE1D+&#13;&#10;OOJtHkMa8m/1elwDrTLbJbg30/nzmcknqCzaN+SxeIwyvFShV5Hw7brNoc4ZcBofQP8TPf6TMUah&#13;&#10;RxlJ+ftiSUgO8/zNfxzypo0fSXtXACnLxz2rsN/RfeV2p/bcCkowDAWseWzLu5LzJ9yreM+6fsuo&#13;&#10;R4jodbvd02Q38D+u83/HBCUIcHJXxlndZIhhTMoVNQd5qQJ6pn2dm7JNxWNFaVbKFz9/QDYXPVoR&#13;&#10;tY8Keg1IXGn43MJydx6he/LFI0OVh+rm7nH1C+gzw6CgbfcoorQR02RWcF88/8mIe+JSiNPb6Vzl&#13;&#10;mpPaTkHt7Xkjr7dlK/3j9oogK/wlCPdwlEh1S5RrHW6GeQghK/sxf9Tgd3sLTjZ44chfr9807s9x&#13;&#10;buQeOv6xRn5Abo0N3lWtenREAQINSI5CIApVOf+NoBbyGJhBouFVMJvlSWO0m7654ZKdVX9A+R6H&#13;&#10;eY/7DWE66CjBlV+duMNZbO4wWfhMWImnpio3m5eVJREd6sj8N0oTk1smEJXv1/OB6fw+ZnyUN1ug&#13;&#10;WfO1xaESsmEEfBsD3gKwJtt90jauUtUBouH9es9344zCtcBBino5X/oPf+0RgTJ8JMnrDjbFFA0a&#13;&#10;am9zvDVHGdHyJZJr6E0B/FBPbB2zyYwuAGjSrjkYaMCeiR4yQMmMPfi1v6wV86xKYTmUBr/rW2t5&#13;&#10;wY2ZwP26dTsxQxidGz/Os2HqhmhhiqvL9VpjeT/fmDvOxIrM8s2I8vjli1gmL9QzN8JOiz17ZuTU&#13;&#10;b2ZILsVKLPDzkEfOUkcgxfs6iDVVt3IJTxwsgV7zjrhJb6Qu6k66o9d618xk/bfnYiAHcfkiCiwt&#13;&#10;aEa6pXakqCz07/vYlDPiZ/uhGKi90dDZoHZSoW1eHnr4GGJtZjBjAN92SbRVgXHYR6wjlUGA/TeT&#13;&#10;CnQ+nItwj4yCIT/QJzKnD/+vhFJIyJd//7xM12AccbPKsue4wZ4vabL/RLMk4XSdZ34fUSmMSC2z&#13;&#10;9mw5X0p/mVETmUSy/wzu8ZG48fygtYVXLcm39bzWGdoV6ucxUF+hAUSOae0wu9HwGIUGUpFPB9o/&#13;&#10;mlggQ91P/TcJOE9+heT6/dxyTd2KaUm1CJli3PSQudU/cpG+/bqc+AouVNAUM5lOFaph9OKK49P7&#13;&#10;PL9n4xaNv05vzrnk8g109UZ5279O82MfFneOzN6JiZtBgYO0qyWi+5yLXO/VQboLNonDFRRsagzL&#13;&#10;/X6ne/dlgdw4uDqoXiV7+Pz+Dn3YsWp/QIXAefN+Tv/Q7CpXnJ/sC7FlgNyVDfES1SYfTH/LBkmw&#13;&#10;rhtBsBRQ4cq5VevhrYQV+Qk7AkXfX6SUBDYBddGuqIBggt2DP70/pzWudsVdl6DtT3rYYIMyR2we&#13;&#10;4y59W6J70CIOl32LDaJAdlPsfvv1+75uJHC5cHrqLC63sNWI/WCDuZ5lrQBwEAjMVIwi+OAO/D2Y&#13;&#10;libyZnlGtdZ7f520qChs00K/9MKx8WOhC6YZftfz4CYU2zqXtE5PStE45TbO22vfs3ipSXgCb+A4&#13;&#10;s8y57m6Mbe3300daoWZZ04fa2Vd+ECc+ia/1pZxpPtDbbssf6nMt/qDeqq0dEM25pOgJ2m8txBzV&#13;&#10;apzMyzLYCYV08LI+4dXiNGJfi2aJU//c3lPs9AGmpFDpdpdWSYNW2OcHCN+x0bJSmUO6R5RcpvcH&#13;&#10;+IdpcUJnWF2j6tOG6iLxvEYIJ32WkcuRXxSEdhRKjrCIs0PG1Y10OEmWehTK+VuEagPvmvMdVjNy&#13;&#10;KDYMVe3Nxyoxl/5Au7vgKoMtW9QLWpXw+5kda3NUpUyXPxQoGcpEuEFy1lctIMWZa0dluYetDauM&#13;&#10;ikoyxx0iC2AT9K6O2fzO6yZQLda8RmrGqZG4QFE5nJaVI4wrEHW7XIYqpG98NjzdgH+gOCnPU6Db&#13;&#10;6Mrt9TeJ1UOQdX9dk5chYEw6/L/9p/+9YhxH6KPvVR2Lyyypas2u2/fN6m70oX3aUhotdrz+isyW&#13;&#10;QyXixZhT/Bju7enH7oai+xIwDj1AZKFuQy0pB7LArbhRcDdYBR6qWNh62Rr5tCPd28eH7NlfLgvI&#13;&#10;rNY1LthSfXparvNfFfO3Bc3b2HVyIClRBKGvCVjh9ZT3Zh0ByiLCZbk0D+3sh1S6EnwjE5JQ8rjZ&#13;&#10;8b5+gKpOv5rc5uVgKJQM/JByLbpgos1+RSBG9lDXBkg8uk2QMnhWMF7mgdct+aZEkHaYsvWpwa5T&#13;&#10;Re/BPT5W+z7LTbJKD86bqj7x62KWayGke/qpJWhzFjhf3kV8pOsSNKq/r+h0Em5zu6x/X+9esQxB&#13;&#10;13VlWUVVbLyzR4H78DmNCPYVdtPb2xdZ7VJ5lwOdt48Vj/iRAHf0xF6usWflDZUkkKjZIciM+hCO&#13;&#10;Ib8HBsjnRjP78uhfReWHlogD/uX9+t5Tf0wDX54It7nCvy2vNTjSbWkO+1tMSa0tawKwY77Hem9p&#13;&#10;/rifH3aPWxxghoSwJJdbaI6MVLfvF/GyDt8DTt2p36nQALsr27hn3daHbOov0HaA3mikCR6gy8vJ&#13;&#10;4TLZRvTSXj+KJ5Vi9urYg8dQaOXg+gykWYszdFe5iOl6+exh2E6qIQ2jaofitsXd6cEXCt8fQvgd&#13;&#10;6+LwsEc/nu2Y2CGQx3H5VvfEhDysRyVvbsHB9w0VrMoWh1UR7/EB3RmXCYqEzO5CUYqU2UUCngPb&#13;&#10;FgSFWfRlXUDDuJ0baoiFdGo3qgl+ow1hBzFP9/vlAyfLvwnEBlkqGo+RmZZINyze+6zF3jE8uAfc&#13;&#10;bxsBZGdj91jZC9eslj75MNi66lL223p/vqxr4zazAEpCI36v10Glw6xl28KYREhJ20tN9z9qAN+m&#13;&#10;ZGvNPJNXyJ54doG3/TP+jv3PNytQavtwW27IJ5RAsB11qPSR5pWP72BfGcO5qFr+voY1Z9LWE/5N&#13;&#10;7pTZJrvNCK/JLwEU1e2z2crhJ7riF9JccmBc41LcH/wuHd+3qRw1naGyL4p3KZWlufFMixRF6N2I&#13;&#10;EigWutut0fL3kABGR8xJaJa2oYsZxgH7ABPbVvgacv9D3XGUsx/eyVw3XUkI4nk2F1x0No0Ps0Ba&#13;&#10;FMisK9sZjrgGchuLgCcFVU27AQ6Flk7CBuehQ9++d9WPDThu3hqcKXKJ5bjvmBnuZUth/hRSWBzQ&#13;&#10;QZOK0bmEwIs69mmGVMKUoYcPuPW6/s/rOEjW6AVJSCVK6S0hiAWhQiyaPDEA4qiUMQyip92Nc2R4&#13;&#10;qbIO8I9sN1/dkQOm+QTiZtNuQxBugG5prEbxqo6oW+I3lxFBGKCKhwEfAulD0WHYlP//r6/12O+M&#13;&#10;iTDGHtkfDz/dFrCRfgT/5fDUhWmGwxQUmr/fxeHLtwns+LGBXXZ43rHed7Tovn6Z4nWCb6VwZ3vF&#13;&#10;8sI374Cdaf/gYdhDACGFTs0kjy1cBKxGTVdv59nwc1XaGkBRWMWm821vbSzeiF4flrk0u8cErqKi&#13;&#10;aE7SUv15z+iGU971B6NLWhBSjOryhiYocvfcfozCun8JAm4KPAN9Fa8QV94cnjBjYVntYulq9pYY&#13;&#10;Od5HvFVZBpRqtDXMNaVYa26NACM+aCqWDe4OP36dxnbzGgA+H+XDh0/c+cN92OzZ9n07bRMtx6/r&#13;&#10;uUr4C673eYtkt5ksdBequcS0I3oZvtO9chcIbl3qzigY7zYK84+fcOReFCvo7FBmCOXNyrDb/6lj&#13;&#10;hZIR0Ik88ON8i5vl1/sVfRGrdZf3UT+BEdD+x5fh414FXhdbw0m524WatOU42UELft6oEcurq+bT&#13;&#10;4e/Z98vfPmWVzsWVEnUUd9zRQ1m3bG9FHObp2rdt8hvEFFS/3IIIfLa/8wY3yqOrjaz52U2+IZTT&#13;&#10;cZu36stxFCGv+e9Z4Ut4oE2HHUcyQx3dHdA5jVs1C/7DSkwLF0nMw0d6fySdmbemknidd7CU+8cg&#13;&#10;7HF6wbwT3S7ibRDh2FStBWlWx5+adQHB1RvsBIRkG65n3k/5Yd8s4YaPygbYNw10RjH1DUWBiLBu&#13;&#10;pTgnDAGm97SgLSoOavE0LKqVYyig64S1HZXlfn/ifEaRtBCxKA9/Jug+rJMvgAJUqqUC7Mh2vL9c&#13;&#10;Pwhmh1/f133kv+3yPHhtq1L+4rYBgNh2P69fR0Fwzt5hppmPZVMtLo0P19z9sVr68Q1AiAAet73e&#13;&#10;XYNDBPtsk4hNSzyGmxCgoB/V3318fg95ks2DUCCDjxv+4rdQ16wIeygNRNo75pIWfI5lRJRj0LAE&#13;&#10;icPA5FTh17lR1bGq+pTueJ6Yqr7exp3iKjKTtigDynjJf0F0qiFXEWmmA6BJvIEG+iqSL6qQ66n8&#13;&#10;aVzZ58zokwR308rYCEPPKQZw24KswHYrcbRyi+4o+u0QAlPHLxzoC3i7zcYbUZdAIKew9/18ShKE&#13;&#10;WELGK+AzzWRrfhFj/fYi1ddxidXTQ7X5wYUZ4McIwKyej3/1y9Pzl+o+g2isu/0WIY9GyC5B+ThS&#13;&#10;+se1OsAEGkoWR6GhIrOrxBGP0P01Z7iUnuGSt7fvMjTf5Rg0gtSRALBqbxP4ZRhYi3vIy4BvkDJi&#13;&#10;kUYrX+2o+vlabyHR9LhH0WfCWiCYa9k2ZvNJgJuq9Exz4iSyBSpUu3UJaBPPnU0pMTGbTf82UuFA&#13;&#10;Z8a/NkJ6O6W0FdzA4Ilwso6CpZgWs2sbSc0WMUTsfDO8rri/VLq/3cYHpMeXS6zz53qpDP1nYPBj&#13;&#10;j9JBtyUkwwWC6M4+roeHfoEOfKitG4ENR1hRI4cvcMT2dP+FyldgLc7lGx80eKSFm9Xa+lZfd4gU&#13;&#10;undftznYHxA/yrlcCmX9YSilQ5lGhYJvNMpM+zdHEzh2u/V6cQMSkJllWx6jI3H1tqmEugIM2o8p&#13;&#10;/ti31+3tePiD0D+jG7Xnb8cOduQ+k5/WxZGCDqP/timQ6E8vv7jXQY2vSuK7/6iah6pc4BzhhEwf&#13;&#10;e+gpDkarnNDsc7s7oTUPAKK6tpz2cuIzBWv5Up8geLz9hOaa52sAB4WB9BariU7NfiLpe7rt6xJN&#13;&#10;XmPeIHSQeDplGWHuqnKKSXvUlNb9v6+061404VUY3FZrKSvNkmWhoaWUKgpYT7fVJ7GftsClMuXy&#13;&#10;8DOGLgFdwZhACB8tplRjHqflW4OfpsUKvZtu1xZriDmperkOX1MIFVmQ3WTUqhaVOTxED1uwsYr2&#13;&#10;13aaEBcaFTMEJmSGFoZrWiFSp6A2TsJDT/I1n+AwfibLqoISgqqtGkgFyFx0gHfer694Vfvmbtd+&#13;&#10;pwnnAIgPEh7jHoa0jgNJ/FuTEhtX8yv3R4N7LY/xQkL8qkEpkBC2B5hQPOzqwRsTzY+k5Hg7v7zI&#13;&#10;f4lM6SN2KPzyAV7DmMJQYkuTBIg5OM4Lj2vZikzNpUf0ujeLgcF0dJ98JKTog6gYHd0UJIogS8kW&#13;&#10;bwbnOsoy6EvYGLIXQOMV3aeV7Nih4aY0rD5WW0DsTRYkNopraqInXH/7HB8ADS4kIu8IPfjab6so&#13;&#10;iImsb3Kek6GKkwDkD7nk5JYiD03ZAM4x+IjaOtM4Zs26680Vqaec0QJyNUpqoHv17eM+7LGPOS4b&#13;&#10;eE1LlwBaU+lAnREvFMMqJzRXCbJ7gZm5GgNBx2C/GHu/jGLH8gNJ3xBHxLuVN8n7umwV9jupq7h9&#13;&#10;ryuQ/Q0TzkKN0dDUE/6P//5/hRDlDDJm0zbwAnVCNwRrSGMJQlfepm1Ki11i3NTxhe6g6DwaMGuc&#13;&#10;pDpE9Hb9BlKgLLh1lAH2D731aR4WXNfMF7Da1THgIAQECzGkO3RGKmVs5Kpora0dCAo+Bbj5RvYQ&#13;&#10;JVx0IZk3nCG52hEzVvXHjMH1w7jgUAEYi8jYed3Ami7bgAjgmksIPJEIakla4czpl59yWfM2lbAj&#13;&#10;aXbmmrYA2iIZUAyOl20zHjAZM5ax+mnX27DInrs5K9mudm4aKZ5IomVbjUyDWwGDfLqaTO7Zl3Vx&#13;&#10;KUIldriBWImPabQbsH7rJE4ExpJbrjiAimsCYEw5pbgxrzWgKF8/30XNtjnLql59DHbQ1fF+d6kQ&#13;&#10;mNNONu46OUQq1gEQFfaiRmFdZS0IgZFCRAClYBnvmymaSDPZjcHu2MSYcAFiNSa+U4ZGmwTFufgQ&#13;&#10;HdDNod1vftrt5PT9zjQRCpe8qbqClGMA/WKnsvSN7DQ3a/TTbVftSOF2dZFGRKPaK59zX1eEI4By&#13;&#10;NHm18Dbn+qGGYB7G27E6Tpe0o63dDMqYo+o+r0Lqy/XmhTImUSxWb4KHdnHFQ6ZQxglyhaX2cZpS&#13;&#10;2u0fINGClmTdcDtHZFIWs1tnZ1oQdp2es8Ndgz3QmBsfCEeIQYowxooglrdIAMUou22BvZrXK0NG&#13;&#10;wzaVLSfkZ4cqGJaSCUCU1HxfQQFNusaVNgdASgROQSZ1ZX2Yzcz3CkVGuR7nMWdWSdUp5UDSDQwF&#13;&#10;fnt/1x24gQhE7o51nJd8XSDFa4reJ6lwNPdKliKb6eOmMlc9WmaDhS5U9byfil9tjBgDZHu0U45W&#13;&#10;BOGKLH7kDcsXD/YHZ4tZIQZ8nhZOJAWQARKDHeYrOjYOGpIVCQzT0BK1jZMUMhd8dcblYmwkRuxr&#13;&#10;bhfjx6WI/48g+Oi5LUsQhLq9O/7cez/3XERUZDmBRANSS0iMmDFGYsqAIUN+JDNa1aquJrPyRb6I&#13;&#10;9z53zfFn+71ZS267Y7LGIg23zLAgCdHMVK7NFrS2QLLgccv5PJ2tt4emWadhWyhKuCwq6LIgUcpy&#13;&#10;0MPz5dzWGPkuueSmxe1TAnQePFc15LbkbZhDLPeqKMaXCwUEECCw6JqCQQgynTd/HSdMs2Rkv80c&#13;&#10;4YwQ3utKHGJIWayiOuzeJQAy2M4uW4yKQ6vBQGAYn99ChZJiKOagI9RBpNxWzO0GJIwIFKJMgO1s&#13;&#10;A8A93HXAZNq2LLH5x+LNHlJOMYHgiZRVxSKMgYJ9d5YwUrRqBdktySY9a6oeEEXOxxQiCiGsNkRk&#13;&#10;fYJUmbxnYg470rDwu1+muehloug6LMgT7wMmcAob65vllkvBnn97JogwzoUgVLAis90HTFBw9lgd&#13;&#10;stz3bE2KWEcTISE0EH47XxIE1s0PbbVpWEHFbHYpYtnZmChnkFANQRQ0VRbuW6b2uj+DEGZjGnVI&#13;&#10;ASmeClHvl+t9ra7eRCrnad6HjfFMAYWRuChFV1m79sd6WPayrWKyTaf07AGjSWOnc6OiC2acryna&#13;&#10;vjs4o42dLEEGY5wo8iDtOoNIJb27v193VwS53TbJgYQiO4A8KAFklfSrBy5e5xHXJllchEoI1NAn&#13;&#10;SQrBktZLoWQMe8IrYkIQhjwyOqZtowg6s1XH0gJtoZvGbdA3QlUCUayuKUprRiVRQyrXyYjhlsMe&#13;&#10;nEMWMpBJFsOZBBBdkCX7fl6UZC7ecq0QSA2q0TnsOTqqCUiHQ++mtcS04WxlPt6u3vr36w3yahqu&#13;&#10;ZVsnDHCDfVJt3fnkC4J3xMdF957WdXLZbTE6Quu7hkJ27HqzJBQCJIwJjqgomSMRACwrgbmUQpTE&#13;&#10;7JFbD1YiwOjjU19Ys8Vg68cq7AmCQHpEI3Zuy07zh8O46JaTtM/vLlRHOYzbeN44dfvmI8TX27RZ&#13;&#10;N497NjETO01RqSYj6NIM8cEBvfg3Tso7VU52yRJUKe3rzDmfCCcrzhmttzljrQLCke07pPcF1AAB&#13;&#10;mKPrKkLTBoFzooYKJwxgBn4lge0YpJTc1VmyB7blhjRQYIhRVagSEqwQqRjgcZvMnteczV1N4xXr&#13;&#10;XStGKM0rztOcjMnTbaw44FQ0VctSLNtTdMb7yUryyB4wjKWCxG0ry42UUlGKEaRKdu06zLkwQtFD&#13;&#10;18c87XO02inCZEaIwN1OOaQHyd1k447QDlF3YJQyDkHuAoWScbsuAUEDLaaua+TwtgeQFm8r2cRN&#13;&#10;J2sKLrf3bcRr0ajbeqlVIzNnTNjgclaVZNrsNmzGWVakDSwSNFI162SQ9Qm4bdq7uiIwO6+ohIJV&#13;&#10;mLpMxOr9sM3pLqidcEjcuHOh3v78NyJwgi5LFxyWQtotolZZyI1nB8pD3Ou+WM1anVQYZw80llFP&#13;&#10;MzlxnEhFVCjJZhyCJCbPJQEwSY4cTmsCGSYKsSpyFUvKWAh6cSMi7OHDh+Ey1afjctENaOfw7rLy&#13;&#10;LJUHGYMtmPDON11jl/Uc1xAwyOChrabrzBFXnAYGKRUxZdHdYZcEUUKImsFYo1IWRnsao7YGotyl&#13;&#10;AtUs6WW9/bCwiBaGzHh59Ak1onAB+RxWd40OAA+zzcaGQqKMFtEX07ImgYv7R7xDyKhM5MTqPXoe&#13;&#10;YgEjsW43STwWTiYR+ahDpIx31YrnVMDE2Pu8E+RCxq+XGcdUFnS4TYf+AWWk8zRtpm7aH7sxRlNS&#13;&#10;YSRq+bhBwyklLlFqfQhUiggUVCwS8X5byoAEITjDCCKpH6/Ld5qyHq0nWw6glAWCJGVks64OEiUC&#13;&#10;AIeFeJvmICrF03n8LkplgUnQFSWjBE/LqlMarZu2WDnsc3QQJmAQPZJGgQoTxCoskE0Buvm2sIK5&#13;&#10;uPqQHx9bvQVjs/Azr1EgeDSpDAjGBCAybq9lxk6XBO45zMxiJaWik4GEIwHLOFp4ZMPbpuqOM0+T&#13;&#10;W7S+rlYqZt3uJgNWWJK4b9qlkCi0JgW4Q+3AHje05QitTVWbooSc4lKWIC5DoMli7hniRFArGYkB&#13;&#10;csI3t2IJ6Xy+qwQyu9PWJOg2rxjex4lUdXRvl21aCCI59fUHGqui4eu+SMbcbowPJW6S9WVVBUXr&#13;&#10;HmVrC1ROaasO3WYsAzYRnDOa3uYGJKS6YZnrU8s3mzVIAPCquYyDgJYQGy3ATgrOfA4F7RLF53ls&#13;&#10;7w/Em3F+32J6e5976gCpW95HDKSnMKNskyVpyzBjajYLaejv7t5//FCSbXpHrLxdVoShQmLLa/1Y&#13;&#10;uTmgpqqY7Iv+6o3CMYcVE4eoPLaFtdlOASBk9eKMJbK+/1gtekQMpCZTWA7nwQeQVu2IL/oqOi8u&#13;&#10;GiHmMAKt0m87VXIHDlV4sxttKODELHtTFAhj620IACNUCk4RdGlNKdZFI0v4NqxdQym2FBUEpkNf&#13;&#10;NbVYJj271UfrVl+e7pKlJSvH7eYZIxjrbauq064Twbgt8DZmwZDR+xaicbq6K9Ywemzn81YSKCDY&#13;&#10;zQoKmTDKKWRcYudpAgwADpHV26FvSsEbjOweQ6SMVCwhyUh0DjWSo8omXTYi7hpJuIcpO9KoiCMU&#13;&#10;TGoSg40pQ4BxXuagGueQ3yEKhHMKU/YwpgCR28Ny9SoLXAHKgCAEgWwJknkNM/5f/6f/AxOy6m1Y&#13;&#10;ko9LT4TY4nQ8dXkf1zVh4Rd3mf3x2GBovzuYxeTy7/x27B9izuw2Wfmx7GEw29gIjtasywQzSlv4&#13;&#10;2+tFBmCvY9l/kqGwKVqSchul8ZQpjGTVZO1tIeHt/XeEcFwhygxIw3K5B61h4J7XR7bZNGhIOCFE&#13;&#10;gJg6UQIuN0qBUn2g8qAwx1TRcJvOkQUNFW4egPuBTdwnaVyCTzW/FRLI0HwP3xSHOVjiWFk/riaa&#13;&#10;CO7YCS03UiHNjXL94oNUhOHwjL9CSN0UW3q2pkaBrWfX3y3bgrUOiPBNo/IeZ0Yjxoje9RXpqH/X&#13;&#10;W0EKDuA+XBVvUkYIw8vl1arcd2gernd9P7plX/DHLz/9eL11TZpmr8rHYQ1fPtyf//bjyNVtMxGW&#13;&#10;wA0/H9CKUl0VrCBgMUuJhcDbdDkWXUACBYI8pU+lCZZBBHdbOi2PWBY0iQpaB1CKEIzEuGtqGwbi&#13;&#10;JCGbgLFm/PDQXKd1Mq6veh5pODhJcoGhc+xzXZktKNH4LaZai1ac7XQQJHqQQTxfXqMR1eFz5H2K&#13;&#10;t0ivJOLrb1ceTyAGGGAnOr1j2DKAUMoxt6eGNhjQMbm+qPzma9bSGr6tVx2Si1ApkAr5fl1NEE2Y&#13;&#10;667a14V02BkOOIaSlvENBILq4hoNdrHPjUvGpMVRSgP1HlUSM1MHt+7mXanqxS5NASXc08rUfY0D&#13;&#10;qrBwVU6GIUqc8Wgn8+tIAYkdCrxazYxxUkFlBBNM9akMPKet4pJv20hwBUMw86CrfCyF9t6moHpg&#13;&#10;qsIlPWzvdDZs91By3jcMU4bsqaHDeJbdHdwCnuGm3jmpEK9mh6PNIbmIieib5fa7eFNix5rNQcQ9&#13;&#10;rok4+YouUsFcKvmwvA1KimT9Q9u8jyvCNoH4VgZsQc37IqmN3PDoKGaEcEK5qzhCvK3ua0e12w5F&#13;&#10;RWx6Nevh+HSbrc+6ZE/Rxtvbe4PrEh8pYQmBXMkw2kox72YSEScYpRDX02wXBigPaLUvBniqBC2q&#13;&#10;uwKndC8BdJezbJlkvRkwrdmOLDCAaYCfPN4QDIBARpSJltCc/LI7H242Pn3+4sz+sW0uz6/ealb1&#13;&#10;4FxRzJ+e7mb0KprH821gqgBoW1iZlUgYQnmB2uXZy5/uNHEcsqRjuQGBdq9NcEiWyqU9ATouHhw9&#13;&#10;hmGfLsyXuS2kF3IRqkD13ZETPL48e9nE9WXyG+3UJ99cAAAgAElEQVTrlOke4LC6k4afPj2SiAVk&#13;&#10;Tn4BaC9liVLabu+NPCZAi6of9g0wN8zfTyO4hp5g3PSVh/PoQqM6e9b1oXdEe0ZfF1PiQ0uIImVi&#13;&#10;WaA8rjPizF72TNC+rc5t0OJQLRGjRFgDmPFAFXIGwi9zWbH+QNfv8/PVq0g+1K2JesFFSIlitCM8&#13;&#10;Rkfb0uQXbDZSp8G+KV+UhyOMNEaE/QgDf2hUMtdvGhgYa16WSXCeGBbbHklxfxtey0pA5BeS/WwB&#13;&#10;9ptfcGoFYyCzVfunHszLCFk+dP12M0VJ6gObqURIcUAbJs3lDEqqnR3HBWSSr0kBidgAbOcXUyJc&#13;&#10;MHC+TY0oH/ruguGwfW1Bz94IEmmfaHIAkIVgVipi9Jm2cdswz4w6wTGc3m59U4Gwv+/voKMOO5JQ&#13;&#10;VT8CnFWN8NssmCIoYOQKKM8kZ8G+Xl4wE0XhMwXX6XJ3neuiGtd51svh9Kv1N1qsG65pjqfcxK/r&#13;&#10;/CAJWATniBJunBsnYMwbGZ+gWnfLmu59SaeWnYfbajdUI7c3XHELTbmhTalNu4+BJf5CinJJmB0O&#13;&#10;yzCABGDORawBwRBDxNC4B6lHBrDg5Z//9q8Pjx+dh3k7L2SALBWN2hNsoLd2//Dh4WLfJVAEgyHd&#13;&#10;ltssMOIp+65MAdn52hcMdKc1XLHnT9VneeenFSaIjNMJK47YfdVqpOvyU0i56hqzDA4VDow7eidL&#13;&#10;C93MOma4/cIbhPC07itrWizMvFOTxYFUGkBUzZ6eyWvv+rfX702Fk34vBGYYu6YLNX57ecUe1bm3&#13;&#10;1YBACt7i5tAsjhgCPZvMvJmJEWKnKXLoibNw0U6KEkE3dmTn5pP2W9sq7SZbCUmefCQdhYUUt+vN&#13;&#10;7haFZVmo8wMudS4P6I89xCWmwetJ3D1Shl4vfyArTM68LhRGC3/31octy2L1vm1VgYwlNjqx55CQ&#13;&#10;o0ek3QowPjZQ/VjNsg28AkjfawEaJQoMHEAjHiiOw+sLsQUu5eBsjVHLBM2goIXdI/8iXTZlJ80t&#13;&#10;m7fNBEcLshtVskAZC2k/nao9L7kCcOuH1fAITggnESUtJaUSElx/tG4DmXn6pjUOGELO9MG0VwT2&#13;&#10;WCR6s+6pliE7wlKqwL5lSSsOK93H3RBGTq0NrI0RRNEqwZOCIBI72vNB3e9lnt6GErCt4xCQmhYE&#13;&#10;iQ3ORs/HSi00RFXBEKVnQpnb7yMXKNh5Z1hV5Y+3H9yVUXIVSrHQvTvfQrv5GcC9RhEjiTCc1rEv&#13;&#10;T44zkJmScPzxe11UXdE4E0ekrQ/WuXGjfA/amLqrob6itszBE1LZbSAY9E1p39AGFgb0z5+bzI4c&#13;&#10;3+tAgKhdci3rL9eNsmjZEnQsaOnmRBEFaCXNHjBHGGnExsi7QMqmicNeGZw4Il5X1KdZB9VakW5+&#13;&#10;fpA1rD57Ame4BmWmMAeiUHF8LPH5tupAaUpNFQvZACC2xV7Tre56CNIPwH5pP+ZEm/Y0b9j6q2A0&#13;&#10;zauxF6ZkgHCzxYD0ogMnZaFXsEGIQWL+ZSNh+34oSwfA4f4gCIMxY4vVsfFQB2rpVmgK9xRfbhM7&#13;&#10;PSn6nsjOm4P3O2GgKEjIGGRYHI9rgtueDg4mxlYAf3pqAry/hWlh+wm14/N7gWiq8jRZJkF35CGI&#13;&#10;kkTjss2gg6sReU/4vMG7eVZlaRKipaDzV5Zism4gkP76MM8DDXYF5cv7Ow/kAMRUGBAaE4BIF5w1&#13;&#10;K7tBZ6kEy64EFbeKUy8aHglY3C6APHTFcr6Vspn8RalaqUaDbwHk5FPBKuuH2H7Ic+qCSgI2pScI&#13;&#10;GAcpQjpuw3J5DKFllhMCIR08bhghMdlhQX1dq8kpmU8PlUXzu/EToXVo7jrgE01Uw4SGuK6r9S4K&#13;&#10;tMS/+cnjmcWPyIQkRCPyMhgroEQrvK/E22xlWy7J/gTV7X3wmOyA8DKG+YcqgH5FDb9btoXXCi14&#13;&#10;wxFxmjAQdgQtIKRu5CPzN7vLXhwWtpapJgmVRK4V8lSOl6kTZZY+ukxIzjBwpZxXu04MeQCzZ/4v&#13;&#10;L38+8ocl2orXnFRBRqbfCAlS4dUVt/d/x5737H5PNoZQdwcH8WX5K6LZx7Qrx3ZiTDzef2wmdu5G&#13;&#10;TqkEULzY7ukJdo0R4B7cORx3YiCAIxzKvkkI4+CLzNZ9MzFo7SXBNIQE3JaGQ3M6v87lMTHZGn1Z&#13;&#10;l9cGdAAEu0/j7RWAmrZo00tNT395HYFLedcxuVxXjFLJ6bRBEsuHQzG//buJPQ767nS62kAVCtTc&#13;&#10;f2wMsCfasZxqwhJxX61hDCNvEqrgba2ksOtQ8KIQbJ3GmD0etJK9rO7cYmPwFMJtntjdSQ8zUwjy&#13;&#10;WIvKoz2gpUD3Cg45Qhvg4Kde9Ld5fvryZXp+xscPFEjmy5AcIVhgbFCCMXWKcD/YRsatSBR6kjHw&#13;&#10;bk6AJ1JQ/L/9h/9TRttiC3u+yMPkHe6L/JZHRFBXyAclJwhxBBUcsf28QXxF1fZxA1rvmZpwwnnD&#13;&#10;iecTFmpPAbO8hdq40Bwr7Kucii0oUZo93TDVdnlVHIF5hiJH4cTtmmMbYq5PRxMmABqXwIYSrRUk&#13;&#10;EmexbRteIMjxw8dGf6Wd2YUH0KR3xp6wbkleqwjHt4gAa/tjmAKrBRB2Cjne6L2kqLve1IqbInm9&#13;&#10;gP1nVu0NCGKeQ6ncmjJ26wlD6S5LRX12wLsCkIkTn9CwAr4AqrGCWIPPuwgZwrvT8etijuxYUMky&#13;&#10;ouLdXZBZPQoIbO8oQhupONyy5pqsofM4EANRQGhPoC0pvsIeV+463e7vqMTP8xtjNBrRlITCd8al&#13;&#10;ADh6E3G8tdz1wDERxYlCDVK367xE2IrKb4ZgZJIPedUZ7kwSN6+vUIaSWZlOS47G2h0sasc2QLEb&#13;&#10;1oDM23jeZ0vkMYbR1bwAGp6Xq9gsg0i8D2upYaXkbXlXwgxUOrxjuVnVVD6Qwfda5idUXgseggoe&#13;&#10;xhYHDe2o3Aljo0xzAA/PTWheQlElVAzQexof4hoEooVZL7AoumNFnp+n1D9xj3+M73VT3MEUUhii&#13;&#10;5TzLntdpXB0s15a9acsQf8JFtaL2il9pCsnec4R//02In/6K/pWJrgQf7QiqmmhtgCgBWrjCZaH2&#13;&#10;EPpiTUH9eCG/gJKycV9fsdilHq9oLE94cZdUPiSONuAjpSotlSKQAALQrFoPAiZRboHT4+I1PzXN&#13;&#10;vKMQ6rJSPIbfqo4+AscA2sL7z6WOdzkndFweuzHt7aGczQ3ytIUVfqLrd61wVFyzptazuRNlbQI5&#13;&#10;FWG/VRWnwIn1FLorqMyyKqDsUZP7cwboZMqBwjzP8+EImrVSqLq87az+cvz4ypR9vEJCbQJJw6DW&#13;&#10;mAwPAaSEUjT4rIRzB+r/yIF+YI7Fs7499oeYVyJ27MlV/lnA3OayyeiMEQBAIOqX/S6rnB2o0Ikc&#13;&#10;x3llRe0pY/G5rORlmItGrC9MIUKT3lfoqYaVv+YLcmpHG7nzbFi66sxJghQsjYg3m4MhyIOZB6R3&#13;&#10;dxVNxukhdPx9vFZ2haWRQhWsvGHZFhI09tv8Z5HaBgW/eOAkLQHPPz6dWDXr0n1GVpbV4ZbyyRMS&#13;&#10;eYJSHIKEj7Hk4nPt3zejFmyRsETso6JstbrVcjKGA0QR3MGziCo5V1VFnvdk20gE4Jxf/8Ibz04e&#13;&#10;7MLF1QJ33q4kXS49Bm6rY6q2Y/4sdaI+FskNPf+A595RJ5wAeEb1toECTQntqKNd8F/Z4d7OAS/Q&#13;&#10;VbflKgJSVkCPx7ousnNRlA0wrainH2to0HHAbEa14RGhslfGLNI3qfkmVHN+dXOoml96anhp+ot8&#13;&#10;PYyDQhGDSNi19gTva3YxUZEAz1ndBXGpGYIW57ld+2/siip23qejw6KcEtrYARsBLyHlw730b5iF&#13;&#10;gtI46RoDi6OCtTBd4WMqHR39cWMvRMJK7HiBfie+tji8+/mEycawFDxZ+8bVJvFKEuwkjjL+9OkN&#13;&#10;+N4hdl5ZAoqqN1/P9wHR8re/vN3fw2V4ICLhbviOH1H+Dug+ZlTPwRm+mbLSDZB9QtnDbce38oC0&#13;&#10;rK60r3lmv9Fqr2KKJXc142Y0rGJrsWwJQfZwOVzudkz9jvRyuMP5fJ/JQtsr5h9fk/OtqrC9tEcW&#13;&#10;KLkB01vlQiB2K/ZGxhG8HliC5z8G/IiqEjZKY353CitEUfSMm4A6ijh0yTWkaG807nh1++H+nqMw&#13;&#10;zyiOEXfTMjcNsf7HJ4hAwBlWW/oaGeRBhjeQe5769T2OKGZafoEQh6A7I/56hChxfwtUUlY+mi0s&#13;&#10;l6lQKd+TOd6C/kjkPeB4CsNhlfW0NrzxsFjVmZaVc/B6ntNcVijkTMv2UfTVu7f7od5ss6GFkaCv&#13;&#10;P8KBtpqhmCt1EJ07TztcMXrGNgx7BBYzkQkOhmQSTF6fHJgiZAixUG8Ikbfy0ARR/HEjgDUeSnH7&#13;&#10;awmjWFC6klotS93thmB+6OaNo4YRS9m4iTgLjOuChOKkq21zkdBT/8JCm3XyG3jL0HIdqUr40Kze&#13;&#10;t2vGS+QOG+dLspRQ+gbWYtlgiMcTBj5PuIztvRqaj8NiUQqS5LbvfdAw6MvuU/kgvaCTd+7Xmq0c&#13;&#10;JbvPZqvPsRaw7Jma94E07QJje5yxfeesdKYP7R/ta4MuL3UcQsr9coAeiqacywIl3USTD9V03fhj&#13;&#10;9Tf9Whp8MytDkgDeJ2bj5pgFNYRVgR7AH/qNbP2ER4JbP4qDXFHcQsAB9ebkAV4MMA6FknxbfUEo&#13;&#10;c0tlWrmnFCg5vD0JLDeW/8g3hVC2kCjmgcXmIMgWBZsY5uvEQ1TQB/o+VY1NhpKocbtezoigHL1c&#13;&#10;8ti+cFBm0xhf0AiSnbkK7tU+iqYO+LWegLVZaV3M8jtbD2EC2IpWgiAF608tz3ZGyTg/7HsBmp+r&#13;&#10;FmwDTT6kT14OnLD5usy9hnYh2E+QiUg5as2UXDOKl40DWNRSyzXdoz3uzmtPGILVeN00+gMbxmix&#13;&#10;7yHQSNRJ796ZBE+XtDGR9keBBuXhbbNupzLlPSFa56Jx1F7DG8mQrrAgENgFuXhX9DdrljgFHlBP&#13;&#10;zz+ixKUbA5B3h6rVo4MLr8l131mezy2wGxeneZcJ+22H8yoAB2ugjIDuzu5bQ/x1DR+OB2ggS/yV&#13;&#10;5iIGY4wS8rW6fpgl2UGAw+fio5ktTKhEN3/ueiaTvpU0+7IfppxDf9xgIR6wLhKynByABiUpAgbv&#13;&#10;G6YRShNqyKod4gV8Lp8+ku+zjn533fMViaMK2L3NYs4ORJ8myMY/Fae/3mXaVBhQE27r9ZkiCD3p&#13;&#10;ksPa5GVNgh+cRxQmRtmcXkJUCfXeXpZGfDnYCbJNxKd0YU53WM3ratRUVuNDZTPvA2Yb1e+p71S0&#13;&#10;dAPswmWDZv9GO16TbZqs6qvDnVQhz2ZH1kLKa1ff3J4NpbsgDEajYOJY5vP+2JroXDKluS8t89hv&#13;&#10;YvVzPhIS9N6euptfhefbnIKEvHHrzSjbUsleOpwRzzbCbMc9VwWz+0gK64CkMUg3k10mXl5BLuy2&#13;&#10;RpsAXoz/lcDfw/Xh0KZpzezhCCoFC8wAvhRNwKXXgZpaUw1XXa/Xlk3cScmZhdHsGhMI6vElULlB&#13;&#10;f3c5W4OLnd5E326Rjtkmc6bIKuwtvufrkgyFQYJC/HFBmdXHZeJyRQTddq1DYuEPVZVbBGiDRFrI&#13;&#10;ES75Mo8HRBSO3PT7lgjGGIJcqxmbqiHz+ocZ+YaLnBTJxZZ2frhbko8quhKj2o3xBfgC/7lp6wOr&#13;&#10;0bjcla8S67lBw7mExOUO13DLW4k1BZNZTZh7U2rgA4OBbj/nj3ndJYwIdyPdnRfAdlH5ne3x4K7K&#13;&#10;0F0RRoRCfACJcGdA3Xyicd1P1CeVbacbHfe9LEpJCkYidkMv/dUdj8U1zCZsaGZNpc8zzmt/ODbR&#13;&#10;zvW6ZVcs5KGOAN3OS8HBAqk4orP5JnPROh6jBSXFotbU+TXjWZYNStDZuL8hhXaiinK6XWM32Z0B&#13;&#10;hI0JjV3QnQcg4IizcxgyxY4HjK8zyESV/XHVNKBNCKFXUzQk+TMMJjpNN5gxvlqvipIImnE7uKok&#13;&#10;R91dvRtLGGEq19Ysmvj1iP+Xf/q/WFOc/TgD+d8XcTkv6wYPLXDDH50qBSy+b1//G39Xi9ZZ9nB/&#13;&#10;aT4cVwRFvfXy5Dm7gJy3mt/Z8TYr3LT+tuW9FoeX37YIsxW+/rXp99tWtV157wd0Kt7zCDiqUayW&#13;&#10;46+I/J7K5tuC/rRu73LbwiSLz/D33ZvFxzHW+kvVTOsNUrqnb/nDp6UGcxM+68zQqufbZQyvuWas&#13;&#10;9ONawX66vVdc5OCbSpVlsX5/bxNgv9x095F/un97/beHjUAEdQw4/kN9mkfvRyR7g6IbD6A5pvtn&#13;&#10;AE+xT9tSy/TMsK1g6HP6Efouf/jp8Nfzf8FUuPRDNfXz841ye13Kg2z6RCabA0moIdsfvbj+gFae&#13;&#10;mn/0NtXURztKYe2C0xpw1fa//qN53r+gv1+/afaQ7qMulGKqWpj/l397/fzPn43YfiEC+AMZM74E&#13;&#10;F6HOb5u5CdOa+YwjaItG3lLcl05Ruz9Dw2631+OHgh59sDkNwk7od5uaO17o8X84Cae1Jk4iXEEy&#13;&#10;7GHfNcgwZXlYUr4fIkaifYT9DxS3f358mgknvh2HJQYYvFmANhF7KJfpcptKznHJYOzU6F43cJ2S&#13;&#10;l/DAhNyzpl38uSt+exk8eooH9tXOOgx+P1efjy4PMd8yoA/sw/hjvm9+tssIihSdicaVei1WcH67&#13;&#10;AlmUPffz2hDZBTrhAGuWOyJ2i3/60+hL2PxjVNsvxwOV2HPdgk5o21G1mD+n/NGZ+e8+d9+wrraS&#13;&#10;ZckSGoBb+iqp2kH28rVtoQsOE9kWGwB02/E7XQosa29izeUch3XMzrvdhwrjv/z2/9SFkLiyClHJ&#13;&#10;EUD/76u2x/eVXQ165+uTKozZrwjB0S7q9++Pd4cpbHSBONVN8fMMV3np6oP6ffj3VijA2/P5Ok2z&#13;&#10;epLzXz1EFVH9H+h7db3f38FBmPfHX3DLcx/QcYeoAfP2j8fTj29nTYYkXMAWF/P352nXtPO/gOKO&#13;&#10;LPgDKKfKf0xb85Hu5aDp5z1fJIfmOs4VA2kzwSSKMN8yJMPFOnlSzxEiHJuY70Kpc8Zb5LZWZQ7A&#13;&#10;79qch/+Mv4un2vMcX38PqVQg/3Io59ftsVPv7kx/7l02ucQYRLjb1ab7sim24Et01bw7Pe5uIzaf&#13;&#10;z1ah4ql9XKQtHjvx2F2z+VyI83oGaW9qscwyUfX/Pf/tsax5TG4f58tL1fyp/lLM0sYPmP07s55W&#13;&#10;4qNT7K+/fasP8vnytRCH1xBxhdd0fnmJN7xYp6lNNCwrh1mQUIDmvvGWPtb/MMfXsMw5BlWq16K3&#13;&#10;5vrmXT7dk9vzp4oIScdlf4SPb9fr4a7N1qifmvNgMbxPvmqfZY3obK4Ywuvs2rvmFt6mTTMGBHOb&#13;&#10;GBHYWy7xQGyx0mVREkJib+rv9OsNEJ/URljxH/q7GgVJGMugJK2dAV4Uen1x1tRHdXi0/wn8NZ4e&#13;&#10;f2jFmsXcMmPFYN6aLw/jbAiTdoufl2+l9PgQd0r+/vjrt99/EISFFbeMZNMoG5bb+SAhc0MyzZcv&#13;&#10;cB5Wm6WZJRVnhKgNxMr08+E/vr6+cZWd+9ZE3q4CHLuW82nfoxLoHEKeUlz6IxnPl0w+ztAPxYzm&#13;&#10;l1bV8zkccUYNpynHs141rKRzad+Iz4Z1yLDd0kWTx/36n4efDqcM52u8iYfS1wgdtodzsV+mp8+P&#13;&#10;t8vvH3ry+rwR+k91fO3QIc7p9HCc9dvjqbkT6L++ff3lY5nSlSm3TqTiB7u+3Tdbadv3yk7MlIe7&#13;&#10;AHTcYRrh8e8UGkRGaEmbY7asWofAvOtjg+tj7Ktm/JtDeZQFlAVA6EQjmuN6E66RiMnZWAMShbz7&#13;&#10;lXy6bc0b/OzUa06ZJM54PZ1FmnIX4B3LA95kK/ZsiJTD+48GCTCvPyPyYhephHF580USBDZU/0an&#13;&#10;BV7XDdA4rrClvZbePHj2bsTyIPTBzP9u/0S21Zf4fu3Cf1vWYMhuopWMAfuA9y2PVH9kRIKNujdr&#13;&#10;41hQJWCb4/7WQEfBblbMuusVyUClc3cKbEKg4NeXP0re0SIBsYVXjPQLlvjbcv5MeNl8hPF2pwxZ&#13;&#10;X67VA8AlYR0EJ1UcnU0S6etlH8CAP+Rm4pZ/7O5Ot2E0h9P52zwDzA79r111wAm+v6HPT5/7KhIC&#13;&#10;agHoBTYUjkQu/dhMB1qnho4ihqbG205T3nX4+CcAQ8rXtK7ulDq8onDOKm4PP/2jd9fr7V9h/Afi&#13;&#10;dpHENoO0wQTyp08f7HDtecxxz8C6D4d1LjRuv77pHuaPNXLzrVL8L/MFys6hQyKXh7eSkm5C1Qf4&#13;&#10;8tIGC9iwwKPaWyQDji9ulujDPOwNF2a60nxSrPv29dsTgpvZXIPnTq2jP1Vqn6aDatbXW9WqDdqO&#13;&#10;tFR223q7a7mm+3o192VNjHnO8999ao9PzV++/tdf7d+v4+WO99ctff7pF/++8MuaSt4a51BMLaHZ&#13;&#10;P7KPa+L/9jaHYancA3fiTIbq9rejUg99P9L/9HrWXaFaj8Eu4x19e3mnjip3Yoe43M5Hjh5snFNe&#13;&#10;mvrtx5petGw7XYpjCO+X67H8AJdiKvNhPmFcuRKDF8MFcsSbFET4fAnooqQu6w/JlLggjq+wwIAd&#13;&#10;eQGnUXxoKKzHF78Y1KalLTBI05zwhztg91GPM7pTfwwyUAZqUl0WY9Ryc02VzxOoWhXyrTjJ6wAi&#13;&#10;kDApDuG23hhlrFDUYoEGAvZivxe/1g7uqkYYnUNbfTvP5cM/n8/Dv88HXPDL9Pw+/mHkkpt85OBY&#13;&#10;PWntHj9+GuJKtSOsouXdLUTNc1U2SRtVlLMdIEYmZ1R7XJAfl7fuM7wGiAkpWJH3vbvz4tgvvLmv&#13;&#10;ebwaDANBW/nf/cfndeg+NlSmawicMLdYWe6xK8+3VW+QM1OUmcoIqansQ328H7VtHr78Zf1xzciy&#13;&#10;JkzFT3+fA3R7BHoucLd6P3e1OJMfCXid5v7xzrLfNJxWsEPQ1p6v+jKDgcSTBqF8alYyn/G2zSWA&#13;&#10;lWzw2HKf0bZGXAQjed1wv09vizmsYwd5L0rg37dQkxrmcrUjxvQOoMcpje8fjjRhddXpT8GOxBM4&#13;&#10;gcA+jsXbrW8iLyfWUT5h+jWHz5jQchgW4smXEvExRxAN9vn+MHZlVSYw/kblR/FlI3f+NZkHJJ+v&#13;&#10;0xBR7TzAGw5GwtB/gcvEqcVqRiaRNgQVwDmm41iBmcVVEP+3lPenqna/X3AdZ0uKhl6nPyBowev7&#13;&#10;XdVkrG8wqVLaMBLIf+og2VPes/P+nz5+2Pxw+NPd+Q1fE/MzUrsC/Sq71B4jHS7fUYujvivAsA6D&#13;&#10;73ejZUUR3F320XucgOo+ret3F37A71VsWNnIQ1fB1x2NkGizXn4M1a0eTzbOxSn9+G47u1UYR7wo&#13;&#10;gLPbsp0e18SLI4op2O3BdYcOM4VG+woU+XRfBPN2eR2+vnxFqnek4CGU7G73wBNoRDT7DeWi4Z+y&#13;&#10;FHG5xuRA9Zf6p4fKm+q8xl5m0u6bq9t7SuJ+OREG36ffXL0fPNv3KRPfO5qHW49gXLYXThb9/vHU&#13;&#10;9CCGB+gKq3koV/62VOtuRcHd7AtFIJiDORAQEkDRkd/nGbysskIJLd6xoiq8Hfs+bvp3XFZvG/of&#13;&#10;Hde8jYOTK2rq/i9f//rpy93pXv3LH+lhvYC8sUN6jJjQenwf5zJ8km2U+Iz9gZHb/pRC4ffoT2Pd&#13;&#10;82V0dK0gmerz8tOhzCUotgj0eDrQ7ZmLFv/4/nI4fmbPrv4HnCJc3t2KYdxB03VLXB0ELkpn1TFZ&#13;&#10;u12kyEICisrbHWiKhNZnIO/cjewzhFE9ny5KFulmbtvt7kO7+Txs8OneVodP67IpgujZXrDajVUl&#13;&#10;Ge4yK5yE8747PxYpJGNXL+Ex6mJHdMj8ZxPeJUkO4xn/7//z/4142O24ZZwuL5hXqj5ykubx6jPc&#13;&#10;baASgD/0YPXgdCXmafHrlgi22aI9eA9TtIiXabotHKuG2P7Ll8v7lALBnPJaAg7peEX9HfIw6kDY&#13;&#10;9VQ+LbvXHuyE1WK7zrY5fmy3a/l3n3zwRXHvz9NPf/pik7bQxsueCfYwCw5/f5mooMbrxpIMNgig&#13;&#10;QcJm6vR6aGrmI2RonnUKQAn02/NvCqtW1iOb5p2GGAseGs2GbSWS2000J5cQm3ePzkNi0e3R6zgR&#13;&#10;0NBq3QZVMS3w/UMfoilNhbj//uP78e6IaAn9kiw6HR4x0Qjf2WVmAAAlsMCYw7iSn45Sx/zjfGvb&#13;&#10;2puZcIwIglk2qnofbpfpRjB3QwAAplqny201Zg9udObYfA5haRr++udvntQSsYoVHnsPV0rodomH&#13;&#10;Y7lt66fPn+24iooZb2VVFKKLOTNFjN9v75dO9lob2p8YDzz47f119ymVPDgPEqzrrmqOqpJc0CYw&#13;&#10;38a+/6QNsuF3Ny56mOcEcK5yjhiDumsT9AxymAgr06H6u+xXtw07xG1fDuP74fAJ+bwty7YuQUQ6&#13;&#10;2og5L7u39Ydoj2Gdn7rG5xQhWNcVQ0hjOQw3JZU1JpCsBKsLJXMmiSXGZNtc54vzRkrppuVlvArO&#13;&#10;397fH7vDm3XR5dcfbwlsfr0BQs+3EWtFs9NaB7aB3BPk9H4dEGgjQ4hiwgHBjifB6NvLS4ufvnwo&#13;&#10;dfTaB5llQEY0VMUeC7ptC8VotbPgR8YJgEnm3HRFzDglAhkIxsGYdsKrBgjCDv3BXGAE+XRoMEyI&#13;&#10;0Q5hgxJQLG9BGz+OGzsCsRTj9iZrnELCsvPaKSYdC3BEkJHdW8cMG1hV15z5f1nmEkczvuUYfGBx&#13;&#10;cyyjiBAVIAGgjeWVJJSUZYluWN61bl2ysb/vr/cIv8xnTYIPbV+JvOusja1rIcAyL9babbqATNv2&#13;&#10;bvXwxEjEEXKQspNRBZCmbRkvM/Y4Jx+9lT8fFRcggnhbuv4x6K0SNGY8j2P5cECVQDFP2wKMtct2&#13;&#10;On6wy8IRjILMxjKMp3GwLknRH5t6ud1wzRa9hewTCIUBY/AQQgYBgnIz693jyW5aQC4LQRgMsdzC&#13;&#10;bdK7R6BZVHtXWWunffh4/8noFaF0uPsSKTt6GnsAACAASURBVBpubxAGAetf/v7ndRgV59DpAZgY&#13;&#10;AYAEJY8BDwYgpBmmghWM8j/2+bEpEJfvt7HUG3ZBI+gw4jrimiSZssWzWxmsJGu88TJTIiIW0S3O&#13;&#10;Uzqu46RnDDCIsWDcwI0E0hat2yw44CrxHJPZLWgfJExYIiIR5mL57W2aJp1iRt6ZAADxBv10KDOB&#13;&#10;x6eHPY++JChWyauCrWlDCKGEsicWRGQ2r2jzqQYmhM1aQ4B/n2NKGYKuae9++bXve2B3zJDkxOil&#13;&#10;YY+Oz7tJiBZ4E0kMlKuYMcYAGg6pJwKUNcKxKOnx9/E9bNNtGqu2qRIHRe77/uX5+dQ+DnsKyWTk&#13;&#10;G4L33QtZ0bBZiATlySdR1lVLbQgRgKBZdJMUoq3rb8PfWvYlp2z3K4IZC3YbBqKIf/NF17zdbh8+&#13;&#10;HZPzEKp1TW2To40QwNEtx668vV7m6/j4yy/j7bLvC6bQW5pCLBtGWZ4v7hq2Dx8/TreZ0xz2cCiP&#13;&#10;Z/0DGrp542Few8g9IZjsu2bYfP/xjABtqn7fbryQw7bipN6uE5VMByNYLmTOHudAKFPcpVH7yGV7&#13;&#10;zBRQv3mfYPagLopoTYjbm9k5ZcZYEyMnEfmEbOKQxFp9/fr1rjtgWtm4RmTBDBklZVNghjLE0YRI&#13;&#10;0+JWudNtdF3fNY1/IVbmEnuWaShQDAYe2oeQ52FbOMeEQL/gRGIIPlkqO+WthxkWlBRPRxQzAThA&#13;&#10;MK32vmu2201QHAQlOQdtQsKiES/jSxmPwd94KajkROvbGKweKfZmG+mHf1yuG80cxhyiSzBGPz0+&#13;&#10;fLHZIA7i5CKufzx/hyAYjGVM9bFb/n+C4FvZtiQxEGtqtfURVz1VotEDYGYoYgwGP4EeDZo0aPJb&#13;&#10;aUwEhySAblRX9ZP3Hrn1Tp3JtcwqfFxvQ0HJQMJ2P19vU1Htgj59m6eOP7oJGjGkm0s0Y4k8wgIg&#13;&#10;zlmhWhSHHBlKnNeEB7Zrd9F4WdFv45TydniopzOHZPXOMVmgkEVTXJc70l5ynCBKCG8kv1Tv53Wa&#13;&#10;l0UiwFDAGOp1DVyGAAlWAE5i4USVk3UtXs7EVqJ+aB8K6O93bUG6b4vIqioLIRiOK0pCW6+KJtob&#13;&#10;YzUp2WW51aKKs4Yg5xTKuvPJQApKVodMQt6MnZwPdbmnCDVlGRixw3VYZhs9n1vPNOfcRnodT2Bz&#13;&#10;BWK4Y9y6zAQuqxi2tEZPCa3K942gqcaE+DIeOIBE2AAM7I/Vrzl44COCIsrYqFJilq00tE8xAgDr&#13;&#10;DJ1QC0R7VddMGuiBQswYgglBbLjOgae42MwpEEyfNkBigB7CHEcGBNJBRwVLPWvrM0AIl5fzD4pR&#13;&#10;KcUf1+8E8exxiBHFOeeMCDaZtwpQQn759NMEQCTNNN0O+6aDEPNWKslUnqaoOE5OL2EmqQghIUSZ&#13;&#10;QvvHlnPuXeABFyVmjI03k1qEch77nhMAiwOIZB6tEJ6UP3Hk9g1NNEnJCCFo3bInm4+zNiY7YPSu&#13;&#10;PW6b5aVEJAYTzWz6eeUFYZyF4BPw3nrFlaxwPwSc8XAbChJpifrNY1GN9x/UxLJS2mxDZgSCtiy9&#13;&#10;me/G1VTQmBP0N2MFkgKrJc5tLZdl1nrTmr19/xFCbHb1Yvq6OUDERMAh3wCi07SVuG6e+DqtBVeA&#13;&#10;Z46VEPLH+dQcieAFZ/L6fbKjVQ0lBfADwATdp9t1uEIeKWzLsozb7RYTcrCiJUh2S6mqGMGprB7s&#13;&#10;eJOiPr3dtD7tHn6dzH0LC7fCW7hrHgLfbtHvCW8B7lGvB9x1nTGGl2n6+1mVcrNmTTatqMDtndyh&#13;&#10;J6qstHMlAw1tdLD9MhqM7sYeJD0qYS0ezdswDpSq9cuF1x0rm4Ng9+UmqNpmk4oFpjYYV8nKAxDW&#13;&#10;vihLUDDfW0RFAEiSZb8/OmO9cbhiPgnvNCMIoqoIYRxH2rIx2WA8pxw6APG6La5SHZFcj8vq1vt8&#13;&#10;zbF0GB1VtZxvtM0Zgev9vsOCvvuHbbzuSj7cbrB44DC1BZNl8eP19dDupn50SZQKHnayyEdHI2Fo&#13;&#10;XIds8/sPf/JBQxBBm2v3EHDkFdu2+KT4br+zKEsuEMGbMR+bJw2g8zOmuWVHgNdJGyJVomQ43xFE&#13;&#10;AjNZEeMgYUXc1uCsjYEIDlDMbi1Ud3rtRS2YM865dk/GDVEbK0hvDBhAo3NKsOFyE/ipKCAhtnnX&#13;&#10;4jljTlz0AoiixN4vnBcrLJ729Xh7TT6jqiIYcE5kLM5b+unDASQrMCM8T8tt06wh1HjPpMINbz0h&#13;&#10;IkVocqrfLj8YQQQCIoBo90AU7bystEAuVkQOQ692nQ/61p8Rf2zylCgyIIVxs5koJUEtpAU22YRT&#13;&#10;nsN9yRyjpih6fK8QJVkK1tYd2KfidrtNLKIIuCLGrQV9XNOCCbbOlQb1+Wp0bJuHKcRd1a3TDFP2&#13;&#10;zuSEy7IRJHz68G6ax3kZsVSnuBYpgXUjrIsuZ4gAQOkxlEDG0QlB7+MtZ37vt0K400VThBlG1KRT&#13;&#10;0E0pGYaWAgZy3FZKK8l249QTirFinYTZJuSRrXXcKkxQzhH/7//5f2PTWsyhJhaDlSBBkwzmu0WC&#13;&#10;UeU391gWot4PbKp/oVJ/uN2HpqMFrl+XyqzgWL30zRt2R2sNL3KLxcVCQBhg6BG/Eh0LV84pN8vV&#13;&#10;6EnuKpvwHUkNU8h2H2aMtMLI3k4a7f105QHCt/SuCqcf3yEkgLwH823X7oMOOXHePjuTcWQkomlG&#13;&#10;Nsh9VmVJhBmP2A6QzJAVamfXWKhwvUnCBCoIPF6Gz4DHXC3ZAwAboukaWHbVMemlA/Oyf8ShdIij&#13;&#10;psp0uV4vDOIicYKnJorWlKP/HJXMjpJNGZOO9c/GBGMnr6vXvJHohA+W3VJ026hld//6F11+2KEn&#13;&#10;oFdy5X/XrFrxUbDN36BkQkBIYKEkmtdb2jfgtRbtjjSCb/NBRjpqcLJ43+awMCp8xs16vWDqImmg&#13;&#10;1DjGLvxu/0Lg02HGW+CgeinCjdKnzWrISbq9C00fWa7necEMYQ9lmLs/tfl5AqDngcxxT+g0mVkD&#13;&#10;V2n7hgjFozkhV1es41AmXK7LSimRqvC3jx8y3waHmXRvzS68aZsvmvUPiDv7ETMQ6ISGqitt8Hvo&#13;&#10;b7ATpESzS0wKobtYsEmRXgPqaUg1kCPPUqDkxuue8zhgEyqoPuMBrELSKk+xY2vddDhGcRWGYsok&#13;&#10;L8scjpuPo3Hq6fiiX1fZgQhLQucJiI9ak6UaquVQzJaZ8PiYv3r1fD9daoDGjA+boZfILkiy2A+v&#13;&#10;JZFpsnJPDEAml3jOA/iGD3QrAw8NXkaAOSufJHNXFyRQeAwPQMYB0bCvI2sCBFquMy0Xve3CTf+I&#13;&#10;cgsrAiQ6puTuQ6FfkWq0bIhXLbskbERVePY+3lcCLESzCHCtygQ8Ca5Nzm4LBDr+4/aTf846Gk9R&#13;&#10;uSe3LmL8Zq5MvAvMGWcLyeAi2pnyBeXDdWR02GCvFZNEVU+B1ZvnSY9+BkLmLJa75M+oQG/gvX0X&#13;&#10;caxTCQafUY3wifpOf6ta8HAb31S1p7ROxbFIyTGvXsqkhP2jr08R7B4gx77Gf9EnSlSQ9LvRC2E0&#13;&#10;/O2mCV54MbfwZT+jNFG4kg7CweZicZ13AudvXCKXPXofr989sA6u2wUVSpiff37XZ20I4lwiR9TE&#13;&#10;5SO8r+Pmw86teiGPtGS3NUjQoaDH6xIPGr0FKtrnPxH/f9uJlY7tQwN9TDQlJ+3c2N22J5kGfiye&#13;&#10;9XKygEwQtVHl6itAMfjQeQwtLECWZnZ/lkUt4+Tbga6kHiLcEA9ukfU7kvHX33/rcLkcxvt6bpsq&#13;&#10;Fd6mlwxALaVCm8qUWG6RLlIT/AzpCtdfLimuSviHquwXOw+r16IunTYNbwLI5tkiDQGGmcT8FA3t&#13;&#10;AWfA44hk+mvHV12jC8/bEz6EafJ1q+COI8yol0NOz3QzGPlmQ3SfXzwJ1ftC222BYz//ELC+wjNJ&#13;&#10;UHj+1gQLmtWSdcla3RoPA17lUySnfWG/pUKcMm1PIW6ZC44Gi8Cl40J60FvfsGpw66Yimnkvfq8I&#13;&#10;rbQsIkhwt9g2k4wBsDAvJOqHoN+QBzQzri4aKYJKEquclz3ZzruaxDGflYQeCpeqsIQWbCqvNd6+&#13;&#10;TDGY0DJ9SIVPEJ8A2xARq3CwKKIqav/9Vu5pOojlhYJRtfm66ageprwdi19JVs6HZcMZoslMprDn&#13;&#10;XEIuU8iqbMRt9pOvSIOy6FhJFsWW+pmw+0lX1Xvs7dTIMlefyId0mS+49RojB7Nf3VhCxbJI+Nt3&#13;&#10;oZG9bnkf64wcd6O0zDr4AfgFKL3j4q2kylH0Gg16haoQDS/WdJzxV8oa4B/agtGQE+D9FB8V1IkS&#13;&#10;YTEdA33MTG0oTj9r+CYBTl6u7XVL+WF1fgVmYvcO1x6kSHB21nW1J1gEUcUbNpDnwoLVzit2Nsx9&#13;&#10;VbyFpVptFIeXoDTVI0KQV1XcUdPb1hyW3Y1nQSg7Njsz3QzBAWdLmWH/RcWB2+3IAWKTRyOuQkke&#13;&#10;LugPFuMTriGdJG+z95yKn7vfS/lcrf6jYSthkMjzaHKNNoyTye4yKVqorQwRauIES2UixDmlfRgI&#13;&#10;wzIZHOlE48fL+Y5QUEOp+djHNeyETRTwtzVC1vwMM+BFSDhl5JmpgwFZw0YlX1DqhTQyor67B2rG&#13;&#10;55K4rW0X7ANmXVtUu1rZ8fpfJfzAqqcVDMUhhqD5QgRU47xyBIuCM5pagQQi4zavADRoIDXGS/8Q&#13;&#10;zdjspxqsm21wXUowQ4AhcMNkl8pifvGR8VUbbs1McW7tP/gPKfjYn8ZHWp9vdQ25mOf8JwL7oBg7&#13;&#10;462uWObAlTlv4XaUnqcPH472lDFl2c4vNbmvDsXCWEdxBny/TDxvdZ7ZAu6EQ4scWrmrYSZGw1uz&#13;&#10;jCPcm8RQ2dJIhiWZNST5t6N8CeflOMuB4oKzpNCAlxjSkDiwBA65bhKL/oh4JBUnFxoynnGdtnxq&#13;&#10;tedelprcASkJqVNQ3Z6aOOze04fmh9n2rJA2erCPGGM7eX11oz80X96wc9EFMedhPVMUioW/Mn6o&#13;&#10;FDUzCS+Tve9r/NKh0n7Tmft1S5suTACRT/cNscBFh4zlwff5ZQessREwSYrl15qnOA/b0uY0z0cU&#13;&#10;mhUIDFLCMSYnzNP6o2EeNCjwu+kRQG4rqY9AQ9QCX249Vyw/lrzF29uGB25IIYhkgshNj4Jg4KcU&#13;&#10;xLJkSpXdPEd7EI0LwxWEbrUMbgkOocBHwKbtPsBp95jSpWIotyVpFkbcsBc4w2QW2HDI0pUQna7v&#13;&#10;MMYeTIaVSgQISUoYYERjuc0OCwVWMV2SW2iTze5QO4S3LBUhy/4GfayiqEv1eF4PLoxTZ2uGMfEw&#13;&#10;ronLto8huQX1U49YO8ZMDodoZLAGBkyDUA+QvrA38ra/sp/kyzYtQ7JHN7hjSAxtEclJFs/gbkGg&#13;&#10;h09jseZkn2ha1pYnKIEVSa4cHu22rAUoW5Oa1eRFi6JJt0qsqbQ1Zk9xo7BgG5zOPOwyBJJMeUtB&#13;&#10;ps1AHlEdA8zkqF6XK1+74XEBNHKUBxTXO4CJCiyWGj8gV0AGDdY7xhE3COgS8nZDyeOQYyRpIxw1&#13;&#10;0RGd1rBtIGa3xl3BPvhFcT4F8E3RghdtxJOo4/ZaSpIzqqc8bZHSOvNDeV6tqDKQCUiKQEze+/Rb&#13;&#10;scI+3pPLx10mZjkBpkrES5lLZnRJ8g6CmWmZlA15FVtBZ8LhtE3Q721yuVQr49VkJlr2Lq0Zsk08&#13;&#10;HMtp7LsCLb552lXE3xmqA8OsUDEnMLAajzzzTu19vvNwyFGOuEg5IshXnYwk1ZJbhCsA4Ul19XfJ&#13;&#10;NpDsgMCw5l1NO2YmjJInIh2yhM+XDUXu2fEBk7/2PzyAEVHBQzXRae29yCNzcyA27h52PxBUWc3q&#13;&#10;YVW3an2oOa7zHRHpFN1k2G+namkA8FXqKTQ0VyedyYirgHUMb1LyaGFWa87cwd2md01XmNXsur1M&#13;&#10;29lNwLkq0xlWB7oJboUK+hqpoQ1LFbm9uXs/r3ivvPdb20SXO9xYYuBACK81ZNgLoMRG1CjYMeBt&#13;&#10;uVMKuaQXNu73XViWMYHb+He6q1dGFETtoFNS/PHPySytE0IyxNM+8jSydeIU2wBkDOnp2KXR9MXC&#13;&#10;CHGzM/Sufv7gjMYppVWDTFh9COuW01rKROFWDuD1TqmqR7/6m9LYpxifHp7w//G//J9OVb+N0TT1&#13;&#10;P6L/fL87C/zu00chP4yj0dqDg/g8bjkG/XqdG3ab7DzRqF+k+duxZTFMPIC8nCvUDd8gajrFewFC&#13;&#10;GEZtuu7YSmUrSz8fs2oeL99GkOz9/pfHwx5DmqqV+8ZYeBtXFrGy5k8vn15j/zUY0Txlp0oE2sP+&#13;&#10;j++nev9k3fZ+34XhVufMO768FhR18fGHilvE/OYZFRPcNVUVjw/gysG7l3pj66KC+2+i7NqpnyQT&#13;&#10;vq3ArKspkuf9+q///tgUkrNa2nEFmYVix1lY9v/wcRqn6EkO4vT1SiCvygjgHllKPF/FtfUephtD&#13;&#10;fU0fNb9FRwh7vt77rhQKbVyx3dPDtlyIMfjjA/lvoEWKp42VgRC3PxyXITKAriHelvXjwak//w8Q&#13;&#10;uHA9awo/JBlwd05NkNDBjUBfsRBoQ164jbqtO3jRh93HZSSDz3jPSM2bVv0+Q7Qnt/vgp4AOI4m5&#13;&#10;rkqapXhUS9T02J3/+lZ3jcyh2FxK8O/3QZX80LI40wXMr+e3uqiB0grDOGkGMJyjhCnryRXYoi93&#13;&#10;+APu9McG/UuNxnQtOyP+HRSQjusW//yOjY3tV+adhU/bbt6Mvt2m4pk0OdKwwnj7G2kN9p5y/078&#13;&#10;DKBZ7h8+Pduv3w96lxY+XlBVumkPVJUVWXuzGNghWqw/X+rLnkKSY7zAG7LdjqUnYfx0LD61X7++&#13;&#10;ep+rXw/lbeMBr8cSfo2UbqS+g/TrMRY/LhctUd0X4QBB2n5+V2oo3CEtyT59eqe/UQ5Wff/XD22B&#13;&#10;nx5KnzsdcCOJ4oGHz9ffcvJM/LqZXu78dZUGrUiMt9Db6EKlJoao2LS9qKKh/ODcNrBDssb8+DtK&#13;&#10;v4CqfF2/G4kSVsbSsOHLfTL9vABEH168/qNtyrJlC9zcPM+UFM87cqa8Pcxuk/sasZyudxxGrPu6&#13;&#10;u3qHCVLOinWL/+EfuuvwZl7RVj4f9oCwz9Qu92/OWSM4AUI2bZj6QZLG0CRut+b9fu3yo+S3uMwN&#13;&#10;2HtgpF22UVWAqYgFYUkyKwu8MpFc6lUVzTUhzEcEc96+mG9oxe/AexRu92F4aNoKkPNJ/o/kfdRp&#13;&#10;iJbW9P7Hb7/WBY7xakgerj9Jg2qVdyqn8FiX+rwcD++dXqVgP4HaL/T6Rw+PIfzx+kvznHt/tSiK&#13;&#10;CwHBL7Nq/gT/oyJpeSbZm+/q/X+6bCbRGauBs+h1H+OvQxr3D01Etm77JHcwj58+kfvV1XqblxRw&#13;&#10;HWPrrWsVpje4NZ9WF8/zdxONS9pm5nA3/3GPCOmkvNxTONYEHzJbqwIEpH0SdVeWIf348djVEESm&#13;&#10;N74p0J8qv61IIx3AsPjYLdfJk5QrcuHLrweml8lMbgXVMxAUVjS33oVCfvz2Oh2VxMAHz7ZVPFXS&#13;&#10;uKrM1e33t7tbmJhshu3hTwp3gVpWi3Q1xcf6y5cfZflwSwW//w4xSZxAyk52O409IUXeLoX8BYfi&#13;&#10;/OaKUnw/2YuW76KTvuLW5PXUTUf+TLlp5n/z/h+9XSTG+KUW+3DoXXh124enNG0/zSvhxcEqDB9/&#13;&#10;zJdQb++H8mtpnlzY6D7813/7++On7ukDu6JF+7V67vqwVKaM9jFMSwPyjd9bX98uw757XAgSJbQw&#13;&#10;oPy8e9iQg8mKbngnH4v538//ARwm4bNz0JF0jwiHLh9IKPr9ff4GS0ivn/+o/qc/mcmOw/n4wDa/&#13;&#10;6VTwjE5//beqU0BKD2zRW7feJTDL5fO79p/y21Qk0/DUr7+/tP+9KouYDduR35GdsY1F2EIuSiGB&#13;&#10;+5x2aH29fv4Kg8eP9mEpLLboo6yk7x0rSv5cl+zjxwVCLwhmj6di9jBJzOPI4Y/p8eHFiVRBhq+7&#13;&#10;2McdUmj3sJlxXJbY/HbctYXN8fvV0/6ioath8Us7b3AI//5r9ek4PNTjjbRgHX7Qe+zkL3gInSGx&#13;&#10;wX5JIoy7dAesJKEeT0tLjrywu1i1kC3yi3k6OLMeCT6ZoW0fidYtykEdQ54KsKbb18Mv/7xMaM7+&#13;&#10;8/i9CXzJ5vft+6ft1y/8t0g4Fofr5UR8ZyGaU1KpV3cFFZ2Ut2VyRGov8/baZ5Fit+lKvdHyfWR5&#13;&#10;I2Zc+ZFZaKAuPlVvX75ysj3s4Kl34DUBxFBbvff76cO56pRZx6fzkvjec3xD/gAsbY0UVhHJwG91&#13;&#10;QwNME9XHmgQYNXDh7vSu4WWRganGkJ/HzE09PXz8p3K0cxLy+kTrb1edw8IBRPX561+ToKQ7BA/p&#13;&#10;wQybzbEahOo/63fwlwMn9ttf3u32fo65kMFYLcIFjvzQSgO/XULivyxf3nhToo5vmoIIZgrvJX38&#13;&#10;M9x73wma9Eblpn03gaH6c3n1y/NT8b6i3YaXyfR3E1JDgJEl5CRDsn0zq2hW1fDvp9vIaLN7xnUF&#13;&#10;Bj9mAGPel00cJqR+2VZ0vZniHBo/vVFz/1BYq12ZNmVL03x46KblXB2hqLSKeboEFB+en4FmcL6b&#13;&#10;26vVRXpicY496Cg68rLhYb5i3EznW/tYRxmL99SsypoN+A0Q1aLr+5dHqcrH62+nZXjFkCDuf1a4&#13;&#10;ih6cV1wuj6GpJb7NC9/YgFTDnLTTSW9BBP7gF+EOegRzkLG61bpNgKNcIqcl5D5UUT3ztq/8S3j+&#13;&#10;+Xm+2aq7TsP1PK2+rZroMhVBNjk/oJQWyFz3+F3c1DO1ddQn9fDo+nUhzUOF5iuXYjWHYRyikmSN&#13;&#10;IeCIIOmIVzSTQQVGg2JKZh78Nb33FvWL6dlLG3y19fpYP37VY8hTA4Kc7tObCxD3KcGyfXpFxMLn&#13;&#10;l5d/Nds+0chwKjAe6zF8yTIdPj3o0x/ZAgken1puGNi2XMp3URGOj7JsH/YPQ88rMHdl2alupopR&#13;&#10;4RKyaGXFS8Po/e9f8jsExcvlfiIAdrSfbsjfiTR7wu6bjO1THcbONpyGgi8S/dlP3yCpMJQGbLN1&#13;&#10;piz3w+qvFi/U5IemAa/pDFpWMMKS+AKvayGeF1M+ve/krySm7VBJO97y8xN3OX8feuYVK9MaLFtv&#13;&#10;//Lj8fHdsiZBBSr/eb5srRSHfXl5tWz3vockDQwUBVMifv+uJ8cYyV63gn5Ds8EC1kebccmAIDJr&#13;&#10;OOdbkJvY801/Rb8EkgEb8F51LCzOwq55GQyTeRBEBY356j6VRP94VYoD8kHP17Zz7BSCkLDK5JGG&#13;&#10;Lz7ooir3ISe/UZ8n7Te1FdEH7yHifFc+tc97VeNh/VZ3L5O1knaP1cffYlYYX9ehemB/Zmq6DA6K&#13;&#10;Krnzv18ELPQWUvXU7hBnWM/L1G7JSusnzHVTR1UojNU0TMcE3j+8UE/yfUvghnHmgp8/u9h5E5mP&#13;&#10;1e6jJEXlUCw5XWi1zB4YGPJmHgXQhvc2t3uTb8t0KkgcyEVxJis+3JalDtFjM2BRsBG4ftt4WX14&#13;&#10;STR/uAy3SJeCtt/hslL3zDBDcJr6509P5vOMk4le3Afipd1GvW3Kma55MGRqUyjGVT4VGyYZSTBC&#13;&#10;UnWH8/D64aV8zT+Ox6N1iPC91r0Ig89wWcEjrkmIBLr5tpMs22ue/54xFyygTDb+iF6/XtPV7t8/&#13;&#10;pi683zfL5++fRPl5vHfVT/OcI4CAlkRK55GgKqF+O/FcxuZPZDvlWBWzD7SnRiiF9nEkP9UWq5YF&#13;&#10;cP38bVAPRIfnp0drjVGFbjq46wQTeLtkAMYQJkwmSrMxtfbf6n3Qr3ENH+pHsp7brebeqqx3/6mh&#13;&#10;LspI3U5Kwr1B0DBaQIGiW2MY09L2KIFpmWEk95iz9zXPE+MfYTg0dOg/T4XqBlxiC/PpgA/F8Wnu&#13;&#10;DUDs/VPh59VdRiXisjVZYMt8FkHWxLFNPAmVC4Mp8nI+Bfw//8f/NUdUEMZYWq9WdNTjeU7L2/dL&#13;&#10;JXjNpPZaFmVwpm7qQhaHut2VyiS/2yOtV70uaFeyoCDAiABMyD3dQ0oA5vUm12Uxel6QRDXIkysi&#13;&#10;rrBjD48FL732qAwkhClo1taSYpPTGjxoITHJr26bV5qhTaHpCuOHkrfRWs6Fi4lE4SqJarKTRvdq&#13;&#10;2gIrKgztrD00IWnvF3A5r5DLzMQh5y2gsihxpp7CBFIkSUf7Xu4mZ0efgjaUVhjC1x9vguLXN1PI&#13;&#10;0kWn7VDvVPNQer3M2qYMPAAAIu5i3bQxocVxXLFCdEIWzbsGWtcAftmAT4KV/DydcK4fDru36Uar&#13;&#10;CkIXArDjWmLsGF57iBNN+DKNdpouVVvaBDMFzgOJBSsNhAX1ACxmxEB5rM9Tsqlo8G1aGKtpkYk1&#13;&#10;87jcrmPAfln0y36PneU7AT23LhMET9uKPBJOUBpu/ZUUwsAs6gpRHpyZ7gNOVHLImdIuiRRThruP&#13;&#10;L/Pm67YA2YKwBdRof6l3u5hiupMEcs0ICh4lzAVQClvrwjC3pco5eoGf2kM0sWhrGRDiOKa0aC0e&#13;&#10;Hp4LohBwZnS3ETEym63hYtGAVqI8VhzNuqyB835bU9EWDNUlH+ychgRxLqQgZdLaERUtNtswAT2V&#13;&#10;hNeq/jx8l9AkFP0GHXRBJM9IcfehSVkAQhHyxO98SggCxllOACHAT6dBwgikjyytE8iRg5w9AoMb&#13;&#10;7H2TQnDGGQHAJikgJIB4CmhagRGyLirqocnUNAtffJJy5z0uiEWQt4oyCkCEW1gIgcQjpAdFSfS+&#13;&#10;aEQOfdXtEFQinJcVugQhV22gK1hiNAhxkANBELu4pGTdJCUngIjyaBEPJpVUlhB/u/+hKiVENVOc&#13;&#10;3UZiqCruVUtpLHGOkGk9lkrhnPyW4ZZcRNOyeb2YhHl9AFMsagUAjjAv3nW7/fU2SFFqd42A5JiG&#13;&#10;8z0VTcFEQzhDGahGEWn1ioDhh24aeuhtzer7dYCAMSAz91Iy7fWKI4GcwcwodRSu/U1CyiFbWIwW&#13;&#10;EY43q2HMgSSfHLKkbfYZUyRF1YQMHuIOYgAAIABJREFUBFZyIwm/USAd8dC5THl5vkxtWSVGCXEY&#13;&#10;SoRVhLEVbT9eZcvXYM5/mwimt2kGyY0pyXJPIceE+W3lCXhrf+hzW6qCMOxKP0VEFa8a5rd1RU3R&#13;&#10;eLvNaEOSmuRMw912q3htx6iY35WFjvY83ggsMuKqLjOhoSIMEkVZpF2SvlAEbrqSj3BeZVEDRp13&#13;&#10;Vq8AJ8ZQbM2P81l2jIYJGixEHRJILPTLpEQtRcMqkCmhnIfoU7waE0PMBCOLM0ZomG9l0QZ/tyHW&#13;&#10;dblGs6K8OzSCE4Ftb9K8TdDbzY91U+wfK79NrycjOua5w5lZZtawsY4hItKibdCTWSCSzrsCohHn&#13;&#10;ClW04BomAx0kHkxoBwpUMXO/PzztEwiSHLksNmdJjPXAFm00Ssq7gnU4GZqcE6Gu3iFBAvBgNuNi&#13;&#10;EBR4QRpt+m463s5k2vyqGgnqPI0rJxRnyDNqFFnylhggOxlnRQitm3bbLuGO36kOrxaytBioCOqU&#13;&#10;MMxHnzGIDBayk4ERst+ZMDPqAwysEGp3AAP0y+DGO6AaE/Qkm46qZciyLBdvFsleKiqQ5Fh5Bdgm&#13;&#10;KEvB9NFCe7eUseu48uDtNiES0qozVUC7hheQwJRtithvCZgBIiKL1LV40JpkryTHAv7oRxaEijLW&#13;&#10;jPmSgECzDYstm245j9iG2ebPy9A9PkuafwxnKRJDmpB6diBDX9T8i16EDXVdOG8yhwnn+zoE6CMT&#13;&#10;aQxxzs3jwXgDSXQwnNYVZ7xhGo/H8fcviHHOEUUZyVjvy5xDidl+zzkqx0GXlcAsc54+PHUR+ONL&#13;&#10;N9g1I6oA9mvGgSZg2vZ9Ml4wKhp6Xa8J4IgISKkQhUn6Ol+8kZwT57XaPRMSMwDBAGTcWDsQiF0s&#13;&#10;L+h1IYknWkI7G9Y+n24rcG7axLRQl5Rg2WK6GIMx0A5RtTGcgbcsVSMxIWEhpFnGNXhaC21zyRzA&#13;&#10;hHMpJfWbK5pdP8xB5AwoFtQRk5x5agoz3xOByLrZmkxRn8Iyj5RihRHL2UyJl9WsVwk9E6yUxTj7&#13;&#10;FD2t6t4YqVfdRxfwlmCigEeJYkaRGIBzzozz0+8XRzNWoHkUMII+5M35Yd0K1XaALqsp9nseuZuR&#13;&#10;ni2t0vw6Pu6O92tPCRl1z2UiLJQM0AI66AkAzGAY/TYMpYM34FJGDInltmYcm91eRw3mlT/tvMv7&#13;&#10;7rEmRLBj2CIzLoTZL1stahwQlXSeRrutYZ0Qgo2kZh5iIViuztfe+I0IQLuH9uHd4uaC8zBuxEdF&#13;&#10;RMJWBM6CBDSWQnm3gKiLtuCMsQS4BmC1MGImVDIp8jpv2Y+2AmhJb0ThzdvaVBM8UYLRpr2EDJKX&#13;&#10;/REZGBEjiCy3nit8zQ4DGfvIOCSrJ5GKIMK2gUydixQg6yBOWFRdJvP49xvDIoaEvWYJRD2BmhI3&#13;&#10;BJchVHwKgadG1TYk76wQTBZktUsp1HHfEQtZYqnEiGFMZYRTkesl2kwQI0vnabZuvty3hb3/D0cu&#13;&#10;VMwg99YDJvbHoT8DmTgu/ZxjXFKy2lkbEvSzXgzH7OsfnyMCBpgAHPVhBs65qVD0nm2lsaQYAlgr&#13;&#10;RhKBmOgcAoutSmbpacTeryC66lCO54vfks62ODTRArvFCAArGQot5tnFbNe5O7zbghnNSni5k2SY&#13;&#10;pgRDQmYeNE/UjXMF1XnrGcaIklhSnBmJlMBAgwSYQMIgo9m6DLWOY4guTiuIpKBNEmgz8+166faP&#13;&#10;GSTCJGPF5hZQMRYo1ilag6NPCd/H5cCLGDDJkoo8hIA9K2ixhDU7EJjwmGBGE9MZk/ttREwtCQVa&#13;&#10;KOK1WwsCSURbQgQCRqBbl4ryyIiLOgJHi9plx5VKXBeikRwhoLVFi13ebhcoeZ6NxJwhaXVCneXG&#13;&#10;ehACgjhWLiUqiIvu/T//47xOkmAfUT9fOOX9tccCunk9POwAxjrabUvrFg2CdYWvq/761rfNDmKf&#13;&#10;gY9p3XR8arv+emMUr9tFB2yMc867GElZzCDtqiJtoAC0wKy3QXvddGVzkCkwo2lKtBR8AF5GViae&#13;&#10;aAZEdUyqkF4vt22bmmPBShhHrB1pZMeMmW0AiJ3uPa3q6mGfY36sayyQCEAWhEivtQHZFYpVhcRw&#13;&#10;vA2bDpRAgW12zt8ut/ZhB3LACSDrKPXNQUFGMSKruxEcu1IyWgQ0lVwCa+22/QgzIH5be9XuOiJM&#13;&#10;iNOmN+S8d5te9k3lErA+UM5lsMlbhEE/XxhqW4YCdhZasmRKi4Kp1bw9vfzJ6A1zFPk8GphCaoou&#13;&#10;7XBRqnm8A+80AAzj4XwO04YBU1xKRmAsbz9+7GsR44gEocFyKpx2PlmbgmU4yLJ3VzuDaKlNBi8T&#13;&#10;w0iVQm9hWAcMoZlHLlVBFRUFY8oHhzIGmSaKgDeLCao9DCGozCmllLGs5dfzicMcnUYmw0A4rcfc&#13;&#10;pyCFFN4GngUMIAOgNwO09hwAiJkokXh8zChju1Qg1C+PshNE2MWNx4eiktRNMwdMUswEV91BZQS2&#13;&#10;dV8yWLu/nf7gJdumITJYy6d12xCzKYI+xt5vf/nyV5ibunjktDZlOV7vflmW0w+8Tf0Sv30/MYyo&#13;&#10;JDYNFqzyWGiwpKpC+z0sE1y3Q60Eh52sGFM+Gkzt7a0HNp7PN6aK9exO8G7aZPo5h8eyfFfUnTep&#13;&#10;ZtKM29pbOuFff/rvEKwBLkK82sWYWQ93va4WFkVsq6pk0diYqMGlnhwEYJ3XY/fgfIKxGmeNapKI&#13;&#10;kR3p7YlhXitCBQos+Q0SyGJgw5Cv2hasm7YVSvzX188QsOVVc/zudDe99Zrn7bqMaNlIvKxa62Bi&#13;&#10;ZBya8XUw/cf9r8iItu0+PlZlLc56AVCstYgkNziv8/dpDMFADliqyf3/+f6UO56RQXNVF9Nlxcgw&#13;&#10;kAmgwSIhQtfu5nHkBM3LysTOOjLZJWTsRvi3/+tLVSJVIiDgJvAEw226Wus+vXxiiDSUB+MRZOlu&#13;&#10;ZVH/1l9OxlzWC6TBmdFrI8oyJ5AsGIYILiNZvBnW3Yc6EasK8kmWBXLBzqfLKXB7/v++Syyu8w31&#13;&#10;8fXtxqsmKzEvbw2I/vLWeP/89BiTt9EWgntJV2xu8e1YFqtPAaL28Uh3DzmMl9ffCtL98k+frNOH&#13;&#10;usFRO385L69/3L/JPQjf3soAwBZcWDVa7uHGHXByWZEfPNgjMKuZdRjCMKU5SPC2zL9d5nX54Qbb&#13;&#10;qH2hDpkMDpq3aRpMzPcYPVkR7h7rgtCtH3jKxiwfjyq4bXNRT72sivL5qeq6RIJ2VwRudIOH9oPb&#13;&#10;cH+1h0aUMMegRz1mtDo9/PLuBU/6UZKSIk4JJ657RDkY7GnFGEp4HDcX4fQ6lwV+/343ubWuMNgW&#13;&#10;83bzDrkiOgIiZPcbvq9eqKLmQgQPFfUUWBIIBd74grXarlsNscRpHphHCBCzbZuZ5YKUPBSiyR5s&#13;&#10;xlFWmw3FhNySYsyZo1ywb6ezrCoTzbINi0sgyYN40Sn1t1ucRp6TXUgI4OXjQ922tFTPzw/YG7Ss&#13;&#10;zdMDo8Vj8T5qp6oalMUEtNfL8eEhYopwbBDFPocA+2x9CKfLNRHqeS46ucb5GbwfB7eGaFjW9m/z&#13;&#10;La4BqfdPTCN4X+f7Olj49XXtlLq/vRrt/RYgYEV16O1pvS4A5CzC62aQRgzX7eHjYVe5/QEopShz&#13;&#10;1n58eDd8PQfi2k4m5/0ckSmIL4JB47I+7tpWvEsmCZpGFr8sF7xTUdHdgd/Pb8whxenpemFK1oed&#13;&#10;SULnLWC0BkyrjjW1R37Vnj8WCGblAL6nPEWecbC6bSnaCVyAv//+/2p6I0dQf1IgrjVrQQBVqUaj&#13;&#10;TdQW58/9iAmJXAGKnB+wWACidbvTab28nnJ2RUVTXhwVvJQgmdUN8qma3GKCZmWBBKz2JZduv6uL&#13;&#10;Cg3rV0NSs3/eQBzyIvacVyXqCHgCcCEfPz6qisu6uEEPEXiR5UKruT/ZYCZvFme8rwpWNgTwXG3j&#13;&#10;2SzjdB/vlwVCCbHEm+dvEC/o8eGllvB+/VJQoCAUlJyMPc/TrFc5aQIbRtqa80J1HCuFuHvnllVr&#13;&#10;5oZifv9wPOwPNRdHKXnOv9/+PoIpGIhREQEzkDzJFvV5/nLbIwmzQxB6rXFMouD7isOgNx/vel4Z&#13;&#10;OUEYhO7N18TdqLfTzdplLTB+qhSO+khRERyZ9X73/jKsSZYGrhRmRnAO6TqamDAyfh8AhZXKUa/6&#13;&#10;3C/21CsMp+mNuSX2oQDFfB4CD0uwOQIVeMWYjmNZ5XX9WtYAoXi/vfGkWNFQpgpZQV6nMewAx7f+&#13;&#10;ZddtM2qagyhZ9+FP3btPb9Nq7Na+cFa6hCc3OlKWgVP2sK+fnxDQlCWAg00wl2hOC0x0W7SPiPD2&#13;&#10;29czFeim5z/GywaA5KUrm+9SPErVdV1b1D8/veN7EODa1szifv16hpvzqwNMsg5AuFA3LG5ZxN1i&#13;&#10;4x28/fadLBHOsWz383kTmL29/e0V9rxoxe5A2j2PMIKUcH7++Nzu32NeZUxDyAsYuOAVrSNFZfOC&#13;&#10;kOJE6pY7pgZnPPQLhF/eXMIP67gt5uU2V+MivHMnnaBUD09HJ0h2dwZNwcFtmRdPPr9NPbxa52Yz&#13;&#10;TO5++/t1pUG2BQH5/Pq16PZUKGv8StfZM8eA4xNer2470yr1dnExCSVCdlMM1eEgMWl8ljFvLm56&#13;&#10;rWu0f2xwSuG6ZKRswvfV4bKhI4ReAqQMpKLdz68/VOLf/uVCZNlre1k3qpr9+x2pQmaDgxum3XWK&#13;&#10;Yv8uZ1wECSL5cr09wG65Wj/l0/JaBjS99TDRhOjzniA0FXW6gx8z0SQF8tYrj6WPzHqaNWgr2ey+&#13;&#10;fT7Hld+m+bZeyj10izudTwgTwsX4Nv54C1TzZyvAPEznS3/vwRKJIO/fPR3qGt+37O9uuj2UVcIB&#13;&#10;ogcu6+6huki2INTfpizS6a/fmEdpCzLa51at/YChVEk9PLZ2G7bb6cv5j2jGJkV70vxCqlAjyzLN&#13;&#10;n/8Y+4ujUVVhEp0rO4Yxtigd9+3t/Mqw5kIxhKfzqTDeYrks5l13gDyCh50UbX4z+R7QTPIACEpH&#13;&#10;/sKitLMWrNyTElL5eV2bwn8oX4iFhVQNyXsRXf+9FaQtSAghE8k1qyHFiDb7p7Ztjwe8+jtqCNjc&#13;&#10;/ftbf+oVb9SR80KdftwZWmVTRQg2awp/Yy6JLf/z7icl22s/DtOyLLoRHcT88/mUM5/shDDRK+Au&#13;&#10;M+ZjtDHDmjlR1Pf7vKuPOOvB3IDMBSDvf9mRAtFKibL91NI49xyy7MBLWyMa1It0tG5Z0rcfJN+E&#13;&#10;mYsifRv/1qRdBhlS+rfP3xcb/+nX/8KYmuMsaRchS0jkuvt+/RFJyiQF1zBKm5ZVlbNuk7ma3sa0&#13;&#10;2pa1erzImk/YibLZFjefN7+61RptLQTAskrF5Nbh+FSRki63c50IuYR8EJHBTtWXDZBCMFYOJw0L&#13;&#10;+vz4RELgzraFUFIhSpiq2JaJrdIicEYUN6roMsEm2/uaMy8NRcN0n2kyKCOGDRVfl7zQjor8oALc&#13;&#10;NrBhpwqz9PfvP9bzqOdzpO7/Jwg+lmzbDgWhTu+W3TbNMddJehJUVBFB0KEBDfgEoFf8Cp8InVdV&#13;&#10;z0j3HpN5MrdddnrDGKRGWJRFDzaXhMmIry9/vE2Xs0AWcTjbtShZmo5BUGNWQr7ep075uuIAgNW4&#13;&#10;0zVYW9pGWZD/WM9Xfe9bRSg9PB9D8IdNr1h92Eqjl5Cx2h1MBnW773aPucd003jIbeaIUoA8xcv2&#13;&#10;QTJPDu1m01dpXEMCmAqIldHWINj++edCwfz1AhY/3e6+AMjam15O4w87BAAbjPtQ8sPDB5BK1mZ1&#13;&#10;BgYcLkt+OXftp4fPe8hjpiHY3IIeLZQldn7XBartw2e471+1TiW8/eOfKYgf9w8E2e0R+BlXjQdg&#13;&#10;/PH1X1YzM6Ga/oll/uP7G8pk0zwEA/ddI5PviqsY+jJ9MWnqKgKki2mmycQ4FZ59XhVHHx/2pWW8&#13;&#10;Fd2mGrN1PuYEH7ePjkHLcv3UCGAZYUqI6P2eYJYALIE32IxMMbOO72aaOIrnr29uXPmu3N7GVWtL&#13;&#10;/B/rtT5uA8Qx4ZDP9zQHDOq6Z5luGcfGtFxV8hB9Xm+3fEu/Ho4YWNrmnqwVk61SSojIONjR92h/&#13;&#10;xAICMa7QZluM3XJa/EyJ7+oHWNVVVwnqmtRmiOZVD2atCHU2drsHUECWAtX9y9tKhQwA3kZdcjXP&#13;&#10;YCcpB+l52/sh6nvEoGoe9v2mNbM79J96+VzRqhgggARlEVVOxL+tN/x//6f/x3ttqcYynW5DClnk&#13;&#10;rqt3+XBenAFcfrjEr3GogBKanc//tmll0NM6efX0aV7vH37ub7dwF2oJJpeExHu7e1zH4kz9P3T3&#13;&#10;hDRuG5Wv9fyc4rr/Rf1XUJ5EfdjIYK4Ju2s+buWDe5l3sFnHghxhAw3dspp8PP5yG3+QJVsdIFC0&#13;&#10;2CRgoPDuzQPODc7x9MbgduwvVYvM/craems4AgAxeGPADpZDzf1N54/Ym03bBBHp6Lmd/nKo/ss9&#13;&#10;nhHEBG0x0j2n/kQaIB45hv1TDwvKl2mNsdFr4qTBKY6mrPrt8FhI24DpR2Sx1Nj1GfxBiciOXfvb&#13;&#10;g2flB58fKp/CLnn9sOvlgv2/n1pR1Z1C1JHwCSylRjL2G3o+PfTsdt0AOILgO0VfontgDgSUIovE&#13;&#10;li3X2lBSP0TjDnSG87zzTnxKOEVw9+XZgxsH4EEqH4PcYYcN3JA2PED3heQpEAnmsKsJV64u+NL0&#13;&#10;5g7pjS1KPtAWrIq5h2t41+YHkpUHZK+OZhlbksmq7j1YCzCEPgLic5aetCvFstrynDCdMiZZFSIy&#13;&#10;r+AoRjXlpmx+2eVzrSoPQKw4p2zVOzWvt6d9y0fzr/57/Wk7l2TGpWEN0STpNWQoOIhxOUnIZ3DE&#13;&#10;KryNYHE5ECV6uPh/rr6obf/j5d6nSj75LQg/E3orz/6wCQRRClu97XoKI/6iwF/zT5UDfFqvkbyG&#13;&#10;UiFK7ELbOXyXh80OizIg9UsjC72T+pavwkfV7/+JPTniWSpgHl16A9IJLjaAtqwq+Z0LKbtdfTH/&#13;&#10;3rNCL/ccBwgPQHOum3MTKnqoAa6CSxqkBREoMGq+7QLmMK0TZZ5Qf3M6CVbystn3C6j/uCYMjqDd&#13;&#10;4NF/0Nh8YltynC6Wk+pqxv7AVefE4vdTqTAuJM5s5Kpbw7igoV7ZkHFOgmYX4xdIAKrbH6z65XRH&#13;&#10;UBi1dXsd3bYEw9PSyu0FgmwXZkb6+EuyaYMYw4sbZ42tfG63fxx3wvpgEwcgdE0v78McIKFYlAqE&#13;&#10;AyAJH+5BsHAPJ/SNuOP2/uMEjBXb3Q1T3+ixfhmdwVCUmTziLUaxPMqXWjd/7MwerPQ6y++fr7+q&#13;&#10;cmGqgdVhMqjeKCLl6oDoyZjM63hpSqMEKfMS3wZ65IvwkfJAxV7wZG8IebW3eH4w64qhsY5vKy8R&#13;&#10;9SfftqBnGxPm2UzrDI/nVOWi10smQevXblvmzaYyBUSCSdOQJf2JQQay9TZf7EJBFQwb+2WpN7tr&#13;&#10;QeF2P4AMSUEt/H4NT123Dqmlj5eW3jKi++ocTmT6TjF0EIct2EzF2rt65iy07IMa7qtMVWVA0AjE&#13;&#10;5fFJUKiqf5B6QB0L39rsm9nw04dVyV1E0/SA6JuY2VqxFLccL/64uVP9Y9k8cbTxZtIN7uf8vc+9&#13;&#10;NSCXSlCvhqE4I+o6vvhQvWOifXp0bo4UTNk1Vv2+/0dT93Tp3x9en//gyIms68UGWu6RqjELySfe&#13;&#10;gnN4q+tyR0om296vpCEq4NUlW1VfgP6PT0/3t+mxftp9En5eqaXxWsl/eie001+oD7myGkDqQbUW&#13;&#10;sMkbkAmkdcVWGE0v8IyHH+exrsFsvtZfGfr4M8qMR/H74st5Aj0eNzbp+FfYqzlP/jH3ZfTzWsz2&#13;&#10;LdH20Uv1u9FDAp9//snMrq/2t6DmtyEaaJXcR7MXokrZ1Q9/TtQEkasHX/CuFK9gONS38YHiGJbg&#13;&#10;pvWPMMuWeT//NBZzUYU07LD9dDvZKqaMGD3CKOSuS2H5sGNDaK8o88/PRdLoHG00O6xb053modpi&#13;&#10;ujFvCQKFtbESVxNKxdGHxw8zyiw8O+NGc9V3VO2/sgqopk/GdnrJlJ+wvOE3Pqdj3Q1z/CzE/Xwh&#13;&#10;SqS3Ld+fWZW/vH9B30SDhYlm+9hCz+10PnYbnmhewq7AfH0jYH+ur7XaCNDuKgWoaTBujQUb4s1p&#13;&#10;HrTVop5WZ1W9/6dxRg8gouK3W+It0CfiAxDbHljmamnvka7w044kjIDkYPyGmHdx/PjzUwi2gGsF&#13;&#10;qnwnuqardBCGrNeGeOtiRBsqv/+CP9hZN22j20WUJWZUWBcHvj3P7a76Ye4NjYcNQXm4SdY2hPXT&#13;&#10;7pNrZ4oWCCfDLJhRtaOuLMpeq9zoB/TbkT3Qr+sXeX6Qx82k6K+d0mwx7LIiJTwBFU5BQM/cwwd8&#13;&#10;wzk5B2jZG8W/I3soZdimZqvyOqlUmMQwlLjkqSDnTL/vz/f3IQWIQ99iVrO2uYI1wDs6WP22LYUF&#13;&#10;jE14qU/20YPw9LE+0swJWUOQjvjpaCC9pFixiKt/bCoCp9DU9X2F6wJE6gpx/JBxFR4NA0gInjk1&#13;&#10;5PPgppQihlm244bhvS4ld3yadT2rvTy+1uv9x+81L7UCCcuqUzlFCvO9Rp8ugbjFu2vNPsA96vby&#13;&#10;sp54/ptQtezRGyGLvsQSMEMBHlIvLYeryMqN6oZUS4cwdysDAPAa07h87KFd4mb7J13uaerHkm61&#13;&#10;BcyUUAWtKvRpjzyk6g6QbAwECvj3Np/Krfn4S5sQuoQsU4U1Hl+GKpO1Ws4WDrYg2T95aE2S2/3c&#13;&#10;npob6bEsS/Cbmtsl6rdu52NiO4B7Uc18mKo8l+ALsoZQcC8RN9Xx5q1AE5EZQbvgvFJdPTfiLiOq&#13;&#10;GtZCvcYnHedojQMIvAwLfzctJdCvpTmgagIbrjuc/b8BbfakrWIsdLRuSTGp0y9XlWMv38uKoXnA&#13;&#10;x2QoLo16euXIPgoyzJAiChLVxigux0xhBsCsysKTymKHcONurj9URlDgSQKpmOWGWPyQy1dZZyyC&#13;&#10;B/OmnHP0qaiCZTtdeuX7NnpYtSxrVxm4lQ4gsOsqFNyuNaM3MGa6YkZyfXgD+ULAxjxXGSaBcmsn&#13;&#10;Q3o7qzJvm9aJ+wXKztYP62X0m3a6LGUJ+zWBAGjbDHWz72gk/LLG1v3Oe46pslqu/stf/vaXNbtq&#13;&#10;28i3U0pp5aySCi+jXw0tqJsO2I3jPIIWRz9C6xJd2D68CR3F472EjYgghxTZ6Zx3OcfJ7ipqbi+s&#13;&#10;zn/yfL5N9WFbrkkmL1I6q9i3fMbpPS/77KHoWf00uWo8PoNF4wDLGp9cE+sIUpS3uusaD4Qn/c75&#13;&#10;chk5qo0jj3X6/4YTOMBJnuplt9gKxtIAmPJMO7Eg3CUE/Sw2bFIW6TM1NUk5uQXASvOmpIz1+nm9&#13;&#10;+MkMi8UBD+lu1rjbHWry4yyOk8mMHdap+L/oH8MpRpin7gZXzBmd6EZZHjEx0JEEWfSUeip7DYFc&#13;&#10;9mBbXjnbbyONb9dXiuXTWRMcfG2FTSu1vhYnxjfxWzs2wCg7CLg59YGF5fLO3z6wfQD25f5ybHR8&#13;&#10;8Uxy2repHV5O/4iMmcCq5Nd+G0Hls6xSBTG5Dq+4mUoFCwMuBRjUfDLOUIQbNGPXNDLw+D7UG4lU&#13;&#10;8+o9XHG7Td5GSIWl8qHU2cQYsRrMnR80gpM3ZDxURcXFvOUavq0wp5yMMwYcECgZBdiGT7olktZ8&#13;&#10;Tssz+e1zHdC9xM2sv2GRMIMfmALTApn8Oq8PCfuQYab3KaXAL/yd9pIC/gLuOaOa7XJ+yW1jQ2Ss&#13;&#10;xiTNWUkA+TKNoH2M8BG0B8tTBG3CdJ5WQKIPuH/4ruN2uiHCvQWk3q623FZdVy3NuOEeIjeZE5tP&#13;&#10;ETS2ePVQbX8QKDyUxUtXKrGT2JeAazbcbPW8MSJ/N8PnQIOzMYf3uNzzLGmpU5jgTubIceyaiP/z&#13;&#10;3/5zZPNEb44fe54KxVdjWzpj+wu45TaBlwcLPU9wsej9yH9ZdJxsRpD/+acnH8zdzIBSgYd6w70o&#13;&#10;HwHt0UfsaSO6GWZ0kE5MxBWbrj7GeSjNqruf/no5/ShJXw3vWV9EDr3n+u5+QnAXl3l5fe3ark34&#13;&#10;ThrBUm8zqjfHSa9NfdR26bbMD1Ed2kkvqThWdett4ADxXqx5caZ82PzaKgHiuSBcSNOVE0xtdKHd&#13;&#10;hdv+plgj7CHdYbOvyWg7U4gIPFJJdzRv6juBQCS9EDunra+aJCuHv/P8s7qPnuEnPZzrareDu/zF&#13;&#10;bsjmhV62Dzs9ePM67rfbRrRnORz7Q4oTdPbiOOoSkGQ19gOkjGtP3QkYCBT/WAYyOn8DDrCSgB6P&#13;&#10;9T79cbcpl41YC8f+lSOL0KT7MqeuPT4nrzca63kpmJB7ER1wVrd9dSVfRFizRQxsGNM/tu3a1M94&#13;&#10;rpzP61IhWuTPCSzbDYJqkikvuFW13uxvuLi/Cw2Be2qoWQcOJNFNosuHBOuJP8LntWxgvuqavVTg&#13;&#10;Z1h+vyXAMeLp03/4ZbgNvJDZu2FI82RiCBvvqarcOrCyruEnXikw2A6IL2QrtIC2YlOVnjsIQS3h&#13;&#10;W2w+gc0cMXv6xZyWY72EYFitTtS90vvATbnKX5mPYdRyiLljxrqhZKvIYzgWPNr7JU0K9XraUPL8&#13;&#10;EL/jtl7MKlU7NrCRI+V5cLpbcfCsOzZ3NzzH9rRnyzWRoRoXyXnPiDheTap5KmGzba7W8gY5N8hi&#13;&#10;BhLnXq/j/VjavXi8XUwmyjXdxiZA0gwXWoAV85K1QQgdfwrLiEneb1U+G8ZpanAwHOIaZDTfbzX5&#13;&#10;POuvErGNEAX7Ll9ZCbUUt2DZrBraw6ocFzkP0xwcojDXn10CbnX7aufvMwhBUuY7fnQSm9iF8k4M&#13;&#10;1BW61dtwycxT0XF2YPgKPBpWa3HPQOZDUltp2nwysqMdmRKY3pcPcl1tAxvYn+eLBQQJQZUTd3yF&#13;&#10;FtKVbTq/3fTapOod2u1oIsmu471u6T7BjPo6Ydu7mOK0uAFZKqEqDrvx1WFyoE/4TaLtEt+/S1A/&#13;&#10;7/52BV9h+1cUcH679B9hTJmLjP4yAAAgAElEQVQRAqFdX4ZndvhEHkbg96B10fFOqLp7tEpQGMqI&#13;&#10;riWRLWFbOMcraj0qNz0/5rYVq0PRyCLu1X+7fNn2u4PaerkWDqGNcoa5hcTVwxcAj6KGcIlBU5Bt&#13;&#10;h0uEqEAZ2rz3nFNGCKBP4tHoyABpKpZnryGZKWpgfK77QkMRRlhXr+/I35TwGrUSdRu8oVqUw2hj&#13;&#10;tAZOPhUKISl1T4y+H9sw5eqCfobzlf784f/9/m9h24dy5aUX4ckvGvIH0qqRzJL9jOLooVuArYep&#13;&#10;+cxKbRfTOp0FU5xjjClXzEeLYHFGkM+/ejO1ZR0IenCsTdVK477eTtPUty1fRJceyCwO6iFjwimf&#13;&#10;7PRPf/3p+8t/WUkpOW4QVKr7Pl4WVp5HyVdnQZh6LPDUrJtg3arXTDOcwvuKBrzjD3bwpdo/s97e&#13;&#10;+e62nnk9LRb39eOgJ1YDnTwLDQa+lWk2pWd/zaFNak1gAs51tEafK77kdTk3vVzHsQiQJXdI8O/8&#13;&#10;hc03VEKyfQzQ2prQhrD3xxuvyXwZP6rqfb0mEb/pl+64IblMemqF7aKRrD79mHZGvSnLUSs1qaB6&#13;&#10;xV9QNAeIFzC883yxAdZbrmyvWI3xzNmld6gH5+E7MnJsmgLlPDrRwcy/ggTDzI+HhTi9g3IxzkCa&#13;&#10;V5evZkRMdK2ompBg+lItfioQRQZ3WIQLcqOrqF3WgdcNqPYbp0NpClDn61xoxEV5RgIDUi91Xfug&#13;&#10;i+WRKo6V8HTcvwHDwMrSjdbb9TXmCABDIt0uYo9jtknzgid66OGnR6fTb4WWIdoxgNpdKYzB/PZ4&#13;&#10;CP+4M66ssYzDCRCg00Pm8FGn0q4IZiGA+VHqIIppfZ5hFtOaEfQ1A4LriDb9/h6/l23vAfnj60Xt&#13;&#10;4JY+AnOt6Rmk9uHpBA2b3tVteGPAyzy+OKxDlwyQFhgsGfHWgJhJBV/OIYhO7fut6CuKCKZ0j9hz&#13;&#10;ad3ZmVNJUBpa8H7n2kaW3HTN6p3LljVP4MN6ii/bKI4P1ehg2B75NGcjCUoELbsDO+R2jR50dWLc&#13;&#10;sXeNEKk28uxAdgQnBBnhKibpQEfJWpQCUk4gRaUZwa1CCvmZMIkr7MSqh2wkx6Jv+FseSNz5WJr9&#13;&#10;gTorrDV4clsoXgLOYd/zrlugtijaGgkxaSo+lcnV0P/u0naDWgakt9eafaK0ZWLwOI4l4eSwN+LZ&#13;&#10;vo1KtZiQQsCs30tjJvSDLs/xgc0sFeu2aGcBtareX/QMICiAMcZu7X23myPyBvL7hTxgy8AiJQHX&#13;&#10;hBBC23jyP33+bRmWRsklTW0R5BLbka1gX9HggRE1YhARxG8/1qZkp9iswK1ebRhzJ7uuhbq0MExf&#13;&#10;ziWiRRexpRlBbSaxrwF1ppCED6hD2q8w2Rq5hA1usSUky9ajfJ/1h4+fyrD5cnG2geApg9GPrCYK&#13;&#10;+Hg/kW65vedQBbeRtTdIrRANhe8s0QjGQwXXLJ9qA9Jlvna4gvxLJiyhJqxX+PjsIL4X2ko46teA&#13;&#10;Bk5aCGUwtuW8Gtd3dtNAr9Fw2demtpe5zdmYfYmcc/Y24vjkk/VPqr/zswUUY4GBMj0Fw50lDW8v&#13;&#10;M9k52MBmt5U/Anf30/2h/jAyjY2rSQU9xR1C7AASnKcF49Ak4ZdM0UadSFhwTs0r1s3FFhRHuDAI&#13;&#10;JvWBWoNvPyp+bH6EdsCTNTcaIpYZ1xJ3AIcUXAkhmXZKftG+2x5L9V2gn/VCZDSkyTINKt3Ofns4&#13;&#10;fJyjsSJsByA3m5fXrw/7KkgnEZM12XzYRucQBxmYxqGxHgh0ZTl3n/8C8FpydX0Pu7jdEEcCGN5O&#13;&#10;JzYhhnnJK8lKfHQEo1YgOUQmLGAmc2dJX1EZOHxPy6b7OczMXDJ/GFfAICXFnEq/2WPNE97XBdvr&#13;&#10;PTIiPnaPpZsFY1xARuLlfsalhr7eAnrZvEGeuEQbG7iwWOTEk0+V+Ah9MdfjmcuPGWdOIAio3j8H&#13;&#10;mCBw8wR+2T6J2TemXMm42fJgIS1792EwNGSFgJu/ecCiVAMzTAsneCtPy/Umqcy0Srkr+Oqo2ne0&#13;&#10;zmeG2QNrWCMMNOUbuaVdUy3LtLPBFoxljY9tl/IWexWdFmFyXlWbsMY6pG/ZV7IK02J+nlvIKOLa&#13;&#10;hAsq/xPNahqTOPrqSmjD0q7aZ78mXjJ2ulvVFb2jhjqczyNZ7IIblUPpa+Yzj2ET2dw+/wRyLtrN&#13;&#10;ubOS1nx7+8e5fBTQmDK7GqiO0Rg5KF3CNY4BRJwcYDIEJcZsNc8muw9cmuivxX9zd9VUgqAlsHJF&#13;&#10;mki7aTG3BHPvvAScmrDqS0egcKE5gKpiIWZtfldNWFGZMyM40hRLlpTtS1oASIUHKzU2neQ/Xy9I&#13;&#10;IQNW26FehFrmNFIXigtRp5qBiLY1V8VO+3XrGFh8qBgdj0ySq/uBg4w+1AI4c5nEI/g+EIw9Khwp&#13;&#10;HO3i70v5ASWBRFgogICpP/jksbeSOAjiPZnUV9yvo7agrFy4dxghCsXOU2a/bT8OtxMEHjlQYg8w&#13;&#10;X31KQ7LeObgCZT61f5sXvd3t2FSSmlesowgb0wSQa8ShSSuHAogh2kux+P/83/4vjz2TNS8wiRwj&#13;&#10;zVHCEsfxDlDpD7sxWkJLNL6lGwIIxDjG5OkdJTsNE/CEF4pRxoigDNdxuvs0zut0n5kMuYRKKoS4&#13;&#10;n11V1Tb4XU1WC5K3BGEEVVNzO63D2xhjobjWV500OGx2xt6ahqTRh5ixgFQAn3TNMYolTo4o/u18&#13;&#10;r9sdoXkpRXEZnZ+zCze5qXbLNM/2ZDMgEAC3Fs9kJ2zUhPLoeBydmW9IwilOUtURMx1uIiLr02pj&#13;&#10;JgPj2MOYGVUa1FX/dl+SLm/2dmz3cTIEE4HotKwJA8OK84kRnIs79g2VdJgmhVIuBQfNolmCwAUp&#13;&#10;2WJAtfOLvgLGTM6cVNnYoIOqDgGz1c+AhlSyMUXKOq4etBDeCFECb3iSYheYvV8PhM33xBmWHJEx&#13;&#10;YtlKWmFEUYeGk8eF4BilYO+rDzZmF1wqhAlUiCaZqjSc5/Wa+r6GLjIUTqfvJBYmNhRL7VJL5Qy8&#13;&#10;75DOfiojqRrC68vlfb8T2sGcBMNBsa4AWFX9eBlAyt77Nujm80a29WiDDHwiDlGECXY+gD4zCt/e&#13;&#10;3zB2G9iaaemwPxnfYuUHwzDK023/qRv1G8rArcnREjqwwRUKaScaTKWxtwAoZbX2bKswr3giYfJ8&#13;&#10;Ol3rZk9xhV1x0ysqq5WQtTXMGFmIEu0ycrOtqyosVNVyXoccbSwtgSlaRwWjVTTRAkKhmS6ucAIb&#13;&#10;mo1PdSt99rvH7ToX5QI1oNh88d/VXmVe8Gpe1ylSbFNuS4WxbHkVl9WMs2iD5ABG+3ZbCIHe6Jh8&#13;&#10;0aBreAqj2nJGH8ZB5+ytAYLzVOCkl6aqmlBl5woZrQ4ZZilVW9FpldmsODjI3ePhg3OLEDAiYFLB&#13;&#10;nSQcIYGJIzyRoCDBQdWb6220JeRVw5w4gTVBoOeR+ogszwyvHloAejjmtZM7MyVFIHFY1ZV21pHA&#13;&#10;UQVWUKGqenQWgCWWGGjTIYEIciagFBXT86KovH9bu8c2gSKY+nz4FEJmQrWPnaqJc+lyvlUQcU5Z&#13;&#10;xe/6WpE+KgRLef/+3m/4ZR1iCcs5cQL63ea6DHDPzIiwoosbV5dbUuuUdCg9lYZk1SufdTbg8VBv&#13;&#10;G6ZfjFUg6ZWv44jETpGIShZ8zQsFLUYIojgtKQHXPYpkY46JZPTcbl1cgvSpmIIiDimnpJEF+4qu&#13;&#10;lhHillVW2ZoQU5QMs0SYreZoFrDAMZFdSxRHnKVX7bVBBF39AuINUyq6jmXGMMMCBhJiiXkpt2mt&#13;&#10;+5pBzzNiOdd7aqNw2qOSZE3iir12jAghqgJCiUtFE6iBd9v75Elx3WZrgjuvo1K1W6dGboKBncD4&#13;&#10;yNwy6XVFbGOSC4ylPIuq0qvmWGhtINEV5UFbzW1nE2F49dZXqKmOwYTi46JdrxrqSxCkq2qAQcX5&#13;&#10;EmGnWKQO1xkC1SDY1ptGdpiHvASZimOmrOumbV5ffjwcG5KcSXZ0ers5hjxguOr7JaZKkbTqy5Qy&#13;&#10;3RwZJQg4Q+h6chjh6H2OEGPuXHCrISkq1VDIFA1rziXF4txM/EYdyxRFQgVZqSSWqsgmm4S86PpD&#13;&#10;04jzbXA+7bfb2UVYih/GDWOOsGMnS0ZZKB/AGEBPaxlhxgV6WgxNnhQ0h9vwsd0iIlELvTX7/S7M&#13;&#10;N80AIl2hanOgNqPJpGRjXyqcvagAw2xbdcOPIU6563vQaBcDZjImoolDLe1roksDY2wRQCAsxQWY&#13;&#10;IkxNq9zNmOSafTsvY46g3/YDXFA0XPCC6ErX4nPTNzZb9cj8CCtZVaLWpWQIuGimiJQAiwURqgoB&#13;&#10;HCOSmG8whC0FJMwrKMCVGB0FTERAEHAMyftdWzTN68IrboJBjlZ9o/jmetVJiv2mghAl5w+OOO2v&#13;&#10;00qTF55JgvfHNjrSKDKOs7Y5yv0wLYJtJRfQIgpBK0kSArq7qEFgMVSMzU7HjBqBBrfd1y4EQqW7&#13;&#10;jcNpFbhiFPzuvC+2a6lnUjoX4splXvS5WGYHv6t2Jz1SMz7UPRgHDeGqbVWz4W2KZkgspgomCIZL&#13;&#10;9tB2Wxovk0+ek34awq7agJJqygpIuVCaMbROVHgeTglFvqvs3VBHBeTZpO5YmfuQrMeSWj8CnOpO&#13;&#10;aR2JxrxullLKOm7bRrW8hDD9WBAm3sZRmwXCQgjGLOX0PnzLqGRGSbWjGU9a821lC0F4zCQBjGgg&#13;&#10;iJHN9hDuZwl7YzUUABuYEg0FEqqYU+2+wgjSiMLqqeApZ5dNbDjIJBtSMhDGwZg3m30m82qgHcyG&#13;&#10;KUEWXgsLXCkUY1AQGlZTVQAB6HOCQmgTIhSDMUwpKKvobTITg5XhSTR9zJS6PhmjEARuREhmO3fd&#13;&#10;NsXS8DKvukBSCMZTwIX7gFBdsA0CqriWjNk4JJoQnK2ozPbw390va5VmB5DgzA62eN83DUgRUwqQ&#13;&#10;HaZZUkySb6WQvH3/8Q7R3S+LrASIOePcbVGYNNNpTwqAFcp1MgB9ROMISsYKMhBvMJVGdMN8RYZK&#13;&#10;1VRV19b1zS8JM97v/KqxJpBxVndYQVeMZ54TwYnQHg0hxcGQCFFyICx1S2pPXYkrTnrI+/3+/fLC&#13;&#10;eIaate0m4TS4ebutYkygADsnXJBAJK6+VlzPuBSeqZj9xCusZGEYSd4aHWrWirh6WnWEN7y2JHIm&#13;&#10;1uBSS5SDLICs1xmaEmBhFNVCShHW0FcCpMVRHy4J+FzX3ejvKFOz5EQFHDRKgca4rcWNQFlXBEEd&#13;&#10;tFixZGIaxiBWpiihOKhagbkY+NB9PC/zAO6jsRBhJANiYrDFZMa3XYmQIRIMeD/fC1ifP6jk4rdL&#13;&#10;0tPaYgxldhe/xkC3tYZArQFkCDcoS5Ls0jLGJauD0+vUNDLMi4R1xtCAEJnzI2JMAgi05AVJUHiV&#13;&#10;1kxEvhnp85AiLQhzlQA1DsYw1rzCkdrXtYwGLTFxeEsmrSsz9px9dhqSgim2TqSwRhsFpVmsqJSa&#13;&#10;8WRsJz6QiCkS8AiW25IkUYcdybHfyWlZMFUdU/dxUFIlG5As+nRTBWFEok+iYphBbZznOPtAE+gI&#13;&#10;tVZDhEinnpI0yzLpiaE8Q1hTKlEmQApJcgQY4ISVQBYKcZWQmVOOBBTpyoKAKghSxXIJ8GH77fVt&#13;&#10;0za1bGa7AIKYkNfbJUPmQy5liqkGKcVgGeMACVTo4rwqxJLQVV1YjXFmWkZOc+EGBUgQNGbNiBFC&#13;&#10;gjEKE1aYRZBE3GW6BCGJYogIT9RBzu6uFIzJo1VTjBGGxmenCOdM1RIicL8tPpLmSDzguNDHdkui&#13;&#10;lpxnmLGEwRufaU6uRMd5M7yNnOA1ukKoVCoaXcIaBUsBDzdbsb6pCcWBUn8LjDumRLfapenqZbkr&#13;&#10;XsGYu6etMZpTiWDpYcVqaVAEMLDobPKICtKwu9NFMQYhVlVYR46iRE3MGBSCIxAC79oDBgWCFHDs&#13;&#10;202ltl6knDGvKgwZA5CQBGFqmoYUp/Ydg6Ss6fsyFIYX4yUwOkIqlPZOuW1ogXM+A5RI9OOiesVq&#13;&#10;gv/3/+V/XRaHUp2HS3qQ0z3u1GfjzKZBJvn3ebIhQzKRQLGR/a7R2lDMc3+J81TzvmbHDZYhrjCV&#13;&#10;WlYWgBkmDEhxoN4URsg6rLjpPzZ7FwJAueUJk6apKoiovllITNGwRdvcqsrxuGRC5IdDH8Kci6s8&#13;&#10;0zBk6E+X78ePD1uO9WXxpzAx9/Tpb/dhVXWeMgzGfXz+MIGALvt5mAgBqLKDg4pAoO8gHld4lQ2z&#13;&#10;GoebBNEgvKAm00pMJnyfTMXskTQA87fLHfTX8To0D4fBJ/77eFutplwqSRUvJvRMlQRBBiZHzwqq&#13;&#10;GbasqlhIs7XXmJLz6QipxnYnCA/a8f1x8+xMIIVcfWhkNCUnRjreYZ1ghMMKvJJUFVZlmFIAVVzd&#13;&#10;njdrtYrr4z3PYZdOs+5exp4y/3a7G4yA//xhX85LwPvxPgGAPHOvX/RGyceW3YZblntBpAmZdxIW&#13;&#10;IrDwMqQwsdKRsFFNrmOyfq537YZSPRKfQfVwxMZplZYuAcBKXwriLoBWguSDdzhbptHgLnpdvXfQ&#13;&#10;TFPJJWa/t+Pv4ewhDVA1gY/K1o3q2g5D5+tgrLndpo+bku78cXMQ5TKDLi3BTKajsWZp0D9svsZA&#13;&#10;7u9Ffe5f4Xt/w2A2adSuYsfjARPVVLsoauxmnVfU5AJ/iXrGqBrP9tCqmtxqVYaqr7aymDy/jgex&#13;&#10;k3PmQmCBBX+SVbxefjxtNy8LbmPotpt/efm7qlfRtKMO2FvSPe0bOr/+HQk1rGN/3FzXuz/BZlkF&#13;&#10;4hCR7d/4zdwGN5GXO/jlY4CQsuoImpIYdB4H5/UMNjbbxY9DffgJltxJRWQ5VJ/ceukb4Ml0Pe03&#13;&#10;fdt3OIXapYgYNcnm+yI9Ky748kNtHhCCFVPWXEfdcJD/+vn57r9Jso9RH46Nx5gdj2czUQ71ddxX&#13;&#10;m46qCwY4zatx+/3x23nA+o5LPm56v85X4VxZCU7rj/NPh0/Is7GNdctJqfyEa5JYpLd5/Pm3ny/w&#13;&#10;Zn5PLHN9X3z9Ani1BFR4i91QE3BQ5BrSrcyKCGIx1u2dXZ32Fa3DZKSsbY6X4nG6z7P5/PFP6bwE&#13;&#10;VDJNhbs81f8y/DdUMAyEQ29EHJfhQ/+3TU/P890Un7oyneVs7gC5gqS5LhGQxaatYrYur+cXwMAO&#13;&#10;VHa5ChLqfLD7ui+pXwf/629iPOOmevO66hVwbUi620s/Ut7loXzb5+32eFjeLv79bsU6wjUDLwVB&#13;&#10;IWQfUs/XDTsEYKblQ7+fzEvdP3SN8vMEIh2+Z77jhq/klMND8/3HKyHkP6qPQnLaibIVjxK4Aq5m&#13;&#10;0ed53x//eP+dbDEW1L3FftdDYHNJv3VHXoCX62VuJMMoa1yjDXgEEeHCJn0tFHSiIDvkJ/btXwXl&#13;&#10;m31trAM6uxl4DBgp7v3l/unpn+L88g/9rVbVr7/8bZ4B2Mgi1VNb/v71lSCCE4UCH/cwGNuw+hSu&#13;&#10;B1dsCnNw8tfH+3cjCAlG97uDKrQM9txlmWKwVhSSmoemcdfllVax4x9JcNmlYoLoFbaeOfsKb0eE&#13;&#10;T++Xh+ef/Ppt3yuPcnN8dFOC1cmNN7jo/dN/ul//uW1prj5+W6Jgeb+jV5favKMQCkSii/fFbNoe&#13;&#10;hSw6ZC+x4s3ztsR27+dF5oT/dGjvdYfFVom7v4z3kXa7KFuyJregtt2fzt9//u//g1v1cn7D/X5D&#13;&#10;a2jWslwvGe8wCoRfUhrPw9PPf+O+bBkvlFxfJpFbClmtFpVAvE4L4Uu8dm1zOp+l1V9s9JleFk2Z&#13;&#10;1h4UUh9FW80oxKU9Vr2Upz/Oj92HFu2HcIGNxUwUJGcLbGvxhpN5Yu2v/nrugbfIo65qti1kKOeI&#13;&#10;V4AlwgIkisfLyIW8sntXkM8oQCGfMIlgMGNA/hKuH8XnSrS327RQVHGVEv5jmso6hMRV8xzX94q3&#13;&#10;BoyeTcA+YRukFHVXe4n8HfkMXYbT9VtK+OnTX3w4AwVjCYggbNqCgnHYZwkl5yJ6bYF12yvIhPLt&#13;&#10;pkGkM7RuyPfLv/u1S+U2LQ6gVuMq2Wqe5+AHf8UgGEEi79t9Y2/+5hp0d6G7Y9KphQZyArwxBeAQ&#13;&#10;MNXBGyyIymU6P+xzXomfTg49hoypH+ZXT81B/HW6TAoytBfp+3dkQlellyF/+unp99//a0ufgDuL&#13;&#10;YzUSFwqOtlMNyOnKJr8mtIypFgeMMfCOaAckTJ7l1X7ot4kWBQ2QEO8kWxWPwgzm2B6uy+8V49F7&#13;&#10;oiSrUihuWueS1LFUGuAFs40IHw/9ONxogU3z3FRtK7qoJH6sbsNU0cqD4uIbbeskqunuGZRLMakB&#13;&#10;ONdL/EpqEqyd3mapGufgJ5wROtIaj/4iHfdZ7I8fOOvL7BzS0VuWGCqoQLAss2lAvd/EFelztmHp&#13;&#10;R81l/T4s8jG1+OOeNXDU3SFY4Ka4UNG/f3/pDw9A1CVdAASJEqAEWOK7xqqpvbNf5/HQiDyfFP+4&#13;&#10;MOMjxqjB677m4fry95b62YjjluUEgwmiRBfy59/+snpX3tdVR1FvsjSf1IZBhZOwiK4z2dN6W4AD&#13;&#10;L/94FUpuuP+7o7VCVQ36tuP38zchVQDEzV9d5k+7rsIh6OJs2fWbbTfbEGEsy/vdd+D89vce8s9y&#13;&#10;C8Z3IH4rDuEI7k9zCz4yIrAP0/3fcaHZMcC9zC0m4nQZL+d3tduIzf51Xj82Cms+uTDFLDbx5q64&#13;&#10;JyKz0+8Lrvuy65s5/unxCWeTw2DduIPHBSawb3vbFxSRSlSy9CNnki/2tH96bndCr3q8zQ1+BG7B&#13;&#10;Hhz7x2n8EdLuPpiASf9Tq+dzzwG08Pt1YlCKxJsyl6ZbhpXS9m39MY4LYCS36M9gD50VpNyrWBZI&#13;&#10;umZFoOZ4g3sQZ87cytEh7QjEr+dbtSEUVvv9L5f1Ul7v+7rG3r9df3yDoKQEvAUUgO9aCs45t5tF&#13;&#10;VcI5dyOUvH85dh9ev46bD48nciOEEkqACq+XCFg7OnBfF0nZTx+eRJC36BEcjwe0zhlUf3pu2h3I&#13;&#10;q9JtetQkv8VJ8lrOAQLk+/nqPU3+qWqqltmv70qJt7fXXtYo0fMysG21xJG7nlLpzPqvTsdISsLM&#13;&#10;nFDe9pA9ST72UkV6uU9INFNI0q92MWnAP/d7vMQ/H39aJAg92xHWLn59aLeVcNFfh2uFP7Ud0PPU&#13;&#10;VpJUSSKsrxdrHTM7UDDA9Hv6tm97T/DVu0eO3+cXl1CmTRsgY/x2vfYY1099AzGw2izk8NT/8fUP&#13;&#10;2fBMKBQc+9ICvC4XymTTdqf1crgiRCHrafFu9/mXt2+///rpCEZ5j+eKK8WV89yDkTb1vSlP2eTI&#13;&#10;fKBYlWBwgDHAkHAcZb1pmoag89t1+/mJSu5i2ex7DOky68NW6VgRVKTArVAuyAyRybHWRFeWFBgX&#13;&#10;zZu2qsj9/LVIy1LNJUUkQ9YqzhrOzfUuWTcSpBxiN8M3fzbLYszCl/gP8/VwqGqeT8v8LEQBRdV1&#13;&#10;IGqiqWlUcEtbNe/nWVt4/EXdLWEJkFkT6If7wlo851tdNQX0FGZFwX1aRKGNEKltr8vCMEzrREA6&#13;&#10;m3XTPXmDaaldeANgVU2O6GOHOr0GkM3+pxZDWrNNDNaQQAA2s0dxKBNKHAaFIZi2lAeAkKg98Wrf&#13;&#10;o20NhvV9mjpFSTIY7jLEAjLm85Ln9bpygnKKmQVjEijKKU1Ytc6uOKJkrniOIWSbUrzGWkED4K3k&#13;&#10;z0SHDJFk9pzFwaZIBUNji57ZYhzmsmsw9sVm3W4V/h//5/8D4C0l+xV2D4OXDuV1Een0HulDJet5&#13;&#10;tNtme981sEYxTdESjEpyLQ7vYVsIMWF0Jx97oV3AjNwD+RNNbUBNIPWHKqZIBcFf8VXmJXpcidGU&#13;&#10;eA6AYB2tcxbxEClzQlBzP+OZ9IQU+oW/AaSAblZ384zgrmK7Dbp7lNI9Ftu1RyDm8d9r4rrsNj/4&#13;&#10;s6jyPJoeHeGXXBWwP/qr9nzAqrN4hyPO+zD7FcTqmC3r+YBhp+OQSIVIDxB02wkCvUCFelTjhjR2&#13;&#10;nfoa1wICDigsRAGFd4BEA0eq1Z0MpN+fDP6wwvddHm0kaPfwVCUw150bpy1mmwm6dzxRvSZTObSg&#13;&#10;jRNiFz1qcsMvaeX+j8tL/7wHaeA3hHFBgrar9MVlTIBs8P9Psn0sWZYkiGF1ra5+KmRWZWVVC0wP&#13;&#10;sMAnwLAn99zRjAt8K1c0I3ow010iRWREPHm1a3cueP7jZEB2OfA0LHbrGiwtrFBfUFyMjrshW9O1&#13;&#10;rDcOLKgGGVyd5Llpz6zkHSoHqTzo119zAAggY1xEJXGt7SM16KqvKedS7syIrjGC7RaGSZhrwEoa&#13;&#10;XJ0SgvmRtWzR0sx5YDad91XHPBBY3DZ+syGdsLkk0WoWMach4T/RqLJ2iMdsZ8Jj5vqCy7szhpHz&#13;&#10;ZjvJHHia6LqU3UO1EpU1z1ekKZYmQcorVNBDyYFOjd0E3q/q04gUX/vX67JhJF+OXV5fbgVIPFk2&#13;&#10;s/c9xlaPTcXsMuYOXMzc2YJA7PSJVUsq18FtRrcYOwXq1Oil3LzdzKarlksDDGiBxAiVlpWDv+Ci&#13;&#10;K+a306l9+oUaZqAOFAdJYWwOP48Lco6i0C/cbMV0t+EE4RxH78ZIuZ58jzBOEQeFxaaGWAbExxZq&#13;&#10;EWcRH1+Bc2eHwTXjCPJhvzv59QSxPOukVkpQW3ffwV6Sl/KBv7hSdfF0mjk63JLmMDadmtw6jtUV&#13;&#10;n4JC36cbusrxei4IA5Ziz0Xk0IRB+TYoAZi53lxW6uFRVsW69AYQPuO22UGuln43QfCaelwyJh/D&#13;&#10;kkXCCOgzuhUE82lFOB/2+wm5QYJ25OjVPS/EyvEraEOOGBnLdmigCdCsOJCfka+9dp8+fdLv35J+&#13;&#10;38tljWoJVKkM8reJxAwhNEjaUsSFFrwjkfpjj4SIBU+Cs+n76kGkKhfQunjgxZbrbO7jYSEzKKHG&#13;&#10;a8xBMFWrssr7G37XjPegAGydXbAQ2bJrjiRSP3rLGqlu18qrSfshMi6dDb6r7zFL4/A+1/S8V/dN&#13;&#10;5EObkriusQYIh1MpGcf+AskAACAASURBVAspB+Cp7cEAcQqXEBOKkEUmGuAi6BXPZI2Ypy4d/Is8&#13;&#10;fVpfVq9jyfULWGSwUqDNlfAPBxImAy+pXkm2P0BiI3xDoAOkD8R4D1RF+KTbCbWrP5pvnmRLKNap&#13;&#10;iwZhsKY4vhaAJlnhEZlhsJJWyhcMzkxiXtSTdbCouVfUcRLwUPxTnlIN4OXWo2Lv1ySgAHld3EoS&#13;&#10;FgBpPSb2qLMRRUTGlJDUCcGb8f6bE+Yilurt+X0KKwpWWT5e4fkZJwkzRXi6UIsh4CF+PQWMxKLD&#13;&#10;s5csPIApu8tU2k+/jgDlCuq8TdPgDlRUoKR2CWOsM98eyE31t2SDgRXyJIn3gNCoUf3kn0MSLMiG&#13;&#10;kAxibRwdh94xoXjALLDUHWecz3bQlAiXxp0SyInljaUomIa5D/tATmMQJOxbdwHOnhCDhmTKNy8p&#13;&#10;BwantS9Z4rnSbjHYbaYRZiq7XVH/49v8CfMWEGHuAuQxWVMTQoqiHltJsVS5vAnZp+KyLIRc4u+c&#13;&#10;S+JK+3p6G2dSsVM4qw2rDV8zfnO2LrFceJoSLgns33nRfB0i2pXj24XAVeIpTNFDTjFBNrZXJZuv&#13;&#10;beHNt7+kDYUweX1D9IbXQqQy9mRjFIprCtHaCJexyBlZ98iDpmXV0ByPG6j/sIEzCXUem+onH7L3&#13;&#10;CCJzAfc1jdFHkCOYdtvOm3EDRYiZOhqHVNfCGhRQxjXBaPBxv4xrxejrjjuJnFvKylwVP07rfvOD&#13;&#10;hEsZJEJr0RisJVu8YllKGCCJJc+7/evpdp/abNts2xXa3YZFn9ACycGAlVEhIE/fSHpamITkWLq8&#13;&#10;amKEm8uitYTKsPjKiwN++E7MrCdRSGpkVCLSMju0VMU4u4enX8xFC98AU9G1boqA8AL7FF5IzesF&#13;&#10;xU1VIWdTnhLmvUGxyuZ6LevqMo4mn1/JLhgW3uzW1pfyBAXSyfN5iLF16CEARlJvsyTVQ7wsrIaQ&#13;&#10;UBJxj3Iy1zHDIbPmQCxw395fYKaMXWP2p3VgE1DkXhpWr3DBYMdWRYmbjMmm+l6wqSAILYSIMiRw&#13;&#10;NAjfjPUgCCE4kYbC5G6m/0Lkki1nmR5bnHFI4KLEScZH+JJDcKkMh4Ye2+ALaPLKi3o5xt/T0fxV&#13;&#10;Xm6JECqSh9p700z6gsVsMBNAI5CH/qIyUodujkdQrf+y3S9zbyHIIQ5TjcZYmyTEr98gx0nKvOOo&#13;&#10;+EbsqoDfpF8+mHmep5OpVwoVNh0418t2LcfralJCig/kxDcrrMhKeQyIB9xQdFX5mZZxnc14a10R&#13;&#10;lipBZIheH9CGVqNfFgqqthSRWLveOIBdkWtqpP8hbRvxp5jlNYZEV8JZFmSMqb7F1fN1NO2SKEdF&#13;&#10;U3vqcYr+sTW+53lZC1asq8BLifuFSlRwTxym6TFmkbvhjezstHCcyzWWl2fMLUCztYipFG6z3Nk+&#13;&#10;HPy2B/8gosiunRevZLtoa4yvlzKESG0uMqiqZSebBay+igaKAhfWapUgBpdCNmtkvmSrXS3hsDv4&#13;&#10;ZjlP3+8ky+czLj7cHxylzg065jkklKLK0DLekJTRql2OUMXeLRpAGqrfgr2hRIwsPZr1tIKhMKhr&#13;&#10;/nKxSygxaKtm2YkI/vLzx29uKFThEyawQjcm6fZ4Xe4SSLQEuCKyucy/HlwnMgbJ3crm6dyWefm4&#13;&#10;82h9yuscbY9VqPZwWsG47l2+bdYY0rLgEFA450vNc+edXlLq+EoBS0hFXxf4ur71x2rbWZuUCRva&#13;&#10;bQzvy4aXDLvvW/g09emcFnWHuQQ0hZS6BifUD/Q6tlxd0YPCxBVI+zeuWMIZIzlYi1Mp/tEfKeG1&#13;&#10;HVYbJqnGwQMNCag21bNN2eQgijrDXPryckUW3ZdJWHqVCnm7kEVmOCFtd4lcVvrBtzBAzOA0fUU1&#13;&#10;8QK+tfE4LLOGw4RYrWgdoWZNPLzN9iAiim5ZBi7uSccdTDzxAdhUK4swD54QHi5rg6rBzkVl53XI&#13;&#10;1AMesZJr9EC7an08TiaUSF4qvgV61jXfFmLxZw2nRHypoFkmA0w0DtMi0BR2gsJgUjgzk+ks+x1f&#13;&#10;lv+oCN1kFUHaF3VMxjFDcQ7Yyr2S7glFAGKwegJJ0T3o1yUxBdoQ9EqBbWqGOjuTyVSAiWK3jils&#13;&#10;h/XhMbxrgHxCGTCbNPFXYUGVS0hImXLl1+9AVIGp4ImZlqaoMLLIs65A9iUBudo8GdFhRGnU+gbg&#13;&#10;d3Akm7oMyJVcR58FjCRq1EwtKnRGKynIBFAziRaMKJH+GAV6iVODRTqiFEPmbpIbtZmtX3lCsxUz&#13;&#10;UhGR4H1BIvLIXvRdCKve4BgFzrdkS4aMHuf5nEVjVBE4ABJ6k5XHbFhQANEPEXvHPMXbFYNJO8KF&#13;&#10;r2tsVp/xDMjhRLLJmWJO+qIABTEltEew7AkgyodiIXNv8hNNEA0z/j//+j8YkbgrUPqfaPp0jWau&#13;&#10;IlHxBV5DGjEJlD3lO0ELt9ul6wklEWPt2dSEsPZxRnd1sy1+4tV/fP8HuBfm80WIvARHukLierXp&#13;&#10;9+9Hp5tK+MI58Pr2vUSjaX0BwAbcNT+anDpKyel92zW1yOvpuAdyMF+eqn0awgfc/XJXsbSuw/e3&#13;&#10;1dtN8q7fcGvlolNTbu8R3C7ll6mA5Kfn9oS+aS3uDn+cv63J/vXprykGQl2gv0sD9fV6WMpLESyE&#13;&#10;u8PjP3eIvXhZrqh4MVG0xHiyxtajyKOfvr8uIO/5Nl0tIuWT86D+3iMf6rorcHt4htrOiEMI3p9Y&#13;&#10;91FVpbOW70Km0xJPDlS3b1I0GR8yLHt9IVOqL8x1X5uMA4J4swWGPH0C2pxCKCZx3f2008B9SVSB&#13;&#10;SBl5efm92DIx1eO3G50Auyt3shW8yXCiA5W02rcPnj5gOkeRSMEo4/tlMx1vepp+xN3o9WIXJrng&#13;&#10;+5TV00//Mtv/xSjfEl371+65K2gxvr081WoAbHvtSaKXmz9fhv19N/jLOyvq2Tve3uQm6T7s4Q1O&#13;&#10;6B6tZoivLw2XBNK11yJz5BB6/MhWA/NYSLMk/iRvyLDpFbvluN8h1Dz+4wh/lmhdAEOy/L68tkhU&#13;&#10;LUa0fOtKGteQ1oQ1EL/+m90fntu2hvz2r82PZB7GuOK/yNPbsUDVOw1dIfCyrl/eFet++NCt08gQ&#13;&#10;EPnqkpSsaGf3WyVC4G7hiyoPdzOa+/tcwEi/4BOrS4yYmvrLna3KIMF6iUR0Uu6ocmnVEEs+uF4A&#13;&#10;Gy6hNeV/7f6znZahTzw+XP4I4PAjofU0LeV+/9goocDs34v6kzzmuMzLeGzuGvQ5toAzH7ZD2elK&#13;&#10;/2YuzNnzrX7ejsTqE/1PP/6iX/pmhmt3lC7mzKYV38n42/zPPi0HPp6/n6r79j1eaqN+oEQAlAMY&#13;&#10;dpi8g3TyYoBAvj1t/kQTRA10n5epzMMjhmyisAowIYpYtwy3Y1dLb7Qjf2VFwhxbPe+DrCgAZm4n&#13;&#10;BfVwO51s9jMaV38HJVvQShYxBi/X4T+XYDwgjyBg0lHzaX4kSX2fsujcn9sOLk5YPvST2VhE8en9&#13;&#10;Wv506Gci+Z9c+yIjaGgBJuqoup8uIOn2UP7urQyP4Zqfig+YEziSl3+8UPznP+NEe9sRqe9lfv2j&#13;&#10;TOipftRmjCjVtCQrdvj+5fQ5E+o2w/N+P51fRVi43fzU3Ztv3/cpOcr/TkdYNhlJzFtLTJ7Wf+2e&#13;&#10;v3z9gxfivPRjCtNnU3MGxnM2h30UOUFtnNpLMh0qvpm/30a/k/Xmvb+VfbF0nWCJ2NP4tgI8l9Uj&#13;&#10;CHfDZrAYSaTcdWn/tPUnXRsGh0fXz5igY//t7q3wUsmm+Hr7Q3Vq5f2NDvmuSl/DVSTcdHB6/+X5&#13;&#10;r72b0XOz0soKQEvm8vQANn/EmwVSFT9WFJzH96JgyBZ4Mk2rLFmLXVEuZngzJb67+7j++zHKIt+u&#13;&#10;/8zj5v4xqApcv6iqiXtcdo69e7uahQo1Wq0rD8hmHi4bwf/4/Xp7kAxnHmxgf9be+TC+0n4DOndc&#13;&#10;93EDu+fl/B+kiNVOofiUdSEosP64+aUZ5r5qu1/ThA6nl+n1akz9UB1+GnmcyDwPvrm649MvLd96&#13;&#10;yreH9idnwwVcZ+o99xr0Uqq61IrlsJ5vn9MyIqJU05XJ5OnlO/Pg0OJ/A9NApwu/ybcfnT/aqMtD&#13;&#10;WdK830mllf6MSbFpAR2PPQwP7Ww7Vm6I7GnWD0NZMrAuxzEDKSlcP+zZrPP7+Z+qzkvsA/1l4WBm&#13;&#10;S8xju9lO00UokXQybwvkRSiL1B/xWmMVXe7H8Ipa/l2PG0y3d3/yON7/ZX/aGiF2BaZssVGbbwvj&#13;&#10;DKTx+wY+35HN8j5zPqNJ0YYWHxgIt/mLcz20V4HuOXOfUSQgNDcLrn2W8qP9wbB+O980w/LusgEP&#13;&#10;cgUC1XcPje1/qHs9wGiD36HrtaIF3sjujmJLzHsOkS2pwjBKAcLEhgKOZuYYDJYaYLxDPKtVXwpK&#13;&#10;GQp/B+x5z86XMWZRU1LJI92GL+uv/JL/5QGuJnv+dP8jTfn67e3/FXb7Bb+8zd9S4Zir1i161Stu&#13;&#10;drioPnzqxvG2KbfTdakEcOPrDtbfyypTDkJMBUk94ygX2KQLRNtNzLm/9mUhVutmYIp1jxn5WNW1&#13;&#10;mfuvt7MPSELLNcnl65oaJTkKfiJJJw4UelSnb/6xLfXpN7Lbk08F76i2tzRxmiT0Oqdb9adKNnLK&#13;&#10;OdbtePy/q0YYv8KOHfb8OJ0tSbH7L/P8a7HdhLKMZBDWHPZdouFANna93W+BgQEmxFBazl8NU/LH&#13;&#10;eoi3QOY6hVj98sdr32wO//bl3x4bdccDUB+5MW6hBb9HLseaQ5ou46ltPua6Hte5qki6WfqhFffV&#13;&#10;ebUff9pM63tZw7Pkh5FySudVwzrvH34+v335cNdcUvr40Gw2Yu6/dYUaEVzaQ7OcuwPjGwpLvAmI&#13;&#10;FRVech3kkZ92FSlg+S/Nn+dgp97U1V0J9799/edfDw/+t+PfHppf4dKJg/nsxOGTSj3V9kDqM3br&#13;&#10;6P/y4T8ZjptkEQ3n9dLA0tz0tmTtBrdLreyrAiI5/tJ3IUEh7Pe47grll1zmtrhLy5xqEv3x91z6&#13;&#10;1xnAGH+4a64F6nZM7uj7tGS1O82Xel+s9HVwb5Hl03kopp87Jw+oloPLZpmns6CJLvJtNMCDx/39&#13;&#10;8h5Fcx2xOeFEl233YzHmK6hW9E4GXGIqsP73eTywQ3uji/Gias6rjcXup/X7Z95uClh8VI/RwgTY&#13;&#10;2oP+CH4gOArsmpBdwTZI5u33/2fl+TaisKtInr4nsMO/7B1f4Nb8ubo/nl7Ljp3SnOhZqMLO4KF1&#13;&#10;fvfhNl3ajfjDbymPhjNQdOx28rNVFEmAJ48vw9ruDx4f+R9qc9he7EkLvl3Xy81Xz38x8WxAuC16&#13;&#10;YI8YOoOypXFHockJ0ygE1F+PzQ9dXNz07VYi1U76kNAMV+VzhUtu5eLVu+0JcQ1LMrKpYC6s2Xtx&#13;&#10;FNr8FkVYmI3DiBmNEc4egcPTbZ4gtHIBVw2ZqBgTD5v5+5eZHGDeA/RQahyvNvhRgzokDDLKRUn/&#13;&#10;8e0fVYl8fwyyhKLwGkq5A+rCRLPa9Rnv18edX2iXn5jN/WyGyQmu8vzbbTZ7ufHXdfPYnIZ4Ps4w&#13;&#10;qR9rini0ZI7HcSsIJde7xzXoLRhPxgXUNtktLEut/f3fHgiv53XNPjwcAsAbQkNbx3cmf1K31+V7&#13;&#10;+5f7+Xir9js/rNyB9fEx3eMv6R/Pm+1rj7m32zSpexAiNCN+2v5tXAfvxxpSclreMXEFvMAbvU1V&#13;&#10;fArHuUnI1Dj+8zMEsNdj+OCPY+cEFHs6uyW+Kz+RFuv5/cKpSBHd0OnL+1vJD/oqyXMy40Y292Kz&#13;&#10;G5Z38/qPTsJ8lQsDUrECodN0CW6NVnPk3eaO1xY27pa/YlBIH1rF71S4iDdX5nivrn6zaYRUNIKR&#13;&#10;+urpQ6Fnd7lMeMfZAx7mMfuMXLmU4Cu+UeXxB+dJxFSYU2zIIcR0XY/lVvype8ZY3tbcXMJz+1yk&#13;&#10;LvS9kW3M+mkH1oL9VDU2rEsYHjCQ/KfL1URWaBdHN8IKqD0w55tbwDozWx5/vfKuewILElxiHEuJ&#13;&#10;S565wlA9WMBgTislLgfKJDpM+80HF8TXF/3zUycok6r9/n1oUvbdLpOyFH74d7dcbh9a6V+Oh7tP&#13;&#10;KS7JD6LMXvwSPeqPl4fdhzM7yq16G08u25RQdMn5Xv2Mo/F5lt2PcDHfeLt5H/N29/ChZmTK8Zho&#13;&#10;xkpBVKybtYIlYfWGlDs6xvPff//5adtV8YqS1Q+jRxe9/vDph0XPNQpvGrT7n4Mly803Mw+xGn8/&#13;&#10;/8zuT2t9+vI7l2B2E/4//tv/mGO8rrbiEtKSKxKW2UFS7uoii0OxPU3j9HXx64IINM6zIke8xtGT&#13;&#10;TrZlWyC5XM/aBCkEDSACJhx0CesQCUw2hP3D/WqnZbwRgdWmFuKOOCJRENECv5oYcoh11+hBBytI&#13;&#10;LixzTw+/rIPFAP3/Z+w8TUW3pfgA3PWu2dnFgAxr8WBni3CAAXJWf/36Gk4OFjK7UCHCmXT92dk4&#13;&#10;jal8QLZnZbWztIjYY0H7+Qa0+7AVOMQilhMiaIiqEoxm5KUDy7atFQFv12+MM84AJJkhqL3NIXqj&#13;&#10;Z9crUazDkjO6jPO0LBCh2zIQkrSZuVQPVZ0IWt3a8ORT2TSKV9miiHAOELjosYFhtXlFKOGIQArZ&#13;&#10;GC+1gnriOBYsBMKijWyjVuYliuPtprXOAQixSxHM1x5TO14MgpEgY61z/Xn/tGWK+MX22dBCKAJh&#13;&#10;YNYsix68GVLGel65KFaEMAQAMa7aAXhmfBIANVCVNRUkpBBh/uAzCBB6yCuDOSWUn663rr57eN5b&#13;&#10;nZPnn+6fggspA59RtqZsuskBqmKmyXtEIZWiXWgYdWKYibRYngDLWAoAoF2dc067tYEhYbh9vh9G&#13;&#10;u9m3mLppeNcBDMtqQGjpBpVGQAVQCSIIKGcAyroOSC+j9YmOOmXASdckSulE3uNYMYkiaIR32YYI&#13;&#10;HILWppTWBIBOvkxg4b4RnEF4nTMjtL8NGKFIIuM8eqCQJBwsUZ/1mRgG1LzoueyKGQwARR2NArA/&#13;&#10;HWdnICfraO5JpYFFNZ0FAQEE5CHJDJHTMjXP95Gn7GcgWFHWwsLr+5Vg7LzzOaiCUMJhAEPOm6ZI&#13;&#10;AbZSZtw4mwXk6eJuzM8UDiAE5zZSKCZrtQEK5IBdcBZEGHFQYc596L1q2uQ9jhAT6KfAs2r59jJM&#13;&#10;SAUXnI85GHw6n0HwLYDxuQUJIYuqA2Rll7zuihLgVtLF5OXLeMqxFFRxLqLAb/rqhbNwwQ6ANTFZ&#13;&#10;LNYkF/ihXa5B0S6aPE3e+IyRQyQ6kK5m7kBznedi/zBo12Rp7MAlMTBdzbvnRXW/odzdhpO83/3R&#13;&#10;X9TDJiwxA+9DLyAmXe1cVLKMJLa74MOokly+B46Zklwq/np5A1QEWg0BjcvQqo4EDPszEwIA6+BY&#13;&#10;qLJuGgAQoGa7qSHIOOFIPKf0Zke5LWOw87oQhTNNIUcQ10bimhe30ZKcpnF4+PQg2cZrO98uokXX&#13;&#10;y5TW0Mpq9K5SpayEv93kFtloGZW1KOXzrr+cH5rNDSEGEsgQeNJyIRty/P6tU+101D6G63jNDkd9&#13;&#10;S85RiEnIdc0AgiFHyLi3EwDJA73ftHOYMwd50hSToiicn87z+al6suPt/m6rSS6Zn6bJWqiUjNGs&#13;&#10;cQBAoJ2MCadEZOFwrAmEQhR1FwU5xCFyVI3uRgSQRVFSAMdi07HVvqaQq21JmuY4WbsMyEYYXQrB&#13;&#10;h5wi1N53AgXLfzj8ICBCCXsRQ8KBYE4QUEV06f3rxa7eHd/NdKnrKqy+VEpyxjPGMGkTZmPqu5/K&#13;&#10;h9Iim1CYl6gKLyvBpERFKyFlESHtDDQl4xUkq0vzYi/vY06kJ7MnOCmBOXbUzMZ7DW7JI2dLWsYA&#13;&#10;i3YXqSmk8g6DZDe7XXQwGmgGByCAhBAOY8YcAUVgCiYViivplmXPxewCV5Bh2KDKzb5giii6wCWE&#13;&#10;9Pbax1lnTNd1LeoGO5BYBtRvHju0Bg3fd8+lDS4GDCXzICcQa8WbUjac39KqFOdqB2CBFu1EoJJ6&#13;&#10;ZMlppjyuYRQ1XZ03q07OBngZfKAGKEdSVVVUBoh1iG/zmBK4O+wXGLUGPCXug+EeXG40ReACRqVH&#13;&#10;CANIQf7wowCc33xWqMkgpgS6Vk3jNa0LJiVGRSG75IOOIeHg517Pfrf5QHGhZLNpdv04l84sq6h4&#13;&#10;5Wa/ifT9/O4MsAZxLGIMCMMcEa/uh6HPOGPur71DNAXk1iU7Feys96LFgqd1ub/bvQ/vgsZ1OGLk&#13;&#10;dEkIF5B6VRLnWAqkUxxHTwTnAcGYhjhBnrI3AjNPU1hX3V8FgsAilICiEkGSS7gcTYoQI/zY1tp6&#13;&#10;Fz0kzLnIkaABXHX+y7aIzkZv0bRSFhyAkfDl3fJSLmGZnYUsBAxoVVWhOA4rT7lIzjs09mZbiaCv&#13;&#10;EkvJSg+4RwE5gDCbpwkJ7IzFCBaVzCRM46g47m+n5LQflL7anHmiESFhNMaU616vaeEFAi7celdI&#13;&#10;MU8rq2ia4vnYZwgvaVFUTl+OHIhhDSGEdbxFC/wyUYpnMykuorMRhbf+fQ4I5wy9N+NY/vLjNPQU&#13;&#10;wDfoBJduNDgDCyDEKZKQmNcWbYvty+d3WchhvJWlXPqraIrmrkjATMt1MBoU22V2JWRATQ0nxIKm&#13;&#10;qZD1hIvbOKb5ulF3EbolrwkzVd9LKN+/nqRSFsTVWU5aeHzbKEkzZBR21dbFuHt64Da45QIQWE2Y&#13;&#10;sCP1Vmc4RwtgKjDaS/VteVcF9iD75BRS9nhRQoWUC0zmCdEMqDfN4/7b6TNTVChVwGI662yCaEuc&#13;&#10;iF3dl5e3LHB0YDFTuZVK0MmH4GHBwXm+Cl5QwlOxbEnnXJhczF6+vh8FZiHA0+lNp5gyALlUIkQQ&#13;&#10;XdaF4N/eTVu106QhohQFUdBhOQuZeXBliTGWYk+EgjHq2TsamAmTFDgYVyEBPGWJRRwJpYKXZSJx&#13;&#10;WbigLq44CgtDtjYua7nZDpMzq+/2B4nQ9XalnMcGoIUv0IxggLiA2BZVaWM2izNmanZsyjdg+OMP&#13;&#10;rdEQpaqqin5ZZd0xPJ/GXrrYJuoF9EsSIJQgXN24qX4gOevrlAX1zhACxQperxdJVLRuI0S7bZIH&#13;&#10;XDSAbkQyAhAcAamz0wuIzlzt7XYKNoUEwzhvPtYaWkcilWirmF0tJdVlcvtGKAxlw4fhAiUz0T6W&#13;&#10;d5ObUIFufkBWgh3lqswRB0MJQYiSaZ7N+00yIVUxXvX1tEBCb6sWuMHrwGX19npWrSI5ZOQ9Mmly&#13;&#10;eurvNzvcu6JUlNqioy+XvpB3KQZtbpUSCKboLKOQPjybZWypULzbd1KkDLVHNSq7DavKNVi25TKx&#13;&#10;ggFoVo4BZiKzEGBP8N4TT8sMMd92O46w1+MiE17csq5vb2cOwU/7u+ghCJURdJ4mijDbeUIpRIBx&#13;&#10;FnDw2vFcYCcEqanzKYQ1rFTK6ewU6JJ3+XSDGUMibtc5mGtwUQhBCB5sHz1c18itgyIjjlpQXY43&#13;&#10;7GnSoHrIKJRr1ICi0rDF9EM/CapS1lcz3MzFUwFJgRDigs3W9a/HUa+EM0KIDXzSS4QpM40xjhY5&#13;&#10;vZShEVJUh5I0AC8ARcNxlojOzptpcbMOAa16pChTpnjlEc7zPC5X17+fKUSSwNGH7IL2FpHIeHQm&#13;&#10;z9db35v2vlA7EYgTM14xCNCoTgKY5jFImuqWIB0AxsuwUC64EQyqHDFQ0l5HArjxcQFXQZtomWTN&#13;&#10;cr1m7HKOGSaTYUwpQ+qgAFnblAejpdVACRvt5XZzkNkYBI33u6r/n79Wiqx+oQdp5mW96ZbvbBkA&#13;&#10;DkXNEYNrSvta6pSBbPF/+9v/rjNCovRzvvprNCu1vs9cVhyvQCWRRKBnUZSSlCwnTVSiBZSJ98gV&#13;&#10;SPS/HTGOWdU8QaWTVRJegqgb2tS3t8/Ndvd27Zs7/NDcD2bBjUKDStqUOQxfPxNlsawyBAmjPCVg&#13;&#10;u2hIuDPcbKd+VIqwQxUg1SEhKs/fbIEGhilMKCdEYzOcex2vLXsKPsMEtuwQBC0h2RNmM2BhToFR&#13;&#10;vAF3NlyrcXJuX2ezRuA3+5r39jb9Khwng9Q73oV6WS4YmWQL0kIYVgFWA4DgKMXpOF677Xbbtgoy&#13;&#10;sw6QoOF82xa1w9VlHeq2nZaxkLjpykt/Kssi2Ygo0noUaVjCXSarBqfkaHkQLjrrDZphHvBGHpwf&#13;&#10;IacwYT27fWw3tbTL6WHHV6TqurqmceL+LsPbMB3uDtmQ6wpQTC1lzn6F8DmlmRGNWbkpoqqF9iY5&#13;&#10;MNE0mpkZEw3abKvbeFKEirpcFhMytRCBpI0Dx5vzMtWJDrm3SlNUnG9X7fzTQ/sweTsZYHK60xzJ&#13;&#10;Sz+KoiGgeBu+cVS6CYFhcCFECEJAwUyn3pTbHwJ4ufjQFI2ftUC7W5WDDXbot5V89cft/eYSbeMK&#13;&#10;H7ysCssseT9Hhi3KZgWozZKn6faq2k+n5X3y613Y3vRvVXUXaLW+XjSNqir3j3cp91HLTErEu0xU&#13;&#10;UABJVa3KSWuXRQq5yb0WPBI8Z58t2Bdy9Hr78Y7raKiTjL6/v5f1D975sZ+sX0Z76Zpd0MitSXW4&#13;&#10;PCjDdDVUX6e/l02hw0rKdFn6cr8FtymbiCQjSggEy5VNcJmpXavyh4f7xc67u23/9g5qdfQmQL9p&#13;&#10;6Lwaq1OZwP32eRiHxWhKBFYBhewXbdsDXGez+oKR0TIOeI2kcPSlg14x0JZsMHa9mNnjpKak27q6&#13;&#10;9VeTIqQyF6HcM3BjJzeSjKiHDJP7+h45dvk+0wJobuZFg0yYqAshWym75C8P0g/+nu+tPF0XQzNQ&#13;&#10;WPRW1ODVcGA3Ram7y+1atGViVB8CVIlLwGeVXF6tttE+b5/enc6WdfJODw4StiQvUxJblCU/mXlz&#13;&#10;FW8Q8nrTT+vB4CTmt+G6EMTr0Hz6y+t09tNnUtUDSnBTZ0w4Lhl31r7SQFbJ++s49jMURhQDhJZe&#13;&#10;i/WdYJRc1Fg4JMUa2Vkzm+nHx72fXVdu1HK5rTbgNRWru0YhpaSqj2+QuJJXCtSgMuu6GBy2T4e1&#13;&#10;n5CCSOI1aBCMVdKExQAAIABJREFUoqmT/O3t/ePDX621D8/Pp/UP6LfJ6o/33XU9c77hGdeqOJ/s&#13;&#10;6hZUwwOEV3gJLrspypq9mhWsVnnyz2x3JIJAoCGU+Xm5lJJx3OZbcNECBjgsC6BzjBQR5zSPdlwX&#13;&#10;A+Og475mCAO1weu8QIEmtz6g+ryMGAUQB1Q2zZQFRx6mK1lr6Ie+J1KQINc4yQOSsf0SR5hZshCD&#13;&#10;c3Zl9Onx6afF/D2dWjulxeCHH+m0zMsa7ngKc+vC8cMvBTJkQEZDPkVW0mVPG29dToAAMjs3eHPI&#13;&#10;NsQH0w8lRetiX6br5unxqIdDIQxW89XeVz9wAe5wYtkiVFzfhrpS03yVEBIqMkJQ0KvHl3isOuWD&#13;&#10;F3JHWb/amcjmdtHUg5aVT/e1hQBrV0WkebFMVhUN4Tw0gW/vSFPO0wnuhZ4DsWJmWa6ZYMFUhTDU&#13;&#10;uU+ReqswnDBhfsmtutu3HcBYFvXqDeNEImCuJ5yd7Vo9TcQHbsNCgmRkfL+AIUsiUAIzcWpPKS4F&#13;&#10;2vhTbwWAGNOiOOAusXV0UxSoDPGb/rdiR25HV9fbU39btCcCTeOLACDNa6yVDjkCCaF8wvxKF588&#13;&#10;Y3C7OizSDBcvY1igmcd9q0Z0FmozfTlvQLU09PptCBBTWtC7LqUgOHg3+tP9z8v7sSNiEP1TEtu6&#13;&#10;ATFbB5MskzM0e8YvY0YDUc1M35aZ0AzAfLi7i8cZJHG//zh4X8jiPLyVDSwT85YiuFlzoCvPgJSb&#13;&#10;zTb1xjyiiLKNh4iubk2Jq2JPE7LWOmsRgiFVASWLbcmdIx0WYLGjEofQOKzzHjRv05VmD3NiB9IR&#13;&#10;FOPMOBhLjCNCLPi0ZNjCOaHo/TKThsFbZAj3QZPa4Aim0+KVqRLFyQsGb98GjrjVTqmuj1dp1LIs&#13;&#10;QlI3GSF5RsEHSHgDV0eMS2XzlL1eJm2nDRZQep3h98vgrphXwgPNBCUtDJj88+X1zha4upNeqzjT&#13;&#10;Yi+gENQ2KmJfTgYE1s36c+EbY1bBUR80S8Q4AzDgyhDAvdeUQEocuOxJYIhWmpnLeY1OURjLTVu2&#13;&#10;TOtzHhxV2+PxkgAuWgBmxpkKKbyTpQr4QypZc2cRw9kXKOuIP23aYe0jT3jAiWpSIksmbatNWZjr&#13;&#10;NTk97Cq36ofNYd23bHbeGMJAyOj9euYtoS2ASzFfdam2Vo+kYsBbkdKAwnX5qgpqnM4b4eEHbDMZ&#13;&#10;Z7B5972mRuS4CsxW70WhqgSupwVX2MoIomw3D9N5yQYTlFMjbExhRj9mIyD2NvTDTfLK4yw2Refs&#13;&#10;hx/v5tUGIGYWIu8GE0mNaoQ6xpkJ031qhRzm4eHhzuvMzw5iUm8243pUcYcTKKlY2Kj9end/N+pZ&#13;&#10;f0sC0m1VnIFHcyzKtuoOHhkBlEkTLr2N6P39RhPPeJBNLUTBmIjbWJ3zGnOfoIpNRQgmKmEBVNzt&#13;&#10;Ds4EN3BMJ14xSxaOinGgVdWFiLdN0fcnTKOs4GU971CG0CRY9PmV0sRpnixBKe53NXALAwyBgiYW&#13;&#10;Rh9YKuv2y+dvm5AKVSXky46FVWloNkJuGL+BbIZUdxtWlxWMt2HGhLja2xNFHer+1I0Xz5kvmk4D&#13;&#10;XCCe3FXs0Dkd8VpN01GSHUstUkH7uIZEwXu52UiT1YqmGtzxA1ombpeJE5wL4qG/2AVNWs9csn0q&#13;&#10;A2IoApIT8RFX9OvXk1SH4ZLR8ioRm29TrqKf+7ZWbkYftt28muOqOwgv6F0jRxtGmCrNWFcHH6mB&#13;&#10;Qh//2UhhmcZCJQr7eTjQ7YpWiz2ocBOrq/TBwtvriHCNiNfekixr7yDCp/5W0EeOlWhqhxHs/dKf&#13;&#10;OFNeh9jlHze70/iuiX5O1e39iAMiDmDmJ3dJRQqWUbib52PZhumtx4zpdQxxGUnJA7gT1XGwtRhp&#13;&#10;yH/78S/fp28zUf06LetEWgbGJS1TSagU6aSnouWJGsE+OTTp8IbJPlojKWgaMgqBbn1TbxAQBcIs&#13;&#10;ZbNY7/giSClltI4/ru9v15wTJWxcTgzWaYYqNuOi7yQHMalDZaYgQD28uoR6NaUEqMM82VALaKx1&#13;&#10;weQQlmwwkjmKLQyQg6IuwYgZKVhiYXXg7s1fasDw/fOzOObvy+dKNef32/apWfOUuF1RXZUH520/&#13;&#10;9FQKMxqqREgBEJKBwpQklFhjgkUCbbHVdd4aaJzQJrtnVheCOLNgR8fgCsrv2904BiUDI/k2obIb&#13;&#10;IARMqNI9ErhuKlVLMIAaGC0KnKFmRQ7XSGMi/EH8EEbXB+jrib+HSXUqoACcrsv9ai6AGL5EmDhE&#13;&#10;mCjR+m30cBxmp4qNBZixxBDvMEM7t+RObYhZb/7WdHVGSRWHaTaUlAvBuT95CEhdcDeAurPBPzx+&#13;&#10;SBnrvEYzxOXyHETVKSixazNNiHhprmjeryULAKdxmQjjce5R2a2kxv/bf/+/pGPVDShRxKJylZo2&#13;&#10;8iejnfdaVv/hY2vDBwKjJKtQcs/Wy9g6OXpQIyJyLAVC8jnHC6TJEM/KAoABQKynXAdmV1iSTTpj&#13;&#10;t1/dvIgVueyi+GJpxJtdc+NBMBSEGVHDAFBGFAkyPA5RsIzjYgmg4RIhmROuH8aCHeyQZWqVEa/4&#13;&#10;3+t7kgAPm9G6iUNk4CtFY0JxTinxAJEyMNIGx1Wj6bxvKbT9R1WTwTSaYbE2Dz8tkd0SLuAXPWtE&#13;&#10;UFlv4YBD/XwJ4DXlBtdyFtu5ffAfBinW0a6rXWWJQA0LjTdXFxGcZEoZcd41j6ffXvew6pP/cBfG&#13;&#10;Oe73fzMuq8uJMmqxzJmmdeW5QiunmnXECBhuT7m1wq2u4DVL12uTCaqAbsvl2FNYaEw/6yGrUAwe&#13;&#10;+SLZuIc90FeWi6TGuEBMzIqb1A38Og5nGd2U6D3EbYKWqtbRRGAfdJuYXOsk4FTox9BZChjmT7vd&#13;&#10;EnqyXKXcetMc+2Fb7xvWXt/fKvav70GPfHGhouemjfA+237w71MpS0Urr0yXga1VupSoUwzUacF9&#13;&#10;IRLT5cUu8LFC+G3na3CNRShceftr/qv+bS5oukmGIhe+ZO8z//HpMobhCv/WabZCELNDTFAob3Wd&#13;&#10;mvjj5xJ9WE89HifelNNXBqh6WUYGfbynZPXq4t3BiKujOt7oizhusCi0gMjTw+xvvS/vfjHGXQco&#13;&#10;mzblnGOEVprFlG09vn1uNzWvKqj51mYcl3n5PO9+er65t+HKHprRrhE2St7PA/yIGsLKFaOWuwk4&#13;&#10;iKfnHdKLWcsnT6kxPjhml5tGaiCdvryaBeWR8mYu59INoCZ7Luwf+X8BVnDxCPFye7GBlL6o9sd3&#13;&#10;MobnYvtSuOat5BBbM5tN8Ph7l3zdLyrkyzBtH7pceFDX5m0QRDiNAFtUbKZ/T+gukFQnELZPGw/P&#13;&#10;U7VO+DLTI4iYe81xbFsW4pszozHupkSx+IKsiXz3dsvYwovy83nYCIfLYo1UqsPheKQFfxnHoujN&#13;&#10;y890ih+rKk3nF/sVt7UhijLgv1yKqNP6crfP0b0+bNJ4B+o3aWePMR0q3YhSoljDfFSf6/JwCxHv&#13;&#10;9+xWuq9//6VtMSo6vygf4TCVbMbbjAK/fYPE1emCdo93Ax05v/K3XRW20RD8cblkY2XX5OXm4SaJ&#13;&#10;R0+x0Nm+ADiZcAEak3Ut0LaAH9YwrA5MDinIS1B+j/a8o2ieskaZ1NoL6SItN2+vPcG1m48SV3bM&#13;&#10;ijevPpSZLf9xjIym+JoZvQY0g2xdBCJ7oReUm4cmEPe1t1Q/Vwci7i8OxuhagFEflo9gZ79gRsvF&#13;&#10;WUbN7JeqrcYQv9CEm613pUYxhqqiaEvsSDfobJWAII8x19wImgvt8F7E8WVMZ2TbUI1MJ1c+74cp&#13;&#10;mI7/2o8rqmhPt/pJxIcI9UIfXIACVxQZ4EoUV1XZIv1/JN3Hkq5bghjU7d3nf5d58phbdW9Vd0UH&#13;&#10;QiEmhN6BCEbwAqCXZcBItJDUVdcck5m//ez2hgHrRdYnSG2yIwvrvXUv+HmJBlRkCgm7+EkpHfiI&#13;&#10;Oai6JVV6hOnJ4pCGhND9ShXQ2hQgSl84xThEvooKeQGZM9jW4N/LBoTooveBD6zkfBO9wz78QP+g&#13;&#10;z9jr9PLX2gDP2sFcSjg+r7eNbUGCtisQ6ZVFQ5L/9p4wGe650r8ThATi9NX+1tJdTgAR5kG8TVD1&#13;&#10;vclOvRlpu3Q2H9pvixHS5B3ASEw4HkdfwDAg98dD+53Eefxei6OeQBGR7P3rOMvC+BhAcO0DT+Yh&#13;&#10;PyuY6k5vrGQpVfDzwwUP2jF04HjGfW+LWAKYQlmjeVu/1lVXv/59j/fzt3jzb4iBEksnhjQymv5C&#13;&#10;3Mfs2RsLIZtOgmeLUv28kZJPvCqtAIFjgkr81m/9zVAXUK4X4KPjZKmlQkK+tKpDsQjixNbFFPa/&#13;&#10;HMF9eno6MQbqwzlXxdh4vgZSQX15a1/UA01QqweLC4M//CK/xIjSts0IYsREtrwplW3e6nykAQtQ&#13;&#10;fzW3teXxUL/aR8kVWyaPuMGSWorD3MFbgJ4ts9uWhlfn66equQWs20/tm12lpTBjgnBmtlOYRz/V&#13;&#10;NRRTTmaoexBTK97Esu41rVRLr1BSerdnsD8kuxHBxwfgrNIZrRgBJ7mUeMnPeeDK4+Roz7QA5Zba&#13;&#10;Xvlsn2VBuaKJ7tvBWt1d6cAHu0Qts3ua6idKq6TOHX1GiEPnrXS7c9DgpdMJkDcoQNj1dAq3893m&#13;&#10;Wl791pfTe8wVZSrqXX9qOD51zXZ1JVXAlb6qxQ4FDqb7vRb7kpacj9GZkqwyGIaxrzyky3UwRCTk&#13;&#10;DUZ4+1Arpvao5/nbGv/CkUqrd6KNLxv7AgM/Nx07UtSadQHszpaC1brxPTpt/t/6WlSUsa8F7LkJ&#13;&#10;fkTjZ3HydiUdGL+2TEK0mNqWS9cKYxniDLAVwr1q7JIkPqhyMY9vbQ2RQFq2VUbb642CDNk7ZFXz&#13;&#10;9IufbhQ0zJXKYLP/aQYT2pk9usxmZwjWDQNsPqQvwZaq6ajfyoQL3HKbzeV02H802VSJvtrAKzct&#13;&#10;/2WldcdoJMQkWj2qV3oWPTDw7P1Blcue0XrUqyZrhcY2sKqr6s5oTRP8fbkaakOxTY3dMXjHiSBK&#13;&#10;3mzzl/dtKgrUjq3vC1vXZn3E5bn5CU3mPo/XUipOtE8Px9eJrSFLPStuM/nS6c0Dg1F1h2wHkrH3&#13;&#10;H9x7r/YsxCdI0koopbzi8LryhEjUkuiV65RPuMWQW1TEKJW+G7mSqpHmfvfz7dyGL4WnEfbpQyBR&#13;&#10;ulVkw8K2fb6+RBSsPb/dXsYDrP90uQGmuHJv2WS9FHGk1CDO6LrNe8bmohfvNwhSys3o9lgp/ggs&#13;&#10;XM5XSTrsPyDoPcH/Nt0wZC/Pu7i8wenrWXTBkWZ3Ajh0HDAupovrMwakC9aQ4rBF4U+r2ejjV/Lp&#13;&#10;maKJYKk0Thb+Voak1VKnelvH7jiAnSjpndxXTtBmQq5MSc6yYGv4abrzlBrBryZHFgvBsu3BRN/F&#13;&#10;9qmln/C20e4gTtGZpkb31L2wP4dFbIgFsVAhYCpQEJrrT91eOh03sYRmBMa0ayZ7mYWqT6u5iIz5&#13;&#10;BP9KvmzuOrhKaILG7JVYo6AIUuyFOHdYJbPuZYiqGjdQqc/u+F7efNmWHQAbWz4bFSDLVYWQyucZ&#13;&#10;mHIUu/vyfdcckOYkgJn5GAQpRwFI+Dbu65PEh/Aoyy8BVZQqVeuFVRkNmDfKzsaV8mO6rvIlA7In&#13;&#10;NRvDzte+3ePSQ9flhPEQC47psdN8nWZf4h5KbGRrC5o22zxgqWgpW1tb/UZnuzLV6r36yBKtAz6U&#13;&#10;7b35G1UpIMAktdw6WB146VZwZdPT8d/GhQuqRZ3wOOxn+ePgYd8rydzsDWT8FDxgjEdIWNtVnqDL&#13;&#10;TNGH6NjAD2+5EKIxzbKG7q1HdOpJo3/dHuw1p0HWVTVIM1EsGCSlRwjHzZiJCkTdtK9yLhURn234&#13;&#10;L+Ebc8HLVvnwFJKrdgGjNajiUYgZrYxIoN70jb+0mwWu7VC3OvkbD2RbN8aIW/MdfYChepbHeP8O&#13;&#10;2w9n6vUnYf3cbH/ZZlNT8ZZnPPSaZbHR25xavzf/8PjZn9gvzqYMyC5Rk1eWBHXdyBJgWCChPM1U&#13;&#10;S6uPzmu4c4/LrumLdgGTPEMf0E1738UTatbLVBVGGx2jF6olTA+2IaKeVpOeDZpCVdWXx7L3WyMH&#13;&#10;EHOCCB64zWybcLlJLdYi9Iq/fp53q70nUGhfLZmgVBNModf4f/8P/wfFGVfeGuyn3z5RJS+6NHqC&#13;&#10;SmTzz3vht19xw112ihLw/f8tA30cCRm75vaOqciqfrw9yr66XxfsaFiPjGGI2lQYjhl1MXQPPd0B&#13;&#10;8W5lIB8afP3zz/+06Hu9gyY+QzLJwtMjvLcWnvY/zIJCfG75NhkMe9RICNQ2X0R67AVFsKu5ctPy&#13;&#10;GB6As3nTHzMD7kAK5BJwtHIhRu1vOnGyRwZkV1gis4uCZ8xoMPS8WdFJ7R8ZfozwG6UUAISEqn2L&#13;&#10;CFIdn9nkBd2X8D9I+V7I6/1WOjYCa/OZ9iDWobow/zxh3ER9hKnp8qaqKaG/H+9NzZkONim4rBlT&#13;&#10;Nm/vpXw06DtqcEROJazcGsFyjz/++vMw3mzGcOMLLYQ3MtNy80bFWTIcQdQP8X07o6ZlHz4wLPvq&#13;&#10;aCbwunQ/84EtrrW22nXFjSoG6f1rV/FLovJkSFVFjBa7XKf0py6dOcS2b4PfdC33k10KoaDg4jTm&#13;&#10;HHdqv5YR8UfaNrrumOLBCbdpqpJ/Y6p0vQqNgYQbBn+bNJGHFz73HKZN/ybuALH7D5s0h4vjfpB2&#13;&#10;V5kP48sNbXG/qfli9h96G0KhyKOVXzeBYzmSctMdQ5e3v7Pe4boqBC1eOwUyUe6mxRTebeprPG9X&#13;&#10;tUIjuwSAifZpD1MVVcUVkp/pfr0sXucpuGpawIcDVCxhUaNtvI5fhj+t6FXmf+83L72pxXd4NrQe&#13;&#10;vq55N3uS7ykZgEqjugTparPeO2ZH1SgASN4tmqHuqZneXotighQPHFLEH+1jvlBrnscXdzQ7dTCv&#13;&#10;8ev2SHWpKrCN51vco+2ryISasksfLXSbnAWRpuRmf4yIDmHbMgIcbmxS78B7MTyTIn7Q8ZBEf52s&#13;&#10;osT08wbniEyrXhj+hjHvnz5dZ4sJA5giSPODtgenOoJozuEDxrEaIry750/NNt29Njyh14SYq+Si&#13;&#10;2FEeBTUObZYXfcS0LhSA/aJhyYhrTXuVCaXrbEJI1GxVw0hGbtzGD4o3nEezOLU7pK4E9/t1hfh0&#13;&#10;+HMmzKAgv3ryIjIJVBQsOsCqwppnTZ1jKRaScNEaOCelml1oLK3dMWVsg3tBdOlo/fxkV/ua72JX&#13;&#10;+xJuRDZkv6aRP6fW7dend+8mFXAWPewVOdSbf8PFoEJKKNCx3/WteSJOvvnCd332G2npTwjU9+aG&#13;&#10;KjHbLa9O7JogM2BzMUJAiR9hvuMKEBDDUFGT5KHVkhXBgCK1V9wfa/d+Pchm8Q9T23Z/4OKjLelh&#13;&#10;3nnRZN8KgOJoiPHUB6Kj2fJp/zTabc3Y+tBljhFEmHKv8RGkbPZVTenUiVYUDCZQ28hX+7Gu+xtq&#13;&#10;q/Tb5RZPX/T8jyVXRRAmJZBzzTjA7o6qQUBQwY2MR3F4PxyBEm3bOpbe//Wyr/tirPyzMqMf3Roj&#13;&#10;aAGN2IxoVZjETDAyCC5pMu6EZd9fZvOlrvMPgUGoq/wX6KEk34qDCLIHw3E5tOCd3htX1d7U7sL/&#13;&#10;ZVh+9BDvV41du/kCmGqqAh/HMnH0YLhe4/dsEq83gznuib3V1THnNgMn7MDiEOvdJ6revr/lmMIu&#13;&#10;tG8bhQ5XYPQe4WcUUplnKOr+P/zkRNbiDZuC4wLGe30bUsW9y7HgYyP69EAW8bI/MvcjrbTG2DvQ&#13;&#10;boTh0eoo70kVIej9x43t9cdXORw+vEaPoJVBwQyKR3tHtL4a9MB7+Nuk6ZHKI9+uXnxkznjsy4b+&#13;&#10;8k+NwByCKjfZTE5s/Olv/pWFz3va7FjluO26/UrjTCddt+3QP9Y1A1jFBAZNa8dTlahTHv5UPZ+L&#13;&#10;zh9qs67E5bQAhOh9tC5hHgzlzeT8dBwkvc4gbZIMOm1HVZB3bvZr9fb6988/n8b5O0b9DYyWeLWx&#13;&#10;+41jVGMuoI89EoQlWRcR/fer65TiBQCjjWcs4UFUYw5IsYDsp1JnzNJ266nPMjZMkrtIv/Fn+s6i&#13;&#10;ryjfqc6XsgS6kCNzeRmSU+L321gddXzlH7t9edxh9Qxq4zYHTcFHs1L5Cqr62KwkSdLjlS75hwAn&#13;&#10;L+SF+DTFi0zSM3GGmQ6erpAQFvKA6vftkXf1Jm4xdYHksWwVw5pDn/j9ktt+uoTsSP6ji+v6jgXf&#13;&#10;fKKHIfHzt7i8wtSDRHbtpNkUunr9DpFNjoEwhOqeiR+ayn3Nf/6PZAH+xxxYuy+KRTf+5blv8XN4&#13;&#10;SGvkzdaP0zohMydDLpmY4BFwinbnhrXW2BVKFmFRKmR/C8t1+PefDcw5E/yqp3xUeICJLRBUd4/i&#13;&#10;JGq7ob9l86+xFFo/QRvYjE7sgGX+EMllvr2DrSq6yYO6wWHCmG1T/sxI+XCCV+lxm2kDw3+JBWtU&#13;&#10;dyNgzbyiwYamvBE9OElbPusVE4IIC6mKDOGBmlb03T7pYOr6Z9Gu0xKZ7LqkLJSMZ7+yOgr3EWOI&#13;&#10;WQHorHIiG0xD2AsKc9yJ3XKmu7axJqMk1wZh2yewPb8oA9fr66UBu3OTZZVKi1dWGi83ykWi4pbI&#13;&#10;p0wigI7V4mNN7LrabfWmytM2BAOE4RpipuhqNued8tL/UCLz9f5YE65nWkXs7j1MV0zA4r2glXyU&#13;&#10;CFmo2lJB/BB2K8FhqX6sDXvXVzZ9lFhXiGazDr6mGBq3TXClPn6pvoTRm3u0X/alLaO1BrC52joh&#13;&#10;ycMLdHKfWShaiuTWfalhcNvt+48/oSEZJ3v6h/+ORsMcqrxoPovbnGDLxvzgllDIQXC7RlxCV9XV&#13;&#10;JRjNyr4//vftrf28/4YfC6C5gIPifjW8rUAGglSPU1nvqxSoq2EL03dfPKecdSgupGCcQcc4n5cY&#13;&#10;A62rY6bv1wdKCsSeyW87NYBsiIUXPWULTuIU+nU+b6plsuO5cn4t82Y//PJxjremp3e7AsYfK1Xi&#13;&#10;5fLN7bfd7tDP3r7pO3vYMfdzTGLoqsfHx8tVRLiz9PejLFLCBDDEhRIcl6NKkQTdwnkKztc03aKa&#13;&#10;N4XS01P2/xqEDmK2fdCXte0+1tXLnL6t/TUg9v0tqTRm1te8akqFwHWe/OV2qcQgfjl9f1xATcxw&#13;&#10;eLtcwFM/K4JukH6LysEeiUfC1V0rSGOjIDk89AXUS+u2jPkSXCScoHc/nAyGBVGv09rXaMvdCM59&#13;&#10;xiwd93BV0/ki9/UprcFjP+NZF/7bq//4ORRIB3jEuslwArL7drYMANuaqmkkVea7tj4UvPFDSoLX&#13;&#10;nJbHuofc1G+Si/v7hbUfDv4ALTy1vTffVn2mOJ8+HLS+vyzPHoE7y1guG+81gp+4fV+uKGDlKxCd&#13;&#10;LUhSNX59P7UyhINPm42T6R0zfqiI1hq8GpJJ352apWYfoLVrScVLtOpX9fHkugGVK4FqNgYNXaEB&#13;&#10;EY3AfDQ0KqQzSqonctdXeDQa96pgBgYarK4hIdU8Jr0W3JjxoRqOmYyIoiJiMgFNWxChdzRXCvPi&#13;&#10;qhqcCJn/2ze7E9Qc3GLM4yKpdLzQiE+wq4SBYYHOQkdyPgK+j6gKgD31ieVQki8IeY7DWX9JJzM7&#13;&#10;f9zyPukmnuges07xWuQ50b7gGKgjiZzlY0tzXfNofUHMB41oVInSFL0nD0+37h+bSOmpw+XvsjmA&#13;&#10;NrMnFFBKv4eUfd2SBpNfH2+YNRBXib8Osr3/9k73ESwlEmI8KHSr+WnyM9sRG81qJBaAqOhqPi/Z&#13;&#10;WfKpr2zRVaniHbB9a7KrWcssf7iJAJzpHOgZ/2//8T85p9umfj8vIS1DOwSXcBVHjzgG0+2CgF8f&#13;&#10;msv67XxtSEiVCJKKtSbzdffy4TLPgsgxrY2snnYHbXGKUwHEuDgIMfu7HHhLOihAdiQYXAsDGck4&#13;&#10;YY7cJDf7VtH2w+6l7On77UoZE7Cst3uO0NkwJ60oa2uxzLdS4uMRkwkw5linkKNSSphCqv2qR0yK&#13;&#10;1w8bU3d4GVfPiXLLSjDBGJOa7xp6uV5hZhlCAoukeFpL/wSNTgRXbV/N30Yi8bw9MoWX2WNr8jyv&#13;&#10;VEpG7aYJoognJvg4P+jK6TN+3NYSIWVclUDrImqQ33lCJWNId7XdtrptSwHTWEC5RVASKDVWAkYo&#13;&#10;MGAI6khzhRBapX1unzNC5+vd+yBIggVjRM3D1R+7FGHV9DBBH/R+v89ANTAErxFMo9lKiQwzu+iR&#13;&#10;iR1EkBFA0ePHG8/wy5cvN54a22Rs657STOxSkKJL1EVHxbCN4fevX3tIA6Wr32jNFRJ+03oc6f7Q&#13;&#10;YDytUyzJYg8My7m0fYeRivoCSnHOnu36sX9GFiCmYHAQ03HaFJfoc0IW2tvWdG0oXutwODxD7vA9&#13;&#10;Msa/6jMCnFESvB/21WQ8QqxpB+ceFMpOKBLAiMrf/vSnUgAFYcrQbAuChcBAqz5FWApxt/vx83OM&#13;&#10;WXCVtnGC2RhTQNHvFy5aTFRAUxwVRKHtxGq/H6pPUyqlbdljQiRARrr9ADNdXciAzHH+QKlUMvgA&#13;&#10;9srN3ltdSQEYD5uDhMmqafZCz1sr60or9hMjAbBCNI5YKFwKLsCR/csOTZMZuqOIfI5zdagkpwhg&#13;&#10;hChGlJqx+rjfvIOMiBFg3rRHRqqcz5TKqu97yPx1uRCI+rZ93MzHP7EY0LqEYPIw7EopCKHsqXFv&#13;&#10;OWfrojbU6LEbJIcs4FBShgDC6B8gVZBXkGtg7e3GZFP1h1btCQXzfI9sU6KPJuKCOCshZ0Q5JhJ5&#13;&#10;iyiAEKcMcc38snIAp83nElkECmDS1RmgyWpdwlNUQeYc7ZeX56/f35ngTdeb2/1+16mkggDAqWs6&#13;&#10;7yNChIPk10J69f1xGSA9+8dut/PLFqBFBRFEYN1mn4xfm06UC7VySTbDBGmrECLLsioMtB65aGIm&#13;&#10;T90QFI52FgSU3BCwCt7rteRYYOuH4QgSgj6ytvr1+9fDTvBcQYi0dYJXNEWAwPl6hkhhOIeUESbZ&#13;&#10;p0zJ5MyW1KHJAAAgAElEQVQBSsFrnywWKGcAC43Ah2xrzlDd1FysjwkBzDhnnPqMa94HYB/b9bgf&#13;&#10;GtStVoeckLa6OCWU0XZ3oNr4EMJ43eZlOR2fQUFpjVtagOR3sz31vKmeCQV6G4lC09vSdZ1GEukr&#13;&#10;4aTfDxQwJ1sYnVsnkzzQ+OnpyVi3lJWuhHOBCZJURpJmvxxU9fsf534n24bxov4x/uiqgSIG0+LP&#13;&#10;GAvki9vefpRGeUZBSh09aTdCEnPF0hoqAp6H5lK2r/95arvB++T4xKkgiHCXJ+RDQuvmDojjCs/L&#13;&#10;VgCKLrcs2JBDgah4QeXXr9+gUvff/0ErFUGBNeuDjChmnCLgnLQchlYgC8Al6hQT4qncSackQ5AV&#13;&#10;ZViMMVprYLaKotvdTGviZSW7vQ9eIfeIE4o4GsDasqwRIzH0Jxdf1cjHaN+3iRNwqJ9DCY9lFBkh&#13;&#10;hrhiWFIp9hHoy+PHQT79/v2/k4yTTTrWMi0254fRxd5pfRLdh6f4eBtBgeHp5TCnRSRAOKNSbhGW&#13;&#10;4Bhl5/O5hZx2dNt0MZQMXCEKfdTF34LuhLTLUtGOELQZF0IOfgIR1nWlhfjLSz3NRtUHZd1rdENd&#13;&#10;Mwgq3sSwScWIgCXJSHLJmZqAVB8B2JyhBBzr9j6fE3D6sSba7PpOCpqLNZECH6N2pJUIQUoJ1t5k&#13;&#10;XIKlIOWWloTslIBnVbVKyjbnTUj3x0iFypD0HKMG+wCmRT+fhnQD63pnDEwRdR1LpuBI6g9sMUmo&#13;&#10;IWVrooa2bJele8aP93n3tE8w4xVqnJvCicnkuPNg4oyjkJfLHAS6mpFUUKI9gRnkmO1WMNFrQEj1&#13;&#10;VSR8oJSOUH9o2hJgdCUTuG+IaIeE+IHzDXnv0Tz7/+nDsZCMaO08Zk3KMLnkaWzO639juMoBbyF2&#13;&#10;XcdgTn7DvjYGVLve5ww6B0JoBFcb+dNPP03J3d36BPrqg3g8ppQLzPmwP4y3y/Nx/2Ods8+SVcTY&#13;&#10;G2LABwah2nUH1WzbQ+vJxEpQDZC43teukuPttt/vvz5+576ItgmwgOBTZBKJtPhC3Ne7FdRjuNFu&#13;&#10;sEFjjJVrqj3zCK3eP8FWE4MIwYL5e4jRlpwRgKJujY6+2GbfeBS3651n8DbPEjHnUtMN6/KmMNLW&#13;&#10;bdZiArDb56wB9LhGGBIEiM5XkRVlyrocAxoahQneNh1U8lfAWNz0lclaoapYUHoiCCAS22SqXK0+&#13;&#10;ZR0kJKjHMWVC+PU2UZgoZynFQgDwXS2FXuasMKcAAyAEh77YJVUVVRKHmoUxNm0LAa/3ZF4XroRf&#13;&#10;tTDJZjfqOQMsImu6hkm2bV/bly9D38NJIrFI1dyuj452W7GQkXrXMRBv3+dW1ZKKG9CTWYrLu3bI&#13;&#10;OCoglrcHJwoeCcrW68mBOoIEUqAQwClhVXlcEgXMFxyLYuJOVxhZ2zfOaxpw17TeaQzLLMSpq76+&#13;&#10;fm92XRVFZBQheDOLxLhCCPnAlYKERZ9LKtf8kEAKzqMPKJQi2pxzNmvTYB+iEBVKQmE4BWtRlgn2&#13;&#10;p6d1WgThRc44NyEEUGCAiUKebArcAUeJwJtbMEabXjEXP94vf/r8fP/xJqsuF4oZ36wrALSRWrgS&#13;&#10;yVkjhPfWc84oJQgZCr/E8DAtrv++vO+qlkFEEKuHHYUJl7Ca8OrnBit9XWtJEEc2AyIqnB/WxdPT&#13;&#10;03VZ97wzOo8PQ6UVO5oMrtkurVebxDTeEMy8JhUbuOCMMY0sx6y4mChzj6nqah1cvnvggBB4M4tn&#13;&#10;oAqpqZs5OyF64zdeUZY8KHXOQGvz6UuzbAAS6kOCCL8vjxfZypBH5VGKNKdIinMtBhAB6IuualmS&#13;&#10;aKpjtt9pX1+/3xgQqkqzdjYDkLw6cP1Yiy0wyt2H5+CXAgyEwmiLI8S+WDFr65qmOd+8uWil+DSN&#13;&#10;iFne1wgjzjl0SZk6yPxI81DL1SFCCDLjbZ12zS6HsmzLeB8bVQXjKQW3ubAGqg5jwf0UhmGI0fe8&#13;&#10;t2G73N+70BnmCYC3yzlRXCnuESlMZHPHWDkfYso0A1BCjhY5nDvic96cCzpDP6WM9ruTdmY0CwMQ&#13;&#10;xSQUxlzOztfRge7oliUbRykgyYfCRHuIZkOMOrut46Pq+7Btft7wsWKxCWGra+5QgRQpwjnE2o6I&#13;&#10;MR9s0yir2e0+Nk1rbQppYoRggFAuiTG7bAzgwgBtWIbZRycSXXTAGIN1kbuP4+PyfNpHazwrMOX5&#13;&#10;MTWYrc5BAErJGBBCsA0wAa7hHwxLxRuJwjYWrkgArkC8Bydfgi8RwwI5YZDigkVj3Jr16FAHnuXz&#13;&#10;aO0aYnOAxRJZCxttRUUlTwmYkHSAsDisUJO2uXqu1nGhkPgYP355ijbOjxnWDAQEsEc04f/lP/6f&#13;&#10;S9wcDva0Dq4MHAs3T/uTeo8g0oSb7anZsSEF2amPH+oP7/eyzjzjv38d5KSQrxjeXj/NlddrEmCb&#13;&#10;EjmedJyZWPGEBVX65q+P1CAGE1JKVPD6f0mEAVMaNlCWbpj8Jo7S6vd9+OAvhgxxA4hQjhJmB/3+&#13;&#10;A9a85ZljMnRsY4LzdtCULuVqohlSmuUphHnfkSRrse3Cw9UOMnF/ORz0dOkUDitsjSNbXo+UiZiU&#13;&#10;ejPgkNNcshuLSIqfv+L+FGb3Ik51nGlVjRNY4RPZad7CwjThMC9JeZHeE+qnakTQhqbmCa7QVFPG&#13;&#10;r57OjEWCgU/dGDwF2XJa9mhdO+bbw95Lar8GP+lEdqYMD2e7LwX06R4wMnZcZsTop+G5KyBF6EIM&#13;&#10;HVoDem7qx3//V0/o8vv/3bN8kPY///rHIJSwcOTkkQWhsm3aQcT7mBKPSXqIPGt3Swp7P/xGF1nj&#13;&#10;ltOrQXhwUhWWHPBpHJ4I5MQUnbb8gMNR1Ecwfm8VrRlmbY7fYkycRQJ2VELN0N00j5wP3wL+H4H1&#13;&#10;VdR/LT8DjVZtnypupUNH8s1/G/gMwj5uCJJak3CAGdM10le27kLVvK/Ln3tLtWdtt1IJ1sDwQ1C+&#13;&#10;TLqtai57m10QMQsUzq+cQk9weXEkFW5ZeY5gHKxfJvu9oD7cHoyDZkfhNL8MP+XRGUv6AeEK0x4B&#13;&#10;mt7XhSkd/NutHcKjRhzAMqumOtb//Hp/yE5tDwg9JgntqzssgEDAELh/+/CypQztRh8AkuYyhOAK&#13;&#10;dqXxyavpxkj3q74ps2zarF39wYQIBaADKnAEei+JCuvq+AXI0gztsjpvXSOBW78RzGaipMH/Ip+/&#13;&#10;g+LdOumknQLEXvqz68zm7a5GEFKfOSPAXn9hWgoTXg9+cOuazCM7x+eubS7jnakjri5UvlP+437+&#13;&#10;WPS4VzIvD4Zgf+0CCnelJaWUHlPRjE0Bv63LH/sG8eWX5oCA20jWBOXkf15+jHwzFT+EfWu8ryo2&#13;&#10;vYpK1KJiWSRbsaUkdOituN3e7YlU+6W8DjGsGrfdD2Pk0we/QeEriL91Q5VmJPW+/Jym3zWFuBiv&#13;&#10;+1Mhc8npVHVaaq+dWdZ09FVGb2eL5ZdgZ1FhZ9h0r+Y47i8hGTTsX8oW+zJ2KJ4Dwq5pCZfe1Dnt&#13;&#10;WhjXRs8fKb+FJGNwfY/W2Bwfk35cmIyyanTyfGgv0/BU28d0JbRAsNOdRa1ClfwY0/Q8ZBt7SBp6&#13;&#10;hyBhgM3KMP6BgSMxjZWYqwoltCuVqw74QOfvb12CEAAfAaR1hVlDrqFkEzhZ8B/sDWPOA7d4vneI&#13;&#10;9ApIlizeo45lsZ7an9wnk8xK5yukpe8NzVuaawf9yBe/0V3l1iJviEc2Ro0CD5YUy20C6fJgkS63&#13;&#10;1NRZAkKptK40xacOJh4als+Q+RUO/njeIRhYhM6l7UcMJ7G7g3RrkDRi+7xgi4/b06Z+MZoiSzLf&#13;&#10;qD0rTms+6GhAXmra3V+Ll0qhNoBH1W/7FhnjQ+HZMsC+aG8LsRxWb7f/+tPhxLQjzSNcf9qYCsde&#13;&#10;zr+Fcd3VcgldGbKdQh0rpeU6qKVgwHe6w8/r61rK98x5Ij1C7n20gKcq0Pq4+O53FbhKNnhQUF2O&#13;&#10;/n6hfRc6eq/qdLsKSgstdfgpzhUuezqpT/SLnkIocCMwdUaDomhf42TF4qf7EZBzU7xkuepgmUfN&#13;&#10;oSlD6idNf5EfMKK2uHMsAsJHwJEf/qrKIIqMb//ZhM/1ClHWJqfr5bGEEDJCheHYXGhPcoM0gbuv&#13;&#10;wTX7D5dwt/xey8atOeb+RJ2YJD5X8aXV4sar1DWxhweKgOSUV+/21z3yhQPLbZAy29WPG0j9A4eY&#13;&#10;I4yGoAz9BVe5tcz8AauUvZvPP1d7DJYyJbqq+bn5XOJsp5XEgg7U4PajyE9bz2Qo8a5XB3M4a5pb&#13;&#10;yT6v8FvX9FN60A/Fz834B1Oygnn7xlm9F4gvZP59ig3y4kl9kuF3XUY+CCArtlELr2LgsQrqjQrY&#13;&#10;3K/LIbiUkoClHwRGiVCBEg0LuJ3is+4uYDY/s5dlQ2C/XUzqQhC+R92LfZrfyilv+Rp/Hv72rsYa&#13;&#10;PLNkv+xwxnxLNgH/ET+N6xuABFISUNldtV/vON9BYdstYO8a5i/KpyZqvQqY3/MaSu19783yXO/H&#13;&#10;bbXENLpX//+Riek9Fsy+AbiVsDSccAfLkgvMcUSX9YzbDEBzvp27vo85HMXzPE2MkoyhRYz6wrTV&#13;&#10;NLJnDKFDqKQJb/wPLFof2ga9n0Pw1vdcpLATL9Oa7vzcCiJCBABARj4xPQeM6Gm4ns4fMZIMBJt0&#13;&#10;LmcLkegEdvH8K5zKkPb3FjZL5RYEYt1MnWhhlCkM4bLoQp6Az3Dy1TKCBxjUpwbszvOjp/iZQ+zB&#13;&#10;pe9sCBWjmpSH/j0JjyoK/pgV4qVkeD9qKAMtt/ijEo7zLcYCUPOgr08+JUQC2u9I9rY8Flux5jbe&#13;&#10;kqX6gfbmhfE/LDPLPsMYfRTQuCdOLTVfAK5inGrUE05UziJye/XWw81TUyaFjmWNyG8gtdlvwDc7&#13;&#10;EfO35Ejd1tptXcKWNbjbETm8SherG8Igjfql1L/X3WULX0By6iXd2Z/Fp/dBi+f/ZxjQdr8OZvgO&#13;&#10;ZwQSsi6gWO1516hlnsQ/Lu2g3D5DtdxnCxALWJHzltpeW0M4dd2yawTcbLOC22eRWrmSUrEymigM&#13;&#10;+JAbs11vH+haPFRyeHx/O8OmHBt3MuWOZKEMnjZ7yifH8XRgaL45qjGB07o+dz0uj8zaGfYDsSsn&#13;&#10;AXp6rLfNR8an5G8G1CL4sjDmAXny4SsbBDkp80YpssFZtzePbzHXam0YWyxK57rG0a/G9QNUMogD&#13;&#10;7sIcyakKEMx2/gU4UgyjCRLyuLzXSKSbQUKE3So6iYTc4B/mRxC0m7XjlouCzDpH053Na0TSgjY4&#13;&#10;9BF0EBSyY+ZGf+Fy1nDKCiXFU4dLW/nAgLqNS8E4SNK9wmQAFQIREuLYHPDkv1f2eQojVwzeJWNr&#13;&#10;Hmd3u3aict6ZMEOs88vueMiuIKGe9QsO2dyL8U3eYlHDkLFc6gBnlHg4/rl1ZxgEBTI4/LC6+Xf7&#13;&#10;+rG8LVQXASpas9LA90ysUDJ1B/ge4+JFtZHhYrfnJj80UjA2/nEGrH5ykZIT8X+3HTx+6P9k8Hv/&#13;&#10;7VtfEUQByiH4zkCDP2BbdjaHBOhfNxlfdMAeSbau9IPK52WbEXZ4GNm6bOan9rOZ/9EDXGcf2TGt&#13;&#10;1E08b+0B8VjSmNnWP+euqOdZYlOntCShVoR9Wc77w58TyqAu9aP5ujrgS273xzuBO9nZMAuu4b2W&#13;&#10;FEZTWj4QYnFBy92uu5t+94dGSRAsfcwpVtQi/Rt1EgveQNwi+iNj77DKiveMfD13qUKrGDnkJ5kq&#13;&#10;cg93ZmXznFEpBHKb8iOE4Z/+kizQ7tYN3IeVoj3v+XXTTkn5e6xZxkDNU4Zm+msv6rTOJcDebCla&#13;&#10;QBKEmW2Eeu1vySHOD1HrhqG3R4pl9UFDmWXxJK81B+itGEt6qnaVuiRgTcczVb7kYIEQCme0vR3g&#13;&#10;v4QZUMIJGi5lyQ27J1PDtExJKRTtSC3bBphx8sA21Z/fL7rZHzFmmSwCBeGnWh82N4GIgkHS1Jt7&#13;&#10;iC1+jBURviYFoQXUaIpzM9QuGSbysmzWgQhkg+Znywrj5wTw//o//6eP7YnMKbTsZNAl+nXXNO/b&#13;&#10;pnaQc+dc/7pS5XgMPUz/KCMogTnzE+mj3OEpN4Y+FvlWTaaGY1qUDn6mEsji6K72P9w6N80ndIPw&#13;&#10;UKpcdn7zn073G8qxtDwuRqfMsulFXMdk41F7QIV/Vq37Y2tntZLhz096uq/7w1/Bep0brPOC2ELd&#13;&#10;keJpkGq5QPwIdWnLqkabsUx1343zbENVtqXs2ouASAN7IHecvrgl/yZrgAeFr6aK5r4tDlNRU2sW&#13;&#10;zprukeOcQwuHloOutmkVcgWt5qLFVVAGujteBfoM1SOkou+WPQkEC4T4Q/fJqgmVoLjIJHH4xevX&#13;&#10;in+/0f0BKQaT8HPqqgBkDuFJsJBWiJDkFY8ixi8J44RDZYuLyhX+WGL7oX7RahtLIadTzS9P3HVN&#13;&#10;/vvyTzVYo49Puxo/BGJ1ksJ3y+medpXVU7jOTfksoJGEPLDy46V2tf8dVoeNtJs+u8qfljH2ihLv&#13;&#10;Pp528akBp/e0Yfl4fqxvkIL2OMTEqn9mAm5su8UKnF89adH+rz249TM+4xaFltWVvtbm9lTIV3v/&#13;&#10;WK52qbqmQ+K8Lrxia5ifaeW2WRsi5Z+x068YLyWzUBdKtbMUp4XhE/kFFsRI3JiMf1hWbHa3E0Og&#13;&#10;6x3MORk0psTYXaadfdrLS1d3+gFS9/hE/mRI+WrvfVOIm1FZIcRPHbEx+FIqzy922VWNezhKn7pn&#13;&#10;sSTfHp6+j8thec8GLOfSDk8OJnZQdgEB1q4kBy3Ns+5Dq3boyoe6/jGdT/90WqlGlhRtZbEqtxXR&#13;&#10;wABo1cpHdrZDrskN2Ux33cFrIxn7dftH3ROKNHWnNf4gFbEoIQKJ3U3jusbEqEIHuG0jhZGseaXu&#13;&#10;MBzgjzWZAj2PG657E7SDCgeluiVPHvWA1dOmSvdQACp1eiyPW9Pg57df7f5nqCi7vm0MPl8pM08s&#13;&#10;CMgEC5eHR4VTHOYNfapr1MM7vQ/3AXf3hwmggSD95CvorORy7L8ugMLN0TX++ViPi/a0B3JU846I&#13;&#10;5OS80wM9JcfYDfDn/APyZ5Zhus8FbjGQTAevbnbmpoK3aiF3qXOumx4S+qi+0WmIPjPOPN9aenJb&#13;&#10;bLjQgZ6U2gGTTQXqWNbyST0z8mPFdIrRFagUdGwMJHOEZkJ1KqTa3b1eLn7aVtWhpqFkhE57xhWv&#13;&#10;LsTT3EhN0LpRx0FSudogW1epKMBuRdfa1d7MlSouMdD6YAqI9e/VTUeGc0Ua0qFhsfm66rWC1a/u&#13;&#10;SWgC/+7ZS7o/Isfw8x41OxDAHkqYvvqmfdgcMd816Xr7XmMP8/WD7Ek8owBA4UHXUZm39Vanp/lp&#13;&#10;XZb1hI5wuENCo/H/9Pmfw7hcaotL6YJQGcC/DTey/ST2l+xapaB2lFxE2NODeMPXZrP856fV+ZhA&#13;&#10;V11aRPaKmAcQwmMEr9NUs/K35748NjrCTRwHFAdt969nGw9reY0JFknf4tQMuYQ3vCD6ohzKW7QR&#13;&#10;s3ZLCYJ3d2MlgHxXDDa0uv7XP7q6TSXomE9rUSAib3jufvmcYYqVamZeQT+yJvs48q0KaNbB9Ob+&#13;&#10;+73at08kU6+kOP8OPCiFVey3r0tP6lg3N2b3Y7vc0/zlibpvVUsrDCNS/GVX2ihbXdfVehUVynaf&#13;&#10;N8v2TygVa5IiE4eRGiK3yE/sw9vqtCS1qli5O1l4Tag+cGLNFkKuVG0NRTwFxGY4lllUmCmyFVPy&#13;&#10;ZcPJcNo9YKwQI/6piQWoi9awlciyDI1omYl30Q9lPXPIVGl19w4OL48FvX9jA9YIceYBBJP/PbZd&#13;&#10;veFVSDLdDfgsz89zNzn76EAqGQTR+CrZ69uvkf5MT67ITBV323h2QGJx/eMrvm2l/5dIkAdbKtVk&#13;&#10;Eq3rxPORQYx8c2iYm0yKdN9phV/gLhK5lgwrWT8gzFPJ8fsfr4V+iASKXuwQ+Ddz9cKt5SF2+3x3&#13;&#10;YCm73EZ0ZrXCdV1Im5XVj6nBzVdS7+09B2wdbrE0f4RsXC3gu4ppkd74SrDREpSRysj+vCpNuq47&#13;&#10;P+4YFaEfpUCAVNQe5NdaiLKUwjLOtTGO0EkDxBjOwNDaWst4JX/9/m9H9kS6uZAABH0NN0ANVSVl&#13;&#10;2YVhEKCY72593fph1lDRD6FduGG04GN32JIs5sIASy42Dn0UNZ5Gyp8gmgbIuxWSaK5LiJ7gMkTs&#13;&#10;CZPrqpUUrQTFMn1n+IRWjIiCcdvQA6EWsJt9Wdlv4XrCn/RmCgDknRKck3TUcxtcY1O1blFSpr3i&#13;&#10;3ap9IAh3POLyvp7/3S8iuz3wom2rzRvEKcI42W3NEHb4Ft+o3YkXcLXWEJnP9w/yZ/dmvkmK6gEi&#13;&#10;X8GHLS1sCd8x3JTv+czZDhiyyzuKt6rGgnoEzXQ+lZ6O4vJG250gCOMCKdqByQnh8xOVjyyQQRUC&#13;&#10;BwEfKgIi40YIm1QN5ne7gz9H696dLfIQafsFVpQLLoqSpgiUQxmqdsoraQHBDEaSOvT/EQQfzbal&#13;&#10;iYFQP2+238fdc+9zaavUaknQE4IIhjAmggkzhkzglzLpAKLpkkpVmS+fuebYbT9vWAtLSFFBLS5b&#13;&#10;GVsJKb0MCjJU2ma8O8RdsIhC2pebhaakPffevr3EkqW2c4IFikUTWOQlY0tiUzGM18uP/cM4Q4yd&#13;&#10;By7StLVNrYhfQQAMxgqJZ+5Gyz627gravBwgdb5mm8vZByj7jhTFryYZLdYq/HAstrdvJwbSwuBq&#13;&#10;aJiL5QmVw5QwPisL/gxp5CJQtlBn3+HqmQQP1SrXXaH1Tw/1RV+7pYmaJtSb2kkG+8DELXyHxbVC&#13;&#10;otmsJtISs8lWQARQRjAwRFvUytRElB3htpKbl2ERHUykJuyOGDxhpGhZ+fV0izFXVZecItt6XMM6&#13;&#10;AccX5EpO8OvXf6eiPPB2uS8lAynXkrmWL2GoooiB4DV5tOaeAuSNmW5rYpUohHWlWSnv9Ro60Vun&#13;&#10;WEcBzAghUAqBqzATPxMe1b/89N//9vc/qk3NUB4WVe/f46AaQhV0a5k3uk6vl6KoAsj+YlnfDsHx&#13;&#10;XiQ1djyWAg6GKB0rBh7KKKJwqVBU4YcQ20MklShoVwuM0Pfht2YjZmfvmNTvN7YKQJ3vVAhSuks6&#13;&#10;EIKghXkG8CwG26BNAYpZxaq3+qqbvAfT+iwIKNmwLj0p8+sp5cD7+gP3Q6y7+nG5xI8MzsG/kBig&#13;&#10;h1w6oGI2R90yLhA3+BCgSU9Pu9FNtBFlDTzRtALd57BUCTCo/Ixqb+YHL+gUlpzQ1ivjPCy2l7fv&#13;&#10;f/7U9BX/f+43pwQSiJZh55PHYENFvRo9wAectb/wQ0zPR7iNo1q7YDxvHCWuYkmMoustyxop0fl8&#13;&#10;iRRirVSElFoKEmDlNEDnXUaYTVMZMMkWNbyuCQhsdnOSbjOISeuxbhrroy1CJrloBU1PpPjqY+6b&#13;&#10;J26vadqWuASJparodkSb+XK/fCIdh4lyYAO1vAAC1Xs+Ex/eOoIxp76I+TYnXjW45qtZD90uDe7K&#13;&#10;Z25UnM3H7qjypCdGeZNpkcrnCMRsPGUFc8sfNMSupAGCrisj2MUAROPzzECQIBUqxhZgDRrTJh2r&#13;&#10;3pDs4ED8LWMpJ+DcSt9vAyNsvFvJpkOLtNdRVsX7uKhFD4nobdquHAVp/Akt/FozDXe0Tq8j9xEh&#13;&#10;xyRAnNgXpg3Msqz5SRltI0K0VSqtcEYbzyI9lr/ArGSx5GNHU4UKNOMVEj6arIAIBBRLuTpTHhti&#13;&#10;+XesSwHz9DKJQ1MJhUmiJf5f/7v/nZNEiHtZV7eGiEPGGsOONzWtMixCQ+FbGDmrUiDfkoaYG5Mi&#13;&#10;EpCSHIJeJ1mwbbOlILYlLQmeMyIEUohTWjyGzbZP+sVCodQdWjXe4nYvAw4mKhQFgkVKFtOUA7rq&#13;&#10;NQFbllKnN2CjBII+EL1eKWqGi+UlUKBAFtrBsIxcNl4FVlaAk4SBCZG02o5aGyUaThjtu/4y3HIK&#13;&#10;LZuVDgVlyBaGp1hC2hcE0Vx5IUsIsBPqfrOJBCYh7T3P7y+3syiIjQoSaEAYQYRmtF6XouBE5C1n&#13;&#10;EGNvVgrsNWQI7+PwwEtOuI0urMDQJZNsHASSMKsJyus8+8xSSBDZiDRqJZ6Nui/BZ0yL5K/bGqyu&#13;&#10;VCFk5Bn3BmIewbBeux2HIafSwOja0AMUQEFIhYB2qqABIAdAQguEBBvMUw1QLqruOiwzGAoqGKJt&#13;&#10;VYG83IlbFFh0DGzR4yxoMc9OttTMc7R4UWF3EBnmcZmJt6FgdjQFqUaYOsMxINPN5MAVOsuIhIZj&#13;&#10;BlqZjkqCRaC6EQVwEdiwO5YMgo0sLssqUqAY7drmbRkSDnVJWfIoR1nwEMzZCza9EBxi0D6VFDqL&#13;&#10;1mIvMkGvr6au+w0JMFW36xxcjnefY46emsVBjvCAbDaAARhTQFUgghVkXCbEKaJQM4BF5ZRJNpRN&#13;&#10;s3hlg4LYNyYs93OualtUwWuQHQxaGUWRSME7a9qqIqjWNtK6DRjOZsWU5JBYQBwhQfA1ztHJqqm1&#13;&#10;n4u2ibx0OFsUFzhT7+pKzutyfGrUNFIIowo2YsaYtaoOhVtRvWuHsLIwZGhw5iXekS7IHIkP99nJ&#13;&#10;As+rHSbTl1vPMOLkfDnTkpYIRpcIKpO3WLQ1bTwAJIGEg4MOZDyrhKlEGK8gEWg5JAJIfZ4Awn3R&#13;&#10;4IRfvttwNmXME0vAwZCgT4AUCaw5UFTve03zfJkOjaRAjyq5ALyJCabC6pyNLPg6ezVpRlBTwRzp&#13;&#10;6CDCwOi1aTptXEgpxhu5M17yJcwVr+sSmXW269r3x3gODjm+L4Kd3RkADwshBY3a+Jvy5a4SzgKT&#13;&#10;l3EVFcSy8ckzSYErZM/nxak7AmEui5IK5jUqKGzb8np/C63ggEMMGWVKnzNkkYIlrEXRIQwgAIAA&#13;&#10;sFyrTecAQkGWSEJA6mo3LvY+TgViKAefZIFqAqhVdgtYdOZpv1PTYICrKoYjcK7eBui1KiWH3Adl&#13;&#10;g4llx4Jg3vqS8LCs796/W2ftAyBDXjriPXY6skggKswKakKMmzbddjY6mhVZSwUezNQCnFLgMZEY&#13;&#10;rk7t8qQAACAASURBVFZzajnKbMHTqkVVOk7wdU2ozGrZAcjrzDDwzvsUBbavlzTrWAcw4RRm9SC5&#13;&#10;66M9hegCSMGAxPGKKS37XbwmL4FZYogE4ZCThSAWrlqBiQkTUc3hWqyS1AVpRMn3Fxdx0c0RFrGx&#13;&#10;IWm9HvcHTVRKigSrU25bvGrgE0MTdkInhBBm3k+Cgf3DnrBCdPvgZ+XuhsdeiGVxgjZlTbQh26bg&#13;&#10;CWBAIs7BBORpUz1GGALQm5SAGeOskLGh0meLCc2IZZSQhJgyIRH0BKGcpRApCzOezewEZXc7baqN&#13;&#10;ywEyvIxgmCYISFs286QjBAkGoxUi1baoszKHh4aGDhK+WiuhaEmZMjjPM9Y2e4dcdFOmRBubJpMR&#13;&#10;AhwVRVlRQScymSkXGNFkSMm6viI4QhA5A4zm6GaAS+fduk5dIeCXyWQpSuqi8pA/HPZIytlnKcA0&#13;&#10;DgiA2gpXJSopkrSD9O0+bQUus1dGcc59WBJDyJiE0ep8X4gYlkmNmEFzdVMOHqOQM26IXKyPQBa9&#13;&#10;Xj1DOaqFef1+87HCHLgYy4RNsjbIolVxVWrEglzXyfmBQ4QzYBrTWsVJw+tMKI+NBALykvkAYrQU&#13;&#10;ADuuXNaJhbN6FVkSBe7LHAjMIu/5wUY8G9vhsm9g5sXbqgnQkLPB3lHwQDpeCA0SccWEgXN+22yT&#13;&#10;WkHwFoQJ6Rb3g7ey7vVpQiU0zgu2mVH0hEomgHM1ldonKWGwV01lRTwSdIoaxGxwfFEDRQnW5Xwd&#13;&#10;WYAzoVXbJBgDtFSijGDyAYQYl+gcpKVMTFGIMHLBjbjcQ2wQIgGTU1xxKZe4ZpYD4AFGRmmsWYQw&#13;&#10;CmolYxE6a0KKmOMIUmK5puJQ95frbXy9F5zMa2hoOUGvKsyXXD9sCJEoS4rScLlAUiZRliSOk5UV&#13;&#10;rxuchhkGxEW/LiqEDIJJ6t6UO51mhCCELNbILyZmm6lnHCegKcLQg3ZDl/ulpvCyBD+OIZnIAaSc&#13;&#10;sigpwwErQjngOCTcVDevKadCgugw74QLxtgbzCFqcJ+uVSNPmviYylrOHnWMlkwu44Bg7Kqtcz7D&#13;&#10;eFOkoSpbJWl2JvMST37qe0La/bzcc9QFd3EQZS0ef3pQHEYdu7bxzggCxnM2OgmKMIsN4OY8r3gV&#13;&#10;HDJKKMQABF62CEMIfECeMgsjWF1ybhBltQy6TXxWitLWOsJoentRNSCVw5nL4BcpOYhJPNGcYkFo&#13;&#10;kAscEMOyFpVI0C/ERueI0yvc0bBOumx7UVTWKogoIjIgn2DgBUFUZZK/ffmKOS54BwIBapHUIpyU&#13;&#10;icYnXsCbvmXCXcirOo8r5wEfkEiEec7GWS/aYCoFsJRnigUvMUPCDA6LMvl705RVXRjrQi65ZFJy&#13;&#10;iuDdoCUDD63nAkK8zk5WdYPLRDAQrPb1PN+rprRW6aYgliUENYwJk+BR8gQWOTYsBrypHxbn3WgF&#13;&#10;ARSva0LufpMdhSLwLKFIBo4EVAGTaFMRCMYxVqHYVT46KjrKuKdgUrcWC5CqDEqldGCQcI6IiC4I&#13;&#10;RMS2utmVXCyIOodgdPA27veb4XrvAL/6oSKcB6S0okFyTAWj2NdyjxedtaE0ZwujiabsZLAaJmF0&#13;&#10;znxhsCTB7Gq2Lr4kHSSFnoMDbn4bE/K4ztG5KBgpOKe24j3EIMRgb0EziCm7TWuF3eW+QoAEFUdS&#13;&#10;LrNV2m3rUuUMUe52rV5V9A6SQAiEmMKcUC100n2x0dQNStPcEpSTDQzKOuN5HmMAyqTYY8Qd4Cxj&#13;&#10;IQNAzDCCs5Vr0Jiipi2Qc26aKWEEUWlnGOvkYfKIldkSeNE3DLZYeGQI9wXdUFAwjgOJaiW0KKIN&#13;&#10;FnK05czHRCDyWmEaeGJFLtTVkeygp2Z2sJBpRQTDupYXa0PkFCHGEpUlZnBd7pHFaCymmBUiW4Nd&#13;&#10;IthAqGOoGAWYEiIlcSY4SxhYJgsYghyufkGhBFHD7CgMlDKsA/aIJxYKiHCdA45ZO60koHowwSsb&#13;&#10;46qSz0XBCoehyJRGQARxwHFeC0qUdUKgTVMCq+9zcDhF6VMGZdlZAlcSQVIVKXmWrWgVCMGHDAKo&#13;&#10;aVYOM+xjpJzZmJbsI8dQgI1oRUdAkaC6ewcq0RMTJeaCc0q5zew8jz7FYMEQI7J2dtMMNHEYIEoY&#13;&#10;rWzMGCTktZ0ZI/Fyfuw2kgpFY9bK+OiMx//jx/+Fi2D8+abhp1/+0aeprdO/fl4gDGu6z/lWQBD6&#13;&#10;AkRyP68nnnOmXXeAcmfmK4aJcyRl5rZGSXcVitCcXXzY7h63x++vvxHO7uPt+MAM5H4Z/sP79yFU&#13;&#10;FsyLHTGN0Qsaa0RTRFbiwsm02ntJO9Rfss48MNA4Zy2FtVtRKqJ2dUOrBhYCmrLbFLycoX0bz6Io&#13;&#10;EeUq/XEsniIKl/UMQhRl4519t9u1xRvD++xcBo/iRxI4GOwMrPn79TPnhV1NPKCOb11aZAmf9d/B&#13;&#10;/CkjB6DxecAFX2DG/R7P354ejstttNZfCmqG65+P2xki6srNfvvw/rD+5QVSPEaVVdH8mFadMT0Q&#13;&#10;oYQPgvKgvXXIRy1asoY77NviZLIJMaHZml0Dib/e8nFYh+1e7Lbk+81Dr8sOj/O3+aTrI7DLKMKR&#13;&#10;lGgJ03X6JoK8FonV1WQN0LP3zlz8sf7xbf4D821GLMpb1sRqXRbC3s9qV1bN3mdCN0uXKpB5BsX3&#13;&#10;57/yTHnR4lLO82eA8WrChoLAqpcvJ0bK2Mr9CmESp1cFAGseQ+1Ya+RXihpE+bikTTePr8inVlYY&#13;&#10;UiLnEtHT71/Rbv9QCOC9n6cTCo+H+vzyteTUKZuiaxt5p48f+d3qcbtpjS4jnnKRV6QWrVvx47ra&#13;&#10;LZznu3A6bNp9CYRLbB018F60HZ6zh45wZC3wol8Tcubt8O4HVjCI4omE/e7D25eXpqhBSlM0GVql&#13;&#10;Lz+jEkjkimotyn0tp+vbcnoVfYc86bu2qet1vvqV35SJkmdGtoeN165AIiutprFtijNV++JXE5aq&#13;&#10;Afe7mQpxWYfN+13ZYbrMAABRVno9dVXdt/14+l73v1qrZUHoNYNAV2j/dvv6cxuZIMhKNVC/ve88&#13;&#10;6IVcRdM31Dh4ePzw+u8DPQqldVHIwPPHsvz65Y1Xh4eaAdC+fn7Jx75xRnayfOiAJUV3zAAoqwJh&#13;&#10;LIwVa9aLbWUFEZGEw4CAPnaQ/OPHx1fo7ueJyUoZN9prgerJrkTywGQTQbT3zQZ/Obv95gAtqLrd&#13;&#10;D20weg0hOsiO1ZFhA/Jp0pvBLBCkx+P+oTm+nt4AyyksD/Ew2uFl/oYAy+6OU/748O77b/NP+3eW&#13;&#10;eVPHCkK2NAUtLuebpEpnqkkN5NIvWS/GGIsZ2n74ZNxKaFqvUm5ZhjxNxbH392lgZXn9bisWbsPb&#13;&#10;r79++JJ9S+vxNiTr6hoWmwcdlQnr5b42VaXHGbTgIMjbbTgPqmcHv66cN4J2l2UFDjACGI/Yvw8u&#13;&#10;3W4XmrF/u0atasHW1xP/eQMj4KkyAyCvd5gzFzS1Bga4jMYmc/e6EcX47bWv+7rptQkJ0kOobzvK&#13;&#10;oADaH7vty2uaB7cVQRZ0WOb6sBM2V9AVfel4qgJS1/uhqcfb2yzlLwephxvX8jrMgVP2bvc0MNr3&#13;&#10;8Xx6sHFulq0UvJBvw72VtNn9kwm4N9MXaxqY/+X98b6x9jsvBDd6rtvahTMp6789n9775hRMUfai&#13;&#10;rOsiGb0iRHrXf759e/rwowWY1As+Fa/jWezL6YovEJF68/06/dr9erteHjbV5fzGfiiQVx+Kunjc&#13;&#10;jcOwGgBpxZ8z+hmmiLbVAVd2W5bamvOkMoSYOSScq9Ch2nBcLqcFcsxFef7j68fd46Cu3gOBeVc9&#13;&#10;LdpN5t7ti/r1zDlGznk15Qd8VaLfd4tbSpvGUa/LukFihtZaSzjLkfIASyHUMtC+Wq5KJ7f/4RhP&#13;&#10;BW74u8OTGWde9YseU1SiLPSAiIsVhLN5XW494YwVDENYTAhJier6XSloylBZEAqAR8iqDz//s7cz&#13;&#10;B+2sJp8V2bHr1+u25l0FF4D18Gb0km0QVeI4SpQib31KreRlBsU13BzhJU44Wda8nr5mzqdpwdlw&#13;&#10;TjPI4DmEfTDR0lryKfS7/Ye+QePQPrTGKpDs5uMPRfSAMhOBmm+NSLxktMBhIufkEkBSVqOYmlcl&#13;&#10;q+04Bwrxoak2gtOoK1sn5/q2nYWOs2O80ia3hxaC0eTYHPYtS11VG6U/gq0/LHhQ/9QfnweTP/SZ&#13;&#10;5EXP5qbWMJZE5Dl1D9sVTkYsH9GfKsYnp4tDI3bF+Jt5vd6aXUfOUafz67z6suplcBRgCba8Q/Wi&#13;&#10;cvzjdn0iP9g9r2VDAgLLlBYHtzJsMXgGpubDrPmi+TtpFBreEuw5aysG4Xo5u5MxkkjqK6ZssVvf&#13;&#10;vqWCmBK0VKwku5rsOfg8+Y/7R+6i3mz0dC9bAXniBYG0qISw8/yx+YUWElXkPH+ThEQ/9i15MVgP&#13;&#10;r0W/+TLcq/3GCrCG9cvz16cf/3S73Jqi/ZpvMEAtyI3D8jpnAE0wGfiM6F3fN6Le4GIEgM7z42Hn&#13;&#10;aCUcHUX2x3K3sAXp1+8DiV1RGL8k0e2GkGrm1Bp4QeF628nm9W26zuBxK5ROJBni5rY6gm2MEQaP&#13;&#10;lczSAxUmKOIwfiUQv9t8XE9n0OddKe9f/3DsWPlR9KUu0XiZNkf57e/fOr7LTff65VtD8cmlAQUu&#13;&#10;cwzXffWnyGIC6/aBhgAeqnfGq6qVqf317fxyHb5pW/J1XceREUhovr95JuiwXln3Z3T9L4JmxnMO&#13;&#10;pXwUvJN+evumEiOZQkPjiNdHh231vvz7+dtj9XC9vDmnk7FmqatqI5GWBcQqt7D2WzvdrwQiM6rR&#13;&#10;3N4G/3TcMhz++vrbu7YCMWVJA7QY0Ou32yaL+2JC4gAILIIdMxocvaeJ2a6RelVd073gLxyRrazv&#13;&#10;/vVj+w/AZ+Kyf5vOo2/f9aFNW/5kfv+MmPAM6WUsioqg4vuX8/EfekyA1ougkZWCSlrvu+XLlFb0&#13;&#10;tC+ejuT725WWO0i5ixe6rSFhGdB2B9flAV6XbtFT3347vQhZPzx+mCb7tEfzcvUTtmSRoCxiCerS&#13;&#10;q+8x+QR8JTZ3T7fbLgU73l5nsXsd5/1Dbzn0NgvQXPU5PntcF/egwzdHSxSTM3Zet2X4ltrjHjT8&#13;&#10;dL815X69elCZZzvjxIFlAUDmKAgDRpdLaGs/lRv2fPtMTe3pEuT44fCf1pSoBuiq2QFMtfv85feo&#13;&#10;VfPwY0wEkLiYK5xTzIf7YINfbkCfrvdhMh93W+T883htnh4fNdodpHcA0kZIWVCEAOoDgBvGHQJT&#13;&#10;NjSnNwtzlrVUVzGCZ8y2CO9kNpYHXnGfrJtdVexSJri14eRKGoMZAinNiCkq5pOyRXjPK1CE7ofm&#13;&#10;/H1EBdfB3m5/fdz9/Nvf/1bXfQlaxeJ1XI7vfwDD74sRRtmKlXLUyvjZhrLGyxoySn88/74pNrIG&#13;&#10;9/vFrobysqiFR55KmBd6AmumTL/6sgTQYzdnFuy7436cTLV5DEcPaLzel+vZyLweDu003NalFBXo&#13;&#10;2ioDyzJ/13eX862gxRFGzx7MEvpqV7RqKQlp2XKudjtEDEcLs/V892Zb0W0Bnx1Q49dqU1/UBb2O&#13;&#10;oJB6mrqqYCxBhZHiJagYRI3scIZvOhxEA0CIIK6UnF5dXZKuwb+9var51hVcIYVMrLvuy/l8IIQh&#13;&#10;kNPCSMzs8f2uHFf95eUsnfLRyJYJU/ktDSQatMazLPgiCFiHc+L9UZTz2/jT4YevaOWhnkeN5Ept&#13;&#10;6MttcFhgNahYdU8aVNFpH0LWzgwjZKjeHjDkIKpm03szE2c4jZPpu/cF2SU9pNtt0gzYEhyqyl6W&#13;&#10;qOIyLrfV1Y0UNZvC+s+//vLHl2/Hp08m2sko0pW0ryNe6RLWPGswo3nd948ws/A2BoVDSIRLV0go&#13;&#10;gVGhIhtYcxrXWCB+aOLFNk13udyOgcQKUIGUmiAB/ySrFOJifG5hSQXFLLuM/7f/4f8wKViMmY9k&#13;&#10;4W5FwPcH2+mnWQb0mDqd7b/E1k4jLLLclK1AJK7vy+cczbwqlQgHEBrAqACR3w1sOFnn0QeDNopj&#13;&#10;tBOlGaQjkkHiVnN5Gpqlwon5MWJbF+USgr2P6xAiUrxmrQ3RpCYE5JExGKxTBSSM1erEvFkWyKwT&#13;&#10;wTOw3iaUQavCOV8PVb0hnCiZLguUUHHPioMCAwD4ftGThgjKmJFN9qQGMcF+IFKBPeR9RFuMoieN&#13;&#10;jxgAyjkhtVt8QVHDpYcUZhSs2tw8DluXA2kAzU3BrIxyHXGCudu++3o+z86Z/qajhRYSWRKtCSOy&#13;&#10;58WYfcqjUbxribbwYBaS0eGov5J5j3VfN2sd3SVArHFFF9NsszEpoY5fli0/qsEVtM2HmAHHWM7Z&#13;&#10;ASVozsRZUGxqkpkxeZkobyWnGdajIT793BzuNi4d3PW9Q3HsCn8LDbjkWlQ2arJkfmhMucAH1cCu&#13;&#10;MjU10l9DWe2Kstgd61MmDwDhNex5N9uU1luy4Kl/mh//gOd9lvgVvj3CD5Pxabun7HfgjwCEooSn&#13;&#10;N9lboKxYUTslDFZVYIat+04q8NIm1cnaIfoucqaAb14X1danGQa4pUt+bV59YnXxLrtItSHAVZV9&#13;&#10;yzx3PNYErouHHDWe7a0M6/0TpRKLALoIMgytJNTikPPbGBXYNN/t38Jvu7ooIXqjtJUo2VThdjHz&#13;&#10;m6eeh+4A1RxZxRxy7NaOjQbMj8MLxoHAqmpT14aMHfiu8JL8zaGKYiku0yTCYb7PkYrvS7AfUERq&#13;&#10;X0t3upC3PLcTZ/3L3+8Px87fFrrGWX+o8IU73+OSZnAHPFHQNOWwvlP8hWBMgC9Gf6t+usequl9f&#13;&#10;bm+yYKJEsEs8zjl66526uZzuEuMKwa+k55OlGV3ixfuYVJQLUDRtLIhhoK2FEIe1gB373X3eNNxx&#13;&#10;FZCz0Gl5pTU4rbcvxhy3WxR8Q3DZFdoFUDVjpsKeBJAQS14+kCd7vcw4Fr4cv8ubS4S7Cpi4xi8C&#13;&#10;Cn1BnUDvRKpB9sP0+9vKUJkXsK3RqdU1q/a6aTdl0PP24Xhdli7dbuAF4qiH5VUTwWJiseDAZVTX&#13;&#10;rBFu1R9ZTJFEUgPC+tP19w9Nx+6reeDyvOLVp4MffRZiP7zan3Ywcoc6eUPhZgoRvvRMwDk+u35d&#13;&#10;T5A3w4rKuuABV56hGMMtkCDLVMyY0I9whveFDmCYtz9CpG3pi0u8bWogwkgfqYLv+bZ2xBN4YEVv&#13;&#10;poFQLbZY9X4u0SWmp4Cc5pnuvHbRyhxmUS9kgf91KW5qrndF2rjTs62JbGUJ/MsOsV0BXB8QnIEP&#13;&#10;YVR3UCEniUn5+XSrYrt5GqaQU4P6ijqOUPMaY7sNTUPs7TWBl6uOoEID8w7CBaw2lxD2ywBanbZM&#13;&#10;zixSrVgkZgW/2YkNIaQV0WCmet4X2ZUbeLjXM4A9XqfOzg4WAWJcV1ORUZSsZCYMYdkGRVHNHXCO&#13;&#10;tvthqiBoBR/3A5QaJCW3HVjyaoATTQxfMCVee2AzP4LRBBo4s7Re7+fEFgsy6DcAgBhCiNlt3GSy&#13;&#10;89tWrNSZ2AaH1AJYN5MA9DR5unYm7iTx0+2eywnjVUD6obufx11F0WTiyaTu4T1/7xfw9ajd6drR&#13;&#10;3r6mVnPTOW1sDpiDsXv6JepkL8YfJjLd7ToxRnmQKAIOCS4eBcKA8sDrqO+lnixyb2op1L35h07n&#13;&#10;M8ez38tb9Gizv2m9NJknkV+m0BScvRJYI/9wf57q7ietbFlXcf7jFZoP//iz8TBF5gk2BGpVHPdq&#13;&#10;HG4QsFFD8s6YpAgVBF3a3OGI4R1qdmq7rVr8prS6FKUl/YK/ivX95ofbdFHAhohngGTTym9fIV7n&#13;&#10;xbrAAOcZdlpZ6Aw/Sp4hiplhcXihsRKMpvcbgXRxM/a7VUoikMCUwMUmGu0KPKU56IsFAj5uUFZw&#13;&#10;/Nrj3TwahArBv5fng4WHv2gcdml3H7GB2fH8/vpLfqASFx8q9MUJaAXS53QOYuLM43WMozq2iSYU&#13;&#10;RgD+mxPwmwLmHyQPPpK0X++u9XB4zRKhfY3g1UWqvNaEC8s4wthZRa3r1tYKxSF4onBQOAUCuUxx&#13;&#10;decoo6xwMz/4J8wJFglV4fpG6Aeo8Ra2cwYUEGbTEAOvwHUcDS3wAlsGZBB4xCpejwLr5S5Ktqiv&#13;&#10;3jvgUHHmd2GLvnYEwmV4Vz46lRmp0KA/lGwDyQYLik1gdBElDRnbchea+i3rCqur33QNjCY3xUPs&#13;&#10;CGwsqLEdWlgHGxdN2tJrHA2AfNVCwqL35VFFsDxfYs1787w+YJF+rkIJUYWD8JqB9t3D3bzyJZW7&#13;&#10;eoIxyLgOuEAL8b8Rs6vSnRKMIM8jq7rurO5kz+WEnGY6tuvDW+Elz4bO5wM5mOKTB4a2bgyV6Lkt&#13;&#10;9H7KYoOjwcNAFLxBVfjVxcXnXF0zC7Egodev3woO61oeyopvVUwU513AaPvB3O3Etw97dM2oXObd&#13;&#10;dH/f7dY/YjVGekv8x1RZB28OpV3zTX2uu5iWE8KfABxsIpn0WLD+/Tz5z7cGUVW7MYU5nsIOhq6v&#13;&#10;K47XDm3o5od1PXv31h0bcj/i2EbkqCZWEcK3S5OCLBitsCdeX7t/2C1kUoWqEV1gaVK2KZVpjZAM&#13;&#10;GGxi641f1jtGFtT8B1aq6/jYfVjXE33380UFTLsLkLBgk7kC8eD0eUjOdgRMvZ8zcSSNtu8x3ZE5&#13;&#10;zAYhPxXV21gor2hpJipo9v5UXApUh9jm9L4dl5ej3JEcgx5RvoDJSUJzDa5F4UPwZnVkaUSRWYBd&#13;&#10;EDe9EDjbMFmK+tzo8qnfDGhKFyxcakCyovlQVgpruqFZwshmtivvwOzR8UijMa/O3ZpQ19wheOKY&#13;&#10;L9XSFiCFc6jwjkrMCMBFWaHfYtKcoaajlMJIuW6V/YqoN8nWTw/uolJBG1hv8S7yOE/fnLkLnIl8&#13;&#10;kPKNy2lMdcXmTw8/w9AG+1b1qRI0XKYJ38elgpTM5tqvSd0nv9rLIR46toTRV667tujJYl7PE43d&#13;&#10;+JG3LBmK7tOt633mCs+XXXqcMQp6fqPhwVU8EcrrfsuuTraKqlXqxokhoggTy8kJIC3YzrSpn/7y&#13;&#10;7W9Px74qYnB3Z2FbSu9UjcoFsnYjAVaRrJFLVm3RokUzCx+fxM7Pw/csi34TCKxTcEo5n52DGaq9&#13;&#10;QZtImkZB8Ri8aWviGXGCGECHxdZr5s6Vqa/QLjX2O4posy0JntaUqAPc0KDtigMKoMhQ3xZTQxYv&#13;&#10;67OibQ08dr6xbVpfGCDWO83tVoGX+/1KyH5l17RJUTAoUE+I+xSzZ9IJRceEXika6W+H3ftTMqaX&#13;&#10;gaZ5PanCzLV5Z1RX59mEl4Xt9jUMkATqFrLZSavsRtZ3n+cpLo4i/oCGdcPDMlwpDAqK464x12+o&#13;&#10;qYDJeMFt2g59FG6/+iSrsoD6dvaoQpf4QiyRMsQ0Exk+PPxy+XLuUWWhXSWvAPGvV9od6utc1jhX&#13;&#10;5qvkZl5tjDO6uduVJlTR5jbx0FNnw/i6ECkmwOrMmwmuak2c2eQi9sX7Kmfo1lxh9G9//73fbGNw&#13;&#10;cbJ1wwEAy6Sr5YHFFqeqoftZFdZH66aTzIdHhxFdLgmRSTtQVjWVDORTaBiZ3GGCuqLj7Upj7Ov8&#13;&#10;PRc5xJby4OHrNaJCJhCc6/0LMKuWBcT/8//0f87JZy4+sPzcKdDWM+BErLe7AmtpB3ls0B9zzYs+&#13;&#10;6rjnHck6wTtTAokPD/sP0IMRuWMrY57V+ioTO5u5rsvPv//t3adfOarG82p736Rqvqq2fX/7npoi&#13;&#10;eySq/U9z/L/JXeVE33/8D7Eo9GqKpg7s8365FagEaGvM+On9jliZhwpdQlYTcaDHxSvTN28uVu3Q&#13;&#10;x8mm48PhMn2HBSrqzWmdn376RdLT23oTlMRF9/v9xZPn+/yp3JeD9SjJnw9v+oX/eBjGFWic2l2l&#13;&#10;6xXw//L97U87zidZVVwF7eznghBkAS14Lslt+rrfsDd1qkglKCuk9G7UyzVqBT1QLDakZ4aVRrsk&#13;&#10;cgwlyyYhk+dAJCi2mFtjWYioqurr/cKWQ5pZ9QCWh9rh5L39MTYXBQAhf/n9Lz+RLjeLYsmW4mAD&#13;&#10;aJ8oqZqBsOobIlAZVAskUXF7vResquHjF/u97E3Vv2zXwNx2flbiuobyAdB2SthBGssMvYe3BcU4&#13;&#10;nFxy8Lj5OKfniI3N5+0BvpQcekPGZd68tveH6/1l0K8V7+QRyzaI6va32wHeSAHVpw0YXwdMTYST&#13;&#10;H1pLhoeiPv9/n5t/1it5hDYU8/oI7xZ1CNVfvo5ludHhL7xYG1RICcbhXEgJjsX1cgnS0Sc04++/&#13;&#10;XKp3zWPScB7f8Luf37Qu9PaP+ZtguCtkTE6rmVq1CfBKIPjd1MXu6kGFb7D40+msYjsouePZ/Lfv&#13;&#10;uu+naylxS1hfFM+TVW+nglGYfQU25nWqis45ku9KqyuTGR/6D4f48nnQY/+pwdddABaxSeiSzV9/&#13;&#10;L3Yl38rl+bssykGZPeu7llpzKrnq0bt/JO/cy/BpfxhcsDPFmu/FxuXMi2JQU5v0y7442fltvbGV&#13;&#10;4SqKZOmyyHfE+CRZRSCyNUuMTWokw3i+xYennXKXQj6xFWYSDV0+GfpfEQ/NZiCE3EF5lEnCzv71&#13;&#10;6T8eYgV1z++fx/mghryqHJFIm6utYewyPBV+Iz8AW+grhr0z19jlx+DeCOS47W6EHMar7D6FeIXw&#13;&#10;60BxWkZQYyWBrJk18zh977bL8K8axrykCWUAi/cLZc95BRuAh+qrXdd9cdiWsxuIBJ/Q7htFD8WW&#13;&#10;rhl8XCtVRmQinydSN6uErLnb1FbCjhlCxpqB7uvgMw3lWX8B9jvjEqQi1HCRyuTA+2b7+8TEgtO6&#13;&#10;mJRyQSSUexx10ZY7b0n2HInUWTFbrFnRkg0OTVvWMcxgPvEY/LroqUB8s2JLjuTnIJ+nuwgFmkn7&#13;&#10;8yf1PJmAquPjD3mBSwgLYUGzh+wWS327vvzblraX4dvu5+2AmnU8OeUf2r3esbgs5HbZlLn9CeJS&#13;&#10;XFaIKKUhvWdk733KRzC/ZOO9Dbf2w+MDJA1+Od0kUn11YLBDQLHt3pJ0D7p6lfd9FZKPcW5dwOOv&#13;&#10;bQAAIABJREFUy7p+Vq4kPK0ISAkaaY3ASJisDFL7EEYqOBfJmcRGt/LX2zV1iLOwUvnbEusP64bu&#13;&#10;XFAQ5mxs17ESrsk/T5EJE7b9PpM6mi9NF4gY0JhF2+pwRXwWZmkKUOco50CLvA8AI7OqV/DLp+fL&#13;&#10;gqrD0ORDmoc7OL9S1xSP5tiivkXly7RgZD1PqvFm5IS36xzYmuOTnabrj8cHGuD5xN5QXD+16/dp&#13;&#10;V6iiXMvNup3f/2cwuLbagnDD3QoA4tVm5mt8Fd3uL9/u+321oQ9G+7LuCMdXNN/yuGHdj90vxIfT&#13;&#10;l7+lyupW1LiufAHqp/93+L/qvihraU1+R6q7WnzB/LogZomw21i5VnBe3V7HI6iG3DTNQ4El4fr1&#13;&#10;ZRIUWn2v0MPL82l7OMz38MgfYNGPogBohpAbH+b1xpH2nAFMZh3XgX0stvp1hTLXjEzTCjKvxx19&#13;&#10;3BFanu9DAccr9R1nYlbnad/9GGEN6JmOdY9pyQgD3/2biZvuh+sIqCjrovo63E4h7LpNUclhuGH7&#13;&#10;LpaPh+7Rvp1btqhBFZwhRPuz/4wtGOKDb/54t+zeNOiKL9lmUyQU21quIxjPGCPy7tAKpzTmHGCo&#13;&#10;/bati1Q4w8X256/f/1rVOzMHCX5FlXPCoc7nk6XNxkAxGVTD5aXqZ8xJ+/Bt/osXebbhqTmcf5sF&#13;&#10;avb9J200u7faW89Vj/7JogsT/L4uHG3Krr1czm37sxDlqm9CRDW+99PaP3RGTFWIomDVfovK5low&#13;&#10;eqla/DjYc8lxjZL0s/C2hHWOcNRO6ViUK0IcRTnQn3/s8+nyvHvcVlQN93PI4eej+DsayiB2uqo+&#13;&#10;rfRQ3Y0q+/2pEdPp4jI5X1c714b6Ab8FI90yTycblzL9+sndLaTQxbmomlmSkITkB8gYcb5L1j7+&#13;&#10;HWQKkatqgWM/P61TTrx5svPrIPoEp12rTvdQl55VaFjlss9ovv4pW0XW21/v3WZ3vi8sNB+A9Oo6&#13;&#10;Ld925f7bH/9aA9Si7W9//L2wSUzTbSviPNM2kUodkLPTYjJ+doy2Ywnmu0Jz2JbCXkfrY7WefhOp&#13;&#10;4iUFIjhz2XVPV5xOBZ/g+J9CH/zsef7ZiUqN1TrCQ/X8WTAs+m2j97x9+Y3F2PHuKGn5YeW382ZU&#13;&#10;bjNcphOpy8vbxcRQghLNbt5J/5IexBObwWRFAmeS48dDN9ghsb+h9LIdm3BhmBETF77v2pHJTf/X&#13;&#10;++XPjPxgq/s6xp4eLpk3DzhWBMrw+rlpMSiMquU7IPViPn8947YqujtF7PUlViP3IBFOr9nNGFOC&#13;&#10;/uHj+xN8rsmFhtUO1123RyOQAJj5Zmoi07Cl8Cj4qGMYY5sYAjAfM67JnNymjYO572tEx+cReADE&#13;&#10;mC/1T8UHVp1ef9PmDm3xfg+6rtWrZt+Rn++irnIhnu9LDk/TEl5ernwDUf3vcDMtaVst83gfCBbD&#13;&#10;R3sbEmvq75fL8bGP5xpgslgn5X4Ma2QM8Q14m9U4/PDLxz1yfgefX21L/yNbzXhef9r0TTKSHfz6&#13;&#10;V6Nefd2SweCCfV3vD6VLhJWsKU0N/ahJoZbluO+S684+slIwFKMTRrm63txoic5f2rJXAVHdXM2S&#13;&#10;gvXL5ElFXEiL3Yp++PtLuJkyCr0RJeiYx/E2d83sAs9wWtI3iS9x3LW03bDNYq7h++nT5qGokMt1&#13;&#10;MMs6fQG5VFeiIsJtMT/HgAaeENd8f9B/9Uo+beNnsfvpePmOqvDrXF837qMe1j//9E5ztPUhszjY&#13;&#10;kbXNLBl52F7V6ZgDgOb4y2b83cnsGpb8cor3p+MDvtgL7IhEUxGoWoeMsvrj0tU14uiuwrH6x6Ad&#13;&#10;yOmPugHDM2X53dN21jYBGJGXm8Kp3qfZ+z8mhCQCagplcbAAEPvicqTbg4ambx+9wWkmuzqds+N9&#13;&#10;HW8NKWDM1KP6Nv4bYS65+Ng/Mu190WaoKbl8KJ6EoPY+wpDSDubsBMYwh6/yO64KEGTpaXpfDXBi&#13;&#10;h6oKs3/DNe6HwiNLP3x8N86vZ7f7hw/baZ4IQvyYtnNOy8uHB+bPW96eITLX29BKtH+qFv0t9h/q&#13;&#10;G8/Rj9fXRD/8TBENaH2bp/GpRLkDWYyveiQtkzh6Ux9DWhQqtNgAfd/Cgkpynk9tJX+fF0+ZqOu4&#13;&#10;M+tK1biDVFzipcICL0Gtqex/8JOCk0qJobI02aiot5tiRANtCVs+flWvmDNa0MlO9RO+Led7nPbv&#13;&#10;AGoOMym+TOhdoO1Sg1tkufE/i1S2Cv3/BMHHkl3LghjW9Hbb46oKBdz7XFs2OeBAoYlCA32AQsGR&#13;&#10;QvoG/ajGVEez+71rgAKqjttn2/SZWksmvsK4+c0kk0sl/kXuNmTeyfT5obwnEhEt0FfkeS1vw1WQ&#13;&#10;fu/2y2U+6O5Oadc0qzUZJvbcRfiro/Z9up5IiCUagLiIPxYAqsKP4Ukfz8vvza7/cX1w0uj3iZHD&#13;&#10;GPr/IP9GI6u2KmOs/dSoOqOqXgg9hFDKuuVP1H10jh3kFD3+3//5vyUAbCqUsMUu2KY6IwcmAYSW&#13;&#10;um4q4MLNhOwXRcpvj2tXcZ6DNWwIW/YuWw99zO6BOB9d4qxlpYsRCl0XQ+xmsaBYiOl8U5IZOwOF&#13;&#10;c07ARWrDQUsDeUHi48ctUWvjUnUCxvFZfIqkvm+Jg/Bx/ZFSCsnqplSSji7ebN5LCoWotcY5WrtC&#13;&#10;nHgtSMAlG86b89vG8HB1VcsPcQVVCVIpTUBdwkpcJKXbt+vqpvvSt9WWJpBYIsBBb+xUkxDzYQNO&#13;&#10;7ZUdH2tEK8EkZBILwQRhAVpRHtHMJroUGjb+dtP7mp9Ek7EiEpRSsJqAn9bNuEwlYFBWrZrXC/MN&#13;&#10;zMiYgInoK0gSIMgXOhHCcMgckJw94Mdgo0SyqevRbqTU0ApGzD1sj8cFz9lXoGBa1w3F5LwG3lYR&#13;&#10;F7ya/csnsIQW6HmbV8WyBC0GqzOprKIBJHnIAy5+1yq/IKAC5uT94yprzEElRRVCnssmSUnBbFvc&#13;&#10;NwckcHPYjSt8zIMJ+bpu1U6HW+wO4pe3/yikQ5oWCveQQJIe99vz68uSSctY2uaKU6B44bvZPGRP&#13;&#10;47Z2rxSQnDynCvsCMFcpAKlpMl5m2kDoNrDBXARWTBdYOIFojsc/HpMv88Mc+2MOhnJUMFwVb1TZ&#13;&#10;cvGJ8m1Y1lxLFnJIxqV1NfNcifoGIM1wvVwjI5+ap3XYBFQur7umn7aJMryyFRWgoMSQXsah531P&#13;&#10;dUhDBsoPJW3YUrcTnDAOESmMCkVPhzZu4q/pg3JcCTZMxsXvLvh1iYhKoFnT0wgfIIe6ayGXfg1i&#13;&#10;pzXnWgkh1BYWyWoYeY4wucwyVogG4PKKGqYasFavn7f5wQoa54RwiikClwCH2e0OnaZ4hRtcgC0Y&#13;&#10;cpLfB2S2HKxXpVrjnRC6baZmzC5rohQQiSD3jyAoEDJJAcxs58UWulay3XxCrIqP+wZAAT7lILqn&#13;&#10;5763m6cJ+SWVhCgTnNG92EHCIFXR2riSquaHQ1WC455nCHIuEJhKaljQcL3I3cEOE4rhYSMfZGLI&#13;&#10;SYAWzCoMKI4pkSoJUEqxlcYmopTBFjyp9JPuEBJ13V6HqyOqJmr4/sFZ7VGYjGWnZyz0sNwi8tjH&#13;&#10;YblrLokrNhaNSkKBddSZomyawg31kBIICA+Q6q7Ckna15Ln89nH+9NOJMDaua1inhoNCy2CHLsot&#13;&#10;Alb3AzHEQhSIwFI3KXEKKN22EnwiXFJZA8adH0FCPgHkAaDV/TqmFGvZvZ+XuqWAmuUcPtWnQILX&#13;&#10;DgeX1hgDUIJLwLcFO0sxST9+fAMkVccajBlJAJ0DKQAUl9knFxBygxm4bpjs1eowqirOl/N9//Tk&#13;&#10;IOKEbvPUyAoVWtc6uuAe77Su1HNH5itKstpXazEJUkFLyVTVTwzbChMfvQvOVtAXaE1Ghk+rKdm3&#13;&#10;tV7GQCiKCafMbB8rvRuWtUSQS6gZ9WYj1msXNgcWF0mDt/WKWELQBgp0K+dhxC5mkCc/1p3Am4/i&#13;&#10;DrC+z9jTjXqgOQazfeq1orBEjIG+xaElVY9F8IEF0nG63W+wYKUr50mOgmT263CWUhcfY8wB3RH0&#13;&#10;nNAtmVCS1DXA6OaBzJh6F3kkihUbcck5G430tM5dX7sMCCx5M2czM03CMksKCYtWkm29txwqqibv&#13;&#10;KcY0Q8gY59SaBWeYIKOw+OFiIbpN78knRbgW2hLIBLndL7sdonWvDz2c3cNn0XS3Zal59fvHfx/H&#13;&#10;mQudg6O6P6gaOQP6Znk/S6RhiQAnWWhLO4hs31brOtOKL+C+DUvJsNE9ug0/Pm779pBCHEichjsF&#13;&#10;MIpYlJycT1hUQOWqQgWm6Bw2PAdPEqAlLiSYZa8EJDhMsxZQMgBEErodL1dJucOuzAXBaLZb253O&#13;&#10;5ytCaN4etMrzGrYF1XWJMJUCORHeXnT9hEvw5r4jOMVU1a1dWa0RLOlxOwca2f7J5dzqfh1umc7Q&#13;&#10;45fudXysj8fqrTdoWaHFJLptruuD3MnFLma10Y85o2V+wJJMwn3Dzvdvn7tm2QpTTB0qgulwmRkX&#13;&#10;ICOyiwrwmMRlsICLafmP/tivy3ollLKGAu3snYmuigLYMvs1OEMYf7ipoPjCNUe04RIBzBUllNS0&#13;&#10;+fJ3TwgTrTSd8V5BTBBTUjMZUHS31Xw83uMVY5CcC7EL1rd1/f7jd1Qi6AHbAB2LD3fmaVWxLRmO&#13;&#10;j2Z7rNYHFbkFCqKQAqU6UhJxgiSXFUCAbQmHT0dn3XNVt0zdsOko6boDU32CG82Ihiw9TjPR7QFQ&#13;&#10;1u13jAeZWh9ZQYyGyKRq9m3TiOBRhGVzTjHmJ2hsbuoTTA4+LNO0buoYogPpZq0pknBBud+29xJQ&#13;&#10;jdamOxoHP9z4dlkyLJas+umEeZMiPYkd5hkiNJrJevzUSBc3G5eqonUlYsbvtyucMYzhU/M5bNm4&#13;&#10;h88eYTkvF0VyyuW4+7xsbwT0c0mQEhZxyul+ucdI4jLW3WE2aQpdtTwwT69/PCKF1+83SSXjGHmF&#13;&#10;8R0Ug6GoNKQUPMzgLTlwQpEiTFsfvXEQ41QgVrsKx2m2wxTqfY0kv2+rHef7MKUt88ICsJrV02wh&#13;&#10;1QvCxFilCIJp/OVjd+xNDgd44hBfBtMcP8flgVuAEDTjnLGgWCAcEUpSUN52gLT2lnMJ+0NFiddZ&#13;&#10;28Ejaz/vumm6ocIIQxgAmCORRirsJscAO+y6YJbRbttsD92nj/ez0GBNyaGcOA0l4oDMmjUtRXPM&#13;&#10;0tNOo0THZTJhe2x3z0K2lEAiVWNDlsI8HjdZtRYFrTks6ev8+MunOkcUXQG8zSSA6F4OBw+DbLhZ&#13;&#10;LI4kq9Tu27pvS8nFLjH4cZ4QziNsOdGKNAJSCqXS9HJ/Z4LtfnpOnN2G65Q2gvO+bQmXABbRiGmb&#13;&#10;vjSd0Mxuvt11l7w0/ZO1HmT4WBxFPEWX0sNNq6zw+/W3BYG6AAcAIGybHo94L8iWbGNyUtNl+Aio&#13;&#10;RhWf/KxqbXMalhvnlaBtGyMtO6mEdQuvqzXiLVHAQTSkYNcdlFtsJwiV/LouggAC1OwGKNP0Y+CC&#13;&#10;xAyFEqPzbdXjWIymM4Lt6WDNtsv+OkSbA+/5ZmaNVPE5TQ9waMy6cQhZhcISen1MpmxxhgpP48OY&#13;&#10;OOSygTtkIK6YEYAxzZjDDUqEsisQAs7KhjACGRWQrlvPqhKjkYn7eRxupCCo5TZ97XZ7b0OWkGdB&#13;&#10;Kcw5fDisVZnzRjte5eb9MdOqczcPHg/MEhEZbgCixxqd3u9TpESZQKBnrOp/mrdNVXXIsYMko3JZ&#13;&#10;zpoVTsVi56qpLvP05WmfkgUl3Oe1FV10AQiME2QECJ0byLxcoZ3AZvSOc6EQoTYAiDMtKlnAkuia&#13;&#10;KjgzzncUUIKgomKn9f322MyEQGEIORjx+lA1RjuGMQ1zetxWsWNoRVRUtKrNNkM3Ekb86gCV+lBt&#13;&#10;fjPOF8RYgn1dt0EAYiL2AYccJ2+2rcQsOLh/WLsx0flIXxoUEE5YIFRgSrWutO6Wx4wKBiZtw0Pg&#13;&#10;vE4jwoxR0eTEEoooeGtn5y2AAZcYXdEwIxogxZoss2MZls3h//u//p+I68vsIhMVzQ3AOkSnPBzR&#13;&#10;us6iZjzqoHgrqX2cfas7hvA02tJbuoVl4xlyB7n0maskW1S4tgefcxYkXQrTwgLnfAnzQBl6eT14&#13;&#10;kqwHaLXkMWFHPihlRPWqy2KyaAM47hVLdzEFANtee//889NmF0hj3RMKYJHtAuXRbUMJSkgm47Hu&#13;&#10;XfGBFG4wZLPbaNl6zt6t+osbY8vaJ+JjtBrDtNxHBTBHt/tF1aca1VuaUZPSJaPnhpCEi8fJseZP&#13;&#10;Dz86YE5it2I0UrgHEExbvzstBixyExPOPlHILgp8Bn1pwCYX+Z4oxsPymJJEDaJcQ6AQX5GXiPkE&#13;&#10;B+4++8UgzCGkDN+W+/2410P40fLddBk4EA/wmAddfGlpfU+zlo0dSgcPiQ1AoU8vJ7LAN2DqpnXW&#13;&#10;mnmbsWiOrSmmcebtfWuh3t5m8YqvHGYFDhmClLguES/UboE5yUpKS0N/jnoqAI8P8/z5MF1dSsW6&#13;&#10;ALgFwWslOv58XS9b8FAohHa61RbiyOXzsawfMCHHO8Xb0xo3LHC7TpBjoSVSPKHj5x5M9+s43qOo&#13;&#10;sdw93K1ItwNkZFfZcDsyB1Yuayaa7NIaH096twPaDYMh3OOyBqtROy3nRvIwuIs5c1pTWFFK/Hon&#13;&#10;guhde4Pg0zP6uExKnrq49e3ebzMAqhUI+NA2bdqc7Z6gsTUsWJI0o4p3683RQ06zA6gcDrtxt8nC&#13;&#10;+cIITJZJVbBw1rGk0K4YujwyboEmxbhgTVgpaDWvcHr76uc/0eztXsh5c/2rnybPYE+ZGuIC+SJ7&#13;&#10;i9YUEV0DIoAuy00Khgka49bU0i7Zr6QhukTAMlKURGjIzCQgmk53TBXG8bGaTOqj4oW+di+/x/e9&#13;&#10;+3u7fiD6qEk3omhTYAitbq+YMMOAIwtw7NrOhtRSKloVC97tv6SHBwG2LZm2t07ozQYPUdejZECC&#13;&#10;3EbklolIUkBe1xXXu/fff9eEt1Ay2H9crrSWDLJ4n4TuAK1hdNxphNwwvjGM81YwJna2i/2eY+ZY&#13;&#10;ipabOZfgq4p7V72A5wX7b9u5ssJVFgAoCbd0QnajLAOXTSGi0ufpLuqOGJRiGW63tq3HVIV520k1&#13;&#10;xvT06Qgoe1ts1bUPMzQHxaMhmvGA6QpCxNtyhqos5YGB/lzUo9xdHebHyKpuiQVT+z5cqc9HXJle&#13;&#10;LfcPobQJsYMlhzGQ4EhofTfasKRsj6QboVn9/TrQxtG+Gu6WlD1DTu5eAGNIcs1TiOgybc+iXxcc&#13;&#10;gsckeY8ylJDaTBc6cu5kqPyD318gWldOsPDmAZ3ISXpLUhxfXnZAoTFtdEN+uvdNJRWH0iuwRwUm&#13;&#10;tLav3a/frutCxPUyrkUW0hL53cynp5f5MeTkGtyMy8IliUs+alhqamTaP7xsD4GkIIHxqSpgXgti&#13;&#10;R7j9DXjvoyuETDXDSIUFtFhDQrtKZRcQayGLt7tBpDO7BfMWA0oCeq7oNNx2py6/jzSkan/wBJFG&#13;&#10;ZL4ibKN/JEQTzMDEk+weYBU9ETWla8TtYlO1lgNo7nqLxCexlMSMmUa7QVx2y+Hxj+BpebvMoHzi&#13;&#10;dVpnlPxj9RQo7yiBNUoV/KLWcaYJRJuBvBRgUcFRowIQxNxvvqhTfAwNTuLArYWKU5BtdBMptQsW&#13;&#10;Jr9AkNZtT9VNOJq9YiguE6jKTBFJ2x8O7fgRUStJRn42pEYIFZAjTOm+pE99Fa8/cndsXiQtSBa0&#13;&#10;Lv6RZspR1aqCr//jbcqcdmPeVD05nwjlKErlEBV1dwrObCtoGSbZDiL/RD/lrcDK5nU7yP37L/fS&#13;&#10;2CqkyU762GS9IUdxoW6K7WY9IBwxwOOFlr6ql+vDKL+UqLpDvf9U5vjXb2+EAJsXgjJgDjEYo5P0&#13;&#10;GJdJxhgReD323ozBzo7nZXQEwOfjaSxDZbXgudIglu4xjlWraA1ERbYJ5E2L/XJ/jF3TMUgIjpw2&#13;&#10;yU0/vbZwXH1IQlfrWtv1l12rcUlRwf+xbIIo7sVBAyi9gjXYWACw0T0COB9t0jwHV2G+hJnV1bJs&#13;&#10;taiZ3vr2U45eIPg+2qbLJkwnpM73aKEdy4gilFilUChi5MmlOzGBtE8/TdNVP7ucMgj5jdclsPW8&#13;&#10;KumhIcBkBCAkwm3DnLYZGlmK8oBBbO+P+zQeT8fHMLV1/bF+hQBJpndnMay/ZYRcASjF2cwdEPFj&#13;&#10;kf/pwAmVmJbpj5P9yjmuGlYTGBpIxrR3UnR5nxSS6OKXvOiY1uPzi68H9EvAFM/ewciCgojmab7z&#13;&#10;qLqnp4eZRCVssC+Z0wCuvd9+/1GQvExBg6UgqgLtvJwfGGn+mOdlWyjz2zsnTNVVXWY3+xWKEmPc&#13;&#10;tqTqxrjw3O0v3ycpOloqCA0JbpxGAvHk1sAY2x9NkIR5LvzTgacHgeQGsVL6dMFO4pfADHsB20YQ&#13;&#10;Ujkw8+NeWMwU9J/6sklJnQPGgXXfCLuVWIAp8aW8CEQuvw2soodPbJ6t5odDKxKaMNLrUJy6lHCA&#13;&#10;jICSSiYVFX5z3pOnfRsKq/rnyTQ/k4U3MPGNN9r9OkvFAQ7ZdZJ/r2uSV07I5qFjO2nO6lmjZXMR&#13;&#10;UYgpygBT/nF7ZFQB96HbpwDUbfyRMKJdoxNYB7/TuzB7UKPr27XZffJIP9L2meIUrRS8B2LyJjDU&#13;&#10;ziKsOVPNmkNTGdRRGEuD1d0XCkHf6Xkadn17D3Iy+AAorDBnEaZRXhWAkDpbpodJ1gNQaYUTxDDS&#13;&#10;xiIcaaBxLSAHb9YVE7qCkkvIPsrI6xpJOTiPUIAL47zR7j7vSS0gSdv9GogqmSSikX7euR8FQJYS&#13;&#10;nsOUzK9c1DGLjS05+IZL0DUdNjFAUuQMGRK2ryoO8X06k5oorCrc3Ol1s4YKLhxMYfIxnj6/ehsW&#13;&#10;fmJFlYUUazkDw3Q5vO7nxzoKuJQA/bbCTXMGUjIhp+x98RkWZTah9LwttBKPivJEzOYQh9ZKSuDt&#13;&#10;+k3ipJUAyOoGgaovqzEpx0JqkQ1fYtkYAY/Nnfrq51M3YL6ixJUABEfspBB2zfZRam8g2BcQAXCw&#13;&#10;VrPDkexsusvSZGhmd8+XiXM4x4DrGqc1b8yCFVUJz975lADvOjUiCl1E1i59NUCshOAw8uuFdH8y&#13;&#10;yNAdmR9bGxgHFKdHeXpy69JQ/EgrMQRF0qjWMMs0JERw3l5IfvlEbtNF5mND831aHzaDIXUZlQKI&#13;&#10;pjavi8sEomhdE1WYJ5iz67P0D4l5WBKqUfR3KXT0cIgLTphgoDn/BhHyM2oZOlBy0xagSNjeCoFM&#13;&#10;1XIqAJ9LqlZTQLU/jeOG9YraxlA+3ABAKBfQSKAMjSQc/tRRmBOACEMl5caYjkvK3nnrIq1lNY4D&#13;&#10;VgIupdtzh4ZqAZP4IUtpkVrCVes+FrJYAGigm2rVIWyWxMwk9tiiBRNC/bTstciQNzvEEIIhulb+&#13;&#10;qWMF2QEaHnRwsK4Pjhv8IEtIS8oK5nn6rdUtCwy+njIyoSTr0qfuGeUSzFbOG+ytg64+tj30lAqD&#13;&#10;wATAn7H3hC1b9oki880DgmQnGctmHkej66O1swQS+shiUJIIpUBBwdjPXkbkQ5MZYFC0QFBTPCCg&#13;&#10;PfWjCSajUpHK02K8yAX/r//l//EkijZkm6sInOBLr5CJleaIBxvvH+Wdp2vKoNDDqYPvt2tpO7dl&#13;&#10;2NUsQT9OrYRo38IWOzbJiZeejn7EgtB0jTFT2qNxbk77jpPw8fY7JqKCUcDQs+WItyVXLV/8NT/I&#13;&#10;HyltbNluAvEIi62BuwC7ya4nWs3umzt928JGJFJ6xgkFEh1AApkAwQrYHe4TueYnRDATm0cVf18R&#13;&#10;WoN4GBO2TDPiqZSCi88oc1Wd9WJ/5axD8OTqLX0bAXJYxSaweTYdF2V2ASae8p/b9tEEezi9w+lO&#13;&#10;RpFpNj9nWpKYAaEEMWcg22r4uPBdzU7NTObPNpU06F3KyDk0lpKTI+WxwN47qa9J/3RPE/uyWWUD&#13;&#10;emZ2CzEpqQyq+1LYXL/w9hFsiVR5zy5Y72/fZmjptz1mt0SpolWzLuPfcTNNxmZtEzxma7JP+yYE&#13;&#10;+FQgvo9rA6n6RhGn7jDjbbHHhj5P36zjSaOd25xkOPH5ZZhbUNfgKc6NNbFIyO09HJ/hCsjFc4Of&#13;&#10;9ZtMbjtfsm9Bv1Iu0ybn7t5idjDsIfG/TSEVCZO0l4ltIhuFct8SNnIMBvP3+uWrsB4oG7lei0VX&#13;&#10;Eku8L6YnZSTO5ogQTaRAA7LHIMlxzH9IN/Pe1WpvMKPZoenn4ftvTAPAKFJ9iD8WBS2U0R23yvZL&#13;&#10;of5ayOFOuEb//vHfyROH60ADDis/gxm/nD7CV/S0UNuoKWNV/X5/iNl07TFW3Mzkn/5Shmkpcjes&#13;&#10;222ak0L1HzpPy0bfke7GjYYmb0MoEw/M/HlFcjld3/ZNe8sFRYe40HS7Bigy1G/3eDQlYfr1cbN7&#13;&#10;rSq5GmSNeEV2HR1NCATf1TgcfIkPYC4VII7EumO/ZoTaT1seu1cKHJpWGzG5GncohGufUyZgv1bf&#13;&#10;T3pF6cJDM+VAHEhnS595llpY8RzqststRuAcsv3wwZNqUSrvGjnfQHaw4U1c4ZJJxRH3g2yY33Ik&#13;&#10;DrWlvovXK4MQfbf3zbp635hknzmyiyj3CL/OQ9MyOXNRV+z5Yc/9p5+KjQeqUWoKALKl4n0/Py8a&#13;&#10;jGT8vbBuMY/Dz6fZmwNZSqrXzfCKc5+cVFsu7qH8yGyIVBG8cuI9zMPLodj7iorqSBbQZThNBALJ&#13;&#10;eku3OaMCmrqePviOe393B/HkpBt9aSJub1bwLqGFa0EhjSH0YVd+LYp8rXThe/QdnPewNUWvdorl&#13;&#10;8XM4XGgdrURbtcioK57XgfX2fddtIDStuktC7g9AgCNOstUMGfr8eB9PYdEJ7ghdI1qgbUXzol+S&#13;&#10;c20L1mmp1KFZjd0nZ7Lyeyqmi30prNl49FUKHbjgm+A6MxtnnH6ABQCePYFiGaMq6MLW8/aBI/q8&#13;&#10;NhWWguGvsiblLESuJJody/wXkJJdwk2livEEIyX8wZ8g8cS+jamx41coSCSccic85Sx09mVeAAAg&#13;&#10;AElEQVSfehySMK5xMJAuNYaxEnRN79CQD7wEQ49qXhrihw7VZXA7TVe02SWYFY0t8ibWkQEfTPTZ&#13;&#10;Qm4J8LCsjUpdMXzM9hAaGQRaEOJFk3/4+q/3yNiTqTPEqM3KEjqiBVr95w49shkTfOrvB4TKMn5P&#13;&#10;SOrccxHgost6QnWo0o45sOkKIjOpeN0xITCHev4NcHr49JxogD5Ok0h+7Zt982haiivS/ng82Ewo&#13;&#10;XwyI3auvZ2MYdE/yGZPA1nPQ/8TR1xozbPHMFtq4nc/ohgGF4/YIuYBIKJliibtxbLSKamHOgtGT&#13;&#10;V+a3wxOIPAc+stvTOSbfTuagyk2JhpaU+nlnXIVKBbHzrP40ZRwDNJ9NRetN2NKnTkZjT7no4GaJ&#13;&#10;d/WaVih8tmRDpeqf7te1feg98g76K5pF+tQcV1WjjPgI6opGO//2NMrP9T9jWS75Ww1zs1c0UmG1&#13;&#10;YN0MqhK0yj0tgzEB876097crlKej5QSnecnOZzJbojP6sW+ukPw2RQjGquHWr44rdU89IsqPqtO1&#13;&#10;qqc0r5XFpSIZxcdG13wNyODW0K7W36GS980FJDGd/+iArus7KWxaZ0FWXr3lon5crrLzVLyqi/A4&#13;&#10;LFNMDunXQiMQfi7vBJ1wsxYMz8P08769PrB1CJXNkioL6gitpp4SFzBdCZHtxnFrfVim5R8VyBH1&#13;&#10;G28GABWCZOYvYJprZNaKNwSJW5VxgU96Ty6OAD0DHrOvG7Y/fY7JpLQSuntKZLtaTuqHLCFe9Uu1&#13;&#10;4LncGxKOGeGsssAQ2vDUH9H3Szkx53OBzDtvI98KWRtJHb7aKTJpIz+V3P5hfxmud5+YokNaLMrr&#13;&#10;IuddWiFOsi0Q7D4uUldY93/Lo7PVA1LsWQmvohDp1/2RDPqwRAc1+6Aqu2+ao1Mttq0s84QU/Vhu&#13;&#10;WKqWkfj2Xbf1jBucYkfxY2oUWVB2muW9W7xEGRbCqO7k4N4TnVgIHRkMxD88qx7nO3gCKSm0gMI9&#13;&#10;pTgWHRUpL7Mdoxj3ZTc3j7JCMommXUDXTHcTBpR5+62cU2YtO95qg8EdygyanTUZi+r9evYN0mEJ&#13;&#10;2SVuD+dqDrHAVTe+1vwqlnO4lp3EG9qmrWzO0+tYk41ZwPw09ujTMaaQ13lmGXgGULvhc6tOdoEo&#13;&#10;aB7D2XW66sw8VseVHkYfXImsEu4MtT41SNlQck0RWe7QKblPqpOX5fYT6Hn7jx/+Qj7HOd6lZxBI&#13;&#10;v9JL+Q/I2xT7I5eT/JbAeuxlcN/oiiYzewXwnMprOY/vu2Nrx+9RP0PCUnyLjVjWkIKGWIxhFZ/+&#13;&#10;8IEadYKNZwgkzpFB5qqfDOvwj2TEHBkyCJ+q0x0WrrjimGXMqV/dCgR5lU2o8QoM0Jw/AGL9OTK3&#13;&#10;LC+7L362LZHHa0Z//DlGU0nC8Ab8TyiJtAZSBxqfpnPP54HzNBh7DRbbMZ4qEBDx/DpWP6cNguDQ&#13;&#10;3L/+o40TlOvDv+KVgFP9C7xp3p/kZtf3Qrc3EKcIggccihWXPeAqE3qnATkW4XO1y/6kMHIlOOh6&#13;&#10;X4dQUqTLUuQ8NznLkJxou/RY41BaWGJVQO0oTZVEjK0spULdmGiX2OO1Bk8Bk5Nt/Vq9fWeSzU8z&#13;&#10;oDYXC8iNhx7/2BbXyKbooGA2oE6dC6bQe5S/K/dZV6bc5v0qHo2KqXC0SyOHDPezRiuPV86Vui9F&#13;&#10;tK/Rjs/ngj1wISttq+ypS2GOhA/bojpZoS2fpi9FLVxyBvl1eT8q4u7fGaovydJKeBQm/ltc1HWz&#13;&#10;Iyq0CHQueNMe356g4pxA4tmrT5dJEKmAjiMyZN1LIOwN7bPzp4eN8n6CrX+s9LLST1peYTsPi8yR&#13;&#10;ESC3g43lZu1rpmEHKOfe+LDY1aRaPaF1+A7YtJXgePmyliItpHfrn9aQxFO52n71YAdJicW5/Dgn&#13;&#10;sULEzQ0VLcx7zxDw5uzlcg0CBFwVVUj41Anm7rnqyT6YxcU7WXciMxp59SDks+1WM1E8VmqwuN5h&#13;&#10;V/L8Gyrfl9WjUnJZT2hXKt4wg7YEOwK/DKuJND3B9V/X90Xk040ixBkYSXhbOMSYUuFBua8J/mF9&#13;&#10;bhN7oeySDfOL1oLW2F1Z9vPzSYX+McwHfXr+fbw2AF8JjJfxP7NuZBWEs4DCP9yDK8GqBhAhJmxr&#13;&#10;UXQYoqq/F7x31uSU+uowyjRZnzH7xkZy2Acga+NwPG3z8rRvOOgUW4FdWlrYBa7hipWMssL/1//y&#13;&#10;f7QIhe8Tf1LXXV6XuQPs9u3SqC8I9vdbqV53XL2eL1NT1968H/kXPu2X/u3v9mU20z2EGuwnB95+&#13;&#10;uau8X93bY3qv6pLDrf9Jhdqvcn66W3xqDYhnZ8So695gG5a3G1WCQ+zfz5+xhI2ZS5KHftIz5X9/&#13;&#10;Hx+pmB4ACkLGJdSKufsnJT7hQt/feoDbE1OsuDFsBKXsVcM3wOov2KX869cbPlK2HvBJ5xNbfIbD&#13;&#10;RTIoqxAjBgHuxD6AqavqrUz1J8SCQjkI0UhyMCt/j7D/y+l3+6b85BGj7Zdkf9SLNF/X5/JJS5fi&#13;&#10;lEjZAGng4H1hKFcEvm+mb/T047c/dc38UCQz6HImz6fyD6kgqMHWkzUkAMKxhjYmq/9mwVfN//i6&#13;&#10;l2FLB9YiUhIFFACZoW18Co33cZlXpHz/qf+3X/+/yp08jlyTuqYlITRQmRUZDddNrskSTdOIToky&#13;&#10;lPVuMto1GBojsDgRFC/3QcGiCKjAODhcyxZ6/MdAlzm+5cetX60rTzthL9/NKgeuQCbWpaiaKbQg&#13;&#10;gZeGrTB1T8JtheOW/1iYhma3ou/1qYytdbtcMJ//ddOg8ruf0kcKf85JUTds76pSBJBsfB12ANSz&#13;&#10;J3eAnskmQ4pltuBB0UGlgJzxj/O628ncl42pijub1kQmiz+K3WXadru3+zC+X2kGefmh8c3Ivnzl&#13;&#10;OuxcM5flvGaQ8S6d62kFLy+nkAeZjigHYvKBndJq1i8XpnGD+S39OL08324TCiAh61OwcAUzIF/+&#13;&#10;2ND8xwqa9w/hkQ70SdbPn169WyyaMaPIiMKy6IPKPOAKuM0PX3+tYQ0iLbFG9G+bx9YfjYcNUkNG&#13;&#10;IBXm7Znk1iZIClTuuNr7BngPdz9bRYiV54+HLNX99qNGOD42xTXkQTv7nDNB+VczmegIJ+uQ6qox&#13;&#10;GxzDDwpfIWPHP//hY53rk8I42zTP83SL266vv3/99vfH//xV3NUKDzdknpDF2XMsPreiJSbd6x6G&#13;&#10;3/sshjrEv9f9nO2w2wPW+AcKcRGZlnsYYMGVoa/qXSwFT4nMAmlsZbXcHrhEu7l1/vT0xd6LsLvL&#13;&#10;8evBvoZ7mK4W7pvjp/q34SIOzxsw5YfCCNptMrwRj9SRFlVB7Z4lgdv3y1S5w5HZom5zy+48J0hl&#13;&#10;9zbGgfTKAuCwvtmZz2GbWkQZJC6PpEZjuYqt/CT/y0bEral5/f2aJeDodvno28qKJr6+VqUfR/3p&#13;&#10;+CewlWs8d5YHC7X68sv6AWjFS6qiE9OUQoGiAzNfU9ql9EQz9188z3qiL3fueZ7NVvfVY701sbts&#13;&#10;8a/DHOWVNw2xMJ7dDSOOHgVSTOsAH3FDksq0+Qk+N+mbKI+TM6g6mNG0WFFfG/M3LuB//p/+0334&#13;&#10;3Qg84wJ3LQQci8psUVQU5SVzn8jWietLXW3DrWLcxTDY/X0AqyGf7c7HsxkfiK3H/IQ3iF1zMdU/&#13;&#10;RH396yJdL1T98vzysY6bhMkEkBOGUcCi8O5xvnaUo9nijsfk3WNTcApRFmRF7y5wF682Uoufw+ft&#13;&#10;hZHKQJyPCt3TS/caxwhODjTAgbl7qu/XuDYrqRCVCaTWjb8p4qtGnffPHCc1fpg2RA48Yu/frSgA&#13;&#10;Z9lL3cWcbqB6qQoraEBmPzME/Y/5LiUazp/5zv42uL87rR9nkm0vgo3ySJ7Nt7k/7O5jvL4Pn19/&#13;&#10;+tj+JsCOJ2nv6dJS+m2h6DTNSuQfMMem01Cn+/sVKASfaPkrxH8+GiaLfgI1QJoCukgyl0vz+s/c&#13;&#10;wlHtcXlqQHR1cAECeVTbePvH19dL4e6XR0HpgcbPpQKvdCpj+4TCratfw/3xQ6C/oLYJFR3RKmdE&#13;&#10;/ef0HsUYV1n06D1GdwF+JH37YXFprTxXv9icq0euD/FSPh088ol6tOFfl0ga1O/y5s6moY7DKXyk&#13;&#10;NTMGbAnmRX0PoJHgnyr53S6/zplJCMn9xibV72ocVByn1jWtvp3PjRQ47HFCNdO4qA7kbbIQ80tc&#13;&#10;/+durYPfEb4sa7s/PDb/081dthioT1WAXPn5MhX43cSqK1kbkDOw+HoPB8TkbQjkIBw89rW1Hzv9&#13;&#10;80dGhWHG0sK8b34n89pe7fznFqff9vsUP2Ty+lC9Iq9MNvn8UUsOAQIihkkyVKPAN2ZOmO0U1Wrh&#13;&#10;8MDwNt7+KjlR4A1VLosxgw2Wn0leP/X5rfKZPY/bLDpWmCG6HQx+Wsr7d0cEv5u7tu2mMgzqpf1T&#13;&#10;EeH9+rFvu0q3v2z/ngsX4Mnczmu64aPeKtDtxtI07x+XXb0zIu93RpJpx8Lb7bLfHUPMX/OvMj8h&#13;&#10;ABmjteA1Wvmc/O8TOuIyhVxESirqPP/2nRXy0/rUrjuBqnb/1Cijpkarak3rp8Ghn/8SM9rOw6kN&#13;&#10;95xFLwR8JGwsn8ATeFv0EatG19/efjiF2oQ71Tw+hs0Fw4RgSaTHP6x62Bb48wsvRSWW3Xi9fWWN&#13;&#10;Hv0gZYUSXVnIdqwApXMqozcTyL5pMLpPwbka5Z3iwsAUhZ55a5bL3/P95JZFIDoPZbTlPbStrX1l&#13;&#10;U6n/8PK7wvd//9G9St/ecub3qSICTPEHHhsIUogoUVmgSAUwTjTvGKIOZCzhOeuDj82h+3q9OFGU&#13;&#10;VXADP0WPu1q+iKna9qs8UhWvMV1YzcLb261jDdigCDR9ZknjkvM9pMJ5RuRO/xrRHOKcS1xg/vg4&#13;&#10;DB+5bBgkiVHgnsWh5FXmUs1B+KdI7i8hWEQM4iki14pdfmj4kEX/Dar6vpRrAgUDREbiwq0Xd3Nz&#13;&#10;8PHrhe2va98dU8RTy8vHcqrqRpCP4H6++91m3gJJ3uz6LqRo1gHUtYQ+Xn5h/QGg6javRAh/Wavf&#13;&#10;b18itS0vbx9qgy+4sWTsk+Wa4b5y2Yk4meAgwzsLUXHFbttYn+Mb4Ojl5Snb/fvt33SjIWe/Iux/&#13;&#10;+UYLfNxn1BZW12uMTDf7Zh+2O2UfwcIpPmGKlfDDkPhNiiSdi7heEpgTRj7n4f89C8IXFw69zu9Z&#13;&#10;APfMij9nUOFyC2pg6QlAz7rmECJRJg96pp2omAy3op9PW03s5LY/zSbd9i1V6ee7jkO6wzrc7qnr&#13;&#10;2zVEPGymkhXbxQvQn9e1mH2t4BSJhwZE6sYj3S4of/4tq8masBSTHFnYKbO3+Pt0rn5qTW0K3gGB&#13;&#10;XjV9To93dU2IBjvXksLdLkRKcx/QtQ6MM4wlxWsQnKDkcpzQxr6mizz4up/xD0urYtnUF/X9hPWh&#13;&#10;k5wjaz83u+V2hymw7U9T+FjSJJ7k/fGdsXbZwmYohBiSagNym8ypbqOPsq67x0uHcImb0qWfyj91&#13;&#10;O+nCJrrv335w1uDA9Fxh0WKOuAzBw7bqyld5Wv/lXBZGYd1IJ3/McxZCHw/7+fzbCT6Pxp1BcUR2&#13;&#10;GmIOD4f9VV3Dw0KbGqBC4hWGaL2jF/5z2+bimeTap5W5sEC6yuqUvv52EYKFXPgWWCYEc/+KGCUZ&#13;&#10;YGN8SOmLYuv4wQkpazjy0GmWQKr+vH8MS3TUQKk/THI2cfezahnk4baZ8zg9M+3ko4BVau37Kwex&#13;&#10;6vYgH6QmEUgqwxty8ZYhD0U3Gm4fC8aIyarf9rE6MLybt0HxNmIF9DOZTbAUscLqUq2na47xyK/a&#13;&#10;QzsU0gOkL5dVtIk9ye/xAYvc8d7ctz07XlLSG0oYkqduoxuaqhJIcGF3R5yC9/VrwfsNOUvS6c8v&#13;&#10;znafAPPe1af9uP361CR4N2rG+LkH88LWTcPnqbZu83GCeL3dBS2lsRMpTUIAYMqElPh/+5f/xhhB&#13;&#10;DOCGj+epSjI+wuvz5wiDNdfno7h7AGfb6dpMK+p59hg4ECsGrbEOMtEIjFZnRasMDK0kgieKhZbH&#13;&#10;77cfKElkZBXLqLXPcV2Xvj2mFM1slOAwRRxNrSumu7tb+v5grSsEmiUgaKNfW8hWtWEq5jkIBxOF&#13;&#10;WtIcNyRJwiQFgECAWgRvfQoVk/NyyblATGuWNZbeDSw6azOnjErtrKlIT5TYkAsWukAlVfYypcmL&#13;&#10;uh38NmObl+35ePTmKrHhioHCGKqcWd2w7A7H77er1jWFZV1DScKQsQYdBmxdfIJ8mac/fPlydh9m&#13;&#10;wwgllGIk9Hq9GRzGaOsVYREkESii7bGyA2aMyYkscV3XkBMu0XnoSgQwk4UmWkQJTlPKWEwQNVVF&#13;&#10;EgVipgWggPJ2zlCOwZJOm5DUDnuQmZRh3q5jqI9HkLwpYwHM+5hB2PMu21VwmJ2gwk/WjCGLWJJK&#13;&#10;fH+4z76VNcFwmqbu6XmxjBbXqBC2xcKhbtm8rSEU5KyiusTS7p7CtpDVJtAxariQLkShm6FkhLx3&#13;&#10;DiFqbYyZx41nvD22QLlAwayFpOK6mrLsFpx5rQHjwARZWIFAVXouyG5AyjbfI68pgBnm2CkkFJ8X&#13;&#10;U4lud+KbTXVTZ4BylHS3s6SscBGOpJylpJgrwAWIRpMSAFjsWKmG8wqEZch2eZQUxPHYDsMDwIA8&#13;&#10;D6PpVMMBMpZhNiAXcWAJpKpmKeFlS8ZhjCFECZ9HxDnAGcDAfdnswDmzOTa7msXa2SS45k8Nh7jl&#13;&#10;GmKiCF2zO69DzxqOGI7QjHdAtpSYL2Dc1i2Op7r2cUOo8ST//wTBR691S4Ig1PBu++Ou+8wz+TKz&#13;&#10;uugWtEQLiSljGCAxBST+bU9oCYqurMxnPnPdMdvv8BGsRXAuCxYT3HJgEkZkQZKFZJ0sSciKicUE&#13;&#10;CJhqOxtRiXLq31Fbarsi73hOmd1XkqbZUk/Nmg0ZS8QpoiPwmImECV3MfEkCYTOPElVzsgCzftmK&#13;&#10;rvWWIm8YckEBhBBBOCJX7ItxMIo2hJC2efRTAluSNQdOZJdUXV62pVbFXhUu5BDnCGyi0BAybVbn&#13;&#10;lEAKyw3GMhJQn/ahxCWgNgSB4nUKNcM0Gl7wy/nGkVrHhSAMSYggJpCLwtY0er9KSbyICKNMOUKK&#13;&#10;wICyjJ5pjC3M1i12mjBH3sK8+QKxYL0PLmYdhkEgFVHs9bjmXCOcEB8mr5q0xwy6WMkGNXLxNgBP&#13;&#10;CUvI3lf79W2zgPMWBKPH4UIawXa7xAFt2DK/dfdN2TJJD0ZPkhCKEWq4wCL4xAlXkMi7zrnUqoPJ&#13;&#10;QXBFeEMBGCfLEXRmTZNP1iJQrwuI2jeykBkSvU1Lukznu9MBcwA8jRmkBGDK0ROplIt29YgQ0t11&#13;&#10;uKQEhZrSXb3bAEspRpwSACZ5kpKXgbVhWqbgMKJEO+dmN4+9atRk5nHyZVdvQXOJp0v2ibCq42kL&#13;&#10;HiWeNxIkDCTYsmDRW2rxvM4YYRsuZS1cioBSHSLHoMFlmjJDoDpUOfpZj0yIglOEYIhYi4GYNc+b&#13;&#10;DmXJC6/D/eludlnyBES8rVeFORBFziBom2IGEQNAMilLnK0PJsdUp47sY4aZ0A2DNDgUQh9uLNnH&#13;&#10;uwqhjfjcor3eFiiyl7Ee6lxz8aHQ25oBzxEIjKHHXm/T5bwvD+M80JDAagOJYNUUZG8titv5vedY&#13;&#10;6SU6XWCPEUAbMLPt67YZptHzmOhGKeZAwDDRkATmyUVNmA1vhFMSk/eGp6wijHFGVbvavqjoggAh&#13;&#10;h8Xq5DZYwyMXOLl6J9Gmhm0J0HmWEiIo+KwXyauIBSsIVbgSwF8RixQKyVzMwf/5l1+wvknFoJ+n&#13;&#10;8XaxiSmKfYQOnSpFHVuuvXeB0MKt7nBob7MVICbiHLFonFfeQk4ysjEYc0sWovf5UrIqRS8EQZzO&#13;&#10;xtW1Gs5no3i5ZQs9LQkPgW4oOoRlpUgm3BLpKL/jegYwJZymCJdNFxSZ/lKeTsqoqEFZlyAFZ4Ne&#13;&#10;TCOTzXnS05osZbiQ3KUoq1IgOj274EMACUqyLHBYrfGDlXIJtqgPYEGoSgGqYQggyXGYGApmm1IE&#13;&#10;mzOk9K5Y34eMA9gjsg3m/ueTdiZlhAKtaljCmLbzVcfH5pCDfz+/ORZ5ImHZGoU3hyOVs41+eoO5&#13;&#10;xUy9DiNRpA0JQ+JdFndqGYesbQIYO+q9dy5UIuAarhHQXXedYkUzVwITlLepomX0KZfJmQ0KDAi6&#13;&#10;2HOBd+NmEZG1j5Zan9zb7Rpx0QTEbBSU/na1AFFOlDZXEuW8rPvjPUwkLxEgNm6mPHRFLQkFiEGa&#13;&#10;iKMIS2l1gA4BRELCARlVNRwTAuKcLIyF88imbJKTjRIFnjdrXKyLcrld5AEEL6zWKEfF5/PLHCVd&#13;&#10;UWIzTBiqfbXM1wTDCs0EVh+igMx5jRHGE7g7yJKlUpGQIKQYCYEXTRwhKeawYc5LklOIbjE7tduA&#13;&#10;W+1cK2YTgFFxobYlJB5dStOy7apq2EIEqNsfPZoLyt08dXWjFd3gZV5HnElONuEUSdxBVDef7bKV&#13;&#10;SqQ0oiRLirtKGJFryIEkRuSDZMnPtcTahNz3TcdCtgw0K4dBG2YcQtFBg2nx1g8fnxoBeSfvYs4C&#13;&#10;FyoXJWqJJyin1SUAWNAG7+AWTIJEVkJkqVPGtWARWu8yAvuazh5WJXNmTJ3E1raqiCbEQuFoAEdj&#13;&#10;NI4n0SgdVlwXS/AaYB3A6/tZUQ88lbFIAo/jMM7D0/EOY+w8nBavovE5dIfDvM2qQILQjNC8mX0r&#13;&#10;k0ss51YJAA0AadMWEcbvHiFxEBpmi+b0eVuW5CyUGQOunaOSgcPJs1jWUlLCK2zgFkjGVs15ypGF&#13;&#10;wGVDskZ5WaUNbaEuUA/Dsi19ij6L6KGmXoRleBAd13DdkqCmViqlXEuUuQwIcZyQjF6bHPxS2gYc&#13;&#10;vE4EkeCiLWW2rmbKYEkIzC0fVEkBaOsyzcvCfd3U02IwVC5Hs4xee05qjsTr+ZoATpSf3ZRTwgDh&#13;&#10;nPGSPCSBi1iFl1tf1o1QRY7udGq93RgmTEoqOUcsuZHKLl9XNLk1ZwLCmqKhxGNSlowTjFzwScCK&#13;&#10;aGidtmzPFr0AmDGQtcTOrdoMDlhAKK1oRj5Fai7D0I92R3iiEMDo3NWsbV2hiNebn92iOY4ALGm1&#13;&#10;Eu/bKgQfvWQ4ElF+u/R3NZ+ntayL0/EkqkRH643GADgdaCpKtbv2mmbvo400CVKM5xVScR5HGBEs&#13;&#10;EoVk31RLP5U7BYBnHB3a07RaiGUi1mgKYmgLnAkByaeQkoObwHgz1vrjab9oTRObbmtMGFEKBeWF&#13;&#10;MpMDIuaEKOKodiQhIDIggV0dqsrb67lmuUgQQpwStiiSjsUck7fclDYgBGIyM03QUuiNIVR3sHI5&#13;&#10;DHaCPmJIYDaFxJulABpCM8EJhxxoPfQDDJmDEGLWLhSJgA0hijNJiz1XlAScgeBhXfO6IQpFIzNC&#13;&#10;gWVSEA5EBgFQ5GEK6xh7bUl2EnoDTEyN3OOQVgCkZIsZEUy0pBhniCHLRtbSbotzC0/MIu99ygni&#13;&#10;//k//Z+Eo9vwKmr1Y/dTnBK2dJyXJd4qlQqmXxexBwRHRBHeSsihuH59nxDvON5sFrKOeVNc0Fo6&#13;&#10;nnnw93c8RvHlj7m5b/wA/Xs6dPIrhOu6xeARJArXMKauKdCsT3vqMgmiZYXwzjGhVru1dcloPO5r&#13;&#10;vgF7p3Nkl9dNaoQ6nvzyl58fV+C8o30/MWyhEsbbatflRd8dilW71TkwnGOORY53mMNi9/16BpQl&#13;&#10;64QvVmhWZuLG/v7bFW3RvfYdFxOAC3ET1S3AdpxqGe463GePo2BehpA/3e2GbXMYhRl1DaKoAqHA&#13;&#10;H8jtXy777u54+jAsrhD8+vbKPzOvCYUJW3cxa3N3hKUEqmzezA//fm8nu93sxw8fNFmrqsm/XeOh&#13;&#10;RYDbLSa7rXGsVMtwMfJwLLqt7yvMyhICJrxz2EVcbdBlc3MVm26e8V392+V1v9vTMg3rYkIEs0Xd&#13;&#10;vUc43l5RJzmTSoh1W/zL3DaSkHh9Ru1+dESQwyOa7Xv4HqCkfE9hcCFmxEgpXv9wjCyHQwRmQ41n&#13;&#10;nENaNLS4/PqboPL59fl19EcmPpCyx4KzDWEKMUao1CrUVXl39xCcnULGue5fvCqXIGrng2RG7X4E&#13;&#10;ca158vPi98p4P4xLAWKeaEaZCHJ1DsQaAqq/bqBxhWAFRTho3irJ67gCTa4Alos2lFdzv31LdsNJ&#13;&#10;b0OLmrIUBLkpJ0ArPZ7/wy8/9npsmlrr8Nuvz58+1F6VZsOlvCPZSkWI8GHmD+IeOT++Ppf3f1qG&#13;&#10;//zp+LPfisn2d/dNzpSwargmH0y7L+5Ge8NeFUxwZF7npw/NFvyGCHbLNglKlBTFJAwHuIDi7cuL&#13;&#10;MZtGQexLYuEO7V+//b5rxOmuAaRFnC9OY5WwXmO2ILaeAULy0L9fx6l7vPNw02DU74TYGfvkxjlH&#13;&#10;0Ou8bQ6rgkic+vMDBvHQxhBKQqJennu1lwAZhBy1PtHCGW2oFNdhmIy5+/zkfn35/odBMdwfd+9v&#13;&#10;71FVRFbXRXuzRMNI3toavrnt4XTXVk1Vib+/f93XD35Mm9cwdzUpkfFLcuSGVFPc//zBC/T2+xdi&#13;&#10;3Ou35ekX6VG6bosFSHUn4+zdaR9Mf3f/ZwPSHPyreS+BAARVyZf3n5fLS4Wic65s74ILNAMd42mv&#13;&#10;EoTjPH9+gg/7pi7Zy/iuGjFbT4vGWKiv1+hYTkXPY+aBZ+jPIzsc+pe3AnGwJQizi/Pdg4Qmrxfn&#13;&#10;UbQk1fef4/yKSFVW95CP8P12v3+Mgf1jeYvAda16ebnen8rv//odaqlBLE7M6ElUZLMe1dWSVo30&#13;&#10;44dqWC6c5++/gpSukjPC4OSWuc+n7qSnKUzmBY1Pp0/Pv77zkk4bXrbg9FoTFYOtKtlB9XD8rA05&#13;&#10;X0zWDjvLnetQjtWDtn1dlVuc1pVhhClEgohlCdptshXawL/+9NP7cs41StGQwb59f0X7JxOvmzU+&#13;&#10;ZinpeRz3n4viFCVW335fsOT/9W9/a4tdt1O3paeV6HZ3AUWqJITWXUosKlK3e3k7A3AAACAASURB&#13;&#10;VGJiRLmioeVPxEmCKIYMk/k6Msrc5lXpru6GhXi5XGAq/vrpDq7QXWIM/VlPkID9w+56fSux+PD0&#13;&#10;9McfL+UHrRJMY9jcoWC4LMqX719X1tVcRxIijWTLz8NiTMhh+3T6KcZMhHQOFzRBRg4fH8/T77ev&#13;&#10;kRbl822wyBy8KgizbTgKmMLofd+G+lB8+Hb+QjrI9yL9Vz6QSf6J2xk6ixWlyWkUuKSkKwQX5Y8f&#13;&#10;PgzfXveEn7PL/c0s29PDp6o2p+pnb2H2DPoDgeRw2r1Or7TKhJN+Hte8DP55V+y4VVt8AVdPAbbT&#13;&#10;qu/29wecc6TRGW2f6s48XzfyvqDi6eNpnM4XGzN92uZbiW3xgdQW+W24rSOKh92xptiRDx+G13PF&#13;&#10;MA0bKepxST77YZtZurFbk6YwQvhjI7zzfT8d8WrBLDmBkPqio8QnnWqyr8EGZxhClHXbiIMxK2bh&#13;&#10;9RLM9VfWUHFSxeBe+D3luWlBnFYQnmCByzuW+2Td1nbqj2Vq6tYt63//z//t37brj7BONGbmZAKf&#13;&#10;1Q+rS30MDTa8jrhy06uQWw8o1DlcQ+zarmU4D/17AM1wzBAYssbz7ffvZ8kUyi8eCVbLm12yDk1T&#13;&#10;9fOkraU6/OXjf/zj+5fZLVhIXjy89/P+JH9fL1Vz+uP368fmKXT5drVPx1+cE8cDvV1ej4e9iDTL&#13;&#10;DFo3F8MynX7eH9pllrvHEZ1VWUvRiCSzuzQ83F7+BXU/u+9X63R7bP/x/sd903467Nw6RHJvE37r&#13;&#10;px+PCufTEpM6HS1Y3K/Pm/bTFj/9+9N67XdS9YMNoyuKap70oY3/3/s/xOEwQ1jxnzvlGSNvr19l&#13;&#10;cNnxtu5eyHeeUYJ56Cd8T8kiARLe0zK7pLSO/u7Tp2EWfyasxhxzge5+mYY1W/D0Ecet4lJCQoBG&#13;&#10;OMqACCmVbJQ3M+H4vb8qJUetH++e3m5LXEKG9MPnX/rtS0zcLOM6XUnX+aWClM/OeKBFQYb+Oy73&#13;&#10;u+6YnaZu9p3Pui04y35rWk3J/m2bb850vsIFhQ0uOAtpjgWQjxWNhLNCcGU3/2Nxmm9/KwS6Xt4D&#13;&#10;B6NONqUPQEwv60+fj9fLd1pWy/klbO5Q7I5V8yXOIDoJ0m2xh92nGEFRPCKxOZ+Ch0VDBk1Dzn3f&#13;&#10;ezR3mPbv11IVzzhgNu5PXa0Oh5aLWl1Mf6f5by8bAqkuOYfz7X2VJCuSe5k/wu7r/M5+3OHzi14u&#13;&#10;97vCu+KHjhAOMwZpqfURtZjUwd+Gy+nzT5d55q18//IvP9z/JS3F2V0Pub1+nd5+nY+VmlGSsu3P&#13;&#10;UwnAtRoxZcNoyorgXPGqDGkLg9+d9nNYBVxPn/9q1v50LF79dl8o6GL/fLkJ+uFUjmZmjZxLRCSu&#13;&#10;WnmZlt67TOXr2/Dhx0+K6DSDR/H0QtZWSUKpn4eqPAHEZdnt4BiI9CCKqlinL1I1GeCcYIGCQBh4&#13;&#10;1yr5cvkdUzYtxiMwMW50T6CTk/rXl14wkq2J1IaoNrd9+unpWkvKkcDo9vpN3fNIMyAMTmT3w+7l&#13;&#10;ZWbyRMBCkqgTmP/4QzWqJ+Cf/umffRzbujR5ebl8Oaqn4V9/39OmxdVv42sDV0pY8iil87vFmWDo&#13;&#10;RsqjXpcPHz58ASP4lmFGmND39zf0eDLj/LS///3brf6xmbB9jeqxLsGy7iG9PUARCUh86XP5wGpE&#13;&#10;2/Lu/d2sr32g6fDh0wxgVPDl2/eKChxxlVmS6hwCOGop98ui9+0h+dGMtxxTjPDhTw/n5/NR7ptd&#13;&#10;1guhS4S9ybu7fYkt53DXbsCzlApEwjBNUPw6/MOicFCVY0ZV6tvz14Lf8Tx/+nRX1TTX8Pk8n2/P&#13;&#10;baf6NfiXYbc/vqErCbKpymNbLwKxnN7+6G2P1QMZMIQFLh/VdUoNAwjBsDVdnf7lt6/HH/5UJNO2&#13;&#10;lbN2vk4e9+sfl9N+l2OImjTy7rev7x9/+SdqBl4zw0IakN0AFNwj2Ij94t8oBAXH2al/+/5fun29&#13;&#10;mSVa3O3vARII2QCOBYudtK/9sj81b98vNdsPJfpzs+uHKy/YeF1w5taCWnVfblcqZQSgJLUnk3f5&#13;&#10;0N6v6HmetIv64fEo3zYnqkoUCtvt+a2qd5tJsQa55TDHhtH8Ir9NN4lzTSMmfDSGYRzoAF5clsjx&#13;&#10;VGJllqWrBfDaUbmMb08fTt+//I4A86QGERZEPLUl5UVIGGv7+tu52lUamvZIzGXQID33/S+Hx7fn&#13;&#10;fzx8fjzPN6QKjyIAGRlgwzaYldZFAQKzPJXkebtsMzncPwEXPp0OX56vicRiX/gwMoYpJzqYIodt&#13;&#10;XYydhuVdmCKWOPikZ4v/1//pf8uJJl87yvREzbA+Nt0XqI+VmCdgbNMxMxw8iEZFkOPzumhSdz9I&#13;&#10;9D0CLo9mo2+L0cJ2uGLPYS7dRdNoYEVYJUKOkRfidls5gJ1iMDmSMJsLmmNcp5nvFgzt4oSL+ZbS&#13;&#10;vdFpTj07L733Rttl8+HZFijTu12JoA0mmEi+zfl2br4vX2hVyilagwqupBDDHDadEjK82IB46AQe&#13;&#10;E/ltzYf5mPbMR3js4vfF54zSHDgnxwdSSFBVYn287+zaMN4hMTEF5AKC96Oj60fK00q+kfVwm3/L&#13;&#10;Ebd876rbmoBlq2PnYns4sjqC9dz/WqGQeIo1Gy57JI3iqRARcrUftPYDrMICdP6WcVldwOzyd+CP&#13;&#10;fkMMGtB/dtN7XY1+18F9CefIe3eZWOQGZDzctmso4PksEgacjKtLIsRuJX5fZtYAVPuQYwnGlK0F&#13;&#10;cYW5dS42RSkTRQRjRJZlStHyE6B1PW4oyjQzHBkCyESs/XgSsTixdsS+qSAFg58Mv68qrOKFMCSw&#13;&#10;+Ksd5ocaX+2Fpo+SxJ3Y3J9aw40uk0GxYPVqQsjILNHVOzNd83YeX1OXRpuML8A9F3XXn5ow2+TP&#13;&#10;XuGwjGeOTu4YgY4fqrtpotVRIwXWYHJoi/DrsQwN9EsyqmsXBNZQOTPgDJb+NleYZlCWEiOYqW8J&#13;&#10;KmC4L+grWzy0kpM3QA4B1AXZzLSANE0m5nQ4tbOF3mmluCrxIqotbuN6Di4CEWwm86bipzeBDs9v&#13;&#10;o6pbyA0wYAthCXP5AeHN47ewyDvKbgwBr81KOmmnKURYVy2XDIS2okqA6fpVaupvqP75OMMCoVhx&#13;&#10;QMkSF3hoGoHI6mQWM1jHe4bjGvmnHahE+zLZ7VqqHeT3onP7rR2HgOVDC7uyWq3afQtyLtEO210j&#13;&#10;4iAWt2JRbERmfUUeFrnJvcrwRnc/L5NGCfRteKgZINRBQhrcxgL9ajQFH/+yT9xvycJS/NQd1ue3&#13;&#10;HeSuLD4+yXFaYlZNslqTNbU7u7o7Ybfr45GDhLbVau8mb6piKAsWtDE38zq8t215nt8FPc3aQUJQ&#13;&#10;ATqa7Bts9njJ36u+WGiANbEi3pkMXiP3RONL0FcaILQqumNSm2pdkm9Aki2+i7ZIEPPb/I7CTWuE&#13;&#10;U6b/NL3pJnJgb8djYY0DGSqbJmP4qRzbQDI4FaFUuqrnxCgDZejlwhm91yKmbsEAjTNQebWNMxP0&#13;&#10;BUDaDEKYe4lTUXxLsMWsp6Gqi/2xStgO25yoEIfHfB2xgWWfThd8KwR0zfQKwMdrqR8lkcl7csd/&#13;&#10;3Ktr/zVjF48yhsN1GcQdP6z9wgsmqN0Deo1UkX65zbRfVpvh9OmjAnSB0gQJeugpJewhAeZS2lRo&#13;&#10;AI24xIsVCkKUq23keQcJI/q5Ly6xE+TmCKl2JkYszH1x517MrgkcWqbIoN1m2z/9oMy4ndRjycYI&#13;&#10;LzWsKt1eAJASjNPvXtfi6b0pMl/X32qNY7ExO6TRrTSvjzrS62RwdZcR3bYNq3zcBJh8J5Ul9336&#13;&#10;t5x7iM49BEQ+8YDJ7O2tLkoUYwZdknGHTZaMRMV5iIs5Vyfm3TtafUV3y2uaO8Lxt8cnEShhm/Vm&#13;&#10;YRBwPinDNttHPkdc/+VHYdwAYOy6itJtDlddfLr9/bnofhp0eWvJ7aYVbuVcT4Omd4AEE3+72mP8&#13;&#10;swnruQeBh49zChjoxqH3QT9DAqlUfD2oHXERJiJ/Nzv3/keCxEW8+2F9t5cJpS7mHWb6Ft0m6r35&#13;&#10;DDrtra8ynctyJ7y2xGdzBz7NAE/O2fKyq4Z5DSm5+47MVvtgEVOabfCcI7BOguXo9yFIpte6JG8Y&#13;&#10;z1JGf711IgTvWbFHbrzNV4yFFI88E82x4ckygJbNpehyONcdvZ2cBRkkHdxRLsGtgIRRVUGqNQZt&#13;&#10;vMJfmqKYbnZhRcEbYJNazfdm7MqVbHN6M3nflWwwdkje73cyOKP7paBVDQX2+fZ2WQ+HqO24LYqL&#13;&#10;Bf14mb+rtn17e+8RiZlzVHmbe/5uKmoLURd1/i1EXI+sqXRFVSYVnuwIS/DxLz8YoHn+J1Lem8ut&#13;&#10;0nOuy+yAKjrBG83Yt7f/ovZKNo3wx7271tkCLE87GiP0AD3Fy2otwtxkSMH6bRlKwplLKLe/jje/&#13;&#10;8tQ3O2oFZW/jOo3kcc/1Orm04gC3xl0m0N3/R6TdRqMQlIFYtfsU1Jc3u8fKV7PFujgU9DXDaWM0&#13;&#10;bOYWoigxoUWdCLu8BmhkXGD50NiiDHDumqgVv6sezJJToMhZD1fr1se74xaL8p/Am3+m4d+Fc1T7&#13;&#10;ArVRvEsYh0Ja4N7BLskEWlSa17nb0TdgRhJui2X9/7uvERM5D5T3LzCDjAV3MwCa4bniGqzg9vpa&#13;&#10;INYgrmGQtUIEjLpw4uzqbeBntewljhBKiDtO9ApDgjkkxB8C5hVlpyq657e5oKCWKG9pR4BfTCVP&#13;&#10;79h5o2rFuZmnfQIsc0DI2lvAko0yEXZGy3zjG2vcrncTru9rxOrN4rWrPjTRa/co2C5O2CbFk7M8&#13;&#10;K1ByW+D1ZQB8KoHAWpZYOrIICeI6JTyNi9jsg+xpyTeGAhUQudouY313AIWg6KWdDubr9hWQx8vr&#13;&#10;ZoyHzMuyo0XdFDbHDaSq3gWWyaFgMKIG7AkSf5xjp4qmdjDVcfd3Y23KKYSh2SSw0HiSKUaPX15x&#13;&#10;gSRat58//XSdhpVs/w7q1wRVWez3u9BeDioNdHUfJEJciihhbhVcX/OK7LfLK2gRSB+/X4aERcpK&#13;&#10;mat1+X3Jd7Edpu8I8ODxL56uAWDAf4X1p8VvLxsDDTICkU3i7dj5+NwJkBFlY5iImapVptHBcofh&#13;&#10;EDYLtghvfj1xakixiJmfmZUmh43EbWXhjLFUVzN6pLYRl/C+qIBa35UPHWtCjO0RoZ2Gn0LjiTOp&#13;&#10;UCWI5BiMvqzjLfBuD1y2wwSnKSEDbYY7PO82ZhOZzjkh1T71BfBs81nLyC7/WKpid9g9OmfJp2aw&#13;&#10;KZK69uytWCJVHnIrlHCbBKGLR+dYMkxPScCqlWcUIPdloyJ4Nq2g/XIu1Y/L92teoIRLCd8WH2ag&#13;&#10;PM1CIJucrMgW9DPMLlx3pUbyfleVES4WvT30rq24RSaVHlDSr6sUjdc9kQ9SIBduW81h2pnEAy73&#13;&#10;l97n8GoHfK19tVjm3tFY+he9ZmaCGLUhW1cYwIAXHJf4FNLHqvYZ0GnbZv3w8NnUmq3r2xV8+c6S&#13;&#10;vxRYoAgZLjluggROQnsPd1GDZMZpkPP2LWX8iNRfQTNvaCQUppB1eV6T2H3/fhFtjG/x7q6y4Tvf&#13;&#10;JgzFGjXbcexpJtkUOR5Jmvx1/MaKlanb6+oD5QFIcTBrECnHfVUj8FsfmDBN+JJdfenAgdWH0Oz6&#13;&#10;fElkBfAyoZL87d9ScGtGdS4XujqXMKZxaP5wV6YaEODqzDjMd6cT6Q1uKZGh2iFiws1jRrEQ8fmb&#13;&#10;+ah8QQqayiSu5sLiYufk0mdw8dpB+BQjGDSMm2jIa46HKnNYQ3tson4GhfFoh0j1lCK0tRSBpHOL&#13;&#10;sk/pYnWxfcqHbd66/Sk5Lwo1TNfiVOpLGlKwinV4fueCVSD5G9i84nvF6iLKwT8bvnfWlYgQYa11&#13;&#10;ACkI2X2T9mQ3/F1TiIJTFKKOCgHLCqJJr9+W24QAozzMyWW26s2HUCgBUkRCS1Qf2CcFylDcSEYl&#13;&#10;V/h//x/+LwQwppQdNrRhAhACtEYmMIGSP3//TR2l+X8Yp6yP79zvCtoqJH/353/36eN4e318bCCa&#13;&#10;7peew6Bazlb8sTgN24V/oEPPYoBmmUR7F8jNczRBWI/x/d4gbJ+6Oqw2tDoYDEIDmth7ry3IzhZP&#13;&#10;T9p6JesUdg+rP/ow/+Nvoik0uNx/2pswpwV2vvhQPWb6/KyaQOi4GvD9q5jmglfG4KbNZ4IwAY+7&#13;&#10;coEXqd9a4uFUKOFjtA8fHja0uZEkizFQN1ocXJ+MpREt0dSdk1zkRC585oqazeP79pMp3uftPZmC&#13;&#10;VUoXSotD7FZ88XQGMEKbSa3mbXZWkxdzJ9Z+o2/puFc4eGRTFdyh6eENrrOEa0P/Ohrvpu3yjXz6&#13;&#10;yYUbKpzHjvf1dv3W4na+ueGfcxkxZTnitfPhgn5kzQ8OXZ9E3J6XJ/z5RfNit/qoCyXDHhIwgUjs&#13;&#10;DY2Fu/+Mb9tXHhej0XW8JJLu8c+hXfr3/iBbRnCOqGAlTlS08ZOhhMPRr0XBbMBLKijeIQYttW/g&#13;&#10;svP7brkVGM+TMWRBy0oLMSccK5nHhU4WkyLzJhMPqb6UjE5fO0aphcU2l/ufnU+VUjN5vk152SC0&#13;&#10;p8HoiMzuKAyJ8qyBzx6nZKaXTRbNIWfkZCUNvl1Nydp/hGteSes6n4IdB6wRNaj+KNGygpx8TuKG&#13;&#10;Qzf2y6tUJ/lKK3XcIi0n+8dmg/PABCPfwcujoqoQHIJrdi55tC657X5lG/TPTEPLHou5P/+Hnx91&#13;&#10;nktXIY4u4VoljjyFRFzHxW5Dkuod5geULvtPk8Vlc7e+a9mvkhAW7I0bdpKbNiWt3pKrHh9+X66U&#13;&#10;2Ufjz0tvquLjcNiKb6CmsS5uSzCIT9pEhhFNYs7CQci2MT1pNz3c0/MLZJpmHDCzMdmuLpy1nMTs&#13;&#10;lsKqQ30c91vzG0UuzOOVP0KZEiEWyU208O3l2+4ggLT36fge5lq0cfL4hgTdrQmrT/gQfqKOTi/j&#13;&#10;Ka9vqCFQP3R5bUOwAnbNV7P4azf5XnbTy/tqylEVx9++rlKpmvyA8YLpu4T7f7s907q9zvp0T2/9&#13;&#10;cLj7ZFfTtbtpuhIM5HkP2FcmmSyOG7L7fL9tF1X5FNIz9i9pKnefOTlMXg/5VtbKQmIG6y+h5cQ+&#13;&#10;5xXTqSJlZR6q+9vz+/2HO/MWk4sAiV1hN6JwoMJzQ+bX5euuhEceydV4cyS42DZHqtrL/GX9KoD9&#13;&#10;0D3oLelMLQQt3cuuenY9Yj1Krrw7rpiYWILFnJy/MHXkLHJEP+zW4Tf8+lKTKq1E+cl+IAnBaXGi&#13;&#10;9Gu/WJPudz/HrBMcmJiAqcquuS0uECWgWey2z6i6aSzF/ql+ff47G+DMV1oj0dD7TZXVnz0QNweP&#13;&#10;xfC7LQMsOd0/HHz+zrvU7oy/IihRZt7JmL5T7ex6rNTX8LJ+WQtW6sVE+h6xwUSLVlZ/3Edl9ENP&#13;&#10;iV8XBxAqVJHGyRZVWpciLjYqB9CEfLjHT5a663jkJ9fOG94hrDAWx2907nLjwp+z2DPJYoF0UB7n&#13;&#10;ek5uiWarH38Ic9pgNhzK+I+FJ4Shj6G9FvETYkj1z579+dv1Ox9mx2jS+h8RF4E9hnjxB+4S0Sv9&#13;&#10;YHNmIEhoCuBvJSOndVEp2APeJxfcOr/v61ijIGjRnK4D6saYDcAR7uTua+yTZOvZtHtu0rqF4Whb&#13;&#10;1IHRvcJmU2Vflg9zdqERMKp+orBQrCZwqKumubq33fljVLLkPJvbjMcanZuChW0prRzE9xBoNur0&#13;&#10;QyLW6m8vi1QcSsgEwElNxXj91w+7u3zTOj7WVi/Ww0ZdF2RwtdG6RGGMrhSyqdvxFf5CJcOpbuh5&#13;&#10;mV8PEiDf8BRTCrwDuMKb2z8+bROBWzM16S0XUnXrbbSBqawIcyZ9LfXHo9yo092+mG/9Xh7u+dN2&#13;&#10;G2PHMzMWTG3eZ4OHWZNSUTinOlUy0jQFQHDTplqFdW7PRVep+w+7v/9N1W26DptFpCBX2f03nosN&#13;&#10;Y8We+h4CsNsnzar6ks13oH9Yx0mRedi4K3K+Ib9ktxUkqXYwUwjbDt3rtFYFFTx4QRfcxuH6212B&#13;&#10;+vJSkkZzH3YkxaSWbS/kODxDgJKVRu+FHWuIV2cuztwV6z8ckdUBJCqov6jtLa2V18GW0/V63KkL&#13;&#10;VY/zQQGjwDtEOE5EEp5SGoE47OABluTsdjuuX8c6CL0PJugNuCRRvnZOJSyb3rtAlw0Rh0zkrrDz&#13;&#10;2r98vi82uszA+2HZZzpCycHaVVUFJfKUcradt3+++4uTX6gDLdl/FYR8kwmwOYIXA6jlQRYjSlv8&#13;&#10;fuz+iQMC9SZ9pb9cn/hD2G0URpB9wWSMs80Jo+LU/vSs59eXb1jygGOppGCwLWWJQ7ADo+TbH38U&#13;&#10;1UmJn0YLE1Hf9+fjitfgxhRXnxCuOK8T4G/AQ5DW2+sPbosJmNkKUmdEY2MDC3IvMpL09syxbxua&#13;&#10;n+uCtBlQZ9ap87iixb4li/1tGzJJy/b+eDhAD0CQS89/IQrlGBQAdrC0iJxNMQDi/lPHbpcvga+X&#13;&#10;tkT6hUTeFp/J01qPAY2TC4f9EH+/XLad5O+k6Kq6qTgBLt054INH3gf1M739l2uR5fQDw7fUEHYv&#13;&#10;wPWH/onT0VwH/e5xObKDrNl1+PsSjwFM5/VCUSSMivajcfLr8PLRZZMHz+en+JdGXGCBRh4bC3KA&#13;&#10;L+Oy8oKptjcbP1TnENHbpiQTiu/zPvod9lnQvIYL/aHZTBLssY4zXE2T8rdGPm4M4w0WE98m97BH&#13;&#10;1vo/nh/q49uLVqDZi4cRUCJvn344fdO3O+0yiM3uNE/xp+7HYRjrmmudlcE2WsNmUny8jfP1NlfK&#13;&#10;CNrfssl3ne/16eNjsDlvYKK//fn+f/z782VC+IOzr+gYVQO729RzBouCyKUNcNLZgmG0NfgB8sBy&#13;&#10;wbRYzO94V0SKfEBOGSqCLG1wwIm0CXbG6K+UCeMxYtohUCsDHSCl1qx//lZyib3/y7j+C1pp08yI&#13;&#10;IffLzbxCEmjegCjcSlErY5UECsd4bGN1OWsq/+/qgJFM0g1DwD64/bH5w1y7+nQ2oy2juhV/On00&#13;&#10;g/fNwtXBw6m3fzSq6m6Ply1sO0YXwOGtPsmbueqmfqIZAevbeUofYRY1kz/Mt3/bomByvN2wwydg&#13;&#10;CKiQ+OSv54zHUkkQUMokIyS5Omh6ZL9Qp+/r/Jw6As5OLzBhND6bFDeVlgb9pdjPzu0Ox8kucZ+2&#13;&#10;2eAgMm9/A4acCs0dFBS5P5mYbZzDwFV7iFDVm19+UpCiilM7sFWg4HyNEsfzV9imjJDLEYbPw+Ue&#13;&#10;AXNOZVIeeys3Ju7T3nNBbu+DtR9ldX8d3puKik7RwGAKeI+lVLfr631d39wLZRQnRA01LCJ04US8&#13;&#10;/97XFTCGlrSJE3w4PY79QCkydM/f3oELz99ffiorCupl0qxtkri0+7vYW/S8/SlYe3HLTDlm1adK&#13;&#10;ti1CQnuo5CnNlx/24MpGjmoBMEsIRwKD//x0f1502ZAUlxzW3xfM3oaScqu1fihNlMzyH9jOMxLz&#13;&#10;gMgmXcf4/eW6QSVmXvrwzkTat6y5Ad78hJN163Osbr4dAnhO6zGBehmyzNUbLO6ii5bcNvSZstDU&#13;&#10;m1kJDDhj0ig8bp9yucGAva6D3XyZPHAELwSXZcm9AiHVUjGs3t9fPx0/mz5z7kESzhBQuCJJFynk&#13;&#10;TMAXofLiBxOM8bDt8DJOFJANfMEII8QjNw1sUC4UP2msZX4cYf4OBpCbY/0YQzBuwP/Lf/d/DIO2&#13;&#10;NuWEgwkwk3FaZzjD4DhTjw8/5BAkahE3RYMjEAD5qiGZKDTPbt3MvM5Wt1g4jBfsx95dJkcK6Px4&#13;&#10;9/SjW0zcMi/prmmj15xEHMjptJvO78a6QCGmkGVfErMmIlVkMGN6JEomHwAAPvm8LbjCqKXvmynV&#13;&#10;QW+eMuaN2e8LG5dESo1WbPOB74TyuNtHQn0ECcUY8La5hCVZFpAowtLEDZelj2kZRxIgwEUlqpo3&#13;&#10;7/blxPmWksUYwMYu52whRcJFvk0LAokG2vsrLuDxWEzDtvrVMj+ApQhy47FQdTAhwljv2yW4h+4x&#13;&#10;WF11jQO6H2dV1IxRty2YeA4DYlkUwl0GgOuU6ZYoSGvXNGZ2OImmPW3GZwYDg2wGlFPAoSRodc7o&#13;&#10;q6qgNrMqGyakoxEGlCF57y8iKZgpyWRX1J6u+raUrARLhjm3VVlwmcFmAWBBhQUPdMAiA5jfnl8j&#13;&#10;wcFkA3xGcV4GACBBaF+z5a3nAOGQlY422sGODoUMZb07BsIG4zc/cM49yqDAz9+uMGQcKCb+UJ5u&#13;&#10;tz7CGIICxeZzREzSEC7LUlS1CHh3agrFp3HCZalt1hFEgCQqo88E55R9SigtTqjaCNrsuF90QZme&#13;&#10;NcQOEZIQRBRki899Xx865GMo6e70wK1PDCYIh36pWGZd0TW7kGhR5HHc6k6M800VFawrWXQEsoIk&#13;&#10;axyVuVRyDvZYt/3ru8mIsBi8RwFQFlOkzmrgPFGZA8SsM6sb2coQ7N8up/v7nNcZpVt0gkrsSVjB&#13;&#10;++vQPHVpdVh7ba9wA0SJeVvIWx7RdXF5ibnlpaKgaMrLPHGDpBSr1maeQyhkwTdvXXYFwZnEa3/j&#13;&#10;lQCc9MuoajGskQaAKPIZ6KslXbr/uV6mML0t0fMUqsH3f354IgmhiIdlUwW067ZtmksQcQjIrdqA&#13;&#10;sJ7XM9+pOQ92IhWnIKXLGuE2JecKKrqCEuolQ3XDSYgo0vu7p6gnP3ifV8ABzjaTisWiRQdYkRBi&#13;&#10;Sv5AO0wSIphSkXBpn7LzkAM1jBvL4Hx7U0rkle2KXYEodMEFk6lvjoW9bpC6w77DhNkUIs4AJp5y&#13;&#10;TGn8er7bn6YluxAIxyHrlP2Kbcg5gIQy6z52OKP+3N/JD33YpGBKlYgUL+/nh8fHdRiEq0EmnAvt&#13;&#10;fXZ+mS9SQElZDZkP3sctgYBx1tZkjjiQdnXbbWl2bY3q67T2yyi4YAlljwkvRmIrVZEISsH17bvW&#13;&#10;jqhdMMY6uVkn64Kv2xKDFOz5/JxBoddzVxQRCCq48y5jJODuLYwOuhhNRsuErAAAIABJREFUjBYq&#13;&#10;Go03i8PbRBBO0V7MliguldzWWRaQsUpxhjEURZV5wQSRktZlQ0GRHdlgMMbyliIEUwACyQSzs5rv&#13;&#10;H8dRZwdShHslr5uvZbPe5otby6ba9JoV62A3vo8+BO7jLVolGWTw220NLGCQai7ByVLKEeFL7xgz&#13;&#10;vOApZkIT4k2cwY7fkxKGFKfbwoQSLFbtnioEHI4IwURgiiEKCQi1oIV0i7EqmLa6rHjFJEizoKlw&#13;&#10;YRqW7tBhQQFHDUrAx5dvz5Vk/fdnIhlECEsoGCg4LSC0mECMvAu5Qutz35Z1DAnRLgzUA+wQpi7k&#13;&#10;3hZVOW4b5CaDLKhgHAXmF9OTAsXgA4FaR4y4tuSHvz7ZxTZS9kFbnaRQFGGfxwxsyg6yghbiYuKY&#13;&#10;CUekrPzmt7KSREip6n/849ddIfd3Si/ahiQFSpsPEF6uAybc5nRg8lhUPKf+2xRua+STmXUlS72s&#13;&#10;vtQoQhnx+jbtiwLTJEtVFC1z62W1NqDFwppiUcn35bVsaq/z9XY5PT7MF08KLJjyiwsQ3XrXqMM2&#13;&#10;/P8k2keSbVmCKNSt1dFXufsTkZFRWVkFlBk0EC0GgDEA2vwWo4UOZvz6RWZGxIv3XFxx9NaCBmsc&#13;&#10;y0PFls2ZPSvG2ury7m5TWnt2yMvUHIeV+OfqvM/XeR7748k+rqSSSQpB9f3uqq7jqhJrhqW0dWtT&#13;&#10;Yhtua4oQDQEglgU+hh2jajuzKtg1+G0vNbRADPUKdSea5LQJq7N6qAYQSIh4kMebK3WjtBufntsA&#13;&#10;whY9FRhtm4e8FwCHRxwzUZ7BnH2p6qrrFAZ5cSsJ0oJQKN0QgwnOWvP+bBZThEclweQeNiCApOQb&#13;&#10;ZklHDmgFiX44iHXQsZMdwr7HqK8IJ7ngym+OJ/RgnEDcyAYX5IUEcdui0yBRUq3WIAwJB5uxIcI9&#13;&#10;OMZ3oQJi1rhZdgc77hSxojNlpCwgRJ1x0FGksPO6+sPNfaUc9HvWIJCq4imtXBnvcu17TGkiebQT&#13;&#10;ocq4gLnLoCuB9LLXC8dJ85agFh7k8PH9P18+XahgBeFWKinRMMg1ZZg8JYCjw5511w0MMqp9ZAYX&#13;&#10;xBHDWW+7cYgEIlrRv253L0FFKmuvEqnoKZow+VJTTjFFswVcSIAioj7Nc8YYIKqknM2DIlLRCjto&#13;&#10;lq0+XFTTe2qYtsWXj48xVej721smqKInm7fm0EhCQZXWcSQl63HB2e7zjXMGlbjH0LStpzmFUF49&#13;&#10;pliHXfp9fPhS8tPzIQd5FtBuH/3AcQoKg5en87ymkgLhdJpuF9Wp0ukU9uSCDtYUm+D9PhGTp/t0&#13;&#10;+fIkBsmc2dZ9WyJj5MQhAs7t8+61DjAEHZItmDksFCWKogS0w2WMFjlso563GUGYM1jWmWfZiZOx&#13;&#10;iRxB9s4uayQshz3aRGSbdtOfTsuyDQQv+YMrrNc5x8wFjRgkmEFSbcM/fX5y0so1YyJTwZCjWIqe&#13;&#10;l1bVlBAfciYZcNyBOkvs3AZqGGYfoY80lM0hxj5fPiXrHAnz9lHXEsOk+noFQQpJIW1wISADmAvB&#13;&#10;SBuUEIrAGUulmOzKJQMcy1IVgCejAbAhBgRhgAjV2G9zL7FJSRFClCxSlg1xjGJI2QFvN9Ky+/4Y&#13;&#10;Dl3EiLPjOkULMSZKYD7f5iNV2i5De7Fz6VL9bf01kpSIiM5LziSVEMNog5GltIIzQwSAgNS4mTVA&#13;&#10;fo85owNb7qvz+vTpvM3v8fxCGHr5dAlzcBRiLOb7SAoqIq7a+Bg5UbEk4zRy0Jc1c2fKPu97Sq4V&#13;&#10;h+JEYSJLloFIDt/HX/fgnQ4eyExgJWpKIF7VYRAYkwAA2iOg0G9TjRg2wKXotQE4wRxZQsF4AOVu&#13;&#10;t7pWmxnPnbQOK1Q+XQYE9DaO6nQwAkwlZpQJoXsC+wJ5IQpiBvnHOvfHTki5Gx32pKpqZ24ggzUW&#13;&#10;ACREP845Y87bGlRYVtHYIvjBUw/ZMYMIcZrGay1pMBtMkLuAJYUKhQBUL1yKtFLF23vwQgKENWqH&#13;&#10;LGXCAEpXUXV9ve7jQgq53W6nQ++Ch1RQRWP0GcJqEJTi8fEADYnzQ1X9fTQ1bWpOQYEU8siKBELb&#13;&#10;ZY2bBWBZHGYqY8gxCNELKZDW0QYlG0Tl9TrbmGxcoQBADESWru6hVd4ukGLUSuDSTjxB7Fg12W7f&#13;&#10;F02ZTBEiAe0e7KqjT1BkSiAABaPagJXg0inRwJBsssYYbSJFL5+Pm91pK6ULNqW9eEX34DHAVFtX&#13;&#10;ExoJIZIhRmUnlvuHbLoA2EA7nHlKsYGCTI4zPO531A2igJiD4KQ45MfvzgZCavy//Nv/jiBHkFJQ&#13;&#10;325/NO2BycYw3SMAoDCB0pQJFIBoQPeI25DmTX9fF1IHRwEUiGyghIdLDbOq+AUH2ggJGNKjcxLX&#13;&#10;fs6R7sv7xklUxEYg1h9vTdt8zCNtZXGhwvrzucz52Etv1snDp2HoH+MdEQRYIj4a4tlTlUiFjNr2&#13;&#10;veRYVeA6fqcKXLduOFi4ZWE4aPdN1JiIoJPNrqbV5jLvT18Jvj18ioi06ffr2tW1pKwH4mpj0hkY&#13;&#10;CIal7CESYjAiYRhYJIgFnzJoOUUYJeWJ+ZQJjc89n5fMTiK3cGFG/oaH//anb7/+IajgEgNOHCo0&#13;&#10;MOBRAOZwIqaozdhWcrCOUUbpPOHEOI0wx7krhWWuCFnNYoElEGBjmOwrA3VxJU/Jw1AqIClYltvn&#13;&#10;T32CqepbHxPEKFHL8mm1Wg51vchp962o3n7/VeNJOEUyZUUIGFOIh+5o4HtKfdiQQt16Gjkvwbqu&#13;&#10;bnE99OfjbtdtvSGCS4zJhRIf8eobLnGAaN9Aw6BEpCHriNipu+4aiurrUzPpLVZ0Lzv2vOEtsoyT&#13;&#10;2WqOGUYSh9xt4d+1i8PxRdiChsr6SLTZ3Pzx9s5ovQD/9PVfXSwYM+xIxem8jIRhVFA0KETgT/VJ&#13;&#10;FJQSSEHCaguTaprVu5qy6AirJW0EynHDhPKKTfd0Yt4X4JkAW+IFIGkCP6iMa6TdLgSfF//D6hSg&#13;&#10;232ZNZGF9dHN5uWXX/Q4cYQBaE15W67TwPosDCYddD6vmzwrYmyfQRGDrRe77Jf+efNmtiM+Dqmu&#13;&#10;4s3q9z0n3vRP1UD1x8h95m3JFrng/vz1i9rq6quYbABVTRZTzLyGII5HeAvf33+v6wZnIEjncuJ1&#13;&#10;Y8D85XyIKUKASMcSV9M2Epp0rDpK6raxWzicnz2fLPkINyWKpPh4vxZ2yfjj5rSXtI0SxX1CCGeY&#13;&#10;EzaAZyQLLq3z39WlsRx4GS/5KQW/7waA/sD0oBoUSqIbw8BOK1TOfdddfQwZZLvCLZGGJUk43hn/&#13;&#10;Yq8Jr+yHuSNS2p7iOYViCkCqGiaAf6/uaQN0hO3xGaWNEIAAMjc4MG4eS99Uplgoss17UwQT4THO&#13;&#10;TLWJoOokWcpdhFeffulO0fr3axie25C18QuX3Y5XD5IFSeRhyeNlOHMo4h36yqRYCKrGcVeVqrua&#13;&#10;5OjeaU4Z4uIKYLBwmhqFUJLUJi5QKnvECSAEIKY0+4UeVAdWt1GEVkxrQSssxKEzBfNqjhFcmmQs&#13;&#10;9Z7H8nlgTB1+/bCXlq17Uwgwcbt4tJNsgoE1oelE7M1tq4WybVqfU3PoH/eMLsX73SwzIhWVJtoC&#13;&#10;PaliBNBxjq1q20as+yIkL2gOCyolbn4XpdYVRyjdb98adA5rWUdDBs4Huu/78/AyLnq63igjXLJf&#13;&#10;F88B16tlrOpLuAeBQjmyej4j43aO4H339AM2be2yx96qw8UkUz21lrQG3YALVcJLc4WI+oTgSiP5&#13;&#10;qKuaYjHqcai/YKfAJtKTNj+mqu50zi0Uf6y/L3qktqkPzygnELZp5lXMzMY6A922aF9jMpTEhrFW&#13;&#10;AZC0nCNpGu2t6rtgVx72ZVy4VDgs3iVZSQBhJp4mj2IUyS60jjERBP0hHleOAF5XHdALnpEpsCjZ&#13;&#10;Bv9Fnj+mafI+s7veDIxU4weXFPA8h1WU4mWNEZdUPuZABOQAufUB+ufr+11yQa117IFpGYZagxry&#13;&#10;airYcHXmGTENQLocD7frY0tIStUxpti+GWcLwXmtxcm6UBICAHJKRIHHpkdm1b+75/qYTjNLigAE&#13;&#10;CwS9Z6GIxMBOsVuv63dCxDpHhe6WvOweCHkWaccN8tLggnmqp211CELPA480E+FwYIyQg5mjd3hH&#13;&#10;phaDWxMAntXnWxjFS0fu5pl0j7ylMwdvIJnfhsPxMeps7uI4WMVReiDfEcHv4zQEhcyiQ3SMDDc5&#13;&#10;mte2PXLVWTsL1Psd0WFFt/XQV1XFDftp+u2HeqoXrg9R7vrjMPQUkH2NZocZsLIEcDjHstdd2dfF&#13;&#10;ZNsODee0LmTaXU2MQqNKz7K1wBvRnHc9erNxgJJI4wjr4TBv/iOEYyUzqzRkVSiwA6iEFNbMToQg&#13;&#10;jPJWVAXV/vGoMyacRzsKJIoFk/74zPF0f8MoWdzVmH+q+l+xgNbABBFAoa1zXFHNb2YTsLou+3Bu&#13;&#10;C3F6giZ60KCfOl+aDbMEUsJicItTWH3tnx9mR1suLEdZdJSNYtdx3BWIbl3j3r0cRO68nTN4JPA6&#13;&#10;8Bc6HkSvSoMM2b2lIYNC7tPYCshlQsA/VXz+2F6jdOEH+vQvHGDgrKeqMuMIi3F2IvUhOD1O15D6&#13;&#10;81P1+HgowNG8GWZIwSCAEu7D539afNkzrgnJDf223Xt8+HSEOfFlgXxt3sSHrIR2O5EvdS99mJsm&#13;&#10;uZulQlmXUoG0cn53NW7t6H7657/+/sfb09PLbfuPAVbOJVW3N72fv5zl0LrvdmU2+8B9Sl8zNUUi&#13;&#10;HGcNyqNjormcNEE7VYloS3MfRH5NshMbWH5yZSW9kDi4FZe6C3eIXABeoUABRiUicmr61rkt+e0I&#13;&#10;Gu8qWyKrJMDh0v/rthlOsEBUEbaEfQX7E4IpMkaOqWzPHYh2exmGNemPu+mGuuCEiSJqQMmvjx9L&#13;&#10;MKUWOwXdTOtfhtfv35+6oyuABg8dBUFkDMlTQDE1vApQxHVlkGdII/SlQJyhDHaWIykFuYQxvk4z&#13;&#10;kzxBjAsXPDm3v+f381ynBB/ztLNASQVT1uN8qA8Wa6JYKIna1qRbym5BoMNMHtTN3P7ML+3Tk1kW&#13;&#10;lsuI1qoSnEKYzGQCe26CdTgCtmyEwsIBFIg+TMUUCmXHiEppna4lHa0Ot9ScDnc9FxiUrEpIlgsU&#13;&#10;1pdj+3xQ734uC/AY313ED2DD2FWDndzh2D7gyBo2P+5QffI7JIGjpxMwzq426nhMhLTw8apZPnRQ&#13;&#10;6mHjndKOAqdLyAwKJJKs1U6SwUVUeyiZJX7ARx0KFRkQbLB/7jvEwOt8q2r6IFXdyGW+qyDw03Gb&#13;&#10;llPTeJs8dTkXjLHVmTKCGdzvsX0KhcXRzS2jlFUoVCwfxlh2tJfIFOjgs88RhC3q0oAC9DbP8/uf&#13;&#10;+X8V3PvunAZo8Bj2iYQ8/Xb/2p2uy7qMMz2Ir7yNLlRNu2g/jg8mYaIWG31sXlC0ZrvDtLDm+GN8&#13;&#10;lDqZuuKM6/vqak62A3bxyLmxZiUl5Zwz0XprRUsoefdXvDIuJWYCg84UwZpKJ2OBNumKYQ2TKgM2&#13;&#10;jlEOQDGCQMkQi4EDFrXlAwdVIeIJoBEQ4gEAS1olgFhjOq/kcl0eTSeA3OKEFBUwZkmry/msjYGE&#13;&#10;p+BNmSjn92XFshCIP368pqGcM8xQTYb2mIzLFQNGgOQKUUAD9rEtzvHT8ZNLEKhUh0QY/bjdPgn2&#13;&#10;cTeYSZcR5KiiGIqCera5XnFLIKGpLmFPnGoG6eI+ZOYFNgBu00SOZ0KFNaW+CGxxLWtMqKhzCB5h&#13;&#10;AhLf4I2UhH0UYS2ICCFiTEmKfXn3MDqSDgZnBulB9mw3sVZVo60BBgQJfYo22oj3s2qvi1kTaVaV&#13;&#10;c07AHUt1KpTVhDTwu0VITwSWbF3O6JnHUvhuGf6f/6f/xKvUNeFHCcPjHSOhI30+vL/n5LPA8AjS&#13;&#10;vTqgAgpDbX4+Au2eQW0fITY8s4xVYuv8Rpx3HK9Dx/TcXkMxh+OzJRhpj3e9XQCQtFMXuHcz3WD7&#13;&#10;BKDkoPqEz2byO+ZvTGY/we9FvxvRYDcXvMyV3pKVsV5k7Pw/cGq309efc9mOR7K4pGAPM+t4XCMC&#13;&#10;pYSsc+OmLZNAy4Yy9GHeOr3/15z8wdOtDL9Na4Orp2YHiNx0PNXhpBConRm0J5O698gAtPj0goiz&#13;&#10;GPcpNqmW2Eh0l+ikHx/2UDVvr98I+qeOhcqA/PtUVzVy+7S/WbVVu9XzVpNqdbKuPvr+l+njaP1D&#13;&#10;gbcagrR6sqO2+rL6uKVALzWW2RPXEnN69CK02Dc1SdvjP1pGn6qTf3Pha8elZ+kxv/X/fPi6vm/B&#13;&#10;Cifh+35PbZYB2xhD9ASTBB9IHCY/s7PkUVR/3rNaNf8XjKsP5r+rLf6guhOe5wUtB3oAr8q6NNqJ&#13;&#10;MbW+XUmOMDnJVNPJpmdkO7z/aVkjpvQFHJY/iIyZAI0x+ZzZ7n2EgAybwSYqDyEWn3ALNA2b3GFs&#13;&#10;Tp4kVsXjjLcnMtR1svHfnaxOc1DOQ3Iqe318+pKV6HK73MZdv5v8Zo9feATNsR71fXDHSczyKJ+N&#13;&#10;44HSSDs5jOb7EfziSqRH8nmFHxpKJoFP148E+F+97VKvP2uBAUGC5rL/6A114BJlkJ7EvFpblGwZ&#13;&#10;eeY8rRF4iV9XEZp0J/EFpHdJkbjNM5FZYDqn+kcQL0TmWrlsXTE9unhnSAPuYn7Wx/SxUR36MKf+&#13;&#10;0BBYe32W8FtE9QFm8IPnJkczHFmth4fXqu61KUsZveSWUNg0efn1TzWbzYN14mh2DxjI4Cw+7/hX&#13;&#10;7PcnJjeSZYVvrx/r+6hosxt8Jj+T6VTo/5nqf31dzGdo9PR7ybDvf0az1n+647jVdoHsaRrj+Xzx&#13;&#10;egxRis+1QB1zjePGMHVHDMUoM5UUnyoSvj0dW7LaK21K4bKwv4z3VcHc4U8/7h/ozNzNsXg2QSwb&#13;&#10;bi7g/4/FBNSnTWsAi9rJV0+9zQ6+fTOXczVPe8Ruz3dsP//3Q1nHt9IHWaZskqpagATKN2v6VBjp&#13;&#10;b3Y+Hfgl3NMDzIuTh0MT9rdMcy3/+f3dbp7RYmysTWECncqmtyUfzv8E4rt1FYXtPEfzSaXH/5VQ&#13;&#10;Uacn7L9X9i+KlOB/3LBNPvS05T4kZ7gsGdprhf4Evhr34I27kSM9g2/Bwqcv0h2SCxUr65t/Cx8Y&#13;&#10;TecuJkzS31bImScgR3j5ZKfHPyq4cv8ssEtkfJP5GX9CTpIZjVR/IWjWe6kOZL2xQ4G4NH3j/dId&#13;&#10;+KSn/wb+D49+LVG7x7WQv2fS9Ao+3v7j2J8+kDjTTk32cYD7+4aI3EPGOmYAHSzmqgfHozVd0ySQ&#13;&#10;jQkFBzJQccPfQWCHPnUP/Dso1F3jj7MGv7JUVJtI21XZf7z+9adDw81bFf6Moin5XlD/uz3F/om+&#13;&#10;gEBcYo6WpCAXDm0upOgK1Faz0mLpd/pD3uoOCmz2CId+YAaDGbuXj6xuaQVz+JL2Bf01Vi67rKJO&#13;&#10;W2X4gfcleUshqPedvx46Oy7ANUkf8/rbx5nwURdHD0krEahdCgM5wdZxKz7D8Bomqznq00LSCV1a&#13;&#10;9u39G6sYkkcMmmmJZrsiUV8o/+f+hGOoaad8eAYosSSWUFOEjAYEvDKRtX/K8svPHQwapHEo1Un8&#13;&#10;gpBiqg33q+ra6BCCddUj0O0BeKw4qjLzha7wSr4IlQrsUmlUXvDkWh7c/rtP/CGvARvEfVkhpjsD&#13;&#10;e5AHm364VN8epPdMqS14iwBgg8eQv+/3kbhVDY91Pv31C6AWlIOBV35a6le9qOc1rxN8g4efc08I&#13;&#10;ETSBMXUjvNMWV8A8RAi4ZvwnfPptvSchKxA4CgIcLVoXuW9/nNMX/Uyhq5pYx4BWU9bd+wTO+iTq&#13;&#10;53JwtQF08cgQlPYtOdFn3m8uNUMuDpjv8/+TcmLfDL4DsfVK/gCxfmksmOZP5z/LTUKYF21Yzwk/&#13;&#10;DTXy7fq5d4W//9i8fH/shSOGl0hQ9Wl2hZOtKmfQ5UjXeQ+YXNf706dmCx/o/TTLPR870wt3t5T1&#13;&#10;AXRY/bKgG/1Bqzy4iDYOMIC0AId7HabnA1N5PsFL+VuQyH+65HsYL6eXAsvkFl03oNDi2J3c8/VX&#13;&#10;VXfvU0j/mjotTO3fxNvFf9mHo8kNQE9/LO/OhUWbQwu21WSUEg5wQqjeYd4qapwFPAWa1lOLVmpx&#13;&#10;Q1/+9PXbys+wmTN4K0bd/ws01aUvnHyo8Bm412JMDZWlGpj+5dNfiv5HCVxG8bX69G3+wE8pROm3&#13;&#10;wReXvgzzPuXVVKBZOEdKMf+y3v/9y/lFP/wo/76fWPLzP7Vy7dP88RKCaPsjXjZDLrI7/fbjGomN&#13;&#10;D/qM/609bUcCU8E6kzB87l//SAZX1RN6545svRq26+YQ7jCslsmA9KdjM+k/ui/BWvZv9N/ePib+&#13;&#10;6TyMEPmPeX+zROcHdWmu6uRdRqZUEXcFvu/SHOHDbrbE9QGWRlkqllj6dnLhL+/vjhwZEa5TDAXr&#13;&#10;xKn1W7SC468wrpAcEKAkQ7z+vRdHGrJA9HUvuMeozlsdqyE+1rtOAAPyjl4jO/n4PIAeiXqcPcZ7&#13;&#10;HzubJ/6UV/yUyF7oxoi58JZRTbOlJjAKWCPW94/BI711OXrvPtKTddtJQ+/4njF9ufQE4GjwykoM&#13;&#10;Oy/+0lXxIQYIWjuptou7PxyeV19K3bKWrlKNih88RrVCSCEidzZWbWuLTxLj6/XAmhrIwnnr2hqK&#13;&#10;uG+kO4HDDqMKd3kmV1x9tbagmr/wvEJdFDqWBe61T7M4g2ph++kUMV727efKbo/MC0VubSjV86Om&#13;&#10;9EqW7/PqYCwVwtP3PP1kS9q4awxBaIa0GiNVqwwT7uNldr76+Xmje6o2oI8NZ0GbsGnEQtvRabFm&#13;&#10;waxcKyLsGiI6ZBwJEe/vD7aLN6LPp8NJ1TWaQ/1HKh8vn1kxNXJ+fZsYrlLFLN5jbb9MeRmFLF1Y&#13;&#10;4NQX0jaJBVLrqT6CG6ahQ3r15RSjKXmOQ7d9A2hP6Dpx1b6ahTZkSR8hXuUdigBP8KuMVYe69duD&#13;&#10;n54TocSQOnZwvSdIcIEAlNTe+UhwGVT1p+q4P7QbPZtFbBo1Pvbz8Onb1YaVJgo2vHR67c8NKtrZ&#13;&#10;Hz3MEPIi2hogCb5lxXTdwvyRTseH21ktjaTlj5nj07Kr7dkdTjnibW/7FuP3MexWIvLo+bkACcnR&#13;&#10;RVLh4jMp4njXcUNSQ4YVdB8WBisEbO+44L09QAtmBg8FfY8ibxXsgY3N0VFYvC3OBUwc5qVjZ2b2&#13;&#10;5S4Z3Wt+/k3D1PHm07x9qIt3UBsY/UIeNsa2q8DnSu0wqrzU/iuULsMdgkfU3VrnI44sG3H/ESig&#13;&#10;yadlRtzPOkJx/mlTf0C1LvPEcHXFaVjJ+va4NE23Ss6lPB9BycXkHQVLbbNKyh9V1TeHl0cw8/Uf&#13;&#10;fXdEpSIerGcdm/RylzdJUlwuVfpN6E5U0D5+6fkm/dtaFcz1bmX0zkOQpbW3uv9zyHNbbdY0FzHS&#13;&#10;PGU05o4MJIZljptRuREGaTa6ywx+Jw7Fd39t1EzG9CI7YQGAl23bUkyp+BCbbEzPuNCmq75+W6yT&#13;&#10;h36v5PBMwfTc7RtQ2M4lpEa14lEm7RRu4+LpM3VAMw5HVYeu2kDiQiD42+viUf2s4YWHN/mlhi2k&#13;&#10;XcT/67/+bwAhVDUEgjMbXAHD02F9+94OP83jvq2LBN7vI6Y5Zf36NjWCL3pumgFVMJgkycGSiPun&#13;&#10;4gEDqG4lIJwXJDGkWUEdeUayFcDrbV0BQZdDFQOBMHiwBxAJVkBRD6OE1UmopmtShIv/eB5qMz5Y&#13;&#10;fSY875uPBTVPfJ1J9tmbBCKuWmHc7gBumxb4HLXjNeY5FZf31fRHRNqDL3H3mgBcMO1roVpBI4AY&#13;&#10;Aqihr4w1m8uyPmGrMcW72fSmq2eOr85GXR2Ym/aC84adwhzkXDKivPHjzPvKpoxlzR46NakdDqI6&#13;&#10;bO9LPzx7WxICsrB5DTZ6EndJeEkwA1AzPkIgOVEpxZDgFk5174OdjAk0RLoXzOgXhTiUEidCNvII&#13;&#10;ITDWxTWlqF2yTZ32h65VhRAjhteYMAijtsfuwpWKZq0pXhnA0YBEykaSHnWYVIO70uKaAQOR5WHx&#13;&#10;uME+71yhJvXVwJO3naoU6gClk3fUmPrLITmQYqTJMYTBttSoOJxjhAKDvkJ7CUh1mbQCAL3PMMOS&#13;&#10;UgSFKbht+253UEqEYPrYm3KCUDBZewDXAjCy+z4na0zcO0IqVTHeUL3VDBKQUYZIO1FLASgB5g2a&#13;&#10;PZZpi+rpOYw32hAPo138+V8/L3YBGHIucCVK2sm22enNWd0ovrJCFBOJk0KzWnOSgvNtnohHm9G8&#13;&#10;r3MFVZEeRSKxqqHe90xgpILCe0HCh/R0ORdtpvuCSkEgk7ztKe6FSnwy0/vQ9wQiTx0aXqbxnWCv&#13;&#10;cLumrITAmG+m+L00/LIso7zw4HXyVrQVdx7C3DVysyU9XMjMbFFScTgdore7KfSgFu9XlBjEZvUo&#13;&#10;YkWVTZZV3JkF0ygP7W3+XtVZJUL5IQYTtivtDwFEiXtv8JWFQ915P16eazPtNvhtXwEDXcGEEud3&#13;&#10;4Zgcg0/kj9tWWGbCTG5Wp+666HEeX841BuuaayKQIIW29bG+2JI8SNTPVZbFhqS3gFMkaNpHSOC6&#13;&#10;7qqjiOxcAJYkBxDb4CDcxzdKRCUquLrsZMkwRR8Rld3l/fExcBIjzGUXshTJm5iz05whUOrb3ZXk&#13;&#10;Oc9AbPaOBOMl7iDeSUtvYepYnW0kOdYCs2w+QalQ83gbA1IxBRPs9ba2Xy6QCh3APo3TtrXHdtdb&#13;&#10;OvCXyIWExu1We+NDTsUYYz9ufUVQMi26VKdq3faISDJFtGKFJlCQdzOcBhOwL3xymEpUtYou7pHA&#13;&#10;ataYddXXHMvdbDjZCh3mkAgg2zSSuvGPx2E4Lbt1JQS9YRif6s4ECmwgBWM6bHNQiDHBuaDPl4v1&#13;&#10;DlbkuX3e7CpaTlvOXcX7zmJAgKySO9RNDsAsey5WMkglq7szkSgEjRMARyqIwolTytu7k1Tcp9lb&#13;&#10;6BHqDievHeIwoHhfbqhlQFLtd1VVJVvkKaYMAqi1ZX7EnCZRlyvLh0ddAAAgAElEQVSEhFuIAOps&#13;&#10;8HreZUYKUorLu5sdRxRSHPWeTC4hJJ44W7w7y3bPc6N4xdUywxd2RiWZbWGCQ6SwVAnAkpdsroTG&#13;&#10;XPiYXYRpWXRwSBFAiPC5ZJjdGobT0+4dSQfDdqgIRChbpvfdZ09XvBftsiUNuQVY8SbSLdEpx4xl&#13;&#10;1togUVd5TQ4I2hpXvZdZ+yXojfFSrCwZT4vBXKpkzRYWG83D1l0HFAKgELCjnMK+BQ102odzn2LI&#13;&#10;Qpyen51OtRjmDx0B+vL1l9ff7n1TU8B4AUFftwRjgQnCNWW9LI2QLeVkRae29loH9ypJverJxQA2&#13;&#10;wgcKc5a8stEySXAqJMaU5OFQowxKRFXN7DxR6JPNYpfaGN7wgxAIOlBIZIpRn9etwIiwcGUFGXV1&#13;&#10;D+o6JA0DSh5s0U8pGRh3vx/B8X1dEUaU4wqlHIFQvD4fOlWRwJkXMVKkQUmw784iQRrwnhCu63G6&#13;&#10;weL39R3iYNaJY0QZ0Tp+7S8Upa7j1oTl5gMkJeN1WgU5VbLJeMfAVJLqTTPQAugRReN+/zM/J6Ey&#13;&#10;iC7tshJeZ8CZuGBgUfIAIsmJV83x8fYIukwhcUnQAaOBAW1yYmaZP10ucQRDw3+M/+gr+fTpU6aE&#13;&#10;NhT5sKUIOU8ZHwPwGZScCsLHIz9WUpSyewMzGeru2PbLujGAS4CS95B474romuuuK5oYRtZsTCcb&#13;&#10;J+jLmQ4IMeEoJDALEixujjSTFIEVikTMVjezM2K55Gj09kC4wiKn1X9qL9pN3gHoXDYWlsKxY8Em&#13;&#10;7wsBlPJccpBcCt6dD4YW51wglDCX8/LQWxKU5Qj3vWlExxtJKaXXjx3P1hPJYrLnY66Oh+9v14xy&#13;&#10;YiiTXB0kAAtEXnWcWHD1OgBitlx04S7pbIlkenfNwB2ImaCWPBGEJWGJ9xQCVlUelQLLNI8KUmhT&#13;&#10;yyUo3m+ukvVFooBPMQbJoqA8+7ytW/Q7zMLv8Nw/uUNGrZrdShVhrTJh99kWD2UzbHYPCTpOwYPX&#13;&#10;QjGSvfWnw4lmTFOMdlwzBZjkSKkEntjCCl2K6tsYAoBkHWdDivdxnVbZNhvxsJBoIeBSNBUk1JkM&#13;&#10;TEolZUyzB0hgIvlibRrNfX20h3aLuuC1IAJRl3wJ0RibCKu37X4aumWz7/dZQLltu7H+sc2N49vu&#13;&#10;kgcZYYYSrWSiZdvGPVpfIq7q93HFJQRTqrpFOOoIbDAQ2UGC2bru/NmNcHf2z5+/qsQNGEGO28ej&#13;&#10;gnLNhQtedxVlrOZtiSR7jPt2sRp7UPbYsoqoiqDYMsGrymHnt9BiZey7kJQytInw+vouJYew2B2Z&#13;&#10;3RZcaMMD5u676VhNvHX7o68PlPKpgD7vdteUC4MbUKzAMOg1Zdk2rIFtB5q7ziRGyQWJ2GyQY2j0&#13;&#10;DKDtqmfrHK8UH1CGBhof7zutFE4zFxHqSRxISbvkDIOGJUIIgDBHDBLJDW6Q5SjhQDog6+u6Ts5s&#13;&#10;ZpENW+Jil1kxvO0jEyR6n2Nel7XgpWo/BwhNDIFAvcRLc+6xiAXhqLATWeKfWU9RlDxnjHa9dUoV&#13;&#10;75VsKK6CzZnjoRpsyv1hyDZmtza1ghBUmJCMQkIhg0ZGsmcJJcTKTN/boaYKli0uYWOcH5s+eb97&#13;&#10;HTJEkPYYSUUYBtrnizy6Eook2RKMMICB0IRjrusTzrKlJxEf+4aCNk0JpD9db68o7RKm7TEhiQON&#13;&#10;92k+DF8fxtnoTzWhGQADDurSyooLSGiKPuzFAMEiisCElCFBIbr3vukT7ilFVCBK2fOpi3angjdN&#13;&#10;u0VvsiUGCQBbOazrBkS4VMMaLT8022qhwKqmNgScnUlAVIdWIFwpV7LOVvm1knUExYPokrEb0JMT&#13;&#10;OWzWtY2iggCPMGbHQ6ftZm2Rp1qve8U7xC1n3bSsrBG3Hz+C3TvV7smp0BNcI14ppMBWQkKkrpPf&#13;&#10;MIIZaoJTCQORjDHGSQMPXUY8ZTL7lRdQVdW67jsJlJcIAha4rAoQ4pxJOfzx8XsEKTNeoqVIVOfa&#13;&#10;YptQMeuEMPYhF7Zhhpmq8hoe0+i8TaBk55EnwMSOsZDWnHjOZF0s/k//4/+hIX4UxOxs7sDDmJHp&#13;&#10;UhWLiiG0B6VSuvRsmj8ytgf5taDoGYg6Iln2qWwPZGpnQaMobSnWKVSkWx/XUyuhkXE1yVoIS3SP&#13;&#10;7tgHCtCybXuKyDTPwoC43wEUhNZsftVPrVq21a1+R398OZ5kYQlVlGWXyud//suyvZmtrnhdEs4m&#13;&#10;srbEEkYHRIZhcxIzgCK2j0q1jDcAT6W9FIqWoDuHCoN6vvNjw72gLMZ01dOR0GgczLBqfXBNCM65&#13;&#10;3Z1+Uoe9KTzAzokdOVH8mW1/Wz4/HYwtLosuLWMpe8iBib8k8iBTQeJ2t6IIQirJ24QD3CRV8vX+&#13;&#10;x4tglNQ+BK5Yy9g/ohsI9b+/ctGEx36uD4FGUyGLFjnkUg5vcprmD5S0LsCzhw8E4nMFYUb+/Hwq&#13;&#10;4fX+j+V8fk6A2Fumfs424AwBbDKwyWwkuOkgPvOWAE5MKnGtOopp6sHpvo9+ztjKL/2z7SyipakY&#13;&#10;+IE2MqKUW16VjczBR0W7sF+d9dY1bZVm22MgSsDRwAPvq5+jvkP78Z+3GfHBOP5M4BYmwWh0NkK1&#13;&#10;2Efbt4jlljZ35w7kOX9I49dcydXFoBAtS7K2o4pfZB9LiOjH6/rXBpq47PPW8HaQODmYjedVfm9B&#13;&#10;hoqSw5hAG6+JZECIT1SL9TreCCGU4vtyLUUPTgEyH9pKwvwrTDxBWqg1xoDr25sjCCoEgCnVabjZ&#13;&#10;e25znnn/1IdimLNPPx/+/uOjqEMFf2Bx4pQ2gpglNESZfXNWH1vvSQX6L3jiGF0VF2azWlnUvFQK&#13;&#10;lbKt14glp0wUIJhqtnuyD4Irb/DYN7LjNFJevn9whgjL3zU9oW7on+zsEqVhv396eTJFkKGdshOf&#13;&#10;BvLYc5aH+kAymewjAq9aohrg8rDZ/7vtUF0Orx+h4VnBxbRDdjl5SniXP3P9Mck6102SFkFaiYZr&#13;&#10;Yn5B54/bq2op2vh/1/9829MMKnk0XNjI0FVvWDacQY6N2z40/+z0/PnQvrldj8Ym/+P6dsGwrJnm&#13;&#10;JFFZK26TeX657HoVTXcff22GSChVcWA+H5HchOtFBwuiGWMb9MoIgQhEDaU8DJvTXYDz9uh6vuiP&#13;&#10;QNRBG8nJH6/fa/6FyB4jX/IszrD2LxRSBJfTALzK7Z9O9sM3GTOYlvG1itb/YQUWfnemflm231Mk&#13;&#10;ZifoiLFsZ1948qytMsiq4gsxL56s25RiqQhC1blpagTT/vbtaahw8uFKxUHOxp9++iewOVcHWNPm&#13;&#10;1DUFvz42l2gofEug4AwQ6K/7/OUiFWY0CqLG2VwG1SD/eNSF1JKSqBd06sUWzG49CzQxwRGEsfK0&#13;&#10;sIpBZhefoPpUfwoxWxhpSETS1+s7a9n8bUs4yEHsOE6/blO0GhZgkbj98DY7j6uDeOpEtEvM4vf1&#13;&#10;PnSVnUdMkXrmdgnZ0ljQ5W0nTCTGoSXxqZsfI4+5HEUotuBAWnH6+Wndtuk2m6xJ4Iywoe72XSv/&#13;&#10;SofLLYqjb7GsLUAftxUSObCqdnGPUXJfGpWk8ruuGkQ5RjkVeqCXA+/bRicHHsUnMzntu/LHeyPk&#13;&#10;Nk+GRkCPmPHoPOOTQpZLGFL/5u9V3QnU2IxVtkTISMlyna2FgDLMqb/xuX8sYa/rg7JVd+iggv1D&#13;&#10;3egj0hQluO6w5IKqnTdrjTtfxkIVbC7i/Q8MlTFoje0yzAyWZ6kMtPYdMdls3oVMX0C0Ce8Z3/52&#13;&#10;JR2DJ5rW5evp6PdFccjA2fA1hqCn9dWvxTOcRckUOWx8fnu99vK8L7rlXBTLVaSHPyNGh9NwW8Kh&#13;&#10;5mndWkgrLa7310NbU/D4/v1NVLJgTryE9FYi/HjfDl/qP358PzeNxDAYeToqs+xMddGMJNunA0/m&#13;&#10;mD521nBTDNimCpGriaE7wPe/MxqFbJwjQNkUoSDVXBLMDgHqXCJNMxImexWTqVfJz5cMEq8o0btU&#13;&#10;8nZ/n/fd7ABp8qfuT4YgNoZ5Mbf72sMA0Cky/sj+LEnbEEKdlIBaDxAY902h01CyMbOsaU7QuI5h&#13;&#10;gWy2xZuZYcQLH78MwtrgA1JqeGq6BP3qp4tVbzFxjnLe3u9j05wAY1f7t9YPIeJ/fH/8dEy/vy4c&#13;&#10;VTDKnSfaFk28I6XabPCMAjB/fNSrMHn6tv/9TKpfpynSWEQ+euXOqu1Ot+/jE3SENZBQ7f1loG6d&#13;&#10;itUZEUlqEPO5Oy56KhNAUMTEDk8pF1mETKp5olbvawyejAYfKZgCenM3gP6luxgQHaNB60C8aPDH&#13;&#10;/RsHQLxcZMuvaXrmHAHPSKG4hyQSB9//9sfhXJUIBUQSER+CDI+BIYDxj3VFBK9mSbyhGdzitknI&#13;&#10;rb0Dw3moRJ4LAAITY+G4IZz8ZgnCMf7661oBilzUOa5ZjC4WRkTkadl9IpEPCOdHhH7SW6XBQ4gU&#13;&#10;WdKUgSCcl119u89b9ACHPXiilJtBKypzna3qa8pGuzsGspuH+tzSigVophGXAAscp7mOydOBC4by&#13;&#10;8njfGCG5pJ4EUn81i2OF/b/0+mN8KxQgDCzCkBheMQpE1Q0f93lZo6vll/zLulyPR9TWDQXV9Pra&#13;&#10;MbCad0vPNkRUGnUqHocE80tCVxeWZa+qAaaAjtX1/fqnTz8FAK5wzAErMqhjO297f7ic+NO+vBNR&#13;&#10;QdnPt/ucRiy5g+WsGTtXFvpUk/M5bhtqqr8W74NfQoJN92T3D71usumJrF2k3EMk+Vrs4S4dwQyL&#13;&#10;gjHm2RcfsIcp3M2KVT1q3/WXqsACUEbZxhJLLKBIFpUqJqCQ6fqKaJPzHGqv0sv8RTTbdf3cf536&#13;&#10;TgJrk08+lz1jIEvgt6RZTWss8Q44lKXKftmYgde4FVpaUnOdUjUSDHGB3/woSVVXMvhQAKVY4Yry&#13;&#10;XqyGvITejnfqVskFYzIlQJ6fznqu6g4QEdqLjCstofgtkU/r+3dmCd7B/0fSnfRsdiUIQj7zdMd3&#13;&#10;/qYI22m7kqrupmkkJNggIbGCFUKCRa/Y80uRkGhouioz7bTDEd/4Dne+Zz6HBc8feVyplvdrW7Vx&#13;&#10;NGFmlGXCIt5nrqUOrltXUrp5vggDH+g2cFsU1thrFeOH+ePx/s4uIS+iEAJjmJJNGEUSsGZb9uC1&#13;&#10;08X2Y9STX+rjPqNQV3yIY+kTYQCxFDCGs2mbTdtuqVwW2M5mFUrg6gjWjCbfJHrxWaQ69ShUfnMx&#13;&#10;IK3bln2E0AgVnQHW8XJ/ee+yA3kr0swgyoyGefEtcRBmQllcVqNjyIAXhUwzGpGbHEKi2YaMnQ59&#13;&#10;OKNUJ4G5ANKuGrWCseL20UujITEwusg3TeKegdwwmkpiY1lRWSABwroo7OT6bu+2bpoxSXALw1DW&#13;&#10;+4aH6bUmGEGJKsz3PHv0bgUkmJHE9eR7QzwPCyQsp7z2w0uzqf/e3SBHkIZWK3E4gni7PyVi1ISq&#13;&#10;aR3mtfd2kQRJBAJCS4SkoJs7RS7l3bY5f3zc3R0jXf3sc0GufiW0Stmt882n7N2oyr33NOWP2dI5&#13;&#10;rmJDDstwvjkHIm9UJD51EjlabWMOaFxGyKlcASlUP9yYotQrU0zPX985bPlOj+esVBkLUqNcclmg&#13;&#10;IjQefdz5TDITVAfXO4+R4wj5jmLKaCoocPBwvp454YsmX/PoPXIm6zwfCF21A5CRI7FB22R5SYU+&#13;&#10;JBDqUq4w1FtCyub//e3157timLMjDjQpUPxYFP04AURZaSChJoBNZLgqQorauRpVEuCNLMA8OQUU&#13;&#10;OTmXMeL4f/2v/zdkzR6iCPsNpURue1t4edFn0HBy5Hjm7d+vH47uNbyTRkyTUaqErnZirUS830aa&#13;&#10;UcVsnWjog1tw/QAQJl3vX/54B3VyG3fDiIQSBB6XAHT4TkboAAgK6QVzm82Ap7ktzVQNViyilfHE&#13;&#10;zybn9h4Fk6GHPHnU+XNJIYt51uGat0nCY0xMpt4SpCjYCmgJjrT0bDTsd3H5YeqvwKVoIYvQg/H+&#13;&#10;uJkHOMVvhm6u6eEeDCS2UCQDr/0fpcpwX+2zTzBUwAmAmmVgPgmDkMmhUj0lJQHQDUNoeL0M9a76&#13;&#10;WK69DCr9lBawwyJTByn3EDPxAgWf42izhRszLbVOkJX1AL8VGXEIi6Kd8gh3ZIhTR0g2CSUBvARJ&#13;&#10;yt7uQcMtB+UuHRkPbpNWRyttdcYY5FzQAlgrrCmoXLWZKHjFeqMdwCao2POlNcccR0wIVWpMp1aJ&#13;&#10;dH7rU/EgXBojj0XYfaO3QS6rnM2VaMD6RhTjeViKW1UkPF9f4ufSftuqdu0Ng4HqvWAbStsxuZiX&#13;&#10;hOgalHhLRyFxGCYp1GgTs3hnW5BimYwGKG/TOH7mVT/fdBE2ovyA53pX4nWsAkqmUOy77MySnLE4&#13;&#10;OzpI7xKsSNWC8nXlQ9G/rGd9VffEojVv6101Dn1jZ0HAvm20h9iJiGRivE9nJ4/7z3H3/IauPolo&#13;&#10;SqdbO1BhqXB54wz/+T6bpQKQNkDqlXKfsL0fZ5MM2G5cNnYQLCEZrMvsF1OCrGwX2u0Fz1S2Qh7b&#13;&#10;BCD0rHK0Kxe64uSjpEBvk1jvp7ebhIIT6KuN5raj3fml43Vq7pJBZ64j18KfQWKlui8nm7JTnz70&#13;&#10;180ZIr0pEVgMUnKY5hqUZ/97HTF+X05eL6zywUMCyyZgjPMyN4Reb5h1LV9PI+jbu1qjEOsmD46b&#13;&#10;+7pghPVYvsHiUSWUL+aa/EqhHZB/YwsdiGiTqTw3vT4rbjbxEpIR4eDO03eiXdl4d06EGLzJE2kE&#13;&#10;b/uRLdWlsuNdvYd9mp9ohMqpOMBBSOzGuzSshdblDYOyNsfTrMk42oUkX/GsliKnxYJEdoGdxzol&#13;&#10;ggWrIdH84yvq39bdZ7I5mlU3sqBSx3XOvIpsU8hU6Vt2A4ZpFKjJKgPbFvHbx1yBip5dsvDaHE3Q&#13;&#10;m5rM+3LNzAtY7Ip2Am6BNWJ7xv3+DSzTiSmIeczPZVFEi8NazqBzMQ+XWdJNR/469zaOBfguR1J8&#13;&#10;eV7V0f4xgb30rX82IxvZt5rUyhS/kHG7RgxojlhUpiB8vVizw9H10VlMeQQTRFCbK8T6XC9rjUDU&#13;&#10;W15KA4dUQNZWOKdEMQYIoZxhKO90yB5BnPe5/rXgWvhxvsFCrQyGMrRvuarqgoHo9ZodZoTTTGSF&#13;&#10;b9+Vo58kDGgdxlx5wJFaSiWhNygE1Dx8/DEKvouZ7unf/y5lLKtucGvWG12p6PYqGc5wTCWmKo1V&#13;&#10;OBMX3JhOEOstgALfpjGNhfD3ClSVz+FhnezUX8dtw6C9ApXzvprjxi19vWGMjClm6htAWBbU5wJp&#13;&#10;+/HlOd09xpE7SCNHjQF6OhgWc52ZCA+2NXbFiuscodBXM1lmQDpUltw50ZcmZDIGnEi1Wy1e4RaX&#13;&#10;ZMrzP329e//MJ4amNj/O1vSm7/rt13a/YxDbwQzoxx9O34Tb5tfHiL4ZueGQ8+DR8XPH/JlOajOZ&#13;&#10;m5ZVeYkOdU6eJGEZJ1/hvScfEXhO4G0nSl7md8tQpngTliUuHYCxlduweODBnjU8MxPXWADO2OTn&#13;&#10;zz99DvNzJMilEAmWLvhJBjdy5cWmZ0MSgmPBriv3taWtnMDp3xwf/aArxNXIdSz0oCR+2nQR7xeY&#13;&#10;ktZW5KXgKOhpTPjHFZgYewjcVL6GITXKEIhJCfAmu+UkA8cegSPAdDGTO4AAciAguHQ0FiAX+EqU&#13;&#10;fpi2cQx6TGwf1Mu1KJZyrzfXqOeE+e4Y5iGJtqEJ98s0bw87ABgJEm6Xl8F5gEMkxbW2iISaW0oC&#13;&#10;OoIoqEEMKQ7fEJOZ7YZeN6zUxNkyb5nFFkQzcCnrsLHaYOzLiH0YyKqbyc8lXVBkyYFpygLWZ4AW&#13;&#10;nU9bsD7N43VbhlzIU/mdQqlkVoNRUQxnlj94riI1wAPE6n08iFCUkTSSA7WYH1lxP/vVsglU68ft&#13;&#10;+03rGjb6iBGSCKLh2cTiRdefmFZ5lFB7fX5xRWDy6hbSiPACg7olAAmSz7eFiMIak3h9ozGTcvSw&#13;&#10;rOl5vCaOVjszm5lwDm0H8Fju8ZffrPe0UHP4SyZEzd7xivhphCKhLQzTDh1SWI1INFOV4Pcubpc8&#13;&#10;1s19DngZ9edCbQJNt1i5BlFFKEhDAhMF8KkqPkiGEWBWYtqwUITxuWxKZSa3qe6ZuhyK/0o7j1Tq&#13;&#10;vFcT2mIh5mB1YSYarUCwdviiINzL8ixrUIU5R6VqS+Jxxjyig6qW9yvBGUpCi8mQm9WpQqe5vh+X&#13;&#10;5KW4gVDTgEuAiCrLk0+78sZBF3U/lpHBtBwObF3qUqwEuhAmwfl3TMRJM8x4b6gQKGLX7ofpdVP7&#13;&#10;p72N5vAH7OtGrR+jnpoPExWkuRvp8YeCvAk0jd64ctUaSfKUP9ZnQ6unchIXJ0RcHbYIO0KYwmHX&#13;&#10;iDq4UYWlqNjqJnOduoLUlcJm9sUhYx7G+YhBC8W89hzoVsTLN4KjjMaS5TbQqyyP54t7Cr7flgEa&#13;&#10;CLoNJbrzlUCnklzVtcBMStwkX68MTKgE22WOd6yGq76ry3cRYsS45HzDkV4Fs950pCwZ4GbJLd/m&#13;&#10;kwywXJibayPf9r9cfiuOhWPjdlrOiUSEVmCyZ2u6PvyJ+eHtB1KEmDSnc1vBThc1pqW5OFx2PUjF&#13;&#10;eUZrgUBF1Z3gEa5g3ABmf7k2P+vFomQDXtHI024YPMhiczzvjSgkCnEc+1gFu9oqC1ddLyYnokyg&#13;&#10;WMZWYkqhB3oJyuw3q5QRVeLYz+jmqGbrqbtla31Zipxn4deTauNkR+qpjzAgXal2e58TsSa6YYzt&#13;&#10;h03TbFedIZwoyxTnIMWzxmRZ3gty36wzh9hY3xRZBJJKNKtYLpP3oIB0ev6AVcJ5biErNJnHmyjt&#13;&#10;TF4mpo/V/Zi7uZxa/ZEP9IqNKZR9Iy1aqbHS+ikGQQBByRIB8ECguD1b0eLxyhikTU4TVq4oOfUS&#13;&#10;3LTn3snM5Lkei4kxKiGEzoid0ojzqzVCOPvlS72tp+wQZSxtYC4WnTpk3DjLMYgmekbP2frNNr2Z&#13;&#10;V0l71IV6Eu/Ifd8OadkbRfya56h7JBNfKxsssleoQnWI72ydW8wvBdjGhyUG3DIUjIHlxRV73owX&#13;&#10;0Kg2xSToNHgxaBN4pRd7R8rV9IH4ogVFnSMa+6A3ge8yZpfJQ/fXUVuGV5LWy272byQqoStXXWRR&#13;&#10;a0MhPZWL8QiuxEOnEC9LLLmBvYdvrSq44kua3QEnmHLeAeCTYVxpnSUQYPFFdXq5QlzphBvpyY4w&#13;&#10;J9ou9lFkZaxHb21VmdHG6CcyU7zWKPQpHo5AoxgpI5SXJAyS/R3Q/WIKGREYR6S2dbncgl/Z5r7q&#13;&#10;HPZtO0r2aQqIlorW3pBaIQiz1xpjPbot97j1UCuNlxqIsjOguKpUAQHE97vH0GxASgynmyk3iwMR&#13;&#10;xoyHNm1QvfRjI+S63moSmV1LH/H/9N//DxYknVDY1XN6NQBBVDRacIFYESPT3K5FW2S3HGv8Hy5/&#13;&#10;/XQQ5o+/+iOBt7MqSrE7/P7H14ww2JIP0YtQj5ce0W0im9QA6BibioI3shMYJSoj9m5ykm6pYzcy&#13;&#10;s2lJ2YVSiDne49cQztg0dHe5FzMqQ/4VPhf2nwRQeE08rTM0PlhMGHpPtFaMMmjmaBiQlS7qNLyM&#13;&#10;60rmNr3tC3WegS8Z3nCCHUkNfj1/BKoeDy26nQ/zhR2E5lUeuh+x0J9oxjvCwevr30T+pD+9j3kW&#13;&#10;29KCWxHdP1U7CNZLi8ekDU4Fxt3wljnmSqBwYiIHPuO9fx7j4u20diX6rNAQjP/+/ofZWd39Vm7Z&#13;&#10;GOY1Zm9VLEr8sOPBXd8jyaUTvoxv1MHQ55jCXsHzLdan/+Ic/7g3mrN2zKph2MY354cIIGef16h0&#13;&#10;boP6w3vLGBDIDUv7r9XDvFxZmYsgBpk8wc9/k8ieA4U3gBaz7nY/0QJ49PI8TOyHB4JZAeW1aOuq&#13;&#10;fH3VmN9V70t3S70WTcls3kUHqY+To/Ce9rYb1ys9CGI1RqgsGzJ/ZdtSC2beEfnU6gg4qeZ03aJD&#13;&#10;dMbHbpU4dbDaYVVNAwKgxqotyTn82t3IkZq258Av65MHiVTgz2Fm3/35OrxM7qW/sqddu5fbXWHp&#13;&#10;6R8X6wH2ZLXbzSEOCxpnesBEw4goLqtvozo1fTIfaGn3xSfsJYEc95dSXXF2lAjIi4l8RJBRWdb7&#13;&#10;6mVWkOzWnkUhF8TWmH+9fVXVZh4tA8UPMO1Ijv0IAvxwUTxJVWJoxhUVzqXk42PtXz7UCiK/b4uO&#13;&#10;YtU57j7CfPX0PilwuzR6buqwhUyuFO83sI+iwhqf+7d49/OnYfigRPtaVPUnMkZ6NbE+3f7lYycO&#13;&#10;oR5vTGS8XWxJPs17xqqS//rrX9rp/gUldf95URWPi+reaxarKuS0sdnezI1B9AqHJPti717/VoZT&#13;&#10;iiBdxvlA2n/5/ZcTSYd4XTZYQdj/9mWPVf+Arkg3//Bp6kENEaqad49Ep2jrwGb7H37/+H5H3Po8&#13;&#10;dn8pBJy6Lu7Jeh83ULr/1ImIC1Tm/ED/eN7vj70DEVKEyePmoGkMfWSAmcHGtH97vX36dIfB7WNK&#13;&#10;G/5PZkG3ySS/Zd36uP9hVcNnEdbVXRaIEMKyQEr47Cgrp4q9DrqoH4s3kJ5wF4bcEbgFFpm/Pf8l&#13;&#10;Paofqd9E/qR+hrO3bt5X2+71hqXePt3d8GQf6D36AQYUwxLN/G8eTu/ds1WL3IjkeeaC7esz9diH&#13;&#10;qq1vy5v7CHgAfEmPvFhZGTLf3v/5Y/mNxUCxXG2If8inP9/9frne//kf8vVbdhpBL9d8T/Y0lreb&#13;&#10;X2Y0w2BsjB5VBslLjzNwGEVPm62b5zfMj+9f/1PzeW9q8nZjUF6zNnBNUGwLvcx67eLMPmW+3Y/Z&#13;&#10;d5yZafh0qljSLG725G/VHtzs2/1m++v/M/zj4Qmeb6zaIUlB9uSKnSd66jcbjjn59fL7ri0VSd3b&#13;&#10;7rtPpV2nh6cDJptx/tYcHkcjt+6dUnax7utM+vCnJdwFfNLGT3nhEIrkqp+a969/yQLAQo6/v6mC&#13;&#10;sSYa3NSC22wnc93X1lLxYbTBMleeFs14e/5+U+5gfCuHw7O3K2AAACAASURBVPctGc4gh/v7qilR&#13;&#10;Ju2fHgUK655W8+hXEdAhDOjLU/EoRYWQLGArxa3PtqskdhGYuCdUjYM5DN0nkcq0hKmNxzKOfvkQ&#13;&#10;+0g7Eq3+9NN9NT1dcJgnMvXiyPKUniMIm6NazulsH2hEfjhXdXh965dVPKCakoqWyjNYbUf4SlMX&#13;&#10;7+XD4AIUk2LbRt51l1+3lZQ1v9zeopEf7gbuJEi0Tjerh+Nh8+wFVZdD2aCbDfr17vjzw+6ezLpQ&#13;&#10;XyRTRjPIF8dFlUH3n34zJpPNhpbiMr1PfPOkSgEZuP0BAWOnZi7AB3HqmFsBxdpdlH8a42P1CcXy&#13;&#10;G7rcxdbNNizkfasWZv7x3z6pj+fm87aaUPUNexoZ982uvK1TnH6ofxghzAwx8A5EIDTk1Pn3dD7s&#13;&#10;9/Pbbfv5Zyd9RigbgMOufapfNXpfy97HddFNBiI4ZIAkeNLrfcXsh1G1ah62gyWSccnXf/he/Mf1&#13;&#10;bxAGuZIFgXZLb3r2RVXTzCiEu4e/j76qnVRl9nA9G5vk1bze/eluXcUFhfLweD47sStrfrqE9SxM&#13;&#10;w0/y9WoXMGiei/qJMAThLelqnfZHXm7Z2Be/m3/elm24+uPm7nb5KuUR8X2K1161sVSokt/VfBwv&#13;&#10;EHjL1BN77GkxHB7MyK/gV8Whm0dz7qEkq1uWoJu7vVnXvSJX6i+pNkC5xFnolc8NJEwnj+C1V5v9&#13;&#10;ZxNj1S8nVtmPMeJMwHcNqfr39wsOn+8+TdbX+ztpqv97ee9vlx+21fUmMPlAYAYILrupKg/hIlGV&#13;&#10;5ouJFfuA80w4uqXZmebzlujhA4+Br78R97NiHkSgJMLFYqGvYtq58HtmG29iCkwO3d+lX7agYQO2&#13;&#10;LReSUpJuHayrZ6VsCh3d/Td/+/s7xu3Uoy3jPJWScQwzV6FoZH1oqxBL0Zo1nPthy0AF2Or7D/N1&#13;&#10;R0j6KS7Ie0RxhabUadAjSqbrgSHbVr399bZtvHXXsmXvUN21p27omoZiPIPUNTvwFWdaZ1BtBqdy&#13;&#10;HUUlDANoq/ob0qbhhLz9/i+GbfgT//3jhS6uvQ1NLlTcreZr2iJm/fx8i2L804/723oJFcMog4fv&#13;&#10;crXFH1/bfU01jhc3nOGfftgur68/bU4ppdnkw6HQ9pklG/fEzue89syAhbJ3jD9a+qh9GBY/+p+b&#13;&#10;dAM9yOl8G6b2pNgCxX6wTfMJprTCuIaQyvyPEfr7H1gNLNnV0DrqU4WbW+UCFq8f9sSX+4aZ8S2A&#13;&#10;zZw/ziBcBTvyMu/sBKimG8Hfb9PXBvh6XjTKh8+fi802P1++zAtE8vff31Dzvt8LmlP/3OfGA1Xg&#13;&#10;WL79MhY/I9Nnt67F3+NS0WJfn9cB3TD7d0+3uTvUUr8HyLWqN6K8T156IpdgyjrffdyjHAJfabb9&#13;&#10;qQALx0PBg/jn/psf9ZHXQQdaSy4ZDBqHfWnSPae987uqmeb3Tz/W+mwke7pcLpEGBKp5w6zJNIqV&#13;&#10;W4L6uoQr6d8bJnBdmiZuL6nPfFddgtskmwuBGHcgqNC+O7x4fFibL71XnlU6h1r8y2pP4kFekZHo&#13;&#10;0/5wGQdDMVprllOBWH9S3A6AhdNTm/+KPL6ta0yuUE69CXGL6U1buxTooqMjLsBehmv/0TYV4P7L&#13;&#10;e0+QuH6bGnYs4MazMm/b7TR8+fah7sSNXuqxbqqWcM4iy4I4N3TX38L2TzAOAiWe4lXy/dEHS5ep&#13;&#10;Ik18pv3Tf/k9fAljgbXm0OweUflHiJDX42yuKX9uynC93KOEJP9qr4Y63IwywoeHvcvr2rDr84Ln&#13;&#10;UE3xDwPD6E6n42RXQh8F6yTJr4hWsz2Pl/2fTh3C95Be3Oh36JMmzr7I/ae/deHuFK2cWSHWKQ6t&#13;&#10;6OztcOQDLDY8ezhFsm6W5psd7+82y3iNO2PPq5eI3x/eP74eTo+rDvh2LE75pocZOOJGn/YlEDtc&#13;&#10;o+LFTkUuPb4317+WHEMCJwPIBRmHwn5bgcX+vAvLx/uxPaTMG7XFPkxDv99AZ/5Wl3ZEAth++3Dn&#13;&#10;BXcrBsfq9XzWw62UPxr3wTc12Fbbb0nuKMu5EQFmAkmByia+M4hMgfH4cWH7+gZdiLPII3vnCzwU&#13;&#10;WMrJJ4FWj+4//ev4fDnecwJS8I7Ey5MUdlpKWgL3vv20t2FZ3EjguIwfDMcvxcrQlTf+07+60394&#13;&#10;nxGvNeIfqHy8/P5cyHZa3a17p5Kf5/4eKyN1c2y4pNXbsh5ghFnVFUBbbbTRC8MJ/4//+f9iIkqM&#13;&#10;ad1lpIwFhZKVt2jPe9svQPOwAxyM/ZocIy2qKDs0uxvPra+m22Iny5gklCJEEKA4Mo5dTMjaDHMo&#13;&#10;IpAxQkIFBxG6vr8BZNbIVq9jBEJjC9f9ttTrGAR5+PTp+faxqwuCMKRxtoOBsJQ8IvfRnbMPtGgT&#13;&#10;jayBNWNrfxsub9iLUMNaKWJTpG5DiqJWrGXzEu4eH1KKMUabYT/AtjqtsdOjK4gMs3FIUp4hBrML&#13;&#10;kNCKVvM0/mf/+K8u/fuAVy6ksaYI4DZMgw8pTUIKvOQyKRwILjjAjDGZIVwH3ZTSLUvd1jgkFiHE&#13;&#10;OcWViXK1zrjleHd0q94wHmDNCSfIrvOLR8sYRLFteXBbSlJAAWDqkAWWygJh7NNtvXTFdmdQCkav&#13;&#10;iy5FJQM691PRUAdmQmMknEkBIcnJ+DFmShCUGSBoJ3PrCr4rSpAy9p7e78XSrd6uFMHtaWcjZT70&#13;&#10;789pU/nze0nr7BCtoiiLqiyToEwQAsLS3bZy3yctBNvsSpzYuo42+TWuG9iyogo514SkzLDPYdIs&#13;&#10;48743XG7rAOnB+BNZAFV5HyOBeFpSS3JvJI4wQJI41BbKQ8MYjglcxmD4FkV2QRoXUwZBe+7GClM&#13;&#10;bupxpgZCo43iSqcwmV6JgkbkiWDBI8BAmUPMzlrjXVW2lnWZFhGVIBvDISXS+6xv3biKTSNrlQvL&#13;&#10;x3FWSpENo+eLZKLa7K3V3YpEURAGG8a1N8M6sm0NpgSsrQQdZgARUyIH3QeEFjvYALjY1LRZL5eU&#13;&#10;8/7+CULgdfTed05LoIy3Nliomtvla0lISygjxbWbQUyqLG8trSgzIBo/LMayKLHnmK8JifMwHx+e&#13;&#10;ACS4XBnMHIC0umwIpuo6fh1XXzeFWRaG24rUQGvsvIXigFnur0eFjJGyoYKoSh46PhCKpSCsVYOx&#13;&#10;GAGCETBIn88Bg8gASgylue91WR4iBJgVmQouJMEQw5LFbTaY21iemhGYTEldFxczNXf7AAymSFCa&#13;&#10;c94EzhgWJfXZIYhjdEbPXDUjdJIlnlZo9FokI5BPEcs5YggJ5tkbozhEwK5QV9o7CSlwDoJglYco&#13;&#10;48wpYSbF03ePFND548qFfHn7SnlsDu21Gw93nzyGyzpChCkR06AVhTgZnSs3OsR5IpAEFEaXY3Q+&#13;&#10;7BU2403KMiK2ZaemVNtD5WPCsWQC9/aGQGSsstoxjAmzNIfsE/aQFCtEPDiKBJmnNRCuY1INP5UP&#13;&#10;KUZMCaM5F4wUYlqnTbHFeWjr4n2afr5rp5A8KUptiSIAgIwjA1KgyQci+PFqHeoCCSRBQjkxbskM&#13;&#10;R524igGyvtdrxrJSGXogsPWjhcQG68cZ4XjY1Bzhmw0/7ne6n0suOSrebt/aTfvHty94Yfctm1ez&#13;&#10;+GD1DRCRAeWsxHhk0D8eVJ6fWUU2QtCUDI685FxInlnILgsYORzHWGORMkAYO22XWVdcVpjD0CRv&#13;&#10;y4LNdlwN6wwFQQAdk2d6mkFIvV/78+yj1W4qKuUQIBwgEqyu7dQRTGenfTIeIMJFzemm3jtnQnCh&#13;&#10;KW10IvNG7saxZxQhRrngOYuc4TKswYfF2piCbEkc/GlXENB0nScADAozZqoKWqIZwAda2KTnNaUQ&#13;&#10;MAAKIgyaxdjZGFRHnQBAOMGAOQw2L4M/qm1MTpY05xBHkkCyCS7OeVk8yGYcrAe0ausuDt/Of2TN&#13;&#10;DfeQb/rJ5cJR1mKKDfCnQ+lWQqLbSOKYdBetV0s4YwpPdkWUxjFA4Mji8jCE/TZEr2PKOXEAZmMT&#13;&#10;gTSKIGJFmPDk/XJznhBcOISAgAFehnk1Pi8JePM8LRDgjQEGov9/fWCnpsYAte3uZkN/fuNYjsMa&#13;&#10;I4ms1wF6T3cobyqRs9UQ8M3DisyYRrAuRqcA0rT0Vru6xGYep1t3t//kfc6MEhBerBeI+/Nt6sbk&#13;&#10;WG/dDA3S4e08uIRZUeOK3m0+zaMHQRMO9XKpanD9sNrdjF0LKgEgAqRy1yJOhEtZa+c9bVpaugjC&#13;&#10;OK/Rk7IgwGjJgg1zwNRFn5Gn1q92FIz2/cBQSM4XiOgIfT9hEp3uwBIEtSFEJHmpym4a27KmEMPJ&#13;&#10;RRMUF7KEWBYKA+YdqClXnwwAkcBACMDRptDNC4E3KCCpJBFFgAGs0wbj6lF0z7eirqBgblllU5zK&#13;&#10;HbE5Rq4okFBEo2Uq3OQIQ3p1ragxIC1tyIol5ADBjCFlUECOfDywZpnOPpph+CARB2dETVe31EY6&#13;&#10;f6GQCcoZ2EgIIOZz9noOITiEY4PayQSqSoucDWArkQSwYWpG2maDKNFz6JcO80I7X2L8fhmFKCGi&#13;&#10;GCPnotqI5lgwi0Sk2GB90SwnyiBXBIkS6IOgzOvAM2Alw1JajECO1IW0ZuRESPquLgmGhloahI92&#13;&#10;9fNhXz1/fVdQpYvRJBNovB6e7o5swxVGYTEkE5IF4OK1u7KmnKYBZIgqRVzyM4kIyl0dLHO6t+O4&#13;&#10;xWoFhPNynNaqQr/d3qq2XrTVtygFhybQRBaG99WGQcJ5qUNMMEsKUQKpnzHHXKH1NuL9Ls2phiUk&#13;&#10;7LFS18sFguCXlQdMQvIh3OY5wDUjd+tGQoow2yLxOa65rK2dje1kQpfZkaKdydLIU69NZpjgALfS&#13;&#10;DqH7/cY3gkZUyCZB7FIcJ3053ypaQcYxw9//9BiXK6TKdDOLKRY8ByeRqGh5vl6ykWZ2h3ZjYGej&#13;&#10;tsmzkEJD/OrWxSbgBafZ+LyYGSzJDaViIKXAwxI1RAqTlejaXsZSEbixYrdnHjCPkKIFKgJCqCq/&#13;&#10;fXmr6/bl/QwbsYQRRpadyhjPAXABd23Jh2i69zTPCEYAOaG06yYePOA0jY5GZA3anCRGiYHEsmSU&#13;&#10;zMsMCFwpKxWiKIboadlsBUfWpOShkm62VdWWElt/DiEQwGlEniwx+1hHai2rmUYuA/bp8bjqHCxV&#13;&#10;EvoMBYJPpyOJaV9yLDFreM6gaopAoPLJY1RwTmKqijo4E3lek+be8HbvUhCq8rxCguQYwKhHNDMY&#13;&#10;S4mMg3uQt7tTxCUA7Hr+o+Q82jGFlOCQ3BwnJnAshWSSDZeb32qYogCk4mTqkGprpJAnKIV8aDcY&#13;&#10;ULAmhICPNmrS8n2zkUm6lgkIScgBE76VJGIYPBCSZ2dQxUFBc4TeGl4VPvraoim7hIgUPOTRR+9m&#13;&#10;t5H1EpHAKDvDXaG7V1mw1S/MSAtRjIEwxpLHmYaQaeIPu/31vYdAMSWG96+skvXjYbyYFRjOc44r&#13;&#10;YRxhhXDMYW0On0FOiigyhfJYNvVuXuJ6mySXIYFFTy5gLzxEIQGDHWASVlXpnMoorjabJZA466sp&#13;&#10;qCiKwsYgChBNsMMarcY4Rm3NCrMHWvtxnlm5z8r008yLerGrAIpBAgAOEVsdYXDAa8NSSgGjTJF5&#13;&#10;XUeAqBCSApFZdhlkRoldrtAkH8PsQ4ZCCEzAwmsxsnX0/XUVEEYsgtUCwNiH493DaszqTcFwjplh&#13;&#10;AeJsPZrmgXJYYDdBDzwCgetx5byIMJKS4n//3/7vFiK6qfYFt/hQFtLbcePc13BhrcStMi+s3rPx&#13;&#10;apJlp5/q5TYSQMcGyousWEkjHLVhjKyrn3uNGd0qCKGIkfKcQz9sKBhX59AEUNq1WyBNdfwBI3Js&#13;&#10;T+m6kDpA4B8ejwuJf/32unu6r43PEi92nE3P2QbyxUZXbLZ5tVRsHF5gHfK8cOM5SIo84s849Bp3&#13;&#10;toN651GWaSRD3wuQtF6WkCKuag6eGG6P32XgaoU49vkyJ6aWj34AqoGLydob6wcdWL0MAB5PR+f0&#13;&#10;Z7mxmEyEtBIu769gTP4WkmcD8YUqvXYmLeNlRTmHecEy1VTWRHXLGUCwaLvb7Y03iUF762A3LmjP&#13;&#10;MKB4PW3hKv15EdVhV4/a9T0VhcmptqIHa9k0dSNRXu3Nslr9fv66326xp86mwkRYccCcgyMnakzJ&#13;&#10;uzh2824Pcdo5B1BUl+Wj9eaubiMiRcOH3gl6wPBZ8Q2FQBCSsf/jdWY5HDdqJvnP9cHMYZ08/0xu&#13;&#10;50uBWKiE4jAZg2KQQdmS2bDc5g/llagpEog1DN54BNlbK1H4y7+8ftrfuXEFDr6s8/3jwehh7shm&#13;&#10;xwc3FcfW65Iu0fTmuEmyqkViZS6GSEs5uui2p4eX8bJ28eGxpdLp6C/vrmo2jLFfLq/3uwbbhatW&#13;&#10;JyQIpwCNOUShsYdM53enW1R116n6TpSy9dEzQb99/dh8x65T0EnF9br5/jtjkhCF/bgmft9dfldk&#13;&#10;KeZyfzh0w8BOhXj5gpk8j+vk427/UwJ2nt92sHQk07YakE/fhpKTdTwv/rA/iFJADv0A4Om46QeH&#13;&#10;ccksIsEWzS6Twg49QmRe5ub+uI5xWqbNbrNS+A/3O9f11Li+10W7u3TX+rD7j7ELt/7hx0846Kas&#13;&#10;zRDdmKuDuFgdEdU+nbtuUw3RWKB9trBQDy7izT5hxvU8T914OP1snseK0DjrS9RPhqi8tsot/oil&#13;&#10;cyvuOwDuVoRj0Yje6U11xxgZl87PuUHQwNDe77KXHGkIFCft6HWmglQtSXB31+S1GL74flwV0Hir&#13;&#10;euy910ipxPGv334XCoCUCqbsNPMp+qznPM/zwNUW5hSN1SbpNhbY+8szjXF+rPFWcQt/ef8/Pn//&#13;&#10;XY5pfnvj/EccDItrnrbX6RpW/XTaazexA5+XifOmf5+SwFFi89qjlFe7VBvJsI+UGJcC5J1zBY/O&#13;&#10;pVZtQ8bALSzZhdzrj3V2Cy/wUbZpclxIyiW6Pf/4/fceYMBL+54iMFT5xeX8Dg1YNF+Bj4Rugfen&#13;&#10;tsD8dvvWV7SIixeP2RuqJwIrwDFfQjo8flpdJ+ZiWGbAEGOxh84nD1AWQG2kmfrbzFE4v6By60j7&#13;&#10;kJbIBZb4Y3w70G2hPMa77oJzW/Pz8rR7+nJ+OT7t+mVCSvGAEk/OgVq2ud2F0Lsc5G6L4pWWe0Sw&#13;&#10;yiD5RRE63wZ1/9iapWBqHOcc0OHT3TSPsmR0ZMTf2uPd1/OV0FSUm+yBYlVRd7VA//x//Z//7s/H&#13;&#10;bp45BPPtqlnq0swB677dLPQGhshydIxZrMry/Xze7PYwBTdMZA0kfRaV++je1qStK+dRAC9ojihL&#13;&#10;RQXLyBehVHfTertc/sAIX5a1qgVIxqa7NFxghmRTABzHZeFS7ji73HSMngnaE0GiThZFiwVHKQeX&#13;&#10;kkQ44+J2HpBnAZvuPKmWOD5XrgHGxiQBqoKepgZUNZAygBoqm+O360C80bgQ8lA1ejLDEgnnk9WW&#13;&#10;XIh8ug0XRJwoeHIEOF546umScxCMQVPpnIhUhLNQEHEGLhKoKh/DOXw9fj6AddsTZxxkXPrS3t61&#13;&#10;Q5Fuy6eS57Uy3UfLMt7vwEDaeqtT2h7E+dYpVeMVez9sELmT/JVKsanXdT5u63zWo8yZIdznLAJY&#13;&#10;0/RtpQ9N7AEuq2vSel2++1EQVg1Tpqf6pPJieKdpIFNwLsccEnoU6nYbbExzhPuSj/0qRYNZ6cVF&#13;&#10;yn0p707Ip6Rnc4WbOwfV7rudF075IESNKbw77VEinHsYwr7av335QEJ6ybhe5s3dSRSt86rZnl88&#13;&#10;amh5J5kVot1expmo+r1/V66pyiPwHyEYxs1mD/u3Qm1DW9Y8UptSLelluAbomznzqoQEf9xG+RCc&#13;&#10;Ty9fPhjiBSVFAYx/FwyuSUISAF3rtUDU+BBiRs5PMgNpY+8zgVmQcKwIipjYZfGu+fToTfDeV6oY&#13;&#10;zhf/pgnGEIIA+sF4ldNDU7+k9dtz9CjjkiUqC5FsSru7h5C+iLbMgi1TgnhpELqX1dl/rfBuDR5w&#13;&#10;eu3PdjZ59sPLBcFSEQB8LikON8wEnlx3aL6ThGGLW1DHwaSER714DLjChYHzrWsmjE64rBgnHjhU&#13;&#10;KNaPnSjUxtOCBpCAKorlKhshLutIdqo05WomyFI6m4+JAYWqOykJ7Z9/qbD0ve+KQOtslzSebXto&#13;&#10;tA/ae4WzWTFlUooqBjeMSyT+2/m3B7FNbz7PoJWb4fLGFBpcT8pNOLcwoeBhAaft3XGO/nUc7NI3&#13;&#10;QtZkZ96zp2MBw++//yK3cLkxVqBItJ8Xpfbg5lsrz0KX3G6akiE8gUvpeMMK7cLDw5/f+itUFFN+&#13;&#10;qguLQGiLbRCvv8zlsV2pMxOVcXLzjFa0QFrUzfa0beuMN9t5NRnQdIHWDBywZJA+FOUazuce0eJ9&#13;&#10;GgqGdxSFxUhVdtN5e1fBBaS6AXNmhgKYptdXjDKCtiD1vmh0N2SBDPSAekyQTqShtb5Mj/Xx9+Vr&#13;&#10;5q1xnap9k/cD4EhUru2Gr6Q5bE2Yqp2yknFNH8B2JAnZZHwaYywUbcoDAgRGwimHLL7cvrQ+BVog&#13;&#10;46izxQ/fk6ALpBRS/U2TXKJEEnKHE8gEZsqRt/RQvr+cYSK8iMkBfRseq1YXhiM/j6MgfK7HBOV0&#13;&#10;QYhd46/4sKuaE+/xu/Zs/RhOaqOxjT16GfseA2pQRthBQhpU7OVw9mCuPdTt/XFduuxW8Wa3FEhF&#13;&#10;H396DCu+zWupajx3siwk5CgSaLeues5moetq1yp7zRTHBekQMm9/f3rYR06ev5yxsWmZJQEWMYRo&#13;&#10;e/fQffkLUJNihWLV7a0r7olLVqNbWlxguX7YXaalBszMYFc9lltIIS8ZjXbtP84chUBjeSw2rH3t&#13;&#10;LxqjsltiQ8M8CwAWDyWBvOYO2uyXyVMhi9Ph4Te3UIxoDruAbZO9HhgMnJRPolg8eR6j79b7p9br&#13;&#10;4btP7dyn4wnAqEk8qqSN0x6HHJEuz9Bmlbhwfon35/ms7kRZFTxiPc/R0dff/jB2pgKjWdZyO6cu&#13;&#10;t17247QmVTVdv1RUzw4rWQOotTVztpd1uG+OxjpIUKmkNDHWlbVm6t6s09v7HU1IADKs2K/ztlJ8&#13;&#10;FbstzTjJRh2KJ2u9VGo2Fk0DFGRT7MEIgrYgi3lJSZl7XoYCX8DMwT7ynuFw3DXDECJE0S0o2jer&#13;&#10;SaJJ4594/RaulFTzDCREbX24XM+qZAiXL8tXTOJ2X6XOJ2xTjM7WYiOH21KSGoL3E3rIKT19/uSh&#13;&#10;xzBAm7ZFC1QSEcCYrle8a3YxAxOMpiWU66gtUU0O/lE+PL+8LauRh6bFNXBrQZBpaFMrkKxUAW2O&#13;&#10;3ifGeRjxiofrPFebFqyL23KWKJiC2OwgAefrK9n9cHIHnCXByqxnWm39uLRQkUX/9t6rpsgc7ISw&#13;&#10;ayBQMjkNE8I4c5FB7NackkEfL1NF2azjkldUYfzf/dv/OUYZVtWEV2X40l8hA2mHqpdH35Hzb/Om&#13;&#10;nac1KEGFzOGPtd0/dAm0+sKeDrfkfVXfzdHrkoW8USzRSx9bHT2kMfVz+bB7pw4wV9pjzCtv7MU1&#13;&#10;9uUKRuxvZORdm+8H4wwD15t+OpXzcM5dhfsZCoz3ZeEv4QvDXhmNOLe2KfLt1lyWtji9uMazLdvo&#13;&#10;tV/W6OO22FLWG7z2oNBtXS3MRoqckhHoSPawW78KoC24JOOQp4EMmglBd8gKXkGQ57ImCQwxkM/N&#13;&#10;6fWfv7V56/0EruthRWutb/TeAXA8NTZdIVMRepfXE9gCXs8UhLvt/0cQfO1atiUIQp3eLrvNsRHX&#13;&#10;ZGVVdZUaIZ5afAFvvIGQ+AL4VBBIzUN1mbyZ90bEcftss/z0czKG3ygaET7Feldl2dSN2raLWyYG&#13;&#10;7mOK1aFOcoDqaTqv5jOZ/Ke7L/jt/W+5OHi4Gy3kZAcjh6JO4S24//Z+1+tGZ+sfkAa3SM+oB/V0&#13;&#10;LLxGV3etH7p1yY8qIWNbphfel6tTtcASJID37H6ZSqbmxVGQLxz9UeDfOQKGqSj9pQxBtNaC4KTo&#13;&#10;V3j1HguNOZ+GTMjdbWVZAr9+UoZzSdeegcXUdFejh6DQHFfoUuWAlyFyNKdyws3uJ+XjxS9v9Fne&#13;&#10;f63Pb6ddfWeQfnI3Hkm85n0H3r2FFQ2OVuz+fBqWeUHRjC5xpJEtbu9/9eLz5I1/qpgofU7MpRX8&#13;&#10;GgXA8EZi1qkawXy5tbqJG8YDNjZfk6XNgyeU7fq+rCeG52WLNj7tNhZ3wHqO7cb7p+sN38YegAUe&#13;&#10;sz/zLKBpy8Hftkul6NVcWxi7GrJy2naP4XotYWEgL1UrdV6vDq8q1RsqosKHO1xu0iTjqEHTp1Zk&#13;&#10;xpzOcaXOUtnMcDqHV1REIkAear561HheSZMge6Cg7C0SsarPfkwXRRm/rcN/LhBKkqL1saBgRGEK&#13;&#10;cFY2nQjMiEp5QPVZsFwqCFSuo/A/ML6N7oEkMnNcvvbH2VykTJBQXEnI3/Floby0T5vxc/asKqia&#13;&#10;c/aY7N4uRa3zic3JIWIqmKMpLSMt3uDQ+8tfmuhJjgldLt74EEs1Q0PfaPTP+6qoSZY90xyS+GjT&#13;&#10;SZ55S4rI93+0mtXTZt+P5lfrZhBi2+WChCfRB0Kpl8RD7AxdNoXkLFNm1qW2u3v8+9vLoAuq7ndj&#13;&#10;eV2ZM5VIhD03dtfCZflY5FN+d+bDt104wDah5EjQQM2Hw1YyIOR3WP8U0DCPi5/l1uSCK8LKOnEo&#13;&#10;TACGNnh6PTQVAXg6GTXOa1hArW4ECsD/38tJAr4LcGETZYAjzvwW8dFDU3fcARwwIorZEsMmQI/W&#13;&#10;DTDQ9xJs3m3QoruwEQhYimEUJ0T/TBa7lcRTQrsmdazt+D7A8MLApqrjCtcvB8yLyAOZyExIOM1/&#13;&#10;J4+fTvyWbqSqA0xK2VzChmzBXyBdmQm1CdeNrHgDHsokp3X5eVtdFjfYRj1nkzEqkixM7AskVNTx&#13;&#10;ejZM3dacoDbCg/dZUNwqvsC5yXcv6wDvuKCIqmTBbay7x29kG+Du8PMfG6l1HjCeur4JkvoOEkl2&#13;&#10;db4QlERNep1hS7I3S6VUgGEKo5ZHAg9rCO36LmnDZ1E4ewAAIABJREFU2B0sHwqef3miWzmzCIA3&#13;&#10;GtONFNAOPpZd/+cUxXPMfAFilo5u6yUjpKRFxM77w3GJbmJMhQEKFnnF0AhxpCBFM4Gh3zDDbA/l&#13;&#10;hra9KLnFeWsgE7lmQNiNjtjuFiyjjxfKef1znbdZFLT8f3HF5EftNen+XOEhTydkqKlzhXBLowhi&#13;&#10;t7v/nfFSiMC3MQhvvyg0EbRCQ50z319TBblKCIFlXc+YHRpYaOg6ubk/uNjRzHl6meYHFvh2XkV5&#13;&#10;Iq1RQk/nZfxOOVtkXXnIzcu4SggkVNfxh5gFk2l2UKUE6FzqG73TyRv/Nyyazw3VbrdAUBLjled2&#13;&#10;w9TXd+iaMLAOk/V4yJiB00e1bUvdpv1UIYt9Lh7bap31HpGH/Ij1v26JKUVA4Qsd4sQkQsyhwTt/&#13;&#10;Yc7vSTnJlDFpq8O5BF9hsnr8unGh4tynCD7ePxqZbvMSIfnL2+s/1XUpBWGWQ7AfCPk4zCPk7s9t&#13;&#10;6/xUgHfVdWfZQcYDX2tQvM1KoEs1QcWWibvhofz0x8P6T/NyLWKrr9tvfSklHBg+imYFOAEoEY1b&#13;&#10;lUf7U1snqJCjLrBCDwK10xHZJQmvU/WO9H1yhSV0wAgHS6AJuuOaBZhMSWltnvsNxGo5sy4buOfX&#13;&#10;eeG6Uf+os1YeUv2hpUYZ0N/PA3HHn0U4VkoChGEY8qg970d2jue0ghrqYb49HXeQ4aEYdyai+Rpc&#13;&#10;WK9XVB127Sp6JB8oL6GnK4PrX1mA5x/qWJVGXArB6b9iDL1B2/3yxeO1gecdKQMZbgzLozgk7zf7&#13;&#10;6Xt4byWec+YcAb+davvX0gnVLu+XbkeJuTHGhG6ivFGWa6FCsqlnkARG6PC59KSJUGe9v7st89S0&#13;&#10;lFfMkI4lEHUrv1MlNF+TXcNGnGzYJKlCvlbrnalw1OI9rEDcx6Q7+WX7t09zZ2xeuv2uwOpDg4+X&#13;&#10;zz2UP9/jbebOz7JNWeqLGfhul1HfPwRopsqEcu70sIG2fFPvEtHGltvVsPZhKBtYN+eMuUsARIvz&#13;&#10;EHJlbktYRJbVpjwYux2CAqQEal1TVUVEhw73U9AkAHsebsvIg0bKvLt94uZ+iTUamN1fyduSSE0C&#13;&#10;G/O+umB0okqUm0SYAtSw+hZq8fmXtq9HYIfc76W7BjyiDmnszVUTD+pDeX7MvlAHZeYf92gJcd7S&#13;&#10;VxnjbbwvbTVUptkUWwVztyIQchzTKsmT9fkCdXKaTaD2ZiQQY4DAbRWdn+1w+9gdqDiZzVa4S7je&#13;&#10;PpCB/ZnuwfVvHa0nv20s6piaOnQN9AlbgCNiAWBP9/Y3W6sj5EKEDTBlODwxl0DnUtaH3vMM9SMC&#13;&#10;U12d++FpzhOp9ZSKBrVkzKTgawj2NrmUEIFQ1fVfKF3bGie3EfPScJD8FaGGojkPTod6+Ql5sGQE&#13;&#10;SwRuWFq1By4LWqbYayTscN2E3X8AkBpPe1Jua0dg2b42slzm6vGX9/Oow3Z3pJnhVQpajV2uIVzO&#13;&#10;47/37T+FI8EIzOcfh9CMUvvIcFT1QtG11BMP/vQfbkF3T58Jgf+YAb0UH4vL+UDAozY+QUdOwAoX&#13;&#10;/1Hu/kABvoFWtCUWeJeqFQ6Xa9kSbBWWLpgFWNtdIM0sYn4dUlmMj2qDuxHONSLzcJHFIHU32DNH&#13;&#10;kOYwz35wXQitN0MHJtFVBpeCtgPozbge73fbOo5Hs/96WB3AeRiiyxxw3h0emO4Olyk+wPJhSsIF&#13;&#10;IEIWlhGoCOignUg2Bdno5adjWMMCd33fDQtE1XKeaGILt9aiCHhGzc+FAnMtsLxOJ78tFSU1Uf9+&#13;&#10;+SH7nZtX4VMJKemt8IBE8nX1YPTr53WGWegIAYaJQsBTQjQh7aE7cbEHUh1eP33hVIAlUzjH+EhI&#13;&#10;SyjO6Xt3JuWnuBjqFpa8N4ZXdeYqpMj0uoxrdKRz+d3+47IdGnq5TaBhhJWlqg+vwK3C/j7+rXNw&#13;&#10;ZmBaDMYMGPpy+xRN634e9/nT18HtqTrfH4rkHFp44aF3yrG6BbgqacBy2lg+QSAZMDZmrMxNLLek&#13;&#10;GxrgGfBcA6ZjdUi7WzvSDTEGI/Pe8Yo3yNOGjT8QWPWQ77bWFh4d4+K8uEmTX2kWPuyRIDu6LS5t&#13;&#10;pckdsBNlykGFfSl1XQ7MP+YjDRuxXKIUIv6f/8f/c9dWdnzdXcXpCw157RhkxcW0Ei0Bqtw9MOtb&#13;&#10;1bSX24JxRSChvriPjx15di6/3a7sz36Fhquyr7UzMlBUa7XOI2CToQ7tZAc9j/nuAG6f/81W7T/8&#13;&#10;p78z2W/Z13K7uUH2ZHK3Nj5fh/Vu97U6u38VWJFYL5+F7GrZzdHuvjy6Nf+Y//ZE8xcY/nI3t0mW&#13;&#10;PLOTrXpKgFXM96OYEb2amxe+G7L/dR/mpDe1MKX/7VNdrdn3mmSzwYJb9+gO+c8ZrO1DcobtEtuS&#13;&#10;BQ0dYWeQrmtWwifnDOHEeRoWeeSiJWy43ER/hHSVuRK2/8ay+vhbt9eX8fx3nOM12tm/7EmTEwEI&#13;&#10;A9KxI4mzLArZinzC1/Khhf35a+UHJ8J2J3QkrzLs3HXGPs76x7zZqvDa1sw5zPZpHXsNrKjnwMeU&#13;&#10;cR93HYmOXz7Ao9cndHI4LmC5N7tz7QG3MQ64PnMhaYsIf2j74pGX93uYTtfL2+FOA2LPcOtB9hk5&#13;&#10;wmCVW9n4bWoE6o6VYin5T1l1tTzO7+enqjlPx+bxbHFEbVWfr1c9Bl9t2wFyTwqPoxf3S7eyHC2p&#13;&#10;GNxIb+ttzYNN4ojPHkfS3wYYq9zFB2LZNTvweZIH5hoPWE+/RmsXNy16XK/XiA9k1YOIO7+8CQD/&#13;&#10;1Ifx+osvEpK2xtslsVLRH9ObOYwi74UAxz3/XGIdwe31lSOxjyheV0nlJsJgjKSVLrUpL4bJoLQ8&#13;&#10;3oMwMbsbgrU9hjeMIq9Fn1k1zp40Txb32nJWDIAQU1GtAdUuTLcWpi711xg/FAbYnW+mEIpbHabJ&#13;&#10;jjVVimnICJ+1A7wwTvPp8sDoQy4rXez40mO6B+TlNkf+APliwh9D2BONM5wbEWbyfB865iRurJ9V&#13;&#10;4fKc1lN7+8XKwS8r9uWO460qq9cIwRKy382GrGwo5ZH1SvQMT+bY74flUiqUAJCvuT/sr2HiC/4V&#13;&#10;Padh1LQQ+mt42f5T/fjpWknWChB/vekdmfE1OEMS+6qGdjJdLVwM+J5m4HBeMd2Ha8xML4LwVUM0&#13;&#10;Lm7lqrUhK7RjrjBj3/21+1lnNovXswEK0TYbopX0+lSKbtU/0PH3ePYPNWTopJ3CbFcCrdULRAKD&#13;&#10;4kOm6xGWfr04mSXa3q7ouA63e0lGQOExlRrwyIeFI4DCZXwUCLh0pLv5xcqv7Nv6jTEgQqj3B25Q&#13;&#10;hN4yH1mJKXWqWSGy9LQKaBRTX5QEuobwvuScapy94PXnahiI1fEwc2zar279HYvCKXe03U+hgDCl&#13;&#10;mccvH8CynvD7cPlDh4gYJx3K9D8k8HSykYPhWdE8OGRhIzdRLZ8fF8nbCxQy+LL5zec81DkTC7MZ&#13;&#10;XCqXO06aGN7x5TE2Pk8bu/1cCGg0Uzwt1fHzrwjpVD8UbIJhyOO4RVulHWj1noXyIv3znHLICBTp&#13;&#10;y2pH06L6rbOAStniuy/cmo3W1m+xQXdkOPvGoqq2gbPRXEc4x12v/evL7/iBuzYwOpLvDYLa+izz&#13;&#10;BMQjlzOEv+ekigbqWAf/8WN1rZT+47Qc5U5pgmDbCk1ci7+ahRWrpxiLuY++jZRS8Dn5NUreXush&#13;&#10;WZrL7fLj7zvgj1+XgvT+/qqG451qH+T5Gvr8MM0rY6C6dt/kajNMISP0e73+nCFfIOh3NguyuhuC&#13;&#10;jYdmzsuYTUu448jCxpIHni/X2MsgH2DzLwZWLiQijNbuc2tbpUqWyzHK3xmKDQDeqAfuJAXebfT7&#13;&#10;r4f/vGzSf7oZfUcJSnp4IPZfXO7QrktPd/2mmTyeTj6GeiduZSCSqPk2f1wCWhTPjZnM3uP7x6Yo&#13;&#10;S43LWthbqElX4eFvkwwBKMZO+RtoyBqG3aZKO6MUb8PlRlo0S1i2pl1Phl+grY8Nr6KqPJc4prky&#13;&#10;7Yf8OUHBqdosYqUlUYuwW/DH9a+LRrxFzU075DAnQCaT+QA2zIa6WGgM6wBrC5liah/vQ8AAiHmZ&#13;&#10;yGdvvRF94aSy1znNnqR2F0uKn6SdD/R+8ykAozqOBrfxP1WIHTH8iw+eckBF/S1dji+EBUogCo9d&#13;&#10;42kWZBQt+ylE+X4+F47zQSZLJ7Ny4DvbSIEm//0R3X3wd4gmhdw50zDTB7VPo79cmWsD1JQjsrWX&#13;&#10;LaHD1//ux+VbfY8FDx2LLzkeTAYRZcySygLITNkKINI5qd0Q6/62TFQ7j0KgBHfDlllFYn7zmD4i&#13;&#10;tq4WVQ38G6szpG7MLSqNBK4ITwAZvPSjuzIJSNzWT9DVu7frdf+F5Tz1e+Aj5lJYY2CKexXeL4gx&#13;&#10;V9WZhO6iS54oOLNc09/gK/myax1Lfr/lhsifd8iWkw6UpV2x1qnmMI1L7cmD6Yw9KZL9/sfvCxeM&#13;&#10;85SyaLB607RKM+/5s6Z/KDM8MCS3Zdg9v1+nu/1jjYMfbjIFzA4hzzgjM3rOkdM/Z5KUtJteum6X&#13;&#10;skklSngP8mrn7zXQOH/D2eAYvFwH6EgtuGZD9xJT4+Bo4o9fvjxzTrfNNeJwckv7CNjDrfwGJV72&#13;&#10;dWOsCyZFmqHmXrAx78B2YVySuTBW1lxWRukjAIr9iD50Tw8kDh4i1qHS3OU02pQLpaA24wdjbQH6&#13;&#10;0kO7ClrBMX575PIFLbi07iw75cZiQw7IEAj9aNKw0SrMTtJ1/OTKl6runUuAeCrBEsldF1GGnP/z&#13;&#10;uioXG0yIE7Rlp3UqtbRT0vu8RU8p+eTB/Dbo/jhZ81wVStvLQmJLl+//VeGES9LyK31/qQAsxWv4&#13;&#10;J4CDh37/S/fH9zNsdbW/a9/TaQodEWid73lNpxBovErPV8iqFKjHvdgv9XqA3+frr6xUkaU1Ucg6&#13;&#10;GnD1gXSAKtcfurlE78MSjbg3H+uDpe0X964YhDbeXi/3NfO9C+P4hOrQZkZxLlFJCQN2uZhl0CRX&#13;&#10;axYWlJW8I3EXW5J1MPizrAzqMHuwxUD6zioahI6a3t1lGNsefFYNbPtpdMd2Hw71IepxXW5h7Hmq&#13;&#10;24eqErfbm7c0qjyaIYBqXxiDmXHg0DhRgPYly6nxLd2F7TzzWBG2+2b+q2xySVjHL+Nm1KH+xrS7&#13;&#10;Dokl3lC0rh5+RT4x6GCXyzzzbA/aQqom5EdZ+mPblYhvpy6MIysHLJq2XdyC4PyUScVQRm4+27rm&#13;&#10;t+2z4hidVSurbVkvOjHVQdyhtANxMCtuIMcmuLqIqlmWjMgPxxqkIBSmQ6zNKApKH/ccvBlgJeG3&#13;&#10;1ynRbiIT0SgjLsJhHqYaJyPJMi3V8Thaj12ijzVes97onCo4bRIrWU6nFL1fFU0O8C0nKijnfFO+&#13;&#10;waDk4FwMUObEatVFmtZ0S5DnUC0zJkdPEn6ungM3mrJwG7sCtpo7+CU5KYOuH9umVjEYHk1JMyWl&#13;&#10;aqotDz40dlokAByym6dAUcxBNFZJMk0vd7A7i7cNs1tUDKyULNFYnFJh3vClluigyBB4QsSkKN/Z&#13;&#10;I1lrxRNhsxpgsT4nwnUC/fv00rNuh6ogOrK8YPdhKsHAVDX9smFHKxv/rWu0glysF6tUE0K3rZ9A&#13;&#10;Q7xCDECgfXguVpUb1G4e06vUEiSMKGBX6DZnnWVSMQpTZGGDKb+2lLHNb/LsJicBObBDXofc0aWM&#13;&#10;/AF+GeXvt5M3koAH+MCiz9DhwurOJj2jP4mfL4BAjH3c2ppYkS6sASUyv0DZj2a7hpnvIA0zjB5Z&#13;&#10;g0PZNU/uYtiGGnzko4OYycMe/y//5X+f1mvVa5mbq3t/2u8owS4ZGGgOgCLm6cYoyykedg1r0W18&#13;&#10;JyxV7Ph+mgDLvMppmQFjJKIwOcd4XAzHdBrGX59+vt5ulVKXN0chdggX0TsDkEsuxyyBdih5mkCJ&#13;&#10;KNCZJ7jFaFEk4o6GbWybJmXhoTPZGb8huCEclOBTCDHRVCmLAk5pHlctW4r04G9MdxAV1VQSQlC1&#13;&#10;dnVV07nyEVmdG1k4RM61h+PVrpCW7dtZAUhNupAROuRKrGq93HJYXhqFfdhaVM9bpO3RUGQ3W2lG&#13;&#10;sPchcknXeeOcrW7ooCw+1oAktwrV2AIE3wSh2zJqgee8jH6lUmVQ1lKwxg0V0CafHAQFAnjbQI6h&#13;&#10;2zWYg6IZA10pXtf8FgoDwpuFMXTbZjA3jawpNjmbjAUQmuVVNqwVd9DXlaYFRIIwJowH2PCD36Lz&#13;&#10;0YBbzGndjDAMSZkQutilr7UCYnU2w6TmiNeYILw5v+QwTGvdHSY3M+SzzWEDUIPgL1w2WwjYI0s3&#13;&#10;Ykm8BeNGmMuh6zLnKoXZTbLVdjQZbRDDrm6m4ZIyv55fvn5pyxzz4CTGodo0pZdl5rJmENJgSoBM&#13;&#10;N+vVVoeHiDzhOQ0T9nxfHS/b3Ght/G0cPyn2xkKS0n3fcZwSsj664CGGCpu07/YhrAWakCOl4mNd&#13;&#10;H5loVL+a2B47sxbM5O/fX0FYJCBEYSqpSmJJM2zBCm8921tjUIFpGTdZIYoohwoV2FUxI5tzr+tp&#13;&#10;dQxXQs6S/rwsa9XWDCKUudvWGkufZpJQipZL1JLK+hgyDgjo+jB79GbiLQw7JEj0eQ2yahsudCWo&#13;&#10;YG9vUZOrrMBULAA0FERY1YjgzjYTlEEhHsK1sJwEQhZMOB68A2UTCiezXkEydi2ruyCSx+niJ1/v&#13;&#10;6jFa2dVpBWd3HfNK29pB4je/3DbAkDgI6BAvKoK8U62d/N3hIaCSPbtOt+ANaVWtOUVA48bz4uxU&#13;&#10;szQWu2OMce22QJiMS3JzdBPY17uc0rhMPb9DiUSQiUbUoKoG0flxOYNEKVGLG7u7RrD2/WwQZjZ/&#13;&#10;6PLztvqIgAOFtpiSELYrlTWHhSGUArAEslJp1uYEcslI+OOXen6LcwUYgneNHvPa8j0MQDC2eIJQ&#13;&#10;KcBntyXMjHU2OCEQ3DbNRDQG+GL/OiHJP8MGAyVMeB/63S55gwE6/3iDILdUplxsDMlBbJYESi5w&#13;&#10;vhmtBYgx5SDWJBuaSS5VIlXjQYApd404b34JyASsK5nOnoBdSAJm03YFFR+ZqCgOcUI4EoAB0ojU&#13;&#10;p9mTn3Y6RsXUXh2icSsSKWKHFF0mB7Cs66pEiREMqamrktbpZgAXNsKw2Os67fqutnJOV4gIpGLF&#13;&#10;XpXaujXBkG8NKGS4+uAgr4mne2sMSS67yDirJAtzobjeANbH+/k6USMBiBWFbjjVT1/Xderb3fky&#13;&#10;CM2nZapqrZKFOONe27XYnBhAdpimlEwJiEXrLrpPikmMAlYWlV2IsO1as6YZOZ4VmgjW5nWbMBEh&#13;&#10;U2G2GOLtc6S6cgtjFWQ8vDnTI/TQ9es46Apsi/QhVEJv64W3JMRVwGIzrnslW+ZnlANOrkgqMLh5&#13;&#10;QBQlDIMgSlly9DPDLslqiWmLWJGa4CmVapxRk3hMwRVHVPFjodRMn0sN66a/c94rppcccdNGuzQw&#13;&#10;kYB/DB+UIJgKb4nIKOQ42/XQ70UXILUmA8jREicuMInuVkRIoaBEClRfhFCFS8RsAerYVPti5/bh&#13;&#10;fptysZxL01aNM2MwluAqrQtKmGAePibc84IB3OLEA7QOzblor5i2cTrdvh1qZXJWnCkqZuqj21wq&#13;&#10;iFYMSZhhpWnwK4DI2iEiF0kxIkQXoYeEca5hlom0bFxgyTClAhoa0uicTQ6EcaWV8nFA1BaCiRYh&#13;&#10;boRzY4KqNWaIaZrhypFYJ1uzjrB8m26QxvM6puSESlwmNIWYUfAGo6Ahd27BOG6rhygJzhICGvVK&#13;&#10;abctCJcUSqBZcG7DRKQm3ofhjYIUKXWTsTc7IpiXAZVwqOSEPfM8gZRJgKu3wRaeFafbMt63TUPZ&#13;&#10;GhcqcAiF0x1R5XP+xETkLVa6mcNAG4yyvUwzgdhsaxKlBMKEFEqaFVqPIcoZmOf7PbDYj4gAkW2y&#13;&#10;KS2wCM/bR7WYzQcWYUIt0xmm28ApEKDxl8hz9IAgnIO9GTPta3qZrqJuNrMW51lTndcZBYyY07UI&#13;&#10;lYyEcJCf+m7cLtFCjhuGq9t0iWBIjhTYpjUZBHXFFj9cL9cCWYFiKSALhAgSkhNALvPcSDieXiRi&#13;&#10;03wRHEFYEtWLG/u7Jiais0JZLpPd13paCWGSSSk5NCdLc+5Vw2ga5mkym4NtzwwpEaYCc7WXZE4r&#13;&#10;7BmlqIAGU2DClUdM2sakDI1Yx2s0GEWJqfQ2JJ/vVDdfP6u6HS43nJLJJ8y4dS4BndJSCM4clhJr&#13;&#10;0gPveQQm6/3Tn6bPbV/vzHI1yQnGaoSlqoP1jBAKcCaNxmwntUVAkFQYndaVC0ik9utKXJz8SrEK&#13;&#10;t5DhilOBiADKywLB+SpoZW3EAtyzg4dbJuuyXb3ATtO8mkowKXpnYIipFpWlZZURRuvjHFnMusig&#13;&#10;TlMZb57kUICrBI8hpngTNKZSnCkwgBUSkBCwgXDG8lxTggPyQk6jq9jOiA0CgoEknk7G4Yh5U2FG&#13;&#10;MCLAZhRMcjEIEQIEDhHIHM8QF1bRgEE0mw95GA1wydqtqbrPy6LYbkte7aTEAmYf0JVXa8YVMivX&#13;&#10;zJSACk3Dre9EAuPGDWfqfLIxe2UJhjkTZyf+fhmBpqjCssDh9KaEciYToQrdhYh7Cdr97jLO0xqh&#13;&#10;iJI2JOFOdSiFxRjmhQDVlKbj8cEvGSIiWmyyMc7giEqMu659+/27qg7WzcWvleCQ11yKxawCWkh7&#13;&#10;ACDMOS0bZ5A30iDnQZfKMpt5Xaf27h4bfPVhxQiTXc5Gy7z5YtcoK04x4KQFt5khz6UlBTDRwhCA&#13;&#10;t46GkGHBrJbo7HKiuDreA7fwAEwOFiQzkO1yPuhdtIk3u7rGOCbkgSgMc7J4xwqgnsGCrfMVhmuF&#13;&#10;0boKt0WuShytWxRiqNd+swwSgiohIMFe8Lj9uDSMmpiq49EEB0zEOU3hWncNhnQZl5qzSZ2ih7fL&#13;&#10;6sjKQfZEvlugMiPIcI0sNqhIFwyvifdJVzBmlCI1abGIM1RoyhToQmFKQWm566vhOu52xwz0Gm48&#13;&#10;U5UJynFlpuGdAjokBWWAHuKIU2gYIopSG0pim0mgQIY1hh5pIUmJYXZwz0CAyzBHgDOd+ocmTFI8&#13;&#10;19tqYMohRaF5CpGgjKnmWCTjOOe2KrWkSgmGiJ3mzboYQM7l4VHOrpwXQGFMZlYNrntWsJiHTw9w&#13;&#10;ZrLZKQYlTtRjDGLmDN9uZ+cyJbJkdB2XGGOgqNVVscZYqwi2ZmEk3LzTvHv9j1PSBpE0TYt3mVdN&#13;&#10;v6WSA1D0vG2IwuOuFQVOi2/1wVx8KGBIK6FkmRbmI9My4ryFDf9v/+V/5TV9G96zqXeN95sdhrFw&#13;&#10;CDZQqzabwHoiqw6UIFiiByAlcGYaXhkTLdMZi/W5ultIankDNvAW1n8+fnHGPj9//eNfvzFMAIwY&#13;&#10;/RTzMjiYxRGtBqecWckV0DcCk2aKDPZ2iG3/XKdgCW/G9W8phpDxPEfYpoLzvA4Pjzq5jTbNucB6&#13;&#10;pb/DK5S4U1oEkQNNjsBnABzFlL5/fDRtZQwEmAaEd/3wCptrCdRbkdH7eDU0SCL+sT/gNXRJn++u&#13;&#10;wEjKGCcUeXl7+3+EJLzS4BIi1ZdIVrxpoktcp+H73f4+IwxKvl4/+oa28o6asIsQ13SwzmBMpt+r&#13;&#10;7k7SMp7fypFcnMWMuRBR05v5ulONu22szoyplNLnKJQModiMHGj6snJKy/vte0CtiDhlB1gKIDTh&#13;&#10;J4ZF3E6AJFNgdX+vybZOS3GKpAMUt7LZEDNgWhkcNyRZtSw3fQ9BQYxrcAFrDrTRlpajlLeXOYOI&#13;&#10;YaiGsqfVnLPVkjbahJIhU5qUMGxjbPijgT+6qkkYZ0amqwvlhgxqgOKa9XUtBF48R/bTgXDZJg3l&#13;&#10;Ej8qyVkGmvOEKsZs10Xzu68wy8b63ZIyPj48my2v08c9oB6gawzYa3HYuzDVCnYi8+3ejmHhMJpv&#13;&#10;lJRKcARTU91TkI+1TmZ5Mf/BeU3xzo7rQfUUYesX0YJ1M0LIIg67bY0JX1Y/b6szxcVc7fYKueeu&#13;&#10;me28mJU4jjr0Ht8DvBzZz8P5qimP8+la7zEFzg0imhnzwRgkOVhWb4AmHesvl5eaS+6iM8u0rx7i&#13;&#10;5LhDtE8drlM2oiHD+0iE9oDmAnNWr8a7tmt69FywvRkOGsCDhPQyXYkSAn2l+Lfr9Ebae62rzWUp&#13;&#10;ezy9ZyhyzprxMNg8eQaL2xaxRyh+LYXCofm7X3jYhvu+nSLH9Koq0XXVUR7RnU4YuJjTlvIDWrLn&#13;&#10;7e6vf/xeyzaaUjf8+3Rq2Y4aepmmO9l4l7hUnuvbMGOUcbRecLetikCcSNrrtF7d5zf29/fkZini&#13;&#10;lWhnF6QjO/0s4CGZtWrquq3MFWjCVz8u8boPvbGnqmURzzA/McQgy0Dk88ewrKRuetHa9LoHjASe&#13;&#10;SEuH8JnN+NTXW5Hu45tgevNEHwUL+7gBB1IsC69jZtv2qsqvqpiV+22KLi9ymWYAy5YZRpmAIGHZ&#13;&#10;CncptMfOrbefquPn22sjKGe753xYcT5jR5YyjZYJ8f753lXCT6sqhIvMigo5b96xRAVKCFOKxfH+&#13;&#10;Li9eaXm6nu8xzKR8zqOV5rfPH33bqUILCLckQmY+I45pM1YA1TaTGi///sf/9fiwu0SkiqlrFt2S&#13;&#10;AMLw7mrS98nBJwY/35FF5ofdktuAihF6JdpImt3u4/21y1mAwigxPlTFvk7GJWgseDq0gNMcg7qK&#13;&#10;1G6ibi7rmgjYw/1l/KAVXn9XISGCdYFkBQuv/z5u414EIluYI8me+J42dwai87a524o9yXZV0dcc&#13;&#10;fXdbXTWCNgUb6900j5DzuzTnmi6KiFXBXVVTIXI6hajvKgBWFIfCxvm8IBRkW4brgRLs3WwTIQ1L&#13;&#10;V4gHsVWfK3aUN0o/HIYtMrIMS2klzHepTATOlwr/Y6lPL98fn4+FlGXj2UUUMuQh0Q1Av1NijgKK&#13;&#10;AljKU9XS/fX9bJexuYMIC7uOGEOPVhE7xSIMl6Frt0iMFw3l2/gq5JOLdb0aKKXJc2JrMUALtn2s&#13;&#10;Xak/slVU+tmPTBmwNTCBzzcb4FTWXdP0unKSmvkLAAAgAElEQVQEapgXu/7yD7+62Z7svxwe9Bxk&#13;&#10;EZFQUIIrbhzhMcHQHRVDFX1cAY4+WPRqL5FXspvMt/3hVzsBEitVfci6koSZwbb1vip4mcww2Toi&#13;&#10;1yWfw4Ou3/P1uXp8/5cP/bV8vF4OT3Wi6wFUVpRkfY3VO1xycrGwxeAWH9bl0nTFh7VWypVtA44p&#13;&#10;lhvgl2jPLhMs98WhIPqWsTvng3XOcLPfcVw4jYoV83r7EDp3exaUoDghRkWzL1tgkm1xXURsU+ya&#13;&#10;w+dlYglvyRk/7u+EA7DvdNWizX7WN4o6/fLyh5T0IBqMkxDIONjV6rZMrNFkJds0ME62YKDJctdS&#13;&#10;SmUPjSENDtyd7voD6I7Qwpa0qwIsbTvN4DpMlSw3kJDL1FRBReznMnIh6hiQCxIgfAABILOAVn+x&#13;&#10;6KyfWhJgk+Ucg94LS1y4vdeHe2e2rm1yRSrQU8kXv46f4Hj/E0b++ameT6MbAPEdKuB2unjBVoFa&#13;&#10;1xvyVwCrt/d4/6U1sOTh9qA4DPH6R7jXj4q5lZB9y7M5y7Yj+bZ5T0Tj3Ja9TxzjphKIS5l8tB+B&#13;&#10;Bbi2nOd1LmDJtmurw/vbJ8ShwEnp51gOLBUTNwu2Kd1yoN3++fPmssZI8c2sTVfZ0SQO4nK7ayW2&#13;&#10;GAobgiUEXzwKwMYSok/pjUhRp1Ke2uo0iW6/35InYVOBs4IP1eE6/9WXxJvKki/xj//72O/NFEBT&#13;&#10;lbe3k7vmA7Gb2Rbt47i51wMSU7W7GbdH9wqBmh/cCDIh+2MPVnfEAldqM4sm2M9DagxGkjJCyaOP&#13;&#10;52rfvFx+9E03nIwGhLmy8fsQGfSl2E0LTiSslBbeZiw5wZqTZU7ecYnxeHol99X4+Vb1vRQyctfU&#13;&#10;R3ebft0/XVXGG1ITNOx2r/YmlZfz9VE/1GNaVydUJbTjqQHc8j5kDHMntoaqa7TWYqgwrs/je7H0&#13;&#10;Iw5LHQ4KMEIc8fQg4je3/+l/oLAJ4SzQhgAmTMJy6ltk1tSpLzlny2tgw1HoCdsurL3g8xhvnAtY&#13;&#10;y1yZO8e8gBbP36/kp2OcstASw2I22JJQ7Cq7pxmDuJW8xla3MzFEYX7HxsvWa7ZukZC6oaxt65jI&#13;&#10;sGZY9JbXKJx2QO2YTa8AvaXyRcYtErD75dkPvsoBkRWLBez57ZLs0ki8yJGJGo/gjOa7zxTah540&#13;&#10;FI7ursIlU4QqA9zlxhDWDb0lzo2DKWuhLQ4ibQkHnPB4bL4snxZYupDbesvXj0k0eizfMyqSK3Bx&#13;&#10;qNbARZlJUbtOegZRSVDffXn/+E4E73BE4lhSPnZ9nMz+qb/FiT+qv/xmV38iBNSSbZmlW7Kc3VCB&#13;&#10;qaHIYjByfay7mmBEMggXumMIgpHIIS4Y0ibMc81Zacowb+PmWiUuuSypvN6mPcs8gEjBFk1yj//8&#13;&#10;sEsuOedvxlck9lXlJ5cDWLyDSivnDuppWbcEQcXhWmHz9r32ywh114K6UapUcCeAL51u58FT5ux2&#13;&#10;RmD7Bd1LTT/mZQDF261HohIc7eBoNlLQfX9Idr3oV8E7KQ6Q+QaWH0vw++dmTCm8OGy9SlV+mOyw&#13;&#10;prGu9lI55yAAjcvj2bljVfvLSErtmfUhGGsRiink99eLgQJns2OauSi0SEeW5sQ2vFmd5Bzm6IZg&#13;&#10;Vl4roTiCVefQUBBTsjvP1+Vi7/etGU7ExT/i1qgaFSTbTh5cwiG+N+9qYgD1gs/z7DPQgkieAtvV&#13;&#10;EQghVu9D67KJmKD1OhJc6rrXsieMQ/AJxX50spcJ5blgg6TLoNcCmoJYt0MUT+dZQz6mRIrXlUQo&#13;&#10;S30HLVhtwEIiTYVS2W4VATBR7zbESy8QOOzKStim4G62aVWqbtv7cV6P1znSMrCCtWaoQL/FeaP1&#13;&#10;0Y3xQT1aXOovLSNkV/fILH/7PEGOVC3x//Tf/x/2CsgkeV/EskCw5+rPIwnVyEK3/JD/ipaDiDVA&#13;&#10;crRwuv4GUpPyXu6XlSxm9dzvNyLMB9S5ZlGUn5Yf70NR4LZ9NrsvBRIKJWYbJ5Bi0ygzZ4ixBrHk&#13;&#10;xcG5x+jF41S44o+/fTe7BRPq5nzXU1I4ClHuxyoKqOmEBEMn3vsNKs8Ymh9++hOw6bAhGyqsgcXD&#13;&#10;8RLf9G9ZsDmRp6mBX9bb9E4FXD/Z7FMtteDbPaeJkKIqsIoIVsPQjSa2RvfFLTmawuQK4uFQVTta&#13;&#10;EOyIsxM1U36CFEWzegZ2E6L1BOxi6qaZEVgknLMtFbnSi8PUJ+zae7zFFDMChGxPB6yBc5RnCieA&#13;&#10;mSvM0aaOwtOSIULU7leQITaU3bvrOU+Kgb2qc6AyWE4sBWvAv8TnH6b6kJ7X1SEMJn7cLltqHC+o&#13;&#10;kB75hcBWB4Ihwz2eh2VLwLnWTUM7X8pRPb/nuYc1GAG9kR9+emLPLvpC4SLkvyKuVKVWJ1jTWrvf&#13;&#10;piQfeJ+wAzWgAQ5jWwGT2eAUWk3+idIgmlvi+0DMHE+klCUijh+xedhhq7rn1xWdWNus22JnFth2&#13;&#10;gkQ3Dr/O+aJq6FwDNlAlTgX+BqKGTN1WB9HP9RaR/lgrt62po6nKBZ8/Xc924hpeIpebN7fm9nl3&#13;&#10;zUuPcqFz+Uqblb3cpg+sAyNp5Eqw/vxjbEN+pXNBFNnUHkHFSsmp7w/XJVP5DQQG54oc/8ALPK5f&#13;&#10;6xgGG2Wvpjy3NOjCGS2RAIZk4bYppY+Q9D8nHAvZWNoBMUIzS5vLl3ml/aedNwzBCr/5raDeT00Z&#13;&#10;aoSZaLmPTuS6heiuRDlIEPZhmXcqv0RSTetkHW539HTDUqWspmTqXboO07qlKJwpY5ECyUbYBHpK&#13;&#10;axSpgYzXICAwsP71xU0Zs2WG1J87TdaJX67qmsY9a8t57GcjKRVxhrGxa4OTaxuFVC76ir6jsUz2&#13;&#10;K2isGAiuelLA53QrHsum4tlNw3TpxN7fKImLnECIQD5+De8Lqv502uYoE6cci2UBo+GLI4uvwogW&#13;&#10;nCJG0si8Sb8geMswGbQD3Xl/GvpkKPBJZrLVhELoVKqlSBb7q91+mmNFTDTeJ+TTdSTZ0VI0Jjde&#13;&#10;V6DEBZWXRIBAlHgExqohWOjqFO3jyqrgEfepTYfzAdIhbVvF5IpWA/GY+cOS3sXXNWRC2GjA9/7E&#13;&#10;DjC5qw4PuycYgNWdTmsoSLHqjpg4ARTrNLDxJ9Axkj7chu730J0oQcFZgfgMRkYks5hunBqKCi9E&#13;&#10;mATRwmrFIXT83kFokcKEklnAA9F+KrI0ChzcbeoZJrTUeA/i+HAA5sUN4Z7z/58g+FiyLUsQhLq1&#13;&#10;OvpKF0+EyIjMbGiBdcMQgyED4AMw44MZNNZ0dVVlZqin3P3qc4/aem/WWmPE9+9TTNe2jEBDug5v&#13;&#10;5qx5SJlGhl7m4RyMXnWtBCilApE3iFWYUPQnAwXrM6EGwcqsBV4KQ8sTGf6k34WMPMuu2m/PX2X2&#13;&#10;yLsEo19gtALEo4yVXhQCKiNOTzX2IVNavpdi/LyELWXo9OaAQEhuNu8hm1Fdfb7cZuPLIIMqQ4pz&#13;&#10;cBTQ98uL6Q2RW+k7vn1yieTfV3d+0sAsKH7IiD1ILwL5IPAlyXILDMIR+FoYMxZVZQ8lr39BJACi&#13;&#10;KARXL2wEIMBkKfCLZRDsOjpiel2Re+NycjQrBN35JhpqNgCncc8hcmw6knXdmXmoAbM4iXoD6EN7&#13;&#10;+vyOlXS0PF3H7VYKKWPwZFUApy0IufQcFd8CUOQqZkcOfJuX6r4KdFWqeUxIPWY571BySUy4lWbk&#13;&#10;bUkNKBd4BUMVXRwMAkTrbU4AQFDMLNJ5E3L6/YQaOd1nMztA8bSWq2V9e7k8luXXU0jARTpNROHf&#13;&#10;wR0u9gEae0G8XrIVDcfo3aZk0IB7NOXhwEV3ArRxkaDCBV9UDVP2qKvYlrc6rV4XhJMiS0lPB+l5&#13;&#10;q2YHRkn1SCHE++2WzjRRWhEB/JJLnakLWQTf1eO/oJjvvds+4fyPZJa8ZJyEuL+nSKzuFwYHy++M&#13;&#10;j+d1Oo1GxWURIauJko3ROlPU5Cmi5GS3Pjggk/sV/wPwJvidVqvSLI2QWGKDVO8tKosNQfZeWQ+g&#13;&#10;UI755xqYHGnTUsGmdljQeJ/lWguks775sWL62ystievQnR03YBtgtizjuXjHyPl4qsoNWEPveU3f&#13;&#10;X0v0AMNlNBcL2DRrPwGKh+xBxOByJRbmxS/DBPNM0TzQJ3tC9Vw8ue4wZ11N2AI1MrXqr4CFxUpP&#13;&#10;ZqJG2MP1bBmaOQFIdfRB0k/h1hBNHoo66st8ZHuFazGbhY+wTUxEkPxt0TD5WvEXd0MIQDaer2r9&#13;&#10;XZmQHq+dir1j42Rnl553oKBlcmQJTIwsyc3sLoGcu6jymrkAx2k2REI0JCBAan9Y70/nKZEaTZdl&#13;&#10;qkRJp3CpUhsA5pBzIMSaXK7MZspXKzYFSjiiBcinTFotdWituch9grq/4OxefaxcMSMwl3R/EsDn&#13;&#10;lPT+DvA7GBkfQmbqCtJ3NgmK2i5NfEXuOcbmuftmC2U67DC93tkQ6ASFBgUzl0+dVDQSAwRjytx9&#13;&#10;w1aZUlzvbCIFPaQBMLiS9Lm6+BZRnIILjiT4LoLRXmwdoYz3q14WFywt34Y5DK4MF25t0q6L4ypx&#13;&#10;WORQWQ3qopuG84VUUsipv8fRQka0zImQV4CPIbPNI7mdo5him60y852+3ifJijQgDltiyRaV5rak&#13;&#10;laJTbsYM+TJVNQFEGhySsYxDS0iPCj4d3cH6V5mryk1KlSbEARdGUQfB6fItMdAFQSOwS9D7NEZ2&#13;&#10;iQBODU9HKPjB20YnzqcJ4Dur9vVdVW10U0WJZqWhOKsKZpuKg7ez5HwUQ4EIIsknnQYZxipHXhRN&#13;&#10;I613PkLbbfkTBhThHCTIn4KlCLZ6agWdk58CptfZy6KP0JKivA+hrlfTbHlTQsPmGoPoyWBzJIKH&#13;&#10;Ghlu7jGwb3w3pyWT22lErYxtBaY57YQLfV9jdGqu4ZJzw17TkNUDNDzIPLK+qbL020bUDTj/juGu&#13;&#10;3ldQgAEIWcIsU1ZITdO9RhkRlPvhyDQ0/SKQelOJoRTvvWiB/iqrnEozRrL5brOHFEUJZhf4xhKa&#13;&#10;Wsbtkv39uBfqDyeIs/dsbIsV6nFXvdL5mwgtASz3sLKzGFpG4jyXIPWRpDA3Ij1UWfXVuWUelQhU&#13;&#10;Dz78Gt8izkopqevFl2OPWG3RfkrRd6KxButN5cFSqFSMWJux5CoSKpO8HXkwpcO/hs+QyNpVhaVD&#13;&#10;HsdQkhN0MDURlYwngcYFyylb3MrwJfAxMwKWdDXNSgimsCQpWO0P00m0KuZpRhp6xkTatsDPA3V2&#13;&#10;TesF9ovzMK7D0nnJ9mCKHE41rkb1vjTjMAbMZ2uDArb05ZrXywBT9MFDgVlf0SgPp+u2OpnbvsIV&#13;&#10;TBD+UFC21NK5yTtA4jTB/gI5ZwZRKhcH8loSVFGYNtvKuPH2epKkCNzxLBtKopsYE4x1nCLBUkTj&#13;&#10;4kcAIQiEDJSI99ez3yKKCnK7v0B0sxYktrNZA/JGPRGuHicPIN8g4TrEQ+K3wQhKPUaOjNS3jPnR&#13;&#10;pME7ms+jrduaQOCwfrI+RnhevATvROZVRodYV8Zg5K0YiUcpoLgQFGRjl6FtrgT5ssgJB2Kispk4&#13;&#10;bWniYCTLyk9fAYVIt633C9DyqaaKLgb/7//r//XwUOnx7ZaR/PDIClvRN5SxYT4l5q7s+w6PaazW&#13;&#10;AvNkJyVA4fvhkjrzFVYfHtif28t/+XsuieF309yWU11SsGg/LF6M94KiSlElKtZqnpOY09dDJ6QG&#13;&#10;ziiQQAnt43pypC0/2mFz//r5XbsB81LhjBakr7B+15Q02N7tN++uX+OfAesgsePAX/7C6VV/u7hZ&#13;&#10;Suw3XV3L4j9/uRUgQR2e2+rN/4HhNl9UMWy9uJYfy0Qtz2U4eGzjd0X1ZpZx/AqjK1B+Gy7Dec1d&#13;&#10;W8N1Vf+u4iY7fr7BkZeTzhBR9iqTnUFM3//8A5+/JiAg6X38vNs8TwebDfaOs00DbdpwtsrZbfa9&#13;&#10;H4Lw+eB68Wv7tJq8L3gjpUrD5X/4sPtv/bQR8H65INfatQCYEY9+P6Efyweum+FLLh7zb8xzVjAj&#13;&#10;PlZhuMQaVilp+pHd4+B5NMfLiHNXoT9t+TEe8ecZTI57oukTXsmkJO5NtZ4i0RouilIE/dUf+COM&#13;&#10;9YHczLppHstdev0lv3Ndicxy17/pbMnlGuF0vNuJrEBfHTZFiV2RvRMlaxmlB42knFTV/cyICeHL&#13;&#10;XMYuNVSIOYS/WynoLTB6/f5DnO+ihkVy45//zW6k85ejWT9+p95ummyF7FX7kk8JfFgHDhcBVPVR&#13;&#10;ezucr1sCIJK7Ftvhhqw7h7J9rEiD2rwPiO2QeprolEPxECCqByNfNHkolJ7MVNp10JgUQG1XdR4C&#13;&#10;A8u05uGTJu7uHMAOQNGe+PDzYhDgpHfdIO2x+mz9u7Y4gOSAz1MFFHrfSQnvtwU37/ePZllUSf/4&#13;&#10;/Xfgr42yVfQ3/yOs/OavePq93PCXd3tGySBRpUC2YMydH/kxKX+bb9sNigB8CdPysLnMw//4WBz8&#13;&#10;9Z+Go/Id3GGo40fW1vjQF9AiKzju9fBj0xbXE2x2XV9BId/8QMCTP3/LXvVXIlVXIkYxj4RingHP&#13;&#10;h/Eb7b5/jA+AUosXpVM1ap/RNeH7FQ6VLxPe+WR30vXTx3ZfIJ4/7sdw768vTx8fqnLV23n93fvp&#13;&#10;K/jx5+qP09cbhnC986zsIygenDeUUDz3A6Pmnmtl7HMCX6/zgZEUBDLsJvk0+AJUBHwlP36HkL39&#13;&#10;8asnm/req12pV7BOj8+vCNzu4+WPgj+376JsgbuT8/yLjn3V0Y78p7+Ft3K1v1xu//G7D/Xu343H&#13;&#10;+5pI8yeUjvcQzDL0q3+zrh1uLvALjXxIBKW6Yqd7nNe3xHXXokMRsNwXdUkItB6VbTdMd4iV97+s&#13;&#10;V3VM2LBL6bbYqgLvABkG45vu+dMf12WeCsobStQgFnjeoc39vw6X97TOxgk8IWBn9e2my/U2U/RL&#13;&#10;P267KutjGf8d+9nRNKPxhEAr+3n31HpmmWenL4d5GlMy95xskhaqH3n6Uh4950nswql6Y19EXWNU&#13;&#10;g3CtBc3puH+Pphcd+frzp0vXTy/zuMZq7ejIXEF/UCi8a3JdTICISJBYtZR+A2G9270bIzjbU3ZN&#13;&#10;uEr53WgRO5j46+goAkW+YGo5X94Eay9fW6JuF3OZ/5m0zwe7evxp7sO15z17h/tme7z0njDExeRd&#13;&#10;vRcphHG0f9o+6POrvXwVF9LV7xVRSjBq0LZtvNWz15I+jJhBuSakuJLzffhvTGrTOnXV265qKuG/&#13;&#10;6X+4wzsp02+/pqLAp8lOYL/9cXj7/Ljf9Kfr3PnlMyGsOA+3dm7JfY55tnSehqWsac184S7W33+5&#13;&#10;26CwCVa+iHyHLdtpUrbF1JTbcWaAXiHilgVX0tfT3HgyTG+A3X99432G8v0qPZj0tR385S3//sHe&#13;&#10;er8GFaDrXG127Pnf9DSwtdrfdulmn1V7FebzceyUfKqkEAZ5wluwfge+fYYn9dmAO6/T2aQfxBZ5&#13;&#10;qq9t9+znZTxd7mH/Z39tcU23P1dDYHXKO7WL11SUd9KArKZPWfP5H6SM8qGqDMKVxxCCPrmx+NOq&#13;&#10;9T6GDCv1OvUjyAHaddq825V47b6A/Wa6TyrPlb/bC60aSaCuSngbr+AAk8EF36JQ6OTXPz6+xevq&#13;&#10;H6DZoOYDmGYn+hNOBlOoGmHOhkywjbLqir7PTfPu719ARZ273R4JvjwoJdY8QZZd/BzgY88pu7xM&#13;&#10;8Oe6e+TtDjFH/AibaitVmZj/cvqcg6FG2+5pDxUm6GLeymt8/u+7qz5Fm4y/7XetkqIYZA/Hj81G&#13;&#10;vJlvVUuC+fz5HnVpUugaWDEOS/RP/+Wz5Pzf/vmvF/iW6vU5TEPSf8F8CeE8TxoTBZpfT8fH5+1w&#13;&#10;/ZaWQc/Ddt+m4YbvAQsAC9NUP51DRibuMElpPEYz8vzJ3VZqTTDjuWD9tEdX8R4ed2MVV/b1anhM&#13;&#10;36vl1+n1DXVCChyFdYBy0j5Q8698KbzXSGQL6F9WlV7uEbjyUn/aeLZq/uXltN5y/h36Nv5tXa7p&#13;&#10;O0UdWDslkj35rEq12LGA83TrKSySKUOF/uyAmJerq3NKwmJy96JzVpVk8vQQ5k33p3fb4+e3D7vH&#13;&#10;KaHHfXE6joy0Effc9n9toK4Zr59vhxfubZALZkNZqQjRzcUfmqUQPDh8y29yV1uG9QAVawUAy8tr&#13;&#10;Xq3MrBc6yj24OwARzmnG5noRa9yKt9s3vNpLFixMateQBR/vMybZjSMGpAtlup26NFwmwFX5++/f&#13;&#10;ooSebov9xhdwvoys4yDF07dPACU/HtoHdicnI1n/cuMEr8NunKdUQNTF/uXvqEpQsN3zD1l8Hs6l&#13;&#10;rMrxPmwpalsx3I7rp71nyTECqCzST83cxXPu0uaSx3iPNRP6eH2qkNGxUXSyA/DGswQ6ofS8r//s&#13;&#10;L1c238hKoqWDhBCS0EltnvLteqyqImOPAltOkT6NbXoc4/hGTvzDX4EZKuCFnpPoZAmQhR1bD90j&#13;&#10;dENVlGTDjuwsn59d0TUgXD8FP+vtuj7gHa+us/ac1JEMwzA5Zz5mgSuup6UgiKnNp7kn2L9vU/qK&#13;&#10;cvfgk88kxnTXfVru87pC+iuFuOsTsbBv889ff7uAhTtx74Jev+egnc/g0NXSLSFPFF6BT6har+52&#13;&#10;DBSZSQtAyrIGq5VS0I1fFvgDx1w1dW/726e37ZaOy9+LEdXPknB2W6I1QFapKzCxs4bPbfLNws0/&#13;&#10;LBNBte2nPz5RRv7fP17HjF/vw+paalGucloPvRfFcFpUhRE1FK71RqQVhwPerz4sLqFVo/09c3lP&#13;&#10;59xoPNg5z6BTcylhHXvC+fOuszBfbz7Wi3yHN/O9KP54+YKThE+5RpUOxac3yEFESEqLVjZeIACw&#13;&#10;ui/Fxl/urQVmxLe+4psBc7mI7a3yt6geiIuck8fXCy2bXdk2+D490JUwVL/o3AbOZB7PH1fMSSEH&#13;&#10;gGL02b50IPG72pPrpwsX6m7okFSJD1XBjl9eh7OdH0LAoF4/ZlKnHPMuvEx/rOR2vF06VaTT0C7e&#13;&#10;riuWaz4UacF9OLWr5xCaVevwXe7Lja+xgikAVzfq+jpXngbjIcfCPvuPFQxi/DT+tA3phq7Lgrs1&#13;&#10;RNrgesY7GidSPVHiluVf4UmN/VUVTdvt0mKPr4Wh8pqmXWGXOTgnv4987LJnsHlaB70S8Xde0gWm&#13;&#10;sZMUvVuY4c8czIds88uXXt5hVth3bHon38H963q0yFNEgC7IOBYl+q//+H/ku6fvxYO+m4jyH3ri&#13;&#10;bSlX3RaY4+fe3O18A4LQy1mcx9kLkE+3ASx1TX8rFvzaI8PzKJN6gWuVrX8Ue0nLr/K1Kco9av6B&#13;&#10;R/X5uCsbhOC2McSF49eD4giAAitV7rdR4x0h0zg+v/vw5fZLrB8XDUVSMWnSgW/Ta5NBw1OAsFrv&#13;&#10;AZJeF+tOaP2J5Or5L6vxctmKakTnFYFisp/ufF+yZRlVKSap5N7p65B6eHX9cy0px1dj8f/xP/3f&#13;&#10;ehoJTkI102c39/1ipsvkKqHS4hoiOeM3EwEmxnngI8iZEGKRrFYigEWPlwZVnDqSQ0EYibnXpipl&#13;&#10;K/nUW6wwqeDr8dVGa3xYUnCsqbBDIGOE8mxGnqxxCGKxuLIrYAZpdhAwxQUn8O6Mv6UC8uF0FIxY&#13;&#10;BDRwUBKP5iWOVAoQ2lgDE9z1ctm8/0BCqtv6dj/zVFtPJWMQO0Nu5/vVLvOarDiGBoabmUHNHrBg&#13;&#10;ojQZl12DMpIMFQW1QdtERjNnlBetWcqNkCROoECVai+HATNIGMOMQizu13NpakFgSnpYegLB7CY7&#13;&#10;Iz1ElLDz8HEtszVWY4jqGBdvbIa4X4xJlBN3vl6gEhkHGILIUNXtqKdpGTCNuASyqcNiUsxmXFTJ&#13;&#10;kncDKcfrNyGVzWlL15p5QfCXXz+3xdr7PM9BLxkIQ6l3bqKpTNAQVMxzYAlYoFXBGEUwMmoIpuh8&#13;&#10;PwW6WpYB2IAB4GhXrsrz+KZW64fdBtlFAX+/V2QiSNAFx8+n075+H2je7Nv5+nk83Lebp7PpZcHD&#13;&#10;4hQuBXHDoEVZzNrJosw2OgS/Xu/J8m6/V2XN01BsOpt1YiTdkQ0Y25yXQBHU0YCUU8geIQgRoUpx&#13;&#10;7uceEw8IoC+4dzoFv5h5S9u3fmjE3kyxo2jO97ItMaFVKsfRTYvxcirwGtOMBIii2rCaYFwXEtrg&#13;&#10;JkMK3ru5AgjiQDimjFYIBEc26/cLu/JLOpze6t22n6560ATnulU5uOgTp7ULGfrVNA2H400WrGBw&#13;&#10;sRFi4UFaxhNm0mi4qrgztm47pC1AtU6BKPIjCl9e7w7jcrMWLGeQlOTH09sQ4GS85Ip51ZZ1f9NL&#13;&#10;zrCsmQE26LqWIA2tTDplXLQenWlmCeVsnS4zo6hV7HjMcUy9mzR0paRqJQ1Ms7flinGBKCKz0dcM&#13;&#10;S87scNMBuPFWEF7QEmidbXO8HEcztgiafiZMFFVpfWWWBUK7QtJBwsuCSWVhgMFBkCefAbCY4pUU&#13;&#10;wExm0K0gKEx1RjPwKC77dcuKjmC6ABNZYNaw4onXZHE98mWxljkRG1IGupB11tCZzFfcLZ5ivlzN&#13;&#10;3VwbAQpkLzciBV+8e9wUZoF+XJwdvCx18jNcjuOBo1IVAgFiHYiYoJvPnmDaTtMVQrBa1RxF3hTH&#13;&#10;w60u1iUkLqcUnWQQUU2CssFjgYqHouTMDteLseq502OgQO1WSAA0aadkWU4ZJco5jSBaZ1aqhg5A&#13;&#10;DYeg3RQZkYnlLSqM09P9nrnFuK0rzogPZYNIwBwarRlLpk9pEqowkDNkEtXRIBQg5pj60YwRrDpW&#13;&#10;FbQMTFeRJhxGb5mfX6eAzNX2MaE5g2QgGCPjeZoWxrK99quVTA44GzBwkLBaFiulZINEg5bZ+tlp&#13;&#10;xRJaFhNW1ZpkI3NBdLbpLGMsqWKJu8U98rpknII8LfcssMh4JYv+7VaXUjJAVpt+Mff5WtfCudC7&#13;&#10;SQMHBAXHG8ZRm2nQPYiMCLdar1kqpOAZAYQJRMERhheCjcAlFFwtBlxus+VzBDISjmMo1zIkxyhx&#13;&#10;MD7Ibg5Ls2+RhykQRogUVDAlIi1AbpOFxGYAACAASURBVBsuqQjYogJ7fP92/DZeZ2DjNSSWQPau&#13;&#10;4VwqCnRlSVpoatiOoIiSvbszMiyG/mFXSSgHaFPprHT3eTIvjks4mBvoLSZgXnQkQQGgYxoRuZ4/&#13;&#10;w0gzxMuoE/Xb+pGYmOZF4cYlnyh1omYUxJjrtsxzGJYRcD+GkToeB2N9tDAJ5qEPimIS2a79YBad&#13;&#10;lgVlMAcfU6iaEqRunH73AeNULsNxu9pHGzwzMsLX04F03fltgmINGOQNN4Atw+BjgpBiH6To2rYE&#13;&#10;yTdFY0c7HJeKJu4LVCINrDeYMOotkEAuEXroCSMBhvt18QkY7+VDSVzkBSUFGqEvTZquNwBQGzBE&#13;&#10;1DtIy/JltMjl25fjJKm9ZOsXkOe7GwrFmaDbhx2YnPE+hlAr0cbmer6a3qJQ8TanDO/9fJ8srVC0&#13;&#10;Pjg/oTAffv3w8d1sp2pfm8GixBez/PCnH1GKh69vjHhsIYeA42xG1TDEOEsQTP203nBrTV3WTCkG&#13;&#10;5XS4Ly4TQnIh5Ho1vVoao+TkOl3a9/uaS2LCA636Y182hcPR5wpJMyZ6G7MgwEKLkIGmb2mRq4ei&#13;&#10;yzf9CWQ/AH9e5k2NAGogwSmmnPLso+V0wlE5Nq9duus1bj3Ml/MdRQwhv8cDY/J6mxbhaURlqfbv&#13;&#10;HqGFRbcBEMRoCErG+6TY4hHIswX5FhzBNC0YEQgL4og7n09lWTsbfHYSO8RQpgnRDB0cLlMuwNwP&#13;&#10;61aqouDBylRmD8d5xjUGwR/vA1EcJC6INPdZqmo43zwx7fsVwnG6L7QgNngl61KznCNiCKMqOiMo&#13;&#10;Kylxpj9fF5+UisilgBEUgm1qPqScEmRZRVHdff/jn/8kMQMAmWnCESiw6OCMTu32o+mXpUsgIxG4&#13;&#10;BSsorWykNYkWQesxGtdtHyTE1uXz9eZnWwvGBJWquIWFT4ZBfHYpmKVZN9f+UMhWL3cko053yJLU&#13;&#10;sS35qiluaWBLGq8Dh7ICOZm8Ujtg0j3NCQLGVcnxDKEDZjGzYM0C7l3VbKvOQ+ysJRyxFl8uidcK&#13;&#10;cITNwhBLGQbE2IrTRCHEDoQXc1QOZJ9cTo1UxuNzv0DvecarfaeDdpQ8YJpmAAwOwu5kQwNQVZWA&#13;&#10;p5xniECcAc0rKfTtEjFBKs3z6IIHJK+qtVLiMh4ZKgZjsawKApkFsmCy5A2mNviMyMvLuZLkLTpv&#13;&#10;c4FlAgBzrJfJFrHENafCx4BqCQz0VjelmkGgJg3zIpvV02ozL4vgVcKrWV/tuKyqGgvGUbSLxZje&#13;&#10;nALuOqcM2g0XPo/x3fbRYl+0q+eHJxhC04pIMktRQHZVfl+vXRiMG5glxlLbmw2Mvw1fnNPRuTRn&#13;&#10;BWkluNcGEl/w1gcfYOJTwhYTD2VyfKN0dJhBKbMnqMBUJARBHBdvgMvEYwS4wozBZRmgKmAGm82G&#13;&#10;5sWMqWEFRwxQmcINITAaWz0US3azDRkS532I1keHIRy8W+0qyj1JMlCFgyFuNgT5pAMP7buVj176&#13;&#10;ueYIAJo8SzlDFNaiuk537+F28yhVrkF5fbuFEN0Sq7IQiMsEM8E4EuII5ug8jpUoc8plUURFfPDW&#13;&#10;Lo4mN4SYU4QjIVjbBRGCgAc5AQIASuHNX8INeQID5nLxvEwI6yXZKTJeAQA4DuNp4RDWSk1MrYsq&#13;&#10;QDgbgz0rVQJQCwqs1vtuV2FOQKYIBgcwLlJMeYY3nS1glAB7tlUFMbHzeWS0kLJMC9BygpjNQ4y3&#13;&#10;IOpMQMo4pnvKHHEMd2VtAVlB6qzLqFKKVkSYy2TNffC02bcBuzsx3ENVcsZpIaqm2yKIK47qqsCE&#13;&#10;ES5Es7oNPUbKejSlEZ1vNPhxOhtOyq4+L+ZuA0bsvthit0LOzxT7aAlJwIVxCZbFWESis7a5Jop7&#13;&#10;7PI0LgtmEoc4hWMi/NPrEVs0ahvi2LZise5+P+NIwpwNM3HxjWiJKDlkAgkBCgy8DU4RjmAqur0P&#13;&#10;9D5PXDH8v/z0fyKUKIfZI/RSN6sqUV9vnwqIsY0dUS6jLFQGMGaw9DchxWKMjkRtiR4v+7IwfQTu&#13;&#10;LACkEbIccrvx073EuWo/Zh4WcCcELS6wpjzrEZUbf/iKEaKUljGdiK+qxjkrz8sQl0IpHslwMZtV&#13;&#10;E8I42lD6HfKOZIMIsEoBiQLwdDM7jajgYao++ZfgbC3l78eD8jyCsHlqiri/3ifrh0xnXmdKRSkl&#13;&#10;GmG5LgavPSeoyN2YM1UjIGVT2PsN4eDDhPnm8+ErEaSs5bvd+/l6++7pnb5/uvhFsQZZmjha7H3W&#13;&#10;6XoLKxXpG6EkQmzbzZpIxCuqR65fNSGKiBaCF9wnqfaQdNqd9DBlJn47HHNAOU/deoXboqlEGGd9&#13;&#10;6ROlnmJVkcWcA8z9/brf77Es1sXqdvwkKP7V0CaOmRBSKKUFeWLApflqWthYlmLkkq5xedXmyhjQ&#13;&#10;QyklmEafAs7GLnQSnEz9DegiO59wFA19m9q/bNvh3j+9fzCTlC296sPgUAkQ0iMebrH4d+7zGVQ8&#13;&#10;r8TRm9LVGcW+f22pA5kajwcyCICyBtPJcXrBxTokKPnKoBE5mEURZIsGglvx9dvLQ4eoRA7kOdPb&#13;&#10;pyuxDDngJqOqnAopqLSDEV1tdGzaDfBuTUfVyMs089/gDRlMUbPu2MGQ9sHOqa063l/8jjoQgIZ4&#13;&#10;YpQLTMGgxtJ2p/FkmJfNFtwCSrGr2Hy0gJpAce9sMc6Ek7JpURHy1c9TIrjU5Um+GFaWQ8ZNg0rc&#13;&#10;OT9rPz6uu+tpHm5RrBp/AiljQlu5spLwSXsboCeuJNFZbGfayPj4/Hy63bgBETe9vhs/fbecXPPD&#13;&#10;EsOsF8ZnkGgGkUii6aZTypoIRvb6+2dSVj3M9WYrLCAkKwIcemsF7HWcM8fsxFAzLnMc5ptyDMQK&#13;&#10;xpiegGdqU1poop/IhiWCp1l7fM06QIxZLQNvk566gkbePktsBlPSzs4nFJ4Qx+W6HL/8iwy19g4y&#13;&#10;cr0KpSBCsxrEnYYEUQKYVnJF3eIBrDYPLbLabkoRdP9YPgI3SxrFjK2YUtCMofu06EC6x2awl4+1&#13;&#10;OIVuXK6cxgpsLI2cF70ZS4Vr2lSgXIBWddtfx6psoVM2fXu/KaG9m+ujVfY2zrsa3L7GzaYq12Rw&#13;&#10;gG1WcxigyiwVAvMMKCTK+KUYg9aknwUGd2c1yh5hoyFdtw84MdQvscDOjutGRDL4KwcM4AL5Ktn7&#13;&#10;zV+u/MP73s1hgdDRd2pBrKjKlhNODmOONIEMJGU0QweSp9zqCBtGhM+AloacAkGwoGymt4x2OY7v&#13;&#10;9sU5iXpDEwqLBVzfaGiyLkR3yaDUx5vy+eAzVrIRVbzbWfEi39ZtEQboNnm56k2xDdSsSJd47uOs&#13;&#10;R9t8eIr34N6WdiN3T+31eninSipojDmmvOIKSBKXecVZknnhjmX608PHv91OoAzrZnv+dnpuOxGI&#13;&#10;dLDcqxqaOANsOHQOTYFC4N2UCaJ1OZ1vFaLjaVYsZz+9IFCWa2MHQrzLKfDkUMqcfJdwUZcROpOX&#13;&#10;NJdjePnw3cfL75fEM4QIQ2LoMFzBRjxcv2iDTrNxTbdPidm1zambbCyD7vGta+uCSK3y2srIQe+G&#13;&#10;rWz1QhlFKS3AQ3gZSgQy9j4H1nC1q2I6JFjgCGuqXPtO6nur5PXbV1Jh3TeaJ1/mdAWVxHHp2w9r&#13;&#10;PzqCzEqxDIsbOOAO39JYV5X7wyIeb/qqIhKCj8NSNrSI1jC11KuHGpEko08kYrIx8a1QENWS+au7&#13;&#10;oIDL4k2b5dCXTbHYaUc5aLgBBpas83LFVpd5yBXLwwUHPd2ua7755bexwPixFjr4xAVA2dqRo2fZ&#13;&#10;DWaEIm+VyqUoEECh7tUAh5z5xx/4kIZczkkvSHvMqgjGcVlmz6IfTfZ2lhS6foYao0V92LDeJrUq&#13;&#10;63V7OvZvlxsJpIXlFDGuY0I5oWDveDa6aAu0zq7PvMYGTtb59ZwworON31eV16pfFsuBz/VKtmlw&#13;&#10;47Pg95ISJ4VeeMI5V6um6OpmDl7UyRmWI5tFK1Z2CAyv5GOEmUyDzXVblplANI8ac9RyZ6PFClkO&#13;&#10;QC+iRc6PYs2PL4eS1dwtsV8axQQFl2HHxq+iEAlnVRRK+bpsXr6cgRDEQv3Wb97/CBW9eashmD+P&#13;&#10;dUpEYsPCBPL905cu0V2Wsmkygwa7+1IZeAqwsrroVs7TXKDQRCNpcUgi0JvBJz1PYtVaQlqJFo8F&#13;&#10;l9fzuS6rHvCLWwZkywX79VIGEQ8h1wI58P27H3TM4tEPdx0TA8/iwXHC6WWZfB/e5gnCsNuVJYA3&#13;&#10;guV2lQzO8b5gnFedxMUzXScBe6wRWm6DoYTnkOo1awQZ7RCZS5mEJUnUsFVsOXHBy7JtQ8RahRQz&#13;&#10;gyO8OxNUW3no+0POxiuAAuMkJtzRY7yysGAsuZL9fSqp0J8nwujNzgWvUIYcc9O/KEWL+mmcuXCx&#13;&#10;3ZfGaUQwCeMZgGzwiu2vKDz9uHPJ28uIYYralbSo5RSZWhz57TCsPDxtnUyCDtCR51idTNT3OWz2&#13;&#10;WCBcZfZivdKOq2KxnudK0N5oMw1uaUXXm327+ZYgSt766fnD9nLoRUVxEeZw44hsCGUo6/FmW7a6&#13;&#10;OxJoXewKENwQ/D2Po7nmg1TVNKciu89pcsE0qpZl/dZ/rWmRRtM+PM96wjw5FF2qVFd9Prw80pQA&#13;&#10;y0zAoobCpDucndHIxcLSS/LGWZAU4D4Th6nVuoIwoqijpSXdB4EcEUBqaruInrrNW1gqigGm93kR&#13;&#10;ZIoAVATJDGYBjT2mnNfb97O/A52G+7XedgSITGSz2XMTZfYu2URyp3FsZI6EwwLEcXyo0pLMZfI4&#13;&#10;YoSmW29apL8tUklZFV4hcAWMIm+XhS5kJhGzzBSL3pjoHRyy2pSoILw/XOS6AIuWqgRI3ByF9jXW&#13;&#10;q88uS3cRCz18foErAmnZKIVzXPK4f+jssODIzFOiS1jsUNRyDevkWw4kNyf1c5eca1WRNC8hmO9D&#13;&#10;yQvNeuaL29hnnOpJQZtXokJ4OYfeRM1ZRhmf/VAg5m+m42LC6PX0+el9K3h9Gt6ut2Mmub/eN6tN&#13;&#10;CD7qvo0bBoj3foGQ+7fJOlS3bI1ezjep6mmetZtkIbTVZVF4wYVM0/hSgV0f4UoibPpXM7ICJgWO&#13;&#10;+gqXZUPiqhQL4DRtuq4cpreW7I7TEWHuTJTUV65cFiOKAgHJMHzePfWHg6MgTAHNECl8PJyUVD44&#13;&#10;guHRmRS9EjgILgEDCELUR4QIozEDSfS1H8u6oJKxE34zZwpFMKDew1NKBEsWi0puQ4yYRoWpv3qG&#13;&#10;YI5p3lVKE8SocTY6kvxnCgOxRkcEZheu9zlq4jOC4ttxQMhDs3aIs6o1/fmh3iz6nIGmoaCUu5Qb&#13;&#10;vg51Hx1JEwcmPey4z47VBPdoyC5PpkvcMeIut+16cxmomV7gFGtS5cLXT39awuTglHb1NgAAUwYg&#13;&#10;RDb24zLpDQVv861ZrTIEh1NE2EUgRoMWdF2/TatNmYRzlJ+TlqtNRIpnNQM35EksAX98vPdnCnwy&#13;&#10;lqi9E26mYzsq0TZgdP46yw66DDNSHCTSOJdRhIIZrFZd8FNMiyiK+XrdNY/nr339oShpbYbAMIWQ&#13;&#10;hSmFe8BpSohRDIuK9QvSBhpvGEX4P/7lfyv5+5dfEDM2fa/LApWJ1gj947fDdqdMfp0XKFfqerjb&#13;&#10;e+7ygFQ7k/rdI8NXT7kMTBx7R+u+2Kwj5u/Bj+d0YdaDfv7/5oiTcidwo0tXSLvguvxwq/4gry6T&#13;&#10;lDjYb1nuN/6qL18PI3cf9v/2b//8h/+5/G6PXg6/vHvanIN8XqfL67l/sfFPT4Be1quGQDxeQsHe&#13;&#10;LzPcbnGHesU4ZJI9UJnsdJsOv/UTC40aM0zWYwe24+VLXVQ6T3TAXdcsy5R+XciuzXBW+M5zunq+&#13;&#10;ou38qcfesnY7jtef//rd3/7lX592lRkPEtqCdZJYRPv0k+Pyv0Mumq/f/OP25h1ak+qhutq7gFg6&#13;&#10;aP1/KT+2qZ40u7Ib+0WGolmfv5z4ag8vnDLxl7/+hZO/fZrXqNy2F+HOI1PM8PTTooyCHPH3jz9c&#13;&#10;j9POPoXJvb1+RSDquVoW1j1M+I227eMwhEz68x8LKpT6brd8uVUIuiK5dxjcPv28/Q/25jY1Xb79&#13;&#10;UrbiYi6ya38qnr4c72zzdBt63rOu2n794/jjkx0uebI+YTZPv3g4dvs2e7QuHr7MTv7p30+/D6f6&#13;&#10;VSn4Q9OUb25WEMb5XVuCcud7vYFQ3/WH4oHJ9u8vJ/NdSZZHGkGH82Qa1ZHxfF9l1Xw/NgTc3n6z&#13;&#10;pHnJHmohb7zaPcHGJTI+f6wPt36v0q0/yJWa9EW2BwdeL/8ypb++/3a4PVQ72t/b78vJpyHKChxe&#13;&#10;rlxUFjdvV6wavtVj2lWFyU2go4Vf2StM8Pxhs2WW7Avryibi+eu3f2Xvq9gpUhUAkuurQcG/r4rr&#13;&#10;m40YbCSF/WvVbr3aMC5jPyQl/rgenurH+DUEqehqN0n+eidJn/CefHKfNgstEK8zWUFidrl+S0oi&#13;&#10;E49Vuf7jcolNXV7Py5CgjyXkXq9ewpd9WdQm84JuyMNZXw7gzKKdJlvWZcUQeIDm3j/Twkt9/4zG&#13;&#10;efjw4Wk5xnQKslD1ihStOs66eVyvQb7kVcFUdNa4YUdfuxLFaRkqf/wDIRbrbWgvHd5wf7vxYZrM&#13;&#10;l7rtLK52EcGq6+Pllj/D5d/f9H92dmpFO8b2C6Y6xbnvPwhTxkU5v2OLxgqO03/66afX0z/pb9fH&#13;&#10;pm1QfHv9XCqobx6G+hR8xh5BG/fqNrXnOanduzSvvB1gkn5SDDf9l78hpixZ1yLWX14+UnmyLgTR&#13;&#10;lTuU2LEz+a0XUK+qmIrmspx7HUZPckfhJ9uhSkMtmHn59HL6sqxJ+67L1ZB3U0P5t7+9gcf2Ed3D&#13;&#10;bbqrj4Y8pOJj7HDym+2p3tc3h3kYxrNoEDgdFWJYlC9zHH3RxmE82OkLbN+0UA99sSlLT+3Zzn1M&#13;&#10;elJ12RFLppfxV97sKiQP+gY7uXxZiMAaD2sJPqd/PO3Ug+Jflvzn7x6HiA4LMs1e3b/gZj0Xj+v7&#13;&#10;y0YV518/DeixCDGauG/rw1tAaSweRH6ErU8PxTcfrzOe9kujFbov7ndx7t5YVdUztnwkTQNPWmvS&#13;&#10;FPdmXy+Ae7eKGsh+aQfDq/bwt88vMJNN3Y0GvS8XYO9T/8Le4DDXOrG4aeVwtr/6lle73Trjnz+/&#13;&#10;/ZrVsRnw3/TDPAMY4/FCcccFFB0s9SqG00mxotu8fy77EcG0+di64l8P/7J+ekCqcqkKh2Wt6r2q&#13;&#10;Pod//vtXoCNqVw9EH7d5238aDvqhTMVsLORA+2gS2j1s76Yvyn9LH8xekm65sfH+2+9fG4YvqN/s&#13;&#10;8HJdppOjC72AM953E+e7c39dbXywUVswUKhWEatFj/YuIys+9ROKtMUw5RBJfOj9na8M1cVHul5+&#13;&#10;ji3vuKoX8iiJT2yB7dtvB1bUMDECSisRspG7FbmuHkOo2h+G65n54Od8TxHsGjVvLkL+tH9v/vnv&#13;&#10;Jq4qcvPHTPrOLsfupwclSn2HWhXh2/2nh+/1/beRQiHIcLl4gPWXL8/rtsCI02Vs7Jdv1/ENyba+&#13;&#10;rfcvnkQbvhMoZc1qOUb/U/Xzb3+/brf/IYTfRlzjNX2JvxH6/vz3V5hEr/hqdkUurn97M9Hg7vb0&#13;&#10;XHOCa3dnu+9AqV7Hfn0oejhZFpo/bcFuNUCjkZFK/+s/Xth6fXaRqkHhXVSzbk6XDn80P883Mk+s&#13;&#10;qSVmvO5WyvzT0IGQXX+bV+ADNcnOt32N7vR04J2D08f3rbV9DkPTijp73D0lKmZNP3bF+CppLJAl&#13;&#10;561uhY6j7mBz5Op1+O2oz/JhLT6oyTltdYgHGZp7yhcGSnory8frpAkvESCUPV6G+VG05AAeV+vL&#13;&#10;8DoWb25LAq2U+rGOb4v0v3x7ldXm5cJ28Ha2qfnpr3vSAsmNQm4mvHNucP7g1IfwzzZXG9GV+fM3&#13;&#10;+j9//+MvXy+zaHaVP56v17N+2Dy0VXG7uqLcXsDB0OLSm0ufnK+6vc4GMP+wNfsSNjUQYAZzeU9a&#13;&#10;qvwRptP3pK4yVCHxp+92zJyvoxFsMzID1v011Hs9opK5vEX5avPu5N5OX20cNanZDz96Z0hw/2KP&#13;&#10;MT7YJEL3Mn/+taTguWDX1/82tXnOS92uO8Pf/fw4nU+7Srmm1LPx1uIQimFdUwLhfA3xFPkYRqr0&#13;&#10;2/mC/3+C4GPLsiVBEKppdfS5yt1DPJGZlV0UUDSLGUz6Cxgw68UPMOFXUdVdIivzxYsIDxdXHW3a&#13;&#10;jL3/mM/v2x79wekVkk6Ih3nm/8AlzrrZ0wlvZAeD3XpSaL8FXOp1kjAusH7673pIkbnrTAeNRvUk&#13;&#10;o37/vjyAqioei5rE4V/+jdNidQCeeVeri33+i/tnlcH8apBD0eWzv5RNe3m7X9/rZkVpNR/2Jakl&#13;&#10;Jiwni8sI7l/tjez5/mkGqi9e5tl0Jc+wiJ+CLUv+VDTzCDLfVVd3+aGpODz83y9v8rJtcpCqf/5m&#13;&#10;SlQa3I4rwuz4KSPXpy+jqX75x3JYft/640+fFnt/kzjVUu4kw8TFLm35/v2l/flzW6GHGpVsWQGp&#13;&#10;UXMdAW5+xfwdWHv5+mpR8F8Cndb//vh45nQZSSNk3m4yFni8SL/B21sLjiuQqtp9Onw+fymFQacE&#13;&#10;ushjf369DQFWlQMBFBrciuO6SDDpl5u73jn5+tvUnU7zNi9D9VEejdaykZk8df/hwXpttjPahA27&#13;&#10;803vo5w/qJt7Y/VKbXwd3run42iWluHQNjJDPM9hGsXbn9AKVM2ekA8M5H3dz133k5znN729+8bG&#13;&#10;96AEQMAWltG9zNP7Z+TTBUdtD33XHNhw/wHoSor1FPa/jRXHKG3nQeOOYWpXdP7Ngl/EbAWRn3px&#13;&#10;sduy5NWouH3/9OnJcHRXRL9b9T7g5vSO6kDZB3u1t6/vlVgXXbjgv39DB/N+R/uif/6nv9bmodgS&#13;&#10;jfDPP//yOwhN5jGm6/xf/+fP/5N+PasUwOwb+NNyGx5/efhajGzYM+vwcJ9RPLUPBNfG0j8Vp/H1&#13;&#10;3rLydwznB7GSsDqtzzqCkh4+/NfLy7EyO+JFhWCN7f3Rp7XZZYxwvNqXl+XnP/8vwf9FBHx+W2fX&#13;&#10;K7ghotA1PZn+8oPRBoRMcBiXHCkNKNqpKODLXQoJKH7cwd9/jDkKhXaZJUyCNlvBCf5Es930cIc+&#13;&#10;7T7375cXly0rmn55O3KGrUNv9wstA2ZTofB97sqdXyI8ysD2Hvmqo77E1PGOSbjZG936Ih87/vr8&#13;&#10;z+RsoFnDPLkKwbPXHP6I6+M0cvYDIVK3P+mSeBR4UWVIQMtmCc5FNBTFV2FceDx1AI2vdk3FzLuV&#13;&#10;pkSJMb24N+U/fGhATDRAJcYbVoIwAQMi6Hn4WqWSvMCGCT8TK9XQ13K4p8m5zToBuv/4Qd9WcNaq&#13;&#10;q3QcOy7pAv8ufcjqCnhxXhIFS98Cxt2d6n8oj1/+9Y7Ah0eF3JuGafr1TwLoKgo+etQf/3jxaxUa&#13;&#10;aXhtmSzj62WCpMMIgvd158pTOsxCl9R4g91U/frr8fIWLNBObXeNBfVQ/9CCtewnlEUtCwT9fVwU&#13;&#10;EnQjre58Ud/0tf+JtUKBxYLVGdy0PIcYLuuUEXqQO+O8g7DjDjPaFZzEiP/zf/o/KEC7rs5NXC1Q&#13;&#10;gqVowsqpIjZt1a70QLCSb1pnEAtVXe+jYHy8v8CSRxi9MWUiTU28JTmXt7eX9vjk11AVTUymlqTg&#13;&#10;WO54FzOjytrsWfwF7zJETAi/zUHjxGP3c8ekMudRcox6TG8LTDBDosEh+1tESbQMUK6gSTrrybuU&#13;&#10;zy9vUlADZ7oa1ikjHQLQuA1B/rD/bGCIG0yJU6qgBx9PHUkI5hSXNC1bW/ZV1/+4fs8IAyxmH2n2&#13;&#10;LGMKJG/QYDyFHoVZ8coOC/VZm/uIG4BJTBnFbd4ydolGKgqc4QiStdsKWI0TcxaQrgRDxJ5VsGXO&#13;&#10;X7LjSLTNLsexTDGT8Hz+wQgPEfSljOcF9plKkTLJ030DIaVwXe4dVBZrcSiTJFXXRco1DMKBrpIa&#13;&#10;gMSE38aClwnDkEHSKZoNKuai3dOdyyhhPJkIi+AA2rUPy90ysWKEwZbkcScDgDQB4BwtJO0IwhLT&#13;&#10;aEMA8L7MyhCqFMaJZk8AZDWomTp/fSGRLWFNOU56C8THGCOCXGEzwWFbq10jCQGbB8SOYSRbjD7S&#13;&#10;DBAImKVhWBHCkTqWYlW2o4s4z29LVqzwi7PAuNHxqvGUxDuBPBJSUFtj7vzk/OSbgt8RxqwgRCa7&#13;&#10;1ZIk7gwD5UJv9x8YesywHzcEvbGWqgNQCQPhZuDSOs4AaVtkMiBcpDVORgRaStE10myTIwGWJKRM&#13;&#10;RBE8Hd41hCACn7wpKUabRTYACjezLdtAqcTepJR5Zgpzz+KqJwCcNinZsNpESBGwX6zOEPSkYKJH&#13;&#10;LLfHilNVnZp5HELSCdZmGwEEx/5YEKFv82nX60XzD2odvV5g2YhFx7IWl8uZqaIvujmusx0QxiGh&#13;&#10;dZ5ELDxww/Xdet+wqq+bJeSL1rtjW9FOL7fsnBtDjpxBQjBykMUIVCHO5+ty+0E4oJyDGOVBVrzY&#13;&#10;zkNFGG4xw6Yq4bJAUVSrdW1D5iVa5CawrBtuFQsAnO831NCyePIJLmb7tC8T9LSSt9el3bVKsVkv&#13;&#10;3sQ6RMzhBhZo0UMnp807yGhKiWpDkilwyfa3812JYoo3bKNgQFHw46Yh9V3Zt6J/HW6FallVJOyZ&#13;&#10;OpRF8XhqNx1ftqvLVtQ4Ue5jytYG46tdlbxhsbr+vlS4dktAm4lhUvVD1AEvFvVwjnRzvmu6wiUt&#13;&#10;IVV11bYcJ1phzPT97frw+TFlXLYtdMQjvw5zL+tpghv0spTRhl0lndWUUjBD1dbB5PfrjWP59vKy&#13;&#10;zQsHKewE02vK1HvAsXt5vYQQD1WHSwEA3RYXVGzax0kvsuDckZufgaiwKsXd2UIMw8RpPFSdI+G6&#13;&#10;XqvmMPsboCxnRLwGxCzaFGXtLRhv74JBq0PT7yWpzi9DwcXdXJtqDwNOKWmJSNRgGnzwRSMCSe/j&#13;&#10;edpcfeTqoAR51NpUTQUFRQ4yvMpBdgAAIABJREFUqgFMt/WeFOVOZSm+TW+IbnOM13UODjfH3e02&#13;&#10;BgeUJquenAvLolVOXfkhRocprIFnvLDBd22PwQyQTdDVtLndrt46JuVNL0V02SBMFCyILIsUbfPU&#13;&#10;w2GjVBa7ljIkCmytowiniNymJYdIIFJ2QlFAIaoKHpUHSwJjx5nPG0YYZcC5ojtMiFEcXN63MQe7&#13;&#10;LkCbLd4MMDovD0WDWmI2DwJzZHO3q7NkXXJZ+ByIT6vqOA/49HgigvlsFMrn++Ue1wIgFxdS1/zQ&#13;&#10;Ch6+TeM6TALgMVz2dX25vfiiRnoo6xrJksHyk9gZ70ShIsBjzILzsmJHVpfHnma0o5nWNBNo1g2I&#13;&#10;YvNBFSXJIJV6WZci5w6i+wAOfYkY0tlJUemUMSUMBCdzcCbalRqvZbEtQ4nhsWlcw7kUMMLt+dmu&#13;&#10;pjsco9u6Tw8+rd5PInppd9N0F4pTzyiUAWgmEvQQYpRxNiGqkokkaSg89j4m3hZTsrTAXfkQ4bqk&#13;&#10;QRKGIJOqs/N20yOh4HK/uPRO44MP2pjxTVtznklgKJBXPUuPf/74q4MjydHexp0qSQEDBAGn3X4X&#13;&#10;r1OKHEDiU/I+Bj3WFfXTm+X2rC/y1MiIcoRJE5Lkkh2kSamuLXYlFtUaMi9/v13CdIYwSS4ViZfl&#13;&#10;DWGyP50aEar+aX69YUcUq3ycoFCJcLe9IEVlX/lhpEwVslinAfdMLbWEBCYvcI2FJUSum0MQWmAQ&#13;&#10;i6PR42yRoS2ptF8jGHTYdvv9y/m6bEu/22fgOaUmmaIgxm0cAf1+D6NGJa1oy6qdNbSs6PzjRoFj&#13;&#10;Mlf7psaNXcaIN4UqQjkTtK/acT6XothmrSb4Nl8wYjaADeb7t3vFuL+PCFJPUhAoBOu5aqsaOMgh&#13;&#10;8e+5L0/X4SpZwlXttOOZuPEeaDRw2+aNpDZGgmQVsokRPXZ7lQlSSOrsloygWs2dy8IF8CQwxx0W&#13;&#10;4LrcwGIrWiZWsqbH2yyKLKqGq8MDY++TkapQUrbAFExRLutiH9MdSjT7xSfyUBDgkeA72tIi8W0c&#13;&#10;AYS/zW+C1nmFPge0LgmFRMLr8CNLYaNruqpRmfpYK9oUjDaKELqtQ1moFCNmKICQ/QyAjxDMXkcT&#13;&#10;oIuQxswTQxGYDaeAcuKVslHXpzrC1JXMWq9dNkMGG+Kcr/peneJynzrZaA4emgNEYVrGjQR388Es&#13;&#10;nEMACWPe4xQ4CakgFGGY5/meuUjwbrcfAaLxfD90D62q9Xo1cQEiL8mYBdQHgRieJ/fp+KdtXSVn&#13;&#10;7V5cbmNKPrkQcA2wW4aVUVbhAovSBVsCuYmFEgwyyTHvhcgI+4TP67fE+3kYUEzwVBjGXNwk4yTT&#13;&#10;AeTvZqgD3VDiiAEHBKzq9jhvC1UyjDGIuRZqW9YhhvpQWreua1CN4IjWol4uS2qUnt4aSXFZMkhM&#13;&#10;9M3DDlMqKkA7OrplLVilWgV5U+PL63WxPhIq81Zi5QiKJK/b5q9vicCi73JQLNG27DNaPXjICJFC&#13;&#10;cAF9DU2KEJJxGDc7TnooP3x8fVlFJV3UgVcTTiSZPA1mcWbOh77u2jrtefDeu8CQJNTUh87DbLFh&#13;&#10;mMoMsnb7feEDQyB1hcgZVxKPk/OOHkhLUU4hS+AQYZix5+cfMC+F6ggjUlFe0YtJVbmf58BFRkxw&#13;&#10;1kSvTWYgeLcsiUSRkCjb2YA9xStJpOSTWwnMlONtMxmkcbYQCtX2TCm9Xeuuz5hghLJMJiKACsc4&#13;&#10;5JzirC+3Oi7JR45EwFjhPs4rWM3rGpjN0XkpBRI5EgcseKg/VJy5lFW5hxLgXAeculNLCBFFO9kU&#13;&#10;MpjcvZbLNk4YME02BrDwtFGlrI6Q4r7f3dKIUkURloQ1UcZkKC+M8duXiwbJShhHqxqJnLXr6KDk&#13;&#10;ElMkEyABUpdSQlbw5K05PDws3mLUnS//VhFVqBqEiBTVZkk0LsO6hkvAOFByqBQ2LtoAPRovhgpp&#13;&#10;4oqqiSAGGJ5Wo43OGYaYmJAoBIarZLVebt54D41oIdkgy5QLnLDRAkoct3Xzzk7jzafUdyWEGbFD&#13;&#10;tO7Q9kQyO84Joe/ny04wXxRdV3q7Gj+wrgxBN6W6v00A0cz4NzCFKQAIOcW0arfVT8sdgjiNNwqL&#13;&#10;oA1NCf+v//E/O7vGtPkdRr4lJF6u31T6GMkCWBrMrNodJHDTM0RRFQ8UYwEjY1lXaBrv0Hs2Ww+c&#13;&#10;3si3b+PhxC4/HMWCizrMXwVJiCYH3MEmbSKg0qJcjuFyu9XdrhCIJBpV8HUwOj+IAiYfa4jfNkrF&#13;&#10;tFmdjoyO1/XSfm7sFJlbvAYF7y3Jfp4gipZu6XkuPpWTmPXLEkQGkdGogIDzFUpRKaHsfcDRkUxk&#13;&#10;wSQqKZLRoSm7ri9sAJh3cwrS3ThW3mPZosUjmteWRwQlWF2c3f6xekFdzgAmCIaXBcGsc0U7gnW1&#13;&#10;dwyjoH1me734GMkqRDt5MCGuFcZG/fzIiBiGhcZbAUPRFeWhdVpEc+c4F57O5ZQBJaBUWDMuRCXm&#13;&#10;sNQLzo9Zoxg4e7/dA2ej3062rnfouqyDDQImva1MFQEg56Mb7lTSmCxa6imb2eiqeyAnDCM5//Ym&#13;&#10;SDWnv/a8wxOw+5IHj1FgJD2vYj0vNIP1cqvqjhUFr8pOo1c7CxjN/UILygRBJrq7acoDU7nqu8l6&#13;&#10;wBzmbLRGsMTzIWFAFSqTGu8vFutQQfm2ct5SnBDUKacEedf2kY9sDQ5RzcWx9F/vZcVKZDMoXB6R&#13;&#10;wRB3FbvVu5/aYdAiNjRPYY4lbh02qdwTqlJImIq9WF7X+zWFj5tQPVICr9mXNq3bZmxK5W4Dg50y&#13;&#10;WCmkLnrZYYFnnz89PqJ5O8971mQWd2013i5JuYVkn9Fl1D0+0sQJh7Lj3NsKQWRDKcTx4fE2vB8f&#13;&#10;WiIKkkLSKVx82df0KIyZGAk9PliSCSkFbcsDddFjjMIGM+AJu9v0Ynxa9ZqgXcNI4CfGVxBAWjKI&#13;&#10;9qk/+nXzPs2FUWIPYg3sbDkkBJp1y4zFJWEJaJEQ4ogwCMB2xwwuRVV6iMnir8NI60rudn4bx8vM&#13;&#10;MnDL1jU9XMqqUlgCa5jWa1GzwTi+XYqmdgAZ93qxjntwIIqHoJVlxOQ0zVtjYiybFpPRjrl4qtwe&#13;&#10;gfVYl37alt3xOGNr7koH2x4qsdx0chvBzFSzfbXOdLsuY3zQQOe5/6VhscXmpgNW7UMO7uJ/LMBb&#13;&#10;Hpnv5mFepkU2ed90bh36Uq5Q/PHvf/rX//cvxEuL/O7p8+yNMYaIo97uII+SdwNJ5Y5nsc4j+/Wn&#13;&#10;PQVEiRJzaGZNjFJhByNGq9kj5FtI6ROcDJm25WhV+zmGdGr25svz/aggodYYChLhNri3XfWzONba&#13;&#10;OVUW+sV4FqFN8baR8qjLFIxfXq5VATFG18vwafcnBOGiTX3YsTV4AkkMNQxTy3/ZHd5eLwTwcTuD&#13;&#10;hE8PT/7t9RUCTopddZj5eHsHLhhZUHeZdcEz5cOmH21eRXV6+ACWC2JgzRoWGJF6cbec0eeHjzHc&#13;&#10;EQLOR0S5MT7bYdeqBE4p6/G6clRQmPixm4cNepSxJccyj7fWucDV/lNzmS+qqxOEF3NZoBvfeRjO&#13;&#10;iSJQl+ltCO4ScFxpKNvd9hKdhLMwzZ6+j3cupTV8Xpa22ReiQi/b7vPeR2BtbjOGAXPFAINouPJ6&#13;&#10;9/TpY1wGyowqGcgBrEQI2PT95jyscLsCiEWiBSxhrWiK1uCkhszbMpQoJ+fcCjOoqLxljN7OUMAp&#13;&#10;b2uiKJtxHV43pzZMucF4FIkYbNq6vp+v/YeHJb0Q6BUmkQpQ1mFaqPFOboM5Hz/W+eJ0GQrR3c+O&#13;&#10;dUk57y3OuShqd31+O3zokEL6dTTe+uhBA/cRwYa/Af0JsZud6w+nK9oqAG4hFZi6YSqfUMl5gm5m&#13;&#10;fe+vDuGrTxXp2Lsmgg16BkxNCVg3cmnd7xYWXFGxvv/2koZSFQKy58vE9y0FCDv3Dl6uP14/1832&#13;&#10;5dnzIxHhPg+MyTFBFyMmsMwedgpnj5LukXpBicUI14kU7AIDCNlO9hODGWINIQzwef3OaChYohvA&#13;&#10;S0MFTSiRyRmKtR0IMnbMrGCLnhfPO+XCBGt8MMXsAJuTxaWELLVZBG7xgYVh4bK9T5G5nAqjra7a&#13;&#10;Fsl5/iGERGWB3zYkHMgWFazahO98HbYY5GV7u5eIIeucjEnhEML1fO5SkQIfl0U1ldNGcY2gqXkO&#13;&#10;O8D31T0a8g7WeXroP719v4Smsn5MHq03ne9Ta6ShaMjmsSM5puSThFNWdLVmNrp0k4MiLbkAfdjG&#13;&#10;WxyRkAAzCufJrZHFPUbDACgG4/01tSX+GygEwzwCQxJeltXqkLFkNq1dLzZISnrwd01s4HVrwPei&#13;&#10;KpdlVVW9WeS8bmocKNbbIBVEWb789V8+dqeGVY47QNtxCFnLutV/bn6+3J9JhwkhYHLRLIFEghuI&#13;&#10;MsgB6IzhXKk6eVDNwrLAeElVN3nTggYZdxQCF1TsG7xvmA/fpm1X7deLscvQzicbbPOh4tF/n5dd&#13;&#10;0YDFFYpFHra8nor2/TtoDg937zBxGGJ9mcEcJn8+hiZFsVnc9sy4uGkvlzNKDPDsWA5rBBvWGS8+&#13;&#10;98St2zvhPUQ7Ov+woqOccYrpy1cu1BYhgUK2MbIIBYCwObqF0W51EuyS/dsZpwQL6RsJV+ReNNsX&#13;&#10;DTEeeZ0MbcvzvKhS6HXk9tnM/mHfrn4g1Q6juN/J1Wg3b/M2ikoAoHsuI8nlqdKaHDme/WSp/1wX&#13;&#10;l9fnguBFryZaUpIkQQwprNO8eUAquuTz93tRc59G0EzJpL06aI6It2WtbtOkDhUeUVky6yaf4Wbf&#13;&#10;y9NhhTBa7szEKArJ51rkeGV41hnv0NGvFgaHiPVck1o6ztybUw90WCdsyDpjs605eAvfAG0oxNP7&#13;&#10;oBMPfuVMPv94TeOypcwEqXLNT9E7cLutvODFpiHhUBTiI3h5Cfuu9XY7y6iJYRhji8fRxVqsKveB&#13;&#10;vU2zgJxGHN7BOS9l15yHobSC7FeYQFW1K08+6bLgkuzO83u22Y2+UHzh4dAU2DmPIkH1lt2UNsVB&#13;&#10;VB6V6HJfZwGn9/GoOheWuHrAxORMnWa9oczh8ekAmVovP4ZtRhgtN5YdhJmUSp+3mpZqilpQvzYw&#13;&#10;JZQ3UCKM9pAW+MVwa7CJ26fPh3vEcCc6gug4MleVh73eFinkmQ6EIKdT2MDr8BdayMVaVeFONW+/&#13;&#10;fz+0XeYLggeFwYmRqyUFd8uSpsGfENGrQbhouF58TDH3bT/NF8FLY2dMgsFwTtw65B2WeDzfgeAt&#13;&#10;QSYRJSDK21rtuR3sYkC1+7D+/m1Quj60a9zA7GRZOmuZ5GEhmZJ3N4cIahx4UZ+Hsaur9zwW9cOy&#13;&#10;AF9KEm3OcZ+ZBANMmGEBaNWw/f37C7VhKKoHzFKKjFMAsxMGbJhbJVRMUBxPv0a4FfXHLWzLNhmY&#13;&#10;lwnZGHfHZnM3QS44UYka9cTS6HagWtfl3+/jYXd8/3HRZYoTASHdXy94cMWOUar86utUDcDEAz3l&#13;&#10;wzz+aAq2TFdYP6CUVhsXFxKROYeqxG5+x2V7HYb902NeZaMWhNikXY/Lr5fv/WPnqCaQG3ePjGrg&#13;&#10;odH5pgsuuZcOKCzg5i/ig6dBzJttu8cI1rLqYs5V3ej3m3UompkRI2EVmeZdEKaarxuWMfLF8UKm&#13;&#10;1WyaAoi50HZDEDCEPez9ZuyiQ9K7sjAZqP1R6kl3NYaJoESVX1yUnK7DCAw1GTpG1gfAFhW9DWZx&#13;&#10;pIwBYJRA3BjnJAoOoJ9n/H/+6X/vYtPB0yjmn2jw0anjyYuZKQ6TkGDvfiy3a6zpcXnzd2qKOhMy&#13;&#10;u69Swg/UkcfD0RCDwanucbWbnKZ7ghCm8xau5J31LZAFX9/n/LEqRdbP5gzcx0IVDdRgDCU7DN7D&#13;&#10;MBBReozk5HWKKGf3ai65ySd5nlBdgnL4yyXAo6Up55z8SvhmY4uYOjTlvj8mR9BIa2724SmOIBpU&#13;&#10;qjXWrQs6OMvFdydU5ijqxRflzKe3/E3aMibNKQJxKzFwNBjh8Cmn58KvU0WpoDzQ+0jcupfsy07s&#13;&#10;HYwuRLefpXGYd3hpBvOO4t3TYnfPmcFSkSjA8mxaFgPE7Hjc653X89ZAS5fnbVe1eH+9Ttuodf1y&#13;&#10;HA7C8x9U1/G9SLKnx79ZNV6uxskM9/NJMwDTOKHLpejxZ1s9Ej5X0xu0tCSVTPRvT/uPCVrKXMno&#13;&#10;mXiSgKk7/kqDrCsHYvWXG7sk64CvVIMT3BVbQFEo9QzfzC2WeOD+4XykH0WQs6luTrHYiI3AW0VZ&#13;&#10;3paoPYclaNLXV6VqT9kZr08hJXut1Mbtf9yujmYCQpxytjh6GCbNu+YsKYEmCsXCueaK6jBf3U+z&#13;&#10;2JaculDfxMFnxHO2ljLxigG7XhEQ+OMfZYweu6gZm5dvwRmpc1ZdRjkjnYQoXm/Ebdt6yeMy4seS&#13;&#10;7fepWsUy3gnBLQRd4b5zRatdE/Hzry9HSQlqE+6rxbqNbK52GqliokaGqZn8UsweGFygxJMTPKFT&#13;&#10;LQB7c52AesHX8b3s52yjsHwXvxClXdb3ePS/J8WLsp62AKi/f52PxSlucE3A59ObPV/p89PQp3tk&#13;&#10;GyEy/PW0iWKf16pxDgThabnSZh8dgMcE4LDeurRf6Sga/jIUj1ic38YNhRDXkoOQtIW6IoX/eTIA&#13;&#10;boskmya0oIAwNxSCTjpEWlrOq8QFLNa3merZtag5HnTGdjaoLTBH1ujALGt4FohEPKPeGcQta9VD&#13;&#10;TYsMdODLGfYPx224G0yOlXSEJuuNGj5vf1feF3/9OrcmL5JgIq+XS1wwzVLV1oCvmf150n7f7hbu&#13;&#10;m0mLovAIguV2m1lJhfnyWiLCLde1u3eX7TbzYseLHgWREKxF2aseZrPcoYtp9paB8P/8y/912J0w&#13;&#10;YZFfpQk4LNT4ctUYZshUsHtjIDEJDDrV/BVUdht23FzR7WI5pASyNCF5mSfM+DS6PAWbwcSp8GnB&#13;&#10;wecwbPNhF2ZUwhRy1lxMoJKXgErn9KuCqRzWNPG3emaC1KvFZXSlUDh6WWHorgTECmPj6Cauy20i&#13;&#10;K3LMM1AsRTE/nNR1ON+9x2xJsWfHRVZzIIDiTw7ocbRRp0+ydWfJ+DrkLjLY5OyonZB6PAY235Y3&#13;&#10;//Bpu2IkO6haPE+IeAkIWGxEZk9liYlKcAof2mYHYEEvzwvQrERRGQb4bfoeWEw9jz3xXzRi1BRY&#13;&#10;YzZ8dfXh16vBuwgPgf0Cq7n36KrkDom9xUUmviOcCUXZBla2imKpxPz1n8Cu6Fn0JFuxebPeCQkx&#13;&#10;Iyc3LlJdooH2TTHGOJKoUfGTHy9ffvtb+zF9y3iaMwnt+8mhpUtGMz8eCu4OjVGePNJ5dUucNYo8&#13;&#10;lb6otxzn5Z79QYAaeZwWU5pvt9MvIU8dM0dEbYwgp1acwN4lRp2nGAhoiq7tAI4eB78WBsRzGJhO&#13;&#10;AoKYaZI7WAwdUPUdXn4J1ztCOBSVU2bcH3sbrWrwNNWtSJmUL2+WP/5xBT5B08ntdTpnhBhg0EfN&#13;&#10;Ut7APjf6+jdaPbnkDQox8ssagaiz85Z7VYhTw2fzY+tSLmMAGt5AySyY845/hsz+/uN3lCJeW9t4&#13;&#10;VYHB/K7gp/LLKAr55mdJRMcOPiGDcVOi7ieX2SCWsKdEpgxtXIpqQjTGyBkOsHA4QBBUwdGlz9II&#13;&#10;CDrFTdLrtD3JbqXvTB0ZxTn7FfzZgaFoS6t9VmW/5Ei4ls0BxcTEBtjf7e4U01aUfls1DZuPNKIe&#13;&#10;N9NaFuX/5zD98mz/Q1TXr/caN6R7uW1qXjFTD1gxpW6ZBSSFQQaBiQhbtjFvFDVu8pepbPqxF2of&#13;&#10;iCLvT3OeiiDwEPPnZ6F+gcDsFQmCVzcnHf7eDnjFYiLsOZRxX/JqwvO9u/1kkGcGA6tE6Mjxpb+C&#13;&#10;7IrZZYVgziA5nR9pHXhY6zzawKJloiUrv7cV51XAVvNtWznenz7EQIcFf7gbJ3T13/Z4tCVGizur&#13;&#10;Gk6dzG8S4D7jpprv+6qdrnMiDEQDJUP7Ou7j+PUNAAwhmsqFBJZ8jhYntBQu1JzcRY6kkZAzHQEQ&#13;&#10;eU4QDT/9mc1XMZ3uKHjwsgr9eCsn3gls+U63YM3IoVEgJj/dVxNJ0MH4G1AV0OmbUsnaDWYKUePE&#13;&#10;36wTtxc+Af6BP1eI+Q0sdSJNSWsv5HbJhczXkDzgJPL3mK1k5fBcx/ZLtFZ4nvaqudmGKhQgZMha&#13;&#10;l7tEHwLUuioFY4hUe4+s2QBeZAG+z6SrW0HgiqXzMXHioXkb3cNDqPGU73z50fdZymhWOzxXngAj&#13;&#10;oO0K9LYBqUPSer5AwTCwBBfFCt7MoyyPSoGIZxsUpwIH5vChh+HNi6V/6D44v7tfYx1P623wt5Bn&#13;&#10;AjXcKdcmyW9Q4EzDmUXw/Z//1uM/DP5KkGhwO4xfZLVzuDAao2PyAW5j2mFwrlaLg4e6Wlt5+lmL&#13;&#10;NDPTeGZ8uvq5n0EB8O2+INlucIsfPGYwu3zCJKF7hnS1gDbEZJ0Y2AEAwhQBDrxnu5vniXNYU/a7&#13;&#10;f6q7OdqcF1DQB/DKCre3GijEahKPCn7Xu6aIRK3l0bQYXt6vTd2UZX1p8eHuj0UROYn6bJaw7z4l&#13;&#10;cg4UA++rEGeEChI2N05xhaH+uJGKAyCWoSpaDD5HMIPpoD+UyBz3eZb3LpM268rei343aOcAG0O0&#13;&#10;/0pwqHyUK7mfZFWV/WLSkFrYmGi9XcOtIZd1lo8ylSGn26jTZLRiolJgV+IULi5SE4qw5QPtUBuJ&#13;&#10;F9nR6ce2zOy/ORGB0PuHqoqoKOVm9OpPTfQib9BfAQgLpkKWmVFN+DIK74reey4NDO5+nkrvyRZX&#13;&#10;jv6NhBbll3QXipnN2osi7ky40pAc64ONmdYVGUbz70D0j2dEPxXDZX6jSbpRNfic9c+JQ18sE/Rl&#13;&#10;5fdqHScYp6za9vtwrncAXAEvmiUQmUEXLQeAc15CRJr+dr/RraUO3WBcn5r8ugtK9W3J4rj15EM4&#13;&#10;bjoAzuLCe97q0UaMZnKRSHJbypa6EQ3BgppKSG6UBFQsiTy8vRgQJCEDtiT/oyXl6zJktoDXV3FA&#13;&#10;a2OrSvx2TUV7HO4baPNHU5CUA1yHMi5NOsuJzreZD4RNJI81aFnW1myEcm33ZfjkltJudMzeWjza&#13;&#10;pCr0qeq387sAsM4iVU8Q6n2PaRWES+uWGTvo5kZJMX8zIGwpIs8J7FVFAVdQBFw5SfdThQL1ES2Z&#13;&#10;l37e1fdkudOskOdzCrFHbK6VxMa1idwiPTQ/hSgyKhW1eWl9ZJrcWldBAWKRmXk6eOaIXuU0R6bk&#13;&#10;gBK/PXt4Ekv+t5pyd/ZRNRXmx6zO1PTik8s40yo7AhdEES0ku/9U/Q+smfXMWjXOhjPsrZMfFq97&#13;&#10;waJIV8t25ZzmYUSSR+6ndRKI7NV+6OcYJJjajP9a4VDXKiGyhyIUy74wj3Ib1sda2JHE35LG/+mn&#13;&#10;/83tuXlEMGm8lfMWM+B8sMFiErydXr0qa2ZMGqsHOU9lCah5v+amwPJdINNxtizewtxjzq/mQsXD&#13;&#10;4dOr/y0f39r6D8N4RcxNWP20f/qxXP9yPx9kM523k+DcTXOd+ivfBp8jFFVeAOK1TPb+QGVBdnFp&#13;&#10;cvOxMuuKdHyk7Dx9IEeWQg6TI3WRz52Ma6a7aju/v6FEvFBzjZxS35alKOku+xpk7hxUh09Owav5&#13;&#10;EkDjMjOQa9qq8GafpajHq8u5pA+7vHIxl5u77D/uzq/6w+Ef0ZrMBkGiHiZcx4ZgOEy2qjKPNcl9&#13;&#10;DCLddl233s87gin2MWXE2jxtLJWApMjtHVgM2ZDRj4yfuhDmTEv8Nv/41J0uW3YUAogaMZ/60zaM&#13;&#10;3zawBl2XMow3rlkaZ4yl7E45s1Gvatcwv79er1yJJet9Ki58yIGlDWWep/ReKvVQnSyh68vLoa4M&#13;&#10;1e/e4IbuDiV6u77+ZBJW13tI3B5OTEX7kOGP9Hw4mRhdwfcnWCkE7HB+iEymWEjm3bbYdsKok+0n&#13;&#10;VhtktCiHm0+DOP4DGJdLIcuL+PJgH8omq95Zt9SnSr+Hz/TnZcNbuRnikOLV9MNHIRP109vpfkrL&#13;&#10;iOAcHZNPDqApp2dSnMhLQYHSxjy6qNPYFqUIH321BEyuJkNXAZFM0iluRROuyNTU++sLdFy2GSL7&#13;&#10;ZZyza2TdAwhE5P9OddHWPSnTfFOFqqAVZhaAc24tqMal39n7utlFh86t+tRzVWiXZypbxIKDEamK&#13;&#10;El4dNoTeUmjfOjxGuvgL5kdOIcOO+l6vH/7w97f7xUQfq4j9a9V0COxfyA30JEjvHc1fh5/LiroB&#13;&#10;8ZDQk13mn/fNnWwUvdKIWnhwwb/XYMUEOa/ffCUJi4uH6kMmTQIHTDYKwtiClLFweElgreICquPx&#13;&#10;v3z/tj912/Cj60oLOu1X7wYRBPsExuevYl7hn/oGq22bIIT0+5xBORi+6N/LQFmN4AHn9e378oYF&#13;&#10;R6TcxhfmmsLxxqLoZQ5OiKQj6Dqsf9j8Lts/KINdyUvoKUpK7inZ/CnUa1nYYeE6H+Hsn3Zeb3Kz&#13;&#10;WT1S6Q31rmGX2aI2+Q2ouWwrV0fFAxCGzFXNAC4h+qfi7N5d0z5g0Fzn+x9tXUAOQcIzHY2b5m2k&#13;&#10;ufq1/DYtsDwBNKA41K1EgnskH3+HFRGB0GV7OM0994lGsxFL0XY8sDVHFm3exp6i6yE2NpbZN8jb&#13;&#10;Qfyhcd5Mk12L4n+MG1xeL65sUfmK1basLxCAElsUI/VgrfWSNCTAWbNxpWSFApzZuu66ihBh1ymq&#13;&#10;vm6387c/1giHhPVqF1eXR+Cu/HFJ6ErDYoqTKFnfUHjJPagBKkSzV2S+vD6LmD/23eJQnQoehI/n&#13;&#10;b/PaiX7560j2q52LjbHf7fSZ/DTOq6MAdeRWxSbcvL1sJXyCBSN8WrapxQ+8C1W11fWDLaf6FEiG&#13;&#10;MKENyMbq9Z6XFdb+bCew767vbGa/qRI2mC5z5qK221wjZNx6ToSJ1jtZ2alvym3TDjL2y0cGAFvW&#13;&#10;Ed0rd1rvm2Iqxal4XVXRRCHItr6svDl+Bibe5q2pqgSCW/WRLvOkfdxZejVffUYhYMu2VNG9GX0l&#13;&#10;K8Aj8dsHKWyqKB+iMyVxiWVyAAAgAElEQVRXXrWV0cf6INgpGT3mmqquQm5Y9MP+Idp0cCFBPUf7&#13;&#10;7h0F87IosuU/FR9/CzLPCIPo1vcZFLLr79HUIz02GVt9qBsPbm9zEwzNMyj7OTFwnW8hOQ7eC6ne&#13;&#10;L9vPG7Wq6FlTWJiw6ZqaF3CI7/dr4gABItcs2uCvzvkYe7WlC1CI22nVsToHAjJui/qHtcvY4TLd&#13;&#10;/L+ucD7JB5yBODC5srfrZmkjeHCg9TFwkFNCMm7mcjvSUjMy30BbfFqkHM3XQYVhh47rjxrEKnN7&#13;&#10;g0qTaat2Zt/d2gk+LyRtFiG2o8BBWAHYAM+76YrHTRq4tfPfw35dr4k4TzCym2fAkdiTKyAJITDI&#13;&#10;Mgc2evtqLnsDbOyOBZH5liK6jdLdxIk8fHFvnrWj5ZLR6nXZAbGH9J2H099Aych9+Kbcz5nEKMkm&#13;&#10;M7cfs5sUU6Ks5uFMeBqH1xuZHizKVjedmF1pso8JG0u3JtO+uCD3OJMvMGBR6JRcDdnW5Q0VRnJH&#13;&#10;tPAclRTUmi8F4Tjj231YlO1JG7+5uPu2FTWDJzv0zNMOfPKGItQof5cRjJuGXfn7j7ONYdHLL6D/&#13;&#10;S5oM4+MYiZzL0jgFRgw+TqPuCoR1yQLYXxHH/f7hfH/7Y3ckpbuG3zEvW9cajwykH7IYoDmIsAeD&#13;&#10;DXtAL3Uvhtf3014mhELd3uVq8A1RZjfCcDarg4yRfTWitwbttuuWyyzC35QMBAQDCHMtD14lRz6s&#13;&#10;CVpABERH/uxhUeMQJQQ8H230qFy3uFK33TNay+JhBvmGISrXWFC5IpcqLqJe/4u9MaSKJCtVUkZ5&#13;&#10;4mG2ceOGz+NmZx0XVlVP1ruN+TjjwxBDLoS/0PH+peoaXktMvWwsMFi/0Kk+tSn5JKDY0+orpCvv&#13;&#10;rF74dhkaxvu6el9K9A/M8A3J6W+joO3sC6w5RvcBzMNp1/5uvClFQP7l/Tf4MbcPxLP8Os2IdJtb&#13;&#10;6h3jzfwFCXtbqCB/xV/rsWtF7Rcd+2hrj1okT2gb6GYLV1DXRMveVZEtA6kpU2YJ84QQY0KknTfb&#13;&#10;4VEu25hxuQvsM1Db+tI/rWkazO9zqJsC9Wjk8MDeeMYlxch1rGuXYdUx9/sczfsbwRr2AVwN/OC2&#13;&#10;0nlPa7MxskW5+nFWLpCshK8pvsINGj/HfdF+iwGdxu/ma3kq+uRWyN5hewQX0kobgokkTOLx9HAd&#13;&#10;3eJ41po8fDjHaOZRFneD4vN0aUjxPozDOsGCpUE+A1sXxXp5l1hx2c3RepIbyGDgEHQ7tACMoWfj&#13;&#10;c15/xp9AEU3GoJiygVBIWLghoWITVBSgWYOb+sGadV+Ur/Yr3Wrj/QL9fgO76ufpfTzWD9Sn/fI5&#13;&#10;vAMAIncAgdPqn1aLIoJapEEYpy1LB7NMjYS7Nb3IATaF0E8ALUDkFa7QItdgRkiR2dB8QOzFG00T&#13;&#10;MPvMgaHKP1Y82IxxYCKSioZB4BxKEFSEPybQiHp4v+4OaKpQXI1Y10oJlUObHBKDpZ3Pzzj99bq2&#13;&#10;xUPnp2nH0LVE62QIwGSlfqkV3g2XhOgDkEvEi4tvjf27yaNJBPSRMzffrDs+Pi7rjDsst7iT/FyM&#13;&#10;KwfIrs2yFgyLji7zBCDrFIQ3A2Ha7fr3+A0LGKiFZAOoYFQBAMl9y08xIl8qSV840PGp2mGt7Ud3&#13;&#10;sp+BwX159cUXEu4PUuGgYjCjzj43x5QeSiCogcT0gF6uw6pB3Xy6rRd4h7+QpyseP0QxvtN1eRzu&#13;&#10;rjydVcXNtsD7CMli8p3v4B6U8+2qSvzdX8LGikYIlUqCnTNws8SRIa+pbzLBDMd53h6ahnud868Q&#13;&#10;BbdGlYr/n4T7yLVtSQzEGt5tf9x1z3xHJjNJAgVUS5BaGoA6KkAaQHU1T3UFVRWTmfz2XXvs9uEj&#13;&#10;1NAayHJmOtjm+Tbpbc0HnTgqKjlMR6QOjGyJZxz+fAlp25br7SU+UjpNPkDjaa0utyVwBFQK64cH&#13;&#10;JYWKzGPzLEPR7ju2x+FkyjD6CEAlAHQzy4BAkQoS8yInj+jTHWn0aEbjwxzQgkegwPPx7SfgrHLk&#13;&#10;vvjVXmpeVBBdTLoaUl7HVgQlVmtrxXnQsx4GU5AtkxEsCGt/Eb56yATwOtmbT6smeH283INXQYFa&#13;&#10;9KLhOvsYkQByf3RiJqNHlGKJ/4//9F9nFECjeMiKoNVrRAEiCAgQMIxUsNrzW+weDn3UnIgc7LIu&#13;&#10;VUntdOaAskwuyy16frqckBTrkuwNJgIyx43tUEybptEuLtNIFFdt12TVldIuI4gWN6SVD87Mfukz&#13;&#10;Que1V4qViQY4Gps5rkWy49KXdRG9y+FBhjGmBKCcIGhahgWTmj9/9KLqrvNYlgRQHNflsS10sHo9&#13;&#10;J0KKzfZ41RC70a+wKwqmFjsjEhIJRXEHLSmR5CgxGPMa7OQyyykFROTHsAgYRmeyIG520UwFp92u&#13;&#10;vqVxsTlDj0kMHvcoZlo4IIHcR4fS6lnMGvNMAqBejwFTAUwka8zEbUijYyx3dx/T+al9sHatiw4j&#13;&#10;/nq8RgoVKvafWgp8o1gW3IMIUqYZeoeKsgAQreAKFcGYbKotckHPi50dwzwXbNdVeonTEhlpiAvL&#13;&#10;OPNtwQjxIXuHCAszqiSoiMuHVMY1n8czv5N4wQjy4FG0AE520IvDENgFMT5b5zKkrBIQ0+iSncYC&#13;&#10;Y+ciSbnCNs7L4gDAuaVYh4zcNF2VbNfFmcHBCCIj5BFD6JNdKSVQqXHu2/3WORy5LzqOgMsh4CSS&#13;&#10;oyXGjMUIppzmzCRVUpsIGVhdJBC5dSxWejOm2e4iwJyjJBoh2GpWjLBQMEa3AEptclnXm2IKSUaM&#13;&#10;tLsej2sMCCGCcYrJs3acVkIUgwRZu314WLJHxgeSJSfj0heK9H/cCKYI4ShMf34n2TWMhwEoCRNc&#13;&#10;TPAcahOyC6B1bAHC2KFqkcS4n7UD7vGHnX2fBBTjZVbAJcQwjYk6YIlsMMr6893d23XE2hhNpLy3&#13;&#10;4AxIQN42ewivXnGQ3DhKQrIDCMcAEwY8EiLBHKay4PMaXbIor8VuR2O4L9Xl6Jz+KJnY1/c9BRAt&#13;&#10;2WEhGytJom1whqWARKkxSByRoAXGXHCzWqghqmqCFSICyVTIKsE0Lj3iPEHgQ84g54QFxg/7+mgu&#13;&#10;jMsU7Dz3jpAKB4j9ZTnPmiU7M6gjYkfb2wixarSZl9Gotpjjir3iJhWFYgKuzg5rWqydzC1El1dL&#13;&#10;EmXAKiRKzpbhlhhiMZTb1uW4rksiNKW0v9tf11fBFcg4WpMkCYjOLnKSDqK92JOmujCY0pxDlFjA&#13;&#10;TfJGm1mzqlKII5wJB6mgrYN6NoQIN5slacolI2ydQ3B9VSDVNTEQHAlxEDGUU8UZESx6WsgksfEV&#13;&#10;JnOsYaDH19u2xhStOLphnWBdFoyCGMbLiBniuKakELyyzqka2dmCqIqH0tvRLP28UlCQKdjLcIXZ&#13;&#10;UF5nIi1AjqCUV6roGIlgCHmLot7JHZaJpsRNcphY3RdtCRBaAt1XpU9ARSpU1S9jzIE0XXo+SczQ&#13;&#10;7Kw5p7CJfmECtqqDTBntGMObJuOEzeJpxjGmitRhTuuqT8uFUups9CxvRJVdFEw2WI0RxqJjGQU9&#13;&#10;ZadlIZAkNlZNXcJoHQTZSJ2hDSApGUDmBSPzhbRNdI4iIJArUFMV2+1mF7KHq5MIcZeCy4vxwzgK&#13;&#10;hjgUeXUwxv7UW2oxQVJxOwRS8uE2udUbYmL2Ka7XydHeGb0GEJwiIxMuBY5QQWspS4B0IPN1ZjUO&#13;&#10;Oi5qq4BKcVgKS3JcPAAQy9ukk7WOQMFQU4oMxvM6VUXRVRVg8TLbSCuSDNhQfe25i4YIB+EyTbXk&#13;&#10;KctNy1IE0QKBMuNbCjjzy767D8YxwDJHW0epj2aZN3UL8KUUuOY143KeYLs7nPULFRISCFPMZqm4&#13;&#10;S8rd4IgAqhP0gHpeMjgDZyQGqwMkL0LV06CLQrZq249L227zdbWYBWDphln/lupSEoqcA3AuBY/z&#13;&#10;dBSGJmtzrvd7SyL0eY0+Eopx8cgrkFzQPczKBWxiYJBmn5a+l5gy1ZiEg7WMcIwVkTkkvy7T7qdd&#13;&#10;jGG7q7K3iWLalhYFF00Rkc4RiULfYlUiEHNOQM9TQwHK6axngGIEoGq2RbHXdlBdO66mlLzgYpo1&#13;&#10;IIyuHhnIIp3MsNlsWIi2HzBzoq1UJaMHhuICwuTC0J8B4kmbkNju4QfO6XxdQgSA42ppdR8XCyCf&#13;&#10;B5NSkYZwXq1DNY4A6HG1RBHEKlHz6Nu7XQBue99AxCbry2a3zG7nwISoRLHl8bYaIWTwK0Jp+rCj&#13;&#10;Xn3O0DIwmEiQg5BSj2FR8sL6bDFXuZr7mDCdNfAhrXqUjMksPQTH5Ra8htQjKSzEhGdzgSHC0dqO&#13;&#10;M7vCoOmFwAwSk2BZB4awhXJaYgICR+TxCiHMEKwEWuhVzaNOm7tOmwwixgE0NAHiEE4mBwqlC4lQ&#13;&#10;wZqCEhxQiC9LEFAvOnqXeJMhUgi0zCVSFin0owZFubxPdQXrNvsZQoUySFbfAOAHcrdOGTEVfILJ&#13;&#10;4pIZYpKbRP3pt9dTg/KG1cmvPixVKcZ5oinqsadld1eq8X1qcR2xr5rH0XgGqSsRDnlTdDjZ4TiT&#13;&#10;jM24qH0X7NDWGz2lruY4ey4AtIFVRSCaNwA7u6RIcqGnVBISjPbQeQy2otXRFqIaL0OHCgRdCKNb&#13;&#10;XZicKknGzlqjA1KYwwhXkWM/cVHJruM7tbhgACJwvA66opWfkyiQyyD4TEIisbJ5hCBySlyB7+RO&#13;&#10;23RDWRJ/2HXJO1aQVCQq2GosWmcgBcMYxUxSkHsYgi5cOfegaLc++bqB8zonkBenMRNlXdy0jpTs&#13;&#10;pDjrbxmsChAgOELKTJYwtakUIFxHXFsnigNwy8NdDT2K89pUNQHkfJmh8WmcQ4Xs+yIQFhS9NTe6&#13;&#10;OMRxpsjxAmRqtTHL8Pj1MWegl4U2xGsnMrTLsK8eSalQCB1XKPuRBcJQMDYpIHAAws0+ZEIAxCh4&#13;&#10;TOccXMkh8bos8KwNCqDMFVUE0cQSG4PuNqU1uixVXqZxvkCSykN7GgcIUbbY64y4wVcPXJj82DYt&#13;&#10;gjmGlLgwS6rLGjrUJwjbUjFy3zbXJSPoCGw97ODwDjm52gXQxk4TKXIW0UTpFpwT2j3cOXsOMylK&#13;&#10;BoCegZCMNIVcacpmpYIpVRhDNgxhgQNK/eV61+31aO1gIphzILNePco8IwaSoMS55LKWSA4fk3ZT&#13;&#10;AtAA48AKiW/hnkQCkPYmwpzKQljtAj5jiIPNAmyswsN8Ycz7hNY1sFqauZdcKdwQIOf+nchNxERU&#13;&#10;hR1vhvlljtHSDWU5M5dBZEwvvZJlhMANtuoOH/0COG1LXBcQJBx8JKTzEXfdPlqAAoWQmMXRfc1H&#13;&#10;l1PAlCSrbUkoR4iCcq/8dS6keL8ckxcpJa2nXCjvRxsWKmD06EOvpKjmyWxwInV3vZ2LWpYM3U7R&#13;&#10;jwYpyw6tHQ13FHGxBifq4jxfSlZY1HqTQEA+IIjgOi0yjVFR1/eu7xFY10SjzS2vsjGcclkxHaYS&#13;&#10;Btl8ySHtmsZ7CCD3mWCZgwsIAqWEAAzWfB6HmpCcin56iwCDTFpAiKQmW6CQGYAzURVtpGEKNOFE&#13;&#10;GKhpN4IBJM0ZTrnMIAlOjPdFIXp7ZRWBRVRkQ0LK2mjoIwAwAUkY/i//+l9XBv6YL4UBH28/Hx52&#13;&#10;RNCbXoiCa4ZJVA78Xr4jTfIpz9A6TLCLcF/nAgMOKEfCEd0VXxxEl2Af1d35zcq2BJzAZ4sTTM6P&#13;&#10;zrikXQYREjbE5fbOCCIMGTC/vnoBQwG0Ku7QFmmz6Jch1ytOhUIbvlzrp/1wu14+jrT8T5v8hpBy&#13;&#10;XtG75ra88EJtB/68IN6UBuhdRSjjKnt/ew9ly5glqpx8VHRP28i7InF4fO9tmKuGznkd3/C26KDx&#13;&#10;CvkwDMBCmJg4FOeXl/rwuAB8/uXX+mG3JFPSipolQqvBGqo4jghA9/7xbbP9+oe5kmI3aRbIhgRY&#13;&#10;I+r7q/zhR1Zi7cYtvT8OvQrox+bwbXr3x3GwERWbXCM6mkKw21mr9pPOgTbkkPjb/E5huN81UUhS&#13;&#10;FOP5Sl1o26dfXn4rynplr1Co+TavF0O42+COEbbZdH3Ma38htC7ru+F1qRgseTFKGxejdSrLw5LP&#13;&#10;Y9+ANVQUbwfeFg+X3A/VXJ3QbCCIxNnwqdpmyVacgbvtH7/cFj2uAXP2w/4JuIVB+3NcL3/7+f4f&#13;&#10;Pi0yKYS7dvf88qE+HTqJioLdb7fWp2UGOUBKcGL8yF4ZzDVhCSMTvSr5b8dzxjwx93b6o5Hxvv46&#13;&#10;XA2ltbK33p+lSE2Fr5k5CzERKzmj0FSCcGDqVYS6cwm6BNua//J2FaV00LVlWZVYcHp1+MfD4/vl&#13;&#10;FfG0QPGT3CTrJCdZlmN/FYw/PHz6mLJ1GWdcMzaNyxyt2pX2trY1D9HyRujbxV3B/f19zGEh/Q/3&#13;&#10;O6CNOw05U8SchyMGshDuNuqQGb3GP27L1+82NhxFICtmDi2Dfv5z/Rd9058ff6jJjORmc1+N9riX&#13;&#10;33Wf4ny9nL99BNJ8btt1JTYrXFw6xYGzE/njIR+An9uCzvuqlGSdXQ40Ar0hilTkt8uzDWOOvN5V&#13;&#10;cbwGWXUU2eNHcK3kx02xny/pd+paFFTR3UY7JP3b4L+7P8wv386RkFJAlplxf/7T11//43cYcEF2&#13;&#10;muKUSbfZD/FciDKjfP/p/u3tvd3sVbGJYLl+6Ke71umP13WMDjSVdHG+AdC4uTnUK/UKPnUVLoVL&#13;&#10;dIe3+NvHDRWbVua5B7ggkcU0c6Wzi6tJPRVdeXgYjbn7UkvvOBA50GbVS/IoehRtdf+ZAIMlO/e3&#13;&#10;rqqb3SHGGILzYipU8/tvL3ebQ2qVrDcvH7edyq+//paKSHbsQYs5z8CBrbw7wz/C6rpyM3itIHdJ&#13;&#10;r24EjNRrtDZgqholZhj1slKA6rrFeVUyfzufnSk3oj2IhtY40XuYlraMa27H384ipc9d8/cTftx/&#13;&#10;berd8vY/Pu3AYrU4bIKgnZTTdZ6vumho1pKxcrgtmbFl/KhlbVNxDr/FsLp1GmdJHypAs7VzURUh&#13;&#10;FKyqv51OsKDW3Z6Pz6T4wtL46b5bp3f/xsh2bTJ7JO07y8PHS9lUizExq+PHW1G1zYJvMWQYEQyG&#13;&#10;Fj/ggtpUeCgfoe03EHkPVj+nc++kYE3NGzpTKLLDfp42+68iK3OLhaLik8SI6SlZ5vF5Fkw1zf78&#13;&#10;fJ6ROCYsV7sXwHo7eS1KNtjSzEM20+SD9x2myq7mxlJdsHkdO2c1E16vShCV1/Mb8DYk7xYTdxKH&#13;&#10;26w0NggGTLiQFUf78uH08lowcVdVrqVcsJi9fQt0ryjkYfVpgxoBBYcaN3+h2366QYXSp13s7uw0&#13;&#10;33G2LlwV4DQ+R6WXW7UpAm/FkFcoHB3S1pXFJiVaYirLdp+MgzWsC/78+y+7loO2TNat/W3/3WEK&#13;&#10;2LMGIWPwnKflS9UdPTURgOgKDG3muw5kB+Oc6kYd3+3nh6911gkRO1qRRWDxP/PH4XYJMJeMbb+u&#13;&#10;y20VaRNRMkmquglyTACn4LZVU0vSn/4fcmDgvmCRgvdJ7O9XWe3RtVUKJz9a0hVQiVqSwgr09tdv&#13;&#10;KYGYc7lCh7ncq5d4bLnBm4MbR+YtLWInRRgv648b4X2x2QzGJW+P41nH3LR3ek7oMrj1emhIb1uf&#13;&#10;kg+2xGpd1laVrVCviz3cPV0vfTAg+pipicknGLQIQqLh9ixZ/Ut/pI3UyCkbMMKDdoCW0mO9XAtR&#13;&#10;BJNIsbiPi7dr/elxjUvM0Fi4DMlTvVgnVO1ul7G/VtudzvDesPPrAAyQX6rLz79B53/68qnqwFKg&#13;&#10;/jLqmw+bqrjZ7abGxIliV2Daz/nbcUXWFEVDCsGJDP9NR8DJZtPb/0i8pi2gbTJBxsI3strSYuVl&#13;&#10;LWvb20qmcdG8QKsfj1fvOfUeAQv3Op1jAuZ2aMDg5LIM58u3aNds2gCAVBVc0GO7WWKgdelSDyc6&#13;&#10;TOt5NN3jbv4GFNtNYQaopQz1w3tFpMi1QaH76TBdz0+fN71xvU0AGaJbwQtAi/dvvxZ0t/YRfj0w&#13;&#10;ESFM1+tZBhbbNgTiLPQREbZQzoiQM6OrnzNwMokxO7fGXdG5BL7WWduZctQHyHFJqHh9fy/bZg3L&#13;&#10;UZ9+jJtUcwTyd18/W1w7Rxvm4vhzgjuxelBUtii+p612H+f+7yBUsVRdw2mcEH/wPxvjUhIirwFy&#13;&#10;FLnLpQeLOTsFeaHG1wd5gMhjnufhzWhcckqg95jAwYrA+UrYgb5eAuSSLKb6pwdo03pZngrx/Zc/&#13;&#10;z9exQOQEZqDnZQhmJg3rbbQpr60vrsLyFrI6q9FH1ZgZzre4rUE2dvd4fx4n5iBqRLJxI0v7sTIR&#13;&#10;ibIcSzjnxdzG9cyUpLxdp0XP5iTMYQVIKoNBlHm0Pgq1oyumm7QCc/NImsnRmkt3OoGwzcVAKUIE&#13;&#10;oU76YzY2DyoXaLZag4S3W/kRzsfrZTHhp4OyuKpVsYzDgaOX8MYYYidhwaaoi8enjScrBajZb5Dk&#13;&#10;Nz1P42BB7g6H+HEBm6nuaBjcacFrv/7rj//4ehuBHurdY+CNeP829KxUsN0QEgFyUVCVVhAw3TD+&#13;&#10;Xdf8u+mbIUlGhtsp/EXk0Yi2MMmtuXz57bWrVVdyi/zpdHp4vEskVKFe5+tmy/Rrzh3DLigLbFqX&#13;&#10;LqYQW9mMIkT7+vDd5nj1DiCOYSeIUGvOoOW4CH7wfeBoy3d0USsdwqBLWqQu63U5Ht/Nsnz/uKlL&#13;&#10;Mfrl19uRAFiWDwwVCFDBB9rDnz5/MQ04v74WqtKrv8Xo11CRKtz8WdAvf/m6XM8s+JupfzhUk+G9&#13;&#10;qTbuDRTcSLosxb7wtMZ9nFX9pE/MwzTEaUtsrT4Z02928q/vs+KMpvgWLtITRrlSavFZjlcL0xrT&#13;&#10;7uFw/uM5remxe1rT0TrkYxCFQtowjGMKqmhBXsKU8oozDfXdFgrASyB4Pv2bxolULfjj5+euraQi&#13;&#10;MbOinsfbsu8er+f0x3J+empDvHB6N0YzuLnKDPlk53i7Lp10V6OI4qtbBQLoTkTLkC6ZHleLPCEa&#13;&#10;g89tFxH89eP5Ht79t5ePoq0hz8j0u7KZxjl4A+iOkHq8LsABhqQzEQPaQ/eDLFRRjMYqnHphfbJl&#13;&#10;XY76on85u+wtidvyB2uXz989fpuPKIeqlSbOFd3Fhw5BWiDJ/GRwKStxHD6kH3fyT3pYbOVX6VMf&#13;&#10;K6du48IfNmvUzaGe3gzpPsGEok0QS5B8124K/yIeH+/KWiaQwaj2P8TZh9sSzbiuNiLvsK5zfO4F&#13;&#10;yYlGP45p0mGNgLJlHJamriSnIbHTdKHO/7Dbnm+AH0ClWqBznDRW5GYXIKNKd4jwVSciXY9KH7Tk&#13;&#10;yF0M20YIY8qZ4jtMAeNJtEV/O3WHRlXi5J71GxQAspTEHfNZ2nktCcH/2//yvzsOAiWlB/P9Cn1A&#13;&#10;11lJQkJMdhUs8aG5PtKRUZ1EmQAiErCSDvxoNHUkD2bNh5O6hXRthS9wzmDkW0sbq/7gskYOTTY9&#13;&#10;bsgCvcyu4fTCNwefXUZuGg4beke5WHMw5N0uX6Bv7iuf6++54pH0K2XktHICm0Yw4a8ULnUc5BVd&#13;&#10;0mR/LxULS1R7qUNOtBvIyi/ROxZh2yiCuf//uznch3jrZWJDE+IiGFMEFbVJgkrj7JqDoWa2pNtV&#13;&#10;4/ItS9U8oAgH71+m/SeGfOHG+a6i/GvSFF9h5iUjqhaiEnQ1qNIddoCRjNtQ4gsyv5wOrVxM+Hj/&#13;&#10;gvhLefqHslumZfWZbyidNqpQ0Q/3IMZhCOv4SO9u9IzSWhD0AYsyIQY5zFQvaSarK2CvPFqMeoCL&#13;&#10;v97Ne1KfUOayuOuGsNbXrNLFXUnwNf+yGr36oemmt+QWZE2/YQ3BdbmisLGVSFShqRDDeW/OeWIK&#13;&#10;cpvDzDe14LxApBrXMS1umyWhsC/kddBNuS/j7d2cpHBmPar4qfO0goytHrlP4/ny9aFG7+Fnbiyw&#13;&#10;OvTptVtyzwsSSEod7o5H1eNat98W3NKZwVDy0Mg1wrHslJo/WTkNGd4Qq+CZrVyJZhhCY9oIq6Ah&#13;&#10;+gzn83GEs9vwxTpEvBbOdKiEFYOWpKiYOL6veYUwFRLOWd9AEn6tOk2X4mWJa+JUOF+QDaT0t8sr&#13;&#10;kzLWvuFJ+snf9wGsMEZSkpFGmlA8LZ7T5h6R5MhsGkKjoVO0roY3ei0KqihfQ7kQEqEggCYBbk3s&#13;&#10;4QV0CRpWvz8q2TaHJ9fP16SvxMxjKtbqj1+uBD/cnL0+n1NqAmw5WJ19fzgUYfkGPLTSAwr56z8L&#13;&#10;YWYnz3O9zUd42dIYtjt6s6W2Jk6gtjVvD18rh2yf+BPrXxZe9fvvlHUT3c4rSAmKFglZjrZHpaW9&#13;&#10;fGobPS2orFTiDUj3JEMGXgPPjTIyChpwbCCis3cVtiS8zafJnrOzuYZKmHzLx9rfMs606VBtcNwC&#13;&#10;QDBSEceD9MOyJsDfe7Ngje+Uva7BdY0skxtrz25+KAgXlqbQgjxFSDIoPCP/OM/keDIQoMUGmLJC&#13;&#10;fDtjhEUiYEqo1D1qgl42JP2hYZ5eGkU2m2vOO3cGj+q726AbPAB3lmI6Fz0ndwxt4bW5tuO1Lq5e&#13;&#10;Zwmtk0zUa3SEvUX7o06uOjT9pLK5iqIap4UVqHj5lFYYIxxzi4jMgLaZLQ5qaH9fP4D08LZ6CIcs&#13;&#10;SFoEgVmKIdMyBQ/6KV9WxRyozYo60katV50AQ1DB+yjO0Rty23zNGCpP0mp95UA73cUgDFMt7KHs&#13;&#10;CYntrqWAIjnTuLQoGQ3koYSUziU7zLNb6e3G0L0Y36Co1AxuMOH9ZkOj9rfn6NQBpXDrnyliWScI&#13;&#10;AyAQa33JYMN0G85jiLpPq0YrFnjvy9Um43L+dSxm20D0MBeDHAfM3YpvrgPVs+WWuNEI/FR6UNNq&#13;&#10;/rjt2rhrs8onvj9wNmXq6y27HWkNpgzXVMBQoAd4o8nJzAugYc0yjMcMPK0DD0FqvO5rsFDOrtOM&#13;&#10;n8oFOsvrISnJL7OpCVHQBlcuQeEB5tEM5dAZt57tSVm8cM1w2rbiN2ub4JP3UM8fwshO6vEGNVnf&#13;&#10;PhQnjuTqAib7UZ0VGZQAACAASURBVHZbVt+jMS/rTSB/kLm+ElzwZziEsJGROpv1EjVFYer3ob03&#13;&#10;m3OptoD6E9qzf2DHZI9eZtY+zurCarYdlvRakPuAcEIpkSZJo8bFGFGo9+Dud2fjfz8DmpAJIlkZ&#13;&#10;ED5dLnNs8ErNx1zzC4Vy+5ueMJo2kic3htT4YWhgF874zTqRv4C1qLwit/XvMwsqBXJelb2s9x+W&#13;&#10;gDAT6pYz7b8RyDYT9HXXMpJPkExNz7NtZneDd9i9hyCWUOUFBS9YcVhvU2uJ1StniM5PYtdxDAse&#13;&#10;bwk3h8kxMQSF/F0KuimSrYyosPHhdF3uSDmw1TOQt5WLP0sucxRt8SWf34DEZ7L68WknJjUX6tKN&#13;&#10;m1PaPE3Z6DRvonnrBG6rNYTOdH4LcFueT6GUFlMckOchkD3MBTi5y52rsycks3WYrzu/4bdqExeI&#13;&#10;ld9GwqYcnEvaAsncZuuuYOTb+gZ8LGvswmx/4SrVZS6VGiH7ZvD2Nrl7mAqH6Fqw+vO6ySauqy8g&#13;&#10;qyb1frlMKvEMizRV/nziUM0MwuztSjVAFm6KFsYMYomyc6RY5Z0Yho7swU1ND99jdkdLsrozITdh&#13;&#10;uUdO51WKepIMEFQLEeXrSmOsTEEtpXCdLpu66Dm+sxSrPKeeZM7Axr8MhzlF2hn0e7FN6Tp1d1+y&#13;&#10;gTUpt0WAzkY9CpLfc7kzrkoJz7d5U6rHcwxzdIMbo/Rs+mOW97aKDpDiZJFS8cVbSMrb+6pSn8Bi&#13;&#10;3dpudoPLOKY7WU4kQMaWnC7WUXvKMEFmYU2WxAjZYpZQGvR6i6ZE82cmeG3m6H21P7BLpl+0qS6+&#13;&#10;ejtQoFDEKGJEuCYPFIfzcaq/kzAtKZTdziJh4yEYVvMnPjoZE2UhiBnqHlaO0RlHAl+RwGiBw1yy&#13;&#10;03TGhNxOt6auMd85n9ttS5ML89es69pjO0GRlZ1TZuACuooRBZZfYI266CGRtC1Kpt8hBGENF6yz&#13;&#10;g54VMl8FZjtfRflF5tfGfJw3oJSGMCdIIbIQg9W3MfEG8403Y1kj5PLCdjghSeeR8zLzbk0T3Oy5&#13;&#10;KmOK6L2O9KM7KMMNKCoLsAlBZ+UG+KCKbdaOVSIMej1h6T869sV+beLel+RxZ6bxFj0+x+Ey2+jw&#13;&#10;cjL1hwS1l6E2z4E+ZPQm/Qk/bWi6PTCUV39eCNvh74p86sC/Hf/xE2eA5AwnXBkNGTlfpwA53v2O&#13;&#10;imUl1zS09UEsIAUhy+jX3K5DoIHn+Z3/6UdjPQr4mztTJRPIM6skviSuLlYxI/P0W6FC4KNEjVMi&#13;&#10;3Ij9wG0IoWXvlwGzuj33jIoVYA0ctJbyu9VvDYrtJCSbDP4reKqpgn3oC1qfln7z6SGXEk4GUBss&#13;&#10;YbETxl849HCFXN8iRpHOIXyksiw2YdBscWKL4cO9XvqNJGxj8Yc19iMW101N1/NFMVAwE3MNMCeQ&#13;&#10;lEuwrFutiKYh7m1DdQQzKdgMXVMuenVhFfHrAJnRScu8ru3dANKcSVyebQnErsAk2VO/i43J8JpC&#13;&#10;3q0FesRMmHXkxbBCFKrDukgXZ49dkro63A85LguS9FN46cWnp+f+o7PX7utXb0EyPImR2CZHeTxN&#13;&#10;VZU+7drok/fMhrGY7EHKuVR1hJcZ5eLzcq8F39DbuOkNpFQmlq4azutwH/Yix5BpKj+GX+uNgiSI&#13;&#10;Ztpvd8DrtBqk1NBdXcBhlap4+c1NrOVA4qwjqHyP31vZ8k181++GaUhwwnuvVxjmBjbFd08zAjZn&#13;&#10;b4ASKOqFHu8WHACWPonusoB64T7m2eaEaURrhgtVEnWCxwA1Jes+f19lAsLCMmQj7bCCi8+5qPMH&#13;&#10;ho5VTCtdNREXYSEr7TdunGA0x5JktGTgAUVJKhicFBIBBpNpU+Pxes63IngpnKrtbm4P8D5rkAPC&#13;&#10;urVGp8QiKrQ4M9sQ7wSc+wVS6RG8xlDzxRIeIfUIFbs+MJdI5ixbGUgOyoSiV99CNCDk/QhFk5LO&#13;&#10;9gprtJ27GVMFQUfnIyaLggwajP/XP/2XFtbqBsEdLsMPiBQLjBG4Y3+evUWSgxsMt9NTd79cxi0k&#13;&#10;2E9YX2rxRp/+p1yTv17+/c9lRS8LRRiX5YQMJiYs/lPx3VslPfdNJ8n1m3f/Uor03ZNdSQkuvzsl&#13;&#10;j1TVNkzqwnhVsS8sllbMhHo8cl1ERarpw9Jwftae1q2JhLL8cnMY5ZLh+La763Zx5pUcSckTcVm6&#13;&#10;xk/NzFwayzsYL8kibDRSYlOA0dckSAAzDViWn7u0ReQd/hqGQCNmoAIJbeoTWNet/MmA05IlJ3o+&#13;&#10;fZdWr9fEa5qpBX9I7Jbh5GDdMOwA1ICVqfiP2+/br4+WQPfr5Iwrtzvd7JwzNvhFWx7w6YUHJj/c&#13;&#10;9CUpXMa6QhyYP/Di4pe/fhvo9xkv/Hw2Hyf3maTjvRqHhUd6mee8vNyhBr4GVeL4sLEIL3Nia2MH&#13;&#10;s5zedNBUCBDoeFox9EVGUSBy6DrNsO/0OXztT+HHejoPyORP3U1j4IhfMGhuzV3tOAOZ5no88Cd1&#13;&#10;+jjTmJXYgEqsMqe0d+mII0aZo76EisAS9Ww6J1rlxLpicvNvtzem7pdpK/LEBLK93bdf6Qe35a0s&#13;&#10;eNsW7uf523qGHJd7/nvKkp6wzPrnprhXEZWZtpmsx9SDpGtszFzXu/sjts9s+maW/0yuZP52CI2+&#13;&#10;2xeUqZhG73cxoZQKIirb56Z7ef6tFMhSUNCScMaWYPPQbmuiUjLH+LiZPqZdrn/xe732WaL2oV0H&#13;&#10;tjx/y15g+SD6kmaeorEpyWZb2FCtuk/Kos0EKTh05/GmT1FCzFZjUqOPGk7xYUdP/fLUHNAYGFTt&#13;&#10;p3h5Hqi75/X7MheiJDDGgU4twvTtcpXLJ+jLsj19aMLWuwY7ni9Y3wH7sb27pXHKZ1v+0Jp6enc+&#13;&#10;LuZ8SSIO6eTLvVPZkgi5OE7jA2+i1V+fDh5/vIfJUKBncic+DR+vlbv1oJf1Nia9rGdqIzAYZrmu&#13;&#10;mLiQl0vlAb+E8fs6LWb548xF2eTN337/FsuiDZ6ChbvBv/1q0dfq7ou9Lp8KwT/d/z6/TrWNdwWk&#13;&#10;n3oDhsHxg+HK6bCOWrOP+bB/tDikyjVBUOrH8bQvD1x+gmT28WVUe4Fx8Evyo3w3PTU6woBUfbrt&#13;&#10;vt8dl2FwmyEISkoWkZH05fZilPw9uq4eFnFH4BzWV8M/u/mOq+/n3y7k/us6jdH3j8IeVyjpdrmk&#13;&#10;zbe6z6sS0btnXn8Fk4EBzqsjlEMI99s7j+ZfYdoe2HD8ZVssBZEhM0Abynkaj6lZL+Tj0GwA7qsd&#13;&#10;WHQvyaxYgG5RrKtzVwCHhuebh8e1VxwTO3+p27heWVrk3dP+vRxW/GyxqtkuJ6U5ORFfjBa1MKw8&#13;&#10;ruA5tQ9q11THG5Mb3l++fW5VYNvpBvOSq8i0my5vx3ZbG2CXNOWPcw0RewdRPPtFl5Cei7LckdPl&#13;&#10;YpZIUPuvu6/99VbUTagqsXbDNZUy6HXkM74PW8MR/mGnQ8ae3V+rqoYF4U+HB6Ff0FPMs/5S3g0G&#13;&#10;1iqi9AKQ6tQ/SMjRZMLrJjyg4X0plzJhc/JhtlNZkxn8HiOdL7Bv+PG3N1reJbbbVFtz/utObkCP&#13;&#10;7azkZxiV/PfXZzK6UtwVufhKeL0AGNDs8K2/2XHsnmQff7OpiKWww1TmuBeLkNWXx+6kreHJDeM9&#13;&#10;Y2H9IZWX25qE+qliYz89V6BZ3yCgpzEUpNyo2UGcaAStrAJCq+kFRafn5yL6lSo/R/023YGiX+Ra&#13;&#10;7J9xzYGa11nAiFapl8nlud4T2M1mwVGZXh6BarVjJW/NbRqUKQ7Rpf+o0ZeVkLoWhw1nf7ijeKOC&#13;&#10;wczMVCX2PkzuPJrNUxxAlIft+bnjW3a7XYNZqm1tx3oOeXFpwzE83IH5+C8tev9GQeOoZJk3yvWK&#13;&#10;V9Pi+QaEOcZAGNrAZJpa3imVTtPm4aeQ9bJe8UbsRkBVtZCIeKI61JvCiTgnVSnHIZqGAX3H0kxy&#13;&#10;Jf6YXrcUYURxFp5ofviXo19m7sMZqyqfzNk1eZeyq/Cc0dV49HBr78Q8L+/ucCBPpXQ/fJ//bawe&#13;&#10;pNbrzfke3m/VGYMCvvtvj/WPfhz3GNt00mnpnvaww/QCGxAhybCidUIITg2WeUkC1f5hRgUqdPnp&#13;&#10;nyqttdO2vQ2s5euk/+HHfzLm9/yX9rz+UtTLAzi8RFA/fCen3xL/jMypCec3+S9sv0w6XntwSKJ1&#13;&#10;yV3n48/vQ3IsHkyue0+LT43PPc5vxt0l3+8eD0ng6/H/7kIi2CY9284L4WvG2ZAY75zLjz/90zB7&#13;&#10;Xk4GDZvHaj0Gdgt1UWlryj+P5/cZl+DwpaJpXP0gWnL/Chb+FqK+f/gy2yIufwN4XZfTl7va/erq&#13;&#10;SPxtrli1mEtXFWepcHq0xEYxT7cb+oIctc9//PrPvOaAXs1MnnZ8HIr2n7/9OuRyD/0iECgVmqfr&#13;&#10;kVGrU5hz/kuDmbtRO1b5sdbNx9dN++m4aPp1e9UvWVxsvvcKM8FrAW24fF51nXJaZvD0pwkyWJD2&#13;&#10;SZL2ql+u3drqZyAbCeHUj3/DsNFuRQ39pq/tGuuDP87p78/ok+4YEZO+eZwuuCOiIUBiUf331/8u&#13;&#10;2/t+IXmdRouNswXnS0n/dnkLlVC3lwmrsquutw9RBTqB+xZWbLRjHKpOkwrI+8lAfoPSF2EdTL3C&#13;&#10;mpNui44jZQZELXgu8n3CE1+W71U5qE4R0E+nWHF39zKlvtl3L8F/CsOw9jNB5SOqZ0Ry+PXn//e9&#13;&#10;eczm5AnqtYuVdgm5lbkKQLR6B/tvoYD2zz8+Ho/fEEvVnj5u2v7ab+p9e1UbVffnq79FW6eOqXKO&#13;&#10;FF//431pvuz//fj3h8fvzDliWvYBnecXqyioyvKYW+9LTmXNjtOb6n4ktTjqwY6TD0VvmUZb0KOi&#13;&#10;2/SrySSXfINRW4id//i3z+BP2C/ef+CqYV+++9Br/f09TpmQRVTYXVL3BACBp9PayLC8v4wwvSGZ&#13;&#10;zKoWgfXMw/zHnmLayQJ2tWf1fsse1uf0pLp/D24heSWBvS5TghvQmG+retjDj4917a9++MvhX2Pw&#13;&#10;vCbeDjNR0KZ46vlXWfF7C7azv3tV57+kOk89SD0Vgk57YbprZf+m3w+PbZ6Pnsb6U/vRf+zu6tv1&#13;&#10;o2qFjTjDzcei7xa5Zdu/HX+/+yTytIa3PqUW90BA3ihuxSsembymblSm3xJ6lpLk9Wp/Nw11ILz1&#13;&#10;pOVqB25jl+JpWz9ajhg9T+u9XH+ZV2D8HVHXvbrMAZP9aX73F8yCBdP7ndw08R9BlI8PX6/m78Pv&#13;&#10;Gd99OpXqwaQWUxzW8kR43e1gMf/8caeQLQWPck920caq2HoBTv62XcjSSI2COiF2X+Cp6uZD0GfW&#13;&#10;GuRkhT6rZUDkDGCOiBb1jDvPK38pD5AGqdhvv/9VSTVYl7YkPeIWl+6tZ7NudEwFVqpbrOt8fMN+&#13;&#10;4GvxI/dvsu68Zz61RLnF5B/Pyc8dzpmdZy/y2thvsvxCfLDXq8C7lgeoHQ2wbB+18WYFTBS8DH4c&#13;&#10;96oGa6DIf7td1f13Ow/bnHOf8wVCTNujl7C4nEKrhhVwVG5epliDs2Ksqw+61XYsgDJ0t8rye+Pf&#13;&#10;pWONl7OC+9bk2+U+IANLDOOyLFdZxXq6zcPlMu7vCivZFdmXoJ/kjt19cACbxMzq1lnjTOA7z2VP&#13;&#10;BZ6tg5DDCixLuF3Nw2538Z4K6V3E0IxPmPCC+VbKwHNx+3nt6eqhn8a5gArXfwsbxSSbp9XntoqG&#13;&#10;kHQajrhnGLal+lNMR/G1CoSEKBiLr8MMNgls7aLji2Y84UfC3q9/36qilvzGhHszlBTG+Z7gLSCJ&#13;&#10;+lVOVQFL0hBBacvx//k//1+EQlnh62QZ4cBpO11UwUFkTbuVqjZDKBHVxnbbbrrp3WGfEUyrd0JF&#13;&#10;O+7K4v1ii10TIY4epRjltk0Zv72fGIE4a5AtmOxCuM5Xj8yodZVCUZYQ5g2uZwaPx+u0LjGNbVEJ&#13;&#10;RM18tQhO/SRkyVGUWEBCHMCFm0jZhGUVEAPIJnvmpYSEXkxeV5Odl7C0KUQhPVQqCgeBLKrFrGm4&#13;&#10;8aLLATkUKARWf2R/qnzT7XYIwH4ZABIlLjgGNYeohwtLgioBC0pA23aH7c7GEMAKrdsWlSvU/GFF&#13;&#10;TTS8wcC++8c/Dbdbsi6jVJSMUrRcUpWRSFgx2XDRdRsNV8dcZXlkeNILb8ro2KHp7g+tmec0g3Yj&#13;&#10;Pn+/uV1MgjNN+HZbnu6UqPi8zqSgKSQpZVocWO1ixkoWj4e76DVNrOtqwgHAYNGWKq6tRc6uMdlo&#13;&#10;C04/zFCxguS86CjLyhjPmOQ8un5GiQPPhyV/m16LpoIMpTgRjK+nIcaFyMbZkKObfYp+hJAUatfm&#13;&#10;lCZNSqZpbOrWeqf9WrUZAhqdxwThmAxIFJbLmFPGT59VW91/vNlW7DGJ0xR3pNMk3HS4TKEAODu0&#13;&#10;UV1YvJ0JrEJGeRmWz1WHE10A6aMzIQuSM9CENDHAxIXHUFptA+qKpuKlnrGBq0nOJldUu8mmTPhG&#13;&#10;VO9hwJBhyvMa6wfW3y52Nol1ZUYhR5cMyK5gpIZ0djHE6CYNfHIi2cUQ57lO223TpMrblRCo9lsc&#13;&#10;M6PMAcIr5mNanPn/SKxzJdm2BEGoe57O6MfdY7r3vpdjd1VXGwZISGgorWKGhoDEp6IgIGFVlZmV&#13;&#10;+e4UER7ufuY9Dwisr1gYgXndpOxs8D1hNsJMPeKRJHG7j4fnR8Zpg+jP8YIbzANzSmPGns+Pa1wy&#13;&#10;5sLb33XteM9F1uJwaKQnoioCtQ/tOgeBYbEpW9BXYmYkc2RhMvNrpmdKWscgdNnByLtKcQWpCdYL&#13;&#10;2R0rLofOWE0xFhxjKGNIomK0Jiz4iqHRhoRmJRhPmDQ2LoAJlQBEgfy8fhy6k03w8jofzufJmh40&#13;&#10;y34RGLdc2biVDdREkQQ6LGxwi9kygCIc1m0XonYOEuWMuRFMODukOR2bnmIqGFN1Lxq55+3cdHc7&#13;&#10;6xgbIY7HJ2eXVMzq12chOWr0nI8ter9bskeuSVG57x991tqOzekIU6mZit5ZkFvJa0mqShyeZClO&#13;&#10;NWLe1abXkAukDFe5FO/CZrUR7BDv06f+5BdTZKVTijCrAPruACRZzZ50lhwt41UxXhJgoCOhd8SO&#13;&#10;3+68JUEFRurHf/pPxedGdT+2FTEmRDXbwoyOIDNCIBvpDnzGW4ZJ2sLkYWim+yxEt6EcMtiX0aJd&#13;&#10;UaEXnxlOe1GtcNTF1dQ0slLV5IEPsm2rCLLAZ6HaXATi9c1/HERdSyWV9CSPf/1WGN5C3IXDDvpi&#13;&#10;T33tiWJKQl4KCIu+kpAuP9+LFB/TLPvqMr2yTDzCAuJgNw9MhRFw2bh0X3fnF0zyTj3LEQKMJAsc&#13;&#10;9o8nztLQkslYStgw1DGr4yHXmK5f3xFhuEAiawNCbHq3TgyQoW3a/gnK8u31aymuELyHnTFUMVRX&#13;&#10;co9O1i0AEBWlMqhh3nxKUZrdFWBv68YhyF6XDPCguv4UTCBUUUa8B5Sx+oFUGynrlmjec4befjl0&#13;&#10;1kMmalhQ3wxVxeYGEUoEpznE4C3geY8LtV5JLjiJAEucAELLrgGiNB4FxhKCfVdmScYtrMk78xln&#13;&#10;yOlkUwgxpnK5Lu2hpV3tXVz2RQrgsU8RHuoO2iihEIVlC5NdDrJShF3u5eGxyrBo7eSARXRY4L+P&#13;&#10;dyTktN4RRHumPNz0billnAIiCRJiMi4SGLna7Fx1aB5XVbVKykW7iheXy3E4r24fmqztiGmCU6ib&#13;&#10;njooLNgQl8FyxA6iE9VZe73Hqa2a//vv/3gYRE8TLNyUiUieMoZLGm+GAcEhaQmefkwCiFSYXW+7&#13;&#10;05MDYWOb/YkpVbKBoeRkueKCiu19xaSk6DjoVT9E70oyJs05SZ1swD4ZwyAXWAJPdJlZ4djRbfY2&#13;&#10;OBuAjbljNUaYQ5E2ly2URNIsEGo2q3OC8+3eeuRsUzddodXFbAquLZUwRooJxBDLqjmeWStFghCk&#13;&#10;ShKTIsgguFQBzyGYlkk11VAT7zCiMljoiN9HSCljEltoKQY/f/taNZUi1IZQEGRRUIH3ZGXbhvlN&#13;&#10;yJpRkS1yMRPMCCiINPXLICjx2+aDQXtSVUuYWO4QNck6u65W9l3Tt03Vp2hvl5+SomgyKeUJtyyR&#13;&#10;4nKl6mnBmYgAUFWlaV0L9BSEqg6EQkoZaaq5+IOoOyp9CRIzZ13XNHlh87Ls20ozTBGRghAgnLQt&#13;&#10;gMiT6WZFp/waE8VIIpdzVZzXe0l5fb8P3dmDhHjKgBSR6ofGO1pDnmxkmTZdt4HIiOjo/98KjUkq&#13;&#10;nIpK+HUE1gZkUiE4o0E1R9vTg4jex5jul60/dI2oRS6R1CUFXFI2PsXKxrCnUJD3gFyvr7mYAZGN&#13;&#10;hD37xxqgJFEM8+t3QQ8Eo5q2yGKTYSXZHtzVrcmm4ICUFWQZ+FRV6uvHP5AFB9gVXE7nNvkN4trp&#13;&#10;vVdSUdUqwaRkUlJCERZS1oq0y/IhOeMECErfVgsYsckBlHSAS0qW4GmZI44Pj2cIcQKeRLhc19So&#13;&#10;8+E52O081OslBGhA9DIhqoSJuap7ZL0GvnA6rUtTP+G4OK1hYVigrqowFt4WGC0JIZg9EocwCia4&#13;&#10;1Ua0Jodc1lTRAKure22lZKnwuPrMjc+Gu5KyD9F6+/ClLwEiSgmmPYAkSUIJEMxzRUvYtntCYVw2&#13;&#10;N+kvx8fFrKPKFDiS9rY5oYZm61BOEwZM5PrYI06Xt1vGiXDsvFZBFpNa1cS83zdnY7LBt9TN3z4y&#13;&#10;iAA61J1DiIgBztnnZ0kWcyYqC5EXRmF1u291A37Md97WmeBW0mwz4kweZNYGhpSCO3RPVIpcordr&#13;&#10;EDXBg2xF5h7iVNUo5wyRqtRwN6s8nyJUBXljdwNyiHtewnV+Pz+38w23fSulzKxYTEUG4XZvz9br&#13;&#10;AxOYMpBZnuA8ruN8n1WXgIepFLNbBmUsAdMYC9tscsCKs2AmwyN3xhkbMkHZQKwwFKWNjFYQWsMy&#13;&#10;vforoXx1BlY+p5wAnPU0hmmQyru0jJOA/nLbi4eiOgdrGCTPx6d5u7dtzRM6435Nd4kl502ImMl8&#13;&#10;G3cAEJElS4IpLjnxwK8fXxXHOWpMm491C0CX7DnBdQJ1U6NGRYAXs+O6yTqCxodSdqc/vB54FdZd&#13;&#10;QcQJF5Dts5ZChAKl4Nk7Ftk+v4uqS5BsKeUQEkFUCQoBKMkt7lP7xCpIoAKZXfZ7zzkHDhmzLoZi&#13;&#10;aF1yOSeYSw4J0ADxmqMgkQsKJYXmVkc6kA4g6EOGPNO2+HdLWbEaXu9bqSocDUVAeFIYhB4qooDk&#13;&#10;6/vSUtlTYlFESGXjh6r10cBQzGxdiAxDQoXLETcYwFjVlXauqioHOcpcknry9+hNwbhrD2yQIXmj&#13;&#10;9/OR3FyYVutyyBkeO8kELghCAyhRFaPbPPJOAAuQRaXUguKISkI5CwqAIJDViBessPXG2N1a/N/+&#13;&#10;5f/ISO/xndKXYI1E+Sh44dlrSpl0Pn68zS+q2/VWQCiliiWtesOewh4zkKB1E2rWtNei0TejlLAV&#13;&#10;242njB1ZgcU5r/siNp5Ji1ivGil7UNZ57KQMC9gqsewrVbSqs7I4aUtUjBFJVZuYkdMVxDqWv379&#13;&#10;+ecafthQU6mg9CR5YKniEVWrRw/D0d1vIPbyRa0Ox9KQPSDBIcXzvvBgjWUgoywKTa6rAgivRfco&#13;&#10;oXEZkeAJyj5yCpy+/khaTmSreQeMAMRyQs08FsF82VkCKKSZIjx3/Wex4lcYG73HoDUOfvjdmVDE&#13;&#10;CIYXRENGsSCAyqarQ3UzH0tZyY0YVICgk9ulaaWw8/guSatQU/AqO2v9sUofQjR7pi9tuKxb1Vce&#13;&#10;GRL5/HZTkNptPX95MJs2s8HYs8AL8pkYXzKt633f59uIIIScJhARxd3Q45QoAEk8Wjepqk0e0noR&#13;&#10;GweBf3xfJ1JQx2UjoQBdXe4fk4JtoRPATyB7ULRT9cBhyWKdUbV/7+r++/pRepG0QRRUgwTMsSCD&#13;&#10;9y64qkbfv8+SDtsMoACST8Gq5S6Uzjsq02j/MAyhEg6oxNoB4ziXsIdD0wfPJ/RKEXuoTirsqP9y&#13;&#10;WWz93MTJNS0pcDcrhbxekxddQ8cRRE4yRplK/LirldeSdZVdqQklE7y8fYQaxYzVYZCzSacAA0hL&#13;&#10;MkzVFgEcRUs4xzxCNLnEZYweZhgywE2oiGgzPcNaZ0t3DEBCDO7JeuuN9UgOmDodHWnqZLSdc33o&#13;&#10;LLCf1RM9MVqVaXsXrkNC3LMj1gajt7QGvjfbCf8e7fPaUTlXgWXalZIuV0L6STV7Kdx9v2x58ouO&#13;&#10;W83Pp4ab2QJH8/7xW0V4VwNBHjFYwwCKnNnMCymcmlJEKJjfCZIxqjC+jVmXlM79MaPoNcMMAZ4G&#13;&#10;xbLbx/FSVBfh94ZKbsitej+AZyLkZZy+qAOsOhuBgZRsAHBxeHmCP53hH4/9qaXVsu/UYglxXFYC&#13;&#10;YP/4ADH9uNxp6CgVTXNaU4Tk+zSOQ/s0vi/pDjkilBIL1v0jBOKLiqiQu54hYy0Iv3271D2HPNpo&#13;&#10;m9UVxynqc95cgsJytkn+sFwWv+g74TSmbFe93Ka67qiEehs5yqjC1n1kGCNI09zUxwoyenh4XMN7&#13;&#10;3bAYt4adOGAsAJWJwjIcah0MpFkufktFe8ulzLtTklaS5RxBQkVX/i5TszJLQAcmupKd/GWdOeYU&#13;&#10;0L9Mt74/pj1g3gm4cYIrQB1/Nz9sYnInFFRxtrt3wayetzXtDtqGmjvPPEGSpiqKgFYSRZjg9Dv1&#13;&#10;+LuX2q8U2mFFYyHJBAd042NVmIKSVofIPB+nESKYalhNqTodm+eXW3n1kyUSV4CU5gkKSHskXJQy&#13;&#10;t1VDCb+S/Mvznz+m1+GlcvcYXZEMNy0e1+8KsJYM47bkmnMBx/s7fiad5hEjzUAg4LZcJfXJ3A6P&#13;&#10;f9ZmjmGKe6WOGzdJTN4itG3Fk8JPyoj6U32K2tQULknJPo3r7eHhvJitgNAqfqjFz/tN1J02qa4p&#13;&#10;jQdod5LMhnua5dvr9dOLtJmiHPb1/vjQTIAF6yvCPxZQMWS94y3d/fWzq49MjCzRdkD7Vke9WXBd&#13;&#10;vLexkY0Ym+7DsgAAIABJREFUyEXFHGPFBcFY3y/HxzYUe25PBID7x8dcbJqnqmmG02OIiIQTiVHB&#13;&#10;8v4KIKCyh0mt8nGY9Qap8JwD4zFvTCSA6F1DLlmCHuQbkIdWVnocz2QgmX77929SkqJdccFuO1Z/&#13;&#10;9Pi3+7g8nX+xYjzFNIEcjueqoRLznIGl4ncDMdqu68YT2IklqomY77nQ/pjR3h5BuIeCqWBcVIfb&#13;&#10;9s3bBGxeginh7XCondvEkqk8M1Pg5MDhEZsL9jjO4Za4zSuURga59fIoQB/MVmAAW90Mei/Sorb6&#13;&#10;xADiMD9VrZ190qVuesI8qoYlVENhuAtt3XEiq0xj7XGB22VOOjeNDNn15WkFBaPg3XUDk12q+lzN&#13;&#10;5tp2XeWFnh1HXKslfoMiKnGof76OSMj6fNjmFS6eBlQjGYKqM8yJjzuozgy5DHMWK46xsolOkTVD&#13;&#10;fpaQQQRitBGovr6t+23Wp4cj9ZGRzFCUx+fpvlLIez5vt/3h6bE79Nv8kYksgZAoYZ2AOyMGLdhk&#13;&#10;W8yytqxGDGULbPAFAxLJbb9Uh14716eAGz5f9UE8fZsWRcl2fwftwJQw65KMDsm4e6mbdl13Up5t&#13;&#10;/TNnxFBD6u7Yt/O00bidnquwR3tLjIL6loEvFNI1+xhOHqBM0Oa+Z+8OB8Wix5URQgHCRxugxAKS&#13;&#10;FvFayJgKI5RTQtyj4xsw/ogbBLk3/nh8AhnxWdsNnPpfHCsuYMCB6EjYDdunWtUlU7JDwMlOfDMA&#13;&#10;M8PAoucpBsaXIoEAW0GPagG5wZjZCdAkFUnWWkT6TrGUKohC490qSMw8JfKzWqsZQpRDObAHrggq&#13;&#10;SHJymXwtWXAGrrHww5aCJ4RIc+ieIPGQuMGj5cACKQ9gi6Nc339+GqQvXSXU97/8yDsQpy7se2ro&#13;&#10;zLNY0m5h23SAerwhIEpQps8Vdg0XaNleKwwvFvVKkRCVjxoCykVEkGFREK67Zv+hAbPJ6U7RXNCK&#13;&#10;GyJZ1fESrYXVDsGG8i+//1RKxhkkWFL0MMDi4cKoAkSx0pBsN1UqXRY7AHl3JiA2zTuHyUtinAsx&#13;&#10;Aled5EKI2jVN3JPgMRaocBA3bMzD4VBq6Esy445MIgOppQK4VHW9J3a1/3ho2hpgd/16MULVh/hS&#13;&#10;8Ja5lKVkB7YSsGCiofWQwcd9I0p6TLQFfVMwK7G4eXQsFmj82/axVkWRpKDdoyrEF28bJXbV7vqV&#13;&#10;VZJVNdgtlTjkkIqL3x1BpECcwjwjEnM6dG0XdoJlVRHG80eRBEUbDfWgb619vR9gNZVS+wdMZEJY&#13;&#10;NQafh8XZiJFyBona5ACxbzJfxmvTUmfhzZnkdC/pLVUIqCncUJ9w2CDCAIAY5bhbi5GmPG7Fxffq&#13;&#10;OOS27sO+bwXzpPVV218EsVRRz6KoBrTv3Bgvvl3ejsdTX7LPKtjjFl1KY6bKm10fj6ehbr+9aoAd&#13;&#10;FeluHQ6MHnnoU7835QC5qHZjPQAd7hMJhXq10aouCkMfEaiAKynxbMtm7gkJWD0IzTO/++hcrbjE&#13;&#10;uO1fOFYmgGRtcslpRyuCimc7RO9pf9L3H5NUh+vNtjzI/iHE5MgGBROCgQLynJ4eDzAbyVOkD7P9&#13;&#10;6LqKQbDv6ydeWwxmQqLeed//uE+fqiH01peUQLYS8xG0lNHgYpDIuqauXLSQKhjj5+PwcTGfztVq&#13;&#10;wmoCbQeMUyKw6hoYodluJ3FESx6hxkg11TGwUGWNrc23DdacQeVBYceqlTJEcFs1bVrWiJqBXEIo&#13;&#10;UdkRrElGoUsKNqiBAGmb0icPU2ERoqzUgAPFME/BA4ADznvacap845cRutnVkuQK+Xiuu8zgIRPj&#13;&#10;vOhbCnFBsD33AcaHx05by6WMFkXM7JZRkY4tx8ezdxEX8QHfcAEKYpjmGUjRKFqJGLECewGwQIIT&#13;&#10;oYClECDIIWegSw2kj5WD66hXxFAk+PtPfeANmoyXPdnuPiaIEP5f/6f/PeUguDQte4Ht4lYnCreQ&#13;&#10;D/Q63ZvuUAQjyR0eVAZzGeeIBe6+PK10X9M4J0u6IkHtAUopAmfjiKMCKwIb+/RnNm45wvPfHqAi&#13;&#10;KBRmg2Im82sJW5SFvkmFwl3KQmsAt0+p/slPxL2F+y8I0hT2sa/WKOoEzK+/Ht+Ieam0MUX72j3X&#13;&#10;h2/xiZ9i72zY+eKqW7bHTMdA8cbljQ/L148PgkKxm3iAoAyQosHjPTkROzQdYuwYsDWvalrBZElj&#13;&#10;PVpYCxKFcPiybOE6b6a/B1hb37ls+aggIFDRALood7+uzU6IArG9VR1OyNHXaV3um9eenSx7nSl4&#13;&#10;LQU+5CVcYaZtHtJ5rZpNF62OAwIW1c9bQDjMGPMQgtG5stWMV64oIs5xCkUK6ZDBLwzmhGdAMvvl&#13;&#10;EP7dcVUt2fFHKNtTiXz86gEXinalwEbVYsdZ7bUkK//1NEFnrQfuSJTGdxT2mqS/uy+Cg4SxiwHV&#13;&#10;R8Knmlhsr+hHk1MSHexTuxy+Apopr2Nlfu8FVfB1/VHDR3N8uH3o3/V/iEiEyJwhMsVV/JSNSg6Z&#13;&#10;G/6cPoH19lg7Lvd959yjJoYs7vrcnX79ZKff8F0ma2uJaIa5Dq6Cdxwei2UatpW6ju/DPnzb/6+m&#13;&#10;9Qh9gYZMtuyk/ecxj7DAu22moOtjtxxYAuZ2WYuZw5URqC5z5ajicjceslDgNXoe45HK/9CvhBTW&#13;&#10;tcMRfT3IYbWGqfYdXDKGa/Cimzv66FmVH77cKUbZ6pJ3AgGMzad1W9eenl32nIXDEShMTNgRhdN2&#13;&#10;y6clfu4K4Nz3kYXxb1dklAoPdLkUGBPOcR906SspcVixb2bUjAl9wPLLR2VWMetsZAsahhOL2rxs&#13;&#10;y++evlQ0VwL1YfpXKo3XHEXcoLNNNfG329/fIi0IJOybhQ/NNxR92qO3J0azITgO+Ah3JFXvSD+W&#13;&#10;vV+T/cCxEC3+ssdrguzzF25+qqZaLawff222PFtBEBvqYYlaSIzDiO2b7GA0Y5nGWF2JP9uP0OAe&#13;&#10;2tutPOtsxQM2Gd60hZkAi8hxydDZfaujwUU8sVosixhxesRs8FlM2qWscG7rDYlTKL/VPDQt8tmI&#13;&#10;c0IIIsrceX2yqaIemKZ2RGBSihKS0VnHuq2bQULrN1LBu7s+gtMHm6PCuwBNqQAeUMEUwsWvVb5y&#13;&#10;Jl8/1panFrI60rp86HQKHtwnd6tXo28ySnRnCJUMQPEc6MbeDVbd1ZY7dtoF3+H9FKgnu0QiM/JW&#13;&#10;uPr9F/LO9n5+68sfXmH2JcTbLHwCpUsj/5Z9/PRrtVlHocCGHIRSufDoMD5U2zs32w9U/RNvYpy7&#13;&#10;czH6choYX2P9zj4ewC3qt+i3FtVXQtjJLqh311jtgOslXdHYpm5tEj/bNpYZ/L6fxnH7fqntJ1Sw&#13;&#10;N2Vw6QN77/ZS8o1geBu3K0D2+BjtVE2MEhwo5nICeyPa5dsKcw0ICTyiHZ0ZjTmywyFyuhjQ9ypN&#13;&#10;b0dDv5ww2BJ29d9IAlCYFdSZGlGQOlnZLcgeYDpKBRZjinRmxMDbdVqEWt7uBApW6xIj76rA4I9K&#13;&#10;HlUUER6zyLCwnwsEagNdcwqjWMkRwS1XxMMQJatB39v4w91H5VFpVz+zhnMFs1jhGzlcCx6oeE9f&#13;&#10;DYHw6dO8sV//gIExwoHdRGohs2i7rZ6mt1BKDWmVe/Lm8g4Y01nQ/3qyZOPKztfI0HvHCPN04/uz&#13;&#10;qGCOlPK0Z8r7QBpsvz3OvxwpbOCcPiiuTJVRrVHkMOE79KTnL0mwv+YZnvseZEn/R+MI4t2CL584&#13;&#10;gFBqB8K7474DVMYS+W5WGkkts/9tvp14f9DQAgHPhQJTaILk+S3+DF3m5jdNZNDXBkcV6d/I4QWA&#13;&#10;VJI+I76EQYv+WwC1pKDiGzZXvG586Uyvk+MH4h7oIwanm9mdsa/XrlG55uMViOrJJWfCWCAk/H2N&#13;&#10;a/38GLReQ/FYsuqK3xZBAESWLbvTHQuFmJlmlTMsARy6/oj2zSXefXZop1gDwOaNKcRsEZJLmjCE&#13;&#10;LLRWR4+YKMjS/s8X7UBzC61FCNLI8BmoPZCuuie/w/pO5OWyPjfnWwp1qQmurrnHfywa/jg9mRBn&#13;&#10;jrt492hMK//PQmVDo1YROO11c4trOeJRuz5n+PPNnyXkTRRpzfdQSsBH3ImL/yCh6ZG2xoekdiiq&#13;&#10;muz2O/pJAaCVL70rH1mIQwUw5AK+cV7WCJq08PduBRSexqUjgyDvlwyJxpQfIFMPgeruEf18xtX9&#13;&#10;TGGjrYWnxbz/EDQ7raZvDEXGKN2GU0wjPzSAMVA2rxlHBVqrfm1lbD/eR/7Qga/VIfbsHmb20VTc&#13;&#10;ea8hTJHQkcC0AzhhwdLr5nwGSgJhBYBkDVMGH3QjFS/ZHXXS7Keq2LLMfT6W2Ji9SKJGfIpLGXK9&#13;&#10;4/cwC56q/aunqa09ZrJ9H9dmUc1RxZ9mCP0VuZwTQN4TmtZ3wvdI5mmrBH7rGmadDi9Vwvcihu8z&#13;&#10;/jTYpeF/e/t2aDjtiHW7qusJyxMrzOd00YQqXP3GHOfLGRSGtyh2tJ/BbxdHHw9Gki3T98j94WBO&#13;&#10;3TG4fZ/ZQutXKg+5AgJ5B3bS9Fc9QqF/EbUsNgC9nwhPe4PjI7DxeGjXdWxMt76adAMiz2Tf8D4t&#13;&#10;3PypfEkQllZ4UjK9IAvR2lViDPIsTGqmwFjWbjFlf/JlOT1vq+6ahmzpJqzMzP/Qy5/gMFHL60tV&#13;&#10;8/xGRA9KqUr1KTBtgEF1ZObh8Ol+3SVmEOzClIqkmhq2ksUnhNlGflJfNEZrrYaP7bfX4Ai6uLk9&#13;&#10;EG0E8kjf12P13AZ2xKK9msg/llnHrBhRtLKUw3n+wO9lea4XZKc8N6a5Lh+YSC4PyUg48PAEPTwO&#13;&#10;kFstqPoTdTN9zqzQGg85//38+Xn3efPE2l0glObtGIUVHcbqflmromJvqKCbdSPgQoExkb9cA/x8&#13;&#10;r0eFU3pHxeCFdoPlikKOt/fIN83vfMoNoFXONYLIlTYfyh4Lgf+BQuTKZa7b5ctrEyr43jguR0mp&#13;&#10;5/nrtkRQYVZcSS+nHxUbsC7gCh6UOAlqZ5tM+jkchwOkGZxRp4eIVDvz8o8wyneaCs+8XQiWqI12&#13;&#10;PB8ERjf1XhoiXfKP58NWYuUCfbu8WXToztrgB1EtXyKNtl3iR6ixfAWKlF6S1xt8QNdxqtkxifXN&#13;&#10;nL/fQt0vN0aTgdxwclo62DSYPslOXhdTnwrO/YGPGEvXbXdL3ISfHs2mD3XjVmPjQiBnvFpLRQ9g&#13;&#10;cXvz1P1guC0xZ1fKU7qRnFOGntwR57Xe4LpQRoobH2tSu2lrTzG2aM9VzE+j1AhEBR0uUU8uZ0XE&#13;&#10;SU9NqU1s6EdyENyLeXGoWOT2DeME02YZ1a9gAco1x8QuwcBzhQreP1a1gxkymaCYy74hMIf8PifK&#13;&#10;KJGZgzHmQ66Qi2A28W1Gz7tBvBbzduloHyO8TbvO5EPIBCRBrIbeveRti9SfBmp36olUm46N4pmS&#13;&#10;NaTURZd4KoLQ49jMtokOQSxOMAVUUZkcut+WPJPkDV1DtSLzyAiy+y1QUuxRokzSLUQMMjkwe5az&#13;&#10;4YXPScZQZceWhiTiQ6SEkusiMqpVXTkefeG11GFFN46ekS3X5lyCBzgUnhBpOARB1N3iIcFM7ZFS&#13;&#10;y7vE4OxUAoBUoMH/7eF/GY6nr6+X3tOuNnRe1YcN9MncSCgUVRJv93ULvhfuqVES958bC27f6W9f&#13;&#10;KoHN8ouSuoB0rIHZ1bZT0STQ0yahbv7tr/PDsaX59vvEXu8eaieMHsO+TxdWPzgwRDgu4uPIWnpN&#13;&#10;nPy9oMdgcT9sn3CzfbiXX/67f90jer/3bWX1mrbcVAKVwqFl9bvp1Tu4N/uIaQsiYqqDIQ4PYp8L&#13;&#10;2A6Q1H/qz24PKdHwhkv+OHXcoPLrTzpt6yRS+9T8/LH0bY2i9bW+h4hYpS1xEQ3ZCkYKhX00wSXe&#13;&#10;NMai3biCxP3qG16OolTVwcL22JGvtqURVDlfcucT/Hx+KeMkT1khRTa0DvE5dqRTukqfrnnXTKb6&#13;&#10;iAdHjfx4E35dFWIXRQium0ox9L7dWBBDPGCTvOR1cc9UM5CG0/P7jwsVrfMhYNw/vOy6VBOc11ke&#13;&#10;ZRRpm74yWs9TSZ/xGZzHy/anbvtpG1Yxvd+kPkCXckpIIMTKNuuZEfN4OMELKi+3kbyNKtWpfqiI&#13;&#10;SLrpn9kQ7ujtr2Ovjot7VW0TtB0GtLxNz7/Ie/r7bz99X0WRf0Yd0YFiXYG7VEcYmVvosik3Tbzt&#13;&#10;a9w078GkgtqJHgJ/3WDzHAO4x/ju0LEiXvkyBKrW8hXsoSiEH97h8qn0YKN9MH/tMPboaGQgl9+2&#13;&#10;f314eMhAZhim4zdN0uSA/y/pD4fG7lMVH83Bc4jxFO5AsLdnhQlD15Zjt7x/Pjw0SRrfvcY7q0BM&#13;&#10;V5PkoRKCBm9DPQmQPUKaVetRn+tA6oDGNn7/gR1oNGYJXVwQWvcfeT0KLAiK2/pY5I+xIwxN/uez&#13;&#10;W7Y2AaE9GUPSh5eXCDlB823/x+eHhwYcUE14ocmn4+HBbd9Z0KwQ7BTvT/9Y/gp5LpUHAWmkLppp&#13;&#10;WrrAhqrLAE183hSuIHspbfBoQPAsZLYyBI5ErZF7/NIXnE3xrljg0f0DZuLqz5Bon1i9mRgg/qfn&#13;&#10;g9odfd+oSGf8P+wYjmqHLuYvNoYtrKtZMNcWkIJa6ucnIVjw94OAy8JNXDW8pSA+s6vnca4rk0w9&#13;&#10;Y6u3XNyKdCNaYIsbuN0Yehr+QfUOC7otinOEMJozWEnYHElwsOafvzzzaVZL+v3TXRUjEU7g4mzB&#13;&#10;JQiW4iLLLuqhvoOrTodjixqFXOP7rU8OMtq6xaaIz23dkrhvZl7fWPfw24SeDAwNbCg9waI9mm38&#13;&#10;vu14+f3jyc/rX5++lNFWvyvi8j4iJQNA6D+zjCOG4dCX5kWWJlHQge/Xx5qH+w+Fn/ivyu5L11aU&#13;&#10;O3ciu9tyngc5A8pvAPe2cB0qBOK4pltfXsNjOwgWdPgegBTHLrTiTrBUGtboC9Tj+zwcPv3l7/eW&#13;&#10;vQghgkLgheSp0MOxRjW823RmfN+SWeeOELtjKPvqmbzp+0WdUSOdJqLFbICWVKS+H/6tiWfB2HX4&#13;&#10;MW4RExY8Ot72awIVPKRrSr+7i+/uXHdv72+OHdyGZSUAj4jGVKCzCP4Jf8qVDtttvb2EhxbEtup8&#13;&#10;4Xc20ea8hHh3Vkx3hDXojF7Fnw6Pbl5xsRHbofv0YW6lLTnemFb7gqvmTyXvW9DHxzO47x/5QEAp&#13;&#10;y6V65cFXArfW5C3qsV9IRRpG4+SqH9Mf+MFA+jcCMhVK1aTLz5YpSphC7/TaxF8gK4ufU2U99Zka&#13;&#10;4Fqc5Nly9WNNXzR/7VeGxwe8klwVwysu24baa9//pzBb6XHSviZn5pXZIkmBuSZvvd4No+huydcZ&#13;&#10;toLbzWqwJ+YIe2J6J29fu8CHB/HNLmPTJfxuw+KZvZNRkD9WioybwX31A9z/e1al94tqH4OcMpl9&#13;&#10;Gh2F1U0sduZDJCnD9cXkAHg+sn4nyWgLCxraXs/XThDrqpVg0xDdAblO4qBWl0j7uW2gte/9gLW9&#13;&#10;q5bkLZ/4J5uyI39jXAl4jANgnnirGUToTr6GD3ggdGDiflFS3VMBtKh+aoU0Fy9D2dBGgT63lNXp&#13;&#10;IwbWN4tbt+VSH3gCK8Ae+74okJXbIqvCa3TJW3Hhay9uYbQ9Ot6VrQ6P0+gqSUauXfaCwcZt4dBC&#13;&#10;GoydEfD7XXMkQUGEYhfuTZOZrioEOCHjPvLUw/krzLgiPWvz7ncpQgKjIou7YwIQcbZ3oZNnG5r6&#13;&#10;uw6SzXDbWttMGxCpwXuXb2KvIGcxasXEH39pjAmjQ3RDVRFKyYJgeGWnoTMuIFXz1d1P3eE4tAQi&#13;&#10;M3oPHOx6KT3rNBAadvhk+67iEYcPp+K07D2w/kHIckH0IOUXVU/pvuzoKBdm6J2fxDvxtkOVfD0w&#13;&#10;yN04nhWXDdgA591AQFdWyzqDhvubxocB5FwOTWcXzyjKhO4Jd/NSDqY/88H/4k/mY77o7JLhAmIz&#13;&#10;fXC43g2GX6DdY76LtheUg4BAJnS/IWMs5lCr8uJtFZGbtn8j98f4h3R1bIt7YavQQKLJLA0vlC+y&#13;&#10;t+39pAl622Lzyz8P9Xt2K1ABteCQ4+127YZ6xxp+N62Uw3FwgfqcBfkk8J860MVTyY7UsMMt2Daq&#13;&#10;L/N/eXqYmOHygAqioz40fJtjiQ04pcu4FV5u6yvtny15lIWR9QZ6t9dhivd9P76IQAE0W2jQ4bn1&#13;&#10;1H0Ic+0wKeJZA+/rgBpkZYuHdh2+67FKljWw9uW+3W6gJbOIgyKiNjOyZhiu7/ef4C/D5x4LeMcG&#13;&#10;8NoGxZ/T+7Z+mGn3liElSwvHILbwfXAQcIPDm7t/+rXZlg8aTY8Pf71dTi1lxNymSEi2OWlBunGO&#13;&#10;BCKZbbgexWGnf3/+IvYF6K4EhjFmZ+Kv/oerEP006I+/Qfi0uI3WtBZZin5dpoieEg/5tv1Lc3pN&#13;&#10;W1Sifmx0sV0UGtTbOiawlfD5+VHf52/4dJT5U474j79+yvvt291geVyLhKfwkCO6rn+gJ994ehbG&#13;&#10;r96tNoOwQ+YHi6KZ/uP0KF5v/2+WD7+vh/VtsasudbcuCJTi7GjirXputyoQ3accE1wffqcudno6&#13;&#10;PtJIGqzYloLeuGweP33GW7Ohf+s/y8MrKJnOG1gzkzGLz2zz0a7gwYuZPgWuZlAYaXitr/rNNjDt&#13;&#10;CmdEMSo/5O00A4HCZJ627qdrKe0oUM8U9PET3rkb+eEcslpjfxf0sYo3JAhq+OntY30LrJFf3fUU&#13;&#10;GUSr/vnxJ/l4m76KFmbuzqn/3FHK3cf67sKfO0kBqRCrPxw6iKeE8UZT0pcEMBaHOE3epMjV//P+&#13;&#10;8+k+cA70m0FjRPZkfEpzeBKnmHfOOEp2bfyDR8jEoenb7wF9joa5CZvJnWNHgaxeJ1NbI34vV3BH&#13;&#10;mP/4ag9CNgSFlF2g1hGuDpmF8m/h4bk3/PZs4E9ivIScuOUi6rZGsJh6NcuVCGkiBIBUw7z4ESpW&#13;&#10;xVb/ZjiMJb892t5eXs81Caj9eMT8yFWbT/jfcXyRBNaibHNLOwbR3lUliAOUbCuRzEmJ53XbC0V6&#13;&#10;5S/sraS0O54z+sPzaTEAyc9De5xthFVDXqF7qULQ235bnACnf7GQHR4e0Nv6O/5gxncYVl6V6aLb&#13;&#10;unmh5pM6m+tct53xFYCYQypg2vcq7KEs8x9OakG1gAdv8IgDaYRBwakgtD7R32NvJDeB9H9WzbTp&#13;&#10;Kyi8P0wIoMTaWF3GeB9noQ4E3wVdR7uUpidLU9Tq8EIfsDeHBEVizd2T8ylEym874BUIHZxDaLqH&#13;&#10;+cdHUzsEktl305YnMHx7ve6Qv+9McdrVYM4+Q8WkgDg6dB0eMUhFle5tm2v0TGAVU8H/2//8f6aU&#13;&#10;s/NoaJUsiYvc1rs3pMqqR4BYhmQFaEZxd4tKWW/e69yJM9z85t1kd88K1aSTLCOHceUVBsRzgfv6&#13;&#10;k7M65mh2FwrhkIPA5YH2VeNsKi7AVvBSyhY7Lo0hx+HTPC6Zl/tqEkLzfFdD6/cCE4jTikEhEuzG&#13;&#10;QcocScLiuG5KdCVCRsm6zUu8R+MTolnKQtI2zp4S2IpzOlQnhhEex11bho9dwGDfzEHmQvwcZ7hJ&#13;&#10;2FReaz3PBZIISCDQAidJJqRabnsJFjWCAdBxWaLnZ2wgWILL64Zg5hmSSOuhqQm0413Ux0hjDkUw&#13;&#10;jhT3l90Yl0PUesV1Lfv6st6xoDIUYyw8D8DunqK7K0HuXKiQynA+eb/sbt6W3bk0e41LTMkV0uWy&#13;&#10;oQzcuAtJmgqmGk7Q2OirAgAAoNiIkdl/tEfmQ7wvGVNHqKtrWaCqa5nsikrXskwRnT/mXhE7g75u&#13;&#10;USrYB0aoMd7lML4ZFxJlGAR67BvvYc44hCCxNNHIRipMoXc1b0DLUYJpjjIiqBwRddCJBOHzahxA&#13;&#10;wP/60sfIKcbGWi80JjD6LHnnRA42A5doCKTFiDWEVS7nlrLicEiYNWw/CoUyDPvkt1Z2iIpIQSmx&#13;&#10;VOggDxLwNgJSGMosJhGI35ftl5enySXJcq4C6EsIQAS8Obtnq3KVOaSUuQQr3uppBakcWL0KeDcX&#13;&#10;TKwtNYsgaDOo9ibCwVBckN1DzlsjO7PsuQSQYkooR8IbuhHYMthAmALKkUjK2pqT0rqUXA4Axari&#13;&#10;MRbtklalTL4kR0ACDmKgBVMoY7/u5+eaA4BA3Magva1qUWEhCdq04VUzuE3vGacSY8i+CnEfl6nG&#13;&#10;5eadh5bVaLV7NiEXKKhioHws+8tjD8PuZQ0Awj4cBU8o25KW7AsuG0aTnksEDQKkROggF3U0QbTM&#13;&#10;A5tBwGAL2O0ldVyQhIQU3fGxCTjLoAvIgMi1GqCFBNXDMS2FQFxAdpHXxgXgHEoSsogwQIhhVqdc&#13;&#10;qt6nGJwtzGNi7uPbmZySMsZF64Kq2qE/Fe06rqZIH/uT81rrpfHJUbHuftdrgwpGJTsvWENOOIYd&#13;&#10;pDBn+mtzgpFnB5nwJe4lFAiIh6jmFFkDCATFIUgQ5A5mv2+i6kthNfPT8hXusWyRYL5HHaAlvlHI&#13;&#10;sEYZBEuS03zhlBUMNo8QlWHPJCEmMMCKCHUCfAGOKVRXtDk+VIf6bfpYvBYVWD10yccUEeaQRiSl&#13;&#10;0SZYtMHiJYWQEZC995wrl/T0EXKI3urCaJUCwpBIzhS1MG3RFNNCb3yYjp/728+PiGmG/rpfyKAK&#13;&#10;wqglYkjVfiwxIVLg5NyxRoQAXBCbQ2A2w7o5skQh3LdtCQUv8Kqqs3cUAIwSWLWWgvWNGiFcx6mD&#13;&#10;DEowR08pim49PbyUkhShzDYfy5uDdrJXEmHcgc/axIUQGJ08ner7x99Qy4UUy7JAbkWnAEzd8THA&#13;&#10;vFMPOQwgZcWqpnUuhRQKqodzf9PGSNZXVbLB2ZDczYw6EuIwvu/pZAnAPpOoEk4Q5RBxLhn4PVjU&#13;&#10;t0aAcAcIkrSljH3ZAEZ03bYakKijpCwn2rn7uN5vfuS0TRUrNspMrCMJz7WoeQIglpYhXhNIwGWZ&#13;&#10;2lpAABOoJ/OeKcNMVig9qU8uJdW3xjGzj41o/WzEmY9vPxMtkFYu6RhsW1faWm+KOnYRQkU3GGoD&#13;&#10;dKZBCDFgAAAgAElEQVQwlM2t/tQcKk7N5dpKUYJ3/x9B8NFrW5ogCPXzbvvjr30mIzPLZDcgMQCp&#13;&#10;BYghc2YwReLflrqpqqyMyIj34l137Pbm86yluVQQhgBsoB2kVeUWuMxGkRDoNJm+DJvXemRBvH5/&#13;&#10;KXOYFXfjFIpqNes5duM8OetYQqjYi4pl44+uyKqXy8VxnCCT5NW8REhEwAxjmpPM1taAMeGFADxM&#13;&#10;3uoOEOmpUiyNExvmOU8zAYvsLhvgEvJQVutxmDBO+27pzdWOYTgvLPUROBRTSFYKzgBJH+HkohqB&#13;&#10;CAhhwFI0ttoWWasXOASLB0CkDZw1M6UplpmnQMMlyQXyIWfpZHTUCcIURCcTPjnXLwshYTx2AWND&#13;&#10;UAD4t/MFSApTqc8u0oRQ6ow7dcdxXCRnkTri7AIdKdI3rZlpvYfr6m4cr5qAYWggifraIMFJKhcf&#13;&#10;ypjarr1fFddpmPrjNMKseGqnYVVlWUYphcsQICfXuqOUWjd4FDEXfPGQehjEcLOQc+On6C1nvPNX&#13;&#10;vEAW0Utfq5RabJlKSJTYOufo20fHiDDQEAYwWArBvp0GEOWtaZzkqUoIAolXnmtOKPLIZ8p0b2iy&#13;&#10;K56e9dQOQaTShH6XFQBoCILDBI0TENxzkogsmgmyOAM9k8gQZxAmBKISAwRDxN6Cq7H77R0yvhtf&#13;&#10;BZeXpr+//9xoPU6aZCIqnDhgcTi3N74jwFf9PNymUxfH3MzERgpw33seKEUgRMOt8RC5Zba9pKTF&#13;&#10;nvjJAkISIRnDQjGJCkCjtY3MbOu0iaSsVhjA7WprTRCQz7id6GCtzVROgBN5SimJASYCSy7MNEy2&#13;&#10;zuiGCbz4FpTEcmsBgJD7k2vtksoUTAsVeFkcRpRzbG8hE5mzmjrqidsWVclTZI2JNsYIKF4UpXBi&#13;&#10;AQrASRSC0nnuhwidcdFHHzHllOg+U6nTEFHAWeUiYTQlgDjq9ByggSqD2GMRkyvoo5Ac4O7llSUK&#13;&#10;kzRJeVOfHSTt2GEBx4k+PxTRuKnr22Chype2TwAWlHHARLC7PHM6RjrPzlk3ddGP3Wk4/W6Qj/dr&#13;&#10;uywlFWqZiEomH2YEgFsuA2YggYYt/cwwJtFRyBIpIVWIJtHwtjkST1Ii7YqkUhioWU7/uP9KPCiZ&#13;&#10;Ok+LwhlPKBEAznwGS29Gy7xBg4O4XyYbbRJlSicOyNAnkHQMMT87GfRoHQxOsWhn3/HIMZhvzdJe&#13;&#10;q301ewshzKsnp6c8SyTDjDAIEMSIlhmTHrvxsUjXxl0McjDieX737y4AjpTrGF/jehmhwAaALL+L&#13;&#10;xAHi/MJn3BsNIBBCyRgoDIIFGzm9Lb1YpazzgYMp6BEuPJrZNJHq23Q+ZHdQsqCwQFQHDBBa79bS&#13;&#10;znaFPMVICNaShoY0Sed5GH1rdSzznCcB2i5JEh/D4gbECIpqbEMWpekc8UExRAjyJpBIeOBK0bpu&#13;&#10;XKQkw/tKjNZPgRhwjc5CGtrr1WuRKso8cIPO+UHDfgANNRYMKGIEJcRggiFCiNMkn4yVK94ZX26f&#13;&#10;o7u1Syc3a4RY768l5rHTeHIGMb0MKIYpxgxRwuMUR30eGaScJI45YwJRGJCIgpSEeUwX6NN8p+t3&#13;&#10;QjhEeNYdZWSeJ0WBhc4tE+M4wgIsPXDOTFFG181dICFQ7HyIZe4phNp0cVqcpzyZndNcL9YFSOdx&#13;&#10;yFclZwmByhAzG6fDkmM8trck4hKyJbojcJ6GgAGV2JvFYAdkhDBiBCThiqYw8QISNAOA3CbP5kUT&#13;&#10;zqYoFcNmnJhHQ3TaRecsDpEr2LYDx8wnURoILeuvi2GNiBFI3jlXqfXkDBdKkaSAlAC76FlPAOIR&#13;&#10;YiR5wl1X185GMvgQuBkXE5CF1OP/8pf/M+U8jfiDGTteXapOKIqwiBIMy9m4Jrp8eb8QASGLoR+8&#13;&#10;gVHT6QIe7zbXsS0fdixFSSvO19f8PjMTgXs+697ZuT5bSFDAQKkkWqhH0Na2t6ey2gRtddN2CGYe&#13;&#10;2W68266XpTTaeBt9xolSMXgENOSs12Knsj0VGAQnDJUJVanFAH60KcEw3VMbArCzn1Hmc5hClTTe&#13;&#10;mKAF5rWf6SZT76gNFwjR1Lka56JMjdEEU9P8wgq2+cO9+5Wr542fJxpdtt3VBkIBdOz9vKzznR29&#13;&#10;ovZoR4WJ8pFjOhfjbZkcpwecb1J6fb0d1p//9uO/FoxXlA1A6jDnaWrmzkYuAuWUFVx1dEmyYgLu&#13;&#10;o79gQJof75vdfknlfoNfbxPOH3vxzqMcluXSNUVC8pRW1c5h6UQQft5tq1ErUdgU8fd//1Zu88mf&#13;&#10;B+4a4oZ+eJJlUUjGbD/Dcjea2I0Tvn/4CVGNyKxdh/HD5ePHtlBjzQS+6cGywE/X14xsojYMgEoU&#13;&#10;bTcynvIUKvo46VGmdDrasipO53a1uwMwKohHPa33WwXG5toV6eFfr7+yHieAdu/vuAyXTjMrd/wR&#13;&#10;FV07UjdfVokddRqDT/N0gOfzpXm8/3o7Ta4c9SSEC1vG4o6ERR1vNZKSjPrX385clslO2S0BS6+I&#13;&#10;m6mSM+vdPDFdCnUcm4rlwgHzr+90tZk7cxoXkRPJcHP9iDAdlg/N9ch0nhzgdeGVKr5U8kajQNdm&#13;&#10;bEfLA4YeQEBSR77J9uvX/VqBc1+yqLGLPKIfcHxamJ2Dj5TxMLWDICQRnElJcVJkmwkOYi2JXsRi&#13;&#10;g9r96fCn9nqUPNQ1GfS0e1jboMe+8ZBsHp71itb/9ftPnx5TBtsmCDa4yTPI6RICnfw4QUFO7/16&#13;&#10;U25XaX9Zou0h5d1id8ejgcpaM7pFhB1WZhjHg/KNyDxcfrz9vP98173cEpGP9bzdVjhTbmxFcK+Q&#13;&#10;KIQOadq/fr/qafV09625bNe799CuinXzcnPjTRlvbKRpznz85fTrl6/PSoo872qzkNVOWQiHrhuX&#13;&#10;U7Pw23QmzWJAoVbyWmzkTUdAskKOCRecZcT5grz/zgr1MbbIBpcoyWT9dkn13Is8BjfWTfnTWoBu&#13;&#10;vcpgw9/NS7XeGmPMApZ6su2YIPYSkXDA2iVPk6Rv8P5rmpfL3K+UYYhIxD2S/ICmrns+3F1JVty0&#13;&#10;WwAL3CX9Pk3myVTV7tx14/l0SOTF3czoPj3/9OO3My8CEZLR5OP1slKLmW+f988CiNX68TadPZ2H&#13;&#10;V/BwIB9dPwLMYbJRcrb68PV5ctwsKGqfMdG1I2TcRheO16mkbXversqP+sqrfPTm8HiP4PQ+mCJP&#13;&#10;68t1GmeySQZjVZ4LqHwmXEaBpQnEjMn316PIAtVbxjAgzgOcQFvXV0jwQgJK6Fv9Xqi/0P5dlBiv&#13;&#10;aTIggxAtSChiO/na3yY4yzz4v+Jp7nYPlT0b/IcHlUsbp6dtMkWpLQiBoGa08WYjNFDAe1NfNDJZ&#13;&#10;NHgwA0bxfrOebfMf3fzPT182AbVhDGWiOCLInK4ziYH5KFxJ1jTdis7dMqs2+YNI6WqfOWeOJ50I&#13;&#10;+3THXZaO/ei9BamlxDqA6ymMoWtAByg6Xc8gSRKaAwTTVfJ+dL8fv5f3dz+a6x2XEGKRVhUfXSS8&#13;&#10;qs7zbG22Gwaa4dbP4GQ6MzhtdvuCM/jS1o///X/3cjruxG6+zo/qIHYEazUvc9PUFUk/7Va38+C9&#13;&#10;KLsXvhZwR5jLWoa4RWQwlxqkW227kRtHoMK+88CNZmYrjgAw1k8m+/zn/HLrpt5APU4/nAEeJYyl&#13;&#10;O8WojFxF2rEO4eAJYDyHUEMA9LJwxs+99gg33XTYTdDnGrjX09mi5lE+NO/XsTvfZ1l7vWyq9e3q&#13;&#10;pvlcJJmfLWuTjzCM/bzKirlpaDHNdmBvhc9W1/fL88NdDOe+SwVXt+bsAzx9+3W9e/719/pQpLPs&#13;&#10;+9+7P2c/3ZYRJfzihqecvJ8nJlIfQbreKqBsbXwDSKELtlqaKSOJBf0csMYJcajiO0r4x8sRBXEm&#13;&#10;XY97uA7Xb203hsP2ASOy2amV2L3+/O55F7WJIP9x9Hcb+PL3t0A4X22ym4/jJDLc+asbKP78cJum&#13;&#10;Z7maQR2AenkfVt18tdIz2Nk6LVXTnljAvnMWo2gS78Ew1nePd4M2AeLONX9OP92W0UpR7Mo+sOyw&#13;&#10;AZlKZ9xpwBhbxjk5pJlKgrNRxTS4xuo+AHNX5v2lyLdekxHWkQBEwOz1HUsDo07gqGRycr7v/dBO&#13;&#10;RK3LCHDxcnYAYxpvADjv3TQ4IVRbDzP265wgyhnLXHNzOHKcx5kaPI5TXWSltxCVZhVy00/guTRx&#13;&#10;qLthu32cP67BUyZWsthHG/K9gGEqFQQW0vxLWdw5Mvzt7TSNfa540vOJjVM7btLNEfZrsHAPucNz&#13;&#10;kkS0GubrakeTgJ1ZCAaj9WDWM/QoZ2rhWCytGdL9SlZpGODc3ub2PMklBKQ1qVYVX23mulcBFPcp&#13;&#10;hDjL1n0zm1wtt16sUp+gR5X2dt5/+mTTWrcHj5evfzksCdieZmBDfbs5naWURWDb6Xofyffb2WvN&#13;&#10;yB+i+7bN16aZARAeuMVONMHSZoZYkRjH63R9+I//eE2SHNrx1++nTbrq3y/ln3iNeruEMCNG7Pqw&#13;&#10;Pn6cvMXL0Ixtnaei3JRDbS/d+xTOJhXVl2qaHQ1pqYvkfo0mTYdxEdEbjjEgLHxiX5vrFdIYb7Rj&#13;&#10;5/5U32frqKfAkYNx/bB7r+fDxrpec8ODV9bOWUbnQlUWR8gCVnmJ9dvv0WEQuSaRgNwZWF9H61xg&#13;&#10;cZ4sDSag3vXA1WB5EHVnDio5IGDzPAISvK4yGdMyLVGgnoKDHT/MtOz3OyflEGFJZfvtI93k4dqL&#13;&#10;GKlzMpeNnxDneRLezPS4TjY0eiVuJQ39/JyV5uUFbtYoVajMw/UyoXtiBdL0brsKZsokdgO8Np02&#13;&#10;uFzf+dETEff5Bk7uKhdgFk9d4PH8r6f51q2o6FcqXoFHBlBDxmSmmpaijb1cwdkwgME0dvd8P55/&#13;&#10;OVSbiTxIfBaQTddRIDN6XGV0U+HZkpEbpM1TupHcNcGqLFvG6dr5RDAC4+XyO5houapuQ9tyq28/&#13;&#10;w6lbXt/3Dl3S1bDMqxjtPVYs5Y5DLedMJ1V6q4/p/f3taITCaYrnXqCVV6K8nqcklbfLlLJVyvW/&#13;&#10;/P3X7ad7ywD/cUGHDSn4R/fxlPDtczn5jlfi+vdeE09WVODs+NqE6A53Wzv++Gt/ztaba9dnN3xT&#13;&#10;lFJIaQxEI4OzVH28/327IQDBcZ7IihWkvB6n7upLBB+yz3Nfpyn1BCdIII+Wm17mj9mCcv+VrwGZ&#13;&#10;TrfZhWSdFWOSCG/tRlVCPuREEx9oYPVpClKH1MN67l6nw+e7AQ2lCn4hhIo8LwccF9wBnJ/PEcRf&#13;&#10;YaIMVe31vLsXsV0+FQ/AAMM8JxgHoEW8l6tzf44K30HpNOy7cOVtzkqqqHbaW1ifx/J+55gLPkt8&#13;&#10;hyF+e/kxugmi+OnhYRg+hm5iHOe7ws7pTtildxRXUJ/UPlminyygiNyY/2ivK5qSFexHg5CMHPrE&#13;&#10;J8X62s5lxolI334/p2xtyOU6LZBC1swUuTzg6ccJ7VfjLhn15Hx07na423WmHX0XFgucCwvAng/o&#13;&#10;nRlMRpqs8x9/++tqv5FF+qaxOTcrlft6Uk+pQRQ4p8dxgppCQqx9sRdy1M+7L25E4HG+Y7mhFFYr&#13;&#10;9z7XeNa9wTPKnXfBOk7CCFnSFfn6dhn2ZOlNJqp1jyJNHMJ88WO2kvj/+R//X89FrURlArURzZJP&#13;&#10;2YyEXwGIsTM2iYJJgykCk5fpHmIsMnIg5GZGDLkbYdAWEGaBsnZV8+PXnpreIpIR7T31RoHm12VV&#13;&#10;YMVDVSKery8/v+TVGqXpQmEufZpk53MHyRCrYQqn1FYf+JbSgswy6W0KYxf7OvOto9VSjn3EROBz&#13;&#10;TlcTVgTHK6d3PVjIVrhFP8QVCjMJXRtx1AQakEZs4VUiNbWT2PrCLryEl9hucEMOB+Y5PrsP8TFO&#13;&#10;IIukjAJ73UYqedlewhNZTdaLXY7stKKPbiEWpsKdr+P1we5WL3zi7a+v55iSd3OkcpUXSTdcUFYw&#13;&#10;P4DgInBxcG4ZSCI6r3PDlvlsl7FMUksoD3yYtYHB1SJgb+BFTuV2Th3AIMvMzZ1CoC0mv00n1vl7&#13;&#10;+mO+7TrZ6YDCeP/IRlaFeVQGFSNYQzZXm9slwKX0CCC3kCjVUIYpoJEuH5hWSVzgEsLVRLYx9bS3&#13;&#10;s8PLkJfFiV53RaKsobKBNGoPfAin9zdMqIe8+KkN/Q8Yh74+GoBN6txkYRM/gC+5EMtAwzplfzAa&#13;&#10;5OU6A7yBAGTTrH449KR2HWbchXKYZ161jgxhUDuZtsBPaxmbLaYe2Igxvx2n23IScXhQRnD/p3vF&#13;&#10;wvVMwsGmw3meDFHaW0iVRX/JH05zdx/3S9/gxIOHMDgwR33fMJv0hsE3PxVU3inpLLNTQi6TYxlB&#13;&#10;djj+9poeAvxW5SzDcFELFQxRvvilpJM+gvN30vIX0mPMYueulRve3jy5A27bAcOTStIUOpChm4Km&#13;&#10;xuFF+3H6pRB25WY1bv4++SYguCx08mUp8uW1tiYitaOLA+d3gzuEk24+UWHO+NThrcn8JK9GCuxq&#13;&#10;xmDuNu6Jx14sv9IkbWJxF6JjYPFqN1efAOYoBBMGIrxU7ArvVhIgzYTdPEI3w0YQv8n5tavDrDvX&#13;&#10;Tznml1KkorED2UmRsdPxVIgc9flo13YYtxVNv2xjTICS17FJ6FIW98xaqc0Pt4dRUR91kWk6GkLS&#13;&#10;1SoQd5GzzIRzM6yAnpWOsms1TZsI7NKOCZ7rdUYcejAcC4SkQsgTCa7iDttfy0Ld3R/aDz9Zgejm&#13;&#10;x9oQt38f/QVToe0GmJmSKxWKmTUQlLlhPk+H/fK3ZXhrXCEXFG/ejizGpYL+Zoxt9RJDLeNdM3aq&#13;&#10;IO/KzaPZFEXo6h7RlBUy5iDyXI4u9OuDXDc42hUqkNssJU776blrnPXutejyvNix7VXbrlO6D4/l&#13;&#10;hi11bWYIlZ6YRDf1/rJZ5TMI1VqyZfKvP+KnL1uAA0nfND4scb5aJoRnUXdZ2RQZVIIwlN1V7yOv&#13;&#10;vZ4pCEMwBGuJ3fTNf6Ak8BSg61b/dFZorJwlrr9eYbm+g2KeGZc2hR84V8cPNfO8qm8uqutLN3Mp&#13;&#10;/OyKgFcyW5Ek/y6XzNJKtG6Rj/T9hwZhMb7l85Skf2p7O3vcJ6ct+bM2pqzYqlGCiuygindH6Ecm&#13;&#10;ir5F4/h2yB/HuR2pHhQ4gKQfGpzxdLC9ot84uF+yvojhFsRVZPkc98S5cHkZ/ARZsUEAtHXfInuA&#13;&#10;X6ar/co3c3cWOPeWVGJYTQ80jOXWUfPozcW1s5yxUi0oBUmJAhOVqon23YwMYCgkHtxDUAmZ+FN6&#13;&#10;c53BbkaJ56TY7S+4e3CLcMn5lz7V7go6vgIjOi0T7YGjhCjKYU7eLmimE9/pOl93iKflvQ7BgAZL&#13;&#10;A8uQlNiCJaEFtMIVYWY3pISQuSjZPARON3vU+xubjVUb5VnKRYeY0LOYsw9/Yy4B/9H8ulOriNNb&#13;&#10;uwATN1MGruaerbTfGnB6LrJHwm+9TBSH8+1zhgjZnuPIV3IVPwu+3Lz4oSVTkEcBAIYY5Q9w6ZqD&#13;&#10;DA/KfiyMmxyaXBdLlAlN+IKitusS4b6ud9XK27e7w1OE82aDpsyLIYkJ6or5kEuyhEe0OoZsc4sk&#13;&#10;USc3tI0jxBs8gczOiRkuHgg1QXRnFZm0NLOZw9w0EIF5sQynX3qeAWLHEXhVlH0N+qEIz994M3fV&#13;&#10;P263s7SbjHuz9r1Ykt6+FVygfqF87Vd8GmwYCP5U8vfhkWdjv2iDFSdfn3O9hrSAIAUo4+BIDvZx&#13;&#10;csZX0AGTW8iAThK6TP24vOerZUJPJ9UiHpUxvjuSNKe9KWpg4NmOjFGQpbw/4TgYomfAq0H3VbGm&#13;&#10;BuxOgPRV82HG1uaEkCslPVqBPJAyLh3qXgd2O6M53UtIfA4YpDMGo8I3SW2kqVwVIGG5g8uCg89S&#13;&#10;2VDqrYlGR0/hFU2G+hb2Oy7Rc2qggxKFy/LWTVglkC5yJBWncOmDSR1ckJlAexbYXN7naChC+Yfr&#13;&#10;YXsM04Ws3f1CLVCmfD7Kv3n1PCPiON2560fyz1MkXkJrhjJx5Ypfb9dhShClIHgl7PQFIKjclYZS&#13;&#10;OU2gjynFw8ix1KQSOkVyw0YDWLImjb92PyCLM5rnWS+ajJBfQizOHyDRwuhs9G+Cv97svKRN21Bl&#13;&#10;SxjIR69d86FCTwhIyn5DaT0QzIPnl5SUbpPgakx/JmM1AEgOBdGdR5mbO4XshBfsmsTHcFpWYqTb&#13;&#10;gwdLDlGCHxrr3Sr9mOz9KJnlSZIaZnAs3OSIi5qSoIrbaPp4wyayVEGhEkBOXchhikcLAHNNN0Hf&#13;&#10;SsCJmJVKuE/x9L70LiKGq/7hQ74978uNNh2jpCKITt5fxrUKyyWKIAUi31IveeqaWE/Yb7cEMNBM&#13;&#10;A7vw3XOrIxVlfrjc3kFnP1ZP0GTTamIqknRF+kmmTADbb3Gv3J4ssD2P4cKMLMZu4AQvWc3s57Z2&#13;&#10;e+dbhhaPI1K4gxno80IXz86BACSu3QSLbJpBjg0OfqiXFdyZIXC1bW2nWgedXGAew+N3awKWp9M1&#13;&#10;LfiKd5jNjmsaT5SlLhQf+TH1jBLSXG8ZBE0r+n6GFF3cLZ4hm1fhI5tIoNusFS6bXTn3icI+Roai&#13;&#10;nbGKtEJcXNcNwAmhX/e7U/jl6B5/vphUw42pmlEnh3Ja7byoUeTDBRk35k1OMevCDJAP9EvXwUWH&#13;&#10;p6dqnHvtHYcJ4NM8TpUqn7RoP29DkoVVvlBlZ6DniZdWNNjOTFbP/tLZxDTthGXRvTcS9aikR7f8&#13;&#10;MbHZkJVpRkTwM8lTCkKHLigyXHIi/dI/K/FNDtMpWTs24fkEgaPGwKfNQxnUtlP12OLcrbLKN6Fq&#13;&#10;2ju1ZSDKnOBVIHi0/Qwmgj9h4PqAFgiS2ysp1d3QLQqCjy6SbO2lVOnHDdVATABNni50mZ3usVW7&#13;&#10;fGEJMnSaP64L23AGM9olbTXd3rIs6ech4Ob9tvd4R7z3agbEMIpNEPu79dX4IcjucoN4bSh/Hbq7&#13;&#10;bKZTjFGrPCYQ4iLpsF4RamESlha6twGlbvCLgcn6DiwD7GbD5cnhtqM0hVK1eeBtP0sS49jmoVRf&#13;&#10;VT3VSZLJ+dsJ7m7Rbf/4qYiWJ+r1cp27r1B5RCHEJptXGnx4siRbzCZkXEcQVIIl3O4qq2K7xB2J&#13;&#10;uuCSRjMBUHUeD/M2kWBBLl6LijhU2w4nH3jjVFtoUNael2eTlkMs4Zi6mdkWoLK9TcwK2uORAAh5&#13;&#10;nqbA6jpXo8EWMj0fi+1PYcD+w7LUMBqaeYpZCk6tQve27x/2GR8rhBEq8HoJYi0XMzgzBLq+3gbG&#13;&#10;xdw1kLjSKUm5Rz4hOjAIEoERhTK91V3w2oB1QmZoTUKwmlrIK+si4Qr/b//7/8W9Bq8v2wODO98Z&#13;&#10;M0dYyXnqpfR0r7I62LC4awhzmSVSmOhMMP8E4/Uwg3zW6kbqOIglYppmm6LB4Q/9FS9XZL9WrTM4&#13;&#10;Y5+D/QXZqg2iRuldMdAoLI7H4XYPCfCX3meXsN/LhNKchPQdndUY8iIFGb70QxyP80ze39D9DkDk&#13;&#10;qy+bHo2ngEX/Vig1gN04/EZoMQ4qr5a/4XNrQCqeUr1sMIc4RE6wOtiuzYuSpeD7LXbzsN+WjPD0&#13;&#10;97V+m7lhqxxpynjCXpr3TMBc8L6dpdxq/1sqyPh6GjI0u2dVGk9+7alK838ajXfMSufyr3swtrzv&#13;&#10;6XoFrJGMqhN2y50KCR59ZJdP93d920qeLLm3s6gsTz8GlN6xpRtvt2T3xSDrreMW+6EH0mcSm8sR&#13;&#10;BAj8nOX52Qwb/mUoIsRqp8FYiiZgcfgT6X8fj4CsslbaLbl7QSCVDrpXNj+52JbperZ4Yt8d0EwK&#13;&#10;Jxgjb6qi+TothaJOSgU8XbbM1zgDMQJkzwShkKAapU/F9bdus4JKXMbWq8OXaeF6Zio7nG5GyXTR&#13;&#10;XU63S+NASLpwbTcWy8AocMTL+ye7zFPdHFj128uUo2Q6HaVrWETtxxW7BLiZob7k/WgStACWp2xf&#13;&#10;Gv2b4v/ZYeEoIwIOZXH0rhq90UuG9YZM39CPR7Ge4exWrPswA2woTfqrx+Wg2hXRaMib+XLZJTs2&#13;&#10;c0Ic8jJEoOdR7uDqM+/frWieALkSipiggJr+7JC23ek1DavzuFSHw3k4MS17j3JZFbT0PA3FiaiC&#13;&#10;gD2JJxpFTg8aN8KrOQaNVYyf6WPD8EB0PWuZgIZLYRFEONrxuM5AWwHR7w3ryIPRQ77b7ABARkd7&#13;&#10;E/+QHKB2wUeLzN22bLrGQpRLOpnu4o6a0WBHTuql/+sxlPeJCO0Ht53bsnZoZq+VwpMtTJIeadh3&#13;&#10;mfrzkx9Wif1ScXcz0k3xU/Xkfnm9/pHPzpTlrv13jhzob68+XkwqUoRh7YZFfvYzGKHp8R3mHYjO&#13;&#10;o9lh9XZTEMx93wopX7uSi8vr96fyEawTdIviikHyMsTsXDfBgac//OHHeDyi09qvEsYCX+gdMl1G&#13;&#10;9RrOix0uj4lKQDY1t1R6ooOhy+32sVvgcuk2lUJgkFdt8kCyfFi0X2dP/DqBGNU+/DjF6iZWhs7j&#13;&#10;rR5KnKPaG8lhvLplBsbaLOmRJSzui/Ktf/UFwJTGgGXSsyTcXM0SK+09dqg/nj+SpMBquI1woEYQ&#13;&#10;sPsZQY00TFIzXS/Ee+7UeRrv9mkh7eiRT6DurFiom/OaX3p70+YdDGvKZKQsGc69Sa25YPiBxkpW&#13;&#10;PcAeRmRQxne6pyZWuWw+Qu5oRSWkpr/YGc0NUHRrhmG3TamalU3MpeGmnLoU+dCa6Hws8p+i/GB4&#13;&#10;3t+zdsKJaUjKf59u3CdV39/tgExvPd7oS88QezCoh7XiqrsORzmJ/T8kBJCuras/Yze75W2b9sSg&#13;&#10;tvgulJUxdImRFNFuqXWHN1+MHQm4Tu7zatVqG73PsI6Bxak184eRIlEsVyE9yzp3N1atvk32PRWb&#13;&#10;Es9RTrFYocvF5EF3UV828H9lBzfHeUT56QIuC5yZCGyAmCKVDhpBR3iod2XWXD+aHq62fzq+d9mj&#13;&#10;u5s4uXZ/JClYgGpkb22bIqv7+TcAel8Erqo/D8u/YaS3+bYLnGeb9/fren9P7iUzEt9E5V7zL9ky&#13;&#10;aroAACAASURBVNt+0UCsWDstl5/jEhXaBXFdp2vXAdeSf/ynzW3pBuzuTt6LQKhY7R9a84F88ABa&#13;&#10;ANujo81SdPMLy67lN5YxAhEfkiQrxyXYAKsFfViYQPzA0jqMYfbP94+XGBZyJet0YWhZv5AgIyKT&#13;&#10;A929z9AIrQNjhIW5jRIiPqvemufBQkSgbi6ru8HHcZ5GI1fo2iY86bop5bKPURZ5cC7tztbqJYT9&#13;&#10;nRiurcgIT0AW4OnHW3V/GAhORx5qsM753L3hKKOiH64O0ScqJqn07WTBXU4bETCZ0ZFEMd82kJcT&#13;&#10;mcDYmgnnqtxvQYFN31QgNiWx/FUlHPWe72vwS5qbUjTsXMYPN1+WBXDgkibzSTrmdLXxDznOsmaZ&#13;&#10;5gPde3gDnb/nm/76LxHDw2qypy194rDL8PXW9Ih/IiPbhlXaoUvyu0mSiW6q23qRF0McyOgs5YRj&#13;&#10;tt1/dPp/yXfzS5+BzWDlJzrcZxiZy0edbQPRGMdNRcyvNrLRrY04ZxmeujYhRDv07Xm42603DtdV&#13;&#10;z4hN7+ENfI8fvwccDcuYz7xUZmhSai+L6TlwkV1v0yIpFJmEKFxvrMaGUrIvMQHvA3MCglSTsKR+&#13;&#10;LUlCscTrInyAAGnI5ML80NP1/qm9zhpnIBezcL8C8HDTUIqJ0U6DdSIdRgtGVOPLZJEsxcmMRMGI&#13;&#10;9a2WabaaIJ2j62MPPOyY1SOgninszDUd+eOyPyYTQ7x+G0R595zGcRzSQ25b4p6QB6iU2/b2mygw&#13;&#10;CgwtCS307cMPdUrg8rDVYJpWLF3sluufsRzFyvCRJffyx7mBcoO7WKXA2R8PcDW3qouuK2L0ujAS&#13;&#10;H2Hela70i0adG+rpvOGV+bzEtecoAXcbIsjYNVHFYa5TngqXTWwQ/ou5OjaR2m29vqxUcpvnLTZM&#13;&#10;DQ6ddnOPPpdN0wmkEDzHBUpe1Ffj027D1gqT8ZrdcSItBJfRlTv3O26uTcB+ABMEzdBN3dtIHmXG&#13;&#10;K32t9zK7TbQo2aJfDCmq+5Mo8kuDxQaiJAbGHRENy05u4JI5PRxcIsOQVy46tgSXYk9Dj0fiO6hC&#13;&#10;xp2KKgVNuxPlPd595LeqSyWR3xo8dd8Ttho7BlZY89hPo/EIlJbhD+9agOOBjP/W/b6QZsbGAJgo&#13;&#10;xhjs3HKSwZD8eAJDS6sjUjzPqs0y/2LMpBKRJH/C66uFiwVm1FNo5WYt6+6vOcX7SSjX3ZXhJum6&#13;&#10;TZxn3WQ6Q1ecbHG3cnvCxiSQdUy7ChE4ebI4HkpO7R9t7TqS8ji9FYjlC20VBou7KawfN9fT7TFl&#13;&#10;sffxRhh49bRhEDGceSacg9vtRg91XOP35lUqtBn7f9j+o3YWVmJkH0YuRMzd5fdzS78WKMM6uOS9&#13;&#10;x2AKn8ttpmdh0zxh1tchy+7jnk9dAVq8UPEwi1wjlrGAFxrBis3wR1YnU73oyf3n7J//Xf99Xx5w&#13;&#10;E7tkaxiYgrfWwaugVCIpAL/4RBPo78tD/TK2e+FyNAUrL4+X9mMIkBf73/3iOAjCbf0Z+ANHwLlm&#13;&#10;Lsykdf2+qHk3O/2Zq7xadSiQ7iTRH48vQ/nM5BHZpX58WpVYGv6um3Yn1wB1A4UU8/Y8iJCb0SiZ&#13;&#10;q6T4Pp0SuanwBtINTHy3LLxc136JlwvZFT/QyAndH+il+VnSVIh6oZNNYo4olY9Bn8j86wP6H1C8&#13;&#10;OP3+5ZFpu3rXR6BDYqGgM4KkTDfqTFb4rvtY5knhAx1xaMK5dq+rdlf9+X44XvLeUkkqyU3XzdlB&#13;&#10;FAvz0V8M2Qo+c6/RONlby+7RDAa8lV9n5+vGTiPgfFhGRIggRI3T+aNesSzVsR8EgmRnbDL27KaO&#13;&#10;Fdt3tZVLYpJoBDraIV3ikK4tDFlK+6nPdcg4YcgjndZ3P3p1Abc/8gIFxD2Gs+ztMFew+CSebNOn&#13;&#10;VYWh7Af/WGz9EiFJ+8Cq0JeDvbOIUaEyWTdtoMSEm+NQUHl5vebad4MF3OISwXRzm3vrw9bujnH0&#13;&#10;paiVRnaBgUBglYBGD7ZuVEKZhHP01nsGCZDBsWXFiw1enVxbHR4BoHY0SKrBw0LmYIz4//if/+/h&#13;&#10;4/KXrz+dmvffzz+q6n4cAY7zuVkwsF1zDoSskzTdrr99vN+v10qpw2F3+5f/1q2wNWa72yY2DZIh&#13;&#10;IENgvu/lwbez3T48Z7r9OM1/+/vx04OKNpmcP3z6Mre/TrVNirzcbtYicb71MEurp/H8XWZqGEdU&#13;&#10;kAQzQEiIUU9WAsfT7aVePn/O3KSRoC/ntyQ57IVFCBqo3n/8gliW5Lu39/8v2a1Skl9eauQXaGOk&#13;&#10;CAj69nqpBIUQvp2/9SN6+nQ/zh3DYP7h8jTNs3Qi3fdrG4MDMZi+wSLhsjAeo3CmgKAA6SZ9/W44&#13;&#10;10ZfKMvPlwkY88cvX4Ae0SphACDvnMqKRB1//C4WdekMCDpNqKzgy/cXlZXtsMzI/PT859ANw/G0&#13;&#10;ZGUYb0+PTx1AIXrJ2DJPq6Jo2roqiq9fv4y9zjepXuwyainyf2v+qpRKa3uJVvJkmjW3Q6V2MzSn&#13;&#10;7oTauPtP/6ibM1xG3afZOtR1XWR7yCYUBfDUc+znWzdMAaIiSaYezrp3fl4p9m/n+rCqdNeP3q7l&#13;&#10;ijl6Wk5Ys6Jix/O3olwjofrbsF3tj9fboJdP9/tPD4f390swLlpfz9ePZciIoA6UefbWjZKCRCBo&#13;&#10;qNps9dCnlHx9PngQpFTBC4KjzFk33/olZxBDFP/2y3887VR9pd7PCHtGgiWk7/v5/VKu18DrLOFL&#13;&#10;ikADeJ5qZ7Hlz394uJ5uBDKY9Dk4EEI91ZngANKy3I1LCwza7PfaW4/1r99/vkufuE1sslABr9dz&#13;&#10;lieMFMs0Pj3cV8luBNM4jpzzVbmZjE8og85b6PItO577y21KhZsGl4riNp3Go86qdLEjAMrAa4L5&#13;&#10;fbUdESBwcBGprEpUNTVXDuGkiPQbqoyFzar89Pb9NXoHopOi0nWPBJSFAARLEodhUKqSmYSIRoCK&#13;&#10;slzGydn28a6sdXb89vp8t+3ry+oPTxjCvu9327umdVBQyEjZ6VO8Hb9d/BC5mBsLOcV/+49/+4fD&#13;&#10;Z/2cAGORDVv6gJD9x798DcG1gGdEiIgdY/D6Olifr/emOdXOFnmuZ71iUuVZM/Vkv/2SZP00bHYb&#13;&#10;O7peuJKly20Mqh8nsak2nAgfdbfUX/78idRQ5kndXla74vKyUJwmCiKkzWxO78ftvpzmHkf19+P3&#13;&#10;PM+Ji0oWm4dNbwY5w8CcA8QG3AVT6KadwmggmGai4O1W7zaHxQMOGfSgtWC/ZalK8iyfKSRYQO1Z&#13;&#10;hBPVm4etacbu1Jyuvz88PGdZCSH4+3/7oQSuyuTmvW+Ni0E7k62y1SMCM67EtnM3Qdjd5tA0pree&#13;&#10;AlNl7NffXoa4bLIdDhwRnm0AjG69LueW3urTtAy7MvmoLRHx/nkTW25js1j/cbpQUfX9kQipsgJ2&#13;&#10;vcz54XDQg1vG+un5z8uCum7cPa9+vP1cbSRsZbVPx85YDYbu+OUf/sIYu9adF3V7vUXrpFgH0yKV&#13;&#10;zREKC2LbIxHq+QL4HXWRc25fLiffjIsVSa6TcL7EreLMLY2nFaebVZopkmZVSN1YjylLHEVjPbjR&#13;&#10;RoBZXizDzUztuYaY1loDAMTl8jEuA/Twy/NXM02DMQ7iyPw/Ph9O14nI0jFXMPf+1hCcbtgSk0cO&#13;&#10;9Nfn/W+/uKt+PR2PCEpnzMOX53YaYjjvi/vT5fTw9GjGKImmmAAXAZHXYdnv9wt4n781ksngwuI9&#13;&#10;A8ILSDLRX47/03/6L9pO58uHE1W5cRjjj+N1GuZo0Oenn67N9ffmx3juV7yE4fJhdQi0KPdkHp/v&#13;&#10;t5MOeblZUNO3U99MKLJ0C463C074nVOax3nwQ69VRsa+PV1uPEmLfEOt3+cl3R4cu94ujaSJ7SKh&#13;&#10;UFsXIVYkbL78MSyTn8fV8665NBih3jloB69Dc+2yO8lD0t56yeQNdfZ0PhRb4iAq6OiT9Xo9TM3p&#13;&#10;e//lp8/t0AkYqJqGbinKTeBqeHkt8nyeRhdQtb8nhNT1peIEcpms1ufjm4QCY4goRN5QKpplXiBg&#13;&#10;DgmkPFxsHIGn7TTs7g9JkqcAnE6npunaiRVqUTxJeDpm4CnPdG9poAZqj2I79llRueBdN2ZEtIQ8&#13;&#10;bZOh6TmmI27u+R8W4xZrLQuEs8vtWkn51nw/qDtX+9s0LsoEF5pbHQSF1w6n4jp3B0KSP/xlmqYV&#13;&#10;J+dfbxTPgmlPxfvFjnVnxzm0mh3QEvEcCGnCHE5PT0/jMkXMjJ0hBovj/Fr3/SxFGjiB7tb3zTwN&#13;&#10;GlQbmTpOSJHcl+zl5SbkeoEXjoKiQlKJsYr3yl/m5a2La3RXbj+ury7qP+0+W4BkUfoYgZIZgRKG&#13;&#10;S7PQjCci1eO8f747nuqE4ZQRNMDGGJyler7NFqQ5H+dWAMRx1g99kqqI4+3l6jDol9Ha+bD+/Pr6&#13;&#10;tllXdT+6MIkEtxbd6UhS9dv7y2a999Mo0pRw7hfD0wSAKJyFKqVUhACmOF2/va83e0aFiQMA2WJ6&#13;&#10;4yaV8Me7zXyZ7U03aSQeQR07PT49qtnFa9PjkI5sWppBAJZlXIclUeXt3Nbmdb36LPlum9KP938F&#13;&#10;kSJAZ59kfISS8zKJlzCAPksqo8G+2v7+4+9f/vAQhtguEEvQmuawysMclsYVfA0e+FLPZZUjHBhg&#13;&#10;oQzOuaXXf//+WiQJ9A6g4FwAs095AnNgOrZKJLamCyEtISHkeL1tWDK4cf/pLsP059Pxy+PX7jpQ&#13;&#10;Pg+ta27DujrIFSzV5narAxQlD0brVMpFSduB7bbc7EvKmOmvnKXb9SHkoGu1gJ4Eo6r7+nYscjkh&#13;&#10;EvTZaqb4JoAOAdc1M8XScTEuXULI825/+aitH6tN2gwwCn57f73frPtuVEk5DRoEcrNnvPh1tTq+&#13;&#10;fRzFFb65EMLCVKo8BYmbocXd9v7x+n71i08y6vxQ5KUQkoIhlhsAwCbbOo8YJWZerAmolJfjZb/Z&#13;&#10;RwdJPapVfp17KR3FJIRwuzokBwjw33/5bbPb+AkHpCNxSPPuOKy2SbFWL2MPT/MSHWBUSLlO+P9P&#13;&#10;EHz0WpYuCEL9vNv+mGsj0r1XTRmollqAxA9ASMx63EyYMeB/Mka0qsu9fJmREXHvPXbbzxvWun77&#13;&#10;smyFNbgE+PWv312DGcRt12KCY9A3MEncFUcfemVX3VXdh1+kS2P23+frDkvzcVK8tWsceugUxpBJ&#13;&#10;1ny7vyOkKKXLxynnuN/3Ta0aRP7pX/6CJL+sYzVgiSsMIAawaj+NH99vt9ukC2n6ZNawznGd5tk0&#13;&#10;g9rcbAOsRXe+fKkqqGcwphFCyFkDTXr68fOX03uv0Kf2B8hoBCXeYn6I833FhUTOFcWX88fxcEhj&#13;&#10;ua83HfS+waPdvPHX90vB4uJd14lVj+06yAaprjvPI21kK/h6vexIMblVFfu4vEWoH3fP++E5eYxV&#13;&#10;sffrGvJdm0oEbwRC2IDbK3te7HQZP8w45zp5izCoAZrZbp+MfxgOStSvjw/btuWEC/d2iyXBxYQv&#13;&#10;H78igpd1W8b5gZENxaxoS6XZLIRwPWvK3RIdbSSP7N///aPv2G7g7q4m/U4FNGG53tPuse1V97x7&#13;&#10;oCz89vUNCYWmZD2QFV+2CfXIx/T4eEjFya256Ot6mzrZNMcjAlEJNkfCRTxUPfbAwIgimvUyHA59&#13;&#10;vSv67j0uUESgEaEJAATTMDxpu2xm6asa00Msi6zhuuma9dtsKtmAZt1O88PDw3y2oAbLtlLBHnhb&#13;&#10;RAuz56hgiLfLOeWoGvnxdel/qYzW/r7rX+H7+23ojxjHQdb6Nq+3ueoaVMvxtqRYGIGrNgWhp9cX&#13;&#10;ji0NOIzGk2Jzenh4ssarHb0vc98M0cSnqrpvsdCYkL/f/NPTbtMruAf+IG3ySBBe8Hxdd/vuej31&#13;&#10;XTfILiFwul73+33wAWI8rxOghWXOE21eDr///ntXt23VXO5nDzFIOViP/6//6f/OJNzA3RF8JQ+C&#13;&#10;4AZpl1+piIKASrLk0P3W+I/lZ1LdMVxmc79u/oDwVkWATvPdf+kvMUGcMF9H8TZdSIdaNeXpRint&#13;&#10;DoddySWTrRdYrBPKsFcwxkWvJ+1VVjJlgKOOggT3Tmkq7we8/b8M2Ojund5Bvkss9J8IzM5vOobQ&#13;&#10;VZ202bhkPaLRQtWxYFs/Rb4bpgICJLUSLaKVCx65G6I7gpYsqPIV6ZqXMM5dRmar4u7Kh7LFiyN/&#13;&#10;4gFbt7EWH203URzohtqx91jUlUYAjh42si8KnWiPV9qApqlP59FN5JY+IGGXJWQHmc8dpOs+/PID&#13;&#10;QMRaHybP2X9qPpyZfO7Ow/XbOzlw9T/sljTaDL3AdQ4kn9qKSUGz85nXVoPpkhw9b9bjClvu6BwV&#13;&#10;Okgrm+SI4zJCHouznHYpBJnMgR9z/ft/3fGqQLXuvtwtXzPgybZFBg+26HjaxXRR7Y6q7vTXL1FE&#13;&#10;bQrFjwv4txewE4WARAVW13UBB9VjfRhkBtMPPx3e19cdugLL/Ez3O/dzbXNI5zmt6Rtqla/U3++6&#13;&#10;jNKe8Cah+33y3TloCN0Dp65g72IcXVyqVK63HMIftYxVzCijVCSh8CHH4h4PxxPIu4o2HR5vbw/4&#13;&#10;VdkPtq1uOD4+iMuS765muNETrwTiaPmKYISoQAYhh6Y6p7SUDDbzIGszx/GyckMRGGe3GJTcYobu&#13;&#10;VYB0+fgn1FPg9zmVlLN2a0BAg7wm3wjPaJVzZe29ogyihahlI5An1uK2BwLsYwmYJCZ0a3cj43Xx&#13;&#10;FcZzXIzg9V/f3vCVab5jcXDfIxjPMGAEKqCF+CkDZ9hCxzyXb+ZZ9WX0F2YB2yDD4zizmbqK39cg&#13;&#10;q/VdWBu8oIKi+UVU2gId+35MWDKaFAnd+/kkHNjxzpnYIlPftx81/QBrHLR4EL4LGpmmeEnQy/7R&#13;&#10;OSBud6YTTeB+/TAgXGxU2Df8OaTVsDWkawmA01Lcbelqbp8WNxVlTKOmWCKohvn7GQynmFyjKo5E&#13;&#10;IZMf0yMMQB0ZybR4gXZvN5H4csqqUbZzCam//HqXQ/PjCW/rzcGQJaCfec48mzoc8J7liuMCu4v5&#13;&#10;RiAjhk9A2pqbO3hhL9U1eN5SzJEzsEIOdMPhh4j1K28BcRZPD58FcXWY4vh1LkTStyUz9key/SLE&#13;&#10;JlnA0fnGfbYMfQPndaz3rIWSzdk/FyQ87avcNXZOwOY2eO4ymGIPCRuXc/T7Z+oQyDoUUA9dEB1L&#13;&#10;DJ2Y1b/jG673f5xjeyywIYeff3R/1Os+H5qd1OwCjWyUpTC1lIIU4LGW0M6/nUl9e2e/flnIq2vz&#13;&#10;0x/nd0PWV1DZOjOKBRNv27tLJYJYt/yDGCiqt/u5ErOjAyBNYW3Z6B8GNPHwMHdDF0PmSBw3NxB5&#13;&#10;C3APhTQHUqcB1Cy2mW/1I1irbNw2/uDn90Vre9Lh9M+3ksAeLK0yD6N2jSJMakXjhwWwEc2PLzsF&#13;&#10;OeyjAcX5A6l//BQESrAEeizRLT0CMTentBYr6Coa/m+/jT0CjOWYnIrxTQkRPeNpoUOE0P4A6v/+&#13;&#10;Ac6XN45x2cfhtzA0ZDVvceLOKOcKwHBpys8C87gW+JMBMXe9rZvI71aeQmVwU5RnVzvOMFjBxWeI&#13;&#10;LB5v5jl+SpIDePXlnxciJHpsenqNv1/B4XPDkfPIWjPcR/ZsoMNC4+Q4z4SbJKbud9IDad/HG6+A&#13;&#10;yWCNHeSe2aEdBFQiKfTy+VrGk7yF6xlvP1V4cJOpe+CjljjxtGGdLsl4EnLPP/7VZ73Yzf1sVrsc&#13;&#10;ICbD592XbSH45+DTcd9GzZ7ScI3+jRvZP9artNdZUK3KQJTT6IzPeoc7CJTJiINt//TLt/NM6p35&#13;&#10;8e7PZBzHFq3fZVECPNB0B58F/LJ73m3edTrXrfR+zX4eqg5VjtGcjBNjUYRvy1q/zSeSsNj73D3v&#13;&#10;1htQFoObXwe3v5YRdZWRoPHXlDkhj5BcZKxoUNmpgowEyIHq16vr+j9R9sUyYln1wD0K8KF9wTT8&#13;&#10;APslQf98sOpXfhmgjTUne202Bq2BNXmUH7D6Pv7o6eUtTFXBQBXdeUNRp+SB0SfSyrVzhfvxQGYC&#13;&#10;ajDI67T+FNUZ+kGCKk28hM0SXqGmAyX6OyhttcsW2F/quTjLQkYp38KxIT25Pqb+L2VfJoou5Q5n&#13;&#10;dmHYYUDZcfYfWXO+L7G75VCk0iH6K6vayS0eoA7URN7abbGA0HBifVIClbojf7D345GYt/+mVNUH&#13;&#10;WidIt1w+CBSmrUgtAPqI+4dARWE1HRxe9flPPz+aMDaJwsXQtZDMeE8RAQ1BNNw2/+B9jt63ecPj&#13;&#10;1yeJps+ziQMlsOEM3Kf0PNQUVH65HfxezIpA5ikC0mx81SUyAoATkcnE1LB8fV+zoSJU5GjTtdSs&#13;&#10;AgB2Ef9GRFijClCs7QNuxTbP6cr1ESQ5zzp2Eye5Cag9+T8G5ZBYHYiQHthJHtXVm6LB1uKY7I5J&#13;&#10;N1fYweqlndqJpMigBmwmjUGZHVYJ3y2l8G8mXhdMCaMrjbbrK4zRh7/LofVbnBYUJp5cj1cCjqCe&#13;&#10;Es+4vt9TjpnOL8WYnM8QfAKhcN5OswYR4GwxzIC6j814mb6673qgrw832rrbdla4uApBSl2MKMt6&#13;&#10;sxI1y4K/G9sNh3X1zQ3XtIa5u97dVkcNjaUW9o6fsgC3gMPEQ5hDIXxaM8KLQLne8REtYj1k6iFy&#13;&#10;mGgFM8H7GY22n15/ezl3a/uyq8UWieKUKF7Uzix+YS0K0mPJat6kBKKPS6DhzirQbTfAsxG4rNs1&#13;&#10;erLv9AGhLkQi7Sps5iuCE4TUpo7ynbC3eAIkk92uu0HZp1dNc+wwWI4PLzFg93a7UtgsMlMBYdps&#13;&#10;ro1eukNzXoV358yRfK1pofuICmA6EQ4Uv3xSmktfblrTCIHWiXf1Q6GSHfuBl+y1qfaK7shYmfON&#13;&#10;pxKn9RuuO4/O7Z40TNfluN5v0WynA/z8KMaUNqAAg/KCtYOo2Sk7rOzaP+8lBaMYGbQ1Q+wXnw/H&#13;&#10;GGhdHmv+9najqIIWW49bhLDg7emWF+HdZvdAXSdk/XnTp6Epo/QZYClF3Qt7uXv8r/uqhOvbpRVb&#13;&#10;Ngih0vTF3ZV8zuiBAYZFEjP6VF6D+DqhOSPrzTgIFZ2jVZWkpOSP+/KHqrCIL2ficp4ZPvPw9Vv7&#13;&#10;jFF45GXLz7CwXCCgrWPLnGhz/LvzPrYXUStG2GLCoZ+QRuFdrADGdRkXP7sFXrPArI4RSHpP/WdY&#13;&#10;YifBJ9jNPfQm8gWVUUp0rQmo5L4EMfBHpWu+ZVwRrD25F1ch9jABwWT3RC7Jso2alC/bb5bQisoq&#13;&#10;zjVE0W50iUMU9056nsbEDb8USl4lbkrmKxSXzePzLFH9vnryvri0PwJjb7JYBBMmfvqXPDxsUGex&#13;&#10;FrxyBJ6azvc6pgviEBJeIcvdtPP+2bMi1XbPw1Cf799Gs3tSYrqtL8e6clRmWaH2vC5SGxymEm+W&#13;&#10;ZBKPUyYb63rIxIzhFdEnZ85jRUi266sWEaaIsyburGTJNuAEJWShio0vahrTv4Hz00jKucuJ9/Ce&#13;&#10;A1giubK1PIOd+56b8hwe5q2hHJIj6itLFOQoE8xGDQvyvktZeyplnRyipQ0U2rI5HxWv/bkwzhCD&#13;&#10;XGQSq+KwMXmcp0J8gSuWG4641lsWbuIT/t/+1/8ymY2Khljwc/93683EyHhHSDyRpj4l8Fg9Peyy&#13;&#10;RVE+P33uodtWxsSvfhr6H25XiNwj778KE+peapgel2GyF2c++iF+/bDtp4o/5L+4L231GaRESkSE&#13;&#10;vjePk/cFQja6U9hwmD/v0fUa2A5clzvMW+UeJ4cDa2FXZ4Cr7P8keE4f47HYD/cZ/GReUAv9NF/V&#13;&#10;jR7aXzKT79GE8A/Sv/koA+h0w17AYyLO4PfHpz+REiAt7voD66IXNh1yvrm/ZcPdIPj459H+i51G&#13;&#10;xTIJbv7BPQ/NgGX6qu3x4AoGiDrs6boMPWv20s7VdPmeICmVaNSp2CQhYqDYYrGkWwmlVfZ7Y9b1&#13;&#10;eS81G+Kdhdlzmrjoy97d599u53/l1dNh397GkyzlYwLo0P26fvzJHf+Vz6wGvHJixo4N23VpEnbo&#13;&#10;689/u7/d/tKTfg1n2VemJDhs4harKmTwNTrRdv84JzRlJwPa4V4VIjdVHvyo02ww4+JX+2tFOV3t&#13;&#10;HxJKHVQLUb1WGG+6Ml11btGnq+s4BnbGDfnrl0pvQJL+meubmTwwczznz9V6x4X4VN4+9//j7bTV&#13;&#10;cnDwm1/oRvw8+H7sM08AQO0WdpgAaJFZ1y9/Yf1/iBuq2hc43ZM+HeifwfxnGQvcCkrFRY3ty5Tm&#13;&#10;sm17CKc9DYXOCbD4SndbqUhp0LL0KH7Zkq0OL3bWn3KO00xSZHWZ1ttukKtOYJ9UW1eVvFejT4qp&#13;&#10;3q6Zg1b0YQ2F7F792S3x9Kk+Vncka4P47m6qh3H7neH+sfbgrXv/uPe0CEi7+vHW/lNCUtYwuXj9&#13;&#10;/sRlnq7ffpAPV0tglhWUs7m6N9HyJWmK048vhxrror+W5hdKVCN6Ha272mke+SDA7Zvd7QEscdNn&#13;&#10;3D3kVHHc1cTJ8P39VNWqEX+jPq7O4hUJC4LOsXib7yc0/NTvu5CMqGGAVfm0GGGU4eMQfFtdJX21&#13;&#10;X0vibLUPCD9s6I+1aqpHu4KgRmt5G/fP5pF2INmksLBbjQkmIYB54fv4I+SUU1LJvHDbcKQypLEx&#13;&#10;3Fvt8tYMP3///Z8bgfadInrJIQWaogL/EF88X7Gx/L6sqAmcjHYVvMHfZ+BiLeiO639ZZvryALtD&#13;&#10;/K5ryb3B01Lee/J8c2WLe4TBniw+n3WuUiKJCAzOty/PT9U5GuMnQl0K/n2BxiemQ0zE/rH+VB7P&#13;&#10;AEMSxjgd//RUXbV4yoHDu7c9+5HG2aFNPtJYeTkM3iokzBozh7n2MYrrGaXqcbhMa6Y7EDu7fGzL&#13;&#10;X7zedkeMGp+KN6eeVVT1GMV4l/tcuJlBeNR/k/5juF17oYfcrrO/z7bhHqB4On+hDUz9MNsvREkb&#13;&#10;isIce0KDzeuMD+GXccinK4/thrdS0g/PL2a+pJDq4cnioUJ8fnHIxSfYPMMueURc7mTNk3gbkwAA&#13;&#10;IABJREFUwCGMXmbhHBkCNFGHPuMg8z8k3qFGoG9OHIQYbxcR9SVvNSz47Z5keCZDCYVQUfI+HcfV&#13;&#10;ERNfn2QfQemYtdM/f3qsmS9lRF/7/tWQCmeOo0bf3jWDPLZ7NIJ3sv5kElqCwbtBL6ugCHe7X7Za&#13;&#10;wnSffxPbvvqkHxrMk8mTN74HIv+x/NszRH8wUUQlFVp5GxHsazFsP46195hV1WNaynWgtUA7iuvM&#13;&#10;4gL15GAXto+62SkDb6S0kGujC4givDFAbbK5E0P2G/lyepb1BX8MRAjRb7YBUelvX3aZf2YPJV/f&#13;&#10;oFs27zaP9X275KrdTQk3X5byBvbuISpFHrKGQTTthvhnoTa9MInoibIOFoi744Hpv+jZzHf2ADCr&#13;&#10;ZEDRMHBIxLJvFm5rXk+CfTK9MmmXkG2yQejw+kLr3XagTiyB3v+0vgzdWvy0rPdXHHTNc4h71p3u&#13;&#10;hJUTItZJcR3/CqSPxCpSv2/vw6FGcRPRmhill2ptsxuKhzDTjR9f7qMT6lvFy6ShwPNt3a7rdyHP&#13;&#10;/itk3OhYqdrrehPopiKp/jFbIGbv123hzM2x5d1b/PUhqArWfiUAfTB9BhBdjfsdeKYqDgsoQcn0&#13;&#10;fXW/bfnHocPRujE9y+f4mD8wUqk099PEmkvy9KkPGp7iH7RvAaFsfIxdt+lJ4Ej7ZzEP0ZRobFnA&#13;&#10;8os+kek5mybQdseu4HYgc0mYMooY3+ZQ2mOAHAPhu/v9QtbZFv4C8Wmc/X2jEU3tdADQsjZfBvvf&#13;&#10;PbZ3c7mWGcYdXtomUjnbC3r7ti1Gdo41dPl/qjawA3H8MOI8hYCUmnZ0yZfkUccOmUNXzOjObZSi&#13;&#10;dAwpKSozWrwjWZbdD0cTqWTaQlH4azl/WxFed213qW2fcyIo8G3Hxm5Idiu30/d2e7cWcNK10n1H&#13;&#10;7WdwHb8rks2wn8xYYGgIMqCASjrJ5U286a3mTsER6FtwzNn8iH5G4t8hK/2nT0hHumhO6Wld2tAv&#13;&#10;AMK6/XDr7vXvJLDr2+9PPP8KwVwie9nFpbnpfweMBowpu+anA1xyvyq0mPrphFAxEEnYhhgALBt1&#13;&#10;0deFl0iDcL1qZCCHGxrg9YopbObtedVZmoT62XUH/t5C0uMtr3/05fWNAQN1f6jeTprctLnFl+ZP&#13;&#10;d5/kZ3GK4wAe+p/bP377N76tZl91D3wkNj7uc9UWAm3BHvAYGA+dPmUjAXgQzlxb7MsnWkMZgbuO&#13;&#10;Iw+P+MfqYr+N+Te52zFXog+fTWXkesD8AVRzEc/1328rvt7NaFVhM+rrEaedC8ovM9CzzPvHH6O7&#13;&#10;NcJBKemTh8Vjt3Xq/Gj//vIhC/4Hs5QGo7RW47fyH//Tf3CrHkT1l1T1QFBL+1A5VkoZYWTQ12tb&#13;&#10;vS9/VUT81PxkiFvlcdxKJ/q2/KGw36YPQGtCOxfNw2u3fiOf9IBDwNhXOnBRZ2MP1RaqImTDSF+m&#13;&#10;vvUc+1avRMG/rt+OgjLJYcO7XgRWtNm1b+em1FQMOMwb8h8owbLIHGpdnyiSt99v1Ut8NmKZ7rFk&#13;&#10;3TZUxdv6baAdnjeq2oBkAjaYpang+P6vLjDD3thTupKPx597PZ6PVcUesPsaAWgz6vdx+Zp7Lvv5&#13;&#10;Mu7Ys3tPvOL952PM5zrfoL1v10+L/4AKBgH7Bsrwi55wceJpxuHgik773E0C73bkcr1o1zz2O2vu&#13;&#10;zRGriX8sIKzbUPHf8zf5SLQLkr7IpeqopiF+kPXPcXC3yVudVdnFh+BDKhFUPZePnWyRK3dvDiPM&#13;&#10;8QCqP/V3Bx2qq0MZixOjgzFSJ3pKFUAehMnFyn5lE858QINEXOyr0kNxNQAdi9wtRNbIg4X1iTYe&#13;&#10;+c8NfkMd529vX2mVLLvQ1iHieAGC5XX8/iC2j1w31YF6FdXBsnmdP44c1Ev9sSyEKNhkt4xBArfj&#13;&#10;F+4OjNc87xqxXR0nqCTsAgSQeynbhx/f/vV7yrO9GLaxaf8HB4eVefJL3yfPm7/RUzzUu4jnyhEG&#13;&#10;yKq3KDrGORNSiUmyh+DTp8PnM3Zj+xGjb3H94OswzzxXl7ONt9Srp2iS7GN3pcpqaSeOwUODlvm0&#13;&#10;f+ojRn/b4vv95hH+R9qXEYKNf+1qMoNi0aHet9rOCH+4zT9Uurrz2zgtE1P937UOpVXhdHHl+CQs&#13;&#10;zt/ne15521tcwyzLaqPIhGPEQvYZncpqKNw39aE8koiScf9VaH/d5wRg8NA6FqCS/Hz/kP6GgZW5&#13;&#10;zWNb9Q6H2CamsYtdcauPp/xyqCbmdW3Lc6YfZfco07ZhAM6IOzJncpqckvLBaX96+6h5B/Gp20lA&#13;&#10;ExydA4Dy+jJuXLDitLDu4ixt6Ye9pQ7VIRdw4wGhGVnNAZZKdUUX/J//l/9DAYE2uAZkN9NIZacN&#13;&#10;k0xxiZHu+5di4qLfGsLR4t+mKXvYqa6uGv3xIRjeDU3MrgocuFBlmGS2BO93D4p3c7AhGb3N+0Sg&#13;&#10;wTEgogbHvPk+N1I5FwESpFM45ri5fDymmDCRj/joSyqKR0qYiwl5l8ISQyEYmAMFjY35y7d30NWe&#13;&#10;iCrByZ4zywlBTMGBo1QKwdDH9fTxhXMsKFnefcOw19YEnQGsGahQhICHYjwsxllcIQlMPTSAkgDS&#13;&#10;rMU8agIxjYQikmByLhw/90uw3+5nVnCMQAiW/AqwdMsCCWN1g0tdUtZ60Qk8twgzelt8csZO09A1&#13;&#10;gtHiCAMbLvLx+Hcxz8vbWFGBLIZBGLvyCic/t/0hGceIoKTCLDUIEePrx/5jzF3/ojcP8yplp3Ws&#13;&#10;BI6eR1CarrMjIBSaMFGeaaWggzlli/JN64fdMW9b5vDPry8w5OA87inyLFr7w8vL7RIizdpZjihN&#13;&#10;ZEOufW7O3ye2qwv1Ghh3ec+km7w//vkzN6UgNs7XYdd8/wooK4LbuBq1GxSj8/eP4/6IAMsmdrJy&#13;&#10;8WR1nzL49NNPk8mi91+vX2Sz6+VxHp012rkTwlWrFAcgQU8d6qVyersj9wAfOJQ4BQCx37zfNKZY&#13;&#10;plD13W1ba8ZW7xDBBBW/uofjU9COF0Zjtsae76dUMoTsUCkwX0n3sG6jteb59WHVM0MgOLvaxcmO&#13;&#10;Ej4IZohvVX0+/SEU4aF3bKAI4xztiMnjEJaVIxxiwkLaFLBiIJfVW0SIQZCwJJjsq4FJj6v6ero9&#13;&#10;7J//On6FEEnZTeiCSu4PavMTQO10XWvJ90+7hsGclkwUwL1x+nB8xohss646Pi/zvq1ZBWyuMa2q&#13;&#10;5qgnF8hSik1R0yKLjNkX73mBFpUS7UoDZJTwRgaek8djmrjyROiwIps1Z/Q+3japm46v2wdXhyXe&#13;&#10;YygASNJhncLdZZMpigDXCERXYvZrwAJHHHJphn2u6vrt+wdHZNmsC0hvKC0219glmmiVhdLL+h//&#13;&#10;5m/n6+9KAiJQQjn6tRTWNGoaL7jCep4JQih53Et3murhoJ3edIGZCVYl5v24Ldv54bWziXsSBVPJ&#13;&#10;015VPXrlAfFjpcOCBQ8EZ6orwGECKWVjl8kYm2EAEF/x6r4gAoeu03H0Fo7v7rmORROOsKrVJkr2&#13;&#10;tIRSyXoNJQJdU9qgqm6UM1oyFbygJuhgTYRE+y1HVWAFSER2W26UR73eHTnEVIB1jnKF3cPwBJJc&#13;&#10;kHtgFXQUWlqC1ZIRnhH2xgtqULNvTvE+VALhtNgbVzISuZptnW4ebjniLtByWydmYqZMchDAVS/G&#13;&#10;jDFu3hslpOiELcacz83z8/X7PF8d9ZBhX3EqgeC44VRgwblqDEHamuQjI5Iq2eSazT7wD7/l4AJg&#13;&#10;9TYaRFQmhGW2rWsW5Nt430sS4I7ELDIQ8NWnNYuYeLKXABMTcliWuw569hYSrjfd1mQ9rWFLcKhK&#13;&#10;qphEhICAYlrLQdYpar/CEkKKYdOZlDUDuFoHnEGMwVB8ws5romBmZYtZYFbwKqu0LpZQnCMSWJSE&#13;&#10;KuR0sBamEjLmoNr3nLc+AeudM0b2oqpYSgFjRBi1uLw8PMNYeEVUqZKzT4dDy3DAQMMcAjB1CDYV&#13;&#10;HdtGTLdFcIFAvldU5Xm8TTEADJKSPSOiEkXbxXofYlY2BQiKIxUbGKgYAjaXxeZCCoFBCYbui2eW&#13;&#10;FpwNuV4/JIFKKQiAA4jVPAZLcZboeFrneniKwVWqxRQLziTpt2Qb2Xd8wIAvS2IC0yYu8502AtHi&#13;&#10;6aq4sFALGQ6FTB4ShA99B3CF40xI1R9eo76bmDNYahXxnYWyWLIOrJ5VrjmnwR8e+qCTz6E9Nj5C&#13;&#10;DKEJIMey6/sSQk4eJ+YsNQ5L1TLo9bpFmLGCCUZkQHQBKQYyLsZTW7LJqpa9aksIJERt1uOxqhpy&#13;&#10;N8m4JQHLRCE72fTyer41eUcfHiDODOZCkl6wqveXu60UWS6aEJhQSoUAgI6H/r5dcimC4B8eD7hV&#13;&#10;zAgukqAxBPr195Nsh4hoy3dWY71cGY1AIIQwpQThdn/AziWrvfe56zEFxawbLQvUG3bFTOvQST/N&#13;&#10;j1ULcP7r7+9EwNv8TcABl4wL9sYzXDi2IQFtEhclRlzxFm72ff1dyXqcTeqaYhcay8vj53O5KaUa&#13;&#10;IfR1wqV2aW7rzqQiUJeTrwaRrXAuRGwdnfGKd4MAxRlvm/2TDxFwvgqrES8Wnf7tN0wbmUHEUR7k&#13;&#10;amPtzLxsAWFeNIRFELJOOrHqUMkaxYzBy/MvYc0VrRFURIM0Wb9uYidvaSORN4UGGQDDiTCJe1mc&#13;&#10;6uTwcgDO5ZzcZqAzbS8XfOU0t71aIt4iigVIxDZX2t3xdJtTlj5KRXAym3w8lOjqprte76UW9n5K&#13;&#10;1iXdufubqOokWGbMTKZEXzF4n8xL4eP9jjlyOhl/b1rGVb1cbyyhbJO7jSAzWNzDQxcDaBT01u0O&#13;&#10;zzgUkWGMAfjCXroASvu0TwWlZSrad0ByFRUjxntRSxLSHbmIsWACrQGm3PbHtOnz+hV75EZLu+N0&#13;&#10;vrQHdZ+/7QRwMWPB+33/Lx+/RmcVJd/07XNTKATJJW+d6pmPLhNHJOaSo0QkbdOmc1OSX0gGqAbW&#13;&#10;42H4pE3aSm6IogYy5Ne7ax8O99VEJgEmoqoABYDU3oWUvcvUgKvqsI33x/4JkGxBRHWn3RQKMyFb&#13;&#10;wHrJQx6vy5nWDz2LmWTa8Rjsflct09btdibidbm1Tbdre8SQyqABDNASNQsYsV7iFNSOrtumRJN6&#13;&#10;+DQcp9P9KPfL5YYB4lUdg881iClEbUqBHNJWyQLz4u5RJqjIYhxc0oOqJaoKUfu9sDllLqxOl2kN&#13;&#10;0YMc/HS/QlCpYbUWxrRdEYcDZarUW8narbO1Fd/va45ocYgL6CFjNEBbZ5xwWq1vdkN2uOlZzDeC&#13;&#10;mut0Z1JgIpwXogXvb78D4AVnXEqbQUEogyVwCmpVMmiFFIXb+6xjQSHgzGNAUGbBGqxzWjd0oF+/&#13;&#10;fsWekBxnFK13KGYYWEDY5DSl5CienQUUOO/lw+GBH9zkSaUAwN6h18c/aT0tK/R2XZYrxpLWEBOE&#13;&#10;EI06bd48Pz6qAKjkXVPTUpIxNUDZhfE2yb41CFAqWlkXeqeRJm15w3GVEJJPz78EHDaXMAL6vugp&#13;&#10;lujscivBgKxE1yBOm0PvIhEYXN6+boFAQEpEbokx+IoAJqvSVeFund88oLg5PHZy0ktCvrjECsuc&#13;&#10;RiErBeaIn7tH9z4yHq/bxqt+XQKh2EM4rnOSJYB7V6n1fMs5QSVUXyPJ0jK31bFmLXMoJpcJuq+a&#13;&#10;gfZ6PyGubvNKgWAoJYAor1nBJZSYEiQYsxC4ISzbzcct2WDboaPNvnYbZEEj31EaCM0EMqUOghbO&#13;&#10;KeQ8k1qJjMlVL5RwvtshmBmHGZYMUwYIYEqMT6CAhCDABWIYE0ooIqHjVkm0HypYbCbMu0IQRzgz&#13;&#10;ICFlrK3xaglkBFewEhCRCim4FgDQ83GnjRn2fUAZEGxjTADg//0f/7NMogryisRjr/RtbpCYpjMT&#13;&#10;wmngV0AgvK1fBiToVdtm51dHI0gh86yVpNpPoj2Qu6sLOiD6LsZIGmfK779+tK8NpaBmbH8JCAqT&#13;&#10;6MViuIuvm/AxJSocIv1xFxbbsXrc8eu3W93u+QXQg1hzSoQ2xp23D4vgPUNFRPrehQxJJ2vYfAgI&#13;&#10;VFsHU3Vuc1Y2A+Vbh2sMgOIIwnTaPpQQcfMidHa716qmjdea0rD521sQlaOeMrrc7p6AQblCMK4b&#13;&#10;AfmHrXZNj1KSE1zMEkg0W9j9XH27Xwws1KbkOczu9dBcg2iA9wABoeDKOadMwIjrYztGyN/u+YBD&#13;&#10;sREjELwHge5Yul4LRJ9UdaWeMkjiSgZ2zDBQCdUzXn9f2qqzriwhJ/PeY062aGp6npkN2MfQUcdY&#13;&#10;s4y+BE3qp1VvRpsqtVDGmNa6xe9ac0cZY1aVVRMJwYPCM3HlsiYfmGCg8gIeBMbmdjd+58U0tB3Q&#13;&#10;URdaZDZwafPjFbyLQQYGGmer7s+aFCOLOhkj6MPzYRyvyb1QsoHysROvY9ZIu0dcGe569KAQJikV&#13;&#10;snz7TqhSgWCQcagvvCMxN2hrnTFKlbbFlw+LgnfTqPZAmRaWSCW1Cph/3jgUTRVup7Le7i0joE57&#13;&#10;1t31mgWpCXq3RkkW9SxzhRFNLuzrHm4p47zkuWl3PoB0Px9RPJWqURUi4HT5o9pXe1YtZs4sg/5v&#13;&#10;8rb00H4X+TFR7Rdck6R7Ub0wjC7vf6ya7354LM7BGHfH1/u2bsXxEoLgoaSci2uqp5ab2bjZ4maJ&#13;&#10;tNGb9wa46u5dYbhLh01CHKGFJGH1Qwcwq9nd33t9CxWeFjhvsuTN+XAYDikkC0MyG3XGy4jqn2xA&#13;&#10;NtIOItgZCEOtiL2Fm10q3jii8jYpBh6PyluVxmvgZWUxWNoey2bfukOBy5Mjd8IQrfgF3KsKDi28&#13;&#10;jPDzf3gY7/Z+y6WJ1+wiVoj2SK8FaW8dzoQzyRq6e2zvi/z8AxxvE4OSALRu5nD8CaYeEZ8knh24&#13;&#10;mCyGSmaIJ8vQmVWEShpBRCVJrkpyTSU3GY5st9zO+5ZFSjipb6sG0IuyLwlIxmMf5FawSqQOl0Ug&#13;&#10;FUHiQ/Vqxru8Vy1UX/n9/fQ77Vov+F7Z9Y81pLzbHzw2xiHRdpgxfuVefjwcjjBCQ+7bNYFVDuAi&#13;&#10;wM4HP1ntBgHmCAtOPpmCMpyQBWChhDqYoV2dz2pP4+ZBgMMrx6Rh2CXmQaa5f8GcAIXZFT8A5385&#13;&#10;HN4hHsA4j0GxZy3X8r6JUjMnEQuXGhVgEHDIHzCMAUZXZ7wapmDCJlF6GkMlCS4O9bjLR/t2aUG+&#13;&#10;tFbh/bKtwMBv8/dhp46PHUFZb6E5Nu/3t8dKLJ5SUFPcVotLaBEMx4WwUpkU7kFLXF956Ot+ej9L&#13;&#10;WX/949on9piJf3hntgNU3T0hBhyfXyzIgxGlx6BSqO7YfDGo75lIk97GY66upCOoQeUNSzksNuM4&#13;&#10;i89DKDAnphpZLrfn/au3wD9xf4XGrFKySWzPtlUFZVHiRClGQlBctWg5Q8q+326DhLTQmOmSWApj&#13;&#10;daCrX0uuCIqQaES2kOh004pUDVNEseX3v1T7zpLMozLM3PRirpG2dQwBl8haBAjAECGEcoKBIrdq&#13;&#10;Tsmq18pCAouf5/N0QbUgg8IbDz9SNxlmQUlrhk3yHsQ4/Wn3bGfvEiFKCpFjicYV5ikuPmUpOzRZ&#13;&#10;wrtk0HKzvJDT8j0UKpsnigMsG4Wls2hBt14cSRjoITaAar3tj/sF8JCXkr03K7fDV+chqyX076fb&#13;&#10;4/Hoti1EshUnkTJjMDoHC6s9CvJGHZiA6w8trpz2OIOJ5dsuo1S9BmMEw3bDtIyAVKOFRxktQgQu&#13;&#10;0Jy79LCiOezhPleLijg4oBfFlPFRp+1j/A7g/nq9Px6e3GYEoQCkqhMid7d7IVQCWBhOVns1CFwD&#13;&#10;O+vGVw7kOw5gts/1ED8mJjrZ1NFqnG1yyzxOiMXJXNdCKU+MZ07T2qEB18HEsjVuz9bbpQYA7xW0&#13;&#10;tQ/UOYq4Y0G6ZCEvp/dtv6+cXaoDxaBD3vrpfI65LKESMK0jCHX3+NlDtITAIwmeQ2irCrBKccFL&#13;&#10;SeNSjD91dccRme43UG4g5lo1PN+fm51CDMYUzfY67GWEIxgBHFQL2gMua9cLdrvcFKsOByIVwFQV&#13;&#10;wFxyIGLiCEE+8aWuhwz4ooTcJo7lb7+fy95xxnaiDtdlXJIPS98Ot5Dct0117Nv4Hdnh8/MzqN2C&#13;&#10;3vyNhftv7dDZDIrcScVYpa7iXg9/D2d7COlk4WtdgwamOoXEfyogYVpUrcDVZpgCFLwjWFUwyrhq&#13;&#10;AWrys51NXDdEjuym+1olYE0FApJ1Zm2E4TGvPk46Vv6ob/9NDfWcHMvuepppiiI7h1JoFuMXW4yN&#13;&#10;+825ulHe0oKI9mXWkXORTQODE7iMLICSrY37dm8wUG7DqWzL7lGlLJiRzLtAk0BBZ30n3YF9ubuo&#13;&#10;kYIYqYzHqqHGgA4wDjnMeB8xapSUcJk/uFBlugLETaQNKTQj7x0T6hqNg/l9G3mE2G8dqOA9s2YO&#13;&#10;FkGKdbQM87OMh93RXud9xCmT2UKZHW6LzLyB6uxkI402FyldzYsrHeG0Garqp6OZxpYSzfwj3ZJN&#13;&#10;71/Piqlv8zdWwTVcGCUQcphoCTSP84JPDEUGK81SyupycRQy1FXMIvtlzfR9taxgkYAMbRu1diFp&#13;&#10;4Dk7xOi4AI7JzGdIjVJBhU+ZflhMkzwIES9jSJBOsxPgPjw0w9N+jupFuSVp3FOSPQfKOLc4C8uB&#13;&#10;CI0yrDGvKwJmL4OIlYHuqPbNlleREt6VYCPJXO8MvsOe9mDK0W5V11mKqHHf0BmESE2869IX+H55&#13;&#10;C7igytMHslgPSiVmNDCZNDzpa1uhQMlpc518diRKhloKOaKrOLiUMgbCmob8Awy19nPsrwyVitDR&#13;&#10;DFNaa1qW69cUq4G3AdopXlUoW8IFkew9JBVmpu3Cdi6g48aE61lX4gmoUUpctdyva+TKxqC37fi5&#13;&#10;nnN6WzfBBLxEErIsYEOkKhAjkQCRNQUbrhBuFUsviGdVbqAeuFaFQUJMzqnKBFpGrBIYy0u8csnb&#13;&#10;plkx7hdVk/YcZhOTN2j68ETAAjijBRIHDbIsIoi21T71B0QQyFmu8WonBktaV5yxBCDHTIi0ImdV&#13;&#10;62VFLqD2REaFU3FVqXZs29L97nKC9b7CCbCIEO0HWbLfGIjOdZr583yLNF+/TW6dgTGJf2o6VixS&#13;&#10;pakFlSDfi/+jLEOSDRezRxZVDfW8Jq6scMRd10ypzAhyeP9yzVXAn3GDKrMI3taH7W4NLREUgDIo&#13;&#10;LnemxjTeFlI1viSdrBoafNeBqnR31QbnbGAtXSpo408/PVyXlVeNIoojuNl4vusGoVwKE9wGPxwh&#13;&#10;brMLC4FVQ5qCwO1+j5524NI89eLlILW5xBQAAJhWRSdehcW2kFunEyFBUJ7wCIG2U38QOcJkVoAo&#13;&#10;oiLcL4I3RlsmqlowCrCdM2pqWIUSrJ5uL89yixUnSi82AM2MpG31vt16W3IknO8dApgQYlC+WNDy&#13;&#10;uOoCwtvli84mQcKlmuYN/5f/+f+0FI0NfL186FRFMKNqXSE5Pst1c6Wwif1/bf3Tdd7o0F/quxow&#13;&#10;IKbo3G0NCWCQyn8Y38BImiUq00PADbOE3OhdgqCBoh0ckihdZCnL8Gzqd3gpBvSmKeH0UwsTSt/M&#13;&#10;RsZLvKPX4XGy/m4/OkaeCD2L6ZX3BJZ9r25nRIZvnN9bMrsAGDlVZYvleyHPbo7cZOdQUhpXxuS3&#13;&#10;m0evdBEkUhy8KOEX9T1fU1jp/08QfCxblhyGYk3vtj/uunLdDZDAe0QwnkJfoLEG+gSFBtKfaipF&#13;&#10;iEGQBNDVXVXXHbt9+kytVewW3TNOBwxMt0eUUQbYmP37FkKmXV9c7pijAhBj7JxJwVU8L4Hl9IIL&#13;&#10;JyvPds3TMwb1vfJ0pvnsViHq0gT7ZV1yWlwyDamm96fUmycV+4Iv+y4AU2B72rXXeUmbaMsXlOR1&#13;&#10;7LMg0ZYvj3jRZoc7pyb0CrdVMRyfSYXZoRwWbSG2nG2SZ07TjQiKUI3VOYx1U14DD7Ak8n0beNya&#13;&#10;WwrvkFWHWzM/24vU6bCX/e0ICcsLVGwDRWkw3f9a3KqII4GO5u4r0HuYHchXLJQFZLBMv19k5Ysc&#13;&#10;q5DgcGeSqXgCw+touj3B4baEwaI65eQwLEDIoaRXmOZ9I3un4/c5+j7AOcBWtpx0YS2rLo4LNTPt&#13;&#10;sPxNXQUvO3Kfg9k8uAwgp1tA8UizST1GM+bOV7D4WGgNzfsiH+q1AbPbbaOmBrERYV7oYaw5UiIt&#13;&#10;QnrW4qJebyts+gicYkJa8Z78oWjAHM60idrgFD8/HNIIflT3HS/Q8TzvJlkml1ZqmmWKiBMu8AWY&#13;&#10;eTUe4sg2qjzdjj2FgFM6SrtY7sO94sWQFpIE80rIHibDKrWANNs/HWS4rVP96dAOPFOYupym/soT&#13;&#10;9Ple7rbf+nAol3FmQL0capE7SAAm488rTSLP1zMq72e8CkEFASN6eJyHNC+csZLYOq9o9uEWdPSU&#13;&#10;H7xFtYGC3oWBq3DIs10ZzazJqCbXoL2V4R5c9y0ftMuUiWGZycMG5+J2jIDo2/XHHaF3KaNAYbsp&#13;&#10;Ik39BPfcBR7xyltz1ZpWxbCGzgTEzmFwNWxBnu1OhLBI7I+g36qug6xcvIIeYfS+jPPcCkVHhK44&#13;&#10;yvwgOB5GM8+eZgVhz1SRWKmmMzYVcsA/VlTjtSPf5UKsLvFPekppoeVGtrGvkbDX5f1LwvOMmgTC&#13;&#10;+FTf3yPaTlNaeeZ3UNokjkHdx2VlhpBr8jg/3WEEjfPXsLSly58U+jurSBkFwS0ShZ963KhGmNTv&#13;&#10;HOedwgwavIYMJa7yCLd8Fzmew9IcKIYFwptlugGkiQK5f5iOYyfERCSIAUBcBPcmEsRFwSrvsVjK&#13;&#10;bA3Kw4Wng+NpSSnJHQAR3yC2vlI6HwaPbVaySXtO6Qq3cReEHiIjnACG19Ta5bkoSNpf7kkFAj2/&#13;&#10;+z3x54/aaXvPHkIai6/IwnTkBkRTR1mxdpilfnwD3koNUPPSLPcUJlrCZZjKqrNi7Ksjzs2a7ia9&#13;&#10;FiXZ7uw6mHCBN++t77mD9nnQFPDVBRA1BhyfmGUEkGTBzhRrehaH20hrYEC6xnJLETs8AAAgAElE&#13;&#10;QVRljs50Y2YCv2n9uNKvU7jbNh3H4faHrcduDK6zJciZLbiy1tpkPMqzijfYNHM4kQJAEVoOQ7hZ&#13;&#10;M0ksaNsEnZdzlHC/8amkJSdlvIZeCs3bBRayHClQEGCADg6iDWniydkc2ysCyyKgSwjymTps6QMj&#13;&#10;EVnqWbM1WTSJEMgZ5sv96v9qduVdQnTE67jashQFp6XJpzAnxlVRzI7r7DOPMkGXNaS+2uC+SA1f&#13;&#10;IJ4A7JkQ5jMNTnccX5NKtB4Molki2QObko4CmxkMcYj4jE5mTdFERdOuGpRlCiHuY0D7L5v1kuG4&#13;&#10;sdFh3KQN/E6/328eWflsHAp6h4qe50PSKf6e6+aKqs0ZdHuNwqrAOpckuE00/VrJGhh7k2WbEwTV&#13;&#10;rGuyW/w6dpl/HwyMikiaa9gUDlDDBXncPQTR3+0qN51q5KkSmoDY1cV7j8iFt3lhS1DgM7IrYyeq&#13;&#10;gu06ssiEa8MrVHS1dGBwWc6SHocFylalKUrm+IJ3YLf8D2kTABWQh20a395mikVcMSxZTkIHob3D&#13;&#10;ew3oyuh6TmLKc9sBAa9FwPyM8s2+iLpg14wD60rt2NjWt9Vc+rWvYrr1NWmnHxbkZixfalykE0lo&#13;&#10;hNEmN2PAP45fYtxZfNeCN44fKBLBGyplxgSXqo/GW+eVulBq8d0qMrKpXAm49wVqJxN0ILJ4Y6md&#13;&#10;bgHHYvral1igHE3ZlO9bqEU2CcnMMdBGC8kRP9fPlZ3VlDdcFGUNAUApZRTDriAHnDC5Zk5utwW6&#13;&#10;VmDlWBWckchRV/bLG0CpHj7356UgwvhEuuJV/O4tARcl0G2smai2t+cRLokoJ2AQOAaIE3IRO08z&#13;&#10;9JPLIXKJ5YQbeJv6umqPW9h+DcuKRqAyydTzAgoB01rQIc+ZrcvvgT50UdQrbhv+X+Xxl9I/2mtd&#13;&#10;f2lm3auKjrX7TDcLfAfba+3F9lZT0ANwPJZd9r8xz6SrLZ6yP8yaEox4tFEattcj3EhtiARARqfT&#13;&#10;GlEpc50GKO7l0x9XT3f2iqRL3DnhfmN3n60JLmSAGXDk4dPoZ8QcIFX0ETJGoR46wAPJr4Gi9dSe&#13;&#10;BUE8ZndGzvYOE1g09RmGcUONIWF43++n6FJwLIRpbR2qX1xo74hZeaIYSSQmH5iQkMIppcv3iNM3&#13;&#10;O/4JRIu7pLah6s5cbFJNPfqyu7/OdMOJhaMvRxSS/OgT0XEpuEUVjgWejda1tSggwFXbMFcIKUYB&#13;&#10;nm8gMf92dyf0WqH+vZDscrtFJqsiDj8GaSsnXpZFQAL74eXAgQMJo/DJreP6ZbETEbM7aoXQEuTL&#13;&#10;CUjTf+UEF+lwJ+CVSB5dlJNXEpSDvQ3oiNzWc5/gNcV3a74sF2FpdaMIzOmkvyJOE2FSEpjpcjF0&#13;&#10;jVteUI0f2ns/p7ttJiiVkn814cO4zSGxFtdez+wdFrEyj5YqMOaPpK2O5xs8b4jES/6HsOVpkqq0&#13;&#10;mFGULvIltVOXLy7UgMkbiDuI9rIQAK9LEFLSJeVcL1NNbmKXcb6ZhPeGnRmk6yWmTvgUSr5p2C7i&#13;&#10;X0NfDnOYXHoqVJznSmQQrstrRGusALoPpnwEA77NpUM0i6Z764eAGR+PAReMYLNos0bmTaPc+b0j&#13;&#10;aw5Bbz+Xy9k5eNtWgnvvZiIFbR1n5+C3DIRxjj3Y0sPSVYnzAGRzek+QqALggq9SicTM3EF7ztcm&#13;&#10;VbqfjpK0qkwF8yVtkQ1WI9S8PvskonxNGGtcjgDuUjaLn0Qm2iGL4EI8RECMBsKUWS7o0Rvtsbp5&#13;&#10;IWEDdlgY8Jga+AHJFT2Gu6gsANYgtEhh+Nf1qqy1HWcDI2nZSZK2bDqtMgQaHGoInda/pZA36m55&#13;&#10;NooDwt0ixme10BU5TvDjrhbaxmyBIlsclyrPWMIC8y0bJ0FU0GiMPC7OBud56MgE6cfxatY6pmnM&#13;&#10;jRhE3rrrjzyLUhVSvrChqFoQsgL0JCb5Xpap1aHk2FLC9RJ96TPNCBmkL0ve3hnIwyBhnygk/MnG&#13;&#10;tAKPRbKrDzcPGiUZ4pDM17VwxREsglcF5ICS66sWRRVRjhQYN1Me++r9cOwYTjpPCDxCONLAsBV5&#13;&#10;NYL+4ALqdY2J4ooAGQwtR+2C8QXlVuqlq6JUmZab/lFtPUimlBD/b//T/66HVzz/WAvKSEKtukAE&#13;&#10;xW34q8c5FsLmaVvnvL2vrvH9HhLu98OpUWlY7htWoudv/yXlrl3dkq/iC3HvRBqsKBrtS6k3m3J7&#13;&#10;65dylBfVU0ovvx8ho/fb6jrO5d2ux/qSV22BiOLOFxahse+XB7CpolxBMzPz6pYnkXjpgGgbHwUz&#13;&#10;mDpVxnPOI6ZamgGUchRSmgzRtsYjtHNhp63ryMfD//Lra999eEpmrdGmRXU/u/XZb/dtuSuaRMzr&#13;&#10;GqfpcnwB8VH8+Zb625e8mdyo93TSFyUwyH1IS9kV+6bZ72zieIIY10Zd++zMOLsC/rRUgeG4V+Qf&#13;&#10;QPZADoY/bqRhxsuUmgKOPohJwswhVdPbH8oH4UARVBFq9VCIUl2D2MxvB0z02ztdqb23g4uU38km&#13;&#10;cbp7++17zfAmqoigkir7a9t2Iaab02Wmx/SOFL9NRqGX+euJ7eDcrlEOrZXcgXzzFR8VfXz9hqkC&#13;&#10;Jo0UA+Lc1C2fOI3LFcbZ+E1XZ6BtwxupK+o8d6v6KffJOIAjFCvwmxjADbX6CRCINheWQZFEMEES&#13;&#10;tGvLSHBaJuREAfaCueG6ECek4TGUTWeXecQ4g/l3jrEAsSu75v9ZlemruifJWU5Dy49yTilboXCk&#13;&#10;xBVJHqDzP357Dtvqy4GGaCtSojBa5caY+Ha3DPPuqYsgmBR7H/QNQICHw0STsoSNKUYMH4kwHoLu&#13;&#10;UZS6Odh+Hl9PK2839+k3DDHffkLfrg1RwUVYmNt1qRjpqJCWvdnfd4TH36+Rwz99vluORobtCf5a&#13;&#10;JN3E4ZiXcs9YT8tzNd+eq1sbL0AanpKZqumgml3gp/FKCdnIcnmeSJBwzQUtn5u8DlPy7Pyy7nZR&#13;&#10;RQlT6Kpqxba6/2WyCfbf/jBmCp3mXq96uxqbZo3G9ZzOm/Ktjxl2ZHfHiqDtJLAtwDw6w/d3iSTD&#13;&#10;3jGK4/nI9oV7x93nX24FhdPY4Th60/30sQDY9IuiPEX6OmHDiOvAYjG0NtHglInc/CKHsADk7ndq&#13;&#10;P7++bGgijbgdESEMYHNc0FZ/SIu3esR1rMeyv70dPhS/LotgeT7/Dv5ywO/Pbdm4IZBRk2KLcRLM&#13;&#10;wQ3+IJ5yij6ts30T2/uvb79vLkV1t65mLUSrF9ttzuWBLdntWqIfkPcm26kc0W5/uN0umJCyvjuu&#13;&#10;ff1PT2/huLISVvtfX8A9WETqIrJJrlOxML5/fXY0PS7T2dsgy1rcp+HbjEqatphmxy55D9TGFiP5&#13;&#10;FseOAz4cewG74BCkwgRkSRCcmP46iLlD747RI6jUhPxj1kU0Dbm7BIYhoCDNkdCMzE3f/rEQ3nzq&#13;&#10;JqHXKpqQeYQIEyaUUSUedCVbEBNOA7FzmVIFNqevv4fsSQsv4iW4mGfgLoTuyKfHP1gPEYBvl8rM&#13;&#10;5vNuMw6vp4zL2Gzxtv+GvnzYcQKFD/fq8HsKt5A+1CeOvqxrGLwt+f4/3r8eCPoUAKtNlAcdApcd&#13;&#10;eKvxxtUZVmt6fR+3D1t+R7gYEC2YsKpagxQw1Sm+F+KNijsJ99/ez+Xm8Df7HSkpUEsmb7mpeeFG&#13;&#10;60C6a/7p7bz088oauIVapaDPM8BvAebmoRkm2+upLev++bzfoLmmuKxIuR/KsSOhBJwOaaEYRHz/&#13;&#10;8AWMZHz7qjzjqzjdzX6VhDCS8ney4ut7jVEHEGbB7EZ5wEXfYyf75dL9vP065Js0DoXdvssA/Yc8&#13;&#10;PpTVf0Pb85UU+QqQJUVk202QcMpr723D3i5hfvceFVUOyCkSdoVfkzIJBuIdcNNLATg34qpL2vWP&#13;&#10;8LP/N/SdiJXDku8/dj+dwaqnal9/0HMgcWqn//dzZWPQP5zf0m18WW4ubvlO60xV6YRpUItuOH3z&#13;&#10;G4HuLC4Wt0brL2aT29LxqhzH4YfwcJf3GwANTL73fM36406B+eu3v6piJwBx6/n6+m+1+Pkc3jaP&#13;&#10;9yug1KVNLvr3ydxcDsXAYk74qbv/lm6MblFqR3+B49en3WMYyfhKAC0LWlyfn3P3S2moqO/Y7vH9&#13;&#10;pFMEEiH97TYSvPp0//Rk+uexuVcl5O4t3m5u+0kTN+M+8uYYItl+yGX4UJYC2uxu2kUl6yZV8iK+&#13;&#10;6kn8sg9Z+/GYF+EfjSarlPKeDSFaKGRdBXsrkYlonQ8V/eh2p7fJ4x0rz+BQ5g3av/gUg0Dt7d21&#13;&#10;zfTJNtybh/12v8IP+/ZynVS3rxryaAIyy+5OXUh0xKEKbiy5+GvKLkyreyySj7QoqWpc/gaWT7+/&#13;&#10;PG+emrgUHgSATGVvcr4i4ibiJaiP8duHx02Fo/Pk2VKr4CmfWNWYEtsKK/+fbxnjEiEW78Dyj3A6&#13;&#10;1MWHski/fXFPPiN310njU4LA2ASx2P7T9tdTf7Ky2siY6CbJ4ujWpB4fAEKGSdJfQ9juewd6NX+s&#13;&#10;4IiHr/75Z9osleIQrcMJ7+UdT9GFebX7BzwdtWq7H+MgsvPzooAQsXnXR9XRJV6QsYFuyq59vjx/&#13;&#10;BMVlu+46KPX77RmvQPvKABue7jjBtqrIBdYVWjKL5Z1kMzHazfHSPJAfR9dlep/I5FPpgxkCWFRQ&#13;&#10;IKNr8/l+BGqHfojuXy+3t2LrrU8/l0wh7fxpEiPi1XxmaJm1QIGqQfM7IF7KhW0Olu2jNvBFfyo2&#13;&#10;z+nX1fFx1aquDj/CtEMrK349r2nb4Jm/fdXSP03992NGsKydOdbzvlJeHQbb1fM35jmjPzdvAKcU&#13;&#10;RGaNhaN794InZXIbw28m6/7pSeqDaALU+splJigVBcSCZlr2zmhzJGyFfMjVh1JCHi7z/LPg9es8&#13;&#10;vbn+p03Vx2GN4fXYrzV20UCH4YANhQgyFFXr4TsDlJTTOR7ulQMjrJC4V+PRTy2CcNOflPC3m00+&#13;&#10;0y1JAe5mi1T9REA8nixvPl9iWXkm/ns1GL/ZfQkjsHpRTL4GOPNBCDq/a9MUZDhRFopCX4rigIr+&#13;&#10;edYD3SlefpCryzbgMP0tIQRQfbHndLq2bZMyXfxSVmJZ3qsi86neqo5mzgn12UevJfE201hLwneX&#13;&#10;S8bb66RyIPzWWxr7LBELPPzu34CsVUiJqAlrEiZvLKV1m7+tC0NkU5YexJb6co+HeKSWdR8+vB8v&#13;&#10;0Qj7imvc1bkp5ek4w25XRjgPFHz4pbiOF28W0qZ0B2MHF3vclWLI+XuInz2PUXjiRnppDBPh+vTY&#13;&#10;ebdeI5oWl3Petq1u2UIi25TazVEVCWJOpUr7+fckGdnsqe7jcf1HWaphXP/5809jbxHdlHe6Koe1&#13;&#10;z9cfDBng95IOy341PqMt1tFZkzLTvtcdZTtzE7VQCaeX6/f0AHfkC7qNfBr4n7cXTX6f+xNJ+2K3&#13;&#10;LkQ1O1BUS9G8Xt4ES/N1WdfWQjDFoUbdUyRhQRI9vVdAOpkBX+IKaRkyqnc7clp+/nAYb06QfShq&#13;&#10;QRMhqC3ESr3LSZvVJGPMBR7I9c6OEUY3lwrfXv524H8uoYzO3m878Ztapv+7bPDgtUMnSnLQYRTp&#13;&#10;yx//suhUcAlljB+702Ag3FSzN1fKiEQ5nr89U14CSt2L67LPNL/afsOlvKvG6Vjz+L4acIP7/X5c&#13;&#10;pr7ZNKpvNrBRcsx9LUp4dRhsPvL7PEVzW7T6mV/1bZyCQnzZ3V5jTqWGv7lmwyuhCthJ9pvvSqKU&#13;&#10;iRomo26OF4MrYrtYi91k0IoaCBHxovGxGoff3rqyij5y3BsI+RLB+2J3uvrlwYGBMCPua7O+CjBy&#13;&#10;p/4+nRMFMUNGu2lVoES5Nb4sZfvn6/Haomh7VLcfPOzQ8u/V2W864MSFTaWwgVsoAAvC/Ag3orrV&#13;&#10;Evy//uv/wQpOSoogllwBgBESOU0yK6qwaDgplSTAR5iDhMMVAxk82uzSGXlo1g0VC8qiZDagsDCL&#13;&#10;UgpXxsum++Dna8qGcbyiodoKDIWeEzDZ+ICBAAEvTvOUqSMSSIwi3T1ch5FljRNepwRIrWrWCwti&#13;&#10;1uPsZ22xMeNcUkqQ3MogeV6wT3PmpEwhZ0RKzOd5xiiXkpiJJGBSMjgu15tdF40g7FAVg805Xdeg&#13;&#10;F19UqmwKWhTeTJTKt3EgOYpiXxdy0r2+9U1XxuRO0MfRYVmcbleIoMSUEI4TvvGBxALqNQ7XH2+m&#13;&#10;FLgq4e0cBAZ6WiAAMNp5ciwxECCoqZsXq21TVKd+nZYjzoAUXOZymU2hmjQm8VQxB8lqVN2YfuAg&#13;&#10;bzfV3Mcl3DKMMGWqkPfeecuocH5pCsFBxIyU2zKivN8emIkoVhiKAjpYqFtvKFO0RSQiQTHKjiA+&#13;&#10;6tEESNUmrW71xumAMkmIJuQBjRHaMjAKKGMMrSDDMJslsYjLfBunZrsfoy4iq2T5+v1t6YK7hoKq&#13;&#10;MK4ir7QWWJXv87LraEDLsuoE4N0Dc8muug8AYr6RLdXmOlq50IQR5hkgCLcCjcOIZIGAeZ+ey02p&#13;&#10;ENvRYl3hdQxUYuticnm4XDbN/v36VijOGTRIVMRK6ZMlJYYouLhMlHHhoXEJYmqzg8bRrLpya7Te&#13;&#10;VNt+nlxaqQyQyWnJFHPWQact8NC4q2wFyJ4pyFh5HUeUEYI5EJF1FlS0ssywh6tvq0rjZBMek/MM&#13;&#10;zhTyjL2JNjqAQAJpNkupyhABgWAdLg5HBmHJWaeYC4ZmNA5LSiz7cF0DRuzAlAXuVZsVMSClDCoQ&#13;&#10;DCCkbUUhgRagTGiY4mIF5KKFXuNA+Ns4YWwV5iYAyKRHuq2FWVd7XQAKdp0393en2wU4AxKMAcXV&#13;&#10;zWkuS66k6mo+X2bA0YqDsqjKtUs8IGT6hcgMRQZeBM5SQowoiPIKpwgXRnOL85o8pDnmFBfjfaRF&#13;&#10;ZU1WQGoPhCp9VWAtFqMTyplmO7vTbUKigTlxqZquBMnEqCHjWBBZbuCwLFOGWayGKAznk/Eaonqr&#13;&#10;9YAo1DCt1qSMURJJu0i11RMFSUB8u9wkZY1qbslSQzAWiDAmnVBicSuAOQfovDOLdc74DAAGhCID&#13;&#10;iaqQizZCCMrggAs5oRpR6FNIdbW7LJMNCCaMjRYAHp1nhIEUs5mKTq52tHMZCBAQFhS89EsBmZ5H&#13;&#10;QWnC0SHFEeURRu1FnX+cXwpMLUiZZFphsZSbxy0NGY8rbqW3XkAqqcTKG+evt0uXcFawEKgqOISQ&#13;&#10;FoxifF17ySSab1c3xApPp4tsVQ6GSTzNxnkrOFeU1W0RQwgYT01OxyQI4AzAJViWpCIur7MDOcDQ&#13;&#10;e+CwMRNEYlgyUUnKLqNkYlJ4szhaVpxkW3ZtdsnZMETT1VVwaVk0qQo3TYC6zYOCJAcMTcpFu83A&#13;&#10;rWlewsQjpC0dbrdSFAMwzNJgo/OOVgXVwExeELFqKzYf3i8zkrS+w5lAUlLnM5aM5CnNL4arYK3L&#13;&#10;cLEJUpZzML0HlDIiaUkD8kh0KK01AjK5TFbSbOQCbl9PThlKpE855RDeotGTLDGAmNLMWdUVLXJQ&#13;&#10;MglDcosm7oajSikaPeFuy5LEC4gKODh7h4ZZh9JbPdDgWXYeRaAKbwaCbBHhEC6BkAJWM4kocW0w&#13;&#10;agpVBReMqrmB6jbfIEaMM9HieTxFaJdaYkNy8CAbWzRtzfXqU0DruLhqkE2Hy9qaSUH4cLg7aQc9&#13;&#10;coTc/fTz0ltKbjBAv8BlOK92BQU7/PGjAMlPsOIMZA1LEHXc1B0VgCcHM8WQui1ebieMAabYT3PW&#13;&#10;4dKP75exdJ5TjCGSPALcMQjccOOgSIaYfk0WZEJpSozAGDwkMrt4fX4nGNgYhttIEg0IipVFkFZs&#13;&#10;WKf0esKLkTqzBkZcZE8FLQlwq3YpxFt/RTPHGAICvUhIEe+MStSrN5y66+XWgnrKI2EVkR1w3tuV&#13;&#10;F6VOwPTXEafjZYgeErZoqyOKJhkTcfQmB000n0TMhM82EetRgBmkjF0BERUPQoFxfFNAeJQSF5Wx&#13;&#10;fkWYkqriswVVKY+nm00ZW7HgvNqFCpJHigTMMu4wHUPclC31BKERFCRGn1Cis3DtIpHAFoLgg7Tj&#13;&#10;cos5vV+uAvISYEetGEVOgZdEZ49uJ44ZJdwHAbadqmsCfDUDSNUaaUrRzQ6jJGocVXn5+zlERpli&#13;&#10;YBHV/bJMm0ouCXPBBKcRuSDYNHunUc2Si4aJkKlNiwrU22luypLUqq1UScQy9WbQziYEeYo+ZyDl&#13;&#10;ZuzD6kNFOqxUoFg1hZkmGFJWYTiDkOJu0yQ8xRmFGH2wGUd3Qxim7tBamlGKz9f36umgmOKAl0Ql&#13;&#10;JqsaJh8oYCRjJ6jXMHpO5cx9fb314uBIiAWXYbEiUsoBQcjoGbPclo2khEMAmC1loyinFMwujqvO&#13;&#10;WSYNa9FhCL3xhczWBUwwQZTkDIsGEQggol50JWfBn+eQAmUkFSS6hP01YS4SyzlAlSwIWND2NlwA&#13;&#10;SkQVGbNEQ7COOWjR7CKQRKGE1V1VyY2eTFt2IK8hx6ooRaiYTzQahLSnPk6AMj7PQ/BqK5rlpFHm&#13;&#10;WSKWXMnl6tnJHqWkwDln5ppLAjOBURFvwgItmo8jLVSDqaJiCppggRENETIJeDTaBc5LOyVeS2f0&#13;&#10;h4e7QfeX6wUTJkqOvBdC2VXLolZ7aQPAUAUC0AKKqjI+sllfp7FSMkffj5YRibHKNC82x4AplRzb&#13;&#10;XEJrLGG4y3Vm0vRTw3lSkXMoVbnObsAop5ScIakAFlMmhmgCBxjSnK2fTiq1PiTkU5HyHK5FQwLQ&#13;&#10;Y0os05SSsYFQ1CTstZeUB4khrq0D1no6x4R5pqJi/LbOiMZ1uXAYAN8Yg6c+FCrtGFGlmkNYYJSC&#13;&#10;gmgrzPyEtA+OYNYHKgQpiYHBL6NspCClnaP1PoTordVmcBFwJgvOQCUNngtKc0ympDADBHlbdX7V&#13;&#10;UxhBXqHMkzYpu7t9Z/LkXlBVyQDc6l2Iw6aqJSyQN5SS23CBAlJvaqDwzFVBMFGikNvdNjC04RiW&#13;&#10;RGMbYKKrFZyTlIyHjACK0zLP3gVI4KqH2a15nkIEw+xm4EXBS8SEJ5aHBGkGlHqGyJKsOVRVJq43&#13;&#10;PsHFu6uaWGgyFnxcpqLae+0UpWwn47HPMa52pcaGgtREigRzvBpQAkKtz96uIMNNUfvkCWfTMhWc&#13;&#10;84yXnAinAcQObWRBUYQKVpE5aiZJ2Mt13ii1LLrsaremoHtrXcoE09BwHr0VGBEqmKCiooxDd1ux&#13;&#10;dwR6EKjYNPPxZVcpC3xX3vkIMs5CCQBEWl1N5DQZ2iqvgO4zh0JwYdY5I4pxVJxvd+2QLRwZjZCk&#13;&#10;PESHAA4BDDN43JfJ26YofWqgvwFoY7LYyvN1EBK3XbEsGMIc3ASA5XURaXLBJiBhgXNKJCFjF+ds&#13;&#10;xSQIEXlPZwdO2hJMr7frOiz2MresPDx2RafmYAxaPPbHtz5Mank5i5wrDid9msGw2qUR5QrWM1qm&#13;&#10;OZjvOaLIWHAJ9DPZ7/DdXrYl9pt47l+1NfcPnxvRPT39EURyfj1Xoimj6EhjLhoIeJyWLNSfNofz&#13;&#10;9zHQ+kbFabrWmxZjcH57ZlDIUpYFrzC2SBds4WjIZc6u0oPngJKYCcRVKRiLSofb+aKomG7Tpiu3&#13;&#10;3SEnpBDL08gCWK/O4fLp6SNEBEAU2KrPjrfb6s9fKAfvf//+9vy8uoVCRBCoa3bGLqPG+fzTTx9z&#13;&#10;JgHlsR+RBX6zMlAqKO6rWmXRSFIXbp6xCDkuuiBSKTL+mOeLk6JbBdFZO7+cf7wgzrGLPCNZ2OsY&#13;&#10;tndfoKj24o7TBhi7vvwa1lxl2BY8hBkh/pe//PO69DhgITAmseoEZOinDx9qiafr7zCoHlwBDPaq&#13;&#10;8UUnzYd3U0r07a3PlGDuX4f3YFIO/u3ltziFyJnoDschCAuCR9vNA8z8+fRdx3Ux03AZyMWoiKO1&#13;&#10;0AVLcijj478cEpqWHr3143/dftRUApN/evxj2gGc5UZUpffMh9s8eInhfVO1YVgvm111uGt1mrot&#13;&#10;ocyIhg2N0Ixwqd6G9Lcfr177fJuFovn87bArcynCeiMtDsLFWx+XOA0e4c3lMsxDija2il+v/d3d&#13;&#10;k7P++PZqQ6qqKcYfaIJunkqQfu5ahPL59ZicD86dzreO7nhgPGLo/PUGMkRIuJlON7uK8r5k++aJ&#13;&#10;lBspaHX/1DjdE+U0vzkdRL0Rtcxw3MuflgG6SPFtcafnuwMnrXFUvjgNts0V+oUCbsrg8M3ZADMv&#13;&#10;RdHI728/UoyFYJLjRrF1nZKbzPQaBmPWgRHhHYOZXc6jNj6uAOxb2GwdaDxCmpRFvb+9X32Vf9k9&#13;&#10;+dXGnFRcPjYPn7uHJa3vtzkxun3cRercLS9ToHULC1Q+QEXsX+4eNAD7j59vwxDMsg5XxcV2fygI&#13;&#10;VyJQnLW2qzkKRDEh+w9PcMi//d36KK66xxliSizw76+X67pkIt/e1+y1rQZcug+PXav9/c9ts69U&#13;&#10;1dwT9ri/N0jiAbLqg4u8KLu+LBioQBbX0fbnM68lrdr3qw+gISzfhlNxD631XV3SZLVNwzHSWOqb&#13;&#10;B+gw/GOo8TYF8f02r24lkjoG325vh7uPP36b4MoAuOxa8NNTxVWz33cU4DymZTK3936el0QxosDB&#13;&#10;QBoZRlvWBYGERBoxXYjp06gO5TjigE6qRvv7Q/OTQHXyJJQfZaUQiEkvsSp2hu/aZvOl4Rl4QprL&#13;&#10;cZqv+vfz34Awqzti2hbqzlnQqOqXzx+YSyIRP2gIzA2DiHCLRQ0QKDFp2bYobfCyU5qZ6W2ac+IA&#13;&#10;k/MER1gRyEgalzMn4fnt5eHjI+49hFfrrkxCF5EynrEYm2i5URKrhq9Aq4piv9BkFkSMHbbbOnpv&#13;&#10;V7+riin4dHc4MpCuY4MxcZpTd71eEo2GG7Xd2yUXoVbg7svjk16zyxuCcwQ+EUWLTxjSX89Hytl4&#13;&#10;fIUurZOtq2378alV9bzOpOVQ8qf7PYS6KN1ox7TlAwoLIy7F6oHTDdDXk8dr3VVF0WhM0OBLzDml&#13;&#10;3/72Ml58KRvvLDLBg9aDbuLpb9d/kAcStqFO8vvwA5CpVhPMnnVVtT9Aqdqv9bsAACAASURBVBBq&#13;&#10;arClRq0ST37o9W3xi3VrdK5V8rFtVOVZgLrXCpW4mGZDERKbuv2pfJAhu+VaQrr98DPMePj2Unga&#13;&#10;bQBrwFN8PAiEixQTTNaL9nxZ9FkDqLe7p1wI8bG92xCeQSnIsl5Rcqrl3aEo6rS+H9nuAJsWAxid&#13;&#10;PU+TL4peOyB8uaeZrS5J2lV8o9SuWJzefWzkhoANnxez+kl2uU8SY1ZX7dzPCdDuY31Jg20IWx1H&#13;&#10;+PL+Xn3YeCDPY4bqEddiW6cwD9SjSil1qGdmX/2JgekRH8JkTtdnO40Yxr/+57/1/RljLBjNzn4P&#13;&#10;r0ICIqAFAd+O+3YriNptH+moG0ALLFmLBOk2ov5UVdK1/nVRsSGhCxjtBOrfXhWrXXR2nndMfTo8&#13;&#10;TdZutg/LxRNR6BdTVg3dK6A0RdNGkKeyC2R2I+N5837rA+TBe9ufC1XzwJLH79cZN3wqBlmhA+P1&#13;&#10;vnx7ORWiHrXZ3W36ZdYeMLDxYDUwnKZVFGrmdPfxoyAYpFHetajhmYOmaCkgfrSqaGbmDYf108Mm&#13;&#10;lDRyyRiA1pzt8Xad54GC5O0txghoISGzC1pvS4Eh5OT4coWEwlL6GcpKuei44AxxhOFlOReig9Tf&#13;&#10;LufT90uGfl8WlMHf++84m9lMUz8ef38rYOruVL3ju4e23dzVsqgRmpNVhntjQA2qLf65PciABVQY&#13;&#10;k2/v79dFJ2vcTYcZ/dOX/zm19QPpUEonc9IQeVuNvZdcCoxmD6uyDssIyuqm14iCKIMOwazg0P1B&#13;&#10;cczxavy5OZBhhtNtchGsEJ7X36+nZ7mA7bZa+5A028gn5qfX43XqXf9mXLE99vZmcuLNtJwiCr/+&#13;&#10;eAZhFpuPCTLFefDD5TphjGDUTLQ7IGlEIYOLuYCWbn++m2hwBoyX0d2mafVBX3Fwt9fX87zoIZgF&#13;&#10;zTN4W36XZWW8n5b+w77AdqEBEp7jNNJo/vLPPzGaTVgICfuOF2UhI0CLGU2ciTWR385C2QKF3NCa&#13;&#10;BVEKVx82rFCXYehkO/bX63kee6CKwvSTPV6hpafZBOcbAvTiwCTXyZtgLsPccU4zm4dcsFg0daDN&#13;&#10;gK7v+u1u031hO5t13XWUiU2zD8H8+19/O13mr19/lARTxK6n/vgyyNPyoSoLYQNJBe0YYDyD1SP8&#13;&#10;5j+1H6KHcxZ//PATTcCz5ulfDqwAKOoCQeFCjSIwJ0h8Rwsw6v/++ecf12uabIlk29TI5eCgzZRm&#13;&#10;1xy2QhYUFFXgx+tbt69env+GGtLVe+t1QAuiqms2DECMVI9sJMxpyssS2cyAGoawKcnPn39BGVzf&#13;&#10;XzbN/a0P00p5o7a7Tzbksitb2focdFzvP29lKIpyU1clQYbCOQP673/9dQIWqoYwLgi4XsADugdZ&#13;&#10;TJzAkhX3jyCnjyUvMHGn4aFoRQ7tQ2blipkeYAmcGwcNcYNSzGNgEd5vW4vCMKMAax8JnpECxe00&#13;&#10;AKUyI5tN9bgtWJn6RN6vHqxlx0ARl9vpPTGFJZeKBTtO45h7OFxtsX+4V61L62Dn0dl6q5wNMJO7&#13;&#10;3SOTZVlUKKWn/Z1LMqZA8DTiJUftYFgpCjUgqgGQHl/fN0Wj+PIv/+3+8IEXD12zb7UeScJb1jrt&#13;&#10;i/3W9euuy24awsVn56kEf/jTJ6ESns/+bZr+5pJJ8zr0/fVyub4s7/84/nrx51DYEpClH6LWcdTT&#13;&#10;uS8IccOpODS99bwUlIdN00Gfk4dtuycKxWTn69j/uGKu1jVGR0QgP95+zVFnvUB+vYRBdnSeXtF6&#13;&#10;myP0GXZdfbsayVS0KySRWdeV8vHDntj44++/8hw7RpSEctdByqfBtft7Cqm+3niLQak+fPqsEInO&#13;&#10;zi7qDHm3Scepn97MtJqT4zBJiN00M1GkyRGUFzcggr0fq7JAgO2RRTlLTOK0zHaJ3Hiq++ui1oT0&#13;&#10;GvXoTLbDCSZ36/tb/z5dcvIghJWC+uX9tarKktPt/kskwlBsb+TLlz8643Zd4yGvKG468ba8IchZ&#13;&#10;T8pYVLiqq/Y2OSh3m8OXEpmKgIftztgk8dwUiBIA5mCDHc36Ps9QCKnQXYtiwjekeVcO/RRoBooi&#13;&#10;gndFtavrX+4+KohxsPj//Nf/K6Gkttt4auX2G98oLYE9xYzLFXhPw95ifYayplnOuPk4ztbOBitC&#13;&#10;h1NdqZvX96ki5CT3VV+ECtNTLkpOwPSD+rt1utXKH10d70u3zDzOeO+v2XngCUUYLqFlS/ao4gNy&#13;&#10;B/8fNTz9f9DWniOZLO7XQ56nPmn9aXcPGbYm7MlGaWYoX3zdO1mE7aef/RpN4pLp8xEsMFBsygsz&#13;&#10;zSEg7ypQnq7khgiQVYF4lA6VBNGclhAuhhCcEKxt3nNYxHT79bd0uONqpTUJCDZlYLRYV9Sa0Vmp&#13;&#10;l7RcPQLFilLwdQ47cp4W6QHngVXloyPI58U05UpG13TN2/WcIvm4/WxQOmcr35TBm3nhIZXdk85o&#13;&#10;YzzEgcdRY5UGcB1ru7wOnLOHnz+cw+mCrLPVeupmQRA+JRhxJcaTlVT4VdtNhXL8Mep8+NhbWrO7&#13;&#10;OMaWiMi5Hf/jbguHKRZd18iSpEzoPRNsBFp92tyWk5woZ1xWYiniEibCcT8NVDQko6zDF3qIX2qT&#13;&#10;A0Rwg9+9OOAVxDf7gq7/GjkI4LD/dE5nWPDvx+c0IiGLd9iHjwJgw4pf3Mt0t5BvzZtaH2KiACH/&#13;&#10;N0rdhazJwrpOYU3mlOMdbXal0FNIcAMybAh3PUjXvCnG8J/bbtzsG/+sv8kNCPjczT9zeS065rjr&#13;&#10;8qruw7TM7eYTvcmbx0XzGaw6rTkT0rt1HpvXQ+BdHWJkeFU199Qc1+fO3QPWa2LPaSZrqnmTXA7W&#13;&#10;6OkcJ0RA8bsOEH0BucuuhErvEjLjhAA+/v68q+/tyk9p6Jq7eXKUkEYNEnFKNWfmkGwlzzTAPBHw&#13;&#10;iS12TT5/QYxW5WjilNVuRrrooCHcqqqg1h1sRnNaQfJpohUpxmqWNut+bKkovMztN4J0MtPmeD8e&#13;&#10;zySh4AP6Uq947HO/ubpb2go8PnWj7r2UUeuVY0XmVB056qO/3FYKf6AFgYbazVxeAkTjbDLvW/yn&#13;&#10;3rlznLeuDFUBozp/XepNXz7UM4iwaKDx9f32fexdZR7lvdZrt+/Quu59CX359+/jiJpw21xOmsni&#13;&#10;asbRnZrOKjl2SIt4RctbcYVt9KufSCUF5gBKEMdSDCm/hXLnCb4Y/gDraXqtGxd8SKVgJSBcL33O&#13;&#10;aevB1OyWKmwVK+0cJef8gYTxVmYjP0h53CxzSIS48RKDCkreCBw+wq2UZXBfAAwqIgJ5wda2dNO1&#13;&#10;LBUhWE0PxHrsFASV3fTElOPlxOE8DWWyNudBLOt5GKGQQ/BS4mSuetbaYR4jtXizof8/QfC1bFm2&#13;&#10;GAh1erf8Nsflyay6JelKHXQQ3cEL/AG8EgEBT/wEX8oDgaS+upWVlcfuvfay0xvGsOCTPP3TZLmO&#13;&#10;dVsuC3WmwHeLQYlvsOppSy8hQfhkKAcr7YwH+O314zTcvcZw57/aKYissqpGZS40um8n+cHz8evb&#13;&#10;bIZfnrEPbfNtGU3I6fXNno8c4Ncr/IaVSCuhI4ZkCh0OKHOAkiJwgSQR/d7xZsIAlBz9PWXfLS39&#13;&#10;739bftmr+ShDW2nBNfb8viUQly3CIJv+PLowG7q6ERPQyoKFWdbIUg1XOeHyl+Hq8siO6uoEhgjH&#13;&#10;sO/o9vFx7I4SMe7ned85USyodm8PV88hccgxogB68E4FQkKp5fH+I24iS9ccNIEOZuZ/AefF2sxK&#13;&#10;m46d//OlAZmbsdXn/F7wDW0UNplIcBDslz3hEDe3za1A7+NONl+TJgLY+WqgNVzTQc0TLQHSOZKr&#13;&#10;9uT0+DNl/cszSnod/wTHuz8SvzWjy4YZcAX38GXOQHnRoGbmBoK4tw3Zbt0btLFGsUEgXU9/7W79&#13;&#10;fAJ5LT7cljtMP7VJK7MrCJZNuV2/f65Gv5vt/ksd0p0z7IM5aSkqmNJyv7ArosuoW1E77+6BiuMV&#13;&#10;mckI/nl9+PEKf02Xh+e/sAjSLYaHwpE1aYHSFdjUNteJCGftpczS4aaqtu2+SZVwQb9TnWe/YsAG&#13;&#10;VTncB7hKChSO07qbA0/Fiyzd4lIi8nDkRlCVRueNYPe8zzewJY0OsNSHbXO1Qn5+E10NK2Vy+Swt&#13;&#10;cNfVRYObma70dLU4JC5b6X/MgVQNVUpLnUkoPNnNHXIy02fT4E5PE/cl7rXPYjuDtUIoocYajzNI&#13;&#10;KZjjEk0c6+6kzl8ifUOP2VNhUyfBhs2wGLMQu9xOD7/CPdx4BrORMPKGy38TfwfiUWLDt9/X8mu9&#13;&#10;v3UoDbLYXc6Je4nf82ynbThWiOeb53WIDapoQj+ezEPlJl1ieVC8dMFQJaZQVEcIV+vN4jNuPE28&#13;&#10;dewOjftGEfPlEDFQnpnLvQBcz/70IYt/SM3f12sTj5AldHSYPv2YN4QqWiTA4DGfcolBhRGv3X4i&#13;&#10;mku37wul1gG9IPPs7t4Kzvpmbur5v02XrI7LhjPWfTN31DRr+S5ALJaExbxYVz8SLb/Ep4QVw7pR&#13;&#10;w/zuab2MvOCQ6IbhBGraOk8XVj/RTVTYEUdc+zK7uuIYrBDT1lNJ6TbPB86hU9sN158Yd1K0h5/X&#13;&#10;DRWsqicwvv2FbhHE4v44DhUMGTsAV/Dcfs0qh3Yngr2Pti2tR9AjtiHJ3y/zPXeSOiKkJ29BZynx&#13;&#10;BuOVMVKlnNnd4utKzxML7stAefdJ+c5rd5Ld+ucHIymnJhhW8PA5eTMERAnU0v4BNtE0eTF7vK3p&#13;&#10;uIWf95sW5rjf39FFlHA+qFxkbS/X+acBy77qhmCEk+z4dbJChCPg3YYKnSNrjXw6VBaH9/PQ5oQy&#13;&#10;FcPph6BGhhzT7XV7ZAQPKjJ6nN9tmpHMnxV9SHNoRdU1k5kwzhslG4esGUI/KETRFSdow8PjkwFK&#13;&#10;gcurmxfGNAB4uiZAQpCFXOPjsi2vB5wxgEzr5To9FEiqO+MXOiRpjonrvUBan+CbsQ5Tzjw0VOq0&#13;&#10;QhNCwJhZw1fTuxgbF4WCbmvKqnP/TGMuCPfnekVGIJYIWYoFbDIXA28V0Q38xnR4EHSL8bEK2r4f&#13;&#10;zuLNlwA0IJ7XaFMldmRmTn50CUJKZx/+/e2DHv8QcBu2Wz0//DdktY1ljnTz677xtn3IOP22TgX7&#13;&#10;MPATT+4cdbnUdaKO+t1GSD51ZgHjeDXrezxwwRLAjYddvn7/Is/OlQw49POH1hqDa9jrlmvgeAXu&#13;&#10;yW18qglO/+lw/vHyO+/LH8tyBZJ7L+MmD2CvF7N1qaN7AgTx4pUdN5kQQWd0MG3Vp0vZ3e+HJw3h&#13;&#10;BpNmoPKHxSIPWi5fc3AakGjTzhClGEJccpPhCmNB7Hhs51u8RcELleGjQEh5jMi9/tnbJUEfG44X&#13;&#10;ssG4IbPjUAnIRUgeMCoaQ8IVuktcUwpQsXb99i/mz1UIyisOKmx7wWkeGHJFv3d0uKmPXPu79uFc&#13;&#10;dy6kUJhdKSdujH5VlSxRU4ortvuJ0U7tBtEiH5U108A7++4A101/9rmD1V/gJXnJwUrP+Df/xfPh&#13;&#10;uGg/7fGslGACIvq+IsbkvkUBlclFYeWXFC0W8rrdCnTuvmtsl5yPCMlks55+WgFfsRt89/S1i9s1&#13;&#10;zu8bfkCZw8bBx3XNLD08/bDJ0rEPZ1NYZLVi30k6BjB2D27HeVqHIgu/w3MOVLtGiupER6GSPI17&#13;&#10;k+SWq1kBcKQKgp7mJGGuYK5GM8SUDRDt4595DMonovlQHKzMbhokiELmumaN9s9A73kcps3baYzJ&#13;&#10;vfRRyBnZzHMopRzfXpNkgKdh1UX7ojDeXT4eUdc7jYnFa65Dme5QqnYLyHCujbsilLJezdsVuD23&#13;&#10;oayEzvh/+z/+70jzOt0soOxd9rxrUMRYug9QNvsgu9XHu5rebrfD4fxhMmxgrM1G6gOvEkK8kz9h&#13;&#10;zbmw3lUytwBOszUlbAL/Sr2rwivYzxZ9vNw4HTw7+GUEsetI+eXMcigF79dt4uee7CwvHSgPjLz+&#13;&#10;Mvzn5MM8zQ+Vw/Q5a5BMPry5WIKMq7n9zTGf+n6O20M4/evLD1ifJkSNmb6VR1qLtXLBLgOA87gz&#13;&#10;2afW3oGjiKDtnPuYBMc+mhUfrPqP+qlCNbF+W2ahXbm7/2KKoeEoAP52aGMqHyFMlTi1wpmpq/JQ&#13;&#10;p6WgroisPwYxa6YPxzOALENFbm8QFYNdrH4b475lhsUxm/3SR0zyQZB9JSf8J6tAqLKdgzSLLMmF&#13;&#10;0NZf9rjTnjZmndGT3W/YTyg8yUvIZr77wpD6Afe7z5elVKyRrBCPRfzm5L+GS4cku5qmvlnBq5oq&#13;&#10;icj2+/e//sO/e32K9cRUzNGa5Ry2mosY91yCd3U/2F3Oq7o2Hyz0R5oYtajvbtlgku5KDdNWJQAL&#13;&#10;L+VvT+m+LNoVWT3R7sf3a2nat3X63BimjfPwCZslXktIyCIGeXMpoilbNfcH1efj6EZ0xKU4KHni&#13;&#10;snsNLSE2J89Y2swtvTOK/vHrU/j8qe/VzX/QZrOmHel6/KdTEKmQ4ujd91G04kPsK/XAXfS7Ih1v&#13;&#10;cGqnT3/mDOO0fH7SKhVnUy7WZYKIIB/1hM57GwuBq/eBVP2D7pcyyUiEw4wCRTH/7fnreJ0+oZGR&#13;&#10;gfcNEvcAZxE0tDoGWoMcqE1tqNVfTfmsDnM3PL/vC4rm21G9aVf1z+u63R3PW8o2DNZymtQRJR4E&#13;&#10;Dnz5aF/yd9k3CYMWubEmdXe87bFXxkUEpe8eeUvad7PoYo6qfBooK6FYmXGVxb58Jmj6Qj1EEcLc&#13;&#10;VSqAyb7ABveY4mKZItX13Z0kAlhAzLUx7V9Pl7dKE2GFAjVprrEm+ePy/8njv2BYcVZV/zEtD2n1&#13;&#10;H6c7Ub/inExB2WG/wocarCynDqO6gTcdPRruVloti+ir97JXkBJM5mSKwqnwO3TZcPL90Lid5QbZ&#13;&#10;tlSksiebSBHdH7btGmUMBJpiYW7RAa7eJtc7GvTr8vrHV35Cjrgthgkx5g+izzrrKZA7DRRiHbOQ&#13;&#10;UEgQb+vh+Of0k+zksu2bwjVAK3XX9ZNz5GwJF8ZKaLmHRgBWtGTm8eSm5CyDqV5u+cTtHjXuxUcn&#13;&#10;fqvYquf22JK93MZP0tSg69AZRx8f2md4CX+jYwMEed2/ns4YjJgBi+xWQSI0t1S8V9FIYgG2ATRq&#13;&#10;I7Cpar8bfCvirx46TyLx2s131vrMQitr+ypLUBjpHfr18ZkjPKYCds0biMoyYtyVNkMCF62bDNb0&#13;&#10;fpl+SFu/3aOM0qA62q424v6Ofeq/R3Vavfabt1f7i/znd/UfoEttE6/OCQWm9Y9h/3VG77vYfDe3&#13;&#10;fOnoaV0XVXc92C7BkESXi6O/iSQ33G8Ht5kO7jDGSvjliPU+u2WjqzgeOrrZLTSk+7X7mpNe3fh0&#13;&#10;8jog0tGdaZh4SmMBlgsI+vOVAJ92qEdHObwQ4uBvPXqWB71fdVr9mGqPx8/X0313yRlXkTGym2vj&#13;&#10;E39Qibpkj1XLXUiH893P3SHsCwNZQb1fHx7u1s1myEcsH/DUtXRjh37HLu5QBCtxpX6dbkk1X3gq&#13;&#10;h/15nV8C+tE0NcwxaxBfzT531YY6XV5OI+2auKVzatcHjKONOj133+bTBJeJQ2AX09OnaQ6F1GNM&#13;&#10;9JUM9Igi09VG7huMMQzgWW3VnSI+3dHBGsJibSZTw+PMZkF7ljvY6zHY7tTftqWtvzg5B8gwv+e+&#13;&#10;dGW9b+DbTrear9CtzKlyw/DL5ffvlV1L8w+527aoInoigEvJGORQL5/O8vY+5CZf3U2UPURPCkl+&#13;&#10;8wbCnuAnrXMBEDMBK8FgrAAmk4k8/ff/8g/rPlIeA9leNcJU1vRQseJvnzoWPjws2+jzSqheLzdl&#13;&#10;+fEgVOs8TuKCOywGCv9w6Ot1zHAvdYz/jz3Ifl91w6vLRVenI2qFaU7TxyhqCThi6KO1llJni/59&#13;&#10;S/JBRZZqdpx66K2IE6cECijXz6WVsmMp/fHJGAQ0p4jBeM/Cw5d++RFW1bKPy8tvhf1zx6e3FbFH&#13;&#10;0TZbTlgeUqlEdq5Lldu/RXgdOugYXSQuH38RouzOb3b4Ku3fzGNzMG9/LmgK7GxAGs7DcPMwU+vy&#13;&#10;rvGu2KC6B9Jo+5JQFZn6gDjcoUSUdbYEZ+HjiZHKvvP58AY++rrr2FHHH+t/fB7umhnsd5aps6I8&#13;&#10;Exw0wUW/9kcyuzofFMygrw5uGR+e4+XF+/3I7M8kvEARx42jSqxEevUSPvH1XBMZnFUk8clCRacK&#13;&#10;x7wjO8laJOLzTGN6fe66rNcfGpNaLnY/wm3U31lbUcXMax2OG41n5f8zln9PqCP0UOIRPYlt9Qpw&#13;&#10;/SSH/EGQA2ljIPMTiJTdQPMHHtXXE+OH7TM1A1izmbGFohwwAKJeMHuILh3uFEdtMRl2avzR4kKS&#13;&#10;Wa6zsrzNogK3pN+rAYEaQJiBFnnLClcaWHd+BLYWuqEXY48tqKWAIUF3X2O2/LwBVh/Ps9t4T+vy&#13;&#10;cwqQEPR8d1gH3BujbBIeseohCjYWTdo2TQVKkmkY9vr6sYMslzl7waJPsa79qU3emuDbTpIPGO6F&#13;&#10;Inx5+yTqfuvUtKdKdRfi6nMlTvxW9K8prwGORYLu8GuEmfl38K7t8en5DOKa9ou9ys2SvsXb9q93&#13;&#10;+SvvdUpbX5nVKqEORcNTNlX1iytWHGHyisqGZnnq7z/0IsssJN6+DuFzBxx96qWgkFPlwerhmyMK&#13;&#10;7xbzyhZu0EIz50qAa/0WP/Fd5Q8UQgkp+4ji2nwbTNiyXWGMKpPt8xM3N6fxQekwQu+rSF7T4X/6&#13;&#10;7RTzJfFpxWxMWyeP/sc+K1zV37Z1qyWLphGr/ZKhrjwShjNSyUNuAn5gga0ZXgX5VjYDZ/9N9qOL&#13;&#10;p38cMnUt2Yw6rjfTODKjUkb7yFs2GjgIVpaWNBW4s4rrP4Kid9h2pUUU5rC+TYZUhDq0FjlTcFKk&#13;&#10;S3WlG9mUGVZqN7M0D3YrwheZ0gVWd7TlNj1SvoSWB0uqEslNgvPaUwhTw4E5xISNTZuDAQs06hE0&#13;&#10;KRwe9gkmjavErcC/PjwuN/fy5ycqsaKCO1r23Q9lC+hzgTDGtsskNWVpywyubMyk+bgA2cfq4S9r&#13;&#10;SAGUHJ6vbt3B1b4u5NsD8uULvzPz23VzTcN9vpQBfvZlH9JzUh6liKKhxXrC+ooTRiKdPfxBF1TR&#13;&#10;mAssjWR1TQ8w97SJ2r1RMlZ34CkDzBXmg131V/iU9bURm7vcXQ/KU1Z1h2xMCUiPS3OQzzORDhIf&#13;&#10;GF/afasYWdzuACLNL8kY6vftzAQ2efwu63sINw1mL3Uu0rBphOEm8J6F6vJmV2vNefvL7To1j20c&#13;&#10;U+LO2i3b9VcIPvTMeDftWNW0OReKUp5NL+7ev88DO3TSFFJ7v5wqOJuH3C2RsPeLbTKI1AruOHal&#13;&#10;Qffm0NLG2PG5uzfbTVQFAFT74CJ71+XdPpCvIPN6s8y0Y988jLHArlXZgABxqY/o3IEpe5NhhoG/&#13;&#10;5zkThphSJLg3MFu2y4ME74CqWygheU51rSqcs1PvrsSEPWWQwCZsy33bEl86n3hIDakWHmFeEg6q&#13;&#10;la6YpggaYtRWNfdn51VRKA74f/6v/7tZl2A0RuL8VI/TuzcbPlbrbVe1yhlGkWuTRCVXryHOMVpt&#13;&#10;3UmpTnITg44BJx722WzL0FS7Jao9Us66fjDXG2gUqitkOamOySPggAc3jF3JzvvktSIhNapNLlod&#13;&#10;UQwIZ6aqfdshwXXbpRyy8yhnpSrC8Y17zitBOgOAkzDDKB1mMjsbOKYVwbLk1S6IgoDSPGsgiEUu&#13;&#10;IZWS4TUJ25i5LoQUInPmDLq0Jz3ufSWq9rDPeh99qMyp4ds+3+ZtT7mSiqZAUkFQBQxf5nGoVNC2&#13;&#10;O9Quu+TrUDT1pUr4+vZdqS45aKHDgWFBDdC96BOxPRYiQBNhJ1NW1DPIcSW4XvRNynOC0dgNgBy8&#13;&#10;02tsOKprXnImTGVeRnMpXPFAQEm4EhAVhDBC9PXHDjk8iyEuEQk87QhGhADDBe8ugdV9OTUYI5Ki&#13;&#10;gCAkn0l2PioxdD1ZrHcuwYhYVXVNbadVEXGxU324E117XV8KxpudMCpdiZNzBBcf1ljC86PSXrdV&#13;&#10;TwWvFJY18Es5HmUlm3XX8kxxAFlh2tfjZdGbR5JHACrAloADZKTCJZPrslS1QiWcTk8Uo5LtvsbN&#13;&#10;pK7qKamwTqS6d6bst2szHJZ5vRtqpPeHu/6yG3V+nAvff7zXVZ1h2EfDHo+QiJi80tWpPqvCN5oq&#13;&#10;4imWCRHbhvfre9UJAB2wBJiZch4S6FWTDPCLN2nPkCFQcAXlkY3zLJqOqzrk5KyxBOBOlduCJTIA&#13;&#10;uGhPd8eY4u5Co07jn68YgH03NriuqTN0WEWKVcxk2WOSnh8jTIhlhmzSoFAX4zyBg/cGIk58yft1&#13;&#10;lPdVd1Ki5NfPWzP0EaH1GhhcSeZdNTAECoE5QRhhofrTJ9qqm4uHAhKMszMl25DpHneH9+2Hh4QP&#13;&#10;9zWqiokrAIQy0FXM6cxK8dvSoPIO4n0/5GUNoFvMTqgUWNZpywhfbmNGGYcyLjOVTNm82m1FUeNE&#13;&#10;tuRAoJQ3QiHB9+0WGM4Mot0wwsJunQplh4jzj3E+YBniLZHMepl86A4Cw9I2KkVQnfv2cN40y/Oe&#13;&#10;a8yeuuCL0zG6/dTzfcunqh5f39brlFGWLcvIIoyFkkLwQVVp2+MCh6Z7OJ1frjtLlCrYHKtt1xQA&#13;&#10;Qeg+zzRgt/jby0zObv9YGWIklH2JZLXy1P4xv9YFQ5ua/mgjWG8rMuUkOhJgOB6zc1VDLm+fjiar&#13;&#10;4aF6BJQNTKIElKTRo1AcqiktYdGrVCKjLGgP6eznvRacdMyCAnxJLmaEKRLbxyQj7mM2zvoCUy4p&#13;&#10;EEXRsW+Xy9WgRBijgjHgU/Fd27qMKgYkgmbfi5YwYh9yRiyt5b6W2Kb77mTWG2KeZgRig8gAM8FQ&#13;&#10;ooZwEZmoOG15TJ6AgNNlHSstA+SCCEKxm996KbN2abSJQcaki3nVm0qZVpQo2khi9hlidV3M9+/v&#13;&#10;TcP6mrysvKHito4e+Lxijo2OWWc0TRZD4I2rqkHjyRtcD9VsPlcL9U4kDwAAIABJREFUCskYOK0F&#13;&#10;yr6RMizWssgTlLlIFEsuFX30a0YwErmN1xkWzqGFdYUJckmjzFAGLeNg21DPG6w2E92mTVw4l9vF&#13;&#10;sDvcEF5cvLxdCIXTPBFR9n3yeu5ZVfO2Vk0/cLdrptrq1Od5QzZm79zRniESorquu2jr7WNmTAla&#13;&#10;Y5aQRERSuhgkofMmWJtQwnuksCTkqJQ+RMwoVyxvSw1JI6lJWtJdIcIwwcArhjmFw31nr5napSbC&#13;&#10;WwesU6dWJ1dkJsgCbzspBIYpMQgTFQKipG/XZAKMzoI9g4gghHumpd/2MG763LFwxxRvcOaNzQaQ&#13;&#10;bMF+WRolLCW5RFBiV1UF5YhsJ+rvP6aQwHWcOzXIGtaKO2uDGc/qlFmBVUYZeYRgPUSKB9Qs+iZr&#13;&#10;Ykoh1wAyHucNZtgzPjycmWBTdKKtu2FIyfNB2mw+bh+QqedKbfPKsEwJiqHdYLA4ETD4zXSytf5y&#13;&#10;eGz0tBKESZliLgUXIAqE9OF4cj6gjDk9BehiMeP2fnf8zej9MEgGmc0ICHLZ3tc9tIQrJqzZQcN2&#13;&#10;7TkVt3VDiedp6TnxEAcHPMRA0s1lsySICeM8KwtzS0KM0wRiKhBilAvAGVm/b/P1s37olrRhjiBO&#13;&#10;kBSxc8Z5dexv2uQSbA4Q9KTFZnVutYdW8FIVhnS2dal3jNd11vOtZb0JFiF6C1lAFLx9u31QHEMy&#13;&#10;dX8azXZQ/KCe064p8N2hfUmzuGtarK57kDUXglmwNieawZ7N5Hxm2QIEYvGkEiTvNibS91X9zdn1&#13;&#10;2AmfmRMh+FSsTwa0lcwmZx8NeOs0IdGT4sYUCyxFZITo6l9JXd+WTVaKIDev1gFSke6uKpeXT4RR&#13;&#10;xjnAePd8jHuZdmd2U9xOi50XzRmY9xkQrs0cWPXnqGWNH9pvJcB9n/u7r5v3EWRC2fqZGEbR7w/P&#13;&#10;9yYRvEW8OY01lZRi4F0GZ+6Nl1h51a7L0nKlEEUANl1FAlw/5k+9Edi6QGxykcabvnQHMV913ypT&#13;&#10;IsC8bCGztmC66p1WnmYWfaQQRXslki5+g4gA5UhGBMkcregws9F9zKwHvT9O14tQfPp3i6sDVFLy&#13;&#10;EIpOAJjdAZJTAbfrjUCes/BFIxy7rjI+pmwpJsvocuJUVK6girST1q5oypM2KLhUYp7mG28G2lQX&#13;&#10;Y9fV98/3xq7Q6dpjmmohuY0+mKYaxBiMRvmMIEDNZlzAVVYahWQ/J5aZcaH4nLWLbmc5F8AobU4U&#13;&#10;lMB49r1kfs4SoEEpC8ztjx+JkdHqPSq4Jatjxow/yunVcI611ePoeEVoi+JiM0QgwmASWEzZc8k4&#13;&#10;AowD66iqlbRuqztpZUIUQmPyLdW1qno5lZWCgmBSgvzcO+ijX13cVu2vQSh2rEtwtCrzZZRYJJwI&#13;&#10;IAgwP2ceXCQlQASxtPPKgEIBKsFVcYRQjxgAUK8TJtVuUcwb9Lq/P28h1vRerxO0BufgVpy3UPFK&#13;&#10;EhnGURKuKJ/nuSOQEDpt21D3b9OVVm01DAJIIJBnEXWH3WlO1ND2MFJOXQhl9xZHy2tGMD2dDx64&#13;&#10;nL0SaFuDyXurKPdFcAmDZxkAn7xwHHfZBolpKFQpGfbdgtRUFcxWIRAjzAFH73y0x6Grj4rCpAQN&#13;&#10;c4g4pByW64sFBBbUyvYWuYtI5+iilkS8v/+RBIRNyyrFQkCbqQAMcMdE3HbPmtotESCgJNoYiqTd&#13;&#10;dLamBKWXz5Ek11a85VVZt5pxvR0WdzkfjuOPN9TSh9ORELrvO83wKCSOcFAdRfziPq2w3OS2OYSS&#13;&#10;meK8kpqUkDKBhBXnIZj2lbRKX3ehKqdXQqE3K2f8jx8fUJP6wEvMD3d3OGeEmIsmU4CNyoDs2SOE&#13;&#10;jBsDcrRFZcPealU1iGDAWQ4LiBHCWDd8etlyziDHAnxypQL17leI8x6Kzsh5c2iPuTjMA8x5j7w7&#13;&#10;HkI0z62wKdTHukn4Nl04VutkIAk9fYoZJ8RQ3jLwlOEEiydM++wjRNquc6r7Zgs7ggZ6CEgSnWBZ&#13;&#10;ZQ0LRx/7O/5f/sv/iksqPjAhQRey1xUiP9xbL4/a+Hm08JDFxezB0Fq0NdbWctUqpyklq7MmlRqK&#13;&#10;+0MPcxjfXnL16F1MKQOIEQKmlD/ePmiuIW5hQDwRekqELLfbJFQvwHMabygVjhEQ8tSqVa8l1MdH&#13;&#10;eb3NoKCQy32FMSWrdY6nVUTFBwGPgID6W41JwUtEyEsuBtUul7mXKeXAOTUMPD7/dcs76xEqZxs/&#13;&#10;NrdQHWb0khBT1V3SoaWURTKQzsXppnXLj8urrX4twL4TJgntJx1JcljPiFQxyx3mVPEu6vvT/axn&#13;&#10;iyJz91Rq5rJ9uR7OB6cT8BQdIzENbpDBO4tV05bpx9sA6g0DEtcN+hVa4HkuL8eHPulm1h+HoTfL&#13;&#10;TirhrnroVIwhh/Vzj7TFp+dh0ZQaKzhFShKOp2nFiMfQejN3tLOjcSB3/bd9tVrH+bqDbXtQXeQa&#13;&#10;WCsQNMteJKE850CBU93ZbqVWtJKFpRNZ/v7zfriTrCqtfL2OFvkCza9/+QssaVvmL0O2voLQ9Sea&#13;&#10;KTbb3yrVoMRtcFWLXJlb8isH0zzvVdtv4lb2BBo+xZA2nHGiQk7zLgEac3W8/2Uhs7s6pQROMWM3&#13;&#10;fuRKIW0+KvXV78XoGCNsQuKHf7xdt5aRLQZJi0KWF7q7GTXDj2kr7O4X1iGatnAhsfu32wfvOgKS&#13;&#10;uKm4en/V5C9dW1xCGLXVB7g07RDLzklII6vFHgumuDW7BRZuoyF1IngoNFi2NR3BvL2MU9+fjd12&#13;&#10;7fipe9mm/+GX45bS1YO6TrfbFAo8PH27/P3z10OHIOa8aroWQS9aCGqL0522ZdtTOq6iinkvPHII&#13;&#10;aC6ZxaBAfpWf1DEieAREoTSR6TK9Nom1h/Mew836Azr0KpUAhaiC1QaVRnQVrqly9njAjdRQfXPb&#13;&#10;7IyntBIUFMV6KM6ouT5q7j3WzQM3Zi9Y4eLM7b0YeGqaihOKk6sH5gPbzIXWXd0mG/fL8pX7nyYf&#13;&#10;70622ANWrBI2bH2Rc3b00Ohiz6TzvLSywja/24lJgSTBHPakxhH2Ur2kC8vcZQCY/FLIxb3Dimjk&#13;&#10;4gSHPs/z6LxRw/0f7++sagEclHXVL6c3vAHD4uZbBU4dRPHu88e/PR3uOGDkxIiMqxn1HG5mLc7d&#13;&#10;N23cHTO11bqu1VJ42jWrqHZbVys9ztHaRggQcNbwsf1ijj+P+BsJRcWCi5KQGOptG+stc0+WPRai&#13;&#10;oAUdUbef7373v5uMcMxke2gf2LH1O1Zg0CDUBQEQCc/umvdsoswDI4giUfGPZYS5OSpn900oegsG&#13;&#10;44ZjKjgLhT6ogyy8QlKut9WGrJpSQtaw5PD73//2j79+mZ3LELjkCQqC4WWejOTttnNKACZ46SRG&#13;&#10;mwuJqdoR6hYBWNSOYGv1yiGZF87wSdCGsXqpPjkIy836jXY1V49qNsvPj59P6Vfjc8oRCHCG3q07&#13;&#10;9IUDllEhXIYMxcDvaKezqY4V9/vvf76e7r8uJiLEBYlu/pjZf1fFnTVs3D9P6tvDgFHVoeZEE2sV&#13;&#10;NSYBqLx469vny3LFNdGeUpJaBhZdCxE7Vh1Js6ptyEe/jkONMMYt+sfb2wrpGMhFsC4Y1pUlDXeY&#13;&#10;gXW7ZkejsTKlJyk26Rk+by5xvcdDgY6AhaVhE9Ylnx/unh1MmQQM0yCUqmFafIo5p0zQAjCfLJIF&#13;&#10;YasJyNs28W+0t/71evOEr7MRheSIQKYFL5vdtrA/J4m+CJBz8anEzGZHBSA9pPUh24ApNNHQdQbG&#13;&#10;1QztyN3JgHOxWpttaUohEhnsyMweMMghQgzNvL76m+wqA6Zvp2a7XVHKArN53QFG9fEIzCvc8OP5&#13;&#10;QKAfy9SojnHGnezwvQfIYajYrk90Ha2C/clFQ2uayWNzqmvmmybnAEpQTCbiM3dcw9V2XFSCC+yJ&#13;&#10;hz9SSjEBEJYv3de9LI6tDTtcdErVoPNGJ8AEzMU4CA67sqFkyI5cJASMt9uyrm2x1uNMb9MFdlCH&#13;&#10;vaCy6oyv760aGnVaVutqoEFQxy7NpEIcuDKVv7cVoxBLzpG5RMhIjacwXi+JIs8AG3gfvLJsdllb&#13;&#10;WPxnKVmLOukNvq/egw0rezr8gmbXNc3L20u6q8PF+5wDpe2OabAo7lg+RcR42/Ceb58FqS7mFGPY&#13;&#10;0jsIbUdwHRKsJIIJxB2hao83xWj0bkx7fRK5xJTcZu1dvBv1utOCMXAltvd3ei4ZGBjh0+lpu3xA&#13;&#10;Tw9fTrwXZYep7aLWPKc6NrFCx/P9hnHtEuBQ3LUU6KCTBVHe15Un6x+lkUhxd9PXzxbmCoW/b/T+&#13;&#10;EJzdxoWeclYzSfsAEyCnbCfZylmPG8ptChbjK8r2SoaGYaANPPAHqTDDu+6H4/pjqrnUdgfKPhtC&#13;&#10;is9x0eLMWuKkqUBTOu9j6bvjrveiL0R1FssH9lWl97prIcc+Yw9MxHu4UtQcitdPLSss21kvZpFD&#13;&#10;DSnPsDjcHB7/ivBsXso27d2hufgcQa5b5W0OE+0a8fz1tOzbviFmA942/s9HaG3bKoT78Ej2m65K&#13;&#10;fU1xaOu4GWBdVZ9jnLKOPe/nFGPsli2LEzJpljVmPElySsiIpi+gBlonOhSEh2MPxVWRA4ipZQrA&#13;&#10;FUrkcEycrvOfJeC2Plck2LL5j7l2GNaBX1vK8OwWvNyzrrPFw3j9CBMG5MvwBUitLWBE7Ws0u4fM&#13;&#10;DUNzuV6xQhzi8+mcXb0bD7lS/Rns3BGHSEDQINajzBhnCUUquldv1lSqXJHn2k5jHRNfk0TneV+Q&#13;&#10;4tvMm2cWOJ6DGUb9c00ZEkOF7Dy1ufGUZMarWiKKncUNf5T1tqXgBY03sMSKIZAtz2cJUU2JaMPD&#13;&#10;8LgkbznLoH3iRyKrIqWlU4/ubDCHx7vPtxlXwHN3sKxwLmlj1ngIEAey++gQYRqxTGM2mXm3z/BB&#13;&#10;zuuoEoaXlHCa47oTXTHKKAEp/dy+ImsOUhw4CGBa+8MKLHO661R2sbhsy5YzYVmVG+65U18G58p4&#13;&#10;sXXVU5OAg0SVB1S+v1+viXYU142at2KcVGI5dd1l3VdfUOIDZTj7HG38YH3TUcIIKE1IyYRo3Pn+&#13;&#10;ZKdLQpA2PVgtPQ7Xdc2cssDGNMMTucWapxC0Bz5kJzC8IUHVsValpAwBKut+M9EHd60l0Vb0zzzN&#13;&#10;e+fFCg0aJ4ZwinkV9q76C045rBtthunzpyJMD5y6SKKvCiiCTm8WEpBZFCBvYdb7vK7Tl/bJQRei&#13;&#10;P3dwTrUkwozmEiVoGkRBIyNFdYRLqaop0QCmYctpXtO8u8pFyDKtGVcfr3PJGvlprft3DSCQNDP2&#13;&#10;YM+0UgwHvXdA4hAYo+Z2t7HrwGu8BdNaqGNOqZKyUQPTDoTCEV+3mZ7wzs0jrJIVdd9/LtdQoclt&#13;&#10;taoVFRU0W8QaxAW6yqF+6EAJjFQE797Bh4d/kIEn4oNz03QlmAxVlykY9QRemakQroSZnWqNAbs8&#13;&#10;iNofUk4Agnm5eRJazABIVcsRxMQzWFIlCVEEWUw11Xiv+m4PcI3w0PG8FNlCVJtoQGZ3KdtaQRlK&#13;&#10;wtETVy+5PgzRAUErH/Y4qt3nLQFJb6qW874txk6lMN601VGuNxMbLCDgiRLfkEpn7UmGN9TLxznd&#13;&#10;NjLh/+t//D+xyXUSUzv/tgsQSSRK2oqsY4tzy2JTsZV/DR5XRZCUTfCFIaLCx/tE+QHmtukjMmYx&#13;&#10;wIJDfQMFLMS7A+PvC+ZJCIN/iQvNg0XL3t6kj3GKghy2DSh7Q3eI8e7yFsHZap0LJUDm+mWGJMIB&#13;&#10;pDW/J8OhHFCzxHBvSJt3Gl8cQOkmwAgx8PN67zyKIdRVHGWEuSPbgYJXs2Gs/RGoZNdFlUIxJxIi&#13;&#10;wEHLkooJl883QhHmaOGlc5RID7oNYJGiXHwItKiaRw61wCi5seRQAkiJF0Q/EgKddS09/pnsF5sI&#13;&#10;bPpX46DgLu45NTjcoh85sSyF71dLjkoPAOZUkfqA62GFIZDjlxZj1c3VR359oPxsS64fFppzVegJ&#13;&#10;VZ7S4esUtZcwfBK87Yd2gMuKGac5I29znCLcI4SO8ccC9ueyld3Q1ClxEio7P8dfiN8pZ6ymNGRJ&#13;&#10;AyIx4Q0spgM+O3KdKSGUJWDdEsCS6RE6feYwNvBwDW610ZPxsFafrMKlQeC24XeX8OE84XjSKqdE&#13;&#10;KIGa/I4wzPi5qpc9K9nb2Q6o1iWSN0sxAwQ/IDqr71yt1fKh+TGjgiBIlazgnfM648xMNx4+OyHa&#13;&#10;RObEctJ9w5Ob6K1BOuXdFvX4AhIE8VtH912kil9DLtWJ4vaxELL6HS7E3eQdkN+AjTDexLIUQhtT&#13;&#10;zGnmBPVrrHYYN1BwEmTJiAGKCCfsoO32cIM7bbZHnHK+VqRQTtGNpTtOQgCcDNOiGa3cst77jAxU&#13;&#10;ScIVSi5ec5pDrIbDu1kJ0LES1wzJnzgDEhGqrjBTlFJK2L/XdSu7mzWWU7nfw72y2cM6J1E/YcIc&#13;&#10;zKK8X8ahayvBDX3ROkeYM43CUtB+uUY9CRO0PFrn/nzPujb1K+SUIXyR3B0ySiq+iZjd9nY5Ipo+&#13;&#10;p5MGTEmd8SaPYq1X6c1DwLaX6/fiIqRNtWOh3oI08VT06Yj45qdLEwDqyec0M9EihWFfVg9j7sRE&#13;&#10;pwg98Qseqa2/9VTvH3WdApZvy+eP/fLF3zuhKxSYGTU5BHb2RSRIIv5ZaSoxyc7oULEscOTDtMIT&#13;&#10;KtDJnGM0XRUCptfAEBpDd/RUZt50adhV3n1ql0Od2hoLTtDWXidQGqnMzxn1sqnNFi0SrVhxBPtA&#13;&#10;62OpBXdIpo3c8HQy19FlzA5PGDGjRiRotPmiec2DlBnnGxddYUDc9Yp8SnsqIBmGKIfrFauqCyiV&#13;&#10;9D0e249t3QsIriRnv9TdJxL3Id7ex162haj3j8vpoa6HEGe3bYUCPKhuWvIUl0Lx+WbnB+kFpUJM&#13;&#10;tQrjjZC2Vt8+lZNwgbM5GOHX7kuLpz+vFcZSeHFkM1y/pPAiuoeGVNPPTJQarwX5JGNibd6e3VaH&#13;&#10;tlnLCyJ5unwy77ebPnQPzgaIRTbAetid7pGWw9EB5PqDfL0GgXtRWhnBJQcECs2+yfgGktO7iEBv&#13;&#10;1Syqk+SHpKsEEiGpOT3e3pmS2GMVGsLLm5sRRcWv06hI+gEUMCp941Sut3j7GcBfSVwRYlsgh5i1&#13;&#10;YM6Mgu7r5MG2tKqab+ZDnPfz+CP/qKgGjjIp1SCvgWSt/W5rOZDZl/yMADBpzu5+S0sGSeCuHAMu&#13;&#10;QBHCuxoAijld9pG+BmygoBJTHj9p/YRR9Conx533GwH2SjS0EQR81z2Gl2Rnem5ribchyj+3l244&#13;&#10;Ogf+6aASCh6aSD3Jjc8uV3mNuPt2wJwvb2spQWtf85p44o+RgG+TK8E3hkBmoFrN/HC4JSO4vP7H&#13;&#10;y28d/X9jdio4PgN7qtNYljn53wbvmgCE3T/GRscgoFCAh1yyChlIULqbl4Ze97TXaf5UCAk3NOWF&#13;&#10;Tb+sAYy67O5N0NOXPacdpvQCs7sspxKPdkt7SR5pTUB/F943zgjjXPO9cFyRRxXPLT3+u/7DbZos&#13;&#10;Ia5NI0on9ocb+94nBOmJnxezzVWLBwUlgF7TgqPFT+e/Mj0R7xgKmFfQ7DWtOt7VK9gyAJ1cqRvB&#13;&#10;CJxoeI1j4eMidIy3mQx37E0blx3DYGJTz3li9YoZJDCTMfj3bNW63yDFWB0a1aQTCLgT5wWj2v6g&#13;&#10;4hDQc2f3C99MCAgKBN9PlGfaoOoXyrcdNDv54qJu87ZasybQwVyl3yEKfGiZ5kneAoS4Pv3oJwBh&#13;&#10;T9SNnQXgWyHs6UtxS789LLe5Pqi+jsIWhMqxvwvh9xJADoKFsVIhtvR7Xv08GFgycVq/aafAOB6k&#13;&#10;YkSspMfhBlNBevVqrTAhS0ykjQwhUY23hSGR+v+fIPhatiRJEIXq2sNDR2x5VGZWZVV39Qgb4wV+&#13;&#10;AV4wjAf4Bsz4Th642J3LMN3T012VlXnyiK33DuUerlnrZEt0wsSd6yWGlWEz79M0tzjGnItCZYfa&#13;&#10;k6xjbI4YaRaFAHkqztWcDFWSbAm+tN5py20q3HFSEWlUiuUp4dgGnM2eHhcMnSc3CHxgAJUX4QO9&#13;&#10;ej2lXIPM43C7cVZS/jQpCc21FyxInRi2gYUlataG8jwP1qeIUKZs9NOQB76p8gxGqcvMPUKvgH2b&#13;&#10;IcJNNoDJLhS7jFWbdPoKk6rUASTgbbrleQU87oPpC+Ru7Vwnr7ehPambhmkUwaF26/odJRXvuDLF&#13;&#10;ARfJoJ2ORKy0ING78wIhH+/BpLlxFo0rMDltjHMdhDe+qwROTRgmNhU7CCgLpRB+diCQBEm4wlvl&#13;&#10;8cmpEHV37bO7RrVgPraXZdHDYXmXNoBf+28gXkPkE6iFMWw6SFI0dKdcz5pkIA3g3CogYo54pmJF&#13;&#10;0hUM8pqqqMfCmWt8k8IB5Ragvc0OY0uMTn3E4JCfcTa6hVnYssu87Z6/uuTDWOkuTvmiXBBwQC9x&#13;&#10;8PSMNSt5miFMNuw/PQJe5GaxSqWdl6UcD+uKNBLfygkZdc/JeF+NgiBhKVMWgV7oFy4XsnwzUjIL&#13;&#10;Ksj/M51Sak0H7UnYxF/GLIVKXdf3WzV5aKrz4kBPB08ILBvQo34jPcdZWuE1uQ69LMvnQFiG8ZGS&#13;&#10;iWMnDJRlnQoCB/VJ+EEloatdzufK5icGXiruYcTf/UOyMOV19BlBxE4Sh23iGMuISSYk8jyB7+Or&#13;&#10;LadYeHxGzvg5WBY9DDon2jkh7RcYYUKzmQlTiX6UC5GTGKI8QEbHgKFAvUEWL075/Mt+X5etMpiW&#13;&#10;mb3mWZZE2EUCydEIDSvPe/stpTbxsiJigIRxUld5DFIAiryAM7s87um1BcZ+3Kzi3tZFATUE9ip8&#13;&#10;UMTs2FAu/2BRgBmhNT2ljds9O45dWYEIHtMPdgRcSWwiRE2vSxt14wlDgoDiQLua5Nhiaulslzxt&#13;&#10;g89mo6qCQhtTnAM01d0NxTgZVHW3Y5ImEVU+YFhN+ZXm2WL9UOTaa+PmmYPYEEoQYWmzFCeoksSY&#13;&#10;Vcq5JgHsNHA2YVn1y8tlAmnRpd+rgRma2PW6PV2vpqg4b3l0r+DoziAXF61SrznEuSN04qTqXNdV&#13;&#10;KgkaSl1BHYKZ8SiabGoAzAeNSZR+KGt2gSfNU8tMSOQc50JIz3jMWsvogLQ3iE0Cc1ZQUjIO857g&#13;&#10;FZwJm+AklN1HxYhdFneR1aFJpEPXTiFg0kCJJXbSwd/k7ESCExx1HwgZrckj1nGHfHTX6FO/ogjK&#13;&#10;iZuokZRqZogxyF8DN5mJa3U9x4qKQrgFNyoT6CyrrIjO8y0OblTqTBJxDoTglLscj/RF64zQzFlh&#13;&#10;sit5i9gLnuL/+X/8P97G4w0OzGRdIWec9yqF+djeffR59TLoInw8zC+ruwKl7nnSaV41ea1/X6Zk&#13;&#10;ZGZaUis22xStj8/PH9v0hA6f/rB5v916BzMSHFAGa5ZXl/NzYTR/vhDYdoOFFKdtEtZ38+FdZf5W&#13;&#10;zXm4K9OprpkK0984WGw+hz0J6wJHtKoZgWfQE7wEBkSLk/GaNpsPu8ONPzDuR0ynvMXXw7FsHieI&#13;&#10;/nx5nm64XAsQw3a7vb2bInGX5xd8zh1367JOo4ViCvOEBfEkAo8QsEqOP3/6/PrVXtwu89k2rKn+&#13;&#10;9od6mfY2JVlt8xyz7WpzeZVvBQks9Jdne/QpLp3eO/v8bvSyXLsOt8xZky3rBz8RdnasRSzqnHjD&#13;&#10;IJhV57qd3hX4Bzk9Qxf+bnW14coQA8tLOP1EPlAcfv39r0g/mfNr6mMiw/ZHas5YzXbnCFs8J2xx&#13;&#10;O6W8hPyumv10vH7dPgF7g2KYNwZMQ6QujJ2cZIKJmc6azKlovArtZD3mOGF/OoNhnqd1yeD15Qpc&#13;&#10;Wi866U9yl1MhD3OD+L+5F5ugcZYrtOh4rayPFphjwBAliDqlNj99upzfHuryP4j+uD/nMH75/deM&#13;&#10;f3r58u6iOY3vC/zJDEELCbfy9Sg/h9S9jyBdrdOIg3ZuUsMYEk8KIr27MLnQiDmXJzHUBvZFd+rE&#13;&#10;Iz/hG6FuXRYq1f4yb4u7w9eBViE9HJckz2fSzX9vluLcvaX+s0T7fh76cQoAoJaCBF37a2Z4XC2O&#13;&#10;8mRhzwpzX8FAoeHEzqBaVF/efvsWGfgu/+Xp53A76m3amM5iSZvEftuRbTsbd94fDEuG4fJh20Ce&#13;&#10;wXXiCf3199eZi4covJ+v6sAWsRDt7W+HP6H7y/VbxEZ7uU2Q6t5X5V3UaXvTD/c/PP/2tUjzD/d9&#13;&#10;WT6MIQyB8y8M6ufH5TLtp8Uffx6lSvIMXT+T+BZtsn9ziwIABjmId2X75fBMkw83hRbx4vJy1pTQ&#13;&#10;ajlMNfKMxE5fynpNEZqsGpzKqhUCWKnxdHzjyZwU0c3dTbnD9cZ//PhC/R3efgs2bT5G3+T7t4xm&#13;&#10;JV2lfOuHch4hpwVy79s5a5NkUwsv1I//WF2mk8E01W3AsZ8tF7WMJVD+l7vHg5PFKNvmw/4GG6/V&#13;&#10;7CvhsDuV1WLs+NE4dvcQ5PM/b8vr618nluqDNohdPVgAsVMulsnenErPkSWX0zFCG87D6MPcaZpB&#13;&#10;vDBR+Ha7iCd6HXc8E3xZ92BXDOgy+1C1reO2+RY1JK7aR2dZ8XrTi+ZQfKpgiKmnx06DYOX5kITp&#13;&#10;rl1fgulnJE0KpJptb2NfpBbmQs7x/G7hBuIbp8KkCxOvckLvH1naXAz68XPn5t7ZMPW05Nl6ddUz&#13;&#10;xmd3kzhm512cK1xmOZhHMg9ZKVfrGgR5cvU/81xN01V2HzKS2k0r+HR5nWole1c020Mvqzv2f33/&#13;&#10;18//wz/jC/G3C3VlvKUHDhYMIE8gbAGhHbc8y1LCdB5K2otCirxGbQgIA5bVs4pjmjLg7CFSNhl8&#13;&#10;l1anf/ubWcyzOdXrEjIEWXF7ecmtfr/L1ctvVdlWy6f5fQJPFKViMGCZdeAWnHc37387RbBZnnlY&#13;&#10;FbdxEIyOy3a+HW5t+wvF+Hrb459Hsaclabf87vkwVZ9XL0PXehpFcZ3OJvZDadygYs7e3Lwq6SYr&#13;&#10;tI9psxm6nv6X3/8lezjWm2LUAhbyYlY/Z5iyvtuvKuob9fraYnGAAAAgAElEQVTyTKs4euk+IiH+&#13;&#10;4aZASS5W4TpvpJkLzCTqkQnhNjsSdvHU5MX42sWnwC+ZJuKAohlzauBTVYzgBjclu6u/zqdcHeXo&#13;&#10;z8oOMR0a6L6cMOTdoE5vQ9rev12mT/rD97Av+aJ7lvd36HiFt65fbhfThYmMdiPdXUiBynTsuDdJ&#13;&#10;Pa+fxGGcYrMVJfHnEojcVRlNKB1VLrJEVNBnSbp0IBNsh7izlN0cqpcJ/enTy/FY1ktVVt2+266b&#13;&#10;8+FvWQJ+yhb2/ZZHZIO0Q+j2Yfw+pIWdeR2XH1IK9n8em21bfE6mZ7kUM1wA9ynpZhnDtaHT+cuh&#13;&#10;Wc6sAl8P36asFbJxplPmi5ymu6eNGscsy47XoViyY/8qnnKS/Bj1hcAjRjTpD3mz7EhBgmN3i8N4&#13;&#10;KxZ5dG7qnSCNY5OVyRjJ0YYt3R3Wdr1op9fLw+PqGnOtJ3k7yzZYv/WiXA/olE7QG3s9SubqGSl5&#13;&#10;efx501/1ALCKEgm3nHD7U71//8Ib/vbtxQpMli06KLRmgqc5wvj2bMfrT4+fU1bv5rNMBwzckqAS&#13;&#10;0pPcTfzGw0FqhPj65cVCxCx85DIpr9Yt+U/vJzDAGApLr7er1rgu5OCjtP2AerVS29ftf102iN5u&#13;&#10;LkXH3VUi+y6PkAo8OzyMPrcfkp/6cc7qktzm5mOyP00x3tc4sAwpQjpE2+QMvs7uLDG7O39bynEg&#13;&#10;yXC9uA+rgkX5aZP8dh0CZ9I6hIh3KTxfx1OXq7vq3lUb8p/v/+3eYoUETRnEIRvkKM4GQ4fTLv6d&#13;&#10;op/ALIa9rUMtQRwaWsHksn9um8IADTqSJrsS4lJzySqpIo0kUeFofen4KrAZ2PfB6ghkALsG5ck0&#13;&#10;ymueZTUNALf/9vbWt0X3pX9Ituk1OqP8d1pivqzKCeHvb52BxdcXFSng98gBaybnS2l6mHD+yd1d&#13;&#10;tqlSidpREaWoq4vebz8Vdp4n0InI9IvmC4fNjfpZQGHd3ycYromg7jXj4rzrFumPQc1OYgtgLJDz&#13;&#10;sQ7DeN2JJk+L8DJe8P0T+a/q9LNTKWLLvMrbEtUByAkcvQmrU66nxLPWN8csr7vj+JCXLcUJ1csa&#13;&#10;aFf9gRbvv1+a5MME07rqqJmv34/pANq0bvjiVjvoLBfCsXywpRm81cmi2NbA3+PewPh1UMviPimC&#13;&#10;depg5T/YCs8mS8m1Fr8k/7i/4L2rq6KvWmYjoPlCGj9SevFzs5ABYAMpWN5xMvvR/rR4mH7bg/Zc&#13;&#10;58s0FEnI2bbm4TVPXdc/AggpBOP1tSptD2JI0oPDEnQAb6LOpiskxI2X703ZzjN+yGEWKRuoR2bv&#13;&#10;fJawaX+4o5m49bT0emmv+Q9vf3/mKLGXeSrgtoiJ/N3e7tYUWWVYCCp3PqwS6As6Hr6MxZJL95I3&#13;&#10;negxmIjqp+muKlIUUTKMcEX7LgqEN4dXco/65/xYGrh+Qx98/Hf96xivdUM+AKScS+4fJuZ6/3ZU&#13;&#10;s0LFXVh+JxcByydyN7wFBYbJTn94XE57HIusY37EbxwYV6RTSYKjc6oqBuFw2TzU+fpPOyf9IlnP&#13;&#10;goGpFVJph7L7L5NMPm5fXlXgiCXESOWhuG8eZqLIKiROZXOWTUtQzkbENLfD/HwNaa+eIaFq0ktd&#13;&#10;/O32jnNGykReJpPRQ99v81TIKhr8sHo6gq/5YZER/O1vf4aidOOgjaaURR8CwsMsO3f4/MvHMdqz&#13;&#10;lv6Senqe/TQMx0c4r1Y/2MiBaBL5Tu4sSqbUysO77sI4prLKmaQYBCxP43Vpn9Af0Tx+uM+//edX&#13;&#10;kt8XGL3//f8dQAYgvL9rTAferTCStPxuGl/Zh3Vk8Cxv+WZ5Aj9YiIuKdpcT5gElCECXCMGxc7cd&#13;&#10;3ixb32FETBAFUF2kYHB/XH4QC3Ie5ft5ZDEYrHme7oYjfHgIX1/q1ZosloMel4C/3SRcrmRyp7+8&#13;&#10;XF7Oq6flx24DBoc9mg4QM45mDm7RmqFIaX8Y1+1jSjQZK6iwAyzHwUd1M5d4YdUGEmAzDy+JAgsm&#13;&#10;Y8S0vgL5SbPppL3LXc4knGehwC3e8ZW3vY8HXAQKkqpZvuwONCzqZDWNEeMSimb2uF5tjle1aF6b&#13;&#10;mMhfNX/8R4FMd5UpWbDDIXksX/qerO6S8wQsvPWTb9ZlAX332vrh9zX6qNeTgWdLj+zEWM4hmQ8X&#13;&#10;/D/99/87BJFgJEixeWx+/32vJwBRP14no511Hmn6cn1OGIHRQZbF6A77XYnWhPUYwVXb/P24v733&#13;&#10;nEJvFC2FMYrQrKxWwVjKCMLQdmORZkGbZVVJQD794UdpFUvZqZfC69Fbz7AIuVVHY3Q/jRftwOQr&#13;&#10;kp1139bFcDmkJFLcHMc9xdQZez37yZjHx8er3jWsDMBLNdRZcRqm2bnN42MayahvnLDTbp/SevSX&#13;&#10;LMsavlaog9q7WUeKNlWjnbUxnG/9oq4QwkPXQVwHJhfZEltct/GwOzrrpTbWoE6Nb6e9n4PP+P1q&#13;&#10;mSAoMPOOJgI8PC3SzRNxmEPOiTUO+ehWqwWd3UgNxjAEawAmsyMMt8t2vvFq4cuiuM0AIDmeJXYc&#13;&#10;ZBB0UMVR+qHhTwn1EAKt5+O4+9D8DCAcQ6xXc38J0OUs86OX1ujVYhnktW4/ReuidjipaIxaa5xt&#13;&#10;iiImlH/++GMv3wfpuaDWzV6JfIGD9f3lynAQqyWCBCGKE5zTlDjIODq47m65XVRL7EM/w4xigUF0&#13;&#10;ZPW4CiAEGMZxHm+XaPX3WX/GKaK4qMo5cIxgUaeAeDvSNq9mNpEqmi7+cn+X8EQhgKM/HPcIoaJq&#13;&#10;x9kKIeQ8OQArRNw8M4xOeijJ/fF4bB+yTkoBIfVeEUAimfox41nI8Lw/L5bry21EmRM8medZjnS5&#13;&#10;pRjBGEJe1soYEJAxnkEcOUMkEhojcAVF15sSWduWC2vmpm3qzcN9kY+Xa5jNCakNTXQMOvoUMYWi&#13;&#10;VsZanzfNosyB06fjWUWDQRItplmGBlWv6qRMxjCaQbeicoNJMgYZB4S1hPECjdLJOQiIno+nuqlm&#13;&#10;M+N4uV1gTPgM4j1ZffjE9vt9nOe/XS7OR+O8uyWEHLVGf/jjP8/9bgaIIDyOk4Fh6hzCaJNTnxHv&#13;&#10;orNABHuTl4gxTYSeYlNWxs7topbdVJYVExwxAo2ZnVzdLyHInVa0KBwjeO9ChYx1SpkFCdLocZid&#13;&#10;iUbHNE8DCE0N1XGU3t7kyIR4Oz1PWudVI1QRgXTRiVyMFpHg5q5jRVHCcOungFgSXVIuMfUAm07K&#13;&#10;NttaGAY9VRyYW8d54nD2aftBBusZ4taNTud1bpETClT1ijCqjC5Reg0zACBLxDT3RZaPw6j7uVwV&#13;&#10;CGJrA0rjHWsMoZZyelU+P/NYTCdDm9SEaHy8W8D95RZmkJJc2kiZK0vurIQwzZo6OGC1b9MUczTM&#13;&#10;fcWBQ6UP+IfPfzrPb6gnLEXfXv6+rdsRDr4zNco7no/DIBhHIASvMeO9lHlOS54nIpVyHsFIItk0&#13;&#10;zdwPLKdvh/PThw9GJt/+9f92DGXLep77/uDl1D8+3B/gjQbiTLzfPCk9VXfF7XotXJ5gOyqLqfA8&#13;&#10;cITlOOeiHGY524FBOA/9WQ9LUXDGb1P0wlsdpTQN9HoGiIQkw9dx7voZOccApG0anDQ+yFk5R3JM&#13;&#10;Ssy+OyWM5lmZpGUYjamAGpVWFqizdwkXvF21zicaOFJwePpWZR/zHM/qLBUcZigy4rwyqW1kgTCz&#13;&#10;NtKcQ2YoITVqz5MiDLbLMjKUQkETWtSlGW5o9jZCDzFJ+D1JIIR9Jdxxz3lmHZBE3i5DU+Z2njzx&#13;&#10;KV02db5at2c3mSGTUtVEae+7y22zXt9Ox8Ad9ohEKtLMU+ilzWnW4SFefbVuB6NwoG2ekuBsCgHj&#13;&#10;zkfrwj1jmVhGglmRG2w/Zi3AzEFcidQgv3raZpKgDSlFzSLlwk0zqZtCyRG4JCtojHwYbbD9ktM8&#13;&#10;L67qeuh3Zbk0Guxv7zlZkYwqr7CWcz96EADF8upmNXHGRRbKMp0mdb70wzDOIk0QGy+dinFb5nK8&#13;&#10;VrmYrUfGiVSwGGEmMEgWi/uiTK078GKtPANGUYtFTa7jAUqesLDvj/vhmMQ0ZTjMiuFmscwvfV+0&#13;&#10;S5CXGeCchaZOgkajkZyShNLjcWxWBaRezebYk22TpMgdz53tB8fyGTGkxv35yDDprjfgLIjY2xC4&#13;&#10;sQqkTQ0YbcAA71rTGWyQjnLyAjm9XVS9mZhrvPd4kPxBFFmqhjFfLMqkjDD00zVlDaCcMIAZqib8&#13;&#10;oi4xRiLoUmwiwYOSiYMxmWUvgwcFMM12dbvNb28X1pJR31JSjBepx9GQmC2qp0UtB4dokRZLAl3f&#13;&#10;TSkE2OgbViujJkcnT/b+tam3RdaGcUqrPAZAEM1BHh9HZhGxYOYgAwVIGBKcYCgwSwAKPKjdHBJy&#13;&#10;UkOLKl7TeQ7GgIohF7SHeLaeur6F5WazjaKoFx+UPpYNhLhIiOcJHsZrTNpRDpv11hgbRvppWUGI&#13;&#10;qmx5Ce8yaFYkD7wEpNJWK6Og9LRhcvZJXtc1NgPPKK2EmGbtGLQU5srNesAEK60xzOsq6Elf9uf3&#13;&#10;vl/Uy6ooonOh4iXi6nhBeQl5lucpCP4S1YIib/2iWQzDaD2v18tA0C+bj1YpDuHmYXneK8QiFZiV&#13;&#10;Yru8U7PJ0gILsjvtKISbxSpZMxaLsijsVZ6IKmhJPOHUJElmonJgjgYUTS2v86a5xwUyeiSEUI0f&#13;&#10;fmxAUqCkboR2igDAQqQudJRzpeckE9Ga2N8SkTgHlLVU5L026yn5d/nvZdF4D3VvnXLjdBMpcoqs&#13;&#10;WDnZmFTL3v4WPYKR8gDCrE2Yx3kwTpC+j5TPAcwRm3DK07QuKzaheTaI0Gd9XDQrBKBWykVGvAzB&#13;&#10;H08nr02YryivWbWADrgox2mag5u/7iY1qVlNgiZzMmkvHaDobOyEIJPSTtNNWbBer4EaTuNAOMeM&#13;&#10;hWnMs6Y7Xdft0onp2+teoAJYephvDwvR9z3DKx1660xepCz6q40uQMqSisG33fW+3W7q1WXeB6gZ&#13;&#10;5dM0Az34QHzAmEKXJEN/JtCXrlg3ywGOZ3dxZJPN4W61IABkT8vpvN9UArKN63YmACrSyRulEYaG&#13;&#10;YsdwM8xdQGb9uGBzMg8hSZIzNGC6We0zUVBk08X2dBu0jSUartiu2FIfVIKdbvlqtSLUn357i0xE&#13;&#10;ltgQEwZEWmGaJTLIVHrlBEkAy8o6ybJU3S48pJ5FFecIdUHwYCPghcB57y+Jj0TrXo6Hk8IZHa2s&#13;&#10;NCUESjXMhC5IBjl2CARDEs5gMKtFZTx8/+17pM4Tq/tbnS3DjBUdRwidGetcXHuYM8dQSkDirFQI&#13;&#10;55l4fv5WoixdluM4ETensOj15DDoQSeGEmG3WBa+rLh3XAiRZglPdm97gglLw+16CZC5iJfpOiu8&#13;&#10;SERVVQK5y+QvXR8xS/z8MuyklItEGMeSInHQJZhQJrwJDDGQx9e/XJpGONspFWBeTOfDpilimlGK&#13;&#10;jJ3nPhggSibA7NJsHAmFEWipJyVfT6qp+awuCc4ABMZZG8xw6IRgRZ5KZ5cJ359vHhBubR9RlRaq&#13;&#10;HyZ7g4SX9aJNM8iDDzFLsz6iFU5ZkVkQOYJUSotiUlX9HOrg1pvNACbaE4f8ebymyRInPnr88fGH&#13;&#10;ffeOKZhHmyWlUQM0iTF28AOORllZL8qomTI3jNk0Kdbm06RYpEF5xzztZJIWASCXRAu81IooRFyU&#13;&#10;YQjEIkKAg8FHBLB3GEdEMNPGGmAn1UcYyqy27n3uvZVwwDxxhhOOIqoFAiUVVXsdppXglPNBTvli&#13;&#10;c3h/LTCtOL9kzD1PkJHIMCS6THKB8aKs8P/yy/9W0zIH+ahUnESDk5YGgg3Ki8Cwik60U5HxNAWz&#13;&#10;vqKrz1OExCxQNCtiOTkZNb/MsUwysnZ9EYSdk0R746FcR6S01UgU2B6sRNtmxwP1znUXgMBo9MPA&#13;&#10;bzBlqbjbrtmv8ry4XezY0tUCPrQMQPOKyuCvY8qTANhQrpdhHqVl+UIusodHfZ2+8Ii64y3nJYvZ&#13;&#10;hE0EY5UwP9xkhOFscsSIc2UoL92p4OV7HjIRBm0Bz0UMne1kEIDe8WJOTeoiO/SmqJU11EWsEOi0&#13;&#10;m2Aei02qzSs3OKGckLZppJqdnJAHEqj2Uzlfr6kkb5JBJam+dBYvSKDRq6HfqzL5QPGEeYcXJZYh&#13;&#10;D1dDTgbfaR4W3vLM3PjEi6ySQPMaQ5xwZP+wXN2ChEhcsTkn/j7WtMdgDjOfeYEByAPJDDy6CJxF&#13;&#10;GOfZzGyf9hDa+zoml2u45o8ZqDhEO+vm0/FooJVVrkDotQnRpil01iPCLX2I5EIdAp0tTjHX4zbT&#13;&#10;IKCYrsPN4tGfrXpM6h4Y89Bw2p3Oe5xkytByjYbZZtX9nVi9iZPVIdHc+TVbjTmJC0wMn3bWJU7w&#13;&#10;XZIXZDS3mxp82FynZ5QlOE/myHWLQpwaHq3Oc+eVm1mZ9qa1py+c26vFHxKQBZrC4ghurBWII5Iz&#13;&#10;kE4aWs1UsgB7Bwsos4JSEVw6O49ByBu4uGlJAYlKm7ZqxpFCb/S4hWssI7UCa+L5OCfznDkML+GE&#13;&#10;DGO+rWAw09EHUA0Di+UpnQWAulwgmtTm0rEpENsEJh2EM418DiY5DyS8K8MlSniuvXKJRoQw6FOv&#13;&#10;x4AiGRhCbpgGni7vNBcawmGAj8XkjbnCeDPpV5lnSpBA12NHV3lJzRjGV4Og4PVwNXFr+OSZYB46&#13;&#10;y3GR3vLSkpnpr2cSCESMJ0YzzgEEtxvOsuECsyY1aBI9JvsXQOKIPQIZqYveO0ptNCkYR95d2jli&#13;&#10;DKntVoV7JgSBzQinOesndqUpHLsrjdU0XuZGqGXuVd/2f6Cezf2NYRAoFDTqyz5p9DwpjApsLGqt&#13;&#10;Ndz1VD2c9BF4bkCDqN4if5rUsFiv+ikaXr/0drksDt0Lp6xl9YXPRWSL2a8O/WVVDrG5jTPBHPHI&#13;&#10;41wndPSIVpQhMp+7BGCWge56xQhoBeT1hXHLcc9q3bw+dcdRhSFDaznoNCuQ0i5kiDWdQ7vy9af8&#13;&#10;YTRKYuCQvvaEErVo5ys/k5DSvrrK5Q2DCDwjkgBb5ND5ua1WQSc4byICczJ3COeEEmmamjhUehHP&#13;&#10;7sDVUsoeaIgUJmW2pgyERPoUR5gmj+fdDOxu/LCJDKcA36ZMZG0QZsSn0q9cCCIEZqcuXsspwyO4&#13;&#10;wtRpayHheaELDyZtMzQvwPuk2ZzPLPoVqZW4ImcoPZOJjLMJwBLarMZQrM+3HnpRiSU2MyK8ffyh&#13;&#10;g6AsqOtJOPFNNZPAACgRPBSLO8GC6b7LJncXlee8WiVBsezDYIf+8ts+X5WpGTfedrGV2flK0ZlU&#13;&#10;Cd+0c+hkTyox7OrkDgw0dCSI2C/7xfC1i9TzUgUwKz2n12VJdRxfV6z780kgs9AOYYyG9joq2lMc&#13;&#10;Cw8kwA4wGyyBsEZOGaChDXechE5OFmGp/PI2LUmY8ZWSLM0jYAME9MTuruYa087PoMyAKI1PDiL+&#13;&#10;BBdGq5EbkOSSEqRd5AMfDjYDmHtluuKGbgl0NbBxHo9CiVwEpfiCBTVUMVwgCBH24YRW86Kfei3M&#13;&#10;vFstHAHTi59EERLe+4jZLK23fWIc2wyOKMjXRYQZ1GYus3Y+zD5Zj4goSrGQx6sVbTNRUBbL62kW&#13;&#10;qLItx+5K7MxRLNS8V++Asz4AYnJHBgu9FHg6lJgznIRpecJnh7yrE2CtyzMa5hlLMICUsY0nFU1W&#13;&#10;ngqI8wAzbeXfIo8WPyT1eFNNHID13cWOAeKQBk0QyElMIULGuaks7q/Iz/rQqYRPmFRpkk7H0wsF&#13;&#10;90Akwqa13od2UROsn3l2328zhnXhOxPze5dEw0XzCDq90nMCU+fLKHWOY0J8Vxg3PN0uU9PWF5cR&#13;&#10;NkUtErVFKd7TS4nMEwUdnjHL0yzLpFRmbYcRjt3LqlpdA3MwJ/gY2x4IpdSqZAO2q2SjNLJJNiYk&#13;&#10;SZGAc9BtwaCOF8d2xegnYvwC+R8KqMj+PhtwyARY3+eXq+pkeAK8J46VeIYdsKpKSjMAzBuMZoUy&#13;&#10;HsAiEDcF0CE6l9TLbJUYT867eUvhd7WDaFyvYjJ7kOU3NXjqIRJZm77JyzWJv/f/Xq2RSKOsZ2Zx&#13;&#10;txfx9uMkxsIB6hbzNZPk10ntyq04dHMsCqxIq/P3crQ3pxEQ5WIspk9J7m8Tl5b1rG6WVmul56SG&#13;&#10;yEY+wVTo+mM+WwUAlK0tJTj7Wfx0J+IjfnBazsyTCFPp/SSoynDlLDGuoTlmcjiesvbpfcIiCyVM&#13;&#10;jPZZUu7Mf1jq92MHziT7gDlDdlBX+NYHLbR9COyaHz+sFlCDMDOvdprlOpgkeVO//7pdlwZNVFul&#13;&#10;pypj+nah5rO+vLVlNcrepkNz3TfYU5+/qcloRB0ZjF5YbYmOpbMZxd05l+m9v88V7L3JiiUu8lxX&#13;&#10;0DmghuJTXrafnCTdbiw6CIQtFiuJ0uqk4HqXloqza3LaFoBTN7/WRCkQMUmT3N0av9jlNINnf6tk&#13;&#10;5pCxHnGqJot44iOqlhbtYIk0C6eYAz3F6OWqoblztGx0Z+hozVJVh2p+l6s0syyDH9j8QX0Yq+/X&#13;&#10;96gunxsuY5sZFT0BiOcpI3OXE9BHxn9VeWT62o3wUaF0BFqnhnd0pWuDyB7KR+3IHETkgewweMKd&#13;&#10;D69j/8QJILwIM9iVY/zIsxiGmz8xnFRkMfYSowjaOjFJ2eNrEV2vFk1Wt+mphz38WqRF0jMAdX1r&#13;&#10;fBwtu8UGzRdF5rwDyJHtzXgkCBSodt9FRFgLFUcPbAETuHdU1wgxGHGZ9c302TkTmfRnK5JRoFmg&#13;&#10;Ue7XiIc5Dd2dA3ZpaDVNqAZgKn72jNmoyFdrtNBuzpeUTT7YBHBwMPs09gKXehjTDX2zwQVdU16E&#13;&#10;NNZrpnA5OMm+PZJq6kdet8aBhPBak/zgbDj6Eu3htCDeGnZy6gJ9C/a9/JUyTXkY+EkXjwBG2Ok8&#13;&#10;/HiajWqpmWFlckSSt2l68tiGWjsxRw4TKUiCDSxpQWuu8WTjDHwYGNBJ9nrVy9ww7u00NbR+pu8f&#13;&#10;2SYQa9lEzq5sGCEuciDUPdS2ps7moz6qJKXSXse20hAD46mcwUJQBFKe7KaMggXNhcE2ibYDEEUm&#13;&#10;UJoMVy4+UoKDC2PCmJgMLkP6UwjRxBBJlBYJo9LEs9T61CNe36xWKQ5wbpKYDGrrCqsu0tuQp0zF&#13;&#10;5EH0ZpbWMYevUUHCGE96HWEjrR8g8rPfoN4U3XDJ6tPcU5YCQJ6ssJo7E6ILXl6HtpntyP0o+THD&#13;&#10;P+hIR98qeoF4WhfBRJlkDoR+6r6HfqlwWjHP3Svji/4OuGUsJtNF2WQtlFhlJOiY44RInZiYWxHs&#13;&#10;DeeShtIUV+c99SRgixo65S6rpvKKGRCJb7MDn6CNjtyuikJRED/JjjFk3CGtUk9RmBMy+wLkNeS3&#13;&#10;DxcNNF+G8/zbbVXjGwFAiWT8fi51ZIinXn3ZiIWL0IksV0mexwqrdHi7tmQDojeDCwr/r//yfyqL&#13;&#10;fn8/PqWxP2KyhcdiTzRbdws8+x/vNoe9xDREzJXHmFQxZNOFwHT6dpoylrGAbqcRtBNKXGC6qLa7&#13;&#10;1+91WgId3ics0jTO412K7Q3H3cjfFS2PphdJJP7QB0FMIhFxnEDP5sd4Ty7IJtepC9libUS7Ctee&#13;&#10;5pAIqUIxv71dzMOnp+NtvzTb4fB7SVKvm/MkjnIeMGitqX2uh365LKZz//P907U/P/349K/qr8vP&#13;&#10;P4aMwvf3xQlneKltlqLhOdnOk8zidPla7jCXIrINW50Z1knmQOXDV/1FRPhP95++0i+r7AELoqm3&#13;&#10;wtb0kUdEvZ0MvPtQHcG7epzWFzoP+7TCDjuMDWX4etynn9BDUvIYtOwvTx/C+7f28f7GSPzqv/l9&#13;&#10;87CCelERsbs8P/xUTW9oIDfF2atH2Wzny0iDWogwHS4g45roMguHboKT+afHrfqLy9uJM+yADeyp&#13;&#10;u3zd3m2hA7s5Pog6Qan9ck7FT7ezXm4fzqT/h0DTm6tGXijbxYEq5A4W5rHGyXg6L6u0WyO9LvpV&#13;&#10;+6379kvx8/Hwvvmwmi84ykinM93//bZr71efESsO/bAYIEoAXHsrewKVWNzJoknLk6MQRdCdO5c/&#13;&#10;MXzJU5QlaChrdzoVWXU5Po8GL/MlVdDuigdOmKLb9tP385G8y/XDR1hV63XP68VhPLMKk4ekixNb&#13;&#10;JOFwinY66nEqefJr25SY0/p4dMlMis2dNCQxiT3YkuTQWNSmq8b14Zr9UC0GL0oAANCTm0fwVfZp&#13;&#10;zgmQcDTd2/Ndxk56/o+d25YVPp7pJpu6IUn9akW0kTT/YZq11Ca+Dm5OZ7cIPqQLQ23/kPth9fhH&#13;&#10;aymyqfBJ0DNU1vaMxkGKm3Zsue5IV62XAfHTZVhvl4PSw3VKcQZsNxfrPqq7nx7G4UBs/vzbd2Zq&#13;&#10;ikGGWUVz6Qrxc5YJL+AFwM2l/3ua14y1fPiKGYLBh7L4/M/3cyX/Nvw5X3J9nKuctC0DpA/Matur&#13;&#10;aQo87zcCBOFetVHdssZ1YlFH7osP3TA9/PjTK6AoKMbLL19PgqHL299/+vGnWeFHvHeB8tUPme/P&#13;&#10;GtKs6ju5lO7S4AD6+zbzanwOFy6SsmzVedAjfLj/2YVf7Y2jElzY20/5h8Bp6GB84d3bb2DxhNS8&#13;&#10;BdHRQ69AIliGbbFe2F495e007B1rDrtpsfjDCV5/qZLr6SCKEry8VEPafTmQQjG8FQXClT6Ymsxx&#13;&#10;hnjGOJ39+FAn9fZy1lTevlYi/bnMPgt5/pKwaPtezm8nrxdtzrBf+OH290GU9XlQCSwKnq6zpGUU&#13;&#10;o1+OrxKiNGOo+rH39up1f34z+nQjeQvbuzXT9svFBUeaMm00YsLQ0oVTklSVDIudSQj78M+L0WlJ&#13;&#10;UVuWE4cAX6viqs3PKMPvxz1WRFlGQohuSrPkT2vXdWcqGv3b6++Br5cbK2cY1KeStzm5tuby16/l&#13;&#10;EpN8MhPUgU439GHxT6X69e5u63QYzpE+pvB1iJO5XzxyMLMIf9zcvZ7O/n1GWaHrshlnnDe0TA/q&#13;&#10;vCZguO5I4mOmlP6stZrk98thWX38dP3t0EhaLGNaYZ/qh8QAACAASURBVGfg/lX9MCe0+YS86G/j&#13;&#10;8dg/PVYBnOgUTrGgJNFSbkn5qg6iKaWxzbddqJtB3gzolmTz6Yf1t93vIdBHlNsE78kckpgZBCvR&#13;&#10;EbAAuJv/+vDH9dfudXmN25gQKc9SE9YglvfKaI/q3mRUE3ZRM7tIU/LcX6aWlnAVJzjZlqC8Pjxf&#13;&#10;M12rcX5oBB1tvMVAUgu0m8H718s1iXvZL5Z3weFOn+Ys/Q6dKpJlJm/dscyLGdygWOpA953NUHWe&#13;&#10;X8pELOs8hhYH3wrixH6Jfxj3V3uZKMxYu5AWnSd+pf3HY8wAjQEQUXwR6m/ylLPFOhqIlaV9AlNr&#13;&#10;zfXSEczrmk/97KdOaJOcgy8TpeTHYX79/TuWKNyibTYuamgBMq4wC5YLOOvLyzOtGzc64NnldU5+&#13;&#10;rgKJL6+vVNKEZCFB78NrMHm1WM3YoYoe8i8w8s0yz6BNBw20gQBbTn6oRAKilCNriu/fzzzjt/6w&#13;&#10;SUTirwzTWcc/fY5dfyFEgIF5FmbtosFlRRnEx0kantyLLF/w82mcLmAGvydp9dfv01ZjEm2qSYOW&#13;&#10;qCJ/Plm2Kt76b5Or25vtjWp+2BzB7u0ak+XKTxNON6rr42RUfl5yNu3PS8Y6JP1/+9cf7z9/P8hG&#13;&#10;4rCJecV6NSQOTGhq/nD/wRxOxCKOYrD84lTdO2wPUydIEi/fFiGSt30cnjGnqNl8P8pPH1dysGks&#13;&#10;v4sbd44wWZTOa0fED0VaFWV50YaFVHh6nF2msZWRocpinQlyPgzb9SeFbpdvCdFJmFD7g7BB7S4v&#13;&#10;abKNsi2bvF6h7+D8y8N/9/o6EHon9cVRTyihlCMUzPEvRRbF8UJI2yzbIQb3qmUQU9K/wL/c+zyD&#13;&#10;tGiryCGcUEx+/L6zKEwbIjLsx/41FuXDtkUgf/8uF0mZZIVSIc/Kt6PaFJ05Xe+S9v/RuN7wiL73&#13;&#10;I8tpu7uG+sM/KXBeoWVbrF//9gruhuF7gViqKYCGQZbxuoWDO728NXmaMSiNK8qiQuUypL4AL+/f&#13;&#10;GJ5d/7LcJcaG+sftnidfxxdDXdKweHFF+Fl1blBzHfPz/CWDy9CVuWiS7K/LwpyPosz/8dv3cZRo&#13;&#10;9XA3Yv71+zm4DMQRwFU/TUUrZpTy5fJ7r+qMYA4Y9CWPk3avFHK6xEMqKvz2Z8qL5Wt/kvq0WC93&#13;&#10;u0Mo4JwQ0RaTVoNv1Le3MIaSlj7i1ziU2eKv/+UvP34sZwBxVvXWx7u739++K2XvFSlCT1nOyiel&#13;&#10;j8evroPkmPl1+SEeJN4H9s2yBnTOpx8/dbYvkmzCvEd12l1vFFpJebwrnthpLUOI/qodzHCmso0g&#13;&#10;7dbqC0ZFt6cQgrqteZPt9EWHCfctxFHbi5mQKRqNBUDr+8VkSdduWQPGmJweGsLteDDjHz/n/Xgt&#13;&#10;aSqmuPiUTvN1PxSTviYfk9fsxK65nRSYoL3EPF3sOm9jcEY7TN/0N87KpfjEdXa6XdIPpXdk9/Z1&#13;&#10;ma1vz9PT4gPJiqsyRz19Ulfxx0UPbpbF7/9msATIeLu3vPotdVS9gAiH7x2OiDmn6/QDiRwX3C/R&#13;&#10;Du2KRC/u+WGCChz4cgGSzQX8mjYrFWFar/L8Im+Z76cqQvsQ6fvd7V1l4tyRHHb6EdUpHLFYETHf&#13;&#10;feA3JPuD8yNY4m0ogXJKhXmmGL7N+SLFd8l4Rb4fc9Igk5b04dvx/3tI7+JzyBJOTNR5nNbwzjZA&#13;&#10;edDpvmvjD5pztE6Entsfk2LXe/70h+qoZgSTNL3O5umpdNEf9he/ARsAtVXOeu7S9GM5qe9VdhsU&#13;&#10;8RO1OWQ/lvNZOwnXzYPIUGZbbyQIIynba3ddNo8JbNAAr+Et56KAqUb2131x6DAqY0Gk9AGkm6Hb&#13;&#10;iQZSvPj9L3pp6u1P+TSM93dPo/3wmcnMIycJRFc8ybUT1iXYcebIeBkEQEneQy/dbMBYcu4SppLs&#13;&#10;JFEau2s+KNSlaF0oMKeLrPv/SbSvXNuyBUGo05vl13bHXRcR7ykzqUTiA9EBhISUEp8lIVpAcylU&#13;&#10;lZXPRVxz7jHbLD+94YPRjqFdbX1TAIY3uPAC72bvXSMIPPhNs20hwuaLIQA8ffoAV4x1u+hUHI6A&#13;&#10;zlx1JPBjd/p5vZR3dOVjZE1cZ+RRUNkc6J3cXud3edhRq+1Pff/UF/dsmQCp5Rznz524/njWhOvu&#13;&#10;3pUhhg8+JRNWCOH9qfBp0dlRBtPPga06L9S7IkLdfqDTludI8D2zJ3OL8ZfTfjS3La5hk4bzojxk&#13;&#10;wO6a2jtY8QPU4gyJqWjeCytfDSlTGCm4iXzHt+uC49pRtKfjojguoR9Ff/cyLqlu9wHfo+bn+xK7&#13;&#10;+3JlFboiKVdHiRn6Gtwfecztz9fr58f7tNzWMVcfqsvFcPpBXdcS0tnAXO7x//E//l+NlByAghdc&#13;&#10;EK0GnhOHMJhkcHhfZ0REAUN0AQP8+UM/TbeYI8Xdvm2S18tyaWjbChAtWtcQiW0RoQC4bcllP+sb&#13;&#10;lrmnDHLhYaxPPSpKQATAQBQiBkHqTBFONsDIsgd10xg8M1AiAFBKACvghFarCRoCinnpc+JCBstl&#13;&#10;h3lVrR5yo+qKSsGS2UiNAwIuRO+ERVOCYZrmuuv1ZQ2bpUjgkuRSIsnX5Q3hvi5lRIlhjCKEfpUo&#13;&#10;xAUUD51LPoJkEYwJqhgohm5MCUQXdMImLTjDQAsKpJynHzCTiu2pg0VFKYkbovN4o4If7k/v3ppJ&#13;&#10;BcIVoiDbIvoIMma8ER2o8zSPVeBBBiyw0iZi2XIGPKxFE7abbKuiba63teU9LW0IK9P1SmFJZFTW&#13;&#10;CRnzTdAy6QQJDHajKWNlY4fRaNWmZCchSM4rlEIw6jqf2b5WPHWiWJATSTSkIW3pteaVHLexg9RD&#13;&#10;NKXch2K8TuVOLu4aPMMkcYmFLGTZjLfJOIMJAuGaKQ1RCLhCQOe3pQh0NksCVmklu1rPM4GmpmXS&#13;&#10;4LKNFUgIISCqvn3aBi1pTUU1rT9jiMF4S1DF5Bbiz7frljdrYL87lmoabnBX9E6btt5vs2dFbVzs&#13;&#10;DGGnGHMWQmJvndPJ+UAROlIPglaLzMFrx6lQ69aJ0uFoTEKIN3XIXGDCjAewFLxqNh1ILmizD2YV&#13;&#10;PDOMiMo+eRXWAEBacUkJy5E0JAMkeTk5MNArgkBNo0uc6gupKg2gebdNdw9TwMCPk+dFcVu2rqTD&#13;&#10;qtSmCUUhgCUpSkkIniOWYhmtdmotEiHNrmpaSlADMch+s1vEGybo8uO9lv3LNt13tQ4wIMKys0WJ&#13;&#10;eWnndJm+A4IokzSDKlYZoohpCjkHOivH6k5g7rwmmQoqV75hQqdhcxD9OD8XFTPb7LeUmbHa99WJ&#13;&#10;kFTRPoEMMQBGWQBU0CQ5WoAQbSmku149lxghpx0C4tDXYVRQBdUwSuh0Pjc16JoC8yKAgjivU2Sy&#13;&#10;DAA0h2LbEkYxQ7+BgESsa7xc1vP1576vXy8/rKBO+ZxB5sykOZ2Bp2zKocC5a0rRiUAzCM28zABB&#13;&#10;CWWYxqLcrUs+kmgwn55vFSpR5THg2Wx2XjGMlLIQYscPgu7MapdlLmnm7I5iTiOSPc4qxWBXtSoP&#13;&#10;dm0hUAgxD3mjBtaB9ne/5uSWRet5IwxyycShCjyZec4O6lVxEOy4meiap4OnYr79IUQJAYrziHC/&#13;&#10;bRtkdDqrAc7Vvu6EyDBmqwsiF7BeXyfc9HPKe5pHmPdcCAe0IGT1UtQX7QXDvCwiBEEDEGlFEHTT&#13;&#10;tnnnfc1LHoG1us2kkdU/1JwUSBmlGBEPe7Zbt5kiYFQMiM16OD00QG1V24cIvIukPgoWCwadrzRa&#13;&#10;OEOQoc1oBLHfTIExL9hfLz8QcIIj1j8Gt1UMZlT19DSchwxw4RYhGMgBgMhwpe1bzVhNuLXg9n4t&#13;&#10;qmaDm75iVDeZizCjksdA0WhtHYtyf7A+exv6okSY01JOKgCbCCs8ERWIg3pFFWse7/1GRre0FaM4&#13;&#10;Ms6XZUMZRariLXCSILM+kkwipwIiChlrMkra3e13oN492By3BRJvAqaCbWZqMQGbL6BACiCO3Rww&#13;&#10;gqLgIGVP5q5qvAl/+XZu2sIY5TgGIw0o0JqqQLQGCXgmIzAkJ45l3XX313yVGO+qiurQ8nvtDSLB&#13;&#10;XWMpa8Er61NYJlaTouarXkXKqeMhGux9c3qgmHttqxpP26UrmuQBhUAeC2N0vz8kmGVZKWdQz522&#13;&#10;bnUkMtlHwAuYUscLq3NwK2VkmhcGeVyJi+59vN5JHEGgkrkAf9zeCStSwAKS+1oC6BCPDlSTUbTp&#13;&#10;thhh1qvfgEg4sY5K78CiU1UCYEDbt1wStaaCCpDA8XAqCxY0bqrTml1Tl+M4xOCXReEyQ6/W27Xm&#13;&#10;ZYs0LomJxnj3afd5ulwysUllTnNRCi8DXq2EqGT4Zr183KkI6/qwLiGx4HWkBApWE5jXt/cEeHkU&#13;&#10;q91wzQ+sHnFEgH58/Myuc1ceNpBNRevHL9cta4sJ9D9//oUSIXiLQ9AJSEaI9Unc6el1Gi5KKSmp&#13;&#10;2WYILW/bvTTaakz4ljy0qigKb5XPgDZl9ApoFePEGCvKMqFuNldnJxytlOX38ysVYlN6L0RGkRCc&#13;&#10;smOC0ugBZhzVHuHLcMsZ8kxIVa9q7Gppbw4SGHWAxkeKM8NUkDtemTlnjFVwAIVVqZgh5sJrveoJ&#13;&#10;ExY9CNGVBQcYbXaqd3v1/i6TICUZJ7U/ncZ54ni+/TFqqNgdw4ERgnQ0kYCsFoyBXhelzeFQE46n&#13;&#10;bbEJjNsIIaIMLfqFlYISlhOVMWcW387PtbiHWhUZHKsqAZ1RYcxEScZlzIkJ3G6rceJK1wA2YiWO&#13;&#10;2BaScYTzohBCnJIvv31Kq2NBF23pMfbGBB8ZLXDetihtALdZUY0SByRmmCIBocYEMQeEb2ThlAMJ&#13;&#10;g6y9ojDFqqTa+zZjggAXKDpWlARuDhhb76iOKWd2Pk/a52NfUWzrug42rjE7ioAbH6qOCyglTGve&#13;&#10;wk/WCXKoAUqZ4Ne3V1oVyXuG2TbMPayLXYtz3HVimG5w9gTVuDvEHGAMWulV32grvYsVkTyC13Xm&#13;&#10;0Z8o3LzoZXRxE4KiwK+rpYiHqFmIZdcFCKasIubBum2YykPx+99eMSuVMh8PzR9mYV0fXMyIWxgj&#13;&#10;hk0hBKmMM0SSOvW0p4KwoKKsRFl1RkPKGzU/22R8tlnnjx8/XMZrc+qAsqYC47J27UFg9J6cWp1E&#13;&#10;RXc49l3pkxM1I8xDQNq+sQjV/R5BFEImMTTHThldF32GMDH+Ms8oVYlaYKx+P7NKXJaJF81t1MHl&#13;&#10;ukK0pBGjeTDKLOWO8DwzDChUhDtdEA8wIGmaZyK6X4/3ziqQvTMzo6itSxZIWchEtFJXsnRIrNfb&#13;&#10;GQkSOWr7PvikzapLK+uTw8DEkIyXpaAIQVxq51HGMSesyWV6o0zGLRAXWFMErQXCDKUtBYugQHld&#13;&#10;Min+/68LBAAhRdZ1xIDi7rDOS5w9SrDtuQ/KrXaBnksKokshQgMxJQoqYywruLFJm4hZorl4OHaY&#13;&#10;e317o1TkDDHc9v2DH+2ByCjMdbIRYCzk+9fzKq6aQpddLniOMAU4cpAzi9aWlLQ1jKCAjAYGKAAJ&#13;&#10;MEyJdZbgwsdc3T9sJjZtqdSCEIABFyzrYBOMEYpS7rXZMEpRZ0KjrKgLOSciu+66bNGaAKwQ0K7T&#13;&#10;EVWGeQyR2ywtJQGhK8WoQYEgACgkkCnSq2ZFkbJDKYgar2pRylnnCCumcQghfPnwC6R0mAeKkFtW&#13;&#10;gvDp8AHDOCwXbaPzhHEWgMscsfIU4SAl+vn1OWPGSwnsgratClypkQpRlZ2ykhco+kgYTWqyOb/d&#13;&#10;RkFFVXHkdJUDsCkWHU7x0DTG4UPlXcxq8ZkIThhGiOt1SbGqpbYLdQxUKVDoEWhiKii1LvgQpURe&#13;&#10;GzsbSBgvsIpucLYi1CAQfcgoIZxA9pRLaxP+t3/5z2qaZEbaY7W9PO134bpWPY8QzMGxbocza4BH&#13;&#10;CUUbETqXVeFiyO6e+glhv7lbR/vSecIqXPZAruUGofcFJaE7JOpwkdbnWxaItcW36dI2nwJyLth1&#13;&#10;nWneOTTghFDClDWEkL///gdvfNjy4+mop+Vib/anZQXJIqsNZ4AgRsM0O8NQlW/zGhk/uTVG2+5a&#13;&#10;q/UtXvvd4eXnDcGGHjQhtJaVMamJnAZU9CfXhNW5BCDFWYbmPF6q+x6G+UD32G8dQ9rSG5ypYMM0&#13;&#10;FXLnEUwVoWvMKnNBEI2RWupEAGF2WvkgqS3xLs3SpglkzUk0VV8LzsviMg0ThHvZvG/WiqpyY4kR&#13;&#10;JNSGsC12iyMA+UhKLd1tnCStPSOVDVFlDkRZhsErAHldneIWvvyTLGvqf4i3bEmGJKStFS0N26B4&#13;&#10;Yok7QnGe11LHsdCfqo/O2NSBihJJkaSUWkCeipUEV6P0vjZPR2KJO6sNhuTBFrbBTR8DnwAcKfsU&#13;&#10;jwZqk2deA7WAdse3zRiTlJ3CBvu+tXoDfMKkHc6xoO8gVNxhriK56xgLW3AGw0Irs94KVPg18ZaI&#13;&#10;BOqinCGNCzVbhJlllr0fKaFd2f2Yh7Zt5s2kxFKJOC6+//j5ryVZ1EFN82nfff3xzkBdNbuqqtmy&#13;&#10;+p0dh6GW1V7SeVhqKWcJ3+CFUcwg7rwCoeCUgRAIR6OzBEkKpCjPRffoEkqsjAVOmcIkmlQNOCJo&#13;&#10;Y9Lm9VbFQjYCFPk2rtLxhgtgXThEgqmaNnn/J9ubkrGdFMFmt72iqlIBkZkV5TGYRbDgEvUJZswl&#13;&#10;sOfZWq8Iy4I08r5OMUjBs0lqAF0lKsH2rHv1RpaVdoP79vbh84f38VrvQs/3evVWZ1elFvOImSPE&#13;&#10;j9PGZUAEK3rRf2RIvnz8bboM4BYdQLNPwPj7w4cf58ER0Qqak9tmc9g/+GPGSEDHUwlZgwpBwjL3&#13;&#10;fDfjEUdBgkTJ6BWF7OuO3+/un6+vZU8YIplugjAGcC9ZZKWzXmmXIuVui4uViX6vUoHRfVVqNVhz&#13;&#10;5dVhVQL71WI4bOsaQrMrrt8mhFO9q4JgxweYgPEL2e9kRBbwoKDgLpGyNAx3NSZD5QQdkds1TDBw&#13;&#10;Xa+bMr34xDjXzodp6kqpFVQbPbFFg5I45CdT/VrBWbMMsctJuJxAJQv3zv0Cq7rCkjQEX6aEI2xR&#13;&#10;mTqLN4QpWZ1b7VZQkPWQUPF1Gtka6E3NsIhBSyJEwrnmBmyDmyw0t99/PN09YgCCUjViqSJX4mcV&#13;&#10;j8yvizq/X4heEX6qum52rqFkkk5n7SeFognKCVwqsUUjp5hWkH7b0+LuJCxAc9haCS46JyLKvn9q&#13;&#10;Z60Q4QXiXXkX16vMs8eP1g7Ep3CbCaE1wCUX290uLWS83fZ9qdxkB91VlcBgDixk1B/k/sjXtzcV&#13;&#10;ICMCZTJjRIDDwa0zLk4YMqhgKLKYhmtf1gXKWqJi3+RsUdZ0/+eg57StOjP315WJoj4cwfSPsmjm&#13;&#10;acAw0+b41Li46O19Yu2eICrKamUTXO4cwtrHCu5PD2jQlhY9vtk5QS4KAkAhiEtwdaarTtAEB+nN&#13;&#10;5d9qjg6I9e3PYU5zaO9bycHv//jvVVmr2ff1rr7D4c12B27xZF2VoRKyxlhCjD6gRs1TIekC5S83&#13;&#10;03TcUeVSJyu2PxTS+fVq76ojVjmQXGROKMEFKUVx/7k2yoGEF8BicKtaEi8aX9CKoIqdFTSjozwe&#13;&#10;7tj4LSnCNpWSheGwNhGrcTjx8vk51R13YeCum26TD5lyifTSfCghAYgR7uPfLt9++/MXr8O387Xi&#13;&#10;RYkpBxtgOAfEZev0wFo+zWu/O2ZgFxcShvSeh7cNRVrgdsPfUX2ExuXrVjR137B53aSs52dDEXUw&#13;&#10;yUPbmNtqt8tyxaDBDzu1+vPLbQ9JjcP7+Hz80C9pJ/f9bVuRoHXBddr6O543KC3OtFSZ9iV5//py&#13;&#10;PPbajAgfgnIYoZh83DSMcluiPZTcuKIQPmq3pu4B6Wm4r1uYvSAKUuCc0yYxiyUmsAdHVhuzTdvs&#13;&#10;STiRkoLY1XTyCP358Xpd/RojLnYVv73ffNyqtpcZPBXNu8YavEWONEPhfHWiWSe9jOvj6h1or9C9&#13;&#10;CWNSFyIHntI87h4Ka7LTpE9AlVwmwG38upH/4YmlGENGTq1lSSDRsOyq/GpdGCdL+gZrlZMTAo9T&#13;&#10;CK1rGdkxPt9+Vm3jUoj4zsA3ml2D8Dhs5ZfDME7OhT2RZStu47nbVTbFivBpUQQ3m9VSFla7RsiL&#13;&#10;2UrJYAolrpCkabUnUmySggK9X18+0sM8woCRgZmExcMky2pYJ+SIyVslG7W6HNcMqfELEDoMqgLF&#13;&#10;Y/vbu/+jah/mdZGcZv2qbhnvkW8NvgmbbkXfREb1+fux62mEFuGQlkxQRECpsDvtKEU+Kk5VLgRM&#13;&#10;DAN5X/MADIbergVz7rHvk1Gk9Kzqp+l8OvWJKZ5OwcW6KbR85y8caDr25rZ8q6g4Fr27LpSJeleO&#13;&#10;bki3cCesw+TN+D3jIdHhNu/7/Hwj52FGQu4V8kUMRkHguUtfHrrZ33AJBClLXKWYkxn6+pe24efr&#13;&#10;N8BQYwmEgdKsNAdm4TFJAMRdcVssQlyrSBnPYENo0za8fxuTYJpEEm54tvN6YSJjxbo/oY2mb2rQ&#13;&#10;7wOhtBAsipLhPF8GGTHaRCTembmo8vt5ri7JsOIqWYUSCQlBJGs/IXDXHISHYfOhLYVen1D6+zUf&#13;&#10;2rkQlECSDJtN2rV7D6d1cJPafl7e8D0v+W54u3y6fwhMc/k5xBRjCMvLOy+hkCw5FyUvC1GWWp+R&#13;&#10;k7Lip6e9+gZe3PfxPBeoHpZ3ghsX8WI9zzdIsomOOxwzcNjjlgibbtxXRQ08hhDzpx1yZHvZPHPr&#13;&#10;Onf7XUBbI4tlnRD1P4fQtB0AWFu/l9kxOF6XThyv063+9fPLOO3IMciNaN35AKrdmrWxQKlsHHw8&#13;&#10;ubdxsJCKUJb3efPXFqIGGcJc4OaN4YIW07Ls+7u327ynyNqVCyIhLBqavANDmsCEiMt+FuqDwc+s&#13;&#10;YryTo7W3i2YCN3seDvD5WUHOICay4uP1mpQpm310zDgbkScLJKeKJ5quG4R4d6rdppfL7e5+f1Gr&#13;&#10;objLeIkFkZJyFsycz0MUfARQDCrd12nxhWIOGkyNkHh7t1uXBcENpW61ccqkI9/Nc0PbTXsp2+u4&#13;&#10;ujBUsEh23Zz220WKQnIRw7AumGz2t93+hm/XM4GcbyD0CeuPcIyOYsP7U7R5uWp9KIMCyLsSZwDn&#13;&#10;ZZGBgdSgoyTDBcYUxmUEMXsh/jEtUlCWc8ph0zONpXGXmENVVYPzwbC+KytJ62IPcJjVhbNu1c4m&#13;&#10;cFvWSkLZk4IiFlz8GeydBz4Dg0Y9YxAExhoK6l1GhFC+BUtERRhyZooxBjyniAioZYGJKJ+eHm/r&#13;&#10;7NYcc8jZZ5/v92Xw6HYNMI+spFz0EPUBuNGcZVdcN8L5Obv0+fgFSqJzwErxxXCdH//p4/ntJngd&#13;&#10;+PH5639QznhdcK91jFRWKWDKYxgvXK0glqHpt2GoGVchA/09Otix3eBJ37eruu5TtKVIwNUdd69Z&#13;&#10;l6o+9MpZcDtLUldlZbYtYReUj7OzKTbHYokx1c0OhevmiqpAPHij66bquqPVEf/b//p/Qk4250DM&#13;&#10;8Cko2hj6Qb/bKEIjONPb0JdHXmworsi3E1eBrVioATR3zxxy4ZrQOe1rD0CIurJkgWWmzsYbSiGD&#13;&#10;nLEkXoLbhKzrGL6UmSPfYMkUJM1ltp8DA/iAgDIGMsBpExon09v6CnuwL+BSNQCIHX8QrfoQomAk&#13;&#10;ZLBn1dxspGLc2xknkPj5rxf8Yadzlgg00PRERkENoG/es8CqLtq8elBCdYMUOKREEu9f7V0p8e3d&#13;&#10;cxr7r4qkBUjUGSmKbZ4YgNhVLoyiMDr36IGmNZMrI95UCaMF1qbh0m3XXBWU0A0vAuiEHKH2alAM&#13;&#10;PqrVnmq6/sw9qMSQQmtyOo1n36CDJjOuTsajm3+W5+uuO+qIeRm3vDAR1frG1Mnt0gzWS7r1CC0Y&#13;&#10;rC5/9QHckZx1IeC+nr87CQWHHBgr8gtSmQwUSCle34LLxJ+9fal0TuhA9LrKDfOAiI8C3dALXEFK&#13;&#10;vxwDfj74hEXv8GktXEVZ/vZzwNufC0q2xGa2fiqL67PHGu7QzMo//RLf45k8dUI1jDPCAxD/iZZ8&#13;&#10;dCnIYsUwp8uRNo+p3IgqDs2KcdxVymrAlIY6z4TGN9Timfkoc/UOd8fjGLYX2LRgKlA4iVy+ttfG&#13;&#10;1rvugiGy37pDc501KIC3K6J4Htc+7G5/m0r+62y7OF+Opy6nOKep/R2XsA+45PFI9+N53rA4hugv&#13;&#10;ud0AXjCqk6XOAg2okww3zl0hvx1m97muQ9pmYj7c/fkdf3U11VQQVLhHNPg1MhIkCtNyYPASvrb+&#13;&#10;QxoYNDuUrfYngo5pI+ggtttfqt1uMKipP7U0PIjtZuk/SR48NagvQL3+5T/2pUhhsdveUQXb9t1m&#13;&#10;MN7uf21v12cW5Z9/++f/+pf/VndF3jH/9lywStBezskATD3tonB2LCFDi0Z24p8e+tDAf6iyyp5h&#13;&#10;yBq1kUYRXTAJfenGvDsRu4OEeeyIf6cuIh/Olj3S2QXX3B+H4IEsNRVfta53SpKEsJxuwMxDKx6m&#13;&#10;5yACS55ZW22mEGVk20ZRwCLL4C4ixqY+w/zgYOFzUFrbx6HK1sW+FEzBrPdYYtQ6yL73EFWCCCKd&#13;&#10;ytoMJLP2WjoH0Nz4n8Vs1uMh0KB64H9qUtY1iJeTVDDpV/Llkgry5U99+kNCDyeVC69uuuCMkzxL&#13;&#10;+HBgHqANilIjHbnZAIcNyo82t8+T/+AU+G2/mrHg+HdEZPAYhRQ3GOkilcUClw8dLEBQjDkP4WNx&#13;&#10;oqwOZbepM5M9xolxz+xyvqSP5SN9CfBQms1LyBA4pnoLQFhduDoveQ6JSFyxx8iWDaxD6aPz7AGW&#13;&#10;+OoS55xL36dLPT7Ni8ofP3zedcewRa6nZ+MDqnZq+kOAL9ebo8V5zBtidNbKVkkCM8O08BLjv6f6&#13;&#10;t9lY3jW2Zc5YhxA8Y78TPsdhXGKdCsvKEkT/3jJY9FuaJnC2a9esW1Hamrwh2V9cRk4cN3Luswlq&#13;&#10;lAQgg+/rp9efMxOHtCpzoLMRBnzI9AfF7Lj/2IuVPQAAIABJREFUPI6v5CMHFXLJH8DycyMYSuAJ&#13;&#10;Mm/mcfeyAVB9CPwy5zwGxeze7J3jG0C6WuGP5Xu3+/TyTZGDW/CVKlBMwgGonoMA1U857Pm1ZOHA&#13;&#10;8pm9mOxKTNzrTcC+6tDFevDwYUN1UVhPnHxZAM55E+Gt7AEHJwTGtZw2i4vf9de1Pv7dVSV6Nztx&#13;&#10;2TYYOSoJ3hZ6W2aodx/uXqP7DoHV+BsFojysZ5dk/jkCu2a3msf2Dkcd9Nj2ZXZTgHFe9I4svZIV&#13;&#10;FmqIoWB1KAHiBmA9pkrJo3h0fU7Im2QhKzg3W5lBzZak72RKy+I3ZGZKv6C6fMoRQjQ9kFqHkLtW&#13;&#10;0e8m+xhx8lTgeWVdVd29Pi99/spza29DKlnb7jLdiqMRlakIyHCAxfrdlswTlCEG6UCk/Vx6HDaj&#13;&#10;Yih9lHVxnEDiskBg3u3cKEnQvAAf2HDPm+fh+78/VaKxRulVk3KAPfjq1KcSVHlaf9j4FBC/rkjb&#13;&#10;SvA/HAdIokxJDERg3FLQp1er6pyyCw7c5Q+h2hQbrNQigqKJAfW8lFrW1PHsXii7nG3Rx8fPUBuO&#13;&#10;f6g5V/++YENvUjKUkTHB3zu1LqyRsef80uWYNNCmmMrLLhtcQLHxam+ooFkUYMvkJ8qwLZvD8U5m&#13;&#10;N710NBBCdVsZpxHWroyfQ2Le1kx4kM+bodp1Wt2GlaSH9XxijV8hih5RH5LY13TTFF9yZG1TrKg2&#13;&#10;Jbwh8Xja1q0p+CWdJaTZMJr2Pvc0vpByb4t9meXtOHhSv54Bh6di3HbV8WrsNaKyL2QBISsKZyBD&#13;&#10;3YenbXlzvKfd7paS3sKJKOHMz4Sbx3EubX7sd7HQfg0ar6/+6UmA1YvARSpUGXFdq40T/4hkCEC9&#13;&#10;T3+j/Ag/r6NZFxucbz481GCk9EeFwS1/DsEt2GylvRu2MKT0aWkx2iCCW/Jg/2FRX0XDbNo29a8l&#13;&#10;3FYPLKM2JocT5Emvddchj/zFjE7E9rny0ZGDhN/q8XBRdpIs//RREz5TCMGhUXeNb9iaQ8GdDOfL&#13;&#10;NagAG9+i/rYsRcmdlXp4/pc//aIsypvd1UezJvgIa0A+sqfyUmZ6XaYiJLwpk0kExAAWYHVfofxV&#13;&#10;39LTHYk/jSlARa56gHUBE6IgFTj6HGPPMUISs51arDak2hUkdcdfEMm7RqyD/yD2GdWLFnG3GKuI&#13;&#10;or/Kz58fuc0+l7y45mBIcU/P9EdLfrwMqGvq69ul7z7mfWC2rt/rzMxLegclgbGsl4Oa/4Dih+1c&#13;&#10;Vx1hiV7CSo+lzcW3YWO7+2As+lQpqOp2AJ4S2GN/3+jt1QqIpQOkUN1526SsM6YJN5SrZFemtxrM&#13;&#10;LPPtCoCtPm0/S9K8vHpaW0pkQiGX4c+np1v6SoUmYiE0dccWoKCapZ1dA3kH2rcRH3KySZlyI5EE&#13;&#10;ZadRy2bHAq4yhusW7btLD4hDXDoiyyKIkpqHO7hw7JzdPcYV/tegK/C8HkGR9VftcdMdUNViuH3J&#13;&#10;fVpUI2lXqtdhLyL9UtWIDDjpmqJz/ABLHRmjos6hz8rI5M35tfP9O/vGGNou1+txR3TrvPTN7yB1&#13;&#10;Ues/f/h8eXsGjW5I08YaAfLlvr8+zxw8InP9DFrurmW6jFtFTmg7rtgGkXcVxUAt2ZCgHIIw4Twc&#13;&#10;rtNcr/b89EUCyxc9d72of6a5uGpvSdHV69l+vFtwgauHJtObzS2NvdxIPOLBCsfXtm7AmcpKoXoH&#13;&#10;xOXurUjgC9gh4HdkkFUsDygb2DjaSzkgf9fsKa1SIKPrDx/A4Fcl0fcq4zLKZO8THGp/+hGOWqzR&#13;&#10;yrTD0XNm7zbY7ggFGSJyIQx+qNyG8oUbr6a7EDCFqaHSUmJZHtqeN8AxaBj0uaYJBYH2YShsfgeb&#13;&#10;SxplU2WMnm9n2sgQWwkAoalu6Qab+scqGrFKq9kEUU9IoHIbbMFLsbqlyBPYACEUUwZZua5vHAAJ&#13;&#10;yZa4D3JKaaaRSED0S7I3CAtYXmnweAroCINDGFKvNJV0rQXPsQ6bucLS3bt32FFk+AolTxXLvwfX&#13;&#10;HDksISg87l7AJIveb5ktl7YhDUFwXigqW0fLsw4i8i1Wd/ulxHRN9jZTHlGHqWbTL3detqSoO7yp&#13;&#10;UXG0u5XEXqzANBiTnip5EXZJIFHeXlZ4mIe3jvgp3AXNjsdPPRGL6eKN5zdc6nWWhmNqlwgLmiOy&#13;&#10;6kLAgP/z//Z/Q5SsX3aN5fsaBrQO035PFxXPVz0bcuz9rl/iMsJxo//T3WUaZCYNecUHjBFzJpFJ&#13;&#10;5EMY4lsoF6PZn+QH9+7ilez/9ZebNQqDunwvdo9e8A1Tro1+eYbd3dge6proYcBMH+7qFB08nx8a&#13;&#10;vhYnfLl1ZRHscqNdecHIGQx1AsU72zBHJNl35P6Xg2TTzbzVVTYYw+JQUvP2RT5EI69L5UqifKjl&#13;&#10;gXjhlv/C+qfrvHbt8XLd25xZx5oVPsdnuWO45DGgPLEmyzp4yAWVbtEXeeBdASDlCe45ziWrJntL&#13;&#10;O7c6fmqAKfJW5zSr1ZG2a6zV/U45iBZH0lGwqXLD8tjWkdRCLqAKoXGb6aFZHfRBJFCGYh1/u9/l&#13;&#10;1KT2y/fpmusMPQ7XhRL06deHVeVu1/gbZKqRRBqrS9H26JbmwAq0MO3+zqTo318WQHZYcfro6joh&#13;&#10;f6X0FLeXtoCVEHf/ia7m5dTX86qK3W4LwFgyOqxrNlt6ew2sXtqez2E08ebpFzDpOwAhTaS+GxGZ&#13;&#10;JAvX5WoKksSBlCDh1y0Vokc2WfNirKG8gmBQWrdlzu6V/hwS7dec3rFbXk3YsN9SSWWYoXN/nA7d&#13;&#10;jLpFperQY54nl0xnZmY2bJ+iXDUgOTLkv4W1bYqScfaGc6kMlROkHyom5r0Zrx+PYgQDLxoBk1Az&#13;&#10;3mGUXjjzlGojD4YtxSGvUfpN20wzI3vR2nltcOJudmLC017HtGZrsi0KaNQ0NV2ync/QLu7qNUdM&#13;&#10;zbGhe6Gu2qGS0ujMY1d60gx0D9PUDNmGobiHZnG45MZftXst4JIKzVt+Gd/dRt+Hob1/ikuwvAA4&#13;&#10;QTMuaeNL5G3pGWoFADBLQeb52n9O418xtQWsrRkuGddEflin1dWLiorKtCBxA6O8L1/sexLR8npF&#13;&#10;GYFXZ9tgrMt2zbA/tua6kjmSe2S8odHzEPZlHK+XpiyHy9wzOF/zOsmmCrcRkMjddZNEvJ9XOI3/&#13;&#10;8+eD3kz2hPZyJHNdeNbyLW1iX1ELGHEwDwjjyLJ2Jjmb7liVSjrrP9etWhDd1xeqm6X/UK5e6/Mw&#13;&#10;JNqcn19wESxciCpKQWZNWP15zH95iE9xzEsLBrq1LW2kPxVoxmLRUrtuV7jbG8wRbMo8AJiSr6F7&#13;&#10;+7b0BmyBfZ11ZqWe/sYT2GORxfT//nW564v7wq4914vCOaLgo/vZdiLB8MaFeQcVRiIohJsJ3AB0&#13;&#10;APjA0XZdPp6kvv43Es/Go+tabi2qbkPVhM1/E+U/reUVZs8zpiSnnvns6l1n8xvNuRLcw4jxA3WZ&#13;&#10;rWPpdd7f08hbXjtTyk5bR6yqttJfrhdSiBr8SoGwgy+8NCVvezGONz3G619v39iyOz2IovSaSvTv&#13;&#10;dbcg8uH5/HcKcsN5QRoUW381bIoZHNonN6h31svx5b1DwhmjK1+TK9jGU1mCajdsa/2pnMSUwS/e&#13;&#10;ngXDjAHv7kd4RpwaBAD/0aIKXCy19zd1Fk2fGAcYGHdGVfJcy1L4bxjdNJnn7+Pff7nredr+Ak6n&#13;&#10;zK4/Lh0riBC/1bPCepTpKD65H/bu1Frw3v1tn4tdTQ+BXqvQhvmy4/7VrTU75DCWcmxszZWHSGqK&#13;&#10;00m3kS3qKsuoWSiPdwrihRweBf75HDL6NRCf6SRBkkrTAxQ/RJ07VRewM5beigetEBpft7jkThy2&#13;&#10;Wpnh9iR3xdWWsHUksl5c8q0mT24UPH5KBpFSuuVtx6fFN5/28CBJmK4p+FNFjFl5Uy3zraj6kCUl&#13;&#10;1GRuKnxlilyY9dFxQPcFwnZ/fzF+UGYT9SpJa5NVjtJhEhT0nfh9Vf/S7htLyMUtqOLsaba6PjLi&#13;&#10;5/k/ItdMAfK0o0R4yrcb2Edn2oo+nfjXn7EpPHYeGbfuv7DQI9IbUBycaVAXJsq2NiomjIznAGgP&#13;&#10;K+/yGpHy4s/qcj0hUiwTfTLqqvLAPgEPbvbI2qTwzu1EeunusJGXrJuPv0mEkE+Jpn/muQmDBV+m&#13;&#10;uOU06RNvJXsJKnU1ltRhK1YsMKjm0X78dLPBY9HOYUSnju2yRjcBP+rMRS0RVNJecIBtVVJOZ6xw&#13;&#10;+NN1RvW+gcBjVITQVNDSrhyRqp7q0qiy+kUbmIg8Mp/PP2mwlbt7gXN3f0CiPE9eBh4C0Ut0+SrA&#13;&#10;d9xhI0gT7yN5KyRMQavtYZk9AJTuwS7Z5DiXH36c3/vqXkfy87KIEsTaZ+AJozPoYxVCO5Ac7MAg&#13;&#10;I2Neknx8V9fHD48MpvFcHe7fFgampknFdUXgH5elKJsQbiExn+orVL98vlejeSj3IvwFm32NREly&#13;&#10;v6TzJ/u7fiMRl6dcJnyAvVoWhn+4JRXhlDYQnmGMSOeE5zYh8vau76syr6hmHOhhAbHQT8FpG95w&#13;&#10;cb9rYSzSBdxgw3MyBRA70mdiEyVs16+aN2tTAVigtdq3RF1yYX2nikhv5ASGio31JjNJsU15bBSJ&#13;&#10;JcCw3lV4ci0VVNSwaswY3te/16LQ58ldV14f//2P2+mfS2diRokRBEhjT3Qh6Plte+y/v7/NkFZv&#13;&#10;Ku2csrVcvaJ+/eWOAfBu43fUQpMJwjClzGC+TlPbF26bbFTLUBTydDn/P4o5QBHBtJdXsJWZIMuC&#13;&#10;xShGO7o0OHonMcqneYxNq4IvzaTgaAz99UFgEy3rCjFiC5953/3tut51H9T2e0lFSuDZvR8OH8II&#13;&#10;k+sH+0pBYs57UNn2xWEWfWnVvDvd+cU9dDvD6HU175dxSa2tNuAB3djWP5q/BiuatTsc0E8ROiAh&#13;&#10;PMbVbTV46tipwvNTRf/2x9fEj6A92XEkMgHp08uil40WxBMfoUo/PdnCp/tqygfe+btfIvWAwlAg&#13;&#10;5BfjGLn/0922XNTwgts82B6QXpYgR5dlknvw7ftagtYnD/MK9K+g2aCHDWlVHFw+mGWW2cTd4/u7&#13;&#10;basv+XVtapvYFtnI1ZS75vx9qNNhmfLJm/2JF3cWr3gbopnlUqJj+fg+j8VxN8+TspAwigl9ttvH&#13;&#10;eq+vKN72K15WufuP19fugDa/B0hnfI5xP8szKpnSlrONwClI9NdlLu5apG9VJQ4bRiFIL5vcDtC3&#13;&#10;lZ+Xuazaqb2UxZNaKmeO8PR19WwDtlgBJgVHdD5fVZTc7imu2tNe13BY/wt88uHzmnR5mZ+pFDAX&#13;&#10;GpAaF22s4M8axN+XtKwCSlLu7sbRLEmUfVVs2/Pp8Oh9/Rp1URdvP74lmVVSBWzuxdMgpj+7Xg1n&#13;&#10;mOfZ/v70Z+Y3//rdoKRHQNYMasanGRWoDzeFq+vyDElx+LrqxP1MivNUGPMkuOse9xty6ea3lq63&#13;&#10;nztmJmjTyjPQHpxr+utp57OZk98OQv51TRtlJ4x+biZGGVO/VuE7/lp1sJIumzDetq7l2l+FrDtt&#13;&#10;SWBNc6LalLAoUz3SuC45ALisCvN+eU/HUwXFdWe76zL3e7SZfxiVdx3BaQkg5qKUQtAIgJvysX85&#13;&#10;ryQemg7+jI6xiuEmXCxlAvFS32bWGl3JqWrotvbtnhhcePHSXO7vujKXvd+Dq/mxXWRzgEsJArlt&#13;&#10;64YtMofdHiXkRI2ukNaxGF+3YDkqZrnK3z5+vrUh024bw/BjspTQ5IEfGdOOr/GvqabNMKwdRBjs&#13;&#10;1aTbuh4X8sPaP3A8td2wWhC9Hy+U4TUjLMimtzKXVcDE2OjWiya7fZPdlYH8tOMScWC5MWG/xybN&#13;&#10;Nk10Ac7so4IgFMWn+0IQ6NW5c+36wsVWdH4i4viBJc9QbMwyMUdUVKFI+H//079BE/2iC7Bbzcpz&#13;&#10;6ebAjOFVU7WiOZAiwzmFbYv77s4Iwh1qMgYH8fp6C0q8/NCnh3rIVvIuLLQPXXATwggiYvGWvOpL&#13;&#10;GoC6/ZwJw7Li3OPT4X6dVdiMzmudH4LVcZ2lJPOyll19y4yshpTytq5AcywLBknefJahEszMJjmE&#13;&#10;usqMW8gM+mJ1l+Z4WIyK0GIIlbO8KOqSZuVwygXDGCNHYlmLZE2HIslpfl14TLRuM7CsTBwDBqVX&#13;&#10;Fno40bXkPiUyr0mG7ANgrITWEzcnZznhSUK6Bp0CLHBdlA3DIQxUekCIR+USyLEiarGirj0iHns9&#13;&#10;jBjikgkMapm8MgviMOrc5uQ3BQDa/CQL6pxrYQMBQgXR0L0PM8LIBEVlrqKweo7WQxFAJMEHChmj&#13;&#10;LUA4BNf2JaCpl2xRipRVsGJ3woBkDbSPBCaxjH42I/DSbyGp2O1apFTNhCSU7QCK5dvL2hePAKBK&#13;&#10;5JiVyyh6qJzmgmx6qeojMZu0yhFyah7MtLai3DKWhczZVJkmL0IMSDKuxErS4Vgbfd2XzaH7yAV/&#13;&#10;P59FxVgH34eR2yPOM4hrybN7w6QLDIGS0LCmqmQEJghyzeh821peh8ZYgAkWrSxulzcuOp0Dbzvk&#13;&#10;NivNbtdWsjq7GTXyqp0w5dWDvpIyR+s4BCDi6MDm/z+C4GvJsisxEOv27vhr01ShgAaa0+RQowlJ&#13;&#10;oSd9gH5AD5pQzB8rqBi6JoluoLKyMvPa48/ZfmstA1ZnIvDGLmVZ6KGTTb4kTyNvOB0/3hOWRWTG&#13;&#10;DCLDGMLFx7KsEIRUEEK0m8dNVUJvx/bOscsKCR3BHADgXQO3OYMoGGdQ8ivLvEU0in1eRxrZvkxt&#13;&#10;ZxbHXEzjCssEoxONnOwSrgCU2153eUOxDou1OsxMkGkO0YBGZEixYRmpqBYPQk8gDm7SG1njwk1t&#13;&#10;XRcPxk+NVBTSttXllr903znMStoYOrJGrlp7gKNFl6l3yedlRrBLhOJM1YCgmiMPcpI75vZ7JQt6&#13;&#10;ni5hpE2lQoSc5RtAXLv6myaMO+OTArCI/rbgopS8wIkBLI957WG864kmYcKymKHcPxPYTT46wigM&#13;&#10;UiWW0+1uk+LE02HSwUG8+mWZk0PYcIj9UpJqulkbYs/SRpXS+ZR3VOYw6Uryzt86E4hkNshMu8Bh&#13;&#10;KojBoaoYzprOwQDp/ljFYL0PGiEOoISR+FVutzAlgSBZybZ6MGGYQ0vEgReUQQiD8SCHq4UhOOth&#13;&#10;EP3iednsNwSYeFsHnXyePyOKw7SwFAGxCdVm1pzQXVPeuwnnRXefFFNerxijVCVnpHWBZGzRLYZZ&#13;&#10;8IIgkW/joXwAEVgPzstfmkrwFDgIQHuMA2ahkYIWGfZg6YYdrajihFezRtvPW2PS7TZAb7DlEQAH&#13;&#10;Qdrwp8cS+gSNJoEAn4WA5UFebx8GEUsVQG4vVdveMeT2MkYpVwsnC5hgw9JxmBQC87wgWszOaa+V&#13;&#10;lIuxQuZlkITjBJJeF0HY7DVjuCwKGLXXxlrnZfODDFwEwmzXwqseCStzpM43q4QMggzOb2J0Cd0+&#13;&#10;3msRbKRSiRDTjFSZKybx6Xpq+KF1fUQ4QhhGD9eIMWkAmnORtN0yirAqZhlhAHwFyK1vl7re2ZSQ&#13;&#10;hHDKpln388sMErTwqXgYtbjPXVbIiJzaZQQBBBOhUY+O5Yxibk30nafJkTRqPsyzAR4wVGCPjI3G&#13;&#10;elHlYJks5dHEjdqUqBwWM8VYJEsCIgQSCkoXgSUp+bop78ucwqIXVxdFJE7SelpmUcLykPVrr6R0&#13;&#10;MTGHAUkOaWxLY02Vy/5+g8mTrBzc4ACheVxd6PoZSyoYc7N1k+XlLlP8dh20iVhZFGIEhhMqSeq7&#13;&#10;AYRkIUCJGO25Kt6GdV/nrjfc0FxlJWRGu8UlNM+52iOZr66zEq0B2EBFQTMCl8UAgAY/ax+mJRlL&#13;&#10;UvRERC4TiBCva1HU3bgqT3JRKUGLkjlnHcAwpCJT0/RR8Gq+T5EKBzWwSIRCEXSf79a5lAAWli4c&#13;&#10;RahX3QM9rxqpSKJe5IIBGC69C4YAZqzdbUp91u1poDgIGdXo1BOCAkQlYyAhmNP9g2Nw5NJFlwhs&#13;&#10;Hvk8TUCI29hKUORhhBFOg8kytT3kERsliLEEADyPfa3KBGCKHiNAS6UjtobOK7aYSEEFQYQ4PDGW&#13;&#10;SZxntSEJMQ7h0rW02c/dIFAVF9/sULIkzNgFarqFEpyVYCPZ6iYfwWJ0rfJhjNNonAEg+ewBY5hk&#13;&#10;yt3ssIcQxMmZFSULOM0KD92GAEuN5aFEBvKAsFeQ5FIEEC2AREqsxbLct7XsDKqbXHtHKPar24oq&#13;&#10;mLCaZbUtwi4l7TwkcruuA4JusTnl0MbkQ/BzvM2UxyRJBDQKKefVpoiod7yWdztRszrNI0gABp5Q&#13;&#10;786b6tDfp8fDESO6qTbSAT1YwOCYZolRd4/Igo0qsF80xDSwx+yABLws8+fnT8gZgPQyeDexKY2p&#13;&#10;UJIyHkDi+lDkITLrBeErPxwMNnQw4PBpHsK+OgQyhnKjJ1fgzBMTXAsBOTaPlLp+8s1mM7W3BWMh&#13;&#10;RfC+SN6NnYExZVI4ZrCDEZdMJVTiinX31Yy+LpnXCSFGs2hsRyKMa3Bs4fnTOBkuCCP6PrQ5FSjA&#13;&#10;88eFC2l9yDADSgPtPjcPl+Xb4+ZBQ4sFg2AEwZvoE6QIOTvOIOqg2467Yn+wFtplzrFZvY2EU5M3&#13;&#10;x21AkUkcAXRIWZxignUAyCzTvWOx6q8thkLIpjMzT5M11gCkeFx7ISBbjSuqbFy981iKDZZgSjPI&#13;&#10;UhEQEuO4TCBTdFk5UjHagNPbNAjGYQr2nuIhWCTPnRcsG80KICrySlur1QRUmuabxyohkOVSquAo&#13;&#10;YIL094FJstk2MGrkTBe0isxp51bTVIdNCZEdRVZmWULJSC6oxRRQBKGH3vmqzirjcUwECS3mADyc&#13;&#10;sQggzMZO1nJZXO8vVVWN64x5Qt5BDMd1CMktq+Ucp8mtdqEYextVlgEHESLOeGgNpSilIvkqvVzX&#13;&#10;lCJSOnKWA+8WAsE16c1xnyDU4yKkT6xJiWRM6N45VsbR71F2v92qfBOSODQS+8iZhILgsDjA1xDt&#13;&#10;6gBj2LP72SYnYo24LAkjjZ8XxVHCl1PPg22ePmGCGcE5TRhnkiC7XjaC9P0smZyXnmfKT4Z4Kovc&#13;&#10;87nIOLTJWaYvdrz6LHsAzpX7PUHQrb0veQqOgICZgRiAIaxnnStyH4ZMYSFAlOFuuQ0apt74K6E0&#13;&#10;JCwSSgSmQEAQJSy2m9Im4xly1qSNShTpEIHxMiNckKlbNkXt+r5mImTatrrgTKCQMPDQR21jSAQl&#13;&#10;QOz7+ffH5qgBZCgLk855TG6FcDWxpfkx9ktyaZoHyhGkmGMGZ5CEoEIACjNCpv7qTaxkPdtpwytv&#13;&#10;VsISIDgSHaVGxKaF5oRKRtRGTg7O61KX9ft9PTzlHvu6ydrbvOpVMCIw9DK3KEJGQFhzASEG/TIR&#13;&#10;IQLAhLNxXXFiYUkYI29n4JMsROdWIjiY4TC52aUwLwx7rQNC0loIQOK5SJLF0ZppSMlqC0kKWHAT&#13;&#10;DMmztfdusaXizk1r1FxJDDn+b3//fwEbzWgEfu76j7CCQ/WotIGy0PHW2Zfa5R8J3m9jJgqD8QYz&#13;&#10;2o+vwipQwljdLqHaBVgVS5sK8KCGBPNptz+27WRC2yg6nV/PZsqSogJzRcRCL5f2od6lcUFPhXnj&#13;&#10;j02V5g5ww8vy9eO7FiVsTcD48Q8/xw9/J5ZZJFfk86XALOPVPAajAI0qAHb9dgOZm6wBlJQ7Gbyx&#13;&#10;zjJK+/vF37Tg2OohIAUy46J1Y7uHq5vCQf0E4nputciThteMUDMhu5jj5vHVf4PrjfEGkmYD0TSt&#13;&#10;Qsg4mQqM0APFizFbd6GKNOEcfn/7eJY0gKE5itnRzkJYbkX3gaTqV6uah6wEORTjvXPj4lYkkgc0&#13;&#10;ZVuJ1txdXiVlZa72X5rT6cR5Jo3gqrhMt5SDyCkN2KbZoUHNmVt66MNExkrWgkqWlOaCAzQvvXOT&#13;&#10;3Cl37nUChjLdpf0X3M13XEC35PMYCCiyI+neHDBpp+qAIuraKlPBLjoLX//a1+qpJA+CmX46swbr&#13;&#10;IYGEuKB5lc1+5myrnEm3Eyiz9mXMMIfWvVvIWEJgFjOeRwgEBjmvTNWmSfAIXB9teP9uAISUIqz8&#13;&#10;zfbbx0f8ropyrjIEbY/OTThogdB0a0tZYWBTjFqHChmBt2ZYlseJ4GM0Di4LZHT2IRCqI2Hj6crP&#13;&#10;0ce5W2xGvs1zlJl8p1fkakZrCM+TEbK+j+esRkJsIQYqYwAEFHFRuPs6i6basb253x7z/Daufzw8&#13;&#10;GTdTAZCPI8BlkROUFhjh+opiDNoJiFGcFbOGSD07kDwBYfkBtf/+r9M6J0TdOnWw4EAUKGN+TiU/&#13;&#10;hVl2faX2O6b0ufVbJxQrdjXPRG12d0wxdwF1ZGQTHn/4+fl2GTa7LyKi/uWV1BsieMDyNmt8pynN&#13;&#10;x2ovEnPVPHw8rTMonorajwnw1RKmzA2vNd/imXo5tXGQRSOKHRhS/lxWdWn8EqOlZa72Nfk+jcom&#13;&#10;DVTMYu1RuN7XLiha2ecQbxCwsdNysWgMW5A5wRdnY+4XMVeT+Mv1SpHsbzOXm+nj+3UZ8C6vQabN&#13;&#10;WBTiJazcDKSqPGccrMfP1fl2bm8946vtd1TlvFR5ubm0U7E9TMD8WGXjzQiykXX1Foc9E+7tPW5b&#13;&#10;AxCJHmi/NiEv9t3YC3ZoAHECgBKkTAkOLc9mIrfZo8rGtu1UXo+L2eR8urwp5LQsx9t1x5k+6dNt&#13;&#10;4hWQDyza8tye9k152BTa5geujLZ5XlNQsbI5j10OhvN1ToLQOmuvawosI5hEQzOQ3GZdFkJQhkgg&#13;&#10;XB6P2ILp3gXvGKOjmqU9XobbRKwgFvp91y0//fRz2/3L++9DJjNIsVUfOcV41o2Q3emGmc8bBKy1&#13;&#10;jkhCQXDgHlqfbKApErkvvI0xoBz77mOlSq4QTJmbz6f5fru/vOyqh6r82Xuk6ZhXmWOqTXDDw+eq&#13;&#10;IljMQyyT+boEyAosawKmaRwKThh0VmcRE5iz1bUPzWcm1Mf5WmruOUAIlrmwy/o6vm3qeldvD1n2&#13;&#10;cTo3h93gQDr9R17ibv4u5X/563jHFmXl1SH8AAAgAElEQVQ6heqhb++d8/XzJzl/56DMKW2IO5tE&#13;&#10;CMuzZubFOlwcCOWmKuHmXZ83+31w3p/Qn/72l2/fv/+JVf+fHvZS3P/6Zx95fGVQ6CH+VWTFL+rJ&#13;&#10;AmAwNr7XbVbUdZ7NE5Z5yvT7dA8UF4gpvITxfD3B6DEOj48FnOWkx+PuCUYBV1fnScmVPGLgs0od&#13;&#10;sKuoHaBodHSOpy9Kvs5uXx78Xd9ebqLZLAR9ZhGsoO2uXJBjTgTaaD0TkPhhD6ORnD8fd3NaCSx8&#13;&#10;CojPv4/vgnOaMADAz0DHmTQInhWROJcKxghgusc52yhCt52/FGWjZBXAPA+WJvq8e+qtf3n5rakP&#13;&#10;hKgsm+dpikk/Nw9ZlXe3Njkfi+yQ7cfFEVkZAOO65EF+kg+L+XBXHZHsLXpMsF3MzHBRM9jw02XQ&#13;&#10;miCxxE6vq2GEaWG3uz84T7XDlGttu6ok77+PxxwNizaY8R447WJaI1iLqiS4MFrrZUHAmdEgF5Lc&#13;&#10;AzJQq5hpCmVRw7q2l6xKYj7G4/VyLYvCNHRzKKEMatFttdjJoAVmTYEC3TZVMguLDV5DWVNVOHEC&#13;&#10;/+7/kZV0TmEvnlc7Yw6ftvX6doIck0z16zeAFRKUSpRWujNDXW4TlNr27/cXtRdQx497LDK59Oed&#13;&#10;OjhOvDfPD/uFQoqbe+cNzAlLS9/tiwKwubRNZGQIvrmNlwkVgl7ev5pC7rIv0IAtl2/tvwlQ7NST&#13;&#10;SaJExfZBDu53PugFQkjwpKflnhhVU2/mwQFmiJqrIlv6VIQ8WINIWlLsEq12++cvz+06kOurplY+&#13;&#10;VWj4usZAaHCdVoKuLhwfv5zXnjtJsf/hsbkabLwFMCEUGp7H3kUQAgmSAUzc0L4Rkf/13XEKJU0A&#13;&#10;HoMI2piyyPXoXNjkHO63fFknKjMgMqRRwcIM7bfx9iwwSZ+4YoRFtE5kQwkUhdo7a6KLElBwnbOs&#13;&#10;XpB2FVTW9jcGtJUQZkr0ZjmqwwFXpkQeIqUUcosj2o3M9wVslotfN0K52+DkXCFyvhoqP20O65+7&#13;&#10;K2/Y41r/Qztu8h31yLLhd+cqWqS7DdJVuWZQUi8tXBedMMY0oFc7CCYYpP7lz3VTG0ZCnl9+e9MU&#13;&#10;1KJYzldPDzbDJPKNaKJruchiQoP9XkjKAG/k1sjzb99FXqrdQQLbrdbWqrh9XN3qASKE0aeyHulV&#13;&#10;eFwmFbM7plJ7+/j8bJCmYdEu+oj1fEt63VQZivp3NXftklb6uaoZuk/GW6JAz1t7r7eFDyuTlVdl&#13;&#10;q+fxbovr677aRBONzpNeIJJC7Szze7Q6gGi9Q65j5ljL0uMsUHO+TGNnKFO+iF54XlF6Ph2OEhWq&#13;&#10;g7FZoO2XvCmioKlgIDgCo/RPX/n3gIp+IJtts93mwQWEsLW236/X2/eMgQGJWU8pWOaXO9YpIKgx&#13;&#10;EM74MSxTLYRXNM4BRcgg9jN2639sFe5jBsOLNe5yHvKIsMsCdFD5tn/A3qZE19Uu8PyFP5nZXgj6&#13;&#10;8fPnbx/nLz//cTh1+Z64FBAjHMXnfdVOrdxmWWywSiGYmu+MG5JPzw8/rHNf5VuYMEXcXi+iquaB&#13;&#10;Xj/AzwTA3X6ymNeP8/pXAqLXq/1c3u6aJgT7WZOTgT8xjIGZbYt6mjeRk/OIcHKBGpgd6iQsEIXq&#13;&#10;3AD6sWX5MqwssJjJ/nWq8gdCii5fgQW7h2N5+foVxEzUSjRPovjX9983dQ2CB3o2hqQ45HKx/dp1&#13;&#10;Rq+6aOi6Wp4US4X145v9S4a4vbt5irk9rDPGpFm703t75gwzBk6+5wgMlxMTsVQbvJKNOOSZGfSy&#13;&#10;35fn62uo44R+YFQLeI90CQkVxb5c4IBtmT+MHXhizbDeLnM3o4CRWyu6OEd4ngWjcuaDgw5f3z5k&#13;&#10;gmleW37hE90UMpl+DYyx4F20PgzDicrww5fd2qdISx6xNI6pQKLzaEK5jfaBa7euE+QBQrzfHbwJ&#13;&#10;WeIf61I2FZGcp1VAnhw0o8tqML6OWSk8MIhnE3xNWSB6tVei54FzQBrs6EYyTiA1Kdf8PSYHowdo&#13;&#10;w4DPBK+UOnsHKDLRCx6R6TFnoqoTwnlRLNZV28PQT74NRSGMGb7sDyuKEwZMiTo0t0k//OEP4do1&#13;&#10;FQ0eM1qPHj3uFcrlt679JXvo+ks/3yXe2LSKQt276+jWhnxGySO8YhhTQTJRNuqI//v/8X+vxMG9&#13;&#10;lMhdiKqKTGEfKvuxtAEiyXetqSuYCZShSF11unfr5AVbtSLSGysYouVQlHeU4bObpGV39J6IZZnv&#13;&#10;a4yQREbsQBmCYVJFxGBESRSndgQ8W9Y5PIAkrUFOox83nMFIWWc2cx1dm+dzp4Y9hZJCG/SrowvR&#13;&#10;AaWUzLZnYwwYkvCHpWl+ohCrhMZhxaSkJL9fx6yUkx5pJXHBjT21YWu8JKNY82glhI2/JF0LpTjL&#13;&#10;WZkAtb4mct85JgeiNnuzwAyJCJKBxCByAOPlrYBVsQhXFLB9p85HPRta8v+4bgXbEE2m6Zxxvy+D&#13;&#10;vtVDaENBWrkaE/kbZYzJgnuxHUjyW2vqm9CC5lVrbGvyb5u70OZHB5dMSytdjC7RYub4tWWQYMos&#13;&#10;0qb50ecN6xMu+KUb5xCWMsS/DplShHOwtkntZRWFGnMIzGvLDF7E48aR4E5YvMn734fH38Eu6Not&#13;&#10;2PrRrrFvjkSuGxEQTItxH4wF6dwRcyDo6MoADWGLADjMBgA+RqXNYlsupAPknjGQXPKOe+laWRLX&#13;&#10;7kLXehbArHtY05++HuLPvN1mFutzJx9VrkLAdGPsK54TGilkyUhMycqyuLnrF402IBjgh1BxGibG&#13;&#10;3RApGl1dk15/w+ppg1CIwWNkH+IvA+V+Ny3FwCu5nNBqtj8yEb4gSr9P9y3TJXxYlhkxvl2iYe85&#13;&#10;I9Sj6O2HwxASDsDk756b9/lUbNntFJZ5emw2bdWtGpxOy2qy3fR24Z8S2cry8cONpFSRRHmnOPgE&#13;&#10;rA56My08/1HJQlCMl6xxQWTrHX0FrAHO+3NfgAMn9nU9v/N54E+73U/rQm6ndUEpk9+YNk/kOELY&#13;&#10;ZFqSiBwazl0Pkj5unX7jkYx6yvZ1kDPJ8mRXtI63DP8xLWR9Yff8ji+EeLue9wJv9C46H4vEGUxt&#13;&#10;qVyuYjaQwVo/TdBoaSenI9OI2r73SOYZWeM5ePfuQoarBpbHdTmLQqBYglVSFTI1KunUvaEl8Mj2&#13;&#10;mOFakYQRIpxe9P3LQ4aKrNXJTh4BL6F/SNPoc7pK0VHPcW/fMbRPO97O2yh7LNG4zlD2m0GmYSY0&#13;&#10;2jM3QumtnNf3jFJogFC1jUF3PIHK000/lIqccLJ8NbZuR9eDlB4mNLjAEQNGG9/BKXgqFyEIMBuI&#13;&#10;wgoz/nACkvOm710i1yY6khXtQgmbsfcoYqthBdoXBBMrnFeGfLO4bw5UjCoveMELEaUsWg0kWCE3&#13;&#10;+XKXRkAWcQ7FNN+s83rRzciDAjZYwqm7ydG/fj4U9vyuyC96PX96Euv662jJc5WnuE582lQmROXI&#13;&#10;8cPGwATGMK1zArvyVGPviwL5ed0/ZiksSxyCvzqIyqfP/Mpq1AXmsucaX2xGHywIdEvzOephgn6G&#13;&#10;ACAE6MV86jERpV++W4jmhCYFyl0tWcCxRzeV1FuTbaJmm8RwXCW2azHCtza6RVLcMwF13bdgGllX&#13;&#10;+UkLKoSJ8+niPu23RbLuVixAWEsKue0W+7OqkZLh0KR+gcoVaNil63dXv7X6Y5rsFooVF9im7pWN&#13;&#10;KxDTFvCtUbfpskmk9px1nv/E/nL/vvmy/x5j1kCXxAI3SZYkb2dnGNp9ptUlAKP1hgn67QjkmRDt&#13;&#10;brmaeCbpSsdCQB6hh16TmBdPW36AKY7T/bRwvNsM99t6PsGYbFovy+1lJQTiSA2pzboAs0bO17JY&#13;&#10;foX2Pz3SEDqq3FRukfTJtVsXzoJpCmAu3Vts2Y0oMUzGj56gJcwTMCu61Wn56988bz7G5YTi9nAM&#13;&#10;IaCIsXyenY+IFKmdDQVoTKibQkXjCqw1FuenERByTUu6bTJW4wTWtb9v2oLuALOydukSgOQAodhK&#13;&#10;B16dx1QeLEvr/NWRZYGjiqYUjtB4my7xuMwqiR1NSCtiHYxSslLb5YNvSF0ielzsWGYLV3DzPOay&#13;&#10;PI3D6Fi5jePNBjIYjEngvHSEkzLLSD5UJvFkrV4cwtEC4wsiNFacHRE+nNkg2VOajWtPQ8rH5CCi&#13;&#10;3geo1ysTQlKFkBskBOTj5YLhM136AteUVug4KZsyBrrz99B0jOFgZ2T81CCjnj3abk8wts3iV3lU&#13;&#10;+vvHheuAQnT652YPSu9dpCjHU/d2eIwogelGAwZYsHzr1/ywibf1LTVxc6tWMOCYgI46vZXFs/Vn&#13;&#10;VY1P80h9iolXRF3crdcaETnoHmSqKDDw4xcuSGjn07JcKYhGMvJx+dXlTIA2Ok+iKmWqZkERghRy&#13;&#10;cHjgswL2UVEPSJKHt28LHyCYpoKiMHZ3nx2aZHC6BKOvC8p2M6MaRrTkGzxTb+A2nwNcIVhDJOlS&#13;&#10;9r2F/YCnjMOs9yuMgyQmhNgBSBWSeURF1wWVPT9lvwdQlxRjEwJ2WaQu4jHCB9L1UlPuUvKzmawb&#13;&#10;BfcpxX0dKKI8cpY/nsIkcTJv5zXL1GxwABA62qRpNSrbYHKeNzWGhHRgGNT2EGhCcEZLxkBIK9a9&#13;&#10;mn7tO3WdVULa+wf4c7ecs08OV4eHmSCLEVGL5MUpSuIFub9P+HPU+5RaGrZ8ygH2U2TRZyjPKjjJ&#13;&#10;W9nhDmzXQJFi+77FG3m/f2eM/g0hAa+68igqlxobLIMG9GtGH4K3Hmsr0rGw1Jg0rVMZC5HBRQvW&#13;&#10;MNyAAOepx/kjDy0XUAd/ZzrHFYbcGEAwxQwTDmH4yvOCAf72+rHPAR2JEJAIN9hahwUXjNYog1SY&#13;&#10;wAm+VCz7wAXgOcN0FC9ceeP2BEWYnhB2zpqUKhOk95k3CvwyYDcGvERsHsZjnTnYB3RjXpfpoV1J&#13;&#10;b3nqfEivKtOrJGqYOA4ALTmsEsMlZmA2KdsP63We1k2W+4g+ZfNqZ5/ggDiYBNObOl+YZtpZeZSh&#13;&#10;pt1bN8/RLMhC+RN6yIac3uQCFwk4gTQu3COGTSqYKFeuNzgk0E5zr8BnJ7zXROEkItE74CuVZm+4&#13;&#10;BIQlq9M2bBdghf7gzVYgfyNwftixZs1f16fTyHOUbD/7gPvZ55O51Zl1hddFtpjrBa8G+4QJHkqZ&#13;&#10;kZSq6EmTU+wxWWZUq3ptJz9NSh9bAmrkcYHwX1CIqSs12XVo4SjNawESWMvjk57drXzKwfyTgucY&#13;&#10;k04KlfMPCrlptiHlPz8Y20J90SuEfrFmur2/cl5/chnHOslR6UIce1HIgHA23o7jo/nafzzjapoh&#13;&#10;0bhx343O0oCt0ZfbotKGb0+jHmldDOWCdlI9Gt9dBk4KHrKwMi/Mp0Apf8wLcXTqSp7Ild0zOobm&#13;&#10;kwH42tXP8oIs966MoEotL6nIWFpXRresb+ecb2nM6+tUxioth2C5araaGUcitAKlBaNbXK6/RXCo&#13;&#10;tnL0IuFyqZgHwcxVlt3HFMh+isQLL3JRVdl03wXVGw5GDsVSgbQFNlLgAq13OWfL7Vf9wPiHqnBg&#13;&#10;9jbx+23e757MHGUkazuU2UaQYqDeKG9ZNCYd1kCt94OGEb1ihgHdiGzJ0C43nbUrzgsIls1uSRJb&#13;&#10;WvTesbDkkd1wYR0jtjfXEs5M5zmjnAUYo+G5yd1bemc8RKAZAZIrrOkIFsvX6hxMixiiwPuawLjn&#13;&#10;Gnoocuepu5ujzxIOYV4F6al/gyxDEg6mZZmVfnX4htZEOtyr7zBjWFWeI4JnkDBFpSXP1p69myjy&#13;&#10;2NeAL2s7kQjx//mf/59Nvv9UHG4c7q4dWYW3DYGBxYEH/5CX0S8AauTGh40UX5dPD3/bBtkOaP9z&#13;&#10;JSFoUMCd4a2SMbHYhh0kHz+4ec0l+rW/l5udw+T85ssjU0WucrW6MQKAoCZ4KQn9aUF6hfWXv59+&#13;&#10;uwPvv3z6Q2e+ztu0KKcJ8iPu5lskASuw758fwaWq6hmB21v3VD4/lAfzxrt1uV8H69Kx/DIO7r70&#13;&#10;x785/P5y3T8e4OCqEcMy12NSiEl/X30W5tkP13p/mDAxk8ErfDt/f26YROtGBPfT/C/9ZXvcIQic&#13;&#10;4JgvRTmdqmIc7pjOUV/dukb7qyG+BfgH8imtJ0qdSdqZJ31x+1ipvF3cglDlluLLOdhjfNdDyCrN&#13;&#10;QgZYbMdf8ofpymng7y/XI6M7tuvfY2cy9L6+5f98aIom8PP2qUnaIE7FA3Oh18thVyd78t+HB5bt&#13;&#10;Et3MxXswiEuIsKa9uMcKH7tXMhFUP+6uqyaDqLaEFtVthv3ab+KkeJ4Xuzm2zMFmX/z2+hdst0UK&#13;&#10;MUWRq9P1H/Lt45+/Tfxs4M7UPqSvbX/48QfyH4gGWudXT8gfb+sGo8/PxJmYVaso/ugoeICXZXrR&#13;&#10;cRYw8yDV1Ozg8VYvc0nk4eUy2snxFpMRbT5tehbN3e+WvXlMYWiLTfHt9m1f/KnPYhHEM9jrPXj9&#13;&#10;f/9SqTpO5XBEbRc4fD4MYGKOE6/AnL0U6Wd0G1o7t3mKXgKA0McVKfdbCCZGVlAxLyPnIleb9x9I&#13;&#10;hQuOwPdf/7Hc/NfGhGTJ+/vEWekHkoNH6Xu8++Fk9Ndx4t2ykWl/KEzst5+Pn1xluguj9v03Fw0i&#13;&#10;iXcrlgwU5aNeszWOpz6PIA7D5afH7M/RHzZfdunTv9l/OhZCjuM1PwzwtxDAH46/lJ5hYW0Xpo+w&#13;&#10;V68jLPXqCEErldmIqc/oYSWlc9Sd+svmPV/CZfuEonhPs0+/5pQyUgkwtHHdS3XIP/kQ16TU/o9/&#13;&#10;fL3+mo+BUBGjUO7BphErc5p/3VCVgg7LoPvz00+Pk+2LjVwO09/irbdonPl1WBtmM14PQ7rKNlF1&#13;&#10;+a6xeTi5l+ax3D4opLkel2/vV1EecX6Hgaxzz7Hz38B+o4b2dGhoDvZdb17PBscSFDCKWew1QWJN&#13;&#10;0aXDud9yN72dLrVk09tvov4Tv/UkpVfeofzPWxEfA7xc24PIL9d7cdybk/68ic4hB+t6v8iAcaLn&#13;&#10;fCtdrEuhqJ3TfbXn5/IIbui6pM8/l0P/UWCjt3q1u+uIddqQYm7n1+0nrrjpq/91dkOTmXq9tYcD&#13;&#10;k3GZv/3mBtK/MIy0jbF0CHA/gIbHb2C0DOJSlf9jSvl2jKvegl3x2BQD8UYhfMczYEm7aeyl78ao&#13;&#10;l3W4ySP+t3/8zrhKmIh+Hcm4IurzB3KzgjGCmRcQXZNgm25cExgFuq6BvNzg3zwdpw26xmUi1EaY&#13;&#10;JY8TopoCUqjV67/89bVKkFDXkD+f/vyJ5HI/abtyui1c882f+E5dY0B3kwQERwGWgJ/pOA4ZBAdH&#13;&#10;MS5aPfit4LrpJXerRFYaw+7JvoXl72b2LSqQ5PV7n33Oz9NVNHD7lMXX/mfJOKedc63ULqhxKL/v&#13;&#10;+j+Bo6TEWsuzAOrDMlzt5XW3+5luYOvchwWRqt2D//RLk6a0/WIHLk7igHDr10xn6lbgHK4zglEI&#13;&#10;udvhyFYAUsJ19gj++auMLIUI6BC3QlCqIAYWTVhcotZbJbIe048ff9mO2R1wbAW5r9D24dpNRbEn&#13;&#10;KNuN3AQ7nacq1f12zP+1VwzjgoywTA0jB76lA//zOSxwWbOPMSmO97kyH6dD+rsrIcObn35zn34W&#13;&#10;48vH3+1++Q3cBQEh0L/+elcU37tut6kBXKFaT7rA2ZPBW2iWmD+cR1Bnx5+srYCyM8QDFQeztJdj&#13;&#10;XiPwi2k+1jRMuoVGlMfi8fk5cFs/7weYSNGE96vaSQCKlA6I8yNF7/f2azcDJIiXy+B/3K+1Nt00&#13;&#10;/NvH7z+HPNDi8OXpY37/zLHaVm10Z+AY3WMO3LUl7XBTaKsadNNIwJMArCCIhnt5HwJl3Dnzql/P&#13;&#10;6gfkVi9XLqaF1JuZS5ZB7FbAwPG5+fb94w9l/Pr9ffvjf4pzdwHt6nxR7AYwG9zF7F50nq4v++fc&#13;&#10;lJ6n1txjQ0hq78Xu51+/v+5/2P5+//09Dnb9pv11wpm8XwkhkIOL5jqg4eKLePzNBr+MK81GWkl4&#13;&#10;QxMVFgLsi08Wka4glg+bLCvzXOYV+933pw+z3fxEcKPKe3mLswXviYobkZwt49V+4i//8g+P7OnH&#13;&#10;9IdvPVweGY4ezAOR9TpLBsl47Y6bL3qJTd64hNFvSzLOmIFke+Be8kjNhx8bdTcL30pSmc6uHqh7&#13;&#10;B0Ma4Oa5I+uQTYpCiw5/6TtX1YdgXj7mXvjwYz49v6f/ABuRh+NYfAJBar7lN4v/nn9Z24ED3+uq&#13;&#10;8d1O54dbaY8hFXkXQPWA1u+Ke/igsvN6U388mDxfUf7mcXoc8kLidiHnZ/uHtLihvXzfZ2K9WGm3&#13;&#10;fA/muwUIDtYH6fSwFgVNrgPp5/TRci+hVyCCBvLaAuL5iZM50HmNyKf4EE1six2d4xJONCK9fWK/&#13;&#10;3RC3ptT9qdgfOjfMNnv+4ouPsZXHHanL9mSk2JYgYTvZ5zor9tbjocgK7tasPJqwcwHAx52LZmrf&#13;&#10;ar9jP33+bRmvGIl7x354uDtnvHzYiGpTXdo3dpkOn366tx+ioFCAGu0Yht39tJSuylkMa9QWKHRf&#13;&#10;pk+ffpBl3v/9Jx0dsmDPHM11JikKhNG3zzy51XO1/fU7cBaE5Aam/ZXEEJmga0PebfzPD0/q28fm&#13;&#10;qTIWGd3F0PHs4Kh2dMqfikJLr9FsoCv4BwXJF/DKvX4jBYEhHYvd/XTJqlgf8hArvGvQPNXLsjzD&#13;&#10;zXpja/IDsYVBu0iAnL+55jC/nBbM2eR+/5//7pfk1oyyw5+erl1waPfbt8Q/1d+JBsCZ99dlJ0m9&#13;&#10;C6p8ev/3/6i2odrD4tHfP1hMkQF2rKgfZlwnoq+3f2HN7jctJ0ocQQGbvEZ3+33Xi1u24hkdTB2/&#13;&#10;Dcj0TZaXSizpX37759vu857seF0er+7ayVtTHqb2e1BQV2QZ4v++j4GmjoPDUgVOim3+6+ufJWT+&#13;&#10;+X/6p7fh6UvRMrVoA6yvJRQ0JeHxERSXj6/LMnozOgdFa6YzJ+0OZFfAm+rz+WtfP5f2ffLtJYMz&#13;&#10;XDfd8q/7Qvy82wGNP5ZunKZag28+CF7NQ9jmAngOwziO/woKEZbUzWe5Qf6bVjSBuM2aH2Y4DhRc&#13;&#10;c1at30TxyRtCSek+2hfjVJZFOw3Oe5EDilTJT/S06hUDepTy5sU8oYI+VIXWm0BFNpzd8ikjL7MB&#13;&#10;CG4kSw20IN9VKZ5bsIUlv+uLu33Xm0+GijGAL+HHiNC8xMPDT2S7/tc/revyT3vA46grqxsbTqF4&#13;&#10;+Ax9GIqMwhcZMWxvV7+OYcC1oQ2kx2ymP0If1hTHAnnRYJ+5U+iK0s1OUECQT9rtuvU3fszJU6ZQ&#13;&#10;us92Curov6f8wc6OBHXarf+Lq0aw+B+aCAiDKTpvR4P2n4wbgLte9JCh3Lkby+cU939XFu83c7Uy&#13;&#10;s68+Q/fpuns4KHNaZhPx5pG4ku9v50HwMuHxWHKj4bdvy1i+dwukWb5M5tC4R2KfM3bp3ebLj3/5&#13;&#10;9qs2vdxh3K+bjCqFUBdZ4NqDJfqykIdAchPvjha8LbJj91uExyCbzDDkBO968L9xtnSdXqwrQpwR&#13;&#10;SxFpd09TBkm69KAYxfFHE1aCArB5+vEYsK9zenq7Nz2hxAbUp0NEW65LmPt6Pndky+022ULCcyYp&#13;&#10;t9N4pQHJT8jGnYCobqRQKCWhBcy4mZeHqiCsrWQZVgMceJnl+X5q9j/8/nrB/+2//HfnzPV2sjIw&#13;&#10;UUFOxukqSp44Y1xxocYYcrlxRvf93WH6cj0H4HPuEkXtx83NfhWBZdli16Ioe6iOMk8w3q7905cd&#13;&#10;0WE+d8V+11T49nbv30cW8KqtoDTPs0TWabBrDJfrtcBQe/f15UXQSlEBUiQEWef2MIsR1rsHM1mQ&#13;&#10;bDsOPpiak/Mwar/4LEASMU0eGLSuOSIaTl3s95niRDFKZCmXAGliOAGF4ZTWssmrplmHkcfkuhHq&#13;&#10;oB5LuAaPoaNwXk7Aw5qw7vv74PqcZ3qInJfCB5VLUeTzoHNVAKCA527VJcqB99F4DZZMoX66TxZk&#13;&#10;D0e9ejutdSHWoDFnAUYMsSLYa+N0XOwaNKyq2qzeh7vKuHYLy/O6EeO0rMnSkM1zcBAOS085bna8&#13;&#10;7z5SEkByHemtjwkKowzj2HubKCqR8gCNRk8hQjRmuTTR3L/OPqRhGA5ZvdLVeeC1WSeYq8wsngYG&#13;&#10;RS6ohwJgAYtmZ6f0efuMpRuixxFhBC1JzLgQCEmIMEa9V1z4sE5vUbBsut8FEh0cBWW7rAwrpAIx&#13;&#10;Jud2Ij1ekl3jkG3wM+bGYG+cBTCvOA9AIgpLwRHWq4khOCCwJMi5ZR4RIYfqqH20HPXoXkuWkxS7&#13;&#10;ADB3QZswWw1clgGP67wgLIesWSewPZIyEFo2crdvT2exY9M06X52yS0vS3BIFXvTr3q+Mim55BFa&#13;&#10;nHCTb5AHGkwJ2qLiTGZwsau12+Pu9PGeY26N5ziPYGEEepeKSsyhTQA4Y2suSZFxEjGMEVd5WYde&#13;&#10;cwvlIUeJRcKC9kzyvDrMHtilB6uZ1ynfZXWOY8YxSN31HJhIg1lX24ZLAo3zvKmf2RJYbYZxztSe&#13;&#10;Je4NYBVbgcMyQpPykrXWpvk82zQYuNXcEQqZGMYxBwJTYb2pd2XQnhAllHIwoaoCCDg9r1MIFzSn&#13;&#10;FRQuyyqFojduU+Yo2rrakrAC35ZPzbzoj7dzpw2gPMuknweVq/vcb6v90oeiyPXkGScA2e4WJRfH&#13;&#10;ZqvBYpnHkJgpaC3rDCyrjwjJtDbHJw7I0+5xGSc3G0gxK1EOFfXcLEaLlDTMNtKiNTH4cX6TRQ1j&#13;&#10;wBZcrwNjBSySdUbJ5uOlrTd5mpF1yWNUFvk//+s/HZ+eiGTOYzorDN12x81ot3WVYsg47a8RAIs4&#13;&#10;jikYyp0xhHFWqUcvUVLG4QEvJCAF2AQ0J8LMAFjBGBzQJDhWmLwvfSHhpI0D0Ksx+KhIFqSUWVY3&#13;&#10;e8lLD0P+w0+lzBuqqsgIVjCAoWvLPD/PA5RioX67KYBxZNZiL7CMCeDHhwc3TXM/FVkBQmAG60kL&#13;&#10;XmioZweAhwJnlvIN5sGDh91TACVsvtUAACAASURBVOB+PxOQYS/m6Op9br2RuYwGZM1m1A5CNL58&#13;&#10;q9U2RbJMw6CBlPx+uWBHM0WDjdanzRbLCje7wlLY+1jlYlsyhJGkQEl574ZNVhq3zMGqSkrIkYkk&#13;&#10;QY8CmLwnutxRCPT7+VbXEpNoU9TLnaG039Z6DPzchftiEyAK6M7nnkMKpE0hxQAA8RFh7Aw8fQwC&#13;&#10;Ap48cb5bzvUmm0Oisk7zsGCUjJEw2RRL0WQCJjPqdTYmLjqyxM7taIM33tc1r8rtakaVQXs1sGH1&#13;&#10;oUaKmKi/bD9dhmtW5i20eckxBLYnz4efEhacq8CBSpNxjsr67ky5C7rvN0XZg4nzsm+N5qAuJcbg&#13;&#10;/ycIPpYkyw4EsV6tnnQVHpGiBNAYtE2TW265Jc2GZvyA2fOHaZxpgS6gKjNDuHrqasVzlEBI7MSu&#13;&#10;IwD52RyOA+3xdb4DoZLf+LqWbSmywIAX7R7TJHenjApBaD/207bwnEsGathjTMY9u98vJca0PAhj&#13;&#10;PkZOB4gDCAFHt3kPkidq5GLAMXAoT6enLT9QplCwn3/9hDOCvM7T3LKBsqInnQgrUiJNWkD1sp5f&#13;&#10;Tu3htNw2gljMzjUNCjHOc3OAd1PHfkgmAjoyipOrOUWGigVlDW6MpFBWELjcLmPbEqP7/af3u94d&#13;&#10;VTasHTrYwYJEdd7cJkIofXn+9u2CI5VEhWQSjLSX2kLxvK9+fhl5Fe1AKSiIdArpJMcRYOS972iU&#13;&#10;jIScMZ6KqYwTwgoNsILadzKXaDfPKV9XHSFRqlmtDRCBjFBMycRiCsbx+jBECoQgIRBJylQbCP9z&#13;&#10;M9RSAKuLTZnfJCoU1atz9tXmnNpx+LiupKGbW+hOcVA8Yf3pS3JbGQCGVFKBRb27WXEJMhBQYABK&#13;&#10;if2B+ZI4Rg1uYEBeO1ZwvGxCGY8QpyWvE0EqGJxgFQNLETHSuSXbAkSI87rWiCAho8IftyvgaPJz&#13;&#10;clkyOW8TAaDU7XhqLmnDJrHE0YKqWxuF/cNCDzng7+ZvO9WcdsfVo4gzHsGWLIF9xaRAaLGlrHXa&#13;&#10;wgRwaodnfN+umNdenfSqMSHd7mllILvl3FMXQkGJFABT1UCd2K7GiF2tUimGYwmwUd47KIR3oUZA&#13;&#10;HWYoAxRikfDxqDlRKSr0PteQUfIERr8aU0G5msmmDHMuwTPeZNBbozkBPSeQ5ulx23Wf9fVSEoaV&#13;&#10;ih2fly2B5IK7LkQmb+3WCGHzhnEDEMM7FfMKpbAVuNfFeU2cxtn1USTZXq6T5K3vMpjIuoHHEoZ+&#13;&#10;v2vhl5dGYFlKwgQjRLfgLGH2+thzdUkUAWidD7Uq2JloDi/nx23a1oKbHrfNjm5XEwWginALawsq&#13;&#10;wyTnwCmtFK7GpeBCAihFvcxToizhyFXslFAI18ZtnnP8/s3InWKCIqzsm9XeRB5eX39MH4kLziTw&#13;&#10;KNXpfUfFsd/raMcGFWewACG2wPlD35L1YVZHUZk/vsOCFlubvj28fIoTgBgSFDlNNdQU0n63j3fn&#13;&#10;ZGYVsgoSBfykYogwl14AbkFFNWNq7jOphBYOSRXyqUR4VCPAOtb4vhibK4541VcTUzd+nvUcUlOj&#13;&#10;OSQHA4fOf3l5sdWAsX1MWt99BZHu2q5VTHAAxaE/VoBKj32sGcZuJ7N/gxwjSRMloYDx57PP+Tbd&#13;&#10;IhCIUoJpzWLJrmGQoZhMuScgWh6BQ5zXDQiBEIxyzwROBYBps7BcmCKykTLA99dNKjmbFRR8OI8l&#13;&#10;xOP+oBK8uDlEk4Dz1ne4o1kuIArIJW+cDbgYDWpJFeQCWd/xDtSEooEhg0pu8x02oCLo/YpR+bX/&#13;&#10;XANjGeICmj1OuWJJrsvF6d/NNNVKwhzR/kxalmkpCunXmSNh1sioXNJjNzaHoYVADQRTghyOczAM&#13;&#10;9G4BohcQVFABg5QlYC+OYZJzsjZ2z30IyW+GLJEJUUtpqt6MhhAsi55S4ZEUhn98+06DmRdUc2kF&#13;&#10;M1WDkhCCw5eTfl3OpzFag2BjtoVxymEWY2+rl0RJ2HGKU6gUS4+Jw2DcSVS1SQSYyhAbuzaSfOie&#13;&#10;OK0Qm1rBtvmYceT7DKLkdD8MwQRSBYXYLHrRunpUAPIhQJgTBC4F4AEIwReoaxA7FfwGa1YEV8z8&#13;&#10;ZAFrcxXG+lrA2DaKUAgJToUzXLBMyc63CwOABmnT1lC6TsuwP9DkTbbtbrABlgyNC9mG4jJrMcDp&#13;&#10;8g56qrTZCGEVJEAphoBQfPuIMdeCod8WYwHEKGNgTP7Hx2sn2wZwIkgnECtZkYr/+7/895j97jiU&#13;&#10;sb6vBaBQy9ruj5XLnMu2GtAp5CUACeGwEoEoIDA87SDg/XLZ9u3R7EqFKMfUM/U9M7J95ARzkgRM&#13;&#10;LWR5dn6gabso0Lv3sBc9oKDkpI2Wu0TEgVBCK8DJPEzo+nFUX/3yaDvFFQUINTcQIfrjfsMg14jb&#13;&#10;XgW/Hjoyp7KaCZ1ICq7CBBkg29pmkptcd3CPgF+xzV5X4wxskSg+ZWvEE2+69tvl0oSigheVggBm&#13;&#10;4UQgmUO4a9L0AUI+SnVUcgGGZHX93Ubn03pT4+ARSluSaqCo3an95pa/nv7iFkMqQmNIxZ4+7V0Z&#13;&#10;VpBgzNi5FTpSYYYFSTKqfr6+gYyDAeKIevr048dr3x8PfdzsAlhOzQjuM5BIY9PO3MlzLP75824L&#13;&#10;/pfP0pj7YlorUka9i83QjlrcOSeglgw4izlhiKRg7Z6LmUsaoE1vPaNccDZi9A4dRfhl2K0XVBUk&#13;&#10;iarS5Q4nfycCuagT6NMSVIau0YiPoOSmaaJ7ENR3olUYTutkPrZffn4BwNz/EAKjaleT6FRuJGZ9&#13;&#10;ubXsyE4SZ4y2OtT2h79D6Umf+N9/JLTfllW2e9YGnIudH1UOen5IIYKz/fOvmBSEqouGWu5T1i5G&#13;&#10;EUHjSTbVTUfydZ2T7Glz5C7UwPZuM71kzpcYDxi1rH8Dt6IrBF2XtCXH/Hi7N1AkV3bgE+X9kuAA&#13;&#10;wmauVFDeCIiyJI3XmUSGuwmS5OIGxI6tAXNyn66qbaPeUGZlo0Q+9sORka6SDQwV5NpggTYURXJ2&#13;&#10;GfpuKR3whtraFr6BvDiH98MzJkAMOoM55gaFM+99Ne/6xyiae146KbL1UMrP7adl1WXwGHyCUBHU&#13;&#10;0mD7U7pd7T//8r+9/vHHZCa5bwMEBRmkDefwHuiBrFtEuqgvpnuDHhIUgoGTL0AQiiLwqJSS+Oat&#13;&#10;q5Gfn2EJjx9/x/UY7pDsK9oZs9S66Bpsp7Ai/P31sutA34faH2rGsNC1ZtL2IOiR5IQVGvH0YUZ+&#13;&#10;Hk/MP7iPmxApgxGEiGKBOwIalCzAQcbYfdmDAtES7IAiYENYvbmbluSKZYZVYLddQCfb3dA9qBNJ&#13;&#10;QpmbI35E1w97WDPOFi3yurhG7RO9RCa2e7J3VLFBMxZjf48zDRnTTvRqDpud4FA7gDbeGmz66XY/&#13;&#10;HA56m6FGgIKrXnnXMY7mzcj+YIvtfvgKVYZskZnEqjL0I3kiPYwSpC4N0aTr0zh2hb7y8KnrtxB2&#13;&#10;L8+evjWs5bV5r4vzMCeMEq8ovlHEfMF3R3RQeI8hZKQGCuaSE0ZZwGW97LE4FexHlGjijDKC9bSp&#13;&#10;ygjGVhtmoFSDc7m2adGVAA4SCRWDZeua0U4BHBktVZIRWGL7iqonlMRkEOpkv/vHt4/x0LcXVzIB&#13;&#10;RAAYtKcY1F9fPuUCTn0HIE0Y1fId4mj0cms4hJijAN1D0ZZAt9mQIGuonLeZNKTbyfTha0jn07Fr&#13;&#10;mtlo2sRv7/8qcNQuq4b57ACpB0m93byZ10v8Z9Q3Ec84b8UfcNc74BuZL+8VoqYfnbGlFgRVjkJE&#13;&#10;99wzYKzjK+rVx11j3HXe5eOu2FVUbwkBjwjiBv0SCQaoVe0hPUyisCDY9H2M97F9VhLmNDe1n5mz&#13;&#10;1Xta7q+vlApI0eGwq8+N1ZufLc0vsunf3i7FWkftnoZ5y0UcV6xr/j40LQbglq1Sh1qkQYAiZ/WD&#13;&#10;YbeCA+8VdAVuIeWNjSEiUmRfQfhTKHGeyCcRXIMQaaX0QgYXt/mxztdM0zPYJ4CXWBZzFTT6YDgA&#13;&#10;aZkwZQXArXBJAnCm6gmyoe1VSMQ5dOw4Bnxd1zQClEUpziw/YsaEprjVutHQmPBh+k8v78Ef6il8&#13;&#10;rKmGJc/ewdP+zJiwYbmU8tS0PYRLvU6RjM04vU5VHgUAOSVCC6y5UsKUQD/MQkkFte+U93NjKxaD&#13;&#10;jRi2eazPd/+oYwKxxS41EYGWruMBR0pXSIU05jtUrHYybGTG8aTgswQbFCfeMkRzB+wtQ4J8DCjl&#13;&#10;ryeMGXt493WIH9/cbq+6HjfopNr64/sfkOEGdVI0taA3P4vKXQW0G9IWKfAkk2IyYigxsSzz1/Pp&#13;&#10;TV+JkBCK1RRxf9hibv7adifWTCCHlB0djuIBRdtULgKgSABXlsIxQ2WNkIrnkQc/EgKQnmYl6oJK&#13;&#10;J1s9aWJg20rjH5DFpy9nAUW4R+sqytsIZKcp/aSz6PacHgGueZ8Fuy8TV2zYfXn9/Xboz7ObTkqg&#13;&#10;QrNGkGfV0EKqgZ4Q+nh/KK4AQT//PPowVWjfvX9GvYpy+0Mf2goYwRFxwJ92HeBbChECtNQWdnmB&#13;&#10;b7H2Ya5EiGlZmhcVE6m+skRxVfCwVRIADiI/pVJCrau21+xQnPP6nakhBo8LGvrD9yXi1bvbusfD&#13;&#10;zd8zTFUSCMCHXQlhuGAFxu3tA6HEWxpMOeXMlCqM6bhA0iIia+S9rLkkVGJgzGdUUqIQpVqc7UGJ&#13;&#10;Y0utnY6nNnlTY8sL3lbPqapPiAYIICgFGvL5a5s4wY2QFhhMdz6W1/hQIkdMkezYJaCwSFzHnSIP&#13;&#10;/poyqJhSOimbfjCAFRMtr6Vv8vL4La1Q1y0nEANKKYLTKc4rSfXum8vr75DS7rAnGyCtQJKDiK6z&#13;&#10;I30XGT6G19qezLLth0FXAh8TxiijAimyuSLKW5ZCQCAnSNBDkw42qW9MR4q5LRds9cJFkfmv3Rew&#13;&#10;bXOMXK0yUn+Jr8fmhMvBhLk/4Lt256w5oHqx3a4jeSUg2V7CV4RzlAzysFLYhu0hqxftQQcUIHSY&#13;&#10;0hX6bIaWZD+jyBvZrptGAQ6fRv2YFEILgVNdc4g4Zebtr8NgKgDNoDLMGsSpxt5urqMBMJPruDio&#13;&#10;IFcpVG99OyCq9n/7x8w68DScUAlHHRQYJKXfX3+sZE1DCxxmnuW2iIZQSmKIrHnOmz6fn9/5XE0J&#13;&#10;xUKRJViXHIASqB1CCvCwBwRe7h9N+8ka/bjNTB0zMGNDUdmQFz9iLSgQnvt2DI8oWGW8lF3yt7ts&#13;&#10;VSWZpzuhJOYKNpgssMnzlheAk18UF8GmvUfuSAqKmIMBNAI088Wm5w49XN/v5lU/DXIpmWICQZXs&#13;&#10;PG++ZSDc/mhEswW4mJXvlGSwJN81bXkPR3U201xzXuUHhSpUPx77sfXZYusyrzQdTha4LGpKC58b&#13;&#10;hpXR2SOTaWQIkJR0pM+SBKcXHBHpwopafgQdwClIKqNOLCM0FYTQ7nysoBhJzLINTAgDKecAFFYc&#13;&#10;gCbG6iIA4lRg7ZsOu/A00DUei3esRDaglNK2+RXoP+2/Wr28nM8+JtWMMFp7+fYKcTcScw9QC4QL&#13;&#10;RryV/VsI/KCCvT31ZA0t84QhkP3KxrGGmuvajzUFUYq4XNe1sIpsp5pOqPvrvYQKMxyaLjEANc4F&#13;&#10;QAgr8J5hogR+uOPTJ1ND/zxcHgvjpWUMBXsNYZpShYrjHkPIBCzO70SriFrmO2sooScl/KBanCEF&#13;&#10;PawrRzRHYEEWcVVDt7oYPbHWbWajtJaANzPV5BH4lONWS7XatxIVjrnk7W7QrwgrQXopcMBlVzA0&#13;&#10;NdCsul/2YbZHOhSwZGdpCYeW4f/2f/w/GaIwJ/96cGFhuSFxvOtSj7cYCSxjnpYP+RCkHIjgMYGE&#13;&#10;UuSz/PCTj8VWWSMFYCWsqmJhWwoIrGaIMVpW3xUmdYjdMBS+JWr4cKZJC817lRB2+qu013u8u33O&#13;&#10;kP/lTOz2PciA3VuZM35wFjL766lG11qHAzRSh4J34y/Xe23F5ctLnywbwSKl2Fw49uVNqJEr8WFu&#13;&#10;8Kdo/iYb5kLGI4r+D18uDRlobR/3N9WknUQfG0fNju1POdNyyLaW7z8uvHyK7AgzrSbeftAqGnju&#13;&#10;WNww3KWse5XLdUhWQ+s7CmGeXmdT8ON4KoYrhJnevBnF0UKonOseR/AzzFjPQVZZ3Idkf35oj8Zh&#13;&#10;FyC9fygQPv7pQK48RCiYYtWxfeuTZPgz5xufp3bAHloINv8PLYpEyp9/Q4z52N6WjNlep1se7SGL&#13;&#10;G7GxQAg5o7NV3IZl/br2+bndwlRh5LEAUgEKd3fJqo29twBW1ds5p0HatRAnab724nC7Fzem+Y4x&#13;&#10;xhmEUs7fxDfFBjCxVSKK9shToVnAPn6Br2czfMdy9xWBKiWQ4HL9JgnNzRMIKAwUIZMbr/L+p1d1&#13;&#10;6/9pP5htrnnKF/YVqsvjuv/JrSJcxQm6vtwxYWvFNsyx2QfK2Jjb5Vx1Q+HpXxs7FOyKvy/LC4XI&#13;&#10;ezSjJn/6Fh+ndqPg8YBuAwWqqt27Gpt644DyqFCrd7deD7vA0u+uyqMfEk5kQE2oCNhUHxttFhpA&#13;&#10;kNx1bDd/3/8KCd5R5CYPXk91LNP+ff8QF1T+aKr0aZTIQ6alkHjTv3/sDzsPS02kzhvtyLXeUWEC&#13;&#10;cJ4o+v1yb0lxy4GnNqJvpdMo9ce2RUG+n2EVBgBweLLfk/VQcHkX30nB5VGqv3s3YDLcrf0nUMt5&#13;&#10;r5eYNcQ73iFLODS8LwDBDPqcwnw3n39aN9e3Q5AlXkWD0g4aRNT0eSVZwCs/5QdEcMUYUzbsOlgw&#13;&#10;MmIHPqL3So7rAm+pwGeyVv7wrf+2wgatanupL59evSI5MbvFmbz652Efgg40OWjrQErXDrTQhv1x&#13;&#10;v9LG6pVix/fkQNn1FlYZ8d4B71RA/9kqybkCjPART+4mlcAd8u3+G9iRLT78o2Ty42/3n+BnfasQ&#13;&#10;wQC3yEsWlbRobBseL9T6puKBCQu6HK2iEW5/yWEFsgxfW/w9d+4qxTCvrGZMioX6ilSApavV9LLw&#13;&#10;BscrOsbhbIaZfyg7xC7EYZq2uRtVZIVlwd8tL3i7vscDG4776XrPIcIvIN6BWXS2ToA93nC+6RTG&#13;&#10;5qwVm73+940f/lJbmcxuB261hU/offk4PJ2a+lCdJvX+dUNo9+tHcm8qdj/cks8AdYuLi6k6JoiD&#13;&#10;krECtoJX0sQOte6QkkC1b3vxWoqwJC040KVZ8Z0AxACy6QYEMNEcUyf7H8k6UvjRKfRsmuPRRpQg&#13;&#10;QIUcOu4er1vPWc6kzMh9u4VHrKUiGh/i53MmBaVEZ5ej+UoqodEaZP/rZ3n7qHp7wf9UjL7pyz8M&#13;&#10;wRRD51yNqD4adezbOe0vKYu99ClGoaM6KPfbZ79+woMnartfiX19Aof7RfXchy3qOalzMB+oz/xT&#13;&#10;3fHpFRxmTPao2ba3flSQR9Li0Raf8TcLlBTb+kFOvd+1Sbd1o36rYlD6sn3tn8VSSw4PpJEBalOP&#13;&#10;ZubVqILImp18wiwIjpKedAJEpxGwijfyuvRN3p+Abc62rmLXsBZxyceYy4r0PSkiJuNmlP5Lli7n&#13;&#10;XNHDubaug73bZI1gWdCnJS7Wt+eeb/85W6wxCAN73kUzx/Ud7fmBsP+PSa4ry0O181pK4Dly8ZTm&#13;&#10;fuBf/fSquhf3YfdODuOcUi61VqFqWCy0gPs1vjXAJ2QwD50nH/mVtqOrHZP5P+nMByi4Dpsqz9xF&#13;&#10;1JFDvX07/lccNWrsJ4DXQqvjiWztGSsOEBJse9z+mj9llOyIXrq1+AcVJdNAHE80rfnxfOZyzQFN&#13;&#10;XmlUxeQ+BdolRK7Iq8fRB4tg4tcPUFkgY7de+xun4YrkRcPxmalm7LdoMEdPgt631TRDDRPeyOM6&#13;&#10;USST/nbinVjRT5TPjy2ZuB96/aDdX+kEy0qkn/VHfqBetjdwKSNYQflu/OdzwkRgUm9zwxWZsoWu&#13;&#10;+0tf3z2V14KEBgNVksEUl3eAtYnqKNqXSt7a2zl9ids2dBQ60B9CrlPxd8SDalCuaa8eaYoMETM9&#13;&#10;gGSYkOxwLbKywB8mQ3kLZOhpAkW1XVfY+92FFYKkxtz3R+iLiyxa1Ap+9I8ELfPDHcx55DwI519t&#13;&#10;32JfbgQr20aD3d1/DC2f1bKArfvS+gBbunM+s0wihpixWc9dHIKeQ3KiZ3MdjF7ANvrLOJ1ePyld&#13;&#10;nby/0a+zqSEEQDvYBbSpnD4L9UbiqCmNDuStc3NsctCA5B7izmywkz9BcKuHCRYe08EgXLadZDK6&#13;&#10;VeXIlp9iRz8G+7OU1iSA296/m7bhOUsfCLsuKjjiHQT4PmhGun2D4OZTt/ztjy/j01tN2+Iq5xZl&#13;&#10;TLKpsbqlZRijJ5hDSGuE6WXJW9pOwwFllosWLfD5RnUjGArBHQ49ieQmySP6FRhGeaAFKyQTpCn7&#13;&#10;TX7/zff4/JkdVxuWFP5obGda7sMTZTWn+5kSgMRW1k//cJkw+ovHOqpfgtl+fm4SStRWqboNs2Nz&#13;&#10;QwsY2t1ys7Q3iYaIvI+p3zOwXg9Rv4fnvPGKoYZaMtelcdO+JsRNWjFMBUyRVmVLKShj9pPlE1ai&#13;&#10;DqTQ+/jgsds/FdSwdF1TkKL/0/v7/0uZUOrUHjtKBWeZZy8gRIKwwxqRjjm3m9d9yhIHAPwNUhlL&#13;&#10;9yBsrbbwPJ7bGagvWIyCuseDj2Hza4Di4SU6eSpwIyWH8b6Zo1DI6CI+HWBvAHkIVnpmKMhHdqv3&#13;&#10;kGKNMq8t4aUTFABQIA09/3S/BZ2Y2tOEI4YN0GP9jvqdKo9WhsfT9l03qC5DmQwnXxfSpESA02ZM&#13;&#10;TIQasEyjie+ruS/z54S+5dD0ohbbwJN8fOuEmB5TQ0TyVaeIjjtHzeGjgxvM3FUXj/IpXJGDVjBm&#13;&#10;ddpWQrBpd+fJQhMG86HYQT1SuZfcN0128YBJCE73FEdKJ/KFu8fnynE17+9vKY1IAY1EGtPRmmQK&#13;&#10;CVCb8fNQb9ezi29DtXNAgntSD9v1drco6bHlpi1irA7clUR8CX6JLd6l1rqvAta4R2zCF0IxckUa&#13;&#10;ErwyMBbCMaNeDQ9jCpOxAb0+rXgLoyX+c5SNrN32zeFeoPlKCbIZKCpSvPe7QL4N+ixc9UtctPbL&#13;&#10;YWSDevt4jQKob3OTeEcPGXvra4qssORzW0p4OpA9vGPWTnrNnJJ8KzyoLvIubVfHqOjaoaud9rPq&#13;&#10;+Za2O0jm8kGAxHXoe+xRw1M5Sfj3ulBEgUmOpS46FEo0NRD+kX5PGFUkDVW+/gEZ7PZP9z+SU17s&#13;&#10;O6GD/Zq3lO82CbwAWKKAmpE3kjt6SbTI4QDLfCL79Nh8S5i5SzpuN9ig2mH1WJzDDcBZNGcAUyuh&#13;&#10;lwaU1SZQxT4FHdj+no4Hc3s1EPDg6aXx3WoLpBjwKjfmjjV3gxdtlwrMYFC9goSLMnRD9pT0LkJY&#13;&#10;GKf9SNS/l3+TCPK1lofQhZhGglXfz5vf7/F9/V016OMOBJOxRnKcSfPnLMhUPP6//vf/FlLodwdQ&#13;&#10;zePtH7uxzdAlzn9OmaVU4wL78RfHiy9v20J3LahkkLvm2OlAe9BO//N91zTw6RizPR7abwYfTqSS&#13;&#10;tR096Z7jgKZdJlxaY+/z23FHMwnQ1BTL+9sFn/ZNwDYV52ONNX3AZGnAg4IbfPp8UQOLC9BLzAY0&#13;&#10;SLK84ud2f3x9XL/UVAmZ7hryw0P76pSMuznGDnrmMPcKtsdhzCUUWvB5z8yPp7S1w5F4QCqDAUS7&#13;&#10;ieYIOEmPt9/gIKNtTw3r4awCe7Q4AXc39w6LoUXA3xrhhiSH5oDw/hIApjNpyU3fiIRWVtrRIkjy&#13;&#10;LxEObxadtgWhtM1JoU9h/ZaHkkkNoOyBvMcsKHXzeqa9ZfJmo1RzpDKxhXY2XfCqq4yys3QjP7aI&#13;&#10;2rEG9ztAXxjWROJczhX5QEcTDrz5D7SVgTXTfB1QgbinWFSTJ1EAQ3w4PuICl/es0l1o5866yzLR&#13;&#10;F9ASsjTxWdy3P1PqPALgBglyOAu8u8c1dY7AI3n7O1P43W5yH/lFRFMAZwtwzkCMKKOikdnMd+pT&#13;&#10;Uyhi5rnhy9//Qdq//AvDdfUN3DNI9nyujuQ4aL6OA/PrOq20jyteYKMH/uW5wpXDiIAnO37ZN1tC&#13;&#10;DIkDvOr2QtQMbhwE1HUBwu/nzK/kWyEFEc4s84peyfLY6f9Sd/+zpgmS9Dh2pQJEIWfyH7SAtJdt&#13;&#10;XQIrKz1+RTr49xkZ9Q3+Z9617zF5r1Luahzw3rLp0yg5Y9uERvnt0TjQlSEI+7WmALwJpfvTL9Fc&#13;&#10;vqBN6kjIc3WMeFrcW1a7JQ4R/2r437ROqYD9cPISF2+ammYofv3y9HjMCWBesK5aJtxY/gAw+Pcl&#13;&#10;31CXn6ssHYWqZjxTs6NVUknGLs7ZJ1dUbX/jl+nVH8+NT99fwD/P2muDhnglF0VT5CSbhgie4/XR&#13;&#10;BfrpabtZb6D/sLHAX21y1rpI3bNnCOEUAsfd69vrcRi3aaIKy/M5gBJq9EV3Uk631/1IqtwVlAbF&#13;&#10;VZpPO7mV/D45zXizHyEFhKSrO38dXisO1+0aiVr9/fxMfzNDh0Jds/2wTxTQ5/0SMxiHFpCrxBKA&#13;&#10;ev+g/eEYev9hV9CBheKEsLfh9qMLA2k5PBAy1ojZAhbYE0aMtKYnSUas1AmDSmhwpu2BTgReQmq7&#13;&#10;C4y2beh0uYsnpQCYKtK0/f34UX1M362nSolOY3uHs3Kn9vzzxcxXsPZYpbSSDutkjua4gyo9Nnbb&#13;&#10;80/wIz3AEavfMVUSG6rfvcL02/UfELU+tV0vEyiuhogipDCzQ2y+7EhaPlaya/5j/qCqbnM9jQrF&#13;&#10;6e1S3lUDuudLAdhPeUZdfLl+KiwwBDJnaLezWHtGeMiMDrXJJwa7zT7S+8RKgHXK4cgSW+x9fOL9&#13;&#10;2Kz/4x114gec/sR6cBmoVh+jhw4KtlsfrsXt2/jISNaqqgwXFAnt1jtE4dYkebshFz/tOgxEv2HW&#13;&#10;5vA8sOnxKLB2B1epoS3UIO5oaU7HH4+ZtKx8+20cRk8J7EZ039onKb80IKOnfHnU9BvBXgUXrKUA&#13;&#10;Ckbh44WMX9XubglkLaFNqs5JXAAAIABJREFUnLas9yWuAaLm+Rg23ZoiNSWv8V9R6Z3Rt7c7eg7c&#13;&#10;0ITo7MCpGNhCmg8tOi7t9/1j7ASa183doUjDkyAwANyWspbyAfwTrSmR9KArV+y+VRIh3Nyuaejz&#13;&#10;kMrWDOR+SxCyUJlHV9fBXBKLxEZt+b74sr7dmOrS2woUVl+blN4GxMWUv5EVVD3sB72ZgabCTxDT&#13;&#10;RnJT73rqIGPebtC/QJFxI/LDVDmOjbTL7+2f/P01UoUTXZ9+5z/G0h8GwclA48L1H4+/sfgMR1ck&#13;&#10;QHv6PifV9axXtmy4+jXqnuI9hGuCuFIAUMKoe/lfYEpFX+gzHf5DHehAEA1B1OnRJN3kS1zOpnyw&#13;&#10;RniWGlr1Wmk95YSv1CwR+dw2p4R/bvU6HSvJS92dXi7vSyOP2/TeHfdi2FnbEmFJt5831qAQ9ujb&#13;&#10;j7+xGgfc/nQOtJrp2ysbGowwyjniHRsYP0nYs7cPfGnfGNnhe5s4BnGID0xnwWhOQPX7c6X8qTm4&#13;&#10;qPm+fkP6yps1PQ5HGKbjt+nW40/oLnuFWO0lGATDdaiE4Fjgz0/X/9SGyMp6/APNdtIjH+ilfDSQ&#13;&#10;xZ61yoPZvN9AJc14rLH+cgKbXT2mCJeHbnnc/yz+5X+YCf/x77GqrfSoSjtvh0bZ9xY/d7JhAnvo&#13;&#10;amvnUJMRSHH2paXpEcfYhHA5f/ryx2U6lG5bAWsibC9VEYhsSBogeydSgzhIEucLO7d6q5DSLucf&#13;&#10;xdYi5o/6E6xLWvX13hO22kZiQRNw9+XoGUR07Bor4S4HEJMUTepRnT+vfmajTRUmxPonQXYbnFt7&#13;&#10;2eWSmsFMz5KPu9v3aeumPashO9533RSimDDgYaHmqNc/zseXp3f92wtnuVmn9uoAc2tSDf75z33+&#13;&#10;sR/PdTEb5kPZFt9PXIXwuNbvd3Ee7zyAKIaqCCCi6ZfXxOT7kasn2r0Z9wn39jpTC7Jo/Bi+rx/7&#13;&#10;wpn66WPaAOUuu7/GwBBh3bAwAoAHMO265iOCKP/y20du6Zt/OU5bwmBXVXXf3hLkUAyBzB188dPj&#13;&#10;oJgpith7sRaPSX+TALLDfqj4Mp3+7hnMoFOrbMT7YVBe29WRo7fuPnPFLIIcs1xtxJ4HXVKMhWKP&#13;&#10;J4AlKyBcdakbSxmg59MXurjT0w7xTNPZvRqBu83BeHD4w7WqZVT5Se7aZaWL6UNiEcufV1NbGsr1&#13;&#10;znAfYTN6viVPj8+/zT7zpXNvnCTM6qTb5ufOgpTMsWVS7T3Y3+lj/Kb/gzJEMoKr+HweFc6HBnO0&#13;&#10;G0lGyVLYaqIJpMgleDKjRgbVC8HyGi9cZ4xyAsmIAwjdrl+rk7+bgX/9+F4lLs/xCCB+d1OU3b78&#13;&#10;rkhm0S1gk/R5fjzOQ2tuU85ud2aJa9gqJvltupECEPpqQdifSfW3ilqoMD2qOolDe9BrmBRUf/+3&#13;&#10;0453x1421aDnh0cR93RLwZYT3e1yczFlx9Tz7uldYPjH9UvHsHs3Tf8oVVdxOP/K3WvYV5LWXQk5&#13;&#10;qD+VCtzS9eBAjrfr1D0dtVrEwQqQ/3Q4wQqZgGXTba6Wg+eRxTnsYVfpgyJpNbI4HDlC/ZV8vfx+&#13;&#10;rQ1SQhOxkOOnIvI/eR1qSfysSMVhNQQdT0wnyf896Sr65qjWx7Vs2+qan8/cq/xv5ir9wV4Gc6NC&#13;&#10;mavc+4bN0AW+yRCCD2vJaGuwXHz2h5fjJu2pVYQAk3Kc61AZX3KOVvkF5+2k1BH6HO1uTz1bT8vl&#13;&#10;DQ94OCKIHBDAMO4H9anFdXOTqwbPku5JsnoZ9iMph5k9csmslCCQr4bywEj/Ru6U9TWNxcWMC6uD&#13;&#10;/aD3Dh6As0tYbrlWVwjRCCJxO1xbQRDGoPSy5j3m1ddrRRCx5wDh324f/+v5zzaa2BZZsF4Ny7To&#13;&#10;FBOl+2FUYwmREDGAUzIB52B9COh1HGkyuJSBmoyWVTN5WBXFFBGwB4TxiJl6rBrA3cfj/vTl8+w0&#13;&#10;7boH8rOwPV9nbOQoQ7ZtMiG+c+apgD4/xXsKDXd7mIYJ1AhWXRABgfa428HjIz20yZmAzGATPSIl&#13;&#10;e7PveAx3MdBEYiiV+JDIevW/QXDa3e/HQazmXQ1/gltwoFYiR7EHEAPOmFagR9YnkikIuHF5L1u9&#13;&#10;2nf0Mtr34jLOHP+ff/q/cabrrBEW7RBrgrwq2zOw+NIAMORk25R1gYjiRmMHAMol12owrPNjkn3P&#13;&#10;ed5wqG6pdq5EmvsPykQtTHtQY5WosWvQ5rE/nEulBHH7mDGkMMJBDtmukslqEmVk22y/HxxmqgYL&#13;&#10;ElCF6dAehUsZU/nHbJg8JmMPsnF2wTvMWpFr0es6tlzSuK517NvNrRprk7vt8RvNZKDNbMxWG7Hr&#13;&#10;Q1w0jYgSb5PcdcllikUrW7PZzRmu0GYnyhvYY5IgcUS0jbehRkhVTVVuzm9a90LVyGz0tCOEjRSz&#13;&#10;Vonp/nF/XSUrT/u2Emb9lgszunQdrZ5jACgptHa2GOetapvt8v2B9PMvZ+A9xLnWWACMropuVzAy&#13;&#10;JUO2Eg8JBDVDFyyNlVE+rRMDYTPGp4RfmpfMMWYZ4pt7tLWlCNWcPDbZFlSQqenPu89bCFjIFjQ7&#13;&#10;VVCEBDYLsrHSjjP9uE00thlDIq7GUscJRbJhzoapLrxTSjYBNDRmoJghhTCBLKU412SaBq8hBAj6&#13;&#10;zN8+PqgpfZF4j0OwuqQAUcr23Wk59q6sPcDRWRwL2x8VJkIOOWNDQFp1din40CsBia+rtx8LA3Vh&#13;&#10;OWXISN82yYe5lIQlr6KtFSnRlISKn2rMkkkUKaoQ29QJnt0t5vB0fk7XyRqYMViK6Yu4ZEuq2w2y&#13;&#10;1BPvMAA0Z+QiLBhBgcEUDs9qnT+id02pOLBqrQApm/h9MqRH7QDvXglCJCI3awHmiYLX9ababjiK&#13;&#10;aX3U4hhfB/Gi5/uu5etiDoojEDOU2a7bFrAcZMkx8o43ICWiMixUDaLdiQgA8YJjynFKPsUEABKC&#13;&#10;m8qRX9deMES8aBSCpWsH4zTFAaBcI7IF8n1/sxvkDcQ0ujSOO72tQkkAYEmwISvkjLWiMNABHRg1&#13;&#10;hUQQo69iAA7dFadGWwzI2O0bIb6//f3T8VMy8NCeg9Prsui86VgIbQSUtKNN9jEk7Qt2POZ3WLki&#13;&#10;Q2KUZbJ+X9lwaIQlGe7kuHZTKsCnEJKNOqp9Qjqem/NrXoovW7JIkY4QLmGqRryMByVzjgqre5hL&#13;&#10;I4HNjeOr8aRgLpvc8h9/+wMjprcgaAUsYZw7Appml/mQUeECB4jibAGVFZCjFCwAymhSSKLRh0QJ&#13;&#10;l6msRpdqGI8kaUapgaCI5kzGVHPBtWKpuK+QZkCbhk++0pbxE6/+Y+A/VR0HQkEuElNUIMoZekpx&#13;&#10;mzMGZa660opf5P5tNayhDqUFlq4V2S0NgANgHmaUuYLto25ptZJDHLXYkDccMFEZ4YC4FFxybFCM&#13;&#10;Uab48XT0a0GoDTAWUnitn55fbuvWDUeRam4E7mhApa0upoI4g26+5cygMPPa4IppywAM0QaSGg6N&#13;&#10;C5jKx+2dyY4QEbCbZy9kl1Np0ogbnowFxm1LCZutpQJU92pfiNQFitzAkjMGNmW1oYJRxJx3HfKK&#13;&#10;awojfTm8bOuPWRMuhsdiQXC4QJZoxdiVlLl0kNCCts3LgSVsxIGpegKQ8YbvDmVdZkSIdRYE4Y1x&#13;&#10;zgToBGmhBTgTPIov6lSNj1gx44QAq50q5xxyBhnYMqiRMlUjVKyHAdzyBbnEMzM5J2M6gnkjMeAh&#13;&#10;xsmvYuizRX5bQUmE4JJrAQQjlSiqFVprLEtf24NzETEWMUEoYZfh7GlPXOwCxkg1HQ7Drnm//Bi7&#13;&#10;T7akbZtS3gpSZvO6RrHfUevpiXKAk8sboJSwWqCQ7Ol5SB7h2smYfkxX2XaxQmrhcdfUjACSAwPe&#13;&#10;lVYp6sFsczG6Wmt9LWg/u0l2FClWJQa0FlLXiD1cAaY5FQyBpK1fg3Wm24u4+ri4nuL3j6kkH5Km&#13;&#10;BDg8pBirc0g8mVQ26zOpDKnZzFQkFWqmrMNSVl6KdtMUMsxAVMFXa6lkCdWiVx+tsQ7ztq0ZGUPD&#13;&#10;FECF1UVY0NDZ22NJKFYIlXOPSAg47JuPqbS0gTAUFKsB/CjNPKVthoB4UK3ztEtx9jAhQgRCsGJK&#13;&#10;Khjbbllxx3OCEHUdhIQR5NLGFRhYVwi9a4ujrrHDvPcZ6uASBZwVQmLAD+tKFm17OO5bABC4rQ7C&#13;&#10;ZGCklJeMCJXZhdukOe102WyogAgTXCfEvK7Drk8wVRC7njNKjCtNQ62vXXe2mKUpMwSJQLO2j+Ai&#13;&#10;znwW8iAUkRQxtwAGnOQNYFwXrDCECKdcMES1FABy8jkD53K2OWVtCRZMIiEakBInLOYwue1YqQtr&#13;&#10;FbAoClKf9fTliUMOr/4Gc2Wx2MqqEohIQChXuaWNbCll5H6P2vid6GC0O8xqrtNkCRb39FZDha4O&#13;&#10;EhpaOeOY8CfSkEYyyYnm8zYDzDYfuKhUquvHhCEDGSQHLcloJ3x2fl6/nj7jBJ2vUiBCS9usi7ER&#13;&#10;kGn1lMGRkxR0DrZAmJkAMLcCVsRLqlxwsC0LgEwypxcs8Xpdn4a9m/wE53q5toRD2JSUM4739UIL&#13;&#10;Q4LXCKJz4M52lERtOQJpj51JhFHVNSCvBdPElUBIjgODpEE8OstkQS6GKUAC2mPbI65/fNzSUgnN&#13;&#10;EdnH7GoOoDR972HejxRRkjNoASwVgVpxzInSQAJvAHZQtgOqEAYDCbw4X2AMdlISVEm3HGjDg69C&#13;&#10;ZJQzSNXi/58g+Ni1JDsUxLq9CR/HXpdZWSySTXY/oAVBk4aguQDNn/5A0EQTfagEtB7akKxiVmZe&#13;&#10;c2z42H5vrRUTB5NSTMUoqCVIU59i+P3bfyMgeqNDBD7JSXnMlCibVbsIIROsiE9zsCzHLPCSyqgt&#13;&#10;gSFmRVN6nZL1iSimrXFpwXnAmVfBCtk442M/qghjljEkWpIxR+BMOuqKTYUFhAYtfg1R5xkixqX7&#13;&#10;ymo0ptmr1a4FSh54Pa2BJmedplWDEPMQJYBPzLQjAcjljTBsYJGvS49hgEdqxqCdXabgZw8wbo7H&#13;&#10;aXVlAUgApl9wQRezCJo5k0QGIgQLMn3KZr94kXgr/RTmviNELsYVPO/BAlPCIcGqtVoByjyBq7Nc&#13;&#10;ypA0C2ydfVnmZllJePTCRIcFa1ZOC0qYpJizZezT5J6rhwjoME+eyRXCY94YN+OQKlnSQpacTSa2&#13;&#10;u5+Cpwnq1Q7Hw2b0w1HyKgQfuF2DoBKCpHUo6gpYjD1OyHnljPGIFGAxOBC3BlxrJBjERA3KBKQo&#13;&#10;VcYDSGFwzuTJAcShu/WFlMbq29x9zIoi+tA2MVCJk6CcAjquwUfbSA7soo0lEUmSG429X0SgOeAx&#13;&#10;n6a7szFVx0ZCzAtgI+KyCPPatHuQoOQAR6yg/nF9QxxyzNZhyHCmGDh3HYb2uKns6pHgNgJsbUgO&#13;&#10;YKmcSNwkGtMUyYxXdSckiFwMq863FaarD852yzKEnGJKQcnksHYwky5hREG0ieAcJwFkzLmnJFiX&#13;&#10;rAeUsKAdNasmXKvQtsf+6hbsMeHKWB0J8YtPHkAoqPAG+BhJCg5BwaA3S6ABIpxnGQXE2hgpp1y8&#13;&#10;nz4YhdpFkTc2QT0qiBnBWZh9tuPdOKWAZsgLLpwJHIlRf1CvWwi7rvfBeuet80wCdx4ThSkjnbNF&#13;&#10;HInITQD4//qf/+/budvtDz8u9/v0X3bFMYvVb6AnM3VyFU/JXiogQ4pEkvrdnzDGWS7SOqOkdYjN&#13;&#10;ywtcu5GoXcXddFt0+nxslyX4lJ+vdzt4olkAcXvMGauud10XG5kCBbSiBQ+JFUT1C54TlKA67Pt1&#13;&#10;pvXmpaw0WklpUQ+stCkSRgtT7zJanL5+zXxMOcwOQgXjrPLaFzJU0qL0GcHAtqwD16kTjy3hEY9v&#13;&#10;Nw3wnbLBrQynmSuYsJriSjU3Wdu0t+tdQEQrHqCpD21E4Dq+iyBquHUyksRyWAS2/LisTVt762Tw&#13;&#10;85TjHLEGrUbmCXq3rkv/Uh+X/sygGWFh/IKA1FOC3GVu19QCE/WPv/ePnwrK2Ga3L6i/4PnH7bVW&#13;&#10;tNyhW98bk6qm7We7RC8OGwHnMmACGUF5XnuoCYwQMIODJZw+Pz19xb7+di2bzWANrKUcoVmWYDXI&#13;&#10;LY3l9XQrXvbu+xAhDgAWBD7kxCloU9ajNXiAnBMIjoX7jI6BcVw3G7gL0VozUs7yvx6mYW5lYeHB&#13;&#10;j+fsYTtR75ekr5bTmOIMgRmtQ7IsdNxsDmXgpA8f8DuvchVjQGzTFFdM1zhpf94OhAsOlD+juMva&#13;&#10;YVBKOc3RAdN1UUJKBmNVgtjrMnGe1wN1m+2hG9cvL4RgJFh2U3ft8+4+bNqNS0jqrs0b3dvFgs/F&#13;&#10;poCUMZ8ViTEWQtpQ3F8gqcXJXPehghtW5vTX3/7rPG+kSJxmTrkhRVYLi107ZqC+LvNIE985G31Z&#13;&#10;UKiGE17IdNw3W6bXb/LwP97e3isqQsPVvMYMs102L7Ao592u3NQMAUXA7uWwJUF3H30h8TzfAK2Z&#13;&#10;M4Dm18lX1M834I3BMCGhvBOT7hfTBcnZnTKAjRo4I7MK9fb5ev8vvJQZgkAt/eUyA0MxU4sjVTjU&#13;&#10;WfDK2Wz709P70MnNTpngreNSlm3tF7SYk2B5dPhpN8xaGOxiTX7aIovkfcWI6j9++ZfevdGdSit0&#13;&#10;s+tvIyfZPHTbfQk0diNIJqIEDseDzj0uGz3a3EuVVn/9YQLKN08vbH/TPzjIiGHvfop9+pR9Gv0S&#13;&#10;0Tknec3L5cn4e0QE9NMtZyXEHyUsmC8/+MgA2zxsbVhFiDZMt+FtbcQGx5zm3Ile6ux5c6R7ckYX&#13;&#10;vWaMWwemPPyhephGLUSb3Jm2goZ1R2Fi2xHLmEzO8ff7reFVXraSSnZdCKMnNeT76vb7st0ezewy&#13;&#10;NG/2h2U5//HPDzI5G1AU+RDQxuP7MloYEuVpvvCseTsNpI7zIn0WUxvy9Vrj/5DmFa9TUbbReEmY&#13;&#10;HwfmGm0Sy8qisMQyPHl89/HxCDNzcYY+PEowNzZWGOM5rhwDhUpQ+JI+7rfUq/n8vVZtt1BWFp4D&#13;&#10;ZhAqoEuu0/Px8KD1ClJgUXzcTd5mkMO49JBwkdW53ESz2gZ/DKcsr+l0QYLPQW+yENgThUgyDKel&#13;&#10;3j6+vn4/vuw0TvsGaxMoyXabB22DtT428fRuEcTd9dKq49l+yIR+2R9HlTMXMIW7YzXf0mlccNWS&#13;&#10;ewIyrdYNk3pM+e/DWO92AUY0VOEUcpLdP875Hi62Ol1GZ1xGE9Rww1vaSgUpkAWURZGgBbTciyWc&#13;&#10;g19K+ie1hn76ff9EEcGQc+Ih0hIjtNm0i+g/01/0oCkS5CjKPpp+UXJTTndI4sufP/9+f2eaI5W2&#13;&#10;uCYyOIAFLu5XRbSnDymHWZGKKc4PTUOsjUiM3VI9bmPNnHHmbDhDu9329vFeHA5WgbgS9lhdruc8&#13;&#10;Q/XTDnyYRevjy3MPUMlNbtEDqOhWnk1G8oJkpXBvNlrCCI5b3pRK948v7bJwrZfieJhBPGS42rHh&#13;&#10;PnJS3qCM07JMqnyQQamgmZpo5Vf+stc2NNsj6vwyvKbEr4Pb0zVAGUOgg3c0JzEM51NePIjnL1Qk&#13;&#10;waPnXiOaNXk399musd5pYwklOCG/hg2vkKDvH1+xBQ/1No3OAwSJX0KXCf73UwBabzjrw+bcdZvN&#13;&#10;5u5vMu1EAZ4/Z+vvHa2q7q0rUVHV0a/WBrp6NlqdSErUA8mktjElxjOUs3zwxwJnuNcwA3AmTXm2&#13;&#10;Bt5M++WPJgALP56qXy7n72q9Rfiw3m6iYmIj8wgVDRKFQynOb2v9dNxst73/sfclAOTt0pkVbhsB&#13;&#10;Urzf7xg91Y1eIfzPv3/nBrf7OisRQsoviRVVtX/I/OLCYz/psm5t8GgTEbaX6+9tDTY//0/9suZl&#13;&#10;SexHNxuYbQgzKwh6dWrxwzhXvGA0b/NNz5bb4IpNLQtWRwlx0m4NGWoz0nXXuZ/XEC63U1EdXt/m&#13;&#10;KbpNbGTFFdIoClfBRGF+bUUb7tcOJRTDsY0DYHz/0xdLKTN2VdqG4IMvOD5f3lvafh9eAyHDahqI&#13;&#10;NHKcZd1NlSzlIpuMmlP4DBApcMo53rT6AwFz/fmZvJ+um395lhDHbjG8HYOzCci63NaUgzCOA4J8&#13;&#10;cqLmGVlMCCOddVHuEGtWc6c7FFXY4IYCdYV6VV6p+Mdqa6OPMcK1xAVGTFiITbhzustkOQ0zUGtW&#13;&#10;PmoebE2gn49sGxdHCKFEaN1Pw/mwX/jhJ5eIN6QQniQHgq0KESkttvv30ysIcbnPddua5KtVgS8/&#13;&#10;5QIXwCdJ5/MdW7ovXtJRbabw5fF5WTMNunpbaD/laAdIhkGSLOJLLV2oM1FX5ET728W65AEBjzn9&#13;&#10;9e38YexDXv56eWtFGfuZYkb5nMHMdqA6FN+uX/csr31adoLRsmK7kll6PPgYF2NCRDTrlfYl37QY&#13;&#10;OFBFpT43zTl5XBvEXYse//7j49iUyAyTNcXnT0WOdgUiHK2CY8m6uSt4XnL89dd/WOjfp4EXxevb&#13;&#10;/VgyT8Rp7X7r39qC//LlyCmeu9H5MJpMlpvVfuXZQ0Iwq4vhoyfuKWvE4nu7JNQZyfDjcbMKuduE&#13;&#10;y7VXqz+WX1xc6hYtSBl69ZGphTxuN/amYZnNOEnD9fXMjEwDG1+IhxYz34a946Zp+Di+49E+yPrm&#13;&#10;ux4vn46PAjyj6NTUibaFdqmqfFxgF7xxEUF6b9H262CB0litRX8gD3UprV3/4X4v4N4lQFT2ePgU&#13;&#10;EAEiu10+IO1kpA2SX81cczoN+n5bt9vQoRByZMinJd7a583kJnilHALERP30YC7TBQ0P250A6KTc&#13;&#10;MqvmuFMw+EgwiUWNyMTa+unj9TVnAsaH8jMDSSjNbgmk/rfX0wcvmjJR3+vp3JM8nzw4L3NguDAR&#13;&#10;MWAXK7Ds3TScr1X9MgzEpPTp58LEhaKi3Pt0uzUmAPpYFrvg/LqMhIuYuATC9Ousu5enn9Wis/pY&#13;&#10;A2AX3+THkF9OTgcd0hQt4TEvuCxu9zkr6Ia+7Or99+7HC+X9OOxfjpECIzcSIarXYImgAEUMPEBZ&#13;&#10;lWWZGq9PBzne54wWy00nXJGwcIeITVN2KuJeIy8eCv99gXucFzVEZM/q/j4IwhFyHofFr0Vd1pXA&#13;&#10;FBOPc1QtNYLYJ7Niu3LezMa2h4f5431zaLoZAHFM+FyUubvYX+pfAOlWO5oERg/69cKobtvG3nrq&#13;&#10;S4x8RA5PgfyUQyqHwYuKzhftFFCzmfHtqaZaDW3z1KtgJ809rChYaW50MjpCuMueigBQkVU6Rqj7&#13;&#10;p+fnZAFMnHIWkEdWobwIdt1XuZMxy7O1X0pa3o2xiVFBUnQBGED4sDpPMLY4E/U6+pbiExpyWdvB&#13;&#10;nR1GwJKIH4vDQj42EGbTCvPMx2idK8rShu4/bH6664Hs8kjI5w2/DQuWDf5P/+5fo/CkMKXIc7PP&#13;&#10;2nxiV4arBzNjT23H8eLw7Od5nZx62T4up4kZGpAMsOasdjZwd0/emIVG+CxzCVhwVMwBY/19swHH&#13;&#10;R+ZiNs0aJLWtY1zOwRwuy9QDvXZJk0uCUhZPNuq5bizhhXXi6WS0ZjaLeM7N52VdRA2BN3ztGI6E&#13;&#10;E7pZj+OfcC9cOC8BGIA+ZhdzmShfel2n+jGNNfxPi7X0QJ/aUNM89xr1zKo5Z2m3x5iY+gbNqowP&#13;&#10;+Njl87NQjI1wvCwq0YxTytXkLAhBcsF4pd8nkcvBryVTBl64qLzecdVtMmiMn9dkE2R8M3WIEV1s&#13;&#10;iozwSrAtJbc4QcbGyTfPj0ta9SDtuYDa1zliDjyJ+tUfsSMtYqmGi7nmObPrvPHLf3138vjJZlXf&#13;&#10;G4Z4UW8vTkH+jPP269tHDhkwTjRENoGFgqc0QU2PZWoDo0NzgHFtxXMMtfLZ+HpO0yq/XgeQ5XwL&#13;&#10;u1FDmBijc/CYWpZ5gZfMzx/qhJ+2yJmdL5b3iQWBZoDKd5wUUguiSFLn5Bz3Acx0Q+RGJcCFwGTs&#13;&#10;boeno3Uu1M1Te5A2DMNHWdTR9j//vH8bCrZZYpaEwHaaAdB1Q/XamzkdH5+HZfVHvlygzvhUQ9to&#13;&#10;+YOOX/uwgcTLvlfJY83qrMs22GxJd3cjjfWiQlFU+c7+OgO4baD5CBiBqIEbZssf/1IN5/dPsp13&#13;&#10;pSP4dfw4p+mnp+2wXoos5miKirSSiuSh7bCoggH75nBGAUza5Qm/NHOZUfI7wGT1ZbHh+v0kZ8Cf&#13;&#10;xZMqEQDfv397wsWvC8GsnLWl8y34/H6flWP+8IoQFqlZkhekUOoi6N3kFdJL2QbPrq+Tb1+2DqBp&#13;&#10;TPCiiA3erlO+UiozAYbzr4jk1JUSHqHbI5gqcihFVkhy8ttiWAXMKFOAcODTOqz1Dueq5M7JZJWJ&#13;&#10;T3/adtMN0ri4F+W7jIgyijcbP25B8H1yyobXnGRFOsIPa2EmK+bJ8LxF/Vhp6t0uBJgDT8ffp4gT&#13;&#10;YsQRa0qrepMhI8vtvAQnluwFJZFer99oV3FOsoOc+rWqvmDE369vUxAviog8Y229wIW8HWzyI7vi&#13;&#10;HzjgrbNUut8ckU4yWNfFesSWL37SvDuP8TANAuElGRmFRx5iSvKiM/9sN41btK/YYfPl27h8B0Gq&#13;&#10;jYl3EKPWbh+IZj4kApJ4bsk0LDludDP+tTrcp1dSRU54F2CMIWrz1Xlnm2kcoBn7yjQbdGyAXdbs&#13;&#10;8LwEzSsAPK7TkNxJoFmjp8tCQgO6bNkY4GJcQuplzggCq86VU++i8xdyzO+lqk7XYFZkGDYFtOd4&#13;&#10;afVIOx5aezKhi63da/VxDVpwe9jG+UafDq/difKMg6j8kFJAefZSSzPaMEAUrg3zxt4BsDFscszu&#13;&#10;pjvb90OULoWM0J2iNDwOGvCmnoCtrpMxF9nGdHnQ+iJkMu4WJLBvdr9/XqyB5w/E0+DGfIG5lEYn&#13;&#10;kR0baiwiqaovlLjVkscKMqmXMLxft9tWCrqpzr+li5k6PuvUbBnP5nn2xiYOVB3prrgpdfyMWvmy&#13;&#10;axrq3BypfNwM0oyjeQyzul5KhPPhTIfcrl1Worg+HES23K91Vqs5G1/nl3KbxWT5fhwdCkUaw8f6&#13;&#10;O89hTEt9Nv/d38nYekV8AAAgAElEQVQur8rvt4vxyZzefmzyY1dnNFjUd8T4ianRDkEG/QDu3wLS&#13;&#10;lAV+ugwmkJOyJOuLUI4prVy4LrL23OTl9Vuvd43kHAvCG97cadLwcpnx7gGwr5HmXPw03b/mO99B&#13;&#10;+puFEkQBXp9y+0hXNybzRnf0qMA3cqc2BE2pQz9OLN/lLTlpJczpbxjOQOiwiHNaGr2GBpv0kafg&#13;&#10;IxxBKmK4JmP8qvIwTuxL4Hrz5MbX7fSJTiQt8E6R1xFeFKr+wjhBYHHTdwVgRumVj6gYKg08A77B&#13;&#10;RROzl1bOy6iw/nF0vywlL6RmAatJf2koigeev/fw0F/2RYtIRQDaNWS/QZnppvFOGRz7leRVMH3V&#13;&#10;1JHDFbQT6obVGBM3tavq5t6raK6rFnWzUeMiUCBhnf00ANW2re2y3MfaLg/VU0j/365YW+UwcYjR&#13;&#10;NTFCZ7jJqGbFWMOUUGBzbxKWHTNNwNg5M4MJUsPXw594ArzBlFhYRJHc+w0JFMNjxR73+etkDaEf&#13;&#10;yiRFmcu6v13xH4n527+9PPD+/huUYLl8lJgyiFdbRw6su3LSdW9wtnGyRiD9iVOszSaXoslzabx0&#13;&#10;K13hwodcF1o3t/X+JEc+K7nyuCF2TXnjywPB6BlXKaKiaXboTYp6PnVFrNiRsnNZuqpnZ3cNh61s&#13;&#10;W2/Vj7nNXAEHP/Dx1gDqrHp5eXETmFpHNplWCD2LepszHgpXHuhBW29IGvyqNHYOHKvDipL1JRL8&#13;&#10;7fT9r5NuCvl27SUub/fCDPrzl0d0yQf/HabEKen+Zi6NhtDL5Ci84AykRuRAnUjpMGcsby8A+igy&#13;&#10;ZqT+EUgJM5RneF9cpq8u2vl8p/8O1WfjzbQ9FMj4uH/ofvxoQxh9Tn8a6jx7/28/5Oan3Xb3zx9v&#13;&#10;P4lqEIvPeAdI1iXFKVLUXW2e2Fc9EVKqMRaE/vj7P2tMzGK43CSSdFjkDgQUusng8pO43vsNzfdu&#13;&#10;xf/Qs1wU/+d5vJfupcFucdDRFVxuH99bLv192b2UH+KKs3Q9f3RZlYPm+fApJ+Ut2YIU2RiJRduw&#13;&#10;ekVl8+VX/Xc4bbzPmdw6ND5yHqKfsFulZzDzC9LeXu7fmoZqcy0X17+nsnhEovyn+s6pW6l5dUNL&#13;&#10;H1mG3eLhHIqwv5tuKR2PfJk7LIqPFaCZyW9OeiPgmqft/fXt2Oy8BM//frfc55YcDczTp4b29POw&#13;&#10;o4RR3YyXITlFmhd7Xw/NZk131+1yQkgyd+0/v5zG7qMhW96Q0nteNO+9X6PTb0rER+6Ob+q25Hyu&#13;&#10;i0qp20cs5KNW0FpXbgWnjNmEqUrNYxCebHx56Xjn93D7Nr0NH/a53GUWoMDuG2Z5kRcv3cc3xpmZ&#13;&#10;rZ94yYWjTxFv7ssbS5XIsINzJUnpypjJSFgGt+/jm4dd2Tj2kcl0Jq6zogfcApDCAmu5e5Z/vijX&#13;&#10;Zekn3JRX3VJ2qGQ/wA05bNi29P/tcPwDWiau1oRP3ymNkNrR5bI54O04zrGA9Hv/+WXTXy5BWylh&#13;&#10;HO2WHH7zH2vQZb4Lo0h/jHFOH77/Rs7/HstD/CvCqywu4SPomrg/1CGZ6FiJ6fj7674QpMJWJwhy&#13;&#10;B1y52d6HYRpuJR89m0QO4RsR6BGi8mRdL7X69poZybsc/MnBs4E1CU8cpOz961smiyV+9Pc1cbum&#13;&#10;jwTtsz4kqFy90FgJiDhdm427hsVk3cpvwUHwB8KEtDe7gAGcDIkG05AhNPYU5HUPEURTuHXH/W5x&#13;&#10;NlVWMzoRXvHT2cpNAzb5ZNJDWDXlxJvFgUX9fsEuer0OlUm0cK6w0FepUybI6qE/O8DqjFK73KhJ&#13;&#10;KdacVDaQleYxGey75Yo3XHEGEJphagrqIzNX8LrcNx5XdkhP2X7EsPJcD6AZ/gJ2wmY2tra3EBQg&#13;&#10;XdbyFtkhqrPhGwF3JJ+Os/MyO2o65W88qMBFYYvrofgcrc44BtPkrKd3s9HEzvcDfTxf70gKPN39&#13;&#10;YMCKi7qClylJewIXQNC0ZjHRTBR69m47caArlB5qiEMUAMcxq7sPjNISNanqDX9AlGpiti95o/QS&#13;&#10;11mYWm08pLbI1DnyA8p2eSrBzcYfI0WIFx5aqMXaUiGH9Yb/9//1/0TRyoRgAjJCKKBnEAcGYFTI&#13;&#10;TXEp0E5KpLEvnpoQggGKNjh0Qgql7TQtNywfQgCBkinNqndM2xQwTGDTNosHY4ja4RaZiiZsZp8V&#13;&#10;kle8AIz5vMqZIAHiweqscABhhiNQzHhlV0Sg1ACt8xIQADSLZqWoZIjlTEzg0nV+dBOXGoA9JoBL&#13;&#10;hDAAYKKEAChBTB+hR2UKDFofrvcVMYZd4rmJzjOaO+d0xMpaijGmiFMKeYoMcOoN3hybDXGhJKU3&#13;&#10;StslzK5thQvh8fmnaehJJrVNTbtdzY0RYhEKgmZcRuAD8hln0dtVKxUNDCmKCjhPnGUZTslTRI3V&#13;&#10;BKqFuUSZN0FihJF3yaANR6nxLhaZhDCy7d5Ev2gViTusmodw5dTfrh4alEPi+qqspmUGEWpj8RBR&#13;&#10;ia3QZjQYgBQg0LQqsqX34y1mRyjRRvKkxvcCsZxRCqRRJEL1JP/werpMznAa1+QDwmiy681ACkmO&#13;&#10;wrpKwR1kDtMY44vYr7Mu5WZTVdNoptHdjYKWxFKekGVCxqCW22x6Tx5rp9dhGAgRMNCqEFM/WyL4&#13;&#10;akjiNOWBVVWdDfMgKTdugc5HZyvKrSc5J9fp5gCkmEJPOBCLCRgolOKm2F+XaTG+LjJo1YRBU2yi&#13;&#10;XmKYzAhTYrLYeeBhxLzMgoBB2zXoEtEm0nSbUAMpo5CwGuynaSQURyQXZdp2p51TymoXggByI5Yu&#13;&#10;7GjlFSWxuHc3hlDZFJ1bq4iV884DymrVXwVGwWpOsA+IE44iAgwgw5OCGJUORQBcU2a+x6wkyaX5&#13;&#10;ujb5XnXKay8yCRGRgKxa4SLHKcWQyrIiDqRUpOgvt+9sLw0sfTCMgYA9icvq5mGBlGtnY1UelnGl&#13;&#10;2q3Bdl4hyJapA4lYG4yHgBqeifvYRROqusRZwqNpIkYeq0mFuoKJZiyLK1ygEkQoPWIUH6qDW8dM&#13;&#10;otkOCi7Jh2BMm0uCGJctAiLQ1OtLUmAntiYSiIDg1HuDiHeLqmUZiLl/3IAQgIo4Gh8BYSSYCECV&#13;&#10;tmINmq1n74RH3OKcLmpdztatjFEuNnhxylgL3dKvjlJZVCZpMi+2t0GFxME8npHMWL7D8w1xx1Lc&#13;&#10;8AwRoAKmUGBA7F0DQlVyovV4xad5cSQj3vY+ZAJFv6Yk5MiSNVWRtRVf9WxxyNDmfDsDHIfp3uYV&#13;&#10;gwwjHjRlOAEejB62VVEn+eN09ZFRiG3sCSbBg3nnNo9smjozrwf24LNYy4K5ADOEV1jXZQReEAqw&#13;&#10;RET6lWq7UOLt2nGb2qy264SgX2IK3lDGVbeClRkIUo0zgscoAUcB2gxtb/eTC1jwzXA+Oe6VnpNm&#13;&#10;itiEXPS6tDKrS8IIZ2zG2I5jLgSDaIz+p2x3unWrD4fHZokeScmTywnORMaZNO83uw8YQtWNIgJr&#13;&#10;lVlGCt3LY6vMbK0jAnCOWtkIUnCXcJ0XZWGsMwh94oWe14zz/noaoo0kzHqGyRCJLfSwXzFEHgMT&#13;&#10;TS6wLNopGJBVSwSXHxdIMMwEzJEexybLoxqNx8A5SekSJxjmQtSF3CYAI08whVJ7j6sUAYPEwWy1&#13;&#10;CwWgLOTJKYwISbTNKkmyKm+dmjKeWCVi1NGuDCOEstWHPG/9tWuk8MoHb2i+2TXFbRmmZMTHmkAE&#13;&#10;OG2L4FUUQvbjBw0UiQQss4PlDS88X6MfgUWBp4oZ4ihlluMEAI0Y17zdfLaLXheNKCiznBJCOAMl&#13;&#10;4hOqGAe5KSGGYD3uio6gsATBC72aLOAka2Os8Xg1y7RaHOlxFV5S7c3nX577eaCLDcGKmiEGKzkp&#13;&#10;AwCrArT78uHeL6Rt7a3znGiZAEfEjJ6QCIW76QVCAIwFy0P+SVIKMb13d1GmQMxoJgtxtilShN1p&#13;&#10;YiK6WVNWWI/6+6UmFECwOdbeaSZoU0sWTNWW1lhKMhVVIXnZPPhQajuE9eCMl5wro2guMRQGmtPX&#13;&#10;G8Ck2W0TYcJpaHTGcXKku192m/3tOtYP++A7Dw124LaosqlpXqxaxyC1c8M8xTxDJsiUSoyCCR4B&#13;&#10;EIFkdZYTNStBZUrXjaA6wkQKXGd1WSkVrCdcJZtDbKK9aVG2hAkCeVZJzgyluVZ4MhYyvGozzUOB&#13;&#10;mXHxU7nPEVWCm9FQQzBh2AWzGuR8UcHl1vkInUt5Zu9zhCgyDrp1FM7UJR+N2nyunNfzOAlGOW+s&#13;&#10;8igSzTQGrQkWAmOMKx9aq42FKMQVOoI9YysYg4/Ag+i99RJLt65JK06tLkoKqLvbmvlVpIF6jDYd&#13;&#10;NKWkJPil03KfOQ8joM9UJgpRBFmWTbAnmMDV27AmWaaAnI5r1yeClnVlhMoAsXOYEUBxzUXQMaNc&#13;&#10;pGK1HkgU4LpolyoEvNm3mzRRuBVu9dinYNf3j3vTboGbh6SQ8zL4GjIbENQJuMh2ef3Ek9eUoABH&#13;&#10;mjEX1m2zXd7Xus4IBRyD5ABaHTfBMJWUZNrDSRnImywIkUAFBUsJwYSgYFm0wPsEEUV5VjT5MvWU&#13;&#10;gpQkz8U49wACQjxJnCTJygwVmLDt968dK2GRMRvHiAcbrOPI6tDQWidFA17HtcJ4zgqzON2pTVko&#13;&#10;KiHEapppkdKaQsJVtRscCGHw1lYO+wYjHLyyAuJKbp1xGIEjTx0cPYFZuS2MAG2RCCPATevSsLyl&#13;&#10;PCHWh75iXM+jqHh0wfhx91DrxcQEFz1RzoATEHpjJmdXsxpJ8qjMHboEqEeiH83+IWHulQ+L83lB&#13;&#10;SPBo0aRAy9llRTGqwdPQUvFxOWdlTnmKQhRCxNXewL2oivPpvdn+AW9QRjBUrlPLOkGUhNNo38S7&#13;&#10;CjDFRsqRgQ2czfghinxcb/s6h8aweVEmaRiyTR2cJyh6kixBwvD97unb95OjmYuSUJagGUGy3eKC&#13;&#10;qiuql0lFGkRCBcKkQIqpSYPM34YRc4rzrEycb+oUI2bEJOO9wcSgtDRki3qfaIpFiHpiOIW0piQ/&#13;&#10;lQ/T9ZrcOomeukQgKCizq3LYwIIiXnV+5G2GCdRryGsRIdgeHtQyYSxykklEx/E9r55pSvsqW30f&#13;&#10;Eww2EQ/+7fp7UebRhTSax0+fgYtBr/hYPDRbjkj/eiLOKAcwY4QEJHJAASSIExkcEKWIMcwaFMti&#13;&#10;kEObghhvTRkdqwpsk/I2XC4X+cAYZEWVA0SDna+3XpTEJEWmqEL0yXiog5DeYbfEVuZ5u1/UgCVz&#13;&#10;aGEoDyTSguYrxoIgzDAWFHuMGM0Fcw4BgLNq8THRMH1cvVUQ+gzGIJCyM+Y4JU1gsjbuM9zp1QcE&#13;&#10;A8sjvQ0DTCAXwiFBZgdJtMQ64bgJ3npE7RQMQ8kPY1UXhDDicCmLmamGFC4GFwCjyFELOF6UDTQj&#13;&#10;kmo9kw3xLkfWh/uAKdxUKEZroINNnoInDNalQFkiWT4sljhPCzHbGHFZ4lyaLBPIxpFon8pi7aZk&#13;&#10;AoB6moHSPMJo9eQlswySyNZhRCAUGRu93WebJcTEmYx+mTsCkxbEmpUQapShc8xlrtcVEhJB6vsx&#13;&#10;QCdzjv/1f/s/iA3mNHKBhAeWpm+3cx4l3VUgR6REcMi2O2l4/Nq/tvXmnx9/D5lplp8wfgPQ7B/b&#13;&#10;H0NTUDH4cfuHEve5XC2GtG3b+6QMZqjZaKWf04rNEpb7WJQE43W9ejc4HOdOZ9vNkDRDgySCJL90&#13;&#10;Ypp1tLi/9rBtywKcbgOiDdGDjxWOcDjd6N4alBnsJLUF/5M2U1mTPMdZYe73FcLG+wB/ToOeTtc7&#13;&#10;z7cpwk+ffxIhWfeWi3q8m8fnZ1tlFGOekF51IOPs1h/3C3aDbP/l9PsPpDVbQEx2DYOw+W39KmR1&#13;&#10;v66Pnz/dulsE0FkHRViGmdTlkqKfFgedbLm+TVVezGa+6j4D+Vuvas4zmAJW/X3gkr5fX39+fDgl&#13;&#10;c+57lHCuBlFyUonezuuYl7n8eP2K80JRYLynhNGGHt5vcZ5+5fzg13wvj388FPZuIAs+kcSJQPZN&#13;&#10;FU/FJZ4P7GGeJs6yPIjTxyVoOV2g/OM4vgFJ1EOLj+x4On3b77789m1qG3D/G4ySin357cd/zut2&#13;&#10;Wkzo1pfNzxqY7MBLEJPNNYQXrZoi6//L+6Y6OIUXdTEGNvWLobDlm9ew/j/Dj2Ox28pkBt/K46/+&#13;&#10;WmOwrsZbUgr28f7x49sbrBo2Dvv6eZs/f+iEuVqmEUSfjM4KQWMsIZstn/1FVnLTPJ4vNw4F0Ahg&#13;&#10;SvlQ8Pr+qmUlQJFHNVO3vrpEtVJTN64dXAvMqtfzePhU/Ppv/2xeDmfXH1l2nu/m/Xb0eQ7i4X94&#13;&#10;mVfz++u5nArMEKCQbR6DchFBC6LA8vXW5fvsPL1xV8uV2wUTWCSgDo+7MSyLcanv59XmYgPy7WeJ&#13;&#10;cs6KLL90Q12XyafT94+HT384f7tSTyiq0IYJAtI6Z6pdcrUrDkxlDDKk4TTPtJQBsfd//CMvClFs&#13;&#10;Pj8f5nm+3/rYr4sRMgOyinGTzWuZklbTZZ5PD0/1sHSLriD4QXH569/OT8eXT7W8mgXuNl45YByC&#13;&#10;1Fo/asUrbJzBDB/kfnZ9yjQ7pZ/lTs96s9n9TlMarQD5699PZoMLGBDwkpHh7cJoxNQXZSEfcq+1&#13;&#10;wIwjP0zpcpmSI5fl/vLHR2LI9R/n8uWRYhRcgMBsdxUD5PL9sjmSfgmyaqbZpJsiraSItXJLiv3v&#13;&#10;+vXw02Olhv5Ds+Y4AVmZiXKTZcKZsM6hSGIJqj4WtWhSXk2rYiL9qTqigFEEgQPKVsw3onoR7luz&#13;&#10;y9W1X97Om097SDYZzbvTpUJ7B6PF1qXrP/7t68OXP52WuCUAtnX0S8bBcHW/8M9tU53O7wLo2SvQ&#13;&#10;5voan18OPplvb78LiDkvP751Px3/GsybFRPDUPVLiQuRtXm59+Oy4hMlcp2D/2tKvlv7oUZ5GnN6&#13;&#10;QHDVdF7mjKHFyZzZRb98/oNxYJxUCEUh1KZiFQcMiPntWtcZRiFt9hkhmDA42YfNXyesl0LZ65Da&#13;&#10;nyO0EOr7d7u4CaICx/rLl/1leeuGe8WeXeOj10Bp8JauccIQZoR+g1OrMcPUzcZIEr5dV+9hlk1+&#13;&#10;SJwzUeRItxghSO79XDmC/0wkwHWkx7qkmCY7c+Kt7yhjetWdVQ2DZgkAyEKp1zDfbh0l3Ja8ehsk&#13;&#10;58MyVnmb9ijx5BF4qcV1vKvov4imU7ba1jYppUcfgCVisCQIPJ37crPJ9g3KoJ3mMGuJo/Mw54xi&#13;&#10;OCNF/dgUh+7qLfLHh7oqCvx9/AiQAmwmjYqtYKEoZOJozsUDb7dlKwDpT8N9nAgyj4+Fp5DBUDLc&#13;&#10;9+bhpy/dsF5O418Oh+GjywvZbMT7m/Juchykiv1RZd3UY072YhoXKWRazQ/mtqjAOcqpAaqkrcqv&#13;&#10;Zjqn+ZAfJ7H+/e0fzGeTdBLyPW0H5rqP2Vl3fH4u86zMiXEuQGyg2az0oW3upPvSVsGNDNqvBPxc&#13;&#10;fFnnVU1rDnj79HS+zlXzWWwV0ZVf3OMo/+nuZZsR4V9/XPaY0JK+rycUA7TfeLn/9WN43LbXr1P7&#13;&#10;8ukaLe+slmHNXHc6iUKLYiP4TobShIhE+N7/Vo1Vc9yGEOqqTHyMOJJC9g6S0ieDf9r+MpnX8aOv&#13;&#10;28OsYy7jz8XTbPvjL1tJq2W5PR4rZlxnrxjx/q4t8hiFccTrUlExJPVz9C45LSs6azgOVkvzl92f&#13;&#10;Z60mvQReNHrKBOEM3F81hpZgebuvMGc2vUfsuCbF7nHUFrBc+0GtQuTZtPR8f/iDrMC68OA5y5e4&#13;&#10;SFL2Jx3ztRA5ijgHo/WTg1LHvPPDp4fne7e6QGU/r0XCC9yTwwCMXcO23I1xLUu3rnAdUMQA5CIk&#13;&#10;U2SUO78pn9V9rLLiY1QVKo/y8M/zP9fbFNSaltGk/nH/qLX//PILYbNKrKwlgIbxXJ2+Emg8ze/0&#13;&#10;AkKCFvfDJac7GOlwmft86M9ECMCgardtZ3QuC9gUFSVujvf3JfPJV5nk9Pb2Y1vvClE3Uu4KEeH0&#13;&#10;DQJ9UfQKVPw+0WgqqQeZmshS9OPcZM3VLCIrbYTtrGLCRV4MekWHgE2qA12x1xDDQK5v/eHYIsD+&#13;&#10;8NOXjDKhVgbwfRxeLyeOZdC+knmxFqqmAeuyBv2SDJ8kZUZ5fmdTQdys/+Of/0yiOvVuGKZcRg1c&#13;&#10;y1kZPPU8yzfj7U4RRMcKyaHMZPQub9P1fqs2eTDpk3ielu7hZe+tBcoz7cL9PtbpIX529/Exb3qY&#13;&#10;tvWKoL6H0XpLOR2n4afHP6OAqnojyubq53nsnV0Zh0yJCRujtdIKBjV1xmmsgCtfNqd31Z3dy+fN&#13;&#10;Yi9PnyvlX/P8ONBELaEznMwNJyQ454u/NzsBODMgugUcHqw2cVHZlpAgGSvu99VKiV2/zusBsX+m&#13;&#10;tzor+m8DhmG9Bggio6AKt24HmKz0ythp+s0uh5fP6+U1AlgAhJbZpiw7cjWPxs7tpp3nWRYYEFsi&#13;&#10;fl/mEC1njdP+4dg+HrZlBk4fumISW3Wm4LYYiGVV7rLs5HiICAPKzHA7ZqWY/ZTHPXnM67x+KHib&#13;&#10;485RISLF2t5BkaXVCY/hzzx610j58YaKP+D+/QJGByou7JbCfNc8ni7/L2z3ZpoyFG8Zr+//XcA1&#13;&#10;wLI80qSUsGlnfDxsPU7/+P03iRlGYQg2NsXOSgSLFAko23b7edVDtWE/5qWJWVmQ9+9/aw7txRNe&#13;&#10;M50m7Pntn1OyYEDDblfe14m3m2JIv51/y6titKtFduo7mOZticIsyjtRXNMnsqVYmyFAtfZ8/v1S&#13;&#10;ZQQhbbYKLQFZ15LM5RRU6j7ZkDa7f18SirvXU4Q5LX1e1f/4/Y1hMF1dUjauyx//dPy4o2NTuOEj&#13;&#10;laDgLYzQ+yX7d08ZlRmUxeCvKKDg9oW8aOPsMp860rm2ZlE2+8MRRNUlN+sVEAJWKGqhtf7rn/4y&#13;&#10;hFB8fEwk3hmoVu/jM4yZLPpv79+kkE+fnixX0MV50fdu3bdsHEeawawh2ViK4zZAY9w4JBoUeNk+&#13;&#10;3t67oq3WYM9qqsrFTpxVghakvCMrgLURQ3Es6bW/w4yJNcw6sLJZnQNl+CI3w3itd41Yl4U5mpF8&#13;&#10;U+vxhBBFuCDqje1fCtGowUgV95++vP34Xubybs3BiDnOVvryIO//eG/rJhY9xEWYF77GfEOGwQQT&#13;&#10;jDZ4Q5ePK6Y8z9usQV6gt8s7BPm7XQhJn477G9DLCKiyO0CT9IcaepJwk/feVYXMOLr9+J3saCTy&#13;&#10;3K21BzaHLmVt88t8urWWK9+Rwqb7egvk2B6WfgJ4XVYGwa7Z0W6aysddfqzN1dAEKU4o2Ftw83V1&#13;&#10;mDiEiJlKybvTx7ov/LBKkXllX/Dm3J8gYUgWehjq445yBJLF/8t//Fcx2s0c52PrChM8kIYXEi9a&#13;&#10;B4PcTAWeUD/qxfFUeMQOZVVEWFfzbISG2U3Bn2wUQiAfuUNQmiTIEjXJOQULCB4ax4i7GAdkDfkO&#13;&#10;DuHj9la9HCaaWpd0eElqbaGtkXzHQYP4/xMEH0u3ZQeCkJd32559zO/uzUylSlJ1NUQQAWMCHgDm&#13;&#10;RMCEEc/KsOnuqK6SlMrrfnPctssbvu8IPvhqJUNYkjrl1zMeBCXL69Yij2OpEugL9jswmV7WRaco&#13;&#10;DXNxH7vrRP23reLDvOnqNJ9f3cNDT6U3ZXsA63L7Qhe6hnhzINS7bf1dbAXq4tc8vrAxKsUfVdoX&#13;&#10;t+sFAMhmlQJcIRTQtE1H205IxmEI1I5iZU0FCr3MTO0zNslGlltzbkS73RNCh4OfZ2rwLzU0qHZ3&#13;&#10;UkNbEW9SBfoKqp2oQvrBCKhxXncPwDqSA90mXJFCMEqh5soJ9rwuzHk3TT3BK+K2qndbAZkbh+c5&#13;&#10;+9vLnIAvoAi0ZY2BNRULzdCPkwN/uVwB5+sSUkEIU3xwHS13qY6r26d7qj5198v3vvKzKGh/HarY&#13;&#10;WbPDDxRZQs6M7u+dshyMxmQSDxtwxngXBJLVoY3ZC5zduAcKzfSDSElyOPVVZfXA5/NrhRqVdoj5&#13;&#10;72LsGCWyI/m+M8M0vBz2nApYeYBvzlL49n65DW1FYOgBn6uKsOrt9VJHkmBiiA5sMwA0VR1T4uPM&#13;&#10;095EGdvDLhp/cXtVUQTdqMSxTRAT8qk/5EgsrbNLH0fiCoAQVCgzAu71w/4mYDX8Wt3AOm1YoOr4&#13;&#10;IepmnWjc3Z5w8MvrUYFpsZX0CBEIKikm0k4b0AYB3ntMIkPpKeyhGmIt7sRKcIN4vEdzy7kOFW+C&#13;&#10;0aZp+wI22rOwJxTStGmI0JbS5sICwRL8PW3PQb2Rj6djs8cwwCAfOrrjtUdnEmLxBAXLfqEvYS7w&#13;&#10;avnDAmD1FRizr158qpYsNi9q1EIaK4WOhwzs9UfgnHiV7mK3XK+kbx4rclD22jSUrMvPlZq2TcCA&#13;&#10;zKIH2VzxjZLvDPzsxo2jJen2p+PDR7XtiV6NhCSV7BkxnOO3tBrpZpp9xdjoshhaUtFFPKrltzPP&#13;&#10;RSnc8TpMFmpkH2o3fdWXfJD/pGVGh1jia0/PYPcroglmrVi8uFcAu2yzTbiXVG+bgMDXCokQI13H&#13;&#10;2GB5BLTp9h6w9SGH6YuqInEPF/8lQhqBaJIEgUEhLvpqYoHxTvpm/+c/gq/6/J2+jjfXQMJfL3m1&#13;&#10;TLbv+x6/uDEeVOsI2tZr7Rt85nAPv0O3sDs/JWd4Xz+lEXchrW/M3vFPx/8ong4RjzvJ4/Xy1jFz&#13;&#10;YwR3MYFMnnW+efQVcraTh6ywrsMfLnMP20rsTaaWVoBjA4CV2AZ0oyw0lYT4/e3LmokXfaFvt8ak&#13;&#10;kFkQMTVw3y82wMw5fO8oitvY0vKP9I2JWAPE9fR1+t6AOn/w/QlrSRnwAwuv30od8J6e/KD5fTpI&#13;&#10;XhOkf1LNXmYIrUuVeYjVjClEGNFzSWoguMNW1ozq93uLCIXx/qVGEKUwp88sfWUoB4/ud88WfPNc&#13;&#10;rbAqJttSLPCPa/deAOkhGBbj9+L2pa4JrsAJiYbUWmTbI8p4c8t8AYDy5SummCLgv0LHmJ2sDVnK&#13;&#10;ZofQPoHc75F3mW0AACAASURBVCowLT8/tCksBpPpfhddbyX/WTXf69q7bEePK8lRpS3UJjhOzTm7&#13;&#10;FaV0kj95mBgDg24+5O3BJh2ELmevav2x3KeUiWCfWJldmJAq6Q2w6mwLfHpW5v5Ypz38WDxdeVgS&#13;&#10;cfjAkHxsC0OGlzlU8jVeqpdK5tqzevWEVT8fpKGHbkv3JGc1NX9D56Y5okUlaK/z+Kd/+lPQyIHQ&#13;&#10;gRDe/v6Iq8CFdPcjnO1WbddXGiBNsLvGcU+tAEmxqE+3BeokW/A2jvvoXMOJqxdVPlRDRz270tZL&#13;&#10;aqm88o+H1nDnq61gBQzmMVvJMvshnHjxvtoPT+Yfa3lKJq5uW2yjRgMA6Isy6r2QgiB0F2bAMBc6&#13;&#10;7fesDfI/6w/QgDldl4/duADCdmKn+7MEC7ZzHMfRl2dQcfUkadLf83tAcJ1tOUcf6MdSCDp87o/T&#13;&#10;5V0wC1Df80Qo3B2lWcBrPckuc5aWPPZu/uNj/06r/MYNJSuDbakwR8sCS+qnxzW1KRBEuVTH5SHt&#13;&#10;etzMfJzW10eOumnJdzFpiJGjPLVnc5vnCMTmmbPLR2yAj3tePi1g9etVrJn1bXhMqTEWHdCDKN+x&#13;&#10;A8hRWInN4KqRS7wJ2YiaJqRBEQOqJ+/xs2oX4M3CVTN7EAFHJi5wm+sg5o+s0gdekK0wFaDJYEj0&#13;&#10;8mfUkIyiducPp1qYBVBmTB/T2/7lp6/XqZYtWTGVHA4E5aMrV1gwL9VaE27u6tSsgpVryuFzcR19&#13;&#10;n+MEWyoYcIXIzD3IftdWVSXAYoIwS7VGDfrZUWzLEE7NCzZkZytYwzZy7jByeEEVQgsvCeu1cfCM&#13;&#10;iMUWNcksHMXGWFpI1YOWznYIXu/X2wFZv12+fLcn+HfT4b5XfUvXy4G10om/Aq38nbHmvhBRyb7Z&#13;&#10;2zWvG6D8r3TixbvZ6NcmPGH209NhK+JQisNo5FQu+9R+tD1GdFvsYGh9/ebRJm+qfnJEFkF8vjVv&#13;&#10;pBbWkhkB2J4TRoko4PhSLg4a2klG87fl6abrF9OAAgutJ4BLmCmqpo8lTkkr84s9josnu4fdO7aq&#13;&#10;xIwjZI/hYXdUSd1nUpUpNDvEh7mGpMFim10BdeVebPWFVcIw0CPcU9YWMPMmwa81LxmEMDgx1wbO&#13;&#10;W7OcbtpJy0guZiUIPvU/4yS34A+CJOirl1oSEpnaKbQD/seHFfwYDRfqZHfrz7K5ff/aqhahg81s&#13;&#10;DKADy2TG6OfhUVXGl1ESyt6u9w7VjnpEs6s54TSnabt/eR1T+8uw+jmzTOvdHgMfRiisJZ5dj1YX&#13;&#10;m6JUPmGDheOxxpbf1vMWpwRodbMazdXPghBjwNHMN6Pf0ZyNlWPa5fBBIvclw0FmQz9+ssgB8p6o&#13;&#10;xIUBSUkG5ZF+bM0J7A6HFTux8YbMaMpbfVnXHrN9QRrj0lOOWm6bydB4MahQsJ8/wIVRllfMix0a&#13;&#10;Ct32uT1EaKt6CD6GRJ8mcP/kfW2HpYCyzxstK3UhvIWXJoHHuNLwwmQ2hLhuKLP7a7eEOqmKzW+T&#13;&#10;qB4LPmmb6E/UYlMfWxN+IjRjKEBCDAD33mOPoV3pv280ISLpHgd0t35K2TOZIWklr2uLYOFQ5IuL&#13;&#10;6Os173vpjU0xWfDYeg1n21HhK3y/RYohU+waCoMyA8hrdant45WD65ZDdpAxTAgElORFJ9yqVzvH&#13;&#10;xE9dP/kcPI5pVJ2rO+eKbMMxbOPQl+3jtI1QSlmg/WCs2z9Fh9rS3wQC6U61Y1Mou/+gJELsTvAS&#13;&#10;50wzaHFlsZqSgxoe4u41OwRh26vNnos+MiliXg2FEBEeU+NCgvpOR8r55X38cXpCWxGFmo+zDYgr&#13;&#10;xRtSet+6/TTeffJXyCZ/U4oRAOdcAnZERoL1sFFA+00HdW7fmCQNIwO259PLE1KUK95wr8eXIWfo&#13;&#10;P+YPhkW4t4KKAmmBkjGbovJZegdkjgO7pj6YuxPoCtb+WxtSvDmbD82Dg4vXoc2qEf0tSZZTvgt6&#13;&#10;N5lY4DGnLneifUvRQEpweDI5lzbrxQzNEPxKkUNbAKTQmltcmmj31QnPrl3LmXDAetG9dGfDh9pH&#13;&#10;68q2iJTNgBV2eD5Jjz3Ws0tB4P/5f/jf9E0rvk+ZOmin+11WeF447ylSoXnGe959bS06CDZgFAIO&#13;&#10;RpbsYnmLUgrqx1ub2LHa35bLzV4zx3TxHeWfm9ZNCpZ4fFDyGhYZu93wt9++/tLy/k+P9/O0XYOs&#13;&#10;/amBRfHXQFuKaHs/DnQ0d77FXFVBNW+L6Q4xsOyVOKz+E92DbCd7XTa44lUONUIpxox2ZKrWg4Y3&#13;&#10;fCENF41EK4mT55xTwcmiYDcEUhm+Vcdf/bJ8EtQLOJ4DKFZy29zExa6k5af/+FKmv70nwrmiSXpT&#13;&#10;RUFDU0Kn/h6MV1Cz1RJksYi0up7zvsA7+Hs3HFGu0ChCKbTFLm4/4szFg7CHNp+Hx0NI4OM8Hfxf&#13;&#10;RLHRgVXnjMOjXFoSaWRbYPvdfryOUs6wOgSXOW6GhQFAAEXNIC3e82aiNdj0vFZscfD9hz79UXgW&#13;&#10;SdbMzITWqP9nONGHtd1cOZ2ipDqu7GngrK5BrV72/m46Pce4ejkkeDG1rOuqEe/FUoPx4csH7JN2&#13;&#10;kfl8kIfX4ctnoJd1fZdHaaGaaL4Wg0AxAFsSzvH6x0/DjJZLWHtEkD8wybSb0YkDJUNOt7cbzBT9&#13;&#10;Ty8h3u3bb3Nz4OvJT5KUdNj9NMO0iCA/qr/8Qc2TY/wxgkjZL+Vj/aNo/3P6cnufTsdHN9sUAUg6&#13;&#10;+BuUPgsaG6heWvqWdTuYBoy1UyBw6UHeuCpPGJ5/rH3zRw7iJG2BYFdJt2ZPnOg4q1EkFE7LVgLv&#13;&#10;+334l/liaokzuz80/8tfP25f/HZ8r9GvdPMgJr7bwY8fbn/onXt/kH/5ch3jrp9NzLePDEOKrk+n&#13;&#10;9y1RmvaNH9Y//Obubb+7jx850uwB0Ome7tjUu6f99+vXIF+8vzxX1SNAZ7n7Q1W34PD+75s7PJ2/&#13;&#10;/IMAjvx1nFawQmrUvr+jLMPiw2ifuv718jGoAQcwsa98hszHBgBDoYBs4LUv8KKAQCxeI2IHRRoC&#13;&#10;MUHI7c55CyvIP4K9OQYgI5mbhd2GS6qjUmW554efrZ5vNZHScbr+p4dOXa7vcEQV71p1NCX3SlQg&#13;&#10;Pij0+sZPXXsbp8J4oB1tH3yT6WcyfweX103A3a7sa6QgKyN41/r8q/wLTxwkVMJ0/1yjLZOPWEsg&#13;&#10;URFRm9GEj/e2U3VNnV7qV1qykX0eRbMJW1j1/nWOcTPj9vTwqRr/drnHZdNIse9u6UDAJjzBCpYc&#13;&#10;1wLI8OXqCXOhMUKS593j9hEbtHuuHm/5bSZx/6z6vizvdyIT4DEIqxKswo7pDKfyD7eWyA7q8Xf3&#13;&#10;KkitKGUh2+o3dwN22hhBJOWm7GBZhwGlZHHcTlV9eb/n3ZZEnPz9aag8ihGf9w8uO+lFFCU/yxa+&#13;&#10;3j+rorbx7PPhJbsUBavqERTZ/nj7/od//vz6oSf7b1akScRkTqSmb9NS3Zoe73acw7hu2B9Sz1J+&#13;&#10;etxdPDp24f1jBHx/qN180ZKrmwDMTOr54UdyP6PW4gCKZ7zA9SsNx5zw7Pweg+yRYmBdvx3ZYYo3&#13;&#10;8gkNsd7w+QOMP/ISF06f0I/pbQO+iVJyuE5LU1XH23+rd2ICfqbNrw0POpoJstr7S8+K7JH83cEB&#13;&#10;QvPxlZ+/afXY4TMhdhYk4RtXSAl1zPrNVZ+ent6+/Nvxn/+o9Tg0WPh1VS/k+leGkvOOVplb84zp&#13;&#10;itfZE6wKGcB85zw1DiWyw9WDF9vN6Hd2RJOLuK6+zh/KE6fB8+NzMaXp5IWQzeboC205/QHLrv0O&#13;&#10;t0P5CcTAwTZ4sVC/wHKFCCTql+2zgLvxm8/cRBQ381BV/99vf+vaHkPOefOK4p0H/8jWD/K+XGmQ&#13;&#10;2zeHaAb3CGYb53nHENpYvPt2KpF53Pj9f78r5mTEhKOEZvgb23q+MoCILW8QpgN7my4RhPr7ylme&#13;&#10;9Bnxl3yal1rLfz6QL1x9Dnq2Zc61NG9b9BQ88Z8XEbaSNxjopPIe523pMvh+XI+s83rsRLGy4BRq&#13;&#10;hMoyOYt4w3FD90u8WDh5iEQfZcf1CLf0XD0VfLBliQmq9tTHvSSJly2PFryj0oKlW3B7+qVX7vWj&#13;&#10;ugWYyTyHn09/wk6qfyI63Z8/tdbB397+UUm6Y4QjGJ7J5TzXeOfvYS/9MPRbCQhcuq1//f29pVwM&#13;&#10;v/z++kMIGX4gHb40/NDSx3nbZCk8ZKSXdpXyoX+9fOz6A2piYtXvc4AsiMv3KPwqc+mZOB1/vE4w&#13;&#10;ts/dlfRVMYtdJnTqjSZorLuBbu43SJC3aaz+vtPHCChtVN5Jb/2p6eqMAT2hsun1S7PEID7FQrbN&#13;&#10;1H5Ww5/N+VLZ6eR2/0lstLhD8g3r4rg+MWmkqPIASah6PM3jp1O33Qzx1dDv4Cx/+Hf9YMncO4U8&#13;&#10;Qo+Z+PP3p53y9wul/m6dyXyJste5e6mcXtJ8v5t0hCmtH1P79Ij0fd2WAF0SRr8f27YR4tXRnP4q&#13;&#10;hWBBAv3Lou7IhGZNSxVonQHVoP70oGyp0ShzmVy3rxd3P/3SZ5MM8wD7BAMbX4yzQMUq6JP0jpgb&#13;&#10;cZ+Mmi8YWzoMzzfPjgin6TZ++fKCX3hdfTVv6YWCInOOx1bmaazYHtlFlvtS/sNGV4/ktOIU76+v&#13;&#10;S3s4WTCL3ef7qktMVUX+vixSHFBug7UdwA3FEITHK5nFyFs+N0cEqIi4cnEfufWs5S1FiUKIH46N&#13;&#10;VOv7bVPdr7vy0KJ/RzO65yWRIPp/yc6LbfLzDP1RpUgD60QEwK+8at8EhkPda/mPmh/NN7VjZdrn&#13;&#10;j8u9RHXfl/fX2BxleyjZwquJHIg4bwj+eUliITKp33582EjZhguh8Pnv1G5We2DZn7NUHivL+cnB&#13;&#10;8V9fX6phhW8/zpeX0/P8euEPObhIK/y+XmsB/5FD0ygzXXnh28f109OLDuAS3mmB4R4cfuJz/vX0&#13;&#10;iQewTJUfbgKUI64maV5g32K5bIRuZ9moD2t58wSjd45qy9X3LPZUdox3mBriwyxyhrcl5VEqaVJe&#13;&#10;K3EfzwiZOF99apvGpZxqVMkr41TO3y9oQ/XpAcK6Vnub36GKdd0K1iH08QAecTKwmlcVmFpvy9ge&#13;&#10;H3Wcl/Sn1dcv8p634jx+v/qOmzQp6wtULZ7b7f2/PDXPFR5u4KsiwkMf66k2imHIavxexLqMEMF5&#13;&#10;vBOlduTJzO7QP07ut1P9uQFSb37tAGlzoNch73j6t8/PlS0OGP/SguW+Rs9iIPO6oFj5WZFhud1N&#13;&#10;dETH5ah+iY6ALPnyd2Y/V6CGHpYY+ufMK7EYkJ7BUgxTPKQXK0xCqK6kfXJP6TRfPzhJb80kZtGf&#13;&#10;9h5ZVlp9H8+v5z+z5xEZ0RCPVrusrGoQFquBQq1u8ZUgtMTbvGSeNXUfax60aUiBYbkx9bkSusQZ&#13;&#10;pHxWlUIsgfB6QSzPy6MgjwSYW3EKV+maKppn8zYG0//ya1sLqssCotlxD8eYtHygk7ge9VMdM9mc&#13;&#10;ne/4119u2l1X2+0Olrpcm6/+348QuEses1lVSXqqDrCwrWjNd3+k2Od40dfPlLQ8y7ylFq0wvERX&#13;&#10;huG0Vy9xROVOCikBNVCl0X6rGD2eHrYNpNAxEoAntyVE2EJi3sromfuuIAu/96daDYMVME54Su4f&#13;&#10;8xeRYXg9GOSv1fRnPZh1JBFPkB3agWXL83rpUA1+0gydoakBjEk2Ne1leG+qjrCCYyq+gyBBT4hP&#13;&#10;3+T0kqLEESTr1E0ITCWwuNmz8LjTV8cXuBC763iN0y7npMGxV8v5dS7p8PwH7YAx+BJdvN/aQ18d&#13;&#10;u6YtGwlzTVBwM8Lee8lFctsheNzS0Ep0sXNYM8AEcfx//o//zw7Jx253gVcIPYGg4gKBYypLCGm+&#13;&#10;G+jht/dZElUc0JK4cTvSVueQHMModXsZHVzjBCWQbSNg2xAEANDOartQhd9v7zukyMPDj2+/tzUu&#13;&#10;JDuTgs4N79poDa4BJrVgDhQ/AzOCBMqDPC6ueMi6mgCaUY4xbIRJuxZWSco4F6nth3VdMMWIUucD&#13;&#10;SDhulFCQMfry+o0Jvt8dcgqkIErhfFkEZiHO1gKSMgzR70jhWan6ft0GxarTA8rg+v3SZRDA9DhU&#13;&#10;Xt97XklC7agrEdpIaC6wFGBKLIExBElhGewfD8vkmqqLOHoTkIalhZzUp+NeLxeMUfKC8bpu6nAe&#13;&#10;QQu030oJUfrL67o7/JLdirph1hpKGeIWRlQimudNIj3NHhfkRxPSPDvjPGCOwAAZ4Lu6c1pzmhrF&#13;&#10;uOK5pPl9ZjBDkqw7ZxOTibgl10mvNi2LI9lt5gIpYV0bcA7zJUl6i04wP6g+xWyj7g7d3etq3+mQ&#13;&#10;ske0F/unpy2Mg3o0IXAuaFt61FWCmW31pKaYsgAkrn8sZtG3tiYJErCACsKeY1ERvViZWTSAtFJs&#13;&#10;VqKUQDrfJggDCCuG4R4WY3K0IKMcxrlp1bfpynbql18+f9w/DrJ2BCrGjnVTPCGcFZDn6Uoyhh77&#13;&#10;sMISUoTZbwwTv8ACbQB41VbIkO3WoQatgBKyhDRNBhNlMKQQEQZo8dOqQR1BE2lqLv/61/2jsnkp&#13;&#10;mZk+ogwGVRXAtNlAAYzw9983rhhCGRRWtQBh8P71S/fYRQwZp/d5lUXBHifnKiGKEJ2qgfU13ZeS&#13;&#10;tXGQ1NGtp665jx/NsfYIFj8tevbFtp+rm74cnoa9En2/B7kQjFPNggkYU8JpAhtElim6+Bmd5BHu&#13;&#10;KSawYHoEwacQCGgUhs5qkzGx3qFWzm6GssjiEwRMdlzsO9Vu07w/HMu8ORxoFsBASI0AbfKMi9Zt&#13;&#10;mbZhtbCqT4rTQlmEGMWyJm3CtujZJ2zgVUnGAHRrTPdpM2uAhd/4sO+xKHoLhC4Z58PTQTJ0vYzr&#13;&#10;tNa0pTVfnVaOIYNSWW8I3ratrdRJDt5aBss5bbvuIaCIKMKZ5Rqvt4kH0FRoaE/LfRsXDzras2rI&#13;&#10;PAugAAoAmQKpC7apAGQ4wXBbMc05k+tdUzZnVMZlzvuCLUo5fv94q2XfNTw5wHDj3Qp19HFRLZJc&#13;&#10;toq4cFOJmuhjNg5oJiXtZcpg2D8Y4pColCTb5VofnvW6jtcR744S5oBBdeqTzvpyqdpKRxdGnARG&#13;&#10;HuKAkRCUJmMNpOV6NtXwYCAydpa4oilu9yvlQyfEse9JWnEO6Qx71gnuHPUBme5QE9YgKlP08+XD&#13;&#10;CrJXKBUEKDf35eXnv+gQANfB5mm0foneGWsnSUQyWbL9bz/eC+HGFXGwWNJIImZUgjZiYGMiIcGW&#13;&#10;KdVx2LTtzq5j01Xd0KcJGMKHYQhBS1CfTcBNEyHZplF0PeByF0HRJeS82VQfRZlTEUU9dgBwlye1&#13;&#10;281FtC5IXN0vWjAXRmnd2hzkdJ2PjM7XKyPsfbvWgIVEXGYMFOhw0DDUZLLFO+9NrIiqefFhM0aT&#13;&#10;DGHMh+NxM7Sv1fX2MTy2HONC8316jUkDQs8/1tPxAWLismO0hJbgrpKLmszVoHkNIty0FG0GhAsO&#13;&#10;3I1T4SOhktbDrkTjtuW4/8O2Wms9mqYtIxawtDTfxprzsgWSCaTCA5Bh2R0HDL067Ce91Lx25oqJ&#13;&#10;+PY2J43Gy8IgRwQlGRFuiWgLpT7ocYoMik999/Z+RzWfnSaoVIg6m2930zBul5XwLmN+TWvPDpIy&#13;&#10;YNKG3puqkayCoKZcSlFTWW+eAEdKzjknCpnV1m6e0rp/6nOJwWycVHXTFZjfrq+KIgFQpdSXH99i&#13;&#10;SBzy5bKhRFPeGI5uHiOFpMjAC1QIE7QZzzDy62zZSku3LIuo+KjPgqj1Yux33TXSWZsIzYaf89y1&#13;&#10;J+NzV5jj7uvtDBpFQkAbYIoZnCjGiARW4cMOYEADLN+nH6xO3s+McSZUIigX1rZ7fQ1LCaDQkjKh&#13;&#10;sO1PEfpaQRmwvq+n3WDsBvqAIkmuHPqHNEdOBeF8ydcVw4DZ8PiAmY/3NQabnQWVUhHraYQgLSAE&#13;&#10;oF3SDeaXVbMaY4mcjZmQAoOqpLVr5ExAiBGENnAl3q4fbbuH0qW8Jq+PQuKs1m3BPN/WNTUQ8RzW&#13;&#10;uabq+FhHv7KQYEKQSEyqOkDGjggKUTW9ygbeaNUXvv/cDkTFQiMsWYe1KC4OO+biw+nRWh+jD1S2&#13;&#10;JMTCN4+n9QqYw4ALtbeWlARC9K+ri9qtJjAqMQIQY46InTXRHrQqxyAhxbD1dvObw6D9fv9WENar&#13;&#10;buQOciIJKE7zzeUqUYKbqiGrZRUSDX7VwNqZUR5cjAmM9x/QA5LlsprdsccwdYoKFk/7F1DKpq8Z&#13;&#10;k5xcX1fG3injehmlwNRDyFvtt/6xXe6eP7bXxXiWqdXYh2xdwm5KZTE3iI2P/O3HuXgnJd1kxjrP&#13;&#10;sy4JV4eeCFwpJJ3/zQQuhGKIZzkbT6ka2v39NmUCnU3RB4TIMjkuxEZ8Sfph6JM3PaHihGNMQRPv&#13;&#10;jbFRcMGktN4XHBABXJBO7BTGwHkFC4FygYbXQjGst29SZV8W44IicrE6VuTh88/Xy8JpF0MMHqXs&#13;&#10;f/n1U7xGoHrkfNYaMEFjts7hBhTPOKs267CgRX8UArYU143Rmi7aupxrwj2OiZYUuOgpimlH5HIN&#13;&#10;DCe32J3aA2oWNzsQF6f15h/7vQ4W1SwrBwkOIcpuOAIKS2Gi2g2nbT1zxG/fzkDAWKCsFKvE17db&#13;&#10;3ahv3/9WUQb7Zr1tImFEaVi1LyGhImRn7TaoHXYgLXjFpQCL3B23rY2WkzhrBQHYPQ7n9SIhOHze&#13;&#10;z958LGcwcJoyrYjLcd4iRTDbtZek41Iy4pxZGbXOA4k9TFDbm4MuFZ7Q+f4mFGES5jXwpr6PVtZH&#13;&#10;6zZCigv589Nnp51EhRGAUITANFAqW3a8mYoPxZq8YVB7EgCM3hup2G9//W+qGSJj1FpGpN6Cn7KJ&#13;&#10;PzCh5/NdEYhcwaxUFVMoM9m9ffm9heieblw1vKpkYkQBUKJ2G8f9tt5CMF2vDLYctDHaqqUc17BV&#13;&#10;WAqsqn85Pt23NTDmkhtUYxfTIU43GvBKMSdAAJaJ6qfplmmSgm7bWA/Vdt5Ev0NCmhjj+c4pARnM&#13;&#10;50kApHYFJ4gdjZa6om1xrMaZDji7fYt/fFs6TqFND/UujCJlWAjOBA+EZJA2YwSn3rkMwo/zlUrm&#13;&#10;LNqfOigi7lrksXUTAE4nCIsJ9p5xxJ6l5CHByYCUEIEIZI91iHsGsFciCamO/FNLdoLCQwPzEnng&#13;&#10;2ersYtNILjmTMlWtrKBkAHtsUIaEuei8mwnA+92jvsxl0Sk5DGEN8Ps0E5oRytqVaJcIIuWEWhIK&#13;&#10;uk5bQcSsmmaCE2li44CBeqJhRS6ep4kVSWnLqGQUhjA7xCChEUQipUNK1XibNEmcV+Ikh+jzNM6z&#13;&#10;T87F5XyDGwYSU5gVxQHmYGlhOCXXSKSYFA2nDcL/xx/+bxozJ2BtFg5zckEQHsMB461RvdtASXm/&#13;&#10;+2W+LAqJ9MtQRodvfimmgu3uUEERXRQB3ha3YcrgJGBeEaHv57Nqkwm2P5zSdTZV3zWMU7fi3Oea&#13;&#10;I/l8/Oy+/n4Tvd2WUyfeY6n0Efoq0QjWULByAf30UutoCcykONof4gq1NrWsMzpDWDuteVubYOzm&#13;&#10;OVA51xTE2WxQItk1KBaOyHqZVYO2iy8+yw6mSLP3ICS3I2QAOWCOhs89+zauNGHiYAvI8TkmP0e3&#13;&#10;uJsmEamiELyu//rOGUWMi0CLSlyRjAJ1OKRCIN2W1TVJBK4WPtWrm1FdEUZMwRWwTQIlprAD8b3M&#13;&#10;BcRKMHoUDH6aN0js14+MLChLAi1jh9xRJhGXxX3RRta4PrAdFtOPNRAq8c23pOaY2m2rebON330O&#13;&#10;DidFsXS4IMdbQrDO97Jr+lWttzvq+mMIpSKYyXvAmLS7u912OEbJnOIU3dNbTiBYqGeYSSMABREM&#13;&#10;u4FuKQAkCtzsUryPgle+HsVMUSlOGzc8Qh0OhVlbrhQKDvYdz1AdUQvMIpHnncAbun+slA5ArJ3x&#13;&#10;6/1NdseAoKL5oHCpwwYoLpwltkT9iNDbNrq+YgTxBjPJ8k2vtNSETN/eKe6IQkowvd4LIfQOqoqn&#13;&#10;5ICseo5TjGlheFe09QgRJuKDrJgjYEwf4zupj0J2h+Pza5hCiBUuPYy37PiejOCm5mexfIU80ZZa&#13;&#10;JldmeQEypvNYhkHVVeN04PmQQXh83I1LcPRKcu4gdW08n+cEMRU9DiHSCHIiEFmKi/bcAwVOkz0D&#13;&#10;rJrmhcAR2RKIT20OzhAQTFxxBUkdcK9UX8HNwISMMxmVtNtRF1e9bnYVHdxVFIiCO2IVi7+vMXhB&#13;&#10;6wm9gyK+fZtcRbm7LsbxYRCI3pDhPZ38uI9oyc55wvChWG2dk01X6Q3t+rQkaklub/ZHhYkqCCbA&#13;&#10;cJVuo59uSfKQCS2YKsRvaeaSuuyk2NG9ZQjxiIjnD5QBQUtT09cMWFzLmJ2QtbbB6GCz3pBgx+bR&#13;&#10;30BikcFMHZO09/YjPB6bw4CDqYNKTu8kG6sk5LDZTXGZNzeqgkwQMfLsrWXBpgXUZBfy+3xyFB2k&#13;&#10;mVadYf301G7u/71eal4zU6AtXKWQiCus6W4FQuvT0lh6L6JreNcGnWucl5uNniJiH6oqgY03GG+Z&#13;&#10;ssC6CN+AEeH5p6OOC/D1BX5U9W5awwbvX97PNKU9kRtl27I9HB7/9Xz9Q7PLAv12+4ZL+8+nw22b&#13;&#10;EyX5FkBb00iRIxdvGLSpZM5sKU9rTJbD3UPjfpslKte377Aa8ugkDg3eqgaj96HnfanPuQJIgNXN&#13;&#10;OVVzDMvt8vNxMA0l65wg0j4IVDvAZ2361s0W76ohzqnwzIBVtNpGt2rKB4WoQqRBD9f7chseDptx&#13;&#10;xCrVds4lQQs5KT1Fd8lr3FiOuaRCAHFKi4YzuNy/262tTw+F4TVsnAhX0Bbyr4UjBMfVFdqyegVa&#13;&#10;auxvYO2ggD39/e1HxAP8+kpgHR3lYqb3HakBPqAOtbXfYohC1rDxRdeYqgz4nots0XoPuiWb9SBB&#13;&#10;xduwLCCMdV01qqGZIVZiAdHWJNp6xwPRFDBPtlxsiTYAQnTHpIow6qQDW3Gr7nrDH9IzzY/AkeN/&#13;&#10;1/9kiRla6wAAIABJREFUbZ5my3te5ZGwFpCd12+TjSD6Yq2bGGOyYPSEcuYduEU5EQKsuUzZlRCL&#13;&#10;7PaAY1lL1Urot7kk1dXruD5SBHDjQR+968B+2Zbu1KgG3vzwfr87GPYKXd9SzZomh/cSoKCF4Ap7&#13;&#10;aWgIGCBVqDU/TETMM5RaoTQlENtF18/57fuH30AEqq+Gt9uYuEhaOBt2wy4mF2antTvsn6NHW7mX&#13;&#10;YElKNqvv335vdjVWqMqJwwZiqIPJwYEFPx8/08zrZ7hcP346nDQqXXty2OuwJmBHU3aVZMmrz+TE&#13;&#10;/pRgJhXe9DR/rIfmpVoIRKEw7ihNV0Qf6lAg4AJf1tKhs9Owr2WAL7u9z3FN1ut71fIM42r/Lc6d&#13;&#10;Y95UhrNQoqdc5kIMyiipt7cbNdIrhgoa+j7D+LGEWsGnljBLcQDOW8TBWAd2cykg64DcMMAICRS5&#13;&#10;9YfTYrRqxXa70eIOu06WshJOp8gozMUt2AGUXAo1KkjxiMPh+XBdS7dTIfjz7d710BnYdw1Xklkv&#13;&#10;GnndJmhLaMYS/U40FdQSf97cuLjz6ekPN7ngFNHitF4Q3giKKGUUOePt9eb/SVaXGwSYRpgr7iwZ&#13;&#10;Lagie1TzaOhN9lzFmPt2SmGM/gXQzWPOmTaLgZTaZXEo4ObxGREMMe1mgyuwLyXthnaF6Po+d+2w&#13;&#10;q7qrfqtkjxOgARG7/e12PjS9H/XrZXw6PNBIfGrxAxSUkRQzUEpCt041w+qy5Z948pEiiefZgy0i&#13;&#10;c9Z1f6QY0RygdomVCQTGwF5wYEuqKKhEhCk4h8y21TV0FBGQt/tIVeJY6e328DywDVi8s0Cv8cbY&#13;&#10;/tt6r/r9efv6iQuaQdhs/1J/G/2up4Tp64hVpkqxdidHquvYTtPGAlkq0FQEmdmvYWwOFKWHjn78&#13;&#10;w7RPp2izwsrjtGikpGokRaQljG92tqIcSLZ6xjS1GqzHabnFuLbGn3fyuFkLBb3cf+yGVkqeAsrT&#13;&#10;RlOuKQab6X5+mczc1hXw8+OJJKRXexH7RxYZEsQzXpiYR5cMrmWrnYUkvV9/SF2vLtGcdoqvEILN&#13;&#10;xZQ9m5hpl814WHb7jqdxDnEKJaU2wxgRTAL1Btu+RFKIqTTTZTHPrPEbAcAemkO2BfcBQkwr3j/s&#13;&#10;M8BxXB1OsUHfb3/vmo4Actvs3qYCicfUzWshAZqiIk8tAhFFlJNAyXJIXNUmYDE87nlEdUKjzTho&#13;&#10;ongR9PJt6YaGJZzuGwknXa8p21bxs944z1FfHfkLp0ZnU+2rFuV7cKZYUEXNoZ3uHvgU2WXeGoZE&#13;&#10;tA3wl48RohJACoeDkrQwmClqHXm1edHuSXXDXmGWVzc1lAPWhci0ZSFdSwkM8entZqMnZhUCYpbM&#13;&#10;qvdEpY9rlbg7VYAn1bEUjnSn21YFZ3Ipg6gdQhvK5DI7lyGu0uTVwUlZxwR3kJhgtZ6rSjwU/DXa&#13;&#10;HaHb71/pH4Wsnz3IAxTrcgE4I47tihV17a7SbnESXX/Xu2NzW165U+Wp8RCY6Pn7MqVA2t7rWwmo&#13;&#10;Q6KLkHqGTsQsIVlCFFydE4qxrqYgQA5whdGtBC4zJq6Eek2rn2tWhbtvqUrNPa9ApZ0rASmyZcsr&#13;&#10;4n2N05z0DwQ+9ZhA7XvWTBdRkK/7PkPUkrJu2oWCiScgmpRwv286fKj+eF7ePrbv3ydXJ9jUdF4u&#13;&#10;oGoZ8s9HzkVTVoA4wVLa+waxRCXWEqpNTC+oqWDY3kFR4FXkBcAygjwe+eDfHQBbKlDV8n6/e45s&#13;&#10;RaJdqHGybt6XBXIxdFXX4nWyKFZq8sOeBO+d9sCYoBQooVUSQTyc6gJL1/dkY+NiYyG0RZWXHEoC&#13;&#10;GbgUPhQR9UvPRRZrSHrLtyXUrBoGCqD5biNIabFG1d0SmLHfs4HIUg/zQDurrdGG9k8K0wbC6ORa&#13;&#10;tprTZDaTw6pZ3zUNR4u7dKzKPAZm8P/+v/5fH3EdKdLLHEITSHNLlMOFi7JRzf8gmyspe0vD0uaQ&#13;&#10;73Oz2R5klyFjR+66+3919ud/N56AKGisbc6hQA2oly2tEGEtTjJw56HJhqS5x+344x8BsEqnTPsx&#13;&#10;7HYB22/nLxIVQwrfs+PsCMTGTU/PzTvL9PtGc8PhMdjRAp8Y2yLtwD5fdZ5DK8JpwsGl+vEBvef8&#13;&#10;xCqMXoQct3tAYXaWNl2GWedCW+4K4dZ7ENi+8qtlmRcfAHHjrn0KylPIfxp+d5q/W4D4Fv3+8DPB&#13;&#10;RDF81iNofyE0I3+5AGK4oxN4WKryAMT0vERiRR3evnRNjSpcNkWZX7xZQaaLUdEVHf2YM7/xxwaD&#13;&#10;DEJAcD/TC+5BGDo4HnaKdTL4Vkc96zzyutCObtGVnDftNQR9tVdQzj22NOvl/KeH7hsKKKIG8Wfe&#13;&#10;zT/s16eYSSalLG8JP+40BTToFCmmdn/Ed3M+dZ+2e4FOhngnS8tTyde3z6v426dCUYWvdKBCAshS&#13;&#10;PFP36I3FYFGEbpMbWNsmVa679ZfvdiISF+Q+324cgNHG3OAWh23RgPTazPauvUAj8qZqol9zoHYs&#13;&#10;8S+czIU2tYs365JksFN8m9GqFmJAH6vUrBurOFYH2EQUzlxcdEh+E716u5nq+KtokpsvU4nw8UAW&#13;&#10;mzcBUyI+20Qvht5W9Ig0rxmV+G7fg+jX5EFVTzBlABsoFOXf//FVjVsgGhg+vuGs+5xAv+vG4XXI&#13;&#10;v6K+HqMG2ZwSb7j4cX3t8YOXq6AAJmskQBRfPybIQ1VJ6zSW6A5eTgkqKJEv3QS/k4+MRUQV3FYb&#13;&#10;Y1QCxL8r2tI06ut/TVlm1GHOfUoCZ0pbmB0ti/9aZ1xBTT0J0+K9h6CIgwGbYSzBf3p6ADU7b3AB&#13;&#10;1T3JeqwjcDblIBgKUjKe4DqgWsFjjXmV/eyuDdqxkFhMeJ+V+zPYwksjZwTlFvHX+9Z2i8a7WpV0&#13;&#10;l2zPEXBqfS/fSDPi7afpvLRcStmuxnsfJFRrKnjCL/ARDCaFPyxvV+aX2YtrG4zzeM3lASQQaMYD&#13;&#10;WhxVlxK/B3sU3B3zFO0Ks9JVVKRwNmebE6RpQ3qjrLXKzrhsQtXX+hXPThgrNoL9TyJb743gq3Ox&#13;&#10;KRd3+8NOPr1DoeQr3s4InroXiIsxl+DI06fPZlyeH57AKhj+/wmCb2VblsRArKlV6S2PuuIJNBo9&#13;&#10;RDBgMfABdEiD1tj8Xjp0OBNo9dS9R25Vuip1ci2UgK73YEQ2Lytt1goXx1GJDE7xwt93MXeQ+HF+&#13;&#10;JcWn6qyJoJ6ma1yTVIlWY9JbmqZlcjDmEK1xPOBmF+r5NXKf7aMAH+0iczuT6IpamhMiS2t2viQQ&#13;&#10;mje0IJBqXoS9P2vONcqv3uu/Ro7vn/BKgUIQKmTl3C4/rFcJ8dfHn7XV0qM1eM3FsLAN9+f2Nyny&#13;&#10;WA1udjlo3iRoLoiV9ZipFFgl+Zi8FZGMDLC3uzvhe+SfTBLBgDljgigSAySQWcF/LqSbAbJZ6t+B&#13;&#10;LIhJeQDnamPhYvTFN427td3QHb7u03phnGewyFwOYwcBES5VKAdUIqiTOTtV/klHIt1EWgOHed36&#13;&#10;wi/yVGrf3PEEoTccIVklQR2TTYj3lY22EHQ4LINofEYhU+D2crlUTJAY+yU9kjLNQNfcEEAR01D0&#13;&#10;ZwF4RtYh1vwpHZ/hmmnOOgpuPRXLq8D4hluEqJuWTSLLuAgllpvP0LGaZkeLxObZv3LmGieIAWhN&#13;&#10;GSwldnvJYSfO9YeFw2HH6EnLgxyttGjPwUUOGYiJF1lbZpC5XPqeGDBhygOUC36KlfxQNSUZ4/a9&#13;&#10;klkErfantiVC3V3eR/JII0iDNYRT2ur++uv+68OEEK/Gjl0ehK2v78AgevwSMeBOo3I2i6nzw2jH&#13;&#10;WJAAnISgyAZNHqWD9DTgcUnV4FPrP3P4OxLl1mY4FGZvMPEjXDu1sCc2GaJv3FUYzo9Mgwkxm00K&#13;&#10;WogTLbKx2Lod1ndhdddSpmW0MypVqe5Ov2peMS+X99lyjJCbP9hj4TsdFlkV5Vvpaomhd3EGrLwO&#13;&#10;Icl5id/YUhuBpjryMLdKQapL5QhLzwuDaSXgirTQMmVoYz8SRfGXV2tIkePaI9D2VrLmMhbUXTm+&#13;&#10;i+MDMbZAzTxOqiBTj4DkEYP05cb9ZtEOUOEvv8Valaocb8bFzQTgZMftQeqBF/yn9aJrwDTrA8EJ&#13;&#10;89pcZks3skxzzBCPBA0OwnzPZ96m05yg41UIzbIs+0NzjceSBGDE9B4g0KuNe7GpLbdrpatiMXhd&#13;&#10;cKInHVlK9VIW0Ug0StLLwMjYLLPAt0SLak86xxALCEC83XLZncZTsy0WHdSo7oy/pD8+RcAsD8Zm&#13;&#10;J/O3eZ8a0YPByfrIIOIf7ybwMw0r7C+3qtp5eoZdv0/0TC1dE2M2ucHQFS+Dce06L/wt0Xk11wfB&#13;&#10;97CwvpvS1aW7YF61MdqngGIZGufFHJV+Cjp+VBudNnPAmxmFmWO2YPFw7d6DMj9cZHybzgLykoh/&#13;&#10;esh3tDlgrXEJEbM+dp0V5i7LUaH4Xc2KeQUJKvrSXrdw8bmf3dnjxt+yDQPSnyjccq/Lcq8t8ezy&#13;&#10;u7xJBt1pmPrla5RysHNZb4XseZh2wKL9vvW8Zqc0FlZZSXYSodvFVYWLwKGAC/6E9qE/QXcaLY0j&#13;&#10;oRrYMeCHET4rgevTeXbsHc1KCRlckvnvkuLgAIYVSZcEWNcHUpBqPHLnKL4dGNG2lji54f3uT1+j&#13;&#10;GYkb6dulxxzBJBlOGQcTaMexOGy7AQF4JZ40pFGQLc4vfjG7aX+qOVmbh/SMwL8kIqyqwP1kx0ru&#13;&#10;A4d4IxEUB6E5DWcraBgPe8pJP72GB8IMpvRwrJ1eK69E4sDaHFX9JK1/jVNTBUZjt9z6iqEcWt8r&#13;&#10;6a2ZiZjqQvTXM7DoajtgZLrIJ/SzmnO+UGs7ohq3Lg0GLV8HeOSkBBYs+YqvPU3cLRRCk2WZMamk&#13;&#10;CynSvPaskZN9n2ysqw2xGCt/xsq65GO6j65jSzDLLj0seQeD4OBuv+KIOmJ2/XMZs57hWUBMNGhA&#13;&#10;cNO+4Lu6V67BziGu9j2PRYGhKcC4S2CqoBv7dpl6OBc1c9yZQYzQcGnQF7Z5mfBiYRy9MNBwocwh&#13;&#10;eVBUioZgHmgCjMasyGU/RE8at3Gbmt6W3giKhl8tWHTClhfW02WtJCzjSZO83xX1hqiCDK8hgUgI&#13;&#10;pjMxmxyQAMMIL4qPRmfbCu/zcC4u8sUz47Gv5izQ7VlnCPJPu9CuQdPyqY1EvSpP4lW+p4KS1S36&#13;&#10;HhYforWCG8gEDsQlsU58un2wmoo12gHDQawLK3LgHT5EPr2jXL0YR+wT1C5TUmJclEt5bMb1Fate&#13;&#10;xT2WFYDRwZ7illMGvFxTVs59IhDXW5b8kAOsokmdIyiyNEMDFLmHHkYEPY2Ah5iA9g2i01IoYG6m&#13;&#10;k/eHzUqYARqznsiqPAvCk820JGN89isowgHWC2CDZK7O6B+4su6veaRkoqsQIr/AvCeqtpu7+eaK&#13;&#10;xKd9f1B1mIdjnl1by4bzBmyle+Dp99hUTOIqzpitDow3/VyXxRTuFrA41lEABhka1YwfxusplOwy&#13;&#10;TLOPDytxlBhGs6Lm3qOQ5nOXf8qXeFZ3xWsc3i2BF5ftFLsn3HeLWbpJ77d3cFaMAirCwztcCiYr&#13;&#10;GtXc+DQ0H3Mel1Lc33qOfIRupVjeXhlky4o35YzHaoLjWnhMhGztMARvM/yf//G/Z/Xu47zKfLsj&#13;&#10;Fz0PdZnZIdHXuw0T5vzb6hy5bJ0RUO6Hy5Ux1pvJ7ViDCsBuu59i6Pdz3x82ZcaCs8ZcMRjWA6F/&#13;&#10;mzVPvojz8LZqDazG2qMFSCq8EGBs30j+p+JkJWAP91/Hj4HiUhJ5TjNM2vIxO7gjricb4groQp7p&#13;&#10;K2GFoHhuT/cU84cfu9UunmHFFodOL93jv23CBc/tHB3wi/qX8n41/ubX2meJT4xGqrkcG0bAbsdJ&#13;&#10;8mKRAOekvJvb32CkcF7C9/eEJgCo9iAmAge4AksOfF642mCcUP+usx8D6rKcsbIRUx/APQvx4rpf&#13;&#10;9p/+Y53XQvG86K9txZVEKOVUXYtxSimrjkqC0xR8dDxHOsm7PH38/luUuVZQmwV63OQ++YS5dAnT&#13;&#10;VhYV7aOzjRIU7TYVgJ76FQ0v+eHhQgp3+3VmDSvr3z+uzXEhV/SlfPS9JzD5YCgE9P3ef/4dAdK+&#13;&#10;62pSo59FJqb12mhkD+cBX4of6k657X4DDCKRe3Lt1yUihhkjBiXIKWJFxi7PzyJshjfpcvNYHubT&#13;&#10;mKdSsq0x0FuPFd5WPK4pzVCxdIuAKFptq2IZ06tbhPyo+OZ6kcDqpVuf8l3R5AK0H997kuN5N98M&#13;&#10;5yR+IjSLq9Tf/VuGM/0/5ie6t/eWf4SjA+X19iYNJ5WAwn8MlN9vfy5GMJCaf/hrpq9PBzXcgW3a&#13;&#10;LFG2q3gsiB7zZIBbLM/kCS6OmmLDDh+W/fzEMqd2y2T1Fm/QN8YYvfVusnM/djX90lvTjl2ey3Ii&#13;&#10;wMk4exohkqEuinXQd9SEgCmsug5yorvbt+0x5zk8I7WdeKFK7dcMYInBfZO/Q1dJ1ofFCsZVJdBi&#13;&#10;9PVhX1/Pq+Lc0N013Td0eP9+u6u3arZ6AQVxO7lMPq3wG5MpIXBO59vVZwUN7tqUcv7DSpQ/suup&#13;&#10;JtvCF+79VAqDAKQJwTQu/WjvU0rt9bTZ4w83QpDcFF6vg5SUSjgV58e7Y9t+NJudX+wUkyEBCEw+&#13;&#10;fnzYNuN480A7EHGCaPW5PI/CwhzpHCZo8MvHlpUZ2f3Px+vn7+7QPE0z8tpV9Z7X1a9LezHD3XYH&#13;&#10;u7kfHgpFizwrNnz5tqxAk2BLGnXDu3kSVckm98v5XFbHEMWWhufu8nm3md5eC7zjcjvclgzRptCG&#13;&#10;1ZRytPFTGGiDVQll4s8LGs2aVSXmIwkgzoEH+e769ThFksZu/AIf2s4kUbC0mhA7uxbbuxV/49R5&#13;&#10;v5SFJKsNNQsUx4CYEHoe5/68tVuvAg6poqKdmQQrgKgLK0ONrK2h+oYXu0nlHu4e4BkaFS0nWqqg&#13;&#10;xvRtdXVRqQX+sUV1Hn1J1kK6GW2yTff2EXbwsebD0CEA02lav3yZVqKvHnwNfrNPaKmFt/Otd24B&#13;&#10;Fo0IFtVo8Ptky70gqLkOgZD9mi7Xf55ZpMzBsV4eiozgtLDlq/6Uz5wOUEK1TyR4ugBKycA5P7ev&#13;&#10;HvRlIAFnolaX0BEXw9rt8zxH42X7hAnaKsJ50GuOmbwMI7D3TU0Ncr5A7HpF9e6CN2yuiNTdGN3A&#13;&#10;mazL4OPiuFUGDdBXUUOyBl5eWpU5hePNxd8QNChAqGKVKbKuV5VBcRk40KEuXqjMRpblS5mx82pI&#13;&#10;2ywWJKIylW1+7bLgQLx5Uh0ZiXP3tcpx0ZIKv8/natkBzCmAkvOXZcjiJwgYxNDLS1BEUJ7jpjL5&#13;&#10;OKfcMXKa/2m/Pxx202katftxw+ztImD4DphJ0aahn//Ow/76VZ5DBzO0f7uIKLwtH6HFnx9t7D9O&#13;&#10;f9O+NO5LrUSFrs9gP60aAIwCVWrX9+cYzK40PkheqcCc193x01+WZZluZzYTOqrUwlIegen7cI3u&#13;&#10;FhSsXtAR1YUh2fQxqF1Oir3cXL5dzXXRCOlNWeW2n7dSPkzTbV7xkeWPTkx9/bb8w8boXOqKjy5G&#13;&#10;48v1VuKK45dzgwWL6aTYmsLpdsWHL6SDfsztWOcEyLut7fttRKs3/imWnG9jjgUMcTmN77ufULpO&#13;&#10;KGLk2M1embMCgVzKzq50AGylh/TQbxFcl4OLMZfZ6cSAsC6/9KoYvz+qrIp85UQhCmdXBLK7Sl60&#13;&#10;OdYOmHyzsWh+vv3jk/iKD4IM836cGCWTAKqpv7+f7/d15/Skp/vnOj9kaz88bLdBsvsVz/66lsuC&#13;&#10;4Of9NhcUurgx2Zxa2ogrdFvFDL3Q/e23rjHxnZhYAWnsKkakZ7s4rfdnftYMWwbnNsQvh4Kvo9LB&#13;&#10;aIBw/P3b/xT3uHwbKIS3eWGPpy1ogJ8RtteLIUwat2yaWaNHGjxYW2MTNl9Lggo0zmguwBFoN5+v&#13;&#10;UK9S8G2zLXD8ZbkSD0jr/qnsn9UDiUgVuVrlP3S3qZoyRqb1e7it2oijmn8B2G6GM5EBR46ot6qd&#13;&#10;D/ePw/whuXzcHs+X2+feH1h8qLyshCCN1pXcFSNa1gTXFRTM/Mx/ok7RoNhXKPNNN3WbpnjYi0d1&#13;&#10;zE3d/dETqc3b9yeCQHMwf5vL48HsY5ZFFHIOEQAub2qQmDWFnbvZt5bAlaECYH6mL93899ttS4Rp&#13;&#10;wjr1tRDM5itYPj99ou+WpN9ZTvDu4CMFj9tubosMnW/A5a6BGF6HKt8+V+o56Ipe7CtPt0BvsKR6&#13;&#10;wbgd+oyqFuz/ndFxNa4sM69K6A9KnboRtZ21xIeDBSHLyLiuKKvwOm8d0nAaY1fn8XOZteuHzfzb&#13;&#10;m1hi9HQuD/Vv32a1fZxCsuC2gcc4h4f87o2BEKjhJNSb+fkFLS6tfimhUpEey1+WPs4neakgQFqv&#13;&#10;VJyZ+tLi/K+z3iIy2tcvP94Nr3mOTucUvjuSeao5m1maqT1otI4rZHgFyU7RqXCzdugidjQkBkmx&#13;&#10;4dgmQHJEyBxyiZoATKzF7qW3Dh3+aN2m4Oe/35r8XopdvdPjqavzgzF0ohNC9fstVLs/xctJ+B98&#13;&#10;AvWXyuHZi9CFJU1q94PTedSHjI/7cumDvpI8qB7zLxJvmOO6u06Z5LuyvCW7wlGGkg5F7EVVbt9P&#13;&#10;J8hTHvw5DAyZ/vYC9wrB8OXpYZLfwOuuJIoi3x8WazNV4uM96NZ3DMhqGc8/5RNdyg9VRW1dj/Rj&#13;&#10;rtQ0LI53Ic7e3f1wTKzVXzDweodoZHE8XMDeLRr/8PDpD+O67R0h03t3QxmFOT7r0325jtM5z7MB&#13;&#10;kiKsIWHHVHf7o7qrnQi9nxLbzNpQDKo8stetm22RMT3VS2y51CqfyqYebPBZjqmi65hhcGiknzM3&#13;&#10;9TBjvkbh8n734+d1vWKipSyO3x/3434F5gTenNalTzLNUwkzpFhvr77g+vFKAfy38rF2At+g6y69&#13;&#10;GwuTlFhB+vlNmEc2ZPy/vMmBcwBEVC+xAhad5klkxTzBOmzam2nyrazerWSIemd64osiOUk5huxZ&#13;&#10;TPWsp/P0af/zGyh1b+9y1S9t9fXpPC6zhl9gguusiKfMF4H5aSqpALOzcFmTae4b0+coOiZyAzAj&#13;&#10;AN9GFFFcYsbys7yxHcbKfJw3BS/X6xtVN9Gb5mF3AgNckb++SVm8XdrD5+V+2qcFYioEzctNgDj2&#13;&#10;mN2xw22YZ0p/IBsdZMi3rw4G04lNubppMRfD8R1vXD+tDr4sLpE9FZ/gezDbq0XOI1Flu/TRY4Zh&#13;&#10;LQhtxKulHF3NhzcraN2/0s8WIgj/zgRFTOaWohJNrQ4TA5H99KUY21m6wmXcedsUiuBy1s84oeG0&#13;&#10;9tTyRSMEfIpz+CTGvoJlFXiw9QWCs8RbMMnt3gkaC8p58TEuhSrQmCrHkpLnFFoK8f/xH/8drqzB&#13;&#10;OxfaKpec53q0FCWZUQwmbg2Q96lvs4qbMB8LSRkjoqBcGKNtAC9vHYrRGp0RpigfVy9LWFYsyzAs&#13;&#10;GIpLiJPAOyGz0czqUDCro1kVJ24dmaquwzur+HW6ZrEhZnJ9jzMKPRKNGMLgBmZaSKk00ZmNiuMc&#13;&#10;gq43Ks7LgChmmFgd14lLNTnnzYAxwDmdUcIsXroWCB48ogxZHBMkVqDK2TWOSSLsvdY4RcNR0BGT&#13;&#10;VJjAiu3nEMZcZTZAkW9VDgIO4zQChBK1WnfVhlkaiKswEFqDmC+Xl19zQfJcnf+4VFXW6hbClG2P&#13;&#10;EDqC0vx2rXY5cXC6dh6vJhBZblDW3MyS1iHPS48k1j3SLsymnfVsZ6l4nYvplqy/2YC2+0c3r8mZ&#13;&#10;2/XqFSZEwSgEkBlJnXWCAoLcmPSWc611gigmSzFBCCLmetQBlF8GswtZK4yQmQ+JIa6EzXg+Xkad&#13;&#10;76M2yAJoPS0ilDlQDTIzIRwSSDE8fZ8LtZFYFkKg0LdDzwhgODqOAwnVPv+w0IydUEzlwFmiE8E4&#13;&#10;prjQZJZhihyW2wIhTxgMBJIo/TqbFFYEedGc3867UiqWjE/h3EYAq90+XnRefA4AedsrVBNMIEhJ&#13;&#10;uJmmjIjQmzkZaGbn3eqMFEWdFz4C4aNvwRiDVgh1w0CuXFEqqIP+2NxFb5xZw+SXClnjnUXUUAij&#13;&#10;gTpmsDML40kRQD3mG4ygI8jO1hqAIk6Q4tXp7rogIETOfeec9jECUtDSquCgWWxghFlPGJqGPuaR&#13;&#10;ZeT58p0B6hMFSETAEdBwJsCnZRhZlq9hVkyZbtoq5fhm1N65KRKjamaAtbFUWQ4R7ecZUieyB0pC&#13;&#10;JlG6CphLDbwNE6hqv2pOBY9QcDpMq4Y8F1J3K1eOlR7GnCyozOpuGCFEdSYYAoAVOPSQovPQQZrG&#13;&#10;ZCTmueHW+nF8xtzP6y1RLEXGkAIcxDUruEpOhxCDT6rORzvTDFBDjdeZgsN4wYg4jXDSecHBomsm&#13;&#10;BJfT/A68xxEQnAgRdp2Nnf0U1o3Eec5v2smUZ2KdOzOtx+2dHhcSGWLlbXWQIBe0d14kEcaFNMWc&#13;&#10;rLVzMvNlgRgAgSH1ADGflinLeUKOOoSylEySWEGPuVDJRUFC8Cmr2cvHP3K6t0ZTUcweQbglyRsP&#13;&#10;TKQKA+t8VjYGTDLu1nmsKjGYZbc/tp1lrJnbPtFVZCIQkOEyzLpWqnU8C1iHMBoNA1IBITOT4JyL&#13;&#10;4zwRyWwwLClvtGAEc/jx/l1SHte1JCwgl6A2aBFCnd81xwkkQ2fy6XGfC2pXzFjAFqmojO2p1hGY&#13;&#10;Yb6WMT8+fpVMxNWkErEpT068LdPSW2Mtw6iLHC9m8nbQE4jOuLCsgPFNTjnHYDKLrMuuW5qyTM71&#13;&#10;cV1YJSlorx9qtoZh6L1IyLorQo5Qv65XDlVnHRBczGla3wFOZSOc99dpBsTFNKUNwUN02hXFxmLH&#13;&#10;FB+7W8J0K+KStEaQcYq4H7s5aoAAt4h4ADCIwUYVwnjqcRJZTgJabJoS4dSJqFh+t10dUSwMRt+c&#13;&#10;dhoBQQHm3AIcweLdzXvkNeHZOrZNLpygFa6GeWFl6ZBDNQcxUUDIgTLMGWIwd5ffh7rcTNMk6zLf&#13;&#10;mxX0AAAgAElEQVQ6WwiGg4cjtmTJKF6GMVN3gUnV1D20b0PPgt+LLCIpGziuF1kXdmWFoMB6GoAl&#13;&#10;KkLNBI3eW0CW1eBE830mbOWXEOfkE0t03VSbBBi0QEhFLASSk4HjnLdxwoU3cJNgus4dgySTdWRe&#13;&#10;wwHGjGIBAMwQko5hBns7cOX3m6yoKqoyyqjgDUb86eG+H68UAJI48NhlnqW14sEuiRcpYWYCpFRP&#13;&#10;3UgZgRRZzBRGth+TczALCLAqfwiGht55GxmkE+hpDAAgQLjQAJR4WVsEdDvDQhaMicnPeZZ7nGnP&#13;&#10;ErOPTyUCcGpHKZs1TAKSgnOHARE+hOBhbqM2MJSH/dxdaCkBBqjkS4oz0DHGTOYAJbvYKs/1OhrB&#13;&#10;UjK32zOEWC9LAJjhDADuDNGTi2twbooki8ba8UY8loUy3gvIKYvBeEaITwQKmWC0doiIwzXWuz0k&#13;&#10;NN/L8f1GDVuRC2LBCDOoFKV3PE0u0Ho3hct1hAiBpevu6jttPRUZpxKtXc6AFCwCMHJKiE1hWS3N&#13;&#10;sQxmrDNGsgzm1WWYfDfkO0kxB1hmDfvj+bmoFSHJ9ZPYc8GlBSREyPdsGIahW+5EEUESdb5Ajbyj&#13;&#10;GKbgISItCYjyy/VKVSEzoRHwlCLGFgsMJOuwRG9oJpcUgfN2WVZrtHcWmuFiCAciA/ryvMyriQmp&#13;&#10;tHZO8ToBwWEiglmcRm1sCMZbnyJhfPg4YQTmeZIFzgsueJYSTcRNs6k+NaxEKnhDWSMUMmtYivyI&#13;&#10;b911xRUh0RtXEtpfkgcAmrheR5hXQmowBYVzwZU2equyPGN6mELm0B7hCHDJlmUCPgYbKwEMCAYk&#13;&#10;PY7CbW+nJW5VpaXD0EsYoK0KBgBhWFli9jxP0Ke4IlZjZYlEVaVKlqtCjNYEDUpACQQSY6bM8oEo&#13;&#10;A7fu3Y3rwFYEI7ZeeEqoojKjrAB+8R6GAB+41BiKTDHMJQKAEJh8zrAeBowpo6q/ORD7vNozWlA4&#13;&#10;kFQFF1OEGHqSMUPjmMwm5pQ7txqFs1xrSFlSGdBzwGLoW6B18BnLVFoictBDl2ysyowBG3GmbZjW&#13;&#10;1SzvQm4DgSvyOKVcFUuwrZ3ysOMyRKxdmsOYgrWCEAeBv70p2WiDFu2OxQ5L4LEevUmAEaQ4kiBA&#13;&#10;6NHYTrGACYNofd9dyrtNXUtMCQQMQIlkTiO83+7mKTWKo5Dmi84xstEEAVFwdrDOxvN1yksMQJ4s&#13;&#10;Bmswke7u82CDt/IW5xrXdBET9AonLMnbfM5j+mNYVVIqceeNdjFqLLjw/Wy1Aw5Cfi3ZsWQyLqYp&#13;&#10;DdYVpKpbdcQgTavI6sX4uqqm1WBGmYTzewQx5kqs768CbClDRg/Luu622M9jxkTCZNJm0LN1HtDY&#13;&#10;rs7BzOlEKEkJzn2/p+pt1BTDtrtwIOZxoAVIAu5K1Y9LtttXFL+MV0yZjpZAJjjxXA/ulgZ45FVc&#13;&#10;MZR1QB4lBFLYAOAIWKdBUJAHtpdb7wJAgCgnFPfeQIH9POBMdsaw1uLIYYgpAMdMe9Y6JIDJCiFz&#13;&#10;IwAw+uQFh07beQQJz/rKKQUxEuA9idoEZ5Be44KELCqMBRKmG+dx0iZx70xEiefEx7QswqEgKmww&#13;&#10;EcQh7fDsOMto9JmU59gWSUzB01LxBIsNX1wirIDI6tZDRharFypQsO1tMh14vfWbKs950NpADqbx&#13;&#10;uiuk1tZYgwkGBMhiS9yIURK4yKsJJ3w793VAHb1AIjGvosCbolxjsBjBbqRBAmYRXSU+QsQAgXqe&#13;&#10;Iomrwx4Sn1Ybkw8wYix3mfEmuIB8NGBtsqo/dWagLCMMovuq8ixGX3NGBYkaRJlpbz1wMEHaucEh&#13;&#10;U9lgltlGTRQAi6h2bHU6q2uztJgr43zOM/zf//P/JotEPanuYL3d3T66NIfDQ4HLEPv+ARcfNm/I&#13;&#10;3A6nYpu9/f1vqtoGkifn840wFl/OjsP1T//yp7kblr4fbcJZf7yrg13WaLmI/fyRwSeGmdjn6l7W&#13;&#10;s08wJq/zjA7aL3jmBbfANOExnH7/8eH4Oo1lvgcZiFnovjk0CgfCDLTdbDc4ZQUbpjMNcWHq7um+&#13;&#10;Cq47vZuU6ruDgN7FeSHwEpwgRgMoZHHcPr5332/T0mz3HdOPdrU0FncHe77aJGFYTPee1OPpdQS0&#13;&#10;Hhyv0II4Hhc/zhGq9uXtpak3i1nrYzbMH7ujaAcr48ZaAlFpi+cviiMECBOblJ/HcxuXIiuvuofJ&#13;&#10;45B2TH1c3zLC91WJKkZQ0ZvUBpYdZINJhOh8WR6EbmTBAFtQlR0Yjg7ZQfCneXopm8Pff33ZZZXT&#13;&#10;kzWWHMtVkzDF4dupzHiUDISlLtlHivfQVZttN6/WT4KoZZ4N/lDbvQcCq/ozrP+AtxBSd+2qYnvM&#13;&#10;UlxTJZp/QhW7C4tQj73ak1anl87K/mYpqXK5dFczbpKnyzC052cW+sTYpskgMO9ucVAnZHu809dT&#13;&#10;AvPuno6tOE8LBDr5Cfh5U9WTHbWdLEYOrB6nbC4/fW6+X6/5py9udTBECgxD7vqu/9t25xH6x9vr&#13;&#10;MWV/fJjT+favx32C+TLPEUVB5qEiftBNzCayfqnqbhpILswYQkxZXtFTf33X1dc79XXjfv/I/4I8&#13;&#10;iC5CmvHYhkyK37/949PjT7ZIyxxgyuQSoYT5vTQRjkSXAu8k19cBb4ASsL++awHP11mV5TCvACSn&#13;&#10;IQz8pX3PBkQpb5rmY7mxGytEMQ0z3JC7rL5cPu62207NOMOiEkdar1h0g1tmUOWLfccZY5u6uupZ&#13;&#10;NtSP65ao2/l2S7lLiCsA0FDuyxkY7zfDbZBFwUuF0oLVwzx8sLS474r+UANJuWSz9Qzz9jbv/BpQ&#13;&#10;mDymm6edVETPJHNArX/8wzUWU8bbdVIYAe8gjM8vepu3SAnHmUvr8edPl7+93ocdbPBmC7rp/PT1&#13;&#10;+Nfffvvp65+WMRgSK323Dm0mo8qbxMnr9YNlfM/weXCZhHG9JORzuTufNE2jEEgmCNYVc+zsJDAe&#13;&#10;zrcldhI0BKcEnVzZ/PPeU7K5Os2d0yNnYRrDjpXQo7HVrN6eFpeV8ta+bqp7PtpDXr1670oA3brh&#13;&#10;tIf5IWd2molDo+//9LDpp6sFSzoFLyID/Pp+g5DhBDPMlulSN9vb+FzvEDZPXEAdSXH8pJeCmLZb&#13;&#10;wuzpjkXjk6p3Vl3sH/my3CIaUobNSq2lCBQZ8ZGs17HNdw3uMA6+u7z/2sYtZDrFGaSmqn9mKiwj&#13;&#10;9IYHUX19bKfbsN6q7MhCoAjY4D7al5LziiBgQ0JGNARt8fC8Bq0QtIymbWjeT3/Fya8p2ysyf8yx&#13;&#10;DbLEOTbjcjVxFrfyElNczc9393DH5Pz4/tyTQ82YSM4hF3z1BNou4AR5IiBt7u8xqaaJCpTWj2ck&#13;&#10;+QxBUW68WTdFcU76uqaM4VyRwwJOaFKIloA3Bx9chGk16+XjbHdPj/0yiz6qDZl1V24pxULdP2Jq&#13;&#10;MmlsLTcrWWbbD+atvSK0gODE/v72y//z+PPPrY0QpqwhZnT/+ul/+X4bmod7nMJO0MGarWMFy+fe&#13;&#10;ffpztbgWYs+y/bdfb6AQK3HTLX36lK8IzISAnq7YR0iEsSWW8u6Yf/mSm2kw9oenw/Xt27sFtSFA&#13;&#10;iotdL/qCKjJ1Y1jChC8My23zgJtlj/7c9f2qp6zm19PNzMOPj3fjywLYvCnrw/H+n98XUeTn9nzl&#13;&#10;7Hb7uFP5vz98XX1cxWnzcFwhAbfY3t4KKjayugEE0YooxFFZClCiQGNX2ukf+lge+49JbO7qY7AO&#13;&#10;DHOQUUkIJOJ9XOlcnUy7SpPfibmXicOHf/lkB5uL4jx/3P/QDEOuh0GvK5ysPY/7z/tLHArezf3s&#13;&#10;ElxTspO93FYM4e38VjelXV0p6uFj8sXw569HkSY/0sNfduduPHcrTFdznolgg50TLb4U2TIMmMAk&#13;&#10;taS78ztIM6EQSir0MKpP8i9ff5CqKjZ39GN5Iaeqpn/58+df/rrsD3e/fv8OZZydjTg3VnT613Kj&#13;&#10;pm6qRBU1vi7noNeMEFOQjADvfSI77drssB1hvN+xYTUauRtcABKAhiIrSpEHAraqWscJ5PE6h90u&#13;&#10;e/v+N0UrnLN9df/9r29rsj7VwEbdLUytq8nuqvyuELeriRAd7x450P00ghghAv0UDGPeT3/+4TGE&#13;&#10;EsM0rQYRHsm1ABWdyxfzzPeulJv+fTGXgYZ3vjmw3YMny4Ly8XL9z3//96U3/bQmJlAQT7Jzwb5e&#13;&#10;Lykl8eNTd33dV4V35TpedqWcru9OZhOSgdCfs4rU8eM0QLF18yvZ1SGs3eXt0/aB7fB1mE+T9Toe&#13;&#10;vjaYYjeGwnud3E0PeMPxamMIWZaDYNpCfX9+KfL892+vK0oaoOuwmnnAslwR7l96zsKcPCgktmAc&#13;&#10;zkypENO8zA/HHwFeHWjFOPCiPK0LLGyuD+MU6sNnvlw65HlZMpX1y1pvi3ldd3eP8HqhlBRNeW6f&#13;&#10;s0w5Bzebo6Hr4L1syLy+5xHNQMZ5sv2tv2aOnYTk3y376elxvd5yZ5T4oVvHrayoBWcQSjIMp3lT&#13;&#10;Po19X3E+X86zMcN05o/CNM5fbFCxyvKtakhyIdnJGlkUGULTd4GDeiU3/Oy3P9z9fy//1WyL5CaY&#13;&#10;qJljqhDXltGYU3DVWcyvCHnkrR/WXi8LIo1o/PkiCVWYOdTl8BOidtaXI6hPzbDLyg0uBKj+ePtQ&#13;&#10;m+08umhaBGjySGn7jPr95jh/zGjRazIkuscqg1wgwL//8VKqgwkXCETBN/Pyz2h2zoSiqBxZsEAT&#13;&#10;tDc9/cTuVYnnYfh6fKqMRmXVAhTGdg70h7u7hzybZ/HbyytyiEQYqI7Wx+AE9rh54lLlef55ywaD&#13;&#10;LInvywkMgTAyRqNZGH7ln35ACZlxujXkLpdCLyOqFD5dvj1fv/zw377dnt3V8JLgPNzCTEwVLWpP&#13;&#10;/Z/+9eewxEZtb6iNCValPB7z32+nfaVSIu3NLJa1bV9KpaexaT71339Lxgu/Gfpf6vvt29iL2dzv&#13;&#10;7i7X2SW12ZCPs9moOod0lTVwNwLpYujm54f5eWnS4Wyvws0rdWnP0fukPv/F9VoEFNJUFp8UqyKy&#13;&#10;e5mhgE1v6a5//ccoEdX9eNfMHP85Mv7Pt2eu0FFup9UMsx5mLTO1mCWiOZ4yyblz5s93R053Ma4E&#13;&#10;uv3dFoSWJoQ9/uPjjBmJKBqQZjeK4jBbcXl7PT4+CUL9PLPFzzijBHx6OuhJV3slKhITdkNHq/p5&#13;&#10;7OsYfr1dWaGSxPNpWJf+85/vE3e+lWqEYQY9APM0MEY227xg0K0JJStocK0F1zCvM81pl64Fk5um&#13;&#10;cjAMl3dL8HPb/ht+QhBcPi6MK9fo7gM8fPoyLGtWFQJMIAJBhdptoLd66rGnIrN6WXbNRhZytcvH&#13;&#10;e5fLY0gglNu394uz0ZNhsz1ut/dJZKXIh7XDPI2Li+jBpOnwoHxWNMnCyWyS4JXsu46JrBdmm6Ro&#13;&#10;CiDxeL6el5PIGmOJmwdKVETABmvyhhhPWY5a2FNwv8vs9AFlBdGqcIr9DcrtdlcDAhy0b+/TY41i&#13;&#10;NGEkMn8ZuknyRqxJl2O5eeT58eS6/vUjcq4T2Du/a/6FChf8OaSHoim/X75XFk4QRSJm73YPisZi&#13;&#10;1qba7zRbz92YU2m7Pt9lczsrUriRiZ2kzs7ndytTSl/G7mz6dy1ssaUkkUO+H10APKiK1yvcb3Io&#13;&#10;YqDWXNQKnnWMzf2TmS6LBjjitHj8f/3b/1lXkMrWTg/Pc5doqI50GclrTAN39oHG7nZbuvLTwwQT&#13;&#10;+/HhBsLNzXmph/c36ucf9hzUj8vS2g2+VD7PCXyVMUJZq4wU3tUJ/JQ+vaghm8Zx7AbiPJCC8Gy1&#13;&#10;GDfkifOxb6USvZO0UP88nYuNEGW8vVyKtaqHFPaBoZRFfGcmJRt7Oj0pMR3L4Xdsh3ijLcml9hy4&#13;&#10;HAxm4J8zZO75QM5N559zVpjekS3nbYYWzOb+qhTHcv5+bsU2AAFL0aHF4M2PzQd035+2awdZ1o+M&#13;&#10;J6JsCaqcMZg0o0cdkWd4JFHeci9VNPN6eyf8GJZkXH69oQl3KVPN/SM/6wZSDNXzaQ4PExp+CDTT&#13;&#10;nODny+BZE0U9+unFaPBL06jtRHtlB++D5Nv1eepylLjzeKWGFIFQCQKKxrX7d3xEzXVn4mvTyM2x&#13;&#10;PJFqg0buANNYxuz6S6IpY4jUGPRlvJlbrOt0Q8APEt9u0pQU0QQLVWzBNEWIGbfegq4q2MITK3kt&#13;&#10;4r1fYJXJo68Iw1FH6Ik6Dp7jVJMPbKrDMV9QP3lRHtczViBulGNDAePEuXCBBPf2wLaZFKrcWArZ&#13;&#10;S9nQekdVF0sRC463eNPN7UUwQ8LV3xIeBKGbwPZVuT4n1i/rXd1AxB9pf8h0bsuB/xNs7FX2eNwK&#13;&#10;QZxZSYk0R69TBTiCYCyTvFbrjA2cyqVoS+w++TjNKY0/wAGXkJnZ53EaL6eHzeEPCx8QgpYGy3xI&#13;&#10;02AkzE/uHEsdMJ2SEACvCwSWQic27OHBpt2R0YPG84HCRNK6sxtEdazyltGdD6uINKRtFD3h19tv&#13;&#10;8kHNmUbvMJtAMYLUhr4JFQIb6zkoAp28NClP60wA3UQQ2/WNbrYq93mR6uma6jQtsay+9N1l+1gk&#13;&#10;RIcxQB2z5byjiHv/Xkgx9SK63016SC2nVUC72FQi/Owhc3Gdn1vBxymMUzDN+r9aaAuxlVa4amAZ&#13;&#10;pjmNGfOKyFXUV7xYrY3mIMU4GhDlAvvWc3n3k3owJqCMRWcMe2saBXTs2HS3lDOiQ1m42+S3BMnQ&#13;&#10;LxdVHQBEZSZdrlYyeZaT/A6C6IDCRc1226irKQNpSse0uRTjep2LgKmID0ayQOtsx9PtDIlx877J&#13;&#10;goGZb7mxMrFogTukN335ISwEh7Jn4kPkKXMRJG/yAgZCP1oLDCcTQwrzcGZYYFr4AvnF4xkMX3tA&#13;&#10;aqODjOo5C7GPcTX+clV1LzZ5gDZTGAbpsRvMCZhGN/PhvvSz7knTz7eCAxUHm3otShlqeGLisMQV&#13;&#10;kLX6pIhTMsOg9Gbj0v9r+1A2jtW0tt/GgEHO43Yr8Az9be6xMNulFlm1EjyZw6HUaIXx4gWDQsYK&#13;&#10;SzpwE0P4dFyw1Kn/tlRok+tcV9ndr2UP0sOj/N9A+C9KeLbPf1uu/Oqc/5XyjvmcDO8ZBwkZ5xe3&#13;&#10;dRGCijYpk6w9o7A0VWqVxoUnApMYtI8x+GWdPM1VctTMaB2v6KB8sXgEtk13BpZ4LKXxsG5+out4&#13;&#10;NGMoNvfELQla1aDX1MeXGPW8LvWtmWhxWqI8PN4fQeV/2KvP1nzPb//mDSYoMq7nM0Egm40voMH2&#13;&#10;nRod2zWL4Z1mbUgTW+KCfEQAoh7ELxaVw/gw2mkHbOvXxSRnS5SOSRQGTti/RWfp1I+/mPC03eff&#13;&#10;n98hkgfQu60Cbsrtyji9P9cIwlCBJPKQ4SvpNy8LeoCX6cyLHH4bLcnBtuhKwlkNJdXTqtt2mnnB&#13;&#10;VVwsya+HqvAYf5sXi+ZNy8Z/aH6p+hr+eSt1oBPMN8u363QuJbs5Jtcm54ISp9YhqPm8vJZPigHd&#13;&#10;wnT2dq0FdettN8kvtXmLu/tSVBiQOGeOjUxCB5bu27qqXUwYO43vaejEQKokoPxcwHP3kTAeUHMh&#13;&#10;1ADLmHWVzFZIBYzCY+fvbPS0W4rLZno6na4LiMZm8LknGAKpS/gzrYCRIP+0X4JeLy4K7HJ0m7be&#13;&#10;BSUChSzu4hWDVpVyoN238zKYqe8v3k99LMvmf/z2zzzVbvn+dAyzz8pIfFx55vZT1NMm5EVb4QG+&#13;&#10;V8eRKbE6PGQjmtC8mqEcpC9tp8UEAAPBWBdixFSZe9PwNYWrGRkiyNVaQxU0HaWZV5ErWCp83bp1&#13;&#10;YcyKo9maBSOLczkJVSbkZPjmzuou5yjXbyD6gIsCVnSRy1H67LY6Bn5dh50PnTXbegvWcCIGEDGY&#13;&#10;BR1o8SIiyfwmw1IW9aGPYEoL+P8JgpMly5IDMaw+j3d6U4yZWYVCw7phatGoP+BOG2mjDxB/VXst&#13;&#10;ZDJSRBNEo1BZmRkRb7qzX59d55z9JG3XylLCXG2FiX4ITXU3ppo3hdkzkk2zfmW5mC0twevGfJwD&#13;&#10;l/9yxiEqY4uhfro42sk2joN6bv0gAVCieSof1N0CBUjo1KHu9vuvZXZPy6cJ5ZSwJHVoZgFA0+3n&#13;&#10;tRAd83p7UhXz5Wn/uT4mLOq3sRxsp2tOhdH1VMcn4EuDWXec8CQrwZMz7iX3PxyKVKbu/Q6CxTwU&#13;&#10;LI+MHH21TPJ3ZOuVqGlZUtwK01O2OXpeXF8Api7N3wT4jwh03EE6LWqVXQvJlqSlJP4sMg5jyU6L&#13;&#10;B1BSwoXxuQx5tlR/QEWyr+oPGgfqxzjVi0Hdw/OQDYKpUKLamqhIEE+pGc+sawXaVFiqEh5ueTlx&#13;&#10;EHJ2OV1vgyfjiq6fd5UWEIPx8w5NQMIsKwClmxbsF0KUqrbBpM4rJ5DrtnsTXjIqkK4Z6Ddqnoim&#13;&#10;Bhu6lFsrIdXWifVI20ubZrSs4cd+O7wKgO71hIbuGA0+0cMbmY5YuznZDeBjpIoJVk19UD59Z/H4&#13;&#10;h8/IfMeiSzmnaAGsK/qB03aqm+u3H/MWWWEiIYnuy7qVmP8tofilFFrwMo0tVQ/i5sO3NcmM4HNu&#13;&#10;98LYwTn2cKpC3BJoaOrBth6Uup7hb9MooUIzxEfavq17TnTyqYqLN4SI6IqUKVVbOQT0zYHdg37Y&#13;&#10;3bdbpT16qOJm4JhqtxOPxz73+And/nZnCDtjOkxmiHEKIK6H9Gj7/4ah4yLkI3pUVHlqv0eXg3+O&#13;&#10;+KTB2AcgvM37aucWYZhlOCO3jpKeDnFN64Jimx0kyprE7baNZ1yv7uFSzUcjAMdgDyOhuD3flaYj&#13;&#10;zeIrX7Mdr8Mm8nm9e1XwHq4TbgkrNEeesPvDcPtrrjw+wkdSQQIpBA3F6LkJW6KRH7aWN97hgtvj&#13;&#10;ztFz8savkGETjIckifrsw5+ef86LVx7rB0SMhKUQnv60q0aw+JQIr9y+esLIuzWWiGaw9MBvcIIN&#13;&#10;9jPRMJIpzrR6jQwTTSuaqfsFD3kwcRFO9OXf0C5obrKVh0iOC7zfPloPXSQrqHmmWnaZ1YgfZZkt&#13;&#10;hhmCKUummp3Wv3R6dEVUDqagIBL+SGlf0tp1GveLKT9B0NlE2nGGBa652H161ie3LDgYt0jwkLAk&#13;&#10;XBMWJd3emEhJx8P1sMx+ifEU7mEIlCMoMMjWomUvcLgOEYFgbYZw9rbo2gGyRJiXHV4g2FC52548&#13;&#10;PQiAfaphmlpdxp9ATm0FczRVFtO194/kMfrBD+FQ63UBXd2b4LHuuP3oY7zYasS1JOOldatORwTw&#13;&#10;gxsL9yl0dc1A3sr447afBRRVi0gX0yrSfR7GdaPksdCbna4nXZmdIr5FAIBkpTT/cBnXZfIfL5OR&#13;&#10;TGITiC8gsMJVqKtjcLm8hZLVw+MsZUkRa9g+P4gRo2BxKPPt9s425ted3W47Pk3FQSAq+XmFGTcN&#13;&#10;qe2lt7BZstWiwhHh//S//GdrQ9e00L1XjAoXuyTMKZH78Inv7L+PQ7dq8IdkbUuK4qF12yss2/Xq&#13;&#10;WSlU/BhNtTtdp+8c8wOplXRlaSnH8zqiNg9D7415SvvygDa7Qhdb1VxJicmWtFD7iqrgQD2sQuWh&#13;&#10;TKPAmTboFuEGReBdqy3Hr2/zRbwqewO6NsB5CaqNFDIbmlciZJYtBACXiNSVlSvLpGx1383/+vAF&#13;&#10;z0gYHtl//1gsEKnIHRTAM4GPLzt0Ox5O5ty/ykeBetrA+QZkes1WQn9plOIZpeWGGCXt/vvH9al1&#13;&#10;8Lbmf6x0vz9RvQx3zHFUKzAr6Tg58vE+dHrvx4BZTyBHZtiD9X3y7BFkgn779dzunzqy0co6eZOd&#13;&#10;hKxuume0BpKLGz3yWB/0Pu5xNnVdronkIAIiDqU9h/9cvoDfk92H+eYJJBhCHZd0W6BWtlZpGPq4&#13;&#10;oAe4tVsA5OLT8fkLWGD2VCey/XZFeH/k1XRdlWiuzq3bHtedJehqhkfQbnZVR2xFicCAsORH/v/9&#13;&#10;1leHLpPCaA5cVkBWC/EAoPQMbaabXV/+0jV0eput0FVSMMbnrpty9/Hlhom6/33hJmxy5N3TZRR8&#13;&#10;/Vs2F1k23kbxjnhqmO/g3kiRLY5LyTjkTf7W4orc2YzfG1D2h3aAy67/K4ucxhPY9bOpfdSptDhd&#13;&#10;f3qo/Pcfe8NuuHR8Y8GBGB9cw1nT22IPocSFlImldVvXmL+knf7A887ft7LL1HQPfqpwrXWefPTh&#13;&#10;E47sYj+hdrFoW3DbUCpW/VZwnKRSgncf1mOWCtr4rsiuccH89Hryqd9trxF40GW6Z2nmrebAj4+E&#13;&#10;Ziiq4x/ut78ECmBANuCtufxy+J8E5GneKhnRG2AWNLTzfGmvIN/WjWniAQd0ud02gfRRrCB7RidT&#13;&#10;hNlyhAwr8Ublo1zXBaRt1zV+nQ8CLt96Yc97nRXcpmOUCBXHdTwUabM1FGQGcjQLUATsJX4XHRPr&#13;&#10;Mjz8vFsi1SSZGb2dsyaVXSznh+SlzWE1MyclaQOlMltCsPr+jXykv/60V1+ioy3QrIqpPH7+p7++&#13;&#10;/1fEDsbUOs9bgJKr8/X9bt3PceeGj5pZl1eFJpvTr9OsGEXeHaualiZONx9vunFm+xORGeOcgV0e&#13;&#10;SLC9rGWGGYO5xScW2L2mk0ql2p8L9hsu17PU8uvHuykH9niTgkNA65j/nS68bSmjOeGhvx6e2pcz&#13;&#10;2nJSLmqbkMvdHBEreM9cgC8L08ihcrG3+/HhYQtoAelAU/Aywefave0/WjdkX6R/0RVBpL88xOXb&#13;&#10;UpCu/nL+ba2OA7zYoajwuB6HLv8h+IUowy+ctJ4KdplGcfkGqodg80v9U7OT9+ttr5uOQEHZsjob&#13;&#10;k3mRU8tcGJo6lSn8uAeBak8Fw+/YrnQJzPeV4NTcDnqMGGgwF0fA1iTwYxGI77u/jSu1XWJo99KA&#13;&#10;pc5ljLHYlK/+niKFkQ2/95Br/+kUl/hCdjWFqsjtHB922cArgPI2i59x5jZsPJ6Z+RxXXBpcRMky&#13;&#10;PT7MNljIaOv/uzFIsIaTVdn2nveq3TW7pRH2ckfAtxUptBygjna95z53U9OBBueZ5BPbnUcmcaoA&#13;&#10;ACAASURBVD++t434Gu4xyxWVVGPoq3cNo0SdFWT+lZDW+WMrr6huR4ruQijalvNmNhhiXfjfbQ8y&#13;&#10;gCo8A9U3vuYfqgL925IDhSP1pD5+Kux+nTNQzG+5xLFMaEcfHXsAoppy1OD/PkeFVLka97PgBNOa&#13;&#10;zXZ5iHEX+OIdfDj8Qh592W7hdmwELgWzkqCDk3I7UhBmlFjriFFDnNHBv4mn52sOF7dnCQqZ4n2/&#13;&#10;g+9EqfJ2amtewF9dvy9bSmvTcuztJ/kf+t+2KrDff/8bxFEqZOFCB4lM/Kye3Nv/O1jRtcdtCw0t&#13;&#10;JPqjVOMLu/Tf5W4HEW3K2zFVNa98Yut0P8nXVBjBTeWnyT1ulHgGHtMJx8QiKHS3Sn+fhl3VuApP&#13;&#10;gM7T1GAKLXh9/WIvK7mhlf6qMAKmjDC0cX3eZYm+/qDbv3AWKNowE1AyfqUVKCrrLaG6GYC+R1Gv&#13;&#10;PzjTBFV3C0tLCMnEbdXCccQH2IBpKZdq/P6xF50O9U/duhZvKmUsz8WrwlsvIvuH+EFJKiknMRkj&#13;&#10;yH3tJQflEd0ovtD603Sbcp85DbQVhAFUW48xYnp5ucxvliHDaWWQ6lJsPnqRO/fCHScDDlWRsxcI&#13;&#10;k9U1sfkq/IHTI4hnm2W3T1ruN+jFtHDrq1Lmeh7vVf18+fCQfNRb3Sac5+WD7vI8nYhbR0uOisqg&#13;&#10;akuWH0Y/WsnfwsToC4VrxVrbr3zv7LVDVt285PaDVbUTWliCOglcoStictkWmB2ReY/lajjHdWMf&#13;&#10;5QJXINXT6x/k27+nmUIbak63ewGqoZnVRAJANDvetw/94p+oAub9X5+qr1vREy6EQKWmv22pa7Mg&#13;&#10;mRVsCJSeCxyCj3WXNL0kU4ftqkZK9fQNdOXf0Fi9VLKMN6xbz7SmEsY885gLberXAzkbHbZokJD9&#13;&#10;JwDYfolJ7bq0fENHBfHISI+1PN/3TH4WB1TG+UGIEwQht/eaTJTjT88oqkh+EFyitdKTXAOXNyp0&#13;&#10;v/1oBK8KbFQXzmdWpwF8bdH+Xs26OtRonyNh6sTlToXpDJghaki6BsAl9Ovbt6DQQMhn+WCGO8UF&#13;&#10;QMg7vaHQfu7E17hvaMAf59tL/QQv3i5IPqg2dRiF0GHmNqD+GY9sG1l4bQnanEwEHrM6+O39Qvv0&#13;&#10;Se0v+ev+qXZoacanUbk5Fro/wYtfO49R4UT374DqypSIw5lwyk/dP9brEyfVzvAKFVrc91S/VrrV&#13;&#10;c5yXM+CF1IInLEs/5QS4anyN1JTbzT/H5D894n4UmDwX6hYUU9yKEebyHd8+//mRPST6qw5iSZAi&#13;&#10;oNyS91iFYXrete+Vpl6Dr9h1KHPh3PTcCfsP1JcuGIiz6Ji/v4P9abcVUx8aVNEf87kW7DljWMpW&#13;&#10;QEN7svzxBnDfsMfv8M0MmFKiOT1ZEis/J09SYG1E0W79PksHbg2tO7bzeQVe8aZaoNmN6P95+73a&#13;&#10;78bN79sH20d/ze9kwjeSHRR0976WwgmDDIybpbdR7bNWh0vYiXq/kOMNbMRoXBeCHCzYLkHVOJUj&#13;&#10;liCLENcE2H1NUngXVsCKo+PCN9HKbR4XQtKGtlL44cDmzFoYsyMcgn62cKKP4CUAg0xEQTc1/Qoe&#13;&#10;9B/G/pqpHXr5UpfisuutlcqgIfNYzh/XaoqSQd5g+/Gl+TO8BTZYAle08FOuj7k2KDB8TLmK+RS1&#13;&#10;wFsWa5qxWHbca7KClTF4diayAJjtd74x6un44vkar4kyDBj8SFtHiKjQlvsflMSAAMDjdWhw/dCA&#13;&#10;efnmwYB+bpwzHeFBdsPfv5UapiN+eF/PVoe76Qi39NLUT8toFazWaNReLqav9dNb7itYq0nlBkpr&#13;&#10;cIzbYlYpmvZnEAqwJlBPbEyX6Rivt6epJwY8aEX5ZiYIxWpQnfZYzx5avt+xMtxLbTFputTiDsmK&#13;&#10;ycoXdTZjKcyZsqQlA6j23HEHWmsNrQ5NGi6ojgh6Sjzoug03lGJJwvuKym1oD9UKLd6Oho4Sw09t&#13;&#10;l1wgWV0+1jgjeBqx7HU1J3mqF97fhvbwqDj2tPFmVQyy0x/u850LYOs+zjUWYgnmmIRMVyrMGD88&#13;&#10;g7YETg8wt4F32+psTCqiAE99n5dJWJ1e//Tl7++/BQ4yhZqsS7ZBU/y//8f/o5Hi/ev3CrbomQe3&#13;&#10;Zefd6iV9WrfAW811jRj12Rm7gSnlzBePMWw4QRnTNUcJ2NOh8zH3NpbLzZPakQ03gBmPMimFJucy&#13;&#10;dhQhLXUwCdByUELCAmNYEPIRBpcZVjIArRoQNzcOJReT3CdEb7c7axvHxRpniZMPcdzWZfGVrjMs&#13;&#10;rMJpCQSlab1gikPsQsahJOhWM4wRlC1tTtMqylqIGUdonMwpD9diyH2zAGKz+SSBXwlGVT+sRHFN&#13;&#10;gyk+C2CG1WPc2+10aiEhYY411E4Tbw1gEEvM2p0BKeWEUhTqEaVAgwmBqT1MkE4bEPvH/vqtwfK1&#13;&#10;O9oS07Jsvij9kIZg6TXEZXvzppgQS9vu1zwnC3wO7+eb4i3EyMwLSBnibLcIBeEoP//xn/rrlSNU&#13;&#10;ElmkdTmCnJu6fXp4vg99KRDh6rSrYYjbBBRTzlvIEWfH5D/2nx43UrDf+mnA0I/9udY1EkuOa0vF&#13;&#10;mn3KGSLcj30rJKNpNbP2OPqMY9aSy466+S5oBNE5NAvUpqB6758PKiIyR0wJLiY2GfFsAKkSHDzI&#13;&#10;gUGOC5MekRTey4ZpFPwerczNlGCGCKGcc6ZUNURP57daNWxfLTGG2VWHZoywcIEUUohVityHt5Kx&#13;&#10;86tSlbEeEG5jTzGlPiGUMwDeRso4BaAE13WVxwrakGJeR3eqGy6VoKiEGAbPEy0eqL0jG5226DDW&#13;&#10;AmYMXZp5TTPCpGKDtbnQpIhuq2FZaI4CcsI4QGQdfrjIAY+J2ER8Q6v7cDGr2QCAjJ7vF88JxKVS&#13;&#10;dVM1iKTrtZeVcilMCeEWGbDQCgCYwoh02wqdEqYuhKZtYaShN3YNj4enUtYOVqmUxZpNw5jSvK66&#13;&#10;pcsAuKgvwyghITtWGNiCKV7er4OiDJYIY0EyA5rFXizJGQgCY3KFEYAQAyipiHbzgWAJIa4fBJUu&#13;&#10;kYI4Xq2jkhVQOk6KyRkkvteQ8smMweGxjxQX0D3BSPrvw9Mvr5186N/uorU2FTvnY/0qW+KsxTCF&#13;&#10;aWKCp2AEkI/NA5Mt8kEztZTVh5wJ85CGMaWCMMmhLCgRidi2ril6rnSJKIMoELI+EYN1ErTxpNDV&#13;&#10;+uenn5HfVEdhktergzwQzZTQORcPQ6Wby2VwNHElNmuJYIjCEGfAmap22ZvBTiu0Kwyn/S/DMhFS&#13;&#10;IhAx+pxQDIGQBYgGaSQ0BChrXFol+ukq//RHt9w+NyxnTbLbVV1BidUoe4g4sakEHDeY7Ly0BHPZ&#13;&#10;+GJ0xdJ9+3C+EhJszmdnSrI+nA6nIY6SIJ4BhcTYRj7U4zIT4xjjQuxGU7BGfU5MVM6DCMF8Xpv9&#13;&#10;4/nWV9RBjv1mipZVxlokjsJYGGOCEQFCItIe9l0GkOmm4OgWSFwpLv4IwzL6TpxmdxN6bwd/kLvh&#13;&#10;9gMjlTIkkSjMSr4vkylZpGkBznftzq9vkD27zZZS7vPcNVXMfhxubqYl2apqGdWFh/twtdDipupq&#13;&#10;ebvcMgR3G4rJdaNLTpYQXzhMSUBAPAF0qlCswCHwifAaU27Mbe0Xwkt1YNPqHg+7BDymrjvu05Zj&#13;&#10;TowLA1aKRUEY14YSTiEQEIeQg71jzNfRHg4YaQkJAQWmTFZjzLoWEnanPQFW1IB7DShAJBEU4zmb&#13;&#10;EKDAhcb++5XX8PCgG8zfbmYZreZNhuzlqINZJSGya/1qVSX6a080JYvRXb1kZE0vK+ULMr2DpYGg&#13;&#10;O38Y0Ig2ZSWbHFAGGY8gmi1gv3+gggo7pkQJ3gSjZFx7rOUyIxx9xUpZ1iDgtMw5sk+q6XvXz4kB&#13;&#10;GyxHOEKwwCKrusJwU9SP8yI6FfNVEpOKXOOyFWfgAOQJ+NRx4WGuHVEMcF4gle/DO2OEUFyddoux&#13;&#10;WHICF7f5zaWqOqZA5rd5SdAjGuEWprVqOuNiCrlQhol0bjExiErFsORKVowGZ7Z19jGLVvS92Xcn&#13;&#10;CxIShLfqMq4Ty5A1bo0ih2WbVK2W7Kqseh+JxosZH3c7jkrF0JzXinYYUobRKTpOO0R5JtBbc80L&#13;&#10;a3ChFo3BSWNAwrImqx2X0UfvYQNxtmX1ZUM4NbRGmkdapoKrY0dAWteh46dxWqAQy+VD1wUWIBG3&#13;&#10;m6sFnc2kNKXRb14kCE2KgmmGYKU1qlhyKyz0cjVqv//9PClBNM0iJCKaabERZqGRL0FVGOf5hGUK&#13;&#10;iVKcIeA50VBoAlC6yNuCM0B+AIuesEzEByBb4bYlhSm7MaYWKT4XC7k2cW60kBRZlzMKPluM4Xb2&#13;&#10;oKD7db6nUD6MKwFxjJ4av07FWhYATBmDjAuNAdBWzOO95oxrRCkgAUKL2qeOkup+7wlRu6bbUoD9&#13;&#10;RO9z5oxYZO+e1tlkzzF081isXeZAc759vD+pKhGokSCOLNtG5HFbJoLvHCkbkkcQ6eQJ5FiY3gJ3&#13;&#10;Yyw1u6OJacm249RMUyDssX3yNnmfQkCAw4QyoXQN4VFjb00s1kEDjSoxLXaCFWWQ5iVpYEMp3aHT&#13;&#10;baMiqLIAMS/zpNRzZtOW3GDGNKc5GUfKMZ+m5Z0wgihA0faXj46rbINMfkOOeCgDygQTgCqlzBS8&#13;&#10;jzjr/fHTHQ605gy3yVCL5ZbvYSXY16xdvC/A5vttbRwjwDY1UBpXoF3NygXOMWt42CJYkpfWLaJ+&#13;&#10;v42VEo18QjHTUkJyjAFYoFs2KURYDKLQJN9nRyK0NvTWix3LAkScUYRpt4cQudUzKIUihZD32w11&#13;&#10;mKV8fDyBjAMIcVoUxSBEyKmQ4j7Nu+5ord8rHe1WOkIosXGttJi+vXNKuOQlb5ipy7YAJcEaIWpN&#13;&#10;slLJtbfVk4gxbcbQGkHcTctWARc2oRstD9X5sh5ff1o2G3E8O1eywwgWmzyWP/3Pv0QYoCLTj7lr&#13;&#10;ddfKSoumVbyiEUTC8bpNGZMNIAEYPzSMAFhuaySA8vdh2ji4j4toWhMijhbAwgkLNhcJrfOL891h&#13;&#10;l0MkgJeM4s2tFUNe6FIjxhBwS5qzygmXt+8DJhoTfkA0ZVAynubRQkKJzh6SSpXgEotYQshVTUAA&#13;&#10;pdnvruajqXeCy2Bz/aKcCQLSUPJ0i85lUCjkBXrkcJyQhRFVgGYbgA2qxmbdipACh3u2BQYlcbAZ&#13;&#10;JANiEoC7GNSWbu9vs6RdUhAXppngaL4OiwshE0IoN4uk4HDUybJ7/4EJxYgmwHMsXLDJGLbjXAhW&#13;&#10;6LBKtRMlJM200+XjY0SIR48whhCWfdsMxuzqXfFxGm+RlLLOKCGUmdLidjvXDNGUJ1pQhMgnsuMZ&#13;&#10;CgQJZayaoJdL9uixfj37PpAFohw2lzUUCa/jvSN5HMoSRyiDzijQspe7OEVfxr1iFacU4hyIxt02&#13;&#10;r/UDs1umhAKCppVQCWHwYfNdq7lsEkyE0dFONEeccUowhLkELwlS9IiaPM/WJ4IztGvAioaSm8lO&#13;&#10;88okTQKmIRFOTFgx45LwmKx3iwkA5JgcqICibTfNoyCCZuTkJECiPqOMSwUPO91I7IWhxlpjHw6P&#13;&#10;2BBAc8NrYhP+z//p/yQFNapNPbk1N0WZIhxP8DaqSDCosOmdZRtlPCTwM3laHEyyw7nBYUmcJc35&#13;&#10;mmiJ53Gh3emwpA8YDZpIC8j3JYSSAUIAA2Sc2WAuKInXLwdgN15KrcqvcwEFE0hArsp9UrxW0B8o&#13;&#10;gII6Bg5T3ryJujKyQrtQuVAoNTmKILCixpqqhnABAPnqwCAUxj9mVFTLTxA1Tbu4pdRghs1jQnac&#13;&#10;04M8FQmXvgbG28OCU9PsuNJTXsHarcYjjiEt23ilrXA0kUiI1tXpZLfzZfENqsLZpAdRKfbj9sMk&#13;&#10;u0ax8iIJYc5eFr4XsAJLBA/8aRvXktEeEpXXt0+7k/24gVPzqLqUpfdCLr48jkJCFV5IhwvEoEDH&#13;&#10;fDDOZxAjaakarTnt9wLj2zZszstd84mLX6dBYLwNU85yPFgEgB+mefPzfYypaL3bEkHbENbVbmpd&#13;&#10;NtnK7/3HUX+p9biivDJ4yFF3KvmV5HjsDr6570TtzjNsGOF8mJemaV4qMS0DEpi8J7etlRR1rWZ/&#13;&#10;ldxLiirGuKLbigtqDXSt9B7p//a1l9DVi0rT9dDl6yZ0Y3Ejvk0frHClFp+37v66PKhSqyhIPZ9m&#13;&#10;jVOyHDssmjChisDl/htPjT/wyTvtWWzrwVkkkAeF2XWaLz/98WkeWXcQm/dUSTv746Pyzn/udlux&#13;&#10;y7xtg2dEYRQAiKuZz1vZwVQ82qnXZZkKdOPleqr2B6pTACkjXL9L8wR1ZTnE9jZuq9oJJLEh5f12&#13;&#10;BoDWvL2kO2JsS4DFFZgyLeZ673e6LJAN9iYavG23OCcISU4YPbYAAwjC1uzAOjjrpRLrPEVcEkjW&#13;&#10;xqEI9bkgkWya0RYpOi3GSj79elmkVKCUPAHucCXrv/6Pv7UHuCNPl/HeHrqrXtKYORdaw7C1RFZr&#13;&#10;yi0CfocSDDFsYJDH1ydYIkO+ZtrwLYviiMOymlP+GNdDgFjv7bau6xRY7SJ8eXldlwm2marNhM1G&#13;&#10;r9tHqZWQki+GuhJ5Th121kHWtM2L8wKa6421cc573E7Qusl3XAzlWwpE0z1ylYPXt+G6E/xIJJOE&#13;&#10;UBjGAA24OfAoZbKx7OH7ZT28/rw4tAcIoCqUmVReWYERJRh+/unpMm3Je0KJdLGQyp6X7W2Mp6ni&#13;&#10;TwTrqfc/H9g/zu+lqN3xSxBL3ELwQWo9uantHobBhyPShdznCVe64Rgr3w8mBH6o8LfQB46Pn18U&#13;&#10;fUzRorwV2hWEk/cERCzMJmRC1pgbTKCYxfjlsl7xTz+30Hahz2AflpVrPsZZKkkxBJgWrG7krkRX&#13;&#10;gRLPb1Yeuyb1t7N21O4fNCbUOs98Uooiqglfy1JjkGxkolrcY2SLT6FbE2R69VAdX9ayFlUN04Zp&#13;&#10;BWj+svvjx71XjabbtJWt1nrFoUoIZwPslJ9eh6sDMQMfZL1N62QT2DIhyB7IZ7dsjPOlQwo2zKnV&#13;&#10;94y1PJE8m+qovKcCCmXpnJ2AX5U8LBN+pkQJNS7mUIWEf7LOjfPQnA638ZyT+/z4sH0QtUMl07//&#13;&#10;7XsiK2nRx/RB5GG+/K7r+jL0rDpRn3OMD/vDPQOTqCb0pGRDKkFvyE7Jn3pxl7qe7gOnnARvyziF&#13;&#10;M2LNYddu9r5vybBiRiFmxAabQLExQc6BuBFfzDCRiFjdMu7MaKHDpxdaKpVTsaOdMtx1HafExTmH&#13;&#10;ZYujPDLx0ZIj8XZUNJWh5jsNBbRhPh2Py3aDYCUrnGHd6B1JtEjWEo9yXuf7FgECKLnwcnya/QVH&#13;&#10;uPoNylOYf2dVM9jSFf3jzDBuCakz93JeKZLjbQWa4A/XSDnTtcAeRXZUn7/dzhrVupX7h+593p70&#13;&#10;Z5q3loW8BdfQWDLo0Ynr+xhE93KsESwdAFOlbPa7KfQl9mH6po6fo9gYnI4yOt5CgUjFxc6Z/Npx&#13;&#10;Yc9n3HD31/PuqHlHxjkbvFCOGafLEgvDgWYNhhDlssa2/sQ9KLiyBcumLXI9wL3PYAtZ7fX1On96&#13;&#10;/cPU/85ff0lp3VUZHPa//5e/vDwcY/AeIqBIjlDwFsgUKVqzB0T/GpxAgq7p844TJROHXoCd2YMX&#13;&#10;xSXaVXK43bkz0G2LhnVsKyUpLGzoEdhhSXfPh20298pHtBS6/IS7QWxbKtMGqpx3+y6kdFsxqpxN&#13;&#10;y7DeXg4PGPANONKwnrD5NihFZztt/2M5vr5sKHMcQR5IxmUKQKGwbKfnHaJBOpzkntcVb1v74yo4&#13;&#10;iwSqvQrDpWQF0b7sa8JqjjwPSw3Thh5MtA5amhKpM2WRpZGMuORsrVliPGE0flyBjxO4jFBbNxLs&#13;&#10;N1na74C6MlmvHuvx/v3xQeYYvdsZ6PVjPdnIWMYg2W3KkW5hqGqtZYWz1rwZ7ha37E/tUwCJ1uKj&#13;&#10;A3o1NJQHuSOYNJL11zkEOJdBM9bJytB1fP9dY12T+uu2aYK03sVAiLMeus7lbs2wbrGnNdndygeW&#13;&#10;EAZfMSgtmB2SFNl5IotFFRm+D/aaEAO+MEaJt7+5lU4hFKVYNQ+Lx5FM7+vnn5Ag7Pv1Vh0eZuHR&#13;&#10;x51BeHYer6yuW8yIdSioNAzDrqonYN2vfxcaO7xmHT/Rf442RAktmHd8VxfN84C12qJ3AKh+xZFu&#13;&#10;mxFaJ7fj3f0631mjONCBgfu2PS2yOvEE/f7U2G1uCkapTOOkzPJ9G3dIKYevKSzTCHIohlWicgF/&#13;&#10;jKtprN9iw09l5XNFKxk7/ki23Xb49iq/oAgjVrq3u5YQsq7e5CvO0AHkMhd6e74uszho7Ye/G4q4&#13;&#10;bkj6eHMV425aGE2ApuyiAIQgygh7u98shZgCRaoQ8yYkrfwU1urQBVO8qv0W4hYSijGkUEDGBB1B&#13;&#10;mUwI2WwR+RWmmIvnngRSEOOzjxjlFolkLSPsO1yOO2nN/NAcmPMuukLAsl37NTdPj7SqwVIiwOM4&#13;&#10;UUhw3QVwLwVKoR0y1x4eH1/4cpbkdSk2KJhwJfmpUBD5hpvH5Hu/WBHpsmv79UfCuUj4hJ/tNk7D&#13;&#10;+76qsvCIo2lbGc6LXTNT4vhClzL4q5KUNlNIeyh18/Jqint6/TQsJhXUVSi7jRP5+9cLOxCzJURx&#13;&#10;KL7BdYqwRLzPrf/Uwo1WsZ7zBstYPVZvywfeVWw7SFlfb2MdPGfVcDNBFxsABcwM29KA3Pe36Swa&#13;&#10;ESky/Vjvu7/94x+sdRjUzgVKGG7S1i8koGtwcBO62hNaAeLgnJzKv/kbX+GL2rtllQBULb6u9gbw&#13;&#10;ES6hVTGax2MdEzt1CGwpjnG3P+FlASH0WsH3ZbHL7x+/72o8TxummrC2ZvABwlzW0XxI+iQrCgAe&#13;&#10;b0vGEiBg88YQ7oUXgOEZjvVPCs8kY4n1nRsKlZYdg8pFU0upCB5BWN9nyTEV0KdYlUIKJ0BQGLAs&#13;&#10;R10ddPM1mYYK7PzEk4b7zTndqOptU3/WbgTE1XdyG7ZvFGIO6UexTxCTEmrv56Sxjp6M8WNCrfaD&#13;&#10;LzOgVS7zR1fVJebsaje7bVnhMWOrIygOxGhrGz4oRJKqkkck9uMyQ4iStsoh7zMTVQ4TBQXaNfvK&#13;&#10;Sx8Lk9UjXEfGFWT48dNLe7UZlBU6o/JL2p37S/d8XDzYlrtWDIEYeUsKYpage/nd3l++vLh5FZDE&#13;&#10;6qYyehC7FFluN0VL//ZbeeH1FAkmJSGx8Alb5gu4T/h/+9f/dZtdCWxrVFuqsJXNByDPXGG7XRrF&#13;&#10;wGqQzchOhwqu0VOGsl2vxAXxSBkPfd94cefoc+5efndv+mOO9lUexBUMLbVIhCK9XksuT01dFXtH&#13;&#10;MdGw3O1Pj3+e77NoGAeuhH6Pe9yW9/GrlIfL00tBVZOqMnb9869QZE5y/c19cCYwyf1ExLGHZ9EJ&#13;&#10;VIYfl7DTHTFA4xAi1jyiOG1k/6EBBAhNqXO0xQeJ6zD8EFmFSGZLnnc5xTfNydiPJdrHh6fbMn75&#13;&#10;4z+t4evT+2OBINNo7q0pEeqS/iE+PTYm+q/2DpN94G3dHLrDE6km+F/f1LH9IeIft83aUOSDIEs4&#13;&#10;w1SwgaEj1w8lNSLo3gcMZnIzJDiSqRbDb77MWiQ+SxJcIgAuoFfTjgjSvexcT8TOYI/TiA6nZfpw&#13;&#10;ApHRbPA9c65hU01keS51Ntx5JXPz8BOOG9DwKNzXm7sTDhs8TGPTou2RTBOq/1KmHfukPmSgGE6z&#13;&#10;BQ4fROePvy7nvXqAUdjkVfP0dvNaN5eP3zKj+8cXzEs0riDn8tQUdSE/sJAJqX99fPrt6z/UTpy1&#13;&#10;N+5RlLjzN5lUI7YtlJvh++o79f9xHE0uto6fuQwp4o9XDcdFUkmBBNv5uEM+DLSGdI0/8eeQ4hgT&#13;&#10;Z5kTj5y5J0GoiCh6aK6r3+tHsjS8372B/0sNjHEBarlOKtmFIX3T8s3fG93shfr+BL9U4ON+aR+e&#13;&#10;ijOh3Rfknw/sPI7erFS1ayD9K59BdrkcNPo12AQ8dl6QQ9Nmd3ON268fa8xeqXbdwnDFQpTTM7l9&#13;&#10;RNVWS1q//OlFXfqAjxskUe/Ex5D2ldli1zxVJYbEhsB+/k75blBQ9G/jn/WJAJQhMqjAAUgtzcem&#13;&#10;vIhBeKTWlDoJlc4mpqTbrshzuY55PX461k789/xfZdv9+693vgoFrsVPCHhrQ8XWThim9egJiCWH&#13;&#10;AJpjFtd+HT3mnjzSXY6r0bkQRVWwzznd4tsfqiYGVzAhjtvzB0km2qu8ofPvVV2ETpYmRup8LR9y&#13;&#10;e1rrhYh0qIH5QY8QBnPG5B6fnsRM7dhP01WGa93sgO5Y75jAfv542sX+CvTxaCHCp9P6fUD68PXu&#13;&#10;+esvhl43lL3E/DwCRCkQpFRCXX634aU0Lx/619rKu8egHS7YUIegHldH22ZcP2AuKIOu43kJAeex&#13;&#10;bLf07TBjANvv9/IwnYeO+eILcNTUIgPfXwWo0KFAyAhQNzzNGkvR5tnLvXhQh3HxAaltdX1YRuSS&#13;&#10;aKUg3m7bsriAXtKfwjUc+ZEd0L9/g6I6QlG3cRunH+yJa793baR4yebb0ny5/TpKGI7c4f7mFiEJ&#13;&#10;LjCX40sNsWDVpvYlX7H30GU93acEgk8Z05eqCbHa4hrZ7Nf7Jw2pn9OO0cef53B/eGbD+qbzbp3G&#13;&#10;ZR1Osf3r9j+KBDczqFeZZwkSj5sY40cmVFWn75cff36o8uX6gqsPCDmu10yDrpFEHK24M77q6bWB&#13;&#10;fLzTvzTPuwoUl9kUZKKS8XecQoXp274P1Wu2SUzzrTtm4Vx6DxwoDczl26tUmKjD8ZewrChu31h+&#13;&#10;Kc10PSsSHx8/c5CQz/tuqMof/Ro5YplkG6OSBAazMlZKjNaUAi6HcjQ7t+Br26u1whSJPV/0glWO&#13;&#10;i3zE/2Hi3fL3f5RQckIP2/CV6SllHg+nn0nYMowCaUyXLvf4Gb/8sO/VigsH1R+qVOTXvI0TDnbX&#13;&#10;PLDNp9XDh0R5DsWL5LsRn6ePhZeGhv2NUWd/g5nAoODwO4jMbapBZGEBU3yfxmbc47B8hQAAIABJ&#13;&#10;REFUDqVZrbunVY5+O+6oEiEECusF9lDickC1pNmNRxrGR2ZlxKJYv4bZZL27zLE7fY4mEthjlWcB&#13;&#10;fjl+SXEjYrsuzRI9xM7Hayg/TeT3v7vbfadf2Ct2uCYtGqvtEw/uG7P/luUvktop8Wvcf7gfHSl2&#13;&#10;tU37eNlUl20Su29J3X9EvHF0g7sUeIHBjB54vBFYVZfVjytUnwo4n1DxOZ+N4wnwZcMqbenpy1oM&#13;&#10;UHG5OhQ8Q3i59vMm6+OGZaG8fB8Sh9X73973h/0+pQp266iCXdUv5BbDb715KqU+KJT9Np83E1nH&#13;&#10;C0wVe3/dK7X4YxSDBhmwIvnv94vOfLj9/li1LAGPH4seNuRrstK3HwJ3Zm4Cns7VeHOX43MbPm4v&#13;&#10;ezTN5cdAK+I6Yx+1UGF2uddSJQulo08ojt/mhr7Guvo2/wgSoUbmW2vm9w7xOmP/y+tizi0wDvvk&#13;&#10;X85jZPuXdiUlCcEho0baiv/xZfz4B7x/T9rBlPOYMMwYk6u5RLWiMbV1NPdVwmPbbm+3j65pFK9J&#13;&#10;5PiEL/drR8DTH2qImaTHgpYVtIufCplk+ZfmswiMXzNT9Q/Cxa30a6ebXGXcXA3FQ/d81O+TTdXz&#13;&#10;1g//uj+GENecGJtyUhW1vFwifdzMVlV1V+ia3r2MG7bN7WQ/Ui5u/8LzcL/aQVcEFkNP8qVmtR/F&#13;&#10;tt9sFQTcOvOJoiRer+nuOoMqiCO/r4t6feBPwPrZ2nEubod2/daXHcGeOBaii/vqNLCSFjZ5EJQC&#13;&#10;e8zKewofcff6FJjdigv0sJ4r8NgyHcyKdf7xN4jIzkbS4jz2dPFEA1SCky0NzEiTNnCjKFMCyXre&#13;&#10;7R8BrSDZq3Myb9PLobOa/LFFwzDfvWuFAlQglw9Uny93sX8EhUJPEP77Sp9jBpXm2D64KeON0U5/&#13;&#10;xWtyoCtVibzP2ukAHyxvv1j/ujlzGb/+c9tEk4Ijx4bPb0ZyT9kdDXVNLWeu8BseHDFSVjGIv8eY&#13;&#10;RnCNwnRkSS5FjC99tAI1mrhUBOvwGu79bGVeaAZZssbnMkV6Uvamm4Y2p5HdW3LMcSn5lrZ4jvNr&#13;&#10;0+0thoW93f/iw9gtXwTq6GweYPyhq6cQXHbXsEh63GvQFMqHaOX2bB+2YcLFbUAQqTwqqZN6c8FM&#13;&#10;KDtmeR+/K4EFKNNmATmVaXoV8L+E8+PjU1U4EB5o2UiBVmNM/Kj2uFhpe3XclvUdYVggWi5KbWMF&#13;&#10;yrkmO0fXa99kvh5kyQjMdzUPEwYAR4uoF9XPvfcYlNW/On1BV+DyiT7A4LeJQl5W2Ofp+Zemnuax&#13;&#10;sHxKKJAlOfPy40+QjOuPJd2gvvSUi1hK4uRnSG9QR5RinlQFayTFlltP1XEhdHX2Lfxcw6Fkcz09&#13;&#10;luv9G0VQ+sr/Wg7lmB4AsdsTIv71OYOCg/1B6Jfd5zWADWDMRuWfWq06QQgoO8pgCd6uFD7vqZHA&#13;&#10;bwaW/SPh2kUPZgkpMusoJVyTnFpUo/3zeiTsNo4wZug+w+FdEJGbzidf1q4Gq/v/CYKPLtvSBDGo&#13;&#10;nzfHn2viRsRz+TIrq1utlgQMmcCQMQsmWowY8Ue1BBNggZrq6q6qNM9E3Ljm+M8b9pYqwpzN0k0g&#13;&#10;hAPSAcpUJsi72CG98dw+Vn9XtH6q0eY3CH0l6T9NAy8eZD7aCq3zTDqAjyFjHiAJWVp4/7fu03Jd&#13;&#10;SCmQuKyVDNahTfeX0VOokfpqv/SG1IfyYq4nXjRJYCxEuY9pOO8I7ttAyIs/S1EgmqftvrMo22Qy&#13;&#10;MVsfmQYM87pK2v2I3uthCmgsm4qN9a46Nn0LwZwn76yzJ8LaJk1zNUWuLQ7IJ0Qf9iwlX5y+6zAS&#13;&#10;uobD2qBV0r2IEhca5HuIuFk0GDiW0HFoEwpvBR47PnNZMUonb3HXbA4K3lAoh44Rte13lVJXt7gx&#13;&#10;7VoK1dc/3QoyV1VElEFugMAVBHBtEGgGlWW51R13MzIWMh6rkoE+jKuGLB4P8DcsQitRvdY+VU/f&#13;&#10;Lpf60EdNDxVGkc+vG+wmETsd7T1v+H/6h/9Rtp041pmktGbCgKxJygKRSpKCRgKjNz4LyKEBGjJS&#13;&#10;8Cxh2mCN4rBcD5+e9N2EYorBYsHCXvB2jxGZ5qUt6uQzoaSWhlCbGPm6rSFxsCij46+/fYdC68Qw&#13;&#10;xlwIQnOccVfstEwuQbfOarwW2sFPFBPhfKQG5cCg9qUQKgHSlNblLsmWU5usRQm6vFjDBdVaY4b1&#13;&#10;6AsMMbQIsJxMRiGVbXVoljDvnnfTdRRCYNTmIHfvwZf5vD/0Rmka9TjGXATIg5ps88hY4+dvIJI1&#13;&#10;sQQkICFHgzz0DipvEoXCgxRCgGrFqEyO+jRbmzGvMWsQD9zDKpcpCL9DpQgQSO9Y5qmFBKQYTKT1&#13;&#10;SkBGEIGIJWGDG+WxoEg4nhBhPmZSpLZ9XqxNCR5Pe0OMZ5YskCHGMOEIkBKFBIPxQS8jod1pHwFJ&#13;&#10;c6S1ZCwTjC3Bx4fKrUobvU1zYlDIItl4WzbGgYB0G5fJ5phTJbHW5645JGNECM5tRSq7fWXAbBN1&#13;&#10;d01zbRX88pcXXnc2ZVE22K0iuhITCuPc08gYZlQKHM4OiqSzwwG3FRmuI0W1sxoQ7LIn2Lyeb22/&#13;&#10;DxmKIKaEIoeQ4QTtqSUYRR1bSih0uYi8ECytDAIwLLem4SFA1vYKIAkxjCqGkCXqIIsqcFaEUtrb&#13;&#10;DWauVYiYMpZhjkorQOKurSAnnsD78trhAiwBp2tSu31XK3ONsI9kJbiEifNKRcQE5DyRh59+cmYZ&#13;&#10;X8+H9qOdb22330xElC0pp6iAX3gAEGYQc1GUHXE4emA22HFZS4hoWYjXt3WFOmMKEWszddljHySE&#13;&#10;siqnbZISM5yQBFJWat0WMBzKB15V329XqUBGSFDJOCxZ0RZNUfU4Uic8FcLobNUs6xImH5xbYcxz&#13;&#10;rItunma4DCSRMlRw4ZMdy6rziCJAxs3hEosa3kf0eKhiDqIscQTwYw1hpJgN7jyrUa8rydSTbGNY&#13;&#10;tUVLZZmiXfe66G1TxcalIEVF+3qvnbtNr40gX2739nDIjCe4csw5QpfzuT0+IB4hTVjEZX3pmypF&#13;&#10;g0Wp3dlmp7O9Dbf23fM6LUppugcxxIgzxIlkHRhhkuJt1mo9tF1TF84JlxbjTd/XiNVhCfK426A6&#13;&#10;wCy7U4kIsp4CYje/658QzduyqDUzttvcXNOKI4xy4JB+35amekwrE+TqtK5YQ1ny5+8kooLXNM0+&#13;&#10;eMzcrC4zAof2B+3X3VNvhxFkylBzVSmWMoSAESpAVZTJr7NMBEiBYBP0FrbNaBEXjSP1Lm464A3h&#13;&#10;DdOO8nqvgMV7oTadwxIjRmB3KjhyyCmPH8spZAg1FwE56Bba9R3nIrr1+fSpEAVnpENlVVYxeghj&#13;&#10;01QIkURgVsV63VhRopIosUYDAnRM5LDe0GaxICGncPayZrwqUk5tlNaH/nggPq54qkV1e7niHdi+&#13;&#10;AwIwL/msVAXhnsjLGEEMDKa6QHpaXVw5cn0rYYYZUg/c86cndZ8HE5moCabbXRMOTbayo9xQiOFg&#13;&#10;Fu5Uud8lEwQuELgnD7doGIgMQxeA3gAnHGeZA0sR4jweBWCSAkEHnUifANCNCZ5HY+KmDZFhuN+L&#13;&#10;XT0l7ftMXUaiU4qK7G2BRBY8E4AiJhRxwnk2AKrFSsgbhmH/SYdN+9uOVJmjUtTrMLd9rWAmvSTB&#13;&#10;wkJ6Z6xRPe0itnelRb3DGMzYR+/0uhJA4poa0Ttk3Wr73c6npBRM2dMEWSZPLiKBovOHvlP5Mq9j&#13;&#10;JBDpzRdUeTNrfdeAxIWxzEvmF0KAaUWJtDPbDFpyWe/YKE2ARLmXModiwZmXPPqtkLYOlUAcuOgi&#13;&#10;rWqgtAY+yI1JhEH0TtjVMUwIwQSSAuBQVxIEj9M6alBwRBM47Y8Ywa6pQtY1QiikHFBdFIACEEBY&#13;&#10;M2kRobEsZF2yMIcaos+n0wwX9fbVRMCqPS7XrFEy6fl4wpEmgpOKNauth9++fe3bXZBFSskTsqAU&#13;&#10;cjbB20XJyDFnfzi9H25TCNkHl5RFgXGZ9/3jy2DvKkAPWoIaJsK6BZyDLiDEXSfw7BLHFjCfxO7p&#13;&#10;ZK1jgoDg+a5ChDVNu9hbJSTF0G4zx6yjzFnrQdKUhwQBLYUBgGJKgBTQh1zudtfxLeNMq/K38wuF&#13;&#10;XMpDWgDn0iYNgQ8lFEy6yZ4+PGy3K+XMwkQCpLDf1Fq1nGzzOkw/Prwf5i0GPN61dznFaIMspKAU&#13;&#10;V6QIRDnjnLaHskIL2XVHs1lBsU/OuU1ytIyG9EX9VFXrtkClQBidOvR7yRubvINwMolwPhtr6eCz&#13;&#10;rOs2KOMCLY+8f9eOegox3hUoq7aQpY8WYDh5r2+ybCiFgEYYrVotztGyHHnKt3Hb96fhuuZCYIDr&#13;&#10;ppLSA8JAygXmTjMSC4JwSLapaphA1++Lst22V5p3BT8gCh2MEYWHUxu2bVRdCDamBWP6sKuRN0VM&#13;&#10;W5k7tseECJpIZADmnCOYwwyQ5E32sCB8Bk1MUI9LRmS3O1ymqw2vDgHniaSt2VZU822xwOP+0OQy&#13;&#10;gAym2+KRton5xXLPYUcI8vumTMBG6x9ks5xvG9xcCAwEaENWHIRQEvi0OxmMIk5FRf02ybKf7bIm&#13;&#10;s2dtrJNDYDSWl0hTyBlZLnf+9I4nsI0rr54p9Bnl48OBdujyfZBF4YwWkFjHEOIclQQ4mNy+7fzo&#13;&#10;IQMY+Bq7i7PqrqpCRO8SavhT65XDAUmeI63L4iCgsMwkaCGB92jytnkPBK4zc+syooxAjJFyhDab&#13;&#10;fcK4rpnSd8ojymQblwwFwlWWW4QlhXKZ7emx37YzQtED4KGMW6AJrT5wid3d5hGWhF7D9u5YUxQ4&#13;&#10;rhjgXPSsaJlBDq8maSiKrq09VAkrb/B5eeuayrmQW0E9Q959Pu0Gq1I0BCEDUrCAkOK2OudiAADj&#13;&#10;kOyCcjGHwNuyaQtjVYBZm+DiQnjlo1+2GynrnEvNvKIKKtVBRiH0KXvPYNWLhtl0jxEvDrDuBCKI&#13;&#10;E8GEvNwvnSwzIgTzCAAr8HrTDRdqm8btovWCBaN9Pf7+rRCN3mJVbd4bHbTN0CCI7Hqf7v1pv9Bg&#13;&#10;Rr/qxCtoJw+j2e3ktiQOQlOJHD2nFBAyjQurCgyiX7dCMs0BCxljCCMKEeo5VoJinmeHjR/7xx6X&#13;&#10;DDts7Qg4iNAzIWEW2Uql/jy7tBeNhARwsq/2BGVEo/EqwWidkYyi6mA3XTMhyggUELWEKJcwjVu2&#13;&#10;t/u+YBCjOcJtdaXojuVpnC7BL7DsrAKb0iBmSygkyWlfd33LEItoWYOon2K6xEDDRkMxZUN2h4dV&#13;&#10;Oc7J/Kog4BgWDtiYkM/xPs0h+OO+t9HLWAJrotmEwG3/YCFlFOPgNF4zxjiHlguPY5gmgUADqLHR&#13;&#10;Bf90PLlgOggFkpRygDEGGQeaVvTdaANpKRu/GkS35B2hXMetQuV9uIqCUNiQim3buWpoU++SINDY&#13;&#10;ClK4WOxTAcXgPI3ZAiclYgF5tcIQ91Wpg85rKKvKu1CggkO43YepJcwHBIH2Tlj6Or9YSFjX6eU1&#13;&#10;Zpgy5EWH/+M//kfL8g0tIBo4itWNrAFMfBznuaYlNTC6tepOaQkyynsGWQCF9WPex+lbkCj1FVhy&#13;&#10;/aA3r1EjZkgCItbZtmnd21rXdd3VSX+pOngNcZIl95KMG+VV0R1oq32oY8qEUCIyvQuS2L1RBapR&#13;&#10;sBXPdJrMs8wAMcrQhoQrYUp93y3J98+frM30nnm+ZEGLp+P6stIaHY4PiDIX1ybuol9kk63Kzo2Q&#13;&#10;xAXvbvbMajraG/EcBdhUT8PVi8M1Pwhvg1vtA2cLkd2xLCUkGDs0Ojxi/w7wbbBj5EFGniMP2JQ7&#13;&#10;4lfSHY8EE2zj/lT7DfkJlXuIcbkZUBRHA1b3ty+C7l2s7F4BfWGkj6FUcpOjqwpZ1t26/RPIkLBC&#13;&#10;gB0RsXgovoxfs0cXNUNCQ06YwGG1mLOUyZfXvzVPBesA+4aMCSRFlDR/KCDcb+OdQnUvn2IyrKiF&#13;&#10;5qixMGWrMyhjidO2rawSvdhd/Eoy5hGnXpQZSsy+fv2CxVPfFZxoRCYfqoMUcL73j32+oUjty/ib&#13;&#10;QeVn+iFHkQDLoUSUt/u+4VWyX4DzbnEgTPePexsDTDn4vNNxTaZ7/ygwvb2+gkyoZrCkNtr+oV/M&#13;&#10;K3YCEGZ9wlu2h/2wTrzgidpPNUHRn2fGecE0EhvudzzplnC4xntHuv55f55XWDQyW4FRjEEnUxpM&#13;&#10;CXu5vEFZHqsmeNDVh0CxN28IQ1kVIa0CQ4dS5IQj766qAQWG18L/WNYAF+bLBZHK1sVuHV3R3QPo&#13;&#10;sc3Upj9fzzWjNebjnB4bfr5MkFYTBNN2ryWsgNFrPnUthNg4C4ZvNPpPh92Xyl5+m5VeMUnDRkhP&#13;&#10;IGJvL9ePRfM63AqMK4wjzh66YXyrZANl1Ou2r5o3cQtfckBIdH2jQAgsgxCJEkiqOSIsD/X+Ar5h&#13;&#10;VJxft0ONMoYphvttig3p3HGZ14eHwz5PcRVoFdy27JA9ot+m5aE+bAjxMoc0YPoZ5REzqoyXGL22&#13;&#10;C86woV2qZhBjiWXRlV+vY4Lkcp92bu/2zlHpeXdqq1Nop+12fL9LWm52eP5UR+dUZrgsFIIFH9XZ&#13;&#10;tlWFM1wIZsz6vCFiKgm3eZICL1A+Hn2kOUksquMaNghRIqzmpjjsYnaMwSaH2JXNrnnIiSCGUHi7&#13;&#10;fa3Y34Fyqmo53S8+77yyoIJrvj/hGuZye7u+P+xj8IzW1jEf1qBCUR5XgwG2LayX6Q6pXb5vL8i7&#13;&#10;kaCxhOj/41AI2GE6PRIqcaEVounMWurzcnxqbpbzWCcSLTRPZTffPUndjQRUtss8S8LY1Wh+KRF/&#13;&#10;17xbMLi/LSyl566HoW1FSwCHMI5TOLKHDvZz4ebbJJ+bf11+PbaPHd7WhaxTDaa/uRXiTNZDvMw6&#13;&#10;xlEIH28A5y5DCDEuykxdDWFOya5/mxJPCEOCHIZyc0Znz9YDhdKisOB1957fvy39vnx8rsMy7Fln&#13;&#10;g4+EPKF22GbZ9Zu+N1YiQgIKWCe/h3bR73aHy/q1dj8ghlFL07b1iPu3xRdPMMwga61vHWCsyuty&#13;&#10;HcZLmaErahM2UdJ83xbSHh7eR5viNiOJ2scdb2CxicTQzW/t/bJg7FSUtCvhy0VnLGkX0uTGQh6z&#13;&#10;b9xiQmKUiKarpD2b8XX1ysAcyue2uVclasZ1plzI6joOHz4dRjVZlkAvHHfEIYT6rv65RauSCZgE&#13;&#10;bWaMu+y3qF3Wk80drw9IJjV/yY3PMy1UN8P/cn59Pj7aeTYws32ZaridXzGTEAEAQ9romgeXiNIo&#13;&#10;ErNik7xnmKph5aaSqB7Cq6Cl8Q4Jbq+pPvACi/EyfVqMkYkgNA9TcfKkagIBPxA6tmR1NmMqu6d3&#13;&#10;FUwwvtxuZayxNUVGRQROppV73spngRwsSPQVYWp2aldvy70VoK1yurCaF2bZKK9ne8neEx+f0CMI&#13;&#10;nnO8FjGmCmQoeekAmNbvjZTQxwrGf52GU7uzV3Vo5bpMMRgFUzXetll33fNteQMy0yyqXMJGQ4Sj&#13;&#10;1+t8qwNrKbbj7QLXH3q5mOxpdZn/HzjUx26Hkge0W5XeyU5dFlm0p9Pea7c2+0MtFxRNR8HoD88P&#13;&#10;cInw6nQDwtex6/cqZMmCvibgiKhjwmKLKEDa0cdGb0lrQeAXNZbpU12xww65Ibqa2sir+nncRh9N&#13;&#10;vy+n86t4/xy8T8ZkbJJOBCScvYsWjYHXFaqK+njSAc4Wo2+jp1YKWJfoPJvFOCxw0zdvbqi4SEkC&#13;&#10;dAAXz0pMO1gz7PYcatCC+pYvR1pAjtfsy1jHldICZKGfINI3XQG2Eg4CxYhtq9rXOwfqDCKnVCQH&#13;&#10;mPfG7du+iOV2UYIUwDnAEuFYmTXhNaxF/VS/6C8Ps/slT6JvWFVO91VP2iOkAUYMj1p7RMVe3aei&#13;&#10;IKyBlNTtNb14FADHq9YA9t6HFGPFkCX4luMufrbuHDb9WB3u61U2Dxyk7XItEGxPz+tkYJKgLpd1&#13;&#10;lSU14++gqO2smKeZ7Qpb27A1R0EBqdt6nNa63lGk1NgCUDK2zTwh7Ma3X/r23bjsGAsp3ZvmMYUz&#13;&#10;Wje+ul+FwzOuq8apq4T1us45Rbi6Gbe1bIOO0KX8+Mfh9fLc1VkKkOOwjdj/7utTMJA4yhi6+7Xk&#13;&#10;bVhR4v63+5937VGSGhYwBhKnxKz4Lr5lp5m3ys/SMJngc38IfaSUpVVTA0AQHNmkPQfyezA+qb6n&#13;&#10;UauMCtbKQBG+r294cYgYgLR/tYUoMDuJw+8h7gBehnVDx7rUOSVvtGF6uoa6KnM0afWzQn15pE7a&#13;&#10;fD/t6vk6PBb7lQEJ9IHaLwYH5THIjSwCbkwV1KiAAS1xnr4zGno7tx9bRJC2LooErS94DxQ31UgR&#13;&#10;6+qmlNJaFuU5M+4TYWDr98VmbhxUnJeI1NZxeLgW/CenUlPtgnpFdBZ15anMVkKfSQYK0m15oYqh&#13;&#10;gdLsbJswtN6pIvZ29pdxLfb71iLbqM1vhLaLn0JeAFz41tzwXFdNBvxmXrEqedTE3v3Tw2NRvH7/&#13;&#10;Vnx8POCdSRi1OwIEQgmE7VQJnyB4eLpez9krg31RdjlD+ejMnSXk3v/QL6kSqYtV8J0ukXzcQoJo&#13;&#10;tgGC3YDxpL5DPkDdDg6suKxBBms524205YnJ0RhICBUU4lD7PgaTkOPMslJEzgBEn/vDdFdd/cjk&#13;&#10;RfTYAfR6M+27B7xeAIMRpTNaevKRiobIWcyia4XxIy+Ox4JBEDMIMLhNZcS5JbBBxaHC03AJZQnt&#13;&#10;mnzmsE6UtbEFJDqqA93H9FLuG49ynKOHC6vpZhYIOMe77Zofd6PHVdzsU3+4elV4vG5DpI6SfFfb&#13;&#10;cd8XkP1lmBsmiAkmXKty93Z5Dc7gcXKoaRnkyKoAaNEzVJa4VZvPUTUSXgnvyqO3Pmt/toCmFVGB&#13;&#10;y8K9vHaimhQ6T7De34ArjvJHeDjHuQaYv92mKD0YqNlS2kggKyDMBE+KIplgwxJy4PcCh6ntSp8d&#13;&#10;Kw9LAiT6BgV/gNtmo1I9oQtVD6goCQ5TzhJlFxtebFaV62ZNHJctUhaN4bFiptR74UWFXDyyEpWz&#13;&#10;4HKcNsJdjR8wAZxmNZPds2A8FTW/fb9/Gd+KhEoHmPbYQWDwFQOJQUqKQYUjf9g10ej1eiEt6/Ee&#13;&#10;ZVhweb+vyeinrvuN+WJeAEE252rlW+1gWQzBfKyYCjYDTlGH/4f/9n+NgYFZEO8kUBWHYVVTYSYj&#13;&#10;OKbLeF9o3aa7KfS6D4+dsPNQJrSmL6EJDZP5VQ0PunkrhSvtxWEqTIAxW9ZietFKT1wCudQjgnmr&#13;&#10;Src7GX+DWhb20Js424mhlJdDT9CwDqsuOjGZkq4JSpg6snJ3vMjkARC8wTfP9q5O3+BNuj5cvlFj&#13;&#10;VQYhlpDjmGdiess8ch6vRjarDGeWqLnR3Bku8eYV3o2VKgT22/wN4pY9pM3OGHug7O4vki2poSzG&#13;&#10;M60TCKtdVo4fc07RBYlJaK0sm7Ledy8gHirJy+WyVZkuY9B5jaWheZeAbQ9A3Ujyl2JX3cNy1Hgo&#13;&#10;u4wZQRigy6ZLVHYzcO+vYXjavzhryHhZz82+NvHGLHHG2dUKIHCMvMk7Gh+oTzc60CYjsTcbaaUn&#13;&#10;fPJ4gdPCOSthVUA9OxeGohKbD8ci1NHVOS0osO9TknyqEN1kUrojRJgVWqB5L8si0xyG/AjWLKmu&#13;&#10;OeWjRCAOTgzVOZ0xqkJoQXEd1cNb2NCurZf94u4LduK5EWmZ47hh7W43RZS1lBdPuKJgg0GRCOrN&#13;&#10;WMN2jgMiY40n99U3rBqfq8z0I6PVbfDzx5mDkglqHCEuimSMQaj4YO1XimbEizsr/000mwoKpmSG&#13;&#10;/LcMpxTWaAsIbVAUm7LZLtORXO0kPHwqjMpuARFqHRoWuB39N/DG+3qRuPAG06FF+B4w1Rkf4d5p&#13;&#10;7DKJ4rB/tm9qDrQ/QVLCYhz9oBO+0vEUEE2yQCssDHArMglaihVrqs3HkuBdoDwE7N22fmRioQxt&#13;&#10;ahzqA2a12zwwtqXPnuWJmZ3w6fSuAqQP0aVLbFvBSLT+Tg0pHyPmJAdsKVYIrSkR1IuKY1/TsBoj&#13;&#10;GXUEe16qcRbHPW2Kt/iCI08piRKqBPbGYEQyITvbomLqUS7uy58/77h9UX0e9tE7QKlD/pJY3VR9&#13;&#10;GFUPG+2XkV1DBGaJvMN4ETikCNRt7gPqYH1UY/7jvu0wwGouU2/UALVvCEY2jo8A85WGtyXxzBOT&#13;&#10;2K1dETzPhGduMWMqzwnm/THp34eGLhlH0SZRZYUJr+mEX7VGgBeIYAUOQyqpWNxG+enFXkQoC1PC&#13;&#10;/MZ6Oly+bLePOW0Y46osb71uWKvumbrWkK7pJmdtTWotZNJqA8st3W1IMYGCFd6MiXQ02SJOTXGy&#13;&#10;8PrQ9vqscisfG0bYjNpbtT86h3PEyP9wSzdPSRJZoPezf1oDw+0u5RTzW8bauPnbHB+e987fni1D&#13;&#10;sywkDcILMFXuj4QhLSZgT5lriK0JEwXtt/rLJpaQrYF848uVnVlCD66N2/KhbRcNItm8JdFA3pM3&#13;&#10;xOFhV/quWgwFDJG6eEkAbwQjISQe7rOSwNh3TftGoNuHe1YWPhz83EAotBHFhuvWbnMF6K+K7TnD&#13;&#10;ESIV8yzH+MaaowPN5OyGgQKw0u/iia3eBmtjr4SiMfHXzdX+0UbTdMiHO6YsV2IrKaxG1Ho9Vi36&#13;&#10;b1YxbS9DIwoK4XfCkO0kK9dRySwK6DqcGzv9LQskCxczgwy6IBNsHLqQp/iZdaBuBtTA5kYMLcTv&#13;&#10;iQsRwJYaRzYzV+0tIvcyDSWmvISg5fjAtotjD+V9tSCcjth4FUq5QzoL1yOaPZ3SS/UJVomBl/A6&#13;&#10;G1d2NK7zQ8kguBuoYU2lhuhJZEhsRJmZ8ArT6iVpERssr5KBZgiJPFKb+aYafYz3ZvWbeMczWbAb&#13;&#10;6j0Vnd36UIwfWykx2nDF6soDtkISD7FwukjpmZihKdp53kRfv2H9VrCuq6nfqHlQFytCqZs3bzoP&#13;&#10;6AwAd4O3Z1z3BjYqFbkMAHJo+MqQTH2Jd/doTfDBpmCp4k7db0JUnhT7dJ/9UbgCAAAgAElEQVQ9&#13;&#10;gkWpCcdhKGHrN87g0+/dMPpr2YBcArKpGK+Ej8jhmfbQojKzu2BPJ1KwKEtwdxOgQZtb0ZxyQfUG&#13;&#10;iKWlwmGFDuu1HhRo2wT9iKneG4NXl1FXsUm91QdaUYxuHLTVdgthq5pivEGS0IuZ3HPRiu/nJejs&#13;&#10;3YZ+e1EsoTZnsUqmF1RRu6PPo2DvK7XMSOuvnH0qVVkmP8CrDyoD3JS7adDHKkZsx6i7Q5kWnfy3&#13;&#10;28r9vpWZx9iQdOf3nMl0T0XqcCvX+8aziFvylWmLpoRNoDJREkWY7EXHqbTjk5/zzhPSUkPTJRtt&#13;&#10;D7IKWecyJ/C0OzshFK5f0h5sEoSmU7P2fvU2TYsxsDv80F++X8JFXdVBN1fq40ey++cCrfDcfN4r&#13;&#10;r6UHDm6Obw/W5meh/fXxQ+8G9M186Rnk6u5Q4d1+M2iAhlMFSuxLWCHYhQoQ5eNAb8i/j8hTe8kS&#13;&#10;kQZUDgKNYaOPlU1yvFWqP6ErbcqXhGaR0N+g1RExWUj2LCjCSueh3pfbAq6/x1rO+PkxN/zsRthl&#13;&#10;FSDASRZ8wBSIb3FVpYFnZoXAWi2tJpo1DEUKN6dWzIzjaQwpK/xVDFRYFM+vllaG45QY8U/WFIXI&#13;&#10;tVThYSGvDYfCwgVZ5x5GYuL7+LA9bxsmWOLuvl1d+Vgp6kQ67Dtj4uxlrGl9Lb5VHfRgI+uiOTXZ&#13;&#10;N+iTwo44iC0QzN3Y4vyagY2nqmfMOugQLZIxwiKUY/QyvmN4/zp74MS9S35PXsBVXOXIHIPiWDxt&#13;&#10;3S1ZKzFJq4JyRDADxIvGBd0P+lrtyUvVypU+1J1IQdmP/w4/Oa2v+vI8gB0q9HmSjN62uwOlwV24&#13;&#10;uKrj3oe2O2bEBc+02pK8HHn4398qL5/XFTJ0fxn9SB46HywmtCiu6yIKYu+/gI76dyUyYmUusdQ8&#13;&#10;2GpYl/P9UJ/yQueDZ6WH8K0xf9+Nd5SHwF5eFlLQnQeMd92Y++Wu6sgsNwSU0a1q+nYSlb0bAjVm&#13;&#10;Bue+ZT+et+2OlayIy0kH2IdNpMYGXb9npst8+AxTINJLH74kJzEHg3HRSslLIifmimspUEVwRQps&#13;&#10;CNgjgi5XL2qeWuAkzYdcXN6++hgwrfO2KUgXyu81KhhfYYNe4ryWAo23vqcuThI+29U4FXKqMffJ&#13;&#10;O7/4ArBz+IVyljZRLi4Q7Ew4iIZlp7B9x6vH2F20bXiF1wi6GekiO8cCCI8IjYe4hTAstoUPolDb&#13;&#10;W1UkFWQ0BGrEwu0Fq6Jk0/1cFu3b6z6hktSs9eqG6oS59bEAXWUlcOmtnUHPV+sk6VHcVpuAQCpu&#13;&#10;OlePH0rnDMX09bJoasmu04E97jQFEXtriObNaDerL7j3jUaQDEmcQ3bzvifYmTA94HdPIZx3+/tG&#13;&#10;ZJrn5pFvcsTufbX3U558lTLie9IwB92gZUEydHOaylmO8BRDKgVVRVkEEnP0DAeyJ7ix5srYuBRD&#13;&#10;QQS1LTMxxlGQbdfHBqeN1EolhiqYllc/FhA8wZRMydvim/uVzHuCR8EXDi8A7Tknhg/5MGVYlxsQ&#13;&#10;2Amyzr2gZv/6pt1zitJk1njfDY60lBqMVVWtt/iIaPbZZeidfTIoT4sDesJtgsGlzdQiwSjrHmVa&#13;&#10;ogGFELhDzwRvGttZOG+XEZztuiXaHg6c5mqyGU+2WNm63EYYmJ6SNe2nPbWjbqrdb4qbGurWHP2T&#13;&#10;jS8Bs7tGCdbeRpdLWJzeiu1WMwB9mm4Uv4cia7JliR4ztfMkcwK4PFTSvgzF4q97XfiyKSFJF/y/&#13;&#10;/Xf/C01Q35dTx9d3yFay/vB5+Nv1Q9d5fZWVSwV5aD5Zuz50fAXp6/UyOo+N3Ckx6ea77grwEoIU&#13;&#10;e2bEDGCTr+uHdveu7CZGAIbD+XwN5g/k89vtWj7wdF/n7fq4/2y38oXN4v9Adbn759eXE31sn1tI&#13;&#10;YQjh41O9jfe4uBS5+8Nna+2///D5r18vbFaL0bhohR8xfNQGblRd5//r0O257ybsEQvTTZuF8tT2&#13;&#10;7x9HgG8YIIlpYsvm+IxRw5f79qH/Qx4UbOKiIil2rqnndJZPrezLF1hfvvyVgGPBf17m/yS7LrKD&#13;&#10;wDGygUDw+19+Lf64VwDikPJkt5D2n5G2iuKy+n+nqkqgWRajxdP7TTlsYmr50yNDUXszxe0T3ufS&#13;&#10;Ivev3w2+Cfd9T1TcDn/IfxjP4+PT8W0I//6/Os12bB928ddUfmyzY3/9lzeMaP+0UHgv2QGGMtpp&#13;&#10;uf/tp/wx+cdAUNyz0WFms1JQFI/zZEESyxzJc5W/kJBqb0sg7qvAkXJSdgEsUJuQk4a0A7+GP3Y6&#13;&#10;Rr86lqttSh/f/dtx7xjer4MVrKpJxyubl/kj71N0uz3jDOr5/sPDx+3t+qnu71WFlVxHt2s6RxXV&#13;&#10;nQ86o60n9QcRFjWaDOrsonhmXdeFuWxas4H7nFVX1sg2GHQUWU/vQ+I8Zzhe61asJYdN7N/OqZTQ&#13;&#10;P7Vx29jPH36ebbpncKjfh+WVlAzVBLOtGN51YT8A07zfh8H9LI4aNpf0ekKn/AupD5N9RQw1bblP&#13;&#10;FJAJ1LSCSmu/UFkuLuz6cotnNijx+32CAZJWhuU924oTI6LBBOOmcHdUStu15pN/9Cd6O1+eqg5e&#13;&#10;7dn79l3/p/M//0TfuZ9FQp6S9HTo9WZ+f7nLJF1Au8NxmexGhPgvv1Y1++4H4XdXRQGitCialz+L&#13;&#10;ZwT8RWMMBTcUvxr9dPgZ018SFt5Xj23x7ezSOD5juCfRw2k4/xov0YgCUxSCPq38VktCKwmlOWG/&#13;&#10;yrvx8LiP/zQYQLryeX2zOG3cMP0lwNz9COH1Oi2QwUfKXqBwvKU1CSwusK/7l9dLu6+QzN+Hbz+d&#13;&#10;iuW7HzFyT0fNXxQL+4fdOtwIle9kr+bswOGm/0wz6EBb0mStBDmXgjY4ziH3dZdXDTmp/HzKrJ2D&#13;&#10;GeePu6pEefRuH42/WmmbRPNX8yccIJkQrfxZZWPnzDcT0O7D86KMC8vnH//DnFHq9sfkpau9jZfb&#13;&#10;lT5asICWSG5dECoNoUYfTvS/Fp08//7SMJpT6z0oegobh4bXy4StmT/9uLsD8LSXC8muLdNwXN2y&#13;&#10;e8/nX9bHhnkN9IZvGNS7XyBcBEaI6BN84sQXhX1UNc3q46fdbwoUZQDAoQi5br+Mv5+Op/H7YnyJ&#13;&#10;Hl8xbG4vpD3QJ+ne1/Vvg34uuVVD31fXyy/89MdhHbZp4Dve82jVYrYLLEz/8d359vWONKMRsuDt&#13;&#10;OAH/xD9BGDZ9SRucnPYMfd9WmLb5vGvIh1CrPLIgRPHu9GvcpMlE5ps9q3lr3Qq3yJzYGDiP7qk5&#13;&#10;otuo3NdT2VSWLtU9KQj98sfP+9vv13Twx67YE3QE069mkU3/djEH9HidhvJQPd6/j19pSyDDbx54&#13;&#10;3n+ylp12f+Q60ZbqaWiZnCU4Vfey9P90jehKpKNtKlQ9QF+83r+jIkEpfxLg/u2FluKsvycnBRCF&#13;&#10;ToCxTfly39NsAlJBm8/PDyPakxRY6sKNpzyvWWGIDuL6Flex6xanj5nty7fNltfpuUNfLPOBZ0jg&#13;&#10;Ewc7lXLYDp8a/xsi6sF86xJ7W5Yla88xr43ufvp4T+cB34vwHiSh5tvPP5+YwJmDKWdaya2KfQuH&#13;&#10;v/xTu/8g6r+/XvS+epy+Xw1hjosvc3jqjmTbwdjaZfN7t+ExsAvmU/oiscCwAgVN6j7mKJWvUGdi&#13;&#10;FdmefvcVmNYihr879HoeCnrii3owC33a08PO5Lhlx8j1eScIXMPXi8UBWfv5eNrkdzAWTEAkY1wt&#13;&#10;si2Q1YJx69vYX/pdJympWOGGLOGpuKF/CV/747ucK4lRGDW2vm/bv5j76xsjRbNF13OiB/Xp8NOq&#13;&#10;7hcEUSo/PvwRsLRiqykmuwP57ZaOkpf3n/8+ivrDhtKQIygCnraGtCx11RG3gG8sfQkTE6eHPNjp&#13;&#10;7f2u/s15NFsYouXj5097giKI4Pv0lvDH+b6mcTYfDDgLUDvbjwDyX77Gu+MWu6+9ZATuYYrv+MOK&#13;&#10;ZzPCPa3EfLu+YaBPNZNh483B1+Vf1PhE+PjbtQ7s8d8c5m/jMHwRvf2CNxlg0kuY3+Yof739uiP0&#13;&#10;HRQYsfWyHPqn+fUME4E9Ae95lfd16aZlUxsodtPXL8ZGkryEVbO+2sbVFPw1p2cMpCjafVj/9C/f&#13;&#10;j80z9JRZBddNlkRhA2MSrggrQPPQ5VNidGPw+9QM+rtk4vLt2pAOiI0WzUXFinbrmpqm+eEP8ndz&#13;&#10;loTASXfD47mfvQ4/1j/flq+L1j0reoYC59dlzURztmV1Z23Ae7hZVVXdTStSCRLPWIddWxSEJjDc&#13;&#10;rsZjSxpg1wYRsd+3TkXQ3lb9DdMF3gT2bxgmn0NhO3C9NGV13d7+8fAP6n432+zq/ftY2W1s95L8&#13;&#10;ULy+rumeHlT7RV35JR7QDiyENHXOc9FhV15X+Q84y3wzfLR1MT0disd37fmvcTJuJ8sy0kkN4hme&#13;&#10;l1/9S139VBNA4BId0qmjQedwT3FK9m9vj7gPN89/LO1f0ufjD7Gf4t2UNVrh28YLP5QtgwWc3JIO&#13;&#10;/Dksw08P0lQpI02LwmHWHHF0rz89y4fZRvpjNG4a3yrcdqF1Ac0YSpDePKbN0++D63+opxXe7ygL&#13;&#10;eRm+9LyrTa/Pw0NTDq93lqTE8W/Ta8vK92j/F0q/GlB8/Kl2K+MFpN6D674Jzf6DurrrvwzhMeRj&#13;&#10;mULscfm03+t1hNtbZdB/+PHz9HKrkLjz/AhItCOjGrSHhGvBcFjO79qjvarnpl9fDQxRKfXu6eFf&#13;&#10;9VIlhhT1C4rdwHi+peLr1O4zrKGMipmF/FTPdDKfqh9GHd7uU1k2ff+g5LUWKEvvhf+ur+yQt7s9&#13;&#10;wo9knsQS4H3dzETv/eZz+/FD/v6m9zNjmWd6ZvTEiEYLe8J8yd/Z2+PPz+uVfvgYF7tAUlawub1e&#13;&#10;17vqj+8g2o6P/Zv63TZrdRvs/aFAnW+Qjo5mHq6Jl+6XL2NmZcJ1jqId54ryx+7h6183RksC5QNV&#13;&#10;04FS3OgBTdDWQdRVae06U2L8Oqv8evFvMv3jvrrZmz3QgoFW2I9HcP/Ci09dklrD22l+f/H/cnjX&#13;&#10;Pv3hCbjLf/7nXw57XsDt5mlMzFm8vE4Pn/drRqFuwCIOj4EGfxI7vN6sIhyD5+d+nMPV/Oa53k0y&#13;&#10;TFtFG4CEKfi3//MvYFbSJleRX//vvzR7afHNMgsBjDC2ahzuoqx7l10mGFFig/njv/vhmt66gIuG&#13;&#10;pyJuX4ry6YfzNT595BdruQSAp7wSdKdl0f/++8usfJltXprLn9C7ho/ORdFspKRL4FTCjEguU/Fr&#13;&#10;QxMzHqTx+/l72+1LeUjb7//pdfzp3WfzdX3vS8gK9K4fxRUc/MzAFxOmTCsgJY2X138tqg8PmgOh&#13;&#10;B/FiXt/XlLUgfGN/fUd+vH+zJXoPMVoXJynviv7Kw+mQp2i6x4/crj89HSV2zyP5RdUlLIlR8HF+&#13;&#10;/bZwKGpYu9v5T8Ee+uOeFHF2Y2e++3vXiwNemgoQkUt5g9e/W+a56NB2XjOrMpPWI7cu/N7Qo7BP&#13;&#10;HqUHyHlO4W+D6vv+fJ9CDBXdPvM6Odvv+uscX3zwEQsud/jMGPIeH+oaVArExDLMLadBOpu31TcI&#13;&#10;PfpjxnktA8SDA7bp9+l7m9/RYaQ1+4PXv8aw0FxV4lGUPWNymsyyJvzf/93/TCCuOJFc3KbJTVlf&#13;&#10;fFXR6LygqC6k14UaxgAcwPm6qIf9oSsKJIwg9aLsvt1Bk/dSLNOMEXPC8rrwWi23QQeQgml7SbVw&#13;&#10;2eCe35PukKrl0RhvQqqYzVJGniHGxgQz35MLsJCCZmMMRwQ6IkuX9LRNtwAyzB5gkHxsqfDeCwEj&#13;&#10;wX2/u92mvm9XmIhjQkjKIVyc26dxWQQjILu+6ouyKHnhXdIAKApIimu+VLzNhqx6YgoEF3wISo2l&#13;&#10;EId+t613uaMZSWMTmuEUZ5TZ48OTv7gpDCKDErPQdCneOcZuWbDd066eneWkCM5Ga6uypMAP0wgg&#13;&#10;TgDP2wWAABMJCbGq3ItakGqIuYwWSjq6UIvibO4QUbVsLJUQ5uBSAlBSWXEeVYbSh41CGKuCcYAD&#13;&#10;jBAb6xTPjWdnEx1nglU1RxkRDAuDNHAhSirZPqIl0QC3YWWQaxObqgxG0ZLHpJDnAjbRJUjgfXtL&#13;&#10;Ss3aSsaiMVnEMW0uhBhAyG6JF8LouigKQIIpoHifQoVByghizrK3a8IFjQxCFRDZIOcIUa+WVcf9&#13;&#10;od9C2BRAEOcUk3Hi/ycIPpYsuxLFsG5vjj/XZWZVFtAA2jzDIDlgBP9Ac4VmCg31wwqJ8Ux3Aw0U&#13;&#10;Ks3Na47b3mmtLqcAQOIUVSD76E3ft9tGwBYZ5RGsRIGsdQFpi1RkqJylldBq0/ReMAjJ2ek6JXTV&#13;&#10;N0ZyKAhGghBds6UVXmYTAI6yPA69LShiuW6TG9hSLO0qmJJNmXUNtl7ABBJCVRUoNyUCBi2MGwXr&#13;&#10;ssKYoUsSjBTn5MwaNa9kyBBITlx0GCDgDm0tQOtbq5Uax8OHevWuPJ9+xDDO3vkcAAJZuD89PP5+&#13;&#10;uQz7hxxW2EhBMSoFQ6MM4aCGsA9ZSyT21Xi3H9TZhImnmZisUy4gUogWGBL1QgreHQkgFUTQuHzg&#13;&#10;GNcgBUqAivbQjS4FD3Jd4YIjwYRj6vsVMR4BkWPr1eSjH7oWENUesFOOARnzBGthopNNJ6hnoHSs&#13;&#10;ggTwwjJIIKUcps/Dc9gMiWV1yej3gom26XPT1rBXN7+WJfjYjPVV3UG02mZWI482BABLGHlkZhNx&#13;&#10;tcYNENYA/HK5MtkmRJjP+CQwqoSoLQqMDXXNEQcASuRK0nmQ4/lym/QHqYq/qc3YLbr26cTg1MJn&#13;&#10;7xKAhLKgUyKS6+D0+koIzLgQTF7Va5EedVA4UFX7Zmiu21x4zJtTyiAEzZLbrjJ2s9F5pUTbFJJ7&#13;&#10;2nDGWYQ8uyUg4ImHebZ2s6oQuK2mwMYsKhMYaSmx0EHkgiARCm4sYpJIMMYgX7S5Xpeq/SRc8iFV&#13;&#10;3Rh82JRtat63bbZgJ9tlDd3+FGiJRuHsUaHdrhKCq82cqiEnRygCMTIAvQf7fYdhEKLK2wL8Cgvl&#13;&#10;Ya16ZPM9W+i1YgRLxCVpMM0wYeDKUqhoRAhh2TYkMSOiEpLkKtOkzGK9o0tJgBDMZ28t0C7vjHdU&#13;&#10;4qANG0gSAYQ0jgdZc+0MkhLxBqJo43xbp8QxpazvBqXWHIoJJLa8bypTzBQWDX1a0b7r922/gnVz&#13;&#10;mwfMJrpvpQ1UcJmJ2tmBMFCkDSGnQlrWZuUXF3om77e57Vq1uroWAgmz3gnuc8JKm+ic0gGQmjDC&#13;&#10;G6Dven94uE9rqH2xKMR8e7vKbjcrtzue4m4FgBKCa8ljcqssxrtgYS9QIbSXVGL4Wu6gZF6gKzHn&#13;&#10;1ZhVVlWBbfGKEZBTKqH2DcAFHdujD2+1aAJ0LgPBis+ZdDXFFKIa8Exp1ioOEIKUurGNKFUr4ZHr&#13;&#10;TR+4zAhpAPFK7JYxx9WxXUGe36+SIghTKEBHHxECBfUPEkP6/rEADyjpAQSUkkqT0rQumKAX7N3D&#13;&#10;YZxnNTmTEorJ5qwWUU515VykdaPvE+t6SHEm2JXMCReUVLxyzuSCEWRIInAvMsvpPAd4ccZyIKBm&#13;&#10;fQUMSIiW83q/n8PsjIp+EIDTUji+mg35Mr3dRSsBKjZGph1GHAPhU+pOLRIYFCQqUqIXGFFRB1Ql&#13;&#10;qus90kuSC0E11jgA1OQbqLhkktSUdQUD40NOPCaAKee19qHhB1bxiJNI6OOq5jCzPa4QSTHWlVQ4&#13;&#10;Z+8KAojwuts/Qg4jsC4JUrVyjzGdrfZ5a/txUa6u65qPsZRQcpo1kH51JgOEZCqOVh3nAtJIYQEZ&#13;&#10;gIEDbTLKyesVxzzWO+88bwUqsDtIXKFEwryFUgjExHCTClPRwgLHpjN6qklVdIwBVm16vd2q4+Ci&#13;&#10;ogZyWjxJOW0kheNY3S7OcDXKGliDqw4+yHXSNeqyT7O/F2ceqg57HL3v25YmEVyGBFmvuIHH3dEk&#13;&#10;E0kwEa82dUOjjS5ZKKtt8RYqqwTnbUqQwQFuWQyjk6SychQSCFQ/tlZnbU2KqBn3BDGH85rjsi0N&#13;&#10;rDnFSBRet6mUlOHh+PnDLsDZdVVVW+GU9HwjkOAq8bpRt2hvIFUOcOqJscwCj3PC0SReGtmhYCOC&#13;&#10;IhKPswERVXIgQLsGYkF8iARyBtvz9cKO2Gass+eNoIaUnBjEFMiIWSR+1WrazBWrPWuXuxW0BsSy&#13;&#10;UtKmlmJASLwp/bFRsWTEvPclRIh8dqCWjfchlmnf7ZO1GIq239nF0pBl44PErJGFYS6cbL+z0QRq&#13;&#10;QYRNEXHVm5sqQQBCH5dprPbzLYpKyJ5XIuqSYYwwZ5NMKgJjzLiILNycwkMNzBydp5TWdZ9BAlfN&#13;&#10;CZes1/MCWHNbFkQcj6JkZHSADckhCs6ZENu0gRglbtMaDnuRs2G1pLUwUUdEZ7/pzu66WgNtechz&#13;&#10;CSus2u5y+YiQopvumkE5S8wsOgFqpHred0OhSTKemxhmgAAsIJ2TGTA0PhLeylgyqN2UaMwkxGih&#13;&#10;IG0Sl6o/Fm+SmXf7zofMKxpRPJA+oGazK5OciBRtyhE5YEQjIwCYSklKMq+hAMIaUGQWVtTE6Jv2&#13;&#10;JSpTVQSBQEHrrR4lm/z2U7MLBdWHnawi8CGFjBKGJBaT4uqv2asN1Eh2sPaEQhq98RywkoHAeH8Y&#13;&#10;Nx9p91Bc6nklBZizJQE1mRuv5t9/h4isznUC0ZYtmwqRtIQF6ChjLCAimHbe55ihH4aOckIoCZIe&#13;&#10;m6GgFGEcSddHGSdDKQcN3YLOFEekCN9BRm2ydis5Ze+tM7qT/e/mDQnkzR1EFpyGuGSYMEY3czsc&#13;&#10;dpylzeCq7iBKGkcoCYYIuAiSAhwUjjCOJSOOa0IkJIXzfYzJGUubzMEANk8S9eiWGXDBa+d3sM4e&#13;&#10;t+0ObZkk773uxw5EBYUwCFS7R2f1cOT37QzgjuSa9e3klSwUM4NIsd6BaMy6EkKtdUKy+XUuGagM&#13;&#10;bjgPkvIU1+RF2ySYIUE4pPHQRGOWdRn7vS+wqXdIwSuwgrfn366BFA45yJ5jXnJsjnVKMafIco6Z&#13;&#10;JVjs5ghDkjKeSRG4bhsUU0sIkw1JJWRQICoeNGMrMUMJUJh9BJjQ+Tx76lIGYz+YpBkiiAIuEWZ+&#13;&#10;TZvKWygBqUIpJhzZlMyygli03voRRQEBIlLUU7AmnQkuCAWEm5MNEWajlZNedrFFN9g0omm4MSb5&#13;&#10;FG+l77sCEKFytzst1zsvCbQ6N3R/aO3HV+4OQBue2fX3bc1v93x1xZrVfNo/eWfOt2/2bdvS4lCo&#13;&#10;DkOiGwcihgwQbFys/6XNTfnXv/xLfTrimL97ePLORBDbWu67Xp/XPk00zsbdZSv5QJyZn7vWb67k&#13;&#10;iRKDIVkVrfvdXd+msKxXL2RlsW4I//++/iw6/vr737JV1tmc88dtHpu9BflOS+JEq1vQyk3rICu4&#13;&#10;IRTJzz//wrNpm976qd8n2o7K+l3TNWDfyEeKapgguuVKxBAmbW73HAHIDKa43EK9/+3doHKAALn5&#13;&#10;1lWMUbC9vdayu96WWRlar2FREFFDmPKQ50Fdc3UQq30LIBc8lOBL2y7GFp8jKXWQDW1YJZ1PzMgm&#13;&#10;dhpelnkpvvz9f/0j0bDc/xrUNcxbVrl6xmIPC7Vs7Nq+I4xMl6+wKXVN9rLmrfzMR3/RDWk4HQ/7&#13;&#10;R79pfzkr2Kzne4Nrc/cVb1xSudHuY3Le5uSOp95AXzruOVlKTCh5ZgEvp9NDLC7gfLNqR7uwrZUQ&#13;&#10;b/d7XBwtxVrb7fecUQONj9YpkwCrO3aZXm8+GoW9hz7HLqXhUPmcABvVzWK7SgDsXX/qv/v88OxU&#13;&#10;YJj/WY41wletcCfVtAXtcAKhLHFAuAO1zF1d3eF0zlcU/OXDZ1xvGcgWB2VRxcuxyd141zco+Nt9&#13;&#10;jSDOe7FU6GW7xZBCcoV4ASneSkbkq15IVZGGlEGS7z5NtAhOgItYl7AaoMCOP5AnTgoJsHwkjQUY&#13;&#10;du1p3NWFBOqny9n7cF30FG9QYK29torXNIMkhWxGdHMzFXK6qUjVpl8ZL4zQKKR6T8y3Ijbj2JIC&#13;&#10;REKI+rShmAMZQYqFt6Tp2s9ffqienxPMUKBcUWJjh4T0cB4hLNg4o9wEXAhhM0HbktpPdUgGFj9U&#13;&#10;vAz+1X8c/ukPoAJy36USgF4HUq75H9UBW2uZjLAtutgAQNK3kWBwvsdciEAUlH86PTOEyZa219u+&#13;&#10;biHCP/7xtDu0vK7ALZuzr8methUk4df3Xz7UR4qxazoVZo0vkjM/ZxDI988/9M2jxcQzmu43IPtA&#13;&#10;Wfu0O7KWdvvI6f/7639mRmhA3qW7tRbzeC9pBhyKVLysEaa6lkPAkYz1gsP2/o+kudGYiJ2AkO3Z&#13;&#10;xZ8VvA41Gw8dacg0v+I2WmYUtQlGvy6pgJtLsi52c8jHAbPnL0+UEQiYE5vsOp/tqi9dBsjvaaBE&#13;&#10;rSnRehhswiZXtisOg0qOwYUcYAQoMoxaDiSZgk+iIoOv/YEB+vi5QR1huINJ+CnE+7ardykQXo9M&#13;&#10;FlkLSkWeyi//drYK2gh1BtPrPzpWRsRU2H75+qusegFgNcJtu5rZoBwqTKG1yJuqav77j6eTDI2V&#13;&#10;AvmU7q/n/2gCRrR8+fw8VAM2OVCcYakZ6/snKeWstTzsHp+/T6D8/u039butKjLsR5sBUgktdJn9&#13;&#10;Lbi1BstSxsOpOzaiI4m4q3ozdT+tH74E2felYMJZgCZLW5+6ycyQ47veBEEq9AEeVrhGsli2bdxu&#13;&#10;Fjw8fq/XsF2USZd3Nd1jMJQ67d7fb85lB9f0s5MJrP6bhWmZyeV1m19vKLivv54J5S+vX3f9Z6zQ&#13;&#10;kR0w61jpl8s61LXYNw6M2phizpYywdr7x7Kvd37El5AIbSsw6BJme5u3twUaSBhA5R/f/rqgRI8o&#13;&#10;osJAPeyJcQvMYb1eFVP39f3QNkBATMzD54fZFoTkrodq/qgEJ34IyIAUzz9/5TJe7GvgOmABDGrq&#13;&#10;ETLBul3sC6lRzQim1QjQqePX978RIZutil9tq6F5v90ndYuIp3Gonkb58L0AACAASURBVFi7//ty&#13;&#10;Dck+jwMMxtm7izIw7jBdSj6f/6Gi9Uyc6A+5oPmu7GRlHu/eea++P3QA6cvPFwgR7akxzofNlKt6&#13;&#10;QGgNOELlvKybLTkyNLnhYbNBzcH4X395q4aH8fTsEbbOoVeDtygoo1WEwfSlElfGBBSEZSw1beuh&#13;&#10;hQRyKRgsvAYOm/pzAwzaNBCk3jM5HlFwOWoIjagtndP6tn1kA6xXlGZrbiFFeWpBj+SzqNCuAXS+&#13;&#10;Ksp3MWSSELCZsJa+qxGIp+FIIrps71+//vbxbUpO3j/sorw89CF6r5xzS4LT+/0WYOz21d1Y61dZ&#13;&#10;t237QDIVutDMeX1wH+cTeVhnX336LBuWCVxDVLGcv12XyzK93VKYV7CIjjdNFVM6fNojFhGL8bZW&#13;&#10;jJ3ndxCE25aKFBpNibjcDYNwCxuvmErKAItrkgvcrM+EpVHkPRddXUEOwYozKjoOvMsY3j8m2cq3&#13;&#10;7fJuvuG8VtSfL7O5Tl7drTqLgyQ0r9M7Ac4WtoAImNQ6i4S//PQwVKJyZHmbSMTbbcMBLav1xvaS&#13;&#10;koVsy51LeFNvETbDl2ebUXTwy5cvCWXeC/aZFH/MrvdWaos7+Ggtft/Utqzru162LcqUaAgpD83J&#13;&#10;mjCHMCV0zxwGiUPU8R5bk5zDklPZ/ttff8sZ+pSrrgVR7qSvWFnXFXRp3iKIzY79oMF7KAtokvjS&#13;&#10;1m0/8v2O7ykVQ91I0RibF7t2FOOSCygPn5sf/udfnAQXPY/4IQLAq/rlfptBkfvdTesO8//6zz/u&#13;&#10;ugNGB0zE1V2n5KJo5fP+oX/6cvw8v19ysTk4FAr43Dx1sWHBOn0p6lUvvJKjqDala4DU/dq0lEBS&#13;&#10;ktv1ksXq/V0fxseKiWhev6kPxaIT+Xz/JWXpGSFfWuF16/MP3S4LCnJgiAlYJyNbNlLJxx96mT2I&#13;&#10;wUW/BvvL9UwI2e12YmSOA3iQm/BgukQYCavUkoKav6t6aRl2NaFUg+IwohWY747iluAaRn0cRozJ&#13;&#10;ZnWPBrXFsNgTFtpNw0Gwuty29yD6smvQp8YM9nz7GfYRf6Kfxz8D39xe1n/5479Uonlio5nuL+e/&#13;&#10;V6Tc1Zme+NTzpdNAgqNsXsOCFedA7vaHLIDalvt1/fZ1zjAy3ccLIdv28eslqjTWY6gvkKO24999&#13;&#10;GpfL5X75yCnkHAjbsRY3h8pPfnfoaMU9QA7DQB1iaOz3PLrDd63oxX3RFKOAt8WdA4MdaMamGo5U&#13;&#10;YBcBtbMSxnWSpOvSVeyvb3/dN3BWG0eyiS2vpDPx49tSmoyzTHfUmG4qWlYtBfztl7eGHx8ahjCZ&#13;&#10;Ml2s45wKXKqGEUCZLfN//FpIGJCsueR9tQZ3mX4DGE8zANZgjJ0xy7pSyrqhabpqW65B5sThEn1G&#13;&#10;xTjVdg1IIN22U6n/Mj4bmzVQW7a5loDGb2e9+cz7lsKGt51sWskF4hbUcE3L8WH3VHco5rofNriR&#13;&#10;EyUVyjn1lYfisHkDyeZFczfKOVOs8mmbttvm1iTMafxuXjwf9h/Xe9ce+2ZspKj23X95+MQCgrCC&#13;&#10;OxKhL05XoPdfLZjBvj60iexbiUEexmHs4TmsntW/fDX04H5ffr7HmYfHQqSBmRxknv3hQGPcYk5d&#13;&#10;CNoGpZTeZkwoJ2Kdtg8UxY4VEuf5ZpcCK6yAmeMEAAznl66iujgb0qfjj8AJFgd8PK0WAkulfOLV&#13;&#10;WnHUwEbI2iZlglqXyWtHehksFLqr93y6f+iPCZe4akcKqKJTWyaiAgh/XK8SpH3bkoIo4sP45G0g&#13;&#10;ufRtYwNo+yGjUsIGmQ9orXYAYlt6tfhrjKHGQjDqslL4WhXRt7Ldo82rWPElmMncrfVFGB0vBWz4&#13;&#10;//qf/weFgRGgRclAZ4o8Qw7WGlwwAA3hYPz27QMFGgw2NA+BAVMV5r5ndk5RDUe+5q/k1BgOjUQt&#13;&#10;YaX5FAvTBZv49wbBITBQf8GDFNQz/+FZhwmhdZrVV6db655dBmd9gRk+NP52fzW6SjcOW/aSXg7z&#13;&#10;bqZwIrU9PvTr2ePvba4nQ0AjCfEhBT6zP7nrUAp2MdCc67XjA7iKKd8IyVI14j5+/kyXG/W6eDgt&#13;&#10;1O6K+WOyd1vVCjc1D+jafDuExy6V8Plh1KsWvlsTvmJuLjCj+rwZKV7Tm2IILMu10B+Si83h4Q7d&#13;&#10;Hy63a6y47KDkdYsqjOCSttEM7MmAlDoQawj8RjGgJIP8HTtpLnMnCwPy4/a76CQFt4JhQiRkIKjf&#13;&#10;5oZWTayptqpYAdz5QK8MDd8uO+Ubjr0cK9QQeexCxvKpBwG1qUYHnQTrEuqMS35LCqh5bh9bHCoC&#13;&#10;nddfMVrevKhYhU1R+QMmbrb0+PCnbH/+Intt7U1PSiTEM0GJh/6fWSWKtfbDnxEsjIW6pgfIyyHW&#13;&#10;y5ojqeavE+ecEPg20qw7AsDzrnLbcv2sAEjpbr0ZEV0kOfiV4XCgxGKAh4ZFfsUJ87zTu6zyshOw&#13;&#10;iddX1lWPYHbIlhHYf798zKm42MhfZxczbengPYdDNBwGTnYEYrS3cx3tUR/bdnGfh5NJuEMhkfJq&#13;&#10;1qPefcb77L3NWxfAB8qNAHW6uvrzaXVoVl92p5SHXeH1ZbsgLaMgog0Z+xgz8TlV20REYZZoJivK&#13;&#10;pTmliBUj+TrR8LZVrCWJ0FSflUUEr3Y7h/pUmdof7/8BatRQhztBQ+17GRqw7uBW+SWjzwkUTOGv&#13;&#10;vu9qRhONs2OgH8trS6w75d/ms+CgpIUmmvqxXNfD5L9h2hZDt7L9OgOU5UrJRjD/Wn86Xuetbh+B&#13;&#10;J1mmDHtMvmzwzc3l2MBPtfvPv4b9sXq/b7cQdwGOSAI9ozu45dvW5/BjRb/SX83BaJkgHSWYrrFN&#13;&#10;+BEzNQz3TXfDqF44WGNCZU2qBHQjN4uwgUI+sfm3yixbR+xL9rbKN3wfz40e9qCRmuWaVDcDmJe1&#13;&#10;7vtMrgxnHlWZsX9vP/307dv7uXr6/PV2evz0tpk1G86a+7Yef3zCqxPN3AsotvBjSRdDhWxf5NLu&#13;&#10;SynZ3G1CCXLOV7VfjYW94X/jdWaMlhvOUEh5pNVOo/vG/cJ0oV0RqgE7sR6isu5L7xZ9iLLyfT08&#13;&#10;lIgkYPHjEm1MkNW/8om5vpbYmo/Ekf5/MAFY7jDZZfNVCpZjeeyqkCOoWZ7PsYcAs+S4r8wP8Ogu&#13;&#10;HyNL91eRH43uwtbb6vdS49HrDI+HS402bzkElfxqwp8cU2fwSy8QfTrMyeCaw/PxJ96iBd8fQvWx&#13;&#10;Vn4oUzNj/9u2yXGngpPf0wAJphhHqPbot/UXXcWh3wBonPUw4FNfIBa/Xa8vzumWNlNztj58Gtz6&#13;&#10;VwT5jvdc499uL/0jz/1dzhSMvLhkbjqfRuNrVDcZ0Fax/qGBSZGg8AQqJMsCaTu05RZK+3ahpon3&#13;&#10;rytmbSL9aabj4Ix/Rf32CxmeOH/7+EbXz+NiaiwFILzGzust0peVPYoUd2nIvJlj6WeJxuBUiVP/&#13;&#10;Jd2xLu3uWTcTUbu+PbT9vS678hhiEJI4YjNTNq3nqS1BSt4Wn4GrcpSyE56azzrT/YiIFvWGXrqW&#13;&#10;T2VI2z6mCxayiTl531K3dhILmjzHy6t+KPtnePoHBp/vrtrVV+5OdOhgyxMry91oE++QbHUm5tv8&#13;&#10;2p36QgONl6Lh6aEFnfUfM1Ztx4eUo0MEQRHXcLmXP1AWzwbf0PQYKG6+pXfwnPcJnOvKn3g23B+0&#13;&#10;2LUZgIBu7pBccDxxElrJvsVZS8u3L+vja0/uucTWDbsAqoRxEX7wcNgj3GzqXZv9leQQZ22bnaA4&#13;&#10;oVSy96p41K1x36vCq4JwJ+FDWSkSN950v14mNFZ/roZSLv1Bp4/jNtt1Mz1Jac8naFNHljuNNoqe&#13;&#10;gWaDlSW8yVcWv9ZicadmZ+5zwJyG6AK/3vMZvZw+48jyXanmBdoeINHEzMlQErkNnWzA4WH/4NbC&#13;&#10;yIDwvbYQWW1uS+23lXLcNdbhH+ZfWAsFVaa5pVbeGvt3epWwLxKQ3uy/c7UaV2GbQ/cxzw0+rLxP&#13;&#10;grsMnlbHqsNC+o/Nnx5Gp0MF+UrxMr2+WHD2jXhCCgXZZDu9IDAGjFHH89eq/f4Qse1GJFMKzFaR&#13;&#10;sFtApg3+XTAeArT3VFMmElC7ZUto5sGeyG5p1x+Ul2m1m0Cljo7Qstmty/l0+he1GHEJiSm7quCC&#13;&#10;jPf+MCBiFveihZPlLwNgPzHupwcGYcqoGhVkTzWusS2vWyRQBtLcIQP9PFyONJCQIugK+qrQrntp&#13;&#10;E6mrzYPohISx/v7HBeuP/NFVj36KoGVgx6s7NCTCgGAQKf++rzvu2PzruxijyKr1ocVw81Yw8ljt&#13;&#10;qrDOzzi36Lre95QQEhHx3yZQZVfKfDygamVzMu2ps8DsZ76TltUejV5MTgLi5lWTI7heDG4nOezW&#13;&#10;69raeid+//iFsb/gAAiW1kKk53c81U+VtDJk45JDNRgiEgRfXU5tz50xb9cW1L3YLVNYd69ealFg&#13;&#10;mfddrKoFXw7Xn3+eEHDJnT2NpzUPe5iGa/7q1HrXq63lUKtQGHe9uN+62/wi6rq42MwPn0W62EWN&#13;&#10;skt8BRrTLbnfO0NKqr+eHfucR0yY0Hf/Fcf/0e9a+6KeyHFgB39/AwL8PF34ZsJhmJBB42aP/GNT&#13;&#10;4+GzZ57W1tpw+W2927bJNACusawS06lZt0ReznTnqYG7MuRS2wA9DmREmR9UmmIjv6nNiGGAZ1xW&#13;&#10;Ij6ZCm9V8gOUubm//4ZgqDg0EVYMFtpdHaZNo7e1AIhQyY00OkBP2dUfoGQrBm9hwathylfk93U7&#13;&#10;rc1aFtbz3WN3v4lC63l1Pzix8Qrl4XpDXEo6nDNk79/Cn4QBpToS+QWL9+rm8qU+AIBMjZ/SAuOt&#13;&#10;5LcCMgkzn95l+Qx4j91KuH04k+syzayiEm2YQOohdmX/nDWbneev7wVLqRwJGehw55QWbCtODcry&#13;&#10;DFgtX7Y7UfU0IN/7ubOI/ODAzxDi77rHjSQgVELQg3K7/TsaugsGTd1UuVboPlU3drMleGhjy+WK&#13;&#10;L8ViEFQFV5spESDJuGa3ZOFI2qhu1x8FtVudlyH9YPAtWEnp2IgZKZZxsFH8RDGVi5uVX/c8t3xM&#13;&#10;Sti1QV3TRBbuKb750yjed4vurCaupM/Vwvc3PnvfcdCTpL/96kBOJbhQblePYUg1oASbpQ8ZeqaA&#13;&#10;3EB4hApYg6elIKfjcJENy4hXWDUNqHJoQE7dH4AGn8iwYKnp1Wqbl2gPiblcUFjXyf8tXNuv6LOP&#13;&#10;Xwz7ekKgQkRWpDFOjWzElzy1197uUkxKKQ2aFouSbuNOw+UzYXU1DjhfclvC9NKZme3sy7pUQ18o&#13;&#10;Wk7xGe49RFPJ+B+Plm5VNx6MaLxNIaP98SGolEFdc48cKYTekzVRtN3dT3mj631727+PL1UECR25&#13;&#10;2IB5ESwjPb+7LrYCQFDV3TOr5pSXwpKjid1Q19X1keG8uYW6ey623Wj06MMnphWr90WRbyCF5OLv&#13;&#10;4W0Y9mZ2KUC4S8tsjUI9oTcXIUcfy6UEUInr0R9P0/MGF0CRKUH0go7cm7h8W8tuv3spUCAzJk7o&#13;&#10;p+0oYF9Ijf/Pf/2/MWr/+o9rPEX/951A4LQvmzVFzMYx5QdiQ7qMI8a7lELh+a57x+UhJNpBrVpv&#13;&#10;r6e8hgFNeb9giMv4uj1wBsz8Xg1bbpbSHeF1gdg5xzBvw5cWKXd31DTgyMmSuxzkpjxK/vclKAA/&#13;&#10;qQ/1dnzc68mnT8Mi37D34HViuDnGiN115HruY9Fu0zpZ8G1PY30E9Oj37/sIUC3ekaE61rshR5fK&#13;&#10;tgH4jTQrJT8Ya+S/Rk9ciJlqVlchUqfFRC5cXAshGtTVpzzrcXEb59DMX7uRZ+IPEakJifG5NJ+n&#13;&#10;5n+dooCJZsPuZaR9xNi1EoJzcTyHJz6g5rz85qr4kdZxG6LnBQhK6iE2RIfosAPEVnAPM2d4QW2j&#13;&#10;9ma5Pz/IjDmb3AHmTzAHgcw9lxq/OkUa3iQ3tpmGr/q27g+Ptzk87W7F/JdJrV6aBwbiRPQkbutA&#13;&#10;+C0HxjgP/a12XwClN7XtyF7AlCMotAasLAHRg1zIVsltPv03N6d6Sd2zAEHOF/rTF/FXvpu8cKZl&#13;&#10;7bt1lnQp1iup2cP3B6UWFtPftGr3TQyaEXlct2HEa7i940Ig9SoFl5suCsRhW2y7SZNth0lXgfmj&#13;&#10;SXDfdyFtb54dDtkB8HVdni3aIM9W70TcDPru8dBUvIF8dX9lmIPcwMomgsCGxrRbY9STrgVCRAEf&#13;&#10;D7s2geBqaWOWHVfquh9aTsu9+NjVYVkPrkbQgTZkD2oViewcqpAQd7V4Ava0XHRcjN4ddv7dHLsG&#13;&#10;AuXya1/gP0mgPz4YhHBFtc0HwM7R+6xq0ZatWKfq7/ZI+Qc8CmZKu1VYdrTh1Ur7mHs3+cMK8B1R&#13;&#10;1QzOpHtwVRTtJsVw+pLXG0q3h2506d9A5/bfzRo0N0Noa3BdLooxDiW2POf8UfE5MbBhwPbp95SU&#13;&#10;gEcyvACisJ/JHOgANDUf9yrYLmrUVUABYUbeEKtD2SV9nLvzwSuQHIsVfyh8j0/glbyS9VlFRBbX&#13;&#10;XN961+kdfxh/dje0TqxLG3rfw1ofQyiwBMGJ0JiC1FIwQLvyY5hh0E2XnWE4PJ+aCwithXWOXGsQ&#13;&#10;j+MzWtXtvt27059hfbchhiLmppffvh4Zpf4exlvb12j1gCWgNWwA3MOsQRP97Za641+WdKUA5KK9&#13;&#10;66Hx1GAwxaTPxZ18zJlhGSzyeyhbXzM2ZFESweB2fhcRHSp85JHcaIMxjyApo9ppvHQ+w9fsO+a8&#13;&#10;7xQydzQbX2KOrWCsytv4AEhc9KXek2QlEI0qoSYtrmEpyczzWR+fxI6d78ZVDUNKKQe8jI4rbgG7&#13;&#10;ZtJ8tmijXYZyVQq3r7SkfbvZr4832rfVPWxolo613q2DlJnyON2rwDpfsXZS1pkSGJVyXQilk12f&#13;&#10;SwHEPtH8UwONbTyEOaK2PdS34tgiGV/13ucuBopzdWGFgwczXY/S89RfrD08jPe3lz+KT3cMqkLC&#13;&#10;+V7GmDxdb4zkp2v+d7imWjHM6pv+laREHeTq9TX+jngBjKj0HYbpKCFZS3y857hQ/0E6wXTLKbue&#13;&#10;P5gY+0Qskm8WcAv621sL09Xmpi0X5u59OaZnf/MIr91xqTXMoAjZ0d3gGDEx8E5wU7G2qgYOwATR&#13;&#10;nm9tIOGrexUPhwUowDgszTeuhEreJAPS8SaqHVL1/ZJorjBtBCGVoN44kn1JG2jo7lf6CwQ13jrq&#13;&#10;DtSaA/Esan6y22R7/knculx9S3G+zr8C2s3S0Qqm5WZeWHFlmqbCjpksoYvxwXcfB9+zYuXyEowE&#13;&#10;uB11AbQZW6sdOyOhguvH496CD1jPBQBtMRF8tSvfYXeeWbUPcbj/7AF+GWoIjxKumknhs+tujzAn&#13;&#10;m3wQQERDxz/YkmBVuMNBGDKCUkDfCw5IzWpZTN7eHaM3WEEhQHuiKxc3hP4ppjvzq29g85t2/X79&#13;&#10;/N2HdY4EgiFtRHVO/3H89H2OJczrQ2j+M6lh14dV8Y+vfVUJMhDaqyowmAaUYvKfOg+K77vevkIp&#13;&#10;LjZbvm9fzHVhytXaI/SJgH3Vo9lg+VS3wM7e3jwtI9B0X6Ghmt9I87D8AK7d3Xyc+vBxv6sE7Dsc&#13;&#10;3OKj6Y594bsYZt56E7/5PHRfWk9ijx/2AfemYi8gFvxALAjYGBqrasyEgJKDzfbrH/pnFKG+pmXQ&#13;&#10;7bBnHv9h07NZaS18hcpLAbsPxjFDqWMixEQLHEVjr5eBDTI1FfKA3ETQz6L+ZodPT4920pLg//Bt&#13;&#10;bT3PYMcxr8YYBPA9XzYz+6eeNXDVhNnXKtuSg91F1rftLUPx/U8X7/Sv/9j1zJbK/Sin2RJYN7TP&#13;&#10;smRAfKTdWnseKUpWKXlcJ99BKTWe+N3YO5rf5fHzrs8EKdOAQqc9aqaEt9Nza1/ewZ8fvTF4sv9a&#13;&#10;GZyXuisTA2ABOETm4WsYYXX2KR+bTx5+82TvtUIpbpwC3rxcJ8HjWL6zBbTff7qly/eVj8ktxtqx&#13;&#10;Gbd8SA19zz6CLfNXC/bQ4RNhHn4hn64GDviuPlSPjnab0FgFNF4nuWtfA/L9QWxWTaM7dc0xxSr9&#13;&#10;ab3ZYIryNgIC07k6jmy36xPavl2JzqN4u3uu1XYch0Kr1D4ps9K4RY/bP+4+/LoR+1C3UXFsBM/y&#13;&#10;ff22e+QG3ga8i3KwPhgbdH0QQ7SBduTZJyXSD5tfs1xzNVgAY0LI2u8fmCbhxhxSBh1QRWpwzUN7&#13;&#10;nwJHgR/l50ibHDKLwduUXSxFELIL/gPhPML0SNLf8X04QFDc+u3Mnvs6cxA8cemYBupQdt6oZJe3&#13;&#10;jlXmvrCdpHVGKTYFsFA8+b1p/RvEafa5QRd4LsErfwsAZiDBMg/PIlhfF9q/va2s9YlrfX2CNXFZ&#13;&#10;ZubmOcubpxh3ow4jMa8uW1QDAC8FLE6wX9Z1j0+sJi/22yOm80NaChTt07RuuydSISo9Lsqd55nv&#13;&#10;upd5qjgXEDIHwMP2F1ZwuEFwldJtmUFcXZcZIo4JxM3w1/dbLWoIbV1J8/KvoP0gh1B/H39bwlFA&#13;&#10;2wD9QPh9ATWmNuXbXCqq6X1L01TJH7+eCkCxBuHr6Nb78/jIovHEzkm0iu3e8a/i7iHMlNV77zai&#13;&#10;dWngYQ7veKfqYKpJVyEH8aTcuvrXAbcFc5BK24g9Hu2mGAW3ual2KyGAJJwVTD4CiTR15w5g1mUj&#13;&#10;d+UPK/jPUyOZdjzj0m5+ic/7f3bl60hLtIjqfrPNNOGWjepjZqK+/8P2/HSHJE24aPD97tObI7dp&#13;&#10;K6yFomvENeF79VDHHudSTdPSitF60ecLHKB94vG87NCXOqQHhv62FLkvPkYbE6zELn6HdfUYX5mg&#13;&#10;JbBD+8cynwFeAEeR4lRGRtoWNPbtzq4t4Qw29a9+dkQjte0z8UoWdyMoAemNPentAzJistf42IDB&#13;&#10;vMQn+KhuUcrIxd1Kf/e3UusNv/tLVahxbbRtPN1bh9OR972VpUI22gSKZqFEqBWm/PNc+fKN1Yz1&#13;&#10;FfK4e7pbrnR6e1GfrCOHNeYgL4rscIMgVReYWR4ySLnomjzfWMmnHpz6vd917vcGmVNVLfoOOWyG&#13;&#10;Qekwn/aFcpQFnQL6w3hbyvurwxKWqWayKwQXAT3JhZP4rvMojh3ncZFwA0RCxmHD2tXeHj9E6cIH&#13;&#10;gyyWWCgl957uYwUJUHAmZWirDAWYwvyYhuAeQakyTZVwiQBS1cVJMQWtbvUerRMbdnrNvlCBhVtM&#13;&#10;wC0jAuP/7b/+7wXFtmUC1cOuZSIKnNbiDkNLCmmE3N5DwHq370qCQQjIgS8GMzLNGlEid+Ntu9dx&#13;&#10;R0zcV+1tnb88f3ffzObAOKIKQ0ZLBZiLQDAKQTYqW2A8TEgCxN0yMQBj01GQyo41EOIthN3j9/M0&#13;&#10;U0x82qpKQgvGaqxa8fGhEeUQIYh39b4tjIrAq9OnZbrWNSrWQbnXPqBSWoIwbkHOmECL+MgHGiKW&#13;&#10;TsUC3dYKtklHqyZlbg2qBhwt2FL2AgGwxu3YNkzgSEoQos4JAjU3TY0pWyf9hFYbhVduV3W0jpJC&#13;&#10;hnCwwYVAKpZgjkuwdqtZX6GOptB9Oap1rile1eoYxAJUAsGgRD18+7hSSfIccEU8yhAVgzDlZFum&#13;&#10;QKKzuWAk26H369qAKU8UccDb2fhmOJZ0lWUfghr7AZasBUQU1jXNIVivRcU5EPekojE72XrpzOQB&#13;&#10;iYBpGFndQogCAB6kJFOFUKJDZTcAbBwFAcBwKuzyUYppHgeaxGZdxtitq0n5dtfawcfvfgreMk44&#13;&#10;QXFNoeBheAAJl5VCCzoqEUZ1Q3LMwJXWWyfAb7/9wnmLxcN13TxMeyZI3ZZb6A1bCEcNJ6BEY9ru&#13;&#10;YYpzxMBY37MBFoRZ3pRvEfVmC2lFDgVYGsmPfWsKKNEgAl0CUkNvrJSUInZdNZI0JAe9a3IbnQcB&#13;&#10;pgDVPVoCprzo6Rukod5XcflAEJ8eDymHUFyyd5BIVFT047fX3+r2yQdOKJq2ebLbAqmkpu/at9eX&#13;&#10;43HvqUc55ZwST1bbFAnAtOsan7Iy2hotOWaQksR3gjgy4JwkA3NZE8aJAYQDUmVLk+SlWQuKGmbs&#13;&#10;tlhQo5xGCClrdpIO4mRVPp0e7epKjIOsTFKFVyxG4WJZolYLxonK0oqqgBKdjkCnIiiHCCOz6N51&#13;&#10;GYTT007HZOGsjTGb3h8PPqVCCaZyJ7ra8RwitKkfC0IEAckMPCfkXTgc9sbc9y2DGHjsjb4iJFtW&#13;&#10;Q+1lO5YC9GojrXM2s/Ip16CETW0M0+N+3Jw9f7xSgSFxNZVq2wqlfdvRIvTijXOMwDcVCYE4WpIT&#13;&#10;WkNkYsoBzvdYicKwqDjxwbkCeSObCpc+Idscub0pVrNAAG4kuL38pqKPkVFUqGS4bNM1ghqG4H0o&#13;&#10;GDAkkMV0JzasoDG2wjBZmUpx6vnpu+t5NdgcRhbM8ueffjLRS8GzA3BDlqx+LSl7KvO3WY1NPX0s&#13;&#10;uPX3K+BCMoZJpOv0sqUMRdf4kNQGWbEc2TlgSvR8rxmMKK9xSyCglVi7UuJEA2NplNtaUenrDACg&#13;&#10;MElOZ78+yFMGMjpEURAVl7JeXbKZAYCt8RgTDmxkHchSpyxBzsEQBh0MlWaV4JTQaTPtUcBiJSxr&#13;&#10;dvxBFFgcKKxOGDJnAAzqQdYhINB1uejv9w9mUzn7Ajq2x4CzSPAyK0QKa1ptt6CSJDXEEPrkuADI&#13;&#10;tTX2UdNKmZKMC73HHAlZjZnDXvIoiKOYmpR9qSuCohdBRAsgYefpQrzHMEsOkRdrdLGAVLCMdJ6u&#13;&#10;u53E0FIUQwAD4dwHXKMBIlQKTDuJ7qBxqMr/P0HwsWxJliAKdWvl2o+4Im7IyqzqrhbWPIMRn9AT&#13;&#10;RgzAmMJXMmcEjUE/qiorMyJDXHWEa/etN2sBixpeX84nSCBhZltTQQCzC5YU5QhE8Pj8bXUrBNGZ&#13;&#10;FGoumYoQiyY7n5eYEQKFwBgQITlIxmRC2hi4hBhpz5Imcbe/X+eQOc8OETnIAi8bAlgGojdTHz1c&#13;&#10;LG52D2YmFzJSBnGKmx2VkSnq42117jDBK5LcI5Dn9HZ3QIC+bSWQjQAAIABJREFUXDa4zBjgnOd8&#13;&#10;3AapRYUDmZGuiR3bqpimSdK65XQ8dbLI+r7LqRSQefOMVnVap8lPcbM5ETKSfb1/8Zo5M6f0uK6F&#13;&#10;kBxDDjkzexs2ruQWDPV20AsMwCwGuca1TvcLXOHD/jBD+LpN2MyxyCXNkoecVq9jT5RazHJdJ94y&#13;&#10;Scv5NFHVcoIzytyckKT9OMcQak46E7BHBVdhtaxRkWlLtxB4uJ4o8XiXQ7deexOTAMkSS4o220w/&#13;&#10;BO7B6r2ts2K7io27CKlfPKOiX7bEWFaxHKIIiI2gh4YnpCNUxd5Zdl2fNjcT7G/ffBqv6zwtlSS4&#13;&#10;ZkZb6AlfNn4jIckTEcxEJmlTKm8m0Rbn6yXaAOK1X1MhqstzT/60k5rOizUBJeIhJoJA7Fck9t3W&#13;&#10;A+l96AGpZZ5jprYJSQ/aQgkYgzfTGpCqpw0IaOwaeJEBa3EsiCUgYHa/6Ritsze7Q1iSbQJXOMBI&#13;&#10;nEwo1+uKFBSrcRCRIkcK+8VajLvgc55I2hRnzmg2uoUykWiFlfYaYNVfN4B5WR98MHkmpi29b6tN&#13;&#10;280YjIppngVJXIAPFd9m7T2t4GpBGzGhoiDLVfCyWz2muUmW6RgT2lycYcQYwmApokToHBTj0zbg&#13;&#10;Cw1SA/Qy9UWW5pgLxoGdMVpmpLDIo/cFJ9HahKPpJ80TzijJGYcES0sxgsaEgcg2QhwZYJmUhCKI&#13;&#10;kbFx7B8ZpTd3b6MbWMDaGV5k1MZGMhTNZZtkmQnCSASIqevlVOacCYiB33FhNL+coU0rdIyRQGFA&#13;&#10;iYZ5YzZZ5B2xLoFlXBStVw+DwxTJRV+HLaqcQGq2r3P0HqBAANwXym8GJ4JoLBmN2L6al0CPdl1S&#13;&#10;JHW935X75akvmHTRTmsUnNptsWaBjCeAd/t2Nl5jLABlq8t45koxrka6NsFJMYksRiFllIs8I4Ih&#13;&#10;4lWJLpepu6xSZCmPjCHGGmId5LzfNpKh2+qG0fx86q0J+zgynnXXZdcWt/vC2YQjXeLGYtwhtdkB&#13;&#10;BxiWAGyqOHbCRQdQRCmgh7d1byecidhBRBhgLM/BMNpeL0ShVYuRxLA56VOiATK8TRMwKy347k1z&#13;&#10;6i4YNFwsAXqXbLWVFkBOWf/0SMqSy+RMrMoaeAAjAGtCuULLuKaFKxYYpRXr9ZYE2vT49s3H9Xxh&#13;&#10;CC8CKhJ3VeUCrXWZgu2HJ0aIyARcDQMpVSWhb3zQCWmYOMixs8BqMi8dpSoGQkVh5hMjctNe6hRr&#13;&#10;xpngiBMBqHZ2mYyZdh+P62gQ5IsIk/OSKYnZsJ1QQoPTtCA8BlqTdR0JxiInBMMADACABN823Phr&#13;&#10;mLHIKMbQx7WQJkBgEyQyo6vHZeZiSinwKBjjy3ht8tsqkcn2Z9fTPCuqKjgMIZOAXIcfLAMeQ1BY&#13;&#10;AODj9xeXIGV+tQkSpQLxjPrgbLSMSQO1NaGSdQBOGFzCrIOJwEnmPGCPAqMIIw8lpARQvPWMAh8M&#13;&#10;KQoLVp6RfnUlwgSzLG+YAbIU/bIAzLjNknTGG5KLV9P5BAjLMuxilzCkXPKZaAkYkMjS5BLeTous&#13;&#10;WwupkMIDFKNpFWGcGT0AGEji67JKwfW4uBSyPKFkoV/kHHUCDtENp0YJzFE3XGrFbXLQLSAZpRDA&#13;&#10;1PYLCYYoIUXQWC9hoSZYb3UwAJdM5Nu2bd4SGiIvAkyJRIRBWbeuD27VTV0zIqzxCWlREBwi2RKk&#13;&#10;JDGgfSKsyCeSGEUgVrnqmQPQVxlNo4eMO0spatew5YB4GDB3CNJ8tZyRcRrx//zv/9umh0IicGUz&#13;&#10;Oye/MpAGsGAbJWHJG2buYds7E7yhVlCPNMr8+XVodjeB01/PryLEdII1l+PlnJdNv05ENpjW3H8D&#13;&#10;YdsdyqWHKYAizzij/bi8mj6reXWU8/TI2E9MgH56KaHkgMWQ3rz99DisdVFOw8XHYR4McvDYHL88&#13;&#10;fraxpJQF56Ip19LblCovvl3WuuLny6+ZzkZZCUokiV5PpXhr3VY00qCitjBOK3zP7DiTGPZl8yy6&#13;&#10;y2gQLnNx4+EZ+3IEtny/49gu51ZgR+KSKbYuhiJW0qByen7paBL/QL1ub0UieURaXKFO67xRqiAH&#13;&#10;LvltW+BGq1ISz9OAbepDq0hw3PvIoc8VYyDq/pjRzxfz8U//cLl+//n+pw24Jdq6oFuRz+PgNrvb&#13;&#10;Z5grRIX2tOi+vN7BjW7TSzo8fLhOG+OZ5DZcDUY4V9XT+RRveHd9nsenOr8nzEXgUKf6phcRS03w&#13;&#10;W1TEZrYvxSGhtT51f4XQYRhT5MUaLno8EfNW/AT1nKFNxxXMsxDpeF/9cu5LkC9aJ4xLigwREfBu&#13;&#10;tnV1cMEwTuLazxNQqpmGYPs5DepQ1Mg5WahhPdGAZeC3yo0MFZmcHI9oP+qZFaSex5eFHUNe9mn6&#13;&#10;eItgMOsSt22zmN5KIKlgEvV8M4MFnQ8ZG7eINBS2Cc3jdK04n88nQ6k14zAOXJU/yXtjN0TRqrUT&#13;&#10;2bwObSFhCh/zT26xCuUuWb0puuN4R6Q9I4XGZN6WMldqWgbnHa3RjWTI5bfFH5/NsHodk4Ih4zLw&#13;&#10;UhoKkWySeyxVtm9ro+PoroQggNHVdDmstfMOeeDpte/Hecpk9EazIMyQoh3Y8afh8rgOP8iOeLVD&#13;&#10;0LYZMCuy7rXM6e6KspJ5ndps/7LBTFFC6el0vinp09+XGEHfX3mQDAYO4KbiOJoyQnQd35Z7UvC8&#13;&#10;pKRAy3k7/fh+uK220KO0s3FGCXPPG1rltbz0zxYyk0/OuPeHN8mADnjM5DKaA8y+/v3XfVa6btXk&#13;&#10;Ra/JzewgxK9jfPv2zTSdGYt7lKawPOrXXZ49/1hKxPXTacIyeahXG1RB6EbFwftW0fnQvoEpMBLF&#13;&#10;PoOR8Az06/fMCcfF7GxFeZgYRCREm+wy8DqjUJhVu7HF7UrgImG7gXBbXJYB+4WsAPBsg9Roh6wE&#13;&#10;XOPa4xkjHqZgI2et6Z/ETlCMnY60stt811RjQAeRBRAtsCo2mZB9HNQbGadtyr3vxgdSXbqvjOTe&#13;&#10;irhPaPhys9//v//5S6AoocAMI5N4RZ9b9A5T3x4ZPxwvr71dQLYf3hz++zxX/eWlze4SelXN3eL4&#13;&#10;AyDADk6S36az3KBUgoBUK2ELQCWRjO7AXZF5WaLn4RHSu/yY23HZC8mQ7C7fmyoHDGxnMnTb3c1b&#13;&#10;Qg1OUQekkXQe9ecrJcw4H7bn10EJ1qxE4/kKgN/ftJPW6Ul7578/Phdt4cUiUTwUxaLwY//FxDB6&#13;&#10;r+DqNNy1D5nc3K+zPN64Ywn0KzjpeRkIS4l/lPU2x/A09+/vj5Mx3eqFQJU7GmuwgvA6f8OmLAiw&#13;&#10;kyE60N4noKfwR7XrV8BEuaWLRDwpYSgC29qovUBgu/Q8KmTYGjTIQJOQ8ZOSxG08SOk8FKKUwVCa&#13;&#10;MNDQrLXC3WKWp5ciJkhhQai3loaH491l8f3L5bGgCsxM2w1xHOm2TjFN53uJFupCpIQj2VKcgUxU&#13;&#10;ih/mIg5fB5jjH/OP/f69w7lb9bEqvPPzcMqYYJiX96Wzw6FVp+2S8mYe7Xh27/ZkCM88yZvynXaX&#13;&#10;0UHoTViG49s/DTOcl8iTemSXjFM/b80OrL9vmPh8x/rTHucXD4FQ6nX8RiYMI4akulF8vi5h9i0x&#13;&#10;U0t16u/elcNj3oKuu3R5UUatQn/OmQjML9MSFvvx5gGzS5pvPPOGrHeHm3iaGWLdMHYGdqe/vf2X&#13;&#10;fzlB/FHldrR2AhV+8HSa9JTv8sxAz8A2bXZ2GLzps6eGNUVqt3UwFKJW5tv6ZOCPr0+ZrFBU2cPN&#13;&#10;8+XZAwMU1jgSi0Gvk9wLTHJE/QpGhYL37+/vWrP9NsGSZ41U+7LuwIoL8Pn8uUj1Q8OcHSbO47xI&#13;&#10;tQNA7Q65iIUPM2Xm0fFu/H6722eJAX83sk1VbRoWLkvAeaTE+2F87CNCXKpBOeYQogVCzensSNtl&#13;&#10;GfFbb9YmhpQVMrppTnPQyfdhR9IVe4/YeVpbh7r1CqJOQYubWs/r2g+ED9YekkUCZV/rZ3mSmOff&#13;&#10;u+FQeagOjaTELdeNoTzB2iHot1kZD7L8gByXZuUggk2Xb3ZC3ZyHDaGchsv9x5+HZQZzR8eb6ACV&#13;&#10;vKt/QTAnECsqaOBd1tvkrkNH+mJ/fztPk2zLKnicZfn9YZjmileW85Ux6l+E9QQBirGc3SVRuDi4&#13;&#10;2AmBbYmVbDARgSLn9Th0CNDpxzlC8Okff/72ZW1LXDVisVf/61937ZtxA7dcu/z9vNrnl/4Ali+X&#13;&#10;jcpSqAoxG3qjylYHUNwdgd3gOublHtMhzaRAN/F2zsHbJXl5KCnsn8faTJfbEk7r4Ko7kxCP+mN7&#13;&#10;SDCOfsmgnxlDkjxdXw+qmEHHQsojMGt9/Ai64URTu1ewH0fVtJfzGNfnqtn/8tvTwx29/nJyKFkG&#13;&#10;Qt8XKZLk6e3h3PWFUBmS53kBfpaK2Kj3FIMNXM5o6FUSWzIBA7f11+Rjjqi0cCKbETAFoJAAUE4W&#13;&#10;N8Uu5xnL2bWfi5pM9uVjeEclLnZ5zWVcJ8UyPRmkElk3Iyx5y+dLQ1E6nbo3b96ffn3c82y+dizP&#13;&#10;Bp1StJVimUDPk7PW1HXmA70CyDefr+5yHXuOfcJqKqPowBaF5rOZ4mITQaJWWKaixt6QffsuEYnF&#13;&#10;EoBbRpaWfgmBFhWrYXhKL89nxiUk6QEaSounx+H2/gDcWPJq65YTme5EvbdSZ7oKefd6yVUmgvlt&#13;&#10;eqKIlVmhTQj6CUgaFfup+ccvT0+d3jLsLks0QGPlnTkMwnIbPtX7Pi06+gwjOI8Pf/75b99/aQ77&#13;&#10;EJhdzyLjiOF9r76tlsXwsck7lW/rq9ZuXNbCMzv5+/a+RzNnG8RAr/oCLRQsMEAKSqMree61KYpq&#13;&#10;AWCfo6nvjK+zK4RQs8zSKLwHOWN3+/arGf18i4j7+NOts4gduNNE4H2zF2O/HevbU3f5cNtum7cB&#13;&#10;tIGc2YYTBQuIfkzrwgWEIgw2OhPN6s9qbcpbkqCfJ5ClZveQHfLRnWsEuzC0TaVEMZsLZXCzc0vq&#13;&#10;oXtRRVSVg33mkWMSLO7KybZ6gKWKmBQaPusVYAKizsDe6fmmzYaN5Ms2orX4dBPs9nqahCoTIA2W&#13;&#10;vf+dCL+SeotfQMR2DKw6aP0akVx12mEJqvLSX7BASsnLcEUWcyfa29KcN6TRU1gKuFLFDLA1V215&#13;&#10;W/Fsu0x1XfzxUEVgh7V/NQZL1M89Jvm7LNM2vlzGOykGt8msWtekUNHb52xXTdHFzAEkHr9dj9Tj&#13;&#10;SRZV+dQ9p5K8vb1bgfv9/CppAbzUEWXtIS1T5EBQiJ1Zt2uMlnO+9oHnDLtU4nzl265Aer5Sb8nk&#13;&#10;Z1FCoVYYzcuPCNzhtubRIQaMnapdHqPZupgzJKBeIcuqbXRTti9Zb6nkoi63lHOPV6dX4JzuzksS&#13;&#10;BR+3M8nUy187RVkMi5uj1pYrxdDcxylLDF+DFclTHBK1GtWa798dX358N9v8OU4ZA+H6qLw6O0BA&#13;&#10;s3Ys5ZPvQLljTLplDvcAxhiZkPjfj/9LwlIr3pin3skE2LQFEO7yCWRCGbdOZUqTgyRAvmIAcw9r&#13;&#10;w59kn3XSgRAlKnGj+DLLXh90YeBFHj3xUGwNqK2D1+sQIDfwdxsjz45x1bv/8rGf9eWq2SwC8ySc&#13;&#10;K7KY2I48PK2dApvIOqu362V9K6u8OibLhsGzjIt31M6nlsHNE+A11tHtN7VxlWAJpS6avdUr2h7R&#13;&#10;hHgdl84mAEhx1Z+jt7wkc5fQpkm1H2mVelto1sjMuama0VltRZHlmMRfqMCfZY4XABBTWaR8NJsv&#13;&#10;v+iZs2PQfC6rAUwsb79epnLJw/xDSoJZPHUFAEKILHDDRj5BNOeUIjo/fceXJHvRw10prqvbgpT5&#13;&#10;tKle8tmXiJ6WM4GRAzSMEIPukN/bSemw2NWlbbzL0VXI/AWUK3fyAF2htx7Ca2Rl9IfVz+P8XBJg&#13;&#10;LmRn2w/iw4YXwqKSwhRP+9Bs2vbIbdcMg8lEwFTb1xsLOYSZ0XjOIxYIYVLjzCKolU13LJzFmHId&#13;&#10;6Mt54SDL0S3B0iwmr4Ha5iwwtOKX82sBc7pybWyZBVikRY18isUDd2JbhZsXpxjdIP2x6S0tWtWD&#13;&#10;drfEnc16uCmMGXU7HaNY/ZnegNdh4MZDFeIhHkGy/SmLXryO/RU1ec2TsntbiRiQTxBth95IDjlF&#13;&#10;RMIAaCClqOmmT2DVEHkkl3A4gNedhVWXXLFOyGvmjAiDAe37mEDoXmYZbwiAIm1oOFwuyDXZi7Ki&#13;&#10;E24IwVizvTrI+EFF75I3bqpSshjP2Sb8b2vR0JP/rPmucF2TpFzwVIW9U3rl3YXLAsq62SL5cFDO&#13;&#10;K4RxQg6STI4WA2wQA6QoB+3HiUboTgpSXmU3lsYvEUHKGPQZ8UACaxwAbIzEHqBoSiozn1jaxQUY&#13;&#10;ECtubU1vhlc00x+rtLmL+xlcJrlTb/t+LZv9ytlgzygIifYsvyaKDMCRKrcVFFrOux9uzDaiFAJU&#13;&#10;T8tQNrmD2CCaShuc3yk5UARqE+w16D5aibdOckUsytM2r/8EESOKFcnJXMzRKv0KWAaCUcKw5WVa&#13;&#10;gDNrcHqe+2icSFy47JREIIKKavfizGH1JDiUklD3sk3aOYsCU6btGYrFFopVUQGJdk0Fz0SwXDAU&#13;&#10;D95saEAI4KgSiNpgJQWKW4LYhIRBwAyAxSZITmMoXQD81RADMtJrBqKjnt2BIxFbGnCe1UOKdaoN&#13;&#10;J2FHSxNGAi4uhKI88vuHLtrRs7IMnAQo10UHjR6/DRUhJKxa5H6e1mnOebumjniFkb45hN9zvaT8&#13;&#10;vLmb23cFBGjlLDLBruX8fl0GqLbgudHMWuF19hBcui4J4Wc7hzDmFbfJhSLB6yJu845tG0lLIn5D&#13;&#10;8RJY43jWe65RjZutHrKRZXEXF4PIrcjEdQQ+HtVNYgFmEEmJxO0EFt+6+Yu79TX3BU8Fakuc2HYd&#13;&#10;/Y5N3vuMWehJLOszIHkWC6XLM1zWXNbIseilDIhrk8VtisAHsVwFuSVvPdSrcVTyEDS+QUEoiL8q&#13;&#10;CanxMlFTukojZJAewqCgIM/ndXf/Ly/5bygBTXzWFLCAk406pSM6mkg2v8iGqDEOhATDSWjHecyy&#13;&#10;vQZhQi4HlVedRRpr7A2i6E6RD69kHItL0yAZBj4Fju+sYNdcTCE1ealXtw2uMG+v07KKoOFzWoqM&#13;&#10;Sjz766VS1ddcwhit9sb7GpSZzoB9EdPqN4DuHFgq5pHDBXSTZlmePNTb1DNwb3Zew6p5C9a/Qg8k&#13;&#10;DB717wcNuokAQDzQJCugCt+WxwPAg8KYGztDe7ukCQhuRprfhIQJxMyH4hWQknD7ejr5glABC7zG&#13;&#10;8xLFmkObi5dTZHCSt/f/9Xxlq/G+Shh7BzoeN7vFgoCaRsZ28E0wgwIvM3SKiQyocf5BPahqbNzj&#13;&#10;BneJKgwTArM9BDE/3xY5BK5rvEvCzyLguQQQSqgLeFhfFmQwNbKmZWCZ/oRcwMydrMtlGC+/VQdQ&#13;&#10;DBhRcE3LsmHjplxFiOe/WPwCr5Lit3k9gm9Z+c+//DiLW8aO4tJtJEnnOks27VN0ajPFQw9ImS9H&#13;&#10;bsOsnggbEO2ol6u/fr6Bp+9QyFJFJIxm1KiD6yI8e/Kj7HKdJRnTDsE5ZgXi4+8nlJBXPIrMSCYo&#13;&#10;JQoYQzi7j1rvsHSRXGaL56mqlYGLke8KVoob4HfdblHAd8s2l3njqphxs/Qz9IUDI4qrSqFTcM8b&#13;&#10;4/txfY7yURf1RCd6AF+DlRAUwqj4IrYDmjVZgyi0P6p17cK85muROllE7sfpEsc9avHkWszXD6js&#13;&#10;HQ7bHLwVk4ubna9kWRBW0W4qOkobWjWzToLmf0OkqaBdo2D7lE0AxHWdllpJ3pl1MYunwlcqEZW6&#13;&#10;+TUfslcQLaCA5dZWZhNhSOclZ1VfAddsGjUU61zUxLBuci+YBZMmISKIxBsQk7rrLc1vTUgu83yV&#13;&#10;v1wnG6HTAO2y8iXlCvemg+CPGo8whAytj09qWDAktXCkSpZygHPSLjSJFic29zOryNf5B5QS5Nny&#13;&#10;A7tAtLY8w+xQzW4u97z3WAWAKuyYFqq0jk4B2AG2GDENzWCdALjkboHKt4/uCcdKsMDQhRx3n+rm&#13;&#10;RccpvwvLKI5qzpYOVX9oWeh8nmrrye0NM/3kBv3ETm+KFm4ETWVZkmvY6GH/G/q+hmyqi36vhviI&#13;&#10;4L7XIMTKLcmWqfCwmkyfX3ScWIu1Rm3JFucMVglYBh3N40x6Mta34w9Uu+txRayc3JrnCqGEZcEz&#13;&#10;ke/EhXs15Zko18vqtsa+ahmQ6Z6xJSXJSlyw6zbnNYRKwvx7/Xda55CnUuJiMa7IVoZthijoJuLG&#13;&#10;AQlwD4V1AZy2DeoR8gwgCjF+qsy+q3LXKLd3rL94lVIRZkrTk8jmt5+EW5XGpU0Z5m8a8O3gblpX&#13;&#10;6lcPVZnGawFkXKGkL4Tdc6DcEkopZ+18YDBSxTHM0XMY82ErHS8gU5hsPFGsnl9ODcA1WrCUqMzv&#13;&#10;KvR9OFWYitm7Uzn7K8XcBRhMEhrWYoeHsYMz4TxaAu7EikgywvciH9bsYbyslxkwMTyv4Eqk7IPT&#13;&#10;5zWuLkwzhCUmk0UJSOZz/RY5qHzH5wO9eepWUcjFT9gljigjoktAvWi0SYaOOLkuRbvO2BjIaugt&#13;&#10;Rj6rILDzMPj9/oawM363D8Db2W2cDlUEGEokut5V8K6AYv3x7CgeR7fNRnJh3G8AonFKJKcWPtNM&#13;&#10;rGMAc0l2PgKXV/wyvZTthwjUXjPhf9IT3My6K50LgZe55yh3E7OGM6AKgclcrKagQjC+gSshxbJR&#13;&#10;QcBB7ebRo5BL5eateL08QRnsmp5yNYPNpcEolglR0qKGYSGP46q94565BVXaLiH03NqRQQLZeplq&#13;&#10;xvwGMFJvfJgLalNUPAdP+QQ1mPX7rPK+SkjPfsIcBLyICIDTnVAoUE4yaFCbdanaKIUMcz+0uEjT&#13;&#10;iBi+c1GQirloyXzdNzXgwkC8YQwuAc4kDpgYD+5ssI6nDNQYDpmKWeoch5kFmuYBPLqIRhEIWUgr&#13;&#10;2hxBYgmzGdBSLZgkqrJCoyPlzNsJWaMMSFPYV7eLJTz2eLMFhOOx+L3/BvfCN6RA+eDkmn1CcfJC&#13;&#10;IDIQ9vQuW8OJwQQhkkjwUajJ+KA9/l///X9EFMyTnSbAJ1I190nUiOLx+fOGUZ8gOg9eLGr/sKCd&#13;&#10;/PKKgu3HV8rp03S5U+2tVoxMa8JuYxm4TUyp7hfqdEYFzUhgiZb8xU7D6cAxTcvJWQ8EMMPTxzsF&#13;&#10;cEEG1KVA/vCulMWfCzA/fR4X/IrYfv8u2fTDW5ZVMDdD+HLcP1zn16qsTl1ProWv/3pzz8z/N38v&#13;&#10;AKD586sXy8sz6tY1lGC/PHmVNYyZqlxfjcLH+mt/zuvl7c2Ozx36+utd3qJ+5IpCRTY1XP/yVGo+&#13;&#10;/31s3sNX1r78Ov2k/nTqR7f5sqwGfc7+VC2ub2/VNkWBcDf+nu91pCXO2/OzYa5t2StMhjNhrCgf&#13;&#10;btfpmdlzKsCnMrC2GEtWSiqwBIJf3cI6OaJw2WYn0rKDKAR/up7DctAHfx37x8/jW4dsQxv6n8//&#13;&#10;eacb84AWbB4e3mzrc1WXkle66sFwLgmTUXkHXTuxmj1OJ+5pGNfu8RI7EY5qMQEDKja4yIcks26d&#13;&#10;akkzwzCLN++b8Xu/M7rAcu4Xt32+Jcz9/RTYbu7/dvdw+P3x92PzAfofmMt3f/i3779f3M0ckd23&#13;&#10;1Dgpat+nz2+m3TobbuX6TW9V/nHXBu8jiHjz/zE/77OyDSmZOzN+e7c7PBv1zx/eIBtF4hWFnLdd&#13;&#10;v3C5x8Sr1XkbrEH9NcX6prr59Ld2qRY8zN00Drl8s56dJMc6e/M9hv8Smj2GGVxfrEO8wCpz8rxG&#13;&#10;iNP2di+rYwTk5//4+rf2X2+3v2e3xQuJfLyAUtBavPNrnM492h+ViEBfTqDOC4m52ZXA+83mkkqG&#13;&#10;ALjnT7fZz9vr46FEL+yxKI1bXo7qT/xPDS+OlycAhj68/9drF6Mlx5ub9eV7xvOc59H0x6KUMT3B&#13;&#10;H09P9shL9DL34UnfNCuaANvUZl5e6ct5g7j28zeodnlWCwWG//OZZEyX6MR80b8i52qViTQzt6LI&#13;&#10;pwXWpF9WUandmKbX+Dz2biff4OKtxgaz/WlCRq78PQIyeuBzmvGjsGZNfh43JDNKyTJ9c3zcZO/2&#13;&#10;trhq7ZoG0hKjtjfrv/3UskjADLOlfbjZYzl/u3h8Dq1TR1+yN+3E9q+ny9qd4u3dw/u8lCZH5vf1&#13;&#10;M6Y8Z/VrSO97L9HM6ZXeNn72nNJMVaYkwn1KhAPFf0pA6+DH5e0/fcS6X9ewaKzTvC5o1WOeoSj2&#13;&#10;B1Bug3x8CukY5t6nRM1AE/C1YD+/u/u/Lr/UaCcyt7sJv59ebWYMTv3qQmg88lQWk0X3bs4KWO7p&#13;&#10;LEtgCjuXOXh/ayZDhqbKvn39ov329liYzsFJPqKF1tGhZ/3jg+E0TjSe4dk8X6/LFRtThOJYlZh8&#13;&#10;e/6cBHh7e6uXU1WgIfp9G9OW0Mp2xfZco9lZjEU70HTL3aTZhNpC0a2rFY4KT+zNuXN+KuAdgHgI&#13;&#10;2ZLd4m1uwBtJiUAbvCN1PJDEKFyJbcvz2Rfpzckw+vT9mDWFKPScyP4mjsR8t+zNDq3D1ncZvs9v&#13;&#10;iU5a3tZQzX8PLy9mwmUrWn++bmmmB/RJepG34zwOH+7f/fLLIvei/kn63/w//IkP3YCcXIbX+1b3&#13;&#10;Mg2lvNF8fE2tqPZc/n5ZtRlu7rLTabjlb20T3Ccg+2kEB0ZaGvJJmGpJmz9XH/n4qsWScaBSQkJV&#13;&#10;5+uACH5T33y9nt7dfHj9/FopkVLDlXp5fQFPAmPIIoMx6OvfCSWv581IqpdzqOC2g2rZXc9/oYpV&#13;&#10;twcpZLoA2yV79zoC0b3+Ju2pvvvzm96JqDaNbGDlzayhnT34pyINqy4zhWJCZG0OrC7REX2a/K/G&#13;&#10;WSpqCcf798r2Gi1Ex+LdhjJr3MvrvinhZm2n4/5492LZYlpOrsEfs8wEamkm5UsB+YSXJ9cBCuML&#13;&#10;jRo2x3z/qen6kScOLj8f3nheqUWCVG7HYxGm8YZU19eP3R1oAAAgAElEQVSXNfmqrjP7178PZwqJ&#13;&#10;Hje6sDekp5T2gbzDCWxFgNlLnxSYnAiX/lTNVtw0VZVv48UO0B+/2CqmY3m3JYip3Ob7aIeFwfN/&#13;&#10;hWbELmyvV+hCNw7AbuRDGbem/7Ug+zn0Z+FBDTIMjS73w5yG0f3h/sAoQGy7U3ylfLc7vHx5opIv&#13;&#10;TglZOh3z5OdN09L/x6//xydwDxEu7t8MfHRYpODiMMc3TR6Et/zbl0UdTxVq+9E7vvvU1N3ZKaVM&#13;&#10;75uCb32Mht61gkHp3OzBtC4iHijWRj2No3R+jeW+FOnyl29fV1cD8c/LQ/9n3cB5qLDF916nYway&#13;&#10;+H1yb6DaZCDwjAy9a3UwBvhzAv9tNcTrHHuQ4be/y6hKAuBLdVDf6Rdt1hrn338bJPvg9T2220LR&#13;&#10;ythE8/R3/+UyFqwmOvxDSf/3x6+kqXqk9QjysjbGh6eVNOvm7eHmw+XcH/7QbMt0felvk3rt8PVq&#13;&#10;2t37V3bufu0+fvh0gbb6h7qkWBp3WT1eR1S5E348krfh6giVnjL7VT3ip1SLD9Q7b8xWUPIz25PV&#13;&#10;/pbdi+/b4wO8XdchL/Lz3IOCmXH7/vnXD/etzpVnhtYuysM+K4PMVs7Gs6tI5Q27Pq33H+pdLbrf&#13;&#10;n/eoTiyAFrubMLegfaTr61OtnAHqyYK0Wdrb7+ufWpcTnqEM4xezjsFqOheDKVoCU4nQKvsP+xti&#13;&#10;nD6NOHPb05rdiVA4+nCZXug2m4g6DWB+x7yc2Qn1+Wm9un/c/WsPRx+f1n7tnreCuzft7fX3F3CV&#13;&#10;/FPVp+3tn38O0QzjtwOpzee138C//tsf//LLd5Z2h/J2Xn/PS4Lcqm4//nj9a9UaytomxgARbiu/&#13;&#10;EPGHAjM5nTVZzu/NEY3XOk3mQ/vb44/FxI+y7LqxPDakJdMA1tiHTbdKEuHWv80gkupw8/vLWDZq&#13;&#10;6r+Lv6thXA42qx9TvHf0GUFvtuFFmRO9IEFB866evhW4Onz+vSseqjj423y/fD/Rgh7ZrZpU/A3F&#13;&#10;o31pR0JzpfODd//wPs/jYmQ3AKRQmXpS7Z0dVZWbZH5zaWr+tHuawQre8vB9gRAwguRtUS8UTjG8&#13;&#10;kn53rA5u2ty2PaEZlm+ixrtQ/I3At7EMNlKBNsSn+UroisGf3esVAwCjcW15Q2nTVBin0+nrirPd&#13;&#10;LSfZ8PUbrZuHl8fxj7wyY15k6Nx/VkVT7NCX61/oXWSjL/6748bMJV6RqE1eXfX2lm2BLokYoqKd&#13;&#10;p05Hn5DeQDjgUE5wx2wOY+ndFGQpFgS+Ls5S/tfffvnQ1g/JpsC/vrqmLoDiw+WlFGnLiRdD/bb6&#13;&#10;Qs7Sykrm4/P1MQT//CNXPNE4EkyWEsEao7JD68v/7fmGmxSn0kJlm3eqrMHrspa++Im+e36KMN9E&#13;&#10;qu7pGzTp5c83AYDuqfu0ezNNGxQ0f2rOxzmCwEnqnD6fl6ouL+PlrcnX7KXmxfqssWPQuV2WXexS&#13;&#10;TMc1gVcUi8Xc5g/eGprj6tn/cAuE6PzSezRU9/TNx4b6bn5/hIIUhRBfRm1yLksbzLGl8sK3p2X8&#13;&#10;2t8ef44FsN5Ruh5oHnya+iDBZPbVoSrwdKVcvKKRVWg2ZzztspY+jYOT5JtYOd9PlygfrDwm48dj&#13;&#10;m/9+6mrLPLBLtAfBT0/r6mjv8/rbwLlwDJC6u36VWdkUO/m6PIP112T8sXp3gSS3Uhr/Lw/3j3Ng&#13;&#10;Dn2o2k6wkeubY0XiYgt3y5mE4vq4APjdDv5Q3v3+6zMNVRjmQ3UjpfrjfOgvM6923t+IrZh+BN8h&#13;&#10;Jz4fpp+tSXOcK7kyr7br2NE7wSwhTZ299Y//Tx5YaNB4TEUMv3z2Tb0raokB+Da+rtfhrdprjlRV&#13;&#10;cp6Lwn654s27QDzcAt0VBnR5Y7fsBd6WJiTs1P7hDOzrMadXd/7iW2u2Evs0rAu6cF4kkM/xrNaG&#13;&#10;LhJ2rFqvOQKnb7+i/rZpO7TM99nuVzH8dPf2cX1CDVlevXnWIPf8HcL/w3/zP9mEHcDIMkJTRHDV&#13;&#10;dlpfWrEneZm3DSOIwAQimyaLqc5bibH3ZJ81ESe8TjraySYAPOSQb8bb5SSLetnceb5ipSwmlYZV&#13;&#10;QXf7fNRzBYReosKMY+oDAUHXdbWNBi/D98uIila2NySZ6COTOSUxODNbnd/cumELoYc+VVkDnC0+&#13;&#10;HV4us9JoMbClvESpEsBA8eb27bLOFLOHGhgXVsvtMuFxeKiqFLPxxxUQKnbV87oST7dkcYaJh2XT&#13;&#10;RM5DLhJfsSZtVkzThKnDOBg3M6hW5phnVFMDmA/WB0igSinJNUYCyT4jDgbCJm+lB2HarDURUmu3&#13;&#10;4EFELHgfLXPTQDmNySUHCUlFIZyL+6rAHjKR7ffN1WrE0+2b/QRQISsMUquK4EW+o/2l87OjlM3T&#13;&#10;7L3jOiDPfbQR2xEK3y8QcU8wp4L6JIRCzGgMYUg5kyCxzWhBHSWWePL6MmNC1nkFmGWAuwgSSKxo&#13;&#10;jAMekChzBREARBUFDRFiAFIw8zWBLWMUR37pVjPQspRZKZyFPgUkqI7OZ4jqZdiMTrgpIC0ENkDB&#13;&#10;jLIoa4hQGoY4rOMyz3ZZFovJAq2N42II88vYKcXsNpdFUxTt+emJsCRBgpTmzeHp9QkyDKjtpm8o&#13;&#10;cjutKYEUkNtLc5nm4YqZl+TGLz7nxevL5342x7Y6fX8KltDcdcvkkIUxXa6LJ6m8a+m6WurXnMAh&#13;&#10;5wVybiTAKJbpKfKYKkodQi+TG5OOBaWqMFvgKF+3uNjzPC7JIbGvzHSlIXrrYzRuG7cEequxxZOZ&#13;&#10;XrofqsglK4BzOCYm6WSmgrG4eoyZoClvClnVlYpKHR+/fg/zJO72E5gicw2gmGdEKRNtLXZr2PKs&#13;&#10;wYDVKOqkvE2SRM732BGnHWZXXCToHE+AZr4/LyWT2Phx1nNYWllDAw7HXTdMp24qd3XWVLPbLE30&#13;&#10;FtCNMIqWbajzEKf5/LrOS1zS1SJ9HjtO39s05WXVT5vWC5ARQl/vKhLX5WWNZpvm7qD2WcrjEPkO&#13;&#10;kggNgDbxaY0FZQgSENiTHgmPPupondsWmQlnlv7Uh61XYrdNsLm/rSIra/b99beMNcFfuWSEoui8&#13;&#10;BsmBlNIMMPejHx8HluXQI+3CopOD9RtBMYBZoVwM+6IFznEcvVu9SBOYwkzIpBP0HhuI47KCydj6&#13;&#10;uF8cJwBMy8wyIrPaQucp2nnludlJIZPfl6hgddGUk1ncDMxkCEflLneThQC+nC+quJWYJec4ctc0&#13;&#10;2C1IzKEH0aPXccAQbXaZlw5S0OnJAn22QDHCQgqwB5GZ0bJAnTFbiskaHC3i7nGdfIRuXSVGyJFa&#13;&#10;Npb1Bw49SkvYOAELiF7HSlXTNLkkMSsXncb5BBzyazQX7WjBYSFS7vVUKkpgHMcLl8igASB0vp7k&#13;&#10;/ta6yZu5cep5+UGlqOo8AetdsfgUfGxB2T5Ur8P5PM+sqSRF0ZqcSgxxgOl67VmkTy/Xw67Q+mKx&#13;&#10;8t5gqVKgqhCxN8EbqpLxCFFIFHm1IwyQJA/sFIJWnF+mS3GsM1haPxZZBrAt2x1V2W63X92SYwYZ&#13;&#10;WNwkoSKKREIWvenr9VA2nFNNU8P3MG1ZQbQP0MXeDCQHPC9T0BCJomzH5x8RsFmvgYKXZ004d9Dr&#13;&#10;cQIWqqzmRc7J9twPinI7T4TuI4hOetyALoiIYJbJwa8C88E5j1nbiq/PE88qiDDnbOynNUSEaYUE&#13;&#10;xJjnvLcz9DFG4iLiFXh6eZmufVsUo/Ex6GAcTmhX1n4JKtFKik8f/mkdZpURQBQswewtYsQvE91A&#13;&#10;cmspSc2LIABMUAAOUBEjyqtSSMEZs7PHa6hZM7xepSp42UyvC2wFqQpaZll+iAm17U6IlBDd5rVu&#13;&#10;8+RXVEAMCYw0ZHEzW84kRXRDYZ3XsLluNF7rYZiUzHMuLQK14sv1DOBUpgIk8P79Hy7dJFv14/RD&#13;&#10;cUGzljMIgQbp4MdLQphmOa0gnbhQ2WKNPnezngH0mPDu1DGeJUwIBJs5awwc5cwLSGOVMymgcVAo&#13;&#10;FZJbATgcKkxo2ZZgXcZzbzBeMdrIsl6HjAkIqGnlGMGmdcY41Qjo5abJEOfzrDdI69uD2QBAU7Jx&#13;&#10;W0Azb4TlHHBC2M3t+2EetV0A91YvAgWsl0OmmraCJATqAF4Cy/0am/IOxy0SE4iuy48WeYUyEcgA&#13;&#10;FjxZguVqk8Aky5oiZwBar6dpWetjPUzLS/9MN2DO6+7hpgbO0kR3u9AZtc9dSjFSRllTCWDDtliY&#13;&#10;IsOKYGLsBWCw2UAId2czZ3CxFgE8rSFL+u7u1gY/LFvYtED0dLZ4uZgYHQY5yMzsgUDlTTa9rrbw&#13;&#10;DKK4bl5PWwidcZWGTVIRBJapjkyIF8ddkYKGqZqHp7aq+qdze/dgQUA8lTlZgaNc2IQN7+wq580A&#13;&#10;ine5zFlNVcpK5NcNsGPZ1I2EZdUatybgGc0hRQGwz99/UBknQ3NWvGkPAwPeD6qQnPCrPgmcBIr2&#13;&#10;NGMHl1lTxWWGzt+vVbWbFxP65yRyRBQQCW+B8RipjTqeRxsATCBIEhyP0QVMaaPQRW+wkStM3tpS&#13;&#10;cYYhRvRQCbPpp69PBLYR2EJmCINXujywOwuMjdvNDZ/0/08QfOxsmiUIQj7evf5zv4uMzKyuajMg&#13;&#10;pBmxhgVrECs2IHEJ3CgLkEYz9FRNV2ZGxO8+99rjDc8zsaZSqpKPDUKJ4DyDederWGxVqb49ZZhh&#13;&#10;je5+NB46DHbHvV1uFoDFGKYqnvFizhCCvu88HFldgdlia0tUN3NzsXDxuF5XbDG0MKCZQrqEC+9J&#13;&#10;zseQkhCdz/Gn2t5i0Vbfp9XDqLgMxrVdf5s/ICx1VZGEXRKkgNv7W79/jOsma4UERKSUVHwADHEE&#13;&#10;R0Rj1yuYabpP1oXJ6OGxglXlkom4VPDg7rcGghA14Gjd5kN/2jZzC9e+bjkiBRStfdq8RCQWbhMk&#13;&#10;iMESbnMKXpOkt0Vy0aCU9pVSlZSgms/Lep5vt/XAhlrWIYTT4QhCObbHNnUGgNlnpqrkrgSqHEAu&#13;&#10;osF514jL64c2haPdpjVTrOt6yjirZCCpQaw0KGZbsmuLE1VLCFaqKZVPVgdtaOogJIsNF6cFEWBZ&#13;&#10;MVLXcZvih9UAe8C58GYrKbScZIA3YQTnVDCcSlMDmhIJiAKYAQo61Uqd3bKG/DFPTdt+zpemkbyA&#13;&#10;lGWOfrb+c9FH3nAVSI5Phx2TaLUGF5DHTBDCPqIcl9m3x93FjLDiVuvNLvW+kZ1a6OKNTd5FW5YQ&#13;&#10;QUlRj/svDy7O2aPkmVsD3/XruKBUFJA6rT4WKXvEiP64SZA1CGG7g4IJVZjwlDfayi24DIpOhYJ8&#13;&#10;EFz2lWdxzWuNKktEgWy8m0dBGjFALCOAAGdVUUJgcG6mgaF0e/9GhPoYP0n24+WNScWsKThr6I59&#13;&#10;x7n8GD9PPz1CRVuct2021OkAQIMc2px3lBCAyBa8amEh1VaMGjqy+Fu09a5FpPBlXhadIfSL2Qha&#13;&#10;cyJSktk6QSEKm5+hI4TSoVcObibbmH0sOTrb9zuKQdvVBRafLBV0NpvCPG6YAwoLHKe1oQ1LJCRY&#13;&#10;P7y0ElOcU8XYQXoHUKGssId2sOsdgwAZqKqmr1sKFSSGsOrHbYSqvn68D/uD0xEruOMqQGuzxf/n&#13;&#10;//R/6Vg8AgM5bv6TcJkjrPalrK0H0CQ/L9f143O/f4aQT+Duw6oY0OEpkz8UrwHgO4F0TMCXVrQm&#13;&#10;4eOexQyM8YdfnxefPKTt+1LIzcM0p7z3xF+z24yQUlsP81wCpEF0aPnAA6z6LUWx3Lhs11AYtITC&#13;&#10;KUSNxAAASFdcaImkUmVm6jbZxlpFd1UOTx21+n5ZKQC5rkRIka5/N0G838meukcCG1AmN8DVk6Fa&#13;&#10;eLSEpKuHvNg4iyCWYsi+h4d+1T+eUksxstkTYK1fAEs13KGeySiopWOB2i4UNQ0/3ZcfJ882HGYR&#13;&#10;Kj94DANOYjLEJSabt3F5OnQ6UYLwtlyNoVhrH60Q5G68YrlpK29gneKq3ewjjtsnCf2+HsdP7er3&#13;&#10;9997UQMd7wFzYgRlJELVDqWUrmvxN20yIgpYMJbhK/vwWIgVBO/CnlfOBUCnLaJd03ljrqtvOEth&#13;&#10;EjTYG0RySCkV62iloIZMCszgZPHqUnM4WgRrB22IbT+QuF5Xy4BXUGfowEYA4ICp2neiIpBFQ1Df&#13;&#10;1khQVosxr3CaTMFQDDi/MiFrVK/3CMh0Xz5Op300rH58uJ8/K05c2Ye3T8DEddGM26ZmMPq0ri6j&#13;&#10;bbKKcsXQefqWMJHtsa2lBsHFm6hs7YYt+rru/RbmPp2g5BhlmuLStLL9+PH5fGIe4+vruwKSNg0S&#13;&#10;UPYCSw8iBoBP2XyY+6+QLAr9BuNu7B1bnb5v13eMeTYEe7tdP1N1uIdgWE49jxYkj2FSt/GzacEy&#13;&#10;ar1G9rJ/RM4sttufzDq3DV1zgp0iq2z2YkmXQ/9inO6qKoVYSdkfuR/NoTq9r0tDNyxVppVdXvf1&#13;&#10;13VaoDGfytVHZfz8aNGVKA9C1Upwx7hBJSKOKFnN6BmGtEY+5n0wDmDP2OuajQAgbVoMiKaO+Gzv&#13;&#10;I2/bwiEJCFoYi42FLBYBvnlESSdRXzn8Km9E1qw7Ngzca9xeb+bh5U/VQ1y88ZnEqbfsIlTf759U&#13;&#10;TKDxH+f308szWT/KTNtW+mQao/AGzVmHetwikN3pNhaA5WNLl7shoFopvPm/K86TKV1XUxgkJ2EF&#13;&#10;nYTLPTHQ466J7x9Y5cBtD3aATamEDEJFhhXHn379mvPty9M/YUvyHYimgQhkKJ0Xs2f/yBPj1Cf3&#13;&#10;dj/jDR52VfQTGWqD9Bxv0jZSxwB0lh5XjcKn2VvaS5d20GtAY/8gSO5vZslSiPt19ossCWxzBT1C&#13;&#10;3W25kZoB3eBciEKTuWADC8Lt7mG+p6FqUd44WddONl5M1+nx9OU6LgAyVfMf598fnw5f/vwrqsQ4&#13;&#10;fhrBGkLrQpo+IXykkabRqwGuFu1a6bfbDK7tw6+YSw7yQGkyeb3r6sGxkLGiiUNe0howBSTYQAHK&#13;&#10;4nHdisNQ4hB1lrDqcj8ixnN1EEcOg5QWwmTc2j80c5iZoMdDrwF126QQrRyUP/faLYzFkuJqn5Wq&#13;&#10;BMz5Cmw9rd6Pxu6+nNy63N/ONREYYwgxzjwButsNjHq9vQL1s8OmZHL7NPUJLL9fgtftg9hWono5&#13;&#10;u/WdzgNQyY4Cm+RASR7X3OGSZoCRzil5pFm1s9ZG5wopj/XOZl14jBFCKjHnhLOXrtLjovWa65Ys&#13;&#10;CZIgdwhmuG4RiFjtmQ4lbTYDrLU/9p0eHRR4LZbBZ5ddKA7HVaXDGvzbfHs6QD78VKzdLq+Svux+&#13;&#10;fTn791xbtPvL5fzp1hlU0Ni8pSLbQ9I/DD0BiBGE6+KHU+djpogxB9WpNdmyvs1zRFTaWEB3GeTP&#13;&#10;wHs/jaw+IpWCCQggaC3XHJlso98ufnfo1jiCqnMi8UqYbaMY9BZTlIvT6zV2X3pUUIkg2Wazpu47&#13;&#10;k7W5WpFxk1ByGLtcqHzd9DHR37A1OWLJbmf79PQMUqwa8PH9LioKhIdbMbURpKalsnIt1uCCS0aG&#13;&#10;MzOuDWZLYQdOCeEmpBzSHBaBYJxmh+78TmKCLmB+UAlF69dB7C8+pbRBrLePLm4/WNXw3S6zyG+I&#13;&#10;N9XbeO5x1R4ZIiUm2IuTTjFxWEwmcvncTPPyJ3yeTDZtTbW+idzAhgBSPkN+6QVTwkVTjYgd6qmU&#13;&#10;3Da8DmUeEWTTHJcOWynCZn/Zvdjvl1YiKaLodmOoLcwBGYmqlrjbTbugvsxLd/xTCOHj+tbvX1zQ&#13;&#10;QiJS0y+n3Y6RfLvzhgRtWEfFSc7LJwIVhnVJFchnj3R9kuO58sDLQuqE1hbtFxgBVfuH5XoWUjGS&#13;&#10;g1+wDdXzYfEriZLXREZqLiuu4JFEL0RqB2bcBOdlCcs9MZqBs7u6t0BUGFrjhr6+X99u2vTDPgfg&#13;&#10;7xv5h2fvAkgQBl7lmQmhS1K0JQlwQHzgPd5wLefiiaGS73VeDz/30nZTPbeM7RinKThMmocv9dvC&#13;&#10;iGRK4qpCz1GJ3XT7KMkRI2XPaQIysffsM4m8Bsm6IjKgKrH24v+/5cLrofclViYWREOctD6zAO65&#13;&#10;zhBgPc/r5L1O2VtM3ORE27UP+2V8Hd3QUUnMtj3u/PKDcNxIUe2Ym29xvsMb5EVSxYef9vfP/7p+&#13;&#10;QM6rmMs/PahXy6+jjmw9BRqQJXvOHbDsUDXSbDeBLOwVE/z18vn10P7dz45A1e2PiCZnbvdX2e4a&#13;&#10;EmCEHIpVk0rxZZ20X5cT/g/7f7nNH4C4hxPSJfL+kFFa4EpJwTAAVC7bH23bggQBbFyZec89TxAz&#13;&#10;D3DdNhL43DUF01AQu0fcbzEG75ySwSUCN8tjuM7s+HWfIdkmbi4XCSQDskhbKabLHKsM7Jfs3KIX&#13;&#10;LEttfrw5UHc1IoyqBuYCYljnqdmJFNPn5+XAdh9rbKXc9xU0OOVkskEVMPMtAzKtsZa4gPvxoUcw&#13;&#10;xkvuq2rSaySwGrCO3oPCmhbMqIGwCTnXGZCAAaVRZghd67ONzEPYwh04Aes5QhqKDKhgcjQTwceG&#13;&#10;lQptmP+l4hJYjcwaEoCm1reVpdL1jxVg2Qdj7e02VrQiiTdhf4Y+I4QZkHiGrgFQ6UC/iqy3JWpH&#13;&#10;YWeiTDAlnFokLMRAYtyg1pKwB2YbdxVn99lLnhOoVO/RjSOMUqbhEEsqtSqHWmylWiGklS4Q7rYX&#13;&#10;+HL+PA8PD1IR4HRLoc4R9tQnf56uYDYgnHmmIkoHQ1hQShGRDA/NllD/8JBsIDtAUwGjztUJutVC&#13;&#10;WtRQleKWf2ulGM9nJgXmTAmFJtYS4LYFkZJ5zTkLDP7t4/vD7tgd1eLX/ti9hR8qCgzAMmd67FAy&#13;&#10;HU6aS33/o0SRUycRL0pG42guQWvUEAR5dLAUQoJtRbro/NOpsS6bWLLPiY9LcFhUWzCrcTtOK2Ou&#13;&#10;HBlkaAX51nwL87L4QT3u/AJhy6paF1dVuNDkndWrNVWQuLQMLGtpdpUkuZZwvK90Hdeircx1lAmm&#13;&#10;LermoY8UgNu133Vees2rIqPxt23VXd1HjNYYJU/veqG19DEdg/zA8+5xP52/1VshTEQE9Iy2FhRM&#13;&#10;k8vcRPX1oN2diIIXFlJkNZjy2QcrlXLOUYiS00rJj48P1imCIJOcybpKJCzJGZtAenn8d/q6kAQQ&#13;&#10;ZDPy0a1c4jvy1dCaLcAApFcorhh4wVLg3Gnrpm3dLCUF8Cpw6RwkMoCM4pLEE8OLBbzY6PH/8Mv/&#13;&#10;6gul1Z6Mb6CGhod0BEcD9qQknFAlE/jYd0/Be4HAn+jTjMT3qjnEC4cnz9M7eE3goaUPHsmLC+R6&#13;&#10;RUNXIlO0+UC/PdSMT+f7I/IQI0LCutSsu9RL/dBgwVCQ5B5ZSNRN3w+yQyPIV2dp1AZLpON4qX88&#13;&#10;fU47JeK63m/4tMKaM65S3uBPZpS3663+y3DEszMOUS9oIAliyshg4htaHwArWM4PrZq2gmTDydn4&#13;&#10;vJe5sXcCjgB+KkhP+ACmzG6wBXR9e80Pz34LFpciaScMgQRF6nZ1tAtYTZpm9xOxqwM0kxoNzH+/&#13;&#10;B9p4jM9TCanAffV4DeinP8HbtmLaguQUAzY4JGTFJ3Y4RBvaJKOCoNKJx88RNGykFPdVmwMJgWFX&#13;&#10;gA19pZz6S/Z+qBD+codzxXClBbDzxmENrHJhQyCNgY/4CdJJxjckqHMIUik6WD10BxRx2glVj2at&#13;&#10;1eGRfMb7GO9O8AgaLPfNyuEd0E16wJcQvh2sxNxtcMQJl0/MqdDzlnAs8jvad/74WEI5xU/Y09/j&#13;&#10;7M4/1FGuyRNxJ38sawa2an7SgLDUUCTi9vuLPH3McXFPh6ecZgdeLucYego/zwhvuNE1dDWgWTnx&#13;&#10;ABCy2iIGDi3+05URxhauCmLQ/N5ycihFTOD/3qOTiHxPnib5sQdHH4uFFMP6E/4Wq4zGvSP/qan4&#13;&#10;UO2/ueSu+dQeSIIt1r9trjByXScOnz/LNOxTX91nWi/L9UUJ2W18jQGREYv2GrImsGHxKKArLORH&#13;&#10;uWMjDB5pc5V9bJNldZFk2EYkmfsIXzqOpX5dBNRkEVhUgWk6O22RYXMemydijS8e+1qv7/pweJ60&#13;&#10;a/2RVw2nheRrHlqs/yPC72zPd6oCFhybn//gN+UfGBAwwPe4vaj9ZNcpb9rX3eG1oE/h/9sZ/ivB&#13;&#10;WqCw2LpiBQCeqWKvZ32G7Mj0Iaxg+AI+nbvjFphJdwQ9EkQWUAgZIAuv1+D5B94KzePtHZnD1EsM&#13;&#10;QDy/p/WxGF/B0H/5xILp8z3dzaQUfdNPXw6O3O8JV1ZefDon9ECDVSGcctceShIUFo7CDpk3hQ3K&#13;&#10;dzudwoj3NULYJlNiSKYSYh/k7b/oQlRNMED1jxaSj/VcHYd3C7DzXdWGdfEZD7Vfbz+SEO7TbXwm&#13;&#10;/wjdtHxnhimpsFi8/x5XA3MGsadfV/xbj6GcwwgeuUV/qU/L3GIiYB08PnefT+/4h4KZLnYQrqTe&#13;&#10;GTRfUzlOu0L7T4D2VlwFQVkOdLwxg24Pp269nh+Q9wZrrGdqf6n2KEUUTYfrWlQzdh/M5+RsLZuB&#13;&#10;4DwicWyDhhHsuyfJ1fVfz/7q45AfYRPmhWIYvOL3Hw7e0t6UqUs1iTFTWvs23W+Nd8zkUnbdh7YG&#13;&#10;ZpChMc8GQNlWeVnXA0kEDseDcXdI15ef6hWbXn/0DPUc/W7lixtFIetkv1/OVt2pPCL44BflUWF8&#13;&#10;f53Chz33vMeL0Og23+9spctfl9wf2Nw7A7aNgIYycBUJvtT7+QopSrIGYap+n5aqCg/NEpqIJglD&#13;&#10;LeCXa/wu1t2+VU0bHjbi0T9f7mCrgHAjTrbB+Pl+pLCddAT9AaJUeBloJe9xI0vDYd821nzt1rtf&#13;&#10;xxKWQmqt0vJZ0MdQPJK8WB9iQbNdhVF2i55X99osJnbVT3+/jWx4WTGIAp9MnvMj4mQx53JTJOyd&#13;&#10;C03Nn+ENe+BGgukeEQ9gPPXtaFOTbtljiE/p1whvLHn+8T3tXnXLTLVfa/6URiYOw6uZCS6Cs7T+&#13;&#10;vUWvS36yb9/wsjG9Xehit1tb83ieti7pkk0BbX/lcMsAACAASURBVAT9nn1ub45781BtDnRip4pi&#13;&#10;0OKdD3S57es2JAPx25y48iJ6sCC2Vo8z/n9+hkjtSOxdpz+j9QC6sj4caiD8TX9UC0gnegcgDAcL&#13;&#10;gXxEt21eJ8MJTrV97Hb+amUrfAgxQx3Piz7vTyetC699ZiR4U4jNtTAjA066MU19oQhEu/45RZBT&#13;&#10;tiRtFLVjhfqcEKu7Q/1MuGa8DIp9R1kRjrfgH/SePJAE7+/rn3nRdVMhcYByc7NUpGy48Xu3FUfW&#13;&#10;uu8Qcv6eaEh4MW9/XoUWFdyDG8binNCQcXRobSNJWxh47cR/uf29ui4WKkVlvrz+xms5aV3PfUkL&#13;&#10;5KcNDLVCp7B2xDOqjVZv+iM0Yf097ndgi1uUDNTpcvlWKaEITJ2Rn0Nwud8f38rMZIJg3qqaAk9I&#13;&#10;2earouiXo5o/wvLKeU93qYYoWnB3jepig/7Ng/2yznPv4cFRx7NNt4pLf11o3eatn7cFMhh81bMS&#13;&#10;F71gWAslCc5x+1f+58nA23mEl/sB71MLKMg1z/cliaf3DXwa70c7JxJiXvunPwfcrre7yt7Vkrwv&#13;&#10;VbO/ZXSiJJO15Zms73UYAIKR4wnqZtv5yTcRdCsTJ19lgD5cqN+TbiAtt/g5sl0pqUxnSdXfwl0O&#13;&#10;KkQb8j2Gior6c97qutmCBR6fuuf49JGcCZMNCIL1Eznixyxs//Of7W29BILyKtJJaLfClFfI8R8Q&#13;&#10;XK1tAcrhOOwH0a2vopZKhLjL6YzwoUuea/pT3Zx/U3JILn1WGH+uAIjVo2D3lfTDTny8/1t4atvd&#13;&#10;KYhkkPb3stYFc7IruyuK5xmV8Oxc7KA1ccIdwqMcr4ZkigtaRPMA9vky82WNp0av63/36z/P06ZP&#13;&#10;evPo/GHr/WNEq8LqwA/qg336/4ywEwx8m4oJ9bdvuqsvEvnrdjUNoNtD83Wn1xWlgDdImEypv75h&#13;&#10;7HEqn9Evz8Wu55USlhBdTxZvGSgJd3WIv4mZQFql5uSqch+/hxwS476vHTe5nvMoPlDjQhIAoK0+&#13;&#10;yA4530Lwo96Z1TRtjxwHJmkTaLWDac3zWmVeReafYxtwLNvd31ma6ImWYPNi2Y0d5OmxfciTL/vT&#13;&#10;ZPjHREtUN7TWNZFgLRM1BylhTRcWw99gVWYaHaVdzJECU2V4WgSkIXJdmo/rqSpnSDZIp+2zhyTS&#13;&#10;AhCYEn6LSDj8opPhdTybbUF83xs28qqXDoUKTqhpVzOHIVQ174qoZpTWv87V2mRSr8TtgLRdCZOi&#13;&#10;6w/m09YhOlSN7SPZV7qW13NujtjmxZSpgP7jcifQqektgYNb0N8l25A/3//2JeqCUMGKzTiWdVTj&#13;&#10;lYFTfML3EjYAh3Y19iAFAmFKoWyA3gupIAPByzH/DAZ7IAIeC+SFYvGnuP4IslO4Eqn4x6zQunaK&#13;&#10;aoJZruJES7VYnwqIggO+wkj+7DNGHL9v1U+8ev+3N0T5ZbcR0m5X6AAFEdoGrF2sYYD5lVT5bi+1&#13;&#10;/Lq7ujbjto+/R1ih2o8Adq8YPEptfybp70BF/9qXil2Z2vf3Upw3iFjUDRWM3E6qyu5zV2dSBb80&#13;&#10;4yH+M7iFPkCpYDuc0gY5PGzotZEiGDd+sOZpIGTh9Tnx4/c2lEjFqugtLrnWs6mUVF62hJOSWg8I&#13;&#10;qcxCzle89/C1+1MsLXW8a4BeIe3Fgub8ipef89rAdma3HxcUSKtetuaKi6+qqMSCx1rIylzuxPhc&#13;&#10;xF7f6bgsmJ3ZDsrw0xf8GtiJbDAlIVTCLJ1ARqzgRpiSnq4RFMUOnP6ygOTq2BgzjgvKlEIFa7CP&#13;&#10;MKyBluqDuNqzilBs7diMjsA/7muEkNTUMRmGQ/NptwmDlR7F09Z8vFGcEWAAFrYzYa6P5Gvq/Q55&#13;&#10;Zg2Z2ihO1ZfNrmLPzH3TjpRIWrrD/8t//3+wpPPtW5YsRbOD1ZOvvxlfGZtEAJXPiOmxIFIw85v9&#13;&#10;HSVEJrpWcdrOyuN+5kd0f9/eK2ZkmbOQn5MkuGCyBQqzVSQ/5IkQqxvKFSObtpMfX+qjXOAqgqcW&#13;&#10;E6XvYAmw7vj+8AjM2DS/rvfx58O+hOdbrcmxg4qQMfJHjuTueoM3S7GksBpCqT4/fut3nS/Gx4I6&#13;&#10;QYDHYb6Fn4/yrxaSLXVu0Q0ZvE6eowTvGDX3G9MvuBs7We0+l+nVePaoSQerjtc+Bj2VaE9D8zuW&#13;&#10;8nS6uU0EjNbfHxpScZs0qrDdN3IdL2dBcckS5SPisYBCywY20t/r9yF7AJLn/QyXZtQb6ZXZImO+&#13;&#10;6Q8WCrDqJmhmUsOYiTNt2AY2MiJTT4euqhBfRjfUo6Romj3yT768+rTVVP0TQg64hfnxo/zc5a5N&#13;&#10;GL+3uVqVShSrmtL71uLMYvqGWH6dA/M3cCULfSTpDhz99Wjt1gSEYDrsunF+/RfT8yS14VqQuntq&#13;&#10;+UOVtvONgorQgWEL/fCoP1y30g++tPnP3vomGV0dcSFYZ4BqErEzCa4FM2hKjtQXZfCq9+LBBb4a&#13;&#10;1L0McR5rjppt8X29LnBf/QXBbzM+BkaQUPr8ERVvdrnaLwYlfLuwEqcKPCjacn8U2cGWA5ywjXRd&#13;&#10;+GYkKcBut/fmUEAgDWsGfYhhgAgv6RLqoa83C/wCYur6fyYDCKUA2rNU7k2wnMqvOX+tkCq3VXsB&#13;&#10;y28CVuWK80PtIUkMGmdSoQL0RVkr3swP+Nx2A8YBd831cbL8Bsgvoni1bdub6sQDs9/XnwohuC4j&#13;&#10;XJkSj09f4tSSpjS0XW8apVxXHEMSbGIKLzqFtB0fVHg9cdB53QS4QwNOMwEXAlN8QS7Ey/AsrF8J&#13;&#10;9Yd6D+75Ti8BnpB8QPY/i5+Ggrrbog6DV8lDJhyhELGwU4S7ML+ffDfjZ2MFA93d+DtCt0pw8w5o&#13;&#10;BgLO0MmkOEcMqorusLvETN22qV1jD93m1pIzjs9NJDZc2p/ieHVBYmc01/kYSd5XgJTD0AeDC2t/&#13;&#10;fC6+Bcqgy3IRJ3XWJd5usmm2UnD15WBpBBvsHNC7rsohrWvIfynKbBo1cmmwZQPK4Ke6Gd97cfw6&#13;&#10;3WcYLI7W7fvJR6QNlgrPYZgIagX548IpnMpSe/bfDIBsUwfCuhP3MerCVyIR3LCwmRukp+7lYVoD&#13;&#10;gcfDHrMCkKPI1bZGfSyUOsIsYvWy2AAQxpVsKpTIjh79Ds1+uI9Tw/G2P/674TFs2d/Bx2/hdHwI&#13;&#10;Xn8mlXKOgFDS9B/1j8/XnXrKvjJw/Nq2ieA1RrzdQPOiM+yua5vKBsG2q+5GitZg3OlPTEe7NQUC&#13;&#10;//w0gKs/TK5zNkXIoYbBvbycrMlDlRZzv28r3bF8+7ajqoXyrm+7JmQ/XkOTIZXD4WZM7zD5B7fi&#13;&#10;OVW6w9JDcbtpyAkwy9GX18sV7vrq7dzINiCydGuBrVJ1XSs3Jag2oO5JvD1MwVNacHtdwyPbU5Sr&#13;&#10;RqAQbNzqGP7l9PXzr/omL/VQpvU3h8sJZWi/8/jx3f8qxN36j0fFa7L1Q+Oim9D9rAKnYf32G/xF&#13;&#10;iQ+zqnw7oJ1/fPv7rZInP/24Nj514ts29elPxLZ1TjW8Ifl0f/YiI3WPQ4MnRtihgWBhooG5fn/1&#13;&#10;/0F2xk05lE2DQieeH6+vnwfeGHVh8Y3v4wzuHO6mgPFw2tAP1SjA6KpdRtXV1kBL88Mc98Pi77fr&#13;&#10;B6dlWrU89LTeXYPj/oqjPmD0XGGTagUYCzzzEgOJGT88fuWkvxcAeOMNhYuFDtKEjQjY+b4SEoP1&#13;&#10;uz4llq1fzFrxdULPgA918pOrsVl/IvbtU/Q1zggkli3D0mPuTAkj9ZLmN2pnVnXzj3NLJV6TzTc5&#13;&#10;B6WahHl7eVtfw1DJvkawBgeYOcUOxAR2ZV0OOFVupeRXuyGM68v8CmPPHSMa1EQA/Hhdvj38mR/h&#13;&#10;VnvN9LZ2jwLvdUzdsRnrrhb3b++/N32H4PCb1XdK7pJUYZMdbL5IAuN8zti5X/bHvyKEx3dOgbbz&#13;&#10;KI+wpBDt15/3N5dvFmsrBFtmuHIGWobpzECEguHz9Y9cqg7Vdj53ir5ZAB/LOd7CO+57RnGy09xA&#13;&#10;QoPq6IFYtsu30DcI6a5ZKv4TtRr4hEKmDZuTZ/1JGo9KqlkNDBB0zVqC7E87TqOQX+4XuH6URNdb&#13;&#10;hftgqvqvU27R9Vqq9l/e8nbdiq/VRO2iLLi9kZAfUXOfft+zikTey7p6fllXkzC8Y/Z5JVBKj/UB&#13;&#10;U9edVe29uYY6RXhcMzqaiL7weXyrq3JcI6frbieqnfq2uCMQ03Wc1sk9dK18nhfCuxd7+1xJdVf7&#13;&#10;5rZV2R96BrCOG0FSEHtr9Sttsc/OmhKc+H+Ta174x/U/7g5/vn6+Dz89OUJyVVwsKyj85UQxuv6Y&#13;&#10;kp4UTC/9L352kjSJOQwYx3jXt7cVymwAWOo247WcZlTw5pqxqsHkbOnrx+X5OwuLwjdlTzTrdcAS&#13;&#10;qyEoN5EYGIWirWBF/9h+b35RLX6s/ETgfpyqlqxb2VY0T8pg2SfwrXHVYT1pu8MdgUTEtVqG1RNq&#13;&#10;PfiVlK0Tumrvcnj8V3MnosdVbTA8NIltxkzKd0/So5LP53cCq4UwEwgIag9XLI/Juo/v3w9d3J/U&#13;&#10;5/hOO84wS8WuYc4jSw8vwUdKXJSasx2IGob5LsgxvFiQcof48hzDpWouCe2w6X1m3eFx9Wv8r+te&#13;&#10;HZwp23Bv8wrTLJAVrTXJA5CreHjbN/sOSfM7JPtHhbxbFANWCJDvjDTbHQx0tLnmrO0dyKSvEmJr&#13;&#10;AI1c5rkbcCS6IHu7fRhMr4G1RQPr9DgOXY7l3KIErmM5DmYOuN/NmPjlpkDlcu4Opxse8e9cO7RC&#13;&#10;Gk+PHgKrF37SXLuKpEGh0u77pho/L8/Hx4zwcgXMljjNK8eJ8MIYKCNDgwK5tguPbfj+TYYSpkk2&#13;&#10;RHgMssLk0ZWSFaJKgFDjyJ4gPi4fG9nPNF384qu0b+g5LGjfbpiPC5Wna3Niwf3C87ebew+DsW1P&#13;&#10;MxZMIcqCj2iafb4fXyqsT+mUHHXBvFsmQrDrZXnoulzENltJZPahxMxgZCwQzw7i6+LqVH8Z6HW3&#13;&#10;p4wih0EHHBvBn+t//KP9V+gRme9fUVkCpzg6lHG3o+sf+xYrFt4txEimxLQGieA+aEEap0k9N6vf&#13;&#10;ImFLwnhJH/EV97TQ4+76XszKRDZWkqifTkPF0XTDTfkI2KWGEb4V2EChHCByncMtHKpDbeTaWFaC&#13;&#10;2iyZxHePGv58JM/zOBLMdc5nurb85wg+QfdWXZ7VYwGJQrQjcnKMRJ7LDlzduQdNyv7wtGeCWZsC&#13;&#10;UEMyy1YjInQEj7gekY/F+qDZcKyPn9qOs1599SWAfjHin05f5CMoHt/fC+UWuKv0kYeAu0x3GoWl&#13;&#10;5wTJdp42Z1Hs0Yz9bV3a4bAud9XiLOi7D53PeQNF+1/6l7u8Hi0DN3MArYVOHNsZuz4WUCqaqumb&#13;&#10;teKiizvtFHAzqrPxCql+rs1BEcng59utfSh+QSDBTlUZL8JIpG1Y7zmBZg10QnSGXTn3gJI7MRWr&#13;&#10;c3O2IzhgekMsTZbAEYTap3zMEOKo0VTKTtADKzvyVPBCoSVlcnFe+gFRGMISbO6SIb6UjAH199Hm&#13;&#10;1H3ubjDLNMZD7GnAZgcLxhhyR+uBYAgQJxL/z//+f8cwoxJtKpxhSUQyEdTqi1KO5CmsAKJsUFVz&#13;&#10;jPJxaL5/vwGkEnfH/dDySt8XTpNDuJKqVsp6wqoDQb6t6BTX4mGyBUAIiu761gdXIpb7CjpgJ4N3&#13;&#10;dQ5WIckySy2z7jYMw3y9N+rJmcX71WMhuphjQhhjzVZzcy47V3LGz8eqlKIjAUVnmCFGJcPMMMmg&#13;&#10;EdLj/ZOabOE20YaAila3291Bg0nMHtVqBw6CXqINbtjvmKy7HhJCtDbG+mEYtNZd180IL/f74/Eo&#13;&#10;AIPpjkFx24bqo1J8WXUqRVOgz9Og+HL9hEKFnCFliAZ2owWjjEDhBjnlQbAgkAKP+y4lTGnt9YLy&#13;&#10;Mo6TqneYxoIRpBjO0KqYtoAj/P79E4sSXBGyQUxBOHkfEGRkWR3BrB+Q4dvl36AkSFLJ+szpNI2l&#13;&#10;5HBbc3IhhCRF5TAfRHWq/RXKMGuYpuhwTDWtM0aLNQ6lr/T4OV4iKLKpYcE5lWzH99fQDorXZD3f&#13;&#10;8sCBjcXGhZnO1ZTn2/i2Fr5rWwKhLeHA65RRBnidr03XAByFQglh5og2eZl9gJskfF3WaPUtBoa5&#13;&#10;3lxbbcZVVFJeMYkz4ILjkpzeEiFaV1XlalEHGl0oMf8xXn95fHn//FE1YowLQopl+NPxKZLIRZVi&#13;&#10;giPV2VUtf/v8A9Q9MCPnVdvttXF41JnCLdpeSa1pM7Sb1+fPTeIsWTaxtMpFT0sSgab1rgmD/a52&#13;&#10;aywWZKyrgWDbYxxLspvLzDKH8bfbrUPbxiAp6eXhuN3PZ98iFAHwWGA7GxyxXQusTbKRFpqBN3qF&#13;&#10;kIYIQIF1M8zruW3ZfKZmvTrnHMiRWl5U1mBJU4PhFk011AAzjpBbw3Lf+F7EhHNKPY4LinrNoEgC&#13;&#10;l5ph0QzfP69FOyhUSmtdE3/HDlNUSkmRSYaVgIwoPdG6QYRCTCRUvGHeBoRotrPanyhGP759i6zG&#13;&#10;MeAczBrbmkZgVMeMkeumG0FB9AzAszZCqcv11vPaxmBCaB4buhXIIFfc2SQoLJghyrOH0OgtLxaZ&#13;&#10;skoGIyVk8w7NjjaKN+0EV4UbN9+Xy3vd/ONlOVcUZLuAXELFhBA4BEorgQiwwTNQtGuOhyU4hbvz&#13;&#10;H/8JodwP7d/GuVYtQVSvuutqKeA8n3u++7gtGRQAEYt+WheYaIkoqry+3wsuiMLv189aNpLJDOJy&#13;&#10;nwnEtVReglikogVmG7naJTpuWzP0pAjKyjR9WlC1kgEMJj03gdzS1KimkrXOK7MhYfr319dekOuc&#13;&#10;9vsdcbPA2FK8IVii3CnvdWZYnKrBDRTmdPl4Lz4SC1JKHmFAfcrAWO9jCtuGGIWE6G089AoVbpZA&#13;&#10;JN7WS4jxHtSxUZePD0EJj3KF74QKH1LRMHGEKM0AH+p+/niT+wFU6kQJ5tXlPvM9wEnglO7vH4Qo&#13;&#10;zDBTuBkqtSB2qDdtMyAvh+cATCw2rqHZDyzFsM7aoYnoEtNyH4uQD6IjOFAStvIMgcYISUYbiWIB&#13;&#10;mDHCeK4qnsqp6TaawOcGG/G5zXITgpK6riVH9zRjSo6no7/TbdsYjG678f7LLOZw2+Ld+LzK4RRj&#13;&#10;LCXYAmCij8cv4PZJh8rmRCuJwUrBgzertyuuYY9pdxoCKWhFqj1cJk2E9TqUDPp+d5+WBDAJYCdb&#13;&#10;jZbb/db3XVM3rehdsgmGACCzjlLGuKh5MbC6vP3oK34xliLWyHrfD9dxvLul7zuWmNVT1w0hJgeN&#13;&#10;yMXoxZjVJ6bnVUhlvZfYBjIs6+LN/PXrvwvrfb2+Z3HqWmisWzdDAPEplhgkJSkiXgdC6BLzUQ2E&#13;&#10;YIQwFeDp8Hg3LlGhzFbVBx8NU8SnyGDKmGjvhTgImGGwej7z5nkxbjOWqbTMPln3sNuPZtGBJ6Cl&#13;&#10;gk4vyQVFxBpJx9t5XTAlXpIKG6m6ZTbZI1ts1daUE2B1TF7bNURjZ45j7JR6M+4vj/sQUl3V7zZ2&#13;&#10;gkrCnbEmEKI4QgiV625/wqEwgCbnSylSyZJLUzfbbIRCCHufWcIWIdSQ2mx62B8gxCBEpz0TAiBa&#13;&#10;Y/Nml5wCgnnZSDGzFPTy+b66yOoKSd5kFqKLBUzLxqpsl1RXApa4jptPk8mEqCGuM0GCINkDfMmj&#13;&#10;3lLbHHGdOCQhpdVa2qIvrIIJg4yP//Awvo+D2kfgZpBbpvy8gr7Z9Sfn5r6vzn/8KBVApdRCeAg5&#13;&#10;3kkh8bKtMujxXrxFsfbF1227bDPAFYsBIFA1Fex7FDwAgDD10AldIKoaft+cMyGbDLwSx4JwVzEK&#13;&#10;YuECYgAiQAWT06Oz9+en7j6Wh7oft4UwGpxrmkZby6UMZlSs03qkJEl1KglQSn1cIRaC8/vtmgkO&#13;&#10;ejked8ZtsrRl9M2pvpnRlmXabNUO5nczklXUCjDCVyvVUGjQYVSelIJlLQEqPofT4xOA4PPb9M+/&#13;&#10;HFcLhNrjbEgtWEWJxOPkgv98qJ+3T0dEtcbrfbxz2Wt8zx7s2iO6zKkWSwgf4/jscD7uknHL7ZoY&#13;&#10;hrLs9/t4zU2VIJXHpy/ORFqLEhOEsMcJVrsYQ84xAQ0AhgViRLbNYQyargKGv6YpGi0QUF0jWV+M&#13;&#10;QSkML1+X77dA7N1csW0T3J6/7kIk20XbEkUro4t1ZpfbGSJAdrBHLCYgZNXsWiIFKKBK/MYRMDOw&#13;&#10;sytVy4AP4XA6fr+8dQxbg61BdZ0iklzwtBrY7pLd5utnczhSVRdo64YkC47dXrV7E0pXAYQwgpCi&#13;&#10;vGxTX/Wd7DSDvGDrAlMKFK1wHWFJEBAF4RV6mJFkhTC7LBITyEy2iTIupTrPnpHSSH77eF2WrVCl&#13;&#10;56WEoB7anHOIkeNIvUjeluho1cG4VU2XIWHtrsUslPRx/gSIoZrEmIJ2oHgF8qESH4Gf9Y0Ktjvs&#13;&#10;4DYZncZZIyaAK19+lQjCeVZDa3MBxjolh+QCRUxg7oB/bg8Zxcv0GX3juWOMKRSq+qinsRXMhQIQ&#13;&#10;5VQggAvSvO5AARgRVEDMCRBmc36upNYbwmiyDkZfoWp8vS/DNsiTvk00lWuwz4/POoTFmqMEEKNF&#13;&#10;rzpwRihKiABskR8oMi5DLO0ysYpnhGmlWI6khoyxbcl4uWDGEkCrR+t0bocWYLhNoJcloFI4qRqV&#13;&#10;LWrbNsS874jVMbjsddLc5+QhTBVuvYAC4svrB1MMRyClBA18e7eE2KZGeBQLmBreL5eVDcQiiCHc&#13;&#10;1mW/H1rWa7+qVk2bwQVWTIH1ol2bsg/JoWwDpwxClBNUavM/Dv0XGDhuD9a5qmqYjWgoVruu7tfl&#13;&#10;/XAaoIdFJ8ihLqa4dOoOf/v9ra0bQeh9u7JGxQiVbOM6WlhcKiaWA8gMS0TgZjZ2UDwiCFEYzeg2&#13;&#10;pASWgpcwzzbbpOdNtKg/nNyygRAigNEiIURsoVtMW1UIgEBijdsYkxDSxdVsqZTog3s8vLBio8uw&#13;&#10;YEbjagKTrWcJmuJhoq3oSc+LUcM+YsILTDy70SEHvUQNY8lsMCtYpVjCahbFpcX1oGp7n7Xdgt2U&#13;&#10;rIOLhQKMmHPJ4pVESgDGCXDKr3EpuYBcJuMPUsAMEaL4f/v3/2MrWQ75lHZRLJrM4RTKtv62ONY1&#13;&#10;58tNcf5QM5JZWtn/T9J9JNm2JYZh3d4ed126576p+gUCAntUQ0OQQh2NRKNUhEItBUEQBOq7Z/Jl&#13;&#10;5rXHbW/U0JrI+rucpWbI37L8UaJgM3hdTf2hHefS9dtaIT/3Tf7CQKSYhJplhOA2SzYyeRcdWKcE&#13;&#10;2UztAwqub8F/+KOs2cMSNR02lcSwXC9NqpN/2e52xlYDXXTvyATatUxzCI//RJHv6lsr2NmbjFFm&#13;&#10;6i3eJGzEKgJNNYPg8WzQ1v36JbKUcMfFSDQux0ICRaR7ahckz0B+HK/fbl8glOtEKTUTasNI8aQS&#13;&#10;P5T4hYZ6T/q8vrHK3EpyvIbjztf7c9xFOPu0s+Ym2drl/DhqAoDDCZy6TmkEfHlV283zGEMg/TZw&#13;&#10;o5NUsMF5jJ1hOMZkb6eGCLBFUPFrlcp3SwCJSEdtpzcMsGQj/bmJOXWHQ4IQzK8SvDPXChnv0O64&#13;&#10;TExjESxBDwaTb+t4dU770mS4x7zpRNp0U4kdF6+o2tmzc7m2wAIU0V2t72EqVRqYcbrlxpIT9MVp&#13;&#10;6e6WYfLFRmBFIO3+qNslx7c4WOJSYmHtwo/Xh+aX+sd5ifqHvzBXLHArpt4siCIAJKryfbWGhUhj&#13;&#10;0n4poNSsVN21qL6oiRTj+vt3LJdOSCGYDzu9XbgxOwveTCaFpzc4uMcw4/Hu8ZuBdI0hEOTXDbT8&#13;&#10;QVcbYiKx6A5sACBM8hWECrZYfp/Wl0BvxFpRW7IeJjoJ0tDI3PP4oHCIngpHyY3bl3UTdEbqyt/1&#13;&#10;v/G2ucIOpXHz2nDQadXGZtkj9HGz4Ta9iwLmWLA8rsSXMfJr+76ipeCPJsf5P3/6dE78i66yG8bR&#13;&#10;tue2w+nekPZbntbvEj6aZVBgeSDhaPOL1F3NLXlca4ktppC92jfB2Xpb+ewZH+928oYT+a8lIzKr&#13;&#10;9I8fp9U3EAJUweUCuden60J7XWom/twx+JaFWn4JgZjieohCljlAVqvoWFeTwMyvYG4kvcB218xw&#13;&#10;xlqykncQjYI2v4UckKusrBWpTBgw+faQoFEpZLRYwstII84LffcDvtKGGIz+iJg0qCZZ6I4No5oF&#13;&#10;SskXQdqT/NV6sxVDF1CmVXhKz3gL18gkgSPwv2k/1GqHyj6WIQ4JlZWwgsHKuwgkmN3U2uFsvu33&#13;&#10;T5DtpvJn7KlJoxxUE/nDAOLtKF4Ha2XMiTQgiSJ5WKt11QshvWhQHcwbpePHTND9ths0AKXOgSR+&#13;&#10;v66QNDCHkueMSoh7ZFhCd5Je0/bu3tLoGvgXzZxzCSGM9jc6Xao3muBLNfCZ4oVTQ1+br+tX3Tcp&#13;&#10;ObxNjiywxfTJkrBCEiCIUZzuHqTescjtWjpX6eoCTuW97NhjpHz9Y8MKj9bkA9o3ILSvqLgb5Tfl&#13;&#10;r0SQHkUWFim7CUYDA3kg01sxKXR3LViOdaOlZgSmmIQLLkBVxJDRv4LpDmapsCr+uG9YXq4Lp48B&#13;&#10;2BVm0F5a9nMDUGa0dIv7H0TndqtLsOybn83r5gmw8R35ct22zcdfPjzXgiKqyQiUVsz5QZ+nCyb1&#13;&#10;8+kMFXu9XeUh5+MSlV77vTqMx+MnXnVLlVD/ePJ/5ExR7EFerURy08mz/3NLQ0FpCjTBeqwolYRy&#13;&#10;jBY23JzDQ70/0yq1sDXPS7j4tZdtvJpujw+PcsmTvNs6/bX9Oj4MWm1wWQht5DKOTQQeEs3ivgvm&#13;&#10;bBf+W9NtalLc2tfV6Q6pDv+Mxctdt8yhS9pWI7Dsqso9risp2MjBpcXv221W/iLPXLYgVAQhqGmh&#13;&#10;ay4RRsh1Q5sV4JTCOhp3TEvfdDCS3LZzE3LP/375/mBqiOcGVST9YO/ZZT0YK7y+8YpyA22P7xqt&#13;&#10;fAWVEW74towD8Lyf0vHHcTHm04d/3M6zHD19VwAAIABJREFUSZbLRnebaK5EmbhECQbXHNkZ0EAg&#13;&#10;2d2oKxDdrrcWbv4+H5VsWyIohq/Lkewfv1jWwzoJz0NuFz9lGqLv93vQgP8AGGCJIuP7d9gn0MlJ&#13;&#10;Iwjw+75rnFNXe0R/m7Ipg7/P4Pc5CNm6NWl7udits0BI1WMgCnpAEHz5iq8/YtCMs29ZvbM9FM2F&#13;&#10;0Aa4tb2tERnLYz7ej8cqcuiRCpfN5irQsYMZ3A7X4CaZoQi13M/z7f37/WV6Y4jDCDu8IQWT8rie&#13;&#10;EFg0PggfE+NYUpT+UlfkEqzE1qKoFrvbrcrqaOBFMCdoo7FfjarYIq3OnLabSwwi2ndwu07Ium7m&#13;&#10;CPL3aIrN5bYK0mnEwMXd7uAjDTBm7ot/hm7LbHnHWnDrriEGAqsG9vNZoOF2iTDhZ3wWQNGoTcsA&#13;&#10;+KIotkfjS/PwQG6GH93mQOtmcuByzomWeG+BuEkNmKHxQ03QzauAyFCquYYmt6x8/3JTRJE/v+W0&#13;&#10;UznD059q197qyMW9WTdwWSmOsRTa7T5/M1HVhJUpdEswBPC2JOIeiMrpusLjinrt7s5UIOADHmNs&#13;&#10;cUJDoZ/+ED3Io/Bf02oz44DhLCif8oJOt5xLd+C0AommZWQZNHc/cbTLK0v7E2nTQMMDcLoMl8t/&#13;&#10;eBgj5/X6wN2/kCzGN5hEacJQZnBo7r6N30IIKBlHXkWAXbF8OgqwmyEENsf5GgVww2AAjjVXd+l7&#13;&#10;UblNrO0etzH4OM6btovniCX2uvaPN346weVSbtvvxnEk4WxXFqidtUQIxqlJ4eoodw/v+SP+Ybr8&#13;&#10;q9AqECQOOZnAjIAKoq/wYdsTVeKxEupidJVilr+8iIx3Eal1PQOt7rLb7tO1dF3DawvDRUyDXKFm&#13;&#10;dLM//KZvyhqPQ5Gjn26FHxfbyvfczTUDILqtqVNXzhj95mzeRvJ900RxX5iEb5mry+vrqFAul14p&#13;&#10;WqVF88IDLUnaEsd4ef4PhJ1SQfOLUVrvWmMvB4YNp3/UoCDI/pp5dTS1F/+t6WIGmuh8m80esJZz&#13;&#10;jDlEmCTSVD2zwIljKbZFrDF8B8R7lmMaunwah3e6+ampz1OpJLMWlirOJ6fkUeqvSSiz96yyR0Di&#13;&#10;9WUstIPtHoydf/ys7e+Xd3ekdO3iYmUtaMD0ZdFFbchOfqfr4aWRpC63gQBk53Rbr8sMYFMnuCsD&#13;&#10;jFxEfZuqRc11d/tycpDRRrRAjMU2/uYZ9NmVtSn2x/Yy3wv2nTRqiuU33vXpEkmIItrYtE3DSNUk&#13;&#10;+DfmwSj30UQEeXtj7b9n9LEewmKV2KTKatR/xkAxYsG8WVeYLrRZKC2eU5kLuiSBF3olotQ6ZxiU&#13;&#10;/itBsBXYkFXVfH197dYWagEgQRlgDDf37TLZbOoib4LqBdRMaYwRpFpA8ig7mDaAieP07Yk/0Q3z&#13;&#10;doA5JFzqA2RigT5K9krBpAi94sTHpsVtJydu+2mIIk3dtGZaIc7XuCub88Vw+rLiaLUUn2dKXeaX&#13;&#10;ORw+8pB0SgelSmxzH9U8709lQmL56Be0rmtjJIPTZmNetq/s1q3XZ1LejvxOzwFnniKEvdP1vU3q&#13;&#10;GGn/gZUwKpDqbq7rndCQ9wHzUiR+L7qHGZya8faoc4149atDXIFpnWf9FIwRnFfnGCspbliH2ycu&#13;&#10;fPrqBeWZSQ8LKPHgPMDjRd931SUSEUgljHMGRDSbk702rSo5MARuXLv5uTZ3N7xhnY6wIlp9zOtK&#13;&#10;hm6wlxEFdxMY+jCEELK5fX/tsFCIMbpgDV7DVZp8E68ooUf1uN4Ab6s5XSSmDCmkiBadoPK/+ZlI&#13;&#10;fnjYNFYKgSNBudWALoCMjaf9rE6qhNPf8U6emcX/6//yf14vSrO/efVK4ZNzkJMuxz1bVubCAFAF&#13;&#10;HV1bGmyLFzYj6iinW4kWUDGpiqNmm9yO4wT0mFozvI08zBpNHLYpoo7bJk9g9YRX7ef67V7/l2X8&#13;&#10;b2TTzlLjIuhG2xwrzGBpKJ4pwXTtVYum1zNPaOjZLLHSqcIJcrOnJq+51vtLMx6c4AmOKWxfGgXK&#13;&#10;OH9p6d5dS4/TQxOvor/DHYW14vAuqm81Q9UPCQskWen9WNWpyMFWJheA7HImauPhVLtluHTwMZkK&#13;&#10;X61PkMWYCKyyCkFQVMw1IqNxszoaMS9bw/iIYSHCTRU//pNLZqPJlaHZWI66cDKgz99mB1h3Xavg&#13;&#10;h83tNVtDFUUSwLfHunQVpdvjNbOcS8Tnyv1DHGExhMAk2gOztLw6csGyExQhoFR0R4E66bfpnaHS&#13;&#10;ryir4d0Q2ka8Py/RCxVadcgq3jyYOVqvW4zzNBI11IL0IHy5Sbfuyc9bsZ2OJ8+mwyIqAaEtvBLl&#13;&#10;AD4vc0vu9u3o2dlK6usPH0S8hvJSm54K3+HRHSp8Tq9AAbZFoH6a0hXhcru8Ib2J3b+FGBTb7vBB&#13;&#10;yi3OYS/KuMrbxrAPA1zWItqg5hv5vL35OvWLc16k8XVowmWzG1borVI/fRpOz3+87+Tu089jDicM&#13;&#10;aJEuKd4gzEb04mjl4GjVFeYM0eXCDQlx87jbhuypzpisyS58YFYlc8ZicIDdu/zhRqKg/cqX+sE0&#13;&#10;fIgXj77NTiN4VwoxIFyB/xgU/vPzK0bqtDGWvWHqe5gsM5C0hH8M/ldYPoGy+f7VbtSs2Lv1jxfl&#13;&#10;MtrASJSra/vET/YV7R16vOBrj8Q1lrJpW12WSgX2RBs917EyUhbWlEfIvxl5f4uA4YL/STBifhna&#13;&#10;OoPf7XOV/PW2ynXmDHORpM5EwrXiTOmd28FwQuW20dWJYuvCISMryRMy5NozlW+WcvutXMhsfgaD&#13;&#10;K47K5ttsPzSoiF3BCESvkcr2bVrZtzdB9sSyHeWU8RBygrgMO3VzvC3dApP45WEi/07ePa7BHs8X&#13;&#10;wIec+Bq8K0byp2bYzmiFKM5TxFvxu/lqOARD61bYkg8r+io2AjAaAXlbNvou2BqXS7cRoDhUV8gy&#13;&#10;eSlNDQnFBbLDrv7xqBS12bfITEOtm1vz5cNWEeA3uvlXPJcF+DU1UMrcpvEZdzI/Ns3wu6lRyLKY&#13;&#10;s6T76+U7qqPoaDqmVutuK0eLhjdLi46ZqZze4GurdTzbG9WmYqQabf/Ujd/R1n5zY1v+akBHu5zU&#13;&#10;pUzD4S/IGDaNr1a4iH0mH89196hxssCOaxD73T/frjE6ipmXUGRzauCy9j7nPmXCXtAFn8M0Qzvf&#13;&#10;eKQP20Uxw/uLVljkNaRmeLyUfgyX4eGuGUvTfCjOiBoRUNLAdMsDv4eq9IduXm1Meav/AesEBBRg&#13;&#10;hzY4RqbFI9Tg7EbQgAxHeKUzmxDD/UZOZSsMaO8enqcL4l71XCLMWbjlnih8u74WIgAdUcnA1QQp&#13;&#10;fj4KtZmh+C9dg8o6ra+/yLtjcXqA6/oHmweD175DjNU4X92gUZJhpudhxfh2vn2BW0H+YKTmTA1F&#13;&#10;pfn49OJORlQFBmvMRvUDa5sDzq8O+ZTIOQGNi3jYfvr9WD2q1RMeBEATQz8ZKCfIa7+OLxPBKPaJ&#13;&#10;zqI64FfwzCwid25NIpevS3rXt6D6XCyc3PcCSAkwTMczDWsVEEsgC6XWWFxYnQFrRnRdHr1MkML1&#13;&#10;zfha+e755bPWh1zkgRzHcHCh+fw9gKZ/LACsRZPOLfYBMZ0h9m7z/hAYRJL762gjda1dBzdTrQQK&#13;&#10;kVB5wCidzfmu+3T8+6wP5ISMfpRxH/m/xK7IuJrPLbml0efr+3taVnm6nGgr39x5L90CFe6bYy1S&#13;&#10;LBk3m6d/NH/eUGW7jaBy+eotL6YXEhtnS614Z01AHPsmJleAYTbS8cvp0LUxzY1Kh4aBeEvLWxBh&#13;&#10;RuQaVtQ2G3uhoDbNw3QCzQYRFCEwU/9j1/hol33bUSf8O7RA6Fn7tEMBROtrCzczFSFaf3vtO6/X&#13;&#10;n8Ypol5+WPfnTs0kV53hxAIhxgF81hEzuakBvv3APvow5RhKRgjFasaA+IiUoRCxbLOpWFBmeYbU&#13;&#10;15tct0i6uThTK2dp9kWzP82l0wis7LZOetDWgo43OoGVtHfbdI5/bx5nPYk32E0JId5ikXddWKx6&#13;&#10;mfeTXbet9sulEH/PwFb2xUGCyLiOILFgOEXrOaxlzdjg24ZrJdN0LVtNWAeY+TL/V0WJPN5Qgedx&#13;&#10;er9/9wVMe9odPHKISgo/v3yrD4+MfQN8IsIJJsQuM1jgHG9wVZyqDSK7TAKgVBME89Mextl36aoD&#13;&#10;venXoyWyWnzkvRwELzFNbyeqtrSDtYJUC8deUJpN2ncrvM1aDKp9jOmWFyRm2HvwObrHl1sMc//I&#13;&#10;w9c5XN4O282ys40+8BK7GC6G7QQRlWETcU7AMWTc9OXbjd4xhnOe/bjvxmeuhgvAe4SHHz7lxWxj&#13;&#10;sR6uLS68BZTnkXh68WUFHHxONhRSipyant5pw5KX5Ric0oNApPogaeItJMV0iHoVBOVpDnidwZjc&#13;&#10;cXpsdwhCcLegVIQRpRnmJEn3OIMjX/AcA9gM+S50vyIp9GwW7d+t8CZEFwwbQbIhgaGzAqBjYEWj&#13;&#10;LJbF7+5jQVjKx/L6LXWEzOPW2ldIYFi2+4dCNzOyrC0hHvO4rtCY4EW34b/Dr8NGZtJPKwAOM4B1&#13;&#10;9WJCujleTrvtkPLrPT4LUrIPz8Be1wIde+RPYs6Xz6eMuVdq3GG221pYDnS4fkeMk6t9/in/Yr+4&#13;&#10;rm5RbqCkYtsggkoN7Ha/ZCVwb/DU63YZswa7yt+w+AmYhVy/u7ljw7ntEuQjytB9q7zfXwj8zyIv&#13;&#10;85EwNIG323LHUFMXQJuT3h2Owb34ijb+z5c/kRpC0P4uR7vi65XDJgpLUSd8z+yL+Pnjy/dfRfSz&#13;&#10;fuppJoR4j+XsTxsEn+QEGf3+d9K2n12UwAq2ZyCHy5G8A7eFMTBkx6dAaqIhaw1ZxAsDuJjs2DUz&#13;&#10;bZp0JtdP4W66XHb9JqUaWalFAYTMs/uoDv5GzXem8hHrxrlccxbR7EuPKV+9gXg6mcxIV6z8dAfM&#13;&#10;nNO8icR/4e9CnO+6uAnTG3KVOdZE0JbZTvthmG5z+CQK4y7AbvXtvajhyopROBf9wzTGEomIiuqF&#13;&#10;Jbh8NRcy++kh561+rwq2UZCRQqcB9o1UW0Qb0r7QWqYQidrigNX3ywNvBAnrRWPIm/utEPk1L7Ah&#13;&#10;JzdL1MP7FwwXWuKGLMyzLSK+nhrHUHabQYClPZNSSc52vbsfCkKoFgRyHFaSKYx0C4fTFrS0aVfe&#13;&#10;z/jX/TgnEhbmHyj2kTcbu3Daax5XjNdOxQVKXIBwlBbKrgIFzugdxR6d3xCkhcgpldtGQQ4fdr2Z&#13;&#10;x7TAbFlZ6Xyxff/h9z9tCCiKWFC6hsvjuEtvbzusYYBVrK+ntL/7kOMfyxKFrFIXPPeTDC0iYi2G&#13;&#10;yPsdtecFhXZNZLNLRKw1P/k1NBo1XTRH2bBCK8WF5vk0fFQoxbI6wAdhd1zSafodwJAhDVkaogvz&#13;&#10;FNV4M1K2g7pf5uqC5FXd/fjheD5zhVlpl0CLOkzRStpw3kaEg8PpBASlFYUO+PxxMDfb4O5h6JiL&#13;&#10;4Tz6AaxBs+BbPwXeZzSGgqcE6JKbxBNALgX8P7//32sqCJdG5bfLRTK5nm2mMaOMaZWKoQQtcufl&#13;&#10;JAaFkmGiq0gmdS5X4EKCUsK1NKJWKF3EHlwQEHlKbEXmitarA7byBy0hSatLc0ku/vDPP5xP09sf&#13;&#10;r2RogzUsg0+7u7CWxS0AigJY2xaumsrEW7KwJuKyrKyAPAUIISk5WYaU4Of11rVdQYC0AIpMBWdq&#13;&#10;xozOJjkPmcQmz6yp3sjAVudmGVcbhY1+e9dFXDc9xYhqJoIbIW+zs/tuMzsPiiMVw1IAADV6BiIo&#13;&#10;eLQvTSN7znOcz9+97rpQAhNtnBeOq27o5fUZQo8klZ3OIZfACexjsxLeBZel6HSc2f2eIFXGMgW7&#13;&#10;lgvUsUHiu7sMZINXuhXqZFKFNFdOmb16kE3lUAoZHU4ZpI4DilMk9RImzrExc6xgsiuJQQsRqqEK&#13;&#10;R2OiHXUnwqIlgpQTzOENmQ1zLgVTgeYMBjj7OWCABHVktdDpnjNaaooQ4nPB7vIdIMFV3zoBUMyA&#13;&#10;ZoIJQpOdMKOTMfxhUzImQKSQU1k6pRnCAYC93jPUGeeL92m9UoysibdcFcrZxlaRryez6QcQQE4U&#13;&#10;esoa2d/v11C2KFu/iBa94VR87ttN5te3r0u061Y39lIBNYmEq1/25EACAzltD+15MUQTJBRYSuEa&#13;&#10;ZEBqJVsWbSyp4oJIxpY7RBisINViXaFEhrXSFMcpNJvHNb8qJqpLLZMrKJN7E1zWiginAVWKOaNC&#13;&#10;im0Jxaxrk6AlEvoElhVqryJUAtOG15BGmiQXZnL7p34OPiGMLffrSoZhLL7YtQIJUQUkmUSymxiT&#13;&#10;AYAtsrDrhWDeu13XIhv89fZWCdsNsUITkqYDLL7iwjW9LTacTjgnUct1XCDHAUQklGdRUGkWi6Ug&#13;&#10;Wx0CHPqHmBPrpaisE20Ixk+up41ZrzEG7xOACpJED2RJTDSPhJ4oSxqAOjlOWkIAZsmXYEOArBg3&#13;&#10;A1VwaVKqXDU8QxBAhQLSbny5Ni1re+yuhdcAYcWMHSAPnssKgbcMbGDrQaUl89lkKeZGK3gRhYk5&#13;&#10;xCpppU3PKIu+JbRMdUWToJIUdLxcudgZ7+RjjyyopF7nCxdNGBGgmGihShn6h/P5zDAQfoaYwsxA&#13;&#10;6sbpNePa3T+414gQJlTlwhy6Ai4cDrKFa8Q1e1JIchHAi5Da+sI9KDgAJABmaYkpzraUhCAMZVld&#13;&#10;JTUKKKVgnLSbXgEbSfaBVNAxyK7nI8pZMm4nSNbCBV2KJVHrYf/87RXl9v5uQKlsN43aDRRH7/x2&#13;&#10;2Be7juPFmopQ4/zadBojnFy6upkq0GxlmXCQPqZiTVByPN0WAnEOMXYujC7lQgMf/S254J1dxzT6&#13;&#10;z7zRmCuK/v9hAdkQk1s6lnMoirYEZ4/SDC1ETck4lhWSTLhO12eGaCmkJLCRMNSYcZqdzbCCWmNd&#13;&#10;iXjMLpJKFoM/7LbGW8hZ4pUUVH0GAOU2AgeHZm8oIXiLgCVhkRS/zqbhglagI2tZwVX4iKbx+PT0&#13;&#10;KcMa/RQ6WmBAtHSq2LGQkhqJQZ5fVq+0QgliZDFo27YzdvUgYwb7bW/yxY+257xhVIIur0cicOWI&#13;&#10;FYSGgXMGOer0NqcqZH+BS7pOm14XELjoEKrO58VHX7BuG5tzhEA2UgtpxitrrDUowdrf73BZl/hM&#13;&#10;ECWZlUbQuFSQcw3cJod23qI2yjJQrHDEuQXQzQBInLt8tUHtGQiVZgQ5ZYzBmFyaaKpM89M4zjDs&#13;&#10;W8U5qwiXmVjg94dNjAsgbQEwpBgoYp1GldjLBPKqBQfOpcUSuPVlyZhCwQkbsJmHRllnfQyMoBAN&#13;&#10;oXT3eJ9LzCVTRDqtMkRrSI3amJopQqSifiBAsYCQm18TSCHYiiqmHHqjhFoWcz3bqBwIUSK8vB2F&#13;&#10;li5FqHL1FpTQ9w1BOkyVItATPNuMW8wwzsaH1WPaMaJ1WxaPS/W4BjPlkqEgdKNVwIAsQWgRoPEm&#13;&#10;91uMcG5AvdlJMhq9EQngAsqaoMv5ruuVArXcbXoYMi0Zk0oprpVASFafcii3+Y2zPq7sYegNKFQD&#13;&#10;JMNqcs1zqCDgrNq83QzjbCFEXbebjEEI3uKMMW8bjNAtU54E3++adXnjIBKfUMpoC1pO4zJLLEGW&#13;&#10;xayQUabFuCxrdrzq68mSJsAlt00fGyC1DmtFhk4rVVv6+v10t3/KcAx5gYy8jWsnyPW8EAzWDEhe&#13;&#10;pBAgwAL0gCZY0sPhyc7xoJB1bgmBKZYxx6jUPJlSnfeNlLaiBBNKuSxzQJlJ6kO5rGG70aoQ3W/d&#13;&#10;mvYa95JhSN6A6RcJCnw5XeBmg5wL1j/d3ZmwzGsiCulDy2EDS5SCudn1mpuKrzY7FOrV1ogqlEnU&#13;&#10;RjNcSg6rA4qDueEiVCEVQqD4tJJa3eVKIJ5Gs5WowiQYZUohtDqgU6owCzaQdSwEbguCeAmMts7h&#13;&#10;VMJ3+102jc1+ilnWcjudhuagWHXBcyGNP0IP1KBBrVz1WJxzBLVILY0e+ul8QzYy2FZEr+vMU8jI&#13;&#10;OZALhYDCJZit3sJMIpXY8GWtACuFZDWJJJhhVrQlVcQVCIzM/NYKFmHN0TuGXUK3KYmQld6gigCJ&#13;&#10;6JwsRGTfVbDDuGy7LtglhVRR6TpR48oEzwbwRFcbHEtcF0hcMIVuMMhBQTyR07zkw90DRGQykco+&#13;&#10;p1KVHO1Z9sPk1/uSU+qwdapAsu+r5MDTsuK4gAIK4yRYi33MBVBIIGEcIMbR7FfA4+nNCY0wtQjp&#13;&#10;h49b47NNqDo/EN0gFkAQCmFMU45M08kYSZlgagwSBhtrukzH7bA/HheKCAlLt9lewpxZZFXLQZKa&#13;&#10;BQS2hOILgohxxUjpGrwsN+y7WFGtcElLMcQl3HQYwJGlLd9WVEs2LrcMjxWnClsMKwGKsl6aaaZ2&#13;&#10;wgmiihtcxHZIFBjvVNMhFwXBENZlfEuZYCyhjnbKnUJcQTIlrIaO68vLWYokOfF2oRQxRUGGLkYb&#13;&#10;SrJGVa6LskI5wO00Z2chpl7jGrxMnvXI5JDAutexEBMB8gHlIu9aPY8jw2SCvlagcTP9+SYh6Ru9&#13;&#10;ePu1zs1GzuuodXvJRiPlzMhIid4EzKAHNIGKWFwsRqAKzVKQpD8/++oZorWkQph017Bai2NiIDHZ&#13;&#10;eOtCwOtcEZyCCcamLKpsRLFe4gIwPtR6uR4JJb5a75JUuiRw8StEMObiZI6zQxovyaHqFfaF0xkG&#13;&#10;TYXxloN6fXvF2x6iohRWfBekdMlrRaQAEApYKoIVqZgrS4xEjrFPuEtMJOgBxJiSKiniVQFWqp+j&#13;&#10;vRHSWO9LYiGQVu4UmkqMWCuHsq/reT75QFmiQNIp3KBsEohpdTX4ShqQF0YpAkzVJocSki8R7O53&#13;&#10;OENUAIE0VpOjLylVHY/TWWrGBFqyCKDEFFGuoQTGsHdLzshLyjs6+YtAfbW259qt02tdks8ciixT&#13;&#10;AGUZR0XbGIJkEmNWUNpqiZFKPnaEo/fvfkQCiE0FpXRbDlLFlnKVZ+STgKY6DatlE9mJ1+AaBZ2d&#13;&#10;nE18l7dEScbfprGVH+x1nk83RUSq/u3lppLCx3zX/09P7d/qCV2MBXHd661KXdvWo1+UVP/0/ifd&#13;&#10;dWGJG6Zf/v03vxqA+gIax8nt9tbsu6yoE0IkrwHLI0SFkv4uAMBE7fvH327P21/eMwpSFx0P/KAT&#13;&#10;NkgdfV0i7jaiBwqveUIiHp2XGnBZOU9M7aw35/Ov39D6998+K4pPn/+tl/j0+gIjRB6DPf6w/cgq&#13;&#10;HZSkqEqce1a7Rhe2DrrU81d7vR3e/WIKWKMDng5MwRwAtO9a/3BoeL9ZlhEi5RLb7H8kreSUN7o/&#13;&#10;v04HZP+fPz+/ntc645SoVW/4sNIU39/9uJ5ivoDgwwKDI1QfPsCKuv4hZZoTWes5YTf5a7x93R7a&#13;&#10;KZ+/us9hiphSocjT4ybXMfpbSHOqtqVcbdjVnae5Foetja4GuYHvd5UShzltnnaIZlMDPwyi3d7a&#13;&#10;xbBRtImQtSB/mefJgP32riSwzAZPehkBxHz/fp9qhqogjbq77e7xx2Ut1ZHx+m2/661ZlW5RhXh5&#13;&#10;WK4Z0ZqB2eoyXc7z1RkfB6DRmK7L6/7du9vZduDOCSmZXNfwf/3f/y8doKLs8W74/vwfsY3OJUT4&#13;&#10;Ob389cefq4st5cs5E2IAr3jovp3eOtC51UZoOWO3UK++7rh+GQ3jDQzl7XhqdUsLRmtGsJRBmWoI&#13;&#10;tetUKlSnZ6fyXbAeKfmWw27Df3j84BYzjjMR7nCnd4eh2WyKQ4B1EfHTvPCk3c0NQuzFO8gJKO6+&#13;&#10;IxCX+2Ld7a1QEF0+/PXpFsNpdIiwod8/3X8UPena99MacMuRULdpvpozblNOfKA0xHWCBoWyruMf&#13;&#10;n39Vuj3/9q3MZtAi9LvTkiwghw/vxPCICXBhHZcJQPxpMzQ5Ejw9vH+SrQw5vh2vUNOX+ZhpKZzM&#13;&#10;mS6Z/cuvz8stLtOVK/b79y/meG0iBN/H5WqtO2GCfSBFgNyJLFgA6DYfk/s2vf7ZVUwiQbCO5q2Q&#13;&#10;Bcpi4sQYOhpzO94Kwkdn4mzNxZXALxew5Tte0aZhbqnQTSD65ToKk6WTDRQf7rd7/hcTZtX1l8Vz&#13;&#10;CGpKb9++P6jh169u+/GvaKvfkvPPX3aYjF9etwnfbK2AcUo/3H3AnKda30wGQk7RrchsAuV0I5od&#13;&#10;3fS1LjEKVmk6nx9k546vYMV21JRXPfTfLnOHDv1u4xO6XhJs41cYLmCUfZoYGuQGJLgf7rbKc+yV&#13;&#10;VjlwxdrL7fo6vXxq7rv3j2Lbzt50iI7n4y2u8dDO5y+MpFZLB9y0rgVqLj7VNX68H+z1tLy8gVnU&#13;&#10;sViT+/fvqeum6zJd51j55Y8ZBLiYya1jSme3Xq5vb9B6QWWjt0Id3j30m812mpeb908/37GBvEyv&#13;&#10;6zW8+vNSnWr1Uw933YZjGsxi9U3o5uHpPSqZAt53/U9/+USC3L5rCwW8GZCq5k87v6zfPn9/7Gjb&#13;&#10;wrQs6+drKSgQWLb87FICa6V5iatfFxXD425/9/hecxHcokWF4XoV4Ortw/aRbigozenFNGibWVMv&#13;&#10;10Fpj5DhTieQvb2aG6h1p98VKy4Z/L5cdoe9fz3Nx6Nbl7Sutz+/g9Fzu3qzji7SAK52rgwrIn57&#13;&#10;+zvfke/zZ82vWzYU5+f5zZyn7sPGOFPW4KbgXb5cFoKk3IvE85fjn86ckLfmdl6vp/S6NrAohhPI&#13;&#10;YhiicddlWRExbioEOgjRQdGY3DIZM0NGXr5d+sODeDr0m92fb7fRuVzdu08/QFh+/HRfFPDrmIFf&#13;&#10;6wrLwp8o0iDnNAez62Tys1lvB4LPL8nNnNrBM/e8nK8pzcffduq+4Pzr+N9L21ySebm9cQVrxHVd&#13;&#10;Rc3B2cJjpvXjX3+OOYR5XVdvMwSQ/fSXv10uJ4I90k+IYcQx5yBQpXXDim/umJ+ngxh2ZVj+NAVj&#13;&#10;oDg79CaiAYKwmowoDLXrZBLL4sZvl+/dYdjfH1Aiz88vMcPN7qkYuIY1oepLPLq3MS4e1uEB1xK7&#13;&#10;jd7ctTRP6+XqjHUhRUC7oaUIAG96316bAAAgAElEQVS2uwGh8v5xdwrn6q+MlJjCdMU5phZgZTzq&#13;&#10;m2Wd/dVuyqbfDcu1RseDXKpg0QddJVUKFngYhtv354LZX9//3GsspeEQAmj2B0Xj5YeffuZKfPr5&#13;&#10;h85gnsiBN3uAv9hxzRHVUq43ATiiTlAQpjWFNK6+6s1eNWq7g6VX7uM0LylPkE1v638HmOYMkSrN&#13;&#10;uzrciS/HFyx3/d3uf/z+ernOl/Mb61QzNKJP7WEBGh3H2RQjhuKePx9aAWq0+c1fviDjm9QiTwHi&#13;&#10;UusIvCnLoTs4V9rto9R4vCyoEheubzcr4QYeqTetg0Vuh19fvg87Omzh4pYE5Gk81eK1Zsu8pLSu&#13;&#10;5/Ht317GHA/a7zgRgVHASDZNKyrFuoNSbGsO/+kf7uV+u33YT+uY5ZA0ycjudS4lpRiBVLHtszHN&#13;&#10;3X10Zfo2+pd/b3CNtsj+Dp5tXBLkLR7EYf+0aXpgQ06Zd3qCkb7vwe0K19VdJ0Wy9zwniaBy+yZf&#13;&#10;Lchc6KciQ0mlAieEJ71uKTXXK6js9vLs/OXuU9ui8sPuiST2/ukfBphakdY4TcDzAfbd4XZ1EPLk&#13;&#10;yzLX788BNjsQ0vXtBosClHz6y49AA3qASm+KMR/v768v6+zfNlt1ev7KU+l+2j1fXkAGz8dnQVcC&#13;&#10;i1sTyJdY648P7zeRKn1XKI8S3XVKNgKxcp6+XmnhjJsAMt1Gh90bIb4HRuZbrmvFkaJN25KOBMGC&#13;&#10;vk3n97BuW5VadvLTzafVkxo7bgr21V/XDMvD5m+hsufluq4UpHQ9fpe0xFDVfdcMtJNJZkZnVC5x&#13;&#10;6A7P02e5o7t3ffehQdsEiG0QvLlXobfWw3EK5DCM55EA8noMdL+vPQvSizlfvx2Jw3fq8eROp6NB&#13;&#10;sbn87ntx95dfPm21bFN6HQ0oONzWGtVf32lKQ8J1zYCr5jq+fPhRT5dYWWGdarfbHvVpjn72AHmm&#13;&#10;BGLlNP4JCGYw1QptZIINAIppXbpDs4YgIP/l49/uG/r7ZaGtBHiOkRUe5vV8Pr464+JtVpTHEocO&#13;&#10;W3sBYN3pp4F98AWRQ3PofxS8A37F9jVmTNuCcKzB2wrQGtJtmclaGzGF5cv3vwcPf263A6TQpy2C&#13;&#10;5zyPbjU+IqwaVJbxFWK/ubsfDvvFmMvxZXAuXE+LvV0ns95cXIHCA/KjBKuicVnP3Bdaazs0pet3&#13;&#10;7YYltb6CKalcCcTo8d29utumvsEa2PVrC+rDJ314LxVaFv8KSdns73PQJTnJUE2+GX6AurHX+T1W&#13;&#10;MpRIEBR84mAlp+Fdd13nRAmyecMVyEF1RbE7WkWLOcSDomi5HMclIRR5bZev3I/w9OU5rImSzZbf&#13;&#10;b9W2kyKHiQZyuHuiUGu+fadVKZnsdrcmXr+8NbAcdBWVhutJgPK436a8sk1HZFuh+uGXB7mRc42O&#13;&#10;5Sx8QI4OrKPi44/vkAbyToKUB4JxcNtOHb0zJJJNfX65jbAscdUCCFo7eufmpLXy22VKKWhWDs1e&#13;&#10;Hd5/FFLblvZcEk7her2WsJZlgnmd/dFeZ4Y0hDpWfX0L0DsJCuCLBT5xjLomcOg9OV7OS71GphXv&#13;&#10;U8gIlKdh2N6T0/m15Xv3VnEgnRayoM+/fzXGpVyWyUHkSl4h9AuehsMQgD+tp6wbn0GYVwggIOx8&#13;&#10;PXMGMAV1y4MCkdWLrXdJmOPx29vvIzJi09ZCIchQhv3T42ShKLUsLPnU7fk4fr8svqz5AbX4f/vn&#13;&#10;/+PgcfvVjtw8ahWSCST0WQ59MqsFTJkxD0LpitFiLueu2e1u7pvLnV9Qy9EdTaV+f87MYIv6lQB+&#13;&#10;30HU4gu1D51z5AK3dQf3xnLW4Uv5RgyFofdosfrUWgmbhzdzzVuE8L6gI1MQjpCpzeTDzV36YERW&#13;&#10;sGYh4Vh5J9/A7Po6LHVJmo3W7r+0sI5B8bOk5XIjcQgmK4Eu+vapRDtOincAjPJNiYUiAu0mMhGS&#13;&#10;u3xwteDubAJ/fDAUPkqWclpiYmVczstUwA0xaArtuhtMYrOU5Qczey7YoN6VlELnbxvDVrM8iWgw&#13;&#10;vqjzXZrjDPISyVYsZ+Yn4t4CSPHUSAB7UQEhP5OI4MIeaSbrx92dua5OSrmWkjztoWItvN22qKhw&#13;&#10;dWDlK0HgKrfzqEDxysUifTPCijrKdkDYHQCuYnqZ5j242fM/CKxQTLme6loarrso/P28YDeB3Mbd&#13;&#10;Ok+FaL3Z2c9LIiITaIHHI0ttGWRXTQgOcMxrSD9rPoqZMplsCVys3TgJeuacO92cY4nI+Fjqcy24&#13;&#10;oGYr9XfzmlO82+/oMU23G4S0ZEqkv8C567aicjbgDrCaasAMfzu3tBC8mlUZeEkgIlAaxnCc30p0&#13;&#10;u+0v0vsXQH1q1vcvLycWaw9JaEFbVXGoIdsPOX3pCjzAcz4VhwICTHCYQHMwK3UXnlWU57UiwIuv&#13;&#10;+O7mQ8egPJ/me8JlmWpdqM4BdYbA0qK2rCSYstk/83ZYFo9LrnVxs055YNX5Gkg7vyaKcC/06/Xb&#13;&#10;0mpAganuSHWlnioGfcDiQ/39t7Yb9Pt7cpzLvK7fnjPHuiFljfhc8HXfvNcFNZeRNO2Jpw3hBdHb&#13;&#10;irY++vv7R+WzoaASkjAe0qwEw/O0BcDHrwupDHFi0aWVWRK03xmMtVlchhG1T3orc4q5ivvt4bYk&#13;&#10;jWlZB1VAT5r45ENo7tRxgXj/6Lqt3RhMVSNZg+1la3e/zXiMe84zJxffa8EUNaJ01kbd3meHGNIp&#13;&#10;wFzo3Ws7BF0Xv+9b8J6IE6EcEO5bg2HB6xRBlza0j4aUmU5cIvzq4sKkbq+rlWhazljN5f8jCD52&#13;&#10;bcsSRKFOb5Zfa5tjb7iMzCxQPayQkGgg8QP06EKLHn/Kwz70sqoyMsw155xtl53eMEbCwOyB701a&#13;&#10;Hkpur5d0W4HrdTFFjIu6UcTHFYbcnjaBl9SXMetlSDEzGwCaFKi5ShcSaViARqEu8whwNAB+3OHz&#13;&#10;06MTepPvPHXO4rrYxfVy/fL5sK8gnilDtc41Pri1o3XSpw/HyEd09TrgzCSKKE+atkZIuO/n9UNi&#13;&#10;vnhjYBb00+6VxVjCsBdF9ianNblAqdgHuzn1rRDXr2+27npIKeVE1YVyDm55g/dWnL57lhFjbygq&#13;&#10;pCGUgKwuSQ57V5PK0dt4qoiUCa8uoS+/NSGinaBb7ZdFwOg6ysS+Jx2Y3DesT4utZS9hTVdraT9u&#13;&#10;pgZXRWlS0F5T3K1j4sx3fJUGrJ7xYV/vK7atfpTl5jDCJXhoKCjoKnHKXDzALZE1+S5E8Se9GHv+&#13;&#10;oMRfWmxnuw9FMk1BCuu8hu8nnJEsL3NsdLqho9oS95hZXB0qD7emB62t7RILIp9uWFY4KY9JA1EJ&#13;&#10;ywPX+YiY670Jh80zkEX1dFt0pX1gU/f9wxBMjJQWqIgXjRCksuLVkSRm4mrEgjHkEWOY4vHQO4ld&#13;&#10;IeAQUP+4ezUAg6pyeSLDd5tFGFSb/jUY0coOGCqU7zItVPTzXRW4IrTP4pqXJ/7vVByduLjFd9/f&#13;&#10;MGEwNtMvf3Cc5u2ybC9P8bmveVtZ4Gupd876XAbQ67h1mWELtDUPhfFFSnN3+rSQNgzmncof2kmu&#13;&#10;GKgfyqqN91suSiRZohMUBVgZgqx4rzJW4Wbp+n1ZOCwIFSBRa34/hxMDEuumJOI8h7I8MALy6RwA&#13;&#10;HbGUehTfv/7hvrzjD0oqOXRwXaptXNd6q2xNRedygVod7Qr9QxZ/SBpAIDzjoOSgBQr2ct1I3lWh&#13;&#10;EM1qEFQIoNp6tiRxOIhA6Lf72rCRs8F7V5YVLO9R5V6iqD+MP4IMjZqpqHtSKAg2jq1d2yd2d9OS&#13;&#10;omzmh0wJjMqv8zo6V3oXgZjZGnKqMv6U0mKHdQIGDs3u6/qNrBoCRAoxIt2Dxbli1AFuIOpxPL91&#13;&#10;wnOaGPDYHqYnXW2ckmhdPLPUbpgTSsmGC1oGA76W8AsA1WrfgbgvLLZNh5e409yWiMx9CgJGacIH&#13;&#10;D9uRe3AKqKCBcU0KQ3O8XLlCbGKzXR+FR2GSEt3rJrCESpDTUACpkxyToKrVnDJallimgZOZUWwy&#13;&#10;PYVbeX/hV5ZKQJpYY5/3TcVulu40Zrx+foTKO/1Pm0YJAAKfbWsufm1TqPuKS3x86jIG2y5PrL6T&#13;&#10;lvrx/lV+mID2LfAonpbt7rwtwfnqVsNkdbShWEXy/KwRryNmWzLTy176xPRnahDztSCNvLvZ48V+&#13;&#10;LduHHLgnNahnkW5m1myOfdyKpvAJ2i1MviK8hs5eS767NFtbpy4v8MquPocmKnFm25NFNFGehGB3&#13;&#10;ut3IrvuTszf/VEPKrPU8wS8O8Lq93m5X3tDxjmEJs1QWQ91WrEfapEsqypbvq/AlJ36pXx9iy2K7&#13;&#10;oTc5XpfuMIz2889mLx3idUorQknKYqD0IYe5LVNbW0BUupf1wHN5ns8535+ycxCpU6ngqL/L3d8r&#13;&#10;JXIXjOMJQFDuj9hC/GHCUjBufq9L0DFwix+EJ9agDaHTh88sY+l4JqZpb2+j3IAQok1yIAUzbsIF&#13;&#10;c6HArAj0D4+RSCSt/xnRmNeE+El97CpCeBNu4wDJqd78N/Ty+Omt/e2/LCAeg33LJwK8b6B1AmzV&#13;&#10;boj4CwBrDOrRzKzrKA3SRP/7VlxpN5UbrBC7V6/FjU+heE5h8sngAqRuzfhu1s2O/ijvjBaIHtBK&#13;&#10;TnRejWvKZtty43Epj1o1bWLp5oGCZtx01n3pdnK5YJyWuOrQHh8TNBU3PHtk9YsBWnvKBBElcdge&#13;&#10;txXeVxH7W0MhLmQ5d8C8c1oyVMUrFA6rTJGxulXiJs64ZEv+IH1Cbm5U+FrkCt+Vym39T/Ws9AZD&#13;&#10;0qnU7kwO+4ZVVAplb0nCvBMEcgYQX1OgjVzbFKwFPlWsdCvBwTEMKbRpWueEVtnknWgBZxEJg+ge&#13;&#10;y5HkyuQXR9dPp7uXdanjFPEzcAQ7+GBH6sE12K0TLKa9XirpNTjNCqfirkJr5X86oSu4WpnZykr7&#13;&#10;IYER2eYnrzW5BRw1DkAnfLcBhNSTJJq30n2x41/s4WHw/qoaVNM3j0sNHdrxFxNKf48EgM0svKgi&#13;&#10;4IRXBdni2i8gHv75Gdt7WQwBWQNHlykIOoIUEAIIQLNmwReMWoIpkuu4MboV30qIGKlLn41HhUK1&#13;&#10;Ak1/4rYHk744sk4TBRrseM0VvN0CFpHXVqUGN0SdxyfIbwK0EWNHljdNJ3UAkKxr2iFfwJaV+n0l&#13;&#10;5eKoB1Ah6IDbP7CaGVM4uwY02885xgutCQ5GE4yfGnbW1YMtsGmxyCVzAOULxp9ZA++wu3hMIfAL&#13;&#10;F5blUwQ7vHsuIgi97KwBPAebYaQ18h/6Zrq2UPYsaK8J+raY4ilgEgccHlFUPfcmA8RsSDTZWuFE&#13;&#10;parbZpNh29qqoKLvWl4SGVafgaJMoEs42AMqUPIaIIgB3PnvvHEKb8zwAoQwGwIQ42KDYymJXWaU&#13;&#10;9qg7oyJ/ub/h//k/+V9o0a1FNdvrsgYIUVVwt1gpKzPfHlp6xjHNOZE6s32u1utyadpu9vMrBBaH&#13;&#10;f728A7CL5drtBsGbCO3batrjg8vxso7seXdKBvP59uVE7PKXvrdkGLPa9JJCDHMm0HEkr1/Va8bR&#13;&#10;/e2HY/PW4vHXuEetvAIfUvUD89jXD7sv07flWlNZROnzrNM/Lq0C64/pUf7X+tvXB3V/mZuw++dU&#13;&#10;dr4ueNZUVCGK5Iu3CxRHHQoLEcUmh62F+WeLrxt6mP1Wtnj+8lVO8GHo1HT1qUm8yiDBYLr2VsGc&#13;&#10;zss3VTXl1Eq6k8WUxycEw4zJ9lCY6f39TFKiBRQYiVDZc15AEajjLHlzdoAD+DvZI7ejfunIIWaK&#13;&#10;KslWGTo3tHK3OrFjwSF4NuYdEjqXhShRSlNudvjvRSX++HYDlO/h86F5CNLmttbTKLQ9suK3aCRA&#13;&#10;4dsp86fhn7b7/M1u3u4kyoUKQJut2XEzXoqg8fD8NXBIxCBF+lif/ySNNtnhrvvCMBxPM0hy/Tvw&#13;&#10;0M/wGqodRg0KTuL19pD7a/vS0OXL/07ckqvnDAOKG0fejNcK282rJyGthbPB7/lr0d6fvhsgSgzs&#13;&#10;sqfBY17Xv+qvABDe12AbSaRF3W462XSj4tLw4s9Pf/5Hivf7IfECwaRCQB+1QHXazvqJxZqvgiPo&#13;&#10;qtdmnY29uViZ+fdf66b3uKL+PAGHGCg7d+SNjfB9nCvEM/Aa2fqnXfFW0a9j8tSTiowcPH52yfbD&#13;&#10;DtlUU7UvVjxfvyy9JESYWRFYAZhpWNP0p+KvX7/d7qfpqdn3nKxgE69t0tnXqQyZTGYLZv5D//jw&#13;&#10;88evH/efeQNX5+JyVUgQ0/bw04/w8jZ+RlqvJs36Oz5eJwFpnJb5hK/12+OxbEG4XGFpMotYVZxg&#13;&#10;0vadqAq/3Qnstsjk00/nt/frHTz0e4mTb9X+/N3yu3oc8NmusSgMpWa8QYljNH3DcA4xDNdvKtuy&#13;&#10;DBSTa4LuMo6H9kUlIw9SZqbWX4RofvntWjoaDi+ztjgm3PzxHXxFI+C+mw71x3zCLDbpJ958fq1L&#13;&#10;cllXGX8Db7t9jza73WbDitVahuWtnJk0xw5Ud3AKddvSfe/frt5Us0z+p7r6ksa3jwp58NdPr9jk&#13;&#10;a7rJFv+2vaWJljJIOtZ98fBOoV6kdGad/3z8MWW1exLwfhn3h3tMjgszet72UzBPrr1VkeRYmnis&#13;&#10;qellMpZpG41Ih8EY+NR9ytPIEA3K4upokWeE04gtixA9iAzc2+9KrCm2QsRPD+gMFkPzqJzzRAwf&#13;&#10;RiVk2r716etHzrk7HEyhLp+/yEqauDlrkCdhSlFUYfucXdJrhM3zcvl4eHrpd4/n2/9xKOe6RR/L&#13;&#10;uchlUTRvb9P65J5nWhTUeV1nX9LRjMtR7BdQP72UUXli4dLZ1u1CoPd4bsFZcodRhOd0Ddfj7uhM&#13;&#10;PnZ7/IOwy0Y9hF2B1lQzcSFaaAZAclCTPTSgwQwl4ayjweLRmeb1dUEEDTKxwHb5SV3XL18agECY&#13;&#10;V3tDxEMK0S2LfEIoyKGHU/dl+RYzO29217/QMqj8UZSf0CzQZfvn3dN4eWv/KyD0/U+i0uFrhq/m&#13;&#10;ptRpnnc5IlUd+BjWnBePzMXc6QGRZTnu98pGPRFIaTdUrMyQw7ABQbGuRvlRcNm8n+57JhSX/jF+&#13;&#10;VG+7MVVziXVOczDTR/Hza/O0A/FfnWarveLSPf7b+ru4UAKyNb0pPo9fhHHx2wdAf0XVaIIyQV2x&#13;&#10;9aAYpzzX6p9lgWg66QvDNW3ONx238PDo8J757UMVWPzynGjVoiDb5/NLexTUj18/U9LgF7RM54HS&#13;&#10;5kN8Kd0yj2n1d/rw8kOIUtGQbu1+xufudfMns/OFD3mGoJpyWWKvgsciDRf/+4IS4Kz64U9/CpDP&#13;&#10;SzT1Y4VFnv366wk/vPw8R63hHVJ6Q1f/74vSCFzw1FCUKxY/4q36fNf3URBBs2gRSIFOmtWk0OHD&#13;&#10;AV+/PryZnPriFNROWwZZDeRL++nz9KW0Junw+vyygP7X//P+KGUP7x93yjkZepZCuK/aalNQFLad&#13;&#10;WSWnRM/XsRdHvTCKM6UIwhkmXdSfTvwbdeG8/RntT3dtU+6qgWQo3AmGP98WaxJgzfq6/+Hzb/9a&#13;&#10;cdmSgpOxqc44i7dl9DbthuN8FXpzbFeYxg9odOfQZrYW1Ty1oahcX9TfCLOQwJ0H+6/oX/MMFrXm&#13;&#10;AjXP9QFWPNd+QUUy23L+08+v8PT92J2AEXBs3x720lKwNpe/h32dy+eDPo3VBjo/SL9LWwsfw99/&#13;&#10;+XgF/U+qFkNr1D3w6i2g+KmwbyTw5l2FJ/i8nlItXp/oea4ixAR6SL35z//bp39c/iXu8jwbbI5F&#13;&#10;DZsOfKB5Pvnvn77T76pjBpEtkvvzJzghAn3qMP2Yp/9X/8fdQdQ4DiQHgz/tPsmqGulvFubrqo94&#13;&#10;LxdwgO38y+cjZ+BTi+KtT/PV0rKCNZdY5ZfHVhH8u96SpoeXx9s8FaX4ysiPRW08WG06duCmP9ag&#13;&#10;jAc/8jwvrjl+vxdQUQ8r8fv54z3AA5Mx5IaVQozVoS1gv/0aXSQhiuuSxAsBX9fX+kdzE7S4fsSv&#13;&#10;r899Q0k/34lh7+9fr+pWs+ZriiMMab92MwyzQOFV1ls+2GisvvkEbn9++Wm6ewqawxfzBk4vr70h&#13;&#10;v+JeKPsW1NeharZqF3BxHecQln/+/tGZpG9wx+0fZlQy/p7A86d8Wu6A0Fdo3yKNyantzjv+QH+4&#13;&#10;nVTUsqzwvb5xQlhochlImiA8K+9MqqtjFSvvw9wboVfgPKvjGu1GUCXZAL4D0eA8i+P9+oGG2X84&#13;&#10;dvuS1aA9k9SgxD3+Zb7ZAV8KNdD5Fnz3NKTtLb38JazTAMmFHw/7J78KGV9Ofp1hoVj6zXzwYgj7&#13;&#10;bpaBzeiPBYWFlo5jt8Sf2ezm5uWZXWEaX+/LKg/0dzXxaxWWUGMDEKkEm8frcMxfwwLhsF7r4fbF&#13;&#10;bUtZscPrANfw5d9mgtuEqHup5oB9xPro61Dfvi3jh3rqyoDKuM1lUP+Sbq9ANAKRtHx3/JNVblwc&#13;&#10;Yz8wYgQVHFN4av72MSYqHYbptGwvlRc0EFbwj0/8v/EXVAFim2GaF+IRt1/B8WhuYzjr3eNcxxdK&#13;&#10;4Xc/Hu+L8RciU9/5VZkH2NTfwPJ9ga5zK3kTnAN0zSJrdfnh5WhpsGJ7W77UDxyedNrA+pFFGdBw&#13;&#10;DNQgsZGp+y0v3iQO2Lv9W2cf2KGbyzyhGBBA0emo8V0jVm9JfKpK/nyL1ulTcP3veuuafdfuhuiX&#13;&#10;7LboVJR02abci//n67/9lXVn4nLX+qp7ICmTIgXxdh73ZF/hSTAsP3xfg0Wdjt91kynexYcNcdft&#13;&#10;9e0Khm67T399+u5v4/hUyoe682j7JZPJLrKNRoaRv/gloyktzXXZUrVnsHQXM7bl2gwA3+A8iHn+&#13;&#10;tp3/wHL/3kTi0k9k/8ambmAm4H74SS1zeu31ZpqMMChsCqfxTZXxsWRhz//NjC+T2bjqpLz/44vP&#13;&#10;aV/Ulbdim9SRNozH26ajfPgBbLMdih/H5T/UoipoO48x3RPkwtOk4Lr78RB4rB57O3JlLrD0fm+B&#13;&#10;8u+XjQJOHIsZAHLxPkcrWBmrfg9hmZa4O/6k0GKq6wncy1xxC/K7KRxaFT+8Hq7rPP8ePj1j5CYH&#13;&#10;22lRvPawmWXxfJ8CdKiCvD0WN3diks9q6ySJqLwanZvyXf+Ca+xhbHiDPz6QGGz9ot5V2TaJoO75&#13;&#10;uN22+bgLfqnt9bL9XjwwL51HEH0sNGGzmn327+NjRzBzhoHbV0YXkM7GJJgXStu//NX9blxI0RkC&#13;&#10;zfhw333fTm5LhHJgP3+5Y3q8TAz/93/+Hz2LDinCyNOxCcGrZS36ZlS3VtRgTrGt0rgmGFxUSPBC&#13;&#10;cE7AaK9xQxYAwqjsd3gzRiWXCPEOAoa8C3ruymPYIvbEJN3KAmWQPIC5CU7XjNMECEEJIJDBfrdH&#13;&#10;bgkhRk8UZkBbXBLUC94UYM1qjstoq8OuxzwnRVliCzi8vgopV230fAfEypqdo7tv2kFnQXTLXMUY&#13;&#10;NUyWOOEIcN46JAqWYEqgqrjWb6isioLqVbX7o4R5VKra7TzB3QHpeckqZeO8T5AS0JRpsymDcZ60&#13;&#10;0N7kyNJdvTc7djzsI3S0ExXkm15xwQjtIAwoAOShqHsuSY6AJahJ9OsUdYCJgESV1zbbcVmBZUtc&#13;&#10;cO2P1UPdoAiNBS7zxAi9es8fBhS5XeacnU4aAYkg6PtumbdF5mgzJ03bV+fTTQCJHCiaAlBigysF&#13;&#10;AauqpXw4HD/GyQVDradbYCb/y2kUvAAhoCJnTRktIeFN00AJq67NJqqQGUdVzfOUC4KWZembJ5Dg&#13;&#10;BokNxkdXN1WORJAqAzF6W1ZVU5VlVQeFxmkTEp/mSaVMS2aBfpADInFTc4qAEORgsjANhy7FkKKw&#13;&#10;jrAqZJ4IDRwjgLOz2/DcGKdgW4OYkY/c5G/3zxTS5T4TyPuXPYAw+zi05KZQUTTCb5evoyf0+MN3&#13;&#10;6Y6h9ftyiJMlIiZoPEYp4b7AVurj/oegWYzbbZvEbgAWFvIYtIE+srbwKd/WhVcl1nHoWllQiPxI&#13;&#10;MuY86OyAFQXc7lqITrRFgTFiudrXFtMS8HVVdSUzRoikZT5J2HLJZFmWovIoVoL7uLUH2RHEZB1m&#13;&#10;5zcPWV3WKCIfta8lu4/ncb0hRxSciWBfP7+9NvK26L4btI5QsHABmGALN6Ip4EInj53V1he89iZn&#13;&#10;4AH0TVUyTEMGjPgM0cPr87rGCLfL/dcc03PXq9v65+9+0AEpdeoklSR67oPtlVkzMG96HJpuV+6i&#13;&#10;mvQWN+08DDpTKQpGkXJjGSlgsCml04oRVFfU+i1kthrqGbAFYSzDmAaxV5OfouIU94fqvs1wNVen&#13;&#10;BOcvxSCZDTSitok4F6EMDf1sx7oabuu6OhWj6yD++2hyhNXiBTRKTS+fjtslsGcWveMQ5BQyq2+X&#13;&#10;K4ao+fSgkos2TpeFMZdJavaVMtNjd1jHqa7LTV3pHXLJvi0zqFm9OWP1YgOnFNvEIsQeyhLGACkn&#13;&#10;HCUDGBQYAmMdGOpu2Uzf96vehr73yWWkGRFlVwOeGRQFBxGiyzQNDHjGNoA0RDWg02wxFKztH4rC&#13;&#10;uYgBpwkmEHOWy+oR4LdtZIgma+9h9kqzmmFJaZQxM59IQrjt5Xa58wjHbRIs5jUiS5136jxKTDII&#13;&#10;UDuOYV8XH37ia5AQ4QQ5g0UlgtUFhBoAfFmRCzAlvxpJ+6zJ5hzfHVHC0ENackiEAjRymbTCoqCI&#13;&#10;HYbDFIzLNmWAVClRbWO62m3f8vG61eXht/cb6Tt9vjR1QTgDEEhZOB+iR6zYBQcFKhDlWTvlnaeY&#13;&#10;Qb7YlWOAnAaWEB61HgloeUnuZquHgcdLhC2IPixb0FQD7xgojzvR0C0A76LT23xeOGbrbROQxCEB&#13;&#10;zyjoiEghJ1KQ+tMAERU9TQHUsmsEA9F1g2BN5U4TYjIAKDoGNwJToedA2OK5Qqhv5HfG3sTqpI3W&#13;&#10;4jyG63QHnBnlx/tb3QzXxTlLJZelLMq6yBj49UYx8xBGpaXkyieUwNfzWu6rahB4Q25SbbdXIaI8&#13;&#10;qjvcPzw4QK8f48fHRGmdnAb+b4oAACAASURBVEnjGrwngmq4DWy/hCD7opNMDk1Z751RN2MRFNs1&#13;&#10;DkXbAMp25UZsJUjIKHhdUji7ySFPCIspM1aq+3XApADUukAAXMY7hyk5EiPVJlvnSVHxgnkAYwE5&#13;&#10;JdBBGL1sCr9Nf3rcK0c52jAx+0MVMC8jWidzO43zaGPylEEfVyxsWUifMy4LWCZaEJNsDN5GGFKk&#13;&#10;tOYdvN01L1j0puK1DlH5FKhH8gmlSKJxa6if6tPtHWM0fsBmX2vvk1OYSk5Aw+Ttfi3qYOwGQyxK&#13;&#10;nkLud01GMa5m1YsPrirYiKNDMGQakyEI6zUhKkm1sFkppdrHw4ymlKwJziGkzBiSTyA6uVTFkcvk&#13;&#10;8f3bLVecYMFXrwQiVbCi4SY5v+q6rLxxhMfz7Sx4FTOK0s2rygRbEHkWcbIUm3n8YISypjBubhy8&#13;&#10;hS1JEkqWRg9K6VaDEwSMouRZEiXdqYtCPI/363rdyioXqB3K47wt281aAdbSAZ+lBBHRyTNPEks+&#13;&#10;4wgFcB6cp7Htq+0aS+9D0gHrhGZzCS7kDKBxJoESURzSllAZaJlgcb+/FVWzrgujmESScNDeAASd&#13;&#10;1+NmtulesDw7TGhCxIcxdoRvJk7aMWr2D63WKebCKA3A0PQd59TY64/9DzwGiHABI+XSpsDXSSUH&#13;&#10;F9qAXVX7oELmzEuYEsYUgZhXBUsucsRahRIiBEHadIsp6+k//v4voqgARgSBPKdW1BYikFMld2Zx&#13;&#10;hiHrCKHQZ7ta8/WeAo20hDhAmHFUQXIBWA4b9IoVzYPE0ZnFrTpcEcjR64hM7gr4/POjzubj/g0W&#13;&#10;HfR+aCnOMjHWVqwpeCe6mBOghAkudhVziQDMYVmXjDEevBOM37UpmbQbvNvRLTejFMgAcdBwLhkT&#13;&#10;oo6zJwwna4zdSPJt09gQjsPDySlsQlxm55GLELOYvC1Zgzk2WWWEEI60gqlwV6N2ok/eNjXiFS+a&#13;&#10;Bx3CuC4SllVXAY4cCkFvPLOKFogkiWiOFgPL63a175DlxGAl+kZKZdemr97Gi4kGUmw9zIBEE3iG&#13;&#10;PvthX5KYSIQCkS9GJ7c9NGLdlLuHuuT39d1O7zjb3VAzgm9f7w+PdXnAEKH3b/ehk3a5GitffnwY&#13;&#10;1SgxOs9GclxgbMjWsMP5/q17qKK9O1Yd+mNQKSmrc+randPoIAaPQOCp6qvTcu+rksR8CY7QrqSl&#13;&#10;mtfmIBnrVNAIQrA5YL2ZFlJKAnwEmSJBsLq51StcoR4LyIA0WhvlM0WAYQN9NiZn3Lby9alxZq3Y&#13;&#10;4FyKAWW7jad7g8WDLJZ1wUVyANCeRM5pJX0OKMctqgJXUSWGjaH18FB9uf2SifR3rRZdF/KyrE/9&#13;&#10;w3rbHI/KpEIgXiASEAI8QYsE4EMBFz7fDIQDK3RXSyGIDDRVlCUIfBYVQ8Gui5nvS8LZbqukDOII&#13;&#10;RNjU1tW7gpYkBG9TERn3EOwbq2KKuGjwTVmfDBX4ukIGWQQRCLK5r4UQ8/VaCOltXJRS3vaDXLJP&#13;&#10;GQCIFbDRwPlsBcDHoYkpJJjQLI/fHwRFVq9c1AxlGBC00RD85Y+v+93jdNsu7x8dFbVnkeYiFSCA&#13;&#10;dTaiKl0OEOSubPGQaCrKogM1YTiThIiXoUX6oghNq7lbT/BQa5U5rhGysqDJo6zJrm1S4k1xdGbW&#13;&#10;dsa08g4SF+YwaevHWT/ssZsSilmWHS0r76KA3F4X7R3kNDCECLA5Q+BXcxdFtYQ4NA0neF8WkmA7&#13;&#10;LQXCsqa0YKhkOdckQJYKlrmDoaibjPPhqcP/w3/xPwWi13B+2H+ax2+S8WjDnFXRl/pjfaCHd6QL&#13;&#10;H0SFJ30OqJYcUxhYnUJoRCmPu90d5EHhDMX5vtUQqC3AqLO921XgQKljM9iS30rRMFiiwDlEftUS&#13;&#10;s4B08KBruuhDsB8ot+ePZffpxdtpwc5VJAMir5ST6n5XjgM8TiGuEZqdaX+9njDjAkkPzhH5gJE5&#13;&#10;1i2ABkYV40t/WH/95eXpJ4ZbePTYprZub1oTF0KwCHlKPSg5zBkENLnQMDApfZ1V/dB/e/+/Httj&#13;&#10;GFOBiqppcEFueiSO2eA8jnifvGOigURqg7y/jaRlt7SwW+JtYVlgoYEQooAYKgjlpMDAxsKnc6nY&#13;&#10;koFH82WBChffiffru2Q86r594tUxgksGzQYZihRFoGOuFxRnZIgR0E+E5jW4EnXO24yRtWYS4dC/&#13;&#10;SNKfb7+VdIAmVoiG6CboM86C5gEIq60LoWgrgEIHpVBQJBD3P+lt+6efP73NF65kADASMulJ1qV1&#13;&#10;YJDc0yJl44MqPwioTQqsld+FqJRglOOYQ1t3egl+A8FD/NA7rWmyf//lay1fIQwhTbCVOlPAQea+&#13;&#10;nVhgZl2nqtnl5BzKCkTgXQqAkJrQ+vrx/01iKhh1k+2OfaabxwZBpjIiIYsMucagicGEl8PTNmVT&#13;&#10;2G1aiAtFCW0erA5sPcFU47J8n+9gksJHuEW2ZTtsDuq62a2jRXmaoQ+aPfY/rfozrsq7TyVtiKfZ&#13;&#10;hdPnN1ART5isqqpp7HoLm5USbOoyDY3bwo4eFN2AXqTsP0ZTFFDCuIWN72TQ1G656yoYt+uypbAN&#13;&#10;FXJx7+GMMokasRKMt3OzF5Equkx6KXDEMFOPIS0srxheY11xm3SxK7Ep7vn3HMGhe3RvX1HdYFKM&#13;&#10;ayAIU8vWbUU17X13WcYN2obgmDnHZbJUwzuKE4hZ0MoEWIl0He+L3u6z49Km9GEttO+KxAyszuLY&#13;&#10;lXq6ftt1YgHgckXdrpQV2IKPa3Bz6mv99o0AmlEDIBtaXmMWaZ32plBoqYRQy3xsB0SiSpvOXM3w&#13;&#10;nu3XqA+lHdhxvmqzgTncn/cyE2gIq214V2vbNIMmCn5xnFrZK31LMzI1Ni2ngeKKpRy9MXXKV9hQ&#13;&#10;zB5nwKQuG77pWW8leXLZOpbguiyyf17npWubr/5+v099NUCLWalZQcqGGzfac2AU38brruF7XZ61&#13;&#10;7v/pZxVtf78BLgwuKpiJT2gzh+4Ygg85PDx1QcVTJhDaVmS1osPu4cvXr2UpA0EZBgAc5368pcxB&#13;&#10;ZMFd/cOxXq1Rzj9QesUoF0UuROmiUczanKDw6g0mCjR1q/E5ElRcz7NXLtUVBWDXFGtUx+e9A864&#13;&#10;INLORXSbtmpfAztjFw91U3X9/f0fNWlR4ATTGmKSQQiuZtSpdR2va0mfDBzPVwSpKHIgocKY2TQj&#13;&#10;+OfcIpAhytoA7ERLdlBQRTn0gARw0eOmyQYhalsWl7Z6Ci4ILrSM2rhCNpU/JAN432gJWZjk1utM&#13;&#10;dCk1Zp292+AcBFE5hyHGFELqUzdel0Oz52V1aMrJaNhIpAKpiICJh5AmWTw4SjPPz0YuJsZx1q97&#13;&#10;4+NhPV+oAY63U5ocRZEySCMCbJkWnPGx64IKxHMoQRYmOem3wsqxZ7URyXaQuJg4cirgSAroM9Qq&#13;&#10;XIzne96txiVIDLiYbzg7sq92sbsVj810gePX9FTFJoIDL5RqeyFV8FFSt2qWrImYDI9qg20kKftI&#13;&#10;Y10lu3gp5JLCDkCbs0WSoBj40O7LaXpDWj7C0kG4ZN9KL8RTJmTVeLup3f7FuSyRH4jEnBw+PUKu&#13;&#10;s9mJrrhO75L41bOc2Lq9b4zElRZ+76cNBXtLsyq8RNrHYr2fH/tio8vppqq6NdZZE3tMjoDelc4u&#13;&#10;cIIxSmCztHjOmeZE9HaTD48mgc1B0jsSsb+HkoHP1/cGpx929eebg+5zUSFZMQg6kajdQoFrgoSQ&#13;&#10;dNgJckQ1DjZHuT9Y5xYwmmRZLZIHOm7BI5SqKd0fn58zylGpUnY6Age4o1dKfg7b9NyJcVrO/sYo&#13;&#10;pZEo81S0bnOmiC5R2vFy/nzOAyP08rjbk5Bgoi56Lsl9vnZUOhyMms16+91bJlsACignvklARBai&#13;&#10;Ze9MxfowzCjVL1XHUWSMDgOnXkheynIEl4IMBlw39MbyXwSMFrj2selgtZcxoLjGsCvqZAODWAHX&#13;&#10;CgII42Wh6oXnwadYNXXaYp7XQgCtxl0lXZkB8r1m5PVhxQkMVXozi9M4QAbQaEyFYtJinpCIpNkT&#13;&#10;jGFaYNdyHBiOQiHlJ5oPJL2SJjYVmD7WOOIdFeqxkB77wOztnJq2LDgsxKdPjN23DzHAoYkc/bCu&#13;&#10;ahzHoutWjSH2GG8nUxHRx0iHPRvPM6OYU0gzHomp2opzkgNMRHQVyWGcdbU7VJBsz+R7P020anNV&#13;&#10;BXVOeVUaY3GUjZiuuKyKWorIz+1dYq03S/sG8rLAknRjYH2BVo63AuCz1xm2YoQKFbs8rcHFy51k&#13;&#10;OxdFfzotPQ0cYbDpCuBz3ppd7X2ghFgVBl/4yRoGZu2SBb1s17Z4bb+f1J3UrOv7idWIRYC2whcl&#13;&#10;5JTQmEPwdr7lFAYfUcnGiku3+doeNqJ5ImVAnMSRzw5oWmNvdtvygcBtXUrnRk4AQyQtboGBcuaC&#13;&#10;+2rOe0PM7AWsVzfnZPu2udyXBEz2LOdB4UvLMkhpGacMc0dw8MAG0kC6rFeGICiwTJlwbjHMUzII&#13;&#10;dZSQoMeAKePHoXeLQolrNraH2niEoqYDuqZ31ryQs5Mi2vCxERGsJJwRRlCgq70Z4EkjHosubM5N&#13;&#10;CkQfogNRMewCrXT4ozn2lsFy5Q6EDMO6jkFE7W3GpCk6H8uC0Ldf/p5laAVzqwE2u+Rj0+8rCtXF&#13;&#10;oboIWW+zJ/r7BoDsZFNQXKJR08aP5MNP5OX1uRVkO797eFzylVWMe9QdDsg7EeFYzkd6XN3oqR0q&#13;&#10;/NvVuSXUuGNmWwBUiwmK0ZwCT+/2XMtutHcBCbP4UsU4lgWV6zzLnuoICEbT+f5SDQLiVogsRACK&#13;&#10;YqYmRaTDdauuoWfHCIMkMCcsaHs2d1zR8tj2gFqP6iK//f5/w5IO4BVmWooG5E0G2hOS7h+zh6hj&#13;&#10;q3P0GSwWz2rNKXp7E8VgJlvRionlbLgji3gA280KI7qq4xRd5qUrBq9A8SJSgMt6DdjufU8Ic9lE&#13;&#10;Fm3hqvnoDMb1w768pxwARvCmc8PGy71pemSUNgsjXIrSII+3AHDkDTN0ywH5Bfi7r3se7kauuWza&#13;&#10;z3FNARPAZBOK/afz9YMVlOPHzShYExMXKhRDaFdVMfBCVIBi3spor5bRbTNN1VsSSSyxq7GbgbY+&#13;&#10;hcWowj3DVm/z7TA03uPsLLTx0A4rryTmklfjdTx2NZmTmMFKjF+sM2nonyavY1YkIaChOdwL83i/&#13;&#10;KVXMQC812aWx0I+Kb7jbl5O5RVdfsoNJ7Monn+/T/VuBuhY9Qhy2KRqFKXOeRIwEJ4X0mQ48RJQA&#13;&#10;K4txcDuIhc4ccIQCQj7vMKcPvcPZoowo48TzEhlgjYbKuVoIFNyhYGHdypy195TD03rbYNTvIhpD&#13;&#10;A8cBaZ5iTpgnzB3+3/67/7UQoeoA+M3CtkE4ILQJAKhGIsfoRsddh/cuESqHR47OpxNkwul2pafN&#13;&#10;h+vsamn8wpL3MsaU57rtMcQ5sh8SCnqpa1FaQeULhMVs3K0E1o52oG9FRJoHRgwmGhG2Rn+oq6dD&#13;&#10;nDIDO3fx5UZ2Dr6TpHp0rcwP3saCo0oohPiVbH8FoIfU8+TmGFnbvMSPFT3Hli98/nt7JsW+OC1j&#13;&#10;kDm+gxuKm080EgG5Y0JzmXPpfO9u24CwGQIhX9AQlZwL136yR0+yGwwkxBdhhQtMf6kFcMGGaB/A&#13;&#10;kNEDguJyHkvS8lB7jQvUFevKeQmhXNxC8kqBqUS881n9sjLRfr6tRwHLiiKQJCUu6g+XuRieKpnx&#13;&#10;EpW//a4hIfo/XCSUrWxSMiBkTglwKbPz0HNSpnQt+iiRn516M1hIxfKWjXZ1HsBjmSDVHjQlRNNe&#13;&#10;2Krin0fBJuddYlePWbZExzTrMe8S//eIxI/71owFlu1sxkzWDRyYJq2iiH4WcQUC+bo24n6UTcrO&#13;&#10;+jmbOMJSB0qb43r7G6r8Rs7YHNw6O5B8wV95jcA3SkNVNfTUlC0EKopYgpo6xXa7T9lqfscucgsE&#13;&#10;peCjRCECe58b+VdK31L0gcR2rEJRKpVwmoBYBFhLZLZtX69T2jznLPkWZHibJ9rLrJ5VMdESLX6r&#13;&#10;4UhFWdCjFbc6IiQQbBggbp1bCotd1VqqYSaepw9wEZQyx+RIZ3RrK6GFXeuwAzi5lgPD0t3/psnT&#13;&#10;zhCAh4p9hFIITX0AXq8HC1n3eNC/hWEdmYJojKrOlYSLMrNBS7dCS9MbrftLnXjMCJW1zgp6ugty&#13;&#10;GPFnXDEBSJ3ZgOjV4qFV2s0izF9M8tyOEIIE6shEzau6CpudPpXAdnS8Am6rcSVzJcRdoEO17xb2&#13;&#10;QOJt20oJZGE96axqEC4AhQXYVCIxCpqHxzYrrywhe/L9dz2ntKH0eC6ux/qwKX8Zt51+jTsnmNPT&#13;&#10;6YW/YLWWUE8aD98bQC2XzBhPtgvwk9tuKvx4Kn1MYN/0foIUt07LVluEbLVHWajX61/AI51ud45z&#13;&#10;0X53k6teHJ7CvWkDoJgV7sxTvBf8YbmDh2BQfVT2PpTQ1jyuhmNGAI5Eg0NAfNnK5TQBLho/+b3K&#13;&#10;HqS8oVLsgqRPJDgSTcP7M0kcg5p8xFPjkfA79630lRUv/ZinFS6AwHWPZFVsb1O1T037eg0XUMxs&#13;&#10;SUzKSOkpFNveR2PRuITb0xauLe3NiPqgwRwOPIXbP/b4T3gJzEOYgmAAIMVLQLvtH7iCtCpxszhd&#13;&#10;MZwigoBnB2p69C6/tGScjI40lU0D3Ftnm4e8fzJNXXnHDGQfibUUXn8zx/bTx2Wi3AohjUqS0s1c&#13;&#10;OaQVlW/Xk87SJpX4GANIPXYiWZ2rsg4Ejl59X3UT7CJuUpKLpWRbYXQ2LtgeK4JvelqxPcSIKnHn&#13;&#10;4YMDEXIOl2FnyS6s8bGFemfeBRO/Tf8oy3aZInm2wILL50X+tXDkF4VWKAii4u2uscwgz/9OJD+U&#13;&#10;ftZH0vjvKD9P3+92Uay5MQyEMBsLB/zt4jfzPAzjpvYPyS6Wg2YBdfGgbLQZJgH28Br42W7dfgsf&#13;&#10;jGYGcklSHE/Fnoch9d/AHXAf0AO+f97kwESplvjUjIqxHd3k2yGAXy9M1qRvIoX2NyGrDOn5ymUZ&#13;&#10;XWrLfdoyYBxSoN0CXlCiAynIut5Zch/v94LwqqKMZZPBhkDEa2IfoYjysUWQlnvDHaBnf2gelv0J&#13;&#10;SbYtgdKY4+M8hxdp3/tliHX3B0hESaAQnVFlDUC5dAHhaBDJ/fk6YyoAP4tcBxY0V4XFGpwiwinz&#13;&#10;baVr9R9XdatImXeDL/l5nQosZW7H6YrqtMOVIisSqCqkXobKOFQQXxPvdiWZhqKDGlMvUkmnBtZX&#13;&#10;nob9mpNjEHZ7hO1U+DepqsxIl6OyHanu8s4QFhg5EAFnJuarjiHernVfCU7UbJIzMRqwPv4wnFpL&#13;&#10;gad3oyd+k6Ul/GO+tsaz8kATMtNUzs+2vgvJAHKJ8nifBSQi9OP9Fn2kmE6EdJlT77BORiZyamRR&#13;&#10;6my65TILoVyat/QKdlpfyx24LdsD7nUKC7MRrESKtMX/nyD4WLYsSxCEuvXeR4srn3ARGSm7uqu7&#13;&#10;JkwwY8KMIZ+AGQPM+Ej+AAOjs7IyM4SHuz9x5ZFbC9YqjRjy41uJyn6XsKhTk3FEuVPwjkerGJAt&#13;&#10;dZInVmnlgNKzcJTvAbERntc3aFcpcALhsAk3p6MLdU/NtWmxXXZO3WQp559nCu4kHklETJVdWmg6&#13;&#10;z9D6IsYGLkPpT2BBcG4SXLaxRRPo085BhRCR1xFtKq4u5rzo7xbv0W26F1mXs92cEcl1T1K3niTt&#13;&#10;cvteIZjyz24YtcQJViHyPqoQNYg+u06M9QTBJk/eYt7707ti4ZEdL1Jbq1k5vX+n7h2luah6qau5&#13;&#10;KAQrClEr4/lSsHy9x7wtckDx7AO80WoyLIayuNj3/eU5LjL4lcRBtS5mIJQsv6iMYx8imsxIkqvu&#13;&#10;tvq1pALHTZYzZU46dGtcow/RAFe4QSfY5TgtZjfc7c2ASebBXXheE0cuQTNVNl5jYXO3KgUUq4ue&#13;&#10;xVrwyYyGu0CrRArUoQv4vpmb1a7bgjbMOsOnAt6A3pCH1sl9v7kuo0E3dfulbsS6SKD48yATBWNG&#13;&#10;tip8IQBxA+DFX0Hu3VOFLVNv/IcVi8H6Gi2nlDQlvhWTxw1IQHK45iuZUx4X5nFifNs5G8zs+Eas&#13;&#10;TgSb6qx2rETHPoIY5olt0m92SZWo4B2Pf6Yohvh9a35nO+olfmqeLZe0GINbaprW5pLIjzqxCnzL&#13;&#10;b09muFREgfUDxwbwSVfn7lue/qW8j3eBsiAvJxggF/Y1wyLA1dUGGUjWnC0QLg51my1Z0RykJL4i&#13;&#10;K6e9v4PWtTZ4YEwjwMUN3yfYbfsip4OcWdEYw8/vBjeIN7MJpu563gTrRURbCu9aAp4JXpakqmfo&#13;&#10;NQuwIRmkuHURqiWoUZVau2Z/FMrgDFlI38dJXKH70KvAvCo/2dWbcFsd2j7JZfq0a+5vr9zAfyAd&#13;&#10;MfQpfboRlea8r9eYwlQ/rEtAYGBoqsJH18bBwI90ftUiVTvy5PkFV5YKIoM7mEhqmemlnIyBmLS3&#13;&#10;tq68TYYxh8yaRi8RKLJBhe3Hz9XL69IWnNKyoFrdYipRDlcwlIoULZnCO5PtZGlYfB1K0LZXS1Ae&#13;&#10;AV76y5JIThxCCqzAlItMtynvj6ANooyALCgZ60DT5MpPjcEK5iyuTx0dYlGnD4sKkx3zSIjTJQn6&#13;&#10;LI9UZQRLY6savOWcESEMt//c0OL/bTsno0S7MN8h0cco00s/lyXAYAgm5G5vgUMNUMxo99yUtb6+&#13;&#10;lZIjAC3We/Nw3U6aU5UJd18IM6WgVUEX4AtjpDaOlqd1eNwf1WmJoskSD7oYr+EeYcgZcBCtENyW&#13;&#10;jT0UPFvsFP9hKpZseNPPj+gKF0Flk2Uh2EESgolA+JoZJBMiL5cbO869yfUwuGx+4GS5y+D5HTZt&#13;&#10;qC2PcQewv4WkpTNZ0wita5eIVzOAENsI/Hn8nski65z1NiWyKfnjdSxLtnIbvMxxtzpnuEPQSrlu&#13;&#10;2qaVvoyVJvNSn2mmatqGYa5cuN0PMZwWa4dVl/qb9QHXvU2djqpYUvXuZiQovTKEccAmTj8c9sGN&#13;&#10;mNpwUYqJmxA1VmIBeaCl5yWxO5ynJQlbuiq6i0WrWN8g/t/+p/9z1sUvX9CuB6eTZjxfQyzCU9Ax&#13;&#10;2nyeydF+mBo8+9VhjdCdbkp+6NfX++Phj5hgE5eNEUkv7WETc0Eqvny7FllJAPUlsRTigp2unvzo&#13;&#10;lb7gKHF5B2azqcUPHXdnhP1XgQ2Ok6k8v8yPZTHC7zydDy2vCXjrcnRTdNCbEb714vb1XJQ7BOqf&#13;&#10;re4ohRqawS6+ElxQaEHEf0DP691tHj/dIwt844KvMuzVvUeP87eh6UKEqqOZmHxEV31z5b4cqHm+&#13;&#10;syLvKrd1v4Rj//gf63v78MnZEsBfvMbUb2t7/U1ozvZw3ax8BXG8X24P7QfG1ov9+ql70P+cwhN2&#13;&#10;yFdtLrOJ1U2yZpcVHm7Gylm5bgi7muNz3ytMzjjiYHbieX65Y1EkOS0MvCP9g2slE5D6qkproJwv&#13;&#10;0NLMdXVdC8OQpYYrz7JYgRmYvPgR3F77DG0z/+3tLSnG224kKZxsqidehbiCs3H7LsfhBuCmzgdj&#13;&#10;kWg/oO3LumaC8eO2eQOhvGjGE81hdZtRbt/whcSPaZe9v17iaMrMzUN2Uwg1x1Wf6ylU1ncJGZtC&#13;&#10;QD7Cp/0OfvzVnqd2KF3HvCEoZMwJVPg3Pnqvd11j+FBfsiLiAH4dyYYKnMyU6+agVIMEBDArl9JV&#13;&#10;ODw680Tk8pwjMIwxHECe5QUlmZnstjzM97sLS2PrSVCz4VXtc/Rg0AR6VomvWfnxYORU0RWZilZR&#13;&#10;Mo8P5RK1NQ7n0eIxWI55a1d3KDd3Z/MANinhCvw/P0EGeYvpaSCUTQgVRjZxw89Tg1HS81sSUJoF&#13;&#10;wcjvtwR5Dld/+zm0aN4wl7WJbhd6i/eMggx53PHSzqso0rw2ijNIolHvTi5TxqAQDlO2u/C0X8Nk&#13;&#10;8ALbzP3yus0Ly4qbNFBgFWQNylnjKq9v79+l28WP6TaOckab3ZlzedzwqAjw5eX0TgVyD4AOweDc&#13;&#10;8B2Z3V3/VhaubQMC3N8hsRxZguClRkUb6nWjV+1nb6p9o5Y4rINA/GP/AAFezt8HI9eaz9OAiwIU&#13;&#10;9Q2E5Q4M2d5Tty8MgxepfFt9NnwsAUNOUxyu7pwVdrz/PAeyHEob1ZYTSNboZoJhXjWHNvreIpCs&#13;&#10;0m667ViFtR4ZwvlGAckqOdParHeAiOBdlIsOqtk2q1/tjsQQz5fTBvTHQycNmJ24bcVDIFmC6vK2&#13;&#10;T+KfZ0lcpOu0PIDyslKRljB5no/UjKWcY83m1xY2cGAZIIXkEafyh0Zewtv7LWccSod4Us5DxPY2&#13;&#10;QJGlwBKtrmEsSCY4QTydLKn3/Fqgrxmms1645J/L+IIuhZbYOxLYRKth2lRktmeKAGYDVkl/WVIW&#13;&#10;L/Ze7MWUzY8ViFo2mNijKeZPw3Cvj/WbMgJDikcvfyX8QUA+jqMlcC3oeX3vHsUWtUOccF/JAqWY&#13;&#10;xjTtm2eherMdserv19XyWlSLtMla3lieOFj1pT9S+fb+xz/UosIyLA+b+NN4IYnt006GZV4mraae&#13;&#10;5WIDlMWnK53W45+zfFwuqM9v2lOUMmH63uCbKQLLE75dZ6u2YDIb4G9O/6d/675eL0uqTN1eztYE&#13;&#10;7cm6elCJT+OSGnwDExUa5AG4Y4Rnv+nax/3udL/89f1X3u8WTKjx2mV65YkShX9FIgWCPnIAE8UA&#13;&#10;l00XPQoPa50L9e291T+47J/RvPfyL2Qbl3XdPDxnQ7AHyy1r1VaJstzfatSvv2QdW9yK+QTgild0&#13;&#10;gaicZ5aoWbydY4RNP77wJii5BJeKxKcKxzrnAgddfThdRsEzXyod2w731Q3I+dqkT9ZC3hVf3G+f&#13;&#10;MYcjIquIZHoJQ8w93LZH1ziQ66aJxLLisx9Ib/deOxHqIYHXZDe4FfaOrXxI2UTDRjTVTO8NXyZV&#13;&#10;ZSCpr6OdCoTavMlFvpyCH97KlPqa3RIOWUb6zWd2+mo90yi7gDyipd1oT+9nV5lf1dCxor9pPfe/&#13;&#10;1ozkUzr32WNxddO9zvZC0gAAIABJREFUBtzkXle2DeKTrEOt6w6tWl3G8RmYaOkg0a0yiIIkrBey&#13;&#10;Ig+V9m9vb7Cqpg7DOVKMrqc38K6aIuMNmZnKFpHGObOWhsgBKkk1Xz3HQu5QVfNl+J7PsH7O84bC&#13;&#10;1fishBkVddZoH4YTquAZrzksy47dl/cEzBxI0zqY5FPXnchvYs+2T1t787NEmBcuwgS4HQNA6dvt&#13;&#10;+ybb02Euzarff727KYwAXwv5oTP3oiBVLSE1EOOk316fCKJI8V8AD9TItMl7Y2LCotjLFzvRoiEp&#13;&#10;x0VQ/NYSmHusIahAXhUMuFtV/G6dQUY3y1Y9nHlfZz5N79P7gh9ZtTHOdukyHav8UMxuTKYKgDgJ&#13;&#10;PBVmTgKXblEV0/9JPA7nUXnbuhNIO7k4Vnd5FtDjDz9d5zuWJTmMQWm+YvnFCuNT2Yo/zIt90Sda&#13;&#10;lDwrY76Sc14LyMhN3mHpCj7DUGF+u5eQMBXNPFU1Gmyqdr9XdEyJTHdDUJ7pPAcg6Bu6Ocv7RXFE&#13;&#10;dyIIWLZ3p6focr1JwFJIh/vc/efjSCRsKG7JMr4fi1z940Xkza8v+tPDgarlelbbohrNVWcrWfgf&#13;&#10;QVt7/AJcnygbm2w4UDxRWDrsYw4dGnH0WXQdwqlXdprrSsz4Sag0Gfvwu08Pf53DFlaVsM4SkAfc&#13;&#10;EIojcsp/0Jsalm2UvqzL3y5fDz/01cI5LOa35bE4vN30Kr73kON/3NUW9UthRpkVnU4iksaR9paP&#13;&#10;+0Xw6XzARkPakwwk1B8ftTmFr2egnZ7m5hU/ggd+q6tUBROFVlVYBe0wxFjLAvhUGKTnkNdT2aMx&#13;&#10;fjp8nF5Hwve3+N23ud88EHKHli4evflYpAHwEAi86wnEdmtGe/4iRBdYxB30VSBewhRTKOWtsc+s&#13;&#10;lQJplrFe4OobDFi0m+o8qQwwvHk6qO8hVg5zgHKETnna4/E8H8khouy2OlxGw29X7HBdLgkW7qn5&#13;&#10;IKb7jWBuW/DochAmKiZYrJd3WeICLvGiEgaxqcJyu/X5wcWXx49p4VetBA5pX7Z6Z04SZkVDsWgR&#13;&#10;EtOtYcCwNHEUAUYeySLl7WTlpO5T4kcaGmNjAPFQymmKBLFwzNjJNDR9OFb/9/vUNUcjLTK+fCgA&#13;&#10;ySXzqfTNgG6ilowlc2m2KSa3LnNLqgl7bjL1Va4o4ahDwhri4ggKdlhPqgG5xK122kYrtmWWIkqq&#13;&#10;LZHDp+uJM5QbHWUPHfr6PsuAd71D9mIf0OMV/bxmKotYLEz0hPozUYPQ9sr3i62Wwtnn0MyWUvvx&#13;&#10;48Nvpf4kezuGeUqN/N2372ea1Sol0R7VfCsFdFI2mvz19efPf3zoEhdrKHlcp2/fkeDu2SNUb9gC&#13;&#10;eC0lROB9HjUZFlcmuh9Cn60ijdNfnop3Mj6ejhxigw2Q9dnfc8GLSP3kHro842lcZpU2PgSvl7WI&#13;&#10;P9R/up9vjEWfaHfVzrlUoIiBA8KBGcPbbvujuX3bCd29l7JOyvh+fxTTSwBHxyZdX6xmh+4Z5ygi&#13;&#10;40ovvd9uPxGPp+FrlvJsLFC2Yz+9kFDG2DkIih5doXyhczE+DXx3dhSMS5HVHvLIsoiAg6NKRgf/&#13;&#10;w5LPu73FAhRVJ4XP6jVAG5ePokFQTDrgbZ/bmnJi0jjK+iqAAaamgQkCGXfXW29dARjI0nfz6sRd&#13;&#10;GSV8rBd8rrazNKwu71ryB2DmiWAapaP0A0QFpXxCI1h0yIjbCA4SGkOwtm2LdRT3acQkx7AMnQsg&#13;&#10;IuvwpYCkdgSd5BUhaXa6PVLt3l4tyGrFheNkxv/Lf/tfRz08/bj36/L5+HGQdxnX0tWEEod088CV&#13;&#10;mlCdh+icM0IDH1CCBPp8tjevQ5X1rAhepuCMnQcV/PHxIVgfjcfbbLlL7Kihi/AprqrJi+As9RUK&#13;&#10;UA4uoQQzAzIGCgYNMjRpluya2tRcbovoekK9WnBZFABGRdYydwXNWt5okURC66SKrF6CiVHDZLJK&#13;&#10;GOjf7DBiJxjW94Vydl9WmvHh/ro9lA5zBGeUsDNJCFIFCKmVYexodR8NwGwKTkMlYuV8cMhHM/uA&#13;&#10;sqJY5zFvO47zaVU5I8zhnOY+eKptQsEn4BnCmBjvTTSprIcvV4FRVRVmxDd56uvOGg9RpBWQYU0k&#13;&#10;Eq2tEnleOmwEaV1AeVZD6XyAFnjPEF54iYFTAWLouZ6Xs0fOCaHfIjC+z8qT0S0Thciv73e+76qi&#13;&#10;jXohVjoGk+NGQ54D6RKxqYaZLGkRgk9cRYQhSIhmCNrxqhKJ6zUxuljIQEwZtRxgpzbdY1xUniIi&#13;&#10;OHnLMQcyAbJkm5ZAX+EEBQWCKARYZBEl5MumPMi0EmALnhtpHTCiKoFKYYkhJBv8Td0I69IcrJoR&#13;&#10;CE1WrHjQCUoP4qiu41I1rbcrrSMZIHBkzaH5NjaUuXk8e8b5nZIsBMQZxRAG7UCIb5MkhCUIBCwA&#13;&#10;8JxR6xwPaAoLSAkFaHmqUGW1whjijC/jzDyJU1JcCsqNTyPyH/MfdRwUnze8TYxYSyDKiTETjQhZ&#13;&#10;GFODy4Sg9PrQ7K0yENlEwm1dnAicZKfv7zghO60RYVpWmfUOedzxQapNXni1eKtrnhkd9qIiOtzH&#13;&#10;SUOaiWy+TDgCcoUC5kkwaAFOlpNY484GmVO+aTfWD4EE6tO2ak2p1VVYSUmGwiSLgk1qDARFC7Ty&#13;&#10;0ADolI2AZfm4KhopRpVBFrdEtFvrYnC6aJlZBCG5sr6oMdKpLPmsLidtspKJkodg+7pJAEAAMOY5&#13;&#10;mJz166jyPFPLUGTd7XxfIu23AmBr4wwgM0FjAdrqA+VLRjmERRH064Unwka1LMNtRgwbUkIuiq1B&#13;&#10;bDaOYl/gPFhFEaAS0bJneTasUzFBnhX3aXLAp7unmBz7feGodXOKEcKUsDnNkgtKgDc0l8Nb0ZPA&#13;&#10;DR6zxdjZue545DJuNrsYgVLjbDVKpKaZKQ2IyQQZg17nlJHce5MVHENufYoIYsxWcKEJf9r9oLy+&#13;&#10;+5USBKyDuWg5dwk6DxvHJEWq4GhOnrnofE55l+AIMxCxnRTmewBsVLBmxdAkaHwM3p8smJLxcI1h&#13;&#10;9fMyj/2miY5IUIGUAZsKQFTIKAAxBZRRrO44obbZT1/fYXQUJCcXQbYrgQQKDCkSKwNlVeYQI0AY&#13;&#10;Q7TJ+Lgu3fE4T7emzupNK8f5dD1BAqZvttx+kLPDmCMRE2KEV2UJTk4JguoM5NaYOPngGOYLSzWD&#13;&#10;JLLl7NRkMOEJoSxro5mrTXu3PrpFDYEwIXLmoRYY4owsySdMEKmuyxQRMFAJyhqRf1/WErLR3m7q&#13;&#10;nGCGi5LxDBI4S+D8VJUFACtBnpIa0ZoEf4crjJokvTomOOeA8YS4RYqSXPTBYUZC9MmaaNApFHSe&#13;&#10;50SAQd4tGiOyPfbX26vyKc865agDBiLBWRYwAOrGchoxdNL4cfIRVf1W2DEmombPML97F+0M7Iio&#13;&#10;0HMYl+kfL1/2j1sqMhM0E9TiTA6vDlBW9Wucs3pHMKtDMhOIwRh7hpaKA3DOAgAdc96jlHBFC05N&#13;&#10;n3lnFrRts93x8vJCvIve8oYT54RHFBTKmzzbzJOnufWSF8UmiuV2HjJCGIAAWRs4iZ6TCOv8dRiz&#13;&#10;Mh/UfGxrFWiWg7ZGIpmgQkQEEjaeXwilANg7Uh9QH2cdrSEJTNIjIKS0BRSIEdrACa0ZpgiBtuv4&#13;&#10;wK/6stkfE+ZujWINAEZSsLYRCqcxAQ8wZ9xbs6n6YI01RrkUeabcSHFMEjPYEwkxTmZWt6gJ1t5D&#13;&#10;uUDBA4csYFx3G3UfMiZ8ABFQlHlBotGS29otPrPCnrVeZlpQAw3KGM/6bZVFb2rBbjERYSlHVdeS&#13;&#10;yBHhWd9rurp1cGaNWgdWuSB5LVJBluCdqmMGAUsIeUxJiAAwx8IKlKUuznFgEeHAneOjn+/zJZah&#13;&#10;/9RByaL1VnpJp33qZjnxnLK8vQSVgPNmhRlf9AgQljZk1ebYcjUPvgSBIkpRKRj0iNIS8hwxQYC9&#13;&#10;qNBWosrw7HUIhjNEcSBT6YEzyTac6NXk9UYHiIktWONDWtVqg+aq8gEz0WGCpQaLA1nmE8oQBc6O&#13;&#10;JS98pJPViUMKpxhFLnIMEc0RoTgT+QrGoOFxW3OkgIQWxODtcX+gCGJ8K+rushhrHPJkuS4EuER5&#13;&#10;8DHP6yGk5+2zV2aZ1rpnSoCurdVtDiB7uc10swl+gu5dNOW7vKW+kKMB1HsgIaku89jteizg4O1H&#13;&#10;8YAsnOzqhkGUxf06AYKWEPXq2qLDhAKwMgYoZUquJi7QrfE+MwEJhsGFSE3CyTurVoN71BHkLQak&#13;&#10;cLyYh3HzeHAQmeBTDIJRxBY5rUzQdVVZxYGZZrsMbiWQ7goWYkwRgrrUOKCc3oDLOUQQFU1nKrIA&#13;&#10;lSCQ0gjckFklz293ty8Wty59lU2rK2gUnCGQMi0BtABaCl2ZBxexdjCvtjxlxlhRNTShnlfBG2M0&#13;&#10;dGIBK0SWQWNTaENQ6+SiSshDrlgyhbIBE4K8lDME3McAElcKc4ZpBDiFps5DwoO1eYZqgUUsgU3e&#13;&#10;BZ55PU+CkOg9wog7kRifIwAsMkP6qsYppbyBzsB1gbBBROikSUamuwo0Z7hAKZvtyMHBDRMNOgeR&#13;&#10;4iwCMM7KY+ONQSDRgBYfCStFVWuD4zoV22yyI6NUSgQQphxRgGBCxkCQV3gYAPTSzpBUUC4Ihirj&#13;&#10;SRvlSc4F8AZpC1gClatxZlcVQhBdkRelQZAjzkJafbAp5qnq0e4U7gURecz9tKxqkDHMILQ623a1&#13;&#10;doNDa06DYB2AmU+gpJHWBSpzjecifyAGC1gs7sodrsoNgAyItKoby70QaL1hh7THaEAMO+UT1NpL&#13;&#10;twjWlw1HxFjpCIWYEGPSGsHxT7+7TtdyCYtSAXmSM1DUwi4JOZplbHm/jWcbU0KcMoQARAgBgsDt&#13;&#10;gkF8O50HADPULGHBgkjgbCYsigraXJl5StY4SnlUCBNEBJ2XFUxrUWLtZopBTVuFA6rFosztpj8/&#13;&#10;PVGPNKkBgvd5hhkx2pZCUBhsumvLpR7ynIIV3aYF0ZiiyVuaXKAAncepLSqAifEGwpRvqRPQEx8C&#13;&#10;csCxhIVLBcsdAoTEillMPSrFxUumYgI66rDNdz7LpPTBBBAiJsQ4vag5J9ki54iRTzaxFCxITvIY&#13;&#10;E7EFzgSgNAll9ftw5ZAUmC8KlFmHFKRtiXGWd1UQUOuYAeLUeth1br5tuw6LwiFSUGmouye17zLs&#13;&#10;oZcOGnhVpigQhDxo7AmkxFOMOcZeaqcAwzmycWFz1sXugHNGFpRAAMs0Cbphkc6DzMoG/49//J+z&#13;&#10;lozq1U9xebtGnopDPf+8rkrC0p3UL12X5/UBwJhi/LF6Wo2d1gXBut6iYOBy9Rf/Swl75EwJnIJ0&#13;&#10;NqtddJTOdNgtPtwDPar8Cr3SAIRt1ZBUmjn4lYJ8BXnwDF30XNrslntDgXkN+qsWfffvb9+2wkjf&#13;&#10;vb2//PEPvxOlez3/f4d6//K3tyn3H+tHjoUOvjx2FMen4351M2rzc1xjl+vbiWt4m5fEcx30n37s&#13;&#10;J3m2qG0rlQLGIIcg1HLtHkrWo/FtHW6At3X9vAtkIddiNkugrhb5IlVe5Jngy7iMk9Qh9VlDJLTG&#13;&#10;PD7tyWDaY/3tfq4/bjOXL04GkiytPtBulfOv33/GY6nRuO13PoIqC0OURZtHaHMX1yX785//5X35&#13;&#10;RuJmWTQKYFonmmjg6PDjJ/PTCtWyqhULFErbbwsTtcQFeqW7qrX3Zargc7MfL1PJqtASEokdr3XQ&#13;&#10;L8Khpc1Fh3JlA96whq3ghd3hWXssvBAs0OOHxyjHf/3xWSIG40Dz3odKr5ds376vdxEnPzefNv1f&#13;&#10;ng7vw7ys71CDMIbmWQzYimRvP/0932yn4IygflSC904hF0BAqu+EVcEskVcYRoQtqlijpFeZNNhU&#13;&#10;+Z/Vly8IhA8fH6Gzn/6HH01Et1F9Lo/ZbqeWgaRVli79nEjk2Z/68NeFBIeDcw+7IpsoK27jYu8m&#13;&#10;y0VGWDRmCtl9vozTzGjp7zNhNCJ0/+3LhFRbNgUSEw2FzwCITVN/n179fTmUT0JVY371APUPH171&#13;&#10;/Nv/9e+bz81arx/ERkExz64st3zV2Z824/328fHzE+/O0+W8XqPENQKLmXYfD4tebQ6m2/CwfXyq&#13;&#10;n5qS35cV5mWtQijgyHTdb44kt3Ity3x6u356+OBuU4O5VChsiijdVmwYhv+6/9evP79IaB66Awhq&#13;&#10;vyuhyRLUpSi+//JSHT2hdHy/bIr2O7z4901dPI7hNz7LRBNpMgCE0j4ujqmIUVQRF10fCJHnAcBM&#13;&#10;EnX2p9nUTVlEs0S/XN5pvz/+8vVrWVl9MjRLnkrb9sv1XFVFwZiP1ho7TxNFObJfHvfPDJUmkWW+&#13;&#10;f3z8dH27lA9/mvUvJkxlS4PjiaXZzUCVbTl4x273xNbX3867NZjPf/lk53lK2ZY3FWAysBnCgPG+&#13;&#10;hsO3uSmy2/l0xM2rQef7pd014ldzmpft484Sf7Cbdlv+9Ld/kNm2+7woMh8NYe43nZ4O2xzDlZV/&#13;&#10;eSpWMEkmH4cPuhWsKllRHoEYhikAdDgWNquphx0TZucZZDEYeTu32x9LkkcUEoltebzPM6sEYaLd&#13;&#10;2gwU5pZO89sN2QzhEtFUcvl+VSZ27cP8eol9SZ4P45fzf/kvfyk4t7Puo/nrDARkdWRTbAg0btHY&#13;&#10;hF8L/ZQ3VZmLE+extATNWBd1VpSxaw6//eM6wpoXvbkMByoMLZ1esiJjZb7HBkS83X3GcqkwQ9Ft&#13;&#10;m2KWxTc1btv99XwF4GbXtCyjVLLafcbedQysBDqP5vvZquGk7/PbAgnAAn7M/2WOxGjvAWA5vt6V&#13;&#10;MRjAt7Q7RDXsyrTzwZZJzprD+o0sz1XOYoVkKZfFp9TsW6BpyfQSYWx3aHlTd0EFpllo9xWJcQ4W&#13;&#10;dR2jfJTuX/7bf/3t5brGb2qYGl4YVDizspb0z42RBLCacnKfzqR++LivhunGiV3HcVri+10XlNzQ&#13;&#10;7WnfLO9fYPnx2DyYaYHGFChaesxYd5W3LaHWAsxLsrutHkScPAlFU1HFHbBJ2BDg+/uJ8G7x/Ph4&#13;&#10;MNadT295v92iWQc3mpUm8vuHD2XbA8LocAm4HK4jQezL9fVxV63X7zGVHBcrcPRYVYIM83i6vBGG&#13;&#10;NWge9gzy8t9//u35h4eqPoAAHgFaFlrWIKVTBh5V8xZDOr1PK1oZqf1iNrSy7ErXC6fpPaPXQXeZ&#13;&#10;+LjpiPaxI0TH0lF1MbAT96u+3Uy9lzn43XiXpF+FgzjGty+/LTnisbydvn7+sB2h84CIuhRtuZ6m&#13;&#10;h88/rNO36fyTO93bzT5yYRfNGMU4VBWRNfyDOuh15iX2V909/v58vu0OhzigJQye3eihKrGQUn5/&#13;&#10;eX0Mh/Jz/Xa51e2BSfyvz58nPZeHFoTp4j3cHuS4BmSQR25wIPp922iE31bl4L1QgMN+vLMe8qIk&#13;&#10;99N97EFLVsE30bcQL/KmMMuMiwI4py3BGaFVyO+7shSc4blpUAeGWIWi29MxjJNZB6Ov9/C8yaE3&#13;&#10;bS7uBUdwTgi5hMNFoSJHfVHl5NOPLUOwK+oVVYxaTSPZ184loysPbV6zl/d/Ku3utzVvWQuWjSj3&#13;&#10;dccecnBZzxeDikdHRlgAiddsz+jM1kHVWb/AKzhZymFKdlxh8fs9w+DPf/j8bhMyNwegTFjZdCTO&#13;&#10;rLOq0qucc06DXIkuVAS8rF/e3h82zRwThoYgPadIoqtL0ZdEfuff3r/1D50arl3Zi7qLjEgzrm++&#13;&#10;7TtEIcQJT/V9ssoSxpIM6GZ8QRbePeYCfHwo57uVjiaONFjk+HUY0q7b9lVZPIhvv30FgGRPKJe5&#13;&#10;05cfnov1gt6Wy/PDU7Qxr4i6/IdKLIhthtj4Pk7v8w+fNwtEWvllMeXj04EVwaXgSbs3bltDHdxF&#13;&#10;8s3DGcAZIza9Hnrw97dfxXOrRLO8XrQfRAHOA8535XW+DOuV5i34opJOd/u2qxpGMwKE6bMCFQKK&#13;&#10;+8tgsOpKdx9uT8+fYZwBdJs6c+PCSg4SoIHYer3dL2Ved+X2Er6l99VDcfz9n1XglLr7Kl+vo02a&#13;&#10;M5xzcrv8ZIJ1LoZEj8dqev8121Qgp2pJHChvA4c0PbUop8rJsSBsmcdVfXm7LqX1xIaQqrLXr771&#13;&#10;DpP29X1G/t+7rBQozRqV2AbrMoq50ST3ar3/8XePk7oCWN0XZwEvAguUmJB6xulqCMYI46o+kg3c&#13;&#10;1owDOevYWZUVDHOQNcXl7d+fNxVfUNbX6zpVdXkZ5hxk0xidL59/rMHdhGDG9aIMOUkJ3MqTHn9d&#13;&#10;y6La7ff1Q7z+9CYowRgFE6ebVYgqyFZ7PfJmGceyEH/95b2l2N8vl4myKkMcP3z+sLzOb3ICUbiV&#13;&#10;shoNv6Yuo32OchJc5ABjwRqcO0YJQgjLBMq9ciEQeL/pHKlAHCqBXOKH5z8tq5XLfbtp19V5K0LO&#13;&#10;H2Aa5gsv6fvZ/+GxExTe3l7XdUG0s8asl/GhalYywb0L7+YPu89r0HcoacCsP5KQhPeRNld5RxO3&#13;&#10;LzEePNG4AZsS+Kc/Pr0ugy0Y/QU48wVlTpHlyDJtNzzLPbQwKtrW3+433oASH8MajXJ5GZdvK2U5&#13;&#10;ySuPB5KZy/V70zTOH3gdWVH87cuJF9Y5mNM2O+LzL66oUNWA23lmAqdEuvZhxuCsb5fpVpxU83Dg&#13;&#10;deZgavf7PVMeor/99PXfdnDz45MyEbEGQJ9xMU+TyMkmRkhw3nV89wgDmtSMGLaFj3WvsV+Srk8j&#13;&#10;wjtjnDHuefNRe/v9eu66+jkvpRltlJSmghxQLU7yTohgvBcJNzg/eYAoDZjQbUonf9i3t8t3y6WV&#13;&#10;tOuqeZi35SZldFnuDAMF7xlmr7+9fPzDn2Eks5z6Xb1Ot6mwFrn362tG66rr7WUopI00vt0vISgB&#13;&#10;5MffP/zH29cbsI824zkUKQNT+hn7cFoPu52zZoyxyPD+8YgWuiZJOV7k/eHjAeOSR8+1ax7B1//+&#13;&#10;Bi2eb7bZdys02MHH9jhMIQN5D+uf1OBCMMTdw1xY3uVVXYp5uuw4Fk35ehlo2T11xld4pLHwermu&#13;&#10;cQ27bKuqOsCBgXx6MyuRH46dnKagLXMsBVJXm01buZ2DfJb6JZgYimadZs4oXjkKxfPH3yUm8P/+&#13;&#10;b/9HHF0ZS4TL9C+FdAsPqaW0ausRLPSh5adpnW1PEZPj215bYrIMCR7BPXp748WwszzxJRTQb9qk&#13;&#10;F702EXDetFuaBwSrz7tlHgGXGIUcURvo2UtPVl6pp19PKm2xYi1qV4/gtFfvSFQw/ywoTgeWBQqs&#13;&#10;cKhtfl50wLDOnk3QpJaFadD5e5xuQ2zR8FbAGoXOzaw6W34n6AXwHqUJtLCqNINPyqnjLNlzTP8w&#13;&#10;fCXZwmAV8Vu1HSAyieR+T/dyVtJbSMJUHaSFKYHaIo5DyWwV0slynCiIOKHsbAMjRXa+LdOByDTk&#13;&#10;sCYDM2MeAbIxPr8PKU8W4VR1jJKuahJIxquoWA8xOc31TStT/1A/qvdrFdzoXiBBkBXMgKbvSQzm&#13;&#10;/Uo5mTY5orgkZF2ay2VyhlU6smoJLbAbEQP35BfYJMl0kBqQRkcg9g/R3nFOoLAI9M/4FxOjLFoR&#13;&#10;kiCNS3hR+mo5jBev/eW0mHUK9JOOSySnOtUYchjYsBVENRes/xmuFnPIGi9ysKv4+rJxQgc68Mpt&#13;&#10;SyU9Vwwj3/s12UBprpW03xfIuneVRLH0JiSHpY4vFdoVeBzGFfPnXOKGvss5JPuqJmVcTIlW5vr1&#13;&#10;r3mXjUE7XH36zAdwuudzUbK86yndh6V8kTA6WGdI5PltRoKzjENSaGZ5jhioKd81Jz3nhzarcQVL&#13;&#10;H/hdwRKl20/CKiUysNh+3URKYZ3jbjRqwqsvCqu6fkd5gtq4+Q5Oa5FHQEctTFzGxnJwjn9b3hDh&#13;&#10;Bc5ptb0xkQp+mYbf+RxonpN6XHTi7+b9pThyk2ulY6CxqYrm/PaSBk3WFYw52ywlH31g7S55F81y&#13;&#10;UXaumxYto5hv+C7qejlqrRcw+zUY/Cle7jdK8/a9WQceqvJXsrbX6fNzpdfvoP9Lk1ZMoLdyU8rr&#13;&#10;vaqrtqxq1a1lVVk1NDR68MMDXAAKHqFdtgQQNc7fhvJj39j722OepGYYIZAAhaI+87g/rjIlVAbe&#13;&#10;60m1lF/zXIjKGA+tLEiYchCQi8R8+h4cFvXaNFNH6og9ABICVHpkIaJar1gVf+q63M/28lVQnK62&#13;&#10;wsRbHZnILpcNQuMVMRZMFLj4oXr4PsiyFVnhwXsDHmqvoJlTrMF36xoMWTgUiJCrWlmd+xv5Pab6&#13;&#10;7iM7LPa2tnidgXpJuuOgs/li4T/O68MtBbOhxfJtgIsK1k0hkG9ywkZH0hx+QN/e3nOOXDRvy7dn&#13;&#10;SDGrfT66a65+vAwLasFOwp3IugxDqlB49Zc6s7ZxK/64NRqMv0lE1Xw/GSoWVsSVH7MagmBYnEvU&#13;&#10;h5C3u9/u649MzGefwTzkP2NqSAuiCGzkdS7Uukg9lAzXhQEQLynPxU9t1r18+/mBvpyOmYcumHkq&#13;&#10;AsKljXIc32nQ3faA0ITyqTI5KKeiAWWO4v3vlHggBJ3WQr50G5BvgZ5FyfaYtMk1J5Bm9j1rQF5E&#13;&#10;UdjkTMvzAgM0+WARYLvv0GakQW19w3o3V38//bNgWTT69qMBx+qKQoO5LgXU89ZOJMi1zXIKuDPu&#13;&#10;NwCcd0vws2czKFpwev1lbzRxQ1sfA20mdg16zzAe314dow9JuruscP8IzGjHuioi0O19c6g2D012&#13;&#10;j7fG4/GqRPnw3gRnwRICrPovzZI0hBySFfBEQGZRJ92lzr+8tOCxQL8751/IV1BY39pAR/P1WG1K&#13;&#10;uiOKrVMSK9hZe7NriQBvIKwaHG6vi/YrwGrJAVhT1gnL9J+ePl/OwaMPGfc0y6uINxYtEYIsiSoP&#13;&#10;wHOIeQkiXaqNmc5D7gpkorn8x43wgFNi7JJyeM3w2gjfuF0s1D3kWJa0A9DFNuHuuno93SQKa0UB&#13;&#10;4lKuVs28gG7fUUSzjObUV0NvXPLaTIk8xgwn+vsf/xziVeIjEmKQK8lFuXJu1IYEgydyZw4wW+zW&#13;&#10;ehNTbu5ma5rEx+w3AAAgAElEQVRwtQ0tiUvmzSISTO4mvq5c//d/zoduy5TJs4bn3PgYvtRFmeQ9&#13;&#10;ddlnvgCkUTFF9j76yDS/x4gavDHLawNgq3ROKA4RW1bgLjC+Yo/w3JcTQM+ugRrMolbq0ct57R+3&#13;&#10;LKnLHCFMKd5Z6CLDgRaLIdkGgTixkLFVIJRgSHI033fC+FvKEi4xoDGSHYuYabXDca30nJRE7vGL&#13;&#10;wHmtrgqrlBhCRDelvb8beX4JMzASbv2JAoE0NteIjVP1uagqtYC2kT3JHnlhhbmt/cKyv08nJKeV&#13;&#10;NaADtrw16jMma44ebl9YCoojL4ffDHtEYdIooiIPko7fp3KF9GJtdQ9vRR7RgWOI1tvXhFHbYV2j&#13;&#10;LC0BgcwzfrNTWO87EidRzoiagCMpKHRySNGT7lwuG7Vry/m3t+JYA5DFgM2gbHr/04+H2/yKWMIW&#13;&#10;Z9lSNQHB4fuN8BaxZkmkmBCYIxgDllhWeSmZlpnl7rGsolkmtayrhT0v6KIc7v6uz4zlUDGNyMbe&#13;&#10;YXBqXZrZD0hwmrtpOLwkHuzHHzo30EtK2sXdwxHFmavFBH1fRpXqeP01GdP0TRLDRyH85WvXyW/o&#13;&#10;qS8e49v6dJKYP2vMTFl95K4Y523/KfLjw+U0lL1iGOT6jgjgzIewaOs4kfIqiL5Vpb9Bbnv9An7F&#13;&#10;DvhWW2bpZJWjRX1WpnGehj8YjE5koFWNaaNKcUY219dts+o01buiFMc84Hib0n7LA6Ad8Y09nKuv&#13;&#10;dBdj6LPQ2ScDb6GuvoOguXIouOQ+YGTblEHwsaxBiPWkrHVOQN+tQPXAoQ3ioHtgiK8aTgLhhSVY&#13;&#10;SgVJ7eS0svrx57NjmIHXifXNnGEUNJa2yYs3+j1OZAzkXeH38B/AretEgjsSe5lIY6LzTr4l2je5&#13;&#10;0nEs6svV0aYZjWqbBlOc07yn1c/8WiKbwVQH5OkabV3zvBRVtaezOk/Lm3ypuk9HHVfpLhVh902e&#13;&#10;dUVVZE9Ef7vKtn26Xv3TH7ifUwEeW25MJbNd+bfvXzMm+nOikXqE8/u1y2RJ9Hx/Uzzx9OntZRzI&#13;&#10;GG4bp3EMKaIWqGuZWRBPAjRtgCRvB433I3lN/2w22N4qBc+ealDoNqpbCokWckFEkPH+OgEXN1V3&#13;&#10;K/0TXMP4Y3a4X1lEVYwNiiwGZCHkIic4qNNvoCSvUA0GbtCIgSa5ZS4PzXJqfpUxBmOKkR2u1SmP&#13;&#10;5eOe4C3R3ZBTynScJz7qnGEeoAgQDkD7BIDnFTUKgU//P0HwtWvJlSCIdXsTPuLYa/KmIdmsrh61&#13;&#10;NICAedI3zJME6E3mZwUIgkw3ZsqQlczM644PH9tvrTX1brp1XWd2gtdeyf5o08oY4V5vhw/wLuh5&#13;&#10;l0g0XoNHskqjd6WoM9iR6KgHwPiLm38es63hYw2+8qvnWBkXFnKGYBFypoTY2p392Abk6J3XbRzX&#13;&#10;ddJBf/OTQ8675TxgFKcGWnk+W+HTrkjbcWfdCa6VvoqUp5l861uCmAgyNu/fobSYwcib2Ix172db&#13;&#10;mEQjc5/S6XLS40AQRYAhUvrxyCj90Wmff0AgIalRQeNEqCE+VEJ7+P08s8KIrHFI9smS9joRKLiR&#13;&#10;5yCCdOpDnjyWJnT4W5bniKYjdiCG7bpObXpqz3WxBiqOCG6i99SBCoNc3cuAwZxJlMwS0ik4lchR&#13;&#10;F9E5YicRQ2cRsG6SOR8GNtaRpSDjfnBHMnzJSGm0s094zM5236YgKRaMIIqIOAdjgfX0nsH2qOjh&#13;&#10;NLJUeOyc49HoxE26z2EiseRAEOY65y3nwgLLcUaLrQHY4jjUmWV6CcfLyEJM/Evcz3cDq6spB44p&#13;&#10;T9xKgUj80of2jP/3//CfW2fE42O03fzbce0DPDxr8EufKjiCvW5cmr0tvZWhp0s9/Elo7G+tlynu&#13;&#10;V3JO4Y8wVuyfxL94LGAhF7jkZS4xTHykHOYYgWGIRwSiHF00OVdKTklfyfsCfDktv9H8F6whuC5N&#13;&#10;Zmh/qODYEZTvpVdYdWhYJuoj56mazP3mwPK1h2Y2kzSbdxLE3b0ei9n+LTIbpe2qek3Ru23RvfRH&#13;&#10;+hWd9g+rhHp/Hf5gMZbU62XNMafGh1s4Mwf+hjyDtpn1OUx+OU/35SbGmGS/DuPkQ/tZ1X3/ghtF&#13;&#10;kodpuWEDKpQQ40IpZ04uGMDb+SPdj70NhH4drnmOmO1BVrohcR6O41hK9jYePAVB4E9Z9sd8tIzf&#13;&#10;bJTF/Pvw11jri50p1ELgTZ1ckl4fhpl5XbMgzVhByqvLBVD/SsiIwiz5GhrAEU4i9NuWTVt1abcC&#13;&#10;DaSZTpDiILFW3dV76Y3v9YnqenLy7TzF5GFRf5dMYEsI0+Il1CIl0U13CZMLQwjMqNUW1nSm00ct&#13;&#10;L4f3bcNLiSv9sfvxBiPSy4js3ZA5XEJR2pmlXFt8uai78qiLkHJWw2VGLmC5LTafq8yc5yEQippa&#13;&#10;/hEVv10rmT4Os6r2ZVLFblIzuAbOLALdgBad/fofJtUXSdyax9MPaybxwN3bnYiU9tcJkmVsD806&#13;&#10;v8xXwCiHnY7X8j6Z9RzWtId9NreJ8JK7VZU+R5hcei/ZzOK6y6/FMbunZ3P8c7oS2oDLraHotIVX&#13;&#10;PyNJWTwasZ/Opy9pc9Ioy5VOVqfYlK5/yujslc7gHeCCWJ5YNtxuvtqIdPj6Uqzw9+G8k6xW07P7&#13;&#10;wj85yWr7bl0Dqkq6oTWnEi2FhUmsmxqnvB8hU2Tl+sv8AAwMWtDAAj78fv6wfprZuIZhanUkZZuv&#13;&#10;4W0RgD6sm8GHt9Vf8xSxbgY+7eKAEgk1CScYF+p7IPJJ4YQ6Zs9QFJnHb1xi413pqaGzFb66L8xx&#13;&#10;QQBNY7fLp6Q0N2cuIcM0uKkts00wqXmc7mHs3OmMLj/PqVKTY4BeYLb97LrOnp9VBe/ne+egaFZt&#13;&#10;JaSlw6zkqj53gTAuUi4fGDL0uoRYNDSsts3Yo/kKHZqeeJNS2KruL3P989JfA4Ea+mSrYRnf1XPB&#13;&#10;qxIHQem1ndJc91qkkifRmvCfZvdVZgzN5cXNC2dLIovWGhDIJr/heXsax6BAHNcPLNEjFWLp1Kre&#13;&#10;/xgWZ/XuPun99gvQQqi0npcoW/Xc8O347BV9LuRXgRaMwyf5xHXQy5yxD+3y12wvXOI1+jC/XLRz&#13;&#10;mCM7pwdygWv8j+67zD6u0goOw5MVRAbXjqkBwoO5vzY1l9wl1/M7CiCqkrsh24xpyD9uX86sefh8&#13;&#10;7oDX5QbNTiTIu0+7ZjhX7/1osYGVsqdsORwyJi+8/hB+0cN0G17FzAYzmTld5/+RYrvJymUYU1HM&#13;&#10;iWDHeXwfAX5KmFwuAQ/0KzXzXa6sJKrGRyIqj+gkC7UE/eTW/Lbg82VgHoYuFcOI4bk9plu6sJaP&#13;&#10;/B9vJxtd1dTpIDYfsLYjoGZ7dPTd7Eyu1ACg4Un5j8PAfXoc3zZVfX47afYG7ivlZknBHXuCjoYJ&#13;&#10;OKxMt14CjikiOk3rpJvsaGX64D6qh0F1xR2bXGnmtypL3jj4WHy6tGpZiKr4igoWQkPJaC8Jv4/M&#13;&#10;GTytibDjBYYpWY8nDzTGmJa3/tKXGNO0wKI4QJPBvluspsggkGnSIf0G3L48n1tmCa+f8s5nEPGw&#13;&#10;7HUybB0yNNclug2UBg0xLne3I5gd6tQsVxR1zziyy8kgTyODsVtqT94Kkp3C7SJt+FIzGDAAKJwI&#13;&#10;D8WHNK/HdvGckvElpKNvhmg07miSrPJ0hZWaEo0Lqsn7vz5Ba4w1JKCSTz8wSq8DeYd6Zbt+UTEr&#13;&#10;1UyH5nnh7d39Z6IgSh1Mu2UYKQebshpOS9gk48WFDF19v9abMmU3qG7cb/pKOrtNwRFdihpPQn43&#13;&#10;LN3Zw48xeL4rP0+zTLefxvmmfVuEejlOac+mRn/gSX/QeiAyfeNF0hsN02Ihf01efgFKnI7doYTR&#13;&#10;NSX+9DxdQpO/TS2/y4PvQfkiIslt472p3MKqbJB8drd0jkWWTHSK3z4by1GaJebbAdRMX5/49G/B&#13;&#10;ptXqZoeFdGOdZ5cpKJ+xxps7mCO7nv1CvoxoHvyxRfmGPmJgTq0I+G1ZNNTifnOTeJnaVZmff/zY&#13;&#10;2Pr7Mq6qNQ7wnczx6Lxwfzn+17t1bYAQgblLd/NmxFknC5+OK7ddvHYMco3HzM4KA10h/TuMhbr2&#13;&#10;qfX5v5TLjIcb3yRVbnwaAujODg8gWYNlms9HMO8nf6CCKx81FiwVV9XNkZ7jreTr3Fa3MK9Ziksk&#13;&#10;P6fWVAAePrAc/Bgrq/QialEGiUaUX5aDTq5QYwEYQ5Mk7YJV79jAfSccieRTsvvr66v4eC/IiULH&#13;&#10;IfsnL+1Rm65d5m67r263mBIaLv2J9rV88qXCj6OG+wTP22R4I8i8oCjo1+myUilb50v0izcmC8OL&#13;&#10;YfnKsPT6GBZOrjeNapXY5eda1m48n6c5LTz2aQoKVJ9qiFEJ5qTXC1Mv3raJKEa5nbTqzPQpxpcU&#13;&#10;biq8Jc5IJMLny+XMwBS2c7h5aBe+Kuf3r6SkPdN7wQN4lgrKIaUJDU+23BWRODj3lBFv5g+ID+O1&#13;&#10;+pAd49uDemAr7uwclUE8tbc37swao1mEHGsCGF5isgSP/TmqzZTx+xLO4w7D/4PQh42PCX3ptePg&#13;&#10;Y/ZhPkcwiJ2TgDCbYohTeeySovn3wxtPMoIlFaS/HvKU3qZDUkecLGZVsLvia/u+g3T3yCCYdP8+&#13;&#10;6QQcd155Bs10H3NSBHVqwjVXov7oLbzNv/9kV5wkacIZvy2DSBbhdaFXgs5mhg0H+5xO5+fD5AHp&#13;&#10;z3250lkIvNOlWl2uF8SJworFPPu7g0K5TXfTjzt0piUmd+V1hOlmPyPcE1Ly94QI4tK4EDRFs7RQ&#13;&#10;aG/RY4eMamWDQ/uZ4SiL2TnlOOlvNkHrvGxWicbj9BiZ3RasthDBKq/eLdlUHcDnLFtF8QPuM7Pf&#13;&#10;bYNSNuph+NPjp+/LNegGCkSYZsDbnoKJAHzWV4Px+vk9bnP8NuV5uvELYHcVDafEc/jurZFt++76&#13;&#10;ZRxcW73WD3ixbymSb9M/UIaX6PwlJ+XqtqhiVbPEuVs1qClb03hn7KR2cNdo/22QWUYwuTiQg2VE&#13;&#10;ougBTWf0GX7ori6KQpMbb4RC0xjpalseh+U4o59oseTn07FfNR/48G9NSQAIHtMU2TNcL178M9wP&#13;&#10;y+hgHIGBjcYiW6C1nJIpHJ0RglJg0h785iDd7qSjmMTqtGxfx5lOuyxRhwufbHKf4S5tbQty1ZrN&#13;&#10;rsxwoKfb13v45336abqAop54GsYwjtRW2ZOfDRbSYrmaXbZb10jg25JWOWZMwcjxdGcHHkHbqjSd&#13;&#10;M1sBhmamco57NZgE+ZUU265bTpiGHeIvt7TMUzu9E6DxENMUicQGHe6Tz7MyRZ1vVpvTt6u/6Z3H&#13;&#10;N8Q1TZ877QPKuj76INJkkC2OU7QooaWADQ0uwcL5+aCHpF73i1m1/EQJixh3I0mT53YwoEH0M+p7&#13;&#10;n/kA0S3QYVDWQEw5+5IGYA2Or0OXcriKX6zWrEDNrG7eUOYXPWYeQ2eXaZLLtpJO29lZTcCMc/n8&#13;&#10;fEir+4eJJySURJZQ8GI083I7DhCSrKQsgoyJ0d5Ge1VWeQSwEBBDO01gNu1NMAuZDyJDZS1Ge+F7&#13;&#10;uiLMW6eDS4oKL0KHMJl2/7HB/8t/9z/PCLGyjHrORZIynDJE0y8HdfCjjot2JKjg8lLmhRjegHOD&#13;&#10;FICWxXjw55eXP33+/EMfE8sP4/nH9U0IlKcrOyrdz1mVtrfr+XBIRNXsG56LSU8pqybYI8N16572&#13;&#10;LOKVU3OVpIO5PD08dl0HVyss43AcE5gyCYQQDmCaFFr/o58QgrHIJRyzIcxJIilcfXyiEBPKxVVD&#13;&#10;9/LGcgklAxPY/bp///2PHDMukKrqqqq2TDKCLbBEkv6Hau6osTTNdttVdjufy7x6fX5jEimL01wC&#13;&#10;5NTLVO5LVtB5gUXF9GSijQg6mKbKx0GZj+vq/O2lqJsA0KEdEg7ut7V3IJfNy+nt4dNj0Coy+OHj&#13;&#10;B55KOmjLUCazplr33bsD4cOHD1ZHgoKU2fnaWQFj62mWvJzfPz3cf7+diCXzZX7cJVyiGCMnlWRU&#13;&#10;KVU39fPylvqyzoVeuj6K449uvSoIctvtqp18kReRhCySt/Pt/unLZZia3EaHKZKAwTUuQlDD2MJd&#13;&#10;9u233wUVucwBJEmV5JvSHvs0a27DOcnFfMXOzFRy5TQyGBcxAiMEsSzXl064OEuKY0JJPJ9egMGC&#13;&#10;soBCJICaa3eaIUJd34f7vT285nleAU5Xm9//+lcYvJD51Zk6TTiEAqOT0bnEP7795nvpdMzznLHh&#13;&#10;L9O1QJlttY8OM5Lmoh3aaVJ1mhCKlJ4hphpBSkgJWVZk164rqvJiLD629f19Z619HfKnRnvFBOYT&#13;&#10;aXYrgel06/C+UCpEyMJ8PN3Anz49ATWMIaQseJYbnOx48GoARHSL2ciiVy2iUQCa3v96O7ymFEG4&#13;&#10;KIT2VVNQ8WOmH38SZrB28ofxjIJ3amY6CxAFATR1mcdunizyrJB+hIk3l3lBqexO52hhs1rNaJ7b&#13;&#10;C+O5tdDytMBBcjbcbkGT8ucUO0IBI5D/OHzL0pSQInEkz7PT6SgbG+g2zjCB6Yznn37d3m4tRjgO&#13;&#10;GFO/eKOiSQObtU7zghJ/Ph9Wmw8usmCXTVl4hxhN/nH+KxysQh7l4gPaOBiQwMNFTd5nFHy+W79M&#13;&#10;tw3dX6YbTLAx3rez4OJwOEJKZMoYh4fhTBzutR20iZ3r3v9a77Zp08zH6LA2y6VMwLeJCatjjEW1&#13;&#10;AniarCuadUHwcBkAoBFgKFxV7d7ff1AC1FKJpAcA1PneEKOC09FvHE/T5NS177frygC6zWY1ZJkg&#13;&#10;Js4QbPINjQyvpWSoux5vPV2e/+GpxymaRvzwZXd5n7CTv/55+/X7v5fZOhj89ceREXq73QAUhC7d&#13;&#10;Mnx9/oO6hjv7+GnHUjINqrpfIwhCcFqL/nKrs1IYH9N4vtyOx0ud5G1345L0Y1uINBT50nXRaJA1&#13;&#10;p/ayLAtH8vT22tSbqlqh6dxZBbxtivxwjDfTeahH1a75OiWRYELqfDoviPunzzs9OJ4mavBeIxC6&#13;&#10;bui7aTh3l26Z6Tjf3d0hXo/9ySxuaCd2V2igcpL0x1sG88l3LmoXlCw3dEHQaRTd1+H948PdMrSA&#13;&#10;Z3VZI0HO/WWb3k/aFnX5+9ff0SVO4FDlJcWkJtI4OM1mdgowuCgHEWU+bj7vUIiCcZYAUtSScBQg&#13;&#10;GOkfbz+EEFmB7QxFzi2wVrnFWEqZ0Y7l5v3//DbHZQHqerVGnxhjsyTjbxdjYoyoJ3OF0NB1KWcj&#13;&#10;DxjWLuq8SvrLGfm43W0J9c+vPQDwb3/7+26zrjclj+L4/URBeO1Pu2a7X+2itqoGCchEEDaJFAPJ&#13;&#10;yemmshiVmV0w0mC3EvN1kTBdlluSSwPg4kPU2Dq/u9tjvKTQSlYCz7Z3O9EIASAwBt6vk97qQBaH&#13;&#10;oLn24xRj9Bj8/nxhMHTX4+xCibyNDjLEmdBnhUViAaoESjfF9XodTZcjS0UTUX5474TvfCCUpTHn&#13;&#10;+v1HUlTnbgxj9On8008/nQ69v80Oqtl0jPDn421VrIGDA1y2cksT+H56lpqpZSJ1pihE16imCyVB&#13;&#10;NmU0ZvFo0OF2+3pffXA++BAWGzodo5nKjKmTmbuOQHhCo2kvd48/RSB2G6gdPLyfggdp4/FtDRm6&#13;&#10;ju2UTKbV99Wdl+bQXrbrrdF2lUsTL6b383mRZe3U8Hy9kKrMK5Eb4r1/615Bu17f1waYFbWxfCgZ&#13;&#10;rCW6ZgkL/vj29nh3f5zGf93e90M/A5Imu0BGlvr5MDaWvFza5uExkrGWxIfoQ3RB9mpkWRop5cER&#13;&#10;4AVGtdyIu6o7t8E4x3wNC1ZwVkrd9+lqc3x+XxcrXgtEkrxcedS6I8Qp+ePt+4eq6eIiWDaNNkUL&#13;&#10;AKLJK0bY3y5/L1hjegcgsN1ZCNTUhWNUNh9EBKs0/fZ6S2pMMMmyjCZJlZaX8yXE+OXPH+fT7Ieg&#13;&#10;eSA+QB4uw7G7QUQU9YQ54nSnodRaK73MgMoUJjnKWQks8G65u1sPflk0SqqsN1MaObwupJQKBg7d&#13;&#10;oswwTPr1OhlQrHLEMRMgFZtl7terUjEwnZakgDp0lxMpkB/fvh8CTdEqrbOkTv1xml2PCM3KnAvy&#13;&#10;uPp06ftT15ICMkA3RWNCxxHNOOvOJ8AzKISeBknx0vsbnXJa6FbhFD3Wsqpqxvgfnc8kL/P03oM2&#13;&#10;zUDQt8u7p/jt79f9/ZowgLj62//z/PDwMAT9558/3+b5Oo41kWlB4gh97+FKTngcz317aP/p558u&#13;&#10;3VgUOZrGz3/6+a09goSkN3peBuN0UeY4TYW3MQLO2RCMjHP0yDk0XZZ2nlZ3O9iH5+F1XaTvz1/H&#13;&#10;dPO0Tk2IkNCpHR/yxnm03T385d//7/tfPrAmPT+fhFaQi4fPX4Zh3DWNSHlRZc9vP+q8ZphyymJW&#13;&#10;IgxWq1X3fETERR+LrMCi3Mh7CxQWcUmtfukFhw/3q6Dp76//hRKSon8iBXDGqHmpBBLb1fF89MBX&#13;&#10;EV5ufVJnr+dDCiAkKYSwyKu8otjB+TaSkAYGHp8+XvouUvEBF07Mjk0/XsOfHtaA88syJrw8nY8I&#13;&#10;g8VAoo/BQG9AkRTaxc2H3aE9QOf+ef2h1fPdl6fugsfhgNDSVBUqkyStn19OWs3CjjnLc5Y/L62L&#13;&#10;/dyP/bUj9Rrpdrvb9kMoKjoHdFNh7cMwKopj8IquV/rssYjazztZRUimaWIydrcpLTcm4pJbQyqn&#13;&#10;dMblc/u6KxGwuEobivLdl3WMUeI8u5cAOEIh97KbL4fTlXKZgAYnKKuy1+PLZrtyN/Cnf/7MOWh1&#13;&#10;uy43v/3X33OMB5wJaEuJdUwFjYDKw6XLMPGdwgn9+vIDi0Wm8tv3b4gUWs+LBmneZMrKDxF6dj2N&#13;&#10;v37aLia4QL49H1IaXb6GCLb/9m33cTOpsWryQK2zfLVeY0r9taOFXPoeWCugcHl9OZ9Lzi0zmUOf&#13;&#10;6+2NuOA9hMT7OLnZnExzV0UeX76PmYzWuv2XrWv5y/OPPMuTFQY4qGX68Pjw/fs5E8X5cqaCM+2v&#13;&#10;eoLWQ+N6b4+Xa1rWLpz694PMmnHxGQvR0tkuyhvgXLNuMGOIEh/6ptkvs2fKntoYgklTSglal6tu&#13;&#10;vo66K+W6ex36ZWCZ/Pr9r9vVrpCFUaNlIgC43e8Tjk//+J2lGRYpSSNw47raHZ4vhCRte0ySBESX&#13;&#10;bapp1lW9IreASk6C++nx4ajHRas8XROc4WlYyPT69qp9lJITzDgVrT9LKhBEGOFNlr/80TbrjEkI&#13;&#10;x35GqWTcaB29M35Z76vlAm/H7yRheVPVVaERWtcrAlA6g93T/u39JNPckelyafe7BwD5Yqfg4vn9&#13;&#10;JHKWFCJ6RAhP89JZD5zdNo2JqdXd493q2reEUW9VU5dAg7//7WtaVYvRCCLIMCH++x9/x//Df/pf&#13;&#10;EfJwPCsDEOAaxIWRQJ+ByUTBYEX2FupQBcOHDpDQZTV2eDbhgosz36Ml89QbaL6v1pxCC4d7t7tO&#13;&#10;IMK6Md2PkBPyUPgbu5bvi4Ysbin5Y6MZAlBhq2/10X1FInlt1bKSChYzS0pybgfCcBohidSYe9pr&#13;&#10;RQlD32n0mhgOtRhl+1PLi9GN5WJeW2agO/cFQbBMgJxp2pIFTl1biArh7G0OBPwB5tPcsSFMYR5q&#13;&#10;F1DBr+ExaqoOl1YoKRmuGNrw5CAiP0k0xP7FVtwSHyMu4vHfulu1qxzSvKPTiInu12KMcx7FFGGA&#13;&#10;0D9QXlRhwUcV3cxhWTa3t76eyrWI4/sVj+5INRoPnqG/nd7qOWGb/cvL5V4wfP1pGV2WCzDAzZwF&#13;&#10;P23vU3l1UmBqlyqJRC9OfvSwCK7vI2Q5m1SP2oJ6Nymu4i6/jqufP3eHQ4EkDH/MRemIVQptVErF&#13;&#10;LItLBsx8qSmmkJgE6Gc+j8DwopyPZvu4CT5gAlOC+stBeK9VXAClmoBzFPkRaQ/MlJK4YsHPwger&#13;&#10;0dJYXU5GdAoy+eE4JChgStK0HpTVJHZBQ8fKrLYy/Tb0VcbuwIc4sR62Vp8rCksUjvdkCzxeKLWr&#13;&#10;adOXGVftpeYC3MU1JiJxQ8hrjbyaUObZxNZiRq1Px3SfJX3fF3ztJ24owzdd4YxN+sR2nG6+/uX8&#13;&#10;UAMfipHPKrk1+3x4/02quHL5EM0xfusQuLA0a9PE6TVbPIK7J9oG9d2CrcUMyajGDxV6DkEN3EE0&#13;&#10;L0P7jjilkuAXnzj/l5zQ6WzDdltPpRt8jDBZjee33xKHY6sE3xGfNtXnMZwcU1nqzfXNO6TR0/ky&#13;&#10;EAunrpqbLqkBDseSfREPH47juJryoz0IkKQxkeyojb7qziQoyrgckFcBkZgSRb7sZ+xXsbT8cB5V&#13;&#10;tv5JGWAHFNEUk5vIzvMycp3QIbtCKlFrSKJolQGWNLvDYNGc7JtNd2mBXXyqLx5DbPvu+6b4rPuu&#13;&#10;Kj+oPgXuMoCoeNZgSGTvkDkbhYq7P+ZvEsPVguyNnfZnVnHrNSLIEP3avlR1QcdljbKih+sn0lRS&#13;&#10;BXw6L3163udJq7Erfi6q6zSWAYk578dRckPFVc8CLTYPzG4e6Xiymp4EScPMV57ZaL0CR/NNzm1u&#13;&#10;hl1YJly9xENaQymGNU3764YoDkbURpEfez+Sy9GYyBLCMYgGAWQ3lucxqYnjZ0pBWfcJOrlbmj5M&#13;&#10;AwKWr9uby8mpQNsU4YlIR/esllGDUk/Kvj+Po4O672IEaZmLpa+zcugVLiaNYrMS63XsydrjWScM&#13;&#10;rtfBGpfLgtR0SRvg0713y/kxeLEBeB7RtVMrRq6TilZLBNkxqZJdItaBxUkZKhzCnJASdddFnRb6&#13;&#10;AGSrTPWAp+Rr20pGBYBEkORfQg3KBiA5uCNcZyoWIv0ZXqfZXDLEWYSDzPeYB5ggcTdPXUKXFvMX&#13;&#10;VJbOe5SMKOXXDzONauZ6zGaP9nQJ01QQnm9WVfbLtQ9elN8HAZt0ZG12zq7yihJMc6IYY10gmmBN&#13;&#10;D4AmAIfxGqfX50f2uMlgaqd+egp1NBdJOioVInfcOti17A6ikMsyiz7msm4KAnwwXR+3Uvt+VYtu&#13;&#10;vmmOJB1rk0oAACAASURBVC6ErbJlmc8x9EMcxgWSklX9VYWrK0JgSfzy3z6ONwCHpTUT/1jxQ/CP&#13;&#10;YQHdWb14Qh5nGZaBpKaSoyDcGpqmU59RmyOfk3aFpKexXLr8xwdcUllZZkBmwdA2BcDmHLA12eeL&#13;&#10;HnEeTt+dJuCi+RlVeH7b0kiV2kISK2Tw+2ovOVjF67gqEiqwpIc6WZEkXUwU7y79UOmgtZ5M+7K0&#13;&#10;ghieuN37O196l9JovcnXgLGsTDbs5jgGhiYLTe6zT5OYv35720F4zRIAxO3HnO0/EFprpK/+lOsq&#13;&#10;RT+wntc0cyswS4nnUB7Cse7uHyvolSRlXzvtZoHVA9sZ22+p8C+XsAXJKgpkglKhWchWXqC+y2KX&#13;&#10;cseULNXixh7ru2YnFYmO/bi/2iqSWtaWYCRf21638TOzeTdV4zJc2sXvu95e9KRXhRdiW2zSwQOs&#13;&#10;2knSrMGIozt7aQ8JkQSe6TqflNExb0AXF1XQjAVGZ37SzrGUkQjfTjKhPw7Hp4FdP/zB7xqLWFyu&#13;&#10;f2OLB2mC11rTpmS2VWwEBQkIrGa77cHbyJeoJ24NbQrX4BC8OozNw8YowC1MAStaa9z0o/stfV9k&#13;&#10;8jAt43pdQyPCwoRJhaEZu0fjqT21ZgpfPjZu6rS5Jk0VP8c54ksHzmCdNq+Dvdxcj+73EmPIsSwE&#13;&#10;1cbEBWBb88q9HyKdTXoDMTPpSMUu2qeVfxOXCjK4lHqqKKXvJJ2hCHto0WjcFWKQYSYWz84LQQru&#13;&#10;jhkffLJ4dXpIoLQa8Egi4YlPpeJ2LXSMsuKTuk14Q0BmbQdCe98R4au4YDNJH7Jp0endHauWQHIZ&#13;&#10;Y75EVwZNtoYtIFuAAbdhYYmltP0oQRNiuPZ2VynW9Ybf5qbLffdtKVaUVjo55zkpmQWUxETrQ/vO&#13;&#10;hHyfA2cEG9+/XhXgfdQUmm0j6tvddD9bY4hlJOBd8uSXwCbcTyjXfDOhwLfCpb0P4S6H7ZWSogTp&#13;&#10;mhVa/4OSAgevmn54ns2IY8tnhrJIAl68mKwGzZxkjE/Xs6fFuZ4ZTsUC2vuCB1sM80hF+jPoVS+S&#13;&#10;vH7YArtoPYAwS13+f+FNgQmEHv+5eXt/A62aeAz8CjlxxrPK9DO9vI7uQroP+dOxMxGaJAU3JaYf&#13;&#10;4/Mfkex64pPAwXlaKnM53mgJSQqMU7JbBUbel9ZEn7cPQq9m9C3KzIAh8HEGAl21tLyK+StBqU1d&#13;&#10;oGW+P4ea1Vmr3SmmCJxstDQlIRR+l150S3P0Qg6ln0/Ke/r5Q3E4jN7N0Z8CkReYUS1oA6cralRa&#13;&#10;vHqzwkAQ6SaF5wD2RkfsAz1/vf6RdXwjW62AlOngxvOQkmSb2+6eXhavgISmhd1WpWn+H3+yw8EN&#13;&#10;D9cbaT3kWoLBNx4Nbye/jURmlw6Sc0Kjp8Qafbv5yRA5WMXTnLhAE+/QaVtvn3RmxneHjnuZnb4T&#13;&#10;JdJXpKD4vXtBCc06qXLhJ2MHi3zvsvUDIXWa7ku4tOPNTDGqVIOpuprRmaPz/vgNeAi5RM2dhzrH&#13;&#10;QJ1vBVs62RNrKw9UogG5jQTFYvMQfZxgAssUKXqGK2Q3qP0RUJhLPYMiz06BL1Mfo6zzu6eOO3Rs&#13;&#10;gO3+ic+gwpjabjKX+wuw5tBlF/WHBHTOCclNJNEQTlWT0jF41GOlY+uDS2Q7mSLKrWMhHd8y7DFY&#13;&#10;Ol2tA0EYU1Rc5zmfEsGRw8FPg1c5zJbXCZeURm/iWO6FH0F+V1zGl/WXzDGRroFnh2T+xeE6erSt&#13;&#10;02tvMc0ihCFGEDf9V6SUDzDUt8S9qsqQE/Rpo3ECbouu0/56a7cyTwb4ToxzZFUnYbxslhzpDuNb&#13;&#10;y6ixjoWZ6puG5xR8TFcJkAuf5n1aQKUlBqGKuNqMwQEb9JhCgCMOP9JeYLJobSMkVnChQzCMQ5UB&#13;&#10;qPs8EZXP7tYkCzAPuEAi0JF6j401Bz8ugCTYgAVEmXsSop+0xtxhz3xLdR7W6Rcf6Nypc5QwWK9s&#13;&#10;QnkH/Nv1XWGyYH59pjxft0afWJIkiiLKkQgRJD0mvb2X2YuOEBmt2wCmGE3dVLOOIJsWAech9gcw&#13;&#10;G/BQcYKuqbxZ7PYWeWMgS/B//m/+t6Dbp7tUwXiAWVrn8zKyZUWe9nEy6QQbvM8im8GgC7umFCWy&#13;&#10;D7A/37DJZazVJYQHcr0Z+rC6ELUbk5hi3ffD+SUumETqp0DYkEoNh74hAE/18WLK7M7PYJl+v99L&#13;&#10;CSPSc0uc7Gwj08X/fg/kAqwpE2NtOid8Cqm2gEe75YH6ADXXdX9ueVEM04+YfTDAyoIQG96uM9Wz&#13;&#10;ObzN+e3T0398Gdue+S/l2XZr26MpgXlHMVu/T0hshnpRvm/XRUkAaJRebjEsZVForZcB8iurG1lI&#13;&#10;TCvGb5TaEdS5rArSkuGeaKaBmPNhfcVRzc6fJ+0SaGNm9WpjEw2ivc0NlsP6UlXFgjor2oRE6vYo&#13;&#10;LnWy9PIOv1w+NvsWgwtIsdCrLHbCO/bx3LW1yCMQOC+0MsarjBS14e7csSX2r3Gdlplgt9E0yZ2O&#13;&#10;Pltnuvt/u0TKmg9hjLoSSwK7WLjb0gUZ6JO8O5BzXXMzPTdcvYv9ToPZdD2+PW5KAPK+VwgLeBmB&#13;&#10;9ZkUCiyPsuntjT0k/k2KAB0XLs0B1/h2SxaTnO2z4/OCys1DW9xmbpd1bOWIVeJJ8Hix7rZV/lmz&#13;&#10;AHGepOr6uiX57fQeNmvqlhnuXt2DCjAPgOJA8dzjOczl0bZj7eB0zcLm/XDEW8g9ohGnkV9ccMqn&#13;&#10;eQMg1BX79a7pu1mIioxzQjX2+scF1GXfmyUUtTZv+QqacSpcErtHLZ2h6czE7MT1u32QZWP6q+gA&#13;&#10;thjjB1yePOv6kdKoXtopQXAnX+IVnEJPM8njfYEZwlmyUHBeUB1kMHoR3I/fUvCTHpCdEISIXo6N&#13;&#10;IMV+3Zz0UayMTw7qss641KfrT02jL6O7ixb1U+hKejylgmiaTGJMBi6M8xcVjeR1xjO7qBtnZloR&#13;&#10;ubkOcTqa5DGF3bDTyBU8PO/TZd3t27ZVueQZ1H2VteW1TDDt5zYXt0WxtEqa1XD4L5hQD2fOZttX&#13;&#10;GntFZqYvz9mZrNLB6oJUyYAzF0Lbp5imzSeltHeTDGUGaa4sGoGWYfADKkCGd1sGhV2AvrZco9/9&#13;&#10;oyik17XJrfJVc2eAc33uKFHcGfAhw0dGmVMqQzIobs2il8tHWdyi5SkKb+9JmgEw5SuygO187dww&#13;&#10;Vkx+sZb1lZr7dIO/1zDloyNLuJkFJJitubx7O/9fq+0nqEmYOHUAb6wo5nP795TVEjFNohau2n/n&#13;&#10;BOuBBZAlAcgEe6f4wkuOc6sK27uxYcl99FHpTq9+gWXg7HyleH4/lLs1Liq8RrAVY7twIkg10X7I&#13;&#10;AJImxEWm1mfLMJQr3ekoxPPQExbdPGMvQc8y5CF842GhyN7g+h6moI2Jq0FpUJX92+nbGsgxUXS/&#13;&#10;/qMfGU4z5pfJUl5WwCxaRossBzQzhHGJ2HN32xa7uQX6nCCw3DkEGPKVGH7ru8cbquIMm3LPPdCA&#13;&#10;TrTowWlJEZ37/uf6dTFrEKOdul8S91fH5+CUHRMmRCKqXD4nQ372kFw2j3ryuwTnEdvZvSeA4GoG&#13;&#10;yymZblmpVjyVtrrV58rAFS3ukxUC0cK57R0Xdwz0BXgngVG0jiYXim6y/XJ7DvOosuQVsJ3Iyenv&#13;&#10;rJTFLz8NL+8sWUuGSDBT+2AT7HBekxS+T9tNFpNB0xdM4/k6l9tfr2JeyWwYrsYs2/Knm/2NpdFk&#13;&#10;91iN1sJN/miOjOAJBkO8WkRkzVoQzgGM8MM/4B+ukK99nwQ4acNSJoXJq8JcusIzqcB56UnMmd0I&#13;&#10;lJANOV3b23kZ5mG/btwy0vZpKgJwoUoq6176l36/W6UpyrSE6a1TUWR7H3CMp1wmgyf/xPYpd3p5&#13;&#10;ufcfuYAq6vfpvGlWXVQJyYhmgPt4t1M04to3iVNI98GApf1c/jwD2nIwM5151feW05UJQ+ZshQRu&#13;&#10;9OPb3rRL1dQz65Kzs9G0fv5Ub9h8vfZohuu06kFrLZJfR3u3AATdCIYx8B3UAEmXNp24VvEzKx5e&#13;&#10;Bt+tI8eUgRDnNmSZC2OzwcilsEPT5SYZup2KXZ1gShfk4JtvPn4W7bRZ1Hw9bhL0UKJBpscuGQU7&#13;&#10;ETWWqWjnLOQrsI/0Wsc8Lx0ortP7w5/W6fT+FgkpPcnTmmX5m56l2L386AGskH633xmR0GRzDJrm&#13;&#10;KCBVwsI/vTo/1yT7HQ/l+k+vl/DjrMwG/vPYOBMPS5toEnFCcIxgOIZBFElWyWNLf00+dZNyJU9v&#13;&#10;QvRjJhMDnWV2eONJkgbivqHFY7rOtpf0lPtyiYtj0A3nxP+92GfP6ub3lt7esYDpNrkSy7NqXmIX&#13;&#10;zKKrBBEJ1Hrm7tWpkdBiu8Et5tqY8zIfb+iGTyGnfDGLqbiwNX5Nh1L9StjSnpuSzrijHwunZ3hT&#13;&#10;TdVm6Z8Jrn6QnYT24kGPeBZiICOGrpQ0iFE0vyzE8IJY9ntS2EG/ZGWcv71kWdYZa1BEceVmU/M0&#13;&#10;FpMYsQG4jeI30GWZHOPNwW6P7iKKCwaZQf146fTQo6DX53oSwossrG7jbfMLP7d9XX7aWDkAe00V&#13;&#10;cIiMGOpckDVKzfj83YlkZhtsiawPx9uZJNU1qGccbVHFFykATyi6uytUQ/KlV6qXZdWKdzSTAJDj&#13;&#10;1PY5Wk7rJr/x0+dN3U5HS92t7JHqge8zpAqdDZqwCuqsC0czLVTyDOLm2nWw4t+GF2EDPiHgrCBg&#13;&#10;ALo/TC5Pb4wP0j6NklkoEt7EXOlx4bpYLZWurifNyyfw6pW5pnB9e4HxzjSoBAyZnFo0Z1kp0irV&#13;&#10;r2xYJ9l6DAEOyJAQkKFpAB6JZPtNOfr4BN8OFyI7R6+78PM4SuRlhq+DkxJpYFqjOYqSaj9fH5Ni&#13;&#10;oLpIfj50wygHnw7ROGF5wcXMt2VVJgT3TE+rLmcAHs9mmns1bZsGDz/u0SoxHIwRyaFfGnyzn1HD&#13;&#10;OmGkYBlpx2dxKHj9uUHyjuBv5rTNuHn7Vv2AX4N/SNk2DtAGn+YaBoM8nn/N5tNtHFFT8OsfqIMr&#13;&#10;+kF0vmcKrpIr7KGVw2WsZBaiom6hK4E5eft2Lu4hnNcxooxrkw/GTzDaLgDFGIUcGr+siCi8QUxm&#13;&#10;T/b9bwOjaZkkPH7gFrqUxafblMPmzUKDPGJ6ogxWW3nt3++Lknvs7Zw7YiuO/Lp7wbJk/7riYXEc&#13;&#10;JGE2oAqa+JAi5v9odSjLwnfLO7bLyEKb1PJHq1YKhZa4fJNOAU+LrdebApPXSJFwxv74O/BI5PPN&#13;&#10;uIRkOZutPl7HHWGj9du1QLGtRCGgdZGcB12JZPtx8/76luL11dcRA41stJf6OFXEAtTjhArGg1+2&#13;&#10;dbm89Rt5TcMMuvnyfLx/vO+D2dHKgKvbpH/jRjzLRuBk0o88+Yec/ixRmC+nCiX7xi66kIma1Mvl&#13;&#10;j0gwW5UylPMwElIFVyA6s2VGnLXBu6TQELyfb/fkZqcQKdEsqXBYLr9BjqKUXSpW67Z7v9Sq8U2q&#13;&#10;c86e9qwzusoJiDJa1ZecJIOKNxNyismjmbXa77+cDl25arIid1Ymi+suo9WMOb5rdn1vrUoWkM1z&#13;&#10;O0U8E+4QRAeLJzfPMDCKEjFZt3W18lOk8Gb7NaEhLMPoiSjyRB07oYIQ40u6zS9dOFzRo0tNmp5u&#13;&#10;IIq7R3TtyWyZeO5AZZSTWHlVr8siTWfljQeO6GK7VtoJnOHlbbWv1OSEaG7scod+XQy4DP3djpll&#13;&#10;ZAAjcJkj1BoImUeUjwnGFR9jr3u9Wfn2ZCh8lNsH4ibUPa+S9fX3kOTl1Q+FsD+mSypr1YIpzViZ&#13;&#10;tNNcJDX+n/77/9EOc8WbJVoP2XK+rZMCITaOY1yMIPQ4vgaHe3NJCuhviiAyd1OZFpjRSIjHIGKw&#13;&#10;ZpvD4bDZbhiVHfZugbVcJ0W6LAZ5PFhTIMmTAudJf2g32/J8fA9GV/ts8k4HagLFVCgzAQqhH7sB&#13;&#10;EikgcgwS5s217R+efo7LTYnAENKL8oQhoyGHjjhziVJAB2fjjcc+hmW7WiFcoVOMMATkigiwyyhA&#13;&#10;BU66ycAYolowxiRWHoJuvgHkgSVekKM6S8QZYZFQQijWMwEOBqVw2MH0/fv3cZwTUSawbpVRBFma&#13;&#10;CEBKke3yrAezTChEVpt2bg1EYXIDTGKM/totCJYoYf1Zi5RRQZ0WTSnaqQfCp6xU0xkiGwMEwKfc&#13;&#10;q+nMaKKhwhB5E6MX7dINztSrjDT09XTsRsswu9nBe+9nyzDkqYjaBu1XwSiEfLRKLeQOjLp9P7wA&#13;&#10;nF65plxYDyBs5u73iMHd/ZN6nzo4pnnZT26NbeCwdcoppvoJCQop+f8Jgo9ly7IEQahby6OuetI9&#13;&#10;RFZWV5JWZTQ9gA9gAkPGMGXKj2JtxgCKTrIzhHu4P3XFkVsL1irObo2LOciKcyVYpgIAqtjR9PnT&#13;&#10;/cvHd0SbrtHZI5o0grDacnc6aalxxJVHhXiccnOHXQFnM4qGexcXZ7uDQNQMkUJBosQRUdk82mXs&#13;&#10;Kd2TIXugWg3wsNgbyLW4pH485gwiRDdnAQd5sbb4IpJi6v32woUITAYfICDBLprKgmNwpQbkgzM1&#13;&#10;YiIAJB1AhKDNzFhy7xOjQnfdPC8fV8uIplT93LUUOVZ5nBFD5L47lnm1t+2r9xVSQgYPOQVoYNyP&#13;&#10;ZzrcKWIkoDiB5OBmUyug3a67jgOAvYcwVYLz0LcpgYA0lowm3IKmqa2FCSdIsIAJXj6sZD2hiAsX&#13;&#10;4kY42iu2xBnXuJe6OzAEYyOYDZvkXeQ0Ije/2d1erNNcc9aYYZSjzUz1mEoymhRDoWVActpWgTUL&#13;&#10;HKTFmw1F9Lh7fjMTTLjmIoiKbqYVNqxDJ/mHexedxBjb6wJqdt4yQT7m9W73mD0Oy7pGgyhGjJgi&#13;&#10;u0qo4kv227wmWgJIQ3AXhnMMJERvawxzLbhv+zCtAZfdfu9DPnTKQm/t0t+fKDvabUs5MBiPp+fC&#13;&#10;YpHFnecJyMyj6HGYAi5Q0IYiS9WBUgwgYIoD0OWKbawoxlwBDKAYgOFp8uPibNO3voqSpF28lVBI&#13;&#10;VmkhFFYIMw0pWe/WBDdYUA2+U03GawG5ZAYK3TeccrGt1pqtTNdCiz4NKHixO4ZCCtKCkAxKIrBg&#13;&#10;XrnmHCpeWATHowYA98PdOt4gU9aw6JUl+Ta+ir6zLNgtYoJSttrj/v7IIhUrAhiVMGefkw+ql5WK&#13;&#10;inMMUbfNtlrG2ONwCGm9rnOVAoDt8PzpYuacQytYyevA9Rh9qtZcLFwrlLShQ6ixOSjPBMxdzbn4&#13;&#10;UBieYCEISMY6wbZtc6EQmZrgRCvHxc8LsdtF73so9T3cZcLM7DhvbCLGpdWuSCCJeRTkxd7s5C2K&#13;&#10;VMstWy26mBYPuUMMYAqJmc2VFs4Od4XX/YEv7/60O0GAX377kmizni+UEhcja9DNXgiFCCUg1GRu&#13;&#10;EGYIOIqNlgcbKzLjjEbRs4RiLSi7NW6+aEKhSggWBPAaxb6/zSuivIIifOamikB8KVldSUWD6IrU&#13;&#10;LsESsSRhdEBhBU2xmjVAM8zneRkg+AjZOFuAb2XPJG+PPbhFhy+7vvnlt1/2jAKqS0hpcsv6koCw&#13;&#10;Gd7CAoOL4EoZjUacLx+rW5umtTieF4u4GIajNaOdHYIUEgphtQxN61hT+f6Pv59OT4K1mDbTbUw0&#13;&#10;bfHGA29yglwEVHRDRLRDo9xsQ4i1gWc3NjKuthIppNB5qTFfqGoR4wYYO8W2bxqJaH9KOBdUKeFm&#13;&#10;K8sUsafz5eanSSqCefHOeJc4p1zyffMcnZeMzO858Cg0eTgOmw2X6T06UDwyNFpnQLKcgYgIxcJv&#13;&#10;6R3k49Bsy+XQ9xKxhjCYIIgZ7lMEyjjLCDcOxrqa7G7JlnEmgiZQjJ1aAFjy4faGZEN6CBsaSoWI&#13;&#10;Ux94gYyTbFIOiCrZCDEtk9b84WmP7OoqTjlLyHKkuREZQ66aBDAGJAYPfFrXqW3woafA56tdhOKc&#13;&#10;oZsJh+HxOo+zXTFkDeYoBCTEbVoLytZMLRjWcUaiPT484lebAGn7vTWGYYQ8UEgUJsAaUM2IYTcZ&#13;&#10;+WkwKZrVx+ArFl3bMApYGhjqjPF9gxBmoATMAuy65WwA4stoxLGftisosCKMG/F+sbGWuq5X+04x&#13;&#10;agV1vA5lCN6EsiouuAfj+Q2VymvyFTftIWXa7gSmWDAEZBesbQ40sjWhMs1WEMJjbXeaxQRzRLXy&#13;&#10;UgnOBESm2OXlQzfN8eHkfdn1p3W++fVGhr6Em2D6fLukiBZn+6Ydv2fda18cVAnakRPUKhXnBWUW&#13;&#10;VC2Vb5vvtdAU1NUc1eFt2WrFZgmbvYm2YbobF5tWVBiSTAAbgKvHbne5zbTtiz8HxAPp5m376fFx&#13;&#10;MXF2FUEfMl29u61WnvTiayZws5fo/f3QDgxhKo7NkCRKSqEYGwSBRAv0n9rGz2sIebqt0TnRNVUq&#13;&#10;gJCbx0qLaEgOSh74dDUNbXwcb+flMOjkpvC6oVjPHy/HO4FRl5Gv0OAJ4h1kNeHgaaCVcEwQRTmb&#13;&#10;JNu0GyRAB5USrNJtEBRqsuFcglAEBbogRvVltNYtHD/otinYY19JhZRjs4Zx2xTD4+WMFKKm4AKZ&#13;&#10;ohiwlKnEEpMAAk4pScWnoiCxFJdpvpUYruscIMBdK3N9c0tKcyKb9YQQhZjiRKCmgd7hAretbpBG&#13;&#10;Dxho1D5/3K7sMCRJRZGqHYCAORoktuvrx+fD4/Y6tbvO3m4SVEo6jLGP8Tre2k4gj27Tq7N2Lp5B&#13;&#10;1vOmQNV02l7n++5Afdhclkggn09P1E4Vh8pbeX5/K1wZEI1bNCPXaZb7YTa+J8w6d3/3MJmz1Hve&#13;&#10;SDtfDKLQw541cXtPVF+sy5zkdCWkRYGWpTYqkbQvtdq43benx/6RAhKEwewegiQ4yhWmWxlI+/Hb&#13;&#10;d6ZQYUgQxCBWdJeXbddIBFjGK9Ha5Mp5Uft2s5tshtWO725METLAbNgWOvJB2NHrEhUAEou2A9lm&#13;&#10;KDDkxAtGQVKyGvOB1ABVRlqNjglOgKawodavgpKAaIBYUQ3DBgV9M7dCB2JzBqJmhB0AEX5/fSMS&#13;&#10;CLrTuv/4+ICJ7w86RGvsRHjfHsXsgjURR8hRlLSUJQ/DgzGbFtSi1OvO2bx9LLJtIAgN28UtX9B7&#13;&#10;hvHbt1+lVvOycUpizQ1uk/GEoYTCIGSxJZjy9Y9vSsotmNU6SCuR7PRwKihBiilPriSilESwNjiB&#13;&#10;QkllgZecIIWykcdjG83oxjOvQmkOMqqZqCqEQnToP9zauLyAojRjeUWtmkIwKPUIrNBWCNZt6SAy&#13;&#10;jYQY2m1pk86sUKjGN8s4irWooQvIf/3bH/tDU4kjTd4czTm/f3xHwusKnA9SDT5PUnbGFgQqBkFQ&#13;&#10;SGhx1yw5NcuNUpQdWqZXoRvIsPO2RkMImF0poKbgdrorzh6PB+uiagbjFuY8l2IKDv+v/8P/AhyO&#13;&#10;E/FoO97f++tm31c5dHUzp91hWhb6VMpKhpPAxFLHFBUwVMm0x7lg6EEMJhHDGt2Mt8tGwjnkXhyX&#13;&#10;F+fIJpBsWBulaAwxIKUWq4AAME8PJ0lpbbGtyCViM9FQBOr00ILNbFWrhpYw1ozN5RVguUbypPKl&#13;&#10;rIxQWKpnEAT39ONzhKmxGtFkwRpByNCe9ofbxyTQ027Fk7k5uDELsgGdbjpLJ047zmQKKUvKT1BU&#13;&#10;fSAlunXGsMXfzVca9L4bbrcphLDjOLolx82S8jNovIvPn/7kXVomjIZ2Jamk/mm/L+vWFv+rOyOc&#13;&#10;vZuwBnfoafEjOxKAAKR1GgEqd7gDDekyLDaEvIFmz2e7CF3C6KRCi1s6pGz9AGltKPz4WEyeCebX&#13;&#10;90U1j0nEQlEpPjYbZi2ndzgncsdrrDRhwpvszzBBCuUpjHm/KzXGAP3TBaLaNT2Jw+thQ0REj/xH&#13;&#10;ev6cYqofr8sRHddmRLSFqL+nmyNgRUDk48O+v22r7lsInXuACuJnPkyBnOMXilkrelemplcJR4af&#13;&#10;vJvSilt4hDIu3yeKSEnQm8SaVQJt3xI+hFv0bFC45AJ1d5CAzBC5h3qYqi874Syet6Jq2QHsLtFX&#13;&#10;DwnA4LG5J36yzINxiIR0DoHECaeIJ3L1F8/WGgiiZTjuN0xBoN7Mx16AILPyndop0ha8BagQJJSy&#13;&#10;1pjzdOOdqlrmm6kIF0wKAWECjDcQyvn3fz/QCiwf6KerfSeLbbG6Hx7nOz3NJTrdtDKNoZpZk2w7&#13;&#10;cYcgjiVtYZsApLgWczo1JBhK21yaUm4YlZTBOAfS3YNsZeL5GpEXlTlK5eqLcLjpnjp18Gih+Mo1&#13;&#10;nf2iVjvTW0dED+VUL50UFeUlbPFa4g4SDff2h9quINfHp4f48lGSnU0o7a5u5c4DyCEaUHixEdcd&#13;&#10;P8aPsj8aDkXdcAgsMyIZrykL0RwHlGwVpfta39hPMsRoZkc90ErknIlEt9Fx1E7vbt8Betq75Ndo&#13;&#10;CxqOEE9hu6UwdKoSAAjc3caPzzuaSxMRwYwKGVzAOVOTFmJTQUrv1tsL6VApDgyHvColuRCM2D9s&#13;&#10;1WMcoy5tVm8eFhJ8nORaidiBjIVcM+zGaRp2nY3FryhCnCjjoG6jkVWxJAV/jE3MoB4Pw810HAuQ&#13;&#10;0ygjQHlabqBmk/3krgQVJWgo78BTkCoGDOvrOgdv1LHtU51SLIKrGvPjgPjQ/u3t6+Dx795xdYxJ&#13;&#10;Hltynid13GcDZkBhtoOsZCvNEc+zX02iFVfYCX5/nSoarB76ORijnf0SpSaMhSGKOUfwEdqZzsQ/&#13;&#10;HTXIBVW4olArwAzhQmwuGOO31z+oywGNgeCsdFjfY9unFCRCkMUdoO6yLjxRyQbc11s2FAQDZMdu&#13;&#10;29sm7tfXCcTYUXaFWR10dL7lqlV43QImbcpvZXpTzR6gXdvfMQFsKZmp9iNFylOquh3mCQAMd3dd&#13;&#10;hTXajPfqiu0921tRM84emrwpF+YxZHG889s6+T9cXnvy9Mu2cpkl3rZRb4snKfew2u75QaMCYaUC&#13;&#10;iDPi4vmHx/P7d0M4pbCT3BtmLnXzBWsG38+34ZpAkFo2suuw0FTBE8y1Z1qGHNiyfblZqbtp3hBL&#13;&#10;yCu/RAAAIABJREFUn6tESyUrsWzjD5FkPL7Mpuuzw3EpEs308Hz+8o4tDD8O4qMu02Kt08nV/bML&#13;&#10;q2oQznqNNjG420oAHz6GWCE1W8RSAXYivTrGjD+BhiYdmpTUgBDGbiRsJ3JOWrYTmxA5EiK32VRs&#13;&#10;9nQwMQDJSMW1I5iguMZB4uDr7Wwq72pNROWnHzr3taK4QEFxQxFNcBzdupQVlq5u0JJB9sV4NjgT&#13;&#10;ikkoiTm+QEIpp5biU3cMbtIsLPIxwRyDwxAAuO/Yrty8YhrRrempjVOZayZMNiJzVK8U5jiPF44f&#13;&#10;VrUKUt6//EaVrpigTB/6p1/L9xNrvJ1Xc+nvfkCFwkD8nrO8CkbdbIE1OVZJuWLUsHnD3Tqv1WYP&#13;&#10;ytv8DQoCG9n6ADEclxkR2Of41Ioyv9fdn+H9FnLNmQJIHiry01pUye84I7glW8YZShLSav17F5D6&#13;&#10;539eziOcHVWHTZF2t3v5OC+T01JuyygrUrum+KlnJebId3fTeB0kmxOxq60MIS2ZJz3nHYJXAxa4&#13;&#10;cAqfDvvtjD49/AQZyyB+uslfYhCcJrc1hPFCgMuOMGFiBMmCvNMSfmpzBNWCEIHxJSe7zWd86/vT&#13;&#10;vZQtyR/TnHQLkTaTYZTsUMH3+9O1JoAMQLgiet4CE4oI0YznqaudoA+NehEJ/tdKeDk8irJVZrca&#13;&#10;kyRK1LggNC+Z4GGD79N4FrheLD2dmot7ScrVWALGzJfeoUyrGy8YgF3bMRgoLjA40MkOCBMMYNVM&#13;&#10;FCrEUVEofQTQ4UgYQQLZpHbDLoympz+e/Xskpoi1dZFq0RAKFhuRGnkFAGcfYXDCrE/DsCzW8zYn&#13;&#10;vNMPXJhbjM7X6eaIkSOaOiZFKYo0f/z+NvQnXyis324BB3WfVoNqKqQh7XF/KB/fbaVc7e79Ltkt&#13;&#10;JlyGBmmuVI50mR2XmrEoRBAtm6e7vZyKWaDtR58QIli2+qh5/XK+vK3Ohridfy/YyRaWeCyi+tkd&#13;&#10;mv2hEzEWjmIvAHiBTcMBDt2Rx8RTXXKeerO/kY84jQ2CeCYbZ4LVvFxL1bV+yXGdr12jKQINDKpl&#13;&#10;KukkiGhIA8q2J3pzwFehGZhWDDGWCqtACkgBGFgFIKCE2KkuAUPOGUsy1q2FYt9/akRDVBK4Lznu&#13;&#10;D/0I71r5VmrMCJ2UdrkkRmHf29trxNWWqT1xZk9bKGuGmNRGaRCyXz3l+xGU4rAEfWl/F/2nr+MF&#13;&#10;d82uHm11czxrTmJ8G3iHN0wTCjANnCtYP66g1rha45MXlJjl9vnzHUKiNrqhSmHhM7Xb2DFtrvMT&#13;&#10;ZW8bkICa88XwyyN9Puju4rZmt5u8ySwjGPIKC0UGBV/IqdboI8Wi9BBh8TFecFyKOIhCwGL2HTqj&#13;&#10;rnBigWF44uVRVsUNwtIJeBdBgqIOXrvNAgBn5s7vViuag3UZ9baZXy4/3T9assmGRhM4lHtxkhQC&#13;&#10;4ATc3dIfmVALMOf+2/tXKpuQmS3nNCgYYVt5bem5vox2Up49wwgDXMYE1Ny2hwiLDQn3WvHo/ciI&#13;&#10;v1TRHdtEyLTxVsI5m6UYrjhYo4d0dEkMzT0h17BYBY/y5+ILYV1aDDOVKwUV82U58n8qpWZYCZDj&#13;&#10;9LUbZM7r4hvQunk2ArfchV7j6fyV8/vgciOoJuBKa8M7aOt/uPtx8xuUJCyRFJrvvLXzcd/O0e9I&#13;&#10;twVXKAJr0UQCVtTAsMn1BijjHqZPP352OZmYDgceGVm2EaIcIFBdcKVepi3dbh841RpgtnLTW11P&#13;&#10;DycbVwoCcGuDgZZHzOB0Mwz3tBImyzW70JLdpcYOM44pcL+/fZBdEzToS7HFU0oIwWlN+diU5D/f&#13;&#10;9dju5Z6Gpe7Fo6+zqynQSgT88/FPJtym+HILV0E/Q5hr3bgucf6gvPGW8C6nhGuVKKaGp83cItx0&#13;&#10;PK3rTQiKMKRV9g1QQ3uLS3GOUbysC5EHxstO9/Y8M0bm+QaRZM2hYyVfr0CQ1HD8P/71/7A27ffd&#13;&#10;h3DiIgIANxj9tjDCcXQnikBeVC4YlhJAB8EG4ErFyZ4nuT+Pnsj9IXwDhc0pZdHmlcA28tWKZZM7&#13;&#10;SRD2zvUCb/ldB/w57taBXddt8ymUcoOqva0NajlQJo2ZUxdyZ70ONabqAG8zlESoFiDxEQI0yJ34&#13;&#10;CY+c+gi98EsKkFY3sSYJldztcagPcZxPLf7I6qujQEqK6IpKy6Lu6FzOcSUJFUtxF99Fw89vv9cQ&#13;&#10;wdAnJKHDahH9HTd9stgCll14KKKJnMv0aXbWM7HmCktD4QpLUojJcOsFuZ3jZnpyBSd2VzecMNgk&#13;&#10;nALm/HMXA2bEWQCxIH+8RZVYyl2hk24P2EiCnB1uYWroUbp93jiWAbtKLDz3nwYYDnftkt/5etX6&#13;&#10;Idh4n7dLjLLHWc24vCssSMWU6il9x3MV7LmAh5EHgU0KpoWK8meYiA1G4R6MoyqSs47visHXwlR7&#13;&#10;9/SBRjw/x6/Tc4SmWHS4uwBE4FvBO7veWNxIv3mn8gbMGtOwfc5cHu7fIVbdYdpCLggLD7/TVtQY&#13;&#10;fsNViOfqJsutBAcOXFtoHctLj7ic8yfZXwtLdGll426h1vZDhet2wdEQuD62XBJ6PZum29MqMZSe&#13;&#10;vXwJczMcMmYywnm0PWI9oLH+kRikepdrX1Xgt8ILXyEY9oB0aCpL64R1h5zodZpAj0vKPQByM2PO&#13;&#10;aN/CnLAzssm6aUFlIHjcEIp9chdwF3FGU2VR7KGcXZ0zmHOZxDIdMaUpHV/fiwS+OtQIDkxMQrbd&#13;&#10;ZZue4bP7+awTa6fGsLd5nmoOpfyc1JyLQ9BOKTRwo1DXpJGYFnAgqXYwFagPj+zl7ddBJM4ellWd&#13;&#10;J1F2FCz3MbLFG1tPas0AJiRSWo8nztGWtv6qC19ut8v7xwU+QEBlQ3J5pfIwLXNoxUyhzWIn2+v2&#13;&#10;jndpKo3lPg2Lg/hDRLjFz+yw+f9yO8srhe8D+sHkWAv2pWU09RkxlEu56KIPxTSB/NzY/F1eIgVN&#13;&#10;rXtOzyOuQJZcF41YrQwVFWkRkDWhtpBo7aTbl5T7u0MocGkCgohB7JnaoT5vkH7keLxViLYV71dO&#13;&#10;roZY2JTBe1t1aBTlmHJ3+hV/TaqQcZ0c1YBxWx0OO7Ljdm3MSJoBkZGzCnEI+YwsgjjzgW3LB6ST&#13;&#10;GPwA07Jm6r0KAZoesitsdxekevGgrKA0Fji6dOK1kZVyshhEuEN8zHEKH0JtPg+y5agJiHuPEGv2&#13;&#10;3ZoLjkHSbYMDbxV1m/ldwJ37NPqV7Iso9jYCmABJSDdhXqu36UjqQdIIoCkc8kv2hyj93JwbtKOF&#13;&#10;ck/FhjHFZB8gsTeckLWsqobcR+aNH1rGOuT63owvoe3pGD/2oLxbGwhA6C+38jsqKbq50buRCaW0&#13;&#10;AvLg50sZ5R2Z6Y2Cz6X4IYNuWV8PGko62yuHzWWBsttdxzPMV6J0mV6PaZ6QfX2/qX3zbq56wDaV&#13;&#10;DDSIv2/6YC2Jq3qE3z37oZSZkPE7cv/KdpI32+ZbTxzw3mRc5gd0hwA+L76yVBcEiDs8CJuWNu1B&#13;&#10;gVppS65iC9WsNh1z+Ggp55Xma4AtwDmomjcBObtjFrHN/0Z2lO09beO6TvMKbFhfz11/FE3MYAPU&#13;&#10;33WPbl9XvC146iR994xi3HR1m98PiiPvJ+nxJGpGWAp3BrUqVxLRNGn00w7baRGwr52J1rCAAFun&#13;&#10;/ueapgOf3tHzzz+fljA6ONeJC1LyxR/L6fwaNGtrUL3ebpmDDoIDwMlBzhZzpQy4hOOiCMF2vea+&#13;&#10;aFV///X/vYOkpwjUTFhW273yV0bBsk599enHu5tNZgMcePNGpDg28g49gDdj3rx/Elg0miGgGdvV&#13;&#10;ibTPkwmI88d36e5mE7Lun/31zW+uAJXZ4eH6NRRyyVy0gRJaGbgs72rHK+vybNqIFkHCdhPBaTig&#13;&#10;OmokQcQ87TO2MOj1RttHmO2EsCTi/jRMJuYp0UzZDyBuOcysSF8rbsCOvuIxRdakzDymsQsKHqOQ&#13;&#10;iQvDtH5aavEa/oeYX1UdNbT3rd3mXblHPtPklpDs7JHQIaMDa2VineW192A7lAkT22pRX8lr3hIK&#13;&#10;reQbHF4kj23LTFk1QdT6ss9/AjHOxa4N3HabGqOpILZs7lnb5i00WAW2hjAjmCaG7whXOHU8LL4A&#13;&#10;7mBK/m3+93KvLQMA0IbuhfDFmrKgebjtmpLgjnfOcvxhES1gF5ksTHrAbHMvXfy0rWtI5ZoXhh7s&#13;&#10;hkAahJ7+QIrvaiQvZCkBhJRILuxuexaNc8synfhe368g+AH/+N2sAOmhyZmGhYxbgKfhHXnYyAm/&#13;&#10;t1zWOazO9vWhCU+KLvGQY4DZacBVrWDAPEyTIoqclCXFcBBTgzvq6WxvX3xhO7aTC0ktTvDCASel&#13;&#10;7bUq3IgVyNcQfvThtmqr39AvPBiFFC3dEsQKvE0a0ycZvzzgE/MAJyKp2kvIET1TRfALdlce5yp2&#13;&#10;cOMNlfu2waHqNpKcJKUWQHmf5/Jh+fTk/5pm05YJHodlRh0neDmbSxoqRcUc9/RrhAPJCORDOo72&#13;&#10;HXV8EbWk4+3xkP25M3/sLmg82IKzZEKYEZOHvMC6oFeGFJQ/0H5W7LH5IavDjJpuPkdiCqlZ4X+s&#13;&#10;+Sh8zBXjdsxVyR5v2J11TBJAf3qgxuHu8ecx5rfk61MzFO+ABTte6hqXLGjLyTbePgJZQre6Tkzb&#13;&#10;OQP68jH2P/CegC1sNhhNMISJ4vBO0SV8bbUAmz1Me88A5wXLrXX+HUyiudsWPXUu9dsVnntLL9dX&#13;&#10;VnC4WM0g/RAEpt0R3jLGyIuM07v9SWkKu2JrNDDvr/1ewpwYSr+ez7jdRTXU2XzqbpTE1c0Rd2X8&#13;&#10;NpC+TUP4+FsnWEO0U1W3/zQVMJNE9S43Zk0Fqp15pvht441Emj5JXFdpR19Cs0ZAoYyxWpgfvck8&#13;&#10;lDt06YT4Wo497Ya8JO6BX5O5FW9dpoJKjZ5e7tf9H1opAdojDGd0P5doinkO4tUDrvrckG1CkUPb&#13;&#10;g3UannbOz++S1obgv6EJ6ECHgsdiAHZbvOs/nTGBhFBYpXXwAYBt7SJG0B6essTUfITasm0yirFa&#13;&#10;/NlHT0xpY3T10fUZsqRZvinWM4U6d/G9yvOm72GvXZqAfzbHQ9i3hL0wemNr3i/VKc3XzHLg0JLc&#13;&#10;nLNgRxN0ZFP4/1q8dYnNFwP3T/cexu2cT7KyCk5cLteSS2GI9YjZdHYgAFYQGlIugOuEOOflG/4K&#13;&#10;YvokHs6udI2MKSGMgDyYCe0Y1vmSaJwtruCT7DSBNMu68I3cFqR/ngj6vZhDfQvmnqIM4LSModMH&#13;&#10;74HFSKAh29AjVjxYalrwBo/ssln17ADOArIzprzDWIb3ybiMUsWN3AP3GuPgllxsAX9K4DXvMDsI&#13;&#10;jhNUveQEJ45qk4OrrLbR31h63e3lbC5SmNXmZG2LwAysvmjh2csQm9snAFHIm3WtOyFQUN3SvgO3&#13;&#10;FFsg3Nu61pRYidh9X37thzucHXXz4kl8v5RaKRHNx4NQ1lz99A7LjucPnYCkrU7yu4s+RJtqTc/8&#13;&#10;1B7Clzn+a0cs0TITNBHu57i7rtHFeiR7vMG2NCMDTqY1TXqPi13Y7hmLBhAa9EzMXcRIdRT/Tz/+&#13;&#10;zw8/PS8M9XaZqVdaCshUdEW+eeY+sGHb07seDEl8j6eQLeZLgkWp8BqYI13QmzLfM+ONUoy2BSwf&#13;&#10;Zle7x+beIOIc5+LR5e97F093P/3nv315knS92eFxR+45rLytfoPAMkK4a79sf909egLtU4YCZe+W&#13;&#10;nGZdu+PBreEtql49bKOTQnYnhwEP0VyA/fP9p8t5vryYf/6TvmQbNZuFhMzbJmKT934vng7vs1hB&#13;&#10;/y3/8gP/l5vZ9N3OcPT979fd/Y+4Od1+z7LbiDUnyhze+AZbhDQqZA0FxcKxQ9/UiAjNH9dvFLBR&#13;&#10;fABXd6kLT2Q9h61aL6w1SLZJd9tBPuwJq9vtviVLgqnDLdcqlcNw2MbbssWrr7G2p6Dnt3DUAeZv&#13;&#10;rS6Lef3SlwdyWnxEne4Heh3Hjg5NbjdKSdtlBKLGf3r8afz6/VBpcxTz7Kur7rrd40eiT2+371jP&#13;&#10;vxZwxAJjccV8AwskMniWpTmW3s7L0Cg9k3rD5MM347ai3SO4gp6NvQAFxOv1JwDftrTdfKbNivv9&#13;&#10;9yqlfhx28/jKX8Wr7gqlCMWX5B/vWprGdWwf+/r6dQ7THmapFvBwOF3X98uYbwOQAOm5SNbeBmtF&#13;&#10;ucKe5l+kElvw9B2yA4WssIHq8lgDrtu4Z2FqtDZhvl1U80O5/NHgqkVlGc9occtCI0T/vJO5GV9H&#13;&#10;ZuGJ5F7eGxsqWPyctlj16Wkayef9IRWLFbSbP8CdXy3GJIuuywAFgAvmDb+832CGhOTEewcAVHqL&#13;&#10;e/sCeK57YlZgb+sRUIW0pMCRRqzZ/y5brZYNS8sfwHn8ehRvl0tabWYb2+lk7WYvF9AIfbw7fdZ8&#13;&#10;XrYIGJtS+HN75/7IDpNJpLOZQjcRWA7Nfr3ZayKbg9u2RYK1Qi13IEINdCsIrP4pBXUEl/myOx2D&#13;&#10;A/2/lt/mv/c3JuQBJ6nJYfn0IuYvivfF7ZKx93efcSRwqix/QyFhRRdSfuj3l5dC859zXaSrGaaF&#13;&#10;exJoO+wxCgq5O6y+TQvhZc23Cj9t7iK6TSclx2e0pTpeqbl7gLs1Z/HQegSwIXeqaQqsOk6vtzbz&#13;&#10;yDu4XTCgs8kAPBXmYo/TSV684e+ITewe3Wexjl8nXHCKJt9yg6vm5u0glSQGgm9vt9OgARWSa471&#13;&#10;r/Tv/738GZ83hrpDu39/u/7057+y22veExP8bY4Lmj6XISIm7h/S1Y975hEgXLTd7TrNzpOnl+Ft&#13;&#10;8PuhBSnJw4Fr5LfLT/fi+hr+MX29v7sPcxjpO23rZf3jL/3zpdaoiN9T4PxOVF1NA7ZAzefnOzuP&#13;&#10;DMDXP8og1YOGv5P06etbCf59Wfo0fBxfYayd04bEib6yH9jYLPkWDtqG9ZUVCUDFGC3jhBpOAxeC&#13;&#10;A4Tdt0a6lzHaGy85eP+NDOhhu+GMTUL45szCyzOCQsGP6U3hH66VHfrD9PXKS5FcHbqdfKv5CJMY&#13;&#10;bnLgYGxGGa4vmvl3RrTDK93/X5fyp27q3gLp+EUBfM2nQTRNZf4uwTPyuIf7fMThSzkd9pUVVkn9&#13;&#10;WTC/fgbwH//49c8//5xi5GyFqfaFwUv4qmG7OQwqxkJ7xXDdbtv05cKfwHIe/7t/+28xgNuXfx/D&#13;&#10;2DyeOGdP+meDwP/9+soHvHo7w9vGRtVCzvt/fP1dEtX9+HNwzs4jbFhGS3/fFhl96nlLNmCtrg1u&#13;&#10;7Ovvz6cO+KW7T0S0UNxn4fb7zzUCDcQYYfPHa/DkahBKh8ed0EaVb2TD4ch1vo60O5U+22qffvx0&#13;&#10;Q69H5TTfBuHot/D3MccCmWTwy0vrH8rHzvClczVuVOm/nOLty+Yf2pbMMziR/3r7u0fYZkmgQT+v&#13;&#10;jq2rbS5O6F5WYO1voh/6bQtS9SSAji+IbqxNyvx0eTFP/Z/y1b6dV43Uvz3/0xn/dmn2vCq9cKDK&#13;&#10;+Td41Ds33XaXhO85YOmqhF+XHPKPD0/hl4ftdrvvh4aVL3Ttd7sEHAAupXlAm5TytsyMC1KRuYyq&#13;&#10;SPEXdtleWx0h0jZ5ezEnsh+3Q0eNftBXanmEirPT8e7WrAz95ME6xq+LRrVpFExdmgfCHPfZ1+fj&#13;&#10;Dy//8IM6PB7a4H5ZLm0oMCYnBb/h6ALQ9DSQd7Bemh3rH5VCqKIcqgctkGsIaeUSVsdYZ8EEP9Gf&#13;&#10;ed1YnzJG5yUCMN99EgEu1C7oiF7mKYnOZcn5gmjA1MWG7t5kddoWIVuN8fM0esKI+oNordlRQgt3&#13;&#10;WnniDblu6t05dRpYK5dtDwv41n6WE73ttRxHq7tnm/N/6Dm8st7/dGsiuiVPV/JDfTy8uIs91vxX&#13;&#10;3i+LYeLwOub9D3etuBXoqibWz4ef99msd4ivIdtrcqMZaNut7Lfl/7x/4igQdr79/OM+lI+8CkbH&#13;&#10;QTZ//y9vz5w15D8uHhYtABrFLbuL6fWu/O3bQ3kIv1P0E7lRV3DdNvvpwAUJ0G3/cvf0h7GNfHz9&#13;&#10;5f3f/vkvy/yhHtW/L3/D2A7oURJU07QHff89moTg8ycfxv6Y91R0Do31nakmgE64v8SSFwjA/dC8&#13;&#10;T4dI/C0bU82Q54UvhkTUQrjfnPPK8SYtilbFuJYCXfuZEWSwuGFKitYf89Um/6e9fe/1iMtnYe62&#13;&#10;ijJdE6ry9VC7DJOFJcCihDi7NTS4NB9H+S+EtKTMH3WjO+SLmentObUALEi78kmBz0MkEaTwGIYX&#13;&#10;ihIVkzsXItu+v7x/KAhev1mO9WXJ+cHh/U8AqLfvV+3/ExHh3U1uB5/5/Yi28rOit3y5vd/1wwPT&#13;&#10;325fnjG5zdEg/Vm8qowVIx9vL80TCekVoPdV3/dvnGn6slwZOX79f35/7o5gNgotV6spIPE67Q7t&#13;&#10;0p7I4f7zjdz/8E8ICGPSZc4n8W+367e//tshhGXD9GrmCPzx4XHx1/6k86t5aP51GkvG7fADjO8h&#13;&#10;RAjY/g9Vid4v06YA+lE0cM13dPj+LVCrcefUj+b31z9/2/+XXNnyR8loPKq7kmL026Ir0GzHRWtB&#13;&#10;L33KJGIdlrGlmFAaS/4k04w1bVvZK/hqIJnxwNGTcuw55Aqjvzlcq64x0Oxjd0EZ4NxPH4iPtyUE&#13;&#10;u17+45+fX/9RsTher275b5aDNX4eYUxVBUQ1gLhXbf0+/yIuFWLiG8DL3f3O2q1vF3F4ctH1/a4a&#13;&#10;v2dI6f5lutbmmZtfSC0tH75/8/yffITzE2IVQ5Dzcp5/uMMxv8QNg22P10BrlxwZl3os9loTAPT9&#13;&#10;dVQp3carGJrYjuLXPKhdgmT2KqWvb4Vd+gdUA96Y9cQm9ikjmisIgLwefwdh2+YjAzK5XUIUecTm&#13;&#10;63v/p/1PgG7otF1+L7WhVfEpfTusheBaSP3MtA0kBxiXcBqa6L01k6RVuPv4E/Z93C5n0EUY8g/N&#13;&#10;8wdhAaoYPE9uU8HRc+D66wIeISn748vldqeZ9K8SrMi+xf3hWBRnxYIP1JH1mvOa6IoQNK2OSqnK&#13;&#10;OxsEIBCLAt/WDOA4vTEONH864AmA62i+KNT61eQBzwM5mYdea7OexbUwlZJIfiAMLOd1QQWWNVd2&#13;&#10;Or9NDRmAzzW+YKpnr3eH0/RW1FGUwYJvTB0BlaAyr6bE7n98eXsXvLnwGm3+8v1VMFCmfYgM6n4C&#13;&#10;421VHyW0P+2v191f99h6L4dh0fin0gkEwcwf9jey+r/on7He6i1DpW2v6Eesp/1izgnPM6ScW8i5&#13;&#10;2t1lnBaQZwQ/Dad9R9UOZ7SCgBJhTADjX4/g0fa3pqODZt0fDGV0Xc/q81M2Plja9D/kb1NRNgdw&#13;&#10;fXXAP+unB1zcv3w+/ee//9fdD1x/jk+Ww7cWZPw6XRl9vts7Qi3ipv0wv9kNDK2XGv9v/+l/j2lN&#13;&#10;+dZUda2FQsBBBgFhUaVsa4TOuejHpiHGGW8TZarRDY6hUkKlrJTnsnBR02ZZpbxmzAIW9I/xYrNH&#13;&#10;oIBo95oyAn9/uTS7Oz+t/YH5FM7Xa0kUQrdBtGYgKEI8R14mD25uprglpCEo1ZDS7Mxlezyeii/J&#13;&#10;Omc3j7zwhVMEKN+2LVJQO0pNudQp40QVKXVAy1mBVPJkWg4mKxCEKFHCgKyrn4QzACPI4OyXprCC&#13;&#10;llwLkrxgghglFIDiEihIEiRYS3gxBHJINKREYOmkUJNzpRZ1oJBV51cfQivwwOW62m2NomFv1y9A&#13;&#10;SLf5sLltW2q5cngniSjOmgZXb7fqVAeDJ64QeTgQhEQp1owgB1KRIyhlC6AhgpnZ4lp8MmkNKCSa&#13;&#10;a4IMQpoKzIQ0DFjaA5AwTG0v2VxqAL4GfRQ1F6UkioFllmDy1ZfgctNDScWxcwDvFXqfpwJhDwAE&#13;&#10;OaRQDg8Sz41oUMAexpTreVkDIggi0uLkrVvXdmjcbdmpwzS+RRLa4y6AiIWf7aJ3IkGX5ND3Cbrt&#13;&#10;2Ot1NYSR+Twy2e8xcXOVpCMlJ1QwQiE4+248MIwgY1cse5aEkDoRU0ommIeQQdRAs53eF5tR6+Zf&#13;&#10;L5wh0WAbt+iz1MJ5lHUuOUKfWYqguhQdx8RwhW7T1UxgkNXOhUipKKChQAIhIYwxjN7RpYWIzB5l&#13;&#10;ygAiPVjJVAxOUUFkAXXr5cw5i94o2WlUckzezJwIqJkGeZAo0m7dLsgDjSTtdzWEZOawlCrFvK3H&#13;&#10;u2O6rYT3CVrKEtVVNruhOb6/zj893RcKQc0Ms6aCCHMgtRYIUXNZP7hGACzzEqAUa0zaJZdHP68w&#13;&#10;dGqPQvVEEr/ewrRw0SHEazUu5RKTQAhQIJs2UWEiljbGVKWUm72dNNdS4YpRBd5kiJJqSZn9ysvQ&#13;&#10;Dp3sxYxCWklLt0tKPpEGs05uLqQKGAckOWB8T5T3MUGKKIuJbrGSmja4YapypaQl2Qfjt/P5XYIq&#13;&#10;m5aSmsM0EfzYtxAUsZMzCACTUkiyNOZVi6blWrDqIFjGGRYgMH4vt9rTceMIGsDIl7e3BdnLLe76&#13;&#10;nRZMUBA8rpiM08JinWlpGehosjfbqj7E1MsdOnK7rVJz5+qyjlzpxTiRldAiuoKRpMcuWyBBi5wJ&#13;&#10;kKJacjANxCCSQlhkLNIWjC6ElGpUeqggTNuNtgy4CvpDkl2GV0IBzgDWlHKHGtrwfTaYodV/JFw5&#13;&#10;2fFBPp/nNVGsBxLmHIqnnPWwgypWAHuhWCc44THZzBzeiRzT8/1Tio5uN4ihENIGFGwcMEZm3Q2n&#13;&#10;SqMxmyEiWeO30AmF6lKzpkwosa85osJhQj/tH4ncbMSe0ghovBoXg4kxOasedwSL1+9v9KgE3IuG&#13;&#10;+Wis15nYnOISbCPvfAil+lwgDhgXCnItO691vy1by9vEa2TCljzcH1zImu2u5wXC2CllwP9PEHxt&#13;&#10;2ZYliEFd3m1/TJhrs7Kqq2g1CMGPoCde4JMZDIaGpFZ3mczr4kYcu+3yhjmLzqnhJEWTyySJz5nW&#13;&#10;TMRQCK4SpMC5rusSZKDKIIRoQt0TmChHnEYUPQ4IgJS6ul1utuP67fVLbDlyJq5gYHuzrC/Gi7cv&#13;&#10;AAAgAElEQVS3/95ITHIyuqje4woTCZwrsOqc81zgO7wp0SIkZu963CJIJ2dyAPm2MKDcAhHAKyl9&#13;&#10;01CI6oZaCErNDBsZZJJzt20WZ9bvQbAYpsCLx6oWTbJaCQR86Eg337JSVTJrXDYCW+vminISAR5I&#13;&#10;nm0BvlIUlObDc5ejXtepPjQR5SlZxGnIjiEYQ3RZA1I5u1YVDTLHKjsYsvYUY04IB8C7wgY4X28s&#13;&#10;EtSp+TxLyInHDFYnuxhAChOC8Zhjs2snrSmPFMpK9mjTBm8pZgQJ8pIwt943dzfQ5WWcY0qlKsvi&#13;&#10;FAUKwoz3g+fFbYfn6s0vMNpKNsGnOCYTLZCg+ABx65ORinImHujOmdXDFcIEHfVZRNheopnXmVTS&#13;&#10;ztYVzWtuVi1LvZRAAVtu1zX7wmCIxRnfUxa3u183NFTzBq3BeitQRFwcE8pHECkGq62GTmfT5lU7&#13;&#10;XzPsxqmgaOwSnIOpiJimbYWcUN5UoNV2ojUZEUxrBAVRiIKnFVH6unSMbPCGKUrJIMUSr1FNEkpB&#13;&#10;AxRaVOK0XtXnjz+XBVAeyjytN0p6vSDWOj3PcTV5tp6Ad8dfQvG8odC2YZgBR0LDx93+r1//EQCS&#13;&#10;FJN3TcoZwswZvW5TIiYmQyft4tbvW8x5RRjiJKMIEvYOcMAoRG45JSU8STdz3QAEBvRVPV1vCGRe&#13;&#10;y/s29fve35FHybGkLCRMJZAJyoxjn4s3aZs3SDDGxDsTAbfxLDjWy0iK8NQAiA/9weZ1UEeOC4I2&#13;&#10;rJqjAryrOkU8Uxbbt7EmUkMIBWz6ymgwX28ZZiJpA9nrqHHGfjLLvABe+8IJIDYlzKl1pqn66LaO&#13;&#10;Ne7mKYE/fywQgARGSJpA6BRBU0O4HBOENgWYIxh9mP06WiTxMs09Fxw7MKsSw7t3+9ubDiB3hFQJ&#13;&#10;MIGvk3HOVX0jg/B85BWNUet75lVy7g0i2FKOEnEbUAOBBRFGcPEguCLr26YBlzed+v4IMccL7rpe&#13;&#10;gyXBCP2maF8QwJSIOkBfR+dCDC0nJII8zXgNd+cKTISAmsq0Lt3AdFqg5iIIyhCVxW5+V3dvr6eC&#13;&#10;ORQAwKVrQnCBqByw125DFQHftq6ixl9LSbWqnbMLVO8GBQT87eWtI4+WbCiWh6GLIBoTKZcxZYAl&#13;&#10;3C5u2UqGt/sUEwEZERznGCkgt6+vjehO0x1TZJOmEFgINwgdBPIei1mVILlC1EHoV0lyDIBT7GIa&#13;&#10;Ho+Q3ygbZFeNzkBvM0RcINyABiHCCCCAJOdTpJKvxllrH5tDTzEvziOAObne7y66lISe9OvLmUXh&#13;&#10;1fa2OdDscgLOjaJpC0YZlwRbnFs0eiMgKqgWKmw6sYpgUVKo2nqDABWWViiJybuWQEhzpjjtHweX&#13;&#10;vBfwWNdbjIsNjKUDp13zPgUMo605hjQUaDAMJm28wiiRvkd1hQAMJYDoDeAgC4gqPk9bgB5TCjL0&#13;&#10;0UMIKefC14kyxITzadw84Zgr4CIXqvicCOW3SzbUBu+fgAJ1vdhtjXOfK0aR5Bwg0gk2m40RwRAN&#13;&#10;drLYUwaMCSWWgEnEJMk2raNJPlBmL9v7w1CcH5qONC2kWettWydEMxIFSdgFZCVppawLna1PAZgc&#13;&#10;Do8HhxC50ZijkEiP8aZnA2FP8eYmKEAgW5MERA2HjBUWYti3gyhAxWwK3gJQw65Mi0iOKbh5S0MF&#13;&#10;VVg3z0gDgqekaSqZUI5hGQojOeEEZ7dRypMHOyUCv4kWT9vY52aBVwuo8Yx450PcgItEvo3XWkqv&#13;&#10;75eMACUmOL0tmIMiKqj9k+oxhh3rQ8iE8XyzCLJZ+xLimkwAKCHqLNymG0SwHXYoIRtm6iCzIEvg&#13;&#10;Ya6agXNYJYZiziUSDIIPJUdRU4qK1RaXMt9nxhnEwKYYs58BLTDtqj5ll9zoE4yZAksSRiSDbCKS&#13;&#10;iOFowvojbIXVPUSAQosQSwGhSLEnRfp/elY1hXqzPmYl+Tre7LqoY5UVdjRL1guy/unTc8/rmrPx&#13;&#10;9Fu145MIvBYFaMUdMol2HZIcUJQyaWpavH/qnzjAr/puYOqe9saEG5lPcBxDeXr+9ev327gUEP0f&#13;&#10;909wCf/y6T+4t1d9HvWyUEYKrSuScdh2rB7tlmty+MuHbQzDu5o3kMg8rkAu87Ev9X4NKNUYIK/j&#13;&#10;BG/pxDpwfNceGGMNHB5qTFLFQF+p5z+8/+7v2ubTOm1Oc4bFQAIwP1+/3V5uL5crVfwPf/wYi7N6&#13;&#10;CsRVn5q0+VP46fBKVXn41MRk//v/899K8p8+/qmURHjc4hyXqIQ4fjg+fVIMDHFLHaakTq9hMrx4&#13;&#10;WlLuM+s0JtO3r29vvzU13Q8Kbro67ADP/SOTFaoI5DB3fes3xyE71DsQGpDgYje2V77cSN1xVR27&#13;&#10;XRP0Xh1FUZyAr9++nC4/MSssQ1nVw2FPOEzEp7qZBf7X8fR2+rlFyymiJcynn97q2Wx3kx+e8aBQ&#13;&#10;FUB63NfNkch9ErssEcfBrbPbrCi+Iurb365//GXQMsEdJEeg0YkexAZW2SK1r6m5mu317k4A5qfm&#13;&#10;8Z+e/3QQNM/s/fAHBVvCs530oDoBBcpJDUwXy+puul4xrbWH7Q7mQrSOBCtn2LKEed5SzmW+ywQf&#13;&#10;9209IFCLQsJlOVXsyAYKoq99VHBOadzV4vUfXzXAdro9fnqHH1oGV9r2kcOE7KrT5gOkWPCKHxNI&#13;&#10;M7tPR8y5pHTP/aGEMTRYPux2mKam32mz6PmtrLfluooS4PpaDTu0Wlb80JOkmooKxVQtBwwYiNFM&#13;&#10;F4X7ZTElgbpuIEYvy42wslMFMTdeltNlzaJxfrufX0swXA5DYUG7l+nus7+YpUh0sxe2z5iI67ja&#13;&#10;jBX0cPUi4oDwy/XfobRzvv0iDv/L//y/QwB3Qz3sZMbpeBiysanwH9dLRjxkiSJ8GFoINk7R6bd/&#13;&#10;A4vWr6uSDQzg/PoGYc4YeOBSAufv06BjS4To9/uHDw8fBg+z7Ha0oWVfQVym3/9e24w3c78ua6Tz&#13;&#10;nKFq1LvHVvDdu4f6sLvM88m9vpxOdrU8wrJNNz8moqs+zQ7obdy2uwU2NvhmLFfHcgWjWyAqNMV1&#13;&#10;uff7HRfCbi6/hvmYf8hpEx2S6fmXx/rYTIouK3Qun88vyLo5ldtkYEJmM23T0RJuX//HU/3JTp4C&#13;&#10;oCUYT2+7wwAaClB5fPooqx1hLSto33a16ozHmwaKP3TyXQbZ3LWClIaEYOCkv2/5FOBaKploMmZ/&#13;&#10;qDLKcmhyJbweTa0WxJak+JB7rEDyWOb5hofh3enbHE55d5Tvdr+27GEB/uvXG2RNe3z+cX4lEld1&#13;&#10;1TVN9ItlZFsXOC8uR17BADQTqzq0kEBSIjL+uK8qTtxm5tW+73fj9x8tgOe3hQrqc/hZxiGoXWS/&#13;&#10;doOgiLWCV7vTJfdYLmusPHra8tfXF/rxsdSdduSxfwimUNRS5sfgHcp/+Y//7EK4rGaxwQX0NsOP&#13;&#10;hycHc9ipEHHfNZwkVPq92ktMk9clLT+XC0LMnHQg7gzzqtB/+fFv99GDXEvxULUNklIoNXQdxwU1&#13;&#10;C8Q3aF8llBQBjmTHnrZNYIxTSrbYDOZpubf9wcU5O+Lvfvz9VkMcXal4O8hhqFrF7fOTuCOblmDP&#13;&#10;UzyPIrPhKTd9+v71X/Nmb2iiQ2paf3ju/8u//fz9dP4x/ZC9url1gYBgCs5xu5oIcIVbRerpzVG/&#13;&#10;ixg/PO5Kjru6m4PJbc5H73lQfX29vjasbILPqz7f77NdicBA9lTRP/5xzyv0SX6Or2mQ+47jjsg9&#13;&#10;3YdUonMKkunLi4F2NzyAVCTBdcfHy++NTMNjp/OWWz4LZHymYGWyGJJCAZCCDP00XfwDqz+0I5h4&#13;&#10;3qLxe1XvpWJDubrb4fHx9P1+fRlJgvqi39UfCO5T83he48vlOi+TaPmSRnUUP77+9L5cLisPJpS1&#13;&#10;3TeFsTTqy+ma7v49evjl+L4RdUHsx9u3yZxzSHkCcUPimiUEUzqBA20ZkxTbsJKIVFMlSRu2563M&#13;&#10;IOlpyhmAn6bBsJQRqhbhlvHHrz/sxuU1WNx3NWvLDiUYK8IpVgjub9epqzFr29N9WpYVlRhv+g+H&#13;&#10;h3fdcCmby6Lqnz7+8hfIUimZC4VYtel4na4mjVu8QHOFfsPasNWzDgpJd6LhlP3jr79hTChl0eO8&#13;&#10;2qbpvt9vKwqMD36NzEOIqhwgy6BxkewkaKJ6Lrcf375Mc2RVVR+XjTBWqf3u4c+fvm6LRhAKpiog&#13;&#10;q3q6W2BrXIeYfVfXpKCuqt5ezm3XZ4qBkHxQBljiXGZRNjXlDSNxDNt5OX36w+NGQPVUAFkF9r/s&#13;&#10;H4d3Q+K5xOxKukyvEcxwER+6z+tJAw9idHec8UHmvtQd73k7XkfGmZsszODjh/dbist9q/shV3w6&#13;&#10;XSKnAIQdBT6EdYEhkFhw1CUZxwl4NSc1EEr8QVEg5fflxBo6jydkjL0vDOXT5bcDI3DZ/nj8gDL1&#13;&#10;P8wuiP90+CXfy+/zLXFaUImJtkK0jXp4vw+5wo6IJLeVVofHLZZxs2lVsCbjNv7y+QNFLFgLF0DP&#13;&#10;qANHzgQXChIEKRL7x00ODGFtZMyV3rA7LY+J71DNUQsa8E+7Y+NTdsuRv69wPV2vEKjnvRLJdwXZ&#13;&#10;e3SjLRmtPiSiYQMJj8e9TBDRHFVY5A7B6CigMEqAkCkIJNvkseX9BhFqu6WA2wxdaSI59BEYukzb&#13;&#10;1NU9zLPZVmudL5ByPFDhVq1EW1Yrx6m8/FzX2VqfQ8jOMLfuuM9xxYylmaGJogDv64Vwcn29tFyJ&#13;&#10;Wq3lVPeupBdGieN3KHQGC0jmY+nqkh/fCdXJYN02LSsEp9sXQMS0yorqVj0CgCxYQy7t4/G6jIUg&#13;&#10;rxFcz9GtiLNavgMGYxtTSrhSjRC/1N2ygt3uiAh6Of0AMgfSrD5RJd4x0mDgrTb+Brc1rrNb7tJX&#13;&#10;HOEM3e/n/xGrlVRiKcUIxdvcdPj4WIHRfv3+m+yoLotw5vHDYfNmNg4oxufgzm/vH7nXxqf04fNn&#13;&#10;IQ/FJUWqY/sMRe048oLDanee7vx4+Lnc1mL6j+34Qs29DhMBjKYccSollggPWFTNjkzBQU5hotTy&#13;&#10;ADCq+Pn+pmQ57HmMmnKE5D6qEigIEDKs04xuv70diSihcFWMPg1dSSIOT02IC299DRYBXVPLQiDA&#13;&#10;qN731b5r3tN6r1wCsn4WDQre13UVEoVkaNWTvRcNyLhGwDCg0TmWVGG1/P56wkTVsgKp7FHtLKgf&#13;&#10;hrxD/DbnbSWUf7su27cXnNnrl6+PvaweW4gNl5ntBtA+B96x4eF2WQnLgLEim3fD4+3n3wkMy7q8&#13;&#10;nG4pF0owSG63F0SlNd2URKBGlajERghGJrGUsFtNbuSvD79KD9Nt/uV/+sPuw4f9xz9jkGDxCJrX&#13;&#10;179xJsMWw5qO6uHY1AxInjCxqRbPUg6U0zhOVVlQMLXqlwJVW6eCf/9yhpQdhFRSJIqPvTww+nm3&#13;&#10;wzrtnyslaTJp/H4p8qrDSQpUtgv7vMtNC8iusvAljHnHxdAFfogYhXRdHZ69IQDUBS48rovuxC5c&#13;&#10;IjOLvrj1tgVrmyyXy5YT085/3+az9TrxMfi+VgjCfjhygkiEA63olt7iBVdckAq56YH2JMS2RYCk&#13;&#10;5/7p8eFYaJCdB2ajCSjWMVgolYj14YEsbbyuIzagqUj2+X6Z1yVn1HRSqoLVFvF//o//F4rlSHd1&#13;&#10;mSItdppKhpCxVvZbBJdgP1SqGBZMEog3CZGgO5XwQ7qnJvlLz6YyAtbg6QZz3KUZu4dNJvUQGncG&#13;&#10;nPJZT65aTvJAcY03aFuGRgiIQkwafUEtV9pUp1ff7thFpBHVxwzCQhAQgr3GB5VuMCSS43dK3ldF&#13;&#10;JEqtrHKeUDYFXoA7eoozvf2cccVqh0Hmt6vuTW6aSruIiEjzWmpAO1wvqW6Ym4Afmc7K8SXGWWFn&#13;&#10;cI8A0tvaKnnspFHXxPu/XxCVlYTyWQwbh79Q6hD6tx+XZ6Hb0HJbwvmi+fMxPoYXIrd9pzeJ6O5x&#13;&#10;f7PcviwAZkAhKYcRzRUU4OJvadOB5h3UQ+k03zWYghgLJaoJm0baN+S9YyOMJBsUH/Lpt0QCsJe1&#13;&#10;fqvO8KdQWC2jfkcWnM85QWMDzkJQGH0cIPVnjOZc1qsHISzX7YTb3YF8PCpgbv81A6hZHv3C2qq+&#13;&#10;JUZC0gtD8HFrLzbwchjQe/iOReP3SPU2T3a7z3eHZiNTWoVNt6pztPEvV6QaqRpYwc5dl6qASbPa&#13;&#10;eJJ4dKCu5XH98PrjXpiQs1jCLMSAWOc4JeOarHPALWWEJUhYTmY5PPbX6wgz2a37wsbO1mqUoC1F&#13;&#10;p+TtG55R1dF6cIWvux+UUhncI8ZwevhHYwqiyMD1dEXvnzYEY56mG+7795vD5lBs8TnmCgtR37Ua&#13;&#10;7N3BFyuVAzQYfYcYyeVzSok3RF91Pk9UPP+ILL03P+e5BFb5vZDkur8RRpY3DcY2qDa/P5pJ9fV1&#13;&#10;BaX5+OsNhuQXzh6vlwab6xCbvId/lV/e/xQtrs0IiiLITzhB6LCv0q+hIdbXiOiAsQ8dFs/t7qbf&#13;&#10;ZOEMYoxnUO9goTIIuqkmLI/ywZwQgsBs58PH48t2Qayf59L071ngP+cKR6iCDgB9J2WxWBuC3n5/&#13;&#10;Fw/aXsk+oRUvBLeqZSU7C695dp1G4HzcfYrQNx29lWg4ojzvOnF+EX/4/KgDSrKdQSCk199CS3+s&#13;&#10;MTKQwjxq33xKYLK+PDwjfhspd3ijXGvyVDWZ4ItdPfxaZ2+Oz0SJ3f1QR0goUHivFSJ+Kkj3srra&#13;&#10;Sk7ZB6Y+twPjaYun/hE+qORwQI/t7MQhlzVsK3HVkPO/u/f5IHUQfPjyOk0JHvLwiZxFZn6TTsGn&#13;&#10;HrCBnYt+0NhVP7EAuG9/rD/7px4yuLpRUApiHt+mtWuW+aUuotZqZcvkbgikEnTayVwWImwksqxO&#13;&#10;UjGe11yr+/z3vhetoMttM4yIvVj9lc0IBYNjOOUaBOCAJ02BqJ/9b3X9+PbdZzEwEmHSqvLOBd+L&#13;&#10;iZoMejGRpsWcb80dlkqaMV9+0+APAgORE+RMLXJaKb8lV10P7nRpKEHUOfB0h0UjDCU9GnnBqzrQ&#13;&#10;ezyPjcrw+bqhA+O6hnhXvSw35sRQm/n+r21z9pr2h5627F7mQyJn71Qox4Re47FqSDYvNqkDSnSx&#13;&#10;+TKWkxBEYwJnoz8SedcrTXuw7tjQLTftbnbkz3Oe5+TrY797ez+j/69t4nAoZhl2kPQA7Qjr3oMw&#13;&#10;3SFcv5BUrYQoEUpcsrI/i5RNRADqI5g3UZHr9kNIu2OoBKN5bJ8rEi3Ss3x4wIjqzXx492kcT/5+&#13;&#10;rZvm5T71DM23PsV9TZ1q31dSMZKpHde8u39nCv5xEp6vezZL/7vR7Cz/7BsmG/gO6W7X9ZBbkzKp&#13;&#10;djliYQiGyecByKYoAUG8ry+9SGH+8RNLGiB6m+j+2Lp/TwWPlpItwU8LZNYRZ3V19A6q8HfzpXvr&#13;&#10;L+VqgMuykiVO55MAMMCJrYYNZK62pN8L8LuPdDX1mCeblI5Y4AgC3gnZljy9gg5ZlKzg3j+md8Zj&#13;&#10;hotqtrEnEeBY9cgQV7u16A1g8Fe3/3OGM1U3yT8YFVBf/b9f/h11ZN8d6WSeAxm5hwo65OIlPJ6l&#13;&#10;qmVpyi2dJOpYRNi68kvfs9g/7jSOazUx4RRZWPhwiH0oRMuKY/QNVeJxDxkPFpH7fnHRgkRwXOdc&#13;&#10;1i6Q9ftkoljp0fFIwM4FmkqGMQx1pjGsjfT16j7+b/B6/+sia5T/MukYYG62BOqOIkQo0Uj2E18X&#13;&#10;awHsUfdahjHUYlT9XtA02/FvTJG8iR2vudYEr3v1PlhYAh3EzgO3IXaHFbu9AdiOVgjprvIB9NUG&#13;&#10;ArtOXX+MMFsfB9VEtrBSBGDXPGcPOGyuQzHgDJI6//APaK6PIVxLehugofZoF5hftUdfOSYR15sb&#13;&#10;P8R+IjwjtviIdp/bMLl0C6+FDdWtJlnYdI30vsptEmX7fNMToIRWeJsfGxeVx/o8YcqvvsimMyFZ&#13;&#10;POWcbXJzqG80JlrHVFlw2dQSWzZJdrg+W86218i3LtIvLxdf71WRiXyoLjfXso+o5M7BvMV8zRUm&#13;&#10;Dv1rrtkX47PQNr7LtCpc4XmkKKG0Pvier7hAePZj43BftRCQQrGvYrLttlzfPXW/3V+7p25K8yq7&#13;&#10;rWYeuFVf73v7UP2HcMu33zVSSlTZCHfHtznLML1ULfUJcnZIMbcK358gRamAnHNw4fvjMKzRlJpf&#13;&#10;sZNtNdsl+z8N4yuxaCAD+ur5sGCve1xF1V3sbAHzmbdlmnzhSglXq/2lsMUDN0A2XWWS1O7QDZQ2&#13;&#10;Tke5ty9eUV6uKzUELdgrk1nRCPHLAGjOaUbovNqkM809u8sY4dGvqFrRMKXPVUX1yrIdOcfphnQU&#13;&#10;G4ldswwcUFRCNplc6UYZ9Ldr+2RitR+Tear+DPvztMZlVTmYGXUVFWjeUqZfOphZxil6APhhFyRu&#13;&#10;NddfnWKSKX4vEN8wWTGdcn3v1l9UyRnNKRu9hbx/eDxO0DpBMvh02L1AfXylYUuA1i24nEXhpDAQ&#13;&#10;AUxuN9AP7b2aE2qvznlAyr7FM/Qg+wYN9EvIO5R0TbwsdYURChs01+uDDYxyvisdPqE5KCx2Bzd9&#13;&#10;c6BhsGvxoYC8zJe+ksRn8VoM6WMkGakQRQXVrjDj3mtdWMGDoA0o8/0N7psfxf9ILRZ6MlueH676&#13;&#10;uwBMJJrq19kIgqt1Xg8YK31RXRUVna/yc16OPK8ZNJVVrbq4EQb+hf8NSGwTfszXy5xZZNkC85nw&#13;&#10;VIb9w91HQ+dc4OXH+eH2dulrkIDMsAnXv6HCGwGKVYxsbsRN/2bL+cJZFswAI+gVTwlqs/6I5GPZ&#13;&#10;rEsmQ2dPJJX7vlXZ6tOGyLsEe1jfv5nGLsAagBDyoiyUJG115jj/vmSIYS8tJD1c95K9xAnarw+s&#13;&#10;6l0ThgjqxptMoywgYpUlE9kn4Fwa9zIN+jJVjbfIGOFsTW7+mWLalJLsldDWEWE4b3cZuel+W9vu&#13;&#10;/XWNMAuaxJVre05EQHYg47Fw7WcdjK24ul1fcZAU1s3q/92aE8/rteAFUR7FzrUFeEQHghdGbjOC&#13;&#10;44/IKl6/676efoKyZnuVlBMIwJaVwRSd8hlhSJ4+PAFtfs4vzp1RvGpbfweja5nMuzexObdxmmFv&#13;&#10;j2KoQA2WzNNufv1BTWTRzErXfiimgOoWRLbYglY+7+pOx7xqGvIRZbMdodkUiwRBlTxnzPskxKVX&#13;&#10;yp7nruse2iw82ZPjY+VeafIkZhImdUYRhS6tO0tAhqUuodnsadL3gTxM/+ohgglRG61Leit1X6VA&#13;&#10;dZS2KowkKAMlZ5vh614w7NzULtC0cnhEqpFEh9c4Sn9+CPj//Of/vPpNHvu/1o7MXwnynAN9Y1s4&#13;&#10;pZIkF6yQOQNa8oDhHCrtGET7W4jwlAZO9XbdUN3W1Bcb6AqcNm30cSHKcP90mr8cfhE/355qW7jy&#13;&#10;L+5fmXqGNJk54I1s1YOdwf64Fzu62Ehl3j33+X6F6COgoD4izMyOZ8AUqY+Mm8TbOd33nym5CN3J&#13;&#10;afNk/iIfEeUUZ4alq6C0YaUSZJu/pLkmfeWbC/hxStIi+pjctd1cpMuK9G5+kpYYibc9KJK738B1&#13;&#10;/pfd54XdzCtMs+8hiUhAGFyZVNuM5q7YvgnHe5o1H08rjezPovr2lBwU8dWewMf9FURN8YBohM7L&#13;&#10;fkZHrP9e4SMhIBKzofYPIvqcfv9xfhLP9NG5Yula2zxllKquXkjpXnCGoHRE3ncyLhXlMeHyMeSA&#13;&#10;SobFPS7Xadd0jBbDCMs0Q7O6UyX/xCywwF/ivEG0ZBgEb9n3sEFLqauPFOdhe0AQZhytzTFYQ1Xs&#13;&#10;HkN3JYGRClgy0RpjqkzmcyuIxxCStqkMjugt901bYsnEr7MCHGngj9Xustxxx/Wm3MHDjPPkSkmv&#13;&#10;u0IZHJDA+vd79bgWA5rUXrBVxcCEelRXtOS06sVwBBMTEDEfLkN1ewUJ8RX60u5BvkZkk8OYvzVt&#13;&#10;VzB/IElB6qLLivyD//5e7oXnYOZruyvAppQZePc+bwQ4zFMscAdycKXQxnrM+37VdxunlR3ra26e&#13;&#10;Dq9lfnrGJU0dgat9y9WT2+Kx28mX0679A3AeAi/5Ji6fk4kJxJz2TY06FnPDw5dvijUVrrbTSdQ8&#13;&#10;ZY3oFgjydZSU9F7czba01j4bYcGmkmv4UkEI7HvV/eP0I0jl2yPVvx12CpQNQxGT5KLWy9VMDuVS&#13;&#10;M2lY4gf52+X+/Jd/ESeO/kgSa4Q6jnf48ebLRe8leEEbg6w4wbbQLYXE0A/CiYaufs7BEgLbMe0Z&#13;&#10;YNdYvgr1JEA8ZIxw7Nc/n5eyyJbuXPXf8N7z93g41aQvENkIps10T5zqoV3/4XkFAcAIC9Fix9a4&#13;&#10;+LcixsAH5deGyY61DUHQR5hkugPyKLa4CSG5LTuE/ei9ZR3VN4PogaYHaxGtvo6fqv53mkqRFaTK&#13;&#10;JLmFW4Wc5Szvh5CWbWQo7wUrIbFDq5OxCbboSjMhG5Xdtynn6KPKQHS/3OC5IkSsViTd6vco04Dy&#13;&#10;YXrMqPk+2w+cb/+WeSd8Z9vz5ytZeKL2ckddhKLyINAWkZm1tPjtLcD88fB5W4OUe2PI2NXA5s6X&#13;&#10;tUxZeEa9Ivnv97E69qM1rTxtTS9rIKnDyZP/+kMyYaHdQYgLbQklzk8HREZqZ1thtzU3WfJjUKVd&#13;&#10;9P5TyrBtK/j6dY8cjd5vekd9lQvdlvGAlkoGqSKt62VdbZa8DD1ZtjOtxwyxL10MuWNDtP5Duzy1&#13;&#10;YBsXihVS5JwtrirCWgRqrFwI8HZ15PHWkCaT+G15PaSx8KJldWiI2ybNJHj3wfm3o4cN5CLQ8Wbk&#13;&#10;Ay3L269dIj0FWWs9Pqq6ET+Jsf6q0cPl6wuU+6PmgHuwv21lLQIdmGeh3Ty0Yf4Ekw9g2+wr7VF4&#13;&#10;m3mSbXnyELvdqPqmUs3oBvuFRN3d11fk5139HHwlktpkVs3w83zXVdrjYqABDSg6/wGiHYWvpfn5&#13;&#10;+jfKgaihy3K+39995rh/qyfh34WriyOo2gZgQ3IWP5bpwMi8ThnCHu1WP1c1j8A96pzJVpYAACAA&#13;&#10;SURBVIt9TICNVK0b/jT4k8PsH5urVjg0fd13YIKqlOzE7bzWzb6y9SA64B0HraDv9D3ihSFFxa9d&#13;&#10;9bRD319T+2146K/LRqUsTnFWQ5NCdd+hf74sge872sF0D7u+d/zpPL0hLr6/nXNs66CYqYZ42Lxb&#13;&#10;qGmb90ArkODCfbXrmzh9B33hBFGkBhCNozrmMdOaEoXRGp5gIz8AhZcAtxVtH4//axNVtZDHWnyb&#13;&#10;f1M1Rx5omLwYIC1Mxmo5f/GmrxBd38KpLzOq8YPPYemT58iXYm9alTP02i/W26f3v8CyWvRq4nOu&#13;&#10;G9JVwFC4sw66WCzb1Xu3Qjf7Y33cnEjVX62IseHU2e5SV3PjkB8gTuallfqsoWxXTq2gPhP4dz+p&#13;&#10;fYMwDJGE+d4w8sZ1fTce6I0tYfEr+wX6TF2Acvqb2YuK6dsPUOtmYLwBrPK+HijwfVmd4OGHjtva&#13;&#10;Ksb4nxKcMtB1lc+ZTl+vD/UDsvDxqLfLvB+effoK0bs8ztxM8fjMXem7JiPt9QJppIHEe9TsphTl&#13;&#10;gTyF6woqFFLQa5fBD+0JrM7n5RdeltBO0dJnGdOyB+S5Fj/J7zi0mIChqzw9pQSh5FuGiNVq9Mwj&#13;&#10;BflWelfyZPMzMyh+E8ywOhDSwxHuWOd+3htp//Fy2j8o3iUc18Y9Nqymhdd65XGWZBwz+nVXzV5D&#13;&#10;qYj6prtfQ0GtIrBFf3z8QKyFk60qMnlvCI8CguoRYoRjapd2EdQxBI9KSuIJTClPVz01Da9FJcn+&#13;&#10;esTkxChZMvSmbh9dSR5lGPG9DksvFE/4qTi6x4QXrT8lRinBIFi/XevcA0x1SctdYLxgUw3leeOX&#13;&#10;dHlTMFUsDm12eCzV5N7VT0Wd/eWulgV9+lNTmzjzLjmBpWvs4qZh+75G2TyNl2itqfeHDWty4Ply&#13;&#10;Fq7rJW+Z40POhdzWldY1UY/AZLYWXzvvdm27E6q+nW4Kp2iRmRnHuhDu4SaOCFV2zeNkr8OGTw80&#13;&#10;UfXzslVE5x0eCGy9/ygElh+ScX/+p89ff/u0qtfh+WHqy8fYB7tVlYcSw7CAlIOnw0Pd87C+3Sq6&#13;&#10;3yIRLzPfCkNSyXb1+bwkGAeXq3uWYfehb95Q9Qh9EYAL37rlpAC4jC4+LpHOk3t7zjKhV9CjSzZY&#13;&#10;Fqk7CrAPAbPDn+U7/3Xzf91aZVVbmmdyAS7Ec5xtbSrGP7v7nEBZU54JW+NMKG1YzdxQpgnaq5yu&#13;&#10;+LU/ykaRsqV2tHNPWvtjCrhu5hpAooGv9rDc771Efso1h8EHWwi33yHShQVQweRj3HUWoAQYZJuQ&#13;&#10;wnp3iBneN0BSkK47v8OUVYn0kdzk5qxZEZkzbGKLd5eX9St7QC8X4Wi5pCtqQi+blqHirmAREF65&#13;&#10;SKLJWZ9o3TsdW7lb7zitomfPERtA8Dy9JrLG9j+8+/jHKWygRzAZOmkaM9x0eKYRZDkc+tVvSzej&#13;&#10;6o01By1nNKMjn7iFtFq+fe/YUGYEWAILrUvjN9HxOXmIIocQPxzxPGYKn4tMpSKRUUDFLsaV/oO1&#13;&#10;0ZlSph6rISphEmpbDdw6nb43kn+rx1o1+qJT2XH4W9/EnSglc7jUyjznMAmV1nWGVD7N5HtdCil6&#13;&#10;PkHQxMizxPQA2/usEbry6mg6NHtV12ty9IK03ASnJRqb/gTQbxHqqhJHozBAgAFQS/Cm2w/qa/ma&#13;&#10;6/+0r19XCH56SsmMlzuqwUYLqZqu6lkgcLOgq1e0TPgNZ+mBYVW1rH7PDphL6FBZYJH9h9rz6Ndy&#13;&#10;0xsdWlXyjO1f9GYgZAXmgWdXP7ChLOhneR0Pz42qs5P79I2gEmQDjMZ3dq+G3rlU1x1FslTQtgQI&#13;&#10;GwzLSmoEKCCXt+l5/25/5wvEvsQl3fy9JnjIEJFatL8V5EjjWzZLW0EQvSKeM1oaOvOsd3gAwXRi&#13;&#10;fru/Y0/LlPdHPGvCxS8yZhxBWLYC23l9lVTKqt65J/k4+mKN16E+79UHwSiYHf4//uX/Vm399fvX&#13;&#10;jj8VU6TcASQpEbwhArG4uqzioKp1vufoIsGyFiYY7DPJYEtaoyhkc9+mlJnW5QGia0Q1UTAWmHZK&#13;&#10;CuDLoaJcZGfn426w81ZCSsgaNFUcQ1oCSKMJFUJTSsPDESwWtXRcbjEmFFhhaAvGFWMcxBGUgjeT&#13;&#10;DHKX69h3bdfJRHMAAvB+vb3yvmQuZpMajOlQoQxTKrtByuYYtesYm4NWCMliVYfX+0Y590mv27zv&#13;&#10;Bsmq6/V6T1l4jFUdGgWAttZWVR/mK1MKYuDyhiuaPKnkEROF89IXhhRTu+p+voHsh65ys5QD8NEz&#13;&#10;gvb7HcVqdXPE/qieL6teYtk9PUM76+i9zQxgXlcFYRsCAwFiADhYlzFlhqVKFCVaGCmiriHGEBN9&#13;&#10;v1eVYoyUHBIPlKFgPUs1CjaEMo+Oi5pk1lVNdEEnShF8qDsy2ZCAKdHkDJkWrJaEokVHf++AAqUA&#13;&#10;iIgq07phLhkWgtttvjCYaKEoIZs2SIBh/n5bWo5kCBUbYiqQEOoU71wsSAO840gCHrSJORehOKk5&#13;&#10;BgQWvQGdtYuxzJ5CkwNitCbCDHgoBI/RVyg8dmBbTC0f5vRWV0MEeLORgfb1600Rvm33bdGSE71O&#13;&#10;rDpQr53xCGMLi8CJQVyizxWcrR3ndRAAZhQSDYW1UBmYK0YrQRSnEpB1GVvG05qTDrhgTGBIJNgc&#13;&#10;XQLJOZgwD7f5pa1kSWhzI6YQNziRNaFt/lHqLoeUOeOJIlxE1AAGghWrAgrrduy7klQpSVCakxCi&#13;&#10;5pE0iQd9qcveMTBBDQtOidyMX3MoWmzxRgX0y1oOzWInRJMsxJSMICopZLRCsM5vawUHQQvhoChi&#13;&#10;Q2x//UgRUIIi6WNqcEOv6ysMmHY15lRiGpPaXCKFlsLanJGLb9/e0K5b3ybVI1AW60LbVBmFaV0t&#13;&#10;dHoZnUkQMMBDWmZk4xrWbDMhLMRIk72NV5tc0zY4cMqgYCRHc3rZjLezm5lAq/cFJ8DyMoOMN0Rg&#13;&#10;VYuUbK1aPZt987Ss4ZG082pSrdyX14pL2fS0IVcNWn7Ia9Hbne7IYpyxOBDEZY0IT1i7EF2JEZoO&#13;&#10;i1iLClfQpBneD/tH4EowDkKeQ6YCpmgdxgWXbZoRYBUviCNrwrqZVsKWC+8MUvxsJhKBLDxzFIAF&#13;&#10;FGhdsgmbtankkmy3q83rXIM2VbTrGgABb5SiQ/AupSioSB4AFyXiVGd8bNX+ASMhS/QlSC5a1d3A&#13;&#10;ChaaYu56NV1CVdVz2EipX8eborhtxBb0toYc8KF9INxfqcyygjR0h3d+04OqvUswgbDOIoMQKN4z&#13;&#10;64oQNaEqZNMM8vzzJyMCEBqyB6NpuopmsS1gelun+xjsJlkEgBHKjM6N2OddDgmTKF1aWEIZ4YgA&#13;&#10;cEAiYln2CtSigSwXDFeUKCVhs4d+v07Qp6uQnS8YE0QO73NJBIJttB4Rx+UYc6abQwVihhB7/ITm&#13;&#10;6/ip/xVXu7bICCJqsHNXEDKtkKdrmvh2fY3JvPtLmxCbXtcyl0n7QI0eRwFhs68lOoAicZSu3GNS&#13;&#10;P5eFo1wfd5DyLPn9tzcpKSyIwUYN3eXnVUq5+mlHlcGJ5NwAWJxREoFotJkbBlkGcXJE8nN8Q4CV&#13;&#10;xPWUAbyXDAfVY8Kbig6tsNPP0WXe9w4EWpOWVDGDECCr0fJifHayl5Tmix63daVeZH9JFipc1ZZ6&#13;&#10;WMZpRJhGBeLoRUMK9XpeXEw2h/V0w8h2VaWEVCRlWmAJHJUN2wiJCzgUhMec4JpXLf0m+A6hdJ2v&#13;&#10;OG8xcFDy4fHBTKCQ4qftsRtGc2F0yAYtVxNCDm4BwNsYGOsyJluwgZKHnSJx7SWaDVqs6dtDKkK+&#13;&#10;O65mMcEAYJlQFKZSjCCgRb0OG2oQVFW9XIB3jw/7gABMfltP3uPNp0JB1SnEwnYrCONRTzmiijqY&#13;&#10;aVftTUjG4NVnpeQ96qptptWUwJuO5wS0dhFK1qhiXU0oyeteNIIg9a5TDtlcMK9FI4JPdV2IjCmy&#13;&#10;IgZ9Oz8PTWlllXGIJBSOKGgr7uxcGskZyATyql7mEfXAZZcR3K7++NCJSrjoz7Nv6odl0ZHpFstU&#13;&#10;AqoIdXijxZZEaxF9XqMRSEGH9w/UO48I3+ItEhhzbIceyI4/vNsmy4gSAYxAd8Ngt0hQihM9DI+R&#13;&#10;p3CeH3aV01cMBqtq58M2LrwK6R4tyqWXYIMRJIKZkiDolQihunr76ZToUty6Gq8SPuU+pQQYGZKM&#13;&#10;So3j68NBjbMpAq/JKDDo61utOgp4bGcDHojO6O4C9o0i0/3q7PZ2uT0/f3A6EkEqVC7XE2JsFdRk&#13;&#10;SxUkNIcl1qKvlKgrOUhRVr1dVwzVsqxutRKVHAUmgUUgStpwAgg4gFyEGRjLDuMW6465yxVmg6HX&#13;&#10;FHAgorHYx5o/+LBVjGW/bhyhTCHiWes5m4CliYyFWBWQOSuqFrEgeBeyJrAy04mJIZQ0+8vh/ycI&#13;&#10;Ppos2xYDIS/vtj8mXZlb1zw96alDahEEDPgHMCZgypQBfxSaUKiDlp65rqqyMvO47ffya/F9Sc7P&#13;&#10;V5kph7noqrCs/jzKENld4+N2OX2NHI6D7fYd5ahgKWSNBHQbzCKSsHG/8aIhiBNIaE6i5uCb5ZiF&#13;&#10;BFPAkKjd8f3ktuuykMAqUUeyUFNtk44UQx+2FKtSvlxOCfNSbhyit9tyoDlABEmxBv1I6lM/gKKw&#13;&#10;6TZePELch+BNblvggdE2/HY1qmaCB9ogDNe2U86uGFpBGz+PNDq7xbyTS4hAkH1VEJOlQ5fgFa0X&#13;&#10;k6hQGeB9KLzVy9pjwdbxRdRUp9V5vz8etbG0BCIUMBbrnKIEFUiqKbGSGXDsLORI7Io0T4UstEmc&#13;&#10;8kwKn8aQh5zZu/snswSIhECZlYCy3EqZYY+FAgJF6kWLdXAZUQiYZ6U2YTxPmsFyE1VZYQ4h2YfL&#13;&#10;Ka/Oap0kRiX1yMdcYhlNtmvUKmG8L9puB31o9jRtGyXCCVoEmXMkiHJ5ABbQiGWmmIiyeOdByjLY&#13;&#10;Ld3swgW1ekrZc0gFEGG/uSwQxoxTCOPz8wv3RloDcq0wzgxnBQezEpOKTDL0lzGE7DD2TawNME1Z&#13;&#10;SISCkX93tzfbZq1Zl3gD34jMcC09lGumU47FFszpRhDLIOVDbMQhB5A2HyEvOxwCHHUGgSEh+mXD&#13;&#10;8xZymm/bvrmLIfGyAAETKgKzgsLJaH6oLEYBRIDD4tdgYilKnFCMbysoUQK1KoHydRKUK8wrn9Pi&#13;&#10;TKGosf6ByvPcl4djnAzLoUz84/7Dt/HWFkQy7pY1TdvobRAcpVAmASMqecuC9ziPa6Si5BDxQkVr&#13;&#10;VczTsmm/whJxH8bJCkkADCx2Ma85w3VaM6K3ZElFgoi8ZsvGEm3yYO6KGmSHBKSAbu4SrK/Lw9Bf&#13;&#10;jB4L1QxjEvVegAQyWFZdZ5WiVUW5XmylqN8iQdxBwEHydm5KhSIilEx+ijRUOZRVFUDezIoPLEEP&#13;&#10;SZrGQNqEQTLD0gjVYx8kDYzEsgizFiYsU06r8R5irtSqrU6iUGPUmG+384sSQgnsJksUGd3glawL&#13;&#10;kQDQbotUTMMNQSF46VAevpp10/tuj//3//H/DNkDELrwJMQO0zIhNs/nqqtJgHHc1mKD81oqASBA&#13;&#10;BTZuW/QmNA1e40ZUHx71uiw2YlLuuqd6uq300W/m8XgITiGf9WV77JbBTjl6mqmAfl6cJ3Msl8on&#13;&#10;VLDb5iytjsAPnEeMxexDY9u6WwdLvHwLE2DZgjHF3Y7QVcfNEbc3e7J/uLtf7bKmJZLyW6/vFfPV&#13;&#10;6DNbjIDrGVQSQFRUje8vl177TS9ma5t6J7DMw2JnyPZFIzLVTSH9xrwPdV1ktaODWSlxbbWv8jyZ&#13;&#10;FMWBWCeoTctsTvXuAYd2W70PAXtNN7ckzfdcAZ6TO1++wfC+978RDB72zdfL+tDttziPYdj7nWl2&#13;&#10;EVOAMYs9opXRQTLYHh6+vr2KsgTrWT0dY7DHujKZy/ZusDOrqIrpde4po4lmuQGEwbqthcKneOGE&#13;&#10;jOdBmOL94+71+VbJRx8CiphjXpYHzzDWfvjlS4fKINBkzWVa+cGQqMC07GNSLU+9IZQLVV6mZyzk&#13;&#10;5APWEMteEnAoFZlApDmThAXdWHj/eNcgeIDk5W1r746LM/HsabVCWa2My7GXa5aVSoL+5TR2gYLk&#13;&#10;FSNjIsM21Lu9GnK7AzHQeY7Nbl2/OlAq9fEdu32O5ndOdxk8kKb/8rKJsg0Z+ktZ82K5ncpdIRkj&#13;&#10;CES7KvkdSz0mhAi+aEOj66oagHWuubGBZS7dawYVpJUHjI9Jk1QpxnDKbt0mU1AiA9imUMt6W7Sq&#13;&#10;OMFVIQrJy6oqPVqLhhAZk0uK45Q9wtiq9Tp/q3eKnfe3/FKWlWR8dBvSBQ5MkSapiE9aUjLfzgjv&#13;&#10;orPD6Q1Wh7BkoSG6GFZs11doZfINKKEcjcyKT9mwRe4+IMJzx9pzmQiP+73iU14pa0p1O3/Fd6Fw&#13;&#10;uca76cuW+bryOANXl/vfri8IRmsnDcZtaSKz7QMXXv5tuzIA6eq12wvFzZYgLip/xgF/evy7Nxjz&#13;&#10;NiMwl2SLudVsgRhDRL0fhJR1tc+B7u9gkbC92upAjcYAQWNNRYI6thmA8TwqUD33XzkFu1p+/st0&#13;&#10;fDq2T83b9Wu9O2ABIc05HgHt666wblrXwDMqaK37hERRZrJpnwX/AIjxcQV4TFdvd3bwYAmZ2tyl&#13;&#10;eYkIdxpnb4MqalSMk8FVJ4omozfk7xTS+cDa1I7rlUTrpn6o9+8LAlNyimCzUzilPZUOlwSfYCYF&#13;&#10;2lm+1RE5qyPwCbHqXcscKh2/4cVDRyUp2H1bitWYkGKlsOI0L+hOfbdgyzA4j7e36QZXCGEuKzX1&#13;&#10;rgAoboFDoQz8f+zLtgYWaI104nAdV5Q4v1fnX8b//E//8nb98tT+/XXrQ523Z9Qd2PXyApD3lOzq&#13;&#10;98CjbGKCi/34w5LgXZP6NZWEm2HUGc2v145LsOgtcnovU0LXy816QMsMSEqOkEwWs2YU7pI49ReK&#13;&#10;2uspllQ+HB9ymu4OMNhddSzmmxtPdnnawoziKatHTpdMCr4F/bD/dLdvz3YY8JqXrPXMj13oSmK2&#13;&#10;y8tlOk1N9WFev2JZzj61qrkxzgkuEKFcPjvLd4e/fP1KCu0CwYRT5L34CmdqvuCkyjxuSUZfulZF&#13;&#10;GTpH14mc2K0tRJASW3rj1ZPwgi5ZHp8sut23Lc8x0Xw50eli1lcjP5jBlEmqe2B+vs2OoFyqTgNC&#13;&#10;M07FfMs9ur1jj1jk6l5UrtxUEj7cY5hyqATx21AdZBG86zdi0ao4bTSGBcFd1mlNF4lFg2SSgkBv&#13;&#10;16uK00soRVNsaeINAz1AWBbqPoseDULtiiktOa6eoHXZduWHI/ccKeBRvfKFWUJ4CIgeOHeoX0+q&#13;&#10;IdiCEcayrUoLUp4Lqa7nW8nWXJfJbvtSXex0W/3d4weTMvnqhLIKIWRXCSWreFa4wsAa3B4Ok13W&#13;&#10;bykBU1FWMrroW99j3buG7SgDnMF5u0UqnBa8lJFG0R7i/KViqX/7nIp333183/cmwnqkgyzlOi9t&#13;&#10;heyaCPYpjLKg/pXuPu5P7jUwVL+c97v63L/Os6sqwrgheWc5gxQilky6UX3IDBJF8uoPlRyvm6Dl&#13;&#10;SnHOLat2aNv8kfbjDKESSDi7pAggpNfBRuxpiHtVRP8iHUfRrzJMnwdZtTYxg2eBIuI+ySDD02ka&#13;&#10;77uSRL+Wkl715qANjMsEgaMSfBtv4/T6+PG7EGld5yuYEkKYyi4WL/M3l8Kg57b7R2Oc9xtraaET&#13;&#10;VmSAphjhG40eh9VNCqvDu3d29C1rXXpBhPlM5Dt613XXoa+7/YyL6+pTQNvmlEahdRiIqHnMN3vl&#13;&#10;zkTaYLpomDZnx2iOl5KTmI+qlPWGJzFCT961+BRJqXJGgOiDEKzk5+VKRkFIwVnIqf8N+R/HkhR8&#13;&#10;iq6d5QtdSgX6089UPa3ZRp7phcBssofzZeqr88tJfJD7/GUwbHu9/rWpy6osEyqizUkDDTWY39rD&#13;&#10;IUA2P7UVzpsZKY/2li6vfUp+XPs/1I2fLfQkM0pgjYL9/nF3u4UQNp6CyHogEDeFKru3177cgcHf&#13;&#10;AVIh9pxe5rqmqmSX4FvRuHEpA6zqd6Lk23CuC7+SBmUREi6C+xbXiMuUK7WO23SbQva8KvX1dfm9&#13;&#10;Lo5bj0Se50yKulJVZs/LY3O33VbOoCO+9KiztOLwWkdKIgGBNEVdPmxuWe24nX8xUWfF6Vou7Kyy&#13;&#10;G3/5BVfHdfTZ6BrDFbmPZmddmn1el+AT1h6OeC6AULQEEQG5gc/87sO7ULE4b4AkF3xCOHLwqPDp&#13;&#10;63N99xHqNxOxB4Vs2Pbfvh2+/zSQRMmE7Z2PEVIsIT+8h1tYrQMbu993fFflW3ipeTidvjV1qUM4&#13;&#10;/foK7FIKPAzGdJKUVSQO3bYjrVFv7fu2wnc2ZLNpA9lhhRDH/WMz6n6ZX1mJaUPDhvrbIChHcmHh&#13;&#10;DgIlq7tUpXuMDIjF7mgWK0Bas34LI73dIBI2CBAzFgIL8/iozAr0YLyHot6n25k94YIQuBiHTxsm&#13;&#10;iYItXMftnCBJiK8LMZiXvEIWbB2rvgDMwV+f/xzifbXeOlnSVsFWJJaLTp3nXIjgcZ6yO6zoVMT+&#13;&#10;9fUo1a/j//enp/8EAZ4ZwGfDMBdY3TZMAkIOFkholNaLnOKQi1WAPd2zeb4REgHw0ICPh09vxQvM&#13;&#10;u6atAciCWwzEk+R3AC6xQ9EHCV6WE0PofXOkOr25KwBtUeC2oMxVuCJmmuI4LSs7smCtKQoh0A59&#13;&#10;t5q8NP6nwUjP6QRMfVr+8d1Pm96oQlu3+YEWVDZULZD5MJxOo6eiLvc+o7o9NsYMNjgdgk1KVgRw&#13;&#10;bYLDkN8FRVV3PHxZ3qDisx7fzp8BEg2tYIQokVydJf/BacsZm8mpXZTP5OtpNizGoCsSN0hUv7Gm&#13;&#10;5vtD5XOdk71pvAFXZkFosk4gREJWd3ea8tC/7Vg33zRxBQ2nrT4Mk/Yut2ULC0Y2q+ZN7fdZwf/2&#13;&#10;+tcnVkp6SMALiac38O7HDmVEAXFUOMWc8L4IVt8S+sPqyCeqyHZLOLzMF8Xo8b5KHk03B2micRpH&#13;&#10;UJY/XeJWBTMNY/Y+DgYicr7OO76LbgOZZkDWnHY8Jm/tsmRDlzwmHHYPNRoHlxItC1Qgg1zGEWGA&#13;&#10;WH3RvyjEmcGZgquIluLA2JKwP/cPmFP6AIcZEAGEbIJXSE3JuIbVajaL5yTPl5dtAVveDLahKoos&#13;&#10;MgxFwz4P04HvCJbrtKCqQYZzxi+vb/h//vF/ccKFDkV+VXGy/Rue56mGadybMvS7SdhG5Wwj8bhk&#13;&#10;Q4uALOs2upRK6vxIwcwjbxQoKJvHPtLQ8rAxuOyP2/xvES9EAl+G1laENSZzkIfmXSiJUKZ2nz+Q&#13;&#10;mpQxFeugCViKgDiwX1BBlDejsy8a+Vbu7Zyhq39wpnSYBkgDqIEsCzH1Nx3Tt7JGJtDLKzlArtuU&#13;&#10;gItTiT7SEsUl2sEBwroF7rAEofhWrTZTn8rDRF+XDYNS0AeRy7+EX1cs/vJiePK6vpY1B/PyZoY2&#13;&#10;st0cVZLPGfoMyqaCSYjhlwJ7kX0QsSzfL85zptYltuWeo+JgX6b4KYCMKiB8Ov38S9Qc6j3EJmtN&#13;&#10;2WTT14xIKj+dJ/dYamNscCg6Sfw9pF9BZGaRpTDVaRMejK8zfZKbJUJWYplWwEAGJRfET3mu3Er2&#13;&#10;x+/NK7zIBQgRMdxJ7Yn3fkHsMi1XxcCPP3x8wYHhzzul+Ipq+vfjskG+G6JweSnSFNgWK21tLYki&#13;&#10;EXJFvvV2m7geang3Y+JvPriifcgqkmbsL6qAa6pTzss4Uux1LanXhzClzF4buIZMEqPtcKiKOcDP&#13;&#10;fXyiktQZwdxC0zfMLj6MOqDvKbRuSnISDsVLCG3VEDdp2pLRPDRtGAHd96J1kK/UdMtw4x2zpZtX&#13;&#10;n4qD067hDNUXTABTcEi2PCNK5GnbHsYuVOw6h+bw3SB/w8tYILxc5k4K3LpNwBPLoE9BIq1AhMze&#13;&#10;RRKcWrdfbSWlT4IvEFnQVL+9KkkgDs0q4low9kO0c7UTG9g2um55h8sOCNvdZ7j2UFJGaxC6szgF&#13;&#10;THhxZ+WvR/zuiq7T3dKB+wYbKnjK4iCvaX0k6/p9XQ90jqn++tzLFqFvlgQ+rokVi6Aw2XVXFGRB&#13;&#10;N9PYiIhEfp/szTRlPUZY1USnEAuZfBferXlZHkLlYoCAIyzmAJr9MKRGztufsDgZjLjkLV/S2rZ2&#13;&#10;ZniWXbzhMmPrQOaSUXtd0gTdjSw40WUaYdrO9YdPLATvE4BR7C9mooRyhFshhnzEYTefMPxxqggC&#13;&#10;r5NnPGJOvKCb0uDzITV59RLRk7zQrtBxJdiC6W1yb8WONX69SQEwhS49LUUvrqnlX7JRDHECEJKL&#13;&#10;jmxHlXsDYRwmI+Q/uz4+iHtX9/O6FRJGOG1zyt3h5kOoujpZ03wZK/8i/A/b08vbs5XegZS+3fNm&#13;&#10;d039cN0bkRlT27h0LfR/IYJgscMPA8QbSUYMa/LMcw5gnKzJwqiA0Mo91e4ETlVV+cV3btfKgsGM&#13;&#10;1941P64QGU79Bu5LCJO5e98NIfWDTVg5xEFcOHf99NWDyof/ULUAqNgySjEpvJu/+oaSSz47lQZp&#13;&#10;2bQbfzuJFdY4NecerrppOnRR1Y8bNrawxD2ugXxIICW8kY1GArRxLWxCBQZzQ9RNBDKLeMOHeO6O&#13;&#10;E+of2Jrz2a2Rb14znHYN5G+dz1p+Si5Djssb0DOPTfj8ejHYhzsosde+w8RA8OzwMVNBy7YI8Pqg&#13;&#10;/v40OlS1YjvnZ7trixWu/IKatcTm/NBuD/0dlBQ7IBwg8/vUiNvdhJALSqeIuavXrBJ0V+0GTTBI&#13;&#10;duuZonzf229CRgCdVfEVpt0yeBPojc4lqRHNkcYWhpLXwGyliLlqyoz54lerTFwXHuI9ql6X2DqY&#13;&#10;EQ/lizZ0FmVVjGHBGjhINBJw5JuoDSH4oJKnwHYZE88MCOp/iCuX6EYXujpC5WjxVRSCYZEsmccU&#13;&#10;ahH9FjYDNneFUYx5tu0m52ZsJv8g1CWest4nUfTJo8aE4w/X5Xr3UJFrf110gBYkNQAAIABJREFU&#13;&#10;09Qowy2ij6zYXq/mEIk7AIJwCe50+1eSIy3XSBHkgqrs0jZOviztAhGuYWVPLM+L2ZHOaXGTkxPK&#13;&#10;kAbbaZWXiGJA+UTAXbjLHuaI7rJdskYPFfdoCwgVgdWhmGZt91YLKR7zm7vYZYfQIWqnDdTIrRhs&#13;&#10;dWqMXmg29ySw+O423cY6do9JpE/3t5Q0JUF+3CaC1m4pR3K5QRqiSNyoLneLnQy0WBC+LPVeju7s&#13;&#10;TZtp9snCO5i+RIS4zXmn+IXnjATBijHzmEvRtpPC4zbT/N4ALnDSlEApMGFlYaKYRRLuNU0vG58d&#13;&#10;kibsNP8KrpABzJOLjymts4lQcvw+rhvCh+dTcM2l6L8vIrCn3xtfEVmbMRR8Ry1G7vVhtxlTDRMF&#13;&#10;NDORc1iJITvcwAmaHfaOZhYu9lvRFIkALMHrJaOVAcRu01QPfyFnVrOE+ZYb3q0ywql8CpPqmPCg&#13;&#10;ysHSEb6EpjRNd2SWTJrGaEMIGRm9PRayHqYcNLZfdswWJP+WSdCcrWW549L1Q0IDO77nD7/El1Am&#13;&#10;XkAX65tdAEGsKtE6gciSq4JAjklQQ81vj+79R/wwwvHtbmHLISYZs7KQhLSDAGKSebmG3Bq9oLAc&#13;&#10;lDEvjTKgmHxJLMyik7KA+OSByQgwJo/bvA25YN82fcgXpirqYIMaN5Y1uoLV0QTJobxzXf/bV6Tb&#13;&#10;Yt5BJGazHsvtzyDRQomiHoq/HbKyEJ1MLlhmbda+t506yIJixHAKwpWHbtliLXcuFXUJNJWmLgiY&#13;&#10;wTQ0ElYDHjcMKmrLGCsY5xtm9cWgoZj5VluAfVuXfbfAaxQZtDx3HELSURVqgnqvKSZ/+ChctjyC&#13;&#10;TIBnp6zod2YiG6s4qpeqFdYsyTAOdzFshK33RF6pL0QUepKZbMtHR6hTuMGaLh3N1WsY2PiQIyYw&#13;&#10;ZDd92ZcCIPHlHIqS7RMnIK8G+VUrphNGtvv7Drh4mcEkcT6tskvNO9sYxkcyE74H8L7czRR7nv22&#13;&#10;6TsCRj+YKnbUbZfgywDfcxJd0c5rueJHQS+FkDuk6hXluEOMMOaIheDN3NqnestXMp9fohAFtPMX&#13;&#10;RdkK/+aChP6p/vGwma0rKLAuiITF4ZevkdHo4I3W4GZeNWSv/DIjeEoJmbpxmazJJ4p+bg5y3xbc&#13;&#10;A7+nA0N6d6+KSFo8BkIzPd4VYo1BJ4TrEoBMJnN02NesEh3zCPdu3bcpsg6h0kwNv1tWMUw+0PSx&#13;&#10;4yOEm2xa0StJgN+CW0IsrL9W7RGjOxYGFRmYwvvynTAuZZeVN2ds4heyRf9iHOzo1ltBTpKAZ3j9&#13;&#10;vlcUHSJxiDmWQ4eqCzx2CGcWXLniN7YZnzZcUezEz3kBhZz9KvCyikAJnZa1ramIfeku5SN485E+&#13;&#10;Vuc427F4cMnjZZDXd0u+rUzijsqRQQFMCoMj7pqTUCXF0luV+bjj3EDy0s1drSWecgAYLDnh1hcP&#13;&#10;94FfXDxQ0po1CG835cmKdv7dL9VYlc92IPeqXLcO17kHKQ7ntM+EcQCM/f2txRAUwlfGJyJ8TMCm&#13;&#10;bNDRmiQCWguzBmIB9YkHQrPUwvHCVrZefjIzc3m/f/cKZx9Rox6aEHojCQOb7gWjtxdhEzI05qPu&#13;&#10;xgVuoGXvRsfXyw3DAPI4Ou1gFIK9IVIsZDUzkD57+LJXgvMWhiZvFz6xfeFSIx4oaUR17PS6TKzX&#13;&#10;q9/Le1r0fVeNJhFUG5YAmxmSbsgEFzDT7LPjGt0YDJkTFhxuC+mTycKK8AHjRS2pHKI1877YB1AE&#13;&#10;rj1DUqajCjmTEx/bphYRpox7RRmtRa53VfKYsOqe/Z7BQWeQQAQUMpjjhMelWvGlUWDQeaQHiv+v&#13;&#10;/+n/mJYLYvEHj/v5AVJeNJIBFT95+tX94dvjC1+2l/jTwyO8nD6XVy+yxyjnaQv+vqvuC7lJ9jyS&#13;&#10;mqkdQBec8RAoJWN/+YF2JWWfvnsIP4PlR32eT+sy7P0TOfz3Y++t3jb11XVD05bB58TJDK8Pdy3v&#13;&#10;OatvMdhKtsTf3xd126Dfvv6/ErTzncoo+vWSD4+//PUlI0GqlT9/6mh9fLiP6Zv7kiCVt810IV0z&#13;&#10;nrf18G6/nb81n3DzQSl2rn1hn929/Okb+FbHACIiuJrH4bgjVXb/9On4Js4hNG/jSpr6nlFoZgjG&#13;&#10;r91Ovwx3xztt00M5f31OmRVEFpibNFwdQl40+BO5bNuo0/3j+2n79/cPrb1Ob+bLDHn7D6U5vj7t&#13;&#10;Hj6E3Tb1h7a+fO4emxfuzitlD5LDEFop1uu/LmXt9UTiBaIu1cg05ETMdFkeCnyoismBK/WQwVVv&#13;&#10;vDpUDN/tD3rarsgzRLv7MsvVnCxs69mYP8zQ72RA4efrZzuox/tiNpvasdNK8vT7nkr3NqiyuRHl&#13;&#10;j53el5SV6brQl8EtFLfJkYE+aBLV9BdxqMrHBi63ZTl9EZjHXOxrf3l9rXhzdxAQl87aZt+ZPrmX&#13;&#10;AWy2EkJCZaG/o/mwnpOkVXGQSOokKeCcFBnjEPhF//b9950xvwyON3Mzn900OVZBDfUW1+OhOv/1&#13;&#10;9fj90TQeRqEpKmSlomDeX/XiANOw2owBm+wvdnsh+UG42qqPiO7o2+n1+LGb4lureb7bNHbNuyOy&#13;&#10;4tevcytb5fNu/xNEnlKvMjJjHaHW6vr4+Efw/FezmHUNXDU5+IXVsf6YnY4iWTyFwNKwUVAnU6jb&#13;&#10;Zd+aEkF93aDh324DqafDpzn+1zt4Gz/WZI3qkbGop/u6uJ44RIJKCsEyzzKWZszLNfl0gxR//Zd/&#13;&#10;/n5c4Mvydryrl/OzNEJWXYR8ivBiyQ9qN489ZgCcorO/70sipcwZlAHml9vHWrGMVSFf9FXcfaC7&#13;&#10;2/pyvgsKmUOF+gX0X8ltj2PRlIsNcOa/v/SfDn/6vvjRHTeOoPFzVVFtw4+Ph5rqFg3B3sqG3X14&#13;&#10;Wk//+tr7H+6/d9+WnLefqsq5VD9993LmFf9lSnP7x+/gr9axwty3SRcFj8BlENEbiUAq0na46Ohl&#13;&#10;hKeOmcRyGNvcUHW6nDJt++flw1P5/PJ/1/v6G2kfms6+fkGHpgR+MLPnAV+SsQyiVsbddw+366+/&#13;&#10;443nkhf5R+DLeQHTQEz6ykvCKtIluE4FxRVH7Dgm0OEXMDYKItlc174q2z9+yOZq90qVlBma2o46&#13;&#10;q29vN2P9btc97Fs9n67XUy3rqtitMQGfJrtlSgLyRfpANKUbBJs1GF1j/nhs0cvtKNjy9oY/YXFR&#13;&#10;VqeybO36ewGrrubz9IX0D4bwx8c/0PFmIyGQ1Uy0GA4dA1D3/S/dnvhfXt7XNdZLrUJbHO0yvlCx&#13;&#10;DlN5/+O//34uH9ZlXi6T/u6f/qV/06//5d8+lrJwGneRY1lwQopw6yGCnTENfdcpu619D0ZD0gdE&#13;&#10;wct8bT590s1WsWyFW0oPm5apon/bOn+8LrgF8s7hbbY9mjefJ51l2szySLPAENGfMyTE1HmwHwb3&#13;&#10;86EE4PTLwgH7rvVwPn/7fL/er82XgdKl/bj5BoITE4TbCYjFv9zKl8wS1b9LETNw12Xx3Qe1jEbG&#13;&#10;BiAEMC93d8lPkAVdJPXHRzMoVd/8zg7dqIIKhnKMcAxti3qPTIqIBZ5AwCDX0hv2SJsndn8w5X85&#13;&#10;msrXl3GFSpYMNbvuulyRwJ4gTQNsiU6R3R/naStIyYgtRRiWc0SRC8jbh7dpKVTxr9dbd5CSLuat&#13;&#10;I9wmE7ryOPL18/mKkSxxk2sHAPJ15n9QqmrGFR6/+xF+u97l3ewu8i7+8mo/7tDlduJNo93z9/vu&#13;&#10;7e22LoisnP8Dl0+1tId9lbBEk9MTzfPn5btm30Jydbfc/d04Xvx2AjnV9HLYQ5gqkh5qFRP4bayg&#13;&#10;IQwOoV0gp/bH7iOKnIq2KuFxx4y7pbSE7/ZzzHrJOZEkvyIk5ivlB8FbVUbDrxcjjUsUdWqpUYF4&#13;&#10;f+33XfcoKcGaRV1x+4mKDb7TcWk/0F8v3r76GnfLi/7D0S75tLQbMuwzt7W86/992ouO7Kk5ZvME&#13;&#10;pZk8l6hivbtRbyXyDzvJL6Oty04pvOim7WJ+Q9jVD6UERC5uPY3xzazl9w3cUrYcbuXGX86fd5+6&#13;&#10;85Uev8rrGzltRdMA+U6ANNUwGtEejus63O7qg0nw69tb1dYo3uw+4/50P505Ks7ka6PyQalesAdQ&#13;&#10;aHcTrTN+BIg73936sKoJQji+Lo+7x4VNK5ye/uFhr8PL9UKAAFHSz38u28pL3Hns91uEDkGkfdm1&#13;&#10;EaxbZYiXy7nCWtt4Ca7H5zB5BOf51PCOhTJe0c3ovShdsN99/+H8+Wt3xxzHplTzcBMPD1kWMv6U&#13;&#10;SG6leP7tz5/w7rmgkEOznIbnq4w5rCuMFucvS2Q4poaXZtyqfTuHebtD618nBJEqmt/RaaSpKh7g&#13;&#10;pc4MtnpWGMHgyuNKSvw6zaSyYCp5IWVbPd/CVb6CPR6ZyyWfzDdYyiFBc/6FH3BPxvEb7mFAAZWB&#13;&#10;bfvamiEX7C1skolLGybrPnz4BBb273/7y8OHp81aedDy/cM3jeRSlOlaqWjhzX9N67Kb5g1hCJ/K&#13;&#10;/F9//al7YKr45WdHsXs4Ajcc4pifjrvn3/61flj4a22ds3D5rn2fQXg7nZHEPeVuL24iq/neugLX&#13;&#10;uHgKu+Ug2+SDQ5Bc++0bRA+yLq7TAXwncW0CWPDdfd3a4LyzZxrQy/buoXP+tiMKNLWZ03J1DBOZ&#13;&#10;qu3V/vMOk4pb3x/v60B96U1T7I0plug0+paFzjzZPnwbToGDquqRn3t9wjXJv/8o8UDLwR1eOvrH&#13;&#10;5WYvX3972BHi70TddcVxXLeFar4/TA5s4z0L3gt/K4bONaKkOBq7vGajVIlhBhLhAB/mZGGNrnFf&#13;&#10;nbcG7+df3E8P4voNderj85/Hi2eMga7dd2q3/R4L48q0/Pqbf8p3gMzFk2Y3biuYopNUXJ6tUA+d&#13;&#10;LJ5qKHi8frm4IevwyMq4jFtT7cScvoBEl+59+EMoBsDTY92OX7/U90X5idvCf2/u8342NPx+PYdg&#13;&#10;C94RySII912pq/vnrQdlJkm8f49zXjbe/MP1IdjyvLK8LMPLTIB7/67qXPT+W12C7rGmtxBzZDCs&#13;&#10;Ug6T5YHwfuFZC1oOi9kyFTvx/p6USn3+25d4lF19B1Ocbt9stN6Gp/0TG6baIxS5TrBtIKY0uHW9&#13;&#10;vlDKHjCc+6BBM+gtZzZPYaCoUB9HPSKuW8g/O//04w/jph+ayM2DxNC6MXvEgXC9u2/hdnj/9eW0&#13;&#10;zum+KcZc6hRlLUlI0ysYZwMc7G+HT6VdXr+9L975SLnIGfXPzn/84eO303a4+yfYfzHx1g8bhfej&#13;&#10;e/43WNn7+3j91/MWvmvv1//4EoLZRUl39C/2eSS6oT+mSFEq9uurv15L3jTV++j+uhkSydPjfyZ/&#13;&#10;hIGlBWdn7zhKYohn+CkaMGGft3VEKJ6ev5Td4XUMPT7VuydVrPf3Q2l34rYI1//pR5ZfWDygF0te&#13;&#10;vKT65xbBd6LAOr/GN8Mse6j8W+pasJht2YLr5O9/HiCvYoYfiMtu/uFpNxtx/7QVVDyWD+x5+g94&#13;&#10;Hr2tu4OI20PzIV36Oqfl5nMNGeahSD/K1H+7mj4sNEl1zD5yCvOzK6gZh9cZjPLQ/V2qo3f1Xprp&#13;&#10;FAIvyvflss3Stx2qlHOwwD90cBj+U9l+o2e6BVqy1+1c/NQQkvTc/75lvd5QW4S6eHPxUVrn9WLm&#13;&#10;cOF/6gDzlPNdhSBoVNgRti2Wc0Tk6nP/Nv30D//dr1+//v2f/lHj+WH/VJVHOyH8v/7L/wYYB0Rm&#13;&#10;xgjfI6oBGhYQOSFJWw9cpnF3d6edvm2T3EuQ0DybDPC7utLb1LTV84uus4QprH7GMUEEI8GEMZnT&#13;&#10;au04aYehjRhkuj/cX1Z3Ob90kklI6mPJAoxrJIC5lNuGZW0FYFqs2zxKAufBxhjmcUAANUW9rguk&#13;&#10;CJXSLTb5pak44RIFFeOZ4jFsjDfK+SCAOHRyxKERpem3hhdbshAx6zTmBYx0G/QsluAwVWWAMVtP&#13;&#10;gkYpD1OvWYZxt6t3wEXjV6E4EWzkYo8Kt21uWXN2sqtlpXTwESPnbMKsUM3n8U1A8tC1422qC2nW&#13;&#10;mCLlrPphvzdmcyEHs06vummqL7984Z2aXzeCapxgcPNt2UZr7+9aygqKxLSmplCDdQgglkC5E2F2&#13;&#10;420uDg8hzgqymigco83p1q8xEpd1p8pl7RkndKREJeAtoRlxkQHEEDeiHpbMeKHtxjFTMBkPLotF&#13;&#10;O6CiAgBs1l0+XxtVlVUpWbnFhROsKM0+c0cByy+nN7anGXCQc7R6WtO+vcMAmfm2YAfN9q5q4roS&#13;&#10;UZZdRQo2TAZwBGAOMEccVo3WTRdFXpYw9G9FATHOFS3suJSIOparRomqwJRhQHMVKcNpMQl4YyzJ&#13;&#10;fFqnh0rawU5vVnUgx6qkWEJngWgYV1IUorY+JO+i3ujmA6HAARVYWRQ+zCIRe5sSilIcaIYC0fXy&#13;&#10;NtprqpAJOSC5bSOI+fq3iR2o2u9s9Hw0UbtMsYU2YdjVDbUJh/rpjiQYmCQsUpPztFibE4JCvmMx&#13;&#10;WQgRA1UCwYeYOmz7mbclLBTMWGu9bCYnhlHiBcUg1owmgChWMVBnx0pUBKAQggy19ssy6Q9P3+fs&#13;&#10;bsMNlXwwK61otReLswBCP+TkXFXKFROYsnfeGmcTRFdQ0BYQlvKCSuWDLSiJBl6X1QAwLPr9p0+X&#13;&#10;8/j6cuNqiQtAEKOMQ4baoBiS27QRO2fzOi+0Yju4d8Za74pd/WbeZuPmWReIUi7LpoU46sXaGFNA&#13;&#10;AU1hGQSlJGdIYtYBmM3Pt2JfIMYZDHlaBo4mszb3R4VJe6A3M+CqIoEIwS7Pz0oUiOd4WVhRkLKo&#13;&#10;HQJRV5LlGEZzqVWbQ+inOZvs4Mb3PMcoGwYiSjpWRABPpBCX87lifPSGcM5SmIyNOUpVuOmcGTV2&#13;&#10;gsAPJgEENqtlWZRFOW/TuPZMs1lmD2AmrIlmAWUMRlJPFdnHmHIwKTCafc6ClxZMCynW5BNKlVAA&#13;&#10;eFXsjCEwa1aBACCVzazdlm4Z+eQiAmsIeRyNT8kujoTw4d2DXwOscciY4zIpefMY1yWjtOrgZFde&#13;&#10;cEiwCV4IzJk3gTYd8zStyRJSXVLWOWen9/zAGMzI8hyQ0U19j3GZaYQQiAonukVEt2koihL65JeF&#13;&#10;AlCpIibcdIULGmLEGGcSQSyOT99VPvaLLxo4uxMIMMpICihy482qJLV+ZmEXOdSLbaoD0GxTMSEu&#13;&#10;RUWvz4EgxqX3MOaNElV3dxDaGe7LvQrAAlbqlKUqndvKrvJhjtnwRKtYWBuGeUE6m+RiQhxxM/qa&#13;&#10;dsF4RZWjEz3UEXu0AIcQocxbX6KGsbCuw7bcXNsqvFCYZMxQoP46l4o4s2ZBqaDamDssrzqjlKzb&#13;&#10;gE0ggKJroaTptMy29xAtNv/03XfbuoVEqlLq8M1saVuIrENzd8gxEoBoiSLUAOXT29klC0xyVnOS&#13;&#10;15eQFVyh4ez+fBvbZn9sW+i2t3Fp67t9c5cxMGY9PZ+n536k27KatmzVBsudBMaZYURdfX798uPH&#13;&#10;HQNaqdLoNWRAZdlHH+0qErnRVBVVEVDuV1Cly2AjdP34DWWYV5Ri0mYDJjAkC9VMt8jxyGg5bR5n&#13;&#10;kFYnQGYUQlHSkBiGGKCXr29Vt4dc2Mtc3gu9eZQpsOHP0VeFGk63tmzC7JgEzYGZzWgMP/fXp3yQ&#13;&#10;FcSJ7I7vAA3LOF2GC6aI27xZsFiHacGV5J4N15G23botKaRp0QWNnmaYqOmt84ZR6QBAkvngObYZ&#13;&#10;BBcglBhwOi+2UTXFnnDBING+N34FiCQojcNKBU5rRhu9vIhDPYHAHC4VbZAsUKHhbvJaUoJASJBH&#13;&#10;HTzBSBacF4wzHx2RUErFEoY2IwgmEw/Njvp4Oo396AopmaD3993oQj+uJMNpfoWRYCRbW/TC4IKR&#13;&#10;gka4SXFPMpZSScGKnQQhKIgwZTlaENcKNdeoWamMt6DgSUIQIbGRRTlqgyF36/Y6n6SiGQa3Ao03&#13;&#10;jEBdKC69SKLcN4GiRHCz55CFwFIpC4cyYpSm3CFJCMQIBBAJJml1j7tDxCujaB4WiVgCMcSMOKGY&#13;&#10;Hvf1OvbIOkLbTgHocsEqSqKENAJGVRui80A6x7u0UlSqstIQUm6d1pRlgDYCa+g0sLS/Ra7tpz/8&#13;&#10;sC5jcNsajA+e49wCpFq56A0S9FA0JdtDGuqDmtyoNjqt21Wf2b5tK5aMTUZ45o3bikolJoNHHqIU&#13;&#10;iB5GynhZt+P5VjWN1hYEgsN8wMSGxWe7zosN1tpwfevJjh68TMFvILiIx/FWKunDYhcNYYjZAFDu&#13;&#10;mLBxUw2/bAtxOVtbcQIqnwFgsgjpaly0yE/ZwCmN1s1bCoBr5otSgJjsONV0TyRFGHF2C2fYdTtt&#13;&#10;3GYNSxFiPozBrhByKDgUAi2A2gWto+Eo0OHmUwoU16SgPBEIKib7bTu2R4U4S9AVtCCMEu63ngaR&#13;&#10;o1nHMctiD8rz+VpSdo3nV54AIyFnSbmifp7W52/XUubZb7muhJSEIZciTBIvcPJWUDKOfVFIGzed&#13;&#10;Vo10/7wd231wq1dwNhMtqiVGwD1HSCLGELHYRmBRQHZ1BIrxdQgLWIwuq2KdzE7tin3LJHBuM07f&#13;&#10;XvRlfa2Kdr46BKUkS4zekLy8zJGliAPCRHICkzfWOExhJZbVpIjcjGLFV2eBC5lEDLP3lhPhESUg&#13;&#10;sewBA/N03TyQ9Y5YY1ZkzVw3nJUYZEFRlZYRVepq194vATOBHEBYiDKaDIMmggMKk4tSNTmzPZPb&#13;&#10;fBVSbWuyaUbYp6wR8SZEGGJE8/5RESe37FRZxjBdxyQw3e332OJqB40zCPP+dq65RAyruuuUZGyF&#13;&#10;GMKqvEwGoDRO/a6qX66nqihxgna7opKVdcMYl3eQBZimq6CkEE2wKWWmHqUPETMquCprQVbcL8Ma&#13;&#10;XYMN7zpN0+tyvi+pairA8ja/2pMdjEeyOG8rhNCnHAJ0PS4qgSQLFH34+DT3812xQzhhH3lOOAAb&#13;&#10;EStEXbWn5yErOnmNI7ODZh0xNkeXc5LabQjBBGGXOU0ZlwJW0mrz6bDjlOrVxnkRe7iYARdt1aHV&#13;&#10;hGHWOiD6WHT1HmcMrbPRVZJTBAgrbTLRRA+pGS8U1Aq1ViGXcyk5CJoXRSSccQUh8m6JNi3LHBYd&#13;&#10;AUFUTdou0yTr2gY7m1VveenXvKbgUSZZlodkUifrwfUC0qYoU0BKUC4IodlfNkcSwhUEkpCo47DO&#13;&#10;7v8nCL52LUsSxLCGd9sfd11mVmWZbvZwZigCehAE6Bv0JBCCHvUB+k0+CBKgmSF7usulu+bY7cNH&#13;&#10;aC2U0LhqDeJ1HKpSThmgjDmiGMG38UoVu449D268vJ4uR8wx/t//5/9jselyNQMDKHJAx7sHenGm&#13;&#10;dBRyIO6ECrB+un/rz6ypUdbOxqbaBix22WIC386nHDadwayk1zzdsXJIVlUVQrg/vwHI5jXgg7AX&#13;&#10;njJCDB1jvuc4zlpEnFSSM9KTx4Qvxl7efvPzijk0ZQLO5GVyawYIV2WNAknJDOfz7runS7KlSTEO&#13;&#10;GAaEu23VOPOCwDVOd7qagAEb0BpwcwXxk5VBLsPch2U1PkTHlfJz8JOD72QKRaJAlLiCRREjwtD6&#13;&#10;dcXZ2UYP84ft4eJuXPGE4REActKK0HfbQ2LoFs+LtSHBqw7ttp6nNdm40NxI4cabj9yP4zT6nIUk&#13;&#10;rfnyV8qkjQiQ2Q2IQCqzABut/Pd6zCWBakuWlHFVE5Ba0fRjCKQqoAXVxvRjYWNus36zTdXeQsZg&#13;&#10;uqt25rKiGGcMY6RWZ1VnoGO3bS7X4ybu6h2MejUV4okhiG/9qDAe3e50OSIaKwqXfqrv3p20l/do&#13;&#10;u7QhprKucBLX21V19XC+Nl0Tja1k8fb6TBxCFO8fnrQaf//lsmurd7v2tigQMwwOZlO+q2RM7vWK&#13;&#10;kgG869feE28swQoHmEjFUZ7b9qNeNaPjNFKpwNNT6dxMdBmnVUCItiRAq30AUDBDbbMQjkGvAUnR&#13;&#10;AuYLWPlwfCGhFOCQi+t6FcncFJ5OpipRSMFLJimuzTju61plsFCCV7hJlcVhGc4yonDrYYfXkUGf&#13;&#10;oI5FHmesZxmBKBCWVVlVot64Yj1QF8Nm0+0G5xJGElUHOcTMHJx/fwOpBflLAA7QjJ0kstYh0lLF&#13;&#10;gMmjhxkmjQjN3sd5CGmbuEdTDAtEigJjA8EFhU1VJpfW8XQyfY/L0uni9XV8ugf985xiHOflTnxg&#13;&#10;RTKL31QHY25sV6/J86bWcOEK6+AqJdBVcAp1mGzddkRRyo12iTHxUmAhHc8Y9BcDFEVIawCLcr8z&#13;&#10;OPOy1tprk5fFc3DUE+qqrj8PS4yna+AIK0S/BUYgUhRHAcFXRxl9eP+4Bo+ehBBl1GnDCC/e98NZ&#13;&#10;qvR86QvZbOTulj6jefVmrQuVvS1Zk3R/3/IeJ0AznNd3sj4J3n13t8Sw4zSSMyiLCYh0M8SMgknj&#13;&#10;MitAOrlAMCoEOvXZTptKIYwjAwShHGwhtiWlK159FUvBf/vypRKliMQ4S7243W67rgs4+ATWQVcC&#13;&#10;7H96uvV9WbVwnRbkU9IIB1G+D9DN6wIJEpxP6yAKBl/BuCM+w4T5B7iY9gcU57siR47py9fVe08F&#13;&#10;QLYsN9CTWc6jbEUhcrR4jt//89Nwi8MJJX8Lxc1lGkEpWv7uu9bH1Rp018IQEBdbB2Op8XZTi5IB&#13;&#10;Q+Id9DqzWFxgcKqOnGGtYe2YopiDEKnPoG2ps68ubVWbPc5Zcj/AI4VYFRuByACO52+8gqRfYg4J&#13;&#10;CGNod09iSLM77d+X3kmrFxTBvuzm27NifLj2cnsg2PkQAoAQEpgWyIrjbLYORIITmUUXOa0yjxE6&#13;&#10;dw1c1ZjEAOYH/HP9vkaAp8CcTbdscsLD8fqXxpO7H8qme37rFfdF2bkAaVq/+oYpFLIexqAjhjAB&#13;&#10;aEa33M6fpaJ0KdHZ8UKVu5oCOtuIE4I6d+328vWqWAEiSrX+PL/arFu/BZUKLnCA1pspO9L3b13D&#13;&#10;+e4HDz+B1fzz+59O+rZr7i+n101VhJqv67oMc6udFbtC8fPlG8uFHexFrGZmAAAgAElEQVQcNWvF&#13;&#10;B1iSR3GbbVk/mdevjBdrJMZ/Y3xtqnfBt4gcybYEMc79sNj57kOTYhJEeeQbKq3RCYbaHW5+lHu1&#13;&#10;LkQD0ZVlnAYO80zwfNXvuydLo4JiPI3fb+/tBzXdphqqcoipiSTEMOmF8WxfKw6n/mi82x6eEsTa&#13;&#10;BnyoS8jxBPs6396OZLaFTfkO95oAtCI8VqTDRoboZMl3uBgnczwNCO4+PuDrpD2kFPBwGaTAVKGX&#13;&#10;08jmmQAcXWSyWkMKjJYWL3gECSUPcUqfqgLYyC0qFYKOtTuu4fXbH1e6bVBT3t1kTBdI1RBghMt9&#13;&#10;vddmfry7a2SdWeE8IKw2UFdGGu1POR0UuQ2L9rCjNhYKGsA9gwUOGazBttuuprTuuPXaxwI0gGCx&#13;&#10;jt7pBSgvIK0BX/Fq9OQiLZp3q9YAjMsc2+ZR4N4KPDMiJnLfFsBkMzuP3rOaU5wJC3b1gtXHftKB&#13;&#10;ilJos2g7lh1FjiIHkANYkAgKElMaRyBrwTaMQASdBiAjumvvxvm2K3CMJESqTjD+h3ayU2/67/a1&#13;&#10;m4t+HBImQQ+iYOs8N4whJUFaGbLpoop/eLr2t+PlpBnsw1pBzkZbq/3iYamaFEcDM2UIMsBQc3go&#13;&#10;lmmKLjZ3iZpCdvUE4pLB3d6vYI0KmTU4kLW1uDeHtuKMBuu1Myk6hSkD6Dx84kVrhqWFRUSQF/I8&#13;&#10;HUt50OElzouKSMr7O5UYEhCw1+Mvh2I72TT6zGXhA3/Y/Qmd/8VqEQiZGTrUcJ3WzU4xvkK8v4Nq&#13;&#10;GtIwwZ+b6nl83e92JNmTD10hWFjDZaRVGXM8Xt7uiuL05aZdrzbitlylLdp2T2obGr5cr+Y879sn&#13;&#10;W3hMSUow0Wq0E0HKjyDoJSA0r1ZmOEz9Mtow5WZny9nzgl6XEUncll3BSxyw2/vmd799un+JxvrQ&#13;&#10;FEXFeLCvGUhrZwh9f4EVAzosHluD8l/a98P5LdgZ76DPsGw2q3tNNjkOisd9vYji/f3xOi06+Q4P&#13;&#10;p/O2KIqQaN5GGhAmkp3cM8SEFVWp7vgmtTHL24S3+3KyI8apLNiEsHlBDEngzptFq91mBDlNs+oE&#13;&#10;A7iA/IyWAz2QAPRtWnc4DW4a5lZFMKPkfcVVqCmaCAhexJgf2HGLEwBd1ZYQKeIhkhBVyX3D3eYM&#13;&#10;accBoHAew3qGG6Xaw2Zd16qtpvn0008/vk4vM1qr9cGaMaSh/K4jRJK6PRsjd3jrcTBOlXIyum3U&#13;&#10;Muv7w9N0ttyz++5pFKbhhe51vNlQMlakdZ3maUxzk+RVolbfkAOUwuNuu+3T+Nt//3r3/lBW3EVS&#13;&#10;U8AYnZdFC65zCiErXl3fzERMd7cXs93/+WFdRiFoTbcWIRT0lue3uS/bcrSeVy06XTd3f+r7I6JO&#13;&#10;dhQlCUOJzHAJ3nGQSqQ9F3G4DeuyhLoqO8VtdpPt3RwglpCWWwAAWYpy1/epPkC/Xg939cvbpxXy&#13;&#10;lgfZgNGc7JHc4hozqGQEoM45Myn1GSp1DAmMU2AKKARn6wlv4vzWbvisRyvUZCDjkDFAjUFdMZ6u&#13;&#10;ebWYI0ucUopRdvLf6snc1/xtihJgADgvO1NMCJCUAAnUR32v2skbte3s9GwxBAW2SNPVRByeb3/U&#13;&#10;RMaV8Lq9LCvkatZ9UW6sxe6CRnuJDBkcKXHLaZAG2TmANOOQS1Y/66sNwRsYZ+QqFwBdL8v3u/up&#13;&#10;ABSJFBDn21YQF33V1KVPup9ByRcWZRLm+sksDkJ+qNtY9aIkL70BzC8m6BATLRY8o0TCHDkhlIV5&#13;&#10;HJw1CAiMkSBycInzFGb0ULzTNXy9XmtFS46eLzeCm5zgttlQti4BK4zLBKHqbtMymRUhUZfVsC6J&#13;&#10;UYEoXgnILCBFgYbFzk86j1buebDOGgtdrtva6ElwfADlCSe9AgqqZhugIMHEVpRBluM613V1tTdc&#13;&#10;1jjA/uWCJSGNHJaJCbGj0Pvb7n5LJMf/13/6L+vb/FA8PE4dEH+vXcpfNPhb8n6Bnox9XFD19vat&#13;&#10;3la8YaXtaMLQrASEb9/6t3X56X/8z6v88sNH++Xff6vmzScIdldYAP20yemIuoZBMiXiZ/Tr4eOm&#13;&#10;d9PTzqDVvU43sN0CZPDMSUSP9VaTrtvLttmZRH+AAgy7OP+Y8FS/q47DM62yv38CN52hT2HcuXkt&#13;&#10;DomIXZf8b//WPW5/nyf6sX4P2NVl9P67JQT7qu+Ymr78yv9zkWrlWKYZocs8vL7+8HiHNGbLROti&#13;&#10;5Kx+7s9KRy8/Hv7zkNJYYsH47fWiEo2633e4/wr5OLCC9mEh8x8Jdcs0Hu5aGtd4MzXNDx1ZCiY9&#13;&#10;oDrJ8m5U4aeP/+AvzurbmDZ3zabVGueNMzqXPB9qNd5e6ZdY9klZOM5C7r48z/VOfx692EHLXtH6&#13;&#10;E3Gf9z/88Nd1vRuH9v5HiInwDFbnY68939/kEIdbnKc/v3ua8Aolvfbn7WZjzPxsXpu7zYwPH7z4&#13;&#10;/PJ7c1cw31TwTRGwLMHHq4eV9wuNE7/bffrj38geXNwrOk+yRSPsm21z/fpLVW2nFc+y4IlTyIfn&#13;&#10;Xi+brlhd8G/9VHSZFmGFwydZhxWO9uzk+V+vXSHq43QlBds83HXtvQN+jqseP7r+v+46OF8j51xk&#13;&#10;Ob/GrNvbU9NuNm7Ul76oqAxTWK692DpKCpZp17Y3emkbTPJAzpy/2804DXTx54d3f8LttlsdoFe7&#13;&#10;+/PhutyMT5U4ESkT3cwIv+NP18uUOAW4+PLtEiDZf/e+GFpeAyXTvLwVP+2vYwx9oeTuy7++fBBM&#13;&#10;3V6v27FF29fbipr7fEilFZM3c3Ay3wQJsmL24QpOjxmjTEx4v+ssNmZAeb2oz+RWv55Gsb374+WX&#13;&#10;zU8bXc/IR/PpzGvx++tv/qiLn+Pmrjter+vR3+98RvUaN/v9MF7Nzz+9D89REjDCKR6ypbVYHOS9&#13;&#10;RX+b3q4LFAWtdnyrtW1BsZGHxYD0mK799Kenf+YqU7K8ff5W48bS+c//+O5y+bVAeki80IXYCtvG&#13;&#10;vPyZUbreXn7c36c/TCu4sZfHf/jnlazcWfPHJ/1O8uX27ue7Aa1/EV2aFjeFkj1cK7D58e7L+HW8&#13;&#10;DhglszrCZV7P+0KAUnzVjk5fINDdlomFltX3CNUZFbaoGxlyXS1lPd7iai8IRabwvJKV6aqu+Oc/&#13;&#10;UHH37b8f6RmD7eOjWwlthxV9v2WpM+c53nqeJKz+vDnGJX0l9cd3/Xj1QC/7SMW0OuOnXOa1fnqc&#13;&#10;L9e7ovqWdN0xxWiazCQRiPyHx7+c59fTBUMUEF8OHBTuMKc0CtSOeP00fXj/4/O1R8s5YwH5nvwk&#13;&#10;PixFK6tlmTNsBdcIAdZu51/5uL1jjdx0MC5KQJ+Wr/zdoxrm6XwWXD1K99fr30GRZ3Ktk4ntk5tR&#13;&#10;GDyOLoy5fxlrzleKF53m2cj7Hbp9devq1zDj8Jy8vgJ7zA/TmB4TZ/bD9fyv15swbOurIr8/0iFZ&#13;&#10;QmKnSgMbSiZv/vpSxOJnqJ4MXpL2uiUMYRSJuv/b/BWyRMi6jS2U9BKirbfLX79mNFWJhJfpk632&#13;&#10;uzuUNLDz6bO923Qv334paV2mcp1Ph132pKgfbipl/3k+HP6HMUYjSPim1G4MBHy9TX246qt/u76V&#13;&#10;exn6rqxUAZbHyj1HCcGb0UcVSvpTNSzp0+fr8uO2Xiexk9/8sn1bhvXTE39Pjt3Ehx9+/MswWDfl&#13;&#10;++9+crMpNPgKLdFruS34Ri6vxzm+fffzfo3XW0++bwie9TaB3veE5eau0f31lU4f3r0Ls5acXV6v&#13;&#10;lJFv46csNmEJOKZdWfenlGlleBXXb8PwXHKKI91Qf+rSh+2GvAyfQneH8LmfDUmEgRCiJGQ1osgh&#13;&#10;IlM8xHG4bd4y1+7DYdOMLlg0XHRKDJcZp7A/bDhr/x/2CyIsvYI0sse7P5DxfqELfG8GJ5O+q81p&#13;&#10;/O8eF7xg0/jpoDj38/X0B3vcrsP67XLrfvgx1e5O3623hQEGio8EO23MxNVHll+nGX344J7n9a2p&#13;&#10;6npCk/NSrNgMft98N+7u1kuAFby4b7aDsEztHtebaMB/XMblh4f6wpfDd4+JUoBVEOwasUHlZNi7&#13;&#10;ADfVTrLKiJlWNqwgzRSzkZZ2Q3knNsPvlmzfWFEQsUNN457X92t7Em981176E8eutBCz1oeV4QAm&#13;&#10;enoNaqMGdOGGftzczUMPFrril0JQFuOhw6MTDW7gmH67ujz//bDbj/360iK64KbZ56dJv54ISGt/&#13;&#10;fXjf8dld53VVhIn4o1StlI1gBjzn20Fh+vb138nPHxuAHrRVovyvx+Ut8rHYgeK3zdheLprX710k&#13;&#10;suDz8iLoDYeDQEVbHsCZ3/CKm+qP22kjRPTn8/kLVQyCht9l7W6cx5bXhKdfv/zLU70dl+5RPlUz&#13;&#10;LD6YEbMaoO/q+vchbAvor5/J8OXx8J2BFoM0Xkc8oiHipTkYZ+m2QsDst+L6mn/eZpwzUUJhHwsd&#13;&#10;8lAZEPO5EO26UEBAfmEY6LsDfPOQfr872VuA3pJgP8U8EnzNvU4+5cXqYoevf7Wiqs5Lj57uv2t+&#13;&#10;7uP62b2q3w+GjZSzb8NZiiaepu9S9enzHzvO6Gb/91XbC5yfZ4qV9y4WxQ1M7x6e9NuFCH2ZfwXN&#13;&#10;9fZrEXcFrcD3HzvwirEmetLWRi/hl/NkiySf6EDcn37+7rcvv3XV0z0oltkHUtpHdkzGQknZg2+k&#13;&#10;K0BZKxGzAsX/e/rXYzhbpshx5lVlSobpSd668fT6/ftN/kKLkgDrK8U3YMYRlAixruiIpCzaeL3f&#13;&#10;Hl6ml5DTvtuBsR+Htwj18+WPXVs9/LT5t7/++6F8koXUYYEiU1v2N1czgbSPmw5aF2IxjQrf9PUS&#13;&#10;BW9hop9/Bx/FHn7+9iUwtqt2RfX6//03NuUXbQ9lk6bbttlvsCtW1ZrDeXtxl1cO/aTKj80dKaiO&#13;&#10;Dk3b8P7mqJUFG/pvXVEd+KN9Je1mXNVi2eVAHuNdeb5N69ut5uI8/DIbPcZ86MjnuflkNfnh3eF6&#13;&#10;PpYjbNHoROrobn//+W/fmgO1XUZlnsO4ifsfSkUd/P3r6/p12JOyZK0enOseb04DHsxr9Y//0yYn&#13;&#10;lAIRbY7fXkWhDMTRShkhSHzTvP86f8Gsudv901tYHjPw/WJex5r4Dw8f9HLb1ERvn9cLqxMgl5uv&#13;&#10;GURVABiX4i7urlTrH8C7VXiC8cpq1zHoB2+UyttNeDrM3/4gwzW9BP0PpIswB0HTOPF/3MbyCKtP&#13;&#10;C33Iw1cWOXGFLsCTguv5mN7K1/GvkUDNsFvZfAvYeX/tN/IpypvMtIjETaMmv9YOk2cSJHUpvUzP&#13;&#10;m01OdRHOw3/q3tFZ5hZXcluJbQDSn/8+p3iy9v7dn5dxjuvqEpoO5e/DOTSkua3/BHaf34yu3/28&#13;&#10;+/j8y3O/wCWoppio/Gno3XyJdSziaPuvR/Hztz1jZw9cs+Puh47RtbcFUK1Iv1M7YtguDoaBptQW&#13;&#10;exOjo/hu+z2DzQvB7NfMM9brFbZNFMW3YfrxURl4W9rprXr5eeC31CXdt2IdJCHDQBQUNTJoA3Gi&#13;&#10;i1KX2rXIWwltrdLhuGLnldMCubFWohDVcBt3ZXx6t68CLPuIz4i0Cv1QSo8hYi4nIOnYJsnqo+5D&#13;&#10;jfEe8jNGFf1FP8s1Wnfr7tn59nmBONoCzpsLd2PnvUnkmrBYK/nDZDSvEL0tuvppnFQFw9twLnEF&#13;&#10;bnGTy+j0BvofdnD2fQZFtKRRD39kz5s1srB729m6mDiGP3Wvx783fdR5+kN/5W2X4YVL//Xzf9to&#13;&#10;OOLSosj2VRUcGly5UPle9uiEKalYV88h34MNiY0Zfl2Hd2tI1ymMxnV1Di2F78D7dfpFE1GchnWl&#13;&#10;toyHZby1W3Z6gzdFfCAUy+nXv7Xd9jKbPDA82E0N7z9QGhYIc0PKJ/U0aJi6eL3mVv2E/9fv/wvi&#13;&#10;pQcoi0FsiuyTd47XH8IOYalc8CsdOWnWfkjTam3gLBFknMuVuOOK+LSEIY5hVsWdsxAn1D4wIPJp&#13;&#10;7ElUi7cRwhBzzpjGaj1GJUiwScoWZR7i4leNS+451let6epiaig9fz1jigA1oJgmi7lgzltjwkfJ&#13;&#10;TbC4qCUUsOKY5HVGjpNA6MPDo5uytTbBEOPkloX4UFRlsWmD9RanFAKLuKIFVjwozIQsO5pw9H4t&#13;&#10;58iaNoV8G8/exvH8WiOsKH3XVfO8MFqziJjoFm9i9oqxjFKRgXLZrGWzgyHCFKVODqZABJ5erpmj&#13;&#10;tEy7WsYGG2tUyVjBZpZ4hotzq/UU5bopGCYyMmux4OWua8F1iI5EGwikDElzPRqdD5snofgwDSGH&#13;&#10;gCyUEAQGAqo4LrFyJLsW0ik6AMqi8M6yWOAuaaPn8+hGjcriFuyOwJzhtGpVlpVsZFNjJlaTg9Nb&#13;&#10;TBnlweamqjFjKUE/h4rhnHH0gMgVjxyhxEvoaZYtLpTA0SaYGBF2iQXjmMeuIttGElRiQVQli6pw&#13;&#10;q6M3a+ZFcOnsWmDddZu88qwqn9FlWTYSnFcXBrOrdhoHVtLejeKgYObLOueUxzFslHDamxA5bY7u&#13;&#10;xmRTVIfpdny9vhrni6JBrHg+PWPCc6IcemNjAgAlnc4ZYa99r+fxp4/vUfLR2tn4AF1OCAI2e19X&#13;&#10;nQsucHsoK4RCImAw5Hq9UE6H8RrscHs7F7XwZkmI6SVkgF1cgGeMw+Fyw9FN1ytjqCxVJm2ZcEVF&#13;&#10;nG1TqWUylWo5Bpg0EcKu7tTDXT9PMFAKCPDc53kcUlMcVM3SPEY7UyE4VMs8t6o05goID5hg2RJQ&#13;&#10;O0WDyXNvFc6306fg1qIUzqBdu71cjxczBosy4ZEAGODX8xtiHFCOGcisWpLGDKXFIb9g64e3pbo/&#13;&#10;GDqTXRquw3IxCGBeVlAxBBQl3AyriCSHfNgeXs/BC6fHKWufoBpcT0UTkZSoWPRxmAcMs+pUJsgE&#13;&#10;CxNb7Ei4tB4wErEIkx5v/RERtFOKIQoBhrlwbJScxJP549aX9SYiAKpMsU2KZ0mH46U3Q82rnVAe&#13;&#10;WgkTiXnLq99+/fy43xIUNWShR5WQBfF+9Nd5rNUGoFJViJiVIiA4QbjEjP/2/FmV0AChOGg4vlx0&#13;&#10;JsrgGDhCN8OrsCTLyxJgAiOqEB1P8OpPAPHxolPKGOSE0rE/Csl1BiiZtMwJ15DZNV7WdWPWmQQs&#13;&#10;k3DGlNuOAyCA44hmjwjCo52w9ErtQ0oFUp4GZ/y+25q8omQQ5zGDSMrSYB4wzHG76Z6nIVtQYMLv&#13;&#10;HlNAt0E7HFlwKCZMCFzX1TAckVQ8A7oAsIJkYAwIEujAOt9c/A9/+Yd5XBhmPpF+PHOKkDW1ZCW5&#13;&#10;k7JwJO6/+z7FNSatM4O1WM2oCGkq5cLEFJ3npQ9puKwQ8IjQ17cl0onIWQqWMh7e+kOxlTVp2g/Z&#13;&#10;W9OfmCwQcN4FE3GEHo+gJFUAONEYZ3/X7FyIkhEG/WPNpFWHp3tjg45Wbi0LpaKKUUIFvo09wASi&#13;&#10;EIYRU9LPY7kpD8XD2/M1uZwo4wQYHWHk5RasxhqXWCgEoOvYA5ovz0v7uEcBUkMH7GDGgMuT8bc4&#13;&#10;lJKrmCEHqqwI5tO4VpVACYOYIgAIS1aAnCGOKFMel7mCCaRSFSol0l/WmmFbdDq5ZVnkpriZUG8f&#13;&#10;VgsAMDSr22XOPSMcVqiiQMo7ZNwicVEzaU4xljlBdxrPnLDECuNtJSUV0usgmZSwSCARIrUOKFq7&#13;&#10;guZhu4AQYoRxIQRKWrnnIRLG2kqsTja0qFBIxrtcSi8lM6vJSYsoGDUEzhQ1XAhIsfvDw2o1dgAQ&#13;&#10;eb/YG8je5WSuy1oXshRFJQqQ/eJnQF1/9SBoiiUmFFc4YxFXr6jyimCjjUWvx7FkAhiLo40tnbUT&#13;&#10;TAAXTMwF4dZ6H4mHNLM15VVCmFcU4ylC0xU7tWMRZ1LT0Ls5hxwtyFq2u4ZmnxGr6pCDP+d1dubl&#13;&#10;2O530eWgnSiEBgBLqY2m2cQpmpS+Xc6MQID4PM/b9tCv/TzoDPi0AhumTggFMgRgUzVcAq9vwev6&#13;&#10;asuCV9t2idZlP3nL8zo6nUKSSpEMEbztNxuGSLLOZV0Cqp8Hb3K/jqqtqVdduf9y+jW2bvXGzD6u&#13;&#10;Zpl1RhxgTCN8avajudhGrkFXeSMjIZg2qqzqZpwWhtA4zQrVDXTGgHGO3uCJ5cl5kb0LnlKc8kJi&#13;&#10;UXGSkAnRWwDc6JDOIhKSmrumm/2UZU4oVWWFE+UyeiO9tSXlObNFvyRvKiYIQaxVpK5ZuylUFrxc&#13;&#10;l6DqKknhQ2gk2TQFA2mN7jiMifMPvJyPq1sSL0HbdslHyTtaUIjMOL2StUU42WQzyZuEGSyroo4+&#13;&#10;hXzTp8Wudg3089dPh4edsaOORrIkQO4EmQZtwgpcrIg8G/vjx8OubZHY7Lhc5plAMI0TMKLbsZfz&#13;&#10;LyXd/Hb9RAgGKSWIk+JLcsutjwyjQiCphMNty2Kmo8lzznsqMkSqrUcHw5ALVYEUvfchrqom2pmd&#13;&#10;rKd1EU0z2elOMkRZFlwxsjtsPXIBO28WklDyFFde24UmtJENBNWyeAhxsenmudejsz5PwTBpeFUd&#13;&#10;Hh/0oPXsJpANp2Z0CV717JRsBYDLLa3eghIxaYYJS6JyjNaNWJIsMauwkPKwfydFZa4wBKAAjrc5&#13;&#10;x8nRVFetTwRYqPVab4pIBBHWWEekiklO6WycD1rLuq0gHfRqsmGB47Ao5Bhk59NvDAmr9Yg0pEr7&#13;&#10;SBAxPHVAaKOXddw87Cnip9cLJ1bxSJgyNta1WMxq3JChvhiN4BagxBTWPrVMcgxO80L1eXRTooSg&#13;&#10;9ZbtMPQAxQRiLAPhnIjCX654/7BEU2wro8fifnMcb1wW46r9bLDH1KmyqZJPbVX6HGZ9cjk8lR/A&#13;&#10;AWKkCCjgtEYJQ5iJQElyut2Z0U2ni1Ic16UgCuQUCjIOQ1fWerID5BFlLJA1S2yFtgsvkF7z+6f2&#13;&#10;5g1UbH5WNVckaFBC75wMqMM8oeRiAK2qd+3l7RsXrmu3ApeIohDgpq13m8qHiFDYdpLU9duXK2K1&#13;&#10;dYFbuI5fYAXRFtZQTAzkBCkghZKL96zkayBVQePo0xxCGB8f7k3SmCIIPDSxpOzr1yOvKrP4hlcw&#13;&#10;8WXVu1pCbzQNSCfG1TSsSSfrr5uy44isLKzOqaY63/TdtqIKiAaWLHEcgc8SSQzWeFvmYcaUBYFt&#13;&#10;Tt5F7XUKECYMPHIMCl8QgCmGHQTDYIjA220jMhIVW8K84Q9UNCimUpIFxhANRgxAgjjEPanb1mfY&#13;&#10;8DhoA6IhcWHFI4OUUZCNF3tBMNZrNF4VsgU5xbAyiknMMKCSNidzzc40BGU/Q0oBJpI2RYBNd39+&#13;&#10;u3X1BpFC1J0iKZvr1TqAGIAiozzZlWYCnOcA6kz8YvbbLaUIwlpWElF/JRzETFIM07VGpYtr0UkJ&#13;&#10;CTMQcngxF5mAFFBCNg+akwwLyZqiKlgEyDjX3yaPmbMmOgQS6dPICgAj6W8jcrkc1xhANuXRJuIR&#13;&#10;Em35bJ0t2ZBWl12xi4QoGnATaEyRc8C5ZRDkyOxq/TI2vuszc5w3j5snqnp8W1lcMrQ5q7oDWBEg&#13;&#10;s5XSt/hE40yI4NEn3a9ClGIjQoWPYOHBH29j0W7zNHHRrP4G2DMsdMjEJ5ABlCjLsEhEEZTnJU/T&#13;&#10;UUoIYBef3t18+vT3L3DIx1mXNVO0rwrCULDZnb0lPUEZgJjnYSVUzTC6jgx67P11XU4djhBGP2Xr&#13;&#10;NK1Bkdk9AI+VysHY27HABUptA5MFXFRNt+0WS2i2H9qOngbhd1xFn9KwwCIBQsAUJx41Bcjo4Xz9&#13;&#10;5ZyuSMWv15fex0ucpWSUYE65Ywy6CHSogMK0m64jmG53qbsjjTD8IN71y3NBFPfYPA/XgD1wTGBU&#13;&#10;BR9IjGnflkxHPQS2a17FvGFVCtFbP09L8EQVPIHQoECk5E03ehTd2YdAKW7ryhn89fS8xjRFvMHF&#13;&#10;oaiEJ0UsuBKUMJJ4I2ujbQ4xO1fhlWaWQcBFJNIXd9t+Ou8afrueUUKH5uEeoXF61WbubxON18Ff&#13;&#10;HHQxZd2PYnLKYRWLdfla1+35fI0a2AhgUciH+22HOqpQoNMEdNRjsL7ItnGTjXpdEQA2UNQDOyWb&#13;&#10;iccwM+IAOt+MaIKoNkxUxqcxx6bdVVWXMkZIpOjH6yv1qz6OJIamxZuG2fmard7VDd0VlNEMCGOt&#13;&#10;1uhyuzEWWRUL6SKJr84NZ7h/OHg77xQpufI8SkVkTpTt9o8f6919iYWGY86pFZtqMYf7hjEcXVxf&#13;&#10;WZ7XDRLhpQcmpzXnFfvVvDkHsIhjeEsrAJXRAYEoZIFZ11T7AilvRFrOcT4F5gUuRRAPZFfxyRQ4&#13;&#10;l1uiPhKx3+w7zChC3N3GfVdImtfxEm6ov4yJegfBaQyRCS9R6CNWkm+2X4cFQGMK+DaM85wyOXPk&#13;&#10;Sk+p5T22rvK5NYqjQ/kAkDq6AGyS9d3vf39GloKQ7WIvr5dpIJiybIFwhKgNFkXi0mKW1Z3aSk7i&#13;&#10;nmF1f0fqghRUVGV34AG61QcJY++mhOzdXZnR6iZdFY0BCK5pU3JoF6J2stkZDCZooTL0qXUqfj79&#13;&#10;yljb1rsC5DaOUkIwrNykiKY/PXxMs12GOQex3/wlraFAKwXi3W6XErqsKa5TXPrb9RtTeXlbp3nV&#13;&#10;LPgMJq1RhiLl5vATqCXrahNTs6lIZQD1x+NpBQVnBRiGwt6JD9vLPPshUa5wxFVZE4mdGKtNlULM&#13;&#10;Lv7982dQkFzlNMiy2Txsn7gmLoj5aMzlFm/PCOc7WkiGSYmzsAmhAGF2eLu/gynXSkY/d+/2rBSn&#13;&#10;2814uulph2W1k1aWYQAl6hYsJKsAkXNGU77l51vH1DiN9qLfflu0gagpccHo3X6AQFYbXGeE3F5K&#13;&#10;LOi3P05ttV+Mt5xSQWsE0ekc0uyv4jr6VMt1vli7lFUBi2pVOrMAQUQ4ODALyYOBsJRmbj6/rZ/7&#13;&#10;Hil6d1810qTyOAwuLVCsJCb325cXBkmH6ORfOYpFuYPs0dmFzOL0tx5TKBLtpKoobKOkJXXDWzld&#13;&#10;ACTffnthBSV7UMlsb+7t96NPfnKD6EpLGZmXApHxfGuL9qIHljZx+WcAACAASURBVAoOSjMkQiGG&#13;&#10;hVkBEBUAE2egKioMVXqzkqgl2wIphKUdYZX3u4fdYKcBAd/doTs6jkd8u2VVES6MtZTSJYYtEhTR&#13;&#10;47LY5fZvv/16ej0KnUzEQdsthTyS49klWzw2H1lA/m57g6DabxeZl5y/vB1TohIWyXG7oHBC+c2u&#13;&#10;V21CdlV/vLgUgRsum0hYwR0n4t07GISqVEg+JggSrVRn51gEAkOQlGcPOiKKQ9unYJUk0FMCQA5F&#13;&#10;yMKXfom327WCeFn/QMzOdqUMdwcE0Jqi98dvw+WU9dIQMr7O0eTbOG7j/scfcQIjwLzBhDqJEoTY&#13;&#10;cyURTt7MJIU+2cT812//BoJYLt5Z39sb6Krz12vJymD1SzhCTXkuaVYC8K4ujO9ZoQCWMBMQMt/t&#13;&#10;ol+cScuANET1PdhVDA+6JgqX5v6H2unRWhdIvICrtgjThISjbagEw5H7hJbkG8QKvl2n/H18eHm5&#13;&#10;5ADGa++di00xZwuh29Zqd3g/G1dt267Y4DJvD3eEVNRlQsrjAm5rqqBD81m5iYbiYo4xDlmfSw6q&#13;&#10;3laBTbdVp1NglnZq9yDNvGAIUE6LcXVLMAwcQIFsQSFZgpzx4+6eAAaJHCYPXYI1GJvrt7Fnk2GJ&#13;&#10;3Qbn13ga1wyEnjNh6+jnwEEODEdcZRqeL4vRPGKzRspaaAPSAEf++rqMhoCiIdUWKrBtD970+zb7&#13;&#10;xS3mBCFY5pAWt6c17D2bEF/Ky3Wo77Yv5oSom8ceOKDn5WinsmkroDapLJr0uK2kDuTO9as+ajsL&#13;&#10;hSs4RXcxYNPu5PZ9KdXHTXm+/TtVngq8OzxCJMjRm5cpzdlqvd7m0MfivvB+RlkzaMbBznoJOR8e&#13;&#10;31eTUQktbz3RsGnI5dulZnXAfPvhCdBcFahiqmYwzafzp3+RiY7DDQH49nJeEQLOouCChyDhminh&#13;&#10;onOk223Ot9eqxau58EYiBjDOlqiFwrO3SkjUSg3zmnKagZ4mQqUot67cmqsmGcfgidrrEcNIBMs0&#13;&#10;JUrzGibcguOXXxAC59kiPxckOze+nL9RpcYwsY6RjtzvKVd8+/hnFtZk9O313B+ny2S3pEsRjylJ&#13;&#10;icryPks+cVsC7zD49flzuLgsVSorW5SkJO8O9zkkkMB6me2EkJJ5hwnFFW39CoFK222dsE8yexmc&#13;&#10;h5dTn0zOU0Otxf3UWUTLCkPWX0eHwDrnl+tlRMvt5gl0qpGWYSOIphFA/9RVdFNiLHz2g7vKJZdr&#13;&#10;rLWpiwRM9uvcFJh05UvMNiMFWK7I7e1aEFZRuph5tUtCUWoz+/50ezVO5wSqfX33YV8fGMjKAngL&#13;&#10;Du5qhrBfbiTZ6CFhM4WhgHLk11SC6n1dPikoIK3w1cxZVp3c+CLLhxKl3P7HJy387t12AC4bTH33&#13;&#10;8vfQebDZPSaYtLsGu/JOQYUgSpgpnOXpj1tce1Im3FDYSl/AJdaIVgWTopQ6cAPTl+mLi9FZC5zt&#13;&#10;Nt/nYiMfDjdqVJtv63JaTjf3Ok7DkIBoGiooWGq44pbyxF2Z6D1V4jJFpcy+9CwHPW62Fa/jNFzm&#13;&#10;t+ll9Dh7imKGjpZEFMDoI/Tb3eEfksMbSmka247j1k31uZ8mmIkU5ZQBk4VN/jxfgWqSthIgZG0T&#13;&#10;DO4gUthndEcLOGsVIUhlBrLG7c6VsamaMuW4nM/nUiCuFAjAXbXwsCyYT/PL+Y/FOt4oVBGx3z8/&#13;&#10;/xLhUOwSp7FEQIbkL4NzPRkNCaA57EJNEePQIK8ywsSuScEWW4Isi2vMLojeu+ykYGGec/DOGZud&#13;&#10;1+j4dqUEJH+dhvnD4/c2JksxwIwYEHWyJgWk3x+ajcRtwXDYrmsY3RCiSSC6hLDYxNgdX0fvXURa&#13;&#10;Oh3HbM/+OL4SCDpK4elCvZ/xGhOq4V0H2PXqCnUoi8MIpZ5XO978eMqVzLVcWRaZIU9RRLfz2SWf&#13;&#10;DF1NnkMAw7Bk5jniG2gzdt5K7vk1bhQvBWkLBnRQKTECZVtwopXWQNsIUBZER5tAXN05oJQAS6G0&#13;&#10;tK6qVgjx+x9/VHfl5Tr45DZ7hf/P/+V/s9Rd/HBfTkv86DVwGqpSgzWmRHl9ILcp7ypCEoGAibRY&#13;&#10;64Hw3X6oTp0C9aovXagXpaZsP58/V2O32ZPI5uMMAc9ZxqC6BKKNBQQFDVPn5d9tsRWuXQBwDS2m&#13;&#10;6QqTEQWCBOGc+nN6Mbkqtn6GDtKPnnmNkLgPw/3p0Y0WsVj7UEY0E6pSvsTXt6bZRFFkNB5gmWOY&#13;&#10;5kVieQw7BmIVRowK1IMuVLtmE5ZQ0J25oExhnIWEXCB4VGOCNRPUaXvXn4nr5mWONJpMFmJ7eDlX&#13;&#10;fJjXkO06D4iJq1UTxifsN0X/f/923u63TFhv+hJJ4VjR1p2QyKSGdldkOValYiCbw/359eVP3rq7&#13;&#10;lk9jwd1CEv3M6pXdRF1kAKJ3cQ+vaxi1aFXxHk0GvpXvfEqoUdmFGTuSzZbQNPpnOm6v4EvFSDGn&#13;&#10;8dnsDrhAlAfmcZGDo0BRdS+Ll2BDmboTISBmpgqbEx5vid5XyN3J0blkpUiISVYYj/QAeGxNuqTD&#13;&#10;Py1hbbdIX3c6XAQnErGR+PQNs+LwdU2PAaKohj7krONaF6tKz4mHD6NnwRNW1DzjV2p8tmCdioe7&#13;&#10;fhavV5/qrkJzXt86sryNb3ITkxhdMTO8SyuiQ0O+diVy8T+gEestyWs35+A6VFyJeQJPkZya7wb1&#13;&#10;BvdN8OiCt448v4dpWq5jAKhEemTqVm/LLBJrXpBZtnLtFzo98q7TBWSrydOymFsQppcWl5hWdD3N&#13;&#10;3Q3QhBSRoYpJi71QTY6jA/WDTNkTgs8NsUsfx37NeMIfUlZNdfcGYXRxTSlyNKBF1LX2oCi6zIJq&#13;&#10;8ZrfartnakMDwR4XgxCJsqDsBGlVBj+s7kjUbemJ2onEuE6bkxwsz+dlAgT3kNI57ix743/LVzJH&#13;&#10;C3fM1WY7+0ap9bKzBcwxX9+GJ2XQASloHqWYUTiPOKUWwjsYBwEuhUflqhal5wwXIRAHE/pKaDH2&#13;&#10;rL7y8oNf3anpqADb8v8nCD6WLVsSBKG6VlsfdVWIFy9FZZdZGzBpY84PYBgDjClzfpQJbdBZVWS+&#13;&#10;zBfixr1Hb+3anbWKpRRKz/kKr6SBkz9u9jRcalSn/GTOp/oLOdckAXeFWcR+AlHNA5o9MIvhhP6Q&#13;&#10;gv3Nqrqe4kKlv5x2lWg4hNXvT4Ofl8VTWup8k7dn84qXGaMd0jrXat/5fP7/YJUFnldZgrwVLlDI&#13;&#10;t8LcRiqnEIZbhephyRnwrVhmbT0Q8JYDto8zQ7O+PTwSbhjbyegpS01MP5LP1BXr1tSaPpR7fU1u&#13;&#10;ZcF85x6LlWsguL9kzLykqvkKkQaM/EiwyBWAJEso9H0qvkeISe7UUcsnPdnV0EJ0Fx4Rm1Tkuppv&#13;&#10;J91PHS9wuA9GFE+QPGek3rUb1oVRuLm1GS/z/QzaLhz/zUM2Igm9Dr1NMwEjLTc9l8qsN+KnWzE/&#13;&#10;H8hq3t6EDMdXBEIMc/dR7jb7OTgLEn7+uNU/+a64M4DmjZt+39XiCCIKF5/R3eENqhBBwHI7YF6v&#13;&#10;/iY1Lt4jFmVX6wGVwVB7nCfjUIzVlxtAO44HzWarcDJJzbGvP/PiG3z+PNEE3cD+8gd4vljrPjcp&#13;&#10;+e7EaaQQ9JRVmqSseceFZoz2Aa63+dRVCr388vt0axDEop0suNsYSy3/8W3//HQGgPslf7GpgyPT&#13;&#10;9Cdfqf3whxeO8txqh6LJTpAVxA4myBxs+ebb5OOK0pC5Wk7W7j88+2nqQ4F9R3Vzq8aPz31wCw8s&#13;&#10;wfDW/YjKj2Q113PFHiTPbn21310D+b6umM3njUaMIyQeUDjO3KQK0KcPzbR5/KhSKKL5D9s3+2aF&#13;&#10;/l1z5SIYzKdi+4rPehhLuutveHmva3UqeAmB2KRYbIj30/qr+xcslkXX24M/YapKRLLakne7bszg&#13;&#10;ZhuCqD7L419Fwz8gNJraWYQuqwGdXWbM283du0ynof83FYEYYdn4oEoHwX3QHOwiQc5r+aCH2t6x&#13;&#10;cxtJ38Z9+Dyebm2BYWWWBqYuXcDIr0sBOm4OmYmvDGEHau9PyXdXQ5m7rydGavxeyi029Zm2eYxD&#13;&#10;97Sd4cTCFrAiACYtEJJ4NKJGlymXmzpRj7ntJjwNBqn9Ka0f3D6f+tYFCPFXeUUKYxgppGFTn069&#13;&#10;YOKWVkH62/18Vvv+3751xSEutK4KmDOW6uT0FqQkHk00ooAwnSAeN4fc2/OZvESTS8xgp44/fvu8&#13;&#10;l9i99+b5tCRa7z2SjMLpGKUJYpqiGChLNs8NnQ/h8+T9BWr6mGSqsqHYVkPlLod8FnoA846+YGmy&#13;&#10;Ov/+lT41mflUJ2ofuhPXDorzbRbhsVfVjQD4hy3tRwAJBiIT5firDViyLwk9lJh5sxYUhOtTkWYK&#13;&#10;6OqSaVSFqL4MzQG58x03hWZ4i09r0LKJvf3xh3U3f7lal2vScZmhTMEuZA2D4JjuYHzIpTMGw1LM&#13;&#10;QLcQX7bFLU4zXJ7qRua1d8GIzac5R4zpQys4+PT462BvF3BN5zlQ1jsLNgpepnatiPXEW02uZnVt&#13;&#10;t7vrN9Cvy6wnDYFTkJCUbYp9U47/MLY9VIo6zRTNZMMKau+RxuQzw43aTFdcReI5y2sOPZKwsrQZ&#13;&#10;oQa8+s+DQQ19G+8q8hwqEC+GFeR0p4n8GSauNoa1QH7kn2fze8Ie892gAC0YI+s6iLK4yb+VL1uD&#13;&#10;KxY/v8sZJiKB8g7Mi0peVY2alsu2bJbjNX9wSP16MzNWgIp7qSvn/cPDo72arhs5WRS1P3zNBI5+&#13;&#10;AWlXQNNLwP/Tx1KTU+lR7TeP3mcMKA8pOGuf+Wcdhov+29OhpeUhyXItiq00ffBy00SIbTmTpdHA&#13;&#10;k5q1TgXqFWXkUNofHV8Jv3tkhH9wkTEDAj4A8nJESOfZL7YiV8gCuzfXuUfZMW5F6ju205nIU2+n&#13;&#10;ghX1lXTYFr7hZ6tJdvFpFeSTxmDcFhAm3i+Pk9dqn/v73CxtSTaSb8hJX9f/Vipe0OK7GkxE2D+k&#13;&#10;zdUMIFGu9vt3e/5MxLr4ywJ4yi/ceZDv2rdvvIaoku6Ngh3AKrXP6vMtL+bv/WrJLRQP4XHlR2QN&#13;&#10;d2DRwkh0NmtJp3vOHimzEvGNtYqgQeqfDO5I9x0UVfNjPvvlsXqenbsvaKN+PzIII4oftWFk60CK&#13;&#10;hWA2++nCMb3eppeiucl7uS3uE0wuFw50ARbV893f3i6LJV3pMnyVFKKk4BtJH0dqzFo9NDWbcd1e&#13;&#10;IHchpPp6//m9QSK9j1nMXb293ZNtyXobqrJKNn2Ci6yGKO9ufpFIa2sGZ3YihCvGHuCYFPDw+JcU&#13;&#10;hQFmedyVTvWDdcu9GGgwEPHa2qEuFp3W49w/SgFDiXR6BM1gFjFdyDw0pLzSNaZV8WQm3rALdhlZ&#13;&#10;eN5K8GYyNmwbF6CojIMenq0cNYUKT3RRVxSRKxSRAvgrYrgPkbTbX3JjpmXW09JUgiwBW7Be19rH&#13;&#10;XVsDjKfV6j7neqvjklCP3EbvFrsBg9Q3p6WDG8dHo+C+JATCqCv+GqSrGtHfhuvu8JkCa7yQDYYo&#13;&#10;g8bM7VDePjJuwpFWq1ieITnKFJRzBWFXpUPUTBu9dTbB43RB4KPRXxuGVYTFhr8DMq6ey4aMfiUx&#13;&#10;5IQwHhhPuHJUFEkvOxEjn2dGHkSxSglp9hNaR6l9TXn2OZX6x9pXsGrdQUSeAi22W9N8bdRH6sBz&#13;&#10;sRkWsul80En30O0AycVxHBYiQYFkkZn0hL34Uvf6uuoe1/7qS4hjTRIobVXKTDwtQCwYwGzoTQHR&#13;&#10;ogEhsG0VzAtW0p79M3m5UndAtVBy1Ff8v/6X/02HoFSZpnIZBlWIQS9ZUZIallff/xY25eXmy4SZ&#13;&#10;drhiNzP32UjFtvOKDZ4XXGVAOE8EDGlpqtKfJAxhdyi/sYwa2zz5MPPTjxuSWR6oeeX6j1gmJn74&#13;&#10;lauMdQoOeN/7cffnR15TtCTYj5Rjg9DLwr5VKiQY+gWxKxsVrflcaWWLXUeWYSw2MI4MY1xIoRO2&#13;&#10;U3zvR9ruSn4vtMLGuznxg1LeSJK+yTNjEfEwmfOmkxw+Gj2WHN5YIXgjuMgRrNJSXpCKJ5j5lqZ1&#13;&#10;hvdZKrqFlMepICaCA6gunBPGynkCn//w37k+oplNyJBIa6KAcUNOwGFgaSWGOcKqVkVVrv++Lp2X&#13;&#10;O/amby3v4O0630f7YH4dfvIB4Lu4IMwxzTE2JWG0ekPMqfL34zECllSagn2y3TmZHFIj29+mv/3h&#13;&#10;5Vc5J3UxeW9ZJFPyAwlXuxKJLmOvsh2WCmee9FJWRDtAiaCZrZA8pmnJ0Hcf43k8mUgU00iT6SLF&#13;&#10;lPPXQKruPKpSvRnzEZmZOgFIFeVoXUsiTzaej7tft2+3GytKpCBL3qK1/rK5oPsnSUsEzPWe6klg&#13;&#10;RgA9bD+gBVZsEtBQhzR7p2UbUKe35jm119EtQGByY+UU+DKga1GL7RXutDr3LoFKWyw3h8pNtj+2&#13;&#10;xcbfCKx3UOro+PIOSXcsy0i54am9hFdgk/56yQrf7+dd16TefdrVzv4z4DgZ6FnSi5RNx1X5mRZd&#13;&#10;rOnA2tzr/AQ58Kkv5j2Nqw4rLKnjkP0WCGpfB/+X2yIsTJEckho7/1JT/fOfFMFeAloiHe6tRNRR&#13;&#10;RIrB5Ps8bdCmvEsKLqr4o/VxMI7Xa3WojO4FiQZpoyYUor/qnxv1fCNE08qEcfixK6q42mdcxBln&#13;&#10;GsZinhZSVg2NY+FOiHy5vyKbWllrUUUNgNi/CI+o2JgVEtaci1qFvmTY3C9I+IUrJreMN4YS5gVd&#13;&#10;ESbi7IEQatMV9/tpybYK2/QD8vZ+YtUyu5qXnE+EVkQ+IcuQAH62qSdlDkPKIXOKyvF2O7SVcbZu&#13;&#10;q3VZnyvVRG8S1PdrUVRrv+7U6CLEIix5PcbxgXuCk7MrhLr4hV3d931sKS/huD5JdcVwuP4HKijf&#13;&#10;dPApzP++IAZS4ZI2G/IXkZqS0eM0yYrZdK3NkzMntMbaqvu2r4/MeedJ5t5fhpSw7GPIVHR168f7&#13;&#10;NkNkfwIWVurnjnvgAdIMDbXgvw8uQUkzvUx5377kmKEzu8eU+r5xBFP60KmaPZ1+GJiHY+O54CTn&#13;&#10;Zm69QVQ2s168qCNwDx31oE5qyTk9dYf7X88VfCkqJXbS5p9DMOW25KgUtO7d4vH8wMioHQfx9vOf&#13;&#10;ifypqEAGViocwhZZX7DmweJ1++tCbfenSh37IkyjHXAr1M87/vLlchrkiqfDjcxFCLgeDvXuta6Y&#13;&#10;EPErGdyVCO7qUgecdgeonRW8qYQd/BgN5ktxKD5ABGCZl2lZ5RGsgXnZl1dXbVEAledLsUTdBQiL&#13;&#10;Lbq8FxxI7p0bIseNT60vHrxJlhRISVYVPWZ51gZoJDUxT8RCc59bQKR933a7yYBSj2EjpGgu/+jR&#13;&#10;444LRRIAZux4i4OGTp+/L91zCkFTDnJ8iIuLBY0bPm4mEk7pQO9bdLBNXRyAQcS8PTwdhvO1ZELx&#13;&#10;2R/5AtobrLttEOJLOGX7asq5FESsq4aUPHinWqj5qAb5ypGAPBsz/PyQ4X/jPIW8DA9eGTo7A6qy&#13;&#10;NCVHiEp6v1n8QEwB0r5A78nAc8FhI1HE77dYg3K9h/8HTi89ukaUxRm+IbMrZKuXWF6+eQbZgvlk&#13;&#10;si07SinoCsmP/wb4ztv+xHgB99ZHWuLmjhLbDvN7tQnlb3hlumBUEH9hjK4NsMwQpl6Ajet4vCJO&#13;&#10;nseDfU/CVmVe8fPeEBi5EhTPxYcN25eLtI1mqnYOmvK8nMaSQ8IcJGhhz8NkeGCzWdGn0cxx/UY2&#13;&#10;lGJNXB8US/We5Lb8urgHNbtqnVagpzKFvZ6ugKXJXa5EauD3h+4TSL+bO5bJQRN2CqG2yQVfIlku&#13;&#10;5zkElL7P5y9pfx2fnH0qykVhRRoBK3h/vVfSxxDMajS4XV8zJpZL68Megdp7IUxDXwJImYmWYgSV&#13;&#10;kKHma4MNvNYJuDUcTxWOId/ArnyXlOMpa0Bm8Fi+vO3/nv36C98CfZmCBl064fdt2qlb9wS7jcY9&#13;&#10;NiI+g/NHUYcmAacxwq2Svxczu0/Utb+WNeQt1T/v/BRFp6DkFkVkbmz1ZcF9HGqnb1sCAYMzi1+G&#13;&#10;BEa4iYO4HW4vB5j3uLprO7Qrb6p5spSyQlDJ83Q/goKT64aB2ljrOsNvWQXaCfqbtwxjDuLlffGe&#13;&#10;4uwbiVYejS4qxhXBxfR6nZGf5kcmp6wKsbMXc0DF9HpxyIin8tm61InBOo/ZIdGLtUox6uNtXbdc&#13;&#10;sXU4FmtT7kJOfd83clrmQbBunblVmK9NAhAooqgqCVoup8rgsNulYZGr5qqIHaqhQHcY0J0nZvVs&#13;&#10;tOP65af+vx4/Un1ULw0zp+smqRB79nCYTA/5kvIPfX4sQelPvX/ZLKMBCaTHssLj1ZwX4mfSpmE/&#13;&#10;3yiFm9U6NRslcRAmaVtyjVPPAuMZY64MJtv7mKc2Xzw8R8bKVK8+obDgxivYlT0APSdVqiNC19W1&#13;&#10;S7zNr5KtTT6O4Qs9uTJjoFeSdtf7DUAEMCvpvCQ8xeq6JviBpYCXs4Wm4LGyAHlGwm8jRTF6X/Iq&#13;&#10;j+H1zIOtOf7RKWqChqJYah2ndwKrf/7j/igqtT5gVwFHO17oiqvHNuDlKXdQ4fZPD9/uzk8XBhgP&#13;&#10;qSvwjRk4OXpa/3mrKiaDQbTu8RlLzKu2myPtN7ihSI0WJRZqdT5+D8N5QCMGMjFMW/KCd5PWq0xu&#13;&#10;pfvHqr/M48lKXqBX1lS8VKvTnD6XUwpUikf5/O7SO1R7cLlOQHWHu/NLiqq9gKZbQBPQbxjIMiO2&#13;&#10;6tyRgjIKgdxv4KwI5A+7HVE0zeO7NfahClfbfGr8sH6GzZGH03uyi/p13LHSuJDsGjTcIn83yULK&#13;&#10;dEEub4gcyhvtI+qmE2XpIUe3kWQGPf6I3V2JTZ3jrJfvxFD6RG7zP7dNAlO6F8AobCiMKANCcIpE&#13;&#10;y/P78ePuj/dL/NnRD7jLo6tDNhe8/VOXk4fO7T5XLkeYeEXnix8aWYsk1hoNiO0elV5+9qPy1SvD&#13;&#10;a8eg8ySGW7crILYRsRFMbEukT4vFMRGEEBObcT1mqCH2vdzCuC82v8zsG1lamFnKtCG3vBa34Ojn&#13;&#10;LqyLlwCokLFu2TqPrTFo+bIpSyszQycYdnELHo2frstrq/Z/e81sV+R2lUMVghCbRy3LloJURVdp&#13;&#10;z7c4meANdK4UuKyMG2PNPgNIogwIVUru1RFmmxwMAt01Xngm88207NnQ8t6/CaWd48U2rDkNzhss&#13;&#10;4+K6TDJ3kthxdim3/QpmahWSj6o9p584F7wqRuiJUXe/7PaPpThjfVhm7xN9T+Iz6e1oP33+V8vu&#13;&#10;l/iDSgGy2lJEVsUCXtpl9omhYJf3NjNgLCWECcHw4X296OhtdG20X1izuvSOEEXGc7hAj19xoHCl&#13;&#10;5Hv0z97CXSINvKbjmkK3JI49hyaLpgKRm+mIjjkSKWiKPsMPBHkKPHB2mgprt8TwKhCHVE5sWR1f&#13;&#10;pWywKJVNaVzDYr4OZFr3dmflMr7l6EtV4P/5v//fx8FiWHiiBalzzDGEDD1CIuOcCY5AMZMLQPxq&#13;&#10;57CqpgGU+MUXbI8zITEkWekwrJa4UHDpzG0VjTAk9pf+qainH0fFkKUKqujJHIxjjbPrUrUdSuuy&#13;&#10;Zk6oErwh5W/fdKtekreH5w+jXouqkhBcwVpxAsyMEYNiTc6XSKV8H5crxAC6sKwoQz7cTLnxh/Z5&#13;&#10;srqsW6gdIylR3zy3HqSg5WJBUTMak/ceJLDaBCBLecU4ZCIKhO35ztaYGojGlLMhyJ+tF1ihiMuq&#13;&#10;7ScdIIRcoCQzddFRRjYBTeuPVwgjVgQVMeMUsI8BLSHYdd1tqoX7AGi0gSTIHFxJhSMKsy0Et2Yw&#13;&#10;ybNDXSCO6cZ5xgWvH3M/T0woPc4RJYp9V7GQJIk0O0wS702fEbpM86Hb4ZiC1pxhVzEP6RqCD2lD&#13;&#10;q5wiioASlBJ1WrtlVVQIjILOS++hogZay4nnqCqlyHTUQ2IAglQVJbBJSh41nKfrpmKsRiXCEAGD&#13;&#10;MwcIygSRbSTUtwSzyIDczCwp4ZKkaCLm5v4uW7kmE1YzTAsNc4HmdcFa0fdhEk6IOiTAEhWwp/25&#13;&#10;l3WXEGbJCVIJyinJGKJGPr1fBrWLElHGy4yk9gO0KALqAhrieP52FrgimQmZl4h+nu6cAxqRKNXT&#13;&#10;l5dk7Y4wjnipGueCIMi4UJXlGhY4uozRaJy2IAPgzDIiaBaDqackcNzRPeY1zTSs46LXAAiBGZq7&#13;&#10;pyVfQp8Iiz6muyNWiI7tZN3/fC+xIPd1GBdWlAZCCjHhKFBHEVqAnNeLVMmBoj++lttuxbHEjKPa&#13;&#10;De5p+1QVWEaMKerTdUBAySY6rHDpaowYcNZUKzDRAB+ijZwwHikEEZELpLvk3FNX6v5yX5aYfICW&#13;&#10;rpngXltfbrcqRO/WDig2Zy91XrWAmBQ4U0CStf0NiXorxOU+WUxTTl1RUIsLWCEYrYPahWLD9cXE&#13;&#10;YJVkUTJvHULYON+J7dv1dXURC2VQhNnmsGYmK1F7GKgEmUgtYFwXOKw20FrUBoDRr12DvUFm0k1R&#13;&#10;XnVf19zanrJEQCupWO93I8hD+4Jh9ssssAup7scb1istFxJihdUKSXZzeWhHYJTwUn4AEgAR5zDD&#13;&#10;G9xv9rfzncIoAMBe9xksgy2LphB8ZZxMN8yYQZhlCEEWtGSkZluc1jXPa1p8yXdJA4a4gSGHeB0X&#13;&#10;WgnGIuVtXuF6m4tmMxgTCDk819kkEKzXy5RBXRd60s5YTuiMvMM+AojjJOMDdHSJmsIkME2TxYRU&#13;&#10;qPQ6l82jztHbURaCSe4x6m89IDSl8PPs940AurertS74SHIgkRSahWQ8DgkQxAMXXHg/eacJri7n&#13;&#10;UXblFu4RDkXD9BSQ4wHzBUbRYH6zFKlxCudskUTj0sM5VgfRqSYFpwGNKVDEgyO0JfGCvXaUsMO+&#13;&#10;C24Zh2tRlIwxl+19PTJilVRpWf1ljiHgBCEgTdGZcUAMMYl4STVId6ehyMxKXKN5WkGCvM3QpBx0&#13;&#10;KWi6hdcYWNNgzDzsN6ohNi0nWzmQOAoFZfd1MQjqvKXSVXNFDAAAIABJREFUTYPcVbfxUkuGaOFz&#13;&#10;vqz3hUKTYuawny5gsNOyAutKzhBhCNCAXf0giauGZQkpQLHRJSkgZx5ymljtAec6hOxOKDEGSNYZ&#13;&#10;hNnae1XgBRDjpgJnmZ33wHfZ62BHi4CANBMBdXQH+oKaUSocvUQYkSQoqhxbAy4lQlCntzPyQ1+p&#13;&#10;nTfYwyW756fdM4h6CldGAclgSSFhikhM3iBa1JRlnRUUN5UqgLQZLPA5DDivQnoY2fl2bBsJ7VJv&#13;&#10;1Xm+wQyPryfaYjhh4Kz1rixqaAGwHmLCGCchQwvvfVbFhimISkgZ7fvbptx3RddHrToVWRC0zCBC&#13;&#10;rKwF9Dz0aBayGbXfbQvFck4JJ5oBrLlI2i7m4qOvugoXwoZ8tS56S3DmsnMp1IJzEAsOcdcgkcN8&#13;&#10;l8A6j6yXAIZhHSHnvBRcylr82SCNO8SWGvigmAjZxhwwpmvwCi5NsVvWayQzyBUghqYMUuQKeYit&#13;&#10;ibvNTuE4zgZS5gXHjOVEbMpDpg1TKdi64gwIUAFrJ69Nz1erXYre+mlGPoLAaVqy0WYhGZWAeBCc&#13;&#10;mwRl1lvBiYVhibqjXYRpjp5VVTbFuECRaaMKOl8oa+LqRaLJ2SxAbybWEuA49Ci6qAp0M8uSIa73&#13;&#10;HOI9PizzIBTmUtl1BiiLTEY9UJeTjt2+DGRC2MpSSJmXVQhCFKEjcJmrTBBCRMlSLz0GbrGT0zlw&#13;&#10;ZhBBMOFNgWFG3vrEipeD9isXmO82OSaQkgmCmSAUgiI0ci85m10IlEBOqlJigkHGdtXa6GbXGetW&#13;&#10;4iTCOIGg+Pn9jh2JBnCGIkKcpF3NENliNAIfsd2YbLcP3X26RFnCZcUIZwilRF37YEyvKmHnmTAk&#13;&#10;KIIB/f7vvzebDSKQY55AKjn144RDaFqCCEkJa0SqyGHEvMUkO2fipjrkJZ293uykKvOYIBYoQnZd&#13;&#10;bSFKu8SI7RxO5YKO769129BAP+wbWgpPYIblQxYWuhXnbOf28AiB37YlW9OglynM+2YPukA9YB6t&#13;&#10;0SS3lA3V+l5IuoxOckZAxpGnEviwguTnKQJEEoCBmYJKCaqH4uHuv+OIMkzaLJFEwfky96uz4u49&#13;&#10;xktG12XdcwoBnqbFCxniWrGKYrH/uAMgcsmS80HwBHK2Lhji412lXCAeLA0sgkSdJt2uAtkwXsFc&#13;&#10;aqgBp5lSZf15noWorAuyIIaGAAPGDPBAs5j7OVl/01YTTavEIiV2BBmEFGXOiIB5jHpwjBilsDcR&#13;&#10;oRKmFOZU8mLR7xzJHNJym4EEs14iw4DDgOU89ZmiwU0Rwu7AZYGWtz6UzmeAADEocF36CAqlqF9/&#13;&#10;fd6cjj92uwNmBYI0JG/0G5NFCHAdo9UaR5ZSzgjWoviZE2NF8pQmELDIFgJL18GKIGTgKwCHp25Z&#13;&#10;DCMCsSVFShjEPAO0CXYgASTnz5dbQHAFKblAyw4SiWV59QPKJM73GmcoOuvmhFjiBaay48yuBvhF&#13;&#10;RYEZXr25hbUStU4hMEwSRmD2yalSGZrZwudhjCxaHJSiKKVG1sZqxtncLyAG7wsYCUdFXlK46Yqy&#13;&#10;JAwAMqdMKbi7lWSYKVsDlRUSXQUB5LiUwC3WlaVwfmUuxJRSjDDHbrux1gomrO49yfN9jUtaRQrQ&#13;&#10;SFgsP+ZBu0ARrAQlrpCFM27/sL/4c3+6H7oGpixytThHqCqLMgwLhcy4VBa97QEr26sxsq6A1zCA&#13;&#10;4HxAAUbi1zVbgwihReN8NPexqbcWG7JjhfOioNdlTDzDqImHCGLE8DoecZbaLDj7Vgru8VbsMmNU&#13;&#10;BB3t5DTAEoiEKXJWF6oKKRoKNIsN59EDffeQZqARCL5RVGFsWex7Zw1vd11nFaMYIXib3gqESEJY&#13;&#10;qRhYDpkh4g0IZlaECSxd9JkTSFbM7G1dUIjmPnDn6wpCyteM4aijYq3a2au1pMzZVW01Tzf8f/xP&#13;&#10;/2f05JeXP5/Sqwp1ikkyuqy3TCQW3OSMYHHI2C/msH+6m4EVavf0CHQ+nkA2hgYNts/j/E1rztWX&#13;&#10;Vf/tU33Iityy/Vxtp9dzvunMe/zwh7t9/+XP+2TmZgP7aZqde6Cwn1lZFCCHR7Zbw8s//u2NKHce&#13;&#10;Z8oZowxEj1sS5nFTMEa6QE80EH+yhn17fP70+va6563FCiVZ8l0WX1GqKVc/fp6xRU/P+G346Xiw&#13;&#10;LhX0F6E25x//UQp+vVw32y3gNaJ4Wa9VLfQUWk6Ug03g3+n0DOt1uiY/+O5xvs2t6Oxshpg3D0+0&#13;&#10;bMOwApxALlMsF3L8GBJWxEv03r8SRSJNcx8vfV9I6u3Y05wDKFlh+zUOy88FK8Qfy+71+PfHj4+A&#13;&#10;YU+xWRLCNQCyJnyRPxDmt/vaShEJhnHNfr6OuaU7v2SuSswMKUoD6UF1Tg+c43G6WiWhqiAinDJ0&#13;&#10;W+Zpfej2EQchW5SSIsTd1sOuzo7ZlaI9E4f6qqfeTtbbXeRAkBn6FCPyQGRqlou3FGeDTb+2QN6X&#13;&#10;Obnqy3P4eV8Le9gIYK+V/6RUO2ojHx8qhZydUXKkaHG8OhINDo9s3+42NdUdnbTfvBHoMd/FIqCe&#13;&#10;Fe3NOPZa8YbJqnk/n7eC4lSNt/OnD5vFh7kXVXtA5duPv/6egDBJBmH3cu8DAUCERj+wX6brsmt2&#13;&#10;/fTWR/r08ReQjh09eOiP65GaxPq5rbc5sX41U3+pyspbPcUF9ytkcgnwNseyYNlNYf9puXzPUEsO&#13;&#10;zIJWtWKRf56/V4BHXhDExnN/OPzZ5OnwQV203wKpQD3fU1KaXJdd2dnRPSNmCERKvfY3M9vB3Xdf&#13;&#10;NmFKP8e5qqAzR5M+/Osvu5MefCvQ+W4HtSm3t+t9ev3r7uGZKzayQT58RlnwrOwIjviMIFCQPDtu&#13;&#10;VUwuwcgF0Io1Gfi6GP/5PT3U6vj3/8oZR0xVXUEUPIzow79WJqbzvD4kWhRUGcLGNJBzLZRfTRTg&#13;&#10;119/OX37KqIfEMe3AZT1DWYRRTj/oEEcv95XbSFmCaE5X5VWL88HxtEd55KIZTWMc7Jyw9dMeEY0&#13;&#10;MYShe35oh9uKWOHzGslq8sYU9iAKcl5gtR3HCAoaeEL2wvNGUqUqNEdr9L2q6Hp/K9R/cvP02FV/&#13;&#10;7+dpXErGGowjuK+hzDDuCXfoR03Llmy+hmEv+dWNuoSbuH67IlJh1TDUkcOymYaFYrGpi4rjbcnQ&#13;&#10;4yfspFtnltw3vT6CpCH6Rz9uGAHepsDnHpSfWJrXGuI602WUerYIoyFMwKDq0B7XY8reXggJqGJK&#13;&#10;E0iqsnduHL9xhwmIT7vNIul4HiilRcGv15tTYNbm6fEXCed0btOCio88+oUH1ObC0KQ09Ymp7sWl&#13;&#10;sVDSJW+ipQX7+OEPTBQ6LNE2YT5/3qhb8NYDDOVz9zwwOcW7QphHZG0oabVq7eO5lR+tzpQoyO38&#13;&#10;XZswB+a27Ana4mrm3NLFjy8L46LDvHU7ebuflcAsMkSjXkZVEO2bpkHOgqb7tMK+W3behRxzP32D&#13;&#10;MOw37bRoGFHAq9qBpkSyqJQjbSgZBy6gglc1azhfAYePTxuoGGn2gEdIFzE/3cHF+xCCn8LPz81n&#13;&#10;M/fHH7/jFZO//OV9GHMM25YwD9fjrWG7TSBWkp9u/dVJ8fgLni04XQKNdFcCkm5vl3lOHqdcwtxt&#13;&#10;i22RoBc0b9KeCpScxTAFwvMK6wfxPn6N8x5TDEC65nwc+hJxrH3TuTm7ercb9PLHFh9evhy/nfIE&#13;&#10;//BLuUznYCdflopRkSwzI6x3tsnAABHINIJmR1VTeojyLRj2o6yYM01BxTyGYUqyBRGQAgrfx4df&#13;&#10;/seOx2hJ8qx8KsK1GvtV5DltbX++kIh9KwgmBCc93lPb7RxLS6SR/gNePrc1Y5kWkoKlquF2h5Ku&#13;&#10;Hbe7gn+oVA8cEhk4KHAR2sTforFGNFUlNziE8fSTsgbidP95+7j9GEHrQURFPpszg+z6fm7LjTce&#13;&#10;dNVxfCd1Bov88f0375EUdTdj9Ydm8ZnIMvjLdL0wJKbzkrHblk1cTJauKfjg1u/9jUG6UMIpadpy&#13;&#10;tWq8vj00te/vuHR/fXvlNSWD5bmHeDPPChcuYpJxvo3nZXXzqSxfypM/7c3h9PMHBmgFa4sKm5Pj&#13;&#10;GY8/JdpZOIBqofmQzAnl7EMM2N3ngDIiPjVFESCmTflDTw3qdIi0Lb7fkXn91laC4gAhW8s1Oicy&#13;&#10;913wzhCUdpud3ZbzeGFwhbIl3D+qRn991aUKZgIws0Ign35cXlnLuZEXPXZPD/0ye13z3CnCUtSP&#13;&#10;eojlA1zjg+y8mKMkk9NY+XASBGEI4n06qsfD+2Sbl38J91M1lxC52/CmV7C6gXLKPP3ycWMGgwNL&#13;&#10;hR7jd0wABFjywNhHuyzD7T41/DoOZVV3zQaFjKCVPDuQG3UIXL7fpyjDdbq3gn5oit/vsUcLwin4&#13;&#10;1dKiVEopefoeGuQGezn8uklLl+MCBF9Bul4nn3oCGQOqq6pzfxWbilCeqbGzjiZpgdCEDpuXcdQS&#13;&#10;sbO+bgpE7GBA97xhAmEUD7kkP96/Vp0MYt8tSwJAdS2iAUHko2ZStIRzBQTDpjebzedpHeflziEO&#13;&#10;yCsA96qw4wiZMSZWzcM5R3q0ddGO6NhQTqEIE+S4LX+pF3Ny/qjzptk0c8yHX38dLoNYlQY3XC1/&#13;&#10;ZjtVKCpEdIy6RcNoKaAYy3MClbyCWOMB8gYkl/0azr46NMWjmk82d5rYvKXFKvJDLY25FzyqqgBB&#13;&#10;NUr2x5/rSvk+ywJFzcpqM8yTUDwyFyZIDauDTIe5ZEWIoapLxz326XT8uTt8CV/fo5R/P153n56G&#13;&#10;f34vykqVqgcQmrkS9b1fAR+N9VzS+WYHFnFKh7IOM64Lre+T1xnnekZ3a0iMDWfmsJfrCo2W5/QK&#13;&#10;KNvtn+DxsnCZMrjcL/ttPZQaAYIDd+T6j/96fNjuonGTwnKDCdPQd3/ooJDyOgx4GK/GHZonEan2&#13;&#10;PRPu3tv7BFQMQCMGKefTssaaFYf6YJQTReVxogrdMs/WPv/xxVF3KJvf3v9vgDRd8R1rSkQwMTU5&#13;&#10;/iwIJSlaNF1hOEJMJGvHHKNPEKOucS6J8Wr+85//y+SOYq0CSFiKQ9f0XavHMPephmEwoKIdWimI&#13;&#10;HE5ZWnwmehwvZdFIWW1r9/fXqd2XGa+SvsS+3zfbdZpm44qH7S2uClKiNoP2X99PalsWjPvh9lCq&#13;&#10;98WZdWHNJpct0kHEaMZl24jxx90ER0q11vhT+9Q7wzfN+fvPSkWEoctBI+Nf836zvTqdW6unpcQC&#13;&#10;Q7GYCwWMBMIImtcqGBBWVGDVJL8vK7IJ//7PkVJQd8xkuCx90T7b2CJxXoGZbgbMnOMrwHKeh3m6&#13;&#10;I5MF521RuzTMEaYQs09dS4boBZTEwbnNnFFpJLrBkYHyaXeNM0mTyhwTTCXTlfmsHm/nS7BpR7qL&#13;&#10;y8EGY5YXUffjOujwcTO4viF1jbqqX+87UqyzRoQAmElG0Ps/ffw4ef/zvloXyJq+vf+unsu1MN1l&#13;&#10;+O12373sErc0pOVthhQ55AqWzJilJDtRtyyZi6OhvmWrCuNgjBROJhcdj8F9eHmyHoVg+7S2n7a2&#13;&#10;X8KUGtiCPY6v7nnfFSz1eia1mkZQipdenw+hXpeZYfT5SzNd++TQFMJm+2IXbWeLAaHAJBNLWnmw&#13;&#10;RsV0vGa23HstUn6pNyyGXcuu2sJ6o0YzFRKt6FPx9APhWmFjBkEj/l8+/w8lFOP7pKHB7bLECQmq&#13;&#10;d231853LaOBY8YwCGFA8ktjRHBbn72YCS2EAI241d0PSv9Y+9pCaOgISeHXPdoz6UMMVOLrvmC2F&#13;&#10;HRlp+6kIuLi/nSngnOJx/YRhNtEChv6dwr25/PFjhZBjcY2Avw2RZl+yiCKZplCwiANIBMYStIqv&#13;&#10;C/UmG7Gb0SI9gO83U2Z74xHmdld6PKFZrQUHH5pjMB+Mcetb7B7LfKv2+4teWRp0PUpOBBKjmdY3&#13;&#10;v0Zxiwzu2KsbiCpLsb9a1lZ1iIYU3WbOO+fFz9eRWoII8F6R7JwsIlpje5uK+rHigaNbYOi5AhCX&#13;&#10;dOBOiUgLiUGAwSWft38q0HpC/VHWaLC/MP5YrNdpeViRy1uf8uDFAayoDlS/hhhnh5AvylazuZx7&#13;&#10;e+Hmtnn8NA49JSl5whG4GOCal931eGpK3IMn11l4+djAOJ03iOsizHFEDRNFTkcHcaDSKRdp9NjE&#13;&#10;lhYFid5jLlPBXOll0jE7bNqcCYKHrX34gH8w9yxtIsAylCMGf3ba22Dtfj7jUUuwTZfbMWDMVhuW&#13;&#10;VbH7hapC7jv0Gl9lmAwZ1not5/2dPQDxXeZd+Mh94Mu5EW9IyvF+6pQwYQ/Xwc9rgVXvGr9BZ3uT&#13;&#10;Cc5VVUlWhGVzr0B/ZChgqHEYtQCKMdfruY17vLP9IoFajA1E9KNXSMG6xWDF5pUhuioWOOjD9MCL&#13;&#10;eGggXTeNbdSESEKyKq/jpjKwrM+Jt4AD4K0lmO4c7jgqIpzbJ+CvzrN41DOxIMFiyhq0GRQpOuJI&#13;&#10;RIqeVtJ9lHGZt4SWW9M28n65YxpyZoWfn0nC++T/YygtoWcnBQAiCWgPSoJiI9fgx6WWyttK+yW3&#13;&#10;iTpS0e8Ubz35PKG3OPuCdSgqXmUr2in6JWMgiEnRY+H2CNTo/dI7w2Hl+/6KF9QY/nWzJJln41TT&#13;&#10;khwLSlHQjCs0X3OGFnAYT7RlZcaPjriuGd9O5XOnG9tSWG6ohRPJpS80wDMG89gWYTqvCWTRVfRO&#13;&#10;mRCwMVc8xluDq+WbBnG/cX0yJlpXZslJignT7U6c8ubTRsTbM7Pf8Sc/jpBRWDtJpJmAWxvUlJNP&#13;&#10;QfCv/fzQPiIYKK8vM0jooZhdCWnfDNtqFyy8nO7zwYueAihglNysZd1Eu5CU2azOODnsXJgmMWTr&#13;&#10;lRd/02u1EUucddYHthkCShAqholjEAlZYqbm+i3p1eBtA1gxExIVmUBsDhFB6TPynjSqzeFaFGi1&#13;&#10;94A67EKVITRNCF7txMX85Ba2Gyq6wnEc8yIQVd3D4AhxP8d0wbUFvf3p24hIZkAHEDLi2OfxtaRj&#13;&#10;zYvhppvyBbHpfrwZvZx5CXPKIBMkZGzXSYvq07cr3G/u9deHTMqxkrRMdBaCqzsBKZBQ2FjroGGR&#13;&#10;EKWgLas1xFJPya0VIZ0W7tAc7Rupp6Y2LJAKPLpiLQEhvBpMgnxVxwK4aHWPgrYjBCWdsGOic5GZ&#13;&#10;wGyTECmQYKvx66Bo1zs3C0lv3iE85LBms8AYlz71pwEmZfo5OOXMFofb5qlNZ9MaFVGxZBklx5uy&#13;&#10;bCOwjroZYTwuyYOMC5xiZcEhpelTl3uzMCg1SX5XtU6q6PBqRfrl/eOweWjiskCQN2OYezSudU2H&#13;&#10;BvOU6Zpw1cLsoovOuMi5ihC3m49icbziIOPFA7nMB7a9TEuuS35F99Na4gKGjJXWkc2uUJEkxBmg&#13;&#10;drUOTCYC4jkInMnIGHb3wGYRD8zaPmXkZwSRSOWMHkd1LXchjPeeNUU//L+nJmTiSplZTyMJiDmO&#13;&#10;0PmNtSWtK009I3kRxpUGGJn7go4M8c/PFcImZsD4QN/D8ilNZPp9hbtYIzgtk4FJ+Pq4YGLDlmZq&#13;&#10;3Dj7+nm/4kQ00Ni4Jko3wAfumV74VPi4Xi8gm6Lkvl4+Vv8yhjgxWIohg5wyTQAQ9eCz3j2gZXaY&#13;&#10;ReQR0ImgOpMaurAvhIMfHEITdthV9+IiQfdMf93nfPvKKkhoDv8/QfCxLMuWIAh1a+U61FH33vde&#13;&#10;ZnZltSowBlgbxgcwY8CEGTDgb2nMGiirrpRXHRkRHi63b71ZK5hIdinDaDbbkcPDXuV5TErkg7wt&#13;&#10;U1HQxFOzbAAC2e66sUZ7n/VZGZOyhHJK1KT7xoTvfIHlT/Le7vmhjhEAT2EOVVGIJMiK1t8cQyyT&#13;&#10;ldYGXgIKuYBkotRyhx1E1xQe4h9AVTCFA5qweX/Fzf1uYrfsYOlQ5/EYgOi3EAg//aLgdU3EbqDr&#13;&#10;7mBlOsdVUDXoJv2260oGE+JCjt6DiBu5hOFwecd5NKEfdgW0/crMVZnxZvAtHsq99qjoPvW3j18/&#13;&#10;74nmsQzrh+OLgmSclHecsPrEGt3UT9qEKMH3tU8cJZbujKjcZznL1te9IYvVwPS/vy+0wLsTn+x7&#13;&#10;VJp8ryxil4QBC0VRrLNuWQsQOm47movNkvvG4bEspnTyQrte+RzHDWTFThGkyg8lqGa/nWiGDfIN&#13;&#10;q/M4c2ZIMeopUSrtBlzu8ugLJErGOFlg4ABbUoRcN1TZfk6k+P3gF7rIqU+ofF7fYbdvDHSObldN&#13;&#10;oCP4w2qV+O3Dm5xhedsuc9+hvCfobYO9iGGXJEcGicc05iJUuV5vjgHqMVt2YfWKWWyV5m/2hnjM&#13;&#10;dK5Eod3/J5OKU1OUyv+8FEKO89iy0asYEU/u+F/cX4L2cvCjK5t74VFANO//jnp2YyLxsL2DT3CM&#13;&#10;GfnE3QIq61eWjE1t0kFYx8MovH9xpN5JF3u1qaqIb2kyn/e/g25UJqIQ4N2InwWj3ENB9Zo/aahv&#13;&#10;+Hx09Gd8E1RlTVeQ8ugqUV3sN3T8IzDmIaWFvfJ7BJVnVYRTFjQaO6uarsnFSKq2yyli3SdQ/Rxx&#13;&#10;KQOMj5xwQeNSnTmyOyEqisJeL1NLPEeLKffIzSHMKUtK655JWnV7O48hGC/iT/+BdfnlS7VhtwlU&#13;&#10;RihTpqub8DbpsAQsZWOSLJtS1VTHjwK4KSmK0f1R0qVYSzgna11J74sFuQmu/DTIyy6Y1YwXnzaI&#13;&#10;EMtwfu0tLDarANw34ka9Em2b20pczXXnh7jSuk6ILUEaJhzH3m7o9gbtlHQoBGFgMeNXVOC+uqV5&#13;&#10;for1ug3l9XIneV3zSzpjlwjeRBEOjVqgti0ryExgnVEa/e2K8yOuTU6xqAgzoeFTWBKBBXkIGxSx&#13;&#10;2IBi/hISY8UdC892K6Gl6znS5oniqWFsef6hqWqqUz/avPN8T0AiypRl0rPZTbdbK5HYCBVDpSoc&#13;&#10;cNANPg4avYOikENBEnUxpbmAsti2oJSkibQAYzKwekwQ3nbhytyPOd/DioSEXTIBU9mwmz6NehCA&#13;&#10;9F2BmOJhdTDDMga774p4chGIoFVtKSCci1Dv418taMdOZJlDrEWx3MoYDW+crsowJrWUMTGINgYk&#13;&#10;WFFGMwajAzLzT56kEc2Iw7qp1+uHY7Z5KqL1Ke22YWU68fEQZJ8k3RgikCc3KVbqMZeiXJf5WFZN&#13;&#10;anBHuUv7Da4UFFQEyIr2Cb76g1oQjEpw1lPW7Uz0Z4ZogBBAQjPQQeNIc51GSjZdSRuQjSp11zQd&#13;&#10;pBSqjCxlgyBECACHYelepp+oJjHj/jJwzkNYW0KArewG9JSLeTWOz1Bm+uiXMzW4zu2GbvgIKIPB&#13;&#10;bYnY4ac9tk0K5igbihngai6CGQLifF2GmAARZ1GxhaXff9fzPArS9jeI//c//K/mhiXYXaszWNeD&#13;&#10;LKnzOp/70jG1m99SWgPbQ4wzT37Ld1jkRAbGu5/xdir36c0+fvmdqeQKPFBT3Lbr8CeZxBE+3jy2&#13;&#10;SEZVLLYfdf3l8f7jT/98uP80/PjZCFUR7MshSkUcA2dkQj/4P3Wf1OvrtuK1UWXup08nWhfl8/DT&#13;&#10;Vls/4vXYSKGodpxghGBdikEXn09BCTOab6tiaH09lHR7PwfDF/6QFyDOAHqsRgMj+M4M39KCPdjT&#13;&#10;MIPjpWlZd7nexvOWjrD7paG7RN7eEGHT/F7uSQNQTrHeHd/Cf4b7U2qEU4LLtSdtV+zMeebHc0ee&#13;&#10;gB9/6eK4XMGalqsrPm0v11fCcfLZvi9/EL/k/szScK6Ko96HhRblpxswp7vCug+b46DnT3V3B0u3&#13;&#10;wa9/P3ul05ettWCIV04iDQ7I+6qWlWpaDm/nFwmA8Alu+NfysMWPq/+XO/mfXG8LnFlhpQBXeRqR&#13;&#10;mDLGzf36HIqpQjv83DNdAPTIap5dLzbn21Nn+HZgT35eiwSjDEMUYP8Py4tZtrUBmF+urErr3y5u&#13;&#10;2+4fDz3Qf31dVHV8ed54/YcSlmicdRMt+33w2z9+PjGF1lJTvHVgHVDLdIHY8dWQP+bi9fe3H+BF&#13;&#10;GDnev263lV7YpZzfis+yogUz5x+TVObzYwndO47U/nj9x+Mpe0xaaewia+rVbVK77yvA3b+J2lMU&#13;&#10;V5DIpx1YPGJwXEe6q0paJjcfqyxFkSRwi/v4NkKHhxiPbb2TYnLAZHN/uDOza0GzA6LzydX1swfT&#13;&#10;FmtViW2+rd0aenXU1xve/vz/7jh7LA/Tw6mu8p6uRcM/sK0LRq0jAL+U5TL6O3Xitbll+zzMY0Zd&#13;&#10;vitJF6eYGOi4KMvHNRw+0lRIfNkGdagtBfkJXfppv/u8Qvsv1ws+HRxd9PTRljTMM6Ved0/vbpEn&#13;&#10;JLT9ucFkgHJENl9jKAkM05vNKprYs9qrm1RLYghjkasenB6FWbQSYpwNGhHTCC4e4JRyvk7TSPfP&#13;&#10;/3UkRHSNANtn9aCYpFAEZVd/AMjhYikm/OAwTwivVXj529KV99//9R0eCgBkKzHd3m5bYhBxhU3u&#13;&#10;5+ipcYW3qZTheLgibOvdfJvsm+xoC1bjPvWfy25cerFrxjE/81l+Pkz/d3CQB2BYo1G8+hHY4NW+&#13;&#10;+w18PTqe0igP8eZuf3j6Mm0jDUW/6tnyKagvjEw/YFOlfbtc4T9UJxT8QOI4q8P8/OYooU+Pd2ZO&#13;&#10;ZTXtu0fFvr/8tSTkvtr9/DM4kQZuyx+/nMYfkznVq7tIpT0l0221ZzfDsk2ahl6BPsOM66d5dUZH&#13;&#10;yJM4/uHbz59c4NWaSqhlnL8cpn2Q2zZChnkoOpOff/y8DDdlfm0ZrtfcXBYGl19Oh/O3r4NM/30n&#13;&#10;sYh/HV9XdvDuv0IGM+Ho8Kv+OsOO92LNsdY/L//xj/9hphca4Oduv/4417x/+IRimrW9LNLx9Zuo&#13;&#10;sN70v28eb+U1Ss0NfBQgT8i+C7GskBuJcV4M/FS+ZuoTPKidp5NdCSDcALIzWMQiTFlWZuf/w/LW&#13;&#10;FyD6KcRw0cFGhKNLeR4OO+X19E+/PQ3XD2NWjN1nmoTNaMrHVnz9218e9ruUliG6IgsgED2w6zfy&#13;&#10;9nClXwoSzX4nw8eluC3DI7ylG8YyR04fi19xGbLuMmMrAAAgAElEQVS/LMsd3AXMKOGc0jSMUkBt&#13;&#10;xw1+4c23grv1/TWXu6/vF8Y5J1y7t/wxC0T9Fxf+2f7S/eo2XD4T0kCRzW977Hx4dovVUw1ifSys&#13;&#10;vs4ZOL6/vYMFaHqHXX8ViyTjaxOe0eOnDw4fmr3/80v2uWV3Z72Uv3u80t7BwEgkTUiN+vmv3/7j&#13;&#10;43/TvtX1Y+7PA2WFZHo/8W1xz+frHx/r/Ne///vd018mW3V7pL0YMpTSs0RKuXknhKxnxiPDSHyH&#13;&#10;vigXh+ePZToemrDm6RnYz0fedmcf4N2hnASnnbn0ZBmcQsvUd7vm/N3+8rq5zLbdwzrCJK9bQg6o&#13;&#10;l0jxbYSU/pjm07+p/NY0Bdmx5MlLpHH2QaX71XnjDVVEcT2qdXfc7+RdertZTq7jqvhBSLwOWkBu&#13;&#10;nlHQuiI1c/IdvKtoVCZUJ4BjfYIpDwmOOX/hwVdm08nXYGQQqILMOND936f8E1ROtOd7t3cYhEO5&#13;&#10;WXH++4+2PCw3+ERh6UFhLcssdMeUIfQeOTaVt3XbCCnBj9dDq26vr5H/W21GWnJTzKK+u/v6voz9&#13;&#10;/ss9jnhcnjMnmoFf81GV0gI4ZBAQTjxjBUIf+GyIwlNhS+9Zt4OUffv6vIN/+KVr0jgrQL/ZbePN&#13;&#10;wBvO/tLUgoXzCfffh4cio+DAsBg1xq+ZeJ/cNDy2JUhkHLyo4HUyOaT59VqLdF1M5Kjc1x4noBpK&#13;&#10;Krzx9jsg/3T/c+qvo6tEaE/7DcI6vuwyR5iDsmqJ7NzB6yWn4dvZHO66fuwX+fgLGJxmZfVvWF32&#13;&#10;ZM0Vet8+ik3GXzlg+TxfY5K/XYWEUq9+SxeYLLWRNp+2dIWXj9/BeFtu9a+7QIBJKQx5M4sq8Mf4&#13;&#10;su6Oq9mMX+q0mG1Wkvm0zdthen1zjEyEzrb6rVoIkA+HP94qnFTEdUC3eT+5WLk/+b+P5svp6fN6&#13;&#10;m8oIv+p1i+B+14LtZtIDVui6rR0Xvz7ozSyVPFacHHbVFpf2l70bN88U250MYUzMEtchWlus5m8T&#13;&#10;Lz+9bLJIinA3jbfmbu9x8ee3/0IJfzj+0t+07rjGUYzb6fdfXt6/fvmyB+EAofhx0bZUfdbot7S0&#13;&#10;7lauxv5yXZcCbK35AM3vImArgneNvpzdoW7717dU7J6vY9X+crlkeufEd3v/2GS24Z0TODAX39UK&#13;&#10;3j3xpiDpsiS+p1OwK2QQvf8ct8N+VwP0DjZ7G7qyEHZCYsUZewvKq51Olzthv9D0PKwF+cV7BAWh&#13;&#10;eFw+2t/99k+IfYAG9WaxsrwTavjuTU8f9v/O4e/6ediXd2EBMRH2Oh9wMbb4mP9hfXt5YJpjud/t&#13;&#10;rn2PRcN2+8UDPbttXPIR54JBHgPUfcwmjlUX2GUp0y5telcjVe75tyFOBPodtSmvt9wP++D/Nv9f&#13;&#10;xaG5xlTpB7icKW/WQGGaDsWXeZ5cdghKEkrE4f5L9zEPXVd7b06knWtvh6Xy5BUVdNKihaRMju6a&#13;&#10;leHh47/93JzlTTRfbPLnWIv5Wyn33/90mdkmba0YX5a5a0b3Mn0+VGl6LxbGimKZtzLtt1yWsdp+&#13;&#10;LJMMd3MKmS9cfU894BRTMl2up/pJsY8C5DwsZULvt+cgTH7+fPf0Brbwy/4Py8df1qRSck/HVqzL&#13;&#10;nVMvb9PPOcJTjcLG7YzpoUgbQNSmUDflyWSo8ku+LgIziDYUH//tb/u4jR//crfDEUXC/2nI7Jvb&#13;&#10;gO6BuOxKmeccIJl/2ExPoHpyTjydC9Yrwtvp473c7xLnv+3Tv/T/um/v3r6NC7uB5mHOG68FSyVW&#13;&#10;lmDA7UOKi4UJdfX2MT7RCKlPB6IB7l1UTdsPOqis53x/ao+tGm84Gc+gi4v98j88vs1fNZmW15SM&#13;&#10;ZQ/1DzBTBgH8hiqR2zvy9tenh2L2r0XHT6ocXW+Vi1sF5tr4vMW5dqu6P6yL1RqQZT6qQ+79u5e+&#13;&#10;AyPDo+Aqf3MFpOUuwga4ge5gogAXqAe0N2b/6ZH0uipIyYSe9af7h5U9Dn5JUrOre89nV/Dv880U&#13;&#10;aF9vVKzY3SY78F3lFauaoo9MmwghoSiBUCIKM3WJtMEgMKbP6uH56yRLhkq9LHlfaAhC07RrTPGr&#13;&#10;QFzlhqdx+HgEK4u5YP2jWrjlyjZDTsNHs2uLu13uKKtO1zc49yXcw/pXqd18ufT8Ctpu//L+jktr&#13;&#10;qIEpV0Co461WD3a91SKkQ8UL5XFWuxr/H//j/zmuK8CZN1LRygRn8yYQRRkrVnCueEEGn7KNNRKX&#13;&#10;6VbVkjCa1vWgPuuP4benT6/D87OZlBAoJV9lIetSHpIlzrxEsCEBtQsFwtt0bhXqxyUKu98d3OY9&#13;&#10;oCZyEFzXFqhIlbrjpCWbx6wNPnFJ0+KG61zVXXaAEebmIW2GSZXxnGIVAhRqx0YbNg8ygLvjPWld&#13;&#10;hhuEEiHEMs5OMFTxbV5tfdpnLhqEIaTLbSOMQu4vU981e9Z2BCZGoHMLBNTN235/16/Gp8FmuPhM&#13;&#10;C0ycxCBrM1OI5iFnbzhPRa3yBEBI3mbDkpT1pE3Bm7IqYsCF3Fd3u/naZ0mnHDNjetBUUCIwJWlb&#13;&#10;R8EIQWyLCYetJPHC7D/84Q8oR2yhhNizUvIirEEi+vXnj7Zq/HJeZtuoXVceJ2cyt7dt5bzDhjg5&#13;&#10;xGhAzMYzfZt4Ql0rN4+B3+qa+V7TtFJBtQ1Bz5BKyPNtvdJQ36aoN00wJXt6m8dlGxqYaxKFIKvX&#13;&#10;UghRP7S7brxdxhhO8hGjwAuc7HQdzg7ngBFEtkB47fXiNKWKZrH01geWVsBK/jZ9VHsGkL/rDmjL&#13;&#10;wdkCi6ZteEunq5bI5bAKX4u6cDHIprIJWMAv67SG9bZ+7IqqwPxytZExjgjePJEh66VWFbBJIhL9&#13;&#10;uGtKH9JtvEBBcFGpHOBqBCmFOgCaUyuB8aFfDSCPRZe0RtHlDJZp3rRfc/AoVnXnMm5VshvgFdfe&#13;&#10;40TKHWWcL9Py87Lq4eZNAEwhW4jIP76/C84zxk1Bx/ndzCsoD1170tMicqTBP9XVaPogSwiSmYaM&#13;&#10;kdMZCeZxZAbfEmYBDc/fUCatrGiGgCRgM8mYIxoxvX34AnFso5/OcnePYcrQOrICUkICSqJoCaui&#13;&#10;plgF4/GOEIG91TUXelowLUbrIFUMyqogXDgLlY+JEop3EjMP+Ya50S7cNucng3RMQhERMSxkcerD&#13;&#10;i09bCJGR/FmVcV3bsoYkgEgIDkQkAUtCiskZC0GNRKVqwIrEcU4wx5jtJmAl/LalGTY4eDMNfnPe&#13;&#10;uVSxIjObnTnhe88mDCJPSMkdoozXVcAk9n3ddb2eMWeJM3+eIYRFSWfnW1XFZY0s1c1dhH5axt5A&#13;&#10;9/6zURJBcNuMVJQjJCNgIM+zAQ6H5UYjTgEtq9/v94vLEIbbx0vqmpK3YZxpyi6IDLHqanEgZr6W&#13;&#10;RS1o46KIiRAGRYFYiuPb+6lRDCWzeIrgPA6nuryBwAWvqdQ+MApDir99/jR57ocXymQivFbOipNN&#13;&#10;XBT0430ERJSyQYHfPUrGFCBknDeFEFASi2pehrISf3v5tmyAjGieZ1xSTMHonA1k194bFA9BZIwz&#13;&#10;TrfbbQbJuNiGYtIuBFAolSq9Es8ZLZhYXAq9KQUG2KagFRIcprAtaxgmu2QaEcjruFBJRdWG/A7Y&#13;&#10;vuhaG0MJRT/NQzDF3e6yXDaHu+aLBjc/psSYBn5BG0MVRDxlQpicNocJb9Q+Znb/SxtWF9blfF0e&#13;&#10;mjt7226dLF1kkNyG6xx6N8+ztZipnNbxNlZFqRfzD0//2OuJtkWeUt3UL28fmEsLAuP7mJ0La3AB&#13;&#10;Q+YhDMBW7LjaNSXHE9T6xlmVk0CcZFlypJabSRzizGlmIoDu15MSzo0vhACMAVMFlft+HdEGl3lI&#13;&#10;LKeGI5ex4CaEftxaVlWIrDgkSO/LKm/z4sOADcxsVx+2CKb1zPe7an/nzXVXH10kWynnd10K4YzB&#13;&#10;mOnNMcYRxuvqeEZusTQxT8wyzoyKDAmR1Ea/ezi+v17GjzMVZLKTWJNJDiKvaoEjarvm4/WjkS3P&#13;&#10;xtGowyqIpHkBgSXPGBVr9rRgT1/ue7seEbX6RoBdbchBNMVDitbkuSjqFJl0clcp7+Jfv30tWIdx&#13;&#10;LZXgEkSjKSD6trRHwbzHDBPFGcPQyVkHyEXMbB1vNNPk8GoddIvCGJ0KNGft82Ct14vclQmVmbS1&#13;&#10;Q+NMGJZwTdYDQbYQTWa7TB1hclk0kPc5g2kbWCOqyDFPB7WTWfIaYsFUXS5UnlYXjJYljTEixj0j&#13;&#10;o97sOJ8+fR6XWdYSv4WrNlIwQaGAMIQ8zZZzwIiIGGpv6wSWgKN3XVF8LPNkTEAIC4EFxBnjjBVC&#13;&#10;YHM5Jcr46qGQiAk26lFgict4d9gt8+qCWYxGBIUIpVCU07unOy4gSSXCoSppyiQ7KwhLPnKmNjgF&#13;&#10;o+93D0QLF+x1fEse3/oRFa1BJI8hkNnZWSAoqzRdbCVLulp5kLN1s559njmHUc8SZZLFz8tFcOV8&#13;&#10;3MlmTcaGULASsY4wTjkOG/Jwber2Ms2+VWj0HOEcPMaN51Exvi/qhPJOsrYoMsaZMhNDe9oBFyse&#13;&#10;AfFcIeGziT4AcLm8e09IzI2Uzm4FL0azKVF1VYel0lNfSGwDpcZxH83QUyjmdS3LKtjpw5vgKc5c&#13;&#10;bz5FElweb7NkECZ6PZ9LyaGgxVYAn7kwFeBrts1jA43PQjf1/vn7R4Dp95/vOZPOZxcuCJa7sgMx&#13;&#10;X/Tbw+nx8jwYnz62m5AShrQTyrxdVcLCR9BvRPG0LjClJURGiJLlls68fHTRcy69SXUnV6NV2zC0&#13;&#10;Aas8QC6wNbn5aoGXdpp2nFMBkSQIPhgKkvUgWJ6LEfqibT76gebqdEKLHlh3KDijSAJAESs1XBiV&#13;&#10;k3NIYrchiLFNAVJX4d3l8kpz0PqGAlJcpXmhNFIMog8wzYWqMwY6GsHqX5ry/P6KOrK8z03LZtPD&#13;&#10;4s4EZHC4+pv+eRWHAtjcyNbGAGiVl4A23+yaghXZE88RYDhAYHyYdKhKjkqhunIvGOOGN10Qze6x&#13;&#10;RpkhgzjJVWlCyikSzje7GZs8K0sYM/cQJXB+u2YRSAje6pxoICXJhHE2RwCshwjqecGiq7vWuG3d&#13;&#10;zCbI+TwrziSAn7la/SJrcDieOMbTci5KGDnt2iIjqLdYFq1DnnFqhClFyVSkdaYnpgLVCemMjkel&#13;&#10;ROP1LIgf50C5jrm2qbGLVYduDrYULNRLSkhrixDiqOl23dv5HFK2/dDcn0hdLiyBoHF02saUeMzI&#13;&#10;OzdmfcR51duuO/LAWxWmcajKevz24goiujZi9fZ23ta+kXBXsCBF9onmnAS+ax6u83Xa+uTIpldc&#13;&#10;iIksSDsHXGDB3KZKndzgfrv7hSYAdsKCjRTEDiEr4CPISyg6TlGsMYgC3ybNObXLFFlV6R109vGu&#13;&#10;A8lAQsdp8N6BUOKYUHIuprfvf6tVOw1WsR0AyCSrGl5CBDlLkGzG1ofCOXfX7Yf3bdMjQRJFmtbo&#13;&#10;kIvZN1UhKNTDVhDWVpLIsLnNR9/eswiiICJufkcJYgA6ZPqNpxCoJ1hgLNcpeDPvmxpo4zfmTCgL&#13;&#10;NY4fb9eFQtCqinNBapcTRoFXpEp23lYDWInjYVjWqquMjpkBPzuJFUQ6pCupxce4wqSIGyWVl/eJ&#13;&#10;FTFlCzFCpFq2LaNyWWCGvi5V5tlFX7Kos28wxdY5aHJMXXcHVxZAHsMy5d5N7m24FFR6vdVom43V&#13;&#10;g1Gkpm3hsEPCo0jE6WHpHXMic/v1Y61lO5/XQJRZZooR8h7/T//uf4kwHu8ao9O6Yg82eSB0SoKq&#13;&#10;/jIWdTu6ge+/pGl7lA0t82KMS6gBHs97FKN1G6/yMwgC47iu4BMt6N08uGzwsZzLVkEJ50g7BLKb&#13;&#10;Cgq4KOtfq+RAWKEHLGJhttn5ERKf/ely3vbIMvHZ+o23iI0IAwYTbotdhNseIYjplkAA53WqlsWm&#13;&#10;mNqJd+2OKXGDGPdBp+wllWE73FUE56ap0fj3VN+tweZAoDHII2KpZbH6TEGEfo2aMeFCDBtl0QaM&#13;&#10;JkOLFhU72U6AFQ4V2hvp2aonE7aClLqPTctw4d0CkInBJQrlOQw+5d3pbvkIRKRgsTf0zV2Z96iu&#13;&#10;Z0RQNttiCMebXUtK6pJzDFOmnkKStp0Af0Uji9n2q7JyTdOSVTbgvj5ul1dUNHrZahmuF31o7nDg&#13;&#10;ve8XNKQoBDwxEK7om6ACJ+FBV6dohvl4V96m6NxIpTtsLcUfXNVUnTB0X9+eRU2FImjcieOd2bbD&#13;&#10;8fRj/aZKxpjdQVYky0om9rUd56/XpCSbLm/i/rHx3EUtd+JLI/p1Rm3LRV2owS0hrRyKOPYBerpc&#13;&#10;3el4gBvZoA0yuArA8w2YJAgygyEUT36BCNURwmw2P9dh11vjIRidIwJ+rAkJuXuQqsDABgWkyztx&#13;&#10;lFs/gmGOKnyudzgAnkm0AYARg5ABC8TSqgZFTYeL1AHg+n3OJk1WkQaJfF1Rva8NWG/XrlEmB5Bw&#13;&#10;8NAk2xza22wQKym67YrDoLUHTJG8FY5gijycpogzerj7siWQ3nPFynlYuKCC0ww21sA0pyGWbdWS&#13;&#10;DMaPnw1BXBvWiR/G1YpP7z8VbwNQiWW+4/XER9LmdfxyVNkQmsBd0y3ZqswUkzThGaEiHomNIqSm&#13;&#10;hoEWPmoP18yIkNK6rQRUhwVmcn1fi4INYikUb5iAMKQJZspIW6MssiPOXTAfl7RbppVh6pWNQrMi&#13;&#10;QGRvywLJfZiM8tBVhTPvkFZQ7Kb0p5wBI2VJsZz76CKEeF/Rpn243F4ScyJWzy89VAI3qtvQtIVc&#13;&#10;77W5AZezMSIn58WTCqilN7il2fosISDegs+7+jy/7orC9giWswTYXvWkAVNgi3lx8ak6RBYjQhlS&#13;&#10;jWIeNEIwo1WUR5Jyy9g5rIuJiIC2aoeU7kNGIBNGPQkBOBniAdCAcSnauHiJQoVrF5GDnFDnWZOs&#13;&#10;3gn+KhK9gFPdKsRHk0kh+K7YwEVAtE5h7YGLAhOkzUDLDLUNt3HfKLvNDMrDrm27Yj0P7l5hG/mS&#13;&#10;UaesN8B7P4wDa8ptlE13Na5Mw4182gI91ASo3e0yScCgTsWRTMb8/Hjr6oO3GvHKGGzSlFiAkkBT&#13;&#10;hx8zbTjYcZjgHIF3KJhEuxJ+aC4pZqk8HHobDqf7csixaI3ZotW6moKiXpuGyWWKhUdKwcv8QlJ0&#13;&#10;17lm1E8TeuBFK4ftQp2E0CAhhw1U9fmy1C7FZl/DId3/4+9XFL/1H6yG0cvxnEGztvQpCuRFCgVw&#13;&#10;V0RZEQH1ZnVcoMigpXO0fh2QBzFpJo9xciLgy746LZExPLpb0/HgXbu/K+QOiJUnarVmuBi+L1GS&#13;&#10;S1p3Mf38WDNhom2VSIV8wjRREWOgdb2/rSuNpmoeVz05t4AQT2VlNhhzmViIoowGpo0YuHFalwAr&#13;&#10;7T5KnZZ3rkcvoKrE6uhsyqbKB9wUu2IA08jiZ3WwMVbtMcQmL1sJ4yyz5KUAAcfpzQWxPyzDuqu6&#13;&#10;55vZfSav/UhV5+c3VdzfZgv2so67FMK2LRRjhBWhFCHYtk/Q6JY3PHJPx+PpE8JsHCdc4khgoLAy&#13;&#10;RVOKxPIU53tSDHosG4klgTe3ejPexoPqNv/GKmbccmyf4DahpAq5wyD5XWX80u3k+2Q/IU+g29cV&#13;&#10;Vfvh7ATozuvXhDchuufv04Ge0vwBKVmSsYOwC2Q8re5t7TUMsGZVcRe5DpDhNQUO8fk1BYjFruak&#13;&#10;hcaUvL28Dc2Blow2vPiZe/LBi/3ectQS9DL2TD1kcvR/f1tQkWe/c2zj6PODTDlsuVF3pXNByfJ9&#13;&#10;YseuXOJCd5yMflt6bPB61rqaKVUe5CDl8YdO0NEaC5pnoUxKKaKWkjXC98tb2fLijYKiLSXR0zmD&#13;&#10;wFjlIy8rh3OxOAMJzh893D+i6LtSahJc5hGh1cSuIdml7FNasenfY8oRQYJRSFZ7HUDIgd8/kf7a&#13;&#10;uwgZJRADwmAp73JORLJRj5REgdqqJARbs2HFQHR+WVZPScmjYhQHgud2c2Nma4a7bEOkqjqd3JtF&#13;&#10;+4mkVBOJxS3qDgX4AOC7yNM67PYKUFNQImGSOd2GjYomA5yIkDaBT4VZbBj8z975ZPd3pX33axgT&#13;&#10;ZStC+NA+bgIEh2C8LmRjpsA0DGslQHJ208vF6Lv7Lyb7xS9VzgQsVEDjljbBhVYQpxhWoFUlBM5p&#13;&#10;9NeQsbPhoX4Mfl4AhclS6MyCKpsEyAWFrVSGSKM3xXN6eDBLyLO1Bl6vc6mauuwQXN5fhmPX4mQt&#13;&#10;E+XEh49bStdOlkmBBc88iPoeYsgF60zQ3HtC5epD0ax+UtNlIFWRyZQMzpukNUb7KmyuISr1087L&#13;&#10;wie66lOjYNs5rRHAnz49BBfKunNyDKDjXLktCowB1B7mQOCJQQfqackgVN2X49K7+/2v5NYzaiMB&#13;&#10;hkA377yAFaNpnbLvbBcTxljwOPC2m7hE3yfLTZqnLQDYe8KQpUVpOYNE89AEmCOEJs9wjpRBdzGP&#13;&#10;D5JCaoynLlRNqoqCIlQRsgW/ho3XYr4EML4Xkom9eDp8vq0fAbsonnImlnv1VHZXUP5u52YvSRFc&#13;&#10;upokAhQuUwr05BEof4Jru6ttBJzXEWDRsslMVSNUBJGOVwNeNYRwTRsAS2DKKbXlRK0BVR1zjEQq&#13;&#10;B5iEuI7I6lgXR9+seDGSY5tpf0UhBQ/cuPinp4dtWVhCi/FRkQzRpZ9hyduqc2brCBZrhtyovfMb&#13;&#10;n+fL/iDvH9q/3ZYQe0REdDTnbKFRpTrTKxoDruPGZgONuwZcNEiVAqzGUZRWv77b1Nyd6LBSpH4t&#13;&#10;MZn8BgWThbFV2vQ2XvtdfWd7Z0P0EI9+a3K6bstVz+zLXqDslqkoK0LuEYBeL1uNaztGD6KG0hBA&#13;&#10;eu/jcJuFSxeZbkYHy4sCc+waHo3R5PiwXK9gW3LDwUoRCYe7AuUKSkZqZchaeyp3UoMlrEnETmTG&#13;&#10;MtLXdai1jjqQXHo5Z0OZQOO0wo2GrQHhOa2yeeIIgHlwpN5PB05zyjOFaYNpnEfnU5oYCAZnR6sa&#13;&#10;D3P0pChOxlisBKRp1X0FKVTVx/nS1GWucDR+O9+yKapWSFzp3itIXsxr19YMIIgTXyGFkeHkCr/o&#13;&#10;hUkhy9WFnH22s6cx5mx4ZHFyHGTDHMhUm9CIfYozhTlYe/mZC6kkZ9ZeM5aNKtOarn5AYll629JT&#13;&#10;WmH0YyFLx+V2LrvTzsJVzymzQALdeku5pmogRQ3EbpkCmV8L1V2vut1HTMn5MiBeechDkMf977y7&#13;&#10;4sK75BGkKQ6EUuIczwlLqE3cPFneTHs6OaZzvVa2WaFlCDIM7kBOUlW8K/iuFxZSm9HYoLsXl8OU&#13;&#10;hZeoSFa0JFB/dStj0a5+XWRO+H/+7/43AlDFC9RvxWdI3Uauy9gQvgFnUPACI0U/LooxT8mL0JmR&#13;&#10;YRzxFjDebS4kyAIXW7gRmGHKO7e30SrOYnR/YbpiD+M/bxsGf0AIN81SN4Jo9hOYHl6vIe4rPnw/&#13;&#10;HBVvyfpDovTO4LZwOfgL8LlF+8m9wsRXT0fNfFFv6CNDFTaa+s+buHjoCkTHP04LfMvhukxANUaw&#13;&#10;CusK3dfqan0Gb9MwcqLyXEpoZrLajGiAaJCyDT/fOeJEcIT0nX1TePfj736TQBaZZpv6tyZ+8SPF&#13;&#10;jtZis3ohCZW4zvbwcoA5Ob454vOAzRI3VOHf1C6Oi0yBnCY0NllIcX9kYFgj5kIJyjkkkH5BNBdV&#13;&#10;/BHTluLN+puosnU1YipgwNXXmBEEdjh3ql66KhoMtPSkJ0rv9wyK07wJcpc+2L+yC2/LT+Z2O9TY&#13;&#10;oltvFYL7daIK5KWgqGlcMAyaLW6kqYZleEYsSzkvVz7aX748bWYLGIloRPL4NnYWCjGjKxS35rtI&#13;&#10;fDpoiGKBYwCqehzCzO6bu/WGvzz04zMIo9BSrea0Lh8my3mLBKOj4PxvtPjHZTSVaN6OBQHnIBCR&#13;&#10;qhl6tNadOL3FcUc+AdFdA0mcg04kr4ZvUf4WDt1OAMYMzZbABCRE5H3zt1CYINyk0zEOWxUFM3Br&#13;&#10;C/EqIkaW2sHOst5DVoVxzPG3GGJ//elIs214BQAKxL087tYkNPuVm579/amPnHqHfiCg6rJQhK5g&#13;&#10;kFvMCybLDhR2PfOSAA5kbmp4up1XBzAsSrbjG9+CzyE96DgkOghRnnMMIPhga7t+Cnc0akx0Uf/+&#13;&#10;lvgbLQ4GdXx1wV6je/LKfrEMQbKhlX51BkrKfMS9JWuhf84fmmPk7QrS1bsm7KB7j4z2ASaeNgVw&#13;&#10;sB0icFAoJxLgeDqDXBiQRFdILS4LkhGDcfxR8oW+UXY3v/DD/d/fgc6S6kQLWKA4Hxr4cd7vTBkN&#13;&#10;J+wQQUk/fpQt34r8MIWIWpKyWZ7dHH/b1+H2V1/BVvzDkCn99Jmn2U0/O9qhsQz0eogIQ33YSzM7&#13;&#10;BT3bLqJ148EIWlTwOD9uh6b306omTLhoq4zn26+V+Kl/bJfj2meQw13hF9LbJ810ORNUSlIifd3A&#13;&#10;0hB4Du1P/HbgfLtQjvxYcBEYNVSu3oK9rCgkKdBIxhUeKUfZjhV/kjkFh29rGKmSKILxtWbNW1dt&#13;&#10;PKMah5+hewzME+67RnxP0ju+xTKr6pdlnjDIlJLZRy8kOXa7OMBrPn7iXl3dB6Hd3RQyLDt1b9bp&#13;&#10;oyXgZ5PtamPK/TpiI94BSlAiXLE7H6aVcypo7o/F9eVfqzoD7P5mF1FyKlDMz6w48XX6jNwFoFTV&#13;&#10;1o0FMdu0Phh6R2roCny6QBZ3VY2B2N5eW1njTGO85PJkDAQrHZSKfTKDW2VU/gMYm7dIUWOOciLs&#13;&#10;heCEbCbtlQa7l3vzYKpoEnOhqJqQPMgR68R+V8ZxnqquJmaFFVB8C+YlipY5z71rYq6ykpxHYVkj&#13;&#10;08M0hGVejdv8Ae5o0MIv7uFe/WVJCtgHyKq+CW3Q/rrt7tFc10SDAa1Rzx+ikPv7ezMJxVn2MJvU&#13;&#10;kw8oa9KUrybzNKOisbkl1bj3vMUlHMHIGJguJmzF7pC3halUtpzxw7vPUrJaMJDh//P8zI/V9+E7&#13;&#10;PXD06imbovwhE8q/2JWslzTJ7wShzpaP5l74ZmAAACAASURBVCiLb6mlpEJ6Pquv5K+slCQysgrg&#13;&#10;/paSzskEMycejMLKpfzMcpIWlpeuZm/vlCMoE95d8Z9D0Zaa6BiJwiVEbEq2TusaB1jDRGnT6H4b&#13;&#10;Bx+q4I0ePY+6cGG6XCBKnGa8kToyVsxzQmlbnCeA3pcPgvxQP3EJmELsBc4ZC0Donx7Wo9sQF5QX&#13;&#10;Ax9H2xJOgx6h6+30UaGSpT0zV6/PmuQf2zAMhWhbR9MxUsLK9dZ/uS/fzbiVO+DFLnfVAbTFb3nR&#13;&#10;8TzndNiG9a6tPmh4smUYnVhBxvDusyIYRQvk9LzfPZ3tR/PH3dwPtBRXM80K7eSVigxcCFTY0vBA&#13;&#10;5JSuoHt8giathieL+5Oq52Fa+EW+R5mjXi4FSPAe7kgCP39GgitW6MqtT24XP70nNgVSO3Pb0SBZ&#13;&#10;Xe+vEYM1tQpDd0UyB2AwTXVb9imTT/71pj24l7Dw66KHl7g7Pj+/dp8eI+Ni5lvoYYEG4oBDzTBL&#13;&#10;SjLI0fpxvZk0ioeiZSdjGj3u/TE1lqPIS75zYhS+Yg4dZbmkdeZs2bXFjw+rIPSgyEqL1az998G9&#13;&#10;bZ2uKbpFIerbZYCoYCAu49YcqYFbIJGwMkGtaI0gaqScQQ7k5iX8aa9FPqESZRa5rZAvStYqWdNn&#13;&#10;poJygE4MJHlN8aBwQTVZi+9+pIroul4r+EVBnjRofTTNBnFiApOzfn0gmBXru/GdEc5ihNZoffZj&#13;&#10;Qm8WfOY7vWwScpXFtsaFXpko/QqpTJfFJAhF1eFhIjSP22CIa3iLKzih27s37isjsrKiaCBJdxVg&#13;&#10;whl0O4WTWVoWnZzNoGJmtwCUAiQClMA6r0RJWSlRNgELrq8OjXKPrD+8LaIpP9tLrgR9MWFxbk3j&#13;&#10;YVL8sZn0BgGhZy3kYy0blF/hPvhQhnhQuMfxS9xswWOe/uy7T55iRGWetVdqtVrtCrD1KTEAimW6&#13;&#10;cfKSuPFF6sO+JJUDyQIN8/x6uRX7AIurnj4K0dyuDuNtOGwh5fldA5aq8JKSQUJuARY3hLZUUY5n&#13;&#10;Qsh+GZhkw24q3OqyT3aPapj4Eu8MW966MhofNC0QWCMmVchZIPKv9nUtQDqQCsalPaxhpcJHzLab&#13;&#10;bUXNPRJ9jP/pdBFxqaj8020avSw+m+Ed7A9+2Mg1dDV+1r3W76cH9JEMb4zAeVt0Ya8mZlh2e238&#13;&#10;FbMES46XbKEZotGNYOdXp5bVmLk+UDE+9OsqPrVj9O3wm0mguBPbe6fjn9UeoWKL7NZPqD7WPq1F&#13;&#10;DlNNYkHjVRx2HMOx63KPaLUuYMr3/NPkX7rmgcaIoxP+Ua9/LygKAYSuGIha+cP0cS0FtRG/9eZ3&#13;&#10;OEB9b3tgxpgC8j4Bj54K7l5pwHkjQd+Iq73s/n+C4GvXtm1BDGrPacSZV9rhnBuqbNkPFhISb0h8&#13;&#10;AiAhePUjn4pkAaUyrnvuPWHvveIMI/YcaE2kMluI0tUjFPd3u2P0P84OQwqhowSCGq8k4IsECUde&#13;&#10;6U5uXyPvjsOyqK4F6cpYXzjPDD8Qki9vn3ZVEhjSkef1sVF4ASHsIJekwjm3172F9GiWRhxT1VSc&#13;&#10;sh6Ubgk4l0W75XAMhEfkxZ65X6n5UiBF9uYoVFP3/cN+R/ara2VYb48kc9WmZk4Ynkd7/9WMM6yi&#13;&#10;pAOqqEmWKVgtVFFcu6TeZ7rH1Ooh+0hYrSwOu6ttyg3i5gYIoBQzTHmHb6DP8E7qdnnhp6Da2+yr&#13;&#10;ewIHk6cgncSYvZxhu61FB/oI5veE4WPurhgym6LNkVdJPGwKpLkIYtmCrwuCjtf6loutJTjgtg/r&#13;&#10;TaWaOZUVQqyDwfTS60PDNcSY2Rh1vIL9lw8dqzq3G02b6vvZpCdVV8fBXQpfjldIG+h4983D3IeO&#13;&#10;joUG7Y9dNKgpaEPXIeK0cgQw8jVmEn85z8FR/AkWKKSLYXdofdlPP8yf+z/r8SMx0AC9SZcbafw4&#13;&#10;wMyBp8sK6u2d1RDBGovIV7hzEj+Sd/ReeKKYai1oU0AB3nnOEdo/npeZtRL+8YtYEhuxW+6WylYb&#13;&#10;ESu3pHCnrURwu+/pObcsUMpI2+D//D/+b0nSKy4Uge8T80EA1DTeU3bqj7sl38qSmoTs7EEg7m0S&#13;&#10;CQtAghxafqKUvDz/QOjo3ETQZlgIItOO1c4vAa9/vAynbW30j093tIfW6zUvZrAXix9WaDaPoiY+&#13;&#10;r4fEtkMQEbiHowjRuUKBWPY9ZWRqeP121wViuDBkDIcG6OFy6EV6DP8xt2K2uAvqF+newmbzBJSS&#13;&#10;ZY0kTWhoVgVLdqkYE2KqoZ714kf6Vg8eNeCM11buLl8BkJIA1s+LCZ9HEtdqevIITik62my+XKf/&#13;&#10;xnlNUJ1gWdcGSQ4aGO3yxTGx+A2tf6Abvv9ngA0j4/OzgRhwhhKstZ1kn1mztDGzyxMycj1nlyOb&#13;&#10;3nDQxbmNPOE2ABy1Pu9reP4+YHDUh+vDNyo977qHd3JmaRV5aYTlbTtcX0HONuad/9ESOPwYTu39&#13;&#10;b+Z5q3bhXLgg2+1xvkyVaDBId7UhflzAwtFXlJv5nOqtby3qMMemYPmh3QwJaJoGBAu5fHbTC/EK&#13;&#10;pUIx67k36VBLTMl4WbMVa/yxa/Dt2y9AiyWPKot8g+kgQUu/Leddt18vTCDS0mSnHS5ACM3q9ZQC&#13;&#10;XNySJytW5Jo/b6ib3ispM7zVeNyBi/tIx0SyXqjI9vCVvrBU4nl9hvUKs7DWbCvxUZ4NURM4XMt7&#13;&#10;m1zTosxXQjNQgwYD5bBg/E1Pa46cpKqOdknYH06I3ciFqsJYqLrtBWavcRkQvABXRgVkW+/bVxKn&#13;&#10;4eX17/DxhCdWV1VCUdyQb6webWW4SXp5+y/1UaGNLJOuEEY2Lz8ucD8jHAhkSjhdU4whyUDlGHdV&#13;&#10;zO/72v/6Pm5aBNyZKRphO8W2VF96Mzbbz+/v35bwov1uQxNIcNM/EHopZGd0glv4dVXG4Ui6UxjO&#13;&#10;pEYScuF4gOTvL5VUmsISrh36qSKb6xAZmilCHy/vkK5qRGlBABxqAEmU801XPdcXdHJ2k6omduOs&#13;&#10;YyeGhorw4XVNi+Nhujb8L41AIO+67hlq/spyVtcZ70/EI7AC/Lm9f9ffmNenWF66bJAarisJEPSP&#13;&#10;K8JLzj6VQeNqK4rQr9OuKqDcQLwWQeJ3dx5ddohUD1trdvM57fmnZ0QkXlKat/jxMriqebKLSsCy&#13;&#10;eps9RFkMZCXDBAgCpxrB/0YJTtBfSoGOLzavAe2LWoG5redqL0de5cs3Vsu/v5/hRfwWcc9qZb3o&#13;&#10;rpxoAPUaD9L8o+NRUbde2cwGUpNv4x+03gN4wBBmv96HLZvXIyB+yca/byl+qtk6FAe6lHKanQ7j&#13;&#10;t0Uddpu8zsaocYVZdsUf6jUgJFi/jZuwfVMpecfCxj7+XtUVYY3RV+XUvKO5/gavP4m/jsOrTu+8&#13;&#10;9HCA6+2yO3R65iKCiskQS70ro6PqcFhBrnefbMGJwMW8UZgTooDIOyR+fbnue3TceXTz9cqbiDj/&#13;&#10;bsldYEwet+N1Ys6gVUDTfYYXW2EGYwexSQuDi6grg+AtzHUA7ai7zxlKZefZv11+gD+B5AkQJIul&#13;&#10;sGv65VC14N1lzgXA9vU8waCGRUXuBreRXz9e/y/R05tbC+17nnwMLW/DknQ66zRvoyfwbobYt/Ua&#13;&#10;mjONkrXr9yElyXJGGMzu4nWHfnfbvMFlHBmNJSpcxluZCwyoVL3chPa5XBrSiVnEXIPVZ4OIv1IK&#13;&#10;SABmzEu+5p9OiKHdppWTLXx0ITrL4iAjrNxE1hHs1A74UfoLl9SDD8vSBCMHfSVJSZAKFuyg4x0q&#13;&#10;9FSrXqnL+MoaasgxhndPs8fUvb/tj0fetM8ft+IRxoEx4SdvamzzYpDZuNYzAElOcZH1Vz1YScld&#13;&#10;L8aPc24FCVAtCN9tZhu9C9SqMMDz200JxnZCk6WEdSeIn+sfEa4qfNPf/v29tP6RQNUS9hYyFt04&#13;&#10;rg+kbjp+M+b3cWnaakcohjx7mCbtscyoS7kREvtZg9V/JHrT+n7XgXUwK2mX3gj3o3qjyU3FkrZs&#13;&#10;P/XY3vqfmx/gY78cpupmAfGJez5nAaCAhWd1or8+/5duc3QT77fBBzJrKlp5XD8NHyT5rcbnjSM0&#13;&#10;gwTcJZVujyazIE6+tsaApzWgg2ou0BWJI4NsspQff3yfePc5681CIpjBp7zTfHuPNZxu0alHDAn0&#13;&#10;L+ffSBFVA/SqYeGhvikggQ8V5uebhFzXuaTzC265LmD/+Z+793+Jp46BOt9Yi67A4F3Tw1hO4GQV&#13;&#10;FUro4ZoPc+ZJ7irxpgBZZ2X6/3RkLzO+2wWYXTCHDxhlYyDyUvFiairwEp3YIM9vg1Xtnr28iupP&#13;&#10;zuECkEpBprfCvDyoejfGaz8NLqIT0UOSeKnQDjbh+oPFyLTHDQwNCtFt25rGlMPm+dsH/8ui/csa&#13;&#10;3DAlzs2Gk1DVV9hAxzdVCii8m9tf7/qq3pilWKOO91mHN8iWS0ePSyDy9K4rHG8EuZxd/7SNNzMu&#13;&#10;SLYKC/xyvrIA7rE0cn2j3RzF2w3+rFphNrrkSZi8Pm7nt6OiCvnfD7e0Y0NJ+1grK69j9GjzgCMZ&#13;&#10;13rDDbRtRteNzZl29WM0N/KBk0aoymN7zcg1lQBuqnsac7o/Pd2uzx9koYVQh7WIGyzXacUk1ZCX&#13;&#10;uLQdX9Br5WqjPzYnMlTN8TQta6H0IQrDgZ3GFzsKMAaq/eej/AHT9/Pf2od6SFrfd3LbhDQc9+x3&#13;&#10;zwG6CLhWcKmGxhtNcBzmkquHoF0DvcL69uNSUSmz9DP86b//y/X8spWCm7/Y93HHMwmMOoF4zR82&#13;&#10;pECPd311tOeFsIPHg9zyiIzd6MYiAnNO4rfLW/v0UN3d1/QKQzN5G2q8h/YZ60yxYJJpi2ErmUxd&#13;&#10;QrmuCAvTbQc2+DJj2E2pW4VTFfA+MiRcdc7vnGuMkD1tq6RMc4d93oX8OzLDjuCJh/AKK3n4/qaV&#13;&#10;rDZwy8ayDey6E0mxm70uRMJ56rfNx+Wdt+n9zJr9SWxad13U9hN19meCpkU3vVqsldNs8Rvc2tLp&#13;&#10;qtDV74CV0smB86cOrTF8P081BPB2T+bmvpG/wF8Pckfe4DEkSl5qgqbbxaP6Y1ryEh+aB2dnxis9&#13;&#10;RVqul0GJSPkcHlD9cXLWWHOZa3oyLQgNAieBQszYbo+bCBvBax9Ar+7E1W3XGiS2hMyXT3wbC8u0&#13;&#10;YRNASXUmL32PhvSKJXW+GJrvKK+w3JCWqOHtjLs2fr0DJjoWtklkcceTGYwHo6FPmj8nS0FrBkIZ&#13;&#10;Ug80G0N1RipN3//Gsunq6EVjAQmA1Gfwusgxlupw+jpCOpn8kfyF3YvUGw6NrRoyNvhIqjB6o+ih&#13;&#10;yXM2I2PuzOL+pUcyv2pvFOep7iHdBTL31Ic4r3+CSz7Vw48f91WNluypWyAZuMzmFW+V06Fl6jJj&#13;&#10;tlkVjz1L62g42uh3vHlvIuPZvVH+ur3e2Yp1ooaTrdsK7gNyFA4VuD1Tjvt79ft32GR8Hi/VTlqM&#13;&#10;jG/B5MPz+0LJVq7AmL0Q6oJZY/L+An8ZBPyL6iDdnd2IOcaLu5IWgpVC3HuIIibRFUivIN/ahQ5z&#13;&#10;UZQxoCPp9vY1hrXqGlvxj1lXijxsye69XytpgqBYDKayXqOwNBOnT/V1XXFVo9Bd+m91TrvB8a3M&#13;&#10;ZnC4vsF2Gp7ZlgzoDDn9p91R29USVKP1j9Hvdx1IowQweFBQsdDJFwQYcXUMH4Us51191AsibBEg&#13;&#10;94zy7N+qCl0WnCMsEdIH60iOxAk4v6/7GhT/DaHuH75eYYkk86OYEQoI+5Lx//rT/746N8VZwY3l&#13;&#10;oWp4zL6LaybVeb0mmmnEpqyFQtU1DBWIsmx4KBFobJKBDcq9eiwE5rzZtJsavr/cYgHG2bZFEoJe&#13;&#10;VC925oBrW5zNrGt4s7dp8mURmCuGjTeMsrRcMWfjagXZQh8k5GH1OniCCPMmL2NkRLKaitZGQOfl&#13;&#10;sjhUqSRKLAJwWjAh3gTDkkvQ2Rl6GHHIgQmUEH7oBEGI9/uetbN1291DGOep+LSEisv13cwlZYgk&#13;&#10;7xJaaNs7X1qx8XQphGUATVj/enyapoEKVagzsyk+kojYqSnRr8ONCYXjJgK0xiRLBWFJHI5ppZbh&#13;&#10;VDt7K3khPAEKQCstp9lghlDUCVlAb75RNa/Qx3nYAzqbiddCc7AhZdYmCoGBXIQviucAWIGMcrcs&#13;&#10;Vf+VEEwg0dbECisEQyyrDzWmkSAbMSH1vOqYU0pgsa+1cQV5wjNmfJkr4KkbrGt4vhmJ0aGSEJFS&#13;&#10;aMwIpLToHwY4Hc2OkSSJix4wmhl2uKurSikyXWeCaFW1gwvbfWeKtSDDadYECEkpRsvsaFKAckIl&#13;&#10;DXjI7xq5CrSOCw3jEJ0q6BadC1GqKtJkJg1wxoRXkHDcLsPMhXx42t1GzaqGhaRqOJkVUXFzK6tR&#13;&#10;gVip1gXEVVzGs0qHnUQxxIxAjkCxJJTSyRWbXPZR25pxjNB2w0ku8zDQHBMoXPQBxBIwomDSS8/U&#13;&#10;FLSQVcZA0nrfb0Mmr2/XA5UEZIJhs7+TfR3sTLFbKC+4IwDpeQYpXy+wEtX1PIhuK2CpAFxzmqLv&#13;&#10;WgndbIM/+1vXtBRwoY4iJknpeHlNvLixJkVgFrPTuJar0RzTieiSNU6u3W+vZyPadnGG1tIuIaEI&#13;&#10;FJ+GVwxrhrrikaxxt5O5LEFiABDCuWupH8OVAG0sA9nGzFW16phLrkgT4rTppEE1K3YqeUyFFwQD&#13;&#10;JQ3KTKMKBVAKxXa1GBFZ8PRyRrXAGods5Z6/noMEGYXMCoq4QiXXVNoaC5MRgCauGZHTUw902Akx&#13;&#10;X61xcFMpyel7ufS5DbqwlDxbmGJUyKo4HQxOcD3PosGbxKIPsARWszIXQZQpjAdZSL7qq8op44oJ&#13;&#10;7ovjgeayQolIJ3d8H6krPhLAdE4lMYCV55Q4GACdHaSUWuezj5wgRSDKxWU9uLkEg2gxztx8gjDA&#13;&#10;SK/va9kJhEUqkUAapFCHqmQ3DzfFIwWIIR5iHMpESMzrlbDdYjGpBGU021VUpGJAh1Ui4UFKJOAm&#13;&#10;jX/cWM+TQJWQIENIsrXelPDUdZ6gXNegoLBoCEtIqySgquVtHjH1SykIyriWyent7qsNs8/rYhHM&#13;&#10;FvNs4jn6UAm6jgPbZkwYQFRIxbinSJVcjA04MJuxXeLnw/1kNDZAZvltAawjAPLj/Wft9bqclZAE&#13;&#10;Ms5p3MLgct9uvj3/IbeiOla1qnIiGAtKOFUVa3imgjU9TLGEEAjMnDg9W8l51yuPK9WauMSihaqa&#13;&#10;3DaYwxCSJDEHJiBjqSr8HDRuuUaRV4ngUmKAKjVQlhLbvhrnsWmVTzlxBLXOcO76CjkcJBu1X1xs&#13;&#10;Nlw1IEW72rUGNK+5JNq0e1AzO82KU8mJ1SHRpHZtkUwSlQolVJE023GoRON1EbgiSnhvQ0iQrMkX&#13;&#10;hZuFFAwiLmkrmVcC3Qxnom4aNBraVomCIjKEzbZr5tnYnBhq5iUgXL8M5shRiXi5+SSUKWfG6pf3&#13;&#10;GVNi5ksnWMR4x3NdKYRokpiGjCifU2IJ+BK6WjKMjDbzAnL2oAFgMUywjKHINQjMLOb+eJDeJoYI&#13;&#10;psEazyKmSjHUcwhJIQhzJnJJrAoIWi4K7PY5a4Ad9Db5LGTRy6hXs5YEORK1CHMG3jIkCOIJhZgn&#13;&#10;UGDwaVgSkhlkyiFFwVmHVlscvIEfAJFCqQdbxjwskOmQGO6McQTRSnI7hag2k12h1bv952kdec0a&#13;&#10;stHDUovKjFbWwKckBcswIgi5BYo1wzqDHDNBiPPH5uu6rhYEeayzBhT3pqAxAxnE7G6UAllDACVB&#13;&#10;qOY4YDNp5hM5L0vDAm8Ur/myzj4AIJB3lhEKOMoes6zIYEIHKMVFz2gxq5kCjFMJwktcwwJCBnaa&#13;&#10;h5yAWa1UnPoAK5YqAd3NuIUwfDo94PVsuayqjb6ttGDAWxMthKmr+0QyYaBJvq33oWDVbL4vl9nM&#13;&#10;POIeKeCWD2sgAwhDzvaC1QyjYwUXBI1zOOay2ETFlF19343nt4JbZ02tGPErQSQmRAIcisVczrfr&#13;&#10;fb/POVRM6GlMM6YHSBkoKShfOllJSpkga2YcRkl8gT5TquMMYMALJtSTqrEJQ7SIohq2jaMRHHmW&#13;&#10;DLSV4y2XScKoYFo9IQTZiHIa7SQQNtkHpjLMPHHqQRABOJZgsdlyKTbVzugplLlE4nzxGaVIetGM&#13;&#10;ZVz4CgrO60QY955Gllh06+AlFmxwNzYHnHveJEIQEc6FOLq7w5F6sKVVWRzhfdBeT5og5eGqELHX&#13;&#10;Na85MxI4QYRKL6GzIToPwHHzOaby9vZ+3FJtA/aJFxgkAFgTkqAjczwnAiazYm8Bgk5bxquYI1dY&#13;&#10;MKTnWwGbZO24zAggY2NVSUbLZbnmQBGjBeLegg+ij8fOucFgvOgZ8Bydn5KuBf/57nG8XU1drtaq&#13;&#10;bofyZCYvaGOWoJICW+qgJw6tH6NsGleK1ausN94HQCEuSIQQvG4r7mIsRnujY/IQgBxAozpZ9ZVL&#13;&#10;ouKyrdLiJFcwA7uEnlZDfIUgxVJ8aRwjC0wN5M3jYZ4WBqh+Y6JBnKLofco2l3LTY3Oq0jxTWCGU&#13;&#10;QIN8nWDAFFUZmaCUyTCi0jApDr118+oHVCBHmYDiabSA85oSBYmfaN3jBPumB8bxvpRcCBJYx0RC&#13;&#10;yCGsIyuV8xZBQEmE0RSau74d9AqJzzmvk/bAhgEpRuuat6SKAJgUpK+X+YXAYubxdltIxziF4/ma&#13;&#10;e7x+ZC4AinocdXGZAezdWhgAoCBJYyK04bdpHNZBHPtOEZRx0qFgiiibx0lwzCnL0QVrcTYxAVoJ&#13;&#10;C12Vgj71OsfF2MTI+vsqUcPvd+n91nNBvWVC7RvqFohQFWWZVwuBxKVz7sqqTSF4CisnebWzI6Gk&#13;&#10;ADhknBGQq5rmCF20Ns/arVJJAND1OiVEpaoYRp6sSnFIXLWVTegHbQEESzQlSQ8TBCABTzVKwBY4&#13;&#10;u1zXfcAob5pq1jw4v6mooiG2oIUq2GxWmx0BrbCcoIA19SUnffO4b/TNYoohJsgz1HfTdWgIgzHI&#13;&#10;fZNToZYCC1DmoChrXmzUsK0/tOUsc8RBTus8rTcw8wIwt9Ywl7kEiIOCxXWxOFI/eGlj1SGGGa2U&#13;&#10;HZcNF7xqBjO1rUKwCMw5i2Nkkw0xobVYSCTNuKxlCgvAqqlkdnazJZllX9JWiAFnUqmX2/mh2a/Q&#13;&#10;ZU+8RoRUyZlSktUr85QrVGoAeOZdjwT0KNM18Fo0DKd1RSFFwb0PFDP8n//p/ywVAg0YXkv7lX1/&#13;&#10;/oNLfnLLUjjg8P/++79scLP9067atIhgkQtiAOA0rgHpshbdPnYfyH4+QwAiEfDt5e+U9YRxqap1&#13;&#10;/sddvxs/Bn/oWFGcNopUGhXc1y5PABsOpDXvtaxa2THozjqc7p/sUI6qu7yc+7of/OjP142gyOu4&#13;&#10;rddzKUS+XsefUjkrmThd3XRe7OH+4eM87JOP5Q44W6NE/rr56fDXX379W0oOMlmDAAHIrP/j118J&#13;&#10;rX775bWjsLt/is5Zp2t4NCpy2mKnyn6FVT9fDfXsxT7v90eAyrqu6fsr5dJlbNjgdWyIEhGHBlfI&#13;&#10;UiYRbwU4OAiLqtRKp/VMOm55MW9BYXV3qiW1230/4zLAlPp6/WPS57FYcF+d+C0UEkod0yS3NAQQ&#13;&#10;F6dnSrswW4JdXemzF//U16cDmP0yrMfdDlr760esCSkI0kb6im5CGFc9h+DPM+p2NsDrywhZoFTE&#13;&#10;BB4/92w4Hx82mTqIN7dr8/PpJ7TG34jeWki8bRF4n4OqOkRZnEaNXx6+frot8xGX0vZECqpUlADQ&#13;&#10;J2PGn386lFt5/vHqIoB9u9oPqPjHsnbrohu+zKOzLkZEQ8VEtd+eXr9/pz9T3PGd3ZbT6eLNwtJP&#13;&#10;tcy7/bwsklWQmtU7hAnKlK2pRKSYvC4zzKvsNjdtdgUN6YNIdbh/8hSQGkyzHm5z29xxNoLsZfjT&#13;&#10;8O3/3e13Osw2cKqnTFGSFFq32W6dNsE6JrEIjmHc1OK4b40pXf/1/fqbnpwN7nA6Xp6fiVQRJtkJ&#13;&#10;Fup5tgAQTlXlHYKZM7xiNa5j15JKxucsONw4bU773f54Z2/KGW+MZy2Dem1SgfstbJi9vW+geykY&#13;&#10;ieCXiL3EotsSVkty2smxJBk+k8JjmoJYIcYgp7a7X+jFr8OxUWenpxHzWjHBDQWdrDJO12UVDO67&#13;&#10;TyS30WO5c5fLH3dHFZr28j5ylhFY7BVdD1uJYIczkw0iEgDVHPvr88tp3wmGJism++qYcLyS2sZC&#13;&#10;M9eQTbrARDDigkI8nW88wgYzRCWzbIrDlVyhv7sXdHi7pDWUbusXV0ye+vVP+GFYLu2dIqjPwEyv&#13;&#10;rw3KovSvyxqsQTCHPrBzvW0OHEzokM/Xm7P5oQI6uRqqx+2n1Z/7KHfbxofFZvRl86RYbTCnQc5+&#13;&#10;qg6yBwCi/evHq0kreJ77ry1quCGxKQ1AC8eyVvuUGcDKJQL3kM/qMrtMalYZ4puuVrfrO7JLzYjc&#13;&#10;1l4gKeN1uMSUSXPcVJzjVuL+tRolZpf3WyP3VjGx99HYrurD8uPx9ClqmIrn/3Swt5e+uGFqbdM6&#13;&#10;7zgkxxbB4Ntt9fvtVZ7jmYwR+q7neUpq3wZFUQowA+Ncv9mrPb/+299XiC8A+jk97JrX5++nh3p8&#13;&#10;fU4wZ0Jnf144u988zc9TasV8SdWG0xaPawbxmrHHODSKwpSUkM/h73/8/dJ2m2mcLHThssyLGRbb&#13;&#10;0A3b3ivE55fX4+evyKIKNefYpXqCRL6834C79bt+ui5KdBTF71wrUa+rxjnCGr759yd5WIOAAOlp&#13;&#10;XpJ1FBeqfCEsroxXUDENI3KOf/5SmILvtxA8ovH17bfusBv+ZZUYQxBDjed1rlvCSHA/hu4//WUK&#13;&#10;y5oypTcMyrZrLV9qLYxbXq/PtGGyiEDAOS6PmALhjJ2H75bdby+zlttd2/Dp/F9lLdfs8VqEVZhW&#13;&#10;w+Tpp/qRdOsyFuA3h7slGc/AOM8fz3MquN+eDq1WgUULpiFI2hqkMeYJkId7dH6+HdXDmZq2qdIy&#13;&#10;cjPNfcdeV0QJ5Qy8TjcKz/pj/2Wj2dCWKQAAIABJREFU38nl/KZks2KPdOsDxqRfcNllVzzdb75+&#13;&#10;82sAv7vIbFJb1bTUdVK8p3CPLUJ0mkxQ/EjUktKE0QbiP16+fX18FIVgURPK5umWa/hTt2OVMqhw&#13;&#10;0x/bu+HycX/YyODPwBMIFcUTDdERWSxezzqZ4OMyma6V7Ylad53M5VY4LNdDW9/zTmx3t/GXru0q&#13;&#10;2T27CVNsl5kTdVL9MmtMKJcihA+hKlV1kN/jPqEE7GXseX0dHRQVrZaf6D8v6zvC05WCrijtE6s7&#13;&#10;WdTL67TpWwC8GcgF+cGuyoXLOfT7DopiBxAvt5rVh/Y0+D+a9i5lv9ipQTDfsJnsXMb98fRyuSaI&#13;&#10;9R/Weo97+t29klutLUiqfrX2EUuTfH8QuLbQN4euHt6/kU+7Gj9EQmbgqxJ5yz4u7wxjLOvZzcs0&#13;&#10;P90/fH97q3CPLf3zvvvFf+Bg/dt7hehmW5WKh4anK77efj2eeq0HtekrqWDMACeRE940/3Z9rbJ7&#13;&#10;vGtCTOf3W5OmvzlUEbm+XlvZvdqxUMBiUNXh9f07IwmvV5/bxcWASWnx3eGE1igMTGno/vTFFxNX&#13;&#10;ujrKML6+fqvA8qu2x74TIa2XZUAC1ARuYIOFDdzoKfuJW/v+fnt8/BlN+q3BFAK0LvPFVYJFu0oK&#13;&#10;UejKcYre7vvdLuDbx7lp6nWZJg8E9sm/1/f7t9v4+aeHZBcVOWnw2201if3pxOwQBe5rLiOYxKGK&#13;&#10;omzN6fL664Lc6S8PyeTr72e/zNbcmtPhen3HFZlcxUHcy55HONe2AnubTXfXrLNPl+DL0NyheOUW&#13;&#10;UVF1zhRkHD7idEp39Zd9VeY5UXx8Nb88/9sfOGOFsXgD+k9Ibqr527unFUT06f5zaxGCwH5M5mME&#13;&#10;k/Wymy5TMBEn+Lb8kIDvxRaEBGpxtus6G35Gj/enaRkTJ6/fp7brEQB9FbLneTU/Pzz96/CvbcNK&#13;&#10;CeY9d0885FQ3LS/+crv07S4EhEkal0lQyFC8XBSTudm0FZWCd3XF3t9+JU03Dqusmrbbrv/ft0vl&#13;&#10;BE8pXPLhQSkUsBORfbibgvj86w+hyNB5QJVxpS52uLkcSd8f7B9u6G+Ln+kH5pgGCCIBNS82NhGl&#13;&#10;mxmryGWYFMcxWEDFsaucszqaO7W3i+O8HhaLpslG9zFddqA1dnA6ElDZcQQ7PS364zI9fvoPb+vM&#13;&#10;9xvl0RnaY3s4iH54QbzRCCQEkETgbdXVXk7xvYF8vqx1zfyGLGnxOnPeC+Em1K7R1jtJrvMAY7uv&#13;&#10;eI/hUoBe3DwPLAdMAzSAJ2qv4zlXTGJCaEmi9evkgsUdklH6zW6D7OAMQxBIzm0aG1Eu10tKCfes&#13;&#10;lOJtfH8bD1/78kbqWjCF09Xr4K/r7Q5/svDDm6WhKKKW7sJ8G+/6p0FOtx/h6bhBZloD2rf9w2YX&#13;&#10;WEreFIaSQt7I5+srIKXe1TOJPcG8EJGpaBvVd1ZrdVLufKmlbEWt/ZkkXiSMqhwQ/X0jx2XJPm+O&#13;&#10;u/gNZAP9Fm4MrWHO83UEIb/fMlCRqdLEEqtohblR1p4Hgz9ug+blkE3iObTo0PcPT1++//7rfHn3&#13;&#10;OK1XyyqYpNlsagJrCCmm6uU6YAhIcnmfmowv8weUBA4gBBRp2f/5IY7cuDWjmIjZpQeEV1Xr53NB&#13;&#10;6ub0um/6729IskyK7lqwCrv8HjmhjVAukAkBdX/fqCrIWcAKz9UHmy6/XY+nEyKcefKenUKUmYhR&#13;&#10;/vX88vjwpIpiBjLW5lIX+4utmdzvo1BJnyVs+r4HIBG0/eX6sTvex7jyyWABL+s0A3B3+FlBBZZy&#13;&#10;IigVizj7t7c/TqTL87p6gxW4zDc7a1YoFmvsf3p9Hzb9yUk/DXNL+jt1T47sdrUUltvrszoEzEkC&#13;&#10;SCUHn74EDHjFxIjTlpipCLDBAb5+fGcYfXl8SFfvebDKF+ASE0t0Py7XTwgZ6HjJ+jJIwp/tigpW&#13;&#10;vML/y3/3f+R02xC7X1dIPI1w19/dhioyRWK1KwfSXcZEWIncLRK00LsKZihhc09Bpsi03WW+0f9K&#13;&#10;BL98X9lfv1oscOqG33xzf4SxjVqpdcpSXO2UOhJH46rnbCJz9SmYd/nVDBqNt0tpIr7UndD5A5pS&#13;&#10;tuysHJ22CNdJ0pkFdQFGIFH8Z8Vfd5tjy4NbWGH74Fbv6eFQwOTA2p42BjIyilfwenc8ust6rMmI&#13;&#10;g0WZzrjpDeqY+rQLTbX7R04erYBEfhEapOIMnArO+zmm6NWxA5LMxt7mScIaVAxiLCAunCmwAgAp&#13;&#10;V1q8x7ligLCcU/5Xjj8UOgPJwVGWEap3aWtMq9u0LBDU31xsFqMC6C2UdUXlyGTO0Zq24kzkq2Uk&#13;&#10;fuxjqCiplbMeXW2X5EFDjyo3dOYVs3W+//LvXz/mJdDqwDpXWUInStFgLZsbTh8qztV+0K/eTbvK&#13;&#10;wHpXVVCI1XlGmu1rZt8dqyMrrfw+fmNHIZUmgeCSWE6g3oDMzJRC8owc49hL/2mqcSaaT4m/uKrZ&#13;&#10;wI83D/JLKBDN9V1TZGLrWcqTsT5lkOv77lVv0VGVo2tgfR9GDF89Yhu/hyhN+s0B9vFCZrjNp4k8&#13;&#10;p8u+lZjQqV5UU26yBWAbfFakBYnlciQ0nIDxd5Lc0pXYuqFCDx8cztWtgAUo2F3dKAPGgaUtWbHQ&#13;&#10;GkMtaDsTtvcAGKNn8UmE74ma7nM7fyDW0RxFmslHcIGDs3/fqMde015UOAFQKcmlt3i6RpL0D3jM&#13;&#10;xDE2iJaBIoZXbzp4DLtF47NmP99uuI/QjNx7ZR1LY9vFTEZeby7XDNXPM3thJjUObBwhnF1XQ6CE&#13;&#10;QAY03tbBaRaXLsLf2Sdu6HuH4GfDok2Eixd2BrnLhC0xdrwVTCC9HAlSJ/P8r42Z6B1NmeO0FDAV&#13;&#10;yiaxNqjefku5LK/1dusXKNIBVuUUbgiphexmPGRnKh8mHw5+Ntj+5i7dcKgzpJjkYoXzb683paoU&#13;&#10;KbZuS4/2A5/Cm3XboOitznmIAJ3rbR8CuRvnyJf6UCcJQfePRjgUpp+EGkO4AH+lqPpB4fjbtv26&#13;&#10;rB3sSwi8r5Jit8B3y+hGv05CdhUMSKC60z6Vm8Rcmex6eXtGTz9ut9Vr0PZjWmcQ8ahRdrEWrzEr&#13;&#10;Lcf6BTeisAY1yL1hQMX7eH0yEUSWIvpxueziQgQKHGUXXProGe6NB1sp/E1Hn2VDWF1Ic5vWikrd&#13;&#10;EI6bhm7cWwoNxHm24y8YbYED7bYf3URD/el8Jk6k0tjpJeS52kQ/r5Ds2ErQQA4thSrIZg383bzZ&#13;&#10;V9YYl0gG+lTucb2cb5myfvQoOJmyEWXKvu2rYbgYmmWimZK6UhQNKQoiZcTr8nqHEIt+eYpP17QR&#13;&#10;gJJiG6IGGAZ3S7TsSCp6y/CmruibJJNB64Qrqk7tl6pjpLE7n9I6nnjdOywhHW+XKnseLHZEx+Wc&#13;&#10;z3Tr8trpQZcc7zaNZI436m2c8AZ9XdR8saw75Yogympej34AgHm9MAgZgZt+sR/XDqgrSrOSOq1K&#13;&#10;5N71fkzxvJ6YiJlmnzraGA4o+454tM7BwyiVjO6NoeECTmXQZXEiyXrm8IbCR2xaNo0B0QbANjDQ&#13;&#10;Z+fhWW50CjEVAYmIa4/50kEg9XIZGsVVDu7rfbcsrGtBjgaYSRYkccjQNh37MbIMgmQh03JSOxNL&#13;&#10;gHieiu/FgAw54IqsGvfEuE3Kf18vEbDrbMImkleIULHQI0Og5xOdlnbsss0I7hBv5qSNFAhKzEu0&#13;&#10;d7ubqH2C89IXP+0TpT5bToK0204+4Vwt/EdGMBEEDimNG+tQLZv2/PdLL1uOjxjaF02kxQCCgt+y&#13;&#10;i85SQfYrnf2YblDOtU/io/l/Elsmcx6HFrQbp3PF6hiaYZhCDV+55sUlVcV+txLenOcEMNlst6uX&#13;&#10;bj8/W2LUCqMOLEVKIG0LA0iskFVuvC4DrmpUNTkRZxu/Ypb5eLV3m6QXzeoqjgqn0qO8Yei5P7Mu&#13;&#10;UpaIa72nOvrVrQrAL0r6Yq/ZbUvXXMExVe6opbgHeqDLMNLeMaN27Y+PHysLaZ0gigXml8IIukVu&#13;&#10;N5tqEw1ilYF1+SvaSoZmvV3RnrlYrQG89713a0toxfzSR3NZ0nmZcbcN2tnvlzamrfNbUh1Si9d3&#13;&#10;kb4l2IF+aSuQw7hrfnIhrsm/hF+lfCqZq+7EttFeOh5kNZMkbmu99xREEqMNYc7mHGqArCdlOX+R&#13;&#10;3vfsb79rhPCmJhaqU1x2FTL2ylHumz2wAfKa7bObTVuaWJWCagOXIJaAwsvbBxLN1aMACRuqtnT1&#13;&#10;GX6SMpznx81DrqNRTE+mhJwenu8y2bpwv5LXd4jxtaJ+v6OetqSVb/OzadhDOrmYF1z+gxSLCJw2&#13;&#10;5zcTP0cyShka8+4tRgvjzyG0uGrhlvt4kM15em+OIVxHOsH1uOEmIkpccktbOewzHhbPdQFxLp2r&#13;&#10;JrKYWgCGg7bOvSpwoLWijRL1raXdfrcBZMwt9MlZrxHuhJtYWbYqfxSA62uOAJnat7KGIjg3Y1tv&#13;&#10;sbY6DMHP60tqEiWsziePozk2265UbtnZWn6eLm4LW4gpwfg2D5a/o6ZknlfgfRBfAq4ENsByJk31&#13;&#10;KHEvYY03V4ThRvWFYBxbxLONc6ayajPmPqP1Jpp2hBCIt7NeM8KUueLLAWFDS9hAezJbzwaS8Ey6&#13;&#10;MXtZlS4Ofkv78V5VDucI/Pd3L9W6rgSxIL0gMuQyLCYcnrbQiwk9wXtA58r1/mKcxP/uUbOCoxd8&#13;&#10;i8EgGiueyHaI37ZVK0pRCciKNNvi5/Gu+bOVIozjIaV5UEIQqf0xIne33uqfnagtIli1H/K5qmsJ&#13;&#10;xGKEBhgqVerfVsP7frPhteOSRkUYYJWfqwZ9zA2tN1X3Sq5cQhaDc3l77IJ13/74LqU4cwkgRQXq&#13;&#10;zGXpgSZklfITrREvOHSpXh0URUWTU/tyAgRi+aEx5P5xTXkMccRUpmEm9eZOSUVA9UT75hay3Ucc&#13;&#10;MCiC4DB5zm4AOBcuCZCQBYDiBZ0H6GMNfsyvnep/X7E4bZzwMNNtDLwRuFfTILdKx8KvVwJhhgqS&#13;&#10;tkRoVem3pGoLAqTOaFuyMCmjYneicrmsSKYBNwxO17+X5Qg9JF7ChTM8H1tkrqYme6ejOLvVmFLh&#13;&#10;FeY0YBJJXP+GxIPNnrUUpvx2cQmSFEr0wqbbVjXbdmfwv9Vqj6rc0ts051nI75BXRIJDjVEM0/cW&#13;&#10;q1s3AGC3jYpSdTZ1lBXZIhAYJ9P5WZCf59//0TZHyPrHLPlnLkqNLxVDFMwbrcHkSvPEI7Vkg9EH&#13;&#10;iOKfpsBM4E85gn0IZgrTgtClFti6mUlymaBH0uXNXTGU7ytX96E1x7Ei/RL1kK2Y/go6jQgOIV+i&#13;&#10;amtlz+9hfIO+Cn4I5K3rMq85oQREkiq/Z6TgpHmeq74TOidr6CskxwFMsbVlYwZOgXVq0X7d541/&#13;&#10;uw7nwVk1/cw2VQoPgU9NA0zZpjq1kLkfEIzNFn6TWyG8TqjffZpAebFbiKlMmczgdOhEAzEZZmyU&#13;&#10;TNZcieqaySYYn815i2e18cCavdwHHTPubKmaK4hoRrdFTiGRMkVFMKIy8USOuU4434rp2q3N2ugp&#13;&#10;cIeZwwA8Hp8qLNHa5CQSriIjd6lVFtLF4//53/1PknQknM5dnvWdSYVIaLkm4/fIglUgr91/4Pvo&#13;&#10;Z7ZH36zzGxlPvcsafKAg+SuYBJndpe0+fb4xfQA0mIET3x+4J7/SOcIXn/8HXK8PpaSSnfB6Kx+K&#13;&#10;Q5zLSQ6foSeFYHb4tbyzH4RYxXA3+cg45aisi/z0pGyyISPqpK1m1dOzfd/sjlXGyQZAIGtyoStG&#13;&#10;N/Ihtljk8sGb8/iRH7fKD7PE7GO9Mfdlekt486/j/j9ax91H9uvIasc2gYlJ4/6zZryou/aLF7+x&#13;&#10;74ISCJEW5BR15oBn+CPV2zWPzQn94/ePHS9yu/9jWdlT3bVEJ+RSveh+BpsJbS/Xt54/jfa1fXJk&#13;&#10;XuLTnfWIsoZV4xLKkMNv422NkT8SyzJ780v0JQdtV992nAW0ovXbWHJz96VNHXiGF4X+BOiMkW+q&#13;&#10;+MsPWFX9MIyNYP8/QfC1rFuzGAa1c/fM4Usr7fDHEyRcErhsLnzDM0CVq4AX5Io3MbJ0rJP+tPfK&#13;&#10;X5p5du5mDFf30D/tyenkeJIGnIgVgVBze7JtucEVjBkkWKnpbe/uDW6t1JuE6atv72yCxzA/NXz7&#13;&#10;ZmLxqT7Ta3qmmK2QXyCWRRlFIjkfz93l2cwMp+N5tsWyUXmWsu78WOXfx7Hj8ymxZjLJtCz3Hz+d&#13;&#10;/vK3sj5m26DAu46wPONT/1Z8oPptwX8n5gUUm/V04dWWSf94jTh3SZ5CvV7XQxJe1PPrkRKRTreq&#13;&#10;ZUuISXz3rwOMZpwGSuiwiVqHAm/nPGWklYCSorwR1REpkGV52tPn9cOOrdNfkmo7imCOwx/47bQs&#13;&#10;//z5U+hHe3xLtm4uagRhk4jT7IqUM2BzZBVFkx2NWSX4+kN1Z9TKBYkwV6fu0/1+6Ec7SVHlbJsq&#13;&#10;e1oyM0EpNoW8FCv8W4NEPCvHNz+PF+k1JAEWHJRuoafykSiWpkX7tsqsQcoBDqgI2OEcZ8jEwaCz&#13;&#10;qm5e5C+e23RM/5pRWBZccACnQmzgcfnfPv/H5/P5i/15d9dgDIcpcNMgEMBeWc1YlIVYRFsMHxPN&#13;&#10;5wj7TKaH/MfL5asn58be/G2PFfZMhHzG6jp9OtyPKxJlzGnKxhC+i/Fws+ZmYt0czX/a/DgPaybq&#13;&#10;Zxu1Hxb583Pd7FTKcfPy60qFuEEHbkmi3Cbfvt5aESA9za9vorA7vmZDad80Q97VMJTNjaTrqh1E&#13;&#10;GJROA7TIi4sSzY3vftnm2CQnwlIzj3idcRaMzZ0LQccCmtXPtyn+mCTqFdWIco3fgQQgid7XhMFU&#13;&#10;3a6QDFwsrbmd4WRZnslASGPjv7U2ArFNxO1iokHOpas5L7eOZ7oWcaF+Q5eZpOBGTs/oGHb7SpQw&#13;&#10;2n45LiluwEaUDlKbB1mZuyt5C3kJaLEuvhc7j+7oX8c//8B/gBhPZmacr+9nguBpHr4CZoOBJ/tg&#13;&#10;tjHbXpFMF3XnccW3kFDnQVbUjpHD/ht9hRa+5+Z7jN3hc3b+NdkWO0fREka2/P4CHqt93TnvLisX&#13;&#10;GCMQSyCWCc/+Jvs4J88ydC0nbNK+4I8Bjxw6vwVuXntZ5pXmQHgQAPExGwe15gikornd9UGnBaXC&#13;&#10;e7B0mytg0emwkrLIHarIOS67KLXfhGWto0vQ7vmGauXieQ1mIjpn5pChULhHllrLpch2BSv9gnRv&#13;&#10;BJpbckcuKjyOHokTmzV2syP65V/SsuT1YZ3KIk5JcFsOEPzwPlUQ1tpk2wfEWLkauZObs7jkTfF2&#13;&#10;fr9XD/EHn1KUuIjVkqS/A0BYBaHZv6KFbzbLrEFaTmbaf956rXv7wooC8lr50HqgzTTK07UWy3CB&#13;&#10;TVjzsfCJ0pfdvsSqnpA0a9hnN0/JLx9HBtScM7Aq0vwowTJVUTQyp0nbIXrTwaNdcpbs002mJilD&#13;&#10;gYV+l5Z+C1dmYvoymG8zaNv8vTvXD2oU9yoK72n7ZtFew4J/mZcQ4QMvfYjKKSpMkuZCZI7Bwwox&#13;&#10;dwsYwaZNVQzSN8Vu4eH22+9smDGdXidBia/aOlLvbTwNL46Pa+LvhxqcTR1FhnfnMKXCFZVbjiiD&#13;&#10;cFtlQMkNI4sBNK9b8DJEel78Zv+jMur5VeZtdZze7z/W643DHDFOEkYtpAhlrYy7NLNuPM+/EQT+&#13;&#10;cHgYL0+Cqp72DGI2wt2aCJjENJ7RMKVsWXEJSzTGkzx/iHSQF75PsW1Ue2LQo1NnN4hvkz4OrPok&#13;&#10;l58jJiqIfQ3ETfv2+JrSHDTe9//SHnKcEmwoMNa78GC/edJXh/3NXb66qCegAzaIACesvjskBbyc&#13;&#10;naCswI6iGXPj/WjH9MDNE1/8UYaYNLtz++6ejLjb6c02jODD+vn95QrzJNRVCDHFzKvKlMB69dvj&#13;&#10;3z+m7a/hst9nCXY/OfgjZKDTiWL7ccc4XPiVzon4zIwCGb0Dk6LfbDMXqiX0h7AsvVWmTupHPGDK&#13;&#10;FrtgsaNwlKZb3BluC6AcQB5jAnG2QluhfbLUJKvt8FuaIFCZt2KSVXjx53m1/Lqx0E50wmN8TdIV&#13;&#10;LCy3blpbnhBKSJb0f50pSQKgbK4UGiFKxh5so9K+cgicTC9YY/gTJi4GNa1F4pY7PGM+69lJRU49&#13;&#10;c8mJ4o+jJzovbib7nBqRlhSw320pXeDly/JJREDShIJpfI2gAhuAVZ8vvU7vnLghEHBr1zWk5A/P&#13;&#10;TzK5K/hzEa2a3VtdfBgXvKwwz29Ol2Xbfh7kdQXvSfB+DUXKSXBgOKU8jZ7VBgVY3ghSu8X6FaWH&#13;&#10;ClLwMnJT8PfhE69kcyYt4IwvZy2JWGC9jJr6EMXkCZAcP3bTHw63/fpuwLRy9am5fe5Gum0cStek&#13;&#10;s9SKvMwkY/mOomocAlXaUw3QUhU+pgIR5cNgfO4PO7V8/ceP0VqZTQdMMGSYEPLXefWMSQdQdbzl&#13;&#10;dyCEI38WskDecOxqkchxKpxPhrm+Y++9pFn6OpzNmJOsASQlXP76uOP0gAPGUjRF6WMACVYiZDxb&#13;&#10;UXjSvVlzj0QI+fuHYuqfcEoGrao7yJrtyZ7XytZruXEy1agG7cn8ej/PZbrNdh/DoISzmTa9pPHb&#13;&#10;uMgVARr4u5s6I2B6d0t+e3n3pq4bBHEb62Dx4tAm/ezlvA6jYNRJH8iCgbm93XiK9tf1Ol/Kb+8c&#13;&#10;zoyhq8f9+bLnibZdZBO97t5Wz7hO0MvMwctcoCYHSbTiReKAqjj1Kyd5N6hZk2mz/mP82HWX9/EN&#13;&#10;3dcpbs6vGOg72eQlOXKiZcx2C9pitOfwV9JvkpoYcCtu+PVrk31HJQNns61gj6jxrip5UO8GRAdE&#13;&#10;Ndeqmq9aKZ5fDHNvL0nGo4AfzO9eu9eMiuntVOYIUJ805QqQ8n7xbw8/kHEE7+8a0vJ4mf9zsf87&#13;&#10;eMRlokIUfX13qHDwp2zpIwlY990zSer9t2lvLrhA9U5e1OjksCn5/LW6yN+68UgxrO4kjSZ3aJxn&#13;&#10;1DurSMRb6a6WbbWDvZaIvROynZy5OezUunoP1ezFp5seEwktpmbsA7nYPCt7N4jIh+Js5HnPKeav&#13;&#10;6xDl2AIFetgj1pW1khWZUKUMIpGnKa5A2w++H/EYl+ZhW9yWEx20ajQKv1wf05ySY7RGYYL1qIhe&#13;&#10;Yp72DE7dr81BWLDGKr3dzlqr4BI4cC+dn+0mLe0wnGKeNWU/ndrL1NbxpsqX8y5J5iiX1ONRBxQJ&#13;&#10;8YTRJFj7I94vxxF7ZGBBMobzTLtTlJ0oE9SWC7uKr5Czm8vMfZxOXy9tm1/7L2cA963OHHSvBt/Z&#13;&#10;6djHk19nYSdUhJwqIhTN9kxi2HmbF6zB/8vicH7fxpXMaImNVu/nIQhHi4Uk7rJ4NePJ7WhjyS/j&#13;&#10;J4SowdPAJs9IUVefuzkkp8e6LgYz9iyfjwryUG/pFKZlJFgAyC3+v//n/4qhWCYT8vD1S78/tC6o&#13;&#10;EH0JwKgNy0sOhL1cDVYKyHr38XS9LHo1cr7N9i/9Ndk0LQVAs0kvjoACc8LJMi2UsPtvaz/ELT/8&#13;&#10;2f0tU9tFDSKlzIfXy8V7T6kAdM0CDZErhcBWtC5FGLOMAwh4gkVGlwH216+XoW/3LVUYNdgoOU/D&#13;&#10;rGIGifMOEYyRHebp7uE29ih6r8KYNszKYladM76/DDronN8VRbG5U28qATraxZQlf9g15+6YVYKV&#13;&#10;NzeBX8dlXBQ/qPiGAgmrk6eL0lpnWXpzmyX17fn48ve///k//If/zNzczzqvdhKNblqW2Y29xJBG&#13;&#10;DIq2CmpaR6ttT4XPcbYmnEO+XGYs9MPhE8D44dNno2zWQM64GMHkfFtWVZF7xqW9ssgymrc3D5xq&#13;&#10;CxxNyPMvepZdCCGh7suryjjZttUyXTxe1DysY+f4jXfT6+t7XpTTqmpav768ZA1RMTR5Ol3PYRIK&#13;&#10;Em0WkdDHv3/Nd9TKhcAgNXAkWdeuaTP/FvI67dercy7NEu9icCFttooCMNtd2iR7vj5PBrrbb+7/&#13;&#10;x59+KxKUMq/mZQFZs9sECL+/+xDsO+MJ40mvg7+sZJNe3KQusvVF0zZijzGsPVRpTsSm1ScnBBAM&#13;&#10;GM5qQ28+PUCO9IXGFoEIcOy5FlVdOW+TPAsVc6MVMOHb7O3XF8q5sS6B6GwGKaUzl8IVlAKR4F4F&#13;&#10;L8ROVA3Nj1K9f/0rZZBxFAVG1S7M6ulvvylAvFO7Tb1OY1HurVEIgrSBw1OPGPMQbjY3RbFZ1p6n&#13;&#10;GDgTIL4Oo4kqq1sqUm0DnYjBL41o1sucNXuUMIRdllJPCcIIUdy6vHfGGVvneQR6kLrK6jIpX4cu&#13;&#10;Lci2rS/H18E4VsQsz/lEj85klOlpVr7btp/cuF4f3/m2rD/V47mDJkxymU94t9vN4b2/LgIB6IxB&#13;&#10;8Mvce68ojlyTX389Hm6a0/WZqOJS2sNm46U8/fKy32wTykFayfWNQhJdeLPDKqEOqyhIk1TDn99Y&#13;&#10;mr2fLsX9AUSZCeiSPJ8w4emq7X5XjS9HIQihyEjXFWrDcnOZ//F//S/j6aqGuUddvftU58k8XMeL&#13;&#10;W9Xx/u7T6e3iqTEGFSnNBVonetNkSZIY4cqiQRHVVU1T6nWSp9nL4xOHk2GCxrB2vbJJ02bLslgB&#13;&#10;vYrb3XacBh/kfVbOCwAwC3s9fO1P83Tz6WPU3d5+q7AKSeTJCiPur+OH/c0vLytAdtWTmdRxfGYw&#13;&#10;47hIhM5AfllOScs91CmtgcZr8Mz5Ii2ijbqebtn9ZTq1NzUmSZOT8zxZhD7z+9fLcyQBAcp5vt/t&#13;&#10;Qwidjd9/9yENiJrQWzsT/7HZxHFUICRF2l2vaZUPlysnSX/qSWtS+iDNtd5ws2bMu9VLVnJ1IbhS&#13;&#10;VVUFDEtfaSu1kRH6jKVBw4QWMzqzPNXTKoc5Chhom2UpVOD9+PPD7cdPD58VkBlgwypNCLeb9jyd&#13;&#10;ovU5S6dFnc/Hm01bZOLixu40HDY3ElJBQsSwaOotCMYnDMbT6wvN246bMJoNL7/54UN3Wa7nCYIh&#13;&#10;oXoy2iEoxC6hiELRnYdv//Aw8inkAAAgAElEQVShn8DSX3/33XeLDaDmVVUSi25TqB3UHmlH/fKY&#13;&#10;cW6WJWabKJpUYBC0st3zl7MQQr3q+puSE3q3vwFD+BoeaaAJTiGMfe9MWCEL2CXZXdF1V6ppQNE5&#13;&#10;+XC7/fLLkSQeUTqvq3PAHc9csO9//O7V6NusZCUZVV+Tuwh9P3ZWEcBAJsoiqVfRsaMhAptgIExh&#13;&#10;pVOfPP/5KwFs8r7TpsZwDAZ5P3XXqJesPLTb5jpcu9FxjPOq7Kb+JhNk1z4/P+NkeT3r8dJXWQkn&#13;&#10;fTadi5gnRcbY+vxGOEeERTrtdzfX7tq7yT72SZk6FOd1MavGiFwvXVoVTy/PCYPLdJGg/nC3PZ3P&#13;&#10;HKG2biMMmCKaNre0FJxs2+Z81rHh3swwqOEMOEMOqJuHbff+WO7uns59ScP7aURM/PzbYynw0vmq&#13;&#10;TB8ebk7XV1sjOSwvvz1/ONytxvezypVOBIUCQ46jo68/P1GORUIkQ8PlrLsFqQgRV0h7Ho/DlYlc&#13;&#10;Xfv5/ZxuqsKS8m731B1zvDlOvwhEM8JBkRppu+tVenizTZ2NjAhjpqfT6dDejqcBlRBMbzf3H1/P&#13;&#10;HQp5m+ffffvt8GWCVYwYLGpRmFBLQAjTOCQQEdEIar0bQFpP87rKebffdJc+KdPreClcyxMPAK6r&#13;&#10;zQq7rakHOz9fX/bZzg9xCctghvdhDtZFG5Ik79xQpAkMlltHt22UBrugs9K8vjd1DSI0Fy02orop&#13;&#10;Wrb729tPbbnhkCPsZUbwaqm08bag1qIAHw53Jzs83H68Xq7a0P2Wa7Xud5vASEHKeV2++fbz27k3&#13;&#10;0BHDhrdZBcnCTCkFMBT3m7f3dwDR3Xa/nmPWiGpfpAje/f4faLBtJgjIvLPX6bKataE7HaxHIVry&#13;&#10;cvrCRXV7/1k//ZLubq9Lr70u6yavAXJ4HeSysjYnDGqWko/3/zCv1nj06fdliGnX9WVV02Ghd831&#13;&#10;eGGAPf36r8EjjAXQc3Fzf7m8e2cjzHjLcwiRlkaU7ye1LdPx8na4P7w+LuMwGjaHq9/c5ou9dp13&#13;&#10;JkLgz+9v7d3dssxNm+YljRoCy5xzIk03uZilRkzAVT8NS9BTxoCyy6fv/6MaOhq8KMr+fAohDKgr&#13;&#10;t5ugEI4Cp2RcdUJQRnFe8lKUx2749vd/iP2A6jQr0rqt+6dnkohRqtNpaLelkmrsR2rRGvzT4xME&#13;&#10;qMx4lvIsZcPl0n765IMMQEeYT8Ye8kRfjhpAOGRpzXiJlXTp/iElDFoXS+XO8OXl5ePv9sI3Sk3b&#13;&#10;TfX48uUPf/xHs0gS0dmO1sI8SRLGOM0jJn3fWzC9v5mCM72MlOAs48qaVekFTm4xw7KIPDsUD9fx&#13;&#10;aIx5d6plZFtWZlmNGd+vst6UzaZcX3uzLozm3WVRqWywv0zmzz89JoCBGI1SsUi+jl9SlKRAsNRn&#13;&#10;MBVlKWPMNSB1ThAyy7JOenbaQHB5HbjwEMZxuH66/24F0hl9Oh55VvZ/eyR18aV7h4yUPFvXdVvU&#13;&#10;6zzRlA7LQIwAgmwazpm3hJqZ397shv6i7cl63nVdKWq5+m27VatRdE3OAeXg4fsHg6IAgJJ8GHTv&#13;&#10;503qu+5K6/0WJ8s6eKfSj4ccllYqjmjJ/fFdDuMYAZzdRIqyzIv+2j3sq6fT6eHbb+fnBZReS4si&#13;&#10;gigrMQAUkoSFSzzNr87assiNVdopyjGEWZbm213ej8epDxCQsmpFmoHLdfOHw2+/fsnzAutkkf08&#13;&#10;z+SAVkVyTutMrLMVCYoQYUKrBJX7Qy4SFEDG9/uHal4WThCkZrisGKZ5VSMX10UN03xzmx+lqYrq&#13;&#10;sLvJMtu9KiWV0hIFVxYZgHGK4fb2/vj6gmP4tP9mW+SXqUvr4vx63nyzz4jIcGLIoBUlqDqUhabA&#13;&#10;hWVeO0SYNMivZulGY4b5vLKiLDc7C9wqF+u0tQNyJcPg/vYwqVFosTrpsduWt9smdQRqEO827evb&#13;&#10;S1WXAUPqJwRFdGRb762122bbXXvrFGlupJ6qKqWLnd3lcrkond3eFN118DbwJj883HWna5nlGLLp&#13;&#10;5ciydHd7mEPwTmmjRTSUUGlDVjYhtcVI+9WoAFlOt0U5rd3N/TYkRYZCGK3pdKjc55vPyEBR5tL7&#13;&#10;4IKWijJhwGIh2t7eQzP99G/viIJuPMfFrlD2ut84MXoQEcKUh2FhGW2KGgWw2veZQt3PzMWatYt2&#13;&#10;j++n3YcbtLwrEEieHTv5u5sfrv0R4gApxiYtC/H28hX+P//X/7swld6V9Kd1zgL2GHs2M3y4ApL7&#13;&#10;Xr/l/vacXvNIEwdPPBzaUk7daAyOgDHMBIY9ER5Ez7SEMafrIllNk404jU71oWCbdB4Gfq5yctik&#13;&#10;fw2kfYukLFCew6E7z0YgX6b4mQT5/HZzd2MRJ0uUYfHUb0M1xSiW0EbRb93JnwVNMWDreqKUQIiU&#13;&#10;o2vKckDMqS9EYeiSkAQG5PVaZeJ6XtO0hcUsJQjOB0cIoIiDgEJn08/TiSWbYQryAKlZLKKWEMrA&#13;&#10;yiVVjEk2RpVQwhA6u/WfNLgiPbKA2MN2ltI5jxH373b//aSuEZu7qZWuEyUALyKUZQf9ya27eAXo&#13;&#10;1gfFODRJzzzzho6dTRrBdZ4kGSDHidJ1lm29jeffoBFh23YYlbMV1dswA8jquyCuN0s/DNztyeux&#13;&#10;FDkNsDNue9soNIzmyHTLRGs00StkRBsWIogJDKszAZW8uDGvf+K7CjlqlxBJvSX/3tNq4pu7aZJF&#13;&#10;swCzeHUYM+ShnNZY5Zh2WgibJPvzZSquFdgJXSD6/sj3XJnYTWbLkphACV8AP+B3qRaRsBHlYVB5&#13;&#10;zgA0+CmJd4ACaKSiwoRYEEJOXciaKY1pg+ovGLRy9nn6ukypbsjmabm6bX5DJrSQviwKGJ4OpD6a&#13;&#10;MEBqcUS6ikkfkp69/XhdX/dZlUN2jCChzzEGPohLtofu8vEhP36RnEZJ7EI0AtuiSO351EAIczOE&#13;&#10;xk1QXlz8aHOnEzXT8uNiV4WtpT6/bgF/QPhi7RuRvPciz2GSxKUAm5VlFz/l89l1IUt4U5f/3V++&#13;&#10;L+SsCaKlc6iODlhIovr75EStcVmkRyrfE7INOnHAprt8VFIFK16EqkikMa1F/qK/NpcYI8P5rcaz&#13;&#10;MZOaRYLTrVikt5YsAO6t9nE7y+wuPs4Jwxgzju000JCUYnM2vyb4ME/BB2Fb+3tifxuPYJvKJSVO&#13;&#10;s6wcF5tgAxOdbgn0fPO2LsatxuubW9MFZGFUEdwyFJUzsi6z5agEdcGNPny/fjynjjOLpcEUSomj&#13;&#10;Sxk8rZZnHPhNxufTLDI8zVeAH6xR83xpmyxLqr88dg/7w3zp4Dc6P23VdN2UySyyLPJ1WdOKAIGm&#13;&#10;viMxplq+y7T9mCh0SazH/gZCC5y6BM7QACHIl7uVnACDJKOhvzhSG4h6rYtN9g3Jz/2MWKpeH30b&#13;&#10;E5cVMV+2eWKwv6zHdGkGxYokUGTpOl+DBySvWwx+8u4hocwrM3pACQUw2vCri77C7fKu7n7IZciu&#13;&#10;1x5GkoWD3hxRMOPlPdIaulpO5B8/f31b/siQlfO1RfxFuzJFHDl8SfIqdYFJDU/7r/d5AwDoXoFP&#13;&#10;LImYRcKklFgBkViI06HEp8dYC1dyCp4i+kgoA3r5iZmC5MzCfYi9X6yhCOYkFtBfQAlBAdqufq8X&#13;&#10;znkyfV17w2gTQbYYu+f45C6ooRzT6xS8Dbt27961z48GehN9Ag65BaUL7wZ77Cjh12vnPxbVb0Ls&#13;&#10;sMYjiwbQykg5Xi6fvv3O9Bdk1JWAsmJuRsxnWka2e4O0nB2yIBxgPhrTrXKHKz6/MMaOzI+dyamo&#13;&#10;00LKbK0vOeI54a+Gl/QaEjpYiWz24egwIW9opPcuhTdgKV/pX1JZRYgwE+ZMk29GpbBUuD2ebQPT&#13;&#10;LHWjBB6K/O7cWcYuiW1wCvv1FCM9+O2Q9ku1oCHdhm9O83PIVJkLrQwCiB9m8I4CFjZSsWoVf4/D&#13;&#10;W866F7n7cJ+8HQfIMo/PqQB5guDo1oXUm2pVMwLeAA60wd6tqRMujUIHrlEnEocRxpfNcDgCFyik&#13;&#10;mW7VLLELLM22K+wJBfrxvHG03ycbFxhjp3m0qkurA2DF6DyzACNY19X19ShqYKQPFjNJiv0aQ5xM&#13;&#10;nmezuerUi0exfljyhRhcC3xe/b7kKIkGpAiepnc5m4RXQCes0Tibl9Dl6pthGWjCVX8QeaBz3zLw&#13;&#10;ZZsUywlETIkAMKx+CtjSy+05OacEMuCHTZZ3lloYJrPB2/etAx7giGa1bhveX59svL3fJcDr4KVf&#13;&#10;+Zy3Tl6qFJ4MvgPczOc6xYOrU4e77tokGU8yi51jYe2cY6pKS2TR2OnwT3h967e8DETBq+ecwxR3&#13;&#10;4Q0NbEduJwjIUtg48wIMwOpsRiua39fyXuSXbBZk5LgOXUpTK826z2srZj3Pdq077CinUGO4+EiP&#13;&#10;0KaVcND84Murhz4t+E9T8Uf8cjwvxsNkG9bpQ9bAfsE5/Huct7BofCpTp03My816QZC8GOKTTcYf&#13;&#10;p027u8wWJ80MX9OhQzk3BBjBArnph+lHYKUbBCJA+Vkga1SAXDmIVKxyEFOxwmh6BsBJpEmY8w0g&#13;&#10;vUeDQ2mCi6KwXnpg2DolY65bfk08j49F2M2oI41n8f7p9dxs7rLLkeDZIYp4ylHb6ysC3hoZQcm/&#13;&#10;tfSCwTG+bRccYsJYo+S7vwXYOqR2Osw0JxbE1aUc9vvZLAA6ll4dSB3IXPVe5KmeKZAJLQe6FAyv&#13;&#10;yFxMt71ukk/WLEUp+hH7NtFKIS3zwVkUWMGpWT3FmKoA5jgK1nH4UFwTiwJK5AwhuJTpp2G7yjnG&#13;&#10;YPk4QpoCwi3od447nFMuh+nDmp/sf8vS7AXf3mbRSVZmd6fl3weDalFCA0LCHRlIKPqz3XkTsnyl&#13;&#10;bibmXhrPsk5H7U1S0Bxl62XVH7Lpku0oTrTywzW5nQgr1jU0vLmMbxYqmbhSHkwCV2yb12jvbuI4&#13;&#10;FBA4VDs/04wsZtYxIykw1mHuY0bULBmiTn3Z4juOQILBCd1+decNZ1QbTwHCg7O+vn5Py2di0Xpd&#13;&#10;xjuklzKnggIY+/KVPN8Sto1gJKceRIwRiRlJCVhMRbNLCRLJzOKmbi4+zqXZz5eZef6W1nliKNcs&#13;&#10;tXVnTYG+zsc79o1ZFGdJjNCM7ws6ZHmmlEQyFg9UTx31pqeJAAQq5xh2gWgJ0mQD6QugyTL2DMMt&#13;&#10;F8AJCeVoJ9oWrou77e7yfmY3C1kzspSSTj5dkyh0b9K8GlgyyIkktIHG/ITbtp1LqbpfKG6dTVBi&#13;&#10;ODfEcO7SlQ76sC6jRoEW6sa5LoLAPpLmC1lmEwOFO0Ej6VbtKaVIbnfhclpAELBYoSc525oRJqG7&#13;&#10;ArNQwFPWLh9X1a2q5yLmxLKYcJAOh5eoP4zTnGRZ6lLrNGX4NBmir4DTtK1tb1WTxW4oXJjylOEp&#13;&#10;iQlY0UjngwNZnr8YDtgSg4/BSlDeJLWSC6WkC0c2NlUBjTxj6rNhByFQrfRZeu2WJG+S0xzJdaHW&#13;&#10;ZbC6iF7ccXgtxQIkSybuvX9sTaoS72xRl/FdrgSQgsA0jtzkb8z5GAGAexifCphN2daRNT9pOETe&#13;&#10;IITXX+u6Jhi+RvphwjNafe413l1Yl6HIguVzxlAgwIzKjqE85ACpc5Qfr7fPrEO1ymccoXAUMcEy&#13;&#10;tbyvCDuRLKPcixTpNcFwLHKuV4MASMRyvTYgt4BM0toa1s/COse+PWGfG7MShjFhMtLo1jYXzrHL&#13;&#10;1aeZ5UKLl+ZrVizL/C2HHSA8AQBbbyGedUyRY3G7CF6ddI9ZbDVdYAJn7XBSmnBOYBaX4HfcxmAW&#13;&#10;DG2aiCd9PaCEkYST/rqqweGEpE2Q79tDeR3esizlK3QJuuipBLde2DQRq1zKjD+FsFUw6/VctIQB&#13;&#10;H1awnhSreCBQx5HkTXKcTWR5Df7yQr/5aB0WosD/9b/876kJ7E09c5XQNHJKmjQ/GyTC4ALffIzL&#13;&#10;l76/VKIggBHISMzkSs9uX98oDbdQ/BGal4xunEh1ynuabZm3xgYTY8yoAzmCL/i4x7831plowJjl&#13;&#10;rdRr6J5WyaQhb2TLz1ESt//Y7fiQvtF3kX7v1NpSCIGKSVyd1Vy4WtURJatNh7XjMrNplZSkMtO/&#13;&#10;7YuYAKMOrWfws9dRL6vH5WGHle4Jk0FlJLpgLI94xzIQVmMum4EK1b6qWe2xr78WoIUmfmoO8/G6&#13;&#10;OEcxHeVSxH2KPHX9OmFwl0zBA0A3a/Mi36Aed9jY23v5NLKY6BE+xSPm5fnNxTs+xBjzmeTXb2Pe&#13;&#10;07mXK6s3WfeSwc/r+2mfQA635sPzm/xbcOkG5MT5nBJRJKM3vA6QHL3MIdpl7e1Ld61ips1vFcFR&#13;&#10;sSJ+I7XON5lJGo0wmMM32Ye3TqMKST/VN+Ll8vIpKwQIRgHuN1IPgfRu3n7GfjVryBEkK6u2QMfr&#13;&#10;336eDhdypRCueQkZByzDFigbUwudu6i0D+9i36Yl1JRE/pewob/+94qgaCQ6VMhGO8p8mngD8roF&#13;&#10;NKNz/92tUuPSH40K+P7DXb+owWhd7Jfj13ZTyyn3GC/aSRBx+a5GwUPW2OLYDOzy973INyzvXHaG&#13;&#10;BKTt/Ev+lq6LNMIFXmbPX3/aVNV8XrOdZRN1ZvZxvRICs7gCuJ6ajXcZFV0/Y5x4piHBCS1CGJs1&#13;&#10;IxYlPE9iP49kZYvaK/IKiWIctBfyPFCznNH6m9hypJu/xiCpTx8Yod9uO3l2xM3u3SyDsTLKQzA4&#13;&#10;Ebhq0CWLNmSzvTQfyCfK/tT/xhfG3wRpI06Xei9bXdupwNga+MI3ZMtv59nOS9iEbrMp0Aq4zObu&#13;&#10;bxloN6hh3O6yGxv9qGayynJzFxDp5NJMigNEE/Tl7S9Nfr8yCxjRz9EQb4DcPKSDq9JqjsI2d9l8&#13;&#10;7nW+hTTVvdG9PRQbaBVyEyc3AqfEcj8WoP365kPPSk5mOgXONM9WexlHNWRCUIwTKLRaGGXcq+7r&#13;&#10;pYqsJqnvpqiLPGTZii+K323CjWDu7S06jmgeaL3LAxrGElLfyWQ/IgU4Dtu2YnKewxHnfI0QYtDa&#13;&#10;C/Gj/jjl85nEnMD7xYt6b4CWW1E+Ibex9dnKM4vFPt4ujBsgWX8Cg6jqbtBAgnhl2zYD/pIaiEAu&#13;&#10;9YjwbBS63f5Pb3x6fZiTX3PkpUikIWWSVrM12mtIQJt8h616qFgPn1V/o0IyeFGWI/a6BChgOGuS&#13;&#10;p9n58gQ4fA83HCVNktubvj0teAXMZcH7G96IOVx9Tkq0gng24QOef0pwQBSgzG6SHuk1kyM/xWlN&#13;&#10;wppT9L6Gw25LAfE2BNRz8Mdejp5L5GK/qUYKeiMzdWgEVl0vMZ5PX+73d4DwX9Cym6qkRJYdXQw/&#13;&#10;XwEVSTAuykDwO5A9u/5hLCYqcgQYYE9vbcZhRS5JciEcbMCShEU4f6KEY5orjx7K7eJCD+AB6Ke0&#13;&#10;cannLRQGz5hF4KF0r5O5s5schA/b7N9++1NEYlKU6uz3P35z7TvAAqiPy3QjULFh9fPyU+JDiaN9&#13;&#10;fZEoA7RcPA21DjF4EUnL8HeFfz2xjBhqBPdzcbMYl4n08DiN3973AnPMrzBGDTOAgsE1KykxRr+B&#13;&#10;OoPP1GMvWd+gO1DIiMON5QLWNuDVeqr12ZgpuCWi7/JPYWf61/P32efLZUnbtK4F8w7tNlK6h5tP&#13;&#10;1EmHGgSa84sBDeXoKTCvadqC4cIjgLoUoK3TaOM6eDVA2rgTul6KpVYoifervKZ1BB4bu0Vr9vv9&#13;&#10;P/8P8nd4FohmlQFie2sQiZQsT7yuadTOyfW2SG7TZp2VoRT4mqxvKafE3KLR79OsgArMCJ3PORFO&#13;&#10;eTzq7T2CKDU2qdhXelNY7MBS1cXtVZpYZ+t5FbuZa2h/nsLtN5e3IzAWWnUNyKZUWkUYwjhGAVid&#13;&#10;NcPtq3ypin2Uya04iyFdvB85S1xISC6thNwV41YtLIId+KSa7gMIYdb9PBYLLJCKDWZDzrY4I8Y3&#13;&#10;STJo7EV99GK75XS2RVlcxzmANN7pSjA8W4E3JDmJ9uOfHkMc+1e3zMCdPmfu6V9o05zW6CIK2bsP&#13;&#10;i9XjzAVbYdRS6jPF3rk77ViPn8i/8zRkbjX5d/c+qtfx/D6PGxOwr+9x2eqgivmq15Kn7qn7cNix&#13;&#10;WH/921Do+NsYiff3GU8RBwWh0JeUpnnalX6T7rIlz+gKIoGGcs4qMBeAcOkixWV+txqZbPMQNYnb&#13;&#10;oiRi5/sRjKtalFbgXx3rbTDWgM5ofSs6ZGHFwOWn2j4cxyBJoyJIu2uD4VuMmyoziL8r+8rCN58+&#13;&#10;DpPORMO1uzKcZ3VcHaMQ6NZJ7rIhSaOFJkmYhnm19Ud0+krfeWP7U6hvCATv1h+AlzTSGm9TMq6L&#13;&#10;zssd5+ivv05NeacuMm/Rc+5JMYrqEoiXMVX9COWMvpYP8W6nduPeJ9AiGTfkls70twQmledFP0Qn&#13;&#10;elgRmkCnc5+xDI14MUxubs5kAIcRKTJ6Ju1Y7em7dc50oAiwAgbtLr9JqHnM7Hc7NrFetWuWoXhR&#13;&#10;SZrfPnx/7ddyWx/nfpF2m7fLoinPmfy6qx6OwxHXXN/6Mq2oR7pTGeRvNtAI4jKKYgVqG1zefORq&#13;&#10;1muMK0VWjhw8rH3HoBYYl4g5lCyEo6Y0o84ZaJG7UgFIwHGGWKQCyjf/+8N/usRHMkoTTibtiOBX&#13;&#10;1DVNCdzyC5gz2BTLVn/e5DIdjlc0a7Ctx6/PjAFL7LQPp+WMgWjIAadmnger1vrr1cu2Nf0/3cJe&#13;&#10;/UjSdNZJt+a7dBYTgmsICq3uKqYlh9Ta4PGdj12x7YTkL/rY3ou36adWIfr3uUkymPEJjVn6e063&#13;&#10;7ezXxYAiJZ+26v9bQdKXbb6GldBgh11bs9fX/1YUcJO2ve7IVkD64W1ci2abKyl7RQociwiVGRyL&#13;&#10;3guEbNVbxmCn7kNhsyjNgPNI7VHPB0INFsOU5h88Rcis4YoyjLK8W/T9hx+dtnNu3+WlpOohK16v&#13;&#10;5w6vD3HbT7jIm3pXfrl+ydfa9dcsKDZOKB8j7RsFl7CXXq+xE4cfiv6kB0BD8wjPt8diKzbQALi7&#13;&#10;uuVzmt3hMw65moQ50pHLLh+3h/vN5C5BlcdLGzAlmfNOSrsB0mRB8YZCuF0uxUav5lY4hKY1BngZ&#13;&#10;r1N+98cvU5Le3theA+pFBdcrdHjC6fwhaUaM0kQgb639kIozMrpIRAMpIFnGKq2cPNS2jzhpRvim&#13;&#10;9V5pwziNrgTRX8011p48ra72jsTTqhzYqNTJDGmhssdEwJgnsaMVuJwo3M1HXn3I4XWSy4LT8i3x&#13;&#10;jxLGm93WcpZHxMgwz6Y197tvrQ169Xf57l/ffiG1P3yXAkmu0nGoGhCv7jouXfSKb7HKNLDQnf2l&#13;&#10;mkJbDXHt5FjnbXYmImjgO+5/eD72Q4A67bTBQLgJTrIIBf6HQU0qXYSl08pELKc3hdNKLZTGKlfI&#13;&#10;+5FXacioH0u4/rzdtkrrEJxIBWD0sqzlliZDDE76LGcLmgNG7WE98Y1dKlD4HsqENvt8GPw6Fozy&#13;&#10;iT3fPWSdT7flypF006kuKt6Ice0g9DVNZs09jJFJy9Lnr2x3U1Nx0eeaGhYXT8pk+XKpkhpGzLRd&#13;&#10;/Ek0ypI32FFLQJVXKcRZu1qQKbf55KEz1XpdUofWdLl/u80WgAd5tTNeiPeguL+NVy1QrFPOEdQw&#13;&#10;5859aAu0DGx95Sx3Mek2zDxfMMTjMOL/45//T2BwntYkp3LxPMD59X0PygsYHSUaQxrFh88/9PO4&#13;&#10;6KkiORIkZNiuqklAsOzLz8+FSNnMHAQ041a6Dw+NcToEdwJs27bQGV8DZjWjgEHaLRcfnAdsd/9g&#13;&#10;o6uQYwAc2nrplLbWcIcSLY8zA6Ys0+sUoICCsJSR+XJxMOp5zXniSLYY6WDEVvhxSgqyuTsM8jKu&#13;&#10;1tvQZJtI3HM8C5GJyPzZK24DABjj8TrQIpu0E1jEBMGG0ApDbWngHoE52kTFkAIz25zXhfOC6CKN&#13;&#10;LNkhE6IBZVpFi6SdsqzQPmpkvSKYEuccLwl2fpOn2lqXUrkqNTu+iIVHkRUYC8G48pgRcLfbdEpP&#13;&#10;OKxr3LgSAjDZNab4eL1mHDFOIcJ2sSsaorUlyUkG5ouEPsE8W9dAS7yA+dTHHMYA3UX2hOZtnVIs&#13;&#10;rtex2ZTzAD3iRIPezzgj7d0hRBexjKkwCKnR2tmFCNqbfSqcgI1zcZ0VcM6tqxrOoN20gvEIt3k+&#13;&#10;EOX7Phpj13nFEVFdVTXysFsMYwQmIPX5uF7kgmLM1slCxhVMdp+/KbKDOr9ChhUIBMEy2VpPiHN1&#13;&#10;yyghAURszUVG4OPSTbRGHFLt+WqxNBqZMUU+w2Q0l026MwsKPu52rTU2SZPQe2Qxz1LME4gyJXuG&#13;&#10;RR1LiZaYWFaGHO09WSjmcpKQYQ6Jj+h0nSJFA8GbpuIBzAM87HcgWFiz+7QC2hLkaQ4cIwhgDCw2&#13;&#10;8xcVkEV+DFndcMyd0WeZ4MbpoNdFpgovaE2iyz16+m1tNwn1YJ17hLn3ngmm5151GjLmWcoo66QZ&#13;&#10;5Hz3cAdWW9V09SNvEZQWLgobvQr2+uuXpEzTooQcAgOgW7Cfab6jnikpqyJ10uY3OcYo4pQlEkHs&#13;&#10;HFq1xhGlSbask0C7lNh5nsptW9BsXXqCPWfg1VobvTF+QWuCDAgUeUASnvJkmHvGWPSCsgS6EJRR&#13;&#10;JhIhPIIgT3USVm8ciDIGWkbjVmelA7Es4OPzuyWZcQBCtHTjYACuKow5RQzuwvXVpEXqgFv1mCc1&#13;&#10;w0mRVS6sp+EZpWQ+rp2PPCvWaYAQwWRpm/Ty/iW6YlEeISwAWf2Izh5TESZH2wqYmCBWxmyNs8Ga&#13;&#10;1YIH2E2nvCqO1/62qWbknV+JMqkjhMH368XDJGETYcTHGGVQo9rUxcvTo3Pivji8n98PHw4xjJwz&#13;&#10;pVdacjCCMk2zRKxGqYXlmAHtpjViPiEhkqouymacZdFufK7ogmAQTbFP5mtxf+/HMS5zlqSVSNS1&#13;&#10;LyChsfJMqEChyOw4Zgnp+jeLtHakaJNlHvMEWoXLnCcZAtZMfgEJJjI+fPdHpyMOUFmNbDKuE6HE&#13;&#10;LratChqNl6sgrAcOicrq7BMAACAASURBVHLqLzFFXoWookOoXDPmwLKMOrqQwjWqYl8LbS2HNOes&#13;&#10;EMRAO4wV+v8Jgo8l27IEQahbq6OvcvenIiJV09VdRWMwgQ/AjBmMMYMZf8q4ra2sSJLOyBDv+XNx&#13;&#10;xblHbS1YC5mULihkZyVAWLKGcLuOubjH02G83zJGs8lPD48xZcTRYTf82z/+lQg+bWuuGNtkzh6x&#13;&#10;0nQDF8NtXDIgWUlIvI5r3+3ah55hErXfzm63Q5e386E9BV1SQiz7Yhcaw6v2fdcB+65OnTNu3nTU&#13;&#10;YI4TpaBWMjliZsMUhwV9Jt1129wGAMPXrxOVbPfQA1oqXvU1Gyo0vugoSkkEQMa4jHG2YTXRrmmL&#13;&#10;0d6nNx7h6uvNLqoFHVJJBkIggTkh2nWDNmu1r4x349Xs24+UORiSBxFw2JIvKIsA5kJX6oWBIAM/&#13;&#10;LpeAHI7IFeebar2PBcNUQMFOYioZI7BYuL2dN8wEFtJtrqYRQqQj+byvFp9eF48owT2rlRy/fydd&#13;&#10;UwluF8swmT2iEKJMtzltLvTH4TK+912NIUaY1vt+tvcvP3xJ0SmBVUEzx4TXCbKdKlZvwGGC2Dht&#13;&#10;lawYw5tfYiRcouQXRKkXeHUbF/juR8CI3lyxd72tRBLVdo1QNSgdIwTnjUQG1ThN22YQCwzjGks3&#13;&#10;vVW9nDeNqepYk7w1l4UhevNxx3DYaIP3ls270/7xw2M24cuXzxrCQAtYl13XUorbTrrYAJ9QzNDk&#13;&#10;tu414xo4LvAetrlWqyBOX4tz+w/79/X6KHEO0Xm7OYP2jYxYCrrZOyoRU9Ife8jt6qMgkGLkdbTU&#13;&#10;Yoi09iByAH3aUvAllRALtiHM5l7vD8/jZf/D8WXVNcqUUQhZQEbxVi92utiPTx1CBWDY110KsFaH&#13;&#10;vjogKn0CQVszzzvZrh7Alotepuj2sn17e1eEbNb6QrBsqCD3ly2Y+OXDRx+2RShaSoPh1VgiIFWY&#13;&#10;cgEIvEwXIjJyW98xaw1OCF1TpJAxaiaNifKj1sV7BfT1IvhweZ20u1fN4G0AidynmycCaAxsW7DA&#13;&#10;GdGQGSK83q/QbsRdzuPHH5+sD5TRkCwADnlNSvGYt0oAmgq2ZhSUYpeWAmRCRtQMiwpcN0lbSKlB&#13;&#10;uEMJY4YzQ55czVXEZtf3Tr/q26WqOxCJcxYk6EvY3Eph+/L+relqQcFqF5goBAgKfb25SKhNCLkI&#13;&#10;pkUp4qnHXonHCK3OOmyxECwR5yvUAisKsb7fGlY/Ly+q47Sidn0niTmQ12BlDDiVlDImAnAcbIg2&#13;&#10;YypIhgBBG9ctTTCr6H0nG489Q4/OgBBhihAX3PZdwCMbIRXQU98UiClOOVhnAaA7BP3qfM5BLxKA&#13;&#10;CjMmGNkTHeeb3kDi1k4oJwJSiiZstkAQQZEQ/HQ6AZ8LryGjxq8+IlJRynYg+UYyFCivBK6xSzaR&#13;&#10;KLNw2xyyvwNQDd3X56+7mufg3RYErWIuOIvbfANS7JsmTt/XsjmOxZYDTjdvOg+a/rRpu2qjqKwb&#13;&#10;br0VdbPiO5jAaXdwyR8/fXHBZBqzBsFgJRPOCy2Pm74zzjBEmyPChJzQ99eRk9z3BXld46fb7z/v&#13;&#10;nj5fjI96jBlgmNf5jnlfQqy7JiNqk2VUcVaPdyuPR5ByxyqbL9zRSvbbsini2ka4gl1kHuTtnghB&#13;&#10;qOjiPeMCY7yjTZTqHu6Qw7aRlBmCQisUYKQDO8lIQTlhmtY0QCF36nzflvMsIK0bcfzw+T4uJcVA&#13;&#10;vSKVtTZ6v4/cRpulWEzINfbZVr1Ma26rkj1NvoYovy83F+LmbEzwKIVzJlovMK0ZhSlN6zzdr01d&#13;&#10;o4waKrJUCFGUIRcC1up9mrq6jX7LDDFZT5dJcNT0ddvSxdpDd7IWgCQLRqSSTDBMt4rVIXoqYIHi&#13;&#10;5e0tpyyYvLxPqPMKk6wTM8hjQWIAViNWl0g+PH5xwO9hn73xaK7qhpgUXOC8yhDWiZroEsJBU8KA&#13;&#10;FIT0BWxFAVQBBXBL4tTWLIUYiwghJOKjsLLnyelwvxfmMWcm5tVlnO3Hp/04zjBmD6nzdVP3jVIJ&#13;&#10;UeLHdi8NpivOUIjb+fpIKFYgpSQkN9wDB0BEKBNFgAGb3QxBSpXiYrptKxDYuiI5H7rGhzReM0bA&#13;&#10;28UlD4EFyWFPaAamWE0jxyl6aDeDY8p6q9s6Ybx/+iicC7XIoNynGcES1jSIjtLEK2Wi8QDgnqcl&#13;&#10;RYUdxg3Hza7f1jUYn7MFFL7fx7AhPS2cse+v76LboxrokiNJDR/a4aCdRRDi/+2f/3dKVLDF+9l7&#13;&#10;KkM+QELnPB9yoCRzHo16fXkHJD98GdRG7mG9xOlAebbWbmnfH42Bu9gElDz2RedAzKZnxvDanxgo&#13;&#10;2/Wcd/ihLvNl3s4u8rmqD1Q1U3DbbB5xWu/XvuHLdV04ZHu140DYglG5jDddehfHitNtfB9A8xZX&#13;&#10;WqCASBvZfumpFOEF9tXGm+p5XKCCTx8/Ao+KRg5N0yNFAQ64Qe/xQtfT04M1+rh7iIjOLrWSOZVI&#13;&#10;ixc/ozvEBCaOLS3qYjXWfXVkpa79VOKEinZRhdFKWlkdc0m7XfN2G0kzALgxPGCCc4r1IJLdSHKU&#13;&#10;Nz/f3zu1o7F6UB/QicQACOK+EMq5nsenofcYLlBy3ne39HJ9QQ3Hg4REkjBtm3k8fXLbvewCC5gu&#13;&#10;eKmWxj5kxxyMQHBQlVIBAB/odqe9GPPGslIQrJshTBFetG3ebos0MQ2F1err2xukxuPEmmZZTY/3&#13;&#10;NW4DAms2KhvO9vO0wUAwijg7Dv3aNbtM/TRXCPoBCIcoyIpDi+L+Dx/X+2LHBYMaiHLLV6k7TDMh&#13;&#10;w2+/zKfjx/NqUd3c4ja+bmK+01YFhknwmD5cbrpDhlI/3keI6YDkr1Y/DqeWSRNmAJtCqotxQ43p&#13;&#10;dnsaGkwQpBAlRcEOl3Jf3imjzgexyXWbWNVmppZ37cNGCqk8XqX2cOFN1s+o/SDm20ISRooTBG2A&#13;&#10;LlAP8cjMvmqUDgH1GGWt77Cr/sxq71ZANNnX1jGQbFNBP51fkjrVD1Wstwyj9/2+mcCgTj6E6Jfw&#13;&#10;GXV3fusB4VPO4icSLwSWmI1E+3mdIYIAjFWui2jOGuNkF1wQgUowvxaz/BaFuYP3ynVoHBtOl6b7&#13;&#10;uBtmrQvCU1ykRcXcBuau+IA3FK0ZKhpitsSH6JeMGRxDRBDUEMeK760zCPpsBmhfEoIWIZEogM77&#13;&#10;pa3pVxCrusuBlN6u39461SStYdsgmKWSznoE29Nw0uPMciHd3pccINIVRj1FnBaCkFSRXkqyFWPO&#13;&#10;e+fucvfo2MAJ8av+4fi48t21uBzKXvVX/F7BA6QlFMtrToN0NlpjAPUrXO5+/Yv4y88kYJgVjVYn&#13;&#10;cYjRTvPleUB/mFjphSJbmOn8Q/UDwrx23AgoACEpowUaNZOGA8GqGJGMPgMudyxtF+iYD3/uP0Do&#13;&#10;PShbgpJ2h6Md7zOhlb+6HKygWHGRw1HF1QPvcdTbfZwuTCILUu8rihATLCSAvcCxrLcZosN7+qto&#13;&#10;+80EPduC8ft0Vw/lqHfeghRZVyytBEu+k9TMxk8bD0UGsEwUPz2MSwzAk83UDStAB4EzhhCWmley&#13;&#10;csx3ALmQ1xQd21WFoc+w/3ZPICZFYN3UlyU1TRNcBMEUt+CUaEGpJFPtIuRcTKsprWhpgbPDhzMO&#13;&#10;3rQPlZPMlFkDt0F/9PKcltXrTPJ23naUym2buJixrgkDOqUKgnEUAmEOsQ+7zycT0byRo5BIQCDz&#13;&#10;/XbGDYul1EM/A9isGAu4uEnfkwUc8yoDHDlA3FW9qNCguVGEUw+b2Fv6FkxSoAaJ2dWcOkWijjjK&#13;&#10;5mFbFgneN4SEqm7bJkwFdyl6JwkDGlOhlvsiYSXvi8ENJ41rIDyHgkOC5mK0iKjhhcQJlh3qpXE5&#13;&#10;FdLXrar8FrabnptOMV5EhcTGrpv88GVw5a3Z6q332zwWs3pWX7++8o5puAHCSam2a2ZyFpGtYTt+&#13;&#10;Ok63drmM7R4t7vkAToYVQFK1V3lzrgTRiHs1DChnCACGSOj526wY9nr2VbKW8bo1IfMMCPClQFBV&#13;&#10;57//NbJ2gy0A6ywCi5Fu20hwGh3OZb2f3/Jw4jjq7HyyGdpoHj4ctvVeIp+94XuezHhfXXCb0+sj&#13;&#10;FctpFzKuh49l/nu2SOa6MASzgjiJCmWJMOIEOBpM4uIMfAYRlIROMUcALRpgJh0EhBZYdyjb78+c&#13;&#10;ISzwhHRYCaW8a/tYzrwQYkAt0rN+a9t98DTPtsym5kpI9WrtrkBzTcTJbViC9TEGoeHvetuyc0UP&#13;&#10;sGRLV3PPzDLykQFGPKgKDxnMO5IZZIl2kK6cfM/xp54Gqx0K4lCD68ufPv00bgvpe0fYHrNUDBS+&#13;&#10;ZbVLbguzRXPXHM06I0gYIiuaCJWENUUTaMe22s066OC08ylFh8x5SWwn8YAumzvRFCMcp1gqn9cY&#13;&#10;NUobx/i93+1iivpejEnJAju7hFgpiAGgKPaGxopmBhY31YSxjOdpESk4yhGvC1UEhKCl4uJ+fosk&#13;&#10;TkTJkvE6x7bmLbwt7231pIHForg87mAwzvjVNaiBZwA/ExgAC1Kb7fPwOSo4Eu1fbhRV6+jkXmSI&#13;&#10;EGS12iVndEC8HM0oI0myBAax1ZYOO40deVBS12/me9P139+fMUWPkq73qSS4EoCLn8yF1QCNT9rd&#13;&#10;mwd8u/rjgWVI57UcabH3yIf9CFB9+RaYIpHbazT1xb+yoW1YmQhGfX3AjuKGaKOpooueolHHj0OJ&#13;&#10;G/I6sqzvUMoatMYEIuohZN47UgOzlvUtvCtzYg+X+/erBNKy9uF0ShB57LJFnWAtBigI0+tMAVZC&#13;&#10;lAloZrIPKPDVEYwhZosuOo4MS1wUwqjYoloaxWZnDVEjEaMRm9q56wNlynh3f35v+3ZJa9IvremK&#13;&#10;SrnO5PVmcOl3AyEUWdQkhwh5u986wokxLRO+ZnN55n0TaE2NIxig4p8O/bRsLBVRSx0cXWIxW3bJ&#13;&#10;K75F/fY2boY4doer7Gq5jO9Nu/MMrG7t+8bEAKetOHPPLlQ1xPDDwxHgmRiSHHA6AkQJJg4Ah/nA&#13;&#10;wKNcDYVayCHki16nUjpTbpPGhHEmEgAMrTFnW+BGpn8e/um63CzPJIiX6zOtAXUt8GHXII709trA&#13;&#10;AQfneWZbFDtvmu6BVXsI1k4svITXZ/Gpgw7TMeT9AYctHXedoMzFJqYpArja0j5028UamxLlawks&#13;&#10;oa7Ios7xXiOAorc74MYyZ1Sn3IYMuqbZtnmen5GGUspSAIsMfKgnfXfBMOYZGTkkxVKDYaPFoicg&#13;&#10;oC9U6CzG7YxyJVqSgEDUx6QTqCth53cvmJn90PV22oYtolrhYR8Zvoc7VcQV2yS8jTeGj2ZT4/Rc&#13;&#10;OGh2gwOFOFzRZPSa1qQIkJQKzAGLABYCyb4+Tcs1EIELXsbFp01LsUYvEgNKW59yZA2mheGU19OJ&#13;&#10;XadY82YZE4cH5ze0o7FEB8/SVQm4abukVCMJBJW0sJyE+hCALQMbuCvvNhyammegDYSZuc15mtJv&#13;&#10;fvek+DGkW+QBxJCPD5+udpJbnq1bHGhlRTAAJaI9ULpAXX4cfrptBfqfY/C3cSnVjsGM29x8EpvZ&#13;&#10;iDX//vHhBkbKus2X4fFLw9brdSs+8pw3wEI+zOOdwRyAGpq5YPc+lbFCkkniweAWfGjH+8WaNbd5&#13;&#10;ebcUcoIoApHVpBJKbxFtkSi1REtakhwd2mYdrxqWPf+JknI8VBnFqjY16cKNdhUICriBdTH4LGrC&#13;&#10;GoI7rrAkOoPz5nZou2I0LUtV1W6yDVXM5xVa59dCCFF1JDEnsJT0PC1/aptv91dOGC4ESr94K7tD&#13;&#10;mPmj4pPW1fG4hIxb7KE37oa1/G50XUmOAf4//9P/agMIROU9wDRjyL0hqc4ym2xt8uYT3ghQQgos&#13;&#10;6jmDZY093WO1roDgPZ/wZACp6cUmWwIcKcwhRKeWC/2hwLg+tzsfPbuuvjSyHMQRfpryFfqxCpc2&#13;&#10;DqPAS6lH39aIcWeJdWVdLqzPKDDsQb99jDvodddSS6FDQB661LFuvcdfALoU+FMagUzZijQd6u6b&#13;&#10;tSAnBjMN8ag6/W2zt5JTFAbTFUqkXyXHftnFJVb4eYTQxwFRDdRWVsSqVHh5LIAwi6wm81zUEgyv&#13;&#10;ZFhh/S/UIm+S34VnbUrR84eWkyAYgAKvMX6rFnPoH3Rkuk3HwGpUmSkN5P3svrdVra3Zr/b+Sohq&#13;&#10;vpllSMLKa4mLayeiKoHJANWtmuv4CZoAprsNkm//wb+DgbbjJjh9Q8QbVlmjewa+NPKX980gUqw7&#13;&#10;QhYKm6OnFqsZrN7P1d+6p1gRisuD1gsA5qcdJUajqTSuMzRm7IhZfuLV29bwiwWS5AOrbZ8tL6mJ&#13;&#10;+pWDwZM84YBQicACFBJwBcP6AlxOvqPmobVb7sIu9HLxTqe1f0B6vdNsGoKJCSBpe7q3TXP75S0c&#13;&#10;uo+vv3f+bsKfTfN8QvVhhBEZtIfQL9eXX4/0oBqkFyNJ7dDbH6uf1uvmCDnT5FICGDxuU3yiiMvV&#13;&#10;ZbzJTaS94I3WzSeYfsC5jc3bDu2L2bCAnzO4U+8zceKE6J2DKiVitnyWXfMFWjlicm0gHWuZmYiv&#13;&#10;k4wzvds0h6wQGT2Hibh7IHBAYmRoVPUMIstJx6JxNgysLER3GdeugukoEOM06+9bBfnMsH5qGFJY&#13;&#10;p5PnmkUloiJZhg2lyMTebQslgXreViBCtXl57ZmxhZyOsqBgx2Dtvm3gAvK+KRXNFV++bxmxInNg&#13;&#10;vgYVPHzKRR7XiYuBFPd0Qr/ChO4ERouzczqDK1ZNv9gtqguxBHE6ed2Yh9qjNpdAyIXjWuzohiOq&#13;&#10;1niGUEh5QBBuy5gL4fK42lHaUi8QEuB+jnJG8fvCdyxKxMKebQ9Y4KUICNyHI3iJrlR5yle+igfs&#13;&#10;kBhn8RXPnR3291fzgf9oUp6q34hHtW59SxuCJVGQ4D/yzQaND33Gpbmd6oT3HG8ktezqrZHt/ott&#13;&#10;/i0vRuIg57CwQFPqstDi3nJZ1QKT0ajy5mhhLVfe0zq1ckPoal/drcP4CIANgxqGecLbxuSAImGa&#13;&#10;+0VuavvoqucYBPX7R9xDWFkkK3IuOhKCCeRbVZPuANF22ANel3ATvDqgvpX6zni3BSppuE931cOY&#13;&#10;3wxk5GFCxDFe1tQTf+C0pqzyje/G//rHnpJIU5LTaolq+JusneVpT/LH0pp8jbRAiRjTn+4iACIu&#13;&#10;YAXlUqIhsTgcexZJcGnWh+NekFhgGE6trfmpH7N97uJuKz0GZJ6Wqq83phehbrlW9W/cUBB8q3gm&#13;&#10;txZ9QloLvaleGSm+UoIzRHETpUgMm6BgZk1pxSxf8XHCfw8slwpuXG4pxOh7AWhpwj32pJ3BRDYi&#13;&#10;MDxV1ca4Ft86ih5FG3Qoz6Lyw1iHszEFFueXaoEgKcKOW5ZRNAG9oUiZ78pW36Iehh1lYcsSLPZL&#13;&#10;3YKTP3jqC5ox9wvZtUsqEWDkZBM+3GOtbwtBDeEowPFS2J9Js0hXyKtTpxmeZ5JDhsHDDRuFCXM5&#13;&#10;dXBXg7rO6nVe7ePvJHL7TaEaxmCJYvig0ILGJyUQPsGqRS3NhvN5SMxSRQjdLveD/JXF6HKItPVa&#13;&#10;NtBEUI+u4ht+Ot57lcEv0jDtdWGp3vjKj4+3vLFTRb8++gdMU2BmjZz85kIZDlG328kbUFIMhx0x&#13;&#10;8M47EqsEze5WsQCAFJIcMkuLi2vHhStfcYH3s5GE9CLkuOXoRLM3d4eaxipVBAK/3srks4lHYZa1&#13;&#10;v61PTOhbMeogNJw9ReglRUJDXZeR7DGpQwNnecR/XlY9l2sQB02rsEamY0iEfvF8qEwqFaf8CQG+&#13;&#10;uPKed8q2cOvyMJaOS3ObJQVU2+sgN57SwD/puT02LiyEO0nulVj6OkSsiv1boyiGEA+PGCGIDiV+&#13;&#10;MsSI+3oYVEbaGkOG2s4LCGu+bCy+f6DvRiAammQh0jh33bgAxBijYBoTiNjnJpZ9c2OhRd/ZBaEP&#13;&#10;4cFgFQn1OPBdBIWVVboVX86/bknJGwqHlhGYcHFN/58+y98ACBnx06w0tSsh8LCLVWRiyyKDBlvX&#13;&#10;nTM7Y0molQn3pXxmOGXw6CrullNVApgFQhL6PYdl2QStKMag2XlzxUrcc+yPEXy7QIJAVTVarO9/&#13;&#10;34MmzxJJA8p26ttVzDcNfGxifOxNn9UTxVASZxE9qpjuvibtksF3oQG2Ktt9Qn194Fjm4W2PPxIR&#13;&#10;YWOWFXc9jEZLjB6Z/ZUiB+kcs4Pnjz8evFvuw9IClU2EJgJaPTz111cw8P94L+u0oC534gwRFt2u&#13;&#10;i5DwlMHFHgPdj+7yBPnZkMSYFcDn6cgALrA44r8chjSNz+BA4nLhNUMSvrq1vkVhpJxr26XaPJdu&#13;&#10;d6l2OaT/6D6wKZxJfTzs9eUqjH4XNzIpDiquydS+52+fO9JXBG/TVs2hLnS8ollMMSfrfUEorh+b&#13;&#10;jTY398KOED5R3sOIbK0OPuWCjAsUy5RDvWMvlAvCfTGbvT101EiNMAaAZ2c2cGPK1gNG4wefIKuq&#13;&#10;2d14b1Ah8++OnxirRAqrwKEK1aJTqRnaCeWLP4YFrfW7vN/3MhNkpv22tye9APjrrHconkMuOOa0&#13;&#10;pMrPsOBdI+/5kXQC+YcHns8fZxk3G0thXepjuUNWX5YMefYVQ7u2WjnuBNAm3O6dFg5mj3xgzuwf&#13;&#10;jlEl7WiILIn7rvGaiTu5hnEvhnpD6scH975abrRaUteeQ8ghHgjtrTQgbItBkeWbTwh5zJZ3gA4q&#13;&#10;wcQrsYEk2peMlaMnDm6WO5vDtixYU8djhhIikIbsnO8xy746+8gK9u/38HDrsjkOnTfrjxQ/v52b&#13;&#10;SuqeVrJkFVflpRvW/SU3wnE5Hvae9w5qwm9MbWResxlxtXtqH2dAn3XcHYydNQReKJRS9/C9Cnlz&#13;&#10;8szmuoDG64BdWas+BIdYWVlkQTOEYcF7TaGY65TamAKBzCfqMdPi34Z7bhLC93CFYAvAdXpqKcl3&#13;&#10;SRY7V00pJyUAh2YawOa8lwxzQSFrzgxnBhe3IFqxzL33w9BgR2sHZDIsTSSfIph6wQDKb2WGFh9x&#13;&#10;/5ZW8VClSL//pvcttYtmxLdtvBYip6PyA8EjxK5s7ID+aAcLeRUNdRPuQkCui5EVVV+qkbpqsRa0&#13;&#10;Ha8Sx4GELXGCdwFv+sFV36VdM6WKz9N7h8rOXMU+opOvmz+ew8geZfXrnQWZQd7KGtBC40d/L8Ji&#13;&#10;SXcMLXjk3f3hxf6GWrTUa7Q9cFu9o5N/mbe2wi5xORXGtniPtwqkL91hhv/wsZsM4MwriugWBlJ7&#13;&#10;oCEWnsHSy0ejM6K4ZBgjVezFj64kAeqO+Gz0p+YAz+K+jNkIAZ8SfXdnLWhZl5kgdJ4epGh9XK8i&#13;&#10;mKhJsI6ciIKcFBC2b+jLnF6xYoThu1Pk9dIp1Q11TDknQCA6MxBCLCi3HfNG70q9actUg6ODPcbJ&#13;&#10;7niZsKlU79cCyTlhFTLyBu6FDdkH2C5p/zRXRK8U09lH/H/89/8XCGuYv5ZNZoN9whqhDx0ZUxme&#13;&#10;Pv/t77/5Rj12Rihn7GufW5+kQwdW3TOAVcLpefwhwpeHI8CllejQnm/fu4NgVF/JF+IzNkYoWmit&#13;&#10;cHADAWa++uaLDuJmeQtdxBOY3b/f/fhyf9dWNP1TW5F1nijnzcOHh1P3Vb8HiF9etndV//Sk/OSn&#13;&#10;3/X7/sPr95/7z4d8VofalnFjGk1J8fv7fs9g7xfXNae7L5420t14efSOJwdbjoBD3vXYfKePfA+D&#13;&#10;U4Kmo0h3/dg1+f6up1QZp1KuSyp15Sfz1H58o+YT/AmBEOF70oMJQfZV/dC9MhWTt9Y89Kf4pz9+&#13;&#10;G7dJhwxWSE466YiXi0X2vXIGnA776XJrBrr4f+w+B82fDj+//LvqYY51tDEC8r4aEA8fJKLU3tdv&#13;&#10;sBFxvCB/qYhmXTp9wqIuGPstTJLtnn/xksyV7+sKze4t7aJQ/ehnx/PHhMifPhHeAo/2IzmPE+2O&#13;&#10;2bqzJQi1KSD9+63QZmX0VlPgLrOS26aPpPpOFvih3QaaNrCUGAj+frsBj93FcE4jjK7fv/1+1UCo&#13;&#10;/ov9+++fHx4gieX+0qqGZNcIHGPYnTDIRS9eqgbLZAOshsOe79dq9/Tf/g83+xunqSj+HCbG+nY4&#13;&#10;5IXs5GeVYfKvKIdK0oSOF/PcfNplsB34yWxTAFsmdSiqxAaV4cVc/oB5NBGLxq40/A4P/mHA+v/R&#13;&#10;F0YSyvPvt+0vB+UwGyML4sW8AD/Jv3z8n0i+jVjeXdQw+InxlJuUAm2W6Suqm+rwuQEIE4BRqRoJ&#13;&#10;9Rvte5gpTCJEREirtRAbFzsD30B9GcqPuw+AVrTkqLNH4AOMLpIJoXRvW/7t9Te5P62hdU39vejU&#13;&#10;gkPTsoqd53sdnn9bdqLdKVV5M//TsS9+vZ/1h3/5UdtNCBbukeANxmKnWPeyPSTKfCm69f/kFRkv&#13;&#10;0zpx0Jp1zNMzFq3Njg6HJ8z3JJ1ndK8/V07YzWSxIwygE+n7rszofOFn29G/0KfxPhlOKh5RI13Q&#13;&#10;319/qZl/YAcgoObuKrHoK96K8lLMH1w+QNNF6kRPfbKAyDrt2R4hTsjtfaxLBCbvq6cV/GdbfYRJ&#13;&#10;kbURaCXDblm2ajjs8fmmoXwcLtVK6z7qq6zlaMjdYIhqnOh+Ln819Or8nGmGO7AaRfZhI78Usjut&#13;&#10;VQ3OCJzeJwhhgpyM57nbmMfkRlTXwH0mrHr+7byvkqNrQvGyTrJnJsDvi+XUkLeVV3IF7ideVYUd&#13;&#10;93y8/y6hLqePb2nKD2Eez0ZkT4q2D9WerXHdwKy25ffbvYFVHlHEGv/kC1fLTJhqi16PxRpTYPcA&#13;&#10;UW0WYOT4OYHrb+X6rbUf9dX/7IX+dv+66z5lz69zvgifBftQo2599zuVDjtMHAjPu6nVzaRLmSzk&#13;&#10;hzeaaFgXLjg7/eAIrz8+3b+9YG4CLNXx+Hwx2662c7V94z6qpuYM99PL0u4Kq0EQfjfjMCic9GNd&#13;&#10;zmMwe0MzeiA7Rtl/nb89fP4gqh5oKmqayLqbtTj+YGYbTdo6qtw8hzEq20n37Weyx3wPnDDGLROl&#13;&#10;4nzHXWTG3AvSMC8FnAAAIABJREFUQgyEv63Z3zMW5GVYPsxjoM0usd9OTw8ezc6yNhPoZyWMzAWd&#13;&#10;JIDbfkCbew+b0DmCHd3M9U8/yBJvJv20/PJfkrMhB7+AXtSMSrc6e5DlAo5tj9wqW7l9jTt4jHHe&#13;&#10;ebStRZfWx391NnHZedq87wcBwkYn0GtLC2L969fnE22jelzebkeq1gG05mGa3rqPmXhbB0p8eWgf&#13;&#10;MGbi96aVlLThOxYkpj6AOKWvnI9b5NUJ270VZbv5R/ahftiLeEWoDK1EYFveKM4H1G7o1DK4dWQe&#13;&#10;w9oRzzgdV+f6sMt0NmkqihfLr+MT5+/7n/9w/6Ksq+I6PhTyWsUoixgoDnT+qhTdYDk17P3b87Zu&#13;&#10;7z3J9EtNSZ6+9bt+1dlFquqHt4DJYrmzf6jVX9+9GV+roTcpVxsm4P3D6SV1W8tompY2yaHIa62W&#13;&#10;oFOOX+p47zT7INMBvIw/V5wcaAsF79wiibfxDI7NU37a1tWmO7pbEtrN1lfbdgOkoPrbf/65WmP3&#13;&#10;xOYAAt01w6dPbSYefP3/vrruwenfDSgLSKz6o7l/ROAnS5ZhqJ3GHHSjeW7ykPFYxMtpDrx+GONi&#13;&#10;ZJbsocTaT7l//LJNb82+TiVVaP+23MRDfcmT6ktTqevlttxs5FUiL6InrAFsr272pfipAsz6b3vS&#13;&#10;pkv2nAZBJzdXFUX/kOBA2k4eWt5ANZ1fOfJ0f381W0RDLseQJ0g/tnSX3jec/fn/TTvWVCDh9htC&#13;&#10;IbvY1rrx2iryX6Yr3qOYFyzk19+nUVY/tK1IavqmEd9NDFWHA3j7ZT6vsh1wVQV05ukoYTHPv/DD&#13;&#10;gM61IzEcXP+492l+fv9ubk9Hk2EoiGKZx+n5go/ivfaHuXcXW9rytfz8JPuSjYw77r7oKgVMVq1B&#13;&#10;zo6kOYE1qz2mWr9X0iP4Ph7yl76fbtcPHz6JG1pfR3ub0Ks4UkxSOPTqXC9v//fbrqWQvk38wH5/&#13;&#10;EbX6x3zr9blr5Douj5/S7/TR5QwL2L7l97xnveiOwMKMX+yB18lZTUE664pVLto6701MSYDPsyvg&#13;&#10;lKJvGjjPBCB+NzAUas+p7O/oERe7PlaR5bQf+ttFcHWHghQhgtjtD2qBN688PdKYsybBH7rDeIW6&#13;&#10;VvgPQU5DuxHuL/r250/yef2KpCvUN9Ib1q3RNr1Che767vdff1UxFH+BJlEnlO9agG7zNXfwR/Dw&#13;&#10;KAe+RbbGFx4amsU6sxgFVkr2+4dTLIep/tNq6DSGa1XAHQ27B0HVdb8N95565XjhJamGeViSIo3q&#13;&#10;uKsa18JWz/C22+9q1cXXyHaeceB4WsdNsl1eqrS7n+oqessrdUDphUJZH7/+fv7vjs3H9AdyKSvn&#13;&#10;59s3UOj+9DnQ8PgaJGdEsfz9G1BkDJfmU+PA2qM/UyiT90/9j+vsqqaV20SrihS+viVVV/jdHNm+&#13;&#10;gs27Mpjkqurfvt//5X/sbudfZfJ4Ry8CxbxJURokIHjQyYNKE74cS5VzLdtPMHiZn/7xr+9De9jy&#13;&#10;lcpdACqcx//w8csW/Ln4kk54+zGZgMMEdviR/imsOcMV5jsDYGDV98v6cSjFwaY6pF+/fjwTUTBm&#13;&#10;olr3w1GdTg8rGI1ZZReeHtHrWpp1z6VADI7v9elHuzJ8S6Jqr1UN5nwtPVJPk3FX7ddGiFU/XrZF&#13;&#10;naRw6Jf0BpmwBa5Xzwc+S5t+IEfyz/r9XifA8GkqX2WkB9B+blYueXIzZfGhoIvJSKpUtdzHcgSj&#13;&#10;uzcdS3dcySxqF+72YzsTkN7fL4ic0Kf5FvO75pmVLwk+iea8aPzeNpwTGcakp9drXKFZ4KLenu1d&#13;&#10;8hbMOKEYwT+OT8B/18/fAcHg7fK3gR7cNGHiYaUXQl/Hu+ikK9qX4Umd6xL4bOJjRDV9We/4Wjm2&#13;&#10;WtK8w1ahGgSINrwv+8W8JvvP2suK7tfXVxFQl2vXi9fXM6kpkwDe3Osj7B7qauAAzdvlhhEal+uH&#13;&#10;D/tkiplBJUsJR28WXsy4gaegSLYwXEtjdw9/IXv6Dq54fvjl9a/t0IiNAcmRNSrbpReowmHC5N56&#13;&#10;2VChtmlmMAYJxn+Me9Z3KJ7HiJrhPRbR6uiW/Q/1hF4HekRoqVHlXtP0yR2ePoSkvdOlHcAsh/gp&#13;&#10;DFpt9wVt+WNdlg2/fyfcBnyzYyOrVhLgrt+XDSHOxqD33WnfUp8dUbRahm/9KCrMsyuD+/s3CYjw&#13;&#10;oPzQ/zev374jaBHfVbhkPGVxVvO/8ybE1XeMvYF7U3nWSzm0+H/+8X8pTIC69xw/lAxSgpgIMm9B&#13;&#10;phCHtkYw9am6xnBniNwXWCDNcCn3klJJoK56WtVbunUE53W1oQDar87ipjab36KLPBldJv0ueXV+&#13;&#10;nwXZNa1IZqkokgXTkmSzu9oAUMnIJ2j5ZlYlMQkoL+O4JFcqUcUUcSPZ2Ute2WgZYtWAt7RVso7Y&#13;&#10;MypVN7xNZ9XTyUwZls3CzA1KbLmsmRAkIK/quOmqJyG5tmnhVgWKKPe53DIb2Hq7LzGSAUSthi+s&#13;&#10;yBY3kFklWC4BZlqmHMzCUUGrII2UPXu9fwNLM28LYXjzJkUPnBcQQJVrj6O5P+0bokhPJIMJx4ia&#13;&#10;ZkNWKTm+XHHa94K93xdXQxSTULTulf8eS9ZLMKRvSqxMrzBhIKAJljG4b28TMQxSShNqhFjARjKr&#13;&#10;e2LinajehFIThr0rGL6vo5l1Q+qUM6pYO7RmOqPjB68DBVhVRMnKl1BoaawvB9JRRrTHbAhWx6BV&#13;&#10;LAnDFGxdcRJpV2NIMIA4BhRL3u2q6fJ72zyWnFL0FUUVJhAgANhqs8BD8CWGAFji7VBWFM8hoM2v&#13;&#10;br5d8zJDsxLE6qan97A4AEOA2YEKYpgBEZgKihaPSAJwu4fbslBG276PtxwltKuJ2qgWSJgo5WHz&#13;&#10;jkPiIUyZoZg7KYls1cDpwdmL8zBazDxkQx0DuJ7HYC8AikE0yGe830PkEfRTqg/HqjA026kjMseQ&#13;&#10;TLRzcLKy18W4YjNkKKUUAUgNAxMJoDDZVEve8m1blhUkQnG9MFNz6ubxw/DorcklporTDUdjFGWZ&#13;&#10;ivl5jsHWtdjTZl1YKTFFzyBIt2h1olhkjLZ55YTQDoUNMswYhtaqCDwRAIsINlJwcNtYOFClMFZn&#13;&#10;IimL3kaXttv0KjlJSM7jXLOKZFIK8UaHsCrWJ441Tiyx5eV731aMwHG+Ry1ZQgpCIDp9XogEPo64&#13;&#10;ZFBQotxcXtlBBZ+qqnc+qdo5nVGh2RQW+fl6R0yGGBilAHhBAsjc3peGqet6BqFICKHfAjfZkBJp&#13;&#10;rfblel6WWVCpAK4RyAXHwlLQuSIwGFGArFoeQvIkOWirMtAEfNbGtrxPAtGaAZuMIlUhYVuXZDZ3&#13;&#10;45wba2sMcGlLCiXZVWHZ1J9++jJvK3AlYmCi4XNc1NmE5TDs8kInTCCiJaO9ZJDIlBjWYDIzqURm&#13;&#10;BK1gVwngwn5/iOmGq8FczcBrX+4MZj1PuK+Lh9lvtQCcCrsU0hyiEnQHP7KdInU0OXNQIkqwYF7s&#13;&#10;7HAKel2X2FzOP1cQlkWDJO6qcCqKdwQEs8JWdZ43dnyz1iybOQjetep8sy5LmMzQ1oqzhMNHhq/3&#13;&#10;q9c+S2o3F1OJuQBUKAAYgpST90JRLUudLdP+GnKpmLh8/85hd5/W8bqKSqzBtlWdfNSKtyhCjEII&#13;&#10;EbpBMUpRAsQkh2CqSM5MdBSdTj1lwIG6JDM0R5oZ4kXkJhe7rGfYkQJZQJkXHJEPJSKm8rIuKRMi&#13;&#10;QwDQaQ+xUljwAnTRJq5LjFYeKlS3u4hwEkRS6CPktEkZWWsxowBjcyeGoQAg8RaeukRwAHkvGkwA&#13;&#10;gTIE6uVbCyjhuG2bbOCgupg1rErJHIGo7eJoIIhyQjimIW16pQWDApI3dkxjljFhQG0DtEnJr0Uo&#13;&#10;AhgE3q0YoKSijYmqZvMvy/dbxEznUpOECVm3e5aE2RI9SEQ1Yhc18iEdD8M8reNtQhgrQVGMDYQI&#13;&#10;gMJk54Qt3hKA4NLyEyihJIPTRiEvgARfJBY7IgfVkbaVPgloT8dKW8LpARgvg4eSK+orKbzx5GGP&#13;&#10;iovW7YSkQNJ9dQVbCCe/3ioq3bKFYlcQUU4Y4LIalwULzJ/tCM6VkBQSV4qAIBD4y/n18Dgsb1PG&#13;&#10;GRIM6amEZVuXtlY+bc64vt8J5BMhgtWsELvcE/CLMbxSrU0hp4pUPMEllPV9Ts5AtDBMIZRM9YMQ&#13;&#10;q0lK8W3WZANvGZbgqwL9taCBFRAFc8FrDEgJZE2+pGJ9DpHIyHzwuXAkBh3Xfl8V7StfrqtDFeGH&#13;&#10;RuRah9UnpPZ7OcO7e9u1Tdlcs+tQLf1qyuIdKCBjiqssadKaJtogEfLsfDLrilLBaW1PD2u8Q5VA&#13;&#10;UrDUFe/cfGlFXYgsWFSeUhApV7SqF3MnIN+0LkK4CtCUtvmuMMj5QDC/vrwFEgEHDmTVn9zNRBEB&#13;&#10;ASnC4BeWcScHR6quj7ihuEbCZcizVJBlZ8bAqtpsvqM7IgChcy4wFbz622YN5vTYSV9IL2uoHcRr&#13;&#10;JtT7JFhF5R5aygs1t6kTKpJAGoxjtem15LwtS+awSXssKBN8Xm5ffvzkaaQd3RWs6h4gujocU1AJ&#13;&#10;py3bndh31aq/23Qmqn46niKMJuplBZf/nyD42LYtOxCEurzb/pjrn4kIhZQqRFEdOrTpA12+gI9l&#13;&#10;DMiiqjJVCkU8d92x2y+/FnM6U9ztJfElEGuImSgizXW0MeJ5zuUHbFecESQIFgRMyzNlGKrOW3vp&#13;&#10;l9V6We8xCdNVA0cCs8oIlEHOsPJZCIJRmmdYwxQptSRpHDSwGCOK4DR5spGMwq5WeMx+Xn1Mp1mr&#13;&#10;RgzjtS7Lxc/77kOmoNpJ4AFGPmO+6Ag0WvA5Yc1UfHj4GJ2jQriwgNTOZjV+BgiNy3uTjDTGdOXT&#13;&#10;4+dpuUQ3BBxq0mpnTeKcWmejoO1ipglrt3rkgCh81ezH89Wt865r36d1s30CesUYmxhNjEK6nHEI&#13;&#10;XjGql3OAtV41JKBIPqp6BQ4oVJCCAleKcBzmiNaZxsAxyShhQLmAkLh5GY2LXhccz9ZmFjPzKKSX&#13;&#10;/h2kLBBFCWYBEGOTXq/TGhBcZ3N3c//v335TZZsALFNxjboEwF/62aThskICtdMbzAZnIaXzMrqY&#13;&#10;kWKZAkxAhGG3uQExJGuj0R6gxBSQng4poBUU2CVzPsVi05H6erkugku9Lk15s67HS7+Oi21Y9ECy&#13;&#10;VmnvVzOaAo7B4YgRJE576LE2CDN+XU4xaWa4c8NkdaI5TEGtcvUZSjXpd+iEoHsgIzQMlWxBuUAM&#13;&#10;lpjQKkLZ3pVoyUoW3seQ0kZlYsbJ06u5bMuaB5vm+Td9qepaMmHXrFcDMECcIDO9T2C3+6idZXYQ&#13;&#10;DK7zqg0Te2F9bovWWt1PPYQCcYljTvGQSUAJwrYxadXBZIgLwSBh+8enutT79gnDBLDTfhFVHWIK&#13;&#10;UBXRcoGoZD4KSGGyRqE8G0QUKyTGwGVLizWczjrzKnIbPMlASq5CvFZlXYpifH1NFcAOyag0G4zz&#13;&#10;DuqEYMXRcRgtJv3hbfuwm+3iUqxYcU6rADBrc3GxIRsIhaAV7chiTLfpIvFsNTbHi0tMll47C3S1&#13;&#10;YVhQNxYp+BBdnijZYSYE57wU7TLpkNCiHU2WQAhRgBTSdKWYrRou2LT1pmoa5HRuPRdEEZnognk5&#13;&#10;L9aZ5DRgDMcYQ3Zxy0tPghkxcCCQlEDEOZEhL5ljpjKNIUFGE6WrSR1vKbMhBqXaSjQuBEQIy974&#13;&#10;xegw9CY4lzpPSEnYhqS4bStJvJLo/HIoVNG2N3q9ZhBcSlSUfkWarlSwHKKsxQ7JcbHaJ9RtN4mX&#13;&#10;//r1RLb1nuQapdu6XPV51eD4etoo2UlBXbM4/t0lzsNtx1tkVbkBwTMqvr0cfjuf8Hqajt+jmTm7&#13;&#10;OQ1vsJFvMeNQD/NqheX1vqwExFSqvU/Fenj2w9ENb6qs1rfpeB2+zGcT/O2ncvuoVEZR8KLhw/l3&#13;&#10;yeua1oe397KVTSHAEbNIFztucqqf6iDD4K9lu/GMvk79X/72ufdjQEAWJeb57dpfh2Vb733py+3e&#13;&#10;JohywNRJhu1iGZJHPQZsMxyTjg3IgtUG7nHKF1e8v8fxRwjjIYfp++EbmKxfggg0n11D6lWbLz++&#13;&#10;lfuSjqhqttX2try9E8E/ttV9rRDMeTx/3tbz27dhfC5Y6ChVNl+s7ZFZbXwof/JXY6iKqkYM/PTx&#13;&#10;0ehxHN/bBTfdTrT7gwUgimfmbFOOEQNWfj1Hsf/zVjwVtFrmIfhLpNnFhSp0/+F2HvxstDP6pqqd&#13;&#10;JBve3tf70+G8SjfYy+uP37uq/HadZNuVZQlEWucR5tiUdUOKyJcQp5pSMMA42BplM/QhrGVBSfJh&#13;&#10;CZfzsyrk/eNPRaCbj7eqSJ1c7x9+OR17r43z5vLylSZo5kRwOV1E8lII0d3Wq6HQiDbW+06y5Kbj&#13;&#10;241UfE3mMnsTwGVBhsKQQZoGojGRMQLrPXavn3/98+rDsoC7j08h5+STIlUEQHJaEVQp2N61OYVO&#13;&#10;NZFmYAOwPqSkr30wse9dXEh9cz/37kP9sbL7KHJ7V2s3CSayjtNxJBFcUQC1dASkTPpljdA9fugu&#13;&#10;5yFMUzbpcft5pru/PPy14JvZk7ogMC0M+3H4zut7erMZSltySgECnlDcYspwIX1c9hUc3npJOcAg&#13;&#10;c7i8XbkB/n2cR/B4+wvKhIL49jJuVAdtBjG7y+Q1MRPEkFxeJj/Hklcn+2Pu09qv0+myXJE3ECIo&#13;&#10;Guzgm0JaAk2asL73EJL64W54HRlDp+trcyOAZB6x+/1H97bEMYCkIGHn+ajnZG3qp7V0+POnm+Sm&#13;&#10;b//4b7zgcVTYsMfmZnB4e3t76d9g7v/D7QaAMCLIW5hWp2jBacnb6jidEYdFwczLYEcw9emff7yX&#13;&#10;zQ0iGABLHPTDsWE4avPh5z91IKu0tNL2yN3Xt7flvT7ERtttfXt67ysc0DLvqg5kuaBAyPjhoaMp&#13;&#10;M4ztkkkiy3kkIj3/+zfpWIdFqKsp+pht4rwpdsfTEWNr4lTWDLFY36puUyvQCsg+frhhuxaUzGQz&#13;&#10;BgMFzzByCsASfXVlJXj+41nRCmFl1jyfPcI5e1DLfQ34MAWP1DVkVdzsoC9oOFyfCwrefx93vDPv&#13;&#10;rxBrXqD7T/eH9YqcLWgczl/yCHZ3/9MEiHiqCaLDt96dTf9ypUWmTfk+jWs/bGRxvY5LAIi2D1ux&#13;&#10;kVQCNBuN6i5jVDIETLaTTyb3GqkUGiV9ius8/ev/8//tdk/TihQn9v0MoenBOxtedmpHLAGNaIst&#13;&#10;TETQAu1Fnubpcjn3PXSKr7GilTXIBR21dvP811//DBPLC2vg/bvzhAJtV+eDRQQrxhQDMFUd/9NH&#13;&#10;EsMMRcd2DRek44Cq5PzYDwenlxDYMHrose9XRIp1XaNff/q4mRL4fn33HJrhiFgEWJhUVds2R7jq&#13;&#10;YAOpAaQSCgH8cnHL6ozKsU4u3m3uxsuSMyNtMejRef/Hb9/DxTiKT+s6RSjgBlfd1cX5bfhdX33D&#13;&#10;JqDtSAUm07Se+8Wt320wiovLyzEPFtmRFwl1MfjZZruiWCrZdKVe9HI0HruEFGJFWVdmGlb1Bivw&#13;&#10;3i/+eV4ua8D0qw34fCXrgMKy6BUIJG66r9OZV7ZubhDhTAmKIySuahnkvFiSX+DZCX/B45kCS0l0&#13;&#10;d+1GVMr7maRVULmMvaC4mKuq4FRJy9kOQu8sSnYjUcnT28tZkgLYqPt4/Of79DJiHT8WfD6//P0f&#13;&#10;/3q9LN7JjreVDS0AiNuQzdvhGJBWu5qi9LmRZXvz9TKEzeb1mYCcg173ZRniSKm+uWlyiqLq4iTN&#13;&#10;D9dMwuQJsowoxhQ0dYu4/PQ//seQFlyQdrfPmTm6JcBVLDM3KqySz7f77f1f7ieTQQRYr4K4yzi5&#13;&#10;FPf3+3uEMKhFYukyA5g6QRVKWyW74sas6dKvcMrFpnl9vQjcFKKuPjxKXrSBsxWupj+cflzff+vu&#13;&#10;9i4QCvdJcJzStrm57T7hpcCIHIfl9ud/6W6biFgBmey1Uk2k7M2swUMCCwfxQCM4r92WZ7Pg1YPO&#13;&#10;n4erJDyctY1ptfByBcsCb5sb5v31939s96V1o9VD28gtF6fpvbxTVrl1VtM5hNEWqOjnJSUcHI6H&#13;&#10;SBAZ5pE1RaOozgG3hWuYLdPL1983lUKMFOVnbMUNKCp+6xs3y/zbMONMwcZDBmkQ86VPI2hJVzTi&#13;&#10;6F40vtY3JKTUPsmwnng/7h87udtw0NJzgwUg8NxtYOZGCvH518/P49v7j+ff/v6P+XCcv38f7Qsp&#13;&#10;qowLF2T/3V+eNfe8jCilNPsFtbTt2p/+/Ley2jRFveOKKRkSXHS6FdGJHIso93xa9eF4/vrl2dqd&#13;&#10;SrqgrCn3SwVRnjZ7ZvKFlfS8nDJLvRlvt/cnkuaSMYIxSOf38e//9vLHcpjzgspqsoK2a0Sq4OW+&#13;&#10;kI0Cv/7LZ1WxGcDRYtHsmv2ts1qHTHH5cfu5lgjN+Po8pQWCl9m7aZnPaTQuwmJfaj72NqW6Qkru&#13;&#10;913TfMg4MwZyXITGeBqasqxv7r6fv9ebpu+Hsive3uZ+Xc7+2OwbpSQFpKHdFFL1JHNtizv8/tt/&#13;&#10;jWFdc4aUEHTjHTR+nqY37n6UaVDrwLvm23xZwtKWzF4mk+L+8R7xjc4TAJiGCiJgeXLQIRD6w+X4&#13;&#10;5UIBgcAn4ri6n1eCPXjvX8ubcsErjOZyvRCQFUHbu1pkVUj5+HmXMPquD2c0r3GCCwzj4IYfNkT8&#13;&#10;p6b55ZZWKqYsJA0hrHPAhB2Wt0w8oygA3+xKViQfouhE0xWf7u/Q4C12pBVGgF19P64Bc9HP57cx&#13;&#10;GSz2T5/aJB+3WxpyS6vu/u7x/hFnTCKyJ5u7AipwfP/Nc3TS5z+OX0XBCnHz9R9fwroopZbxCgF8&#13;&#10;f7sCsRYiBRiHnG2EsRQntzK+UipBhs6bZB3Fous2smAArr1M7/MohSIV9rUcKICerC6YJWEjiWPv&#13;&#10;+rx/2N/f38lk5iUWRSE5IHCjbCVhHTJzi+mvK0Ttip3iaXbrqzbf58s4mIRke/dzkBEtuYySjHCe&#13;&#10;X5IbWfaqEJ9+/qsUmOKhIAVqlUdgnJbDZURWu2We5qmqWNP8HGN7muyvT0qhVNKq2d7rsvSEBu+j&#13;&#10;O1R4x2gBOSqE4Fv0Mn0Tyccq8J0CpUgRSMmxYrRTZhqIhRAHvIvT+m58nnVMZVOAhQJXt50UDWWi&#13;&#10;5PyuqOq6ZSW99EcGQoskmcv97pfXJQznZZ6ii2yJkyAQuOXy/rUhhDUopqBwmQjC3cI7PC7Lb//4&#13;&#10;b93tLiq1Lzbfzs9J0CXn6zwXmJScF0KwbvP1+6Us9zGzxYdms1m1mcK6LxPEmNRPgKL9r7/ASk5+&#13;&#10;0Xo9fj0mnc7Pp2mY368Xj6FhWUBhLcqi7cRuywXKy80HyRkuqMkpMrkJKGWCEgXZ2+4zWvXbfHjV&#13;&#10;ab4ai0nxsP3MeH3sF1SxAV6LopXJQz/XDbqV1aYr8IaEdWK8EUG4L0MOeuXEA5ltlfTw/Pp3Wai3&#13;&#10;3gIX66JKOeOoIUacVXbGxU3BZZ6cHQG/nFY3foFp0PpaFzSFdH4fk114wc/9TOiWtFDd1qKSKGeK&#13;&#10;UhozjfR6uuD/6/F/k37+UOE4iVcNJojHaFMuHnmhOu7KPBxy2rBoUrdIJ46Opq/X5y26KlnS0d1m&#13;&#10;BfY/laNW/AbxrT71LRVNoe9ulxNRLecbjUt4nsFdHH/cFu9jbdr+Ayu3qWzP+USKEkP7qWOHmwKt&#13;&#10;/jKMFKOca7cMm65Y/JDPUGJKI7BFcSv86B2i9WJIO6zbqOytQGe72JXW/Pyswa7q8H16pkyuH9Qq&#13;&#10;dfKneahVkR3HsBdd81zCXHx7v+T7sIMzxSAmciFrSneJTap6effN5+nMCz/L2WF2cKn56Vca6VQc&#13;&#10;vPN79fgVYQ/Xzlfli9D/Ie7mA54vbJ7BdTecnY2oCCrXMKXKzQ3eoyTpaq4gzKC9e5hNOvc7Je1j&#13;&#10;dChW97W8guf5K1E0gjQXLM4Jk7BtyKEHBTJyimwGbTr+0tzDw+UoAh9tyWhbqXlqIRxGq0nbxVew&#13;&#10;p3NKufd5p3m05wrDUrCh7z82N21gX4n62/malrcFvF9IEGCHqVnXb+uytbNnoTmfw9MTWkKydCNy&#13;&#10;+UjL87yukj4xL6tiAeEaNMLb0hzNmAh5oLb380IseGm75uneYq5dCHfzcO05QgUshHFBzDzHHEwk&#13;&#10;FKt8//HuBJ7x5kGLVH9orioK4g1ZvQK1JW9gEnVhzDLKnbDIzlpx4o4HgWEO/gc4kPdxV1KUxx+9&#13;&#10;m98dy6Cg0ew0Dg+Lz3MDxce1AgQdl6nDwPRMgID6caIiUXy4/kSxIf16u7M+UVIkdvEpO9oU6nqO&#13;&#10;rxCVX39bWGWQKrqKjIe/SyIv+l11TNV4fRlZrpATYgt306xne5pcE+DkivK+u6TLanlYLsYhQyuo&#13;&#10;lpUao/LjtYHCAK4S2yh1edEXUe61rUQ+xptt5iqmkgKg52Bjyne2+rw1Oi8naLHYFD5LTHYdLzi0&#13;&#10;2UdgA8r8Jl0KEEoqkVYlgzGfn9Ej0Z7t9w/r6MBCwT7+WK7gfk83DXo7Y04MI0QZM7vatRp1b1+P&#13;&#10;vOnq251cOahXV+BRiewCupSE7HO6eXcX7gV4XSTqznbKZuDuusrzri/BQqJGsNZ0pzEPDMPiPgEL&#13;&#10;Qo8Q/NliMGc3kZX40fMtkuXbZQ4X52xn7bem/f5CN1WQ2UPtSvCzm+KJssFfFVsrSLV6MMsx7HaP&#13;&#10;Ghi5Z7SaS8AyiGMyp4vepA58SbiY1xwE30a07QK6ywqeHZ/zqZhcRQZvPOTyInE21/lL7cEUGMmF&#13;&#10;8FUCREhkZ4HxfunWdLV1hbodupgJ0hOjf7SLGgqkYthEZDzUpApBlKgaMJx+XJKBHNeTAv2MLhPC&#13;&#10;6OFi2LyEx7tPFvwYvmmByfh+lOTHbiERrfWHAkxoHdhPT79KNjkcWNGo7rHth4ts+ojfQ5CdSglb&#13;&#10;pxPL1Mqvj3Zq0ia/ebSnHKOwaIw+Vn8KYaL40iB9RpVPuaubHNNYDWJLuMUMjBizfjA2894Nt0+b&#13;&#10;UsYsFki/Hzf+AAAgAElEQVRrayelHDxtq5JiC9xgEpixDIkuw2PbviqCQLnBNBCu5nVFhN5mzd5A&#13;&#10;D3MWTgPiAtj9ceg2fAocgRJNaFlQv1ZPPZ7Yh6zP6kPWDAcAnJmaigae81IltLyUlEGbp+KaREma&#13;&#10;7Nl5RB9ayPgS6cXgPct1YG3eFPl8/Cp3rcUYErsltXOnP/0qEfNojLdNRzOacSTpW6sCL7ebYMW7&#13;&#10;f7Sb4caqTTkCbKncwRsT6BoREBXIn/qVxLmB/c5gALO736nLWX/wTYg+KbyPO8/WyZmLDRtESvEJ&#13;&#10;GBPs6cpJgXNrAf1AyAQolAWsMLfxSipZhLS2x/IVDUwRGOyxh4RA43xKukHiPBwg0EtdqWvArbxS&#13;&#10;OE9LgNEBieRN6fUiQ1S0L099it4HssB02oYtpbher+AagLrfWIgSRJ0V8s8CtNgq9p/PFO9uxP52&#13;&#10;T9VPUk7XV0jhN7A2qEgxM8nIgDTxfCOPuT+ujDIWB//AECpbQ+orKqipF1Nezv3tw24StApnpTTh&#13;&#10;03/a/bS+eUluLoTFkBezVpzrC8Yb6/UkUU7FcI5FUtuXwZd5EtEub9+PoS1x1Y86Um4sb+kdTia7&#13;&#10;48vwZx5zsq6QxJ7STa0qwdaQdF+a6DyeDSJhODOEk3dga0NoenvRlddiYViWqqiZDM5pBNBNSw/o&#13;&#10;cnefnaXDe6C2GYsNYXl4D1nm879pbVG7XdIIdKx9WcXy5Xi93T2s46KUl8UeTOaxKL98ERKcIKmO&#13;&#10;gf2L2qK4brbkRp2PiHkJ6l+66fdSNVgRPp3HeXRgm2gAda5BVkWDBvO91GlOGfE1oTfCsd4Syovz&#13;&#10;60AqAy9wMjZxXp4Od3/9eBiPCDagX2jlwMbYE/LhZpfbeySMWrgFFYeF1Av7aPZ8VQyu5zpgbir7&#13;&#10;AlR0es6eN0u94wcL8FsEOhJ78rQj0uZVtLMPbLq8s2C77ucCNyVRtaiFS7OGkgpCKMUJbK4ERz1b&#13;&#10;kXcYcRCgF8MCrt/9yT3V8N/hHN6xSA5okOz45V2IzXXGdS3zVvgNkNVQGuY0OF4WGNfrBx6964Bc&#13;&#10;nTkjmiHYVHXZf/3z/pdK29fo1nTY/9KWt4jblvZbSwfdPYfrZwwAROjaz+LMDHR2yaW3fToVAgzn&#13;&#10;l0oAtHhe+Ak/VyeI7JlVnHXbdQt/3INTmT/hzwC9ebOgeQ0p5WfrLektdfQQz/gy2qMJ2lVMbPMA&#13;&#10;2hl9rqGH3JQ7WmnIFyFFWEm6ipMNkSAiERHtXVnYc/n878g/IgNSzC65jUvfmhZh7MG2dGO1elzs&#13;&#10;75hxau8FXq/HL7+gv13pwaely//0eKNrcyjfhFZl2FEESZlSIhUROUch5cmDdpJFZH4x7PE2uIUD&#13;&#10;Q166OeCmbQLQ76sZ6XPDJD5lZpfvlNKqROQfGK+G54WrambL1E7PvVhdxkRXjIAAzBBYNn4j56R6&#13;&#10;f9m78bjgSTh3oaHuA/nD2H01bItqfR3D2bMi/HRoIQAzizd0D9ByXL8M6B4Bs7hAdzdRv33pWVG1&#13;&#10;ksixOVZWZievPfqA71Fj7262fT7JPkFePI+WYqtbnT0ShnNXfFe+5bEd3qL6W4FeaxljT1j7yU6E&#13;&#10;5Z2CpFAhDgBeefBhaSsPp8W/KO+LGiIzoatHPja4CwO2+0MFN6uJpznIWC4NxoBxS62l79trIqAj&#13;&#10;ZWEVsakA2lDJaYeT2dOwvaHZl8xlOM7+ov1OmayDH1UCvS3X8m/n6Q3Ga3TABvxcPnY2kCHTGSnA&#13;&#10;OCOFIG4+jxsOp0RA4vk49cvq8Din3AeiGn3RUqgItiUb0GTj87wvEHl8sllonsR8EgBxxILxJBs4&#13;&#10;jWoZoeR+zfpqhSkZbDjQJHpY6AmaslAFyABUWptY0G/+EqkBG0JAZoCFRR+q3ohrtTVIdw1Ve8rX&#13;&#10;TkcLYvJ1w8+GsnHmiox0kDMe158EU02JVXEXXQarSfSyt3mvqEJOuXtRPgyHs1LU63P3p1u3vla5&#13;&#10;X0lhrY7RkhlfHPNem+v3B45XYBbkV1k04239k+Xr4TFZctdVcC9zkWaRmG8Ku5HjH4lvrt57jzke&#13;&#10;zvlgi5wVA6j2GBdlfx16SmifJaYwT2B5eMIY5MWgQdveuDvGC0xwPY4vEbGuOOvevDUujlxMZbjP&#13;&#10;x2dWiIWkmPEcxo+bboux4UzZTwEh1qEFCA8dxB4I5ucgNtUpXj5e2XkNtcCFmBvMp5CzhdQTzQKr&#13;&#10;kM7XDeq+z65BTXw19haWv60xJMsQRNgvVQKOU43/5//1f4eEPxYfTsCej//W3qEk+idcX5PT43wn&#13;&#10;twf/5cP+pr+enfUgfHCJ8kYlxF8LBBDvqq2fR5MnC5ayQ4mqgfHr6fpU3the80RhEn/epBORk11o&#13;&#10;vaGo+Mfzv9IO4RKDokCYxsQArHcetYZf/zjEzc3r7lxWMizZhy1qBGnR1b1utfZ3YjADYUBVq6jC&#13;&#10;YI/YC05HWWUTLmmVslwNsScyc+DPxcdT7/XiWwkUTAWnKc3q09NirxVJEC909ye/LkQv1rMQM2EQ&#13;&#10;A4wLv8rb02Jvbz5slUezL5bMAF4ulBEUyVIWZYoRRi8FXPDzJ/HT4MQFVASMnM4FGpZfSzkgN+eY&#13;&#10;ebnMU0kiyBGDEOQQESL1MIY1gITl2/sw3T4DwIlkTVfbVzZQzT2N3/yWkdsCclNU6BHS17+jQX3o&#13;&#10;wrjq12sht4R1gh+AaJcsHduzFD4W50mvidG3W98um3lKJewE3l9I+C/huYGqIjll0Ip2BuXPxSZl&#13;&#10;vN19ntP/HWfVKClZHvwAQCDRuAJWjjNIKyjmYpMdKj0prwuJa7rdxQjXfjxnYqkQd0+rG9nbQjgi&#13;&#10;DYYnvtgvH287CWPvPbm518YhkpGE5F3od/O1QYXYg1CBsT6ftP16KRlkecbqL+WG4VBhvz3Bi3mB&#13;&#10;9zc/2eWblR8Dp7xTsz0Qsh0maF1111KnjEUZ1808JdT0QVzHk0RzYFAljMH6nFPCWeHcdmgiGGl9&#13;&#10;bvaM33xerkSVxIu5TTIsS8lwbdEw9k1W8Txvnm4tBpZYV+VyAWknxwQ9q6tPu/PprSHwVKl1dpjw&#13;&#10;RkooBm+m3eNuil69rY93H5eMB8Q+AHg+uar69G6aVdphXrdlM63jpiThbO7o5nd9+ix3h8Pz/rE5&#13;&#10;xTPd2Gs63KL/4frlv9x1d8fjeSrbtgIYSNtH2gQIwYLhgKhzpxbG4+l3lCX/BS8e6tztBHLuTfD6&#13;&#10;2mfw9J7a/Xg5bxk3xy/W2t4Ooi3EJBlGdw+1nRbJSyPIG4xhEYp/kbOhz4OZRvn0+D5+W9zrv8C6&#13;&#10;t4vbyU3sYSV9nuWWZnDjVy+bzWiNq405AkLDpH8wTf06xzAprm505QUeS7g9U8LLHCFGjIAfKG5C&#13;&#10;wgjvN2OO8bskdpCkWODWN+xE6rpFOhMm388WRX/wdjFeFd29yCl23iEqOF19XAxlVCjOgnx/H0Sz&#13;&#10;uyHqMn7tiXnFU4V3hoSdKvM0BxGSZ9OB1gYguSwiHwsI0A8ZqyGkM4wPmM36crfbF6wgefGJZXaz&#13;&#10;RqeOCa6woJuiFVWcYn9N86iFjG7a7lrrl9sfdy1tIMa2vMDw280vxVf9LfFHdp+dG4S39ObRPwef&#13;&#10;FYbdWdyz5nAxPxiMJEcUiB0SwfPdzZ/moZ/Ga7V9zL1OIYYE6pk0tFBDJlgdv/+xbTeH9yv/iKWM&#13;&#10;MMWt2J7hybw+iUwur6/VZ3DFKHAyDXbScMr66t6eEIluXF3wvLp/H4ZOeLDSIlyr1m0bzRzbInid&#13;&#10;gRCBV/z8jx8nwBGAi/YulGH1K+CsGVyPp1vlUYWiuRFjPFX37t6vP85Qtvvv51lm0cXLTVMTUBzd&#13;&#10;N/s917d3r9frAgeP0GQMoSgXf23wh/gCCri94NeI6/dB/gtyfRUDG7OcVk3BuIVannh9l5rwSm/W&#13;&#10;B4iu5nvjIV05hc4d62a1y74qmzw6FSjHD9IDu7MAHYMulRH8AV19a3JuOb8uzlgMKXr40VyOEY1H&#13;&#10;8+LBqvbqj/7QAfbbvEZOjLeGaeoodhHPhjJ/bbKJFiV650NFlQnoTI65Exr6ANNphdt9wgxWZZPr&#13;&#10;Kyed5eRKojhoVlJCMNP1H7oQkjM3Yfr3T5+2iGmcrX3Bt7vK2/h2OJ8heGwRBKEyIgYdoZvBdFXo&#13;&#10;sbsJfj6efv+5jAtpKgY3HIVIQyUmHdisS05IVnqt464/9j0UQZRg4Zv+/EZLlmlcyCZ2fJmXtmgY&#13;&#10;OVjrIW6BuhyWl7aVFAYEQc3eJGdt/YCWmNXP/TLwEvxbfwU1hKXOr8N7NY/Yn1O4vQnaUWuD1p7z&#13;&#10;1GSRh/GxrKq5FnC32/z6/8KXfE2ZUVDwHH9k2bOmOy8iNwb7wzu03wlGbF3d14dft2Yp4+YrAtcO&#13;&#10;JwAKOkWs8DkMcsxeObd6Cpq8ulZOXQkSuMB2A2Mg1pAdq3H9+u0PwiDcI/kk+vFEM5yMnHsg9w/q&#13;&#10;/nYWEyQk+VTDEt006zpS4K0834nsEfzPLweK2MmHoqgaySL+79rZcQiwrBdeturm9//8/R7f9VsP&#13;&#10;XegwpY91CLAR+8vzjObR5gzL7gq/seWJqUp1m3nVN50IXmBy076AOQlVFFyi1a/HvIpNQ04Q35XJ&#13;&#10;uEKjsphtdsGY4CDj5z8T1V9mJHYxXVK8BYZM1siC9UsMkXln+jBTCMuU5/tEUhs947jEDtiC+EUJ&#13;&#10;fTuuPxLESJX7dCfK3bScM5nXTcVnZszabsqDnn++4IbXwzx5TxGDTPGmVW+/99yHe4Hp2kNVQoHL&#13;&#10;bZ1nJcvbjUS3ZIX/ZGlh0yn0RSzk3eF6qVr5YLiRiGqp0J3ssxs0C4qiTSIg4sXnmYBB4AhjEZZG&#13;&#10;NT4nCBA3M98Bt+rvbVOHiH7UaAzXCUTqcCFFkSt/Bo3UZ/smig2E+1t39++bM6zBMH0P+Onxzf/H&#13;&#10;4udvr/+1Lv7yFtGrEI+8iFUEWbDcdO7sHu9dv/ynuz+v8w9YcpMvgY/fMMQlg2DJp3K1dlt01Kd3&#13;&#10;yHG7xmndgSJM83InRj86utLXASLsGV7WQHGuKmD0j9L8UvyEVR11PAbXjavlkCUTHViMhZVs3oxy&#13;&#10;O1MA3gw0EMnad++vBDjgL8kwWbHEkjrPS6MOy6mOh2TL4Oz2bm+KQ4w4IRFBqzwtIOMwAXD9Vl3q&#13;&#10;/KudAxidDayN1U/49rJZ2z3VmY6+VQSW+ZoB0oCEsaCsAh0Zdqkc4aapA/TXeL8tLMuhglHZlFa6&#13;&#10;a8WyfjMpiZ/DKZwxJ0P+u1Dkaftpda9+tpv9jio1HhMT0KSEyi6egz3UChEepvvNQ1n9c1v4ye4x&#13;&#10;1S7MBGru1K36hSdOcsi1qS4pgWJmt4BGS1MW6g2m/4UWVzP+0xz22375g4ew0GoJT8WeXN37uEl3&#13;&#10;ZE/PEBgAd0WKxX4APXuAYOyp+uTPl1avtzDpRNw85+gk2dqL2VXF2/s/buu/glKElhXyphWTTQNR&#13;&#10;KJvt3JxAA0NL0xIrbwmjBoJBT6XCYXkugvYc3fKGXh1oqV8s2Yl8z63J/+BYNkVTStID7wxDqUic&#13;&#10;1D/3WqtO+nB7vfxTUkYSaVIZ1zWVDH0qPmT5r7P2iHc21nMxhWoit58ANHImZaUhXfX5evZlyw24&#13;&#10;Nro5dRG3ZWirnZJXS7+O+E5BMbPeXI2Mu7k7XS/CpxJkTdDwngpcIkv3j4Xqyt7piDd57TiugccJ&#13;&#10;TXd5C2DQsb80+Gmbl+sV+wLid1SCXMPQNAA3JYLFMoB6P6YvODuRaZrnpV6TwGjbRrI4uyz9Ajig&#13;&#10;V9y1nc+pVrupMnlaHlCh44+HWJ0HdEY3uIqTnpmE3YjiNC9EHEQ99pcnsV9JPvuFIcXb1ixrDjkU&#13;&#10;aIbWgYh16FQkqhgDEhL+SOQQAWrvsF3kPnrlR+YnVzU4qzk8xeqQNPMkvwF9u6Q8Jxaxgrgq1qal&#13;&#10;mfjLOo+AbAjEHgVTEWJ67UawLnan7K3gd5AdJwC/9A98W1jRcx9xEiUptkoClB1pxZ31z3flZomE&#13;&#10;3H4G7vd+Ez2hKJdEaVLgyQ27mxv8f/z5/+QeHJ+/Yix//vlmnA2m9XA8Xft1d3/72/M/991j2bBZ&#13;&#10;G1ZIB2MjEBpHqopEq7R6ty5IKrcGVtQakH5ZG7GRBPWXU2rkqrUz1gLgMGExYOsE3txvf9ZzUFSu&#13;&#10;44AcIyD/+PbP3UZOHl6WEZIcV8cMFJnN4AhN5gQXXFGs5nXFWaTEncd+XAvZeYvmeWVSEc4hwmVV&#13;&#10;eYM5qKmyG1CQED9//pTcsJy0m/3RpDgb7HxarOSlnnVNyLZQfcjSRBAMpdmviZZN8vZyPsKzp7zK&#13;&#10;XFyvx8QSLkHz2JzOJz+cieSGcW/7OIvVGgisKIiULSHt2+EMNIyYmpwKRa92JFmAKANxABmabcOS&#13;&#10;BZFFuCkUBr7CRdY+Lg7FDS7WFNzN011CMy2682kIwRnsmvo+L2AjwWbfPPeXJSFGHTRZW72sg5+9&#13;&#10;SpaIOkASATHv1wTDrKfECp9NiGvF8abbYFXYCMFk/WoW7RCUPkKOa73OjGG2rbX1MaQ5ZaevqM6n&#13;&#10;9X2vsElCSL66+YBwFajXerutTmbYbdrsdJn7olSAIus8D2tGkBLuYqpA6JPjAWGLomcupoBS5hW9&#13;&#10;Jmyjm0bCnGK53dZlW496jss0nZZoQGqWzWZ3HI9gG/RgUjSX6+GmlHFKHBWluIHFyCoKfDaDoXUR&#13;&#10;r0ZAKSqQIrI6x0AwD+zmBgZEDJizOeu1aCqfM0TNy/oDQk2zmw+rYiXLPKclFR3G9OHx/nCeaIaN&#13;&#10;rM+vPY1oVxG3GqsdmBauIbPY8zFbImqRWF7nIJ8eJ2e993lAZz9xIRjMjAFKqV2mCBPz464s9Tio&#13;&#10;rfRJKslCGhNxbklUype3A04ZhOGnDx/Wo+32sh8dL/eIE5XoPGtRSpBw34+8qk0C1TqSnm6rLb7h&#13;&#10;03QGIa+r0anvUE0y5QhnlvJkHjd7SSi2tkEP7Waz+lVklCFJQGS8UiZnPXdtA51lhBEoMRGpKVCI&#13;&#10;VSUJ58s0iKLiUCAIDE8SMDaiCQ8C8GWYK16gmqsFTM6Xtw/ULEVZ2QS5tyvQsmbAWVXVF3vyOZ/7&#13;&#10;pW1kDnSaxwQRTgHfSw0Ai0CIzbjaNYXFJAODJkbtuHYjR5WSShuNzDIRn3kGOnV8yyGSOF3ROUOy&#13;&#10;3XVm7c04lU1BhOBCCkaNJWtvUGaG4QzjdlMA5y/nSCSvW7G6wQTKSKFgdfX9TvCYgQ0x91YHAFXh&#13;&#10;7WVeKlrJwQ8EpXmaEWlOfQB4UA9dgAhzAXyMwtu8TOG8LbsQUVnt0BVnvyhGi1peL5cAMZUcggRI&#13;&#10;T1XOOVQJAc5V2ZmQoIpw9iEYSino5LK8MMGELEA0mCIIExKBdKWxGgEAY2Ie6dnEEASvvK1IAR0x&#13;&#10;eALFto42oolUJcREKLEhIKCqzACC4BmFh9lIylDMRruEBAfITx7qPmXuLeUbWIAWQYC5IsGm7Ahi&#13;&#10;0TnDCVQcMbP6w3TJFAjgaHTBVeXST5/qO8XJ9mZ7vY7vh0NZ3u6kWFeNImuKNgXwuL9nMgkkzu/v&#13;&#10;EGSTL0lwPKfagdWeaRbmsmDPsCo31e56PZYMoWQzROO6DEw3VELumURh7Ess8urMknLQ3vUKkz+e&#13;&#10;L2vyMekUpw5vknPRaiFJJAlhOk3zp4fHo1lvVecc2NS7Yttps5aKC08jCOW2MjjdZ1NUHUI5o1xV&#13;&#10;jUOTzBRZWm2rmAKEURUMJCWIcIvZ7GSCjGOhx3nRh0oUAiLiUswht3DNFmXd1du5PzLBiLOT5vNk&#13;&#10;10lX+MZzA7RvIKk2JdRxHj0sGpCMEG1R3Chko17cstaqhQhDxofpOKfe+ZwRWta5rjbL8zfgnaCQ&#13;&#10;QBcErKigaxpdIBSErKlIAvElzduihC7mddnuH97PV8rWuurMNYKJO2R5wYwNOcT3MB8Pw/2+YTBB&#13;&#10;KwghmYDo0zCEGgmVoOkN80zhyq4gwaRkDsGmGB0MmeRrP2z2vEmoU8rNmtYKBbiYGXGLBQOXhCi5&#13;&#10;f9wrok8ziFiNISI4Eay0RhG5jVTXedrs7rENjJQ4AwIyVXkKFnBphiWBmmWBPFmNQ4lEEC/TmCPU&#13;&#10;z1eaCCfcwZAJJBgjH3XvsEXQQYeMdgvJBAUKUJy1g0IFiCCCD7vH63AMcFEQyqICGOY5UZb0fE3Z&#13;&#10;8CDqisboXvtDTiGzgkZfoJg4J0oiSuZxrnTBahjYAgHEOq6DoQjPdPUJwoIEGDe52jfb5XWCzI7H&#13;&#10;ddHjmJdcpqgzCZkB7CVkhI8uyLrQKBY0ELBASBUza68VrgDtcbFBIEuOTbDnt9Pu9m7yPq9O47Up&#13;&#10;q+i94o2dTUH5tC7fz//cdkU2njT5EDwksa2kAwYPZEku4CiKdrYrovj49u3TT39JDgLDaZSjwzGD&#13;&#10;SS8LcM0GnYZ3SJDzVFPfPm1dxmmdHAhZ4JLFSDL0LnkNLQOyTiEzDLlc5tPMsXAQIEYgEjHl4DQz&#13;&#10;BhJPFei22yRz25QSRkzhLZF5NIiIBAmgOLAMEmaFxJAv45wTj9szMCiORMl7EvRlGIuP2+nwSgWH&#13;&#10;WCzp0goZYrTZYWKiIxyBt9PXopRrQoKogtSZABRsWMdgDRFMMaRoJKz0wVWEuaFHlI9kAilwBjdw&#13;&#10;LwgTAGJBFPYB5PbuKazmHCZnU7DZQ5hCAtCLmsW8dTRFBDkF4zhRiHLy0YcpQIIrITuBKSkVEtyk&#13;&#10;HDxLZCkKggnJVCVoJ3NUxTZmtkzjvmmOl2MGmmQAbGDtFmu8rWSEBE2QMtk7HcXCFrXoAJUoU/Y0&#13;&#10;BkibzT6kjNKp6KjLWp9jwnR1AUdG2AxFsQTYYB4IfneD/LiPhL0cjnVZsRS4LOPkuAeXcyYKYwSW&#13;&#10;oY8JBASQs2Reoofej5gFQBOB+AgOL5cBmcpTW4k6zxFSMqeIGOh21XE2WSYHXbtVadJZ+rJWKQTi&#13;&#10;+pexb7Y3MBvCNgYFXPB5WknZ4iQZUjnnjaRVxnQiE6WNFFhrxyJNVQLWsYByKO9uF2cCJtovPq9K&#13;&#10;FoqUV3u13vWXWS/zttjMevbZ4lTbrYYL5DORfi0KpVftrc0AKEIqwgwVyOKMIqhTWM3ajzlZb0fj&#13;&#10;1aYpOPRmuQZOCGI2+BLJS7hauyomkkf7nxnA8ND30BpVIdLw1/7Is/jugnOxzXRdbW/maTm3O7Yw&#13;&#10;jADTw8wRwvXNZNdmu3F+KT5sE8g8pC/fvmHK6rYK396NZJRjlkGHipAAVwwUOB4gbXBwVlLxNr/O&#13;&#10;i0GIplE3WKXkE4IUp8W4SCFTqoJCQTRNdrEhGM2lNNZeDrbO1usB5DSvKYOYNQCe5YjornZ9BitV&#13;&#10;UOSQCUV1uUd2LepyXk3Z7BLQwAC/RIuEsXMg9Pb+4WqGlOyyjglwZ1dRKJyRkOV8PWKIS1Zm6hBg&#13;&#10;XcWVSHrRuA1MgEqj7FeAxPEyBV7c3mxgsDRbCAkk52w8M/D/Jwg+dm3bDsSwzpxW3PHEmx4fqaqS&#13;&#10;ZAluuOOGW+66ZcAfYAEGDPhb7UapiiwW+cK9J+208lwzT48hIvEhRxgmP/jMEXSqJjYsVbGpVIVD&#13;&#10;HryUGbAMjVl3SkEQjLWrj8BF46JUlQ+hVLE36xAdoG1TpdPao0Zd47RXsp+1CSDZGWBkvCa0YgoZ&#13;&#10;nyCiJgw7TKCNKESBlnEwCGBMGP5v/+X/2ZaSMYud8KAzDvooy5pxXBtkN5/3+j0lOpyHHknqkYfd&#13;&#10;0NrYpTw5Fq1NyWTMK7a7LiYwlWk+0G1OAaActgxkUKnq5lnBQYmwuw1OSzOxbLMdZxwNp3tvhuen&#13;&#10;Rs9nwxu5aSROQlPsAYXM1q9lbggkkpTv1xFYD4AkpEqgEj5XajePZnf3PC7LrbvJhixDCAsCmhl5&#13;&#10;ftBiXXW3jCKbEu6m6wS2Tw0C0+ny0B6g4/3lrZWCZTgmXI4GgoBxLnANWgVzSjHUY20RHKFTAm2e&#13;&#10;qinP//31r/tKbXJaCHZtW4cQXcNoVixEgVIs314DC5ly6QlKEueUUlwl28Lc5GriKm44ZH7GosSL&#13;&#10;T3qVhOAE/OxEJqspgbzSgnd2LgrvwH6ex6rEKxHpBqbTTNIF77DOeMqEAgNuC2Fw0jcljkdV9ovB&#13;&#10;jFTFFiePGVa1GC1e1+GPn5+MPkFZzyYkxOVNJwzG0RZqPy6w4ixln1EYYXY2YIBZs22OcEzDzXz8&#13;&#10;pOjLpKjEEfuh3t4PKAM7m6vjEXrbvb7+cQsnlBIA46D30iHaRgChoPJ2WTkGBsQptuqxeKoWZ3De&#13;&#10;lFPmAEqSPRjuHjb9PI6TUXUSFpkp1Go7kdMK4uF590G6XWAgu7pU4Xrbii3OBSXblb9iAZbrfN8c&#13;&#10;35dZzhRabOhvlNwtc3h++NPs32+MqswfWIufdplzHZwDKWoZtjc9XGSOfiCVaKMG5SYPqVxXDVBI&#13;&#10;voCrYZkngwvF4/nXtmqDi1QHoqHwPLB3BLeexBWvyLe/Zp1iTNZRVwaFgl7gOP3SvW7rkmdParqD&#13;&#10;mcCsJF2SxfIxg0Wb7wQhCGsXkrXpqd3dH2V0Fnk6u8kEQsTGmZk5ATFsD5UdM8Q5YhYy/kYiW1vg&#13;&#10;4dLMFSSC83pbz2ChZ9SoYh4uiQgxLyhGs64VJlvw7TLcdo9bqyeIi3EGEJ8AFoWUOOSMVrdwrUPI&#13;&#10;oGPxkbFunjzCmaRatlXkfTLlgyIDoGd8Ez84qlEEErKVg2rOlvJrRH+s2Ww9UmXpxlmFtOotID+i&#13;&#10;oYVzHmJaaz2TEBPC989fpv4cHtQYPT/fAtknTqrHvV/QAEZHVoeWy/DegA2AECCiMphqM5ih8hWa&#13;&#10;qZ/7XU3M3gePBQMShZwJoQwitG02Lq0cHmLAhBahosFOwV7CCpLdIhwAHmCriNoiQ49oOzfhHqLr&#13;&#10;OIu6eaLH27pOIMf0gdV/XPLy9Kd7EnyIuBszpPt9M3QFzBhnyEA2EVtCI1KBxTJDcbvOqsNSgAwC&#13;&#10;rXABaNjXOXoafFmcPWXGrDsoJ5AW6wkXE1iq0RFGr33vtiTDW8qAQAmpLam8fLyrHelAQAC0quAW&#13;&#10;A5eVVN9fvkNflu3dbT1bbtWHxA28vp6rtE3oBmGRQi2U7wEqBHdDB2p+aB+CsYIIp3ta3enbEpe8&#13;&#10;rQii33MAACAASURBVFz0IlnlqjWd16LdmEyFGWxOx92OwthT+mE61WZRejXfFbSxcwKSv7jrBqlq&#13;&#10;xojmSNBqjGBMskeKJxgYMrKkUnKOHLhNv/rFBO9UW1G5Tpo90KIaF3BHa1fYwUvSwpqt01LVhdDz&#13;&#10;imzGaDKrrhg1Y1WL6/l9I2nhEoUqwlKwzIHmEJHDV9FiBPW+pvlU4qwB8JAnRJDFtC1KexsWVg7v&#13;&#10;H03R5tmvDHLGvNYNbYlInsEZpy/T9Wyc9RYgAADN4JpXzFNllA9eRzuKTIr2UzC+EEovvw9G2UlX&#13;&#10;lKoaLt21JsKdp4WFV3/FBUXhxgyumhoy2SbC288YUEmkRLtQauFisfpUoGPzpZDtm7YF8T9+3Cjb&#13;&#10;0/lHzkbgAjgZEJmn6/5za9nKGAeRVFVlLPiEfMHwtpFDN3bSustcGsYKEUmE1Dk47qhagTXj0oqm&#13;&#10;RLifl/a4v3S/CVy3+A6O3FdmNoZgRGG8KeAnH60uKUtXSDhZgvY5Pdd/UgnmfmBsu8EKZlkWd0tY&#13;&#10;Mj4djvvr5ZJrYp0reLHjab2eWUZgjT1ln3d3EU1F6x1ActwA6MfxTbDpFu+hbIKIcO0YbX2QAV/x&#13;&#10;YlXVukAqTo/Vw9TfMArsgHuPXi63n7ZPwUk3BTeENXiBCSsLVBVbsdklTiDp+g4VYfCpZgrpiE2R&#13;&#10;1mhmvZazwDgsSaKNzSZK7nM2fi1alXsMeWgfJR5htatZTYqlSvEyjJfNXUWT3BEGJEJ3KnYzKLdu&#13;&#10;ONdg7QEz3jvnm/J4SGqFvcY9I3yPW5gARemHmD8dv81WZwy3U5Em2+JqlB97eG+Zd1WGLTrCmiY0&#13;&#10;XW707vjr64+iqYQgGoMyniVxl2tUbGFJbouDwa9EfaI4obQqWaqifOtuQIk71kypd6sppJhOmUPC&#13;&#10;QQ4VIPWKXCQOr+g03jV3u2Y+fVCVU1epfZGoHxdPJevH6bhRt8lAx/xAkyOk3IWcVSGucKrqFVCw&#13;&#10;GKc2+zGtuCBRq2AuuGbsUHEw+sUlv4a4VORpCnjbNMmsRF7xIjdl6yg7DVfjQ3AWOPh1ywANWOXR&#13;&#10;pRnZqIc8X+ahp9dQQ+akVOVeQzuRJWuVQYwubMri5uHh8yLzlpmD93TR56bdzDVo4xITQaDwByd1&#13;&#10;TiRflotP9p4eTJi2DyWl7GOwJa3zSmKej23ZKhySQ6yy02VX4+62Wg9o8PtGTDaXT9J7jXFaviPb&#13;&#10;jQ9VueC1ESkQ8TKGms1XG0AmMaAFzE+bp4S93Mm3sxj8hZUlsbe6PEKYLv17xcXriOv6fjUw6/WW&#13;&#10;egfwPIeIypzfipJ4UnmXaBGY8Cm0oqmyMevlDDjNYal5UdPyMnlk5uwXizf+RQeK4bYk9JZfeKTY&#13;&#10;8khnz/btuBjn4+IXuP7ioTHZgbWlsiBKocUXW/B2nUi9lzZelilsRa/SPBsAeM2oTKvxci9qd+4Q&#13;&#10;+QzrYJcJ2DULCRily/JZchOL7R1GIs9hZin1FchcPOYj+9rM71PhuCGuC8FlXVQ0ks3CelGR9/e/&#13;&#10;V44vbKEMM4BW/5YIU6IdlgHKRkergz+W+2vCBHCBxPuPt59KQU0IPX+FGhuD+hF/3viTBQqNyBcM&#13;&#10;rTnrEMvDHZWWcyxweXtbFnlmVIncAmA/vg+IZ6IAttWluTahhD98SXVGVAiRXICECgBFSt8jPKZN&#13;&#10;LHzY2dYh4KFkEEYD62/m9J3hCJHDh5oBvhhdg9LXGmWAA8oxOHlFUlS7g4zrbG64EqyS05jw7s77&#13;&#10;XDhoAGi2qq2x5vZqgIRUAYoydHULKCZC2nh2DGury8kbRrWeALBPvnyhvqSETjYudp49LCjYUfEq&#13;&#10;F9FJKkpeiQeRE2qrTTGF4f0jIdDphQMwQC/KEkJc6+zMHACiZU0TwYQsetoWn2s0EoyIksBDzrhf&#13;&#10;Icd1TATW3PewJUew+NXM1b68vulDC2/dFDxxWHzZV2Z0zgB+/LqEs/Whu3bVcXt3KEMwQTQcAI5o&#13;&#10;HLXNBIpAI35Qx9+mv+rOr8sHxQvOMtYTRL4ZMCFkmJ3xMLf7AnkcVh7WLJqqujWoKAwvKJsinfzA&#13;&#10;d4yBMkHT7Pm2qM69pQn6YXpb5TZ4CMFNj3sEcvQuAVw0EiBVViEDkFG7hZbiAYSMak6v/ND8PnSo&#13;&#10;xMuPHxEysbmncJn12B5qrQXE07ho58L2/njwLhtPEUj6lHHFmFpNxP/bn/5XE70nJVh1khtApbYG&#13;&#10;BIgyDUbTFAid5lEJxdstM0OjEBI0W7yr89+FBTt+H4IGZq4YCsuQAuxuS8oZAoRkiP3CVv9UzOF2&#13;&#10;QEBDOXhaxspiGSENdlv8jGbOF8z0GeE7iCVwPa1LqMii7zG0uc2FvKwmSCXTfEUHCHxBNPKy4tNm&#13;&#10;I36Im/xdYAppRWoUJy5UBtJoBopbOmTJZUXLyf4CmgnRPTa4f0SFGMjs5CTnPS+xxmOdcmj3AfKc&#13;&#10;SgOas/mz8PKIHy39HVOPkqvNw6kxMWIJyu34U6lWHIGMKTKFCrwElwib/u0aY6Y1VQ3P1sE44XAN&#13;&#10;e4bqAMrUpTdCxKSxGbdx/RapI97kmHPTeBdoLsEqmZ8f0J31oHrcR3OuuJvRFA4sGsFC5Jx2LSr7&#13;&#10;TSua5fIh71pKM6RlDuoJDMuIkag9LuPtF1RHyIKZ4gIsAe06tHWaLbg2XEIdS6Redte63rseYmpA&#13;&#10;+osquVCNjoBmW1Dr0By9Sots0acNZUQpF6YlTg9h91u+MqqIY1CRYiNT4TT7dD9dBGpPrzYY5hE1&#13;&#10;GSUugnzaGuQC4bvj++ePoG0SYHU2hgm2eCYO2jDaiPJuuHDbiAAQb9Uc+uPr7gocy6JYJFujDKKy&#13;&#10;6rdN+OqPrLKj/+95elai87X4zl2zzJMzrOESg4ndI4jWpW833fpBtyXX/rriK3Bh1UtVb/tIpE/U&#13;&#10;05I1kR0SzX24FhjdjEvAIZZ4qQ2mKU2HFnluLqtPqVg79Nq2QqG2iuxYJWNziooI7NMTWYpbqnqh&#13;&#10;2W01oVRuf4ykqCXAW16m22q6AGI9dHhHmdE3QFDiRRFLmQNMLucVQrvY7fmSuEUeZ1oE1kzNRDS5&#13;&#10;9Mua4EagkVGTXZZJ6SK92XEWSRcBdM95Drm/CiH652OHx6j0FlA/ynUFes0WxrbKoAQf461wPEip&#13;&#10;CxJUZAbCMFLQAYHN3AlV2IxNHqXdKHUIluWinXUcrHe7vni1ME1Zdl3+ut+Xa4RzRvVye481iaBd&#13;&#10;/bTjxnrfT2Eu39sSVIXloJxjzFcVuHtf6VGwijYlErEfEy/r1o7+MC6vSGGsMewacM4eb2niy+3T&#13;&#10;l/9qZfJ5lswNAqUbVbAR23FscJ/XCaLLsBGJj/YN1LeZ4l7nXKLAXfWSlgIYP/o4Shgq43ZrXqvP&#13;&#10;NvfNQRCOihfR9aGQEanOITWFDsKCpKoCLs9jtZqK3+/yKgi63Uz+OK+7a1XggkacUNK5AKnETgsY&#13;&#10;Raof2/AjhesCIUg0b3NlDkNgdHA4b4z6K/YZjZJQw33AS29bz/b3d7f3EyeoW/bTHq64nDRtOfbh&#13;&#10;QB3i3ldl+feXM6+aZaqfZYrDRZG1h+qY9jHmjJEr6034K9KnJhj/hZB15jCGonWW+2ncYpNkqe2E&#13;&#10;Qg5rApbAG0AMLnnmcYt2KIxaeLK5pGvs/MOKIG8qSWisKkrUonfkmu2rXaVHJVl5SgUpdN69xRt+&#13;&#10;ptygWLBSVqtdnZokUVpHbVBI7xTE3vfsXoze/LiYLKrtbftWvNwVR3SJfj7cq8Fw91dwuSe77qSJ&#13;&#10;YKTk1boMdJA1eufVFtwIgILwfaYW9CitBYrnWEvK+miN9GiindpMqIrmx2KQiYXOWw/zB9aU7NKg&#13;&#10;1kytOlkPThf304qNuKRMqNje0WF6u7V0D+n04QdCIo5mQE8jokKqSnCXUh6ZdnxK1MgIKcWMzrP8&#13;&#10;GF5UgvG6jjWs6R2ZTOsAuqfpvQ4Yg5r4WH8CJemjHJgLA2Lk49Z5VroaDt35oa0H+a+bCxO16JnO&#13;&#10;kcrV+3lMFr96e9xtwHwZeZ351vpAcCzmnv1pByNIvQlqH6bKe1YVbxdTOKpO3RopkjoXRh74/S3b&#13;&#10;Hx+JwKpRT/Z6MRN6qJo4dh1+gqo9D6OUJZpvmDooZ0SSDojCPXCHAnfPhsYVr6HGJXbUqS3r315w&#13;&#10;JeYUzktAWzjUiwPf2/qkL1yqh/5sdtURDq+1LLz376YNkhnjt2XZQPO6TgnyW582AIaQoUSQU3Nr&#13;&#10;7jFtM/RiDjAGj72G8R4YvJ8AjIz4FOb0l0yRjwyijrmfC7T72+bMLo8exvq+ROyk6ejCWgohlnG8&#13;&#10;o+9dwujLde8QDnxvff3a7fhK42CsYmWzFRmthM+c3TdhQROq0jaXAXQZJBP07MkGCBigNsvCk+cV&#13;&#10;W5MxsNUakNWV/byigrWDAMLPkidkkyYN1Mt19IPZUr1VfGK/x0tGYyXnYPfrVEA7UXPlELzuQjqw&#13;&#10;zQsf8oyVpLQ8MvZCT062mt5Rcd24p5Bhb1bt0Vt4mMmDiI7n1ofMSxxmdres3AJg2Y9nvol9IEt5&#13;&#10;RJcPXyQaowcMTJASFQHVqTqWU7V4Ycu2Eerzr0b1vASPI57LOr1N51wVA/GqlpTAQnuvckIWCiu3&#13;&#10;moHMALJ9cOkbjJAkLhG6YqgjMBFuzZwMIBbjJQV4CbJkoYF9m1NHxOrS6LGdzE5+Gibcac0pE1ta&#13;&#10;FDa933GLDomLy+VSsM0+30FHK3UYcrXsF7uBQ8CMvYFVV55RIVpJOxc7wKjvxgkQyj3W8yWLkq8u&#13;&#10;IIAaUodocurwINPvXS0VyG67VGeiJZPEofdu2hd0sm7ImWojDG6cnFiE5Q37WMJ25lsBL5jQ0eQt&#13;&#10;LYbzbwUrl9mv8UD33JW2x8Rz5A2x10ivlMu1iVzOCFZs0tEvQwlDvc7+gCFxzOqtpQxEQVB/RMpu&#13;&#10;cuz2+4jXfqjtgbFjhD6K2fiquHt/Wb9t7lZtAGbJAPIWZhNsoSy4FrFwMUBBI6pJEYmkbnRP7MxT&#13;&#10;MJcJbmXFlHV9W6AauOwgTcnPQ6Pxtj1wr6pYHYDDEOrVl8VlUSwDQ9F0FkLStYmwPYehQI/qec5w&#13;&#10;LspidEgKX4pQng62SQnSqmkdM2wtC8YEGLyulBp/9J/4/cLOCnxzVzAncxpe91uC8Ecynw/SowxS&#13;&#10;xpbp48k0dhveld27amZUowS9mQsEJMH0yWUDgwsrEiQO9f32Csk8wUvaHFcYT96u9HYMpAsufH52&#13;&#10;p1TPmO3UDU/OCPJQOo+CRom9Ykeh1TsO5vkPMFmuuh3PgKkCUeXJYgnN5hiLA5J/ZW5v4IqWvAcu&#13;&#10;BpRTMh7tKSbn0C3tUk+boDSu2B7ajZuH3R30CSZUPhAaYjn0M0tQs5QFMxyW0FldrGserZPXdS3+&#13;&#10;Afggvf442GqoRIB210uHGRN6cQkrHDw2Edm0ZCDJis+A/OBeItWt1Qp9bAsWd5xWIK3+DyBPMwn+&#13;&#10;qUHS+ofkQSpgxeRI3CgiUBn6BJOmyKqIP94Iqoui8qiuUU0Qd3RLjlbpJQ0RQBBBJ0dWRUTmKlUI&#13;&#10;htnagLEnBwJqFCENcd1N9gezU1/X6YN5SL1dTgFvq8gjgqwku73R/+4yln3KbNWIt4WF/7Q5LLh4&#13;&#10;ezsFjzlQc0Zu1hWAY812cQoeLIHEIqG8jckIjhIEIhxV2lD3bKsXdQ/Uo6mHdCozsDR3Aks/peAd&#13;&#10;yYCME6XXmUUiYLUgxEgRLHnXjt013joOSDe7TwcVUqjqZkJw5EYWhCXdZJ+4GBIRFZfjuiLsi4I1&#13;&#10;aXjnuhcb+KmCXR7kjojaGow+A7/rz3STb4ZOiBUmY3bRuACLWSBKhB603WdoAb7i//a//N+Tdhkz&#13;&#10;md0alqKC2zumh3qT3rZH4cgCTe0qfbu5oHcCrGVdRAJpZR2rPYS3+ZZLplqAtyoVNK/2D/dTIevT&#13;&#10;KVda7+u7NWDw0GrScx7my3WNT9i8c4wRBJTHOeZlSUHTIrdV8entdRBgGNUtVXgthWTY3VZu8/r9&#13;&#10;VHxrD3xLp1BadaLjdsBxzpvL7RfwkSHzi3rn4B/DAwVsyYGms7oT0K55crMqL+fTp0/3E7psi9Pi&#13;&#10;Z5cVWeVrd8PlWmzciv+LBKbv3gm1CFk1cWIXToelKzAtR+21/BcUjjyQh+rwcfsFMxUz6ccFp/QC&#13;&#10;R9l6xD7g4/8MFKM8dZcfnblRUaniiZ9uG1Pa757eyhnfjhFP57efv92PzsZxCiFpvzH5XavY1wFf&#13;&#10;XtHnynWuusgzztNbDwVXu6q9MX94Lw5gGrepRLe0Fs97FL2dPKAVIMVVXMm4oyJDOEn0nMuPabkJ&#13;&#10;9pmJSvt+/5mDPJuFUNYmIOb0URLql0Eo6ynOYxcMTpbJOBXkLvtPhQm//Hrb3VWaXIPniWUc+J49&#13;&#10;deB96wiJ0ZmZkV7PLgWV53tUkN/GDu0FLlyjmvG3086rC/jhB1DuyxXNzRv1rwUbpY5vd8Jt7sSU&#13;&#10;Os52XBCdrvsv2Ay5Zwujtb6l39T5ExChHwxmw3Z1aM1k3QJFc/M29GJzyOTfvx3/ePmtP6L9b6tM&#13;&#10;461tN+uC1kMvi17wj3C6AypQVayABM0EtQglH7Q+r46m2fLJV4c7YqG7uWUcw93Xx6KpBr1asK3C&#13;&#10;WAJSAbFMhm0KC+Jl7arWrmZh9Wb+2+1VRW1yo+5wxO/vc7GlqB27On9BSVJ+uVgybSLwf/7xzwah&#13;&#10;u4bGsDQKTzL/Wb8RSSXjxZXd6tnE/Pnp5zbBc7aylltgf4Afm92D1+p1BgBlRVXN+NS9dEsZQ4x2&#13;&#10;wn+xoGEUYGzCL+uvzb5mvHQg3s0lnUuo76/T92r4NVXW72NG/9B9/xe4RLXgVdlmQxRZUhi/RhXN&#13;&#10;2HcfA9mGgYIIKUwMuWsVh9lJuk1+aVsW0C15AMTz4lPdHl29ZOsUpSQFXy3McGuW0UxfyN3tfSmb&#13;&#10;x/NXXb5LMAXsyLA5/GyKaTIGhU18dKY30WuSn8j+gMD464/NcXubVjkD8D30W/Kl+byvji+/dp7L&#13;&#10;fimctV330e6rgmDnJmjal+63x01pLq9fH77yn4R7H/Df3IHGFR1QQCyKqb9c7cd2e/9xsQKDH6eB&#13;&#10;Hp77cPpjW4cUYyY566settvd09Mf+D+fRL1xN0cdWBAzPOcNEgT9lVYS558r8m+nl0KHnDyust9W&#13;&#10;t+sCccXZ/d++dyXalLl1Oy1jRnA9tmwlq9g+v79e3KSVZ11Gh6fd1J/9z2T+l82+/uPV/PXv3z+I&#13;&#10;krwun4busHterqevn7ZsucYa4WS+PR5v19Pd4+dlnsBzpf+iJTl8fvxPzJj+0F7mj81ewHFcxcOC&#13;&#10;N2z/80M1BxITCXYucXUqqnJeE5ftz0/o9PfXf/z8n3Cx0C9flsU3aHsll/gxyq0K26zuY3EoFCWn&#13;&#10;Ot/7x7e+v6xLQAiWOz+YP2yOBa9JB8HcdO/i7p8WGYma6h7+5n/4XSUwswE+tMV0/v3lvmhVifGl&#13;&#10;ZjY1CBFpipl83W9e7v7lAX5GM92J+/Sw2m1zuYQi3Y/LwAtRlRj5USZ1XaIeg/i4LF8f7bqQtceP&#13;&#10;ibdfhskEj+4V+0uMzX2F0FShuNxt1b7pzrYeIVmXIk+2GO2XjWdWw55Pr9XhD9GZukYadqF+qI9P&#13;&#10;L9eOKlrKukD0L3FuYitX8K3Yxu37bRLMYzLnkN+//YefQtZCxOM1tJ5IR3GBqlbFZf20P/CFvZwu&#13;&#10;j//xc994eF3EpjjnMIoy1+t8XR6+fNEHOrh7VTcMuPzkqsJQRl/P0/N6/P+2U4JgiyUwu0Fd8YZh&#13;&#10;bEkPKkoxysesANRVeX8dkDnib6t/+dtld/gHDl94LMx0nfsSOBqSPzy2shvbSmBsYbGSxdcSSIiH&#13;&#10;2yyp+MB1eywI15fLCkCHye3Av0aLIaCMCU2Xr/lRm/ez+TeEBPljHRHAKT+PIk1OZonvaLF7CNr8&#13;&#10;j3/64y/+9fGDZKy+61CIJjlhfeRVXYMtzPhyet1u0RbIHFIiZAjpTmAaCAdFgGOkT71by+MGbkca&#13;&#10;TCZmmp+PCFRNTOr1+PtdU8L5cjOjRhXg38G3/ReWwHQb7gUvwEoNsm0q8Hqk6U0z3goQELLANyKM&#13;&#10;qyh8edRsfNhnPv/7Ug5HlkBdlBa6+4YpIrBjLb836/+r/WZaTT8P3/zO1L3BltSlxpwSaScoN2Gq&#13;&#10;v44T+NR8jd1HDN6EJDeP7uN13gDvcrvZ3z3EFBK2vJDbGkOu070X6wV/e75///dbiZ9Jfv8YT2WD&#13;&#10;VSsBzSyvJc5TQDGP0E88TMtHwck+vZ/By78yWCznmSqcWdiKZFO/q2G7vOnmeQoLrYjx629W+7tq&#13;&#10;PXD2a0q0Pr+MT9Wn75e/KFd44eg9FukhZzDMk+CFY3RdNE8QN/JU2Wsc1YZOl+QpjA7wQB7aRzOM&#13;&#10;hcC0FPoXXUs5zbfqQZwz9tAN46kWv/te+5RQ0TC2UwHHt86UgVHuMvOpVHcPYr5EkehndoIXiZu7&#13;&#10;9mE52dZ8/Hnim/0/sPK8Kz/drldICdaZ2XFcdVDlzfmquohGLQls2XAsPhVJIvX77e2IJ6oWxo+B&#13;&#10;n9y0aF4VJMLNV3cZO1lva8bGP//YEGnn1yV9md9fvpX4PYaNe+a0pkhdMi/WK0HJQw8wfMDPk5vu&#13;&#10;fj64Ep+TXSvlrP/ziyVy/2+/vkKaEl/L5qfffgfadeP771wWRbvN8RfGHcwpXMRBumDQz9/+y9gY&#13;&#10;VE7DihZbziDuGCBaPxXtoFN3USofFND/atMohPjytbwyRq8ImmG4kruf753LEP42X+XWaktsDLRA&#13;&#10;1g50RxayHCm5rOdUolhgouTndeto+buNu3LlPwgacvqGEZTF85E/VuhETuSs2sPt6iqafkeBczzf&#13;&#10;uvvnwsFn5wOCwY8C4/HxqD9Qk39Z67LhpRo0Z/oDMDiClZONee8+t/f2ZWrLPHe9zEQXD9e1D8Eo&#13;&#10;mHyhwvhbjmBc0aqnHVIaLku1Cvec/C17zRsjcgsm7C7EzG+3E65lyxHNsBP4p5XMaD8XFCD8H659&#13;&#10;Svnl7h//6/l245yhmj/je6wIqKFZXnq3IUmQJa7jOqmUBFXgK/zDLCpm+5u2KbSv13ECc/EFmRlM&#13;&#10;z3VLlhVhWKd7HVa0gTVugAnEiRHS/X/+SikumQTOKFT93l+vDaSmxkznigOl1N8DjbTdPiDsXr6f&#13;&#10;nqqnwsgqhH9pr2/WaVSKLbQ/soXUSvr61xvb9IS7z/dyXR/mqctwHKu1ed2EMW75hmL4WA+hEv+s&#13;&#10;/T92O83zMHUPkj63jYnLW/+xanlYLlQG9UnM2uMNnzk+i/Rt+LTkU7PZnS4a3UsiSD9fzTQUnwsU&#13;&#10;POpWeIMNAVVKH3//y9Kv/uG5oEeiVRaFS+b387+llX67E9oZut3kZCDdDXoIRI9hNUvR1HtBsSTJ&#13;&#10;jcjOpd84Tu4/jP51PIsE38dTdXfwUhBagV2Km2zr8BAwC1rChLZ7jEfoAJrwD9D8m36JHMJoF3yF&#13;&#10;XhvGXyIlxd9LUemlLypJRM3KyDZ+Ozarc8enr+9D55exsPrb/lPoM/xUhJwTzgH2EygzJDCCrLf9&#13;&#10;aHCG20Njl2kEhwy4D565M0OE7eHIziCXl+51trfP8k4cgb4Y4mrUDMvDtIxBv0K+mb5t6u40+Shu&#13;&#10;ZOCB7QxPFEY+gqW/j1afwuO+GAcNcKHuu5gPoRD0uOvdi8nX9ghxuXc9ma/XL3u10PT3E+bqeL2Z&#13;&#10;NhN8nBKntPmM//f//H+sq8WE8eg9SkSSUQ/RFL7/7nGiJTNjjiIrscVAVZJMQ+edSSTehgmkXMkS&#13;&#10;Sb6MVxsipBRHBOxVazIv6Ljht2E21oMCTNMYzUJSTOSuKZMLcVk0LbjTlhNSCeUiDA4oqXyayrva&#13;&#10;LFaKIlr/ePfotT1s97fUl3TTn67QRfm0hacRAkjRes6hLLYYyR7M5QyMt1RyDBedEU5ondaIkSzq&#13;&#10;cZwyXoV3WNQRcgZpBhDTtajy+aJo1t6bslIxo025QSiFYDbt54/zSVWFKFcmH/vrFaR8tz+k4ADC&#13;&#10;ECBGSazZNHzkuAzzDiWXo60lwwSnjCGgBUopZcZUXe9coWsikwN9t0QMFQQpxjlQUVoHAFHiMy0W&#13;&#10;DLOG3dugSy8BIJWAHMELnNE55xxS++P3Xw73+9WtKMVGlJO2ZbWVVfDvuNqqAIxbEW4GCGD2TQDA&#13;&#10;eXu9XTeSSNkY7T4+rncHtdqVEVbIklftfcOHyVbVvmlF19uchV3O1f5uMF25ETWpTPLZA46Fzsv1&#13;&#10;+3tOEaSsWlRU28VGAnYo91SJya5tyZbebMq2EtVM5jxGxHGmMIzOzDDEWN7TDcdLtBaE+eoZIzG5&#13;&#10;jGKhDpY4CYXuVrKhdHJlWVpCYZV4gsjHnFHL9tfhqhophMORclkN4xplfV9x73xZlh1dJAS7SjG7&#13;&#10;s9gZ6yAiwYX9Tk3TXJRFVdyTAmMiCFbRDf08fv3pWwHl7x8/IEaMswxZhSNOwC1rwmCwkyqqEHO1&#13;&#10;L2vVBBOIDaaim3Lz8eNDEkYZXdf+cNfAulq/n3zIMUMCywSNKBAAWOYcfHI2wkZZChQXGEA5k7TN&#13;&#10;waTsoR+GLqeUUh0TOYrkSbBw1rGteVM1KCOYzWTApqmt1S0o0oZRSqRiar9RRHptm12DDekn3Q0z&#13;&#10;U+ZJkpUC1JTdmeyZa8p2U28WuJ4uJ4ABwKn1ElLAS0Z3zxUuAUg5J1XTFcG7zSPPKgF7ub4D6Cln&#13;&#10;nDTrMoKwOpVxBJKp27kTDZxPCQDw7aef3LRSIZhUa2XKtQIgEQy9kvD1dXN3BxlzM6y2FAtig6GG&#13;&#10;3K7vZVXl6PnuHof8h6fPa+W5pbfbNcfgGH6/rU3Ftptideu+3MYYQST7LzscopsnF8Tb8oFnu0E8&#13;&#10;U/exku2moQQnPdOtXNe4PzzBaKqqPp+vd5+OR15OdjUpUACgKBihp49T68gtzqUscgBr8IO+IRqh&#13;&#10;Tx8e52UC80iq6tCo9rg7Xc9YFk2xiT4zKnQIwRhnTGCazLFuSuPWmODHvIAMPj0+CYLG0Xpvu+4M&#13;&#10;NkhN97vdDqIPWW7Kuhzn+Z6Xp8VgirRe9qX8cIal3L1/KKUiZDnlt3X6pu5DdG9vLyHa13UtWfp+&#13;&#10;2wAAIABJREFUBEl+xQHODmw3+5fXt4IO2tkQgjMlU7at9jjRaTVj/9u2vvMr8GD2pGQZzd1QHAWN&#13;&#10;eHZrROD6+9+4EABCX6vwwxHBRCUFhed5PtRt0NqugUSUIQ0RicOyjmlT3gc+FahNyU9zJ+t7Pf4O&#13;&#10;I96Uu9P0gVfOBX5//84qylPz8XGSX+D07p92z/37sPDV5uhNFKQoFIY5g+DWeZiuk+e8UEph+JpW&#13;&#10;5sKWiY/pdLn5Tw/3wRiOUWq383wtFEm9eYsppoSM3xHVtCXjeIzalfL2dj7WG7quuWj76xmmsGub&#13;&#10;OWazem/D2L1WvJi7aZQZLLGQLKwL3ILVNiUithtlnbt+woT5EOFoY8xarw7nySwKMT+vzqXI5Bo1&#13;&#10;kahBqB8mVjc3rSmPLSrHaYoMJCOy1+PtFIvAKYSRBwPSdbk1mYVMXLqe3JQuh/3Br06RGqLUNCWK&#13;&#10;MLE8TqZujt3yKqaRqHqysRt/YegguCBMSSEBju/n1yLDj9tHUch5Ghq1xYJr6yEiBMRYb5y+Xt7+&#13;&#10;rspnn7RQGDi1qat1nSHMvGX6xUQSD8+7oZ+vuts3d0kDOedEQad7fmSXbgUu6mHSKmwM19BFBjmQ&#13;&#10;H6/X7aZ9+fGd++yDadoyoAQ8tsFbH0202S3OR0wF5u7jwyMKfDYQrxtSMMYivtO334qWL65T81ZD&#13;&#10;DTDBXEAG7lD54+UlhEALDCP2PmiYHaE0epHyafWyIVM375tdpwdBaAgG4qxnfn75vt/sovVjmkVV&#13;&#10;uhy8HnNMzvixm6iarVVc8MP+UEZSf6r7cVJV+XGZCQAcEwCmfsVB6/l2y94q1UhVjON815R2A01v&#13;&#10;d9V+Gl4YrxCS/TiSHEFOdVWHwC7TKwYk2ZDR0q+AMezcSiJiiqSUrYacQyEYpcgb+dafG07+h3/4&#13;&#10;o4FwIw9EkURiDjYxLqSsg+tSofWwLAPOAFGBOVmjpys6d6fdpr2eT0UtK1gH4pOIAtzlbP7pn37+&#13;&#10;uPYxgUqW0YVO32hBGMAkoarcTXYshJyGaZgWhHNKDkO4FTvC8XW88BJBthm7vi2quqE4S1GWv/74&#13;&#10;UbdHBpCbF1hARYQxcbM5ZubHt1+IkqMxu/2GejENGnhQslD89Ieu61O+vv/eU4wFpbwoD9sWK5UZ&#13;&#10;yQCXxPS9XnXMdnQeM8Ys7lG8RzZshOzytXCENXUSPBm7+8RDIM6BOOfH+mit/fTH499/6LsN98tp&#13;&#10;YrINm37pbVwz5Q33s55/+uMfZr0SQ0ktrmtvnBOUX8+3Wgm5O0pCSAaIEiGjW5mkO4bWpkSQc8SY&#13;&#10;FBATwoXKoaRsyUlonUd/A6B3C67lMYsMrMY5SYxXjzoDpJQoXPHmQAXTbg3XuShxzhFAEID03Rvi&#13;&#10;rGzbEMxqSFVXGGM3z1ggWrE6UYgZ4JwWZQx+Z+WUPSwVR1pZud1ub3TZEPVxPb+dTyJKuiPLaHJE&#13;&#10;O4lXwQvKSsqW+eZioTidx1sjdozHaT05uXWnudioy3jVjlVQQwyrpo6ALecRAGiNo8RCgLz3XUY4&#13;&#10;BwpBJUW/WEYsRAIhXtfNcukDija7PJOY1xgD4HG7eTSTftrfYwQIrQnDzaYa3NncUAAmwDWGkMNe&#13;&#10;CMHlMHqcfJiHIQWThnBzfeB5pyoTmaLIL1N7uJvyijHOE1nxK8qEQu4d/vS5dg6nyJXXviTRpNt7&#13;&#10;F6mHlomCdNPZz7yuCoZxb5f38ZJX64eZUW5jBBxHAt2UW5mWYEwOO6d8TAmCMQzPT8/6tjxu7kdz&#13;&#10;Qd9aSVq/4FLhGhaRo5fb+5bV+0cBEUSrdXBn3Hh4bMcwbZYD5WzUC/CmUKlPyQu1d+Rjnb33IM5J&#13;&#10;28WaZr/DuN0Sxxp1nTvnsEkWE+U8aiZu0UUIbgO5+gun0K0zB/XgBwqImVeFVSYmx9S2DYbsliKx&#13;&#10;SJ+mzs+UI1nymlWYukX7xQRJ8uk8MY4hzJAjGLkzK0EgIU9pQbFMzIcJ3D3fEUmADqqsClVZ68d5&#13;&#10;xBJpM/ZTt0WFt3q3rf92GjeCxDUxIF69rbeqUUXBOGL5brsfRusCBOhcq0NRFDHBcY4IuLH/2LIn&#13;&#10;gMPb6ZQQlgJC4511IIKJrU25iSkKTNRmq/UNAGt7uKJcSbnOC0bpZdQwheTNTrKgMy6xAes4gMf7&#13;&#10;O+9WP/rv43cJFHEUlF6ThaeK+sKhG3CO8XI1qTmqvMCGtS/DJaXBab1vapvFqhcA5WogK2/RVMYZ&#13;&#10;Fy0hCcJstHYWcMjaWl2vH6JuXRBtVVZK7iVfsB5mlyDD/9f/9H8S7gCbVtzu8H72+RYyUN3norwu&#13;&#10;LpKN8pTQBADw2cz2g0tmvIfwQO4/RUpwxcMYNyzPa8hM4qR9R6qqBnipEPY5zd49ZudYi0JTF3+C&#13;&#10;1e33aZb1ntCW5rPhFiIMIPeEYeoTtli73NQ5QiWK25C67y+ozaO4QPdoi7lHfTokOs+iBkG477ni&#13;&#10;0SiOQFpkWZR49or0EIIDbtNxDV3mN7asxxXvU/6BpdKkZjx0L/ExtCFvj7vLGvfWoJpzRArEzwUE&#13;&#10;71dKgrY93GSMfEU5ZlXnr5zj4FYM8K3ICFIBBVlW+1Hs0IZbCUfMGZj8oOwgyiPMsahoYHqARR+u&#13;&#10;SYyi9LeRBSJuq23/ZG20XgS8JUbwCgM5DXHJy45BSFMCZLPeyAFbhE46KTGYrfWtgG97dhSBoTn7&#13;&#10;9W8sK5CXnG6WOFFU79fbOGVVjRFvY1IQkKBlmQvQJxY9pBnDWEpksIPvXLD2PK7cwxvDlGmSf5xV&#13;&#10;k5gB9PYAGl1YskR5pcZp25RhdXM/QKR7XKBK8H2p1oUwEMFMijXAjIGrgLeMbPU2FLpv3uvh3j9g&#13;&#10;t2DYy0aFVNUeecXYD7CAQPLVUqsYJMEsjHiGy2ZN69rTJpa4B3Iz+SVEkhePQTsuTEQe2ltYl9Tp&#13;&#10;ET05i8+n110Fy4n7beEQ6qru8fIcLsR0ci77kpRWg3XJaHMJv2UICuN4GSsOEIT9Gv/m16LBgI6X&#13;&#10;EqE1sxjsON0eLlq37XmeUC0zCeyOrN14oHUhHtbeR4tiLnBcW8mOu9LotxBq4ABaMY2xrliwlKUd&#13;&#10;aTvncg4tJtbTkFQZy9pc0/4LJ1rfUZaxXa548UnebwhFReIiwxN8UYtSUHEkinVA7BqcvvTnXGRy&#13;&#10;UPr/Jwi+lizLDsSwbu+OvTZNme5GYzCDEUMMkXrRB+hRP6AXRfBVn8pQhKQZigMM0KYqqzLz2mO3&#13;&#10;N1oLalhD2YvbbFIpeG4KvmDPLl/NdvsthrRAatSBSNNvj9MozWvdyqvZtGYNYQzdI+hKi06owA1g&#13;&#10;z28+vrhA5vcksyhVuhDeQvTvI4za4WuTEQCRKibcdqhKFEXjqO7e2qc8mwdJXSEb1iuWBNYDbAww&#13;&#10;SPi4+hZu7uuqAcxx0qK5NWbZTdroYcoy8d6JqGwPXTSTeSwms5hSxGhF9d1/q/g+zTVtppbnTYtT&#13;&#10;Nh59BC8nnglC2nOyDEaQLj0vGXoWOI1NqT5++sd+/PqaTnOUm0JargDidxNqKHDmDs1zGmdSMAtk&#13;&#10;hKD8eM3T296aFakoPl/vmlCJKpsSC7ZO2xWjWDVVkOoQyMoPr2ZNPZevnDgfpstGRhxxW2UuLb/z&#13;&#10;vMFlbdFwkB2F396OTZdCACHpu2lE2VYg3DoW1/vld66Y9QxM4Vjk3Ow4Wa1ZjTY2TqwRvNCwFlfl&#13;&#10;2yP7loZjoJF/R1s4otXJXGPZ8BZGiYYA9jcESjDpKfr36GXV/mCQZwKmMk63Saifjt3iAlRsXse0&#13;&#10;DSGsICU669k/k0jbQuvcCfUwOYaGVKOIVC40ymXY4Q/YaUn8zG7u/Uy6LJ9ImI9linAc5piZmA1I&#13;&#10;oN6sVlchYIkC00QohheS+AZ//PaIG8wMcBFvGSeruc/hbcWyxhmsSw1iKHCiOTTHt9KrR4VoSqSM&#13;&#10;aL+xruHdYDLbNI8YXNxpbIzVTblkznpbZHta+a5iMWzhbZoRVPCWh4/xx85Uu6waSG1qKHrFlLB6&#13;&#10;qxP8fIfMAZIAW7X2BNT7rgL0Y3V3Jqk6LpZTUAanYr3uKAS+ZAlz97VbPKcZM4+migFWpKKb347L&#13;&#10;D7UgXF4Hi/q1ddkOU4u4AiNC9/2eLe+yb+4pTfuHfl26NDvkKM0ktpGibR2hCI4ggLf9YpzSTsMr&#13;&#10;Yhly8uaD1GgKM9pmgWXk5irs3NsKIS/jFG/8oTb+noNuIOFiV22hRmphewXUoLhEvi9L5qqBRcRy&#13;&#10;qA/Zd73EOA6Cstu9n70rkkx/+6GiC2Hq9X084KYCW+PG3Jn7/Io3km82Ag7lXgAFM3YfL3xWwa5F&#13;&#10;5tbKAs0qWXw+1hfmNXS0kZfQRlOAiLTR2EEIJytS3OPqfTFmrusqA9rdBJtXGpCrbuyaBodXdKi4&#13;&#10;T6VN3ksQ/c6ANUcmqocPHo8OCiB4gZZfgUAF4AAU5OkDYjBJw6c3W/YqqK3vEp8s6LSd2p68y9ea&#13;&#10;rkeiW83+yAyKPsKMIaNQZpwyy0N2yxLmGQZb9fnWdm1kFHhTXyUmLdg8sxLRhrlpaHP63mnwl6qj&#13;&#10;3bLMViRM6P16jpWE7a0gkHyeaW7CXnWbCaa+KBU6RmiBwPPw9tYnsJVQT7ZkirMkO0t0w0FKdtYJ&#13;&#10;0yXBTMuwDvTS0mcUvPXO1BKqurpNplGsXVY+uoNmUzkfFcULZEvl+i4Cr42XqEW3K0zpdp0dWvXd&#13;&#10;1TQBfWqrsfZ1yPkclyLXCClJtENdwZHjVPP8paE2TjHkP+x/tt8X62EliajS5NdlVFyVpvOppiAZ&#13;&#10;JUn12tK0CsL0OnNyRf1zcIz6uoC7dN4Be0/TKnAXf2fhxGZiaEcZMU6LpM/rOuWgcX56A3NaKWqa&#13;&#10;6ijx77pQn62u6s1kU2OXYxynI91DgAqPzrSlMjq8aXrLa8tW4u5whRo1wKeOvVaixcDUJTBcsOIE&#13;&#10;g2oHWPXy/QSLD7zc/TpY161VG3EXsoxWi1hQQBIco0DOgnVo2ZzSrEiHKnYyd1AGkvfLucFxDRDq&#13;&#10;5V3wC8r0QX6832bRK9p9weI/Lq4ApmYwi50mciHygAwiem7M1Mnq5qwELZg4rBUBaLVoXpAyLd41&#13;&#10;qRQI3vj1EWARATWVNivzF9ROHWy9Xe5kF0E1xFDmXTizu3sPJWYDoty3j8ioyjG/NiTZIngqBDiE&#13;&#10;bYxMLFutFw9Dqh9e51O1b/Q1b0uQFe/3m0Ys2ffTilNqVXglmwfZIaqslUer6U589O3v5JvwEIH9&#13;&#10;dufvcb/LJskAXGuEopCAZL0TJ2YfkifqGK9sCqk4i24pYb54MQelnReGt6IhJZkqtt1HHdHbNG12&#13;&#10;ZawEyTBWUqSdY4Ldvl4ZZfktU4QKRrhx7U0eQF01g3RivoyNUvlLz4qDqS5AJb35nIArwR8gemNd&#13;&#10;1xoYDYYWK9a7IfwlUYgbhlxiEQXlTPwmMfPX4GhsPNQlJoHstMRmv8pjFeigp2ZXebbez/1/j68N&#13;&#10;wR1ad6X3UEsYGu/8B3YH7ZyFmUA7nhtc2RvF05RZv2J8D2Bt6bC+89zsfD/ARZG87yqKp7GWhCnk&#13;&#10;cYL6FvDNWazE7ip4TY4JPljz7cO00ZVbnKizILIy7ACPpiqVYgGkFXogspk5wlXJfOAeLm0K0+OP&#13;&#10;fOkyUtGliRr/Eh64rAQuF//A5YgrXDgo+tVrHlBALb+7gAGmBRI5f5svhLC4AOmQ3fngY3YlqpkC&#13;&#10;WaLf1DJ8J64h0wZtrIkOkK7+6m4PPW7ulyNKjZ8n3C/3lSTWYRV6OPnNdQ7VeGk5B4aw/DSrv0Qj&#13;&#10;YYu0WOvEDt1HXRbDp2A/B/Z3nye2ngrjZrZ2Qv2OhaWVq/1EybUMH2WtFGAd/gYwTCziOvhujzIH&#13;&#10;WUA0YrB7+ieTwTUtPiM+bkhkQsFwxSZZwvpY2E27hYdXfuYiPXvCRDN45JE4y6liYk/4VboqMZwI&#13;&#10;siLaK4cqWNDylC+VKba0kP6+FVsjKnL3ywoScbliCLkb/l//+X9DANrbnAGNT3a83P60+Um60R4F&#13;&#10;LvCBqn8j08/1p2UCpzf7+VhPl0srpUOOFdTEUi73+Dj6+igZq3y4k+Yodyfj8fY4/bhezHTYHAoK&#13;&#10;wz5WO/nLy38XufrwtCku0AyH850grGf8+PxPb+cJvYDn9odvzeVD18RJt0XgciYAZUja9kNYTNND&#13;&#10;PODwBSa2x5MYTiHvV3P3uWoXKp8Ef+UBlKJCgqtLml/0sP3xycRpKHxVeG8G+sPWJWx91ZaNrLYv&#13;&#10;0/x1WQ5r+xLxabDak52wbzpGWM8zh70ShXIbV6+/ndanuntWojTcffdxGSi22Vf0x14S584v9InH&#13;&#10;YaomQD70DEWl2uHmL5d5/+YO7Z9u4+ahqoZ1aRX56bmXQxQfPr9dh/7xgM/Q2OJxlf9cbWHz9j4u&#13;&#10;kZD3sQEILr6mvYtvCV0/fVBH3ZyHlXVxIa+Pxy0PzbyAlxfT1G2YvEEF7+o3guDwwihE8vtDx2iy&#13;&#10;+nT6wpClHHqXLm+4J+fqQMhShe8X8RFNv6bcAvHz+ZffOlFZY8AGVDBc45o+bdrtbvmXlcN0n14+&#13;&#10;7p7OAW82ah5eB4fdKtHS68CSvdsgCv9wuU78k5YJ8zeSfqiAWZwepIpfnK3M+qefPoxnu85DSWIy&#13;&#10;vO5BRDCF5rj9TwP8LfiiqbHKZt3z8l7LvAgPX6dObvWUPxzCr190s2/3/7DhboLDwuXmqqniN66l&#13;&#10;ex8+puWevn86ivOv//qw/TE0kG+wOhR5euo+D0SkZb2axqO3b4RIAHbHf9hlm8wlAN7AjKf366ft&#13;&#10;43rM7r5NHhubNp2i6/PNzaOahuXXpq6CKQHTPbbxWujc1g+ZGVH8ej69tD98Hl7ba/BhW3gIXHLt&#13;&#10;5uJa2qnvXp+I+2Pk+ptTl+B/PX0ndLWausSngA73Y/Pn99OV6x34aGyZCpu9/WNHNzWl+vLV/vyP&#13;&#10;+3IFGuaRicyPP+GYxk5EfSvIpYe2drd92FcVc3v0Nr/Nft9QEtz0W87kJ8yloKlCsaQJjmazXBb3&#13;&#10;xx//h2HUffv4Nzc9KOCoTbsQpgP6AG+rD5pVmG84qt1SWEfGX7uJHdeH6aMzv/5bRUuKaZPwN7IM&#13;&#10;jk3ukPh/DefbMXRk96jDGfq4p92mp1Z30qV68rSpag8XMI2VFqAag6T9U7E1x33JfrXn5oBC2UKy&#13;&#10;UnVaZ/YfxOPXl9+6pyZBh374x0mJiE75tNFXnZwPqF5u7fZhe0pfTxo4PuCqdpTrbNuBgcj1ij+b&#13;&#10;4kOIXADQfD+/ZClo1+Vv7709RNCP1YZVa12+V1sIakAyUyJ2tUNErCCPLzO4gC+9r57uy+tvn6Bc&#13;&#10;3k1fRUfFCVWbtjSkNq82/1BuulaKnE7/jh4i3H9+1esv729b55bnddtxHuICf/AjCJF+3nq31fIo&#13;&#10;fl/eWJe+vWi56R1OBTyJChNMlOLLl7qXi9COFnoEexFjB21hW3rRfI/P9LQHTRmlT+PzP/KXWScN&#13;&#10;Ns1uhFEluCx+WXNN7skNlaLj7a2RmaE/+4v+3HfXwe0+os1Ducx/a7o/z/NUEcj0eoK4ExxP9xPt&#13;&#10;uo/hYrQj3e50fPi8Zdq087J23xZi7LY2513eNW4GTVI/t+0tuTTgT/TnX8Z1NK9VW305/ZbP2WN8&#13;&#10;ePwg1NvWl7vTebNBXj1rU0hj+OYz9TdTbveX7QPU17itJMxgy6s//Pzw129/bT+0yzWf+af9vtqC&#13;&#10;2TIeLpfnLe+Q/WUjeyijSyww/AcKJdY20SLmzsznd76ELgjpyrjowc9bXEG4GabwdPzDXb02fXM+&#13;&#10;fW8+HPBf3ltQ7epHMBXdv7WyXN/+etAPi9n0u86j20+8//2XL7LfFZEUa5ekQ52ewTHtL1c9bR6f&#13;&#10;+v9Wbukkiih3P+T03P3H+6k0W+YufIxo5KxPxkZgR1vhCtBJsR8QyDb7AE+t2vh5dit5blvvcAH1&#13;&#10;haMo9VPP/tTQ25eZBSTUflzgp6ss4mPS3Lw4RXH79IfviSEy3Kfwx2Yrfn0JOLUXOdL5t+7q3ut1&#13;&#10;u30/zwy1sBvNYlv64UylDv9d1kOtxv93wNUGk7aX/Z5Ob3RXRQuJbdoqQVoR0RMdrmnaPXyKXuAP&#13;&#10;9qddDCiOKTpjub1hcbDo6QGpkNiUyJP5iiPHhEHSJps1R/soD2+ubGOKdQvEE6o8Xl+ohceOzHPJ&#13;&#10;cNOpTpB7/OXBtJll/qmfXnzAkAk13ibxefv3y9/ZTtwR3DeVMc6tGSySSX4ZBl/4J/z5L9//b53m&#13;&#10;BZrpgtEh1Q2bpuG53TIHgA6e/lh2/+PrybBMQV1Vk6HG1T6d2Tndxqaq9rttT9WXryfGmvD3Ico0&#13;&#10;Dm/j++8WbKJubcGxYWswRb+jSnpSH1ZtStr96Qf+dkdP2zChnXj81mq6m+f4ZXfwyxVbnl0KgkqH&#13;&#10;2X/+M4Hp+wwfNrVQvLx//bd71zy2M94Ut4d47H+335r9FlHJD9v2EvPZecNK36zDumOSC/53+9q0&#13;&#10;z2Hh5wOc//Wudlx9gvjqfsVaYaoCWPcg2bUrgJPpeStoGI8t/ctbTVcEaW08ODouDzWsYtraD+dS&#13;&#10;kLyVameGwp7DfXn/+78f/qEFWV8vt+DI506d3nPD99Op/PnnJ1RSwnkmd9KIAfnqx2MaGNGv3Cnu&#13;&#10;er4Rzm7c4KqEl0RTIx2uXmAvccaAAM+G1nlQsPNiMuJJbAgpDIIO30e96fdv729iQq+nq9g/f737&#13;&#10;7UaPp1sWlhwLupfQfv59NG8l/efl0/qQNof+/fXbrErVgB924v1uN+Thdv22fSSsJAchZoRV9ZqB&#13;&#10;qCtYiptmmiZYEfXx4CRb/+vfHTDyp44BzD5/Ak3nmOTtDhCXUoYOff+SEKuv5r796R+3i6kUuw4X&#13;&#10;Xykq8U5W5Tqs01afXrCkMwL+omtZFYfQwmb//vnDM4jI3I4M4owW0i3R5VtST932AUBE2//r8ova&#13;&#10;bcM1viLa1+0B16fprb33CRiyCdL3tL0aJDx5BL8VSisJ2o1T7f4/rFdfJXFG78c3MgH3xobjTv19&#13;&#10;eJlcpvIpI5jwSNH0WKFvUFta8PYgu/1/++0LafrDw+f7f5vJJ09kUh3LAQzzieR03OyH863rwPfb&#13;&#10;v7SiJwZLxN1Ff0fpfHGHZnN7e/PkD3Eeh7mMjv749Kcrdj/9T/8UT99bsDXOow1lZLsTt+8v7yVI&#13;&#10;/dXpb//Po6yxpUHk03hjQt2vuqu3yYVDVZ9PcVORispsg3yOQNea5JlDCY9h+Zv197HfTnCsqur0&#13;&#10;5X3JLNMPC9Rs73i4XRtrsq+JJGBWWIZl3CtFnx+SBW7kZQ3N+dpv6SymMgtNP52H0h9/eOPf7Ply&#13;&#10;3B8eqv0wFUqzwLPZD0kkmt349YvioIPV8LcbXtTNs9VZS+H2Hz7D+5mg146vT38r3z8j1RGcZz8c&#13;&#10;Pv75NLhfuycop83zc3UCS/jM7C9GPOnz9A3CzeGRgZhQgpUA3cNDMKXjj5jpS3AJktHEGgX4hEc0&#13;&#10;MtqS5pYA8ICRRGsFso9uthNy+7aZ3WX/od4q+ZTwGK/gUSYv/N18bB8MhA+H44FiMt7VJjTu4M45&#13;&#10;XrGr2Jq/tZl0A/qcH0FceRfuy7enW239sJCb2jACFGicbW9P12r823rITfhtDT/3HoGH7XMeb9tP&#13;&#10;P13uNwhLXegES2Y0Ufa+nncVw8HTGHaMhnNDVryF+fbxjiqMJCpooiuleT1W8Co3LC1+uO+RUJ88&#13;&#10;8ZqkMEyb5SVz38KJObr848+iasXg/RseEifE4fgS/sjBcHz2ZhZZR1wFG1AEqI7z128/PYr5/P/p&#13;&#10;5rEfCEiuaQisQvPh+C+//K15Pj623c6Hn0KJbmu4WDyu1WNkC742h4Z3nR6QM8rKkOR56f/D5m0w&#13;&#10;CW/vxWBcigu1ESsaPvabGKYCp5ABODyqtJH3Fv+X//R/3EeN6h4nPPmha5txOWdHxtPvBKvMlWD4&#13;&#10;sgREmawk8rSVSsGcELJJ04z8XBAr38yFFqqvlgG+hBsWdDILXZYtqRvI7JxQREFbxLBIDCwTQhgQ&#13;&#10;xHplnel2m9++/nrYVnVAl8srECSvQ4xotF6WleAeQkgojAY6OrnVSqVqHpTcuhzrA6z5JguyZMd1&#13;&#10;jsk7G3SKNaaV2GVrqEvacV6iYpSWPBtgvDPZ9kjcrlcmuawEZc5Bu+s7o21NnB7g4XBo++Y6G1wy&#13;&#10;Y6UEpLqeI3a9zjbMtFS1lCmG3JX3L68KCwIFwSUaRzkd4F1ydlunwOAOS75jAUVrlvf1WyWU9/79&#13;&#10;coUIX7+cDrI/j56WlSFOkvL2cvk+ZygK4f2mrmDVckVTtBSiwt2a6SKvbszINQ0DGlapLqQE6ruu&#13;&#10;IjFt2xoY17YCoiyqis5siHnV4Xh8Ko2oSE0AFlVbI5R4zWBGCPhYNxQGRDTM2w6vcUayVKgYox2h&#13;&#10;jsm0uEPbMpkTsl39waQZw7DZto3bcFEVSmK27UbRrp2irTlaxhknUjHxvizc0bptRVehlNsEg1k9&#13;&#10;CL4AWdWqlRygoh2GaNYDU8VoalarCNMzfvzQ+lwSQ4/1DyF4VHymxAbXtcIvI+aVy6oQ4oLhtEDF&#13;&#10;PHScE8Y362o///jjoKernuf57vxCobTrNSXCeMOgahFdU0oYBRJoRoLwaRlhAyBHSJBNR5NJherE&#13;&#10;TTFuntYPD/sKU8JbBDjGrCTMKOCKmzQZlGLOmBbB0OJQAlFWqG+4WzIGNLqiOOM8S0JEBs0M8y6g&#13;&#10;HqEHxniTbK6UEIpqnS6vS6UqIGjT+WxhRbshAMV0zCaBGKALo8dJcCThvXx5/+V59zSEaV9vrFk5&#13;&#10;x5YRFsF0OyfgSb3xfoIAI1pt+i6zbCEwsZiwYMkgJcpWf/36SwkGB42qlkMAEp7vc8FVglclFabY&#13;&#10;LGvmUKNkZtM39epBUc2a15pyQpgQIuaomeS4Xq4jo+mwe6CSjKYYPTRc4JJcScHpCseW4tElxkpE&#13;&#10;hsgibtmluam5KVdNiLfaDksGAdiEcw4JZMqBmXBFUilKInPDcdZN0gRC1XCmBClEZVhiTokKJWsi&#13;&#10;iylusUQRhclSjGORs6KdFghF4MmwMswhwLxizmUIcLFR1VzW23FaCMz+vHCemIrTEDCYD4NwAAAg&#13;&#10;AElEQVTANabbrsYdFj60cmNd6jdi11Y+ZYqJHW9Gr7KSHpnVAE6jqnIAYw2ODKZPT7usUbVv0QLK&#13;&#10;lBESXFGfDG2qgOhwDSVWbbptZVOAhwyx5LjopnlAOMlcQ6IFYhiASRvAacF8LEIRFkmCOKOg9O1W&#13;&#10;N1V0RZaWU5p8RIKfz0PFcMtBs9njSGPBARPMq2VClaDG6ixEGt6bvmIVZwUzFO0y0ponikxwEWGI&#13;&#10;FbczLoDAuM7+Pg+QisLUkDRTGyoqpFfINCek7tp5XgsrFBI7rY5EznCBImSOKS+khBx9SbnACCRC&#13;&#10;DaF4ul0wFTjDJd3hnHupFObQ9guMi8/AxDUkwiRGtEEJQkyBC96SUiTuYCB5wRBPzqVlHluGPAPJ&#13;&#10;4mCZQFR2omYERT0Qe1tu6rhr9ocY4X39FkSZoIPCBB8rVb3erq3sgBRfLq9EKG8miDnf98UK+bm9&#13;&#10;j699K1//+nJ8+hwKTG7atVsXYtV2t2/3gmzReD2tAvP4gaQCBZcIZyY7ocRqxwAAYhnDVBFMuCQM&#13;&#10;yp5Ev3w73SpFkjWiq5YpVbIJFM3vMyDqPun6QLhGerTrkjiGNqVYCoZQZDZzi2jiFY8qa7tKhjJY&#13;&#10;EaLJWEmZ2YZ18GzLfHFt9QSi44xBzjObOMG39/d1ef+EnxhlHhbAOjRfzHqXPEfjGlKbaUbZWgYC&#13;&#10;zKu5rm7hDZytP48m+9v0MlDaCVZzlNvdLkWS1gTQlIpvKkYBzkrp6DMqOBfcdCkHV0ze9AnSdV0b&#13;&#10;pUrU9b7DEKQV3RcXCYow71X323nGDZnXs8I0mIA4CxSOy7jnrBjvBle1ghBqnY+EIHStammNwzFL&#13;&#10;Tvp+AzBUDCXrWYG9VE2h1hoombb1lZwgWgmyNhemomNEE04xk1XlYDZJoyRGY0zym2pvcmh2m83z&#13;&#10;QSlp3VQxzAoMBARtiKBNw0yYTPE+udOEakj04HPEJHuaCIkIRuiKZKjKAFmfGU3j/b6u3heFUMjJ&#13;&#10;1o2UUSadrIZ6yRGmnlYwx1Jc0YNZfIaQtjgX5ow1WiOUIVYpEFVvNDc9w1Tx4b72u77u99RFZhOk&#13;&#10;FATqDAQqR1QgEN4S3j3tFdfJdbsN1uOrf2tYvb4ZKpsxexMMILPJgqfSEkGVvyK0PzzCUHRwTX/I&#13;&#10;IDd1+/L+RRsbU7iZmXseMXYY0PsbwWK1ATGWRYwhI1nUngFAqn2dIUzTSoFumybmRKJcC9zsNhAn&#13;&#10;EKv7l5Ndc7BIClFApJQe2scKI5+jVPKwUTVrXfIZA3SarCu7ekMSTTSkDWKCAocqHgvMLiXmhEcE&#13;&#10;ceozRL6UYFBJfpnTGlCcJVMx5G2/wQQPw8kF+nDc1lIIn90V3PwrItkmC5dkS9Exq83+p4efrJ37&#13;&#10;ni3rewzBI4DrJkGQFpesTV4HwtsG8x6P8bYX/WlaIsCiJQLg89d34iHr5D3fCYTh6p2TgqAYl5fb&#13;&#10;72FJ/dPRTet+rygTQQ92HbCMUtZVg+bpnRmaGjiOOVtKBBYVCdGL6F/e7qJK7RauMYIsbCXwbrPe&#13;&#10;XE0YK/X1bVaCttQBmudoU0QdJnXM2Mfj4z5Fp9eJ+lAAgbFgkEAMvKnMmuZbuN7muhGEghh6QNNk&#13;&#10;Rq5wxSvicEEpS5C1k8V/6LY7Qs9oji4P5ysji14hwdKvCTORim43O2tWIfe7w57S2i4+4hAVDqWo&#13;&#10;us3TQEkObvYC++/DsIykZVljZxFTtTWh8ZPcNAHgSBhzmEI8LcN+9xlv6GTGqmrJqhMPMGTiyyA4&#13;&#10;zQlwfJmuQwx5mrcIbx6rqlOL9/12b68QMVbLCqbS1vq5/7SatOrsYkSwBOenNQJAcMAcco+4LWbb&#13;&#10;CAo0KazZdSF7GyxJBLgEHJFdY2LxU1S0TRilOlFSkUBUEqszEJLpchcgVJIxyEDuRYww8mkKCzBg&#13;&#10;TSBpCGYLksGkZRVagvGxQE6hkm56mUaSaz9ni1ZXNAAiOMaeVAeRs8ZaXxwdTfI55xAr0RSAFptQ&#13;&#10;9qmgNLo8AQ/1slhUSks43ma16+cpQNos8yyOHPVw8oQ5sTl+gKAmIAccjLGCNNxJxEQpdrfhv6/v&#13;&#10;G86JttHTHBMkhNc1hDFCRyFzc2SH2iwhx8hozjkzhQGcEWYxZr+4mjJoYeo4lux8G+qqw6NGUkwl&#13;&#10;S5WSIUZnAITaiE3dbflugAPPbtD66q0gsmofo7dMRG/tjKCgTBvPIcewGDN5kELEziWYORUKwsIZ&#13;&#10;TjaE7FwUfd1wlEAK6zCniG4Vw4jDnLa1OIUbnlHQUy1YypwnEJbEVTfPY85EtC1DmWdOOMdVlWRY&#13;&#10;LfI5NW033y6rW3Bwxc34//zP/8UiNkFGdHTFtVthwA3Hx2cePWSaKb7MJyxSCRiF6R31HE+vv5mU&#13;&#10;YZV4qeKMulrNO69Qbe+JxxIbgxixxj1GHoel42we8A4pLPDgR6QLuNxNdJsPxyEHkKKoOKCJF0vm&#13;&#10;XFdMVDtgLoAJ2m+lOa2zyDmmZEGsVnwupbRNpcp4nbGoK0JGQvvR61LhRvOK4Ga/9wzDxV1PY0eE&#13;&#10;WKOlDzReWilKjjm31bYRB0lPZl50iK6UzJ5yLcA6rwwrCbQER+NWk7WL6uHY3cdvqrRcCGcyFz2n&#13;&#10;NlsqBV+WxT/Yn9UHAuW3bwuwt7brtDfHPx8VE4HBq58+gsYe83i/0OCrH48qQirkGpJUjbjHnepo&#13;&#10;+1zSSy+O0FTZvnH5UDDnbRth8N80tK5GMPYt8SIaACY2orFuyOOhByvbkc3ZXMgW5tU3GE1vJ+aj&#13;&#10;rHhS1Pgg3tQ79VJ1hAqXjb0EgNjsc28irOUyL81mf/79FoOnXTvDoOAiO76k9Unw1VoNcVatvw1e&#13;&#10;j5BFm2YMHiXXnGHtNPrGEsJvywXBEGAsigUBRLTrLXw8PoKSI+Th3UCGb25qAVTOk5w1ckzth+Ve&#13;&#10;b6TIgi5WVCQhW0COZZeMf2y3mTbn6UuGyEF7+T1nv3YiXSPb9tJMgxvuhvAvJ0cEEhL0TTWC1UPX&#13;&#10;1ntcqnFeIKc+z6MOnEPOoS9lIxrGW4iEHb1fdYCA1BwrWEI5fzs1Nc/bsjidIWRuobigOpINrLJw&#13;&#10;1q7XexkdaLYYMmO0pPX30yurUfdA3ueQoN12DQEF4c3dnT487vwyjUPxJrFCuSh6PvNc0jArQ+OP&#13;&#10;fhbmO7zvfBuW6MO6fexJOVhtqqoe4vy8QdPFxJUuqggwiIqfLudaJgGfSCECsyM4ZO5BBOiDWF7O&#13;&#10;XasAiK5V1ZAxBbObSrM5NjwCaoqM692pEiBR9danZbWuQEKvxbWgIXDP2dsYEAQcifPLiW47TCbr&#13;&#10;bN02XbMxBIRa4nGuVX3S9gaSRDwE44NnjGUCUHOczqObDMUswcg2KHvFGUA5KgInFyWzsqQNUzNk&#13;&#10;AQz9vmKysO9+96l+/f5r9QGttMYxi0gkxyyEkADijQMB5tl69/njD0Z/t29MFnhgaHEXxIkrZUtq&#13;&#10;NE0509VSWUOkaYkZplQksMvked7+eLRxEhh3gI5h+oT6dTWyaq9hadSWA+Lvy5RWKLYYJBjWT+ro&#13;&#10;y5338bd/u82n27Zrm45HGjelmmaTKEN83ImNtVYQYqZFVqLa1D6smDWHR8UqL3iIJ5HdDNMU4gZh&#13;&#10;iFZoThYjPxVNeLFsgwpbZ0hK8wO/CIwgQ93TgdlhWmXMhlUQzAVks216BHNWPGEWkELt4fr+HeDc&#13;&#10;teIyxP/5j3+cR93LQ16R9VNbtRZliAQKS4/czVKgkc7l+zQEQO1YSonarJbgrZ9ccqNboVuVxE6v&#13;&#10;oObn+4Uo+e0+79td6z0uHuRFZ7rfPzhAvo9aKOEz/vZ++vnIEQ4+hG/nc0Z4WkdFePEeMJAKbDdP&#13;&#10;EVdNo/pjxwSzmaq+fnkZOGhdmbVzJKMf9g/vcKzOribSzy6Y/oyc6nYbTM46OBtABC28cyas0asJ&#13;&#10;HU3nc0gzzAP5/BRA3VKC9HgugsFc49JHM5+HMy0O5jk+8QRhZnzWYVzd/mMpHbcKA7/ADK02kArV&#13;&#10;7Ce/bh762aYeslLLSRa0UtOsnAAz3A/8aEOmqs5u4ogVjCPEaCmgeObZjvV81/6L+51hlo2vCbwH&#13;&#10;ICt1PX01OHsz1RQ5ZxGiAa7VA22QxLVAyZcQ55yQ5ymWiYUH9uQjEHVr8tcdePQWUrHtiPn7t9Pj&#13;&#10;8VCch7we4Uk2tN21Ew6SogrlpWgKRSuFNWv5lMMEukP3+u273B8q523OoGkwH2EOILqeu+72aEty&#13;&#10;HKuWPzDWtRwUPa+l0njbSor835cFEs+lT4xVdSm85u2hwUG4NkWUfOwU/MvpvJXbKvMiJ29mUsJ9&#13;&#10;LBPyiFEEoCA08hbxwjb4dU27xz1I2RvDYRjdCmIkoKsfHzJBJlp4j/U//xFif+x51qZV+7ubcS8b&#13;&#10;VpfbFYfciw3a4JSL1h73isPvbdP5tUAEicuEMcBAyzy0pBVKT7OYCpQsCBJCpw8XwSJKa0oyqjHV&#13;&#10;/YAVHeKaDa6wxxb6LiPQ7BpQmpyjxSkrxHHKxTxv9/6qNYX7wxZCj8AaJeGSKk7ey665WQLF9T5/&#13;&#10;YEzPxU0GZ6w5H99WVfehwOwumFQp4wLpdqOWZSQY15ZEwznrQRG2WjZaLPO17Tm2d6KOGUEgbTGS&#13;&#10;EAwIrAWdVwwApaoiTd70WK8+LBi3xc8JLOahbnMht+v68Q//PNpzQClHWcvH1ce03FanXY7PLZ/l&#13;&#10;1OYWnEnYtzb7XDzvvA+ygkQBpsPbC6UcMxrAEkq3reZpGQftoqsbpdfZsLwH27WEqYSfuXs/B1ZX&#13;&#10;iSbIMADAkTXVgTgyFbc/PoDLe0pT1dSIs3Ii8LCd5vvD5527iSfew8KP2+fzNFGaxnEEjsxvL6qu&#13;&#10;IIIlufG6Zgo9yH9AxOgCLIhzujULYsA4WyxB+tWE6DAllzKxVBBdTX6ULS0rCn6+XFtSPx6V0a5u&#13;&#10;dpAy79dGodVxQBOczdaApvp0Bb82mwYrHN4iaNvzvOw+fvLvZrsVlFlCZlOYBXD1AJNsztPTvp+n&#13;&#10;S3N8DuGGWwirCAeUZIeZwJ09kC4vccf7VcyhR0QjfCP7x3+CfpjTQI6kT3VIJawaqtDWNYpWMgBx&#13;&#10;gBXnLOK80pGLP3wYLnYrDiPWHCVC0R8f91rDDIfCputcPKqd4jOE8/v8qa7NXFLkbcP3yi3JGgbw&#13;&#10;HPaYHgqdb9eX6SQYeTgegNbXV3vcba7nl0oKue3cClHuKGeIFibQ+3eMGoN5ycA2oClzUcdGy7gr&#13;&#10;ADlHFo3v0/uuHPl+03WbPRD0+PL726F9RopkWoJzIHnePN7uy7bbJ5uhjHmjICOMM24tp0VV+JL1&#13;&#10;53TEDT2nGx27wa5V1eHCH8r1r/eJCNW023LLmAK1YUYXV0dGOQGKOe3Q/OPxAwvwa82V94XAwUyk&#13;&#10;UtK5XYZBmbWUYVzbasvzzgaNMigxKvC+TAySupB6dWNTqWO30YYu3issaSYzgj/88WE4/daxABZi&#13;&#10;MIggcMWvrzM3cLnapUtsYSQzWMSYphEk7PFzuy+r9lD51SiAD098OE0Pu8d5Vduc7zeToQxtJnfv&#13;&#10;/Xm7K282BKY2RJnvN15tQ2bzYI9smMRu3z1/++u33R8aLCmjPU6t32cy3iEgXb/f1R9uBXBGRUbG&#13;&#10;GkCEyVQBBxCOU3bngsVaOO6YdLd5QFdLWdM/smZXCaTJ6qi9jEwCblZU4+Nt+FI98k3zkA2/vA+y&#13;&#10;rQj2Vp/poWYu0skPlie7JAAKoxEYWaHlqoElYEtreega4fx9nYxP712PV9fURQqICArrKV93DjPh&#13;&#10;LdhwFq9mRTBtO2ovTiuCFYT4Xi7E0TIAU+d4e2PbTnMsvbzOuW0xr6zXmTW1dQGJSgWMYGhbMS62&#13;&#10;aveV6PVUELKRI7escbBUoAx2OLtDSzgny+wLrL5ymy0BUbesDCyQW/n8/BiNcTNm3lFev4zzo+yv&#13;&#10;80K7KuuVAwUEyZU4zS+7/T8Y6zDALY0RhkagSgH8v+z/d1jF7iFM8m/PiscZlWVfd1yHNhU+nM7N&#13;&#10;A1WnQw+FKmCzjyDrDIrf1RKlkhHh0ru/VyNVDitMd01rbM8xsvpVdG0i9DouoQXalaZWLKfUtbA6&#13;&#10;JokjdPKXUTdBONau8g54+ak7UWfsJHKjS0EVOZNdW2ZfOMCPJF4S3oPAQabnWxNlWLzZbe/zmAWl&#13;&#10;AhDQ8eeq3FZtAT88RpnniaBvtGIP624HDVjntb8F6KYZ3qemoayh3aEqyGxKuy5NsYCmkDpUAsaq&#13;&#10;jObCAXU+kWpnSKp5/XaeQmL8QYLWJb9sOSvvwT+THE1HsYE4U8HajSnsb399BXP7WH6+x3uc3zes&#13;&#10;p0ACqic2UzLvKlOMwpEa4yKlk39fMNNNSyULyyIKgYOjAKlPl7JLus0J2I89j/6W6xBb2PW760mf&#13;&#10;42Ytq1A8TSsj9UU2UXJx7NI8hPxUgorg0n9ieLbpfUHiIh6bGNy+PxRn5gxSwOM9fvhIeYLBjq1E&#13;&#10;byOwU6yzXAf2fWlb2DwE8ODkzSdegVjGnGri+LhGtX2g6neTFslE+5jyWe9AU76ulcyqa8bbGYFM&#13;&#10;PYrPV7zjuK/pOazbpGVB9aoYlay4aQz1nco6QXB9v/I/JAkVEuqiwUNZ9u2foBH1aUHNdis3ZcaI&#13;&#10;JDsXhCuXJJIgla4ndZvUNUa56zNh7/9+122BPVGPlRis57IutRgFa7KLUF/nfFvRA9zxWTtIyBP4&#13;&#10;vnitVS/wAi7moan3BSJ23lnoQOQkKF/Ys3Qaw/L41N7eFIqK5uXiKGMYckaavOJAt9OyBBRKnp/V&#13;&#10;vizTluETXo9bSZMuLZotp+QR+YPp6K1QVbboQr3Ce85jctM0TIjod10yOvT0X0+aSEU4gLPdu72e&#13;&#10;zP64j5iPfoZxyetlvZ1/f/boqZHva6x3IGR9upUCiaepTXEbanKPmnKiFbu0NSAhwxzuw7spFKak&#13;&#10;CM2s6atHmAMoBrLeSgvX+58P/aRXabab3NAh5GKM1tfbveo22WMhq8f9Lq/eELdpdtCzwd0d0VAN&#13;&#10;H/+Z4u9VyZbS5NxSKxipD3UuzYYZ4xAbgMjujYQ2Q/btMhL6HNCSEZros3tdthUVwt9Hu1MgcPTL&#13;&#10;cK4Q2obNEvi7xVJtSwo+2a/ruvnDUw6QecD3ivvsqC3Kzu4amaUgtVjqqdD2niKezuUZquRDQNHm&#13;&#10;M3za0JqgbECeZNldy5v8J4Jirs2MMUK8msM6FT/HzPhTOVQcE7R4uNyG7xgZYt5WVx5f4I0plqO5&#13;&#10;ORKonBNSFbOLT/fE5+629NuHcs8j3PLDdSjJmrSkvoj6mBhIID2qWwozl5rV61v3kHgdphJ+mbDa&#13;&#10;UV8v0U85zTe4bAe4kyXcfxm2tSgdHpWPde+dnQTmoE3nVzqXoGkkaTrNdDZlgyjGt8H4a2SE8fph&#13;&#10;2rUNnvPuyJPAHHua7NII4L1nu0ieq30362aad7l8b+uPy3J9fFJPl9PfkcXq4NLW5PHI6Pv1qrrN&#13;&#10;sxQ5BM6gmDiigln0gW2JI7dgtgqxfPPbZXJt8EFijPBVR/3y/dcMNneyVD1TXcLfy9IvvJXX+T5B&#13;&#10;WehjalipIGW/P20RWL43foIk05b6isTlAY4yOyJoa8BkbKZd3f7wcHaS41cMjeubEDE25oDiNJay&#13;&#10;mwBrV7CPYuvuDAVhL/rQLE2FsyPz2RuzgiQqdpiDD6cTRzhYszoZ2dte7apZTvY9ZZhBLoogPpu8&#13;&#10;YgpKdZnLNgA5r2A6J1L9u9vi6Ujp8Cs7qzrFxx3T1B1Rxm4o7EPvUaWiqJfaHAQnYUj2Hcbiv+S9&#13;&#10;kHC/zcSiit26OuKxf6WgKLjGsRPC4TcmEoWOyXuz+Y9zWUob0q8AAyAD92jory/Ze5uBMKrWa3Lw&#13;&#10;fHWINCxUo50yTyhqLh7MdYa3uSotT03QaNn0HooxGowYn5b/n6T72NF0SxSEur377G8jIiPz5Kk6&#13;&#10;VdV9kZAQzJjwBi3EAzDpCQ+LBGpB9zV1q+qkCfebz29vGLBeZN08jNaFZTnvJKjbn9vyXRtWKwH4&#13;&#10;ge6HUSsi13dr33WioFJSw2QZnPzyK6qaXNkhs0/SrwRulf9lo4ClsAgeufDH5U71Ov54T5/acrPY&#13;&#10;OmqcrlG0h+C4ZMPVv1GQgc2pzgczplsoU/M+exwHRQXPbAP62J5tKHFHDpdrXBLj+4aZfvxSQNrA&#13;&#10;G27FeIE7xsPL+4afgT1Mw0tdm58E32BObVelQSynKoAKl4vbtVTIMbRvo+/7iITybq/NNQbFCAm5&#13;&#10;CgGCiWS2q5+xefdxDW7moqBTJ4whiBIg0W6lQKyXeEhRZ99U9JfH/SiM/UCEMdHWPYO5xhIlum5b&#13;&#10;IwM4sOb8LD+a9LBtYMvViiygcdqmvmm6bWICUVGtGu1iP99ei9GeSHIGC9/W1qOPU8JWqMjkuHy8&#13;&#10;h48OMQhrLQPi7IIle1msZitiwIflnp//lCMObBhtdXT7qDOmhXd6XluUYsxZwiom7oowyMK+YXa0&#13;&#10;4IZ66fnnL1seg72jdn/IQ0wxqB3Vu0RSRdfeVTOm476rmI6v14pSAgmwbr7X9zMWKFJsWkauwUq3&#13;&#10;+BgKq2mOsPh0ixf/fscpwlwg+L9eUaIKJaeRmK8vHQbH7mRpT2qKupQyZYp0PRFdJh9rlIdqzmYF&#13;&#10;9p9Ezo5zDyD2Nf1s19zSzvF40JiWglAJeVgz3jAUj0dHM9xKzfvxdbB8KRjjqiPoWyQ0Ou3s9nMn&#13;&#10;n/DX+y1ZSz+LcF8ufZUbrln6W0bTfb6Go+ojmabh6dNjeGf+swu4GXWFawQ1F7ci/26SSo8/z/3E&#13;&#10;Hbku04IpXoymjjRN8NEaljjbVkNIx0kvQg+ftBCxHKl+c/ddVQFXeAzRRO8CF+3CyS2/SAqR17z5&#13;&#10;12MeFRrvSwjEp6hRhLSNFo81KPUYHk9tXFVhsns48evLR/oUcO0TDOE0GDQDWuAkdn9OQZgZ5gwQ&#13;&#10;1dv21rfo3Xo795s1RXhPcy68UV8h10Y3NKsatSsn/3z7JmXusDUVXNAqDxxWGTv+Gdt0f/vnD7Zc&#13;&#10;9ak7+Hky/FscWguZfP4FIK2wBkBT5r6rKOHCSLLXepcPNpUN5J3bInuar+uhdG5fYoJkc2zeLuyS&#13;&#10;6kO92wtw+Vnamso+cF74wQN4fd+lbSySifaeou5E/9ftd2go5Q1VtFFWs1jOWE5n1BKaIc/3m8GV&#13;&#10;R9EomCZAW3LnHAYQ43wBMOsYxDF9glvGwdZkr8V4jW3b25LS14oRW2PBDD9VdOly+3wI4OWO8I6g&#13;&#10;/ON7t6+uZtvJ3Ta4OWRSFshZ+/iZ2Tm4kEMYy1ARDjLYqSan+kvGdVP7hAD9459devn+LfdMBam/&#13;&#10;INxTTFQFeQprd2ZuBLPjBSGdtwxeZPpEkLJr+DmVebn3DOXtvuwlWvwXWMWTaWgr5PrlL3Ca+iJz&#13;&#10;wtJihbrqGbKGZI5XdL3Pnlj86Y9kQyV6OIJ2UX7v5pUhMCw/vVG0AVRirJgLu4IZqgWtx7Y0HkCd&#13;&#10;s6dVG8kY0FY1eMP2XZiUYN9QAiHdY7aDMOY13zYdhWC/pP37J/99lC6GusWdcGnJ7k64JM2zTqC2&#13;&#10;joOTqPLGv+0TuNAOIEESQBMRq4PA8AZhIOLM/TiXbSx3F6HNMrk56raFDCMKEKQYGlFXuJFVRohT&#13;&#10;jMA8bOYWcBEQMMbS3nBRp5Xe6JtJ7eYBXL3Un29iC5xhQcAtT1I2QMOoqpqMWCSdxnb+dHOvqawu&#13;&#10;j2FRIycwHPzY4//1v/9PSnXRqJ0gw9YHxHIFs4TRLzUCf9o9jEhvkLuyNjX7FhOEEMc8yS4+9xgy&#13;&#10;sNl1yY+n2utF0GLyoTTvNtwohVFziYACvj4L4nIOOvmtarermoQovZSZwrw1OUOddZLDGazcTxJ3&#13;&#10;ElrE8Grs8Q7HT9T7lfqh7dgaACIplFUIyogx5mb8AeAdDSZfv4emmz/6cXMQBQ66Mz2+jzoQVJW5&#13;&#10;ipUZA6921swtQS1lw6/j6wx9BDCwMqRNpLCYo+ju5fsnpbZ1rlVXqSerDSfYnNW23JpWJD/NuTSX&#13;&#10;pIcUYR3XVLVXtNHhZ0gNyXHdt2XxQFgkJQM0oINuTW0V0GewOtqXaCfht0cqV7+ypt+zco3oyKnz&#13;&#10;9l+twDhgTCnAKNJgffAz7MnBm/z/zpKcfkvU7/vD7b5V/VlW7wdEjDPt42N2HgpitkVvW0X2SjpB&#13;&#10;AiwZui35VfXoNqNDZMZNSVrhx2+5EBd/lT0azbJbbfYQ09bY0+PDghGpOd+RaLfhck1ZN0BIJDhs&#13;&#10;Wuxf8cvh+WEz/nSPhFDa4PLqWIFAeXC0Q2KXtayLlVguxaIZ7uvzj9/fVPXUtI3RyevdKxgKPdi0&#13;&#10;Y3Zx5s0kmsTDMexCRNt4/eXUvMsleDPoWzrn37rHKW93HnsMWF4onr17jZEc2QZVdh2CWrvXOQ+m&#13;&#10;qj3MikeQF72srhITqdlCIxuFrKIhceSJ+bjeuhVuobo+0v37dGWHPvKtoRcW5l0pQs4uomVeIEAa&#13;&#10;32lREVTrAog63mMaS+l/wy/z5dix7fU77sCpLXEa68I/tKv/cNpKCUhwSUJGL7elpSpZEtNd7DaH&#13;&#10;YAfMjvZA0ycVbtssm4bJBmfySx0b7oMY9uQroybTe1WYkHkDW5Zw3qryPff75w+T8n6S1wf33YGu&#13;&#10;vt8GBPXuiDyoLtVxSE62LUpvMzhC0AN72l3qEVA/uC4RWKcdanaxpYjetv8HhmiXQmv+2ItClRYd&#13;&#10;C5fgDrRBqMvfrrM8nB2izJusKMIQJJ8oGTHsSTP/+8tndhayrhPGs3XtA6BunH60/gjq9nbZ7AIf&#13;&#10;53rbD8Yvx6M6aLmugcXIrceIUskYVUaj8+Ph5z9+4sSCH4uS0qn9pKaEKr7wunI+HVqw4TYz/qfH&#13;&#10;3lzfKKfv65jteEfVGhcpY3/62rin+7hFjoUfludTXfJTXEdAWYW5KH6qkVtqXvuQ0uGE79QEQPl+&#13;&#10;I2W6z9sGsiGmukBS2rZ1ceTuWAxYRneu2KC4dvrp8+PEx8M7w7Hzcdep3NNavy6pvzHcSgq9Hssj&#13;&#10;zd+cpATC+FpXeAUIC8bkVPCxNQy7t1VKeNR3IuNTyiZdDxaiC7E5VWM7tQL8oZz+VY0AACAASURB&#13;&#10;VFblpA7wk7kV4z8DBDseH3r4Pvh3B4yTAOzFNqwWKxaOVbmh+93zxBDt54rXjO2Dl0WYEmXJzTrD&#13;&#10;47rgXb+6BdbotJTdzIXPZFuIEcUnKmGNMBMqJJdQ9KIjAPGa84612OfpA4t6DsgRMiY3Rlsk+xgr&#13;&#10;b3SngDBxyZeECzkcPiZ0W1ac3J+eD9sK15IOx0e43P6C6uljnta056rRmlu4kzuZMrE/E07X6MEh&#13;&#10;vPzXQvGBVlXNFjAtYvCl3cE+YpFD0DNskh54Dbd4mUOEdwJDC2P9gf9rV9f39zsU5XPbTd+vKiFZ&#13;&#10;ghAcpMtpHyw+QLybLxcZJ7o9NKqhFXFFCfyvTcPWZf7zDiTBkaHukl5h94ejwoM7x+pdz5EScWhd&#13;&#10;2O2c7QT02+XYxbj78/BjQ+/uBp/+4x8aTPcRPOo8K/XpYzSzjzoHoeqUyMwwYoYwULcCq1psmY4D&#13;&#10;vA23HU2wv1sQiG3evGK5bkkabmFswxKSc3BfD+s/VwTuULOd/YNrkSuf6vpvi6MYATc++O4V+sgE&#13;&#10;a3u6Qy14bTFb/z6Jp4c2LCSGh/3BhSFFW1BmVWKLsD5w2WC7pD4lXJYESDjdpUBc4UJa+ofgM1My&#13;&#10;ansF1EoJz00Y37/KR2tizmgZ07F63JDGJ22Y8nB7Gf99X+9RetYmqLZ2dPdeRKSMSYbLg7Iby9nq&#13;&#10;1Tp3u2JGVarir+2vOJTizV5ky6qAwJa2vMNvEKBSE82apA0drB/xQrP/ahKa7EzEyeNvot4Xv9fV&#13;&#10;ej5R2TimDJM7RfzzqRs/7oinjjUqqI0WlxqIsYtZJNSgKrBKt615uUVYR4zvsPyqMDOZr2gQZH88&#13;&#10;BhvTYgAhH1QKUqFQOtD34jYuty3byojsybI5YJhtsmAp2fv2YSQ4AOZdGSKvmeLTdmNtyRAfBfPb&#13;&#10;ELfkj8zNH48kxEQWjkCGvOC1NDlX15vlrB2kO7FNKbQRxVJUKTcuxlPq7NC13ISIU7XauTtVEGWh&#13;&#10;y03PoKvol4Y6KDxRjsbHn/CVplwQSJrH+dQqQurhPkAE2IqqGjedAFvp5CAxhD97emg38slw89kv&#13;&#10;dz67nGpAzQwijDAWimrDWwpX+xPBX1BFQeTj2xIOgOy8ULyu2s/5l7QZnmJerxpwQAel8vyhDo2n&#13;&#10;Dvs3m756e3f9Yz+4OYPT55ADmMUn+D6DL0pEe0s+NOXXyRDNGnP3xkGgyFi0xEs2gqPUi/I9sPZE&#13;&#10;triCD/VebUHA7tPRl/X9PTcnJppFwi/Q1IKgVoLZGnjqN68hjPaD7elTmels7PkTu41vrCOJarHd&#13;&#10;KFh3HE4jvScQjRDx4KYUkdQ520vT2rbjnOcVBd3jDsoY9yYa32EbazrUvLRs8dMVXEhNAy7rgY+f&#13;&#10;q51j6KFfYPAyM9JNYhNwH75LH+4+o6JYWaikqGi0TTFz8bsHlFYwoEiB3YkS6cfPgTX/wRkK6MPN&#13;&#10;zcEvSDBPEJkzFr1seazdZfSftqD13YPJOtHira1Q33CRBnYG6AkEwZwTqBiYbmiLAInExJDgJ3oE&#13;&#10;MyTRkrSRK++Yo+CFr+c/Pm9LdHfMNwH/B/mn7Xbfd41tWVhPP6/XUkPDz+wZ/5/f/uVPaqf5GWt3&#13;&#10;BLiu/I9l2rUsz9d8i2AKmMDCy2qr7LEg+1zW/Vlt5kPxtEq6yfMEAugasY2HP5wgA47kuj1HnUiC&#13;&#10;d0Ae7BpRviHEYT+vPzORiXWZjhBppsSot8zq4n/tldg3IPpiPZhSdrgq4e1HXKdO8A0mgg0YJ/DC&#13;&#10;I+x9nykqDRT5sNE418HaqJ0NLhDvt9hVEGq/3eZxfSeNgiDR6OFa4m8nQbzzWv1FPW7LcP7jMYp2&#13;&#10;GxxBCJBynuHKuI3ZpzRFzglLgLoFgE9yiWsiluXyYv4ls5RBamXeko8itU9NbW8pyO1t8H4Tkx63&#13;&#10;le52kANff0iG42ISaAS+L7d/fDnwN7I8fpIaTOf/8NS+8u02tfv6+/oyXnDVq8tyG0VeWYyVUZ8i&#13;&#10;LEtX9q+v4zSV7+x1fz6xmG6v5QIhbCt+qOfhPYc/5AJDdG1XZby5NOh4WzlKZT4fpX5Hi/3JacbJ&#13;&#10;ZLdYQ7ZsaA8NBnXnTjvpr/OpdI6XAgHelumL35I97Z+cx2UI+x3YtRbAzRdcsy4M6G6zX/61Et5t&#13;&#10;/AEuDDYwPTksSDcTDnyMYuqv5xUw7fVF0HZVypLSPD9qbBAkMkg4y36/CuoQ1jEwt20t37kh5kMA&#13;&#10;mVo401PaZTC6hZ07tiKIiYsAwMYiDgIKrPBP1LyeDzttobF4g04WvXQk+gfXWVBydsYW6R7QB0Gg&#13;&#10;65+w1wl/dLVqDzv8f/wv/zsEZR4WQMKJPXi7ns413DAWq5R43m6hSFa1fluury+YREEIYxIBpCTw&#13;&#10;0xZMwJyTxTOstAlpxwhFySfFqhIhgCKUaitFb5ZzGozB3ZfMgVvj+89bS3teCAaOU98phiG9fNwb&#13;&#10;ROygoaghrxhjqAbZgbY6OEJ9ic4GDKSPG2WIMlKYLJefqkJiJ1n3mcgGeStdcJvzLnuYCo19QKag&#13;&#10;kKFPTLUes5SgzRNu2A74WEmxUoArTimkHDJJATAxluVuGWGYQ1YxOoZdhUDMBDEmE0sIVVgjS2TO&#13;&#10;6qAdShiHYmktBqurROc18Ur4bDFerCOF0Vlv1EsVYMFiy6kAGHe0eu7SNlwn19aSIsQTo0xCEJSE&#13;&#10;xnxw2jSySt4DfqaL5daDsJa0QI6AIGC4ZiyNK2YDU5ipiQqzVjYpkQ1vgJPW3NeAEaq0hqSj9eJx&#13;&#10;hMiAqFv5pEQCcZ51cS4pStqqOoBSEFO327yjTRa2kqquWtBEvQXCWEnYmJv4/DyMM+N4W3TCCEFK&#13;&#10;U3k4tBEDA4BU+8EMh7pioNC+Qis13otKEhNmlymRwcK6z2ndWHBCNtqssuv6p906DYzSqhWTuXMe&#13;&#10;JHjAmQmWtgUaaygCIEdoKKSS1Z1dF9o3BeFlXR1GO16vRsumB3AjHE3bSgjeMJG0LksgRExmFc1u&#13;&#10;nDUipN81SKTjuTGzVn1tg1UVKLlZgo0S7nFN0QHAwKssGh6zTxHtq4eSBlKjNetTqDKIwOHsGKX0&#13;&#10;BmxEJeC8I+TmAS0JJm0R8SnxRg0myYrWhzaWUkLdCDINN8rSYLa6OgYTcQbGFFvpCXjk+e3tyigU&#13;&#10;hAFUGkqJlKtPbsWiBJ2M7NWJcdLyqmdJ2OxmTMi85Yb38xxq4mi4J7+ziVtrREXsMhaEbAmlEpgS&#13;&#10;WtT9fYUNuExr0xxDALmu0ZLs6iTjrJIB02m8d6KpD52dRh7C83EXkaMYXC/vHLNkE4yFVaJI8e3t&#13;&#10;d4gAhHC4LxJzBlqKG1ol7x1CeJvW2ETGmnHU9e75rhcsGRLct+Vht9+2jULCcs4gHD4fa4FHgFld&#13;&#10;e5z7HaKEzqunVBVg1tzehsW6scpEDwaHklGl6gogCDBXiOawem9jSOrQ9g30dyfRaZtQQU6Xmfrd&#13;&#10;5k3Vdx6kYTU4s9RkL10y8RHXjDaYtYDrbYnrGEmmCB6FIFyA0VjIEMYxpoXA86NojLOIQiHx5vXu&#13;&#10;3Nq7n7UjhKuuT2V6/+vvdd2ZDSRMafEEUwrUzeh9gwSX0+SmyTRt701A9Zq95SpB4stilHI5JQ9x&#13;&#10;yTDo0ChloOctDe6GcUpedW2NNydc0O+3uhIgOxM2UXY7qXqGbNxgKsknRSkSxN5yQeluXjnGhZeG&#13;&#10;dXHBipMC2WQcqzpchcJLIWkMa1UxnzWX1A9Q7uuKCHMZUN5CIB5DKCG3C8GFUkKL5xVNyS3GmozF&#13;&#10;qYIA7uoOWfW0g/vD7rKsKKIMLadEZQRZf71NnLHF+Bn7/vzLX//2lnARfb0s+lN/opDhVJ3P5/H+&#13;&#10;Dyyzdy4mGxLNyIJcBFMmLNBb3gid/Z7VgGYscbaDoBgZhBOVkvvVWI+w6AOeMVJVQ+oOO0O3bWpU&#13;&#10;67aya3cF+1RW0bKqo7KuP395mofpPVTh/z/cdrTWlTHu/XqpHvYu4Zf37Q8PbVinBML+1KcQtQUt&#13;&#10;Z5UkoFIshFmPRHmuxWR/xLQh2g33badqFsBc8Oe9zIguLiqOVj0maCwOjKBpdvv+0OWiWc4KzcF8&#13;&#10;rcTkklBKqH5ZBkEwAGjRywYV5WEpa4A+EAEKRkDkiJxoS0l1Q5nPAIBIuDod7WKrqp61A4S6GmVP&#13;&#10;ZK43Zx1MhcdMnYLAMsgAgTHVcAcrEdx0PAptsUmmsBKDFhGhwtr6mNDGXEEcZGyfiZhS6PeMy/Tz&#13;&#10;daxAaVBhuyPceAIuFhtS4WmVBZyqPvgQ0lx1NaQ4dLKnxxQcEeTvt3uRFNfM+9in7nZbAeHAhwaD&#13;&#10;7AIVAmddKEghVfRB54lWPENMGQQxg4y9dTkCC5I2bl51Vbeg6adlqGoRFSNUWBMSBJTpEGaEEqqZ&#13;&#10;G7QLM4CrkFK1LaHIhxI9SJn6mC2BUDvtvIYFQwHbzW8WZbbo0WXnAqur8xRMzKSu9lbPlEbgMgys&#13;&#10;Owitp7qTEJJiXfC+IfX4c8WFRg+izxThf38dEFOXxXDBrM2UotlPijGIKWWiJAKaebdvLssUMw/S&#13;&#10;oFywK2iNBmWg6Mv4/kj3mBCKIEPYOQBUgojCzAiucynWrwFLKiuCYcd57pq3n68QliwR4TUzNHpg&#13;&#10;Vr3eNKLFh7tsDl4jl8HHMi7LbNft3LccZJ+MK4g28vX67lKJGRFcaYSku+MU2ppJWpCXdtVmmWaC&#13;&#10;AoCICYCYSDGICiJBU3Bszph6hLii4+gO3S5MG8dQlIKqenIlJh+MKISrtl5dnO0EaUTEULR30wTm&#13;&#10;JQoBfMoArsbTHc9jcksUQtLiOEbTcKMAplIzgbd1qnGFaCpZU5i5DBuC1/dbTqjviDEjJ4Xs6hwA&#13;&#10;JfVt2IgldZCFKdx1fkxgn45Kmust7agBebWx2rd1ocM8FSQAin/bfgScZFMR3DCPswdxs5l1D3s+&#13;&#10;Tpe+a9mmSkZ1XanJmGAZQoKSPGqECYrroc8Yq/v17n3MIK7JFUx4JQ5UEYHnYTQ+VMfGmTvVoMlV&#13;&#10;qGDltmhtoRYsxSGclKp6Mn2sslKYCwEUXLfm0LkcR4O6HRqnxZlwlIf37x95Sly2yRpQiveo7hNh&#13;&#10;LWrQWhZOZTTr7lRH6OTXXyZ7i8B5ol4vP5ruYbvruib+bvteYhj1FmHadpWUmC0g+HFrqx0IHEZU&#13;&#10;M0RACMpD+mCWaV9LAKljhlcNzGwyNt7u57bPHC7/fmloR1Mz2ygAmpfxPk9hDU7mklGt+uFmmhqG&#13;&#10;oN0M62q3alNJsegrzTAiEClARfW50ovjRAbjDpKgso33D4oqwVTywabbrhOUSHu3ojlSpgGyqqYC&#13;&#10;HlHKk9cJIwwBIfjQHPJo9qoGkFX7c9FB1rXVtmYV3rG0jrjwbclYZhiKNSlU1IfokZ7czXr21HIf&#13;&#10;YiacGbvuDGIQgAwcGL59PB8/ObOsLgoIW07jYkKBMUFZN++z5xwa7WkWvWi9zHXLM0JBr5DLAAgs&#13;&#10;sKXQLAumINlYkm93jxFWLoBltsCXYkOAOYuypU0eaZgJx9KtkHEEhe8oZt5CE66XZf+4N2Ftq4Px&#13;&#10;wBZIE9/tRM6G0GRvFCcjFQ4xsAgOSuYVitTX7Q6FkJ1espe1MMkRSYD1QvFDd3Sjb4+KegwA1i6s&#13;&#10;MTn7QUByGtRSFg+djViXqdgkSiRl85Q0EKZMCgIgf/nlMWXU1N30cfeUTMBTPCyJTnfbyX2GMaal&#13;&#10;UzXDUls6g0QLICEEPyshc8EkINlnigGIjgoueRXdFu0Moai6w+3+UgtgEMyAS9pt4wcx0CXbHBrZ&#13;&#10;Cu9WWDD0jLKkzUJFn6GCCSHEY8T3qNkGMsyI5SrQNZMA8WSmWrWhCAC4dQ7/5//5fxsuYys6wHBl&#13;&#10;VMrbdfimbD+Uv9qwqpZnfzDF9VL+8vAIygwhsRE2gFDocsiYMsjUQ1Q5E0yrF/xmBttUXfY5hkDV&#13;&#10;+bbRRKB22zLceYHvfr/5a816EBDUwF4HRlxbA78tsjt33Z6ug0RNAGQKBVYUZh0CmpYUZQWx4bTB&#13;&#10;ueoOeJkG7zxt+i9gLaL8Pl0WLZaUqpR/lTXj0iScUOj2vBrRRGEsaLd/Hrb/+vT5+D68tJdH73Tw&#13;&#10;DlG4HSqCYUgG0oADHrbfFW1FqZWgCcbRLecB/7z8CyzY2ng8k+AAasnFXXanJtE/zs554r8+P7wv&#13;&#10;Y1JVc93o7lnU7O36oxI20D2Vct/t7YenW8aNyjVxHsUv4N3elPGSHy4f78n5B9qOyR0OVc5bjvdt&#13;&#10;oSAnJfnku2dtDozPZpSVX5Mbk+11/LGaFHgjHmLtyOvUqjYHcF39R3ovFPXD9yA/l6K2FaFO74ew&#13;&#10;o90Odat7eLH/7anpT1W1MoDTEwRiWQKXeFktgdxd1hm9goKcB+DgoSeMKr8WSNYfDnDBcnEBCwhw&#13;&#10;sQlFT6MerKPdzluA+twIznJeYK51XxDIMIJpdqifJpdd6ffuc98Rt81Opux5zz+2n6fdp6RNIcGB&#13;&#10;DboJbGdBquCuOguGoQLJRIfWRvYHXdBDhW1TT+NotQ6dgotnggNSEXwdt0WHLGU1AVE2j8YNKom5&#13;&#10;SAVRoRIlMY/38XXfVbHkaRl3+975K6Vfh7i+p3sz4vtr4CrZfBF1fTWX4uj27mJ+jyxr6A7vVbUn&#13;&#10;QSMIdqi4oYGA44DCXrtLlJIkN79NmbJaRZQtafX2FnPxEUDbRDMTGsf5O949pxU0QtKUV1vKH+k9&#13;&#10;bqf8BaQFFRC2VFSWKf+4XJFsWGq+fGoLK7xTao5/n/8qG3zV7w0t56ffXq6uAyQ6cJQxLz8o/59G&#13;&#10;u3X7qghv1iGusXo6fdumtBgKKm/QXC51/7WuD1qb0tbn1F3ePobrxRLSfur9oltYX9fLQ1XZl1fG&#13;&#10;0JKG4O1+t1tvcwdrl+MMk+P0L3/+JYQgqGQ5Bo2XATMhmz54HwqATdvglmiTUuGR9bOfPACLcbpf&#13;&#10;8t0P40B8SuMmD5VhoWzzonoHkyFhR1ZK+mXzMcK254E+ZoBWfVMLrIkYXy/d819ut++UVwlKCaJS&#13;&#10;oRSYPDQVPZUlGTHeqbmmQLQ8QqaPV60jAoMZIRBMityk0gapOb3ZzYLX0VJlgkEPh1/n97nrfhnH&#13;&#10;V0D0BhTHoa5J0+K4PJjrG2VISPJ+v/Sn5m34vZ7P6tSYmEwBFNz+xz//08/v94Y/Z1oOB5o05Lla&#13;&#10;gduGNykkgYxWPcXs4fwp0ReKHKExRHNgFYWDLfAeAU8l2uSdu8d7c2yW5ar1JOC+YTRehi6Vnu/3&#13;&#10;B6zdhiQT6wG7jwqCIXujdcN5TdDowqP4LdJNPibOOgLt/G7hXGPhlpAPj19Sppl/3JbLFtfq+aG4&#13;&#10;BeKsGhHv/OqGNGk4mFzG6vCn0Y60zp1ZSy6qrnMYbFkQE8OW2tMnLHL2MSwm3ikP/xiMvWZYZcJ4&#13;&#10;/vL8GMbVkSMlJGjtOIsHNW/5fP6DL9uSIrLRvV3dhutmt67rYQ+2tEKYIIq4qI/5lVMRfS7ACISq&#13;&#10;ff2+XMmoR6i3sPbQVaVBHu/6I0IpW0DkDoiuPsV1KFWHP4bfBTw4r80alTiWsFUt0eGOq5x4Nc+D&#13;&#10;2W6b9qn/p6pRdUc3MMd/cCJFIGnyG6B9VT/PL/83gWXV0/eff9/3h+nm+qaC0G8w+kEDpk1+bcdP&#13;&#10;oL8QmraNnk5/BItTAa68Yv5qMvJM+Pm97ZmncQbhhGm9/7xpfc7lo/OZ4837vwg+I8hVF4FkJQVv&#13;&#10;fPSql0vakb2e8gwgLqB2Ju/6p3mbcfsFIFfKFN/0CtHPacD7Sizw319+ElEN6zZQd5IP8+9bwYg8&#13;&#10;MtFjJMKO1pagZFzPBHLqdbpz7i/Xv/rcQYm2ZCFwX0m/LuntYyldZsbuTpX194ctfosupBmWpZKP&#13;&#10;UG8NSJtoxCY3O2WcjLM7uBJfgIEl2g0sLjhWSd2KXVCcYptAPB+msP64v3LA+Y9CZO0oVSGrsBSC&#13;&#10;suIihYKy4JLBB7xfAeMhEErC5W3e930jmB0LPteX66jaffbLdxPH8QZykOed3jxBFCMO6Y+qZtOy&#13;&#10;GJY+iTOEW443T0gB8HKd9v3j6iCinDAymyletdj3/Ly/vxmL/1YC0RsSKrL2aAy6vmqyl2aLKFFE&#13;&#10;rAJe0r4Wj+/jf/v69Xi5DE8Pv+VlqJvOD2kvn0BOTbMrsRBGB4MDEerTM7QT9nSLK2whMcYDbnU4&#13;&#10;7Z5u+V8m67YcFN1N7NZiNX+7n5J4ZXGwI2vpycqE0Xofl/vE6z1p03Tf0gbeBiMq/nL5va1+HaAu&#13;&#10;xpJV/77qp35voR+xJYE1Zl9S4QxJfjDuEsJPAw+NOoxOs0N9wG3ypqK4mGUj4WPZ9g+n0+ODScB7&#13;&#10;rDdI95W4fhMMJmBYsFnvKMpKonvDfcYFsOtt+8Lhf/uYx1HvxTZzK3c7KKtH2c4+01D+dPwMYKCl&#13;&#10;zAHcdCFEC/GVVs26bXLXAxrG6U01EfqjSuWXqntnyN1vVdOr9vC2/J1O8tw/OrDtcoIgV01VCv5x&#13;&#10;N21TdXVdtoXV0Rt9aHYu/jSyEqw+n39B6HLaNSCY1zVmDdctPX3+7Qg7fzGlqv52vxxQxz9nP45P&#13;&#10;VfO3PAMqKW2hzGe1m1dfoIplYn+qIMUpFcx2cUwo5hbTIdV9t2bkw+Y7/WiNUZygaXp7e68kfzzt&#13;&#10;ymLqqk3hzYe/AfeUUTkdj+25a88PH8NVVFSOydihPRygqpOI7v1nj7u6VGuV1DToeTz/0vb5sIC8&#13;&#10;MmLQ8Mf6a8hlmDae+Xx9MdF/+fLFiVPI7/vdsRW9uxriyJ+Pf/g+zASOpfCn5/+o818JOSx5iTwQ&#13;&#10;zM3wE0vskvt7Nu2hOZ72N+sJ5Xa2//T1T369QFABEEhJLd0heldEnOrHb+ZFhgoDpqpDHrfkjVD0&#13;&#10;HkZCPhEQKbBUVgOZJetYaYSiR0j8vGmR/qn6qu85rIK0dUd8d9h7DBXb4yMsmXy83YNhZv2dUdyC&#13;&#10;p8xrQYmerrA2aYL7T6e7n93AP6EWFbxNi6j4nqzR66rqooYl5a6tZB/+9u33BlbP/Py7s301a7dU&#13;&#10;lXj/5k77pnCKKYt5W+9rnesdUV4btTv94/32qeUv4/Ll8UtaUjg4YQNGNaf71b2TpJbZug4Bgtcw&#13;&#10;qh65TZ6xjZC8Duuvx37ajymGHLIIIg1BEtnIHFFTUZzsUiPigAql8KrSQGBkioPY8+E2OT6nYpGo&#13;&#10;2opR1RqLGMF8W3Nxkdh4d89//LoY+K8/xhoRbdFDf5CA/AwfmebVr6Ysz/0f56ttxfOmf/YP9P7t&#13;&#10;H8oHP2kHmcv6l9+ezI0GROhuhy1geUvAxKRl/sOXxxxywkTKBOqM8kznV/DwfJAEpmQ2kZRqkMCA&#13;&#10;5cqXaifdECrfLPj+/tcrr5pBb6Wt/9BjigsAPZp1iJk2NbqmWxurY6tL9EZCMdzer4d6p+f5Os1C&#13;&#10;1gimijSOw3tZnnr7vnafjl+AhaDZRMjrZErhAO+GstKQvrQ70cR5NgmwhvCIFrfNu0oM253gHhdz&#13;&#10;2hGYz1uJgiQG3VhREOjyZmqVhMGqVYGkaRv6o3JzkqlDavyYPGbdtGSGsvewAIUUbZL02VKRqwV8&#13;&#10;D7x76LGIKaBK/so4H7cr/s9//k9We5tK3CPst2hcnetezdXLpxqc53vJZq0XFO52vCyuPVNJE5yk&#13;&#10;14PK8Rp2pm1RnnF+89MmCu1xGjWMhSKm3KyhmcV28j/xwk6/PLzk6bknHE77LZymEB+PjLeRC42E&#13;&#10;Lr+5D52NSL24SaXTjMoQ3xw4oqL9DlMCbLi5RopF33exeLDDqNlFZ2iOQlDVKNxJTrf0Bk5W/+Nj&#13;&#10;1xxiXgjP90o5jzFTZV2qC8NzUQ4vDy03Th1lVFEN6kySWEt8C7YGnj4tOWxMV0oCHVtLfm/AAT5D&#13;&#10;2XtKrY3rOsGtfOWfhleB3YdMes8QuFDM6JK3HcUsMpY1T9v29FxzkrYAlgIMnKkOLGCVWLTmnYEB&#13;&#10;NdGuO9lWUhQMZL3QRC2VMwcYPFIJPCxFQLFG6wNOti9BAJwlMSI06tyeYBlh+qGMDH8Kox2rWiFI&#13;&#10;pL0dEYHmN02jc7Fqa7657ZhvHbnuWGu3mso5gxunerU2vQPkGCm8TcXqT3W9ycsv1dfxRccV02rH&#13;&#10;aKA8BTAG9Kf9eeYZ8EgfhSsWKfbJyrzJOqEqOWKV/NXj6/s2OhwbtIsB7dHEt0+pJZ9aSMNXgcrM&#13;&#10;l8sVAw1hZ4+p8XB/izlv7wCICita/EJEdhQal9YHccglslZqgMUjX4dr7eFrO8b/Yvanmp6yvNWH&#13;&#10;g+bCfS8Zh70v4PRpvxuHSO8CYcrqQsib/clVyum+c52m97r5ZG3XoGaMeGY1HZXyVkb5RL6wylSy&#13;&#10;nRvxN0SUrrYGK6UoS+c+I+z7hi/zw+s2Rw7EA0Y8VW8COlKKIBhTFSCP9WPHBLbrzAp+HorbgeBc&#13;&#10;W1Vs95qupKoqTJgQyKZ7hsBGSFierezEY77efHuxBfTHrxi+fxvQ+Ukx+ObcNflq0UkbSPIWq6cC&#13;&#10;6xXta6fm+7zv5RVWqRZjWcSn3ex8Nes2ArEEj+gOVxyijuAWkYBAamlXi9pT4LTigFQMTy+AkoSr&#13;&#10;rvjpfmubw331sUY2o8QazJEBJwO5Efy3lX8UZ3EKDDy+m3d/LzR74tnKPYdpD6Oz7UDjh93nauEC&#13;&#10;oBl4xKHS7q4olCVyrz18kPWVtYC5Mz/4ImGmiPDPXb7ioin1WzpdpowARikEIO5hEhVSddoshH2l&#13;&#10;JQLYd43EizlnPACP5igx31WCDevfuACY1BWofgkkFbk0K7+lBCSLPS+ocjLV8Z7TT0Jd/i+Pod/3&#13;&#10;x1RcHbhQnHMh1WymgnNB+AEYBoDdQCp9lut1HKnYKHw3h1/ncRWZO6Jq9AZLKjHfZ/dvW1UdDxGs&#13;&#10;pFnASj5gmo5Czmat+zERliZlUaH6zf698yJbSRVNIpoUQ+j9BPqsfDKZVwnDzpX55X2HSVUgPNv8&#13;&#10;E0FWbZS5nV+JxRKmsA4FYrDPqKHQTejsDKxEt12BFj81jV7WndcjR64G7pTaxJp0LSQNSYOAgQ87&#13;&#10;ju92NWkjSI3XXKNAMIE+cUImg8qpEUTNL0tVnUFV/xgumf/a3gTy4tg/54aongAAIABJREFUwvJv&#13;&#10;P/+hVb3PpILo4tuqbTqwrlI9uFt6/f0eCrB4zFk/nPuo0nn2e+SB/kHz9hnsN2jLl04L0GSDkVtw&#13;&#10;xs3eIaZOTzJCBmQtSnQ/i6A3hUGW0jZdkljtcVF9iroEgOJ+X/0+BHBCa7m7/AqTSDDr2YQFPiSc&#13;&#10;ayza3QYQWcV9S0Udm8sYSUVys62Co5qWJRWzJCuAh25iVSzFnp/ImfT4LWj2q+qQq4tu7H54oijS&#13;&#10;Wq6l+BDPpeOhImt9O9nrjz6lh2cZrXpHctvyXUUgceIA+PtNxw6kUma1B79u942EVQFAIHAvFFKi&#13;&#10;nuuPu/U6qeKfK7ACjcKFiweIv4KRtNmVIZIg58yMdhCWB67m4Xfupl+66nfBQBKqaVKMMnUH1VOZ&#13;&#10;WRc+v3WFxvCYLCXd3NJ72hv6j5lt08JFd9387hQuuGQWEAfNrzHMtxMQdWhh3jzbus/kDLBLvTV3&#13;&#10;iexWDqlT1DB6lzUFw5zuoWJg0SwItFTu/rAdDekckFk1k56i7BWt4xb2VA9KfYQR81ERJEs5igZs&#13;&#10;8HqkuKLnuvlQ1//u8JcfLxrAIwho0YrAo84aOZ6Da5qig+j1IRHr62lC3ZHFuDheBAhiZ0Dd11pC&#13;&#10;/4IwJx/bOxNgmzjkGCq/s7uPAo0AZa8qlK8EKGi7OHQ+bmEAR7yB6fyXo83OaX+IQbldp1pIvOdj&#13;&#10;CyFDnhNDs47Jy04pS0Hn6PHwX95+1uq3WE8FV2+vkxTyBWQmfYo/IHb/XC6+SWAmKlaPEgjzajKp&#13;&#10;KHg8tmCZ4+HUk3uWOrXW6Fwsfzh+wZoL1t3nDZ+r4QBOmTToIM2hisvvpqv6vt5XIQO12K7pMi40&#13;&#10;ekyEK+q5JtiOHEOT7B51d/3aFdnbOmK8XJDndkIX1T2hSNIdNV5+kFkIrDhAFuczMEUXlpMgTfOQ&#13;&#10;VsN0gAM5CJK2N3/YYusgrs0dRQW++YgOcqb5s1lV62HSCOa8c3zkDSCoF2I5lNXz5JyD4ggBwi8f&#13;&#10;91vVHmyKHkNPOtXlfV7idWdgLW8QJiKraiK342TVNpIVR/8f26MpYSOpg11oFlAHI4AzzLMMFACr&#13;&#10;PJFd1Je2Ke/rmrAFBP94u2zuUHjhYE763zw8zrCkfQ3K0qlC4aVT9+XFDgxVNe6QE8nP9x8AVgZ3&#13;&#10;MpR2df04rax1EiBOUkhC2LCaLuBHKK7OqD11aSnEqQxsxMsU4eHpw2kgkbcxZlHUiQBUNjNv3DVY&#13;&#10;J2pynzNtjVUAzjDSbz+B1VzgYa9qSqLP033s30X9XDKGBiWMmrAV1Z5jyD+14ajUeun5FwBxmefW&#13;&#10;2aMbfx77BaA55mb29/piLNkW/g+6hVa9e02aOc0N4uWmvyl5nM6Ej+r4Yx9c6w8RIb6XBxGBi+Qf&#13;&#10;U3gCWe0Qp9DpWZj0o9q4PATT34seqRqt25Iu+Rxf/v7Qd1nfCmdbQI4cDEvw/yMIPnomORYFsYaP&#13;&#10;yEhfWVWf626STfKauQ8jDARpVtprIWgzECRAW/1cAcLoXb1515Js95kyWWkiMnzonE9jgWSOpWy0&#13;&#10;BI0+Bxwqbv/pqWCStwv81/VGOhGou+y5h58hicBoknh+VcaBVNXfYbdvH6DDX9iIqBIsNAVuS+yX&#13;&#10;AwgJO/ee0X8UEUdcaUIRVKXIEdp5fomvpRTqsoiFLbVo2t3X508PZTVPtCf3/oqkIFtXRkCThadv&#13;&#10;RVVJXru0XlZ5gErf5whPC3h8uG5nTVcmZkEzlknlN0CrFA8ByrpQbgoiHuPtiC1MQlyXtevrV781&#13;&#10;FgcnlCeyviE84JJzcr6NYmZp7HEuCTMJLpreNiDQz7t20zfMA4o4AROM5aZ+MVfuarYUPRObqpaY&#13;&#10;SSczF9GseMP3fB+r2N+l7JOZwEHY5HPbHih+ivnMWAxx5oNVNyr8O/WtS3fdB9ogSObVuDIXgLAp&#13;&#10;+P7v2w3Xog0zUOIKstnimpB2bTrHMeLteGCb2bacWXdPVt/cwKaMDmHZPrRltfkrFFeH6io+WaP7&#13;&#10;RjAcVhUmFRRymcOMoVELgmA7KuF4pTrKgY8rrfsZE94TCz0UFBsSm1HFWDX3wWEcbLQhhLxlU6xU&#13;&#10;ZL4T3aVTrVo6UbgtDjEliGeYHLB37JOJyaC6M/Aa93rLEJaBL5h2wGZkCPK+q6SJI0WVS2WAGwgT&#13;&#10;QxzYKiXNW3XFPoymrOVN3wqQKg5ImkUvR6pBiaCg2T903oSp3MYHstfbto23MyEY/+//3f/p63or&#13;&#10;6PJn1L4bvqwneMdeGYWZzX7qh3KaNDDJd6ven6u1Ticsl6fFXQ/HnSjSkr7IYt+zs/d+nt1Q7Wsj&#13;&#10;eYLQrv96O3//+5+i1yr9vOURpPDU9MLD6TUQUPV37wkPBgTlx7v72oIZDlfQ6etXVKfuZjb5cHDq&#13;&#10;Kl0NoHVspsj/0fUIKlwq93XW2nSCfQZOLRdSH29WHMLFx6u9Bv3CVFv0jwQCe1c3q9F254o9cdMb&#13;&#10;QgD3w7MhGUxxpTHAtuhRX3cj/uX86Rt8e18+4PqEvK1QAd5MpORvl5cPDw9f9Z/fPw0tBu+gHx0s&#13;&#10;ukbhAHHy4IQIt6EAX9TTuwFD7Z/jWKyM4VpUZJ6/392NXi8NZCz9sHs6a3BK8u5srthQgWh691Nb&#13;&#10;p+lyef6rJteHd78/f/kl2uu4nQb5J5NvolvGL4rcv1cIHTsEEeJgk3D8uWszeNXGvU5JsmOvr8DS&#13;&#10;02gwYXQl0HOin8fmSouAqCc5jEmvs61ZB4m1zMUYvLKUSCnfLWExbM4vuOrrb+vLMv2gzt9oLR9+&#13;&#10;flKfXkn17tuUTHEY0BcKlV/nRojLFigDKI1vX7453qnx9XfvBvkN/X17kYV82h/my7dRsdFZVJRM&#13;&#10;G6f+Qf2kUfHvbG6++wDKYStcvGqXC/n0h2/+H9+vnT67nHrCi9E9i07Q7354dO7tdY1pWD9bsp3a&#13;&#10;mr/NX36qevguIQClrWSF//1NGVA+LMzTG4xsqL5P1QZST8ieFneP5hdLaYXatBT5aJ0gFNK46tPX&#13;&#10;X+/6Fq7rzTVNoyZ3cmxNSY5X+HAoD1TnaxfgJ3e2A73fIBlHoyYXuniHQN1QlxayiuMQZjUSQlSF&#13;&#10;XAB+jm9/udwDNBx62ABMsIyizJ7Y8XSymofdoX/Y34Ul8nL/+d9/kTH3uPv097eBNsv9L38UP7lr&#13;&#10;TCr58kAxDKY4P+NlP6znXfQzS6/940d7eZ2ev3XDyNMjWAAZUd2dK3qpUKIWy1BPXlWi3m6W3A3V&#13;&#10;dxWBCk7PcXlADRRP+aD0X6999Mwv4NNq/uXDH6IwG/m2ENI8sKJim7nF2yablbTP3fDHv/7X31qU&#13;&#10;vpdYBfeCTrypv3w9NZjtf/7BrHqQNWQobTMax/2PLZHJ7QT++OiA+QMdXt4uqCnqRE/uhZCiKI4/&#13;&#10;s0zkR7sIn/Pufret4OXTJDaNi2a65WgbntQudAWmEGRwG3//s3TXTwWQ6jlx2nz88U/2/DcHmevI&#13;&#10;dRe7iM8vv2DY6aWcj1O1GlZ3fnfQv6klzewDqEXYTrombY2PpmLJrbsPjaJjkRrg5rZ7ekviB3yA&#13;&#10;Plg7fj3FtgN+Th08jv23epnMuhaQgByP/ftAyAppkaE+n94dDslo8O7hOlrgMMzoyFoz3YauKXKj&#13;&#10;+nG7bXyhZSGs7J9fLu93NHV9Rcv4oq73SWUJI+EKo5KvbX+o9wdSe/OmHzpYUe6LNbwddkfsmILw&#13;&#10;ly9X5ZysqyVsdY4h1Sp24q83+C4v7krjge/XfRMKOD49FvoNlURyj05A3a19vir39iawmET3fFUp&#13;&#10;IoClhQRVfWsR2/0cV7SXu6/TZX/ldSmrvvBNjc52fZ1+/vDzhtiX86k5HorrGvaEUtULJTiBEvnz&#13;&#10;JBdw+3HbvkW1gH370ZxezhBkwXd9FUrrQNIpd8zkyZ/N6fAfHuzX+jU6KZtjMTy/zCv4jGsEtjsy&#13;&#10;vpS5jQv78zrfb7u/fr48/Ok/T795LOqawGje4O77gutxfOnrfXHoLmo8rSdRkEpKqNYqx8/noCza&#13;&#10;dX1TSflU5Fwv9ut3f+IgnIodr4Z+V1bOJ7wBZiCpYaGDXbTfrF2Lpz+x23raH5o//3VFAY1v34p3&#13;&#10;EMMDNpyMrJLeSwiNo7OVP5Zi/KJrCH96hL+dfuT2UaYX9SsWD3ZZzi9f/IcPZtqxslTbhVXAFLRg&#13;&#10;qeNmZuuXr7wZfnhxn378jx+nbyv+RnEVpBI2Mie6T+4rRN8FChOb1dnpBhfHAxpnWMHyp1I/xvxf&#13;&#10;l8vy36qn45ccHrMt330AcQ7riyP8/Pz5pPBVDTJqta0kJn4JTr7kxt7YNMu0w4cQrz5+ptVTDUKP&#13;&#10;u8LurKT33ZOAfKvQXFy6x6fnr/NodDfgxSkVYXW465FzWImP9d/+/o9YpLufBoDy3F6ogft03L6L&#13;&#10;d+hVDvh5OzXZfJve+qH/5fMX+v37n3Ohv71IgcM4iRJ+uv7yDpeH93I1yxTtvT3+39tvbbPbofJT&#13;&#10;/GfxoTHCqOeX+7un8cvFPZuanVcbndEd7wbmzqQjRTUc9kr/k7ZFzVJttKohoPl6OT+hXdSg5OL8&#13;&#10;ciJ4b5d5J8nHx7316x66uFnC+/I7+vnldeie2rzCy8uOImzmNwIsfNWz7tA+StHEp1vwzc/3rf4P&#13;&#10;YTHc63NZTBMb6K5ZQvhe/dv/N/7hu9/tOD6tv3bt+798fn32LHTFh46v59c/ltg2b2JXTQk/ZX++&#13;&#10;KExAt6+l2a1K34xxNB/63+kvn2rGTiuIMvKCXc+Xd7s9iWiDgO1bED31eQknX9sSHTZyOd28NWVq&#13;&#10;gGGn3/2ncs7w+Xbjdc9lb+NYjpVCoPvTd+5t+d2fiulye6x+YiCs6/Tuh3eBkOBewM1u31RiYcf0&#13;&#10;fJkIajr/0/R17Q93sJG7u+qXyw3135XqKws/UYAAVuL9/5AviyTN5WXbNTJ/48t2O/xQhPO74o58&#13;&#10;vnzlq+i7AJm5zM8+POKbwYlMavnu6QlIZaK31nY3hby9owXP7rfTVIq7tJXgflcARNe1tup6zd/2&#13;&#10;B0cIS2gnmQf8elmfIHgrF+Tx+qvehsOa1mFHSZzcEpacJQdPBxadqzYEFNumYqUrtDyMrB3u01wV&#13;&#10;8ZCuVWrh8zgRTJ2JaG++F/95y+Ulo/94/zjp64JXskm9WmC9NTNlJE9oXvhZVe/O54S4jK7O9pWX&#13;&#10;Zz19/8ffverlUf25O0jDAPP2x0ev8Gw6EmLj3LWtCwAc9ed3hz1E/qwP7HfxOt56IBGxWygWo/p9&#13;&#10;vRivJ9C1d6teH2676/iPYBQYHkMEIcaHp6f529dTSl35OD7nfzb7PXAFtBLrIGzef7TOeH/53kum&#13;&#10;54cWg09hMaeaozjPC2T3sHLbjewTamZyPR/6ZgvbGjdozSMTBfCKl8/T7RwUq5p/2fdvn//eNMG2&#13;&#10;eY8s5nJD9bi+Nr+r0F1hqH2iEjZ6Jr+Gehm/btWQRbv8hlWcd7SOsBw/3zVyuR3uu1OVK4xmr+BQ&#13;&#10;HbeZ45wYUHzDih8P0brxbpDHPHxd/1n3wrNtYRRTvCjVOjLbDZFAGDxjD9ZvNm22ppf6XrytWi9X&#13;&#10;fSlsR6pcfsCgoQe9X15PVq1xF9eLvvvu6UVNhmezbk/3j9++PL/pF7ljJm85032KGczNg3Ahk+Xq&#13;&#10;aFAN9c9VFe6USgiRDcHl8W0qXs2pPMLzkuNayu30HGrhuGvfyVS83v4GW9HflQP+9emX7lP7fS+A&#13;&#10;fdjvOdY9z+ANP3tdPpZv8RmD/bdfx1gd/z5HurubUzRA7H98mE9zidn47etm5+ID64+ckvQUquuW&#13;&#10;+q7pOwoMvr2dGlEHu53KP4pqWK5XAAZ6u0lOEtZ+HFzQWcy+feEqxcmkBn22z95GpZ5lrdj6fijq&#13;&#10;cVmK3a4s9DiemgB7BZa2uX2lQ9Mnr167XUb68vzfPgzy6+pyjSKLfAn5g8SRUsWTWeKCMpoceEOz&#13;&#10;xO0AiTR+qm6MYXh3t/Mq/mm3u/32LBAw6duA/qgmUwpxvSjpjcgQj8+I/7zkgA4E/iXujkdvbp30&#13;&#10;e0hzDLnr/t/X03fftQmF04vh8C6V7LPZyP1QF288/2H5Eukbem13j8EroONB+lPtB7TZhdDMYihR&#13;&#10;iOvb4fDuy/rX5IWZusgweJ2askCExI19/DDQ0/oxSAvdHKbQ5X9+efs92aEt6cuGCxHqZJB5G39D&#13;&#10;ZbUuK5S6e8z4//j9/8IomaaxHXZff/vzcd9FY/eszp4HASZkqxIXmVVH6YjjpqASGawIo7cAYARO&#13;&#10;qwyFJsHDoq731K4lbkJcuMzF8Skq1QBIMCsLUlG0nF+YqBGJFJH5sqzamgBFUa5qG2CzJhs9LgNV&#13;&#10;yCcKkGBBeREooeTTt6+1JPrVaJJPm354+OACYoJnHO6GR+/gsmx9gfu9RIAgzFBkaTYpot++vsC2&#13;&#10;0hfjbl4UfY56AzFA6Pzt2O0IzdFs8+J81rTgx+EeOrcqvR8eV2OHch+i6yqxhhmnGH1atZlWZUkl&#13;&#10;RBVszMEhyoNHpawxDhtYWYW0AjlCmMjx+P6kx9u8IM4Iw/wcA8Aem6qDVYacCQFQRsZPU0Cx6Nq6&#13;&#10;fr89n0mEw3AnmmLUznvbl53uZBHh7fJKHb5ezwKibZqgx0ug2eGOV6GobV4BqArYQu4e7r9LGGsI&#13;&#10;UAMDYDcTe9xQWkgm7aa8A5xCKZqmPlzs20PfZDMPgleFcMADzivIMvW44OfbNOwaDCDjVOt1wD5m&#13;&#10;QmlJCEU3AIAvOgJ4NfDvEScv21iRQrwfAIjOLjyR4/ExBQOCZqAsBESYpwBotU/K6WlJRAETAaSY&#13;&#10;coFs3Eos8eavuMJWmRjy8/JqL8+IVc4jKAOrismtxU7eHHUhAA+Bz057JlgrZfIwUy8FqSVajbPa&#13;&#10;BOcpBsi51SJAqMWpoq1NM1YAjrFsZYKACsEcUnZlResD8ThmRLybG4bMTScOZDmMeptuuus7CEEp&#13;&#10;JeVxXNcQGZhxXK+RYlAgCTkJACQQMYSMa+NIgNfrIrrdpra2HlgtCWgoY4td5ledKcool22JaJR1&#13;&#10;j0lO1EiALY6w5Tokq20m2JJ8KKrVvrV7LHt61bew8t3wcJQxiaMxU9+JJPNVR5RZxaTJ/Nj7Wc+k&#13;&#10;rpW5md/GoLYYQlTB2DX5FKCeZtDUnFBQ7dKsF+NWCCIFbQgrRxRl0PR9Ttiu+PJ8fnp8TN4wxvUc&#13;&#10;uyPPLjeyPTx0y20Keks+3tQJFvjx4/vX87dg6pTpy/NbS/Gq3wCVEFXGWEILIfi0vaKEfrm9sIqy&#13;&#10;Fc72JoSUsgICFgQBn3d1n+I8bltZl2pZWYlu2oyjSiAQ3kCWQ9xMCkCI42GXjQ7zispG7o8OowKq&#13;&#10;uGVKyHI9CVYUdTEvS9BLVffKOgsgMRF15Xy57UTlzdozpm6KZBz1xeTgAMo+yIKBBI11bZeNNcPx&#13;&#10;KSSAKJ6cndfXQiakUckEJUyF9dUZzjiiOMEFzJOsSADGQ3PdFImYBU9EgaF7d9fjDLbTwiiOKMQu&#13;&#10;5RMuI05TWLOyt5O5XDiEymoQkRsnBlBTFstqIiGUx4zNu6eny+soCxSS5FR4vVoKCQzJhVCkphzc&#13;&#10;LRSgPp+nTGokkHILo+X8qpphj5gASW8mN2VdF2UEvq7b89vNTrPHK8hxXXUDWY5B581EgyAtS4wY&#13;&#10;eB5fZ7uy7MimGKgRA+ttpVi6lAGvvFeyjBoDPPld1bw+f+uavDtSirRdeYSKZZ5szlrd7X7EHpjn&#13;&#10;243hkhAh+fPlRZaiHSSAGGmy3zXG+1nPXdmWGO7u23F5zbwoGou0kj4S4BAInGCjgtvLvKXH4riF&#13;&#10;7VklBOu6fKII8Z6QAJeXdZtGtURYok/Xz9XcpcAupyVkfdssTumua07oRKmMBCeE8wIw0XHDdoQP&#13;&#10;xR7bXBC5EQtPvhEE5RCbkE2RjBcMj151RTFZ6xOscXHT9mIsPtbAJhs9bWoKQlwxxLaosDeuhuU2&#13;&#10;bgRLL0FXthC7WpBPX6+ZY0Ot6MvblGnFAHKJJpqyNVtOcH+/08sWTaj3zWbeeISVoQWS/cOeSQaA&#13;&#10;czZxjufzWydrr8hdXWEp2dBUMFWyCptHhZQHoV2S5bAlWEc+mbG5a9yCv7u7ez09Z+xuZ2uWddtu&#13;&#10;1qaY7DbFgjQ8b3oxh/2hrptPS07z67I6wRqBccowZ4oyIwSub1tV7jyO12W7mai0Px73w91dVqnw&#13;&#10;wiC4/PkrCZgM1MUWINB3JQ18goYAYq4zAXGQO78lE33XSZu3Soq9rMfZlLtKDMVNxfJ+b/ScN2Xd&#13;&#10;5pva3fQv//qPEoO3eYIpxxiMilJIjAkAJa+zRUrui+zFrq70rJKD2sbnZWnq+2k08WwopCn4BFKM&#13;&#10;hfLAAUzLwbnQ1HvGJQ1riEj7MUF9/hIySrTggcddRZbT7dA9zO58OHy8PF+CykXtbjez64Z9f2Bm&#13;&#10;zVvo5RC3wKpmXba67YHWUVLvQbBkvmwAWUnbOKPLtjaEz9PKeQTJJZM4LHhO7jVBSCJMLBp6VyCK&#13;&#10;9eJtBmWEdXWIiaYwlyW3btMXJFkLrW85mY15YI85e6PHmIxWbzajLePVXspOPl+e0SKowBkTsWtk&#13;&#10;UXMuSJIVat68ej8MIS4xLMEEQRKGqu6HkFcPHKAkWl1y4dxcsZjWjAWUrTB2yytXVnMq2b70ecWw&#13;&#10;kvRuCVZ2xGPf3/f66tOkoSckMybbOdpu2KOUYxZeRbc4WGzZhRRdApEV9xSz7CzMyaTXkpaSU4QB&#13;&#10;4KmU9byZtObDvbB2sdEDXGjkCEGr2gSTm2e0kBnjds+jCxjCmzm5KULiYBGAvh3eHxOGrOvMdDJT&#13;&#10;WNO0f19//X9+DTSTlkNQ8E4SDOtCAJ/f1TyCuCVTUY7uCg5zmNdMJYoE2kSFGHg5KUM5mwFGzPkQ&#13;&#10;zWriwgldUIppMwmW2y1Nq52jd+HWybZv24syVoC2boI2OBe3ZSIsMRq9De2OFZKPLgSgaiHHl7Go&#13;&#10;sY4hxZhywAKhbc08x5qgJRqviVcFdiUX120EnGCfNlFwCh8OXSk4BcU03XyKJEBOEYTi/DzVD+/W&#13;&#10;m65pMU8vvN1RKspq33jEcHYeMt5FbIPLMWZKiKiydAJaZK4AKu+jk5xlJoe4oylKAL8EW4G90Ysg&#13;&#10;6Lz4fStWv1kVV2NEVcbkrR/925IS4EUNYmXHScoOYT7fFlmUzsQ5qx/ffVxfTi3hfsqhhGadWAwG&#13;&#10;+YIKSkXBeLakaDLAua4rSoWgWF1vFIiobnXDj/e7VBEB6xA0gtpAz1Lerlrkot93KQdEcFqDdShw&#13;&#10;OGdNwi7JZovu7tBzDQFhk76SEmGIoM8NKpkpSGRZiMBCX0pZM5RwcnR2YzRtXZXLeMVNbfnIMN4W&#13;&#10;ZVz2KC3b5iMgORSCl023mLGjOHhXiyL5uKsCBcFc1of9MWovsBjeH0RVGOeX1WAFv0zPOdNfP19A&#13;&#10;AkVXRJuAg87Oy3oqOulPIxFhiwpRSIzc0Eh56QOnXVV4zHYFqNAePdjNAkQJCONyo4x2Zb2YICA3&#13;&#10;DmZaaqbcpFiRIPMMYpKjd4ExDjDagsNCPBTV9HZzk59m19RFSpIJ0JSclMwqH+3GKB7KJgI4XheI&#13;&#10;iTFbZCDKLHDtQCoYW69jsyMB5ACyJJ1FFGF8OV0PlM55ZZyvyirjnQsBIUhQvvokGMKECqCBJRSF&#13;&#10;dcUmwcApZjACcoBFS7a0FVIE5coDttuCICqiQIQiLq4pbZutyuJ+X5UwahaIkEqFDCPGMXqmFEJV&#13;&#10;AhAxJEoxIL9xijmGW+YwuwBydzc4qI+soQgxKPD/9Z/+t00rClLq2MCyU7oRVX5beHf/5ue1BDX1&#13;&#10;DSxP+tzd76gClujc+m0hifcopdPXr/uHh0UgSqptdmR6u122w12NuTlvqMPIvbyGZCFE2G9DwRYP&#13;&#10;Y5pBwNEjQWosm5SgS7m8hF+my3547HP66kcsZcaMY9kEmiBqd0MpPQq1RjAXMiCYbIYYu2VEqM0J&#13;&#10;U0RANsa8EcyEkEhxqjMtSoNQLpn/5qkn7PAgmKaVvKpZFpATIDl1WjuN4AEnm5llUsTp4jJhS3Ru&#13;&#10;CSAajkyQuUIyAcTrykQccC24zD4NFU+0ji6rRckDns3IOCDFQAzJiWwu5xafXk/Gbym6bmSpkZkq&#13;&#10;wpZlNKUnBcILfIvjlhi5GpN0u99W78HNhP3jwQkUtLcXez7gwQQCAljLu7s+brrijNNKpbpEooX4&#13;&#10;c4z790c9hniNka8JVVsISoiuxUDUOlM2Iz3rgrFKkgBKHDSl1XyzaO+F024cH2SbRVhdQKKpsxH3&#13;&#10;g02RiXJR130pL9ezlAVRo7YMY1LV8mBbk+ZUuZuF6KVWJMS9QGabCUjRYGjRggijwG1dwS4LgGkL&#13;&#10;IdeFUJqXhEMfQbEijXxImHH1+upgz8uEyRwY2sljCJl2mEOVErudN34PxiUUO4lKcAlDCYCk0muV&#13;&#10;tghA3FWViUSUsK2QXr6NGz/uasEww5mgcltzEuRlO4EL7+9AEySZEB0Kn2IAiV3WS0iUt5R1xQEn&#13;&#10;CLOeawgkxdpRIqvq8QCd2NQKQRAEBqGXNV0vrrAF2C6iK1OJSkMPVbd6Vz/uV4eS9veiiZRZgjmW&#13;&#10;Zg6A59MnTStmkKlCF3GEHJVDWfBYycFZTRhOYSGDxIO4vm0FKXnffJ1P+w2Kd4bINKqRlBCqY9se&#13;&#10;jml6zbyuiLVnWPDfzraTnbnOa6Z7+Ro5/2W8HSWtLzzFxNt6xylF+K4+xkOQsPHBblYTftowSdHR&#13;&#10;CAvQE+ZBStu6ZoadInEpS+6lJM45TKWEdbtLy3Wpi3rjWj/fSi4P3RG3cXbryU0SAwy/21ZbEsGT&#13;&#10;2cgcI59v2WePYoWErQ5wHm37XT9vt0FVS14gwBTTtzA1AOCIGlbFdAttATPoZHc1r8ayrr8HYAlM&#13;&#10;tF1pzXzZAmQkGd1TWlB8AXRy9rxNTyiHQGGwj7tyTXAzJiU8SKqt3jJUIR82fpKJuDQgiQurf33e&#13;&#10;NTs1r1WDVxsjrfYl4kwwzq/TSPwC2zIDFEOCGdB9C8C667H+rBkVl8sV1JkOD4jg4W5n/Kk0G2aZ&#13;&#10;lERnjdiuppR6HWCxK6Me36YNtS4rp4uhNmI7+iO32F1dbvNjkUgnzULIAAAgAElEQVTOQjAT4VHU&#13;&#10;ePMeBIF4omxKUQAl9jE5kB3lJI66xDGVMF4HXKuQnU93idoBbLhCvbJmckE0NEATFQaBTMpgXpWl&#13;&#10;S44KzLKLFhmYKcUVzYHISZZNBrRWYCPeoUglpxYmppDAs1Mff/y+TLEPEdE74ycMhHXIJJAo38wb&#13;&#10;K5YM2yfRUoyMmuo+UXrjxEzjThYhmmyXyGPk4sGf5n1gl3ei81BHvWUnYKC1DCGB2c/TQgta1NSf&#13;&#10;VixyhloKeMr5/g4QZfvEJFcR4OAM4a25L9Gc0TcfpT2BhsCdXcuWWMsnYHBe6H1Xh0jmtNKhqN46&#13;&#10;q9PQDrbYVMiSoALkWz0Xcp8Qtta3uTTuUqEd0KWYNAUUABJl6heq5qss6Su/5HPVtRVnMBPkk48A&#13;&#10;D/3e6jAClIrKCHzPmEWQ7/etm9YFE5ECtCwRNicExetV4z2bz8/WLgWgUOyiTK62b5cl5Ha3r2SR&#13;&#10;Uk7b7S0FADN7U78VrtnV/UucK7YWCu9VdUHGhhyS4cQvFlbUL5fxfnhwE8Kb2khecagp3ybdoMqV&#13;&#10;ROUlARFTobxvE2Y9dzyThW/jNWFXHtgOfDfe3nYP1Xq1IXgY+fv7j+72FQNmrXMhnPjxUThO6+Xq&#13;&#10;olOEiOt5BUCkzeSAAZPO2zGzlInfrM8B5swd7XMHuuqdbzgUV3Kl4qNWU8OBXoKiQUL6oT9k7MTM&#13;&#10;A0ij1yRE0SC9Ltn5hGtLfKyzM93ZvgoYWwQZ57/piVpcGFZxJu9a52xZ1tTQnECCMOMW8GvkXkPN&#13;&#10;QBvmuSl6M+UtAv54j6GMGxy2AsR0/zioBMrmex3B4fFRqxwzxphruzXbvKRIRCwkmEbOSuEhKDpQ&#13;&#10;QU2BPD8rhLRHtUClmWKAz8EBlInARZvs7U0N5XCZFrWYsmzG66WglB/rFPm+/gBDBMhL0KlvAT1w&#13;&#10;soW228H05pTt5UBSSaOrtp1LIbOc7DyXS7CwwntXAjEC5wHhErpJlsXpcq3gkdGaBkuivsVET0hw&#13;&#10;+LCrXpZnTh2SzRxRN5DTdOKVqJahP3SWJLijfskISeJInmP8UBWLnqdXjt181c6cG2nXvGsGPW8b&#13;&#10;4g13N4j5On4dWujHUhyBLKUzAWnSHx5SgFvrpMDJlnltz/azZybTZOLGt3oHqmizXk2uB4/i+bZU&#13;&#10;jC9zfNg9hMWIfXCLTyBkhp0rmI91WRpnQTUWllm9GgBSWAImG4Y7U5zWv/GycIjo1TtqMkDHw7vk&#13;&#10;3Wy5ByCAhMBaFsJaharUkYPH6v7nHXo7oZo4jFNZF8E+Dvc6jwZcy3UPSjymtSuHNRlvjaDUT67P&#13;&#10;C5J4NLeC7eMhhmUdcIkwyY7WXC56VVOs6nKZTm+igFlxxEVAHOyLStEEGlaMjjds0Fsq9qyUUhC+&#13;&#10;GU15v0gTN1sEAgCz0e12xTx/I6V42PdcMA1J1SOw5QLUnq7GW8Igb0RBMLaWH5sz0P3GGLJ9hQBY&#13;&#10;mt0OSwakINqMpEx24XmrGA62cCEkBKTHAXk1h+XiY9cAG4uE6g4nTDPk15ujo+r3tfPEOIaxQrhw&#13;&#10;xnRVacCNnouscrZNSRFGuWT42+w6W9YYL8+v6MN7c41tWaAUGds7fMsEFaEoj8O8Tim6wM2jbaqq&#13;&#10;U5uLrD7y7npdlbaZA7Dh+abpwPasWt4uh7LaJpoPwN1uRyFzS3IgMIPr26nwYi5uVVlml2VZ+lWV&#13;&#10;mXgDQDxpuwCCUk1pqGBSTR01QS1hDWka1LKSbG6b1XrX3J0X5wWIJWRu/+KClCQu1zoQBXGkwWZD&#13;&#10;Y/Yn26CSpYKiOyDzWX+GPg+d3ObsV37L1/3+53m8cpAm6tsGjedTQkL23aRWIYqq71oIfMxFs9/g&#13;&#10;axOiJJT6DKjQ49+jWfZkIASRRECEU1pKUYyjokVjT6p8lLPKmAz7rgYC4kj0VZdwZY3QFDxlVD3V&#13;&#10;i5p9cqXpyDFkUH77YkKff6jvLPZrWNQ/POUFkmUltej7uiiXl8uaBNzSbBLp94v7tC+rhAzvaWvA&#13;&#10;tllR7kwOlCQTk7KBzmPtq+BJZs2xL6zDlWQoOMXXPTsQADHFry/fCBVSdLSgCNIVrBO6+mtRH4rl&#13;&#10;OoZpK4dY9HvMqFu4TrarWuJpQZYgsY9AloNNYNf143pDFHbbbkSJFTgzPTknEWLGIlsWZWmN69te&#13;&#10;wRdbxpC8JIwQdJ4/MUopk6WrF22uahtZbHld0JjjBU963pEQMbCSixCAy6B+vYT2gEGEMBAGq7ZD&#13;&#10;OIXtOm68Udcza+SajezRPpQg4PFN4f/5f/ovQLTWyvszeoaIV4eMCxtoSC9URJjM/fbwG5wDkUbz&#13;&#10;FwwdSs6p700nY2Uj8s1OnOflTMoIqZro8YCa6mvynwEbdJlChpy1DdM4KpsB66nofFL9w3HDId6K&#13;&#10;LD5nnJWLQGLxbvh2eYvgY6mfG5uqmwG36g09900Vx7UMEB4QpU3aagWibVdFVO1as4Q9wvJ2Wx+1&#13;&#10;08NlJIjc6eJmumXNa91yGbDARhbgNv/DUEpsIZeqWPqM4+16wsQROHTNqDa7OAAyQshVEhck5r4O&#13;&#10;gMRUzLC5Ax4A7ALg3lZwUuGZHqPRHpXd1Z5BH7NK0dKwldafTHFZl+VQPZ5vb3Av2gR+z9trbs6r&#13;&#10;gj5RDSZwEHTbwlYnxvkAMeGc+737Grxt8Va49EJ1vFFUMfHA0WIUT6jwLnj6yUcK0i5KJuZoef5G&#13;&#10;dd8y//KvQhJQMTS04NunXsBvsuryAhYt1UarrQMewHbZBugv6oOJ2VeUpoSSRLkpPumru9zN6wjw&#13;&#10;9XyoxBxTXGC6PTjwD3/lpSQYewiZrADSm/p67QuF+OmCZBEidCjlJlQRfdunvEW3clYGe0MJgbkh&#13;&#10;G+SDHIU5h/ju04AkJBNrLY3Jv7pyz62YS/wRhH8rEUaGm9KGm9LrtGKelgYE2pXS1fynNoU16TMp&#13;&#10;6PQD+bBYrThk392fFDCIARnccsPBJ2XWcOhV2q6zIOjf8C3TDotcCVzKKX2pdM7xnt6mvwrZLArR&#13;&#10;4Q7R1xJtAzHLGVf2G+RpZcDzim9fQc2e7XY3+Zw3VhN6MFZ/9Kf1d02Ph/PC3iVJoQBW1mqb8rZ1&#13;&#10;Pq/qNyzNiK7AH4ZPZx8CaGWe+of3khjPVI5k+8RhVSTmrltov/77L01ZRR8SKLM31M67lbsjIJwb&#13;&#10;A1pfkmeubz7EhCjsAtLr61eTibnohCZcE2UfJVrSpjr2A8N/XhSFtbS42Ff/TFQXm0IXCXpVWN1o&#13;&#10;8NVbaUGdVqZB2OWYvOy/ZsH9QrYmAJIk7b7sInH4XcwGiGUsC7j5C2nsSjBUrl4NNCtxMy9qVAy/&#13;&#10;rRGiLm6isJXLfy2OMdTqisF+HVHdxWHYgXmPF2pu+DYa+lRND7U/RBD0vQ1mw9bRXVnEyZibdzcb&#13;&#10;Gb5goQM35g3B48PHhGgXGhV/ASze7NwXMN7eYMbKQvSFBGqt0bu+3LxYwRUKoTyMoKxzPELPb31G&#13;&#10;nWSDZO0JbjlcMEQBEQ0yduTVrsW7FoHIBBEs46gQh8gpss3D/qADzIB5QBjX9nLqRAk0jiyjrmIP&#13;&#10;xxnIe0W93i7jWQS473+CsUlKdDSjJJy9wEKtrrnOpmgOjTuvv4VR5OcmDF9cxGJVU3MoAX31N8x4&#13;&#10;ZwNmtDrzz05sLtZlu+So0nrTDehwtU5LdAp2DdpdGklZoHGYBf5eZ1Ja2ug5uk2l7dZvP6prxdD5&#13;&#10;9LZ+T3mTfeM3aQx2OyghtSZdEGyW5VTvsilomSAp6M2ecdG+xXtUsKKlcHUB1dbw6IRb1eVmcjWc&#13;&#10;sEfbBsvE7jJwwD5b2b/X/FHNMOdRM7IwTkm7Xr9bl/0jmC5bCwNoC3Ldi0FMto3rY+HsjECMORe8&#13;&#10;bCOIn9cH2p/a60bLaH2TmRbk2B6m5YZw+hDNwuToAzwOcU0xQYppntB6VlgjABjsOwZMn8bafdLl&#13;&#10;vk99KnB6ZJf55s74sa067xW79yKocAZREwUdw/906u72eI4gLWbA1EcXS4QrBFt3L0ygGpYpUXeT&#13;&#10;MDaAdZxPZeKzCTMrkA73Z5uTrS6/mcVyKxePwlHnC77hsliN1Ut79zE5t0paBKqABULQWmC8EBgP&#13;&#10;wJex7gP8BZXIwPQ/LkFgn083dM0auvJU9lXPOALbrorRTAvkM35tNCJLh3ECrLxOjhv8Y+fhmHT1&#13;&#10;2E1kba2h1Q6s7kex25TJD/zzbrqb/+YNbynuCWq/mF+gQVnVQB14ocJ7ZGGbiN5+K6nUb4gUJ4R6&#13;&#10;WrUnpe51CjKa6LZo79yCTkWmYiE5Utv36TgoY7iUkZL76B+Kco4QiMjuimN5fczs1+DfUHHO/0wr&#13;&#10;8Z4Bs3yoBss237qi9JhyYq+ag8IQGsg55LES24aWHhXMJx2xXz/DkKGi5u5KTCEZ8dFwd9h1TVe4&#13;&#10;qplAfKCRTzF+iQoUsqz6lg+2+NWPJJmyAA/8ZG8tNziAGvbr5eX1uYaJOvX5+M11ZAYIKb6uX6R3&#13;&#10;269fngqlexi9OtSlD7syBrcRo5ud59Rr6tXicMLRgBwlZJ3a1imyiHaCrjXqz/Suec0bYOrMXOrJ&#13;&#10;5ofqo7OMnnVuI7vkq9cmG0OFtj+Y6Mcam52Qk3KMc9jM9AWzGvjyOkr3udtIRvwF5LumOvPCYRbs&#13;&#10;ErdztrymWl32jxQ+u+/1Eyww558EQTGgW+mGFmtmRmCCbjKosiM9FactHss9mmz8+Dr9Pdk8U2ma&#13;&#10;NcXW3NYvss9nPNawe8VB37WYFFzQvpS3aNwLqIoqRoWSsM7Koc9llQQmfq8upwpa1trPo162uajE&#13;&#10;Hkw6rbFP5aUMDsl6//ky9xKfqr/TofKkuFH0gE40rc7zBT8TYTE3k4I7gEFJrnDjfXk2n5tZ378Z&#13;&#10;Ag6nkMr2YCEsw7VnNZwD+REo86Grdw1ntAPguaqAcLdJof2TDjQCGKB+HZYpUlFxLFkTjdJhSgE1&#13;&#10;sCR+ibUvLumZ3919m96IoI7tPdcJT/HigDFocUfauTu/4v/+63UVDPPeudNeh/SW9Uwq3E98D+1b&#13;&#10;nSjmVRsBTqRsUVk43ARsu7fRckYrv6ViXEcwigrFTPDzswB4fLvsy0L9s4MXfZA0ItfiPU6ZU3Gt&#13;&#10;0vj3q/U53+4AJZJV19u5qPgwPgbArKDj+TdEPmwrsCdfPKqTPmS6Uxubrm6z3e3WrAO4YxVJwG/A&#13;&#10;Vpzg3byd657cAstaiYMIO3cwdc1ojNZP7Wy3qrIp/sUV76dNq2nifjnjSCcfN/D8+fpxPZ5FLeo9&#13;&#10;rn/T5YJZkXxVipyVdhKkxx6aSe4u/Y4nkKozOh4fPv3b53jgPEW42ZaJ4bJ3xXpNyIg9hAuF7axN&#13;&#10;Uw0wq5UE0hbtjH45q6aRPitENGH3hsZbYfHLe3wsEs2giHSwnXoAV8t1RCKayp9rhVyb+DDHp5v/&#13;&#10;WIznVK8O0MVKIfTrHJCADik/vrESbnFpwTsovMgO3xaawOXpzRslsxgL9P3nwOzKs0lDN8QOBaTZ&#13;&#10;RewnpRc3oztcjOSMEWQYtlQl/FzzOrtGFXPPRHIhxSJoAtciXwQR563kYUvTpzMuDlrwFEgFCqsq&#13;&#10;XG5dv9+WWEWx5bBSz0R/vtCiZJt+jXCI9VRj3gOoncpl9oFsge17wQkFq5Zs+cs3VB8GWEPHNYw1&#13;&#10;T+inhyOn7p9bWqet1Gz9voBFinbZ1qg/JYQxqmmg81OQNsbIuROsD502EbL6RgurwPa8HYVTQBx5&#13;&#10;2Wqn9R59tyYZM3FR3V1poEP/aVXSirdV3bQG7fyuk1UrEklvUDGyQUTdSkD3pJQuq1w36pKEeiPJ&#13;&#10;Mu3NRP9GuF2mZ4je+SInG1hK1+1XScstelRJTsfS7MHspOOc6egt5jwAvfkMKXubJ+vzWZ1lHNYv&#13;&#10;KOUkQCEwwyBGFSF3mW3TQ7+bfErIZrrcPR7AhgTdeEqgUhOjWGCa9mVYtiXxeNqkweyaePnup5zW&#13;&#10;XYtuy8ZJx9dIssaQr1eH/8v9/9oWElNPumZFRQwIZEL5CSxLBRlVOW6qYRcBSHCoCmMVdJ3ctd5a&#13;&#10;FoA775C/bDzLNxAyjuXyfXCnL71spGOYKppoXuhfTDssl6McataET06Z52g8DqDaB5r2ZqZ98T1c&#13;&#10;/1ZjXMWYC7R4idry8/r2Q9kqVjiIVpQReBy2Jbl0W2+ch8tsh+6uY4umSR7KUJP+b+BSYOJ1HSdO&#13;&#10;8WHoQEAUlR5HyesEsHjAHbYlR8t6Rrttq1CERJZ3OboXMvYPtckvmf/hw9O/vMxXX4TwxTBOPHKR&#13;&#10;3pqifdZek6oWntREGaRnNqsMmKxB6syWvmXY7Oy+B2Z+gCjrmuH/nyD42rUtSxCEOr1Zfm173DUR&#13;&#10;kZVUdqkbtVQPiI8AId4wv4wEEk1WVWaGucdvt+z0hjHu4fJ3zlDCxd8GJwhb8ch7pNlcTJ+RPt5/&#13;&#10;+fPJ/xGWM8w5qMDaVih05HkHxt9EuLdHNb9D+CEe7cVOfAMhe99MX6JL2k0vRC702SLHEM5eGUVl&#13;&#10;3clONte3wclR+UcMVRkUJDPACBQ/GC4ExfNr2FCfv+izi6t1bZkVDFOucrshoOIVCbVYb/ff6/E2&#13;&#10;vvy4dN3TmGOdJbnZWFyyqrKfuwoQ1tt5xtE2uEASxkTWJW0Qfh1sAbs6lIn+f8ZgzguXBcaLaQ6n&#13;&#10;bO5HkdWj14KBDWjQvkTKI+tqaTPtQPSkkft5HRFqy3pDEzyN14f68R7fW/9/WdkbHA+/HLRbn9/+&#13;&#10;H5CTHRy1oS3mmlmz6JDA6JORtaA0eDUzMlJ+GIanHsb4BviAh80pv2PJp9F0x67GFZ1deVfS9fAx&#13;&#10;QLz5SSyntciB7X99jU0Wxf1dmIm4wiiz95bEhGABw4XV4t1qhoqIPUywwG27nN55BQALDrWh5KHt&#13;&#10;0L0VmJm0gvw+D/ILM+qcwCpkUIU9otWsowkQ5fXQ/tOi7MT04goEi2iYIolVtf0Y48tZU599aLdF&#13;&#10;UwkEW96FNU1txiZJ7GkP6nnL7Y8ZG96G/oNc77vQfpi/2Ob3yvxEI3exTPULJQhRrEGa0acVHDER&#13;&#10;PELyoEoxTI/J7O/pOmBa0IQz796hWCT0K+tA0b26sfjSV4u4ma31ePLBHb5j5B3HhoY9smJWd5DZ&#13;&#10;wtqyWjUkoCrf07IVWRF+jQpS7VLkbS4Okw+YrX98/kfa/niIx+ysrIlbxzFzlOmx2WikQ/czYND5&#13;&#10;xSB2j5O/nXKKpnqAszlCgPExlAXE5TQ6Y8a/fLFSEM6lUxUAX2ajcmGOToKS/hHXpojXw+zB2NXA&#13;&#10;4Mjgh2jEzS7hvKn/uTPRQx+omZJglxR2jpTl9uPt2u8fHFySbAalZqNgHvgzw2X79+HmMicQ8Rgd&#13;&#10;NtfpuSpNiUeJE0bcgyAacV2ueVlyBCFQWVf3RaBpvZzn32V/f9jtLQx2xXBs70KsP3+b/7zfLKSs&#13;&#10;BxUYob+wx/m3ue99jE/EpTJaAO7WYQ2xVaZmlSvPO7egyQX7MRXzqQLmKrhquYZzxmMdwb+XIkCA&#13;&#10;jOlvdJrmuyh3t4Q6O0I85Zir9hdeOxg8J+imqmq2A4hnGdp1bxVfV/M8nHLG8dQwR81n/d0nTrJo&#13;&#10;K0doBTOKw/W8K2rwTlPIIOWfn0jpSFi9ugwoYNJ/AnauUauWhQm0fzyMl1uDWuGFe1tKWH1OCmUP&#13;&#10;wkAr7nDwLEYVW8cxCamORNYLOKUEg2IDtrXs8hDpgIIs4pqdRYnu6eP74t5lG6IrlQ4g0GWOujB6&#13;&#10;ujHA8IAIvsDq4oVRFKTzMyuQ7LtizdFLSWJFdBK3P0eCaJiYo0E8Y1hiWZoctpsfYbF7VqSGQS1o&#13;&#10;a5S4ghyzLEBZx3Kq9CYCytbqYDtRsEusPS3vfJo2JIuCCmVMDTfBZIGZB/U1xaqqnFoRqcPdO25X&#13;&#10;dBfLj71fiJtyLpvgVwPgguCxrQ4PXz7Z+ln7u9HVDWcMVZvFo6/aTMDPEZ9Tf0BLapfowJkMGC6w&#13;&#10;g/07QzFvTstZoQHws0QxfVxtt6XWSFgMb3N62Ib10tctzHxmEETPiG9qCe7IMpoCynXHvxZ30F1b&#13;&#10;Oa1ch+LRO3vXlpcO0QqO5lIJmBSnPkmAXyflEkM9GPlL60RlDSZ+9Oe5dqU4qNxZ9uQerx+NvZZr&#13;&#10;qJ28XBnHg11Om0Rfhr6qnFtZDQ/pwZF4wxNKP/cQnN9OW7Lq4k+3uNTfygCLErYB+tUvXLCHp+3b&#13;&#10;rysP3wtuZPnBmiqznpPkzaiXV67n+EuHQ6o9nsh4YDkZW8rK9a/5loANIIAv9EvraBvAxfjivhS5&#13;&#10;YLb4o034dg042wo3ib1nU24oAOeaFdrOSs2ObJGssVofWMyzyeAgEOTQXGJ2KOnVIec3hhxwlS8r&#13;&#10;k7H0ba3pRsWh6r/Jp6BXIfw50aBNv306m3RCcA8DQ7HUHOAj5IJXzRjgt/HICD/8+X5yp7f3gfC1&#13;&#10;622TiwX9SyapOsLB/iqP2xuNAV1Gfa9h4YXcUf2x7iNgy6Io91MR64ogP+NfJxr9uN7KXHbOFVUd&#13;&#10;oxjBuAkJqNrNu3O7eaif7Xkx/9CxRvNAUvwS2ynjMizmnvVWqZ+7L9TgPMTRu8Gpbr8NiKTZ8JYK&#13;&#10;kZnl198iFBS3oVhQai+i5HXZ51ta7ZEQBvi8Pb246w7auqmk2exDAAgh5iuyE/NtkZoeuf6x5lAz&#13;&#10;/1hqOZWJgGB9CRwqDUGwReLXA69PXql18k+BYdD5zN/HdC+o3XNn1Y7TjH7IimDCdA7GnxYQyXEP&#13;&#10;5hXp50xorhqeJ/2K8M0fYmH7F3fz4b3c8Z+KOqoYhxzSvgnjRRaxaujLguovrVe2cAKmTN8om8ui&#13;&#10;TWAIXcWn5fzzpr/8+PTDAL0eGEMrxUJczMpFiTnu+m6x41Le4bqYg9IlLhmF0IEcUw1reyEYWYtW&#13;&#10;/49j/RcAKK/nHC4ne2GP/fQ8pz4uaBrUaY9ruzyTMu6+756X4G/+gPIDjE+8juPIgkaQht3go6e0&#13;&#10;wIZhtdzmBct+b6neNWY2laNLPcAGj8kgsUGVT4v+8/b7yYU0XNtWEolxDLu7r8toNnIz7t8TM6Lx&#13;&#10;/FWWtH19/aHBNeBmBRCiAiiWoFDXvKgcCfvtRmn4HQLTw3uS9vO4ABBn49oN4RLiPLqR4hdTIAv9&#13;&#10;ZyJtmj8qDNYYK90uZoUl9SClGWfrN1V7203Li0WhkvAOTd6kf+cP+FqseyR7cX/9exTNhGqAwSDg&#13;&#10;BynypNtNVUFzXVVbP+2qRFqHRreyVAjbME6XObDQ1viRVFN+E3XTvtpTd6OvdzeDcta4TM0Vv71N&#13;&#10;P0TfgECxz09dc6XL+dlLVlQFp6rMpnd6KXtrJrnVSxXhyHeZ/AB44I16h7rOAkSRQY0+l11YQ0If&#13;&#10;3ncYIOBgRJDFf+Oro87Gpc3EiQkgcDmvnYjUAmxo0sT3o7hmFiOHLnSF8rcIRn/Yb8E4q7Ooq+qz&#13;&#10;0XHJwVm/LJPd6LqCUlCx4OxWt+l2TueykRd9PXy/Vz9+vIQAC1BXKWVIKzUmE0WZ7VhD/U9H8Zkf&#13;&#10;WqiNCKdCCbZbb0uS4obs95tEaQhpsWChYSYh3G8b3IRlSM4Xtwswaq6+bkczl50AdP78PDdiB8x2&#13;&#10;j4LL1urh4RhA+mejgUVpQ+rU7sbbqZApqargDPFqVOEupEmePfcLstRvPHCk9pUvLTE+z7zIJWru&#13;&#10;9k2e1mPBfA0H41JyKDpNJmNTNMUe2lBXqgCfyFRzstmkAFmi6KoPaEl+RMhNmwRZo1bSJ1gUA1GL&#13;&#10;0G4h7+Pt1m0eIihTEBiHGAmCHP8v//o/5QTXmx0X5tMkOWYYCEgREtrpqhOSHFMNEi19xsGPZVE2&#13;&#10;zWYhIg8rZWTVS5Q8QSiFFJJnZ/dNZZXBCQZv+6qlCEBYMOEdcMP6CQDMHcKMQpCUDxrUkGSQFSSO&#13;&#10;ltUwz6wr9mVrh1V4vmQFIo/UvakfG1q9mzcgpXIJy0rSnKx2AAhQhhAYF8mbs55pVRsumwBGp6LN&#13;&#10;QcVITJ6tWZWoCj8GHygpWmlywEQQhnMKQjSUI5ced8fTYv35E3Mfs8FsTymkJDAPKAIAsaraUj/f&#13;&#10;7FiKuqRFzh5TDuxQ8bg6mDl2wZaEGnizEQFAKDPFrhZSpOyqxIG1Xuu+aVtNp5xu4wl7Z0GChGFM&#13;&#10;PTSCyQDS5MJG7rBFLhskoY3JzWUttxCZWtQOJpdhKtCmqyiSToGey0RFjsxPGOTslbvbbq/6DeIs&#13;&#10;ME3GskSqqkhGyYJ74gorOATzNACW3PuIOTbIJa1YQQNwlGgfeIJ8c/fgr2eX/L7o58uCWqaueb/Z&#13;&#10;ehMvb+9UIMhzwj1zM3Q+rmtmc3P8haQMnWalZJAHl1xAMcyMFjloDtkkjUsOBLAAR2MIASQXAsBW&#13;&#10;f7T7x4tJPswCUULQTQ8Q9F47BL3ukvIBGZZOIDrS0zamtH/ooGd1i06nz2b3CxymphSFwKtRHRAA&#13;&#10;BcJig9BlsCFFzmiIW9gGjBhCQs9z1BB7uthZc4EByovvSQyQ4IBbUgQQINUg+6JkHntvbF20VzhY&#13;&#10;C0pRuln1XRa+Aj7qaaQlvM5GYnB6/4PRBhcFYHR1uqnbLJNoUPRgvU6iKACjEALqOMrU+UDK0htO&#13;&#10;OG+Eb4tuuc5WQ1nKPK/OrmXPK8aSjQZYg/3LYAjBrGhV0ApFSCikjBcO0yrS5JFDAnWIQguc9eyu&#13;&#10;8ytJIcOQCcF51buySdhA3AUQy80mKFOWyFAF2nya3Zd++367iHYD3MyyXD/NnHxjIDSmF0VYsTOk&#13;&#10;rHmWwMfVLZe2lyAvk7dNVeh5sDGEghYINQg1Cc4wC0qDXTPJS6Sl5BIl6uJy/nw67GeCRC2HacSQ&#13;&#10;IUriqBvRBAdxmQOXfrwWKSYR1mCBpFxHL0u/rjgkZPhJnSIFoGEP/cYpHVI2bhbFBhWq30opOTwv&#13;&#10;k10ShbsADIXBeGuNiJwklACo25LHfrEXWRYR47hYmHBaXZ3Fp0tClufPc1PWUwTJmooSkvptTyxI&#13;&#10;su4DAxQhFJJOa1vtgrEoZCyl+lwC8rLnzi9IdIQSlBMvWLhdcU4ZFHX1lKzJwYMqxVxQUusB5ArQ&#13;&#10;NfkUAA03M6x+5ZvS86ahAeYYMzCVoQAzTLPx9bEVgbq0cMhaPBwAACAASURBVBlEXZvsZ+9Zs91E&#13;&#10;iH242+4uBnAh9PXzoa/PTui0EiJshAFBQo7O5QwJ/CjnqOSWyDV6Z7X19bZBuZYwBg7ooVw52LOW&#13;&#10;AMqw+Pv52VqqNcCMEEhQCo0kHkOfJoARgRUm0/XsWckSsKSJjPJ11Z08TLex6oRLimCu5GB9sAby&#13;&#10;uic81lIUiIYBkxKnDBIm0+A4gzlq5+liZ5xptDETjBPNyQJikItryouzsnWuEJiXvG7NZLItbYqk&#13;&#10;FrjnbM0YFsakmpCz16LuCW/3onaLVpfbjIpRnzy0vClSLUgCw6qnQVPOnBgEhE6HMBuERYKiTikT&#13;&#10;8/728uX+zgBNQCTEeTgLIKVEy+LOb4pJUOxK2tDxdo20isBCEnJOhC6MIYJpvuaEdY4QQhZXk1lS&#13;&#10;o9Iu7mN5m0+Ip8LDomkRId22zWE6vS2wxrnI3Qp0ERVw13WIrscisgqoVdNta9dVSlIxqp23GMZK&#13;&#10;6lEXCIgCA5w5Kn0MLpiE+1LgjETdH2323ibGudJrmYjR7wyy20mJnDgtTvNQcqhPY9WU7+crLgq9&#13;&#10;qFqSGHS4UhgTiQBoK4sKIjjOM23LJlQYISEpTxAQl1FMIQSbHaQAlAg2KA27bqcu0xFJRkDIrqio&#13;&#10;YUiNIDBY7euPm8k4X/WsXcaTndnE+jJ6VDcbHJ2ESC2WeReCCQA0TM5AZwBiClq7UzqHzM0SYRqB&#13;&#10;zQVoXFY6oEPV0RBIA6njAYDrOvaQIEKgzzUpR4siTqRCkxJuHbwDSwJd3ZJEZgcyq1EMIBGllpgS&#13;&#10;gyBTaECsiVyJwggCQHSGgxoohdNww22FUaYeSocwkJDhADIUlEpxHU4uhZyIwjejNAMcgNAUrZtW&#13;&#10;N46i5no8UY5BkBpBT60CawmEH1FE5jT/SAso+yfJ5fU8LHx7W6IgVk+fQrQMN0EnBqTJC6IxI58I&#13;&#10;NB8zI7muJIER5A5rX0RAKr6mhEXLShA8X+xaFHRZgSx5BDIENoKh1CYBEiF4etwyDIJfS0p4AoDE&#13;&#10;Ba5xpMP5OYtijhgg37fVdTgjhjNx7xHsv32144SRxJxq5UFO5SNWq2eo9M4fuYzTzDx0IuNqY0kM&#13;&#10;CGas1e22r5qr5frzOaPQ3tVeZUJ6GHNVFYhEEksACY2rz9RF9/zyw9pO49kHlAIerYGLiyTgGk+j&#13;&#10;nsiFYtwWbdpKZU0KVhd8m/BufzBOk0wkhaIoVzUZNYcIyppCGhfoUOTb6hA8cthQIkvZGr2YScmi&#13;&#10;nBYrGY/zXFOybSsdAM8RoTSBKTobqUcFAsGbBD0E9z/96TqdK1/VXRGAkYnc/KKsLqtq1YnEpRNx&#13;&#10;9KW6DRQzb7IKuXwoL8vEhYhtUXESkZ4i5Q3LGVZCosxHexaSV4Xss+RMFKyaT7MyeLOhTnmr8Y1Z&#13;&#10;UApPAWIoWiuASCZASbwdiSSEZhLzkpBEYFszO2uSgXMzJX0JU12Xz59viDVs43OKOOZQYX0dHYz9&#13;&#10;tyM1lrpCX1THhU0+YkjKRq9jhGVRNTb6IwwYtW5RBQS8xAFhWrRuiGu+5Wwkw42stVEhY+MALaTz&#13;&#10;CjZ5xQtrDky7uqi9h5jSLJHommwtC5EVOJFgYuorWks+Xa9VC5XIVhM7oJTSqta+rz38WFNVMQmt&#13;&#10;48fWoJCjms6fMJBDvTm/366rgRARhhM0NshAIQbB69uagkeQlokXYWvL2DES49Nh8zrouqaMUB4A&#13;&#10;DLBgvBDCuoSA5BmInBewXhaFBbbBFYh7qNZoq6qB48xxHQCnVdkZBGOIdk0V2G4aE1wEXtsYM4iZ&#13;&#10;NLKvBMMw+2CAx554BBEISGIpa4kQHqZTZLKQVcAuUgMiYVSAzPzsjA2yblyM9BwUcQAgACjmFMds&#13;&#10;3EIFAh4hbwgwS4A1qD0AidAyZW4pASkna4ArCJlvSytruyBkQHb5I2TG8zpNxEQpd7yojQsUEa5L&#13;&#10;DaaAACsKEgq2ox6nWlKbXU6UI4lKn4OzztgQ0YKrI7fWGhdCBoFB2VQlC4uChBFlPHer8kNVFrfV&#13;&#10;cRoKiLRXgAbiqYOmrIoYPYk2Q9/2LQD14KZGNG6yO1K9rQswqSAsUshRpgxngjjcIJRdGMuupmGc&#13;&#10;budCsuSzoFUM6Px5KaoNrAiXbQqIy1JPAUYGJFZ2kGWnPay2aFNtvItOG4qyKIHVXs8G/6//4/+c&#13;&#10;PaZWGLTH+OPz/aUSLClMZMMrGOFi5laXXvnsItj1dJo0BGIVBZ3WdZ1isuW3A0XNsk5lS+ObLls8&#13;&#10;XcegDYI0BVsWLC7wZK8mTv0dMzG2X++t1W1V0Lq/pZLz6PTrGqKyvu13Kq9MhRY2hSvjE1NvhvS5&#13;&#10;/VkKA8/SBkgf7r8+v98auHIILxGQMYlSnoeBFMl5Lw73NyL6i56hN5PjgK9ooCuQjA+DatkWivKP&#13;&#10;83mnCO2q4XxmFL1a/Y3urm+f+7a/pPUOk5C1rPjNiqZiyC/uU2EJrMnToHc1ZdtCD4p6qMN8f//l&#13;&#10;8vFrMNdv//Lfj/MEfPQmuXLYbA7LtBIcaSOG4bTZllJRtEYMIcZ4YyS8k3Ul0Bonnsqi8i6KKk+z&#13;&#10;DoQYLODr2NX97KfI8+fzteE/AU9FF0Hyo7Y+USZDRljPKWoinF0JLdBmfDaRoCJaGGJoVn1dKADH&#13;&#10;TW/X1BSCEIQlnvT1PvQApnJTcZZ/bp7GMP9Y3zaUr2b+vLz3FXG2iYSd5umAPILYTPbL3beFZX2K&#13;&#10;nBXrEv7rn7/+++9/xS2c3C69/ceuaSRKxSN9OzMzXY8lHyyrcCqrzT9+fTns5On9I5gZoEbfa5QA&#13;&#10;UnAAwdwujNBsHNsdNiL+fpl9vcv69rTbDbezPLQoHpbpIqq89CVjCF5ROVTjGhtUR2hh6dw5l11u&#13;&#10;qsrTo7jcpMBFgWRb+ZNCxA3Ta0FEgttlmWopFNnnclSrR5G1VZ80UKO1drS7Li62jbzCzmchATWX&#13;&#10;q6ZwVS+UQ22mJer95rhedb4HKFVmVvuqBvgDnAoKAM7Bl1li0dQ8ZrUooUKYnBaCLT6u/tZsgJ0y&#13;&#10;igRxHgkuMKW6MM7bEDyngrSikmh4Hi4TArKUR9mw3mYdZnGkVAUEKOmYlwCV+7JoZu1BmS3zGWHr&#13;&#10;IgnnGVaB+MzsdFvCaarrNqD48v7hfJN9KinhILdUPv/td7ZLDD+YHC0jVJko5vKh+G36Masinp+h&#13;&#10;KAwsYFjdLaCJsjshzz5p7a4TllsR5VmdYw1qAfabahheKF7Y/aOebtPHW1vvzkm3EOFp3osilO00&#13;&#10;nusGb7b9yZfJznH8LNb4X//Lf7LjdGElKB2nsiSVsq6yfrip9/MCpPnj+lmBBMdZbKHi4mM4tyqt&#13;&#10;iJeEgZjiKVRfmligF31qqSxSlYH1YXg9z2Izhei8BcVkIoXVrkcvH6jrmrayyYoZde3RRavdiEyZ&#13;&#10;oGm327Oav26/NERKl9arsdvtPIzHfrNcVnk8NpxSr9S03z6uJgKtc/nQJ+02RZOZUxpnEwskLAOl&#13;&#10;w2ta3tdXpWZYHkEINEVZUrSsTuuiflwukRCccwqNsb52C/7p7l9C9ZzOpQlzxLMvEWmk5+miiwM6&#13;&#10;+whcYq49Yc8fd3fmersEKwPW7kqoRqIDjaiPe+dQc5pBiMPttpYbgfK+EjSrH65uakhlO6pAEB8H&#13;&#10;UlRNiFEMTxYvQdwaBU+fk2yLFYxp2CR7Ujzhx2qE4Qnf68V+ufsCOjGNToiue9yGMZrlxoDjd5vt&#13;&#10;fUiWujNew0tZ/2zjstmLXC/Ayegjxc2+aXzW5/G15ptL+w6ygKHQAdyuv7aiNKMu3C42zjoXIP76&#13;&#10;5c9NgSX218nJthZYlkRkXqYlEBEym+HgVVEdnx5X91cjHgPEFuYGQQmeFAz8rj0vp8ZyCPh29xhH&#13;&#10;RR42iFYfp6FDiMcMx+Wj2SJ+9TCFCHxbbOridln//OUvGmlLXytRB0s2UN4GYxxtoMrCbtp6up6S&#13;&#10;BJuqcnmKfA3P1oIZxrKTPwE5vOj3QAOx3DKagLLmBgEI+T3GdBvWvdo4MXFWfpznDkFWFo1ou8Mh&#13;&#10;vJyQiIenfv1xE7vDvE6YJEHscAqBB1whctNrDxzyotggX6/+tv/aAsuvaeEcQmTch9bR0V3/otVP&#13;&#10;5V0wZxv1/vEIfQ0pWO0N0idZ5XmN0xpjtrv+cZpHTCE5r9//iZ8/VgJ3eJodTLe4PjI5nM4ho3pz&#13;&#10;dAQda9l35evbczc/ikaQkP00d/vtvKjFJlojeeaUE8hAcq7cU6tVVxbJIXG8t4rC0LR0cYv2k36i&#13;&#10;8vfra7spjZ1f5vHrz//6entd/VjUTwoujNcfz8M9ycs9XIEFupQwbYry9NuPuu56kQGjxXY/vT5f&#13;&#10;wNp27cfnK0StrqxeY5hCVfuadG4ktIPPv52PbQPCqogOZ4QkRSXtJoA3jAbiJ6vJFhVAbLAxWzAN&#13;&#10;YrNxtbQ/xpRxd/yqEibE74v9OM13j1/Gyw8oeXM4bEJ6idft9nC+6s3Td1lakOLl/YI6RgCla/zn&#13;&#10;/dfTFDTU2nuP/edwyyh7EKiB7+iPXXtIC2VwpbhBxjx2NSrgNH7ePx3XiYtju8ZxSaO85EWRYouB&#13;&#10;WMMnfh4DAgQFYnYPBcaVBHdtqUy5jtoZmxSr75LPyvp1SvQJ0WUeQggMR46+MOehWuGOZVIqS1b/&#13;&#10;QfndOF2BX+/v/jPp6R9/XKyFx29FE2TA6XP5eNo03s6yQOZV6+GmsP4Aw136XlXut88BNMccRgRc&#13;&#10;1dVLsIkbdPfT315eRdS7w7fos4TVAq7dE4kOl6RNBN/7QG2mhny2HlZNLgjAHIVLz8uXv/9wzddH&#13;&#10;HHhPDVv9JGWqu7YmHEMWgK+ut7GLA+7ujNNP3x5z8XX1F6t8I3u62aT3D7kttt9664Upztlns4S5&#13;&#10;I15rkcM7iL+g9vP08XF5DxkDZ0N0Vt8Q5iE5XtLtw+bffvuxqw9mMIgUQMDxtjodSwJkWVxv6/2X&#13;&#10;PyU96veP7Ez0utrctQJP843sKcdw8ZPJNqgFFrXHfM64Qr425dvpjzVNW7ldacSMamOorBvm7O33&#13;&#10;Ff3cFDB4GByBWIzt6n3Y933sdm75gxfwZKrX80vBBNTGZm7gVEreFaVUYLe7O79esUFt/w0Vp759&#13;&#10;1EpeGmVQXIMiELS4ZgA9HO4GOFcShmxjMDBnUd4HPdQS6A99OHQxKRvk5W9/R4Jsvz6uk5XfQcMF&#13;&#10;tXBkXuiIOvHr9LpTLF4hWGLX0claVFS/f94ejlWz/9P5dpnMcpyut7W8b9sNp5/2R7n/y0352lPF&#13;&#10;3rddwzG+vHyECDNgiFQKLl/+9BgKH8sUYRWfbwSQnMhV3Uhd1Hd3HAAR9OoXWnHBmqLU54/3X56+&#13;&#10;XPRb3G5pbHtwrPf17Xqabq/dIZ1VG1f90LavaTZoKSm977e9aPEQJ+OLpy9RO4Bsu6Ft98+f8yeM&#13;&#10;ikETWNvsqml5hWjchdq1Jc0Op0XTHnv18f5xIDJ6aLTSRuMkhahJCO5yJU+SVd3pehFFKaxNNUaC&#13;&#10;gnn6U/110SnRZvbmqNJ8OwkensEYlAE4Cg6TaKebsw7MJ/XzoUUoNYdWz4k0oGIVzaxizaBngEK7&#13;&#10;ERl0vz3/LjpU75AfEUbCWSxcLvYHLBjI8SGWpoQgs7raAQLGyweTmBfkQI/BjOP4cgl4C/ZEFKxp&#13;&#10;0Dr/qbyLQXNJnAjZxIftEbnw/hKOm6NZbdyUi5pKQBuLbiHqSJzx0CU7YVIaKgrOK2eZ/EIcisvz&#13;&#10;e//TjgJRwFKRkTgvytJDwAc+8VeISd32p9GymoqqJHHZ9Y/axao7NnjlRAXAaPuwbX0cVcYeUJfj&#13;&#10;JgPV941zat9SH4PWUadSdLhERZpDH+EPE1tR7Jo6QsiywoI5StxF+Dj3e3wd1bc2VQUPzvG2swNO&#13;&#10;IcYYsGxPfsJAhDl5nYJDTbP9od+agisHbMKYLH3dpxCj0TDnwV6WUR36I/7ffvk/fVIT+dwX5nFu&#13;&#10;eV2tJer7NY6DweAUsqhfPwabwlSwlYzFT4ev59+fAW00EuX90VDYTyGIFReJVISWP2sz2oqeuKnB&#13;&#10;AUTsVAh92t7x6FPJtnPtetiFAbszQeQi6NQS466fhdyhu91/PP9BpsdhfmcHoZrVm6lgRc1caed6&#13;&#10;2hSwH28By/ah9fBSYCv8Je6fynW9Pt63ky6dLhhEeb0RWuQ0twXT0yn2XRsiQeAjHxrh/GrQ4tY6&#13;&#10;0qgedv18vTQHMr97A2QSe/cJb/QkKumdmzX31pVl85bKUY+c4I0A9jyaURAPOUnzAkp/6Tlry/YS&#13;&#10;GPAEzIAc8j60aswJiKFXf+EP420klNooLvh3hKK7ze67i2oz3lbL2mCyOjsRCwBM8PTQbvx1+EBf&#13;&#10;GPkPiJLEMhZbmAwTYPF1fP2NFFsrunJc0UiBi7LAlmVOvFlP2w1OVXvrfwf3iICNzn3dF8adiCaD&#13;&#10;H6PHBd0Wa8qyU8BnAfN5fbmdGWkfql+W8veCijtxXJG821wNsVrgPZIQWVTQi19Ks9SPcjU3zOC/&#13;&#10;Pc9t+Qin8hEVZNu9KZu2/fTOVTmQMg12SJzbA3Pr8EtbKiFh3u+O33XW4odvobB63G9gx0DCMBaC&#13;&#10;VgUarLldubsxj/0+B5nCaeBXs+9KSggLCWcMqaqf/Izjr/DWbY+X3xa9J4uuPOzsyx/hgQbHpNut&#13;&#10;adw+/Xkyvu3uZq1XzgnpaTgCeKrQHU4YogwG8LXZxvO1POwrRgpgBFMragy8WZ0F2sAKIkr3cksn&#13;&#10;APffze/P+3X+euwV8ciVQG8WMaf99t181k8NSRsb+HxSe3Esj7OFgXc7SdRjGFNyFpANPG+rO++T&#13;&#10;0mlco5HYLrpN9ClWql5Wd361vC854wQS7/iSI8D1ZlSIkGhoabOnBG4do8vKlNkCctx/rYKt/GBT&#13;&#10;rGGSEZe5Y+wgSb+uCsMo5UGFsBD0nKIeX0DDnACjO/TNm1/PYLjZDUdLEz/Mz/SYL4Tah/JQL/Sz&#13;&#10;gWmZnQ0Q0obuY5ClE60j4w+kE9BbQt15rS7bI7qLr1EhmgTHT7vLyHasAq6dpxI1+sfptW0PkOyW&#13;&#10;j9fv+y3KRNaPv4qP6KwGnk4kjV4NyiYPQYK6ozsR9jYNx51vvHNwIxebxd/NI+4vAh77+pZO5Im9&#13;&#10;mMCurFjdT4BqI+e9u4JZE08LtMOPziZCoEOPyqiWwiuheVqcDauyvBW3sz2pcf/L03h535bcmBuC&#13;&#10;q/+YIqtfHSHf3Hl6ObTMXt+3xzLRpD7OO1yBcp39arKlVZYXQzTWQ+pbcKNb2iQgpxRbVrUOSuuK&#13;&#10;feJfryF38vpQo9PJ89IgojOfbzMvLa1UzHkiigp8m25FDO7UcCmnZUnMf3ECTwaJcQggMlB1HFxl&#13;&#10;ge2ivSVlK9yzfpE7uQYjM2MScgp7NibSjo1T92l7oalkKQRCuH4M4LRpJGN5FR7KlnKmNm2yuyGp&#13;&#10;qRo42KGFJ8C7nLbpF17HC8drleemwK//t6KiGl0IM2W5hBbK3mrOgqCGFPPlNvx1hpkhkXNz3cod&#13;&#10;oOT3j5Gv3TpaGBlglTJnB23Vy9chfa0q5D1iq/DZvHNCKKlQknPAjAspkEEhXpZxhQyLIl+5UyZl&#13;&#10;y8A7MB8xV+O6EV5tOKtS+rXhuym0EeBh5XhtddbjGwm63O2RnoyOVgHLri6QEqa9AARXqYDowAk4&#13;&#10;NVNPp3xA7cJtOd3FNUdjL276c/M/nF8io/tTqRCBZXCrTreahUBhJLPg7y8o8Ab399BUj+1X41cL&#13;&#10;TwWIIAE3rEAfwMtvFd4w+kDpFYav2jYZH4gnoi0dcKgKZGH0K3+7vas1AgA1j2c/hJ1fZ5ELDZoZ&#13;&#10;zgJutsbYvHrAdkwwo8J2agydv/d784/rkId6oNFVryOpdWh6Kg3+he5e1t9mA8S2WbJZ1bLcfJUf&#13;&#10;2PLxOVdaIUpL0l1bcxEFPN2uUdL/1/yTjUJwwPRHcdcNwB7hL1AcpjVnUKKwnjwYb46kStZputxS&#13;&#10;sHePd43HOngrsXY1ARlWwGNbu59ef18Y36+JAf9JbFPSENyLgByvnlg4lzSQnXOeoszNQ5ABqLhn&#13;&#10;h1LyOgAGbClDBRxKUNqsx2Afj+/vl6+7r3owaQ1l3fzx/BvOtnjXWDByaC7u9Z/rb4LgBJW4inn1&#13;&#10;gWIYLQo0E/Ku1T2sXnKuOyGxv4zZd33GsNtWgY3mrPIbHSt1bJYC6ccClV/8bGa0nPp5nBOcl3NT&#13;&#10;98gLKwIA1XRJvr0d+Q7YwBEuMBo+f0SU2VbUoYgrlYJM+jzW7NuWL9N5j/HRPHIJ2BZs493nVRWo&#13;&#10;AQEQAqaPj5LWybH/9rG02598bnLx7F+XBpdfN9//iNdmMwsPetVVgkX4ioPu67Y151K4adIq1noZ&#13;&#10;c0IIVzVdzwaDhe3RHV9vQ06Hu0Oweu7KGoc53GBHB3/VxjCEYdlo4ZwE9Zd782k+XxZa41CNRo1R&#13;&#10;cj1O3+v9xwfQQ5awBu0ktKj3baQxYwtqFCpyctcGlljS9Xba0uRvtcC/gfGl119U+geQ4WSuXPen&#13;&#10;19+2/ElfkUez5OID+6HnrfNt2XAAeg/aBEBj+C9Rrsc8/nDOewvQTW2+iOHtnSogEoz01G3QOrap&#13;&#10;bRIFkQbxNuVzvN90TYN7EC7kfddXB1aN4a/sZiWusGjh76GlzOhxD8Hz+M7bZrO/L0/LKr4vuZpT&#13;&#10;g+k56p7hAiVCIYOQdIdtqsfT7CnWv/xUPS8fX+/vxsuPrD9hSVSoU+4QuAO/v/nOYoHNR7NLUw6U&#13;&#10;8U3cdKWbWEFWv3woNItzv2lawLHgToTrcL5fEuL2dlOi/Vnqa5MX3OG1SybC3qIdaFonXz/9eNVd&#13;&#10;/aXUq8jRubR7+nm5/a2uESL1sJL4DF5EACUmDQrrQoZVry8P3yO0hzi5nrcCABBPgBY3jbz5XeEn&#13;&#10;nygmJZKG5sllDOS9CuR1PnkZ4POlvD+U22Zx60d5u79+++2vL6Iq0olafGe822/LH/Mp46l+EKcZ&#13;&#10;rvCWkzo0bD3JD39iIH/b7d8q1XC42gWTImzi8PGPWnpJHBIPg5rah/oEs0S1WZVIcUOL8e1CPClR&#13;&#10;M6JoOzYVqIKDYW2R12J+/QeqEmGeSY+YDQoqsWLyux+3ajNfIphMgeONjQ5GUpUfm4dvK8IZTsq2&#13;&#10;M+vWkHUcVzNRpWqCCoYBYJtKuzyPSa/mg3/gupgT6n7S6yV3ZZG0xWU3fsI0EeI6Qq+HSh775l1U&#13;&#10;a1x0k9FTSYc4huS5D32CuIujLSHrUPXWqiqspcTDtYUtWpAGwsNu0Esf+0rVuLF4UHHbPhag48pV&#13;&#10;3zZIgH6bZhDWiOYFJWaKKwpeJaHi6RqKp0iIRdCVUzMQpgS4ljwbzJACJm7A5xURtFET/9jZrT7g&#13;&#10;GLoKvo4fLSqVEyps0lnhio/A/Gv/APgbAur6+qPYwh+t4RsU9PmDPBAHAK5le29v/xa5hXuxTVY6&#13;&#10;gkSOTajbeknB2ZGj4OrLhCntSp0UhBf923gntxDso1XjeaKcYDciJNBlvdfYOfLflQ8ylrfzQmtA&#13;&#10;bFHQupLFjLVSEw5+cQCaotuIVf8jK9G0B6tTmqF/fOtoO87RhAqhKmfUluVQmh0PwYdFm3H4IMfN&#13;&#10;LOFnScx1zok656NWnGJMBMKbgrvrs7J0p8i+M2gYflS7lrTlhu0ZL6JTECgdrCQ5zGdRZmFVTdJ6&#13;&#10;fvYPh7cXRAim0B3JWmNABOb7Av8f//q/EwZATgUSZkJk304UYLcARM0aOr6TlC8e7bcPCJRJjT7o&#13;&#10;AL1b8f6uX5bZGpf1/AEwBSiMk3P60HbDMDRl19PttH7IPuYknDaQM4uindI03pgkJiqoC9fE6EFd&#13;&#10;9hCxD+23m2PFjMjeQa+AoWMGSSMMKJU5lZ+3G29k4gncpiAlrnhokoBsHY2AxRpg3VTWakYFMnC/&#13;&#10;F6uK0wrgnrVZECYdygwoWvMhLBwQlDMAmQseMWxQVRXMrAPM1qc5WAtivq4TxmRULszmP/18XBd3&#13;&#10;W+P2wJdokUhIgBFgLAnm9ef75EtMA2AhlQ21BRvnuS6KQtL3H3O37z2w1mnZ7Xm9HSN0GKfVUoo0&#13;&#10;onjDXFj7nidHdvtuXWbrTNHyCk68aCCrGOhCyjFBnDVDVBQlhCFjkYVGDGUAiMqSi2R9DMaZYsJD&#13;&#10;UfbwMxZw470BFEAqbfACUzuvGHEGarvMwJqF5LKUCGetbpJEkoS34N27r7BcLKBFnWd9va3RB4Fy&#13;&#10;ILzkBXChRmwGHkGKEjdCjZNDgg9qLjjoOGwJM7e5KLccUzuuFLGLG/DsKAgZYxKnIDLZVEbZzeO9&#13;&#10;jxwEhqiOwLVNixMu9vW03HCG3GFaYC5JTF67OCXEmRgvU0KplIQFz2KkfIIOZ2dKhCIugYkxmPE2&#13;&#10;x8VD6AF0KcvsufdwCb6hIWuj3ExKUtIUg6oallmYVVrXKSTnIIjcLjqaxGhpWEXH27Uq+DqAgxAs&#13;&#10;RUPQyS+J0CAJDS6uuW2r23xzIJQeUIJ8CqvyrGhvar2TjbZXRIvgSErXyHaTN4nCqiqM11Uhl3ni&#13;&#10;JVExTbf5fvNEnTIpj8a5ZDgjn8Mn4Yj7YBrq7MogCEKQFWhlcgPg6LDL0IEZ4AxFCl7i5GjEmqrs&#13;&#10;0LYUMHu48gLGPFV9W/ISOyhlrfICNRSexaLAw4RRYBS7EGEpljiF6BvUMYgLArUC3K3JUoJbPb1L&#13;&#10;KWoEa4wwlFZFi7yGPnYFxdguI14BSgxnYNY5dyCTMgUUnO9ivISsvSEFjEbXRW1c8DMHJNDka+BD&#13;&#10;WMv+yaQZAC15KzBKBFWbvStdQ9vEkUNZK2dgwnXBHCYh4govQPsOMoI5orXsmMmzxZChAELUuKBw&#13;&#10;vV1QXRdQ+BSLQlpvd9UWA9Dxlhl6jaoqhFNLd9xZ6/yiWA4ooZwJbTqvl9WaAgsc6cmHrBWgBRAV&#13;&#10;+zAACRVhTNeTphQQvwR8YOPLp2SopJnFLli7CDACU/CcZlSKCmBe9Ug7LYoKUYYTbVjlxgX6k6kk&#13;&#10;Efmw6XhwwyuOngcZqcHo/ycIvnZtSRLEsIaPyEi/3bHXVVd3z3AIAQIJ/YIgQE+CHvSuF30uh2wO&#13;&#10;2dNVdf05Z9v0GT5CawVPaaCRZBIaDzHLkXW//Lq317zfXgAAIABJREFUw/DU7FgqRn31wZWMzwug&#13;&#10;Iutu00OdhwF6bXjGHaOMKGvH7aaxzpXZu3keh+7mPU1QeT4I8hSShTpiEzQDdxKfp9WiHFv5cbcf&#13;&#10;9Fu+JcQHryyJZJpH66M3HgKSUVRilAJcZ1PUDLDyZZjK+yf/1Ym7TPvQACK4S4KHvAAKpKBzVsYl&#13;&#10;4OBFkSXmAksjdlu+U4tGfhjnhWeybXc69NAwRhMjQEGPFGf1htQ5dzh4oFZHmyRXmByAkQ2JWj3J&#13;&#10;TUUYSyFkhCOcyWLTLW+jHQUEIkJJdj9vL6EAzGZ+TVUu2irr6CpdcimahJHULBlgTZbg6BXDsGiy&#13;&#10;VXs7TTvZZiiDPhDgmxoJruxXHZif4xokpKGGzjWyRlEUpZdVCxKTdBl8RSDICXBB62EOLjIoAPNH&#13;&#10;P9sEiIElL5ksIJWZoTpRiLzVitxiIHQxc7VrvPJmvXIMgc2JJMjo2+t3VGAEeXu3JwynFbOSWCRS&#13;&#10;sYlx8hmljHrlCMIFlXUmLYc2JZGTSBwnkFhmXSyr2uDKOLUrOXArRjZQhClZAnnVb2KXK+pY7Et2&#13;&#10;UF3fyGxKx7o8eAwip29v3zxDkeACZCV3xq+rWjVaYdIYo7lXOZ3Cyp2eKfZQoG488ZJhWmAXYXJZ&#13;&#10;JYfFE5FCt1SOrla5YEerUMkpK/BmbyFjDHRxIt5lEDlk+EYqpDWxe7GLkPKq7uf5cbd3y2iDJ1zk&#13;&#10;hK9RkQYVzSYGyAVz1jCaO54jkja7+tYnJBSPWJ1XFaei3flMXrs3ThFQPk/p4tDYw7JoeZGPwGw2&#13;&#10;+6VX2OOYa6VXQqGxWCg3TLNKbo6Xff0BOlKgcvWhyKsYLcFIr07BOd9Wy5SixBH75F3wuMgxw8H5&#13;&#10;QZAq480aEcyr5FktbVAjoMyuc6Lk9XyldyXvLdCBJJBMCjVGXJAsBzSaiIx3m12Ju5VT+Pi0B9MQ&#13;&#10;mYjOQ5SKjQQ2aK0TRInmdnAFEywE4FjdVCRPiUuIJg4J0DBSLLDhGWKEpJxVGq7jGhCeXUeRxUnP&#13;&#10;AdGSERZZ9DXYl7vWJOwRZYoA5L31RV7O3kydquQ+GIDpgHgBeSVo1TZhGEbOacTGKhaQj2BJmhs3&#13;&#10;3K5ni1SYAmBsmE0CRYNoAr4qGOJiSQpGipO4TD1t2WIMCghZ4peZRegvRUQ+RCelOPcurzyG+Ha+&#13;&#10;BlfRFULOcc2zAjMEecJDjJQQTKAJCsHcj2ceHPUBCDQDV5YU+uVkpyrLRIB6XbRkHIOwrAwGUeUq&#13;&#10;rECQZTW5lRYal5mAz43GzAHFnbFGATFanLIrCXAcZslzDGHEsOIcWh1TDmsoBKtiQYoMo0wpD3g2&#13;&#10;3yyNooIZUM53jtPMpqQBwnZI1kWrirzNZb7OE5fg0vd1USWrBUzkHqrVOE0Q1KsbacYJlazMrm+n&#13;&#10;gpdj12vrQoAhBh2SGkYpePCBU5woSynNSw/3h4jDpilpxKnMRmVMQHFNeSxC0j5pSlBooNK9wJQx&#13;&#10;UUmR5dIliIpSoixPwjG/GpsF6q+rvEcIEO9gd1kg5VRwH1EWwamfRCYQZeuqMsSbgjEaVgIKWoGA&#13;&#10;VW9gTdPkc8onN0vJMUNzcACExeCMC2CDV6M3FCCIMawCLBHJKREZpRKGEBnPvPZaRZEJED2NKsAA&#13;&#10;mIBEwpUbSCjmRhv9et1WDYjQElsIxhMuqSDBLxMgxBclHs5IRK61zorSg95jbAGcLHjie2ccF3w1&#13;&#10;MbeGEggxsUnbQMuinKeF1M2Gyr5bs0JeQ2csiIYT60q1xdwa1D3krfY4ujAvS4ZxR0csEmeI8sx5&#13;&#10;j2AUXAK1MiRqcXC4QHm6LpeslYwu2DAIkhRMQbs4HUBCLuQMCei2Oe/68T5xIuDgpgxnLhEIac4k&#13;&#10;qr1Fqq5lP8ZlOmd5S0UhQOocSj4q74Rt7orWOTfMoyS8YFImfJrXOttABAAA84IQEmWeIeAhB8F6&#13;&#10;iOBkTBj94/ZuGCaZQ60cDMAbncF1TVJZhQvK62xYbg5jWTVV4QadqKBpXRY1lZDq00WyfeJUqSkD&#13;&#10;QU+ZUdEaRYmzHFiEvYutbIblhEo4ooWE5IYhBAAoF6BCIRZ54UIotBv7GYQ49z1GVFat8UiD0Yye&#13;&#10;ZhlGMEwO5I5l1OglWN/djm0hp77Pt5QBKnHulxAAFvmOZrsVaegxAqnZtMd5gbAEJJ9mg/+f//R/&#13;&#10;e++M0izE3fbX325vZF+7/hQQrEi7hfvXyy1wNg9Or/gvH4uIQnu3CWc0hwEDnPECxPUnzO7yqvQ+&#13;&#10;ptmr4JTTg379fts8kOo+Ur+TTH45vqw0VqY+jy/1rgzU+OPmB/yxqQ85b4I1R5UAwH75tw0tNbJk&#13;&#10;mx9UDekAATuf1k6FZZ09DaPt7mCuN8VlHa/oXOqSJbHeLMwLLgBBFAQsPLvefm+3Hy5DBPvUgvLH&#13;&#10;66nckOR0EOl1Pe9AJURGCNrv2rfzRSZi114NF8ZBVRd5Jq21v/6HT99ezibyHaQsTA5kUewG9UdW&#13;&#10;y17dZMN/zG5zfx89XYYYi5AluCEZgva/LZdt29Dg18swKi5Kdr3+LOtsttIyubAMY/lum2U5Nay+&#13;&#10;4blt+Tq92qvQ/ppl3PsQYUftzPLNGpk5xc3THRdS4OnWBwQ9g+ubIXyz9uPYlJtdqudpaao842i8&#13;&#10;IvyYIZLRNxcHrqOmtRjMYhYVtREIXi4rsaKgaD6+mcdNMhNlKZdwI+r+tjSbO1XkxRe1BvDtdHo6&#13;&#10;7I1BtRStwCPhMhGknRundCgoEAXbfIt/bLNPvZrquw1I3a+yuP54/fX9ny6DWq7D0+GJ8UyRUS5O&#13;&#10;jddIhKTzjJ0reU22R7PAIJBm24P3IgEHdGcmvoZF4QjzmDfvsmnqMUYAiA6IttqiCF3otoVg3ke9&#13;&#10;fPwgbsd1UxeqGyPeUpKECLqLLZePT7uXy1fr64O8Z03VRVvpKa0TFghI+PL1b9t9Oaw379d+glTQ&#13;&#10;eld5inABsGyhaGU2/fb982HXTtNN/4gFxW0tlwjFUzUEcwMrv8U42v3jIXEUReCnmXKmgO/fnGyb&#13;&#10;H9fXAypJk7ylJdlgOX45G17l24f9H//4n4/vHhklyqjJdBmtgwvc033NAeNXbTAJTZu7YJu24sr9&#13;&#10;3Z3qPCM2ftXj1pVNs11Ljb4NZlRVtukxnVXY1Zm6fZ+QbdHTJSy9BHy55RVQ6vr+wzbk9fnrsQwc&#13;&#10;AFC+37ub/cv2w8zIe0EwARGnVSt+3zJBOOL9i+E4Cmoo3DxLvsxp235keFmm68e7vZ+nEHPtg+dg&#13;&#10;Qc5SkhEkAdSvvffZOg2cJfa+nca0LisFqJrmC5GAxcVepedPHz6+HI+P5Z+H9XhfcDhcshItrC0L&#13;&#10;fH39YhMUmHSLVoGGnclRcZ2H/X6PsVxAqB/uWsTqIrvonu7Ln+7nATdex6m3TYKp3q1OQZZooDSF&#13;&#10;nZROcuFFWeYAhKyQflTUE3dzPAi9Z93bm+v6W5qh8U/VZjhenx+e3/oxlFWcO0pxRqSgBWi3DSJQ&#13;&#10;VI7K54U4xBaMWhlPiupeF2z3Sr8WK9zkZL28dGeZ13zCjtRMhymeMEqkX6f6ISHMCSxDAhvRzNeb&#13;&#10;HodPj/xv/lLnsiUFnWa1Ph32n1Kl2AAoCbt9fvlxLmuhXDr3swh4u/XqMty+vgq8nWGPEUhrPHUa&#13;&#10;RLSr7wG6um/p+f3z7PVqowJ/UAwZZJFic84xSs6tIbDDh3wkP6YfewTnhsn3zf7k1qA7Wuw6jenA&#13;&#10;C9ZpMHT6lVsAHFquGmMGSEoJQki9mv18TQFzUlCCfi6TRtSJcnttz/AUADy4eBu/L4R8mXUD0PPD&#13;&#10;k+0tWGAIY7nPUU5Gu7qdDN/Xx7unWliaZ4LL//63f9/cM2xlCqaQ7BJDYTdLcmOa4EidCtYl71/B&#13;&#10;GPKsfbz79LfjVG9cSABjxr23PiEqv/48Ngfx/MtBd+P59x8//xjqDy1/yuRc5mVZcDRdXxeZuF1N&#13;&#10;QrOnmPZr911EtL522d3dbbrBLEHIWwdJpMGlLSWP75tx/JYJc+c+LJmegHr6509vv+k/HzY//vjO&#13;&#10;mKgPSGtgNab+XH/6z+PlbcPBUZ13eBMt8iqd4w+027G8yBSo5UaZ+P3HRY6E3jdlKVNMovPb5wdR&#13;&#10;ZLNXZlp5UpWU68RnPQA1tQwWh5YXlTLr5XoySn749elbN//t52krfGwzFGFcPUTh0Gy//vtv9OHO&#13;&#10;mDlSn28FczQj7a3r80xMqN1WIdlFr9Ma5runh0wwXW/Sxl1Nh0pGhhcw1cDaZFS4mzN0GOy6JF9U&#13;&#10;eNSrj+Cvu3c/X/+WFXmI8Iy+//XdB5xYxXdBfydGPj5ui5Ke1uvh3VaU4uVl3DPhkn/rrkkIFPUd&#13;&#10;reyPYft8+Mf3z+X91lKEaKFIPupQFYHUOK3qUFQaKlRnE1g6023hnUXExkAw88vcNiIkeLqMBeVR&#13;&#10;esvU+Wr+l3/5j6tanNEucdbsMIXHy8+E99Z/T0u6k4+X5YfYbl0hWwITZA0hXKmjL9aRAUwM8EHG&#13;&#10;23miiVGP2QFxQRCyyd23zjgC5a6WD+D6GaIVLT9nK2BeinWdu76rkBAfyr9//r0uP1zC+W67gbNR&#13;&#10;IGwEA3BNeIZ+0/d+BQhU9b24p+A7CqY3AoKubHdvt8Hm6Fln99ttdz3yxOFD/XbtAiUmaa1gs5GY&#13;&#10;6KKPWk/n8ZXMa7F7IBT7ZEcz5wHFmPKmHoboTeIxceu2xbvX27eQLbg4AHfc5NvlomPDP+7ZuixN&#13;&#10;0bz4pXhb2sPdCmDzACqJJQwGbRY2CJj8pWvwu3/78fsaQLU/5E7Oy40QKnhRPdbMbJ7ufp3WK0id&#13;&#10;bA6TQ9HRpjAxBUwiSO54BpR5RlZvm8fHLAYrn6RYy2Ex0xwM9PY4lwXDcZ4wMtEAz5AV2aZSXANC&#13;&#10;huMxHl1U2s5KhF8s6quq0Hpd8cabL+s87za7MD5uAdXUzWJNeJGApltYi2xbFJgDpXuHN49wer/d&#13;&#10;msv4at0klsMmR3pcMpBGRUYrRfGHveyrhnv00GY3t/y8HdunHTL0Q/644tlUmtTD86nYsmK9cwEV&#13;&#10;UGxNkqR8Xa8qBeBXV0o+uACtNWPXdWhIp7zMxZqTjI+Tdg6CpsaqyCNDl6WSRIQ2YLR5vkeMgeFY&#13;&#10;cOq0thalGE5vP0RNWNki77CbMfOuVs4Qhg4MD6wRPqDvX8/X+dufP/4Fe44B4qLEBJ3evlaHPxdY&#13;&#10;6dXMswKebJ7vf758T2H+PaCqkNQHAJOlMCKhHLlLjXcJkTDN5/2+/tvlv7+7u5eJK5dA1HXT9Grh&#13;&#10;zaM5r2JFL/6bIE0RmD2tizjPynmLDttnFPgYln6YP21bInIfgax2KDmSEKfRrtdjcGmEerDcZ6GO&#13;&#10;aXBuMX7HsRuzTR2zwt1+4vrT2/efD9Wu5KEfQIi+3dQ1gPuEtF3rfbusXUxA2cBXOBIerOpPL3/9&#13;&#10;tFUxynLz+evxSXw8W91fbzCFf2kevn35FgDMniQajJuW7nRseXUddF2xosJmqB7z9jKMKc+MOfG6&#13;&#10;Pt5uXbeCH5ZzNi0T2NR/Qqkfp4B4c5cdewcCeLp77JaItV9nL8pwIytJhespHZbn7ONx+Gzplaxg&#13;&#10;UPDPf/4LJhh52+c95mBdZq290SslSK/g3X0zXvRyCjeaI3brzXCzc02XMru/nU9NLsbkRZ4Zq1ua&#13;&#10;58KMp585ievCWutfx+NR3ba05u3eK4udn9sJAh9X07z7jw2Lb5cOYJqGMbv7cB1HRzD97u2ix3nc&#13;&#10;PrTDVSHl9lS+AaAuMxdCzYoXDxQLBFx3e+M13wq5WHdd1+fi/dL1x7dT0YSSHaIz0atdDkbQ3NYe&#13;&#10;1jjLEculTxBSvtz+sf30z9fh6s69UtMG8y0iGN1fgLbzQJRi+JnQ3NmxyFPngirgdB3h4rMWLVSZ&#13;&#10;KvDOtZl0CfK6mU5oAwFC0AG/8eBw/2G83vZ1gxkZFvt2ndt3kroMgpgRsHS+eCYxWsEwIrjJM6uV&#13;&#10;1eb+z/VwHNOIC9DQpj51ZtAIZaop6mkaKc+ugHYnRbAIJuH/4/H/BGKbime+ps7eOBZNKgLu4bqP&#13;&#10;kJ3WcU9dzgdMMGTi719oxO04pj47lqNtaUDzG9OPTEenwYpywotpGvBu/xbiwRCM82HBkU7EZruS&#13;&#10;EnUVwOWyEb6IN0bvvoEZY0vcgpI/H3Z5mM5bDky+w95tnHfTYGEMHPKDRJylTai3spQC0+Xz/0QC&#13;&#10;Nf9kyh/UhQ28ZjcI0CFcCSDrAoenSORzAFNbTX4UOnYkgzHMdpJwTP9cve85TogOarlMwz3BJfXe&#13;&#10;4HWm6y53Xc+J9GvwhlfOfZKIEfMTE8lxhTSG5T6r58GV2f3ejBbwNSi8wZ9uKmH2X06nJqsZRpzS&#13;&#10;ADyxuMmziL1GkQ3tNV3Iah4hx21/W65rWopb50LHl0BmllEZGg+wr1pmLQ1ZMygcYt62Zvr6X0UY&#13;&#10;rwipAjlJFCcbx1zC77ab5fLZsy6nxWU6GujSw5StGox90maKHazFSdnDtWq2T3r0KeJ0KPjW6j3+&#13;&#10;LpT09+UegQHUuj4vRgWoQHSxQyVGlFWwgBq/+LHYFaf1HPv2d/S52ckYJlHn3eUCgkdly0L/vmbx&#13;&#10;x7e5adTnJcVdP2YRLQ54CsB4vomVBi8Ou3fXgm3slgRQIrOibEu19YM8kOnH8GZm6M2mxMRnMnsK&#13;&#10;lgq3rhOMaAvLZycurc/m41fiB8ofOzsDDWXk35BtUOmdHZ5wLb21lzyHFnEs/BziaKjMHLavFPb7&#13;&#10;3M3MTjMCLIuR5FXrFOGwyWQpqsR5bg3PkdIDVNceuYUo3DpcoVqgBn9kHrmAiBuLnJzgNOxYxJOE&#13;&#10;5HFe+5BmQuByQ1nd8qI4YB79z+fD6uxK5wetDGB+bsa228VF98dTti+RQT6SxCvPMzGYXbm5kqtf&#13;&#10;hIE2a1LudVJaRJKmEOKrCL7ItpMT+/schfW2HDNALMxnWQ5li9zb/lApDwypN9i/xi9kSxwMH0X1&#13;&#10;CgqtQdLQ8wGzTCVeQndb3hAFne2Cmo5k5TgDt6CzdUlno9x88wb7VORaFKlxHbvFtGy5+wahL+gC&#13;&#10;sKVSZIa6MxMREtjurDHzbRpaud8VIyiIKvPuNSNZyKocSLLQzLCZE0gSoCGz32IeygldaD6PGOjt&#13;&#10;Lvd7MKjVRbo5wPwpwd+bMi8A9kMZ8+hQuqlIwpsoyJevnykcvydV1dJeb7+m3dvPI2WMcKLSqeI6&#13;&#10;m4dytqhAq14cwlKrroZhWfhke3jbpI0HPa+Wr8gvVybrDFRxr3YY8V6vBCOXG+pYPgnK5M1YVsbL&#13;&#10;+o+b56+m9wGIgOJfwVfzSndk1aLZ0+ghSflfjOmE9DHkRda0915YDHy89RXLyHgnadvB0zwMFSun&#13;&#10;460+iVuhPUiAksmIOmZgKczadG6qPr4q/DsIrZ8mKQrkM600Ssk5KGVxsQz2J5g1sT6oNr0xrmWx&#13;&#10;O2akZd75qqgmVsGG/RiOq9Pj9rY3n7a01W83C7xSLuKQMOZW+A7U5gEwj8WEZXZztpER98/LGDIs&#13;&#10;rpznrZn6VIJncFcniPNMrMVLHsp6wzUc7VL6psaSszxmc7lrKFenfTrHHXwa1wdC+lCYFqMAdwnT&#13;&#10;nACXBBBhBeO+zsBmmnQui/BlwA9shuvNxGLN42iLCK+m0EGFkBBgeVr8wVLkchvgO5YLsHuq5qHK&#13;&#10;nrUJqe/XourCykUs/C0e6+JZdSC5shYU3dafHOvwdL+LjwByNl0TX1d3np0xvMzxgiYPC4lxPBv0&#13;&#10;EZSP46xkTmdPqipG99r0fG3vAk4uLHxlfx//oOVuNvk5e6GBVxwQdcOOXsg3J+0d3t0omQBYWAKe&#13;&#10;WPC2TEdr15KSghaAKZTPPFYyGmmdo/sRvCUMm6ZdNjH7QaGGy0356ul8/RvlqDufWrvnm3sXJYvM&#13;&#10;hd7LIuwfhxU57phb/1pLBoFfz0WwdzhQck9Gl4B22VysjuRiZqmY1wPIG0bc0l09duOXqq4XnTIc&#13;&#10;2AqKUoiGbdFfzj+XoDjRDiufzWprV67oKMG+bZhN/CRvaSkD/kibHy/zRor7Cn9Dt5SjAFlK/Enf&#13;&#10;Q2fGdTyr10kc1k2GmkL5IOf4M2SvnYGh5KhBMdUY121tcBqNczLTFdkJHhYAV5YJgbyB3o0/w/VG&#13;&#10;d/l2nXvJHPsijfK0LNhraR4CoSDpeUvCvMAlwJhXUSwsFyKThXDjeYABS9JgvMzmhRGl1PmdFZlX&#13;&#10;q0tH4NvszrgEYQp2jQgNFH2niOCJQVztck9CehtjvkGUDGbEU4xdrFIz085oHuAK7MVIndw0I4cf&#13;&#10;dms45PoKUWj3VSjA5VVvyvvCab1viQLL105IcpYyedrija6m5wIDNGj7Frph8vk0Y4bmx7/y1U2y&#13;&#10;IJXJdJkuNhjenLDO8hZbUqGigidUcAdt71dYBjzCfd/Ce94DE6L2VkGTHdulKhr1Nteho/9UjO7q&#13;&#10;aFj3TM3mgb4DMPjXZYVAlUTc8tM83JJ/i2vVl4S+19DLBgxlpgyR2f5q6w1xZo0RSUfNhtKYp7dw&#13;&#10;gh1ircMepxmN+obyU8BXuKqYaAGaeHInB7OzYUb6awwNbt87OOl6bvSG3gYVIMc3ghrepXUhsWRw&#13;&#10;fgIgZOZNnDgWqqaRqnFa6KBVAB5noMWF4gV99+75Z3ojmYoYirwl4bVRjSWg4+tgV0USobDwoIih&#13;&#10;HxVsG8DyBjl/m/5SP3wWp2Tu3AEMd9cH1D6ie9PRZalARjLe8mpzHXyVluicwakfpQElmHk8pXt+&#13;&#10;GeZXSUowFQjJgK4d6I628ERZOzPoKv/4VY/bom0wRaGUrSoxPpRbkBazRqTBHPteMYlQGTxyqWBJ&#13;&#10;wdBhaA9LYAsowOxWry6JSsCyhJdEsymu5UNDfJTnKiVLqgDCtlgS6GCDqu9bDUCGkCCIyPL5+3W6&#13;&#10;poDr+apsoKjYb+UcZ5dLSjeCRAin+VRIWjflw6TheBMwSYvAsuyrXCAH+5U0twSByLbarB/KZ3d0&#13;&#10;fOW8S74uz5fVrLCYFiEsrkzIkiDcIMjv7nKsRMoSFU5kVnwmPtvWDRg1FnACy8RWrii2/YA0/eWB&#13;&#10;B6HwQFrGD0VYhwLOFKroZF/mKULbjTTP0HRXYUXc9x5BbmCT5yzBiZtxgpegb2Gd9RgyGEpoQSPT&#13;&#10;BIi9+/W+/9HYOkxzoqgJz+dyXR7zcgPEKb1km8yBgPDMqAwRbTZ3vL8qSVE6LLcHaM1gJiQWWcxe&#13;&#10;RiSer716JIc1hzwvWOLUBS/Ok/be8ZyADDSgZ/qFrvV57k3RbjKjoS5kREHd6D9vXo8nHXIaPwUy&#13;&#10;3MNmvV5U1/nSij73Z1+WewzZZFB++PQnc9TZBTI+eHj3MM5v14dM/rXcKtQgcA0oeZZZWpnRv2vf&#13;&#10;H9McB1HtdqflWgdwkabYVpKKnlnaj8hOOfPzzIFGUtRKKZh04kHuybXWt5frLuZtl68fefQICDYs&#13;&#10;K61vrKSszhePyq1xamWReKTI8sYcAjP7ND4PcaWO1FHMYK7fZUmGZsP9xtyc0oRTnVcklYGnS1SA&#13;&#10;2v4YAOynsRJb97rSJfDSatCYUvzAxjWhMrTME899NLrIIuUQ8oyCctvXe8RzYJTaY5WxUcA5dWpj&#13;&#10;HXXGYTXQCjsXoUKDb4bhW/NhP4s4Ulsy87G0fiRqX1l3w6lHBZZWACius2WcLO6GWeISr9+1yJsV&#13;&#10;RZVPNFlEgMiyLNrhZnJEmI9AmCLLMLA4Wfz//W//L0imzBJRkaTZgfU6H+3ujpATKTmra1+G8IqK&#13;&#10;fHu+XDLTN0UIobtz4dUFRJ/n+d4LNIrOEJDvNrxKK50osmLts6f7znom72H6MXMeYKJYdAK++0Bs&#13;&#10;pN1EWBbWuwpzWtelT9z/63gA2zWTv3217eZpMXBGlWwjtKmJ2ZHt3WUuLWedc/y1pHUhXIvZ6fji&#13;&#10;4rB/Lv68QBsFT853X2gG6Wz7Xi0xh/FWUkkAPgcnZW1RWIAPy3drmuhSznNljcZogLT69Gt/+W7G&#13;&#10;/v7ujhMyuWnT3p9OKj3T/QtmKZ37Y0752xVFtWxFMBsnj1Pto9T+jBoQsfQRUD52K40Y6KCivtVn&#13;&#10;zCTxzUMhYPo9I2JRKJut/bFWPp9zhG1TldthmfppBa5ia75+s+vuyrtzWvRWSKV5QGVE1bajVX5+&#13;&#10;opReO1HKeIvjZUyBgmb3civvN3ex64iVacM9Qki9G55pmod/kpktNkBdjJh0vUSsHoaHpNTjrtr0&#13;&#10;pEJ2vozjuBa7gNCK4JTVhXcnR1T1vgqRNKzLIs6CcLQT7N71OKrqAE1cCYz5MHVY3SUQJ3cpTBGl&#13;&#10;RRloNhmx41fUl/d58yiDiz0+7X/dfn+9ZfYNF/i8TJqgqz0Xsh1fZwmi1RjNhplw0Zvt88OkjNgn&#13;&#10;lr1X09Wev0y8iNwhTrOinMzaoeQ8YqxmntzjJzdEU+3m00CI+P3zl3qTr0gtWXYhDCnuSdKABiTl&#13;&#10;GQuBmA8bwmiHIGCT84jb45f/sSnxrsU6lNPY4wrEct2lh+t9sFlIedgoP66zzfDPeV2Qt8QO+i1X&#13;&#10;7ff5v+4fdgBm+QjALxs9XxporyDTDmXs8cc8mNtpt69i0Bf34PG3gDEk8mOOfX8GDnhDEB4/q99U&#13;&#10;tlZo6FU7GahsMSzHfaH3m+Ll2x9++wCWLVpTHSEqr/JIC8gMS1lBEzKcOTTnt8zoFayX4OW4z9r5&#13;&#10;FrBv9AbB4w25xevpa5+AxsyCONH6z8X1eHlo78ytbtsmEfRjPk27xFyqAt6G1PxCi9A9oPX05vUg&#13;&#10;eLvRFfEufIxiuvY+BTEy/iECi8AVvPq8ez1/bGutRR+5POxZzZ/G4d5tsEprN29ws6sIXQNfwdYK&#13;&#10;3ZxANl9gsCvlkOFZz7XDoeeiqMWDgv8K49N865EdTQL2rfPDavh216UM8ftdu+oxGZFuSwv4rJdf&#13;&#10;Pu0htRoMyG5zFqO47/Ed0mNMlJfb+TJJV4dOH+rdqx01Djq5n6fTPc6UR1VB7DpWAkOBB708t+0B&#13;&#10;Kg7Rz9cfm70FwwJF8DlIc/EreobGWj2UDBMlmaov/rJd5vuG1YX1VT4tbzvKSwOm1L2sXYHKcALk&#13;&#10;HZOH8GP4H0V7V4D7IazZhzyUuPWEKfXXwza7UcwUAAAgAElEQVQHyyI1iLC/TSmw/Z5cL/2uZOtC&#13;&#10;qrtN52d61Ld6h5N219/hgV/Gcww0LnBX19lKwnmO2dTtrQ+ABOHW2zKisAy7AjtBnsoihmBC+oPa&#13;&#10;J/6OMY/hVGgp7/dHmkZ0fPS/CES2FZ/exvTxlFeJACPMffplO0WVpNE9TSBFltiyqVsVOZ18/BVJ&#13;&#10;TSwz2J/925/gcP7ZyA1VYmXisg4mIwfJ1MnLtv6pLgXZqign4MmdZJKib3/USBz//Vze5//y/vH0&#13;&#10;+XO2ul3762fdv1SgrvOiIimY6/mFl1s2opzdUbybun8bnFNeh3r7J/WBIHJZX1C8c9N/e//4iBFz&#13;&#10;5Y3ofVM2p29/KLl/V+Ue+/bdg+c7FZbJvb5j978PwZCss/EjrdT2bTTOk626vNl1AysV7npxJDqR&#13;&#10;mTS6vECTDnnzJO97YX6GzzzJ2CFc3CgSNhhRFW5c3i5v/+l//c+3t7lp72/nyS6x3rWbzpVN/bJc&#13;&#10;RDiQmp7SAu5qlG+mb1+fH54Be7kZUvEiDuv7rDQ4rGRwpW4XcqGxbDZccOscpwACP6Xjw7t7PYYs&#13;&#10;1PBghn+cGlb3x/Fa1OFal5s6cpVFOREcU2EGWW8kIw9fflNxnig4L4uxlgHqDwfmKWBNUVmd2H6O&#13;&#10;6Tiu8vLCGzuTIwLNQVbB+bfzDZQZW868ErYSxOKBfjnsNm8/XtHdX7PSbTZGH0n+kxLHg0lTDq/N&#13;&#10;JfHmdkFP7+adEmGNMWXHabU31bDC05k0Jpm5SLhnKDqfcbnb7ZoQ4HWN2NA2YThfT2NGaFLNffya&#13;&#10;ALpZdk83b36UdUZ9jOzfBav6uV9AkLS+vXyptnx7x1Jyt2+nUgsfy6hNxagfroW4y9c5DrRGn4RA&#13;&#10;ohScpIIYVz4HY4Qx32+DKz7q6XwvrV6QbOuGwsa62deUvhaIIU0bc70rNwwwq1+Ldot5siQsMJ+v&#13;&#10;+Jdffu2ur3VCGeqWxYWQ52jP0HYj743V7vJbc7/5Cnooqdemu96e33966ZyksbsFt5ZJwGZ0ZYJ5&#13;&#10;yWYFcVfwi5w4Qa27qldWm7j8Y4f/xU7n4fZHo/58yH6M3y4buIsgQZARWeEMvnT/KKrt6WKeGoWd&#13;&#10;zCBr2/oIfe6psDmchUT1celulXk3+WULiI+/FofjOj0aIQHAQanNoZ2+B3K96G9hbHYE2usfB3D/&#13;&#10;kq4MAwHCLds5cxMavg8b6I0oAt/mtsXLDzRpaF0O/VZu0gSnRQzppX9qDzZ5sS1AJrf23dEG92kD&#13;&#10;PI/FKyl8Eup2W62n04xFWzzmgMDi+2kR8Hi/e7JxgkKpUmGAilI2ZbZ0hDbFwt09KJdrjzw6/bwy&#13;&#10;72Ujg6O3b3q7+9hSPC96Wv2ET+J+92Mesg5OZraejyta1G6y36gN1cqHrXcv6KKHiSxVfVrB+GbO&#13;&#10;Qbv7/XMIo1q/4ZrCIbZ1ENWkQLPJYMQAZ9B16Ajhm06iBn5iOiQiszPaN92xeF//6/J7+xzLn5gI&#13;&#10;9tv1x6HZv+L0+NdfuVElRmqZh3EhrAZ8MZ4QvGUZmX78IOX9yrca0od2Q3kWQoZrjmVKeBVdlYAR&#13;&#10;WR692JLs3249lCbQl0Fl2TGHCxCQR3fb1bXEeF2r9xWgQW8lHuOWiDe2LXVd4tVJs3jtkgNILCS7&#13;&#10;64Zy1eEHrt+G1cYo90GFDV9pO+Pkjt0vz554nSb1bgqddmb60yb2GURQ6p62tOTdVHo2f7/6XW0d&#13;&#10;kCh92Mo1DOvvdpdvutnhmuqb24E7JHpW/It2abiNpx7f8QoSclkuO4hXBHCWk4TswLeivZ06HuHG&#13;&#10;DHK/+6zxL5u9ya3LzIInYTbNwQQGbvMKe+ljBlDNZlscoOQkKOVf/37XPCMEecXP16PPWcwobQta&#13;&#10;JA1dfii3/2Ved0l3U+aJSkD8mme1SfTlxRd3h6vAbD06IN7NQwdCxE8ok2SJ4cdlvHvHl1cxzipv&#13;&#10;qTY7Ul7Ijv82f/+1edi5PI0mYO5NYZMzUJESPiDMSmqJO3jh8wcdFirNDN6tqjMhRNeX5cohcoNG&#13;&#10;WZnSgrii5fU29Jv0a5MqseIB3mhWW1CI5j3vbkrHz6ehCCltLc+pYLy8dMMDFrxKVuZgPf8cNx/v&#13;&#10;1sKJQa79peBRRrws10kDwLbr7z54VWV5Lmm2oRf9BTB07qYmL52Dr6fu/SFbOPApjetsQbbbtAGI&#13;&#10;RORi3nR8kazwhu63PthiV96FMX9Do1WRBMQr1vPSSzvBo5xx3GYYUwqhzbR9o/OoYnWEoqnyXEJq&#13;&#10;L28dWzK2F/E9TmiuEmG1mdBlHI98SNtSVzlavoLcrEJVFWJsghs1ZN1f8cc5klsYBjEcYjH6xWVs&#13;&#10;xJG9XUS2uWhOUzyEI4VNv27L8qAOGZnck0JwIcOWIsyM9v3Lq8yrtjmc4wmOzaaQcT6GGf3pEyYY&#13;&#10;eoAx8vbNEFafFo//rz/97zJj5/Mbl9tOd7UoD7zWG4htkjCHo9VGR52BjBKJS5YhyUjBzbyKateP&#13;&#10;t2bPrZkDQgQmHMz4+tkALLHIKL8Zj3Ba5+u2zGJvgV5RsEVevL2+UJAjBxCnDvUixpd//FbTGhCM&#13;&#10;JLV1ap/2S39kQa/zusnNPM7ap6vuGy6VsUW7pSHgsrhN14jo0/uHCFNZNORoICl7tUZJYWQsp1ww&#13;&#10;ihGCCUQfU8zSZtfivGSipozn0YEy5xknNMd+cs4nZVTZtGWWLdM8DZPRCwbIet93C4IUMpTnwgOC&#13;&#10;vPrwy/3beEJNbpY1YKxc4HWjjWKUqqR4mRMYJIE8EV4XXvt1GV1v+IGtCyiynWDGR5RVpQE6xyIa&#13;&#10;jwFtDvUiQtmIVfdlU2UQ06pYUUBrjtiMiGcx67Ihwir5DdZu9F1MDhOEc7Iuc/IDTDbRuPoyOl5E&#13;&#10;RDCQOjUoGwFd/aBX9W775KYOTew6327LkCOyZgOEuKk2KsPOOwwJSaLJi+iYWVBvFI+MkFxZgGs2&#13;&#10;LRYrm/nU+Q5SNkzT47stoYWKqti1jGGeZYtXx/lcZS0SGXIQBcRBmXDRX02qk7TQYQA55iZnLLcu&#13;&#10;AEEjAizlrJA2JyK2t7HDkKSgOvuaS16VTVwnWWTJGa8XHdA+gmgsIABzPq2nwMOi1iwACtKuaUY8&#13;&#10;FDDOfR/UcmDS44lxqr2TCIxhRVRMKip7obuiAyaV9LnZJVT88ccpOZtAzhCoJDPOUSr9ugCvt1Vm&#13;&#10;nZE8QzgPoC+zouDNOiV5dwCJBBMx0lQVMIR+HQBbEY63YXgotlzmJilZk3l027rYbLYxxWFyeZkn&#13;&#10;gETG6Qzau6KWVRHqy7m7f3p0KTEMfIIWoMSgiJVlGnFcbjbd8mV+ESyrIkajcxiy8ToTDCIPOKBN&#13;&#10;Xacc+ptCiWaYWSm3njqEy8Pdvt5zh8Di851cSYoRcZkHrCCE3se22XMJK34Aluo5esG0iSaCIIqG&#13;&#10;JBed8SBbwvE8YEoYwQTSBCdMssiZ8/6ubVECLhMZKC79BdFkFt0tk0Xq4XH7Mv2Ypk4QXDDSA4Wy&#13;&#10;mFAinLe8TjE27U4jt8vKt9OryFEwHmIZUkCCiVA8fProIUrQPeTN6/Wy+LDJWneoIYhm1aTOeu1m&#13;&#10;HVKgNRFDBpNG5m2gmQuEW4hzlrk0Yg4NDAzjxHCWS1nVG0EQlaPr88eGQWYTw6w1UQ/LPEdO8h1y&#13;&#10;iw8tQLgu23UxbZ1j7h1YEMvmRbngAcXMCZXC5JZRuyJu5tmYmGwhGYIOQ3bXmLhEhaZRs0A5poCh&#13;&#10;1fnby0wSgtGdjz+gyBTlXsM6q3mRANLragCCHstuuOWSckSucIoOEtySgkGQc86qKpv7GUFhtRM8&#13;&#10;eM1cp906oxgpKqC2BZGW+9vVa+0O+7vrsqLJBaTyViTtZtWR6PISvP7j96wiiQRGiV7DolygLCW+&#13;&#10;vn7b4MzeZqcIiEFrLZjXyoBA9GSoT6gCxurZasBBTQoz6jqrloQFgCmk3nnJoIYpUWmVBUJTiZZ1&#13;&#10;zkKXM4yFLNpWEX/8PoisXRlfBhNFrPeF/a5nvQzLiHJaUDJ0twDhZRw+Pd5RiIB1zs7LrLqoJhAk&#13;&#10;W5qyGNeokZhILH08T5cFeFGxoMz1ZoeBOmvdML5rdmodAI15SVmG/aQ0xc4SJnIh7mqWUeSi1Vta&#13;&#10;a+8oywoSgBe323X12phFloeWt8i4fh5qQ2Qur0OXL0Ts72+3NWFk1cw4RjSEfvHAD2P3sN0j0l7f&#13;&#10;Xmgmp9XFzgQRDIpkxCs2Xs0I+EVHwr3MkEDOKFzsKcbEebyR0kUTYFyTmy8Tx1kw7hiGFtXaBSwk&#13;&#10;xlz1XaRwTcDZWVQ8WmuGCRZhWtdyUyJgQcDV4Z1s701a/RpwkktvAkSXoU8wMIoBxAtwrJTkgg0a&#13;&#10;IYylzCXlpETLGr0iAOFKVjHgbuxl87ys4+l8pRgvFKWSWpY0nlsukcUUEpaMWuLUqbSmbUMffn24&#13;&#10;9G9FpJwlY11AOEjp5i4BOy43PQRl5shQIsAa5lEiFGGz1nW+qlDKjR4WXCMGMTQJZC010AVPpcgN&#13;&#10;bh9awEUABHnjYdI0AZ2AQCn4dZl5Xk8cZFVmbK+RVS5QllmTLrc19dM9z0ENZVZDZSQQNpcOxOt6&#13;&#10;MnSmTDptCSVFkwsCB2USoYGD2xqV0k45QviGbc+37qrWHS/JLlpKSdm4cJvO16ZgVz9ZnA236bHa&#13;&#10;yMjNbMq8mWaFteMwQk5oIzb54iNb/Ep5NgXrjU8xzD7p4HJewoAO+2I9S+CiACKT5uKCrLcJJSHz&#13;&#10;kPDi/KiXuw/tfJ1LKATK9Ka2HvWDKjM8Dx1hIiD8/xMEH0u2ZQmCULdWR1/h6omISFFJ0cUAA34B&#13;&#10;M6YwZdbfixkDusu6OjNDvOfP3a88cmvBWtPHW7XvlpQGWDkcUixvp3PA/GbO1SCNnkUBjJfACKz6&#13;&#10;nuzddK8Ze982hLe+qoOJJpema2OJGQbnI6Fp85sOS19E+0gZTW7Fm5+pqAAmtG39nOrDgBSdp/l6&#13;&#10;fy0wUoBZ9mv2MSDssZxIBlG0mHtjghFYFOePLy/ndQ0kRJ5pVn2sWWT6tniGJn0ryGVIc8iQ4qpR&#13;&#10;RQYQctUN9f54Mhd7fasbBVDyEBDYwCKjA4/tU8q+P/D5fmZ13XM1CKXj0rqGUZiCe3oe9JYgEI0c&#13;&#10;gLWMsroalskL2k/ausJRwSnnuQTPAY6iHkTfNXHLe4WRxD+Wa9MpaTeQYkslzxx6NlmHRLW9G0Lg&#13;&#10;/ceHIvyKEaKiaXoot7LNFACSfejswJQ3iWce8Hu+haAtgfPiDPLQ31NFQLVns5+hgJuz7cML5ggr&#13;&#10;ClHNMOQdX5NJFBmfCkAim0JBAdnoTWfcNXVIeZrucgOQiki4J6RSR2Mzp2TXloTFkRM4jpC1kHEC&#13;&#10;YIGg7KXxLm+Zggpp7TIfDg/395tnNQuAbM4y0LRyWvXh8Xmzi6QVZiWATS+m4w+X67UT3DCeKAqs&#13;&#10;IJTOr/dakYdDxzDF/OztCoJHhWEsLqfbXnZvN+vt8q//wy/Oe5LxzW20FWkaYcbzNnsU2Epu811U&#13;&#10;irLC1rnaya2Y54ddHu08Wi6HStLrXZMOb3DqcUurAWaUYrqeTgRkO19zc3DAHNVzWYjhsGIoz44G&#13;&#10;yGUltZelgh4HEBzw/dBuWHNbGKSHbueSw8jyhjZDPU1nXFFQMAglZY9FFANf9cwojUVHYEAuUHuT&#13;&#10;i0cIGm9DssWgirCuVzBUSuBAPQXTZoTk422mTBaH/RKzkhDzyS1Ikd/dFFNEOfvlVjbTHSosfclg&#13;&#10;X/HTx9mHEoBkFfWr54T5qPfdfrPGeo89VIfq4u64eMsAl22JVJHQ7njU0S5Jo21PhCzosetDhDUS&#13;&#10;whfvnCgl6/jTp59stOf7NWSjKpQArXcqMUAGGL358euZQHSdDfJTRxWMSWGQMA0hu8jaiuvs9OoZ&#13;&#10;VjjBngkpEW0AsGxbzbo6IojIlAEQ/OI2P4cVRex1AmVrZZti2rQ+YAmIyIigLUW/4kR4ECXRzDDC&#13;&#10;maLSyZ4wimmUIn/Zf5nsmojf9+11S0uABSE3zz5oXIL1q8agTBuxEYVweHmZrbMlwwhziIxTu/mq&#13;&#10;ry/j2QQYALnH0rjiSmoOO/yf/5f/s6qkoPTmuCfmgXcvqPk7+AEdVZ6IOQIuCDvabHGDko4mx7fx&#13;&#10;1kgZE+ENSHTMLniPdw3HaX2UTGOpmHwYjndUQLEwzsihwROU/LbeKKCFcpJIy7gvquoXVVAFYI2G&#13;&#10;lSTSimu5O+ho1MK7odnF7TfEJa5bQEzcMqDMU0am6OukOvmxrQ2nuSAMlZrzrAHbt6e49KCFXdLL&#13;&#10;LDGBiBo9N03jXklG313Rp+XDeSlBZgzpddbQqVhhTLpds3pg11lQ9ng41gIjTACCvfq8AV9AFoRs&#13;&#10;ocg0ORyiJEEwKfC8WYD5eb5H76OPYqC8rmkOJDgVGKnruhKyITI1P9xl6F6W86pkiJj98fpNSuRH&#13;&#10;3cjut79/A02iXzvjZyoLsyp442kxLLb2ifVzzAaX1r/A73+YEh7UNvtGE4IqWReB2gYTFJtaFZIv&#13;&#10;14bjHk5vQIceq/H9+hFCFuGlexp/vQikFTuQirFaKp5Ns+YAzGzTYbdOy0O3KysAOUdHl2tche3g&#13;&#10;LkNeiLjn+59//msaJ7LqrcOIUVULTvIaYSLQI8KoiwGtQD/8y6O+Zbf5EkDxACZ5G1OO3A63ofRY&#13;&#10;8tmv+7C3HmdB5FNjYgI3cMna72Q18kmvqEBJCPs0B5+NLl84vemFwFwraoF4GFdRCTKoxUZQ6zXP&#13;&#10;1BSeGQXl8XC8yus+h52SIsUG0A/zzQaPmbDbje+7cfbd7gsUl3txcN/QYy+3cru5qvn01JDTNXWC&#13;&#10;xvnumkJNKyliNBp3M9q4eeOyh3wTsJrebHc8jBEoVvvVVUPhP+RluYinmqkronRcXKcpfdgt7srq&#13;&#10;JLzICFNGtFuI/DxPlwKKs9NO76pnbuatKo+5LAECnfOuHoAalrDxnpbXMqqT6ruMOaPLofqfTSil&#13;&#10;ACORnhw0sD2ICB3DeFkm2NZH3NKMkQuvCR0D1hDeUmwcACYpyGKXT2vIAOoYHPiBIsNI3i4GYduJ&#13;&#10;T8votc64bi/LKobhqlexfESAI5T7KTlVL/PIMXQ+SBI8gu9maiG9fZyO+6e3vPKZN0MDWZmt/9v/&#13;&#10;9Nd1u4Ki39Lpef/cCh7Xee2hXu6U0YITc8JYXzBNJHdQQOyHAws3ggT3KBlUetucokGUNSIgjyMm&#13;&#10;sjuQBX7vQw4JZwBqHHDlLNT3+KDIqeHK4aOHvvbXVeOqX6elbf0adOaErdmxMq4bYlzF5bdvP/qv&#13;&#10;hxH7ilaLQfexgCrunj6d5ojUHq83l/YpAZIRUciHlfBs3LhZGnMWFY0u51BnBpACMZPpv7mqH1BX&#13;&#10;naLrYEmd+H/e//Gp63GocsQPvL5c3gslkTDsJcNIMFBLsiaI+oewOokw6+L5chWyGo7tGlHJYWiq&#13;&#10;1WwrWQU92q1NcMZ058Kqqgw0zoWN93Homf8gvVJtwwSkknVhcet5VQe+pLqSap1GiCSNAbA4u4mR&#13;&#10;UnO8o8yVqabIFrOFjSIUR+4RAZ206/bsS5os0KXdPZdcpOSUb0P9OZqsMt+88fCaMKye9nFesyU1&#13;&#10;U2GzW4Y4Rmc9eDgge8eytUA2tZzib6nEth/48ruD5b6sp+uUam5vvG2fFiXM9dYcq8VcmkvVfj4Y&#13;&#10;4JuXHkwTxhALnhDpoLTzpWa8hNu9gNLI/svXGvxBSr9GdHUJtRVZLlnQBRYENlQwIU/r3OOs4WJq&#13;&#10;X4IwmLppvYlaQI9slDFBLpgHR/3HP459SzL6dOyXRXf1kUTvA+INzzwrjLalkQDhaJjo5WWZ1qV7&#13;&#10;eSRvJrXPt8sGZK4ROF1/FOz2udESUgBaRM4baUgBVFTDsTYgPtLJmeYiq8/EbhPBaQ1MSZPdEqZ7&#13;&#10;Yj3Es494c/hYEapoTN4ScuA9g/jL09OdlzqqyfoiZAvZbmA3bUYHCBm7XR3WraPsApe6r13UEKES&#13;&#10;hI74tkbMHAoKBMKLmEqRNUrJJ2/5w7NJgXCm3lMctuBcMhEnuHAdDa3RYSmerXxel/2XfXCy7Ye3&#13;&#10;89TVxRwbg6KHWQ0lfbOSCu8NDUXHvFd7/bENXRiZbvdqZ+Rq7wnjOeeIKNouj897DwxNOyhLhnnY&#13;&#10;9SHtAlgOjw8t1O/XrVEDDKgkTHZB31YZxUyGcj4lADIDjaauyuNqMJHufqG7+keYXug+MgRBkpRp&#13;&#10;Cz5ECWF+2gkr4em8poi2yR/6HdtcG6HtrF0KcSit2B8VIIntoJULT4iXllf8unwIXhdCAWNL9MPj&#13;&#10;V5RhRVTYvLtZqGT19Og+LnO9jjao3SGE77WDbU3fs2X9LyKWfUHEYruZXFCm/LOonF5Jyy13Mv4e&#13;&#10;8COSxE1pSl4I9vr2+6dPf8Wizr4EHQO6L99pQ2qoIR1OI/7qkt/vpTNFx7yBnDGLaEImH0k33dN1&#13;&#10;4PPqP3/6SwstRAELddm2xtsilUU0LAGgmAG0OQDWokeIYSY+KrO8hyUylWj/mfXr9do3ta5ySyMn&#13;&#10;InpIODWAFhxlg3JAnMBmJwvzbDbVA/399/+o1GcAIRUCUTYSq2JjQdQlQJfkISsq4Ja28QcZnjGW&#13;&#10;LVL9SF1Z+R48YnqLPhpz6CqdxIoDkCCLfIQv7AKQhl1dLypRCfaH+m01WSfGCabAScM8noxfXbbS&#13;&#10;MLMBmFQlsdwp1psprd5VrvJpMuDcoCR2X2VBSNuhl9wyUFJXqVCKMblr9tO8dRSnAL98+dvrb69M&#13;&#10;dFj2txXVAhEpZ2DveRShyUDrdd6pJwVuF7/CfSuJ30NpxhWvkYJqdg5ydZvNvvStwgpiqdq/Z4sg&#13;&#10;ST7x4f6Ea+jtY1/9oBdiIE/Mf2xlOOG7UFQIdgGshgahVdSd12imFXHFziG6gFwJzb63k3dlTRxk&#13;&#10;jmeX+n4vmOrg/K43kFOOGdeV31LXd8ZMjRMeyaKUQdBvAkLAsYf5UkBTbre/7Y9vmkBeYoyyq34k&#13;&#10;zdcVRf7xpv9UNeLzTx+XO0mctHtm/BPjv7k1FwsJk6pmCbiQIYuBbvGaWnmgjA4MueHhrG94IH7a&#13;&#10;qIclW05hiQ427wKhgdY6kGiAEnVViNg/QmAZyxkQkFCkIKAgYw5jAgKUGogROUggTrudSO/f5V6h&#13;&#10;hq1mrm5cW3AeLalLq4abP5fGpB9gyyzF5Ix+7A80u5qEb23zwEQckb8A/ssRXm5lCyzAAFZ0wyiQ&#13;&#10;VvY2jPKxP19OpQPVWpKNbjUWFN5sohY+xb5DgQi/2UEqIJBBYxYxrBrkAlkMxRyqXdKO973DcCc6&#13;&#10;ikmWMCoy6yWMF4wKD+2EE1cU8+Q2nD2uUF3l+j2tESda89Gb0HSKkaQnBYxANa8ipHM3fFlfvwvZ&#13;&#10;VN1+JO2LpGY1GeaQQ8VFgdDazBF0PMYKNTSmtsZF5QVKvvAK0iL9hg24yyXUiGS9XDdItvBAlcul&#13;&#10;8iHaFGMpvMBacZFDvLpSE0Zz5VHvwpJa0HdVo7H4IoDf9PGwT3bROQNUJTQI6Ra91tUuOiwcEUSn&#13;&#10;qC3IZcsYC8JbqFDvqRLA+EvU9K6nXXtcJ9vXRYC6ACiamm0lQxISIKaEcK9hiya80FQQriV1893H&#13;&#10;hJmY7q8PPRlvCVdY7qm367cbabpeKRpuMydwMxOogEXok6EKQknRb/OEa+kRjBf/8GVnNzc0R48d&#13;&#10;Ikz7TFWT62M9z7SWgUD8v/5v/4dp4K/T938JboU/e1h+m1+ft3ZP6gjwRIAyE2g3TNdKpi3uKrEX&#13;&#10;pVWKLXG1mbjcHmP5rLBLwLIWabkKj32Rmb7Lj97Ww6VfZbNV0zWMaqjC9EtDIEqLpONFVf50k3Xn&#13;&#10;GVzTMBSz3i6tfFxdFCCTaAHvlP/SsVZ/fKyyasYHVQmdRoULF47kwNj+7e13DgH18Yr2bP+bG/iV&#13;&#10;CIWfi6+QC9DcKZCuQWsKlBlSv9xG17UHuWrDyuLtFr3sCBbIFOZzK40mLhVBJuxqGDUu8LGVv57O&#13;&#10;CkrCashT/tbUZTMuJeHybvqP9dB93mYtmRVH4YfoQr6bhJIAVk2eLqiUEqMd/cq7ECgRSWAjbAOe&#13;&#10;cqSc8q+dtCj7XoDt+nR6Fw5zcoTf8kVee/XJveGsFg3Z6sq9Tfd/rEISVtsI3UA4KLjqOnfLl0fD&#13;&#10;fEXP4qOPTT7XlU7S+1xNDKRP+xbEgEvm3FV8MO7ekSUvATicyOWEOX+cLIJ2drpQ9hCdv9zPTAZA&#13;&#10;Ph7Hr4lsDhrPHCTTYChu6KSKoLZSKeTTwlLwdXa5I13J+k0fFajgResa8NYkJWbE/RwqNgnq6Soo&#13;&#10;bnNQ0LdcfGxWoJKStQ1cBa56no7AhXjaPCslfz5ke6rM2RdbvvV132GqUb3K3KQ7f3KFIgfPYM/Q&#13;&#10;HGKpjECZrDmkij7/k7+Cp7gSskFt8/PTLk6wjq0B5QGxCPzNn+FPTXII3vIAJAVWdtXsptJfcqyu&#13;&#10;61ofPseZM2BosjKF341CYc/Dkae7Al2KEcnSuJjtwnGJxdJdimQElKN8mOOr4n2yoPtaxXsiSZkb&#13;&#10;NQykcwYZI0yQ5amREJPxPnVNXtZTW4nZNHFxrYA7YWezHeFcOfBZfUbrJp7/bTIT6qy8sQVcXbmJ&#13;&#10;OvRFshgUhuVxrpe/BhtDsQcwvmrKQWlLodLBAW7p6sr1q/dT1jeRWQE56UZSAv1P7MsN5hwAiZTq&#13;&#10;YONk8tZ8alCQwYeY43/yfGp3zgLika1wL0D3uZnI1KnDu4ssMTqFs0eU18PwUMap2X+Gy8bOU1Li&#13;&#10;Y5vuHp01+Uya1NZrIu+m6PX4iDXPtJ1e/tvg1+QKKMqgK7YgIrBkl2hEa06W4bRPqaoZzU5FaWuQ&#13;&#10;fZQBGp2+o1UKUXWtHC0VG8EsABm06WRyeoY1cTUpRArZqCnjdeS894VFOzLHFKIoRKir5zyQDONm&#13;&#10;wJoY9VXviI/z9UfHCXR6Z4Y3dWrqPq5kalzzsUXc3lJ3pKFpkLGXnXD8TWAIECFjNKo3hEE96Z+j&#13;&#10;Sm2AFGKC6Q+GQIuBzIE0DxkG0AE1PH6b58MtlYnXvVsI3mTYeppfi2lvQkRhKNOiy4G6CS7ExFvD&#13;&#10;SGHVUgp4cBQYFl2HH1ZjcdXWYlzV8B1ACIIAACAASURBVEAw4JyMkHr+OTEPlQnsRaV7dqGWPcvf&#13;&#10;mPqsfZTtILc3F8Aa8b2uOIkFNBQ8Frt8nOgDG8Q5ngr6wl9OZVsfSrMJAzPsK/Xxx2X/k3aa07hC&#13;&#10;2JS/JJtpdhSaahs08LNK7T7EZUQ8ihsNETq4to/Baf9nOBDH9TUwJLloEmJb9KbXn0pV0nqKy15W&#13;&#10;1gRUFK9u+KB5IWQT6djsaa4YZTm+EZgbnWqs6C8NM8XoDpFwcnNnaA5NcAOMlnoXMiMt0P6u2K5x&#13;&#10;O/zrK53wsblg3Peh1g1nkklB5XK3q2CeQ+MGXweyYP8W1jD9Cvfs1+17SxadKgQzyeHO2Evz3Yj5&#13;&#10;ncy1VvPPB1Q3LPNRNCh8VDLndss3W7UKcRJ6maFywEUalq8wNPVU3gt5XWWv5iIS1TUP15t8erC7&#13;&#10;Zh8LwdAESZpfUp4LOviEQoo0szqtPGfx48fFDavRoxkzTZJmBzXr6a/gh/513j31GekvUE4NrRpZ&#13;&#10;cEz7gc9OnWYEuEWxaql3t+I56dAGbVCIaIIGZNwdw+18Lc/7SgLtUW342aSUBffzM+pRLqQAQBT+&#13;&#10;8liWzdbqhaw3nJxi1N4wJnjgNXahzCU2+xiYued9TbTklwS3vg/uXJ1/Wn6Lht1b3gverqN5AksQ&#13;&#10;z9DFBoIZdhcVqUfp+yafsKi6dTaV+f3vw35G/sfy43P9+bXSUNas7c/o++CfMYNKwoK1pZAYhc/K&#13;&#10;AJ3P/mvebS7euoxrZMCS8D7VghWEPKBjjTptwAL7TJTGxAheTo+HZ848mh29CS7dWe0dP9xQWJfJ&#13;&#10;PtmrxZM3btYcnpDDZWy01XjRQ96BXUj2uMM0vKFcP30Mn6jg28lbhStsU0AcP0lrNm0SAxS9yhKh&#13;&#10;w8VsdC0vDx/TPUcw80eV1wIc3BMSn8IaG9pyGl3eiMhFJnSlFY4B63sZ++rPq/4Dhq1R8h/UUy7m&#13;&#10;jwulI4L5sefBvI4YYGglceP8jwh9p2XcZuSn1JnhMOBUdMgxYBRFXrAU4zVw6XAX6KriY/VAfJIh&#13;&#10;bDdvkAst0laFE58chf3Bp3+A/AQzv1/cOPTBLmEk5Y2nfbb/AYVpDoMt0GGWZjOmLAdv+o5cLr8B&#13;&#10;PHTwVQqFhMKZhnghUd/dKP8cUsZ83VF8JROMpFnUEO0P7eVmZ6mwy9tjc20ewtum9nq0wd9S6BeG&#13;&#10;m68+5BjLvkbBcwwoR/QF+Fv7CcR4ZOCsEXZoQBJKGMZbJlrUhG0dcBbJcIJn1LY/pnsAEQEQHw7p&#13;&#10;7toV2Xq9P5EZkLvBx0EDfG/UdOju0yhfxBanTLeBEDdUNOgtb+wGYofQbluFMEuBHlKT6CbtXhyh&#13;&#10;RU/qEe/+gE8/LSDOObw0Ci+eWXzIYGPLTOUZt08VzMsvm7VbuWUhUu7v1jOiPFkwgRn49Y5PFK6x&#13;&#10;Smg/tNXn0WAD7T2hlh8N4mGh4Zo2RsNWIzNBAzpAOBaVEg71S3MftSey2eWkNCXUL9FIK1JRjowG&#13;&#10;B0mkhIg50d0ZbUBZAZ4cWjnEOgugHnKzcBEI8ULujlmO47SAzB+RFXUg0AHHi29VHLfgy4NAgSsx&#13;&#10;rXcgdfFjnYyY59LYAfWAesCsWXlTdXoTxjeEL1jvQCKZnk7uIqsMoYbVRilx51VdYXi+Y/03v2F3&#13;&#10;K31DLU64CD3h5cgA7dJG2uu6PUyQrF+eK3uv53wVoR22L1GaXAIFS9eE7zH7COyGKoDwsoOIkYYY&#13;&#10;d6mIBQlanVx5Pte/wh3R1D/o24Z937Dw42sLzsmUbbT4E+ZWmAxSLd+WwzEQ46HBdLcGvk0DJN/b&#13;&#10;B7KtCjTulCn8eXyOhSPnNr6Ubfu9FTJOISzwkT3gyKv4tsDILBvSkZPr+KL0sgJbZIGlhpyIbbJ9&#13;&#10;TFx/hQ44Y+MxGRdorlawvW+pQXTQztU2Lu0WNGtzNE2T1slumVMz+0Y0e9F/w7jHCGafy2LmjVDk&#13;&#10;YYk1rPiwWmUyiAj+5Utc7Q9Qx+mpR7V89VvslN9Ug2wZE1tE+UnPHoXEoq/z+RDk99P8mrIFCuUE&#13;&#10;3H3NQyNPTpS83T9ijD2UNPu2huaBvKb2SsQ+H0AkIuUviqM4e+Y9MAk4xBHFX4NfKV30Ji7Clwoh&#13;&#10;CanZCnMWTBEOtvOQNdYT/ZTaaHUOTqlas63qAKOrcex2qrBKEyaFilL2BEq96qfKG8wFZRRZ3G/o&#13;&#10;tACS5UPtSwM6vBJOXAY+DeFan+aYlakYZMB7atyCGN5Bw0/4P3/5v/E8DORfY9Ngr1ExTU1t3JJw&#13;&#10;pRCvkSU8NwDC4o3+9KzCurrJg+ZeQcI8CKd139W+pTra+X7eJxudsHpZwlXYLwjz0pN4uzCegAFP&#13;&#10;3ZcIXDJvSB4+dBvOZ4oOftn2nFWHtIBCBhmYFwrZzeUicvWoE/txCdcr39MCnxdrXYMPrye+V3q5&#13;&#10;LTuwjBmVDCnnuLzLYqRgDIP2dKK7j/PyXVPgDkDrcHg4Ui9+k74O6edEJ8l3tkn30MMaPdPxDKtO&#13;&#10;ILaSTf/584PdLhLF2R4Tz6v/YY2qHmaE42W5AfXUkWYzgFIlRElsjixY7F/yT6DwdXWFPh3zFeZY&#13;&#10;7ToSvv16+8fnusFn7RlHTGx5bfbYnhuhv3UsXuB41TfVqJaJuqPg8dO2RPs2wuMGgWhrDvHKsp+J&#13;&#10;4HVF3m8/dyjrq6QRugMGPJnc8+odmuP2WweRXmYZfFe1tKCZ3kmMNQJfVP+aXc2Ctlvbd3TYmTRV&#13;&#10;rIGW85MJ/3p0wQ6N2sL5l17+hOM1D9TmwEU67PgMT9w0TnYngij5+48F2grcWIfpMgJCnmtSPvm6&#13;&#10;0zO7/bFKObTbZi5zsPXhZX/Lcprxj3/snp/qRSKNDEb0z/W36z+g0mYxOxmddnZKdVdVvCx3oOdB&#13;&#10;fVH7Lr+8VG9vc/PnbvLRAv4ZJ5OfVlh/YMavTKZC0bSaf1D/vV4PwvL28790/V0CT+f17QBIALCH&#13;&#10;/ogcpXjJGAKtb3yQ36dpeBxCMuByq1vh2caKu/+XdJ283D+mrc1iG+pqev14UESL7eriyZLM7W7o&#13;&#10;ZCW5DpHR1W8vP73cf1xKaK4rZv2fp9fL/svLNWhfpZ1h8Q2yi7qoFuB/F4gexWNmN9yXdZx5kJ69&#13;&#10;mw/38nDY9GgeuyYxbTIWoGHOAts8H2ost2u2Ot2u08R/svrt0O/9lrb+aQfA/XrHNbmqvlD6+vba&#13;&#10;DP8pP5L1PndRLX/kW5sKBRuw93oZ3qS+60N/APvdfZYkfq34RPCTdDG8fQQuMrpFs3JUINhAORyZ&#13;&#10;AKeT+BoTslSyf59WIspxN5z++J3h6J4Pm0soqiqcpvrzuELMHv/tJUOQaVPnhN0UFr9NMOr1fmAN&#13;&#10;Sfanx/rjVdtzYCVO1+/PrUR/Uue0FZ360ewlC2UtyGrD2+ppWpHi6Y+P33f9V7s1Qfh///atMPa0&#13;&#10;q/77dCU4PzzU97t+9Msu4zDqhonttjER959KzOaPD9c0D5fLgtlh3YxUzK5Ffo53f1UdgP2e9vsp&#13;&#10;rKwX0d++/9gKB5SBkmnbdG/ffrj9J7SIUkBIC1F22dGBUXi7wfLinH+uJHn7jbdfwE1W00NOL9tf&#13;&#10;8d28K+YUfn7+mY9pcpU3O9ZujHvQBdiwv9y9Od1ugpmTv3FM/vrp+Xpq2f7E2gmIj6IGWtP389of&#13;&#10;/tT38Ps4oZbHTdT5WvzU78WfTIUbkrODCHVgfmM+yzyHe1+GRCDCaBK73r1hjC/XdbQfAq8d1lU2&#13;&#10;jPVMGWavh3z7PtJDJWxZ6AB9EK6Sd5bS+5TDS4HkL3/76fpfv1e4S8SVvjR4dg/CbdsT7H7v/l/K&#13;&#10;8fQ61Yc/ncbvKSafaYc8+SQKStFniB9HN35S9C+4rEAM9ZO38PQ3jopJyWNTmrL9cBuslcdofOdS&#13;&#10;ufDm97r7WVWv/numtv7ETn8AxfG+IXwRft490Mf1+6W5gd2u+f6+JLaz7vLk8A6quwzu9Xp4+QLq&#13;&#10;5myXtm5LQRllPj3TJxFLw/gLNN8BTIgJ1B3/9Lytk8FwSDd0+BeZYoImG/schSTeCr/Zu9rov3MO&#13;&#10;DnU3v++yFR1u6z1vzWjNxLtqeruRn/bbJYETcF+OPF9FydB5J9dwJTFgmgOmv6xTkEDh3Py4TVik&#13;&#10;LV9e4PHlcm/uQZ4KKLgfACWRBSDGF38/PwkrrnrB0CXa7D85NvJ1fhrasM6xphb7KYe6/Es9ZF8s&#13;&#10;4AQg/qT+lCbEVr7fCvyUXUgV252gCNeb3ZLzSKTVwHJR2Hj7dfDZx2jww1CHHSYErvdrlc9bVaOA&#13;&#10;wy2Z7pY2YN6IauYOfPaBnkf7VL+TqpTgOEFHtD/ft1rW5x/fahmrjjJRDIgP4mc9L95uTWBIrQUk&#13;&#10;m0N0oW/5bg+puj6N1OXx+ZPasuaom+fTYU8uq0BocwK6VhX834/65wJO7PGSAr5MuoBiHPrSs4om&#13;&#10;KmIGVly8FO3rvL4QTjatju23+UozTHcD2+raJDtusKmvxVX149cHg06v7TZilr7sXJjWZAVa3vAE&#13;&#10;+30LW1SmP317366R/Gl+mPkfxLsuwphEtX8N0dy3tInbAfSDgDWB3D/0WP7psI9Rp+EJ2pi+XUpb&#13;&#10;v9/m/afjGi2UMWRyLxvspYH9SxedmUjKr1aUsTzDzuhtn8Ie46/H/qNMwySwzsQhd8tJX2uhcAyf&#13;&#10;es5lRKKQ8JFy0T9u/J7Vw6e2/TzZ+9MvPeBvnD6EXEIBHVIkpr6v2xnSv/yPoweaiE9Y9UDAmOu6&#13;&#10;nW7K5kOEebevItjFsvBqLETtr5vqsWuMknuMaYru4ctRf2OVMJFnsKOjvQysW/++yUbuX7bdp8pT&#13;&#10;E0pV59c2L32c6ZXcL+Dw+Ll+fLC36VP9UAn1RnOrkACxA1HPKLskiSg2w5+b+9kmuyP64eYCiJdW&#13;&#10;VqH5urx2p3kFQ+b3eVYsltwo4dn2iyECo/fTtaFtCIto+tRuV1PRY3XZTvXCxdf9dL8dhwMrarGB&#13;&#10;yODTj3tAim/ioXH77rPYbeG2oTuF3Hc8FzBUu6UZYkKTn0RH+IxGQD2NUeVHx4O9aPguvv4tA0jn&#13;&#10;9eDNzFT+7XD34J/r7ctjc9m2wvcOdAuP5jx9+vzLjZ6USxy2JO9/H4dmD1aENiU4L+70z41Y9KS2&#13;&#10;/0iv5i5V3ZLgzkPGcSrvpHk+ryuI/sDD+sF+n/6/zDOpajT3dXt6eRZ1hmefCRuuY3h8ni2QNJDK&#13;&#10;M0CXP7TdYOZKBXgHzQ5UtQa4vYvuoR7LnX0z2909lFpN+eNQFTq67HihNTs3sZ2u1/F2PtZDACG1&#13;&#10;OFeLiyug6rwSRePHjxNRCsg2LGW3f6kkjf78NYaPSzSj/yeMV//b7mHnNl0NkF6KCXrB7lOWv+IG&#13;&#10;Q4FtSEx0u7HQzTeEwcPZxDtknxD79v4BqTw8/eW95HYBYfIVpIrCRA3mzq8Dtqarj85yZxzAxmQw&#13;&#10;A/BzrBewkJ6q5/1F/D5evnfHinXEfBR3vrJtjuTNRc6EigC3QzUOG0mQeyRkal7Y7WSwfybTqese&#13;&#10;YPeQToYT5lk6h7kWMAioM0m0/elR/5i3Ngm15W3/3IDh49uUyOpSoG2FahI68PX+UPk6neJf5O0M&#13;&#10;Iwq+jTCWyh+//jFnrp18RqbE9uHJ+f8CTcMLnc53PvCVO1gYMQhLeLt+bzr5T8pqhQ0cc7/NphVB&#13;&#10;tJJFMEWGCx9KJPfTPIToj/ilR0PRnhA9gujqhi5yuQYh/6tLQ1Vdln/va/7U7Pytgz8ricQBCI2H&#13;&#10;mLSx7y98eLtevGBaCLV/QHDJNC7uTGCvi6sobgr6Az2i/unXy/2hrrocC3OgtpWTmzehkfahGW4w&#13;&#10;jkFmDnSRj4Ye27fp/udm/4hpgtyIHi+o7CsXZ5zuvPrLctM1qqtEb3rpGyfRxqjOsIIdW2T5GCHp&#13;&#10;sDOwoQ+BNDk676eXp913nak3NcMMgwVuDpKQBbbs2AriwSDVeQFf2k7bMN2Xl4iRWXeZCI3l0Fz0&#13;&#10;lBXYQPfa480uEpbVLHTejvvax9VHlO4O82zgFd3FhtzGbY/JHYxD3zaU86s6+w/JeEOUE+nf9up2&#13;&#10;fReyxv/Xn/93IgggJazvVEqqRIC4aXFiZJvNoDrcohI9QoTLms/SzBtnxTEIHHN2aWrkCimYL3oS&#13;&#10;NXKkIlhUXWNTEJSM1yvMqCVUq4QYzxBQJFJFIFB+Dt0+YZEFB9s2WWu1B5Ws0Zq1y6kkJMD9NIPK&#13;&#10;NbUgBHcKALpniCQ746pIDlPGO8kNrFEENWVzQBUj66ihdiXW6ikBxDBkOCNS9eu2VRahFrVcEVbp&#13;&#10;lGn2PgLCW8RhDohSslrTRfZm19WZCIt1QLWCMN5uyQUaLWybwSHYQRgwtgSboh+hjAUFxsNoEotI&#13;&#10;FJD4Lo8E81JoRlZWD8hnXGCkNOUUsqlbFtYyw4zaTlCirWvU8XY2VcTT+V4LQURxGQLtcaDQ0iJZ&#13;&#10;MLoVzEcucqlYBwOhoobI3u53JlRmKJYEUJuhYgPNcWEC38i+KpWALM7bHOzu2OQQ7TTBslMtcLqs&#13;&#10;U9gPLCFmpw1m+NIf7LrasAXWFQKoABUH2GepuhwLa6pTnGvVYOwB2sCqaS1Qw66vZ8D5Eizre0uj&#13;&#10;doUiVmPu7vcHXptYDOJR5KRlvdvHwaPVlwSIEJzjeY1cSUQAyJABkAt1Pmt4NadMoHRFe6MjAEDR&#13;&#10;7L1XcJ0mlhBwY/IFyjx8aqKhnNYJFu21i8ZYULCKtQRzyiWEaJBs4WwKjMenASEBU3Z6wwDUsrvd&#13;&#10;NcYNWasOtYEDS0PK1r3PXdsQgbPwDPVVs7ehHHDRy+qDRQn6Gmet8awjQIFViVGT08uTvLy/Nkp0&#13;&#10;lUreIyggEnCfu8yihhQJVxzGiGBqnXfc7ISy43RUjaNawT0AzOQ7IAJVzIBwvRXgZogogsyRDJy6&#13;&#10;3WaEaC7RnTSCHMMYGExrSAYWHO11ZD4IkKo9zUA0Ge0gXWMkwZGKuZR1TAzXy3mVLxmsK+YY1gpz&#13;&#10;pkezG54Waw+9Av1hc6uJmiS2TS6FonoeTpYn+LTfB0kWdyMRtLSOq06K8hCotmssQjTFus2P8eYR&#13;&#10;jaqBELOSQ/DBmUClzMssFW566bIoaDOblh6QvcRVZRygLmZECUUmbTneCd9DCIOdEEvH3bOgfJw1&#13;&#10;6AV14PaPU/3YCyEzppngHZZZCIBAyWm7rNXuieTMAUAqF+uxKxQivV4hZABRb3NJRTDhVodZDkI2&#13;&#10;h52NKfgQc04ZZJJrFHPOQtaarHixeU0EqUImDawgwE5LEAcbwOa85qBIQ1FGoGjoYSzLZmNK691D&#13;&#10;nYDAnqYpRY+2BG0XUq5wQ6vlNF1MKSJ5H58Pz0l3AvlWVMv9vgJo9CqVCKbx8Fr1/fv5SmH8A41I&#13;&#10;CZ8B9XFORVBZ0RrAHFtgoQGIWLdCriCkza6JziEpDCH2asSe6+DnkIU6qIpfxolgLhJzEN6Cl6QC&#13;&#10;mQIcFjv1im+a55rOJBII79uiZIOwrBjxa4GQiprSWLFIKsCdyNqcKgQbjHUKGbmgYzR0IfByP4ta&#13;&#10;QJJ3RAJvh1okCDOVPuZSSCJZcgIJxhUF6B4qwaRMpU+ryNkYO0KfUcdWP61+EQjdUkC8Ms4n5WWE&#13;&#10;t3mMNnGym4w1wcsEZxsQldPqd1yFRTvnE8uIpwrKYkJeHSF43RLCiIIUUb2ObrmvSYGctKKUE6Gz&#13;&#10;V6AnqJlXX1PQ1ELPK3oUbtGiqbTWXDRLHmXqZdgXYLl1yGfgPYZkctWo7ecjBaqqFOUExbDhjiFW&#13;&#10;uv0ujOvA9wmjqx6TkPdllVVnIUqLOb4cx82mxKxbVN2uRlMYk8Yu4gQo8DaQHHMJs0UpJ5/G84QY&#13;&#10;ksmt2+SBB7RIKmIoNkSiAuSQMaIoRdlYryvFkGFdVd3vFhSaySahLNkiGsRa9c2xaNdKJR7qKsu2&#13;&#10;cEN0hG0RhCgiuPzx+r2SnfdgWQPMyXlvU86YFoyattHav71fh10tGHIsxmQp4xnDr7LCuV+WUQni&#13;&#10;NxeSRxSZ5rBefsUIoIR8/0hlylS6QA56OxkoFUYpBQWIaaOOh75jCOhpIwXT7lBjOE9jzXBBoejI&#13;&#10;FcLAWSj2g1jchijKGTeYPDJZOPg4/YpEhfoDDigLGnzapvEoD+KxCzi75N3prWmJajgkyKFIKNuc&#13;&#10;ZQRCDKDDNGAhhrhtQJAluXrY6eJWq2Oil7ByRkvOGGGBpNMGAgKLbTRcsz8HjWJKaFZ9YyP1vEhS&#13;&#10;1vGD1SCWxCp5W+eK1atfailgCO3QBu0R5I6wBMFlW7acGlEXjvu6aRj9p74RYyQnet5ATucJYcQ5&#13;&#10;lFu0lVTBaAKc1QjnLCVDmozwAgVNENgxAnCXlABHAKWIwJByvpLMAFSciyq4JebGWz1Pd85VYTGV&#13;&#10;UnzEYQ9SQSgZyOgWoqUM9NpjWiwkcnLx4flhyTqjFLwhFA99/Xb9YbEg/AYp07bsQ8+xKhgkBkBI&#13;&#10;DLGSk/FLqMkTLAoxLfIuekkRhRyk5FpSSaGvV1g/hXnGEqa8deyxbpJ2Oo1mpz6VmN3maryby0oB&#13;&#10;UkTO5pYcAiW0XWML6J+Pf7y9FYzQAqw3GQbivJldTbBfptGRYtfg10ZxYzKRuJigEkUYFYQRUdHO&#13;&#10;NCqBEeZgcbGqnyNymJZD6WJRJgSTl4bBikvrXAS8ko01blrubdcathVMYyyDDn0L667TLjaKbzCX&#13;&#10;nJuMdcIBOt5y52DHelYITNiE8tPjo1uTJI2LiTZ53nQZA8JsXjcgaa2WwvsSMyzQQit9xQjNJbJa&#13;&#10;YJeXbSkQhMxCyjTxZsCJU8RIYTQ7EECiCIMSSfJnExEmbVurqhQOp+RlVwMTRNV8v5w7mNiXg7Oa&#13;&#10;p+JTdpMvISVno3VW1Yszh458bsT6PhYDMCZSEBfc4+4Bjkupy2Zn0vI5hOm+rBoAw6EBTNaAqklP&#13;&#10;TGRUVWvMIBh9XSHHp+nU8JyDB9FjugdYeAK+Lx8trSLIgilOKacFtE/X68mbUTCfHOm73XyfYa6P&#13;&#10;D83hUQFVq7uiEvY/18v7R+SJExJzSBn+dnmjqPEm8W4rHBcIOl8Z98EIZYgDmXhaKeWIM3tdPWFt&#13;&#10;1X7/8R4wXi4WQkK6pv4kM4IhRhLRHJIFyYeQmpABC8ECHKMHo166pkI6QOligaxpoPElwoJse+Ql&#13;&#10;piS4C5lI5bwRFS2kdLRumEog22ABYXbzfd/d54mCxJgUBEJod5Tex83HnLhElBbUuKwysZ/lzmZY&#13;&#10;MMEhYUqV5ON2NibLFv349uZDGcmEBYgAoKgwChjgEqJbUlf1KIq8EofI44PMNpSAJr1wgmABjAvh&#13;&#10;0OIsroRw1AQf16SS3LZMQcrg/ycIvpUsSxIEsTpnlz8WLEllke5pm5ldM8j4A+jQYLCFhn+EuhqE&#13;&#10;tTHssOoiSSIj4tHLnbvjnLjoiXiMsC8o92s4GbigMLpLBetrXp2f94cmLOEgtq/DMZYU81rfpuQg&#13;&#10;4+BtWQXDy/lYKIQQrRjHOWZmjbOtEm5cRF0XKEFMIqSdbJfb3HAVL/66HItSBeAcotDbfl5F2Wwc&#13;&#10;CRJP2kSABu+oJISmBPgecgHi6/WZYwE0R4hbm4EPRdVCIo1D97s9QFFQKClGTaH14p3Htg5Eb2Rl&#13;&#10;rlNIaL5NqCgMTKipMOeW8ZmD+Tyceq2vS8g0RUoBgcHMNg00AAzot5cbX+q8BGfOw+RBUofDVlVu&#13;&#10;znEcYrc7BGr83V3d1G+X69PHX3K8VZI87R+Sdtfoxb4DBbvejnm7vUzLP376h8W8jeZLBPNu2xEH&#13;&#10;pmFZV8tWqFClqpJuhGSwfYcMveHSZxDXXrLEGpkCfLEeR0CddorVt7erm1bZfNCWSiB/UN1tTsf+&#13;&#10;1biFYVJlPmvNZKH76cOmWqz+f/7H//ABfnn9fY3269tVX4FiMnjgA+SIuaqyTMhmryrx9na5vE4i&#13;&#10;zvZE3Iim2woISjlHjPi2RQKKNWcHVLcr7hokABMAeyuD1deTHvo1+TghwRsiFEDBOCeFeP7yhaGY&#13;&#10;Dg8XKvTNVe1unmMwlE58E8T5+SutQIZ8yws4AjQqSMr/5eefpLWAVo+HT36ELdw9POzrrewOG4+Q&#13;&#10;wCyJuymK394uz9MVsUBEHNPOWFKr7u3PLxsmMcVdqd61NQHtPK85o/OxN8RWBkMd+344/nG63caX&#13;&#10;+XK6vXy+Ho1boZ5xGdaXKQD07Ib2/QeE8uGp3jxBHNI8D7SkT7uPq0g9BV+sy8ifbyuMhFig5uXb&#13;&#10;37/4LFa6ae6q4nD/9dIfl2/9f35tSRkDoY3UWPC2dnlWvOZUphTafS0KRlKbtMIKN0TWjcItChhr&#13;&#10;3JclOhQyE318OyYA3vpbzhIrHnEOfmh270eHXkZHVDsPM3CpYcUcnfWBSfZ2e1kHbccha1MRfjub&#13;&#10;it8LtAe6W8a1aevu0BaduOf7tmgAB+xeDmf3+u16f/ce3dYKY0STx+hsRoHIIfH9/WP5cGjvdwE4&#13;&#10;QMKhbqBeQ3+WVTVF8zyf5vn7+gaSpcM8WJ1xgowTtZFLWtsGthy2mSqkN7v3iwaywRqTFcFI4RDI&#13;&#10;3dOurKuQScIzjZtsCzuh5fWYo4pOsMyj6QmGGKqulvnU/3DYHPYlaFaugdKwsriN9Y//+J6XdBin&#13;&#10;Uft1WX759BRr2L/8SiS6QoAEzjOxJsq2sVFf3DTBoBk+/cf5oA6Haufz8LF6bHDx0O0NxYqlShBk&#13;&#10;Q0qC5rkmXri5fvjb+aLny7Cs5//yl58edqUxp3VZREH3293z59dIwqfHTTST0/PNxrevL5uirUu8&#13;&#10;ynA1S8rC9tbOk3Fj91iWLbld493u8HinUvYFEYpwk/FkZxjRXfnoiQlImASIKo6f37693WLAyOFO&#13;&#10;Nes4K0p3TYnB9JePT0wnApzCjeJNikQg0l/PyUYaZRB0LvLn29Ek3E/jNK9NtdmV7OmhKEsmZA12&#13;&#10;cmMT0gnyCuavuU0W++3d4fHTX+cM0LbVAlQl22w3L6dLLPTxdSpEK3ihgOSqvJolN6wXt8SX/cdS&#13;&#10;xGCtlUxN1wUxpSPJUY4nq3vcH6/Pn//MfpHV/eF+ywQmpPnhr7+s3g/GoB2z+wT3YoEA4KIu23W2&#13;&#10;19OVKjaTKZbepPEIkuWMl2VKPATulwAAIABJREFUeJ0mUtVXxkvG2s3+8NM/6GqTAT731/fvPn79&#13;&#10;+1uBK8FrWXeRKlqwclP99vW3397++PDzzydr6f1DIvLusCdCZlGMvxkFyh8+ffjz7TduhXlblaOo&#13;&#10;3fzTP3zIdsB6TnFJxGQuz6scZgslMtC7lxPLcFeX0YyQUQCwUrWP8RLfruP6tvYDW5s7yer6Ms92&#13;&#10;kBgJQsXPv/y0BDun6wyG9//8XttpyvQ4LBkiXODTOERM96hQzZMLeBiG+fWagdKeNo+fAlz893W5&#13;&#10;XOoGrJzMLz1e47tyE3WdbOpqXLfs9TVnUEvVodL++G7HGdeebvZ8T/4Sl6Iodu8+FLXCfliuPhpE&#13;&#10;AKYMQUpI2zR+AR1//1F2W9yqTFAMPzQHtru//8s/er2uedRh6m9HEIayRRHm1aF90yyW9NrJw6Y7&#13;&#10;tItFCamg5PZJvV1vlDx8HXzSGkVHYEiLU+WdiwyTirmYKGVVFbiZTj12iBggCUrmyKUVHSruWuFE&#13;&#10;wYrVzs4dDQ5vl+emZIeuqTlar89uMCEqghTD1KFRfz3b25XJGDQD39cdb5u6BgHPl8H0w3VZPl/7&#13;&#10;wdvEwC2Q//K3/1qqBmHqMS5kEQB6//Nf3pb4/TIOy5pCuP9wOF/eYEhgg9u6Xc1c7xTRS7rywpdw&#13;&#10;cp7D3WOXif/9ugK6cIZQpL6qHcGLhddrAs9rkKAf1231ntRpw7t9sZtGa64r94Rp+MfppP0ikIfD&#13;&#10;iQkMBOI4h+tRbO480F0nObRUFQrTWocA5l13vyK5tIecwJeXSwbR+8vtOgcOh3ligP38CGu5ZjCe&#13;&#10;4hGBykFOd1uUR92HipZ+nNFS1w01wKJDyx+q1+WWKIN5Awt+XSeTs9czCQBHaocUtS6izTHkotp2&#13;&#10;vH7Yfh/OiQmkgkFDLpbMF8zJ6Bzr9unkZzgutkfBXC/f5j4UYnucwgKBYzSXgrUHUoqQ3Tr3hx/v&#13;&#10;f/7pHnpX4SIaWu/fYVy5BU3zukwzyhkK7z6fyoCBS/3gi3eFJQ5iIjG+uwsg2qjF5XQ7HReQWz7h&#13;&#10;+3/+5eXav3w5I+TrYus9qDYbVKI+xmWxeMk07ozOpMaLDvHGzAvQX6Mi92Vx6B0Qj+9h4coDlFX+&#13;&#10;9vwbr4rf3v5uqSVA3vQRSWYgB99GFWTyACrRWHx6vSZkHv+icMfSVVeRJ3dR8fVectCDyBsvcAjm&#13;&#10;9u3z8YzorkYCPh7K8TIdb0dRCDLb8dsrmdJPzY/TGpXEBKJ5XGY/Px7eaR0wlkuw//r7b1W3OZ4u&#13;&#10;xnqhREqBA/3z3SNxvlOSI6Y4+vHp/VZ2kAurb+Z8gxdf79rFJm1kfP3GznE6DUd9tdaO1GdKPuw/&#13;&#10;js/a2/J4vahNBMswTIsL6fSymsR08t19WVPjYAYQjJfzB9pykVLUgoJc+ZQTFWx5m+tNYaIHTAza&#13;&#10;hYmQWL59ufFCffuPPx+au5p2MRsL0P3HTzBRMkWUwOZpjziMOZSVXPUAEatgywCbp6Hvl/u2QSlH&#13;&#10;ANcCcbnJN75iAwUaovluxg+iG2ZrgtPmWovNu3/4G1KCC+LDedDnFbp/+fW3p8O99gZXxJvw+/Tq&#13;&#10;su2/fam7igUOTZ7frokJz7BGYAPW6cufH3d7kSmNxR9ffpUIjV/fCsEqatotncky5dAvavvwX8BY&#13;&#10;mOtqBm+XDOrdw087i3152CvojU9Q0vKxnpeLgJ4kAwl+O2lH6O6Xd5I065K984yGV328LkEI/um+&#13;&#10;vVPN/f49zhQFoE3ilfrPl/84G5S+hBLz59vv2wpPp7fZXuE2DdrxciPrWpbF5kOFuXt7+2O+TG0H&#13;&#10;BAjCAJv9cnquJKQCLn2uRHfq5+7DU7XbUKrqahch+7Iej+aGJf0o7s9FRLvKovyaPM6g6gq5YXWt&#13;&#10;Dl2tKO54xRCCFFjmAS4pjJi4f/mf/10q8vdvr3K/mWiIMI1x+nz6qr+9kgVjRzabe1LA8+n8/HqK&#13;&#10;RCHvX3/74/zyx/v3NUCuAWQ16S0xZ4AN1NPyeTCnLxd9nTolPhze3W1/SACQApT7vCmLpmsTV9uf&#13;&#10;ePVUwbLQOodl/bg/hNsggfj9j9vle8hXVWw28/zSbmtZb1gwDRN20MsSoqYYqP68LMONULphzV+K&#13;&#10;D4lsCiaOb9/rlje5jYM+qGazv3PNnZP46edN07aBYtFWpOIKmfV0bfc7cNfqFYlUUacARLBGANjH&#13;&#10;snq64yigZRyjXwhbAlqMXTZFw4HdloJBcjutl28LNfiOl0/l9t3Du4TyRZ8JztO6lm338PRhuM0J&#13;&#10;J9VWmXHV3t/6sSyIc3N3XHdM8H1ZsuKvP/3X8Zrut38tEugnI+SuqX84r2dMYrbLbEfOFYTkduv7&#13;&#10;YRGM3k7Hh+0OmXzp3aIBxgr/bz/9XyBUbkDrzhQGIjx0O/M83tS4AyFHFLS5IcP8eiuJwfiGUsJG&#13;&#10;lnuY1jh5HYUUqSnRKWkUl7bZPI+9FyW/9lesQqTOoIEUdn9S1KwUaRMIy5hBPEzjoahkLI1lk+eW&#13;&#10;FXU9bTYszOQYWCmoyp7a291SDtdZ7Tqb8yO7GWsmQzltvdSkpD5Kg0N7aCIDKF/3ZW0wOIGU68We&#13;&#10;HppwqNfyz3yDVgkkRev0880bIHhNt7qTTdHkdue0pV/oM1zSY9rP4jvVA6b1GIrDOigJMtbnw25j&#13;&#10;lmJHb3k4nPXaGm0mFoKhjA24xricR9QVMKUCCYrzObapwoaf5fqUWhlRTARaismWOQNqetfEiZFU&#13;&#10;5PByAJvzRAs04bki32/Ve1+1oDggNJ1RBCqIJgB+O70RF+hcTPPLF7Ln39P517D0Fx8BI1T5dJY3&#13;&#10;JLLkuOj21WyIz8Um3ApQv5q39KkAtMjfe2PweUE5nPe4siavIWUKB/f28/37zvFTnaGjH+RPqvzG&#13;&#10;6/cM4rZoXiHaVW7Jk9gV9suwvbv7ehwM3hx9HVto6Xla4rVXdYA/SzlB+q6p7Dq3uw7ggO8+KsVq&#13;&#10;HN9YbvkVsgueYbHfwWCltSdfonOCBsUF6tbGBYzeRgG2fTVs/ctyhOmR4TWPPj1PQPgu7pSfofkz&#13;&#10;NpS3KsHQyDpkOMo1qNhNyG/nLc0fOf92++NQL5WkbjR8bCZhZSUpQcu8qX8kAdsAjfcgC2CJr9hv&#13;&#10;UXLjlzitMH+nmDoUh2XtbnnJtKIWLV9/b9i2uy8tW8QF4UKQiIT97hL9Gkn0KUylBki56JNCcu43&#13;&#10;68W3spWlIJ6tPvKmgTpfl4mWtcPoDsxvuZyCJjU0qPrtjwsgdB3FmJ5hSDRQ70rk8cWM9ZPyBOw2&#13;&#10;nrcjKa9FDYGdiyqyBSCslCNbqqJPNwQGmEeOSV6sZHYXv8kL1ujFvBoUin1VYQJB9mEV00jRO46y&#13;&#10;zMOy2+IQTM7naYGIV0wjVA9rFUoC44rn44P8S29vqWP/sb42zjuQcJnO+SvQ2VmYOD2mdfbfmpIG&#13;&#10;rX8oPv5dj2c/hYLVBwG/BRdcc1+jGK6ic2VpC/kxcrznZdP++9wcjGeOpTnIruW1IILMelxpzdn4&#13;&#10;4m4ngTfPldEGRaTB9xr/1ZLs74k53S6r4UXW9nWp4X6mDFLKS2M0evASF9fPRuL1elsSrwo+uj+c&#13;&#10;JMTa6YILEhhz8FGoy4J+slY6zeKcE3u6K1E89Qu6ngpECxt8WsMJlKLYCSiaJMZTmTO9RfM2H3nU&#13;&#10;dOrLZkrzQFwmHu/Hpz8EQY7yEUsrCzZnqY4mvx+lAqCBAhVwgcFTdARub8WmmrUFc65jAkMxVJuG&#13;&#10;UBgu9nI6V6LST3/2/zJJt9uAj3FVmF/pagvv4iWDpoaYbu4eTD7hr3t0FirQdr0oQU7mIm29Txgu&#13;&#10;ujIutrMewXrspUWxvEElQ3CNkhojHjz4+r3FbFl/31fFlleM38/6z3dFkC+/C+j+/GxhjAS4hn1I&#13;&#10;gFwu/aGrI9J22+un8/oFkedzto0ofyJ/vpEK4gSlYkVZvd84YPuYH/23P3ykvea7YQ5M+hSO4/nH&#13;&#10;fGdAuu+aOA7z9QEU32E2GcGYbct4OpnMN2DjCsZf/vgMCollppVDnZE23vG/KbY9+X4lI3agtnVq&#13;&#10;taKMrU4t4VqZhEKx346T4Sns7lgG2vmhEu998Nbrl3Ou9JwyGYGok//zhgCjkxvaZfu6WRI/M/L9&#13;&#10;eJN9yPywp8vCT7Pg9ezhxW7uAsFg0fCP/npdBdO9vWd3/9/8vEnfuH+G3R0cYkwQFKVraB7COtpN&#13;&#10;s2e+H9cXzoqw8m691HfVOrx1Dp7/eGMtNsUkNTA/tWg1B+1imT67Xqql5JcLYMtqYMafxE+VXJy0&#13;&#10;a2X4QqYPZHLBrRE6PawmSCsPWT0370NFF6F7sKy4H2BMLcD5tfpSb8mmpeC8XeVpV+1pz31R6q2/&#13;&#10;wsGUMRwL5BQlrVCh7e22BFq/YPZ4nWYgMawCA18Xiim1FEyA+Fzk5+VUecrZLRdJVzBOq3reg2Bz&#13;&#10;GkOoEEPG3LqyeMMLHheKMQH2Pfp0GZ26u8N//Gdykmaz32bTbAkYA5EvhsHf8QhvJutCMQ1WKlNG&#13;&#10;c5Xv+1nIopnmyQQmN+1vw5jvP1RX00eSM11XXQciBIwiQpz/hN/vN9v1y5kQ3jKSmKT7x2J+9CkD&#13;&#10;2B5vcL4ynCTSdoNG1CyQkduQXCcTaOa8Bulm48eEqSowgubX41ZVy/Ua0VBOM9W5pPUohF6dAYaV&#13;&#10;UGU5jOvdfYPNxcI5fMNFKPoekcJFE1OEyL8HHjqEr26Vau/UGkR7RepDDapqzwTDdbPbvVaZkhtY&#13;&#10;Z7LOAUoKOr4ucZ3AbbZUVaO+h9U31qLU4E84r2sPGbBIRIWSMh7ciB2vb1gINLtnjnamgjHFaXqt&#13;&#10;S8YbYXAsGtqfbwkoB6vdds3zIIWYTUZwUEEtya0SDqtmVcnk1nOv2ovvvK7WW+6Rn6WEMIx2cRjg&#13;&#10;2SxqX1oK70Xwbl6LTiZ1HGbHoP+hys5CYjtFl6u+fwIZ5zVkEA3IckyJw4/MepQiy/Mi/P0bhDj7&#13;&#10;DXqUd8/D75WgeV19xLYCUCoJNoOntCgWrV3xJm2VqQOdE8EbS0qJJAx4RPvlkUyqxneXnUkhV7ga&#13;&#10;yjLNZyWYgNSIOVXCm7gcdQKnM1GbxybJpZg7J8lUJUWNr1CGSl8ErPwTP8J5VIHefqiZtbIGVEZg&#13;&#10;eaGKGENzlxU0iYEZpdm3Hy+uGpYPGJ5jnvO729lsq26BJpI5A003bXVzClMcEMi9qpznWjyoCoBD&#13;&#10;w1HQ0AxmRx6SN6fjtcXTrqEc1Nmf3vQDZsGtpCTJIisz4QwDikieLxBhTCnwljfE0PDcDXcv5SRp&#13;&#10;vm/Zn0uo7E6UVOzJFz8Wr9Ni/AjZ9a3f0kMX6h86aDUFDonMxVJUDBW8yaIMAOIMgJBAtWFn4EWX&#13;&#10;FLtOUrC/WJdrNqdlU78Hgg9pmYNZLwKMsdVAuad6j3K0exPiJ5+gKylabNZnxkODphxyKsRrogjK&#13;&#10;Jq7NDNos77+bG9wvtUzp7egfRBeTEIKrZmyrZN4IwHZiA0XlAJeZaNfx8mJ039XdRjefu9vCyuu5&#13;&#10;XjcVhz/klXPDC4i8iZUiGU493gFdkImJanlNkELVFTU96cuPv1xfV3GL+Ol+If2Wy3zqIV7ZD8bw&#13;&#10;o1/h3zhDRiCwm5ZrbYY6+BaBJSxkWcfRyuodnN/62J0uC9kYaaSeqVsUi4stE6C8a5/gUCNqYNRS&#13;&#10;ehqq+sD3d9vsUwAeGlLo5qhv3W4bA1JkQ/sayaXZP/35OjNf/1ZMSNYSb5G6cGfeYcyivD5F8XG/&#13;&#10;4sxe33T5Peos/d13p+OE/QwlqJLu85SzSeoOrrf6ZBa8Fbv0pT7ssdBZTaL8bMq/TZPLPrH9ZVhe&#13;&#10;H55amM0EalKHAE/ZNuuSZcWexy9F8d0i3sgdXouxOAK+vS3ewtcnHOO0wMC/pGX/UjMN59Pk0D+b&#13;&#10;enY4IgBkc6xhoMwS3ML5qrI0EzglWQ8CSzLAmZ9qhBMt6CVcRIwv/IqY+/jUQAjmbAzHEZ4NMcEB&#13;&#10;kipqlOEYQu/WqxZA5M1Vj0FFby/7okIjuDTYwzmAlRoNaPzjcjt0HIzHudWMJJ+HybzkVDCoJKyh&#13;&#10;jSMgwOtdRXZtPcfAtvIP/ZXziMMu80Rqgv/P//V/1+I2iuND/jGlQZbyeL1sWV1vOpRWHNcgHhdy&#13;&#10;aYrOnsLCDrONPrmiEsxzvU6IgFo3JvYozHH5LuR+X71/6Sd591CYWc60nZVqwok5rCqCN/3lc3kf&#13;&#10;ddJZ0p5cB9zggLpEFLi9HLEie84NNv9GqM0MdWNzJoKK5tvXN9jNb2Dy++oqgVrz2EeOGoWLyx//&#13;&#10;ymkxG1S3rVVJn+xWNxW4wl1nqTuDaV+w+uhbn1A/cbQFNQEHyMQRjzWEK8bjW7n/GWcdhpFdNy/d&#13;&#10;jRmIRfDp1n9Zkmv3e2WVvdYl7gqnTFstfsChYm5LESKCORNJ4P9+OtISJmHIr1fYEUJo9CwU3l+J&#13;&#10;IoAkbRL1L0Eg9Pz9N/XwE1bnCGbf0yRgonizqaFn1fl8wOxJ1G8mK2STt1Kyt3PTzea+qDMufkcL&#13;&#10;JaU+mh9npTBrqjohkBSsWmCWN3/7tryD9Gt0vS5y5/I8FwF9aMJbj1PMiWZL2gSNyCAVLLYBnSan&#13;&#10;TvPC9g3+4krGR3Mrt/u6kf1yHELPjyRxvvTnGuj5GUbuBIwftk11wPO8TAMswvRPH0HRwLPvbwJ3&#13;&#10;Y5qz1wpGZMdpKVURLGRiihjMzgjHg1qLioVgl0va/NMnk54R/jpYJa+macpVz7stx2/Xn9pNcTva&#13;&#10;x3y5WaHevfjpoahNxqh5H77xa54Mrm6x3ODWwjOn+CRduZwWvai7Tf8rhKq2C7zbPKVwffdUmrcz&#13;&#10;W9IF1jxYmdFWSYFqpuEPfO/b46H52/fbqxfhdJIzvCrRNvTuNzCWhzvC8fPz1/sPd3HxS2/kEL5d&#13;&#10;F7V7v/BtWPnInmmjjtep6qpvvd9vPq0jVAdjl2FfVYY7zAAU7G2cH3bNbF4PtQLj9dUJAhJjl7I7&#13;&#10;n08NmvpNQbnnuwrpk0Nr8fO0xhoPNg2gsmv2ZUyj66wYNNzJ7nYa35B4BHF1Q1KW8hKtr3XlU3wT&#13;&#10;y3QWLTFgG6rE8/l4dKz8biPyhUwcTe4r98WHPEbL1PYsvrSdCHlEYRJW/UoXWRQcpEN7X5OO2ird&#13;&#10;h9UW3l0+PXCd4OVSlFh0iILvi2jCfLu92z1YUmPYKvW0+P9XpA8wIQpZGfnXSyJNF5lg4bNmTN2C&#13;&#10;+rvx2605fm6wyLff16YzeS0qgEcLNnfmsrI+sc6K54Siw3m526MjxX1eFbgL4TcYosiFunneFHV5&#13;&#10;+PZlYbDuJJi0rputTc/S4mVwo3ENPYBZ18GcKS+UshktOpdFzSDNMUNCQTmb503aHHqlKBvb3cOg&#13;&#10;+UX0d9ZWiJIVafDahbQlmfspLow/HK0dESAQREYJkZx6RnF108nJCpmvkC6lzEQBa9I99hWMm2xe&#13;&#10;M9pJ5q2ZtrC8BE/BBS8/bvDXZaWUiOyKlPYYrbNOTAHLuYbA5IzKf20rLTNqkglnFVvkmCQVo+hW&#13;&#10;mEy1Cafy+AOu4mZfvwkXRJGyXI9ufS8OkZzzsGyCG9mGs0mb4zDvxP0UcNBBQLxZz+f5ZS18u22Z&#13;&#10;/XA+T8fbeYuUvXv/5bIGuakY6ATwOE4YtGo+2svKIKJrs9aznaGiaTkNuk4i88af6sqJiYrN26sG&#13;&#10;yS1jDF6RctvujI2Esy2v1VKW/UWDmYTDCncfLufrRrUL92kRXfmhtt1t0CxHxeHkR8lttsDPkOVH&#13;&#10;iCebitVtH02eMJzs3CO3vUqey3m2fM8hBaIRvbvdr913dErD9Eu1GRzQYfLOW2Ok9oO5qENFLTQh&#13;&#10;MekVG2ZvHogahltirBDl53/7cug+rrOap/8oi8YbLKbH8MN1JfLbm998ZDklDygmjeH2SR08nfxm&#13;&#10;+QE8TJFgXBUXLHdrgIYqCE9qXv/8oXtXrfIP9BoIdSSvSFskCMFKlcsNrAqP1urFVb7S80o5lPdC&#13;&#10;30Ri5zDaLXlQxzvqlx0qMkf/LsAShJ3YI0MH1AzLDe6BgE0MX1B0ebawZX+/ubyXI1+cnaIC8q5E&#13;&#10;vPqhfoingazj3+H1XfGecRKRdcL9jIsqYdgb8JMEfM5sABTuRr7AE9otobTLDQGchGLVhe/au7w6&#13;&#10;EsGf9iIEgk5jsNPbaoD4uGgsEJqWFCl1m+reTlaMyusHZrSNuqx375aLXBpuUsQgn2jN0I2V1eJJ&#13;&#10;m8ax1xhHJYNEHi+yk12m0zHBZMKd2ngiiP+SkMkCw8TmZmEAbCB/gaIlxXBdOaxSmQIJ5/W00Zuo&#13;&#10;7uHRbTQ4OlPlbhmTYM3MXtX+sV+mx/u7bh6RCHCDe8qNQcG6w0byVJ/BaBNyqbwv9yBea2CqOB/9&#13;&#10;le/2l4AIy1MYK1rgKShnr9PYFkoRWhbv30BIlKuiQ4vNje3tqeN32zRIeeDbX9y/fRsxDzjKhhbY&#13;&#10;i3GLI/ZunSM66hlWCi3T54uYTMo0McxEsbocZb3nJL6NVyGtoANrx3eoHGftCDl/m8runXWy7Zgb&#13;&#10;N4i132/60IiyzT7z2yQqATu4xwaQmBucyQxZjy/j9RcMz/pL+RPdDHdt2pOBl3NhxuOfKm3aqsmg&#13;&#10;xZDD86cPaNCDt5FF/ENzR+dJv1R2QAxsXT2dU1HDUpzc4zWNJfIJVQjXOjEqMqRVGN74t0Jtv/3b&#13;&#10;rD8yf7vLgHCGKtcMbAYFvuqToTdb0xfoFHx39s8LMPuHrWhQ9k+UVxFzTXHVH4UJL18i2TpyEK9w&#13;&#10;asjV0/c5WH+7bRJD9ahjOs/o/uOTKWdczFr/0a48OGiwbOcnmkLR5CTOn9/KrTxHF2+jA2R7gIj6&#13;&#10;6K0bKViDbYp2a71jkSHRH/uneznOyHCadnK+vahNki6Is2s2/Lv/U26gX9oNyY6jRUR8nVC1P+PL&#13;&#10;N/Q5p9pWPa7xmMynW/jcetaqsvePu/a6XFmBw3/CeBBIMqIIzgwS4Lxz1lxGerfDl+vlsePTYpVU&#13;&#10;AVMWEvbCM4haEq/2XoowTxyj/NNivywo+bAuSpLI0qLQ+WYyw7Dc//tRN7WGEnWbQg9zcGxpPMUU&#13;&#10;Xy3/4f3beMUFcK/l/Qfm01B1+SXfdvHjbZ1vaQWjbqtzxRIzS5ifPtbs+vU7a3FX1ABEBPNehWm6&#13;&#10;JgCu10WkncDsvrinC3OqD/aEs3krQYlMerMH28L7iS2paOLsvjckNL4ilGtvOLbyp4hbrdPcwIOY&#13;&#10;4dYqaPBFRIPg6/nS7hF/BhWjwZ7vsuwRxMhsS2exVrmCkyi6Ut9lUijEaeGKDUzJ9gBO0MeulQDl&#13;&#10;YZkrtpnOp6rAuUSIv1AWV7OgO93QAuq5KiiLtb39d+PTgqsgoht22bUMrn+uTfth3/tn6LD9YgjZ&#13;&#10;HMewQ3D0XdVgmL9etLsNU9ephuSkJ8LR6/XbP77/wL2Zz+eS4JMG3WEng9uAqKnhUfk1XPxcJY6h&#13;&#10;23T0jV8eUbe8mdhz9KNb09RtFYHzJyIDbRrvf24wmfsMzJjOl7t+DREljCx87te7phnceoM9fDwQ&#13;&#10;oAmcbP/7Y/UL0Bg7mi1XcsbOPZSHOFfvGNeXVeI6ocdvx38pCnoar131FFZ+/W4SmSp2YymbV78j&#13;&#10;1dWuqhSIEktoH2OBsYpWqLIrCHS6ye8x2/XWIsWyNi8oJIWAYIxclp3KFI/DQEGr1yljOrmFLskD&#13;&#10;d7Onn8r2P6O3OOzv9p+jPkhsELGsZjlfHYy3jC5JV9TMDqxg6Z7c51/Ld5XuXLoGIlp/uSljfBev&#13;&#10;p6VVXf91eRC7ZdGeAppYWyif2OR5BQUv9lFDgRpL+/NtUqyGCworwykvy/TdOV4nHVDAm6N/hlcP&#13;&#10;JKJ71fkZFpqDKBaI/49//G+Eq0HrcHPdpvaAThbtIH6zaTX6w8cPMUWeOYgc8CbmhTFct622Z4Nw&#13;&#10;lrTXRgAQaw4lLbZV74x2GqFQcvj2/Vy1+1M/wj7MyWPEz+eRyWaDIQpknW3MAHoiaYGgCNxCrqgg&#13;&#10;Gi8aScVKqsN5AIN/I5IRwWpAtmqHXCY+obwUReucITZUjLkQyrLQkZ5uf8cZxhQBcYgKkGJ0llAl&#13;&#10;AHTJ1YfawRBRrqrucholqwLOgWKT2+n7i2p3FrKKEzcngtk4T5TJh917ZAC03mcM0pr8IPYYuCCS&#13;&#10;CL1buI02YuhzmOxuZ5YV6IAAUwVGiQpQAO8xKaUS/TRxmhOmRSlzTiajghfOEk6yVNvggFuBIBlR&#13;&#10;MiP0ue9TNGENjWr0rGUmK4NRUVM56nyJGPapaGHgeUqDJwYgu9zWmHEgLAMuEWdKXs1a8iJnOJ7H&#13;&#10;DonHu3aNBjc0RwuTQRggGhsBBCwe9pt17ZFIkeMl5pTdSc8ElFiXODlnxrKrs2AUVnFB3pmQ1uvL&#13;&#10;ESMihKAEKKGGdZ3cirKEk0WMxZQLKIRkAcY56WmYYc4MszmR9XoscdXQdsXROtsIwhFqqgP1ck7G&#13;&#10;kTCsC0uFS3AFjtRbvQRZqD3P+pzmZaWCJr90zcEvbqMaFE5WsJAR5lQZ148xgMokUbdCj2NFacZm&#13;&#10;0fg2Od7uQ3YMA+0WWUqQ+GLGgO3ohFsNZkjb9WP7RJAphGScABHg2cJkVcWgRo0occ511fJSQgKu&#13;&#10;y1kAAmNI3tQKIY01XsM62es1U1A15W25RMGizYiku/tmnN4a+WEdJjNPKynrjcoAQqigke/vH16+&#13;&#10;f6eYfnn9/HB4zCbktpn5wko2LeeikHbyabUkZ9CR6LgoG+RXTmJVt8vojtaNg6NMWOs4ZpEVkiFe&#13;&#10;EL54RPmu3sDFirbI2EXmBEMMI+ehBSgZCiYHxlBlhnmFaoXMsi0gHvGsrwtZE0hm6FkBPUrIEnBF&#13;&#10;HOPFGMmV5QGT0nuMnWUYZZRyw5gnS7QLSBVICrEQTAKRIqSXEI2tumINa6NozkBVVeQ4ZmQzdcgV&#13;&#10;vPDT/H5/b+dzXT16nHmlvHWrtgJj6TJCAAOol+Ggyi/X7ymF3batSJ7TsiYfCKIc6TE5EFCRoWGq&#13;&#10;LPp1zi2338dMkdrWHEBSphTW6BfrJsKYZyES0IJiGBcmFLcFFGFY17Jp5oBgiCmSZfIjGrQhGXJR&#13;&#10;KEGAkmqYZ4JDdjLj5NG85ouZAAAgAElEQVTSiHugPfREsNoB33X1tC4gxsFSVDhWM/uq66bgZUV5&#13;&#10;AZHZqHtz0yzygSTinSjaBHhOYCtVTukm1q1HG4EFz6zvJxAzQYkQbzShMiyxkhu79iCJZVwDnf3F&#13;&#10;tG1FCoyWYXYr5IKRykPgj6e4ZgHLTNxkgsQoeQMyHeOCa0gnarwG0N3f70O0PiQYLAIJY0puMwJM&#13;&#10;sWK2U0E7HJRSkGiYIECIlblsVAFJ8tl7qxkEENIEYcExU8gn7xGSwaAkl8lhMI+kwd7+dN+Ndk2D&#13;&#10;rikiyJOIHEHGG4NWDgsYYjTujOdkkHNR+6XAiJeNCxFT7KeryxqRWCQVIXQolPtKx4kFhxyIU6hE&#13;&#10;WZeAQxxzdqCSDY4IoEIQWMhN0c9Xj4utKACx7UNJMC4DhdRB5vR1andbghNG6f7QOesZpePqeTnD&#13;&#10;KWwhjyJJTVJOPoWUQ7Eym+LoPEM0gDkmnbxY4mAMGXqgAuQlWnScXeTIgtgwJr33NeMjCQZmjgQV&#13;&#10;lIDwuGkwzaXcgohTYBi6Zq/yKrBvVzBHtPpkjZtxkMTaDw/b882CgmOuCFHEKRRWKoWolI5CSqgw&#13;&#10;3dC2UZJjLCH20wVaLhDxPiLcTVdNZJm5AHqNMbwst1BRP2sGYKkksEbuioXlYrsPAySSERYQstyK&#13;&#10;l2VNONZbZQAIU9iJPbcEF4h5sGMlB6zb1RlECOKUzOBOSEaEUxcKZFPyLkXnTRCcXPsriRpMoK3L&#13;&#10;5GYYKd8+SqygSRoH551qBAoLKZUkVHL5ZbZwzoTwUiknKzLjsAJMSySCiCkhC2hMgCAPD/Vu0FGb&#13;&#10;eavabKFXqWNdjBBmmtzS9wuvmAbrGpdAgbEueVeiNkVwHSfvUfK3h2bLEtLX19tiKGAkcV9tp2VR&#13;&#10;ital5EqBhHKGFDuzk6qmIcy3UZPoKMnG6xW4TJgqWphriqbrbVz7UZSct0hKZI3W02U03tHocKDC&#13;&#10;xolwKoCbKKMEUmfhpsDRW8rEuGhgCbZACAkYATZengMkqO0UtE4K7N2UnFsBms3l44etgDQ3zbQY&#13;&#10;TkX2OUw+QmBBXldMKumJwwKiGeOiQBQN2szWjOuSM6C7wJjyg5awkBROs7YOzJAJyqLH82AjBZQy&#13;&#10;XGHL4hQNiMD1fSMYIupl7oNLkBsYIJUSIBR7/bh5N383tdwRFmFRDLpPKC9JFynvyoZmIaCHiEJI&#13;&#10;w0zrOuWIW7H/4/b6Xjw6PWp9LTMnVTtZ8HDXrgSb1WTtKylMoiUnEiObkaGr1onT6vZ29lyHHKrN&#13;&#10;xs9225bz5S32c+bzZMzbeRHVHvjJhUALvGC4LWNwjkFa110AIeK43i6AS0wYlpTkOL2OjBHrVoLh&#13;&#10;+DJDWN4MLnEUZeXXkBO2U3YhIQBaIU79yOqi3N4l6zaIwgDX1TeK/jlOBa+fMP2fvz4niEOAXb1J&#13;&#10;ndDjwjzU7kxJfeoHJHjwnEjjQMKZpiCj0cFOAQqCqEmGcaxXixjzOVrv3Boq0gpZtJtdVZSzHXlJ&#13;&#10;CJLE3jDwm4bhAUFWXi43CLCkEGGIE6nKdhhGCL0siRNofX0BjHmCqZJDhBDmApDH+/283sY1Rsoj&#13;&#10;TcPcf/rrL2c/LscEMUkY3MyFFzuGi319n4sZm7giPXBNJB6Xc7tpOSUJccVrvZhpS/NKIwIvl9ei&#13;&#10;3s8IuOBxiMktE0jORuA4AxlTQspiFG7xa80Yy9GEOQ2Viz6TpDNIxrp12XY1hsJNAXk0jK9ECL04&#13;&#10;iCiB0F0nxSVMCEh4HS2jpTPgus6qQFWNQWxW4whiMVkEi3G1MZqEjTdaVoUSHYFMR0RokQFQ2G/r&#13;&#10;pr+9aj357J6e7gwOiaMEuKGZUJB84KxEwQucjfHENaOdRIv05EIwTdtVsooT6uECUwo2OMHtyQab&#13;&#10;MEILLQFhX5+fN7vH0/BWNyzma/Dw6dPjqm3KNMzBMuxjnI0PLI6LR0DiFLlosMtwsaW8VzIN08Jl&#13;&#10;zThjNytFCWU1O+2QhxKcpjU6k3BawhwhmJY5cmKxT0nUhEKvFNsVdZUoSYJ00JJqFz1qy60O0+Zu&#13;&#10;CyWNitlrkBChiObZrikUBNpVD3qcrSOYKl45yTvSIh+g85l56FDWupL8cuyFICZExYrgprrZVMV2&#13;&#10;nl2UUFKYnMEuKFhO84RYgpFrfetY1cluFkZRtlz6mLTabKy326ZOBoYchaD73Z2Zlk42CAVVwpB1&#13;&#10;woELnKAK6TWF7HTw0MKIhqGf1slEVlAhKIMoNfc/BhygiAroslCU835d7sgGZggw8S6AOQG8JZy9&#13;&#10;Xp/xf/uH/9ukHDFSCd3W0SSeSbcxy5FRIWUEYDl9r+BuNABWm2CfuZLah6pIZ5CKzfY2mYIao6SB&#13;&#10;waIICDFhqASqUDSxGrTVEB2WCjRgXQKTlQdKHE91tRnnmaqm4fXtthx7kwpvnV+N5vfyuUf+MpSL&#13;&#10;XYr7d59YhJlKVc5o/D6WmOV1YW26nGZKUYdl/3LdbNrr7Yjrd6qdIMRMSsKhX00pefYOiV0jybBO&#13;&#10;vZ8jMAjiWnSnU5htL5raAJJhUyO6RhSZ5MLkVyyLIpNks6Se+LMuaYhKMmQ6lZ7H35llzGGZWDhw&#13;&#10;BIlkkcB52jyITKTHBiOVV+AwjaUA8DjNGUFVt8jesirMqjGEGqG0YozKbL73C0GRK9KGODgG3owt&#13;&#10;H9/j+VKxAwGYIXrPxWWjFhgXdi2HQBPEIftq5F2RuCNVzCn0L5qVbeASDsBDfxn7XPED37rZFllI&#13;&#10;jOb1GGXuU1+rgmhNRB7M+U4W3EtnZ8STK3SvnWgfgTN4U2JThLOomxDXSWybX49vTdEVZqftLdG5&#13;&#10;SIxSbpw/vH+8HnsoqU66SCUOMGZAEa1Jh1lYkX0154f6w/Pn3z6+/+FG6XvOsaXYsAu6ckDCso7X&#13;&#10;8W6zW0dsaaieKp0yWoWLyEjXlu8XrTd3TTNcCvoBEKDD2m6IuaKWl3nRqhy/a5QyMWn5sWhHjSfL&#13;&#10;c1lnt1QUixgMXAC4j1SCqkHxmiJIICUEkCej7ZN01nzq2nwbb23d1I5wnobpuropAE9fXdMVV3NT&#13;&#10;q/KrFhIbDwrFPdAW6paqirXO3Arl4aD+f4LgI9mybEEQ6tbq6KuecBFRXyZVhpUxAfrQpRgAHSZL&#13;&#10;D4o0I78KD3d/6qojtxasNbObKEmk8PTLH769/FMdpUk0uzIMAoHZ5tlejjAnQUtSR8itd8gYRq2z&#13;&#10;m/9Pv/5i9UIqCXysCDt3zRzfMIsPe2GDp65Nxp72w0Rmhh+JUEPZfPE5YIGbUaLpnB9OD7WQlLKu&#13;&#10;72/z2RNHfp8DEV+GQ1/glTgDlqj8oXBQ8Gj8GPMuPrcYMgt6KCxjW4okzDSewRvJbS6PMC750054&#13;&#10;nMmuNz/XZhHrplW/gwwGUWIkffus9EQYfh3fV7U/EXi12hAm17u9XLhimFMbwOf+CGjxLFScc0RK&#13;&#10;KjqWl+klYwVlb/HygNvp/dwK2ZTwrw9d7brVmgIzTRkkv0d83vyuq2oF7KhRQxiFIMe9wL4jkzO8&#13;&#10;rq1LJAjWoyAXbg6JwPawf1vf/tJ9Pet7/+kAJ11qS1DAMIAQUpMLRz6D87+fm34Yt6mbH27VOWNk&#13;&#10;vIngVHPoHayqfT6a5UXKuiIS2/sbolTUjVLAnHG9Zw5MtPzC1y1HwlhzsR+bC33X2nkG7Dixd9Gr&#13;&#10;x3u3ks0H4HQxYhv8Lm1lYMN0pM+qnpfgHUYko82nGOcu/NeiYpigAuJy94fexpQRTc40qMWZLTfL&#13;&#10;6sneJQRY7ewJH6/bxQv/5ONFIe9RTQ4L1O1mjt2nYmgQGuJGUJTctgUWmDt9rY/haPFUYIQIUoVY&#13;&#10;gLuh896GzP6MpV48KWzBDljOtFj8R9kCgHTfPtlboMQXXESrWLJRh2boLQrQ2ACtqLjPCI9z9BAU&#13;&#10;WqmwiCeVnXK3wFStI4ahHQS1AOzq+zxZtbr3zACqiHrh9yP+YqM+fRmInv7xc63aCuJYSmhbqBQh&#13;&#10;V+padjN3oIpZp67AMPq61AHGKkwFwURxBPst3rASN7dR1LioGc+3RB4hs3B9W390VTVkOZvzqF97&#13;&#10;0b/dLhDErubv7x993wa3WCwed6TL+AjQHdjKqZTTZNe+asP3hdTdmEBdYyUcBH7ZeNXxyzlW/EsH&#13;&#10;7dv0EQAKlO6zj+VB6w0RQIt/g2FLgSaoBGMlDJyW2pepzoljPKTy+nb9SdM+LK3vLk3FXLQlrGyq&#13;&#10;SbF9Ty5WOQoolXEt05s+dpWOzkGX6YGzqSypDvX18nNQVdm2ilgJv66bhhi37AlRqVOJXOHx7HDE&#13;&#10;u1rX+OAISPH88cpK3g5gyyCDGnxEw2eELMgamzr3PRHw5/tvBVB7ddTJo6yAiPOPi3+bYeGb2DhF&#13;&#10;KEfHa6DOqmJmW7tNNVJQBAuybiku+tOXxwFpODfZr30NXOn/v9erQmIH1VWYpuZEoio5TyAoYJx1&#13;&#10;7Pe7cnTGSgbc7gD+pglRathDdHf3iSj0sbwp8TS+38xlnSWWwcOAQRJ4l8MtmdXHLTEUjw/PP64/&#13;&#10;Frw1X3brqiWSNcM8drM2TDU5ApouOORDvWtlQtUjjGS5GNPvKS0ErtN92UJhlBVQhgqmX/c+LpQE&#13;&#10;znvpDKEQUnjLjpBO1j3I3Cw/K8Ls5UY+dQAvleAkoa6lqG/Vsf1Y7lwsz+LP17fLw46XGEthxtOG&#13;&#10;rBiAaTNUqDhzuoWE4BgdnE1xp1yMkE4Scr3+ICRWpJtZ3O8lAXqZwkiY1fZ5tze2xJsugmkE98Mf&#13;&#10;l7Q2j0xI6s+satTjaXfDJhEgpMKQlN7ol/nT/mv2tK4KKIyyfsUkuuB1ZliNfmoaOsUtKQRwI0BQ&#13;&#10;CELvgBwQpRgyg95AoAmAbdFtkE3ugCcgw+jWd2Cqrs6woA6Is47a0FI97+vbdfIxSfK4mR/Q80F8&#13;&#10;mlpXnYtg+Xr9oRx9K9Qj0dRbEANwKU+6P56QwMVblgHbPZ71923xnDQiIXiIrKpthtR5Bjx281PX&#13;&#10;l11MQNjQMQVP3YA4gMJdYn7qcnaJJT5NY0CR7ySIYJ48USzzTG3a055z7N1a9RWcpMdtaZ/A5UdV&#13;&#10;9ckWnz2IA0XY3O9VRcQwLL5AvlfYNHcPCwaIw7r0+6/RJPDxOoFKqu4wHENxmiDis7+s4mDnkRbB&#13;&#10;SFdRK+g+2xRpYChUQY8PezlF1baV9dqalQp+M/o+3qXg5UpUUxvr396uzmleE8hyBPQryRQ6t52l&#13;&#10;fnxdpuPpybkc1ncfsmASEkI9wAwk6sHnar/ALWWHGZFkkoTHzKdwWy4FQ9YMtB0SmRCvvr2/DJ8P&#13;&#10;aVQFA0CLF2meEwqkhtUV/0eb6kXa39GZBDAM6j7eeiEiG6ZxoYz+IF7mNuEiG+WBKqeKhCi1pzje&#13;&#10;IlSixl7GeC+cvqxL7EEyQWHYc5qRj9vT8XE/mzFV4kRlSQGUYsYELWhEDfFWs74AYFMACHJTUMEo&#13;&#10;U7CHOdd6TSRyTawQxfmrmfe5EEyAj7fi+0xKyKuHS01BBrvkQc3ZFjkVAiKE3LgX1HtTIMQ7TCX8&#13;&#10;WO6src83SDqAAHSLZ5SzsEazULmP96Y6sEDvuFTRWVDgMq3SsBc0n/YPVgdLUW0kx+LhdPiGmKxq&#13;&#10;mGGNuv2f6hAvp1MB+uixjwm+vt/6dm+KcbHQajjbG6VNzXZtTqOPLWEdJh/nxITnolkWi4HfBf52&#13;&#10;Xy2vaJUmPwFRTCTHpuMNfbn91u6OGRHcCl3s/BYeWcNxD3M9hnUKxonyHOy3OTayDavPQkOYL07P&#13;&#10;EFRzPXA8zToTyTrJrb5+nHFLC+SCVsWgC83lTQuEhqaJKpB7QiWmYPr+xGsZASg6pbKUSNwKEuYO&#13;&#10;jBxDv2nu3HQtvMLDQWotHjpMAzFjwM9IFCgS6BUyw0PQGukVEgZRAoUsOgkbkrOrvth0hwy1rZSC&#13;&#10;aktUe1/vWoDKcF8j2fbNmmxODw0qlGIm8KsuEdvE3GfspahXZxOlj/64RQMBFFgGAxF6LCSwLuP/&#13;&#10;/X/63zix5vqdUib8p1hIc9il/C/tHbH6JIUxelKRev0QQ5urLZqZ2Db+wktYRt0Pjy+3fzoEhEou&#13;&#10;fPxb6LYdTxPFUz88YwRi16g3c/nj1wOy1196FG/+hVgiapJlqS1YUE4al/nXw2ee8k5W5yRanGrc&#13;&#10;cLhL5OymCFwgwa3U3EDBTe+T2E30P/Qohx7Yc7XjnYo92bwKi8Yo0Jo2ifn3rfMGVFBNzlzjjw99&#13;&#10;Fj2dN5JgpjyjfN3DJ329suTLDyz+kJTEeZ2mu5WGPR5qDjTuEaAQNRVK/bu5cYGnbYq7w0keAUMf&#13;&#10;2wftBhe32BTdg2ZkIF66Q4DxLhNaPKKHT76Y7fLRV/tsMN+YRCKDkHisGgm3vVnLQ4VyxSqYuJ6u&#13;&#10;24U//cFZvbx/w8Nzvp9xJzWjlmzxhwI30OT1135ngs4S3D3l50wS11Na8saMiiyDurSbgJnjxDJc&#13;&#10;trgyzqNOONxv4VCRSoR8Kb4T1bYu7z++KfL5v2+3WtZDkcDKig52taAYqgyhk9rPkF506QStZeTP&#13;&#10;O27QFTMGYgvapU7zn0T84fgSC9Rslx7IZi1fEzKbvVMTb5E3tNc/l+bXejPb8HDwRvx+WaMODYCt&#13;&#10;tf8xB9kdC2vxG9nsR4EZAHI0/F4S4ITHWnX/MMTeUgBg+bnMzkxxvJdESK5UR7Z8B+2ufLg9rSd4&#13;&#10;MfNVPUjQh2FqTVwKN7A36d70n/7zfH3fzr87DNOeV6Xgj3tOp0IIqSpifl9j0suKC2JLdQ9CWvgZ&#13;&#10;0InHNDybAjhr+LkARsZg5h7tU16tboZds5A7+L8jk2Psc/KfOQ0F/mub1XNvnfbLQjHYMTPeznXd&#13;&#10;bsDyFZIO0VMzLhcoVYP8AzUvU/Plj/vX21tNOv6n41Xf1FFsr3MTKUldsG0XXvJUaOVytdH8fHoE&#13;&#10;1p0toOQwl9V1jm3aLeH+9PSpUntnIF7+34KZyfWDPNwqoON9XL9XtK7uzS/ur7QSYLxKjfdORiT7&#13;&#10;h1+zTgfV/e5hGN1JyKaAD5IsQtqAiJ/w/NGgRhp+ZhEfW3nIubxNALKdILFQG36r1cYnPkx4cuew&#13;&#10;cUiGyAgh6aHnu6Y79efp7wdNl1DI4VMy9/P2fffUz8Tu5xZVJfa6Kg8wXkxAq6+yuvTN8e4mslfg&#13;&#10;p9r/4ZghKZiDJHysxkkKli2rsyCxymG7/XRsJyqut7PBu/pSLOzhp4PKQhXtJwSHy0o185avcO0W&#13;&#10;uLroLDCXcqrhtWoO41Iu6fvhYXjYHVbyzXXPZcvKooiplhdUp8gWECl/fLxlm7tmmK5t1Rkd9qi6&#13;&#10;T3/jlHwevr7N/xgPJg/YEPeXsYb9Nm2BDl8/lpuay47s7mxeQ8CJE0dlSvzhdLudo9WfafsdFkoA&#13;&#10;iQtmT5lcE0u6yWc0BcEYbdYrxlDBEQ6h3+TZkVFQzdLtVA0VzCQvsNtdjOZQ0Blf0cSD3FFC9D1V&#13;&#10;zjV7uDuNgF4jbPEPl6s1Pn+u3QrAghsAcL6aXpxqtANyFuhn8RD5VvQsn5qP6aOr2TW/LXnxXQT0&#13;&#10;F8F+awB6As03uvHwwjoBKy6uYYsp6rK8rTBFGPctf/BsfouEtRJihxry6m4FpIRE2Dx+Mok1t1m4&#13;&#10;8De3+x9xdXheQe4x6aLGH8fhv/zzNlaMcG3dLg/YyQzpAj6Z5m+W8OrzcvrBLBYcEwoiLO1jdynr&#13;&#10;xE3XdTcye4gQEjheaOyYpEXErfxpLZsGIwxu+oBNv1smG1rcquH7dWyGL542DylSKrHq9phsC9ls&#13;&#10;8wua3gowMI3YPX50+vEDYHC7TCoBjboZOg01vO1Hln7c7CD8S4gPTzuC1hXFN3V9ePozTQcs/6Y9&#13;&#10;c8jNydbiaZ+uf9z3BtW/v/wHEwQQAlY8br9BOV62/14gbdifaHYMvHkmFtyNDg6H/YJt150qeiw/&#13;&#10;vys4NADF6S6/HHhyEKWuUfiKIrUa5J9u7Nmjcf46XW11VObf2SDOIcM5P34GMW+bvq/5V/YFhq3E&#13;&#10;H2ZrwI/3W9c+3wmm68ms190+fbx3r9P7J376FPpRlGZoU5h3g8wboICcDvtozpfdVnU7a9AeQVzj&#13;&#10;ANnF52WEkDIBscyhyZ//n9dXuXvYpoUtb9WBeuFEiQnR1IlvehNgbQKOSM90VUjJ3clGuP3gFpU6&#13;&#10;t/kcH4f64bjdrr81NQfvizlxg0bC1ny7fSLKbQiB01A5lnMrqiEeu8MdFKvNVHZmoz0FsCloJla2&#13;&#10;UBJCTQIXn20y3r/KLZlvkATJyWnXiOVLCHBxS6pvGeR5Tkr92t9XF8xGEnP8OcYEpFNHQn25jjTy&#13;&#10;pvn08lMXes8kIhKPv1W/7nPj9Py6XBoBOYswYxZX84Xjo6L7lCzvEsWsJPQYkVAjl8v6vVan52TM&#13;&#10;L4fqG15V5TMoZtHWAvlvm0aLDnPDhVAMpVyX7kqtqKVPxognuF5LSuO0ksPQvAVlUbrqe/rB1cOg&#13;&#10;arzokUxYJu02+baIEy9dWsg6rrZbW+gLI8RVMZTD63kW3a5dYCbe4Tv8WDjrfDCsgZtZv6Z6S5Ed&#13;&#10;Brcm8hqVeKD1szzd54lxUZMeV/Vftxnw0sDy7RwZaoB8ALNbbKnZiLpJPZjxZSAfyWp2yyBoBBJj&#13;&#10;3XJGD1VDOdAahcTMWaoDgM+AjFp2GQBhw+w8JN6WsfUVbC/autmAKt8+tpdGyUYRXiixW4HVZNCj&#13;&#10;M8BLu1SONhTGxIqXW+Wbd/pPiFHDu/paxiDGMQIgJnaqSC0mz5q1rrC+bFQLvRPhls1akBVV4Zf4&#13;&#10;e91kSTfEUP2j/mP3h+/XBZb75t+B2B7hf/JklVTq6yYrn2aKiihTBpbHRarYPPyyG5qSgFvtdm5f&#13;&#10;d+8e82JkYKCZbm3HKFyvV1AdeGp4Zbd0dyOkrOmfSgHc4pYTPZ6v9e4vRNFkGllg5rRZndtqyQv6&#13;&#10;BEBNSnfJr+WSCB1g6SGzcTc1VZ0t2tnc/peypSWQWK+71ayMU/7Pbm7sbPKh+8LS+TIaPOHld9cr&#13;&#10;UouTN+np4VnZ/O5DQqTmtGQLMtjJk4FWA9GAtH3/W3781KMcrKshq8fv//IKVcNOa5/yvibb9NJ3&#13;&#10;5TPeWgIG1XojNrQAnCY/ewNP7KlKsmBfJkBctSNHcjk//IKgMS1R50L99//rl8fW3u4q2u3U8l3j&#13;&#10;Yb6hO4nLroSt+x8+HfT1ukRN3XUh7bU+sC0vBsB3NylRPj/USb7BRBr+pYc3Irbzmt/dvmkSbFLB&#13;&#10;Q8hPayl28nIvr/F6aCDxkWa3rGPZcZcyxVyK08c4CwDrnPbBb3uZbN7Jo7pE+usftyx0c+XIsoaE&#13;&#10;gHC7xe8KSLpSHwjl+/+8zGPdYG/GuiQhwe3g+ce7BPj95Xb8bIv/7gJwuNumrRMeRs8RXMlOFph7&#13;&#10;+ls+d3oQpdC8XchLAPuwrDzGp7rDx71dE3XsC+Kek+hzmJxQBARmF4icbqtAUyY6+64I6CEpl/Em&#13;&#10;hpULuLEl73TjzlUCfIEEOV1xTBiALMFJmU7KRgkZt21Bhp061+DazwmwgtnMyWQlomDbPvbQyWw0&#13;&#10;pOX4dX71riPZR+bBLGYywoZWUZUn2HhXVhtCdWh2bJsXr13hDWPfD4zGH6PtRRy3sKMfg+3CPk7a&#13;&#10;T+NtUNITdA4P/gDp2ava3dYu0wUOkhlKkaJ4WcJKy5XnLkqUhUISOl03lcYZ+dgVIk5RLwgRCGBu&#13;&#10;032X0+DhROPGHuMW+0CxtHpEBKdSFoobG8Y5LLTr8P/yh/81llIPu5hAZER0JOONJVKfepjLMm8B&#13;&#10;M141FZUIQlkFA1Bhu+3HCxURc/J6/fi3vzw1+QCcO/a915kL6lc9z7eCgVmjvodM4hInl3OCRPB9&#13;&#10;RZWbXNwi5YbHRnHUSHzTr5N1ESQuhXMrysi7QCVPNlRVRQiOMdYQussoE7r59+7zcVvGRjQE5PN0&#13;&#10;6x8f9ZJyEYyKaV4rCfS6gZISgpwEm+ivv/6bABHBlipqi+kUY0n6Ym3SdfsFwBHYXAyseF9RsjpL&#13;&#10;VXcHgBGEoV/WDTYkwcKrGqlstyVCm5GPAN6WWyer7WOcRsRUZXzxBuhNYClFg4NzRPv+IFHlDOMM&#13;&#10;I589JCgrzBO0bkwFvm9eSbHqOTUUrLQVvFJMEhK0oUpa70FF1styfOgXfNNzZFQ2vJIUTdtMJTFB&#13;&#10;SzigkppWwhQOsBWV0MvMWkQUdzF2p2Gd1yQILCFZExNAIIRMWH1qVAcVzc7tu0HnabHnZoAgm1IU&#13;&#10;SBQjQZRCQPgQUi7WXyvZgxSVQDPBhKoCucEUE6T9XO1Y9CkjLeth1ql+rKCL8zq2w+DjnUl+G28o&#13;&#10;pGTi0Nc2G9i0pBIIx8djjWjhVSAcgRwv48wErGuKYcCksa7IWvmfl3b3zChpuzagjIWJ2AKeL/db&#13;&#10;3+3XbT3WvOsUyCDb5JZAGBiEijcdCfox3YlMoiGwkSDBEkCIGBRUsCeyZCDFwDjhpBBA8KXMQgrM&#13;&#10;Kkc3NyvFWY52Hq9ICoBZ1XdkAmu0iUVogHdAgaZDIoC0LaOH+eHro15xNF4hATEjuci6CRDghBua&#13;&#10;rLXOFN5UW56TczATBRprs6TdZftgXU8SrImoOuEImpLGPSPZYV6tZm6UGsf12887Y12YIiWJs3py&#13;&#10;JrLw5bldl+12WcWu3CddgEgmABtTwoLyXBDHCMZUkj+vt8xpRtT57IG321pg+fv336goX3sRS1oS&#13;&#10;9jALSZtKppxxXJ33yzRHFr1ZKOOxMAgFneG2meY0IB+wTmVGkqq8qo7VLWNeL3q1EETtxn3e4eih&#13;&#10;FJflThms6zYmEDwpUnrvecDpbEuJIIFa0nlbS0lU0Rhdh/y7dpCyZAwiJRZ7eGi3uI2bbTsWwoxT&#13;&#10;Ecd2u55JivvDc3Aj443RORZnsw+oZMSQKUwUVbGQMmISJVGRnpF2IMTmQhV+HAaz6pJLTZTd5gon&#13;&#10;LjIXRLut4soZFy1SVc9IDnZ6UrtVJ0arEU22ZIRJCp4QLmto5xnFNJcAJcuA6k23HW+f9waEbPW6&#13;&#10;oQJTABukGs0ZY3CzY4g4kAxsWi7au2KSNi6SdicAqAvVbzcLC47O4zKjTNGKAYcJM1rDALd5Y5yd&#13;&#10;neUU0QKRz7RODLIje6QAACAASURBVGJYUIgFIbEuDqUwXX9+VsKGpJTkItIQIUTehOKs7IfsLc0G&#13;&#10;0irz2gEYaYzj7bfvHwTQWnX1oGDKHCG/YFhnn7Et2XCuUAyo/vZzqRi3/i4J+LLvtgxNxTxJ1G0k&#13;&#10;bCBl1fZoq4PUlACicEvUSEVxvMEdIsGMTuTAYZpePigniZJOR6La4K+sziahlg3zVEBqgFrhUM/L&#13;&#10;BXkvZRuD+/Htn+0wmGwbJqmHbqUVlwTxeZtV29pgQ7HBaxBLCwJZtepODZep5JwJ0/SyvfCqjYCj&#13;&#10;aKcVinZYN4cptjEDBHgV14RRINSxMYXu2Jm1SD6gAQHs6ppykFDKvtHDoaWag5oYZ+u2gaPfn/Zh&#13;&#10;CtvlxmpJ245AEhaHCLRltQXgNbdthxm5zDds+41phLgkPa5O889NqCYTKTHYAng4HG/zorKH2cC8&#13;&#10;ecQTGs32zrG7R79+3EhBbnWJdJUEbgsc8Yylc+4w7H3Wu765zUmIw+pzIcHYRbDoJvW0g0G7FLz5&#13;&#10;GD9/OfEWAg1bESGC61ZIZI9PNTXgsX14deMyBowLgN5nyZXyIBkSrYVgQyRh2kaXg9NzJxCkMsbc&#13;&#10;1hUoEThmoM8lcoBODw8alMU7BHXSdPOaVbxY99g+phRidBJJ7ebkbZU57JCetopXW1XW+02K1tmk&#13;&#10;RKdxoQD4ZWOMV3UxsQAsvTOMV6v3vqwIFcwqVteUOOt5K3itOBCwbNbjTPZ1SRQJ3B0aStSw6wio&#13;&#10;W3Haktdnk5DlDcoWbRddcdU01IYEO0J6CjRsDkQ769c1Nl4BgghOqahMUzEp56rr7jnoXF7ui4+4&#13;&#10;27UNJQ3H3mCfYYyjUn51V4O213+d4YyVpCC54BMQny/6WjVyXm51x35++/3YPkKHyV7oH7apd+2w&#13;&#10;82alCUbkSg3srBUSNFGGMya8cMQPLTwbJOmmx89fTgHytqOLXQDnh8fjevuoSYEMbeeXSqi0lUSF&#13;&#10;vhtKCsgmU5Hut24QFqwwJJNM3TbG05fVDPsBgUIkgVtMkqzRQ5OpM4mlVAHv4mW90BpLDrIrGIUU&#13;&#10;50HVHpLCy1WPlZRFQuC8QCRBIFtKY+ayDWGyFpagkHebQdamzdmGNqoh7+OWAUeNcxmVFDhKXjKB&#13;&#10;OHbUrIEQw1nnE84wDk89Qi3BO7tlWZCHGYiiItLBFZppS+6rmfVcVbxYhjGY5vCP7+9KDSTFAUsV&#13;&#10;0Fs8++C0z4yBy+vSNDvE2LZGRZzgsJZ8tbrb9dEgN2Umagvzy3Ym3VAde0ZhJ9ntgpTIL2/vqmsX&#13;&#10;/84zna2LmCGikeTGj/Y24dKsIWYJeQQNpcGH7LLivESo13uwrkYKw81shoFmTanfHZfVluj0eks5&#13;&#10;p4xJQe/nv4u6nbdS970JowRcRpEogWkdz79XCrWiElXlfZphQlIZByNGKa1MceRoS3YaxBBdcbHK&#13;&#10;5F/uveLqeXdcl4+6HuKySoH2++7VvQvO9G1dw1yK+3TaLdM2zYZDSLPPgWx2ppH01cOaHHMYoorS&#13;&#10;oRkSpZ8EZEKlARyi8SnFDJENtMDq9W0SddnGWwtIA1ndt8BGSpAFsfr0mJMdz98Blh3LOePLtK7B&#13;&#10;UVyMB1wOmvhMaAwxF9gdlF1B238d59ctr6RqoBAJpU4S67yLMVlQdVJA1DC5Xs8EEIKQ0XqzFwzl&#13;&#10;qX/y5B62uOsaQRLJnASIKCVKQYAWBxCXkIB0t7Sg436/3c8EEQhTIQVi6DHeVU1FKVfxXqwLpmJS&#13;&#10;BOBjGnYHRxy2JRV/HPbFeVwxN1+j0YRAWqmACuBMJOhRBA1UIRGQvIk4A9Hss2Tagr5/tvMdQs8q&#13;&#10;5MKoMoGsQIVC4QeyZxASRjbEFn8t2To/8iyNTIte60aYBCslFC9V03obWS0mPxNIZ49VVdeCNeoA&#13;&#10;EdlyfJvvxIRQAGmVX2Z/I6hQEyPl7eZDYtAUs88Yq17rqapLTBwUyASHDNAgFS8IO2Apb2ShcDU3&#13;&#10;t2qUL7QQAmpJjV188C5K25QuJuR8FBLM/oy4oqo/1HVzOK0uTy5ozJoamli4HApOwPmGMFEP7+dv&#13;&#10;lZQIIlNyFhwjJqp+1gXhFQoaOMFQVqrbrhakjHIoTN5cSckwAmPBFuIWt3CoIwTztGLvk4OocC1g&#13;&#10;TkBAaKdx8ZoRgQmIJTCCPGF916y3O/5v//W/0ao539emqehe2DymvFT4kwZ3Tjgo2GIBC3LG3Kdb&#13;&#10;Kj9F9+Xjip9l7AZ5mW+7p513N3xpGQB2mR1GLUTObjavlNUMNtBL0kODbdUMCbFo4B71YfOn4ZDS&#13;&#10;h1spLr5viSYXUp98SRIhG+zQ72IB1oWGCs7oNN0xxE1yIsIOSf9Urvfbp+cTRY2ebwHCBZR4tpC0&#13;&#10;mzairVFaHnaNT3EJCboLq36ZJ4ftDZHOxNUgU+Gyva9YAMDAdU6HCm2XDTuMgAxlAkwC2owAGX1j&#13;&#10;eK2a9ubX3cPjj/Ot7UqBvtC4OyjO29t255n0qAbyyGQXi+KkAuhJdiTk99t1qU2qHrBhl4nv0n2F&#13;&#10;GDrvvALu9v78eR/BcNWxaoRLW/Wp39vdMl1KdgJ4xutpXakQ6FDzFLUbr3CGsS0u+9siSYSDEhUz&#13;&#10;doZz3x1IdNuuUnRDv79+P+wH3jOkmIcxcwgCQS2SlDBIUCIurbg6LFHQXGY7Kiajy6P7waUXlU0+&#13;&#10;Du1fl8WmiCcXOMbO+24YIrxz2JZkKwH+rnOB4u08U4ms07LDubLFCiny5gug7abmIQBRV4uzilnV&#13;&#10;98aaYtfH7tP7/a1+aubCSAnB3Rn1lscUrjkHgailDKS5abgQ6Mc/SoHZ2vuv1dPkHKUkpiD3Lauv&#13;&#10;s70nVDCiKYGnz4/55/lsr36xe9EWRvq+1q8jWxA4kRWG3WMPWF5BoRY7DzNWkmSbFiqBR7vb9l0S&#13;&#10;uZPDh7/nHsl6uE0xpfP0E3EO25ZDkQCkIIt5XWrfeBzkgZrJi3TMo91DvNAEcs4ckAqbUVZYABtp&#13;&#10;VeGUbUomBRHEl2f48XqX9PhzvbA2RhdLYm3ECJ8+Xu+52/717fLUH7aP+xTeQ12f7fXxL4/+pmdr&#13;&#10;u6rOOkrJkfqybnlAlTNrJADveNvQnvtlDtaS0s+3kVVUEeNVXYc5+1hcRjguOXmCk8fMEGZdyAXU&#13;&#10;ClGEE0Go7/L62oRpA+zFkpDGqhLJbamEXdeUmEpMpMFmu4TEFsNjiPy9QEUvcNkZz62MZwqol+GJ&#13;&#10;FRD0DIOTTA17dZ1e5Htb79ASLGAowkywmBcrcOd3gloA38wD7RxD2RuOA60frbkSgrquhvaHZkcf&#13;&#10;YjEasdgN8jb9tISgTJ27wbwp3ozuoiCgqSjZJOjXJWAkq72yybnkMuJ49QgDSvDVT4IdOajvP10K&#13;&#10;Hizhtl55BxpST+OECelQF5e3YSddmRCIhDW4wBKKYrsfL28UOQp0NkJvcZ2Mf0xENpUSYZsJkJI6&#13;&#10;GBIFQH9us8VSSI6wMR/52G7Jl+sE0J7VqHBdt0Wc4RS2w1+/zHcPSAxz2tfPQgg+NAkQD2TPkPKo&#13;&#10;8SU+VsKs9DSsNa3DWrNhXT2mNXYZlqTNZpi4f3yPmz/2B9GC29tHSrBAgaPshh7l9ZfPzdHn36fk&#13;&#10;/Y2x0Y9laAYcIZPgGmNDi7v8yOhxhPRmbkt6/4TFFkVb76yJIazQx04SM6KtQh7Bya2+sH3FtJcF&#13;&#10;7hd9fTxRZLey3K5J3FSco36MGZuPDMnLfWPL41j+3h6aJBLX8J9BQIPs++ygf0AYbKst4Zm2keJ7&#13;&#10;ik96Hj0oTIsD8qHBnnjNCT6gh/vudNwfu3yOpJUMw6FVBVHcUuYB2xKCDxUVyzbXgwqYWDtTAp3e&#13;&#10;GgGlDWorI6IgbtZlCCs5Kt2cEWs3i1ocQPurtqGu6kKQ9R4TIPfkfPcDP8AF34d4kvvpbkBhW6eV&#13;&#10;CmGd87iohq1Sr2aq46Mmi6jFdZmGGaum1/epYijzw3l7l4BxgyY//vPjO60qflkLkR4EeWrce+13&#13;&#10;FkYmSqdJLVcqu32gQppRDqfoQhJNY64pTNp8kP3XXH6Haf1y6q+pME8fd48Nroyo7z9+E4RXTJRh&#13;&#10;J5lUSOY8k6qmtAdJ/lgmYycE9OOeYfvk7v9kBIcUn/Hg4HqOL4d8VGoMgZ7PsCL5cV9hh/Q16MpP&#13;&#10;Hx5Ar2piUpMJyDidge7SMen4MOzybumbPS2OpdkVDoAkCMQYUGFQgFwCLRwwMZkNMNz0RaSWSAwJ&#13;&#10;oIhwg9u2BiVxKDxYS/Si0Hta+rrz2t/q+Nj0CHFvi10s6iSK8ak/Bgzvyz9jpn39gDEVTTc6Kxq7&#13;&#10;bz59jOOWQoPDx805syKUY8ld4QuO3+yZwRYxEIpu8GEMm5ny9uFDBeGSMnE2r2lVadrahu+OnLaP&#13;&#10;P6ZX3BK8otLbsG09Qu+VVTpxrpzzA+AJwwxBAWDcQWdl5nUtqu12GSpOYbSL8Nhx4WI6y4477FSo&#13;&#10;xVKVCnIQSwIL3QMW6oZPy03A0PYH6LC5mbuY6vODqJrJTO3AeMi5Ahs3fCVQF1FU9u+RVKgTb/qm&#13;&#10;ftilLjHqkoyxquD30ThPBccQ2pUFu1XlC0UoEFX697D1defMRIAFeGjLlJmXRwEhF1IG4y1Shisl&#13;&#10;uIBocZOEuEj2cb9+bo60GLLj5ziGTVRPYPVTWU0Mvq6RthceW9Kw0c2wZhRAtadRm5rKQKunjsbV&#13;&#10;jDbXu4Jz9/7bJgRkedcOw5otuCbQRp8xEc27+b0k/PnT0zTfVpSgQSfxZEsC+hoyZe0uoByh1RvR&#13;&#10;mnEqwd1BWRwal7ODAuIq+Wx0qoLXghWvCU4kIE66vXaJjPc9rbjO5FcSAHJFPLbNckuyaVjFmK8j&#13;&#10;eG0qFtyGeN12PcvV/WWzBa2tjS1CpfnY5uJ1nmcdhg6b1VsNAlLu1O1x1SZa1dKYbH3UfBPrwiwO&#13;&#10;mm1HX1/Wn7jQgQ3WbpxhDBEG/EnWi73BXKKV1fGwrlZrq0guUE+zBqD6oiQ8RiaG/e5POm4prdQR&#13;&#10;YegKNpy2h05YPU/GpAK3zYS2Co5kxq56skVXQGwfdsDdB18U5sKTBoHtUXVMpWnNIDCAk1/bnk63&#13;&#10;DX5CcXN9UU7Elub58q43oNo9KxGascJPCc8ct5X6jHEqW3EGL3Mu9RUv/b4afGXMvy9KyQQyE/L3&#13;&#10;qwmBPB6/Enq9//52lC3UKSkoC/ZWGwimmgO/fN2Jtxs8ohgAJv3gvA4wV81RiCG2pRIqZrBq78I9&#13;&#10;gybAXQXfNedr8KNZES1HWRnrzvfLwPe6zBVmJMEBi5xiLi4kuC0/e7Vbz4tp9f3b3DfMbq847cDm&#13;&#10;V+egUD4H1p1MKj5sn2KjGFvmW00LhqIeqilMvJE5Ij3eUYma3Ehdzdu9g32Y7krVOeMRTCzZmqvr&#13;&#10;94tgwINtqBVHRCk+geBgGa9TBZGjjh0Ju+Sw6dP+6JbRchlkta3pfrEnGTPMPk4lLwLyLOECQ46D&#13;&#10;vFpAoEdpYqytk1JwM2c/yv6vB0KQUpTWD9ePb12FJhO/PP/5bu+gzuAWNrlHKRa7JVfb4m5mMTA+&#13;&#10;V7u7XQz0yBT8IqAQhpZpgkvRvGOTvpw8fF9x2+HL+T8sPLRCjOvGOTyyfQFbO1Bs+ljl1dyrGqDC&#13;&#10;G3TpmyeA99y9Nd1Jb6smd7K1lWoUk0OLUh0SFFvkWC8rrGwBozNE1RCOuUhJT/d0JiHrj5tbU/uA&#13;&#10;AIC3eUG0c8i7UNaQMpCVilOwsK1xpCTzKlcBe+TcPYDYHUmYBExA1e/OH2z7whdj/Tb6KuW22tVy&#13;&#10;d6MBZ+vniZeyoZxtLAgwzqOf5kIqyhtC8f/5P/8fUyzs+GnY3j383m0V/pewhyt4EUJWa3bRtafm&#13;&#10;d2gBcvWtQ4o2O0x+qI/xH++dQHVcO0V9yD7n1YAdqv9ueWD8059/yelGY2gRCBQ7QOOMqK2j/Pj9&#13;&#10;/iYbxGh6E7Jhq4/AODnqX/dr26dDrGZggnBLW2bqm7u6BSCcb/h+9hGsRJp6J8p1YL/QwDB5A/nB&#13;&#10;GgFce2CJHlYHncalhwTOFgGhaOt2DVk3UoId1mGOoAQIYJmYJ184GxRqUgV7Pi/F5YMCGAKaeJ7a&#13;&#10;+Bb7JIPpErrZTAAuDkJH6WWhhqr8YK/1lMQ+sz74LzzdMoKkuOiK+clz8mW52xmDL+9yc/0w4f7h&#13;&#10;H9v6pxIyjA4/gVfm0l4y7b6Rig3I70rmH9LJNWUNs0tdZdoZJcAW6PzUlhXE5QgPOkjMA6q8wBlp&#13;&#10;sc2OIqVywF9P421CEcayiE6sbn5c4dkOZMT8XAJ8rTGIIWmfac6LjWqoHFmVN4A0qeAlwq5YTk8w&#13;&#10;f6Kr/Ydfji1Fy5tsf92WqxA4+CU5EVDIEGFZ8+0xxtwcd+L2j5nSDsr0Y7Un/umGIWGO5S9rDn5g&#13;&#10;BfOSv53jDEAs/Eldy8YgBjEDn0JmGIEHtz2J+2XeB8z2ufQDvY+BUFGhd32z10EJsqX7Q5TmQ0Ev&#13;&#10;UkhW/MvFau0e7r0mE2hiALO3e+ZLzdh8f+P8K7UJUWEE9naJknm3Mpj5m4T3OFRNTKH0uMYUnDdZ&#13;&#10;Y0kfGc0J38GCZQIdw9eP3zh8QO5SURE1+nm2BCKUNa8TuEXCICqIAj12GjXY4kxEp1cfH/jyiB5M&#13;&#10;hgTguo7RcohZRHwDS4YvBeLBp+pfTX46kT+i8/gZp3NpGd6EyBzCAxpcNKDDAEzdOjwWkv7xO+2o&#13;&#10;jDuiGN3L870MKJJkMM+38I6R/Prw1/f3yf7GoWCajkQ8fMIoetfuhoTO5KOqWF0SNRIuhZLDo0oG&#13;&#10;yWLxDHc+FtcSfvMuNS3272/pGSf0iZJhbiPAV5gAgmHOwImKHBR0vEOCpVr52Oe9yMnHdIfNsXFY&#13;&#10;p2qRjxH1H9afK05tHApv3rY5VhxAvVVmMZSBT424B12y97g0k7s1dRaVho+jN9IhG5mHxLoHGyKS&#13;&#10;ZW8Jr+i9+EvTP9yXQDJGW2R4f2gKymi8WgDoc+YdrSimP20BfpJ9A1pysd9QgHCl+3lPn1ZWQgMJ&#13;&#10;icKyF4xizq6RdPdR2qduohsuWoosePQsz1XrlgSuxdap842NdzHE2wdAJX8Sz/LW0K8+Nh4+ZjXX&#13;&#10;ab1hz9zGqjwXfQgrTpasNa+2a3IkmHrA6/4M1dkGWRQfu0O9xfSRnw9MuaCTHdmyVxDzXox8y8CS&#13;&#10;ce4I9iOyPGbA1gCpopvHRTDEIcLU3WfFGrvk8HjPaKBde5JTrhrZHS46IhgqdIK5MBz3ux7ltJJp&#13;&#10;UvNUkKa4x7jbIiFmIWVWokxBBwSRDEgWEhF3ZUs7egqxbmFBIAEKCmgDbV/XVHaxB6CnIEwfR/KA&#13;&#10;F47SyvA76Uu0llQPkT1EhT6NnwZdGYMWmJjcpQTwnjTqYZ100K5O165xexLLOrYYhjbKHSvab/Ut&#13;&#10;+CJT41xUnBUhFkCF9gwgzGZefRQM7+sKYDb+tWo4mMEj/fVuXthcUy40K+irMz8+coEYV+bm2ZBz&#13;&#10;BDBJ7vZXA1c1yAG3gScQoHQzpTuAhKwRpxEjEK8ImYysLyvNmeh4v1lATAF6/1ylg7mOqULpAUfu&#13;&#10;0zIpICq4b23C1VJObLfR8dH5A4eiLJio9+s7gBBh2tHZZ7en4sAER9Vj2O3zAPnSf1UxFDfDPdjo&#13;&#10;80aDHtj/TxB8LduWJQZCnd4sv+1x12VWVkmljhaK4Inv6AD6iQ8GHqDplspl5rXHbLf89IYxUGDo&#13;&#10;a4iVgGS5nMp4WCh3ybqbUKXBm5ndpdXFtBHiSFn3eoLbrUPQoKy+42J3/3Ge5sOmcfRz4U3hQkBI&#13;&#10;BDqZOPhw1H4LFJbtxHeFfv6ccWYlZdVMQGIl50ezOFKHoIG9qc1hh9QcqnQSF1fBx2ZnV8UiZ2Tm&#13;&#10;YeygymOzLZjAPsdhcXiN0tvsbPqAmq9yp4ZeWichDTde5sozcuFfCJB13D2PsDkSaoH9bfBbtAvb&#13;&#10;t2XxRaMolEJMkwmb8pO6y8sJuC+k82OxQACho1dRQXVuJA12Xdj6ofxJpIKE5KPR42DGWTz6qz9X&#13;&#10;gm9o6TsZybuyKt4un1MFGntUKdOyLsCPvMY0MFqBdQGrMt39tjUglrfMWUB1gdgD3RsTruP0q+lb&#13;&#10;Fo/R9W86pK1EJUj5QddxugKdoAFrNyuFfYnCFm9+BPN221A2FjneoSXFhCTFShC5zuh6YccYvgdZ&#13;&#10;4A5FNCfHURNzkc3NcQgmIKaCemJC4XVui6ag0bfjmjWAxc0gvEBry2R2qjWZaSrmiMshfSZyM45F&#13;&#10;R5R/aGgnU0koRcEOeyC2c9IdwoAWcmsX+T2vt9kUXBIS41JwDiPQgmLvq9VnUTX9f3/b3dcv6utV&#13;&#10;pfdFI9Ug1mtKwvFm1uv9cWeThKtGwFM7QSbzGopcVKYL2aYsMN+z5cXRGnkqo9TPeNfoWnYmwJB+&#13;&#10;/QFcqChwXg0XIXnZERp7vrPAoDq+U/vl+puVDQL83IGm5kVUKmQPQVcJqewAN0xZWBcdc6E0N54r&#13;&#10;6nPLIECJcnVdIi9+4XZKKZZVOy3HfTWSunCiEiNS7FZm8J6UxMN4/LiQRO/l81+sYFUm0ePbk73z&#13;&#10;dhZFDvLb55Gxzd4QYN0yBYwJbjqBJsnnsnGdscMTu00ADLuH/fuThsCX1GJ4iG0ENbAz828LCxui&#13;&#10;BTITeFfUQ8NxE9DK+IE/jlMIuKgJvGs265uSsfl7fYJ1AdrK75fCoHAZf2keZmsGX/BDpYqZ7RS+&#13;&#10;dNYt3R38PigTZwupk9IhmbfVmWdAH2EdvbWS4rZmau0DKCZb/VHzurAA5FGr4+H98Py2LypYyipd&#13;&#10;g8crqqQIuswQEK/gFkf/TIV4GCDXF7+rC7uEsiQbBwzKqqq+Sl6vV+SdZOE3Uio6Fh2b+h935W6O&#13;&#10;Vx1uIHepHHyHXMugTdtlQ1PiLOnCd2hvUuq9xgSN6wQ5uXTusTcxjewOw5ijl29Wp5YdE3jTO8kK&#13;&#10;kPSl/lZ9rWEAVSmBi219HOYV55SRA0rtGEUnMbSY4oJ6tnbFPVFah0TqwIr/cb7MTRPVoS4Fy1WY&#13;&#10;DM2f2Ds09SasQlpb3CeC1Fagng4krIKaneZ/Z8MwGWwKcFSOLglhvWK+upK/H42JNQcrhIib1YOd&#13;&#10;uisPys7GD0TWCjdx9UdWOEdpaRxWM53UtaihzEsiNOG6UOuU1RoSDmyjNdYrJldO6NsBg0eO8qxi&#13;&#10;yEqVVfNvi1F5Dk9w48Fs0eu+OYQLCtXSXeL1NJrI2qbyGSxpXPmsXn9sUYuunD7sV7C4GcdzsUn1&#13;&#10;kQ+lg3DFU22zrzd293651+wqId5xfqPxnmUoFIDjrqZCI6TgsfqodhYnxlwUM6oM/j1DUm/DMjow&#13;&#10;hkVzhTZo+X2Id/UhvC0BR+HvUpMu7HdKNmQ+tQUJBW+mpPF8wbcl45AhzM67NwIA3hzXxUrcbkcU&#13;&#10;IaGogZG9X8844VzXKJYdwcpzvHnE1ZUMGFlfU+RFj/DCShKiAhOK2TloHNpILiL11S53RryluMWi&#13;&#10;6fXQ+jpbEHV35N5T66NatLSZmhNjglRtMfHt/b0PVCkcupt1n5CLdrzh//I//9fW6O3p+ytsm9km&#13;&#10;iF7cBRIQ/1DboMdv58c9HW4dLjovk/0qmqZU6fwQdlXdaSWXpct1jV5JImP5oHLL72oU1wBtt/y6&#13;&#10;iM19PGzhObdS7SkH40gRZLDNx+b/mn8c5zTVMgksWvyhTOd36sJPcjFCFcnTmOolrT/zw5ZHkr+T&#13;&#10;XCffGHeD9NWYh817Nrv+U7Ubvv4D3+FbpzdrOfSnuuzGy7CgBO21e09Td3v5gbat1u6WpiodHggt&#13;&#10;0xLw9qkrQqAqFK69dutls0CA72nO4MvfRlFtHObc82lUvGlRIj//Uk7rLUDffCT0hiMJ1ZOMakgr&#13;&#10;V239um/Z0uOsaVz8BCMnRTL/y6d3U8GqVoIllproDpWvFzT7Pzx++nKibBvru93vfwEKeM6Kptt8&#13;&#10;F37X3q3n4C90RNfKitBTkQ80x/MEId5SJF1R4kiXV+P85qV9EY0kGPND8GuPSvxNDw6Vg0qwaESD&#13;&#10;J3BDNGwOXTPti/vRGlAVj9a84kOdx8BekrxnMSSGY1QDSTzDqWkXgzc1n6nDOLQzuEhYj6tBZb2c&#13;&#10;u7/6m2jLZTkfSMsL+3z9awG7fYew1vZ6y2z79ZA9oX72d+5nw3+gOsTSIeX+WX5EpzVO7FU0u7I4&#13;&#10;QuDFdfqNGqObY0lw/JHVQ323/jhPZPuuLYfzZfHs4w7HXXXdFfPXpXRYW75GCa2m4CFEiLoiWYBC&#13;&#10;R2yF1x/hqVyV29T3gaSAfR/G7sO2H82f7/8n4rIbVC5tfJ+6CrUxhl4rYJcaxxC2LV1uusR3J+T2&#13;&#10;kFvVH4/VbPztwx5tG1wJ2yeWVxbOJWJLs1oAlKbUtivXQfuwWolnKB86FfJ/+/V4ODjdw7ziFU/O&#13;&#10;YhQJiiCRTZX0m7avdLt9fyzCvE5rwpzH/5ZHVWPBEDKrwKgAzMWiBnGdpt3mqIGuGryY2cbwFOFf&#13;&#10;12Xz9LBV/Smx5tCM4a2aYyPPuBABbeRDfnmbaE2QdNrA0MrAlQ0n0v1SIlAlVaFOvZ67zO5I1V1/&#13;&#10;GY/xsOuIGbpM60+bVeVTD/b/2jsziSm936VBElJxHcOKXprbNhiYMyFj6u2/C8E3bReNUVMYLnEb&#13;&#10;790t4Ho7lYSCdPxYDy/z8Hf34Q+b/zD+sSya8dm6XfqIc4kr/RYFVTMapkLNgDJCQvq0ucvrspz/&#13;&#10;ABa/kV70BUC+IOULQZWV02xldwzuLYH6BAf6T/WgzlbV1iyHTnAXwFlhQBkr3O8G0sP2T//5t+6b&#13;&#10;XFtE6tXBQmT8NnAME/NmqxOIV7POg3NX/FR/CG+W7gS9YibKAeSPPb/daQ9ZUbzjS0k4lDvhGyvk&#13;&#10;ZhpC0EIMY+hq3fHPYDKgRB87WLCE0Ca+IffHqHSB1hX4azS3pEEStNgtfc4T/SXTIEktG+qpfdf4&#13;&#10;v/6VynJc7PaeVP1LK8G3+fXA2GQuA7hJWyd0edoLd/1dn+nDxz0xvFBl8Ryj+YL19LZrzVIVPBV0&#13;&#10;8Krrw05Dl0SgdrmFBE6h+cGTk4xrlmFZNEt8ohSwdM2v9vHfnjKwiYDZ0458HPXKj0KRYZzjgMI/&#13;&#10;+pftH3fJi7T3YQAAIABJREFUxXgx0I9tez+MevfwUdCZw3sUKup22fcN39tkc+nH79C+MyMfeCS9&#13;&#10;tJXEzE2yqObPS6XsZl7P+v30epsjw+/eg8TEh58trrYvs8MNIXL/eNS9X4KRyLLlVMlPSTx7XyT3&#13;&#10;tKLqpfe3MdKutVDrivyfr3/5A9+bB726xWt3z8KvvQ8QEcYGDmveLs8JXmX5bgVVLI4SR9Vh4a17&#13;&#10;/X768Lj97cL2+46mfndisDsQUajgy7d0t5M2vs6txCvAiH378Qad/7int3myotIIenWKdqopdCv4&#13;&#10;8Mv7xagq45OrePn4t/+4ZFSFAqFCzEEn37DY3D3UY/gtyoMTdALWJ5vvu9XEnNBu/9PfX6YcN/01&#13;&#10;oTLuPj0i5BKKLPZMJJPHufY2jqQAP314oFX/AgSrvDZf3udPa2E9cc1Tgb6N3/Ffdi1F3p6G3Xiz&#13;&#10;j0/v3ri+FgxLt69d+qbEp4JE32hzPTbLj7c//unn63yuqS4gZ4a94fT65TcRqz8e/jA/pv1uQKKc&#13;&#10;ZlqH6Dzlovx+Oj/5u2lMnnbfmnWMZLxcd4her827n+RrP0+5mN35p/tNyzGnQteFL4mXoFGfd+4J&#13;&#10;AwRk/pnEH6RSaI2deqj4v6tz9bFZ8YiTPn9d95t7DiLeoJdpFtufNzRcX1FH925xP5NQgSVm8bfv&#13;&#10;y9HTvy83fne8xPBFjbLdaONLXW4uoKy6L9MrGg+PLc/hGuL1cTrgih0rrn///DIeaATHFvRaiRC3&#13;&#10;282t73nZvPOxFhvK6lzI77X1xD4dN25AxNNlCLDpqgLxXf6ifl0M8u/+6U05JKXJAi1EvfadYxeD&#13;&#10;P31699d//AOFDVOxVEl9e/a7XQN3QJ+R+jWmn98d75Ehhdgs9yNGaUlL8UjlLdcS3H+qx6oHHV2W&#13;&#10;68Nhv1znU8rZ8311l4YlCqfVzHLg0G9zB28ce8RzJ5LZiFt63U/68xHX4VWPa1BrpTyLsla0UHq8&#13;&#10;9l/uduC0dLTb5E0RpxdSbcDoOlN8JvFYZG4RfIn4n8PLNN7G/G88oad3136OqHyH5F/Mi2hwJNoH&#13;&#10;hq9jxsKiCqaQMe+2B5dNL0OgcXG9222OoAUBfP/8/OlTfuXck+rreSa6Kcl9mKjgjJRFNnJ9jbQo&#13;&#10;7angPFWbKTrx53/ZXJZ+sNFgPVe3hY7TGf3rO2WBxfvjuL4S3i29uv24hrzRZgUEQAEwMGFyTVmG&#13;&#10;eSjwz8rH2a1VM7nJNqKuIBtp36JtWSLZ+fSaH3+ZU56v6xiJKzlM0yCan+S9fl7HKDb+lD/UE2fa&#13;&#10;wVGaEj/C1S+8LjWg7PG08lPm+C/fh/e//BNFGH+H/uz2uVK/PrP9NoAUnds2G2fY//M24c1TG1/F&#13;&#10;vh3nMWd45AwJ0YpM9JsoyRc7pV2ayivG7/ZrO31dxD5t/Yg7dqWeSoSu6r7e5Cn9diZcBto2v/44&#13;&#10;HZpDiE4wybnYSVY79QHnzySXvw81rYJP0ziBKm+oqFZ1qS5o7ZSF9WZ/uX7dtYUU4AxerwbnrrJl&#13;&#10;tr/KKZIiCjIqVfqv+Xx4gl79zX/I+o0Q0USuoVxtwZRgPz2eX/6/F1bwet/WUKDdZhre3r9r0dlv&#13;&#10;P32cFy2KIrAnDSwpg9WWsDWK5AjsFzEQrdZ4KD9cbqe7ptTz0sZf+Esga8n1NnbwFhiN4D2ttMf/&#13;&#10;XBxZHjC7tvrxJpzN+uFubyOI0QqZL+tzw+XqY+RFxuZjqpxSpGSvnPPnNxSLku0OqqhKgujcEhhn&#13;&#10;U1HRch6fxEO+Xy9rLeu5XNNkt+Ru+mpwX4FKfvnt7Vg1ZqgAxyMbWHj89plZg4xZENs9QLOT5fI2&#13;&#10;lfxnlnRWvg759SVDGB4f29+XyV5xIrl4rL4M89JHsOIN2Nh6+zZfYCUaqx5A2y67zfRh7b4dwtPp&#13;&#10;Zarqp64FxR/+1Per5AVm+vfFd3f7kBRHuO52vXMpKvYs2X5z6yyfs0btTfn3H3620eZzTTVoAolE&#13;&#10;+Sapu5DXC3hWvGr+fr22H17cuaurWqsbLpl+EKhCL9Nr9BhR2o9T9AcHCeLbdaHqEvJel4fteZ2w&#13;&#10;HDeBjs7Tu/escEa81a0rr44qDzhnD3fPzkRkJENqGrdoae8P3gO3ojpRJ+NFLS99jSvqjX1XbzGe&#13;&#10;wpd9uE4bBN5zjKVNwQNEY3umiZIG3OKbytgX/LQMEpS/Lr/d7T+sb2b2YLlPESZBMdYdumLzNjcJ&#13;&#10;t4dCnW9NYPkdvbNWrhb/GO2dwyEo4MnDhpyG++oPKMl1ASndNo/FjM9VJM/hzlCxkgjv8bi8cOjh&#13;&#10;MpCmed9ARYZ0L/D/+p/+i+pnyYpYgB0rp8U0zZbyxmPEImNZ5Fl7JBI0lEUpN+PcU0hyBh55B4FH&#13;&#10;MIUp0Vx0tQ9ETQwWMFm0XnQjjQfORbu62OLldl6t5xOl6/C92ZYIBYR4KZjMLC35dBkmo0jEx/0O&#13;&#10;4WBXLSNxFcpqGlctq+MtzpxIQnDyaHYS9C8SYn9V4LA1TGRRkX5a2GpiKqsNw7ADUWvvLeJYZhgh&#13;&#10;oVVxJ6RfpgUiYRez+KHtirE/Y4aBjUVNndLoqp/ufqYIdW1LjEMIJQCcV7OdUCYMshypd2L2ZvUm&#13;&#10;eVCTavRqTubO5Aicw7ZCzcqiNcsw3Xpni0iBtjwlgA1whGESzMK2Oz33enGibVmZ1XmBMzFKX6aZ&#13;&#10;YigFohWBMHJY8lzAzu63zfXyHCwIxBCRA487Xm43RZgdBtits1lBV+9hQM5zTHBGcNY3QigTPDNS&#13;&#10;phA4sStYbgupybbawJhlKR1emuZO98uWlXGDYPLQuMWDFDPIWJb8Otyc9lxIjFnI+sPdFnotOIlr&#13;&#10;DDgWVVGsaLWuFpUUUokmXM41kWu/5KyXecoQ+hB50ZqYYUEhoZnOlKTreuVy552hDXcoSg/qTqLR&#13;&#10;VB6YvBgbQs77/dF7GiOxk9t1KCJEN82MPEkkYM0JAQAar3hZR5A5iielC17Os5ZVUZX3k9GDmitc&#13;&#10;Oq0S1LJCcTWWNknpgmflIIRIEhqhDRrTRKD1QWK3ThyxEjAgqckpGpWSvTvuREGrdpfTeU3cJ1y0&#13;&#10;bYqORkhSLirZ4nJSq1rn4/3THE6Yce0iP265Y9ZYREgA0LFcli1ClMsSmFtRbELgjPpU8W1dmWXh&#13;&#10;LAyz2u0el7xobybvcd0gBgdtIiERo/XNtrs7MyujTbPtxuvodQ5QQ6SmGHXKQa0ctShhgYuY02gg&#13;&#10;dHRXPMx+BmGOdpxX0FZ4dj2uobLrxaxQB5mI8ut1NsmAhrdITiAT54NXXhmMQPZplQjJiuqcExbR&#13;&#10;w80dB6Ayhoq6McDJPc8aSIZoVTgIjPHPn39rNwfRtS2nlECrlEHJcYpWUsGaRVUctnZZWA4Nq5XT&#13;&#10;VcH6/i0kDQARyGWrQaY9vTkQY+KsliEaBhJEKQPGC0kp7WxjreAMpqjPyiCynwCcQEQhRWf15ZI5&#13;&#10;sIP3Xg/DK4UAlpsEidM+JJiufv/0IDZVjUNEvjq2t+spcIQITQFxgrTAEdLrvNDkOFej7T3LGS5a&#13;&#10;2abcy/AanbRG39/vmSZKnUgE03nkBDldgpwRo1IwY4HgFS0yJiXKgEFkbaYlsHNyC8e0N8kIKWlC&#13;&#10;NgWkfIZUlE+AxUQkFjutPQJI92ucHCqa4fnZziam7KSp72DmcLGp8LHlle9915VIFERElZeCkIBJ&#13;&#10;R2uoUKauKGXI8XU4pUJC6kJcN6Sa8gpdohkKEoHymHofZoZZSTPF9PHw7tuPc4EZBQEWYpzVphFr&#13;&#10;/2pHy6AYjOttEIWZla+YVKeecOqDwjHwEixIVbwCDk0L7GrOGoGaAkopiZZVkXKA3P14vazLQsLN&#13;&#10;Z6iMssbQMjC28ckggcKkLu6l6Z584hFOLAMU/SZ4by4xxu1uB+fVVnm92pbs13F+7HbWL7wj3FNj&#13;&#10;fFMVzs+llEw042Jh74kEo3GAFySwCAqjbsHNSenZjMgiqISyC0gOWO1p2zYMR3Ssj0xGgoQzmWRs&#13;&#10;rp5JyKSADMvox1nN4yTKCgBh5qHhCDbtpf+BEW5kE6zraButX0c7u+GD2GJjWStAjdOcy1xdr329&#13;&#10;K2jEOFHEr6xPy7hEwlNNBaA2pEzBnbxTA+Bpc5nP/TQ3HB+7drkMNsp1XmJI0VQLuDJQ6QlU2wLk&#13;&#10;MMyzRYYNk78uYM1F0REsVrVAHhd43pKNDSbkmDNRSiOUAKp5ioIyTFPvo79dkoFBuQ6SlQacIfGI&#13;&#10;FBEWALIsGKocv686nOhIokgzwU0Ism6AnmeIsgl6UcPXv/523LaIJqIoFA6XWqtpQZyEwCNch6mS&#13;&#10;D8vaE5lqRBCiGUUUSFbnqhSEoZi1Prum5Nr2CaiXq8uIcEEAaUrMoEGmd5vHBnrbcMI4TJo77GgR&#13;&#10;kfHzeSk4rQUzFrnCD7Zv7xrtOK9B5p5mSjxKLkRjWY1NVBaC2+1i1hNklMCIKcwiQJyrsoaCQaau&#13;&#10;13MpqlIcE3cAwJRRxfBBEiTpaVlYxo7oqitJ1TGSQYqH3bZ3RloZssMFZ+U2pXW1U2ZuNYBDBBMi&#13;&#10;gRAfIY6THpAFc86CkVX1FOVlUduuWtSVsyAi2m5bHdeyfEgJQJxQqaYAXfbGuE3xCyws8qDi0iNw&#13;&#10;IAUv+c1MgvFsXCUrxoggjZkMh2XEPrrAGMsYBZJySHPMTvIUx7boYAQ7Qa7XrMeVQ7xq9Rrdpq04&#13;&#10;TOsEdm0VQB7nsWMYieJ2uUCKneWSUpjsBhSr1UtYi0PhCr+Y0hmPUk7GNQ2QJY7Gr1aVsskZbTf4&#13;&#10;bZgAQ9d+oCWjJBAKCYzO44/lsQySVRUBKSEeA0iJZpghTlAk1rKyEgEEIYUaDd52N7OKrjEh5yLU&#13;&#10;d9IDsOGHjKlLOTugs1+9UtEDDW7TzGi93RyTEMDmDWuVff7y+/O23r98f/1ptwsErZ7ehnSsNue3&#13;&#10;nkPurXfOGqpCzkm7x/InnhGJ0eZhioZx/p/+6c+vw5tyIFobjIpUdO/+YH0OPr197+uiXoZpJAhM&#13;&#10;eLVT4E75LBNLOZGSmltqC0EEEp3xBplMPCDJWwrYClIf/M/3FQCzDWsC1kwAQpiT768vxpp5GO2i&#13;&#10;V+g4hFBQIHhCoK0r1U8VZQGzRDwQxKOYgbRmtbr3AqaewBgFyGHFMq/BaFZIQiQoGA2EOIoFp5Pc&#13;&#10;Np2PbglzVd3Nt6CN+nj4CKm4LSqNq10niT2C2gB8cYvNEeiVydIplXSUzFPLCOen/szAzo7LtqmF&#13;&#10;yKjg9cNxCoFFlkBEBbbAqLjSACSEaz8Y515O3yHFKRA7mLm/8kwvzxcPhUkG8ChFx4IpRWVXL1su&#13;&#10;EJiGJSiISH7HdwBS483z6zMUICSTXG556TO4aq0RYH5kBQ0Y8YK64FLOAABAw2zGj4/3NNuV0XYn&#13;&#10;CU0IkoqwpmOyJsj6oN3gY3E8jOc3UURZcmNGnktWyJtyJUtoQG3BnVOZNXQnMwW0ZHAIlYQlIQBJ&#13;&#10;kZOxMSE008u4wmJTmqjpat9ihMn3/YlxngV1ai0ITjfDIMoptmUVCArYgeQQQBxRTrNXs80AeUcr&#13;&#10;sIaVcyaK2rlUgpIlHVCS2xKlFDXxyMECXymslY7GvP/pI4UQRUQ8aUpeImyCL3Z7AkzG0ToEUemn&#13;&#10;Va+hbOuQDaHGRgIiZqiU2/vJWOUctkkQCEMSnAoAx65ZFhUXxyFotw8IiDGy+20B4rIp8uQilQTJ&#13;&#10;JBru1nCzN4goADjqLDiblwmChFeEEylYLVlsm+2iQqSkkB4EJWkKecayKgPYHjeTnj2MISYq2Lgq&#13;&#10;lGASJJREm+QHQElhbIo6egMM8hpZWXGIEIK4QC3ZcUIijBa2ZtDRO8CwTG5UCmLJMon4v/7L/4Yz&#13;&#10;5rzs7km4ZR9ACCAEmRhYr6riXe1RrouYFICq3T5Ot7EtNioZBVcoRKT4064xVViWeH1xQVc/ls+7&#13;&#10;8sA92e9sAH6a5+LukV6+FOXddUbVH//0rrUJ2LYSF5fxtGaV1zdNt5vxeuuK7jSex+XHY3MkM5yr&#13;&#10;ROysHLGpTlu3KVvJK9X7MYv32ImMsGW/Iiu3+2E20iy2y9vdffIAed+hLHnLYIOxhbLRxusFVmJa&#13;&#10;VteP8VDI7qfdj++/CRQHOEqDcAbjW/+e1zZQZ6z1Qag15qy9bzp+XSdJZFzt28nVd+8jjBlEmDBz&#13;&#10;wHMwRfNzIIF4vqMbfLAtAygjggAD8BY3jI9vz6yKt0sWBDQCzJi0pJhuC2zJ88s/ftr9sQ4HO/eh&#13;&#10;KTD0KS8ZEhMVB4XEZY+fW8GCV9FzAy65BNc0HyL140oghhAhZ+vqfr6tNa2A3FIBAYIaGQHw7PQc&#13;&#10;beHGlzELVADlVhYLl8d5dDiICmZY6lNfB+LekzAuB9qCpjw/j7xgzaHCESNE9Go4rVjnPpXtNN7K&#13;&#10;rrq9XkOK47TISxysZ4RdTm+ngD7mrGbDRYka53vQbjYQI5Oh3G9+/fGl6+421eyRp9samC6Tvtx1&#13;&#10;c/RdYG4ddojTxTq6iu3jorUoC+saMxhhoAE/QtFaDkOJ1peV8plTgQEHHPx4OycAtjWfYk4RPDy9&#13;&#10;m6fJmNLDVG2r5a1vS2LDrNPElriQQ7LTpgWz4yQD6bOhKqhSAMRDuEQNQEAmNbmcwBxi3nT1bT4f&#13;&#10;H7rvL2deHFD83YDDYmx3PISg8SVklEUr4JC1vy3Wf/zTv9KiR1jMc1haTF4z4fQ6jVQyvG1vt6Gq&#13;&#10;KgQh1FdnKef3KbwqGCXBPmUqdNvef/79QnZ48dYgjNouKGUgAJSSQiJVmmktmQyUXl6+H7pHDpqV&#13;&#10;DyEM9e7Q7Q9CQ+fY3JvxrLu7WiexXAKYJGkXTiJBzriCwrU6CI1mKBwALTLRXRS/r7QCHHA9GtYl&#13;&#10;hDBAqQCdnXNGdvdU+sErOoiqO1+MJBWtQ/TifFJvw5xlOP7UIiNeP/+eOVuclW23Z3ww5svllcy+&#13;&#10;Jjlx8hLUCvSH8MlcHcg3RzLypmEQaKFBrGu+qFtZ4p8+PHKQ9/XWprxUavHK9gDsKPLuadNljKfR&#13;&#10;YkT96siZ5nLDaCIknKwi/OdrcPW7ew4yWFXrvKXo2uuu5U1LBKTo8HGe1k5UBHNuyXnpUcek66tD&#13;&#10;c0sajqttsVEOB74mNxlXdJssOQhXEs8r0DMM+z1eRvf6dXi/W+y5YAwwBuwlHI/UTCZbhCEVbDcu&#13;&#10;S9lt1TLstu/WxWY+GYslZnebvU10Wr+Pl2T6gtNfe5ZpAlUgp1Ufm53xwCwMbvLiyKhpzL7AlUz0&#13;&#10;sdilTlz+8eXu/o6XvJdLRANreE13TXYVKMPIeKECY7jML+PpbrPRLtS4Of12aXYYQJoYTDWJHBs7&#13;&#10;guzLRCLNyCcSIIEztdCFkUvgVS6Fo4mOr/P9+z97PW1aohDLGSYzSmgL2HnnkignyFA8JyQ/bB/w&#13;&#10;oMWBY5BpzkZMqOTAYZYbgFoABrZtbzlRkUWctvtNVZZn/4Jy1bVN2SkOK5DS7XLZfqRurRa/lPty&#13;&#10;DyF7rPrZzxo0daixqAT9AAgrXYY5oLwv65l4pHkeyN3xgS59pJbtKe/h5HLbMkDX6dXKaqNd/sQf&#13;&#10;8z6QolEWUI1tRBQ6lE0l0WHbxhGX4dijcV8VG4JPS571M4tsSzcRL6zYHNr9fBljj1ETfY7FptmG&#13;&#10;td48TcMouq1TIZlpV9EbwIdjhRNmiSGa6MKWm0axgM0w/7/fPu0PN+JzRfzNoQmxulDmWtJ67nW3&#13;&#10;HeT35CCZMQ87SVb7er5IQfw1E9+Oz7F5rJqWQ++Wce4aOl1LRjml1Bop2wBi6Z3M8GK8r3Z7HZb/&#13;&#10;XNRbvkGawba4fpl5g5d8e3if040lmDaHjUuSEUiJ86beCJmz5TXQsWHWSkju20oaNDU2LWFHugG/&#13;&#10;ApYS8LEf89mZ1Yck3MbzsS/LB21kFv1GcJ+cyY7g+PPhnVvmVPH0omChYDmVTfc2aJnJXbFjjBZ5&#13;&#10;N+tLuSVE20Gbpi3CiD5s4K2/LGYigt+jfcoKCQuZn9y+boq7XfHlChrtZS731d0tviKndyULNAJ3&#13;&#10;RNz5dPnpeGjZo5r66Xbhm+1Eek+8Q5alDlcQNCBdjYCyLcrpcub3HG0qAHNQa0lU1R2n8UYLclaf&#13;&#10;IcAgMcAhZDPMpCStdUSD8ziv/eS4U8RcgeQLpne8Ak3w2UNZPn/92jU1CBGV8vy3c7ltaFetVnMY&#13;&#10;PFo1mZZTVUo49FO8hmyn3f3WZo2uUJcUk8QLwFEOixMFgtRT6sVC6n1x0afLG4vZ3X/YoWY8LaAo&#13;&#10;KmfTdKWbI0chb8pq8uoRidErIyC1EGeUAwEUURvV6FGsZ6yymeuu1SlZNa468cPu77fT+1IE497d&#13;&#10;P8zXEwfHigkMoUPAVlWJUZGiWgEvCCb4/ePjliS+2S/TCCVzc5OcKiUgJ83uuvN6lnv5FkewPGyr&#13;&#10;uhKormshVq36Y3UPGMkZ34b53R2Hm03IuevuotAkRYIScEvVfnL/uDa5Ajt6fhshprfLG8OHy/LG&#13;&#10;ayL3QvlJKRNzhAAUpBkKTEoRaU4QGbiM7opZtb6FSel3nz4O33p5V0JOPcb3RXU9h7rq+r5fKcQG&#13;&#10;+LNuNnNV/cQxZwBJb1+Uj6B2sRHZpim+e3x/uV6YhKFE9aZDq0GXJsxLmIcbPfH9TlLR8MrGZf/0&#13;&#10;R4bypi56F57nlABdfAQ315a1nudbW3wkTwYrdkeXNe89l23x9++/bdEmQIcYwGQou4/P5z5kTLJf&#13;&#10;V60wLt69P4TL5K6Mo6Kg2VQZoJ8+PVRFToQmmyQsix1anY8EA04IFdA4HGJBICsetBw9yrQsteJ1&#13;&#10;hRFYFM5bsychHCqRSI0v34q6Coyv1+BFCFM0ZysrShbuVgMJiiK4Be2Lh1Ov3h0Ot1khJtsYmbdq&#13;&#10;PROZrgDXx20iqE6OEJF0aOi2qhTTlWiKv3/920P1Z5FpjKtoggZ4IgSWlf/2xg8t4qBfLhhDbj0F&#13;&#10;oBQlZjSywHkj6F748GG/CyqUvD2vsTmUL9O368n+8a4xs+2K7ZgWNZ6O7bsG7nIYia1dtOfxhbel&#13;&#10;jxrEtK7LtmiAkKBqFr0y86Pa7TREBEJSsXmZBGe7gwjWOr0S7C4Ecgb01FPJzelcbUQkgVk/zcFz&#13;&#10;7grWkXCbXmUpMIn35d3iU+Qtnr81rhaCKqezbP86fi66ipdyc02MBTMMK6iQmXhdWpTFlgwekQrP&#13;&#10;tt9p9tuycAHLlqDMVZqAc8zHQvNxuIbo3BrCBrd1USJ4XeaNkGYZ1HRtnz6wpHCNPQdRxRhRVbRv&#13;&#10;n6+/fKgSBSppt5DgI62ZhmZs2seX0+7+7lWNy20ocUkcb4WrCDtNE9ttKVwu5x7T+nIzB9q09wfj&#13;&#10;FpD16i4Q7N6ez6LY9A6ZEHKKTaYVJ8s0HI4H1U+XY+dnfS8ar5fTNVBcnZyvqN9V2Yxfy/ufIh51&#13;&#10;1uVm6+Yc8SRkSSkXaQOIRTBTDJvYEsAZkbs9EHnzfL2yfWv7z3leZAVxHXRGT7S+DNdIoAl2fzxE&#13;&#10;lKAlmbNXNdgCbtC+BhtjE5fVquzD9rhkVRxLJuQ8zsnmdUqpUV6N7/aHK/5WHf8UbAYOv+8okncR&#13;&#10;++fTF/x//Nv/vrbhuZ7JmczqG4A4ecQfaVZXQbMosp4ZnWcASQAl0sG42aK1otXTy4KRBbX5OqYR&#13;&#10;ZSHjpnPV1hTdp9WMGvVhXEvZZBc8biA7aAN3bevUXxXdmMmHiy48bcTTzG38BJvrUgtWUAylJeln&#13;&#10;kQmFllUcdmWUUkPQMl2u+DxOaLsRZCYF/nJ9TajbHDjQgaiU3pGkJRrMzuMSCS/g528XjOvzuW/A&#13;&#10;kWjmCr27OIxzd2Qnts+TnmC4lunnUy13GJTx8PPu11OwT58jWpLT7Cc0phnSDCZeWr4rdjhBwuQs&#13;&#10;LtGEY/EYoKJOb2jxEz8qSnRiWrHfXgkGLxRDFzIFFSBoBIY9bLVtWusZ87h0/iatvWKUhylVNDb7&#13;&#10;cmUDbr7ZV9c1hfFa3j2eFgzQisWry1WB2qrcLcgfapice9rvrqvzbAeyKamad2H5vYSYLtaQlUt1&#13;&#10;bmLermilTSYiE6rDsWxQn5dBOB/vjrpAaJVysttjAHqYlIuc2kmw1mA5j9OHu+PibOSy+F3Ebd5E&#13;&#10;X56ft9Px/04/PFwaGZyrRd003ZYnT//YORgRL34p0gU38nFriiiM5B2JPkOFpqTBeC5RYoXJqbv2&#13;&#10;fOxbuFR/5Hj8PhSxFNQ7HYYMp6YGvr5m2+wPziylfinTXMblAvfvu+xG1aBGgWPLZCL8eb653fbo&#13;&#10;kgDgNepN7jiKDGlzmvR+5XHo7CrXdj1sleYMPJ5BYIDlXJqwOTfMj1EuzG2DUIBshNsKrwaMLZRF&#13;&#10;7prFuQ/AUoupLpzvd1uZ8dysXd5vZmwWru56BcrKaVUCdj60G1EIyuw8PU9osLT38A+qXDg1cb6/&#13;&#10;b6BYWc5FysvpMtCHMx58g3pw3maySX90r8lZ/fF6eLstU5ECztsIj7A1/+gLQMU7DWYl56SPYM8z&#13;&#10;lz6u5uMO2+mW1lHCbSyf1pWhXPr1K293hNjtjmSni64sxQLQdzbvBGOAEQl9sav6gM6GNiDxllII&#13;&#10;7u7u1q928xHqRdeyY3Z2TvQLtw3s9ib1af2L53vv8H1ByaGGOPfTIIDDd7uDQkNZimyDm/VDex9l&#13;&#10;gG2oQ78EQQI6oCr/KT8Mn6KOrZBPsztRtGSt7tUSFQMyT8gK0bYejuoBNCd1fFu+fV/CUuxf7XOj&#13;&#10;axnrEt2py7OU8sd00QslzblKnJyQuyvwco0IDgF3zc879dcWArokYDKG5Rp4KNF7yRDlibehlxDO&#13;&#10;2ePrxQ8G1uVcFLyA5CWC2cdLP3TFtuRzgTL0Ky89CrUE0L5dpehYYGW9YYS0P7ZJ52Yrb0UyeWlJ&#13;&#10;Wd5IQult5KBpbtQ2mFesly2NKG2r6lzGW5oPYp8wy6uC0+xp3NSwrEGkpxI+NKhghKxxLIrdJf93&#13;&#10;tkuI8ZR97XJxnrFoV01AS658ZsMcDh9GHFZioox/dn+GfTFde7UWVvdNNUdyGDGFJmyh0GuiAi7Y&#13;&#10;nejyruPzzcpOBhblVWVUnjQVBxBWBgFinKXX4rfNSmmLloJVORnnIyW8jS9/08NSiKMP68OhjQBc&#13;&#10;Vq1md4qqAAAgAElEQVQOaUZZ1CtHXzbV/dXBEZiliu76o8H/EheK+e2W9423xzikNoNBmLTuPxRB&#13;&#10;XXB+mAF70bbpq39qH9J18aU7XxXvGlxIPReiiTFoBrFxhdBu8Qof0YMpT+4GSNbL7UTX5Ao0Fye3&#13;&#10;qdJEXMnJTrt/nHe7eeXTN0iOS1OE9e3KFmGfIONIgjhN/1ARqMVwyl3bY14i44Uh6IB+Gz63FfPT&#13;&#10;M2/uF6hHEeQObw7/koInWIW+cj78fvktHTwhbmN2CMPZDBcCZnuMtInkBSY4ZGNaoX+Q5tEsTrGm&#13;&#10;CK9eHPNSB7Mn28KdTTVzSjFeXi5Uz4fCejDkLLxbY57h6zvBJCtoITx6NrbEou2o8wwqvBO6Q/Z6&#13;&#10;rcBLVMOhq+3bWhYdUjNelvHnuRj+eVXAplSgi5QQEi1T92rhkm2xwWM+9chW7Aiu24uUUnc1lGL1&#13;&#10;Wi3R+5izPHw/n2qVTCAB2SiLj8rFt75/ps694biCSpQduQlUqQmjQPYUJW7K92QH4BxyYghJZ8gV&#13;&#10;RaBQbeRTcQPf11MkBBUz3+2NRnBuwgpDjNji+Wzi3MXyUhGMJj9N+OkPlXUj58vfElew4MUd5gt0&#13;&#10;xlhnFRT1fi/2Jrofc98c3krufF5CWEVZw4Hgvrxzaq7n4DMD9+P8uixXCtD73U//jr/+XEtgIY7y&#13;&#10;UFZv/bKA1pUC9CfYyZmCh+zSulfrssa5iPzty0pacQPqT+JuHQCmO0Rfy5dtzvR1vjb7fDSgjekO&#13;&#10;g1ssizvmYuAgV3FH/pE61Wpmmo8Z5lCX9UYa0JgFectle3wNELnsu7bt9CpqL1jcZ6dJkw2qU3Mt&#13;&#10;TF5qP1iRGRg+JRqxq7nZTBt8McpHQAx5/OjCBr9w6K81JFWCtujQQ8Jfl4FAMfU2PLFhuMh9iVki&#13;&#10;rDNaFYKuS69YEBRtGGIP+DpwymcuvsUtv6wRMNG2u71N/ZxHL0xz1aWw80LmDETmAMJkF7PsuF7C&#13;&#10;ctN2xhLPt89xFJsCrGG/3+Hb5cHEoBqwnSEkVmFA79DmYta+wxKNUwRL9P5HPMu0o7EsU/Mf1dwN&#13;&#10;udrvzkEjp8qDuL7pqErmd29smFm+/57spxKgCEFiU/VzfR/HkHU+xMPBbqUsLPCgymExPCJzndoD&#13;&#10;pircpRZeCPvnt6bEePXw7jlavn63e/fkcCyPWzOftiyq1yuS1DRcbVB9OTk9F6V8oW/vu33IC6mc&#13;&#10;AXCZByDIEmxBsFhTvmlka7qbAEuiaO67T1apt+RfWn7Jc/x9FbQ4n6f9cX4XwT4t2yJUByq5K7Br&#13;&#10;x7uM/8rJXBF3E/u1LkyKNSl8JO15qG3uQ2PM3+tSbtsuXkG1QdtWDK+/f4d90ydgi5q/44Ma6SgB&#13;&#10;iVevcfQrJnlnUI4uyf+fpPtYti1JEITqWm155BXvvYiMqKzssqaNAT1ixLDHjKAxg1/hr/gNMMCq&#13;&#10;qyuzMjPiiXvvUVv6du3OgPUjSymIYKXn39qRIN6h/SrX4w/XVHSJt//mpfn796sXn7mXbcs9zIPZ&#13;&#10;gh5Dw7dg+7Zi/bpDR5NK9fMXVzLuxI/12u4tr7lgyOhHZeWobwlvqFqlDnMGrH3F6te9BoNfS8j0&#13;&#10;0dbc0jzLPH6zUh3w9+ly/vmzB/8CyJ6oOC8fnzeJMlIuc1GufAs8vP7ps3y4ASPMWIjOQJAUIDuw&#13;&#10;kHcZwTbdLXNpVxJf8LL+BHacLod/6JeRrhclgI+feUbgcv1+y50hGley6Y5FQYQlSBQf2k0cHMyh&#13;&#10;bDsQbRSUSeA8BHdonhBEzU68JYHquKG4EMJq4G7bE37e/FUQTgJNlyIQj7sqd1njm9hyQ6/7Bs5j&#13;&#10;dvs8T9cewiv+NIIQRBYdnccfX3CLVycyvKi/2Es5Hs9RxVuCI4fhpNh92hUIcUBVSUfcoJc2IDnG&#13;&#10;v1S0DVUlXiA8oNMFijbYdt1VROV5dNmKPUVz5gvBYd+lkjmhxsyKwiWeagL30DXyywXrEqomHt/i&#13;&#10;eJCwq2oJhEQf74hffUSifdanOT223eM6VPFoQtQdSsYa1PyDYqlns0zdSH8gaqSKZO0QA5WkdBm6&#13;&#10;QyQuwQU2FdgIWBG5J+CsSHkTiFzHm99n/GJWeusITeveEYWePi0/xrV9EiiH4ffICsO/zjrFgsZ6&#13;&#10;PpfX5WPqkYwSRArepkdM5e9/1a+i6cbFSolQ8lPNzK/Qu+v91j8dIyyY1m/zFqouB13heOhrkkM0&#13;&#10;sECeUiQZ8JO+flzqirhlAjfYCSFpkacG+YsiEHiX7M7PlwqQTlS/x1Ls/ympf93v8f/2H//nfRT4&#13;&#10;ryugEz2pjDzm/uKqM98zjM02F9JFDCCDLy/7Ow6iQZyGZj65JzIWt7i1qbkcLnDRPBEsHi3dZbAC&#13;&#10;Zg/TayoVUcckjYxhEeE7ncHMITaHCrO0EinzHUI3irxCjnylcCXDmPYm8ZQe9/udtE8V99EaN7SJ&#13;&#10;/m0Zc0x7LiuBuVF+jozXSEa2IXDxSb4cl9AG9Vq//N9Eq7a1iWDZwu3hdhd28Cn9slUoU2iXqZKP&#13;&#10;21qfOD0Za94TeHEhO06xDeY4oxe4VxuyMfspFy8OTfEe8JI/dd3vdq5ggsg3z8JeGSTYWEcYsXHd&#13;&#10;wv30Iqu8hhm98F29lSCNrMB8H2QRPaQtD5rQO1FxILwOq9E7xF5pY201+d44fJDKe3M6Hlaav4Do&#13;&#10;J5d9kx+lOSbjp5V1HOwCVkDUBqAe/TNX0EBM53Na/G7PRB2IrVDzTmQU9Fy7mlpdFUcUb5xpI+cD&#13;&#10;2H3qgLvwmiLOb9dYmxNTTPNZfm6nYeQBqif6DOhwvzCCNH0YWGYHNd5NPW5nfHh+vaQkmQox6nnt&#13;&#10;u+C2ChgvYIrp8KABmVxvtCKOkzbgstCoyEP5flcffhh/m5vd/ihoovD3YW/KC/pq/wIGyjtac9rC&#13;&#10;UtfHNYOuPXB7DUnoxUULWFu+3jNyLN0tGYfYaEYMdvfPk8qyAJjhpvyJrsBsOPFy7jLxxZk69ua4&#13;&#10;4kFEu318xWr/T0flHm/nikjQMZQM1Y+cjqRz01DWwR52IVkv4W/649y+ToTlAvO6Mna4T5pUzRYX&#13;&#10;e1BcJ/ptmysvyJRbei2xLfKGZ5ugjwyZh6TToZsfOFUkS9Hk0li0/O2/rplxuKv+BHFIvgK0hqKS&#13;&#10;Pz5o2dgM5a7sl9iZ7gTp9Y7Ai/fp5cv5Pg6FU1F2jzffJ/Z7yWMEVPV9tKGqbdNGag1YoUiDuUba&#13;&#10;7b0WXBQsGtfFGcwB3RGrj86zUJ+OzOA/f30o1UYTJPrs12nZYGSHFC+VahDiNqcFrAmgaRhfjwEF&#13;&#10;2yX6mXf5qbGc45CWH1dAt/JVij03tVZJU206j5dcnmg2H65zr6UB2r2JfUXPPbttQ76tAjhZTawm&#13;&#10;8SuCSxKnX/VTBav7cM8Z9PsGCjFD0KlbOB3aVqK0zEXzQI21pCdluRZeUgVjmJ+JyjSDE6zSpRcn&#13;&#10;lAZablMIJR83EnK1VmU3w6JrviDRNnB5X9J3fYSw7PwOA7Y+qp7UTb26YDJ8CdkPBjgkhRILZaj7&#13;&#10;/n2A4g+kfNjVN/W5Dlv3AsIGoWnW8bvoMO8KufVbeUmUDWXCPRwkZjB+bmSZjpszY04jivOWjrEv&#13;&#10;jyS8tzBUvVqAJpGxo7yut+okRiI/TmgNReG+8X6paQQcPfZ1MA2ucizWT1ZMpEB7i5JvxUOIJamP&#13;&#10;6Df3W3N/KLc/drDaPA9TsSEXft+E1zXwCIT5x13CEpZB7H/FKRqH1gm9m5EK2kp6YBUc20BWfNY5&#13;&#10;yznGQoJjC8FqWAKQbNhuxwawzwe950prN6N5XftjT5qnL7PUxhvKn6UIait5c2aV6B+n3d9XfiOh&#13;&#10;WL6XAEnMPspyemn/bfh+z7GeHP0Ssp3y7f5Td5jx4qGLvHZEc4GDWQXNliSMKpA6v36dGEkmkGFr&#13;&#10;Kb9AiwWN3efqdlco9205ITYKJ3EWafmKKYcQ2O3l2D9FWQArhOI9b9XRuLIGWKrpMvvjbs8hNjgc&#13;&#10;I2klDdFgyhEO7e4wBYdf+keyqN+L7SNMJMRrey4j3cKAnRIDZfuN81eOcuJr0hB8AjaN3zumxoho&#13;&#10;xk2iXbvOcMbG7SLMrAY8Bl8katB7j9m1b8l1jH98Os/LOhqTux0CBWZ0aE++/sioFAijBRuxAy6A&#13;&#10;01Til77C2T7VwG96EGQuLqmy2o4RKGnmKFmfYHFcztb/vdTH6N2hVpecKKtF4T3uL1eUcWoFyuF2&#13;&#10;gPu/J5d3tDwxt68et7eOYn7DsUQmA20KTg7JOyIwRcYIliYfWDiS5VaRbQUt2n3j+dR+tpw+rCm+&#13;&#10;Uvtbzuzt23ZYmuyeuLAA/hnP8j/8u0rALT/+CBo06QVwyNPwVLcpi5vG3a+PQrF3an4o1nVouZ3q&#13;&#10;/f2t+tIAuq09TuJdTpFpYJvP8mzEf/nL//F8EiLZlP+96dKGkXw5ShbjNrYC/nX7ukUaZLnlK8q1&#13;&#10;xqk+8ACHQfeU70CRv/31B/MQBMgikg/Lu58A5H3dr9FuoLah9O2Laa5Nf17uyws9PWeYfYAgWR1M&#13;&#10;fDCmWOnU2tzBYiqcX6vzO4mgnYlv/tuji9P/M/wr/YNwaM1brbqn93WbZ1IBABjZsq7AWa8/wox6&#13;&#10;/PP3YDrLaeRrqVF+B0emz0RZUcudAEnEAARQNG2rzjnHeTzXpBH84/KGcEMd3znBs1tvEuv1gNK2&#13;&#10;raxTBJIMEMZrgw8fX7+LDIbbVhHRkEbn9ZdXjnIJMV0kUFE0ZCfCOT5Me26Xj7efd+1jnlInVpH3&#13;&#10;k1NsIydlPskc0QdaU3AvzeFv6HEkzzWVn9rufRtkA+02UaGxWjxcm0+H0aC7USIrOG9PsWnvG6Ms&#13;&#10;toTCcMsH3n2mqNw1oIre5vc/ZL3keZm8HTEB8P/61xsBnBPED2IIgMgGv4riHUJdKN1ndndmNuVB&#13;&#10;+kJn9O37v3I+dc26jbtd03LBMi4parMmjBruimyf7+MUuHs0vgNVJkGT+Q1uz7WHFR5BiPlpJzs6&#13;&#10;L6dK/fWSChM+x2x/oX/wW0B+pfZe6t2CwSLyPJGTLjPfN+0It2ZFPZzonf4NhFyepTh4/aqqyllr&#13;&#10;ZoAhndQ3kYwUOq76Nwer4wPLqjIfPmVKV21rcAoXLwsjAK+HO4fEi8xNLf/pZx9A8eHD/n6Pzmm7&#13;&#10;I3XXWQaqhKthA+5XTYYDoijQ4GcamE9HOxN/ut5pcdHPZt82shVOMMeXRsx02Ioar+zdMZDKH18O&#13;&#10;47sMGCwJXbTveIf3NSZ4Gu+i/gk1GxfWTX/v2Avga9NRe6mG/JUUAjxC6KbxcuyaJ9FpD/2Ua4qL&#13;&#10;GwNBWLUf7/emXdqnny9DQuITne7kU1G0WT8Cu+MHi9TqQwChlbd/ezfDnCGoBa5HI7/db+1ZR0tp&#13;&#10;4zzt9w6aRKNgqXOGrO1nxClIi2G/6Pl22BVhOV0UiAVxv+AJrWJZbSCohUtVhVTlH/EBwN7nSCQ6&#13;&#10;Bj8XyiMuUwIA+2V6bhv7+MCcsSKKy9ffB5wzniVcKWLbk3iSgYM1OR1NA9GxPNjX9XSSMJvFHuUL&#13;&#10;jj9+bPS3m64rXmyihEaQapw+8URb+N3f+qn3lRWUHerd5UJZ+6c1KchH7/wR43YzKZUte+ghMzxl&#13;&#10;LNnMhLbwTlf+gcz+SO/X/4I8mPX66R+fsh9qdN78CFr9Eqpli+1BZWrZPA7wkEPgKfI3wFSZ8EDD&#13;&#10;4eqvTJLRXq3vo47zyjfbQi5gJYxZDzu1ThMDiI6ZuEggDBuGoK2Ilj2PblCKeH+BWnmA3syCsSTH&#13;&#10;1YKxMu3xVCerg5/CbiXqFIMlJbIWNpruJcvbUMFQcF0s4Cov6JqxcXbjKPeG9rxOmXy1oMdy3qb+&#13;&#10;2MpyUOsHEHKAPFRgc+F8fF5pTHRNVbDS/+SC33fQ5ifZznAL2N/dYnHBbUh6fKWs38m3twsUpD40&#13;&#10;TSEDh2saPJwk4iyAhtbUkvIHsC4bdjLQguxmLbKJCfdqwRQwHUr+xyuk/UvJ1G4G/y///f/kUwgw&#13;&#10;QyKbbp8K5qphpPjBAY75od1MkA0kgKQ1TtvfWs6SdjmuVlLo/U/NflyXrnvJKWNUcqZljQiSpj6G&#13;&#10;SyF19fVxceCjbevrdO/6HQXeQI9QAiX7ilc5QUFEuzM+xSEulyGxDUiWOaa1TK7Sad02zzCLkIkn&#13;&#10;QYR8jBvISAK43+9ueVXMI4J1cIERV7YYA0zxwb1iKbvEMkNSbDlw2ZmgkS4ouqeuib7IYychRhZL&#13;&#10;oaysFhMyxcAsxFQBxBXojaVO7fJSPI1U7V12iQRbMKYq2ywCmSncMVRAWPWA6rN33mkNJdY6zsuy&#13;&#10;P5+WBIE03kSUsGTtamadUoSQAcxxIhBbKAA1pSIRO7ABVGbF+eX7B0NK9UTfbntUPK/X1TBcRTwT&#13;&#10;TXKxBdloItl8pnuHW4hDLK47NLfHI9fFOstU6+K6TDNR0ZYJYeXHiUg66CFZHxOIiViDOomNCYAi&#13;&#10;D/JRVMuaWHfKCPx+uxUssyfAhpRju+sygzBZlMBWVt4g5Uj0HmHEXShSmOCoqlxcF4N3VeONtaGQ&#13;&#10;5BMhOsVKZRWeOast1vTI/Tb1tSSEnBLIFhLWVoBnIQMMd33T0yoFxMU5o0e9qp7DKptIKlrvVber&#13;&#10;91saFGM5AiEb7z0+SJMMtG1lJhBhxhIz6FfnU+jalsQqkNGY6XRq775AbROAhZAMlpCdA1lVyV2z&#13;&#10;EFJvlvdqx6gPeX/8hG8Lli1IeZwfFIm6rQuEjLfzOgCHQGKcoxgXWlWZo940DtqDqneSw51gjITN&#13;&#10;OcTzfYGJJ0u1eRyZ3HWckXi7bE1DKSR6Nlca+uYzBFjPJucNY7GMFnGVtG46eXlcVcMLrnAox65Z&#13;&#10;7VaRaseqtEbANWDs4+29ULLqrUPdHhxB8A4vW0g+FIhAxmS6zzJz5B+FUw0B3KxSFGXHYdJbtC5A&#13;&#10;RWGd0hw3D2fnLYgHHxpJ+h2bQq6bQ4LUE/jY7s4JDkGjKjcF8fwCucNw86tgvNsSBnBNUypSfLiB&#13;&#10;qDKXjFm3bhksnldSnnYLCnLdDrLLDkBoGwQRCxlvyPFtmRNM1aF+vBlBVNi8Mz6z1JAGUbzMsYWM&#13;&#10;VjUSgscqIQgR81sgqMZCuexEI5ypI4uQ5zWsxLJcAgCJQdsXglyEOWLRDNynkmRF5xQK8gWRGGG4&#13;&#10;FqmOsjqOadDRPuwKGMwo1XuVRnMGcmVG67jOIfhUtU2mqGC0zAWBcjzLiNbNOkFqmaF/rKARnRLa&#13;&#10;WARphWLYPCF434Pf72+44GxR0DZ0CyvM3jzIu50EyEcheERIciGxCnCu2PnjccOsyL1CqkrJFqSr&#13;&#10;CuCwbyXJ67U+Hl/P7XYfljkCD3HhZg2ZVIgoSDlhygcvRI8kE7t6vGuIbEl5G9d+32MAYE6LWc5I&#13;&#10;+TgDAh433gvEAY4mYex37bnkiGCwK2O8MYtphTLZOe8lk2vytXvkYvqGJ4JWp7Y5KFynWJwvP7/+&#13;&#10;iaHydounSiBvKlrNZqCqMjaepLqtU/AgA5qXnGrn0rb4uW726+g47Bhh1MS9bKbrOxWgp2eUeLf/&#13;&#10;bPSjkRUN+WZcraqWN8zC1QLMd8HEVVteJZ6AgjIsZUwLmU1O+TGuNrjsfDGOBhh4gQgBirJxB4wG&#13;&#10;PapDm1aD6RG4zAu46ZGgIikktDXze10rvXqgsbWp0IxYfiFqgjbFIIQMDmKAhawd8rBghLIHFqXg&#13;&#10;WcOAXG4rrREIfNq2wlFZS/WcTDIxcIjHCGDTvsybr0STfV7ndUe73FPAeEEcS0xUJijheY0he+tI&#13;&#10;KhZKlGuSCM5ITwCFTBgEHG640CQzyvuns8QYAwIi1QB3kgKA3m8TRX7Ij13fCkEe6/qH0+syvees&#13;&#10;O7kPJhbAS1h9bIjikKCUynVOlerXdcFUVRAH4HV2vtljjl1ZFGV84oRkiB1DjNAEE9/GVQoZfCg0&#13;&#10;ueS7eJrmW/RIL7TER7vrbssIELHJxwKbtqMgLjnmRIIHQOpE4ugM2hDHOBnvtw0l9CABM2E3SKhp&#13;&#10;fv4yLh6SOlLQUJ59CcbSySGCAwOEV27OkooSM++7QggnoOJoeFCAgg+rkKBY01RCQIiVvDy+EgTH&#13;&#10;x8Rl5UgCMIZoCEQOMowQxXC8zLyrqoMY51A3bUiB4sigx+1OazePq0qi1J0QpBijN91SKSlFiUaa&#13;&#10;QgjWelgKnAvnIoawwUy31MnXdSwwDAGBiAAJZIV33vTTHMi2EcEoL5mUm48dzxb6UsFe7ayHAJBD&#13;&#10;f4xE5lSWZXJmrGQbkkO02oLZ1qJqnsqGIs0SAoHloX9qTrOdl7zKXUCpndY8W8QZKHbLIQaXgQfW&#13;&#10;rwqj5fKGq33GnIuO2lBYvNxWRnuMUVMeDSMYwL7pKHKbs5tLFrkUgWAqeh71xJS6m3UYweHYArcA&#13;&#10;azbgLUiItWbBAOlhe3BW9MdCTUAxoAIdI9mhWsq2RqoA1KJT34AS1xEtwehFV2WwCE2bBZQZc6VR&#13;&#10;yabNACopVh8QgwUWu7V1YTDlXdtytqJEgCcxLilDbAt1OGJaHgFBwVlVKuk+VpjweB2q9sVuY91y&#13;&#10;F0Ld7VK2nEMqpZ/vbgq0iGYX988HRDBjLOcG1xwiQsYI2EqIYHSXk953hy0aB/N41yCpGCEEuOAs&#13;&#10;j8dNGwngui31ngNo6oxvPgoMfzqfwrLlDADLS1o6QQqhuJLbZtb55n3KTCkMGGEYM5cTUDWwCCWa&#13;&#10;J8+gxqCxzipZZxCd111fJyaamFHTrQm5SHZcgS25bfG88FDABmskRYOd1rCQuFwj9lIUnDStK+43&#13;&#10;REhipBgLqjpv8CieZn2boz2ensz0HQuRNcSWeCSQkBw0svQuz1tTF0ZV3VtzzzCedq0DhdI2usgJ&#13;&#10;QwDfXSyJ6HkrGDT9mScII7QyCfXJFxT6IIhABTVtHymocwyzx0UCZjdDgzMou1I9OQGMf3AWA8un&#13;&#10;pqmgmjdUuvbj8di8fnluPIJAZAs0tDvINUaqYcdtjlyQjDIt0DlPYmqFWujAIraojCDWaGdLXNKs&#13;&#10;nqTExLqoapkFCbMTQr4PN7iTEiMIy+6wd0M0V8gEu04/Gi6IlKVkAbrZ5VYJkmwsfl6A94AlUTd9&#13;&#10;/7L3a8SRCZlAiiVpl8Jxz+1mYiwOO4yEwLUAcoUzpyJGQJCEzAF/3JblcOr5/pAScssWWEw6VjVT&#13;&#10;lXhMKxBkjWvGpdsyJKWWBBSAMHdggTSsmbzfJwwrjur60AaXmVIRZe8vEWVozZ6ScXKEoAKArCVi&#13;&#10;5wwzJtazgo3bfFpDqbkAwBW3nUW9hSxbBTJR8XRfRi47rmoZpTEbBIByShARAW1GQwxxI6bV9t3e&#13;&#10;riNDEkSCkEL5qmw/Wz1YLTtarAYYIcK1vUVLmaxgDmxH/Dj1AK5029GdXRZGYPJbEBAUJzvsRoiK&#13;&#10;e92fayKmH/qp/ZI9S3azCMyrbrt9uYPLY+gZETlm3smcfU4RlQ0OLKIKCcTrBB6KCVbAtNpS8L7d&#13;&#10;ebtUdVnijClsuhb/5//hP2/OaG8oPngTfSpEKhbuNT6u2U0oQAD7JzF8v7elV/3VLRvyVPXuPcBP&#13;&#10;VU+uC+urxaoY3PnYLgP8+dDcrotqnlWsp+iiwMdnb0viShpt9wf6Yx4E56DkBwx/6ORlmKrudfPu&#13;&#10;lJqet/ILCK0qDI96ae3RVbBVnV99oHXZ6fePkbCuItXLobHOxAPWb38DjNzM3OyPuWcg+AqT0FEl&#13;&#10;ghstsXijAnEeIwHyLnUnYIp6IqVe6bR8rPYOd8/NtxlVuw5XRLm5Bj9/rFd8xGxf56WooExd/vr9&#13;&#10;hit409eat7w6hYdFc/wmtydMC/QFuq8DFQQjZ+kTT5FWbXsbJ58F7hcYMU3MWYAULgjHWLgAIuEc&#13;&#10;Etx/Urv8Mf0QdSJr6+MFJThfprM660bXwT3DNHfHGu9BYZB/y3dekGeiKCzhRj3pLdvZ9Pby6XAf&#13;&#10;BorEWj+8FssWulNkgBVibRxAkm7eWEPrc31AdZbNuuROvfZ8nkKElKRC9oXMAV5CIRCT5x0pChv6&#13;&#10;qesYg1PQmrgaJEHrjMxt+lYbprWmgh2omqANEGPVIqzNIGupjF/HGXze8dm7izZNA8T2PD62KIaB&#13;&#10;3lrJt/u4unx8m1xAvDombwOrPbKoKhXEFSkomvdxYS1XJy5eWNI1cQUE8PiYq5cM5yRks7qkdnxj&#13;&#10;kVa03Or/ICCr9p53U/xAFqcYBeHOl/0RrPrhyoraJxkwVdVq/WFvB72q/RGFa1U+EcYZrwu1eRgx&#13;&#10;q7TN7WL4/vMw3V9/eYEWhRg+rtctcJxWEKl1kOM0LO+ir7fi6O9Q7gRw2/Xbn+Hn0+XH+6k+Lrk8&#13;&#10;IWkXoOiBS3imxdshxTXgXYtccunQnz9ODZny7TrUUk16VHLnNZxy/KljGYOEIeWo73518+jXW6b0&#13;&#10;jHb6fWBF+IMBOQMXLCYppD068oEDaNt/ao1Ph935tlwYq9MSTvTI0LDCbBUTMEsYT41k0Y4OhsQN&#13;&#10;1lN5Z1uPSLsEG0T5owOMBe0uaP+LD2jypnrpW8HHW47WOqer1M87AICO84de9msEF22f9yGPPNaE&#13;&#10;vdYEJicqynsIVXoYm+zFT+gkT7OtyTGY3KhNrwNvymN9a9JTcD7zYoih7vlzf/x4+0CEiJ5yKAos&#13;&#10;OckXeXi73+/zovJuQd7pIDJF7Pg+f/jsY4776o9aLonEWY896Evy2a59VVqnSMnez573H8gW4FPZ&#13;&#10;qsMOQR8yorQ64T94T0tmaWeHsEZcTp/PUuHbMtVbri/6m1jswmvVtk39b28/qq6WlSKslzBSlXR+&#13;&#10;EKzMZWMesIDWPvGI12WrZFO2j22LdS1TuL7+6Rc9Wj/B7Dd3nPICXsXPzlXMXsy2XdeHZaqPDAUc&#13;&#10;u9v1G2t6eZ/eDp/2CVYAayaNqLjyL2F6s5d/i+cn9+P7oW7uMyBRbItnSEahEOezds5DhhJhbSC5&#13;&#10;KFjROsD51B06UlGhGMV9W9/t+inkRU+UKw+fKz0QQBXvMp30DEHxTUX3h/9OT7olFGLohaNYFIfn&#13;&#10;uLXph6DFDMMtxmlseVENayGOkpyXuwNg7Xe/ALfeL9+Uk6F2Qja73VOyOiF0OL6uxkvHN3FlCjpl&#13;&#10;bFQAACAASURBVPnsc5F2BjhUel5Ohbj5IWnOnB7T2XoM2Q6DaYd4jdgN5f705fLnr73HUVQw76x3&#13;&#10;pvjTLpCtRA38DOEn+bymDDCvOhO2mvHtMRz4c+yjDQ4wrGyRycxBf9jpE+9/+z3tqwo53X/aZ2/W&#13;&#10;4bLkAy/fBaso6re39fM//qLdxBg4E/W9aAxhU9VpAkJVSjW37YpchjQlGlmGK+gFkCCANb/HpU0M&#13;&#10;WeJFFLm9AwZPuz9s6TfrybbxGDIqWHElmSh3IP6pKYhPa3jMl6ZJ4/39hdYWUjPMT00zImneyrHd&#13;&#10;taImovv47XcscWL5vunP+59cSbO3DQbjfcOomXJaL79nRC3mv56rhRvvDWY4EuR/uykBVIP01RHW&#13;&#10;iO6J4i35VlQCYFy1DWAv3vttGwluWwQsTt2X5x9brjr60L9XutjfQUhr3aNFG4gQCEVhzNq2Esql&#13;&#10;OCymMk1ItpI9wnXPnAMZNGrQEdGYM5iGIeu44KhUr1SzpbcoORK8tphkRgFsBDscTnYvjS4cHelu&#13;&#10;vCYeMvv+/ZrI4t99crHiotsgqNkVLCCqPeoJIgzRiUVIJfDbfPtRk38Y7K3fSaEyzWW5XZj3oN/3&#13;&#10;fSaQKtKuAYAuLcv9sG+TZo4TyXFw6zKAgH1zostCISEUp7oBkrg5NJXq+2rPIDJYJr0K66as90R9&#13;&#10;eX21YyFnMgyjmTVltHKd2bZOirUi/67/aXkkQfY/d2ASZPWOz1n+xMbRTXcnsl3DnHFyML279Mdz&#13;&#10;NbgxVxkvXNRP98vQ1c09FIzB82kHocEAhYx8qepjRZIYp/fTs4gjH9mSGLlta7noKBJ7lsencvvK&#13;&#10;aX2cXN7DwKjLCXK172g3jd+PtTg2dMy1dWC4r51qPBgF25cgLdxO9lutKp+hva6s2WwEOkDUoE4c&#13;&#10;x8dC0eufPnXv0zCieD7/qdihbHonuJVFnp+3GbOwS2KsmpKLUbY5ghKsJZSa3ZFoeuhZW7szO3pl&#13;&#10;g9+WdWXhFQrwcn4h+u/frGeqBpTgqpCRYEKdD81JYdWruu7afhnwLkuQ0/3ysesMTLSSB1WX6bo9&#13;&#10;qePybbaANJiPw3o8v1zc9sKfSwSHuvv9Ojw/71RN//63b77El+f9tj0AhZXFx+6JIKHBX0adKaPv&#13;&#10;1w9eOo0LYaLSeX8opahphuxgbn+5t+f9CiP2IgTOuezrdklTRJwTgaxrX2oTRikCnaCr+0OlzO1G&#13;&#10;/ZYRgRWyPKLrnPb14g3BsA0pUwX6I11GxVW160ElR8s6rrjHJ6z8/PFtmOuqy5FQFTEqCBQNiYzJ&#13;&#10;Ypl45w0qw/py3Dk7F056qJaP8anavS+/vz59CZHI8galqGh6auiQ4SeE7mYLVeWvH0MS2LB0B2q3&#13;&#10;if15nOZDq52rWtITzxZYN/tuvfg0EYfe/04BgDRHosiCQdm16t36Wu6M3obrlfF2sNhp2ygCGwUt&#13;&#10;NuOGCkk77/PZAgRfY3xYADET1dv7X88FCNLGQIuMj0fmKPOit+bLLd6kKHr50HnCDsGNj5Y+SOEV&#13;&#10;//zpXMJtziFS377UcTjzZvEzMJeUIRU1n+3MqKxgVoT/+Z//Bf8Cn8h5hqkcuvyOPDfiLCY81qZg&#13;&#10;3hpvHaGfqv59vO2+nG/J/FR187LqzQqTsz1nGp5+6aIFm1matgG2D4RVpPQ0RuSx/Bl6yi2dgPn6&#13;&#10;/r2Xh/VmMXxXkvUNxeJU0juEzLhS6pQsBg5WsL6DN8l33gPBO5f/Xu5fAEqDe9i6FpCeeO2rXAHh&#13;&#10;o7ve76BThMOE0jSN/8SPqi7DMBDVpBwAcQD4iaHj/k+tOsQNBLoagwDDUBSJNa1Vj2ETozg9W2vW&#13;&#10;daGSaHtCyCA8+Vo9QeQxS9We51jAWCWg1oKPx2nbKBbre0mEIMILInKUkNlckmhk9KUtPIGcYAEN&#13;&#10;k7INPrYEbqNHSKXMuLzgj8rC8vKnX+f1+09Pey6ay1Xvnsu67WBJaR2u4bYD2H1/J1/k+Ne1q1UO&#13;&#10;FjWQMVio82TN35VghWVkH0sHX51Gt6uBYSaH7nR6WRcLbsh53VLUEvjI9bmhWFKdg6y9n2xLm799&#13;&#10;G0SzKoTPdbOUMr2H5Le+JrMYKSk+xVVb/J9+/l+hAee6E0QTIIPBQTM/sIv6ptoaecjQPWor+uOl&#13;&#10;wAf6oKCqQ+UK262PqB1r9w+yLEszbpp13bJpExbY1lP07dM3386h3iorL5o0INPpnWy5Izuf0IIY&#13;&#10;X5pl/f9XqMzwopG8bXPxBonabt5Yx3Zczcltt19+6T82pZiEaXh+2liU/+9vf2G7xi25734KhRNW&#13;&#10;i0sASmwxbAou6h5+q0iMDXdbABaiDMjzFWtYAi2WQz/i4xpLlAtkGi6nn4EdhnJNmss7vtTyM52+&#13;&#10;vKJrQDkcRfU3RTa7ly3HbKvQroww3lK8VIczTg+9uhLU4bQQFCivViNa3TPFpzjwGrX5Z/AB1cQu&#13;&#10;0VcSY4ksWPLWI4ua5qTXbxc1d7wH12QXIjAjpWrEPrZMgwio0lQAx37ARePQv+8e9TtkQAh5tWoh&#13;&#10;36RESI+vRARDLAauZ88/nD/tWaXk3MyzT4vo8hdFywf/sxId1PVGcOQjAsDbMJyAzN4SevcFXnNm&#13;&#10;oT7lnCF+o256q+plNXzJxQu+wtTnGnc06VTbBqs2J4oChfMNKgF9kVjELb7+4pExeIbbM2nLzZXw&#13;&#10;+Q9f9g/8r2K+oFEwvFv76NyW58h3L6RL0IMyJfSFt0EPlrqOOV3f9vY98B0hRVYRp8v8SEzsPgpL&#13;&#10;gIIA2l0+eK93PZkh92mLMZHGPdo0FP3t67+dDjVvCKO5pK2KWA3NiR3tx0IP/Xzxpfi+p9ZFtPlq&#13;&#10;M2D89XvneIMg3uYNbX5XZBVJgohgBgUK0Cz62gCJArNn5cKKRZJlznU9hF4p3Cond8R/W2+qaXzB&#13;&#10;6IE6WYXsfbuv4eqxA3VS6UnDlTbPjxl11P4L8VlUw+z4xoi+VwS2kOD+ANy6EwG/QDKGIYRUtzIj&#13;&#10;P91GnafUyU9xMDhXcsyxUcUTXvrumei6kgaatXEx8vVxAYBmQl5zNKASHMYwwQEpVZfoANi6l3re&#13;&#10;1nWzEHrJZEaBKcGTXx/61PAm5zsjLqWWVPBiacgp0PuYIdw4RayqHKDoPq3wgAAnqunQgipXGhuq&#13;&#10;o+fdsqGGvAr+Buw+TlOHYhzq6uWjyn01nUEcVy2Z6G71tcKvj4dr1GvEi1YvEIlkIDwn+9t/5ckf&#13;&#10;MdfNDX4klvLxEQaJTDSqoodPoGREIAeR00NWmaEUK0EXwBoyI731kE2mVq3r9gP04luHHcSoKCpc&#13;&#10;/x5aEBiypjbiKgHpZiC9/HuQY5LaatC3dUzZp6Ts5gynp277RFsPWiDxgQxq2xfMAYo6hPkrRXwa&#13;&#10;aXSf72j5TDvP4be0gnqTwCUIClHUDtWhALQm7K/3PUb65ZMPtfTshGYkHVpeBzr2kQa5gzwdJ+0B&#13;&#10;V931GOqiw1I4QKyk9OBMug3HD2W61UfC6BcMlhEdrmvas4iahCHyW+p/PfnHUMHE3epaL4gHnF9m&#13;&#10;f6DikX+TNTVuXDNzJE/A+EiHDctPx7VoZn3ftRhDp5fidqI/G6u5gABdoBnzfbxXtOaJUhkTEu5p&#13;&#10;gQmgZwRe90QzD59VEf6euj7tb4EN1MSQHyBrxtDj4MjvzxDwjJLUgAqWbQ5rgARUrM+WfRlK3bxA&#13;&#10;zAwuffp6wwqdqguYlD/cdxEwYOY7RNcYDrfByO5WrrLkxE/NAq5KPmevFYXJGpv3Uab6ZxbNhrhc&#13;&#10;Scw1pnW9hACrhonpuCSyIWSwrWhGBNNmV51HHsSmGcbblqIA+pZFOEmiMXxOqfIRoW59Jx+oCGZ3&#13;&#10;BN2G4qI2NWUEdJ74QmC0MbAOkW7bGBBYNszpVTD+4sn6VIGwHGDJKc6lIfwsHtf1uiAF8m479HA+&#13;&#10;UA1HugMePPIyZpsAQLAn+AFZVJl6dYWZtddSYTPkQ6vL6JEGtcZBCs461fS2ti/vAE41DgYhoWSJ&#13;&#10;6ZldVXoqbvh8yvPX0jfPHujcb2ombxvCBzb6ux8uAMB5tlxhmy5QpMmM9Fr8xTEZ0S59muiWR1Wz&#13;&#10;ZX3Y+gUuubOVbop9qGbfppAZrP/MVpApTQyVm8HA0gc/2QJIERNtAY76LtwK6NsjdAXAai8o+fTU&#13;&#10;aLR93KWCNK/jl8LMWnEnFdMf8BsSLAO52mXyiQitjsPwI76MjAna/3ISN3ZwRH4+/R3qm7XGBGKg&#13;&#10;P2KqZ5/SbvcKslV3VHIJjBg1CZoblqjfULCy6dXpE4zkY/sBWkCewYNo7yPAYN3m3Z9502t/HZ7k&#13;&#10;7rvYeH389lfTlrw6XhVEl+0RAzmQ4q2frSu3CvpAp4WNe6GUpmkLV/2QJ4hAEYIR9LTFN9l4hIYX&#13;&#10;g77/0IgmJPRITKhR4dkCciK2LVzYsnTouD1v60yY3zM+LQJ7yReOPRkYkaQQN98QiYz+Ng6Wwfb9&#13;&#10;mdFS79LDIZk3dWyvTmPCWDrwJPMUqzr7rWCjNq+5qXmFdLzsJ46wzQgUAU2w50NtPQCk//CgooQH&#13;&#10;E/eFZZvcTMvsgkfobAMmkKy80/exantI4O5SetapjHMEGWlo7AnCjzTlmmKMG1VbRPxX1HMI0vvY&#13;&#10;UmP4YwiHli/NVHF8pCyQH5qsvGT/sfxd+yeO9Da2p1rJknnIeSMfEeyOfMlnS99+jJS/N0JBg6xw&#13;&#10;nCxwMtNf7vPJ89AZag03AT0NEM88bdsIf/njkm8BX0316bQCTlKJQ9ixo2EhpsHYwP9GWL4Nw57w&#13;&#10;V/BstkLqo8Ga3PqQdULXsPK5lUhvzwAlvlMQ6OsN7ZFfdy7mCIx/HD+dc1xmsfmEUeTXeg8z3ZCO&#13;&#10;fv63lw5tw96CgbFusxy1iAKRQWb7zuGDDgib+QXZR93rwOr6rGyIECTC5lV3AeS32q7BbKYrHlR5&#13;&#10;MgY2zVXYU/erX+4KLt8n38tGAcR/LNMzMdZnm2t/dRFPKaySZINoi1eymc7sAbY5JU4XD+s4EA67&#13;&#10;19N7TB/MlwXsB05O1VMhZXuUPAlzuuX3tqqK2+Ey353eGto3NA9T5A/5S1ho/e/DwenNwJQ3gTO0&#13;&#10;a2xWeAdrnOfPuz6hN0Ydx6nkvEDEKw1q7/jWAkWDr0gIZuanloQCV5fP9desMBcw6IWRupq4qLRm&#13;&#10;yq8Zv6NNIffzfkzHer/YxfWlAjA+3pu0XZyFpsWOLj/WRtgbOWGyq9S++emBN1N+aCD2dQIhRESI&#13;&#10;J3XDcJh940QQpWyDZIjkBOweccg4kdEs9zeq9qPmHWVLmGEWSdPMPL/pnsD8WFdUf65CWJZsL2bX&#13;&#10;ZUAyrKYHdAgwmVjjGwmLKhWDxT1MPk5yG7PZbg+8u+ts1a6tF+4/EG8oOBXAMTNbiyWYvQd70Mm2&#13;&#10;QdhtyJyiyQ7AlWOWfXZI4r6nBiAjTHoG1QCmmz8xtSsAw7a665zFuXPrZECKY4Ej0Ixb1XKsWC7M&#13;&#10;wFwn4/W86jxRUdHqiMCOlDtIgJXjGL7nCYCMOinXFDQETvaTaHCK3HP9oRkHhCNSUNi8wdF4BQ1M&#13;&#10;HzoWge+LV2BtCs9J4py93sXTyp7NOu8EGMdj/tLGaHcQABD+ugwxleI8i1yRKnubYjmUZ4xQ4F4U&#13;&#10;qfawUFAI3Rwi8qAikaMvfb+sLjDoa+BSLDgxBRntD8RaPaViGyFVG3JdfriBB+DOzES3rkuvdjlD&#13;&#10;ouiOTzb9ATiJivzYpappM94I8WN5OcHj5JNrKP7f/9P/iIr48aNoj/N4KzJ+t9/kif5D4QJ2zql2&#13;&#10;37Kq+fb1b3r6Fs2LgLhpwV+G37Ovc0Wccvev9YEsNYUEwvMr/Liwfzz+zC/6bfW0qOHb1WhetGGA&#13;&#10;7frXqUVo7tOGd+wQyz+XP/7HIBM/wMmHbbpnYCvQd8HUvk43Ab+8jPe3WoLl4zdVW/siOWjNN7KO&#13;&#10;c+UQWIPoX8e//GttaDXAr2XT68dnQg7zkpdn+7HVvAGFoU/4nX6wI7JYnhSBevwkRfT977f18P8R&#13;&#10;BB9LlmSJgVivFq7dnwqRqrIKDTTEwIY0Gvfknl/A7RgX/E9yyRkMMN3oRlVWioh42rX71ZfnbJJD&#13;&#10;bu6ILb+paG22JdwtLuynfiI8XFaNsPn8QDAtuwZepPqTuvwnRLzY/Fgm+ulp6LBd4Ga7g9h+GU64&#13;&#10;3L1N5g/qvKYBkCCz4nn/vP71r3Myje9sAzev8iS4EE7+VKt/N8vZdgRPD/GxYWV3aWFj3TS18Jj8&#13;&#10;LU61JXoyQPyYAc0WoG4PjTzPr/9TtXOze376OQ4vRUjUW/+Y1C+5/2O67b/dzPe5UsqHRmp+5zc9&#13;&#10;fo0Bfv789y/n7w/lewUhfkrC1y+HT/9ZrcO0vHq65Xnena7v04JySlf6oPc0X5JN4sxaJuXvw/Lh&#13;&#10;mQOMHx4/mh+BPbvu3pXpxlz1z+92QJ0vzTj6TEH8p//4khL7/x1b+bD1FXkYwvcs2F79Iupv4NUM&#13;&#10;P/7TH56Aj4s61Ume+aTYCW21Bms7XthePeKP6/lrTdvTva4/hAl26bvsfBx8mojnD/D6pur3HEvm&#13;&#10;3Zp0Hz5+OplWZdie7jbDTPKSBAYf9Dzsan4Ly0eYQyemAbPS+N3+qgdNEU7yJh+0A7ceObPUH9+1&#13;&#10;NC5wedq/H6fRgPgxW0gRCSDCl1/v3/JREgRkwdwjtG5OAnnY1Qnj43ItHyQhD/lj7gNiMlUEeKiD&#13;&#10;ndx8HeiQi1ACB79/RTYnCxerUOhtuHbS8Xj3RS4kLaWVJWk2w1/tSnKSXE/38mOzDCphWzzlWZku&#13;&#10;Zzt/mUXjAK3XoBWYPrR/H969eNz9A5yHm3pMaLh+Oy7Pcb0hiiezApUCTpal5Wztu3qUt/vSeYbH&#13;&#10;oisLuAHWn9HtBQAtzm/92WTvt6gReaLEtoAPGcABnF7u/jAlPPML+4G1QMSpieih3jz/WNr9Q+rt&#13;&#10;KbwL57++oNg+7tlvc6jqp+5lkYEVaZ82RevtPJMmV/Y25FqwIr8uMd9xxb7OS9wVMM2Cva7bT3tj&#13;&#10;olnwvy+Xj8gT3aH5loUUF9ktqqUCm0WcKER1Nq4aNyTJYiHDX8Z4yN6B2+0pKlekeHyJvHwZ2Ien&#13;&#10;/hLZdIsH+bl5GFQwlwnkmoH2W1IRv0WhpUu84F16skrMj4vfDv1CnB57oTTFVP7taO/rQL0pMHSM&#13;&#10;4bECy/JUZtDIpTh21/lz8bcvX74/PL3HgiFZ5oagzG0/89zY02+vImkgKj4bGjYDTUQ7Dn5m072r&#13;&#10;890wwne7YhjmWQtO8gbZKZixIvgeBByzIjtdJneabTJgapS9qJt5eNilRWpetwcIhrdZxDwnZZUl&#13;&#10;/evb3304SEX6xuaNaEKllici17/7z6l6Xdv7me+J/EkG+Nj9WEgdyWZc7f7pUKkORZVl0Y/qHBNT&#13;&#10;WRrI7uvrW3N4mup28QhACKzzeBzXriq2L99XcKhcyEXyAMfbCnOC2PX4mvw8Bpn04w1YdbL8d4dk&#13;&#10;kz99er7/+a/rVSwv9qfHh7a/bzYfiDgYbyWJRJMDfLzgPvkyjgNqTVJvJtJqGYGHjdotItIP2UML&#13;&#10;dZkC1U///Omf78u/iMvzoXx+ebkRmQxmrR92Vz/kVTkQl/3yUQzqOxmUP4p04ulj83llAkqeburt&#13;&#10;r7eOpHXf+2qERSNP6iUjsq8Pyoa4GARVGZssY4SoRwnm5vDtx7dEEJoTCxe+CS6kZUW16oIft9mn&#13;&#10;iuzDFDhEmnVzuzZP723VADoeZLVMg/8Un4Gflx+AtgeQiUYWWLTfL2eQbuNPzJPo7Zn1PxEx/vgu&#13;&#10;/vC+YAmmj/ej7IryHSW00+A0SpNwnKwSqz0N09MelAKXw2HY0meG3U5GyHcfS4e9IYDcflVP75oZ&#13;&#10;TNn7+qv9l8vLuIX1zhf/z7jhdKt7CwyTf9MEyP/9X18Pf8zWfzsiL5dekjT8nD8OLobqWe7JvFjd&#13;&#10;L398J2H94fRlYvPmHRmf/glgz+9f8PqzNOkHPWLS8S+3/17l2WZ/SEC6//T0dXgdqNsvl6hrxkWo&#13;&#10;+Pz4qbz2zBA68kLpbwteLT9S+4AQnu+fcifwCjsPofvLt9/e+wPQGFbmhXzzEGfzE4tJ598Eb8qy&#13;&#10;8dh1hMxurNmWdgVG/pLDFa0xrvrm7XaczZBG/M+J+PDx4+swxxldRgQgQwCucH5pv1OOOeHRNXN7&#13;&#10;pwqRAX2RuJ0XjOP8MsMk8KxcA1r/Ap9vOlNYGkT2QHUaV9mSAjlssGP361hXoNUDwPg+uSN5+Hkq&#13;&#10;17Uv3sE4lS/YOkCCJVkp1uTnASdrvPk/0cfsIawaMsO229u0IFGPaRRF9baMoSy4Wy/nU8bkMqAV&#13;&#10;1xESB9QhefDxrWr2KDbr6o6TNdKqXLd0me4Xo/Th8aetxqD99R+e/Gnl279Fl/7XQ83eZM+QGJc5&#13;&#10;FQX//bhgbUJXbAldSJrLouFodMxNx3acQPIQb8uEyiLzfqT6NJG/iQgPU/uTuWbELWrIHo1yucSP&#13;&#10;6p5tKnM8vdJ6GzfPb9/+oyp/0SqkMisw9rvN//j6ZfMezCfp8s23COOU7lPtVFg1oL4LoD3PfRd5&#13;&#10;6N+cje8eHmraOvakIEmed91fJMul9gQWjZxMsYW9STT+iFuI47hJs5Be37F30dn70onycT3dNx9+&#13;&#10;uUK8q9BMiq7zjNRQEzOOCcdQqzb4JLonik8lmu7dLmM7STfdt2mXOwjV6GM/+jieprfiuSDZP5oR&#13;&#10;VbScprdrVS944lKFlUnYA7vG0STvD7//6S8NSIVOVOa2pvjD42c7r3X5h8t8nuBt18m3rk2zBlLR&#13;&#10;bFixzwRjp9fXuPFP7/8IRdZtv7dtmWZJe3+RLmM5n85jYbMbc394+OU6vA6hTat/3FpcIbli1q8z&#13;&#10;0u72598UhiqdHbX92Jvr/uN+Qm5S449lfG+R5iVxiRciI0gK3ISDV4HtkgJ03R9+Lh18D+ZhF2yv&#13;&#10;cVOUzEffjic77/fvOcjg6fuu/KduMYNdc9MvGvEogSWtf13wgFJAC/qvi9kTDHQYR/9DbbIgin4m&#13;&#10;cf1+/QaBzShFt+w1+faUJNVtblbWgkGrpX4y/ukPyF1rfhv05v7969Pu3fntzgvlmqJrGbIfWXqq&#13;&#10;Nu+/vHxbrjmbGoAEaXIwLcLE+/R1FTdpJ6I0zICt7Y/X+HGTYAYj10u4Yb5/2v3Px+N5/1SKw8Ov&#13;&#10;sz6w0p6NmXUmC1cVzWEPp9Py9t9Bt0YHI6NeznPnWJrN1qkHPO9UKlwTF5g9REciTN/eFi/rP3W/&#13;&#10;bn95LzNrtsbpOfcuYPV9vm34ZhcaMKE5vHEZYVRZxq9rRbPn7hmTX1XxgF/CX4v8weDhcn/lgl5w&#13;&#10;16TPx2ubbDYPuzfR16ml+59KPpRgErV8uF6nfcEuvl1k2J/Zx/0vnQP/7XwSIQ7BGNInB5Ds1T2e&#13;&#10;rv6eT3WViV4tdzX+zIp/+R0XoawMxXCcpnugYYhOtitGE6L3y23a9jNGSaAbFkZY/NnTVRaFnc04&#13;&#10;DJvHR834+Rt6Ojwv89Vvl0mZ2c4yF4dd3f7bt1yk19fTDsomfGKQLbYvYzIcv7w/bNtno/8Cyhpb&#13;&#10;+HaQoKw2x9MbT/N1D1qQMSjQaXE4p7ehQKlNLJbA2J6ldFuzWxikB2z0F3DMXA4I4Ztats2FdCGY&#13;&#10;6FYHvUa+eHzo7m3q1vMQbPruFz//fv/uI/p6GjYfmsc9hFDfzq8fZFI+cP4IbmG4Tsckl9M0EJIy&#13;&#10;+9ANsyeRiPn0J+Wse3i3X0+9ZfK//nh9x7NkkzNuqx1/G/vo+bguJMuKgNf2RGL8uH/G/8fT/wYp&#13;&#10;9yQKiHlWoITxTEBv7Uw08oDZ0/EoMCEMHR53RVNga8Nok03OJZV11q7LlleALHlTXdq79qAybJgG&#13;&#10;TUC1J+N4l5wSlpdlFqILwE8R7JN6VlNaJAbPwUKkrOlVIwVlgDCUJjLMajTOSabVmBiHESw2G5eC&#13;&#10;4RLhGLAHvqgLrGRCBm1yTqKgI/SkxMAyEnGZFVOMFPtAIEtzjXo9D3DVcIzGBIlS3Zkx4s3HrVpG&#13;&#10;M8/pnpiJYgYZw9OiskyQCKAPiPgYvXegG/qYAIxCXeVcOTXhVDKnhjRrvF0h8hEaWm2NAVaDypIB&#13;&#10;Z9O8Buft1IbGAQHXaYVWNmVmhpmBOPSa5qKu8iRNnF5tCElZT3Cu2YEJYbTjjK0MUpQ/ZE9mGUrK&#13;&#10;9ah4IV5fWpZtbu2KRYDBBIZQk3KK1xc/m7B9fu/BNcLIqTdB73d1lhV9f0MsyAC1Uuu40OTQD9+N&#13;&#10;nrI8DYgYfUsJRz4iz4ZloAWe7LW7qV2W+3nkVUlQmGfVnto0ukm/SETNonGS91bHLAOoJCq1y/Kw&#13;&#10;qzhmf/zl71XbpjiScTWlTTC+nN4EzyJbVj1DyiXet/OKC3HrJ55Ja62kYlim249+/3wInGJebPdi&#13;&#10;WifEY5JIa8w6rSxt4KDt6rpRCcm//P4tLeXQXpmR87DkJFvwAkcpYNTtPTYZUWb1Xhalwuu4jJRS&#13;&#10;pW2cwnWd6mpPXJzm1TnLKBIwDIuDIUhEx/HsA9IWB5SwhFU4FFL0x9utvRKP9Kj56oZ1JpQSgrGx&#13;&#10;ariBEIZlVuNC2YbzfFbh07s/zotpp7nK69YyiAHCdgka5Kyfp6wuAjIGcxud8ovgIFLGMyF5+uX4&#13;&#10;Vya5gg6vtyXM3WSS+kG5sV0uNJUBE3obFz6WaTWuWGLpEPU0mSyQyJiIcVI+k8KPI2Ke1lwdLSBA&#13;&#10;ICEIF8jFxZVZNSPJRY5SVL9rFhjvwzkEGiwM2vGIVYDprp7mEXlkjSEVI45ACosqa1dVVcwbx3mm&#13;&#10;b7Qo8kiiw7Ai+7i6jAnCBmfC3NmUFDhOqxoJJNMwapJqPRWMgnGGKjsD973reRbVYiBE3odkkxVc&#13;&#10;hgien57nuBqUsEjcfaYm+JRKRjJEL8sNR9BfW1lTd+UMURviBJTMc6sDA2Bsj8GlyMdbezQmIEJk&#13;&#10;LvDCq8f9PIWoaCR+U+4WHSivOZq5bAgOBPptAZjk935F9u6TJs1ya50EhOcc0qism4w2LlIi267d&#13;&#10;bj5dhy6yONw74h0M2LZOjT2UgYukTjdGDxoua6+pRwkSNAsmahryeXVFs7EQpnIZe81l98qyXAAA&#13;&#10;IABJREFUCkKkM8TRxIDqYrNpMhdK6EVVIsSIi2v0Cg6pJTYSnFapjd6sg0zTUbsVjto5NyuojAVz&#13;&#10;WaU/vp25hhiVAAJt5+XoBcWLm10MwsL1fokeyixfvAIFPy1dYctNXZMcvA0vxeKcKsPqKKTGGLHB&#13;&#10;yzozjjmwAhAcMUCjQ0ArVdY74scsqca2FQndZU+77cbMy9DPGQGjVYeHZrjdUrof7p1To412egMU&#13;&#10;IoqsSla9UpASUeCshowUk9FautlYo3zf91gbbVdOhLfBaDaNK4aq4NFjAzekW+8SzUjVCU1f/uO7&#13;&#10;zEyMAkIbsNfd0vvRKm8X3b7NzoBcEIZMmjfnsav2D6kmkWNmLdWGiGrpeyipQuD69U2hiCjMN4Ua&#13;&#10;TJVWalowyoNZMEYBInUfx/ZVSpBkQM+cixQ7jFScl6BezrlIT8NIIdYWUJRE42Pk612lrBi1G6Yu&#13;&#10;kRBHlz02Ro+slEEt59sStJMwamrBHIxW231paRq9WrR3mgAccTshGCgBaw+LROih65pkvN0oEcEE&#13;&#10;liaTBZhQ4G0uqFwTP1vJxBh1QSLHgWWx12Nc9Pt6fwXDJqnaeag21WL1NNhAovEL1Z4iWZS74XZu&#13;&#10;25VCsKlFwGRIovGUy2SCyrWGBuhN2H3KnbMRxvF8e7tMdSPLCmMFBiEQhzYqfVUuKhRcgaHnaJ5M&#13;&#10;k+flBi/nNgS/qAXxgqEiSgwLDuagpM13AkabxxyAGLCCgMAErcsEY5jHPoApahJ8EkXICsWAWO6w&#13;&#10;ottg+oyVU6sm5c7dSnlOo87ruijTae4rhMtm40MgjLrQ1WmGGYKScv6BEezjKpAwEcUQotM1Kia9&#13;&#10;1JuMYqdSsm2eO9WLkqPJeb9+/PzY+amoam2WrJY+Ij297B4L6D1aHNoxat1BZlMw8W7iPPCc5PLJ&#13;&#10;Ebf4eVGYW4cBti56bJAPgjEUgR2n5nAIPqZEaKDX1ZT5dlo7q92w+n4xKeSiLvw0pR5EsaHaEBhA&#13;&#10;UOtgeYpH3XneDD/6vGhW5zDsQp8zktxvfSIRBFldCOwnQtPbvZ2HhXGwBnrYP3EbPNGTLCyy69pu&#13;&#10;qsdrB1Y7Ax64EDdjDp8+vx5vLCIcQlMlBrsUZrkoxku7q9LROwFRFulo1ct6ixSkacJRYvQkQaQK&#13;&#10;BbLA6OfxzjAEnlW7nSyTOq1oQS73N+ygDQUIfhhblgM9nhDCAXAB5mVRnvDRqjhrTfvZLpZGrw3i&#13;&#10;MSJrKa+29TQuErIurvrSs8g29R5TuBAsqyzJMkxR8M4YG3B+yHM/9f35RVfirgiKYVNIkGZIcMm5&#13;&#10;hPh8OlZFygTLOSBNIaClVnsQdT9gmWlMRxMO2x1Hcb9N796Nk1XRAzB/+36lAoToc8l2H4rV226Z&#13;&#10;YByMI/1NcVJrbOMS7WqAYhogNdl3u5/t/b5ArJY1eKe4fT1+JZgiLxdrvAnjtLSu2+1ETtmhqFiD&#13;&#10;gxurIq2yJEsrT1a9hrp4RCRZyRjVXCFuQVi7ae1GFeOhkP3xnooKmPnWd8Ev1i7isLkNw2D0EkHG&#13;&#10;uFY+wpgLPCxtwLEbZ4ACcIJCigjBuWNGQB8TSjNZUqwZJ8OsG5ZE2zU7AhCTHw8yLa2GiaUQJm4G&#13;&#10;8+rCVo7d9enhsAL45dgWEMynC6P7evNgQAAMQJiuFtXVdlj7DV/1smYJ4WmKYlROtf3Icg16lSSU&#13;&#10;YVBlj57RiMUwqqf95n6+wkiiRSkHGOBp7FmBb7+/areyDMOhLcsNynh6aKy+uKNiwX54dwhyEyAx&#13;&#10;1mYsjTClnC5mbESJJ0sm57W6X10kABCg/VIKetin0+0K3QwHHJyINDXQFc0zjnAYb3lOi+awBgUz&#13;&#10;YPU02cgodNbIAB1YijJdBscITpIyBOZ8vI06FenUTTwg64mLvguzHp1BQSHLgOzHDlKYSJb08K9q&#13;&#10;XoPCxBVwCxLrrJ4X/fa9+/j8kYVYiXxuL0maI8L92JLsAYc1SWAA61IKizFkMhmMBZ5nKWRCsIhS&#13;&#10;wjMsFsg4gSjREdE1JoLZYNt5fCp3zo3eTooZ4XPiKQO8C9eE8SggzbC3CYpIhwUTsFpXNrUKETCU&#13;&#10;0KjtorVHgcyWQRwhsYREbXWSepH5qngP+UJS3t/GNK/WaWWQTsaa6BPBXTTGaIJ2ykYdXBZATFc9&#13;&#10;r58+/hLR4hmdPMo5tgvCeWlQFNCzpAaAPjx90GYEAd0Wle0fpuHuMHh9PUqUNNWWQJbITG9gcH42&#13;&#10;96JkjFCevt8fDmrVIqeLXqsyLSk+dbNRS3t+tcwDwJtClpJptTIXZJo6F/B/+ef/0+Fg0NKI6mVY&#13;&#10;LHBJwqJVHuwcVoANGamAsTZoBVZtB+ZIGAGvucEKCsGySvSTl8aBaEKcFWkGRarMVok1L96oTVEq&#13;&#10;SyL2AIMAQhTF/fu3/ePeo8hL6W63uIaoKQ8qUIswWNV04JvjNBQfDqC9l4hbABWiF32cf4sZEcHY&#13;&#10;udkU/sIlaTbbYehnHNG+QEjn8AFFJGSS7NPgx341SFYItWAat0lWkMrTlAUufHZ2E6yhRDAFjNfj&#13;&#10;Opcxus2milTgOBUicat+/um5vfXOEl7YpJBqnqAxuSz6VxPs3OSsW1fCCMTeheWuKMYiT0q2YCUr&#13;&#10;Zy1HoCL2tu9BiERDH5L221uViFSQcWWYGwT84gGKelA6Ek4bANrMWS+wVHHuaOQ2FQMzbi0wyXk2&#13;&#10;o5Xlz8aT/r4kFXZLN0AzS8iGtf+BcZKTIh/d13fbUrAAIG2XMUkFiEqbtYp8uPc0kCl/TsB3jHE/&#13;&#10;TonMCF0zJuZ2lLiCKehhy0lM6Y5Hn8BgJZ3nAUeS0zSXhnNtFiOY+HLr86fHlUvXJ/BuBQWJBAQn&#13;&#10;iSV6aNfutJNFL1pOcFkWYcJkaxGOs3Fw3aNK9nAWIDmvLXAhxQmmZFvtcCbfhkFpU2/EsIyUhUmN&#13;&#10;RVqSQM+OHJawqEDrnURI1CmK3quZucK0JoGJf0aN3ftxWC7HC9XD5cykvI8TLrlRHUQERvZAt2ud&#13;&#10;d6fLQ5ad7/N+u0HeIDvPHkProwoqzihACzgQuTGG2dvajWAMD481BYyiBF/nCRlC8OV+fc4Saiyk&#13;&#10;mNVpXMM4JWm+4Un17U8nUVQT8Nuiulrqwvz0kHbLeodzualtcILDNfB6V319+4IwpJJduit2uNyL&#13;&#10;FTgrYDq/Jo87wLPbGjnG+Q7M2lhAGrWKXeF1uKNCH6/96m5rTHJxe/ldlluHk8PipA1jXPhj1rjC&#13;&#10;aJ9QeTtfKkoIpGqNF0jmbrDM9WDcPz0ASYJGCSpooPfXU0yYkZhbJhOp3OKYft79pMyalWlvgp2O&#13;&#10;WoXrfWX9FooVCErzjLaEI/zj1y/1fkrEgQdR4mpRr9euK/JiWUZFiul2rSkrPFpGsX7YwiwHuHeD&#13;&#10;jhD46CIjVlnB5fV0pRsymZyuoTJIYtLFKeHcznNn+lIUdvY8mzP9s3ahN4YnsdNOACSM3u32aiRZ&#13;&#10;ziycM3bwwEZi0Zx4xjjIbRtn2Y1nk5eHYQy7cjYhBU4REIbrv8piM1nG5IDFO2utSES8TRO+QUpH&#13;&#10;5UWV1tnTvbtD6n796yDLpFvbnFICDNFs+jZz5i7glPICznCwA5e0oJJqWxfbGQ/FpjBXuoQ4GoMT&#13;&#10;SePXeeLOWIow7EDVJDDi4ToBsUL/wRvq4evhw4Oae0YAm2tYZTpoKuBt7jdcBMJAkmneNyQvReK9&#13;&#10;Jqm6nPquxRtg5iEVKUsytoFbLJB2uuunCprudN0cDoFRlqetWw6/fEA3FHQ/owk3dHeyVPzkVsMI&#13;&#10;y/M0f0+6oS1yScYJergsBrPZ+7AaD4msgjIOGLfKksUbw8E4F3TAHM9RwHN7FEDouywyLrkFmKh7&#13;&#10;URWMs/Ue2ynUzT5LEjPHiZFqdX7KR7hKhLGHIVsjSbBkMth4vTBA+jrFVPejty/+dfHTTxmH+lEP&#13;&#10;umS5L9qC7GhCDXIlJuJQr+Nq+hnMLGV5tEMwty/XxUTkAaOd+3H5uksS17Uy+1DlZAzuy+XylDTZ&#13;&#10;IbXQJtui+7UXiO6K5nRfGXT9NJXbTRZxNJe8wJjb4VJPeqxIbi+TZmXaj8gBwOvrcsNA6jFiAsBC&#13;&#10;1GDmYaVpJivEYKySfEXuPL8aYPm89KEQ0dUkGBpJrCiDOkwLTSscUEhUG5r3IlN4nUZ1mqKsoFnj&#13;&#10;Opweszxyp+x0bQ2LX1/HIk3a80kAcEA7hpkJ8flD3p3fEsFjGo7H02Ner+ebfcwkJIAAEDwSGWIJ&#13;&#10;xCETqEJFP2pAuZ3X+6k9HNI08zOqfpuviDDOSTfNP2/eOxu4zCEbpnkMGAgLVifSLHp3oSGfczGb&#13;&#10;sarTzZrchSkZqYK741CApJCJ8beM5kzQsqnXyDOcXVQPa5F4Xv6SGj1ygGu+m/SNZ6g7xh51DEHk&#13;&#10;HSNRSJPIw/kcth/rdfk3pLOt/MP5+/Wp5jSI+b6asmKyWkad07VVC0Chn7py9IawvCoDASC8bbL9&#13;&#10;fR5QJZfXygUlKwi9W1dKEZAolij9rb9XOdHt8ZIgZBOHTaSm8iRCk5X0zelogg5LsZM5S8qtv59O&#13;&#10;zCHuLNgLNC1kUier8375m/dPNiXa5oPukppblT4RSHlyvHXFQVSJBC4s7YACsAA4FzjwUUIEhVOC&#13;&#10;JYahQmRlIDS0yktQY/ZAs4tPMqDKQj69a06vi0PaI0vSLZvT1XvPaYWO99e0qfdq9cWjLNC+v36z&#13;&#10;y+nbtd9Uu6BhUuJY7MOwxlMb3iVTcaA0JMiBkLV3TyR4+PxwHefAxffT6aH+BO0M/IqRGhwMd1PJ&#13;&#10;3LTjON9UwqRDuNW6ErEEaZ3erz1DBJtVrqqkzdXcqlL++PHvDLGEb3TQBq7EJpr3AHkSsuhK53RV&#13;&#10;JTM/NjEQls8KZ2LgqJ684YXY5NVCeg+9E7wQUfvFAw3TEibp0k5sjb+Z8R1mRrkfL28yFf8x9S4G&#13;&#10;xiRH/n5vASZDCwrqsdOpwMeSbje/dJe3hISZyN3zk+56OI7z3CIEEGdIq4u6YL00hMGUUI8dk2+j&#13;&#10;wUgg66zqmTTnNWKR14+H8f5bUz0uai6zanTnUd8mZ8rdISUrDGV3M1rzwD0z8Ha987nQhU9wrTtK&#13;&#10;zM0l5X63VXYFqW8eCq/IckFJ4a3DAQK2YxnX4+W2SyufLQxrYPXSddoDBYLVpDsrmdGj+sFtqILw&#13;&#10;AgBtsYurI1uyMiidZ9AugOg859MyrRIMOsAko/UGtON2v+3nYZ375sCVdlm2TYqkJM20LA4Hhydw&#13;&#10;p9EYb3XKiHKTEGyy/uestuFm6LAMYN4lbbugkBQ60LCHWNKydO/ZE2Zj3541qrf7kjCwmLkH515l&#13;&#10;21SjCczVrVswR/meb6LhJAqO56AxQEma3u+z3M3wYjhFwLuxJx3yxgAKpEyWTfk+aPC8eVymE8UQ&#13;&#10;AmN5tD+mpOIoCxXw3WRGYAxH3N2qocgluQ/nW8gXpYLVWOHLYj0wEeq0x+o4lTIp6nw6e7GVk572&#13;&#10;z9ssmqhHZFSaUDnk5f7dQriPTmuZpIxnMZpB22KGi0/NlsPRxDQXWOO6TofxDrwFgSZcAija3krG&#13;&#10;YFkyzFOSgJl4YjEj2WNze72LJtXEwoWKTFq7PGyrfGF/kSjNSEZtHArDbhCQIt1l4jBcr49VEry+&#13;&#10;fP9OmLy1Mw4rYg0Ei/F9wskthSzNX16O/1y/U8GbCAdvEZ8h90VF/GuMkYza8iIzrxNFbtALLiSd&#13;&#10;FcEOIxtLbG+IwwQa4qqZMGaxKZpkuAuBvI/OGqMYIlwOq4besXxaZl3nTwhyyEvMvEg8UibdJZAu&#13;&#10;kc/ziQ7guATFF9nPs8AiJclVr01dEYGHOLAZWdus3iRlmoAlsEmtFsI0wrsl4qZxwX0wJcnkGmfG&#13;&#10;eFRUm4AYu3cvWbK9TLMRnBEHICpkDkZ/b5eyqKdpPW/Hx6bhPOJovMUa1su0Io9A4e/XU5NJBLzH&#13;&#10;CbCqTrhoGIDJOtxUd7XBPZS7ZdHaOPy//+G/aIskS1ZpUrSdunUdwi4r035kwelxQIgGvxeYphDh&#13;&#10;w/vbMs/Upl/ZSK1fnB+Vz9xRIo8gDJ7jx/mz7tgAc+tQDkmzrIyDZDTneZg5EdlVnZtEKx1X66dX&#13;&#10;VknOMIR29XyJb4ueV/Q3YCQNzvLeuh725LZi6cTuvRMch9XFBYpd0oUWB82GdB6njCJu24kkC4po&#13;&#10;CXFFGVDDnMwFYkmn0gSRjDMu9Fz+frUViuD+dXp3L6G+jLrHJWp/56DFedmCjc5e4oxGrUDChttl&#13;&#10;U+UJha9kE34DWdKo1YwVeKhhFkk8urbeoPYHQsJ6STPq7RrCLPHcuuPTTnJsLyZNjOejpC07FJxs&#13;&#10;63XRHCceXr0IacHJWwjug41iDkGRH421TQLny0uUG6qfJQWT/0b9Oah8ntQUHAg3pabHD4fzCuiA&#13;&#10;BBPArlOhN25P8OD1VxHg72DSkoTXPXnWd+uWJBV+PWVL+rxnm3oUZvcnamnpD4+8XeJtygQNaL2l&#13;&#10;ERBVSHqctVzTI5m+lgt/W3appHqtkF/D6b99L+vmwbl1W36WccjcD5zAqvIKDp3qltzo9Ecoqs5v&#13;&#10;wjoXqEJBzIu9zaj5ts36A8mkSy1YDGgdzNOygxhHVMA1bhP2be77Ehd9o97+XxbmTRNPVfbsepN4&#13;&#10;NDLs0w7WbEEutfMIjoxhkWaLosvPZGmgvIR2nDTW7//xJ0VEnv1nQCXEoSBf3OafZtV70BpB80nz&#13;&#10;hP9Yuw+sLEni+2CRYBxEoyl0D4pCECHCAMH3YMnrnbEhK4tvV+VJOVuC6snfoMiqxcUEogoU7aAW&#13;&#10;FT4QFGqg0DiCOf1FAKdrIPVyHUWOcGQJD5gX5ivgmUq32VyAYm1Hm+Qfcn9LVZPBQu+YQZ9u3ZAI&#13;&#10;tKSgu1Dm19S+7iw2M2pCxls7fPDhajnmp1P6jz8x6IeCWU8yGeN+KyUZomn+iub902a5vIX5gTW0&#13;&#10;d0eymXdv+UrilavGp34bS2XfT2D+Ad4tNISJPdgLlmoAlObzefaSQxlIGbq+jmRCNC5LX/P1FTaJ&#13;&#10;Ze9jFtAQ0ig51N01Ng6nASYOLttrPCiwInmDPte7ZGjjofqjnxUnvRPIlLmkXvXfiqiSbOZ9FDw1&#13;&#10;HtlS1D4bHL2GRBAddBqo6BCz2JWV8naawy97tYbM2UeX/vhjl4BAbh8+YtBndh0BFCZKNcxl4l0/&#13;&#10;Naggpgc2ugl92Ia5HWyYgbBaPFcijqZjSfRBwuuIpeyDd2Vmg65TZ1CkK12gv4dYMpfs0qAQUGKC&#13;&#10;83g7bfal8Wr7sSxD2M8EH+pftQMUYKqw2GcNVEproGXEgBWnte0T1U9muDFnpIO4AFMi1pQPeqi6&#13;&#10;Wiaxhq9M/LSsSxCgtHc88ptmcg6DI0q9KW+5UjzSFz9/MV4rwtK6ern9D5KjY/tC9+wY3x8dMvSW&#13;&#10;LQ32HAcMn+W74nWNa6ei9l5/cgiBp3TDI5ywtYpjXV6IwVqn4wQV6CGFMCE2Y0llzSUCBXEcJ3Uc&#13;&#10;Ao2FnXDz06a/3raE9ediUyWJRxtCTnPmqzlqt6WVBR1HStl1NusjTrwLGZXw6ao30stlDcOj2Irn&#13;&#10;NmD6+w/3QJHfstNwRkU+HPcfug5cBtjUdDqneUayfBBzKLaDBiawJP2+1k+eeyjNXMmkeOayUTYN&#13;&#10;mzeIbw+beD4RMUM3Ud1nBX2YBjAHrMokQfz24KOXTG8LYj6Ismht2IRCpjoRp4QkCvVhSnK5q/Pw&#13;&#10;6zxiaW86c/yxhiGOytxSXtxT3aCEv2kdlLGelB+Oa6G239NAeIBkBbi4fQOu57EcbPL8rHX7+Exn&#13;&#10;2vk6cYBgmE1p77madMBip9z9uS6wB13Iqg+6yD1Bk9WFSUaN4W0JRbbcX99WGAxD63wPJBujVfub&#13;&#10;RDfHHdpt5VftTEs4TnalBvRdcZWQTVcoi8O9jD/6m4Uh19HpUNUba+WcJtTYPJh43gY7ewJboJyW&#13;&#10;yWEZVR8pyRcDkYl4ZmTa7ktnxO3MVhB3R8EUkIQcIHkbX9AyF865e5aSVE1jhJjSHqmULx+HVlPW&#13;&#10;QQM4LFv95RddLsusMo6XmhE99De7yuj2KD/8PlpGxg4AFtjfFT/N89uPe/Q+Gyb2GPSSqkg9pSgJ&#13;&#10;I5eJBjxHHOL89Ho+7It2uOcnyID14KWB8WutRuhEkaN0YDEwG4lfawu9m1mG3j6DEFLjQXAUXw3M&#13;&#10;BTIWD8uJXw9FQ24SBdY9vI5g7V0wIK8AAGBFMhS8wESSEFw/e161ZjkvfY2a5y/HHRKgV5rOQO8n&#13;&#10;nJ0Qo/VdW8stRxOzYL+M431U9XiryvZOzY8kaTREWR/R9O4pcz+QvV0YBFkm5lKq16EQBVpKmR+p&#13;&#10;XYlfAakVfE2DL2YzbLGB0SVqzvp8nhqL1AhvZ5xs5yyjMIBr1da5WpVO8L7pms6bNdxxudgZZXRc&#13;&#10;I6TVx3fh51UjKxMTgyKt53CkQaOGmjkBTgLg6Ku9QS7APA+1fuJAprIQ6/iXMPjABKoXMKak0nBs&#13;&#10;nvnE0qiTXNhu+vNgcXGf4qnbwZxIElWUMFubNW8x1HZTVVXxMNwLxEQ/Dy7JMDRW2w/Ag2fJ4hDv&#13;&#10;Rz42eoN17wsn2pJ8U9e8YWv/ajSiLBJEkishlhGc2oAG4z8vH43pQD7smqRXKi2LgCLS0T30npPz&#13;&#10;orV3TVElkcTNfTyZLAq6kJWz6c8xzzKLPXfzq1psLD16t5sBFVIBAzxcrS2q7Di8Lm/lBBDS5okT&#13;&#10;kdyyAkAh5fYzOh4JgxwZl4iFXdbFgzWPFdzqTcozZZa7+pA5CyHBFBPR3tOU7Koe3h8wJssUpitv&#13;&#10;Hpw9KTVHRJTdN1/uPEBIXYoyHn1Ua8EzMyBjiAHE3pIFFJgUgufXKDiMXlOKmza9M8Wrcqu83fuq&#13;&#10;t1M8kLLcYe0sVL15Oz1LjkcvA6gw68MhJgLcU3bG4JNTa1AdzMP36xpjglziv9xuTpEy1wn31/Dp&#13;&#10;IQFSWlG0YwhjyeEOD9BnRwyQ6TyoswKVaghJtjPxogVew9nB4/R9/H2IINtaHbbTvw/zotOGbfCu&#13;&#10;PISlz6KZ0vITP+eey6n488avX8dxDptsCw/jfTq9e7/vBpE1fMrg0gimHw81nIeQJc/oNch5LokF&#13;&#10;yyt2ONp0GgVKJvS0dQaRQagV0wo7SS92Sdf6zf1+V5bgA696PszNin88kudsTSqVbW26Qvj4S2+s&#13;&#10;iYQyGdwUV78c5y4UvFxkmZxCoK7+7be/pMR5OVEUafDTuXcCM7YIGu2wLOQgN7WLwXf3MY9GYM34&#13;&#10;xn4wvXOLanJhnHn2cG6vq51zpts3EZSgxDMxSRT0+bqD7iVBeJO1yEzoFe6rebwg7wG+7ZnN5Wbq&#13;&#10;EBCuCqn9omdS3FgmbPEe7mzyvdBMBiiCnOvjeh2EVe9r+XtOVyC9yqugPcwrurn+dgU1HHcAeZLO&#13;&#10;bMIUZouIUM5GJA+QxMWOyXk1Wxc5XEFE3fAiUSmDOv1HKtMhi7RA3XBMCUOylXlgrbio6bn57Ed4&#13;&#10;dPkB/DqHZaQ8CLMuki4F73ftbt709xSAPsOob1AR5uRCAMG3E9TIDIjvK57fEYHzYCeUb6zjae5T&#13;&#10;olbo2vMj6CIu3hUAr1ehWmdRNEYZbUIsKxaPlmkmFw7kgNF2XGsgnaQwc0syXjB+Ws8n4ZG5TUqU&#13;&#10;qRuItPlTqobJMmBTAuE3o3cG24u+sfnRx95C2jn6d1quQbnoZZHh//t//b86f7+Rca8y8bEZ1zMi&#13;&#10;y0IGHDewyJLDg5lSeJtmN8QirsRUKylOUacXsQPK2XpzQCxsLh671cOZJmQbYPwR5FuaWEi0Rnak&#13;&#10;OIM9FalIt/yuzfvAJSdzXMbGpePjvHqep016B/0DdRUsDfsB8Q5Mm66N4/bDzujxw778y/besMRF&#13;&#10;jYJm6KSWYPwaXGK5SmPcBORliQIsrCen1xkue5SHbj0U5Teadv3IZLXRwxwpyvgJRCSUHcpdscmh&#13;&#10;X8GDTVLvNVZnOGtUPoHeyZtOPlWLngmFki70kM8OYvpEVrh2QiHhiuSQ9N/MgHmVJA9gPLpxlVBg&#13;&#10;AT5k+8ktE9daGd9SnjR3bbhFrtK1yMJoeaBqASksECfoMieZ8/jGvmYzL5ZgLQkeeT50zPs4+V3M&#13;&#10;v+d9LCB3Rkubo4SPaEyHKfIFjs2Bs7NuG90DqyITJMkiRwuAZCRjV4QsXOOaZlkE6+mUucWhBCwU&#13;&#10;JSgVUINrwGKGcMVUGxMTMrNobTxAvvY289uCMX/QBJH+NKTsIB7DMnRNUk+0AygQkt5v4aZQ1Koh&#13;&#10;aGO3QelG7BKcsLCF13/fYJF7nFfhmMO7XMtQs89e+QnL+KGV8blRdkHQI7edtHETSn2Kz+vuf/nk&#13;&#10;kpVcVrivX6Zb2IhpS5ohiODJOkgulRXQJMRm66oOYnmgBL4FLkKk/roOcoYBfFPK7R7/gcIQfzs1&#13;&#10;PAsaezDBFVLv/v7p8QRPNsG3aKhwAsXFQs3KfUb6YHsTIpXEZzjvLOHnKQTngJlrGvjEi8+80zdL&#13;&#10;lCi2VwY7NEdpwXC4OS0wqyC33qQG406hBNdyG1dw/Npb4G312czYXwYu7ybbGz0RMKr14IU2DBxr&#13;&#10;v8czgC4Cug3sfCJp+fTaerjDS1zYJoklTi3Ir7D98uY+H3nxUa1R3/RuS25RLeMsgZhD/ECT9ev4&#13;&#10;Dv2k3AmaLwjz3eHvxgr105ho1FX3d/D5x+mYfXiQ0N2KI6V0PRsBHVjvKMF0m8slIhPWbiHemLXD&#13;&#10;EHBOZ81Rz0tKvOv9JIpyiAhk20fso1nUJq9unrn5nEgUEMrHsJjuYZ9CNlyXNvtMBRDx4o+APP/y&#13;&#10;8dyNVHkjt6tSwCwIAv+7dGaEpAWxkJHrdapzaRMzXS95WgmQLlwqY5iPTGUMrVUe1vltmWG2cxrM&#13;&#10;k++KHnxBVw3ZbXZnT2GgwsOJEt1Wq0MsL2otuAvblKr2Jc8KxQcsAYCumENCxWb3qH6Pzb7MoPm5&#13;&#10;kd+GifwGcyoZ8z4fhU6ZEWTmHzfVvVWa5T3v/n+C4JvdtiwxFOr0Zvm17THXVHfpqZ+E0Pd+ASEJ&#13;&#10;GQFEBPxkAiQkVXdXXXPcNstPbxhjn9vTjkIy+hm83yBL8HknXZ26LZEs1IzrZNpfJqHrAAAgAElE&#13;&#10;QVSvdd3ToLe57iPWGCsdM0vHqqXv5jfKejwJrRWrgA9DDAlFW2R0LqsNO/apq65r3I5lXWPmVuN+&#13;&#10;xX+iofYLoQ055VG6i1p+ZfC3BDYAtQGA/3owOLAitEqfQFNnELaFxu5vFIrKCvHzLxHl+1Kz/t19&#13;&#10;GFoVhdg17Yzej7JwOM3YUW7pEB/bfry+zx0x2NOzkGm/LKYphMT+JxrJVVWs0tbBSOmB4xh3AOEN&#13;&#10;YAZ2bTOgfbpvsyEz2O3SMUczDDoh1IcFQlwhUiIa0b87zxxHDGhyqIKyHSA3k2z+hqQYEqBr/lS2&#13;&#10;0329zh5TKiCISv2lYPBvF+Jbwj6P7jqAYoVj95D3kjo18KZePdWWlW5rMa4YgOj5LdxvzTw1Co+H&#13;&#10;aXKH9qG0wxYFLWB1Yl77DJQCWTOOda2SxPV5grlTnhNr0Rv1xen5v3+8f0fpdkYkMGhw+OFuvfsn&#13;&#10;w++Pj6cbzDLcnRm8WwvRGxeiHREalon986dvEiantOUrYELH8LUS7j9wKx4R2+m5uFhPguRWEpeO&#13;&#10;nw+ZcIB5Y0wMuOCsjBr2J7flMjLYXk/H4/u37yXCOZ4VsoTXddvcUyrwtSliVfjXn7pqyqZkegH6&#13;&#10;/ldgEyZdFLQJ0LhUNJ2koF7HhkcCxm9bGyUJ2I+a1a8jbLza32PDlvn/pW19XVAryQ2wyNoZiqf9&#13;&#10;HKKmiJf0Qee3sip1VKZ5dw9zU5bcoCcLvmnlELqOC96T+xsDpGO0xnkGYU7qWqWSYMwgxhirhMnB&#13;&#10;TesVszzY1G1eOESKFFmDVaiNd7VIH5fzufVglmA1GMGy2TxbQFm4PcOh7L1M5bosH/d3teuAWXMm&#13;&#10;ycCaPJMsK7jB9TfFtkOzv7jZdbzP/mUcX2A68qoG9AwFeHsVxT/sDiIhIoodC4b7HlhzaIsRb95M&#13;&#10;n/d1nMHLvryXdim3avjSH/4qoSPKja5rbeH0cniS0+PV3G0kwexFAETE9DkDn5zBWuL29bdBHFTZ&#13;&#10;OROiiwxdYyduFbOhKNjNiqIzEOxJa8o8rMpTAl1qJQs2Sn5YJ2DKgBseWXyoZiXAj+TY7Vl3a4IB&#13;&#10;ETVA/CSaQ7fLBkemPsRGZA08X3f3C36/5Jf6UOYLFTHF+V5IipIJjFxyyohdmGBtQShRHwD1Me91&#13;&#10;WmfX4LojOl9/iTt7jAGTbz/mNrYtWLOZ//Wf//m9tIfPvZNRkeUZPF3vV1jhbGpH9EiwKluBbosh&#13;&#10;DMcCwEOhQ7ACo38ne3ZFEWGyq4FTVIg6Z6FXh1cOa6hxh/ewtoJxo3UDxNgSSqGd7om1Ud1pJQCt&#13;&#10;aT+F8WvaFA0z7k6f5BemQQ3BUyoQwAokqawPPncSfT6raTkUnNiIRnD3/OvzMWTlxbr1NOPwudu5&#13;&#10;12k5m4LuhT9fiN5Hwo98ro267CfhUNl4gAqw+01/L069Bfsdkdml4JaMwbtfWIkLni0alFsXblyf&#13;&#10;XfKcy2Ua/3uSZkgR8Ob8tY43jUuJUAlcixHZK9eAhfmJQY244RTeZhB6UDe/b6MQVx+Z2xLLregv&#13;&#10;kNUUp2PPI1Z7khNAS4IXGGLHVuRn0XPLtML76utl+tH6drplAg4KgoKc7sFPEMNMEtYmzyh+eaJC&#13;&#10;awMEbP4R5eviEaB1f7KD8y6FbBbV8pRjKCSO5PZt1oI22FPim7ftKkFO80BY7rH3i6GpLsiuO1CY&#13;&#10;THeKy3yW/AEZJklc8UvMROk6HdXtXSMWRLl8vHwIakQJ06AnX5akaCW7TKp+pn7J+EYamiKDxs4x&#13;&#10;Dv50neh+24kf2BVF6ZDf3C22WdxaisiiltZLhnXjzclt7zvA5tobApGkkW5uU1xJJTq8a9KeTXVR&#13;&#10;6qvlyF9p+AkE7+NDRaoCcVCpiBmiVaflVf1x/nU/57F24P39W9PvtghKsmDw5DOl5U7j+c9WitUj&#13;&#10;fnrbvrPE/Bjw/la5KGWbQd8l/80M/WFPILps5nSKZRfmmCO2Ncptsjfwpd4a4AzCls/oUP/zenk/&#13;&#10;HkUK+5ymzS6AuRLaIMDWMYPQry1qcBA0BEIZE9WRj+Ft9az+tQ93B36GsjY0bjCOZDX1oVynEWSQ&#13;&#10;j0+H2EKyTfD3EjeIZRNk5o/u/h2wxLpiWHeneJeA2XnjEDyC3o0rIoxGieDqvVqDzmnX1I8YtKO+&#13;&#10;HS5V1R5DVyV3BWNPc0FU/KNYrLmzyiZxK28ClpI3++Sh5isiVs+roEWKgFUESe82mkFkPHddxipg&#13;&#10;8pORYrtGl30A+La6KwDtsftQTMOnMI3bPJNzbQ6sCHU5BA0tOuACYcwSxNNmCC05qJsfxgtuAVCS&#13;&#10;NVoxQwwpSuJJvvqHutuGZd8c3VScu69q3gjgDdUDhrXkNFgf6qmHhvsZDPh///X/yALKnXSvy9Up&#13;&#10;iiFBIEIvfY0l+bh/cFid6z5Ql5mfgyMqPxbHNdw0clXZESKN2/AaAowOOIgrt8wUCBx53RfDdDs9&#13;&#10;HKxFZtWsIomEuuzWjyFiIJpyCPcenDa1FHWxzT9fv61lVa3I9rqmLZz9jYumbatvf/zcdfuXPBxA&#13;&#10;kSLo232Mg17y8XgMABvgj0WTNzskDSJomPTzWj7tvjw+beMCQ34DIUVNCI3XETYPKUcXHGRLy09G&#13;&#10;qfF6q7vjffnAMDdVAQl0SLREyIyuYVynqW+a1WyAFNOgEZTRqW1aQ/Jc0OTvbN+CyKInyY0AIq2d&#13;&#10;UXPQfosKF5Tjertt/W5nneU+pTaraStxwTlhTYUxttYRQ1EJSE3hRlhbg+RysgHkg2iCD4yyvCnw&#13;&#10;VGGMC4iygCRyaNGAtq5+TGkjNDCPLlbvml3BSjcvOcWcU0rJ20XIznl4c3NbYBDceX/4Ppvays2r&#13;&#10;+lCv6zUFKKvKxRBzLtv6Pt9gwvhuZd0eHp/0dN3gcKr2yGRKRWgwTiiadNOjZIJApCwMGWav+5I5&#13;&#10;Dd6HbxDLYdyQZ73QmBDBpQLWs2pZ5gaVupyNMoUo06s1JdXbLCUZR4CJqWgpMd/U/GJ0irHcFOhk&#13;&#10;RsDnGLvyMfOcE8IwGJ85Bwkmn7U2lOucM9pIwtmBRCR1q292MqPyx8tAwLATrY1xWtf+0LLE1nlU&#13;&#10;20o7ARGlpADJn3b9dVzLdq9e/jA5AMIn7WpIdfoY7zolShA289LVVcXKwI2J4eH5aZ0ML0sfjCjo&#13;&#10;kTwuyJRS1FVxXe8soLS56lAogzDEnHIPvQG55nK9T4xYR8tg7aenBztDBDSl9DUvXYLK2E1bCVJ/&#13;&#10;+FUb1e/6lJaUPCZ0HKdSCKlI0zTbzqNYYx8bxlXaRNfoZaUAKgufdge9aAbZ7EaAV1H3g7KX+3VX&#13;&#10;tRUTqMfMSIQhwjBtznFtFocBAwQB68tup1OSiax6xhQZHx6eDpRSxqj3gMCaE4iSLfkeyWU1/jot&#13;&#10;VmsM4Hi/LxbVUhinQ3Q9LNGOg5whBMZBB+ekQIHqVBT7Uz3Pc1dgQEoUEwiBlEL/yLyl1+WtqXbR&#13;&#10;REox49QB/enYXm+3GIvbPLa9dH7tyNNtviJsMfXBiEx1SJmJQijgO8xwUbBG1i1HMBlLawKMEI1U&#13;&#10;XnVlf31/oSwfTt202P7UQkRcSNjGsm1v4wg1Ul5DGN5ev1XnM7g5XnETNOjAnp+88Xo1AJppsSGh&#13;&#10;FU7IknW+GHXPplhc+PLpiJK56WVP6s2Hou8FDKyrMUZ284HKpoAwbSnz2xhLSU6n3iiPNWSMMEZp&#13;&#10;ERFrUs4wh76s1hxYW9WbYbS/bTeTVNnt8RQSQgFky3XNadu2i254fuesWOaNVpUKI8awqao6iMvt&#13;&#10;DgHEGN0vG3reCeQ7idEYTci8bAyODhWcsuv7BfNgbtPmbb3bRaNY5EVR3IfbgG1diPF2IWvNGIHR&#13;&#10;IuDvBJQZbGo7nU4gAhXXqH00gQT8Nryfz+cXvdKcVxcB5eCmmh02NhmXW2gdIxkh6/3+sbDX6L1n&#13;&#10;AkJBlmGmmeS6xtxkWDiHdwjs+/2iVdU2xpsQPedcek9jxLwGrIw0JFRhGmPS48ttmkYNoUUYWMCw&#13;&#10;AT6VlDsvIvYWbElkOpWQwARyDf1is0vbYkZhmaiLj2GKmKTRbHqDBCWCgFqlRG0jt1s4P/9ymy6E&#13;&#10;w+gVKUttQ0yA6HqGl6ZpGCvV8CY4LUqOCD89fXbGZB8A6Z5P67rCun5OMmFEIYRAmTCjoikXPQt+&#13;&#10;1NRVsjz1x+RngJ0LcNO+hHEzAAJYFXnNqaKFW00i63CZJC92/f7nh272ONqsZiX7ffBXjtE43Dja&#13;&#10;cc5CcD4yHe56Nbt6HwHmMTqcJqs4pb2AkME/Xn536WDdloG1Jv5Tf3A8WZ4zLp9raQwuqyOwSyxK&#13;&#10;RiXKuKP6PkyUSaNzdYApoOSxgUtxZNtFmyFUIOWiBggyzjAnQPEYI4Iwha1si7Zv1KwciILLbVHT&#13;&#10;Mn/+p2etHASkk82BU62UTmYzoS3KTsqLUzVC07pgQTEEAFLKBGUyeAQT8mmVNcoeNnU3DmN1Ph8x&#13;&#10;KYq6qpo5JowpCEvJEynE/TLRUjaHnoagPJTtMd1nUSJBUSXY24AhUIQgrVXUU10+Ob8N43uUjBGI&#13;&#10;QbYrNAQJiYoSk6nqT3qe3en0JfJSZsAZmqZr3LEdOt5uN1ELSXD0QXD+cZ2IBCjggpQRLlVBlE7e&#13;&#10;o4o1UlhrTcTdTlAbI2Q0bGkjqpJV9hFk6KOPKVHOvQ5FRYb7/Pz8ebr8FyyrLAoWW9huXrsvj5+t&#13;&#10;AuYyZwzOTw82roEliUu/pYjNZbyKqog+drhHMEmBq343rwvijFfFOl770y85eBC9fk+gSLMf8Op8&#13;&#10;w1COMMU2FH8fXlKAddVJKBkOWs19X/9h57BtIQSKyfZDY04ijMbCmNTx0xMtC+qGnPcgBgIBhMYj&#13;&#10;EGNcUSV0JBxkHIiLmSEWAHYp1JjLTlIuCM8iTuPU73bzj3v/56dkDcoxsKqBlEsRQFLp3U5dcFNX&#13;&#10;s8lmq411BjM8v90iyhHBkgMfc9V1b7drKQXUAMbMELWMjsuHi2Gzumm77T6wDJiHWxeyQfvi+L6O&#13;&#10;/+306eflu8e+zHtLVwTxMMxoC/wsnHMpy5ZDbxwjzKEIEGIYwOQDQsf2QCthUmgKkQBBCB0yuVzn&#13;&#10;bn/89vK+K4GCBMOk5gmRAuItQhwQAoClCLXSPSKENoBjnWwvIxd7kmnBJWn9ukUK0Msf31nPasww&#13;&#10;L+r+mAB02dpsMmn2iXjrxtuQao9UaPv9pq122o2BN/yyXDgsi5IWBUGgO9dys7bsugw3asnHqifn&#13;&#10;DzCGGDBhsqhkwVJAKWWIfLnfc0i2+5Qh7T/tCYA4Ax1WEhPCjIsSQfExvWFCItiSkgRTgon1Q7Hj&#13;&#10;0aLkyUZXpIGzW1NJDfGxrRhnPe/nlDGI1483xJuqg+P7LGCBUqwPjdEaIlQeeXBlRuHj9kZtLIuK&#13;&#10;Yqqw4aZNOTLBZCQBrozhupR230x/Hw+HEwQE48g4rBqxzR7EZLVBACrzvsGeQE2R0YEWuUYIeWed&#13;&#10;8IhhY2wJGaSJCcYLrm7Tw6dniERMRFBLQDdvsyikijO+O2O0gdTxrWv3GJKEtjz4jGRR9G69jWHN&#13;&#10;MXvrZVWq+ZZywrKRJTTj0FB6XYWkpccGF5mYeF0B58mYQdI9SqNxodsf1TLbCHRIhJXYLDDkaLzO&#13;&#10;BgOqzdL21bip4ljoy/apeVzxRrGQoqQBjHbDCB12hzll4mIEmhUZupIV0Ac8jjouN1YJyKAkp8cu&#13;&#10;XW7LMOvDrt3vHxJ0hKRtNIhlKrkNvuRHLuhvv/12OLS/1M8/x5vDAKRYw9IGIwuqdklAAkLAAMSJ&#13;&#10;vF6+W2urusGMApBi9DEg4D3AQAdrNRYCIAy6vlnurm/TtsGci9mup+PRKNU9PSW9xohjoq2A0TvY&#13;&#10;SHFozceyiywykDgSJLvgrXdFeRCCUEIRRJREgnJ0MOiMGxZ89Jtbh6Uqxer0bBRDZJ19jC7DSKKe&#13;&#10;YWaYnveH+V3RPYM4IZLx//Uv/wv2yF1Qesi/nrxXIIX9joQFwFRm0bO36d2Xecx+TbwHUik3Rk9B&#13;&#10;RToEN4FG7kgOx8eQC6CKqpshixjErpbDx1ZR5pc54BW1UDbeuA+41fYQMTBUj3R9EnlsjxI3MK4Q&#13;&#10;Z0kp41Gt5WBpRrRD2gwqd/3zzx/j81AlkY03iWf085BTDgbk3jDXuwxuUXexJDkvxsRS4qN6G34O&#13;&#10;JC59/Wn643SkUF8/0p70Adilx5DJHtBvhGCAucSBKQMgVjHJ8gg13Jb77AZ0qkiqinzOuFr0SDjJ&#13;&#10;LLFh+XP3VDh1InFszPL7SjXydzWRh7LrEnINLLgoI6vfl1ziSBgKTJHW54psr0tXF6zwUYc7vY/6&#13;&#10;FrlfyicLNgymBijIfLROLV6c0U+VVReu4h67GFIrRMNWWe/3FhjFl2hZq4ej7OcP/16RMJVdUeC0&#13;&#10;hTCJh6e7UT2dIf9TNFvHrCla8cfUt6eXUZ2ENeXOAwOSpUxqVuv78OeqliD0Nh5VqnWtDzrQOKs5&#13;&#10;6LHayveP1ZAiz/W/b99ZvbNYdJZUosQQZ/o0+9ciF2gp3D+6ISucUZmgPK3v2EVUqYX+tbuWS5YI&#13;&#10;WBb/fEeFxwLR7Sjvt63AlLo0quF4VhmEBLERW2wlb0hJ9st+3hYbN9Reiln+HO17uYf5/QkQ5TVI&#13;&#10;kae2QhxFLLgm3srsInVB7IwSwhHBd0cKtdrMmvTueUdHfzUVIH53wjfjopbbO3wGw4tqM4o+Xa08&#13;&#10;MgJkJTAJzIl7j7lEfRlYJaSnD2D/H36Gfc6ODt8Vo4l1eYNgwRIvmy2XNF6KZWUzRKhYUfE2DzQ6&#13;&#10;B00u0x5SFENMHktMKyfB2kKkfl71ceSnckFbP+fHej/Mm+x24SMUzT7q8dzh63dwtu/MEpFaEOwa&#13;&#10;ekPkrtrb8Y5AhBx/VNCuAlLKq5KFDAGa4mir7ZIegM82Cs6rgiKgp7h+hMKhBmsflcYNXkIVYCaS&#13;&#10;lSLc+OEAUtL3KRQYZCnxCR5SmoC+A2H7AF8Fbt1gsxKx8sXXu7KBwppXXEV1+vW8S4diXgQtZXlY&#13;&#10;s12GMRgh2TMeR3GkMXokciHq9G+J3gnB4zb7DrLSQo1kXc6sJc3pgUMHOkzCKtRiUBGNIUTCBcFf&#13;&#10;gAtpmbMHtP0faLtDPHyye/XzxkrOWuydhCzukouCk9NF+aw+8mhHr+kNAujGsAJTfCFTsJHJ6bbE&#13;&#10;xrgVLi+uKmrnRpiucy0Td7byA1ekFwBOgHrBKPyA95is8RTT9ehxafan+DEVZkWs3Tle57I4FPJj&#13;&#10;m5QgriGROkSAnccR1h0Zf/7+n6KsslpoV79nxCEPcypj2r69mi9S4jwV5oVMJQpPrCRWg0SC6Nzg&#13;&#10;xQDuMMUUeCtEU2ODbugSxLJ7hitudtO2Y+WoLqgpr4TcmqpP5VfY0KEc/yOlUwimvG3Bsgrw2PMY&#13;&#10;gFOMXLt6ziTBEq5BeEKycXbcA1Ef2p6I9Hpn8c+r/Dkli7vOLxUX5Pi5TUPmTUIQBYOkG9Hpi3Ze&#13;&#10;lvxvOtPINsTy8XiONhwfX4cZCtMZKZkq5F08J3ObaQ14n7YU3BNcNsjhM7oZJd0SVSG+jBjVQkrg&#13;&#10;VJjEfA6bj26t2PajXChXfv7BxGHlORDYbeW3nQtQ3H/eO3z6QV9Z7WUTKXoUNNQ4V3Y+pbRgUFKQ&#13;&#10;zLzuJ4HcAy3FLb+fSb2jkhq/uPQRGoj3RKII79t0xqK+zODRoyKzihiIr6rTDo6Dnps9tpdwbN/r&#13;&#10;8hBpubbbDKwXlL6ac70GF1a9cgVsiYfeJHxjwSSjss7+axyISHt/3+BHxL0KZiJ6d8WPodQav0xI&#13;&#10;7YYPKdfJ/Vdhb2PzMLyMuyRimbDrBK8U94g++zVjR610a3jEGDCsQ6GjoZG4XNs6JLYmldBK+M/y&#13;&#10;EiJY36x4Bt7vOKoFLW0evc5lXyq3OmYuVzx6JvdffqkOWfkqF13J/zPpaGG7MqvmQ6ZeB5jBlF87&#13;&#10;FPO8YONSCRNNgLq/gpS2rRIHHIoSQH792sLHdXSsIB/F2dpcAYHZX2uytPVGiOvOzZjnhZg59Pby&#13;&#10;RySbPANqW/O7p4rlOdlfkv9AWDbyjh+6eIv5DywqCT/SdKo69L5p0RWYjuoj81k6G1gJZR7NkBsZ&#13;&#10;R70PMkZv8kbrLiAZhg3eBsuUf8Z0FBQ7JuQ4ajs1uI7iOPX8xK0yJvPmobB/DEqJGifuMUlDcCsK&#13;&#10;K0LUOtIIW8Hd3MYGOGtRZoTh+3tqy/395ae+s7WafUVjW5s7OK/3s6SWyeGWA3Gp0gx023rJPlJC&#13;&#10;FEll2M0p+Q5bjKzdq9SCcktisCKmChczEKnzk+NIEOVBffKJD3M48b/L60xosSTB7Kd19FnZiAcW&#13;&#10;YBkw3AxMc4H3gZGXeVBz5yqQYoZA11tTp5Jt+Nydw8sKSLEA/rF8P1aHqBPcMoIV45dqwfKDQea7&#13;&#10;NuF0V+joQ0ShsUt9QiO0fCeONFffvTiQuxX+NV57v7cvS4PbPJfsX0Yo0DQ5eDgTnwoQP/6//2cs&#13;&#10;JHDINune2Or9vL5huNXMzn/Zf7pdPqz3MQKvD8OoAoZaD+NTST303+dOilzk6+1d/wuBf0sh0sWh&#13;&#10;xO6pKK5vqzCNhaVGL8VxN0FJkrjWF44LqqSqRgqRsIj7mO5IMI4JvIGytyuRUaNJ4KqkRPm5f6j9&#13;&#10;f4GdbN/fP7KETXyCq8r6wxxDFakxM07hXDW4lPA6Hoyz/AzJglIibyZuOENokYdi2Mej08lqAktw&#13;&#10;+/lSTfl4gWhjZjYdqnEw5bF8U0rT0iMfqY0QuIydxxZPuDuNiRFwewBnbCMo4pRCCrqEcUFdQS8J&#13;&#10;KMQi+9E5l9KaG9rktjcZM2uK8U1yihwAmu4C4fFtZe/uaX0cd0PZ0Bl80nUmK0leFoXkbXOuX6ew&#13;&#10;gFMCZgr2CJr6uxlW1BJbt0VGLkWHE4BAOIPv21wAk6PZnsqONNflJ9uFEn/J9LctLrCSZpZG7GjD&#13;&#10;VnchufzV01rl9QivTNMTstXWU+IDzMa1ktiBd0+UogqErjiX7nXIJn/XD4AZxEoHJRpzfksyCpwy&#13;&#10;ZHT8cCXnkoHirwCfdky5nYcN/4fXl43yPXMGIgbhvGvjnbCqYiNMFwz+eFFfPud0CPbB/RILNg7P&#13;&#10;If/Xfn+GvK6hda+RSvPxUT8+fge8LnHdgfv8PYCpqMT0cn3eHdZtbdmjyuQeUQ+L90eg/JzD7FQ1&#13;&#10;gcUWcqJSyiFvM6kAih5oXHAA4Mxzu+YiZqzmjVQjFE6U7aJxX46JNTqkQGsDoUdyiFha4eoLyokY&#13;&#10;Wp8VMYmIeDPT0WscqyDFBViQ+tN+j92Sxx/UtzYrS2edK5zD3aif6yrlynKnUX8VxzkugHWLpW+q&#13;&#10;qPdQJfmx4r5fUsHH1/dfqocxVoqUASEDzSNCnJYM1G9gmS/tUBHzJ4bXOcvbNnlq93zP1kSi5zJ3&#13;&#10;PrpYTawCXucFXgtBw3XyT6tNyBfeieAjPKzFPh534cF+vVbsV8LbMMNEXwpcppXM7tGK18RYyDR7&#13;&#10;0R5aG+h9SEc4SkRUjBuKmVKozee2fecKD68MZhgsl7dsW7cxHg40/3UrASlxtJrmp5RySA4mufO1&#13;&#10;sm9L/luaW5QkJy2hBaR7jd9npvQZNcalCuN9gd/ncPTZbueqDmRfF5ZsbP0B4qNH3zXKABOE/9f/&#13;&#10;+f92mPJOAjd/XMsVZEU3V5/3JMekrtfv/1P6H8S/fKke0TVn4DAQUnRVXLUpqrSfft/Uk5bLGpQC&#13;&#10;IA3ueHVAZXizU/NgL8otuTNFZ0DIqsHzkaDY47PVwWZwTg/znjgAcsh3SwFeZEsRyG15QGw3G8Em&#13;&#10;jLIBi2kzHs4r+VHsyp5DTLApyzalBPsiXozTZtf0AwTIq+LIB3AxC2mOvXS5n80Ynz+sRfJIWuMB&#13;&#10;DxFERFW4+usRuZpE/so+fhhfHPb98ahn13gFcYAFSngfRlWmSG7fIRBuGs4NWx2G7R1VabKL8g8k&#13;&#10;VUVVK7ueypVxRarsJur5DkFUoLwfli3gFHklH/N3RY/CXu0T+XyZRzc9U3Ps0ahGISJY3gfoj+ZZ&#13;&#10;kpQK53Zdl6+2S/wAWzDw82nF4T7QusmjMimhrqI5nYB20G+4qA8YK54ztSD1R/jqd6z/UYXdBBRF&#13;&#10;LxB8jjvx3H/MH4S4De6/rJTLckwwJvAl6ozoDTJeWh0IEQ+jmWT9VdzBn0MDKkpcSTAvCmn88vDp&#13;&#10;kYdc5ozDH6KnP9dr3mCHlA0b6ulxyn/kuShaJiuQQigXQtOmhh3a5afOMGjRio6n14Xep12bfu4O&#13;&#10;OoS8OkmladIvGXPSYgJqIgXJyHNj/+t2Op+TTD+yejRd55tyljaDhXmFt5UNX4lDPksARV2P40vb&#13;&#10;Ey7iBL809HdqKV45BJjhnLj869u9IxQMSgW4kt2mt1oiDO4WnZyQTHCKGUovNnYcNQ3ugwXhPy/l&#13;&#10;kg6oaOjjFs0HGnePPq0uJ3R4eqop0DYQl8miY3blHSSOhyod2v1k7wEuOhWiOpCaZmYQoHHeHkXX&#13;&#10;aPhvrCrejJBVoInvWPObxK+RlBpPJCRIhKB7q15eswl+xcUBiEtXyFOK+D3ZqlU6fOgc2aQ2AF68&#13;&#10;6bcHiGZRFFDKq7p6YiBjTXvM/L4mRA8O9vd92QLA3i4WN+fTRHSCvi22mZDtoSQFo3HGDNds1QpC&#13;&#10;+Aa2turtYFDp9koTWqwB8yqxkmecbLJCEsOkV5LEktVbigBG8X69Rh0g2mi+/cT4HzDwgMaikX69&#13;&#10;T7gggOMVDHxA5ZQCFPSxaRYVt8Q51ZsiBQ5/6jL9m54OejV6iQCXdb1FYPPMEvZbWUCAl37F5o+/&#13;&#10;7SAtUEA9Bz/uUpLIsX+VCrCK8k/7/rf1Ix8yewC1+WTI0DcVTvZ6vgE3kQT95L809XctASK0RE11&#13;&#10;fJ9M4OeOyd6vXSzonTKId65ftZuikZ7BVlnkJxgOvhrvE68KSNCO+JJhEmGZXeTV6q8RDQ+2N6zL&#13;&#10;MN3Hlx49qiQz7JPpQoFRSthsZMqJB0WWrbQVgwglgUWH2p83EPlmSDLC+783h76ZlpfT1zyhLkYP&#13;&#10;tLa0FL9U79e7kF3Qq6zs5Kdu7hQZqiw7y7MLiLRDHGw9wxFO8ONh39n3WyClypgAACAASURBVOTN&#13;&#10;IZXcoNKgnUHCbAVYQyQhbSjqY8mi702LNmU5LZLxTW54yueeiQOpKKtBSzN82bzSHiHUg2LzA/WJ&#13;&#10;eRb8UqYOCLpBl9C2rB/nx8aH4l7asmy4lxfB5iFQtiOwd63kGZaMgLwQDK2ano7HRYPD+fz7316R&#13;&#10;6GllwYbnPFmuP1z3OOxSpCuEDOI2pRYgVCH9ouoA9gT8W6UfBlQtCV1sc2XoL1gIxFA2ee30yfs0&#13;&#10;5xjfEil2ExaZkn4Htx8LGQqCM+wXnzGnT85SixcDw5DWP++etDa70zF/u2KiWtFM12Sad1LMzeHR&#13;&#10;Gxav+vyXIsXxwPME0p9UXQ2BEIiSqli7biHXNEGYLS/J42EeX8hNYLbnfYaclWK9uyhKEMmiB96U&#13;&#10;21Jkx9m+X2G8pweylbSuFx7zNqEDdkzxj9F/QyDaai8ELecUa0Gx87xJm78JAPLoh7grkixz09qm&#13;&#10;djtJKKrD8ULmsOyehS0ntcwkrNPHtGdnOzUVHZoy2+39Q1lL8JDA3kYuuwwjqNBidye6VxGxrjEk&#13;&#10;f9uQPNJc3Ir9n+9b+v5u/nLOvPjLpBaHNtz9nO6jQKAEIuUPYUpG7ZDe8OGg0P6emF0OiG+TzpOi&#13;&#10;4J7ONUyj26duIbNJeneUmGiyEkXlZd1EIe83XJG21Dluy2P5vN11258o8+8Iap9zkmKxq70IbguR&#13;&#10;Pj6KnMot4EdS88fn13mdQORpYzsJQHooD2+rzW13vQ0k5cfzTumZIZrAkreYC5Qa9KFUfj4CRIDK&#13;&#10;69qgPaUYVBQ8w84pF11Ud7N4ywEDayw7Xdxr7SdYR7N/WOe/lUmURqSw92aKWEBAibA4Zzc6zC4H&#13;&#10;8gwStzZLc5JJEASbgmLO0OgkhjtPhgtQFnvM9WxNuvs6hyOFB7+ADVEjqMbiH6yEXgCIVUeoxpY/&#13;&#10;7KjAEjMMcc4QhuYVYR31NLx9agIPHGxR390lTRiHY8MBKvTX3arue5JrdQ5Gp+x0WOKuPCaDot3U&#13;&#10;B36coSSb4wCyElZ9HL+w+8szAeLT6LfNTQ8YD00gsXmAvyzr9HT+y+2meC+x763FFuYTV6tzUJDR&#13;&#10;OlQ3571vKeMznPu5O2BLR2hIceKrS5QfzGEkIsouZ+kYOcTRpQjYqS+v/5F67t1Wqk/j7JmbP8uw&#13;&#10;kmxXzIipdi5l4JxoRZXXtTfsT9VCJLoR3TY1gzQp6/VO/XLPFEnWyG61h6im7F5Z/agjd+EezG+G&#13;&#10;fU05qGNRKdlhfUEdheeKLfuP+Ur6NhWSWDo74qG8e4SgMdfEUz3hjy9ShjGAUWDsfI6bhQaUpdaG&#13;&#10;EUcU6EwKxWrvlMFNpLniKm37IzWp0cvIMpYAdRW+FjRqdkBHYLSBoT02AQQS/Y5CNNxRg8CNi3z0&#13;&#10;qxyLSR8ZaSjggKgJamKTX1Cc3/w6O5o5xFqZJVuGJsmwLkm46mVpi7R6UElcpM9/6m+/DxUwXZ7T&#13;&#10;dqy48tTnJ2H5ki2f/cBK7bYezvPmAior1m8jrWcEg4XMM5EpM5BCT8QDJf046KNcqJtaXvsF3drb&#13;&#10;nypi0tCwTycewKS4ga/5PSxNrPgNm4cQQfXIEx9+vBVymEjtGa/w3cMehqHAN9/7W2VQs5bdzBxm&#13;&#10;NV/QGnv0FjDJN62X89PDLf+ddHhJWjDqbcoYmgjSfVMCB5U+VQ/l2u5p727YfaD0tP9mt7GRJ1gG&#13;&#10;Nl0Moft/xfTVAwghLBFFG4kURwgAhbGul+2dluRmrHFJTWPhXGt23CCxYne1uwo0hSN5/fpUhYEf&#13;&#10;Qz42u++4oqSGEKCcto/NUOzdx8NjCvD92e6jUgVD7g4e6yPSCW0oBNdA8OdDf2V1OHqPiQoRJvs3&#13;&#10;BDNILaRT/7jprSoF0ypaVVNx7h6uSj7/8vntqmLuyTMEENYC/LqvwYVs+9pv84FYgo+L3hz3vzLX&#13;&#10;XDxFzWyRRK9mTpLhGA0coSg8nFMfd/zr/ua2XGC4bSXOHVvI/e/9fIwPv9ynkKlYI9+1kNBMSzTN&#13;&#10;3x7Dl3zNsCC7okRdiieFXwSwKAhtm/UBNyHkQQ9RJncvDw8hw7XURLWEVRJIEMehkSyV8M6mR1UO&#13;&#10;OlCIvVK6Pt0GW5algI7opJJ2FfJTLkVvkSnOcHtFYUcR8X0BqibI4XtZ77dc8tM7xIszQy7J/PGD&#13;&#10;ZVGn82PV3MbfikMa0t+7KeJl9yDPO1j9/fdvTbFDBi00GIorUSKXprKEf1w8S/kh1yNYUUGxD/M7&#13;&#10;/j//9X8jQppMo5tqLOqaGDewrYZu5ghhF+3mmn377f1nFL6oy1GtYlertz/G7B3xcIeADm1XKedN&#13;&#10;zsLG/aEBJp3aE0PAqLDfdcuqRIwRRFwzG+149SmmnCGpakiUsTpglNfl6+k8XO8Rd9CTVRlEoMSr&#13;&#10;iABQACroa8A2uLoJkDRNGhBcd+3Fvx3rp+zdNtz3hx1yI6WolAJH+jEuFBLvHe3KgDeAg1wS6/u4&#13;&#10;ZRqKhtBhnJuqCs4z6kVRsgjMx72VOGQjKqb02DWfvVYUgygIJoJROt+HQKCQVXSIgiICEtyGaFjt&#13;&#10;PXEJCMKY1JE41ke7SBIaJh30CCXOAMMAEgoznVbDq4L3mBWJhagSwciKCuFSLnkuMBWIwIBiTWjJ&#13;&#10;Q45aMn0bgifK59JZm/FkAzGCJLxtodh12t38EhiVMWOzToxCXlJEoHsBmdH60Kz6HjHEOCOQ9mI3&#13;&#10;CvquJsYpuX9gRANBKhqQHQ7YzlqTrOZVkAzgdquDDZsLm7dbXbM1bBRCSjDUHgEeTCwPIgccc6IC&#13;&#10;uVDVvIE6kwwLyZUJxMmwQFyXXBK1rIWX2BC9Gpi9RO72MpZNF0nKAbgAM0xqWy/WQqX1slDsIrQR&#13;&#10;p0WrB7Y3g92sXVOMdWbeSYxryoYrPD0+vX3cgVYBIxvMrJZ92duEzEbNGjOy0E8poL7ckWA4FoGA&#13;&#10;AFP3eQ+CJzkbfIgvf+XIw2QQpSlThIFLOgO3a+mqJ4DBqGbaMFhRYDyTdfbJzcrRhAA1TlmoHlG3&#13;&#10;JKeBF01t1TVmVNdnaENz7Mb7FWUC5lW7JRNHy5xRVcVkkmdtZX3IxvGGLiGYeeNt+zYMEAgig+QS&#13;&#10;uJidxWyz0ccMLQmUwVWZ42mHQkoYQgQFQmVLJrNpFPZlYZRKPkpeLOuya5g3tuadudyti7LbE1li&#13;&#10;TDziEPCkjc+Rl+gyvJ2KdkqBJsQSkN1XfV8ERIAHaNI9OF9Rqhw32mevSYAIurDBSKyJexCMChkQ&#13;&#10;vOKtz7gUmEke5HX8HTWtypjAKynI4idUETsjyL12V87l9LKJSmg/dbQCLMDgg8lAgJGAkAgvuhrm&#13;&#10;YZp1DIRLsvoCQZm9VW3DhWz33283LJEoWw+wMvnhsN/yvJm7A1r2O0QxgCiq1LZVtjA7UuzZUdZe&#13;&#10;EZy7CgWTDlEbr+YYHIGgL2VUi/VBQb9iBQHBxc5jn4kPFiYfSMQ72SDGKsKZSeO4lpQSSLzPhixW&#13;&#10;JUh921fqPSoJ3KyOxQHGbL2HKdGYjq301jZtF5cRlgXHoOSIYuZghgFhT3BVlRA6HQmis9YJWwhj&#13;&#10;ooBCErIONDBUT9+uPStphnSBKEDo6RaRciGCzGsGN6ONgjl75VCWoi1czKSuNOUEAh11xNEgihhL&#13;&#10;ADDMN7ACklnFgssmuIaz8fbmipqtmrdsCpsI3Go/zhMHWLGUgXN+KyQ0OcpCyoLGhIq23MIEWCgA&#13;&#10;DCb17WGc5oemJDBGoN8h+seG4ZQEE9f74JXGCWcfIZEIwk1ZUJfb4iSGyGtLgIYsobDvqyoIBiLw&#13;&#10;UTgCZAwmhQgSWhURDZdVYhEaBpHLEZeSIGTB+zbN3kaXJAx3UXGEWOAJQSQATglGdYchY4KZYKzN&#13;&#10;67IwCgA3yuqEUBZcjao5tyZv2YESiBgTK2RXYiKqeUjA0Cecb2j2nhDcsogTM6MaSb1DzgLIEsKg&#13;&#10;Rp2gcdvStpVFs4DQ8G6ZNtWkaVsQYYkq50JVom2+NaJKLq1p1nDhRSd8KCg3k61aYD2JEaZMitPO&#13;&#10;RmX1mpkDtfRqRinOGLVZWEPK6nGbBxKij4ZwRFvMEbDjnGOTuGUcYRgJBIwdSNGo4FJjd201aW0y&#13;&#10;3B0elN5S8ru63VbFE0JrQLBwTmMKvF2l8hCxHFyI6eN2xdEcC0w3PCflomIlhRA97ApvMsgFf1gQ&#13;&#10;rCFILa+MUjyBEqHoA2rw7TY8Ho8ouoIEzDlv2hVbmpgUpG2FD2lTCEHy0HNYmBhXjqNvOM/gti4b&#13;&#10;CCE4EFUjazVb0TRttVOrQpkCAznLRYNiAt9/f0UxQKc5ic47SEAACXmC8wRzlrIUsAzZj2pCEyCw&#13;&#10;hBHqy4ilaIouh+iCR1mzXa/nkcJ8/dgmuzX7DtukMS0Yhl5RGHOWIdm2atcYAaEwp226LDD3NfUg&#13;&#10;GR/MFkiALS+gsIg/hpAJIq7W7rZkHGK0s8nUAJD/f4Lgo9e2JFEQcnizYtntjrnn3MybWVmvnutG&#13;&#10;AoEQElOmjJgwRmLED2161vR7XSYr87pjtl0+fATfB8fsmAiU5mQW3jFJQUjZGF/RuAyWeCCRnINN&#13;&#10;fuGIhynomYTkMHLvQRcXWxVKaxM9j2ilLj6U+0sG4be+lKwooSnRvKyUFynocembTPAceppmo3EJ&#13;&#10;1YYliAuTnc1VsyUCAU/DnEjE78OiCjqvYwybt+tXxTjOuLTQuKD7OSUXgRv1KAuy+GGBLCe7q1m/&#13;&#10;xl3bOJ8QKbxOMuTg0KpjwsTHUZScg27Nc4R4nk3R5s1auCnU6hBumFCoVwcAs+v6flslazRHkTWF&#13;&#10;YFHruZIbUmo9U86uvRdUuMlyKHwylzE4nwqKMi7C7CWWgMwaY8aLeZmsC50pl9PyeHc3+CkEhz16&#13;&#10;2OwT807DnJXGU1O1PsIYWBzDGs6cEpwQiNkYLyg9Xy51h3IOIeuWtz7RlJlkBd4YYwHPbM+bwU2g&#13;&#10;kJgSwuVgGbGgFO1Cs3CLgiQvgXqUAqKUYokn4+uy9uuIwbrCGSC1Oofj7Ewdrd12paeAi2pZx8v1&#13;&#10;hW54AsxfJro6lLN86gJcElqhLbYftlBlCoOgXCImIZkIC5m6BBDBmfuUks9xXBxadVmUYz8D0FKy&#13;&#10;OGeDtV7CqDkGoGY8R0EFqMqCoZRLnBD1zjagq7fpeutTZhCJ1+tfIMzOWcQJYDymjBBEBL7/+s0l&#13;&#10;hDGlEp5uE5IKWCfQDuUsKS0o902Tgg/OyLLR06woCwFxjIExxGEXxI4VcLEC0JwU9NkH64KnSpYA&#13;&#10;C9FOC4DTIJmShRJLdJkwQequwDG5OGWYA8PUxnHSxk6Uutt8kZBCi1c9lgWDFKIiQRMQqWCIAmQk&#13;&#10;03CbMWMBkmWairaetaGZBl8G51MMji+IxQiSyYEVEqIqAupDBg67y4QRW1QQg8OE9DoIySkC+1re&#13;&#10;Xr5ywVcgvYWH8n5elh5PiYMlZ4hyQwnV6/fBRrqs52FLVVpTvf0QV1swyQTHPo0uWFpUNOJMbm/j&#13;&#10;7MF5/q0qpSAYlln7DHKgOJsJbhoOXc6RpMljgJLLUQdKfKrYQuLWJwo266QTZp7HOC6IpT68rzFG&#13;&#10;qBNa/C1baFxybdPNY1hJYDhXEp/gBGKIHsGAQ0L7hvu4ou3GLsswLxhxDaFbFwJJSzbLAjLsEER6&#13;&#10;GSlOblyTTpTGICo/ruvbZftwJxMPHghUdmozIwJyxDBEmsoQcMgtb4OoAJMJCEAwoohJ2vcDDGWO&#13;&#10;BkZAEb2OE67VeRlcXicNooMUcAr2CXrWqJufssczdELVGbAM5O2os4pnf5ReIInnMCfMkwtpTYI3&#13;&#10;y6JZ3GAmgg8EUqS480aWFf6//5f/fQ5o8Py+YdP316IEZQXRucZkVZjA1fKWzxYM/iYPeLgth4+P&#13;&#10;BsafmlpLJO7FWq3yGzmaI2R8+3D/iSttV+wxSfLbl9/u7w6XyyvI/F+fPo5heYtXTPg/f/qfllUP&#13;&#10;/XhF+vzbfwOMYlUWZiKeXN/P74bXtI0pwGzLcm5sEWUSH6s+rCqgZlNpr40nRa2uw+3NfDu0PzSC&#13;&#10;tRh9e/u2qzEGgAKMEo289s5uD+3L9IaYazq16elvw0mBJvaUGkcb2jbN84dn3x+X6IsIwLDO/UtS&#13;&#10;BOHYNALFbYrWxvW3cWhZCUKKiwYd0ZomR14/nylBf/zjMyCu3PJrYAhCgXELUZ/qSkKWpuPLddLX&#13;&#10;upbRLxEGPYXZhPpw1/cLrgebRnRjGvj9vgLIwVY0ndLjZBdDPfk9HCPMCcFRUTHg4EjGsTBuCdkx&#13;&#10;xtd2PY8OwXc77jpQ58PlNmFVNzB4okXF4uxkfAo4IZ6z0hmwZbx1VWlfh18rxBj76cMz+vLrzaEl&#13;&#10;6mpbUMQKzKFxNxJ/vntGxK7h/KISQAvKARgTkwYMgpzncQQzyA4AHWd5luQhwpCSGd2GnZ0g5HDY&#13;&#10;TOvS90bB9penfzqHGQY9Xm/mLX3afxr6ExW+fzsf5KPNDqiwqz++3a7BW06Z7+o9gAJhJsP+x+24&#13;&#10;zPvtHfy6xiz2z8+34H01fRLt5eXln374g053t6m3LrXY5qIqGyVKIRfj5XO2uMAi5JmkuVMbP3iM&#13;&#10;wul0Kdv6Mt5sDVnOT9v954k/XP++qYQPyxDxvK5MEV6z6JevX/59f3+Y1jVGPaQlSHggWyi5Habr&#13;&#10;95ewKV5/ffvw6Q4ViX523/O8e7jfHg6iWFMW4y0yrWdkMaC7ct+SvHvaIBH6cCZz6eYRKXmc+hSw&#13;&#10;LOOalgjru02jY/YAw1SjzRyN34oqjXZmXzf7h+Pr+PDpQwAJQHzYFvO0NG2bQvJ28EEPQZcPO2bc&#13;&#10;Oi+FUF5bgqkSq8Tq9Hn+h497j9jF+JSJxeB6XtbeKwF4rU631w+fHsDrdAaBhJxmfZlUpxRMi81L&#13;&#10;KTon0cxjcU2dn1HLf51fFS9hdAgIH+F/125cyKOxW7A9/xCpKC6XOX8e52ogZfvWT9vOMIEt8dXT&#13;&#10;Pl7R4yeuqhxDUcS9S/PTHzp4BvyQ9OS29cNE+ylgRJUOeP7936vHj+1hv4zrxgnslg+tXPNTnKwB&#13;&#10;gO3a/vz1+7DIoju+z9sGBzptH7rJTwFxbz1OZHfobq+XYCBMfNNxYL1budUF1K/LemiUkDwTAXal&#13;&#10;8tch+tXT6hp7/sDygt50vozvu72KkTAHd6omOoC2iv2iFpAIVpIui6WkKH8Ql283oejL+7ef7v4l&#13;&#10;bgnRyB9dWzNVtUoWJbA1pRnAYbU1tVMCreJ+viEoYCOhgX4wK876fThs75JN5cfSuvnj04ffv71s&#13;&#10;BUIF+ja85pX9h+6PEpP+cqyWQqnm/esl78rp6kXFenvcJBoxpAD//OEnxOpIss6pDxqU29v5ffvQ&#13;&#10;mbj+fp0TyKqQ63kQHyRVzGaPXCJIKEkYSabbqeuikdv+/HD+/159jJkRjnDesJgMQJ7SEDJFOFU1&#13;&#10;N3M+LS/1tvBpPX95Z0ASzLSePpbqePk+ht5tPzy6k12NNQFAFl3aNRuOyNVFFHOIQAuw3ALy5ueH&#13;&#10;3TXjo9ddI9MykrMRNS0C36Gdr5ZN++Hb15d6n021DTct5lRR6xEenU2FQkg30nIqKVM6lNH9uWm6&#13;&#10;7Nk7uNZMgtH2S1BphQg9/fg0zMvr+FtdKUqSZ71ztLu/cxS5JTQH9dZ/lqTa5uJ0vUWMyugMrZeT&#13;&#10;UVnB8+d3aQhpXr8vm0jVJx6wny0vQh5X4zBgO6HfXvzQP9T1+2zaw+PlMiBI0jOtWHMdR95oTilI&#13;&#10;tqRUAFBv78dwu7mL8emDLNKai1QN4CXFqpDV5FFUrmC0RIx24LyOnVJuWgdZdUt2Xn476ccKOOtt&#13;&#10;NFyR8/x9W1QH3p5d8fyTPL69FJxyDE4jV5uONyW7WxpSm4xnD3MKda2kwONkSMjcokd5cBEswOy3&#13;&#10;TX/6+pzKzLjzATDZ7Utkhw20eOjaP6qEEi5otFLQq17y2Ef0eL4dLU3wefNhvo3z5fVpt7PJfZ76&#13;&#10;P/38806KYXjb1WWvTRZiJQ6vBEF3Pn4GCUW4WWddyfVF/+p1XzG4bLrr33/vHu6vwbWq6oihQOYo&#13;&#10;LsmnwSle08ygXg+P1fv0uwdFuqUP+60iaZhPRVXwsogINllxeLE+2Izhgod1jCQ+kfvRIGrTh7LF&#13;&#10;m7qh9evx1YLQyDBlnqzZlAVX9/0yZZjArEfE0jrfNSI47bGAGUAPDNAGlgUDBK1419hhEKooZMlS&#13;&#10;uSnrNM+wdn/5bgQT27o9l9/jq8kgRe9Gh6lOMcSeBElnCsLH3e5LeFcZUlYgKOz17xI3+rZeX25g&#13;&#10;gx+3ewnk6fPpNuFSoYL5bzA+9RAT6nJCsIrhlVvsjubcNs/vkIl4mr+mxw5gHiKlaRAUCgPu+fa9&#13;&#10;sm13t/jeoxF4/LG4v/XT5uH+/fVrSeq05gIz+fSjC/rSn6vw4/0fyentLHDJBw1QAZIP2dhgioZV&#13;&#10;nfRJT6iGYepf/np0sog6Znr48KOfwpaViw7d/s76rHYJczS8Z9ikVTuCBOd2NyiKqr6PwlcPT21w&#13;&#10;ICeKVC1INQ9+aXTgB5qTn+ab4vjSE0YQY+OIWqX0zfBclB+K61BtK6nPX45z7qqOZFxuZwsOyzoL&#13;&#10;RSVt5NdEIDqO77RuM3AF4tjnzKIx1MZq+yNKjn/9crq8L8/tgTRLgcXtrWdKIJcyyHePDzafKMVM&#13;&#10;Itzz+vHH09uFQhTbidNOWFhqMCn0PgxCVasLuHt6Ipt1srpk/8NjYy+zvqxw9YW6jzhMaclE+cvA&#13;&#10;iBeFRTuJya5sWuxuw1CDaA+H5jQeAVWYhLKEUUBFNhvM7NuZCfmdnG0aCfXEbWiDr+F0kApFRkKG&#13;&#10;q/mGJQS0qispcKyDAHS2YVzCPz/tb9chBJxTgeAYYxCEhI6huI3Tyman2hZIuAxnCdwFBMYkAEmM&#13;&#10;CncXQophhNbn559IitHM2lG+WmutwzBvZHm4/5gw8+t0m8ei2x7HeZMlQk2jysvL6xztxLldl/v9&#13;&#10;NrhCIgu8p+WOhFlE9v7rKaFW9MPT/oFCpj3tqEQECcb7PKazWTVi8tBpAwCigqCL1lgwiS/De8PY&#13;&#10;w109OO0kaQP0XnARBV0hARJIe4vllpEMYBFfh79zu9UuJb1+7GpYp4JsZuM+/vIPdrpaTCJAxEe9&#13;&#10;1PeHXduo392f7zaNTj5RNuuwzlwbt91up9P8afvx2/ej/JE2fbKQed4s+ub69xKDfaUiIGvZ8iDj&#13;&#10;yd0/36dHuEZ9Nhb7lMcej9NCCgvGf3z6SUVIUz0ZD2I21qWwMMg8L2Nz14Kbn5MinUN08wz8uvp5&#13;&#10;9SK9zbqULNkV53b99uf99nFa0h2vzGyzI4Cxxb3QQ/11fP05bjg5EKECoa4cD7HK0uRm1oZDakf7&#13;&#10;uoEf+YGEGHOmzXbnoMPZTv17eirWmw065xXYgAk8MgFe1sgAcja25f5GV2oMsdy+JtpuA9oMl1Nb&#13;&#10;UslivEXooUbH76e0wRJPy8winwSHKi3IkNg+/aDXvqDAILdNoJWby7f+u3OQKL0CB021q62xwTgM&#13;&#10;N0U2FNHgApbdLMHixqKM09SWvHrcPuobEzsyZ3PxI1g525bz7LIjdLOxZyPuSNzY8CWKTliy2iw2&#13;&#10;TJo1QVgoTIa+YpRO1yMthM46IyzLDv8ff/p/YkKE+vqtN9RDKucFQOVk2oAplpZclHlGu4jFnApp&#13;&#10;1zwYtSJA5uQg0H1LvLcAwFZCbG/nazqVsH2fv+OdI2+EyiIXtE352/qVAMJWAjfRn77Oscctgx1r&#13;&#10;7g9MkegnlrolM1TU22blwO4rAaf5RkuLPxsO//r1+5OsRDXkRMzIyDbX6yCyvVMKfz1nhEdEwVoF&#13;&#10;nNcVJM+jZ7hC09gXqlj9AjOJHi7K14KVDDUlGO5eQny8rf11eUsjpPfSyPg5nh7kDx5QD/Lo5pOX&#13;&#10;62pwpEXdtrGHkq2UtfM+slMlgBKZl0mHMWD2dnFtKppM4G1e6d7g3+dl8blhTX1Pd4BRTRPXEmRX&#13;&#10;MYqsNgcsprgpNoxGDRzk8n2wMjj4SiOs3l2WH8l+aCoAGhKGyJXHnEkmpkm2OAF4vH2q8FgTVrK6&#13;&#10;Vu20Ze+Ri0TKtdDmVi2843yYvbAUa7QuYZUxXMpKXpabxWq/8gKQ19cX3x7CtpijlgLhryQIeZUA&#13;&#10;I3EdY/YUOlViG04AqWos0GalugMAYJipUm3kvnkqYASznTHrArwvdt8mzyhZ8/ICgRdltZrh5fSl&#13;&#10;QFOeJQ0MhufZn4FxeHFwl4BoKBDwCr3M+MIyISO0T2f0Fh2vmlEnc8U4yRwg1UMs3DpeKgBqqsxa&#13;&#10;yDKM698GeGvlg2R0MsWPhI49ON24TGyhv5fEtjTGgDZl0S8W0AJDVT/SNV3bHZDrGqfotLD0tK13&#13;&#10;c4QRyLsR2CezK4v55R3EUt2VVEkH0+O0a3HF15x7/LsPUwapKT9mEOpmWV00OGfy1FRxXUFwoY/A&#13;&#10;+VIkAscS75yeqIgjib9d+irW9CXDltFC+ej3m84toI7zRhZRD6aXjWqTiS283jhxuPiqHcLJFEVC&#13;&#10;QlbVeXNaz45JYb/ESmqQYPDZVQqEbltzaF6dq4VqJGv9SgrcL5ZcT+e2wP92u4GiLdpDulpmpg7x&#13;&#10;BpBFXbkyEDVW71AFxW6yYSYcfWD4mi/rgd1FVB6EXYzwaL0/irIeTWJJSQwNpyCYx1q+85QjEQuJ&#13;&#10;9VIEwNeVuTnXB9jxKhTq6vXjIS2QrmUzdzdKVoG+D9NhANdiwF2c0m3kMfWdTcXbmuqMDbu1IbWj&#13;&#10;TtsN3mxu69I51Ns+buqXDHnIFkODjGggLdhPzyCuA3XeIiECOr+NjLXYDKkKZ3rRE4nzI6s5qM3U&#13;&#10;55tDskE+fwN7gDq9pMkBJl4zq7eLEsAjnH0tINRDYStCVNHUt5CqGM6P5AyAazbrdaJ0F9D+q0no&#13;&#10;EBz1Dutw6+C9AUE81/+Y+hVkQTHWeWYw9Pmz6kAwhtboplfAVAQVD+8pJUAVvLXzBW482+V8y1Ht&#13;&#10;69lrCGOFWzrS9YtOxXplAjuwcdi0Ghh3ckso65ab+Q8FflBFL3AFMcY082Fpd8p5mPtkfTx646md&#13;&#10;fu5UGOdytnnQxMDq8OhYPmHT4Z1bOHA4GV9Vsz/i5JJ3eQbFhgcioytBkAAAIABJREFUWQwhdYdA&#13;&#10;6XWYQus3fs4IeqkcTJ4PMGUU6JhDi4q0uDKzfScf9rvb9Q0I+X7WpLlbc3Fv/DhCs4rpltlWQWRZ&#13;&#10;i0d0I6GjFb+MfYGiUhslYUjzOt4+IIm8mLWqAVppE3EBlLIATddXWQgWi83RFjj26fLa7Y4lVqLJ&#13;&#10;x1W4MG6eLRDH27VMGN7jeQrIs5pKjqlLbksSyRxmzehifVGTyoMMGpFwdQHJzlGsvEzXOpX0Uuxq&#13;&#10;PCaHSlLslFvXGiefet65UG+rr9nddCEZwN8E++fLq91TNP5YD95TKsvUi8hryRmLPp/jgihYmyr5&#13;&#10;6D//tjbNQ34rc/p1C8p6LXlqzDyXjNtheaDhy0zItjCluRujy8zOi2v9/UBjmm7hbbLoQzLr5SqE&#13;&#10;2lWpyTyCmSsd0t1aggJXpa94Ahm5Pl92RYXwGkymuTTEwgCoC+atx2nDbuM4riGB+5EizC1h5W1A&#13;&#10;91WEORHa2zT+gdyG40bKm0gm0BwztMErblbAiq2Y8jEkvI5SnzSVzt5P1tSPtE2HBAPj+OX9G9kU&#13;&#10;dw1ZllvIVKzZY/vr8KVl3XcAIMfL3Ceu5iyiJwpvUjFiyMoCSRFr/zGXm4six2NiIhFQ6Fe7Nej6&#13;&#10;wJyJ6bboDS1gjaoYyym0++9fTnVuHYvqAa/JRcAk5s1cxpVEz0fyDiAjDtYBDjIfVLkL7GaRaNYL&#13;&#10;dqeaw5cZkyFoXOAP+uhaHcuMcIZ2I6ON3DDwwEp1v6SV7IuMuJN2WgKBW2dQsfmNWQhGCXzxnqvB&#13;&#10;icwX+iGf7Ilsizh2u7DhPFk68ZNTd7Esd0GXvNihooiUyXjLK0WAD/NauoeBK0q515NoHkoaRS1B&#13;&#10;hQ8lmLREyDKuxXMdMhknWVlW/+JH60EuMexTkAnj9nlTpy+3UtJSKdxBerpDSC0Lk42A28W43i1N&#13;&#10;zm/9spd16Rnn1eu4AM/Nyed/aJO2bcq5nq/LeU19/aGBQecv84HVIkZa7RKLIEE7eNj8OFx7Smsb&#13;&#10;jvfrh5JVcvMg+gUcGk61SK8+xMG9KsmA1hSuQR+QrWJtsoONwhyP/TvvqwnTpJL39W0WZ0oytObs&#13;&#10;1gYESSDJh30YYZ5BndXUxzVt2sYs44GihSyEonmeVYz1p6Nntg/wXhUJ8CXzLyDT2dWANBYZecoM&#13;&#10;ZS5iYgzm8qWcnV9LsLMCJEAYSnNAfoB4bPeRAHsMTTCulcRYqysgKSXWu9rDMZpZb9Thm/47R6El&#13;&#10;yMtAB2H5fJKvZUe7GXBcjTPcg6kjZz1/3crquxlStkrYuSTCzqpsTJC7m/C0pxt5QS70qdQ5DINP&#13;&#10;9x29wbr7HuRSfC+uOGPPGjacEbX6Zq/pnovLB1dXXBSyqot1NeutKUQ/gbFEBmhZI3WItKqCM3bW&#13;&#10;JSVzi7UxOMHpKgArZdvw6rshiLAAiM3T1RZroM4yCkvs4jvFfB4z3D6ejn1d77y6XW/czBZH4/Ay&#13;&#10;tnezdlKwJK4UiCy5q8u45qu9oJIfA8IKmsHUoMgqUArG+bLZt9lWaZk4gDFESfWSQ0TZ8IKfL7QR&#13;&#10;4E4ARlMLMg56HhAzV48h4pfXsRF8v3tY1yvFyxFGXeFFptJejkwFQKwjtjgtQXDawAWdF72vRk3z&#13;&#10;yIuC7i7LnAtg46JK6vTyvN+tAFMBk4CawtUBCQ929et1DDACcwVmlvjujveDmc8+Ntu76Y0qiltp&#13;&#10;tqyZIOeU9MdLU57fFig2rZ7Jl2ViHSjKmaWKEYpyicA2Oxc21Il5aYdh8GPfb6pNy0XBj7ltzsW2&#13;&#10;I92Wde6lrzz4WyH33GWvFWe32cqm9MEKnOnLmkh2So/VIt88wCLIskvjnimwJj2DJBohl8VE72D2&#13;&#10;9ZImVFpS5IBIZe0v2X+rJR60zZMFc8Or0VkIQgkyECha6EehJA9xqCjF3sc+JnMpu9ayor2AzWFr&#13;&#10;TVb1HWwAz9sI6hL7UQ+KU5oTHTVdimZfpzYkOJfuCtCIK/TlqovueQJYPLDnvooAalXsM59aleDM&#13;&#10;0GBEKC5H5BcuMNXsGEPvLN3UKo7IzQLpg6maYebWKgx8hYjXqeajgsEDvS6KdPMF0IR40MjcZpJB&#13;&#10;MFD7e9EmXLCwFAwac+WOo4oCPCnu1rzXDsNQMSSryWeEDAx2dy3nyMtcH1odPVupLOAaT/h/+5//&#13;&#10;V4ctoAj7hTf15XbiAvG8+Sv5vkgTtohXP0+X8yWOsIMPqPASxD35/FfDG9v45vqf+/bp48lfTba8&#13;&#10;EWn9KSRXV9TM70ByxRs0F+cfnCuiXlNeSWXyw/aHxS9Qhqel8+nXLH1oID0tSV61ex8Me3z46fPw&#13;&#10;faltjcj5ShGu1skB2wbNhtW2HxqjAWk+fp8cp4y3bHFkndn643Xni+7Hu7Fw7vM4bOoSctKvR4ca&#13;&#10;gBpeDcQV9Km/XUqFjhOg88wrtRIO+Ho3PRRT9Uv5p4tZCRlEQTNIcscrMmL7leQfr8/zstjn8nG6&#13;&#10;X8yALvNgsCMvp6u7coW1v74drxERA2QMfRyRD5rW3kX8N3fMEd2RXfqmpxpphN6WRYLXBn0wa1jJ&#13;&#10;bfndlgo9/VDZr+KrP28PpV1OIzkJLqxwtgJbK9kP7BYvTFZf/75KxtpWTdvNDjfrqDliElx8gdAm&#13;&#10;WbY6yrFlaYUySjPpoiMrH4DodqlbLqbh2ytay8tS0zGNf96126JUqZ8/tY9mZ6d0DXDC++0/tWXC&#13;&#10;y/vydbe9/9vpfF/V9NRLptzu06htc9d1pz/2r4OfzKKHNZaixaA44/MdfOsVhRn6tdjeq92ic7V9&#13;&#10;TKY85/Wnf/3nz/79rjJZsVTXiIm80lUk+oeOgPEZQ4veRbdGLWpQP7X343TmjXJakwDepm+T2LZ1&#13;&#10;xxE6QyCfsPberITJ7geNybgMP7zBwOS+zYIMr0G1//h+fNPx7Y3XHavTGPCg4R/b+7fdjOWtqZ5u&#13;&#10;OyGJgUel/Q67KN0F3i7lY3myCbu/939eAuY/Po7LoCRJcbJdiAf0b0A8wIjTcnv/fXXVH+vtfHrF&#13;&#10;cXkQDy+f/+v+h0/XAC/HTKP4YfP0X7hVza5fbFnuinHaVMwnP+Lk+pxiv9lV1s9mMN+mr09//Olk&#13;&#10;4m/9NUPt5vcbekNHpiDtSs4Beuf17eokasY83Gdds3xThf7LsuTU/XRfpgp9v11P12UB5eHDL+r5&#13;&#10;Nh8tmwygPKHk06bdFlildcrLMf4alCotiq6EFfcVfJiOVxaNos1mYo3YR8iDJ0CW18l/xCnpZBZ0&#13;&#10;PHkVnRjqumyYoMP7uRW8wrRVxfmvl2wLHxq3jepdD2errfxQ8M0jOB77zNti+b7+mwgYnvH4pHJ+&#13;&#10;x+Dq40G9f/lPj4TUl/V7xZ9Va6EDAn2Ox4/bp2GJZ5O2BxT/cuODtvdbhNJIwsD8hom/h3dEk0SQ&#13;&#10;YfU27ABuFxuWe6lqiEL4sem+f/11V5Z3qs5/1+WfduPly2PBSdguj3RJ6Dj6h07pJJXl5terbt4C&#13;&#10;uhE0HD5sLiOAMKGUKN0M/H27E8n11al93sqKrAS//1P7w+fv/6b52SD4A8sUq4gbCi/5jFQGHUcT&#13;&#10;/L6Gr2WhYbzM8e7823/751/+8b/cIrAoZufsO2gLwosVCIOUvkwVgPJDfetSKEdMBWDwJd3Aybid&#13;&#10;j78A2lRFqoI2VhuYip+5WdZRtfWJ8HS8lYBnB2Hp576/a7acwuU416XU02W/ebRZFowrwrBHl/Hr&#13;&#10;86efv77fPh0+jW+3D81DsK8bV2utj/1Y/om+/DngDV6L6XFafbv2Jp1HfKdS//bll4ftjFn4osbZ&#13;&#10;MkGegjdfdEFqJiq+nmLIkWTHspn4PeuAQa6vf9Vf2F2VNyK6Do9+hjB0qt2I8PuyLViazwYtwQdj&#13;&#10;5kKWf+wqLtBNL0U6kTvGBFumxQ8ehB6RefHf7LbA67os83JFoJ7rA/9++lvR363+s2TiuvqtKiAo&#13;&#10;SqDwQgsA199eYFmlD/X5zx5vG9vRejp9q4ILIi/t4nxNqfZx1K6Y6nB6Y7IN1U6//FnuZd7nPt4p&#13;&#10;FnGMPHrwWF2uVEgy375HD+W2Wjt3aW+ePfg5qrZZp8lr10V8gLA4bdzP9xCk5XYk6yfrZuvr0exR&#13;&#10;qu7vyTydlITYbsdoyANyyL2N7xECCFm8Kp7/okr+cr08PLWC85Q1HwStRYhgHmwRFVfUF4WWDPgX&#13;&#10;//oRcuUJQv6vRTPdpqm8/+GyuU6zBTOTFfnsjRftX1+vdwtEsbxBjX+ugSFH+/vux40Dw+ZxjUj7&#13;&#10;ZUWrnJEPEs6Va5MKX16rqvtubAUq/GkHCFjm5b6js9DTHvLrXOJrAbfAPnc1Gj//WooQws2matKO&#13;&#10;8AriAk0kdtuvl3Wdgw99Vd9Jepjf+iaKwnfc3/H4/ZEn6YcPrZy1v688ctfMyc2fLuDb4U+Szs09&#13;&#10;iFPft9tmfLDI6DkQ9vBTS00Ge6C11K4ySRnMDWd8K1oQIoK0MAXxSlo4FXJlWdBUZg+EUqffNShC&#13;&#10;3gW8Dvh+v5x//Q93+CJCvryB7eYVR3V6vf/D7tvwfcZWAJvTep1fH5289r/dP+9Eq8ySyy1KhTdq&#13;&#10;5slliE0Pfvn4L17/rpapjUtk+faXtrJNF6p38HbtRonr+a+B/aFGxu3ZtsvqaNb1btj+1JZXiB/a&#13;&#10;S99vNrvMv+rR1QIfuurLl15uPs7XZcvU++iqlWxQuSVtyiq8v35g3kcwkRXGXFEYhJGubT92/++X&#13;&#10;/3ynfyz36m/f/h12sXBC5a294BvDt98WtuNneq3xP4KwLv1IEt34Zt4ERCzA86N5lJx8X769wmIH&#13;&#10;yK5+On0LB2CO1tcf9xO3mDF4+5uocC6R4/1FnGyx4jOVjQTBlACxn0tI5mXQ2/bHt88GBlnKmgv6&#13;&#10;OhhOvjV1QH2hSqdNPPXh48+D+5sO40oJL4T8fTyjgp31BaDiZqxjfLabu3Y/R3NcTjv1LLZ3hhJD&#13;&#10;0ME68ijRhv1t/rZLvBm64ebah/slsDnDt2XsrnOzfeJdnPnr+fcFF1gD4nlTt+vFjJvn2sX+86SL&#13;&#10;7f1iMnO9lJ2eFLDPR3+FS6jKouo6cLq+u3NZ/3CZKrBOvzz+sIyr2K2cbBknOpuk3NsIM+B+JCQA&#13;&#10;wDjCDoaL0sOlOnydjO1DHRdj4mWND3c7eERO5qUxFvL60xN1HB+j4oQSURTFr6fvgax5jne5bsj8&#13;&#10;5l2hyO34Is0h6LnrqpgtLosqflHAbgg7Alp025jpWzZPTZedf/n+Umzg8sKqhnl0c6fFXGZZ1Gyz&#13;&#10;WT//VlZmXP8KpwBytx7nf3n6BwPhJ1Ad+/fUpuqz0zf0bon/8AO7DFUa9Onb9uFfYbGM2oh2n0py&#13;&#10;95ejWOPwNn788C841o9lU/u1gepSxtGb4MMH1dSexO+XnkORqdVg1/4Q+CsPYRk0zCpPMgo+zXF1&#13;&#10;b7ajWTDBFRwbWwXoBU8tuWn+Ub1dT7xuftwVt+UEaE4MaI79eXjOzaJOVfkvmZhUjMW5m7j1weSs&#13;&#10;5ZKnp2eeMD8PuTgt5qxaHsDu9fsrYxDGBUx4t+wRCbmyYulffU9qdFrOHdEVeqapvIlpxllKRXQg&#13;&#10;FDAFlBSSlNf1tAddALez+yzNjy3lLMGem48//7T0pn9drPM0LAzwdQz6MTZdffr1VphdaPIKqm+n&#13;&#10;gQP/dqo6XIrh9i0MFTkFzK5RIj7Mq7fXa77eaPfHNb11XDYBgbt8drl++NM0pmLd8I7LQxz63ryK&#13;&#10;tsqbzeIpSje/jhk5fpNrlj4gw1GmezlhWf7y3+eTfl/nXNvmQ8rzbK+QDKzV97/2/aH9SYBdd/M4&#13;&#10;NtknwiDdQa1xnMMmsWUrbIJ6yhXbcu2/8/z367ke0gXArtlkFxp+MB/xgFwQLMDZgibg7KLmS8mE&#13;&#10;z0kPWrADskBzBrRh5nRGEi005rq8DshjnjFD7FUSNc4241Lxa5rMHWyn1s0yDPY0jK+P8uly0f0x&#13;&#10;78Qffm//vcgJQ3c9ff2P//Cvs3ZLIFWzX655o6pNJaegC6QL3qZQPi1wGN873ErdHf3f2qYa+6XN&#13;&#10;L/iDokVRFB0++Z7PqiHO9dML7D6VeJ2a2eH/63/8P3niaY0dJTSJUpbaWljAmMmGCTjPt3GgNCAE&#13;&#10;CyKdNgAkO82c8LqAw2gC5aRJolKSYhxi0ngxJ8ZwUTQt2kSXCMFrsmH2zHMahRBhCjpAH4IzBmGF&#13;&#10;nXUkxCo0Mxi54CofzPqVloiU9Hq9bJonF3XVcib4DI0SHBrrAOBjaBnXeag37XgbwzoTbalzs5kQ&#13;&#10;BSRRTjOyq5LMsBpGR5hYpwl4pK0BglKkRIIQ036cdzwX0Fs/D+ONKVh5jBmJJFsTUE6Ucwba1S0F&#13;&#10;hHo9r4iGINu65hCTbtepMsUEc/6nn/4w62lzt+W+56JGxFYlwl7tN6pEwgy6fNpqtgjMScAl4cpi&#13;&#10;ltKMPNo2Pqblogklg3cU5cO2BgSHAaNMFW+uSRMIgvPQuT99/EOcTVjSbTHT/CUK4gsJsH177xFF&#13;&#10;OQclq+xzCmmyCdOYUiyINGvGnGKOEwqkLneYrcTmjsW0vfVDyglQpAGeplFy6gd3/v2LoJJAOZDr&#13;&#10;hm9IxIo3VMovv/9VcR5dSNAihVlRARaL3QaB0B+PzNSBzFSCGGzy4HxeEoAhhqwNYel6eusedzCZ&#13;&#10;nJNk2KLIIsM4+mW0w5xXLJSCgCTKV2//9vVXyiEiNMFIFHbJFWWFbciLxY6pu+ry2jOozu6KrZ3D&#13;&#10;AiuRJny5TTFBWrRT7OsO+zRjXDqvY0gIkCXdpvO1OhTX66vWSLUUIGMXzippbG7F9gbzhhXeh1q2&#13;&#10;qq3fXk4P5dZf1uWMosQ3MH7YPkeXMOUIkW2BJ7ioVvFCKrvCrh608wnYEBLwLrtMQLolghDnhIVh&#13;&#10;WGB0mASmWgmid8k45KAqNmSTLdZh3JT3KPn9rqFt06AtZRxCGvJSbaVIoVEiDe8qFcBjS2oSjKjF&#13;&#10;pT+P11hRqjqhatpR8eX3z6Ppd8+7efJNqRCD1i8LdnW9uR6X/ebBMTbnaHCuJb5+PRKCMEVjWK7j&#13;&#10;CIhwa47A2XXlOXGfvYhEqLLeBBK3++Kqp9l6IDKUpbMBJJRiMtF76FRFoUdQSdapdVmWafVLbApV&#13;&#10;lIQUbURGSDhoaMMEecaJbqRiEJQlXRNfTj1jBGZPEPVGwwRRTmbK3V2NChQ8EtQjyEGQxTIJUiLv&#13;&#10;YlidIwXmjCRGUwwSaSMh9y50m92qjdV6Q2sbSVuKWd8IloADMw67toxXh1B216WmarMVjJbes37S&#13;&#10;h+ZuWq/lvpgHvinrZdGqruAM9JyTyW5ypxctGyFKlFE56NE4YmdYF8ZcTdl0FiFnrSp2dsXec49B&#13;&#10;jbbTmJIEIszaL0VTaUR9P0ObGiIrKNlGzNqvoxcYIVD2p3FTQZqUTlo1ErxNo7P320N2KSZvEGHd&#13;&#10;9jZNFZABhRjjbHJcl6rYTVOkpUOsZIVYrV0nkzPOybmwRkigIMPoQ6TresKCeQgkZre5TwWV222e&#13;&#10;3gndEcVU063HeVoHDmTLqiW9Mi7nxftpZkXZtGxTsTyY++etDjZT6IKnEFLB36+3Wmwv0QzJd4zm&#13;&#10;BKqq1MvCvZVgZQX48LS9nYd7Wp9vb4lljjc48n23R9h+/n6mTJrZjRjGQoUQSQ6ct/um4RJDkvQc&#13;&#10;S8aEKLqiWn2OgG32zxTz4H1XVgh6gljiq57Hrm2mW19uZMJsnsz+rvXJEohLkDSVBWJmvJX8caUG&#13;&#10;SQYJqaS4wskHlDXclLXLKGJmkC09nUenNRqSM7PmtSCVwHMwpE4hPdSbdV63DKC8JAw4960o5uPk&#13;&#10;BB7RLAFpeLNOOhWmUAWnHOYpcsMFMXNCJGCaN21zPfd31R0AcDVrQ7blLnmgEmqGYc44NLsuGA1t&#13;&#10;CDnW+w2QyaQ5pqAEz7FKGUXueY1BTi7CutidXo/Gg67drMnYoAkqzbo+Pz2iDAMAEWfrHHWZMG5W&#13;&#10;SGCjggCRccrDAnkLcELQIugDTbMNrq4q00MPbmTQrUar4NYZjhKdO4RjpihSv6Cl7sqEEQR8Hp06&#13;&#10;sEid5zZkeP362qpSbGRdFFJSPd9ySne7ZvQa1AyCBSI5h9T7WBVNSDljkR23ADXt9nLsKeQsWy4r&#13;&#10;qyEmmRqKXSTRUGqnfgBhrUsFAoFMWAQddjn3KURnnItLHTlOjuFsPZ6mFFEe9CQgYwpnmrxG2mVr&#13;&#10;4GpJNCDSRIuSMPqh3AIQPQYa+TvZxWRlJ+uwSXdwnIa5H1WQr/0RBQItpIB1ssoIva9Xn0EnZaHk&#13;&#10;jHOjsMnrmDyxpiBeIoopOWZAvHYp3UwfJJbB+OsYr/44rm3brHqRQgaEOaRhNF6Q5CJwwcxaVTUg&#13;&#10;eDGDj/NCVq545izAHEGCAE5mlnWFM+rny37XRRhdMLu6RjpGygIMsMgU8N2hc8mIQuCFJGEKpRwA&#13;&#10;ZjWo1EgbldC3+bQ6jSArG4QN681EO7INxdIQY10lazdqwWlmipUbgBCu6OP9E7MZlNCmqGOeh9FC&#13;&#10;W1f10F9b9tBrfVuHFdpE9oUEPqCrnUMaiqJDuYiN5F5Cyl0CiMu+PwnKJCE5ZMpoTkGQoN213kqp&#13;&#10;KBvBHIzza4hODHa0wTvsA97sNmD1NulpvmjHGimlczvJ38BCJIKYaIEULqKBkqgZ9ginaIxI1HKU&#13;&#10;UmKEmYzdcG035W383rRMyCbB7GBYp0X8IMdpDG6tmLwNp93dfp1H46K3eZmiy6GoKScEA1yVSjVs&#13;&#10;6JdN+xiRHhbT1SVnuOMKcaU2ezB7m/l5mlIEWK80Yb8aTDknIxByXKeKcQohskkAEMwNBlaVFDJH&#13;&#10;cQs5C9CHaD1MO1GvwxK1diV3ZvZOwxbkY0bO7So1Gk+tpAxDBP2QwZZknJpaPqodZlSWtQRiWoOU&#13;&#10;HKD8W3/TF8e4ollYr/e7Rw8yxrDiigFPIO3tNN5co1QORiw3wjBiRVG01zQz7LS7rW4KEK+rkYCw&#13;&#10;4AqAEAKJAFwXCNQpg9PpjTIxafv09CMAcAo9p1Qwhlm7o9K7/OX1yAnyWftgHLbbzAdvBZYc0WUe&#13;&#10;MnWYsZDzpjuIqJArvKD9eBoulwKWDcZJAoYYimg2aTGamiwTgxuKKNvs92YMBeSyED56Jugcqz70&#13;&#10;uEge4vWo97KsQk6Mry5HBGJay6bwRi/zEKNdwpwzRlnOUx899jjzrttyMfpe59Vn7y5ecIxIBCAA&#13;&#10;ySilnEKZncMQBVKKuswXDisJUNm2eEw+rkllIhttzoKXFNPgUkSQIcwpMwJuCMEILXZdBxcS6qcB&#13;&#10;JV3mYnS3Nc0gMVawXKD3aSxhlf9/guBjybItQRDq1uroK1yEfC9FUZVdU6aMGWEGA0b8AAN+FcOM&#13;&#10;pq07u1KE8HD3K4/cWrBWYYTJuusKS8bOdcUhhtDl4lxY7wXFCpJMwc1pWiArVSSoNJLv4rTOviSq&#13;&#10;YsjFAS+HZr3fm8PnFAtCNPJMEQvO5ex9doXHoVPSQzsIzDFkGN789+tCiYQY0WC4lNaOjcIY40iz&#13;&#10;rKWAKUKQUQrZM3FQkjT1AXgVcd4PjeREchai87GJCGVaYJwwbhNpTFzXwqRS3dDruy813D/tQtE8&#13;&#10;6SfVBrv+9oePZso+5VEblAED1DmdQdyAtaHMVnNFNzs74SIEGUDZNTllRGEspWASDZqvhrFc0ayX&#13;&#10;lRDFu+ezeeGKRZTw//Ev/wt2sELS6vH2bep3uxAD3GdZdh3Gabo1vZAtM5MWgbWPh9PLyx8fn30J&#13;&#10;7//4e/PwHJpa1RpCArz3y4oTPjxXJePrWdMRMsps0M7milXIEYaEdu+3tEEED10/B0I4pTl/aNvt&#13;&#10;AgybCKX6Bxwe5szK1SyYgPmSVU2fPgw66msyO1VVAZzN8htssY/wgL69/kI5Dpx8xo8ZrogCnxwX&#13;&#10;jbQLw5BKtsLW6cXGVAGkeBUJpH2T7rlYDQmlQgzQ5njCFHsfAba7rbLFGxIUk/MyV/0ADPQ6KpGZ&#13;&#10;1Hcj6v4j8Am6dK0qMWqCoNtW7G3CZfTrrizvo+taCsuKXL1cfkIP3BZuTagbGLdw+37di0OfYli3&#13;&#10;0He3Jgko0R3zfcm4TX5lyJstuzts5D5u8F1ObaYI4Jbj67cfQ7VnsJXNILqr5fz/ezntjqriHYBF&#13;&#10;EpZzClskmKDhMYZ7tpEGkjzAQ8UUKyhuLlGjjQJrBaHdeW2afedQTKDmFEmOym1DpaDCBer0w0Rv&#13;&#10;kBQRDL6Z6UsnU0iqak/pG5Hy5XU5HpubuUHvymJk2FVfMUJZr6ssLOCeCZZLxM6pCjBUHPFVLaf7&#13;&#10;iaEUlQyTryliwXWqL0HM00oShQcOOY0ooeRjREjCJNNud4Q5YpuoL13uL3jzGuAiY+P3lZB9db+u&#13;&#10;xVEm1DgtoO2rA4h5ExKPpxlXGAI0dAcEV1JjIQpLPrTPhPpgr7crffcjS/KB7M/ciSKgRxWok3RF&#13;&#10;F381Ozo43YKemtoMgX5/W3MGOaOn2i0qa2eWzT4WfWe1jaVSLVIcUlgoRDbUqQMlipqE+fu8NSjS&#13;&#10;mjSgMm7Uuw/7Na+gU5/K159/f4PV1tLj+69vQiIvmjZWGRCMmIUjiLfkNKewW40ZESviGgFj/jpe&#13;&#10;CYUcHxtFE9A5L+Uy/7peSYVxRVR1NHqBNCOWDAsUVn6loISrK6SrEscVyk+q3ewyPHZRgcUVilTe&#13;&#10;oAdzhdCOUFjYKvVmAibi7jWpVu0DxnWQAYvBuxht7joJWTZpxhldL7pIPENNCHdX//H4ZJZb1dff&#13;&#10;7tfdTmazePUcyslGTQz70H/ISWe0mhFWqgpuozDhIn3yDGG3Lhw/j/knlAjNaNleOB7CLP+0Z2ij&#13;&#10;lOYIdKU+wHWGxVYNNqOsEfXWV5W63BchePKOuFy8cHHNIqFMQAkMllpQuKiqyuauFa4ET+sKIBoK&#13;&#10;I8wk2mCLNj11XaSL0Uuw0IU0VsWXjjZIDD6vVIXVwDFEQXpoeck/3MlDJaeUBGFe8+D5OBayi238&#13;&#10;vIwxyumPx8qB6CCaYvkoO5HRk2pxhO9wsWvOC6sQeH3fhubQs83nquCMGPiSK10hu1qcWM3B1Bxs&#13;&#10;KruhRRd98wvjUvaPeyKmOQFYF3WaLJ63tRTQqU5Q3uyqn5c6JrlQAAAgAElEQVSfPkPeNNuWjrvP&#13;&#10;IZ4TRiYk4GH/pXmbZiRbfjnFqvYZRkjzGned4onWhdGPUcjWecqn+U4iilsDInJqdi+Aovf7Tce8&#13;&#10;U7IQ9vThs13T1OJ78l94ZrGCAIDkO5klMwi7FGZnudJJdDJzbO9I3w1HIoALHz6voxZQrUM7xyBw&#13;&#10;IWErtMvjBlAY13OduwRjybljbI2VjXhc437H9a8VAl+1oGBFqhWUDAugSERWUoINa+/xV44proGT&#13;&#10;UtgAgwV+jstuaSxiNISAkAsH2fIuXGzdPiw2hAxXeqIXHCLHqNMkPR26rYRLcIcAbf2RJ1AuM1Ho&#13;&#10;IPw6vkXOKVoaUrsxuqPYzJ1E/P792rdyJpe+bjkioMwzmI3fOvVhdxTGbME4YzSYEOOkakWYCe9j&#13;&#10;zAqRwxZSRlOGKfuVajCZje96x5aC0jzejnXj82cLx7s++7QRWjPcKCZRchg96GK/TT8JyTXYDUN9&#13;&#10;v7/awhGMhNLkk4Qwo9prZGb8QTz9+PkS4sahwtLwzFVqfJoHmRGCnAu71RC+faFDv+Ly9WuyiywO&#13;&#10;p98QsokGDc6Bwnm7rzrmKAVhEzrzPV7QlAHvNyQgnqhpqMpBP/ZiXDQqTuO4slisAbACVQuHvXuf&#13;&#10;TcrX+wo10aWAiElkIWsIXPCY4Y6CdKCPxczm9E8gcvLrx+fnZTbJlEDwiqNLW8sDJQQh1B6EnJCi&#13;&#10;sEQnu6eca5tdIvFPx+dJj4UASNpGthnUm69/a3emzgACRcDlbS3eFIEsya3FiUTSQLkcLvWZE4pd&#13;&#10;HmB39rYmKi+RMEY0zBXalDOWMrMgDEcMovtn9XDwovpceEP0tExj2Gb+SNyUWeF7Hgl43DKzkUBV&#13;&#10;Hz5CBDFDiraTn+JkO1TPwldQMEhABHXTXux4eOp8XukuBwS3gnd9nT1GDJliXQLBr12r1uut7DGK&#13;&#10;qcHyUexmihzcDJ6VVriB1ttdtwc6gybc5pnVzfPTAyI3EcH844z+oEIAArZ1bbYLrp+qN/vrU3q0&#13;&#10;n4XXgUeenS+YIN5OW6IYsZY766fXE3sg53E2Ce9QHWSEIF2ub3RpUdewVsKWGbfb98y6Ehr79eOw&#13;&#10;LQWmWu8HMFuXsqyb07h+PvQlhM/PjzFFhMi6zA8DrI8iZjsv90No7nGK0X75+im/LJg2MZKcORgQ&#13;&#10;MyFnexxUkk9Viu71ByfEfmTGObOl/MCe6eHn3389tMeb2B6PNbZFOTpxn1OJzlu+3+Ng/a0dAEPY&#13;&#10;JZIwTARJqWy7UFpyWICWntiICvTZeJsCiV4ghomcYALTTbd1e9teOWnjxmDrp/OtqaRqxJHvFxeg&#13;&#10;bMplnZgQXAKdehFEFDkhwHkJ/zSY/zr9OhKheF1hcuzrllKaJeLBwKmACspW61Vx7rDu8pCtFaWY&#13;&#10;HV6XCcMy8zs/d8DqCpeAa+rgbbxFUGio8GcKiucomreVcHEdDXQAEbyapXsYXFXXZQcDRRbBB2ju&#13;&#10;wXv3sOu1AxUqGFGHtchHBIK3t4OZrxgQVl1PS/V1cMvPCFzVK1w1+eZ4IQcBYUoBxiihsSGXXYiu&#13;&#10;7+U2gyLQPM/j5SI/cKCLXldtm2rbCuGoaR4PvGRQRHbcPvoaCnk/32vGAaWiywUhrqrb26gvieXd&#13;&#10;LcSmX3BgInQwjhYmv4WKt5qQj/0ObikuSX5qV2O4FC2qlosPOTW7wbnbe2lcXqsKn23qFvq56fi6&#13;&#10;barxsIi2itsoe04JCt4OTQVq5DRAsGUo+1hY355WPRB3jSPgpRUC3jCTqNqJabrkpg92G2pWzf4M&#13;&#10;bInY6nSMvyjaY+t+Lutn1DvqF25g4kIVZ5zbdIN3czZD2yNE8A7HH/embzfgwCoggryhME3QEI99&#13;&#10;JJnQFlXeYYybPTqtgUrM2LTMqsGcY8bw/mH38p+/9YpIYses2ZosAhrTCue4llCxiQMCT5lgKNkK&#13;&#10;F0kU4CRTRmxYMYcAU0wCseN5hjDFZIogtQJWjw1qfuJNddXmdXcHOrfammE/NMWtxeSkGc4uGzUM&#13;&#10;1+U2wGQhxRyH4sYVKpyncyhrbcHs85iCTz4QJk8XUO0aOTBFoM3Mo8rp68VzImkCKS1Bc2PC2HZ4&#13;&#10;t0IzL0IhX9Z9/TUjCpioieCIAVRmM095DqAikiIaNqBxDzOEhIi31xth2MUtksosG4z869Mf1nB7&#13;&#10;5LCu+s2kSwC4C1iSyWn8v/+P/ytd7YMvlwMzaM0EAUBtatX0DmanUoVQVd0g80RR+Y4uCD3O857k&#13;&#10;9+Hxj0nHFuD1R7eQOUOWkZTVHNtP8zLthyqYJTXRNq57z1EuiNMoCGyBkr+jgufxHoaOECAVnOf3&#13;&#10;PFdsN6TABrT4InNdh4bXvwSCnjkObmwFRW8LRYCw3Mv993BbZX6dYG2IUGKK41h1Y1dCw4AikHrn&#13;&#10;pU/ocp7D8aTcheG1KpRVVKTI5g3hrn2Mb+MtEFotiB4+LRCPMGX+J6i0Bbmrh+hE3iJxpV1q2JZV&#13;&#10;C+2eA72zNSQb2mon4obMFqkmQz7fmkf4+Gfw4YdJ/H/oASDAiUTpjlRW21rJ2BDy7jBujr/9ed08&#13;&#10;NbpqugUlOAPUIfcxHksxwREFV2CLV58ZHMu0tP7p/cN2fmlx5QKxGJBQVIxv9pzzR7CVP3RtjZif&#13;&#10;3huXuw2cOLKBXOdNd/LjkwOlubwT9Iw4m8OmaWbdFX/jXxaPKrXL2CgpeHLSrDTucwiMibf49EgX&#13;&#10;Lvjb5e25cEIefc60ZUCGMdWBkELBB9o473CH6JrAIYhWrsk6pNAQ15BAtf80b9unrjTsHA3rLVFw&#13;&#10;S2vjPu3HXxAT1A3cOBuLWSecwx2xX4kgCSgN09aly51lIsReYp88mt7TR7ycOIHRNThdks2xJhJp&#13;&#10;MneTuNfs7MMO+j48CMYjyCIVUAzQngT026Zucf1YVen+ZnsBN+4dkGoATNgwA1GUSHh44pnyQBb5&#13;&#10;rXG1MRfMzf0HChzvBta0oX8ewHT55LlDoFlhjgzxByMEWhOOlGFO61oW2yqFAUD6P0cdQGwxZ5ZC&#13;&#10;V+tz/gnSn3Nao0DveY1V2wza3efeMlbq7wmQh53UWclFNVXC0pTowyTCdAjLf0PtPglGJaTE8UN+&#13;&#10;Qneiy7Cscc+JbIAgip/LG+vqWftSHmmrFEHuetncsmyFNXwJc8HP83ateg9RBH/si35n99dQwest&#13;&#10;13VLcu7fRIFecoCUl7F3QPvaAI5AwBJVYXEzcSlB3sJAXmu3g+taMFlK3gqNhu74h6LXdDjWiD9E&#13;&#10;kYk0g4k9cS0O76X30CJ9Y+uO+AZ85qDNIficNcaWt8g/rQNxkAAkrwUoH1ApOfqdCPhKH/DuJuDQ&#13;&#10;D9qMSurvHgnxM3Nb7eoLB/5+64b9Ovt9Zf19LbvWHIY0X2XbeEQuXMUKrSDIfmA3J1yPblv8+Qv3&#13;&#10;6KxxQZ7WBsV+cxAxFer/8h5wMoXrylo99SxAFHWhu6+76o0M7N1va2III7dsvMPEfuqwl+Atl1bU&#13;&#10;IimuEcw0I2kkLQMjtKqu7js75KeTtXYdZEccRDksrz0S/X+cT7E6yZRZW1Z2k6zdqQTjbG4Vawg3&#13;&#10;NH8Ptz0S8QSWTGyF2DWtiyiJZXAVP7pq74OVqU5364xhrICfb6Gt86rR5urjXpx0zEFnqwB/o/Zh&#13;&#10;Xwuw5gMRUHShwnv+cv97q/KnHbhvBaAaWZTP/mPzaYkvWUQ45DwO5mxqQN5JeMBYw+x2nQGOTv8p&#13;&#10;ZACYeQ+fBJ1j8ts6VUms12/PFZ9kDRfi/Vqymdt0W7opANJUCC/UvTtYbhuowRPocSJQWpb1Lxld&#13;&#10;XYIKYSj9fDdRtvSK0v4b6hLt0U/VHOAwLwbXQtL/4BBWeOiJ+7UKhgRc0zQPYJ1EgSgsmVS/9VXM&#13;&#10;dyBGJms+zf9aVa/hOQCRCCwVPjJ9YQd+Gf8ccsmqyWRb7vKZOT+yCrdDyydRswUqF6s5l8M4/fVP&#13;&#10;ff+g3X8fGLlPGlm/k3uDfmQKmkeRTFb1NYd3YslDJmOhIIC4HCP9+fVLhnK+b/w9jPh2POzhDXaK&#13;&#10;p5AIZ3Lf42xpi1awGF9tfJeskIHS9E8CuMIyT4ffm4c0Gb74EDBHsiCCKkHJ2XZCREFPBGhGaXfX&#13;&#10;a2qQbMi62N8+/AVtlLZ/p9m2iG7mvN4WogjvZYi5vU61hAlMnCFPLTuKDeXw0gOl3uKldHbxPWib&#13;&#10;FXkM3x7KnwxVl4bGX98RFi8nrZ6d+CeYNgebHSARsl1JLUwdecoPY8ae8dyZlSkrY0C9Be8QpQKX&#13;&#10;dVOfvob7uR7q8/2tmCf+bO28DIBnVK3ir80TdfWRDHGZHQlNQLBf0KFuhxqPFMx0hEO/0k4XDHGX&#13;&#10;YnZ2sw+dTY6UokiZvsM1q4nKkCePKkvky91UKc/TS1VRBAARa9jQDv8O19NWmeinmsS0lbz6ItRL&#13;&#10;NP281bvWTqZL6jwyDjvqmvdE5aqhaCeMNjpZQuxmW9FtUhR+npa5ZR1yoOoHWxA0PIMH7ViGgurT&#13;&#10;ucao2kcg/7zFAcRoUSyVq0FVwGiWqZbQXHjFNue0IQ9PftosGQ6yu4OlX+2SqJ+UQ+WRTstXQn5p&#13;&#10;l3M04c7v/B28Q6igH2pQpo3KOEgzjAEm5Xxir2c9wsxhVZVOQwbMS4DWYcev1LQhruvHpjmxmZ72&#13;&#10;GsILcx//+O/BeYriQdPwkSkK4bhOHW3jVGt/iJDyft6N87g81kdkfooN4NH65vGE532/bzCpXUw+&#13;&#10;wa3e0T/TDxeWXgdMqgUjtIjtG3XTTHbpbQM1WOS5vl5f48dCcMhaof7w2I7bfNvmFBFLmOQSoFp/&#13;&#10;ng6Gta9+HXgZZl5ouYKVnNLa880drUF1siWEI3phc11BSIrLMMPpqVT7gMVq5NxMv0BHZIdKLtOa&#13;&#10;owXoBsGuKgQ7xLbqPp66Q0BOqjzHjjwMmw0pEMVuzlbBCSr20KLndu8mx42q6yNloT040aHbdhNU&#13;&#10;bZM95C0ENrRM1PrXdIHykwOcZ6jTFplZw68CPqEtltXKCO1fivpYErxJvBr+R4xt19ZiLS6rK9xe&#13;&#10;yGhovxR+GgslX4KZ36gHOLQND06YCt4IOBG695hElm1Jt72z067tJaoCbJG6y35wRXzq6X99PR+a&#13;&#10;ej6/KKwYdAdV8pBWuislAaebgn6JhVK8Y+23amtgJbmAPnL8EijbosmYWaCVgBKhK6ZrPEhB+w7c&#13;&#10;TcYNI0Dqm7dLU6qRVvj9Frr12XmOSPtttwwQwaoYEgjtmf3BFVP7zvmoiO972exXH4Q1YwVsWrX9&#13;&#10;EgVhQrPtZC8G49JEQyqP7LmEhdPcM51KVe7yKqtkv41NVZ/m075pd5cGbDF5D5DAzVtBDlUIhUdz&#13;&#10;A2AVya9TwZz2fuYbSV/ZiuKGIPz089l3b5HRe6JoxQJRkcnUEDW+1hY/wfZXGfTp7aHvtvubFGVW&#13;&#10;DdKgXVjOLq2uo7U95na3aZAvC2hw537mw8Av69/e6xqFIpismnrSH1D9a7SnpTxVH27BJbpUQsjW&#13;&#10;wFxg92F3nd2NBFLdcf3P7op/dPV9WY/NcPBJcZq9o6zbpnG/O2SHXLrs/dNm0eTx3NYSnMggZhLR&#13;&#10;PClYRAir3QGDHRguuuPlSm5A9RxL9xjrM11oWQ5w4/63aEKnkFhCt6O0h1aYDbsO8uDCuroA0sBR&#13;&#10;du447Lg4Vb6hLr8vv74qzC83cZ704dB8wiyPbVrOaBbzQ0IyqhaXqogVkGTtTsGqwnR8P1UVsmTO&#13;&#10;j8V8WH9P7Ixj4WRJpkbgM9V1ytKiGxhdHX+C761rPqNRYICI6MIXGE3KxAA09qagjyGDVnUmlvm8&#13;&#10;yKjK+i5aOoYr6vCuCFZ2sTgoM8iPMGYKiNErrKZWCOZQ48HSDoeWIvcah3Z8886j6FKNp2f8b0VH&#13;&#10;ihH+nx//Nw0i+dDOiH2s/kIyxSlwFE8Qb5SsnFBe/RCvpEaKA3CqEfC42lbaQPg6h7gUuhvsJpq4&#13;&#10;br/th+0cUhH7jkZ/fsJPdho/9t2NbH39IWv7qa0LCCgvwC5xWp99Co1jGEVbmLjTt/Bbe3jx8PHT&#13;&#10;b+NlrAEFaQY3CgQPrUROV0ekCE86hWio+O31de6++t86YeeZRrYZSd5IfrFf8MNturcNFzCTaJMu&#13;&#10;Thz7xz9cR2QjGDPwbTMIVyxIJoMtYdoY91bz6Mefvik9ESjAcLHV9nb8+DAReFsNIZgnMEBIpEr4&#13;&#10;H9TrNmQP89wl2gyXs3/sep107shPd30MLKVy2mYh90ujxY7yDvLrRsC+IY67FyOqVC1gh3+5X1WD&#13;&#10;VALyVhY5zLf3VgwydQTok4i+wLhkumQ7zLBBM6j+lX2Ziv+GZkrZoweOurTHZFaE7E5J32q3jy0M&#13;&#10;4cN+13v3139MAmGYRjDqIg7rrOtamt1Si6pVHoYbL5MPQEeP6uqxLdv9SgOu+wtGqOJKAfK39nZ8&#13;&#10;+u26vtY9drHvL98QhbCuhWM5mb4Ci67uNoEJsgW2vYBzHWa3nE+WMJ5pua+1y8XLxa7/8uf/hNzy&#13;&#10;9mqJHLYtA3a93vDuaZdYjitJ9p8Aku9n10JfaAuZxOE8PB2Xm39sP78vNyC+5sQBq+hqRPgJ+jRW&#13;&#10;jrLfs7mTAi2jQG3n7XZ4OIL6teDvlAirhWnZMR1eVxufPtyvs20Xb8KeHyC/hesiV3UP4ndW6bKE&#13;&#10;h/Qw8uu73T9/+euvy+c/fBpQmGwZYRvNrSAwaWMM674yvV1q5O7L+AfDKS2zvzr03LGyeGOyvcA/&#13;&#10;YdYzWr4gzvJ6/Xkf5FcI7UPzsF3eHkQJV7PErZEcpC1M3eO/bpfz/0vkF4wkq7rFGthr+C2thd1V&#13;&#10;+4Uj/3IhACOIub2yx72QMlyW/hlgjmbv5Pm1a353N33gjZFqHv8ha9EOw05n063GTgDi3j1WRa5n&#13;&#10;kx8q+WtTUEFc3Xx1SAsJsEL91PyDdC1XxJh5g/V5fev3Ysvb+IsggDnBjN//XD28/biBfCBMrnER&#13;&#10;GX9iw5ijIJiiZNjNaX6erzMOQU1fqn+5/thYHBTTARRcdVQcHnD/JAh2myWroqIAvKzeFb2nQVKn&#13;&#10;t9caX7vTntc8NXCUPc4/lngRLlHFiGHCdOfnmMeye/j329ikdJ044rwCOnmTVdclfRnKInb9+v36&#13;&#10;Ke9HN9oXkCKgdTVv96Re8L521W5uSpxD13TWpK4tKXgKIbGflKIpA9a2KiQ4js5cSRMZu11+okKp&#13;&#10;6FX7c1ZtdwekXSrQvFMZVKtQi1j023kUGkbAB+wRNBEtgjCjtSDUiuGye/pRwAuKH6FunlSO1z9+&#13;&#10;7M/pDO4sUxmJGAxg6jMA9U//3jNEamSFx2cuVB2pmmDYrWKXO4zC4t+Q/l3VLSp8cz9vOwzbQuok&#13;&#10;Qh06Mm9bwKgP3TrY2FF2HC6371/5Qd8vCZj7WSQXxvnF7fnhipNF05j6JNv8eAd+2peKl62JxpeK&#13;&#10;7ZsncjovFD9ksdZrqSMtb7PeFXJQc04R7v61s3eHLe4X0Npt5btm9RHesHw+Ikx7dWThdpQ9QXBe&#13;&#10;tTpVGEnC6rbtR7q4w/Hd6mbiGTWz1xMct6jBTv2+k+j73zQQw+Oe2aG81Y/xeh0QPwr87T5Fch59&#13;&#10;//Dhfv7hm76AqI3+QqL6eAyewTIwtE5bubpUP30Krnr12TwdV3jBlsXlJrwZD+ozzsVBnerZ+L+/&#13;&#10;/N+fv3zy2jQ8AYjfLtPzA1ze7gDUjDw06ux5NV20GSGkXKYryGGbVnrHK1hu53fa9EW15bb1kwP2&#13;&#10;M6hmIUvdI5eOB25LMHNcRf3wY7R198lCfduuEQubODFBF4RwyP4qSnM+jf2QbPkuaBNTZzS4qfdV&#13;&#10;LR5QTp8ozowJCOU8pb4XH8axWKNhPLR8yg6VDLSH0Is6zv4fzaQ+HfcxxOt89eD3vzy1Oe3f3qRE&#13;&#10;iDbgFqYsixEPo77BYlAuvN47OPZHPKf4MTOwzgfCqM8ov9M8p9vradV8QNW+qPXD22WjH/mdX+OM&#13;&#10;hfk7IQ4KFzUvc8UUL1gHs1ViTwSbP6b80xIAKqkWl9JuCEv+U/NZvV1gDz0CWkFpJ6b/PY37I1ve&#13;&#10;57RDXW3Qp1oaC3yOqbjV+WtJLuZcEDfVx0HoiEv3SMCynK5H2a2c6tP6+ctXjigrdwIbPGl6Xd9Q&#13;&#10;hopFgrEQ0y8qMyTL6eXD1fy3ut6riZ7bQ/XYHse3lz2EoEaLRmS1HwAhzQrlBnsHyI35IWM56/Rv&#13;&#10;uO3Ybu+JWGySr1/An8zKZi1p79py72s43eh9m3sM+XhOA4WYIqeRPp868AofaP8QPMAni3jU3nuL&#13;&#10;hr98zhrhETNyxZYQI/BG5p8iqyX4xFJTzdbeV5/BOYCCyxPjHyGxLJUCi/S5XeEvRB8V6sHE7zxB&#13;&#10;e66KKxinI9w5nyPnMN0RI4Idthvcqksq16Zpfr6cnlg3WmspTlWLricaiVuSwwLOXTQcgnY7jRgB&#13;&#10;n8k9lLU9z6fdqmdSaXLjZpBZiOxLWpqKVCn7F6/ba10LeL//VbljGFwEBAmJGFv6wyo6MkC4ceIq&#13;&#10;cq+o2Vf424FruL2DkKd5rNVe8QOJ45WltbjDNTefnu7zAivh6czOBCcZCyGHvZ5vNmY1PJkhRvyn&#13;&#10;9Xp9wrDy3Nynfdf+HTt9MZJgFt0lY4X/saYt1NXMxC+rOZIdlvGaEKkWX/aPx+cPDuAUMMciSAAx&#13;&#10;cJTFgKd8usmI4RJ7wZW46+11ZTtfrYJA836XvqlFl2HMjVVvn4cPCWB8X0PFv6TBeKiR2VIJOsPq&#13;&#10;+PkK0QdCdbqCWtNzhYuAhk+nYCM7ZiAioWjbImMAcl9OcWxRjM7BVAgOH3z8FOluAWj3Y8btvqJ1&#13;&#10;3CxobLh++V1N9dbCnQ1h//x8gS/83JuC2i8Pb+P52Ut7M3V1JA8D5CRCEJ3w8TQ0jdcZmvggH09v&#13;&#10;31c07faL+q8pY40PkOXHBWxEccqST3boh/G2CILrL2mLI+mkCu5rWkUjyNNg0P3X3zwEjcT5JXyv&#13;&#10;9zIFzxPHXisAv3S7qX0fQXofodZ7+fCrbb96iPz7ElEh/X5jjVjv2ijmDQc30KOursbyTj4WDCys&#13;&#10;Oa68CS/loU1lqYmj5/qYnSWw+f3jfS3kN2MqvsK6rt+20NgJpxFDYCtEqkKnh7RfbrRnroG/txcA&#13;&#10;AmbyendnDGxG1+LBowRp+TEGA2Gebv1vH5xJJJO3deZd7QvNrD2y7ClueVBk9tlUuz8DUi9/LZGc&#13;&#10;aC0tDU/3gpoYHDRLddgN/9L98dt4uSg/GQKP9GT9V0RD1biQfHR2V9jbJnbdWEJU90N1rGKH5wdH&#13;&#10;2Qe/i6FYjG7gn0lB1alUJkg7H4LkIryWltpG+ud9Ymvu0edxfK3qDS4yMf5tnqNzBGilKAbeZ1R+&#13;&#10;a+/ze1Pizz516167LvLfy+1W02F8TfsnD1Oz2DAbr/zDAYf39/OyeWk4c5pifrmNLhBxCTIRXWHR&#13;&#10;/EukzZxRRt77tcWSOsLk13kqCEeKtEo/9Pap5x+Is8/ipxvX9Ry7fRNsV+caX8I9kK8rrmNdViab&#13;&#10;99U83EtOO0UEBef0h/gUYnynC5OYhlVCSiOkiD8MT5c7+JAL8CAHitNjCDqhu//IcLbGlXmE8o+R&#13;&#10;fBNVilzrNq42EiI6k3k4/DlmDgq4y7rGELpoJh0jfJM+18miuUZ2bmSAW1th/H/+T/+Xi271qzPB&#13;&#10;mtnEqbCAo7lt66FtKgSXydSlAAOEaCmujJ4JzKlIDLwQx4zaCsWSJAORs6JzcnlBNPNa/npZWF2H&#13;&#10;ADYX5mCJZDZFhxyb5oZ1EnV8LwnBdjIUMg/Fph2QzAZ/GQ1DlAZQDAI9BRBFG1RNlsUrUhPMMN68&#13;&#10;do/7io93nzMkgsoWl7xl01YYhhXL/rQGxliMhvSyp8Qv98giD62gMrrktlsLWkJwf2hcmE45At6u&#13;&#10;BtaKp83mkCUTJ3/mx8f3xfEAMcEABIg9FHwzscYNjKX4hHsckyMcxrtVXe1xuZtcRwNgpowwTbvH&#13;&#10;YnR6uxhBW5dtAtHnpAuFft31O+0ongMGQru05cipLZAgIiiaGSM2RNo10kby2EdIaSbhdgWkUAY9&#13;&#10;WDhlnhQspRtLFjNkFtNYp53D2kQ9bo61jCPYy1qpwxi0YoJktKV4/++3isAw3w5iVxClBOp1ArnW&#13;&#10;q0cFRUyAQIgA4xdChR4BJyQ4bzQ6CuohDRDF98kVt2QXZ1rveMpuMSNRso+BYFR1gxIY4ZpRARLg&#13;&#10;FQM4wFJGe0sTxgRwjiwgrRLa2GlxBFEGIpNdv3tkPcseee+fYVirAINP63g8ipwIDBsnadvirq7u&#13;&#10;phhHJSqn9zdYYIXwc9usJkbEo7F7MuQtAa8Lzd1+WOHs8Uo4+1Q/CooT0igRCEmAGWGV7VYEelvH&#13;&#10;htGUPUYAhwSArYfWAYZ4695/Eoj6ts+k6gjPkVHWKkjWOAWeeMVtKDKGeTVV03OOsjVeR10CEIoI&#13;&#10;lWLmMc9x4ZLKWsUSqcA5Q5sIcM3VnQhRJOn1fkeQSFoVBWCQsq5rVYV1XXGzRFtw8ikghICLdWxy&#13;&#10;sMADWFCV1Y367ihtuNhCCSeq4S5vHHWFAYi4anYluWWeGOapQEZRKMCVDGhue1YAlEKuhV51Np5g&#13;&#10;uRsUxdinbI6HHQW1CY53lU1jHjNgUqfYk9qgAoAtaM4VjNPyIHszeSB413GMjNIUNGI2s8tOhE0S&#13;&#10;YaAHNQE3G7G5LbfCu0JxSpEjKNu6OAMLIoDvKZtsv5RFPFAMMa8k73tPE0USYkAkWENM6zXEuOm1&#13;&#10;OwgVRHTB5agw85BAhl/PZ73gSuxUdzB4/qg6hPI4jm2VuKytjpxwtHiIS8qRq0oAFSDOFEdQQkm3&#13;&#10;aaxaZU9F1GsRlPf76bY+4drbCIEoJMKOeGwxRjClguDkVhvsU7OHACsmbSOjnVnLL9vZ5k4oxVQd&#13;&#10;48gYYS7VjrYDX8/O5fhuRtOwR0dsiUVie8+qAnq7ix0Xtk7W4+zJRmObkImVB4RYE8sKgqNYiC8p&#13;&#10;bOu8soQ8BUJQbaYOifdx7GqJUVytJEhba0rOJBbvCieUFhBCGxNiYijRMoeo5FvUkNKuqXXWAcQG&#13;&#10;G1qyyEyhOjvnJ1s2A1uVgl98eP7tjx6saTEl2ZR1Dfm+P4AAACAASURBVDkWuKlVCvZAeiPCtC61&#13;&#10;QXPacCnrvGCZ368LiOCxO4xXTVqcoHdp4vRh1Zqk8tDk3OHCQX88FsG3CHzOHmGvsLapuFKc9ZhC&#13;&#10;mM19kRE6Va0xBJo5LLSWGFqKPI8lKVNwNjmiFIJzkBNT0nS5KsIrwCxg+vqmKrx/HK5n3VEIGA2U&#13;&#10;IsI/fX1ctGVKeA1dzlggr6dEUcFMieoeHM6DojInR+pDqyKnfFu2XvQF56f9Q7IbkSzobXfsPciz&#13;&#10;Ni7HQACHw4ITIKjvlEhKIEwT0MFbHY5qr19npWgIBcOya7txhYyQZZooYmwvx5xZK2sPaDS0kGCt&#13;&#10;oDjUbjUbxTQ5iDHUJh76/W10oIGckhLLumpRYYAdWClqSy6YIAVxNiAsS6ARDV0qMFvrCeVlSn2t&#13;&#10;ovOQ4GiSaHlCIK0GmkQZ1dqQVi40Rqa2QkGNiIDX26lsQsmYWSoUV6CI0JUiCOXK4sDLfRtzhpgy&#13;&#10;dF8ZiCPcOlWopC5G2ivJSNg0TEUYvVYwxUhyCdZmV1W1WqoNBkcRJUJe/FXIPiAfUGCRYphgwZDS&#13;&#10;1pIEDSL8/fVaCCGsZs3OpRMKDHK02DUDQhPy2td1D6R52vdmM5wKV2DT8YLjIvS+VDGFx+Pn+/sN&#13;&#10;gLhtGmIuhRhdaJt+syGgEkmhihBfratxyWcQjLtsqxFSuJQBc2FjSNGEfCHaL1vIEAOiWINBpBx5&#13;&#10;M7ZdH1IAnCDcS1/5+dKqJAGDihOqOEVLAmayIAL52F5PKxWNToDXDHfIW19JEUtATHpvBMM1Uyni&#13;&#10;2xptgrKmMJlGFAiOSJBVay6qFGhHMUCANa1zS6HZZyOB55kQzkwOteGaBal6zGTxE16wahSt2KGS&#13;&#10;KQAEedAvtZJEIZ3svpY42JjJ4cPXzUdJyL6pTz9/VVxZmeZ1KpngBpfk3aoh5ci8RlZypTAQMTi9&#13;&#10;+nnZIILzbUUJDH7BropetwO922tTV4GyOwAIcRBx1bBNn5YocC4c0cd65/NcEDIF7kRXNVXAGCqh&#13;&#10;0/LI2wjKZV0hCzUCPJUWt6tDmNEAbc0eaSUYQdE5xFveYISplCKy5fFDz3xA2rUSFpZ8sauhMb4n&#13;&#10;i4rGMfn1lwMg38Z3RSgEdQaw6TsAqbWaiSaF7NKVERYi7ikLuzwvqyQNFALncLpcCAM+MiqhpEL2&#13;&#10;3bYYjDmGdI0bM9HBTed7xdqpzD6lUEALqnV9LwDkiEAPb/OtqpoC1MrHrmtwipVsb27WGd6sJxSs&#13;&#10;gBIAnNaZoNVM2mrV1B17ygTPKbibrQl0OC5B14WpgcYC9v3D92//Tw5h03YrtNuJ6BwqgST6C+Kq&#13;&#10;pooUl9BqqyyLalHyZPazUhWSjY25JJhDoQdgRj+wvgP1EoW19jLnEARpQo0kLI6aAjtCGAklZHlE&#13;&#10;wG3ORAjXearwoTg/NDgWcxvB5qJcMEKJUCw40WZ2GItKJIhX69DMicBIQLw5rIRxK5GseDld76CA&#13;&#10;bveQcia10HZFgGZgkYPUlZSTL1tLBQd0LA4TOc8uk01VVabYeJNyuHxbAZRYVDUmEkAEqFJdMhLl&#13;&#10;chgG7WfkHU50mgypBO8kgGUzC5y1iQyl5LVGDZpOs1KUV3RdsCJ9Xj0AjFEbQ06FoDBOtynwghrK&#13;&#10;kpaJ0kQIZZhJkjL0mqIeFgswCiZkzIXD2fjkPVQAJhRJWYNhjJcAScHrklwNQ9SMlEirtiE3u2Wm&#13;&#10;gM4ABYihczkHIBuZchDysVIhgqD1BDOXQHAMqSAAk3w2+669nd++PDWT2SIEpKZuBRAVZ5a8+LiY&#13;&#10;qjlkwPYcq4dGFwcrTFBHUEaSbMESjkPSvKKUkMywX61E/KLve1ZFaADPVRa4qKD1SiwrAGSBMjMU&#13;&#10;twz55LeckZREaQOSaFpadASCMTxfT3HKkgkmqKzx2dpO7Ru+u65zXz9Y7E/mTTJAM6aUphhwwi7d&#13;&#10;ZZdLqL3zGeCHD0/LdSPRQQJ8BKWTVcecdhWv5utFkVCAFqyQHBaj5f5APeA0HTuFQVC4mzUiMfl5&#13;&#10;RfO4IkK746FCdP+p8nQDbYF5+/AwdBw9KGo2/Tt7akCLUXO5XyhGj21HPeSo1xoWoF5+vIWTdfcN&#13;&#10;o5QrPBygLfq8avRwIO3+Pie/QSjozW38YaiPQ5uCOY3jm5mLfVI74pEi7WwZOfR/ff9VSxohXa66&#13;&#10;jGU+pxlvvKFls4QA7Go9Jc5aH+Y/fFTFvj4bkCHaQlpS5lDDpkS05jxnRws9JixFrW56ipcXNF+A&#13;&#10;WJf3zV7D7ecUQ55e5uvb6XL+GeEt9sME1Bjbsm3X63VeJip49ceP3+93HXDX1Ma4jCIQzhttFmUt&#13;&#10;tjESmxgpm7mZcPvy4cNil+/Xn6re7xoRtnVXqQcsx/d/bpvuDr9fXdFlsSg5wnzynaqDcSz35VZQ&#13;&#10;YFVzYFxWLfl1+lEIPBzVHx72v//+mVTy8bmdHVodHt/ekYh2u39ou8eP1cv21j/sks02ldH9AtQU&#13;&#10;oLfFNMfK5K1+fB6OzbRM1+t9WrNQiiCWTKFsOOKKzO6J1+kcWYEwxH3TXMeSC+/qYZvhzVlP0u5z&#13;&#10;h8dME6lZ01V7s9rTdYGA7Jr9Y3d4evqEZCWp+PG3/0jFy8emOXbu+g0FM49r3bDgS/Dg4fDRuxWm&#13;&#10;2CoZRdztnlKM8/XNh/Z2+SfnrN996Q9DLbtWtW3XncNyulwfnz82McM6Z3D/+kT89FamM9D35far&#13;&#10;fXz6x7cLi3058+LvT4/P//Zvf1ERzq+X8TbX+0NbPb//lzVetk8Daxv01+tfk9C0/v8Jgo9dW7IE&#13;&#10;Mazbm/ARx17zTObLcs1mdYMDcayhwJEATfUBAvShAmRA02RlZaV779rjwpsd22qtZfaTuwI1jQu6&#13;&#10;vf9+bvrhqlqBmIykDTCv9ooFkphghj2XZcremlszzW2//sd/+Ve36N9+/g1Ctl5tFR8hSCJL6WOW&#13;&#10;HMtuGsf58vrt3a1h6laqL/sinoalxeBbM5tA1mGmSs+hX4KavSt3cRbFow5GViIugU9Scdzl5v35&#13;&#10;ZwbCcBuvpy55vJv02l2uznq7uXdJhiTXlN9+fyGr85cw/V4XOAba8GRnM6jlAnJdbqP3uu/NosD0&#13;&#10;0sxgCWo0p8ugQ51kgiBKV6Ghy/ZlYIQhZROcHLNfnn96OYHFJUEeb7Nork8Rw1ap0+uzDyuK8OOf&#13;&#10;f0iL4nrttXYhwNvTaV5ttGHVdyxK1bbi7etrrEtr5lgCZAd69tfpluwTy1Zs7e311ZmlW256dYqs&#13;&#10;IAVUViGV7+e3QlBrVCIjtwSgOZtg/OGjEihw75f+p9P1ZoDd4Ne3dw1V/iFiY7h72Grd3d9lzhk5&#13;&#10;IIHZaaoRJTTNm1mzZHNXfsfi3bdumdeemQZMXYZZJMLbW8swry+nT7Ta72KAw6jt+X0eFj0j996d&#13;&#10;V+2LTemQM0pAMrCY3gZltPi4KWPII5AtqT+vp1Gf6ZZltGAsKu4OcR7//u2pb+o8FpbCZLe/Lj2t&#13;&#10;BEp3/WK+vZ+xGNbmGVwbflL/eH6reAkI5YdiiZMyFvtt5oIS1UPXPklprO77kyUr/cPhA3cornLm&#13;&#10;XTZrGDvFvBNyAdH7dSSAkUDZGqUiXuZJe/V6e9pHaZnIh/sNyMr7zS6jMkGUQsl4NI8rC6xMNkX+&#13;&#10;aNEmdXSZrQeQMDIgfW6+5gkLk+JMkUlxA0Wgv/zXX+7S9K8/3MMg4rs93W7eJxXUMl+eWZj2W7Is&#13;&#10;Lphlat5z7rCB564rDvsv94+7TTyMzfHu+H5u5+AjlsyvXbHbvw4tzWm+wdPNFBDzdZ3D69m+KRb+&#13;&#10;8XL+2nbtYn6+dU2cdnT8+t5f2na142jFgWUHlhKOSV7d/+mzOHCW5333+vHTFnOdZhGErcxBtGfT&#13;&#10;rOa5D8AZbWNOSspJp/VE/vzDvQ/LT99++bz5BOyabJKL667j+PXpiph0EGsTdcM0zjfG6RQHL4GQ&#13;&#10;FKWH09fpfGossmrxl/MJhfBhu0GShMlwj4Tz2BpEwGAXHuk43olinz5+6s1io0JZ9/70Kwo+8zjW&#13;&#10;Yb+7/8OXv7rBl17O/dxc6kyU9dsyKV0VySbbZmzXg+V5uoSS7UD+MS3B0m/3DHuPUgepAdANDfjv&#13;&#10;T/WofMr4rIGCC+LQO8tpIijb5NHjd3ckl7MLSsEy91+nQaY8BloN7x8eP6VxNrfzgXLfrxHK+nH0&#13;&#10;fpqXcTXgLi4DQoQJKWLD0byJvtk1+/Ln/LutJR5BQDn16BaCljC2Sz+cGDIJAZx1s89cddhtygfr&#13;&#10;Q4Hspyqp0nzyz4Erkcedqrvza5ZGL+e3opDLrCNCdzLyODDO5mluIwT0SAT4enuxheBF1qgFJOLL&#13;&#10;8fPOE7JqxlkY52kef/35H98/flhWeh70j6drlASRR0QSD8yySAEQoWwO4H7P1+62y1IK8Qg13+e3&#13;&#10;MBPM8sTsk+L9x1Z3DjE3zCMlUZGUQLLXceyZnAxS2q3LSq2EHHIBv3s4yLv4n//6R0u8iwQwgabZ&#13;&#10;qpe//PkxK6J2MhZQyUyOhaAMUiS8W2495fw89bfXjo/++/1ubr6peVotWx1LE77bfHABP37/6aeX&#13;&#10;czsHEGU+kYPvJ+ABRwhbmsc6mLu7g9crGEMAaf7w71bPb9froUhyYFpr2rolkAuWKYe2GRmXoV21&#13;&#10;I8qAMc3I466KIFmmoVvqeMlvzTpbIKsyK8V35c6PIzLr2A3LrDiVjwfO6aRdM7nOqXG5NJyJn59e&#13;&#10;5pFxrE5PX/fpXnklUrF72GZxRjNrwlwVBWOCb6bqcxmKfIY+cuX97tOXH74E4BLAI0vk2+X5b1/L&#13;&#10;hM/re3yPERG9J2uxx1V2PrUQOhkbVDyadilIcmrqsXl30CgCmufx+XSa3droAWBLoMeCtH7hkNH1&#13;&#10;NfVweYOYbLVHgxn5IBRGCwI4iSkAM6Qsjrr6REi/dM9j8wrX8XL5eVVXIb32gqEgAXNdUJ3iCwez&#13;&#10;25VpTsu6tyzOv//jd7dhOD78YdF0k4vPH7a39mopN2PnpIviZK4d+Ej6zhCEi0w6Z4Pya6d+fH0R&#13;&#10;WeU9dJPGdF2BYTn78Kf7pOAKrtsPh/J+v7yc4yTGBK2anabfSRQmtQBFp8zOZGy652XWLot7QeUP&#13;&#10;X8zAsiSubw2AdDatxxDwVPVL240KACUwmkS55ft9BryGK6ptY6C7nNp9ispUSBmzfDOvs/NLCNNu&#13;&#10;uzNFBiOZRozY7RvDC4faTjYYzsXT89MvT/Ua8Mv7JU5Tm1k4Ez7Ty/94e76ak4mUy3bJZ55Qb5o4&#13;&#10;9nfpZtELz7lCS716S4khhBUZGsEGH45pfH/wGEieH2R5zOiBhuCG7vT739mukLHsF//LW49ELEOq&#13;&#10;RwOBxygsuoccryBEIP5498Uael2av9/qNYTPhx2wCnjCPTgyYhaayECQjiOMUx4ESw7HMKrf6vrS&#13;&#10;1QkDC8zuq38au6BXEEMbbkMaePOtqzvq5vn29uZA4CucelUdP+ppVFohCmVM9Aqw4mDFq3ay4P/8&#13;&#10;l0/ADhp3c7sNfZwtYmE0T2BVxmPffr/L9/dVlkeSsTQbpud+PS0rhcugw6qrRLCFuxhjRNgcGKjU&#13;&#10;+7C04+n9XdnZETuuQ0Dh1ninmUBSwI3JwQwniBXZF7WdLI++nUc9qtX1Td1fn/VqzTSN27LANI5K&#13;&#10;EWf48WMBDIlVohpjPYKDSSkmZmSm7eZXJB2McTtBSpOlGWPnK4n1ElBgu+3D2J7+/vYtPmSyYtbx&#13;&#10;366vE3JllFK2eDDxhNTXy7DqS9N9e3odpjqMtV+nn375+fe/1+p2SyFwMaoXNK1hU1U4ymNq1Dp+&#13;&#10;/vNfNAZDsYIKyZITF5eHimOQhvDI78u4qNe+Gd8hSZ2PzheTfNj+9nK6TFebLBGdmBTOWgxALvFm&#13;&#10;I9INZbM8XUcTIBU4B4/VA4nLqNg8Nhhd6q/BzXNd/1CkMqz7Y0pdQ/y0uKXDiAeE+pbpOWF+HIEa&#13;&#10;9Nws7VuD//d//7+oCfY3vit1/U6ky0qwnxTFELZdK/NoreC7HqiDcnB+A5BzdtRiMZhhazoAavoD&#13;&#10;yryYzeAQJATpjpM12tB979+NX5dgfar3s85NpJ91Xjd/TzMlef6xNLN66Y0NEUKlyIZsAtyCkyR3&#13;&#10;WmWV0JGbkw2FLTOC+8wFsy2ZNbU2N9nb96WYVjYzwEgCKTJIpS0n7gYh0pRZnHA2WTB6Du7WeGbp&#13;&#10;7Chb76K7WnB1KKjwrmUZyIis5KJ4VV9jh3KRG1xXsNQRaVKUaC4cywAd6SgJ8CJC+YNyL2XPmXQr&#13;&#10;n0ERgaEECqYk1gMKDkSM0wmu40J4Qln0GzyzseAOs6VfoaHrkS4+Vnq/Y2/wbcGzb1f3wCzXgM9s&#13;&#10;NgSKIsrm7mZn9O3K33+78k5fvH7gIA0eHqQbChBkUOiCSQZxgFHXOyRx5hTicqVss27O8xKJTTT8&#13;&#10;bahJdJ/oOwgNC9q4drmLN3D6BjBWkv8yrEsFX1O/BE7JvtoEJcBvS8OFZTpeLayVmfpdws7nph60&#13;&#10;F6XrJyO2fLCngfJlCuYKzKP6kC0B+4AJu1Bc4AVAGkXTxZjthCjo+wGEddModBvtBImFEFJC8pmg&#13;&#10;LI6ZIbhZPX3DKfJm6Z+/fQkHT4ZDJV/RPA4eibhFoZl3rtBqCSKkM44d9k667E5opdMAx9ttCcvX&#13;&#10;3B+PO9h1ydO0faguDpxwNrExbr6D1hFkIlVAPlrjiM1wDgygIaTWraOenZ2JGQ4L/Ur3axz6pFaX&#13;&#10;bAPCLrCt0uF89TkH35XZyTVp1KxvgN38rLFvph5T8imiHH46mFiuGGXJ5jVc/BdbTIK5WuDAMHGJ&#13;&#10;s4vDuFxN5rt6jQ8MEzc3imv2dNli3izH7x6PzaIMoyL6Q939ztJsCsSq7l6dohg0XhFmDvGnadB1&#13;&#10;OR35J+Wgp2R1QLZXrmIwVwu4bu8/gNGgi1uPD35RJS4/87srwtNCqNwK8T+i+MP8dC0nYKPI9Lex&#13;&#10;sVrzw0dLoOZBFTIE/sFpQ5zFeguE5xjYoZnNDMFYVZEIen9AQ+B0ydqf8AwdBGyxuv/uDqeDD8y7&#13;&#10;dNpepi5zgy6IXDIkxL5IIjoOVjeU7J0iZHVcGx5nisXYXKhfkRSa4jdAi8tPBy5RDdU0FfvNOk6m&#13;&#10;j6IPmZPofagzMw32YHXw2ngl5SPtb/0eVl69qWUugogGurLegSuilyimfn93tSuKJHQsJsdZ0Dei&#13;&#10;o0Sg2gNDzRqk1xZBQyktUTw6opS5XpfUoQQyHrw5R/QPCjWDWOd05SuuwG5vH2+w1uplXp3TkZrH&#13;&#10;tzXKtuWwXIg2WCsGU+i3sv5bPPBYudrH3mgvGdjFJW9fZpZZgP/xtlfha08HHSjjmLyX2z+fGvWd&#13;&#10;53N6CRCoCY/4SU29NR7KtGmJ/GioanZmjMQScxhxPxRX5tJp7lkkKltEYFTzZG2QyM51t1o6K4k/&#13;&#10;4OmikDAwWeruJWVGuvklXe+qtF9aIdkOcyDZbL0HJOsENFxjsHBbcNbM+ls9i0J1/c3ZEROVAUDn&#13;&#10;f0cpIUS3kEJMwUqpiQrVybs8zKqpLRU9jOBEVR62eeW5NA4NoHzBhqKwUcMxxF3JPPaKqnjfm5wA&#13;&#10;ylS6kogViU1yt8lv4cMdQQFm22Ns8Au0Y4CktRYxoAEOnM9XB3dz45GKL0m3P5Vm8X1fW5l36R5K&#13;&#10;gqHykEoOkRsdalXd2xXcbz7dxomiYLu+DCbFvkQkqLD2LkNDlUuCsWdwubBAo4GC6v0W3WFcYVuw&#13;&#10;bLa8hPNozcoMCIbDbFddZm/GUGwkzzR7M7JMzG1w7/MaltB32MYgHKnRBvKAGK7/y+vTICOgyMDZ&#13;&#10;DsdZG+o5GvJ4P8w1K5iLg/sRbSsS27DW0ymANN7Pl9XGbfe+yQgq5Wx1Qh47wtmgYXwEIr6b7aKw&#13;&#10;IrAYb5qt1Tx316eOzonr5MpCOUbO6gVNic3/6/gGOBnWpcyKth84EzHgIIFxFJCr7ZCFovLzKrWZ&#13;&#10;8pid+miYZXu7/QRTJTYwJSwkeeAwSOcETOTHpbPqNgZPklnFYVylVsYTsdczW8JN2e6Ox8FHb2Ao&#13;&#10;SUngAO7A5isdkJ0BjCbNCfLuOkQsOK/FplrNHEvHV2jpxMzIuvbfrojEGwdxMDpmOMRHCeFjInD4&#13;&#10;LQMkcwlwERPfYmSk1objUiQzb9dN651N7nZ1O+MQBWtM26WI7uj25WYcDtVRImdqT6Liw+tF9cPb&#13;&#10;RwwTZgVdr1oQuFnqiH3PjTPLaLiTvp9Gzr4NZ5UHBHcTe6ejCz/PsJ02f/40W3stQAFvM1oabwCj&#13;&#10;fhB24HQu2fc4jqfm+hoFIZ31kMSUdqTpLjeWhB40xxBln7UxNbRDrnNsLQy+PBZx38JKXMc22u26&#13;&#10;iCjbevVeitnrfcqToZl8ySql4gi1wylN+LUeKQESGZOBFCXh4ul4O5PDClQSG8t0uimTqU/P7zPC&#13;&#10;PSFGqMmcUW2imI769mq3J44HZQ5lCWlkEjPBILIscSOeGE03oagwdrK/sXmRri/1In0Y+651zl8T&#13;&#10;IHm9viNIVhguzlw9SMlI80279hBhuL/TFLK0mN9Yb95Lwv3rTTDx+XD3dn4BFEXGrru4hyZKQJQk&#13;&#10;3lAJohNzKweESg64u4kV6WmZH4/bTh5w6Vu1Ghr0fIsgTV0Ws6t7PVPrlXHIShlahxXbsd350QVi&#13;&#10;aDLm6Wb3vb4FXsPIiHfGCWZZhJcZ8DIlWeQpB1/NKGaO+XCdSnTr6lvC0WyIPatSJtgvfUmzmd36&#13;&#10;i8vW4SQAH1yMFx64O/C8cX74rKQmFjp+O61plkpbWzBoNKpp7zq4jD3jK8mpj+YFzv6+lFNIJZNU&#13;&#10;L+GjB6+Jj7gXEgqsR8JRb3vq+UjyGKmNmEqXYoDrrqci24+rX1uBV1D593VeRkTmzH0fMz3BkeIO&#13;&#10;r9HH680ag3bda+Q2KRfr2p+ROZoFenueNZrnPSiqiM1jR0kAykKli221iegyT0mZwA4DIBWFA7X/&#13;&#10;JFJAL9U+vy6tPsMNXEsRfetr/EPkG1iOO/E4sDDptvfNwqbyK1y5DaxRkEr73q6nE3h8mrsSMywk&#13;&#10;YSE413Hr8sC5FN5DHCwalsST2K+rgouL6fsyQms3kq5sS+I8Fy/n35foyO08W+UTJBF4/YZofF87&#13;&#10;0tqW0z64X5jIJfWlwGBqHI8C5xM0NIkGqe+2lHi4hTmuxpQ298fIQ3kt+mRTdE2NBOAotmaUic8w&#13;&#10;RHEXAnBaBk+a0UAmJKnv7uACe5fxEFkwxvXisofH37t+JKOk0N4uc5R/JqDKyMLtOly59JD7pb5a&#13;&#10;gq01iITd7dTmOxSlxfFDSsVpUVEqnRkevLPrYIAasK8oMS566cGH5d36fKqvD5XEWtkQO4yz+03Q&#13;&#10;OUnTHum4aVYMr6NxsuTl4uBCKDczDhHw9tNoLEtFuBvHUYcZ07VbDIyj3BumIW1ipz22K2Rf3DEQ&#13;&#10;uxq9eknssfzw/nIB35EdOaqzkVNy3o33Ty7J8cN/OGpFXOEEJA98O1bfP6gOr0o0Z7KpPIWKecup&#13;&#10;ZNuVut6cditNe9/3U+vG0uK+4xcy3PZaA3xG/RUOmza5T/hUX5Se3QxJ4Szhs4ozQ3R6WQXroHRw&#13;&#10;HYYbVKtFxBUrhrxvTGAeDmEJy02/YsOT+K7p7OHh80k98zUxv0B1J6XZkz48BrZYiwANhqydgSLl&#13;&#10;G8sIuNsf8H/68p9m7cpqO86DLvpFDRCGCzX/hIm3QSSlv+xSVhd5Mbp1uy+fT1ecFQotyFRVEsfY&#13;&#10;XGeaKYA8ikj8SpdPRiK4Iq7I1Rep3987J47ohr0H1q8jIy4n+4hX3iyLvRi3v9v9/NvfErGuFIWY&#13;&#10;RjPImFt53oGqNENCHxChzXIuKYjzDYaK+P7Wo4x+f3tpWfwQXTVwQUTszY8jzWDYxuiDjF9oCBDK&#13;&#10;WUsJv00XfMx25KPT891sieXMY/uQaLmCTKWY8enweSEUxpQia6N+txFiHamR56FuwHSc7oZd74Hm&#13;&#10;wOz6aE5wj5BPt752KI0iqzM1fyuwUlMCITf47SPT3Hw7/fJYfLqdaoQkYeU+amKZDAYv7B6jm3oH&#13;&#10;roEHkYqtSRkz/TLAP1YFdCTACF/moOf3/W7DZXQIVms/1J0R7nMqVzUJGVsL+FkxyYcwRq2dY0cG&#13;&#10;8LBkDvn39LLgoRn4lxkkhoiBaPPVVA4C27fDmqa2I6O6VdsQne+i65xAvuh5rf/fPYyKgRfRblja&#13;&#10;gsosYHBMj3RvkIOxi8UREZWWe+eSnfS1WmtI09rnNII+Iijqkkp1t+g+P4UL6CvpTMI3r28tTA0E&#13;&#10;/PfrjeU/+KCZoAAaS8DguopZNj2ju2Nz7ic9GW7g1hfDvnsfk2x3d496RVZ056MpbacYFZwcWjlc&#13;&#10;7QUDGHrtryskvu/6bXrEbqO1GeCAv6T9jHlF2+m3T4t+T4Ukyfi7Sff2H0+nLGzZTbASIre5vCJw&#13;&#10;tFFnqnsW37trFy+45f36oEuPfuVf/nlWfh5s+pgDSMBgxxlHcjAM/9rP5RbqIZGZYEJ1Nc82E9Gm&#13;&#10;eTqtE6+ydBdF3ZVu7lNnKUe5XXmuNBmGHzbRz7qvKBib50/3hXLyAhDY7OrmuaIIe5HRjXev6YUF&#13;&#10;52TFMmfaPkFSipi0AzweoMdzXSA83VYzF3GGtc8NQInv6AU0D3/MdfO6RPIHTX8XYI4/pO+8LTQ3&#13;&#10;3I+Jyd7FoNsqlsPtlEaCV3fzdPv4GLdvIS5yk+oTfc9/J8PYjU5b+dkzv6o14uTXZ4ir2yppDYAL&#13;&#10;UdRhC9aTes32UkKfcQThgtFOa2ehi0w5kB8zDEinkyLHKv/59Vv6cT+rZIP/aJUEqSvv6e3yFhNg&#13;&#10;KVeSwkBdt1KypB/2N9uTLVmYrWYU2cCQ/Zz9cRpGD8PwJnUqIEMy5XVSfxj/2IymJXC/pZ0eOJeb&#13;&#10;zQ6UwM3rhhVvi5izazu+YDzAcHY40s0UdUjsjF1ExgifRx1ftyXYiGUangfP8vvd1+spjx2ag5lz&#13;&#10;Oz9oMYjA8Kj8y4k7GPyqwugdI1neDy3yE15jqr7FHATsz9DHUYYQVc0U7x8MTWi1GfDUwpQJvo71&#13;&#10;BB+zrOkDUPnBLZMgIKb2mMrz6wQty+PklYs8NgndLQAAIABJREFU2a+I10ZvBIu2K0qQ4iZto8Yl&#13;&#10;IxPqUIEAJ2uAYKwtyNHKEJszwkQmuz9dxyFwl6ipTVLl693WmJvMqV2VM1ZOooYOY4U/4o2sxrb9&#13;&#10;9e6evbfSzswDGCUcWTctk2OZcsmiX2Hg2+T45JWgR7MQGbKJUi0WkjAqC/J2y3e54Es//hLiQ0S3&#13;&#10;dvIhfJ0UCjJYuTor4JW5SRw3f5qht30VPEgT5Nc5yMgAHDAQf/pQr+B8NbIqgG7n6bbanlX5gFiU&#13;&#10;RJFA/xDwQRMw6QWTqLnKKA4iuin1aJBbLph2oXzo2xlgKADZLjzaYuqR02R13l5HMXo4V9CZTVJy&#13;&#10;B2Xc11kvSVb/or5Ver+VVqDe6WcLvZUl2MJ2NGrKMwr8EJ1EIONdLOTQXU16KPl89RX/eA0z34d2&#13;&#10;bcvZ7Kq4NXaRmxTMP77fEvE4XqMyDGKb8ogo05oyzxIwmW69cVe6Tlj2w+Gmps2IK0WPg5wQ1kO/&#13;&#10;BI1KUfXWWT5d58ndUPqQbILh39a+Y/dFrzVLH5S5SbKDlkMHMciVPutefX/35YyXOJgjgEvsbzaf&#13;&#10;+NyL16JFG6lXB5sJcAXsxiFueYFM9yM+kKs0Uxx9sNXS2eP2yxhemxGQFCq54gVt74qrm/xdlG8N&#13;&#10;4SaNaaVtkxdWselkaIxQm2MAQmj3xQK8KmUFTLWSv6/zfQjlU4TvM3U5tRI9gPPXo6kWpcbIDc5E&#13;&#10;0b/oeYbqrFEj7nOfuuuiN7AEfVcR92JiHWacVqss8m3QS1CzEjQa4EtuF5+g3/0E6sRTCqRRBpoW&#13;&#10;BpiMDkDhQYxJEOHGsmiPL2vmOVu0qXXmKRzUxQxzWD2cIByRt9swMhdTt5n8Cvm6jB4pcWCE404m&#13;&#10;9Yi/i2q81I1TLcVBv8w7km9A+hEa53aU2uTORrh8tkrEmX3rdvm/G4eBwvHWa8eZQw5RS1M3qICc&#13;&#10;jOnmvVitb1DsUZ+MlkcIlti/dc2uoWaFsw9e6/6BGQiHbo07/qsZ06iq4tLNCugr8GeAy0f2Z+Va&#13;&#10;F00UccKotZmddytM8/6rZMI5HPtFY1oTXKXV0HW7nEXY1SBVrIc+7jquBf24DN0yn2azT7Kmtn6t&#13;&#10;qgIkAW7iAwnl2v2+//jhWrfGOCu9LKbAKUDCxmxF+KYdr/Jgkq69EN+l6z5/PKZq/CME4zQxNANn&#13;&#10;BBUGn6I00W4klwNO3mNCbi8XuT8F+e9pmtS6lYbIu0b55dqPYZCbMH2M49bOZKYpw/sILRBs8kKv&#13;&#10;0Hqp+99wJoeCvWTg+LLm/h1POLLVpHyCHVxOPzNx/IxlEU3LlH9IePgwvE3oqqdRzhVAZj0wTBax&#13;&#10;AP+ix/jzF5Dc9ozKQZ07XGxJY8bW69zOiVFRCiZUZ3cfj4MxdTtw9gK6NYantX2Eia4C4dvxJv9V&#13;&#10;pm23iX3OV86Jl8it3XLe3p3Fs8der1MublRuuc7sN3rT18doV2XS6rG3SFJuVk+s6etJ5o8z2kSr&#13;&#10;/QNK4U2GoWiT3z7CnTeaIF9t8uIh/Pb787RmCrm+qe/idF4yIbVRkOtstlL4hLggsbPe85fIM7cU&#13;&#10;AydaI53db7v3lP0znoJyEDKn17GLMwbQQmlmURDEquac2ju/+Q8vl1AuhkRuXUgqPil1o789xxwU&#13;&#10;lQAGOHmou2ZR9SOKBgpGYwGNyrPzyvRheJzjWy04EQHbLiEj6nBAy2Ctjz8meJfGzSoASYNdsVFh&#13;&#10;FRpMVwV/6e1Ho57XId+mnviapZdlyEnxwednSjW97e40auvMZ8u65puDvBkDHiiAyIynPV7QNyom&#13;&#10;SrrjB9u0b3U/JPgvEnnJk6fXc6HEy+sgJSB8yIz7ZfSeeccG38dQ/qXuZDXMx7Sqp7XhMNNuwQyO&#13;&#10;/uBLRe/5seq6PpboDc7xHNendiZun/5P8zwQMMIFLFoGteY4TNM3+40L43cRR/7jEt1wKemQVM72&#13;&#10;AbwFGOc7vi0ddgaYXjJigSRBBDNFKOtHBtE6W4fTSCZmnClKmbExVI+FdSiDeQWlXAJsxIoJiNL8&#13;&#10;cuk/x31Y2juZTVnyupw3ceQuN9AnQWarxfPsyp718+vjXozX32L2p6Bzzg83/puKt4s1ajE4g834&#13;&#10;tdhIJh1bcJ/FNMqRxXJmv57+e1rwu84PeOYELVPLCDJrFor977X+mLBlPOMo6SCa5nm7F51Xofgw&#13;&#10;IRrL/HZpgvsf2Ln1cv4+rqwOv4w2jZMcIp8kDNi1MeAqVkz2tCoW2ayqFnibFh+iDAeQGo6cyyNh&#13;&#10;cMir74Oxgih8lTTe+GwXZOIuznmT7ThdX/EhGQeNdMJSHTj2GlRyL5BfMG1jCvWyxY3vrTCbmlzK&#13;&#10;cUYg9ejwdJsr0juyRPcU/5//8/8xjToEEqDafqyc8rt8J6pC1C3k7Ol0WmZ+aX6siq3ksQ227Ubv&#13;&#10;4WFTzn1AWL++/pY+Po5Ppw8fPzw9P6NDVCrKIo4Yfv7lJdlILPx1RFWIzudzmiQGmImHkrGXn38p&#13;&#10;Nofzso5dhwAocvS3v//y8cPHIioFci/1ODq8Efh667Re7h+OfplkVui1u91edtvPt6sXgiPOpdHV&#13;&#10;faXAAinJ8o2A0fn5ypNxXS1k8u3S/PFBYrBJkqTDPXQ5pVBImqciLOPr0xl5tgTXBkAwWuaJwAVj&#13;&#10;O7S9ZGyTPbRqissMNkjnixqXMivWt/6ixnK/f7lctiyhkVzqy6dd9atevrt76E7XKtmPJUoYW4Zu&#13;&#10;atQmr6I4fXs7bQr/66+XcnNvHMmiOVj4+Phoxvm35tckSutzc25ZX/+aV7kLru3UocyXeW3qPkVw&#13;&#10;9S6KY1Lxn/6ff9vv7+u60yjseXLqa7nNbb2McDhkm/b1gjkPR7rb7cKMNiqs3nXztHnIZhpiFHfv&#13;&#10;vQL2r1/+FTFb7lJhtwCuGoZ8U2VyWnp/t/n0j+dvNKLWaE7Jt26w165fh+39BsH4enmxFqza9bc3&#13;&#10;zFKRbYVaObUWwtU5w5K9xNfxNtvlS/nPwQ9PL6ey3NHYHeKNXrVD8Tp3CANr7QwDi9A+iv/08PD3&#13;&#10;64UTnuQJpghjtLzYOIrmoBd7HlbA033fv20wUQuMRLHGPs2jKsmRAQmN9g+7dVV9M8weUQl5hEBw&#13;&#10;CS6Mn7Mymp9eDv/+P7avl11a4Vhn5c4NdhfvTuolSQ5S7kCmykDb5ZRsGdLlZaojQBLIkVSWby5P&#13;&#10;J2IQxGqcZ875MoWAFwXBClFBgUT5NPdMUqcjnE5q1tt8R2kakCoPydLit/PPEU2BxWrVYe43VVkU&#13;&#10;2ZueIkq9W4NfIa+0cc7Zdeofyvx67XxgULoUpJ2ZFDRbzh/u/3TpT+3SGAMedvH5fIG77JFl5/MV&#13;&#10;I+aX4Mbe8gATcnvxJNymGVxu6uEvxfvTt0ErKASZ0ejtAtwjikUp3bwcimrxboZg7Oss4s6wZu5x&#13;&#10;jC21y9/U9q7a3FVvV7XbxwwBu8w03sXFqB3ERMA1uN7t7nfFrrr/fLy+vpVROnp/uU1ZngrO5mY0&#13;&#10;vM9olqB4AbY9r564bBevvZuuput6g4esIH075Fl+rq88FrnMn3759um7B4SQ0osHPiB8kGXT1IDR&#13;&#10;EEQz1iqoih6u61gVSX09oQw//V9PjqF2GY45Us6SwLwKl/m89OPUDGy7V7jdlqXTukqiug6Pdx+H&#13;&#10;bkLxmpEttHbpOsdV8I4zylKZ5R/rpv6Xf/nrMnRVVkAUcV7QDF+enjdZipxJk3xWS9uPsij6ubvf&#13;&#10;76ahj3j+5cvRB9+P4+67L837NeaxVtoCez41375+u/vh3iNRZfHStxaw7z7lwbOmWX6421rj9rvN&#13;&#10;+fIuktJoYIy+LfP9fnO53OI4bV5/VaH2kGIq5BT7LGqmGgs4X24YIC5E+9bf7Hlq1TLoTVnJKJtU&#13;&#10;m29i1/VX7WNJ0piqhRK/Wh8mteRHeczuwgwBhI6OAdjz5RXjezVqQMCkpjCuSi3Kgn7R3lzyqBra&#13;&#10;RUUBGPTheN9ebyyjx8Pduuq3t7fIgff+JgVSarCrGKb1fL4UOaz29zTh/+2n/7aNH1yvhRBvb2/x&#13;&#10;DmObOqubtobQzVoTQijCKCLTME3DEqWSBHd//2iMU7OWedpezxFnr2pl3cw5v7U9UXNvLc0zzlGs&#13;&#10;/DC3aSFfpyU0CngrOB3r8R+3ZyYEQmSz325EdEiy2VBt+nmaz5dLvhM6AepqPlaf2ljvhajbQWkf&#13;&#10;CKcW6G5kUE9ayURmVVbp/KLOX7/+GkdCwbK9/SpZjr1ckFKgN9ZEK7zebkDy2zJGy4TzLXbCLbhK&#13;&#10;zWVuKefWOUfF099/xBjfp/v4mCabsp77GCf3tCwjeXp+alE4HjajVZbCnRHvff/p0yfj59FSrW9J&#13;&#10;DHKZ/XZpi7SEkEhBT5fLOi/TMEJIiAxjN039lNztp/cLntSA1ih/pNRhatOVkmACk4vHhyjr+MQk&#13;&#10;Las8sstoA5SJ93T69SziiDAcF1RZMQw3ADQJ7PX9W5THAQMWgBpGrxxdzZqn/aXNZba7r5rTwBO6&#13;&#10;2GlfJqfLsK8ep9YU9+56tpyxBi53HHOZVJt9jN35pSGJ1MADRr2O7No93pUKTMZBtSwe80O2W+fm&#13;&#10;UKU3yyBa0yQHEKul1xPsh94aKxJHVk/T1HOahcR4QziuNse5qY01dw93gYZhGLwJ59dL2zfY2CIv&#13;&#10;sjiNkkJNo6A4Ohb5dgOD2VRpxOT17VmbKCs/ajg19be77d222HtjRIyJRP/5tzq1yJoJQvf586Oa&#13;&#10;nHZ2Wmbu1AjEqtqvv//IbHQBKoSQSakHR6gTEax2D/NijLYPd/cLXrKkSknUn1u8ZXnElVpZSCfn&#13;&#10;s5h09VtabO5E1q0LjoVbTEt0EWUxi+B1ir87JiL21stIBj/mGcUkm05B+QYKpQywq1YKes8Xaz4k&#13;&#10;AWDGRIzwGojEUTa9vSVZ2dTveSEuk198J2GENfLMq+enzedPcr+VDkZR1TZq9d3leltm09TDYceb&#13;&#10;uRciPl1qKmCZscttrBu12PVuW3nvp6FljkBgIkmS+ON7c8N68lMrtnsXDCC8n/VmR17fmnmec7t7&#13;&#10;7f6exLnR7vg5uzR8Wfosk6ZTo3lL82qzPc43e7ePl2WZgcUGzX2/KfPGuNPlnOUbpdw2RrPVclei&#13;&#10;LJandVXPnJbQR7v7o1NDlfKfh+lhJ8Z+cqvv5+Xt1zqLRCxp34Xtn3cMwyyWv//0aoBbzOohX+EN&#13;&#10;DWtkoSgf2+EUFbkl6AHz3aas5/4y1JQm/uUaAHB5gWLaD/39/d2WxBfVWI2r6oH242ujIXJpIgIK&#13;&#10;03xmlN0C2X9O4Ip2ybZM4brACMu5ndO70o8GUt/PNZLZfpPdbnWSJveHx2szFJtD936z43VTPby9&#13;&#10;Nfs/ifd/e442GUvlr7/+NoYx5rlgcSTorizSSM6OczBDR7wGQUo1L7fL2VtzmTrUepaRwXZjOyRF&#13;&#10;YQJ4TD+d7FdgrRoHu2o1TtmmGNVMYDRPJuZQUIhd/Le39uHh4ZiwBQ1xsjEGFxVNVg8liTd589q8&#13;&#10;9YML9u7x0H49WRaMtZxHxzSfjX787nP3fFGI+KBcWKNq72igGnzY3DXDXHL4y88/8/3WamTWcV9m&#13;&#10;y2y69Xb3+Q9pdYymxkdxlsSc4adTc9hkwlI76IVyngaR+hKnYGbt1P/tl58eto+zI+tST+N5KfiH&#13;&#10;w0ZNcybTch97C477B7CW03Ca5/nLD9/byeAoFylmETDj4kRKgecoYJ8+v7da68hOU5huahZVUXg0&#13;&#10;A5TxiAdwHpbX+mseRX7VdJOt78vD4wNK3HgFjPv9XX56vy4L8HZNBC+P8Q/3fx2nKwjqP//0LlLl&#13;&#10;nHMTsWPjI1FrJSGP8mQZh4e7A/BgWxyGrsuz7Dz3eUD9PHkI1WKWqZeMiGxzfv9mvcIkGMNeLi0X&#13;&#10;1BgtM16IeJp1Ve4OMVqN8wC+d326S/2iPx0e3t+6X1++ff/5i3fedr0Bxpn5n/7yh0HDt7cbBNzJ&#13;&#10;K6QbiSgDiHB4/FChgAhi79+ee6ehDQxi3S6A2+12q6/Nm+qrbPN4/FCvvR/ICq0loKQwSdmtG+Os&#13;&#10;cg5RPeRZPim/eDtPYx4nXE5z7zlh3334uCx+8ICioMbeBgCtg4QFSB3HQeul7ymjnZngrMI0j8uq&#13;&#10;5wUKQmNJCOqXeeibJBZw5LNdzt1t0baSiUz59rhp35/qYaZQ9M0U59gjvHRa9XqcL6MykIptFZXE&#13;&#10;c5i1F8WONNbOYgFFiqKoSHTAweOA/9fv/regMfM89aRk0dyYYdTi9HO3/bBqI4J3MRPb+DaOjpLG&#13;&#10;+20lIjyEuMzTv2kflKsoaojNFvge33V3b/HfD8PiVtNrlR8siucBV0a8wwulIsXpmNeFG6dpMkS0&#13;&#10;N/D9AaXcFxk2k2GSF3kOT+wrVjiEI4EKg6gQRo/A69HN14kaIwQ7rlinFUNy9Vav2dfbOjG+T694&#13;&#10;6mckx/TjskC8LlpgnyClyAYbXNfNNKH7Cbp1rOv3sNJhmb1MbBwFB0XeSd/vmFkNmi42xRlQaO7f&#13;&#10;cwmZnbrYJKoSvYDn0DP8l00S6r4wwUdaT8rF7u/q6V/VR6fwDAX2FzO53C8VWYLc8rjT0ERl6VwC&#13;&#10;N2TyZnKrgrAfo9VL8tDssr/276v0yU48C/zgmzWa4BvkOXOIzaKcCMEwihdnRl9/TD6qECwj3/Gx&#13;&#10;DQCktDfjnuE21oIkSbw7F8vu/06jZ7bY4d0no8DsPl98Ww0V1jxPKsDSp8uPArP2W/fr/e2gIgXQ&#13;&#10;eVwNjEgpVNzasFtfA4vj01w/VHsM1yRO67d2muePvU8lCKSdmgO0qwBNsN7v9iPs5EaT3ikYsSXs&#13;&#10;V3a79laoQvDvq2rt35qOC1mIAtCUrGTAhSmB2w/25uz/N00y9XnIsCaucxwkYpu8DadA+ToJx7IZ&#13;&#10;g+2qlkXFqXi7/i7diOuE6mVbhLgKP76dFXAsSbBIQQjLODm+eHKlJNddLjPc/hfEhPi9exUZir4q&#13;&#10;QVGQxt3i0bTibjHdi8aJc/Fw4sDov4jSQN3Hq129b0nECRJ6WpmyUDss03MGhb1MxcRc5eZ3Sh3C&#13;&#10;ygfU5tTYaeIMI1hDA9WVOPcOsk2M8Xp9p5qUJe4cvBrW3a8HZ1bHld/G6wT6feJzucNKLQjPVb7e&#13;&#10;EtLCU5LLFLLarU/kDBEp4NZ2l2aCMtqtczsqlLKD7wmI13n7OGgPNU4Kf1tRXMg4sy0bqv1f1s6y&#13;&#10;3hG/SREg/YUoMcFu5dEVsdVdET5GHAc3uX4+3JVodakTIUAmkdaq3HTkK45ICkACxGVUITT+Hpcr&#13;&#10;BBVdBj+eVBu9DtrAm/bpmhk80uUa22YWaTSy1WOTS7e6yEe7bYa8mgH7EHf7rfeYL8s/clrNp1Ds&#13;&#10;crAMyg+THA2ifQunRRECuyU/gUElfJjtB/HOmAcuODLG4XED4SFY3ij4WG5SWPohsftexGAEoNYs&#13;&#10;+IhWmGwsauOp9cOwz6PlmSeHH8a6ORa58naokaPWSZOgwq6JsRtrUzuN3NHr13MyxYpPAdTj8jc4&#13;&#10;YfBQeRl87BRDiCLBSL0tUDRENgkvhELyy/gPnhZxtk3+0RLJAeCDCqZMZAriUqQ6xVVzubx7SBOM&#13;&#10;kDKrk93KUHtFCzKzCwofpHlOJ7JBGzO/rCcKpR85js49TET84ENxBa/b+D2JsdP2/np/ycfr0Mqc&#13;&#10;wSjFlu7jjbm7DRBp20I/TWtc7FO0kPHFebioDggNCxVmRMKoBQgaPX11O51Gc0rDXB0LapEWhew2&#13;&#10;mOkq29CHR9LwOw8MBh0+JJsAb8NvKB8XAfVTB7u1ChKK9yA3imm3QX2fBdruP5SJ20835YbpD8c7&#13;&#10;DQhesBXEVwk9r46sVgaT4q1RQrgixoOe386vkeRCYNJcG8EWo/OyXOiYCLxqBQB+xOjW4XkN998b&#13;&#10;yRMmJQLQ48WONxizTttgt5vcQkkH6N1eF2gnUwyjZXidGm+GKl3cN7a7Dx5tRH7Wk2suEdlcewup&#13;&#10;bZ5tDpMPcdle37NjcUJKVAJJpwFZHRdE/7RC+f8TBB+9lq0JglA/b7bfx10bLyLzvazsblWrpYYZ&#13;&#10;M0bMQUyQ+An8UiSExKAqTT0Tce0x23/esFZzshYTiDjHgMDiIIEdnxkuXShOJyjQdbnd3R1jvN9n&#13;&#10;reNZidfSb6C+Qxqe6K6EF7D/U2bFBDJjRl0+a++P63yr1g/gprqucKPRDyZLq9IgIwDl5zThwKt8&#13;&#10;k1m6WU4qpmlpaR8XrMa/P7R1nVIPwbR7rCdXlD0qGvTuEOKmKBnwrFPBbAwwyI+laKaoj99aF77n&#13;&#10;shaR0g2vvI8udhSI2Q1F6Qr+aZ260bvdTQLGfYsojBuSmHNC1n/AshagcVfGSVRUIkfdNcKVGZdB&#13;&#10;KffKH1COXhsKo48hHVdcm2Ylis7JLv765sdCNQRhUFLQstD0DhXoVfulgI+xTDrIKRoOGWve303R&#13;&#10;3Qp00jcQZx65NV7fd6iEV8tCllXMkcVk3n7jOHi9vnSXveNFjmRdkqyAX5mFf+oe+71DstPblMP2&#13;&#10;T+U8owaTJMfwzvUaYsAvqZh2leSMqwvg5X9+Ll30L7fPq6GbKFfR/FcpD9+cKBzj4Yp7gAgHoQX+&#13;&#10;36gMfRIsNgjIL9/qLXMdN3Rp3AcpsoZwVjjQaV+xrCcrFrkwPcZoZSsXjQSiAq1m18Yib0hP0Tx9&#13;&#10;lNcsSyY6w2k10pS8IaoMeL2onJfV/Uh1tWTzaTe+4cEYViCQcrWgoTjgDuVmbODufP0dV/WoLYGz&#13;&#10;Xn3LeuZfecVgIDT2BP7ozBdCWWqRrQDkOxOpX0F0b5BBUpFWXrmQDa2pY/8k2bsKei/DStGR/rr2&#13;&#10;RFbIE0Dk5MpAMIBDgBhVyTU/yLk/+HWNZfPXdz2lmxNMMALWV4gju6sfRvR5qvsEKsh2Ks9i1USh&#13;&#10;fGW1gBElPKP86tBdpZQJGdXpNlMmu9N5QUma47fTuqwM4S2a3pLK5mo0Ar2bsjc0zWTy4y0LZnjz&#13;&#10;hWBWLKuPihBO7+pHPlh11S78YuwnXFxaAU3Te1NlCsZjt4u2IxR76fPAalkbpaO1+XKc8m02qKl+&#13;&#10;Mky4g7lwu207m0YROzjU2iPX3byzOHqHjC9myUNc5yuYHoEQESd+69+/qos3IK3g3Ix8DiYcxVRN&#13;&#10;UnZarQLgg0C//8Zw2mni+HVjOEOgPsqSCryhmAvgF0R2/ZVsqvWSxtLvSIw4bzoAZ8B4tUwzz1Is&#13;&#10;Ut4FEAMTpBbFXrSSqruDmIxh1QNOZFfwnoRL/hUa5FefDKibgnTfflyGercnP2zgiqY6br3tB3Qq&#13;&#10;lvgJ/B9o2Zeb45ePxW3g1K16ptlZVPeyaSmD0xq+wROhTk0r7h14TRjervPyZ1BvAdb9iNpjPpMP&#13;&#10;uK/K2VyFWzMTieCMeLXTsqg+bw6WZ7S7S3ph6hJLkAj2wVoXT6SbHVAorcKSvcdCZrhfPq5LZAuP&#13;&#10;zc8PAnOdpvbIeY3FYCl7mGekYjGsJiZ+HWaYK35Ii/U+UCGxPo8dwub7FeI/oUjgTLlpN/nbL8Wh&#13;&#10;oyn0OYT9XXMgt8WRpUQkZaJRwSj5dqwyyGvwLQWGs7O6QQTA8ltTAr1MkRFAY+aWdWh57zbz/0WR&#13;&#10;XMHwn7/ZJoeqkBaveKnqRgTUJnd+ufVttZrFm+V2CYInQVY1JgEQI4WARfFUh7ZSbT+sG8FdwpLy&#13;&#10;Dm1j252Ynk844ffwG4ItBuntH0ux3xzWBlNADR16erj+h64I7x/K2U0bsrsG4MyTqAYoQPkjWE1c&#13;&#10;JETHTtIUcHAyb+OVIivMLbodksW0l43+2Krd5lYeNdjE4fHxy/k2DGoawso5lSAfE7tuefSaYgaM&#13;&#10;2k4QKrcYBRt0bBGJ18d9mKaIi7++3bTOXINMmKMQBO1t9iDNBGdBUIgQpQQBqKC/49IT5o4n1jGa&#13;&#10;Pa6AAiONBZYTWddycbfqSoF6YOhAjhZ+R2nFfoXp0AICCHWCsliug+8o5nFairuCIukGn8g8Sk3Q&#13;&#10;OV+mWpCne4NsDDcMhK/ANM4kQvy/P/+vTctobbQ4MPg6W9WcTqz0Gpdh3PpcNBBadtmXmMZFVjun&#13;&#10;eA5P07KNnCVYbcuGu4fZ1znV64WUlvwnBfnAoKknMxY8YrzZeS3KBwgDq8HlsolQkKJpHu58ngwm&#13;&#10;MXIcG+wQkxIkBPT7NYyc84xpQFNabq0Ud90BnNd3mbP//PMDjukaP5yI6YOGSj4zBCthF3HZPfYv&#13;&#10;12U21WOwF8hpXWLJVLAVjAnYWBzG8pMUsaRZM3ySJ+scoailBsNWfVx7TI0tT6ncwpZ7dI7CZ1By&#13;&#10;yQM8316q+0pLdxD10qbPdZHtPmr0j2F43j3ia8Z3laY2F7FX6vfbUha7/eGXl/l2enpUg+6w2Iiu&#13;&#10;4p/06GoqNH69h/d2Wf8O18uPv3MpRNlYfCM+em8TRE1Bkq1ySQa4FpfH7apo5GRqzbOettEb87V3&#13;&#10;A+BMYBDdmJPcdJ0KEZjz26WZ0U+0ph/AJor6eaiaoxcBz5tZtCUk37bCBZ+QeZjvV/Z7NrfaL3hP&#13;&#10;lst8Vz2P4W+6RXVDw7T0dXMbrQBFGaU4/Vmd/n6b1jLth43BnaMPhisMwyxDL7anyZ2f+spHs3h9&#13;&#10;4Ny7GLM3yOimyuSzOkLk+O9uS5BQVJTtneIAIBYmswcnWqHv+iU9QTqNYCOdLM/kKpv3Jsd29L3f&#13;&#10;2SNSH8s3/nCzAKcYZXrZLum1TDw2RYUQvY9UGhHPtARhSTcG8LFutuHX/OWpadBBwHLi5sv0idA7&#13;&#10;KGU1c8Ba3QPizu7lUPP59TtrKhUi5JvSv1brN3K3lQ4fTHsuhsytJXO6r8twgsQ+/sRiSM8Qv6zv&#13;&#10;5Nsh3GE0eyu7F4vkgCCltCMUXRRIRJakO/6Rb92lgIypqHhHD5jevv/6y6FcPyr78zqTz6osxo8P&#13;&#10;geoSHXHiOUza4vcp/uT7U3HU6tw+Jbe5ry1FdrqM8osHzgUnsPm6DL9/bwmA6wbv2eXX9bHsW4+n&#13;&#10;ltiXD4LL3d3Pe8jm80svcGCUPJwIIjgmQYtkXzYbDl//mwWzhMipJGCdIjW8jLvT9EOXP6OLfo1w&#13;&#10;eudDIo+Slre3i9UOts/AZTRtl6z2T3v5q59vAAAgAElEQVTjh1FK1OVt1Fhzi3ZgLIqCxXg70CZw&#13;&#10;4iA8j7oGzoP7UWEXUt8+jdahHS06+tvbCMnu/Bbuit1/OxSfv33KfErV1qSH6XXrS23ct2jxdr6m&#13;&#10;lpdoZ4X6h/m9MOLjxweneXcqpwfWS/E5vNb31eqX5qEa0hk3yNB/basv86vfITa9ekbmsp+gRQ82&#13;&#10;QCFmXKAYVfbvy5mYoIHmrQrsR613RnReIPHQDf80ML0LWc+ajpdF0WKreuS1RCZsGRIZd6au9t4j&#13;&#10;G6Det0ADg3CuJaDv4e/+vjwZ/OM68ANuvsja2Qu41lXw/8PX3mM4oL8BSYv+NC7p9LXyamkHagCT&#13;&#10;HC7bHyf+c04Mrv5elJv06t/KQty/f07wtAkVnrudgrHB9wjMLv1RgNM6vJWSAJCswNNwiyQrZFiP&#13;&#10;2ePh9+vvCm1g/DNBWPkbZhXM854LrhBPpysZkGNdaIQfPCCtJMgYcNJxW7KBh7mtuSaYd7snPecA&#13;&#10;34zMqsIDSmpKvCDbNgrgwuVuX/5E8m/DHYYlNT5LtvMTg9LePeMbpHDzzONHsaO0uCx/xBQyzsIc&#13;&#10;UgaZ5Kpx6IpoKoyhhNjq32zHmJR50Amezo6egWoK5DFhlEqbBqJ/o+AU1udde77OOSKSMRXosUDj&#13;&#10;EZ/oR1mRuq6zUv9EovkVry6ZGHXd3n1jxxSJ8b7ALokDA9X1h6oOjsGiJvu9SteQClbP17HATTCQ&#13;&#10;OFCzIvsf1tG+LvR8dkVTih1krVOrPS/9w2EjTq0Y3wYOE0/20jOuotynG/zjSugJFECvpb8deB8G&#13;&#10;K7ywgNWXwLJR+vdGgtvaAq1/OVX+JovtfU+z3O34JFa7GrJ8TTnt7wzMZzWQua5xrZZZ6eFEC8tN&#13;&#10;YIPolnU7lwdAW4/UIwVzCrmu2lmpCekIPINA2vL7j3c1qrZsw1wHwHHR//a5nZqvaLydsrL1dnUk&#13;&#10;Tyu5vJv7Tvz+e1GI989zJFRB/+M2Vl1RXSZgPclAuo6Sl7ui5jq76exMH2u0drpx5DLNKNLLWH/5&#13;&#10;pATU9fFJY3AmyfdgaQy/fftd/wcUVQDsXqn17O3q6p/u9/f1dP1++/gHDl+ptzuy7sCL+p4/qd/v&#13;&#10;yqamNuLd03MOiGRJKBlt9zbuv4AT55sC4FWbkDCEGy1BLNQlWnn/9I/ffhTN/iP841uF+vE8qKBh&#13;&#10;jaWz6VM5Sj/euRQLhwQtfP/wMSy70+NcjMmmJreRfUbdf161jUxETqqUqCqP5LwU/XW3KOr7n8D6&#13;&#10;jw9zQzWp1zuoeg34zSpQxbniwGx10GX62eU1l8jWOWvhx2J6d3BvzzWxnn5+304/r+/LgIJiacvk&#13;&#10;CyxeMyaSn17T+tieljn5rWELlbJRMd83dgWDjhmK04pEEz/guDzgbsZvot4bGyUtx2z6/a4qOY/F&#13;&#10;0MgtwojFFtkB7tQaUxS4nJ7mJxXyjJLcDmDIlYLd/cMVnqOfobto2z0fmVDqkRRAog/mPISCVh9O&#13;&#10;8PQ2red+X82thR7ijXY0R1rn4AFYsGs0u2IosGXTAc/mimta6s8vj9/cdjtU+XdrysR2d/XkXxoK&#13;&#10;5LFfooWHkuGMVu51PpONm9Rx99BZNDtK71Sa887AK7J1K3m1vI51QCTvsWXEc/YNUUYrJj+HBZPn&#13;&#10;TXc+7GG8JVVjGttdFh0/8qXj5fWPpcV3RdvCSsqlfMMf+93dNkHSV/o6SVZKVLKIq3uEMW+bHZrP&#13;&#10;Laqvv1/v/3qs51ZiipB/zfBZrxLvXSptnk7yL5/+OndrDY86piWlFiAN/1bikC+LOPzFchw14APB&#13;&#10;sI/nG+FcIXTBRixryUKKCYlDzCwYxIdVc521kiHQDOrjRjMtQo/nlLT1wSJBlZ0ZA92u9Msc7rDJ&#13;&#10;0udDeftOch+w900AkwzwXHTtdZq+Hsn0ci1MY40pY0iR0uqOnm5kGu7b5+UNFT8fcM7B6ENfFvuf&#13;&#10;1D++58uk2Q4/kay3UoctTZ+aBQ8L3r82MfDVQJcYJViYdB/p3hB34CUXEJI1vMLG/KmKodQfsjm8&#13;&#10;uasxAQeJO0noTHi8WbM41vf969s/0fEnVLUrtvSBN78RaQjDLGEwEXen1v2uBZSIsV/H665HwGuJ&#13;&#10;VuWCBzXabIDfhag/PlySzpwjNEGG1PtcYgvTjdFygq81acI1xS7BygXh57gdiAmARLn6w3oY6Puf&#13;&#10;8m/h9Xn0RDrW4iEtlQ+/Xe8QKcbxs69DmUezjHq+5fYpLrEWTV8Fd/rz9eKhLlmqvmyNgGCcP/G6&#13;&#10;4HJ2rFb0cJh/91tuE8s+LFtSOOO7YvAZzzEGjHJpqITTe9k9L/FIDi5fIsGIoKz9r48npoZ/dOC5&#13;&#10;cjeJgWA8UqXoZ0T8NpHhLvzy/D9Ol1vTNuJAx2kIzlE+JN/4NXofysamagUyD27eLSK1YVg/2p4W&#13;&#10;U2MM9ZT9q6h8TbL1zvr4Ksnx6JXhEJGMC5Wp7zl+VDisBp6ev7zHT8EwyBynakt1yUODmfQJ5i0T&#13;&#10;RjjyzIp5ZLAshLyE7khtssxupV29AfnxwNL6/UXZEBzChTIQSuGFxJIziVIaBUXROclCSVuOYQmT&#13;&#10;HRZLNM6pBXQwqSkql8DgzH/Z/c+X7P4Ob3z1AIGkUBrxu9usmPxqWkv3rRvHsiHhqUNj4pgjSzLP&#13;&#10;PkZtkeGHikGyuY0HZD4X28yW0z1hX7HE/+d//V+QcFAEZ/xsFlHU1ro0J++iSChalzN4HdZudxcw&#13;&#10;Gq4rcoF6G73jnGUVKyIhp2ZbygJkqLsjuAWTaxZ5ANZhRhGTSo0+Awoj9IZUItL6Nk6ckhSNhKSV&#13;&#10;jZq2JgvaMpTBmkzTnXIUWqGmqfry6GzQSiMAcmI8QxDh9j4jnptdWbF2Hm1T8dv0jitq3jn0sOYy&#13;&#10;wohjEIgs40o2giTNCK/bzHZVzj5EawgDq2YC26STRGzBGAcq8xrSZgitSIIWOFhmXCNhSTp9uyeE&#13;&#10;OKWBMgM2MNLlolsecSpThKSsp+F3RhCw1qqlO/0ZhrgNV8CpNzeAMuQouzhOKkO9bp91xTLGsqNd&#13;&#10;1z+REiRoggGGSNEFlkCTiAFdLR1wsulK4H22dS+CFwYPsixYxY1aoa4hpOtmMmUFFQDh2zLhI6oh&#13;&#10;CVoRi8v23my3n+6L6zoikqOIqQjM50P1U/SGCOSxox0iRaMCRDZz0k1zXjf75S9f3l5+NFWx2o0X&#13;&#10;TfYZO/Qab30FssfJZqV8f6yYFPTioDXjqLTPvszq7Q1lopaos0UI9F21zoPHKnoMIeUIEZmRDWkL&#13;&#10;4/VVU+CBqfcCTnzTG6QSQCE3dPFzFgCx7vPjvZS7ddVAQh+DhSjURUMgqnyGHmPQ44PmwIPMIxnN&#13;&#10;TCkpGGaHNBFARPvPl1eOm81oGFywOgFtCkGJQN6SsEopBjWumO9F6U366U9/WUe3rgthOGeEDOUN&#13;&#10;s3OCkX1fPmrRxhUIwtePM5Ds6oLW8/xJH3755bbNAON6psvHVkcheHIwuByWxeYpC1rGBHrBbTSe&#13;&#10;JMAIpt6eF1FUt2kOvKCIhzUxjrksdEBAtoSMdX3/+bGmyErmlmBEU75fB+kDF5VxceO04hkweJne&#13;&#10;d1J6BHNClJQ50rr0DBCay8/KFlGwUt6mT4vW7rRbtffBBQiM1ggBtkJGMabl5+Uao9LrkCJep6BC&#13;&#10;RDLbeGGME/8SAjSeP3SCotZtU4yqRUUlIUZIVt3uRKMPlajf1a3C5alucY400tHfkEyf47npDh/T&#13;&#10;Cy0gwK4vC+USIHlDro6JI5iN21IkwHel3JVFEHgdJ4OIhoBC7xP1KeyPtEoSCQQbQW0Ky4xprrod&#13;&#10;cOlPf300bqEUzlMYbwPhODNQw8LEpEIELjPSXq9vkfgQLY4pMB8EiUwSzFbnYsjzMtX1jtPq+ECv&#13;&#10;13NGuD8+GYq8dhCGYbz25aGDpXYxM1qXAvmUF02TLAkBgSCEu9YDx6yyICPgskRkMwMmGidaeg5S&#13;&#10;NNhxRivE1WWjBxydNWGLIEzEM8ZzINFEwLW6+DDHWYFQ5IxipinOQNBECUAwLjaf2np1t6rBWWHG&#13;&#10;gXGa0SZ7xBmAMIAiqhyiTcgxWvBaNiA6gYE3qWvqh1Nfd9KBHGmQ3S6EBZbIqXT5MfHyyCFGLjtr&#13;&#10;Yt4SzjkGsykvNE9oL6p1cVsYi6L+eLko5RiVsmx4JWsEG4cpJwGThlaIC5s2z8Z1Bn6ZoF2ug6fW&#13;&#10;cYaWeY4ENB1f1bwss4cJFojIAmtmYxQYtZSNwSHQhOQYCSiDeQawESuwj+VpTYnTtsxI8MrhOIab&#13;&#10;Muue7giRlMJFWXZqYk4AISQzjy55AnJxCT8QCDWRWVX3zZdwWwtO1+Cu0ycqcrvDxkbDgLMbAO59&#13;&#10;vLay3j7OkM4I02D13alfh43CTXAEQEYgQlBShs7zJxXVdbxijq3VmBPvskjSn8PDv3S84lVROs1L&#13;&#10;IQEG67Z1Za9+fNSCYsSm5IRsAOQEB5SyEok/H4TGiEkphbV5dUNFCmsjLfoxr0SSuiorXlzD6rLj&#13;&#10;NT2EHKqaFxTA5FNiAte4oppX8m6ZzbxZPoG0nmXRlLtj/FxlR2IMQojh5lglBafOrD54KRDwjlQV&#13;&#10;SEMlIIgWImbMetzf07JnEmGICGUcMAhbQPDd82MRtJ0KWXdYCEcqiQ0MnKCy3wvJoE9L1Ymg0P50&#13;&#10;vHwOtNnfF/jH8gE6tuXJJYgzLGmBbajbDiXYl2WFuR2BoIVl1eft31HORSFJIVhiCCUXtGWgFLLk&#13;&#10;TGtNLZvNSgiEKMBoQkZFVQqku1o7EzGQkubToTNrQqGyMen5fOgaCHPZ76ZBEdk6gQ3csAwJexzK&#13;&#10;fVNBh6mCdCcu/gxzcGqRrKsYDXYCKc6XUTRCA9tn8ba92Rgj4kGgMgIoHJGBWBMjE6zQFDKWbDYp&#13;&#10;Br5nasRlBA3HC2YFE2s2U97AZlKZRYe90cITsOqSUccCTvcFroHOVtZktd4HE9aGMeq5tjEECAuj&#13;&#10;1chBCBYwBASu44Zu+RM7XFQNYmR12GuAM1TrkBEEDl1/XKyb0qHX49BAEBOP4Kagm3PkwA6fVwu8&#13;&#10;lDI6o7M1KIV0VQWuigYCJNoys6jtknEM1GNa7IsGaY9KAj/Wx/7px7YkAguI/TYC0sacrY6UVnlD&#13;&#10;ZS1uy608llaxSmICsIjs9f0Vk+I2WIqbtqpu5+upO45hgKwzm0U+wdn/Oq9JUMkZQ+3s/Nsyrwpc&#13;&#10;1NI2tZnUT+ghiAIqvZf8AzptFOUiJ5CwcTefZ5AISMlE73COZaX1JEGMGOIYc9y2ac1Fc++2IdMk&#13;&#10;Kv4Wtjof1nFAUCmdmPRMSufAlsbRzpfzVWBiohrWjFjhuasgCDm6DA68mtaRMVpKxDBMSRKco9VF&#13;&#10;FOO2VXVTcN11wgeB2eFmvU2eRcICRq3oGhSCQsDxti9FYVPAEEW12rhm5mRVJD9zwbq7/Za2aLHW&#13;&#10;BOEGu8xEFXOSgh/Fl2Vyi/FcFPsd0KPq5d77RQLoQcSyoBkyUvz+/iJ6Nk2LLGsTbN03hBNnAPKc&#13;&#10;HQDybdTIzbrugNXBJX1R53VQiWNSilY8kDR5lyIrMsTF4UhQwigFAguah8tl29Z5SzEaTDJoCzTr&#13;&#10;GHIMSNACojIyf16vkUXCcFUKKfHbumXjY8C8ao29OeP67gGGpfKo5Xy7jRXtWsonc919qdUilZsi&#13;&#10;5NYRygIi2BloZcQKgURhyIxiUINp1s/Pf7IwMtE77+umLiu2zktJq00R1lRqzlV9YFkFYJkQRV0j&#13;&#10;nxwXuGHXbWhyvehwKA6tSWtV3qYVIAqRC6YIbqUcZhwDispCxg4pOmdtzgGZdbYs5QQ4wCmnItzC&#13;&#10;SCqWaUUF3RQgicHNiLZVyqQA983JK88DQwyVgujoaCEls9aShPGwjhLjiheDWQIFGBnvKYSdNc7M&#13;&#10;OWaIGbIk44TNCrvunpFkPkz2a4IqXqYUkKg7UniwxEKKUc203HHZGRsEIyUpChFdzD7TumTj9UwB&#13;&#10;0MkbuBKfaQCWVUXInBIs2WeaW0l9cJfzDyzIKjzrOIz+Nq88AH+++Rr2BUspcimTSSoEZU2G6CS5&#13;&#10;dwCErHE76O8R0be3aykFbNqYAqSY9y2pcLa2xsTEtSHJmWWer0WumCyjIAnNesJIkMnOIPBy39vV&#13;&#10;tKL+8EEtA4ao33f/8fJCJWiqgq1YHCnMWXCiWcE2wKHkhE5xspEjFl12MUhtbodTKYAoUbDBuxQ5&#13;&#10;LAT0MLm2lXMRsAJxMpfvF/x//Jf/KTE720ESmarOe5+cJbopSIYpCyljiLx41ikqEPZFi+xWZhMD&#13;&#10;2lbb8koPSyZotxMAaVGiCfwYAEEN0nnaBQa4GEze7XnGKGvlpoHtm9cF/vT0JDOY1tuOy+wSJ1xu&#13;&#10;5I/xewzhw696cP3uyzAFlIObAUKgLPlmtj1sGeI+0UOqLvGHKClfqXbc+iljizophkfgvF8GWwj3&#13;&#10;8V1SMQ9aKvlqL7JuOgknApReAPIakT2hiIHrfC6f73ajyNjWj5UKCZXPosCcRL/YMjN3Vb5BoQjj&#13;&#10;eTg1O57imcbsKHZiL7bxxeOielPqsU9uWWvMI4MxNsCoAuUlhkMHI4prNuZj400Noer3mAIcqqzz&#13;&#10;Gm9g58i4Tg75Kj8jydmRvrvv96mNdpq08Zll8MIYa/pinaiK52pfT3FlrH0AD6Kor+MCCpmNjwhM&#13;&#10;dkE9qFTMzvqVv09zK12DrzcjU2n5nl3s+zGVcRDKbrhgvlxxzW6bV5EUow+5BPxQsC7JeVsnJhmS&#13;&#10;xCfS8Hb+WM5ksLehlt3z0xdGkAnOetguqUApE3n4+nWi4augweJtAvy58mqzasXJiR2GuVXKEaC3&#13;&#10;7b0hVUt7725h33mkAp4f0i82+U0lhBo8OfqVr3Fza3U4HtVmH58ev0+/N6SObfXB0jeI8F10Vi23&#13;&#10;GRt+I6Htd2nUtsolZw3DrtKXzG7arCFkVe0ryDBihMzuYwQl8qanqRIIS2yQXfEJvlyqpncZFrCM&#13;&#10;MBVFnRJDLnxcL22xh5lvaStQDTfaFKUUgewO/5xUxwFFv0x6TcCljPyveoeaIyyPf+1Xo2RVIrxn&#13;&#10;50C52LxpU9rqlAhMOYdtIpYQLmarq6cjulJzM6BIDkCV6dVBaP6GwP08u745Yja+XG+Qyaa/L8xk&#13;&#10;Euv2JyVgVyEHTQSqs9J1pKkPCJVoJZj/qPge591npdEKInKZ2tB4l8A0xYrDmAFEwEd7cBUkxIW4&#13;&#10;bFvXVclvkvUYNkXfRzSWjTlP6oA/tWWQP7L5I0XJRMYynkCT/BlSQcr9tP092lzSzpb+gI4w+ug3&#13;&#10;oUG8AxFFHYKselIoSOKqriSBotsnGCbs62HLLpKUnZA0j7tSQqsvNFsTaNsETtqcHOY+OCyMXNKa&#13;&#10;fepK/LbuyjitW4QiRpfxTCk02h7Es00WcGiQFUogLk0EFRbvr5f9Q2eJlZLVOXiBjRCwLIq6Ga5T&#13;&#10;S2TiGEPOUOXp96aoAS7GFcZ7QK5+mkfBWLfbsSsd1sXTxBhoADtCsS44u4AxnZaRwY9kC5DAtuia&#13;&#10;ltF7LgOlG/E98zmFMCdb0IAsrGF3YRcps6zk9XZba+jWVLKKBED3BrzVd/X9BXMTLrxmw3YrY3vX&#13;&#10;0raRyzJCeEjw5sNo9ZW7I6tTjHEaLMkUQp+gz80My4ZG8Vh+cUAvo6kE0fO5K+/H80sAiggAa4hk&#13;&#10;cV1iw0N5qpaL6egdKTuqIEgpAQ+zlXumV0UhKw8JbA65EBI7PO/Hy/xl/2ysQbDOCG5+o0oVs7UA&#13;&#10;LglA7WBFAQum2OTaHSr6sOMqldwogvHny0Xciy3MCUTGiEWI78rPYWI3qpEmLhQ2L02LgfR2ieZc&#13;&#10;0D4UJ9Twya/1nEF9unysBwkyLK/28mP99eHwXIbdMt2c/SDiJ106TJjatOdzm+kwGIRKU10aIgpL&#13;&#10;81rbVyspCdnipqie2s2c+z5ZTWesKE19X54e/wJXvYcIH0zDuuA3a+ZtS98eCEZAFKWa7Tr43UPv&#13;&#10;iPER18caUAhjBhzTILvYMZW/k19TSrfPgajOQQNgRhAjF+sQgDerBgPxMaJ19g2L1ocL0Dea2M0V&#13;&#10;TRMcNJbQdk4z6fdHbbK7zxTjhhTDssk90UETidppuYkWwlyXMuaYgl9f1sbvACqUDsqGU6APNdt8&#13;&#10;8kLi76OmG8EYILQYKhhlFNzdtTHZdbgmrS/BdrWKTnmtWS5EiS+zdbzlfqD9nmX6UO0j6ALMAedS&#13;&#10;z+O425wrGjllTO3McX27rBkMwI3aT4QjlxvoclO2CpMKq+KhvfgFlyZ5UbEqzoAzo2bIENTThdOm&#13;&#10;Qftgk5btZv7dezdNU9EVacWypAH4UAd8803T6QjIEJv79jZ+BqgrQTAjNjocl0auDFd+wxyrcRij&#13;&#10;kdHURCDkz6Xk58vn5WZ4tYNVH7E1+RMLgDluUg9APvDdLjWvcFBi5iTjYN3EQVxjuELAa0Yyy7Bm&#13;&#10;+ce0++tRReRJhVtfx8TLhIh1U0iJg4TOfMNAtU1DAvKVm/6ANHrJ4Tn5Q3H89fZHarNwoHgWAWug&#13;&#10;cbvCkpGMnCsIWJ92Re8Xu5W0nAjhQKdrkYmeMyKci8rLa1JbD2mmu1YEGgqgKPjq4VL4nBarmHjo&#13;&#10;q6MzaykgEzUwQECJSzcJXoGM5sGFJpXvsJZLyvdEZBYoo+uwtseKNCXdtzVdPnKEGQWXEhyToJtb&#13;&#10;sgCCJwhKmWFejaOrPMukwFnCgiOSTFnEeeu926pqPy2xDlwWPMkQKl3ab85d5tuIQ7E7VMpA52Xh&#13;&#10;qzUsHLC8pa3TnN9n4wtAKsfW+10WvM5EFvdzihvDjNYP307rddQf614V5xiz3sztY3447CXjTFzP&#13;&#10;Y8hbj/sq1Lghwa+SoENdzfaPbB7VolBCOSOOs3I04RK4gZXMpfDe+v79nrNA2ApQs+QXjAuCm9wu&#13;&#10;LpFGFsT74r6xqYuQ8X3E6+gAhLLqTbpGCMIW1RvH5W32TSHMOB1Yxw+7j/OZk5HhNG/EpjZXMsLc&#13;&#10;0iKtxopU15GRWDN0VZAXbLWqJqIATqUpSusDDMO56GtfkMDs9D1TtlcaFAkW3T5GV5XCfqei7taY&#13;&#10;IIUHOfEkri/DDKzQ83VVBrOgpn39jfdc7DLAdUi+OzRGudUqkuRd+eBa9+u/zxIQ7gMvtA9sBRu/&#13;&#10;50JRV/HD0736kWS+bQmB0919dff3X/+GcOICGmeen/Ygx+Btf/i5riEi6d3ZSkHvYFMdCIpYNo4E&#13;&#10;UBEsXAqRcajMsKL6IPuq3iunnx755bJoQzuixOBrKkgihlIwTElaUFl925VP4uN9jpbKVg2DAqH6&#13;&#10;5NOfy5+SjUWCGsYprwgKtdgl+Zh5VVeM4c/zy67chSlR0X9MS90cPz5vpV8UMLvTcVArieDinKeB&#13;&#10;dYW/pZ04vv7z7b4Q3xGyLlayAsTdlQ+ioBkl3vCzmpr22RnOwlq0xe362REacW+hE3dlnJXtXKBZ&#13;&#10;OZdFs85K4II5lDWKEuWYGavC4ohBaM78xD9uPxAX3fFwKO3LFZKS2bDIwEVdLtGIfQXWcd2wNRUW&#13;&#10;Jpt+f9wbuykGhCOF7D7Ps4CxsMyEidToa65cggpjDW73uX6/npv7wxyKbYwUAb+NLkNkzgHSgOvN&#13;&#10;frAMfzk9fg92X4GsPEvoVpToj0/lLSy57rCIEePYNRiS6iJGSxzbwujikcha260HDABtjQkuDGG2&#13;&#10;ptvtlPVNdgAwwfnNSfEEYiTBwkNTfSoLCJq2FQkIawA23QOKalQFBbIjAucbuWyLlwSQwY2S1vR9&#13;&#10;fuvl85qCndWpaidJO859cM67UOC6FCUgRSoXMkAQU/QLLA+qYYRudoU9joAjgW9mfZD3EWyiih9/&#13;&#10;jCVUjIsIkIBVS31MJtIQjvJoC6ABhSX+3/77/5XKLx+bgI6fxpEmkpGYQYG8V3YVLYmpjGRgs+lG&#13;&#10;wNvW5WCwJ1nCGq3+HMgtlLvpx7XMqQoGGc6qkqyscafLKZOGMQmd8YUrAuMzoxziI9+b6Ttj183H&#13;&#10;lj9Gq5w6J86Gw5JasEc9ETUApmnSrRhdpQljKHAC8scMsLAZnScOe9JZlZlubmorak4LlD5VielI&#13;&#10;0rTr+0ltwlSP9/S4A3Tc10dvrFvQfpQVbpwjPGF+UwzWOLdbmiokrF6BsvMntyzC7VY5Ne2VJtEJ&#13;&#10;Uti2yphlsi0bpgYWR7C5U1WawsZiEvdsg/MX3q8zTuA0Pd5gvDGZmSRQsbhVcQBipZvlgp0j5B8T&#13;&#10;ath8nRjFJbHx/6GfsMFtwz0xSa3EBHjxukFU3k1rErTDym9+qusSJeJyqAAuNheHxwv4YTm2hBT2&#13;&#10;vNs1xsSUBGGNjwQVLa9MMMwV4DVvvWhuvgFLfMDlB3CsrKAZK6NsLP31nWcsMOY7mvXahLDYiEhI&#13;&#10;JtlZUc1xqMZlUHCR8PGw0xSIYIjhG8umyY5scOk6jIoweRqHK1kwBgKEQ4KDeEqRS7F3Fm1DbzYe&#13;&#10;Qc8h4DgTMo+bYAwdGcfz6vMhgr+LuJxwmHbXg/xZjb5PftRL0R9Rfdj7dQ2znXEXv+i4OU+xLsCE&#13;&#10;5sNQIAmjRxil5/wWlviwy1d9cD1X6x213e626/6TWSPMMgfOjnkzS9F267pKJXdDce7Bekwuq6wn&#13;&#10;4EmstptWidWPIeHTPm4rT8rxbxQJyUQCauWUO2T+/Y2Du193S3ckAiuCP8GBoCZmYf8Z/84E2DG+&#13;&#10;fa6HL/VkfVk/aOFcBCQmbDZDaSMKk1xE6XZj6SmQE4XhM3HaR0lfFHwgyApPZtZvCOV/aWqvZoyy&#13;&#10;lRGIrIEZpi0k5glzQhQyfYIuRJ/y6iG0fkQ+qfMLe1b1jszLa1Xi2pRkMQeM8CM4f9wwKreN+CO+&#13;&#10;wDVN4cH3AcKpLJ1d28qtaWRVeV1i7Zhpv3qF9Nt7UfbK/7/AgLTU6pBdjluyNq0k4ILfbYo86Ilb&#13;&#10;fr5uFjXQ2/zIlM+yPpJEfNzAqr+2+xlhjDLA0V9uekL13fEWNnN+b0s25Di1AocQ0proSor1MD5e&#13;&#10;79YgfA/d4ifJYZoX3J3i0ZlgkQ+84vE3Qcr6I01PIA6KcCLc5oqCYizXObXIVQ1Ay/yX9nAR70qj&#13;&#10;tIZiSnP5h0h3TmVOGkIyysrqH8YRHZ8AACAASURBVFSUQ01zomWSxRIRsU3R0ViDLfp9a6A/nk4r&#13;&#10;39bJMlj1YZqhOzWEm2sudjbaI2InG+fC1Seu3Nw0tR23mTmNTI0fTtkhws9W4bV428ai3SWMmk0e&#13;&#10;Z41L4k8UfNbX4B1DnoIamTrQ1sr1tA3+RyGlHZUBz1BcYYvAgYhBs9BK3EjeBfGJIGn5w73Fr/Pa&#13;&#10;YZz0leD4boxd09P+X4IY1Fr4FHxyy9ZBkAS3HIrLMEi0cviCu3I2v7U7yQTRS42AD6BVoGvoQetI&#13;&#10;C3rtW/tx2MK2wfM+5/UGEsjNrq9UJBWCCI8ft/JndhoxWba0tlbwpNH83eVqRZJkiap947Gqccl9&#13;&#10;oGbbaCFuQ5WR/fIkYCsY9n4iubYhubDuH3rgdjf0QYWHyZZp/3v8v6tjTqnA89Cj9jE/aNWNjfaM&#13;&#10;qojxcwvXYU4D/yq+DXBhMVCXa4M0hSX/4ccohXUr38UtvxZQL98ddw3WO3NXwPeOOkpSOldu0maN&#13;&#10;aMlXJA6ci+D8HMpV/8CRwwVYITY6JLBVHGXHSR6A3WJGwuboVAKGHtJqWKXKU9qrr7cSrcBjHneb&#13;&#10;hei5GGBAN7ojmdKQ2drb0+VwF5Bcb4rUJYD28nlJJnot5WG+bq9BYECYWVfOiUGLWW3mJaj3nyv7&#13;&#10;BoO/qCq1pMCQZiSR4/bDzX1PaVqvD6yKeUraAv3R6HqjOJc0t9w5AIF2odnd+eI1MaoCrmrVGZEt&#13;&#10;haDWcQJFzVGkbgSfhWrUOs3ZxfIUw3pmavsEhPeobOQ4rphf6upuDDo2mPUow3pVjdV3hF/vQdo+&#13;&#10;X21sjxK8na0Ju/ZzA5CKjNbbmXRkR6T3STn4cndG6iMV8we0X+hPPvLq8JgV75+7YVLBiayrxQdP&#13;&#10;Y/fQ3PLWjhYHAWOvb5QAv97+rUHHkTCTcXfofTJ9JVnpArsgSalGi/XFsS9KAc2Wxxt/TNzVzEeZ&#13;&#10;vL1GcnCKoJfsraWPjaUqdaS84VMIsRaVhnDPSz9b96FEc6RvgVtmBrNaYrFa/DqbCZao7dOk3ipD&#13;&#10;AKh2ZVkQUIwzYZSIrHGqVz7crq1opZMgtMjX2yWxQiiKHUNrMLnFxaImPfL7HZr00IOizMzOeNxb&#13;&#10;YXw4V/UmAw0xsa7WIb9REDlb3TJzRy2LAaNQbKgwb7/JZncz2QRGLC4DGYOStAWOmVA2T0swucWk&#13;&#10;By6ZlT5annAP6puFXMLNfcznjuZ3SntHDmXc+W00Vlr0gAZxCG4y+hMYVLX9A6V3tLpoBVvPvK1M&#13;&#10;GY5Wf9/36fGUfmPxHK485mpMPjmRBAWs7HbLMkYWYmX7g0rZU0ktzAspLH+PcKz79BvUu5iRmXHe&#13;&#10;jljLTe8WwDD5rfv01pFAbu2xPebol6eH/baFMf6OcRds50933s9CDPyG8KPIV8vPSVFcZp9bH06I&#13;&#10;EYXYX5ILx4rqY57ANoYtvZZQroKMx9Jr14KdAZRHRsVsvDrXZKvJuExxoC+AL3fn+60VkXlcbG+a&#13;&#10;EnJDAlZ3d39cxL1ORRV2T+glANFilzas/zVMF8iwJ3Mtpv+fIPjqlW5LDIU6c1q50g5fPqfbbfte&#13;&#10;IyGe+AU8IPEMEhJCvPBbeQLp2m67T5/whR1qV9XKa+Y5GcMLG1r+g0dZXouYRx0GS5zzkTUhoyEH&#13;&#10;smPZs/RKyuJ9gsJeXDlDDVL6CKUI8+sfH76Isf/7Gq+kQrbVq73Q7Fj6uEloltRRORwKxWqUhfKs&#13;&#10;qO+m+C3JPAWvp2872vCJv56o519JjabYb73f2ZVxGBR8SXhi065SVYSrFfJW0ZnG+3neSs3whIxe&#13;&#10;XLtbSpmTWy9gv9rXaUow73aLMf2zDKnIbINLUxOzXbivf5hXQ8AMEFs5BRulmDDyPhtbp8v8VJZ1&#13;&#10;LDigZHE9K6RvIICORUeXuBE6zcEt9CoSNr7AuWFWFpBGlGbzAWxn4jaeJgXcG1S2ZQTt7tX+zaBp&#13;&#10;xn7gbLkuPNaF2csqrUVe6kQf6P4NTYAXGSRKshvgG5ZccZhNIFXFCCRwrVLWBlZ55NOSRAVnl5Lx&#13;&#10;dK+tzBDEiATIyq9Pw+P+Lo2TUe+lTupNIx7D6GXgZeItXNcCcFEak50LddmjODlWOr2pj6QvXtTm&#13;&#10;i6iUZNqNEwGoX4rA4AD5p7i9xFqWw8sFyp9CjW7iVZDGgRlTn5KO80dXzEv2qcR0ov38i7q/t3K3&#13;&#10;5cps7g5yTygZPO8EabH0tCq4mfqKF0vp83CB7eElZ7RtRfloYiPq58v8k5Rk3wSxVjA/qabIkIj0&#13;&#10;7+BEwKbZBq0KjEs9LHxlH6sSL6HARQH24+RqWXuz7VPNWUAwAZzouAttb9LGwQgXgFfXUHolVyLz&#13;&#10;EbGDZeVcKVsgyS7KmKtYKzUD5VBd3slo7R0rtaX2I1oT1JoDRaL9RXJhDCQbIpYinFgJ3LntgXsr&#13;&#10;LFoGjlhYpV92j3z8flxilQPL5Si9E0QWV+f2NF+miZVH5cXbACMVUPLS9lfRRsxdhGiNfT8AoRZI&#13;&#10;8P/9L/9b40JxGxVQkLUupGSWUq1ClodHRsplmKt0v8wwFO/vfyw/tnWshBqAEtp2KZdas2JXElns&#13;&#10;mikn8KCgpf7WnygalzO9UvFSXB9TThLELCOqCMR//H+7U7eSYl135tjMOHqJ5m5Q/bvbH9vDTyo8&#13;&#10;JZlwGFej44nuipL9/fnfrSEp6eC9Yi3wccZFfffhiTi6XmpFgTbo4eOzf1vrfEPTDt23axYg+O15&#13;&#10;aMj2ddWbLVVXHsTldi2YEqW8jSYjH0PPC1reV1dzu5n5fV3Qkz0PF0tUWErJ0v6Uk09PN3IdExVH&#13;&#10;229kvCyzGxMVEanDh/X19p5wI3Euo3qE/O0YHzrc4RG/QkM2t3lCUlkLzgFOPjOI5EEDfCYf+PGl&#13;&#10;Hf77qco6z5HwN737Hx80yBFLGd78opUsjQVJgZhCwsT6WZBDWpcSAUcPn+Xu+4+/Hx9EOaIX5BWm&#13;&#10;DaSQBDv0QW+3WObHZr5OXSzteMvR44SCZ3IIzT0QZcRFgIlU/PF2JnbqPFqxbFHT8vuoaAOhLMq7&#13;&#10;nK1vJ1zyLIq2u826nDD97tdPaUOCPq/jshWmHZ0dPj620+sElw0WXHzZvyXJ0It1/Vv/0t0X69B/&#13;&#10;/LS79GewA8dPf4ryTm5vOIDYA9DLDC4aftmYDMdKnKuFXV6vX8v7Q9sd59vAfLbhd1V9VFzr+b8h&#13;&#10;kfB0N4N5LoZylnVVZuclwph39WKL8+vUdEWCJoDJEjUXFJApjlfwpgQsN6Ii45l5Ugw4Di1gN7Gz&#13;&#10;PQkuZC2r/eFQCRWZnL9drnzNnuWtxuD27Xgv1B48vVl5CpM/N5/E99Sfppd91YxL0KsVf8D7U/em&#13;&#10;f8T1lJyvWoou5ClMVHkmexfhHZ19xrB6z4+DmqKXfmvCfrffnrUbLQwCwGK+ac6Vfq6Cu+hlPXR3&#13;&#10;RWyeh++krkwGqT48nIn5PlcHaVJGZiriOq0VmFeOg0t98mX6XmgkwENX4HLuM5jIEd/d/ECE9ABM&#13;&#10;1/m//Pynefu+v4/45VvtykKBVC5pRHftJnC1bmUeE8no1NbP+Lbzu3XqVYUjNnVfVIf7ERvjHFnt&#13;&#10;YGQovjSycqH88WMlJ/IHvOaAjmhPpPsFbzVE8eu3wqTxOpa8nIZZ3x42ESPiMA7vjp8DMon6Zv/I&#13;&#10;DGu9An+74uqOYg0DnK4rrnf7sJ4I+5aqEkKwZKnxN3Jt+5/tWCB4VJfXF3JWR3z/rlluqL1bXRwi&#13;&#10;0JokO28fu5MXM5mtRS41iLwSC2F7+jLG2qpE/+03vod92YdJdx92M7LUVuhpqGNx/d7vPheOAQQq&#13;&#10;ktq+8z9tLqVgAfgzAFCvl+u3fGIRRee9sZnRoG1Eovl6s0beV+B6Gy+ikf6ppagXILPHGgJNu2pO&#13;&#10;trCkOAA6TN3ibWycJ9eIF6yMnD+v6w4Hcis//bkat81ixHypQkNtsVyir55Kf9n5/X74+IMa0fAl&#13;&#10;rs5tiQuRi29//bHQRtztHYOXbNaxreb1rjmOt+lq9PHTeMyqO5eAjPect5mmvlA/4S3XG/6klkTT&#13;&#10;+1Wj35/f1Be7U+Lt5QxMOjUeEfY2++0HbON/Srh2hXi7vh3/RQGAzRWaVA4pJVpqk5VVqPhAq/tF&#13;&#10;9a+vfxw/HeVjG27rbCNKwE6jL0XSNHOWKkXN+E8//clZ5xDYhmfU8hfgyFJ5Bfe4Bt+du5+fzhca&#13;&#10;CdiIHwMEFGlRZLEMge4qrVJb3moW7Ov1jtbbeCjUH8og+IedV1DtFE8kTw7R97fr5bgr7Ojn7YIi&#13;&#10;BIaBpvqp62IzkC/btioOR6jmr/1fv8i2DeEvxz0QD/YHpqlKliMRDk0rhEg4wtxT+LjYPrCJo7t5&#13;&#10;qSA8dFLiggK/2f5pLnAddRIh3/PwvQBTS1Nxe3sNSq5//L+fD+2mtyD/eVzBppGp3ePEMp3AUX8R&#13;&#10;NZqREAVWonxkBnJcdBWyJQyJA/bYzQE8gA9oNeW2fsDF7zvvW2+r+ZritGv94hqHc9HIQkGMeW7+&#13;&#10;/uuvu+M7Z+GuijB2k15M0vVDcbu98aYzSPzy11eGm0pVhBb+ieZK4cdS8gN7M121f7n27Q4r6m/r&#13;&#10;1CM/ey2r+v7+w/Xb23LDqY5LN90PkGlOUFAlOFtUVocFadC53QrnCWSo4P72y2//ejy1wC744f1p&#13;&#10;wcN1oqqUVSsPPa+EKKomtsbNTBXv5prtOdtANUDQ/fZmV+Dwjt7VNS5EAx3lrux9aAgyKenoj/en&#13;&#10;AKIJIHZKwa1QYlrmfJfhjzAgPKgqPkV6aiRu4MLspIpCHt41uvLANlm3ZHln4oVURwRY/3Z9wG7e&#13;&#10;3gFRPevxAJEkaX+owHSH/S+JUyfFWiLyietg/LRSjxv2UqJG5cdy6M9nSGIF9uwOPBqSJx71VsSa&#13;&#10;ab1lZ5Umh798+vF6Oz58dubptg2iJGY1H+53wPnsUvNrtcAxi7ClC6ayjnWYdDIJ7e7lvqV0//aS&#13;&#10;OOAW5u+3l3cdI6/h3eFgwkKoPYljVQgEbH4a7/5rDgIETh4CndYXts8hA6+mFOa2ROTCgBPFrr2G&#13;&#10;BcX3IviX8/ZjNv9YeJ+Qhe3hHc/beOzq8e33o/iAHlnUoYzEVzxSBzB/t3/PtYnfhjw4cxBq+Y4L&#13;&#10;tmBO5PrHLDFu7UJksbR1Md/i4fBfn29/SGqahn2t/fIWTsdjSeh11jwUo8FDlp1ZyTij2AL2PuiZ&#13;&#10;D7ThLYcyfNy/jNsaEINU/i2hiFce98Y4byoJx+nJIc2ORxiYm6y6B9qOk1+WLumtuc3p7sM/9OYq&#13;&#10;1M4in6FlQM7bUAFAZ1PgnUjirjnC4fX4qUSifRp4j/znWLnZGD3/uTou1qE1HcXJX1BdGmms5wUM&#13;&#10;Opw9fqXdvckr5AUB3Ia0XhSdDaHxPbTX/nlhmWd/Bu+VX0ltj9/7+GmE9GX8M5fAiyswnDW316n6&#13;&#10;55aOMLsAuK3WcmDwWxOovX2AFSw3+GipM7kPtdpdN1/hJbHGFfVzzBmVYv/wvLkGIZUQiP77828E&#13;&#10;vjsohyt+S8bspnEpjvUxnqea78q6ubl+vUSemUgl9CR/8Dp+uqKE75vCGD2SkjCzDmsr1O6m2esr&#13;&#10;BgydBde2/9FizaQIXi4zewCJnatDUYZ0gxD1bq72u9OKzqxuJWmIu4zOGCLttDNXyvarWQqI/PXt&#13;&#10;6fGO/beQL0DF3NuYnQF2qobPOGs/0+tTsuRc3t8HaNo9bzCpppPJZBGq8vvh4oXset79Bd/mM5gu&#13;&#10;dVeFh49NgeX113HawT2vzm8XDMX2E5asSAPWx3VdBYR5nV53d4e2FbYfiYn8ss+ecg9oBHW5HrJa&#13;&#10;L+cglRw3cAOyr3nZjehSN4TES/r4vi0jZvD6+hLloa/wwHJF3x/3v4N23Y4eIL+ZUhJZ08Jn/ohl&#13;&#10;GN8EnYa4ZxmbFQNPeGkTUqr4DCdNVCxV4WfHX1E8nIqSUbxoS8LLM6lj86X8CVDh8h52F7R1VAOf&#13;&#10;YGDtZ/z0ZrPDIqu5Gh7lf/d2eRXECfBCS50bG/LjtDKsJIDRbfyb+bVApMkMvNj85R/thk6kOYg2&#13;&#10;XM9HYmtYkjaa729qlFel7Zd/CoTFYDJicHvHWYNKNmzX49J9VPcKIHRQV26uR0CmKWXfmwl2pRZT&#13;&#10;LA5bjse704v4Pmfau4iJirPa707DPLa5XgePPbueRyy/u7tmO68P/iTFdVk9drbEScZj9qzvDYpz&#13;&#10;l+fC45Pai+17Gw7AcKvJIubdp4OHriiLdHnmTv/EDysoM9zKQo7T25W8S3pTvklXQlqwZAel359k&#13;&#10;TcZISx2bZb45MYrOXde/0cefUf8DZ5ujsWtdcwO94zng/+Xj/xyNzzbSk+o3rFoBqAdIGes2bG95&#13;&#10;hvr9ZXiWXCAca8gFLbgobZp1MEwqiAuP0WrWMbopwnWb11dXVRWvRcjIuRRR2rivc3ApIlngefSS&#13;&#10;TcBbYHLK3tASgaMQ0QfmqSCYEphdinYL20pPu61frY277sFZ97hvUzaqwKxoo9EgOkgRp531WW8B&#13;&#10;KofcXNFKBLXMy/64v22XuiGIqVN1MEZD6PtZy1ZOftC3QCQEIMMEBGFjv856K/b1tglINIWUAAza&#13;&#10;zIXQg88W5kIVBQJ+pLRAtVJ1BbMXAhu7lKrQNkqRrIne4WXT1Mv17VpSQm6i7OoYAoEIpoBZTjEW&#13;&#10;nOeNVge5htUie2J5zh43lVizRzg5sKxbgVCzO2VvSxQdFPfVHY4cglWvhhIAQHJJzdtNtOX5dtuM&#13;&#10;KQ4dCjksBvO0AgsYKngxbpeCw7rmjtZtEhhjWUuDw/W6SM7ttl6y0DoTzjBL1SloPXu3Rd3rDWcf&#13;&#10;Ks6B3UpJr7cRUGZtnO1rWRQU8BODizZa26LqMkBtt/9xeTnVJy+szxHkjNeEtK9YuSsan4YM2bQO&#13;&#10;KArL5+U658VFNGu6IwjBYExZEwdNdqGgafLVnZBKhbNXHchaYx9QR28XDzmo7msWSFS1hw5TVDI0&#13;&#10;bStE0Ce/pshQDm4DqNCmd3Ft2ooUsj/3TBVcVSAN2k6MC4zFpgMOsMKCGgKkzgTZnAssnp7PwWeY&#13;&#10;GU8dFhsRzLtUC5hTmse5ODYpOhQITYqB6s/7T7fNbhTCLCsqTcazxpWgnKMEwrZiLFjICXBCFoA0&#13;&#10;X1diHZVqLUI15bCkhHro575gKKG7VX+9OzWYhABpjkNVd+vscCauLgBASa8cCJ+tQdFKglaMcura&#13;&#10;hsbCBMNR7moFk2Pa77rabebcL3XJClkp3kSQzq9XJgoVwevtCnFKwHNcIgiT82kLjLELXAHGzmmH&#13;&#10;IqAeIiNgAwIM1pAEIMyYw9kFQktZRaUYooIzFaNOm8XONgeVskQ6I2+s3yjdFxoXkUJSMBlVISNC&#13;&#10;guwoGUl2SpHlpfcge0ho1sbPSAC5Z0ukt7wRgkspqBRuHqy1NpPSU4KKEBllwvjZggAZL/fYZEQZ&#13;&#10;/fb9R9mp7RYoUBwKmvbUgjDPQaFdLV3Iw+AEbWe6hgiWccYYnZRImM2DlWWM2lZALYsVJYVEeUdY&#13;&#10;la2NNsMx2WW+hHnLFFpnfIyEs92+HS1SIDgfZdX6FBevOVcAIMRtEbFgTQqckaw1KMv9srhgwzZb&#13;&#10;6CL1ZW6CJIXktXE+yuSCF4gzGjiDjmYL6C301uSuOj5fXyFJgitKOSyXSnQhIufNEsuCBr0tMXqA&#13;&#10;gU1AHI4CcXQEl9uFMUpooTIz0aiOaW1AKlYdPItaSBPiOI48Sa3gdF23fiuppCqQCstDKfKQB4ih&#13;&#10;ColIn/TirQ5lVxX3AiJcUBmkwtEqJCSkQAGaorc6p3i8b+Y42TwHbGveDP2CoADBZFVEa2rOBh+4&#13;&#10;MRwEO10DEfk1DOdZo9nqSCnGOSlWOThhnBa/eoYsBG3RIY+7d63TQyG5o4KRwqFAFQZg42SHidDB&#13;&#10;AazKkvqNJ180p+blMugIUFnwUjAJtV2Jkfuf9ylGBpEOnOOok7MhEF2jjWYIScG4IVjQf/v+Cypg&#13;&#10;WTYxbAoDrzTc2GZSpnIlnuG67mpEiM9Zh8RLRu3q7DSPfVVWPlYVYM4hguWCfZyujBKMGLlXmNPB&#13;&#10;RCk7FqoQdXtQFz9JLyJYTx3XPRqnPuJEJR3dDMIU3ZKXchpNAmSaNgaysTmCCAAyw9zPG08orpqr&#13;&#10;YtnmltR5oxs1dhkVStiDaXGy2QXKU/BUgEhxFgzFMUNhY9isfjjVPugInKIQBxWjrRnJCA3rkgic&#13;&#10;1g0BhjWoqkPKeFdRu/rrZbnb13BhXNGyqXy0JgudA0SEomp5/b2thJ57YKRlwZOUiC/VXUAICAJm&#13;&#10;hzE0OEWOzNJTIm9vJjsWrxNTTXDIZuhAH3WqxeENbxy23FGsI/TT22jqspiG28SG6HRCVIoq5hUL&#13;&#10;ahGkkBQsL+PQVSJbHn3wgLT1PQZLC8A83ADJG3CEIe8CWAfkGfAhBmvwBoM0qwbJnwpkJQxIAxqJ&#13;&#10;I85qAPI0XhQmk3NJYIEMwNDMruLNkmPWc8ZNpiUSqKybaZkQBvPWU4FS9pveEF0FZgWsMSAwUu1m&#13;&#10;D+fVL3cGHQilyGtA9aIlVS1GI5jLtkkQUwWFVSUhLOeUbd8bEA3Ma9MWKS4f7ztrXLW7H7cxQM86&#13;&#10;JVyYLjeRCdsVxph+mMblZnuNOHIww1wVtU4haxPAuqIimegIZw6RtiTa2pAdyhvmhV485iOKgFIJ&#13;&#10;IXq7bOP6xlgZAesgsMssKH95vSICt81EgnEh4hwyJd2+W85XtX9EOF+nS6nQvBpGmNNb4qEgpY8Q&#13;&#10;zCYTFmIIIcc8R59FwUPUkMC65YSy8+sLE4gGKCRNiNzsmFzeNQfnJ9yVToTMQhbdgbFZJ50UxjnY&#13;&#10;mG1u6jqElSGSYqZRiMnsm+bl8qbqzubJuShpR3TQ8wVDgkTxr3//O6/xGnpuq5ytG01LK1zgEqt5&#13;&#10;05Agfx10RhCxSOgKPaac806z7BbnfFbtbl0MrveDs4O1R1mm6KHVfr4mwqiHJRc+o7wEKWtQCIG5&#13;&#10;KKUV6MWOAODlyXKEjsfiNmz+5rqqwUgSHhL1gPidhwmhxbh1TC7SAvBhDrjYUX8BuNo8kGrPtdPT&#13;&#10;DGJiOJVVeht6UbWSygzHedWECJRQDd0wXBPGMMtAUJKYGMVx4YJlFUae6LOpSprjBjRpRbtM8+eP&#13;&#10;P89uma11EJWJlUTYJVfiuAWwE2q1lteKp+QVTiLQGkMDmoZjCLTNMzCCoWWZ0e54IJwSFjJ1JlSH&#13;&#10;fYpZFsUWcOGRrOQEB6G5QgHGidAGd8QaL7k67mGfcyHENiw+eeQwaailMfZvLvuia1wCIDwHjEUl&#13;&#10;E5oGY7Tdmpp7FIE3ARPW7THcwuqdsVVNucFmXVVVpJy2mPRiBZFpXWLIqgSnx+K26fPTZCGynAS3&#13;&#10;UK44U6Jly3ZRjBvjOC2vr6/ZUgXaDRiQEvSBrnYNc4qcZuUHkrtGT5OAuF+2fphkVVEugiiIhKpr&#13;&#10;LIeFDB6gy7hUAQ7I5ZRytHVZWJkJyNGGCJOiBaPQ9DejMUAsBXjNrgsQJbJtW8+1sqWEpBUStVcZ&#13;&#10;KJJgsksGlqvmNprMQoNgZmCNAGJ8x3GK2UJgSPm6TI0q/bYNbpSSODPPPg16Di7Jop5R9POStQE+&#13;&#10;d1WbANiW6zpfaVkTF9+u55p3E+gBhdqZbR05OhR1TTChaLu9aYphzoFFjByuaImhg4S0hzrlNOmR&#13;&#10;Ckki/HB8H6UfEJEIpW2yGeaYDm29LdMG0JYNaVhL+GJ0XTRBax9ZJCgktqypqNE0X3y2PmlggaPA&#13;&#10;8DxHnGxYV4sw5RWO1nEAobd0h18nTQmniabbFUVEU6KVPHSMxlDEbENFhPKRrDrvVbaYGg8S5Pj/&#13;&#10;/B/+j/Hcv9vfn+HZ4QcbVsIDITuhaA8WdCzsjzYELQt67r9+lPfX60R5aeKPCUQXyLcfC6Ohue+m&#13;&#10;CIvHjxKDE3sHBdqwlbAalmHLK5FChUG03c2Dep5/9bY5Nd1OSIamVxzHIfS3smzNOEtOKBbGT9mY&#13;&#10;Q1G6tiYO9P16vSz3j3t9O+8PRXdUa+RpGew6QwJ588XqcNzdI/7WwJBn8ONfz2DPPSJ1QwXzZg45&#13;&#10;AoizlBDLPZSpuRd86wb/9nB3n33qVOM8BALJu2qeq4JulayWcbmxN2Dpcgb3h4OtEMXmrqWv19hD&#13;&#10;b9YZe80VbSuxbA6y6vb9X6VolbqPLEz/viqMzTg0pr35CQPQlDIGY4Jpy6JT8uUpFXfZAp1D9NNX&#13;&#10;VBVXbR/oYZotgKhoKz+a35+/txTl8dmg49tvl0YdjP+RcuaETNOyP36c3bR6X3dH0jGzbLuiBs5r&#13;&#10;cx2If/fTB7SE47uG0ri5cc774qx5yTZgwF4sbxmBFN0S775MN3v/bg/RjORUlWLf1g1Jo5ZhXU9N&#13;&#10;ha2Zr+f6sDcYTAtoTkaRMi8QuyVlKFnhGRCw1dGCiqQpXOOrNRr4yJbQ0sYtxq9Wtc4T1h2aEh1/&#13;&#10;n/9Dv40f6/uZTSPcsRzidJmau52OjuOzt/eqS9TO83Ifd+1nQH3smNpqYSdMasqOPL0Y/Ljf9Cqp&#13;&#10;wmhLAMpCYoHHeROMQJCCRqdPJUKJUzARHHpT1C3EkrKLjWtZttsa7vbvWIbbedjRJnVp2LY//dM/&#13;&#10;x2nCrBS0WsfAU5uqMwSYQmmWV8XldJtXtnLAtsH5CWWN4jXmUm4SHMoPf/z2V5eLpv1TJ9Zx6k30&#13;&#10;gHSX8xuvS6A4epr25V+so6rce/uHHVDgbAGwNQKF258+v/96Vu/emafn399/OuiIDzVJnqBUEIJ/&#13;&#10;se7UlOb8xLzQTbIkquMRvMZlGudlpEZ46O4P3V3XWP/WJEwRalT7vMS2ys6AYbAM49VYUVXh+fbw&#13;&#10;8ycXDcgBoAIDxzNLo48kfAP23eP9dHtGu6qsSVmi+WukkjOAKqaGub+FYXd41FMoqo1VKoTMIDtP&#13;&#10;t5Yyae0G4zxBYDZgpwRB/5tVgb7bnaYEUuipFAFDbAWIT/Pl3Bw7GUDCbA3w1OTZz1lFUOXka/y4&#13;&#10;yyGg4HRaiYtFUVgPf+5+fn2bRXNHdVrZmZXFZV4NNTAQBKGS6mp/vK//ZboswIDhFe0kb0R+9uby&#13;&#10;+ncIFE4lwrXbaQjA3f7QvNndFAAAIABJREFUP0+8yBSXx+IBtj3e8nv5bvTu7tNxmoM2GDMTPMgl&#13;&#10;xUdZxfx2vQEYH47tX7+fj3e7t/N3Un68Z6FqD4OLmPHHLw/bqquy8OHFvYJtyZJ0o/n9/AxOp4/B&#13;&#10;+hjRoe7SqtcZaTELWq1TSH4FB6SH9fPucXZ9EPG8DmXb/np5YUjNr8vh/WGxAyXMaledfHat9Rqy&#13;&#10;MM37Rq7LODFFUw6O8QEhvgT4AELwMAPEODE0UVvfCXtzdf3PsIADvryMkTFRFqX0pMewoFJBen0b&#13;&#10;obhdlptB8Y742DPCKyLrfzp8WYbt/vCwoPEVLW7SYHJvCJB5gMbxGJ/sm7RIMLZtayDbEM+Jmt3x&#13;&#10;kKccI6G0CnHKRZPM9mHXvkymjRbaZScwuPv8Z/LpYffO8bOs7tuy+HB3eHm7RjQV+6r9cKSkPn5+&#13;&#10;WG5bJ3a/zb/+6XhEID3FREFBBPz69IsP03gFgBIoqVlsThyGqn9zU7gU5Z3DeIIBYr1uS1mVeGJX&#13;&#10;0XdlDTf/23fLuZ3W9f7+XeFL7nasEkChO1Jd3Dww5/O8alsLiq0Z0WX+ChAvb9qtRSKOppyX1VUH&#13;&#10;FhHjBS+caSqSM5y3La5Nkak2KQOmD/4dIykAlNlSW48K0R7M5vOb5wWEIsiPd/O3oVago2lZy8//&#13;&#10;8Li6edJjELimq+Rweqox5giJ0+ne68ELsawrglSmXKuDItTN2+7xtMw3ElTYJNw5HExH8OsfTzqW&#13;&#10;kXFLyDZMrLGkLLeMqL9ch0gF67p6Hp+JwA64vE6EHom3dc5nu8hjJ4vSGIez6mKxbX5atEDztiVt&#13;&#10;cFPkB/b+0r+txpgyW6is823ZuSEC8yQo8HrB7F1owk1P7+9O57eUOSI14TdHdyWpxWDnu4J9/b4V&#13;&#10;bB82IOcN10fJ6lBTTHq/QjMgvRf5ljui4LohO908OnSNN2s4GspUznjtjY3n0WhaNzISPV9htNkv&#13;&#10;eW5/TE+cNSwWmV/EdU4oJpYX7BjlcQONtRHAvn9NwE7QFenAGSoUUWkW75p+uzkYicbrPO27Xdma&#13;&#10;ljxqHCewnIjrNwM8rtQ+FvROdLMDUFVnO3RKQgyzdrGwCGWU8ho3RiYSRIVPMUdqOa+SwRfI+T9u&#13;&#10;BI4TluHJYgoZ8OCg0i2Zbn96uy6e9PqrQy5ISBjfQmjqGoZ4wYxyYNNy49VuduDl8qQqPgX7WNC0&#13;&#10;ej/YNzJuZ7A71pS5rjzUxz3gNMdOiBfnU7O7+9BWqErny3WYNWglWFZMgLFje9cIWmJPSTUkRynj&#13;&#10;lIpp9Y+nlsmaVI3/9ddSFVq7+3fvRzO7kBbv6l3jbsknD5JtZTFGAClqH/bUmUTYcLsJDiPPWXPG&#13;&#10;i6rX9N3p5eViXX54ICBjytD9ffsyrf/wl/e///1XBkB92FWEYQJXm2RXcSxAAKqF52yKg0rQvHgh&#13;&#10;rxeL6il1rQo72VKEVz3Hbbs73r+cbxXaP0brQYqCGEMtuTXyMD45qs3HD6UH2PNisbo8sN07RccO&#13;&#10;+BlZ8PzLV9TgXfWYESQEd5j0Olb7w5pyLkFY2PPz0PzcLD9m1XaoLMMNjIxmITymlfc4bSisBYsO&#13;&#10;tidRRuuXAA6xnoLNexHP24tfLmEVjx1zuN2OEGobX6NtgAlt2eRQWnoRBWpKqpZ4TWspT+Mr2H34&#13;&#10;BC6jx+rm4H0ZtMNMtOMUdjkmHxHIsqG36feqO6rm3t96B0ZrY1HUWGMenz3IV+1q/njR40ZDvdVm&#13;&#10;RUBESyb/BHaiXJcrQS7ben69YsQgFqpGVskA8GHLpdrdXlYQiqAKPAzlsRvioiK4gIV15G9f/yMN&#13;&#10;aVvOCOQZICJijGFaja5UN23ny9xvsJHEYwUQThk0qkPJlW25iLV945K5d3fSYRlrBmL2m/H6R9w3&#13;&#10;822gkWea1+voWNbQSzd5CM7L7Ez8+EWxgqgKJaodrrQd37/vnp/PjOQlAnl4aMLEGQMUnZ+fD1BZ&#13;&#10;bye3Zed7EwhgODEKx0/Hz1TY6/QtqoO2MCCiDntC3Ol4V4rq6/nvZhm63f7f//bLrmja9nT7Pgtf&#13;&#10;0D3GAAhEdoye1w0Ehg2T4OG3dJaYhmmhqtpcdjFTxjQNtCrOU79Qs12/irqLmJGryfd1f3sTGNz6&#13;&#10;K93x/nyFiTa7AmVJg28heHNErz7ZHFvZzDlDWHblVMeT3rlpbqVM7dfr91t9atcci1JQ0WqDI33d&#13;&#10;I7hl9Md5yTjs5plUxcbwAqrD3dEuS80pOnCYXY4msKIomChqneEUQ3x9/i9/+S/TpPvrou2Isisl&#13;&#10;dUwVKDNJt6u3bJZKzOuCSqTAY9/367T89KXcZnx32ut1zkOoeTe99rwINz+d385tt7PQSF6QgPsf&#13;&#10;t9+mH1aKioC7kvYrUgAQDPe7xigx2GFO8wd2rE8Pz1+/Nhzp1DnhnaOVujPmfLgrEQWTmZLJ5fvd&#13;&#10;RBwr7lSW1ntZSICHUuyQtyVDWrnrlj7efVCgMC/fayH2Cl9RSvpaxHyE6m2jXshx9lV9J93vqX0/&#13;&#10;TFqHjP/Xn/+n3ZfyBX/X8QCWLAoGOJ/7KxNOhNhqqLkrsYBa75n4TYx9ym9rWiA7rEpycnpXRMTt&#13;&#10;ugmI6KZ93hCpLHC3dTyh667iEkGVOwMo1UgN1pexe9citApq4XcLa0uKDGoR0BGC+Hq5zW1HahAZ&#13;&#10;yVLUC28iKqqMyxkhPIUplerVBPJmZzaSmuqME/xu/DYshrmCB+BQlkfKQDpQ2i9ghe+ocXVDQ3Sb&#13;&#10;yHP0Oq+rX4S8JtyYeZUZL5xlOAPSPP2InycMOFlW5JL6hD6CZdk3/q1Q+fUrZPL7alkA//iQ5Qru&#13;&#10;0KNehTiteRvKqAf6j5QStzylHlUPKykFlgdfFOyhXhabHaJHjwP0w4xmTb9c3jTmuxqgNcB/8WF+&#13;&#10;bFcInSKlBfG8bY1P9d3dQqg/3VcrW4tLEJuix/YemhAiEi9o2myxq5LM392Iio/q97ezFQrI089R&#13;&#10;ptcNFIRcRjIxPtUkzSeSZn1L2MctzGoHCb27f+9fJvkZDpc5zoWIcpuScdnzYSWklYW9zN8byiXw&#13;&#10;MXAAH+cg7v9lXgBkchNLhWRnCMi7tw77yYbvC2sqnF+V6DDaDWy31AZAT+x8qYA7t0FTs/z+s7v/&#13;&#10;3D4wBAyLdy/32CZSlMVuipunbq2XGaUwReocNipsv7NhS4vE+nvolEqevH5bmqCU6c2byYtCPPB2&#13;&#10;9/R6wUXV/YeuGZEV8T5/WyPEuB+uaz7edbMBQ7XH/G2nzjA6AVXDrLdxZF28eAgvuMMwXf54yjW9&#13;&#10;vsKUEMaueY3xkWHJYLDsn8/G8bsKz0QTyJWsOnEhV1bybbvtUEqzk3cUb0ujV7RrfIaIyFsNdmrv&#13;&#10;M8mgVMX2x2VzqS/LDYAfKbR2XjvI8oge/1z/8vsvhNNMEkWdX6V3PUoolevI/tjrIzuMgoYAAwnV&#13;&#10;02oPxw/x7QdVLEgjThhb2mLqHP72bAOjaqMrTAv2ZSZTzYLRJfKbSaddF9YZnj5UMRiDENlPm0Yf&#13;&#10;2w1BQ0iqwH7/ZennaJPdBBo5PEtwmDasE8sWpX0bk2sUgiwtl+J9vRmlafoxJ37JNb4Vee9TlLaG&#13;&#10;dAcbd+fxxz0jyfSzL2HLA1kZ68tJbkW3w6K6zlRCYvzWVug/eexSg7Tnm103g3tZbExszOFuvfyh&#13;&#10;pICV/YqMaLDe3rZWMPMQgJONvfP1rUSSQuasBT+DHDllkvB1NxuwcsVw2K+Iq/ZAC8Fvdi2gu8xS&#13;&#10;u0aCpyKiAlymb3YuIBKLXU8I/HDb1cy7z3cxgmKmeAn5Mld2k7sCMY5lXVenabkcHkqf4LCo82wC&#13;&#10;grvV3MaZI+rWLe4eJNrg3oO9LuKnQ7sGd/HtiipiE1osGv9kTr+tim6sHkwJgyG4Az/8r7hQjzO6&#13;&#10;l/UCt0/8xHCWLXHousMHlNW85UUnWy8XELayKJu3eS3U/s5gjkXBHAYvIxB0/To+yIos85yy8qvs&#13;&#10;EGyAznvr7PXlCldSNjMG2diIp601LRzPRbosu593gOULlK/kjPbweD+DNYnxTfQzim+LESzltDFY&#13;&#10;uaCKgzvcv1sAnhGpTbO+KxNJjOeTDpj8SaXj09tM4Py+6g6RuOT4anKBrwqqmQYhoKCY07d+hvT3&#13;&#10;V/03E35al/8nBpsTj6t3JYDO5nGwhiCPR221ovnCa+iij48TM8WF4WQWc3QtwaNSlTbkAPpQcI16&#13;&#10;+Zj2aDdusQXoPeTlUqE5Mg/RUPMj8qvHmCNpPGEct35i67LB8cXGeL6asJi8bJ3PalAL5NpCoNoo&#13;&#10;x6Lci5JJSY6EAvPqGAp1KwcSanXpxyqvPwAIkrefHhduBcEXY0lzR+dtGrM0+CFyTWf+IuDFddDe&#13;&#10;AKatz2zIP65S7nvjpywNBpdz2FatOKnc4z3MKkhgjWoHSVxY+kD8n50E2UYVNe1bzy5xhR9P9j/9&#13;&#10;F/hn65ytDeZvTvKvGdzxvBd3eV4akA61fBr6OqmyT4CIO0TpxlKPFyVbWKo5sZatIboSjFVmo0k6&#13;&#10;E5cUICyTobxucDu9278xSGGDF4ZP4Ndt4wy/E3W70GnXtzV261UE6THhcO8Ghiq95x0LyNzsP0TO&#13;&#10;XEjajZKV8PP4+rxD1leSdjLlUYhtYUgEl/wS3FlEwAPiMJ1dvn8vN7d6mPzuUdCvc7HdDlGu8jgD&#13;&#10;d0klvmfNhHGsCnQ/guOn41vYwrECbzdQ/dl5x1gYyioBg7DlaflmDxj7BC4tBc99RpWCHT/IrpXY&#13;&#10;bYsgbAQRPRXAxql/fWDvGd1fb0A1ob+6yxIjOXYXpPKn1SRyKOz591D5QgEJVgzgIXg/9nB/XyDC&#13;&#10;YmlusKEs7/ce51f9NB943V8yycOwvY/49y+f/iM7h9QRGdYVZ5jbdIb7f7i9XVj2d+lBfuCLxD8w&#13;&#10;ovCwe//XoNHyUqE2As1leuzJQlYerCEwypj1DDeVwE+igQ1yc0qxaXacoac/BuKPCf3ex90VAL8X&#13;&#10;y7/pC0o0lYUv7Q72T7OQTVl17omiHITavocdoSw8u/3Ez3tWALdefjRoWRJkWiBZrTlTNuXCerzO&#13;&#10;ls1VzlwMvRlgdVS+NCD/PmCK1kUwyXjH2tesxZWXaQySmFSj+FBA0it/TDGFb3/83qX307JRBeQ+&#13;&#10;pJdizNgkjPp5Wl58yIkLkQHXdoluE/Qv5MU1nynRH1rzNESGZrdF6NjRif5yFiWeobWdTAow4ZPb&#13;&#10;6rmxaDK7a1wKz+8240uFq6rAOQ3nN8Y3sns3OrSh6vG4CJmNPY/zHyx/YTJs23T/uPeL7puieHdH&#13;&#10;Jx2WEycum68ENWoXGGHZcVsA0DMI9nX9M5LXt1mjglJ6GfDJFTCrFMBLwXxTCOQCvDlHZw/RsvKw&#13;&#10;F6hQY9RQ/haHkrwk/pufjnC4FXVVhnATeZYPOlIUPPagxPmAR/wutL07U4mLTkL4o6o6s24cxjFO&#13;&#10;Y1NUNB/S7P2n736AGB9rAdB/tB0iyWkGMp8E3UoYBGjC0YAC7N4dA9DkIKvCiHQO12rvPHjpr+jo&#13;&#10;rj/aY1PdqXoYUaWGzXLVTjhfelxVoi5B4x4bVpS0sQWrC+KMrsriEcVJDrgUoqxwEn28EFJwfFrJ&#13;&#10;le7Ki1u6xNID/+7Dv/fJZijQUETVwpPZcfqG6VroKyprQwghgCKLcml3D0cTNqW6pQ4uQAJx+L2R&#13;&#10;ayYex4RwJ0baNlL51x9xD3CApcepatINIpP/6eGTgbxCK7BAsua54I7qOY8J2+673JW6ysYneIx5&#13;&#10;ss++vh6S8nXnVshjbazn/paJc0JfUNzZoSDxHDh8iEJJ65McxX7aii7CD5ZqpWnojiqAhYer71UF&#13;&#10;ClVPKiBqMV4iwwcLVTAJEuqZB1QI0m4DcIGE6dlGFelHVExrcOp43KfxFbPktbBb4thuL6j1L+6H&#13;&#10;sA8wQBxwmdjgob3ZKjIZy3OAKSMGwR2hrtsHhAQm9XaLR8uhG88vaYHeSFZ9ERCvSYAbpWe8cVby&#13;&#10;/fm62ghbyNROEyKWDSHsN/owR1bIkNJflj/CvT2m0ptMGI73u+JHv3VeMGRgvBadHFYcEUapbBrB&#13;&#10;14xuG+WFPW/eRqhk2e4UbGMyG14rimvIAg6eJ74FNOcTvbvhF3K75IL0At4311wIyP0G+jJ3t7ki&#13;&#10;sMg6CT6kkCgQ/nL9ikwh8p6kxJFfAovUjUHg9IDEAqZncm360mA40EjPUdo/Xw3tVcUiEgcBkaXU&#13;&#10;Bv446r8TKBTZ4//rn//3cVwIkdyaQ9sHt9gtYBoC3BJPSeT5hoVMGkGrqk+3DzkFdswqAcTmPC/v&#13;&#10;aeeHdH8nr6/fW4Xd2iW/lWU4HMDft421ZaRJmyVrsMaleF8s3ci/B+vJ6LlgO32miEaiNF3jAPHd&#13;&#10;xw/w+gOdXVOI/v8nCD56NFsTBCG/3h3/mYjIyMybt0x3Vw8aGAmz4x+wgA0Sy5H4oywRKxBiZrq7&#13;&#10;qq7JDPfZY17veB79URON0x3luM/i7VI76iAdCn1waZONVM2QNkCBk47Uty1DG5jPOVefhzu6C9NI&#13;&#10;kvQ14jXf15bzMe8S+qdKC2xDvJqv00NVSHcAZf/Q0rjdd6JClOfwEaFt9hzmxaetadRoXLQNAjy6&#13;&#10;+sT771WbEgOLdpK++AKb8xw7vs+gsL5ft3Or+lgpZILH9dfz+8B6f3N2lx/DY0x9xo+3UL+QsS1M&#13;&#10;6pvdLh0fGXx+XRuj/xUtWJ7k+lXLE5E9gSpcO/y136eQI9IEtIGx1JBgKqc8LvGx+Rle2NTm5PVi&#13;&#10;35/B8WWUaTcdGmDpKWB8ixk95s2BxAjEvDe47TrgsdasN7c211qTwfpU4fjp02wcyOBzYjl70JPk&#13;&#10;vcaAMSJoeSEjnm5N4f43e0maVsaRWKm4vf1OKxx2Ow7S+PVzSTTayJY7WhslR4t4A1smF2Nfh+Zx&#13;&#10;bYY3s8rD2F5d7v2pzFoSfbOiQiaaYXqgOWaocIKw6z+Vj6Kv8XLyhf30Zbi5M91hyRUltHARKOKB&#13;&#10;ohctNDSuySS2o9rut/fh9udXKPkONJ/3IL28vXAk0+z/Phyu8Xd0PJ4tkBviDfD1DFVtkogeptAh&#13;&#10;EuT+S2GwooAr/Rk1+XrZcWGKQdE2lBGeqogUJrvdn1LznsKxmYbSuIQtzS1noFhHtwIBQGL63W73&#13;&#10;y3BgW3njev1xZGuKQh0PdXuHxzSML7W0AbFv/ckYbmdxeGPDboOdO78fpn4xXrXHG40CsxRrheyt&#13;&#10;gM+jCGZpgd9+hEFJEH3yKakKIIIV8vaX7fwgD6M4NPT9xmGsOJQRMZEylrPlY1z+fttQJsyjLjyU&#13;&#10;+9+lxz3sTF/864dP0OJGnX45DB3joiMo1WPM6a6vQvSM9SWhkmgwlNAcKz9vof8JY5gHjlp7CLc7&#13;&#10;gvCeVjfJI/3L/HHyYT40w5WBwsu7/u1gJzpxTvkcOK3U2FU1+KjzB3i0YJjLROLGvkUm87KeieHN&#13;&#10;4wCoFGUu8FNXCQ+xcbCmlVHqTdXhHcxbTSsfgdxKYB+png+f6Z2IoOdRsZfzsm7p0Ez5buRo8sYL&#13;&#10;8qF1cw//kkQ4bRwowDYg+TVlj3qBZjWqe1geKboVzFStedVcfkjfNNLPd6Y/hlEmAB5mwqeSiwYg&#13;&#10;Ik9eKK6QgoqOSzZiSPzp7MeWnEpi8+aGro683uZFPTxRuKz60SGYMITrZ1iSDN0Un8p6CUvdlnBJ&#13;&#10;mTFzMSazbl0wUTRlc9zx2KPhP00DaPdcxUu3pB/DKFLeOlt4U0FjSlyoQvNy68cDSexcy5bt+fJx&#13;&#10;uO8u461tAC0a1pFrfMzqmouRJTfwmu23u4Tg73DA2w6poLVcYk4UdwGm03ytAnjczC/u0/ME6H3j&#13;&#10;0z1eJQJtDDcESULI+YemWdMyBKhKCA4MapcL1NmvPBNma7DCOtgqBn45ioTW073u7fO+7B8bsLqI&#13;&#10;U+whPAb365P4C3FtMa1rq2oIB36oRhRJ4EIJ/FCbdKRWr8MlAwE0JYSmtBXJtyUwMRE2rvU8RG0g&#13;&#10;CeOnmaFTdIHz1OICzoQw1bQ4on2fKbftob7lTP4Ava8qtKDhFiKNcEv6Ss8cs4Z1GVySVtTBJ7yz&#13;&#10;+fURYxzCUYktvIHL9igYdXrJf2QxD9luep7EhGChKKbzpUw+C5eHFNR/LdR3MdYFOj42BZZ1dk9Y&#13;&#10;zaNAMpp4xu17EzmHkERyoVcSY4bwfQgU5iqOJy2VUG9CLoufwIhgTdPX63ZO7rRH7LfX/+Pw2JvZ&#13;&#10;9B0mtXF3kE0LaIDQufUdxgPdp3WFWP6ESszGryFFjuPHhik5+/XnQxvAzG08WDY/EKPeczoptJ3Z&#13;&#10;+Q/xD8takhi4PnGGh09jXP3jYTyvH1GV986Wmbhr6dnDfyke5mvXI6U8gm3FxdjtRCUOa1RMQ0jt&#13;&#10;uqLFER0b2Ba2va4lwBjQgXJDaITwd37/coLT9ICUWkip4QMDmGNGTCAVYGHmZFUrKbq4ndJPLW5O&#13;&#10;BbLru1ce/vJrZImJgBdcQjNXska0Mjj9u7ExiYPpD2J5U8xAvKD6NB6/kIEucFPgAVzv+HH317KS&#13;&#10;zmdWAyqYdLoW1tAYtC82ZUybu+y+nyAqX1Wh+fzyakF5UKPO5c3ollqwfzAM4yB0P92iLwLfkqHZ&#13;&#10;Lxvl4z9mvorhwDmFekP9P4hXJO5ohn2rVlgZzfwebPndkSRIHULH5vN/3nWdPV27R3o95Wn/tNrr&#13;&#10;01hKK19qYmtKVDrtvuy/ng63AUwYsNNvZzrsrhQDQDvU+Gs1WTefGOAlaMKqU1DnCr5ND1aHSrnw&#13;&#10;ZpIKi+7lHh7RHCcMvu3ae4cLBFkS9jCbfx3/8Sena1rZAx/eu1UhwufIdsi3+arnDiLkvvfHHXt4&#13;&#10;LtH3kEfe18dnHM/6/V+/7fZT7UL55+/1P4mxA6+BPV082ta6llgyoRi0Jai9HD/b4qydtXlkz5EA&#13;&#10;75w6Gm/VFogHqsseFNCn/CnWV/bHp+1GPCm+N8XUgSsOWhYOR3FyzsCGwrIeGai5GrsTJbfvAcoU&#13;&#10;v0BU2Liu/ppREerJblpArEKNBeb43rcXsrX/z+t/Uf0D459YIkCfupoas2kP82//8hmD0ncv64Jp&#13;&#10;6hsWc1JpB4qXMoRiOtiDGks1KGd7hbiwFI/7fsbgpriD/thUrj1n408j+U9D/+Uel/FPB3hegZco&#13;&#10;4mc3M18AqbElGQa53HgzZPlYj2G13KWMYIDN5wJPbLJBvRa1x5XKJOZ50hmqwEeHWrxvVtMwZREK&#13;&#10;0OkGNEDCuba1TZGtOkEZ/ihF18pZb4U2Vd9pqdvlRtFPrtwgbG4Lghif6E3TvC9+a39e/YqwBlN2&#13;&#10;JlQp5pgO+YRCR0V32cjQJNQ4UzcKuk5FVAmI0IKpAQ+bi0Um53PvEsTZ4A0u5/vyO8fRK7JFIWr9&#13;&#10;zJmcnWRTxewcZuvBtW6Ilq+fp5VtTXg+ef1e1sZ+gwh0e0TDfQ3YG9dNA16g/ZxitD0UbRvz979x&#13;&#10;AUtDKuEhIB1Av7ekOsfW0IcVOYsgB025lzPMorzihLKmboDMT8tcwE+4LD5JvmFWE/5tbhDExty6&#13;&#10;5mf8rFJVwbBikmgaHWHZ238W/3B7XbpuNOmXrUkDbtgLLDiUPTvfrqwZ5NZPXwgRYbspikZvQMv7&#13;&#10;zG0Yzk0jFG1zxOkXo0aep/i8/2jNg2xh5deaPtTYzHbNka+Q7IfnEoVvz9KOArU/PfxRJw4wT4XF&#13;&#10;hNASQw21hxXU/U048/rwDbqIAXnVP84PeViP9/Y0oMDb9vGKYz+iYH+f4RSXd1BZ//A1dDfsA1Qu&#13;&#10;q+WPjFz9rO/r0HQWf0iraIq+YdZdpl0SzWwQaEEGHVpkpoictmwgNkC0IUXZtn3DMiL2FQ0V/0Sj&#13;&#10;Jbt7EB1ne/lB7D+6X4YI0AXNo1q3BABFiYY2pisazQNG+APaaXxUVVXDqscq0cbXy2WR+BfUpTSw&#13;&#10;OHxbdAybfQCZlpGHCnKGueKEPeVhGvUuubeAUH7ed5XYe5gPz08vGOd2LQIAzNAV8kmTuxk2VOr4&#13;&#10;9cXHoPG+4v/1T/+Lo+hWc0MbsGO1EBxKJZUCzKqAnvBWuFhqyYoSbWbVERSDChFhBEuVLd9qnYHb&#13;&#10;tmUaWw9c2bZa4rZtDXnwNvpURllB5L4W2g4rdLvCcwWM8BhTpY5K1PWd2XwN+P56bg98YmLRKxW8&#13;&#10;ibVOwFoDKYb9DmQIUqUpqJZcXj8oIK1snYbe5f3jA5ErpqRpWAyrhUl0YttWhMCefUtUr9YAk9Y7&#13;&#10;lioR6gnh+uM+dG10zoeEC/IOYtDokhUqTdvdbrNoemNyrULHEDFhmPRCaWf6aU9zVRgSWFGluSBA&#13;&#10;2QpjhqZRcOL0+nLtVIcLWniRPjSMTFOrJNmuBiBknUXEr+VMWoQxWYyBoibuapVTi6skaEe3cBub&#13;&#10;TueK2ZT0hkvkklcn5vmGag7rvW87RknDE8jX+wrWGCDlQohw8x/pTfB6u95xBsXzh/5LxreBTNCX&#13;&#10;PNsMecqo5QQXHVH+EX9tmkHiHpJSfGxl68pWbQSMNGMPbQZE5dXRAMTwdfW/Bx2GYYhp41QtJpWK&#13;&#10;apvHVvl1NtqdZy2hqM5/et6vyS1+bh9aUHEo7vj4DFJ2Rn/99llH62yQLU+ldE1DcI2pqEZ6u5mb&#13;&#10;qyOOxe453cwlVbIbP5Wu9a5YG7tmV5cV+BhdEBQXX2qKVDDCmhwTrmlSIkwDPJWIymouzuGHTkWz&#13;&#10;jr24uzxSFm1tiET7+e3tJa0VUkSrEY3SPql+1NDmYlPaQN+HNdgQ5mWLDW5Vv96cUKSU1AlJQXEL&#13;&#10;efhJRWtyySgYsu/iplvG98en9epw5FgECwNvVUWYgUpgeR53OJfgVwvbGjyxdt/0zvrq0ZEx59oY&#13;&#10;uOQCodoV6KurogqgqIo+RIxFw9jN2AIh0AKzpYCUc23ljnJWckAo0LYus2oalrclJLcWNh5G75Yt&#13;&#10;lhpxA1RKS+4kIpApSmHMPKaInYbXeIMGTOMwdBJWVzFY9LIBP98dSAUW0kqP6z5GQzmA2TtXls1O&#13;&#10;h32ClrbT1RbygbDIABfZCadTLLD6xDK9O+NopoB1bGC8W9M9RpdimqPpDwPvZNFXlLgrrrZ41wA9&#13;&#10;l6hL202cwas3uUJaYq5tAAAgAElEQVQQkZ0NBSkmTdeaxkg71h0nlWtLngCChHOMhbZumJ7va6k5&#13;&#10;Kyzc6lXPSNehUrKLEjkIVLChV3vsK6giY0KlLJkklyXmMufY9Jt2MGaYLIqygpBIVEhaWMvqoalN&#13;&#10;KzBlBJB0h2GrPtt2L/SMIjYtZ7CUtuu25GYzMwFJzIirBGED4cWYilUFpC5nBYZK0ux10yrFhI1m&#13;&#10;TUsYZFitGPpx37I9hUTBKrC7s107L/dac1pZyAn0eCs2rFGVQELxOWOknE0l0QIzgExgjKyOpdnt&#13;&#10;2l7yhnOcoBlyiwm0vmDEMVeyN14zBXmtB9nf7lvMMvCme/5EXL6YrUHSX83A4o7xgeK1BsorgjFZ&#13;&#10;YxEeTRAZC8xc7d1pKwBUKQllYPOEYI+JMwtE8b6dIvKdaCWV+mZAh/18KUDeNpQItnGN1rQQPKhv&#13;&#10;LZ6217XwLQKMUMpJz7Cub+eSbTeKsKJ+qrf1VnDL+4kR0iLOo+q6LiOUEeVEicddMGZ9f9eY0Fgq&#13;&#10;zjaevc4QeS4jhOG460rM9/MVy8be3xFvbjZYrB5ljjrlWBqmBEkM6ZgpkB7hzgTeKM9qXu2tSChw&#13;&#10;zltOjF29KY3CgECCISubgTlthAEk5O3lkotDOBJ8oKoBFSCC5tvm7o7ARifTNIPzFlPsWY7JpKzH&#13;&#10;qUEYlkpbwXZcKAmqrjlUABnh0IRAFfOeprfbIBsEQIbVMjNiuC+0ktg8/Lz5BFHB3meYIzKEIzPn&#13;&#10;RjVt10OkMrQF8MtqGKxKIDlxKB0AhJCy6+QGDI4p+GRzrl1z1EiQLmDpISwOUK5wpBDp6Px2vTDA&#13;&#10;Upk72UQLkmTo4qVSJ73sdkOPQA0QJW50stRjjjnqy/sd1IoRmjpe5VhsVJBZBMdOFYwKw8XfSM+M&#13;&#10;ncu6SdTds4YtipnlfKdtawkEJAoUOVasSohbHlbRjwFCXMGIJ+kJ6tDHPaiGoZoKJQ/DA8mIQxqY&#13;&#10;/v5f3lnTWm8C0d20L4XffdWLDzmN/T6t781hul+uwmTGu3F3yCVRCsPqWylK9ZmXiREsqa2Q1Yfl&#13;&#10;5gTivWp6gS7LqgSXCODSnNfiPHDvK0G5U5TyXF2NADdDV6AT0b5/14KpXPE8Q0VOjPuAYlOLdamd&#13;&#10;9qnc45zlyD0xrRqE8hCzSul1tm3bvZzO48MjjOh+DcmAaRCxYSQHYq0WnuoBUxZrOZChEEQL8rOR&#13;&#10;DANCNuudqYPqOSo7KWBUJt+JFC5lVq/t+PNynlUhEC2FYoCxs8nkKwQgGDMem/PHiWaMMsqjx0ml&#13;&#10;VGa/pup3tFWZ+SR3uykn7DYvcoWVr/OlwUmIXVuoc1k7ezYfTadQpiJphwAiDUQdYQT143qPShyu&#13;&#10;cQ7m0uzbkENENYOSkyfYcflNMQLsbMlVSJxCppW9bGmQZN08qLCgogDfLut614bykrgCbVEVEccC&#13;&#10;krCxZgsoo0KX07Vr91v4vpse1znNL68SAgGhUNKjgiirSG4J/fTPX/VicIaEEMQBpFB7Y/sDVtUR&#13;&#10;mEJuxRhrsDDSDFfnnd+OY7+cb0PXU8W35ANyQ9Orjhm/Tp+PzibgYC5omFgAdTVW5i17BgR+vX6I&#13;&#10;rUqKGcyC4UgoZARTBDnGbTfPGoW8FGPfzpMYFFZufmccBb251SLO9LLq1UBWS7im6I0PiGI3z6Ei&#13;&#10;2h1cKc+8jTo8PX9bzLkyDomQg5ovIRVwu91Q5Dft+13n4wYW6MuSXfr6/LOPCyQoxVSqQDXvB/X6&#13;&#10;4wdRROKGMnI4js5ukh9D2gC2snbnLRI2wVREx+do2EHWLRAqgi/JE0lQP0mActfw4os8jCEWvSET&#13;&#10;1hT9ZjfZNfocqCIOGMDxflQ1G8pi3EDi0lErdygvCJGq17Xg5Jf7ToyitLP9rm+pEV0G4OYdBrhU&#13;&#10;XhMnklRfWqJcjgzJ2QLADlOFaGEFkdLKVOxRoUb1uQINE4OkoBzyqW16rFQBRCWlhGAASqYo9Npc&#13;&#10;USUhV7Xn0kKcEYPELO8VgYowQFB1XQwRC77A9bTZVjAUPcfdnOZZa96SI9tH5zFGZ7PYqDFiudSa&#13;&#10;UtfzIKN6VPVu/N0vdl29VYe+FEgqRDEhgGGs611TWWogOvuzuRHV0OxSiADipsuY1OBdh5KFELdY&#13;&#10;Ow3xgHQYZFdKrNxKeNBWU0baPgNQWNvrxTwPvT7f96q9gJd7xIgUlCzjNOLMaGN1zrnPONlkoJ9r&#13;&#10;ASQWAYiJbBDFzJZGut5ObbMrwA+jIBgmYCjNVWatc6LMZcBtVsMX0OEtXQjMJaQoOBiEAdA6Swgz&#13;&#10;OqRKxn50ea0DhT5DCK33JgXaDLZ6S1yH6nAcIRebDw8ZYxsZZFQQBxAimdBa8HI9ha7vavbQ+uxT&#13;&#10;u28v6zUviWGefQlQMFBIBA1AAWRYgw0u8TQ7LYWKiIJC8P/+3/5HS4lmFGVAvu7CrJ94d7VL3OJD&#13;&#10;94l4dXMvgI01+rDcYhMHRlsPVXRzTC6YRKKFSFM69GpSzICLCmjc7ebZ6HcAKcVKqXrxmphU1wQN&#13;&#10;Cvi+KdXY2egcq7i3rbqeV8YlM/TYj5ptY0HGOULEs6RrmwqCCYKrTR1/rGY9cnAyl58f/ghTxQjr&#13;&#10;O4cE454h/AKrxCju9+JO0iRajCphiN5+2tS7Du5Im2o7H2/GXx0GB9Toed4ul8p5dhgUIdmoGeBW&#13;&#10;d31vnDUJQ9gi1CcFVa/u7xceYJTIzklfL4OiRc+vL9qXUiRbqGE0obzZj9PPh3/IPjPCPnp0WHSp&#13;&#10;LtStLvG2btNhN+5GUGza2x+X3wSbmkawCTo6FysVrV7ml/zOMqwEYDal1LM4Fxyv8xXrHW+QRLXD&#13;&#10;FRKQanDmpe9iwk8uCS7ENHU0QsMvRt/68etIB1rb029XB99bPOr3+7f+4VbA16ef3fI2qHQGBT8H&#13;&#10;v2QwY9VDgZk3PsnSURlBybCCk65seh6PLMEfdy96QwgRDVMQ+4zU/lkirJ6luZ2/HiZOh354rjYI&#13;&#10;UD0w6tDMcY4kVM+ZIIzLlqOW0JtermbLWLSi6m0lAAGSCyEx2IZTFMXC7lwiOdvpTw+1ipLEgjNM&#13;&#10;okSII6FhpQlhkM18F3wEpAIMYcEAMVpT0stFtH8ef/J5FSKYMpB12Q9qu7/vHz8r0lYPeqGWT7+2&#13;&#10;sK8nrnrk7e8JYp1RdMhIg1Hc5tMdUQ5VgTCFLD5JGFlHDtpdFGPX99fnh310+0J+1dv6+PkLnu93&#13;&#10;CpK22bjzx8ph4+do2Un2zaadYB0AsUkmW2f0Rpq22T2OhJJVu5TWD9vSbmIA5T9XAK7z77Lv7C8/&#13;&#10;oIJ0pGmpVazGxKbZsxzgsIeUxQ+mxlfOpF5S3+2McZSmvoeQoIiOYZnBfa4TD3ByZiYgLIias24L&#13;&#10;80CDsam4sIaE7b0oIdhIYV9l+mn/1a8zjKvFYV7vquP0sJOZDe1Ii9wdA0iPm72pHh4levlIVHBf&#13;&#10;g48mErVA8dlNAd4Kyrf12tTewvDQPezl06VsOtsasASNh+C+/Hh+/oSLvyBQGdA57Il7INNcTT6o&#13;&#10;7ePXfBaNGjYfCNZbweNh36BDj7MPW6z+qbTpa64Mn9aZzS7MrXG+IGiLh5kvFuye/kzjFrbYq13G&#13;&#10;N3Z80PNGC5FpCZ4o2m/X1CN6zdClDDCGgWfjFYQyh++gscvWYxTinC8gYe9ooAYERHe8H1j3by9/&#13;&#10;/fzwLAALC+BO9Q/K4FvJj8OYcoyKySX6WiNhtemoXQpUYnx4bEK8RM9Yqxf7gGovdrxvgFIZaRJp&#13;&#10;QA501U77piKdgsBl68LpY44rOBL7m1+mXZ9jIvfJKOdI9CTt8dA5D01yFNlMSsAo8IBtDJDGsOc4&#13;&#10;1snpS4nx9ffvx0/DR9E9YfE6i753NudMUHVM1aaQcDJgahH4bBA0KFOfedvyAH+aHsPpbxPneyku&#13;&#10;rLAONIx1tClCdD9urWiZVGtoH2k7h/ARHABIRN/27d2n464lrFTkZM9KIJfXW0u60LnHboJ8z6c/&#13;&#10;7HZM26vf1sdxMK/MvOkmC3gId7uMoyTY1+bwyNqQdYCbm1ElM+HY+w6MDdCxXG0PBp1NxYy1I4jw&#13;&#10;LS0tQW2ucfcoSx32dBgiTF2FW8VbhXY+37y2D7vDVvGjYkh0FjBNKHj/W/LZxziyvSTO3H7VRUHu&#13;&#10;EN2F2tN6w+naPg1XqNN5AZbARs4pgGG6vLxVhK72xgontDLF1xDAlpqOtCMq6TOskEumRp7N8vu/&#13;&#10;bpIOUNUYgvUOEewPhNg7gD4k7X05fvsS5nlH6PLxK0gdRRwFltuy+g2JqsSfvjrkjE0wr9ou8q0z&#13;&#10;dVrR2mz38nBfrvudJPcgR3KNL2JozJke9gejNSaN1TNru+Z4EAWWYsRQdXplbEdBECXdeFE2FkLk&#13;&#10;YXq9rcfvvrDud5uoYJhgGgXZcBUWxvBPP39Zry7Vj+VqcWnq0D5mdrWbZaBFeT3fkkPJs5pRmfJi&#13;&#10;NJjLZz5RQhopUlxBdwQmHvj4WkzD681sUAoGlo/5veno0YvQTBaarV6hboY9XUp8j6aUec8akoU5&#13;&#10;Ox2ZjPNNG1tCLx/j2Y6Z/VrfIR45hfu+1SH4s2+wCKuBj3r5aLq+pSiVsYAqW/58Q+n6/WPo9skA&#13;&#10;WH5fpagX8wc0/ri6zMC23cZJ5SUBkB6edndo+2Q8JhY180tCiQnChq6p5pLbDidvP14R+rRE0vfH&#13;&#10;B9JANzNRC/U8NVVMGVjG7S4SzL9e77qbjsWx5+PJ+XM7tHCFqh/k0JpwnvjRoy1LWzUXTQylFkKE&#13;&#10;ekw5AcqqYCI069UppFhb6l7wGBrn7ySma1sJBBR2M6iKptXBVFuJXIjj9Ggs7SgEzvBcjMGB3UMB&#13;&#10;Idce3t/XlieYT/d7/Wj7YV105Xh8ZNF6txpYikSshgwrfBMvbO4BR0vZBELyUuuSU3Ns+gYlmDeL&#13;&#10;Q6LiCPwyYKvz8UiaRW82Wzzph/ZPDMhi/466R+fx9Ran52ZNJDrSsId8rDAsIYeH3UFL32GZklvX&#13;&#10;j9NN9qwyfwVfMGekpd324Wu/hzB17eC0oYJNoE0ud+MU90foUBeFbr1CBlgkwQBYXaLrhfrDca+d&#13;&#10;KOzD6opqx/06qcbe1jWZe1iZHM63pDG86bdedUUHrGhCRbSSKv6OJBvQnP2EZPHgY7vFhvcVFk4k&#13;&#10;Je4+T6S5+0UnnxgOxO+b5uX9924QfzvdgAND7SMK9/COKc8JkOj3/XF2WzO2g8UlbBLXmwl018cY&#13;&#10;rd7W6C+1cIDaDGKnvkqFEwEOPbb+dZ73/Q4EsIZ16EchlOyQu38ngsvdLnp7VP3d1tNWUcP+GLFs&#13;&#10;xvd1C9ggKjIgLlmEj5xxTjFNrHn6KQMrm3pILVQZJOJdYU1AkDvtsxyJOcNaOFcBZgZE8LrE9eO+&#13;&#10;str5cKPU2lnOQYrmONB0s7Z2mD7w+HK669DIw3pKwwC3snaN6DkuUby7JWZA8h4KG7N/+PzkUBnT&#13;&#10;ZKq2eCGtTNtlmsRm3qf0bEdmyq3ZwQ48eu+SzVm6//D1i7tGFgbw9BFfpGrb9jieV78fphyZX4GO&#13;&#10;yyiGtNmEmV6NA+0v726YL63blU6uA6Rue2jEZr0rtft0yMG1u7Yhm6nYhexDpVbguGJMC+QMXAnG&#13;&#10;AGKb8tm+jZv8+fnntKVMPh6fP902nQCFtRKlIkF4gikzicFPD9Pbh5EHNW+r6LP7xUKITpdzUfLb&#13;&#10;l6cCKmtEQ+ndfVjir2luXKtoFW2DhQS93OYVx7BrBK/CaQ+RoqTIZqii8h0PBVGzYsKE7Gf31+Rd&#13;&#10;J1Rf7YlAJOjDw6f7kndZhugiNM5fk28ZZyn5Zf4X1Y9V9ji4uvoG07Iu6Kn68TPKjrltgYFL2raH&#13;&#10;vn2E6Zkdreolmj/63SPyhWV2WylDH1WX5/ZLpR4iHtJGFUql5viBcdDUON2rYYJYKLf9bQGZa9aG&#13;&#10;JuXp859PfmGfmhpwxRAjPrZHVOXvb3+DjXsx+gg6AFGEOTGSCnXEzXg5gsiG3X3dAMBPd0chiwlH&#13;&#10;BkyJPm67Y5/ByelWclLMSnVNHNKW38y8QztOJQzgHuqoBHaZm2hasL7cnv/8aeW6beTVluQhCwL/&#13;&#10;T3/5n3UJTCl2Kcu2tlzaaFJIbXdErN7NSyEPYR8YDS3N/0H12ed7SG7bpQEhr35q/mF7X7yPklGf&#13;&#10;XG/YR3uctQMF1kkCZDi2Jn+x6TK0o4q05HO7m5KAjmUBxVD6uy2WqwwIHaUhWSFrLkI2lBDzC2LR&#13;&#10;AeUGflV+LE3eIHMGLckWVovV8zU8dClKVe/bK6M+ph60bMae3YRLvGuEWd4WnPANHuTTFcYmZNTw&#13;&#10;i8v/fZzuRFQLHvgR+aQeZMxzqqcoEBrZmjLmjSEWEB4B62IWaWlg71daxqttVyoeSv7Tmm6HdWsk&#13;&#10;bFrs6MwQDh4Z9ImGTUdS0A7ft9phhcSuNFeCiCsG1YXXzljOxchHxR29u2wbfRs1EOnjIikXBcqx&#13;&#10;me+1ZZy4WV0+KZaIgzzgqKCN4bysso6GV8L2JowmX3klNVmUEw7fmf2E7giPvjKCTWFzymQMZB2e&#13;&#10;5FIvcxMqqLekDSGDicwc88w53TEkYrCEhaDXhCfakbv/WJtedj7ie0DXJJH/Kz/CXswOmGrrVocA&#13;&#10;/8pH6ohzMLjXfRx+dUb7SJobve9fmEopz28sH/PdEI9j/dvd1g4pei8iFFsUFd1Nb2vrG9wNU/t2&#13;&#10;fjsfg/qX3HrxRkuD62rZxw334jLcczOR2PpSeGmONwfvHvvjCCi5p0yOqUrnWlCeJrwxRz90yEw8&#13;&#10;Njs847UCUD1hq0z+X2SLLQziFhs66Oj3hf9bQrh/9lWq5iZknsQnqI+fXvMHxoXU9tjuANPzJdeV&#13;&#10;BgC9aXfP74boNsF7ALBLRaSm37SApXAJBZ40uZv2nMgn0gGJunSJK6a7m9yn/lPqZmrGIM6n73SA&#13;&#10;1H5yh/NabrJnV9pYf953KKdPFqyke3J5R6LlSsEAFWLxdQzkF4kjBMGNvQY4UNRsKh/M6sB9ZQ5P&#13;&#10;n/Ll5q6mJQqqSZhCwVxQH8rEm+JD/1krfjBugwyuGaWAQklnc8p1+iH/rTLZNZ91tkqhpil5ZeSw&#13;&#10;WbeAUozhf48r5xx6aN+VPK4JrLKr++aA3s3THfnjNbLGZ8zl2MOK0wrqouML2oEhNlLIq9VYXiAb&#13;&#10;VuvAvvnZhDaCJvPZmjkqgr1wHw+4Qwh0KO6Su7aJayIrWputiEfLyQ2ECPlw3V9fNhCxbG6kgazl&#13;&#10;qeDen/2IByDri05LaIn0y1qPnPXcukDVELsLb774GAfV5OdXdnvrpdA3zcANj+qEKqek/fCtxB57&#13;&#10;4OmfHtp0Suo2nTuhVjoM/c1dJ042sJSHYvx0P5xOIGX2aPh6088NYHuQfqQ8AdlJEvVZuJalbX19&#13;&#10;8VN0VuVap30HFv5ecjR2j+n9A0WXuYwQXr/dpxBl8Vg1Wb+cFOpBZYQ8PCecNzovGIwW2U30xAA9&#13;&#10;BPSjLTdZ/Ufo+ok0CE05EvoHw3vFTfZRRxbKbuSMulzgUPbeWjjSe4DtcIyArmaUYa7Q4lbrDobj&#13;&#10;VXHbeeMbq66gE2g173EA79maTuzuQ7rDshJBprM+7dina4aXige2ZlQBdUokioFGdqkO5/KDvVKC&#13;&#10;oSlGfzLSNeOgk0ugYlsg5pte0ay2je7UlwL1339YOnHLt12ztOzT7fJBBLpH6OP1iY34JcfJ5JoB&#13;&#10;Ql1UQN9N2jYesb3bn3tHN9IGdgf4C9TZ/3a7HCB0kZu1JNOUdk0q34r+Y/xDSBJj3u8mRl+NhOfL&#13;&#10;ij0ddLyvDZatHDl791cZ7Z/2Cvehrgyx7Xymw0zin/NC6YKf7fDCq4VzO3n2b4H8cW2mHPF0dIEw&#13;&#10;uvnU1gJsaVpVKvTiLbFz2aL5JRlUAJlY16ZgdNfIFlK80eURPDqTSMWHlpNwvgolFpg0FTcYQ4tS&#13;&#10;jucSWsKaBDI8Y764ksxW5dfUnBEd+HUICPQFpwgq6fcrBtGDr+qzN+FgsEkr2NMNf5/oIyhL2H6h&#13;&#10;ZdNlhKUBvveCaWdijV9W9gNImUf8gVRi9ahsNaTqTnYkabXnoQ2vw5Zhl+1wkW/Z/FMFahi7jNd7&#13;&#10;bP2Nivu48ltfNVY1d9WwzNoGIowZ+r17z3tgmMsNW60XqkZwYUPc5tQwvucCaUGHT5RMZ4CGQQXH&#13;&#10;oT984tvaKGXjv1fjXYvttpIaHyccmY9SeLQL6SDyd9TzM88iEagpbsmtLvwxXUmNEBM8Io7q/mdj&#13;&#10;ctR4dy4w8lDBCOK9YKY4lVSepk52s41XVneo+63XlVHKFVwj7Wqg8+Pff4Y8Jk8JaEMbjpRAcvf5&#13;&#10;+3ofqMSBpfqJM3wvJj1O8oJ/XcfWXcukD5RslZkcgNOU1k0vSLXF51MbtY6Ayf3H9AhdyN7n+xLh&#13;&#10;1zt/gZ3MiFWC07BYm+NWTVjb7hNf4NFIEu4l2f1Dp/WL+23OY7n9VD/7BlaF88rB2tGypRVT6gqI&#13;&#10;mLqQnF7bHCJsIbCYrNBZaBoOelSatOvmH/dWWa6uWPwzKaQDREOo13HVgXasp/a+uoTBNc6fr8+6&#13;&#10;ASKVPzaDGUrevM0e8n9Y0r/kGgEpGuOn1vlUbRkSKC/ur6JBHNYiyOWOV58EeJh+dLiw2WwurYW/&#13;&#10;jUOu5Y2dkXliOtrNrt2yFGA5SQN9Js9bI5O+f8Ca7BtyqLgxV9RXcp2zDhLE+i67qBlcCS+rLbJ+&#13;&#10;wGsfQwyEAdjx+j1GpXepbV5ZwBmbczlS9a3BP9QDZmga2AfFO1BJJDjQR2WH55gDKLA5MqRt2kI8&#13;&#10;aYsCaHaoloQtXYXDEexB72jWBCdcScNYATU/05CfJTMpiq0Ook0evKTv455CYcyJ7fYlh3J6Pz3G&#13;&#10;fuk8ggD6dCE8tM8zlChc/DZvtuD2YYbgMfJGiq1uiFSiuygbOyh3L/FwXFPCjZBi7zZPIFpIZuIR&#13;&#10;1yHMyPXkomAllSez9/WvSEO2DuI+qkcXg42+24P5sirSCrgvY/Mx/z1ZGBbJpnBHrpJEZNY3atcV&#13;&#10;F7hXXPS+ArmseBChAQBCWmCbkZl527UV2ZNV/8D5zBW4bNfxXjiTi3Yj4R/4OPSIk0sxHHR5c2sA&#13;&#10;qbE6UMExZ2A5dn+IMywbbzBRhAFFE+X9VgThxfscgtl1Bw37GxnexEv5rel4JfAhphSlReQtbo8f&#13;&#10;Dn/ufV23cPVBkQQstKn1Dw3PiyGxXEVpDRZCDlNbjpRuBZb5SRYIeI1x1UVbAlOtvHUJQsHRjIjA&#13;&#10;SJYAN2sLVcXWd2F2mmVB0yhin9S4e/rx/p4bm64lL42KD647W5oC3JqJbO+PYreB6KPxbdpDIZMH&#13;&#10;XIz5J7pZ1LIvrXgNZEsX01tRy9blbzAMNO5ViivZbVneLMIqp4gJ7FLu/k38pgRTuVyHBcNLByP8&#13;&#10;uOIgQfjaA4zuLxR9YakRRd4JFDNVSb3/6/n8mHa2YN4A0rMyypaY6n9sF6+khK1YAIG1pgMfgKGv&#13;&#10;E6jz+XvLWbd/1DPym/AJ38z2WV31UhWQxitpT4Xzj5y7XF+fhopRjRvpiiM9IJULnIoD3wWLA0oi&#13;&#10;fAvFr/F82SX1ShOXTfKEWK3eoEBons/UgW7p05qDL879/dN+35I2DhnHE5ropTpW+wDXnRi233TT&#13;&#10;7072QtveJihSc8PZDNDZ2da6H7qot7USFPZC9rMOcPIquRodx8TDmnHR3jxL/f1uSSstQ8zdpyGw&#13;&#10;Otx+JYKVmB2DYewQ/t/+x//YYwrfb+Uvn47JDSIMrQv5qYYLTuHQtF7jtni/olh2H51/zeDd1899&#13;&#10;PMWxF+T2/m/g6XOsoGmV8eYegAIw13DT9//qj59CkS93jMh/ZrnLWwWWVAs/74F2+vV6FZq/0ivo&#13;&#10;Otzs+iXOUzTAaQ2P+u5BuWX0ALoiL9DeBXDmgptWLxqX+qwQ/4WbOKhn+TTblcD409Tb0xDY0vVP&#13;&#10;Lz9Cf774nQCYjrsvwPjHY9zt8PWu80Re5r9VdJsvDwXZNd5Wdr+97WbtwNT8lq47/RfoDxQgAoyy&#13;&#10;2Lnz8RtdXsDWhnpU7T/tu5yqZC1r9Xz3rXl4bi+2rIaz4c8uJkDCf5cObx/fr86T/cC4OyCWfLpt&#13;&#10;1ij++Y9ljrGdvi5uOf3LL7tmTH4Mg7fEXuzv3dbPYmO8e//1NvJH8hfgtmvV2h9e79uMW5S8+2Ve&#13;&#10;j3t+GPLrRn2y631DFTSFNOKdNcICpkfMjx3ecRDL5eWl7WD3hAuVs/+tFmo2lMDTMttdy1tkllnO&#13;&#10;nW32nvcfge0ztf2ekvz5F7fG60ldb/8+HxHE1Ymc9+4KWvHki9NlXQreHRuB9OXBzS/pAvvf6viX&#13;&#10;hf1/2/99/PaUQFaYnVqYHh7eUS8TUK083680/WPaXUPICLCyQ0NPIme134/vP8Bryhiwx4H7fr3d&#13;&#10;PcifvxwO03D6/ts/fTt+mK3tpKPbafv7QJ6GXuu4QcVwc+F2DeZkui85dQ1s9W+XCZzBJ+m37Q+H&#13;&#10;h1+b85R7gNPuS7dqpxLBmXyaDv/n//uv/XhQqj2v2yc8DzKPu/Lesv22D99ner7FR/8M9UOrgo4v&#13;&#10;Rfz6MUcoP336bxJ/uV01K3y4fDbDj13XUOeU6n7d/rXrEMf5wky5ZfkmxefumSlUYKqlR8lKkYZq&#13;&#10;ew9xe5fN6eN1ZMSShYTj0/Szv2/L3/4vIKGfxkXfWy4inJvJDQ1q4PP9esOkUP+xwslopMrKydbx&#13;&#10;g1kk4JeMECtNA6ciEi9Du3vysfoEiWxu19qST6ePTQ39nG4Q7iM6bbdEw/HbjrdbhEIthLeo7n59&#13;&#10;eyQP60f4d9/+h/nkjUabr0IVXNDDOP399NuX6qO+XNd39geU8FAL1dfAEcbVY6Cv/WEAE4HhMKHf&#13;&#10;fdceetK0NpfbLR0PH7amTBqpNSXmy9MgfjvfWJMy7uQAfbaNdwlN05+Lpx2Rt7y8wXvBmfYJtqn5&#13;&#10;wcLvb01EwiK8JwdIS95+/rI3H9tfYVWCQ78lyR6HvQ+1MPajqf8/QfC1ZEmSIIbVtQgdcVVmlu7u&#13;&#10;mW3MLkAaHmDGj6DRDI/E/9KwNPJhuVjMzLaoqq5KdWVo1+48B+bw7k0THh9Sf1rsONFL+e/3l/mL&#13;&#10;nQIweW7gh0NvdEkAACAASURBVPsfn46v5UaSsgQhlhC1xfGXhFAu62oL9fzIy4XG7E7S9Mwe7syy&#13;&#10;ht5IcWS8BKCh7NdyetdxRtxQqgLoZymMZ+Yu79SrhbDi2RvcLQMn5bv7MOtQ55xLq4L4FOrbavDw&#13;&#10;zXz/R1/J2o5GLyl7zgLmxFI//Dq8v/vRWrfb1/FAJ3LGJdV2kejt0+1XwVCcZ+DerpdX7lC9qXm+&#13;&#10;wCXobw4yom9tYpTmlN1V1cfu9Sn23xpV29f1udrx6+3xI9qcr59hsRB9/ny95rJtsjdf/ev6iMwQ&#13;&#10;gadRhX6WJnrI0Xy88qyMCDuNqTIsh715DWP49A8/P/cjYmXprvNtZYyVVb1qco3pqtwuK9iTKPMG&#13;&#10;VgzSi5S8xlusarCarGl6ZJ9iv8/EeHuKYUY3kqh/kC14sbe/FPPnc7e7ezlP/PPQfRxwDXUN1nl4&#13;&#10;W793i0scDKxhKG9JC7n4IPidoNPj556XlWnySXZrgRrw/enW3hWjP3VtMX+b9v4wkOm6tGZ67NjV&#13;&#10;q9aj7Lo4tt2bXN2Pg6CBCFgXka5gN1dPvz790/3P1itNrqjhflVEOoCX3+Hwrgo70aGxUBWI+P7x&#13;&#10;m0Z8LWxtdWJRqBhnFI+GTuS+xNhN8PVVJ9akGH7a0fX6DedEUIsR5FmlFM5Ltj69PNAEn7Pu7p9e&#13;&#10;Pn/J4XKiLFgqZFGR92J7amX22//3S97ca9udzXr3T29R0k27+mvyf9BXd/ThQaRig1s1fdt0d8eL&#13;&#10;msSmecdilc8e3mX1y/8kw6AIpkN/jRE7e0nglEHPRJ54Y/5YZXJUCrpvrv7pA/yglmG7z1ByzMT+&#13;&#10;xZ2/urd3SH+/zI+nuPu4/aFCWfM/fr0WXWQwU+gxtd+26C0oMYd3mbqDWD08FMkp8sV3P97zlAFF&#13;&#10;V9O9RWIZJuPdOldbCzjBLpnXcCjeXlW6JfJG2GYllxP+u3KePqklsn+fo4jDzx//cTxrBtrRKWMF&#13;&#10;hytyX/PiYyk3f/z796x1KjImAUJ+811eYGAo729rCCk+n9+9K4q7MJYFzQWM8ffzr82BQB/+9v/+&#13;&#10;rfkZffv2yDnqiiwi8UP7Z2Hs8Px79eHuqvUfp/nnrh8woQgdZFl38vvrl03XAo+v7C/b0lqzdGVm&#13;&#10;b4Gxe+/RbXjFxtM4wPSybmZ5eXPopFPfzGnOxUoZs16+KeS3KoBt0T1CPb+QbfrX8V+byRc3WsTN&#13;&#10;9SVmFXPx74di86F+u0naflsIJZaTE+vPPpqsCRC11BSpIEc6TLTarr0yOjWW5HnBSVO5grVbKZna&#13;&#10;F/Hby3XtDCIehFQfPqRylCmkyy2VuHqDQ5WdoDCt6OenT+9Lc4n35d3x9Ldss3LIHg5LjUnts9cO&#13;&#10;lBSvSj2dB+GI5ZcPP7+bySsJl125XU5exvjklzeHGqvnfg+2XBirtTffU/wvbzYyLV+XkyOzLMKf&#13;&#10;7zs/Wn/b3W92ff9tPYD1n09vZf0P928nsc9skjj/67yWwEZfR/qunHK8y0iRn8ax+BIQcGgw+vtJ&#13;&#10;V9v8l9q93P7DNk+3Mwl6HM7p7g6fuSw3v70eZUa1R3S84t8+p4TqP3+aKX9F8q28qZfn983+tXVy&#13;&#10;KQ0w9R3zWJbjJxRQjMPrXw0wfrutTZoonPq/QTRwXjDJ7ud5HZe+1rJeWQXkelt8qTXDxvr+4laV&#13;&#10;Sapvw8CzbF/v/YXSdTs/LGGCrqb2AIDJlnkVvKQ0R98syrUaj/7G3uyblqE2GshRW8ujmmyWQRtQ&#13;&#10;zlV6zMsjswFfuberaAjF3rixqCiiHg8vIdKi/ejm3//SHsrZ1yqNG//199PPP7x9/fbrfx/8/S7L&#13;&#10;1CMa2rdNex3U4JDKn/7EOHIUo4b14uo3gGRP/XEPbQY1SXpeU12/WZ3KWgiVyLK7frg9P/6GdN5K&#13;&#10;NwWr2217Onulas6JBVT207CmCUtJthHO42xx/oF/Suw4r8mn1hU6K3om1slL6Bkjob/+0RT18+Z6&#13;&#10;Pj0/8GYp+XnyyiPIqnwIUS4L8/GhftMV1txkFgZxC5e/8lpExp0Dr689l5VxkNXfLpeFA7Bj5Y59&#13;&#10;/HIeXNtOT8XHT/Lr429UBmcy3L1QmIOxHsT4nFhdFHuOB3NWX6YNy3+DfZXBK4RXkt/Hdbem5boi&#13;&#10;Xxl/2wMKRPq1/6P88e7p++P9D3fn0tYlRRUHOea3Vwh4s6TdkLSZTvC1rR/UzDSkLXXQ6lcSYf9M&#13;&#10;wrmU59XR63fy8OOf/nr8mhY6MlvAsTWvgISKkzc1Lfwwzr0YrBzc0mhpYdWw4i07ePLbP19h1qL3&#13;&#10;dz7SbLf+fv0t/7A7nZbIYrbNnvQtr3OXpeyhLNNZtjuPonbqrnunpb9d521258EjPK/wZXWHcngd&#13;&#10;p9GV+YeTRBi3/WUdL+u7j1uAE4NLXJ4tq+Z7bSsnraXGCwKQm3xlWgBn85K9xc+uys6/FlykwK5H&#13;&#10;itoIKnJZlnppRLV98pqJ1y61PmNHCSFc79//b7+fTqJoUog0NwvEL0va0HZGZ7c95cfDr8bMR1AM&#13;&#10;dVZ7tczALiX1z8DkvKn4ZnlR5CCTTvgSNncyjDpjfLfdJocSiDN7UfUTer4jNTQQ3RYFsUzIe6gu&#13;&#10;ai7Kj/N1yAklrIx1dx1OP/3Q3WD6UPFv2tzaLf6vn/53giHNST8PkoRpmNRoo+GJkmleuk37rFXX&#13;&#10;5efzra433gxIh63MeEC+EZQGh6wxsKbCLyqsThLZ7Jp5nWWVTa/PyYCO1RsBJOpiAiqZQlaaRC6b&#13;&#10;jJYcMophipTQLPeTRU6P07bdYjLZZNu6uIxusjoXRZEXEwQAAVRuPS+SvVoLa14t5ynnyMTZELtM&#13;&#10;kWJ36WdW1NuSJp8ELMyYnJ1nv/SrQpAvOtVNu2m7DNR8S8qa5CLI/L4uAABLV4voAZLrML1kGQcn&#13;&#10;z3P5dDoyXC929sEFb4p5XSPwqwXBY+5DKH3AEKAOWBa8WVa+iPvuIUCyWB/1lWT0Oo55VSsI1E1j&#13;&#10;yKzqSZGy7KFfLIXcx4kkmpGMRVS9bzikOZE+4WhuBa6tggWHhhWv11t3KOZV1JJkKEBSEeI7kRUB&#13;&#10;z5SIUgyzBQEJ6IFonQfuatti4zS6nZXgmMAGxlQWuPdg0+TKGsCkXc805xjCsR/ZKpTT56mvU41a&#13;&#10;TKzdFY1bgbaziRrIyKKhklh3yzOkE1BOL0sQPNiLgQwDRoAau7sNBbQkcrWDWoKZwl11D8Gy+L7Z&#13;&#10;FsSFlFPgkVrWiJINUKkw9Ot241HKbQpFVU2LKzHY77uZkf64oJDCPJCuUcYOVmVdC/poXU8IhwkF&#13;&#10;PwXPmSzN6cZymZwlKSUOtPcZaJ5+uQJqbtNEuXh+upQlSYaoYCGFbSYIw5NVBSJ4C2Kk0LKwRhO8&#13;&#10;hR5kwgFHZjQ72DuPBdjsq0gCnGZYBiz44g1gKKvSOprgQPQgAiA5CciEVW+rA4AcN/T069m6xDIh&#13;&#10;WbDBu5RWD1Ocg85RXN+/a8bZI2cZTRKteXvHMzkPF9EWDFAsoHLKzO6qjVmV63USMFIsBEkcVIxd&#13;&#10;ThbGWpA+RUwYgwwpM4ZxABAxki3ri1EBxuCUqinHgiCZMUpd5ELUw9xj5QEW1jsELMO8n49AZJFQ&#13;&#10;/XzOchyxAxwQHmIgwWGQxYZvVx95VQuC1WyZJzWtZnXGgBZFN86agOjcPM0XgLIFzcu4mtHlkjIN&#13;&#10;Caynm2bI+1B6QzRIiXhn7HDtffIoJJjAsowQAIAnmlOWSc4qM6fkiF0CEonKJHP4Mk5wmlRQq1WW&#13;&#10;lRY4ToJZL0X9FjgIEkAgkJwjZ+dhXKEp81kKHlUIOJZigRFGn3AmJ39T0MhtAXQRbPTOUg0FzATF&#13;&#10;2qwZBsFyFmlco4OBR+KMCii222KwdLQU6rUf88ldHOnTpMPiMUE2RK8W7OgSViui8yMKabn1bS1R&#13;&#10;En4ZMuym1+PD7t3ikvUUR786tTschBQlk7fxSgioMvB6mRMJ1/nELaBxVrMTWaWX9b7OJcucA1m5&#13;&#10;5ZxUVXPVvfaeiUzU2au54AC9CLEk374/xVXHAKFgcqP2XW1XT0KGA+dSrkq1FW3FwYMwxRWQrKNS&#13;&#10;cBpjcIyDBDBFBDJKgot4VUAglnAIDEQB31WHYVhi8Mk5C8ZghYWud33SwIO5rXKAcqp7E8dBneNa&#13;&#10;IsogINpqLnMStQcBYiRhoqlq611OgGj4qo2oiot7KV1rY8JCZEUGcVrXYG1IvshxsHrFBKroQoom&#13;&#10;hmT1cToNS2DsYIgSrr5dFogL78y2yUXGZ6P8Gp21MiMUoEgRpYDybPU6RisgJiYlqypRDN6jrIDL&#13;&#10;alOEkiqGlqQiDTaoUsrXV2109A5lqGYhTjb5PMOOgCxkku0ztMyzlBmIOHGHMY0wZBkRmFUNQ5xV&#13;&#10;2+a2RiGNxxEVAgGUHEQGrzGKsFSovjyuVZn1ECLiqiZfU14g78xsAYZg8Wvqqm1wEdhICUUAuzig&#13;&#10;AdtQyM07JFeCfFuzYTjRunXQQWYhsb98eRaE54mwObRNm+Jk9fR2sydNwUueb9oCBGtcDIDhija0&#13;&#10;X1fMJNvS8HikFKrFKEAsRbyrJ6CqOiaX3r1916cFhGT6pQJYwGVaRopT8rEkGyyuMQbI8WrOKCkQ&#13;&#10;fNKcb7Ph+ZxFNM1jzjkkqW0a41bnUQSBU2iCTHyihJMUzaQ48Ycqjwq0vGZlgQTjOZ1C8s5KAmyX&#13;&#10;clHMy4IAD25KKVRVXRRymgFBMZc4rmbbbkoYiZnKuipzcj7dxquJBvvrzI1rCxKUYEA+3L0tGSnr&#13;&#10;TNAsOLKANUV7uR4P92/c2eIIurywcJ0VNtZN8zS4iehyNa7ctdNg43xlIo3zkQHBbjAtOlawRRsK&#13;&#10;Ui6J7jMEuV57FAwtahzougQMKIgrwDzMDq2sqIOZbYtrzmqXwcAkpoVRowMqaqJGdb3NGArndYoq&#13;&#10;q3jO8+k68WAqQSdldSTOeVLlAFHnLI4whWE2C6KY+AB80krzbJtvGm9Nt63Op1VyviiTOMFxPc2a&#13;&#10;h5T6m8hrngDwMRE8Pi3dfQsykuZY5HJR0BOGIDPzKDFppQxNQVdzejrr4CP1CZPvxxcqtoAwp93d&#13;&#10;/m7Uc5gd9EFinBAbz/OkrIAdywCjbJpmxDnL9+frsxQkIpzJAuDggptf4xSOEQMg9luOCebGuFT6&#13;&#10;aJw1GvggqIANbQ93+WaLsF9mv323ARQwJtYQEsWsps4tBliWcYJhWbTOr2WTK08vvTFaGTu9yQoM&#13;&#10;aF11V3vzvaYcjvONQmm1GtSkQtjXuwT87HRiLKyx2G3LQ+W8CiYxCUWNuYm8qxQxhlnKAQWZ1kZU&#13;&#10;RZadckkBBSv0bFMC6wqIkGBquGRlIbKcecSZGPuBEo4FDCGVWSkrggroInaBGGJQHCCGQggGSpqk&#13;&#10;XWa9LJRyCLkDFhGMMEnWe6Uxp6yqx0mtwyRoAMHO64IEd3y5+/incbpiTrPdu5IxmIALdDSnddVt&#13;&#10;Xnth3UUTIZRThhjJWII6b6S2ZpNvYqKJc6BMDAACOutwma5Fke3bDWOND1ZIiVPCiZRZDlK6WNUS&#13;&#10;FBLxESuC+n4JOEZo+vPF+rmrd2pUoKFgVRhyoDYER8hS1gmhuaKpYpnEyNiJOSwoyDMSU4gUjosh&#13;&#10;RB77YwqQBupC5LjzgQUd86IQjhIAJUQ4OSAzQYRfo1oiQB4TJ1tOOWYMSQbUzUAYvQMB+LhxzHZm&#13;&#10;XYxZCEVb0RqjWc6hIRmVmzxLt9UzojC5rKbZ5aOzSQhWNFCn6IJxZjAoj2SZF6vG0TtSsmgRTmWK&#13;&#10;KN9Wt9drxrBxo53HLBNRYcpdwQUMafWV8GzQfb7lVEQWcUa5UXEGAFLRjwMgwVku8zxxHMta2zSN&#13;&#10;s1nVbbL7uokZcgQYo/rTdLe7jzZCkROJL+P5XspIHMMg6XWOcb6i4GP07rxOl/6SZ1l0riwzGuCm&#13;&#10;KXtia9qWOfH6atDQZXXFxJvt/vPpcVmuGaDEMINBTMGMusIcR4kzYVFAudyQLCGiPApeNCSzgC4R&#13;&#10;JKgSsQF4xgQaJ5gM9ibNYEospFAwxnH++v0RcK/AIjDPO7kmzKougpkXlECMiSQINJmkJCJcRnAT&#13;&#10;XNgAPQoOWM6g4Ik6NtyuecFePNjkZE3x8+VECUIRQxda3qaIMSYBkrLbF4yqea6LCkgiUYUEXYGD&#13;&#10;fpWEe716p16vrsEpAoAIwP/t03/FEsUCUB8DtMlhlkqWqGYcYei8sbWgycUI52HlwecQ3knZlPuX&#13;&#10;eHHAOByxxgdRYQckkod297fHX5ptM6zjp22X5hAHR9blejG05KhGbkKukLfjaG86y2RatA9IFB33&#13;&#10;x6ws6yyLCcBmgdHHeVG0q7rD7XqtmmIAdrd5++vxopjcZmb8bqjHZcmvr0+ggNl9RUIuoau63bEf&#13;&#10;u5aR0dJUIF8BMvuCEZFRQALIYUJGGZ6oLy0GC4fr5EWaT7kESU9RpshHRlHyoFtyQHCi1Efy8ceP&#13;&#10;VSEBMNWoFSQYJJhsWQlW/zzcBo7BZj4vw9i1d8c/hgqWi3OHd2+w7XukISbTohwALX+nluv7e/ni&#13;&#10;L8ZuTcJ7XguZ3OJEknVFJ6aRh34xiWSZmtQCTOTEjGFzCIjQQmH/tpU4LT3kWVEyMKgdyb+iqEMq&#13;&#10;ZVVQ4S/nARcQMXC0GSvVAsriAYbbdK0wMe02zZBtq/w2a4OynB4xkt7GPGsbw5NgC4ZsiGSH4qxp&#13;&#10;pEYnEuwapgX0O04895ylabhN0cuspbTD7iXMQdbV9v6g9Gi0jaslLiq4ElDGMTEtr+5rc8hpRkqQ&#13;&#10;Ph+nXIhNV0qZY1FdTkOV1aQaGKoI5RnNDcSdhMs6rXmJVK5u54eG3RC1MOgEFguaQKqOpgCgB4QE&#13;&#10;FTIXwN7ZW7JOKRTRAByDDGlJXdXWMbQiRfr47VK2Hvla1kUioU2JVdnX22uNyN/V7xmpp+/rvWhv&#13;&#10;uTUUOkkbnuGeGkwu1hAykhyDDMlJPepr3lbFttBYY+tjQOO4lky8Pr52h+aiTj91d/PsIK8WP8i1&#13;&#10;SQRNZhJY8Zz3i0P5NpgXexWUmqpDjG+Hly8Y2rScU37PEKDBuJpQS/vlVnYFivkFKDcYoTC9L0AK&#13;&#10;VZV9Hk5iDSjV17PL2GUZA83ZaTnmgnaSqtmCKFk2eCtQ8hSYHNDjMNJuO/bncckJJ8YPsAcgqzBw&#13;&#10;FQnKwfKhCpjRTObHkWbw8fb08OmhHy+MldPsae1l3HpCPSEVArvNzlx1nkqHJk4LrVOBOJGRMoAp&#13;&#10;0qtXdeJAtLRV86uYKztHQWRe0fGW5dnON4ThhQAkWbY485B1lGIdVp+ArOaAwOU6mgWSWASNdDBI&#13;&#10;Rh/GQkaNczcc3358FxF8DbKgvqpIXoBfv+jr07mpi6YRk5qSdTDh2JkcXMPqhc/cIb3PE4aEczEG&#13;&#10;fpz+4J103MPbdp3nqsrRSMN4Y5ICljJCh6MNSyxodzFzbjThhDb568uxPPzw1Pv7rFhi40m/pu8b&#13;&#10;wGIPs7JEMgN+CnOMOeS7LEbDTVDjYLySKY/qNg/fPzYPvz+9KoOnERQ7DF00RlVSqtskNnKcLlnu&#13;&#10;5pXfvd9pP3aKN3mMic4momQrD4xLxqOYIRoZxIRuuPeYcDLasXxoOEi4k6nKoItcBSgoKCgvbgIg&#13;&#10;u4CoRAyIECKZSKjXLxGVzNdkOoaHKhNSLlajqr07dGM/vT18DGGMkWdyu4x94gDk5GZGep5fr2Mp&#13;&#10;eFSryjyHrYZKwfk+PwQ8N6W8KtbCa9Eyn5SfHhBFLnlcwLH3VA8AgjzLGIvAtNOoMzh7GiIjMRfB&#13;&#10;3ajbmBCa7XZNBqyIUiYFdbaD9plSLCQJMNoUSFVR53wGMNlm4qMGX4W9c44AkvtZ7TscUBpWzVNe&#13;&#10;ljzAiSg8w17m9bgiKtxdW6PV0sXP0/T58VE0HW+2+uXxOPVOwEu0clsCFKxewWKRfLNOdlPfgQnQ&#13;&#10;EGNZwm07/361rO+6Ml/HGVrvYlCgecjNGmIy+312u3gHblBSDdxsMp5PWVNEAiXOkgJxhqmmbO6R&#13;&#10;ySQ88Mp9Wed2UyXgV5OZ6+/J6YlA5gFF8vR65oBQgLwN11NPCivGzRjosw1ltuB067rcuHXGNRKB&#13;&#10;SE3hSrofhUu1B+DkWJO8Wd7dH9RlviHtKXydRjqcKJHOpDlS1rFVu7rsZqmaYXQmwsBtVhzdBGt2&#13;&#10;sucShUzK56dH2tHpaooIqphImB0xZV56A1u5Karb4pXBIcsJUOPU3wTfXsercABMa9Ew7dPlfE4u&#13;&#10;QKQGw3abGvolgkyjsawa5ket4zYXzFhn8e3pQsts1LMlYGbUrsN0flkbL5CkOFsXuOs8pdxYjyGW&#13;&#10;2V6vfZlh51QXBFhu9w2ddELUlNkGx7bkhT3fGoAkdW3xs14MxsScrx4vCMhxiLG2+zpTxvkkWiXN&#13;&#10;vBSC6C3J4I4QtJop3+Ro7LJt+zicasahCc2GJ7xymNc3ssvKuYJiLqxeEPbu2C2gh1HT6E7eE8M5&#13;&#10;lRQRkaWw4JLkwTOAr2BK8SU0n96bDs6LnwZHou/u7lHE0bms2gdjd7vyevyDCBJtooATuzirLGC9&#13;&#10;DpumMDQjGHuzkojuDvlilU1um1XOeheAjwIynKDXQUUvgA3fTs+0y7YwPo2+RilT07tPPx+fXwjL&#13;&#10;H6/f3vB3p+Uyek00ssqJup2CF5YhaKE2HMQnTj7iKqcFYIBsM+Wtpx7gA4hEMDEMM4iKBFZJkYyC&#13;&#10;SRSbuz+eXqXvQL4AAJX2AYLFsRgMIxDElAockheCxyfm2tnBGP2mBPZ2HR7ePJzzmxgBhUAPo9xW&#13;&#10;seCJcguJ9CPZbCOJ51t/O189ApiLYhNRAU10AeKCSeMjJMCg0LVvguIRmHoj1LdrWTan27Ssp2Sj&#13;&#10;C+Zwv117WzZyWNde+4pSrRfAKC8r7vnM9eP5UVKyXlaUBSj9HhUvdlmwgg3e1NX8PMmq8BQdNo9Z&#13;&#10;uWcCH/X8qqaGsC3B85zqlsyLWleHQYwaNHU7jwtuYQkanIgr5sQJ4eWvn1+LDbTzN8p5CGnpiYgZ&#13;&#10;jOEvf/7Ta/+a52U/9lXZTFrnjAPrEKXf1CoIqwiSjLatPN5utC4X86QRTxg5gIxDRq0pIW0DkGvU&#13;&#10;1vcrqCg3ctTD7qFiD5V/vQESbvMNlHJPd9NilmTZahHiKQnadQot2APqkNKo6Vo1zyz4QNmb7eF8&#13;&#10;OU8cP1C+qvDnv/zHCwKM8KwilBlMCIlYDSsL8I84b7GEgaShiXRawuSYpxf0qmaOQHQLTqrCJYa2&#13;&#10;buTktEmQENlUW1wLaIGMElOuXAUcyCFIkvM+1UwEpUAAYCOny1TQMkYhBKwlhF3oxwiC/nTXVajp&#13;&#10;DncQQyKTyVdyrZWeeS3aquIOCkZASPMI/TxtGLITBIdMAYTzctZX2rWvl1HyDoyqX2/dpotov+GV&#13;&#10;VRMEc9zeubTYhVK4MbfrpA3HICVNhC5oQRkpbHlxR45wzuS3E/ipuwvE1g+lIQO4eMELIbe4aSDE&#13;&#10;2i39fCa2IYV4Wk8a5Ovsq7JCCRwXF+ZjkgQXGcYR2swbv+/2jjEdFOTpjUur0MgaFvzCSmY31qiy&#13;&#10;5AsLm2ZTZhklcDyrIuPODanN7C3gtJYyWDxlUNphFgH3NN3tZINbMnNTxP50Y4kyBKzi5+maBICC&#13;&#10;+e/XScfb4iUr/ZLWBD2jUiwmOhdtLopPWUaTEynk/P2YkSbPzctxdfm791VifvRjRWvWstOo1ghW&#13;&#10;e4EBcE/60P+0ebBmJizppYbwmfC83r5LaW0emnU9AzCFE80K6qAZ5H24fRa7Dbs7pHUuSJaWJG2W&#13;&#10;qvj6ONC8WgP443/+y67d6sVqmdzZnNTYfnpXAsMDYYxAlCA5oPkCcRr6I/4///G/HW8vzi8d3da0&#13;&#10;0maNwgKE5mUZ0+C7+GF5+9vrN2BDTcn5tux2H/7+709Vt5VLIwyK/XTveNgalVu7RZUlT3IgVPbP&#13;&#10;c3ffLiqcTwMsi+aHYr1Nd2w7f5grd7CzKvOcvBOye7MtV3D5fyTmf9jq3/79WymAXN7cRlYcfv7T&#13;&#10;brrNq8fh6vXYmyplaJz2wDfVT6XL0wpEtIscGKtuL/5AKWOLJh5UeDnbdv5zYHjCl36fwG/KXIzG&#13;&#10;OoMkqhUoPcRsDRLaBtm7D825n3lK5Q8f//PT91PHdwi3BlWv5Kto8m3RoJf19fYFaZB69NsQO4CF&#13;&#10;lLyQg5L57Zv26uvlYncH32wvEX7cUJsNDq/BTxq1b5rd83GoDm9v4CK5s9qNF8/5P2TkUmbx3L5u&#13;&#10;H8EyL7zKlyty5swAYyybFEh4k0ZSrBw8rP23X39+v2fTh6B/na89QZ1G8elqpqDP4SpZZchF2YBJ&#13;&#10;PU9j+NZ/LDfqPXj+8qV4yE/x1YlsL81FP8NW/Ol6cNkpwnGxT0HFNCvIAq4AhBxTbEd9s+G+eOMS&#13;&#10;hk2dJNpv95IgPM2r//T1y9WDaLCpHv8tq8TfX74V3f7P9SHczB2qltOX/V/+04uZfzOXzXr3sWvf&#13;&#10;dNm+jisy2hRj78bZ1eVdBOCP4/MODBrel5QU0AmNvhxvUbs0G3A5urv3nhdPL888nY9qbP78T2HK&#13;&#10;igqLijvsJJZ/u601e2+faBDdp9LVNP316+ntT3/yHvlEmv19UxBl+80DP15PYUhpNj+//3jsy+vV&#13;&#10;AMy9QzfbWyvTks9RPmxtne2uvV72EMYbSjqm5RDy26fsZV2u1/V/ve/cOKR1BJtQLQU+MviFs52r&#13;&#10;QVpgIm92UnvNKwPht+Nx0/5luj0W6IXMAdeC59QZzRziqE00O89rP5M/7aNWNpdvz5/H+FP2YmYb&#13;&#10;88zoi54nTgkoZCDOGL1q6ooHkUBeje2GImNOoc420+1y95//waR0d79XMGYaVKyLIzUkHbSgnP3y&#13;&#10;7W9wQb5UhUh6OJ3B5b5txGBdFz51iRLDBabvcxaGRd94Ib/MTr2e3jZNZtZxT3758sRjdyIeVJlM&#13;&#10;9n0Oji/zaZqgs6EfdSqzwLWbni+/YFNxid7/tIX9H9ec34w7La47HKbfBsEzsc1fgoa7Nwr1RbPo&#13;&#10;VbX/+ef/+5f/9z9Q9NdvV5DXLpM0233X8wTRw08/2+M3ZgrbB2Jww/3TgGwAebBtV5pYzmCn9Le1&#13;&#10;b18V0nsnwgAAIABJREFUOTrxrhXMyXGAVL75UK0/bKyHZk5hT5ZzP3nelvoaVc7lbjKgr+/loG66&#13;&#10;3/95E7HPUo6LzYzqP80nSgOvcvZwff2SNp8+/vPf/w2RT4S5rAKHB7ao5faWQhDZqp/OT2X0WX8a&#13;&#10;S7RnPBccBdkLtqvjpPR4s91VT9Utr8tctuE0geaQtfv0vddD3xwegmiO1xXRrC1Bm03D2zdu/g5p&#13;&#10;dbuCJqtWOlZVdkG0DXf9bcpl66j7tynWsnlA/JXOn/8Otm1HvHpOC/ALZOFQn9fXA4uoosx8Hz/A&#13;&#10;1ltlvTrk+KivN2xMS8MfEK+SULd/i9p9czFuDNki95GdkPCHtjiAcJq+amJhzWZ9e/3rP5cZHG/P&#13;&#10;+M9/6q9XNPd4d//nCieFedo3BWR55aLvp8HXjQgkaxteNOuFwOHprurA+uJd+XI0b978L24+9p/q&#13;&#10;h202//5v8+qtfRVtIze7Xz6/dPzG+FK09y8vmYV+RX37IEnvlfn28QMdFZxmkIn6+jzf5TzhVhsW&#13;&#10;Ug7LwzKrqFYqpX/xOmlTrAVo5r5flsuffrp/Zv9X43VRVMvssT+/rzaV4sS9x6+DD+isV9oV47Hw&#13;&#10;CQDuCN7t/osMen39n7/9+J9+InmYl6cI833abWD1wPeGR8G4oUncbxr4K9zVzJnw9Yn8g1hmZgya&#13;&#10;3GTzNwJXPNK/CvKO4ajh+Y/hpy2sf2yXfoTKd2Jg6x3UIspB0n88rrcbuUKhbmPfFp1MVO1ftnzh&#13;&#10;i5Ezzcri/UNT5BmOg026275HbD/MAq0XXvjELu/lmz/6R0V9yBIJyU0fkABip3avDpxHoch8DO0T&#13;&#10;QgEoHOD7Epbrabm9TD15W+y2H+0QOtStSbKs2N03zfNl9BzRsMTzNJh4fzglOyGbiWar8mqiP6Rt&#13;&#10;XmPt/JRcO77LvG7qXOGlykJ3zaOkdifT9Ku+CQw5JmCa9hmpleLojlynIeRilKQMzQsfd3f3x+dL&#13;&#10;yd9S/UuRN8crkFsw66tV6zwFCPTLPNmivRfZ1NxHHIK9VYN/s5KMkxXbu/TBCbQGsEKotDsHrwsW&#13;&#10;7LS8TDyHixu2/M13PYwCLXXOp6pfX+7KdoPJiSqUsdd5zd/aP27fxF0x47DZ2iPY0BTzuJYJ/DIQ&#13;&#10;UNDyQXz/9m/pvrvmOZt0JfNHM4wVT3n152Ve1i/NJn35FmIbALEv3z+LSu26w//48i/87W5bpzGN&#13;&#10;KwU+JpUrJPaD2VBRqnXo3jxMwQ1xFPcf+uBv2bf1NXSHPa3EsASDKCMWgJdNEadTps7zfd2dzl/S&#13;&#10;ChIhuKyUsTmR/javbZD5P4yJjRHW1mzZ8U2V77NS4eWP24I24FH/ffh2GG5jnYu6MctpGS/9/eFN&#13;&#10;+nzqb/Hu8JDn1Zjl6Njfb3Yu+NdjD8F6uX1+A/9yJJf9h7tut7v9MbIP3diHLHan2tL77OaDZpky&#13;&#10;z4B3//r162b3p/7vA73U8rzdpSnHgkvevr2fXpZbWSMQcwhkIeIdpTUqL0YtmBG63ZWu1HAIy3jK&#13;&#10;OG5ITmvcX2/rPL/7x9e4bpJNrce7d0SjSNpm/H5uOHz0K/v5h+JK5yfjsTH5nEZ/ilNM9uP7N7m/&#13;&#10;6qtRL6HSbf/lBhytmq38+rtBfQIrIGE698K8bu5qlAvVzwscmk9cGjsVFcxqE7N40gPesaj/8U6W&#13;&#10;DZ+pwFplw7j214Lwd832+zxXBFGGU0ggm+lQ0gSh9TYyfkFmGZK9NfmPT9+G71/PGZOy5x4ivy+T&#13;&#10;On997H/89KNfl5fTy68BV/dvAmEl3nnwSnNwkd/5ZTOtfbZHl2/UHB60tfPw0vRAbHOZoc+//+pg&#13;&#10;ncaeefCx27vZ6NPpw7abdDWCqWqawemWHz7LK/WQvK6ruS8QNqsWUlYn1SbIjB5ucTSy3u4d8w9q&#13;&#10;7O7uVzOtes5vRjUbjP1/+OFN8dvr4EBVVf0CRXbvAQQpDMPJT+N2vwsM25RUtvq4EuRC2arTESFw&#13;&#10;77H8oX2ZLzc/l19P8TZbaz4/P9Xt5nodRVfaDHwieX+bYSKv3fBz3izXKYf56Hvpm0IiIt2UXBI/&#13;&#10;95cbGCeU8SoViza9VQz44xV+PVH8jt79YK6Xnvjm6+QneVZJS8ZbiG5d1xVFiYLfA+C1vS6e0ssv&#13;&#10;j/e8+f4vX/V7c5vUMsbLs7vrctP/66Folu96LM63TJsOzD001y939yXCYZhWSIlPfblVpSd8wfVe&#13;&#10;3NJrpl21fae1F5H99+O/iCJrq80yL+Pkabshbw/t6npiKlJWMQuhZp57BYb6XKq3CeTt3Q9MTIm+&#13;&#10;nE9HO8bt5X7NCkgYYaTDTi1zCHRREotuCmFKab8rWuzSYDu83XwkDWiIMe/KnB/Xwd9IIk+/vYzp&#13;&#10;M+DpvMwlufv81xcp3v32VTW4xuWta1Fyw20rjs8nVjATDbgqS6V4+2n57D9fj9Xd/vDDTww23+fP&#13;&#10;xPFwAml9DDlLuehFcrL/bTq1PxzseTvuy5uiXfcfHTqSfOdjIinRNuzMlhgObgQP2C78h/0/Ftq8&#13;&#10;0nRcAy7ugrjBfKNv5yz4/Z2d+letbTQE+Z8lMJSaCF+6rgu4vJq8BulvBtA2v+me05MgPxJqrsO/&#13;&#10;GmNf56WjOzaXm+zhMl7LTbFLx2fckmjXP/62r/br5A2unjQlb+y0nmoAP6KClmnDUeYmyN69Last&#13;&#10;IOTpvNZ4foUCJaD7imRnEwDebDY/4//68/8hSxlTLBMelYUET0pxHGrI66qgiA6vr6kiTVFIyni2&#13;&#10;UXoQeQqWrOuEqdps2Kzcxd6cpZdvMyJpu99QkDCwJz3znLeHYtRDohAFrMY1Ejf3Ie8EKsH3y4AW&#13;&#10;P80K83I+r1e1fHxzKHE5TWtdC7OeR6eiQgST5EEm8Hha97smAfN66rW/iZoAGKqH7aCn/FDlI17d&#13;&#10;OMe4wshskoMzWDsOwrIIXhV1nYkAPEaEIZaRA85yGK1lkDp/syLHRKxzWMEZuEzpOStIBAb5dPz2&#13;&#10;BKVo94cE3GLPNWl4TWY/z24lGQ99zGtZb5iLKOOZV5ZjuIYVIbr0i9NQx0lkBECLkbDJVpti8bci&#13;&#10;OJCcWWdEJYyw2DaDmkpwN6MT8TAOakG4bhoqAKJBheOh+jEZ+u1yO3RMlmWkNDi7LOrQto0otNYF&#13;&#10;ERTETMZcBLbbBAmPg24pNV4TjLGHPiVEBMXZOg5aj5ksQoCZ3DG8hoS4aPWQlNekRJIKvQ5Qe30c&#13;&#10;IVSre12DWqNbAGmyJGTc7IqECpzdU7FbkOLKYsLHUbMWWW2NWXa7DTf29fQym0kHNYSktScIFZyD&#13;&#10;sDCBtbNZWdhxRd7A4GIisQBcZhHjfS4HYgkFFWTbtkQQvz4+cU9Wu8DkYbRNahEBw/UWSVjmSWC7&#13;&#10;rHrz/t2kB4zgbrt5evmWvF3V4L2OwB3qg9EqQudosW+TW7WkZVbCdfa56AgOOZevx7Fs2qDouFxy&#13;&#10;2RSyg5NZtM0QfLNrtFoDwILV3kWOuxBA1WTL9FrxOkA8rysOhUNrnolKFNAuKbnN/qAt5ySf9IxL&#13;&#10;RogdR8UwgTrUh1JZ5zE4Ta8SFL4weSYxks6NRZ23VTlMIbMGIoAwBAZLJGZNV0sKZCTM9KKqjj4+&#13;&#10;TtxD6sx1HMsGKGsEzwgmTC+nZV0Refj4A88KLrOszhux1T7ku3YBCS4RBJwsiEqHkJisEsoyWLx/&#13;&#10;V/tVARduEbC8Em3HayeU0Vr11tIcQkBkyfNG4sTjsiCBYEFVZO2ufn35yn1hEScUtYd2XRd4HgqG&#13;&#10;l/Mrrmu4rgwbZyZLszj5hsnF9PWbA4WYRWSGJSRbMzkfbyTnvBUYkUpWGLQaXauKZiAsBFuEJ+cq&#13;&#10;FHKUY55wBsxpvYx/IMJSZFRPmvHZoHlOLYTOJectI57EjQr+ss50J8hlLbrdH69nABAXjQ7+eHze&#13;&#10;M3FV8TJFh68e7s/m2txlmSEEBkjIZZoRTX88Xw4iB9O4uy+J52kVlowRBudGGHWCHVsWB7LIW5mD&#13;&#10;qi2xzJ6u5xzw1a3rPJagIAV00TNGkUP6pa+yHILkUyEoR4alKdrxxaSEPAZ5umv3CBgarS5pgRgl&#13;&#10;wmOZkE6LZyUiNWWZCPqCSQphSYIZOxIEiiBgCnMANw007HkmCUAdzXPGgvPOejvZY3/JREURXYzi&#13;&#10;WqFErUn+NhlZGw8QIgT47abiecny/HL6XrHCaiSkC8b1yo1GuxS3crMuy93Dfh59hgWGycxzDhxD&#13;&#10;IXgPUA3rwoa4KqX0nLicT2eOSUZK0kkuu3WMm7ZMeqVczKs52SWvsuABTooqHThbMI/nccXQOpNl&#13;&#10;eZBpBvOa1pTS6kcBjADajzxnAgtCOYVmLApaVvnT87OTMYP1y2mkrPCzMh6PJiULIh+L/cYj0rWC&#13;&#10;GNMVmANnoOj1DCKShSCIK5OKYq/MCo1YpzHodU2eJFcU5TAO2C/GZAEQIAUD+VVfRcEyijCFcV0F&#13;&#10;IROY634BjKSCWXUazBpnykytQE+MnIaBFuT8eCtLTglYQejkRg+jxHGCUxXr4bYmSCYXnr89Zlld&#13;&#10;zGGEYprtMEyFBIhFBQMpq+vN1A9NQmjfbZn2UECnJ6xBQBwXIjJIBYpxZo3UKcHBepu8h1zk03wL&#13;&#10;hkTngjUWQkb4cBp8ppOk3uucybLgU693XZOCgXJutofbcpvMZLG11qGQQsK4dC5YhrBByJtCQ6is&#13;&#10;6eqC0YM1AfqUC0JYwgRAmCW3UIIO23Zd5+AWglCIKedMK01onYAAAJEOQUIa1GHgizzLJZ8HtZo1&#13;&#10;Rl3VJSJcdsK4QBPXDo36kSXYsLxoQCGJQNEDGpQnGU0YCBbHfm3adp4miiHM0aLgstJhuCGUqi4b&#13;&#10;g9nnb/t50GHNMY+8UudeRHJjlsI8abWc/n+C4GNH1mxREPLy7vcRkZGZ25S7dU6fvoyRGLQEz4DE&#13;&#10;jBdA8JxMGCB0W93XHFNV26QJ8/vlDd93fTqcY0reOxombyihkNJCg2onH2kGHGY6FA+hT52sQY3R&#13;&#10;JrvhZBB0i0UIlZIyYhERlkkLaeQG50Qq5Kkjog2vL3GZpIJSVeOyAywAUTD9VVEKEtFxY/1QtaSQ&#13;&#10;0NY9LBky4QDzybLMWZayL96XHCNORSDdPzzerqukag4LrYbkUwVrOIWhG9bFKSU355rjYTFOEIDr&#13;&#10;zkbt/c4I4rXc1wUneIOICI4RkUTQyr8v9+u+VuRRNGSd9nnSKQBo1oowY3TVtLVxT0Pj4r0RiAqq&#13;&#10;gyVVmb1GNF+u38xoZVWTkEsovvDdzCiB6AHsiY+Z4fa6aRjDh4/PMSaw0ag8ypgzqeEK50YxuZM4&#13;&#10;G2NiHsfxmOkNWsyqaKELm6IIIwvMzFBLGsoxNrtmkLhcTh/O72RvUwM5NHlrM8s1lZXSZj1ULSRn&#13;&#10;D8vqls+fn9/f3jmUKGOjAYPYblufmRE9JwFBuyx2d9YHt0V3rGuCxevXF/b5EdAcvBUJIsJbLmYz&#13;&#10;n57ORlvOCFSYtMqvTlGYg21Udyfx+HhAKDg9f2yOy22iUMBG9p9/WV9fud3dvpl0tVFjmutw5BVR&#13;&#10;NZWERAxxKUM/JMolpuP2zioghMgYkEp+vb5hWmRVxwK1G8/DKVgdguGFaj22tOK8ijH6DDLCiFE7&#13;&#10;brwXW9nR6emshPd71aiIUs5oD+m2GY5gz/mi9dV6nAQsqa2qVwaRu8M6arF1WHz8cHLeMk5oV8fp&#13;&#10;RTEWQp4N8/v4+Ok5gHj5fmvaow+FI4PaDgj2+PgZYkxRbf3GZdbTznuBOcGHev+6FNoU3vbCFAIz&#13;&#10;K5OxjEgEMKGWiBRCIQ4kACCmKCeG2cPxkPfVJB8dKLAIJpQilJP21DkWjKv2edz0SImapuvxuRnH&#13;&#10;tW+6mOzDh4NffMoSxgSiiSolGBHhXCqLYVcUMhnzuqFAWxNhalQfMdF2LSXGbd89BRnyQCCm396+&#13;&#10;VI3gNtfnuvE4vKxrBRuXVKFg94CDNTpQIIRYk3XZJ9FxC4oinfHh/XLzdos+AapMyk/q+H2/lFK+&#13;&#10;v73j3QYRcMYDa5wzjKVPHwZjFwygqPjqtnWZfCVXrze3m5wPJyHqlg/Hj/wY9iQKEzEPHz8CXgr3&#13;&#10;VbR7hCWmdVwypO2hTTrkJZ4+NYkUQIix4PHpSEm5vH0rluxoej4eYNzpsScB5+yX7SJS88PjGZto&#13;&#10;V4Dh5ST4+vqtxmGbIhOi7oeSDbLIBnt6PkWYItlXd9fa4lRqLpfxTuoQDQjreGzk22Xi0HFRN/15&#13;&#10;udkWe717TrsQEoIR4d1Ze3rsSCrIQ0bkZnwu8cPjk6xpgdU2L5SitGPAcICwEobSM0ng2J+3m3E4&#13;&#10;Y1Bo9hEvLA4kiOWm+8dutRY36uaIWW+kEc2H07hOIFqpiBB8HXfKGuBL2g3+X57+58Nx4EJKY7aM&#13;&#10;q7YDmCZ3w1eDMpon/fAkNlhgSm7f55VWHYBs1nfa9RzCnTK7RFwkemx/ZLoFfSLWwWzbgd0KsGmJ&#13;&#10;ZFv2GWPWyia7gosvSI3hNpUJkaPcU0bC5HogojswHD10jS+eQN2IuKuOLllQ4V3AzMadMwqkgJw1&#13;&#10;Gl2JArAAR7BGFjRZfsPVSWmQUM2xjYPxGvkZhodAQqVsChXS0UGfUSJVfhjdcqOQwELn5XZLDgJu&#13;&#10;1syH3c2K0oTRDjmFPvlln3AIlqgGMuX4RL7YF1xTUpFVr2f+y26vMV/b4UNy8fb1nbc1qoHXHnoA&#13;&#10;PX5dvj1/OJS85Nh4kRIxQNon40QzjNcrov27GYniEAP/yujJHmjVJqzbinGWsb9tL4eG1+DHRh5H&#13;&#10;rGto1uC3UlrA+r5BIdNMmUD+4jgL9+UfXOYvMdzdpPDZ3l7atlZSmPt+c47ThkXl8RSuK8G8a09Y&#13;&#10;nMz216452x2buZAWozazjJM3cIuHXEFhUbPtJaK+d6VAfa0qnLMr7T8tG9Yzws+kj6luhxRRafLH&#13;&#10;trfWIoKOEt+XDVJwfD7c19Q1rTOu4vjUkWYYtPOo7g9pz8EDAINnqQ2T3iGXdNXvZczZsdHft7mW&#13;&#10;spGqgXI25tDKQRL9nuqKZhzRQGjA0W4pgxmEt/evGJZj3637TDCMyWGRIQAP6sH5HaB00amRN8Va&#13;&#10;M8KIpuRpchRTV8GDCcHjKG1PG2C2zHHXYLTdtcCZAn3ZXcm8lQ8ww5d3IytKZeS7vV0NE0LbNZVD&#13;&#10;wTeOuZ38+YAQZS6z4DiLyADveGIi7KMOq4WzLR1IfEgkyAETLR1bUvC3LT4+1yAE5tPbUjq/EYrb&#13;&#10;vo8GXL/ONnLRPPY0kkgEF8ZfUH7oGX5q2JIg6facYCM7M9lBlDmDWHWBsPmyhpKAQk2qLUhWZV4d&#13;&#10;pi+35IDE8iTl75fX4+MPe8DlsiU0wZCWy23CVAy9YyiFl7MncwzNrz+ldK1ZbbOJLOo380/PH77d&#13;&#10;3+qn45Ypwdntox2F3g3icPHTvC6fCj3VsqP0joGKrmmY9XtqDvWUgHblka9O84LxHnkq32/fzvWA&#13;&#10;V+9a8W37duxOWScUn3L1e0rLA2/8MCwhJEoa4ytMkMqkBpU7ygfDaGN2BJf7XFVag7BDtq8Qg+Gg&#13;&#10;EMPQHidnmucBKH3G53EPhVaUpuPjz9++fjk0CmUQcYPZibXm5mTEth4wuVlGBVbyfd8pcafhpzTe&#13;&#10;z5JBpklooR3qk9vxrgQkyYX0EU7vRRxunrA+rG833jW4FcJyWoFgNfVN/0G8v74iABiQP8lTcE5V&#13;&#10;rR6LwziMfsD1uStcnRRRpbPbumS3xnn6SuITlDbjd50PKn1+PO9Fi3OHXaRkFxwWkHNjCQIoY3ZH&#13;&#10;tIKTLQH21Y/ArEYlNP/9G+KwqhoOBPYiUteoxq874vRzPZRMbrf9QbFdnlIE3vpTQ6miqzarcT8M&#13;&#10;zO0Ak4OkNx9kQKg6dJnV5V1jiiBO03dLMInG/vj4SMI7Qez6fsXy4x/6MhyOgjBIUg6kV/X75Xpg&#13;&#10;1R9hqfiJxcrb+8v3r4fjQwJlBHtVtfsUODDIjPXT5wU3p20PhybnJGU1o60IX59q6FEuS03zScH1&#13;&#10;TabkMcOX29unsyQ8Xi6Xn375dcswO54ixBnCiIBoHZXI2NKsUCjjAUq6mEtYR+TtVMiyp9PTcXY3&#13;&#10;gbqmfdKGHY8Iubbi5NRWL8sc5jdCWdcO43Tt5I9bil+Xq5oVeoyyZi2rtuXFbVvfNBnbfvK55vlY&#13;&#10;CWgJE/YCj+Qnq25tbEqMrmS7zEavbdN6yQY2hH3qq+JwAXeMiKiPA2CiZlUKkP8xpo8/QUzfr6+H&#13;&#10;JmXFI6G0PmBeQxUwwMjnNNlSGVE41er3/QYEiigykk9nMhpNVX+O9eWmhWyaQ09IXCZfKR68Ff3R&#13;&#10;LtaOHv0TeH/7/nQ8vf/2ehyoXREEcTdT/2P+7W0SDb9ON8IEh6QXUpOo0VQLQTyYEBHsk3aOIZxx&#13;&#10;+uOLHZrBjVtOl8t0pwytd/jrD8eSPCzeZHsULIRkUqAlUn6s6qMz2enoehtBEauMccEICgz3gAkw&#13;&#10;lOGQokNoLRNJrEeHvYCUvx5k2xSRa22m64HhHTW0ZEBgNQwpvqeNam2WcTl8UL+/vzH+sBrewVK1&#13;&#10;Iou4QeFfTMaRquyWMhn/2JygLeZZwDFg62RAlDKC0aGrSZhAHtb1rmhxC/8smsUtomZrgszX2Ubg&#13;&#10;8jtcyg1BwjLFHCvGcElujmk4fNLv1x5B9ZGZTSMJ2IAgOtSXbxXIEMLSC0yrWMS6mT8/X8zuL2+u&#13;&#10;/9RNySBRQjFuAc4siy8BSowT9mT8tpyeGRdyutwOVefyZfcie5CMH9MYoXB3F6/lsSHG5FiqaZp0&#13;&#10;0bxu2sN5294zU4whZxYYffvDczZBFbYf+30ztWyqCsrKiaG/+wDTw+nAl3lvuoFaptJmzP748eH7&#13;&#10;+3x2+0Nb7fnizepzyow4aKEgAPjit14++30rEVLebAHCuNpV7whcwnstj24mRHVdA6KPVntlD7+P&#13;&#10;/961w8vLa25Jbw961eizarpnzhnD5biC24lEB3mUWmwDJ+eaw2U0pdvzDUFQQJkXZ5Ld/OJ+aE5z&#13;&#10;zxoMpRdW5Abn4gjMxYd/fCeiFQUZnbeoi8h1LNBeHSPwdn05o9ZUD8HN1tztlkK0588fQSWJthVr&#13;&#10;tnnZBl7qchCVNImo09v3f+1Ogy+FZFx4jhxGilRhgwQl+RwE/sujt0uFgeD0CTG7OZh47MTrZgcM&#13;&#10;we29qhTuQj1UtABq63m/LetVccBVr4Qy2s88NR5VPZ3dhWaQKgUlW5ITJFqflj01zS68dM74ZBgS&#13;&#10;PWXzvJqUSA4FtRGABJFETJyUelbffD5Zyzn58vLNclpBagFePBgaRq43PByukNsd1MnobXV/+njE&#13;&#10;Gzhk/AF3O7JmMc4QTr+Z8WDWqu6Y6u8z5dLe11lnp4xgvAkFEzbi4+O8GEm7xSzRUVUDhLdGHlCD&#13;&#10;qaRjsNJXHkvSPMbL/3f86fEyr0gOcXVty2SHX+dvnTig3S+7Pj09H7rOW70t1y7L4cdf7vdbob5F&#13;&#10;TDSVK95Sb2QiU2/cUngc2DEgHZgGO2q6dvdLdVLoe9kiPnUK5rX6/GGPmhCaU/ClohddQ+UUhnYv&#13;&#10;BA0Px/fv76Lp5/k2DO2hFlA95zWQuWiOhhMrJdQeznZuHP2BP/6drn9GCppITf6CppSRqpqQAD07&#13;&#10;6yxrWM7CzFbIOmUiGc6FISaQ5NRGy6KoakjYM2knfOeRDKBSDStl39f3iEKKwAPHB+puNn0+maAP&#13;&#10;h54Mnb39PXO5QHy+yWRCwxVKNlUtbcHkX5tlQ9XnSqjkvIB8JabB1Ykffb0WjJqmuxtAiyvFd42Y&#13;&#10;XiJ/ApxEa16mrOQCIIlYObj0Mtvt9dYcnmv8JlM8SykyNh4RIUhV6fG7Xuzu990uhRHW+92NCag6&#13;&#10;FgjyfL9UT1xlYdexrzkATSecC8hHTCBVyabAGvn8/e3r5x/6cf6bVA9tDZb3mcWKqCbD5K3Dme3+&#13;&#10;Zeh/9MHJjoOV2ZKxUji/Idtui5knK6FYieElHnDeinZj9/nxlxJJIm5LgfT1HoUk4R721HGkTdvB&#13;&#10;aZpKITiWfS0coJ5x/H/8l/9zuxtsyQId9ELPE/Jm//DgSS7wuL2JbvBhjtFaqdghGprrvJ/B6RYR&#13;&#10;zAp9W6dYn0/rWe9L5ONduXmPKRMQaf7v+pGeoRF80w9VvZqA+gOScasHBslQpB0Ld5gw0x6s0Rjd&#13;&#10;UNngom6DZxBsCS3+Rs1n+W27tk9Dek0OrXXVwii1fEViYKpaUvUcpnDb6ijnWr/rV1mf1mtpR5+z&#13;&#10;AigXO21sRYbhWPxINPt31VBrtwzP7YjjZGsE01GkkqksuPGVe5zZ3AlyRBwusDRyHpCSkqeVA8yC&#13;&#10;uhx3fD4UJCgeToDef/+dkcIQ6wldoglH9Qj+Q+dOV+DWh5NoT52b1+BKh5UpS+GmlvYBpTKv+tef&#13;&#10;/xRvv9cPIm0Q6TaRa1XaN4NeaBPJPVnuxvXA6jmt6MVOl/eIb27vCa+N3ecmuUYg1bxcl6FivAnr&#13;&#10;gjr+z9+WpupBU7Ufv993JLhstz2xcBqwjnDDx6TQAyYPE4Dv0SeXAsQxY6s362PMuFUfw4THYMiQ&#13;&#10;9up7ceqQcYdEFUCQHz59CvcdjnY44h2m+cMzWbbtk//zF7PqT6q+Lf/P1y8f+p5cb5N0HCjVy7u+&#13;&#10;VaXNVerP7XeN4Bc5v95qVJYgXEyJIiCLRuOf8REnn6EutMYA1kwVZevhbDfbCLWCVEdu7juL7M5U&#13;&#10;TBF5AUaW+vmp+YSJaNqgm195K/ZyO9bPIU5DFPRLLA/k+vWVf/jwzsTQv7KbK7JGj8csoOR0uX6J&#13;&#10;5n44WxRDDVThIb9nhWC2Y677yYwPVQUuc//0I40RmZ091FHxfffB4hll2v/g9eVR2OhV+ahb0fp7&#13;&#10;WqfvDFTFYk4Pk9UNr9PbJjXaeC87ThrrUqqD48Bw7DpY8liaxPvi791ziZBlmF2/sSW13ZsJbonP&#13;&#10;f1J9m6rwrlcsuZEC3OJEUckkfp+usGJs4ynWuyNBQo2w1/oMIQ4jO/RJe+HpTD+Pds1Adyb+dKC+&#13;&#10;bI75HcNPoHVT0TegQSyn0+4oxP0w/Ss3EMyYesXdDEOGi2OehQsSScENiyaGVPscgtOdcMDElh7R&#13;&#10;R6T/AAAgAElEQVTtOcb9ovpjpsOnCcf/Saw43rSm8CjuSflO7sepJpVFnCtAyo9rLLOppHivyA89&#13;&#10;2FBmnz6Ey/XHhz/f3/4QymxkyWAXUtLUiHEsBc0+8Wxj2oqvq/Cxkn+9OggzAtED7oXuffaHnw+b&#13;&#10;cKTvL8suSn1Pvz3Ugt52lz6FeV3M7fhIoVPv+wWXwEqOsWExwPt3ghpcYH/o36e1cbhQoKVLzxiq&#13;&#10;wzB9E01tVau3dmXwVk8HQpf7Se9itaqvYfn1n1/QvTzqbqMYDTLTQ0TvrlF+s/dVnW16vbDutMC6&#13;&#10;vZhLozcEglRy/637kRt/Fw1cWI+ImHZdTRDvJQD8x7o9s1MGEG37MwLaxZxQeL93u4/sPY487oU9&#13;&#10;/8Wuqs4Mz/MbX71SNr48dDMYCxCVNuDw+EsymVDo4rraV6L6sM09K2/3rph3o/XDw0nd3PQKOYbt&#13;&#10;wMfM2H3p8amK/b9dfhuOB6NvhLQx9tnuMi2ojR3g3o+EuCdGsrjQKumy3d1TGuQEIFsKSTBMlhRS&#13;&#10;S1xhAZb9jOsruH4qjyDvo/sdt+1QcrQmfT89oM3FUH86ZMry2KLCRMz4AJgHOQaX7MMYPHjQt/SB&#13;&#10;4xD7zVADBteCB8Qix+gw7G4z+xFl75ffO0uT1LTKke1t27kVQ92hgye0SpP5zNU451PXxbaaOyXn&#13;&#10;CxMVTTxubP/9ZaBSZXDZ4rYtRYJLmA23KUmGCTQrDQ90fLM88J8OkdzgzszkTpOdeoYiJB5858C9&#13;&#10;rDWhQ4j3nL6HTBuq4a3cbUW9dXdwaA8YJYzfZvMrpdBxw8xY7+s7a54pJDQ58IdflqJfzTidldxS&#13;&#10;gcRk+jHc0ZRxzgBEIMoBwIzxnKNksjX9POktRck7lADOoC/+9jadVZ+u439rb+KZqooRW76P6KME&#13;&#10;RQLfE/PyDbOEW0BdFOqBWNyXeo1LDSHMEUDYzqxunqHODeSIMICrydAaIWV/WTB/q3IAe58TEfu0&#13;&#10;fcmaP585rmJsYqFPn1GLDSQkT1FolJ2Cn0D7pj0CpOcqZDeE7mLWcBDY7fjmTqA3eAeADHWzvL8X&#13;&#10;jCtTKEWQZAmbjJwkoKnL2wghydAJf8saNIaKCyt+Ww99NpvjoLkhJNkBCMW7jpi5ag4Yzm03dmN/&#13;&#10;W76xNuTbGkV1lB0aw1KGY6tvSI8PDP4HPB7FMhj9ZzSsR5gYtnwuDFnwcFKMG8/5b9/+b3Q+aN5r&#13;&#10;DUv4pgZIe5gs/xOpodYz7Y0bs8AbiBVCQTBVsZAd2CRzkVKRInj/+pobm2sCE1pr3OLev7pGWjP9&#13;&#10;UqzoOecwAtpGaymFuXhFludnScGdZGToBj9mucHfzFf81N4b2NvP2/Pkyd4/VccXYGRGlGAhykcS&#13;&#10;Wp4PvAmafKg6gaTf1+7zYGYLYmmaEwqXP2ZKnDxGpH7AkRXDUpm8OWLX5Fsh/RdcXEMK3G5jRyt9&#13;&#10;F5AzJ5wfxQGOYaHwPEeSmyr1HCeSs+HsAMuRvd9V9ZsjcWH4EHICRVAp8FAL2hf7RFanDpnNiUYL&#13;&#10;tQn49Eti1n1kdQB0bplRhW/t/PULtMbcb0CUs/2Qt83HEYhWFTLvObEBhqIIq3nlndskggAd6h6M&#13;&#10;21B5x8mbAS6EtdSF8ISRUz+Un2+GpEnDRxJRB/dGs7Xmq20ZP/Dq20k82JemLrMebV8pFpmm4sb+&#13;&#10;gbt/W18e/vk/hWuumy1mqmEbp281YQEkwEByN6xtQ0nR+qqH1V/2XLrjEfzXuYbH+0i2UhYDcwQV&#13;&#10;AAB+0fC4pLX6T48o62ru8oywb/wLiKJFT59scCdU7a8jt+jQhqB3lFjPPnIqkYfTzULUlbWgs1qP&#13;&#10;Rt6a5lA5EnFPtj1e8TqI7qHU3wiWIsMSSS486mVas6GnFXwrxcsC69JqGOIxaC8B+I5DgR8lbA8b&#13;&#10;duqFbzVGkt8uy7dyzjX+fSKoWSLMoFi/HRhC6IPbNnd9QUQd/8JWf8egWmAckb6B6YDO+/atPpzu&#13;&#10;Mf3Jhr/lEaDa6PoxG9g9T3cd8niajoEG1+h26a9vY6Me1sVXEgUmS2YUtPZr3qBrDwrk5f6KUNha&#13;&#10;sSsj38z/+3g8YMC3PaJpwiZKC7UPXPGErazpKphOwSX4Z3b/77iqKlH0/gWJh49Gxz1CqkZvAyMF&#13;&#10;N23lrmKV6Pu2c72RjwmKZlyJeEzXcJXd8HYxzVJNaa4PFLVe3WjAFUNN0qacraPANOw8gT22r2G/&#13;&#10;c1cbQvmReavCVmZuLeSw7t5opijiaODaHiq4WqJQ4p4SPnRNuF3y9U2fb9s08L4OXVZNt4yzmzRQ&#13;&#10;gIIPjRXiNYbuQG/jEfYDeni7rAECUp8m7e9iHZXxPcix9tn4uZgXSEUA1VziTjED9lTDBZlICyhL&#13;&#10;EUWE3Vb5fmOsF0N89+DDXu5A4o+c/TkqKMVe88P6DR3b92/vFWMnFqZ7aSGtPSgcA3djsYq/67/S&#13;&#10;vneEsScGn8KhTdcxISqrnje8sUDXD3x5cxHADMq07gZkTZEl6mrDxyX/W+VWaDzaq8dme3n5WRzA&#13;&#10;rRg4CsUTKWXWQA41LnC9lnJ+9f/t8eFDsWoc71iBxV0x/Pwff/2XpofDMQdFG/Qh5zSZqXbNn12y&#13;&#10;+3dP568yCsWj3rnaSiEVqdFSAqWXDU8IhoNSSG5PcW/ilzLh/+sv/6uNd9i5wNSpf0xUWlJL//qY&#13;&#10;f3zTWh9Yt6z40C1Ws7bWlkzW1ucOPT+zhCoADqBkgkS1TXaBRD4S9MOXT3lSX34L6/Mdlkx07H6R&#13;&#10;15dJ0VoA8aa3KhtlShcrX746krr62ODn5F+zJmY3avhxhBvuao8o7o7N75dDNKeiHUc9bGY3ucoD&#13;&#10;y9sgWlw58+/ePZTUoFgDTOvycLsvx6fB1PdWyXfhfufxIGQ+l1A7KmCBh3URDD179xobwanF6Y5v&#13;&#10;H9SuO6mMXs0JqtUlBDYMmhjnyVXoXJ8cfa83l0BbM9qi1z2PRhVE4vY9hZJr5Ia/mS/NUYG8Cv8n&#13;&#10;b/4410MVONgcX4nx2SP4AfIyvpewxjCmT71owZpXYCjaeC9EjqOvhxcTMsgtRyee0ZoEF7tNTKT7&#13;&#10;Dw/bQXS06elCGnx3+39OD/FuGkkK2w0Tr1ObS8rp2oq6C4Rr+IKyvE2F+qWMz/nDwOCiJ16TyNbk&#13;&#10;WuOmp5NUPv6tTJK2qnSfHqS197bD8Xo55WMeHVgBfehiyJEpR3gccUXP3sDzcSDPDsXUBGr1Sh89&#13;&#10;Zxu6fd92PAwHSGPgYd93bXmgWQP7NLMMDvu74/retDHy8m40fwDN9v3hcMKw2xKwtCR5iPgB5Zce&#13;&#10;hu3yPYKH4N+Sc51q+Lws5TtTnLIKRxje3ndVLkP8oUaJCVv81Vz/LB6ZM9vlxlZ8EHoE+NqdcIYQ&#13;&#10;9H5N5WqE+pQDywXZbUqzf+AEmevWnpT8QW8gmQLqakdnz91UvqscEpIMUpixEGou/kpc2U1dD9yt&#13;&#10;fTaeFfnxGbBQ9RJWt/Rvj/4+/w//+el+f1HHY1Kq6C2YPxgYW2Vfh+pHBDmmMXPhwHA8m1J+v87M&#13;&#10;DRtl6niuUaXhvYFxffnaHtmBHtO+CLirCr1CL4s6wCMsO6yqt9s9FnyiR4TpFpxi8LM4zuNL24Ha&#13;&#10;JFP/LQn+3YGmkL3ajoDTdxc+7sjbPHpduF61ZmJCSIRk8Rq5w11k1UZ2AhnwFdhLJR/OBjoOHvEg&#13;&#10;wKldWECefUX/qBuBfd5pRagpFp3Ic209kGwRGRvy7H6Zp9n5CaGCIWa5thZfzMTrDQzMKLBt8c38&#13;&#10;jgdK4ese/ykAMfRPq73wcOBFmPty0ocr/AemFaLH2qRMfoT56Hf357+cLveplt2PSKYTt9tlv/+N&#13;&#10;Pf+iF5Koxoc96gTQ76SnRVUI+QKNUIHVQ+MP8140kUUxz26ilnoLSO5ocZSBTDJSn7fyUn3QzLn1&#13;&#10;kVDI46UQdYYBZ5S4SD+uciS3puJvf/uPBFCnBHVxQqwbNClzQ/2kK0KDAIXaiNPGDY1wsuyWp0Mq&#13;&#10;XKqHBzpda7FumvpAB7VkgHl5ff87F08W6BITJ3hNt85kWeIlOPLw2WafgOayteHafPj0t9WIye8f&#13;&#10;6x2TIDqSapoHkFX016OqlyVAeSbAocvXA+FIJ18Ny0vQeZ/ReBDL9o+tq3vns8Y0lUIF7avDdXzL&#13;&#10;FeNPXSIhFwQ5gBjIsfzX1Yv2OUE+GJ9R3OlG6ya5w9v95iGINI92lVUlSfU2G9oeTJYRt4J9O8kN&#13;&#10;2LfYHWq+tA8qy3ylSXAYM325WP7QwTploqxV3Jbq44MuaD9NvycguDhi0qLfEuWxxKbulhlNHZdV&#13;&#10;TQo8bNZAXzO0sURul0H0orR+NiVdrY7Ei5YAzVQGZDEACEkJojupVi4FD138Lr6femIy2hj57+v8&#13;&#10;gRfvVrQUfoHXgbesAsCFONWf/3KZ/PXmFb8bt9bHgyOi8XtV/eCZDMfjEbtd4brj9v17W35M6O3x&#13;&#10;sf27eWp6h3C1GhSiOVRPTLQli1u/QO0pcrlMgvz0Qs1MoNhO9waGHGuKeD71cczrSjwAe76ithG0&#13;&#10;6Be/Y/n0SyriEHdegUZ5nt4tfayfgMsAJVEDgj4n/z3hvxF53Cy6+H4HH8JZ/WLupknNpeBUnW6p&#13;&#10;u5bDwUxsBtnScS+ouSA9CtkQWCG+9tXhXH2Q19cYHwQBh0exjw0xyBVM6uZiEr69Z+JWMKumgYRt&#13;&#10;PjjRaPWFZFct8VDWZvh1DJac+t6cd5rShtBEUjHj+tae+/s0tpWws7l/nRl84CBf3y5V2+i61LLZ&#13;&#10;zZtE8/7hxJi9msuQubujyz7xj908VvsqTcjLMqFShBc3azZFKEjVImQD5/JNQ94U2k6FF1bJsLiy&#13;&#10;YfarTJpBTG3Xgy0oAxbI683zCL4/PD3BXSBVbrYSAN//eIGP1xwILvEgoNv/5g5NTUijC7AW2GCu&#13;&#10;21LWUxOKczLJ4nHqzjTjM2LWr9kAEDsBP7MGve0lNt1Or7u7M0ioR5z/0F53OC8VSMbw+AMFKeLZ&#13;&#10;fCDcG9rSYzwg8ocvec/NWpDjzM00zrWIKNjLVWFe0yFqx9Hhvm1T2n4ODSTw9MPjfb39fPwfp398&#13;&#10;fczlO9sHXslU9O3iB4qqH77+cQ+a0Es+YnkEMPW4/1LILoMWQV8yBiimDoLLCp/7hymv4IH6e7y/&#13;&#10;v8VkSV3clcgms3aR4qC/YeeTOtbNjusTtYbpVfYHhQqp5eF2ef8IWdsxLKLXb/y592zLzQbQgXS4&#13;&#10;wL54hZui+RZoUK4Q79fK/rW+n4sMX+ayphpUY4862c2hmshxwM/H+/gExGwu7aNyAi4cwZ7df/8i&#13;&#10;euKK7hq2VY2sqmhdmODIlkJ9KPOZDn7TQlSEucJ+LBFy60Ir7tPfofEH0FbmrfGyQgojQnI13fSg&#13;&#10;zjd9l/utYNKdP4d9Wr9eqxYx6WHpW38wGY+4EKB/ePjoxk3Qf5Gvv5YIEjVZyt/SBwuakoQSUfR8&#13;&#10;Mc4HfGJWFLm9z67+J3XUIza7Ksot5MgnPUFJXi7oGZIK2Aq4aj7Pg3WybPMKh5l15Pr+puazi1uW&#13;&#10;UQud9p9GcqECzeN3RutbIhDRRqoK3XoKToXwSfz9UYXVVVPhOf8sJF2gnwoe/n750h2rTkJ4X/9Q&#13;&#10;D+3FjtCuCQ2qxr4stXy8B887bovtaEWkncDrt/KPB9q/AIlOQ1/2/FFEVs2usTrG5m8H1hzT6a++&#13;&#10;7ddXWKMbNoM/7Lc93ssDok8ffjqW8Oz2vanorLnVZ+D/pYCeRAydqmHIwOaNsILdR8Anwpfl8q+V&#13;&#10;GsoxFeYQNRGhL3cBSWDCXRbVQkRxTGEuXeNzIKyZtWp/FvOyGL1QrAjwBnep/1XnKt7+UMdupQj8&#13;&#10;9dodmiBy0AThjLzLLpZzYfNTiCaD6yxPTxnCBG/vi2jw0v/j9BN/vKsBf4ybbqscVw52KlG1rXsN&#13;&#10;bMCSgICTCQ798JBIGAFpyDfFOpEe/eWrrT+kDsGzp6tE2d8zJgbWnq6NSgUY3eSMkwX3/pHgW0oF&#13;&#10;GuOTBYljSxbcFyd3tj48ojfsk5/RCzEaeTJIRlDq2aue6POjgfqBw4oY6L752utXrwKudUlJqdwM&#13;&#10;6DSOs3qwINxkuccDsdsj7qo7mHHmCaHNFTkcwyo98Rf3TduhEZ1PN4tf/KrOf/rwZud72ZtpSej0&#13;&#10;5e2P5hGtGc3FwCpvhqgRmky0bDO46X7uMPvsu4Qpe9EiVtD0jXH0UQIYnstRqNWv9rn/jLZZIpQd&#13;&#10;OQw/r6B8eji7afmx64r6rQW8zyK+h1X1KUrMHvYg55GCLQivQycymyHDayRI386HX80YBFJhcIr4&#13;&#10;MwWjLz1qFpB0I59k+XLRKIMa1+LxNJ9SaCRvhg+WoyIj78EY95olGG3cO7d5rJ6ZOJkE6U3fmNrg&#13;&#10;x1Lj//2//G8es81zlfCs55hicI5bakMAvMgGQxKDhKzgfLMwp27oXHI6JgL3nGzwDsrPOJbiStoD&#13;&#10;YXmPDlSgP1fClFYKqmBFcMGDjtmAJGM5dBRmEHPZIipZFwTGfY45k8IPT+d5eZfHKvvcyqNztnIY&#13;&#10;SFWGwY+RN5hJWnJGYdWQBJhSKiTjxIDGeUqTd0UNlY7bg6q/vd/rphtkR3wyLggsEIKSI5RxdoVX&#13;&#10;fhjO+zwTSurELgzDChMBYqpVTpQTwiFB6H21q0M8Jc4xkfjl+tqGmB2MBdC6aonnzacYSzW08qRj&#13;&#10;iHYPnToGt+4uJ0Sw5To4fqrFkdv9fXVZqJ6LwcfFpUnWzE9gXBxTrSsosay4TM4pwmDRNgmTXGax&#13;&#10;bZBOGOVMABI638elOxyn2Zxbqt0ESYp7Ocuahf3jsbcejjHiqipGi0T3GNXQwRtYoBcPj/+4zC0P&#13;&#10;VX320UUAOYUgE1WwIvBtvB4fT+s2A0OiIKAhuK/xbjIumAtZt7u9VuSwuyUBAxVJFoNEMjAFsORz&#13;&#10;tAE3h9lpmwzvZNYc95EJDAFMmU0uZQxkFkwqDyCtpG0AtWFP0GRQlkk2WAKyfnsHbS6A8LqteL8W&#13;&#10;LUiz3GyWbjg9Zpevr1cDSUJe1LXbXTGRJkoKcSUpUCiD6zx16Oig2/ZIMZM1GARAYG1kdKkp7jun&#13;&#10;NQwCVUHrNaXyXH0y3ninIUqQKpMBL+lBtIKR9yUjjJtjh1YPcfbZVqLxe1CQ9LIemcOIZb1n63AE&#13;&#10;YcQOe3qsPY8ulJLwNo/108O2euiohb3A0YZAKFtWvdG8ed31Lc/UQ7iuS43cNmmaScwIdqjaaAEe&#13;&#10;4bwI+JhkNHr3y45BsL6uFURdJqlg0DStCllhmQpaVpsE2XKGkXZUlt3ThLJPDgYTnGSVtkExiSR0&#13;&#10;ycmK9UGCBq9mAzDtVpyfWwA0SgsuiJTCC4AEAWLXzbb1Y9EvMdLn5sQyShmTbYSZXEeNWzJrT5AC&#13;&#10;PkBIp7jSQdIQ67b79vu3ijFOKQnBa6eYsF4DVU6PJ5oQxsKYsW6oTh4kTys6mpFS2P2q4uzQnIGf&#13;&#10;M6yyDx7sVztGKI0H8b5gUmApTd/OJkFbhKR1VZWAIeOZd5MrHUjJRArY7berKcx5E/2mKpA2AICA&#13;&#10;vMl6jfc3pCjpJNCQ4FBKshoRCrzO3fBk3nVVjavVMVOgNT6dQeKcNIFhgDKAPoWAqKGgdEpsG89w&#13;&#10;83rBMYKoEWp5L4jAztc8rdty8d5aKDHilPKmoXUlOMEUMs5lgoVgSXmN1xgTTgBtxcOZUlRysBmE&#13;&#10;tAHnAiaoailwUQox61XWA11nDKJmGXOuF//QPCF43VatugYwHAgRFTv0h220pIun6tO6LylHCBgE&#13;&#10;BRKyzKs8Kipgo0gIOe5Q1iikEUACIR4q6dbx4VDRltOGu80ghgh0Epb2MIBxCzB5UXDUoShtVxfn&#13;&#10;OspxN0z0WDThtpeMOBHW+C1bTmUtlGxoXg3h1GUTfDlnmidLGW4/fGwEi/uKFcoBpQgQFmHfX8ep&#13;&#10;EyyYNTUKMmiSLUCemLQlf5vesfPpUFNBCYlRlnm6Viy0MqbC47obYwlHoIJc8hJjjRDLhQF4EJJC&#13;&#10;WEymENcVJ017bPl6G3tczckhEp8/9VQIwhNEVOBKEeg8xyBUIDqwzvPCq+q+bswDIQWFPEWEwy6Z&#13;&#10;KqVg1dvL2LQCYh/TpU/HmDOva4ggAwGE0HU0AcBgBn5PBJUcS9VskbBqkBGlfTe7oVxCQmDwFJVs&#13;&#10;o10sK5iCysWt+CwQftk1JTiMkMbK480Hx3Ftp6L9VoLnhLjijaCbXrtOFqRLA20hlHX1Mb6+XblQ&#13;&#10;ZtszTCjh6JKQ/vVuXAyqHXS6s6GmPDU4peATFhhAmstvL1OJxa37+Xio8koKcN4FhMY51JwpAIqN&#13;&#10;/MCnbZnj3klYNCgRtcMAzMoZrhuJ9yDqyKVAmJvtjkFFGNJ6xTQ3nrCMIFQmxKwQaFhXOJeAKeii&#13;&#10;p4dhT3vM6XQYQGEwJEJRxRjBuGqzJ3caq3W/ISF0stHOYCecylxomm1UliCZHa0DRAEU61YGlOiD&#13;&#10;HjkJVT8IB3efgWzxmujpGLIvMCg7QMy+3l77VujVI4SFkm9Gyw6XELZlLyk2stLTXBGUQEISqlYU&#13;&#10;tyLEasSQ9iClTtRzmOgjBxGbjDGCOmy4II0gYDRBTmlniwO0hNCwZL3zh67Ldjk8HCGjhbEIcrHZ&#13;&#10;wcL73qFoAiya6M2Bc4twICik0hAzF5Mr3hlvMo4IhL6T3QACcCZ55sySkKF4DO5JUVZSTO7t+lYN&#13;&#10;P27mCybgYXiAqCaMSSlL9mj3kJU1GCwawXrEs/YzLNsGQyGMSQmDRy7jTLTNodhIEqL5ePx5ejdk&#13;&#10;LwcgpiWoJm1rdoYIllPyHPOcOLgmUUteCTIyySmvJGQYMoCdHu+b3lLMEUO9Bic+VSXD7COyTmJ+&#13;&#10;/PTBAqgTwIYijOw6H4f6bXM4Jc4ZokCSquKNoi1UHIC8h0v9CMmKCw2SNQVwXBwD5D6ZBIUASTGu&#13;&#10;5w0C3He9PB6XYBF2BiqiOsS6gBnOGSo+WQNgarr+crv1DbFQSg6JM56QGiJRHCtpz/nY/Xy9XmqF&#13;&#10;aJY5AlWpAmlmhmLlJ4+z9SXXSFSQB1C9X77Qqhs1fJTH635nkEKbpIh5T1SDmBJAESHIKEmpUGmJ&#13;&#10;B8RjEG1mRHAEYCQKbMbFDGlTmxjx3eGrxVK8gtXaTKEwhPTNkLyBMRIuBOtb+Wigw6qTFNjr1Qqu&#13;&#10;OA3eY0IXZxqFCIIEIOG7BAOGPs5LIlSSGiacklEdseNOQrCEtDHIlnOFPakzg7ytaQx+Txik4Pcl&#13;&#10;FlVXphTPmE8BbtVQDdtlggAYk4KJ0CwTykZnVtoAjUeJwzpvKEbODwcYdMcITIAJo4tPTNk0gRwF&#13;&#10;F5HAmF1O+XQ+x3uua4WQ3EYNVYTBM8ExxcFSqRQOiVmFnMOCeUVwStfZywNPPM2RoGnBjGRcIKK7&#13;&#10;wTU9e+vNsu/Qe4GpdlumCEdGU/QpYw4Y3IqHEAcDtAM22f6xcSJ/n6e6roApWnuixLLfWtmF/58g&#13;&#10;+Oi1LEkQwxzenDju2mczKyururo53UNpJQFc8A9IGwkCuNNaa/1IAQIhECQ409NdXSYzn7v3XXN8&#13;&#10;+Ah9n8sQYUGZv7q4QMpsFwkrMePQDMHAzJUI0TJIHAQFUwWVSMsQPBZrlxmFU+3JPVkd/LDiAkKa&#13;&#10;EceLM8vsELKUpawg8YDzSIvh3K039eInhgikOnocEsegFIQTgjiTIAPVND6D6zhFG10YBc2sXgFO&#13;&#10;BEt+6Yuy6UdMEgbWM2MXouuSAWtErp6XsLt5bJLIXhc1QnjBNGBb5AxEW2YHmttah+hcmlxHOOGM&#13;&#10;n99sJjIT/NvTr3yHiqRMBLSsHI5Qh2iMQKif0mAzZZJyKmWBss3ASJCvi1lvGkroTDzGwnTjh3W7&#13;&#10;pJlAPtuQuShUztm7bFyfa6Ei8vWqxEem1kIATBI9h7lg8HLsnc1YogA0gdYm58ksqGC4khzGLnFA&#13;&#10;zegWomObYnLj3OH//T/+r70h5zNR08y3QnDmjVnlB40nKhLnPpZS7YoWqI0vylZob7qlR7jQ9gVC&#13;&#10;2F2H69D6eaQB1ojRBo9szjxwkXddm5FLpRcO//K60FotwN4nPgxfMWceo5Db/Qomks96SIkoWbsU&#13;&#10;SRqHbLLBPFTX4TWdvC+rn8dp68UAD0ZrQdhdS34dF94UDVudXp/u//T5y/i+emyrYntdziZMfEqm&#13;&#10;lBUpwFWroswA+SVgiXGezWTX9Y5KY2ZQqGI2yzrl0/4Bsvj07a8MPYDlTDg8DYfj9VJvPs6GPMr1&#13;&#10;CA4JJohy0y8ZVduH+9G7LTFvZwYodtjj4mDnsKlurY3D5WIiGFzgptp/vvv98Cso3HpNHWwAlLf7&#13;&#10;Tzh1cgcv1/dWfLeYLOv1ZbIRj8t13tarbMO0XCysLDTr+ypMlwgYTHHRZuMLiOmsp1y2bRwwS0zC&#13;&#10;vJA1iEDPbpoGm9DNrU55i2CBqtm7er1unHwD/t3EJDcPahldxFxcrjNh7obfzN1JT+f14wdtZ4Ai&#13;&#10;XCjaFxNOB7vcmRQK0s/LYtzd93Q88vfrM8DzcVhgpDFiBheIFEhg0257jEUpz/NVrKR/53B39sav&#13;&#10;qp3GhBcrGwO6wNfhyuvKZj83aYNLnQBWcuXdAno8+8/17d/t2+3+4+zD+NKJm8ZN+WHz3SgvOMqC&#13;&#10;SYHIm3Hltkgh5zl4R4gOMAC5WaXl6K2uVGnfgtyvQYIFIZ4tMlzrInE4Xbp6t9W6i8g1ujghREJE&#13;&#10;9ZmlCkTgZcMpbV/7M3eAdDHLBOReR9P7+c5R42dVcRMyB4wBNJz6+MhNt1Rc0khYwFnD3NBf+iPd&#13;&#10;8hyRhALR/GpdzVb6kgi9FY2nnHWXC6Llk780qwamiCPwGSlVuMtXGRpr4xwT3SX2HDIKqi1+x3r7&#13;&#10;za525cIW0O7cZUgpOlstZHIhggzJcXh5PY6Trev9IQ/TgkrE9pLp3hYLTBzGFn1Y347jYhPY1ase&#13;&#10;LpiCHJbiQl9QLyRGOFzHOqIDDGPLAmWlH+eGCEc9U9QZZCe6Ls8V/2iHGXofHWyTFsXKY3kFS4oY&#13;&#10;OSYpsAgFnkjFW4z/5b/9/IdPnxhMBecVKyShMARjR6eyqsvQZx+neb44NybMQVoAB3MYWWLMRHAA&#13;&#10;ACAASURBVIlf5i+rVN2BLeZm6FMtCrRKYNUOozu8XVokGwYhp0/dkbL2j4+fpmGAgIiiks028+q6&#13;&#10;RHI9QA83zV2T+LOLu01V0QRhz/3tqV9Iu+N++rjCSZJv47mNXAjW9bNQGxn14dgT1cqJYf4PzKpC&#13;&#10;Pc7D4ZSEnoIZwyn0TMC3ty8/3HzQ4ISCb6V0vsZY26FfKyUkvszZRtcNHaLtB5Xfvv1SbB4ArbTx&#13;&#10;7XaL4SQosNrCTAenx34RRWsD/qf67nmYVtt95hAfsWR4nrvVTm75dxkmn2YnXD1C4x2t1bF334s8&#13;&#10;du95u569AYaoVJ1O/1W1OyRIQHFyjhYwzKChu6nsj79dm6ZSgvfvE8A4EPTx/u6cRpi17g+Lp25I&#13;&#10;hYoA9pmKu2o/XY5Tf5yWafaLiXbTFFMcFEGPq+3z4aiWlCucd6IKE2CP25vShVNpNzPETKz6aWAz&#13;&#10;qYsqucAwWSpccD6czzn5ImAdlos5FXK/ORmi4xT0k1tIdNDNY4osxRixNXlXCFmul/7EcOhv1ixZ&#13;&#10;G50eaOw6VHKyEitAlvsbAMzthh+8jsNhXcF1nRdX3Kn1Ymfe8MN4wDmvWRGWpYBApBiGwWbUkiZG&#13;&#10;61yfkHx5/betbMmM0S33abT5cjqHcXlliLMs3TxdR39bC+nnsfAFkaNxNpMf12trQFttre58P0II&#13;&#10;sCSQ35QgxjwvoaP6iPs2Y/qtv/LCSxc/Pdx70k3XsF+VXndekZzJYbQe1wAzdZkoou1uP12vMfia&#13;&#10;s+fjO3ZYQMYCRom8HL/VhbLDWP34xzxY7DmKDLGgKnl9WR6rz6BdBMUEwmFZ/LqRAsE0jW56hxdC&#13;&#10;m6A5L8feuA93D7YbsOA3mzuUwOyPu/2n2XifeRLHL2P3cdsoN3vv8eYxLnpLi1CucUgP6zWj4Pz3&#13;&#10;/9a0qyW4BbDt7n46HtmgPQmBxCEsmx8e5DL8ePcXM5peLyKNAKZp7pqE35enlNHhvb+tZSQ1o7hu&#13;&#10;qkY6/ezC7BYgDPDlXfvl/LYNwKZee02E1FLMafru48fL8xtEkhKEcr5pt24ZIu9nftikT9/99P3o&#13;&#10;59lPqhbsgqbZTyZvEb2yCwUlS80OlXYYb5ryFSfsQK3gp4/rt1eDu5FU64VUW6B66ilDPltwKAav&#13;&#10;v//nP3Crr33c7rbfnn8jN9sYTkooq/O2FMH6u3UTpqssVxOZLsP5oSpNpO483Jf1PF6TI7HJF9qr&#13;&#10;LKJvE4mwgmF26vY+Ydx34X1y2s8Q+xhuP+9l8p7ElL2JHAaC5+gBxhIyUtXP1yFtILA8H2FV1f/v&#13;&#10;9a9NyXAwea4fSxId2u8/vx5+H9xhs65KxQ7Dz7IuPUDi0l+rBpbFyUzfgbwrVQABKvJyzp/+QGGA&#13;&#10;09v89+eXGAOEIFhf2BkVbPvhY8J8nOJsrqrERTm/B4AZzxhucT28nkteJVwAFTwwskCHEwQ9ie9z&#13;&#10;ZaArCmMP8wxgViUHl/OlVe1p0P++/neX4TrbmU1C1tQEOy5D8st0Ot7dfirUGhasadjL+d2sFtfF&#13;&#10;IkMVUiVXX3wXiSjrG/9s5uWkJO2GN7x7LBY4LAMu8PHp4ObIs3we+358dviSi7F6LzS1jFYhcYHT&#13;&#10;8PIuyy0kdVsiPxsJGab86Xw5LwOpGAiDLR9s4Ic3O6Y5udFBsLm/7fuzthFR4ufFl5gnz8blmNKP&#13;&#10;rQzLVMsitXfHZ2/N9XbPoFEpJ+9Dwfm7P7dsRSfESggRiZP94e7j25D/6c8frguS7efLL788fLqf&#13;&#10;+3mtasEtM7DQCNSoaduc8na9P19fVAORgeESChmmqAmFCYYpmbJeSV5P1HOPK43Tqw6cdrcwB9Sy&#13;&#10;yoLVZkvOb2+PN/f/9ttTU9z4Hp7ZJGRZIhjfr/6+zcscY1qtb8ZocRoedjfEI+rWkZy+/+4u6SjL&#13;&#10;BngII1rcUChVINgKuMB8X6668d24Ya5Xs9OiLpsQTe+VIJgCLNRrf50BuKS8FugP+//QvZ7XspCr&#13;&#10;Qg+JAH5X2mfOBVyRpS4fgglxU9z4C0ygYHuZl0mfLzBqtUfPl4FUN4ydqqIURIAKd28T4XRcRnQB&#13;&#10;sqkKVta8vIbT3C8xRUaxbD+6YVojRvKq0NMp6lewSO3p7tYgCySYE60WF1COJOaAG/Wn04sGlUvd&#13;&#10;XN7veuDLcemhwNCVIprIUkZRYl9QWTCeNtajhOcBnh1jRXObiBG6PA19fb+9X4uKbrp+BAhmhzZ4&#13;&#10;o2gjVDeKNWZ50RclV32wNzc7COKW16fFmtHMnRGpzIyeR89UK+2RXj14Xi4b8kO7+u3rK1ZNaUGi&#13;&#10;2FCW2xbNnK8cVE2gxQ/rm9fjE69I1F4UoBs8K2/JIrZb/vZ2KsQK83i6LpmS2dsfPn4C2dys6nNY&#13;&#10;dArD+XC/qgGDv/8aFWE8xJtGWWWCnr+/uRuejV3dQCzEVV+6l7LK3rzSqk7vfAHulHp0DabylEoK&#13;&#10;hZeApDj1Y4brAFWAATBnql7/aoksy93u98M35hEDMDtD1PceA0xQRsFdZhcm2aI0DnxzO3T9dr2z&#13;&#10;0rfl3YoTMF0ucDHvWq7WpF1Bf57dZFGsjOqvl3pTXq6HR/jPnr4Op8GNKW5kGIboMcryeXyuCtgw&#13;&#10;n+tK1G4ZY3QyQVN10Iw+AQFWOd/q7a5VUuH/9Mf/FOa4b2ogYHzzBeVmWS6bfkuNKNpvz8ttCt+S&#13;&#10;XQLQjI/+SgBlGgM51luBB5JfCdmKqlyi7wl2ch4ta1Lwi5mIINcYzzNKoFmKqqKkdH4BsmAEiNoS&#13;&#10;2ixzh5EfwxoUfDVfbMYVY3nIlxWJNDpf/XCeAs8qFip20apXTgAjDL0Y8UjbeDX6+G2qH725FOFd&#13;&#10;9o+NtmzJuYuVErml3scEqGHhmhlUlbdhQ1IMiLLiMOPY/a1EgPkEC5qTKT0rw34Vfq/rBg5xE9tY&#13;&#10;lEDDJgm7+lKZm0VHLiuXMy1vL+4K63zWkS3zel0EN1bF916vho4L8abwo2wIWzmu4GkYNzcfpxGX&#13;&#10;XzoQZczLki6LkOPTRsJPb/r8ad9YEkHFgAu5M5HAazJoy/cJImOGl/eS76/Ac8GkX9AGXi9mW/wI&#13;&#10;2CmjMXDWuwwMYiU9G2M582Na407oDpSn4cTVhmcyZ2Cu7PxQwO+BG0hc7dTT5evNH/forF/tVK0r&#13;&#10;XvATUcqDnc4nDsBkpMM3sAJ7LT2Hbrlt5M+DqWSJIS5oC3iWAlHmCecoRID8ojsWczgvVSjwhSqE&#13;&#10;6+YmT1kCPhl4a7RwWm274vbz+f1c8uYhfH1JISEgVTH5K0IfrsHNVZTnFbIqTnijxtmLQoAITmXG&#13;&#10;C+QXZ3zBtnxUWqJgpEyyGICksEhlNGY5o4a7mvgEHTsiyhOUwIHI68uslvTIbXRUiFaQ1sB+q2GY&#13;&#10;pO6FUroPEi8FzrqjdYGIlg3M8HhYTIHqBt6/vQ58T3r0/JjWs71qjNjHD9fh3Qvhg2eYmD2e1bLg&#13;&#10;EGJu3x3F9dvoKPQNtNhYmnOB30enZu+T5NspUw5T4BFvBIqZaGv727x7e7w6Oq+3ctBM1nkSy0Dn&#13;&#10;7aRYu+mt1x4GJGpvYQxtNi1dBNUJd1MufdGYqFWZMYQPyHoCXkGsVWG5MTgUbfmuX6BBW7Ba3Cm7&#13;&#10;qoS8ghwql3rMiMSE13VWqBJoZRcBwjSElFebGVwDbtPibqT8YtzQ/SYY77sZfJDdaDJyHC9Az3VT&#13;&#10;8kYZeKyWgCT3goY0lQ931+UCWSp8usYelPjshh1WHOA1Lca526vvUcAlqyfAjFIIsQJKi3J1ai+h&#13;&#10;T98nZ9FMSJ+WOi2D8yyTisjEgrlNUwqqWtNrivOZCdwNJ2SS1YeEbcSLXgjgycOh9yseTpmCGROJ&#13;&#10;ehvaHc1lfwCrlEI59KiAN5XFwBLkZMytHAOhzOYZPD4LvAYulQnOTK4zZm5cqVDdZjGSh/zpyQLA&#13;&#10;CwOJoZTq691dIUg9XXGVq6yKgG21q7T0Z4tcVaEy3PJap3Mq559HZ/sFUGqjASiIqpYB1iY9ucWX&#13;&#10;1DM44hfaoCl1kAL7MRvvkvAA+3IEkpG8aDq5NoJeY662tV4qMgHscpXPGBm+loDSy1wUfpmYbNSC&#13;&#10;Zjbhsl5BQnWM1XadhWNlmC+BBk3mWEW1WM9oWBCUd5+ym4elG60tVzey3GUgS7rpnOHnaEJMNSci&#13;&#10;n5HKsQjv0JcT9NFdHRvrPl+JSPN8/S6YgO7mMQcrgLeVQyEsqXQh3oImLdmqSgKuL9aBrXqHrMZT&#13;&#10;Dcy2AGOFBKAFTnA5OV/1l9NWNWAOJEE4jCLjZvgWvquRKBEsNX2182BGF0IJIlZwhRyFhv5+c56Y&#13;&#10;dHiualTWzXxcyCK0eZlF083d/r6dZ/LuFosSVhIU8MbcaUXed5G7CBwq4Arcvcn0iDCWBdBxnKlF&#13;&#10;2QatfTcH+h1NCC7DUo2gXPp8cnOdcgehyq6kz8fjw+mSTa5bSqqC39rJN0luUyiK2+GyTMkUTwgB&#13;&#10;xMuyZNMlSdEgVi2PAz4Ak9dyZJnfL4mAJQ8/kpW/8VkRWwqflnp9dwyL2xdZP/leC4jaQp6hibxZ&#13;&#10;sZr2ZuIouLQ4gwBZVpMy6D7tClxAWaqoQG+xv265AikE7E3aLwvthhzRdPqHS0Wm92Q44Y8hLg69&#13;&#10;ZwVaTE/BCdBV6a5Ffp5sP0UGfF2NYGXQww197kPh5DLXQ8OIPdMdT6T/xYL178d3UArsHMaCgZoY&#13;&#10;OVeyzC31fI3LJSvIuYt5GOxvTcBocKUnc/PdquiGDMgDs4VtXEPb2vPA9IMNKmUU7AQILcN1weep&#13;&#10;9JzPNsyDMxvzdh5hwnCM9etqhmuOMnEdTJiOipKQy+trlqEuv40TxRqMFcjF8exiQeT/EGYXYw8L&#13;&#10;LqoXWVm/QSFziwnorr0QL0VWBrjy8RYNPh2NW1DO4sw6hnfHpSvua+emLrzf3q2+jVY5SGntYYlp&#13;&#10;kMpHgCpxOwLH3UARFLy6zteNXM/90EQuKKprVLeEytzZg2jE8+XJVXUeZ5p8ns8kVVAtGWboc3VW&#13;&#10;HoJllQXwj6vPeMx5ghXJ63214Ph1fKeoZes/gi6wS78OezbnFqKL0uuqdZ2uktJIny8TwE10ilT9&#13;&#10;bMqEC1q3K4nXuKgMBdVesMIA43Pv5WvxrWgRB2OYYMpAoSjtkKayL+wmZNKvEMR6WSCK66DBvWAG&#13;&#10;ZdPUAF5BrpumUQ2KV/IRKTKmgrqvH6AWCSMJBE7AOqRZldGwr5rddfTDbFGOyJ7u9ttueASB+KZ9&#13;&#10;ITiNeBTvjeRx7t4rJkMkglNZctgVyK8lJMsYUCVERQlDykZbB1co9t2KJY5WifSWfTuRx7ZWRoca&#13;&#10;F4t7R8ziwmhQrtTOJ5xRUUuc6DEHW6tmDYYgpaQgzxcEULmKSmUeYA5zwMw168wMjr0FQLTb8O21&#13;&#10;RIFTG6E+CIzHgXEEfYQCw5y68ZiJdy8CN/OV/Vte1LfljBuXird2oGfkWVn0MpMJn8BiHmBj1G/A&#13;&#10;iQp3/beNXnlXGQ9ALfBWI7PPAECUtzw7aw/ddSogtDqxofwEF1WuXc16jBdO+eJ9HsLU0Wlf3ke8&#13;&#10;AHa14LYplsV50u6RF4xoa+Zl7O69Tjn75K/6AkJcFb5/fx7qTff3QbSsBwdV0LOZEPAY+vNSHXWY&#13;&#10;jVtVqxwuguKlP9+e6V/TCVUUK6avYNuSNlM1BL1q09ffEZ0DNQVonOohj8DLVQcLygegd26wkEWA&#13;&#10;LI6YHor+fRVZFaoLw0K3KGOKIy64duTr65XKMy3uuXXbACmNS5yC6J7Nv7TutvN2U5aFTzgcCVhe&#13;&#10;3r+J7M+MIYhaxKWeF1MqBAsQCrBdp4xh7V3Jd9QbKwSIQajvUYDjpgEDuoOGsCVWBkNAaoQpQmM/&#13;&#10;owsVuzngIUmskFRWgm8O+ZCqSTI0HTvq2+d+jmTi5RznstycA7m+mLSzvKU4TANgbj0RZoG52JeJ&#13;&#10;lyw6PZYl8wy07Ql6rRC+RKu36nJLqwXPi88ACA4TAWI4SFbYJa/C6eRvSh+37vo6faslozanCjdn&#13;&#10;FyKcYSiBmWM1mRlRPyiBeSLUYzgHPAGIfv/H4Q7n9DLWVKXMTm/pJ2YLPGExX02rBrcA+UYUldWH&#13;&#10;uo59p8tc3bS2InHfcDRd0FTuS67UaKqmx5hYy48IMHJ+KwncGWZZttGftb2fWtR81pi+TYN2Rt+6&#13;&#10;ot65ubzydwu1TmO5UywsGWLrObSIFQGyjlSjuKAL6IfgzhlUR0X5XQambdLzkTLLGysOZXSMOJvA&#13;&#10;TPp2nEDhEkWU16TXgq0K6q6vn+obG7wXnJ4MM3dp9PdtlYYF30ZAbCMxMARa1L1MOVL8f/zH/7Nq&#13;&#10;xLX/ysrHVSnGxTNcC7WBpPUYDfZCevXP4o7PBprur4MjSa5EC7cVMzn6VKwllXy1iXCCsJfaY7hR&#13;&#10;dpj3RfVrjm1F1mjusWsoIGI05LQ9zG8kJ1g4Q0l6aT7eLfN4d3Njx7xJ9emXF3C7i/WIMKKZ5i9m&#13;&#10;97nigdRglYGt/vDxrXvytofQ4HUgdYybh12I8+nMPDPzb/TT93k2awMvJZYwWD2sd6q+NEkYRdDn&#13;&#10;AA8vWmJ5ObzuPt3d6pWP8uqwk5gUhuPQH79+e2x/rG++ng8TiY8/lRM6gM0ksoBJZQLvH+/73yfB&#13;&#10;+xGBiZeloY/r8uX3V9OFx8/++PXfkD4v4bLJfyQVuYYevl8BAHMOoZTbGw3AoxMObZN9ixXRU/dM&#13;&#10;EBqtaxGrJ1/HaTYGcTBMp3t8F90kKIIg3qjV+PTlL/cfBkouh5e6bd9OL2Vdvb0msKBbWi8XtgjG&#13;&#10;INWHK2jvtz9yvil++89k9c/EWBqmtUvJoqkqqnmyHRXu2+vOCPdfnrNg5HKVIa64QtdOkyn/qF6+&#13;&#10;DOim8FLlav1y8Zdr5pv2eTxukYa3Z5/PVQ3I5s/6NMg5asO6pyPPDFr0LhM2GK8QvI1YN7+9/fcq&#13;&#10;prUPE82KEUjBiWdokdqXcAVjxPHn80P5ML0ZvP3QnX7bf/poOd9C9tuXLx8/PrykEbwNgiHCCSw3&#13;&#10;OYiaQ2TPoyfxAx2H4wZDbPjf/dHg4BE6jprIm3nm7DVutjQnN0xvAJH7x1VBsEIA0N/g7YdpNt1x&#13;&#10;Wsk0Dctd+3mwJ6s8Ati+jR+Ksq2Yjw6Uwo/b3UcUzy+lvqJ/txrmWdFdIHDNPgGqX97/axtW4Slt&#13;&#10;Sr654dqf3G+nj6sPy8my5oFkvxx+kRv0R/vprMNUFuzmtn9JWKnX8dI0dpmcwFHmCZQfH5syLD6V&#13;&#10;9fB3/+cPf5hOJ7kR27UsCX/7t69Vwzu+k0Verr+50+9QltelJ9OfptUFFup4nfMaNPwkKtGbKDDk&#13;&#10;P64sdAi53VGYMl2ntLn5p9zNwMlvTz1i1eonadFEGqDHWx4UovHuse66xV3faMUn7H1537+got/r&#13;&#10;3dRcrgpGSRF006r4J6jj46oCRCINsjM06ZlkAvP7t1+2+9rpVYEQul7cHBDSJCwCuOfe5JU0nj8/&#13;&#10;T7h66C7HEKBM3nzt64fVz9PXn9iW12m59IqqwzG+w+HurlJgAbowhXg9HQC/WxWAMkYkkxTbA9ps&#13;&#10;972fJor2+2q89uY8eKiYoe5y+VSX1m6Qk/2bE+t4u36AcJJiFOyP6XSOML9NE1Xw9MR4ug+X1dK8&#13;&#10;B554TfSmuaQnXMfJvAh9d2B8ItmKGNg56WNmYoG1mG0pG08S8ggiEZF4n/39GYwbwYr68H4oBn1J&#13;&#10;Vb8s958/pr++vB1TydpShm8pjrNRSbDJ7O+2334/wlzRPRYXLFYlvKuGX42SeTqd/4n++/fgWASp&#13;&#10;GzL4Hlz/sc5FNXMom0sf7x4+E6Lselh8hAV6sRIPdiXXxMRMcXFICUaj0F8NXd8m4CLsYiGEHl/K&#13;&#10;vWJ7mV7pfAxlulnd/v3nv51UwQOwDw+tl9xrNL351HD7dapvC3Tj9bfTDK94B9TwP1r0XtV0t6L9&#13;&#10;YTQgZD7vP4v56TDPgIP4uFVP45nb7W37cRr95fL/IZGQYtutH0GbgrmrlFnU5eUfFazWcHOTNn+1&#13;&#10;g9jtcX7bZB7Z5ucL+osgE9u+zpHcfYqgLh5RYgkw2J3x6XUQfENvTjAJa6YMNKT1hgYSfSvZL7q7&#13;&#10;SVr7BZbF6sBZd8CjkOnjL0EbjGHDx92l/Ovtui5UA8/WjpSbqCNy9a788p8v1rtozVTJee5qhWV0&#13;&#10;hdhG45MHP8Hvn8budv/wejjz8dZTU2SzQSHp1eGX5//pj//zy/y3tDguWIbBGPrDzfduTJf3oXUt&#13;&#10;/H7UroMg6Wstt45J9MsA80OcwkXQuOhCvw7mMnPP5vE3sv68HK/697eF2b30y/Wtbu5RvYtzZEsu&#13;&#10;1hsTvzVlySK5k1W9vYVFPLtnpGqGX8bl5JmPpE0JFIUsxOZTDYfxZJV3h25rnJJtoOWqrH/58i+Q&#13;&#10;JlbiTVG40FdrFseni3gUiozH5+KmvMVNtAOH4wjpDYV9fzDLAMPnVbvTVj9XBgQPebhO33JeF0sS&#13;&#10;wFOvyQlFUven/sP+8zQtHesis7KRl9o4niOHAr802MMCTNBav9uEbugulJO2zH90n8TAF77k0wgL&#13;&#10;/d1fyhBuABM0jHD6kv0mDkNC8suh+46Hlv15iPoNvvXubcNv1XSHdCj3ajo9fX9ffh1DQZ5g4TQN&#13;&#10;R1rs9o1GQAMq/jY93G0iD+z0Su6CjU+j/u3j6g98z6/fjjdCHtoxyOGsZ+dqd5oyQ3c/PcaxrXVY&#13;&#10;Zq/n+Plm/1/eft9uVEX9+w5/9NuNXIOZDG5czKudx/28Sg6BYFYrakV6GftNrl7/n3/96e7Tr+lf&#13;&#10;P/54M8/n1XoTz+8chTPsVKdRXG53LX4v3L7q3he80NLcxfspcF7ffKIX6odG966ty5HrAqC1I/U8&#13;&#10;wfNlzqmry6ZU/3j69Xp++/FuPSzXzTp7bOJK+YXhhs54Vlv069F1YW4+r29OTK+Jm931ywFAj/Jp&#13;&#10;U2U/vfi+TNku8f2mhF+7tFvL7vnnfHpYf97/djmEppROuT5IDnkViplCvHz34+3fv/wi4XF7u57T&#13;&#10;sruvMjBoQzs07Mmt72YBi7xgfM+/Xr+6AuSI5CWXELWVmC5/n5nkF7g7luf1sWK8s4eHP2+Gn4/5&#13;&#10;e3kKs/CvYcjIzjUIyDoqcVyi6d2fqhtVJhjF25clnJ1qP3x5HmX5oXKkPz4t49OQzffybpXkI991&#13;&#10;7v3iXqHz37cf7Gkyn6ISfHg+/vjPu8P7+2p3e2dOpv6O1m5Kv8rLZI5iXVac+Zqh9960NZ+W45bd&#13;&#10;+0LMNuws+FoXDKR0eqnpjZtHTZJ4UDLqi5VVtTu+6M2KXhr3399+EfwHtaFPl2f1UE0xbVfrLtkR&#13;&#10;MGzWwfRroPzv014Q5zD1cK8luOcY07jECHZj91RuZBCZwHO7fTj6C7mr50vp+2u7rywyg0UBZkTS&#13;&#10;zkeZhKRtu/7h9Pu/1urRbu3h5s11cVdaSAzC7rfzq5eAbur1kn2OLUFkfF9t7TmsK8Y/rBvQB10z&#13;&#10;p6kf5Eqsrtx4LnQfPv5p1z89tzPSm+ryC6JFG4oybP6xrLmEPBzDwqEZH5yuWnpdoU90gXAMeFc3&#13;&#10;er9YOcSCnl+v2x5UhDfVdBnzGwin8H5bXN375mHHKTUU6E62m11vBiLVcQBwsz/jrNDT8GKbVkGS&#13;&#10;qzmnxLNqi9eHmOEcUm4riKvjbEhuum+a5XsGryI7v1yfJ8JUUdSiqMQvbwDQUnsSLUfbD0UJMZq2&#13;&#10;Tv6VoAmbyR6EjoQZay6BY9GJeJHuvRbmt9FLdcvRA5qXwCzrF9dPhq438uPDyeQ7t6UB0LYYCtNu&#13;&#10;antdlpyNYniWO/Qi6LK9VaWwfV+MY07yY1Lj7NP1mm6ToHllQ5R14caDx0NTlNtyC42zpYRFC4t6&#13;&#10;pmTpdJ14fbP+8vZW183h6XBzv95+vOnOHXXxutnv7rfWzF0/DvcqRaZgcwqTr4l1551w+khhU2If&#13;&#10;mMmeLMVgWe9uoJoJhAOBFxg29UYhx3JuCuOprlsu+fJ2bD6JgzGr3afTq4N06I4aQoJp/2Md7eiX&#13;&#10;d9xu2yrs3MvUzgRiDJSBu/oIgO7t2m/HS+5QQW8Biu5WFOee99vr7cp/YNeHdt8UMLie1CG/PQ8L&#13;&#10;fkAV+Mf7KJH1JRMPD8lYONnA3joMwPspTLtQVc+w/SB+12dRQ4j0htBlWIyjf6rfnL8bzVg9lJjz&#13;&#10;H9jOdu9VkRCyAwQig4YwF1VTVMdfvxTrlhUaw+n98DNthW0SlDdz2hIjREwIAywT/t8+/y/Ihod2&#13;&#10;631M3ZSC5ixM/m3qLchpv7u13fn1tQccemBpSRXDd7tNp2cVfPK+KtQAxulwgaHgtE1VXBCigkaa&#13;&#10;aUAFyn6ZFuB1CtNwrjhZoWrgJIaAUBYb/nK6KlZmE7XHwY5VWwZC21Qkn/ppkI04DVcUMvNuwGF8&#13;&#10;6X68v+EgYE4hWM19IIuvpWWCibJewXIgEOhAMvUFKLHggPpeX/BIc0DRLwuTK7wYTakYTKxxmGIE&#13;&#10;suIiQg5x8Ld1pXkzdAdeVvMSDucX4BjSkgP8Pk862LfTiS6OCARLotEUx5zNzGVx//h41l4UQq0Z&#13;&#10;RyjONBINmSNIBg+pZDE73MneUsyBXnqFuDc4JXQVVgalvV9QwgC1P3wMAUm2IhYgWkQUTZoQK1S5&#13;&#10;WkyIAVbLFHRktEiFU6zGKQXjcUEJ1iYaua2hCZEEvXiFCwACTNS4iAHx2FAMOYMDAXe0cjEgxQwl&#13;&#10;Vf3BI+CRz44gIpcZbutNTnC+aBRIwxMNIDm7ahou+XI2OPOun/FMgQk5kcwxr6GotkTs9NwhnQlj&#13;&#10;IUId+L4hkhTaRiuEyD4mxyg9zQkSMI8d0kao235eZjNjbDmLdl6Q8f1l3t+uZjNEPdatKJuq6+aQ&#13;&#10;QO6dNWOhuIDFPJuGSBLz2Pv17hNcUIUwL5QxmgkkCtIvV4sgKlVFm9mFeZhVISMrgI5xDgIL70ai&#13;&#10;VGdnHGnbFN5FIqlmpJtP3powL8EGPUxNeacDc9mkjCLA3rLDfAQkrtpGUDRNXjZkMFfRF01dX4ZB&#13;&#10;reohRhTsT48P09ANlxgbnOrohiwln/ywe9xKx6q6XBbDqJjmZPzl3F91Ihu+vvT9IkrKIAAAIABJ&#13;&#10;REFUMGmLKYPpdJ7Wu48wZx3h2I+ct/v1WhS8aiqWCC4W4BmwijMkrUNFY6QCnoGceAQy+MlbxHy1&#13;&#10;2hyvPQ6zs4ExUW6iuy7WLqyU6TJGYQgDL1+fCVUFXTsLMWTUpmRjUSlh5my1h2QMySCkD30jmTez&#13;&#10;iSRJkCWZYMSqyBFv1rchRxJhQN7jzCgLzksuOVdws5oOY8ULN027dRXCos1SpxpXUYepkFhfIqpl&#13;&#10;gvjQXRtarFfrGOIwzMEx401TFjG7LGDUtqHc5MlZlsxS5GSgkLlyMbNCts1mnue25QgshGwx8mVJ&#13;&#10;FKLNZnu6HFWlDlPHK8qUgAQykuaOJmCZstVdLAWfz8M0XSQojY5395/1ZcoSNFQRQwoAI7rxCUIY&#13;&#10;KeHTqPUwc5xcCWdnNjd3eXI+wWmci1atVG1Z2qyr/nQVgvl6Y0AI7p2ChibgjUWcAQAkqXHkoMwA&#13;&#10;xG7qcUZ14ljEFMP1/Y3RNsa53DDg6KbZH6/dDKzARXlfD/aKK5CCva1Wp5cnWtaJmQQigTDgXNNC&#13;&#10;J82rIkOGgckOJQ9TzE2rhsUYF2ioSMUSjVfrEqlKrrANA7fMqZwR4gwO04/f/TSGeTDDjt5lEGSB&#13;&#10;zBAT1kyp62xKgNqyEhmHzjFYrSo19HZcgNgUlSxi9r6KnkVeNYgySE4pCOidHUdPibrJtCAOJRSg&#13;&#10;wCGPY6UqE4kqldfj6HIGIsecnbX2GjO+HM5mnBVjuaCikQUHOFJalFAU2EeMxfGql0RWJcJVDShf&#13;&#10;FlPXFGCaEEuUEiYKRHjKwrtMSlLCy3iFjgEoGskUQ5fO3su23pY+eyJZKUtrPfRxeRtEUXgEzsNA&#13;&#10;1tVwfWtKUHB2MvN6U2o/QVpWNbfO2eQwYZQWMaFWsZOzoiL7mzIR6M6aJuU1RgqRlfj2fljzRpSg&#13;&#10;LlutM6eKlVmU3Adf3bS0qGROCqAosIOJyAoM+G0KNDJ7tYVAFzus1Z25JgHjr+8n5/M8J+wgQIsQ&#13;&#10;KkFcMhjnETtvmYX9gqEYerNp1OJAiLFibNDXu/UGZaJ4ZWfqc4Qig2pFEYlhXK1rM7MmAgeDpyDx&#13;&#10;de4zVyVEyFrYD5129q5cy9U6htyUNYEJ+cBJIiEkWdkZ7B82ntosMYAEeACMgYKTnEDUigrAZIJE&#13;&#10;FpXR2ogg2mK0A/TBYuNl1FbIdnWcJwdg9/oyjaNICfvccbQvVMJhf7/yIXSD1W6oFa9XjEIxzzY6&#13;&#10;Lys0XvrTsdvt9z5FTMpSbBL30Y/IZ+koIG7xcwi2VnQ2DFFZ1uvzazd5u5INByDOwSe0UXt9Me0G&#13;&#10;QoqHYfKX88LJGIOom9enX2//8p03Vo+6Fasc+vfLi7YTZShjWsiWZIgYDdkbtxgHOKPBJ14og8LM&#13;&#10;mO6070ei6qt2WJVjjC1SWZDDcHUEUo3WZSOE7KYpeOPG5EafbO7HK2URQMe9QC7aeXEFJgIvLHma&#13;&#10;wHUQZVXwCniS2+L68oQgIYSd3LiEBRPUPY+S8bopqSDp6P3NQhGUiJJ9SQQfJ0tw4TVnnEPM+qAz&#13;&#10;FtHb+/2tDvH97Vq2clxOlaS8XV2u11qWJpualt9+/6aktIxGB5PJOphpJuOkCyz685mr2s5Lhcnk&#13;&#10;u23mIgK1EwDkJS4G2qYBKu+Bc7ImnQAERsqUm9E4peBmaLJbAEwEcoKVlEwxjBcdIZMhupzyPEwf&#13;&#10;729pIyOGgiIGMyGRKqlWW8IKjwwkaZoHm/qiljDBlABoql/+9rURJYZx6V85LIDmh9BD70iaOYgk&#13;&#10;V4ZFYw1IWCcbITLOIiqg48aObVFO49kjoggnlHmTfPSZlseLLYIn1XYaewKyhlwwUjCleGHcuxQs&#13;&#10;WluzJups9RJ1KLGoa+6NLgUNECSGpeKWaugsIkD7hZKCqcbpabweyrTCLo3eHye9RShpmznzlJIQ&#13;&#10;KtXoJbhlISODNj/98nW7K5xTl6XTIWysmrqvkeI5xFa0KGOQ6eLS5gZfu94GZAB5fu+gNy3HNiPH&#13;&#10;t5TVGQvRv73n0SxGyG0a+whREDxhYHqzWdfLMLEmm75iltJIkrCXa1e1dKXybJJ2Y0peNfxiLoBk&#13;&#10;ISius58JRYRRGFMo9mt12zCC1orYZSA4mNFf59xHmxSTGpUY9tPIykoEKzl3dqw4PiWrVtUy987N&#13;&#10;EDhRZFmTeNVKFg5QWN96fV6gXm0azhilJczRGwsJllRIOH1YU06byfhgdfBpGa6oTIwxn3FBSQwL&#13;&#10;ggAE7yF2wE72stkqE5C31k0BF0XT1EMwzX5LuDn+dqiwdP3biNEcXTd2eM4Fp5QoOyFuvWq4hvky&#13;&#10;zwYIwRtEiWeB2ROHjIMiODilq4Y+SQ5bXJUCgeyWaSbIjSeK2dvr0biMfZIAmt7SSgEeyz0P3/pu&#13;&#10;PuSc1rv1+3Q5n75QSTyFaoXqTHCvfYKW+rZRlKTeop1ssYq+tiVrKG8owKabh2xl0UQsCLOUKeN9&#13;&#10;CrYp0HWeSIQlb7TpRds43UdzCgJP54EyBFRy1y54uVJ379NTZxMXeLF9JMWk31LMTgdOFcxctE3I&#13;&#10;NqQFxZxiihVhjFAYUrLH65RDgglnn8G6WZeqkCRT4PHaOc8osGk4Ldf27j4ScmMIkgQaGAI0FDqo&#13;&#10;GRZTF5OTDPOmrK7gotJtBCFjGE/mejpShhGFUbi62IbFEIy9pMEZlmEoGYJwsYSXj2E5X13MOgHr&#13;&#10;7OJCXEzWWAD8f/+H/wvbtFxGylKVxdC9bnY84+tm9YMqqvfX864mkN4AlouGUWpRjpSTGPEWA5Ty&#13;&#10;PE2+8spXMKnL4Izqi/bW4xRoqgYf9Hh3uwsCAiWRs7tCsYg7gFJ0SuIz9IUswxJooqc+cb7MZkSs&#13;&#10;hgcvlcAlHIJpqpYHv6boWuCVLbIeK5w1jHNfgyhW1rj8DXFpAcvPdhSBY1EXq1Ck6blnEQMd4h+g&#13;&#10;GsN4PZe7vwR8BAChTDJS6zJ4KufI7PLS6ZGF8NP9zbsRC+4A5IVY1y1XcJ06JlDC91UAwLpULBpL&#13;&#10;6ohZQMdAO7y/+xQJo28TXt0oXGr7Niq+kTUOaVk84VCUtcQk2addaASCvlE0LZMU9zGibuPWdg1L&#13;&#10;EUqOLBxk1FPkqa4gmSIWFZnciRYrp9E4GRbRn9tqmZ11EG5jWgCBhCFxMe8VsaDiAwl7QOaUIaBW&#13;&#10;d2mKzWp77C44qfVtwyjQ9oq2q+mXd1yxk+2K9Q1l970bNJz28qa/eBgqgiyGnCQOLMT+7CfDKFWy&#13;&#10;fp+uxSQoFUVdwYOBkEVSOGoNHo6dZ8XHFjhF5LwYazNo1ng8UqqWgIBSzA/LMm3L5tmhqhRuGm5V&#13;&#10;87fnZb1fJ2Br8v+TcN/KtWUJgli3VkdeBeDhqczSXTM0xuA/TAQNGgwGTf4xIzhtdNdUZqV4AsBV&#13;&#10;R28taHB9yPKA5mPVwsUWXoWyFpTaBOuPypi0TAEg0AXKBN78CtZibe6EUoRGh3FsZVFVdqittZlj&#13;&#10;WlMND/1DkXJNCS7g5TZLJRCIryvZh5hsYrSC1I1WIyVFqipJAAYm2VGxYO6HqoHL5kLY0YOJDDZP&#13;&#10;19efAsS82yddb82gBN9uM+UO4RrwpMPWXk64ATaFiNPVOJGzCMEsy5I4ORKn1nwTdYexhMM27MBz&#13;&#10;LjpGQImgSCZuXPSjhm1WLhabMFQ1KzZl6ZNIdlNt4xy+3RMFXkgESqIoHA5qeLGfT/9lGF7QPDnV&#13;&#10;LpUCG4U+gnWRztyrlPWIhNpiZtkJrgQTrB724QAosijWfhnwiAHOG4JUjNfCSQ0j6VIsCGzAf9DY&#13;&#10;QoeqBu/2OoMTwE7PzqzGsvoP/RAt3Hf385Wz+tA/u2CBXxNFkROc8Ph23++O47q9FtusshGiq2il&#13;&#10;4Gb14biDZ+p3Q63ofH7rmo83rQMEkaEmFEokJtwlDAptKlSCD0iXRpnbUPti5KZH0kCYr7cBc1b2&#13;&#10;VEogkL6PCUKGPAyz3kjO2oe5jvzreA8xIExmbhY3IYpyTBIBBE/NviB5j2xRiFVZdBXIdi9ln6CA&#13;&#10;ejFZIw3RjA6S/Wuo6kb2PZyn2KmWxhzsWbcoY7ZugTHm3zyreH2q/OYLtyBkczfyoX0JGUpWUyt9&#13;&#10;zzBNKcquf/32UrPeDAH3YAm3Wtbzeaxjme2tkpyLZG8sc5trTWd2vRZ1bEMdwJp3fz6ucUzcUouY&#13;&#10;caSkDebQAZgSz4AobJcVMjTMs6QVKBZl0tU7AlFIERLKqIClyTRuUN91y2slM7Svd/dM+J0Dgi1w&#13;&#10;9RQ9xIDBateUkZSiMTQ+ekDZZLzNpIdp/Pb63D35IVTV83j/taC6sGMRzm7zu/cPX/JlcA4SJrjg&#13;&#10;1R2Fujh//vVNPqtUL6aEgIEf/Q+1INZMFub24M10qvCED9hDkELFKcTT8fS3YDzJCcW1nHaZFmgS&#13;&#10;CfG6bIMLD4In2PDuFGjVhdtNVSUBOxuqtFJP32/X4/MJOzK9nSVGe0/Tc2OTzQX6i54W97Brl/vV&#13;&#10;BlGlzUafCqi7Ksas2l2cHbxMDqYg8IZzRPTQEZJHIdDdFczAt+v3lNHH94/LugjJXcnOlabeI38f&#13;&#10;EAPIpDisFMizqNjxdtPtR/6yThHjx8xlj87nhVePEuDX7Z9d1zHGU1eBkpaXtx3kuG1iI7UHbRCx&#13;&#10;OtFAe97hOK6MYCdbcABpNoIVIELgH6ouM+1i9jnXeVsvlwqztdZPYUewNCYVtGhQ0ZwOAt29+dg/&#13;&#10;Jgckre/XWGiyeH3L1TsB5mVIOc8XgpcxMeR4vs5Ihnoch5z8Zt3usFd119zjrATIwG1b3SCJsACw&#13;&#10;Qky3dZ2aMdzFA5+DwZZWog7L3UMiaOEsZMMMoVXdTbdBiBQf+1GPAIY2y6u8zmAp834AkdZNSKCl&#13;&#10;a813cbO1bOKT8m93IkvTExsJKNCuw7FSFut1tbLuaOSnA7dbzInmsmwB1uIYNwzUsqznHazTi9X1&#13;&#10;Uleq2IAVXEdFRU1V45c1ZiEgVLQ0Vt5z4kmwINVRx5iLhy1Jl0ZCITZjW4XBHsMIUaTtysSzw6ww&#13;&#10;hXEEETWn/XuItkJp1UhC0DTEvlWr1agVTNHBS6BND4CX1Zu1kRJed1zDSFGRzKmwu4lcClHSJCNy&#13;&#10;rXBFEgo5AeQQjilujelapZw3U8+lKKQTai+VLbMOKFGSq4GZLhYAsLZed7Gq1TIsP6o/2/U7lSSi&#13;&#10;nEY4dV+zCxyRsKsxojAzb0B09N2Hj7f7FBtQy6qENF43VKGPD3+c9QVxS1BJspGE5y3f8r3x4u3t&#13;&#10;zFI23f7UP0IdYYUiOkGXwWqJLNXhiaZ4ENyVhV89C8DUpqkqj+Lktlq53n24z6+giWV3BHECUSJb&#13;&#10;0f3pSUhReMzq0NdrcrhRHEuV0Gg8qlsmS3aIYyhQuOXgcsA5SQAScrMLCUs9anyKUjKQo2poKnHf&#13;&#10;7+dJTzTXbodx0Xl8qgjPDbHd2z42y6XYbS9rWzpfbRgwhdtSkapWLpSYWS8OncTnr99hBVveMM49&#13;&#10;QDCAVFBGVYE999PdhRyCnmbQfOh5AR4QkdoWw5RgKA3pM8AkIergaVfH4hXHIHkN4WY3LplvDLnZ&#13;&#10;SU8BR0R53XziMDzU5P4NHhgAqgmiecZB0uqyafX4TJ3GUKRA2krRG66IqBDZ8gDJ422eVmeOVjw8&#13;&#10;MQcBauodVDCRYGBsRSnfbqOGbIfF0Sf30EpewgrRdZbalwDRs72IPzxXVRVBU3kL22qWuC6w5ioa&#13;&#10;q4i820tTfqARM4A9XpksUsGqJt7lrm+qur6df1ul7rpmvg+pB3joTg877W4BuImCOW0PmEc9pLhi&#13;&#10;7LNXg0XVu6OvSPllPlZgCxE1NV09IhYn/9jUb4p4t7FsYZPN+U5FCWCTjqEEN1hdYfX+EFBfScGX&#13;&#10;ebq9nCXjnPBAIYt+J1xDpssdE0IpZiGQps+QLBGwiGtJUtyWtqklhPh0xDLvHgVjlBLGAQ8zjA12&#13;&#10;SSMlIOchfvtT99flPBA6DaLllRAMP+IdoXEZgr6XQwUsxZDLTLhjqriyaE279EEUvyU9RSIPlr1W&#13;&#10;p4OFeELzXohg12Am13V9tiUDxiQh7fvDacdZXFFUdM33KNd3tzrVjgiCBSkgPT6K0W+GMZzu+brI&#13;&#10;rVDWvoY7JflwqIeC2nsKrZ2b6RQfNeTLdQyzoT2DonZc+OW79kwwQlIQZNEZw4BhqpO5L8USsFVk&#13;&#10;ps+fD6Ld7GpJEC6jXN+/beIBbUJimilP2pH9oejJfDp9TojfZ3vfNMzrvqsQRLmUrfYyi20bEgom&#13;&#10;5bLGrmollV9oxve3RMDdaaN3XaMYtvBAVNcM2gzb9mGUgxswFhGhJUPV+KBxNDVGLQaFFH+r0mHb&#13;&#10;iaZa/dZowmrCFXfBeaHxxjHENoSJBoGIymRgZd90sey20Ld4aB5/2O53GjRVPSYwkeiBxf/nH//7&#13;&#10;SNf8A93cRgkWlFSZDZhvb2m8Xk99Y2n0yaIg9UVs8YoVDyR5h7/mNXc4V/5gmlHeaIdpC/YF6fuW&#13;&#10;hhWvQVanOfNfpvg4JigUhw0Eu99BwOVHHAqxGzXP76pIllAlVmQENKq2Irq4Q9LEF44A3Bd9h0r9&#13;&#10;a1oP/Z6WXpNl5sOIwDtuOR5elx3vnjQt4pldID+U5Kcth5C4fwJvRrj4XLufXVFb1asUEY4ZRJ/c&#13;&#10;8CnBsGdjuCNlfPS9fweQ/PffvpUqZINQYYQwcCXBT7K3EC6jUwTnkqe6etjwsO9b6sHJ5O8jrt4f&#13;&#10;dV1owOhM1Nfj0Ppr7W+X+QG/K9clfvrh8jbEye0pKPhNUKN42WCwsUBe6jHRArF0iYzswgYmnFsz&#13;&#10;GGealdELnMFJdowv2stGCmf+H/vC3zX1I56G8W9VO+o5dyJkOL4OXD6MQ1nEW1XYNo1gRfGhna5T&#13;&#10;kyh55kc9T9ouWBXQ2+sNNwfYPsHVujEwjkMMYYWqqiECJuUNXC1wpKF9OMPHp7JFcktb3rH+4ACN&#13;&#10;SND+8KoH3DNVfaMYHQRq4DRsReg2llE26+O1BZ/vXtQ/vdqH7Vs9/4C3+g2bGDQNy2NDDRqP+57k&#13;&#10;AnSJTYpB+ZBSyU0e2tWdKPmJ1m9fbu3TbiYDwfeSz0gRE5GIK358dN4gCn9uib8NsudXEYp+o6pH&#13;&#10;6pFPZqEzLCqsPBFzypR4fHtZO545gVuMQPKqW1VIO5NoBNt4wwj7kP8aN00fIqErA3VTdFKQmWX+&#13;&#10;xyfaPTRVMdvxkMIGdpIwZKHeTyECKVDTvN4Zbf6diGKsTjyJttaEa94+isN4v+x5RYp/bh/1+b7H&#13;&#10;wl2TLC0ByLkVmGtHjYwOfZZ7Idbty7tH9Io4cuLNmLKXj4jp6SIipiatdXkaUBX5y3xd57EBKg+G&#13;&#10;vYOSNSJI/D3Az2fyu8aBgdS5BpOuNzoU7SqhaMo9wV8WdV1wBytxXsN+LwTmuS+bivKK+hbzGMLk&#13;&#10;ikDcpPQlyn2OoBIAubc7HDoIAyN497C9m8rNYpFJlZsbcZJ+xRobv269E0CzBQ3o+NzH0YkVO1Ke&#13;&#10;jj5DsHlyT0a3738dtv0BfxtX0T6T6hnedGZImO0YLMjVK/oZgDWYQWW2q04ok65R8l9XlQvm0Dq8&#13;&#10;76eQJ76THSgc/AShy4htHYcguYKxevBeehK79zvp8wn7xefcPY2oAGtpJqd+v5znHHnaq1vF0VIU&#13;&#10;kre3b3fVTrH4ZGGxMRPUbCzjx+owsddHYYLRnJ7o6xByhPsmqvajT02k3MO3dj4ePQBw+K5BhfIu&#13;&#10;EZ344LbVvsuvD2k55MlAPrnVEEA07A5455cf4PK6Y+99s4R1awKLXRQeMOLzru9RKoWCXkNb7w22&#13;&#10;M76sVQt//U+H4fHb93w6oLW6rnwNVc3OLiIcu2rU5lkw56msPxBd67uuVfVy/p2q+p2C5+uFVurm&#13;&#10;fMtk7aDpqnkySKLd58PtBQGImoSbMdi+OqgbikZf73LYIZJ3j42Yj/8ZVYvLR6xDQPKHg9M4juRl&#13;&#10;l57yXgCo8rYiU1OxrUs3Ckt/f27fhxutwk64bjLl+Oc/6TjfBtDGdmfVFbYzX3wnWxzBl9+lCLAK&#13;&#10;ad0hOWXm5zh3EH7dANtVK83j0/GQR6fvBnWtEw2tekRXL1FysDinb8cr104wu0mwAHp4uY7Vjo/2&#13;&#10;O2k9hhK6Lkg6vVgXYKaCWSIeOCbSWFG3pjgFKjnnUH0NaB174u5LqT4zLCTKlHb7dfleUD3ZFq4P&#13;&#10;p0djYnJINqr3YQkgXRJuwqNJOAj+Fu9/PPV+QUHvkWDczoB60eIkvTrDA1Bny/fyVGLQ6wtKjiCE&#13;&#10;DFSZl7Hs7ogibimKVRZfcGurVGhfXZzXHiEDZr5VtAEze/1a77rREylAQ22lV7njRFWFpYZyUPWg&#13;&#10;R6B6u9g7mPLegVTJrBpFv3z7KXYEcaupNSLUM8ROP/Pq0lzAEoFR1B29K02LTFx3Le/0SJ5al8Ku&#13;&#10;f+iFBsaqhMPxO5lt3xCflyfJ9VxvgH+15ZAtxFYB4N8m59atPlgM8Rs8kBmiakk7fCT4KymJQVLp&#13;&#10;7sve1WpzH3nzzTa17+ON/RDT2TuueCDR3d4d+nMoCfDG0IAWmOnjL99QA7CIULIOAkkcIY7p81rL&#13;&#10;+xAoJuBwEMtevLMp5XWxr0LtGa6tpv3hDyQ+Fht3LfluefMeueVbHn8/8qfmGlqurI+3dOt21BUd&#13;&#10;qrgkuDitGnweRJEExHVXp20un2BnPVwQ6l/bF5hKEQCQrpqw/gQte5WgvsXBr7rOEgBcsmhqEx2S&#13;&#10;/OGOMyH+tEuXHVCA8xrBOb1k1DSGMfX7b+ejgQS70UnE79BlaOb1Bb+vehEh6je9N2QLSXc1N4mG&#13;&#10;YQEGV6leyvTu6eAb8BXdn0Y83XuRwQ6GBP5uIio7eZ1CVCPIqAaCT+iM6+fqHZyMR5/B7xtnlcvh&#13;&#10;M2A4TtG/fUC7yadSBfQUF9vnqZCUhffyQPI8Vn7toLYJkYYHnE4nzlFKVg/TvcDHT+ReAHakDZ+a&#13;&#10;yqRC4T1tJabyvn3J8wSpyNWMZN4/0sCAwYi0xilhDNeYUGjhrHVL6jfWYa0BUxhgdLnegGulAADY&#13;&#10;RiYJVM2mirD5dYJ82oOn6KfMVrdMqJZjiYk/fMzY2rLlss3rKHMxgW0WVyeZJ1wShmRhu6tzI1hr&#13;&#10;qzfZucTq6vFfDpEjcBHaAHb2uw9Nz6uqoFtBbtpU1etNtCeHU8Em5UIajFpmW3I2bw9D91qalA/l&#13;&#10;Dxb6jfLEoX/DsSmw9aU24nfjhg6VfYbzWi3RL8HmitqQ0XB0M5nc90N9Errpbgehvo1pw2j1fhYk&#13;&#10;Tc+c4tyH4LKbHlxESY8L8dzbiVPTdfUbsqmjK831bp8QUAy+qzr/tBT+X7eb+Si677sVUa34RhaU&#13;&#10;ZUiYquP+Vl6e8hMAcY2r2uaZ3vYs7YJ/aR7vVx+CSCVLAbdBt1mR7gV7oMFG9vTh8nk7vUQ0sNp1&#13;&#10;LgdTeMHnKDnPWWJPQVppd9/FSMfkuDVYlil5S1SgEudIIBbTJYM62aSn5Uh/BD8WEs77cIO0BjsU&#13;&#10;N7/LEuRrYd2C5BtWp0vAQF01OFp3epewA/mGM36O71Iuy5HZpYwfUTcMmwZMPB0oa/xWuAQXGTDn&#13;&#10;46jHcAq7OwA5DBY3IUqQ19IF4V1u0MHMZdqMz9/n2VtXBfs9GTXrS/cIcv680Rdol3D+Dvix3C7F&#13;&#10;bwwS9YcWe3771aIWe7Dy2tf9XLYuIxFXT01+wZkv9rjbtdjD5mH0UR07x77pyHFixAC78cq8YM8Y&#13;&#10;PLiNv8XvO87EOkIgHQrnvEmUj8ym7BmvsVjg1mPMbLSAXPHbE7AEh7K5p57usjb649joH8IKCOq2&#13;&#10;V9N8wsNk0005eNnOQFGOETQYsODoekPVXlXDDG53MrXhVJAiOdY8IiaL6yXoJHq4zN8O9t5izwPB&#13;&#10;3FEJ2xMX4baLOwm3uo4p13pNLTls37To7O5gOVt2qP8CBxuAnhMVqSo1D1TYStAqhIsmUCvxcAaI&#13;&#10;KTa4v/PDekOUBg1G9q0L5Cu1uMvddrqbii6bL5HukaARuzypJ3cYrwU5R0Gnz5dZGAgylSWC65yp&#13;&#10;UISx4DdUgYgJkD0Ib6wtA77znG6U2RC8WTM2aIgVk5SrweaM9JNo2rXg//uH/10PK5iDGB8XMl4u&#13;&#10;67ogVh5x1Wi3UY5B2QqGrM3VQ/4DesawGxcS//B6GKttuaoGW180+Ssc4tGVRVBWvSGeM0PhBve7&#13;&#10;UzJlLr/dICGceW/Ktgf5TtH0eKJvNTSl0gj+cvlemph+Tx3dgz8sDyAU5HHFgjPlO/KAgKp6YPV9&#13;&#10;nht0sN+4/MzYdx+WND0sQPtKUgYKukNk5CrrS1fLyXpkqKxKgrDGnfvTesbte+wvrz4l0u6uwlyu&#13;&#10;QSDWAFJXj/RsQAawYCQORykKtKHcuMQmG1HXo0Z/IpV/e+PW3+VpR8rbJQLyfrmph4e1JoU5n/Xc&#13;&#10;vKNzdculEo7scLucN7CX7n/++8fDnlHme137DkwgXvINNslRJXrEx6THOG214+mhgKVqCIrbUAGZ&#13;&#10;f2hJijubv8eMTaGYZBpvxcimGvT6Z97+Omxt13YEXaYb2f2bRl4dCoFzB3/IgZB3C3KtIoBTVxPm&#13;&#10;wUv/7qiD7+4MPOmAECY1iv/48aScSw+nvxJMzvc3hP3eTOTdgRn4kR/OX9dqBaO9d3/fXXmQ97Ox&#13;&#10;gw3LOplaQUG9uuX5e4WnVrkHe3zTAdRHEvNyg03eWreKdQqdwOIALF0rsQeMzLeJQs4W4vAdKbgg&#13;&#10;K6NsxqWVvbHQbwwEvG6ZAtmnno/5UVcL3N92DQBNVdrQZITSMJkIGo708fG9Ce7U6b6W65Tixhln&#13;&#10;MLN8mT9hInbd5edfuoZK4fc03vrjFtI6bdtl76S4KmP3quRmcgkibqEtDIPFgZv3oN5jojCqmUil&#13;&#10;NjaDTMx9rU5perHEPC7g5w9kH7Y5WU2xCVUP88HdmcteYRE3o7QjYKi4KJYCCS9h2YjHBwWox63X&#13;&#10;dAhiY4f3A6CoO5nfbGpJdOGhOYQv7umwyQ2e/MMv47Y/rbAOqdEPvbpbOwN3UurXq2uenyfilwnm&#13;&#10;p2nJYI54n0TMFWBg964d0VSNEETd7dEcBY63HRu/GfO/7kiEXjMOX9786bCxnxBqAAAgAElEQVTo&#13;&#10;EfLtsGf+RUtanJ1aFKSiAUKK0AWOpmFfQxSXjMBH0mFfX03+gG5f3osHcWb5I+YZ47N7lNY/trFY&#13;&#10;xURBunr801jYL3P8/F7i6jFgwhtGQ26/vP6340NMQEgje7zl25BgI/GU0jkAyjSF/wsRyiMzFj2u&#13;&#10;JFGBCrDmhX9Wy8Gs7sHNJ1PknIFi8uUK1kwGo/P1XE0r6+uRw371xBW4gKF+fckO1rDt8ePbalzX&#13;&#10;pw5eEmi21hBOPYHr40Nn7nT6Xr9rXF5FW5EMllLoqd0ttzuCfs7NIqM3dPpiVvkf1afuy3aRiblD&#13;&#10;uiVLuvpp9Y19N12vhJpgdwZMiVX/uI2Hhz9lthhYhssz3HEiSUHewJGwD8AiHKlkcdnSju32scmB&#13;&#10;HqavbJzs80YJCdAl6COvrmZdIuW7zxWnf3l6MtOrQnpAQzXtue9AWX94/hxsIAllO63igLKt01A6&#13;&#10;sp83DWajTB2WL6TGBR8hW2Zh83aJb496RevwoWv8vDBpyvGPheqA3hhGrwitXfdrTv1qAy73JZln&#13;&#10;8mDuJKaM2+qgb9s5d84dV8X22f8cd/gFe7CAlYZAAKBeTo0CqBHu57sZBEM8n1qBttcPW+Swnrzc&#13;&#10;tZe8aQkgHiX7UN/uJm7M7tIuo+X1ssdy4/TBHGmJJdsffv92e6pQW+25DFs4u8UpYnvbcJSiIQW8&#13;&#10;dveDWU32XtWbXGp14Bg/VDt0Q6jy/nBr0Bb117oD5+FLVz9HcE4YbwBQkdMezmH88Onx1n93nA8j&#13;&#10;ZVXTpEoPvhW7yv8OKT9QIuxyzRPQdd5CC+FBl+V94YeqLeDuvkme94IQpyF0ISSQATYJz1kJXPKU&#13;&#10;1uZ29wVL2GH5br8BgxuSrBbnXdUdf1/uqm3m43fIWE0PVAD2V7hWk9qCb7BH7tv9X4KgLEkEgItW&#13;&#10;/4J+rEYf8vlmTmsHyJn54pdoTco1/oLeuvrdeP/6cHowQ0yi9X7vZW5/bE+ThFyCEO399nO80Ua4&#13;&#10;WPDFWduzqk0c7NPLJvHu3UmHbPYftzDAiHlWtx2wvI/iQVst6kCS6uFzYOSuQduJWqRJLfsjv9+3&#13;&#10;h9NfCtqeng56vIBV5KdqF/ifU0UeMKjr++0sMfDL42940qL65sqfUsWRzXqFslTvH8sS43e3eyS/&#13;&#10;vFbPn39IZD3BK6gfbFkyHggk2+E8jJcKMSwE5RBgn1zZTsctgJhl7TWA3MnDSI87FmujSQ9Gcf3E&#13;&#10;bJpDute21pS4lCDiHWZPibT3sHSPdSTZ+YCSXC++reRONDxTNsyFXE7Ng19FQXBwq2wkp2B+RxV5&#13;&#10;TSwNcTO1LGC+u69M4+jXupEMwHR4NK/Ag/T46eBfbqeqWtf7vpGHXTQ2uGUiOhwa1YrE7X3cP5DC&#13;&#10;7It/RI8ZGVMu+7ZWlKlZz+5Bu/JyfdnJF4kQshhVZ8qqgsK8Xr3M4VfPncADDHpWXcxVNhJRvQkQ&#13;&#10;RUJ1o8GqWOlw6gxef9RK++ukxpAB+Dyn4htU3+UvmyigPWAuVzDBRddT8USX0664Tbm8EBY5iFBb&#13;&#10;MKzRe7Z3CMPI1xkYG5iqujp9/T0hBKRMbCvtci4cXMOKQ/jHcH/4/LmPJEwzym49fyW5n9QrhpEY&#13;&#10;h8gYmrw5t+uOyFqy8nAHIFzV7Fkix+YhgOsC3yhhTmcfFFRWg6xplls9gFtBjKBdu+8NgWxf9Xyz&#13;&#10;AseiO4XmTWJPCGKF0oGEP+7fndd7rEn+x/phv6sIgDZu25gA/D6PPM1/55W9nhl2gFYicKOt8eVQ&#13;&#10;vhl+VW04afh8qv7Hz/9T/Pg8xcWfBaDNYlF8dH+IUjmEx3BOVJ1AFoGRrAc8zVsBqBE1va/PD8+L&#13;&#10;MbnOTVtJjBoi7WlHGzWV9WN7KJxPFIDPu7PLkBGwgi71fcsNJNaVTFjl5CWNH06tBKNccxQ27cHb&#13;&#10;nHArffExWaDDt3WrT8yRIXzf40/kfn1drldVn9YtLgU2zmFid+zT6z/Dp95dvv+661ozebx//yEH&#13;&#10;Y8At4scIj+9RI+LtOiJcDo87D1d33VeCrygusoh1NqirYOOHbKT/4Y9/0SE8pOl2eoPRYx1BOQg/&#13;&#10;YRAkzKBXxO9NKjdj/k3vr8FyUnVr+ws4A6SO/R9ucuMODsvqCFGAU5Updm79Lnv5JjXhqjgMsQIt&#13;&#10;cWRV/R/ft8+YNaNez3bZPwHUVAsh/IKcRKsxpKAqaD0nRA77ZEcB28wfUM/qS5UWiEluG3Qt+Zoy&#13;&#10;DKmz7cR+yrm0DfrJd4cdi3WLe3cLXlHZnC4jQO4fSLOG8Uoy7FLGxOYUevL+ysNylu22mbbl+8Gm&#13;&#10;CRI6y8jufau8NTwfUvOF1E7PbHuDAOHX+SKadyO98ooYO+yq8HVKSrQcAH2YuS5eJ866gQKK4fp2&#13;&#10;Yww6Exntbi+bJSeYw+y2atcMWtXzTfLSKFoVpZO7kgQJEdigBL/98/Xdkddt+/t5Lc3DaUpd5RFO&#13;&#10;UZC/7J7StJEQLU3ZPQwrkc37MtjCIq9Aojrg/eWYU4hxdLCDYN+Fuo7iU0vRuDlfAEIAlHb1dosO&#13;&#10;jEskSKMQWrReE8AOYwYAhrnua/HwKKnDlwHv6n0xHqKSvYyczmXpkLjEMvqkufBVCHSFVLsCWyTs&#13;&#10;5jlnQgoQ5n1zYqyp2S8bA1Ute9EOdpNdA0D+wlPX1Cgw/1JOP2rdbRbPFmvsmdO/UFpj3GULCVbW&#13;&#10;F72hZ0DItP6462ZNu4/Y2diwAyRh8Uvo8HrA+P/6+/+mGiWlKK7wviguuBAyVIcnlmEgFafFu8jd&#13;&#10;uu7raplvd70y1bh4sQOoRbXcV9r2ZAVpHisMdYDRW6Jq1qr1PpMEkU5di1DNXCiR1DItqgUurhHl&#13;&#10;dW065rDTLS1t20RIoSApXL5/G3DVmBBRtq1HTJDoHFgSbKCdt5ZJx3zXPW0ZIFbVpGMlQbMRIQoR&#13;&#10;gJMEsrI2pnWzucAaOmujDKDY24VI6nPu9902F8YkAonAQj06nForc2ixQFaDsJm5bipmIYOQIwiL&#13;&#10;uFxfcdtsECdsGxCpYB5YBLanukul3NYho7xuc6OqDdraR+hdzQkWEGRXKl46mQqBI0gwr2EjdaoF&#13;&#10;9X6CrPfzDUAp5Wn016Zpc/Z9e2DIW++jXzHLljdhXCGGkoPD86Fsscw5xAALNgV+XwxJal0nwiAX&#13;&#10;SpWIE4/R0abVIcpOOVDM/duUqCNEZydzAsWHnEUjOSjTEAlpzi83H+/HVkKj72DWkSFCJrcqBgqU&#13;&#10;EQcXNWrUse5HtJEnlb3hnCkuS9gcqTiH3k+e5HHTCMO27RfnvQ2yk4BlKXGH1DwscI9gypXCudhM&#13;&#10;mMuK4hYmgjWRLX/b7qWCgCuRtgT8RhnD3JQVtyCwkABVXpVbiQKjaAljqqtR2qjBJGXnbSy+JCZw&#13;&#10;BaguJAmo7ARtfHVMAo6pEoAoDzGHGaRVIK+UgpFWlDWKSAokzEVhlyEBqK/aDXjekgi8dRsJHpGy&#13;&#10;mEXUftVJNPvq4VjSiNuTja5WTFR0cxAk5G0QfmWQOldghWyILqWqYtdlaasDIcxa52yc3JYy4awJ&#13;&#10;IZ54NsM5O/qsiFkWbWNEidKy2uIAxjSJGuYCk085AG1Ct99hJDang1+bisDAC7PEZWYNVNRFyxnd&#13;&#10;piWQCG8VQowzCRbYq8664nc7aeCw+IIU4TJFV7KtjgJ4mGAECDb9zkTmckGEwlWfds/OuKpSlNIa&#13;&#10;Asqw1eXqfZ1LSagSNSGgrGkn2xeU/BZR0qgs64ywm2PQrMIkOTfP2blkLc+AMLL6bdbRpcRVbwI+&#13;&#10;Mgk5pUwJ2dA41RgnMwuEj+1DvCccCgDOc+gp0bEQwChhycxVSb2tjQQQgMf++AQRIMowYiXpBlAI&#13;&#10;0smjmhBOfcwu5L7ZuQhyDpgRjxcSHxMi2+YwEzbDFfmaBYprs0x9Wzu30FIRiDhHBQTWCpQggYAf&#13;&#10;KKPSL5YVvFknuYIQLmNe35xHBVYcIoBRZYN7/6d3aZsDWOu+kbJuK4iiaSlegutEa7S2IRfiWYdG&#13;&#10;PS/eMEk3ksjDCReUTLKrq1mN8MabEwkUrIV38bfX31jb+kKPXS6lyhCsSIRtpAiTAgkCoKm3aUYJ&#13;&#10;lUjDuoFO4L5hSU2JCUxhipkpyqESlEcDQBdQ1GAjpFFrjDmthOBQZQOyi4qzE+h92uqm5JzxlmII&#13;&#10;EBSC3EUXBpm+TLzsuSuMqGg8prhkhTKvEWSSQJTmZYhFNjvu3LjqS0dON6qnWB7e/7g429QlRBso&#13;&#10;lfShlv0y6NF4CiMvMk2lHLYMwKLXEomoSmYFhRDnsSsy0RIF2jFK16y1nte5b6REDRddsMAg3eMH&#13;&#10;Lsnr/XcSJFVimJYyVbSvnWcU9DDHjtbee8IKzdZM876tl/FKmKJZloQVyBrFAhOjIIBsdUjZhbh1&#13;&#10;8i+g2iBE++7R4HPwcr3qmLVMhRJaEMgJ1ZjkkrHEOYKESUhREsERpLhlGEccwvrCBBmdphumrF6L&#13;&#10;l4cerNcRGxIgsm4jV5ua8WZxURqZhAoVlNo9QABgCHEpW2QcOoyHbUwe9hVrqtqELfORVyIBRH1t&#13;&#10;McskExkBxTxwF6aCM0hoGN5ohsTBGj2QQlMuXdM8fH6/TG8M6u6px7w3ZsM4bnYRjOTVyYIA5QLh&#13;&#10;kjTHVt89AtKHcjcas42BRFzMltQMjZsNFBZdmW0IxtKUp/XOBYIyXe2KZgMpHryRggQABRYMCWay&#13;&#10;hVo2Ndwfp9tMUCp5zqTsqu7t5TeYS/I3FAr0aV/vawgklRQhnzZbYCJI50hzNr7sGathsnbLSk7b&#13;&#10;hFGAZCMeRApsdl9+vp4ePhrtHLty1RMkjHbeJu2SUgjDoDNIG7DWNvt6fB2N10uYmlAtMsAian7Y&#13;&#10;4NwJCHGJOVQBTmaOhRBZl9kd2IEDbhPcP1aT3xJHLVZksRm723Y94t0mAuTUaJetgwUJhINIcVuN&#13;&#10;8wCKuqpJItttI5CAKtQcU0iWVQPaoWBqJnveyc4JWucIbDKWtymEU9Vo0J2oQLDsd8oLVD11zi6N&#13;&#10;wM5KiBGVDIc0RxxyHKYLP1TghjXzRoTD8d3mLM5oW8da9A2qiSn3caKMUxc/9Pu3FVY1LF6n4Bhi&#13;&#10;wEYlWSK57n9seap4oWsoSPCqhpQbvSWca8n9OBUfCqaI82me+vfHCkmSCtiyoxli0jd7U3JpS3EY&#13;&#10;eop3HO567330OucIGbzN5x2v1wZFylbtewSNiQWCALzaso5xi8HiSBdhRamFpCVfkKOU5tXkMlPb&#13;&#10;cCoSKCh6XncVxcBqsuN58BGKmGvOZAhpGTVppdjtEop1BWvCQVCY11tIWDvfY6q4C0HtTpzakpL3&#13;&#10;uzVsmdNMS51EoiTGAEKh0GxudrEgVKGAEdQlBCAQ4fs1LYB7WnBeNsy4jQ6BMv//77Uv2lhvtxS0&#13;&#10;i0lRAJNbx0u2UhAHfCQYa0puV08oowJbt9ZZzrcJImp0YE0TMiohUweBt4yU4DANUlC8zTPzMCWI&#13;&#10;S1Q7GZKDAPrNdriCHG1TYAmXFvfvj/d1Vn2HIsgUZ0IxQ9mh2b6u60S4MDBmUpawxYANATDFHaJw&#13;&#10;3WgDY/SQYBWrLWzabJaz9css0T4GsfgU0VaESJjOWHPIbNSMw3H6qg4twkWxLmRLSR0K38A6zuu+&#13;&#10;VQ0qHvh10CJxbGCiraMIWlwjkeFkywYErD1EnI7jjaLS1NTM2zYZDIC3jrKSC0wYQUytcTgnStPc&#13;&#10;apEptHSKppf1XYeXaVWg5h00xXfHYwXx4h0GkSkc6FZQgjBiSoTKbpspyG3XORC8s42sB58szqRR&#13;&#10;UGCOcmEcFBmAtesqJY3BK95YEBHhddNFECUOetTMVbJOiENfEplS1ZYK0+w8LigVLDt8s99x2x2S&#13;&#10;4FVN24oh6Ix7eH5fW8gPMsUEcqGtqCJBlC824EYpJcYclwK6mt6Gl0YRUgorxOp0PHwwdHw5D7Kt&#13;&#10;EooHTkJDh8Vva04hL8Gwvk4lyQAaSUsMD5SsxcYcM8R6RMQZmBwUQch6Jq8BbmkOgBZTUGGN3Rxj&#13;&#10;kouSoyaYL5Ppm0OOmPIoUSEAr8nmnAAq13EsPmU4xWBCTBEYUJCoMMCR3qlVWSo+LxOTqqAsqwpR&#13;&#10;setqg3Lp5KbHmHXKOcNYhTjoQkFgSSPIIYQhuJJpSJbaiKf1TOYFlabZRVdUrg5/fFyXiAHbqcou&#13;&#10;BntMC/V6UDX1cSGiKYClArXXK3ZuM8n6pCP+P/7Lf6+UWu7jvm5R5X2MoSR6puf1P4AgFgIewnWB&#13;&#10;OAQczVbG959+XNcI8hyjtJNNY4wdqwenENqWGcDq27cXte8s9TiGHWkOoHFx0XBl9YOn+z14AdSZ&#13;&#10;7DQqTf5RpO80aVF8iGClmDSii4vHXYSE1TUrk9LR6ZUCAjd6zq8V5lXh6tD9dB5Yty8avP32ylOo&#13;&#10;S3AKqMPjdRyWYXzisj+okOSq8XPFvy6hO+57W85hIZxygaKpueBGL5VgYk1nf7mW9SXP70X+us51&#13;&#10;U2MIyJQEQtC7AuTdjN3HjxPEitzh6lhFM3LdAcILGfSs9o3N5sfPnyiAsQX5y3nXyPPLbxmBmB3s&#13;&#10;5SZgdvxYuoTzy/z26aNkFAkBFndkeXr/4W9vF//+j/XX77+kALxF8/Cvh90zgN5jM3hRQ3S5XoSI&#13;&#10;Ibsqqy41G4rT7RZkM2GxA3slwuF4PJ0+YD1vm97vu0HTb8PvEYGA4R/3eGOfaCfXNJf5rJCUXa0O&#13;&#10;lYDCOZE8aLls9hlarVKhfz0C15gS5EMtoRkXUDXKrPOKzE///A0/ijdw//un98P1XtFO1uDX+0Rw&#13;&#10;2HfcBcr3EhR82r8f3a0kPJr73/7bn798+/qE++jSlV3eV4cELOF5ivBfP9matb1omBeW2agyaLJO&#13;&#10;bI9s01f88f39PLA9NXQjIq73UoUmXeEd+bJe2sNuDgtYxy43223AdcdquNy2CitQWUjB/btpyDNn&#13;&#10;L+70DlAybYvLTFESzeTtzetXM4eaPCsOV/tdwnIQ4jVorloG8fX1LddUnugw3va7VjrDlbApPj7D&#13;&#10;bZYbyOxpV4Gw8CpHl9clM0/50747IIT4+Xvd7GedwBEdHj/dh3OOK6v64glEWEp1n9YlGUqaSjwg&#13;&#10;6P6yJ9v19eHhb+bn/2j6PW47VMVje1psOM+LxEH11TZvFGCGRf9wNM7OS5EiUxyjn2lsHTbShx3w&#13;&#10;K6e3+XLo9grXmQS5vV9WDRE5QhUTjqT5DnXjGJf9+W1Up4c9LAEZ2JX14n/462Mu6OuXs6e9j0lx&#13;&#10;KZ1xQ+GcAQSjhGB4iQ5J+mSrGKdFUKFXPb+cFeJu3oZPz7UJ2Q+PRwrJ5+33/7c/1qTGOECVSqfq&#13;&#10;aDxN6afr7w/vHxmuQ8SINtaTykzX5CmVitfIXY8kmnlBgQBPety1VJg4r420Bd3ua1eTYZ4Pgn6s&#13;&#10;Gv9z3B7Koe6BDu00r6y55xBr0Xx3SLGbWwAh2s9c1U1/cAnZdXv+8Hxb7qoFwbw7X4a//unvl2XZ&#13;&#10;kEttkT6c6lPyDsTc7PDLL/ZwaCH2JY536zAsp2MHujraCLXrqgoA7r3/9v33evcXYXj9eCC7Bpe1&#13;&#10;Fp/e5hfSJ+w3VnNEyWant3/+5/tdf/311wkBiRARtcPCb0OU8+OnZ8CZD1t4erRKnhwJxklWexPa&#13;&#10;Vr/ckb+7Kslv5qc5zlR21tMdGl6nFEB27OHUluwizdA7/6/x/P74LpqMHdy84Yf+f/z6Ey/t6KHA&#13;&#10;+NC3SwjLdCe58LLeriSLtPvYzgP4N8AuIa79yV3SEz+UGIKelovdH8lhD24vdxoIxqhuqlpi2H1m&#13;&#10;AVLj76/6yI8wl1YKh0vQ6n6edwwFaq1Zn989Rc9kG+uWIubpfLq/c6o9jfdtMuX5qYzzLXZq/BVf&#13;&#10;X2+Px8cEaEFagpYaBZ6vBvi2Orb0ofuxcffzoaoV9GRBFzPJpwM4n6//fN0/HA7vT/Z+//8Igm9l&#13;&#10;y5bEQKyp1ZZHX1lVT0HGRMAcjybtMceix2/gL9ICYzAAuhtPVdVVR58tU2dyrYxqmNimvnuf3sa3&#13;&#10;eOrfN5+a26tGlC3a3fzBD6DneLWrvmTQla6UBRnmd4FA1u75fisYeH+fFa+qsnXn9yvKjAHJIRRt&#13;&#10;I8oENOK+f1nG5cei3r79eTPN6xr8Ai326LYhAhE0RTuP/lO9+OP7H6SBkjR0s40mxN7f9t92u58u&#13;&#10;p/Mcp52YDUx3f/eLf/OGQFTyarXc0vlIkki5xTAvx6HfcdYczn21FR4EVcn03uwvr4tV64JRGQRW&#13;&#10;QgGXWwVAEz4uTJEofBZnLsvXl0uDt3C7m+yZ8llrTUdIBQEITdFua04tskfDzQIhUu+Wc9+/dS+N&#13;&#10;hDSOZ+gwbIVEy0acr99hpgUk3fsHxe3t/LFYEDNfY18ez936/u5m3WT+ulW18Jj55fnyHRbcFsDv&#13;&#10;l5IOOIGmgkZ7ncdX/Upx2Wh/1pOteCNAjtyOngCGXTrps4l+D9kdLzHSixXkVaMgYIQ4G1dLIoNN&#13;&#10;Oo4nU9GojyHkGVY+8ToQ/Hq5Mu/nzq0VLYCHVNmacwpK4kGdzd5MfoIs2bnOAB0OHz//Y6Nj5VwY&#13;&#10;u7Gqi0EnmE2yQxKl8AUvORSe64KUiK7wNmxeUS9JgzyLtf1vX+5+//pbUZfo9XyFQJaLl4/TKhW3&#13;&#10;10uj2sCFp72BCZYqvl0K52XLjtN5B3f2E71ebshC34/3y7XC5MympRBv7+e7+5+m46Gk7XqxJpSK&#13;&#10;Dcq3sR+mWz+OqVqgvoDyvn4I1Zg9jC5zIe1y1XL+3DR/eU0blszcFQodUOrzbIYzmvvrjdeL6tc/&#13;&#10;/+tTe99xWbXq7r7+2h0+05/AAhefq4/Xd+0owXnRCu4W+nDbEJUK4W1QCcqYr6Y+d//5cL+TpeQa&#13;&#10;hU43u3YAuptL6b8L7O7YghTrUzeYBAUmqM7MxSZTOwxWlEKIZV1eRfAvV5JAyZa+hQyL/tCvfrxP&#13;&#10;NaJRxgGd8+BLlb2l0apSjGF++vFRDPhyx+p21V8ncesyKETNb/7y6JjYfDbIl4+V+5qOYWiUWij+&#13;&#10;OzLj4VzaDIrx8pdYNpVOXoJZB4Kdpd6f7CEOCKK2br5E4glkPIvlj7v9OMU4tFUSWby/5YhJs9qs&#13;&#10;Iezuwa3vCKKO3y3otRDyNLen60Eti8ld47sxNTbdvKt2SZ/wjhNc6REtsNjdl69fv5799HYaH35a&#13;&#10;f9x+j5dcIGqCNclhp78PH3//wy9hDNNtqNd00cjz5L9sGhSt7fbAPy6rSAnmhTxhjkbJJK0WYvT9&#13;&#10;pqva1TYJ0eshE54zkzThW05et61AeLVGS4IRhqAiwE0YS3jy56RnlBFJeNfsPIhZR3Ppzhw67j1I&#13;&#10;s7fxNB9jXKzb8XYMXhn//vjwUK+a93lMNNtsjQGxLsCtv/eEstxscD8M398Pu/j42+UvSqmuLP7e&#13;&#10;3wcv5sjkXR24yUR0naFbWiA26ZvkqPzE3l+OlGKbGTEO8vqv3/a8iuVyLZNH3TnUgJkKW/R39z+/&#13;&#10;dUmjsBTlfLrdfxGn8WxQUrf5FjOIVl+P6wUdP2JVqOCMJ/nnH59eD3vAhKrX0WieHaRgaifsGHGF&#13;&#10;wdBeetouLaPYlWqTdAxFtQB2bNqWE3DGA+XJmYHRGDJN8YSje1wv369zFL4t2+ky5cUSr9Xb9ZRg&#13;&#10;WqzFNKasVSRH7GCpuNOa1w2vF6fLNaYM8rRgYjgPzJVInufojv3wnFezecMAbdbrStbaB9qCSXTa&#13;&#10;UPphLM5GIdKPLgEdc3WNf+oXikl3OKGa3fPNy8d5+/TlZPvDcGWrVRfzx5//+uXzfcGwAuR6GTAu&#13;&#10;i3I1y6se4WrXYuaG4+k9WmeQ6dPlfGsftrds4qTz4dDWZS1lulx2f//5Noz1ctew3TZEUiS8w+aK&#13;&#10;2JfJ5GGHm7dh2Dz9aIBAAc3zzZpbtEPZLDkQilfJY1rry7c9w9SXaN3Uo7UmZmDN+j6oovSJdsNb&#13;&#10;KZpJ354fV/mDoUcSkp+ciQmGEO7un/bdxRvtS3oGWhEAs4ckZ+j4CJFcKByWRf729bJctl1/8QPl&#13;&#10;a7RC7FkUt22NmipHOPeujuWv40chqk21iKNGjhSohj6VBVIVHuyxH8I0sIwza8mV6CWq1uUiDQ7/&#13;&#10;X//wPzSBY4GXB3lMqu/dar0hy0uz3pqRANNczTexA0VV51yc4r4uG9N1rly1OBGkuj4neBtFBKJK&#13;&#10;eHUm8FPNA/SZAt2XVsaLOmuQM3ykmXNr6mjzvFnTUswGtdPaQpS4MQQ+ryvQ7b/9tSp2ddphtva5&#13;&#10;dcdy9h+YV5iWfkEXbde5kT1sxj/0j59aoMeQJA7valneYiRAoY54E5eb3cWmvX3dLLbcgVv4XkaW&#13;&#10;htut5Y8AZJfNBCWecO4hBb23pK7/t9kT2a7VEz0kQzLXdXhj4yd7HjtVlGFEXkTJlbnNzhHl1hzQ&#13;&#10;mtIi1L+ByTFCePGzr67naUrIHqNsB7kpP1w3oC9b8qhHX2AmbOzNni5zrnwYYblcv++P99UgKnaJ&#13;&#10;bwN/hWMj1JKLKFSvNQU+KrS8fotbKLas2yo8DQ2rq36esoTyrtq/fayW5W7BKGFVM47dKczD0fiQ&#13;&#10;4W2aGljRhhUOlX0AXJ3PoKIsDVqgjY4YpNQw+pejruaraKsbAOFttKINu0/w9BJbRx0N79CwCOkd&#13;&#10;isOnJcMjLsf8g9iuLvR22LfV82VAvk+rFQARHY+6VMyDJY+IaBvnUK05Mxqfrm2A35AxEsrg3r5p&#13;&#10;NII2lutXsHu4cqiNnXEVeFvEVHZX2YK3ZvXp7XQDXVk7F7zzITN4V4FT/SQP8hBJU4lm/BgeULsP&#13;&#10;CJYiF6KL43glUqwW7e547pf5BwaALO1FNwg5GU0DPBOPR9dDKm+9s6h4ePqiBHGx6//yl6J5Ojll&#13;&#10;9iEZwFsGt3BnlhuroUUu8sufIyEPdfnLV0Jy6qBL5u0yQkhi7rRm6908z45d+uMcL0xuB0r4D7vn&#13;&#10;uRsmkgqyQKaeXCjTlUpgkx6j/ykvS+eXyOY79rf/wIB/frV/8np19hMukTiN/3b9hhgA2RbsaT78&#13;&#10;52N9588ZEX1Ma0CbpURkLgJAESGyfrKXG4cphwkHNu/uHSUXN63iO918bz8AACAASURBVF03BHW+&#13;&#10;e6HrGJiaY/0T8gM4BTazZe7Px5AQpQJoXPl8fqP64iUUy2xUBq6bDpyPm1OM1yL24SycrBqi/PeX&#13;&#10;cvHsnCwW6wlGtkuzgq+h/6n0SJcRoISkRvHx7vlyc/rmw4I7d5XL0uM081H7xeuhHwdkqlFFht71&#13;&#10;GZnV9iFmS0WE74rpDooGVOs3amd2enNvV9EsdI8nv6K1fm+XfIsl/wjX1G4qBN14I8j8lryCsG2w&#13;&#10;wjMvcwdGg8NzU3XHGAICiEGuF2Q2pzOZgyUtXvtxPkSvb1ndO/J8mHR7/fU3t2123fczfZCrkoPU&#13;&#10;Kx4viC/QepimJED+c4ZYGMbCLE3GFEtOizz15edr5GZyk54TiH4HpnL/VRb/Yl5one/HsSefdtE2&#13;&#10;Mj1xC9Rjjhhv7p+ncAKkQkORj3hCaRekfbvNMg4KT2ia8W3l/qW484njt7lfihbDCmYnhLlw0WLZ&#13;&#10;367PC9mdcmecZSjQZrEUh/1Qtc8wj0bduML/8OVLprmqFQynpzt+wKNc8ETB0aPlPyGE8k49offb&#13;&#10;r54SGh+5h/foOp0FRoXHrGViJ3tqJU0HXqMNSovpj7eRcyzZypq2XLkl9cd59KzckVm1VV0jpsx+&#13;&#10;gLvtbuiuZkZo38kMJaZvMuMBF04Vjkp1nP3CxSJYz38eVCu8SdDsyXZFitTF1zD8JLSlFdVVP32j&#13;&#10;vfkw1o1j5e/XvGiEp3PQBCi8bM/JVUn93n3wSnTzDbHlPUYMuZqTXP0IrGNGT+CK0Wq3IYh/H4DT&#13;&#10;lB16g+CGg/XQsLc5HYL4h592JoI5gaM/NTuVITr3Wr/6KHpICu0U4uDLusnzTLIeHJdAtU3tqhnc&#13;&#10;XmHyNaMvSYk5w8zzhA6Nz2k4jqORVSKAs+8mvT42Dy/XOQcFOqpk9N5xPy2SfRk7Nq8544aH1diA&#13;&#10;7oWM+w90Rw+npfw8nYsfFhfuoAphS0Wul5dhxDAAN68yTZU6zWbwqNqX1uPmaTMTt+hPeQoCbqIu&#13;&#10;N7Lpu7NzYzlytVGv09kvSf3PCyCGbD4+WBvdA8bV7PKCicL7fDSkY862uJpTSEVR8kbnqJ3W0D9U&#13;&#10;QstSjdqK+vggH7v9QBL7YOe1kRmLwcZU9VUtLPCTxNFw7MQP1c/5NptR320f8hwEdaMNm2VldYe2&#13;&#10;AypWrCrvTWlVcoy/Tym+9ffLzXk+qXuBLX85qEDrMaWuDr6pMyqBbaQ00l+flQnq/lNZapOuM9wW&#13;&#10;GLgIUJiAvj/4FZHWFxF/iv1c4fzDfduDIw1OGLACi718k5OlEtGm5GWN9n8zYeJVc81fLSKIPxh3&#13;&#10;qwVctYvbdMO6Prh/R2wRQzs8D+HUxNF8bpaAfS+e/lGjJKcprcGsE8plgRYfSwCR/FQ9v55GSGlj&#13;&#10;YzOPuiq/TfJoAMDlk9JTiKhu0HD7uI5cptv04jM961lQ9diuczv5gH0RJ9knU8eYLJhwXBW96w4H&#13;&#10;Cz1WOtcd2WFTWvUNjEWJY8nQ+u6pHmG3/GmRXxG4n7r+ihGHxXWfj6u2PPyv74JudjL6UycCDU0Z&#13;&#10;BU2VsofK43dEWW9Dqm+fyJfM+Lsb5mkSD4+H/QznRXaXf4Y/qbn+T7hPdHj8XDM2ldd8nSKGeP10&#13;&#10;d2HcNWVEPULn03dNFzwJFEv0bkdg84+bp5fDX79E7EdnYV4Vsi5whWCcpxlkUP3DZYIuQAzl+Wqm&#13;&#10;iKS0MxuD9m1qbhN6H98ESvZ4K+HiFytEIHqOn2FYyHJ0gcSW/Xw/mNO6ZbeB0WULAOr7SSUxlFeY&#13;&#10;pnB5UwmO8WTrWUcYx7EGDE/g10g2u92cp/N46OVAf788L1d1Sd35/12Cn8eDP6lr0axmm1KU3r8A&#13;&#10;v2gX68HqazizIBj2ZTGdTpuv8cRW29rV/109EgsRVE19v34uAfQPu2XIarGTc9Izsdr5OQcqpbr6&#13;&#10;sX+FjXrPbrWWf/QXhpQKIswz4oOY5+5//7HafNHGCkEUzJb8nc5arTJMRxWXCBKGCgq+yXbe+2Gf&#13;&#10;aFLus5udsUWxIWTluvzUPP/u92nIs3GilDuCUJmAz9HlR/ZZBIxQMHBsF8wzerh1yNp6262lzBcH&#13;&#10;/PSF1lfd3RT6Y2RIQz+GlrIAjpvFsmK8gLAbsJnOP98phE4YFdBpnOZhntEMy2YtFzt7jdWznPyI&#13;&#10;R1P+oiLS27WQCS08m45esOepg7CQgLGTHcdiUN0GTPHTZnehkAqa/NBUqtvcw0L20c++F1uRtGuz&#13;&#10;Cj3vfIKTK1wY7+0Q3ZBhGMvW9/4aBasRmGDJzXDdECBjgxgwbrJ5TlEObooo380e1mpBSvc+mCru&#13;&#10;6E9Th2FuxQfjnxwR3pK+uFUqO3e8cpbdwBkRCGfGmvdol6SURzt33tAhBQuzJ9m/J4mb7UTDLNqU&#13;&#10;5IKtd7iT8uHjdT4d04Vuf2Ly+jLsxGfppVgV5W69v5wmsMUR1xEeN3/8QP/Fmoi5GLcGG4nDDXXf&#13;&#10;aE/+flEBrWHyn/jfHw+Oq/veCw0cxV6SkcWFw2A+98JiVIh7jVaIorHvfrgoBlaRs4W7LzapKf/U&#13;&#10;o1vn67eZkoWd8SgmwuZx6O7UAmqC5BZMNYT1/BFpMKH/znhQWqimPcwax3Vv/sQlstRevEW5Abzs&#13;&#10;U/MgxHTTJLOGBNetwhyH7phabvESAPTx7ZVsiRtvEjEB+DqEmoHL/vuXtbzOz3oyLIb7GJBdSLVG&#13;&#10;ogF7HO+AgVijevnLgkgkJBMk//7HR0bo4qe2bungweH4SZAQE3SmVhXixMQPBqcGzSfMb+raQ3T2&#13;&#10;eIPETpVxcqEDNoX6MltEvxqH/8cv/zNnsFAFgok3dLY6U5rH622eU/Yx9kmSEiyQTRzlCKE2ngoZ&#13;&#10;kUURIMQpl6oJiigcY7QTiMamjpdFDGCBywCcyWYFGwsggsHaEXHgxkkpCkE+zUEk1Jmpd6MBOWXX&#13;&#10;rlZTn2TTXObBJIfyIBSzIIiamQyBnxfN3TgYSagJNwDSEIxMPCbQLBsEsb9pIsnV3JhSmyV2Wqfo&#13;&#10;KcOFLJkkCeRIB5QRd8gUmfMVwpii7CfVri3RsUqcscK6Y1OpCPxk3FJu3JSRM4jGjAKWmUaCoYkY&#13;&#10;IK68S67KUjAzjNDmxAjiRMdeNBvTBe5Z0TzFOPOS34YLnFNibIzWEUBsSBGY2ZCIYKxJBKtCjZPJ&#13;&#10;kBOStJ0kbKkJomSkAg7okjZ973jVAkoKgXDszjpByiAtYuLeJsxn48Js3QhwTWFOAWcS6EQzzgFG&#13;&#10;bbSLANgMY/TRC5kpoJJG44nkvZlcmFZUJYLn6KBw9uBLwVWJr5PTt5yCYZy7SFLgIaUIE6pJhsgH&#13;&#10;G9CAAaEIetdDyAmF2U8omy55YBBDWJUi5RQqWdQKONxihSCw3i3VMq5ldJBlYktmcpjGOcVcLRnJ&#13;&#10;gAtCokwSaWSKTeFetFTcBDzMCWXITSi4wJAgZf18ayuBsieIcC618V6MzvuYNSP5ImaFvGpUEhgZ&#13;&#10;cB16yuBi00APktPe3BDUvCgcIe/dqVYQMSRoqimgPXidZiyYlBQTNtuR4nCLet1WwebogCqL3k+M&#13;&#10;yDCDUrjgAsIYSLCTrJv84EGIEJUo9GPqBivAl+efvn//WNZL78J8/iAI5QB07PWEVcHlLmBPXAJc&#13;&#10;NZBg1bbJYoZKkHKtgg4IyhojokcLjCnmGe9WkCMuqHNIMCdkRcTCZ2gZSnrIrlclioaaebDejIQS&#13;&#10;qDgUMWiuNoIqP9uIvKItwMhH7xL1dK6WlUe5qespukCxhDInRyJghEYmN7JKSauNnIBOIOrxGqa+&#13;&#10;wx4LUTTVfB1Pw4AQZUAiSqFz/XgrGilC1N46E/VoPZMsl4TQXSHkiuihhwhktrKnD4xwQijp6GkC&#13;&#10;lLd1rb1d11QxAhyWUCq1nHXarlCaL7zIl+kUxBLACyAJoOwGqhj2IEaMUudDxJSU0sQ5m6atOSHB&#13;&#10;9K5zNjhZcUfKc9cpKZRimSo7nptGXCIo0BpjzAsV880Pds7OEkR0iADCzDhqawB9cglGlTeS5JwM&#13;&#10;wJZw6bIdJoMJ2WxWEXAddX23GaZQNuJwfRMit4w46yKDktLDbY8AvV666CZVrqybIzHBhagDRigT&#13;&#10;b8FMI63gIkyhMwNJsOS8JAASQrkEhGKaJ+15VVRWOuRdMKpUJYq36VYygtwUooWcJofmqyMjmO2E&#13;&#10;MXYZ6ejgkPhEcsTM36JNh9O1YiqtJAAWROcDEog6Y32IMotxnjBnrWkBVCzjMISWFLPOkFGNnTlN&#13;&#10;xt8AJ4PuailyWlwOXZ+7mjfO6clOOfLK6yzESzfctbtEUHSTZClhl0BEIIiqoYMmRtgZwIbK6PR8&#13;&#10;C0Av6JoXTM8TRyhohyhcL3aiJPo2AhiRwnlypSgyQFYnwH12lHi04PXFZcVCFiALPHfWQ59LWbQk&#13;&#10;Mhqd0ZeJKJIyCT60de1jB5UXiMI5Xb69Q0AQoVKR6CaEyHK9XXNCWcoRT3OwLo1uNiAa5FpRwhzH&#13;&#10;6RpaX8XlNAWU8Gzq4s4NMXUWcAGr0SEAXbLZUckh4+XhipcLziRHHNjJQzQZawGihWIp0pLzMOkU&#13;&#10;Ug+yg5jH1d1d08+D9iOkPuHJZ4sItNoxCY3pCc3UYxpiDlFSRpCnhRq0A9pQZxDFNhlHZYoISQwI&#13;&#10;qgubI4+ZqGo9vV/rQtow2oTpYGvuQbj0ICRNieK5QEhB5Hw2CKMCuQFRnrFQBNoQbQQZYU111FIV&#13;&#10;CxsS5Dc3wdF0y6WgGLWlent9LSqa2K7gTMJkc0g8TtoiSAiBxz4UlUrIUq+1SYoR211wYaMZBYiI&#13;&#10;iNlOhIvppsvQI1UyDgnJEMYC1sACApmOU0qsqB+Ol54l7oIjDCYBoxlyDDwhKIUSSxdSwQRYaqdt&#13;&#10;trjn1HcGhmiGG2juWkw4w24ax+Eo2RowkREWak0ihbOmhIZpmK0zMdRZ8lUgUZqri+hK8pbAtKol&#13;&#10;ygGrxX7/VqmizweCZIocB+N6E1yYrKlg3RFPKToNBxMSVU1ZCgSu9jKKotHWZjSK+o6RRJLJiBar&#13;&#10;dfD51mvCuQsZGKtiygAKmHdFpf0AEyQl1zCQkKViunc4cjcpv0xMIExgP+pMMCaEXHSmXrFyNh4k&#13;&#10;S0+JExURobKmyFFSzpa2zcZO8zSOZk6g6Gajl+tttLqs7m/eOIykn2eTK1UIiqii2g9n29FiFXwa&#13;&#10;LvPceUxRu7jvp/7cXfSgacYMQAoZkVuCewzz1Lthdo+L7XjqUkX92WLCKcF9tAWCfjLRRo4qe5tr&#13;&#10;BBMyM45MKqmqqF8I4JhRIDEvSso8jnBXbbwLNEXHIKg4kb53VsdYqvXb+wElUDdtTCF4R0QGKlaK&#13;&#10;EUS45GIhrMdCAhhGg2BFGWJ4TF6okjicnX1cbwCKFK2M85MeK7mQvIgpzAJwqHzKiZDdmt+3X+Zx&#13;&#10;nIZh1RSIsWpRWmA1fQLsyBVmBo+n6yxTh80i0ePU4QSn6212qvu4pgQBglyoPBjkfGApruTkdSEY&#13;&#10;1MD0Y8mLlKCLkwpCiqrd7i7mFWPmw+TClKl0oacMAmfLxfNorsZeoXeaIG/yY7PBNO4vUyTCWk/j&#13;&#10;XMgiA9KpWwsryRkjMEY6TtFrVxZimmM2MNKMFLaz8QDDjIvqXlHa7a1ETcmxAjn7RCKmNNeMSEwF&#13;&#10;Zoo2EyIREJciT4hQBAh12WqLOUT3dU3qh2zcMGqOhUm398u+qVvUh8t08ybOs539bGadCImEb4o0&#13;&#10;R1+K8nYeUXBJcpsHXOSbNykCxSvawwnPwRrj0pZWU8iyXOqYGQjnLnKKm1Z4TwpSciq1GQoeKWqT&#13;&#10;U9oNOtiSFzQTExSi3mdkXKY5EyoJYeiaBqMDRiNJK1hn3UcGu+y5CKlwIcKcmQJCwBonxikhOsIA&#13;&#10;YgDAdinz4E1grmraALoIMy4UxAADq1iy9hxBKBkRkgCXX4cTl0xyHJgeb6ZeLglh1mtvcYIOIrNa&#13;&#10;PDg3XccTYshpTDniAmmjAcaZpbO5Pa02nYEjtLgmUNOI4qQ7nGypRAKOl2gyt6UsAYJzTAKB4WAg&#13;&#10;x4tPy5nqGhb2qh2AjjV9zJlQMp0zIpEiUqqobwmEDPPstJmJcROJcAx9UUhIZsYNgfc6Oc8cWaBk&#13;&#10;mqXi2WSRKShoAVQO0bOIfQjQqhpxI0cBccYlZEDE2xSExIjkDKuIDABsGvxaJgOJhoqFYKsi+Xm7&#13;&#10;WNrhBgsYkpsnQ1KmOHjvOj1cIzh3/eSMM6CRy4wzVCgBnLPmgsbkM6YbUpjJKlloHDJIkxliUi4M&#13;&#10;m3YrIS+yAjg7a2FIpMoCN4OdCEn4//4//h+W8/D+Gorw9Y+/iKqGomxBCJxttgUhQyrXC7sZz8dl&#13;&#10;RQEuEKVvl2NdIEpKhPlsnFAzMiDMY1OSkkF2X3qXkiM7qQIOFsa1r86ulwLHaNR2dV+q6/nECb84&#13;&#10;IjFSq1pjUxfLiFMAwE1shOY6doxjVWgACyTAlDoX6dNqDSKVRE7zDUDXNBVt2Yo+AZhDMNeuly6V&#13;&#10;6/o8X9b39/b2Qii0fkKAAZgZxwiiCznLSFag6BdQ8ud56gsO+g/56fNMhlh6/vup/5d/3Ly8/okV&#13;&#10;KOhTsnjobOjfU3K8xH24cFcUbUS8QKLtLz3agFpKP2mQhE1+srps0X+9epl4Ps6HfjxO+7op2rbZ&#13;&#10;iuXZ+fpu8+v71yVjDMnnp0+udxLeX16/FzkEAVSxNW6SJb98H/L51jyUfEdEJY6/m5QZpDAjKpD2&#13;&#10;8wduPyUl+zF218AJqhcwJRABzGX7VAo9DQRSyMZC1KfDWACMOYE43/oLBAhu72YzEo70+8e/vX3c&#13;&#10;P62Du61ou7+di+Uil6C5qsvtPaAr5o8FaWJOCSIfkDEYUghRLu6q79+/CorWPy6KvCTIf35u+h56&#13;&#10;21UKNY2cONviLYTpNlwgAr7kNliSm3jYE8bKRZstPKBgO81MvFSkWJSlqq4fh1yiNPcvb99pFAev&#13;&#10;1Vr89vbX7dA6CEzAOuDNUsKr/vT85XC6xLhfL1QpCceYFypn/PufL051Tw+PRncYJf2Y5DBnSY9e&#13;&#10;826OkFGBPLTCk+jH9UoQYOT28evpjbX8h/tFpkwC589H7tivNu+2y+vxq06pqbkgjjatYPx2HmHG&#13;&#10;wfvlD5tsEPeSkHPQWS7k//fnv7aGFeu7qKpKLr6dfm0pUymNBTm8T221IDb76H54alBA49XWC/h6&#13;&#10;GBeL2hYff/7Hvqw3l5ttntYVK49vfVNuAdD//PdPL6d+iKQWVYWxQqia9W/UQ5y+ff29rtZK+uPV&#13;&#10;9IYzBnrbZz/88nlroL+8dNvd2gRbffpxvEw1ZMfb5XyFfjLn76/tc2UHPM9zWaqzJ48/sdfju44p&#13;&#10;Rsjasve6MmK73uy2mz++/8FWdX7vaY07PBAarLcS5h/v7su/+2F/PomSS1jTVgKHww24rClMqhJY&#13;&#10;gPtE3qZBsnK4jLZs+49bXTWF7kCTprF32YL8+YF5wvmfH3tGyUggyODw7VtdN4UMl8MeTvl6Cdvt&#13;&#10;56/fj8tyX6Qwhg6V1NS7ZanbZfv1+/dH+UtV4Nk7okQJpLXg89Mv8XRZ/rDav71SSGqGpi4RiaCM&#13;&#10;vVE+5vV2eb68X26aEk8VvBo+H3XGSLQ1sgerQ5Ts4OZPmfFV0x3d9c2D+QgoTChdXjLLM6R+fVee&#13;&#10;O1PWFSSkrksfTIDFfugMpRwmWeOILMuJ9VOxalyBiEYues4lF5RjqKqdR3MSs3Ds+5+vnz59ysho&#13;&#10;MK7FXffdOdcvFttKiFpgBvzgUwK4bDeHw59qvdExiHco7gTCsK6r8eW/yu2ywKlA3iGkI+Cg2Kg7&#13;&#10;eo1yxXrtHRbG3HAP1SRjRJ+XSNvkEFlV7VT79bI5f+wFrpd1dbreSKmKiSFK2/Um/BZCTiwxaHAY&#13;&#10;utf9gGuqntXP1T8gpQmHMc0pkjTW3XkUz2KLq8lN6+e7YOEdBFef9h6sAwkFQ2lCcCir+rff/yIY&#13;&#10;MpE9OtlfzMPDT0eiN96qmjZ3FenAf3z92kgV+ykhh1kZQwZiBF0o19WQZ9ynqq7/899/5bC0lX0u&#13;&#10;v/jOtLQYsSRkuOguK5K7udxuzzkyNvYhZBPvy0eHhss4MUyux+NiJxyaqIP7v77q67TcbHo9rjb1&#13;&#10;qpbGh4iwCl3B5dvredagWa5gqZAiQx7hYQxpbtoiblHtn5OD19M16GbYvh57p+rn1J0WnSYSW+IK&#13;&#10;+ZTtpHU8W7UsUoC+WsmkxaINmEqmljTOzoPD99eaVrQQcLkqVxvzx3TQ5/WuhczAUlyGv+0ett4H&#13;&#10;BXi5YCGa9XZ9eT2DS/94d3c733CZZ+frdttisF0oHeZyWTlW9L0jQmSQ18tegPuQyWBy/H6VFTF4&#13;&#10;IogXk71fURRvfVnV+O5kbqkBAE5gH7xDMQlz/MZkFRDDoGtXP7x97GVZhBZdX1KCBDKyKC4ZLRcL&#13;&#10;kfQFQtLdbnd3uxj6D9uSaOB8O89j+3nZ99Ou3U6Tvs4I0WBSV7qQMvr2+6/PDy2VmoOkMji5PMzD&#13;&#10;qtlAS1bgPHEkJGWMSCxu3zsCqJI1lkRW93/57bxbldvl8zh3CHstSZHsQpQVlL+abr4FPYwVhN3y&#13;&#10;IECZtehlrawTBGw36ttZ1NigHDjMCA6noQwZCMH2J0CdZ2b0lMkYJ+/erqe7XMTaQo1LUELaOb/S&#13;&#10;/VVRwCB7vVyfnh4v18vinpoZHN77UiY588VmrVHewJVd8ckNxaaUhI2zRzB+viOVeOynkQusNtgG&#13;&#10;ZcczDRNm5QSxdZmJmkMOJeXOPRfl98tHCREz0ZGuEJs5e1gp1ptu6Cq+/PjjmMh6Ks4JhKKVZXk3&#13;&#10;jHMhCzkNRg+zCbJekhQXVwaZ6EIAgC8b8usfh3Em3cfZzJMUDBJe7AIghHBx/uPby2HSEEBVVPFm&#13;&#10;HVs21aIt3i8XueO/7v8s833Z1MPZoEBz6fU1u+Tah3UN2fDRKV5y3lznXMhL351b9RASjpNLLpJV&#13;&#10;qZyax7EQVDzdvf2vfzeTLWRjTw7buSbEc9OhbENare9I+oAj08AFlWbvKp6xAaHLNs8cYyvATNNy&#13;&#10;Jb9+vC13d30HSsq5KIgoELIohqu9kDWxXSeT7MMQS/D+MS0q+tDwC4x1xqDgVnLp43CYGAQkhDlM&#13;&#10;544DBK6XQ9Di1n30U0dXpUT1ZexJUWJwY1aePo53ux2J0aJ0Gs/VpnkxqlYXxpE0EkOE1pLcqTuD&#13;&#10;X/RYCfW0vHvZ+ybL2WooIERYzGFd1hc6XQsand0qmedUYRkTnEMGcOAneuiG1JRQHGKkTCJj+m6c&#13;&#10;6kZ2txsF6I9TF8G0XNGWV64sbm/HHVEXcwHLT1KorB22J0z4bbLlP6hH8WymHmd3OAU/4fvdxodx&#13;&#10;BIBNnDbiOF8Iwav1460bBlfUCQ9n56YMzCWbgQLGI5e1H6/Dqm5tN0838OEtJJJgiOZxsq43kTM8&#13;&#10;W5TnKfbXEa+vh7dKNeamH/9pAwmrq4aNcXO/zQlKqSKNKUQo1VnrT8r//vpBsazkijtrV2j5UE3x&#13;&#10;OloQXHYzlH128pwApuWinsg1RQ+IzpDaixCf6oazIukDMqNx3mdma8ErcffytS9r3KxXYQ41qxyq&#13;&#10;bLhV7fa3Pz9+uF8lwId+sq+WCnKKeqjBU1eU0kRFP/y0vhPWm8Oxb9q71N1Cpz4//BTsdKfKcTAA&#13;&#10;shKOMZe4RHkBKyY4mkhZ7OcpQdCgYe6P2/tKCVWWhJJEwEJTTVCSBEzpMJpys7n7y3/89el5ZWbW&#13;&#10;dR8x30AWxk+rp1Wc0WXoU7ZtJZHDaMWhws3TBp3OQ1qIpRjhrXvToiAAuQUFSjX1Sk6548KRLo8+&#13;&#10;TgiXMaFU13f1f3385enLI5iSCHQK6APxgHGpStF/8M2ClfKsx/uKq9Wim3vM8Wnvt5XqT9dUO0Sh&#13;&#10;lA6C7vrWVM91KmOXLnlYSRtFIhtRDdRSQ6ZhWH5ZcCQy0pAMct5eysAjWqESCut5QTjcPGyuZzjF&#13;&#10;Y1WuYeBUv8ByfYll5YzfMUVZhaSxU5RDoSrgwbk7SeszAe3D6hhlryfZFstqi6akgck1gokQap2z&#13;&#10;1geIyGMqrLH74/G77tpF+fD5btybGGYS8eXlFC0iRR7Ot6RtFJO1CpNYSoj/53/7P1PuRY28Kbfl&#13;&#10;LgIUcOoV+WLg8Rw0uVvvx9y+pEydX5ymk2IcGgNRjeQpAt80TezXOY4akKSaU8Q1qsMAZSq+/e4k&#13;&#10;XoAZumRhzUiI1PrZXv66N6tNm8OQjdK1jXauAdq7S7aYQmZbUMD+iYX1fCQKGreYTK7bJ3wVaLqY&#13;&#10;k0sDRvfcfPR6sEPm4+tvCrAlXnEETK6HkETbNPPf5hJqjFLZgAt0t0lROSjr9kouNx9ghrHUZrAO&#13;&#10;mKgKejxofh4JbjdJ1A69FoypmMLyw039Tm3RA76QVUat6ekdYa6c4TDyWw821vwXojooHL3NOYtF&#13;&#10;83mcTYs03TSHki0r8PPTz7ePDs0Umle+eU9v52e9YiUc58HMw1AxdvmvxXJ5GzE71tC9Mk4CRMVS&#13;&#10;LKqH4RLMWyJhHjGjZWFiYLSbAtH4Dl6lGLsKE0Ezby7yDOcLcKOUKr9EMGLmSju/mBAiq1izDBZN&#13;&#10;ETgmpCgL9/51w4k+vIGH5T8/bsRk0HmaFWQ5LlMars0KOJxJtAwpUKd3gryPiS26ARlUZ9wQcE0c&#13;&#10;FUJUZpqG/m+Gx/doGCPYA4/wybiDr8T0b87Zu93P7+CkL0W0lIZLkruEgnPXUAedeLlaOALb8Lc5&#13;&#10;png+fynKN19tDKaBZx5T4RUJDQHzokQ0Wn1bF1izbuBmgiOushvqAMXbfjJ5icAZWL2UYknKiJx2&#13;&#10;7DTLyu05eYTO1yBN0MOpyBfzk9p1zkdESNVc3DhwAilvytVtr0e7H2Y82DoiINbqsr9UbJXTpMr6&#13;&#10;Muk56NkcKQ8xXbakmi5cuKklHSjuirliRhW6ZJvSjJcls3lwK/xwvN3SusS+u/+xm9MQOLceDJ3V&#13;&#10;EbCmPgTxtO1BPuVpsVxUNPn7Ss4vb5Ff100o8Qne6HdjYQ4Szj08ECQc8EY3QPXQWg4xKFZiTkVi&#13;&#10;fLbd8tj6B+K47fKQ2ILxPmCvVmYyTeL4Zuw2PUjh0rV6EMDxNXw9oAAAIABJREFUVFXY48oWsb31&#13;&#10;h/ti1L9wPV5rQOcoT6wBSV+n6yhBG10rHsl8mystkUsay4wS5rn7OBWGxhd3pGj5MhASLR+2rioT&#13;&#10;TSBd7dCfrWyLzBBfq8rELZY1gp4JYTVIrFncwXkMpqOZf24efYiYGQRi1Zaln7+DQiwecKBfvsBB&#13;&#10;f717RHP+/AGx4A/crjK9mvHFWs+KsnjXv5GBlF4pDbR0wkxVb4hKs8UYejdPbWUq5rg4Dbasqk2G&#13;&#10;YO9Wbvv4pIb9DUc5If3DAnh6jeWocxp6XPO2TkpwhDGAbSKf4jznRBNCgf9ToQ2GEr8c3h55K/2Z&#13;&#10;A2gmd5lX9d5in9t2QdNk8kA5KuansdbaeuiSZzMQGNHYDfvS/9PU/eu6aPU5znxK1S9OFA4e+bWY&#13;&#10;jQsssoac8wAZ1NZwi0cyb4pCvx8UEzWqwRQo4cj/OfWTc5iThU7RODD6VGefm8abjmJzlYm9ypKa&#13;&#10;krzzq6yL0rOwqNJX6pyoQLGkBz0L2b8NC7K84JmOLiOOaPvjPd+77pbzUNJ58W7DjBOKG6yhrsoa&#13;&#10;9Nnb03k+WURnImwuKe6RCmqML7QHOeXZTjF3mAfEocMxpodiHYY0XlOIpu/1st3WmTiIY4Gv4bYh&#13;&#10;YzxGk+T7NTeY0NXJi+Kcq0xpPkwSizEIfE3XQSL6y91tHB4UU6EuQkYs6wtvyNmfZWuRt7Vq7TUh&#13;&#10;RPIc28g1wc+mDpGaokj7F9IWFGKOWJ54XHQulZnffy5FCg7HkOOuPkEyIDpmP/vp8vbclm3WfkGp&#13;&#10;GaGfJAG+fi7QyCXJ13gE12hZhT6JdmZ7sqmWszk9sFULuQeJF1xdT5JvwhyJGHyQXPJp7ml/S/ud&#13;&#10;s9ljLVJ56RFfU9uO8zHQhh1P+2Uut88cRAJjLfJbYs8JycmHqamMATmxoAmOPDx8ehkvM9QoKMUo&#13;&#10;tvp9HAcEkIdtol0PC6YRuBWlP4Vler+EgvYyXEDf7J7Oh1RMGbJ09mAutmVAdkJ+mFrITjjyE1EK&#13;&#10;8GI09wpIarwNCdnMSZUtujQH+EgKmwZfODCJBP/JeHy4TlX/pVsYA7FzT58uH43gfUwhlYPfpFRY&#13;&#10;F+Wu+kXA7LOdSK6FVXn7w0N9hmOGwYLgkcS2AcvZGoMCuTWoyNNbYsPKxgNoDeS8G8PKhNjvt2Wo&#13;&#10;j5xu3NQ5YErF9GXZvI8drkU9yMIHVRUGp7H/edD94kei8bA69qiofr8atjQVcFPIDqsENhtoobKz&#13;&#10;GBY+c4ApVrDPiPmc06Jtpm2Mp8hykT3KNeK9k0vpWxYK4I81A/USkBcn4OQeREZwMdG5T7NO8zTf&#13;&#10;wun3goJpHMVJAQzCbMrZfo0ZQTCfbwyW3J5xXg/D44Lf7E0ziGJIsL7qmxcS3vRewgoVy1OkQKHo&#13;&#10;BgACx2g+MLGTMUGCeFHNzZtoQxE719sXRa2+vaL2LjCzWZc8j2nkfRvHKXLbmLpD/bFe3ltc5N15&#13;&#10;dc9m/cGlakY05dAXWdRC3C0s7eTSqghmvxtO5/PXrwqVYpEEZ7ZMQzcwhhGKJljwmfPSbhZ5nE/h&#13;&#10;jroUUabL05XDhtkiswwNEuXiGkLbmHNvY5lM4e33ED5pvNzG4n62brPZTM4VloxB1xzN3bs0ZGBN&#13;&#10;QdAGgMaz2zbnWs0F0qbsfWBFHVI+dJEn3AIwy3khwOwzVtuus+SNSLhErkma2/KlLciKYFh88l4d&#13;&#10;jvgR/HkIUmTCuv+fIPjatSxLEIU6vVt+u2MiIk1ltaFBIMQPIPEKX4B4gBfEvyKh5t5LV1eXyYyM&#13;&#10;OGafbZad3jCGu+2R8l2COaI8G7rDiQPZqU9mV1Y1kNPT3l2LlyoQuUCVr9rNohPn7c6aX3o6PtSf&#13;&#10;9RvpwJ1Kl72t9TYrFQwod5qaBaYlZnsz46YUIRRwLIWqpngZhhnj+uo5Jwd5GK+uRcR2alxd2x64&#13;&#10;fFlRXffKLnPyQ4UFKJWxonq6k4wGtLclfiGU5s5s+wte3KXJoN1QJYoAGYzhnPe2RhzAFpYdPd/e&#13;&#10;7fdMAawUsouqpfcLJYmVH8PBLHhMQu9jr+ztpKiDv8UtC0m5pGsY+PBomUBDE79B/tDMlNvjIaJv&#13;&#10;jw+JkjG5MmDMWpUrWtO/3UBNJVX7/R3+2h1VRlnU9Ry/0W1Ebk3B3QEBEKToCcIRAEhwSJ67O993&#13;&#10;MDlJU6wv+wXcL6MD5PMUaxhrlTJ347iTCUtvXu+Yga7G20M3AU+q/tGtBmxgPgSaF6Xvrt0Nn5HJ&#13;&#10;58n/JSv14YCshHYzJS+uwuv2MVQwGZSipTDtf9hd+3sHyY++zvztAo+OQCoAzpZ7dmq6OI/bUy6z&#13;&#10;WczH992GG41hItrdhx8vaSFQVXm4wFe3rSlTjtudN2va1+2X9QzSbOxdXr8z347l6/apaolZAv+Z&#13;&#10;9ei23dpTo3+fstl6XuexMLwSXt81kHonfgY4I+Tw77BgzVkseZp96NgBrutGvDoZQxVYodblD+D1&#13;&#10;XWtgPE/u0ekFFfjcDxHfZkyMDqfqx9rDxUfyOIjFIDmm5EIGs2gjdihDtNkFhrJOLRT6Ze77L7c8&#13;&#10;Fk5O1pokljtO7qm0eTZaas5eSYfLey4FhlS2yUfVhgTWpnhdSuZgjM7qKNHiBXyljugazW85mlUv&#13;&#10;VaOGELMxORoRsMAMLrPgXfh49yFdvaUoK1hljwQXaJbh0Yuq0TcHpnCEaogKJ12mIKDsyYFzNGkY&#13;&#10;faPkT43X33/6+Igow+dPbY990rfRI8YSV3LnPOYIBADEkS70vHNValNM+tPjA/4//4f/PZ3jF/zl&#13;&#10;LJYIzBJvrM7dGf8ZZl/TKEIcmt1+/262Moijq0mX5I+ononc2s3Q365Ldu+7gXRKAeMd4PP2NQka&#13;&#10;22osd1zHDHX9WGrAMxW3TPzNzVBTKqrm9K5a7K7rsjJZ16mXHb9dr+CiT+DpfAN3sAtlr9ewa/l4&#13;&#10;/lv4pW8GtnL4kvRwP/+XJVWPn46zAz/9uK0TyeuYjC0QikJ5uaKsvlYn3sps87bXjVgB5iPsydbw&#13;&#10;Rol9PKc7/I99X1eUZECqT1Uxga5w5q+3d3W7rQUjfmnzmOOm1zkZfe/2nc6JRISuFeIPE2qSlIe4&#13;&#10;7k/dVU/Dv3yG7bakvx6AqD5VefKD5m/3v9asneavw0N8T59Lwh7Cudxj/oLGrhc/1GkdBTGRao26&#13;&#10;QaEDl6pr+ADGv3zLS/0oDV4EfdT9iyN3gOVtHltJt4+vj/v8y663br3ON+rB+3ytDm3Afj9LS+8K&#13;&#10;Z/k1CvFPdkMoyjut1X1qCztgiaobPjw5btQT43fnlpBE/dd5RWNkNbr6N4rnCj+YBDLAL8jJcOE1&#13;&#10;Jwo+GW5OKgG8LO65rS7fJxF2wSIGXQO77dsaaDxfL5/6L42tB/z92/5oOw5PvL1FQSmK9uO+Xn04&#13;&#10;Dl3eTDxBmzBqpGYofJS+/HBxy7Wxp83jz/3Fz30EIvCOcwaz2e43TSkT+8Mp5/Txnw9SVh7pK2nK&#13;&#10;yBFqb/JN00eP4dvlt2Un5A3SSnjmH10b4zRHm7tuvaOGW719AGjZzmvcwMO/GPb+A9wLaIbWyht4&#13;&#10;9QzWrWt4yu+iJ95eG5X++m1shqZqqapxPx387yW/qMsvuybdZlhG2ePL1/cZEoEozw9A2UnDjP4V&#13;&#10;T31lEtbGTPX+dMnJZmizewRP//oW7nyOn7WEdPI/fb+zerxVD4QIDAV5N4oVsq7529uCno4AxyZh&#13;&#10;Nafqqu7FNFU9gitJFVXMkQCrxZmpSGhZrD64HIYtbLhhN3mOqfjV0jXVz9TqO2NJit+W4z+blEDC&#13;&#10;F1X/sgWDNnPM/JqPjyEB+zFpstt7jFdHEc7xgw5dt64fQqWv1rS7/W2dN+WqBtH7xl9XzL5t5abr&#13;&#10;7ZAqP3FgcRkhfobjbV2N8ZsnqNfJA4N62F+ry+RE++XT3WQQZspkNEHcNvvjJz/Mc/NXufVFaCTY&#13;&#10;3Wq/1R3x3LvPJKKhu33Mp/0PsTiyXhkFUMDHbVkxZnhfQsP1Bm+555yTEknj1vOJp2/n2AyGy2FZ&#13;&#10;6Q8EPoehuFR3PURr2yz3uJ2LhmFa0UofOX0FqancAvZot/K39qn/dvmP/sQuMzUrSKzgJtGxKwBh&#13;&#10;zsR4ip/s/eMysB5yaBSDWNklUXnNu3fcgoJQMgB1KIJctuRWi4DCpMOK6c0FDlJPWmQzwKvfREcU&#13;&#10;dqnYrs21PfHlLyDehy5F01W7Zx9JBOIewafdz3/67fsM4WfSJuQqKeRDSfOhEqIiZnPLBmNwkOHe&#13;&#10;m59lohCG0b5Cepjs1TVsk41nUovKyLZFBR08GF23Et+CeDNNQwC3sm1He2/76uPl78sWVXukuDnE&#13;&#10;6XwzQ3r4zH5e1+kLxz55TQOcH1v/+sf9Ad9HTMoWJGKVAI/P2WZtm6aJGkVjhYCQuvqgirsB4gAN&#13;&#10;4yuHn9rqcLIh0+MuwoCwN6Zds19zhavPUb2HO44Whc0+eeAPPHH4LITQAZLo0+09FMj/TltIDwJ/&#13;&#10;S7alUlbJp4JWjICl6Ibz0sYGg8E67ANUyQIDWCb8qb7+JihEHHCA82bABtysvd2GjlcsnpEPDC3k&#13;&#10;Zvi5efziv9/IMOhK0OpRf/uN4XoawSeajXp+H8NBDt/wDbUV2lVj+H789IhLrKI327MFsmtQHa8h&#13;&#10;fl6H04a4wh+5rm5xW0mpMvJNmvImu93yFtQ+Wu1Z6DATcnRtZtZ4OYAYw27XbqOV/eH9t+up+jLb&#13;&#10;KzG/Qz+n7aL+8LCZFeLEBD12mVRd4gfb9Pvy7Gy5LdtwRM3is0ttdZR38tZZDHxlDemRSoAs9kmB&#13;&#10;ayo01cr1udwQWQhGJZNqGu1/tdusaXG3OMASPlbN9DuQdUFz3Mc+Fk8HlGPQ73N97Ozqfbl3D/w2&#13;&#10;5P2J3abLH7KZm1kXScRPz+11Dv/PYy+gy3dj+f7T13V8T8sj77EIyTl/eAojswRpmZC4euz7L/Jt&#13;&#10;/ZWjg/lU0xbhauN3ovp9NjlvptxiqY+vQZQ/OKr3L/NsGjhkdV8KgZnytL1E+qzO0304HMZ0LiSd&#13;&#10;rxOWUMIw2/Hpsfdb+M8Gkv0Rt3XNN3HGECtvyenRjLdtvUH+jKF9nzNyagdEfqhaBAkqKFfMI10o&#13;&#10;+LheKdFD/UhYztQFYh8paLZJhNbRpszmE6+XRcK+y0iEgJiwdPDVAN+jrXK/24vI5pu5NRYCS56H&#13;&#10;p63KFz+zpr2Oy8lbfAR9kvgV1aS/u+nPtz/zH/dfuj9MLqG6sfW3axDazvsDf7nP665FOyEGpZLE&#13;&#10;U1stX1ojZRfnOQN6qBLafqYAhKivv8hOcx7CmrYXKYm5xcfuF4Gxa40AqnwrWfz0A+54AsTH5m0b&#13;&#10;0YBqLJ7qu58rB4EtdZaCWF/ikuPQHnZZbMbcgv183r9g9+lwymblWcRH+PvtJTUtmL7Kjhae3Raq&#13;&#10;IdX4Ib21qb7/TS89asD7vLVtWlebIqzeB1sSKA4iBQ6HD4/YNe2vLxX+p/iz+xboKGsnXp0llOtV&#13;&#10;H77UV8bf2j0c72J05LY9ORii+T6NudWavCK/iPij0YRXR7CAZEtwhe+xjkhHPAf+w7yQPzCfi7b4&#13;&#10;xx5ezZ/woHJX0+SD3xRDdB3Agd/Hv+12GwrN7ziT44+anSj52/rhrnoKIj76gglZP+YV/4QeyOhj&#13;&#10;YDKWJfaDA/Vq1aNIzMKSvWqYjoNwa7zPpvW8TMgnWngdW9h1MkY8XzUAFWu9tyn6SbhH9+FLdpi3&#13;&#10;+xo4bqc4EPZV/79YknroCnTty6gAbLnA9B2LlsIGur5LzJbVi4+6awCWJUWMgufs+u53P/5wdnbH&#13;&#10;/k61HLKoVwop9fLyOn7f2X9mrAqNsHuWXS7plIwnwem4oAYvtxt3vjkxWRiGzKFnXKn1ej1RNNqg&#13;&#10;2qrkuBnNBXm7J6gkqMnjDb1MAOFBq2NkU7Tu54cfXnOooQYouahbuhs+W1Wz1/PZ4YEW4qFue7R9&#13;&#10;ehzHRWrgyvzL/l/GeLmQD4/WRziTcDs16p46AOeMTCQhhwZa09VYEHK7LPM1U3gadqaeS9Eo2BqY&#13;&#10;9Q0dnoCQX1/B8+4+b1XbH9UZmedkrStz2/zx+3ULqZSM6Obt0JSYH5rdOG0zY3jf7rd9nH4T3fEj&#13;&#10;YbalQXgh1ohfZfxjkmfBmmQgbCQmoekEWqYRNkCFrK61kaid5LHyAo3LItwqUulpHRl31Ilj87qN&#13;&#10;hPdKyvn8jQLTdoAQMLrlB9j52gt+mG+SkPM4YmDcg2L/li5s6Nv2OBMb5yUU3DcPTIrcTJc4oYO6&#13;&#10;ufALeHYYfYtLc0CgVqTrwfieVdfIlhTYcZxgvU0byHBbjyV6l9Dsfdlcm9WBDbY34SUeRItdyKWS&#13;&#10;MfBq8dVXFp/wFwA4AFJM8L6TfyyglktjcRpvVpB9uwEhWZereiNnsDqyCCH2dSf9VfQPuK8ML7Ld&#13;&#10;vcRyF81xYIJ1o3ZY1e9o2o17LNS/f/07psc/7p7Mumh3/Ryyv6w8ybmiN3zPFIWQhP4GP4m2oZfX&#13;&#10;Xy/NctS/uLD0Pyb4t0vbpcRukD5u1wl1zLe52LewJYhqiJ8w//3qfgQ5Ozvh/+O/+18AzomnhdR7&#13;&#10;alDBElcxhpofFZU4QQYXk7NkPMwLwO48vl3v98CBmc6sQp+eT87GVJzVHhbEBKwZneatbhrqseKM&#13;&#10;EiJYjap2stalfJI1ELBjDHlronyAIZvcNXs32y3ctd6e2+Hb8v7845dYSsGB2rETNYwisZynS4EF&#13;&#10;S8wLODWfBcBS4jVsGKOMkWS1pAz71GHFaDxPWnDspknLBlIHSRYKxBgKhW9v3yomHIvB5OQS3xjr&#13;&#10;KfUYmVxa+UN7dMu66/ZzjP2+j8VKhomAITpVM4GzoWbbFpEBkCHfFucgLMrlFF2JAec5eQCRifk+&#13;&#10;4odP87eXpu1ipiQU0ULJGj3HEcBP+33MNkGDhTIp1Q/D7T4DGKZp1lpnzeacOlGFdQsuWRgpVnBS&#13;&#10;/Q6njFR/gC2mBp2XSfQtKVDtjgEUm2OJBLUCQoppRawNKG0w5Gz3nCZMNUBzWoCJQfscEDKwqo7X&#13;&#10;81izuqKhUurx+JlmWgzX0SHJqlP9qVbjuKJCVx98mvyWOd8vy+9DXSG/XRJ63A/320oJlw06ffqU&#13;&#10;Q6EIg2ghQx1if/3XPzWywpxd79efno6ALUOvCgTJFib5dFtKgHsFUSsg9YLkHPxv1yukhFkQLVqX&#13;&#10;JebY9DvEKsGLNR/LtGbYFGoxyzvEkFipCqrtXVhhcbt9rzK4Xi6yaW63qRZNWhdMmLOeCcSQUvJg&#13;&#10;DB0qbueY1wDTPC8+Fsr4zq+GSpl1Eokxjrfl5Vid8kKZZJ+eH0J0H79vLYbO+GHY4xZIiaSqnTZV&#13;&#10;JVAFU3JWbwnnyDCslVIV8QEDCiLOGGHDd7KVAI3zdvrhJKDvMoQRfH+97ffdg8yeUVjwx/uZ9LWb&#13;&#10;LBdCbzZkJAVM3rS7OgWgGwWFpMR0pCI2iQ06LDrEMMApBIzrFzf2TQ9srkJWS1ZUhhCnq1FMVLVI&#13;&#10;uZoiCF4DkCpA1zwxgRtGVr/6sx2aEyK1ZzqSHDEikUPkV7s0u76iVNtUUdwqnu8lV1XOIOJcd4cE&#13;&#10;unmhCgmpOtzKBfocojCp7QeAOelSUx+lINP0HnlOt8gxJFx4f7Pr0jBsRZ2ihyBRwtMacK/0tD00&#13;&#10;fYAuWRw99LVdxlshPFIV5hk6ABCGBFmAMkIgYHf3u+eGKAQUfLldSpJt1d4vK6XdkqYUYfTRWDO7&#13;&#10;W0KB4pyd4XyntS85xFyeP38xi8YZEjUQBP7yt38/Ph2zxQiDZicQkyCikBOGvCWq8BRZWLeNAC8R&#13;&#10;gaXElETG4/3KKipZU0WyLDrCZGciG2XWSIOM3HIpIcQUw9XokvOg+uQ8jiASgDvh1jJQXKxe59io&#13;&#10;Pa67j22rqCzZ1BJ//f0/gIPvbhz6ikabwIZK8kbfzWgsoA23KCtFeQAAFKLYeHY5XyK0D18e7A0N&#13;&#10;3HvkEgccUOAT3Byg13Z3LJ6Oty27MUMag0MAmmWuOZ6vt8+Pz1Lydb7j5BZ4V3xPAbh8/JaGOq6m&#13;&#10;EI6QQFdni0uAz4vPgXSistOEuVBNKDHxhGP1MOlrQSCBiDKmAocMtI2sO5wqu328rSnHt22+T5hg&#13;&#10;U0DZpr7vgtkWuPS8xxy2AyVapgfEJM1LTAHGBKCDhQHWqOnioa/mOROCEYBm3YgAHRVBw2wQoJx4&#13;&#10;gAB0Htx8cN7msFHMGGeTs7wRpRAYsotA9UPIQShOCY660EJccJAzmDPFNGNorXFQFeAtJp7w5P2a&#13;&#10;ZiGgnpe+wUAHWlCI7vqnm2SEsrKFRA/NrN8B8fOGfUyNoMA7B13VNAWRDhJAKaPCaiMZcCKFkKSo&#13;&#10;IPTzpgGjKIE1pBDCstyYMedp2e+HaRsVrwOAu/ZTcXwlkxIHGDGOAsW4rBsAcVuml4+7JEClUngB&#13;&#10;yDoAxs2HPGLBQQwcYUBACpFwTL1fUKgaYdOGMoDYCFmt1gJOkaMco6ZXfjOgQEZlxGjWGmeAYzbR&#13;&#10;GBB8BJxXVHChBCWJg7K5VIkYrJG5ex3X/e7Zu6Dntfll7x0ukWJGxt+/cUqVUFUAOizZxnmDwmOG&#13;&#10;kBm3I2unUa8A3GEeFnzdVokUhiqvy8QtBkLRnuLis+l6Fsr29h4AhBjAqrhM41CJ+9sHVtCfXyqh&#13;&#10;1tU07SEFLwQpAR4IR4wjIZ2D/3h8JjbeXq8WZ7glWgtWy+s08aZOIpe8Fkd5vVutzWEsmpQIJRHa&#13;&#10;e3+/Iwj6vt1uZbt5DHFep6oa7m/vTIq71VvJqlZYSLskCTxOkYIyVCoGDAsjom2JcFZf3q9D+1B3&#13;&#10;3WIDEmK0vnqsrY8FkVysinyarCPQMmFo2D/tRKTX398QxSHlummRJUPFYXF1fwLeZz3F5XwdN1+y&#13;&#10;3LeeeW3uCIHxdo7B2aRPrWRUB0NXsyUP+mq/bVYwjlGGNJhU1tVQSbj17+ZbkXgBCetoMtz1dfS2&#13;&#10;r3fLYmLBOHHvI+YMUUBSlcwtZwxzBVe8FO+XVRDICf1tvmLOay4IKcDlR7WzqITxd1RoN5xsspyh&#13;&#10;VjCuAKLtvqqc900vgOUbyHN2sqZtqy7rjXNpAMezud7Gp+dPbnpVvKHS085H6M02Vwg8IgFqtEUv&#13;&#10;h9biInYdxL6vaD10YHQl52VZQcIAu2qXExaSDXnzOy5sMpf3c06l2TXuY+u+CFYN59tMicjz1ElJ&#13;&#10;Khxu3gZfalFCuXkTnWXJ4+w4bgVnMAXgt5tz/bC3mqblumtVXYElz8CgnrIOAs2jWe+AgQTyimLJ&#13;&#10;EDKmVAkzYGq/BrTY21/Pb/uh9dHInkfDA4ZR4FPb3+OMZGNtZA4FHxNMbnLioSGo/ni7d6xmhUMC&#13;&#10;EU6wyQp2zm1MohA8pIgLum6w8EQAIZGuWu+fP23LfSflYt1de7c4HsWUU32oARac4UjaaVsSyAPT&#13;&#10;y3JTFYA4VId61Z5j6jYbWb6uIRNhxjyPt2GQQgZUpA4JKWUQqkKBmNSUh3XdyW6pi8mGQQqiQSU3&#13;&#10;ndzMmkJkhde5CjHgPHxcDCQMqdQICaU435cCKEtZAgQJOt9fQYUKp0e6wwUaAr1i64yV7O/jYm2u&#13;&#10;O1lsLIboAmTTJIAKxAwxFAiTTAgi28qkVXGABKEBq14s0w0gPmnoQUGVIjNmFWIEVEoA40xYcUhu&#13;&#10;0Yijdd44RjJt7cPJ5rQud5UpqqFPQakq6ygZtxptuuCEcrTTdWSQCUS5RM1QLxdXXCaYb+uqdm2L&#13;&#10;dt7F+zTyDpwvl1rVf/jyi9MO5Pj0+AAFFiXmANtqb/VyMy7nJBTKBGKfAM4e5Obw4Lct6ElWNM1m&#13;&#10;3+/85iAwlVIpkZgIF7U5j9bb5F1L+HzfttsSS44uZx9hjjkm6QyBsdtJkqpO5eL8l90JsGS2JUTj&#13;&#10;adyBPRXFwzFJEm002YthCDcYEQLBVQpV3S6et/lyzaRc9VRgaFuOtmSjcTGJSkIBKoSjDzkDmqsl&#13;&#10;BgARxIiNxDpbdSwaUzxy3mDk2pZlm0d9r9pakeLms+BIMbxZjxnjQsx86jwrtggmPUs+RWuSTbhq&#13;&#10;WzBGikHYNOmYztZYt5q2qwdQwHQej8+Dt4nKhsmGRpgxxSxgGfD/9k//YxHl389/g+zHJzreP1a/&#13;&#10;oCLCHj6DkDvZeP8bOzzc394OQuTWAURwEXafqqIzCIrhmIRxqxSKQESgaXkLMb7ebuHiuq6LOboF&#13;&#10;jijbmBCneDaAw2y2neDf3+3PgmAonMm7qrub96FtVc5mj52PkqkElyFuBFTZtZHO7v7miy80YyTk&#13;&#10;TMK00p14e/3aDP0UY0ebtM4q03jZMtyWSioMqwS2w5DDWNUCyrhtsW5kgbaXcoOo5lVfd2oUb+Yb&#13;&#10;DYgmZLnA4wwSiBGmXR2y6XshU2SKYJqNXSlLpvE8lT2Ut3SrI+m6Z73izSzRY4xblkDEpAqJLvMH&#13;&#10;PR1RJKz2QEg9hRroOQjULzUU0b2ef+cV02t8W26poXW9EyB1/RBjANsBt0RAJCEoGJmEBakqO/TH&#13;&#10;FBD9WINV1n1bxNAmCpFH580AikTLAZAZUq0D2/VyumqYY111rLAYA+VeKkjAZymih516dosmogtb&#13;&#10;fN49VbVJrsAoikskN5PX/efT+fZNxIQBU6yxjTowZy3+uKT+FHDYWpxC9xN0MSU49IPx5yyF20yJ&#13;&#10;CdnMsKM2H1gXCQQEcsns5fuP/9wijMbN0Y1jESvW6Dm0VQg90tOFeAspxt1unMdHdYAGAYgQwrPe&#13;&#10;mKoR1FK4Rg6eqoyckLQ3ZpFv3YEE1/l0owRwIRodQcO8jyUijCo0zVVV//jDj7O/6JUKcXJO3X//&#13;&#10;j73se0Drmq+EbgZZqxqZK05F5tTSXNFdbaEWxPdUhLpRNtgyd7s6E0y0NRAZL4qZ1xqL0Vmx96iU&#13;&#10;2/t99+MpcuIornyebjeUKSm8CMDmDlovYPaiZGRPXO4cszmQugIgiDjDeu+MZRjNxCDNtbbOx747&#13;&#10;DB2LwBaVWzXcqJitez6SdNnaIFrDbTM0GHljKi4iqSZhoS/uQ/9M+8qlummWaB/UH6TkOm7b0iYa&#13;&#10;OMftrmUfy3woFUbh7RIaKM6CsHYLeCNfoWD1bo+2evf2jc/2AAAgAElEQVSI16B3p+P1t9/MHJ8O&#13;&#10;O1CMuPeTZIlkS5yEB22k09VQ8yL4xa9wX1FLauNk1ekIQn8vpgl+5SIxJdskPr5/x0pVLW4YOdXy&#13;&#10;1u1q7TAk42iVBGfvOyLCbaw+Ve4qCFH2sD3LenTJEvVAYdF4tQZwdAPcjvcat2mOa6sL3DIjSFSK&#13;&#10;duvdMFiXXDRPCMCmkglQ2FlUIjSWQfjtLTWNqmvkkBBU2GnDKNsgM/DdXknaQEcispHq+6Z31Umv&#13;&#10;IRp0v7zwnbiFe9PIJkJnDIAgY7R9vfan7m15FXDYJwEpTjxx+MwoM2tkQJIheh9wQVE7C2NNK2yB&#13;&#10;yQZtMTAwAkfjzvz+b73gPlHKP39s6/7LJ6xniRNEHrOIoyw/tDS5T5WcwZ250ih5c2thdeH09+uF&#13;&#10;xLXToDCwINuKh+BfZa9mZ+HIOjp6ksSpWz+mgSpmUujO841gKFKGR5Ud4ilGEPMfnh6W++u+781m&#13;&#10;Ekz7VhJv/AMIZ0qIp9KvooerV1W/jPYRM7Q75MK0TS3u43x97HvDyF+//+uX3aPy6GtQTz/1Llil&#13;&#10;JPDgZkZMJaXKVXSvv+dtBIdTdyNM8MWYa7KfGh6tlqjgL4f1bYbMU2nnb8QdjYkGrXSxXgBO18xP&#13;&#10;/LKksFFRdqju9krkEK1eZCs6gMMGRKqBaAhCiAG3ALjbd4o9dOz9cuXtgQgagV8X24ImIBwZokoi&#13;&#10;WLwNdMmUcF7XL+PIkY2YKSmTsXNguIJXY1m/G+oO8Xl/aCrR9NlSgO4fN64qeZVcACKjgeECEyB+&#13;&#10;XS+5VNl4iRGD8qq/b86HBJ/abtSbM5ZCYsO5/+lLSgUjykjGVetygjZ0wxdj5r4Xj4jx7vD9/B0q&#13;&#10;5McM20NFhrRgV59BaswcaVBeawCj8fdjVc2EPrfdkYkkgKcTFTXlHRBXrwEpwG4aYsAETST3hMKe&#13;&#10;LHZK2IYbwMIQwdvjSSPK3pOLGjaFbQlikhE1yFAyCISKNUgg0lZNO3yc7/v9oRBXnIYmACqiO+OS&#13;&#10;vO2gGLyNJTpO9+mE19FWvA7R/dLvvLW7ZugQ89kWn3QUz/W+2MQ8FF5tXsdWhX3bviyIqOAQYV1x&#13;&#10;F9ejdYxPw8+YOUycIM7meDXy+fSgP+5dlWZ9Bi5mncHByuuMIOmH48f7uj/0Ielj84Sscal8LAso&#13;&#10;XLy8S8gYlmsnWCy8EpePd7l79tixfZEpwLAHhCJGepXWETeiDsZZGx44Szk+fXnE7tEtRi/6U6tA&#13;&#10;FggTMTSoKTEjHeNoLdJpBxMpuZGCIGQ1DRpsKdQog1gq1joNvutbIcQmP29kKreMcMip2dXqDDzF&#13;&#10;NxItYwF5wjK+lqaWPoSm7WyAAxB6Gw+H9rp44reOlc+DTHJ396tmLjdkx2q9TQ0HiZJBSoJWX963&#13;&#10;uYnWoEgU7SvV1jVnqmS42VgBWmRH29ta/dfD7/dbYFWDOMEAg1wJGR0ARCEqwwxSTBF4VgOVT9Pl&#13;&#10;L5U8biNsm2PbtTAHzgFCcCGECpWWSbSS6EyudqvIEc8ZsPvmq3bXEaQaDJTdbrgETxn1Jfg7dKhs&#13;&#10;KCS+vl+uUtQStJ7CA6eYUhMi9ec4AtL50EzjvJxqWQdXaUz/cTeZrT0Oq4+BQwKDvV9zzfcOx5hT&#13;&#10;xno1ovWRXUw4sixaTO6//Qb27QOrscC4RvEd0IcYCrERMNo8kmLG8QNc/0n+44ddy2HY1ZJVCjnN&#13;&#10;w6JUA3Ef9MKyt2VuD58JYyTVSq+UeOPfJwbJHT3X1fbya/ppB9La73YpQvBEBBpW59zyJspp9VAD&#13;&#10;Uh0RbzvnNRekAK/Y0wbjhELn0jiQqu47XnW22fyKWtyifWgZSBhHJIMKEMSkKwUWaPhCiURvt6/d&#13;&#10;8QGhso1TIbstn5HDYCWqUUEiBaHwyck+cCCzKJech3YOy3B4fjn/f8PhvykIbNvC468mLFVNjNMX&#13;&#10;d2elZoi0Un2YNathNL4Kou9bJvxivhddj25dc0F9h19Hnx1J2U+rT2huHFIELel5twc4zfbuli1T&#13;&#10;pQLHtwQ7IeIv2gUHA6k2q33VHycNGESiwKA3KZvJfWVt9TGZB9gfPz3cYZwF7uHh229nIVtChQtX&#13;&#10;7AWJPR2qhEBIWXvboV2t1DzfQppv2gs86+zE41GdjaaroOhuBRZyTYm03bAK2URrNwiKRNy70S+6&#13;&#10;FrUJmgJEcumV/vuYU3aM+R3rHQNSVff7WAH38us87J4TZCxxCHSJSYi2yUX77W7nRj7CBWBCfHAW&#13;&#10;O772qq58NPwYnIMkk5Y3OWRQ0ni/bjT67+e23q2rb3oC+ODjWrVwTviIoM2pfXq4XfWxqxsBIHRm&#13;&#10;tF77hqro7wjKEFBKNAJSYYBBaQilgCebnncPI04ikGW8IxBABODt+7CvTVll6YYGFe1EQgudFSNC&#13;&#10;UZ3DZ/Z5NN9hveaKACsMAFk1TVLBAs6yUiEVJSbfCbkwz+t6t1Pn1783oNIxuBREp2K2VcY+hKZr&#13;&#10;xwuKJKWcCSL9ttvMjau4aL9TR0ai4hGBuAanmjqFQNKEolWcwBiiEFxKpYSt5ubKBRPLqtOpNpcP&#13;&#10;3uwildlHPHuOEPbZnAqEsESobRsywAFWmeYeds0AkYgBKjgkuBVqgAr4f/3v/69kMfekkmfDeUiU&#13;&#10;027FlRZbsg5MsZjCrY9zQqUqU9osxe3zw4wH8Qssu9u9+CvJTaWDn+2CfHBr36lKobA79dP2DpmX&#13;&#10;23vLRB6Xk2idD10bivMU8TbRO41e5hkt0GDb8oCFWdP6c7e4O+MObf0NzpvYtuqdLQ0dDsxWe70P&#13;&#10;+zAhDI/1Qq8de7BYToA17Z8Joh+Svu66sp3/KLK2H76JS1mrCx1Y66jVqoSUUGFRLDns5wzvFHk3&#13;&#10;o/1uKdkIckdgj9eqjwG8ODGAnHMGUpFJO2QFmRVt2jyLsHJAdiqG8MzXvCSiK7vz2ckBT/JeNmZA&#13;&#10;/Ei6qRQt+5UtfnevS20LCdkGNFUtonTPVGX8BqN7OhzB5nbUlTdhQVqpZ9xBu/kEA66SmNsg82Im&#13;&#10;cbt/37LvxrfMon+WVM/xWH0xpYQ+CyEEUfn+N3E9HHE/u7/Aw51F/y/VnqyX93HgvAE+xrMzeZQV&#13;&#10;4HQBbTAIzcSc0Twuj6XI7b7Uh9VQRWug7f3LR3xlnyOkTFD8dv84dgnSVomR3Or+p/cb5f3oPebG&#13;&#10;VZO1pD+s8m282T0Ki7BkILQqOZMBZqNefv/olv6rcHmS9dbvH7T+Js3H2iJMM/p1nlvaNqgh42GI&#13;&#10;gE0x1U3Z4zUuhEN3bI9zR5G0FoXxoUF/rSR6eXsb+GG5i+WMekHUefJbhEwgPaZ8e+r+Kd2P9e5P&#13;&#10;D+0Xi+jb6quzmR80xhAWwIuTNDA0vRb2SCPaNpnyyN7ncJkktU8nZYOHkfMmlxKJCCGu02jLk9fa&#13;&#10;FrABVyrx/NquN4dle3S/gqCmMemiPj8+Tb6cdfhB5U1AXteQ8JT9hszu0N2vtwQRJNbdEY4PhFxq&#13;&#10;OzF9m4R4fHnyAYC2qp1WVEJjPtXdKg7mlO5OZ4TX7O0S+lqdX5kxjrTCS19m+X/HD4y7tFD4iH+0&#13;&#10;rthRNWXTN/vw6Xo1n5rPrFvH+40UuVs3KEi5reW84PwQ+iQzJi74Sqmq1U4ryjCG2QM3m59exQu6&#13;&#10;tkl+/KcX+vNwPBzO88cadQZx/5kt0/Rw+mHTCRArG6svQXappQ4t3/P4SB7Lls6lvBbKHR5xpUwW&#13;&#10;YtUvwT7/w09q80tYASX3oJ//vHpVh0IKrqmLJs0UHRd9eAQRtiCApRPlrfwhr9cncP07p30TgAX7&#13;&#10;cqrRNw1AXTEugVmO9EJlV71vvx1vtEcVNPCGgbDHB1HD5RphpypkxtDyI6izy6nBnBlcjKQmywCW&#13;&#10;L6iyb8U6ltWHPbDBOJtYasTCUzNzmknymXXhEh/dsct3vUlK3H4fgkvr4QGR0CDHQf2bEUQKjoCJ&#13;&#10;L8XhkoJky7bknLANiW7B6pLl9pH/YyA9EYfgaF0O1HVEy2ga92zw3ZZUSsA3t/b759d1XRGKWg6/&#13;&#10;NcUYucMaSoIbHSFFp6YuCMjLq3s6krzH99lBq8Jm/AE0jMFpzfUHn58A4NFmVvEVlSuK/+J++q7P&#13;&#10;j4rvcfj3ej0suWlPgO7XKamnh4AWD7+x+Xhny+/12+7tE2QxxoJJXVM+o0FVftfP9/x6Y2/AxcpX&#13;&#10;2YTfoHNCjmytvP2O45+q+MS9g99BKYzVySZ5CAyj8XzZc3TXQXSH/YanEHoFhL0S2TUhGsDQ4Qks&#13;&#10;83pd2v7Txw3zXnxz1wyp1Lvh1N3pfXlYCNS5HBJHpsr51R6bdzB/fK6Yj/TfkU40KZnl9xdKLR3Q&#13;&#10;rSEPvLpcf13cRfqfBq0v2z3vq5hZkBvvIVPh+fjlcn7lAvteG8JieHms1lsNbu6mFEEl9viYwSag&#13;&#10;DFOq8mQmBYyM9PzdEuSknKlpVO9LZGgDOLxX6kFjoVbQ9MDDsQYOxSfanofKw88V+7Dnlm+IVOex&#13;&#10;sLqKf3tRrPIZGLzetrR530PwGmwQdsX3Oe0chL44n6dh6E7LqCfrocpS8XsCrIQmKSz6nnC8acy3&#13;&#10;M1UUr+a63Fe+FmIR1D4KRCs5z1GqZ5DKFLOtxNsrtzxySYMb78MxM48Ina9X4VAEQRxjricL/+B4&#13;&#10;dXXxBHnP/i0W4sjDlSZ51ZzSzc1+Ux9kpZzo9ZqJu9HPGnQOFWQniDxkAe9svm1A1r/qbaAfGH9e&#13;&#10;/Eplnium1rmXiiUU4HupIDy2mt/Jo9pizJ6SQhOENGuwvrahu0OdsYyy9e5P95x9+2zDOEC6mQ/c&#13;&#10;getMHFCuDBrsjj3w7d4W6kI5VbDEahpViuvF+FA16HB8uG/j2KV9v7WkSR4o6jMwDpAT3WYyfWcD&#13;&#10;BeT0PDsLEGEfuumFyQE0VawDTEmyen65exq7PKM0Z6I/0IYy1h/lrkJjaYvsAa+g4sNwT7K5hfq1&#13;&#10;8qF8lDrJDQB5Mct5r2BxTGjEA0cOn/qDC7rPUazXB4McY7QIcAdTF9uqbXkP4IT9fgrZK8U3O54t&#13;&#10;h9DNS7bL7VC7IlysL/qvTdeVRAafzwHFNXWoo4XczQflPWIPtHN86yqAwP2O/6G8XS85CyZWbtZg&#13;&#10;Y8zc4rRZouCeGvkP3a/X7dHpEcbJh+Y39eeVTcfi902gWERTeXjPvqubdbf7Ns1ugxdMGhd2LsQq&#13;&#10;hRYziRJeICH9nNgmz8v10QJSH+WywaCFv3ix0rUHZV1c0INuoQo6+6obnq55/0SNDRmrfZW1wa8z&#13;&#10;OYfuZ4rf/2BBq263wNmTzWwrhKCx1tHP0W4g+6WBw6Y3UInj1JIl36V9H5ZHRrNPxCve6++zjmDq&#13;&#10;H8iCxJiMQeC6bpXZdhRhy/2trGCt26NDTC32P52XZgCivC0M56+WxTptEju9kzQmILoT9z98Zd8d&#13;&#10;L+heXdWjhYXQvHvLLy0CPU0DF2upzG7+mBup6LcR+sJ92ld7uidVLaPxpMrNHiCGMkH3v9/JNsc8&#13;&#10;UeH256JiIbbkkL7p76priiuXQbd/ueCJ8bC/Nt824GwV/K4sSYCAjE7AsNn+xdV2ajZKDwcnE/H0&#13;&#10;OS22ujnHEAMeyHVyhNJcuk5u+3O7DW70wkN/29HiKm5/8MO5ojlGxYnkVK60bnzA33E57sfT4Lqt&#13;&#10;nrUyybM8tcjNKXcdDnU8E/xZwDWXsDsNOS80MhlJHvRynmhaeugCEcdtSB4vGcTn1aepSctuXdZ0&#13;&#10;VISnO+n8nvqIYpaSnxvGTLuNhWexy+mSfuU5CwtYgupUWb1yjAGDKTkTRkyIPa8SCZxwW8pfcBJ9&#13;&#10;nUFu3BcAEYW8bxoLDVaoQEDT0uBRckwxv6VXMtJIyBQsw9/Q+sC6wVYcaegEX5yPS82BkqRKiVzk&#13;&#10;NGQ436b98ATH+rn+eVp0IsVhzxbPCoUPcstrdj7e1tTgRur7ZeRgKBBqkkCbvDQh9fQRc6/0r+H2&#13;&#10;yaVMsKv2i+Y/Pdzma13DZE50R7x2yKPmWoWGW4Ve470nQiNwyRnGozx9cxgkVWu6grSvMBZuzfU9&#13;&#10;VSumOXtbjsoWOm+0rb4B0KMmoSERTyA4iW4YVw2d/R0GW8b2EN8cDYVFypBA43bzjbwV3kcXI68w&#13;&#10;qlzwgK3yBdMMMzFnlMqCOb57lq7faGF2gVu/b/bSEj9lTTz8SLmgjLLrK2NyQA48ykfQf0C80Gyo&#13;&#10;Pk7IQcPKlUPhS2G3MK/SQ3nC9dNFwyXLM/CH3YOfzduq9hQhRR007Uw0k+USHixX7OqOTamEJbyK&#13;&#10;mnuYx1D3tKlWv9O34wImlz1YliuEGsbValHFQs8r/p/+2/8ZoDQ0qmKfNrjM44Vh/7CvKktDTLAR&#13;&#10;kDHmVi/xlcVQaoh4jWXz0N3gt/+fJDtZsiw7EIW6++b05/buHhEZmUqlStKreoYxYYwZZvwCGPY+&#13;&#10;gF+FAWBFVaVKitbD/fptT7/7vRmwfmO9XG/jAv4qHXRI27T5+E8aarhG03IDxtAaCIgzR49sX1YR&#13;&#10;AKlnhMGrGGqM6WU489XDDO73YXQR5e1UHR4jDGDr0DGSGJnAuao/5o8kVP01bQ4WkrXyvZPDBvU5&#13;&#10;K+J8dz/i6ieBscmI7nyaX9q2fTp+fd1X4Pdh4vJQ0seW8FnE83KtAGJ3fCAFuE8j4is7S6Ds7UWM&#13;&#10;ldjdsBs2GcbzhBLyBZlLZKbIPZFevg2mqRgl0dj7dJrqsMaZG/ErJSa+5ge2Dad594EvLigrd5Ag&#13;&#10;u1hjISIyd8y+NDk7VLu/ny7sVshig4pV+xX/WH+e0aUE8uesjVNPzDSW63e77HI5VaK+hH+t4R+d&#13;&#10;HlO497jFCAHOuCLMs7wG1c41Q3OqUFkyffsUV2B3kkXv4/P1NSaeE1og7V33qsUixIy/wXP25+3z&#13;&#10;8TNFgL6fzUQUqF86DuLUDLYu+en6IzNs1SCaW4iy5eo86NaP+IT5j/uyemJD/GpnnGWN6nRZ1Prb&#13;&#10;ZVU2kxsaaQu/Wbo3rc/0vZrS3DZbrgqRPN86m6F7RvNlzi0AenY7+JBWxlxBM7ycB1qtFA9H37sd&#13;&#10;3C7lfZxjUQZks3eFFTHd74RIm2dTU7dpPEHLY0wv3dePd+o3QCSPO0Pxn3NZQvtZn+JhQ6BYvk/J&#13;&#10;VA1+F5CShyEOD//42wkBti/bH5WpGdf2LopZwwpC9rj58H3s+K5MFMzLddVvjeObQOr7JavB+3f5&#13;&#10;9XQDgHvXB5cwKPJsXN7Osgi//mnT9883r+k2v5qxF74Oj2XBqyzIhfA07gt1+drvfvrtdlcBcnc8&#13;&#10;w0qGm/qYH77uyTZO17ebc7Gt2G23+zzOT8U2E88kDwgk0F08sGS3+w5hM8Dh1WUTyxc++7JqwjDe&#13;&#10;Wu5o5a7LrX7a93R8CDkj6KzuwOl+9tyJHVxdSWAOgyoe0Q9/DZxyDJD8UF+M4C1vP+SuRe95aU6q&#13;&#10;hOuRhP46k5WMDcJzmHqLo7yvT5c3ukToS1Z0vetkStEmU6MVL1fmLbEhx+B7STOk6KJiGcztNtBi&#13;&#10;lQoXWfl6tpC8yxLN6aO7Tmyad3w1+FSKcp7v/1SROZEzKoak7wRRhD9udmOBEMT+fsntXcsryz8w&#13;&#10;WV4IH99e14fsot72fjMb7gC/zDNBdLkt0qUdYXP9DRA86f63X36zrp/jfQmXXFaRdqNdjrNZ14aH&#13;&#10;kWQ8FjL0hQjgbZwvBO3eu5nAU0AgFSXfOoCfL8cPOdGRJAYcd2Z4W0tprVfOP3yorJqLLP8/AUnT&#13;&#10;lGcHAT9MeN7Ad+pNZXENyr+7UyFrfgvT+yAUk9VqleCFzuZqrKoavHbvWQk0zuNTT/1qtfcw0Jxs&#13;&#10;M3WTN1+b/MW+YeqIRmT+sDlczxfgYMlqrGHIzg8fqx9vn1by58AdoNB12X7TDm9vLY1Bp+u82W8f&#13;&#10;rRk+POCqz7pJ4f26CyLCQTSVD2SHK9spbNIpxfWhnb0Vq5VxLF24KCUQ6jZ9w6C9KO2r1Savppll&#13;&#10;5DcbLZ+/ypIlmVzWZ954b6+d1zmVqAXRA7rgLcIZ0GGgrK1q3rLmD9lT+EYj25AZ9p+exa70P8aa&#13;&#10;7hlchaz6+uU/tPfdU2GXVNZCZmRGoRR7iIKkSyRbZBWhUHK0vA4/PzzVQK6suSqFIBsujvEQnu+N&#13;&#10;R79lW1gcX5fM4upqCFinzfMGLxLjynzcaG1XKM/+bTCXWXAhV7UTGz0pSmX/2m0bEl4M8dRPQfZH&#13;&#10;CODiQARo+TbUmTgcNrzfT3Rd5E/jjO4gdW/PgkyPm8UsgoMlY8Ec4UdRJzYP5en717fHh18MiIAS&#13;&#10;yr9v2YbqkiwNo+LWTL6J62pG4Z6kT5JrhaDmSchUwGDR2iPeZDOcN9TjFDMcAyO2MHCBD/TjJY0v&#13;&#10;fsyqfNtuF7S0GcJiJvgtq9vKKANckhTQboLgGoQ/kX/5p/y6vNgcAFhqDqvHlab6cn2sAY7Jzu68&#13;&#10;Ln7zQFl3EXX5pxmZiQH5cb3bwzGMd2sMhpXQ92NyjliSlHXQgJL42/kKqjNn/wD9E3tNkRKGdusN&#13;&#10;s2lFtVFLtT943b9f6AdCuXK/rCmyUA/waUzo3W5y/WyP4UwHepaCikRdPizfOcHNW6HqtPLGQ6ua&#13;&#10;xIbL8N5Wv/SSowgBB5jStv3hvz6yjEtzHv5tj1dhAE2sUHSP5e4+6SXgv4pGMoLi+Wmnb2Y6bNb3&#13;&#10;wQwKHh7/y49vn6E6h4RCuFd0zNwzAg93+C1D8z5aEPnby+d9iws2PIK/3ofjw58rfV9WaT+oWaxL&#13;&#10;s+blddRqTFHD2B7IVrnZsAUV+t8vZf7+N9vb8V12vQEM9u/M5zOalqJ54/s8qtGSIfYT+P7In9qZ&#13;&#10;bcnqZLJKTRBkHuaXEu1SKLbVgqyj0y/VPNku1XSePrzln1NhHLn/Zf1+ufUQcG7y+XaDGQIZvI59&#13;&#10;LU9t1VCw+mph7oyYGZ9l0n9AJvnh6Bh9N2I1jcW6vkysoO+tidM46KzkGgSu4caf/hMzsR0jWc95&#13;&#10;Uqs6q8M8bKpseLMJmmbL7y91MJco89Q+leB2fdYtaDCm1oqatLQzM8ru+jkxSqptUMHrDaEBoDO5&#13;&#10;ptThhqym0i18fbK3o/rxcfXOzeB9U6XzOT7gtZTHl6/BezMpra9Nnc27TOuTZVFucudIMyHH0VJF&#13;&#10;9zr3b/e8ibsP4QQW2mfqet3XYjkhBOniArsp2ErFdGodNLtdNpMEW7EZ77dPCspszZfsFwR6pdhu&#13;&#10;zZIPHmZYhhkVuSdfGtJRcsbsiX87fQlNbhpcHe1y/bxcj2h9cOwtQctEmeyGrgNsYv2zmBx8S/ds&#13;&#10;xUMY/vM+/8Fvut8v+8fznd7fbYrL1x9DtnOLESBTtzB28A0kucqH+SIf8l7fFjBWGe2HGXpvh3vh&#13;&#10;G3HUwBXHPmV5EHkl2IqZxjP6Fqb1thi77xb9vNip3rAMrRarQ43iyhcOSawA4P0dRLDbynkIyheM&#13;&#10;nOPQQwR3h3H4cf7EWRIYuUT3fey7KT88afgJ1sljfF3CtkGJNIOa2WqYI57hMgGf9lV3vGGIilLA&#13;&#10;H5nBBlAagPimx192IKILoi7l22kZRUPB469JqRjqiv/JgjAYbaAmuS+mQ4/CuOgn2cBLFVFuRWVu&#13;&#10;yRUKpGmVgUFtMjCHitM/PpHLRdkEwhD9CfAmVWEUHYPjts6SCUkh+uDMLZ/PfZpG7slZcJPM4x/2&#13;&#10;Fx1XTb4qyBL1/kCjU8wnk+YyDWjquTWFEKmd4nIzxxeTsitKt8VI8HGIb5XYCVVMxGR//uV+OrcO&#13;&#10;94Ut8uQCtDOuHz7In0GUgRiVaoxC1OfeynCfAaj52V7mdBnOS/lApvCiFtm+k6yV95uHPef1/nnS&#13;&#10;m/pX2+dktV8yXIjgZSI4Bqt7l8njbYQx/NKAm87S/LBKyB4u7m84rdW4m1blfD9TprkcMzFHK9T5&#13;&#10;tMc0N3G53T8eHn3/bZGlS34xVzLh9VzULFxef6+LNa0OrjMNyt6GkdLGekqH0+x4KddhojsF7vSK&#13;&#10;SvLSXUpUETM2oAw36qP1RcnLsof6uvgyb2pSWJYld8pyIHgYsAVHyRGoGnKCfVoOg0IrYz8UYTZq&#13;&#10;89O7XXY7BKkual9+wDY0ibDEJW+v0D1M8JLSf2JHrh4xPtoJR+GnGYlENshKXFa5Oepf6UdlRjRn&#13;&#10;WGCFdIlBxM4Is/q83KTi2+JlvpKHusS/lFvky9NopNwgOLtMY+BF7x3aV/HL/IrnBhWPrjKji06O&#13;&#10;nWdkHWs1D95nxQVJ/L//y/82T4NDSelAsWNEZuVqmswUp6wW09IJg0RBl+Tu871qNyTBMBqzXK0B&#13;&#10;CGUJUz4FRT3nxOspeH0dl5azggIkxXTXSx+QKPHigYsURU/U683jnLpkSyFJCJxmwaE4T05mCBOJ&#13;&#10;XbJEcAy8Y75UKuiQQkKcTHgr42KlYeNiM5HpWQFRIBTmfvLKsaqN05JnuC5QkUa5OsCEAMTYT8YJ&#13;&#10;4KG3PfbYAh14gDGniwMML0kzgFiWsTK7+J6Rap2vAyFQSE2iQAnb2eKMlQnjxCgAcJXpQESwqddF&#13;&#10;CQ3E0qHcDuM5AMCl1FNwxFCCGUChkJw4Y2J3U2ssepgwQmGyWHixCiXjeqohTRCH6GaYZO8nn2Je&#13;&#10;FIBDPcjd03ryPUTlihOGMIGQEL9YhYmInAbqodXAOsbzyIp5WQiCbgX2IAfGThTJCu9WaxBDkgx5&#13;&#10;RxGilEbbM5DfZ4Oq9qHNQeKTsgSxkjbBmpxJ5cdSFAADH9DSkVQECOZcIOjpUY2k4JbEOiUd/ehM&#13;&#10;6mKMNK9oseHXgSRhoouSUhuHQSNjU1U1+vasUuYpFUJC4GRepsRJJjjmjEKGYYIp3Mai5iFq742a&#13;&#10;lZp1nmUMQBzxfBpp0j46GGPVNnyXPfKfjm8/ijoHGGEih+Ay0XoSkY1pdjCHgREN9WU8YiO54CH1&#13;&#10;zp0ALkCCKAVrJilqtywU4SniZDRPHAZmOGYcM0KjT71WyutBhcl7MWrGhPEBUwpEHpATBUkOmgBl&#13;&#10;WW72jyDcbKxmMxZtPg4XB6KJOKr869CVVen9suEOKRExeLN9QjDTtMrzPAcwOuNEnD1FtApSueQA&#13;&#10;cAQJLGmEWQgLz56ecoIUoy5wwswtw9At0JAZEWlWKpAAACAASURBVO4dcj4VA7V+5gUMOakJgQDx&#13;&#10;rLyFK+ctIElbVddsUiMi8LKEWmTzMJ5fbkyul8tstckrYUEAnkBjkTFNjWMyPpo8yxMXmRSccJQZ&#13;&#10;I8tq1QQfc5j/UM+C5/NkU7IY0fP5rW12eQVEwQDwi0kTuJSthDj2Jy1y552hTJhk79yuH1oymzEo&#13;&#10;lpU5E8BMAYCWM9t1qWC0u0ghWFUxB7/3iYoi0nGdrd2oTGesZGbwmMK84gC4CBLCmGdlgHVcYoi4&#13;&#10;n4Mg3GogaYFLucxT2zYYImxhNw8RwEUNgsa7urOKsgyOr3dAWWDALr62eJmXzf4AkgMScc6sDWVR&#13;&#10;d6+aQFZnsgtDP07dPPGsohQKAY2+AhyFw/NyFRVKjEcLXDIIwcqabiFeOQOWkFceoGQCDgylNMeA&#13;&#10;JecizMO4DL0ahhhNDGXO19kCVRQCQwq8lrzKw7W7S1lBGbDN1DI5t0SXae/GYTmwRacxUBiFGK/n&#13;&#10;WjYs+BLT+3RUDuKCeQI5gFwgrR2FVC1TxnMCMBaTRZQ6ODyfAREUBpO0Do6nAFcC2CXe+stNEQhs&#13;&#10;f6sFlgL22kVW+EVZiyCQzrK6pTAJAbHuO1/FnNIy58gji0VYQuh1TMuLOWGMuJCG2CfKx0FrAyMN&#13;&#10;yYG22bLEChYJQbNyenEeW2+V6mcAybs9Ue4+qOtP5MMtnI1ZkgYxHwGkPjBK7YfHX/vFWUAW8Mrz&#13;&#10;LKVFFHDqQ0NRgGNCs0oAhDiOM0vUiuSTu7yeAkyFR5TwIqtel4ESJnHhu+iwjSSzidLStSVbgCft&#13;&#10;xg4zLTZumCSAhPlVKQmBk5683ehk7/OSyz0A8+icB7zI9sa9Qg488mVNGMyut26cBx8v2ebJ2Ii7&#13;&#10;25IMQlBgogkmvAQg2WGMgMA4QwbneVxsaFcbRGlQnpIEQkQ4dXME2uQ4JTeqhGqaWUu14nqJISgb&#13;&#10;PQIpWowwx4QKkc36TrhEWGDXRt27BM/jAn2ytqsKhqL5dlx2+00mhYgFXK6REkjYdP6MAY4m5iwH&#13;&#10;EJRFWRWFnRcUkfOQoJLjAEGsmqquM0bipRt5RowbAKaTuWRVcR06yVYaoikGkJKFXidsEUGcvTiI&#13;&#10;kYNuOJBVWewwyCLKR3vGdxKcJ/XKpDEEF71ngZocGWVDDB1zERIo4eLGLK+ZRwBzWbRWJypYAmqw&#13;&#10;ZtCaZHS2I/HWUhUJpEWZAoxjQB5syup0u2QF4yWrqzrGLquz77eztWS1XicXq7yezNhkhVkWitDn&#13;&#10;t0Vs89N0JdYt3R0kv/QDa4NIJGKHqNWBD/HcuzEgQPKi5T+jAFFYUFkIgJKfUxytz4LD3gTob0vQ&#13;&#10;BAsci0LQOSZLgOOUNVRpxwHp9EA9nq3Jqtx1d2gBIQVIXOQFYwAjvAQTjUYc1ZuCQ6q78/qw9wib&#13;&#10;sTtUq/t9rup2KXVSiWAMoLc8UOK2TTVRWMDMGFeyfKLSIpuSlZj0cG5VPlurAiRZPduFCUKGO0ZF&#13;&#10;CnP0g8UhYFrVrXfYdp1kFST01t1ZFul6N1qbEbw4xSWDJE6Uvn88KOM3q0f1fGdFQ0lAwI7JFnI7&#13;&#10;Wm3o0o+aYFjmIgchx3TSgyFg9ijH5WLU5rBzCWdAmjm6Vvl5BAGlGUCIu9cXKstlCGspDF6TnFk3&#13;&#10;x8SyeVuLxi9RrNF9vhVtUXLnI5l8tITFMQ5gASmZoZM4iO0uwiXAkWuVr6vbeCNmofy3aRyJAMnP&#13;&#10;YYkgh6TlTppcSqtBhsu8yChwu93OB8RpLFfryDJ6CqZbrIl1uzOzYojhSO0cqqyZzz+KUiBJdILO&#13;&#10;pAQYwvm6ISEE7eyOpyu1MLiCZcOoEQZS5hgTyAFjfBoXgBDBAeXSorRd5/PikJSOIjprLG3QGgYQ&#13;&#10;SRGcYhgl5c7jHAEimIJh9slgXvFiXdC0rktl/DLrzcMfLASrpvSwTHU26yB5CRc7DqYu1mmBFvZJ&#13;&#10;Ea89JRAtBpoYjZINCp0HKG42u+DGDHPBiTPWag5LOOlB5JRxeVs0KkpkOG2smqfuNvCoZYQQeR8m&#13;&#10;Kk3GQoQuIegACw4KKpfpPi4pZjxkgnVqwQkGHAxMTZU7SmU2qtn0SmQyr2tR1972LoZMbihnp69v&#13;&#10;EHIuMsACIgymUHBOJbub/rDa9teRRGIHHQ2EUGh1WawhtSSAKQsAYjyrjPMsp2o2QpYpY9EbQTBk&#13;&#10;/vGnZpxNNy3aAeohA0G5sSlr4WpEuaex768imjRb49cQyZSidnNB2UNZcgytUhnkstwBnkZ1D3y9&#13;&#10;Q8YMsweY5NYgzWvmYgShd3YhHuHokwkIe8RjWPJDRazSfphphJyiWc+QciZxhAQJ6OGMg0HRVJRp&#13;&#10;kwlaaJcilGWBJ2dGZyvWTu7mdRK4zIt6mZkmPhWEZ+426Ok6uNnxfYUjQg6g2AXHAEmBRj9r5ROV&#13;&#10;uajrQCyCBYg+k7ioOMbYq5lZBHGwSlmlYkj7dQExfz52JNDN/n2gaQoW1+t0m8qS+9xpoxGXKaTb&#13;&#10;6ByfIgJ60bMLu7rohsF4L3McsQdlPhn1QFplTL3aotHJogoUhgynYOdZheADShGYer2fdZ9QyKCJ&#13;&#10;KSWAWs4UAsZZTHCpyOjPBEc12aCxM9p5H2kyOsiCTUu3zfPVeuO9vUw3iDdEaIpQhjgQIY8ogRQB&#13;&#10;xP9t9z9DQReBYsLU6qxsT/dpWewAr4jEmBS/Qc3dEpa8kedh3herInIG9TjiXmkL/Q41Xere7ddI&#13;&#10;jYASj7OSJBYmjymBeX9xnHM4QskJwsuCdHH4ExbY+sV1XR5Y8mQc3M+Hgy3E+XojZsRQGLUAFwSp&#13;&#10;hylW7erv//mpEPb3+W/v84f50wLLdcmh1VpLAbURiDdZ2RnUZsmbvqSRmv57bw+HJ0QIWq7RrzJa&#13;&#10;vP+5zbCYwnA2FzLlLZEwI5b73SofrtDKdGWTCMVwnB3CNK+vqIdmxOoe+OHT2++cQUHTOOWtMtWG&#13;&#10;0SIeRfGnh4cvx3+f4umvv/0WIaiq8u3oQOFWZT1d79+dZWTitM5JvbF+eaj9oFeoBNuwrtByv2P2&#13;&#10;59fpuRAowz4D9YkqJsRw63SC3Q0EYkie1uW7+/fPktJZT6s1fTvdrMG2geu2oBGYfiaQ3ihlBA+3&#13;&#10;W/lrsZ540ErVtccjiklQMqj4p/36fD45DH7db6bBwaIBVcOt0oHmebGr1ufjxSyqoNllPpKUtA7X&#13;&#10;qwamyj6EMie3t6PRAa/rMS64FvDH1TOEykx98RbaSAxryNtzVr0PnOCc4vP4zNnH7Wb3j7/9fbuB&#13;&#10;V59V+/35+3chApcNiIXlAaoZgSgoaje7PHouEcS2m8c222BIZqfm06lA2V5sEQn1WrgQ5hCcHU9/&#13;&#10;U3mVWa8DDV/e7mNwe3YImS+x6I9XskG9C9lKJOzhQGUli9LXjT2/4M1hfzp+++n9xjow9gMCUHnB&#13;&#10;nTVjCJZ2heEwIkAQoAbEbpkNhPXD9qPn51tXrFc4yyeIAPbH1y9xAVnTahvvwwTNWdPtpMfT5fXd&#13;&#10;+2o2gfIV8Su0r7UeMpE2TKeznHgYV+jPm3fdN4Pw4tJrTqv+DNfZSgUP7whz1pt+oiwPWJ1O6xg/&#13;&#10;MbLJFEijNbfARGPGqOa3N7P7rRG8nCY/3scns5pdl23QDSe6zEXV/O3Tt4ffVvd7enjaMwJP49ei&#13;&#10;zoexV7AGQ8eQLOU2QFmQgjB4n96mYUqBFwhzpYCc84JNy43DOlTILPZp+36kXc85gtj1RiQKHqJg&#13;&#10;xdhpPSuQwl/+8uvr94snw/V+Wq9KgHL6oLKCl4Ugbk/FZZ5VigyXxK3Rp9dP2yR+vx6BixWki7rG&#13;&#10;BLIEcpBmAvHLFygYXq3Gz7e4+QmzjMn79estLUCG0j+J2ucAeYcUITiBoGz0gExnsavzbvJLYP39&#13;&#10;ugzujz//daHqenpbN+147z7sf9UwjnP34cMGoclzUq+ymJZfN3+Zk6nfN/NFxW99Xte3aeISlCvh&#13;&#10;bLy99byp8VgGo5OddR7zuhJ1cf9+5euyqRmIdwaFMA7LCLL41uOMhdW6Ncq1wD2/mt16P2PTCVYy&#13;&#10;scZCdah6qLpl5k2G9f18vbVF0chcJWW6qruo3ADAG4GSnruLQPvG1vUWQrGQ2/P/szw9bSkJFDeT&#13;&#10;cXW1at3vA7QKQFitZHTprpnzYDHVhzpbbx1KiBBmff3QXo+Xw2pXteXtdH1cPXj8bUqVPnUblOtI&#13;&#10;Ep2rTXu53z+07Ss40UV/FOsRS2SWQ0bU2Ms6N4BmzZ7b+B+fvxViN1w8ZSOlDYnBjcNYzzuWS4a7&#13;&#10;t/ub53gJ+vX64bcV2Atj/aycrMlDhMNgDk+/KDf+/NNfjA7xqrJG37rZArbN2zf9vRCSOIQgoPQU&#13;&#10;qVNg9v8adLNs1m1wJN/NmJQwtRF00xBMJN8vw0+/sS9f/1E2tN1m+p676QskqqxRu/sZQPx8PNt5&#13;&#10;KZ5qlAAxADCzoW13HRnK7hKtt629e9wT2wAdcNkeHD0XIiyIsf0v4Xp8O+l1lp++fV1tSN91kMDn&#13;&#10;11cYn6rHWodEwGrVgh9vA2Gb4LAjnyJJRds8Hz+PJ40pznLOi9nBQ4xwbd3un9+5eSkh9XVpktDD&#13;&#10;8HHVDi62O44hJBFOkAVvAITDsXu3X8161NFEV39om+78nVJlaWN7BWGtdT6cr8WG1VVphgGmalFm&#13;&#10;WmaH0j/95bd///3vziY/VTItnoj64Sek7utthaM9NMX3EREEp8tADYn+TLiY51n6W9ebnBeFqDGB&#13;&#10;iYrpfn9sV3ZWdXXo777esLiMEAZnZoPgy+202zfWdFhm+0Nz7TtCGUcHXZKzmnIEnq93wOXxein2&#13;&#10;D1fDSVr++ZcN7mN/Q7OGx34GaNjDbSYFqx6+z3/LuXha75PCfkMIZXmRX4TxS3DAiIp5L5iDyqZ+&#13;&#10;tNdh4hwsy9GmYoS6XOeExroQ5Zoebx3NVyKR+7dLI3MS7WXqiiZzOCAf9ms2Rff+n/96Op22q0fJ&#13;&#10;ZCnzvILqtnDK8qxQeXOar3JdlhBWLJRc+tFWPxFtAM9BWQCE126nVHBlufYJ/fi3WynzBJcfL7cy&#13;&#10;J1npm+1+uaH95kBj1P5NrnOB6hxuVy181iowNPgZrWozLv4+Fq087H86Xk5M4EwbGHOQ5H/+x7eY&#13;&#10;2xaVJvls31QCJ+L/9ff/S3X2D4fVqLT1qClomCCXGSTwhJ7hmCEcAlKpSAREGtGQ4fE0ZlgMLzf0&#13;&#10;9HhT11IIqExs4FY390XPida71gSTotvTFH05j28FD0bA0Rk9x2g4ct1wBYvWf/jtZ9Tir9fpp99+&#13;&#10;G95eP/728duPz4DEAdA2y0Ig359vjU6eE6N6bybyU+1GmdW1iv082xSd4Hwr0HI9k1rSbSvx6vnL&#13;&#10;63q/FbXUKjFF62x1r765cdmVj7/ufrM4PG3a8e5y0CK4vJnq3p8AUItKVf/OjL4S1Zfp/2wPq1FN&#13;&#10;6xXmcH2elsGjlmV+Je08lSl052e8WtVr0o3P//LTnwbVIwoORXG6bLSbPv7TAzBTdztlh7pHGogY&#13;&#10;bSKBnf/xFmtsb7eYQHKwqcUc4s1F9PutlRvjwN+/PVc50Z2OFgdHGfCrAguBPeGQUq1TP/nD5qGU&#13;&#10;WltLhDwQfVvBTbW6fr+lwKpaLIvCjFdrBiJcRu1R+vjTw+fX7zRjEMXjebAE3ez8CBkvvaTSzh5l&#13;&#10;uTeaYWqut2tEgmc4waeihAwsFvYqZv56G7XR9ud3H//v7/cY7OOq+dJjsV8JXkpSgOuZVevpPMMB&#13;&#10;mmz5l/f/VXBq/PRId4Ik7B3bcKFTiAASvujrNm9v16vz3oN6gcP+YR2iZoCcAB1CKMZCi89O+/3+&#13;&#10;QwsnkrAyd1nAbvj248vvh6dHQHkHgnpWnAjjB00y0lT//vX5VyzegtnUe+BJh005Z908K68lFdN4&#13;&#10;9whMMdFwqauHsaODHmpSEMpX2/WoBsQQDklgFpF7fL+ZOt1dzMftw+3Y59nm9fvbZkNxyfiuFL48&#13;&#10;PP5666Zx0VLy6/VSVW293nnscwhpAmIPJzWYEIv1yikRL129yvgK61fF3Prr27fyUVqr1oFkiXbo&#13;&#10;/ae/fXVRbd81K8+EXaxWu81OAPq1m33SZS2/3s1u7jZleR4mtrUeGSQAz6vh9vdGViUsrPZZxB6q&#13;&#10;bEUa8svSf9L34SlrKJUuWA+DpfH20otanpeXdctQBCuZ5Yjepux2OmJeOVAI1ufrtcPE35Pybzlr&#13;&#10;VuXj4rUDzQS0FSlHd71QPerD9umOppLmNRTOjxyUuCBv6pzxqsl3s7eI0x5f3JCvmux+/QajWeZ5&#13;&#10;39ZiESAPBKFMSsmL//jX/4PJdWKN1OhmjUFAY3xeHOsumSRzE4piO40z9hHKpzv9zAhlEZDmYTn9&#13;&#10;gBiPi2YkTcIiwUBC8BoSJLJs/fEMuOzs/I/zj6TmebFY4K/HLz8/PdwXbb263952JV6Um7Wf5iPm&#13;&#10;1aKWP//5z+Rllh8tTBT4sub16fWF1Ryv8euXW9NmKeoqI93rcJ3uYlcw8s6lryTg+W0IHFQxyKL4&#13;&#10;/PyM/9uf/0eOSjJXWLrSQqQBntODjb7+A/b5Kt9aPnP45GZX4WyXJ92NFHPvX9MW5JWALsTGb03r&#13;&#10;vLUsWL/UQS+QfQ05ymJaYoMkQ4NeO1c6tMvyW2OGu3IzbQtq6zf2hiuEpDUDP81XTvjax5JBtxT9&#13;&#10;bYPgUrwDxl83Gza2cv3GMXBy5ZkTnyWduIT9Uuxh8otfJgVbIPQs9FUOc93sT81y6ew4WoySndat&#13;&#10;+DRfVGdDbP2yLesuFGvtvOmd82WeKzhA/IMm6lufo4iWbq571uDDPGY8W37GH8Kks1w+iedj++sA&#13;&#10;rLVe3HhTnBZLSPnH68ukAR29P/DFgVFbQPOHzNgCbInLwwReqMm4Fzn3IpDBfDNUhzL6HgODHMrY&#13;&#10;7gb6Vq/xDLvX4ZCLJzETwu+L6MbLnz5UMSp1rtLeorxkdZPr1+HisQXIQZy3iPwI2KZCtLN4ISqs&#13;&#10;pImf1mE/2dRhToX1XYEzK5u++4Yil5KnAk/EO4bMApcLHFr8wcWJVe4j5q/NNkKasayBoUXQnpFE&#13;&#10;H8VH99exQsr72YXHX40N1Pj66Y85MigAYhFdken1Jll5vHQMVmTlbJg4J5XHLpsZM6XHoIG3OQwh&#13;&#10;W91AKrUNSRatsV2n2uUeYYdX7zKytXd7BGa7+q/B0QGw8fnWRkY0gENUNW4q4kkGAwHdFLfisc42&#13;&#10;I0nAT4u3sMkqkz+xtdEesLwhuvPsqo3PmyfUzbdbETMyl1O6ybLqlW04oeFZFk5UjpLqKDMLoneG&#13;&#10;1pEr3QKZ9fEOCi5rHBBHt/ztZZVjG5c1/MWWEUaXkwAGkTVKJPDT5qfegJBIxHCNDbrPTCfuRX8w&#13;&#10;jEk/6PyCxis8H27exSI2KqJx6rOCJqpvZQIgkjkEmLHQzrxetgdi334o4r1kcMUmP1nqUt7s8zo0&#13;&#10;fTeVm5JZ/6O4MRnhMKS0WvR35zyFTAQME+z6E80AuMp5CiwrhJ0JLFAEVi2Ga5R1ZzCpVVbFYxoI&#13;&#10;4Ay2LRF/Os8zbkmZmTR1DUr9t88Ebx9IhGbGxHcE+qGNliYQ3+9XMKVlmF/yzOpUsVXoAWV9+0LM&#13;&#10;zVAiXFSLMesyw7ZXG+ECqotWgBWMNcjKjqEaP7jegUnGsZroC9zsHZJWRVjQsutQfxpvjKnvktOy&#13;&#10;qkHQ49Vdw0z2zTzCVV7t1lySmwnVuL6IQlVykLhhTf6i7+U9LOgYMwTX+ZRdtQtVtooT0TeNYhlV&#13;&#10;Io4YPdtjT57Vo6tv7weQ2IY+hPx8nwYI4KZu4UWd6hPZcXKoLcpCZyoTCbZV2HevJwaJK5mJ1PWL&#13;&#10;HMJU1q1Q1+t1u9u/yCGnbrKv5ebQIGBuPYUAC84vcBO1vHxSzQdC5lxu1UxLw0R5xejuqzLCfrVG&#13;&#10;VRG4wl0C99Mbdp0rHzNHLHFyX1ff0/1pALkrsrLqaul9CWe/F9vVLy/6Gtekm+H4ck6SjSQAA75+&#13;&#10;P/502Onb22mOM7QjVqjf4oi0tPCPko59Dbl9659Eu9SjO+2Fz6d+MT2oSUETx8xPaowwjOZOJeYr&#13;&#10;IoVl4AZVK+1tsg602ww+XF/HLNu7LqOoAXBpnnB38s4tHBACYB7A35hc1ttXDDLwZbj1arn3f2A0&#13;&#10;EUQwCMabMxlrmDc3RoMx7LS6J9YVWbHKMiq668Bhnf1HBpeI6BiiJRwKiduGY5utTiBXkU9Lqohg&#13;&#10;/51SIrnq3r/axW/bh1VTiuauZl/Kd+aYD6tPxXtxh+c1wsf/+FSXttxNdcDGeOUTUeakC5Q4tUYl&#13;&#10;UgSiA3V8DSbDEcki+WW1n+esb17yrQCX18W+EUa89ytWoObAeIFAzEgh4kNRlQkbPLRJzNGOqkzT&#13;&#10;fyZAizsE5bdX0MiigN30Qq1YZiw55wyCvPdjDTztK5stJsGqm9i+vWajFRSnRKCiOCyQiU6bUlZq&#13;&#10;CJKA5C9AbKHo6t1Yavb34++rtn7abjtzrkrvo4UuRoasmH2Q1rT7xjrdYRpQnSM3acQ1LnomaZWB&#13;&#10;YHPkbPCT/ZpnUi2J1OuTH/EeH8yZ3SmgrAu+jObA/4SWnJhNIubrie75Wt4X/HBa/m34y+ahA/Mv&#13;&#10;u4c4q5bKVRbA8NyicnkTP4QLFZEVZHhM61wM0XqFzCLNHkSfhE4D/hK+oUwc1YzLdJhgxiGCHg1C&#13;&#10;pyuzkdxM/fRugA6/29Y+HdhD1IEQHuBF31eBwRmNVPOsrAOBGtj//1L0bDSF6DhjI9HEs5lZlYbF&#13;&#10;3HyarYsJLo5fOiJzh+UAxQW+rFxuVUSRZNMcG6Sh52rhL3M63EThRcNyoBJaIQ1HyE/Zusqg58ty&#13;&#10;Pl9ztjW+x1KntKGTKuvk8HfzbYcqTxKo5l4EUAHAk1c1vz4r2tYTAXOhrIoehLoqnrLwrExRxmhe&#13;&#10;b/OHqU9/ePpL5vRxQxzFyzSTXsVBcFLqJa2BUXBNYGxzPtnah7Fax1ITj7iVzKwK1Y11OWOaIsfF&#13;&#10;4kcychDey+KujtQbbA3hWNWj2/F7I5uBTm8IIHSZL7ypWxnzEpnlhrpjZXh6uwBYYqGJlpnZBOsa&#13;&#10;3c3Mij8fNBx8/L76qYwN5J/A6if5cvrbmmyyB7CpcpnQ16tKqJ0wOS5zNsP9Ye6U+tHZR3CeoYvU&#13;&#10;tHJF/G4e7pTO5k1d3vrAQiyM04RVP9pMtGxPtWf5v5c/0y/mtbL/kmP0sIGTylVv14U4SOyNYP4z&#13;&#10;CxjBWtasRwY6mMXKvripj8jzUwQeOZGZvns2jBtbegtqWlQrMMTVpEy9qkvqLHvUMENwjKlNKnJt&#13;&#10;y3cfjuFMSlg3dNSk5AZBxIjAZnSVUDBNjpGNjKmvilkVwl4QyaWlBh/t48iAWgJVJIP8zrOYnz3h&#13;&#10;dzKrJd9y0DeeWgsMyxF5NuUB5gH8Uu3O86fvryapuJZV189CQMYhJFW5yo1F/YKHLTLQFDP4VfPo&#13;&#10;Rn9AIGMv0x1msa7hPL1tvJ1mKFUqLMZsGKQFcuYbFfNqPL2OnVUd/ZF1Zh7moKnaRQQxSyEO0W20&#13;&#10;UbnIc1JA3+9IrZVKlKIdfCQP8/nGkNQDq+Ce2+y0dDRCxoRgQgGwLf4HReXIkXCwzVRehImuyM6T&#13;&#10;sPzcFKG4i/FeNExRU/fL3QiK40owCCebNilRQcSYcHABuqkrskIOULq7fZvvVbmceSnBOkvuMN6U&#13;&#10;JGVOs54jzm1BuulR4YkTA1hn+l4fv/5d5JZVi4F4l7XBLOPtxZNTIvsAiTbOzzmKqpKTn7FOFoJk&#13;&#10;Ol2o7/cgGinpHPayelH0OkUZ74fWVJVjXEF8fw6bRGWK6SLejCbbphWe5wXJbbHMAIOYwSfgrWRW&#13;&#10;KwFRdSOoX1HkrmhV+kz+6JarNYkcbCXMhiSkAaM+EK+7d3TjHYdwQ+FMALn5qRMhDYTwA0wL8ccv&#13;&#10;rDbK4HmKgv2JbnFMhHmKFF0dEQuQcJuviax4QXTqSO8Jig7NGZI+UigiL+FgbsViMAAEUo8dssYj&#13;&#10;rFERN5QXjcXwFL6+9JphBl1Mwm3RjuVpCd8tfSf1hVEb47QbQ7P+i3FMXvkQe6sdxhTkHiwQacgA&#13;&#10;vnuD8SOipm2UsMTbKsZEshRh5CmxwWpKYxFc9DmXT1GI9h1DaF3J3os1MxwjEhGTNfRxl8vRVkWL&#13;&#10;cHQ1Z//aQnfGSSuozyd7ZYd/Th7G6xw5gASzvFQwrZDwi1qzzMG51Gszx4eHxyE3AcpIjZQK/y//&#13;&#10;0/+akhKp/4cpuMGWVEedFtk13Do4ajIr6u/UEQlBMEfLfVQgXBsBLhdYuxqfkqGZyI5UiBRkyJi7&#13;&#10;5gLbh3IevqC6KuSGLtijwGRs8Fguzdf1mJy6bWpiRdkQloO6+6HqqjT3GU4OExDYe6zmRzL9WOCX&#13;&#10;8IZTXpLtlGaIEOU8+HSXqLrmq5hnfPl9sM36QKUEM1ZQCdL0rz5fMD8gD+5VGbp6KzaHCaNwDm1B&#13;&#10;BqUH7+N6f9MLDIhYyO0PtW09slhYgmONint4TvXFXQURKDHXWPfj+rZ5ene6q1ey1WhmDIRg97vl&#13;&#10;+LfaInzWbz/TvTFw0YjGsIyr+WSFhYhNQ1SnqOy2rMusoMDbhKE4w+MvDoa3V/Ig6X0heTagwFVt&#13;&#10;6qusQF5Ad+++0l2d458rSws0OSuq0jM5X76VKEu95hGfUUXLygoaj2aXXAxycrS+aSs2QWNe3sCC&#13;&#10;MUJlLrvhwt6kjkkllgQM2JSVnMaR9gXwKV6huBc9Gk1SNOe9HZib1wXGcTpnHZ6CWpbdqq2F+H/f&#13;&#10;nj0JGHls0C5xdtbFtnTRcMrePbxDepyVyzBbCblo+15vzZv/7f1/+Z7ucKLIUPBaf3cj5xIBAz5e&#13;&#10;N+q98kau5fk6m+7VlEAd5Md+oly0rLyrwMo/TmOZZb802aesc7lHaExHP7eyvg/LvASKYaExdi6v&#13;&#10;LiD5zOHWir/7u8O3OkdouFsGW1hLTAqemxksXus51vn+jCnPEOYTOY2b/S8AZBjmp5QtR7+nsUG3&#13;&#10;xsL97vGipoFCitmou2qd40tN6sp7XIrm93VdKRE4sRI2QOpriJgHSW8MopKRAi2v9A7vpaA1iDd/&#13;&#10;btIeeAASig9HdJrznLsiNTfkZliz0irsZej7HAAAIABJREFU0QpAZkDIwPmMHUa3Xw/kO1R/8Atn&#13;&#10;4GaGp0ob0HCZ4e5+TXad12ucv1wn6NaTYo6tQfZ3fl03XBCo7ulhRxRJDjj9uOPD9VqLegTkn979&#13;&#10;92/Td7zVhfiyTxk1vEo7fE+s2aCq+jYMJLv0x9uBvjcan9EQZNbFcBCsyHxne7zJiCercC5Lrryz&#13;&#10;5JszlqWs0CjlyEciyt0NO399MTT3csfw92hhTm0l3HCRGU7brLSXG+bS/n8EwdeyJdeBINbtTfrM&#13;&#10;Y66pWwWAACF2d4T+QY96mYgJfYGe9btSt9gkARSqrj0u7fZm1lq2PatEtY7rDQd7qNhVypIsYSE7&#13;&#10;9hfQj5cT4c0+7Vp2QMoD6yAlZXVPoQ1SEz9ndzdTnLPyugUpZxZJherNz5jqwx6twLf2EbI+sOqL&#13;&#10;91ilr7cN/fDzELPZB+tMV7UY0MhrKzsuN3jox+0WmK11V86o66Qil+hm6e5bwqK66Y+pb6uXy+nw&#13;&#10;l+qS1rorYCboNdziGQILsTetUsuV5Wb80+4w9bJ7v24ixQQYDmTgLcfnWHgVyGp2NGwkWszrFWAs&#13;&#10;UQUfC3bXPCy3P/9RV9IHYIo7lg6M8gjCjbhHNnmoy2H4bbnIgnnlIG2Dv0RSh7SXAb5GavSlZu5l&#13;&#10;mo913Evee6zxOx5XTkUiUq5X6TNziPxMuAGFpF6ZGPo/rm9tX3GW7GZ+LeX1/TfC/AuQqOG5pGb5&#13;&#10;2jWP2KBP7PDxIc7qz11bN418azL0YH+8K7lc4yldE0cMAvTf6aUpJFI5023sbNc1blpbxONNchgZ&#13;&#10;M9CkacE+E0Ab/V//hJsTgE40orJK5tqCFQ7FbZz2u4op1bakfBFsg1caPB9Vj/iP93L7tg67xBdc&#13;&#10;Xbd3mY4+7rtnD59cCzC+LH+SNuh/LTGnUORJhYVdtNHGzKom5RjzKkW6jz0Nt+W4P4KM33UuabGD&#13;&#10;1OufHLqJDX2md2c24Z8MIxktCh37PVgNzq/RizJ0betmc3dtbSFyZPv+TrferV/taueLxaBiasqk&#13;&#10;2FId29OmrYuWafn39Ht3ZBSoiWwFKNZZMP63fJvk6Jq6SDSlfzB6ZDHaZEtNI7Jml43xIqmV1mKL&#13;&#10;GhdlxPcdEa1WUtgNbSEDSDrVm52sq0UodW7NL5Q0awS7BkwflSBV0GatGJsUwzzDnM1t92kXJQgb&#13;&#10;zvsheR4vfmg1UaHdDa/rmtm8pNjVe4bkyU4uj3/96/D2lsKZ8pqZMOnt0P7vyEyTtOBk/JeiuWxn&#13;&#10;VcHuSso7xMp0fY2/v/+zPu5Hr3McGA7I5DwpJ8t7XyMLokUFj6QqXsaPD9gH8K9jN3DDbbwxb6Kb&#13;&#10;Xbx+ggcNbBRGw+tsCqxHLovEyIRdvRMmTIWLZkdoBWJchY2MXBkFFSulLpdmjILPAXL+sF62HZLe&#13;&#10;dhcJ8FB74ouEvsEFF1m7S+V+9PQ3xNaitRHE5P3PD7/8Y/rn8Bsvgc/uQzds80VmXCd/vxn8BUx2&#13;&#10;nY3JVSGeLz1AXqqjwH8+nxfYbiYfOhPw+u3jt4I8JgFBwgLJ3+/ea4Vz9KuZ+B8Iod0MuidEr/cb&#13;&#10;x5kstgItuXswKW8hXmhgobMQbZl9Tny7nr3RvC/9xgBlucJwNhFQXAfc6Ve9FYS6O3R9TPm/PxgB&#13;&#10;KYM/32FFt7anAC0PwcnPD9EsIht+iWLfO8zeQ9TrLRpa83vYUHODMATkthfkDr3BKbegzkdHKmiI&#13;&#10;U9Bg1o8xTd78QME4ciZovefFSlzZ62siF4C5a956ogp9clsFTQYu5R9guqloEjn5iIE0CSIYWPKd&#13;&#10;tMv39b6re+af0/Eea2BNU2R3M5YW+Okv2fOuia5UqprQZWfxZyRD+6gwWzk7vn/TZTzY4j+d2aAp&#13;&#10;HHzjy0YJWLXJCKPrHQQBy5li8vyvLB0sY3CH/UbyhvIdfQhoxQgQzPDVxPQgiJdsBmPgKXulD8eH&#13;&#10;ySSRuvmyClRi4YkQDuCw/+8h/EqAZKhc8ZInx6gUQrqeKQJP28KHzC8fPAmWh2qRN34BIOubkdSr&#13;&#10;XU5QHKqfiK5kncftag+vgPQ+EZp7ZLSU83xdG7F/z8K3gnDwcfrdNXunyqHAzF3uH+vcpHjAfkHE&#13;&#10;uVIAgtWkv0HwSAWkffpIZcfzfJqQg+sJVLK+jHNB++KYrIT/MtMiALzlrqm7tkyndxBFUbGQFhp7&#13;&#10;w0GkfFVuKNYOYXgaX2kcmw3xWEv4QVPXky0lynt2XZSf+17e8Nr/8V3s60sJ7kODWvj++loLeSkk&#13;&#10;xyWAnsaAXFpHw3gdA8PXG0s5eYc5v9m75ADTxjMf7lDGoJA9tsmWdFE3gNwjPoAUXdR8yMPy1KcG&#13;&#10;vuk1x4JniKRgnYInQjVitj2yj9c/EAUqA0zvN4cTQaf1kjItB07rJonu03b90+ZM2WUxEP3HRvPH&#13;&#10;rHuxHr0HkCa6e9vQr6COKBjhdfUQ/fvxsbdBb24jHZrWV0n/sq+SSGxHd7cOH7ZSX0cY4TtN/1vV&#13;&#10;h8At7F/RV1VFf8Aoco6uSGaTXV1y9+5/rA7ybFhGGpd+8WXkrWYHF9Vpbkg/3VazrSCpWh4tJjdl&#13;&#10;uCykiS4UDhFc1edI2sNI6e2uyzvJKTCQpOZCrvX72S2oqe07fFUVCYi6NW1DOV2MEg58rj5h7WIK&#13;&#10;BFu7QuHCtG9piUrEK6MV1ApV5b4u13UuKpG/KnVJNWi5vMAXUcE6WLTHzaaQWYCIe5BRxH3XSDN+&#13;&#10;D3BX89Vsb0XtB+7noK8IDgLqM94IAsemOaeP03U4iEiNZz9ipIGXcK7yfrycRkaaU5xhr0IOwzD4&#13;&#10;Vp/LqvT6Z0IqFt+NgSjt7/pcAkgdL8Likp452/d/H78fN5FjPn1MCDeq2HoTiDnzODvf1biQHgl5&#13;&#10;dn60Nu2Hzxoz/fqKCJ9Wx/HedkRKIknG/9f9/5kRoJ3kbV8DNGvV9H1dYMLqRAJkanImzRFHzlAX&#13;&#10;SepZxSx+XnUJimAtprD+3ARgjAK78u6KXV8i3CPNk1EkSahQwBBGGzIFXy9fG4E7WkLBVudHl3hC&#13;&#10;xm2ywpn4oX467O8u0SIYMgyJQVJEDgqa8OUyHgrELYoxslqCYCmuMIOARFAN/rbF2xaIxdnjEHZF&#13;&#10;gYQFoMoBgohTksFvOTltdNlSlHEJBcLIxallXEKMOJy1ioRsCFVRvL5e7h7uQADBiwxgDHm6jcOd&#13;&#10;MNGJrkW3WDWN3YxkJdpMlIX3puMVInFzczvIj7d/lLLqdqzcoRjLCntOOch4wHCDi7doHTMoQcoN&#13;&#10;bY9j0G1dwRyyVaSundEYkLpsWKQZmhzVZoy3SV8cjiQaUjcUYGZSajh3TiNrWiEmuzGeMqWUs0LQ&#13;&#10;hcRxvtCUMG0JhNA5UBY96jIKbVsvs29rohzIpK5S9nAhEgDpaUV8Cutmm4r5BUtRLkZnWA1ttWgN&#13;&#10;Bb+60W9EiqJu6roQHICkzVXNsGB6NeO4qbAenh6uH7eStm3fq80rFn9fXquGm4uDEQkZE4wswri6&#13;&#10;QkJzdtf5FkAEDojhkEDYtYW7XJ5fFqtAwkVEs7tcwXVVYcMALDZ0x08xckgDwunYVpRWXGSfjYuB&#13;&#10;gWIebVkfqgpQpILPxuSNIm8xoTC5bYSq5YBiUkkxJZWT45x0EEfmXk9n63MHaaIZAKeMIaz6vrzw&#13;&#10;skKQTtelr1u3ao20w17n9HweZckTXJzXVmu24EkkG63VSgRXhQCuE2/gfugzBzOwtCrRSJ2NMWdP&#13;&#10;ck/bvt35zaUknENF3XGmDDJA6zJhWAQDrKD49H4qqoO7fKCC46p0KZApcZBtg0hTvt9eHdigaAQK&#13;&#10;AWyYpQpUKKIIMhFcrZEkX3Z9InRe17IevEsbpnA0WKAAAafkPHmPEebZ5gAjTMm1JbVzLnl5vrxh&#13;&#10;VrNWIkAJol3MSmW72ZJQkKCyBhEGUpqnua3uQkCmyFN22gQIcM1xwAFy+fL6WheJCyGovL5PqBhO&#13;&#10;ceJ1oc82+LUQfF03jxkAnlJhQyr2VRFbPVsE/JLeKtmFrH30xbYyQkTNglZ2MwDEjOPkJ5oycNlZ&#13;&#10;j4EUNbHWTOsCNoxp+XreJMQAOg9QzqwtmVlhpgxQxOeogYKMn7YtzV5fJ6C2BM1mdEPpwKhxnol6&#13;&#10;NDMVjMbqfTFFWehZD5+kdaHrhlnPbNupZcUsb9rcP9KmKkFGIXNCWFkVWOYQi2lWFBJSCc4Kgcl4&#13;&#10;vkjgZ+T97O743mDD2p3L3rirTC1VY3bbYnNLhPHBpoSZjDgbPXZtKVayekWZlIwHAChQINoqlQrm&#13;&#10;xSNQtC6OdsWHQQjukJc0SaVt1VWgFsf+87SZEEBaJlbUKmSTV6tcAh5kH21Z1FFKeb1NCYPrhyJD&#13;&#10;P0JAehhxRJx0Rbg5DyhbTATYYgbboszOxVUiB41HAYmKxhA5YrSkkD9A4kJYLCog4txtdrff2dsN&#13;&#10;tnJeV2fSXiRHwNOXe2PDMVFWNqhqAyJNcZCt1NkCRcqmdTFO80apQIbRQuYmk0FwJgrA0nj+drMy&#13;&#10;4C6XacuB59V6IoXTiUEuOKYgD/19xJlxBHIspa2KgfAWE7Y6kwpeHLpxe65xH300SoN9kwAZJ73A&#13;&#10;hNIqS37ZzgCCQfLzt/Ou3y36ylOEnDIpVhNwztlHjNI3/bZ/2M3zOUz+y+en9eoKNgiIDQcww7Sq&#13;&#10;irGhZOp6zRzWdQd0pBmXssapXa2/biOVQDTNZJaEstZwpbbsGlgAbEPDeVsWltEsyc2aejimxCnD&#13;&#10;LqyoBEn7lWQEOM4i0TDP2+oDxEUSUEePEV/xSmeEYIze4CwqmqJJBSmR0KN2HlKw2DKDDCPpicdA&#13;&#10;hOG6TbnMsvTISs4QFsFa0tXl6eWVotYGJ4cigVzwOiVPM183RYSVERsYkqTGhcTJdVOCUCzlsq27&#13;&#10;Yz9eMxIKpEQgnjl6IFFnlwrqjaPOpuCS5KVAQVuJyIea26YBCVGPggmkqlyKgMsK8JaJoq5eTx9d&#13;&#10;2frJyFBo5QITzlpCAEtguxmeaV60rpBEWG96GcdwM/3QKOB4WxKS4qY/vj7L6gDTFabQtk2eABoy&#13;&#10;SpnYkCxbbqvevOwedkPvUei6Zo2eBpmzbXZlgdIG4+z9lkONiLm8UY6LTr4+T49fPifkDrkOyWFR&#13;&#10;sqqVAVZCLvPkcgA6Tq+25E1uCsCtRjZgTxH7OP1Z04JAigKEUUNjeyp8SLKnshLLspaYQYESzxAI&#13;&#10;QOy6jZxgpGByHsKQY2hEnyhM2gkNBTsSnCjywYWhv1/1os1cht2zOxGEt9UobUITUnacwWOWZdvF&#13;&#10;Urj1JJLAyYVlrru7YyLLpHzOlmbsYEkojSmAUDVl25TqXbOSBLeUAl91uPrRIWvgCrJktLAs8VYG&#13;&#10;CCvMovUwUHLkPkeI0afdELh76sUO2uTauibbvFa0VHU3FMhloEbMOIKcv7y9U+P8cgGIMdZCyEG+&#13;&#10;CBamy1UStiwhhsAI3Bd1AiRSSkVCsQWsumxODO0yrYBFJmlYttd1KerSQywbaVOY1MytCYN3xtCI&#13;&#10;fQiuce2h3rT1SRR7WAteIchjuaWp3xfCA8PjbZsgQ0jHabSEByaj4oxqO2k7+wipN5717ZGtudlx&#13;&#10;k1LZd7e3j74trTOQoj0j0+tJYDIvZ8bQuN0ooxhTfzFtL8/rKyNIds2W8ux92bOkIM15vl4edx0k&#13;&#10;AmXDcLabC4iYAFlZQwQ5oS2ToqxsDMmaj5d3B332CZHS2NzvP1u/NZ0sKrdtJgVbClKF1LS7mgka&#13;&#10;UIAb7O8yyIWQDkjSBMJgR4qYqbFb03Hl6X1fEx+sVhhL7nLE7GotPCfMuFqsF4Ws5ZTmogwp4Jix&#13;&#10;YESWeHoB55eXquDbPFIGKI1VzZfsI4qQU1GW3ltnGcTAp8T7flOaAxo2m0HwHnDMjPIpjO2eRzwX&#13;&#10;ffH29xHLLAaqtMZYxJBRzresxxQwl9tmm5q7mDOV2SegrU+WllwC3mCxLj4oyHBcUIlzahihvPRg&#13;&#10;3fUVA8JtDmfUc2ZTtqNmBdDqgnROFOTMYJZJwMPhvhClSR7PdnVuyfY2x6Q9r4RHCXKbVCPKaprH&#13;&#10;iAIK1hvT4ZqUfvVeRYxuRhStM/P1/GJh9Abykiik4ZK2bEVRBJcog9gBGRn0oO2LoD1JKHIPAXDO&#13;&#10;ZZ9LkqCK2ZAcmzkFY60QXKAqZlzQOtsESrhHg/VG7rpkbylEDRwuc7QWmlwghhN89apry/P7m9U5&#13;&#10;idb5GGKC9e52/hBVExAiCtOuKtrSuzW5qqwYQe4W3ePjoK0elw0jy6L3fu52bfRUFRvvpHnfLEhV&#13;&#10;25aSudNVsIYIMSvjzfZ03AUfoqMhaG1NTLCqaykCjxW2krVJClrhmlgSrQmQFYh8+/rdYknaJphE&#13;&#10;A9V4y5FSPCDCMAQoxzAbgetOIopjBgoAUonOJi17QWGrtokLBCw3EDXt0dps9Ey4TJyQmi2zMssl&#13;&#10;hfB+veH/59f/27N4gaO3jnpwvl0yQhikcYUJLaRYxe7YGMpQe70AVvkKFOP3xfb7IeSyEbO5iQM/&#13;&#10;byswuEXtd6haMSmW//P0IlELCgIrQUIMyq5gpQdaBTZU5RaiCjAXRZ4NLWDAK5YAbO2fX7/nYy/Q&#13;&#10;AgWecxB45GvnXYgE9EZRxyyICia8XNv7z9M2ZpgWz+BsDri8wY8dF3ac9kU5k7PAn6ZxsyrGNV6W&#13;&#10;Z5D8/tNhVBfqYeUIptTma9a2wHTNmcLsGC++fPmMdllwp6xIzGUEEeGklJWcl39U+11isn6HBkXJ&#13;&#10;ipfnjzrCufANLSvH3+wzk+h2fe53vOVVZNtp+zNu93R79TYejo/r99/9HtDc0thpFhTol0Su8wnj&#13;&#10;IHGGetlKLpJQq76ebxWSOJ1iTpkXPOKn9gfgUNTwtn5swWsQpQciq0EWdlr9UCKcA4gI5JseFQrD&#13;&#10;saULgbLS0/R5162E2dPMKPbKINS2TZotcKQRbnRwFh1xZJGFBIjVzZ2zt3immRLR1WpCm75AwYq+&#13;&#10;udjpwL5Y73zw2/yuxxuHGEs+50CpfH0+i54GnDiQNR1C9Jd5BoMQT60fJ6xEtKnYKx5YLxvisrc6&#13;&#10;uVh3TUgRbDF2veRQJE0BSaaHSQAuMX2XJvYBPSv18NDrBA0g3DYzvaBoChidLXhjiATeMnWxEQiH&#13;&#10;WEc3RDaMq80QU7DpZkAwAjhzz9lyQyB9//Y1FwzhfLvNHQrDD42L0EfxKWRbAcqZg+zl/ZJawxBr&#13;&#10;WXMdVwawX0w4+EWvkBe46NL4hg+5b1sOBLhC/OshR89zji/fP8vmkRVzc2VAnOz6mjcaCzaTkCOv&#13;&#10;CgOQfhsJIEH5BTGcCiokA6/FsUyL7lHNHoQHa1t3+/4+rOS44w5DUsklpDsFkfdfuVnUtn9sSJ18&#13;&#10;qvYy+KyGuxZfu4xtAJmIopfVum4R4kk5LiUlEmR4DgCfx6Jtvr+fMeVTxDat2n0YRITFej4L6Ar2&#13;&#10;kzarqCEi+8UqSsS2qs5slD8i75mzt3WeQTZKFRRHz5bZyaq7iCUVheDl4/GJabXInDPsCunDQiiy&#13;&#10;W9Qz6O7vwkC+f7xxzbs6QwCtDo40GcxESFbVZpvmP8hh1/hwyaW1xooCO+N/Fd1lPjnuK4AKXG1m&#13;&#10;6u4Kxew9PESfiCxq1Di6cilvapFryYrd+9XtOJJDul71NmXrlZ2AaEoXVakrwGyk9Nsy/rX5LHPq&#13;&#10;YIQt45Tndalh3HB++dhkXVwvVw56NDQlL91oxZ2JEcyjcTkew18RTQ7N3eEY1t8AxJfrKtFAS8lr&#13;&#10;7PAI0pPAZNfurklVtNjmuSkLsq1mwDvY4EtYpd9gGdIcwhtVR/36n0MtJ9vF+WZzXL0p62rxa/RG&#13;&#10;Unycy1uVcowkprNeiR1xCju4ew7eQH5aHUTLX/d/O338kwknbRNjjQj+/vrHxohVkLJCKXMnCWBC&#13;&#10;A1TXTAVTlTwapRZx94mez2PZ7DPOXfPpzVnblLy4ZYoz5zytt+iLenfbQlmoh8MPt/d3EHyhD85l&#13;&#10;FfAfH9dPNVojE3WdtuvGX7PyLetJS1CihOL320cVoyuBVbGVd2D5Rg5lxp4mXq7gY1F0OBBeqZtL&#13;&#10;ApzDtLct27c+ZOvStlroUYQgiPUNrPqyCAVFTrz/RJZEJ8gJ2ATGnCtnAa3Q5Ny2AWuhKEO0ahkp&#13;&#10;hQU2kJT/+PPU1IVhOBVsw7YgRqAjgogTtnV4UT5DqZn99XhQSfki4CUx6502m9kwMTCgaZtv0zVg&#13;&#10;fqxap6ylGzpwrSdOc2v7CME2xWwEzVH3tKOcLcYtIbvTIOVCPTBcQsoS4qxaZxgZwBWcw1LtjjY4&#13;&#10;nECgJd+LxejIFN1gso4ieM0hlrzs96frJmmFsAY8koGRCV6pG5o7r6AyN1QWhpIcpaJnKdtgyIXM&#13;&#10;964qOC4kJaoI4UYi3VWHq/+eaTGqLI0utYtFupE1kca/MUcNbDzCM9s6lxfR59fvjgHQs2Le0ooU&#13;&#10;okRvFoWEIxuneYtWoHHHB1Dyd73yoadlYTNaLy+i3kGcAUkU3zty6etOL/MZxIcwvqtpBDnNgPnb&#13;&#10;oW1DQ1Amu6puBZspQQmGxRx4Ny+TYwzLYtZhyFHP2gZPS15FQa04sMcVRU+JD/ruODz/82vH9hWg&#13;&#10;ByafGyU2yBDCIFGdYUHGqBNyu6piAXzqjh8G/vsjds5BTIvAtipj44V2BT0cDg8QstHQk3/tuibb&#13;&#10;SDnJE+Ql/nb6nWSbmASFOAe9C6AvKEIxJiCKB0Ai5ra/cUUA5GVisnHbNmoqKWJs0HTY/QwTu/GY&#13;&#10;mykgLwSep9Tj6I2PCVZYDCVAxqbVZiDzXkUf9ewJiNWuumwXhgZlv4HoBcJuwxzlvm/mcWRBhgpI&#13;&#10;DcprnooOJYPDjEF0oUMk9jtuz/UiZ6O8UxFIGsuVEpDMSp615VQ3vElOpoLnWGMYUfEDbSIEGji5&#13;&#10;23W44hlQ7ze43W63EHScipQupSTBrW8xD58GC9busaThzsKw+A3wnBFBk4IhY7675NcMc12Wy8d7&#13;&#10;qG0T1D6o821X9BG4lJf4ynH226J1A39GfLnN88P9kxsvvRAYV2Yj4iD35aKWbajucnC06BCMCJg2&#13;&#10;dJmJBXgEnVYlkBUg5QpUVUnMMaKkTKn8st98xGUPkwYMWpTbYJ/B864aSlABRq7ld5eSdWReMCov&#13;&#10;PaXLn89Q1af8LWbN1ix/vFfBVF1ZrSXtWIgT5fYGpDCatb2GFFOd0/75+dQvfKSnSMiol8e2x9Z7&#13;&#10;EFjN8KxaTzc1DvdFhuEyL8oqbPnnvvdUsT3wIU8KsqbWINZdkroXBA99I/2SCslwdtZgi2XVR8Be&#13;&#10;9GU/7NJmyoi+v17YjkQbS9HzKtTy6CPGRE6r7Xc14TGydxEqCuOuEeB986VEJl5/f8P7YKr9eL4U&#13;&#10;mG6RbeC1rCXR8bJQLjMgC3ZNGV0KgVfCLK4mcklZEbzXu+s6frr/8mbN93jd7em+0LOlYWOQBESc&#13;&#10;uDyEPD3cHaqisGDzYXRRi2PrGYsgM8Y4wSkwwjmp6vOqKoKTdq2sSEH97JuyLWRD2OjB6MF4upxF&#13;&#10;vCM1sFzN75f7z/++TOPp9VveN/kwaOMlKwTSgJVX5eOq9mXpUc4FR5srA0VJOkVmf2P7J+R0z1Am&#13;&#10;TPvpuO/tUlJCw7LAZYwcP9z9eL0+H1oqHZNPh+CpNXQFC8vs9HEGZWrXdoV+RArqrqmJBh4WBIZJ&#13;&#10;q6MPBhNntWfIUYhoIKnYeLOzST44PEZXcPjl6SC6xl1iFHGE8z53p7QN7U5d12m+Prb3heONFA5t&#13;&#10;DBKWqaoDDiGY0LKWxFtemVH8OpL6sTbGGLUFj9QIWaYi4zM9P+ndy3gidzuZ3gltsgikdGkhHSvV&#13;&#10;eQQZr3WWhOAAlQ6h2hnrd8NwM5iT7CF4/njvwPBhr82u09dFadA1gkB1IUiN3xMi1oNdk3oEE8kq&#13;&#10;xoI1637bgJEn2n66d2YFbhEWxUwgZVV/lD1evv8GczGeQVWbLQJRFDEnkT2yIm48FZfs4Y4PYQy1&#13;&#10;kAlDZwNgJRTt2/WcNYhjmPAHyPUycxvWumBJuc/tgzYA6veuFxlpAbqIaKKBD3z+tgqBMwoiPPqK&#13;&#10;eg/G21SxPHkYeV7BWtOu8h4xnssG/4+//R800iHsPlZDMnjY0V2xmpyr7UMgmD2froqSQ4Balrpn&#13;&#10;8ayVqmtNaZ0UwLX3jVCqWo6sYqrVxThSe0Bb/Kns9kHGyzQAtoxiTzcOGXWCefcxfWRMQsoQD83g&#13;&#10;Ikhl0Tybgt6m4NZyWMftkrPwmt33O3BFptzcnT6thDQkJt9xDuCB3BbugqKogI51cmSwHghPxIPa&#13;&#10;oTufNLJTTRNLGu4eCtJJ0vFtvsXOZqJJBs1aiSeqstTxQDfAfyWb4ue3OY9LsAKJ9U1XYJRlN3tM&#13;&#10;dJxTN85o3VKJdVVNBCUpZBQ0rT4A40t95U/ZIbLl4jP2ia3KeIdkSMdPFAzFBfliVSENKcnFBOom&#13;&#10;oyxHAHanLhRu83oNNdrFdGt23ZYSrIoZyS0TIspVaPkb2PH+617X01fCRMYyIsxlhakqxJjz4Zp9&#13;&#10;zjkHH+MOuivyHteOLQJD2LT99He6DmZmi21MR9XbtZJIhOlCwz3d6qtNsauxP9nZQYML4FX7ExFx&#13;&#10;nX6/1TIWTVN32/nWk53pz9OmEG4uSNVDLWuUNnfOEBBPatuLVvFLLvD39X0jnmYuQKy09iCnqjyp&#13;&#10;GymKMN0A1M2AJlvQQ8wt0Nxib4NKlYP6281K9MqX2GU34P7/d9XheCo9xyyiMl5vTyht5DszUIr9&#13;&#10;ecWeGKlUmHWBffxbLyoMgrJ1iQnPxtUwztQfo2E8r8Ecr3fXBMzKONjRNhEkECxOCepFWeZv5H2J&#13;&#10;OVtCR/fJi/JuNfrf7JzUuqKdRKKW3UP1YRrkuXGFNgrT2KxmVmG13e4WzciS81qdbAk6cUq3WXfp&#13;&#10;ZlLqzNo1lfJ5kQSTzXpBUdpZFtAdEE4//licbv9kJZ62OnC2FeE2juEkACg/JiNI5+NHjCLHaiVr&#13;&#10;5mktws/Bq3DMtv/2O3xEX3VYi1TiK/8+q3/7XCSngDcv8bqUnAhaYtI4ZuBoyytN+fj0H5fLtUCs&#13;&#10;qSHMeidKMIZyOJCmUHETJf3eQYwK6GzyAAAgAElEQVRCD/n71eGP3xshvHdFeLg8pDloE4IkTwMv&#13;&#10;kGfZEVh+hiQlNDfaX5pwYDK8vHs5JtPkRFjZNCck7+5MAM3xuF6+UySohYOn9x0at1v7qSfAF7YC&#13;&#10;KROW+ri6Q3IyTTDs39NIf0y5L9r8PBFeNvo6MkRFrbdcfujhkVcBZ70uadM11tE1cdU9w5AjWWqY&#13;&#10;vutSGpsFRV2ZvVQN82aaqUJLgyCO7x/nWpTk9AJLHvo2XcmWfCzaD8DMfpIbk7uieRgIsGKdxrjY&#13;&#10;O5kmw2xierWpJnadXNCp36R3ahZk7xYyIk7oGWUabcGa3/eFVMtzqg4InmW2wpk/ha37IZy1tOAs&#13;&#10;6rlegKwCGaBdI763tBPp5drCouS94CtOeTZNzntKxtmcJkmxPF0vZdFy1wi882IDhPJGWOKOgSW3&#13;&#10;apsAGVb+1sg77Hyf+IZ6n0wiHJZNVWnroCQtoLaCHjFb3wmTbzp+EFLj3JvC+vEiS9l3w/u3Wyck&#13;&#10;9hs3Bda09bA35lsB6snTmlsJtjsczqwluTIjfcRa2baWZxxprGiWOURCjEhpvOjrLQr6Fyi2Xdvw&#13;&#10;HFBIkKWglKNRE5AxxD57SuBhg8HDycdSXCaDEN7Wrec9p5AK6mVRY9NgmWzS7XAHOACatHlJ/R1f&#13;&#10;eZAi7VYeAFGo8qSJuqlT0h1jgYlgOYBtIXd6vfUU1AzUDLqF8e3kgPUCV5dLSTmiBMlNweiy2+Y1&#13;&#10;cDS8FwAjvhesfJh4MIKmqvYii82sy2j3TxWnaCVkZNDv56ciOJ+2BT1wP/o8e2wxrTv9F/fdXnbu&#13;&#10;sK+LaLTgJJ7tSEsGwpdaqAiPb8HqZEn5ab2FsWxsYc/e1QLUtS0LOerSli5OsNuqdTQ3sCv77bQm&#13;&#10;A+qFOgbSF0ncCmmu95WYCwyEWaMQjHV6I1LP1z5D2z2fbkdYUE1WUSKAhXV5Z55Eu0Hv+gy9Riib&#13;&#10;lpN4mQuSgUWQyssCKj8Ah0CgnCeGf7zFq+mXMgii9WPdFtYvx7/SG8tAV0xzm++ZdNexObS359tQ&#13;&#10;HKkrnRoBBJCVZx/baqiiTDEdK479ipqjBaywrUjKePiyOiHsem6gFHM2YQA/zcyOEMcdLcmqBO73&#13;&#10;z6vu25pmG+aXxw5i9b2W2ETvU4ucm+g6diqtn0RbLdsmBQewtVX9BtGwbKRtFXfP8XUgNzNHLjtt&#13;&#10;IT23btsyl7prTyFGTDBAtXOsO1wuV1ows8YQ/hT7GvX79H4PmPKX+Ik83WIeCIeIb2zVnXQBcXg0&#13;&#10;cFyl2XNc3iZNYR0GDNm26k2WNqPVmVJ+O7of3Jgkagq5Tc3EyJ36qFw5hVh85Pwd2Wora5U4hYGr&#13;&#10;B83DChp6PEfsoQEIUJF3/vjC8Ute7V2xT0SbD5eBEwW7fiCJJ0qaG7Ni8xiNEV9ZkET5sx5Q6wFL&#13;&#10;06lg/aKyH2pKId/WteocDBPPSyNjns2K14B5MSi1+PTCUQVNM+5mlp60wcVDtxL3Rjb1xJDBungh&#13;&#10;IKTJ+mXWiwfZcJqw4x85eykLPe7uKh/D6kyvv6Ax3Sz8hgVjpz9FCYzQzyZ1dYVmFMPLgwNfFyJY&#13;&#10;xB4QNkhwfpsK1Brp1LxlXcRNnuv4QO9vKeSnXTZ/CIzjyXpT4ZAOiZTnZSU2QeaC8yFYIsTk93VF&#13;&#10;oE2nuSkrY+1y3Ar6C9CEemyB5Rvo8d3tRf+VVR7jkPMK9PIDZH4pSxI9uI6GGSdXtXgCqQYKlW5g&#13;&#10;yvldvo7nY9/S95nfgbJ0df3+3UkSZLxA9XApkGMIUJNOaS/4PtPddaYKK8LB8W5fNxYxbCywG4d6&#13;&#10;M9E0mDeJNKla1dsK4og5x5UzFm/hSJv/oog0TfD+nrXhtIGQVqtldvP2WJaNR77jrWSbj8Fn6OFH&#13;&#10;W+QKAvt2sKUuEiS3DeAqRLRqXxw/6UvMbEWlvMTY5PhLCcWmL7Yg7gSSz5kVDVZwUAnrCGvOvbmV&#13;&#10;q/lBw4kD2kVWIUjWSpbZwnUCkcpymRraLK/R766+vvObktojunBccCTftGu0gwV7S1uj0g4TYFfo&#13;&#10;l9vu9lczJJFP9LYWMNpizQsoXUfrSQmT7nku2o46GCMifld2oECUAMbL15UYtK9qCEG+WglIC+Fn&#13;&#10;Xr7olwKLJjeObbo9RJwLDhNkda0B8nLXqLc41EBfRzOtreF04zV8nOQ4pX/QvpogR4W8so/oDXTe&#13;&#10;eorgXFW0n40/HJZR3/Gn1Hi/nGtZ2sU0uX1I3kTlC/a4rib0NJaxmsaPhCArpPCMia1aziYZtuWg&#13;&#10;KpUg4KkA9bnVlY4juUtfPA3U2x7O7aw1mqYrpkGn826cSFt8d+tNXKSbeJvEHt5ebVM31tvhSkDv&#13;&#10;FjSrxlP7BGZMsAizidwsvUVLpN9SqC3Evhmk6a3ELUzZOedLWa4Txbfm4OEs8tvcUBbNKtvUf64z&#13;&#10;MWy2+S/ErqpK/QJ5VCQ1iH3BaU7rUGXAsKPoOIKTFQaYLk0xOKMkRCcmY/+FmMBO1zcDZbG7Wb//&#13;&#10;8dPsXh6iosFTl8ZRpBLN5ZUBTKb3DMkSI2o3qhfnt0i8yCsTRx7BoakYZyE6KD0OcNwihEHKuMLn&#13;&#10;BVchQwqpA9kmJSUIZsXNYyyQ41l+94quBid87Jg9cbaHBmMl4P2K/Co51ucz/p+//M+h5G58berP&#13;&#10;Dr9qLaT8W27jAe4+rCWH3d0Wr+NYEdrLag1jkQY2FrX7U9MVQV/w3DXtMx3mervQV6uLiLZ5sSA1&#13;&#10;39E3OTQug8P4vlHISzkut9dJthSOPs8Q3+0scHw8W79RofzdL7u7H49yqV/fPvb3DW3t67+04QuG&#13;&#10;/o6U25LfJSU1G9WZQ5KhyIy2pbyCNxqpeTUsUcBpmOY6KW7vZf3jNGteyFf9XKYN5dVPCfLnBELA&#13;&#10;rA47icDVLmdq32/ppQi4Ci+n38j4K1MBMWSEPh7v/vH1DGm/PS1pdIdedDwA0GrbW4TO9uLKP4Zv&#13;&#10;A60k3hf1H88U2B///af2DK/L+fHpM2TsHSfS/PBxdRLVmrJBQg/OX36V0ACF31084SCkggnA4eEx&#13;&#10;+8uGqPVRiqIihzLlwmM4mdXJzH8L9dxif2R/8yuaXqfmszhP6I+TtfILXZ9/eWy4znTG8qjqDro4&#13;&#10;N8UA+/0Jpn9pc0D6PgiC2O8v72poacTMbr/I8kp+SyNU6+pXR/UQMSge2cv7/Kiu4Ha5E51Lomqq&#13;&#10;2SzFY/vjaUoi17xcxuVX1mntlgyvW/WX3cYRWMaN7f/97roF4/ePDxaZEjoXEyn68L72aPpUkvWG&#13;&#10;KXZV3c2zlWzLkDdwP/5D7T/9hdWvEGqIwoH0fcdrBIt/3fLPjQ7x8jKypj6fTaTwlnTLf3n8Sz5t&#13;&#10;3+QR0NhkkEXdvo0Y3So608LyYn7Gk3yfpjPxh/d9PCpboIkF5A50zWRHp0413rRfuj/Cc3qrPzU/&#13;&#10;LrOnuBxS+QcVodhM8db4T86plvuGGMViTUNHzUdD2Y/YEghENYESXU6F3GsguhFYR1GGTS3Lbb/d&#13;&#10;1m9/vDI0LGI99jVdb1bz8ldy3a7tQ782Mwc77zTLSFsHzmFfHMRBaFHG68bPrpXNZ86cM+1+qEO+&#13;&#10;YoKXrd9GF4nJYd0UPvFTQpCcP/9g9FKRB3Zabxqr/dPda7Iq+vvjXoWxr9t5m3DDwppEXU3zWnqZ&#13;&#10;zkvRpMOX8nzTCe6zZZ93P3x/+U8KensJX9pf9OVfLGKA5ALAwy9Hv3208Yx93jbqbr5AbXz0g2Rn&#13;&#10;ezNVKgsDiP/n779Xh58+CT5/+6OVUc9Bc4IZU5vXB367PG+L/eHxr26r3s6zpB0A2sFu5PAN6yGS&#13;&#10;0+v081+ffvvj/0VD3UHNbD6g9u0a1C8ydaBykc03isjprPxdl7tcNH3NiwlcoR8oaUOQl/w9nS7V&#13;&#10;oUl9PcMGRdbmtsh5u532n4Zv88sT+PljdF1zjCaLSo2/wYfdTpDAINckOBn4QyMjmu3GOlG/lJZM&#13;&#10;Om6QwTCXf/5Ll8PD88f1y75xuZpj+/Spd3Zpe7YfsLu+f757jGjrPuFc2Eb/7CJZohPLYMDny8iG&#13;&#10;Hv6465cJvp4Se+z1q/q6LPrL0BRLpQ99pDtAQn/N4LT/hB349PjwA9bMnmMfO0ujaOqbtzURGL7D&#13;&#10;jCm5K5tQxLAfqnHzjKBp3O52nyqQv2oGS2TBUr17+x+1Rumi7f1QtOsIjRUJpOhHHQxmeDtv2wOU&#13;&#10;7eycqbD5HWS+o/t7OH4EehKbS7+9o/YzVsu/P7ZvUd3zctyMY+UPB/qv51PB2jRhAgg3Jwum4adB&#13;&#10;Xy71sRrnj5InZA2W9fPk7pfK3xIiUDRgV9XU59P7CKn0xH859mbd/P932//05FOc3VaHpTrlLvA2&#13;&#10;C09KCpvFn/Y/0Xw+4y/E0IV+ex0JpMggcCkVvq4T48GbcynDFjIICJgI4y3/1Nw+pjb35Fnzvv7g&#13;&#10;jjRjS/+2WptIqkRlt3cKZS/uJpzudFHLdvwY+e7LCOFCko9lm5da5hSu/Y3aH+sl6hyAwH0LnFon&#13;&#10;xHNyRv3x0RZ1fPD3H5/czaKEX+4+4G9fM0iK4893qCSoKKCK1463euNYVczDb25t7nao4a+X5QcE&#13;&#10;d9z2pf82+lxnDPWA3fJU3fzfV/wqm2LDawX8ESYwvwXuReZ8KdnxQYnT5D66o9j0VNwf3tUtooz/&#13;&#10;8cp8DbZmoC9+Eiqp1MDmTGpe9dVeWbgliS63h6JIH5fN+vVlrizWX2ZUuPPiMhyAeUd0F7LXTpmJ&#13;&#10;iPQXy+Fr/BDGMomboeFod5v/e6D0DlQxXf58XRPGkZBYjBFcN4Oa4t+cOf99/tAE3nWixcO8pfOS&#13;&#10;no7L1fqqKB8Oh3J301htWStnA3OX8WlVbK6/llBmCM7nj+pn/LQbNqMxa/M9nkmCElQ8fMg1f9D7&#13;&#10;R74s//W/CILPVm23BEHIK6c7P2mHN51Q1dVV0z0j0zog+EX8AYIIgjAf/at+EWXAsbu6T530hr33&#13;&#10;k++88lpeF8tY7p7+v/NiPigzdyzw1qJv874pgc5sWLn0eXr91pKm/zxQMJQctYSSx9FPX3aZ/fdP&#13;&#10;//Hbl+PMRZJqyeFrA9OCb+OqeGt+vm64/8Mn/vq3ftS/lNX2MiAhSPHu/TL4DSqv8Ot7Ve7acp4v&#13;&#10;VVahAb8eX7Jq/bUv/IpuX/syd6gMmgwTOa3jsJqq485cyyq/YT3E4Y/F3sx4mPHia64w/HLqWs66&#13;&#10;lS+Pl+WtoOuGTW6zqWp2vk4l2pjLCdfgHt5+kMJgAiObbqkmjlH3kOyfCb6geN64RnW4j4+bymtd&#13;&#10;If5aKHv2iIB2w/f5RxbHghZSVsjhL3dDPW4zniUFJBQdwRkFtwiaDp3kp0pQdHLDUgS8/nx8NUzQ&#13;&#10;hw/N9NZq8gKoKXiafkmlFtu5Liv68tdhgw8/HP6ox1sVGI5GMBg7NeKx3AoT5Yaj+ba0tL7TS0qJ&#13;&#10;1WXIhP0NP33f9PchFXK/1V0hxvGmjpzAVkmJc/yGffMt06IIKvsQCbCwKi7AlZqub0Mhy9PrOYE+&#13;&#10;Y5GpIhxZO6OC4E60YL7q677eFKiyl2oV/yqFU0gzgZ1ZkY1/H7szIKPRZ7/QxM7zV1kxIiJZ8CqX&#13;&#10;4zhn2fFz+lA9rRczPVQ7WkAUE4n7p28y7ouOzOhi4IdDU+l+yG718ONOXwrtNay/vb11bVO2Cr20&#13;&#10;yxB3hx9+fbuhPr//k3/pr2r3uC7HekOm5R7zbp5ETAxlsqZq/fZKKzER9w19IVfGqeqK2lht8xFI&#13;&#10;dLTTDmy1PWfRb1w8pWW2cbP/NKJfYtpH08vstmt6W94ChsWuef+Hw3Lq4d2hx2D/NvgBS/Z+3OMn&#13;&#10;sVuBfrPH54eOSTOdY1665tn92y+22H0PrjMsWiiIx85vD+naiyToKn3qFfh4nu2LX1q87r7fvLz+&#13;&#10;KvPjdwfgR8tDMYfPx1jY2T2L+vRH8lSLeezHcd2+r396zZHWxczZocIKixLAJf1yfOVbSWu2/A5G&#13;&#10;PTOqZJBFad1Cu66zxp+/AvnAB/pld+Fu96VgnFnpQ3u7X2OZiu/LZPPbeFEMED/9fjep5he46JRX&#13;&#10;3bAaVE9uHRle3wJYQYPj4FtsIWhH26B6xigAki8ObIB8o+NP/G13EChdY1DrLFKlSrOhQSouhQ3L&#13;&#10;YUwq+ZfyrBbRBJ0+70wRV2itO18vtKiXrVEVw2buC9cUuN1QmL9rfre1ajDBejZf+/9nbXH+/imB&#13;&#10;fncRwODTaaBwtypBqhax6pXNtzQ/f//gTvaBCAcy2TSw2lL1mGfw5ERm6qF5llCMn98Yny7DXbUP&#13;&#10;+z8Ul9D0Sz7svyfwW6qXqsh7TlQOyHxIizJRrngRWUyvE9oWi1lg9A1lC2Jznjf7d/dzGMYTfUc8&#13;&#10;SA1vXMX6tTZOFihib30GE453kH+US82K4YvuJP/88oaSRWA1pTp+PvqQsxVwzoijmbidBw2L/fQW&#13;&#10;i9Q8qzq9NTV7+fp5T/SvRgJePb//Li6Xj/VGXF3iz/gTO7nRSm/m2n1J7zd/cOdoiH9cJo+Hl/Qt&#13;&#10;0S1WRLXEHq9FWVICtbNVyoxQjMTrxRBuWv8JDLg0pdnfhnHGqeSH6XLiDzXZs4lZf4QDYwGBRd3T&#13;&#10;ut0FFxqp8P/25/+l4lQR9NZ7XnmCCxDlFK6lwxp4UkthnWi30zgpKWxe1yG16inmK6uYXdzT4fnr&#13;&#10;l6+weW/AfU23Bm43lZqGtZRVcWDzuPaXYZuAZZBwTjincv/Q0NuyyLbVy3m4zG29syZCkFc3XS4X&#13;&#10;CVXAIeN4m64itZtNlYJbl+nw9ENui+zWqOeGNcHEoixTCkF6P+dt9UA5tEFLQkomtcY/f/ny7nnX&#13;&#10;D2dcM5GAtbbijSUzQJKIGpp8v53rrg45Pm8eUlNQ4BkMJfwIsoYMiIqbfmCyY6pdyZ0ZqgR9e/36&#13;&#10;sHnnY57dWHWKl3a7PuUCXex9hxQt5Wi1CiBy6HNOEPKq6a9TjjmGZPQEvMYcDUtv+tA+tdZaIcs8&#13;&#10;2pASILiShDet9+F2vUtSumVCORdSOc4f6hxjTAmWsEsIzatOZWzrJ2Nt1TQiTJCk4TLBiHEDlnUg&#13;&#10;lBSy+fnzqWg6QGl6u0ITHU2kUbhgw+tInd9KdXUXOCteCSIpzogWRKeVY/HIFeNsGIZLgFgyG4zx&#13;&#10;Zju6VYEQ8fnc15Rmiq/zqMh2GX/hoijq9tSHTV7WFBwCWBARgXMxZQy0YywURWmBUBLEmKq6cW6+&#13;&#10;jHMwqRC1yaGff+eYccSzhb+dP3vvWyT/5eXXw/6RYu5BLlUHsqsqjqLs51+qrhv1uvZZMexDcAEH&#13;&#10;Bzgmr1++PBxEThyWFFecjgx2puia+zxtwDMOwZPQPLU1BG/LPQlSpweWM1aoX3sZ8cC4pL5RsMzt&#13;&#10;EhLOHkYL2gqF5JblYrz1VzcHBvng4Fal2cbVxtrZ0zi2XU0YoqEjAslKMFnLDR2vfatqG6Gmt0rU&#13;&#10;dtIT0P7KME6UAIoR0jEDoNH81puayJar63A3/X2Ovthuk/G54lsl7f06IqD92rbdA27I/pGxwHn0&#13;&#10;MyFNJogyKo+nYfOws/OMYzTAugCYEEVZgilNZsAMkEgEVA7Yfr3nTMc5KIz707k+CIxrgXmyoTxw&#13;&#10;65KzCasqpyks/cfDBsdCPnwgCC3j5MswvZyxEjYnSem6mKqsVdV5NylMdk0dE7k5vy6GQLJ6jaMR&#13;&#10;rIgOZA9np/u+rxX2PjmahjCH89SVB4B9iEY7k+0aLbRrgpm9EBNj5NqKkJtuS7ka8jKOrxQV8+Sp&#13;&#10;BNPFYgDrsmKFlgFrGE9T75NQAHRC9dMNk5wwtDnSmYqqGm9D8tHhpaIPgIZ6IysqdHakYM6G5TIA&#13;&#10;QW1O6WZYjdttd7yewoDbYmdQePr+PbT3ftAZkGk+Qx+0NYteQ3R6mRHJx8vrsNoWPq5Bm2hVpi7x&#13;&#10;oiiG9c2Ol5xoinRlpqGKSIE4j8s9WoExnIb7AC4Nl955r4vr/YpjohkabWCNmaAAxDR5VVLrUVHt&#13;&#10;eJWJDX3fU1lc+xuValg08w6qnXMj52CT2QteoQWtaNZp5NEhKoZZt51KgLgIOgnmmSTiTF4sCt81&#13;&#10;HxNht0lLtGLqalIDnc8RPu7L4fJVIxzuOmbMePF2+ZsqdiBks1ogUAlhvWlFIdtS9WYFAFCGo4u3&#13;&#10;YV1tbj0sioLXXLRyuWnOcAIwQ7TbVclra20Nq18ub91mGzNgIBIPQQbOuwWiouwcmAG1+ao19pTS&#13;&#10;DRQDTrVkS38vSPvl7dTUAkGfIZVF3VSb4+uN1cQWWEbMPFJAWJJQwwnWxG5ddIiidRolTyBh59IY&#13;&#10;Xefgotduu3UAXJdBtTVGLK2XnL2QpEr1NRi9LErK47FH0AKORVNyxr5rHhhjn/1Z3UsAASU47XEd&#13;&#10;cdntqCztepruC8OYYNKf5ixZTJHG6AXywZ7Ob7XYmNMV4RDCfNQoB7+vG47J6zpsWlkUauzNS38p&#13;&#10;MWEZspzqw6G/z8tsX++nx48txURy7hY/zg5yppNvdCia3WyiIGPwpQH+poc9V4Byt1qYwZqdjDgH&#13;&#10;i0C66KGpWiWKWCWvB5SFM6AucNW87+8XJtDT9oHBzYoW3OEDrSml8zyvkw95baqiUMInvd19Ihjf&#13;&#10;rzf5qNJiGKnnMbQN8AwKIVgww1F3+ydIpV8+bz98Z439+edfAhyjDVVRcyZj8oL/UDf14H7nDsWU&#13;&#10;KWOOjvOrjgklQFY+YQ9gyMl40Iltfni7/FZt2HjVCTLjgKXLnu9xcCSFhewkmkVVFW2TVguiU1xx&#13;&#10;woWEDqCIkIf3bVWbIYynmSo2OBdADjnjqv1QPThnuGBwdu2GHk+/glCpPRtnz0QrOXo5vTht7aJR&#13;&#10;Ac21v15vnMvoiU5zVVU6RrfM+6YuGb1E9277dDsPBPDuuYMBQRgYBS6a6v1HrdfSe8U3AIthMk0D&#13;&#10;33dqstqmAE2pOjbPl8Oh+XK2JUHLYpq62wmOJB3tXJHiGlz0yWjTEeoxEBgAqw1TI9N5jHlKZh6E&#13;&#10;kojRhbDHcuuTziTeX4MUOvqseAEyjhS+f9hxBCcCMIqX84sSLUJQ22Wah3iHGGfSFNd1/P6xbJt3&#13;&#10;MfjgPeMH1kStNcdE5JZR2lbVXV+5qCqpji9vpeJJ593jBtJ8tfbh07N3rn8ZWF6neY0RIEUlFLN1&#13;&#10;vCiKITU/tmM/T8MK6UpQJhiDUKSII3CI5lir+LejATEStDhNkI+QqLrjCe7LTifXPuwInDbd4zL5&#13;&#10;GNN203nvIYAYaNp2dvUg4blPn/5e3M8XM00gE2vjstga4F+0kUrGFBRiAUxVVRttN3CjuS6alnLR&#13;&#10;sKLkNKV0jo4YYM2CcRZyZvDhfDstera+vV4+l4XSevKuUKAPIaCy2n/6YIw1q2n5tm3ltCza253a&#13;&#10;JXy1no5LLFWmLNd1tU5pnQIAABNkYt4qCjluDp3acrmoBIDLCePcbvg0rVY7ElXVCV7j9et9BvnD&#13;&#10;+x/M4rGYVt1SFB92zfp2gQ2CTByvt9t0gSaG0RzX65a2db3Vq7uTOd3t4rVoFTA2gFmJA4J1Qtdd&#13;&#10;8/50OheQmBRMmLnCnjB7GoJNOWGPRwEbzJAsBc/O4ND3PYb1NH3lWCHAUZm0FVumrr+9HuuVrIkD&#13;&#10;1hXtuJ5U87yua0XlVV9IQX758rN0VAhVVIWU3GhUcAYhkkKep6+Vev/16+fD46GThyne1tzLGyo+&#13;&#10;wNO3Pnt6N7kuJC3JaHowxO3jHuYgOEG8mc0kKlkTVdePq7mGNOkJ7jdVRAhTFqdo1/N1dJPJzt/b&#13;&#10;kjvnbWR8jlHC8qElyMI4xawgbgBD0OXoLEhJYDqxO8ZYTPUxDoKCgpP5ZVWqRAxTSSkVmbtgHIZo&#13;&#10;jTraOE3zqsl3RdfbyUCfYgJ4xapxkOa1f8C7ACASAhPiEYg55hyZghTDeeyBTRtRnvqeV8XojL5M&#13;&#10;yEaF2UQdcB4BWBVFuS1MAKyol/sRyz3GaFkWlMe6qoGNyGdtxssMSlV6E4o9BS7tytapbKzHKTOA&#13;&#10;gyysHtdp3W22hZSAJeghiuhuBszamCK3k1DYx9y0W6RqeHst6o1LOHnN6ip5k4PTNO1UgzEuZBNt&#13;&#10;LLuCSIQXz4sKYoQJvq3zlsMQUczkccOy2kfjowsS42WYQcg3n97mX9quTRmUbHPgzTD0lNAkAl21&#13;&#10;2tWooBlVNuiUXYtlhDR4fz69dYq7BIdJl1UHkeZpg0EKVqdDHgeDAI/2ttv+CSO7TEdg/efhvuv2&#13;&#10;bnUFFr5UyAdBMP7f/+P/NHk1gk+i+ObTTDk2aarYVga+iHBEA8DbkGNOCHiANM0AJWG5K0KYid30&#13;&#10;X3kgVqKx0u59qNDULmkVpZzDxM4JkMbypt1XCEQPxRQFSbdx1B0r8X29x4pwGs24L9Hkw6NhXOc5&#13;&#10;W33pHwreANM9ynm2HELigWGxUFMFKTU88kZy7nM25cpOkKtiRk6mTN48SSQBSLZXt8MJzIqBVZxS&#13;&#10;/9x1H45JSV+Uoj5++a3gZD9nPPk9rCOY+6gSio56ZMJSDEBSTAocbqI0Ef1OMXFwYzJIVIL1WJRT&#13;&#10;q4A5H/X9R1APiz6XMM11jtkCq6emyr9YzDlUJA7dTs3AWuRzxVXAZeFhPTmzTeQWfL9oVAOuiMJC&#13;&#10;xGoBt9O1kbuCb5fpKNGISuEK4aI9DyUQ7zBJAeEL9/OB7+WFmdx2zMXpENhPTmYGoVhIYoAUBJVv&#13;&#10;fhXkXTh59M3kbiAl8iC2Ze2Sl9SLPf4cX3A8pL0QFNYx9RHaFYWJ84ryElwXcJpImbrx6cwFrmXh&#13;&#10;gwga9ToELvV0JMISPEhGnX1QggF3Ib58Ii5CTxiAJ6rFG0yRJgiJmOsd6h7dfOKJGYwXzpv+eiM/&#13;&#10;MgBoGnSRUqYcyfHWw7bmiUiqQtEA+Ekbj2hqbnou73y/uSFaFRaO0FviV4zCNmy8Y5A6XsnJhKV9&#13;&#10;/7AaAqCAMq7hGGqI7nS9eqQ5K0agDGMp9ePRGyFomMaqSdPniRcI0qAIsJLYgfL4hz6/+gwhTAiC&#13;&#10;cXQkOJ5t4uzdVNWEOnMlaZOS3LT7rqwSg/wRzRRpVaZ19cGVRVVuSht0hYS/L7F7Z/ISQbWmoubV&#13;&#10;u7oIWQcSyijzD/EtvD3MRR4aPBEAACAASURBVL+ilpKdQt+Syvtms9mffvvsiA9vbzbaRWCCfkBc&#13;&#10;ekfscl8Bm/w6priwzaer1v3ik8dbPhxXwoDDZgjxgUiYqUukwLIKoF397XEGH9HqTZyRYFsD52on&#13;&#10;vXQL41sk7uudbvgt+JrQwuvXemJ9uUr+GwwEQ8fnha1xg2hqWBJkxZ2Xc8TR56aq19urLd8EKZcr&#13;&#10;sRpuDzuWchhHrDbyptvNzmAf4w35BkVc0DCtP+9Z/Ry2/QPzUfVuEBuW1VrL9wFLj7l6DE+SpeuR&#13;&#10;RMBMNquHmeGNKeqKG9Xqmsz982MzXr7COLxp9dS9y9N9o2+JqT7pecOAImlWVd3inMAYLIzUJmUB&#13;&#10;qVfHLwRloNHtnGJOPhjiWUFQZFRTuAVUtGTWPkReZZ9KA8PKbZhJgAw5aET7PkyraqlHPYWbmrTz&#13;&#10;mjDr4CQDG52fBcY0CUN+KhsNM74DHKypeWJYYWl4ixLXEpJmJxKyDlhRNI9OYgNEoGtzNXmmDeOI&#13;&#10;JmcFC6JIV2i7Zu99SG69IBNziByFXBbg0DUy2iPLbH18FTGQe8oue/1pGG/NR34MnpdA1yEe4vy6&#13;&#10;FoVwekgzN+8/r2QodmX7TenrjJ0nZubMY7+ZTbIcG8Un7O+cbn+jg4zNU3m1XzdEwstWQL8rc2B4&#13;&#10;bYrlNrWevcKRgWa4LRg88qWvW1HUyartep2gQ6APw4ON0auCoWTmO3jDMcrSYW1ApE0y9DYOB1tm&#13;&#10;i8C4zrIIieKEEeCNzvqAD26I2ABVtsu8ZoR7qCgXa4ael2zeLo/qoieDXeWe2jSVwFLanzcy2IUP&#13;&#10;hiQ0ne4Kg+V4QuDduqNx9PiqJUGLOlkGNIDcBLKOjR15tARvUSxp2g6JZJQF4jWSjWRrAUgswU22&#13;&#10;kQ0zYKpznrYhOLnidzgf126XF+8jYhMn6PSNUJWCjBJ1/BkYcG3AdyPUd0vFJlclyjsHJZZbwj3D&#13;&#10;JM4zCw6JNU9lWJBdNgWqRN6itO0je8mmR3gWdOdL1RIzxGwY0Ntnf4IoZQIprCAF2pwusjUgcoQP&#13;&#10;tNqXYMTIYXdaj50bAiSpC+gjJPgDhowRZkbQA0RAQ5Ms16zZsoKBb0nEm3X5HfVLcyFLmwH1AC9H&#13;&#10;PbbvVd8bs1DsMqMjSnS5psfUXozFjN7m4xN1bNtNwxBwA4zAKHl9cp3iSXiXIWCJGuFJujBybbHT&#13;&#10;92rQ+XxIYgIYyAzL9OG6A+6KCxYLjJmBv5CwMAgaioZ0TVByjSVUoJCu5oPMkhblNN+td7hwB+b6&#13;&#10;6zk533ATbMKQx0Sv0medHkApODg7zVgzTG7qtrsQFSUYhjRgeH7b1RjHO//u+4ueeLuf9M3fM3eo&#13;&#10;A5Dw2a+qYhjHGU2OFsQiqx7EnfBEK495eUtPhz/flwW23AKm3jLJtiz9Mfe+N5xyietEZ5SDSG7k&#13;&#10;+AuGAWpBpo9s/GuxyrJZblrSellWmQgxSNQQ6poD7ld7isOyhpq0mbAZrYqLpO1DtXujRyyLFfKM&#13;&#10;91vWwZVZk1VVESUDjmJeQemGweK0f+fiaw0Tm3k9zIM/qKzh4DaJODbqWD79gNywgn3IlfM1Q3cv&#13;&#10;MqNI5ByxMD4xJPRoU83yLzObsGVmMporZMK0ix9TGEsM/HLVDUt5XVxaDH00zeV8ohpypHPbCKUI&#13;&#10;BI6LksFsAp5CD+63a2Y8qcZVucyBJk9yLe08VVuS8XIdCS+lbIvgLcOCbgJTwqcA7TT2IGMT0+0O&#13;&#10;k8kpYThVIFxdW7FornPssuGGkKUEhwW/sN6EKtEP/cBULT283A+Kx7LFtIkwSJO6WltT13KJwAAv&#13;&#10;1radnrRNA715BoNPFY6CS0JKu+7yC4i8u0K1fZS9J6gmcIPqTfSgAkW7ncCEHc3pYduueC39ctfT&#13;&#10;nBKvIcJKRKSMtVCoO3XnnKqVEsQIQQ5lfu9sEggrSI+vPPBeqKSn15grZ5DLilSHUsApLpPXze3v&#13;&#10;/0HKWd97fMOjRMygFJIHBqG8O6Ss9s3HqvXL7Nv9h4lwU4RQ8mt0rDCzyiSlcslxk7aeXi9mmNOn&#13;&#10;PKr52IHlvsEt8jmncfWKwbv3VdGwTIZ3Eq09TRzc2eUdo9BFAHJZE/L9PPvorRW4ox8iSqEEW6fr&#13;&#10;faXvMw1szAHnRdJoySWs79AQ/rx5N0IQ+WZKDtYi30+QW1znXMVG0wX9WirkF31mN+Z9NbG80Y+k&#13;&#10;sXOL0XcY9Y9QYmfDMKePdVnY8a4Z2N2I5SWFOCxvbAN+jUi9jMV3aTtVVsXAb9cVDt2GyQKDOEbx&#13;&#10;xOR0Gc5bv5sfq5gsM2YMD43oprN+LKolEe/XHCxH+TUOl99qYh8Kl+gVdIAy7+gDMnaFBHCmQHCk&#13;&#10;2s8Ym65kl7phTyhWwyHrjBIPJJt5u2T3LlkhosDo2Mq8hDcmZxRdpL5VOa1XVGVOyTKvVjw5v2SG&#13;&#10;nJ153nCmLfZwp2g/LttIDQHHdDQVa1jvPweB4cVRIOZblA29TuOK+EgLKSOTmSWcV9C0LMUl4nn0&#13;&#10;vJsfOcLa3mdWVXOo+dbNCGynHvHZTaxCS4JofKahAMVv1u0IQ97f6kUZzICEkYyTiTKADClttmXV&#13;&#10;JhkyR7gPO17qZeVEzkiOA0eIOmObmRpOc1y7wo6DmKTLSDqnTGUDSgG4UE079gHfLfh2XRVcyVSp&#13;&#10;/XrMdPvlDVSAlPM1IjFz1cxB2R5mtpm9L/bbwNH6QtRGWnZvevEzOdYHCPl0PolG7rINdS7w4qcp&#13;&#10;OLw7Ud2BGiYOsPq6TQ/ZFWYm1wv+z3/5Pwat+QbXbzT2XE61vJfuRtKPHngnxjhfE/Vn4G1TF5As&#13;&#10;SSL1tH0bVrJzTgyhOqqicDWVVX25zYNP5XLrWmHTMqf5UDbsOt/Ctw/5GZDcm+MOzKj5wyWZM9bP&#13;&#10;2OJ5OWwO15uGNuQngbYSKnJg6ny/V7unX76amZM1bCH/uyL1HqQGlnRJvOQ3cfvb6d9+aAsPKuCg&#13;&#10;MtSFOFlutmTYhUTMxwv99nK+puzj+1L8q8vfMpOqKkK+/fhjbWLN9suk8J1gBts8/oqm/r/57g+o&#13;&#10;gI1FvbNvyRagrqoOhoxt+g6HguDNZjcLtpdM2zwt6Y81He5cdfvi+aFai9mQ+v3fDb++JFFsNtvf&#13;&#10;/vmnprX8tqvKOkCtzWf2oB1g17VKjrXq4+XiW75qQpUogefHiG/7ADpGGlSv5Xm6AZIhtE22j56Q&#13;&#10;6c66+dvNVBm0sz++PeoqTN5ggmS3PV1+K7bbILsFDL//vh7e/fDly9v/+Mfv1+nzYn/367um9AnQ&#13;&#10;gERal93k/eT27XOwSuDBcQ+eyybHSYz0Dxxc2e+a7Z7L/Xs/5vxxtB14jFNn0/U2zQWv5+PwIHbN&#13;&#10;7o/l4T9oMsTjXXZPfWx/9PT/LhfZSTMcSdNef7k37ae/fbmqT+Byl+fb5C/rT/mvmwfGwFXXHz8f&#13;&#10;/w1CVyjJUVutHpDSqfZ5o//5rxcXAIEtaQypmKZ4laLAJQpexhWQB+fnMbGzpz/yQRb1dL6RqMKn&#13;&#10;5YKHsMv9L+4LfOMEd0kWEnu34h1v/vLw++fbVmIG6aen79I3tPYAo+4HsJ2mt7zoLa3WsvLT1JWA&#13;&#10;idviT4B0o05IPu7Z7u0+kYenNEr/brggp2VZpgmjIDnPHh6/nDOq3VROL2TKN2GQuuYT+ddUf0pp&#13;&#10;QuBKyNDif5ymM+EDPd4Ew/fRvV5Dt41oAl//+iW+/wc2/MJL+DK/BgCG8sWJRb7jib18/+N/+3Z5&#13;&#10;IygXICykfHz+YCsr7K2A8VnWb34qQxcOu74r5d/2z0WwPo4Z2kT9dfQ24AhecTy5eeEYuc1mgS7g&#13;&#10;S3R1tNDnUqa68uDS3P56qWsWYV/9Hf/pr7+W4r25Lkv8stsc/u2/HuU+or5pYN6geboh9+BMis32&#13;&#10;QK+fJcltU+Rkis2/19OSweDUbM+vpMhoy7e3e1GwXsZv0gvw4+rfio4b8jd8+B/WcYVm2jzv3n8t&#13;&#10;FbJaf92UndHgfH5jHFAVCv2Ox2JhTm3f3/X8/N3jzVPztysr5Js/N95o+ghCXG5XeMDgi1gICU+P&#13;&#10;IoFqQQ8T69dy90m/ufFf7/f6GVR5Y1G0Mvt3gjk8zRGTsoEoFs7VhqzFu4fSOU8g0VvovqWuFW0b&#13;&#10;gyLVpIxLnrDv00nN4x+aYhihjTpDBCANYPsaHA6FnMvd1nADq3IzzAH4BVdbhEsIyk3xg1tuhAxa&#13;&#10;8D/XAt/h2385v9jqXSpvX94aQmNEc39rNhuHffZP+1KF+eV3iUWA9xkR8cN+1j7p6T7q2eWAKD6m&#13;&#10;MF/RopB5vd6//7v/NN11qdeCeJ1eaNiOzeW7P/7w7dscfzUYUOhpgasneK8EAcEauWvAP+XjtF+X&#13;&#10;L15HgrjM2d++vC3NXkTALpfwn/67zXCfKe4KHFmHF5g0oXdfsD8Hsmd8284RztQAUfz8en+f1ec4&#13;&#10;0VqVJYrho6UAlZkuHIKJgIn4i3raP1m1fDPMbXLj1a5NKRfzzJdPw32FiO5TRZ4miBHgRdT6RlaF&#13;&#10;kX29fk+seK/u8+ub/PhEHIOwKap6ADNXhaoJZLo88f/ye7dAeff3Lg93EznLlfoUrORgiOOMOqHg&#13;&#10;uI6IwH7xH6H1I1i1vHv8/cc/rrM9vn4GtHKl2P3lT1eLYf4ZK3/RJyiluZwko1VTz59PKwgbFnd0&#13;&#10;fjEwMK3j8mDTuqU5E3vLsOqcWRpRnX/5/T3i+NMOAvp+/+7zCOQ/fbvK3w9fsvskHTLXt8/5HQi3&#13;&#10;f6sxQUPWaq3eAYNhn3EYD/18diE8ffz7d4fzeb1qSVIILYF8Xfc5ymrvlxcz26begl3Te+QZTTBi&#13;&#10;/jhOCIEDK6aPW8oz7I+D53az2y8hbD58muCyK58Ha0YT2/KhP13T6vlDiZBrcTV+GUesP09D9/Sc&#13;&#10;MH1Ap/5YpCLf+fXdWBOdG9XR1Q7HExY1aneuvGfxtF5ulV/W7fRa1Ezip335ZmK73wilptOx29Hz&#13;&#10;6aeP7wqxGLyrGZLXl7EEjzc9sAO68t8hWQr5T2ZEbRabZ0CNKT28RiTanHBepiGOqXgvi8pl/2LT&#13;&#10;xrczL8vzy/AnCst2f/ZQkEKtEyu4xll+BbEJcz92TLzFS/n33cXpGSK93PbP25u9Ro/6N7SXH4hT&#13;&#10;0Ny1Op0NOC7yufXT6batmAj687evuzbe7v8Vq03YPmtGghLD3YmDAzDN91VmwdijQs34MmcSq1vO&#13;&#10;92Updy8//1ZluolcIEaEnwH559dxI/9x05qiyVP4mvRhorpo2+Vr+SjvLXfvntRPL+tyDdlH7Rav&#13;&#10;VoF3gNe9F4/P8jp72j58HfyPj8wiHargF4gSkigedvRfR1r1dYE3l9d7sj5vDBwunxhaPOGKIgaw&#13;&#10;zGmqWrKZX4bpWW9crd8cnisXJgaEtS6Z5OLrA2bPGvVoYZ6a9dhswCmnMFwxa7+9GsoetBku48i3&#13;&#10;DSytiBgLDEz1799/L0Vc0ymCIsc5bXbz5rGbfXxu1Z6gYl5Ob2vbZcF7/nWzf++8s86yIpHUAuTr&#13;&#10;HS2zrfKNQh+t/62gHd1pD0KYBGQZVf/807Upy/I7cTMv2w/c14ova/Dochl/FIVAFiRMyaEcTDj7&#13;&#10;GrfI8wzA5b52Dz/occFk8j6hqOin46//11vR7GBVgf6YgN097cebfWIfS0nLCs/TXLk1zHZT7dN1&#13;&#10;DeUjzOnt+DOVOCf97uH5Zb5Q0n6z/VKDtH4D7R5zJ+KA8HDJ8w91AX75Ai7N8wGisIyd3Nr6epx9&#13;&#10;VK/H12GYipZXZfTYfpJiDhPciXzUn7e3odDf2VazxQ1ZnxPwI/mBDEAP0fLyRjWd7uh6ZbVMvKlk&#13;&#10;QRDWyzpxFh628iSn3Dye/TwsEwmbhr97aIq4vnZ/KY1WPI54/v34NQv5YLF6Cvai3dbAHyNORp0/&#13;&#10;t21Z6HixcOinDODylz9VixGQ7iZHyc6E+CkjW7CFhAnLXR3wj+VG3dZrEcAm2e1o9PS8axAC6Azx&#13;&#10;B3w8XcpiFxdT2wtCaXa+4HVCKwGhKfDZdf9u8x/Gt+BNS8ICgVvWvspQoHMB2/VcdTRXEtBI/N3l&#13;&#10;/rnsEhE1LGqrFxVlEesJo0JogFg/z1H1JegA1SZeYLH99f+8PFe7hkRxzdDXt6Goy9Or4xQtf3dw&#13;&#10;/nqdy8bFKJqK2O/tUL7+cvvh8B2a8WXq6+IA0QuEqCmlczGI8fUnRHh9M2s7fKvJlhpfI+r37B9+&#13;&#10;LI9v/69/DNt4MST/NnrbfbeTXDJyefmVv9t+Hc7YG3IfMLjtMaRxvj0a9/O/NHuw4Cu6iX/YVRQP&#13;&#10;dWNzQ//lr9bMfK++g/56fayX2TZ8W35Tm4gOJA8zL2ZYFhsdkUTEX3qFFHLQf4BmYT5BTyD5E76d&#13;&#10;Tg/sEKFROjYbov3rezpIXIz3wTnPfe0tD3Gi6v5lvUDJDEC22z110+BuarcxX0//brtZpgumwWpc&#13;&#10;3tZOQUiGIu031bequI2YVekMjeGBnZcs25CSLZWQ9YHJQ8ipLpQd35TlzOIo91/mf959an49/gt/&#13;&#10;2snZ8JLOyZsKV3901yGeT1KYan7Xuv7G9aWUKkJsCNvM+cQHytM03ar5gwPHUzjxv4iCCiBpAKao&#13;&#10;yXvw3mV3c6cO7v3U19g+qQhpY6crWCe1BvDYpHktcXd586DqBSH75jCv5+Zp5J3QKdm4+cfw/n4d&#13;&#10;tw+bBJKbEwQ4g4T/1+/+56pS1ozQOVTIJSxJRgvTGAfGGRFEJUWqUMgqW5w6MS8u6oSV4T4rTApM&#13;&#10;AG/9amjA0KKq5iQtAZPMVNnunMurse1Bnl97i1O175hI0JA1GIPB3kKwowCQ/faJBL9cl0PRHe1V&#13;&#10;QKg26uv1qwAtq6FCGDpN8br4QDIOzsNAp3ze1jVegHeEgoySph2P6RXX/qLfClvmOfJKiopWqKtq&#13;&#10;xlmdM1+HCfoIPBi1QUAbTyOogOspRrIRv7z97HOQE2KCq0IUAq3THaUYbEI1uy89wMnEPPSDBzEi&#13;&#10;G1Yru8qDaVouuKx8dHZaOoUL1i5BA0k4jC/3NdFMGYEZO4egYzAgjrNO3gSDCgbBTIMHzjKekZMc&#13;&#10;0HWcp/NoWWy7hmGIJtSDbDF0EFHPoI+Ks1hBWhIaXIvz8du4efwYfKQUbzHBvLZaNx2Y+wkzYn0U&#13;&#10;raoYcSnKuuCSYwAzhoTg5b54QNc5B02W9cu2afsv5wKUSAK3uuyUzxMrwW2aL9ebAHJfURB8XRSj&#13;&#10;Gft7P57vcJeqWM7any+3DQKgkmt/VwXXsaplAbGoN49puQdRQ5i3wJS7Fjg8Dx7DVlRdKysY8uyx&#13;&#10;otVoTNGUyUeM0sPjdh5XlK322SOKwyxpjt6hBMICDpvKa9tJld2cCccIowBwB6MD823ds83+uRtv&#13;&#10;E6FlBrTg3Jh1up1b0LY43MfhvA4IEVjRPixpdTIpXJV36BNkIHvCccqRMgYWuKkbuy77fRvyHOKE&#13;&#10;Pdq8K92Y0gQC1thRqPH9y52j9PjYee+pFJyvkhJKkXuA49tcUsmoSkwOp7Uq1HhfClk7HwXGzGtY&#13;&#10;RR/t44fHccbYjnVVw4y8Bo9C2dkzUZlr9gBP0ypEbULyAHpvyvA6euEM0JNFPDYo66DnaYIzLiGp&#13;&#10;G4XgioHcEMUAaDhZUWowMZc72At/Mx7Qzf4dzLdostZ2Gl0S7FEFKLNFYNAXAUqFq0I0IKcc0w+f&#13;&#10;ntLCCcDjeC5KiiGZzcIMylPYbrcRoPttkKoZLUzZ8ApDXmzZ4wIyqrkKauqdhRggiha9YYpDWiKo&#13;&#10;V1tApAC9jGPEzLBBdEj3RO6eRMFWe4+e2ddeYDTDFcNqXOdJjxQtLa0IZ1xK7oLXDpHAWq5drmQz&#13;&#10;mQHljNDKGTm+vcC2YGGOJnfVBkXPqFAJiSkYAnXQ+80WJo9ITpgS3CCwnl+Xac0YV2ZZGJCL7o0e&#13;&#10;12uE91C2zer1FGaL1OyoFk2dB4RSzDksVAqsKCEwaL3worWr25UNRLk3I4LpHpdp9iWFzId1Isvq&#13;&#10;FqOrhidZButkrTyKiCAIqA8ZRXMZ5xXZmYGC1zoGKQozrqubpMQw8F37AZcKt4wWdZwr7CHCeNaD&#13;&#10;AcGvK+NFDFQpzgm3swcBlzxTvzT1dpp8hHYOaI1Ex3A534DwmrquqMimohBIgsj2iSALAhRc8UqO&#13;&#10;o8NIoJDP11NTvT+9mqLKMsW8JH1f9aihgyoy7CEGgRZCYIqX4GKI2U7T1Cxisb6q24SI415nbTAy&#13;&#10;iACxZpbXdUg+AK9oHXiTsaejsYQIVRfWZiBEXF3JFbDkEmcbQDZcYOZyeL0eGyL6jCWDiqUh4t2h&#13;&#10;CwTFnMC+gP2cCbIA9LfeRCyK7ZpGJVXGEFDUokPMOjCCW8EQ9HhCyT9tt6FAy7TeXwYLZxWJILIt&#13;&#10;1PVu99VmnTxMMqK52x7mYcAUgVQJ2uvpTmkNyCajCKnBmImgl9UmSEmqdbLrvbfT3Vq0riNzijmx&#13;&#10;2KVkQlJKuKCZVXJjVwc30I4rx1UMxJr1YXvYbg+v/es8uK56pBFFkZtIAA1DuKtU5pYhmM10MRjS&#13;&#10;87w4nQRhSVdcoJgD9DboaIDIIig0nS+Kk/n21iLmZyQEgdCH+4wh0N777MumADbikNt3KnoncnC3&#13;&#10;i4AlLqQoCcRQCpUU+Hr/VheHXFDV1JCkBF2YSNNuSFEzpKhEFU4KpvU0Y7UZbjPAoGyBTf6m55jr&#13;&#10;QhU+x8zjlA2uKEmoZZWQB6vNbiPn+3A1b4Cy2QbNiFlH7xJwudi10Rc5IoQ5TLW+9yCrlKWejQEw&#13;&#10;gqwyndyYQyYRN4pN3AlVaOcKKT1YvcGctU0BxvkeYKwTExgtTgeCYTddjSFRqShrwJGgMWbrE911&#13;&#10;mWIiZFnsInB21I3sMI3ELAxg64wqDpE6AgEByAkc7k4VJYbEc1zvmpfbEWfnoc4gN7VCCFudoouV&#13;&#10;LE2gKc8UQIowsO5+m8bJllW3PTQgo6rsEsH9q/ZhLot8H+4o4/5+qitayjLlWCqOV7x5KldtESxM&#13;&#10;IgLDBExVEdrKddAYskRZLPPsFu/jMmoP/DrdSgZwK4/zvdpWieQQZohiJmRcXbfDANHRBptoGLI1&#13;&#10;Ybt5BOu0ff94u89KlAlpVaRtuytpG+MCAuinUVS16S8XPY8ZxtEVVZkAoDAH6uc1mGUOwUrZZQgp&#13;&#10;zIxkDDkM3i0zESXM2OdwHW5FFbPeBsQMgDileabWQ6snYqEOvtq0ihBPbHAuxQhHAD1HiZWi9MQL&#13;&#10;wXTCFghObrwqHUSDHgDyRUUTNFzJdisI4Xa1MJi6fc85pwjYeWjbNiUIN5VM6nQ7WxBspgQJSpgz&#13;&#10;NoMIKYt+LRraNKXN+T7MLsIKE66I80vXPIUBWD8hGqLPeNNlYxnCgikHZ0jw+Wa+nu68qwNJZZV3&#13;&#10;uwcfc0jIeB1mmxNI1k/R/fj0HY/EBpAQrVqBlH7sCsgYRBIgWdnMOhIzOjy8i8LSMU7z4JIXSFKE&#13;&#10;gvbWsiYQnBOByEfRTycmIiZhsbdlvMsU8GphyWL2MfgU0/7dJhqbUfbhjnkH0g3DOXlasq6Q4Hz5&#13;&#10;fUEFBR6Q5IBNs9B2FVWRNEyUI5dvb1fPcy4lJQSCXEU2D4YjBQVZh8Qhr8rKwVEHnSkVSnrrKcMU&#13;&#10;YevNCIB5OStF+AMc7reiKoQqSQyARYRoiNZwbW569TkQEVCsiA4pJ5gB5kkHBlHELmfkMyhroSDN&#13;&#10;MAGEEOSO4NJRRGFm+OtlopSVCKvC+FxuGLO3OyHq1cKCAOynaSJAxM27/58g+OixbEsQhrq9O/b6&#13;&#10;iMh8+V5lvapuGoE+kBBzRowYwgAhfi9i0kKom64uky4yzHXHbm9Yq7v690S4arJeZ8zq9/tUbOiw&#13;&#10;SIxGQABPVOEWVXdOhFB2MmXjr/c1QiSrmiyr3BzXAFIpVSPGdarbSpui6IbE0ApipHTXHAFdWTpU&#13;&#10;XSgsg65SYryug1601yUS1f1eVyyGSbA8GFxzcZ/OAVqdrCvIdWrX4etyVq0k0a3RYY6MnjMtW74T&#13;&#10;EKfgLMAS8aRDtVHARgdyJChmXCJmvMoZj36eM6AcQhSJJLkQH2jWzulLRGgKvgOd1jMkDBGalRyM&#13;&#10;Swywlq2XhAnzHoQMlWooowjlkQQ9RwhViHxd12hATA7TYpwJE6JYmrTAEut6mxMBiShPgvMoAdrI&#13;&#10;l3/8W833BVS7tkSXGyUcDCUnjnCYJoZB3HXTTTNQ97uWtL7pamd1HOPl/coYKQSmOc/RR8LcNVYq&#13;&#10;MohgRDdreCX3TdMSNuDwtH2IPjMs8Ibq1acEesBiWXUkUHYo2MttbB+623wpBW+JFEKsMSGUQKfE&#13;&#10;rw87umNJoeqX5s7v3a9N125tjOf5DqwDHKcEzOjvOUnZIl0CfM1TwDp3mE8+qIyBTjSTXuXNoXEh&#13;&#10;vl/Wn2ftENt8etLeWV6m4FwshkE/vGIQq7ZHOt7BaoCnlIZlLu92+TqongfoeS/UvhaFbCvG0QLj&#13;&#10;C8alBHwf52EZsS69YB0nZowwQVR8ScO389/a45Wp624LwUhnH4RkAmUyLK8/LUa74uKmqTmS45u1&#13;&#10;bn54fBiGFdM6gVnJZg364fdHIiHxCM5GrOt9ea0a1jUVyuSnG7PMjPlaibVQqBjfUnXoDx/U7fat&#13;&#10;F/Av56+x+Djds19gTLkU3CiK8Mf/7k/v61AAFvSUpqoYDEOIVgcU+lOngfjtqdo15LGvGFh2YVtu&#13;&#10;iXgIFZ5yKpTo1UjQn7MzirrU9aiJi6uETPwWnEFOy2Ba2d4vzi4R+jR/PZt1JQjXVZa76rrM/eEh&#13;&#10;0sGsDiOIgF30GpS0KcEUGYhv756BHRgVlDFN0+9ix3KO65km8fPv2YXxh3m7ufPHT70dyst//Dvx&#13;&#10;Rg/npz88fnw4CucKAwVTpSqcYUGpKxUHomp6k/Bs3LDYv//jWweaqmWyxps6/3b8DKKS/GmdYk7s&#13;&#10;fl2izYRXNleUd7jAywhOD20BK+U5zQvMQKiuUQiWlcCMMwrT/O1vX1Qp5fzWHfe38w1EAIub7stG&#13;&#10;dNQgVaFWse3+6FH9/mZ/vlw2TIlx3QFxUGq370kvFzA7FvihLg23YwmQgV2XAmxUNY8zpBQi4c83&#13;&#10;oGcG3L/++/81L+81/fed1wAAIABJREFUK0Zff3x53qvdkzhe3XQ7D3lJv3W/KgjD7RL1gJBparym&#13;&#10;0atwdfapaYb3aVmJh8Ku9/m8VHmP1H40EUf/ey9csaasaisEZZ//+GeYacPaX3an/orpHWZDefwI&#13;&#10;GV9scoFGIfUy5uAO0CyJRiAgqLFZCF2Rm/qEPvx2KFYgk5hdd7QqHskCiZkFijVGnzYHR41qdqWw&#13;&#10;8+sUhd71DYHSrNxQ03QrlXFY1obIhgvGqL25Xf0UpmW9fWd2YxddVU1BNLrLY707qrZM+uvz1TsY&#13;&#10;bJFif3m9MqWep/Ndu9s12Uju1iwBU9Kf2g/KkV8eKh7gqdqihQt3p85ILKmnZg/gXo5hXQf015/v&#13;&#10;Kwi8xU39hJxGXn/69Hi+jtvjnlSc+gsDqFNVch4CJMOKoGsfe+IAbMDxtJeFxqwv44vas5AG6vCR&#13;&#10;9+W2NrRb0uin4ZgIXenrcPPFRD9ovA6DxrpnypfSVfzE4a4KlU9gtz2igsnKelH7ZX16PFaf/8mq&#13;&#10;/b+/rDMAxwpnPVNEeqI+bvv7+RmKQFBz1T74JEJchkkIfDruVmbubswFIM8a2w5aDqtpd7hkQ9pq&#13;&#10;hSUrASGYTdIe9BX/7dcjqMVPCNfL/T3ol9s5u5U9HKMLwZTx3TiTzg5cPAKzKlHud/thej77W9Xv&#13;&#10;lwU5U2fm4d0wk9O4Fjg/tsreV+Aruv8lyu3do2rD+z2DG262zaaqcMdmv4KCFpRVxSFOKenLNWy7&#13;&#10;Ey3IQdzXh/E1HPjvtUJdVg0QZY0t4mrCeCnYZZ0jD0CfB/02xzQozmiRaHKE95cp7n75Z2vnl3yO&#13;&#10;O0w/dqwmhHrvxxlE2dAMbdvC+/x+eXbOli/f/2YACTZDSFetf16TKzQR2WIYQPU+6u3Hx/P9/XR6&#13;&#10;yNEqliPq170shxo0zMSlxbCrGsZ7S9RN5xSFrHMEnjYcbSTzhVfbq59nsQgBnn47UQrG19cobI5h&#13;&#10;fVkfnrq0ijBElZDANPq0bR8Y2qhTRQOSooqYIJOmt789tjBQ8vPLxIXU5TZP18vzT0pou99PAzqo&#13;&#10;46ZqU5xrWvC1lsuOt13PGuADgXl9HjDv34ZxczoACA7qcb1bXMj+sSJY6MX1Rxrifjp7ONqrv3ZE&#13;&#10;xhL4SUgE5oQzzAzoVNYdwPuqo1yd9pghfeolTnKyOWWEAAoFpXnOw+WIM7zoqP35+acfhx5HRgFW&#13;&#10;vGJyHOac/HYnZ32uYFbOfsDEGj6619f3H9++fH91t1CX+mM32vg+mXGdNh1NhRYLRlv+9flN3yke&#13;&#10;r3UOP//xlwMWw9nCVNsM5nAHHU1dbfn2+e/fX88/gtB5C6OkuZAe7YaZVFRn+w4oDLmsMUchV56e&#13;&#10;Pv8TAGxbbd4ul0b9og1/H2KYofRqfjcIqBVvRwMO2wMHWB77ZV2xLa/Dl8s64UbxvuVJ0JAEJlxI&#13;&#10;Mw1Cse7UAeuhm2JZr3mc2TXS6rg97RCN11Io9YjS9hARnB0YDbc2Cuw+f/pgRstrIjQQBX78+OCJ&#13;&#10;gMKdbz9P+x0XImYYE1A53ZwdYe5//8Npv0UCExorEgieLu9ej+j57zfZ1J+2RxayWb8+7X5huGf0&#13;&#10;yFVdilVSRU9ipofT4/HUev9zWUN2iySmFsuXbxc9B3OfzTgPw7O1wRiKAUg42TjfpxeDtL8VxDrT&#13;&#10;NIYvSCGAiRL95kkivv7+x94sRn3qfZ19lbDAtIUBZso7xlGRxNQkWC6A5KUKE2pdwHXVHTbWzhnO&#13;&#10;QsFovb37YpIDaf/htKRlnC719lAdPz897hfr/bqYt+cvy8/Ly40RRbHC223HSMuIv3m/aBBiLdnt&#13;&#10;pm1yk9Xt4ZjrMC1KezU7cARY9R9mjwGUu+6w3Wze3p95AdmHrt3eLgubk6KPHDTmPN9p/np+HoPV&#13;&#10;BVY9ghKwTb3d1toNkLjFvQ7u/np9oTgDvYRr2Z0+2lXXsGxPWwCwnctUzM/3H5NbB+OXiO5jgVDV&#13;&#10;snLYufGcytI/1ufb97fbZGLpq1PQK46hY0TnOrkEAag6QUGFANDes34HmBvW+f129iaCvvUSORI5&#13;&#10;j/dlhrQKQQmufIaVqKtC209dejXl1YWubrsHT+3mz5BRZ0ffyK1xEA8gM81r4Ny4IgsHsxE1p5wh&#13;&#10;oe8Oe96SvowTWB0NaPFhjrfbenHFC1iOm6CAjYPGRJ/2kkF71fbl29+v+v4aFkbnSrnTXj3t+6f6&#13;&#10;V5pZiemwq96SnsL9bi77zb7hDAE2aJSCUlzFUj7+/gfHgNOZAmEHpwwKE+zEYYyj8lVc4/nyXm2l&#13;&#10;fNp1T5t5vQtZBV1iKpkCWoe6KkqmosaqpYtZ5yUoJhHEEFgQz7oKtTog1v64jtUHGkdNU7LLoI0V&#13;&#10;lSg0+3Vh9dPsNJEaT9nB9XofS2qicxvFY8lzKvLhSXLO53G6nQmgONDbP+4ZYwg4R8QO14hT9ai0&#13;&#10;MrYLocl9Jzeb6qYxIKzmjco4Lrl/anEFX++vIVZ/X+9jigUykAzrt3cTJO/WGBGlVVO3BF6do9v+&#13;&#10;Ht18M23pZGbFGbQ/DQ5H2h358W4sIBuMPq7Jis3DpEPVtPYaJlfUptVxAIyQe1nuE29Z/bnyNXlb&#13;&#10;y0rsPV8CXhMyFDu2rYmiCZjx7eav8/h+pihtxSHqggHWk3u7n7FktFIz7HMmVgeOSfNhO+JkMLit&#13;&#10;2vk5JYBwLWbLpbzrBVfK61iEigBZ7RLFM5aw3Vwm3chqmss4g2yyQ8191e+3Z3FCD4+fnZc/fjih&#13;&#10;6mjTbnvwMeqQN+2HZSggGwJU9uz804I13y43EqFM2Gr9++4TLUx2PWl0PXs9zerDQwQZJkftWggo&#13;&#10;VPL6dNfkbf2+2mkeLyz7aBA0fr/dQ04DTLGgTfdU1e3p1HjjkmMhxhWmaVloBLObOaYwA8ZYSHhz&#13;&#10;OC1Ox7u3c84Zf399h+7e/9efRmhlLfRN50mPk32ZLf4///w/v99uodBwjaYG3EJ+9VYuMi1kSWrl&#13;&#10;+PCgcwBFGQd8e17WjMiJzFtURKD8y+XyAI/oJK5uBC1leR51v1HNo+LoRLSZmGDcm76uJIIdZeE9&#13;&#10;nTkuFXfJdmZbcqAUrWC6stAenkrDLpflg/hleb5tMp8SbU/tYszDb5/m+ZZqJXcktcatgLiNG4jH&#13;&#10;eFgvSeHU1UhLCf50v1V66k4t8qcypWJjtetX2e++/fj68BCsYxlkVvFMuv4vsCp0ujyvh7aDVudF&#13;&#10;J721H57tm3zo72E57v75OrzbMmeGq1hLRm1YXoZNswlpDk1owFf/imfg27Ls43w9NbXA/luo9dF5&#13;&#10;A/nUdfIOvTkQisZlLJdcNTVuhKuvJ9i30iXXX/KP1TAsu6pdEDu//Keo8LgMsmp7ftTrHTObxuCv&#13;&#10;vIOd2KAf/F/ph+0XYyT+l17qjEpguAbI2kXi7MbRf4Skl6gB9Vc0v2mG6py585uPVet8mrXGj8W+&#13;&#10;g6onk3utVLM/lgQXomKfMwOb4YaticcqgwSpFKUhH3PbiO24LnEvNR2IqjBkgd0mP4AWUHNo07dw&#13;&#10;u/5hf7z017sDULC367xTe0jOOyk/iG7ux/kbTVN2D/4v/1aelNjaC+1vwzQ+Kcam0SO8w967N1Du&#13;&#10;xHXmjeKwZVynw6NCmI/DKtIyPBnvsUp15Ru6Sz4AAKAeYfsvPoq8lM2BYcPdGUSWAPVbAYS75KON&#13;&#10;/GSAcLhn76O2yVabM+E1mZPHCu2tvzx1toaFXbWGfI7npqmSC2gg9F/KJEnc7T8JJovo8Xb8wDZ3&#13;&#10;F8eEE1d+Q+PSVyiG1/HhSUONc+xyXNtSQA/QYx2+1ykhidiu6s2E96Q+lCn9kMJhSAvHK4Ehos+7&#13;&#10;357//rqQiMiYEXs7m1c6JVhlBGqMrkuoq5eOEYmAeUPdZ639e/lyJGRLl9sWTSv/ON1wUzcNT/PV&#13;&#10;3n95djzGIuJcmB+Q3MH+8+T+cys2YUBVbn45UWuuqCxu+YNb5snZzYd9JEAHaAxuSdeuD7d5WehS&#13;&#10;Ffa2npuepDzWT8zxJrJsS+ICLlOAFgjIGkACirCj573/c3WY7udt0/RvpxdyrnD8TXA7F1Fr7A26&#13;&#10;LbmKgtp/fP+3uZCHTkHqpvS6VBKITBOZvmlRk7apiZZo3Wdc8K6Jtfz5PP3+K131JRa7uzd0bwZz&#13;&#10;08lcP9bUlBwQXDCptxewwl59M3eURa7rRaKcSVeRIWu4YcpgfcclF0ecFmUvN6lQeXjMX96FkBFH&#13;&#10;ANYGFApAWDSr1jK+El2atL3vhKMSoULW9fblTuNy2KQH/DIQQkhsiYfe/aOMj6JTb97/S2ZBgNyM&#13;&#10;gyh11330sdjTmXPdYsZuIOxSfT/WrNqm3In+hmIqME1GF6TWjYM7hlCvf7yIxPeg9wRUZie02+Js&#13;&#10;gKFY4MPW7Wv19gMS1SD5sf4eDhXO8wNDu0NV7rYg6EmJlZwihCIwuYKucYnSI8W7BY+F+axKdrM5&#13;&#10;7KQdxgpwB2enZ5LEMlMyzShU2OgPLX6xGEdXI39BY8NQqe1KXvd3+H9/mxnpUJG4iRVdVVNlIhD2&#13;&#10;1xrRfVfzlx9mlbQcK+apU902EvD3l2eBGizmTZTiPdworEErQQ0nkSQLAaHQEeA/WdUKxhDiFdky&#13;&#10;CU3gkIFH37kjdYyLH2ssUNTnBR0qCicz2hCq/QFc488fZo4Bd0HcROk9mAi9b9iRhIX4M4j91v6p&#13;&#10;8pStxjD6wu9CoQYDEMDz5TUblc02KHrC7L89tP+xjLWVNiOLOMxtgSukZPGWVGFxXwPK99UXavju&#13;&#10;T0tSigYjLusKefkj3bsGyTk5B8MeDURzk1a6rbivnvNNbOqfqHzadO/n2ziYuhX2guttfUsXsFb5&#13;&#10;UmGZQXsnA12bH0lM4Wf5zDNX5WV8609Qj6EAUAwQgEw/bcGcPjytADxIHkFIzgXTjAm+ZNOCOzSs&#13;&#10;Eco6rcG22pEgPr37X0f4hiToji2ghbKPJKI6QE1up7RZ4TxUk3v9ALotRAkibXHVHQ4ZiWZzQuEd&#13;&#10;3NJm6czH5w+UMByMHj4MRfyRev1yqND9AXRaJqirbU6xv5N/bw6+Xst52jfxUOsG3pb28xWzLJgs&#13;&#10;d/txmUNBrwVtol3HVAJen0ZZtlMsZLd9OFv04yrR3ti2q+Is31jFCGv8bm3XlrMg5fw7c67kL1Pw&#13;&#10;lO9ujvfVGc/4w+/jptyWuaor/YOwcoQlGfM9zONWqTCNAJ9suw2knD6067Aq/blVOaMvQO2X5Rml&#13;&#10;SHJaf9EEYeF5tc4SLC5pJwPw3zbNcU3Yw2at79jxFtTpbFFeATKCJ5PSx+6v+4LCD3OrIE89IwDl&#13;&#10;IVTtbp9ElQDynG3fQom828vyIyclNsgqZq/fZgUSrajaaP6cvkUScKWK3qqDopt2zgn1ny+r0QVX&#13;&#10;/Q4xJ2NdrdUPfiYwqv32ZbZ1S1nCHcXhfPl0VPcljqBSfNPXze0K3kca4tXFiwIYmgxIe74Bopjc&#13;&#10;wR9/s3UW4efbtm1iMb7N8VGsNWe+muOQO/fUK2mHlODdxC3zGe6dznfT/vbrxgzncvsJ7YdRv4AD&#13;&#10;LJ/5Lxl/aqUPa8iZvtzwY39fhoIeML7XEikF8BtyK2YbcYXDH98ronKiNovSLxsVv1b2nB8lFxcz&#13;&#10;u1/6f0ptWbHNJRYYq/A46n8b7EU9dBJ0OyQdmkpzf5VHCgB8/67few4loxWXbYwX/OOQI0+Eia27&#13;&#10;nqMiuGV4mUe+ZanzwmOCzb5t0n2R+1tjP1MBknTZ1JgQAjBKIOl8Om7sPLDjO0Bw9iPCQF7EVSYI&#13;&#10;q/sLaOtSQ+wsTmxDshg6D7pm20yfwGf3t28fbCQ1LejX6Hj0LF4vxTWBE1vjfMnRXK2b2it92y/L&#13;&#10;ENYXcgObTZ6Jm9ow/9yZ559PhLPb8kX1iJEUR9dO3JBz1QossPXXS9UBiGpAJr5KHjykZ4PLUB32&#13;&#10;m+u08H37RbUwJ6hvUJDNsSP1fkwiFS4YWoL1hL2L+82RltTpPSQipFT9/nSdFlULv7zukd+kTlfI&#13;&#10;CvOfy1845sxH89M17lHLr69yd83pKd/zYqvaH0/o7f8bOY/RhWkZueLNjzOMhWB1Wnv0Ib0uz/lN&#13;&#10;0UBwIWbVI8aaVHFt+bo/FBHywlPaQzrQS1//Njgv2jbEN6nY4DQr6tukGyDKZfXqF2Nyo1T2EwuF&#13;&#10;nXhD4aaUV32HigwgbXZYZRtrOO1kMqdOLhITrXPXMvltwQkWwBnRRUOjA+alOUgmUsa2MYkojY1V&#13;&#10;HvQi1M1DtGZ72ucl+iVIwN5/2l8f9vMSrcsfu8hICPrCuSdJrowURWAt67iIyKwZRU0+xTS54Ybv&#13;&#10;XD6Oevml/rCZmrsk24dUHFgHBqIvp20lKHVplxmw9/02gLJRogWGkJne2ue7wMGnD7tfEdse65AR&#13;&#10;iJjBYY2lOEY7YtC+gTkAszbgt6Xvi4WPrBX55xCH476nVKxj3bKqAgEIC2ba4k4F1pTby0pwZdRB&#13;&#10;lxIRbNAi4aWnUoYD1NBXEmf3wiLvyC90aW7geU/df3MQc7xrEbMb4HL/sAff6IIOxeO4BwL4oAji&#13;&#10;5VfZFt6JFVrhm9sNKShbEMfMMihY83puU5rxRvoDRmZi/rDOujn0JdriP5Tcvr2tWfW7OkkcZVrv&#13;&#10;OxFizotHaNb2xqTUwcWW+PGKopwm8lFQbUGgg+bf821lJUa3MoFxfyQaHByCibRw4thN89v2AZOq&#13;&#10;TsnAoPH/9F/+l5KUcJ3HjDlozByZ/yNprwPndDsv8elXboInkMCCdkTp67ptqzD87brZT3lujwqM&#13;&#10;SwjVMg2ImByE1O2UxtSnlXyvMzgk4fiKAJac2umOecWSRAs88f188U4terBbtl+4BC/fSHZHsXfy&#13;&#10;60TAjSh9DBkfS1HzkAocets3MKbxnRf+Y53bfZ8gOz5ieC/oGctOzyaEqBHybWG6bNzduPtNNE1g&#13;&#10;oOqax9R7GBW0v+2oCcTUfGYL7jzlfS53GmDrRQ0STe04vux2JKzAO1sALP7D1oEGUG5i2qo/tmW+&#13;&#10;vJXsM2QXgEIAMaT/6r/8frs6o1WPVomAKEDP576w/1hmD8Sgy7HVxnWU36r9y7Le8uqBcxzIsniG&#13;&#10;hfXJfevUwcgK1irWL39y9X/iCXxAf3jHQR1xYqZHeQcx8EzwbprPN+JrpMQMf44hbj3uIO3hYeGd&#13;&#10;6ne8Ga/fsxtKJTUX2+6cGjVHiOl+oPlmLiVWbmgwvadgePVhdnsHz6mH8Ckf2g838oZwQW6lXKTM&#13;&#10;IiQA87qn7ZA8AOJp+5Lq6IRM7chuLrB5Xz03/hckNNVZ+6M4QX9VmoUYSIc68tjuXgg9a602ghg7&#13;&#10;64JA/XS/4yQ5+dh7857pSDphCe4QWlpkmcv5UaGfTr9T4bvCXJxbQWWmUHuwZocD2Stl07jRgY5b&#13;&#10;GDOtfTbVHnkPVYj67lJgaJL9R2zABfWuGvrMlsmtnEtw26+2sJZVDMz7/T1pR9yTSulXdLve+2a3&#13;&#10;MN/IP8pLPp5D6k4wEGSAm6etuJsQJh2uxwlXBvTNq8v7VuHJR0YXAQs3Pq6AaoKPzhOwrWdpScr1&#13;&#10;bTW3SMEBtm9k2WbMA1Uivut7aKsWtPf2gjFCrjhsCqLjplZP/cOtGpG/IUJtiEjmhtN9u5vlW8M/&#13;&#10;B4oMU1wQbVeeMlr9jUHcNEyzPlShhYZimIF7P7uGSSatncDS/ohDYUg0nBrJjz3w97rct17kVETm&#13;&#10;ecqvaaorshP0XhuZeAGxP2wv3xdeUX1Z9vTo42RSKIKqh43cbF1JwfrOX17icwp8flemG1o4i0qM&#13;&#10;Pvqami+zoxAeKzhfvI+VkqntatvMJo429psuertLeGuKOW6r0cIShARVqd7Z4kkJ1LpLRI70pb3W&#13;&#10;/EYRyJwHxjF8Oh1Cvlr3pc8YaR6WuRUYL0ClfCTs5wsNYIqJwai2BYctyb6C4aHdYE1DclaAEkBu&#13;&#10;d56Sr69aedqPZS1NADHlGi4E+IYiOHE7t101OTcxyPuDzg2qLJhVSXUB/TxnLX5kSeO+j75FwDY7&#13;&#10;lMU7wmZf+vH7cK+mrII81rokZqJ0V4zzxS/2aq3uigio1e2SU8us1tExMefISv1YS82S+fbUKjCb&#13;&#10;FGBWS0lrXi5LF4PNCBX91Qx+vs7hnqrsLvqcHw9bFNa8gsdGJUSHxKrhC4kaoPh+uf0YmwAgl1Rj&#13;&#10;q+N7LBjBptN4yLFSvO5gv/z6Ji9qs7GFRJZAlc/x+pjVXGCx4VS3QQLGVJhnBZFb2Y9bRErM/ooK&#13;&#10;CWKJfjnkp406jcOooyvSgEmW2te/ILA4cIN116Ta8jVazdbR4T1c3vVGleJec67IP8Nbtqrbz+Jv&#13;&#10;bJ0AZuOKdmBDd9AVswAhU42ceVLUTesKTiKZavx+1RLUmzmkwQybAH5MqAClyAndB1jUEio6ntQf&#13;&#10;phc7Xgpiu+8N2MfoseLqFaWz3Srh/fkxbpyPb9FVXeI8VoLKjInO7tRZYKB03NVWRFtK/2H3kvET&#13;&#10;5maeUCGgepjz4up5AzF4b3u5x4H4qphhFbIfbgm3gCGzrZnUICzkarX4eCxsJYB0xD5Qp7GqjyAj&#13;&#10;31d9HKbcNkanhj0YsrVcvq3LvvsQ0u663JCMCe9LARlwpynhtujm7rSFBmTlSwXQbo/utfQjL/G3&#13;&#10;B3kfhTEYBgwnIA4jMyVu9VsH6rcR+ivJ3S7BCWHKYOYVTF2vICMrxDXL8xd32h2u1zOSXVtxkO7A&#13;&#10;nHpFZyem0NvmPl24WYaPH+q6NDaf0VrZrx2GocjYiCb+DGu2RZm0sUSJ2SE9ULSqgObbfTo9fnBa&#13;&#10;fweAbPsJ5j+GMK+1oBQF19xq12jQqxswEjuMug4iqm/7URBxbVtUorsg6Vvy6l43VBC6eG9oQHwe&#13;&#10;OOqU5/p1ifw1fb8ExcLmsN5f2u0R4nqDes++UExhqqmb42orJIFRWoWf789Pp6Of5htix6oO0/vS&#13;&#10;Hm43jWM6wJTEQaePy+QFIC69U1FKTkwKO/deeSg4QL1nn01EqsFGxEi3s/NEteIr+E95V+pQ04fs&#13;&#10;zcv1HIzJdkM202jfb/Fl2/3erAunJUJ/i6XSngaCPdnsdpfx/4H2vKcGZNaKmoEuLTopEHPIxBwq&#13;&#10;QLRxxW4+7aHBidLBTgbYymN/M0deLdVteivG3h5+ETHRj/hzvGuwLCtyv6dqwwiJoUZCG1TUB3DO&#13;&#10;+ckWDNZxYTPF+r0tqkubS4wh76eoWR9qcBjj3wf942HtKWd68B3bLfV903QgBDAZPW+5GiHhKdF9&#13;&#10;BQK+UqSTdf3pT8sI1xv+JqwASYT4J7EdgN3/UV3GM6W0k9KKFVQoEnfXPYYo+Os7WrbVnlhYJ7ky&#13;&#10;3cu+q5rrj2ftdIVoIlx1D/B63uFGwdaLhR0XUVG7uMyCo1h0gDDLsnzaPPCo8/QOGmVsmReUkwgO&#13;&#10;ZcKbx0N0e/fkYg5lgcZw8bm1YZmGt133IXvTN+3gMH67qV0fGs5EeHgOQjl4tLUxw+pxCev9RZ5s&#13;&#10;pTu05GiJVAJ2Oe/AMpILuG+3/tCPkwKQOlQhLFmK37PgclvD889rUcW4isNHTAb7FfLDGk9EsMYV&#13;&#10;EObPv33kL2WoZWTonhdWP5Agal9pAxMqlPif579umkokwTjC0qsrWSoyTJ7QLr3/g5MW1780cBzO&#13;&#10;QHi+zarwIB//MJnBhWGj98cn9f5y7zaf+fqGeZVcAGEsk+15a4cwUWS3KJtINa75I9mN1iKKDrJV&#13;&#10;cbzsKKZBXueXuGb7FkC1ZbZ73Nd6/UeX6je4mcdEDL/usNjYTPPI9/udyQ2F2476qMhDILOt3kvh&#13;&#10;4tokVlxti8TMkxBoih1mGLyuxylfjtOTOghSrNc1y+QIEHYlWW/kDzgXigKKj2Drp+XxuFvIVLk/&#13;&#10;ojvf6Q72uo0WBN811ZTsTdCQIV5K7NlHT/xt3Ej4RS+y21y0xZ7Bm9kcDrCTd+2ojwTEAu09cb2f&#13;&#10;vk7ft/KYP/Vr9NN4953ntn1/nh/6P5UV4N7G+9B4ku1Tw2aU/ZkaN9OAGMiIhVS+XwoK9zLhqDfd&#13;&#10;r+v6itm7IJv19a8SEyn7IK4Mb5eLIs2AYhuQ9WJt0xOysOZtLCCYlb6YdUGl9F/Hr09/ONh4pQlU&#13;&#10;y6E4F8MSqzmuKvufkDxT+gCKzw5CoAT/OJQh9N7clLwGXDEjQsJ4hrrOoDd07q/7256Wm09fboiS&#13;&#10;H5cDrhpQItwZq9UG0Qruk8QMvfqbOce35388PB6hYO9cxp/XvWqCW1TDCmDJybq6a6tT5pdLLI+U&#13;&#10;j04XLR5bfCm4spIAGA0uHiSULaKk6apLTA4gViMoWUpwrPqCAeQOZ11q3KewgzYcOtVl8o/5DQiF&#13;&#10;2+6gV4K2RfSmaiIc/7pOUNTLBNvdH0pIj207uVYI9nN9KQ9gFA5spVYQHiq1bG0xLhfebfD/+j/8&#13;&#10;7wpzGDMKYw7u9Li12YiqOvsxp1ALnosbwtlGMHtIYUIhs5So2mqva6KiRj0vupROKBFwwsUvhiBf&#13;&#10;9Ir3bXGA5DI5p0ejp9A1T6shgjJv50bAhkrAcL9tAlwxbaqE9OqoQJwgwpR2YeMpgQQZt6Ey4CmX&#13;&#10;UDC63HQxXf3IYrFi8VN0Neu8TUWugeKUISN1vt/UVjm3dvuNEBQErke75mUFq1ujm7ADwM2WNoTt&#13;&#10;1aQhuJ9xUTk3Ga+XhTebjUsFGViLDpXacLPp0eKDL8xGP70/UyJODx8TYg5REUmNRMgpFpwgQgy2&#13;&#10;u+p+G08PH2fzvjkcuZS6JILLdx1IhXFN69BUuMEAYyYqZlJ01roILUYJFwaz9N7UXUAFamezYJin&#13;&#10;gnI22Fc4Bkg9pD0FfoIOwCw8AsmnOiKxhNXFH+M0a0M0Y7sWysrnhC9RQ4wQcz62SMt6t2v6VnCH&#13;&#10;4jErbyDICFNLIuNemtt9iKxVG7uuKUcJKMEEEeqHuZMYEJ4Atd5nc2dYew93kHHIaEB2vuksqcAJ&#13;&#10;r9iRglAlOpy5NoMrmRIVPbzZy/a4AwTXkq7Wk6oAEdJCgwchggLgfR72+48MUwkczdy6rAuMQ9Ym&#13;&#10;S6w6uTFg8lDhlgcWk+YJq4p1wN0vFsYUKCUBClm4ix4LvI6DkDTHuKnq1UVIc6JkDUayLEhBszbl&#13;&#10;Ns9FQMBRFKmn5wo8AAAgAElEQVRcOCeRwiX6uoVXE5dr9O83HSmNrowAVWNYkeCjuWxYT6mY7iYl&#13;&#10;aEoiAFIOMYqThoQIiFBE3tnct0oC6JfY7/Y6F+czEsU65Qu+3HXtQ0kcYwYqAIbsSpF9k0lFYCak&#13;&#10;ff55IwewnDHISpB24SDftEAqWwQvBEbLcCgy4Q5xDID3pKomnr3x03XantJGVUG76LNHthIYYnfz&#13;&#10;kSRKYTLTBYWdzWO/3ZqA7qsVtbLeI4ahih4YT7NAVC4AwDzbGYnNgq+KkPX9wrYKoC6iglv65S//&#13;&#10;r6x43dbrMlW7k9WhUbLu8PJldgGSpmEU0dxEmkdzbyvpndnutkAmgvHk7OyKwBCg6Eygsg45KIyy&#13;&#10;sywXm0MR0Uz3xmWialucBsYkCwgqKGVeoo73HyuAhFctCmAwiW/ad202hCRUVm8JJUokAOCsDTPE&#13;&#10;8ylEv4aV1szitVYyawNrTghLnntT1YwiAFJKCDoaK+9B2+1kgclDhBglnDRVTHZdr5LtUigEiugg&#13;&#10;ifCwb81sEAUQBZSMtcFaVLU0JWxjlNtGOL7eR5QTQtyKGdDEaOplj1BhHMdQVMTs6fF6n7BNjcRT&#13;&#10;MkXxeVhUDSIoAQNCRBABUrXY2NIWo8qaQBSnXEaMWVthkcS1RJuSRWlbFR+sCzQTjsKGPlqbT6dT&#13;&#10;0Pqwa3gtSoDdpkOFoFzmgJQMkFALoHN5MVeCKZcVXHRaY883cfIAoq5vV6M5QXpZuq6y3iClOpYg&#13;&#10;SpginzwDEEdAoffAxeybpuWcctE66H/e3kiCCBbM+Wz9GkKGFlAPgnpQApcUXUj1nsaSQ0re5JVs&#13;&#10;5GZdU0iJVCAE6KzblNpZY8xScFGHmnKAi24rtoDT5hNzNpz2HxNdh0z6rQr23kiCVK0z0ETb648M&#13;&#10;yjhPWCiYK+Jd7d06m03fDeE+olmQChGAEXQco5tlUA6XaSJRFJQB8ojq21ozShn1Yc1ePMicg6ZJ&#13;&#10;LD5gFx5kK6J0XkMSMrRz9lhUBpUVJ2BNU2FYsoPbH3/9K69FAKlGtV1DLCki5Dgfr4NQ3et5hpQg&#13;&#10;yOwSgAZeBCzJqJc4vvaSdlWpGAwYdKotyZSwjDnE8w2xpDopEoLB8ugvt7Pq6hDRclsFr1CSIdu6&#13;&#10;Bd7Gjw/9Ouqq7ZpOQSiaahPDG6DQAX+dJ1GT18AxSYz47Nm63ENcEUrvV0A4W5LDVckzCB5yyiOq&#13;&#10;232dQnl5vgEYcw1z4AL1qTEV2/i5pAIdWWrestIgGDFXdrQVkq7YXdNHjHWKDa8EcA1DZrxGoiAo&#13;&#10;wbqNYoBgiCGhAIMSgfPZehT9AiaIUoEYojWhEtJDu6MBIwxAZs4DQLNhJcaYAXzc17LeAUGYoI1P&#13;&#10;JcUC47JGpRgKYr4YCem2gEzANZmoCINVJRtnrdoKM9xRiRkoWcnk7cN+p63bVZyhtIwDoY7GKkYI&#13;&#10;KedVk8KsKEeUyA3zWjPAjBmu3942fe2Bl9g6SLADMOSgz6f2VwkoVmHSKy6i4jtuAQAmeJ98dBzl&#13;&#10;tAKRPTFtnQ1kBKCWKSy2Phqb5gNHvOHAYz2FJa5EtSEBr4MgtCEo2XDsD26eS0WtSqgp68u0aarh&#13;&#10;7QxKntwSE4Kk4wygcvMYvo+GNmDRhiKGN7iACWVSwYYyF0rx3pt1QYzlNTRKDNe7z2bH9wrWQbQs&#13;&#10;3Vd/o20+30ahaq1dpTqeiEZZu8KIJH5FeOs1bFX9fXgOs/788Gvw647jROLNT85F2lapQG1WLvoM&#13;&#10;Y4i5pEapjVvNp4cP63h9rOrpekOYxRxA613Oqt3YpLy7MaZoZrIB90mbgpZo45wQqzxCbMmKE5QQ&#13;&#10;CSSAtNr7aO9Fwuvsqag4VbPzyrKSY4qWw2m+AeACw8WkolD2QbcPnX7/gRSb9ABqoZj0ABobgYHJ&#13;&#10;GnFo5rCaQqmAhKq2epwnw6vkwoxZbazXzs6rZlIBmFjG68VghkH/IcwJDTETAt0iKI2476ojwTiC&#13;&#10;NBtCdpUxkELiowNVDjjaZOEcrFRutV3TU120XhyMBLoCGMx5s9lkhjOUGcb9pkGhZOzbfnublpDH&#13;&#10;Tb+PNhTkptG5VNZYpAgux2W9bbetXn3ftxiJGAFjd75/dCkSVArEgaGVJEXkki1B3LjkRSKJEcID&#13;&#10;sHTTYERiBILz++S7voU4yIqO/tXlhXIWPXnoDovVvO9y5/BqOtHciYTXG6R0DY5HuOfsNg9yfwAp&#13;&#10;QoFu7o2oQkAzv02YiXGdESgRALxrbd30cw6LqWVTSCQJMswzoBhj+XQCS9GvDlbtYueSrVuDXZ3N&#13;&#10;y5qWNVLn4BjCxU4Y4DGu+6bdcOnsPCcA66rFMnEG1lSDygxX0bcrcIGknCGNlYsxQ5hTqJ+eCKof&#13;&#10;IG7rsN6nutrwERWI+qZLIQXseInJp5zJJBzDQKcg6n3xkKJuuYIakXpLeFMnQlJFcLLBWMVaHFFu&#13;&#10;lTcr9guqS/E5+5g4oqIJxSKaGdzoZfUeZVixaYmsFMmv06193CbrNkSuJhpNsAi7B5lSSkUimkQr&#13;&#10;kilveSWYK6JiXisqeKhnECo00kPvmbLOHR/3NMXpdvM1mO8QC2Zd5IxoN1e9sl4jrmqKVQFXC9w0&#13;&#10;aTu2nQy24W0tmBjudwpSg7YgIFzIptkG6yktL8tM6srmUHWMBZJzqBoiaYqgeG1n44HgSFZT1qhD&#13;&#10;qOCwloSEy4XHVWdIhDzfxqf2I4gzJcIaEPiYYnEGipIEl352bjKk8LdFV01l7dxWmak+r7ombPIa&#13;&#10;ljSNd2wzFpU2S900slRowe6ue9q4MaxTpkLMfsX/2//4f7jVZG932FOCbTRY0otbuw/tab+/Pr9y&#13;&#10;htUjuM7Bo6bHFDn/WNcXw7K7FUdhbJSclhSoBeu3KTblYd9jb1XI8PF0fX0D2YtmRwtmqM++dkFW&#13;&#10;EkU7CmLC6gntItGW3qdr6ZAilNc9jrNftCWUHm7wom9VgdiFEY0R6st9PZz+nO+1fNLGzX/i24UK&#13;&#10;ghiEKLPZc0xQRUCzAdGBBVAIGPXBjd8sjmSU6xyubsRAt2sa/bhGCe7QyOq4jwGhTcwd61fa/vly&#13;&#10;HxHkZZxgEMsNgF+Nce8vlxWSAw1rUwkhm5+vb6Cqrue5ozWco9ptAGeDXQHBb+9fQyrORdplktAS&#13;&#10;/AIjBJg+HmknluhPtjWrNZNxDNTwxjnnROZW+3vCWRYvxW6dLy8QY1wx43Mm1nqdFvm9GJ6wMGlA&#13;&#10;V6ZnkARXx9kuh+qY34adA6YWeLNNAO3LIe7lam1M7sk9XoBHmPjgt2H469uEgm8kGQGsfxqrfSWV&#13;&#10;7LiMis4cgbl6/O/ncTqdNpJhYsv5cqOc8zX+/wTBx65lWYIY1u3d8dc8FxEZkaYMu5sEpYkm+gJB&#13;&#10;M2kmcKC/lQBJAEG2qc6qiswwz1x3/D7bb621hV6VLYQCgpD89fGJc/RQmMAiFpFmHmTzafFXsXdy&#13;&#10;6256LmnTf5u1Pc0enU7jw25HHvDL+Vw0LZgHyIRDK+swt3duA5QrjFD11Cwncz1fZLyW6P0Ssjgc&#13;&#10;+Eyqdu/XsPQWdtuG6y3rzKLEH9yS7RwIHWZQFVU59je5eyQasZIDHhrGb28nRenl5a3++RFkZJJl&#13;&#10;igLQVwm+5+0mZ5j3XSkocuY6vPIiTbYCTDedOmmGl909RGSv6mxgn123MbrY28cfq2KoPeVS1oQw&#13;&#10;VAs9z/N8QUnbdK+q6uvzb8UdB1GGZVVbGHQ4u9WFhBG2JqjDE6IFJpUabT9pmMmGzYF2o1627NfA&#13;&#10;BEYh8YgU2q0K/pPRqS67pc4HLZIFIjXo7CRNx70a6GyVj6vey9o6pw8lAfjxeG/1vw5vV5hI2z7E&#13;&#10;tE7z+elDawoFLojjkM3gtu4y/e4zg8UxEghyNMklHIsmbsCBkpPeFlMGJJfHbkEqqgvc7J2oFwqN&#13;&#10;FgvQUbqPD21IIcRkVzuYAFKKcYEkFP2uub8fo/NmJvhowfb4ocs+YgwyzBZeXi4XqtqHpz9lPRCR&#13;&#10;XYKk7uC66HVsuBA+hwo7PxWM8tv6lnzz2N78UEq6bcHhsOItXsJRfLqta2AMe7dGwLrdafP3HLsU&#13;&#10;PUEF9bumHOZ5tVsd9lf/q6h4ljlmNqRzwwWxHh0ruyIa9wI0FGxFWSQAhExwrrRxiLLtdANIpAAg&#13;&#10;QEPQbafm+S359zlshWgUa9fbaC49ZXDQb4Q54KxxsO0+jtuz87g57q/jhM++ZLRgeCXUiAEDp3DI&#13;&#10;jksJowcF3ykM/vXWH++f6LIC4mhTvAy34AOmW2IkMK6gwHs2a192D3jMr9f5eHgwBZpeB1ywwLOO&#13;&#10;un4LAlfJikvpkzYssyIxImk4cyHloqdPD/Xfv37GZQk3ZHJchnHuL+jwU0fG0brAS1oS7hPE1CZw&#13;&#10;8ElCtV78sW0hwRHE2zwmvdQVxwxBhhPif7xXi577eVatCleTTaLl9np7btv2dhuCz6SQHkXEGY0Z&#13;&#10;5Agpv/SzaMtFfy1blvUB9F+D9cfj41Ie82nEIBwOKl52PngX/eYWfqDYSbO5/cZt0glnpKjmhlMT&#13;&#10;7EIyTOLPE/qVQTW+aVesIyB1gTFcCQIWEIfkXNz+sdoN01BURZLH63l8ZOTonatkU1ROufYPO2Q4&#13;&#10;AGk4n0LZlmMoRRVc0gd879ll2XLVlkSEYTVuESXioS3BpVDE3MDqnDDpDqtsRCo2EybrpwVCUJYb&#13;&#10;SvXTQbmIo07eX1xVYo8YaXc7shWYo3LXBcZAyZ6ah8tt5XKfS0ZW1FV7HuF3/11WFSD8gM2nxyqY&#13;&#10;4VhXr2bwg0tu+qc/v794+l7SeldepwvV9iDFgaPcPB6fDp//8tuOVBNEOJYZLrt9dFPqL98hJkTJ&#13;&#10;89vCWWk3VxebJltA+fH9h9X3pv4FpVWh9fm73e9xDFut2O7ufwoUzNAu2xc8tpUqSQgXU03+C2d1&#13;&#10;qZ4gHNBRZS8qtl/UrbJ32xRww7f0si+ewFTocLGJwC21vFzjFq0vdm157OxlxH7clQISSGTZlnXS&#13;&#10;HlINkvRBM+ZTQFzFJegNR7fgSyAFV+swWozRFvJFC17QUp7e+kP3yPdsgVYUBRVKRZPKRtVSj33r&#13;&#10;cAKuaBgSTVz8cjXQ4oJW5PrVFWQsoMNAobtt3WIKIIySYcYwzMVkN8Wp2zRBsADTNs93d49O93ag&#13;&#10;vKgCIz64AoCCy9kv3/rfWeYsScViR2RA/nm6HPbJjjxZ760hYKrCw/Ta46OuqyenEQeVOV/aA7Wb&#13;&#10;TVvYGvT8/W+sI6gExL9O4HBX7dAWNoAQS7+//Np6MxqzjgHl+v7H+w0SmJG+TAH49eVrWzQ4chBC&#13;&#10;qGG8w9N6qT3nAPNE6kZ6CTCpt6345amN9KU6Pl1ncDKf3z++pwG5e0CNLnF9lHcbfLaZgxyPu0av&#13;&#10;ruNlsHYex+Zdubd302mN73bvyKrBEOSWvdA+ocwOzWPWyyLK6IDAlAN/PWEKquB6IzQPdPh2aziF&#13;&#10;fry5SbxvBawcwpvVxsyXyaMUVVmvJ6y9bUSpCIdTvz5/EUJhVSAEXtLvkKq+9/Xul6LYKlqBOW9s&#13;&#10;3DKaIvI58FkAKUfoDyOxoAcasFjMaROl23045poHJ6uytZuPQuxNQTAoSrZT/XTuJEfdXqJSmm/P&#13;&#10;kac3c2ny+m24fPrDR8eooPU4LSBAhmR3Vw52FqUciai5m8ZoVs6S9PQr4TmC+nw6I8KKot2Svj80&#13;&#10;0+tS0yPn6YXulKXVCF1Z3BdBEPxZc3TzolQeZ0cPt2h2dYeCAxGt5VTuqpfLG9fJF21VVKfvb/vI&#13;&#10;d0/HIemOxdvFBe+Nt0vagNjP41XiVNUFBmm1odf2cGSC8NvzydFUika2e1Q1cDsFnBHJm1kwpett&#13;&#10;di53h/t5+pchiQAzi0l27cWvM4tdEJCRkAlgRe4SW2tA45ou3ycrEltWs6yztnx3KKsG5qA30SOM&#13;&#10;AZTWJ/N8ah7uN8Fe11/rBbvFfc6Ovo2kEAFHBQXuz7TtNl5fb99BEXb31bze0ly/f3j6/vbcHKpd&#13;&#10;cTACv2EDxf0/ALz0OjhEW7BDZT8sUFTLetv/9Mv5b7c9uvuse0aywEGApt4xHZcVaow+lPX9FM2U&#13;&#10;1w/tkd1JcxuXl1vSM/vDz7236hZ12FrS6md9/1T+Nl6yRFnknAlzVdW2g147iU+OTaNTl+8onxGW&#13;&#10;qrmjv2PLLc4oWJfLICcTA6KqzT8AN/tMyXwLUlXZSnOlHUO39M0T7Am7BX2gHiV6ezNNoSaJRbQ/&#13;&#10;7YtzmOy2BbtlVZGiWPWgt4HD+1rI2xRWx+/spvcYcUw5ZnUdxxWMpjg8ZlQ0B/z99M88MQ845PC5&#13;&#10;vxCb87uGAXb98hbA+b542r5nfUQVOy0JaVhyxusSR2PaqgocEHlYN9c1DzhOUSCbLOU0JsScP1Dx&#13;&#10;1yGI7KRijObXl0yqAsQsEC6hM6PIDla8WmeLYMh5ceUeCpaJJyKQM56z3nfC69Ornrkvtpy7jw+T&#13;&#10;J7AGUzzjyPNaAsoTTS22U2KICkwkmQGmayE7kDhszwgUdlUiGwl42sKnx/c2Sc9pSraUCBOjl+jm&#13;&#10;+Vg2aKdgiofdrgN4crhpmy9fvxJNhVEF4H4yLma/CMCROir8f77/Xzen1WNzZni3x2swhNCGxvlS&#13;&#10;JoMJZNCQwZZyw3ch5xxqSu08vnZTQxvJ+TaOGRUKJWcmViVMlQH7m8uubqa//lZ1eyukHeHkDO3y&#13;&#10;Jl9L2pvCeRIsQfVTfAsV1uED2lFEot8Yp6MzF/Eq6i4ndUX+l3IEyCfGGkm6zHhmIALO3OqLZNUl&#13;&#10;n54syEnrPBZXGnXadcKk55xYNbYEioAArKd7Dyvmey4l/6HgdH9Ahaild9THwiCzXVQjtDNckNFk&#13;&#10;On4/tCT6gYhuSVt5LNF6eXx3XIxHhaqw19BFgmhZhDkc71BZ8NNwOcWviXugwMceB5lFVklDCCxd&#13;&#10;GhtX1WTDwh1l5nrz0xpnBFAEGKDaXCEaEZoEFlvLGEwsZOmwG0dGPSidL+vK3ltZOmQf9A/g3Xad&#13;&#10;OFOcc7h2Fkct5gMw57FXBeEN84mxV145uR3mI52v/Q0XrfYeoUGB0p0hl0HhO4paHyouRv/p7iLy&#13;&#10;UsDkBpPxzSecBugcJuS1Xx3yMkHARaASuQgeyr6fUUxslYJz7YwM0yUZJiAjwTKDx2MOAEE59Jcf&#13;&#10;0M4v17J0fcmf6g6EQK6QvfI7WJm3s2kjnqo9uzPfot+/lvU+zuaedEKERf9e1UkZ+1e+VC1kYdJo&#13;&#10;IECv7mX/jqzpeFgfwubtsrUgzembqtMh/OCpBSbTIJHvh/lSlwXOpB9xXf1gDYOxQIwiOHJP0TVR&#13;&#10;8DPISMcRg3wZ3xCjpNibldqV163I9Zb7NWNHSOV0/YUia5EdoQyGhljkJs71SnUf3jKcEZnCCagq&#13;&#10;7prGm0hl59P4+L7CbzKxHcjIxViWZN2YFDVB9OBQJmHdzqoJ+m3afXxPCpH84WI/182egTImx7rj&#13;&#10;wscr+70dH/foS9BLchhPJ0BhRNEBFupTFnmYN5BRMR3DZEPYKgHsuhyRUf40kJ/aNATENaRn81p3&#13;&#10;R+9lMY+3IgYDhO/YB9Sooq2L8fXbUQiCZkURAdn0AgUBLeakXD/Ksx8j9OWF4SoA2l0ikb4hHWuw&#13;&#10;x7fXU3+oeGX6PjexYflAURmMD+/p0wyIN7eB1ULisCUTOTdvw4B2SxB2oZ/aJ8O3rR3HXhQ0oAwF&#13;&#10;xmAtHXCYHFdTrVoHunrnZFfQVvjX7/9YlONonvgdT1lkUHKpxExEjjmrN7n99GE6n54IcGLiDMMQ&#13;&#10;CEjD70kVXJS5QdcZfZJrUV2g3YlSXggpbhqj74aXIrYpDBuENCUcHLSWRPy9bMsE0OPMzx9JoptP&#13;&#10;fUWPJAIcYJXD/pC2eB3ym6SxQ+8jLlj5KM/lUAlIM4QDHpPd5hwMT4fi/mFI7hzdDt6U+IPrWf81&#13;&#10;I2iyJ1drtKDZi326Kb0wRNJ72S+AwseHPNVy8zmhslitL5aOZwj9nJrFsgutDaGiollEXmglvbzU&#13;&#10;ShfFFaRdjA4C2+TlLtr1WNRwjCCQbsxfWtbKlV5ythZ3XNwLrvBiolqz3vC1DnsvX3MKSTsju6hD&#13;&#10;k9E1bRTK8WYp7nSuV0VjhCTmnY5XcksbA73gjZrnL/ePO2A+kBcpIN91El93wqN1nI0xh/hhdCIC&#13;&#10;0hzaHXHqmttcaDilTz993/zgEQBf+lKeZ+2dMC773ZWrVBcoZmi2E1fxLAuSx/pYIpYChnGrjRf9&#13;&#10;BikLzmWKxG7XFbdcPXlwXuSV7Hg7OKtlwjG4tZGgIIOH4E1BmpHbiANu/1eCnfO5n7+KaVOFqe+b&#13;&#10;dYs8DABdIemEibuNY0VGGvD28RAqr4pLow2QoJqvcFOrESgoMsCEuL3pG0j+2DTURUlg5YT/bfPK&#13;&#10;JEQDpGBBhzaCnGDKUzXhq3PQB5bLv4fRz456X7j2bB2N0zIwyGZ9LkTRX0cukych+xSnrQQsfWIL&#13;&#10;WjXyOvZXKuO83W2oxdRScMN+LNDO1ctyonItZwAfRwrI9e+hRknwknFm41pGz2A266oyWXOEgfo5&#13;&#10;gk022/fW4vSGfFEmLOuisHOfbQ66z9v6jt4lpXhLNOqbeKVE+DgUnfHrXoQTSvyqnWfgPekZGu32&#13;&#10;WOKEUkBsQXMQZZlxBAXiffFXRaOHbI0tEwuiiSizQWX8to0B6cU2t+wRS0KEVsOtbOy51L81v+yv&#13;&#10;WXGYN6Eoi26LgB0+8NGu8LluwRaeixtoxh1dFxxu07J7Kcg8TyWGYLtIuXOaT3rQ+C4ySKusYQJ3&#13;&#10;UbZ77BmZOF8vKgPqQEooakXzA2ejt0pAqVjd5/HfrqrY/3y6+GAtAmTXMRSvCvH5Ib6GvohuzyEh&#13;&#10;WLRNjHR7M8ELCndliLlKGQAbIyn4FaxW+aeZUO1J8ClvMcmVrrRpVwDuqL5j9Q7f3/4eQtng51y1&#13;&#10;cKWvc0bbt/Fn8mGL4Mf2MYQl81E4zZCathTKXTXr+IEkUWwRr/xNBlpc0ZDrNkGcWHZ04cHhuiPb&#13;&#10;Lnz+avff9mi7rB8AsfwFUM865AaK47KszgMw6yZVPhtPjF9KI4ROFtfoAXlkEQ4Ewm3GcUipLfgf&#13;&#10;EfCIJsjz19tnedxELyD1aAd8YNh7VdARFt7lAvCKsjkxSlrr1Tqyymh0l+0wc4sBkjUykqLRzn0r&#13;&#10;NYm5FoLGvyuluoL4Ka5yEFtDa2ZjM4Ht4TPN2ZwniEvXB7ymFhXVvmBoU35M6spKkaUYU+TJwMKd&#13;&#10;zq8UAPGSU9DNnrJhmMVm4BZAnC4KfoAeZ+3RHNKDEkAmWqNNvr8v7xCQIF+3VcdbKnRH2mEckigF&#13;&#10;wKAKEHzLokT0Tmvs0QUo0A5edT/igMBsHH0A+gSaggPX0xvl7tyUge3Txd8ILK+TVaLqII4Mjwlg&#13;&#10;9UVfWhzhptewbHcPT9v3+efivXEbYBtBtCg6X83GDjL7wdB9G2kZIrcK3M9SlCVMbtC9k/W90w5Y&#13;&#10;6wnTGeO2kks64jqm/Pz2fE+RlgzAMqNdkuN4AgUi87fv1/2PZcAwYGcKFDweYzszn7a3ekYJllkC&#13;&#10;6JAZMU51VZlyxt+qglScsg5n4VZhdb8D7+0djM28Yh7v9bvBAUdTuI/1b5W6UaJSagmVUHFN++DM&#13;&#10;XgO8ouU70BQIRHJFQsei+rxmzHJdgiqIzeiyrqvl5Wv+XHVF1sYB8rnC67KKLSRM+vlFlDgVoa4Q&#13;&#10;hzhbJMJ0cZSXQNWOCxm+/3+FjIoTg/lscAl5x8VbCeDXVVmwvjNdbhx013BZj8XiM5cNgkXNvjqY&#13;&#10;zq43FEgoixkXOh0/4DDQjJs1YBv6mOlMfNhhOMQ3ZlJRZq7cVW9pxgw3Oxdm7fNt/x5Av917HLTl&#13;&#10;FKuNhFBjmCheFxlRLHKKDoSXpY6wlM2BLI5dvjAsfay9TJ2HSG7lvVtiOpQKQUBIPrpxDSHvjgY+&#13;&#10;z4WHIYqtoOgY9QUFbFbESwBuGOr1fic8bhwc2P62P3WILCElSPIxz9/ndctQU3YBdbZexGmP+qla&#13;&#10;87Yv1a5wHOcQK/jGtcFV02jDqt97XHNo/ICxTWCNVzlUeM6mb6OMs0YpVXVx4QwGPWqY+WtRRm4d&#13;&#10;IYPLLUWSHhRNy/mrWDMLSsR7vPQcN7Qgve7RjiwjgbIZAjrQvkVkWt1lMcixKIDf6amFQ2C+grd4&#13;&#10;JXKi4rUQLFqUeMgJs72chRMD7TKk4/AtC4h9sLbE0j45i+wqtHqniIZjsWQaC6Xwf/n5f/nj8bEc&#13;&#10;vDF8+TIUtHEGvKnIwFt7TLzV52mDT3TdRinZ79/+dv/TboK3SN4hgVe8hN1GZtAdfn4dnAblid2Q&#13;&#10;fMVu/sfHp+an8+AjqT82v/42z7zADBnvctR/PfnMYHMkEb9dvxGMEC1Ad6IOUwZueKm+7EHuyocf&#13;&#10;0TaZov0atH/i7nTZ47vPr8+aprL8qM1/++lTG4NYVRzjpoMNNTydLREFouXmcW63PpyZ9OAi+91r&#13;&#10;PsC9ZXsYwGkhV4i1Hv5Q31Yg+HtxdRN8H73v+7/z7lMee3vC+/hjbvpY5621wHdH4qNHX76+HQ+f&#13;&#10;ts/cgOAq2wrFJxPGVUT0T3/4xY4aOfAq73ozpy0+1Y1v7aP4IRF+GrYfX+prlf1mPz380Oe/84UX&#13;&#10;XF4Bvwf3zmsPx/E1o1qWZfXY3Qn+KSkKZi3W0e/F9s+2wG0dttewwseHv0MIN7zl5NP68d1u+XUm&#13;&#10;j4WfojlH8ID12zTNN9s25i/mXdXt8rYgTUCLHMraZo71zozrM0QzwW9BL+a6rKdt+9vEeYzkJNRd&#13;&#10;Zs3LtGpIa+1fs94cIFBNcprfPv/h8ZcP9afv668GFaT+00Wb3aFiUH799TlWP35v/5m3vL/MimMm&#13;&#10;4SsHb11dnIXb/iZZ9k8FlkiHyOV+MIv4g3NxJMBNLxp9eeNV7ZrqFicPnwLem+/v5bsRZ/X8RZee&#13;&#10;/rl+FB26oLcudODDOcNZQvTt6uXhXQDFi//C0tEvWwEBRvDhx/2YLjO/dbfjv7D/CuUM8ITm6tu5&#13;&#10;y5gcPzb9+ut8Nh36OaJrELUMdI+KjX9piqqWuOZSbgvz9Phw/Nq/TqylFFg7fGLv4PWqGhbKgJj5&#13;&#10;9bz78QT+D8UAACAASURBVO4P8OaK+3o1eqMw7oryBJnn3DUtW0ryBcriClqk+4dKhThmZpz88TKe&#13;&#10;uoddZnlXw4Q5k8xe/wqeu2wCI74p13QecEIMNxHwvJC3ceu9LWmH7Liv6xuYZ5D0FOItAh7+9fu/&#13;&#10;7/50fCFTjkiLBeXm5XN+TDSTpmjqTO1BPyINscurrVIamaITXIm7O3//f3jTWl5cx2HPbiDDDJl8&#13;&#10;fIrZVQUfz4sk7Chb5ihvQbjU2TqSF/d75jtcMDWNQRAXcUpK7UJ9s9EipXGxYErOHG7B3k41Zqqt&#13;&#10;PXT1sb6ex/sf6r/+/b+pGfsj8bM+JlkIvuR3oBFv8e0xj992YbZLyo7g7V7t3Wh5tS+KHVe0dz0s&#13;&#10;/4zCt1TW3xZoABjWm0xI9HqVd2r8vw+PMu2JmkmcE3IMPYkqCVIRvlO2s9vLWjG+zpu484/wH/Ts&#13;&#10;yobX+4pzAm04fx0f7vPVzL+eXttW5rnmybZ4+DtMsDwCg4BBy+ubR4js93HGsKHnIVhbNBMyRc65&#13;&#10;/3RPv21jjSnfQDx7fN+yJ+VYRuFCC3ybrh8/farU9uyvXDGA4e6XopCP0MUDKUTMgCxVXSwg05e+&#13;&#10;Wf29C4uVF07tTB/o03O+OFU7Eb6cfvv5/pc074hrw/q2nU7UQXdep/oG9KVtsNnOm55/7NrcU/13&#13;&#10;ZNWvNsEYvZmXSmEc1mOTgMTcf1GJhJ7Se++fWVztP376w4KvR/kfwEU/QZL+VIww6KJ8DlMiNyqK&#13;&#10;WuyP5W+x7NbXE1+9+dREJ8pdlflaAITy42+/XvBPa2iXqt0Nb/Eb8WH/pS3YPtKVf3/6uT1PJ49J&#13;&#10;sxwnfMaViIyQuYDBKg51T5+y+mH/0F9On1x6/58/3F4twfdizY+cVABbQFbHRAZtTsswL+j69NOO&#13;&#10;NXkm283/RmI4//q7/0TS89NOVmZ7m76tnDO9jMcD/OnDj7+7L5d7XYnS1DjDau7LAg5oTwIy1d3u&#13;&#10;f6QHxrKhY4Aw79KYlrsfdvXJjhZDxFhJ1vFf+pHjph1RqN+Hc8knlcM3i7h76Oq4jvlefhDt/aG7&#13;&#10;nl4W+p+fPtzGdZtsAnPT4JHGkB7jVS0CkQdUfn65cspYoLUtZ2C+orGp8lFs8QKq4vjQ3X8/TeU9&#13;&#10;2uxyf1dRItUmMOYeUdPsTXb2AsOF1TrebqlsMjmY8WEcub8E+wGLt7S4TpquiteYdgI6/3Fff7Uu&#13;&#10;nv72cLd324Yeouz4t9PvgX74lF2J1XBdi/KGDnvY3K1yR0fz/sPu7fNbg4+I/HXfQUGcq5D89NFb&#13;&#10;O7xcOX1f/ycTNB4+5zjxXKBgEYeoW+NnoNW795t4q68PgDJHM2pa7LAzy35ffA/hf8YM6FVHy37K&#13;&#10;JWDTcEEBUHvZVguB5OzOL5pwMW5RhjuT+6ynTw8lRI/iFE1I5K779v3tUFfr65eaQVD9R+Ox8Wm+&#13;&#10;25zBRVHALYWYjtaRFPp1+fDhT72bUBPGs0zyQuPw6U5BrLr/zs0ciRLMCwLwMBhAq8fdDtLqddSr&#13;&#10;mDOotpyex2EX8n3zPrnvUr5mAqqKTDP/8qWgd6IyUb8MCckn+W44v0lqN+fAHwUQPsVF54f7izdx&#13;&#10;Bl2guMZb7IrqLysAZZI1RUCzAygH3HCsZBqyKKqfz/oGK9Mwquoym+TO+f2hiR6eZ7M//Okv58vh&#13;&#10;8cOyGMwOztsKO7Y+ZwF9+o/YcWDNzPaz93xf1LdmyLdowtP+HrtU2fLL63LGXWy+/qfmp0lrt1NB&#13;&#10;/7h8y/ANNZlOQghVIhhZO5v/67+/6x4Bbh4yP5/8Xu0rwmVnTv1//fRT7Yfqc1P2fN6aU9b8j20t&#13;&#10;Dawcu227hjZTnlIVm855e7AA2fw1P7YIqkP9AaRX2jCMi5o/+vb0sG417/opPOKHwc1M1CvPYg3v&#13;&#10;UaIvv9tPnowFtGswU/KT0bwDhbTwtsuXF+lhtwp5Qfiubt3377u7OzrBfXff3T3Nl6iH9nK9FFVS&#13;&#10;+P3NDk173GyauA9Rr9fzTdmsdomIYfF/3i3+66mVQEhf8aB51Zs1pBgmddP94l2rm+GOZW5EM/sp&#13;&#10;llWjpzNxs5h3k4RdWUqTCpM//PIfvnx95mMu67SPeLe5QJDpB3lAPb0OHO76LZD21ZVd7D++z00Z&#13;&#10;WlU+n899unqx/HH/cMzgun6VP0h7XXd+JTGdzqf0SAr+yBNlLhFeF4WyYStBW90rPbswAzE8M1+U&#13;&#10;K1dL/eXydjmbXUVKtnzIH6m5EPcVFDzQNLgwWKCqNu1BAeB7Xqxv7+t/kMPYP9w9fIgvtAulCt+H&#13;&#10;022emXpYQ2vrJXlO/SLwlY6KHeIGxL9+XXbzLRQOKF12et8Vb9ub74g1/0M89Vrwv669dHVlkchF&#13;&#10;f+pvJ//HR9tl7cNFr0zbEUvvAuwOrGkfXk4GPwq9ydlcfvxTB15Mux8f7yq7WY5PHmybWfzvyG8F&#13;&#10;CI6XduX1z4mUAEkpJn8p6io6jwC4LyvdX9/dHX4v+o/7ezuuypXWvU31fS5l+7DvJ9Q6vc3LoPW7&#13;&#10;7mMsAyywsGQ28Pfvzw+P73Lcuu+6gMCu83PyNar3bcVxyAU2j8f/9/tfkPrD5S/P3W7fX166/U6/&#13;&#10;O7XN7tu/nJ/4gWRH41LQybnintygvj0M73sy4rp+Wbfjw/23WRIi3u/2RuvHn4den4Ng5OWY78Pq&#13;&#10;VixEELLjHRxhOPbduz/Y+fypCrOeC1YNp9v6OjXofhoXTBEr0evGn38/37F6ammFpDW2Pex1LfGd&#13;&#10;qjB+jynYU7GQhPJVr5iSEuz8SVyL17HzMKEjrvxrUcTbqp2O+ENTs/NCdpz88hAu3InVgsVKuH9s&#13;&#10;z2/nd807fP2tvN+tb7cfVCMdqQs+TOv9u1/GSwYMcyx2wfCu5jea/9XO72jjYx19recW+R8L0gG2&#13;&#10;vgxRcKBOl22zbD8sJxyvj3zBh/v5sXNuQcv44oqfHvcpjMRdC/BkwH6b+3cdgD8dh+tbBWCz9NVN&#13;&#10;xmGraP0SYfk5ZKuMhX7XwHmy32b+PQfn4xGvP9A3DP0ZaZp76v+pLI5LMw/n3YNCcb/+9re9rN1k&#13;&#10;8H/54/8WYrwtIySlIaF7rD1ZwUo7AVzOa8gp7JIeD7LaSdWx+9UE0d1NtyBYSsbIjBWBL2PfNQXL&#13;&#10;oNonf/O78uBdejlfYSh1byAhSPpqV/sEAaR3VVNKity0umjtVPDidhphS4pU9f0EuYu99zKf/I2E&#13;&#10;IescEswAS1TYTJDkhGC/Le2+vV6n5Ik2niC071qh1D0RkQRDE+Pi9uWtrRQAW6U6B6nRQASOGA3e&#13;&#10;F4p7qQZqKsZtf90/3q/9CgkW1Z4nfX9QAGdU4DdzgQY0TkRqAEjewU42zpsdK3t7QwpHHeCaM8Rr&#13;&#10;MP82/q3el84vwRZtAQVH0zZE70cXJ7eygmEXDTAIcACLguJ1dSb5tu6ijRl6WRLCG3DrOcaXy2X1&#13;&#10;Ztx6QkmEGEBCU6rvqo0ab1gnOTMDtSjg3JZNMqDmCoglOrs77i923lUH0ahA4h3dX5cbreUUQ9Ch&#13;&#10;LAptNG9lRvhY7e24VBSgmrbNQYnmU1fiujxvAaeU1sBYCnGuKlmqDqCImA/J73dqGCbnwyKC1g74&#13;&#10;tEvAVbkfpuPD0zLrImsFFQX8ALwzXGQhTKaEBTA33c5P8Xpdi2Y/+6juKbKDJBITLquGYAoVichY&#13;&#10;A2oK7NpjQCy5BgMVq2uc5gAMTqKp4gD/rT9xXAID7o4/juE5Z4tEEfQiOLEuIMpHe+uX2SWwNxLe&#13;&#10;8YJVMCKE0K6qghs5h1TSDAAgYUNTV1Trsvz27VuMUGG8LquQBZzzsg7LoCvSih0LZixLYRZT3pUa&#13;&#10;bSbN86Sr3SMOk8DGaJtSRECU6oBpss4WrBRKL4ZFnfFq6rYym3cpRpBpCkyV4zRDQLb55HyybmMA&#13;&#10;yH0HFQCCeK9V4lvILlM4edYUnCtFlEZrBQ/n86p2TIVC0CJSmmJo951i0vQ6wCXSTk++KpotDzFu&#13;&#10;8zrmlHTgFo5ALNnzfE9TCihG5GV7KB1BU9CV3OXZQrV/m71CIdu1oGgyOeG02W21mgAZaEIwZw+q&#13;&#10;9mFeLjjmgrGSVdu65uijB4nkGJKkCluY/ZWiVDKxSEyiWIxzIf3A68WdD12FWwQ0FkD05wli+Lql&#13;&#10;ZFewbZIDTh/S4kslfPT2bDhWGpDP538vauzTnLaSeLT5VLQNA74QR6XKNVhGGlRs4xYl3yfjMaLT&#13;&#10;MPRhPTIZsHFEO5zvzV0niqZQr3T2zy+RWFrRZdR6mSgCFO6XeIIgfnw4mGBEAoCG2a9lVe663dZf&#13;&#10;GsHT7JnkkEA52w2iHODdfq8U3GCCKDnvCINzzgkyUe4u+lJl6icrhUysWUYTt5SRXr8taYz36nDV&#13;&#10;b5p4xIF207xsZY2XTYNEpdwhwgNIejRU0FJWs94I5RSJrCcJLM47QSlMSdVCsVISjlFSRb0rDpvz&#13;&#10;iaHH5i656APodvuMt49Pd2GbK4H1bZaSn/vLdQFP3d1sNkf9QiE1gFTY4bCmRHS2q1ZKnVY9Dfo6&#13;&#10;DqpSct6Sx1xVQeqh1xITTqiPPSmbcz9GLMBlsCbeHfclBauOHMmClxZbxXnQNHpJJVZILbMnSA3L&#13;&#10;LJPNPgPRvL1dJcE1FyjqKS44+pYym9JJLxir27g0C17CNUEIvIybFgQPw0Al5+xRT2ZdFmxig0Ac&#13;&#10;wN3+R0CRAtyGOUKvujJB3JUHlPPv37ecU8WoWMBqNxypEMpufW82HokM3EY73KYKyOzhSjKOqCWF&#13;&#10;2wzgwobNBf20l4i0QetsjN42GAKLkVV1LdPtpvfHn9ZpMhGvYFV3dL3EIZ1cn+tYQYpVZ00yANfB&#13;&#10;Zg7YMo+pUBilFH2l2EwdKHfQubxunLCbcYBkl42jM8mIA54dyCabCLaEtrRiLoGLkuAy8+Z4f7td&#13;&#10;MiCn21KKO4WrNIF5tSggfVu7ukRxTcGTQqQM1FFOIUbMhuW6GE/KUgKu+5POgFYiKQFiHIepqpSf&#13;&#10;w6p1UZQAo9BkFxCEdJ3T6eWsOHcxTsmtyzOmXB6KNh6GbaKQ62ltJKJEpjWKFPJEpjRZFTL02/MJ&#13;&#10;EnAZb3WrMvAeRgDzpnPoTS0KhkQ/ng/3h3ntEa5UxwEIh7aKk0NlRAgjQsaL4QpZ6h12e1mqQpZN&#13;&#10;BUScVk9pPuz3wdCGS6PXpm0DwsZoRhXKMm1jJBkWPMFy3zwEE2AEeYEbMLEBJ33JCJWc0oIAFUHv&#13;&#10;jHeZIt6FOrQwgbaumYouY+cNU8U6QuQt54IL7Imb18mlrCqow1Z0JWZ4WVYbTdDuobv327hSD2Vm&#13;&#10;KECFsQeEQqJqrRfCSEQpxrxe18VnmznUmw0R4Qww3CUWZbVo6xMwCcJMBRMwgtjRrV/KJC2fwuxt&#13;&#10;sLgUOFVSUL/2BMR5W6XPlceQGEBxBniY52XZeAmLgwQiyeDG20aYxIQz4yTFlBFAAqqy1TOjKHpc&#13;&#10;7HaBqeuygBRhwdfV5szf5u93h/tvX15lcdTYNqqKcy7nrNehDwYe6ykChFLOLm86hWSWFkKW0Nyx&#13;&#10;/XC63vpLZtkir621yWOyUSLPt/lwfAxzUB1Ypr5wipBVUWydG+LEY4UgMjGXiscVbNbzbmcd2KuM&#13;&#10;YvCzLgruVl3WTTDssroJbL0f/GafDg8pWyGoj061zWjNnD2NRIgCYS45Dxs0WqtCbs4xAtbsE6f+&#13;&#10;Sq2DEHrr5wZ1DuvdoQkrXOkKYrpdp0f+dHG67toEMrHIb1iv420+I8qf3cTbkrhUPtyvq9msq+7Y&#13;&#10;ZhNDBFsEaCGdz0QGh3wck+H91b8+++6xgBzIStjXawKeiwomGTFT3K8QhFJuQKC3dbPWkkxBnId5&#13;&#10;mZygbhxnnFBX1xWrN+g9jHO0736621SkCgIQx2sCpTCMaohBShnDulWEbPPlBlbjp9knHMPbTvCl&#13;&#10;PyPCbhohXFKb5L4pCVEg8QwNsHXBAIx2pSlyAvCulEWVcaIE4ni9DUsSXIKADORdhRNDiKBqdQux&#13;&#10;gpO2lAVrqkLhJGGBVgvuDq2erhJUxgU3p4IUy2YlVEJBB/R2XWtY/PXLV7prcUgpQpbIrtuZnKp9&#13;&#10;mwVLqx63IVIaKXdxFPze6YVkl4BYN6NK2cdoTicMKMHFLXm2BcHEMhvBIk6RCdLu6/50FZxwTDxl&#13;&#10;ft3aWralhBQ2+y4TEmOiEi06G20JJATQbbo8tWW8bpBhjEAn5RI1YxgZ2DAZAMCS1Ltu1puIzGRb&#13;&#10;tkezEURZDnlfVc+XqVQJY3cbXyeNcYtAYiRRJUqfdC3YNt54J/w6Sgqd5JevpxByPxtVyhgz4DEx&#13;&#10;6zKchoARDQ7QGI7HXSCJtjl+zSmmQIGHOvYm+jgZ52nOV00Lzis5mwgCoBRjamlA1MIwG4TZ/p0i&#13;&#10;hNZK9v2oCoEF+/79tQUyV/F4v5/P6zqTQtbzMpO0LbcEsvCA5dW+oYko2euZBtbcAYAMQsqtS0S5&#13;&#10;eGrGOHOXIIORRAOJde4yrqtNsN4rQbmQALkD7RAhcwo3p+1qolmLQiKAtnlCECtRShhObsMUFErd&#13;&#10;3FoDJTYqCFb7j1v0AeRUoJ1ga3SsFMsWgnVClpEAzviWnIeZ8arxrOT4/aE5nxcYaZAZ1eTcTxRz&#13;&#10;l6OqCvx//PF/TxhCSbLH5KEKZGNl0L+mQjnZ7DwTtzN6LyiNicHsr+S82CnRozpcr59rKqrMeBGt&#13;&#10;oAIiGWGAb7kXSpYmxLb+OL5Ne6Hy/QGDl9UF4zlIDJjlWFG2XWdSMWZxIo93H1/CWNmCYCHLDWpE&#13;&#10;j+IG+gIbMnNV1i4C60AfUlkW2dq7jr68TQgxrxMRJSNoGi8BknqZLU1e4QxBsUqloFQpRDRtwmqs&#13;&#10;Ev16eeYM1ZWYWbkRq8+nAnorCuXyYnP37o/KfBvWi4GbZ7Z+fEIX39zwUNwgLoP2j/XeIQfGldWc&#13;&#10;KAkzPNIDUXx0c3wHqorhZM1NKGJ4STdkuWPy44OJdtUzpYSlyPju8/dR5eRxlJVCOq7aMwHOl++k&#13;&#10;6T4k7H3IiESRKMeQ8SxFnGxEOrHYZ13Fo379/Q4uFDULjdCiAjbGTMP677vD3uSwJIQw9iBmENcX&#13;&#10;QypJd6WJQCKk9SpKCRXLjoDN9y9vDScLn+pqb1Yvt/7m4cXzfYkeZBPTXNV59sGPqOzoW/8ro9W0&#13;&#10;vJZVFXI8g01iphLaa/BSGoiZS0lEeEwhmDyvrl6HRB/xHOo190DLms2bKY3AcjeHCEsFa3sHwjCu&#13;&#10;AWHI+bRsHm5Nx1Do0vJFsewRBMzDQHHm7yp+yjQSTAjBGpyFlFCVQNyuG2pmH5bJiceWzKteN1/V&#13;&#10;956sNiRMi06HAUWJFQEiUSOC2dYh50yUyNiN2ytrCjBMTCnV7mt5L/JqbWC8xBvJaJFJEU00OjGK&#13;&#10;qeBMydzxy/TSdXTtfYKAgZWiTeACI9JfzbZgegzrsO7L/bj9dhvKHabNtuTdfpo1FTxh0DJX7H+4&#13;&#10;Xod1Nl1HBBcQpWjcVkQLgg5hVxWFhYtJCRd02nTFgg5oTeyjlMuD3VDEg5yFR2RCcS8bTFOBJN1Q&#13;&#10;+YlNS3PcPzBGcmUPlco5HbvDJuvFv8p6VeD4b+756XjHY16HAARDBTsvbzhW9hw0kLFqd2lEwSBv&#13;&#10;zwapWmBOE4YN338e/iaILFG1YljBXAqBQqxYA2LI3iTMEw6MSI5lk1iEbwXjFav/bbvRhXqfISLt&#13;&#10;vJE2bPOwHcIP8KccSCF2mKWZFy3jaNJJ+fULLgRbdU8KqbQyixt83uRld6dECcOV4lCKsvDZLtcX&#13;&#10;Tt6v0QQFZVZv+rv3dOkDBNk7zxkt9rvUX1iHNZhP2v7Zf1jGXkl8rsJ+m8pDNUTNoWjL0szTNPLd&#13;&#10;R7YNl3tFgyI8pMggbkoF7Le/f5EY6XEsopJKEIaLZf39ZmFOXammdMFSYYxgBs7fbFUz1V0HG/BW&#13;&#10;LfChubc5Ot41vC6hHF3/ERzd1RKHfRWWxqhaqEowXMiCTOsKDDzNYHPGA9/h4u5w9/317f7jD3EO&#13;&#10;OGOVHfdau/1ye07BQUGmm87BthUdXkwtujUZ1NDlZdarYUL0w/XhsFfSA7vuCnZQD4BAT4EsHvrv&#13;&#10;PSjQNZ2L+5+KYHXaLkufsHzgtRQyApQ8HeZZtBJidNBo89FmONCFbYEi0u0OHPSvW+bV7utl/Key&#13;&#10;K6sGgQSHBZe7khcwZ8BdNDR5VVb/P0HwtWRJkiCG1bUIHVelqMqq7tnZwWINS4LiL/hGPPAZX0wj&#13;&#10;zWiL2VHdJVJcFdLDtTvPeY5xc5NCQASHU0fFMEsixoROjweWgR9XClbx0vtpqR244RwDiYCs2h5H&#13;&#10;Xn7hwzDyUNHkMcZYFJRivewgAMFtRyo+89JtRK1k3VYStQkbb4rRD4Vow5icsZacKAAHwfHolN8Y&#13;&#10;EzZETPPTpxf1Pnew+/D3o9zBi8Oc3RmQEZ94NdjVB0A4gNSB9Q7wDjkX5tFG9NiV0/u7aarHAqZc&#13;&#10;3ycEt/kv9yVXfqPjMbWqQDu0Rx++fCi+3f+dFcxMoqJtjp6UWIV8etyD5BAMF6gD2Md5KTMCxM0B&#13;&#10;rFbVHSFNxp6IKPRicCKs6RSAhJr77OO27UoGB6i8zYCUzRGSJmmgRyVB8/z0yY4GbnkF069tNTv9&#13;&#10;pkcByWsYZNPdRpWDhUU5B98mEkIo+ka0laISqSWDSGgyI8RIrtq836/dnx5zJnowBW5rIaZlLbru&#13;&#10;DlUbIt9JVZh+2gNRCcIFowW1cONJBe5ULU+3eF+ZEQLKybJKZsEJ1qStEYUkJ2BafblQQGGGKpmq&#13;&#10;kcdjhVCVKygQ+P3P/1GJCpbBOC+b2s8QSTf5CYi8vl1YwS9q8mSd7ktZFJvSbpQ5DFprF4IOrm2q&#13;&#10;YKFX6PNjcdezE+QyGmyqgklvHZtj+ipymQO2CZMGC4O2wV1+ZS8m+kQSalz8np0xGeRQaICIi5nx&#13;&#10;xi0Uu5FQoN29OT7M1vCqJmxZsaOCcsY5QCHYghQ4URQu55biZJ8KCXo0vQ2MYVa2y2wBBQ6H6Twd&#13;&#10;moMDfLGk3BZcS8KJlCX+mGzT8aL++XFFvIYA7uqSQ/g9DjtUF4ql01L5WmUPWyHcvmRTjo4iUpTF&#13;&#10;DnJ4tbGZ1w00/e62Lsf2wcKzCiMWuZiCiQwiGiPgas4gAooTsYDpFB3ISa9k4mT1HhFSiII1LGe6&#13;&#10;6YyKUOCirvaj2UY9fDl8bdCpnFfakH8s16nEPpEMbCc433wA5H4T86QRV62WhGKVN9JUARhWcUCS&#13;&#10;IPg+G8aKZVxIIKt7D9GfVKPSdwixS4hKemyehnlTHjQVPtD9YNzKuAychreKiX29S9mvarMIidSP&#13;&#10;iIAS0h7TjP04MwYJJYkomwpH0YLjk9hNs4JE2PuYLcQEEoHJ/lPHAiwlqUvzXQ7TWLdiWj5O4mTE&#13;&#10;hjDcJuTIXFe7RYVTPMwizut6uQ8HzpjtA3T9py4kpDt21/OeysuWISEeJowHE0mFSjgBjcmpEd6A&#13;&#10;vtx55q6/R4Z3RfXpYv5ctsX+uAuvw+Juhdgj14C+KqhyhfymlhTaxzWhiqdOtDARJDjrrP77y/O/&#13;&#10;TPc7BRkkyXtkSbISQ6D9EYbgYMKCHW/ehaJZY3zY1S4aAHRI91+qzxIgkpNs2n0R7h+vCDjEd6R4&#13;&#10;+jgvJ5BNjTqG83SuQA9aMAyXzW0M7c3MTn1bYKfhdBBHTkipQ/3wB7O6klVTVCmbumsEJWIY7gLp&#13;&#10;ZXw59PPgocXbFFLtM5cwGgFTi1taHNdBxS0YG1pZFS1jLQ6b6ZfKcgKObZxVw2oR4Ls6I1bDQgYu&#13;&#10;ye18zgsqKgNIxd1wo2GbsxsD3pd1Ma8jKLojjZK31pGtEJ8SiB4syvetdTZihpquFJm0ZR20uYL8&#13;&#10;qe/MckdBbyGuxCNIskmyIHcDYIYSSzdthzIcS55mP3NaEeJug5WJOohMKAnOVeFTfL/cTMhs0alp&#13;&#10;jEfKAR4ZTbmX5J64t78xAXx0EZ4MdUEnsIWADE2YZJ/9QnsMk0UwGHooE6rb43k0JXP1bqfz7MlC&#13;&#10;q/bX438dboteQgVNZtDRGOEsvtVrMDO2Kd/Tu9Mx3YOjnD5Aft+m4tC6yBAC6zwEO7CFdKLuq5pV&#13;&#10;5dW8A+eZD5kVicEQUsmawoSP9LaqKY5Qyl+10bISSd/zVC46id2B2XBrjGxqH2JW+fgcqhK+XREz&#13;&#10;FrRk64NbVz/agGOSsDt+Gm4DK9qqP82Jl5T4qDDZ2CxQWVxjEB0P17FtKw8BswFzdr3cStkIOK11&#13;&#10;FbyLAQQQS8+f0UF5pVh5nUbMCOv4oS89SgnDEu0WvTkQtmS/Pn8xyVMqNutLCwoYyLb8XMBud1ih&#13;&#10;XsEGOdoU3B127+d3/N/+9b+tLEzcAa/sOFNf6XeBv2qvPYI4a9f5YqYDhM00Mv5PFjjY2U6DtWih&#13;&#10;sdTEdhkwgx8yOTddJv/l8+f/aQT2kocdf3bKNkye9S1uKFhUitL1pDBmoeiN4Xu2j7za1KbNsucs&#13;&#10;fFCamOv9lgtk0EvehT0ZOYVYqrMpK/Fo0+jd3MgVK7kNlQAMHj1Ziy20YyaldvhZICSWme31LZaQ&#13;&#10;HLP5csYfO73yuOmCsfqLjf1kW5QGNNmQYnHakXszP/3ojoDkj3lxe/fIUAkzNZMNHRs+0eZaFpKZ&#13;&#10;4N/VFS5FIinirSid2x6j+X2dt1YezX8EGCBuyBN305lnyAgt7Sf/ZNL0eq5JM1LOyVCy8IeTmKqb&#13;&#10;oz3r2uV9eCT1/XxpioaBcunHd+8WJDvIEA55plI1gnve4gii8mmctX1srk8dePXyeJOAzWe3HltD&#13;&#10;F4/7f7zqf+bUKy4ALx+GsDLNF/qI3HXiasuQ0KJ7pfNTCZLVyTqPX6RN9xneE9kYJCl8Qn7LdiVE&#13;&#10;EeOK+OT9JlBYlhPvacYERSkrA1L1t1BiWvTFikkrP62XVUAeknHQH7j4g6C/HTqxj1PYzloTJ2W9&#13;&#10;P7+t7NmXwGXGQNG24a/fr+W+6CvnlKcuGcpQDJZPuWa9mZMVbbkJEmFT8L+wAd0IZhAJtvhppxGC&#13;&#10;Ibe4RVs7omojHU/pd/1QcB7HxnFdLwWKHQkZPyc0oG1k28BhwLcdArHb8SXAMKaT+ExR1psDZasp&#13;&#10;MI/DKAAAIABJREFUM/b8WvZMHogrR/xd+9MQqS7qL/HcFqXSll1gUKqBPK+xZuKpbLbVr5qozZes&#13;&#10;ADy1Dyz5RxoMjedJfGp22yrxpSy299dfTqUDds3OLHBSW8fjpxYwBwZEZd2CD5YwAp0wB9i+XWAh&#13;&#10;NdoiWT63XxhcWTQoa1mb5Jb+gObCwY8cwXR8IM5cb3dTyiZldEHjP0OyKfP3n/f/BYqN1zcXryCJ&#13;&#10;ecU+76qnPOSXOvnZR1iGCr9PWwFkYzkVRJww5/xQ9lwWw2ZYXVPQD/HqZkW3ZGiii273pZPGYF/u&#13;&#10;d4tRm7dAWSQrS4ot/SDwX5ObYPppUByHfznDMB5CvfXdg5cl2dZ1ekr4xy/IPDLKLq/Wh7vgA1Lb&#13;&#10;fr3RHBQGta9y2sGQuqLOhZc+iQLrcqKqL6zEA7q2j1b8GWi92wj4BEiBzW2sNCeNkDrViDy3pQNN&#13;&#10;aos3aD1WmcotI4ClTeVFn0cALd+JyaokoMN0cQTUl2VxglVeTI6ZyIYtLdIOiIjM5C3VcztTkV3F&#13;&#10;8cNt9xtMGo/ze+Kfat4UhoDz3UZcBrdAdcGp2R3Ov0FjEAVi5+oxF4RcAp5UVJebX0aW9q9PeGal&#13;&#10;Lx+64gf9M+X+YRpr58/qfrGbFr+gx8nRBruGZKBvgOBDsVLTxOF13tj+MJBiJz820SiU+k3M4maD&#13;&#10;cz6VWEzlgx4R/OB+e+yrv7cHpNP7mym32z1ESstuiW86aiHE6ElF1vpLZxpUDKOlhCAuU/nJSnVb&#13;&#10;AY8TvLUQUKEjuCHfl/lJIEi2m6hw1maXW/iWEpk/Pz0RFfak/NiyDTcHHN4Ri/rzes8F2Mz0NBxg&#13;&#10;Hmz+PYDx+77NNcxYSatVIWYCHyy+hv2YtoEvn/IXAAieYwslKyQV14gga/bbSQWluuPhdlpUcBsH&#13;&#10;miKcIgL3FLWU1XprARpS2YC2Os7RpPjw0NY1ykEkhmONyiL77TosN1g3GQNv7518YKElcTH3CwyK&#13;&#10;izAvKcYlyzkE/Tk30ADtwBYdVQS6UCKqA19DNDV8F+bf6G51l7Lg5P74fW+93aq8DgE8/3Ik2EtK&#13;&#10;pg0Xw46g5ItJl0MDP3tDv97AtRfB5uljrVA7+48YVAYLNQchQViHtpLj/ML2lha0UfzHTNwG2mq3&#13;&#10;XmckkGyBMt9q4praBJpXzj1vNI9oc59xSdcQ44wbC+7xqWj+Md3mXSOK9zIns9gqN0JJVpzi6A+s&#13;&#10;Qu1LNdGnO1Z7LUITEZ20P7xP31XZ1QccIyujb6+JOCLo9fXvD/KANf4Yt8IJIYOx38T90z7HdM/P&#13;&#10;7Glyvxf0jXD0Pq48wEvyxb5f2Olt+khoK7DO5hRCBapOE1LfLbLaG4c5U5pOHMC2qbffN4wDlal9&#13;&#10;uEwXuo0SUgKYOaKVrxRV6zWAQ/wNb51snnDF01ebsUGJ5vx06B00K1z2fnr2jHdyK5MVC7nlos0K&#13;&#10;fDOrchuzN/knOw09RmxN6E7B8+0OlhVg0ofeVWkxsy/j4X7wHFxP6X2aYPm0AEj0gsHJd5ODHltL&#13;&#10;kFlKWs0Q67J+RsYBw0ikHydxoOtd2cVnEHgf9ZoFPq4NK4lbx+zzEf+Wl5fOyiIsSwdDkXK6qO1x&#13;&#10;T0qDdtywoEVpv318PrR2eouE63It1fZLJhfqWRVJnxYd25bpyWQk4SS0/96zJr5HWqW/86EKZTvI&#13;&#10;j90/QHZScBEa+8Kjvp2Y8x5NlZGRFWOGTfkvpzKuk0jxe1EHIAu2u6cz5D1lzba4F9Q7pnNQTYkM&#13;&#10;ldG/I4gp4ybd59oZEaLPu2SWbRjCOICPmj1RumvZU739FqCQRzGy9WlJ131VnOTLlH74C0nkhI+3&#13;&#10;5vVQymXViJUsqVZTpKK9K1KfbK7r9uvH7rcyvVBxGhZA6OF2w05tX0/dO60J0BQSagBtPjjAkeSL&#13;&#10;vg4Ven4oy3RbHq240BbPj1z/FWPow12jaZMm5q/RUmUqk/X6wh3Nw3b4UwSVjLfxT3y3bd/AkS5z&#13;&#10;dCNtqqB2aI1Lc+jvAZDX3KNOSvNH87z9tHv+RMmESoxkoj3hHWODoYf2hw0QB6I3EZM0e6iNw3rA&#13;&#10;8/M9H7pnKMk7GB+/P4SiHINOVfyAdteT+rEYySWDE/DEXTfNpL7zjhOeL2+UcwnYLKpXCj7FAsPN&#13;&#10;jQzYMVfRu7QNEHXTf4QtBd/i1EX/RpMOEiTJrmhqmEPzedC/qp18FLcON5sZg7ZMVi/nVRxq8KHD&#13;&#10;BQsCzRwXz9ri9KdghgrPEm9DSDkC6BAn1WJXDxnxBdqK0FS8GG7A/EwprPvp5++U8N+3trE3njJP&#13;&#10;UDTnSSOnbI0L47qxYo3st7uhDdiqSlEIl+8fZU2qSqXkItsqHACu21OsTAeuTM17C3Ruz8g8PHfL&#13;&#10;61+b4nkA0RxKqRIZMRP8vA5ENoUrcyyud+0jFGmoD19W+CiCwsYLD63igcaPdSJ7AbfBrLboCw90&#13;&#10;LFSnwDTr2xKv4J6HD4L8cu5W6SKPa54JrSZ+MDluUVUlY4YKWMBQWJQuqB68CIPqkIMYwr4RaePo&#13;&#10;q45hzRsl3evys+rLopEyHJ9LQo1LR86xGqDxh6relg16C8QKCplH2e1lLkvUDyqPbfQql74xnExr&#13;&#10;wLIv1rmchzqBHWBJoXFMzlVKd5XId/SP7JcDE1Zquu8vNtesuivyeXcqLpbjR85QJXYwChOa2hva&#13;&#10;0g2saY2YxGpfFBKZNvgcOBM3kV/y0YLih4m9jEjAZExat3mkXZdqImN6oemW/FIXjLO41Sv+QsNT&#13;&#10;ukH+62xLj7ENVec/tNy8gDBAeqQhHjOMuUNB0bL/flYbfLPsVJaVW2bC/RD2OLoq6Fo0ZB2eoqec&#13;&#10;s/CyjAsCQflctjLLsODRihYuhSOaPGX/uu2/VB/oN4UP4TILTCUtQliFpdtmUgYQf1P52O5rXkHL&#13;&#10;iIr4NoOHCrBsxvsgeWf4/KquMjXxO8/0Ehq4udzvf8X//X//P5/kPv+ugejCw8Hb81O3Rv3czbaU&#13;&#10;vfaQAdu3/WWYYS0b5C33S7Mm49jnh8kvDk0QJH/BhJS8aRMwwwzAEnpf45YkFG7rnT9icF2aqgDJ&#13;&#10;e4+WguVmP2p4NEPLugLTqLbYdLn339Xv+60i3dfr/a05kLTC0l+hnv7w5fQO74Plx32Blle6iMe6&#13;&#10;xYne8CBWRFuZH6vMicVYbwYEtkw1qS3jGWD9TNAl68TJdesh2AqmKHgrCD2QqWLVNqISCHYS2waN&#13;&#10;FfNuKaPLlGdSLYVLyu0Mjum7BXFbQk0eCvSDnZjZZEX/iw+jymqjccjrBcvmqc/JwSYqQhFeaqrV&#13;&#10;94HTBpRIM9XKBsacYEXkw8erhvrIYkPNOrmPly+/Ulg7eqakYI7sUe2RWtgrRbbl8c2r49/QY9rN&#13;&#10;xNSQI+fqjE9T4Zr97FdyjCrNn/6+gJTlqUElXzyZvG0giofEYIWGQmcj61992hAYb6H4zMPNGfb1&#13;&#10;2YXvkKJgPDWQNJ4WKQnrR6OjlDD3lNytRKiqwS7d+djemup//vF+qdqaS6ISCJF+gO9CjbB0YJ+i&#13;&#10;nv++ekKP61qLDg4/GEd034t+n7Z6Ersck9xtEqKNiDu3fwp4Myji414D9qgJpyyg5EZS/mGzdLpp&#13;&#10;8kupp3UKGD98gHBcBUDhXVNaIpKA4mRq/n6MJ0mTQNNSzFQNBXkXDHP346o+ffllUurZgovNUXOa&#13;&#10;9hOPqfdAlD62hRODnmKbdQB2yaTIWKy7n13kt7ZBSSwISe9/lFF/IljnMCXoWdnll67eBK3uNwPw&#13;&#10;7re/vEVZnJ1+htx9LgPUpYx0G5wzg4qRMFFTNA/PyeigtQ6IkmWeyseXYL4hgWjTTBtVrPr94/5C&#13;&#10;ZsQ9Wd3RFN/Kaodmo6v1vg+ny8d1aR93FtlSoyDlZRpquMTHo1ptkzsQYPOrXNQieDGqIqyGY1Qi&#13;&#10;MyMG14Ca4pbNwVSEchOTjvonyd64IkVWos9xJt5STCtMc2hz9tqcsUgygXxZRnzvBlmXLHD9AiER&#13;&#10;zyWUcHCzHlL5ZMK5qEYQFWGEAlZG0Al7nha0/yeMgpCbqIEsJLZX3OSEwWwV0OzADyHamQy7rJTe&#13;&#10;PKl2t/XH7lGvGk9LJQFSdy4BEewaf/zUNu+KipLr+NnqTDIiwkEgetJLj6m/XhwlG+YrtrurmNeQ&#13;&#10;oHII2W+jmUhTSa/K5he82RPi9taRceNFQ3dtV/htrRxIliTmPmPeBMDyzr+AO4cIgXKk+D8Bajd/&#13;&#10;t14/PLR8qqrCOFv7LylxVErfp59Qi91h0chkURY8hWysTnVwq+uKQ747AR6aTziJxK+LxXFfcpoi&#13;&#10;rdVDSZK7s2KdPlw4CU2A7MrSD1UDMImErN9mEiEXqPCU7jj1asMme/aCfvtrJ3pJ9xZuO2hKaFcF&#13;&#10;m70r2kZBENv7O3gnpRctrR5qnTIt94hWYGNPX8rFaAthAK7rdk47a2gP69t1gBH426ddMdWCEBzf&#13;&#10;brWarjHT5EXThdXnjHZPNMuvYkP2YlUT5HyYYYFpza9rjKFQjmweA7um4+McEE5RxVdk1xqCyNp7&#13;&#10;m5WwpBcQfv6Tj+F2bUs25VzYWGAEZFVOmVhPHaJV02LrmfvdfpheJFjGnK0e6HjJbu82JJeGoVLl&#13;&#10;jT7CZOuTBdbozW27z8fv6yvquUJzQO70n55/+3n2oRq2rM8rGSwqf37qC7csB9bPbqvao9kCAVhX&#13;&#10;8Jm1S9R4L4G3kNDVgi+7+v0N1mjXw+M5/52WBxeytZAiLvCcGH7653/R79P58HiFXJWxnYjQoAMi&#13;&#10;9X1KEi+QDGgPINhvlgVFSTN36bKd5O7cmxNv8jZ3EpNmZ9SWY4HhIe3Dv6UntPjtvpa77+vWdeVB&#13;&#10;zJeafw0xegEd+55IsS2+l58m5zdsqG62P/uMpl2KkDhdWO6TbOWqNdk//z69sTIfqhT/GhD+9WYp&#13;&#10;f3xB+5vIwqesXIrlzTVDeFHbq2go53mT4f72dGOJ7jE4RTSOAWjEI39sj07rXddEYCH2zdEali7G&#13;&#10;d/1dFzIGUGWZb3QiKWh7EPgOCcnLw6ktU/DqggRFdUuxSxX29v5pLybHDNcB5XGZWvqwR49EM+P5&#13;&#10;O4xI9FV9mse3Y8/fxwlXdVHkWp3U6MqmWc3bL7JjHggkN/1bUaS25N5eyv3Dsq6llOGEt4tVxHju&#13;&#10;2tCP6WY19UNdHCFJpCXF93Y5sTq5SFA9kZGRrxIYaa+uoTDr6tPTm1ER3FQEqXkGKWlTl4xX2CDW&#13;&#10;jD+LSjZBT4g/+Iwo1GW6/7TUT+Oh2f/wd8qgJ3LMHEmclyIG4NNW7I1bDnXmbFwjTi0vwKS1kTec&#13;&#10;dqJofbC0htGnyT+x/inbsUQ5r8iO4Gs1WmQTcJTUSBMD0w3a4xaFC9bVvApE8cddhPTx8dPgxhQD&#13;&#10;4VgL3aNyXTKqdpZWAW1xRSTu/cJ2uY6amsRiyH8RK+WIuAWYRI2D2lCA7umHVZ6hhk6r+6U3k5VB&#13;&#10;JqVMAgmKqj9G7+Z15kTKG2n1SdkEC96Gh9UFC20gG8zlV1zNtwljPhaHFxavf/8fhy9FDheAc/N0&#13;&#10;AldfwU/zW3ysfllj2RFqKNBVwsgGcmWFbepDcmuKuSn6b/68S0XUI06mhDzlMG3T0y+nGOwiyJQA&#13;&#10;rXd2kczBEvEyF79UOaL87bo+XAtZUMo8K7Tg6KXd3Qc7DUnLC9yDqdA1/1+t/inr4/saQMX4mLII&#13;&#10;I/sotkPg70UGR1plyHxacAHRwlgDMRm7av4rtFHhBgp00Tk0qIEW3J9OeDWmJ1XFCx8seKQiwXaB&#13;&#10;eXdcybBtBjuOW3vhLU+pj9nMt0PTR+NInrt8DBF8zEuPfAmalQRVsX/eoB/ucLNdXRqIPaqcshLS&#13;&#10;TdHbqmG3z/nvLc1UsJyE2waM+Artq5kI7Q7Hh2V5fXmRl7+9Ng2/hu8s6VtoSQIdAAxC788V9pW5&#13;&#10;Y9Yx9cQj6Hl27mzrP14UKBXWkjeiTNu2pUgeCgTdy1O/wG+83EcXDkVN1Er46c9//XFi89UdImdR&#13;&#10;wttcyghtiW9NigtI9sqYBLLlk13bycNFlGVnmsIh9XFfCvBLA0gOWq+PkgNGNxWsSmZnt+0tyxhL&#13;&#10;nldQVNU8zEiSYb0KmUoSLDhyLigLv/7SGvbRipd1WQqUQUEAWUWzAThmurGq2SLvFEaccUkQ8ut3&#13;&#10;gutdXe+6UhDUUfD1x6uvToxNQ8d4x8tgKr68d7leXyNqRNWM1/ON5EKCoNetxkQCcG6mqkQNSrG2&#13;&#10;K5AjuNMH8v4a/rUWajZN/3DPZz27xXkolhIeed1vHlxy5Mk17SkB4dK2xhtvSC4jwEHaMeK8SYIT&#13;&#10;ELW8bfeaJw82XXR3tntvl0rVLA9/OOhpaTteWRQmqYxuMEQVyZRMgG6K6xt3xb7SeirFLm60jPBN&#13;&#10;fgMoH0Qn2xMKqWOFhl+uIKIA/DqDUE+3cQlLZBo1f1j/x1+IrK8xij6gnwXS1StYcaG6vgeBzPmA&#13;&#10;S9fY4tPSYvVmhFApLyZMTXOUI4Zr/9aw07iv0/3tb6FFK2QZ6L7MUrb1SoEeKunORajQBCAMuB/U&#13;&#10;FWCCCV/Pg3xALt8gXP8p/mmM1x6TF1Fc77tf0YZdFrnN7X65XttE8hLuZC0rrua79PD2ZgMPoA93&#13;&#10;0kswwRi/Pv3h7//4v3kwffLfXaix4nW5RrvdyS/tv9jtDuj5q2/QIeM8x/CK//v/9n+p25JsLo57&#13;&#10;2BR5G0scN1uA6e4R6B5Obp0XvYmynpWtZfIwbyGwzAevMQAPD8egAk+MEND1zXUcYqqitQwjXGG1&#13;&#10;LgRj0uE6UudDBpDWLaBomCZj3UtDUCLbpgshDEa34VoWpbTwsqUU9a6Tq9KPp4oQ8f5+UTRBX0Bg&#13;&#10;ywIL0lQMQgAvdpWJQwIBRT7qYTRema6oRLNDRSKQqWnrS4IrqZRi5WcIbF8VlSTBxen8TVb7unuI&#13;&#10;Kn/X3wpZT8NaPtD4c66bXQL0Zgfso0QMwY0UFYIsJcLhcjdbcNwaimkgNBjn6q5dDT7sqnW55KQx&#13;&#10;3QuKJIHrqgWVAaYtmmWybSkYK0OACeUYxP12f+g4QA4ATInIwvKiCCZb5UVNA12JQ4dyr0Bm7857&#13;&#10;v3UABWyCywSSe/4ZxmZXZRRF0550zJVUCFCINgUQgseeDducHPIqBWjtBuqaNw331W76/d89wsrH&#13;&#10;fS2bskKQQcBu6oNiKBgucGWSIDgVAkUg6qrXg2p5E3fm4+fWdKUoyPD6IctaG58LV0MOOBmN4gmV&#13;&#10;h6e0pYbWH9uP7KUUpBAEo3RRt67rrh9TZVBiObK0jRiVadXbNI+IVOvvP1lFWcllbsbwXWuN+FOX&#13;&#10;TCJsXDdhcvm1DZuXpNi8IwziLIKG2zGLcY4xplxULS933ffzx45RC2BVcQhiflcLATWvKCSoRUIw&#13;&#10;tdrgUMkkrSgtaQqJRJRpADQ1qiFP1Hr7+vYKIqoExh7zTKnEgzazdV3qM7pngCGmMaG2rmFBM8cH&#13;&#10;REfiSklBdnrUGLOvX//prnTMCloLnSOiwJCuZiua6r66P3w5EEwzgBjIH+P0/Py8sytra7XoHKEp&#13;&#10;aJ8UQt3t7pO4r5PddS0A2QyTQ5RgwnkAvNfjaoa1bUuNNcFCr85Slte5bSrJ6bI5AYlCQeNErt5F&#13;&#10;s2xLwTnsJXD+1HSj2ajeCCkAYjHl1aSYXQbu/fzGIgTWi2Pn7w4XOGIfxhXK/nr+qKRgu+L1phFQ&#13;&#10;IEz7os+R/e1vPxiOdd0Uu8PiIgGOAOxB0t7EebFgixFo7aqyNedgjAZ9qiNICGMpDzHdRNEILiDg&#13;&#10;HB/7h/s89YdjLFxZHhhlFGbrjm2Jdw3fkMUMMZ/tqKoeFk+/mtvGPJnp/Vl2KRMXAYY6Cil2+0ag&#13;&#10;lEuaQ7abRz1PNhBsUzLjW3AS0dTtqm2Am99WrzIybQ6byTFTJRK4DUXVZIhVANDdc8TOw2XUAPnD&#13;&#10;qXudzpAygZlExMacgY02tWW/Zc2sZ5BFlywAIY8EE+rp2VvgoyAkQudTSABCTCpaLk4jxOfF9CwD&#13;&#10;5Lz3kHmMTpvSEKJJTRJRkCEiRBlwYkA2+7/+/uP0qUDOYIwl3zt0TxmLorH2Zgkzs8OJqTVwEgHM&#13;&#10;ITqKasKMDWm3O2g9CcZv1+uy5R2XWUCdTFil9z8RJJvWMJ8kDLyQNrj9ni4mDErLFB1Bm1J13SIX&#13;&#10;yQlKWEQVjfPGRi6rTfuKIXnYhxBajhDP0TkY8tu46hAoyT5saWNhvJRt6UGMhO2KCgAwTlpfrShF&#13;&#10;2ZTrskU9lF11Ga6krSlAAILL9VrAaDU7Hg85gt3DQcONtdTdM11VRCBiMK2OlyCCTARDOroUGC0E&#13;&#10;lbvDQ9JGDeP+M8ou58RSYqNZMwQUcav8EtZwG/aPx0GNKOHj8WSdaxiIsXWbTy7beg6GIIgwhAjk&#13;&#10;w6EYtL4b02xgYsg5B3Iy16nlHIZwzzEk2BXCb2vByPt6EWUNCS8cfeqOSqmbG2rZGq3MtjrIU3aU&#13;&#10;MKMtlOAUW6XXBCIurAXd9XrtQfSkCzCQgmrzgWHpjR/vk0sbb1CJ2uFtLXpWUcYKppx+bk6zWRen&#13;&#10;IG76vr7ezmUl9rSbVOgfjt8+3iiZ3Ao4k9YFg+YAbEYBmRZoT3BEMIxsxa4J8+bG1STcH1uMyDhO&#13;&#10;oiTeO61UWdWbuidMlfP7ikNakYhIxDVrVqwohHpVpO6n67u11ixGCuZQNimAFF0EXVt9+8dfS3HU&#13;&#10;YRBcMEpxbIbLUpZlSnrIq5AlwhRDO3z8YKLCWFCWgSUZIsoYL2K2qRZ1wQsAHKRUOzvNZ8gKJjjC&#13;&#10;OJFYGQ4KzBrm13x83KHIYWBIKJSoIGXuMrAIAIgxMsk7VVYCUGBVCU51oXQ0LvU7oVfblV0wpukO&#13;&#10;0Zr7+awJquEhZ9f3lYsEpICxK0oURQecqqpy8i64LSO2bK4UqMQSI6S14h30urDD1MsywYQKpjed&#13;&#10;gDTQHYRM03SF+PGhtZsvWOHViPuuK9hy+xiyVw5AG4N2TUmH64QRu6dbyHFXnIa3WRZUBU0yvfw8&#13;&#10;H553t20UhErKo7eEyHFSziYNZoH4Q/cQLMjZamPbXUcZhkeOtCHWsepoFg0i6A6NfOB68QVrHnnx&#13;&#10;ijaRSVjM4bhzIDgPCBEI+MXNz8/PZEVJJdqJICCPNKTISxZRvL9fOsyvy0Aqjni13T72+31O2gcN&#13;&#10;oFAqlEKMk66qBiJ2W4Y03SFH/cMOuCgqap2DhKj7yGk5jVv36/FI9+sycAYCpN2uIpjcx4HQ7CDw&#13;&#10;MTsftQEkOppsyNlchs37xZoG9YF4wslqVu+DcIGwImZSPTWQ4ogyjRXGkyAlwSJAIwGEJY40mp8A&#13;&#10;NBZEuM0bEs3TwyGEgA3a1KjNHMNmymq9bSVjguIIcI7OhY0J7FxmgAIAYML/OP+sCCMxr96IBo/D&#13;&#10;miPiCCtY0OB4CoHG8T7N88QFDEbwUkYMwjrAQJEko53J7AAOx8MjhuyaHAJEMrJrymnL/XE3LvOx&#13;&#10;z/p9BZRfhuX5c38/q6KrWS2jNYxwjHwK2/v5BgljsmwrscWaxBQ3LbsagyVayxByiZFcaTMzBkJS&#13;&#10;P+9hf9jDeVM4xk0/tP20KcegwFhgZIlxBnkbQYZ+Ndbmoiz3FQFsT0ja7StlQl/JXLI56sqWOswE&#13;&#10;c5AxmOZ8QNM0ZWeAEzkFrRU/9sSuzmTncsmpC4ZklH2MLeGEiKIsmyqvkHC2WUMxCMoShq3TGfco&#13;&#10;h3m5Ob9l5s+/T4xx71PZVt7N23JLCQIKMpJENG1EGQFt15CcZB3C6O3t9fHxeJvWp90LhFC2vKKQ&#13;&#10;UjROd0Sa6+V7VXYIysBdDPfkOUVNzs7kzBhHPqxswz4/7fYWWS6fdFhc2iQ4pOmDleW0aR/NXrQv&#13;&#10;X76YPIcZAM4yowkBGrRx4D5tlYSsJJzydV69jbu2sC5BwilBs1oBQSVIMAZImwBkEOYL/xT90NR4&#13;&#10;caUPG6SQCCpx74MuCp7yKmU7rer48LTO2zrcokeV6ARjuLfD5fbp4Wk1WTIWrbkuCdagF4LH4BND&#13;&#10;PpKSIo6No3XUDgHW1BwDttGqLM/AEGRgxMHEt+tSNB47mHRc7ahDAhAhRA0GDy0JwculiY31m4LR&#13;&#10;490eQlkKygmalHpqP63b0LTyAiPPMHp4v82SIZoBCklw7hkqCiYly1d2y3eYIkhudk3hZ+29y8kA&#13;&#10;mPRcM5QzrR56NW/AZwwgp011Kq/qsjjUCxJcSgGEvEkssk2hKqG6OZesDZy0u/Zg3URFZib5PUox&#13;&#10;eGvx//H5v6aKrAWc1PnUTg6kAXDs16msSDZkfHcgM/MYiKFHczVzWz1AxeAgMEZljOHyLnyIxGxY&#13;&#10;+SK09IEcrgTcWBzKccLItCdZGe0v1MXAO6nBO/p9/FT0hUeOUu3ukGMV/bLQosa73W7MG7MO5VCW&#13;&#10;zR1fzNLHgIBLNJE9mDOXM+8S2MwHMoZ0CJJkvLN1WZofN10/OhUELCy/Qn0c7A30ytFb/LlbL+5l&#13;&#10;R/w2Ncmw9R7M84o6KKsAXcjXQj+zC94v5bOt8dOXDzVsZCngvS35qgbNS+ofo1a7wv9WlKIvg1a/&#13;&#10;7Avro6tQiSthadFdiYs81hAZpTdC5Ov7shcSBA423qSj3V0pyICoLbw+nEv76efhc77ebwXGCQht&#13;&#10;yVjdokvBL4LpUbdEEaN4AJV93jbZnSU4Gj7ljUtEeCSSyeYPbp1YVjSz0R2UTzj49qpFx7LfvApp&#13;&#10;fmxZsStRoSR1i07uwyhEvlXopUmiutshCQqw25RXQ/XwZXpVn6pf1DyLzHMENkAEa/Pd0MaE/Ycb&#13;&#10;IT3N9UaqHxL+cSaI8FwSPYdD6UYnJ5zw+kh2HG2b/fkr6SnAmILZ639czAN7ZKEukZtqZSS9WbA/&#13;&#10;d+cUeeRPxQnCn5x+Qi7ly7T9EYvbk7rRRozVV2msq2i1sEMFl00DFVmB07JOFY8c31HUdCY4IPUy&#13;&#10;OzNau5QM+erXP9IfW/AbqWYkDxJgDj0xCWH3MwZgYGPgwx7Oqn5Xc7dad+c1XtQYoLxmD3JoClJS&#13;&#10;jLyAgivqx7MvyooRAEB8g/GufEiYPuYSwiWOHi6OmTIfksnRwurxEET1puxxdkO9uaXF/o8KhnkR&#13;&#10;AAAgAElEQVQGy5YBHYiHDS4iv096nvW2FNr+AR6OFn3b6Z//jy9YyQlk0Br4L94EaIeHhiAYUV4K&#13;&#10;ZijsJTxBg31iwM/NrmG9+KgmlvKc80TI3sadYRJlu15kfZqtFp62M03bd9qX9OFkvSvePkj3+f9T&#13;&#10;uLYzii5W9Zv3AZXnbTocaLTvzf1Rdt1I4zt/PlIfXEhzIvrl1rwfvnSj+eCiEeQmaP9+lj0yG6Xg&#13;&#10;tO9z3fqkhjGrNTo93d2uiL906X3BOBHmyA6Wq82Pf6qXfJOr9n6HC6rjNIJdKnWC9y1+57C0Bm8s&#13;&#10;jGSqoDS4/rgNFKk2mH2TQ1yELfmCAo5zqac7Vf+v6j4d5314uj/8TTIDc1VTo/KJHtlPg6T5j39X&#13;&#10;jWhu1wn2CX0OgPptuml6ooCVPEq42t0Z8pQ8rEPQFpXlUdA6b/YPtdmQOYe5pl8OYQhmqsuYo8ZQ&#13;&#10;jmfQFN+fNKIeqTV0tsP0AE1gXpNDA4sYy+pV6QfKNavHJSkUTp5Eby3w1UOpg5KBx7fNNh34se2Y&#13;&#10;bCDICp7XbI0gH7/mU84cJZlPXoyEqvtMlasZQuVdYcV2UGy3f1zgx2jZUK5MpsCRh3ksjgXnUkx5&#13;&#10;7W1IhY73Db8nUGFz/r2phI1boE9qQBV6WJtwD3Aw790+LzWvwcEBbiAzSIkqxD0cS/3j/iujTYtx&#13;&#10;Rb5M549T8+X24ZbP8nCDxENvtxo+VRHP+Rv7MkGm+V21KJDZfosb7Rot0Qtslrs7NkcUqDRb2RVv&#13;&#10;k19SkyF3+kYZbbSsGoJhcOtqxJDqh2G+HFqWbO4AGc7Dcff0yX6xD0wDb8v76l2CAcSoOdyGGFmh&#13;&#10;HPrSvQBEi0j3UH7cq8/2b0IgR+OdXAvZCLwXCP4PkEnTL9Z9KTAQ2hEKd/vPxHbHlzEmhWhdllFt&#13;&#10;n5r6L7+/g8MIiX04dj/dt/qi6x3hR0AgEwX2i2dLqkFjo3qsWxgQkg3rd0OMKAiMP4qeLnCtXyNw&#13;&#10;z3ENBQQ/95ito+g5L1s9X1zQrOAwusyfA/SyRcin0YqESFm1P5lASVAqbntciHvKY0Gj1GX53Dpj&#13;&#10;OSQCdDvXx3k9PfB1F8ts79alsn+zGEohCrlet5QC9thPcSayxm8QRjUrCR69wDAEHmM6i5Ic15mc&#13;&#10;0GEk77jvfbF/HD3GTc5I9vvQr05fAEWsbJQmnexEpkRHuHueITCCoK2tVlvySNh8sfebjEFIUPdi&#13;&#10;5FUip/pk+irSm3GIwh3g5uHjAi2ztoFdwPv/nBUXSxH5X2MiASjW3A74COxWlPlw8Vj851UBWpXb&#13;&#10;eM7Ke5AjIWBLFTz9eLt4CO40gHXb6VjKRp0pltJziD9Ks7ccU7lRbctluyadso3Sd+JQqlpB/P5w&#13;&#10;fx6mO9sV7Ix2dEh+dSk/2YY1fLhMKKC0bA0/DR/BAZA/JiOFOu2LjuMm3afvhcxbdLzAGadl0yA5&#13;&#10;CwYLTOUOkuJ9pPVoLIRiuQIAfELJiauqHh47Xm6ConlQXdVg4EqlY87s9JDDsKh7ygzAavXDbJ3x&#13;&#10;Eci6dnVlIaEC1U07MS7byHgbj32S98tsKITVTiieQF78jLqc70wS5oMJXS4SQe/K9BRs/qCRfBvu&#13;&#10;/2rOzc4yY+y1geD8oyRL6AiLoy/3QsvF0DVMVYfSU2HfUepM9Dn6mhfKGYsxdH2Xj+8Zf4YwuWWd&#13;&#10;yb/pDS4SEzXfS6wEjdFuVUP5wjGT1qTFbZB+8DLDW83aZ+N5hDzXy0C8FfoWXncw7g6ftuh++/Gj&#13;&#10;CeVl3Afd8+jPSEwhHr9+vtx/mNLq/58g+NrVNEsQhLq9+/zvjo2IrMqqdtMjNYILhMQFL8EVSHDF&#13;&#10;uyI0GiSmp6e6MiszIk6c8/vPb783ayHnM/RdsNew2xQUr3cNav/kI4ZS/pOKaLA79rzgNSwHEsVL&#13;&#10;sdfbfy/Ts2cZNLh12xG3b+YU9x74XoZY6nwAF6fkZT23X8pxAPbb7z6Xs65KNdaicrrM6BmFCQ6/&#13;&#10;Ad2P5DkwDYHIVsWlKKUMVKdWe7t9fJGTjfcFlqD+LQcri6uBe1ExIUlViFKON0kMbYFYCjXw71TF&#13;&#10;UY98LcQWfvnj58sM7yoMbuVCcQ9NutMKYg5KxoWuYckHtjAF13rjyLDkd1FW6OP0etMAvDZFuVpX&#13;&#10;NWX5tkqZnDYKS+9lxNFmel5R8/lzkYrNwpbiKiK+wiH/3BTXwK83jMUSYWRRPOOb7+cc/bxllWKU&#13;&#10;EetX+63dqff5KChjpdZ5HaD7dCRAYGssZiJq+qe/OyzrxcXyf7ivObl7cjCdMtpWJNLhvbNzJAIL&#13;&#10;j+o1ElZFi7Xv4FPTHj2Ql7ns7MKK4nR3zePPb98GSECOHIH699v9zj0zhbhKIubx/Udh3NLUMfSc&#13;&#10;NUEXrDuZwe7EQerWs9Ktua6KqsCQtmGZW86N3s5LzoJXB/UdvdGgZSKkh6Ey3xiEUkJa+DAN979k&#13;&#10;0ntwI7fpOlvYPAM8vzBmVPZPdOHInYBqhUZHSPOXkaDLfX1aDvknwbqPXsNVxQunGsmVQO3aZjOu&#13;&#10;ENB2Q+HC+tP8zoKSJNj7LC32YYK5SW7tVF5SEitubNgZ/0O2TanSPYhrRIK0GFXeMJin+qdgTR7P&#13;&#10;jV/x/J6V+tuUVMYlOSuQhYdjGUhTfL/3yJs5SSkPlw/DBSgOu+BvjJwtJJi8+BUzVBB613Fa8iKV&#13;&#10;fvpeXI8j2j5ohyO2kEVMYhIfNLcekbLaffTHVIfUgoK4xAkJuYiwoHeqypBiFoCmbSM3zk2U6xrs&#13;&#10;Zvox6LHjzQ0+9AmtSuroA7Ms0/F9YaT1nQh2sdc7ExwtOCESOakyomK3gna01dp5PRp/MdNL+VKU&#13;&#10;bkkCbi7UVK2xLBsExpvbEtqk5AdtUpUN4qQgDb51TmvPTSUXkJux3nAkbRufiAkdJfHRMF1nSzZq&#13;&#10;L/9w1N8vHkadWK8U/TEzuJm1wP/nl/8tISbaanffNElmTi9o2iMjZu5jcJy7bnfjZ3s9boakWbsa&#13;&#10;EBGh/EL9VNIMnZ5ameddZOgexjPP/xjbYNHq4e8HeEmQNc/0l8vHavcPD/2tV5X6w0+NSTbibFZu&#13;&#10;wqZAuwM50OK8dO3NmO1EQikWanMHHqD2Pg36Tjfq6VqMzLnroO4jDgXHDkF3rCcDDooJboNRkDkA&#13;&#10;KQANxwpzFwsGSQbabnH+jRZ6yPiB8pAhLrfvS6+3cz+Mm+IAEsWFM8zM0tQ4aPKOo02zvsODJNuG&#13;&#10;7SAy+0cdvEOk9mKKl41CKoUwSVhNDsnco/73y7TrHh+6h/P1DtIiVDlav7sn+k9dDmMBNHKLHVpK&#13;&#10;njJ6BHA5fXcv9c/wYxpavoIYRaRmj2aXzFwXmXgqA1A5qxQjzCZe2w02RMy+YASy5DErhszQMhwA&#13;&#10;mEyGHqRgIEght2dx9yxv5fZS/JcbGv/SX+qdfGoOhiUjM5nSkGaxV+Qg6Ec2QhJGE0ogsRCRJ9wg&#13;&#10;bPlAKLWj9Y3cqHmZxo16TM7UWpowkxeA7lds0nrvmdo06snNK+NJos2PEUvJygL91QsuC291CWHK&#13;&#10;pNx1Ovof+pYXpnq4v+Pj49u6wIRsZkHYmjF690gXj2vW+kJE0akSHlaRotJIzvkDuJpIZdLsMK+e&#13;&#10;Hm1Ai8fT5u2Bbz2wjEo+WeLVU/fHAEdwvB3aJwXZmV5ZIsaERm0tBf65BQlWjqHFA5av3BTLk+js&#13;&#10;/DYf4Cuwka49BbQs9otdpwXzZvvXt3P9U1eqUp/m+mnfFJp3JrV3nlpXhsvphHQsu5/W6S9muSIQ&#13;&#10;zn1CMHl3azNYTwUinj1qlU7p4Tk5OH07V74cjq58frjBWUj+n8Y3+qVR3Jm/Xoun4t/nbzXdvutf&#13;&#10;ZINO9x+s7oB7uOtYfXr9mHxhklmn19d1FQ8+I+vzVqPx4pGDe1notUgP3296IrzDXfbLsqYLbOZS&#13;&#10;CLOEEjakur1dhw3bdDOvs8yxvXnhq11FL1+KLz9+u+C8y8U1ShQwK90HKUsiUcz2lhwxMOt4qPfw&#13;&#10;vE5uQpSRioHFB5yYSsdgxrNnSuy39eTw4efF5eL3D97JUGFFmHSQZJHJfA3zBMJL3TlnUElfro9h&#13;&#10;Hzo3xj9//o9fVVMv59lNAQPo0xhmQlJLH4O+X+KEn+t0GzJlAqQHQtPC6d5iAvOacASp8svk2/aP&#13;&#10;mY49CH5f0ztXjSBsyfRORD1db3Xq0J3Wzd/iQnBFZobakwRRzj4eVJpBcACPOpNi/W4zLHchCg1+&#13;&#10;H6PA7WYlZOmH9qeHXhhgNOhEirEmvNr1wo7BTBAxcOdv13UjsAznhJ4Glzf7pyLib9ON1TxDDW/u&#13;&#10;Mge7LM7MBCWkbSrCpEZ7r7dqrTmksgCDbzXfrfK2eajTGQYB8q5uyvdT4XyESCu4f4L6ueCUZvqI&#13;&#10;AbOJrwgU5Utpl6RcqVsNXAubdu34Rn+cKGo3X9yqRjSTBqxs/ILsU1UJKDk6gGChmSBBoiyBXgv5&#13;&#10;WkD1QMvl/b8KFrBiehjhpJ2Y02YqdFG1+dRfemdndZmLxyX7p93T8C1gJspuc9LLa/hSBJpn+7GQ&#13;&#10;f2yY1qvNyZXc+WVTFtKZJFDeV1dvCtgxX6OCO+bLUEK2liUJybmCcbSt2sr6uaxuSx9YjEkm7idG&#13;&#10;CIJssPVPTyqTQHhOdXIuBuhJgS3WQtUjZqhr6De83gZZwyDJny0NCZiSrwsu39iX7nOe3deA/KbP&#13;&#10;WL9sC9Cz1Wu+r525Zr+3IA1k5LzDJcqUU1rOa7T3nkvugYVZnuVFbHi2by/10+n7V44xwN/Bt1mk&#13;&#10;0o3MF8yyTftSsjb5Xxba1TqCld/9kbWlsOPxJH8e6F/EHl/DNceq5Ku157KM1FwRyYqnLlsLqTs7&#13;&#10;fqf5cbr1SSkRskZqXctBVogTMB0DN4+GZvzAPhvv1+Rc1dgV0UtTFs5HVsRdE4GJD7yb4Mz2ntbF&#13;&#10;LSQ89pTL/f414J7FgqWk+3e6PnCyuugCzsyxhRWSSRoDAG62Zs4o23AWRjG6JdLOWvZrUuUPDwI7&#13;&#10;q9tjE5IyPRfjtyLfqRn8UDus4PRQjKt/YQV0sWL0EdBv5zh+qQUfrqnkL6KaLu9N1+KECMwl4Ve5&#13;&#10;3uAvJhz/8LJNadVDolCXaIRwD5pTMGNHRSI9ouys3eCJOACwgK3fFm9D2GOCjQ1HkzfjOpCmcgq5&#13;&#10;zXudu+Jta4uij9cEvYQ5cDfwTAVNRo96OWcKFA/cJ2eCG8siBrDXGyAkomsvhuNG1JITpvjawjj9&#13;&#10;LRHFys8s/oriCwqKPutAKgPnEZxq9dOakpN8Bq5bM6uyQdPJj2LG4s85FXqyQC+8LvGuTh+XQZXP&#13;&#10;PkEgqTr7RaaWK3cdAsLRMMUkNPacBizVtnvK6PwNAUoY0Za5mWmVw3TY8QFQUIJxuYHkinl/HgbT&#13;&#10;wsra2jao5CdqSlQtp3MKKy1JwHgtr49Pe6chefriA23Fk7+HTDWSzdngZoUTw8a7/WY3+9yoNkd/&#13;&#10;fH/Ldb4PBcc7gzX699Yujtc4RmIxWmlAW5IMXqnKDTRsokjsnIoDsE/yuA4loPg87aqCarQjnX7X&#13;&#10;q3gDrfDRNlzZrlfSjvpvUmbHg2qDzt8PSvz4YQjlOgZ2VnWLNAonv6oxzhCO853igAcxo+z3TAQd&#13;&#10;bUL0FtC30T+sIS+Az7Es87LSDyLJ9T7V9okBJjFwRHi/ZA9JEu7jErcbhKGIugjlabmigoEqA4sk&#13;&#10;eaXsaTTTZ0XKjubGHooSYqhXD5yq6dnP6xAC7lru10NoSe/2hFzDIGKWq7e5d8WJHJBuc1Km03zP&#13;&#10;lRmuVnxqbNI3M4ML00VaZkmDBeETb8/TapiogJrCfPYAdq/Lx7RV/8qxWu32c/Fwup+LT5sljWRX&#13;&#10;WKgRdVEEz3ZYgG5DZvvLnj1lH1CCRAwsxG3diRGfYl96tFnQNa0f5vvz0ycwJGypxiNN9NP283o7&#13;&#10;Z9DvO96734pQZauQ73JLyHvS9wQ8D6ah0isFlHIv92HuYsaWDOdfOj7WXu6QLWXUp8FpjQsmQnfe&#13;&#10;p3nB3jyXUJdJJz1e8AJ2zOcnbFfceupAQkk78hnXg3U80i9VpawITwzYsjG2MoLXbqFy0tY+UFEm&#13;&#10;AeCE9hgc5/WGYbxc608vY3+qJP79mGiBPY/4E39V1I6pxi/rerTf66DYt3yKpnipmwqwOJrPl3iv&#13;&#10;1WIzFMoPsai55I5FdXPHTDTFax3CDj4kqzeVymO1HJzfkiKU0xlkM7zu+RF+g4Xx1FmMJR6XQjpk&#13;&#10;EVpVEeEMNqozszfqGaYGudLgH1WRlx+nxjHAEG2KyJImNreWXYpL1PjP+/FtJnJ/Nyr6CH2oFMUk&#13;&#10;cPAEumeEsL6eXQPcrbsvMRGaF9tgZs5XWj/W3IPx8oBj30wN38fIy/YPZD2N6f9+2m/Ob32T1erF&#13;&#10;eSEi4zvKFMwvWJeI3yTAlfrb+48WlK6VhWj9PcoqRYYxZ9Hj+CsEEIIOZSTyCFIOpEje24/NiNTe&#13;&#10;6h1CDiybAj6/mfmPzlUg6+sgWFWV0o/LpiwksfnIGWErTIw/v69aUlqC/Nw8B5eWcQykBz6jDBEm&#13;&#10;M9ERTggn55ZNi9l5lZ42STUlygp+QIvZbsNWiuZKuuPbYqN9PnxatO9wulgSSXecAejfgOIDxP4b&#13;&#10;ZZWpnpkWF6rL4zp3+21VSoaWSS+yLXkh8P/+T/9rwHQNgJps1jjP6+t2FxOIA2EVN9BFAStEKCKy&#13;&#10;aTQMNFFgMGtoNCuh7DqMqt0JUuWwyJTAhpDbFTMUUgjACSxQRIJg1sQUQ7aJcTJdjANoSV7F+bb4&#13;&#10;jSjGU08JAtGjxbhVZyepYIs3aD4t6SBYi4JIINzCpd1uZq2dL/ePjSwKYwyENYimFHjAyzoE2hQT&#13;&#10;8NJfwhxU2YRArMq1xQ+b5xidTHT2NkhYyG0hNhhClybvBfZrRnDUU04SaO8C9kgEBrFDcUyzGMBo&#13;&#10;IeaLd3lZ/Wo7RVDUkIGE+KwtZcqiqSB4vV9o0IkUPqTtfpf1PCWDMkwZaAdnkAlEZE2pm6Pbu4gC&#13;&#10;nFBBQYgckMJRukHeuewgkgoZjxjJkms781oN/cSdymzhDFJEBpvaRhGa1uAy2/Xj9eGxM7rPZFt0&#13;&#10;gEAIQkYM0lxI0jpnbU8SzZB6mmQsAwJET0FlDVFj57UqSgTmtIaW1jHdZu8o44AgtcBEFkoYQnhc&#13;&#10;NNk1McPTj7sSNcCUF0JKOPWW08hoWDwvMIE4eBw5bAHtg1n9ahjlYV0VJhbFtKbgQNXsoMdPL1K6&#13;&#10;xMfMAFgE1CnrEOY4/lm8AuuYsB/3o8nJx5h02DaVWZfoggc6J5GtlsAFzMw1ICbnTBpWEw59vIMM&#13;&#10;NEQ6xnGaAEMiRJYTtOt3Z3nEyGdjDNsqvxowOF5zcjNtdfCAZJaZZZuiycbN1th5LCinHsDawhy6&#13;&#10;Tbfot/NEcmQS1dM4E9GuSyrU1hxXxmVbtWUhYyQAAr0aQVKqNzm4DVcFB9cfHw+7JiPvC1Q1BHDm&#13;&#10;AoPGAkwLLsN1aB+fqBACijn7FtUCy3V1221LHSOCuJiyA5CurKWzRZESp9dgtGKYC4owzCDaNUDK&#13;&#10;C1Qjk/pFq/IxS7VACEbUbDeYZSdwrbZrsEtaElh9otbYhgoEb9HThKNsZfJWbUpYE2RpWYoI3KgH&#13;&#10;VnQbUAUQVmhJ2KwgOJ8lkzw5gPnb2614rA4VgySHBBwImUQ7pAoVEUCeQiX3MNeL1qotMhXGRww9&#13;&#10;YoQUeMILWyKGQSj89fS2ywootSJIKTyIpoBkBACviFLqgyNzmqnP3kIbBk1RYYks1pB5NDq5Zey7&#13;&#10;psjQcUSGj5MgzI8jhDAAYrTOZIkBd+0LVllItoaZC+buxofIIEnI0c3D9dYDBPSYaBlRAhzCXVes&#13;&#10;IRWywpHSyAHAEOaElwN/jdFmvq43EePaW4+bDgpSl3adphholBkF7PWCzMA7tU5Gsk0h6yBcy+VO&#13;&#10;VhoV2w7jQgzGllIImqx3mFZ+vmTi5jSaaF1Ymrrzxvi7Q3RSJRVCGBZqYLnAN1320UYfQMzYxMWg&#13;&#10;bKE3DjZEQVDgsCvwAtO4ZlrUDgLuRokpiFAb6xldgwcILcuagkdZ3j6WSvKI8YoWJ53VFiGcXUSk&#13;&#10;Cggas7xs2umOBvsuVIUBBbCAlwXk5BB0Lryq7vJ+QjxExD0yjGdAhXSmaAXkvoz81F9aqJTOR7/s&#13;&#10;SC0cjoMexxFJqLOtMZmyxw41uJlpdP00GI+K7Wjeki8yQkFhYFZGRSmLcbVFmglQKJQU6jGvLKM0&#13;&#10;RcrEkD0kLLsc1phJdsDlvM7L5DyGhmMuttvi2PcAUy9xOP8gCa/ana+mbKSzk51hzqmuq0qVw3zx&#13;&#10;Y/ajYwbHTDuqzJKnu6c85woLypdhxoAln9wcUB0VDqpqrQEGG5u8tYtbnWLRSzksS7CU1slnx6VM&#13;&#10;RClCUIwcQY4V95oW0nPmDCCUWGfQEupWwkhdIEtIm4cnlBPwPkmMsrh/2PvJl029Rsw5FCkwl0xa&#13;&#10;AhrljAhFSrZa+wA9DNQboFR5hlmw+n4+gzg+VrW1weuwWOdkyh4Ry4d5RhCyokJCeuctjmn1ftCJ&#13;&#10;FiDB6+lUPxTXsT8ULVwcKoU/j6hQg3PdRpiIJeVA5ygsIoe4JiFlzQBAZFidKIpheMuEDsukYCia&#13;&#10;HTE5eWiNm8eBCe4qyIlcje2HKSBbaVLQZp58LBNHJcECZJVS4CZwKiBDmbHF2MXpVj3bYQWEfMyX&#13;&#10;rVIjtTllgLhfOaREciY5Lmq53BfJKSTB+oVQxmRRJbB4RgEWnBGIy+1rstYMw8PhIRgnCeMFWaaj&#13;&#10;RHi49bhoi4BRAOttCrjMYZSJo7sVj5Bmxgi4uEnkqSA8auQZExFzSTFLyKK6ApSCECwDD7NZnIbJ&#13;&#10;jNyXwBgS4SpjWpUqi8v9ChFzochLxjYUJYq2L4hChjllQMRuziTMuEFZW5pJapCbvSwhEzmF5JyT&#13;&#10;CJUEi7rw2fnkWkECKJkUCcAQ5gw4zrDkEmNqcQDGYue0d3rpp+HsmXUJgUy6enebZgsXznL0Q5OK&#13;&#10;xVq/LgqTNWiKNsu41BsE+ti0AgPb31MnMUbAO8/COs5LV5VxdYRbGiimdPBwxwGGQidh5w8jK0oB&#13;&#10;zKuqK0EDC5lF4JmA2ddNZY0vSEMSVESde4d92HZbwauahJvLCcHoAhE8g7aUsCCaiXJYV0rVTa8I&#13;&#10;U500kazCXYxAYOj7i1CKqRhDYohyS732MdF+ujKQuBQBghisihxFzGgB9EKbKoScQi6QpAgnEBwz&#13;&#10;CVCTk/fxOo7euLao1n5eSMgBBQIdtNnKjtMYDOJuQqgpFIwRZpQrBDMA3pEsFoMDQWzbuJgqBMqm&#13;&#10;OBPDQkQgVqKoipfBBgCZggKl4BhSVQlTYmb1JgfHg8cuXBBMjNC6rvVkYoKIyUbIEL0D+a59+VTH&#13;&#10;BUUEAwQ8wmxg8nB03lGfkvNmFLx7al7WPscoLYoJ8IKV6zgj4ZKMhEObC4UoKqjjgc1e4ZwxCilS&#13;&#10;YLvt5r5mDesUk4eQE0EpjGWdnE3aAVkBh1FAcVxFoYzFct9BVUzGLhnFzKjsymQxyNdbDx+aMGeB&#13;&#10;CXA2BQticAE7TQhCZcVXc1v9hC2LLmOM5hyQWakCWMAEo8zA4rhiLXiuQC1JUDJiVAAEuKh0uK1T&#13;&#10;dNorQHKOCCZVUkYZCSz7NJ8nlbjBDnrUshJSA7ECGS29jsg0HFLCQCLBOk/labnBgpMFp2WqsMyB&#13;&#10;owpwku/nE666vI4lk4XgOhmBKj3NRVG4IaBsEYBGFZkYjPHH5UpgNDEKVileG+ASoClEjIi7ZZMu&#13;&#10;zhlFhQpgGWcOKfHDLLANwcYck7vdTwLClquFRpqmx6c2RktLMU+9FFhbixdHAV0WSyS3Nw9jsHpA&#13;&#10;bNGWe40BoLAIxli/mhzT4+M+gRgYmxM2zHljSaZd0wgcSAgMZAvAQebh/a0p9wfJovVphRAnnpgq&#13;&#10;qVTgNgDkyHJea1kb8I4jsm5RDASPEsplwRMDo1szwESW8T54wCDNEAE/zw4uMOq2ZNbFSPF57Kuu&#13;&#10;2Qo1T6sFCBJeVypisqJEQp0sMQBminggIdjdvkEQ3SNYU5BN7QjdVGKcTSJs8baWjQsAEalqp53l&#13;&#10;nHfFxkAvKIcRDVS4kTEiCKV97nnCyUEaJf5fuv+ZiAoQJXO0MxMA4mkNTdGBjYFGE5N5yOe52u4m&#13;&#10;CK7XN+wZnPGA9cuuO16vf/qH//D1+8m7VGO4gSQ8pjZ7bc1qLAxOEHH6ODfPD1Teb8dbyzul5PXo&#13;&#10;cCkN9X8s023F2OXH+rBMBk3Xnw9P5WGDTB1RXpPdcW/pn3GQ04fmzxQV0QVvgq+Ln//62/9bdU2J&#13;&#10;xHkKisPb9dsozUv7kyb5l/OPf2jj+Udf1w+ni0uH/Og6DER//Y2niu1KI6O+pQI+nG7fPB3ef8Sf&#13;&#10;D+24jKLio5X/8eGnH5cBVZ0Fo0rFTjzGJ1/PLGL89fr2P335ZxumggHgF0zybxfTtvt1tJsv1E/9&#13;&#10;Y1uReZlzVXftdThvttX76aiKImNiNEc7hnWKxxn82W/of5cBM/zCCIqLPVQdHcKJ3oDHDFSn+cKN&#13;&#10;o1Xxfbx3jK8gYojJRMpnaxfDcTkCCNYzlgLWVX/FOl4RdM+7+jjz6E4gxKZt9tsDinK5eSjgof77&#13;&#10;jHSKvZlZ+ZnezvOuftkU0+lrxACnCEo5EUuYYbLWUdSrN4nB7TGFjWecn07XBPH3MJo55YWEyBLK&#13;&#10;tMbE3pcRCJEgXMbYbCBYszY4kYni9o5irlhlp1lAQlK2BD10j+frTKstvaPE/raNBb+gspMXmXRI&#13;&#10;vKwmO9Sn9NhuI57+/fY7xDinxKwAeUkhmdlsnguGD+vt48uh7idWlRvKlGVV6E3IQ9VaM3n88qUf&#13;&#10;RoaQlEyG8OWwtf3VP39uPPbelk2zcJd684w3b/Z7/UHvi9EYz7Hfx0NaNXF6hRimqcKyhYX8Cfy3&#13;&#10;//ZvXCmGTr+fN8/bL9SICGYdVAyM4LoY4uHlj1avu64choUg+vFx2R34f73cfzo8heM4jR9w7AOw&#13;&#10;icW0lyjN45KtViVJ+/2DwKyw8MxdyUr9voifNuBbDC6+/uGnZb3Px6nZdAkTmmHzBSMrsBcAACAA&#13;&#10;SURBVAVif/zgrMjB6pJiAGLbVtMyvL+/7Ta7kHd+1H/YPfRL6A3i2+09p21ufDKqBm+TCUvKMnll&#13;&#10;SomGEW9UoXTs9e///C//48f9+HH/MLcFVBh2cPoa6goubp7c1GxfwFfDN8rK2L+R5mmvF11Jbubr&#13;&#10;/aYfHv40y5HD8XrrGas9MC4TmXgZyUUn4cd1RtdjrpryEicsCszjRlVrmEgFbnbYAIVpzMiris1f&#13;&#10;bff6EiQ3a19Pifq07Kvxl4lSXDCCNbiLJWlHXbaopa2+z2bxqcImBPDp9dG5ERHMY36p2wDR56oe&#13;&#10;V68jrSWWu7QuGeH643b24UgZiTl1xc7Mhti0snAy4eXlCWVfoU8/hv/SqXI8XZpaJcWn6ypBNd8N&#13;&#10;pWTqr+Wngp2qzFa+d+n+U7PLuawM53NcNqSHmRfFq1F3NGOKUI0crKidAYmti4l11t7G3JuZbHz8&#13;&#10;ysrq3C+iCBySYRyH0dXYwjIXL6XMYAER5/z8sCt10z26EMK9X3s+5/N3zOAKv2ApKKL98ZTnsev+&#13;&#10;brpPHJOFhSKvPCxb5Pp2V7L9r2/fq8dOnt8LUeZEIhULToSzYRwrWdVVUfFdGDFC7vfLD/WoBrZQ&#13;&#10;D1pV84jvGmqYGkr0249M9uUTii4RJECovoAMhbRcYkHQ28gysnSaMaE8j8MZQCKNd3BhZeB3hLqi&#13;&#10;dIjdnduW+N2hJUmGSSl0Ntel7wj+1t83fC9WMdSmwfi34ziD6vAFDx9eVdXHen+p61JVw/kGEJBp&#13;&#10;BV4ud1Lxqf77B2IQG4n3/l5TkvHx1++CF7zikQSKjWhURXfgTifoevPuUoaQpZL+gyqcTZv905wI&#13;&#10;5/B+/t7JP6oCeOuDTe2Oydi2uLLHORLx2j7djmstHxMbbnpilIOE9LqgQApc6WLeNeB2W8ySwQZj&#13;&#10;lvziGnnA+PRh4eIsC1v1xengIiDBmDTlZMw63Db7w0Gy92laOMeevTztfAhwjCGNABeXyXGyyySN&#13;&#10;1+vLbjNk3x9NV7z+/PrfT/NpRtj2VzpP0fl6TwO90aMglPoAuFKA5uGaCWWc468hoJVL5hkegUub&#13;&#10;aoMcikw1f7d1fXzgn1Gdos6JkPPQN2076kFmshXNeQkME4ZAD28woOV0/9w8kIeyg8Xsw+bwBJCh&#13;&#10;uzbNQYUCbYOfGj0YD9M//PR4GWabeVPmCK1qymbfxo+paLv7Zeg2exqJzwsV9ATmVnQhZACI3LAX&#13;&#10;3QRPzvfV7pOAMgXuFh5zn74vk56BIr9+P7b7DZZUpf2WNZZG9bkyw2iStx4U9V4k9eN8B9m2DV2t&#13;&#10;V4JBaolJ1/VWVM23t2MxzncjN5suwxhm/dv3MVktUMKYf3l+Pr79YMr89PxgFv2wfbbFrlsd8eDL&#13;&#10;4WXyAkuTb2s1h742KmPOkJeKrH/LjsBQp4ryFWkzHh67oPGhCuPUn6+XBF/sYjhpGj5w35ZEXr6d&#13;&#10;zT4/qT9f+nt32CyZTkfW8rJEBJOpKf101D8//vORHBkosmVguqZqlohLrIY6otUzHv/61/9PAYYw&#13;&#10;RdbSFFfsikqlGLYFCXS/6FWvhqKV4IZBXAllUpzSslGi4YQXxXajvJtmqhHukocUstzU1/633YbT&#13;&#10;PPOB8KYJy/K6PQQBia/vpxuv3fR2e3ncvf36VyKfmO+vt1tZVRuhEyN+tvtih4p+vSNEMBF7PH7F&#13;&#10;cmPYxl1/HYvWzJdK+JQKks7I+YYV//bjXreIMCRoTVbKAAMGpHK7IVbrcLvplw04x3Kd1+F69wXM&#13;&#10;ZlNQvV7+MmcqRGXmsArRbKrF6WFda4OJqsbj2wbHCfO6AclHReVPm0/OIudF2WHsdbPdWBC9X39W&#13;&#10;n44fN4Ak9FOkAmU43AdgMibZOePkPAV+vfUwoFTgOK1hdhtR9wpVtJrc+Ie//5TDAU4/zqcf9/WN&#13;&#10;Hz7pYSQxIkOP4bpvaz/dveZRbjzHv14/njaVPt8iSO/IPDJEABqvQ05733UiswdcWaDRvr2fz/p+&#13;&#10;6TBuyp+XOYKUSTMef7xXql6WqePbALCDOK8aIYuK2vFaU+1vNhPMlWyjMtqXZfM2zu1jWZW0qokb&#13;&#10;aB7UMsOqfc4VsPecXGAIhHIM2C9uAvh1W9DTetV07S6gajkRHBDCqD6+DxdNkvrksVEQ3a8jlhk2&#13;&#10;dVwt9yiUbfSkwXyHyD0ludkO3h/vq8d4sVHIzlP0kt04r7zZ3oR+ol/W4a5ohC7ITTHe4uWbqZuC&#13;&#10;0KFoWBZAzo0LfvPU3GP6Q8E8ML3psRJPZXtazmSD+v4ibzyGvt3g8a6tywEUMX1Mhh7qpkUweUIL&#13;&#10;1997BGgtmqBDCdVOtPcmVj2cz71Bd1jsC1bXtAblivr7pjv87df3quDf7Cq6WgPQaCK1H4+3kNQP&#13;&#10;/cu2rhWgqNx3wglCfv/lF01JBQpCcAwB6OL1pXLW3KtyU4dJ6z/90z+jJWvgu/bgQl7nvt48LrMZ&#13;&#10;btMzfqafxlrU49vIU2iLZrwOHMzuqXMJtNtHofKhrVpWTB/9Ha1duYZojV40yPtNIwjEGMXjvN0e&#13;&#10;vr2furarUcNwAGCF0tj1ASPWNpUrzXIbdqLCotD2SuvmbMPsoqihnsxD+xhy1sdfS8aW8QqLQ7W+&#13;&#10;FwiGLP70UPbHGZuSVgAbuKw3iK1HOz5STjjFELT3h/oRoRTNyrrn8X5h2WeBiBKq3X0MSzGb4zxx&#13;&#10;wSBEaboXO9yU/H49DtpXh13vrDX2VVbH+7ACvIxutWNSTD5tL/+2CLUZ7XKZT+QclaK3+4dsxSz3&#13;&#10;s7OiKkavX5X6cbnVT68LyC9i8/39fJ/04U+cYIIhXO56TXG8z2EO50bt0aeccwgGPeIiUuKFihX+&#13;&#10;v/7l//B0Ia02/o2ywrf8SGFlL8N7MgiJzV5ZOkAGo+BBiiwBDrjWWMeV1A+kyb9cYwcMUX4J2PK+&#13;&#10;XPiJRVtI/iQOEMBcSC79LO6fnU0aGdf01w5iQYlDtqd4azRDX4Mpi9ALZCQ7/i0U+QfjhdFs93H4&#13;&#10;Vv3nqvKCm2mlgQ8AJoISD2XV3qQIX+e+4HcN7s2XDT5n42Ph3L9sNvMc4cxlRS25F3AZ8eaeIyLy&#13;&#10;AheZmbqkuEkAa4zCrtx82nLtIsqiprsoxvW+KpGZGw0OTEZPb6K3x6lKOD48VLd5jkk4G1ShfuBC&#13;&#10;uHfCOCladgUWkQ/oTKqvtRrOc2mVSbbgTxlgzPLc8w0ZQ1qbLzUdssy/4fiVad7ShzKK9XtvWj8v&#13;&#10;1ivYl+5FbcqsfJ7bDtlBeFysY/TF2KI9MAlYXeMdCO82GKroKr59edk5YySp9NPcrUkgNHh7izd0&#13;&#10;MX+C2w+C+dRD6k00u139++IaCvD64UNRy84zYDjSl4gLsoj7ZeEHtkvj0mDsJAuI5FRgUhelf0b7&#13;&#10;SgkoPeE1EwAj9+YQqLdjT9L8sM/6yt4xVjQ2XWWwq2LWjvR9sz3I3W2cQV41EgJplS+ADzf0GEp+&#13;&#10;572J2cPvB9nSATRKRIluYQri8lL9s4uYFKqhl1kwVMsVBzDUDq2ihVf7kTxFG2qgFWOPwK3gbX/E&#13;&#10;qA3lNNmYNFfVSELKb70dcMnfe8taHKC/Dh+3HyJJGEUun6IHvFOJGNvJzzl+xaf311Br6nRN6/YG&#13;&#10;9H29t4ltDazoT2kzBzgN/rabyss8tVs6u++mYZf8A0v148eCwkPKeLvfThS+LGsK0XE6yGwOuygK&#13;&#10;Qkt4rfyNlwVD/Fbjusf/TyKnwT6lFWVvCfPVaZz+QUhp0PTjjB4UV+v40dD5GrD/XTOtcuHMugDv&#13;&#10;uqqefbxbjzDZNBsgrMPXQNzFzXKVnHmq59KYythxnTSGVVxr+tnaLMttHu4IFpiZOX58pvs1zaa/&#13;&#10;bRgvWtDyTT7TOuTRG8oLKmsc0lw4riw1l7oy7htpXZb9ck/5i3p8dcX1+r0NTz6Ji/dPEmAVAHGk&#13;&#10;RQ9znl9/usIRHgxQehdGYsaSocE/LLM24xRtxRZEM12vM6KDK0EyAZxCmcq/FfGCc7uQtmA6ablr&#13;&#10;58dJjDJmZkiJgaFNYgpHsBZk84MvpADzenpE3OplmIZMqiFPgkZm76dsZGpkTrV0xJKlZSJ06CSG&#13;&#10;NAGSTV5/7h4opNm6FHwUR7k/JGtLTOgHOqO+Bahxnv3kIjDBhzaAHo3Zu+u/XzpMLjHWDJPl5tfn&#13;&#10;JYmEJKKZ5+hQMXlT9Hj0umjrKS3bHOK9ABkkZsFh18Y2RZRzrB1ep5LT7hHxX//AIMq1S2aSAnUS&#13;&#10;qPevb/EVrdceSTFa/SmycvsfTKyxfRu3a5gvr4qzgt+pZTVY4rjLEq3zZMKElPoIsboqmlXOg5TR&#13;&#10;wjrJGV/hbw0xFocJTezrbnJyMfTYEV4uzPSjAqQ8vJhxKTE2eNzu2CLXYQflytLXWSQRV4/bZlzH&#13;&#10;CmdxOa8YIlF+v18jqV8Dc72muLghGis5QT36HsJmrb1LjrdivZV/jBJPfkFyxH3zIEgdSsNyXdE0&#13;&#10;ovCB4P4ku1rEP3fO3jKjbl1vjzznoem9sR2L48wonYXxD0YbvXX6Pg434AzefJEuju9dk6QQNi0m&#13;&#10;m0q//JKGMS6oi9AGLCXmweZLW7D5+jtOUd96bGm86tIV46POC8BYCtaMl75nQkMfWfQcgnzu4xwr&#13;&#10;HPw4qSpTyY9GoGX/Sd7Jb2TYjlVGSbw0z0QAvEhOxWqNy/AFlo+8RP7ob5ATCnnCc8p07apyr/Z9&#13;&#10;ilVkTicGRFrv82QxZEdOekcIESVlS5fDiJgsj9NSyFXgFEG86qHmZiRLvZUJg7u3EIISMv0S/9M5&#13;&#10;yE9Njy67a162CObSz1VTuDZibwKAle4/BQFGft74hJJYlvPN/65SXJtbzUils8LUBqsKcezfnwqF&#13;&#10;y3zL4z+a15GAoigns3wQPQ+/Z6kB6gHYheMF4dnLy2/459xrTBgUxcfxdwCIWV3doMV0zsn3twkd&#13;&#10;whSgdWFcFuzv1WG3OgtIdgMnCBeSegr7AhkaM0rSBDq+JLaIpzk8t44/glJZ5w+7vBrq4uFWDxB9&#13;&#10;IyTCNfoboLjCgmQZQrw/RbuvmF7G8YZjAi7HwaK2ehy1qQ/bZetaItfpxhF2Zt1g3NTValPAdLDj&#13;&#10;5nO7TvPYb8zdiQD+4gx+fpzA2q/HE9KcuNkBryoJZcCbj8ucaRLscXJ6BdfHFV9feLLEvuWFuBVD&#13;&#10;GeU+lBYoVrsEXRDqJQKCLGWJ2ebb9K8Pz3X2M4fGupvc5Fu8Ul2YprM0j/lS4FZSmvzMPB7RkCDx&#13;&#10;GBc9d8SLxB/F0zXXFUSNqimksY7jOCPA6CTmQ8zZ6P6uHgp34BIlpe19HlXL+tGsiJaO3a+rdWTj&#13;&#10;HgLiLKzMX5PRtWcoMO/5vdvlzCGQl9Ni29Pssyeu9J/uRbIJc9ZZY2vPqCp5VaaTXNKem8znSUdy&#13;&#10;vyMum5HYjBWh2c2/mfYFUyZJla2KJDqGqWiPH0NDGy8+jTOV2EJ+hNEozOzNv5Z4mTQTfBiNh+uu&#13;&#10;KmrOUdhsUJwnw8tPSC6ZVp51jZ0H4LKguZKPfEXxrBTbHl6sHIdfNiTA7MbzdPREezJDnN9TXlaA&#13;&#10;LZ+ZZbkwyEzhind4NAcSeBUl20JlGfKgcf1yQhVlFGZq2aULssaMaemlT6RNkZ8+fgCwsRhnHPNT&#13;&#10;U0+4kD0juJUNTetRb+jj2So6jz7BLEosTU59UnFnao2VIah63atlWafj4N9Nt06r8YNgmX55fEX8&#13;&#10;aKwFRUxVru+lt01mrz2Flb8kYjxaTGn6XqaMvbb5Bja8WYY1+TyQS2IJsKgaVp/5PPg54OSbLO+J&#13;&#10;ecBjjfTGWbASEvfAzKs5QNtQu/RyUQQrnabnYgIrblJAt5QBIk1VBgp/bPHlRiwokhtCPznGJJXq&#13;&#10;lm5ytNBYinDivdYch9AQvFbjSycrBRPX8T6xfU7dICb5bf6+aSqWRd6OwyCKjuNyiaGWWg53QPFB&#13;&#10;iwHLfB9Oft1oxhaK2LbutB0nVcVivxT0UEISEwE+YFoFwGOARsVdUfeR4q/rWmN7vzkmiphzTD3b&#13;&#10;IdHSm71BgxkuI8LUV9r3KVkdZobVJVaRbDDfUs7K/AyXQEy40FzRvtxL0GC++RxBUq0Y4IwgjCZW&#13;&#10;SBBFNUZJJdKCOJF78b4ShyG032iYE/De5VMool89jVRJIclCokMxARHg0oxTpE0NXYYHGl+BJ89l&#13;&#10;LPO8oOVGNQCOTKNdPKCdo4uwUU1BtkrZSBYg12m4oXKlcfvHzowERYCsZnq5Tn8UJbRwWODxVWwi&#13;&#10;EteEakppKYf+lqx+5sE7h3ygOecEa9gRUd70SmkETouijIv8z9e/sa7EJVjY4llNa6GDNbCYqnKx&#13;&#10;BoVsh+47uZzc4vdC/Osv7X6TmorcphhXq1chyM1axoTqFCvJnA0Z2rw0Ye6eIFrv522DCQdzuVvd&#13;&#10;sG/wwwgKoFQAaFrqRlz4Xw9t3YIqf8mOQUAkxT3pp01AreVfcTjd5rbexnFm7v4Gzo1EL5zxfvYr&#13;&#10;1oEZ4P5/ku1j17YtQRDq9G757Y655r0XJjMyqRRQgBCijaBDBwkhVaskWnwrjSqypCwiIuOZa47Z&#13;&#10;bvm5pp80GP8xQPbswH0TueaK/kbSInIka+luixN+LCf8f/2P/3PYLDJc85WHFYhtDmdij/B5nYqv&#13;&#10;uvnGJqKctYm9aSpaSSkGzvdpqw0JxLyC8xY4nq+7j3u7J2r2u7a1OkKDlEtpIY143u7urfY+x7gE&#13;&#10;KLr4l+qxayMa+hdbH6pk7V5BTUDUo1nGono4Horz65eGxe3DOr9HRuj+oeGD+TE8k1HW6DmwV49q&#13;&#10;KjskLAWftiXXonMM/HJPqmjsFjfJP6qnybhhdRX907z93F+/tacbHo6GuLl1lc7/gc2QkKCD0Ave&#13;&#10;FZMdDFg7IoGoVu04KcsNpAxgo5DH+lgGahzemvLw/6QvuKFEMO/Y+h1yzoy5bhshEnAewCAWPbSM&#13;&#10;hW15zmJtWX93fqtP1fewsEXgr1jX10/4U3PWnsKnQX3TBGte5W5lviMr2X6ZNEV71F3nnhTME6t4&#13;&#10;19a1MAOiFQbZb7bKlqtnQWua+ObwdrnHVBu0h69TqNsvl1HuWxLgFCb+O/l60cAt+/1h6Tfwup2a&#13;&#10;skggGLPawgFLytpBDuP/XZRl8nKL3ccfP3y7vUxx/d3K/jJvNYXC3M/fWPk7FlL0m+N/oOtiBNij&#13;&#10;/kQpKHc+qF9T5HMp5FGhxpVjObNO8Q5ZKcZVXy9rf6GNGPnGWZ1jt6IK/XxJ0W0wLLvD5+bzchkO&#13;&#10;Ei8VvRu/+/jAbhyZl2xcRarAENqx0qOjZT1choU3KR98lKJ7ag7mMulXvUnEJNzcOZE/1PSD8QrQ&#13;&#10;3WzmWQPp0o9MDkUdsbIeIFb96d9gKvjrMJRJ1gQGzBwqdlrn58ys/KSf103vHj9dZzuY/HuG0pY+&#13;&#10;/vjHf6lejtu/jdsK/AW7pbgunCTRyMbRgCTwRtAN3K5HFJ5SGkCLfhRvKYbdLhJXDqYiGDljt2jd&#13;&#10;gAL4w+mPfx7ePv30X4W0o/pXkpKdLAP1/HDLPfNb9klFuIH2WTTFMM21BiMSa8hYuB8/fxwvA7SQ&#13;&#10;5auc6nnWnkIlID6vkrdY7huyGh9Qx02HlMmlhGgdhk/w07YrYLbns4Xtxz9mT2LkYpWjHXKs0iim&#13;&#10;z0Xzenufk155QXkvUDbnW0sPVk+84/mofssf3foVCYy5nGW2lgxD8nWRt6vIgS/zdd/cfm52YJe/&#13;&#10;j9MJ2GAYT0SkLV4/f/ovlpC+Lfb54cPrX78+8dMlT//d/g/BhmUxluwKXNDMUEJRjT/Qk3u5lx9P&#13;&#10;9TYXkHPD3vxoScUCYzMATw9PEsIZ7NHBuLsC0tH0LfXkm1WH7st8rovHN+ZE1XLabAPiP9DhdsY2&#13;&#10;joXYsT1AWpxsnD0sFnrQInQvX/68B6he/Dg8ZWKRRjIVEoH8fi0Ox2842n+2UDXgoU2rL2qaCUlC&#13;&#10;AV6Z+Vx1atS9xcva9wrlmhFIy33gsZ/Rs+ehKKDt4Pydima/sqKwofz4hLe3S9vRdXn36I8j1QsK&#13;&#10;MeunppUwL9vYLLHPhiIvUMj4yr0cl9FmW8qTyS9VS77Mqb4iLqgrYRDVNDi1MnYBFkv+tPcAOG9C&#13;&#10;nDOvj1XlhnN3zDTunX6uSH5QtiSKhW5T7OScGzXiAp+h3FEu63UArCYuoQXh/Trg+2GX0I+MXHMY&#13;&#10;XGpKWPj7vRCfGLFUvnhygqU4KZddY15h84+x9eRpa82niF4/NqfG1uWhaAu8aWcTqgX+zuxYJM7T&#13;&#10;saLrfD/u6neDyBEAFQY4K1OFjHK2CacWPpsNnA6fbwx785fT48d//U+vMeqn3fM6zAWCbfF7lpec&#13;&#10;FQCVAGtxTkug3y3ucgs9YYEQ0B6KslgEu1ABf0EgPu4fQOA6g3XzM8Nn6EbHcBnk3pa+jqGEdbDq&#13;&#10;LEZYfqyW8wv1zvu9ahof0zRedGmy7//0++fqbZq70/U+lFQaTOr7RYjidVu2SGowYJVv22237sEf&#13;&#10;wAjnp6YJ+GHtlw/N8Zzu9RtaqYk/kKdXgj89aj1zEAdLc1qN05irI1vcsHSyxbOt3Fjl1GZch4IJ&#13;&#10;CAdTLn7ZpiP7+HRqoNgEPhqA+ekJXYq/+0lub2Mddmn914RxxuvNfimahwysxYs8ovftXVLyJB5+&#13;&#10;Fu8fs/UBL74CERWXvx82orsKiSmM164rueTRzcuyndoPDlRkT+Z5gRDDdOH82Uc+a8BS3KpjVT3v&#13;&#10;is9tf8ku//j0ME9f1Uduh/mH+iG8PHnxNrtr8YTdIn4XMyLQcVjjagjoNm4PxJf2GWFoQQDC8csd&#13;&#10;YHYLqaiOj3Xo9TlxcvylSurXkHqi0gEUBNy75mYQt6uQdJc1MmXEWbBStodjpn74Mi9J4vLzrf9S&#13;&#10;Fgc9kRPDIv9LVfDhvhx45WVpIppsgo34AOT7bcisLGBOs+/I7lfpC+9ZK1Yc5NxbP5UB4jnNYO5U&#13;&#10;iWzkMS28zqaZxujVvTQPZrXBRfv7Aw1KYWHWdf8TA1Ewqotms/deVcnrnsDHkKoNECDEEMfdnw4E&#13;&#10;Vnbm6GDC/WZxKJ5PeumXluiQq90HrYaUjCLg6sSzaLGq78E/zakLhXMilx8km/Q1ZYf0aElH4hC7&#13;&#10;VP+8C4WhM2BnJh5GYtbZedHHonPe5czXRs2HtrkS6lVDPRh+wN1oB63wpsGOfFqGSSE4ApjNy/t6&#13;&#10;g4ea1wXc/d6xUtCLyL7Y1+/BJC5ku4Nt975a/8f5of48ajd4KmLdfGYRmWfib4ZAVf717XZsd+Kd&#13;&#10;lTCUym6p3D2dzHXdcRX92hxA2M5PnNsiA0x4UbSpOI/vvC3ep7fGG+rWOZBNPVN+VT9MKCHldh0s&#13;&#10;h9f3XYk4ZtroDvpjWIvqT+NLMlu8XF92sfjmf8sncub5ePgBS1Z3JYimSR/2h8Ov77+K+KOu4j2O&#13;&#10;ZI/2hai6D2p+hT//c/jRrSFllf4G10fc8ILuHvdj/vLjt6q/zWm/e8DRFj9d5+jZwTZfP9IKIAcj&#13;&#10;zlXZu7vBd68XgLKdMdxqXN0DfuJcDefb/yDLFdcElflqDc+JKofKe/+ylrNgJZgZhVtuW1RFQ6eq&#13;&#10;Z//v/aoUUzjVROS8IjBIsr7sbUyug+Q+m/QPH1nk9tf5qQ5pcdexJ4Vq6url67hMREgJfC5KpvvL&#13;&#10;gos/COr10NZ4AOu/bg7U+fCRDenLrkY53uwHJ0eo17gGBlDBjUlrNn0sih9BH3ip3qc+XcvnR2H6&#13;&#10;kR6P/8Bn83aGU4gsrbjR97y9AoRUP7zsjtV1fjvWuzLhrV/suA6YjBfzh+7vrhOgbJSAQp2DMyBs&#13;&#10;K2B3UD2AdMU3s/UlTAlKlVpqiu/UCDuCABgsvm/nYyzvfswPolxeQidZQ4BI71u1voWP+MMGtmHL&#13;&#10;UNNncfqOXj9Vv2s4A8sw0DxRqAfAXN03vzECcJUE1+XjI2FhvyejvaGQdbjUD/k8cWiXrsMAjmvs&#13;&#10;csqyPV0vF2osIXLU2UpzzCvYVf9hPP8B729vd3de+AArLYqCcsdIXe9/uSJZ/OU+stJUL9V0H3GF&#13;&#10;FJHx4e+H4BwOD9XnnIYo6IqgkroqBPcQzBuEhgi34blguOSH+zruPu7f0iVXxwV4j32k8w7V9cjp&#13;&#10;w9UMqRIyW6ANIfD7qa14hH2o6/if/KL++Ol/+ot5RUnAKbB6gG/AsZCfOYAcAwhRIdUJ9DdDkYum&#13;&#10;Llkp+RIfoHi4LPbv5Y/rnN77rWs4RtaydaA9Xeg/itlfFuSKZf8aTDzu9qdL3/3Df39bnLPYH08S&#13;&#10;q2RBCVmJhMAbpeHWvzLx97r+j4r5D6X8NRjV7K6XhbefP/LCDtcPp+7LCPHOlq18/f6Sm/JYfgIL&#13;&#10;Rgb9HLiFkTegsk9//vJnkar5xT+02O5LWZPmQPEG315tsQNpd6PN4+rB+XX544e8jfnQyGBGtibs&#13;&#10;LOV4jhOwOD+JVHreJPx//tv/PSRYlDXiIE+w6h60J4fyGPytYI3tgTIyIZIAaBQRka92zDKVCHSn&#13;&#10;j9qshSgoU20jYsrRhzD7DV6isQIgXhHA0Xl+LwoOUc0RZBwBSsgKYHRudaRFm0071aTFl5mqck+w&#13;&#10;7O/GM0gE44zMi39+fCYRQAO0TzMD2ptNa6KmYHg03sOEKUMg0JQ8j2VZ71WRtEPca2u35IRQOq/V&#13;&#10;Xp4eH9ZbDktAOFCcIJQZwwryZPyj/NSfvxIMu13jrVutBwiFlDsSLA5ewG118900gjZKju8btlRk&#13;&#10;kTxIOomiwNjtGpZWXjViNQNCW1c8cIilUHo8J5eUajzEWMbH+ugQhkztkr8mP05a+VR2VPdL3vQY&#13;&#10;je03IVDXSVrWZEsa5CRLHslKtoi8pH65eaONEHIhwWwwEOgZJMBtTmOloJI7AgUpkU8Ij9lKQvnb&#13;&#10;5YYEZZOJKImuIIkZsAz9+w+fn3qnsB0vw92ieMjcW4gx4SX/+f3nsi1XbQpCHv7wtM2a45JxfO5f&#13;&#10;aII0Q4araKF3cBnnwD0hjKEGQjmOV5wiSs77mIlYp6Eu5c0MdbEXRcMUuW9LQ4Wf58T8w35POG7K&#13;&#10;0iGAk0HUm7xc+nCs0TZdoXWkatfVcUQBBxisbnF6cbJrQgIEAWcBQfRlOAMCyFeXjQAAIABJREFU&#13;&#10;EYADlJUUPPk5kTTfMYebX0WRnrs9gvTe60BCxJAFS/Ri0gCCDJY6m6expxW3YCuFHFGwk+tfLq4r&#13;&#10;w+gTikyRQtSJivdh5IJGTY3pm1ImiqmoQUG12xTKg19pDgUlRXfMBVq5TyFCHtFGhRaSgAqKkMC4&#13;&#10;WQSELKLNwaAkvHn99qXAlDMYM1VE1Ewt0QCA5mVSbalsVCrdvvxGIlYlCZGVUmJKFjNJUQePOCKI&#13;&#10;oEQxZNLeF9aU3oOKF+t2s5lmDlmtKlDN6/1wKBxpp/erB1E1FarTMmrFpR57wjKwATNGqYqMi6LD&#13;&#10;gMHN705Pds0FqWAIqszLti1rYM586E4mbKyhl3XcN63Vi6CgO3GLPKwI2ICs21X3ZaN8ygpmCJDk&#13;&#10;VUqbW3OIEY1khqZUWEmACV3dlCuMGpYhZCHZLazasYb9/Odf6qZBfJgI7beUUWWErRDCCUCEFqV5&#13;&#10;ALdVWwztlFzOCMA/fv6pQGDyc5YozuXuhL1Z5+kuysbYFQOUYbYZoBz1OmOACliNTsNGgruEpTfB&#13;&#10;oAKHzJAKnIGYNSYglwlRxgBXISKWN7vWxX6YrN9c9s5t225XRYdwqopW7dq9y9ozNy+4QggRCDO6&#13;&#10;gwCoJzyoIDQBqw4ZkHm5A49TBu3+eNUAREARexDx5eWKIbE21KyIFUkAZMgTyvcRirIslMzBBUoz&#13;&#10;ohoCAUTVCcrTMrhsg6RZCdBb9aQy9QZvKxHttIZxGLkorEf9zZjNYjD8Zqc5hIzxGpaOSiwKnymF&#13;&#10;7PW9h4hIobCky7hIzGEI8+bmtA3eAljKugQwA0IXFERIk9aiEDi5KZHgYcnAl/OICQomEQO6qrpc&#13;&#10;R6iKDLbh/c6oMC7gJBmJCEQQuDY2ujxfZ9hQvwFmSZOUQWFLK03I9A5OiWI/3a4LhDvJU+QEyfhQ&#13;&#10;uX6hnPZjjycLmmKx6XIfYJm2/tY9PkpRCxwziCkkwtyyzCBiCBkuWFXV7+ezkMxq4MDGuJSi4Bk2&#13;&#10;tVztqieGSpC2RdgUKXUOMolJiUBA0ESSHScOklpxtfQbcswl9+lxT6LnAhXNYbNrqaCZYATexbTf&#13;&#10;HR3eXEwgQrN8L2grCzKHhbKWWVjWwixjBPB1GMwcGWoYMk4vhZKYNs4tAhfZwVimJevgQ1NUA1n0&#13;&#10;lLdtRTwp8aRBv6UFcvg2zRQlZLYI43IeCJIIc0Wxo1Souq721/kmmfJJWzdLTmrJzDIRGPMaIVLf&#13;&#10;v77XDJZ7NeeRFRj7AXTH22gxrBiDZkvnt94yFEGMbquViLRASzB6gwBgVlESnF0utzeGPaPV0PeJ&#13;&#10;kd1eBp2mScOAKTaH08OwzntezuM1AoqQrGD0iCqhKIIJiru5l4cyRST4cVw1iI4gv7kUdFJB6TwX&#13;&#10;lRBq72KBHKCqnBYrXbbJ45RRSggJ3pT320UPE15tVhWS2cO+aj5ABLjCNADH5NS7EgkfF4ik994Y&#13;&#10;Q8PqIOJdGxnW3+9VqZzbIst52IJbdjXDEJrsMCIh5roRJGJJ2TLfXA4wgaqiXbU3Qy8Ek7JMi2l4&#13;&#10;aaahqQuz2bTOOGXrQvYg2CixXKgI85agUQ1LEd/Xa3+bhFLealU95wix8bxsJMYlzBVO3gSKWT8v&#13;&#10;wCJnHWaUEjTNo1sSLyBC45nd4QgdDrgTmAPogZk0ZBT4CEASDLcWs7qikJhprBWccWSICAwnYhbv&#13;&#10;bbTGgnWcx22BnFRFRiZEEqPAmPGnp13WmBruk5uWjWMU53kP4X1cqWoxcQUW5/uVFgXO9v7LnXJM&#13;&#10;CohDKGmEzi15SrkACVAsWLyxUAS4GDhvHvdhRj4UmOGaDdZkAGetp9W5zY23a7IElSEQonaHB6RI&#13;&#10;3VBaTfeVUbONM8XCBL2hlGFuiypRL4lIzucIhqUnKPKKtA9dz3zLhRCl5IUzThHqx0XrmVGpl0FR&#13;&#10;xlq8U4CCxAHVo0m+CIvu2naQkriSk5IRUcAVKeowVKwMfI01ThxlbbVHyc4KhoLAqxnlsc6gWtWd&#13;&#10;MBwdeNqdokFVVRAZcJJVK8/Xr6djGy/bkhclpKKekGo1dtDr70uhI9/JBocgGEEsuVm3tNmMLh+b&#13;&#10;ZTLB0HkzgCdS5JUDgWhF29t523PU3yPxtt0xnF13+JgEzpJYFwWVhRTaa4cSIXAdBiAkLYADQRRs&#13;&#10;ylHwNhmz3u+lKqcZYlwQ6GrRZJ/2de0FjXaGhIYMtsXs9wpXJFFIIIAwLIumZJ/TSmQDmUQMFsWu&#13;&#10;UyKl9cNTPZOlratd1QxhXm8WEwkVVnXLePZ5ZgQdmtYtgQDOutZzGCISgKpprT9yRqneDEirKqt5&#13;&#10;ixuJH1iFCBElMynHOcl9rbPb4IwCZ4m6PohDgVK+n2+YB4abbdowRFoE4vk4rkW5AyhTLnFKEHjL&#13;&#10;YkufZ+2yYsOtl0Jd+7GEtCAVE+r9OhQnhXBa9Wq0q7iM2jBCVVc+0I/zYpBgKBhKw30Yj21nPAiA&#13;&#10;qLLwyTNFlpgQFj7OdJsDJoyXZUkYFUTiuq28hi/nb5zlzz89jf20ZpEiYZA5PIeItiWwTDJJkLGY&#13;&#10;cdzC9c0kAnUywFIWEQdMUXmsy2EyY/CRgdPhMIeBdViumZcoR0gI66Nt9sgn3N9G2nrsPA0B5Zw8&#13;&#10;zgiWqimyUh1LPg/XEXYshTth3AMet7EkJ7dupErLOHqQEMYQ36RslsVQUNSsGN5WKKU8Fla/sXa3&#13;&#10;bmsF1fnLRBnPCEHrTTw7uyEIAOOXRQcgEK1yAAwHaGnYEuBZcp5jWratQiZlg0hGjBk2+QAgVo6x&#13;&#10;dY6M0BQ9rjgGYRzu0OPyaV+qshDs3W221yjme9+HEA77vfGL89ZOngnKCqSNY2xvTSxoBb1sdxQI&#13;&#10;BXiVbjFBvw6zIgr/+//6/8gZLMsKUC5yF4AgvBtut7Rd0kJ+OvxTmLVnjLM03b5Iuw/MiUfR+Xjz&#13;&#10;OQfwdHiexiECgwEiEBeogqeZZlAkdN36wMLoepgjNK1xq4nzutrC5X3VyVTY48TgDppETFJbGhMN&#13;&#10;DrTN8QLjti3J27Dy00Nrhk1f1uLz4wveIEQfDw+IX6DZ7eqdJQArsNxuNaamyByhsG44ICrDipIQ&#13;&#10;MgXg5Zowerueq/C7U8cwjMPtTSfOrEsmEEK3V/GhgxH4yU7rvGCp1s0smz1BEyWi+wpC7t6twMht&#13;&#10;q8C7fegkLW7TLHzGXUWgPir8/a+TLImPGymGMjzEkFa9KRHxmIrdYUEIFTReB+2BKHfCfptYK4u6&#13;&#10;stpHK2CWKKDumLQTMgO09UuiHqCqpc0Dmu2dnVUrtuH8sf3JWpcy9Cdm7wkWvA8L1aPaN4PZIkfb&#13;&#10;y+tJneykd0e73FQESJS1gXOnIVT03QxJo0v/S1OJ4PXZlL/vWGRIA1sOJYJIlcyBiT82LsScadXy&#13;&#10;SZ8JUpKdMridjifoE4cYmoIx5XLq9lVSqL+ZbMo1+c/HRk99q9jLcgORwRxevv6WWo5CFQEKflFt&#13;&#10;hb2j0Rm6xYQEpXtVvfbnnNfEvCMbsEc3/LWgAAD4fUEcEh7B5NeOW609lo3xrqrU7T6r+inOE9px&#13;&#10;WSiQ89nVnaQldJfNHUQe9QBxEg0kJq06ZlzHNGw5lCn8ftcGAqOj1mEfMmWYVwRwb9f4dR1KLH0/&#13;&#10;60NZa4YoRDS+nK1OUKdUJuBTwsALQjWJkJYBJQBTHC/8ULploQnAdnfN48i3T1haDLY3U8wqxBXa&#13;&#10;oEMOlDVVC8ENV+rm3UFvVVH4eVmzvfVTwwsR4BhB08kA4uLXJ4cQuRdIslhoNpkpKykAoAEbRst1&#13;&#10;CXYwgGlAufd4h6utxMBl7hPdMSzbXo8Rxa1PGWzT+A2TH3yeMsGbD6iaadzBGM/ffoE8kxyEqDCs&#13;&#10;tqa8vQ8csjLEKcj5rt+/XxsO6x2ERPmgHug6LxkVcM5T3e2n/lYXnG5uE2su4YzsbuYTDYgAUZbQ&#13;&#10;wKeamS2+X2bMwuvXc86gneuxNhQ7b/sSlbaJK7YXO9asYFtERMqiCSRl60+PJ1XdfoVKlQ/3u3d4&#13;&#10;Ttd3Qqmoyxu/44mIXTdmi1clSqYQW98GQNakUOQAjPtKTRClxEACHPlMGPUkE4xTtBgijsWBH1Cj&#13;&#10;zsHIpTTsDgvCdtJMGxbQ2NGDhQshH8Tr1/cdbbFbZSG6ppodW+cMvC84xDQZZ5wm1+820w2CvEGN&#13;&#10;Gojhc54u3hnsRd9BXgBj+/1MXgnCmDsfBSduyxDR4PI955a2ZjV1uhXyQamK8tJqHco4LoarHYBZ&#13;&#10;tr8z26oIXuaLwdK4fA/rjrUJmHF4SwY3UpUKZbgY8FmNX1qMOoy9OlBRY8whY3YhVVEXJSFpRn/6&#13;&#10;nYuprEvvpiJKn8lgIi+5dxRm2FbFy/mNQsIRXVbjoMFNhZtdmlNSaNZa1B0WQSYMMDg+7Kfb+4Y6&#13;&#10;IWs9XtW+ZUjQWLQ0L1ezQSSfTtP55wqVy2Z4KXUPKFyUoMbwojngREXmWs15laWX9vuanvPhoUoa&#13;&#10;uBsgi0FgQzFYUZGUnAEo07cGNYFADBCCjQ5LszMhffz46XX7hr0WonJzQsykmJ0JgN7bYg8hZbIe&#13;&#10;t7AM70xQhCGNleXOuRhMlMlnAtYYgO8CH4oE/fcJfmjWq8MliKXjHtWgK0QEvqfko+BymyyWO563&#13;&#10;tb8qAhkPF8fNdhdw5PERNZIRsQyzb9aOniSVMX1ztxBpMjSvPWmFdOvEjHEnZU1moO7U51bcq6Yd&#13;&#10;77dlo4gjmjlyOT0C3BYoQ2LS+hjdO2sOhUMT1I/lk4k4mhRDTRUEXJsZbJUtIWaT3rLPiSGI+DjZ&#13;&#10;FUz9ZWp3MoalqznDAKO0Q6rvt3nUTdFWLN/QO5FASiGjfuWVt8ROsGyw3WI20O/YNmuG8zrdltjQ&#13;&#10;aT4dTxAiWp0UXlzUDtmultPVCcEjYVP/XRWtS5AjUgMwbXr2vgwhERAcRl7Q2DcPnyXnMSPV1VvW&#13;&#10;i19IKLdYMQSymeoG//w6qaQ6X7unjUZiLP/yoiuh5tXPS3hOTj51DKHofPISdiwZj7QvDRhruZi3&#13;&#10;prPTXEOSELM1qFd+akjRQbqmUYhmWScmhfTzrAqP4bjN4paatrz056IUDZHJr11NQgCsli6m9viA&#13;&#10;1iloeLu9/ekff4IsIoCkREA3BEyUiZhwvSUQImdoNnfoGNp6VdTWo6bmYYogwAsFey5HfVl9D4yU&#13;&#10;NfIx2xSIy/z4Y5pNeL+vnB0Js8M7C1NdPI2rZl1TAJwAIRj7TYeKMSuKwjNy6R/x0e9DgdChYBmQ&#13;&#10;hBUTIIIEAYHp+bT35zVg/vr1t4e2YCJ/N4tAsGRwqerFapc2Z1lbsy1YgIgP31oiN5xjWS+X66RH&#13;&#10;MKAP/EOgQNtlHYZGNj8JsnqQaUmU6XiTMAaI+GlpiJIdjYVTGaFhaBjf2kR84UzMnjT8xsHBoRWo&#13;&#10;iEiz0YhDRNbN2PmMnp4/bTmEDZ32XVMKkLk6IJ3Q7PI+sAUTp0NcbNlQAcvVLKiKtxBrUZSZrmTG&#13;&#10;KwIJpEww95zngMMW7XvhHyw1xuvFlk2t770IIAC323du2fykfb3UyRVEYM8wK4LBjND2cHrzULoi&#13;&#10;BWwHHcxfN5DnlAvUDc0LEGRaN2SAFCWNBrm5A1X8Sb1MN4oPtj5TyDt5dMuaPZcVnMNrOJfVMdht&#13;&#10;mqZrEY/tB1lInmFve5Yp+Xp+/5wtLX+XnW0LihBmwovEhxedakALhGI531AWGarQPUvXKD4kEJUN&#13;&#10;8inNJJ0Q3VZyRQ5kUk1hyxyGwIIxkqCAgFFQYlIhSisZK4oIIDR7xdfB0xDTqgWuF02LYs/CFBPI&#13;&#10;1kFrdcWbkvuUA8AFVUy5LbppWxnDJVeCF97I3Yfm29ulajoQTPQohkVUiXsbj9hrC9Y4c4e0wlQM&#13;&#10;dmRcEhEiXbDbKCjN6gnkM+apyOttplt6zMi207KshPFkb1iUW2a84o+oMnFLNJgkGCCj3xLHtvS7&#13;&#10;UIUh1rBBDyn5uG0OAWMXgQHMKaS9whYjLKYl0OQ2E5Qki7vhqmFhX7en97gKFzPEsuzIaqnDs7Y2&#13;&#10;UXjUXHBGJUm8xfF0eI4ursii75IoYbFnxgEVBGWnqvpuQooI4CQqucUZoi5G3BQhxyFETLIkkq5+&#13;&#10;STD44FGQVYltWIf1Dgi7mSKuQTqwFCOIdBtip+Rd30OC8xJwBJV8cjhooMmooNkkEXEL8/1C2+aS&#13;&#10;HMhMMruh5Z6u9S2BUkCAnU+5SJDD4JxiKNAtrkvHGc4KUrLOBiwgmbzi0ay2IDI8lcR8V80RiRPS&#13;&#10;d6RV2jzodD8uEGMMcVkvt5uhoCC+hmnB6TjEmR7BRyVi1yaQVK7t+5YQRIqLxaNO12W9jItjFJfH&#13;&#10;kJjWQOJYEAUj4UwQ4nPMUhYIwvntr1Tg63grWhXrZCzo71bsO73AslRFxbWdSiVKVWntcFcaPVOc&#13;&#10;YrH7jJoEMlIMMWyGG+Ps29ulkzUrsE6DT1WOBQi4ok1/N5t/nUzagHjIjfVLxUu3Rvy//t2/C6t/&#13;&#10;LOvOmb8S7ZxrMIfMU55p+3APKDlrhrFlbcf36aTRNor76mEFPSogWm7nkiQarUOLEdPVZ6DrxZNU&#13;&#10;V1P2FO7shZXPVVOnaewZVKIo0I95ANsEg9wUgzMEEBB5L3LkHpcQj2kHamjflerVdPgeHMxRSax7&#13;&#10;IqN76rL3f7X59BeBvkPz8B6Wyw0SGcrqPNeiX2lynCxUF8ZdlSpW68HWVIFRjSl/+wjk22jR/ves&#13;&#10;G6JeG1UCm9eH27QZZPUHjGBWvH00dtzvqcZddID0BhA4t1wSU9px2FdcgHH9rtg2i6XDp8HHF5uf&#13;&#10;qiPXoBiw3n28OU892YdyrXy/TMWuXNZbmZlm0a43FcZI5bicSwHSIOjjT+dRJy6rredUuSLc1YKw&#13;&#10;P1VlRtr6C0UXO+OD3NllHqLhAutlLMk+27qwXJwT6ZZgMbXhoywUUev20h5or8HgM4puh6iPOIIs&#13;&#10;WAsmEur447arknooH76Aa/m2cFmLcuewRS30hXepRtsrnYOY81pOGNoOYfvyfbNync8hw0AFjXAz&#13;&#10;F17oWY7iF108C/vZH7AOuCMGgXM4HORtWiqz/mNZ3GgD2mUGvUoNevtXWeOZa2s+ApICIC+X4WPH&#13;&#10;zHBIoQ1hj8PsfSnl41YMHxyKFbg2cSyw67BfQG0Ee3iB68O8DqJGo1aIYxcRq1N9SXwN3ImF0oRt&#13;&#10;gAyhgtGV6oOo65flrThkhSmvWB+XewJ5Wh8SwB3r7F8LzPqvOu3Sp4zsaJjataedvN449xQ7TvcN&#13;&#10;9z8c8VWMah1IBehJffvFSq1CBAFBUNY8xqxDSYrtl2sRGm52Nmm9mbouDdKVvmkaSckiinn1ngBM&#13;&#10;MSWAcF4AS1Fa0Ycm1ZnoEX7ZCzgkEPr0D8d/88ZDFYjFbKbpx+ED/TEntGk2itMuJJ+BD2SriPRb&#13;&#10;jiaNQpLsmR7B9UtfP+/WMRLvFfiwOe8bKP7LoIclv/GiBITpAPLy87barvkRviVJpAPsbn26Lgwx&#13;&#10;xtULeTmgpaoZ5rhyRbaQY0SBBkJ5LN2KVX6sIHDUX9gkyhFcf2KwS5YRuqjEEKNLjhz6OzXaZwRp&#13;&#10;WkoofVGVx8cwSBGxwuXDcg60p4WBh4RvE1Sf/2ZL8hbznawYU0vB+612XbovK62KWo5tAg1v7t/6&#13;&#10;AqA/+Yfx/r4/KTroy26qufJnDTtRaK6+p3igptnZydMpqoqWPsuI6RrEQyetcsA76W3EUaNirrKa&#13;&#10;YNgErCQ8UE5dd2a8S/ZQSLrQAwCUUUAqeoZuqmh1NZGUDKFSFiA+on0Lis5J7mkuKGRWgbMk1HwD&#13;&#10;0SguGjWe113ZmMWEXB1C2SHxVNXmMg9srlgtbEGau+iagDbkHm/VZlbdQvm6gwl9z4Ztd/Ik6sxe&#13;&#10;k9+CDXA5tSkXjmBmKxkQRDnLI3geP6zemDC6uv76DTIvipd+k3UWEKaMICrg+yUFslpMuSHoTgi8&#13;&#10;6eVpFtcWWLJQtnoAu6KBjYH7FV9IgTL1S25LHjsrVtvcjlAsZ1VWzIJ7yKmaGhMSUvRip2foWmgI&#13;&#10;rZX5pazFeRsf8tf3T5ooG/UthUarQIlElr62v53aB5MDTq5OvyW7VEULAYHmHAjyTZNj1u01bXNL&#13;&#10;wZfnZ08TfToRcymIKrrqZTojoJ4YKGhFvNyeinz5DW9rkVJ7dxUvDAa6pv0ZG59lVWSIKALzcsVs&#13;&#10;W8sN0nqKec6oIneacZ1ZHemvG+QOdjpX5aRlbRHLzZ5QfQyQcGVT+TpD6AZIMmJ8aisIL1scazt7&#13;&#10;EfmuHMJW2G2gJGtlby3xDuXtcCgWcwvfyzi8ipjm1G131dZN3CaIwZ6YBcYLzLiR3cPDNb7d6Ffy&#13;&#10;Hm7Wy6qJCDyFZIn9Ds6U1yJVt1WvAgUuHF+rmvnVMFoDssbFpXEr9KPz0BTCULaek2p2OUNhQsi1&#13;&#10;WTLJsmIv7f4nrTHID3CB3oNhnhKgg31QLW0PRrvG00ESQQOa+PbRE8nc6L7mge4axYiuww3yUj09&#13;&#10;XAn9p5u0e+NNXK8m1m/l0gQfAEholuk4kjbUen0raNicSkhVyG8eEVnIzmQJ+43Vof0hLPdWF3LQ&#13;&#10;Jr65+ScbFtiEh1/FZft+efykkJgCTp/23vLZPaT2Tjbx/4cOQarMo/+pKP+mODpTDgSBSCSH7u9w&#13;&#10;W06HpiDuq3UlzCdW7ALCsJeN9bcQtsmh8YIvtHnav11aBhhaVizEOndZiBmA00wPlWV8xD2hEON2&#13;&#10;G2ua6l4uCgQwvt5JWU8Ose5v7/6TXvHz8Xo/ZyCNuGWd4D3rYp+bFwvCqj1sc717fH8L00UGxr4W&#13;&#10;89byH/KtBj8gG7I2r49yt5WDjb6sSurjzz4unrGqawK+byNpX8UHlM+QxXG+5M27Z3F2s5fsQ80d&#13;&#10;PU8lexddAavGwiXqQAFMalsGQexGwB0WBNXLmykREGxBR7Kc8LyAiVcxewTdYQrcMuKqCvhvzznP&#13;&#10;5jMo8DHd7oQmCmfXd7vDMH04NZBO8fkul497dTDEb0dzMxGk8lmbb+VK/evvixFcSrE1Xq8cJ32n&#13;&#10;rJsDCzjVZnMERgZ9XT2t7JqwgclJJHYDTwEYRiKv+ZmO35a8ZtmdEQOz80Ri6uF0HRUkM4kFvosC&#13;&#10;EpkHQkvuFS7AgAykBEUTB04RUCpGlANfORWGLxqFpDJwX4rvBPHSl9WjZyhxDKcdynPwYCr2YIrp&#13;&#10;bfw0BY3KjUGGLBmR/s/L9852kv+Ldb/K/dNY7Cr6Q7udLvlXElKN1J4XBuZ8uCMagvdzmJupkjP2&#13;&#10;3n5ePoYNrTmj+2NxNMurLdcnVm5TfOe1gkowznSMJuSwUr2MJYO5P6e6G4F3m+aY6nEYjxuIhYIP&#13;&#10;8Xq7T1gRV4nLq8E419tdujevUA/ydjzx35x1s6Gsiq6ycahsrTCLk8a52ZcC5aWyjg6aILQSYIUt&#13;&#10;32jUS8r6e7w8i0MhCsErnHsuOhD9S+xKP5BSbhSyCKf+TfFynJZTFc99YFJmmOnDAjc06Qlovz4n&#13;&#10;a0NYUziV3lEKIDZ+li3UMtgEaeakXc4K52oLr3bvF08W07jraDPZ1oAgZ+XYbRVlxHLHCT/7iQCF&#13;&#10;LN0JMa1hi1AT6uk3v4V4zlXBtrKPTosItlHtZ06wEHWZXv6KISqP3clka83DoyJEt4PZ9qdpfX18&#13;&#10;hi5m5Ply+faHhyLcNfWX6/f//BnQlRVzgo6q2WtCr04JdvggX0OuwXS/C0pWzqfd/Nfxb9Qc8CdT&#13;&#10;KiP0hSB3udJk5XRPY3M71AWzFFwQ/NE7P7Aq+F6Zwx81wM1DRYY+wqZM8JmxgLab7omVwhwQ6SF9&#13;&#10;SxzNmDdu2hdESnu35Bben48PDaScF7fwvWzyvkZt4NdP8S32tsr/9Lgf+p5AVCns6kKO7HPfmY5S&#13;&#10;+jgme0caYEek9IFcL6uAReZ85MEzs2FeqihQj4viF3Cr1cnPpDq/+fK/MdeNLvek0Ov2EpVtHWAg&#13;&#10;FxWLPARqJPCZpQXpIqKX6pwIyUadAyzGsvBlcRvLB5Khn8e+Vz4teF5mzHIIg80bQLruAIDp8kpK&#13;&#10;iIQZvsQ9lF2/bmU7TMWew4L0KCuDvlpR1JrkOsiKzlwneEsRXhP0vR46vr196xNN7LGa55toyYIW&#13;&#10;B43AqxQPQMd9qtwjylkV+Lm8Jxu/tAIs9zO21X23IFVbi2zzvlGYllguHP/7/+V/UwjzwIbX7/n7&#13;&#10;h4pmVg7p5Ww6yiDuv77QsqEMRu8qSe/nWFS1xQmG9kqG6sBsHrKjomwCKKaRtrlPBtOyHBI8Ql9j&#13;&#10;8Njy9dvfEkGKUI4REMVsL3qaH3Y7HNf61PbeX5xbJ3sooSJY03FLU3Lldj1KBsKB+swCrMAahCQ2&#13;&#10;06uliuCWsMr7rZnp6SQUYzmt4RW1HmyX2s9e0JdccidFD/PxGze+VGi5wnt9dRAe24f7hZlf/uNj&#13;&#10;1x2aUqr2nt6zUkNm8KPVi5aZoZl4tUzbRe7Yb/ftJ+VySjqRaFZTFN4FHOiH7fM33FOOk3cILfiZ&#13;&#10;sz8d/nL9+iEiRMiEE8wUKMoKwnjAvybTxR0oO12SFh30orZtVrK6T9TNCm4XkIn9KEgzvdqPqejf&#13;&#10;zzRTOwaoq+3QGEjIYo+JFl4d+dMX8bfrNgFleYsCrfw+86ZyCTp/f8ndq061tJZDsLrfdZ8W2hfA&#13;&#10;WeHyA9ofsomn3MA/v/zzTj3fyyYxRKLZ7cU8223DpA7+CpHgoILyXgBN8fOHLzXeTurvGT+HEXxQ&#13;&#10;57/+c/30uAJVbNvx+acpaACTvU+b3Sght2HShJSXGlVPv1FZuGUnyUNZCz3CZ1rxx+m3FPc7HhaM&#13;&#10;4u5QWqsjmnb7ON7+heLUPR/u8xkVp8JEXsroHQ7LB1DIWvVMr36HFldWMKW7KWTHiqkfTlBcHvqR&#13;&#10;uZ4BGs5Eyjif/27PMv3py7fvpfRF7rEC06sRVWMpzwW1gelY+jB++PzfrrPtJB1XMWNgAZZVtWHc&#13;&#10;iWHlXBe7EV1TAWFTky8ZfHhKgOAA+S9m/eSKQ7WZcATLZf1eEq6vCy4faAdy2fsYNhjkTlikVX38&#13;&#10;bfaqqRFBxkxf9KYovv7811x9fg8ff5v583ILpzNQpccPO/FP823OKdmyplEfAAAgAElEQVS4JPDq&#13;&#10;80dmU71a0/nz+7iOW4XJ06EyA769wOJYE0nmuIg9lif7wx794uNv3Yc/YLv2Cc7+KZWhxBltlE7h&#13;&#10;5VqAkiSOItnNllY7wQWCfqJc5RDKBT0u1oVHfOjuBWqu/x9B8LFkSZYYiPVq5fqpECkrS7QYAAOC&#13;&#10;NBqNG264w5fwP2nGxZjNgDYgpoGurkoRGRFP+XPtV1+ec1t3Y2ffH95dEAJg7pGfBHy+3R12eEq3&#13;&#10;oIbuVy+FOtRNawORo7btw6by63mNNQeQrPo5tdiFzKBmoeds3KZmua4RlFePH8VG//5KsiCqaNCc&#13;&#10;ZOTbO77c2XModcyjP1ChzxexIcqK0sM8WBRtVf58uR3rLVxL6aCGGDMn6qBaMrMU7/dl+3kpy43a&#13;&#10;bsDtSvRzXgif8y/HIcIMsmDDLcRt1QefVtXQ5dW6FNU2t9OF2aLO1Th+XwWo8W5e0wrTXF5wS2iK&#13;&#10;FMNoeHued9nhNEOpL5AsgS0EuPbUUQkcnQ4DBDQHA65DOY3uj7p7H9JrIP/wvrqNQ2sB3ISX6zSq&#13;&#10;+cSP6OiUVbySc+1ox+HxzCft6+JAzDIEE8vSnSZ3wNjefwg2xn68AkQgpqbJe9B+7r//05tDP1Bq&#13;&#10;yYFvvqN2+L2TZQk33KbQ1DT11h5dght9sRRauz4bBUCaG2onUhL+LtwwvKT6k73dhLuZB3W3KJNu&#13;&#10;VsbD6d9hJS+8pIaGXxJqKwGN/TF7TOOoKpuwAZQlnJP2WtTsdHnC6UOT30JaIQVnAQ3D3Tpk9pO+&#13;&#10;gRgQK4SLG/L0rLAIPvgUGBqEjBf4eAX0hmSHMM+tAVlE0Nm1FMUdfNeelmy/ez9/xbsDSD4T4Qto&#13;&#10;SxyaaaCKQ+mu1+eMA7Bs+0sr1NvXFnX5RiViUBQl/oOYPAgw3wUxns6pLLbJQu7Be7rfZiWIzl9J&#13;&#10;oq3YU/yIyXmtNzyo5FEhdeDLDMYzmgsHpnUsu+em5M95vSUku1107tEwTbvqju6QW9UUsS9qDJqV&#13;&#10;VozZ3SFwiYcYLYJr8A8wfFb8AlN5/9PL67lUIgs4L9b/eDo9Vnt6XkS1ktdTNvuNl6x+SHaiEIzT&#13;&#10;Mtd7G/zPb95pOxp8ZpZu4/7dq3ZXdLp537ypxIm+2Z2mOciigNubua5oxJYwBRW2G+q/myWb24TP&#13;&#10;5f1SwnvvA7GxohIcCpJBVcKHSdKiB6gjMobrDDLOqezaLjyzjXxon85kddDxGa7bPz6cE6lElkcU&#13;&#10;X87xo71+p3WZPzwWx4mq4jJr6zTrLeDHIrf7kfQvBFIqOVc58h24QoKWYS1TOz3AUuwr+96EcWbK&#13;&#10;xiTy7/pmSwnb/m8/rcWL6vTsiau3MadZ5dskerQkN+lRZYCySYTqdOv7BDgcC2IiJZ1HnQ+KuTmP&#13;&#10;Z7mEjpG4YyT//HJjH9RtDlPPTDUjJBWqh69xDWPav7mlWN7dBwkK9wmWxJXTOt8Kr96huxneAM68&#13;&#10;i9fLMVOzEG9XhO2m6ufyxV00opyqcauWy5kgHBBDo4wp1Y/5vFt2y4M/u/73093+T3O4UoVZlTKy&#13;&#10;IrMepLK06ga9pIiy6qeMcau3BSGmxeRukZMoPKXD+lI122Kyx93OKMjWvt8oCa51ElmR5Pj5UlBC&#13;&#10;ytXq266A0wlc4XOd1fFiVw8jA7GkLSrqYsHwuj8Er5kX35yxrjWCvP+TqqD3kdP1dpSND/RZ0bfh&#13;&#10;lJXi7dVyRm3F8ogsUakpPVqa07ouiogn/O4+ctAaS+IVSsBwXFs80mNTFYebBb0zK/WUaDzfJr5/&#13;&#10;mYHD29Wq50vXZDV16egyYbN8w7/3/87K+hIuu+0bOBfZ3C/7aftDcXNdU75PCNk0/zbsnvpnVUqM&#13;&#10;7X73x9jyaxu+PbckA2DWnrKZUDQ+EQpGY9x6wOcOxIUVmtH2krZcueS+b1b4pvi09Deoltt36j0g&#13;&#10;inXWotUdxF7N+S25R3ZSyerLxBhYWAttKIxAf/gS1oeAKynfhuOXmC58079mAL+mgjSui2NWwN8O&#13;&#10;EAC6DUL+fevAdQ2IrmpXpKW7B97gaLuvpVAxhongBWEJyZ7xcwwWGAdc3BYYAlCB7J1iQfDHg4Qp&#13;&#10;B+m4msPTwbft7fav+18+wg22IZrA6n1eQiBXnUpQ1Pf9jKzLWMkqLgkZk/+G/e47TAAtGTPgNAIJ&#13;&#10;WqS3Xq4/H768vpAITdevwyDuq0XgtzFvx9ieL5uqfj5CtIW8ziLq/MCp8tXezP8fONwV69KpAm2g&#13;&#10;MCafxplTaSb3+u/5Jv9lx/v4DUDCwV3mni7FeCUwOQwaC5/Wp7vtpn0+zp7Ltye2m/5Ui+skTJ+g&#13;&#10;Y/cji/C0+0HStwafym3D1tU31dsJHqOE3Alp1FCTdcVgoeA8//RQaGvlLsd4RtOyZ3X3+2VzEGfB&#13;&#10;V+Fv9hIx12Ih9fjEm+2mv7ZHjkXEwBNCQLicWphvd7swacKyP6zra6xBFGABPwPSlpTgcdL8N7p+&#13;&#10;ipZVOJeNszdiOVyacDez4Yq2/L6W4uLOy2oiZB5YW20ymg4SpbD3OJNMrWa29iGvxgR8nxriXwc9&#13;&#10;q/2dJ0cIIKJB+9UStSw9F6TeZut12nKohvUDgN8idj1igwBQ1kW6TfComXccPWIC8zRLA8LYnT5W&#13;&#10;pZz6tbmDMChgVOKsi4txE0cacv25zXKExbLCw/w0WYD3P75dn1/yfLPOMKeEZVmKIAQCqPyIH8b2&#13;&#10;GshYHeB8PDl3hmKxFuKwNrnsScdvSOTMo+X7jYkOQF6+dBMX7xhVeEl7IZ+xeuChH859HtsRJ7Og&#13;&#10;9bK/vzvspIeknRLNYdmCCsg7uTnDvinS82Lph/9FL/+63XFjOzJv4oNYsOnosgPllG+QW//+UKMv&#13;&#10;xr0dWIa1n+WjXOfIQpHy8g1uGpX7ZepfEWPJBdgONvdvn/WL5LDJsCzLtb1A3YFGemdFtpktBJzV&#13;&#10;iQQ9ITILty2toNTG7Ib/+fH/LKicultUtKk+9HBeKdjTalLGr3hqfVNVVDBOJQCEZ/nkr0nOCHNm&#13;&#10;CUFkXJY4c50MQDwlzFjCK/U+UIqIlgIIuLogXZTbYrNbrb26WevLffMQ5hSwkwzq2QgslEQxIAho&#13;&#10;BLPVIUUb4sRzDCGPwN2WM8aIYYsIrOu8667zBBlRovTn3gZjoDfeQoxVpRptkUNSEpRJShXRMNE5&#13;&#10;EUQD4kACN4LUx7KGaccgqIYzRERwR2iETamiFVpHwniURAoKGXYw7OhDjAtwNCdbgcqbvjRlnoBn&#13;&#10;OEyDyThhJFDAVtdb327QZvFOkuLy21VJPSVIYBQkpdWNwJCAow56zzmLT9ezJpskBWIIxLQGG1SI&#13;&#10;0IEUZeV7ZGRdYEnwEBlXcPFNBj0X3Wpu84SwFWSXcT5PrUFEzzdBJASEX1GXICO8QD30qhBZ3/ch&#13;&#10;JLmpASVjP6RldpooTnGEPuEKpxi1Re5b98qRooZipWt+MNEBToGFtYjjtC5TJJKD60rLXT9HmbKI&#13;&#10;4Wy7Aqd2hsYNuUySi/FrqzDDGCWecJARJbNoThY7lf3VYYp6C+dZM4YQxhJ6EiiNws4hz5C3kdKs&#13;&#10;kkrP/mF3mMY4jiPiTEoBgVWicV4/ff2ViEOBWYTWxbWgBENBCJlBXJeQZTtVHmqiAwJVXq9LmpeE&#13;&#10;CgKTm+dRcDYbrfIiWdRdnnCEAMAdUGtgw9TTDOcBpwySGLwemUpgWfplpZyjGIDTZrg2TJgVudku&#13;&#10;46qgWYg3s4sGxOgZgjCKvNiTqhmXRa8+V6S76V3VMATJ4hyI3kwUBRphvX0D3VJnzGtKCioFhP6K&#13;&#10;1RY4ii3Q3RmISBly3m4a2t8SUWRENguc7jNAITJhnpMbXZoNIjHAZGfLPLEQjPOZZHttWRMmjqnB&#13;&#10;AFTFeT4JpJQXngaggk2mKMViIRLK6gUBJ8Qbt2oPU1M3zIu5nb0N/EAFKTMMxsuzRcL6EUJMPGZg&#13;&#10;PZpzLjPT65JSBG2lJNCaUEFXOnwZAF4RzddBI8+yEhJISSIhRFmx4FuRgX4KeB5FgnpZih1dgtF2&#13;&#10;oZyMPfLhqnJMeZzsHJJETITo3JKMnhZ9Kyh2AV+HHmfZYlLCDjJsogPLMFkQ5sihAsh7a1JKDsO+&#13;&#10;HbEnodfpYUeSpwhEGwniMFIXPYyIx8CUbM2CgS5VHX1yGpwkMc+vCAEuEIwk8Eijk9aNNpRNnqKL&#13;&#10;IEbvJBfUI80isgtlkDKs24tFLBNc61FIITm9jMucPHTce1/Vsg/gY7kHMOQqw55Lj+ZkHAMsh9ty&#13;&#10;r4PTCFxd63RAqyM1H5KnmNk5hHlSssZIIESZg8qPOULEbTQKGNFxXgHVkACA4aKNQFCZKi14V25D&#13;&#10;8EuZdJiLUnZ9EogWUi5WE6n01HMU1mnwEHAKQtA4wbSiHCkZiIGDUrWg5Xnth9UhgIyJ0VmxYbel&#13;&#10;jxw8f/NNUa8okTKzK5ynM6LSTWll/K6oygSATWPoCEAy8mlAm11mSQIc6EUrkROi1p4igVAiCDBP&#13;&#10;hAiuzMtMZfNy6jpUb+SynqjAwcpk/aRbTuqkEyIC8ewyWuACjiFyXuVbSLjMMpihEAZInBKgSVmr&#13;&#10;lxmaPQ0Ell57SpTc5nMYu/FKYQqOhJwGhKZpSJASwoElnlojeSB6NddSVA4hRARhCBKWeIAUQQqs&#13;&#10;gYIMkiHXzzdNGSGVELbTp+E5ZzBaY21KsUaUQApIIDNI0KdobpVDEMcJ6GC5pIuImHoGNtlogxIF&#13;&#10;0NESbtl6ndqm2kAuFffL/L2Mj75RMZJ1NdTps9MBpowxIlULFm8sC4kTnhgMGAlGIVEEI2tXJHVV&#13;&#10;P+CMIAbXoM7jOatyC4y/dooJhPjY+bQtXDLjcq3545Q6RnldbxAIi7vt7zZVWVsaijJf+rXHAM8r&#13;&#10;SAAAFMGEmsb5QfA0D8BPa1luEEVNXsYFAUgQ7BPAOy78PGAQkGCECOM9oYKiCDSbu7TCeTJtcGOu&#13;&#10;4nrDJOH9Zt9PPRO5TBIHauZ+eP6qMgU50QRkolpXD6Dg1EaYTIg1pCrfhADWaQpYgq5bg+dlxSLM&#13;&#10;DzUI4+OusGjs2p4RFcCs8iLqlTrrymLWQNubD60hKrglQoMTiGWjdZiXKSqZKWB8IHkJqY/jwinp&#13;&#10;u76QSpaoKovgTKRhu98FipH1d5tca7voNBnDlsC31UCgwdpHqxJM7Q1ho7LarJavDEihJIsxrGsv&#13;&#10;Q4yETj7iFfm4IIZZXbnZrHBiJfPB4mVkEBKAjc2zHZ37oapqIByKudZgmo11REbspyiQmtk0zT1B&#13;&#10;WK0szHNw3sagkBww5rxkUOgU9OuMaELEI+/XEFi2kUvSilIBKA9junFWAQgk59PNg1yYMGYCIih4&#13;&#10;7oZ57EfrEk4EWugjkrJK2i/X260ErKikXS2hxeQ1gQTE6Kc+BwwD0s9mkJi4AWKbCZaDRl8nDDii&#13;&#10;JJhXeqgRxgrX0fDgvWQUQL7DNQxOMLhcDcA5kIlWEOgkFC7KHEW/VRujAyNcJJZSwhKtbqKEOYRh&#13;&#10;0gQB4muP1RjTCEFeMgARBiqDNLrUT3ZJaEknme6ixQQwISjJcgo4TBRICDUti6LtOyQKpti4Dmpq&#13;&#10;tIsAIcQxiSxLKZF1DVPUcfYLlwjDSXtr49zpVlWbTKZT188gRgihdikkgGk8MiiEnqPXZ2ToapwL&#13;&#10;uFJ6vqTx2IEFKubb1Muaq0LBFY3mVEoVbco4iSF0y0hompdIBAeSEOumeXQuBIdKKpnOMgVmf5HN&#13;&#10;By/heb5mIxnTmGW1AeQDZhZSADCFwkdoXFQi44hy6q1ZaUhUcrFS6KIdnWHKWOMhpJxDtJikSIa7&#13;&#10;5UpFJRV0cPQY1BUZ/Dp7VxITwy5EjnHGUxDbg9YhASIyfFceTOdO85IJoQh2y7g5FCiB3s6jn5ug&#13;&#10;2qWdIZxSonR0CVHKAIPK5RQKJjKObEJxNWlZHQMkcTyN6c3jH/W6TnZEBOR1vcw3zLFUGRiYp8Bp&#13;&#10;XwrhEnFXn2WVBljG1ifiXBSKmw7ofAGUxCEihL3Vh21pM1ZE6rDTxJrWhiQExtwnPx4JqRRh2kc9&#13;&#10;jAxRhAhAJqw+erB6DBBMcFmdSZKHiPIcGx1xltcBRWfby0uGM8Yw55wwiV0U+71eHYFkNKaUcUGo&#13;&#10;JahoqsWuYpvP0NcbrNewK7drWCC0dnKZqpaguXMp+kQTNGIZNYAUJOrDOntjUeRBVdiXtZq6waca&#13;&#10;Jq1KEYHlmDqfcpFZ7OyQYHKUhcli6rH2M6SOpQ0Len9/ZxPgkc3CjN7wWFRFNniTmGApF7jiRcYU&#13;&#10;ghRXKCBoTJgxSGTVlBBCmZCY+qGAq3H0NgSE8WFfRTY5Xa0x3taRbSnuIkayvU0/bOI6Tn0/ZLI+&#13;&#10;LWfqoRk07Vwiwg6jWaZE8ldmQQAYBBMQjpRDSmBCfrEQ9jaFLFqLMWGUklWD7aaYuyk5cBq1LHOH&#13;&#10;bQ63NUPWakjTVtRdaCFJUnCCndSYZ2TQE3qbvxnbkSoyZ/zL5bPGeIKK0KxsamPD/d2naByi4jat&#13;&#10;HvCsKADzzRu5opt7nliQxlHvOGJSawcCilhyi7iN78sK2ub19248L7IuZk967RwlsCAfP745Pj9D&#13;&#10;Bw10/eVkh4FZF93IWPN6nLKMbZq62bMPfyrIFmxpGdzyh//8EZbJ+jmTZB06TEmlDq9PtxS9DVGb&#13;&#10;9XT6ngEVZj6u4vvC2tkxO/o4kC10Tnkdjk/HcV05q9ISi8grZrI/fPraWWua9sXu/UP35RbX5fjr&#13;&#10;0uR7R6DOQFk2kNJ2nfovZ4CYGRNz+fLqBfCMgmN3CnL+WD6gRW9zHm2qM14otzXYEHA99dxw4ifM&#13;&#10;ZZEX0PpIlk1VhRgNAJ/1FJqs/vFdb+xfhovmbJxt1C5uJ0dHKXCbrkPub3h23O/rBpzXTRBuXSbO&#13;&#10;jGILA0WQO7mbbsNmm7OswJMjDsSY6nCgiEkuk1nBzQAfs321Fdvfz61z8FBtNzQ3aTbGfvv9UhW5&#13;&#10;ef0SdH+drrBWt36QnnEUnr4+J0Am68rd7v1d9b7ZP7Id0CnfvFkXSnxjQt2P2vleUDJaLygWfu7n&#13;&#10;cZsY9SGXPC95fiibKs8SfPd2y/1btN47XBhbiazGKr6tRDIrsmk5WQWb89NTf+5/ePdnluB87v71&#13;&#10;v/xL/717/w//mYoMB1gzNUy+UNk//flHrcNmu1m1Vnlxx0N7vehlHjnmoVlG/HqZfbCIpHG1lyHY&#13;&#10;eU0ynYabcXGXNZ/++FbPE3XwQanHffP4YRvPdlwByLKv3Tlejhmn7x52DNpC2G/Pp7LINhmbTpcN&#13;&#10;o1lyCMztbyfX+215n22D7ruwWkVzi7K0kqq+v61xSR4SGY2UklHP/vLf/u367VWfW7COu4yHqc0Z&#13;&#10;6V5u0238wx9/rgk5n/4D4b6Hw7cvK/GqAoyjnkjv0jLOvdMLI2Cl6SLBcp7muCSe/Byxzu/z3Y+H&#13;&#10;+pCXkNLD5qGEdZgJLfNpXu6bwzz1w3pKGTNZlnKBMa9IY2io3hfFgS/LOaliWjGErFRcz0BHRlK+&#13;&#10;vFg7rBH4oLxZ0XA6KhQrAZTku8d7geWO7t/l6x/+5z8hRNOC3rzNSNLL+cpnfXy98CB/qn6s882b&#13;&#10;w35TbHK6zWIarsOsF15Jtpp6nzDvISc/EILmsdk3PAOiyd5+egcw9IsXFZzs2YLOI9cbP0dox/Wu&#13;&#10;3BVK7A7FRgrnTbHbv4wuOvrb7XsHltb1GnRlzKnPnr8NPs7bXfPy7XtnzU8f/7FMxcGLJVkHFpfi&#13;&#10;/vDBTiMpK5gkHOm7Tan1gCQVhSKSrUuENrNFEY0lwG1yfFDvRjoSGYhbHXBCYBj1YSM9xTgxpplh&#13;&#10;qVKJAVtLXu0EFBQp+Nx+tnr+Pmq6uRcwjjf4/bfv48t3VuzWvhURhT5oBHlCh82OEjaz8ev5FUqO&#13;&#10;RWKPW1mwn9/uL5PDkmKSe1PiGE7PnTfp1799rqJPp9MvTaM7iSj2ECTKJAN//LufFj0jSB+2D+EV&#13;&#10;E02Hvk9mPeFJPTT9MgGvpsEeT+daihSdUqRsKPHyw/ut9UNWc9qHdVrHSyu939y9e/rWTm3QTYWC&#13;&#10;R5CawAAWi+tJDuc4lMXbqyde1jcdGcUOqZfrkvPN8Tin0X9QJVMBcXu/2TSgUChfCb255cv1Wy1q&#13;&#10;Z/l//PuruQx9N66LVURdRmrG+fxynMex3jAh98M4NjU9uxXrQHSKCPk2GUdj0RyfL/u7P0KcxRg0&#13;&#10;HE/tdLxcz+dXbXsnU7WRYO2OL0Ne5jTzRTDT9UQAAkBcjR74TEucc7oEP0Ypii1B7Jf/6Q+3Yeaw&#13;&#10;ojnRFScHlT3SuqZEVuPc3tp/Xxbxt+9fHQ0f//5jgPjTY1NSJw0q928KUZFBQ0c/3hU4mrqqqu0m&#13;&#10;uez1uZ2mBZf1vqx3VXWXRzK1jIP848H55q5hgsA6r5eZnVy0kaQlXcc+VeTd3/+ISBQUMRF294Lc&#13;&#10;+GUCL/2QP9biLpeHar+tdpR8PVsvRVFXHx7vTsOTB4GQnDJAVGkR3r1/h8jt99vVEVJt9l2E+7d3&#13;&#10;c5pwlbYx+m49Po0rFf/2/dURosr8Okx9f9J2+ttvv+ZbOINTos6FKHY0+tj+1gGVj0M/zTMRPAXv&#13;&#10;CoMb9Nw+VVSanmHAtrvi9PwZYnb/5m1FJXztftzsfrhryk2NsFitkblYIa+A4Iljkl3m274Cj1sS&#13;&#10;QNA3Z8a49K54v8scE0Fs8v1uf/hldw/sGmkIEv/47mdFG5zKRT9vDrkBAQzxv/7Lr+2548kTrqBB&#13;&#10;ilS34xxZsnhY9TnM5xTG928OSvC77eEyXRAx//v/9oeI5fE2Hx7vDm/ycXX5ezro1s4OVHdasOxt&#13;&#10;Pc8wuDHfZLQpUibccAld97F5iPM5r9T59txOz4Ci4zpezfL2YdPdvqUUECqEVxiBs15uhcges7zc&#13;&#10;KAD/sNk87EoQMYYE3UKzrWQuru3Rh3S7XvthPrfrlqo/vX8LMPy9vwW6xALWu4ZTwb2hIUITHQB2&#13;&#10;bjnHISVe54X4lFyVifvD3d1BPEKN+2t/97HeHpq6aN5BFU52X9y9/fjjbTh59eY6xGlcTeouzy0H&#13;&#10;yE39u08fqdxcOkDtelm+9+YFsGkl4L9//i1rNsEHZopZetmIuN4CZ9/b18hBUyuWl6IpWZ1Rtl/4&#13;&#10;RePl/vHdXVUzHLnMR82UDHaa9mW5VeSOZhnLPJFXP1o4mtW030Z71H+++8XPy7Beyx1FFM96Ga7r&#13;&#10;9y/93HoRs/n8DfVQBL5Oc5iXKcIZ2CA0XFO5rWFyP72/B1bEBeWs/HDX1HcHQHHdVNv6YZ2erZkR&#13;&#10;E6vJACg8qnqU0TrMTjO5zSbMeaZ2B/rw8OMPdxQ+UrR/2H/q2ul6HW/95HzYZT8O43C5Xh4eN2cD&#13;&#10;xoCwUO+m7btPf74u6/bDI7ppQYy38+VypWj+8NP9/rFyvt+8KYs3pXxbvbbfrbO8yZqPey7ZFqnk&#13;&#10;0BqwOsu5Bbv8PTMTBbSS+6ffOlWsmYk1KprsQThz/08H2ODBWrpC3x8zAgRF3dPXfrzRXRH0xGjW&#13;&#10;r8u39sXdVh0swir6nAFXDIDYcJ6Ov02XW9SyzpUoYjeUeWWp8M83QAjytAR1xLkPgVP27euT16cK&#13;&#10;Eu7D9eXs+jV1SM67AbsPn/4TgGLol6u7JJFwBllFPOAPP4vO//5k3b/97b81u/KnH35qNrhdaEQN&#13;&#10;x3uQwjS6afGR5VWN+aroIpsf//GgRIHdHz/uzqB1DlGq9vsHgqbn6zMr2OfLEyCBAO5J1Jk1X0wY&#13;&#10;k3EeY9e2GiNVVwczxOeuJ3nzl99OGdn8+Zf36zJFTCODALHgKe3sl3beP74JXs/G5zNaWrN7/PTz&#13;&#10;vbjdlqxQ//Iv/zdKd+d51AjgNGVym6tsHI6rzxCaix2JpSvE3hqQBRW+DHd3vPv+evn2dDzf6lSV&#13;&#10;vAkQn27XPJo8r/7juQ9GPxyq5qEhh6LeFjHKvvdYRBkYcx4sNw42Ibluma/LqrvuutjJuNPp8jqM&#13;&#10;MEaTsVNJu/4KS2w2BO4Z4iSTtMCw3LCHcqu4+tuXrysIwqC6qAzwoPdm8DaIvl8Ddod3h2xbEE+W&#13;&#10;6WjH4Zc3P3HP6n3NJV50f13GGAO0wSW4XtdCqm48XobpeunKojjcb04v8aHOjs/P7bBiC0LJxGNd&#13;&#10;sMebGx1BHjBzW17P5vffvgmMLuOLa8+bkiU6s/EUzDq255xlCC0ojdgNBWDTRO52D1N7NGEC1V5z&#13;&#10;SbYbB5ztlrgYhVEWne3bt4e9rLJaqLj6Q76HOmILNsVmXbzPSRR3SWT5TmVia2bLAMSz4TLelolV&#13;&#10;99kHme3e3oYVR2AheP78XOa7AJQUd0hmXdT9abp+/UqRw8La/oILlJUqF2K3p9h6xSXkEv/zj/9H&#13;&#10;vSsWt4YrkG+1KjJgKQLJmisj0iUvedTzlJdkce0T1yHi9QYAarLd+9t04shAhO7rqKdrnbFpRh1p&#13;&#10;RSaff/++/zM1zKOqISevYSsoiN42gxm+Vk1xN6z9blWsvgpVDnMAq1lThhChzIqOwiw/g7ikPUx/&#13;&#10;2zYijCMc6cSpiXDSlndQw363U2mZ83RQOFOskExKlBADQKRNWaCxMQ5bD53DGwsKmacfpuBUthUj&#13;&#10;vTn9H9k019xxOcg6/Yq1eKiveqmKw3y2JeHSuf75uco2Bd8Xu2kdDIPMTmv6ycZ4xa374A42kED3&#13;&#10;s+58GrdQDDM4DhKDdY+5iLFUJBY6OyMICK4aI5fsqZLY7O8DB+rlb5eSbUnk79xEULICvzk/SOfo&#13;&#10;mvlValfkt1JAMOtX7JftP9yf7fcpS4dBM+yRCF4q1y1VBaTQKOoLAxwKOsYRtTFPMkNpKRAFVqwm&#13;&#10;m8fOb3bK9msck5O+ToRDcr9/w1rD3+w1gNVmS01QESC7hsyIzm4qgcGqe/P7oJdlKrmfYZfbKdIW&#13;&#10;qEv0RYXDNoRlZWM8EhCghRg3FoxENLcWQaBW9ZuJ1jrEVjJVf9l+MGtrrUzWG8zEMUDaVk5a9GYF&#13;&#10;t2zYs1Ihd/r9Au/KsqBCsp9x4V9sXCZv1x5CQQcLLisrxPjya6+2xQjmZTLChEYy0Hc7wJV0RExZ&#13;&#10;Gi4o4YBKrI7M7o/LYVcEZuRF5iTOaen5VIO30ziM/REnvdxbwrk4VdYAACAASURBVBIGsM+TCTpS&#13;&#10;yMrsfGaNZIOBk6eHXWETWCMEsxibUqn88u2Y9mjb3udVvrBJystPpDHLOkxjO88ZTirqcRFgZ1mm&#13;&#10;eNaIWQSmGePO+ihBld9xIs4vk/MokB1FjbJYvV/neSIo877VgdYUCzOM8h31V9HD/JWsB83VjaLF&#13;&#10;sMxKv8zg668j2K0bwm1cBtiVt92mJ1uf80FHSsLufokmoYVf9rG3ZuxcieVb2fea4LKTKncawPza&#13;&#10;c6auflkA06Twl0nTIk+ceRmGqQcyGxK1GKK+iyV5of1tRfoLYjezT+AcvqYUIABLfKt2M6jiM3qt&#13;&#10;lvj64nGNRnVFfgd4ykvowNFmm+ErFPCOFhlQuQvUTWAZLek4Nm7pTxizAnz0na9xJnC5W03tQwnF&#13;&#10;17gIXvJUtd4lOzagLAbZZd3G7VBSEOelG05E8AwxGUIzd7e5yg5zgY/D/yBMLSvhDoHssKyzhwt1&#13;&#10;+av9K7vbXBBqcYVReOAOaXLslyUT67Ysly9MbjCowVqc+nlHGrOuI1kNtMkjsGDHEhpH7SypSzQW&#13;&#10;pqiRDdsQVqzsecEE5YcGgzaWcxTzCrZIn7cfH+B2S+L17FL02Le+cGBUIxJ0uc1pVPldICqJC1DL&#13;&#10;slPb43EAj+DxasnsiIcjBZAViIGy4p708e2bG8MbMuvLC8zZ9zDjnA4vpMH8kZGXC4xVaUo+SkQe&#13;&#10;0w/z/fnUp6K+KzTL/eZdjQwgc6dIsPZ2CxwMi/XUIeV1vnubzaKHn8B8ApuGSj73q8MuNdVGjyt7&#13;&#10;oL+2Qw6KehHF/LqjYGhfpWLCaR2AFKoz/C7ALZNhNV8l3RsyWPvdzqR5siQIEvdKZqZweH04bGkF&#13;&#10;d5kQJDnbw0MvkFoJNIxYbe8yDJwer7M55KPRE1o3/HG3E743yrCQ1Wk5K5U80nCnfxglVQDUmCJW&#13;&#10;PqNxXReBvvNHn1fd4m8U7wu3zjc3t/COVbcCIPp1vJKcvMN8PneK5t+/eE9trCf6fc/W9XKBI37f&#13;&#10;wVB7CwWu3+zpcixchRxf+tDTE4IjUuxcOHkJs+sGrMX9vBx31FfzyS8O2sNrtY2c6op6qWe03o4k&#13;&#10;K9KDoWb0lwM3rXn7MlxW2U0M/13RdOMc66qMVCE1PY8AGzAvJsqzrqLobq9WcQKw0ZDQGeGgkx9C&#13;&#10;tfizLuNSo/E7Dy6RsQ9iAcgG5zrHRrdsQpkBw7ovS10v9uyZENfxFortvETu5Iz9o/U0SWPLrcOw&#13;&#10;2BBIOAZ4AUbmA/THNBJKDE4uwzuDxpihXdEJ/eg2b+cN8Oyq4/1OgDKbptaOXZmvAUjtezMs5fb9&#13;&#10;9eUaJm+iG6QCHIoMmTYpcefWGw0voLtTiIURaWdEyqVEqkBH4OlAseBLsNZ9/VreG0a8NSi8j+Gv&#13;&#10;drrwsJLo+75jHLzxObj3astRSadR7LIQMzCCGYaHAEoVC9CjGA00UqHNde7CjPPt3f/7/fkAwfbD&#13;&#10;Opz1etsdIsMDHUEKb0r4PwhjIOWOJ8xCc526MV1LCgHeJIqoSvPMrJuykBqQyOKuhh22b8bzv0FR&#13;&#10;T9YxpTAJk055HH/Ew/jVYzF65p/09TpvEs89lD53X+d+MkFkTeXn13Jme8nyaM9zkeNxRsuSbeSR&#13;&#10;AQScgSnofEvI/dKruJmPyzVREFnwSW/mJSuiLKNZxoXGvBGIhOiuTluf0CJPiDdDe6HatyAjqS04&#13;&#10;gTDRmO+3f+7GZyFNdJBitHZX11Qu7UJsZd41wz5Wzdr10/HcbMh8iBDO3t7W/H2iWWcQd5XUzypE&#13;&#10;2BuMhj2leoDTRNxz+Gv9G2CzEp3xK777dNUz4uFW2DUdS3mrCVH+jdxkaYPW+AY2zhMieOECl2Am&#13;&#10;3q+kPgDrzcq5vEnFzHOZSTcGV7EpXVkJetNlCPdm6Kx9muZwg3VdWjs/oysyKs4909NNZRv0hhCQ&#13;&#10;yAJHXO7PnKQsZWS0JZbY2iVNCOWAhTlcwBicSCtsk5oWNQqQkeB2hbitARKg8gLpv/DEhY9Mk1d/&#13;&#10;muenJsuW6xKoT6jQQ8hDoyWI7dX2/dzx0ty93MZzMPm5QF5mckMhh/wVqMklTMluTVcKWFg0C/mm&#13;&#10;IT758rCZviZGBBfap+/nYped+7giTMtz4d/qR4PZlCNeqMipw8kvUXSvWyIOuLByrpKJkyl5PSLp&#13;&#10;HtoJJa4+VBO7cyB/uV4wmFRlw7BvfM8iDxBJ5ghY+lNQNLJQHHKEa0qsS+49PFBFKWJ69hELvZx5&#13;&#10;Xs1BYE6Dt3qaFeBvAxoTQUm8W/DnH4XVBl5bO+RLRTPhiL/ahK4l4YqWGSmuSwtuFs6A3K6tWxAd&#13;&#10;EIGXCtzd1hXrNgcX58uNx+Hhsdj4zCUng8p9zenfiju4hisEOfYFVkvMjvMd/2TutZ3o1k/zQPUo&#13;&#10;reXDsAV0vaGly7y4cbldI7wkIK1CP0tH0zKtFmgXDHD0rv5B39HGSOnytMNhvDNLRICVeH4O3ANC&#13;&#10;Ab3YlcAXjy1W8vNMMyIf3r2vbE0faGfPKHM/ksO33f0Qo8h5yBI/mevx4oyW4+xvRxl8HmJncBGy&#13;&#10;rWkWNAWSyVCsR1vzgj+AFGemYpG9mwtaBFq8dijau4Ka6zc57C7wOYYEYup4616YRmihKJsk2y7z&#13;&#10;snKYLUssmjuAi1j5ienZR0QUL1wRf2jJ9JV83Vu4jL0b15KWHdLIs/Xqy6Lk1bCmmeYlpw/THAiz&#13;&#10;ihua2OtksOJlLZKNDyCqyc4SCvrWzytZB5HE7h0VFXLYKbYzRGvjFc4pqR0qIhIDOlbNh9UyXLwf&#13;&#10;4dWr7WhmIpSbmjn+JadwObZFLxVbi2LrNKQjiJZjIFf7WhKNNE6rVH/ELpAks9fFZWA27iSkuK4e&#13;&#10;/trqjNmP2zZdOK+X9erNdzk0Wi4ZgNKAzTaVMDduTjIWmzHd5q2prJorXtympWzuWrXqv6qCV8H4&#13;&#10;yzwvxBoIGC7wP/+v/9ftpS8ifxCZSBkcl4NC8fpUVhXSHC2SUfZ0856kFS1qDvuywBCAIQzDFcfQ&#13;&#10;Xdu3xcPnl98LdW8XVnLufaY4utvT019assHprYcaNTWYNEv0cbvaIV1xTpISewQ+e3gjbKoZHnlT&#13;&#10;g0xA8Jpa4EdsVry+0Z253k1WwvJe46+FGxn0ZSavZDmQbTSBiU9yAjF0i32aFbt0QFGBRzNTMZjz&#13;&#10;psjn7+cPtT1L7ApyO+Y8SGolmqVt3jotNCR90nQAFfZpnD7sH69lm01DknbCYz5FvboQkWdS+sIj&#13;&#10;ePMTBEWoyrCySmzn7dPT+Uv9KOc4t920ucOKX5eFvMIOKTV6j8rtTLsJWEg5ajvBxrXI/vuQ+pgO&#13;&#10;8+tjo6Kw37/TqioznGbqvmDCGilyx63C8jR5I5s3uL/DF7V8TwV8u+zo+WQO6v1l+uu8q0ACH3cf&#13;&#10;Wwzuuru59VQ0L57X1Qmj1QLGw4qdETacNfDUG+ADg2RyxmaEuOfnfzFNfsf5t+/jYrfbvQ+JBKKW&#13;&#10;7+D9j3+HgNvnaLIDo8DokEC5YWm6zHpKBduSkVzC8l2k9fgcNg4YgnVZQvg1GQTBfZP9yj4/kLcw&#13;&#10;ifefPn2JS6wPJw01Pte7R6xhPBmOS4I+C+awMzUC/0XAe/EDOZbMjzcZSCGhoR+BP75MCTWFWHix&#13;&#10;q9Eajn+B5iPZz8Z2DCUYHjrLx0Aljk7NY/QBZ9bZXL0f5g7nrjjVoUozzF8Hfv+QLmh3PPZpDhFN&#13;&#10;S9dnifYK/BjAvPSg5FX5x7iud6kqLilsTqj6x/N8CXR8tO/moTW2zVi545myQ7p9TeTntvgOyoBE&#13;&#10;yizTb9692kEd5OXJNQr98JhPfjFYMlzbmc4sCnGIbN+Zsgai5HMickGlYV9zRxUMMX8W4Uegb798&#13;&#10;wieAd4/FuJrXdtVB2dDiPPO58MvC+ndl+pCTabc7FH5E3d9IDE+ayJw0DbuQi4F2JPBinTZd/Zyg&#13;&#10;H+4fxTf+4lUCVUEmQgFy7RD7G2vGr0OGs0IUeaTxh5Ava8C8eRRlWtKb7QNd8ZXqiLFxrlq1kZsq&#13;&#10;QvF0ClkgpEKz3eFihikVLB1I4Qy57sZhwRJGjayxABYMf4Dd/zPbnVehp/Pu6v7qD7h5iG7dXp9R&#13;&#10;yW5ZyDQSrLeQJflegc/n9nN5z4fUC/rT5/biVYEKlEuM3bJVZNG62Wy76VLcQe7270thxoGBVCz3&#13;&#10;XXWzyLO6zIQCWNCynBz1bUGb4pguSn6u0iZO4a54b6i9eoN1ooMpyXFcltbQ2IwsKyadUsyLdv6F&#13;&#10;U4pAb8Z7b2ZDGod+YY0LzXWYYZOxZeJlgpLDTC0XJ/ZAx+Rl0fsXNs4w17GaeNq64uPLLVTuxcYs&#13;&#10;JO/0SuEhOxqJ0OFN/RcLirtiDgvNgT1RkWXteSlyeUTA4zSb245Ap3c4bdNa848LhCEh4oAET9eF&#13;&#10;kFzlOIoVLDgpodWlEiqeEIPfr2296OFusX6AQV9PbB1dscGSD2sqYsRLt65ayvflU/ucNTnqXF+C&#13;&#10;elMqQhcwF2wMBl6/aQidrNl5OmPjKC77y3lbCbo5vfz69ObdnRMRtQstDpywEjK9LCX7OSzsx7fL&#13;&#10;i/3dYOMlyzAKRbb0ugh0afh7+45awiE/l7VkwYF4Nl8dmhky95UIx22HGIIcB4gEe7Ya1TyWgNn9&#13;&#10;Iw8SxOBcOZwpTUOY4jbm+SlhOmh6Dw9P13VBY32AbfyBZT0pYwLT3nFo3TK5amKZabgUpEjfFkyn&#13;&#10;Ws/mXbM3Tseb54EUSVyyMVGXUBrlCNtxxC5WPPtc6yZXXO0layEkH5F3fZjODuCUsmrzrntJ2cBW&#13;&#10;6FaRwrUy7m+wwC92JGRTuMSjDCuIwR/km+SoEeQ5TZJRuaQTnirwzgOW794J8wRhvuhpnC+EcoGZ&#13;&#10;N3YDcEpYRHbHN7fBvWlMwbGbF0QeDHjubv06elpskKNN/fHri9sPCk4mLresxn4O+93Dy9Ok9znf&#13;&#10;j5CMLl0FLM53j0M3Zxpdq8SkXI3+9EODsp11JqfQ0PqhzOLVV65qfeDFylkFfYmOJxxR0zQDMXHx&#13;&#10;HEO4ujGsg+4xAo3MFnfjKTv3pnr3nwCjp+mzaP5/guBj2bIkURCqa7X1EVdFRGZW5qvqasCaxsAw&#13;&#10;GPINGD1izj/wh0wY0DTd9eq9qsrMiLjiiC19u3ZnLQJg/ucq8DN1eDqsz0Yxf7nl60fo6vm6k8oW&#13;&#10;NZE4xH5BKlO3U/5fjcXDc/O2jY+apwAQZKBd6q3yszVbpOzv273fAAeHw6ip7PoMIuIlTduAn6g5&#13;&#10;mh/eVj1CVh6P/Ubo+u2NQVPX8VdvvAQLWWJNzZTytvyb8+HrN/Tv+A9+LxmDUOnv+qOpCFinl2eY&#13;&#10;lg+5Oqaaj+u7jBB9mH4EQWRMuY0IoJyKy3Pu4TlywyS5X37XQjzhW9lnlazpMZzKDEJ5edz9ZV5R&#13;&#10;fX6CbXuEGV1/434uTw9ohG2lhmNtdn/GJ7sCwvuKzIrxNRrWk64pW0JMiWlZxg2v6SZfPBGu4Y8i&#13;&#10;E5UIMkuwiYrmX/924ezlKP6xj7PZ0s/9L/ebti7Q4adX/eZJTBIelvT9tfC6XsBWapdev6FB3olA&#13;&#10;0U3LxmXjF17VOO0mbwWD/agUh/df/kl+3cXRx7yBvv0hTRNYt5+fnvXbf5yUXK1tu14mcbElEKke&#13;&#10;Tt6//mi+ZKNJ7ciIu7PCacuP8ov6xYy+4w9ex0gVw2i/jM+1GOpajxdB/dtbRo8JSJqhkm1mNMX1&#13;&#10;3ph8/PzD67JvlP/JtZYCFAJNKcunn5iEOL8vv/389MNfl+/8z59/zORv8b3rVNC2cFTKFv3KCWZ6&#13;&#10;mfvBWQRNQTcRd2J3aE8apPcag3C5i8MPzu5MgT2toB/QNtgs/uV1Egk3goNQqKx/X0tv2U+2vj21&#13;&#10;T4gi3vztNst6vJEreeiMVPUNqTPqhsaECX/usr49hfQhdlodaPL58sFhE8iXmIeYq9jYZnLQmZr/&#13;&#10;UZUplPFt/E+5e6kZtbS8e815nyQKeadQR1uyYoJSMjlJjx1pPreP9grzqtTzsx8EjMCqQ2RgL2O9&#13;&#10;10PVpXVpqdtfao/T5PzaFdWKZJAoZzk7vRR6VL/7N5RMvvlYpV/B60sa3DI+HI5vZZ3v311BSPWK&#13;&#10;unAQPixDnbeFbdE+PT6gEqLHQyv0dL+3KP+2v8hPRfObHn+oFoTCDsJ1d/y+HohQkK5veQUmRpi0&#13;&#10;OkZCtAI3ZU77w5Esex5NWfCO0yaF65pUrvI+08ZL/7fr95aI6gQctXAHMnuX3cT+qB+meVd0l/BN&#13;&#10;r+XWhSwE4nVkLYZMZnQHlqkDQcupt/H3cUlAYSRhMIsRQ+2QTmobrB33BaL0YpdX//eKEBXbf8Gh&#13;&#10;TaVENo/liaG7prSohnY6abNfiQCefl/C1MgKGaYr9bOZ1uWaJHooI3f9Ppt/+vQHAsaN/eJQRw61&#13;&#10;hvvb9bvLFvW4UmkyM39oLkhJvPtkPTQN8EhHEEsqcByoCalRgyVfzx9/kHT4/XZ9GY4CHSkOZv6K&#13;&#10;agYzpVKIijWgefW/6/4ew5LsD+dcqY+FQIU46oeaeWjHDKpPKcF5un85Noj4IHewtDf/DxzzS3tY&#13;&#10;eUA8OUbGxP12leLfzgTSn57m+9f2x3/n5cDvbMDpbfoGj7yCvYFfq6Q602v2m91cTY4sHIWebl88&#13;&#10;f2LVFTrszH3x9w2fD4HALdzYkMsWA2spkMWD5STE6fP7/dtx8FzoTLuv3wF5HD6oZq2MaMX6EOm2&#13;&#10;8fQGtqOXktIuy/i6ucY/VgP7alZ8eYJtdqZmlN26XMeK40rRbYd/8X8796z261q1hkbxRaVJEQuq&#13;&#10;bjA5n2xz7HSMxvq0zwFWhTp6Qkf8H778Lw0niGBcNJYgIvjtMne4vaeoeDNerg6VqjoShClg3n6F&#13;&#10;GRVPWtlhCRMskGJcAOOVqKtMyoefuEyFBCxRg7tcIMks+5RvGqFqWiylBdSiwMxZAXsCHROcCcrq&#13;&#10;lGLM67YfD2AOm1LKrZlrO/uEONbWwjL11XFfA0yMO8c989r8Zqd1GoVCbSUCZK1gBNgUZyIaWYH1&#13;&#10;vvXynJgrDu/jhodHQOfdXx8/yW93jZM9dr2AVEDU1dyF/e399xGXxiAksMtOJSJ4nzTVYStUwxIU&#13;&#10;hSFjoSrGuMfR7Pbcfw7Gc4hbdcK8nw1Rjuq40YwaKjOGFRDGOIgLBV0m+5bKbVy+1H0DxTg5QDCg&#13;&#10;VUgm5XBH5Nw3/j7VmdqsBWe8qQywNSqv75fT0+Gy/MYxgoQEDCqGwooORJXNL+tYUebjqrfLw+MD&#13;&#10;xtHssUmVvq6ibevTaU/mfBzG23oYnmL0B9ptaZcvp06cb+OV1ArxIkpy664IPdfHcfta9cIUnwC3&#13;&#10;pvTDk/Vpt8sMSHs8CCVElpAgkPPz8aEXtKmPey6AEFYYY8ogLFKxcwEIYgIv/xiljC2j0EIbQ9kj&#13;&#10;TnhDSfKYEdTOCSoZqvE4y+w9XPQWetHYEvpKaoSj4CF6uEUUJkZNJD3vqxzLsTuPDtr51lSsb6U8&#13;&#10;td4nhglOGYRYvFWUxHZgds/AMRkRImaNHIF/+vlLKqxuhkwZ71q7bVTxfujuXycJiFnGlDZPuV9v&#13;&#10;TcUElzqApqmStt5H2TVa3/pj5QBhnGqzFBIiEGnag43T5H44DRzj+a4NYIBTvy4/P51BhHdzi8mU&#13;&#10;slOECOFm28M+Ye6g7mAh/afuftm5FLsD62xa/pJ33xCA8bHpSE4AIxyTwxRjWQK5m0BsTurxBCBP&#13;&#10;ilEP0AJSTCBXVFSb90eSql7QqrqODmVYw1ZECbXBKmaAZHfe/O50Lt6jlGz4mO8LP7Zb8iqoWNLb&#13;&#10;9AqLow53UmFcOkpQk70xnNWVasf7CnkZwZJ8qbrWpASysaRYFDHjkqQMaUHF+vXlTw9Vc1gWzdlB&#13;&#10;6qSGgyLZTxsqFjd1gMWbxYBsC9psQDU+SZBKhJS8z7o3UmQ6ljUIwEBe3r7NWW33lUEYtU62Qr1H&#13;&#10;EBbri0iwSYqo++uIWZWAi2AOJk+zgzn1ou6FnG6RC/5++agVYUNbQmoqpQjIgGAmqPPzFnol3fgG&#13;&#10;pdTEf+hNVpWDcrQTZWJZywzmqquarhHOr6Zw1Xz99h0p3g8ME7aH6AN8kcoxVdSJTvk+fVQUpRJU&#13;&#10;M5gUkeS3ZT0OHRbF+YUXCVkuzpOUvckxXGqJa05nbyvCelEba0BCCSYDHALbePNdVWWzHR9bd2fu&#13;&#10;5nd/gwOXXTPvc4pbLntOZRhOfSs9zArJ67frcOSnodNxj1TwdPQhI06DAUlsjAuQUIDyxOhy17tN&#13;&#10;yMRQRkWrQbaUQW/189PjbKInEYiseqmvFlGVPLULUN3D+/UtorIES1DS80dTQy1KyrzrTtGDUliy&#13;&#10;MHs/NPW82mlddHCbjXbny/dfB9VjWa33uXiYHdw2JnqEk4FhpYht71MtqHMauxT2O2VEu5RhmWKG&#13;&#10;VQVYk0djdoBx5eYdbptQHFOmXRkICFbH4POOABapUBEcqpHNe9Upiy1cDOYhQJcKEXRVTeVLYZCH&#13;&#10;LeKIuaWYdxAJhgRYF5bvad+2bataMn+sQ9sAWBp+1nTCEjFfWxhDXHsGMWUvx0djDSElAOL1uOk1&#13;&#10;pEQLmkKKhHRVv9NIS1GEeWbA3Upk4H4FLE1zycH3UkRQtmgBg8Bx+0iuH7ftY+GihjiAQvSsWZHL&#13;&#10;dT00x+RDFvSIxBrtXDwlgCsqlZCML/tdLysvaHKG2Q1sTKJHRgjpObK7WxYOLbXlqT2O+7a+/0MI&#13;&#10;YP2KPF393UMbeUikyKGHHp9Fy0uMGFoU3RwUJBjBpqkJcxLW6z7WLS0oGWvFQVpi6lASzpRxkkGv&#13;&#10;GprTvq3F45HmYm2FqHHuqeszKOseC2CDUtCX4mERKniDE4zAqwEO58a62TDy+vrrYRhAAD2WjmVS&#13;&#10;Aywypciu0yBV3rcIuI47lMF5hyLpul7vhkXAM6M1BR0FoJGkUoXu83fJCfKOQ4oE0ou/b3OG8fEz&#13;&#10;dkaaaCc/V5lFD6TqZ3fvuxYAArLALW9LhgFkB1BMHvimOu4m44H09S/eYA9D14JcKufkLWShMONE&#13;&#10;EgZZej58ogXikEOKkTHcttcp9RJ6Oye7RJIzqSBCYXecyW+Xt5Qo9ux2/64OBx8spXDovyBcMEWb&#13;&#10;DXAhMDg7j4kRRNW8bpSRrXhJ2Dym8+GHkCISTDTKecz1WgLomlMFRUGCoISS66HAjfC51NWB2V1A&#13;&#10;0vEq5aTNygTrT+de9DuJOoYdQEyUN87slhDEKJcZolgyqYnEMXqmmE3O260UAAOGSqzvM2skrWoD&#13;&#10;sc2UMOXm8vWvF1GzJc9NgoXxYFchsPb7u//ILsEVqI4vKPgI3KqI9SnHCH3bfoEIxNUeUBW3NXPA&#13;&#10;K7SnRSEuSA7J//TlJzc6qWSOHuslgl7fFlIQP7R62zp+cPfSS/x7dCklUTHRV4HE1S8vR+WjJbiK&#13;&#10;jq7QMQYJBvN9LBsYZwdTfh5OFHkFwz7fd55PQw+DvS+XvQNlKUmR9qVXCEUmEcwMe+LR4r6XEgFh&#13;&#10;LsaQgylBSLmHnGGoj7Ve4WItBB6C5aPcf3k4sAbOk68bHwnkdQtYQ9GWgj42Irgde4JgislQxWGO&#13;&#10;4/3OCd/Kprdpvl1NKUjAyPwWJqp34wNn3NmI5dEhJygPq2ctzaEI0VKOFESc8lVrToJqqrfl8vDp&#13;&#10;MWk8nFsIsYR1GYk80tlox2pO+0SBRUvHwutt79oGgvwx7YJHASCygHGSfQYxcw52v9eVmOZr358x&#13;&#10;p0jUCZN9X1tFG1WhABINtZIYYEMg7MBlvWcUk0JmuULYHI9fRNoPhxNKZf0YExRd9RC8bYZmljv2&#13;&#10;SYRsUWqQYwRhBCCAoCGQUpgr9XyIcB9YlVejWHNbbqRjbCi3b1OtqnW2fd96Rtd1QjA2B+oJjSHG&#13;&#10;AAhUp+5AEZ3MQsAjA8JZk7E6lEAAxBCIlF5+fBzXcUkOJ/rUBlLCZmN/OqDCki23bVuniQ7HNZdK&#13;&#10;4PEf88PjU/A+ki0lAoKx065OQIkKAi6GYVs/rE11NWwx5OUeMzGe5FgEhF6bTlQEEkEEoqKm9dW6&#13;&#10;TGBTt9Hub+vi/cZRwZAcq5Oe7b75aB2pMWb5mf45ZpP95txGqw54DXPZxh1gyCqRiqYSKCZdxN/f&#13;&#10;1xeluASKVWZ3BEHqUdfIef4QWMzTBrGjyElSbSDclgku2gSLa1SIh+MhSEsJC8kjKFt1LBkXAArU&#13;&#10;WcGo94Gx6aJP3YlzAQCgNJJkaQoVIIA6XAACOHIGUKmxGn+dDz8+zDuEvIH1nLckEpaIFoSTs/Oq&#13;&#10;m7ptIq76dpxnKhgRfXahhL3m9H7Pbft4vwXcdPZyAS7AHENMVXdONkTncVenLfirjShAW25+tHQv&#13;&#10;mSIfkaq3knObVSI4IwgL/j//h/8NE2wBlNzasgTAZPcJzfCaYzSmWA26PhmSIyBFHB8XUhTy1Tau&#13;&#10;uEUZI9F2Tuu+fni9vTUP0nWsEa5QYHL8XD/vkwtjAgrQS2C8ZlWdFWad2rdxHz+Kg+gg9LwIgN38&#13;&#10;GpKoVJXAV9nXdo01OvHg5MuxFLhtumvQvqZ1sjDQcw7L1QxVs57IMHTFO+xyIJgDN43fuo6AUrdn&#13;&#10;UQzGUb27d6npy+HpSiltRtXEqgkBntM+SUixzaB4STPACZBkmpre3bTNqlUKEJRqmQ6ZuhF87RVT&#13;&#10;ILssEGCBxNQhuPDL9zuFuMLcRbRH8fVSHn3BdYE+cQgdKHQliACfzLZWpHMAU07FM+AQdLkwwmD7&#13;&#10;fF63iXM6NQ24vDWZPbLeqn2Z3B4tawlF0+HwIxZoz+/ScaR4bKk0GUzgqLr794u3UyyOYNfWUAq5&#13;&#10;7g4VCt73Wg5Qyr98/9oO2O++UsP1bqq+iR+rl+Q9ezgmJNnpsc9Q+4vtVZ3cXnS08MOhqAHAuGNQ&#13;&#10;bdpq5wjH/KdfjN1RidTCeRwbXiOu4PW6pzyVwOu+MQTW9S75YUvzVjDD77dvf2j+zcft/2s5syOu&#13;&#10;zopmWtHW12i+v3XHo7aOUfboarjPhyN3eG/RiSU0AnO539dSSF/vxv0oWrN9h+C+w2qJIJgIHXBt&#13;&#10;86KIFMRYPacoKGWlEIT9NDWCO73PD21z3wrc2r5Mhg2kFqlSowAAIABJREFUYhSA7I2j2qdMmc3R&#13;&#10;7Lqq5XR5bYoikQuW6wO5TQWav1NErAG+a7CLA6xMNpGCELcffnxcd2e2SCSI2GZ5PJqUInVJ8nQp&#13;&#10;CUvxMIaYSjgqEaZ3u4Fc56EXCOwE1tsSJYUdjVQhsJ/NHrLMjaxsRLMhNUZ2VAJEHKZSjoVYa83x&#13;&#10;dJCVyNTTCm3xXWvmGfnreD2KI+tZvkd8IxDGcUOQ8+7xUNkJNtAF6rRoCQtT5EXiaIF0vtA1EUaZ&#13;&#10;ILBhLO4W8vX08uN1W4hgZKQ6bEDGz8+H/C0Oh3Y1IwqGnjyCPHgB93I8D74qS53kSoiUt2UTjZ+p&#13;&#10;TwAgoIYe5kIL9Lls79BKCHMQXldNDrfp+x8+ndMM37YPorjxZjhK2B43F16+fJkB+PMACgKLsbHm&#13;&#10;xzf10j0sfcoVgG7/5Xy4pUFB5pbluWvNzEZ1oQW2iOdDpAykvXR8GHeQ4EbkIpKMpDtVNTF5vW6y&#13;&#10;aX2KXFKSrCUEI+CDURlq45u2p3vunj5V0J+k+9XB9KysD0PVfF0gwBPlh2VnUCypJIyQeXvn7Q/b&#13;&#10;pp+eHjT3PaWLdbwbkucnkr+OLsinfs8pzQ0jWYiQSoQgE8Lqel7ubce37eMH9SLO7XK5/nB+oFXV&#13;&#10;SqfXG06FSLWPK/JFNI1dpswS7RDbQn/8Kdu9wl5TC39rRVbswWwVziTbpA8gsVMluNpmk8oOHAir&#13;&#10;61VP5VhgDoTJw+e+vOzBJQbc3dWfoDMRZHYP8EFbyuvb6hqfS+MUYJdfv7eHBsIcQ3CsKbWDHIiW&#13;&#10;s3tPW7VPKW9MK8GglceBdC2J+lCFbXvVwym7ypmoN21tEUWW6K1ZeOpWrjNmiDZ4U//jv/15u61b&#13;&#10;ItEZxdrgimQPAd8GhcN8obgZsmQcQpoHjEtxgjMdyxrz8PmLx8Q7UlmKoOraQ3LpgUAXIhP9rO+P&#13;&#10;spaSE4yWm06FISg7EjdufXZ6X2WfqUvVoBzyIPIQ/4640C4vf783vKFQVJpcER7qAza560IfFlAK&#13;&#10;QNy51xo/aL2xmsKZrP3d5F0s/fd0PQryAMAGU1xBrTijMXBRU9QPBwCRyMzUIlDUWLpWlgGIItzg&#13;&#10;7VSQiIv0s5MCk8fnYx+XaUchcMgUy7pZP3sW8Q/1g7MACSCpFFiSCPv6xe3WOp0pOQRoOQy9vF9f&#13;&#10;hWTBuGRDdcItlzUSkZDehrQrVJ5TnlmfzTwrSv90qCRi94/5ddG/nDBXWNYMO3ZPkyO7fCCX+5hg&#13;&#10;22NV7hokv2WfJamjfBwOCEGlVCjX6cMdThUi1mfXdO1S5lSnZmcGxePpBIKH46YET4hIpSYEWipZ&#13;&#10;hASmh65CuMr4WKhrHAUBwEjxkej7hncsBw5f7Dx/mPm2kqOsNE4Y7WjI1ahGxBIkwez61NTEJ0kA&#13;&#10;7z8Foj2bzPcoRZNT0fveljSop5ufv4WZuo5FLANuxYJlVlg89c+iy+OEVC1ysqH8LtgfDPbsLJ7J&#13;&#10;YZpN1ZwingXj3uMMqomaf181dvUlkJrS+uWwrGE4f9Zkv/wNdvVj5qHgqeQOxD5zRdogCWugNEyH&#13;&#10;m5/fbywi3FeuUh+brsm5rw1KBvktdNxkmYyjsYj6nBRUqIYT6F76xDFlcBzfo+aEEcjI7ku5+IrA&#13;&#10;l3Pz67gVIqzRX16evCxuIdFRjurbOvJauOTGe+i3hZFKWwhj1ps7DzWDCVzMX+3vjw+f9cUcECrG&#13;&#10;S4h02qq6QYzrmMMUUl8sJjuQDYHRIcawN1uO5Vm0el6ukQU3UUlXOzuUapSLh6f+8e/bgnSQbRcT&#13;&#10;sTXe1jTOG9vU0+HL3d/YExOXNWJMSGYErHH/Pbye+alzTX2Gb6Gs2nfsB7DoTFKQMYXerNc6sTOo&#13;&#10;dNyYgK5stAV5ssOx0avFAZFCgrcCI3u/3O7y2A21lFv2IboBn8vI6sbZ81BQkq342G+znepBodu1&#13;&#10;e+ztBlBuN7ZxBmHONa/EzjdYHrrhpJR1N7zPQyUvLFUgmqAjB46Fqjxe9kv7Sd5+HaeYGA6kzNli&#13;&#10;SLUPlnf9NC6kEa4iKsM1Jp02A1xeq6qvpPDefp97RPepiJw8vo1fu9Pjt9d7PRxCfHXrTZaIaYw3&#13;&#10;ejg1DuqIUlsJRniOcCofT+cTjCXV0sAV8Vw1tAtgdz4XbAK8JXR+7rfbdmDDuP9OiCpYkRKB3lPO&#13;&#10;w8PJ+NF6SyqaQIKuU0dAPDuUo92Qr81lmYLo9YSLdPzg4PTu4tA0SioVEK2EU5C7u0k0scAu75dO&#13;&#10;wawg55hL4hdkIXUQkkr0HUXQ7/Nq7npjC9pRCTENlW4M4aA/SJfxdL08Pf0cPK3LlrHIOlIHS1dz&#13;&#10;x1x2d7dY5Q9U9JnMwP/pQXlvtn0NCP2+fkh+rOnniVzPgyKhhFFHj/ihMsK7dBFGSdmXXK3xQ/UH&#13;&#10;a1ZKMm0Ca87rajCgMZEqoeTCiJPUTzlFTFMKFd/eISjzdBuIxDIs0V78fiznGn/79DCMO9q8SR4k&#13;&#10;D2jdYMZx283GVZVUmgMIrbVR6mJiCluLz5f0L1L18xp2QAjYhv6MId+R7xL2ie9JckYeK0YSgKH4&#13;&#10;2YQCPSLhXm5qx4hs7zOHMBxo3DeRc6Maew+NGlKg/UEu2w0UR+5/On+OoLjdb9pBaEeB67gieWaY&#13;&#10;5AJtM8j1siPWakd/qkDfdwDgDDC02l336DfVILNjQVGt0Os//gpJtxCLOBHa0q5DIjGZwccze+Ix&#13;&#10;x2YQaVYloJCTzVbWJUWnxynHLdwgZfxjvNGAnH89VjXcfScIFi76SEUTEPXFSF/RVbmh3FZXDw8e&#13;&#10;/eOUHpP2NMOLnhRgSirGeF7d+zQyQQEpSn0q0TYKih1+WPr4+IvgTys1/237NF4/qlpADFbNYS5N&#13;&#10;3xJB3dUKy/hnnFag8aqe6bZAsHlU11OO+RAeQ885XfYJ/x//03+Y9eyjvoBjc9kUSQzdx1RARRNI&#13;&#10;PvpeIfF5hXivKjIvDCIFKSnNPrnvsioY69rJ9U4pQ7LC5H2F+03kIcx1VV+dd86mVL+VtcNIpNUD&#13;&#10;Af+xXNrmk90rCtV2zFzBlKYDq3eICwYBtPcxCyAaSFR4iMJSKD5+veROHNOT1obX9NspK0nvaQ4w&#13;&#10;YV6vNH4H23MHgEPF8UH9CNf5disJwQ//8VQprniAHs3/hTvW9J//do3Wb0fTbDmusgQsQqSKq6Oo&#13;&#10;XHQinGDssD8qd9mR+yC3MJAc+aE5u9lqsGpfqqqbryaE5RdESvEWpua5T+v0WXEkJ12+TMlNdMfr&#13;&#10;G8lDLppz/es456FqYfXH+uFf33/b2U3DGZeH7N5ytpCijf/+c/XnK95uZ6+/vfdHlUJhsQrv4PTv&#13;&#10;NahHykDNT97sFUAwXdY+44Zf9XY+g7nyDgpXup3xR6vRpknPPaVBGf4Q6SWQY2+2VaBUzcX3EJX5&#13;&#10;ALeFQAFxjGzf2Ma3wJgGRCcLIxKg7lCPUO3IKlN6oqLto40FILoE0IQRqWr2+cXtE7AQplPNomDT&#13;&#10;vLg4Ov2Gstzwe30YRHMW/jdT1axqaLj37+81xClEptZ2F9HMgvt7YY+i2dOcpd/jo49iXF3s86eg&#13;&#10;esUbWWYaORYJEE6HvT7/gXyS1qDlsqo7JKfCxaaX8LqilPW2KfU58z4WFgL8MyRFGl6StOWVqabz&#13;&#10;4/iqp6taNgwDQEnx7zuo9HITKGYsoiCxV7quOpdvipfqFIA6wvFruo1feA3QPsuY8bInUYk2JcZI&#13;&#10;jElP4EuNkIiiT+vwYFxMRs+qig0NZqtLCbKJCRKX0m3FpV74r7AmY4FVLMODp2KSFeymzmSTe1Rm&#13;&#10;SvWMYEScXJyvt1TL+tu3bwkViUG0xmTZ1uf3+/j06YfiWw5DIc6wm2zxw/Fh1DfA8go45VuAyAM0&#13;&#10;mWJy3rMrKL8XkiOrgfLnVSeIYFEYBJfr3gW/nYcDV2mZZ2Sxwv07ffVgImULvD+lk1mXACbeut92&#13;&#10;Xwv0uZEJUXeb/tw/++9Z9vYRNJ/hsLr9YwvdsZ/nG6DVA1Xv43w32qSI6cFFUicf9YxoZg2a1rOJ&#13;&#10;41AU+L5WR/72Ha+xirATcgWP4h1fJOSX7/+JIDzt3lXyMM6gR1MXaNhD7vYQg8L3tDyeTmAO5GaA&#13;&#10;hDChTn2xyL3ErQCDezFJQ0WRNXJhRflxqK/x41LtsRyYAQ4odKDi+vVfcaEIH2JM3KcAdGy9s+kL&#13;&#10;mU9KNBhwcBGkG29Q9p14DgBdKX6/+MRPUUJQrgu55Wu9m5RKTBje9Z0N/UsIBGTJcQDu/WJIi1bG&#13;&#10;UdM3cyaVhbf5o1R5LDOzA8XDduB5zbzmX8fvDuNjdyQC1A2w4fvl/r17bHdUHAGHh5irO4cU/F5x&#13;&#10;2x7UJ7NpEzjYOY0KWQqXhpB1T39h5b8G85052gT1l+X/qoeqZEZyHEDbcX7q6TQW7sf8JKcTiGEb&#13;&#10;9J9dYBqhM/l0+f29JZTjdkOlU3Xed3POg0M+ZCikvv/n54cumI14/2HajApQPXAm8S3iWQ5JJ/QZ&#13;&#10;OQAXm+7fOT+Wevy+kaTsT3pI1oUtf1/xwyeY4mMnf+/8g1TTshfe+PJxM4HFXS1z8KcytnBvtTNf&#13;&#10;fvm8ztv97WbJhi9e1BzSJG6v/o//3RwhUx1rNyv2NUxU4YqsFEG7GEX7PgRJST90OVjwSl/qPn5c&#13;&#10;OVhCOTpc2KMgtoVEICx08X+qbwLsJe1O10+fq93HlEDVDzAeHChbCjV+5d/hz/w5+ulBSAP5lQ0l&#13;&#10;7vb8FcMdzlsPNKxav76LOO23Ex610CCc7+I6+IRmApvPhegdyv5jZzN/rJgpII3TfBz+DdN1uMMM&#13;&#10;rjVvdrP/ev8W2d8ff/rskOUnMfupZ0bb6XB+SKn+IB8ARG7Ml9NJARpX50j/A1C7JUuhjAAsMkDl&#13;&#10;0PGFqubDUitxqAulLoOM85XGfzof0A3KdzYOF3I3LWPIx8/yD/NoEE+psY+//IAhDrd1MNNvb0AO&#13;&#10;vSMJXG5sIQQoSHpindiay2sA4YwITXfdkvbDGVwUo4WCpQBsrosAJPgCZAUX98/bxze5P3jefGmT&#13;&#10;BEDIVzc2jRjvr4jq+XZvwyB0xwj+3D5RZ/frbxGK8OWLX3yfBHjD4RZ7ejDq6z16zBIjyG1/SvEv&#13;&#10;qIgvz//Nt3X8uH+luDuyn9/KG68YUzQ5VLkf5gS/FaNi0HceFB5ZhPwBreX+cXvuX/TtQ/CmZIbG&#13;&#10;FBHd/CoPCINAqs//7+vXCTknQGJoM/H76/34kKQaq36rR6JjODWD13Mi5aGsOViq8LsmIaS57KaO&#13;&#10;41w/Kr3fL3VS9KF+fX9v236/FQUI4+m+fZUUVQHipKvKfbgfoPt2wIP/KB4ZwhiCfJ2+NeI5I6La&#13;&#10;49co/kg0T4mXcvcFOQg52WF4d/dGVGiNQABsE5TEQL0X+wLWmBfaMPuR+j/9AUYMEvhrjRFs/LVs&#13;&#10;5/WdKp9c0HPzEOoVscSjLmWORb5nUWAvP+l+/kT+n29/tecG2eHzcOTrApqHjgDo+u1NoPwXAoWU&#13;&#10;5dgzoNn5ebL6t8Eex9ZQ4JoEVjrPISol99WER8D8w7ERvNrIRM+Zq9lrcU+7jBocydNK94Lv/bl1&#13;&#10;2M/pGz11LgKnISi7ZL84mMhA8EWVYn25s5r9dD4HazCtDaGctBTjkveifqSqnu+6JHQUsoroUdT3&#13;&#10;G7ijlTIMgG2g5A3dPJaHn0PZdEsLx9dtamanuV3cTiR5NF861QEAPHEk4VJ09jOOPz6yeK6rZH33&#13;&#10;OJhdUjYoT4x4ISnB5RY391PspHz++0fqn6f19QqgyGXodMukSJkVBXTaiFNfxC/g9pfU/89hy+em&#13;&#10;CxvYXsjX+/r7d//4UK3aYEjtugP8A8loub/pXIt4b4/Nxz6TlU0J9KipNW7CSqELJmYik6Egovn2&#13;&#10;jhI1VRS4fuQP/wpnEkrLK6JjXGJ8rLdgRS/Y/GtWhpJY7FpXABPDBTRrt4Fr3sP6dX4acL6rRojd&#13;&#10;XAFW/C7d3UMxrFH3XR+Tt4Lj9lI1wNnZrvCyiEBZasnupPPRFnByW69+SpvrW9V9tLlvg45+3uq1&#13;&#10;iTTfU56rqrIX+unZxOvQ5ywlwglVqfhr2IbZbccv7brQoerd/fZQgxny8J9hIXKhnvS6qlhYt/jm&#13;&#10;RRUl8+PlX0EDUWyUOn18RBWb/Dafafvxt+8vBdrsYjAxtbr4UN128fvJFfQUQEgyclqFKVXR50/D&#13;&#10;weNNffl0T4jaDAqqq64g0iCqPeMUnY8SJursPxBILVMA9EjtPu3rAZZbCfdypiea+VptwFl3fe/P&#13;&#10;cNFB+nQyqe/zHol1zbS0gG17MD6aLZkHKiNB4LEtAXTx6yORz3S4IIRbf11+kyrWsuSYhvrxO/pm&#13;&#10;J+dXd1BD3O//vLbx3IMfO2xduH9vqrpEoPURyrl+eJ9S5SWDyX9u1Vq02z+ZWEP6fFZXFJGlZKGi&#13;&#10;gbmA26DwZ129HzKOWLkaylzwWuN9ff0vx9MvX9k/CAlpmx0glVlZTLF+8WgPsnieZFuBbTr2n++3&#13;&#10;XOr29XcLbCVS3ZsF6WRBMGd0Ne8dk3haNTqw6h0NQr48kLkqaAx7+tT8uJirNH1/7N+W1wfdjcHY&#13;&#10;Y2VYyDTFPJ/OIK3/IPw+JR2k+hjwiS3HliJn8E8vZveVam9xFdQf+x+2i4yM/rHtpovDpq23Hh6v&#13;&#10;d71jNuD//b//X41NjerX2ftUdkAWk71qOskpwnVTI0IdIff5bvISr1vftwCVj+v1pPoc/TJdQn5U&#13;&#10;YaeS3dadlD2qHrJm2R1r8l1vUGBEe4JKxKV/On7E2zOrUgisZhgGKDLePRwtnEquKowwgalp6xwL&#13;&#10;ANjqaYqT9rp9aiQpVUKIA9IwSitiJykIlcdv3y4IZckRoazOJ0h5phhik0sgFJwfjjATAoU1oQCe&#13;&#10;kQeZbqNt6kZI7MPeMgpQpNhP05IitT5XjUrJtRUOvBQoOWp9Tp3osinB5qo5Eg8qgUCZAU8AEQ8R&#13;&#10;541De9yzGX1uQ8r80Mvi9fPjz4LX875QrqqHnqeNFTDep/Oj8nuuRZ2Qd6gMx0dnE3U5aoM4AgT3&#13;&#10;4OSd6duT1e7zQfzfv78bx9jsLWIelT0GBdtMYyi5CCaDbA593jPOmGYezVwQjplcHEAyMRFb0S6r&#13;&#10;dSkhKbLyUkoGEoqxpac9JURyQfuxVtbuWBDSEZjyFgxS1Gw3gU7bsm12AzJNl724LIECIkIpEsLT&#13;&#10;8tGfn/cUD89P7mbrhwrQcDw3JdEMYY7g9n6nEuEyTNcFwIIFX/bEeL26xRTAOwUoIrLJ4cYF3bUH&#13;&#10;gOgkXMotd8eq3s22TrNzWMDGeG9Tcincvr9yxdvDISvQh89utCQiUTFcQMukjjlBn6nDLQqjiUXH&#13;&#10;TEORRObtahRkyTjBWlHXCST+Mlz/4/uXh+fnh+fNRcjwts6wADPqkc0wEqAxj55jTkJBc2oGjlE2&#13;&#10;dpcENb16u68p1wKX1ZV5tcEVCBWOvpQds5rgIAriWEAsetWUfW0ZCCTzYfDaN5RhLN71zOoGZLiO&#13;&#10;u2xV9GHTe6sUpnHX99RUkAmPYqH5QKQdIcc1r+G0mMPhYHZd7GoBKz6xSHnYd8IoJe/f3gBljWIM&#13;&#10;iqNqXZz7c+WRHSBzlaMlcgBseq/cMfl0X2ZGWmhKyVUGYp1mIevdeV4pF/aUKWZ9WZEPM+DCQBKc&#13;&#10;hSvOEXpAIQaMqett5T2xyW1X77e0AfD5WO1rwGRIZt1ud1wp3Mg6pK5tvNWQF1xXQCCXdUC4bG8N&#13;&#10;4+P1Rip4GLocittiiYEiEr3fsz63nwBvppArWhDkCZawWUbVqRMp7lIw4pJxm4d+xXsFjgEYV5ac&#13;&#10;eaEyEmZ9bGAF/Z1THIMVvprMxEQPudjnvVaH8bbvYBat3HxYbSDNEdpVUWGupuLDp+5web/l4EDf&#13;&#10;JEyPjydwvzkUQkqQyx4/Jlv2afX7DHGN0g0xpkOUYA6alJxJVbaWU5YaARjyff+yzhGBLoWUS0SM&#13;&#10;N/1D3sNmImLE5VWUjjNZEpCndlo3YwMEokRYUXRdzGThsa2yiefTI4LB7i5mjaAXLrPuwRlTKe6h&#13;&#10;FhwRgVIGLsbdQ5NRgLTuec7cWIBlpmmP0V0/PiJgisd1TyhICcXkVgN0NdBUMGywhi4FoHhCIYEE&#13;&#10;7DVBVADhAOMTZzfsQEI4kbrnOZaUS9k4pEwKXlWc7JTCtFr9hz/9UTQia9PgotKuce4iSjFtRTwL&#13;&#10;CsLi0xhiDdOet9zjQ7HBAPp8anHRqGoxaQLI9ED37YYQtT6JmuLYdKdhWqf1fp8hBskrjrAz37b7&#13;&#10;4+EcV6dLIrymRDABBS7W51L4aiJhTCcYSIMruIAk29paRwIM0apKeBc91he7eBlFHN73MSLiQbZ+&#13;&#10;h5wjCPVtezh0Zps/fXl+15P21NgdJgujJymwwihiIdCvNyMoOtRiBOLxcAw5OU6kh6F4oUjcaZfB&#13;&#10;OlshmhUUCdx0mxAkyUcICaH4KMv1tlaEdUJEQmgUb5fbdZqrVJA6ZoBiTsyFwHcm5WYtzQVSmgiC&#13;&#10;dKh7eh2vJTrL9kZBs8XgiEsbodY6//jw/P33XyGCKcbmsWPGXK/rffWgqYlqSgIC0RiKEBAjkEIZ&#13;&#10;p6vxgVZVNATRhFnsOoUizARDUsy+UAXvdg854pIzXOouQupzcklrKdA2rVPQffWMQVYCWuthlYmQ&#13;&#10;ktbKwh2YVe/X9+kgIOE4cDA8nKltvS3n5xfH7+O//C5EVR+edxJRKdDZrq+lbLAkFoasSqGCElmp&#13;&#10;HqdUtyJkFFJWTFWnzhUUIIpx5yjDuCdbvNuF5BLzDd2YOLm0SA4gMGmaVTdcFteLAhKEEaYcggCK&#13;&#10;4eXybiNkkbtgHx4OhJFaVbfLJIVKIZ5BATp4IhArwUKKGt6U+eYKqOYpMkStt13VVFg2OI+/3Wjk&#13;&#10;gKrv02vXDlrbpqVVf571XPeNcBwq7HJqj8dp3IJ387ofnx53FrJNMnNSw/3GjHMuhbrBDSyFcV2K&#13;&#10;Ymh5n0/n1rpRwkYpyRTXaSeEOui7c6XkAUeyxRRKlIVelvtj1yiUKBvSpivF+s8DKlyE1AAMTLAa&#13;&#10;2hBUU0Mao/Cc9HHFgvqvt28/fvnEij9Wx2CXXc+Ts3m8ogJhNvEZH8rzuF0zswxQc7/RxJXJWrQ1&#13;&#10;F8V7JiBRJ8xVxJgBaseFk0xZsVPeFE6cFlBcGI99nazFnIeU/RpqJBOG3hdOmmWKvGZBJxBj0F5I&#13;&#10;ft/uhNK5wGitS7HAAvO6aBeyr4fGJb8sbxRks+jh8axXfXm/NS2VUlIsEOX+/g6barntdraNxFdt&#13;&#10;awRVSQBwRPt1y+LM5ntwwAZgWO7AttWCu80ApkAIb99Hs6PofVlWAQCi+DK6hjEUEsGYw+5uneoP&#13;&#10;DS80NZSSEDaRPeWFALBtNkIGEyjJGRx92VGy67QVSAFNgsim6VvENMJCNITyqlV6vT+dj9rI4TMJ&#13;&#10;BGWKe9JhD5iUd7uRBhZjKSebXXt13PR4eho0FhhkiIpJaykZXQAEAHHoXQDJZZtiyARA2IoCKXCH&#13;&#10;1S7dsTfeUdhFWCRVKOUr2aKrYk4QYqCI1QErSjsIGlAisLOjCPNKAQvylrLPqqpw9hJBCUpioH3o&#13;&#10;SKauyoBDwKC/W1/jEJO2DrcuqwIRogWzGu7/P0HwsWtZlhiIdXt3/HXPRURGZhVNk6KIBlr9DZpp&#13;&#10;IgGaCegP0I9qJnSzxGKljXj22uO2N1rLRAYBzcD4XGKyzrTq6+qvmRYqudaUMNRth9fzWafkVpsR&#13;&#10;oExeLpoKQRVhiWLBKFWP91/XW6DRpWBEhbDAcZ15W9d3+xEUm1Czv5vWU123FCRZcORqAd7lovp2&#13;&#10;8j6SqBS/nN6lGAhj1/NcdZV2xZlQUe60c5iadbXT6jBQQ4FUzaa8rRZInzCuW8jbzbpOTcORWn7q&#13;&#10;hvVjyp7s+tpTqgitGTfBJ8AZBUqGGAskvN/eEVG8XqpWoWxTiH01jB6eAcI0s0AUUyHGFYQCMoaJ&#13;&#10;AoQNplRAwuuaNgCAbDFB8TxSTl0oquqDDZWk2USWhl9Pz6KQ6fWaKYscsY47EPM4oVoAIOyMWoJo&#13;&#10;SWkJAIgEaZoWVfJFv5DmwWhT1a0xOQcalzA0vWV8ThfWNRADJB4Va1gmCkpF0HWeaCMyNIhAhCnl&#13;&#10;CgGTwIoFYjWrKUUk3dLFF6QKTwZeX68gCho8JMzDlJwld4Mxa8ua4+XnzaYPc+olBcVxKX59feNg&#13;&#10;APpaMNMuAAq5xva2KsCO42itXZMTEdIcS0AllISCTlPhMCKb4YgKLBlfrzf8f/4v/wcBPKwJOqi+&#13;&#10;/Ggz3ew/u1bp52+UsvP1ggmH1SYiw4e091JIllHGpK4CFayUsubmnx/KOUCaadfQ9Qg7QMVqV95T&#13;&#10;JBDv6Mt3yqoZSAIVO5XLj14EFFIFrBuD01uovqgDWtFIgOBSSWCdH8eFMil5cjmiGoI2Nb60GOls&#13;&#10;LSrmkg5drCvhY325rk3NctIWkPiKsBIv06luYnZr1VTGWZDk7TgizOr6ruryerM17AoGpC/AmTqD&#13;&#10;zOLL69+eHn7yTvRqSFVY5xOM66oaO+cywwDStjqMlyVlhJB6FG3JI+Wzxu51cgBSgevj9EfLNjgq&#13;&#10;3a6s8OyXmqDbyhkrBZJ5CQu67qDnhI+rHnrIwQASXPL7ClmIgCLZTiCyFTLy/Has812OGmQEcqH+&#13;&#10;9bk8dt0PB+tf8poZNSCTWdV9NiCTbRtfyOn0ygFthVqOut83NkQAlFZtSDNBS8poW+9n7ywFaB/s&#13;&#10;WVeUNJjDEb1HfbhT0/ztoPqMCm34R74Msg+kZAZq6N15CCXilhgwNbmikeU5X/kq+z7BogYFk7oZ&#13;&#10;nQisFuCHYMM8r5dpcQxXMMGKyYtfmO2+PPx4dleoFETCTjbCkLqKSR5zOl9HzC4Ei+USCIYzaAAh&#13;&#10;ezALyVGBAvGwEuPg6ly1HXLQqLiCcb250+YEn+vx5dpW7QIm5BPSwVBUiIZVMXhx707xklB11nAr&#13;&#10;NQN3IMShrhDvjTcl+e/Q/2QGq11McIk+ZMcQbpgEkOe71OBeOBnnRRbaAYoCv/jfBWdS1kCvv3z8&#13;&#10;0vdfU9yqcjnliiLRkBpmipGTdUKRUexgwDGx5baFNglOAAAgAElEQVQoiCuc9fjGNtyTTgLYIXhe&#13;&#10;UumEK7BhlbFaLystpD600XuQzdPd5j0aDRlvmPfzE6gZfECBVkMCTKUQckiN9AsYKqiqLNh6dH0z&#13;&#10;nm77ZqMxLCnExc2v75N59cgGFraOPafvChPsomo8eK+4UqiVxVD96gjrZpdxSbJuAwA6+mIsr3Z/&#13;&#10;+3btvJriG1JNZE0jxMbKhLjFlfEnSmvCW4suwJN9/zBeTKnaIV9ClBnsRJy9tWMwUYKHjBFF94fN&#13;&#10;tay6YJ+1EOBkrn/qpOICIQyAX920XHXLtsVlpbDRpv2h+f7fp8CrVUilX4+eVoQLlwNFMl6XZVqt&#13;&#10;GRLffdnFqjynY3UZZIeKXM0sVyIAIsbZJ3hA8CN63bSKa+mpLJTPIT2ondFA8WGuzgCXyXrRDB9j&#13;&#10;IPpSNDiI+5jKdJwIAiXrE1Ym2JiXfnYal9OsE6+2pmWozWHtephIs0NrYWyF4NMWp0lsN8MCLj8j&#13;&#10;z4CL02ngmm/+8ftvN1b20/geSUiQWof7QjUBoRQAVhR6u7pOtTMxJidYuF/Rttt/2lCP67cVtiiR&#13;&#10;QkHBJS+YAIqToLnz4peboRQB5NZyJSVgTIOjaigObOSwWWPU0wWhStUHyxZmpxwLggQzHqBpyVbZ&#13;&#10;ZvXedYFUWburCwj34iNMVSItdOtoEOBiaUoLV+cu47V18E2GXm06VLv0Ot5KXXfxLCMsVS1SMdvc&#13;&#10;rnH1OUJKrDkJSB9ajqePPNzXmZw+ziOt/0td2XhOfBXxKYCxAT1dJEN4ZoRBK7AxhBTYLd46pGmy&#13;&#10;BaCm3dqgjVMAAozAZuhXkILTt8tbE3DcVgKSfd2bilkTKqbWcCE+nU+rM7g7PKEGLpEkus1ouRXH&#13;&#10;hVREouy5oEYvd4cfzvkWVLZ8Zdcub7s12G7TJW8+9FVBXsaCGVUyPL98c4qZ1AyNIG6UXHZAMUxV&#13;&#10;WzkrxfDIS5hPL+LPX8eXGxHsHEr6eNnfbbw3xDy52x+UqJwh3w6PvWREICgEgc5DSkkPF5DVpmrs&#13;&#10;OKZmIwOTTTN7+0DosyeE0tv1+KeqNpURTUOqhlifKT6aKafGoTkFfd+rka0CBQRrbzgCM25z8PH8&#13;&#10;fnm6e8AEC8FtWXpMIW8uDoRI2XaQhC2vR0xpilcQoV3Bww+bCHFAxGpByQWRlILxnl3cVUnqppvc&#13;&#10;VzMMTSVrhCOdN49w1B/E5extjhlmYoQjYYNBiGHeD/cv7iXZ8rX/HHV4nT4KgiTzn1o6pjVt2Pvp&#13;&#10;1kx3iDFPE+rOT6E+Ty6wZmLzPjOMYSjhsixAYj5UL8fLsN9No3Ua7rswWRRBMcHQwF7daFNR/RDm&#13;&#10;cai5pHG9FS6CX52EahyuegGwGIWzrEoLoAF0ydWhTgwye1tJI3IDJQJ7IR2WPHEuCCEllgRCqmRN&#13;&#10;KCVZDusoCpoaUZK3GpgVYTYK+TV46g0C69o97eIawJRYeGf2ABwOkk5hIlgq1QE6XucECBrXBZ2T&#13;&#10;uKs/btfZxwPnx4tBjI1Bww1tYCUWOKMFuTtRK1ucyOf5PC85o75XYerokIFBxCLT8Eosxfqy7u+f&#13;&#10;dFg+js9c7JrqfjHL7jDwAiBEwMwkzSDuulq+XL5ljDjE0me0OOSQrA4ZleP1LRATBfYj5L5F1UUw&#13;&#10;xhAgbnamlOJXq2VT/cPhbrp9PD3VzyrTF5WIDXypAa+jBAa1WX+zsmY0OZuKXyNLmDhMHvnu+vrb&#13;&#10;49Pu/faKnJoHliShJm4/4eIdS2TRIWPpr0ZEPIMcrUeg2m5+mOPUcwE9bEnH9pgwXlebM4JmOvab&#13;&#10;fppvX7YSVj1k6KSvCBUBXHFx32xiw70NXdWndPQjhJQ/n45PCmkiaaZ5DcMg5whqWKrsc31nFlaA&#13;&#10;8uJyvjnRUsJTOVUq64pLPRrQyV70CNQUDlWFHyVrGIucXC9+W7ctq9teLDNkdXcex6HiHGzm+VTX&#13;&#10;pcdQ1SI5K8Vwc5ATUNJChq2ff9n2O+excaWv4TIbbQNdiu9b65MQivMkGJlut5J3Z/j7HFwhJC1h&#13;&#10;W+ScPNxUz9PvP7X7gnJhuYZ9KDbjYJvdngubV95DbNAT/II4PJrTl88P6LowKnwEVd+d1sWFok9V&#13;&#10;vcW3ZaaSO0MA4o1S275+YSsvh7pqUipZxpLReb15OD3+3dN8XtwtNoJGyGggj91+XeamkzD4tOo4&#13;&#10;Hunn7cf1neRqEeNlumLB/XWhm05bSzjP2/EyT9tmWD9m+aktJvlFb5oBQ7GsMxXs+Xe6+ZwSLAWS&#13;&#10;aYYxu+u6zCVxzqd5bNphGT0XW5+djuNA22a3HW9asH55d5+2JIRFNmSBHqzmFtzzNJm2VaK/ro6T&#13;&#10;WfBKZtQUeetwwJjU0mJfoIplFBwjAEqup2XlTF396BwgBflVQwCSrEgGFRJaAC9uMfOMKk0EUX73&#13;&#10;8EjK8S2AtpFtRSJ57d4KyoKyHuhR/XC3XK4kAx/g6bLUVbp7xBX75BN4P15xFW6n037X0OKRlMDX&#13;&#10;340Ju42wt/SRAUQA49iR6HVFSziPd81n46IFKIRpG5aYfMylxXLJ2fnc1sPb8281U8vRstLZKsE1&#13;&#10;b2jvChzplXdVRAVdkuGOlHYQn0hc9lKRiFPXP/aPeZ4VjKkeR3uAmGSI9DzFq2SIQFwmQqtHjhoJ&#13;&#10;3PrtXUGbptdjTWoEEqkY3zAfJozBdv9wHU3DgawjpACQTGx2xIjPnIEqX6iCKo4OQNUUFHAJPPas&#13;&#10;/Y5G5NEeb+tPc15hm7e4mJTniDEdNmDun3p0m9cAAKMQLmyn+jRrSkikMHXsYHlTCT2uwKXuvj+C&#13;&#10;MZOw2QmpHDbdqk2/afD//tN/4yAzsC60SRgRN9d+Rv5UiW1CyRRdf8BSx5aSGtAg2ttaguOsuJRB&#13;&#10;gAUruZnf9RWBamwerpGSJWzQ6isLkZipB2gp7QGam7BALoU+XTIMexNW609dkZwfYmpGLxeYW2Fo&#13;&#10;iWO4GgKIQjpet6ywV+Zh+20hPAW3vS8u1Usw25WEz4uV89H8tNUtyHtS5wo8xNaxkLfMfPePP7Q6&#13;&#10;hIzxrOEQW5wIisuNUBQItWWJL+gGc6lPlvCce/TTOU/zdqLfbMInhnDbDGaduMSBBDFM3/9YU4vT&#13;&#10;lnY3nAE4BTcxDlyzb2aAWJHdffZSSofCog29bjxwmqw7x5ebQ6BISaWskWkC4LOPZG2utXO8VPRa&#13;&#10;gc90io2FdliOq0KKqYHS+QIMrwi4a+lpLQIvVVlAQZpAvtK7uHPiSEPxS7KnMHQl0pNUhQlnUix0&#13;&#10;tWFeByaRAwlhvEeOePbBAO1gC7NhH5Vn6iyoSEC2eZmdIHsNZ3jOm7NYapDz0jpyt6gjbGT1YvCR&#13;&#10;bhOl+7dnTxhKZWnI3/kEAgUMYWdXq8gieX8OqP4ZloPWP3GM42BFoQNoZTYHsmL3XqXo087AbGqA&#13;&#10;zE1VjzRGuMy71Hr/efaM7jdlO2/rep6/o3nCFC9TRKC9KPygihRBCV90er+ktm+Mv6plITjUbcbN&#13;&#10;2CHpIfvIlN1PwDwETEcfS3kU+IgaYoRhvjYIRClWoYg/IxSZQIl51D+V7Gmwx7ZTt+AzQapl5bYc&#13;&#10;fz60vQ8Wfeq+h+tSI5IoJEo5Ls5+JtKlULfc2Jdd9Qjen6u+GRH4uK0t6+y7i8P1gPdRtGfCPnXj&#13;&#10;y2+ZSMm6/u16Ju5EWFqR7mNbG90n+GwAMyykUnDRxNloIW60q6sCyzEOANB1uj5xlOjHdIz2dIYN&#13;&#10;Bs10DNtcl+3NpQm1JC0wgBq1zSLRHSO3auUswTgV+necDTDxag4KZhCJg7gLB0Fi8NdGBFKtMRrW&#13;&#10;oIRMEBRMdmMJMnNU6jRbUg0bjB98IrzM+ZguW/5Jppi2rH5ZzjABO85/wsW2G+8d4SjRNHcBMW7H&#13;&#10;iYqBPW1gES3sUG1e4+3sJ1l448cO8DZ3uddz/FEHFBHEXAvFuEgRHEk1z8ts3ex+VdUPbQXMXTQi&#13;&#10;CFXTk52uArXpnpa3XErN1fMb5w7FuVSgThhH7TtQT3j9Md2DeaU5xWo8f5GJqmgptNh1sCAIIXG1&#13;&#10;PGc7kYCM6fgdTWhbid3oQIZsh1/Q90cuz4hCJmIkW7F1Cc2ATF9LG1VNWJXyByhNXNZYNKwBSKMO&#13;&#10;KYG8Tqn06lN/9Ndspg1UA+ZhCQ3bauvrCod0BpIcCODO49ut1BdwfN5Q/1EfPsEJhhlnO2+WHauU&#13;&#10;8/eYfpR/d6Yyt1x5xSE07lYpcT3RDuwCSVa5P4b2iwWIZgMcJcgzOWO5yN71MaGjIJC6JJqsneaC&#13;&#10;4/Dx5Va7grUQXM9NbiyIsQpJQJtdg+O9APP/51C2254WrM5t9ByrXecRXfJkmmh2sb51DxSKBEIw&#13;&#10;18/+gVUArJUsm14hX7AT9jir7V77+njlYoDrR369xYlulZ7FfvcxjY9Pw/PLSJo6QwwHGgshCaLg&#13;&#10;tYXQGEqrtym7gGYCM0e+tdVpKkP/weCA6uvoGI602PPMN8Loq5Z4kDAuzNdcTdMqzvtQwEjMHgi7&#13;&#10;PXlm+AAgceyXFdX0A93ASBiyPZRkSkseQcXHEog7lQu8r3ruQBzxoheBcgoroahfq9Tz8Q4EEMdl&#13;&#10;eJ/wEwO3tQjqVeUjkvMZtzV7//6XgioGIKXIpHy/moixdytZnYcSIIGg9OsxuIMQmxCAznHWTAcX&#13;&#10;kCnNTbtCFJxL4LRfQmz2j1o/5zLhgNjKlzumcgWd/uFh//taR9TFdZL+PHhskQjNoaZjgSx4O04X&#13;&#10;WWQuXeHsdXmVYMNdTAUBgW9xxn13i4hYi08SAUJIAegMa+/XS4l2LHcNYgk1Forr8yfkgMxzzm+I&#13;&#10;b4LDDLS/XF72D3s72prWv0KHaKNNBAhFDnH5k3dDhzZzuzFBMX4/SEwZceuyUY3RvuZPkoJ5+cMz&#13;&#10;o9KWBDo35rZgywjv6t0CNB5xYxMf8YcPzZPFKEPwoEEGJLVgqmwJOOWV80DfahQicUlBMB3ZwxYB&#13;&#10;5CHzit3IzPewlQv6nK4tADjAdMBpV92iq/Yb/7YJ/nQA3dY0H6smh3/M3tbhDGLQIJoKLqUgtwV0&#13;&#10;WfHvKVa5RIvAt+skhx2uSg6WJ2+X+Z2++hZcyTW+bvtdk+ViRwLoxWKPNkLCU3P7jZJMe4UoUAvE&#13;&#10;0S+p296fBHB3bRWPvkq+xAwQLaK7q8L6FvryKXS3lW6UgMRPMKpCjGtGZrkp437r0vTXrv9ME/MF&#13;&#10;3H35PNvLXC60kD4Pa3CQxYh0tfozwgwVGcN+y5/VO2IgezCJuGVByhqR9vn93xC6ffpcvSH00+Jx&#13;&#10;8cO+OUJ55f8dJFD7XogBaMNZkyifrpmkE8ophWqVn/SkH7utoORZr1NF/+ang+uryjWPMkroQcJ/&#13;&#10;dHHlt6+fNj+oAH2hOCC5idK5EbNVrO8MSIhQ02+TeNjEKzXaEHCpmClo9mG7osUASHgQEsS3+/X+&#13;&#10;5N23Mreiv3zMZZ7baHFmoIQAV3wD8aFSjOwU/T0MzF6YN0KbEpsNxDZkC9Dl2++HflNi9Gzo69t0&#13;&#10;OW5VPRXxJ1yMhzdAiP9lkzDLxfnk2a2i3bKecHVHod2rXb7gc41xsIhl6y99i8Gq9eyXNRfLHdMW&#13;&#10;wuv06A6/pArMJJdpzgj3CHfWu8aImDgpQ9uc1x80/9AlOibnm8RM2pJYR9j6QKmclisX9KK/Y7bJ&#13;&#10;sCeQ9CXBjFHVrBGborPysKI/sB29QHGEdCgvPGcZAZg39s/vwaCOFGHftKVVl4LsR2fnt3rGm1s9&#13;&#10;mxjVes5X2FLdDGo/+uI/3j/wBsLneUcV5kslAVCG7hN5YeR2BSB9v52eSu/1a1pHlFIM2SmEa678&#13;&#10;BlW5ODxe7O7ufOq2MQS32neHuBdjjhPLtSAniEXXV/G9WjNDErOmXUGpXiuztPOiifwXRcByfOjh&#13;&#10;8qJtQhJIaGmuFkAdYn6HrvNtRaqPauj4qy62wxv7rfQtpyFsMWrdGjAica0huAfmWaMc6fW8Jgn8&#13;&#10;RoR56r3hj9s8fxIR7QCgP4q9q9bziXSZ3y6wwkfg4mQl+Oq0T8lJ+CBPhLX7t+R5E3bMJnvplkHz&#13;&#10;2DY4xFPLy1heCwewa8KUy3OSWCGcgNdldMhC/tIkdsO4u2qW3zyPta/hrFaHsVwOKeQ1Gi9p82lz&#13;&#10;TuMVmLkN83StM9YxhuQJkRDLyuqLX9rMyItmdKPj6usV3VsSgdJkCP2VytCBhXkvQB/ota9I7Oup&#13;&#10;t8VmNCmHq5mc8WAVWuqASN53DGPbHtAsigquLryODPJa4EnJGNLrCGMyIBbkuX+PZTQ+o+pKfedZ&#13;&#10;1CFZnHMWfK0okABJbaTzm8yuHIglbITm5f38VKfz90o0/pbrwK8+MUhBNKE2GWQzxnLDtwdpxrX3&#13;&#10;tFwr9BOdk5mTw9toKfV2/dIN78EO3koqp+CuuKp2tUXvx6RntleasZ9vtkYL0RYyiFtrRKjkLRm4&#13;&#10;q9Y1FMRKRtVsf9Op7mpCYgRnP011PRxvbpgeL97TDjs04v/rp/+KPCyhdffL8S8fd81ewCYsF/UZ&#13;&#10;50nvUjelVErqYqf/anTmFUzYnePdP1Fxy8Aedl1Y6YwmmLrbb6wSXY5Lq6I2zz34YZ1hRk083qo9&#13;&#10;l4XEo0atpj045ZTq+5bYl9Ote0hT/kvX16uGv/7x3O1qYL82eFOBJsQFAYNbuNhT7b+k6ecYYiSM&#13;&#10;v0E7OhIA+nEO5bKQ+n+863vCXlRkMXyNfLOr/p/v9mn/tVz0/Y8bC6b91/5GL0lPokIOLzaSf2w4&#13;&#10;BqlSYtkfK6zC+f1PVJ767jcmFPuSLrWbj/3+UBQnMX/mW6Sv51//+vjT/jj+NjySBE6LBZvjhlby&#13;&#10;+/z7r47jjrUbpEnfDp54H19XtB92B5ljhAGg2OdWQ1vhsR/Vbcc+vfx8rLfy5/zCD7L5PPhy7oYa&#13;&#10;A4gjpWB3xhc0pAWfUcCzvJsC7hX6+PWCqHqeps2X3dwOvuRt31gfp5ydB96XJGv9flO8iR3030+0&#13;&#10;iNPzdCN4WZOUe4ykX8quJ8acBY70efMb/A3GFfvToUEQoaNZ2pAtrVzCmvLmfL5sVA2H+lqfxrf7&#13;&#10;H7/Qnp3S9VFaG14vl1/UOemWyxDAy7NuSqF/Wr29Ln9NmPeB30IJ+21d0ROhfzmev97txv2KwdQW&#13;&#10;zWhqHvl4Oj3uvtjL7cJ+HTbo+v7tof6nBuJifN4ryj5MWBKKTV5tJT/mj2bX6Bfwr/efT+O7ZQF9&#13;&#10;uXfX7AH8dgplapigbYfs5FM588n8I9lP8p2yar0mNFHk8w4XmFcl87lDnPfUtXRhl+MswHY8McKs&#13;&#10;G1Z2R2Prnv/20XZfPo4fD09depsr2oIiw2LbYWHCr+XSGlwo8rHwuvt1ft79axeDp2uuH3ACutC4&#13;&#10;iR1b2To/7wZ/uWw/f9p4ga0SNZmi6QDkH+83Qp7U1+5vH2+fEv7wfyCCN5uHGMzn0pnjdOi2yT4T&#13;&#10;hXPbmvb+A13xesnUXgT+x7xKA82rm3aX6/RvP/UDer9MdQXK90+brvPwZXrv3u/0h82FmUh7VEuN&#13;&#10;3vi1EIZIF4xE3dXJzWlKlwuudmilrQkf93fp/XiLbml67up+PU3399uSpm3TVD98PR9NG3v0KK5e&#13;&#10;VyWa73/74e/+7KdbzZEFW0o/oo0lsUh0PbJpLidfBEx6uQAQKQc5359+udZw44CpSQZCJanWt7Cr&#13;&#10;pkHmu55fPdIf7nRCmHx9ssXagj0exzCDsO02m7b/nQZdOxJzo/P09MwLsiKs0kj0hJ5+Nj5PR4yF&#13;&#10;wpLrHIsVsbpgcJXp4rd3d7iE0/rj4fOrdOvLSCWtBmkvvgVQ6pV3eQ4bjghN6R0XuR8C9DkZpO5S&#13;&#10;GCdrklLr+u8SkHu6JQWMH3IOaIHU60LN/NjWbLpe+7//c78jwbXQMT3j9IzNRwBfym7xqyORzist&#13;&#10;zTun/Puv75BfVsgKwpxJVXb1f/36t/Gymat4nljTfbtNmx/V7RsEkvL7psXIn3mEOdNwaBdgOhTI&#13;&#10;f2AvsmcFxxdbbbis8NmOWMk934X3ZVpft4/oy98Ma5uwUlU/0rcYx6WjuZXgl/iaVbVaTGTIaxVM&#13;&#10;KksoXw5+dg0awpUsfRz4Br0ird5EeKpL/dtffu09SaePnoI4vjcDvpZyHp1U98P/uL2cT18ffrgc&#13;&#10;VFW7v328p2qHf+p341Jo1kjvEAu3grjjG9d43H7eM4EjLhc/Z55s9L9F8XVk0IPLNLJtRcxbtCcY&#13;&#10;x6G+23SR5aUmxjagXsDjG8yKfh2oReE12oGn0dy+/Ms2dm9K39fpcdaL59avgBK9q8rEyPL9H4rn&#13;&#10;BAA8Yd/guWjVkLtTEF8/vVz1H5N7ehApeIbBOGPVqffjqW92kKbDQ1lzBM1+OW7O9V8lTv+6vecr&#13;&#10;a83y49Ceoq96jmFxJpZMYyuBqjVsR0taizSsr2RbPossyNHP+9z5YfVBT9drv99XjTmycboH9RhS&#13;&#10;fm83zBdLSnxeUuY06dv89s44u12nTawKUXToL9j+cFTefsc2xTHBPH1/f95U29sxsv1mnsc0HmPk&#13;&#10;l++/3x3uYyGzY90jkTXbDDW9LeOdgrSGQH364ZCX0wDGret+qedv83n75Qe5bJ6nv3799Gcl9/0h&#13;&#10;lxouaL3lS3WaFEy7aocrNo/RZU97ut2SlxspED98flxv591FmetifWxK/Idud/v1128gq3eTQHlZ&#13;&#10;LrD4fCWoRfWfm9fR57frbnM/3hIy7e/0m6/Dn90PQb8KSD9+/ai4Ev+JB2S8XwysP57f2k378+9/&#13;&#10;i/2mrFdKoJ+mmKhn9QXWu02/lck1cez9HePftfUlbrfDG2XdwF3jyi4GxH4NfhqGfkGtqZibafxo&#13;&#10;HW/XTYpLVBO9YyjNCHmq6Bf6Ly+/vtACCk+OQir5PKVyt73+x5xZ2n6tlf42/vtdhcDz9//38/bp&#13;&#10;imI73N2QfOLiYk4rMC2YgZExYOvyfit2d3/3flpAItGrvG+0xJ5a04EQmETDG7LICrHpR7fi6tf1&#13;&#10;P+4ix3GwgVkZDeZkzZinTdttqJQZgQZ/Xs4YxcfbFtCHzejSH78dt2Cdjubzn758uNNxBkJIUZh4&#13;&#10;quyvLqfUHPZvubT/NhUPLl6bS/lWr7CFok0c/ycLSJJKTO3tdVyTr++b6/pRv/cI3Xn1kKUO83EM&#13;&#10;uvt6uNf0QsjzabUVFZt490m4cpIjAhzH2TBXSCfn0781h/vCD8fjuW2fZhj87WjLUnmMT/YEtcAx&#13;&#10;jDW8fSlYn7ZIE/btuGwn+1d9OxsfpFc/30GTP33akc3pCoGoQQy3Q/NpPLBP2/xDfD1Cc84Bbg8X&#13;&#10;3uvjS6J58ePa7vsXDUJ10ZK8/W0OMTtF8g4C/f32jHhbNY9SzROx73j+kpV2c0r9+cQI6a/3W6Bs&#13;&#10;cv9BwIGNzK+ZEwmRZGt8HLbh7brb7S4f71Kg/oq+hUUD/qHxp+E2xaZqJeOxaZbSpps54x+A+sa6&#13;&#10;WK/frilQsIe2jAEtAsqJLEG2V9DIZd03riXkilh/G4e6i55uGyISnpZz2ykK+vsUKoJhXqxupodx&#13;&#10;no6PFS8vvyZrherRx+kPMiZcmqHhby64zCrJDz3Il1yPzNv0cp2nPWUBqRu6ZV+BhS0v+fs/092/&#13;&#10;2xNPrVz7fn2bcsGo0RYMle/YZl6XLMqJVcD6v+v2vLpe0y5ytH866OzV3/8ERbHhIkkdk8vOrfX5&#13;&#10;78OXdTz9+R/2v6+7jmky2z8fPtt4P97+XYm0H7Bf2gPy6eN0KfU5IrVt/vj+7xtaf5imbRsTrgsd&#13;&#10;1qgJPvz2H3r7n7+8vZ6Gejef9QKulerM7Ks4RL4fR7icSj9OZVAghj//6XGCOKcL7ugV6TYjyLjH&#13;&#10;4vIp2nOci5mJOfCcUF2gWkEFIkhZ64jW3Ia3eaOOkuoV72+dYGn/Z/nPDuphe6ugpyaidqYr8CBU&#13;&#10;Q7/8x/FZO9ndHfn1R3poMuggPN0RMKM4p3CxbXiu79tdK1uMNz/uhssLXk+vG/nwtDHOWDMVWNEK&#13;&#10;GWLlwM1K55e/pI6Axw1xa7JLtROWm92NUYwdSzSm+8//eZpO4/gHKQIbnAyJlvK68E8wnqYnP7xk&#13;&#10;GBlMPcjhMSw3xkHVg4ZhyZvn/PKye1M3WLEq+4QQ9J9QMJcG5oqrjaJpXMJZH2PqGB9zoE9bOE8K&#13;&#10;hHUuQ/91bOeYLO7IeE3MWMUR5XmZqyGFMX9//Be1OPrtPFuCb9EzocP5ix5FuZ1fYVKb6mMZK/En&#13;&#10;hIK1JQUEgPvTn/6n2+UiJZGFHxdWmL/7iQ1/0DjHP16OP+22YqDO2abv3XEFfmIRAQNkyoNo5tEz&#13;&#10;1v/T1+3b94tx8sciSI0ooxNI7DMgoA7YZLFId/712XTVPq203q5k8ezkX334SluRk73djN1++vo/&#13;&#10;5wj2XT1Wk5CVyLHLEP/f/+W/FU4sCQDRx8JycjquIIKVKO1QIsqiSRbu11UI9Ea9UFQI6tc8NHDS&#13;&#10;OjPpXq9kgymvjQNM+ewBZFiDKCwrORGEVFtQtcsQyVrGaZJyKAlyLDKLNNKw6gZziAPuWqxIk31E&#13;&#10;zTTfCKV1oriGCeOCWcMxSLGSopUcp0wOjNYAFR4vIyaqHgbvRhg5IYw06vvH9/6u+/j9OwP8fX0n&#13;&#10;KacUDCzFRtEMuB5yCe9/vCUuzl4rWaHMKMXzNK1cDhlBuzQN3G2+fMyjLgHEkFctGROEBQ8Qpoww&#13;&#10;FBEjSpS4xrjZP3GzgBhmYwrCGoywpP2mty44t47jJRePUlrXC6ekbmRILmXJZV1JUdUHY1zBYDP5&#13;&#10;02KX68oBrzDM3NWS6WVJQVBVO70QD56GXSqobne+HEWEwU02LWlZ77oDp2oxiQMwtE3KJUG1b7a3&#13;&#10;adpte876zQCy1svxrEoGlIcEc8YtkbuHrmY1JRJB4p10VkhCgpKooPl2FQyzXhQNwgqMWtt8eHt9&#13;&#10;40KBMZCmqQ9bCFgsgmKYSyJVBQgMzghCieGMxcTpxVk/f2wkxyXKlK0C3gRClMt2ygX4VBE8ER4j&#13;&#10;5rwlsrq8rxFayDBwGnmi6i2iIgdpilWcJe8Khmm+tvuNDimFXCzaHHa8giCWIk27p8vJ2aibSoVo&#13;&#10;qOxwxLKimAVWt3o0N+0DJLPVRftsVodjjFIUgo8AACAASURBVFowMmzaCANqMbAoj+DxfsspJQXV&#13;&#10;tJJieDueMSbi0IAwrquXskuUCoJSwVL1tRAfy4U7WgXmCkI+AudS9No5gDECHBUG0LiaCwSG4Txh&#13;&#10;5kuWqlNYvB1/q4T0FA4PXc4gxVxzT0yj2soVrSP0aFliSVhUxEYDOa+KLyXQSNlSTMuKVC3HfU58&#13;&#10;ya6Sw+k0IUQYqmgL8FackbvftVKCkNcCIcbEZ5eIy2BKhXOItlWTsFYGZ2dRht2mq4hECTkgcClU&#13;&#10;MhOcN2l2z7uHfSQ4A4O8pRBBzO0YGIayIomVdZ28Lg1rLJpu765utpWoZvE84I4JPuw28RpqxQUj&#13;&#10;gMFoCsJKm4CV9POrWdZ1nrWHcdFYClDRbK+gberNhmEm6iKzu337zUlFU4I+lwKl6jrSek/a+v6X&#13;&#10;PyZFDUPNfvt4WzWFoa8gxQxCkHQqkfgCgrtVAYfX8WhWsWHaGm8jxTFlq1rlsl/mpcd4+f5B+6qn&#13;&#10;tVmvdc1sgrjkrutKTnvWQ4AIR1c7VRxwhUN0rcSyopd5rDfd+2zC9TRFnbuqWbl86HwCWAw1dcgl&#13;&#10;BgkAfNgpu0TJKoGqyFBXNTAWAekNnAXGZsKISqLQcGCLfw8hC4ait3YxRvu2l7kYgKjAfSmgCC6s&#13;&#10;jW6tFQlgJc0QvK8ov42nvuMJZM5VdAUD4m1AIAZsZM2UIqNbCy8Yw3k6bzqGQBtQGu63ozENCbBY&#13;&#10;UaP5NsOEeFXpxQKfEgyAQySqRqIMSdPchUArMcAMLudjpxpd1aONxpzI+sKj8Lcc5XT89XfaVDet&#13;&#10;SSmhRNWrVEDmbp4AKCjD+Hg/XG4Tq/pVryyspfj90JzW0JLCpUKEFwwm4+pm8L/r+r7Xk2vq7mTn&#13;&#10;ZVr16u/7Q9s2fo0x5nmcVRaXfBNNvehUl5gAuMw2mbGtH1E2JZgIVC/5eR7bfZ8j/vn7X5qmx1DW&#13;&#10;dAw2VKK2qGTMEeZKtTD6sWgECEmAYXSQnBPxx8dLdASifByvdYXHmDLOmQAYVfRJ66WqKfBaCjLq&#13;&#10;hXERVg1yBqlULsENhRHhImREyC+QYllX2erd9snFte7pbENffRKYc4423cYXT3nx0EGQVheWNRHg&#13;&#10;PMFUKQdC7iHlqsCQUZCFIUwJrwAtQ3UAOWMUMQMMRB+jL8Cesych5LR6PWz4dZxHkwiBUOL7YXDT&#13;&#10;zSfNK2U1nCYfrcWw4oDCNeIMeceWPLoYUIO54hQz/zGxjGoq3p5P6IFWtiCCM4Bsa9cPSxhLKi3z&#13;&#10;WEneSymKxqrJCFzOM/Uoe+tzWWOuNphvKEEAG9+oCnFUbaW7FKIaOzkKmAIDl4Kj8tjVBEZeq1g8&#13;&#10;woBuaxBjVbC5Xs/TDQIgCvAFhhQAxudx9iMqxiRfKt44n0PBqWCFy/lyTCQCjqynHHnS0NFZC1LO&#13;&#10;EjhAHJzylVYol5C6rRnX4P3ucH+9fDRd13Ti8vpWMUXKBnIvWnZ1XtadWT11ytpjN3QYkAT0Cj1v&#13;&#10;qLZjsOk2XRvZhNk21XYVI29pJJnGJAs20zUwHRM7z0bITS3IVvSI5oJSiQ7QzTLqT/s7SoK+Hpnx&#13;&#10;yxkspyMXhVRRI1mmUwmBYKhI4aJ3JkPPunoDCQaMQheEoAmWw92diamWhfbtVfvdZluKr2nvZmQd&#13;&#10;cmGmKMHzyneMKupcxBAm52hdRVRYXrqmj5itobAEcEO2uw3KSc9WAGpubr4BkybCOIBEMtogbkwO&#13;&#10;HvSorF43G6EE5VvitBFMGJZlQBl5j29YVdbaDvOmAGhJ+7l/enosxphLlALH4Fzw5uorqZhUKKUJ&#13;&#10;LF5rJdsEuMS8qSTmmeMYCafNfVgufrFIYtqSqhWCQV6rSEGF5MogRoSBEnu0jDZeE1gmzxgm8v7h&#13;&#10;HhXycf7WVj1nm7TO/LCbsH83t4e2s3O0xomd+hhPkhcKtcao2n2SlPaCyEbAtrPWAlhmmy/z28PD&#13;&#10;g1ty8VoqHnNUe8lzIgkKzE1ggiWvI0h48lOwK1f9SZ/uVYNoycBP0Kx2ZJ0wJVi7qooYnMXQxnWN&#13;&#10;jHOIS45c3s/rDPyKJAd8i2PW463bHa5+YRU5315J3oAMeS7bmvndNiWHbEKMR0kFx7teuhg15ZDx&#13;&#10;zIgMqyEA2sIdIHe5vBWO2AKBwIeaI20u9li2w8aZybtVVEQ54q4XEj1D5O7TU4yJJGz1TW2bi110&#13;&#10;Jt6dRSZpds8md1LZaD0IDEBCMIAYUVizQVAKMeIc21z1lZAEZJJq3LtcgsAxvpcR1zUTNaAOQJCb&#13;&#10;vsEIeswyzqylMpXb6gehCPBXBMVCgrOqYhKREDOhYiUBX+e2VYSC1uN++7DoyQILIxUtjZPdIsVy&#13;&#10;muGi+p1j1dYie5m9WbXzmViQQQ5hTjkTmIjRy0d/93TXMX07E8JubyPv+mtCEIq0TkLIDODQ1wHT&#13;&#10;87h83OaAAo3KJEKl8MEFZznDxUIQPSBE+xCQ7XmLqbgebzhlnlkMlJHD+nKliMfF1aqyehQKNUMd&#13;&#10;E/HYQ4Kdd3XNPdWEcEipdTOJgGdhPFJMA4yMiUX78+owgANWNd6kEhhj03ob/bWW1WH/qEddsM8x&#13;&#10;5ZByJTDOjNe389o1zK0xAWpDcWpSROSS8loEKghARhggthR/9/D07de3VrWEqaZvMIdNrVYMc5VZ&#13;&#10;JX0wEJCUGSVQAE0jaZDKBJYFzevqcraXW+C5bbAzU5gw7apqN5AgrdP6tPLEIk+7useZAoe1Qnm1&#13;&#10;kKhY6Pv0e0IggOAWa9DinKurxriwrg6WWEsqS1PxluGQyhJgigDxoWOCXX0KIKqWAwr+mKaM/WTP&#13;&#10;2IAM8zzfYsz4f9v/r6WC9EDiSMuvP1cblRQSsLtEpTP65ePj4Qt7wIecTNVS+9TO69h1bXobr9Nb&#13;&#10;4fJttT/wSgtdgChAidoiQzSM9LDFr3qeJwQAYOvPb25xy93nHbza02mJLk0fN98RMqf7fntXba/+&#13;&#10;j7zrm0M7zPpkwX5/sD7xG57pxWVY1wMuFwIbM48cpWgs/1H8+vpz+GB/3t5pb5FCWOH1Wbd3+4+g&#13;&#10;IckIzi3vsqHVQ/3y818Ph+236y3N2iH+bhKDZtc/VHfbMVl7jhEmzpg2Fm6HnwoL4QLVYqfdFM2U&#13;&#10;NMO4J4BCXNPqclow514Hntk4TZWKRLQ5VL09LtrUh3sAc+yC0ytKcVCbw3bQekzAihwYY4iATF1x&#13;&#10;1CXlfb5+XFBu2k332/G3uxdnOFW0qnnLkRYdsVrDDCOoC4ibrjVHG8ZLSBiyqpBzYwurIGxBGfXn&#13;&#10;7sv7ZU70/2fRPrIsyxYEoR6trn7KzNzcQ+avTIpV5IIuLRYtGjCFGgEjYJI0kqJ+VsSPCFcmnrry&#13;&#10;aEGHPY5dtyAYZ9u+Wye0bitGoBTrZpHKVzfOMsMO4Hcflep2/WN0o7ktevWiGhCmWjOjOQ4aDh3D&#13;&#10;aNfW1nvKkr57CjpwSuvfI2dqntcGVRqCFeamG3CsUonzdgeMx+Ki9bSgIzrtn0Tk9Ps2PTQ4Xt8b&#13;&#10;SQfR/jm9WFO0he2xSVygEMz1fKn6eCsZUdV1Eio2kACSNBbFXQIYCnL9ljI1nJLsHD8yYo0vUFsQ&#13;&#10;jOuG47xt9+kv4zxQHkkr/F7HuWll0wt9hRQL7W46vRuoOrobtd8CqCRVBP/yw5Mh8dRL5/U03WBG&#13;&#10;b+4ivOpCn9ikmPz6++flsp1HLbhMzsLn6qT4PDsuB8vBr7vDtLjVgBqTKGi8mCYQG3FNabIrq5gv&#13;&#10;Obhyf9OYZMQnVSGvb5SJMye7/UP2CBkrJFRczAov2zuEmEJM/QWHD6O+/fbl/7WpPzyDRKTL7AMr&#13;&#10;Dqi6G6iJQBxRTdsPqjFunACENWAt5Na72vt4uV6wZejB3LAHD/s+69fzF8yTRI1Lod4LdcB6vQ27&#13;&#10;R30dZQKe+J/5wczb4fChYD2+TyQzj6uulZjT+zxiLEl1G402AJx6sX57AYitCeZzTMUWsi14u76t&#13;&#10;Hw+f7G3lQ27Fz8knr43/5Yq/44Lh6jRb4H7fRG8jApU4zZvjQhVJsDn3XbfNa1Udirfdh1NpaXG6&#13;&#10;1G2hVELo7buM7sDpHYt0mx5Pj7NeiZY54dvNmg22T887DoIrKaZCZXa3mpgUcAwwWrhOnhOUgX7C&#13;&#10;Xfk2bwK957fnDz96UxBcmKS2BCGapwfVFSY2sNEQLrrrZSleAzBdrofDbmibzvexhNOn3ct0l3Tl&#13;&#10;klrjDx1+31YH0tv9dtjvWEnX7HUtqq+pPHKfUYHEvX95GI4gZUy7XIJenZJV3gTqEQyFFFRM3NB1&#13;&#10;17Vv71kNT5t/B+CNkZAoEJSaWTOsCIfBL5IDXZQCMsWknRkYAdlJASk2/5i9JEwCWGiMcfEukSIC&#13;&#10;p8tft8OuYySI53qertPbufv0IUAd/fZ46mpJ5hkHlCe/FZuhuyIRhw/1g3owISTKezSguBYGAisW&#13;&#10;sYeWznO8nwOgFYkIglzXxEbsmj0QdZr+fBD6qB7dJa/y/ZePP9+0ZlxwxkyeuZQAkpmfhX/kVFIB&#13;&#10;ENxWVzJpHxou60JL6CieSgW2sel2BRDWgIQqgGjzTdz5aqwfzUoZ47LLJvVY3O2aDJFCCSqGVlzK&#13;&#10;xQeM8u5R+QTpFrmKd0grSeHl63dNarwsWLE1Odz1Pz1VgtSoiGNn9aI5Ernhr3fb1MM2h4rEr2ZE&#13;&#10;EQxUUJboLQNOUk1LwBHGetcBc92wrA9tJFnmQU8roZkKwOKCFK2q+v3by8D7y+2dE46n64idXRMF&#13;&#10;CrwtDBhZV9b7DK3fGCS+oIW0D+s3e9qdAgm329h0HGHDdvKpHQCQENamXFm1T7ggDn2XiylUQNXT&#13;&#10;rtQxQiq6yAwyDUVZ0TS527FqiZQOwaLlZX6ph/Z9vVpzEfV+3JBqcwkRJbdeX0CLKTpSWoeIaczj&#13;&#10;zXZYUR3VvtZwW9EqSQ338Ha+X16up1gfa359u+92z7d+/kQqxgUCzDTvJ/axABjweJ6nnz88l9vU&#13;&#10;8ByqKnpQvOAuRGBY26n+6OnFJvvx4zOKHhlyXt881XV4fL9olHAlK31ORQB/v+5oCW4G3cA4bpW4&#13;&#10;oNWc70+0STmuEPNc4ts1H1u7zbvDw22xfG6dm7yJORQoFMSCYLHNb08fToWh0elMFLLvk7fV4alu&#13;&#10;69f3DVsoHHEPc0xhaPo/1nySFaYCM9Ur7Hguxv56/HCbTNfux+1aDc1C0XP/HD3Qf9nuR8AxLw6k&#13;&#10;2qMdMn457RuCHi63FxLBz6fnr99u8UkTBf+8fP3vd79GvXx8GtgBRtJfriaFCseAwm3V6zwtvVL/&#13;&#10;9mWtKX9sukLu3AaxpGgOxx2UHXBksvlY2bsULGaHILCefP/j/bH7YZtH3tRT8Pb1vsQbJjQGaLxZ&#13;&#10;0rvJ+PP3+9DVLBcY1fcv2327HXbtUMvB+GWfnIvn1+nYtdf7my3x068/3v/49xDpGssWy+nYE5Fj&#13;&#10;CnmzYcsCybfPVzF82B9o0+2nWTcExyXu9085ljbZS74npNfrcvHvgglrbH0a+iIjW/c/oi9vifnS&#13;&#10;AMjtJsRxBuO2LjSkpt7t94OEbNT2yDsfk46R4Qx75Gx6e1trLImPmxsjNsdTd1nyXfMjnQFkQJTM&#13;&#10;/VWvPYEOR00CvAF/7FrBsNuuVSlz+Ul8FMyKx5+maS7Z9WpoazxPyfqaptt3GlKFSsfq0VsN7re7&#13;&#10;qyNktOJZEpsOw9tb+XQczOV7qQbDQggelZLongvNOV9ftU33AguXwjIrl7je1oo1bys41AUD1qgW&#13;&#10;nfh2NwDx9ggqgIUi4/i2csJqMFtdOOPYdafD6PVot19PzftMJKdMwNG3ipafjk05DH/+Nu+75tir&#13;&#10;9xg8CJu9//LzB2+Ov3785f76Obsb/NsnngmagRMgUhHt/PHY/GN8GY4/3cyqQRyctQRWiUoD8o/g&#13;&#10;sOyny1398GmHP+W8JbRK+7Qtf3mnOSWBWvLVH1q1rWOw5nWc//zjj8fqQZPbknzEhKnu0PMw6fnl&#13;&#10;ttbN/LLwTrCa7RSOEauqLsAsb0koaZzFKn35bPy2UJAAXW7fwAYje2zK8tcn8Qukbsnnp3IM2d/1&#13;&#10;PYCQsZjD3D3V1883DtpopuPA3jHyvznKYDvw9XLNBdWiR7uuNVPbiBBNZem8BgfsCjTaZKlMvuid&#13;&#10;xyyBi8yYqxWg9usKUkjY365Bw0Vyvh9anVnsc1NBUVbLO7Fce8VDQlZH9fD85+yaKD8eeNMPf728&#13;&#10;Ekp43d5XC7jU+h5sfVuDRMGnfL+9BT931REluFnbH06BTUCz4kFLVFVJlUQlP/7+7/MgaMOqGrEC&#13;&#10;k8C+GepE8G02pYpSybpWJIN/vP+OGKtPR/P6pWVd0cRiMFTeh6INKC5oiFXA1VpmW2LxQrJYguKB&#13;&#10;EHUdbbKWNbDE0tbtFDbtFiW6YqApd4V2BZDv72/DJ2ZXBzEUhj099N64puqImpAU88X09OE2fguA&#13;&#10;mmAgh2ZZFxVRh4XY+fHM+ZBg2wjvl2uDqjynDYP46quh5/uh3GZ+YpJDt80cDHNyWdBwx8DpFrd4&#13;&#10;A+UJljUp3EBH31WI71MElIrm8FPrige8gEj2HxUsYJ6mRu59hl0t9HgFsabOZ6i1PyfckKZxDCpC&#13;&#10;ZqoisPfxre35Nx9ZBQtxp9xnmbkQqu3x//FP/5vxJPsWdBV5oIvzPBHaleOhElr/TQ2FRI362eBp&#13;&#10;Yg9g7jCYrt/OkOTQ80zJqIOssrmpiiHht8vCq4OeXZgTINPuqW0O4osEv6Z9DTt9w5pDdaqRzQ+k&#13;&#10;G+IL/KR8gFpz7SIuuGx5DbkCS0orQCZ/iPgbgh7QBPke1mE1Ca2gGQ9cf0mn/ifxKX8J0BO+rFHl&#13;&#10;0uEHN211gnOZHsSvzkcPtrKVH7rnsJYKAsaqpq45ShzWn/NMC+gjgimXcLGRbLBB6/n8jtv9wzxb&#13;&#10;kLUE4ACkDD7jZAhYOKhdZZ4yZmjdlmGTs0ouLUJpgnjT7e6XGdhc2ZprWeVe43dgCoS4rjoght/m&#13;&#10;bDJgSnYw6KffSvXtWZxmdAk6UNPWpHj2FICTQ1zS6DdiXI4Zxy53TSpY9zv+AllF4gNYr5kBJlTD&#13;&#10;t/EMxSd+xxbxGeGWAL4jJuh0G45krBIuY+z74D2nkAnB1o22H95kA7+fv7BqsWGgjZz0vR+LYpyL&#13;&#10;8u20gs8A3MYTAq9u2CaHCaCVO85zenxK1AxH3jdDgUvFbNkcAqVtE8TjYWorD5RiUxhrAqc/pxoz&#13;&#10;MM0HX08ODMOHv94JduHT88+I4hiC+2xpBk0j+e3m3cIVdEmHOwpN1NE5357tZyEK9Tacrnt4mn2c&#13;&#10;ALLnsTkcHUGRZ7owbc7OzBWFnJ162tFNXPgm5xrV7Ju72MB6CaJPrTrl9b76h3YQbZ/bsdWbdwUP&#13;&#10;+Pz3ea8BXpKtdrtGeurxQQxnIfz188fTL9nwvKeQKyx36jaf3QsqVXSyrPFOtiVOogl8WsH4C8lN&#13;&#10;JtWk3m20n374ad7WRk2QCyj6HrrL5lESD92n9/QuC6s5xTgDNP/F/B2Fp1s3iOcwa0lyxj/i6tXn&#13;&#10;+Pj4yyHVgq/aaJdNXBGHYrlN/Z7Y8+jCK1Wz3moXe8hsIm/z/Ctd/1DVAdFjnZYgTvQtPLz5gLeP&#13;&#10;h092BHaes6ojL1HCJ/QxW0Fs2Ynqgu/+inxxBZq/7gg27QW6w9mqCmxTgeDI2OSTVFH8pPYv08XI&#13;&#10;VknRCVL+U4WUHqqCa0ZP8mW6OAK9ecT4DoaUj/Hx9yHUiAKh3x2h1qBeeygjcp0uYalAJInD9m4J&#13;&#10;im3FN1pEsi6wwumW1/WmCDmHK6A/a6jOHuzlCju1XtcTO0B4NuKBiyrYMFTLvcSwprYoGOvzcnvP&#13;&#10;m+fNQ0qRFfXzYThwr693gb4O9BmRLjT669gkKg4PZoUM9Tz+FRh4/37ltJuG8UfmMVYhDH16eU+t&#13;&#10;I3JGRKfNweu6/oncXupTuCThqDOi613FahTYXmq5yrbvp3WpBvj9fIeQUVLwSaakwsqh3ISbIa9f&#13;&#10;TcEkLXGlVWsQnUC2MJuI/xkbyjxG1Ofemy6Mh4pWT6fu91ctWIRCTjZqp+/D9YzenrR4wwxWQByI&#13;&#10;0Qnewq6m2p5N7jfaSAk4mQDUFg73MJIBhcUzUfPhEPXvdFEV3iUvXvTV6kBQp++sP73l9p/OS/l+&#13;&#10;zx8RzgVRpq5Pr8v66N32qZOIRhyE0YkRieArTprU3vPp7g5++jPZe0P/xQ7aY4WrOtbgflmyCQfW&#13;&#10;+CvdPeZEUFH86fas4RuXqbqZ19Uxi9DVHCYygXnxq2bREu2aekb2Fu6eWJqgpLA00dUPPPkHkZTE&#13;&#10;oNKxEr8t+llf3zpchIFy0zHl77HB8EOPZ0cTSBAY1Eh7BPd55LIeiGifcazDBKfa+/P6bsZFAnAd&#13;&#10;aCw4hTx/lYfucyWsi2eYpG9mH6Qvp00HTyOkoK/UuontlH67fVPNLr1eoMsUCE2vWMMYhdsqhB90&#13;&#10;IcGbpwcJL1G0sZHEflqH8jNpHr74vP/oRSgmISp2bUYUJM76eVHs6p9OGKQZRMNfheDqPK+hmt5f&#13;&#10;THDIL4k/vaDhYXMeQJG0tUtEhM8mYPCq9ruXaeHbuvu5AXFFmy4VN0ajiO3ZHEhAh6H4cKzqx9DA&#13;&#10;jBez7bb2vFFPEDqoHVFa/ybaprDaTUWqUdTUgWRdLhGmuaAdBy9NziRyLHfuMseoImyM0I+l+zpv&#13;&#10;b4KnRPpl+SwHtFFxevhkZgc8fAsDAgAQYmFE6XwdJGYhmVfVDP2Y8ej/yMTa+37YUYfC0bN516g9&#13;&#10;yLJmf7juQ9moDKe58+D+WfD+OmOeb7xrz9BvzelhzEow0an73HQZhk2T5O59VnFVlChMKM098dxf&#13;&#10;ylA2s0VbBv44jUQ8ScSlktXmpoceFyQt2udyLzawDKNZGa1oCeb2mrVxLzMjuz/fvSxlVquqiLnf&#13;&#10;pCB3d7+vl0N3AEcxTeN0v5CJxLOtRRNBSnNoh6IBP+dqL6zcYRTjU/gn1F3ebzNmp+2vmUZ12nPE&#13;&#10;z44cXsZCOHvc1VOB/wPB/T5P5CUQ8O1uZtKQjJEeJSM45bEvw47DUlhEqScTOuxUxbal/ESnu80L&#13;&#10;q3dO7EVBW9fHr5NSByJgNcAqg5uwBx9jEuVJ5KrAsnjNMj0n2j5dWM3YXMdaqFoH+5YZPXkWcHWH&#13;&#10;AplXdKn3Ci77D6VkDvKOnYi5b6U4sl3sWJVM223U4X0usNmksSHygD7gn1BCshPmTEa1BZv8NVeF&#13;&#10;tqBWHBDqXxiuFColfwTyCq6sK59vf1BTTQjWNa6JGfvvKh6qCD6q5srjtg4M5oH45AqLhpo3JxQi&#13;&#10;oqAcvFZmB01tMV5oAIz+rXbAOW0Cpz9CALZy1zrcx9JJGbb5q3a7eMUIGudOrADEYKQxcJb1yGFu&#13;&#10;CQfVXuzn1UaiAGmD+PebWdnhB3e1zuYCtey8DzZsNSiVIrsaU84pouEyRUD72MCwy48MXI5Hvd2r&#13;&#10;vKRwlDlVogor3u5f7yHgw1F+5rD0slTEFaHS63RnpZKxDgxhiLJO7p5PgUbrvr5fN1HT5R0QdrGF&#13;&#10;Fye9pbD7/jXyWn/7678VgDHbj9sda0AiLQqmhcINpAWj4VeavkvtHxKbTgwXF70ltHx7HTx87X/Y&#13;&#10;TbcLtHparkJ1PQVMEal426tYyNqOsw0xKDp0xx/abl+pk6EfH7zOT9WHcT3LebvmfNvV/8Gk/n/5&#13;&#10;5P0axtUtCZ3Umh0GQv7YgiD8G1Pb5Xio9xUDIYRy6LutoRiMFnVsC7vXEa3b7oYuvoDn4w+xQgxY&#13;&#10;0ZLRjgoIUp3MsjAAV4Z+/vmD9+b6cvXoF1irGU58tvft0QVolkWf2krMnIKeSFDTCLHD+I/10v/0&#13;&#10;QLEkkNWsfMVJVvSpUXtEReGE1i+L8U0asLRr9JrSG3G+pMgLA+RHnfLIw6bE9bNLemEd/FCoH/G3&#13;&#10;htXhFtueIqA5j0jxIHcVqo58JysYY4+4GJf1cKD3YlyCMXEyXW+nNrrpWaY2xjHZUdFV13cP7Ebj&#13;&#10;SJ5xZQpMAY7z9Er5j5nLJNOYRR1zI88oNHf3BpUNm+IO++djM3lUzgUqdZcTh4Bh3qrugze8ojvb&#13;&#10;vI6RXwKcaNUBICrpvCs4hqAIoiZOQ4/dJrhdW8x8p5pzIHX+7fZvw8su4I0zhGSBNm5aKMqzc1k9&#13;&#10;12+f+1DCmYIN9FUz384SbvbTh8JAQto/jF5/SlUWe4AzvYzAJfl2D12HiMvw6kQ7b6zOErzbNxHk&#13;&#10;F7p5FvBQyEZCfSYf0FbfwG/fMzAZ2WwRgskauzvu/u2egJ1gLhjIrVpO7WORsHsYKteBe6w1o+kd&#13;&#10;1NqRBR7Yo2lTm7Efxs/V/umc/cHoQBnH/9e//udaAASXUt7cPxhX7BreG/jw8nItHirRXMnq3r4/&#13;&#10;9lnRN/2cExXGiofqnv8TQ8wv081TsfiCyw7rtq7M+11gSDnCC4ALBmDftCCLSLZ4i+Te9IpvU9Vy&#13;&#10;J0Pey3n5j0Xnso4Al7RxN6X+ZPyo7vN9/1hnz7Zp4X03x1QDPUWEkO2FXhI8IoVTKvEu7neYo4sR&#13;&#10;2oYXmEEAOHwq8LLh4CzKkX/ctDM3c5Ze6se8zTN3hRP+Bv1H/iAu6ADoVUUPcgbhwERhaAu63u9n&#13;&#10;dqaVfL/fFQbvPKbCUazcDoRJI4nxjuNM0tNmY4qBDvTn+zxBkmrU0FN7Xy+4zhOkj/jR3lce4Pe8&#13;&#10;fCDl4Yf+Vm7sa5jN7aQOZPkxo5EJPpqpnLYTTSjqU3vgU7qu78/Ho4DETfsI4u2yPQSEjnJbNIS1&#13;&#10;fnR77VDmYavy+hpkhnLe7wxeaevJgBuv0n/j70B1NnLz6Ab+0+o9q5V99DFQNKu9OZ015WZjRM1T&#13;&#10;jnLFUl2vmspWPQJGctrMsrNLpZuq9eeYMAXyLnqUZGK3NF3OZlpb3m6JEF77yAqS/HTgU/ybbb+x&#13;&#10;wutDJXZ7cfq2vWcKbArNLleP9fiyxhd0YjtPtibXfdjrY7dHKjfbufzdit37t78f9109NM5/pZWw&#13;&#10;EMEVycSkUlTIcms6PyNAZNXJZjmIqgQzgH8mBw+Cfz6cbjNqT63XPt0DJDBuEz3uw667Bv0hkZyR&#13;&#10;jar6lzuqkQtBjCy8rz9UwwAVjFOIFBqOUQAAIABJREFUlHXNSBzxJn/fkGALMa1YmbWPhNPnuKsr&#13;&#10;OG37CPx+PvKDH30as6UrIp7wzaXL7umfYQTZ2shF1XUebbC6xMALf3aLV4CjrnzR57DwcK7iYP55&#13;&#10;/nDUVRhWdX1JIeYimukO69ZMGrpQhCdNIWq4T5mzxQf1+PT8FURyiXX3eBkLzrXef9be2o3+SwiL&#13;&#10;gBa56oHd7/+uqq7tYxHvqB5KMFlfpagi9jiiFvQ5lypdwA78Vr4/yy4GS9uKtsM7cLXKDdWJoI3L&#13;&#10;7H2PoEnBN1aw5n6N3WP18n///VC317cXfntntD07lkFnzQO9xR8zf93G9rFCPvE1/R1uvMgEHFeR&#13;&#10;+DqKxfiLq2owG4QwUQx4vZgelz6uoOJsBqmpIYyvZif5/IqBPvYYQFj0XEFcMz06BrGP6M7Sc0hG&#13;&#10;ViCTtQaPuYYYEIyJ7VkhmWFW53QeSsYirzBGwEXjrm8/1yU13Tx1JvgCQ1TVumzrPFf0+fz6teKn&#13;&#10;BKp7Kif/H5a3UYX1v7L8L/XAF7P3KAI6Wz8DtI/912azAmhSgCTxEgPeW/EwLpfSOptKdjS0Pd4z&#13;&#10;S8AHS/9+Xxj5MN9V6I1dMFGY8VWazkGFQRzff//Bkf/mF5cKt/DVT5Cxbd3Uj2mNm5n0c/3j6nz7&#13;&#10;w+l2njvcVxR+CE+70N+QmIKpGJIILm/stJMOMNF9ei/RCuiJvHma4yGRYbttTRKTIBBYGG7R/k+s&#13;&#10;GCLpaG4z/vExOiRhqMKWWvWnFUQyobbPL5O9NY+E2Powt8nFyXr1WBpgLZviYJ4AdLDJuF40pwDQ&#13;&#10;TItHEdj1razvU8dB5VFKTUHVHDFqkknodl4G1v5Fw4e+q+pmXO3W1T4XJuhrQ4CzSO3WJHekY3Ht&#13;&#10;GCUxyU6BDSQXN4P7KkFO/8vX78/lMYCa01KJ1fM2jY6Z1OTKGbV4IptmmmfSWRBhS3baTsryWLR4&#13;&#10;ZtC+ZASvi6m7Z3inVcCsZMHC6L7isdS6DsmiY9WS5yP7lZV4bOoqQ6DHih+n8AqTB94k4obf8M/g&#13;&#10;AGs1JSwbIWj6qumQHcW+r9LlBOP0oloxWfvkNP2l/vs//ssR/CToT2HRHxT/RqFwlQla6zedO5/f&#13;&#10;QU+uZZKnTd7Felun0wAJLbRB4NgFAzjMWT881NpO09e3g2qQzffzuAe8r6jX11S1CC8Pe7uxaf4y&#13;&#10;EkJGbUln79tjymDb7pbAdX2XjEomfp9HMuwzqyq6LGziuKZ+180p5UxgFz3Brb5hv+l1V6vv6yw5&#13;&#10;/uHhuIV/B08W4JHmVaAfKxmdSznJtdLhDmqsGoQWR/f4dHvZlIpGa4zQdR4Tycltj82T/RZoXLQ/&#13;&#10;4iIgUtrrSaxft/MxJLFIgtUWIWrmCiDMtajyeJ5z5lipG4wS3Re8L2RYdMaLIUQChI42lBqs2cCK&#13;&#10;0wvMzyMgkpMjLa76Kiml1V64L3PNqmJLti4PKhvXYuRgnXQAm+spubgVktw0wtm3agycHnXpA1ir&#13;&#10;VihBFKVGo570QGbDbqgy/n5zKF9B/IWzBe0LFA/iliNYzpGix6B4Op6uyzj07fXt69B3i/G0Utv8&#13;&#10;ee2e3pZEDMV/xexIwXAO+9a7CIzNS5rmf21Ji9ddE99LcBhHT3v0lGaKqcAti50yCyA98WQTm367&#13;&#10;3mkjnIjtVbaLhdaenh/5rnkb/5jjH4SW5PYoDZdXEIhC89szGH6E+9VYtV5S8s6H5omVQhkZNINY&#13;&#10;+eyAMsiG3JzGIOLNTkJJcolK6YefQ7FzRXdwS879efGx4LoiRx0uMlQ1a2vZV23OFdm299NJmIqJ&#13;&#10;2tQ16XD7ni4QS172lCSRproXuQJxiw2q1jQGFZBuQqxzVADGzrbxuv7Y7VZVy8oEvd3f7y35VyNf&#13;&#10;AVZrYIWvD2CEhGb+eKEBAeyva6pZKRdfUAANwRPjEUWEJgqMlyybhB2gopGQl8SAiLSpSsoIoA6z&#13;&#10;8bG0L+Nr5NvnFT71Eo5R3EAdExQwGU0e8gmFRrL5PqrvC+oPdppbkTCaGgqz04+Ho/tyY3CHAnxB&#13;&#10;5w7AtaSgFN4U3grx2J1Nkg18vXPS3DwB3LVEbNua5HcanimFJc2vEtZvSmIYtomf1knRAtcUztSR&#13;&#10;/nIlYT0dxKpmwzd2YFnnpufT5eWoEKaooAdMpF4nlYJOvkBsUy7Pu21cy+YfmnCzL1bEP93t1+H4&#13;&#10;9fsL6eANfu/ZPtXMFhqQohvpqY7agPpYXgOrhCfJltk0ILqJe72EJueJgk7xJ5XMf/3d9M0Ps7/N&#13;&#10;r5YDapblmD4sA8wufhTt5kzs4Hg9V4KxVSQJtmVrHc1ZujjxfUj76qqbGWv1o1wDCbndArnrdFKn&#13;&#10;ZtO8MqC95W1mop9WkvJt0zsUpz0dge4QPFPktL5DMny9b4ECT+O/7NTm77gmKHVv+XvTCD1OTXcq&#13;&#10;OERF39P607yL/yQhTMnbapVuZ+YwvqHtn3iFkZ/s3WTVVPCy3dSpaQr4Zt7YrrWSCkS+gwkfK30H&#13;&#10;GgC/CBJ7Npa4kOx0LPdjNTTTZn0Gux5ucJchtNlX6vJdo1QUl/MK8c5TDjiB7kbabj+fNxihbVrf&#13;&#10;kr7hl7c/v8lrs8MtNduRwTaXPOn758f9h1NXE+AoMSHZv/HcqkzZVgZOHDuUU3Iwc8ub4MioCPJw&#13;&#10;2AiNrTom6cuaFFanAbyfrZ5itiz8hx+D/qGr/Pgd258X/oZjJluY6PrMDW1aw/dIw/bhP15mROZ1&#13;&#10;eWoWBzv2vF5uS+lyXeWOLS4/dExCxoNI4gJhrobur1KODTHYq+cWbYHskGCF0pTgXhVDxOU+/z9T&#13;&#10;eapExHXAfRCujiSLI7/hY1CIQN7TQQlZmbITHGYjiSXmh+1Vf5SHuAPGm4f9Tmf9MuaU8FDv2pRa&#13;&#10;4mhM+6qWuL7fX4lqt0DjOnlrPn348P76rT20NcAdIF931J03nnyLdE59wn+58ctzBfH/+T//57f7&#13;&#10;KOrOwHhonzGHTGJCFC4+wehJzDk3NZ+WO8AQZ4A1qjKPFEQz2LN+6o5Zl/aBgBApwBn763Lunpql&#13;&#10;rEcuSPB1Bne9IMAIxMAl35FciouuknzR9nZbGdCfHtrJ24iCqKnTlgKOCS0RqRADbzBASWvOSoQi&#13;&#10;QJxVDcRBmbVEF/dahpZyrpTI3iMFkzYiYitQCg6LuMabyD0zWBZZWsVjQSkJRTa3etXExeOEVmgh&#13;&#10;CD6AjISIPOSgRLvejXMWIQIJrQvBbQAIX9eNupKgJCEQoyFuxvHesUMrDi9//MkkwCQ61mzv713L&#13;&#10;fFlgJPf7Z8ihRZ7sEF7EEkNgpGcxV7hu2+19e4tfe9nuaK1iZkGkzS1vFy9Fjty4kP//ljwd+2HU&#13;&#10;Ts9zhYSkwmzF3SykPFFAcYn35FLeMqBQrvPVRG8ZqUQOk62wCijEaxGcni/nSjYRR1ZEtoUPdJlH&#13;&#10;7T0i5PDDftk2ylEWBNgFAYioLJyJRIEuIAINXKtQXl0dSfBsCaY6tnGBEIfL9Z1S5lZfStTGQCYt&#13;&#10;3hrlo7FBewtzxFjIukLZbcGvsZYdK9ThNdMSq2LX8bKuAELsOQfD/rEyzqisMLXzqClRhAwZ+tmu&#13;&#10;VSNBEYXdqeLTbeKAJm8542MYcUM3q79dX7HnqsEhaiRAABV1ruDIZcyZ73htos0wgLLaa8oTXLdV&#13;&#10;0h41bIGbuaeqTcu6QoCJRC3f++CSXchOAoiIIK6k8XURSGVfkojmnijjoq7beLiasZINJ+L18q2S&#13;&#10;cjVOFvPX7ZWhiqcmIbzFXFc0lq1kEVupACebV3ApK8IIbm7tK0akdCVHjy7Y4VrhoYkxE8zexpF2&#13;&#10;ooAQZ1tJunCur1+6vSrJSMQ4NE29V+0hbqa0ImarJAWETsFygtbbeN5yjqgU0nfdP9bbYXfU4xqS&#13;&#10;40BuNtZqd5+vICSCJYjMtEhJ+v72ylh3X5Zu32aR8lRCk3BmGLL58kUdnxLLSWRE5ehX0XOgUTFj&#13;&#10;NAbTikOIT2BzVtadzagOHAlGdpXMEEvsnMOUuqBRKev9nisQKBQQ5GkLyIhG2XEd2DAuecd3GDUO&#13;&#10;hRo9ApsO7e7iLG33NCS8eVQpwWAOCwYuQxmAE4z7aEkC2ZemGpCbdurgRwcM6GR+Wc67brct3pU8&#13;&#10;r7AdpGpYiYDhgqCPEdfHtm+7dZkAAlHPtHL1kDc0gJxdCAWkiFwAsSDaSBLhVnHFSYXIWoXokTdI&#13;&#10;IymkqG/jxoRicRG2cRe74ZmhviISwxyxoSjwmlZdZa8AOZT80jTIk0NfyZaoa779+PgYlnJsPiRk&#13;&#10;ear17MdN85YCUJDNPOFtCzNaQAUbEuqBe7vN85opfp80RDT5BKskI4DzjMbRIxnWr5+e94igaXFd&#13;&#10;P6whuMWRQ0kFx4AJd5zYnDMM8SBb1UPjTNjc335RGadVLzmEXg6qZd6tgqS3t1i1J6m6+TriqrfJ&#13;&#10;Fwh2lRJu2TUcAxBp6fpqWxeDY1UPMNP1Zhk0Zzfu25ZD6Ba9zEspKEXvYGIc6bTSjFoCN2erXWcW&#13;&#10;aO9LQsSAUkSjMuacW0m8szFHKrjdwrY5vWq9WgoRLx5AqPreG8sFE5LwmhqCjXUI5WJ9yhkzZPRW&#13;&#10;CchMRhAHF6CjVQ8QodOsWcf9Vhq1E5j4pLON0QULxiC0j5ExsREsU2l5jVxZQFG4hpxqfCMB23EW&#13;&#10;EPF8THit2zaDMhfXJApyfDx2yxKWVQ/NwQIASchljUkHaloDEEmMgoq1RgGKK+Kp8Hi9LkJJpCFM&#13;&#10;GjHiCbTxmgzAVM7O41R23YfsQfJBDazqBWGEIYYKX7aJthQHWmIJsbTtARcgEUthE4omij7Uz9nm&#13;&#10;bBKplbGGcvqMGKZlWYzPoKSlbx9NSCYakFbGMCXsfLvjzFHIwVrc1GjNGPIACIYAhA1S0h12Zht7&#13;&#10;1SUL5rsr5VCEtSVEjedgBcGHtsJMohoXBnTREKSqQBAdAhACj3M+NgcAkbnc61beb6+s4iCWCDPg&#13;&#10;0CKLWlBg4aJi3mlXF6MVtFioiDwkvmCCE9CLw1kUQCgnKZScI5RBZkx6kLm/j47WMhOk9vj7ZZGU&#13;&#10;5mCBaNg6IYCszTUiF2fdFqKJ1zDLfRuATzQDQf2y7Dmfw4QgYRKfhn4aASDcF7I7PKbV5aqM9zcz&#13;&#10;RUhwLpAwml2gEOwO9bhdjuQBCRAxIAJgCOZElaiEW1aR55R8oc1AOgZS9gwRHKXPRQd4WyJWR8pU&#13;&#10;Ieh9eltJyDk9708urgJkqkgoGSFak4GFXEdwW2bOac04NvH7l6/NsaInXu4tfyAApnUa+yOofAEO&#13;&#10;BhN9I67wjGSFkaq11feFYHgGE9USMNg8KhSES9F5KEWVllAHxpg836aOP60l5AJg8Ygdk7E7xktT&#13;&#10;woaWaYYlxuCteX963EeUgmcyRxJwWUGWQsn69e1tOPUgp1xcjisEYn57b/o6xJJLcW56PHZr0Ykr&#13;&#10;Hy3I6R7j/WqEaNp2X2VsimWxyORjobh9mGbDCqQViZt72H8oBNDAMRWb00fRZAso5HGLdUVG6F2M&#13;&#10;i571UkRFAI4MUlW4j1lUcujSZQzNoXV+4bJuJAOIsbpDRXMeJIPZ4tFGm1zGnotmp/ZGO59hdBsu&#13;&#10;NeAsUoQAQBDXDS/cElBgAbeXK+1a4HTTExtvuM6sVAlkwhEVdL1piDDCmQsBi4fBSTiMwKmehKxJ&#13;&#10;nhMnB9r0pHlfAaaUtoMtkLOYXSw2BScOPR6GzgdPaRcRSBjVw55mf/zhb4gBm+dv5ywAPe66BFYK&#13;&#10;MYX0Q/94eX9rWxk5MoK2riYxMkpJyyNnHAPV9gADjOniViG4ZY4mZdYgm73PaoGOIeHXBfY5zbkV&#13;&#10;LMGwa1q36RIBK3Bcr0qoUHJYbdcKqCMvzFpQDVIwfp0uQOJg14Zik4zMFOfoFoNIGVSdYxSULe4t&#13;&#10;e9geOm318VHZLbsV1R2434PgtK/7t5llnLqqVUhOwEuKn3YNdGYz0DN+1i7bFVGCAyCAIQZoC7fz&#13;&#10;dMKNjqmAGG9LXTBk0pc7heAAD+fbnRJVMis4TxiwmlOUgKOoruf7KAmCKJuvrsqSCA/88vFw4AAQ&#13;&#10;bkFNSU0SCpTQEW9QifF+w6Ue+gIZiDGtEQtaOEoGW0CAWWa3Lm7dIAwNZwwkwQTCJOhtGLol4GQL&#13;&#10;SUwHS2YjQe4UH5dlvGhCWcxgaBqs5E2vNsb3y0SZnPRoywJyDWHs9804+x0tYVl6wLzemvYBRBQX&#13;&#10;J5WAAsAqIYbcdpujMyBLmu0cW7WzPnPOqTebg5tPIvq///XvBThayc1bSRiGoOHKZNjUSGA9bh67&#13;&#10;KeOkDpWwOBWIIEUBaBwSjN4atlibLHDZzWG1WqZjQLAw7CyucNGbHpqjT0EgJCOa5y0DmLetYdSU&#13;&#10;qYoFSx/omhduUJA9Py8jCbggnBCgSUN2YJR++/5FhRIIIVTmgnIJAbLLfMM0cYcxxW+3F9K1Oq8J&#13;&#10;RO3mJvNx04Lxw/4I0jb5ran6ebH4f//5fy2YhYDwoPwcMEeMkbdxOkricbz4UWU+m+vTp+dm6Pla&#13;&#10;yuQ7IP6xTWR8aLDM1nDAUjc/nz5Ml7tO4Zd/Gd7N+Y70Yclo1dLEOKhYsMJiQPVv4NwNxxwDyb4A&#13;&#10;um33bO/z7SWp5vv1D0RzR4/OGgIZSKzz2u0eizEPogrAF1JZyuuPP4cgwOvvTSW+ss9qHlJOBIHj&#13;&#10;sc4trgtP7+ZSY3/50j7I3Y/9+jt5ZF3a0u/l/gvpjZuRyPVQbaABvngbZmp+6vYmgPvq4YIK9QxI&#13;&#10;hRrCqQuRVBRNIYprgCgJ+Uv1qIscCIL3S6r3e9GvNxM0INB0vcI4jayr5rVgu4UbMkwes4WRtnUk&#13;&#10;k1hPGpYNAM4v3enJRU9NKAdwEB2dEjdIz+GgmhrCW8PzzHhdnaezFJp5/OFwuEAu1o1AYq2r0oGx&#13;&#10;BnJURBaYdL7DVR0YN9ZDaBEjXgq83ngmZjHH04N5dxDBpm/13eKBRh2TiYU7KiQktO37v8bvOTpG&#13;&#10;8hLD9vY1JGAB3nU7Zki0SVtfesLtCiaLr+bjf/wf37abIbmNXdcXISTlkkJWVSxCvCLM8dZUE3C5&#13;&#10;pl2RqnChjUPrhCKVtIKQQIfqBzojbdtI76uRlULdB/kDDDDW1nmP76A78abeEawu9yJ2UCg6Xd+I&#13;&#10;2uNmtNrSAFiptvWGAMSndFush6l73D3hkwPz6mbAyqqrOiWIjBRm1WKbZ4gzpxklQJ1sSp9rzLKa&#13;&#10;yxq7POQPGXyJqcSA5Y7D2ODsebHoQ59RXvRIcCVilVypqzqUlYN+XGdTPPzSymcOM/z6x7ePP7Sp&#13;&#10;oEmHIzFx10PLwSzvcEoQVR2b9RWbfTyItmBu1jaZeYkpeVAAwj4iWA9Dho1pypjcNWpS0PuX+/6H&#13;&#10;B1DlAnG4XLfllg/PT4fi3eLmezHhQPFtsRvCSlTvepQMMuAcb27u3nB5qA4bkikTbbLA5YUkRTmP&#13;&#10;ZbGbmQAEDDgUm7hX9XQ1iuzsCWq9VlUNkGi6NrHwsn7r1z70hWLmfTxx+DVk1nNYA8Z60uIt3rq8&#13;&#10;2y5/H/ZPYveRaX2T51BQgBxEUhl2izr3kqzLdbzt9jtMEG04SpnGopsoeo61L9cNDWTRq0jMvPvH&#13;&#10;p19+/6/flNh5qvONt7yaLhfXHGLJeAtHrBYR7t//YjiSZPFw2rY1pBCBZ1syaxRih/1l+bywIiSr&#13;&#10;4/LVtyTY3KoHHdZCmnZXXaczs5DiCIlNubI4C0YqgefLpHaICI3Y6sNHA+xu6N7PL92BM1lV3cGG&#13;&#10;GwYLLtSsUXXbE5YXfQFNsrgpkQJI2rYh98/4fuhR99a+1XogCDKSJ7dWbV7dujlb5SG8bfuDgsSt&#13;&#10;7c/qOh5U93Ywe49wEPo9Qex4qKhqpphSntd5xR6e6mFcAf0ZvczvH6n3SRvrfvz1v0s84Orpfr7n&#13;&#10;1SW2Ng51OX3g9LODn3bbsi4FU0l2b/cxctGi8IZuFDfQKiHOSIKw6jph9P8RBB9NtiUJgpBdq6Ov&#13;&#10;jIgn8mVmZVXZdE8zYDbAigULtmNs2WHGT2UWLDAYptu6urIqxRMRceOqo127832LW+ohmigDb3YD&#13;&#10;JBAA4u3sbKA0Ugzhup7XmvHKLuHxw+HbtU8gUoJqyuLl86FV67L22BVKGqPVY3f+dkWBNXxXM31n&#13;&#10;rsCkYxwtDpUNRLi/X7RfaIHO65sy6KGuztO9Om7WUR55kzkbgOfVAYzD+XwBj5WAnCnx5dvnst4V&#13;&#10;UFHMOJYgGuIGQBlStQTZ2MWE+TbdFqbaphiHUxF5gkDrhSCUmWkWRDE2eiW0C2xImUAoA3CMqHZz&#13;&#10;iPehLGSwPsMUi9VLXRRVqeq/3F7+3L6/PZ8rUo4ElLK9TgNWo3lzrVAPmz24VmNxizGMwyQaLlaK&#13;&#10;cYDQXDTe4BJ6jA/l6r/c7q8gu3LLG8fqmiOUSMCfgcGWupNhhjBFrPcHrQy6XZYZN5VHmi4IyWKM&#13;&#10;sYVKsia6yCkGpXPUM0Td7ArSJpHvflReMYEB5MsSVaKdwnWr+mXgbQteYEEKO2pYU8ywdbq461Xf&#13;&#10;yq4DUkYwziecSAbEkmQYJqIoZdfZi5OUcYLHxNTgEqLdu/fr/NpwvjrT64k5V1ZbjqtpyDjt0FHf&#13;&#10;15GMnVPp3X4zXb4x2U7U0ZbgJpdsWw733XZblHVyi1u8n+0QzceugdB9eNq/XCfnl4DiaCa25XKT&#13;&#10;MkA5ksKTAA72/vyHo1xoZeOo7VlT+rE5zFe93pwnkCRRVqrsmENLxXhvL7zBi6GiKjNBJr5ttt/n&#13;&#10;YKtavPYTu96VagCrWpf8voUBCEDdniYUhYKTT4EAGUK8Xg2zVBQkp+eff0HkO6h4AJQwASwoD7kf&#13;&#10;35riTwj6EEMCTiYhMJzsndasnBtNFptNJk7rgPmWYlbFm/+0x7KhZJPzczILzvDt99dj9/Ffv31t&#13;&#10;dx9U9b4fnM4JcFAfhC2xyPj6t28OjQwlE+OwBpRhuGc2mQ+sWKrUbKr1dEO9JR6BDi6N6/Sf1s03&#13;&#10;mNOHh3fW/9zaLQHU+zQw5o66a49uzI+ToxQB7NcOHtIPF/06olf9ggwQiitJCDYA3WKEVDUP0zm9&#13;&#10;Ls/W+VKSxapjVaXhokvcn01bFx8eDstdN6V22TuOw8zQbapYCS0ClfIhbHbt6X7Zlt2ynD99aGcN&#13;&#10;91L0w6zUtmwIJw5Dd0X+GhKGOS5rKpQST2+XOxNyG8IUcwmz718mo3616P3hIY93UbLzy00vUUrs&#13;&#10;LhAQONm+hUXJazNaHBGlMTxsV7t8/O5heHEhax3Gpt6uX8eQ03k4N8X6dcJVwxuJEeHrOOsA6uOR&#13;&#10;pbWRUY83njaTrJBIEUy02MbfJiILtd0rBq5nDxT92+uXQlGFESY5wDmBCHT67/7wT69p6Dj1YNw/&#13;&#10;ySlcOvqpaiWXcFoWEOm0rBRCnSY93A5ViSf1tZoStBTn2tvuw+H2+yXdE333g0d5CnFcnb1/rnlV&#13;&#10;YuFTW/AlxkAYGe6ZVKhf9RJzA9LXq81Uy206bP7HHBzIRjWUh4QMEJ45Eppa9DBeEajP8IFLh+KE&#13;&#10;9B1apGG/6OTnu1ursmhUNZWWzYV2OWA59LZHvhZCZBOP+Du4h8ECxtbpWojK2yAp2LbN2+0aGEZz&#13;&#10;vH/7vWaVnfwaYAI2hUg3dDDjsSl//Zd/LrfVkZXZRhpFFgvzgEAIYq6PZJ6B9a6SMpCrXzEOFRV+&#13;&#10;XnMKIEem2VabO0kkjK771NxfvmFnNlK+GgyKeoWsZZYi6tbw4en72d2mNMoF7Aztq7x+ecOz/djt&#13;&#10;Zkk5XCgE6Hc4K+gdBlHR0jwjkuzCg9Y9uaymLVXQg0VOfpE7voFNX+a09HeQfHlkfVoC9AHFumjC&#13;&#10;UwUgqBnTq1DlcJ+u2MaJqrZgjUAjHRGgfl1LShqpuCR2GiqBkgUYsHmd1mAWK0tSL5epbekRKQ6T&#13;&#10;tWPi+FB9sj4SKnR/RscHG2NZKoqK+3KLzKkdadD39+ECcJgTIOff3lU7PsXAqV5Zp5rh2xuqeJau&#13;&#10;dy/ajBgQXCqHcFh/+0P3H2/3iZY1DD7ZSYecEON2pi3BONDNjhDsjQEpciwIL1AcaLzmYrsVVnTq&#13;&#10;t+tnccKRM4K5sPZWAU7Q8PL8yEqAQVhSKTa8gml5SBSTqsrRAj23xfbydejRWCPeODyvSwQUWr32&#13;&#10;lygNvsyBza/rb3ja4SN67S+8rdNrigg4nFW8F5s/e693xy2/r6Fs+mGJGWHksmi5gsZeitBghS/L&#13;&#10;ORR1WbPFDPtjI06m+9MP59MlxoT9HZQbRkuIOP5Pn/4PTBRCpLd/t6IFQ0YnyPA0WaByOiKoqRRu&#13;&#10;hYEsU+wgKzaVL9LQbMrhi5B8nKN/uO3eyjinGBIFXJ8VmUnn+LhpNEbFYUvX5Akekfmabx8T5Tgk&#13;&#10;7dcxPnPZmstWbI7VR4NPBNT79hjXfLNCc3QnS96RKbpYl38zWpjJgD2yi5ivNICRkD6CjVXXmt9F&#13;&#10;vkmA7l1GeehPiU74seTeNLIAQ8xyk9GQRa5iGjcsHbpfzervoEoZMQM6lyleR0TCukWT3ODm+LCA&#13;&#10;8c1/2QLgiEsVaYIwpAHaHhgYtNlEaNAyqaitoiTHOq/lyESnSeqjUSrJbJhn7C7W8kD9TkIuc0yj&#13;&#10;0ttHb0ztsrjWkxM0bryNnWcyK2vz5+pBz8bXCD3y4bVsHqC+Dx+K4yTpOouIlDNz6Vmmge5gAxdH&#13;&#10;cJjuO4ovd/UqfiZlZiyzHordZljNbMN7RySWpSriuLinLwSuLSBZoXUUEQdfm7CLP7rd3em15tsZ&#13;&#10;oxE0sUoU1HBnHcGsDsuY8plDWGFxhVWObaQtPzy8LP8vRUKk7kqBWFcdtE5LBdOLe4sUsrqkKp39&#13;&#10;dlX0xkfZX3XVLcFCiXkTg3k+Fuupuq83502AnjRmopQs2V6Q4RnAayldBzcR3dCqwxpsIwO9rmgh&#13;&#10;zHdXltJXzSIDMTtcMej1aq72uwbhUJYnkpn1LniGmCSCabHUS6WaIjRWxwPUzpvVOzQTJ+g3OG0G&#13;&#10;3XeJVdV0D3KeAXUr8OKotJlgP8wxDFBKJHVYch3tyAzFDtLr4jWvdTh7UKV8cGIEtOc0Pe6KPn/D&#13;&#10;JVfbzvaWaiBDKIk1cd2Wj3ZAztuQAAAgAElEQVRak4mgXB+G7CfN6upbgtI5TEG1xTqkEeFZyUXY&#13;&#10;OjzTBOOaybLfMJwDDSvr0V3RD4BXhYnw+kIp0ygl/mhWW8i6BAgXpIm3kmBgozHwQ58FKq9rSN6v&#13;&#10;U//+cTeQieXG37EdZFGfJKwBFZEUnV30MFdFFb2l9llNqxgsP14392p+6/VgaZs/dnvv5gBnsANJ&#13;&#10;oy4r2XPrqbjT8oVNKnPa4mTS9FlC9bJgaXEbgH9bce0VYu5lYU+2yTLodTfFX9VEcpAY0MzTS1Ks&#13;&#10;WkFshbD4k3Um4SVeKK4REqgF0284Ok/cLLAdAR1D4hpsQkAjeoKgLtjGQJZp7wfHtKD7BSvk0koL&#13;&#10;yRVfKekzDApZtfMJq7qZJ80L4UyOji8AGJGNSiSNBfk0vFwLyJLABAFnULSlGUf8gGgYP5R4iMhY&#13;&#10;N08TvhCfdiSohkq/glXVY5YetM36lg6CrgG+6jlV4bAufPoYGt2/bShjs6ULmgwOwPImWwp35Trg&#13;&#10;cIMiFy97GPvx64N+/1mke0wjzFVihnM3v3VwwgJj9mMmJPKs6beQaSGrBcNlURV4kGNt576Cz1ta&#13;&#10;CCcBS1SBbIe0XP2+y3ETlOixRusvRyn5EEZNH0sGXLB+4XEryHYFxSRLCsPz+YXQEhCGo7rfcv8W&#13;&#10;0iMYiZB0l0bpYom0b5sSUXhxJ9/3nShUZudA+26ZKoZBKxvmciZ1bd4w35SRWstvuFwLTtEKkRVT&#13;&#10;O5XrJetrpvKgvhPAV8R3DNjSESFu1/GjTmMRMnBgtVV1Ebh1MUj5kMGthHmPEcPN2fUL9INzoUEs&#13;&#10;lYCq220kamISOEBoedy9tXjUW05dq3v5kBHHiQW9PR/SPKUH9tAjVPje+IzKhtRGeWl+me8dPQuU&#13;&#10;eMBkwW7D+vp6utgwfqD1IoU1K0O4Q+wO6rd+ftyBHdFFqRafvXzNzNngRFc3o2dKDcrdNnlnGrNc&#13;&#10;QjRkiGBpC8ygHxXrAnvIYCHp4mFutW44MKGnXS6UAjCetqXhnnLU0hSnm/z0OM+3Lcc+Dgh0nqAJ&#13;&#10;BEBDd2arC65k1/sFq3o0ZLfg1TA3u1LQG5/tXMx6UgI8XMHl09KrNLZl+3rfcsDsRRj0UmeKOF5T&#13;&#10;vbZTPUlPq17Qpo0PtLdzQmlvBmJJDR9puGNRAgBwDMnggSw01ORa4j8ChEg/G8gq6P52XwFMPOK9&#13;&#10;QhclBKNiTiUJJhuLvKvG+AwgZDD7BdJFhi2KpOXCdEWfyW+D/cfQEsvfq45PKwXt/WI6tEFLWGN4&#13;&#10;smclsIN8wQF5GgdqlT/McjYr28jNBtNVSUDg4rVbKGksRHOISBJaiEgocA6NDUsx6jHivcNZFQUP&#13;&#10;aWy/TSfFk26UVXV163sPYUUhvH0uiVyWLPiGAj57kou93Hv8bREYW2cTW6cEKa9C6vkEpBJEko3v&#13;&#10;M3LMgGNq34hpkEgrQ7pmbDpem/xtuDIPvd+SYM//VnB6u0eYWSnbi+3/+A/fATMoqBfhp/pNxVyN&#13;&#10;WN2qNueKuVsgG4bssBIHim691h40aADuvmyNiIZysN94inAifEIN//rtd75jZf/tl6CqLjQRpHKr&#13;&#10;Fv/3BHqVWF7hwImtIHvk4FrNEWCEwJrVVNKPTR7n0oSS38+itMlygmZ1R/JHqh6gN2QhwCCjMaSh&#13;&#10;pW+kbv8+uMTNyKydROne9+4lV5sFk5A1pyD2CfXMPJbkbiPdvurSsLXpZY9DrzwPq0+LcStYNx0M&#13;&#10;Qd94EVledLrtOlJLMC7zWoFVu8enH66T/TPDerlo6hSCiXhcI4DnsEWABZKBa4xBa4RkXjMvJ/xt&#13;&#10;KglAwDJkGJXDOUg4pJpkMj8+iPvwHYOngMNJDyLIAErVqev6NUVtXn7fd81NeUFGAMgwYsYI3KBc&#13;&#10;kzkauXB2KOzoW7h1uE4r1gZGGcQio+KvcAap5M4YnacRzlbtGjFPfX+/gfe9DkFsMTXix93Ti4nr&#13;&#10;9p2fY4MvYl22CI19O87Oeqge9mh9+bCy1YKZqpV+D2rQ519ZoeFUm5XMI2iUokPPnS2BE3ezXBdV&#13;&#10;iYjhU9Jktbb3AH9Y/Tgy9IJNndVXeSmM+UEnnLcXWi6D7jJrFudLsvqFtu3Og+Sjc876dVMltEyb&#13;&#10;BJ34BO2zoCJinpbJFGkm6/1t+VCWGge/Y19pVteQAeeiZRhIDrPca3JoBZuNhpmILHewcHdfs+23&#13;&#10;WAseZcpbAEP15jxLRRzJTTkwB9LbFbeltogu8R1jBl1oLaBHFd5D9lu1UdhjBRvD7BgAFOVde1Lq&#13;&#10;iq9HuXbj6CUmal3RC/HbNi0K1f0MtZB4w5Jr+m/s5CyENKPKVaJsWUKXiH7hV5GwLSjMMQq+rauJ&#13;&#10;GexPsKuhPwRXLw9n3YtHDUj5+LienaeQJgx0zEyz5ZT9HIAGuUpFMweWBK/XCBT/Ta+7yNUIa7m9&#13;&#10;j45s4DBGXv1wWzbm+JuIx+AnGJeCXlJOULYo0ygObwH3tGx5dilPKa6QBGYi8i5HB1DWFUGskVUE&#13;&#10;64oDy7kDTTZUl8cFVRPkWqyZexvHjO237uABAD53cNdytcwjJanpjhP5XTJMNHT79ayPOIJt9hMn&#13;&#10;3Q5SlvJbP2+CQB6uveDuenMQO8RgWtR5xTGyRrXrondC2L6HhUCONRlvKCOqW5ciQAYE805INVjb&#13;&#10;0wwynonfDMtEBHg4utlGX+xhn8smNiE/4fLKfNqVHhQKvJdbPGBQF5L4BT0mxAJHUAoRbkxy8nZ9&#13;&#10;rbhXEWCcRVt4E8Ia0erLpKJYIdYYa+E+TIRaTIYcRK7JPTYES5K0Vy7aRICGHv9vf/5fKiWbqjO/&#13;&#10;339qt7Dzf4V/Q+pB2tDsu1wL+ZXfu63LtQvljF5OMX2zqbzdb8E7KBOpSrFlAH+5vgYJ+HL7S/pd&#13;&#10;HRrSNuzMWoW0e2lZewMIrh4NWvc+R7mOzswm9JDb7QAt/1EtVTP9Bpr6sUanjCgzKZ9MqN0/+MPb&#13;&#10;y+dBvx4PH4fp1y3HdUZ/5+njhkkJDLxsJ9E171wuefMzvvMosvjUjl9K1IkZLBYPA12NoORQ8wi/&#13;&#10;zC/vt4/664S0fi9KuoTv5NY+f25S7QAA7S6PdLrFAsn1PIKPbHzTla6Nv17jHlC6eXcIdmBGTENf&#13;&#10;irIioyRQaMLe8Pf8cerd9Rr+rOr/Or1u37UBD2bH3gNkffRJhOs5i+jBrPYKC1cMQZ/fxiP5y4vb&#13;&#10;fPjD22C+v7zEjS2rgpBywafy7jWN9zrG2T+2OLh7huMYCtkoodhG/PYvn8/Hh70QKrn2PxKw/D6C&#13;&#10;gZoSKeQeuvZtOn29JPRua3fUJtPc8rzSb3PizFfuW8GcZBl9KeauHGLv4xW3DFAbwLRXAonqq/61&#13;&#10;+gN6/3i4hNZHDADclVOuz6Gx6FFJu1s8w/UWsjMUi9oWi7OhavJr0VGKltPlLabZN9nn67elKPDX&#13;&#10;W5dyoEcEm5fTSTY84Ob+189PH/5htOWwLjXybfXUlZ/oVE3iL4lPj9sqvPQiC5mKnpsxV0PyqEQZ&#13;&#10;LtUHMsuRvMe2xUS8t7yEuB+nrPzyEZp7EI1k06IjYKX7Ozp7LJFu4P2vGH1yCIoDP/4qQ4RdHMtd&#13;&#10;eN79Tx/1MHCbfzVk9+BhYofifTbhhGcHIkZQLc315zF+oZReG9j4/m7vpxK5735478HAuuU7TK+c&#13;&#10;asJ9vXl+/r3ev/vl23NH/jQcQ3NsmIRS7/0m4QhEJDHGEzulDvkWZlxei2FtIHzTPD5QJksl7P31&#13;&#10;MkPn4Lbd/lByfvywWmPW5fD2Wv+0te4GaxD3m3VZG0SUBrufiuHtyxbBWOmlr4fAQrHh85Xudg7Q&#13;&#10;frBbHjdtp12iTti//1zidNwrJbcoXWk71++0px+k9c2+7v1t1/zxokd65ODrxz//2S3riRPPwr+n&#13;&#10;4X6e3Nc5koU+HjIrY/VE/0Z92YJ1/SIKAl+/SVF4xP9i3X//0z+yaMN42mDay9ksqGIfaly+2Z+R&#13;&#10;TIA1ny/3Pd2LWY3j0v7Dzkt0D4bTXFegEmy+6c3H9jAFPCw9W8qH77Y8t/D+83f0XSZCZY8u6ZRR&#13;&#10;imXj5Hb5+teQDZdcqCL3E+QB6reX1NYojE1TPR2Pdn4jEzyI3dd/eykOgXwVDS0LRBd8Kq2AX+C7&#13;&#10;qs1grBVpN2VfhgUZ3Ihv49tT277eb7WQ1/OZPLXKCfP38fD9HNFDLh17gAHo8G9vB7INr4Fw+e3z&#13;&#10;1wrYikwvsX+C6B+//+6/2P7yxmhiFRSxmO71ddPt01KwCPLjfxhvpvRo/OWCO1juO7YL0nI8mnDu&#13;&#10;mwcyapV4YnuOSXDRxLRQjto4/we4Bb+/Dg5yBKWC//rlv/ijzLzr08wfofT+M7paVr5awSuFwivA&#13;&#10;juAs6x+5QNfrz+Yh/uT/ob9d79PLdg+9q8lof2RtxGt+dU338efnoW4FRCRnYG7+TyFeh951hVmC&#13;&#10;+jDPcrnCYXvK3Xv2dvdq82fkbvXpEzqVuTmH5bmIBFxsGpaIzyz5EpKtZfcXO/r84vVHNw/7dwMg&#13;&#10;iGX+5cYLNfhEdIuqAdPNlxeTGHj48PHt8q3ZMtf96BHORbkn8PyvY/Rs8TSL+Pvtvt12koFWUlsi&#13;&#10;jHNax2357rRtaN6uv4WqTYkjWJZu2aTh9yMpC8Mxdt+//+7b1zNt2paEn//2smnL5C511TBe9c5G&#13;&#10;PBe3kaLkca7Ou7+Mf/20+aGzx+XIbr+f44aOTwRfl2InQxxp3/o6rQlPxh8eduRfes7I6Cd5zHyU&#13;&#10;ZgRpUOyxc4uod99l0f8cnrc/fA/LJ2O040H7UHQfv77cMZdqv19ycm0NJnS+jHnbcl2ZhURYbQkd&#13;&#10;xvGhqMN9MOJxPTjmwG4trtWV3O2YbPfuERTd1/7Xpz9UV7zfb8tpnTgnT+DpNVxpW12dv3AL3xbr&#13;&#10;4hpshf3zZUnkQXSfkFsqVPnRiQ+lN5NZnE/4fg/FA8GghnDDpnn708d/mX6HsyB0Mgkvka9G4EN3&#13;&#10;uV19GnzcK0D7NJ/QiWv872r2Q1u45QuBi0TCzMDaF3eXiJIv55e6Mat/h2tmS//2DFc5ORHzX+Ft&#13;&#10;vm4OXfehSvWLS7WTYKT+2w38iSNAzPP6Wwnh8PvVrY4FhLDU8/inP//AnsUbujpMV4+SySvv2yf1&#13;&#10;f/3zf37/3U/ENRSytCb0LYXeu8mMIW1BmbS9Pb/lnyzayPNyDQo3l9D8SVkcXmbTv/7McAFDRU/s&#13;&#10;/iKg3PeYmoTqp4MN7uGwsV8+U5WkkAorNc5PH6rXX37GENza+7ZTYJhOuzxWXW7wmz4RZ10J4Jpa&#13;&#10;zQJvr/mX6gMvx7K8TZKgiMI1ez6tVbnnxUPq7OvXVwDgOOvWa3LrdmSPPP2Lv1xNOM95U6pnNz78&#13;&#10;cR9UP55N4yWgxTWi2qHmcYv8oNDAn5rXy6+1gqeCPHpDhIxyV1Rw1O/707/V6TMAH+37707X9fPp&#13;&#10;hD9WWIrscaLlTtmgADx0Ffk2//WXOgNk8rruL9tES3ifn9/hY053miazEAdGwMF1uXsKCW2hbNbo&#13;&#10;aH2NX9aGqn1dQ5zMCGmmm5/WixEu+kX3qgVKGY9n467TrMb6tiaDM4jjx5k1g5GbGgK5B2j84Yci&#13;&#10;u0PKQge7+dARV+y6wxD0X+5fyoO6Ic6lgtq/ZZ0gqKri/uyF8cxyP6CnrjVfbQPoUyNNBkEE3JTP&#13;&#10;07TQhInaFbu3kaUZci3BJX+th267Gb8uH9F3Vo71hptgqFA4Ybh/+OfnK6cNnBY8T//0tP1/3tCj&#13;&#10;JPNt0fd13SxI1oeWPlXhAtbB/sy7wPD7kVe+iGf95R8/0UCpUKIumjrJX5dvlKRspo7/UxwPYK3A&#13;&#10;+rz8ihsI3/Gsqhs9bm6XMN55Py9PH4SevJ9J3X6wnc8gilV/d/C2HwTa/fr75buDeL7/+uO/f/+O&#13;&#10;q75ZF6BN9vmhA+oNAgxNQdcXxqBQRPOw/vxbg5V+7n3hfij+3XrngL5XR3RZ/7+H6l0XP/2q5h+u&#13;&#10;N//leTatdL4kJQ+spEfrrwgD1XAkq2PZ+dvCZm/FfoufxpOvOnl56xUtisCqcvJqf3E3XMcGxefz&#13;&#10;Gy4ZrQDNr4fjO2Pm3//qwBMYgjbQ/XuyhEd6mZd7pPXTrj/7DX342//5e/dTjUmt9W28fXsIW1GR&#13;&#10;3+a/+zfofkSWuiH3BKniNL/7qHz9Ot7VwyIXT9DufboF5QSd0qgC2P2ZWm5/X5VK56v9+9UtzcOs&#13;&#10;f9ndvWC5emDFetvn1x837O1ymTgTsH4s/6hmOYuneMt1KEPHmYOTt2gj0izf//CHvteUiHLD9LpE&#13;&#10;G3xnzMhJohJxfw92myZLTKgK6uyvlwdZYbX+7a4LXu3IxlpUt0OIcbitoNWAfHe9nhhZi5cyIyvL&#13;&#10;BtDqepc0xMci3U7P5+COUvLrqFS3eurg7b7+yw/iv/18v9esXt6Gcs4mwefRPe4/6NEStHk5pf9m&#13;&#10;Mw5ukBtklabP9t8CqHZbky1xb9uC1kpO7KIRZl1pIYQe/tdvKymkzUObGPnjYThNcJLq6D6kD2jE&#13;&#10;90Z+/8Vzg9clzmXRsUmW6vWqGVMP27QMoxkt2lalxjDh+VMD+lO5235bbNGRZD7baPpZdwnH5bp7&#13;&#10;qE7jF2bBszCPot1N9Hd3khAfC2pqdIHrwh16J/loT5e0IW26mOIj6cpu/fql1vpM9xCkSmKIoYsc&#13;&#10;I0AiUAz/nZpWvZ9/DUrhuCMaQIMo14CSYrf/eLr93x+6PxbW7GNa16WicI6AbB8IG78+22zdVnH8&#13;&#10;v/70PyNMX0+XVhRQkXGatnW79jSVzkdz+vb5UG8idHa6twVlJVpXz6iINm9kiYEEiQPz7WU9P333&#13;&#10;IBhKSLZFSRCnVIzzlQkl2HZyb86YuqQurY3cUMgJZyb5TVnXuwbR1JbF2L9Gi4UiDuuzBk1ZCgAx&#13;&#10;c/otFnXFMIEUYA42ZYsTm4Mxw0QRwyhJIOdoHAyAJJwQ5TSa6IZUCMy5pEzlTIGJcz/lqGVTn57v&#13;&#10;kjY7Vk3jSpXs9SQ6ZlYOUCIwDsBKqSjLVc0C9gxx70KjSMRM8rQMpwi4uYTNvtNuxFS+rgYQSYv6&#13;&#10;l99+Iwp1O4nvkh8ZianmPOZqmAebsktJQeAdk4xg4O2YiZKZM8hRWgLBEYmYCQLZLMu8rrPzCJJg&#13;&#10;CYRclCtbojUu4aqqVeOiuY+3jlLKP63ryhW9DD2eX0GhZgRGtC6Lu02LwrRRZbbaDiPHGCJcFpuK&#13;&#10;NRilotv0S3JRKMQQi8CuEsBMaPAREgwjf7k/P316DCna89TKXTKWIGxhzKSJCZwvJ9ILTGFMk4oo&#13;&#10;wdVN2d6SS/xxW7kwxqhD4h/ebY2djw9HveqCHmIC4ogZzjhEmpi2+t2774Zh1fd1s8Gc+du6nMdB&#13;&#10;z6Y5bBht7tcX0zMh65wAAFH7lFxgRDDn/HjlXEzGj3cfLjZa24gWEpmisW4mhOZIldw4S5mIgZZR&#13;&#10;iOu8bNSW4yAyjavzCFSMerPsSdEPc1jhvPp3XTvPb0q292GFhL1NNwaYgFxlu9m39aHlXe29L5qG&#13;&#10;FbVgdNU2xqDn+aqjQsrbhTNfkiJqUNFmnozH5yJnd51y8NeYJaP99dS00sQIIsIepwUp5TlCDHUk&#13;&#10;FZjAcbzNKVaSFQST4K/9fMlvIHuBCe6KaTaVbGaP+dVihyRr2oy/eVOKxqyB2Kw5CtlH7zfy4Ggy&#13;&#10;1jFCJQhrCHLT8JAckViKEH2Plg2uIEW3/mpvcY5w9QZhiGlR1Gy1IwponvrgUV10lyHKzZwEKXe7&#13;&#10;74vq+jwY62evsyXAGQgdXBFnfNZWydqqWi9/SyFGj6OQWOGiaDEhfpnLfQEhm6fcPe5TCCkFecT9&#13;&#10;aIabEaSjYUmGIoiLpljsHHh5z37TbS/Rxf6+YfQ05Gqvko1UwwwVqpDCWDg6RlAzrHi+3567p3d2&#13;&#10;njtZXQZH8BIgus6jjNCP1jnNC8yQKTm1fp7MOAfQFlKxlF2c1nWN/mt/yQXhQE3XJa+QAMh5bUNe&#13;&#10;EWaIptU1hbIwag9Q8NgnDyMXxwRJzJFxsz3UBaIo4lhKSgsL4D04rstNVeVop9LWvFv78PJ8ezjK&#13;&#10;ZYxQz41Am6NMmXqb1vt8B5krsj/W2fXLiDG0CZhSsmVqYkyAgOEyzTOYI2rq7TA768LxeDQFkisQ&#13;&#10;mfnBZoiiakpYSpdtdpvqAToCDch2AMkXZYm9BMuqoz18eMqYxYRmqxMnd6+3zTGCxEgsmyLHhCHg&#13;&#10;skI5im2TWezwJqA3kDABgno9OZuTIIDb+zef4P79NnrnoC9VByLctO2SrCplt2+GuZfqfVMVFDhV&#13;&#10;ypWgaRxssBv5ydFsk/aBZZ98gEUt/Xw//fZCWSxbFq/IIpNz6Mf+h6ddgNlDSLCvuw1wmWWGEo0A&#13;&#10;xtm+PzxehjuLGaxOcWLBigVc3Jzt/fHxuK6rs5oWfAWGlyIg75b+ePg+ZEBleR5ms9hSCRAAxVVb&#13;&#10;lOv5TDgrD4+rti64dbZ112WE7WorqK5m8MmDAAFcM8AQIrdcHIQTj+KpFSMKmCzZlttqvL1Ys6Ss&#13;&#10;bbINa6AL0WsKZYHgOrtxipsyUybW1TZlCz2Yx7fHD0fpDYihVOx+OXOsCS/1sjBJgxOO3LGDdnJO&#13;&#10;2MIXRVnpRVNHBETIRgSjvlwhiDF5BDImhCRII5ZSFpALWWIIgQPdQ5eFC5rAmIf7dbsrL9OaYQkJ&#13;&#10;Qiq1RblmiyOb34a6Lu73u0AIVHgNIFGSYAoErMtScFFXFWLA2TvDSAC0EQ1QzWm2hIpyU9klooBx&#13;&#10;jGVVIZjeHR4cSDkxvfRmmg+HQ4mFmfTTpgtbNtlVuxSdEYbNs59WTEvEE0gZRu1BrCFvYF3ARt30&#13;&#10;pankdD4nhPDGFoSUkKjdNkyTXhxnDYzBUpDcSoId1xPftklWEE72MkAUtsdmuWjvXSPLbd0V0H5+&#13;&#10;uwnAcACH/ZYAgRNBipSSeaATsqVUWvfQrlnPwtHACEJk1SsXfBrMh8P3IPnjsR1ui/Uw0bLIAq2h&#13;&#10;QIJVBU08A24QBoJAF4LJ0WFdRsp5QdRdg011MDYv8wpb77yoCslocn2EEsdsAfGZEMQTqgCBaVtt&#13;&#10;UQYQEEghvUsf8OU6bLg1eBmuZ0nFfR5ZBDwQolBwzgFyG20iIg6zElBVCsHaOMBROh4VCwU0oSBs&#13;&#10;uE0guJDx29uwEVXyicvC5wh2pMIIOFtWpcggaJEsTjQyjhHCnLGOSFPQdV6AMwkklkqEuJ5Xn+ai&#13;&#10;qMpSaHtHrMQgU4QB0C6h2VhRlAxGqkPFiugiLyufEyUY+9XauaHi9vVusLDWUgaCnxMA19dbxrho&#13;&#10;Oj/2JBFgHcMk6qVSVfQZK1VQTDi7T3fPBaNlWbKxfztBJpMvRBPXxEpCELbRWem3sl2BCyXxDLHX&#13;&#10;eyUVZClZH0AIQTOahhksQ388PrKcUdBqs38zfvPwaZ4m7UPEWAK76sJMdpk95Xj/2KUMqQ2rjsCv&#13;&#10;tWDLyYHBWBe088QHQAzwYN88GR3dpDnKkdop+8R92YqX03gLMNnEIBGFtLaHXAEhUF5stMua14AR&#13;&#10;0wiz63XcHx7uyfCq00u6n/v7elPi4E25qYUsePSRgOidEUotyzQG+NTtI03FnkfCh7MhGBkzz2Ay&#13;&#10;afUWaeNJAh6ssKpI2Rqul2gdDOMwQY4x5T7m2elpXVNKMSWDGvft3/aNXNAqutZYnX3QIY79UHDG&#13;&#10;AZpNv3/aQxCjXqOF5zcNImq6P971XyoqeaIRsldzZbRCWNlghKzGZa27DcxGZlxxTJLLjhiY5W6/&#13;&#10;wR/GfEeT22E5g6pp0mDNuATminkaVEOG4UvT1sFbBNHEzPUUfM6hYJgFBngCcLfddk0ptS423ZIj&#13;&#10;JUWGt8+nZ7b5EdY8GGuWJQPg0CSIQ9As4wCohIjURQmMO+mXohTBO6MdoypEHO1CkAQpE4JlLL1f&#13;&#10;mvoxBGqtPXa7ANLdTYftMQUjFDRmneEAqZJV69HqDBaICSygSqQU82qMCZXCJQNuuUd5rBEmLnPE&#13;&#10;kgoYw5xjqTYB44dP2/tyRQViyHmSiKS9cwIo75wQ2LuTljXwucKs6Y6P+818P1U172A5vPVRR4wQ&#13;&#10;Ith5zTlaB9MUFcOJSaCwmsItaCdkxUg+vS7t4WjXYds+XvQkNlViOI2wqNqqqVwI2URtcgCEVyTj&#13;&#10;nm/w6zSXRA7rkikpEyIxBiBYuXUUsMj7aaVCclEqhUVKYZ35+4aSMmZudX+6zcfmoM9zhRmEG5Ay&#13;&#10;V/xOY7j1UQNO2xRQU3CfHAFs6CcL3Qx9jrAiVZjGSsVgV4cdX3WlDRJFRnmYR/rYxCX6YG73KxXF&#13;&#10;Wa+i7u73mQ8WlxtKEqEB/+//w3+CmDJe8MhX5Pyiw22tqx+mrofRIWejWfdVAaOG2U4gzrNuilYH&#13;&#10;RKcVZkFJvSlutyrtd818veDNx9qEVdvFWVTYSh1//3mCm6vyABD/1j+XZA81jBguMOyEMCTm6P2k&#13;&#10;OZl0IGVTWAnHwKBzzLlKEUEegndP+31WeXVzMFnSJrpp7FeYIaUIGG+S2TxuRhe/fvmbpMr18bHZ&#13;&#10;wZhcgJMBJGQcQcGVg3NT7eyaEVRK44jJ5Jbr0qMaLT2RFG5L3lcZRoixKyXMKMeY27YNZizKVo9v&#13;&#10;GLgV1k/lozbDPF8CUleQIZM2g65py5qY9ZyeN76ZgTXZ2mWgMzEJgbJqWoJ0j0qOoxv0xK9xnpzB&#13;&#10;ySPnju87A9cv8/Je8hD98bgr1TFVPmKaAd2tIrRK25CETFojjg9Px/Uyzb2QlVj8IBoK76/q4TAh&#13;&#10;YIWHoESMVQEv41VCXAG2WsPqxs/+sdi+Xd9y2UwrbLvvWNYAzMDYhojAVVk3Lic/oafvm1lrCJl+&#13;&#10;ux/U/nI6M841gCFvEUowr2LaALgGcCutKo8yLxT0dHCAsKlpuFLUWCy4n5dpWs1G8E33x35c8K5H&#13;&#10;1pFI88IiXK+LxgEXkQTSYx5YUy7JGBshqIVoqbDIHp3zzmgzjMXDfrpPP7z/gS1LuJ/37z4uAFNY&#13;&#10;h7cpWS9xMxnXbUpZsKRH46W3FIPK0RkW3RqzVE3yKxwcDlkQlHL2ZspgEbbjJiMqNQKFHerNph8M&#13;&#10;5WUEAJccZ8wSrdC4Jn6I+1IAACAASURBVNPbZYpMKjjMBvKC58CFul8uDIK129YLqiuUQX8oPwFL&#13;&#10;7M05GgF8Ew7uWQ2JDeoxBb1Mp22nbKQkEHNbC1R2OzTdbjq2y3mN2daChrIqcUTOsOjPLrQ/4Wx9&#13;&#10;kdnnHJ/UTk/mNINPGiMgtMd87PuytqvftFt2NeM262VpytL3MhY+hbROE1qNyRGWAg8re/ejDwah&#13;&#10;cGVzPct5HbeHDdVgUK311uhJm7DoXptRcAKyggn3bzfPldxPcwwJM/D5BZnOgzCGqfKyaRXvOLzE&#13;&#10;xJDg5bbbP7uA4a/BwbJ4r5XA0TjvV6eLRBxN3mdI6gT8NA+ZRtCYghyDZjRVBV6yUbNdIomY5gsV&#13;&#10;MwHpHNYiqhjqGL2ux41Ng2dDdowFZiqg4DnbDaxCzmnB2F1dODabx3YHYKXDW0AoMUyn2FBGBRz0&#13;&#10;TWHYtNgmixkpmo8FS5zNDFRV1TiKVg4iiR3ekcCgwapg/ZtW+4MrqnTrW6Wm4Syah9VNMuFw05qG&#13;&#10;BTYJgmi1Yia6OZokeYM6ebprmxGrBLxzhCIi6YWN+BVI0S4mU3TJK2HZ6vvbnM+FeCJYuN50//TD&#13;&#10;NF/u9y/vqiLbKqZ5uy/NOp1PVdmUDminKVEbRwRb3bfLxDi33qJjXY2ZBgxm4DFm3Xu6hPXrS3Go&#13;&#10;z68OagDHWKk5AaAT3PgNY4Y35W22q8sJ+HLTPQ/35vHx9nKXHOA4moTWeWaUFGrrsvPI9suJTmL3&#13;&#10;Di+9ZbmEYMiwqMvNMiw8jLkQROT5LVieMKRWr9mZ67Im5LcP9RzN8EZ3lYzDq5Gy2nWUUF6pX/5m&#13;&#10;yk1h/ZBpG+4gw6hqsKuldJTI5NHKTtJ3cbvrrstUYxMwvq9G4KBXCxzo5AZE8fp6qqgazlekWGuT&#13;&#10;ngam0BQWKshtvPJ4ZqzBGPCCiUJOSQ9meLl9fWhqb8Ssrfap2T5M461t2PSytPtP8+lknl9TB02q&#13;&#10;IUX1vsm3ZEm6X/pNuUWQko7Y6Np60wgcYlZlidxNfHyyBQKN5L+lU+5ZzSOJx0JFYABy5fYQvk3B&#13;&#10;rjFMesYdgdOcZfGQzG/X+3w8PL19vRSYqw1EOOHXF48yxbhSZYzDbvPxfHtTnVpeQ1CXsASKJBRZ&#13;&#10;BnV6OZEIHspDTcX4fANqhjoqJba79jJeaiLj6itS+hzBGsZxBDHW3WOWNokRusbefdMIzq1O0vmK&#13;&#10;VmhMF+7iEqBIjFl4sTOJmVptj2CcGRHM2El0Kq25KgouubW3tqU1l2BwOeVfFrD9+MN87cuuGM6j&#13;&#10;QkIiPK13FPL4eu0huLx+PXbbEksN1ke5jzpENKLHxoZcym5eV3xbQiqq5kdUTy3fzv2ATIT0AXSH&#13;&#10;e9B4K+sqQ2ef6s2CIt+5OC4bxL7qsEVk6t3jwx8otPkg4jKCaZRHzLrdigsarsxGpgig4MHveYPd&#13;&#10;qs+vJ05MSiWJoGUiQGAnryB3HcB6wTwjnlLIwYwsOrDOLdqxfWu0SdG5BPHK/ZJ8GJpKQizPixV0&#13;&#10;f6RSQp6WqFVuc/PSD7EuKKXKUUEKWZa/pAuHgmvkUGkshADClMg2XK4IQbfrWAWPL/3ndqtm33NS&#13;&#10;BOFAk2oiilj096msuuf+64/5D/2oV+M+vYtAwaqs9OI3+7ZEQgYx2fNpvvnMZLHj1YPwPaJ49YAl&#13;&#10;Gsa83fLZPR/p93ExtSxSAkIKYxMjFUUS5cyLYjLr2k6PE84oN4fD/fUbscePjz8YOspCjvd7ITi6&#13;&#10;6rciFxT//wTBR5MsW4Ig5KOF6/AQmXnzylevRFfPwBgYC9bsWWA28AvY8CvZsBuz6Yae6qpX9cRV&#13;&#10;mRkZEa7djz6H72PGiuJAYVHmVVUU3ndlXWs95zILGFqtMUIZdmPiCSEhRStCYSQCSK0GtyQFEqNn&#13;&#10;Mdwfc2IZd40ukeTcu6Up2WXr0IoQEy7hg8BB+aYqvfN3Un798oSJXGhqKAUUQg4ULgllRk0EGH33&#13;&#10;Azi/RA1EyobUy1yynF7SVWq50dDTKDCFf/uWsOMtL2M+mkmwxKg1+JghSDFNertvy58vvSnadZiQ&#13;&#10;qDyE7z59xN1TVv85BXzr1kONrltvrCuDb3YPZhpzTOZXdIAQMQ5ylvlgbH9sHq8vCoSAXAhm8yVR&#13;&#10;RWAZHvrb0hNyuKMB1Jxdlv7usNMAaAQytNoAPJSR7arCUJoxkomsXBvpDIKOpgCojAyfljEH9kXH&#13;&#10;6N1aSNhNWgiaCzZ4WLLKkM2yFcKawzoTVLAYSnQdh7JqrHfVQtY90Bh5b9Uu1YcGM2QnRWUZIaZ5&#13;&#10;odQFirIsSmPMFppy/HuGwiS94owCKBMKKDu0PChjZ7X73f61e8HRu2lYV7Zv3uVZ061sfzfQgCta&#13;&#10;zSRfw42zyni4bWrSa9Xui33rrn0RfTJLJUlA5RJBkCW8ZQ8fS3cZ4W18AnV5p3xi64zDTQ/bdHfH&#13;&#10;Cz7DvEw+MprFkwSjgHX2PWwZ0VnkWZbpdQGJlMEsyYWMGkOYHGnGN3jfmWvyjgAwWnXaBeemomRI&#13;&#10;hylxQRgOCdhNPAhllkFte7E7v/YAiQykzZq2qau6IZO08xQiizhbnFLjJPJ8Q477GIAqWzZPqyoi&#13;&#10;JHy3P01r11YHmoidI7oHCLNp2nJZPxwYiYbB9OSKdwiEzSWPxRtstoniXC1E5c6Ybo2rpl4KG2BE&#13;&#10;GE+Q4w0au+QlwiyG/LhjUn07jxTtkic06rD8WPygxo0hYTad74txurqwAMdLSAmNvMBIU2W+1c3e&#13;&#10;E+57VRweL/24g+5pcQp4BTREKK3lvM7X7kVHlxaIaOYJKw+UNqOCs96o0zEgcHhzRweTCzFrwIv9&#13;&#10;QO2H4uO06QQRJHRfwefPv97fty9GdZMNqKypBXQPl5B5cqjz7pqYZMqrUYpsHpvq0dq8AkmZ1QA/&#13;&#10;Xte7+9YL+Mv1qZR38ft0bNm8/VrQakkzvY0fAHpKWObZtI5TTaSxXPCq2q3Kq0KEAEkkx5UslOz2&#13;&#10;eQAK/+d3/6vTODoGYoi+y1uUCoMHBfvLu11ZSDTcHnD00xYXj0LK69E+dNNzrevjB0tUoJ28tv1Z&#13;&#10;2Q2WhwfJ91OMkOK74+7lt3/JiPTKwv3ePn8T7L0gfzKmf/jhOC2LQPkkJzhUGZBuVJLzaVswjCAe&#13;&#10;4+fz8dTChr8g+/TyHe/8HM9QfCpdwDh4Om2D/cOnt5JC8/NWfrrvr57afcJfHj68H+wq7huPu69+&#13;&#10;xCBUEdx0aCNoZL48lvofF4oRIgGLL/x+iFls7h++/rfrnz/WhnibS2oQXVVUQI3oO/z33f7duuah&#13;&#10;TD//Mu1KWZFEwOKxnr1n9Vtj4J84FHaDqp/UUtTHLHu83E3eq0LuGCwGAPgy86yEZXnGIy2xC3CX&#13;&#10;vy3WC/vv3sIcv2lFJn53e+rNdf3I26+BXX0oP7w5//SvalTv2kesopvmuMcAJwgDGCIDkIRomuaq&#13;&#10;boDGQgr66/pf4TcK8zuwz6t59tPb97txA0UtDPUrMb7Yd0/PuUjev8KCPaW+qLOuv4oEr8O5PLwf&#13;&#10;rKi6LQUdsTIt//zvuNydXPK7/P3aW4/s/k3Zdp7g7fL0QnHNakmYvT8WL2G9XtMG4SL8xw/EqGYc&#13;&#10;g3ZZtduP8xeO78az0B89qyrUkPDlCqvWJQOFnYaY6bHJ+Kam3R9R1M2yhMvz0NzzPDbROHWV8G7w&#13;&#10;jF1X8E9H+NzEQ5nHflBk+tdrd/f7o6h0ORdBfKb5lr2a9YfcPU9/YO+3yTaF4Wlb+682o7+8fJFZ&#13;&#10;lQIlnYM/jiuqX9cW0s8YYYmz9Gnu/nbNjkLhadJCOycKqePC2dLsj/bp8ufm8Pdhub97gM6oZcLv&#13;&#10;1gKR/qfvFKj/+/wvp/c/KpdXRsKHcl5W1dvdSr/dvhz/+aTQpTXF+WovTtzWz9qFGrNP7dvYsMo/&#13;&#10;wNn/rn34uaDgjNeO3GmN3481E7HzvU5/6/9RH0TCMzZ0Gig0IJf0CJm+zND4R6g+fPqnYK0ahs/c&#13;&#10;VuczyFf6I153jXv99uP+baPZzV32xNac2G3a/rzvx6cHibeQzPNLLOMLX36cP3XNb1pj4R//Nn/9&#13;&#10;8KeGxhAW0yfkp7VNImP/8UuclxSvy1y/FeeV0FRdfzlzIOo/HoENl7+eUbESXvRDgnT4vrKn4Uwa&#13;&#10;eHpSZfY7jBuYiWl8FVXp7dZk8Eynx/rtcBtTNiUy6bnLKbZ9cwACwW33gEbn/lWvCJcfjv9kzv5m&#13;&#10;VZXvaP4qto+UZF7yoloyVMCgEjftXeOmrferuxfn23Pxe+1BMbxW7e/q6+VlU5MUsJ+PZf0wjlsC&#13;&#10;cHcvnqeJN6cU8OtCg0PrdcgLZ4KVu9Ovly6XOBFPSdrO2LtXO3WPu6InGXp+RXassDpPDkLx8jJG&#13;&#10;wdGouAb3vHh4POW3pyjt0PhiQdWbD07wf1zPYb1I+O3jGzFNtDXPACmNPAbVu11pt8uxiaVFv2Xs&#13;&#10;rtm9yXa/IAJuzxhYQyv867kI5PL9GsxH96CLRmSM/PQP8T98qnx//VAfZ6g2YLv19lgiQ+xpV1Br&#13;&#10;3QWyrez7dVFbh0Pin2GEnJ2qPZQFzI8iNvDp9Rizw8XY3VZuz9O+fbAOzJD7V2CMITyhyR7VYuzw&#13;&#10;/k9v2RGFlKbRChxMUV7N5iVz21Wey0CBb+zTSCrJA4kbmOURg+vUSDbLOH+5UY1O4pBDM+H7pm77&#13;&#10;1+75xuTORoiWjW7w+w48iiiuC70+jAGqigsZ8nSq2zKbvz6Rmf/6/PfT8Z1bM/cJsqt4/eXSdubW&#13;&#10;rwlgxqjoeC+AXy1xIR6nxqr6yG7m/C570PGUMYT05d0f7q/fno/58bVvWPfio8+a/HybPokmz+6v&#13;&#10;E5WD+N3v6oQilXyXS6IY142sHxP4N5c02+2IPG07a8JtnH6Ft1HfW+/Ucr5aU/KpB4NSVW6fneIE&#13;&#10;PdSU55wT3fd42u4/wCx/xDbi2ZzH+fEM9k7oMZ/6Se7qDYGPHRkOdnc6KqOnUfTT6nks3uX4Os1A&#13;&#10;JCC+ZWI3oVxWIQJA2/lXK6pd5+2BsMsXezztm0cG/j/g7vMgKCwzu57H5Wu1C0rvcsg2FFcB8+EW&#13;&#10;VxuM6y43Udz14orbcPwkfv4yusmTRdyXi9F3W1Av0+vxHTOff/vz20/SyfohTb2lxOzv6LRYUe6e&#13;&#10;R10DipWPU/jD43/s+HU/gzB2JQiEyNXSwW4zU3fqYd4vrIhWumP2/sv51/KBLgDSH+G3afvT//S/&#13;&#10;sJ3Jm+OyeqvJpFdF/YqszT4hePU+UMqSJyV8JE3+dfgVGXJ3V49Qjdy/37fnv//tdx/e6UXP/zhz&#13;&#10;D0hwzt3N4zzqNBJUkDXLynBC12Kc/zFk3ITIJ5ft2Qlrn4Znqg6+Huu3O40tp+3rM7ARGhzo+m7/&#13;&#10;bv8c1+VOLNUPwes8LvOV/HXoHw6ftm+mfDiUDblshj+8N3fxL79c8hP427f/5/jwjsTbol4Mg54m&#13;&#10;MwdhxD1Kk1+ff/p2RDt1Cc1bWtRAb98yL7L9XJ/oy8u1xoif6unIcXd5xLWKc9qlyyCkTJcJXPU+&#13;&#10;zL8Wv9tBlq6388PDD0N3fnvYLVN1G/TxmNWF8fv99vyNFP6HP97d5hLfglHsl2/DRuzNuwv2h+Zu&#13;&#10;18sC8bCMr/l/K9U/A5ARnO0pTfXteewO7/7ppofT4WF6NR2agT8WhcRoaVh1vlu8if7mP4W7l3by&#13;&#10;FpgXhYpcMKv9zQB7+C1yzKAksrj9+/dnmbe0uDNbPLyBP83fhgfqQ/Vffgtw95GPv901fBrc97P+&#13;&#10;46Ocvk0NoRkAUL18NmSaXMWOGAXS+ceyXVC1avO5++7byMckw4vMyu8vy17Xt9jn3IhwOeICJ3r9&#13;&#10;9rktaC0Daou14O+vfGPjpL2oHtpehfL70i1m4oUKv3vXjDp4XnGdyoZWx5h+m+m6PTxmX1/+5YEt&#13;&#10;5RtRNPX1661+rKaNslNpGxQv+BGlOM+keBs/uzJvMyG2UHiyNow/yuJJn+PtJYRvxzvzXdH/8OG/&#13;&#10;11NKJf63v/xt1+7mZf2xqNRbcTUDYkkx303NsLJhQ7wqtFh6N0UJHm7HGAWsD7fBPRyeoth04e59&#13;&#10;Ordyc7iQ98EkvAVHkpXGrzx2kdwc2LYcVs4MKFuv4+h0zdP0fj8aLunUROUrkaX94Wuvz1YAtFTY&#13;&#10;RGuxI1FSjNeuezm2B59v+S1fB/Xjn/80qSnvAJ/R29+/JdegLqOZVFOJ+DpXJMcadx2czXNaLn9+&#13;&#10;18aX6wsvN1buY4lbKFF0ZkTTSRMbrhvvDC8/tOVBj+jj43/Am8/as5TzFj/zO5HltB9fyENxYPtj&#13;&#10;sa9JJgUz/Rfkz9F9DvP7zk+lkDIhQO6j3YhfDX26OEa4GNaFPlDe7wiBn69/k/TTx3feCXIFJMZq&#13;&#10;TvHVLsyPvL3lfiv7Db3KrXzLA4HdEIqdw08UR6o38u40uSI//filW04eh01JhqwstQaS8a3re4pY&#13;&#10;QDitGIxTXdvzFhXcPbD111Q2JWQudJSCl/ZQbm4elzBjkpgHcHrUbvefPq5pYy/9vvlx25gxBR0G&#13;&#10;oFamSP+tr17fnPNrKSiP2nbzGjtRwvpedG676Ynvi8rhv7bX7PePS0YWBbAANAFmLR5yW30nA5Yv&#13;&#10;OavuBN4DRT/ex+nXn2CO8KHOmT6A0/k6rkQU+Q37YoD2guxPP/1bVbiGTFqVCX4+5Q/zMyZ8qopH&#13;&#10;gPHffvqlrovTSZo5AINZmIdX/YdPP4xGmf7nU1s1MjdTiR+fh+FGgyyyqs8gT/ZjRgmL4s1xNlHD&#13;&#10;WlrmKbyaLvPN16dvd3en68u3bBIX9jkXBIybW4F+2d9//ORqXO9qSl3bgO7mK3Mi3qC0fDGiZp5J&#13;&#10;dJuve4WGeYWUR0Eu7oVjtsc1OwJ0s3hMJ1eXLLmo8/Zew106+IAycXo/VXfupnCCS78Qm0HsMPc/&#13;&#10;ffmX8vdv5GqaBl+XX6+ua/zeWq2Tw//X//x/mmRJifw0Z1UVbAQuQZw3BV+cumxLGfNUxkS4EC2O&#13;&#10;KuMEYABOAERprQ4hIi8f7+4po8u6Xl//QRB0Vutt+/TpA0bcRQ+iFTwniWDnqsbdBlPvWhcNBphk&#13;&#10;MCRdNfV1fkK0aneHbVlLiVPwalqWCN/KyiQfJRufhwznVGaTMXmW3Yg6q+EQj/+Yz+3DSae1ikBd&#13;&#10;t2RsLknwKCWT44zDfAspKW9csjCVASTIhdxRF9aKDNctA/yh3bnVr84Emui2rWqUTNjNiCNHnnWv&#13;&#10;fWLyTUGDmQhNiBab1RiJdVAf3pQqKAPiYp0IwjvbTVegYvQbD4QnmmTiECPGnl9fdwSjLdlFUwAD&#13;&#10;8atX0Hl9tToFDBWHCrK0UlJlTN06zgEB2bq5ZbMcogHepMRpJE5t1hptXIjgVNdUkiWqhGn9Lgee&#13;&#10;WhU3hxnPx27zNrEEMsGrgvuA8DaLOtsQKPMiRAwTKYrGgP5QP6YQaXREChUtpsKllAD1dg7rhAES&#13;&#10;HEHJz/OMiVaWIkaLKstxBE6jmFAqaxAZgpTACD21dDWD3LHXwWYCS0waBia8jf3cd5eCy2VZEOcK&#13;&#10;onvWYsIC5riqzOrNrHd1XWQiGGCUCknLzCRIGGRW6SBm7zO7bQD5kmMZMcHi5XWjM8XAV6whc4MK&#13;&#10;j1MSdTmzTU3OxwRALO9zaEVR55GHPCKN7NwZSXgQW4gAQjxbdYeO1jqBpCycLJnXATvuaQqWU4iZ&#13;&#10;4IqYcem5pEgxL51e1rfvT6jAXL5HFnulMYqr9iwEpDZlzOHtm4iQ1V74BChlWbY/HkQCKDhr1m9L&#13;&#10;lzEx2lnhEJQt65N2Lqtp0ZLxusLI6A5VmZSYYoi9p0BkBFK9+b6zTV0yyUccb/bqgoEh0GMeaUqi&#13;&#10;UBvZxmub8mVePPTaYgzCbF1z/zjrTnhGXZGAvVyG9lBJnLAqokAYUghDWeTddQBbkIB5QhpGDhnr&#13;&#10;xoWAWGecC1KRnTVAIFGKvCR5QDSr85gn4i1GggCOhJHsJDjmFEXPAKYausmtkpDp5ZozgSMwCJnV&#13;&#10;Uc6o8BWTVb6HQGJZaTVscbVpU9Py5vEOumWZzgJEF6xfJ4F1CGhU82QdGF2iGcQxYTvPEWPqfNSr&#13;&#10;yUWZ/IQjhwArsGEkxslwZKq8HW/XXbHDyQRAMGBuURhCWrSYgrKVa7Kb9tNom0PzvesSYbdukU7g&#13;&#10;nXdqDdZIyH/4/V6FmYhIq5JRxmgmi5ABXx3q8zpclYaTS7lAGTXKd/3kjSuEbKuMNs2wOApzOPfN&#13;&#10;3WHQM81LvynCEGU4hG2KIE0mDF4zW7fSwWA9qFiuvXp8/2AcVNxg4103c5Z15wuVtFdjHjmlrGAi&#13;&#10;acdZa5yp99VqtGX+uC+w128fjgh5EomzRkiNc3bpLogR4mKeo8Ou3Lpu977t1Joww8AxaLAMDqpc&#13;&#10;7A4ygxz2W7dNMYSYCAAwWMI5woesCiGQiGGZPNkIKiUMwW3QbxiUJS2MCVHGwttsV04pWAaaoqIM&#13;&#10;1YcWIwhTiluoZUHrBGK1KJ0LtsMQzoE4EfSakA9+JjxsARbHe4hJ9H5jPs6obfdMRpxRB8OoVumT&#13;&#10;ktea04pJ7R3DVEW3uzssF7sOZ4whz3du0jARl0K5KxoMEsTGQlwANZg5bGucy7ZYr6OH2IA4jIvW&#13;&#10;MyRqJcZO3yUpBag2hIIgFUF3RbYEKfMcGdgWLd5RIYKoMw1QBXKH0+KtgPHl2z9KUsIZrZMdnY9A&#13;&#10;sdzDfHeHT/28aYrVNiORjm92oC6I1+uykozVBW6bI0eeqnkDXBlAMJUBoW3pzQ03cLh01aFe/MQz&#13;&#10;yjFuDkW/df22lCDrkzJG55mMkECEjLVJ0lP1hgAmogSeioeW1xkpsNKcU1CV+77TAheyyHCRgU1l&#13;&#10;tA5BPd6duvWK6HGaNgyQC3FOEaQ43DrS0OhinTXJKEyhlGTbugVvaAgEkpKXZ7VBjATNWJR6HIvT&#13;&#10;brlNSazzt9uuqOzkIyTWb6Vo5m4cnl8FyXJOnZ9aWlRVKRALWweoTBapUdGgEKI2WSEETG5ZF4JQ&#13;&#10;Kbm+xc0rSmkwpmkRL/LbanqjIU773V5NU0FLq822rnftMVigNyVosav2yi/LNguZdckfReZcnGYV&#13;&#10;PCpyuk2zWyLPYUgdiC5sOlwMd8ZZRZq8eti5ZHUyKbpM1sonm2A4r6e3ZXTbm/t71YUmrznLSNlK&#13;&#10;RCTLNqNl4gjIuix4BnSe1GysgozsiEVDd11GhRL3doWOhgmsCGBqiRSS1QH4Y0FywpH1h8q4AIMH&#13;&#10;kAjbuQwTO005pNoFysA49Cbm+32z2HDt1pSQYLlzJpOQCcwIAc75SRU1pYJTJoikMSJle+VHo6dE&#13;&#10;swglRLL0ZumHFEOigURq7eDcvI3B2QAU4DxX83WlWhkoqj2EPjodkhd5HdM8g7AGTMtY7e9gwttm&#13;&#10;KdTL2iGPyALGzu3zTOLgfU+2xIqyuttP16ksWpegjdTnSOC7NttVJLMcNLRalnn2/QZ0W5dpM5Rw&#13;&#10;Z/ViPOJZlpFSlhHANUa7cYCMKMRi9NlqIloCSmNHQUld1efzUybJltZclLtyh1neLzcD0xK1sslA&#13;&#10;gxkEC004W2LAed5GcbksOeMPh0pTE2cZ9JJjsG6UI64CHL3lmHkOPA3AgQJsMJpxHRgrVgM8RqjI&#13;&#10;IRO2T1p7l5ZKHAlIbp0SRSnjIHIOa3XdspzngnAGIGRQ2qIq7oryy2WGPBEUeZxCcgGIYfIMQ0RK&#13;&#10;6Nzl8i0PpY0hz1gyIxBFQnhxgRDrlgWChCBOsMru9ggGpzfIaClPa7QrgHY2+3pPEt6L5JR3ICQK&#13;&#10;rA68bkteb7fFY2PXVFTl9fWVpnGjARTwsrxio01MNN+pYcx3RwtComCO5l17qCW7vHwVx7eLnk+n&#13;&#10;llK0wm2ZVucgshvEIrFI9mTo+Tf93awqrAZhrlkwETvnrYN2MjUrTFAo0vH8YodrhLBpdhhzpVLQ&#13;&#10;POKJEKKtJ7QAPIyqw5UUsZTEFxKAHBgDOWM1q6yJmKjogV+Mj4HhyHGwwUzGMS/KVKCSuOBA2vKa&#13;&#10;ddNQCmpTQAWfBke5MMbAtGmDiqwALspyt3pPEIUeIEjKKkMgBOtuMQiv922l1ghgnQIAKu5yCmLS&#13;&#10;ysQEkKDGJYEFBQxgt1K2rjrHADOp3bKsw11dhyyXZYkFhgRSAZFxOSUmYZpiKYTVs/YWQYAx0Wuq&#13;&#10;q9I89QfAnNmgAZeXW5HXjANAQLRY5EWMuTEKstC/DLSs87JxysKEzt8vRVWnAIuCxjUhHCmJ707/&#13;&#10;BEIEIAyR01jqAHmTIe0dCSHYnBI3LZq5QGTiIvkoC7ToLvEINairNgYIWJpdop7clc0YIgMrI1BZ&#13;&#10;s2z+NkxuSyH68VsvK1LsOFoDJsilWO7qihFeFtu4hOCLvHU0bWmat94tYeuNXbCHmIISYYupRyIn&#13;&#10;NHXbuH9zwkntj28BRypuJZYAwyUaj6NAecSOl2DoEijkrNWiFoBLNEezKhBddJZLhJBlMA94k7x6&#13;&#10;OHzU3hrrbAKQZx8FR/iIM8Qrif/zD/8bqwkqfW4AZHXBSwF4bw1US5R8BLG2KR3ouiWCGrCeiWQv&#13;&#10;6yB22lnpvU8JIFaL1QopXAiHvYkBWWUlkwmSaZ43PVHjeHsf1hXMHc8XQN8kHALy3PFYr4taASYR&#13;&#10;rimUIUAG3OlQTP2YU7ki2fqgSbpFe48zs2CVooZQq7GvvWYpexb0wwHnidUg/LKA2delyHgaVdrv&#13;&#10;uVdgG+NoFHKMiXwcRh7tsgZliTr31wYd8ta89odWbANEGYk8ZWqtD5U3/tDs1+TeHN+YZaHN4z0e&#13;&#10;CQXKa2PI6jenArEo5xM77jcfABXlxgKwxY7zle7vCuJRmKMSM02CCM4Ez40LS9zl5W+//Fx9OGQY&#13;&#10;u3UDplzx3JZI90+wRL6oakLjbUp5Wi+2qg9UFgUjml8pA/gqq5bPywYAkbTAZv3eP1cfDxoRQi3D&#13;&#10;uY8YhmOeCeBJAoF60Fb5MnXapoZCsW9erIrDQmHGmCRMmLxHaxX1SvwSqnIYlypvlV2futffvb23&#13;&#10;txukxLl1SynwxovXmv2QQMhyQnSfvLebD0pkqpOC3bqb2FdgUKKhIXOvI8IhID0+FHElxIVAKaaQ&#13;&#10;55REIZ83/ZG2pNgDCAAAIABJREFUz9cBFLmXvPTt3D87qzKBa3na3HA8NiF8L4tPwbhdkZudplPO&#13;&#10;OYI8kFXVDkVUeXwsNMopMbNfL1yIITFKDtUs1tw1KUaI4hSv6oI13MSJxW7j1X4b50YSW0EIUdvU&#13;&#10;q4mVyaIB2EAvnnTQfkrC1zP2fmUQw4BDceLKrNM6oV4orsua/fz138qHw/C53BVF8iqvhNpSluKn&#13;&#10;434GNkDU97NeTJuJzZlA4DhbtvRVmQXgreBdd6Z1tuAo+u377Pan+w1Ndr0xnDOS14/IdTbPihDh&#13;&#10;MK6zi2198hYTeihysGzbr16jnTbLQl30BVk4SKnEfg/cufU1ZLCzAwJ1Idlk/ZwAiwsyGQ6NEGa2&#13;&#10;sGRwR4CL9eIiYzCAKakoSEU9yhDhVcWDrkjSwMLBYZIWOwtVxUjcao77/dJt82KcCH/vf/nj7n4e&#13;&#10;1jfHt0O4RCUFwUUmehWast6iARlyozrxqs5yb8wSgza+3jXr+oq3MI4O4tJSamwHmQfUkwCAW4sM&#13;&#10;YGFKzJJxJHjJUqKAVhXdnfIRbQDyAn+//orgDiEkmYQmUVY0BYIJTeuQ1VVI1EHJ3CuwKdq4jYoC&#13;&#10;w+o7AUj37fvb928/v45YRCTjFGwMNKO7LYy4PVz7VfK6BTIelKCYpHgE8hx/4wWOyTkCM5E7A5ud&#13;&#10;L1CMgq4MMbHHs4OCQoEAF3Z2u6LU41yXma9aB7kfVumVhl4eqs0nFCImEIEYsbp/+35+npnP8gOc&#13;&#10;4dJv06HeH/KTcgvAbtuMzSCYFFtCUfNx8EBADdTR5C46aCNAFFpJM5K4pxzbOqrhBqZJeNePc5HJ&#13;&#10;iJxg6rIMosgRIer6VOZ8G8Y859/tzQaIocyCgnAOxBio9IaJC1hAZSew5gAD0uBVz4lVWHsyuw1H&#13;&#10;6ELW0oBWZ7GebiTZnMZtyjmhdb3TZDgEh+pqlmLFsFKKZmLWNmPJG6CGRU1rku7zt7ko6x2D5HUs&#13;&#10;aXM564xrH1W94w5uK+CsPCAISHSbRK6PeVFYOi1qppmUVbGDpPrgJCRm0hQXs1EqWY8CWPkxs6Jo&#13;&#10;v16tnP116DevTo8VV15mTbAIVHbpHMqThmMomPtuWFl4DKmsRJZsvL2C/q2QOW527O6rHiatWobB&#13;&#10;PHS0ZhoghzkWT+a3vJTX6SZElabYq017D/zWlCj1wJ0BIvUKN0QVLfRzF/HIiuZohK94ZtKalfhb&#13;&#10;Bg7dCimZ3IrA5DRjetpD7x8/Zbi0JsCXrqjhBMbmYykCI3ux6mW8dS7Y5kBV9LzaMQ/q+2OKUTLu&#13;&#10;sCzLqrvdeEN++csrWNP4a6dIdsaDhcahza5Fxbja0tPz/P7N6TyPGwHhuiZtBMHAR4XXlD/azaRF&#13;&#10;1/XpBlTyLqMsfxTAofl13ed5XnHGovNjlLQCBQNcwPyGgtMLS8XTz7f9Hd9WW7IM7KYdyPvnSQ8J&#13;&#10;5SJ5U+fl7eWpxi2FGKRNVpGPbLO64BKq708TrbOdW0zLbHF3nOYRBACATYgFZ4hzBbmXJ+m0lgit&#13;&#10;8TspG5C1Km1G+12e2XGmocAskQiZh3zfuNkZ7Ydrf/x48D5Ow6zaTFy0j2gzDktpt9d3x49EZ76c&#13;&#10;d4UrGP/+1y8PqMklL46tfJCjmUlOxb6Ei1kmlCjzGOavQD7a6FxTtnoIwYIsr1aPhAtN22q/oY2s&#13;&#10;fZQl0rhfswiXTLI2WJmUOrVtKRvjPPAqBzWZxXRiu0PaFpfBJlBNtr5kvCI8oevaB8qy9v6te94k&#13;&#10;ABViSY/7Dz+8vjxtm1pmjncQksIZlnFKaJFxwMHWz5PAKGhV4yK7J9bFdTLRxDF0pze1tgPPWD/g&#13;&#10;vNgbFf5Q0O/fvwIKfDQkkqKkEFq9scxzSovrMhdMG5Lqw5teB7vc/vmPP0zzYCzCO5VY5WPp+bKr&#13;&#10;2mlaKRMwTofDrkGl+jx2hrwpEfFqjtvO5Sjng58kOE7T6ADbDDQNLW01v/Ys4YufweKNsRbd8L5q&#13;&#10;RSEsnN2GEps2NyybyGERssn5+t07MxFKJo8hEqJjguG6+zKxY8SDt17FpFEGRZ7lWWm0prLxKCYJ&#13;&#10;gYzaS8JhAh6sPMh8tq7c3+GXZVrdu4fWqteR6l14h61iWo8kcwa/9jNuGONy9QoJGGf740mO863X&#13;&#10;I0X7y6phJklZLUvfkjfjsHbTE4UlDl7iqCt2vvUUlGsHysAc7FJURnecnXr7QjmO1xG/fR+cIl7X&#13;&#10;eLIwq3ePCWQRq+nrXJUMYy3U3jCY07BnsadUQ+i5YGC7ZxljvB8Urx+/u/7+uO/PZ8qAN/xm7Urp&#13;&#10;EQi7arcq5saAZMQxawu/BMNz1SmwRswsFoUzJhrTVlqfCtbK1czv6+Y6qV/Ow1EUfUzFLvdAs0ri&#13;&#10;qwt65ix8s7HMCEYJEMwLOs/GePLHx2xdeCwSfcvDdY8+YBZQCTigfGXoNqsdF3cPv9+6BVmfwExw&#13;&#10;QYy6y6hKsGwO0+K43JdZvj9RD5CsDl67SBzK4oISHQmIs/c9KbHHpRnVnu1NXAEO0EY46fJYmqWv&#13;&#10;BDEEGcClF+68xjvAfEzYbnGtZQYiBoyyJgsTGNYFQVhmdgqFW01czOZcyLKS5+N1OBTVsL1mjFPI&#13;&#10;4z4n69DUuVulQoJH2sLS+VdJai6FcWrDStC9WWwj9mwPv11GBCmIm/e+bgqZITu5lRYOuM31kIMw&#13;&#10;qMfjEYHgaLYD5Hp9OuyyOVguRFZWMGbf//LLG5rtA8j2GXGZczFvGqXPKGYyLxJPyB7yhtHCF/H4&#13;&#10;fRsIJAXkPG8ZiduigAO3caiICE7lDH79HpdltEGFsoV942m62ddHds8fiFWrQLiASHw46gQ8I04j&#13;&#10;TG+QuslsDT4p5WFCni2bb4iNInhTFO7yd1nlhmJg5b69p0m4MNyXb7CIm+tKxAmV87qY4HJslw1L&#13;&#10;wfvlBh3Bezqrfp5GrEjJjsvFpwJntN5UD+CWEA7Elaf2uowVNcMEB90XJ3n725m1eaypYMXtcqNF&#13;&#10;krt0e85mEhBFUuAIjpWCGHhjx1mvjIRt6fLUBqH8ijN4DGBJkkzaQZa/93ryBZGUCIr/j//0vxMo&#13;&#10;bl8WXoGIZWdueE8qXZq3EON71x8y9gJYFiD1lIa2r2VVmCw5HpEIXgNo6IEizi9q8hi+JplsXx4r&#13;&#10;WKEQt6i7x4KOiSxzV1bcJRWxBBpMw8pZSTk3HQHa1BmM0cW4ZjJ5zS7Ta1ai1b5wRJgEq8cUHyXw&#13;&#10;Yz8xBghyrN7nNy9mWCQ/y6uZzcuvHbQFR4wVmYGhi36yEAe2l1WrFlvLSEIZ1lUeEWQ5png/ijgQ&#13;&#10;WFv85vY8T7zEUFJDCUjP80AKronZQ9oNrxtY5OwvGlonMn4aSJ/vGGjoUnmn3p3C7MdFJACqmLCt&#13;&#10;C9ntlnOHpzVgXvZJNwNZ+ilaBQAs6+p53nzWsBnbZeGAlxS33G/zRvJ6AmyXtBo2wfcBk1iLKcxA&#13;&#10;BjKcU3m0Git57JmjVDH/jD/U12SL/T4aiIdIv96ZTRlwY/7imA9gI/ChoMO2gnmkTueFMdijmkpU&#13;&#10;rcqdZER7gHSPiTYJQlyUGmjt4WKw37PT+oBmLYLXk8GnN/N1ecgqvKi8fN6IUhmleHWQJVza3F8Z&#13;&#10;fL4Onx5/pLfLWhR6jaGDd1PI+M4l4opa36bYZsqa3JN1XZLMO2MZoPIuEg6cWdm0Ujaw3X4hjVtR&#13;&#10;nWIGeXIqO5TbcrldvqHwg1h/yyCBCsLp/vWImQRAPXMArn7K2qo8ip5RjbkBRHbTWj8rqcCOT6r4&#13;&#10;Qea1JWUHLLoCG3mGUYX4pqmFy6B3qPr25We+Z1oYJ9609CF6Q9m80Vbsv+eILF+W1o1w5gX72PE9&#13;&#10;2rVygT+S5tyxUH3lRBUU6o3/UAEdzZbxmz0nwcr2VI7jX6RlOZM4AB9OBg1PW8UetbAHDd4gcVpD&#13;&#10;VzHx+LbXEwFzGDAlHtFeD2WDxTouIAKZ6hpb6Ig3/CX4mBIr28M7lZJWgA6sqBcrLYIluvHrp6//&#13;&#10;40/i58CkYLsFY+YSdkK6cmPPkCPZZlEXO5ltG7KhZluy7Bw05PAYLZ4/nnOM6JTcFFXAXxdP29Bo&#13;&#10;g6TM2/uG/AO/o5g4tSx10sHnjG13Rxjin/26En3daQ7zt+swSAQz1N0q7sNWYlhijjCfwvasOiXy&#13;&#10;gjUvl26Ham0IY8dxSkRdjqcS6tjguqelYg8WgOv4qm91xTXDQCOQyElyt3R/pZlXdD+GMTsVRYB6&#13;&#10;eqKRVnz/TXa8l24EPMhccDsFHAQowq9aSXEHt3Kfm8GrK1HTiSNtURVrT/IrliiRxdQYG6KInksM&#13;&#10;M4hoiim84DxfOO0HuWu3y2sK9k1LLr0N4O4BPvdrnwNajNuKEvBH4uxaB+RXXjbd3I+lPIzd7B2O&#13;&#10;G0i4vWKZsnycp9Tf7QqxITcz36+fgnvmABWUWB6GKRzqhy2VX6fnfS5hP0ZSvdMYhz2t/0id+gsf&#13;&#10;T7viCMjrwZTWAr+JH1mUCRC4zTZOMy8ZwgLIerE28x7ACJBb553pqPTAvH4PVFJwZ6f9Ii+1wpyi&#13;&#10;CHWe55vlxJdwFKYxfgdnumx0a9vjlNbIgThHekGEiVvyTPg3MSzzai2NHHJXZMcPz5qLbFCFs1lA&#13;&#10;Q7yU+fN421cCRUxqOMb1qm9+bVhUFRP3zT7wIWRktb1WivuuqjKzTRmHWUqLskX7ZvuqhV2Z08Hr&#13;&#10;goW1Kaa0ms2UnAOnSFhvedWfI9gothHKoTdHIptpi3XOm8Pbz8uyFhQ8Il/j4ljhbXsW+YrhHEw3&#13;&#10;o0RDUfKkFqaKbW/ZKTnxGuYofS7XfYsI4pUKwCJP2babrwGCCWcJhEypHBVxpbs3SaYsmEBgk97A&#13;&#10;UV9OrXywwOcZ9WIvD4QROV+dyQJ4hwWV8wqBGbG+lTIHRdYz9BqSMDCkCnObm0ELx8Mq3KuZW4IQ&#13;&#10;1Ntejqtu9nfjbQ02JEUZQMdmt1KbzYFuIjxH4cKS1higD8SsfYhz2VDhnRB8KcN4ByVwDJEMMWDA&#13;&#10;0fneG8bBrqGvz/KO8OM6ebjzF2ELAt8XWK1942kVrFhftluRIDIhJ5lZYOYtWF9Ac588NUEjFkja&#13;&#10;U1k6Ci56yJ6UrhnKU/OeDxO+b0P0i/peHOBoc2Ifq3QZvc6Mgojk20FnVbDABAgZ815hKaVWDwX6&#13;&#10;TE04FMfz1rNnX2BJE0LcG6NpvovFvbb9d20j0oBtpf3UDwOQW6aLoklYgC0qUURUzgmtXPrv3Zbj&#13;&#10;Koehxe4VIuzVXY5nnBGGIjRtxe2oPYo3T9HDDxS+dpb2CuWH991CPALD2BtrqgXU03RYbhrf4bhI&#13;&#10;9q0Qf0v4bnMYrqZwYSNMJYxkkftIi/r82kWPgxW6Stf15pJn9s5du5YnsDxXwv/dhQ0B5t1W7G0m&#13;&#10;TI3vn3USnVXOGOvok5v4uPjNp2CFSLStmJ+eHV1iy67EN56BxeG8CrvDH8/R1G6NOra0GtY5+j7q&#13;&#10;rSp4JYFOhacrOizTF0aFB4Dke25rPboy27nkTzlVpmtaPvy/sWkaJtwamC8GgCDBpc9uKRUuaALi&#13;&#10;XIndhgqa3t6zOaWbd1EKpL1NMhdakC9gbQe9YUqttxWO/VO2wR7d9Uf2oV8Mz+oHqv4ro5Du1TNC&#13;&#10;p8lUUY/LiVRAkifTY2y96tPbl16e0ilnGT5glIDBBRAm9zxmgkmUnBRECacXHtY5C5lgsqIRr3Rm&#13;&#10;0a+7R6EHm71vFY/iVCVvRGIRtN2aMzQInmHv0bImmuGU/OqARNk13wlkhq9EtPX7OxdIP0LTrVMB&#13;&#10;MUEcyoZRm2/NUVQrDcW42dlGd7zur/AiEz+hcizjYxZFSn60h0xEMAM41+aueEsC90Yk5lP+3OaY&#13;&#10;JDgv0oK1zCHJvJ2qpd3viyzHLzKeXqSm6JX6krv7yvu1JCaSxNqWOVRu3DXjdveVMHZ7DmjMeYwc&#13;&#10;apTp19eYIKqlvMRVbKVaN0NTvm9PBZ3Mr7Tsdnk1cxPu+TrdKfiFwHo+i4Dxj6je2LrcuVhDhHnQ&#13;&#10;+PXzyt7ek5kgRfySs7WDKH//4Y90tPxOZ6Wdtt+kaje+SBlzHJl481nfgqD8N7FUG1/NjzTfwmoa&#13;&#10;USYHvp0drPLRh3XCUi82bq84TzWL6vXpO3EMKglCuWFBLMtT2ZNy/XoRmK3jmCxNxYSNbjGcpOy3&#13;&#10;xdiUe03NPmQCHA+wN7s1ogI9o64d8oe3KdAp5EPCe6ozPpa3XX6aMAtAFhLA4okOZVHp6wLwu7Bq&#13;&#10;BrkdTM+nR9jAzeaiVeRCsKUS1fakqzMCCWGeLwqCfNEDkNvdrbxQNxnfRJtwVNtkkrVF7Bkd3PPh&#13;&#10;Ea+XnGF4OKasvPz6qxPAl4QCI85j5lDwZIs4W4Muco5SQBsC7WFYTYK8Y19dSXEoxNxKkMAUhaa9&#13;&#10;6A/3exMnj9V2jhnxFYfcbzaXh4BcdJ4jN5nNb7N1WI71XYuNh6PV4Po6FxAnKS3UfNjfYF4i2roA&#13;&#10;mvpI8C6iVqYrxJYzApCeIwkKEpRBAvtn6GcXpqXM28tDmCSi657to/YzpcBTI1kBk3JxASgnO89R&#13;&#10;nrs8HflqFpNMjabJFA4ZlzaZ3AX31T1f/UVHJic0eVV8eADQ7EPlgpf7iqKDJTPZTSm2R/v/EwQf&#13;&#10;PdtmiYGQT453etKbvlRVHWyPPZ4Rgj/BApCYBUtW/FK2CCFkt3B3VdcX3vTEO598Dtd1GdC8bLWA&#13;&#10;qyvq7TyGLCCljR48REuQd3cEBpwukMmRsNZZH33WqkGVgi5pyJr6r2+lky3HKG2qLqYIKSkPaUUt&#13;&#10;qeSaZmDT4e26B1SY8P8RB+WaWZzNjP+PP/5POOSNrleV8Qlp6z9itkD4jspgV76hHJmLrgAoIju7&#13;&#10;fiIpDf2v+Ikdv5taqrA6AeOgI9ggJ13zYzz1hDvCx/S3c+jaL9arvZUY8Aw4qXZmQlrOBTgEI6kr&#13;&#10;I9+4xqlARnI+bhp6L+X4chtFVVXt5iiJHYsFl+2TD+t8/4fPqYQcknLw79LFRsqFuQzwzLVt5C8X&#13;&#10;xJrZh+B5zdAVpoPiaLmWhZ9nK5kW2X0BMLuh3uKGivJGimeM8RTt/dxLbHSVLGoomFJGPuFIgU88&#13;&#10;enVbRz6/F+LxBsIQ43+A+1Lzi5UsXBaXA8NRqkZakG7ZUuAfeJXngkJleZ+a14CB86QY/7KOSom7&#13;&#10;bZvLjZNZyPzc7zP3WlQ0gptvthAh4kRnh355UlojAKNNfusGLEqjZViGb5gJgyvcOzpynE3K5/VH&#13;&#10;Hz4Up8jRgk/yTtnMDKh68fY4GcNEORwq/9s4q4fD2ZrKg5/2tftxaYxcUD6lr5uKVzmXRebFHrQA&#13;&#10;ZtDaVg33KWuPCCtmDRHKAuKKcRjMR8anguZ5rjVzQ2QNEbX49f13BT9ueUoCx13tLj/ST42R6AZK&#13;&#10;e/ObWLVeQM7KnasSZK+TwAkgylHBfnT8Hn/cEAfI+UabI9jcHdf+XldvlzNBoGm0elyXsSbV5jiu&#13;&#10;tLOfRHW9TA4otRNy0CKpi7pouEV51cyEOGf/ac/2dEyGZWQNYM3zKYkO1OBjjmFdrvczhwyWBiyF&#13;&#10;G1lzpUqMoPq2kjIRQR/+EZ9+q9DBjtB6dNt1QYB6l68lbciMfA6W8iolKTHrTn0kDhbNgl+IG71A&#13;&#10;rIj5bAoKMMxaUgcs98I+3IN9BTvi4qUR7Y/Bj3SbUUR0bHRBp/P+RWCqzxH6dbJ3AlFKCqX8vGyJ&#13;&#10;wybi6Y6iO6DhvNpbwaYqQ3jSekEew8g8vsubUQ86dMP1/eGp5gMx93DNQ0jX/eMHb32Kbp343JwT&#13;&#10;vJb4stT4E70PEAWFJ109rAUY6gBcuig60GxLPJtTex+zWH+sI2iFqrFXLd2v4XvauOwNGuHOZbzl&#13;&#10;9qlJ4TQuyA5xyz/bxrDnk2L1aUycz3CMx8tS73+pmow2/tvxb491DYum1LWVW5eofSK57a90D4e9&#13;&#10;WrFd9mrr5OQyNwCqgqiso1tICT4g60ewTnXGD44cdweL+VxS5zewmoPAXovkAOTg4XPDffhAPtr+&#13;&#10;7f4RXDcODfnDptrDtEZWzQup1Rt11ZYYAD0Ue2Hfbsddd09h3aTrCcFMyWzHx9X8uCoSuzyXY1hJ&#13;&#10;Yvly82RLckmO8tAtsL83eJ09rDq6FsgUEbi9g2msXuLfqi11o2G+h9zvf77DW2zPU8AONfAwwEX3&#13;&#10;tK0nirLFBDDF9DTEtrq89HaWH+yjEbyZ8cr24HabrMe7qo3G+kwVeA759uOGbhPIhF2XSRweDhEP&#13;&#10;/QgobuZ6BYcM8n4veYypKYJxhiofgOKsq0nM8e2W5V0DWwDMb+6qMVu39/FoueDBrACWTbXZ2QJW&#13;&#10;m7uIEwbODL/c72c4Dslsn/Zfv/6VU1GKoinRdckf5POkgNq7PHboseHVfBtquJ/LJcxheZk/fqEX&#13;&#10;w0WrLTSTTdk+wljfEVppmYg0BfoaJIJ2Yg+OHu8EIK1JAFC+NJkZKCB8ELDcE0gTJVBifl/Vw7Gv&#13;&#10;+PaK78LwdykzE+nCfl79XyHNya+fl7nKqKLy12mkPgIETUqNqu7YR+8TF6rw0PFtGuOe3kE3e9A7&#13;&#10;1c9xC3S6DS5Gzm0e9jvCDhrsVbNkuAvY4XqVXPp5KcE3MBm5kQKFOLxPZs1thiVTezyMpqDqcR9x&#13;&#10;hCz4UG5h5Tn90hiSJhv7tjo4qmCKbnh35kmOpgn0i/wAkiArd0NkXwqSDV7KQ+6o7MckxzCNaRLj&#13;&#10;1uW1UJY4vrXrBoIcnaBl3BMA5Xgp2G6gJE3RH0EHCvMMwWH9iTUvWMVz0lKu60zFG2IGVXT1MX2e&#13;&#10;lXb91/+4a5+WwShL2IRcHGXaEgnv/9htx1LAShrotAo+4RDnt9tdnc5Um/n8cSuuMqO2IAeX77Zp&#13;&#10;HkJ952DLufl+uTDCufGalbdpNmludopDOBzH2Iddqa+Grm4GGHLzvIjDkEZH+2gCS6be1V/fnhtW&#13;&#10;3oBkKiDwDpwqy0rm6VHK3ziELFWwrM90FoNZZ4xyBUHAjymxGBCC9Xv62mhRQjQIFygK3ZFxOCzb&#13;&#10;NbMLkW1YxgFUpCVrGeUPdc47rY8/vn755acumfp2DfrPHgYga0fV+83MOzivMw30s1OF0hD9HENM&#13;&#10;/K7h1/cfMd/8V0gSrIVY6QlvTGaueWjk0e921ffxHTx2pIoTT6zCYErj5XYvaLm+Fj4tdjAeIbWx&#13;&#10;9PHPT1oivmPtkYa7EgoGarfplTJrJpGvLXmbLqqxh3r43RuxEB5j5a1RmSQK3PJU64dSzbNbABJ5&#13;&#10;mVPjU6QsWwACWRSi5eqak/m/n89d3aEUx+16o+sNRHqEsYJ+CA3S4FZqfBUyUp0bv/Wsz6w+D4gh&#13;&#10;pm7SvftLN4GjqaoDJIevJG/kpmRSIqRUxeX1Otiq/gd5B6J/r+rc12XnMCgnuZ92SY6PD8xYNhzn&#13;&#10;3GI47VhHHEe1rH3uMOhhkOe4LrcQR+ZnuunMxSvfNRCk7UAKb+GHkKbi/DTTZd2GJ+NoXIIhr6jY&#13;&#10;F43q928jU82FrRW26PLX84oeJAi5jA4IdqOKQqm3o31+vC7ZtPrQNY2vkAsREUVYzWRMMRSEp4HS&#13;&#10;Yi/P71Q+5R+oQy2ew7KehtZJ3T6/9TWXvw0XofCnD61f5evff3y4/4jEpDceRHR8XppABO2SdgO6&#13;&#10;2MN/+QSvQIm/XcY922mgkEMn+NLi2scLv1tBod4ybEtZo6YksVByfvz44XIK22ZrPMq1dsNfdjKl&#13;&#10;88uIoAY8pHBbptaXsrOYVf2VVmc6Tr/VTJA1papZT+M2CaDzdoRt/fj99fJpA/Q4IDv581mEfSun&#13;&#10;NC3LqY/yog7Yo4GgKhYwhhBwXmo7R85CtwM/wWUO99zJ7SQfzeiquoEROzEI4Ctde4Ruvh3ytIym&#13;&#10;EbtEwP4OzOMt2phN4zbNAgorF65+maiZmllsIY6DbOMAzwuBQnItUZguxw30o1ghvhIAGaQZqEza&#13;&#10;RKgCb8djivghvlz7WtPYgokK8/d2M2QR0Qa9J6HVDNcmIbOpIooJWgUdR9D3cyMbWEuFiEzxiau0&#13;&#10;TJHey3o/vz+7YdBISlql3dEdfikQQZSvU7mXb1oIRbdWq9fp/PTxo5ZOdn8KQ6QLXhUblxPMm9ux&#13;&#10;Is1EXniM7GoQY3PFtrjgs30p6yprBBVBsemqBlnnrpdSd2H5N9YE9oD8CyuIO+bMfoXgqQfzFR5Z&#13;&#10;lOHbspMdLXRoGVMMUuDDki+bH+CNbWu9ab2fCNXZK0OmOk7BzkLTHmxVy9w4yExKhaJBNdnGsWye&#13;&#10;1PH9h65ot2RbXjIMBAHpMMwFYZYpx8OP2CbKFGc7t06HCYDv41BR6o/QlQ3fr10ef782pfJvsXx6&#13;&#10;v2sejc2+oHWtrHvfbzdkEsZXtMSO49mpAtvl3O85JwhD+LBksXj1yd1i56IvFb4DXKyTa/ldE8yv&#13;&#10;eZGU0nEJaJvP/ulj3d3HnS+/VnWY0yNSIamTG+A9It/QLf8uUv1T86/j/MqnBENczUK42D3I+Xpj&#13;&#10;RT2vE9x1adc9Wo8nVEAe4lI7EvZtXxqLH2E8NwsjhZYE8P/6h/9x8q497Jfb/LB96M1tTMvkvWMm&#13;&#10;m/xh9zlOz35FuhReXL0SwaAtqQSE3eJjSIgyoUhww+nKEGsLDFVHNE4MME1hMZwlNPpq20S3kuxA&#13;&#10;iO4OJwIgQcu37NOFAXE7TQAHbhAq0XAolYyzpTYDrbwf200NEHDLonRt7coIZZjrouvIYUlXtyop&#13;&#10;OUcRZO1EjBFSqDKAHmKLKKqmslBCnx4OGYcVYB+Am6ODKWaSOQ7IQ4gkhJFm3vDkyvPwVredsRaD&#13;&#10;EEJmVG46lUqguj5fx3a3pzNgMG8FLwQLVScMHQa3dWaY5tFkwmktbueLvV3YPm7ph0puN+0u5dUV&#13;&#10;Ixibp3kvdZR69oCVYqaZQx5MIBI6H4PPZg4co+u6Zh9rwj2q66owXub48qM/VYQLXyBv5nnhsl6n&#13;&#10;0nUN70AJmURMy3pGqS9BITMigWKuJDAVqiXpxxXBuhL+9G4UF5SUmz5VejPP3jgYTEIKogq76Lho&#13;&#10;TQBzBA9tO4EUUMwitTW0a6947YMQJCefS4awhiXCghPV6Enu3xdHmaKpIEqhJ9ta2uVUUTab95Bm&#13;&#10;4yqYvHeqjeaiAAAgAElEQVQRMwwpzxqVjPtrgGJbALqcn7XOANRLQpiwfpz8sOhq6wF167Su0o79&#13;&#10;RmDA2DosvK0NjsFeW6ByCVZ6nVTJkXG+hjn6Q84uAUMrwKyMJgmIQBq8KRGuqmZKqlBiSWGBVQ6O&#13;&#10;QAlTpfSck6QRkBgEhhHGbEuNmrl3xXvKYUwTgx6DvKwzFRuCAITkNNxUhKCLOYMYSCG0Uh1GrKLZ&#13;&#10;xKhEI6imUL9O3zabJkZfufTy2u8P9z55EEPFVZqcbg7Q9IAUJTiTtR0sRBmqHLMlE1KkwkS6mCQk&#13;&#10;LhjWIZhkho5URU5MVPh8OROFF5aJw0iWgA3oaclIIUJRYeSQAO7Xtatrf1u3cksBh5KF1WQCXHZl&#13;&#10;SMBbDGUKFGAPsCi0VpOYM6qUCHnBFAUYgI00lwWCAjnE0CQj2a7H/gaXjeNrmCspBMF9nHjFTcgh&#13;&#10;AGI44pI0ut63o1krxXBBjHDKpHc2rJ50NENsbMIFAwyCycZBFynMbMN08RllOwKxTv2m0uOcldB3&#13;&#10;bU28Dbjwww5nuN7mmFOlA0gwmpgItBld5sRJmHLChNSiLhKwzAZjLtZmGB5ZvbgZ4ESxRLgktOQh&#13;&#10;WwYIUsFCSICNKIUCEnjUKu+rEAOl3HpTt5uYEc3Zk5AgFqLx1HoYueIgeVsS1DnH7NbkJ4hadruO&#13;&#10;D0xVH57Wcc6TKXNsiBCcmHnuqEYSR5ujTRqXhqDldoIchOIU1xyB2WY5Gsn4PIyMabwTjCYXJio1&#13;&#10;Ll0/E9q0lFLBkkDWU56jCSQbFCrN+7ggDV7PJ6qEg4jkhJ3NtQYAni+nx7qlHU0g+JDEStrNIfk1&#13;&#10;GTMLs998mNx6Ws4CEJhzsU6SWmIqFDZhyrjs7/bDPHmYh7GIliBaAEkjpQ0gCkHEen+xbVXdzrfM&#13;&#10;VI2TXx2n1FveKA28A9EzIotEmEYM8HGejCub7o4hc73YAqFq1RJXlEjMS9UxiMl6u+VgAVEhI4XF&#13;&#10;8NqbnMb+tNsdgs/Wwut67Lqma+TyOrYqmdk0VSuJCjFhWHC9hSBFVBLIglUZD7EMmNk8lB/PV5xK&#13;&#10;NiakmmLZqC5O/UbpNBuFsYcrqoO53MI4j3ZwINAMZJZTWREXQDBF27fxIgT2wWxZY6LnxAb7Glct&#13;&#10;0TYXRBkrN9PVMoRVt83ttgRAMuH9hOE8KUSzT3RB7Z7Y6C7LBBuEmK92dHFW2RDcorbydT76EUgG&#13;&#10;24aKwGRGgJbCYim8LIkg3Cg1EyggKs5hwnlILOPjj9e8xTEWzYBSIBZix1lILqWa0chl5RPMRbc0&#13;&#10;uMk9Pvx8mQNIwNtERRVTaPYNYaC/XmuYQYKadsO1JAAwQkLpZXm+BcYZEBLywsOKqccyI0uWUpYc&#13;&#10;JpFzLbgkWGIUERL1neKUwtTKHALgDAEcGdkuwMhWL85hwkVme7aPwGdceYZKhSGOaq8ZKYpzaJKS&#13;&#10;TXQRJsK30s2zkvWcA4SubfY5Mb5pVzPUVLqLWyOragsdxkEpJEgqw/VMce6hEa263i5bQkFNbAKQ&#13;&#10;V0TmRJxDidUyjAskbkXrgrZC+2FcIWlQupU1bYRWXPvMB9BzLS/9sKvaVrB1ntFOgigd8omk3GQW&#13;&#10;kOYMwwBQKzbVispxnjGS2UIUkZAwRIAw6rrdRBwuSld3JVOUV+b7iPAtJIak9TYpNuUw5Yyc485A&#13;&#10;AfEqOSExpmGOB61DdpABShmcEKLY5XjpX6CCHnqAfKYbABERSlNqxgwjpJiFBOuPqLiMg1pgiSay&#13;&#10;lCtKol8qLUxcBVNjHCPBQDKMQIAJkorrbV4nhZHSNOtUIeq9Ga4nXIP+NOq6tj7AElSNBcOKlIBA&#13;&#10;tDH6VGhGFxd9CYEUa2P2HeMlpVIrTMi8DkSW2zQjQJfVtJJkW1IEd92HMfubRYJWIMLMR4RxdHbb&#13;&#10;iuPidUuoFLEkriaNZBrzQ9vhOgHCha5JdAlJknB/vVXyntGyREBk91ixcVydC3uppdSa1vNsbfYo&#13;&#10;u7BaCiDlnhacfVlnu5fVlMPucJ+B8Hk4PB4KRKAlDd/6wQqIAUIzg6VEUMK84E1FU47jNN4uFjHB&#13;&#10;GwZhBBgzhQiCMSY6+r4fQSkcFyz1tK6atPNoWq2Ks7XZF3+jsCBGPB9gzKiUcezBHBNndl4aQTkQ&#13;&#10;mMhMePu0K+egtPY5c82YFMP7RUHMKMg1ABl3chNjlIIhUnrnaM08hmtwpLHaIColV9UUkRlmjvXd&#13;&#10;/l4fhOshB3XsbTC55k2cPOvgQVawAJeKxUZGnmxI0dOyzj7FECoiL7eXAoB1zoEopCzG8pLnGVzT&#13;&#10;kAjBSrJGjHGpGva0LWYsijGaSY4BnG6UqFg4RswNA8BZNDIkAdJcAKnrp7KMGCIXHVmWYlvBsGAJ&#13;&#10;5oTuP2BcUM6ZV5pWcHJbWl/d0LZq6U83Es1t3W/bee2LAKN1bd3WUox2ML7HDB/7mybCQHA6vbTV&#13;&#10;bk0ZFmoXn1XgjtCAK9qOc5bSZal+O71nVKNgs/XCxeF8ySl5CudgaTR6ozz3lCOZIcOQhIwrirFH&#13;&#10;OCBQ9KbdHGofJrxSSMgyLxAhWVGOaUoseVIsvp0uXd2GNcy9K8gikZTVT3UVk6UKB+sThGGa7W0a&#13;&#10;fRCNmnvrh6gkjqshwEehZCrrEjmr/YqDnQTEmouZoJYSOw7JjDaulVSSC3ed6ENpDhuPssm80gxT&#13;&#10;HGLA2Onq82JSxJBCP/aGUKUqFm8ZAxpyDCJWRSBCM6YZMoum5AOMCfqY/JR9cHNgkiOQQUYZh5bz&#13;&#10;aFfC2BhyvEalaXAzxvPZ9SERZ+Aq0rquBNIYx1p+AjCplq4JM25RSTwSM5mUQocoWOaMJiGEt0DS&#13;&#10;qhJ1sYhDdlrX/f3mcusB4ZTRXKJzgWnJGRRMkAxR9IWuiAvnybbiQayzt5izEk/7+jEUOq4J/2//&#13;&#10;+r/o7eb5cqUDsNGKrUo1xpgs+SKAHt6MIFMDNyxZM7x+StXNzKXbwAl83AMqK9ocONXg+q6ZvNs/&#13;&#10;xuXWY0EbcXNj8VPXMIRtvobXy/HzhzsznGCCz/vIJB3608/lPxG1gkA23X0gazlO//gPv/w/r+/z&#13;&#10;cPtQ7zdAOIaR9tehvzt8DLY/Hk8M0xwTJRI/p0exu8JhDHm/rXWNgmXtiha34ArzPjzI/TqmxZNR&#13;&#10;XOHkhtuFb8SbLzBid/b8oIloPPQB2BCTgDTRfJxOPKHm56fbtccAdopM0+pDxmCZSmZCpwAA51/k&#13;&#10;fr1eFAQ2pwDRlPzKCqaSmlRb+O7TDd3u26ZFGXXRPLeg4NXOiNl6Ixhlh8PD8nK+Un348BMYvwq0&#13;&#10;pZAmnzFde4cIFMP78vGhgdsO2fCotwuvzPRbzAtS/ebLH8Bk9oWeEtvt2pIESh2i5tOfumyS6z3T&#13;&#10;cb7b0X23KScPfyLAYjocBRZ23u0+gdIpNUdTz+P185fdV/CXh+YfFgcKq/e6ggoE7hEkuejv71d9&#13;&#10;uLe3U8AIqIzrHM3tcbs5Hu37OTZw2W7vrv0M93HD7xxYe3usDb2iNsxrnUFstPl2I9jN03O73VEy&#13;&#10;f/vxV63+Jc9GVhI1GAF5K2Ml78yIWb05vg+U2u5QsHv6t7//bbfd8802v/e82Qy+1ASaXB80SbcX&#13;&#10;yyT2MAmUK1TsiVlq7ULvVHhfcsrny4DrkswjwI7WyfuLvbBNVe8qUdEUIjBhvv9wOA63eewVxH7z&#13;&#10;gL3pqqdxYDh/Ox3nfaXvNB2M1xu+HC0xHDvZ7ZrbcmXo/Onjw8vrM6tEf0E1gUwrsWn2mJ3gS9vc&#13;&#10;zyOs6sbZIJVazs82FoLkPATKVKlHKdi6mM9RwWY/r7MPC87FXS1JeEFqq2Zn1jy7rOrPzYfzeoxN&#13;&#10;YIx1FzoM6+rS9uNhPp0TiJFM4zsQHd59qfQPknVsD+0K1p5EZiit0fZD6/4eOn6wy1g3zJvu99eX&#13;&#10;9vE+zKd/aP/RjjZ5mEV0qwUMrm6uZx4ySJFBqDCaz5O7GLTthRcUkoB1aGT99fW5ZaJMS9zcM1J5&#13;&#10;4EiDpxmjvfyxHLc3oQ+JIsgJ4dttEGkajRnDnfh5Rp438tfnv60GSFq6unOlLGbhmMUl+c5HIIKJ&#13;&#10;NONMeP9yy0A8fPoDTTIM11ronObvBnCM7toWko2f54Yi4tZBxGG2OEKSINXSTD/M7ARSzecHm3mh&#13;&#10;OwoGfGgkU++/vzGNOWZLBkC1IZ7z86xqlpE7X1K7J7y2B/hH9litc7RjzIq1fNtUHYUU5vHfLt8e&#13;&#10;Hx8xpoqpcbb15kDDYnQOCVJaDaG/+9PH2+UYhn6EsbtT/XX5dP+n+WaSQFI0or/8x7I+tJvKgxpK&#13;&#10;vxpn1+l2kwwDSBTXDNF9hcLlfGi0RfbH8dZpZcdzs/nTIcUcQn+5FMzxgfkwEg5Koj+e6dOXf0Ui&#13;&#10;YhhB6O87NLPm85fHOa+0pdfxVewrm3OCYk2LqlsFs70cTzkbs0outoWO5BJLIUzTq7ys77VgabHr&#13;&#10;Zvx491963+MtChdbM/5hs5sDKeOsajbbCwTIlag2tdg0ij4VNfhsq1YdsyDHd00Q7taf2g+//cdv&#13;&#10;2+bwfRh3CVBKNpu6+IeKR45hJYRdS1+OuqbG4BVT5/N4m3m6cP0oKvHvf/8LYaVhHZX5/faNAl3c&#13;&#10;1GiJ9H1w+fLjnOeg9w2XOScYI1KwYXshGPiwb8llqRtRqUYKfel98pZk9/txxCxDgjBHZsndUyh4&#13;&#10;kTz57+WP//I/AGfLusy+KwH5ye918L3vlNpVCm6Rje8sJhnA7vNPY7xQT5rU9nSeY34+nRXqZAcx&#13;&#10;gdv9Fo3++fgj2Dcupib8MeTqdL5My9TN2MMe5GAAkOJhcsFBUMDmn7sNzmDT7vSYTunb5vGujx6q&#13;&#10;OKf3t9v3ht3pZcg0PZt3dTiUc6g1birkT8v0OpIKeGF27R8EFMswkpKuOcR1oSUMa/jMNziWWqp3&#13;&#10;0bdsm/OUwBANJBBBhObBhMrtDg/TGqel1PaMoMpFTwXj1VGh+9USREDl52H46fGnH3/7v5LB0GgY&#13;&#10;lSGRcJ4xQukc2E7VNCGnLb+9BA3wL0+Px/Bc/IiKrbAGwcV1xjHyw13KHATLQUzr2+b+S8xGNPjl&#13;&#10;17n7025yi0kYmrCnu8rVE7ottLv6AbdwmW9UBpTLy/d3liKlDYXiclowXynhqt6dy+2fvvx8Ps2l&#13;&#10;VF/Xc5jeNNA7cgfbO8FOvDQwNZuMgzM52Uqz7+i22bbLefjYHV7tmwOY1bvkAn0qmUHESRvLDBdy&#13;&#10;L1ffqsqkIvoR7OT1ntxrXqVErhmh2lgfOdcdE8laBMBcgxxIYRBLcgFX2eMc1xSnd08v67CAItoO&#13;&#10;ldafeonEJb9hICvdXG8DOMjhqyFYeOM7EQRYT9a9Bn+HdoaW1+lGuzoioqP/pHniUIc7hEg/zjYV&#13;&#10;6h2TVFRi6ocDvYecrCDvP2hXrKppQKHAQwZ4sV6XmK3EAHdtZxKa8l8ath+es3i6UwWheX363Lrr&#13;&#10;VHVK7tT1NA3ZJIZNTjkuPoEEuKwO7vTqTH8+v3kS73fbEuwvn56ADHV19/r+Xndd24hCPC3hXjOL&#13;&#10;xPvLqW02mMF9ZJv2EcOt5LGsQ1PVN7OqrTZrZhp6OOConUvn8/VAgcfMTMlcM/jQPH3+T8+/P5MM&#13;&#10;orzCwDBwUoe3hYvap5y5oCX+CEPWYNNff7AtvfYDhASNvYdbb/12v6/pZphOJuHfX8//cn8w1mNK&#13;&#10;SAyXb+fgy+bh8RqH4dvXinMMAaIrC2oel3/8p/88v3w/hby/e7QuejbchiEEYBvAztxPK/CmINT+&#13;&#10;+acY7X7fzTOmcC0wLaP548f/7jSd6wcViuunniLwpw9f+uOLKC0E4G6/aWqyFCKUnJ8jVyrMI8+R&#13;&#10;vFVfHks/j2NKZL82SSzrDChos1gK1wy3AlfqcbJR7g+3+Z1fClF8jTEzVDG+FZp550kSH+5efn8L&#13;&#10;QxAUQBRNHDdPH9/SBAjaHXYjeD24enXBLCHpqsHNdnOwwS5+OPA/vH09cZ9SoB1v3HVaaD98/S7r&#13;&#10;GjfNhIbtRb29v+7uO1RuEdacsgoLrsG8zNvDHomEC++k5LC4lfEvm0xJYQRX6Xx9z2XVZNzQg+0N&#13;&#10;TzIA/0/N7i9/+xFQlb2pOJadep8vCt01XWzbj++vvgZWaD4n80R5uDaVgs69snr/qx+zdcLjE0Cq&#13;&#10;92D21IMjmSiKcbrZh/YJbY0dr9O5tPTu/rOZp1pIyFxgoeo2r7fxiXWgoV1XzxOMUDgTtu1uguN+&#13;&#10;xazwl+db4g0g05hDaYQz4pdNLQnbQ47j4gki97vgU4diqcsN30DEd7XYCMXX9GLHlE4+ztNp9AKm&#13;&#10;tOa05jOwABLC280egyk4CrNcx7itt5oKBqlfQrfd2TxDntiJvPz671jCu0976sCPYWwou1M1v2so&#13;&#10;a4DDLAiE10aS/vQNbn+B44yx+P79jTru1utPHz+lkK8QiHn6sG8rCuquTiHFWNIww/u0JBcQuFiW&#13;&#10;x0soQdW8kHh7pYmQ43StaeJ0z3jl5jdVHqtGX+fTChawBFG3307nnfgJ7EYQAk0lXvvDYS8QDhEj&#13;&#10;ZIPNbiWITg2CVAjAxIqxnsFhW2fXkx1jrcCowrA6wiGFxKFoNyRd29n3lgxCH9q9P+gt6oHJPo2D&#13;&#10;768Vw7Lz3mYQ1ZwKmiiHPLgVd/chDTYkRCSG7HCoRzOfluHLw6HYeH25JFwC+HE6LxTtIZxytdqc&#13;&#10;bIo7WSjc9GPY7j/j//bf/8/euUPXrgfPfbgC9xxcAeZAPuDRfpDY2e57qGC1XYs4VrOXqdII2eDw&#13;&#10;1ZV47k8CgCxkWiEaMsLg84nzsFY1APCiAEBjWFAhH3bvE5rSA+Wluh6f2B2caeF/PxKauUxEcA/p&#13;&#10;jgdRAHEVxSnQcSbX7STfu1K641DAMn3iWzKnFojfU6ebtY83WXKg+mjHVZEKXA2SSJempVdOuPmL&#13;&#10;amkAETMG6XX7qMxQNatRgLhlnTEJ+42LAQGAFpLgPenuYtXhPk9rwYgQQSbuHRSZtqSKggMpRH8b&#13;&#10;d2T/Mo+rKlfuIKQpM8qEM47tR0fAswtPTUezQENoishNDRcTcZpjuKcSMq5LIPMxBc28n5/fsFSO&#13;&#10;fZ79TTTuSuhdgpRkvRXrSKFfBmh+kEH5HuvKpujSZzviGjaaaEqH7DazsWteGwrfhxgm07BsLIfq&#13;&#10;XTMLj90LSBokPi2NMhP48zoZnk2edFIT1/z376847/BiFx76LsZ1jmGqcTxasJ/Snou24Cy/RrCX&#13;&#10;SRzKhg3QxU1Ms6gmq2kohKBaXt2PBqDA9uCB9kgvL6qDa2VjDsJlI/isOzTX3a3esc/XZiU7gTgc&#13;&#10;+lsqAELu17ntmIN/qQJK0SAsfIkPUFMbwGsPHv48m7mtcLEQ4eSA84q7NiB8oYLNgysIU8YzxeSa&#13;&#10;SrM1JSeC9cAggijaOLv1yctgmS69u0a/9gkqVZnJq1XXu0o+itFc/mwfzctpg8tFd/dqN5/GPMXF&#13;&#10;lTlBRQoOp+3H2Tifw6ZrCHoOEmwk3l75Rc09LMivCfLEo2VhUaWXBDdOmL+tL1sCK1aB9Ihyipoj&#13;&#10;dZxCajb2ZHPKtcYx3nJbDttowtGzhYZPHmKg6FBnx88AkOkleKHxDlsMCdPHU88B41xSCeguFEbe&#13;&#10;zrYQ018jySz2YYf8Um1olssPf35cC72JSsxDhCNoAG8Si45cLezZbdncDtyz2wfmyKPa3pRLPLMm&#13;&#10;RnKesZas3vEa8ncAByjS1c5tZvdvGCW4oERKwKBKBuSZZK7Xt/ePgEyUDRKB6uHbJWliL36ChEFG&#13;&#10;nJ8YxbykFmEASloRyaKsc0hivq2cSYLYzB3lS7fzIyNdzevH7uhvel0zZ4WiS2v/mR3ikqaJgO0a&#13;&#10;OuAyRHhLknh7/rG72wTqq4weaAeAQrwhbmrB7YG82pXY97c4rQgikYF1xd9yl1uTPdlxG3KN2/sH&#13;&#10;1x/z5VuTmM2Q4AKrmhEciXj2Dt2ODNBJbShbETiHQN9xxybsSZMhFgUXkyZB7u3/++umk04aBvdT&#13;&#10;uhM8U3K6MbuXfBnPlTq07Q6WHvFbbKugscvJ2NDW0FQhzkubaZiWb/f7V4z57H7e1RyKHDjboFhS&#13;&#10;gWHbCpADuHq9+C7kVEILhe9PziSLli1s3VffIXf6EcGaWyQBBtFv2ZIaE1TeYdd7Lq+y+hMVRLDc&#13;&#10;ylwP6XesqVr64aYMZV3EGdYYJbGMIzGs9Y+d5b63pFBUwHB4iyimAOXY5H2crz7NvB3WiWocdVgx&#13;&#10;h1ZMoOG19eX2PkTEkNJtV0TqAnGG9rgANv9YE74EPZd5k46qeOTjErwQtt3FJH5Oojdu5ZSFRUzm&#13;&#10;xFskN7x2DdNqNV7W1q+vWu0KvJeCXB2KmCdBXZ4Mu1BJfpyObWmMyKfxdUmnmfMs6Nsw/8t+4yzJ&#13;&#10;BoisajhjUIWZXd/TAYrX5VoYYtt2qW9dWxRy1t/FBq8NfOdGXqC4kSD373Wlvw+YHKTAWQ4u71XP&#13;&#10;tnAL+YqACMdROfScbLXbKNVdz6np6GJto1CNSyp61C+kpYorPt50hgfSSnt7ReeVpKzZjZwCv7PZ&#13;&#10;IbT2Hd7ZzAGW6QE2aYiMNl82p96zkBmZI5pxI55k9hyedbhmk/uyrZ5p/OfxiZam8B0l80t/0p/0&#13;&#10;i/9xjzrYD9EnprcmAMA91gIpiU7zlmxYoN4vsalXClOD79/7gZ25QIzh9HDp7AfinMz27/kJV19G&#13;&#10;q7m8znduLStk2OZNl2Cw0ayIGNfvMSbodu3DjoM3peAu5Ob1mHh7CJy9kSs32wpBezqOervGWVTt&#13;&#10;uGRBOO/pHm8UOpXZAwVf0zk36PE0SwQkUw+uOUWHZrEnHzr+GjZNn97kQ4pFAKQJbTfw+/X9GxMI&#13;&#10;ydyFn1vGAWY/pku7/HCQQeAom/+qjkxVwPJXWp4Y4Q6yiHpRKnaPsM/oyCQ6nxGb1MZtpjbkRPfq&#13;&#10;wzylNU+smHvlfK4Y80u8reFWO7kBcB3c7vDx7T2FDbOM1WZxF6OZThY11/vlbmnqA40N9crPlSAc&#13;&#10;FfeAXgjmlaKa0CksGefucZ9Op/vgEwyGRU91ds6BmuunUA055IZgNi0qiBjpr6elzYm26DpnQB4Z&#13;&#10;ElHKy1pOt9JpMG4vgXpK4N9Px1Yd4MKrlYaXcytl2zbTmqqfnctTBm6pzZ7K1MXhcKJX7NJIN2y+&#13;&#10;OrLhdCb1WYzdizbbO/4gFtWWAtrKLCvDQJSBZN61G3Zf218B5dCCEb+RAA2heLZ2D68lYw+av/cY&#13;&#10;Ladd+8SokG/xx02tNqbs1iwdqMZ1YRocppEhMb1OxLfxbpCAtJ2scAluFoLTWu7BYPgC9RT0OZ+e&#13;&#10;UpeSE+bCc9s3lzvTG5SjUDC73Tpvd7DxcWjw1l0zoRVjK5Y+V3E1az+lmrKPlTaCX+dRVWqkJIIF&#13;&#10;HcSLP4oC90JjjrGi5r0JcSlKWI49dh0Dt/dvUfpk0FZvwOKZHXGb6T6nbah5O+UMi1mX92Y5hHxl&#13;&#10;jEDxDz48B7uU2ZljzTHVDPn1MhoSKXfQZ+x7pIkfUzAJ5tVeBFfLArgg/3agnpAwzdh/NizNhjL2&#13;&#10;wfABTC0OmaVSwGt2zs8uS59DXL1FCAGNwl01xrBkqATli1ONSg2Jz1Q1h+M4MZF0YLHQOeObLW3e&#13;&#10;T8GJRh6IP+I+2OJO2Wo9mCtrxVJxU4e48fQJdhNP//SZrot+ex2kcF7WdxTi61qKMMWPvVgosTvE&#13;&#10;9DXa4muPo6vzK79R9XT+dqpx3LEAFwhJtW8PAPXn1zMToerihPIAr7V+oL4pmN7igPFhuSlWdJak&#13;&#10;Px8bEdd6jdFVVLxkrkxv64n/RAfEeXyqsa3oDWTA9qLiDVrIaDkuHdMfWgjo7USBZGWfDwue74CF&#13;&#10;y2AssQVtz1cnmofAxLpMq/Gg6i1yD4o9IYAVW1MKYo3ySnUjerpTqkY+xfqqp4XFCcGwf3AE+rBC&#13;&#10;fqOYK6TYTJsZTcIYmm2NOZ6mSXFxkP4RYFU86vQG1Y8CjjX2aXgbb5/Q/Wn1t91e2P52TozslNNZ&#13;&#10;hhivg1oD4Pftv+6ugJw8wyGB2OWYbFjXBoNl8iABKeVGvvU+sfuDeiEjy1IODHefV23ZDQxjvWxJ&#13;&#10;dBxN1qzWA1f5eYrTuf+wqRaBTBDOIVm+0A9rD4Bvx5IEWnQxX7SYjQddATwoy5rPPC/9pmCCNIlw&#13;&#10;gkl92TN2C7buA7abrdYErJhgsWKHUYrAEBVB4ctUrWsmiDZOXbu55IhNIsqJ+PF6HXhNPrga54wV&#13;&#10;9ibP/htvsY1BW3Ad3HGJs9Ign0Jbyf0hCxVXhQhNYNFC0e4WK5d2cJS3eRABMaorWt7+41upsWh8&#13;&#10;eqYs+HJXd8mAlcgO3omRNHH+uoRt5vc+T/lhYOeAbim/4v/9039bCroRwux03zDgMzGEfeXojo6m&#13;&#10;D8ghc92Lw4bn+y0Dby93XKsIvpZqI+8JocFeEcpQrJj4AKYa0W8KWlbe387D9bpv/oDzo3FJRvSI&#13;&#10;6t1SnrX7uNtlIWAjob8uK+3w5vLbBf451dNb8bd3tnm4zYCVRfjGzrHq8nL9rx8OQvzj78MRdMLo&#13;&#10;oMjRAGCKs6w8xKMu/PZ1PWgBoF+GmQK9Ow7rKF7X9Pdl+uPPdxVRx5dzt92N2JU7ZvaliugTeW5x&#13;&#10;pglcLNg1Y6ejSHM/jdCTLWN4nkg+UG+3ypVMx5UjLpDAYb3aXdlL+gjZCtSG2tHeuqeN+02KObV+&#13;&#10;tdQ0Yoep86zPpCFj0hue6PpOBgDzSMjUtq4Or9fdu4HtZ7NLfwU4O9xuQUNb5KE6j5B+jgcm5vdL&#13;&#10;51ne/yTeGLOawN/gYjeN7Ofb0aQHHWK2H3/6Mo7Dz5s/mJlMi6wbfndVX8jnRcH80nNrnrp29jse&#13;&#10;jtQPWwme09+QYEjpGZI6Tfnu3vXwQ/n479P/KfZtUh0h7eV4RpV+7XvcBqZC8satdrSZqss4egYe&#13;&#10;f0H4x7ffAlsl3znM8JLCZSQf1Xj+1j3s+2W5hxi2tTlevtB2wf8+uOHH9PXnXxaFv2RSvl2ev9Bf&#13;&#10;injZKrxTeF3v7/EFQMirLWC078J7GbT+M6rPgkeOCw/8dzA/qB1/T/W0uM0Xt0IUCT/dy+VqTz36&#13;&#10;VGAga6MAACAASURBVA2XAIr9wx/vL9f3nO89AVZkjhs2V33AvmpNHLnnEWcDfEybfgQlHkRar+zE&#13;&#10;t/rb29vdp35xjO+2Eyaodh/5XR/ndctOz5ID8KXD15zr5uHUL7raAhwYyBJy4Yu/uTNBSWijBHRy&#13;&#10;siUSwjVZno8E1xY1horlxckMtwTC3XHsa7qpI2dz2bM6eIxqqwY2Blx2jx+W7/atn73Fj4cvbPzx&#13;&#10;9VRIghoBH9qcRt1UFL9580/Io+n7y/9PEHzsWpIkCGI1LdxcXvFkRGRkZlU1uwcDEKD6BC4JcMfN&#13;&#10;rLjgvxIkQDS6e6YqKytDPXGVazdtxnPqB95TCDPYsQpm//rSx+39fhcUqvbIwOyuw7s7RF9S2B6o&#13;&#10;XUrTd/tG1ruXqeM7wA71eV1ncKjX84Ef6FbhdapUSOjdO3mNA/TV8BXgGo8AXJyr755PMk39G69o&#13;&#10;gC7151LhqlPRJnyzdzH/qcSQj+LFdnAXelLvqxKq7+fv5E5s04J/OvRxLSVDpNkr3BKdOIBvgOO7&#13;&#10;flPPlZv9/jwNGYfGmJHFRLOmRXKDy6be8dPl/BOQCpKX71/1/tPHu2bVedkQvVrxLC4E9iUvPOGI&#13;&#10;brdpUX9+yNTOBgNwUdP8LSEMh+n87PTzp78Mlxki9iR+DZDBmpDifdZJEf9Qkq/JP++epjDRzqAW&#13;&#10;/tr+/P7a6wRshbFHd1ntOkaur01Ij4gDDTbpMSx3/GOdV+h7YVwL6sFPJlft4Qnq94cAnINLVI28&#13;&#10;DZqCUBb4wV7DL9XH89sZV3TYtyo92SF1ahx/SFHKwbzX7w+dgoGU74nXpGG3/xq7uy98X+HzYDmr&#13;&#10;VafWDnR9WO2TWGAWbkXMeDR3t/qermB5/6df788ycL83BuLEWxwHMINdFuxPiNmA2PtpPXQF7d8P&#13;&#10;VV3ymoJ3WRwUpaev/1AqWBI2nrZheWYMAxxoBruDn/84JvwLltdB2z+Xsx6EgIcwj8/FBc7mfX+7&#13;&#10;w2ju2/4k27tv9GrySjJENc4Pu5g2vL6iGLaw7/a/hgp+7P7Hty/vSad6b3fxHgv0ol8+is/usz+w&#13;&#10;5+P28Tu47vw3aK4h1CWR29B/uC9etltHfUni+dvfDmIi8B4Sfvf5E4hLMxFVlJdlyjeluBJS0vd0&#13;&#10;9yuQkJqrXZFX5Fkzkx7iHCl4A85QVtyFL6cGFXrccNp+f/l/KCvK4ikYG+wXfZk6LSygpoqAZlYU&#13;&#10;L/nH5wba8L6az8lckCygVAk7RJxILI6xiod/L9emgQfpqJfaP0C7j+bLb4GuEp7h1PJmCLLpun/7&#13;&#10;j399uCMmAZMtrYsy38d1bOru2/xbleoWFY1FWeV03EMH6Rr40ar8ZMZVD/39z2l12i62wa3RX2Hl&#13;&#10;y3s8/j742SMvJNqH6qZbusWVEzSMoxDIMdvji5zrwftb8M8PMKNdy7J9+23pPk46Q0y1nS+nk0j/&#13;&#10;6ayRUff/khqTbujZzOuq33uybnibCkXc90wrmpv4CHdxNTyg8Tr+Wn4AiHkXMPm7+Ens6iOcVZpf&#13;&#10;xPV7K6qqeLwKx/q/7AFX81XfUT4LZ5yrMgi02T0jVGf3UuzyFCzE0t/n/BJl1/4xn1hx/PmezfNs&#13;&#10;InDmQ6JkzUupUyj/O2JwNbvqvsE3UxRSBw1THn2FAgKrs1Xgsrwu6z+LfL3ZVNdvwB/wHpBzrTpk&#13;&#10;VQEGOAgf0UW741PJLhv743q6W3aH+xohtpnBe3ZQZg0l3l2yXzoS8tzQxW7568vf9209cnmPDrPf&#13;&#10;LLXwsKruQ9zWsA5TPU3vL/sK2uubSR0i/xTzbk5D3R7xau3XH8vxuAGOif6Xj6VZCiQ/WD8g9AKW&#13;&#10;28FVaZqh8SwKI8DftzcF1P097c/fa5ET+Linb4mDlaePcsf13fhtc2MUHu2Le5D4+GmFaygf0Xn9&#13;&#10;2+r+3L78e4QwtqIw5qn5EHsib1WceKbFRihIW4p/6vPSN/0SuD0MLjuEoKt3w19/u6eEDmcn2XW2&#13;&#10;x6enKcN5uKYIeK6/vS5sOTT3dKP/KNknuPIicxWytXZm8rIsb2T79VBfrmfjI0A/hHtzSzxW//zO&#13;&#10;nLmsKWAM1Book0aW0mWz1aR5IAm9b+mh//6tkId+SIr1u+Z/djmjFg7SlYrP5sS5k/Y5OKtqRwVo&#13;&#10;GfSjj5OPCV3klwKKfayLWQ6VhoUXe/DyZRGM9+fz4e7T7trX6c6/F23uu8M+m4rYe4/f00dsEv36&#13;&#10;ZUKwMPHtwy+fTm4wPibuUJd7aF/1O6G77393+X7uttovmkIONuEo/PrtVBP/1/DqKVsN+p+OXfR5&#13;&#10;SOg1kj+poj//8VAd7CW9d5KhMdH0addtAuEqf+1/Wz/u//O+Wi/fJfN/bj/+4+tfd1WJso1Qo0j6&#13;&#10;ZcCq+DG/qYefb6ngVyzlQZS1A8EAUCxs3XzkDLj5308e0iDIekJLzPC5/TxsM1xSLcTSv3e3gh4r&#13;&#10;mnKezIC2wB6z8ZKknuEKY4Zp1yY799OYEHwqZGJNNU8ZFx840XUTXCYOHupwT+olIecwNnqlMlsz&#13;&#10;UVJ1jS68/UgVjOS+PFz1JJ+P+RTh0Wp/O5w+rlwTeU/k5+BuEwX3XY2Xi96Wsq5pDJfvfxx++u9h&#13;&#10;vyGUVz99wD+z6BgY7Mbu/rIHG9pt+7fLS1EVi7l4mav0SHBe1m0D/un+YbPXzBYsesCrg2zcyzVB&#13;&#10;61Lxdv29PGT7g9yvV7hMCoVf5J1if4X6+1EIHX1btouFDu0u4Q+8Q6jLH/L+INowmdCnD+0f8xf3&#13;&#10;nx9+/tbrv8haD+8VD9J/upx+cMEggeXzQ1UsSwRnC9Cb3D91GeQVf/sMBVMwljmNJ1IZD5kB9bx+&#13;&#10;+7D/uPamkl21e+DVzeTLdflWpNxV7XqzLpPhy3BU9c+P++F1nZxuDmywb3QBOlNFccOiH3CjSgrz&#13;&#10;y3wpf8IAbkhPKexLi6ta6m0YGvQc715u4/Gf/okcOsNMH66f0vFdI7zvBgYLIvr/++9gB+DHtDNm&#13;&#10;bthpXkm1bz3Qhu7U0Z7eAi48EaFu/T9e4kNDQLW+hV0VoFhwyq7XSorCJwIAGEn9sQMIfvv2jfs1&#13;&#10;ogZWYmXZX0P9U2QsjdtZRrDYrO52huNXNJi4MJxUVbx+e1G1WvTc361C/VohWMy37OXcBzOTGLtr&#13;&#10;snqxNSyAt8OQhttmV98YUst1e//xJNXElv9EaBrfBLTfbehqIqQZqAkqZrDcP5AplfDpMy5EoKGh&#13;&#10;+fzyVhYHEzn+L//Lf+EYMmsUREgD5yBlRV0h7SPAmFSqACBhrM1k1tlmjBC9Xm5gt4dhySAxyqvE&#13;&#10;tU/JC5AqyBzxFcK+2OFCfPAW6c3JmsBMZKEs8Knc3r9eEuWv/SghpVygnMqCE5wRCBmRDR+yMbAp&#13;&#10;s2KcyHXLRYH++PofUBUtMk0rbdJgxT4sSrKGqdmfUaYF5OBOocRjBgDBlBZQN1lSUZbJwyrCAovB&#13;&#10;WuBXkFlwrON5va3X2YzeKlIWQTidvQVl01ovskSppsuycARJgK66U0VYpxH6xEQWuAU2jdPCKEYY&#13;&#10;Z4S8c093jxGuu8cqkEJvaHVrgFlnwSEBCo126JCq6RE6QCNOabprnxgJOXpBeEA8guzdnLJw1nKc&#13;&#10;EUfbtqh99z6POHlJH063gZaOxjrHtN93m998polwGwHP6XR9EQJiaN2yoYL/9u2LKXBb1l47Pdqe&#13;&#10;QsMmqYoQgVT8to0wEGhJAYGoc4p51WZ/r0jmBZF8GBuBgXedKhRrDXSccAQQTBRAwGihN1MwC6XK&#13;&#10;tKCUWeMlJMemccQSXnuXaMoAouu4IUlJK4nTyNNjd9AJnc8YcdTdt250tMx6sdug3RK5YLGsvi6z&#13;&#10;sBEG5npTR8XI5mKCSvkQXIIFSNCPnqb5pJ+PLU5ryLg5lFipHDUuFEYkOQhgTihlGAteSgZ7t2KC&#13;&#10;gI9dBQtUcgphtFRESjECzOpzlXkIKFJSkDwbiDgwaWIZ+zlE4BEGFa8Iw8M8L2AG80oF0yCY5Pc8&#13;&#10;2eCv81QoSaRIiRLU7prabYuiWcP1yO6CjQjg5I2qCWLQrJagqQjtbewTI26OLE9eu8pKXNRwi/o0&#13;&#10;MlWqA+McbXbgwURWtW2VQaCUaDsyye9YeeUoheX52C4hF6DghNhsMFy4aI7Hepn7kIWAzWxcuW+2&#13;&#10;JbTVnmIaljXhzWSinTBxTpNehiE6453fiXqcdMoweJ+R035xwZZFw3EhqGIo1Z1Yo+E7RXIqo8QY&#13;&#10;NrtKrmTZVhMdwZuoHo3ZvNtythHxNSWoxDStNVJZJnHH2egdpihksiFACjPPEKQZWukwpCkgh+Yg&#13;&#10;n47jfMYk3fGSq86uxtjlIFpAi8AkRyllsy3LfbfTFG9X63wMOTa4fL98ddZJSpPenLWUFYu7KZC5&#13;&#10;KogQgdmuuhOVqO+qqqk3tzlMYNsRzYd5JgyHcNVG2s0tq9UAzNeNYICA77dtOKf2cN8cDnZ5Kwnz&#13;&#10;qx437yG2EQYEHbSHTwdtzXWYoB5xx3CM49sFqDtkcf92BcDDMUYEAEuvdqJR8QTCMkZrNAeZER+z&#13;&#10;dsHTKCqql7PTjhWQF1gP3uLRgcA4QQ7Vj43xqMDCW+0dyCBkm/RoIgu9PiupkMYeY9RUiIDrW1+y&#13;&#10;/e3FLJDyKkKOE0YdB0QqbaAdNuYZCvlYKi5tQBwR6KMWWY3GwYRQJjS5RAgvOyFQFYm2gXKZIlYE&#13;&#10;GQM2j3OD+sHsihoHgIOJAAmE42wwZPflniI5TFrURDi0I1WM+baNSMM0QdU2OeLoQz/poXf3jx2i&#13;&#10;YRuWGZnAUNG0dvM82dP7tCYSA8LOtt3TgF32VUzw/f1dkiYxUHJVsmIx0Kw6J3w7r3AZYW6vy7U9&#13;&#10;VIpUNjgdgoTpMr2uxmXBNHBuW2P2VoeOqQ8fj4PtUYmKGLhErIBSifbTPSnKyzi53vCibtrnYbSc&#13;&#10;MSiN1u52W56ae7fR882oomCVgxEgT+2km1LBEPddY7yXNSttUg5egx3WSSkmy0DMw13TNErMt5Aa&#13;&#10;GJ172B2thTCjqhCMgNSn0UyYS64kTGQ2W2YQuG0NAdrAANQ2mckCBERbzvNtJm5/d0AIGBd1CNO8&#13;&#10;OGY/PT9seCE77Ew8YMwIn7Qr5Y4ADxHVW2BMQEZAhtm8OcYu17OUJdsMKsKuVCUiNaGgqiLaRAlv&#13;&#10;/VdaIBIiQAbJQ9ftzLQxSbr2wfplPL/DJYWuDCA+PB0v1zd4UIMbVdXi3WE43QoCOASlrC+rJm1p&#13;&#10;jYbeGXdzwEFFaU6ABRdQIDJ4K1jSZFNg5zAmrczGk4Qj9rQEskDrtNpoIA4wEiEQBKBwuo+RShRY&#13;&#10;ulw1hOx7P5f3HyIIgZlC8pwhKrk2HkuxjPr+8fO4jHd3jRk3WCPvAyfcOpOhBBAoJY0bmIfIolWw&#13;&#10;cZ6ddxZ4QvaVDDnCZbapE8zDpiiDDbMl3Y7H6GvhS1wBaAnyzmxWW4JRAjgjtG8/tLtSKNgHTJCx&#13;&#10;/lwoddverbVNdwDGkmBphtN1AYqvc89kRiznAEnBVCOLgl/tYHDq7p/BpstdFWEkBdwC6MevSWJP&#13;&#10;IlsD2EKheAQBUG+infxKAWCgdJjcrBdkV/IJElmpA4px7YdtNVW3084DmjGG3mnqcqVwU7IqskCc&#13;&#10;YhXI2Jq4u29CBEXRzJ3ZVc/XoffO3XcFAJly1uzUhM1pua3Gd5Aibb1dndt4iqFShKAdr9a39/3T&#13;&#10;vr4rsd+ObZ2ilHyXw/jH95fd/gBBRi2oaIrOklS3sghbBknYK4qYQsgI5FivJjKS/Hy5cBqIB2XN&#13;&#10;Ic3+tmXGDBbWrDBtombFjkAEkEIysfMfL9ZBk20j2XQ97w+fEMgEoFtIQK9bAIUsXW2Ha161dcEq&#13;&#10;noyiVuuPT3f+PNRHBRCKMe2KhkTgB0doeSgbAakiWOHdYFfgXQWIgXQD4f75I0cR1WRX7h7vnm/v&#13;&#10;f4OUAgG6u8YP8+qShak8lpSjfbvPmfQvb8ZZmGBTdARxN0/r6ggrsjW2KiOLUMZHsp+XrdyXa7IU&#13;&#10;VQhwEELwc4qAF2hYLoUiCWKzjjvBFUptd2hYPpaM151bDEccIACgQxjlEBIo5m0CwFYtLepmA8kY&#13;&#10;27aHhepShpC37AAvHxAQGNIC2O/nlxIStC6I0UiozWlep3BLnljKVTD88ZdusouqJeRl//KKkLAO&#13;&#10;oQy2FVCBtV0wCjAzt4YFwuAWhvA23owOgHK3LozHuv1EBZj0Vh4Pa9IFMVVdDLchOW7TmllkqX0f&#13;&#10;3ksh3brxXbE6ThFTpIqARWMBxDHn99dTc6wADXZjksv+fELAtPdP1/P468+fhSjm7BUWTFWsKF5u&#13;&#10;fQjm7uHn1SVatOM02+jtEoLKnFElxPjb+TwEyEDR8g1r759f3odcgGWcIgQQU+R5tS+utz65BDKx&#13;&#10;SbuQheACI4sZIHx3AOvNa+c44QEwA8V0WWnIdcVytnXdzIsON3NBYyZFVT3l28ArtSKnCrl7fDA5&#13;&#10;hYwNt3XXWKMpwKygHu49JqdtayUMyY1zT4u2ojRZEgOVhDkBAw6cEwFJijpimDF5P72Q6HZCzSsv&#13;&#10;GA5hzVGzIbKmlG0ZrIcpuuR3ZbP0A4ZkiNvq5rbGIPPhdt3msSz3mDDn4WqCtLdrMBxxZLMJQCHi&#13;&#10;Y3r1bh3NbNzu44c28+t84bUEjNWZ8I5PtxVndiANQszYBWBfozJbGCPhMXRCpuSl4LXY2/deEgRI&#13;&#10;BqxQH2vCgeBZYFGghMJKdX56esjRdVVVVSQi2XX7dV0xb5ikhhOy7zJCXJBx02GBkidF1HjZoo3z&#13;&#10;thHkF927EYDCBOtKzPH/9i//O1qXn5RCHm03jYksygbwa3ZVYqy4P4Shb471MgxdUb2ZxCmXlFjF&#13;&#10;1+FNSTVe11Jjh1gKSopHUK/5DUVmintsliPB3HkLqUWJX+Zb92Ef4RnHvYWItd1yMU1NTm/fJQdp&#13;&#10;STdzA5QD9hABTJLOYPMrBAExGcsWLck+RP9y+lbftfFGVRvKguu3Sfwk0+L2UP5HWm5/9HcP95td&#13;&#10;sXS52W3W7Nv69K7FtDHAJuKpX0t5N93AobEc3i3RB4HQaIVpvM7eAo8ClXcLDb4lzFugE9nACyoE&#13;&#10;PkOXjuVeg4Gb9nbtgeAwjFuAMYa2VNfbmZaZdnCcaQwccxowWCPR6+Kw9cjWE8m2Rjbfl60Gp6hj&#13;&#10;8BNDDZWltrYfzl1Hz1eMkidx1CHjkjkEQCGUnoat8gAyYdHCOKfzMpQNN7R7O/eQUJVhv71gaBqF&#13;&#10;3RDJfbcmvzCw3m6N6LKm257CnZmWrSw7v84au4q2Ld7TnOftd0hoprzi3Ew66nBnNmOHgmLgHE9P&#13;&#10;A7ht6wZzKsVu6Lec8m7fOHeVzWHc8mZnEiBHCAEw+puBXdaujDkwQnnlObj48S5iRetPTx9fJjBP&#13;&#10;6O75+N6/SsLG+daWO4YEMeBtXENVxk6RlxuxRUPrPS44NVkUfwwjIIkGVrLkzSkW/Bj2ioWiCDNI&#13;&#10;k4tbjspZ0pXToBt5zNBHPMJMzIxg2F7QqCgLw9I2oFN3bhsZ9KQ2MJPxausSobNldW055tY7IhIx&#13;&#10;okkiFDhShDOlEECACb3NBhWb8jlxTFsFsXCXf0BO5+jaqhr7qa2fVyMBNGEbcZhgASp3nMY1RkCy&#13;&#10;lgcEM4JJ+O0HXTBWBWma1LtSeK+9XPjkcksKpqPBOZAlpJWKWEOyBMQ5uQyXqkD7h3uffHy1572t&#13;&#10;OBYx/BjiIRWQgbf1pPDKWM0YlkqcL9ZvpayVaIgbszPO6k1A2n0o+gWk0CXyTjdSSq4YckbjWBof&#13;&#10;CWeSUMRS2XJSgOnsgoXBJwFw4rPG6eq2I6RpgJTD1Y3NVieUoSRCDN8GovWCUWAhyuPxfZ6ypAQK&#13;&#10;87oUD8Vvl7/9Sg+OcJoRnKFoOq1nLhhqReOQbPmgr22+P8Me41RKllcfDfabUzJXrNsg1VhQM0GV&#13;&#10;JSYi5pUmEY+I4aJiy9t6d1TJufn0XtRymnW7e4L5RaBiXJfF+nonIFE6bQYYkwAK2snikgC8sZg9&#13;&#10;xaGq4eWKGK8gVQEH4AUFoSvQTafk2tXpyS3g9v2+2UvMriu0hJkQkMRVh3R21kcqy8KtscVu2WTG&#13;&#10;mX8Mw6ZIYZFpU+WzrnbiJCmfYUURCyvDfCiRj/nx7uM6L/SJ/vXLf9CcH+92zq8geU7E/nM9Dr1g&#13;&#10;GDhGPhxur1e5RUcEl4QQlC2TkFiwiY4QLFuyfxlHTQlSAU6Mp5aH3ZyCfDC3ZZpWG/vzMDoIyk5y&#13;&#10;dwM0+ruKv57/IxRHiDwEq78I0ohl3CpRseRWl76deyYivCUbEsAEQyIR9kAMAbliLsO+ohJlkN0a&#13;&#10;XXho9wSGmjxgwDNRGEDBnHSEaXrphygB9wXeaCBp6TeYgHFUuwSQDWmpcTMU8+KD8ZAwUI7Ws/I1&#13;&#10;RDChikvr6JXdvv3NYYzqqlC5XmiIqxcRXgzZSWAW4DbW8VQf/zJvg48bCwAyptpjVaKyYIPZUMV5&#13;&#10;XT60EmV6fV3uKnHZXlAJLbGoXxO0tIAQgwWCiHDRNthynWTO3LkIU7L5lAFbDZFzTsV9P/pKWUfG&#13;&#10;mnd5hCrJbZ281/tjSauSB98kSuaoj9jqbX9sMtLjv6FG8XU6J1APYkjGN7jsF9JJGuwCvG5jlfYl&#13;&#10;k2rRS4pINNLkTUaPZCUQVpxnV3AGI86jt4qx8teDtwYGH4gKMT0cH0y9VgTTPfGl9QM/6nXSzlAB&#13;&#10;IjtWXHAFPB38yLlILh6ku6EohHp4/JlfvqcqYhfLzMFmxzL4NL+//UHaXEspDcpSv86cRFCLYjO9&#13;&#10;2h1wDHsioo1jV0TgU7YpGPrTjpRUr7QP8Wnf+eVMHEO8AKUgeyVN6jpkk91yTtklpCMypXj+/dIT&#13;&#10;aJ8P8hx1vHBQ0qASmULwMTNfHemsRwbqBExVQ7eaGEJddmyZb9AFnkNFlrOzHlkibxYSmQEdIMAA&#13;&#10;Ccq4yxEpwov7+aaFgBxZAIjmUVChx8WEmCDDGJpt2cxYkbKVO0+4hb5oK/nQzKcM/Zt3QKjuxV8P&#13;&#10;oD6/njLEuNrfHzkEqYLD6bSBsEmcGWXBGMpldXjwxmWgZnMNYI71/aHeVvPutDj+VLqYv73dOu0g&#13;&#10;MCgSTruFzTKHzY2b3wQrJ7LE5JdhgG1OVG4aQbsRVei0OjxjJjx06lBhCarAyohtMIDB5iiuWw8K&#13;&#10;wkacSZFlieuDXzcpNEaFHVLGOcyjUBWkDBBcFJxAiDnpIEDANKpgvT+FoRCVD1mRUmNrTW7qu+/i&#13;&#10;W+G6eVtbKXct8TGEBDI0V7bOm7/b/WkXNxFjSBbSfED8HcX9viVTVghMdvjWfytjxiCDJFEu03Zp&#13;&#10;P3wM3ilB8B6BaQIxLjeuggNZjlMmMwmqKmQdtJM58KLKxnw6PmZzDT7EbJtjI20cA8jFISbDqQPC&#13;&#10;49piRHwACopOlJjX+33j1qkgMEvlNoM81FIIDHe7A4Voqp1EzwBlH5cChJ6C8XYqZe48X0nQ2hLE&#13;&#10;oDHE4rxETOuGF7rvPz/vz3/Pc7XdiXL7+oaf7nbPnzbnl+sPLJE3ibMqgDcQIRLwMp6gg7u7nyx2&#13;&#10;lmow9Jvj6+xKgQtCQUD75pFAzDAJCYdMaZ5GXuk0qj3U/7pEHnDNDQ5+LHOI+0oG4fyauASQOI5D&#13;&#10;YAwZzY1BwZVVk7aRBJdlYVfXls22WcwtI1RgftIJeke4x9IvQxjjDAAeZpcq21YOIJMW/vUWS1kD&#13;&#10;54rskcAqxgqEDfC/vrxFGBJ0bTzgln/9/lri48n9JivJpew3V2ZhHcy4yHbsdj+fzq9tU3ky5YnX&#13;&#10;or22WSxmV0uvrwTfVc3ehwUwvU0SoTVxviEE2CqAzSH7NVjHHDCJRt9nsS9wAlYvNvnbgg9qjw1B&#13;&#10;dRFmnQC00cOUi5pZsKb1mKABWTt/Q+iw9re67lyAi9Ay18ZHwfgqUN5AiGz2njPJS8l3BRzASAKM&#13;&#10;EfvAJpvLp4CdAeuMsxnvpjXzzmLK94c7vfrlfQAKE0wZZNZG2iiIUFfJkPXki4iw81+jYSChndxd&#13;&#10;bFyDbHlJ9AagWXWvbciAiRnPx5RBFXxV+4W00rdEQhSETJC8n8aw09fTRVKuYJHL8OVr0gjfkhfu&#13;&#10;lVDgrPG5KwEMnjhPZPZDixiBBSZsiWO6iKoOmfbjSWYAF+PYvfRz2wirp+IG/ceaQhJum86mkiy7&#13;&#10;0FZ1SAQ0UJSMco82loODwediH6d1NREKuXOj6WqeiMzouqUCQsr5rVG1qx2llpHOYFIZwLjL6F6o&#13;&#10;b6c3mJnkVW2o9Q6zMC1vVWwoqVxgZTYyg1JJYzZzQlxPCcek6GbRXM4YOkWTuwaJPIOmS811PAuK&#13;&#10;OacZLf1CmWSIAGfKl+WlTzG0tbu8Z0wD5uHs6woEDZclMxARQBlaUpMiH1A1d7IsAsb/13/+X7UH&#13;&#10;qX6axz4urpa5InOs6TQpa6Nb3dH1w4I18fmeJkOJEHOMY8AA5zDZh6K+7oEzrcsLloOv13X/uDlX&#13;&#10;09b2L87ORa1oKlq/0vv8HX+Na+WJxMbD81AyTiVvlUx2Chqnp8dAVfVttcVCgOkEgSE2BiQDMNnF&#13;&#10;ZBSOXOK37/9QjHjK5lknJO3/Fwuy5+3uTN4+fGaDnm0iG/35M6XLYK3BLeTxufy+Dblpw6Zithj3&#13;&#10;aS74DpVMFp72sj3g3sgYD8V06yWYsjPQZIM2WtRY7ao4jB54bUtOUEKGWFHippNYL4b8SWCZ1lV7&#13;&#10;QpjnzDK2uLeHPC+PlYpWfxJVK6hEEdL13QBaMp/DBH3xlmsoLaf+VpBkPt7Tt/SBqCFITJ8+MM3u&#13;&#10;LnEy0VTVPvV1/cBZjDuqWHm99W29C2fznhLISQkel6n8BA1gN8s4hmMCCaEHjxFFeiNl/TmHy96e&#13;&#10;O3Sc3mFTHopM+uuIK7qlHAgvaMMDSVrmERZOTpxwUCax/zJYShb/+laqny5bo9v0GOm86dtmPuMy&#13;&#10;AjIZ3SVBO5wovyy+RsVivuYC6orUpn2xL/ei2W3Mycqm8OX9FaKSh2uBo/DAWfeRkMhxLyInK+0C&#13;&#10;jgT2uKinf5aAmtMFtX///v8WEh+VyPIBrq/zPD5++jkjfLYjBVuTdS9YHmktq1SC7xdXFM6bddzM&#13;&#10;5AAAIABJREFUv89x38omb9cWnz14qMnccHo4VtsFagcnKzx6AC6JsvHU94cgOzbBnjfJL3X55IVN&#13;&#10;5BwRcmDdQ2ozHe8tysFG5Hf1Q985mUW7Ms3cwnRUB88Phknuj3mdK3d1pTOb5aJlGE7Eq5/Ajfzt&#13;&#10;MX5ELgc3qtZj9NGGdqJ04rhINzUGZqDNz/LeRpl8CRKEauDJAO+AIh93XFHjyWq8QxdVDQF++u4a&#13;&#10;j6nt3i8soK1Sb1HmizPEP4YFOia+r5qWrJJveQlyPYC8pmUsgZf8/X2LCiXurgEivoIIqcmyOhSM&#13;&#10;Bk31JixDSRaPw0W4vLKyeUTl4wrD7sVeGxLDjgE3F7JFg9O9i1GzSFXMRe6te2SdpC0l5+onAqxb&#13;&#10;AdHc+4X+JBCG9rxZodqeoyFOP8+2/1HV1aKjiDa6w7Ytdzvl4g2WH1K0SpFIFwuwbIvQh3c/Nch1&#13;&#10;+qTZNmylo3gtkpj4arC1fpnWA72uiUnUNuQeOb1X/PLjv6XcvdaaIN8Au6HEGpg9pr5J0K9vQjHG&#13;&#10;/IjVBYG3nXQMiAUVzvXPTzXfTAHAuhiIm8eAoQgiyHwi0cFI2UojYeQXXlKEZuvMde/CjInMiJbr&#13;&#10;yEA5zCmUh0zj1qwrXRq15xa4ohxIITfdPi1z2FYACX2sGwPsut5Onajt38Y/FU+cwltZbhZy1tps&#13;&#10;ZcW2KYrcdmj7dvsjas0wDdV16zeCc9H8bvjRDJH3alcWv21zQepilSSGFaDRwTWLXftl7QkFghHp&#13;&#10;GNxyEUATXC6qwcRzILc13UV+E2V77rPgtjR2nsAa2i1fqyJ1aIJHMBsKH/cnCjSZ9GYEgw1JJ8sa&#13;&#10;jm6396f7/Yufg8uUiSK+vZAZ4BsB72XQ74v3lN9AQrw6xo/YUrMawHRJfvIGFfcnXgBgrEqlk5iA&#13;&#10;iDFFDH344t6o7prcoPP9/PO4gm0G4og+qB1DWMl6nN4ZbFc94Qod1ArGinOekfdSrCzBaPCsc/R+&#13;&#10;uVE/683b+Cphh+eOw/XlekoY0oLdYXeaNoV4neHmK1RVoC7HYeUFXKN7n28I3GTWiW2ObRLKgqur&#13;&#10;nna/HBD6ITnl0uklMcNu8+xVzh8dxm3vg2HSTRNKyXsnKuk17LgFZhrJ7vgh38wtYl5UL/XsVLcb&#13;&#10;lUjsJaDOs93NtmOOJFxg9O1WQmAUQXYeW2Pt+tn3FmxBkwFLToR14U1UMf5uVaPOaSqRIxAFk6S1&#13;&#10;I2LupssJqsXPsCCNjEiTWE5CnQafctkcv3EWMXL87xQ8F1NyqwAkudgfTUQT8lwQrBtCivvPP23D&#13;&#10;QFOVbYXjUqct67Uq6gtxw7e/e6pc/eiyZBBRYXG1Lungvpzxloz1u+oFLSsPAnbfBr5bMPgxTCyF&#13;&#10;kfOAbFkhNH5icoYpj6j7pG8cjEXtkuOEzdGGEnb9jzxBc4dFddZf44dn8UY3A29uTpIL5Nx1NQ+E&#13;&#10;otLZ3TrbBop0qxrQdElro8Qv2HFqgH0xCqG49UpE/DDGpCnA7zNtTpkmEmD+nBB5WAHcpvnMIFMF&#13;&#10;EyV585qvUzJkPcPk3krRxZUSWyQGis00mBcememPNwt9omBFtjxy0gIjBorAUrCY0ToIJxdl7dnU&#13;&#10;7hD5dfurJ04uq2wvfyOJFe1dJRfO/nlOTFPh0NBGzubqaD9uieoFQ4Ki8g+QaRszFVWD7VXUnB5K&#13;&#10;4TypAqSZuSlEtNmBZJk8mfE81qxQkEHm5utCYXDT9eNE8E5dZxeldIFuKGwS2hpV19fEpJHHNEef&#13;&#10;geNygQznK3cddCsGQ0SxC7Ssmi/n62eYw+iwtftr3dvfE1MLZMgldU/gMtXOrjPqpdpaMnfxAsb7&#13;&#10;viajHZhDpgNdS593IQdAH85WuyIs7E5kl4CxYEz1AcluBawJuqdlTCwYWMPq01N9uX5NTN8aLQac&#13;&#10;GV5RBmC5+qYwJfmB/jiaOa6Umyfn35jOLM3bhGJrjJNldZmn3NV+vQImXoaV9RZVcpRAkm9xDzVY&#13;&#10;T8NLyJ8Veqd5qznmZeevPw6kI0vxQ+4e6vr8OjzyWhbCzonl6sTmpEeeYbgs9mNscHZrn7K9BNUQ&#13;&#10;EtcNWiOyJAjcpheAnxKwAFGKix6ExBJEgCMqAPJbbouS+jG7Ccni4n3P1+8uVQk14+YAMx3uWC1W&#13;&#10;seC7CKMNACMW0FuFQh2iVDzf2ZBmyTIJxxW7jqg7Uid//2N+2Yj84XC8wV1dDOO3XWSphX7q0TZk&#13;&#10;1mZVMgJgMGsVaXUPQKwqFDjp8K/DFUq4PLCP83YheyyHAJiYR2sDc9dga9Ll9BzzQMG17J2MoY5g&#13;&#10;RIwomGiyo/i85WwrVvhb81saGafLdfxVuwtsNx1IOD3Fz2ZaVEH6pUAEcLTbxgq3aTwFgpLd3iRu&#13;&#10;4zxbIlZeeNHvOpC3Kyhz2TJntVLlWLo9puF9Tq9a72iRWMRbJFNLOnPb6MaN90VUgWRbYl0KfPfo&#13;&#10;qfV5ADk9Km/XFRhci+16f1glOa7sZgszbGQ1njiFOXPU9yl2CdAqYGqQYot3zzM7uiKNQKo+j1tp&#13;&#10;qhBPqUti/2PNsnphRhKE5nlcF6iuqYkYbBnNdS25FP77Om7myhSesvEFb9uKqNJh3LOt3TVIax42&#13;&#10;6HeTXlc9AA+OIG3mLdHzvuOfrnD289gENOV8v7XW/SUoXx1W47CAa4OP5tVQeslEoYlxBxyS8t5t&#13;&#10;5CHsoAHBLIAVECBEmVY/kvSXydutVsLE1hhgin2tY1XECnig143EQxd+F9vo4/HC+rLdY1hD7eSx&#13;&#10;QtxkdG0x2hd+2MyI5N7WRJ4x9o6zkq7RXJvkh0KBQCSxKp+cHdSwPzQFwDPX4AR7Blibu5cjANP8&#13;&#10;M6AnkmdzgbzUlsu9Lnb7RMRtsKxY48u2R0pFUriFleyW4hCRBsIccPiJXb8OAhWzyaOh4rYm9NOB&#13;&#10;HXHv9zuHIcIQfcKof52SkUo8ht0fpsJCVdPZ1+QNbh1omm9E4//jf/g/S0KVm8fVHR9qI/OPsK65&#13;&#10;9LdLuyfaXwn6c1updXM5M06Zn1ZmMtTrQxnrqiFFc35P6DEjXmlTqbD2//r9sLt7m01nGoEAh5tL&#13;&#10;7NK+eVBAc9zpbWeNVJQcSqfOwMOIhMlKleZp9xekswRnTAcYK2cOhxG+J3fY74kxGFQpoTcfprLW&#13;&#10;wRxo4igTm61kza/7KxqqLz+IuUeGKl6XmsbhKxCgfG7f0hUF4T3giuM1F1VQrcssrY6exxFX0uIr&#13;&#10;bBofEvXg7qd0iRG3rUdC/IE6JM313aEHV74I1plF3pNOi7HoHl8mWOxE/LEUeazw3G0cYoXqn35/&#13;&#10;n0QLA7KQ0sr7f6w60XJcsQPyqWYp2YzAblviHdJ41sBk89vhWA7jJoJQbcej7aCeTg58YFPOdXWP&#13;&#10;zBp7ElZX67e/rptq98PsLCZZhntWlktqqwbjjzrkxCP0qWasU3LkurU0yxhaY3Myb3+IvSCH+IKx&#13;&#10;IihqqHI5MFAYX5f4Nv8+1K6Q1C8byZQ37H2dxWFfwFEWLSO0JrjR/e65HNjMfim1VRE351cnOp1O&#13;&#10;c/QbIn6tDh9sQlNiC1mJLWpNU/TGrCin0qx53stRQwQonM0coXm3pURKTNnhEl8LP640Lj6ifyA8&#13;&#10;qErFg3l8clqYa36q3tVaVXX55fbDAsXzDjT7LybBvte/tGc4iQu5u3tetJG7O8i8nWfIyBIBlvPp&#13;&#10;m801/xYvYJPT8tqVKcy/49RasIkdklclvMIe/HR3N0z/+AIZq+TkR7j94oZLJQGwS6aFBwKgGoyD&#13;&#10;nz1ChUP01A/PvIFuwulV0+58+XH/LMb1DxKOnGLr5imGz+ToDOD88Ar+2/taEMVKxb+MSPC5rhMy&#13;&#10;J0DJU3PAnK7P30y7QxbG983KsNQQmoxPQe8x7JQOWz+8Z787ECgWYxpy2q4rG1I3PFaH4WqGLSKp&#13;&#10;2D2U1W6azp8fOwJCDhkrOMVzH7wocUwrlc0YQ1BskjC+j2YXH5WohmFkMz8l2XBxpDgPLmoicBoH&#13;&#10;AYTF5O/r3ONiEl3VfRgH8JDMBYCiw7sH7Mw5wEHKgKu6OJfL5haCAOj5SiTjd8fmH+mNTqM/zX9q&#13;&#10;Pm15fa/e7c5U8f62eehzCQAr6LZyRRma/T3D//WsqyMb/Nv4ilQbr+MLZ2UHY17AfMo/pD6gO6OH&#13;&#10;/a44ybYyr4mDheDH5TDABQt6Gs7N0861MNwTT7tfiiotEcMCaxZKf+lt3Xwa+LjlNx8JBU+rtj9u&#13;&#10;NtZP18AL+0qJsJ45OCMGaI0HcwmaWJU5iB/2coMhR1MzxCT9Q6+xaEyWx/jtZWK7SnGw5fwJVoB3&#13;&#10;3RwcyfYwuwdapPV8EqPGPkHAN+rmDGDePcgeqCqNqV+6RNxyU39uAjc47AArV6u/XF8/b3wwwzii&#13;&#10;RRem4S3kS6g1/3AHBpAetylxXN2m96ogxt7wwoP424cnDvEN6xr6BSfdNvjqoSxhISn0tiT7Qgle&#13;&#10;waW6aAgD47Tc41zLSVPJ+b0q5svNSkAJwh45q/Z7pwosPrWEzbmvn1D7HZuNyoZtdLrDBL3NpOxO&#13;&#10;gO3pZn2xrt7oBdx2zKtCHM1u/0hq4NE2WHKIFv1Gob9v964NoKOWr+1UGkf3+w/94qz4UaOiQyW7&#13;&#10;+InD++d2voa8Vv/WfPlz08f8R/e+0081AxksQz4G369tV5pkCf4w6nfcVKCqxWbX3qZ0vv8IFcNE&#13;&#10;KVLtEcInW0AiAtBUungRiQjPOUAVM4SEdrnQDx9ptn3SF1eV389zHuw/V09q6fu4g4gSjJnxN6EP&#13;&#10;DNbT7ZU3s446pgpj3t3vdoKTrfh6nCSMm76TxZdZi30XNYUrN/msqRpMRJG00qg9ieVWXcDsSkZ5&#13;&#10;3LayBi3ZhUsvxpX/8of3ykNAK7/B2vqhkOtberj4qylA2JXdTY8WyhjvKY2biGq3XpfSUVvDYAdo&#13;&#10;rxU9LqOpWLOMru8uhvCcDQdh1zz862/DTiVFT+8/Okn/f4LgY9mybFEM6vRu2e2PS1dV1ygegSIU&#13;&#10;NPkEegQ0aNEj+FAaBIEk9PSkp3tvVWXlyTxm22XnXNMzxj558uNTbt+BWhTvRDcu6+Sjt3VRO1H0&#13;&#10;3GEhu+O0n1HhUu6OR5X5pshIOE9QWxULA4Y2ZD0t/wohQM4jnVi6YrhPCXpmlwUl76/n74D9TDIk&#13;&#10;19PPNHY8PNF789qXns+4641LkEkfbbilsl74Gk6LGQvCSgd8dV82ABucTsRXGSmquikVm8c+jd7G&#13;&#10;YOF9B/aHIgFI1gc03gz+LJEPt79/YV+G0DGKsGRmBKBsFlZqCu2F807iH7F9crhBqOZTDMOW0xOf&#13;&#10;9ZJYbOk6M3FaFhGf0/wlAltu0x48no1DHPIm30E9wMZQ58rw5Nkv5b/d+NIJ4GV0IOG2JQht6bUp&#13;&#10;2uGabGUPEsDoE8qlU1W1UOpQYVD7CCoptwLYhD2yuqs5IiUrp4qXmDRhETdKVAyoKR9oxLBLBysC&#13;&#10;mBeep7D0Pqb/VixogIiXqu1e0R/m700raIxRfcFFoZO+LalkxaSXnEgvLqIvvIeUloX+pnLFVYrk&#13;&#10;eh04YtSPV1IsmOLOvIoV0N9TQyDe15eaiXluceHTMrqr9nQt727X0X+qizvSn0dmUM0/5v9yut8+&#13;&#10;4kqdEAA119d5/O38S7k7rD7bxdNMT/6HhJEPdljAUt22jfCXt6Jrnq//oZS1GzFmVLSvojCXzv8T&#13;&#10;US/XV3hX0NX3U3dtymLNykZLvBe+H6sF+tRHKfscwN2miKhClUqy2t7ZrhNMQarkvHO3l1VVpLhE&#13;&#10;MJ4dzII7CFhkYHSHLFkjCvKAFrepWLjclLTX/pwFuuTmSDxQ9dt5+Nnffn+ZOFEheUHvgoK/2+cP&#13;&#10;21yH/SXE/PQwhq/deDBQ9pn8CeRLfFFlBtV+ej1vij0YSXYOVgsK8PZyFlzYg0scjzEWz3a4GewB&#13;&#10;+8hG0gqE9B9/n9nyb+odvF7uK/XfKvu0WnGLqWEK6eiMEGG1JmmgGQCTnZMOTn/2A7/8ofnwR66p&#13;&#10;o3Eocl6JR97UMjfc4U0fQ4pWIrL8bUhLWdvdDur+KSoDklu1LUW07+Lrj433mUgbvl6uv5K8dUOK&#13;&#10;5vZQk0GwhRsHQeeCXhxfSSY5a8uasjSAOqom4p8O93kyses3q6HrfpHF5vvtNcb5031lF3338Sk5&#13;&#10;w0vJSCSQuAf7bi9ASRZPALfBmbqWKdkdhRkuzUqpwnnlIgEZIWS5s5CpVQEyiPdSSUDD5cLvqziz&#13;&#10;GO7LzS50L0OzXfeT5Qx30RnOqEwIlsGzZeAfoyVkYTbLUKAM9RSkrK/9zVNhtWm5/NUGhEbOOYSq&#13;&#10;cnYjWwySCwa7P4Hbf9oAGp674tFsj2t+Bo8U6mWXNNxV9/By/birz/Mb3pLPaGOS6X3WtKKzV/9m&#13;&#10;fQbdmt+D/GqrbPfVonlJV3HyK1oWhIDIhltc1x8P0++/abfYrC3AZqUS+qfNA6S4mwNNtfC7Y6qj&#13;&#10;n3PIH2X7/RwQJiu1f/nRi5pFDCwCH1jKiRMMthUeU0FT63WSlFazeQVxBN6iCJawFpXt9J5+oWgX&#13;&#10;+nhXtX6dq5zQRMmoEMpyX9/CnCrawZByE8Xe+dbPIaSBb3VDeEh4iINTwatEu88TkL5SBX9978vB&#13;&#10;0o1sUzgSqnJWB5volgIqHSzXZbpchx4OmrnsICgP6bD/Zzv+qfu2KVtP+Wl5rT/lZbRVapuy+THe&#13;&#10;FGMbVeiRsgzDOO+qim03X8+XINiCUA+xus4f3uytKCIOCcbVrhzE20cO9fRbzMeS3Z+mC95iCpDi&#13;&#10;yNGLeJg4IezZ7BBTdnlvi5LWt+u0VQf8v/3pfxaQgYAIk4YBjAmIOSck5lEpORvDIJvHEyRZSIHB&#13;&#10;DBfEXAlTR9Yr6wGGLMLFpXmrGnvuALzhBCiFBOb5FIsNmsARAZpbDjwqIffLdLZoITmSEEZHAY46&#13;&#10;KMhhQNaecNIh5lQo6FGDuM/GUJCDBcGGWc7xWLeruGRWShwDJATGFgvQmysgsVVcT9KBSEvCRPLO&#13;&#10;QsJiwhmBZE1ZiIwJR3TBVmwLexsxpaySc/LLYsMYo3erVZmMdknZaYbBbjdqXkzwyHFGBAQWVbyy&#13;&#10;i8vJJ0+dQ3kckYsJR1zLUyCGk967J8EwvKUUfUSDtRu4BhABgSLIPjibgahLjtNtApLXGRgi1otb&#13;&#10;MnBhURzP86UHFkefokMYC7140S1DCUGJ+WLF4cB8prOlm7xtlBtM0NkjX8sIo/NaE46mxfuUVly8&#13;&#10;v539EmUSkw9ttijJl69XCPWqPizToqSCGNU8XeebbKsFgEO91zetONO0w4SlSAK70rrWnaZTFrJ8&#13;&#10;7U/1ag0yKu3Gu6XZSDAPCatqta5Wbcy2CTlBXDQtLIyb5xgJwlXG4kByGmZaFTiWCWLMBTERbndO&#13;&#10;L26aBXeYlRFGriQEnKzIOHXChj6KNQPKXgNdQhds9kVZsZCO/bBulSRJoDkAqSAtPZ/NkVJfluh2&#13;&#10;mmCQgCdH9U7Bdr0LLj+uf86LqzfSh8CE5DJ5EG+djpgP1zehYN+/zJljAFXAcfAF5rLlSxgZgVFV&#13;&#10;OgZAEYepXpc5wu42SSFaYY2faEFBFoVcAWPXvDrdBgahgiRSaNPcu3EBvvogK1yKjEIfGbOIE+e0&#13;&#10;QED55fQ+cqkSgoVlfIFwAa5hBW1ydFXL05ynFEG2SkG+2uY026C9IPuVEFzFBdqgFxjruztSN8lh&#13;&#10;qK0HZnC9X7J1GiORFtwcDsnD4IjFBERSbpogIPSKpMwjyza5omSp0Cl08xznOViLUdAA2S6ixKIO&#13;&#10;agVKgZKf64oKJRkHy3wSwGPXciQZZF642SUKAZpdIwogmXPz+fgiNoeaNqosE0mZMFUSPYwhEqk2&#13;&#10;OfgcPRMcRIhgvg3jBCAuGQUOR7eQHQEc45pwUVIPAQjJgXWdB1YX0ukpSFLFqJcZwaR4RkJIxkrB&#13;&#10;OFaj9QZQuYAMvDHWhoQjJBIpVh9PV+TdmihnNaBG1Q3nBAFvl3MrtkzR9/6ZeMUXaWZDMDEUYcIR&#13;&#10;4i/HM4KEglRx8j3MO74N1kiOJYhcNgnY63DhKBAgzueTKiVIvlD43F+iKKGUGaKQPIYA6IQJnY0Z&#13;&#10;NYDWMFEsKbOm0jkBRIfL6Idr1vPn/U7AKgFYl5vkM12xy8urKiUEOhAkPC+VoCVK2FOIBGG5UA4u&#13;&#10;MDCchXceOChZpWcPq0KHS4Q5EzJdHVNsXIaooLQQA1DIEsfgUMCCzcMkqTrrZbta7UplYsdYxtmb&#13;&#10;Dk7OEAUm1ylbM0EKxVJwvXGJk0t2qFVAdwi0Vru64GWxEWt+cRczWWg6u0wEZ8t5JMZn7CnxYDie&#13;&#10;+6oshKTBJxd0xkFh6EIIzqeUPPZEMDNabwIi3IGAi5VOGXJ+nXQXYYljIUqdbkAZossEaQAOgEWh&#13;&#10;HX+sQ9RmmiMCGCkOKztPAMXJL3hVo3FGycqSRj+HEOpyv/glYRdtCjBnjq9zqtd7qK30AVPuSy4Z&#13;&#10;xwk3FAw8EYaabWMvnBaZM1zdgAnZhUlUIE/2FnShWDfdGk6cMThjIcuMAyM0OZ8QLRJxwTGG9Ygx&#13;&#10;bguEpDc60gxSwg4VEStOc5UjCPY0aCIRQwtmUOWGO215optGbFerEI2J1gC8Uk2IPsEMLGWMRwaT&#13;&#10;Sb2dIMWRwQrxxUOKFILleB122zuKlpwXlCHBaBrNqpQCoMWH2zS1m0rtVgbAyzgbb4sSDrczgtae&#13;&#10;h0BScbcOREvIKEHGDd7SRq1SCNnOeXsgeogAziFwVXjDKGEgjJFDALJPKSSWcSgLOWntOCdjAjlm&#13;&#10;mAcotwUHIQEJnlafpt7iSCMaaRaQRMLxqJMsqZuMcAQJHzSQgGOdUZEKohTkAXtM2t4OCxzm3iLN&#13;&#10;C0aNsWiqx3AVQrgQmWQZWq8HRAWYrsAOHx5bA7COMPjotQ3U58ssVEGgGKLTs694y7dpjYsAI2QF&#13;&#10;CC6yyBmYxmuR12PKgIXz9Faxu8ldj8MrY9SIgDCYphuJiyzEqZ8T5YWgc1woZzHbIMtl7CGmst52&#13;&#10;vcFcdsMsA0wQ6+RJW6AIzPk8p8VLkhC63nxJJDAaJRygt2g0GqzX9TxphNgGNBlZ6+YInCKPbZul&#13;&#10;oqJmYbSzsSGLSAF2CwS2rSkkjAcEcKYMwabGhEQE7BJ4cW+sBTiXTAgsAIgQpoLILtspBAIEyZ1d&#13;&#10;7M3NqJDNahXMQjlZZtebS6nWIUILlkKRIeYxQAdnZiPBuL3bAT2+XN8sXLS3X77sl3lwzpSkCs54&#13;&#10;FOCWCljhEjEmCeWTMyhx3YNalssEo4JiRdQYZstxRgQAFyEs0Tj37aHKIAIuICVUFcFerA1ah26c&#13;&#10;pAO8LEghJRaZI2+DwIKWGGMBopUcbKs2IHhdFpNHfw0Qg4AyNnZ2BaYCUwoSr6qMl1zygkEN71tc&#13;&#10;wnmYgNeLsQzyikWrMWOsP59Xa8ZSLWJoIA7M5pBIxvocgqK44JPTGVmnEgCoLVc5wC4inFmOGZuF&#13;&#10;VDUruIkLDaEgFDiId/dJpOSTnX0u0Hi8Ou2bus23pUdp1o5j1UA5zyZzjimkjE+6l41SBNWcJQ+s&#13;&#10;CRS35+4HYRjCrH2KifoEQ0qkqhlINcWcIEipB/F6vWDC5/kmqoaUjZJNvJj75tE6D7LJ2YAckBNU&#13;&#10;RgnYildF3ZySBwGkJWVj4Ia8HL8zobo054hqvtIwYJIx8ATkHSPT5J0Fp9OkqLcuj/0gfABQEG8r&#13;&#10;5pnYnN87URLtey6RD4jXfDI3t4xXG4NLJAESKEaIEUEAQxGEvMx+VKgNC0s5ADBe3IgD0WaUnKp7&#13;&#10;DJJHzq73de4pRRgBqGh4x5QRBZYIcEacWpsQFtrfJGK67+R6jYBGICEQw7hcLkPKVM+AC8VWLmRE&#13;&#10;GJsiXPqpqKQT4Px2bOvSW58AMX4klG7bhgzLoM1uvQrj1LarcfGLcbLT/AAj8MnZMUW9WJyjJBDS&#13;&#10;AG3FKDHmJhhaQiwZKBSwPtUSj+dLh4eud1JJjIAPCeshkjxAWxXCz4FC4qKDacQoUQhVwW9WR45p&#13;&#10;KZc5oCk76DRZtAmSRiYgZNmb0Znx4bCdkkcxUQEicikzaU1wJOMygxTgtGjDIXM6x6FrihIxb5wu&#13;&#10;C+mMT1c0EwBhhNE15T6MzoBliaakMBpXFzwmez2NhLDFTBNAWKShn5JHTtssC8IpASQAlwSCAJNM&#13;&#10;8HRZciIFdSHfhltBqpKKuXeq4Ou2udzeAIfYgqJtTsN4G5+b9SpnDECF0almopKrRBde1ADllCyl&#13;&#10;dPmxUMnqTTO8XzebBqagJr5ogziTdYMcREzomDyhQJHS4oCdRiP+Xx7+JwI4giIDcMa+v3RxMOvN&#13;&#10;rrGDj44wXjd1WAZt9PlyIbDnvjInetiE/9qNgqpgnKyz0eOaSKp9s2cCg7m/+XmKdg0rUz0l7MmP&#13;&#10;xdVE4XnJDL2not6VDox8oN7P2MJwc84TBP6oCzQ49l+/v22Ycm9vsaJJsU1bvn3/Q4UnutHDddjX&#13;&#10;e6fwuiqP104P4sNPKy7QaG7a6DDWHvpip67919NpUEU73wwWtK1IigsTrbP+6vryaVfb/HL+ESm+&#13;&#10;2kVg4W7ul18+nS7PPJAA6rhMf/q4f9fPzsLD9qdYYgrl7XQ7bDbXfrqv131nDvsPaTRlAeccRgim&#13;&#10;snUEYSHK11fA3glTSLZBVtUReZLOS7/e77u+J4WihfBmYPjhdtXrJp6tapuC0zhc0X0Z3BAEXNWN&#13;&#10;vL3YdrPzOe61Oj85UBF1jnhVLW8XNph457izdgyV2GkwEf2SrV+Xa8M85mWzXvHZAql4pDvc+kL8&#13;&#10;ddd+//3cigfJrwGuQc4Q5qgtpZaUgq3qbtR+CtlBFBx/jBAK4GnYzaOPX5oH/61/vQyGRqOXuLjh&#13;&#10;95iJM+n6WOxgvbtN06Q1BmMDxXWYFpADPW2LnbHo+a0jSD3Gxd+mjqOn+pMOYfB+n/lZEoGohLwU&#13;&#10;0xSoDe54udBUNp/EOPVbkE7L+l5krr+DRmIDQ84pATrNrlR2uoJlmodvBX8Mo4ljWK1TznMIE8Pb&#13;&#10;ccB3P61Tqf3rb5kJ6JS/cC7zzVww5S+ny3oXQsRVeT8i4MZ3zpMUQKPtCmQWaMPXdj5Lp1vRAAAg&#13;&#10;AElEQVSjbSE5JgCcM8gEmKArQo7nF4zZn3/568v3dxpfI06QMxTQMCUesH4ds4QNU8t1LO/WE7pt&#13;&#10;HvaI0zM6o167q1N+VVSXW8YoeWBNrYf10z+dL7ftavfyf/8Lj3SZw1DC5ezX++Kl/201t2jXAqCr&#13;&#10;FTGEBNMdHndWytdf/79D+3D7YXATLcc6g+fjDWnxlw+HQNz246qVOw+MQBXyMjBAcNnfIt21uV9e&#13;&#10;+mNU4PyeDlzd3q+reuWLZtMcjHNFUT9smujn4Lul3LKR/vnzX3//L1/LfaRxBtkyheeM5/dvJJga&#13;&#10;53X5383XMblIn/Bttj/vHvL7VNJiaRDM7rAu//HcZUtstqAAeowP+2pdtd+vPYENQZAJYmbzeNhd&#13;&#10;uh5Q8cMlBkYS/VqUZ7a1t1zV9527lmCGKK22tSWqyJtacNN1/F5sCOcMo7xMYPj48Jepv3IYj899&#13;&#10;5MWQedEPx+my+JQhLghTQizWj2b60OyUp0i4Kb/t7v+sdQ/CbO1rnBqs0ud/s3XnQs5FTpGQfCuA&#13;&#10;gvW5G1eHez8uNIea43PDqx7DHKbxGH0IPhKB2/1K0jGNFcKg60+MovsPO6Lojz5u9ofXt9ePH+8J&#13;&#10;RemcQ84BAJeBRBxL9aO7AEaOl66qWwGxffnjvmlCN81Jmt7M4+KdlYd6OHdlhb07drgqJ49ywi3H&#13;&#10;1GUXJZNLyVdNPZymdbHnBXJ9FKRMkeZKATVAzja7PQuVyw7QMKDEe4sRGcaZAZdXpV1sy+TraVx/&#13;&#10;ekB2KWPmG4yTM9cLz9tQUkACwAabsijw8f1106xCWeK9yhW/LROe5kY+zqPWkzaL6fOQGkA0+bBh&#13;&#10;ZcExCD2UQTrWtI7iufv2eP+Tc0ugIQ42k4B4RF06fL5jlF5uFyiBXhyIcJldgStw2HgiQZnt1SxU&#13;&#10;XpD4WVLvFrkD5T1Ir8IhKRUc+meSPtxkD0H+8vRlznMyqACV0eNsLmhVkYfdQypu11/n6VZQvH58&#13;&#10;OL072XDZIAU3iSGPc7V7uNzmDWXzjx/V/uMAu+wyhwWJPTi0LnsHo/8bMuL6y8+f1bdY3z8M9uzw&#13;&#10;0BDy3g2Yo7sPd9yMnIimWf/jjxcp+UrJQsglgetvZ0KAj3MgW90lFR08v15iEbFRKxSknjvkpgQz&#13;&#10;3u6zy2u8kBU+jNf3Fzx82n0oorgtx3QbEspy02oI8RwQQ6JW0tSnqdM8qojVphKrekiuGWnzeH85&#13;&#10;m9eXueA5WWuWrt3Ud5tqWUJ3M2XwohGQUu08QcDW8jrNmbBCiW2LU9RPDyt78blkeSPXKqYRQBJw&#13;&#10;EYt8h7niKG4K9HssPiJnISzvn/748fLYfMKEyDj/mK+PH5+6ebJLKlsuhESMJ6X6v/9Yb9qMwYA3&#13;&#10;+fKjVqVvIu5bO7ikfVD94/rpdH2/dZdM1+fxpQEKnT3eGDcKHuiD2rzpryIxOEPyiX39zz0pUy6N&#13;&#10;wnve42Vxw+i29LG9R/Oiq9Va55FTEIYO0fZxhTlxWr+fO7D//HMwNunl5js8uHW7X6bs1lQgxZwA&#13;&#10;9x4e3x3ASy7aFTsP77fTG4w29xu2K27L6f6X7dCru0eQqC1ReYxdXauMHV5mXDWddqvDHRznXy9v&#13;&#10;smApTbZcFwnU7bqb02QcF+VsEpm1xUCjcJyHIvJKRi/J399fD7sHqe6W6+1ju/r27T2LpfrA7UnU&#13;&#10;JXAe3DrTJioFESWlCkyngsKrB0tzV01fX3d3n5dYkQbD+Xa3q4brt93jn/00Mg6bWv5t8GP/Xldr&#13;&#10;Dkux/TAvY4KeO/j6x6tzC2d40voN2rbcwgnefQQhAyApFJIxHrXphutO3XmeMJKYck+mZlV1SyzX&#13;&#10;n214gedp/+HpdRh2nIxwSMxvd/e34+9CErtM8RzXbRvq3Fc6TylBFENMOZdt272G69Fs1moybM7D&#13;&#10;HI77uTjOyOnZzj3k9dm8DeZW3VU44VHPg9aRUadfd/snQsqIKb2YgMC30yvH4LXrUUI8YAvn3397&#13;&#10;3jSCAWsX5yklm6025w/08MfbD9oW+fSe2Z+YlABnO5qPD1VcYnceFnt+JVOgvkBlKyAMpGX709u/&#13;&#10;ZlLinCvMIpyzwanr7mUZD3B5mT7cPdZoo/dqDgYySJF9S5Ogcrj0SWfafmzrNgRHsx8X70H0zh8k&#13;&#10;QQEd3zu4eXz13wtRBZPrhiELCKGv5/MDbI8s7TeH4/cLvI2yaS/LAmGSFcoEqnUrEye3awoQM3W7&#13;&#10;JrSynNHz6xGJlV4CK4phXjjjFUFvv/5tfVj/cXp/fHwomDh3Zn3gol7/ceyYyXxkd9UDUgmzOThT&#13;&#10;yiJ0+Kp/NLScjp3BiN49uMnyyAWIr+nl579+Ph0H/mkVdcoj7ELard3teBJIxNub0eTh6afd/vOt&#13;&#10;+/rTx59hzmufbSw+HAoKrpYcalE6MCHppGSQrQZ9DUnv1uptyhwQ4n2yqK3XLy9nM4eHdTX5kVXC&#13;&#10;XcLYl3UND/tkq/KvH392i2YIvObnkmBpfZ/mxh8E401ZXm4/XnhFI+pe3n1Y1GaFEU+eaP/WQha1&#13;&#10;DgVvVwSDJCiSoCqKdrN6Kviumy5g7aVSTLC3C9yvkCz5KXt7/N7WjRmtpsq4c8VpTQiYIxIKO0eX&#13;&#10;5aznfvIEsqccb2Vnp+lpvT0hnxKJZobORWTAtLZ2+Pix7bUj0W9aTvGclMA+uE6rX+TD3Z9/fH8m&#13;&#10;ONNIJPC+wGkt7hpWpk0/DYnnhrj73Y5BdJl79bCxICLJSiT8u5uIAQfio7hndlpGKunDXSs5+fH9&#13;&#10;N9AUcZi1H8u9Mh27p8BnAWXjFh3ylQL67e/PijcVyt35vHkgq83herpu64M/RtuQgmFzvZiFu6l7&#13;&#10;+Hzn87LoZcXJYddKxWKsOMU+jBciH/dFcqDg7bUzoSSSS+gAP/Dj9dWMTuUSZ8NLtkB9v/k0W88A&#13;&#10;nvtLnPli+h8vv8uatvc1GlDANAjV1HocDMo8pJVUz3NvEVrB+K42T113CnFaZn/PP+iw9HYsMtit&#13;&#10;m7wsjdu4YB1AkdDlMqWakaIW7e749kftKVsT9UHg/+N//F+D1mnSnmsA3jeHxglAquRwfU3RctyP&#13;&#10;b2kMq/0D5JWUxOVMSviy9sq1RYkc7vMpsJ2drUaSv1pOK0GoWMmqb8aiktjKiHd7kEeTOyxbC2+r&#13;&#10;vka01lxbL1d3AeEsUNxIMRoGyoyrD36rQwyHErWgGTamW2q18fshuUgYgtQvDvGzB3MOW6p6Pt2u&#13;&#10;h3WVNBgjqOV9/0eWuVwfmjkEVMpNnK5djXJt5mWPvt7T1n/1x6m9QxWwOPtUICnkRo+YozsAuylR&#13;&#10;otJFv5rv6m6/vna/xqBHCGqRFJiWyMfqRetrmvpYwQTaIvBmgBr+pz3Oop/OmxRuf0WRgOnkJZ/w&#13;&#10;SRa+hWYO+UM1i1Dcfktng2k/1VQubDH8JkkK82I3invhgQ7wuAhCqUvxuFL6JF2Q46jPxOySvhDW&#13;&#10;aLJWIfZmBSs0slchmtvMmg8fh+SaGWV8TPb2nBT3KKvq13FgrL+mBlJZSpHb/WSrkMJteIulg6Cy&#13;&#10;1wjec0aZl+0I89aFwQTkMQoJPZOUXEoAr9TywSFoMhGE73f3hkP/qDaz6bprxyoWOQym1d3butzF&#13;&#10;Ps+I8cStmVcNIX3/Tlnz6UsFyUCMhHMbL0P3sCOjiTe/yq4rpRtTGOsaU1a9fz2v+GYk5H7zPYJ5&#13;&#10;BnxhAsbC1dVUFYAvENwYyYIKi3+5IZOVmHEj0VcbYUjlzLUPIU2adsDgJ+lnUaxvIe6AFaomFDVr&#13;&#10;dfkmi2JnrAV89JELdhjOvOCe0TC7kGXV0YIfsetynPHAVjYhm5MzJ7b5sGD89/dvH8ViV58SUG7O&#13;&#10;MhFlHoIDQIi83Y8Ihlbalz5qzl11/NtNzHc4Q1m0Nz1OCmaOCVQkN2d+R/rntqS/X1P9S3v0wcta&#13;&#10;NfxQv8boEK48XLpwWttaPhe9ncKqvtnIO8MOTwvqNh8izj9V8X2byAPgUEzPp+QsABb75++4JhHm&#13;&#10;gPPkR4lokQgFPpXjvlJKu01djE0Ra3mGntziN/cffdAi4Vv/dQo8yy/QTquiuflfiw/jatkkHrJL&#13;&#10;JGKc+EzrQFankUn4GqAWLXffxeIDbmb8aTiH9Q939YkvWv60ZV4GTCYpzNjW7vs43pYnDjjxdYkW&#13;&#10;16/T+oc9I26JGEvXbkSVLIgW4xZs0RHHk7RAerlEeBw1xmSeTygnGKg662/fIoBqtsAUGOXbHHra&#13;&#10;UJLmVrHChQFeFdivWwnR2ODDyzXbZVg10Y7dpesZtI+VPP54g5Kco1ttVxmvEYF2nJH0P9rXrBQl&#13;&#10;d7LQKuVsIjBQKa05+xpRtSzCcZAEAq2V0e4q4jA5pxE8NnIIeSGMOMX70zllGIK1zu9M3L4M35tJ&#13;&#10;uFwQGW+53DlsSwiEUtvVxraeqARvsGb3q0QVwIorDyiCJcI16caeHzIUUZQswzmtWMcmYLWRfJpA&#13;&#10;9qpJwhHrdaJIjMWvdPVPMVkFPEj+X0OiCaJ5THzAMhNBMbLMMVhKvC7XZ6Z9V4rV6ahxCSWO82Rs&#13;&#10;ynJhkw/8sDHmmupCZABvlljL+StXymSZ5qPpE7jZO6wwccCHnz7fTRP8tIvJmBWuMsOvPRoTiAXD&#13;&#10;fMTTnb9mmWQTFXTCDUkXxIEiz7jQRXoY81dkJ5sy5HeoRMrFJFdt/eHN3iCNcT3TDaUkm20FCcx+&#13;&#10;5a9jHLqaKbeujgZrKzlbQFkuwKTrq0au5Dg0jR0Htmkfsc8rhHV3oVvF6Ar52qE+RQKhjqHrQJIU&#13;&#10;SQ/itctWUYgmb27NRsymgEzmpAWgM4+9sbdJtFvUcBeA8ednoJmskG/IXKWmqwvm9Ig4Goz11Cfl&#13;&#10;5BS6tTmFjicn74liTDk2ZGaXhmAiRKFqe1g2y+QyljmIgAUvajAj2L87nJ79rakNAVUaNHZuStLu&#13;&#10;CKdlvuTIBhNdsN5cdQaW1Shifwf4m30BGipfy/N5rCfF/NOOFWlwaANgZozEf/1dprxri4S2R+0R&#13;&#10;BgiYogkRXlYw3BM4pXb+23O73b6bHmeBMkmDfx+XArkUF4ZBhA/D+Dwx+7s/fpkOl9RjKYwzVuA1&#13;&#10;vDE6m7UTGAAfScBPhQlqPwdImz34/XjMKAuYmEdjpls7uE5hwbnwwcQQ0C6fwTRiUD5+TPVpQxmG&#13;&#10;ckmCoUbJYcLmQpdeYE/EgihF7r6lAVgbM+hoePQDWVLNfOOYyvr6Vsd5TPywKVMYRNhexgUAyXnb&#13;&#10;0NaR46hHUkh4ayncJxcLCvEIwHwj+OrO+EfzeQmIBPum4QGMD3cbztEFJ3XvKgvZ18Qb5wfDET9W&#13;&#10;qXCif5uQFYgS3+laFcfXH3Z19+9AY21P6tyOiRLoljnHM2nvghkeWznSaccIt/CR7xQOPQ8x2Idt&#13;&#10;M0EE/VfrelaKrLSLkOOdKYxFJCO33/BMoeNijMsfb88PdcdZwxjourdr+TSbs4RHfpGKAO8DpNRL&#13;&#10;fTUTqtn7dF3BtF8rE/SUFkk65LUEpBjs9OVD48v1O8etFF8gyIuUsHs1kh6CjhJCfh1GNpRr5odm&#13;&#10;e+jDPIfRg1hka6TkACxWG7F+1IvP3tupYrSOi+QOto+7o0223ZYVeMMMa4j+sLlsPx3xuuZLunZd&#13;&#10;uWrGsoQoUHYgDWnYtZpxAWFqVtt6++j1EK5qUz48fz3tY4qQ1nKNPSkm7JYUUKogcug3UBWBtYWD&#13;&#10;RBgi+AhSvw4VfVggt7RZy1XCICLHCzwiVLW7tJAkKfCXAvZbvLimZFcEIrYx8H2FudqstvXVT35x&#13;&#10;2Dg5hO3P6TgzikDSAwLCmHKzGjEIOpuIHaRoubnbG800o6JNLqhI+/hz9Wh4mAps5w65hdEaBpRT&#13;&#10;FkV5ocFyjFuFzPUQ/2T7wYMB+4KWKs5wy/ffUfcpFw7HvkiH3e5qM1EHUPSFQ8FPxl5eEbmoRm1b&#13;&#10;hsJUDSLw0QRYVJHVbBk27kbFl0wkmfWnsuzG5UMo/TQO5kIUlydh5oy5snVa6vJfrj8gU2k0tDrA&#13;&#10;6u67+cf9L09D3z/sDhN2H3KEOgFc9U33S73T5/HOhvO3GYUMJXBa9vkUaYnVdhPbdOeH9KrBN0ie&#13;&#10;XHcbx+nC6Mxf+hivVjnczaUrFrF5L59b7cCFAq8y9QPMvhSINlWJQFzG15Yv9br9Nma0IDYAtAbo&#13;&#10;bsDQ6ZOH53ztu4igJ3AtIQo0ATGd0/GX4n05IpnWAquEaAxtU6cC8xMe3GTrQOFdwdeENbT6VZ+E&#13;&#10;0wEimtru29djKlxeLc/dS1kLPY9Td4Il2YS09APK81L8RGnYNvbaXlaJRrMks4xrPgE/xCly0CpQ&#13;&#10;7mgGY+cghHOhKoS5e9Yc1c1m7QQSdET7ZJeBWAx2YPZqWPLlFrewIIDqxVOAbr/9h8fDSpQ8jZKl&#13;&#10;D2FcHgt5uv4IFshNmQra4RA9DzdM+3ZwVgAVJq9fPVlnQqYSmfKChmQzb+YgPXb9nGenSNl+SWh+&#13;&#10;c4Xb34C/lhNUfjE/PJo1TxCjTdMiVHTgpA71ZYoXT7qcJo50NB7rNVViJmUNwcqbMEqOrE8+P71d&#13;&#10;A5zqmG4kDWvpud2BoDGS3WSrgIGPAKizyS6toSIHLjZ2tuuNzrg3WZxMHxbKAVZ+3pEm1wSAXdV0&#13;&#10;ntjFFzgXdvybLxQ8xCPa015XSm2KoLRM1TvvCMorUTgdOfIOxXK7nUt0M/Ps3G9UGyQoY9xlLFiN&#13;&#10;Kjtlp+GZgRrxMtbxq8f/51/+96kEb2sXTbuS5fHlSDOwTEy/hkYI4nXRVjtzCLYYR/byDupGnK7/&#13;&#10;XMQin7MCAGqd/53/fL0zt2gdLlmj11o2/PfX31oNN9V6ni1U0XOwzMtBtXF1+mm1ikv/3n+/r8qJ&#13;&#10;FhAst8u3uim1T45QReA9T2OaLENSu/M8Biwia/viaC4jtn5P1HgEm58EVHC32h1fbxeCj7JgFVof&#13;&#10;M1rh/JFK/m1WT2Yea4rMtJRiF4yjLQfxBcj94Ksz9veP/TAOa3VXcn3+8S+gsekQKyIVWMVp2Yi2&#13;&#10;I6+jc4C3qKyAO2GKgSrvFk34GlqQvQM0ZFqUIqF4PStFI8Wzfw76v68+nchl/gQPz/hP4E3Pff14&#13;&#10;T453QniwiO5tLP6i4GqKtWMv8WUyK3pQcQXq62EuLhbr6gO75m3wraookT7mJ5FLE66SECgY8Qr3&#13;&#10;xzBvkMWEGSc0XP2lul0u36kgYybG4tX6qZmvEPaChA+H1RnzoosOeVOll/dv23W5mOH+4cF3tlxQ&#13;&#10;KumZLW2jQRFhA4F0z983KK3Awtfbm4ko81Wu7g/Evf/706enn9+vlzslTZjf9Cvlh86JhrV0yBv7&#13;&#10;svlpDTmVqybhw1c7LlUFD3fDwoB8e+++k/LDGrMfrxdPqoqGr6NUxSFOCERTP20TlnX9lFp/gM4N&#13;&#10;p039YTXF2+Asl7uO3CgvkNpkFeH89SZrdoAzmclyVxQP7WqnkwPOAZIZozeZd7qSezeoQjL8wuMy&#13;&#10;NHKKza2v89vr1V2wKyE3w1ZPYxv+9JGfX99L3sK9+nj/aekiX2ga/q65IzuoPqv49dSwzKJGSL2D&#13;&#10;ZQ7H/QPyP3BwSxZMc+IyJp82vRsgwxP7fz6xZv3Kw0HX2E3uyjeEckaYa6P4S/WBDqfX5b2kn07v&#13;&#10;5YbkFOBm98ndltBGsoTKufP+rbSrSnBkb7DYI0UZhbQE8DDb74ktGeBT8Xost/ulOeyHeBusTbE6&#13;&#10;NICpBDSIixt1eQDzP7gAub/8lvO/parp4kwSH2eLWD0n6gmfXl7axCoNHbN3w6rycCfxuVpVaMUH&#13;&#10;yORdTteiqN9eRiTaN8IAU8ZFX2khkobdJRwDBAUtd3jNzG94xUc3kXJF3B/1ja5goaC0leK98ZYs&#13;&#10;oa7xnShuJvbGHibyEmPUg3ZXtxKUtmyUvhorbN6+PN1Z3d95Mw2kIm2aUtfi2+g2zWNmv83Vn2+D&#13;&#10;KcsWlPawfhhijxqwBpuiaUpxMB16RWu2hK3RL9ncbz/nmfozT/ZSFUVTkFUhunOsvjxaBi/OOkxF&#13;&#10;iivvTLSrPLreDKeMmKgu05fq0H39TjC6LxrofHc+2oMCOGU/fgJ8adMCY6cNK4GYf9+td+fJmRhG&#13;&#10;v4WE52wXUiPdUUJRr8LBYEY1QDCuLCcLFmfr11AVACzzbOYJuodX8o435Uar49+/qUypTavNNFNw&#13;&#10;zbb89LR3ZovuZN4k1yCWsTPQ+QpnMyLnZiTd4t2O/A+X+Qo2Tp7u3o4/ynX+Yf72QeH9x3I21wna&#13;&#10;ZqgJSZgtmeRafsGLI9fOZchrmVxolNwBnWyxTBPEabd6uKI0l8qWUV4SzTLHCuWWolVPwAu6jF1+&#13;&#10;osV0pU7f0cbOg4WYYNNNu/ZZmw6TgqjHHbpee2sZ6Lgs9dJNBSx78dLblrUbGGzX/78S6Kd1NUr+&#13;&#10;w05oJQPDK7sI9rRoqyTX+a2asx8uirslUjNlDjdXhKTErRJA3yYbCVs37mf1+hSb+dvxm88x0VQn&#13;&#10;pIl/9oOLHs6FIsX0PsCWleTzBMmFxodypu12McPTwz29FiCQWSdI7cOnT1N/kYjY6/v+Q7xZ8Kq5&#13;&#10;H4fp+swi3MrVgtIdxGRa5t5s51JhwYS0/ogPfw5nCH/kVz+pz7VkEenLot3ziVK03hBW4KcUPJdp&#13;&#10;meCTh03JFuAnEW4qDdBnglff++LnLQAOjYpaqx3Bav90MIr+BOg8ou8ctD4Cs5w3D9Bf+XQbpmS0&#13;&#10;8kh9Bg5uYHkmQR1pvVppPAPI7IKdL96vqCP0Y9z5aThs239+G1F9dxwid6feTh5ZUEPGfyFTYnTt&#13;&#10;iUJwPp3hZvW4VXd//Pa72G/ewNKAHGdT8F/s8InamG4DTB2j3UIzRStI3bn/FZVAOXy4u79862ZU&#13;&#10;N3RNDXZl2PnCuanXJyyrz7W0vnu7PT+Ewot6tXrCcHqFQyr8QsaB8F+6FRkSuOli0Lt7Yal78W9P&#13;&#10;RUCL6pezOmAyVEpsQhS5d/gR6DA93u3yyG0Y59GbGfxl79PNt7v7s4l44D5jL6QZl6cDOC63vKvF&#13;&#10;5Xt6fFgufpu3Ql5rlpQ0qxZ81c/bL4c+BplZdTXVCuBDtryv5iiyGl91x9YUrQ4Pu85/v/rq7fai&#13;&#10;NmvpJnETNox3P6/Nu2B7ssTl7uOhuV62pfiH658L9lfbnsF6sizVv0BwSpR3kYjn1Nkk2n1WpdXv&#13;&#10;zjUQbxPYFecLIBCvD18XB1MSqYingLZbVFSzmRDO1ZngymSEL50DEd0f1BLSuMBV57dqvarvQzw7&#13;&#10;gJd0We+S/Xa4A9Xybjd8+86sLFAONM10WRaQwv1983LN+GYYDb62JfFu+MkZN+p3Ah4Cj9bRZVZ0&#13;&#10;farg3evvxzJbk4ixHvKsE9rVvzwPN1eDYEKjIfChqWpAY9//o2pwamvIRB7AR36frVYNBJA0u08s&#13;&#10;Lj/gdWIIlO1KI2BYTdY/rv/Xjn45niaxupvZCW8DDjifwVwvI7wJODZhyPIn05qaKXhb8tOhX46q&#13;&#10;chMaw1QnlKw78vCXY+FmDRVuodVfHj/r4+Xndv/v6TOBFZ+qNA8shul6qhXFGD2Pt1DJnpHNN58P&#13;&#10;ILLkSADnaf0G5dm/XVNRf4qBK7EJWtOMfaV+d8vnhv/j8vtu0yyX8+rL06rq5+nb766SnxiAIQy3&#13;&#10;UMmSkozGzWcajYaDT9N0127355DZGdibGZRMNWOU1+j1Oj1tBEMBel81K0GTyS6UePL/2SsCubfT&#13;&#10;qcy3dVG4S+f4XK+rWx9TXFcYk2yJGYtg0HTH+RynkHrQrhzF8ngB4+Yq/GzJe/0L/ftpBLW2EYVR&#13;&#10;kIPUdQT9+LRgg0jJCfJuldQVecyZUmQYFFyREmQ234ySgW61ft/WY/n/EwTfTJtlCYKQj1ZX31d8&#13;&#10;KjMrS09PD8wiFgcDY30wcDAIjDX4TfwZXIKAgNhgdmemq6uqK8UnXn31uUfzPNc0ZDMvGFrEKpLi&#13;&#10;8GlTzusCcg/ctSI3rcWkCSEtwE1mcE2D07O6+z5HI6YECMSQCOt3Yx8sQkq/yfQBBcwU76pkcATY&#13;&#10;37WVg6zH9SvYVXr9CB+1e4PtbT1tleVFhK57OzVc7RWW2TAnjTaJ3nWGgfhVBrKxrBwIDZd+9ld7&#13;&#10;uZF+XIDKKiDjbXxLrZ/pid5D7XMbv0Fc+LSu/klUktBC0Nr5v0Rwbz29TuGRXuHHd4tCHYH7L65Q&#13;&#10;dAlr9rrhDUsB+xVFV+raUSZOp1s1vcciMshXTdesoEz+7be/cnk3xEBi3KoMOgG+QMHwSgfbI3LI&#13;&#10;FROAhNlODskgmhKbXxLA1e7lNJJtYHTo47rSQqtbePFFEssfl/IjigL0wlyWr8HmCRdMPhp9XB0H&#13;&#10;JFfl/U2c6ChQCWdyIe49j6oialoOcz7BrTHqbRpEtS0mE0FWZjRW549K8j8u/5JmrwvVPjyBr9HG&#13;&#10;16eco9vlnvMIxU3f0Ja6mH4q/nw+PVNpYsSWQVaguP6NZ4Wm7Bi5ZEhc+lKwXKC8AKfTBKCe5y/f&#13;&#10;ZS1IdA1zqOIE12QwmoV9HBKkJd+DqRYcjDfNi6frqKrlvKUP5/4aSvoPAhu/djwgO36odm6O3jEd&#13;&#10;T15BFn1FSAa4dTza9aHKn38bW7or0WYuXaVWrK1/m4ciiLUZ9KTDfPW3IjJJCAkB//u//59m5EBB&#13;&#10;h+fF61ueq2keyvs9GgjCgQlokrXPZk3o0+EolLq7k3f3SopK30JZCoj8VM7jf7rKqsFcRkj/+e2f&#13;&#10;GISbsmxoCTHxCfTL2GybTJTXU88L+/XTVwBBU9doTaS5//K3v/7nf/r59Xz9+PROZQrHePv8NUiu&#13;&#10;Efj4sJdZGyMeRkNafZfv3u/vh8s1qx6gNIfDcZyMwnnM6AJCLUCtRVD0ebg+NfT/+U8v37572tVF&#13;&#10;pfKvX7u6qi7zdV85iJvb4D1jYf49Ey1MYh6PP//0w4rAYej756M3bJ6HuspQgapy6yyIGK/TtShr&#13;&#10;CNEG8Nd58Nbst7vqrv0//69/4snZvvv+v/0viQ22m/mHfXy2M9W31BUXWuKet5ubdVhvbuPvRoNt&#13;&#10;++5C+h++e7her9lKy28feaL98bqyPr6aKYEVkwqSkqRu7gc9V/t9d/sSY1hw/rDUtuAAACAASURB&#13;&#10;VP3jx/PbCwERFfmHdqt9vIyLi7Twp4jpy/mcEtNGF2UpUizbYpzWX375/RriO9l+OX4N2H/z4X13&#13;&#10;G70zBOHk/N9/99Pn4yvKuKBmTenldNmp7PAC3z88nF/fHu7BcZggUf1snn/7D//9v/sfPh3fluCB&#13;&#10;HrMy//Dxw9vzYCMVGB9fn/cliRLdbnPb3n16vQae6k1z7W8P5Z6y8fvvv//9r8e3T7+3282t71pV&#13;&#10;yu2Hfrj9/POPZuplwUHCp7dTZF4Yc71eA8x9f1TbrUGIDPbrMK7z7I3Lt0w2T/rSPbVbUFDg3efP&#13;&#10;n7kjQNjZrIgJtNIRdcNp4aAQOdEvXbVTh+tXkgEjRC1aO0XVlsL7OAzxMefQrxNAUToe5muHAj4f&#13;&#10;rlWDZ58ggc9vz2ylLjlIABeCbCoEjeCQ3sg3P33/t+evOthcZL9+fkk+4AA+/kPljt68WVOaRqq8&#13;&#10;aRyE/U1nGTl+Om7kxoPxLQ5Oi039XbLXy+nVWHu/f3xbX0uWCcD01rIREZQ+//F7uXn/25e/YZfi&#13;&#10;Yi1b98VHANK8Hh6z5nUaX+epWuAazGKWqqkW51/fjo93D341RYWZa10YmQREfZ+A/fLyx0aVgMQA&#13;&#10;UlmX1kecEvJpuo1Q0goICP1qRrDbSCCQQ5NzZQ7++utf/+1/82/Hfj2uI0UIeF9uMiXkME+7h72C&#13;&#10;OEy2e72UCnYA8FzISqV1glp0/TyO64o99z4RGiC0DmJ0u9vvrRYffmynYW6qNvRpcaPBjtcyvAIz&#13;&#10;n8ZpDDGS5LBqrLPBRJ9jmFC0KW9N75pa5jxB57rusIhSfD5+llD98tu/KJZJrq7GC7NSvcS7/PD5&#13;&#10;BiNEEe23GWQSY/+3T7+8f/eDRlFKWlYKQrqtSkVp4Mj0A0JZ32mW8wzHedBl3mq46n6cl/Xjt99p&#13;&#10;kaZpXKbxUZavU3e3f3c69UXD6wz0vV0WQFXR3zQA2poeykIEbcyaVhI3MUOyez2ruvUpmNV7n8Ay&#13;&#10;7tuNS4lLJXiV8uX19dUd3f5uu05LWZSj+bpAwovqn3//vbC+vy6Uy9Pleuy/cgwppSSF7//u3zhr&#13;&#10;GCe5rE5fV6ScwxMa0OxX56fvf3znLsMNeoixcW761Getej591t7d3iwB4el+DyL2yN/t77rLTSFn&#13;&#10;AjN21etCE1tJcgwua+9Pq7Vxv3/or8P9fT2kxVAvosgjCl44y9Rm7c593/e1Eie37O8feJb3b2e/&#13;&#10;9iGiw6n78w9/58BEkWirfZBz3xMIwLp2P/2036g26fR17hjPnbUQgpaDmIp+7BinKz7e8XuMMCdI&#13;&#10;yDYmwnkxYzdPB4pRmalptYfn1/FosJWaXu+/2WOE7+7uQ79GDvYf7nS3yFiBFNu2XuByfLkBTnRy&#13;&#10;Mlz+5de3ti6nrnMD6fpumMa7+2pcfHKuVIpKpsowLTih4t2uerpv9aybsuFVnWE09AMjdLwsl3mY&#13;&#10;vSklHRHhDtI1yKf8j8Pfkl2hsx8ff9Qk22w2ae5u1xljJznwUe5E/evffjHBkppEhKuqdM5VGnwy&#13;&#10;XVGUPIg2ZygvkMwVOb2+BhdGwkNYpKgKilwKyzpAxml7v83bsr8kFG1yq6PgQ7k/jhdeKhUx5DwB&#13;&#10;OkyrKKgcCZXwNpw+fP9zJnOlsvtavg39dz9/ZIr95V+fd7kIAEzzbOwCveSCfvr0t+2uhYLp5O4y&#13;&#10;1Sg1DJHRBoOQwnr/sVUtXSbS1vfddKg2ipXZFufX6zX4xJq2P545IKM7zccFSUYLmYvSdF2/9O+/&#13;&#10;e0dHOlHwl3/9C8UG5kpPc5llJM+3mtsQuJJlxa76fBsXyPi7vBjOOvFY7kvdw9Pl1m7uMww+nf5S&#13;&#10;l5VeFqgVL8n27vF06Vvl9u3D4Xy59MPT7tvbfJvsXPEqxp4oMXtXafuX7lzzqj/0IovraBGKVZUd&#13;&#10;l8n5UFQVsSiu6WZujsWAgH++gpCqoumxjNGfXv/IJbqO4c8/fzsMfZOJHNSRg8/HL37mjkxNXZ/P&#13;&#10;pwrQP/7y17QtOhIeRoyb/evLy2VaYrhaDxAVd1jxUhHGV2PDcg1QcZmdzteGJ5zj67zirBAg5ES1&#13;&#10;qrklPeqlvx5XPYiROG4RVdqHx7aOfmFZNsxLDjjAyDiXkvn05XW3z32c7FC1ee6iJ5zZDAoSVx3K&#13;&#10;rOmnq9ZTjLYu33HMII7rMuqhm0IZ4iAykPG9i0tdbs3i82Jsi6eu757au9PUlVUBIEhQTVcNJXzr&#13;&#10;DgpROHnE6fl6mfTy+FATjGeXDscDSdRMJsZZIzcOZrO5M/NQtoX1QWUF7Pw0Tdfb9cNPZbL5bZjL&#13;&#10;eju6C+EAzOh9+83mY304nwRMAsTZyOxRvP3xlnQ6rPOqe+9mJuWXf/1697R7/HA3vhGTryySZEJC&#13;&#10;s+TF6fUQrM///g4uSJ/0PB8/vH9XlZW1jjC2f/eo9YIpKkf0shz6aVqdzyDJgZqmKWCV1c28zgBF&#13;&#10;F+039+90cnPwDfXt3WYdl6fd483aD/cloTSw+1G/AQd29cbDZMwoOOq7s6JFP7jNZvtP//E/fqO2&#13;&#10;QXlCyG7/M8T4cHtew9Ju7zKIgnfW6n4yQuBhWWxIKncE5pfLpaqqVrLTcXi4/xZU0a4GQPF4//H1&#13;&#10;+ROXDDmj+2vCm3pLvIV2jS+XP4DHbbWbyITXCInb7IsAaxz0rn4aLiuqMSKIzK5K3FXydrtqrSXk&#13;&#10;c1pj8F8+fwFAlfecWVcivEp56yzHQZA4nkajHEIIDsALsmuaX/75nwGWK55yTu7aGrtGx9Dud9dx&#13;&#10;2MiyP36tqurzba5zf+puPMvcarPiA3JeD0OZ20/PPWXABz1BR6msVcYRbNr722wNoKVdLl/6h+9a&#13;&#10;1eLDZz+OlzIjm1odQOScHI/XbbM/dz1IUIlsHb+U7X2r6pffnj+8r46DufvmAUpMSTYeh365VLti&#13;&#10;8frxfm+MCQ4sI5cMCgb70QW7IIB+/eXX735qxhF774WQ3z+qqKrT6WiCa2fZrz2SQKTqufuEE/Y2&#13;&#10;Tms6hwsGcN9szJv9evub1kvbPAGFoll+/uHj2Lm82ehxoDB5Z83N5hv57U/vERTYZNfl/O77R+cs&#13;&#10;YZkQ5XL7XHx4Nw/z0/2jsdNDubmNy3WYEutbsIER7rb7NVumxd4/fmAR5tnehXS59RLZLK8T8EzS&#13;&#10;vKHDl7E3/d039zxt3r4+Qx/27zdZQfr+qpSQ/MN5eMMUH0/nNmNoKjp9vPumZSm/Br3dbGAXx3De&#13;&#10;Nm10Dkc4BbCs8/uPT7fLbXweuuVSbgUmmU1ca+3GW9ct12Fo97v+7XwnhbYmAHC+niivyiZnigyn&#13;&#10;udzvEjDGjFlTF7J5+duBlBYDQQKVJEMy7Op7CPnheN0ov84g3yhRif75KylqWjYPufz89TPPcyJk&#13;&#10;ikvIiJ/W7u0YDDArlJwwTvSKQErrrDs2f/uwn8/Tdw/fHsMQerB/3Nnksvu6jCxan4yD/8f/+L8N&#13;&#10;NsP5E7Q9TNx2p42kIYVZFSAOII0BPKQHr65IXuDn6i0nGTC+4ug1EeGxAuxGQhFnQKFLNtMFAcYz&#13;&#10;NQcy2SCpt+utNhhsORT5dVph1HjWqmiYzIdeYzWGBRBHLC1IZb2P7TH/HGhWsMWP0oziqfb6qqiF&#13;&#10;qjGR2NQnNIclEr+XUl3J66znAgkZeQIjyP7B3cYK8U/4/OP0Q2cHnBMmP/VcSCHQ+WIvE9s2F6dz&#13;&#10;XmagnMxVVGjumbjLwIzSCDMaFJ17HRAvRBqPEflyo+Z5ihyua8WpwwPgDXQLiRZdRrfZjbOXqlbz&#13;&#10;QTOQKi5PK6pVP4yUslSWBSXzOJa5Gs2ZpeLah2kl3+WXG8irsrqZgyEyjFiBSvIbZXNweJmCKB9I&#13;&#10;7JKnMPKJ9NhvnLUNC9dzrxpw/6H87bfwdDf3mq2hLGd9bsYC5dTCkKHuSyzyggFDE3AsXJezEvkS&#13;&#10;IQIYJJhRPqLQJuyOV7P/jpBPLmle0M58MPMhF241snlf25uWgZuXYSm5bNjb9cv78P7EqbKWLfP9&#13;&#10;+/Z5PnRgjtU/PiEzD8dcgNHgaCOiatKx8cMB7aoCpdhlI2gt7vpO/2lHIg6uz1XMju1JhVzR8Xag&#13;&#10;jkYASYxhWdhTw/D2+fll+/5uXG40eY5SsIJkkLhguj7t6vlGRJ4Wc+ZI2STyrLDLPDvIUExmZlIj&#13;&#10;GgIXuKqWr2jCB8SZRyC/VRVhsIBjuhnklLszB77D7hkPbAPqR7F8jjyLevaCNzDmA/4so6tQehsF&#13;&#10;xQilOOKizDCDACYfYFAvMEm0ADsOfb6rXYyLMTi5QmWFUtN0Upx5Y4KzayNUQW8HgEJrcP+w3g2q&#13;&#10;v/DTN6fmy/G6v7srKnttE5lNi8TFELbocU5U1ClcwONs5kYv5R2dRQDe+2f19K4+wwllgX++Dlh6&#13;&#10;gAFlzFgxIJMb10bwmU93KfQIsd0O/BWnOzzI5ZtndWkioNSlxN9YIYZoHYPoudRN+e3cvUE3Rrvh&#13;&#10;d8SrhVmT/njktR/Doa3yKSGV0nw4NKI8f5/pCYaVPZ6mJXqSK5yPfmCOQQuDY22G35xO97sncztZ&#13;&#10;sO/mE+VJGn9ai6wocvVl7rwtqxui2xOewrqRBTZhbE+ZC7QoDMTo89G3DQDAIAs7Xxfvzkcjv43B&#13;&#10;vuFJ8CW31XpyqhFMorRH+pbf2XkKq8nDzPf12c34HEed8zus+Yz63i50UzXrstzl2jAJkUI4O62z&#13;&#10;djNmoB7xy7DZFRJaDYu1OvVWoQ4asHtKIPI5ZRre3hl7W0qcxUhbvXa6l2V+ridqAeqWlvCAsiPZ&#13;&#10;L+M1Eyi6efZLlmXO1KEd0YqF51nLzZFS6RiP8nD+ut/FdYZmbjNyjRBhlJ7T7k+b4+Eks5zMdD8j&#13;&#10;yOl1HtyGSAYYAmN3xSEfM5rnee6+uv4e0KDtkK1sLG0gOCB4Wnd/8usZg7XI2OFzOSoiVg/6L+Sb&#13;&#10;TRFzpiOQy6WkahH5mh3jsnHJRDuZSchSO1g3z9Mk6/10PEkASwRyYhLiVBSf0AL9V0kqmmSyWQK6&#13;&#10;kVj35/npofaku3XWqxnrh7wJw7zeryVB09E8Nh8+XQ+beV4RnQEOeJMtJ4wJCPl9KTsa1oL6UYfx&#13;&#10;E2pycdd0/aJcDeZTw9wvLs9YrtflHfS9BbnEyS9rLiPNmOtEGvFtNz+9SL9NN2VEvzoQUcAMibEi&#13;&#10;lPuQILHEL9r5qtkdD11dA5ioXSMCm0wu6zxxRhewY+Qm+YQu5FKXs5t4wTbPBdjizkwGx5RbesUm&#13;&#10;w+Kxkb/8Bo7z+/fv/+8536LLWrdnylo04OsVJtw2m+ONUDaQKQqNzx8R7icllVutF60bu0bSlSzy&#13;&#10;dABpW1c/npYvr2y9l7m0fnyYxYH7EJMtAB1zkE1v/XJX72j5srypp1zdCPRkGF+qiphx321mh1xi&#13;&#10;IQ9nhEjwcQP3hNJV63XRBcHnWykbNtiuCZTl5GXQMG/es5fBbiP9BqD/Hc8fVsAgz+vpKjbE+gQg&#13;&#10;Hfs3WGYRZquj+RlkBUTYeBi9AcYNMiczWmZzpzAw4w3ePWbH57be9d18rsnDr5wx3j1cjI2NLJFN&#13;&#10;HK83ugPeNln2Bf61XFoXHGGEWTtMVAixW8dh08zX531JZwwBrd0wl1ROCILiOnskmzv6rLnA3hrv&#13;&#10;bCBy5aPlExq/qXTwLA1u2kk/arXShKqMXI62LbCzOUX2a8wemsPafQfKZ6wLSJB2aSCqIb2+sZL5&#13;&#10;ea9qG6N9O3y9499c/KxpvFumuBHWUSU3xp1aSaN1elyyolpjp0AOFvyVqGY7IIRiv5z8qc0/3t5C&#13;&#10;yze96WGN+zTWRbk8f70rK3PpmnfbsU8QIpQYgKvGFjcsuYbaOYSQUhwJlsgz4/MAYy99eyU2AzNZ&#13;&#10;TYgqwhJK11dt+zrRm8/eeT2osc42ZgqQwqXpVb+m13Mf79v6DgB2df+qyg13OI1moo+SDMGv43jb&#13;&#10;b+9ujKmQmbPR/pjtSblnxzFmKMRFNOLJgcv8aYg7amsobtSlC6WboU+lMBXIsyw7T59O3+/op+EH&#13;&#10;UB1d17jdAcz4XQVe+pFYxROMM16eIOk441EEAoTBq9rIy68vSDOnRCxVPY3T1sSrvRf7T883ta+y&#13;&#10;PO+G25YOc2IGihxIdV29CH0YRMqaJzH4Lt+J81+d7YWUxNl1pLkitJZ5gPOn1/Wbd5lbX22+NfCM&#13;&#10;DC/Axq2/r7rMi5wyZrSGyAoF3CRWxld/IWKtvFnHv4s4JhI1W5gJgWBaZsVLNzS5MfbbcBrFg/Ez&#13;&#10;5glIWbXmckkYb9kBdMnyQtN8OQ35XS6cdWihM+kyhoDVY+QjkRVMYLhthL08FDRtulP6iaHP6Ygh&#13;&#10;rsKHwf0CvGcEA+DrrB5xelnH94dtKECOAw2Lm+HMsKUJFnzBTEDi5xWTsrqBTk+eAIHxcP+SUJEV&#13;&#10;9/Krq3NzuWhC6/lGyywjAL68/639XMZycuVoIeCXh5ZTd7scv5X/GMTpMs1LnMsJzIlQeqpxPn7L&#13;&#10;x2MdluUOTxRInNw6RiKz2GLkVt2hdt2PZfC+H0TOvSjpYoe0VhhnvVlIxoM8KV9NyeKCm09d/DNL&#13;&#10;MabLI9Anywwqwf65oiBqalaoZbYrbdDdUQL3e7mV7nP2cDeCgK8gEzj69ZqXAlLTLzQgmJfFeOsC&#13;&#10;NaxSWSAjDslJJYAGFs2oiL2p8ir6Q1BL3vNj1QTnF0Q8oRT5xt36ErFfT6L8IL33d2G+0CQTBLN2&#13;&#10;HFbl3Vt3re/vL1/PdaGxK90iNL49CHm9XlPWnDnKMdkX1XA4cT+iupkiBOVRHysmoQdrNC5vxhRT&#13;&#10;7fPRU0aMYHYZH8+hy1IbJ4aqOddZIMsKxh1uPtljpPWa5JZ0NMAM8xFljK5wAjLIY714gvjiG0BX&#13;&#10;333eowYKe+rK5v3cj2Zelm+Ln89GGNV/nsWP9R9paQVB60IWHz9urD6TOJs/HvhH3mUd/h045nc5&#13;&#10;k8CicY9BBMw5tE5I33zBQAReF0vuAMvzfHBveZvMEousvRKcnp1bFyVo/KbLQzbNwXsSnCdYAgBE&#13;&#10;7FBeTihc7VoSnuGOJDGe9YPjVxaxZIkiaJhxAAqPRHBHzBULMNgA/iS2h/kLb+HXWIXZCkL9um6I&#13;&#10;PjCaC5Gc79KtoY3yCl/GS1NAAIPzD16g9XBFdFFFZrH2v7uq0ln20S0O58MKYKvzkUQsLoN+Wmb2&#13;&#10;kHeDl9luprPQixkjgxn+d9/8d/lTdfWv2Uxe+B+xkUtZrrBVvHc2SFpPq/mF/qYUkZL++gaT8SI6&#13;&#10;ApcI9tBNwJ2QeyQNDhwOcVZcjah3QIwLdtcQLdRLAi27PSQ2k+ZIadjVdbp0gLBvEe7D4/eM0KU7&#13;&#10;jGW26+/gwC/ipPVZSgIisPNlWSMC5Tfv/uvf8bl09WQ8zsrcZsVccEsD2787r6CPt9M4Ze8ahNzl&#13;&#10;hmeDABnfX5dwdks/IWkGsAweyfecYFbXBqO9b8ZTG8LKhb9aSoOUQtAMSn/7/8yS4JohY9Iu6YmM&#13;&#10;b8WaHfTXp4dC8dD3SPDJjd1GiVcm4DY6CJ2DCwksJ8CNwv65S1ovQIl2TT3HKUTRT2R4hkrIWBny&#13;&#10;fizmbRc9U4pNFcFhK5Xpjr3KltUv1n/30/fXy/zZXj0ElCD5mo5pAjg9JSh/rP0K9RFp/aRAjFi9&#13;&#10;3E6gBQMiHHMWoPsUgqJ12/yH5f/9O/+j9qx3IhXZbkfdvBKLcrhCRwlFoi1w+GQK0tBWDErFigae&#13;&#10;rIQb61+cj8hxLvRJVzMkPcJDKprayXX1gGWwizrM9x9r98UWHtqpzziqwQTf8Duk9kt8KzC/fqma&#13;&#10;nNVbSqYlxN5rtJXrElmily/X6SnK/Dnr9f5C3vY6nVNy4b7dTGW+NBG0VL91u7AEhP7oxs3jY2K0&#13;&#10;O7wyZ/Be6hW3m3IcblROAZTa6PJ23OzYhM5zO1U0riuDHkENzq5TfLdBohjWHNTqQVHDeZd7f8h5&#13;&#10;GSIA+eckv8Uh2muXK3t6NW5XfSnC5kzYFg9zmn0h8tqty12tsvUg2yzXV/Ly+0A2f2ErlMAt1+82&#13;&#10;+NO6YCkQkyu+eAcYqOdxoregaCV4ha4y7WpzGSsQcKZfLosQeMuyAheyfbx0I5GfRF6a2zJelv3S&#13;&#10;vg6xvH88rf3mvpnfoF1WQtbxPqtIVt3vR/JX21XLixYLH761YqYMZzGQSi44ryBwSMKM/giLIrqS&#13;&#10;6PIx7+zx+b/YPugV/BOUKuKPJHPCPWXeuEHVohOxeFvgMG25esttw8n869et/nahL/20rKt8iLvX&#13;&#10;zEkYi2S74tGSV/R1fT9t36pYVvfd2wrerDHjpqhKka3Wn5dAXQEGZrewvi1FCzQ8w2kfc+SjFeO9&#13;&#10;JydB85Y3DM9jVoF1rmEkAENqcrqdXxNBcc9oAWDHabZFfkdeWP+DrpPaVDkN4TW4Wh/MXlWP9e5F&#13;&#10;41XfigDRdQjcuxURo2oQLhpZCPJ2F1F4uahcZWt/LtD7t3gCM25iU2d96sd0NeJuF8iva/rKW1dY&#13;&#10;9nVZPc0oqXkEQsfZjTp3G1faqVfKw2UN7/JVeFjhAm+v3RSz7C04gXfIZXlaGtgztHV0KAsZvLuv&#13;&#10;av1mt/zdM4I1utWiGd8cKuAPFp0uR/qwU8bd5j1K1fv7VF9YTSF2VzjNXtnXtXd5jvFFTs101Zxk&#13;&#10;BiNjJ0Gwg2LP3/d86TfGDqFHc8V5Zr0Ap2DvwmLuqWjENFpgSAxKbAKPEEdZt014ezFVTgoBL6aD&#13;&#10;8uG4aF9m0muw20fdletNmJ8KLBVnIX4BsO9DxM2ehlel3qd5bnB8UV1GCYFWoDAaON4OhMJq3u1U&#13;&#10;iINmkQKGHuI/dm/r+dA/NbFk2GflFfEnqH2Uedn20KXC5Djl/TgBcs8a9Mqbt1ZvYo6dX501VMEa&#13;&#10;uXOY+zzAwGvGpQupnURw657Ue/zgu98w3jJaj94vi6Nt8CBPcF/80F66r22RZmD0PKcyD01RdFor&#13;&#10;VVKWeWNKYwKcMn7LRcUumQAEgkFumMIMAT9MOM2vn5+rvMARb17QnDoa8eXXV5kjKhJU6Ho+4Por&#13;&#10;iw4cujtYFukiFMvbah4uEY3d7Vo39UDsn3cPl9dXFOTYR07YME1KFKtmDrbnibjKPdaNNvNpvua3&#13;&#10;CoZSkhrsT35Jr0nHH3clPQ4v193j4/kyY1zd4JiiCkuusiVrM4CHYhu+E39/eTvv22o9fVeCxY34&#13;&#10;YffzlR875/MAn6JaJ+Tlav1QFFGqOo8+G1+fS4VbAUYjrs62u2JilODD6XOLH2JECiYRpjd72KiS&#13;&#10;9eSW//HwtD9eblX5GMTpolGrsgJyKHtBPix2zKpkBnFyZ7AhGSx0MQESIYmj95xhG53HJPV2zuAw&#13;&#10;W+CVmfOFTha4KPGNzi5LoaboHHXUBJMIkFem7iDrJHhBKs+TXgNnB28EswrKytbYHj+fRpetJp/6&#13;&#10;P04PqSDGk9Xaw8HZUIlST75tP2gXvYdLS4oxIu2pT329A4tfkHMZ6Lv2dPnc+Vv2JCw6lIzkE7zs&#13;&#10;5xNImaR4HWYsm+zpNgyQpJM+HzuPc5UU9FZMw6m7jLbhcn7HiHh4rKoZ2raM8PawA34cdrSag/YN&#13;&#10;XV52MKtleTeSFawgEVe2JP8li5EgvVYILr7ip9cE5BBl+yTt1Bk44o2PfBhWB+AeExyL1oCZy+E6&#13;&#10;NypkUQ+tWl9MzybhXHXWxY1P+a4NGBQNXX4zLiBUVYd4DAQn7gFfHRdFc4nQAA4yoSRg4Wja4t0N&#13;&#10;QRdjwv7tOcgNBJRdTgMEHrNIKg5bXGwlFmfH+4xv5VvMfT/1/5rQzspBNUAQPaTpnjol6pQaSDh/&#13;&#10;vLOUe9ARflyguLkaU6cyNs8HCSeBsGrvj/OyFpQOZolACMn0TS9bITjBOmP0oNAbAMdEJcuWYRTq&#13;&#10;vQt7M434HjelGN7eRqEQn4ut6bfTvj+IDNy0pt3V+lwpm7VX7L8x/g34peJYFr4LN6OSam/4agGB&#13;&#10;URVnGtnLWmYJpWuNKcJJSkJgIJKXyBU4joxpmmPI194e1j/kyiUCdngz9Rr1DwKjRgowusPbm+RC&#13;&#10;zGbX0kSKIRVq8mOiFNuQOjpvpikyxwoqpyOCm9YnWe+Af/kFel/IfMwf0RzhTPJZATVpcAYUWEJH&#13;&#10;3yh5TWgpK/SSnJ0dMuTOvCzHIaS1aiQsOpYrHZPj2Kfg6riYIZmBlnjWr3p+JWUb+guAuZubCN2j&#13;&#10;KDrtzp4yMczYHsfb9m4r4WrbRGv8zrZ5ZlmVJmFC95AVQp3xD+7pb+uxDhAa7EfC8o+dLw4LRhmZ&#13;&#10;4ni1+KSz8+MVZdwz4FLahvAmKfe+1nbOJcISByGs4GeaG/9v9o/PzIzYLJBOKzuz7X0ljrO++/Hv&#13;&#10;oB/rlgy3bj6P0/mSjCj5x6uXccHSuh22WuzIy1qVDaVw143zkCIIz5dngimgi1A2csOWL1aaSzHf&#13;&#10;AaFY272sBbzrg3B8RsRdr1+2Yt5kf9bnpWX1WYY4gjxW4OFpPv4VRqOvR7XPSFm+PR9YArRcEK8C&#13;&#10;wbGM63BExt/Ve9id+51PSWfQnNIjcJEFzlepnP0G7x7pw9cFQSoA3gxL46F2l+cnVcslzNCpxr+F&#13;&#10;4zVbDeE84Zz6jdQlrTzBb2a6j9e/nFa547YY4m+q3XgMrcOrH5C99WXM9urezgaaYZslCF9LYJ0g&#13;&#10;uqCxwaS10KblukYGusuZssbAFhYHZFwzZscPs5p9FPTo/QUp7AZH1ZiEDJ7lJOOtniTgl1umbIZz&#13;&#10;ZrojzBEoiRGH4Nal2qjOdbtWLYterrcNoyacYyvUho8Hh/AztYyMsi0YHaTRKSBkkKqe7hAUcaUb&#13;&#10;HrDIMpUWfUCi5JAwi3mGunhd1nnpF9XRQ+gJjCmtIKV68/F4mWlxV7viEWBxe35OwPluf18P6+Vx&#13;&#10;TI5jsSlu6y0p8ieBctqs16RRkqAovIIvEyMrxDgSQtdivnx1kKKyqZ5fLxFx0tTFE/5f/6v/Ja0+&#13;&#10;h5QAZAVsi9aNWhRxvZ1cBIDzCZg6q8kA4RBCVkiKdpvauKFbEc9YVle3MZCkSUB29AxnIcHVAhch&#13;&#10;NrjMs/1mE/hVggwMHiU0Uv+WesFEHPoIbMBQ9wNMSGGQAiICJQHeffvtTy5VLAAAIABJREFUaqa6&#13;&#10;ESgtuJDO+74bLPBhOgtM3OCjhcbB2VlNJpnlc8TF5iGCZZ7O9/s7Y03yINVJYlHnFbi5IgeSALsk&#13;&#10;KVKwM4vLMllcbjy82XCxPdZ+ygiaTicHgMupxDn0ymIHGZZlRWgGiPNQD7Ev6G7EvchFhBFkdXKc&#13;&#10;JV7KfM8Fii4EdxunxDBFAcalk6aweXKII0aBwTWyIbgFJQ+5qmNE83wTBF67S15nHmhIcgyTnvoU&#13;&#10;MMtwxsm69Bax7H3DCxGX4XmJy7qUG7lYkVGkjSUUR4SHy1rigjim0ewgo0IULR36dQqLzERMwPk5&#13;&#10;RpSXzWxcWdSzc0tKwa0EsWUww6CPCSx+bbYVx5ojZlcrqVrgSAwlLAcitxrQsFCKrTFNISJM1qQG&#13;&#10;h8GbquDRLATvYKA6pYt3gkuQ/OIhIrn3nV0M4cRzKhegCn6aTpLltWDRZafOw/1d3pQAOsbiDLk5&#13;&#10;HXOAE8QUxBC5wkWIATqXczbrMQiVFapbxoA5EdBeNfCuzB9n4BYHIMjqvFgXESOZx5VmDmGFImjq&#13;&#10;7TIvNzgbMykFhdro1TKBjPfjdN5uC2PXnJXJAKYogCHNKxw0DRCDpEipsAHmjADvb261Okq0eC6o&#13;&#10;kCnSFPU4skwkQCFW79s7FLBftRRQbOrbMlmfHLF1RUXAcE2L1YkVxq4Y4ttrH2oKFUoRaHcrVFGo&#13;&#10;/DouQEKTJsIDXX3KvPF+0+wSSGiZx2mwEbolALu0Be/RhDgiBHprblOACMclcqC6/gKwGK89JyRg&#13;&#10;RHP1ensDEK4rUjgcTl+CMWPUHuBuWLZ5PiWFCfbWJhFNd+UoSlB4BgGCbVterses3ZhpWlatLZcW&#13;&#10;MKdCgAvuopvLjOQbofEaMPIALsGXqgizV1g6T0wKEKCNqq7jGpB9/3Rnbj0owWgczTMC4hoTiQGl&#13;&#10;iCjOPPLGIZpUoUbTm+QAlvQ2IchUXrBpfhvDdJ5p4GuB3lW7Yb70S7/2K68WM/YcoCyTq08mERJ5&#13;&#10;H+NuW7MYZj3si3tslru8ms6T2MvxMhKAzosJHjJCFpM4V2nFChW99rv23i59W7BIFY19SFrbId9u&#13;&#10;U/QZFb2FMfTLYgPkcTbjfCtVxiCzvacwkQIs0iPAZV1eLiNnwIfEAaMOhBgqbLv+CmiAME3DAjO6&#13;&#10;6MkCJEK6qxUY1l+uzzQXIEIXaZR5AqIqti7M509vVZ1fr5e6qRKTCFGg8R+Hi0dWCgL7tb7fkCXC&#13;&#10;zo0ojYYqRYFfELIrwWu0WFDklgQDxdgl32A+68sSJm3VME+YoqxQubXXBTIYUFpniEy4bLb8SmhF&#13;&#10;eUBqjbhM0TuPoycoGXBHA2SYpQTGa9y2+TKOWbaBDM5TT5D1Ed6eb5FZ2kIGYsrFZe4DWkkk82y4&#13;&#10;4JrqqB32dB3DGOcQHOboOhxoHtOsIXQejGYILI/vnh5TqvU0Kim0XhHCazSrXdegDRZfrtcQQXK+&#13;&#10;bAsQIgPUz3q6ThwSSDEhVSlXY40xxsewTOM6d/t9ubpkzslFB1iqcNKzXxYwmp4p8sfnL/uHD2iG&#13;&#10;rIqMUBbwMS3b+4KUVXb3iG0vdtl1HZMpFFEJ8nrXjMPZKrE6aCYfzC3BvM3KMA/eZf31ta7r27qG&#13;&#10;EDEHiEHmQbKOMWLtkOUSSG8XfVe0jIreJAcSUj5YUyiB3coXKur83N8SAMoDWSJnF0gC4jauCXuo&#13;&#10;kko3IJXop4lA+Mf1BSl2Hi9YpiJXfpwrrhwiZjYYUgLJMFxTCuMyCIHSbS5F6RJU47WD3lMMpYBh&#13;&#10;YnVtrB2H8f5+sw7OrmjcxOUMCJLd5ary5MM9NaDGPBSQTRbCCCHWgDQNhMjBgJ4eWztMAsO+M0jl&#13;&#10;hAZKdF6q5GhOELSdzEHdFLkS/XApyzYGPA6hYDImiBlFHKz6DDWDGHFJVuhUUR6vFyE5Hy3E+GoX&#13;&#10;WaJuhptN4xdTyYpCbgj0gpSb/L5qFm1XD3Ig+rWLPECpnV78aolH85raLdN6wCHG7P4O9xi4bVMD&#13;&#10;lwveEK4g9hWqCpldug4QIoK0cVU1x3S72SuasL6ugcGff/pwOL6iRPyUIIYvrwfvrUoEuHXoLwxu&#13;&#10;U0oQAYYBWrBjsR+uQ7o8sBwScL7cJCZriryheIP81TN3IVIEikBMpMkTEauPOcoZF8aOEbNNkY/r&#13;&#10;wAohZMaWOYLUa894YRzMZEUT4w0OyV+Gk1xtUz8CTBIkU3SZcS4Aj2WCiGbZohOmigQSKHQcpnWW&#13;&#10;HGWUJGdVJrrpwAhjgKGkd22NEBqG0dx678jtpr0Bq0lZrt59eH9ZzRSRjfR8XKUsFPfWxOt5gEmf&#13;&#10;3w5unvFi7WjLvPZmDAP2i81Uk+cbfYnPt+PD/h7GVIJc61lPU/mukoTbqIWg/XFRBSoSRlcd117e&#13;&#10;qwTccDtGsCbrr6+ngudy01AsbjeDQCx52y8eIlZIaZFvinIdzIpyGiaVlQFRP3aQkUQx8xUmVIdo&#13;&#10;XSIkExZCmQILAKKICh/8y9sX68C+2r+8nZpcrd641RHI6zI7z2dnoyD5EP3Sd3kGbpe3QDAURUKk&#13;&#10;gWqK4svlfDG3tmE8V0ibLa4BAB6cuEDaL3zVmQjU6vPUFbipt0+XUcsKZmu03gYUs0YaGj0G5a6y&#13;&#10;vUEl9YRBUcDZS0BTcJiQaneXRNJpLMvidga7zdM6GRHC42ajF6PKwvtk8Vx+yNJkA1yxYpFBwSEF&#13;&#10;+TCOZS5xdL6zhSoiSDZEwnME+HgMMZpF65CicSHGCUC3Qt1XGAxjnpfOhmg8oJ4SQGUqW7zGiIXM&#13;&#10;KMORLLdZIMYh8YJG71wMEMDVRru6FCxgwRJ3nG4QW215TDFGt92q+HrNKL+9ncCGESeCL/btj2Um&#13;&#10;IuTXWQuxOop5xiOl021VBZ/nBQeUiIsN98Rb6Ht7aOocab9qA6kMhnBPJZBzNxMBeE3GQQOGoidF&#13;&#10;fV8WzdeLDRBO+DaEhSMMvRvmy32dMaWyTbNOGEEvKYZRM1zHvlcYey9qwVGEQ9+rtlqAI0QYCzJC&#13;&#10;N5QtfQeCqwQ6e92Z1SadYX7pxnM/b3eCo3LSM8tRJMRTWqmSLRFnjVoDEdgTsF6Cx6bcc+PcZv9D&#13;&#10;GmY5uxUlS4Y1JCpbBrEPlko2uXlyTlbNqVuLsvYnAkVxXudkkp/OrVQMxARiQlmKgUC/IKCA8jft&#13;&#10;JCUjhyZJB6QQwvLgbcmJ8xD4oEctZSawI21hzITCVMANYigxMIpFQ+JYXMMKYuKBUMJv87x7KBaf&#13;&#10;EcwhpCmihPhmv7WXYxcXRnEwFguZqfrr6xEw7sN0vl1DSG11tywR+ohj6sOIkxJZJquMgNIWozdW&#13;&#10;8iIj7PLSc4TNOMq0IJpIIQgvy7YYbzfiY0RhMD1W0gGYICGAjBGdp1kUZLgMGBAhIiGaCz6MY5u3&#13;&#10;756259FYKGAY2rr1KbxeT/jf/2f/M3fAnW6JpqQyMyzAuAl8KRIPlF6tZQ2rbVtFmSbTg0gxAClO&#13;&#10;+kqL3RqDASl6ApeBRbaVd502i3YJM1UVcQiVkuPlAtuu9XtvvANh4OsL8gWB3yiuQ3RWl1lFSCaX&#13;&#10;c5DZ7nF77K7XZQRJgzQ3BYdVviyLNQ5DztklJyVe+BoRVMqCFNh1hcVsAcbZRjoqPaF4NkF6Bjdg&#13;&#10;GefkUzGwonEM+nWCibiSp9QfoaxGQhBdNjURuoAFrCjDi45FFQWau+iMUts4Wx+pQoz45ea5U09q&#13;&#10;/GN9AYesyhe7jg5S2yzdLDHKjdHLlEAUez7PiRGP4jC2JLsUHHE9DGUJZmmT+f8Jgq9dW5LEQKzh&#13;&#10;XfrtjrumTLOb5BAzA32BvkHQmx4E6HP1IAgCZ2i6u+rWNcdtkz7DR2gtWoKT5/H8NlMq6z35+fTw&#13;&#10;7eV7fWx4XicjUPbbeiNELssNgdA0wtc7vpdr0Di4VHyKyAz6mbNTWiKm2JqVFB1z/L55tFOY5Llt&#13;&#10;P2JKvZ1u2SIKK8G9w1SCYVo3YwEtJCS0rnFTA+srImEmqm6vkmm7whyqtPng12HDkcyVKW8yi/Lr&#13;&#10;dWEofz7xbd2UKAXP1salD/fV/BYTx3mvinGslGKa4ZnjJ1pPbrGRGAchXSpVPL+/dscnNYY5LOqp&#13;&#10;Ctf04e7+9WqLp19Wz0DrCYvOTItl9wlQG5zi87zgyA/0GKBnGSAKdbCJKpt7GyGv7hL2B0iytzbf&#13;&#10;LUAz1lT8mHBk6IARhxl1dxHhxtnQ96vTs65hzpsUfrgUCVheRch3KHxXhXy79gp1BcLT3DMCRMXF&#13;&#10;sz/u9us6rUPgYCbg6lzFY7VB61vCYE1tRMFjkBEkGOiE+GLR9rxEt+12sqrYSzIZ4LJoFjgwveYt&#13;&#10;uMkiSoIq67rVqyMOzzvf3rdLj4ScnLXbZmBdxmy4yhBZugFwzFJVMRBkIwIaITDPYNeUBYdVCZdo&#13;&#10;JqK3eVKYaLCH0eJAtqvlhU+5BiGQHFakPImwhBT4LrWMZ9pRFmE+1BCxFFBl9LtsnTWSUi6DxLkQ&#13;&#10;BBqsM2QcYhoCA/PZMs6K/T5Ygp9dWbYGuuNHTpEPYUA1I7WQZX25TZnCAimJpCRq7dGNGOIhneMV&#13;&#10;mLakjIC4Lf/+/p0WxeZtp8phmqTgIYZgTWeZz0bDedZh9H1z7LDj6uq0tS4GAexg6/vmQeTqUvbh&#13;&#10;xzuvKBCo9jIU72Hd/suf/hI2pz1YE/Ba8L00Yy9CwIrYm5YRuGHZV0fQkGCd5GSwJcyZkcxoTXDJ&#13;&#10;c2FuLtWqJoVdbtFcDKokGlxYPn68XxlFMfvZTZAi/WIiNkk2GIoSMkSX86RY++GuerGXcCy4hybg&#13;&#10;adaK+4xomEwctWJ0ePsdC7ilCWWOmGraQnH4w/pHGO18tWcwfyDeBZLY5uECmbcZeWTi9qHtrNUE&#13;&#10;Q8bZeQ2qqNMt64pyArAP1BmHIBrjA9ktBTn+9BfgVuSWzS5agGbfJQwlnEHOGGCdsZivmUVUss12&#13;&#10;CPlu3976W72Zi+VNye8OJb0vtL0417+yo1o9oMWiXWHi4dAs040y9PbetQXtx2mx+o4/cpm2ed1A&#13;&#10;0jZ0DSdwI6DhmebSz6zHG7CNTNgWwo8TFJRTTtkJX7+OBWuzY1nqzTvEUrEjLcWtKDELvEnCiNHf&#13;&#10;EErXpXqs5a3vmZSXYRAFiyguaRti47IrZFExjgW4PY8NV8hZnquyKhNFdiGnw4YJAQEMwNcI52wg&#13;&#10;CcCRPx3/ZdA94CEvI6H1siGuzOKW7vB4GVwXK9iOPLOj2H0RFtppjHnlgk7XWdjq1MGxwqHGgmxg&#13;&#10;qCpywQoE0rCGozGkA3TarzcBnmb94p0Pgh6blirqSa48YwTN6/X+sQJAvOhnGgAzMGGYZetSJjQu&#13;&#10;66WmuAURjgW64zFFnOGBstVfqYBbmCNzR3IIo+/Qzg5We6uTV9L49uBRCMCmELqaF4QVVA7WV7Dj&#13;&#10;lMGcVcO4pImkJoaf2zvjwvM4/gvM3wqmU6ayPnXxy+tQV3WhyrD1KTJVHL/guQGP0XlJkDXD/u5/&#13;&#10;ceeBGn8Di1iXqqyvtxXXRXDfZAGjphJEt85S4IwrA7GUEYJbP60n9TlsV4EWT6bksdmW+lAhT4yG&#13;&#10;KZc5W5LZ6hcoci0STjsmMKJ+MEYHyAXL3nQae4ZmlmjhuXxy8/ZQHVe7gowtQxvOmOVyCx4QKGs0&#13;&#10;ayDzmEcqTci+YXWRC29iLBbkYhHJXJ8e3TPNOeqwbOViAq1KlYFybDZa4wgBOMh7kxbW4rdnxEQv&#13;&#10;gAoTCHUsBK6qKs6grfYxAcJE4uHOsRQdwtibSqe1VKzEpFPV1c5CkubnUg7G+xQjBmJrqvs+92/x&#13;&#10;/YNrDzWIFM1BZ0BHhiPAGHEw5bqRAK0WV3G4rUF7kl1cfi1anbBBFQUYiipsoWZqBj0RyAJNz/pt&#13;&#10;WkHGnJbF/aHVxkEeWUMpmgMMiWDKlvdl8NvK8y6FgqBkDczJ5a091fN1bmnjwgUGgBCq6zJNxvri&#13;&#10;44c/z+Pcz5pyfhsmVFHUPiHQPB3/Yq2uCjONa3L5eODYovV2q7JaR5+C7soc1gNKIAbiPadW8o7n&#13;&#10;ELJzaUXHXV0K+R3eakQwgcMwFLnJqPcvfbfBx593V+a8nTmwRVfkJe6Krik7C4LWMKaGg2AyRVgk&#13;&#10;DzH0rMbAwo7fnVM40rhYbwD9VFfXZf7wp5/Pv2dWQaFqbaPRaF/y2Y9YoRDivHBEMmUZi+b925lR&#13;&#10;lc0sShQsQLCgMa+FbsRuet3wrq7k5u1KELEkTQaJskbX9RYa0jGxR5CswVpuyM/VL5bpuppsNLwS&#13;&#10;dB7D8I7M7Jua+pPNBAspyxFdrajV5LeMsuEoUxBJ/NzcvbgNyfo6+49QBmuM1wYJByISKYGFY3V5&#13;&#10;JgTwbVobCYgDPqW/vXytRQW69Bq/7WdGTzxRiCQhKW8rwjDnoKnNJSyXbUUCsaKjpAARF+xEgF60&#13;&#10;zhDxCrlljixcYw9Op8pZgujL97eDUJ47wZEOU30kkNLmeIJDklJAmxWWBIvRjkVbT86cCrUZEF1M&#13;&#10;YCqeqizxBiCyF17/umxzURKSbnxAftWPh7u+8if2+eW78abO4carFpYF9y+6LHSMkRdySVZFlCC3&#13;&#10;aKMreZSepH4eYL02TJ3oXq/zDNVe7NgKMqDIhMgdbBP2UscQgIBity1rICUrZTw6mJEgBOckiOMQ&#13;&#10;3vR681aGPWe2VGTR79ic/nQokfPOlorlHIIL7ha8yyFnmjLdAWcuN8lozCHr7RWHLDiOPQ+UyGpy&#13;&#10;6XRiBX1c7FDfUbMBdjiiOTYbPmN4D/Bglo1EcEMWjHN62yAu0YPSsZic3cfEXADCZiVwMsuaWB7z&#13;&#10;zKrOA55wqwdTp4ebWUe43su7A/cCQWvnECDAHQKulOnZwR2t6BKyUkU+HliRr2OCVqBT0suhIoOj&#13;&#10;IkZrLeUkmtnJaM28q6V+Aw441so39Q5oG0mSJedZ4SVUu92aYkoTLz5vizUoL0NCFCfs0WXKj7Kt&#13;&#10;qo4XgRE95UFr0bUZ6RzcvntYJ5hialRp9eZkBlsBOXod3yp+xx9MwSoGSwIgWVHBiKIY52F0m5ZU&#13;&#10;IgkFiotO0xbvWNtVm48QC1YUOjEPkKpKzEIOaOrn40nmeKvqJnivtY3OeCzOo5Yl2BO+JRckwv/X&#13;&#10;X/7383g9/fLpd7t1V1kFUTiKTTsAgnOR51zcmuexJwKgwq2Cs2jhdHsL4sTnGGO9e1jEj3yLVrIr&#13;&#10;y2In8y0qibS51Ie80m2roNz2Y/mKIAIalrk87DkKzIMyvU6pRA3y6fKHRY0vtlFfjrBMKitghR+f&#13;&#10;m117ybLejxCUGoPMYyQZQjq+DNyICrUVYJNUPNf7/EX3bMQ6EbzvSADD/PKkjuDiBzorJjEW/RjB&#13;&#10;kTJeeS9WZZ7mPVT0e1xHutFQ+iC2UA5RyuvfDnth4eWeAGwc1G4zWu9jR3b8mU4E7UDresXjh5rd&#13;&#10;7pFFxOisVxCydUdSsiuLgriY1P6uGryur55PgU9qLbScXNh4ictljKJK0VsJ3DBmzgYXhMGYPzmT&#13;&#10;D/sP0if6EbtUxPRwXN+29wvsJ+vvWqclDhinnR/84vfHygYDjjYfthWcaeeKJrrFp7h+181dteXs&#13;&#10;UvZ2tgC0rEienptrJOoNAP/68ppPYoaIFGLVaxvXO9p1YL9YPEGmsBI+0dhpmn0yh1ZywrS2AtV+&#13;&#10;jJv/PcsIShB9l3rvIDAFiSxnHrZ1E5G+Gd64tRKpLXRw+7VtNJEBLyTC1ZlS1UdwMvOz1wsjng76&#13;&#10;LbyBVDHxuYNXSOi5v54bFm9FwZWZr1MnscYaperD3Ri/po2VNtw7TXk+9yBTGXg8NDK7UPNijD3X&#13;&#10;E5Er2zl8rbeeMIZEDSsebUqEYY0cmXIJkTTQFRixblwsZVy5ZJsAWNLrxHAd9vU56lwWAiaXUIS7&#13;&#10;BLZY17tKsHG9iitcJnmoBxgryGU6ikTK7GcDpQxCbG9L8eCgX3IAAgUCcwVKNnLNm8DtHpmhxMt3&#13;&#10;9ASBjx4rdvZjCwNFALU924rGbbZT1bXx9LujqBgXK1SPIxFciDdXSJsRnSL1FFWRgg0Ai1XsH0o9&#13;&#10;BhMOXRFJZlYdS6+gNJkjR4HzV6DhxhuRKRqnqPm6JL7SPVh37su0A1IlOvsceZm69lKf11WWFdfT&#13;&#10;OYp6pFdWSW0TjMDkwmA92hfCsfbaQTfNjOg+E5ukrg8z+B0Q6pPQ9vEsLMLFbNQzKpX4VoVrCqiE&#13;&#10;D3ZPZeeAMbpUgCucFTQMsE6uHgInAZH3hOc5rEfv171DuKzqwfDwtnR7EthVYIp3xUqBV9w4Cq3z&#13;&#10;AI7ZXW2a+uXACon734e/NV0FCQMXeDQgUIOeyMIyJB5Yj11WV9EVJ+ekLjbgUsQmliZhfJ0GpCSU&#13;&#10;Tadnl+tmJcW3uStiujlqilcef0k/1bgTDtOADx2Hr+vHWEVijPc8ddNfIzDbbpL46sXRraESMkVy&#13;&#10;JvGjPOLoZIk++o9EIZymWS6WkV92F9Lm/fbTJPWOcrSRjXl6G9KHh0Owt9Y5vKcrArFugvHgDIQj&#13;&#10;o7wUrXV+dHHjLZQ9jqX8SoOnS7YmgRFx49NO0ELk5IcLkwY5XMR6TVnOE4TFcMm8nbtclNG2yRh1&#13;&#10;ejy0cLClUdfFb0tlzMNHrCMFHtIft7GrPr0//w20jWsr+Dri4r0uSFsUf+xM8XfT0vq036rin+Zl&#13;&#10;W31gRxsXFBN6Ov4czPpoiNZ4A43KXUFjCnbOXwqyN3GsH0nWOhMmIZYBZfSS+w9Oi3VW/nBUN8pc&#13;&#10;ZVs0bhsRRHC4UcTAejoeYExu7UtxF+wghRk/KmXJvLgMCrSoSP1GlpC2W1H2k07OqYquUMlSQBCG&#13;&#10;SM7aA7vVNuhEfaQAyTZt3h8KQpI+d6yeszNLDA4BYM1t5ZKGOEkA7zDDszNsNpg4b7MFmkDLNuat&#13;&#10;jMmfbfugtbMeV0vJoLyj9Z3fWRkionjT291KzybVTeXc4nAqN6fwKYN7j6c9zciNX6qkLmL2aiWH&#13;&#10;kavUYwZpcnpzBKlRMUijLX9UAzttEHgJsv5D1hiI6M9397Fgk95lCLRiUwUTuGxncB23p5C512aC&#13;&#10;PAMTqshF/fE2bEZy8WF/MTmXpCLrnvR/h4zJyhs0vJlNByoE5LENM2w4xf2+dZB1pn+NdXxVhu/h&#13;&#10;2BwvSPjq+Il9M6fTt3EoSnQLu6thST5Wi9+Xqz2/w9lKgVJ4jtABVbLkn8pW5jgYyfwqUX8qbmdV&#13;&#10;gpiNDxBLF47L20VZxs75/VH9qmEu7VDeVLmHJVzs7UGT/4CeFSik5eMmzKEcbiuYEd9ExUVyFvkF&#13;&#10;cqKjabq6032gH2HFXvLtqSZulAuKpiXdfBk6GVkbc70fZsqgxyFMDhQIoQDcpmquLDQzub1J2cak&#13;&#10;tWfEtlSM6XzMN2C6pYDv11ZIt6zgDkUATfaFKiyBqvbOo36GBmwalpgrAd69K/vh0ijI6SczueCy&#13;&#10;IvWk3n1/SEzxSgk45FjL6FqWHQW9TZ7tZpQkXjk8Lc/Fh1v4+jGPoG/uUA0mTSevh20antKvbgB+&#13;&#10;IZTw3ASKy/WSJP5Pl6vU5nzwx2CrbwwtTl/Hom55mHdpJkldDHlbt6s3B+U28MEuI4OLQy2ABHpT&#13;&#10;oWDWz3/G5/z+fVG5+Ol+GkZo4NXJuvZhu5rpR3D/c4QPDhNxKuWlvt5BV1KC5XHfwRwZxM1t7tkV&#13;&#10;ljwqWZBXR+TiNJQcBrKS3tOgN5ii1mFpjyVack4mKzarGKzP8DEsMFmCswmnj95mGvAKRwkz1OMC&#13;&#10;KwYXtPXKjjL6d79POrDoRvB2toLJI4f1+ONSsG5+XmaZvUlmc4IKmXqWbpGgweR6LFIO1RqOM3op&#13;&#10;k7QqZ1QUYswviIKMXMJyXkfVKnnHXPRXEnl7nByoFui4iilNbXpgqICJLuFhttYswAcd7XP5XfpH&#13;&#10;7KR9N+W+AwD7BGsGswgRvKlqMhOd+xy8hcnMVZFxEoC7m10vJhSjGbZ7dQwRRYh5UZ7C8zfpCfIF&#13;&#10;gRcgT9YqFcsamoGkd4BWVsSy7K4B8y02G2uezt6uFmDkhKVxM2Ca4NieoBkKVjObN7ca4qLuR6QN&#13;&#10;EiAJNsNMbLG1a5CE1vV+LrFgrvFTfbPuIbfnNU8R13i60MCW922VkNAliHwFW1ktxbfAIwA+bzZG&#13;&#10;NRPuE47b1mON6cKnjItTace+cIkW0iRE93zIt2XmhwvJajD7Hw2MZBO0L1lpI2lx7+TFB5idAq7w&#13;&#10;+mjhoaTnt7wsey5H/wAQ1kTnVZX7cozW7BgZ8FPdTZsHbGcyQSsABJ6X15+p/AFmXIAw418ns+nV&#13;&#10;FtwkG6cdt+rkm9RkD6332BjeQvAczriVPXEu8isyvbQn5MHMVQtTNWan8IHGNPO0hNCwI8cYMBBQ&#13;&#10;E6NeS5ftcowVnL1dQ84ZO/2twMmt085zSQdAUUQ0i4ZAtEPNoh/rEE1Ye6hz6og9MCvoYnCd5R5E&#13;&#10;Yw+kTlPIYVEyZBngOReqUEixgXchzrdZluW6P8J3AhGBXP2Mo79NnBaWu8divG231LZrGs6dDyJ7&#13;&#10;iNZhgfeeQtrkIsjeUyAkATe52zU5UT2TMmMPBPReYZhW+jJvPsRaFmvqaiDWfvQbPAJIjUez9uqX&#13;&#10;03BN1k9WDz6i9u+01aKx+fbpTxJd5xUcWjO/cRGF8uDktxSmEBbPaq9BZKseQbnajSwLUqppit1b&#13;&#10;LhZa9oDNbmTwNTJQPd5ZB0qDsg08gtv0FW8PAkYcRn4jCenmJwHm7UrlNt4aZOIqtrxwgBuAstdT&#13;&#10;DuviW9bg//On/xVnNl2CklXx88N/9P+mfgXhjKsuV3sOy5SELpxuRBENdtd/a+u6uvtYVfu1/y0l&#13;&#10;2rWP+sVw5918/acPu8mvoTUgQnfLH/6hs8OtjP6vIUH3+ev5++5Xnv34+agul99lHda6IEO/4WKp&#13;&#10;P/bS1lkxokqGhjG9b/kPy34KdwrcbDrLel5iy+9vWVV/e1nintSh+HT6+Mflf+bq+H65VrRWkDwV&#13;&#10;R8P0D/PbT8cHsu4IAYN/sfDOEt6b1B2bFrMfb6MV7b05vLqvEtB6ElnRcFgLjtGyegbYXasNDhu1&#13;&#10;m49M9NGUqYR0HPtbd3eY+yXbgGq2CFuHuO7rfjNV2Xbk7o/Xs5Hz9NOsAAAgAElEQVTyUt7B6kdI&#13;&#10;8fY+80YeioftMu9ovVPkelckRhOGy1fUEPfpsHu5/lYhySHiKTZPIc+aFTwykSBII4qrrzjymW8H&#13;&#10;4xVg3p4Oata+7X660rW0wtlzWxin76YzzAkEYBZX0G+6QUW56URnaOGhupssKB+4jaasmrPaHRTv&#13;&#10;J02oSIwvf7/iVe8J8icVgLtNr/cdh8d23vqqU+cRf/rVAU/Gl+QK9P43OestC40zxhJO+hnEU1Fs&#13;&#10;BMTp7b2sO4AKNG3lPBXF9c0Gw+traECbivdRmbBXRNsf93dinb7NNFzWpSiP4yXsYEQPzTb0dnwz&#13;&#10;7O7v8Lv6+dRM5/Pwo33kcJcfExhKty46jICnQ8MKVORVzuh6N0mMVZEJr9KN5PDXf/9XdEDfX1KG&#13;&#10;VA+aMk+vV1mQyWtEUAtYAZoK3l+7KZ26vxrf+rWqMWWgbuTrtpPYgLSWhRvj8KfHf9i2V4gvkQ0C&#13;&#10;2BNnDpcbGcc1vE/gofyzziSM5olJr6nrWl+k3IITkA6h75N1pQMbMk0c1O1ghv80xbXvac51ITYy&#13;&#10;XdJEPh4f3PipBnB4Hs6nXxhMRPpyV5/o249RFofNKxG0yysHEG/6maC9OGw6JFZotEx6vt5e0P0n&#13;&#10;tegsGT7UkjbPd3VYuf3rAj6sH1O5/bitX3raeZcgoDuCZ1Kn/vJdwlgeaux9Nen/WhTGv+8qCw5p&#13;&#10;2bn28ihpuwxeQVquDMCUFD22GrkPBC1CXYczzXzyy/WxVM/rW4XL4cvQSMrww3bRv7ZP1z+Ki7t2&#13;&#10;h0enCZtvKe7TqPB8fw/W/3t9jTsSd+HDl3+wVofG4e9maNcC8Of/78uh/tSyNF1dV35qu/g9JsN4&#13;&#10;xygljBTYACu3EXQft7zRkhDfxx9SWVe76b3hFeNMHvsRO74oWTJaLGFp/vxx7iczTMBXV7qAFp2X&#13;&#10;1/2bZyf2Mvb0dMgS3sy7KjJUju1FoNHkdPQVg4F5+1CqH37f4uAofwFokfi8Aqj2MLgWGBuX9q78&#13;&#10;Mm0H1biollj4uIAiY+TKIoZi2FWU1/F9y593H7KnQjx49CXV+xTc/b5I/bc1V7oh44mY8e/iIG94&#13;&#10;cDmGaSQJxQUfqZJE63Ua5kWcqu3HTZalzpb9TPgLYhhVipZuH9f0dHpCvpl0yFsqtrwD0PmJEGmD&#13;&#10;fEL7ZbzZCOX+EW31ArLt4s6Fw8//MA5v+yLNUqwhXZJfCsn8vJFe5+R5+WrXXKQgF7imsppOB+nX&#13;&#10;s0ji0+cPi8WzkaGa0GtB61YrpP+40g8fztmZlH6zf6g9d8CfewxZqBpWK3ST34eb42QHB9l+jv/j&#13;&#10;3/6fp5/u2Rmz4o4z9ftv31TbdJ74zczz+h/hbhCes3ykUILLSjRUocJS5iAQuLy+1aheAKJFeV7n&#13;&#10;nPbofep4QSOjPX55HThCDIf6oLV5VzTB28n3fg8EmjblWIX2jaKLvsyQ7rG0wN2S+bjbBGOcF7oN&#13;&#10;DEHp4hPt3sGrfSOgELpOc7h2VVtE9BEW1plwOl5dLPsCMOhgGoKjUH4cHql2JXcv7BCD7E0wMKR5&#13;&#10;PUB9EMCFLb1zrOf//nH373mrpEwo2OyRv/jdL+PYx/X6CbFLHgjHhIFu5ApgFhL0ZpFudgsS/Aid&#13;&#10;Kw7Yc3t1cD+zKu94gNe3UPNhAhQ+jkAPaoGVRGWdlvPzdEkcy3YHnsgTV2yEH+Aju0vDYG8ThJdu&#13;&#10;4ZeioNnOcPEd+XndskVFDVmjF5ri9Xb+8z//Y4RpWhZSChVkuAZ/Abk8/VLtzDoLDNXL9nnz6fbu&#13;&#10;5veBVCzUWdMmLr99z4cKKvi+NlQJdHz4fB38Bmj+/BFpWA/Admh+1owpOEP/j0HbCELFnf1wgvfH&#13;&#10;CoFwWYb7X/7p63ZGH4vb25pk5ETsfPn7bCXGe8YX1P2EDFrWWpb/GvsPaJfEoj65VIp5yU23u76d&#13;&#10;B3sr2W59BWS/XLSiDv7aPF77oaaUoiwAsho3+m6Ze76LVXfFu7vfz6ABz+MQeVNtKO3+2v8VD5lv&#13;&#10;tJgvLh5ZCUPov3+TApgFV6CM4GvR/freD3XZvloNeECC3z/9NL39OxvkBoKukkhAoECyefAP1+fn&#13;&#10;x/YpbxwyzA6ZoSBCHOp/NtRNk1+enZyuTjeQ+lxaO61wTunNog+WVSz0t18Eey2g//16YBW0IWac&#13;&#10;eiRl5yCxIewO+OmBgCWR/T7qXFAVijDr7ziF8ev7k8jfe3Kq0+di84NCqtjK5iXL+xYmAFNiO5TS&#13;&#10;TBkVgBXEhKIEEJFxCqQy5vTTf05GHoUKjxez5IfiLwrHYVgj+deX8dN//+fDerHDj/uGXQNKOkhA&#13;&#10;MmF5io6gBYPBf/9O8qmrwPXNRvvb9cIQW94GVJfg+fuH5kBZFLg2F/tz9/OabeElCFyQVn7sJuQ2&#13;&#10;PRVFYX90d2VPC/Ej6kLVswaE70oy9APOIDR7YflHe8WMyuu0/iyQvsGurQdzRRmjDsbanNYoO55B&#13;&#10;uFzf60IlLYONFeOQqfaOjiX63vL/isd+Y4xTpSCRLaXVokPENkQFF3fHiuXr+8/rI41LfQrlTvib&#13;&#10;3kkKr02NXpcQ/3abH47NVN73s0+ZyABf05Sq6pbQDmS9oP3+gWyXraSc1W7jm67q4x6URfH42PxB&#13;&#10;tx8IJnpdBvGwXyWsd3vrnT//rVQChDzHtgG/mFx+d3jXeA9nQATHe3F8BaiexFX+gt7OJTTohGjM&#13;&#10;49RZJAWJ/Kga+70k+9Naq/w9dsfdNlzn5xcjd2jDx/3jFt5tg8fz9YSK5BLg7DM7kd9X8icwYxbH&#13;&#10;0MzytG/ef7x+Pv0kony5Un0DXFNycU1w4hp/QQcQySusAKFdXa95bf0xT7iBTP3yOUH04/Z8Jz7k&#13;&#10;4etjs8eRfB16mx58sDCuoPrxPzbrYXTvs3JTdSo2Mb2m9eXVNaUIbqR5RSayBbS6FICNceeTMg49&#13;&#10;xDU6057uotgmm9Hg5KtLpwmn1WC9+Zl8NStYJQhtiLGmKJYkwCN9WbrKgRi03ulT+Sc0mqsG1ssl&#13;&#10;mCeXLC78vDhgQXRQ5fj/jv/RtYf76hOkjB4ZBTTfUOlBzZa0NcF+6kWQmevJx5H/wFbuPp43cPfT&#13;&#10;ee2/tULEKda3cH4FuClf8ZAEF0XVT0CQh+BemMAOZYVn8Al8sRdzapB+D58wJGsO0zX5Hfvzy7Uf&#13;&#10;87rHHzzRlo98wt3HPOnBOFd2dryrXqzQ4AnEM5FWFkiPw2455Vb+wW4Sl+ZLAaAaph4/8PI/lApU&#13;&#10;T3NgU0SllHxYL0l96lR9+X7T1G38IKutLF4vULbEwxWW4OCo2Zshq5juRQgzjreYx2zAvt2dtXtz&#13;&#10;QEDYl3BAyXE0X5PAskL4joMNvZh5r2FQNTnx4Lc89RDN7JHdNZDjdQXstnO0SoV7i7YmAVBSAdKE&#13;&#10;/PLbfVPLhBo+t/1/i5a+X68lrur2eN3mIHJli4+7jYJ1upzPSOx3Dyo3ZtTNA0rw+PVSJcxvigUG&#13;&#10;gfB1Zh5InLFbDf4/fv3foCj4rlmj3qaha0vvHQPVZPtkwfy2wewUDlDRMcU9wIioRBi0dt8UWKjX&#13;&#10;8SqAS6CVjZz0DYnMTMEza+r6y9e/KVDYi8s1qAqwayVwCa52KJMJBIPKe6cyKKpu25zC2c45WpjY&#13;&#10;EpIsFe8q6X1odmwag0i74BAEGgLFeAmE2BP/48dvu6qYPWxLpdcR0K03E6BJEb5Oxmccia8OFSMd&#13;&#10;BSiYAH2MQNf7ajPD/HaLpIIZEAqNtxw6MgO6kQVukgRJOSO0Uu22maYqkZ54WWRAhmmiCCLHql0Z&#13;&#10;kY5bzDpyTtYw5HMUJWcl45bINtiQPUKFBJf3FyxRxNFc3QV5mYQbbFM2K3ajt7uyuT5n7VwEEfht&#13;&#10;CxJhuowjxIQjU4gSBboiDbgpyyptGRE1a7dpR4qIICci+bBaAyFQTEAHtzbTftOOpKxiu5MgcwQV&#13;&#10;lH5ySREE7Yb1wsGOUIZQmjf4kAuAaeDMJO20iTkIP768epFI2gLvFIKXYdikaLA1e1Z2LRZFZrAI&#13;&#10;OVZ1RcgJ5bmq6q7dX8/DsMYcPUBxUbKkNVYYVwnE1BQsQI9EcoHkBEBIbdEwfLCrk5wj7qEqKAKc&#13;&#10;46g3h6QkpdCmk79KqaxbKaEJgZrQMPT5WN9e3rkoEC4yHLjaJ+dAjNxsEtNkbPP0eKjaBCOvS4Jx&#13;&#10;W9c2+kpKjWyyq81g9RliUwll1rGD9DZoyDhgdJtTC13y+bR7cpRcXsGibchE5QJFHj1eEeQ4MymR&#13;&#10;ICliJ4FQIMONYpLFatdZD6aEZYAQMkqFFlgQxlDCYAYLAJ0UDSut2jIWNW3cmybQ30ZDRDVC5+Zx&#13;&#10;xmCCgN76TAQAKMekYsgq4ShErHENwBRRArMeNxKQVESVBAoKYAQRsdj3cbyeC0WQck3XmF7HiAvR&#13;&#10;xbwY7WNGvMs5EpCgZMKxkkDkgbckcV5QUC1mrmpxe754bFjNzLJKhidzTVgDm0mMNidYHATtlAS7&#13;&#10;dhczvv/85FZfi46WmtsSM6DTNmykVIgwYUMkXQ6hwALczDve6OM//slbxzByQLMGpGxUdX8xOq3+&#13;&#10;4/E0m8gg8lHP+nkkkSLKKR2uowdhm+Y4LzDJDWWcHYnxcrOSkNmYycFDSbfRB5cVV1y2wYV1G+6b&#13;&#10;PWU5bSYb26pPWOlKVHGJTSu+v/bH7gG4nLdEQCQoIJa0S0HbbGP2GRFXSD5c+5UwZ0dZkBwnuzlU&#13;&#10;yJFmETQEZIJ5QlnCNL7NgCbPVqJUKnB0kEcB8lyXu2/fv4v2Lom4Lj0GDsUciUQJOOsKFCdA13Fq&#13;&#10;WKWdbtcGWnQD8U4eTfSRZrrWuHExpkLWbIOUCwuzgVlbjXNnMXD+ZjdnQR5c8HlLLgAEAcMkGCCJ&#13;&#10;N6ErunF5besHn8Ow9owTKNCsNV3om5sDBOOiAWZ1V/jNicgIw4PbYkbWh31T5DBT5JhJyTBrFoy1&#13;&#10;J20oZogZDZwVaI+59W5e1qJoCNiakjMnEwN+DSSzgEippN2smZ0HRMRyC0DjDDe7+/y4GJeXNBED&#13;&#10;QuABNzusc/KYyu4QAe6aHK27XPuZp8Qoq8rX1wvH0fgYCecqsJL36wQYAxjWJTcKP/stAecj5ZQK&#13;&#10;xgyMbdu51cwuNzJJgkuhcmYIOb2uQpSIlq0SNi2qZWHyOpDNBSSUdauNxkM3DaRqK14UGeA0621b&#13;&#10;66qe9eYSCJZiTwqmDJ8QR3XThGzjRjDJel0wEfNqu6aqBCFcHHmMbk2U0eh4QXuzLCtiJBmfAK65&#13;&#10;ItkgH0yWgCK1JjaNDhGG01a2EqIEGCIJ7ssKhoDG13nGKHhOouANjHnzaQUEAwwhjckjqSkSMHm/&#13;&#10;jVWlpOoghEoIDBEgznuv7eYztTapQkUJKDQ62kCBCoXerlLxeTWx30heRFG6lEe30ZTKnFcC/Xo7&#13;&#10;7HaY8gxC//3KajH5+STKNW2oLAOkqlDcpLSt1YNMK9x3fFqumaNg4HmaYSOp9ZsHFeRZ26vxJWfG&#13;&#10;bEOvi4eCZ+EmLzA+T+MwhGkETMBlCpJD71emko0IYKSdbQAjIfnVOWALnkRV2wRY4ptdPIq8VDSX&#13;&#10;yqWQA22LxUBJhESA7DlOAlsNzQZ4iSuaUrTrVkuUAddpwjy8DyblEkYMy4Cp2LTlqCAA0R3zdmuU&#13;&#10;8BCSmIggrJEgu13auWHFkE9uY5xN88QgYNE6H2ZrAADapqYrOIoCY40q7QDzVnSlD85GA3j9rkeS&#13;&#10;vaLhOm54AndtowrEDzRywSQzW4CwQUxBSYG1FCESJUwKUIr2FaUiW5h48oiDGHlO3oAAFpsngIjd&#13;&#10;tGRy1RuhtOwYREKpTobs6tMSVg2CM648dou1smTr+b1RpV83FCBkfLE3yF22oKKN0a7uSg2cfvdh&#13;&#10;dYix4Ysu9zJLF88zQBF48lg96HQueYdVaxOdE4bBQJg7ETEuqYQhOSW57GqKGMAMl6Txh0PVckYg&#13;&#10;SpBmnQOiiOdUID6+Tp5Zp6DNgRK2DXMIKWvfydqgsPnJ2UQjTjgC7wVIqkjjEI5lhVY/EslKKDnq&#13;&#10;ytJzPQ8xZ4+TyZRlbJwfqlivMViDKnnKArVFjbOgqSB6WTzU2jS1HF8uGcuqLnAG22attpwzQELH&#13;&#10;KhAy53VkJguQENyGEOZQNRKhFLXcqdGCXO9PVNi3ySDnjmVhAaq6qBAvURXx5EZ/vV3lh9YgkTMD&#13;&#10;iZqUYjQuGOd1sg4IRBjq6g75vIQxrcmP8UCwh5m20s1g9qNPOtiNguxino2fjSXZTquGMYXJkONj&#13;&#10;yYEAzoHEgWJUjZshtAgEB2ScmRrRLmnMNPJaCFWlERjjAk84RhdyoESRHDGBMWbgp2CIg2ZYOWbR&#13;&#10;6+KohnVebNrDmnJiscMMJb+orjxvN5dntqvWxcxjYhik7YqA0bG8Tuds/cPuiAPGpQGBhA3umjZ6&#13;&#10;0hZk1wiGYyw+EwJ3hzqO82LSrANu2Z4UGWhe0cwShg0jZJn7yCSyBnpfl01dcY/hbHRakFI85AgV&#13;&#10;zQwpdJ98JjkrIWiREeIJVKTM8+XmtpmXXN8GgSVKNEPc2wW63LEi7AAMAUAbozvhQseFcEj54c8/&#13;&#10;75KJyeWp72GwVAe4bDYDumu/v12wBGQFAZmiEKSTleQiMwGpanWKjUAVtMRmW7UtIG53Ku1sCSce&#13;&#10;5y1tCVghyhxoAlbKB9trurkjvOcpJO24klvO/e1aKdWqHa2xqjjFFKa8+IiYSghxRHqnE8xb3qhY&#13;&#10;8+whR7RTya4Wrl1XxsiZ85qsvkjckeNp1y+3pmuKY+DgELSTVCSQtjwZr+/qwl5nDN1qFjsnYxwG&#13;&#10;fJk0pyGZhdbl5h0VVQaIlmWYCAW2bhtRSgIcFYlRIXiJTDb5Jit5neaY62XOCdkUF33dYsoAgkE7&#13;&#10;H3RMua46SwjBaIPek6hJ/rj7tC7LPG85zYterV4VENGwwY71sYbpui4uBjcPfWIkXVdatBvEvKoI&#13;&#10;8kP/rGr5OlwkLd2iBeTlx5aEtUDWr3J3LCBIzmg0rcli9H0+04Iu/atb1m0OU9ARgbXXXLOKCSlC&#13;&#10;dSx9hbnjyeTrdbDj8PXLW8zZhKmu0NsYJ5cmtwYz0h6nJUzzoCefN9LhYytcVY0ly3t1ogBfBXay&#13;&#10;sl7VJReSb9M4v7+hYVsurmR7S53xvi0Ud5uB9sXM3ggyHFjIUPPh/bZvFRSts++CW26wYJRyGIHe&#13;&#10;PcjDfznF7LkGAaO35ToE8zpN18ubm43CosACMjhOzzleqx0/nv7MihYpwiPmo93D4rE8dRUBZtmm&#13;&#10;K0j+cp4FUTWv9hUxffj+5QUzVlXs491nO0+COBNA5SgOrtrx6fzu7YYY6FK4vV8JI56lcbmUDfHY&#13;&#10;PW9XyutOtK53O9y99G++Elri6bxc3mFR3EPGSeTjZqzettu12nXW3ew669FuMDw/P8fg2l39+9t1&#13;&#10;88nHiHCONe79YnPYl4R6XIqCcd74UP10JHcleaDO25jyqgNUel500K4EZOf7P34btiVoPddi30UJ&#13;&#10;Ex+z0NMmlYzAK2zGL1emMdgA5S5603VVgq720J5/53lLflm2VMidZO24bu/vl76f/vj9G82I8VId&#13;&#10;drBTC6/s4gDQs/mWrQMiJRa+nb/1S57ntK8fW8qz5pVshKAXP4wvQwzhfXj7eJSfD3/pf1g92P5r&#13;&#10;+OPfX5KLl3lgOdcMFGAe0qLKqu8dxw+wGaHzZp4lBHbWCpGWYt27gsXbcGVN1282Fsw68/q3L54m&#13;&#10;nxZZy9HqMC9hudEwUoi2KafEf/v+VtcCbd738f2L7gcdYTku5Najh+of+muqDx+XEN2sy4I7uPbb&#13;&#10;bEhasHHSIukenmApQBhtCnBdzNvrmSQDFMg+p2um/FQp9LA/ZQ00g7youGPNJK3XNgtZ34VySyUj&#13;&#10;TVGeDmXEUvBC8kryMgubPMYyW4nXzU1aIlZ2Qu53WSrHZdYWibJqq1rRxFXraVXh3T+J5+9vvd5M&#13;&#10;AjFT6FIly6kfZ+SszV11CCa6jPXmQSWXDvz28uM6eKdTifGv/3KCQmvXE8BVTZnMSiYSi49Hrlfz&#13;&#10;ekP9unijXy+XROQwrdsa1zUQpRsiBedAUFo1KOfX95cl6C/9OcDMD0I+UUIeQcht2YDV+8d1I5M3&#13;&#10;5vsy3R/+0paHL3/9T8VJf13ajp0+ggGHtizH2y0nXpya034nTIRARaglI3nzhD6wCtd3j/LwCz2/&#13;&#10;ntrHU3dShJb0MWf6+MvT7f26yxib7dCpsZ8YBetl/svxX65xzJrdV/cH0f7p6RcKEgaWQxBNFIAx&#13;&#10;DwEE5+sPFywTortTuw8PNk7z9MdBVuWuGrg57SQsywXj8vMnFGdvABLZiFtWKhYF5uXbjxu1aZzn&#13;&#10;um231fb+hoXHYL4+9+/PbxkgEyL10HqDHYCXKNuDe/WlrxaNzi8Tk0rsZbBKxwXCJBHFQ+7/f4Lg&#13;&#10;Y0mWLEEM69XSZaiMzCdKTPU0AKPBDAQ/gyuSSy64oRm/lgsaxKC7q0u8lyoywsO1X315Tr9SriEi&#13;&#10;YYW2YgPNVLFdq2VZAdEklp8+PyUGmqdjUzTbtmYX/LAsuHt+ufb9qDXXR7U4CwBbF3QPdgaYHz4D&#13;&#10;C7vxHTg//nkbVrcFiLVyJIyXP1mYZVo0h9M7YVk8PZaGe1sbE6Y8zh+vd2dHGMOPpx+szziNz7/9&#13;&#10;f9So6TpIJC/f74Wuhnm2HglxQG7fdy5Rwk5Sh2pLaDBhWbM8ckxBQcWupBNxH35zqq4Yff3zv54/&#13;&#10;HWBVbE0zpPBhVtUUQqLFm+OXH5Dc5qVrDy0vS0c20MBZQ/KXH1DDmNLVbi+YvC7u8j5UrI7C4zhE&#13;&#10;O//zb7/mwA4VjTZ+/8c9zeH722/tUQG0/PPXewSMaknJrjg0uJWmzGGt1mgSADkQZfXheJy9BVIA&#13;&#10;zI7s4ft/e7st62X6c3P3vn/XB4FLZQFynpQAFOWhkkWBSd1WlcrZ9TRDLjYHzYKphHqYPkImZfN1&#13;&#10;C6RMUCiycIv2h3kRxlU0lAaPtMgv779tdk799PL333ayoG75LB9brn/+6dPb90klxGWV2mMw+Hg8&#13;&#10;rPZe79LWr9karcBkp7ppd217fb98/Nl5HIDOXhmUdxjJmJ3fre/fXzDBozfztDW1c2bwJu9RTUAa&#13;&#10;x/tPf/mxPNbJG2oWE/Onr82fb79blLFfYaDdbejn+zwOIzYfUy+LhqVcxnTm8rf725eDQNkIJbjK&#13;&#10;MXHHmSmpptR1G84kYARiOcx3QEFVyTjHb//4Zhfnlm2L+D6CSv9QK4EyKJSEwCNyD5StIFuMShfW&#13;&#10;l1tDGoz88aFdzTau1r4OtKGsUII3t9erhN7G7bf7+31FPqSw9h99zuvk58FO3bDaTWbA0KFuSJps&#13;&#10;Xnf78rBrrrYyHv3l6WEkJHGAERtel56Qx9MBp4CzPzSsObRr9ku2xb4gN1POYL4hqIAnnlW8igj0&#13;&#10;03m3u45dpMoxYrfFvb+BYB0sSHWCFPzx/kxrvn9qh9VlUjAtpvntSLxemQAgw/l3M6AWvnx8bHe4&#13;&#10;rMoAek9rYWRFK4iKNQsB+Vuy//b7c6MfA8Tl+RyBJ3EDOVKOhuUGNNhRbteBKDh+2JghYQrRAmfN&#13;&#10;zk1H4LY/TeF6+XimGaM4nw8PDIA9pzkpY+eqYaIKD+djRY44Ukrpy/X9qTi1qIwb/5fTz25ZhIIJ&#13;&#10;UlXpHddqCMTb17tfY3FdyILA4VgjGCTor9M1wywZE8Xux4dHhGiSxUoA60jorCSkKSjd1503EMN1&#13;&#10;eKMxh8m3+7KXVjwUs5vhkHQgXw+P33/93csZy9oujqyhrstPD01BLaeBEVxgTVa+JEhrLwpQSOoU&#13;&#10;+5//8//i54HH7fDlfBsuhULGuErvsiFxoQ6yiOHtOps7KpOf7vFp/3hSSrZfn76eXy/P62zzChTm&#13;&#10;98s747j781ulWkT3nkZwztO2gkG0ZIeIjWlq23pdb3YdtvHqqCcEHfcNjvbam/NBiujRML/M70Jy&#13;&#10;Xci/9fdudh+3ZRx9uW+Y4gjnfVOwHVphv2xzWpJ/3x7bI3bQz3G6bSHGLLLmysNeMPfz46EWewdp&#13;&#10;dX4Qx5JCTXRGIbapsDyrRu1qhSCOXYaJJ0a7Jf65vd6HSxXiGlJQ8d10qeEEOAxZKetIVAG4Ksp7&#13;&#10;9nVDBKKIAtoykqQ0uWJqXa1WpDzU7anxBBQBp2jlpzIIACAa3Cg+K8Ds2+XfAIbWq/Eyf34stAiQ&#13;&#10;7Pe8Oqrm/vpRSyYaTgW3a7Jv49Z9jNePoRvN+yT1HknlGIC0FLrZtafrvduzEONomM0V+uhWgAmh&#13;&#10;wHgo/Ua8vz5fEsbGuRBjHPl87WjFZx1mB769x7fnUQes9uS4V8vmqsPPGYHHVmE/W0CLlInNGldR&#13;&#10;ZgAVTHQb5snOhPUIb+sy53nM2Cz2bjLn00CWcb5egvXmeierEcZGgp/70H45iWMUW/ry5cG55dvy&#13;&#10;UmS+vH/8sGvnbV4NurwNecuGxUIzu01mGjkhDqQsImqcboqYkDO43u3/x//78lk+nQN3F3z2UibW&#13;&#10;zxvj4vilwhDCGf/3l/9ioxve1nt/i6yYfND7xgYwjlNxlHQXFt+3ulrClmrU4XeXxu3yDgKk0hk0&#13;&#10;qccCdmATI6nhZGaPx+W64sTtFs3cR2T79ebH22eNbi8vABc/Nw/73RPCNMGsMcSc5pQKJobNdz4Y&#13;&#10;xMZ+TX7d1h5Gg6hJ3oCYzOKh9V9++tQtK2vPxqiksCjZ+VgK2hRlA7Avdwe9kxnmadzmoL2gXqFN&#13;&#10;ean50nUfr1fBatFqiH2lkbvn/cNOl2paViHW4C2M8fPx7BU8VE/30UVRHE+1D+Mv//Lwsd1CINs0&#13;&#10;t5oqLMy2BDv79eN2t7eP74WmMW34//zP/zcBuYBgdMVPxXOpKwxr6M0hPnrKOhGiSsmXW3KUGZux&#13;&#10;gVkpyf2K+S+3NUQq0aoO9QnO4xdVFAGPlDtlwS58EoqK5NiCb8yj42A3Iyyfs98sCym4WVx419ys&#13;&#10;gSyW5bkye+el9X7+i6Uerl7HvmHN5aOUoJt+p09wWg6CALR+7OK0xaei/jGtj+jQ45T8vO6nU//b&#13;&#10;ZR1IuftXv4w/7z+vt+Fxd45kXPuFC1Q1bovMZ2VjkQD36JJ3xg4AACAASURBVG8p35uKX1jhXHYk&#13;&#10;/jn86aXY7L8Kg6tl9QJQjJZhtBXzMz3ufsyhwARgWPbZLZhMdEUiO4CnW3r6a2FhuF77Kr2lqiFQ&#13;&#10;FLgs5mbGZzCR2grWimVeT4jJ+yga+mmo8etKClqyhTNhjerk7Un+1YX8+PXL6335pE4zhu7AzwbK&#13;&#10;Hje+Tl5OCxC1cszkjkZ7C/QQ9F9H4Lz/hjVATGYi8iX6zizHYXkWGImxu/qHx1/2PQR+2mwE0Lc/&#13;&#10;KpQeELlF+P1oyjbL5Q0v1AADDmyyDz+WJZRhpbOgw4w+u5uRszV76x+pbAVC8Nk7RMT1fTmEGywL&#13;&#10;5INCGO12avE0pGxzcWsE/6glaAhgAV4zGIw9nB5+fDqiZUHDapkA2C/LDaRtHwitISn4lIH5Dc1p&#13;&#10;YhhArSibm6P2IRl3qDCKAPbBtVHM9KPSLG0L+KguZtFVHSI1SvYEvGRLl93HJVTyc96UPL6Gv12A&#13;&#10;JPUvn9KM036DmLnFt2TQBFEfpuLhPL6VEO6ICpLMHVlLHD/x1nFiPgoHP5OH/2H/7ccfvvbvw47h&#13;&#10;icQYh50Okyz/YvliLniP0FyA0U5ui1WcClVKVVgcRGMd29Y1usU2qjnUw3Ld8l2kqhvVZqJJrt2l&#13;&#10;BuzcMD9sLVqGU7k3tymlsmB3288KiP/Sfv8hF51784fJOAK/VpvOxQvwJmQPYSYPq0dpA/MEp/U4&#13;&#10;gdjQYNjr380jKp6E7tKWfqw9YjIUzSrDvdnLvGS2iMbBDvnEXA0ubaA3WgFaoX4bx+4HkyBVtLkP&#13;&#10;9pxlc8iwtZOlqasgfcwkQrSxDBnc8izhF4Fjydbtxt/TPGUPpTQefia93knH/ddUcviGbuNh038W&#13;&#10;/6NYGTCGaUdmTrwwUz6WpP/zihVQP5TLPa+SlqJcvg2UFftOnflhI9M+N9Pm5fnJ2/cfYEp+Bhrq&#13;&#10;GjG8pNXjOaFHYBbznLrvasPDa04u2AzUbsizVC0IfKtD9vdMpEO8DUZ8But6C9uE5mtg6g4rOpsa&#13;&#10;2LyxpvxlzctR1wm0a6jG+FrewH1JrjirF+s6t4/a2/G23lXOuBvz/Xg6Jx83jFgfe/Udk5mlTYxn&#13;&#10;GPFxTlSqjWZkLJ99K1R53j2l3tDZh4iVrxViGIXJBPQI18pBQKufqtltDEmkv2fpDMUjwwMGsemX&#13;&#10;NDKFD3dbKLGTxMyF5HeUTVqvTzN/oT0tmtEi5LZZUYEa6jgfqulxXt0EfLTuECHACn5Sq9Y7hFGm&#13;&#10;ANpIseAVqb5ysmBVlHq1Tym35RQJXACR3RmcrzDJ4UXwltMNBlINUvAtsdO4EvTP2/gA6s7A06e/&#13;&#10;bmjiXhyqE/DZwbksGZXl5FHI9gcW4HaR/qN7Qn/pCe+WpdH3W1dWRRbxmc0nyrWlR6cnlz/TC5hD&#13;&#10;HKJKIzjWESSMcbKIcs4ECNm1eHt/seu0p3AmayyN+xKjWqVgEyYrELbg+0jNgntNzi4+4kLyE4Ni&#13;&#10;+3bHhAHGZlibMX0NRlTo/PBT5hSY4a7oG0py6datD4czOOmE/Rrnez7Cy+ypbFzksRneBYgHCtz1&#13;&#10;x/XYslMj9v4+64O3xD8vY8Eebfq1TBi8+W9kHk0C5c52lSMXoYgkySX8cP4alg4tL5SseetrksQ8&#13;&#10;DehKt1AXQGcYJemjqf7lGN8j3JFSZeTvd3VYjtY4//zPj7Zpe4my9+DjphX5mA2sHtbRs0w53i2D&#13;&#10;LEzu4La6OUGP2X5v6qVfmKCunBPPd2eLuyh+euCJ2O99qOm2FNb5qgDztLmnz2mK8HlAZ24tg+Lz&#13;&#10;Xi3hedJ4j2MxhG2Nt9PXqqzQvHy9kz0TFQDeWtNAiQAJ/Dx8/AMrGmgi6+GELgStdr3pOH2UZcwO&#13;&#10;wQxAkQu6REhOgUyM4qJqH3f5JZlwPNbd+oGjwrcOAQOIY+qBbyJnimWblIUPapRWOfry9kKtatOe&#13;&#10;FLvYf5SBbt/uU9Man7wK7WdeqjbghIsCM+SdIIhXZevTH/ZFOqRePUCbYufeTMN6WXFVNzvx/ePv&#13;&#10;555qkM3qARPsYbvcFefHocuCmtvwva3Fqa2WN+yESIrL0s9zNt5v0R8xcPw/fLz1R6E8GeUgScE3&#13;&#10;AeX8M2a/FmSWiRCZu6HbUvjEy/lhQChhpBq0G/M6xM0RcYAhOiSbMlZ4jxalaPTZQ/b8sXGum0Pz&#13;&#10;/vHflT2cawDRtw6b/F8HSHZGfgbtYmOgqJghuNxWXrLV3sTp5K80WSuJxczffp10hiLkw09fsfPx&#13;&#10;cklKOM8SciZPjEIwr1SWgyf9JHP5GlgCiOxYfIN3I5ZI4Zb+UJqNr8uepw6MVJLNDqmNebgi56lH&#13;&#10;Qk6bzIHnzWFLSZZJNpQ+d3fXZaBSriklb02wAdp3wB67qtsVXr08oWUgsgyq6W5d8ykX5jpEv631&#13;&#10;buiHhAQSLSlXHmuzZql2pu+HtQc1ymlZtVzxSE8QBN+MbzfX/Rou/E241BPI5j5G6xqY+Tp7piH8&#13;&#10;Rtq8FQtzxfO0kpP6YBe/x6lNg48vF4/lQlHNtb6ziOh7DPdPe80Xbn7Zxxhd1zmJlGmrRNB8G2Bm&#13;&#10;UJo5GJZStd9c5WYFeeRlOU7rGiDk8OWahSyUTuVdrHyJJDS5wtEduSTG+uH75MzSh3Wk0H8sgNZ7&#13;&#10;jWR4PxyKy5aV7jh4sDtc84t5L6rI3J7A4zqXpp8P+y7f1vxqWaT/tnX8VC/a7xK7Xt8chdY1NXd2&#13;&#10;NthRgHwlYU2YTmSU8xkq4EhyMmsL2urX++8t8ZfSVQF9WXC8BwvzEucBjLURcU6YEapYF6IC2k2R&#13;&#10;Rv+6+8jJFwu0lZ3TQdBDvNNsdiXvqMJOGxQL4eHc+7YprXmNjlXVzz38dV7kZYuz5sXuTiYJjsU/&#13;&#10;4fol7dDbR7lt+XrfNBxRXgg6rsdOeDiR3dzY/Upj6bb1y9MXjJfIDG2yPAaPBYwYbdAiCnIFSTo+&#13;&#10;SNADSbyV5IMzYo0eBm0hHWZR25RJiJG53chm2ipYgvUj/vTvtntc0vnMjLM3XEK+g3jQsdQPzqGB&#13;&#10;TzGQKbLFYX40pVQhBVFIbPVcpo/YLyrDBltzkRWpbsdIkSCrd7+n9YvBHGPINHJgqcvC5ICYmPHK&#13;&#10;BsMITx5EvxkTmCq2PJwPeplvMfjx0XgsI2ZuSyWEXjYYRMqt0u00bWXdNPbA+vFJazQNbAv/cvqX&#13;&#10;6XZjKK/bD5b/RliRjf66cj9CQQ4XNMI4PZx+hls7ytVeBkLrkDQA3tZxBYZXekXwAZyf6h/6lP/b&#13;&#10;AoRUIngQpxUsxaN0xULu/oKwZqf7Pze3b9jY84zOLRh/IZMth9uhLl8nRrMJePai0L9npjKVyyo8&#13;&#10;5Xp/HZclE0fBFLYsyARBOwVKE9MJa4BLsHWDWOCuQs9Mtg8FiCP3AKPabLqs4vvOMuUVXA0/T2JH&#13;&#10;E8XdlhgfnqSv/AY+6ITHrrs8v9TVZxR8dWITfgmx+Gmz3kXDq6pwfdN2cfMS4P/1P/9v0ZijKLHZ&#13;&#10;LJerRSBD7coX+CxlEnEtmx2tS72R+kLeao+lmqyHklI/aobA6rSE67YUZZ7M298gl0fNMgTX1eoC&#13;&#10;jjV8bdanOyYpDumr+NkUPW5Py2Krop3c+PVYiwRIMLPNdtuPH3EXLs8qJS/I2DSbNytZy+y/AMGa&#13;&#10;ppxMdpaqn8T+G7pYPN8nfFu6A26KES1yHQX5ACN64hCxYfmnKQJ5KsOQPKkSk3nAi/9zr3ZlqlE1&#13;&#10;cxt3JxlYR26f/iNM833eIvqPiqidNmYlRdsU1im41jwsGsc3APyuqXqS6/h27y8gkxKAdHWPvCpd&#13;&#10;nJojwdxMi/8ZsoGKzT0S8uxXOvcSQ0pYV7vaF1c7X2UUYP+GIjg2qjFhxzdooQRh0z9s8wz/9Ieb&#13;&#10;eW7ap3W5fjxg8bZcnsuofj7d4q8ObE0MnwPDR7TfFM8g28mvc+1ZjNjY/MTUS0pzDvvtCOBV7mn7&#13;&#10;c03SnMZSbF7PY4n/+jr0mOSHnz6L9Ibu273rRghRDbhQB75fw7rM3yUmR1whSIoNy4ztavbymCJe&#13;&#10;TMS6FO9v+x1fwu3wBBtTO109M9aa68YpZBni5IklX5RdIOjEWzPMLzNNEDHFVguic2n5jS9pqXjV&#13;&#10;LBlciP+q6Xz35k7UJ8E5nue+ravQcw74TtYJwiFTbt1uWzpmd7vHYH1O8V5tDzFhOyFXF+CtsmC3&#13;&#10;Us3jTGEFfG2m7SonGXV1ur1MLR+Xv80P+33Ek+v+xeHCSgqHDkoCNRrdbXS6LBNyc7kZuktvrq2P&#13;&#10;GstRKxv8QgT4vlw0pvf+3h5O998n8sVQnLTHov/xXcpASyobsNxOtTZr18GLo74p27AiR0eZIQgL&#13;&#10;w8GXgAOvCuEgWIJartv++Jjch4loSaHf5k7HB80JBvN8+arK2D3IogQceDqnTlJPDDrv2BvcbIuL&#13;&#10;bykYJOTu4CCaH6dv3xZeikwdRnLTE6ui2164qFQB1A68MEAjDNnWGh1eE65eEUw+2sfAr9WvMYIc&#13;&#10;Fdzklm64MquRarcDc443E+u0iqCQhl3YGpHffj/s6y0YtDkpyWo95eDmWCbOpw6GFG2YVgRCUdA6&#13;&#10;zQk4ngNNkJfFvx8moEo7S2fWraAa4RTm3GqdF4cJC82zKtHzx8tId+/d20yCJx28s5BWXeT+vgWK&#13;&#10;sSi9Bd3U4fTECprkYOOpqP+QQedvvGlOCjAZoP795Wr7nT5GS2kRwnswYAnlMv0ag9qzmi2k+yhy&#13;&#10;QDgsHiy398tQlmKan/dVmLnBCbjbtBNmdDbwpPcy5y0XtNvmNp4ei1jwGPxlRfFwYgyyAhbSRBDx&#13;&#10;jHr4GMlQ6L14v7xUKNZVgRerjH2zVroVlaKjcSoZGD+kTs4P0ztkIGkiF3b7DCowhRa3WzGmmcYQ&#13;&#10;QDZAkeW61ng3/bHpuihUtc6LTx++xKlEQcfFCI1xAYiOYRxf61EgXvy97x2hVV1s89hU9H1yB9n4&#13;&#10;1/VKIHGZ3cNuwH+E7YtF1qyr2SYUtK005Xabh/O5z4iUxT+oleO6buvuUH2sd87/4rdFwBHvuX4j&#13;&#10;eiXiNjpJ/D2fqhN4ZHk129gpHAu4mrLZfCh3dT1+nx7g8+x4/Ut29g25uwQ/atbPKd/DztXw4kWX&#13;&#10;YsAGoQX3zZe/TC7aaAH7a3/3j+3P4L//rS5gij5DAICI7zpbxhLkZ4b9ZhAov3y+qlcGq251W2AB&#13;&#10;15rQeO9HmfP3f3AN34eugmlzHkRiF9bUjGhQFMG4i3nHfqEUttk2126oP9Uv9lusUNL7i7UrYQQP&#13;&#10;B9ZKzBlm5sUdbm/7xWB5VP9T81v3uiVnxE4b6LqpygDta6g+3sx9rnAc39p87N/6NsqZMuXlI9ql&#13;&#10;HvfuH77EFwlOQv1ptgWK3hECHgnA3me2n75fd/OWXMCoupeWPDQnnARZBkcZYfI6T6Q6AfH3+rHM&#13;&#10;Ne0bKCutCHG+IogaOLO99+bKkQNOfD79p2fwh3L/lGUMaeuY1ib9DHjfP9zd5NKKdQSSsEJCgFEW&#13;&#10;to5tCzVYkb1uvshuuX38/acfGp9UkjJITqt+zkeXhXMKiD846U4EPCRy8/PsQ2SQ3c3PP7Vv1z7j&#13;&#10;alukqGPvgGwe4/hTXRoSwnC9zkEIt6TNHrV19VeKKLV5BtW6W4jDB6sBfr2AKjB+n3y5IWddheCP&#13;&#10;pf7YEoZKoALdUnmkHoDbOu3N/e+VIBUpG8hsX1CxzR0M3jn1eBaMXaeboUxBLpOoinUhX5hzIRhU&#13;&#10;oP4pgOiiAYHdC0ERLRBYHXEMSqfOUU37sw58ej3i+VcMfhrPipV//+2PHziqf/w0LJ2BqBhLZJif&#13;&#10;QHM+z6+/KRGUBOS6MixzzlqX38X0Fe2goSkvYGxhFikTWHwfxoLETDHwG0TCZAYdykG0IPg0xzM5&#13;&#10;LrgOc//XRw36yx3ayPwQR/XAqVfDFGT54/Q6tEjw6Oq0TQmQgEpWbGF8hJrkhbMVjG0WmQRCN2Eo&#13;&#10;e/hy+Li9CMl8/85IieluCzMuvpnpelAFIKAGzWJjRGyvhz/mHGNkEDILzCB0rvYDVD7zoo6FfsTj&#13;&#10;5bkIhOUdXwfjcWr1sYDVZRsOaRfvofCTbU7CePvPbx8KxO0kFEzwdX27PO5+dn4Nyv+oi2WAzvkt&#13;&#10;f7QITpag5t/RDxI+idHY4FNmhoYmAw/wVhVD+7WQHGXniipCSClskpFiKBQtXq89q+J8gap44vgk&#13;&#10;fVhfVFHVxVHfsFmF/n3F5IHjEU/TUiril0dVyXPdVIBI5G8mCp7bNteaX0d8uQ80if0DWJAcyC45&#13;&#10;72kusv1UoIhDZmBJPlWlzHCCi251B37f7hyaQcYuHvf9tUdQV9VnyKybmlqI28u3+4+fSjP+8PnL&#13;&#10;r859xb5kwtzn6fy5bSzmC2Td4/Q5ojELIB+ruPwZNA9+LWG6rB1FFRya/r2vfvS+yh1b27yyVFGO&#13;&#10;SeXDLlbrw18evuZ+5b0rkS5JDa8GJaHPp0ueDYPr+iqQ1vTQkO12tyyxHav+humhGlfzrhCqyz3G&#13;&#10;aAm2x1OB+6JmNrokPt/7JUnuOFbJz/Pc1KVvyu///ULbsi/DHrVfyXVxN3Yq8P2a9zspKPG9Z4zW&#13;&#10;EtXyujjY3D3D5fnIOm9wG8axzQHfzVk2PngIIHUhSr9U0T0pliWHsoTlRrYk/4AS/9lfVTrGyjWc&#13;&#10;FjGOE9o9yHEyhFR+i/1w5SU8gxgrR7DYeuLCs/emqnCr4TaOes9T4d/tPw05A26RgBPjxepglGZB&#13;&#10;hV6G0fPMmLGhKx8qPEL0jDn6CKcCLfcbLfe8M5QkLoOh+wGK+lBP25WqVvYNsPmw2+POjPtqyIjD&#13;&#10;r8xetpzE+XG+BPrxroHYF48BuldocHZnxcRvkDh0XcYR+x/Pv4Ten/nuAIdQK0B9YmElC7othMFM&#13;&#10;QBbwBKf1MpCNXy/LY13ueYLT25jKP673W8iu1f5jGcbRez+zudX/SZOGhfha3a0Gb+uV60c6TZzV&#13;&#10;f/z+spMpHMbTQz327yWFsylIhBVjxZvztH55vqIMDynUOCe3zeevxG7b/aMikbl/H798N2gzzKf3&#13;&#10;78cWMeLQQrqt1Rxn8CqMPpz/OgdrizTF+iGlYDzTdRWcEVTnXLi4MdBv2eL2aUawiJEyBzA1q6C7&#13;&#10;BHlxeLwu86cksw/javg26FIb4A1hhS6mbkwBbvaNjO3q3MIQIaLAMprAuD4RJSA5VcebFoBNKeAC&#13;&#10;n2KC68FZlLd5LVK1ZLaYsPv0A/6/fvnflYCzvQzBoZQZEn7y2U/1sQWAXG6zDMTjYZpmh8i4DIrR&#13;&#10;UtKtm3fiBCEDEC9gq0XGHJqcdljCVvvVcciJFH61m1lokaigDKsccOJJJWWnJUfnFhMgSRjV53a+&#13;&#10;L4R4xaOWGmaWfIQ4ccYSloggCrAPaHi5Fnq/Ts64G2SEE0IIEHhBNmVPlowLrWpeVlA6v83j0u6O&#13;&#10;y7baa8YUVIWa8bbf1cNsx81iZAMgq7EwYptz9/oGSg01BxAMIELotEDdtQ/JQxQyzmk1KGG/+AEn&#13;&#10;GD3S1ehcQzNX59lsRVP13QpmIwNgBZtoM8+DX/qsil1dZuCkQpGoPE6yoDFuFLeMqmmY3DZAKfIc&#13;&#10;YR8owxatAIGK636VOKKESbcOR9FmRc00t5ixRmZHUFRJm7lPJtnVTvCYdrpOEFKMPYU+yaqoMzIp&#13;&#10;gZjS9eNjCUol6qPhJV9WJCpIMzUjgOvragnjFYBK7DXPbP3oEcPOx1q3dnULCCixzWy6LFYYFwm8&#13;&#10;TWZ0O0IyAAABazDgysCka6GQDIQhFtfQHfin5D+Ay2XZApYrfR6HmWLhprsUCiGWGc++9MHVTZG9&#13;&#10;JeOIRBW4KBGmbNo3YrEbJMbkJXMEUsrBCyUWCGOmisv5NgkoIWPu4jgrg89NISAlngMDYUArZWxY&#13;&#10;nTxCjPlmbdU0GEf18EugOBAE/Zxp8hkgwNb1EiDcPChF5SMjVCSARbb9OHo/M8W3mReiNOvCNkIZ&#13;&#10;5aoIgJCUQ9fRhDgXKJULWpBNZS4EoeswVUpRoKkmDGWtsHB5SRQEJLKEZuEYO++ZljWJb7erg44h&#13;&#10;MkKYUVQ86/1ZkOCToSzTkC8kApEpw/N1tVOUghMUc7AZ0mUzEBESh7i5QjQZJiVPdl55xrMfKUYu&#13;&#10;WF1KZAlD0HuzEqi6GwAIEDWN4xSmnKmUYg5JlAhHvd4jSiBCJwqlYVg9snZGxHqYyZqdze/DGJhg&#13;&#10;OQJEvPE2L1xTj8LSrQhQEIKiCujqB1EtLswpgjhLXhnnqeCG5AzCvPWCsMh8dJlSMSTXYBGCu957&#13;&#10;JJlCmmTpM9Kk+PGsOI2i0pghIen7t2faykrp60cHElblY+AZJxeGIYQyJ0vLamMbtG5N9nm6FVmj&#13;&#10;HTfGZwhx7tG8U1IRmMUDWRdszEIQ9rYEQXuLS2l//Nd/Xd0MWR5GVBWnoVsTxkUrKr4HMAMY5psV&#13;&#10;iguNKXVggyEDD5FT3EQ8G5MhGLdgRksld8GDnA3qMIlF3CkSp35BiIoDwKNTgmXrmGRCk6JoIOI4&#13;&#10;Zb6rLrc71eVwuyOc1+VqwrZsWetd8IwhLYecQqaFwCRELDIhxELGxDo6AqS3Tq1mXgxgMqDAebGE&#13;&#10;FbCocA7JHtqd2Wwlm7UbFGLOe6YyS2T4mHCLeMJAo8gzicA7EICrj200W1yiJhWKg14ZxaJpDoPZ&#13;&#10;MlcxGsUI2ELYYAJc6INohEDMbdsIJhwFZxglj0ietphcaKoyzt4AqqBQKQcSwAYLLJeQ0CI+n+sM&#13;&#10;rxAicdaOpzmtuhTPf35TTGipExYIGrsMrAyzIYSwse+NjUTWkGShcgZdkXX0NoXN9IH5GhMJKMk5&#13;&#10;KyhNFz01HJRCaymVHVZalljw+ryvMFhM76whnJaiARgQCmYS6qKOLrd8DyLhqZAI7gQCJFsXcwbd&#13;&#10;rSe1nO+9rOoldH9+dKf9EYMUI+AZUwCRd3NGAQKR5JM68EKkDKpdJbJNqnLOdfMAcdKtMA5K3hA3&#13;&#10;b4MkqBBqZ5dRUMIEL8g2GKM5/3L6ent7hTZfh9li3Mhgsk4ON9UTdnOU3s0ozGQx3lw2d1nJ6Dzs&#13;&#10;C8EbWRJBsSXeUeewlrmtqm4wIZKXaah0EXJOAnf3XglMcCwktWOAIGeUFMSXj26LSZ8fhryhAraf&#13;&#10;d+B13TY9zovzK0ubzTyCZGJsACp144Lrt/va8mAQ4iLcV8IYUAq3mgSTISEIs5zuNpU8rHYDmnPI&#13;&#10;lZK6rAMI82Ky2zhNhAIHLEx82WKl4OikC5ZqCrZ1XSdM07QNATrTD9gFWwdiUwi5rGsYYtTaTBNj&#13;&#10;HEW2LrbY7dacQr/AYCHI0FMfISUghNlhd+sNCFhiAbDnkIiyUlXJeTnGCWo83Zc5OINAN6/IQcXz&#13;&#10;bZ4Co5uH2BND8AYwTthlMI5jpZtTXXdhADuO7aw/73zemlbN2WeI2U69L10AqIHQeTuhgAvmcyCI&#13;&#10;YKe7eRYUr8uQVW0v80O15y70dsIKmZQ9xAB2Mdm3691H2tQHAgiMUKAqTikDQBiFCBeVztj5OAAt&#13;&#10;g9lg8KihZvJCs82vjB0JIQH4m+14VXh4p5xDykuBI4ABASHbEExTFut8i6lpQLGYZTETDIxiXBFM&#13;&#10;/GJlvC8WCogI8lW4zZemEXnhq0icxbSNMWuOFcHE+GXP9tNmi6KiUb+tk2ZKi5KKMmQDY9zu274W&#13;&#10;194DlgffS629DUwzhIKiwnukVbsNV4onxSmEAGaXmQIkMAG9R5c/7hoVafNzv+QIU4IUhhiXLKLc&#13;&#10;yWyQLtTiBxM7gSBtmnf3jh9o3LIUoKngaCMF6OnhvPRjouDt+4UyMq1TzkAlmbaNI/Q6jY3JPFpS&#13;&#10;KD+PCNJlWVQ0ka4EgGXzq2cpEQgyAi6sZKEhQlxlHigs92rNBljSqDK41ZgxATcEo1kqYMKigjC9&#13;&#10;3u5E5PX6fjehePq6+j7lWBetJMJMlJwhoXzsFrxF41yNFV/A7nPjEiRcl84NlXAhmnnYAx2ACMAk&#13;&#10;bLaM3y7jtHQIBi2xA6FfpjmRnD2icV26EreMbsakojmybADXALJlCUIOdgia1wKQArdj71ziMeIZ&#13;&#10;ukwLTNTzy10ByyU5PBzSMDEhIUQbAW1kBAGcE01u2zzn5fjRC4RnSof+hrJPjgaVPIpLsGt/Zax6&#13;&#10;e7kyAzmHMOacMOQxWD0FkwksFIBcWZNRYCCt67pKLed5k7QoZM0Imt3IqbI2LBFsxvESW48QKYdh&#13;&#10;VUKBCEyS2FDso5/u9YFGYCSp/cQT54ACb9F095y2GW1t3awhCwgdxA6RGAzCxM4BWBAFsSi5AFDC&#13;&#10;CgdrIWF6k3hPqWQ0G8uYzJtlyWY7bkbvdT3NYzJeKToFYqeAgz8JkYJjGK3BloyPfp3zFuJC64ql&#13;&#10;KGC2DCRCq30hOByc11JN/dAvq+U6mSAyhiF7gBNEmDDMdEl5jGSYVlhKxLFNuWRwdYxxgTEe8MI2&#13;&#10;TxjDhCfon86Fcd3z5Zv3W8F20bB6DpVUU/BeooaLArFpjIsDushr73NIACAfVh9CVXLLbYrBBls3&#13;&#10;dYDB+U3pQhUNNIAK5D3afNydWqHl6mPKIs2EAgoS4snexolhChySpeAKGTthnKYQ4rpRIiBWViTh&#13;&#10;sZhC5pBqSBhZlxmnYGBhg+vnW8Ep1c3z5Sp0TRh21gNnU44JQmc9UypTIhPllHCqSBpcMj6tQuHt&#13;&#10;DTsIh7BZCorN8Yz9apin+YRDyN4FSllVCKrB4K74//np/zChT6WFWucl0kh3ckfp6DPpR1cePqve&#13;&#10;qqdgIAZV22I2D9fh+vJYnt1EYsgpAV+CX858NGZw6ZNL414jj3Cgy7qE6OtjAVMI2GvZfP/27mCa&#13;&#10;/nF7OLXT0h3aAxJHA+3z8O1RHnJ4T64n6rPpFl3K+iDsFDNv5vuwfQysqn1nFKtgxLlaC6YU47IO&#13;&#10;zC6aN4zun69L2HrhsXkbrIynw5dhHDFE1Gguc/AGPHHq4LCa0w9fmVuz3oGA3BSDHFNgu0+PAebZ&#13;&#10;pyiS3e4MWb9xTrPiIWnMAlVE5S0MAq3rSopS79onif+8xNPTefbbA9+HbsSzcyC+74+awhpFkykC&#13;&#10;HkLnwrCtqqQJAkdxMK5a+lUwgXOwFEhLj0nJloEz5uPewgAAIABJREFUT6uXExpEUebDnCw7CHUD&#13;&#10;qKbrMDWBuDbjrF/+nKHuANjrSmZg8E95ep0xwhUrL3lNG1+mrdjBvtv27a5WxRBbe/lgmg1hYqzW&#13;&#10;yvQfm4SPFXgPtJmX1NSfery4+9oCkVnyiMKEFZFjctHBmBOhKBbMNmLtnQpaAeuD34xxsVpYgjRv&#13;&#10;cz8PYI4bYPb4SfO+Ae4FYz5tbu76cYM5wezRvuEhQGuhdW6xUig2z71CSJuYpXaMgvvqwR+MhHEz&#13;&#10;hy8qMvgxDxVmp6Z5GcfYHrin0Nlze16uC6RMpGrfnhnD2VnP4KvtEuJamwAIrU60Ht9/68um2sKK&#13;&#10;MR7pYbTbtM2K3AOAxhMA+P4EIyS6OtrrbQw6A3wf108CqRoTSdcUt1sVg5/GDz2JLHI3b83pEwnz&#13;&#10;zlKCyWJtAoxVcHmd4yUwQqIxzkw1fJhgB7MBaK16Qj79JICscKX8stqRaXk3M57f+cNpS9uxeDRa&#13;&#10;MeIKbGdHbVqEwgCueA6XHTw+HPrLHdyhLjVKOYPxuP8KMO6n/tPxXNEZJcZgM6/mH79+O9WtQsQJ&#13;&#10;+9CchqlnAheRx+ghAVOyp2kWZeuAssADDH3whOQ7pCetbq/LQ/OZ0iAKhagk6ZLA0YTe5itmBbtD&#13;&#10;yBU/HxgrszXbsrVli5qwRYMkJRs/1m32GWZmC9lOfskJNRrFpS6ffE7jMkZOM1ylQnCRBg9V2fbz&#13;&#10;luviADGitChbgwO6sXExc3BVxvvGLcMFquqyvAlEt+u8KV+p0tkoWQXQ8dv620Eq5RJAR+viPfbw&#13;&#10;ZI+gel+H5pcfYocB94RSJjmLHxX4DxTkh7Z6Kb5Rc6YI44yDPY69lUVD8iViZOIa0nq7l9jS1Xms&#13;&#10;6TDd5suqFTdLL8SJCgiJyWxEtzJSevr65QbmRHfW2Zx8QqVC2McYXSxb7nCHSUhvlZ9eMGaZ0PYp&#13;&#10;qE1swwi2zYLoWHh/v6Okap4vNqqqFqqNORjTSWoYKSNVIGm/MT+HZkKy0lEBwtJ9SxFCtdFl2WCg&#13;&#10;lTxmujWTJ7rKuhzdCACELH/98QG7LSRgN6dE9VDuWESaqXVa+B5Cj20fWA0KWeIST2kRAVT7E1a0&#13;&#10;t8s+4/5tHD5Mowdld6sJH9eeaz0ALygOxrZIYn346AzAtQmdu4/WrLGAzmAMvOYwojRe11LrqlDD&#13;&#10;NSBSqJxL6FLF/ZvXWMKHh7IXiHQO/IGhHgoLJLbApOA00eMwIEgg5TQtjZaLXpahhCmRFA8PT6Bs&#13;&#10;fBzt+l7QNQ1SSTwO76FXOJSr91t0APowQh72st2MV/O8POx2fo0OJbWrxrgWa1qW15jy5uMy2RC2&#13;&#10;ELZ8qsCcXBfIwkNAOArqZw3mDSET7Twuh/YQFG6Lncswwpdy/wvDgJHECR+7hYJEc1LHpyWQMvJ8&#13;&#10;GSfoXbYO+IPMpPjqc/AkWd9tm0mRrkP49KDW9zImsbh8KACEcFmXGi1AJBzI9G4PVbPbt2MIsdB4&#13;&#10;+9O7JgXuLa/y1ZUirbTCB66UeVt/ab7AW5eblUEaxmho2MHWGAixVNAP1mVAb91UPh02a9/uHS3D&#13;&#10;Tj7luNUFp9FUbIcY3KLlk7eZB86uMPIqBh5wy+tnFNDDsoz7o8JucVgRJWhZyM6FANa0rGTuFNqr&#13;&#10;p0zwESrnYS75SizZbj7t47byYOyuPpI8RRcKdmLKejytG1cy+8WZ8fRQguAQVwnyu/HMLokcVjdj&#13;&#10;hc510dYVU4RoJEjaq4qa/HFc6kWO0wIhxIwBjDHEq/PJMwBgopTX7c4HgiHGNNq8OZ/z0lRkVZjF&#13;&#10;ulV12uwQNxzpuC7ObjamKCCuJYw0SSrr1gd6burh+lKeH3yh4Zxk3WRRLBFzwp3bqrIebmO2w8z8&#13;&#10;WoEnTL6BYbcv/DrCffX28h4kUg+twFIEm2F+iYY1EPjcil3/jGUNYfZSszvCj65O43QkdFXZiTjZ&#13;&#10;4Kko8RtkYrCQ0QZMJrogCAebXvqeCs6UjBmVR53AIpR3AO2rCvloZMSZCy2Op8P/T8J9JNu2LIpB&#13;&#10;Te+mX2a74657RoFCoCCABlCgAgXK0AEiaCYFSgqQQM/8f81x2yw3/UyfSYHRkHG+6F3ZrXmhD9zo&#13;&#10;sLjPVbenvEF2WYKFCoelJAhO4wmzDcJPagVU0gANTHueXV6GVqAvsG92d799+7U5HuSPpXMjT0t/&#13;&#10;rm07FRT6/mpTF5aUURAN7JY2VhwgbG/86S9Pw3VadBSk1PmlwCXVsunSbcy8pbDJAansjc7mkVfW&#13;&#10;+5xoToSwDW1vKaVzP+Ckc1MzAZ1bnG46WNdMMYh4koxyykgwfdPhy3ru7Szt3lGT8dbtAMrIV2qR&#13;&#10;2yK0fjaKexAvaywzyIJQpIO8y5/u/gvjrUM5e7QLEgYPszNN075dWooXgUsgNq1T0g1JiS4xY8jK&#13;&#10;HNu2PS7T5fGudIssPhxmbY5OrYXBBR3i0m5lW5QQOMadj8CXANv1TimzpdwUgIroXj48PgRVXRPZ&#13;&#10;8S3TKtlkR+1i8c38CiIRUUqHaMXCeTuAytR2WO0W0YdMbvcHFL2ERtkiklqU4Mvr3y1U+8f3SmKj&#13;&#10;Rwhd1XXd3f33zdHsC0UKmnJPIr5hqp775UmxJNU4Gk6rx+IcwhF6DGLyb56rgwEKA6lrOK/x9DIW&#13;&#10;TX2nEiJQa5PnGTEVQji7Bb0sXaUYAhBqwPd22lRI1a7Rotq3FSdZZHXCI5YEK/pQHMwWKWZMM7e+&#13;&#10;NfXOZ4YasNw4ryTCKaKJiaObU5nLUX/hkmNGQGQs7WAMxlxzlQvcQqHGBCsp98f6dFnGOWntUAQc&#13;&#10;0hE18NkI4Hcq5SJAnpCtivx+5WA0Awj85df+zz//FXJjtFmc1cuqM5h8iNEf7x7sYGpST2RbIbKL&#13;&#10;uy92EE7Lxn1AcU/2GC7XHq8GQ3KoO7dcu4oH8lAiCEMGGmxg6EcCA0FokBpN/W25XvCRm9sWBdDY&#13;&#10;cIRWgGhOwBq9QwiqXVcAPZtKMUwEJYjvL8bFzR5EWWRygY5x0XXd97cRuzyMK5cFrGnEKBAWhlPO&#13;&#10;Vc6AUWb3+UmUxnhOy6bG0/zPAC1vFY0kaIpi+28Jva52wT7uSGXZ+rUnsl4AxHiGU4oZqnpvwOyG&#13;&#10;keH04q7JR1UIgAAFhjY15spaUHPk5nSbN49x4hEh5lJebS5nEWwyOrSlm7RNGmIvk9giCUKQQnHf&#13;&#10;Np0PhNenwZEG1Q49JnXhrl9OzlvBSUHo6FQmqWw4WBd8OBqfGC1IXSDn3eV8eDhoFxPCtKigUMws&#13;&#10;/XVq1C5un6GCiEZEUhF+Boqho0rZN6PjAM+3q/Byu0fehWEcCSd5vGq4LHjG//P/8D96iEho61kd&#13;&#10;SIjAD3EyeF2XJOq8hW8ONFSlZCIyTvmkjVPNQVQ6l4yrtRCTX2D/3TtPYiaRlquXwEGvDYdIgwnt&#13;&#10;LBjsrdMIcQJkR+bIZoSwX3Lhs+OnytJ7fVzy74s+tLuPdsWi02m7pet5UpIHDUhABWE9NBHKiiK6&#13;&#10;Nn0EOUlI1unMru8hzlf9O9j7gsZckNiK5LU/xV3dmGXNQiLkffRrImqAZbCVPn/XVM7ldOsl52jU&#13;&#10;CX2CIWz9M0I7N+Z91w3TcHrEohBIp8kzft2QQLmBH8M8+fo4wcfvejQhfpA+TFGPo8Qj1rbMKqZg&#13;&#10;VxyRQ1U5a7EOOaAQZYX0lBZGAHZuzssDOFIbj2y82njj7vUJwb6kjgVHBmNL6Tj0g3cTUDgZbawU&#13;&#10;1RpJOTfTaShK0hIYtn51efRFcuCH8kMW2qhTCwkbl5Z6bwIjW8DKsbvD5XtGnwwDtsWjvcf+MyLs&#13;&#10;ug4MdeuudrMrA27Ai5DiZLWLkjQsexfMVjECIMpIqw59lUCOgwKhpDEBsKIYK0F05ZH1V7JLP4Rq&#13;&#10;KlLJPKYbfgubf3qyyZnprfpzJXCdkkP3hb8CLEuDoNxT2hjghsdSYpo0X30Tb/hmswrWhyR4uI++&#13;&#10;4ghxojlAl+8NYNihBUJAdysa550Bf0j4gNPt8tU8WRIKZ1aRIkSlCRgRvumFFCCpWlIv/BjELp5e&#13;&#10;CgyQS7B7orggPkMLuc4mDOXBetciGWDRFw/LKymOJY1LTG9Wvrc1xztST3cCZuozvM5LqOYQP5io&#13;&#10;ki83bnx5BnfFsCOo/MPLdHUOclCmCaTCh24qZ86SG16wG75y+4B/Sr09RDoHNcTn+8fusrzWqM7a&#13;&#10;6sUkVC4lmG3KtLbYCozCzclQXlTToBRivA+ZNLdkF+zCXCz/an5TuIA3N4Lp6d/MS9CO1e8mQbCe&#13;&#10;Mzp57MgNsGqeicBk91Be0Ow7lxOEaLOwCupDN40zYAVhcRmuqovGFSHTHTHzrd61u/tPU08ziYiD&#13;&#10;nDazZFoQl7dqT9e1zhtrYXvOpXrSUDnVpq53o0NLsFSy/ap7PTIYGcyZFHWLAIyXTasLx7N9VMLI&#13;&#10;V5w/OuRZAxC6s/kN89jWgun2vF0Jr0oNFNpPI8T8KGsU0QJJ9HAJGHzCLEaSyzuz/D1nzQwot2rL&#13;&#10;FGGOM4H85cwaIpTdLGAEvO9ezOsfl++/jHcWB+uuzQ55BlkBVtu3ZPfWW8uU+vST6GeGkih4ArnA&#13;&#10;OiaQMqKsPuyjvqTCfjyjaYK4uG9er69qLaqw4py5FGgxwwZSF27yrcPVzu7CJS+Pbxo+JVoAxMBW&#13;&#10;w0VZAFGjRNo8KnnKIpqhhJ2wBCzIzC+JAV5Nke1higL5xTILsFroQ6XjJjEpJcgIVYrhcM0KpZCg&#13;&#10;A5tZFyxXb2pFJsBKKPFCxI2Hzm+rFFihSMbly4TdUqJHTGHRJ22VEOGBRt9HZJLXEOOSwWxn4JZc&#13;&#10;aKIa7UjJq5AkRp6jDVbSrieGLIJ2TBjnb7g1A379iCr+Y70gfYgeQk89AlaOpODttCgb38l4+hJT&#13;&#10;sMkajDY0oHhnI1DzF3/PEwC6h7n+YHtkKd0qojKoDx8BCIwGmuC66EJVJ8BEAkDSCcHhVYDyt83M&#13;&#10;MWERf8h8WRwU8h1QWomRwrVlKTCN5JSKU8AZkx2Eyawz1UIAEoOfzLwiOhjUsv0x1WVVkQmIniZe&#13;&#10;JJk0XlyhCeXA+3lelzWvssORYqWiRFKa8Vb88e1SqHdfXW+z3FxZWgPNBUYm+cMyfaNqmcybE4Zs&#13;&#10;rW0POvPgLVbSO0cRz+VcKRYCprB52wrVXQh3FARYOrbu/JLM3NADJhm2is1wLG+EoujMrcd120RZ&#13;&#10;gWqH+9nLKWYXkciQZgYcRQZygUUbliVtt6qrvnfWWt8AtdWnt4XpSDMo75kCU7oXdyFJK1wGMDi8&#13;&#10;NU1B47COTLEs6xwTF1mJkL/ckRkpB/shuf1m5IYOFF67Gi+AgY04bv1N60Z1PBXK3FXLJkx4PcBf&#13;&#10;KLS3U+PTIGQXEJ0CuSFcq+us4c0/zBS4pnUX5fRFkLuIoomMFF+a7XSSwa0lXBL8ecZve8Hk7F0q&#13;&#10;eX5jkCLPbp5eB5tpyeaM1Mqj5nqO8rJV1C2oyu+nxuxMIoIsYdM6U8xLKhGI79UO21QQtS03Uor+&#13;&#10;ZaNpn8W23SBWtH23g3bM2ZtlIyixgCFEiNKon3FRpS3yFTC8TJxv5kXhnvlOEb9OA0fxzOIDJR/G&#13;&#10;ZfS/RP2MINUZi2W07IlkmifT+s9T0EwhsNTT1KVMAY2hiiOdZX1YJ/S0UNwMxuTLCSx1R3p/KHnF&#13;&#10;TQwsI8h4DkyNy3I4tCS4HIe8L3hmeMy2uqylsMuC5sAgy8GuW0+2qhqkDy5LGFCxwi+1BGRa3O0O&#13;&#10;op77iPWU+M5sG0NhyggMBouHy9xxjL+aK2wIVLAstS7eZVEAUdNlZ84L8yQfy/uvQcI9IEfBUPk8&#13;&#10;pezJnWIlXQqTgSMZQX4LYAtx9EVeDyyCWyFHDqoWC5NWsE8awAx66sM+1ZuYgvUmmOVCkwiKYGJm&#13;&#10;fdeBmvvEcVS7kqWFGR2KusPUmse5D+60+LabGENmXGaQFoyJSG0Vp5ysQxiJHFhlbGCoGGD9hcBK&#13;&#10;5C0ei4c01SXMISZLYdQCbVd/ux0gczunkzX4gouBgCcAuCbsboPryUmuQsjVQaVcoSDDBsjjCN+W&#13;&#10;DOloSd8kOK+K8t238H2gDEiOaH9n2cXc1jFL5rm+Y+9ISjn5ZYelYoteYMwOXlzERgPE0mogoVwo&#13;&#10;1Zi3GAuLmW/UY+kHF6lAmXsCSz2YVhRYwWfzW5fnZrvxVQb6/wQdJHzPiS1c4azYbL16l4O6fV/3&#13;&#10;j19fMchIbCMGGJV9FQJlhQTXDTEEo922s8/1jUvP2BqdwreNaq8ijktbMDDZd+poHylITks80XTg&#13;&#10;ydjAGK5DCchIYiYrIB4no0KtfoNrDXwg30OIETThgu2imWMxTLLf4dkWxnNZDk1KjAAKZPGKLwJQ&#13;&#10;TyooPA9oDAVba4nhXUoLyS8KlgN9S5lT8Giokzn5wVWhcNyBYcUX8iF92MhXgmgCHMptBCPeM9gW&#13;&#10;wRZFEjHG2/I9rhQdR8Jiu2cxrK98NCy260OXDZagelQPk/PVvennu6JwgeEptSURyjD6rq0yAlYz&#13;&#10;h/x5hTZUXK/duWYhIBzYTL+f1humCCaYD0FtBQ+ZV5BWMR3I2kE7Ho6e8jg+Sk0tsSmL4jDHEphV&#13;&#10;pnS16YtBT5eYHLW0mtCIvv9j3+37NbqtYTuLNRCGw8rCwAVPBE2f2N74s2PnmJ+0vSjJ3bQWmGZz&#13;&#10;pTKxMmlKwkT3aI9Ovqua1fMJFUv9ZotAEZOaYD2n+07TVXbxGndPzcAJoZFWSgf9hElzx5wpMRB0&#13;&#10;ToFW0L6QIvFwmzcpNVoioBzX5rodyx1H4n6aw8eMmrXf/vUJfdyVSyIaN/ke5gwqP1nuUZzM4Dei&#13;&#10;dNlNfFst0CMziZh9wgyTQhW/ij3mW2EC+jyYQgH7ElOaXdiHZIzBZXkOkFSVCKBeHQ7fTvyxxBBP&#13;&#10;Z/qOZLaLgSfHb9wObrkNa4NXuPdwz09h6YxcIYMAqVrJlYSIGy/eG4X/t/a/9mdHQ4Wq85/+zV/P&#13;&#10;p8kviPPYHt6/9C/7D4d1kBwLbbyqVTYrpeJu//DPtXlqMeL8//7HPx93nZkDKMGIeodADV6OrOzw&#13;&#10;HrhvgOBIynJuU/GgYOn1Sqb07r/57y+2xwefQZlWSMtki5MG3fMU//Jf/fsx/h/raquyi54xZDV7&#13;&#10;TIt8z/+00eeP//a/HV60MDsNDT1U121zru2L3xYJ8/ER2BxPQHJyd+TEgge2698GBkuoXykBDAJW&#13;&#10;y6LQzqrnr5I+wboepuXsgwX3zfHYmBR++359T1i5l6GoP1t0n2gN2eX7K9slNcBJm8usU/WzwIUH&#13;&#10;y7f1ixTyFoaurgilv8QDhVm0nPccHwWZ3UPm/erWksFOzXAJSXWMMniU7CfADVEE1+i0IoWbg9y7&#13;&#10;15nNz+kWaFoe9rRPMFL3VMBm+hbu5N4+gCWP5huJY7urPMj7sVo/gEbKB0bYSUzPp36xmXeXPpKA&#13;&#10;EeFf1JAGRIRY1gGICH60Zc6f0l61Y3Pt9LJIGRfMFNfdp8Yf89/HbA0hloYy7r83JsT2z++m1KMh&#13;&#10;HT98vNpEtObkTzpux58q6m/YhQ4ofQMZ8Ie7bgunmbq/gup1Puen+mX58pjhOq2/P195+Qu5JmRx&#13;&#10;IuH07Z9M+Zhu/jt+X7xPftXpUi0VZXt3g3xVxx0ae1mo+wNvTm9/O3212+VgZ+DTfz4qTG+LQ94+&#13;&#10;Nn/r+/TLDyS9Nd3O0VR9vob9HVMtLw7JacBGk+bEvRiqEm0cVJczSPjbb7eZizpY/Pz1e9cdM2Hl&#13;&#10;foOGUyQl3t2u3x+b2m+GJj5cluZDcZr8xTHyAgUW1/EClHz/UCajZcbfPr9ELIpDcuhZnlmaXLhM&#13;&#10;Pzb1+K3fq8O746N1wJUVLcoQDfT+0Pwwu/S86Y/ir/AhvCHzBVl3GfZDJSb+Dj3+q/3nmNYZp+pA&#13;&#10;gA5x87uyy6Uaf7vu1H6+zRGcRWuaO3Y28u2fiXSP/tAU61A0D5NL5GkPrii9GmhF9omi9pY9deAh&#13;&#10;kUP+wS69y681l7/+c2r5XWHl1ttQdIemGr/9Y9+yM7PI4yJ33S6dXz5XlVgl28vq+vxCVvP987/+&#13;&#10;3H4oDd47eUf8xEKmfv/UDm+GIY6gCM1/8i8MBDGN4Jlwb75SDfJX71Cx7G+Tt5EJuZ44sa2ib9tl&#13;&#10;/6HD+/Jl3Wr0cKV9tBFObN5usSphYPYW8f4e0cp4/vXFrFBylCRYplu5g8QkUX345e28pby5kl2w&#13;&#10;pZ1nKNT71gSvqndAjw8yraOjk645aFp8fZ6cMxUg/nUid0f+LjKQ9OvUuA/m/PLhQASmoq0o9MjO&#13;&#10;oxEcjZWQPJDxVL/7kWKAKlb/s3/usdFdfAw/H9CvsQ9oqW4gudW1TQmStZaWar4TO/O7t1sJ4bRt&#13;&#10;cyLZ8U9hOj9yt6ZbnItYUv7UiRmN/aATQrsjGG7V/cGENB519bwvQDG8bfB9ZJ4kbUvBCnavww0X&#13;&#10;LJViOST4x3T6+n3ZYaralBMXZNfCuXpABYTcH5vtOAdM5PfFimR7smq20UdC//QzSY7cXiqu//Pf&#13;&#10;80LEl7g9tKVdLyhxYMWbq0m3Bz2sb+x3gwBgmCRefzL4OVeQHAt9XeRTDTVcnw3XKy5SCckDVTn5&#13;&#10;OatPH3/5+v0a9Pz0y7/9ffRd8fzTod0W0F9yYen7d5IXalgMwujXb1dWS+t8ufQaXMQP2IKyQb/5&#13;&#10;t6E4s/A6ffrI+n6Q3f0XgP3LS6HkoVJK5GVads1dWO3d7mdxjXdL+Eq3T8d2GV2p7uGSoeGX87jb&#13;&#10;H8G2YsQAETWukC+iHOV7G68QPUZ6oBvcDouNNJO77jsNjxNZ4OLvoj/NsZqaux0qpDt//zrl491d&#13;&#10;ivlJVpmi3aG43j6n6b27/uPjfWVU/AnWyk5x/DzfwMxzu6sZcVPDzRdX8MPDwy/Kb9/IAFksAUTj&#13;&#10;wBLRo4+N3ekWoIzL1CAgy+xs5LTIrQRw9WR19DdrXMh2saO4/4F3rx5GQapmXY1FW6KoPhTLc97/&#13;&#10;bKiIooTTryxUeDuY+9NhrGey2I8o3hrSl9j4XYvnZZDHfQnckQZJeCcz8ifjj2Q435fqWAm79OXL&#13;&#10;k9dg1qshVOCXgpO3P74vQLeNiqvLfCPPtVmXzQykFO0DtzqHa9zVor5voAfL87i2GZP5Zs7dMl5I&#13;&#10;vQI4agPqSnRkphi+u8fLN1CQp5924i7fwItnv3yZXDOy7QeZmMiICt6Q7UvH0lGJ5TXz2sWWfMZj&#13;&#10;AVVN2imAAeTXlCohVEymvj6fAimPpHny544ieqBHfVoe9vnX4aX+tA8F/KDYeFptT0f3bajrLUfn&#13;&#10;Qunb8OXb0w/Vi/9bsfsw6bX+cJiR+zbmtt3bcQR36NL32OXGEAzV/RO+XMfNQXzXjM/9sZDHSq63&#13;&#10;rageCtXdBN4/oq/DRVcVCX/b1z+7ud+JnMXHHxTNrq+K+DVDpZ/mHvS7z3/ZS6uvwziwDwublMvT&#13;&#10;01/rYXn+1xtSzaHqqlWexcj12cJJiBiCpctKmji1VE3WrIzUxRZbmPMV4nNVx+d/WuEKoAv2/i4w&#13;&#10;jUsd5pDrqKW23L1GLeo49TOKLD+urP6B1A//fB34jmWjiwBr6Hsg73dlBdYpLinTrthfvw7v1WMe&#13;&#10;X2/9uTfbfQV6Nz19enALH0OKBRniyHj7KxAz5Ig1ZxCiWQDhr6N+wBDUP397nWR0+vMfXCF8V6zX&#13;&#10;rRAYF3IO/p2k6bXBHMoj9PM+RYMA1tKGz4IGkQ15vJvnf9atKKXMzyFBenrsaP/r3zJge/BRBlix&#13;&#10;NLyQfjXt+wPgzbZNSu3Xjd3bGZTaXTWdiuXA/uX/Ch6SPs571UGoxgl4fKtI0hEmsXMcvP1+ah+f&#13;&#10;YFm+XRAvRQZZCNVbwmT2OKjwvv9ZA5J4yHRvYy+8STEkZsnt+bVUMoVtj3/BL/8J3K7PRW5/3BRw&#13;&#10;d7CQt2tZHioOsB5guW+VAQ6sA0rLfGB3ofdm9aujTBSIOBUbkV8Ssa/6PMxVu9OlOLiez6IjpwsN&#13;&#10;Mmqh9hwlt97eOALy3328vLl37/67MU5s/6EPNjfwcXvEj0HPGhuK2+8FMkWc3e0hX7gA+ac/3w3t&#13;&#10;kPkmj92sIz+w07ebrMCHH+q3+Vsb1x/2PIwF2MXprd95XjVQTAFgkcrmZx3duP6k7strNkvX3M8p&#13;&#10;rTATdqC9ma5uvu67O6jWt/4QCsS7EAAPO7bVr3e6OugxnImm4/T8PH/b/fnuREBVPIynucTF1auU&#13;&#10;hi3fIF0b+bBOtFM7EbMIjbXAJAVXwX/cbcO8K4QA6abRMrikMS51+9MPC5lXdfqp3ROJDbLvs1EK&#13;&#10;DtpoImGP8H6X4xb1y4+V1LZ8Ohx8mEXM8x8c3lgPV3rY6yGxnlo+Vxqczazvujuuv5CzHqVc/6S6&#13;&#10;v82rgkQAaO88VKrzgG3x/mN3/OO3fy0PRRF/rDGHa5hPF/PkWlJwBTw+2N+eG9y4i3vfsfzYOoF7&#13;&#10;F4mFVaqSE8OEcP0863KZt0PZTFQY1gf6hTn1dXprqxZqI3aUpWOgJnZDXBlR8ykOS0VU/ROmbD4P&#13;&#10;ZVvGV9IcGsO2zcMzqVWnpuXFLw0C0K3zh4fD+fMFofzuXavXrZv7lnV+Zfqxfrn+VmGJryHCjpRs&#13;&#10;AujVLfvX7krfNn+TXCgp1m/PH4RyAOYF2tLbJxDSFr9YVoibuxIqXuZYHp/s5G7mujf43xfv/gP4&#13;&#10;rN7/RRM+aMsMnfTKS2KgDuU78jwhKF3kQrWXky35I6WDqJ5ATNgnT+BPi1+nhR66jLMMyUE4ZaeN&#13;&#10;2d/xlK/7+OHWLwUqH4/vX1Ff4sApgpzbtfTn0qxTP3z+y8nsGIRgKTIwUA2X5Wn/FBr98p//9qfD&#13;&#10;/pigNnzVEHJ12gz+3//d/5SgBFiJOp5frwRLvQVexIzU6uf2WPtVIuCs3ZquZj5O8zKMyy2RnQh9&#13;&#10;fz0eD2GzDBWOeCgRI4oD41ZwO61Niwa9Zc7oDEMrUc7bNKsMn7WxboTYEstKIUWBQlrnBQBSa20Q&#13;&#10;esuBogAVVUSQSNqtXwpSoHL543koWSEAiWDOPD89Pl0vS7WDm8vz5msu0+gADhE6mAmxhEoBMJUy&#13;&#10;q7aUUl70JnDYhsxRmyprxhPIqK5ai3M2wNkNv9HTAAAgAElEQVT47uk9nJberhaTLQOZPccYRN88&#13;&#10;dbtUFW0rmqofjN0MSBYCW5dt/eluuA3fv36FfeztBBRqkvpjeaUB0gCZLHgrh6l/ePdgRsdR0mtM&#13;&#10;kQS2CarmeaFUOBsut2u372oCCt5lYKuGayLXbSoYYSBPGFex884XB15yFjNYN5svOj/hrV+ziYru&#13;&#10;zDarfa2Bg5DAzQEAZ64PrCNcfH15edw3r9utwaXr1w3pQ+5YwVa36oBCWgLI56GnqnXTVmJBG1au&#13;&#10;SkMdedbbjVt6GnrVVjmHZYaUh2U9HSTfVqc3X8o7DcK6Trtd40XuNJ6ytTTvDk3oF0JEUTYGELIG&#13;&#10;JeWU5l1ZCMWYIDv5+O37d0g8IB5MeI02Q0QoR9Q3zbtpmty8NXvWdU8EVSCa470giHAqHEVvYRK8&#13;&#10;8DYJZN1oMcZ8NbE9nN9OQkhGUGa+bNpxnirYvJ7+EKxUqs1s/uHP/yWFVDElJMsZQIwJNuZm67ZZ&#13;&#10;1rFpqqfHpwAi5RRSNenTOqdSHR5Vi2neHZo5huH84n16uHv00GcoMfaUxip1D5/u1m2pmkYKPo6T&#13;&#10;lMVm/bhNGGO96rZWw02v20YFo0H8+vz/EikTJh+rw/vmXkqFAfa7tG767v4hx8ioxBAt87KFzQ8L&#13;&#10;AqQum6xS3cppGs2KWWBQoUizvnwjTQURvVyGe3k8tsJlMKzbvjiKnYhal1yYNSXq79/vLufh0/u/&#13;&#10;LPMcvNus0ygEq+tCcJSN5ApIEWhgnmIiubAUspBgysHZdx9/VFC4TbtNGzP1OKiSD0tPcwMB9i6S&#13;&#10;3WKvmDGBMJG7vQK6FQcaGeIktRYDdn94Atty6d98CJHzQlbrognjKCF5LOfzKJGkii7BKMJhyDah&#13;&#10;Tc/7/T7ZDBhpFdPTrT3+wJGGUtz0BjIDdoyUDFon33863g/DorWLWTkz67kv61bwMsMIMGhUGxG0&#13;&#10;89aIAhCi0ewXk4xryk9MZhum4HLibNMzZdh7XlGfIkweplRgMa6L1as7/nhnfDAhxEsm4IXxlqBq&#13;&#10;w7kRbJx6xtG2hroiziaQcLO7L0RomgaU8DTg922R1lvmWJ8RLlmWkCyWKIEY0yGw5EjBrLWoxdsf&#13;&#10;gAlRN00u54oUBFBJxDBrHQZVN5uzFq2dK0DOZCcKUXvjtmnJcZuAWqcrSGZbrrtYbgFFJGDaynfH&#13;&#10;fhp8Cud5I8bkZaEg0OKDrAssKXBbLQkhnCBmkBimq4owD9taUYzAOPQZCGNP3a7VxrBEPc9Jp5/e&#13;&#10;/agUfRu+g5gZpgigPy5j09R2036beLnTFhRiMvNwXWx5fNdAspnrbVyszz7ZsniQQuJgqDdZgt70&#13;&#10;3jd3haeoIrDo6mpLA2bSJXi14Yhwznnzum0qANkwb4/7d7exlzk8NfW/rj2yKyHFrd9KySXnPrmH&#13;&#10;p6M2C6DIphhteH2Z7t7Xl/mbWJsNTlgwl2Mb6G+vL1CK2dh3UQYSq32JPMM7tBm3Ofex2wO+hzHo&#13;&#10;eUI5D2a2fjVuhbFrRSKEzDno05iApwylID/+9eN6G+ZbT3fdfbH3MYQcsdP+WIXgO0CTcYyW1iQn&#13;&#10;JnDzoiqKXf3r338XJTI6lkXrWQLaZQC6hkpVM8oooW/DRuJN8mqZLEsRCmlSgkLytT8tOcGMGHmo&#13;&#10;8uXbrEjny77/l9FKj1rMXYWRMNtcl2KLKy47M0w158MwB7fqbRxNUbAEQByGm0nOPGdPPW85Kyvg&#13;&#10;rgjhj59+kNVeYHp5fTse24/7vzisu8caZBrclBMtVEdBnNyGPcg20Ye2IKmu6hIRS4oUPaeY7Rqc&#13;&#10;A0b87e2mso6U9rcTSC4BsPS0qqoC0FltZtnu98d+m3cl09PEAAq2AYWLDCaB6Ua5D+O2sqIARQk2&#13;&#10;G8ZVHGAMAgO8zksJCkcMSSw7ZMmNFBJyfJ6upcso8bY4BDzCssvW7+pG9/rYFnPYsoDjnGGAs5nK&#13;&#10;VjmTGcg4+Sjyrj5KKJADxltAV2vzrruf/Lyvj+ty25ah4HsAyDRNmqSvz3+/v3sc+mnHUEplCFtR&#13;&#10;kG9vi+lvQlHEQJT88tttv9/ju3T6l+9td8gAiyPyA+YlkRWTmV7GsPajQiw1qc0tAkivW1UTHVJ3&#13;&#10;d5/MEFwWTe0hbEQ0BG3D2AiVUHKhrUW19fOYFucnBI2CzeV2SzRDgbZIqgKVRCGPaCdvvYkpAQAh&#13;&#10;CgKiH+8f+75fItNTf7drMmN3d+8JQiiD8XRiAou6TpQCs+kYv337VpbHQoiIwm266ckvIUtB+9ub&#13;&#10;6upaUWPc09N72F+eB/f4+Kj769O7e4f8de3BivQ0jetic+AhfLr/N98un7c4Z9hIDkKMkOA6dhTB&#13;&#10;XVuP/uvWK8Iy5dBRtG8Yh0RggmRzehtTDnVVdNW9ditAycYkJDHOH+/uY//qBbrffcCR3+JQsQ9K&#13;&#10;EQAdRcTboI1tdsLOI6QCCrXa+cf90+ly9jHI+giA0XpAwA0bvGuqYRgr385qzptrWIErP5/CpjWX&#13;&#10;AuZYC6W9izkNI3ioorUml7XHC8t8eBvqSsTEAAoQxTdjh/NrJVsKVbVT18vIGKWCQgYhgpfruZW7&#13;&#10;FPrEaCK4ADttXjBuEKwcDmQbKRGlqtc4e2sLIb1xZ+l5YvNpcnqe1jmCSCUrFrHxxcw5WoLKoUDi&#13;&#10;UHUQtZDwCO3r+auX+fblFWHpPBr7V0VVU8sv3/4FC7Yr299++43Sh0hngWTQAbFMIiq7g4NYOh1R&#13;&#10;ziEHF10gFr6klIIjzV19vfSci1Q2D7CQQoIIZFUQlZfbFg20dWJoq+oKaPjjh49124QUEy05VdmH&#13;&#10;ZZhxLZh3h/uOCkRimTLxMVz6W3SEcEAElJkvYqt5AUya156qGkfKALd4jAAvY48hmF9OAcGEcRpv&#13;&#10;iZBMxHXZjqIjJSXAez2G2ePucL58ZwwiDw/HnwEAYldSgmAA746Pt+lrVxw0zHNwyutz2Eq4J64U&#13;&#10;1cutBwjC0fR/Ou7PwzRqQ9nTPN1kga1fSS7Pr184YZ/ef5ibtU7t7dY7xP98PLyeTzGnw77VGTi9&#13;&#10;UopKyL0DqwOAl4C/INBVZbmuG8DMxYnL1L/a40NHIiqojAi+vFwDWE0cOWzn5VztWlEV47ONcZMc&#13;&#10;z+vW4r3LpmgVQtxALGisFbJaFIrjFPU0FqrBhYoEe69r4Kc5DINFHS8KUlKRtDdEQThP69btjg+h&#13;&#10;Fg+Kcy4I+pfPv7dl3VVVEJgEuUGdRMo+cUMDAayWMOGQ6TzPdNtYjVQEYZj9QzmO1lqbMxAWUKU2&#13;&#10;MxeVfL3aLgEdjE0u5wQyoVRlNMyTJwCAGLwqKm0Twi5nSFHJkMM4UJKMxzAIBtJW1Xf76NzSjysb&#13;&#10;UcIwQ7taYzIFJeHh/U937KItyVGQti4tgtaYfbf7/fd/PO4eQUzrPPVzpKLwwXb7Dv8vP/+viNr7&#13;&#10;hzREsTaHzW+Cx3HZV2jhUaGlaJ3tzFtTdhlVtBJhzSryuzwbVwEMr9v1ANFAAlBUpyxGHsu9N7Jr&#13;&#10;3qf0Rg/VyiNGobisDV5xeFlKqmcKt1AE0UzR0bk/jes18gMN0GNqQ7FjlnmkFsgroxLtZbTETldh&#13;&#10;PgU64+FcjdsYuOq2NbhNFvMqbu5uSSuSGCPmeecOCzplhdcivMLB8uAXvOlQDxXShGFeNSQiaJrZ&#13;&#10;s2ZwkpScvlrCLC2W6RgUOLj59k6CqfA6kkSOUM+Jl0OeYOFyckpklZBY6dSQh4y2VbcPD1TSGHSJ&#13;&#10;4PccSrxuAl4b0m5r9Nfi0D3PG6asXLGArpNmma7r7Hd17e2pk1i23sATB5Lek9e09Zyb5ftBRGC1&#13;&#10;W7aeQfN2ZSLHYp0WBzOoBLsKbGhnwEoafRZyRM5zpJo68u97/xFnWiKS5jJF4J3x70l6Oa4uLirt&#13;&#10;iVji5zmrQH+U2wtqeEwZI1Zfw30jkNg26zlKtERfv/x2vKtk6zZnKtHl+Hbst4Mok2UmVsFQlOgo&#13;&#10;fJszI2wcLYs92lPrmb2wndluucouP3U7KMZFyBnbv4xhvkeL2Zqm9Rnikmtq+J0EY+krn5NTDIZV&#13;&#10;zjowKnjQX3k3ep95bIsNmlIjjo93cu4lwDWo4px/sfllkNEw8bEBWgIQfJzHJnJX9ENPSEaJt4x7&#13;&#10;6kHjoWHUQm9NQgF7i1M4VMWbSUfDDMoTgjnlbZ5DdH1/7iQa1q0heziRZRs5pSCkSv6hyc+0olM4&#13;&#10;71hTrKlKqoP3vQaWzkzQEE00ygs40rUZSEGLpG3FxTbSLl+TCdDxDOfiQqqMSxRJ6f/P7euyA4RP&#13;&#10;+DpiwGNSTzYHP0SatMry5NC7sm7U2L+6OsYrUqQdaThyIFUa+++2RnKaG1iWXg0LyzNMktOHSixX&#13;&#10;OD/HaHlTO+gRBpdTj60AMPtwq9oY+eGAbjjC8WZrP9/v31tIv3mPKIhULoCAgRr9zYk4CNMs1LK4&#13;&#10;Aj0lvVYVUR9pDjJtq+Q5OreM7gXSXJACBragt/S771UNi3oLPoHcYU38oAupFkcgqiiqGaqny1gg&#13;&#10;zIxO46RIXu0ZmNIbATPW1tnwj3fNcRvPT7Wd7CLwvKtiyDeIeNRzlbzKjBw8c1ttdLO7O9kuuNhQ&#13;&#10;rPhKBdQAECN9noAQL/0KIlZNgqS4LACjsEykwLLkbJbRBd2oHcWXPO51tpq7PcybfTNCnakwYa30&#13;&#10;FqJlJXq5xYoJpPUuR1vWDghAhITs0r/u3j8O3neVsxFumwMAWhZOfEw7Hi5IwN9BAkg+wcDgJ9Lb&#13;&#10;CWO68hNUyke/ryrFK/jdd7DTywSwK6Bu/PLiq01rkaQ+r7uawcdyc65UFR0h2+HAUvpao3rDjM3O&#13;&#10;9wzfrbkAUqSKRjXNQPObkb8l/oCGtSk4penuBnXIa9uRFMZ7NbH+8KNafnXet1PeJjGUrj7er85c&#13;&#10;u4c6w4kKEhF2Fd7VdY5qm3HpesM2WfPBT1eZjuORUEoUuOjizod7ob7C8UdcpmAQ0YiMtvgLwTWy&#13;&#10;aYzW3yL0QWZL2NO7W1OvdG78hbNC7u7wQzKuxziKNsmy3zHzB3IJYQFhhEmSyAnVhz7+R+Tck2o/&#13;&#10;2/Nfld6I3h4kTpjBGhDMC0zzuL4vUeEBsVFlKOm0zjNt2zIRDLKGeCoxGPQ4SJjX67s/f3xHUZYs&#13;&#10;GXZe/eodUOwa6iqsEU25nLO7h8aMPhpOzeGoOCKXb7cPCb1tKsHqMQV+2K0zxPGI9nM4O71hUX0s&#13;&#10;o740PuB4uw0bEWorC1cgz/CyJmSBMqy43zXQGtOfruJpxwyJgL4uc8SgshuK7lBUdmRjxJ9N+PkA&#13;&#10;EW+JSVLbv3PxjksOJdXY6TSsqeACGIdYtyBvW01XHXc7lFBtxKncFvTyrjtsf0yszLff3wBhL85z&#13;&#10;VAYu+4SOhw7QDWIxjjkKSY+CQZSvFoFvoRMYORyH8pyJ0rbqN3A351cb122csd1QkMrz5eu1Z/hK&#13;&#10;//9mzyIQOS9fThcHeLXV2YZj1+DPq1lcWMy+qXoysGGH5lhFMUemtyUD63Yk/sYUxos+1+eUyaaB&#13;&#10;msi+PVwSiAiTtV/fV/hto3WBpb8JdwUyfY0TKe5+ppGloDCNfG2AGVy8EoZpahLW41bAclwmjFEM&#13;&#10;86o4ONsG8rToq7wi/BBBlowWNTY5c8DQDPYXxJEz+erArmeX4B0ntI6o2lhOZI0pgzRCjzAsq2o0&#13;&#10;4nv4A+9QHnKxExjVGO/LhQ2aWgEmGWOKupOzo+tSIHDdFXtKEQhYcQqzMhtFaMWaUL1b/6i2arwH&#13;&#10;qN4t7OEcU85jzDARjgkBNXMtHJxndz/w6+0MUt62agKU4Nh26M3VDzWZzUBaJqZFoArm4wppVaGU&#13;&#10;IvD5r+yQ+vd6SpAQO65Z1HXgByuY6EJyMxyntU7tIg5kYyvW09CvYLVpWIs/kyle0EMOd6v1Nb2Q&#13;&#10;h/pJ7aaMQZ6XI+Ci/S77lqBc7bty2zCkDyR39mrjoUKgxHCjxg0H6mwbJoGf/KgrcmRb54j753wG&#13;&#10;BCtcFu62boAj7mmWKiqR59eX27EO9yoV+NRfxWMyJx8ijAhbyBcq6kO9xm1jcPRW+6yMk3wlCMCU&#13;&#10;eoBmHVAhZ7JxDNLhA4C5pAqWI2KJMtgCrfcYR9fmeHRweWVIYroni34r3bVJZXhDu7roXRxnXRZG&#13;&#10;VLo3KzjuwWe+/TJjSHfkODHOTaKqiaysse4/0akigN2Kf0gNnDkmUcLV+2/5Mj/B8k3gmlukp/yG&#13;&#10;UNEUHoC1crQuDRUlUvvUqLR2YIwfULnFGeU6OGYWX4HV7ZgouNE3vyQVHV2vQezyNUjczDrjSnd3&#13;&#10;hnIePIqHzX83UoFiF1r8OMX8moyzYCxfoYR1t2O3ZNOahYRl+QQi+8EMt0Xle5yZj65t9xtKmOec&#13;&#10;6Kbzo2TngEwAEJA4+C3RDRLNuXNb+AFqgehb8bqceG7RWnBpELh6PSlCDTDfL5+ziKRL1XrIIwST&#13;&#10;WPp6ixuixBidjZjgF14HUtmncTk9dsPmlzlR9DIt/ZA12jfcrz73NvY7UizbgLWtKL4tLWlE4hE3&#13;&#10;0e3qYhhKD/gc4sMhQgwhhqqEvdvtOkwgncAf4Ru0Po4B7h6nDLN0uLLZ7CI6izqt84TwRKEaB9B3&#13;&#10;z7agTCA3XJKvOdjXbVzyf9TbYxDNaEKp8H9cL6oroVshjmzWSpRFdb/4Qahe1fL5cirQO4315s2e&#13;&#10;qlN1pdl8lHLWal4NiJlghJX7lideADufWCrZNHc1KGoNrk5sXky5fVcwdUMkaWfW9pMqAo5oB/Ye&#13;&#10;VAQpuSn8LeU48YiKXMQWDmmZkF5ROmpQpw1ONk1Y75cWMC7JbevDo4JhOMJtq9FtxeBYrU1QIEj/&#13;&#10;oL13Cm5LorMvoiqD+ObBVMAFIJrH5pEzWjrNt/+PBDvp2SRJEIRsu5mb7/5u3xIRGZlV2V01wwAS&#13;&#10;Jw5cEXeExAUO3PiXnJEGGDHqruqszIzIiG95d1/NbTcOPD/j4WfqeYtE/GMiBViIxqiASy44q8Vd&#13;&#10;wLnq2dSmO4pq15BzFLvGjXMDkO088CokDvDGpiOYbNqUtisw1FlFA5xGV7WVvw3viEdsTeTKhZXG&#13;&#10;8JZZsW7H61IgZospEbG6kqyDkyvIVvlA+CgmtNCIcshynIC7EMxAqAaiAcbUplcEk2aWsxPQneHz&#13;&#10;x24GGMiWFaCkQuGZPiH833/+73KS7PH4j2W3WQbrbPm4+2DFidDVLTBOb2ryoqwedqO6kPfoQFIk&#13;&#10;HTeLuM2RsXL36WX4xreH8Xj+IHLB8vP8Lx+2+fXb3/5+QRAXfonP/ftclzBhaNkKGxDu+64+vR2L&#13;&#10;Ruq7BzxjXSNMOuQ/6IvO1vDvDj8kDSvennX8RV2bT8XhL7x38BPdcu9/rtt7PINe0xjAZXE/4Orh&#13;&#10;eQ7EB/NssBbwNzg2jw/+ekxJdzWP9/IrOsrnpgr9t/nuoT6ev9Md8r0/bLsYp/RHsVS9jej71/4h&#13;&#10;+2mkEyfk/n7706fq+HYSZbUjbtou134BofskK37ovn79pWl4gcONhy7bxnezi5jn5eusDgSeM9Q+&#13;&#10;fbQRe23LUIx90ormGsKf3GxHygjxyP7z4yUtvC+RTTpBi1lb5S+vepvnOwLGsmCuVTG8LqdD+ziY&#13;&#10;GRfM2GIvkKV85pKrrOHrBnfja0Tn8eemYUFlQKUgAEgog/Pp26HSRZNN2lTHuHtSJCkOQGg24RY2&#13;&#10;ZD/9dhl3YCNDnFzuxKqvEPsEXEufBLzAwJ83f4laHY+3ww+fL3basaCwCJycx6EC3jI3MovXJj2v&#13;&#10;GF64/eof/0v/G9ZGJTYfDEN4iV5DjA3ckPO4Y8X8MWzU83ydECSe9Rmv9RKRryg/M9ZumwIEZVC9&#13;&#10;/Xf763rxz1P35VWq8c+b7ZWRiuX9crVp0WGabKhowVX8DSOCbxYMM21Bf50Hk/MHRK+j1Xv2kF1L&#13;&#10;CIdjdgcuwZt/EPUl4xaZQNYd987reV2MUbvH4m/X3+OOEinTOQMuJW1s9Wn+9vun9tARonAEPOAK&#13;&#10;fbn9o7EPBaqzsLFnox+y/nJhOlAx/lFMtaAbgCzeqOHKtD7J2L+9no25JrQpY/O0e3m9RptUAZsd&#13;&#10;iEiXmZgm7EbzsX7sTwtHPyfk6427w/x2vrfOfDbzsd53qc4q/OX+b83u6Wn4HK6wgtxmi7USmP1+&#13;&#10;yyT1d21WDDclqh7GFWrtoRc8FoDgQ5w7kxf3/l4wnGFnSxaTJwl5QEj8ITE7p9+B3H3/5SuxZUs+&#13;&#10;zMu3MhJ4nO2zLnjXv8+1r5Fs7/pNsgZo0W3pxfzOMZyu63NVAuxnpLZpV3/MLA1jcGi2AdmM5YAU&#13;&#10;w2z6APYfD9+Of3zeHGY3YQz9rP7zafz08QNFsMPpGh9ply20/wDYN/ofPx42mWUP2cNK6WK8HUH3&#13;&#10;U6ZXJ/OHhZNJayAyKKsC6r+f3glpyvLjlz++U/vKHSG2ulFgNDt+nz88n+Dmz/OwPlQPNXUgZLOz&#13;&#10;qOYIpapbY0D9FbwPN4np9fv3P6AfiTRK/9g+ESNfrv/488/PwJ+7QHVbL95+/PwB7Ccf+ueHerps&#13;&#10;liZbUTzrk9D3/N//6XK6PLdP4wU81vl4vxs9kw+7f/v2HwlLyH54HWxVd2q+0BByLPlizde3zz89&#13;&#10;BE/TzZJb9HgxHUwtyrc5v/DJoPeIQYESU7hqvvRzWAZifpqHlTJsLzMUPiUg8kZ30hkocf4xd5e3&#13;&#10;UlRwRUecCOjkXZvjReVqV2SH8ZagLlV6G9Z7VYsur2YzFTCp19ey3o3MiMjlmINlfoPYGKlm4SDl&#13;&#10;2cZ7cmjurk9lw8/j9w3Lbr+9bPNmGaZ9TEPej9a/X1y2F5c8+3Udydh86vbn5cIbGOzTpvPIWXWf&#13;&#10;wCNZbqxPODQPRL2qT+iW93nGP929mvxxgdcmmQusEvmQicVOy/Ll0w/79/fvbce4dYe6OHXH+pif&#13;&#10;vL5vwEMqj7MiA4H/MK+037bPk56+vPze/Ph8/vZ3XrdalGglETITwEbYHDQrQKjbweGi7mu1f7oY&#13;&#10;/8+y+FUd1Xn8wLaTzfsbhLhlKT2voGHZ6fy+onrkQnu9e6i9jllVRYodikV2OPXXpw8P7+aKTV82&#13;&#10;1ffLaRfTLUTG8+E+qpLN7+fJRL4/iDmQzQIzjRDtGSBlq1bYxWlYh7jy8Z0IinUfoAFFxH9qntpu&#13;&#10;ryZnKJ7scraG73biD5iRoigOtNpmZzJ29y9qVm37dLo/N2PHhJ/j4u1+U2bYxRtbXr51m6Y36/ha&#13;&#10;lQlJET1+D3WxJLkpumyOn//UTqr/+ec/n0/fsj43YbnZN7i22z8Fj1z7tF97vs0gMu107343f0uw&#13;&#10;bNjPBg5s1FrK7K8/V2cXGn+Dq9vJsN4qQhHPJpoXp/X/7t82nz7qYZKPFubpNo1Xl7Eqljg7/ev3&#13;&#10;3dZ5UN7UtGAAUpAmbWRx1N/jBtLoswmOOwF8B9elDvd3Oyu6jaBUE3n4GD67T7PFC9sbsToXw6J9&#13;&#10;uYwzhJwVVfEdQ6cwF6BkU8npf3o/FSmrF7R53CbkaA3yMOSYvQ896bYmZun+9vnnLc5X8H9Q/F9g&#13;&#10;wSGEboZm4nikxV82mfpK+OQ7SiZR/st0VHl1suD5qpUoBEa5IG1hs5JJjt0SttJIJvvbCChGPwKi&#13;&#10;QfwtsBaxTR6H2zNH6dfwN33TKEnIs7z2PNJNml4V2+5oDGU0Pr7o7TaXP43fG3NiHzbFHRztvlfD&#13;&#10;5/s9Hl9MT9qB9LvDc86l+RZ68kYFVx4Xd7A2Ji9otxU1ae/zMTFlaEX6UNY7wHJ3cf/J/1/VZtq2&#13;&#10;Y49B6aNTq8zrUX0fJzNOHG8o87pzRTPk4+KeJJmdO6f45FjouD979opL7eSfgTyko36GYS1JHiaz&#13;&#10;VIVlJqPSXXxlXtD+8Tavx8mocrl+HYTMl+Uy7c51211ewGP2dK6tRTrhZTbLX3bVfFnVSB950VN+&#13;&#10;vPUVdee/vWR1A3bdCF7rWwq3S4VByZf1mBaIydNHn8L4xxtnOMHYmshC2BTFrVAZ38TJxuOgipTz&#13;&#10;zgIDZAA+++tx4cCBEt3MyAvEm+huibOGRyVwf0NwXzCS4v3rldXlkGhB2we5P2lVgfTcbO4APfH9&#13;&#10;MvFxJLIup+8ZNeLLL7/ufkRk31zTEipSmHP/lQiVAUFv8JRk50wXh6dsh+/fx780fznZl/PiN80h&#13;&#10;LGBHwut0x5wFc//HJWSA01Hvhj/AV+1y12/TBrdV+QPC2fFy3+DVfhQIQOTxdUk2yyaZJ+Rc6J1V&#13;&#10;nx63/gSgI9GlqpTTgOqs1UsCLvv9ZS5wB0Zq5MXf3LYpX17+zbDm3//Tf+uVuX/7VeGUpcfpCov8&#13;&#10;qZ+POWl3m+frcO3VDWjY0ua9hI9kM/bvRRXZJp8CRsJXHZB++f07/rT/D2q4PBy2NYUNs9cs3vst&#13;&#10;eWjjE/ZmWdquEgVT4Puo6o95lKjV39sHuszY2p0I8S+kuZ9tb8UC2uZf/22Lu0483zH9K3/irDne&#13;&#10;pvVxkTQTE1Vtb+eRPuxeECji3ZnR9m/7DKJV/fHrP8qn51MC2XKuahqQQoeyrPxFD+/jFcXdNldb&#13;&#10;Rh4LeZzn2OM87e1982CyAHVa4+TMdRoYKWnk+jL9KHf2pKniXtJqs7m93Df0yRRpAWdRAWTiIf8U&#13;&#10;R7jeAEEJ9uGuVtpUaf2WFw/660ReDPjrdR0kwYxm7nuP6Fac2SV3ZfuDHG52vlD0SctxFymiW+7y&#13;&#10;fLdvXs/zcKdFYwMHxeM2i9nbv8oPm48UWvuF6xzxuliR8/1VXfzsQ/582DR2wvTv/Vp6vGcCWWum&#13;&#10;fvdJAoi1WxzQlJfT37mtuf0oYcwGF08h9vepCsmrhUbPbCqyCcHoDMiHOVRlKEzcqsN93D5l0/uX&#13;&#10;T20J84/Gsynh2WWKE60W7K1uQ/P7AyXiZm8gAfT9K9fByIcv4P7nzw/Y3Xi1Y9RFFSVs6NksohUJ&#13;&#10;Z0bfw4vY/NN4HrMJTOMfO1JJRTYA/TrZsn1wgJnZyYfm0jMu/7KX6/kyf/jpafWTyJ4ynhm75EwD&#13;&#10;XdPF/Lmq/OXbEmfIo5ZW7Tajf0MgLMe3ZAfaikkG6hjrJ4e8lwjdEX2PbVh/7FJvFJEME6YGj//3&#13;&#10;/+Z/CdbldR1o7pYk88yHFa3YyQUgO8ql9/gAACAASURBVK/TZvsBuLAqEx206iorEYFxCWMXGGF2&#13;&#10;XGhNy4gyyvp+CXop62YyLkpBMSgLWNW4oNnIcz07FMkM133erkYhDtPiVQk0QKsniKGpXxCBwWl/&#13;&#10;W4xbFzvYqD905Xy5WRWHRUVntVMheI2YNYYKKiTUCbnVCooXhgqQG+Kzjgwvpx2BQvDr/QLFwUUr&#13;&#10;kFB9DzIuqzwrc63tlm/v515mZRxC2pKG5w0UnHt/1zilw/P+9fW9LcuchtuwhMShpWENfrmeTq+b&#13;&#10;cguhvC9DJrP1opjlE7gFQTzBZHUnH/yg2LIWpF1HC1CqS7ooHd3KseSiuEzroCZgfSlK42/lpl10&#13;&#10;GLW1yGltYiQ+gJoFlGAlt0t0Zdb6EC31Qspp1iQhTKMfh2BNsivdtjQx6wwheF2T9yCllDcyReVR&#13;&#10;ZDnhvprBQlLqBO+tc0Z76wWlPllnx4I3OFAAWZbz23AGNrIcrBH0q4k1R4RAALAPKVqQ5ddxajfb&#13;&#10;4fINdyK1NFs5YMTbkBXlYkAOUyKurGVAdsHIEZRv6tkthBSeIGe1nQMrRUDBLUtIASIwK8U49Iap&#13;&#10;dZV5Hno4TX+o24UDg29s//xwno5KQ6hmEC1OhjR1TRoEacTUobhtSgAQNI4wWhSlmZcQIoYojCZH&#13;&#10;QjdUUA4MIiDTaKVcuGXBPs4hCVKFKfkNhxqV3bYoKp087i2nMBoTGwgiDSFYu4TJZrmYzdpWB+xm&#13;&#10;jNI43KuiW+lYVjmRFKweNvs0mI6V36zikFWowjTti12ESeSUKABIVINv8z0gAaSZ85yyEi2hzHha&#13;&#10;tcplkRcOKesWnxKMiBJUbzc3F+KgKEVZxte79ctKcgA5GObRWtd0JXIgBZOwgKxgGV+1CREhAJxN&#13;&#10;lNhos6VHOr51bTbpm4BCc4JA8NYAWM3TYJXdiIeck6oqEWDRB1TcM4ZzRpkjo7ellCUXt3nqCuq9&#13;&#10;pxm/rrduV/t1yQVZTUqr29LCYnty1jstoGvzQ1pmnuR6980mB4bp8bKpCTaoxx4L3pSCtp0ZR6jt&#13;&#10;bFYQktV3Nd+Bk/mug5pIlA/OTm5igkAQIzTQw+vrOVQMQRIDgAHcl/uueyIB5JSQIpUsDwl5AIw2&#13;&#10;uciqkvuI9GgkY6saBSXDYJtN188zC07iNRhEcVU/VpgCINBms1kn9fS4d96ezwNsXIzEapgx4Ved&#13;&#10;UbEMuocTBgJ4FiznKKWQIKQZJxrNdc7m2ykgkALKZV2IegTLQ7XJkXSpeH7cqv52aCpIhTIBEtQe&#13;&#10;Nrf5RiFMHmGSB7n4BdnFIhspyWxKhLKYeklk8iDjopD49RS2j/W4nqpEin2VIlhv8KbuyBoSTUX4&#13;&#10;nuwWfb2bC4K0gDrPKkrqgrERLUQkpYYI/P7xOSRorDaojIsHS2CMZVgYZwe3lCEuUndFzSCuqsol&#13;&#10;E4jz5CbtZlbr9rD32med8Ahtdg8wWpPJFFEpypA8g6LLS8DDenyPDDmIptG4oJa778onWMwlbvOK&#13;&#10;ALxImBlvGSbrrDMSWFPIrjZhkYozigOOOizcFhhhDOJCBxGz2/26cgrvOi9kLYt7r2guQEiUou7j&#13;&#10;3s8GBPDh6dPx8kKK2scwTzfiUAgml9RdZwyDcz762ABScKrczEuGYth9fqKQTf062GnbbWjCIdd2&#13;&#10;XWeAss1BI2Op9/dZrCirs1s/GJVIKvy6Hh47pQbICY4A47ouD7YaKC3yRgIRJ6ee65ILAkGQCcVG&#13;&#10;XsapCnyYBskJY8Cha7ylFFGzrVcSlmCKQ8FaPJ/eVT9Fbydsu00BcRQMIoJFKG79ZVzulhqbFKM5&#13;&#10;AlhMakRamWBWG+qEEHx/PZeU5HW1atVWBaKpq7bARxhRxCgBOd/GtqjP09WuFvoQ3Wpjkl2xPewE&#13;&#10;FytiftbqdGJ5N12OEYKsIGhTaAMZzoIZuRDzqm+XnjiP5kVrjTjMNLcgheTKkpqFdZ2Pamj57na7&#13;&#10;RwszzCEtP3Ziut6lECNd3NlwTqy3VZFPbnbQQ5YdCulGX2c7i1WechQCjtDElZW11RpD7IPVi05Z&#13;&#10;8ni1NiFAYMIyLxiQPnjrLXUAiUAoWNWCU6g/PEnMSCKn6+95Uc6rixnRF9gctqf5XMvaxdti1Kp9&#13;&#10;RndXMlltq6aVCWmzohiBmgnEOWYs4THeC0HapmjbnEMc6zwFdD4t1LlFDbXMDYIFLe730XmPGFyH&#13;&#10;kQG+3e1mrOAiMCCzMXXXyV1OMMBCwDAn5DGDjW8HNyMSPFpGT4ig632iAQSA7kgjliSGdMFtywE2&#13;&#10;xqZiZ512ajIQR4tjApFySGdogICOf/vHmyYKChoxMwBLxEYzKTtHm/jH2gwzMVDk3ToKSYt5GBin&#13;&#10;UvBdW9yNgzak1USz4FqGPC04BoFh8Dc31FUtOA+Ez2683e6AtdN6YSjmBGKGEWck0AxmsYooFJLT&#13;&#10;CBzHVdFIHde821KT9N3uu8dZ3e9iYpSEEPdtd55U+3SABbFnAwr86fkJAVCKMkIAQKIcMT3mWbYq&#13;&#10;a4DFBGORANEM4EY289S3VQn9XTAxD2sl+dIHmsuLX3JWBz3XWSahcMjDwAyHt2XgIiFCvUdoDe/9&#13;&#10;u2C8v81JFPNgXPBM4JzlXOTTrY/B4QbChP74/o2JepqveV0GH8ykOAw0B08/74F3y2ChD0CbCA3x&#13;&#10;kJIYM85kkEQWiTnuQzBtQTJiEslwIg0qDnI3eU84AwmXsbB0zKQglKOMRFqgssAsqwB7PZ5XPecF&#13;&#10;9XH2FPnTIhTiWco43rZNQn7EOfRoOd0wDk2b6dWkiFyYL9dQFQW0BgvGKWIwBXorsjKkgDFLCCzL&#13;&#10;7I3FCXOB3WpxSgyCYsNzQMfbTfAsowgFVNdNTFyDReRkuF8ChmEFMbrvr99yC3hXvn3/fZPno19c&#13;&#10;gAEyF0NOa7WeV3epU2m9BmuSrCk62p9Hp6yMzZn2CbHD4Rnat5vRK0Kj0tuc54wtMF7snVgdg5/d&#13;&#10;gklKULes7M9XUODn+p+8We38noF6XkGZt5IXzvisbSGhhNGMcuVs3lS3Y3RLXGfDEc4IrwhWi3LA&#13;&#10;TQE/lBu3jlUGMKWLnEnJlrCWh511hmeozLrj/ZUVlY0Y5bSfjptddR1OLEZaRE5g1IR4kNaIPYYS&#13;&#10;7MqCVvSux5qJrMSY0sCoIdA5qlfNpV0tjEZtizoqcp6OnFJCQRH5pDzNiQGaWdPRnMlm9MDqsSg2&#13;&#10;0VEzzBF7B1cNvItsCXcKMYGso+hyi6IRvb7UrFvXte24U2PEtiyr5KJdFyClSijSkjLrHGMllAKE&#13;&#10;08wBJClhgBkWssoddIhwabMA4RpNLQvECsyojzARPd49gSxDcp5B8HFdV+ETyV1OhVUp0qJBIfKU&#13;&#10;CAQcHIpcVtUqqxYRN8wwpnFxmcc0EjUqTkVgjiGwjkNW1N6kquRSYlk4O3tBKptpRgVYE7a0yMi8&#13;&#10;9k1TL+oOrRed0GFR67gcLSXAp5UZrwEgFCirb8ssiPQ+cpnFK6YZZoIlGgv5HADOKPPB0lzAjAiZ&#13;&#10;29m1GQ7YG5RIgeaLhZhghvH/+vP/CAgBMnNqud5guyns2rfVE9/p+3g7PD/Od399OzMsg4Wy0AD5&#13;&#10;shLe5Am5HPPUq9CKQwD9sLT7p0aAFDJDcM9BB01VYRBnpbCWlWT5eBnFFlUh037lNe/o5pSv05qK&#13;&#10;4mmxc1eWPnpG8AZmEVoPVb2vPhCuVZhm2GzzxBPPGErptoDtrlr0urhTnn0oMlFV4ptTsQcWK5Pu&#13;&#10;HerwcI4pMM4U2Zh5xgGF6KGgmJPbeM+wZIvIs+L0fq5ohj+WmUNSpdW/lUutzKKSIqhCfq6pUbTV&#13;&#10;N5BMSs4XwlOQkmcfP/07g914uzS0hQvMfuAOIyQzrvw10gMTjTHGlNvDBwBUtJfRAKy89Wn79GGB&#13;&#10;8PPuwBIaVvXwLK/9TGkzJYgzlxIt5J5YKHm/DJ74aqEWBda2W8OXgCX0AC7WsfWBVxTGthJTkR1/&#13;&#10;OTZNq5VCiY+rIpQZ5DHULCdv779Ts8MNG9/fHiQzmQCc6HnSy1CS0kNLAstQLsttP1yW9V5RGrKk&#13;&#10;I4CZOJNoZ5NTWgB0WwZFQAAAQppTpWVyLRFnFFGmrRuMph6VOXDA+RDu4b778Z9FXRz7M2E24hYJ&#13;&#10;vt7Gvp9oQSc7bXldbfgwjR9/+EED09B9AnBZ9TPZpfiellmgxNbtEmdNRskeJPDBTQJ6327IgJDM&#13;&#10;k+SCMW91ArCKwQgqMPm0P0z3QGHwk0nW9S0XKwgOjZMlGyAC2hSVvi9Xxrij8BbcJ65vUWt7fbuA&#13;&#10;lu8gi9YG7dA+al1A6K3t0c1CxgZrkqo+PGhnDYjgctLbz+zl9AZL8Yib1wnkiSEd7KMEExh+HxFV&#13;&#10;wJIs5xAHpoQKMwP5dNGUOdlCtQbnmP56dsu9IvRU14wmAN1u22qrpGgThudpKss8D2To71VZN6RO&#13;&#10;3CTqbkN/v4yEgTUMmWvG+ewgrXYHk2L0RGbCrzNnNYZqugNviu3eAOq+n75Cx6ykFCGC0qpoW7MK&#13;&#10;bfSRLfO3rMrG24BTws2AkscgiDOdG9KfTz8+P07Oxv769Ok5CRgYJiiOw6UqaAwSzQ5eloscZt52&#13;&#10;OXuQdBxBE0BcsMQbVDi8cgrX6G7LzV9ZOHz8EHW//fS5fztVWByXcctQVQjogw75tR+xI241CyGy&#13;&#10;IqtZfTSHrqGRCCzCNst4wRClkKUar29LTuh4fdd0tEPCgqNCIAWMmSI0yrVFcgSDouLBeUpaF8Mv&#13;&#10;v/7jx8ddRw1MORPb397+pdw3XkCsPPRBCH68XZruSeE7iDxZHsLyVDSXt/7p4afQgLl3Y+8RItI6&#13;&#10;QrOEZcBrvUNeDQIFg4g3DHp6ebmSFu5wO5/nk/ZtwXOC7DgYTPWaIkO9HQnGNOoEmYkc1YrO5e39&#13;&#10;hlZ3ViNhXK2awHvBtnXVrHrV7q50t38qz7ffW8DPavQuNuRx89iSZHOeci/TcfZUxxwo7Up7TTGH&#13;&#10;aBvC3XRRZmTXFPMSMGXOOiCQ8jVUsYwsLyhPJGVowq6aTPFT5ZXZt9tff/m6e+7yLQdS4WOBBY8Y&#13;&#10;+gBRlRLG59sgOfhDGejgRlYE4/7tFlZzg6cdlVndJCqDTzEGrzDx+ej/jky2mJNLN+abBLzTNsvy&#13;&#10;1Z5wLq7DPRrdhWYNGlcCgXWDfhj6W4ir+AyYzruu6xEuQ2KICAc1oadh7NqaCQgIHt4uwabreao7&#13;&#10;PiZRliyYXt8tQUFwSMbk4n2Zlzwr8er1eE04YA4gh19f/4ge5dn2tpygj5JkZ3o7bA6DhwaKICaI&#13;&#10;0o7UW9DNVGEmCSihzoUAAC5qGXrnM5R5S6/H1XwciKZARIMXLMSPTe3Men5/2dfNWle3aT4EaoNX&#13;&#10;S4+xG+H7Zt6aqD3VfUi7nx4dW3t/5rPmiW6q6p5F73qQTMHAwvH6FUAS271c2LQtW6eDZIJHYHKa&#13;&#10;y+LQdTc0OOPXMXQNMwBIwT4/PI7ri1vkPC3r4j1cJ5UKnkfjH//0OWoNteEMfhsusigeHx6/vX3R&#13;&#10;cJ/meUujRjLNlnCYVemLcZLXDGXMjawqo0udbHoz/0wrD129L9OFekEIcUZfIvpUpi81R9OVNJud&#13;&#10;X8PaL2tMdDoH55uuUQXeexZhzIqMAMwf8/N0Q0n+UNH5Ysc7EI31I8wY29SbBFcFQgwRE0xoQbjD&#13;&#10;MhQVBGkbHdi0W+Bgs3kwzhmvH4AY2IgA4Jg3RdYHcz/1KNGHHb32c8TZyQ+5aic/P/x5N72MI3hn&#13;&#10;Ih/vuv3w6a7uCQBIERrVtm3rLPNqzRmDNmUwt+Ic1UJIGvr3wHIFol0xJztpzXYrMkzPUIcbEoLH&#13;&#10;YANJ8arbrnMEHpd7ekG0KBRNEXnG0+X0voRU4FUUjGUsG+QfwwstEijs4vdthURCbpo0YLcCJbvm&#13;&#10;wWfaRbRaqjfysKDvFGbBIdFEtaJu0yg35YorVwlY5qQesncmKwjlpBeaCM8Zl3ieTNpwqkENy1Xb&#13;&#10;pc8l59uu/OW3X0HQm4bNqMyxFChBPysMXtw137fdh60z0QJTleXx/F7sPmQSEsIBKd6Hl5JjniwM&#13;&#10;UKfAYJbW9AXcyRVrMydk7MAVv4tamCC3hjoNrv3Acm82EUFU5BVUKtU7BbWhio3VaE5azQTL6FMI&#13;&#10;FqNotPvpkYQAs6yDkjEWA1rW9RQVassdpwiBhMBFTabKNmEclwlZiUwnzJe5zH2crL2udzyAbHMc&#13;&#10;zt22JkD7gK1ldhpEwzjJMSizXZMiQxjsdvX0Mlz7SRtlgQl8HW4KUxqBlC1yzul5ZpAV2KEqoR1d&#13;&#10;X8bd5hlp+6FtT3H454cnjKJjJatc5ok99m6bpttaZR6Y9/vCsAM71rqLfYvGropgVtjK8D/mRfO8&#13;&#10;SUXuBQ8JmzG68VK3ndJ3KqJoJKe8coIPoNrD/noGCdISv/hcBPTz5jCoV0qht8ksAYkloqewLNSt&#13;&#10;38/vGaN2noudR4B7FwkWeSdOl2tV1EkDyqIUGQERBT3F2R3HjDMKWJGR263P61KdEvqA81yYaczb&#13;&#10;Os2RcJpXRa68Quu2LZP3URIHyXk0JcRBW0CWskF8ze/Xt7Y8LAsE9CZcJakcLzx+ts4Gp3XJ7uLj&#13;&#10;nyZtIcA1icNinUipgq32TtCyEoKmMs9IQt4Hi8HlV1dw+2kHT28poRZDOgwL9hFvunVdKUopUUCJ&#13;&#10;A8BeC63Btq6v377KhpMRlNv6+3DiWTd9PzKkDy292JD2kddyXucVYsLBsBx1z+76SLLyj/fL/mmP&#13;&#10;8ARYGu34idfbH5rgVmiL8fXEE2vz7Uo1A8aRMLnJ3s0cTuV2owhSN3ge70JKnk2ENG2W16zUyhet&#13;&#10;VOvYbaX/PY3UkgzTDD1S7Ad3XuzKC0kQCJykgsXQPNPL1Gd13c9zW/Pbsc95I/wExcckHChs7g4I&#13;&#10;602TMIiaWpzwclspBHcSVeQa5CUfA6+CGxuGnkg79z3FqCwaQgsdNZXEOJBeQKDpZi/OOBDlOK/T&#13;&#10;ZG01temxKlozem8IF3xRo1iDYVcY6KcPf51GUsmzTZ6KbIE6TAoy/t3Z/ZAowiKTq4fTlyPF1Ae/&#13;&#10;zPr5x1YN/cN+N/ap2UgAzKyuEAw5r8+vEzo4tuKkUIU6JkNeZzHq4+13ospVDjyjRZHlU+GSjjTs&#13;&#10;Zdf7MWG4+pAE3+F6tVpZVc3l2Q+yySxdkzlwjOOqTZhTyRe9cswRZfPbb1nXjAmUFbA3CjC4T3f8&#13;&#10;P336H9YM9jLVfrcLvxTb9g6y2/QGBwT5dsVNYLhVMBCZitpgWneND6shlI7U53TZoioL42BQiTWa&#13;&#10;e5/ScgUJ1qzuF8KzFuJsMKnOw/JqG/zZanvELqtkAmadryzfWj20W/z0bt3x9VNVDTAd7Uuo6pcJ&#13;&#10;oPf1RVVKAwrJ/ZQ5fokU3cw6reXDxlk7w66Mk2QR9q+nTdWfPd0QkZ0NA8l1P/hEcMBQr7EVAUdC&#13;&#10;qh8kSB5jUq+obvFuULfto4yTD+99wNjv8mAXuT8M4ZpvycIScoyoGqDlXuUVJeXqUPwgXbauRvvZ&#13;&#10;zxcsDiqAIXoMsnmyCDLPTwWnBUN6UevBWecHpGxFZaiwlyrxN+We0B/5K3Tfb0Duvr697hit7Q3T&#13;&#10;tfEkw7ps3argm7tGWGmbxSVidtXrvVH5w7D4AEO7JQyMk59Tj0qjbJl1GQzmsawVpT0nUWZKw5Dk&#13;&#10;tLhNu58LX/UZrOU/3NDBZpo5zp5WvPWN5+S7SXAONNpvofL4IfNzG06+qCSSVljUEIfGa7qdqd6x&#13;&#10;T/v1rBqQC5T42IZ/E8f22CIrliAvMJB9GjmjMIIBSIlUNCcLb3SfGYADSWqe/F//lIbgFtbaE7Tf&#13;&#10;vm2y7XScKyjgu0mQDDa8Z5GXuxlkNLbMCCRR3mWTpHOv8ufdzOA+SsxBr07X+Z3NuJUeOb0usooV&#13;&#10;lOnGzmqOBizFBmt0wgYKh9oKF6X1i8AawzRyOZCAsIXR4qsjfxHYhLV53hI1rMgMGsj2R63fYGSC&#13;&#10;1JTu4xNbwf9/aOn0clWIvzvHP9Lfvr4c5A/hBYcZ1Y0j85BHj004vysoH56Z/S0PTV2BWTFmx8VZ&#13;&#10;ALJtyZu0vPuMF4QTAbb5p8HSWVwwDUmN/noHYaO9mgOCyobsyr4/pkIUbE74am7Zj1/f9MPHVFWd&#13;&#10;geDTP/2lOP7WfyCVzFA/q3vEf6wa+7kGk/v9QeaL71FrgMpHA2j7iLoPD+E1oTjFWNhtdvwOhe7Z&#13;&#10;UbLDPZzzbde7NSOHjHbjZEMhJSeEFF/fhipFV+dGh/vrXaW8AtC7Ttunm1+syNDjQ+X3B06XkzVz&#13;&#10;Trf3pmnmclm2MwjQK0uA7Ypiaum2lQT6W1Tx0h8qBn1PH9miuY3Z2NPNE72pUgos2XoN5y0jhSAW&#13;&#10;t/zSRxxO+h0QwFns344F5UqngrllWmMQmfkPlN/1lGr2SC5fts2OkrLULstzr4HTyLmlb+7c2g8h&#13;&#10;Gy6gJ1kPxQXHkgzUQzQFXq5McecRoqVPl9r9aCfNmMdIhtkJToKbdnflFQZ8W875uukN1ON06hRb&#13;&#10;vvy65z8Q+3iUaFfAxaz5ZkPy9zEUc/Atjwdr+/dvVcnSo3GgdXY6NFmK2Wp0pBrn9/l6AGLZfuiY&#13;&#10;I/pQexiKutjAovdIz71ICnGBpy8CDTkN8McfgGHWQSLM1k3zbTqflkWMlypaMnUFcmsKXZg4nSV9&#13;&#10;sMzLQH1gIZYQoTBKbvBCtgjAaRVJZMIpfZeC0QBY1c0OYUR9tBsMOWK397F4oyP1cNb0uqLmKEem&#13;&#10;vEO78gYJOaemaqdVR2y2SOpx2DSGlpvr6ze63CqDbFg2wj2Ws5u3GfZP5R736JpxdJ5qlhcwiPqH&#13;&#10;a2+1BR1wKtKqQu9f/1/XfHbrBZQc1HUxkQt9u+gT0Xlyunnqejs25swM6Xblxd2RwhRQRsO2JutE&#13;&#10;BPp/ZIYBk7Jcy8CqKb92phatSwQRodz3Sm4WlY+3WhAfh4BpNgOXfcAozAU0fBVv6GvQ/ZPEFcbL&#13;&#10;L7sNxn78o9K7r/lQhFr9pmN5bcZN7GFdP7y7l7Jkz7vMzHxmPhONm8Cna/EHvatVVTwbhApfMJuh&#13;&#10;KsP4y9x8+OjbnNyI/eHPscoX56rCYETu9zshWU8OL8V8KSKwNt4rGDIpmjleOkNRBjzDoedLUFUS&#13;&#10;6H0ylRnsCC1IS0RGgMR5097T8jRW/XTrQT/1HwlBrkZj7Sur+cPTDHq0iV+HIz80KiPiBjMBQUB6&#13;&#10;BlRegTMrLF7DvszNptl57MptoV2Jrgqd+qqglxnmu7YHq2jCN/uyFvnJoGnjsKkjz95n/Zw0CTVH&#13;&#10;rcLIx4gBQ0iwTOlYkrqJRbamI3N84fiK0RI+Cgq8J/VO1JdmXC0/FAFgC1/uIX43CMAD3+HJvRv8&#13;&#10;2nDZotIsKlkHpg2k9G6U1yUJil/Xp4WopLt7Ei5xjM5ANFeYlx52N002nlLCWLsQKiGO7PLbYln+&#13;&#10;uB3KxPaout3Xaz1JSvDi8oT06k/nqc7zgUCI6/M5FGLpt9s1RkIZAWCPvu0FMdeL2naFKe5nU4hj&#13;&#10;AT8bbQ/7fX65z8/y4oDmXbGqDz/IWNpQJTRaMIw/f/iUDxIMHiusj2o0smgc80lYtGSgE6UaNUM8&#13;&#10;ky87nqDF1ncG2plEmxMuaDW20QONLExNZxFQiPlqZ5ZKbu35tQAr1wQs2M3xg44ksBCCx8hV4RB5&#13;&#10;XCRCH6Elu81Vluvr/e/i+bEpGzd4kaXK3EDsAVUpPkqVykTSvSd6LcaPfVjcLlSzqr+CcsT6TJ6I&#13;&#10;C5M7XSYDD6gB1F0+lIs2KRALEGa45pxuYRhe3hFGX8eVNqx7Lvi6sLlyqz8N19rJWJmoIzQ8NHfg&#13;&#10;KeMC3UQnEWd4mC/US93zNStesOFW9Hq2YBfRn54ouR2dnnsKtB8Iz/Y6sW+ZksWm9ynffpjiNXum&#13;&#10;DgfEYMUrqcg2krw3YyTLPNc1vXPH+3uBMNb6G4Ijk4hTbazNW1I6XqLmINPYYEaFkI9xfFXHdl8b&#13;&#10;sprWVmYpaba+qXzix0ggxbOdn932/1TLyCV+L8CSJ8JXGcRUoo5jhgJClf/z1JjZGY9DWeJt6ymx&#13;&#10;QcB5fshYa9ZVV0DMEUBqE/ab+XyFss3yFis0XtSdSsRqdCRPK6GepCvXrR5gtBZAuDesR5bmCy0S&#13;&#10;yPO+lzV5XY7y04NlKFX56guB2uh9f37N600adJ4y5ljkCVCcVpiFnCBwrzDclOM8KFskzKZ1CZUs&#13;&#10;o08hRkK8AmBICCXG4dVhkW8ut1kipqf5qSObYvbw4P1VmpqeNx6iGIpgl0wqh+9LoGtcdAXzBRai&#13;&#10;u09rN23f+N8AMCj5+lthOyGplI7ednNp0M24HvJ+0gXEdJ75iHGz8uzhdOn2DxL/MxsGW8nP+vGs&#13;&#10;prKuMhiXm/O7trW3kUP3+cGe5zX/9F9n6Wy65RRdap4rSPOw0m3zFn2fHE/y/DbktkSWZYo8wIZ1&#13;&#10;bM0F53jfcbMSsjoBcSboVGv/LrHLq8WbjxfeyqtafC6m0lqfmSvbtw7ARk2uYLKQ6weOOhwGLp91&#13;&#10;fryPvq4F+M/nb5gkts6r1ddUBxTNJsvB/bb4LKh7h1UGhe8TUflSpXc6c1GbMQaWr9rTLIeEpOnm&#13;&#10;9yy680GCya5munIXx6nIuqfr8a0rEZSJWZBxy+USMR2PMxfdrGX/PoVu94aIXGOyL2Gh66Vo5dQ3&#13;&#10;BiZLxwA/YFTJJEKk1qBYpPHS/xZ5oI1S65khF0qUDzuC5LDOoZgveTEtFq6O9TjjDQF5eV/+hbeg&#13;&#10;KDQA/HYrHgubbLmpdoU/u6T8mkjA00VVH89uJk91PB8MXfmHdXCP21SufozZ/Dov87gCTspdQ1P6&#13;&#10;CR3CLSSFdtIfzbxWtVMhi4MHCGSVg+o1B7zgG5n5nEB4NkT+fgcytDo6JNn9TOp9AXtQaQmqM/YP&#13;&#10;IJZ2IPg1psfC+8ASwf/zf/W/gdV0PrmV3h+KkEGElvwmmNA+RB8Tl3fLIaSIANhKM9tpcEtwRFbb&#13;&#10;aVzs6KSHfl0eZAVOw7vAG/FxGAGCVT3PGCmf+q7M3FyCZG08N/v5/XecQS4A057sU+hclMNyxs25&#13;&#10;RnG/Kfj9Tc8oGjBf63ZDC7fbD0tYuAAAIABJREFUxrKcGuwB9WmlQeVdb6Rnuc/v24VpcBl+7z6w&#13;&#10;/L0Jj5vJrwtJUSDjU/5QH32feELXlEYNa/PluhBM/TBui/tdeMl5GBKgJ90+chzIdPdoHC5b7aWN&#13;&#10;LXt1XPI77b8Ev+sV4Si1wizEhiHGuckA2bqz1jzXTecL7MLaZ8Bb4jhM2tgAMYE5igRaVIBGIQD0&#13;&#10;taphlTkrWpbpVKX5GqtPPy1nX4EHzjQo8+8368kDpEn4zFuFyUgKY680IzXgZ193Rq8HzqfxaizD&#13;&#10;q2sCTyOBj+ge1AnadBdyuLcBJRLzm41T5KDeBOazQz8pjAhB+qJ/z+pIc1suITnKcYMCCddbzkvo&#13;&#10;CcnXh/oROE8Niil9uSvo2MftZ/AEhuEssWRAxnsGK+qaFU/fN3RfttUAZ02vkMVpXkmqG55rlVl3&#13;&#10;qra9nv4EpTHGCFdgsOKBPJgGcx922ySyNflNl1/AjTaUlRT7pJTf7x/O6HWYviXqMaTwjFeYI0J8&#13;&#10;NIYYofm4Ill/ymwA9WZ2yGaTNllIOphlA1TYdpPSdXVIMr1r1nsfuHi2ZnWZYvGCQ0d+1M4hmZ6s&#13;&#10;oLsw2CkRgI+YGClNyswcSi61jTYFT1k360nZxZQ8sf1nIaVXY7umssjG+x/tQziIw624eIJ+PR0P&#13;&#10;z93ij0ReJy3RbLvn5rt9nf4/guBj2bIsQRDq1uroK59wFSIryWpRZs2cGTP4A5gwo/8Vw6ysu6lK&#13;&#10;EeHh7k9cefQ5W2/Weidq/7DqlTI4KF+JvZvB9G0eSme6AFOl4uw+k4yZHV7Z+4H1tkniSVVdvYDp&#13;&#10;rSlDoFfvane4J97K6fbymm02GafzWf/ncewETjG1qeLWO5pzgRgODfSpKopK0tAqmbA0AZf2A5bv&#13;&#10;/ToktiGz3pWMicwRB+IRcckAkaa9B2tnIZCn+dz1LqcXrstNPrVDhXmT8IwlO01rGhZ5+ZxhlBYI&#13;&#10;1yl0yfWv3WmmcVM9vw/nFDLd0pWq47hyDJjAcKHd64/HauuMCUPKCfXL3K8btt2RcP9Yz1pnSrd+&#13;&#10;uQMcd7gyxgTjWnmNqy8enkaPG7/dTsV4uz993N+We/c1MSU6e6v4dU55ShAAP4BuzUBHlorZ35cl&#13;&#10;cTC7UeT5OUjCAqvnrqQgP6B52K59sEFFUiJqBw+3H20GF6ERig8rysiYseE8MMyJFcAWUIvBE4wB&#13;&#10;nCgBiSG9PikyF4uVdDKzD/NPOI1jy4sU5JjO1Lc9Xg3ZsvH7XNTbt+vt5mTeHQEkuMjcXZ+G+VCW&#13;&#10;FULzsn55/qSn1RoLX+/PfGve5rCnxJCcJBrXJV7nwOpfjgNf6TUse2vYUgZ28why8PiU4Wmtl02y&#13;&#10;WGS7CA5oRQWqi0CcD2h24wpf5iA2SEMXQSSYpGadKRAfH9vzX5H5CCEg1A6TyZaCrrBh+Td3IpjK&#13;&#10;xPDuHkk9dlfF0pqaheYhoQzTaqAqNdHa/a6IL99+mOXLn3+ZRwShxMHvSjlVIMN1F6fDv/z0+793&#13;&#10;w4ent0F7yIvKJXwmuSdxb+HnflkePx/QkClsJsHOefWQNIbcDu+fyvS2FB/QE50yfxi2QwE1Rp5N&#13;&#10;a7GLj2PbljnT8euSosceCCTdjmfCBbmsICseOQmQnA/xeI3Z4nCixS4I/Swth62+H3NQzE1RyOBH&#13;&#10;GoTp2boU+aFAzK5aiOLLxY+tCoFbyNKQ7T72ANnAKyzj0KrTzG4kw66PgpdrwGmC3du3IlMRB2Dc&#13;&#10;HGk+TQfdE3RM2zCH9shNYWkuA7KDGneu/52xiHJEjJt/hLrkeQUKl0l9+pRncwfq26QoB4n45W5s&#13;&#10;QYvy0nVJRDqenAkOCaYEyfsJUb//AKWYlj7DUWz3i7kkSX1ALh8WFHCGQrLurnZz2hGWxuGxysxp&#13;&#10;zKxM+GIlxQGARfu6X6dVumkTe+LEbb0k6Oapt35SKEoMTCbDkU5mnWf30Tv+TvapLmdSbUvALJym&#13;&#10;ek2WNyBeFj0gySljxmtVK6qvxhT9/G7CtTvvK1lhBJAdn2AqysyOY7RobReLlkingfsCiyii2PhG&#13;&#10;A3T5XqH0adO0X1l2Rkt0b3YYTJs1aLG3D9K/fD+HwpqjCSBHUrbIoIMYxpZnFc3kPFk6LVQAjefM&#13;&#10;pQjyhGaf3lJZpnyXQm5nKB868Z6IZT6JuyOGoubTnlzPGUBMZHenN6Scb1/3rEIzcldw3ZjJS8AO&#13;&#10;Eq2v4tSzcTAlvY8ko0HRH2ppvu/Eah+lf2egADya5Ps1zSePK8jkfTMlUmkBQkGVMGHKYIJZLg/Y&#13;&#10;I8uQ0C344TO6wEpJBvQ9t1keyH88/tKj+yxzF9Ih27r1u+WZKZwuteObG3kdCvgDheesWCNm1W6Q&#13;&#10;166KA7VBUWILI7uskAxG4iddNtNMoN/eX9fyWPrKojl2LTC0GlEzNuPOFCznY5j39MN1OtcZzy28&#13;&#10;syqazvLoMyrKRyxLyPJbeClscCC+h3W3bP71uIiMb6RwXXd7eNRFU0opBBGAgMknZBgbTlabYidS&#13;&#10;XmDAKIpA15eMyX13mWgJYMxX6eMWRRQ0TNpaDqmnER0i9Dq0J0+hRgUseBftJ7p/n2+z0Hm2pe9/&#13;&#10;SLQINIWYKbBfenK9ApZ9KR7QC7m8VNcHznJZlPJoQURe4ZzzQ5ZH/Cn7NS7a2qVgb9w1btAiMVCq&#13;&#10;sUt1dYDSTwOgifPAxvPm+Cdx0nEkBaqXYyb66awaCdZbUXXYnLCcZWyDwW6uhiqWJ98vs1dsKPDr&#13;&#10;76/1dntZBr+nCRy+nub9qHp9OcpsE2k7vrkN0Hr10yoCLeY+q/kMDZ2PmNTzZRSItkYnah01nzsP&#13;&#10;ip/CDAqcneHNBJWgRXGYjvRxdxiupwcmjxiQoS+DgXxc8+YOOl2FZwzGtHZwXRq0hOgw7M1691qV&#13;&#10;YTHE20gYFwmyrWrhWi3rfiOYMeb9TDbP+2Mvs6SXEcAE+DmBPnJZNIKJZpgoAlOQ/4IbdfE/coQJ&#13;&#10;hg5MiepxqXbJ7hQvsZlvFuKAuG2n9glVlZPTt/O1dmHrEPaSYj9gfI6H7QE6Y+YZU4Qz4eBW4hJH&#13;&#10;g8LFXAdoXhlPVq7gR6PCffDdlKeHycS05seMIfG6gAJJfu+dxP2pfEiNfOlmmQdIPXDj8AqOpYjg&#13;&#10;dH77uN80AS1DRzPWTjf0fqnLZ4MP5tDLZWOgoUXyrUyl01jP+nVmG31fufHCvRb+c+jnx131230M&#13;&#10;CGaZIgSAgAaiSV3ERZ3Ujdjpc0ojZetwFwXjRQYxUnmOEUOILa2+oDlIQcuDYFhkTNX0BH58Vv+U&#13;&#10;eqhCzqqZ+dgQXHp3gfBD2SGOViw4wm+Xi0MsCpSWm6zrVO3/3k58HZQ6jCOlt4XmhUyWTle+xxCO&#13;&#10;2N6A0wYeKENKrV+fs5/Cp7FDEG2r+5VTlnSESRg/WiZpvZcWqOzzuFjA2V7yB8UBj6Od7KDFMBwl&#13;&#10;oqEXLuia4wwnRTdUx/iC1T2p3bxQmohr599EEXuCGxUaDHzG50W56C+TN1zwAobM9V6zN8cJzjcq&#13;&#10;XR71DmPES7mcV1BRx8wc7/cpmYhKWdxvMuU6x7VcWACWpL23M5SO37niO7D6g2Alh8cNtcM5Z5kR&#13;&#10;Xa+1z6qRIAoiIlrrk8vbFR+B8xsu8P/1v/wfEZgEo514JC3GkFDOAIMsjqtTWTPfbLQ2rZgDCe0U&#13;&#10;tPdzMImWWT0M92aTZdqthXLJIBJVvseQIAYAi4Q5nkmIKBRp9QQ4R12copWqFjlwcQlqRngDU3TT&#13;&#10;4GRMCWeMWzgTnTmT6mrjICBNtdowz8mmIBO1wdOC7jLezYMqs8Tp2nvBQDQjlmXknFlYodwFUzTJ&#13;&#10;ziZHlUMTdjWENCTLkYgpOQwwIzrNCEXMIG+4CYAGGOdEOTo7nGWQxaXGKQI3THPDt3nxMPY6o8Vp&#13;&#10;+v7xqVRNGWXuaUhUCMKXaY1eZnkZkrMRkewAIu7vnQo24/vg7LrORWZBxkCCCsvBmkmPvKp0BDEw&#13;&#10;iBJWBCAaGSEObDAzdl3aBQIoiwInwAo2rj3KxI4dp9FNOq3rAHjNOSgaMYcy2CvwgRNa+BzRWbuZ&#13;&#10;7fMagijJj7FFyjJPmgZbcwYR5c2RIRGdx7Fe722CbDIW1iCpHPBMZmiaUkwQRdjpmXKQ8yw4CARc&#13;&#10;zxYzcZnviSVacQsCx4JYeR/GJSYBkoANJSQA19kuLLrY57jkczstaw9DmnrU7HcuIcCAI9EDT6Hl&#13;&#10;ULejccmOQacMiYXoNI9TmwlWNk+Zyv2sZRI9BsnZ5DwDDQFmXCfjtOTgdu1hhIGlTHuVAR8Xg0jG&#13;&#10;KrC49T5ESfgc8oLkFSPrgqhYwqyaYm6T8wskthIESZQCDDqpuoI2EcrbefHSoYhCANGH6LUgnCBU&#13;&#10;JT5AR1O8v7w2zbG/r0XRQMRRiDMR47jkee6No0R096mhjXazm9scxzxlo5mIjyqRBO20AESwrLgH&#13;&#10;4XJ7bXZbOAfBct95FtTdJ6LiOPXWaNCU27KYuwUYPAUAYmKRWElUApQjH+E0zXkFsAEqFEkWs74E&#13;&#10;BIdFB+ttP+GyvCfvA8Q8hbB6iu73s4NYKpVzHG1yAQw2NIc8xWBC0MYuKbEyf+nbhlQY68WZw+ER&#13;&#10;uWlFBUs4LaZLk3Fpc6g5isGD1VrMhdeRe4ezUm530i+XuaUYkehgjksfIlpW14JUsId68l6QQBKb&#13;&#10;Zw2w0IQGe8uoyyW+woy4FtAgCi6TiBwxIRLeuHbgWPLEAHCUwETiGoxmkXtEFIVKSEF9AY4Px0xl&#13;&#10;gXrnEoUS3CaYbwAAjBOWYmUL4SLyyQX79j1KjBgKNKcrSF6JAsnVd2Ed8hSs02M/QhkS85Cpw4fn&#13;&#10;bhgJ5P1lFExRBJTFZpk4wgSxTpt9VQTPEm3M6C1Nq1lBiglEJXKIYcGr1kUS4QZnsdH9MnMZJQE2&#13;&#10;hGQmBtnYOVDy27qKKofRb7lcjY4oGUQ4xXqZQYIQczv5aRqEkMqK63I+breyQ56scz+fvnU58Yat&#13;&#10;KMORIQ4wpdNqdFaXyzKwWs7z6q3FkUcdcEyqlABGjMTl/e4hKEhc3Jw3W+38Mi3eL05PZ7tQkdmU&#13;&#10;cEDzeW6acnE6CYwmwxTpzYh84Eg5vzqz5E2x2X4a7hPKolQcEXbrtYUOIL4aZwxYJwrICgzQQ8yQ&#13;&#10;x0UzzgG4UbtA2KKXk08AGr1Gs9pZW8NCXsh87hbHh+7Nh4DVPiILDbC34WYx1X4FTRpgz8w+l9IT&#13;&#10;douwkCQSH12QkLxf35SiSLK+B9BCuCyxvytRttghp+CiaONoEBMJl7RUqhGCC4WX/v3WGorIMt6j&#13;&#10;o5DmJRMM0mm10bXDMqmiskAjIsdeZ5RTRcdlrjcNB1ZDLylJ6wojvc3T4+6hzPf3NFrncEQgpOOn&#13;&#10;52t/xQSPCVmBEyfzOnPHmWCzXiAkq8coJ4tPjBZSBytRR3QWIFXYJuNgzLalggHKktd7H+bJAxHz&#13;&#10;dDW5xDxFN40EJB/gAtLEIHE8o1oxz+IScVOj1Lo55pI54V0Mwa3WZ+VT8qmuywUMkOxFlccMEm0Q&#13;&#10;gwDEEEICdUYpRTaMJCPYdWOO0JJ0NCUq2Nv0VmRwud0FIQBjzMHjw4NLwO4EiVEKnjMJeZr02DTb&#13;&#10;FNjzQVoNQFg4tC6SBdq8LDmws5Kizn1KMSwoWsGEpPkU0LaCCCjdYSMZTxCRhIPLycY7V22qwQ2V&#13;&#10;kIwIQSszrPOkcy5NuzCAjPM4eJXQeZ5Xn2Ji0AeKAWFI5uXiWfIj9/GhKqc0cOdgAoqp2UAlCQAL&#13;&#10;UxRi3q5j1igUFllsOhsc54CQLKMZUixEPTjM1o3KMyiu84iFNIvHGTRDgBTcb92OE0sYDdScTH5k&#13;&#10;RDfJgoAYJ9zYUUmIuLJcTWYRKnNIUwZv8+SIiAuT2dHMQ64oAnSyc78Oq0PB9ArRnGY++RRDv/Qs&#13;&#10;k/kN+ehjgFJKXvvgNTYaIwdPlqQYvKa3iSWbNLIWS+cij+u9FxHqaEGySqhoE2XQ+0SJJBnJobc4&#13;&#10;kFxMNx3q3ASXYOQ0clhpBwaQAuy9R04zlSMkTJllGSDJ1oub96oMXpOBT8FjF8MU5S7ZycUJE/Aa&#13;&#10;6QNOSngcRs+S8zGO8/qg7OwAQIHJsMI5kZWyaMKyEY/JR4F5BKPuaNS+zKg1KBqColeMrmtkiuaK&#13;&#10;9KsF0+3x6eCNCQYG6wjxhJkCC5hi8i7jzPjcOdzdlyyPJYCX7oozMQ4TTouzmrPczgOsypiA4sXF&#13;&#10;XKSjw/1GasuyPJA0BQ1pyKIcZv3H2x/P8ujndYpryBBLcFysdxgCWUTZ9bNPEcE7ESjbEEg1NRl1&#13;&#10;o0Sg5hwZOugbpSmmqWkyiD3lAEY4wYAhBimSWtRiuy6GRAJCqGqWMao4h5hmksxDV0p5citNAa4a&#13;&#10;7fMS0KbYrYNvMnh6fcsRU4nOpSOcUyyGFPtWMwgzxq2HwRtKJApEUPcsRAqJckWWSapcMebSlEFx&#13;&#10;X25qnwtIb+tgdHzYf3y5DXNoA2SzDoyKfMus0VJs3TqtgyNJAoYrgoflJDccLXqc291mk/NMh/KB&#13;&#10;Ub/6Sz/RjI52nHSf5TWvcxOjTfGw3dzmcy3Lkpfnuc2b3bDOxvmMw5xn0KKOeL86z52mq+J8UT7L&#13;&#10;6u7UBcy7yx+bwz7LyrFv5cPGl8L/MdlVC8plrkKdAXMmFE/GYwwwmTjHeV5AmleI13m5QK4I1gxY&#13;&#10;gXjGU8T3eYkE8fnMk/DBruNCDJmcK9VGAd56JIFsVGMwBggqxvrrvf5w3JYyxDROtnUaKzQbEy2L&#13;&#10;EWaMqYzeBydJSUU1++QcYxYrxqehiwTVeQ4QdgiSxa8xrhT22lAh2vbMSBBpbp1GHi13rZosQnRv&#13;&#10;XXDs/nbe7A4Boa2TESev17D2sipyT421ILmaPNz8ICRHCBpCUsAcZREHIhhHEDp/vU3MTJRCLhmT&#13;&#10;ODm/LgsGkaknImWMJHewH6e6KKOODqd2nXletsNEMM33BVPcwmAAx0ROwwyMyyAHiNSbI+hHbxEO&#13;&#10;cO5XwHDwKMaAEVJMEgkiBZHGCu19mmSZnG7nKaWIhOSc0pKW3bKeTl1VqXt3iggnyBFX2htMAFpj&#13;&#10;nXuKYlWywUaAMsysdncadiuclnvHdUR5urdnmdE/lnnD+KKdg7HcCOq4YFDwpAPFVLA4+fmE/7f/&#13;&#10;9L8iAlWRE9MI0fkIeFbM06wyDgCbRkvtluNgB1fQqsmxbtcCl16q8/myO1Tfvv31Gcv3nCESpvlK&#13;&#10;NO/WyUONuV+T7rsprPBi3i0UKmF3G+lmt9sXJsxUwVQNy7SXBLJgyC71ZyspAzV5IB+DTzaGxOGA&#13;&#10;EiGl1iIy9wCLyc24AsjPLKsQw9AzJsvh9i6RuwPQXTu8gCLkd33/+S+Zvrv1HcB6nu9KZqViOOMq&#13;&#10;UuwEauo9IN3iF4PseR7cMmFLXA+bRul9hezwqRbELFJlebVL1/DbbRY4853Z/QcWl/vd+P/+/UwV&#13;&#10;OV9vddnoyYZYMUbb7qSK/Yqq4HywywOMbQtDCkwSml7T8RBXP72OqMzaMEMlA47uljwKK/XjPcx2&#13;&#10;FDZsYhqczkgFCFHNJupF40WW3NNM/zZX28fvt6EWaPA4IgOo7Uz1IQsUkWkY4QA87eptMRJfeGsF&#13;&#10;sblK2VLM0JqzYDrG8jZEydn19ILohwZByIRnLB1gv/prayEYId20l3uGuQHOuhF4PIw+JHNIe0uS&#13;&#10;zmKQfnVaZYXTkK0UclHsd7n3duSqlEikHky/7o8v3WXCUHmtmIzWcfo0+tgu3Zp6B2N0Fvshp2YF&#13;&#10;lcixY3EmVtwgqQFCAVr0OjoSAPUezBY/7DMukAHDFd27fzw8HREKOoyNeJiHCTe8XheA9Pvluy+2&#13;&#10;8W7A4tDqFwaKYa03wmI9Xi5CiEHPedOgmENsN3vpdQcQQYEIIFtolUWTdXOC+w95U27HfuCE2FEf&#13;&#10;tjtjl1yTN3cjPqLVIVHClT4+fVp9UjK8dZRSvJrx+nZ7Pn4sVFMiof10LFTmbcbLQGKFuLCI87TS&#13;&#10;kipMC4gj2D0fsGCwj6n3x+rD3PohA6vvOKM5Ewvju6KYb6sf0yhtHQvk4bhT5XwmTP7+7fbwqBAN&#13;&#10;cGZFOH5rz7Aci812s3vKqKxosQryFqwLetU9jGa2cfvxQBmjAPrkuEWD89WnTxCOKcB1NV8+/tTG&#13;&#10;NWbCZ3m1oNmcCeV9NyU3XFJREUFXhzYJyM3S3T7U5WmcEaXDOAKLfj3uexdaF59l8IWi0W0zMkJT&#13;&#10;Q+LA6GNfZZ/NNrsMfYl0KbfGQwdEvm9y2ucSvfz4vcsPhb/Uh9IkG7tQPm3bvtND/eWhwQHnVPX6&#13;&#10;cr68UkWvXesy8PPmcF9GDRFT2Bbm+7dvw33ODuV4X355+JUvfvPpl/v9IpTg3jwMtZv1te2bLV+H&#13;&#10;h02lKA8sp16xS3DxbdzsYonR8nritbIMGrjYZLIi80zo2WekCiveVFnfvjzCPIF0v/fz4vLNEayt&#13;&#10;CfKP06pwATMgBSsVX+J62BwpZ93Xdj7UZeRby+bq5HNEUfiyf9QI7ShcpyToYaDdCgkUHAULrx0W&#13;&#10;FHC8OtV1PyjhGAuKsn3ZcMYFlw3Ko7RBm7xnIR/r/EHAY8OmUd1P/d1jgpdVZmZxzgMEceyirlUu&#13;&#10;IsKugj7adS32WXDWmYgSIc1+J3uWV3+8tlyy/W6fgpYEuLLBUkDB+Cq2WCSKUkFnuxRLUNvCcFgJ&#13;&#10;PHeGYXh5ew85jQsb20mLbtULovm1j4yH7cOjMfD2vgCSU3BHQRKy4+uQf/7letcCX1SWQdBXJTCY&#13;&#10;CJ2YJE/Pe9zU5gagR8N1PvzZEfdTiJCw/nI9sYxTyboIbusVbzCsobx/GdvvPSJvPkgyVuVWIeK7&#13;&#10;oT5WJtkxBudFafCj4geeZlC8+hHMskQPpupuP+7lTw+m5GgGzi9FSaQzh4d/UQIN/XdFnm/jLDB3&#13;&#10;q6MCBTSovPQBzMk+H798/34SwfKGGeeGaT5WJBX5cDp9qqre4nq7Ob11CeSpmA7FkUKsTTyt5+1+&#13;&#10;E4ydMj4BjDH2xgiTJeE2zQ4E2nkfOEZcDbexgXRR8YT6zUCyBzC7NVE6ONMI5qi66CCQc7iWM/qT&#13;&#10;2JyHVxL83N4LlMqnX16Wofn1MxvIw2YmYfb9u6u+KD1PKHYwwVNECLiwLo5eb8E5M4z3aiuHtbA8&#13;&#10;aGk+MxYQRBgVeQXSQc93pVx4JcTMGynd1J2Jh26viXZyPghcQVxvNj+u1yxH75fx2g3LAcd7jwPs&#13;&#10;z/c+rSqLGGVuVgX7vqw5CUtFwgipwcEGS213a6phGj8cP9rxlGV8aVe4IrOprz/+W1rkTvwy1Sau&#13;&#10;drpfG0Kb/Ek7046t32Fw6yjMzy9rXXGVVRkSe1avffvt9v5QbWrI1zILkWGQAWL3FZu1i1gQXs3t&#13;&#10;S1oW6FZWyAp5bwOOZFgIpWEc3s5upkh47CD3GYPvZ188Powk2uT9ZYLahrmv5DNj44+//6aQiMfK&#13;&#10;zI56DrgVRYERnbr1Q3DTbjN9Hza2XurOvDLg0KqBqoXVbVWgMdIXY6TK3l/Pia9ljnubPKmauL90&#13;&#10;k1T0cvtBMFd1Vh833uTL7a8kUjtHSLk1d538Yv3hyu7rstk0bXfTuyGM/SMTb++n/5L/KiXdP9bw&#13;&#10;rRUJtnfjsSy9f+u/V0xwnzRxSoiln+pmZ0O73z4ny+66nduvULHRuriCE4wyEzABGUbtt5f7uLA4&#13;&#10;zH+3K6Vxz/mqnhAxfvlx0367wUgKaondhSftluftIQX+Yv4tTIiZYl+exvRzGu0RCYhUWEafUrHZ&#13;&#10;YPvvRDxczi/1kd39tWnk3N/EhoplwzH1i6k2sPumBE6YrJxuBFJB66B18fwJAXf98ZslkvpOEGKm&#13;&#10;kQdW77bed5jPDana2zJ1XVz1327OrFEhgdJVGJPtm5dpKIRQpBsG7Q1z6/qWpjyr334/5R9padXT&#13;&#10;Ye/L6f3WdnYqj8358rfwIpAgrCb0zLeNAhVv0dyfbrvy4/U8hEQKJ4SSIqefj+gSJ54FTEx4xwJ1&#13;&#10;MgGRgL2R8ideliLmBhqDiCcSjt8HqyjByHodGuY7iC3Yk9rh6Y8//j9nDExknRcYbanEEiw+ZFCb&#13;&#10;GtMWUzYtdk4Z3/L1fYqugGzP67/iH3W5Gc6Tk7KAkkRAPJoJKyQEDkkg68qL++ATGEI8IpoQmLsW&#13;&#10;qahvy+bDzjOfEpxAQkmcf9wS5U44kVUQ8aUbZn+rmtoaSqKLlqKoBmB597qA2agkjLdxBSa63n+9&#13;&#10;hNqvQQe23QFlEQcPz4f7uCyUDOu62e+lX2GWwuL1YMlG4bqOCSSXOFjs4OwQ6D9t4hxRDSYyKoj9&#13;&#10;XrVvLVlTKPKfH5rg0/n1NsH1HHRP4pcxowkNy/zW3XrBavwGqAC8Lkny8EIZi4lYQ6bT+S+//vkf&#13;&#10;2pvb+e6XO9QUIEyKrC4xRx/jOmtPMRO0LACfI+7beSd3XUI0EoG4pnlMbdSuYtktaBKW+33CvJ45&#13;&#10;yGr+cj4f8kczg6pWi+/cLBnO3++jo9wblY0xz5Tzs1Nkh4WOIQrKx/Q2D/hYR89v801JhNK8Cd7U&#13;&#10;CmjMQZ43ojfIrFjSuhRs0kbH9NCh0zJUHBbYBcbs1UtJCHEifNr80tzbm41uTdhr2L9P8sB4hv28&#13;&#10;ul7/cvinhyd6urwxQS0i0noM4+NxO9mHzoxluUP9kOUqLI4lSra5z4iPIDigpLQyXPvbZNYgSteZ&#13;&#10;XBVxXcmUQiIucbXcI8o2xba7TpIDg0UMkSa62sWgCQpw7q/oSiOaZRUz4da5KYpsmVsXyUYVxqRN&#13;&#10;9ezg8OnLblojUbvz0JZVDqORJglqENKv579CfrzeVq4SkiaZLcoN1fFLthtkB1Es6+LMyWZGHgWo&#13;&#10;0Mvr7zzWZm377hXJpxgWCZdjCfH//cv/Cb1zfkrGLR0oohh/e1mOO3fpYGZDNT4aIxnwzIENvOiv&#13;&#10;+YHRzDg21ORD8mMunc0+BksxCph6Dh4VWxSwGwIG4hlkGSs5VoykyKHfspRJ/3IHGIx29Wi1wg/x&#13;&#10;qpX2w6diJy73Sy66f1tbiTEf/JOVQChsOok71apzKL2xW4xPaMVXZaaoDb5RAgVRdUlcrFBVbrOr&#13;&#10;fS+37jpaMNPcK0MFBRE0uQzhAAAgAElEQVTjoPsjSOsGsvjtjGVUb44buXaxLkvSCboTy8GkeUnr&#13;&#10;iFK6tFOscAfQjDKHxM9QS4k0DdOiZdQFlhWgCD8/ZYCASUqNfBy11iCj8AGFq/RArPSUCdVNKMex&#13;&#10;Zuvg0egI4MbjfMWY6eFy3bmN33ZYa946upHzOJX76vtycUuudtTg1JrFcd3cPoQ7e3DuK3kXMnCw&#13;&#10;+ILbYsoyZJYpc3GEqYckNQdb7ytvQEJ8eb+TEhPLwtV3v4p0gkoElnVaVVmqAx3/dmZl7mwfgys4&#13;&#10;Z2TPZlRZHN1Wie8Bhzb4Y2F8nQNIs6x+O271+K+1lOVCEbzVVqgW32jnLY+EIEygvntrCAEghgpm&#13;&#10;HAroRRhwJJwVQqco9spynXKPNiS+lXmRnLDoyLoViJaj1m1nwo6xe1HIZ/bzsPtbykVuAMNFWtcX&#13;&#10;GBbvlrImvS6QYe7mugeLfquIywSfVDExE3+WTyy36aBG0rFnTFLI9eN9NUlk4gbO7lSUWzsBnwQe&#13;&#10;UNZlSy7tjzYSujKEuxST75ylzQbyXvxbT0hxsxBG4S1mIBsqm+15gCgQEWC27LL+bt0FoXyOfkGY&#13;&#10;RJD9sggH6NdpLUVC/tFPjMXdpTElf9Qw9mneSsBcyljKJFrPKlGaPMXkckkMS2jsPYSwA2i3ydvl&#13;&#10;LQb61p0lJpXkSwVK7IRM9QwZyyjiaz90eFe0dk692U+HWUGoBSTT/Wre3MJGjmPm9HG0Nnn8sN1j&#13;&#10;AbA7fe3AojRkpcIxovE+Xq1KmLTAXaCp7pTPsdYpBubCUOWZmTpKnjbkBMlsCrObnZ+5yLK/vrxK&#13;&#10;yYJHmdqaKnlaxBA3FLsRgfscNUwos63KMXjrZ/7wue2X6dXBBb/L2L8wyFBWY2SHYSbWoAgEhfa3&#13;&#10;saS8lIQDEFYbIMCCO3Sbb961gsu7UJXSUfLyuXT0MikfYKFkKT3qTI5qO2ND03HPQPrWm307tTpa&#13;&#10;CwIGcEDfF2yozOOiHtRYCCipfI1MhqXRJ/v47OwmGRUGRGD+zqdi+wTxlt+lWmY6ryqE8ou89QOW&#13;&#10;zWUFWkrOYs2dxdQhSDOIeL/NcEFx8HJZy3FCLbDv0whVOSarqI/xOo5PnBqhmT4ZPbdTtiSFZ2hK&#13;&#10;mjEZYTBgwAjitQDmAKkaAUOcIZLCikifOYcXSJb44qeI9RA6ljfaxdjKpn1dGmlQWe0xZwShibBA&#13;&#10;JM9qsI55RAHqmNnG3TFyWVXrd2GhpdEgd67Do0dk8sHhpLz8Hn5QmS0OPwGJz309OQPg90ptSIH+&#13;&#10;0fZHCOfMc4BUou+pjTzRlIjNoyd5llXizOBGZDgsFZ+z8DzY1XZaAZoVYf9csywu8bVPub697qvC&#13;&#10;2u3sLfCJI2qkQtp5G9xkh6CPu5I6jxffsXqzvNvxdWryz/cJJGnZ9qgwR4FjGgzyetl+rHDf/hmR&#13;&#10;gDa3y3cldlZnU439SoUptDm1Ts2P+LdywAucEid0oupd3BA/Nst5EFcnaUoYLxAt6YK+6higKp/u&#13;&#10;7Vuzy2fv2gCbdYQE99j3RSiGy8rbak9lCf2JNHnJKAz2GnzIq8fbKvabl9ByggDhKGC/YtObMYOo&#13;&#10;zp6v5w5i3gT2xKjXc9GUkx0OIO+t7wFS02KXjofIA86LhwWZSLxUjYRymddMUBqW0E/WSMk/JHGV&#13;&#10;brTBDRiZ6QblcYo7XUBOJjTMmwXTxbx5SoOqcG0VN/eJYYENTDvDaxEh9LTKtz9wRDxu9ZyGO6xZ&#13;&#10;vrzejf8wua8FF9QH0/4d5ez//X6ihx0Q91AyI3geh714pMhzhMg916t59/jMMjzgL8JTPWGrqnvh&#13;&#10;EWHP23Cx0IpktaDDcmNEJQti74KbQ66MxIHGnE47YAZV2rsmBGdQsiXNYSlqwrGohxAqB68mrjS7&#13;&#10;QaHiG8fhWBRoeNj9km52DhVbCTRvM1dk9S2l0v1zOSY4JbG2M+UCCx4H/Rh5DHF1M9E03zEEBUF1&#13;&#10;xP52n/Pt43VaAnCcpl1RU08r1PTazYjggagn2q93SDwa1w0tAkXoUGkwNbrK0UapPUOY2lgyDLru&#13;&#10;5gxEpJ/09ljM70ZVvCOt8q79HJdmzbknHQeovM+siaas2mLGshNWQh1LCXNwn90wNCxYrbeHT2w1&#13;&#10;k35PvLsMbX78ecXi6oMnA0y4ZI9s2cB5LMpESAngjg9tcfz4QkHW7f8hhivtTa6TilcsUu5FMc1m&#13;&#10;nztTFZvFuhtEzjCKGqdBAccIXLeey1nWxQeozVPBrkgQN9UQ4nV5zfle+KJGxMU9f6YUYblCAWtT&#13;&#10;jNNMKkbzDVXQ9Yta8SVO1SNtx3e8RLOGfaaqMmhXvlJTVYnTPtgrfs5ZIqyHMVCwXD5si5sU+UCd&#13;&#10;RdX+yYzP2vwDAR6smJndoHtZ8JSIo34lb2qTIZnnIflg22XewUzBrVe7lpTyweDTMvYwhg8Wd7nb&#13;&#10;4oQKIZvSC6lxbWnc+XIEDsMWbIWbhzKDSkaPa2IQB8BCsRKFMrta16VrUJQfkCrGAGANd6sUSVjv&#13;&#10;H5wdkVv8jm1MyuZgE2Wb7RfwyS809Mvg4lzYn0yPgCsgShmbgMw1q57DvK6arEEbnqyiqexOdn4+&#13;&#10;MMaMSRDwcknMQZS7b8tfN4KLRiOo5olWpVUMJWs92Yp/f1Gcax5pD2OmVhiHMIGM7MCeEXoerkFw&#13;&#10;HDPKaz5Vht+LSqYUChzXBNhMmlW+fMergh56xWy7+7j1uXdkm0mRKDAALbQZAGLQWh14wozUPtfz&#13;&#10;GpLPEz8kBVofhSqMzjaiw1cWK5E/IZ92mF5H+lFVBiZbwh3UumxhHWPDteN+0lus1skfAU7eL97N&#13;&#10;6mDGE5cSMMSit5OmNHowf5DVeengUflJH2p56UcbZZsS6TjDnEpSEW4NwihKbkJXPWZPYiFOVIFB&#13;&#10;H5HE6oD9GargimSliP+YymO7GlmWAQZMxOIdXP5m8yOJTuqllDzgRVCCfJqHo0MYExDcsAjoxKAa&#13;&#10;1NOXZmkEckQ6C06yiFB4w2ZDCbtLmDglrIIzuo25gdM2fiYIjP1zVnXI6WG7pe4BnqVIc50u/poK&#13;&#10;SLXogiAYg7GXN50CZJCnBCRZhYNU42vJdHRFXV/6u8mHLHhFk55uS7vWx8qQFUdHtsB4NCx05out&#13;&#10;DqgUSDJzfzEHo92srZEciaa2eS5jR7vSwRQ2ZOYr/HqjQhocjXY5AaFCg7K4nTToCbKVOSP4eBqW&#13;&#10;AUKste0INK5SZAAI9O+Zz3fkc8Ii2+k19b5U4blatGYaQtCBL7G7tyyJjIZDnvFgWXLCmknveKQ7&#13;&#10;xgsMkIqBpbSwmVUxTZLrUmTXTmOP10trN9v0imfgTeHiDRYM5wRs8NLn+RKzyZVAzaVIQsPNsl0l&#13;&#10;hOMM8swdyum9z9TD++vy2IZ7TqIDe9Ykife3GcECqc/lcUaaD568Oob/6//+X8kE/N8m0vBheP3p&#13;&#10;119tIqyDm4/7/jz8afen9/UbPG5mfY+mDXXmonw9eWCl+HDvLILqL/v8q4f5Bkl8cadmPpD9bUhJ&#13;&#10;PlTHR5N8FLZpkaJxvuoS7dng++yPlXu6LcD7rxXfFmkDZzV7011vh+3xFuWjUKw3DzRLWRzfUybV&#13;&#10;/uHwtQ1PH3dEuH4972nze+IdAoJ2z5KUjL19O9tp/fH7v/Mkucu0RODvZPQgPJX+5oibc0ZR5eWk&#13;&#10;VzBOfGYm7+OKxGYYkMW4iy+iEOu4KP64gw95xiGZ569fG5Q/0A2v7r3fzkuH/f3D58/f395llZ+7&#13;&#10;941PfF+NvXULa1cPCHbB5GlMoKQkTOvbk8zORxYSyDwF+yQhW+l1+xekZOSoEUTNzjkttM0c2QT/&#13;&#10;Q6iDG/VyHtR/Cup0zyV8eKjBaT0dHHokQzmURmWBijXRgjNX2RVOa9ruH0fbUwP5lEz6o9wyXOAs&#13;&#10;bO8e1TXFeNKe0c02sMInVYXbsGkGArKfnpIV5+yVV4IrJoVq29/qxh4y+9eLrWXVIAKtWhkFoXG6&#13;&#10;aOLbOgjKFclIHWYjgDnShzxfxezo/Hr/wxmVYNScDRhvY9tjAp1rCO/n1+l8q7jwrwlR8JA1B1qy&#13;&#10;Z0aX/va67uU/L+6NSJaI3z5Ula3chyU7gOl/nB9+/vJ++f1xJy9B4HHJcrmEYYgw8t3TT9ve/thj&#13;&#10;xvJ3XrfJ7XR6nxm2+6p7968nt4GbfBSzZU2+T2jYNuFsD6IESjRz7wb9b5qP/GdlzLXaF9e53z0c&#13;&#10;771LYdhWu0OxX/3su1WDOJlps0EJJC6yStrrfMst1b/dFwmt/KP6wE05V3Iqil+CnR4aWv9P+3+8&#13;&#10;v0VLHGL4+RaL5RbeFKu3e7Te2yLQ61DZcpqWy9C+Tj3/KQ65nlsTmoiiA9X2GTI4rP8jL7NttV9t&#13;&#10;h+EmQff85WD/23CtNucpLD37w75si2YD+I7zVESy362iBvANwZqDxnZ0u9U/7AWGzN1khlnyTEb1&#13;&#10;+/BuJ4uTryV85tO78ZNeAvCfhkvsXAkJc1Epz4SZ3Glg+/pjDggVskj+tsqnPHuysxz3Qv0wVMXH&#13;&#10;L5VlqcbAf/+6GpHpxBhODEQkTr+fMpFlmA+pA9HtqiPS4rJUhz8xR82fZ7d/ZOPLj49q89KeH301&#13;&#10;TOPL/fYTKC9a1wWZptNRbWOAel6mNOosRgXP3etGLTwohMfnzwxFs5oLWN4PLLxeHAjRVYL83CgM&#13;&#10;10GvA0g8bLdVVUsIXebcJuR6tF9+/uUav3/Kf/3jj3+bph8PvzQ2JS8qdsvv41VE+88/P/2Vpf2x&#13;&#10;5wN48HtJ+3NkXDVtq+WhWnwP5cq+wwXTJqlsZuRxGy8WOaygSKjo+jlS7hku6H29d9gaVrgPVZHi&#13;&#10;tILVok1n77Su38xckurnqvLG/+kvv6Kwjn97zywckUUk+ORzqboXk69HZPpNuXqr8APZYPVFHM9w&#13;&#10;5MWSVah+zda/kB6FEeIyf6LEGpXfAdoMJcArixTodJmJLBS++j+F/c3xN2IuG9MgETYlVPQ83ovF&#13;&#10;ebmZpuRWyTP4P/9ph9ZbXL6/0EJ+2aVHMZ/bzzd2H3/L/wOTchf2DIcFnm8FlY4WV32/gzkghfAD&#13;&#10;wHlE5/aPma6RzLbPx/mloGw9D/+63W+maSEpZ74+Hqcal9e3V6wvY9oqgoldHYbFkivJnO2fNl9O&#13;&#10;k25UqvmUx4PdswGkB7o5wWCi+3xsvt/Yv2z/Y/d+81M//XLv3vcQV6unkoX00xHFML1/J/ENTMa0&#13;&#10;tqC//OkXN/+Y8XvVbGnGNAv29PV7/OLz9Dgt833uLB4QtPtSrON++2DpJvJtsEHJy4+Hh7o4KN7f&#13;&#10;N2WNXep+3KT4s/sm4i03kW4/l3p1cYWDr0jM3r+e/vnDlz9+6FpgmFa33t4KHP6fvz+SrMoffrR/&#13;&#10;p5BX4uFHaG/dQrmALnarLx6YMcYPa+FZD+bnDx8tiO/6rkTz/xMEH8uyZQmCULdWR7u66qmIzKzs&#13;&#10;EtbWzQQxZMgAfoMJM34Sw4yC6iaLqoyMiCevcPfjR2+9N2uVac/pNQZmXJS87H+wv/9YYu5OT9i/&#13;&#10;fG1+vNtXu2F5OysTYVpu5061XVSCqi/PP+SfXf97nxEZPUjLNw1yLkLzSU2a+zXUrBKfoUuWysOK&#13;&#10;WSfWB8x8cqOPkFJrjM3CAr6aQpHmQ3MXwXf09Ifpef6nw09v5zXTcVPQ75vXy3yOiER4iqiO9uXp&#13;&#10;YWt3aGnqcmuVCtf11O1nbEhE+s2EP5cIxdSW/z5OP/3dKeTOQ9VzmMO4XYcHeXfYvPm23bfS6ees&#13;&#10;RfVzNQ1XBePmrw/ISTC/P7HrgYqTeh1/VIdd/+vAQpqfv/xHdhrulkva8unubblWPzQ2jpLU4sKc&#13;&#10;X/90aFJm33bYUGE9puBlfN6ejvc5edTBh5//4XYdeEKZokms897/BFTJmsU4TBUmufC5CR155eB+&#13;&#10;ew+PkbMFgVLMqxwm2jt4f4M3rhRC/O4yBCkSAB6CZ0g+WJdhApyG5GGiyKSiwGfwY/Jjs6sFZdAz&#13;&#10;7Xpx0A3+ZOBnbhdwu9KH6va5qPfNr9/+onYk7pqpaHdnSj+J8/mF5PiPvDakSYq/2N50Iyk/rGF+&#13;&#10;fC/Lo6Da1MOm2ch7z5X6cu4bv5d3lhASI7/+wO/+Sby89sCx9//pwzZ9Ozb+lxkeOw5ztsN4Yz18&#13;&#10;/z6BTeGgo37/YU8zIomJrexw8NOqDzDQhR3T4We+fDeXacNd8RY3dfDXHxbxzGoUDH3P+Pv6sGlI&#13;&#10;+QW3bOB5h8qpeBM4whBeJKdzs6z+ptfDEMYMhNqNGm1mWVFGXTndxqAZxbRWeEkI48UFydjDNd8H&#13;&#10;9AxknOIrBQkZLVc33zW9Bi7O6+1LC6sbpZsb93WsXvHvx1dV+YaH//r61/u7h1N7//r1zWwlZeH4&#13;&#10;kFL+03+5fDGcOVXSweUIwvaD0WsI7/2+yl27vt1sdNf13DxVqK+CdyChX/72+z/9/MhPD8Y7iMlE&#13;&#10;QmP6Y8W34RoIbaTwesQGmCHUB/WXX/8Ln7rPDlBYnVj1X5cV4MOXl5nWe0qlD2Cc1nctUPHusrwU&#13;&#10;H8iT4t9fvjKKTu3xZohrXawPvt5RYWDi06tebvPpP/+3KJp8/iYej9uZFGH5Dyc8fiuCjnHTJQTo&#13;&#10;3mx+y5K8f2DJ0On1fFCl+RZg81eEMpYK/aRRNZGI/QWFV7i64endo3kDl3wLMK3zqIMkeQ6K6Uo+&#13;&#10;dK375bW931kBOHv/l/gv8KmAv6bn8aaa07QGHdhe3HyM316XY9mc10uEsSulIrq/Nnrlvy+V4DFi&#13;&#10;NCe/K8T35wn64eMuL+7yvr7PCULCwPo+3UETwO1m6xM3gVK0b4eX3zklxhfD2sm68YGYjDYE9YsM&#13;&#10;1K59WTKjdYkbEfa59MGMOmm2k4XUr79++9DJBk22+GNn93SCbE7Ip9mrH883oHBaLqKsUbm/rJsX&#13;&#10;63qdzOvw6U94tVNZksv1dd6V/1B+wAZVV/K8Xk5NRVZttio2Ii1aBf+Wy9Ofdivsr+vnffcPf4C4&#13;&#10;zBQVVCPyNnidWtPEEsywoc8hvY1YXAth5UPxrqeT3K4RQdSeWNlaiObZgG1pyI3ecfVPp8//56/3&#13;&#10;L/e4JutJS4+Wt6VtCgC0bI9ebx3maz3ZhvbfX0sDKtI9wYfX7y8WwKA9V2jV5vHTx+n7GDablvlH&#13;&#10;2VWHbCZTbAXF+//j9a93Tw9xnuHtqagEMF66+EZ6daim7TYPH/dPaPPfiTgjKv5RNoG6/+f7X+um&#13;&#10;saggMJfMHGayHujqvND6/nZVYJJyXtGjcj/jRDBzGOJj8f6sL+SBmTK/kGk2y6p9Cq9GxZmGYAhD&#13;&#10;hHv3rt5dGAUNiar4sRjkb5uemaSKqQ/SvY3zCBWKUcA0g34urgf67m56ZzK8UVvcw25oEIs3/eNx&#13;&#10;/9+/fl8f9z/9v/qXoLniSOs3e941f9wJCO8RQn55hghxprXH//O7/2G7rarcRWUrRsZhNM5Kzn8s&#13;&#10;l6IuXHJlScOg7WoZUcRuBEihWhQsYyiuXsF4NWfG6LbMGNAgEo0MQKiU/H7+osdtOWsl2gRAonKK&#13;&#10;iQkrK0YhJQnBJcV0jWnd3MgrWhM2D72Uihdg6O04AwsjhDxzEHBCIo7BTetcFJXfomxTIUKdSGDZ&#13;&#10;RBtR4h4eP/0MGQ0UwJS5qNSundYtJCqh01onCaGgmaPD/Z1ew9N7vqwmQ9qW4W53nIb17u6dmbzW&#13;&#10;9jZc6rrEHNnErKfn6VlSjoqEOvxyuzRFkSOAgGBIF7sQxiPKbftRSAThgiI2MSPo3z2dzkN62O3X&#13;&#10;80ATHOxmY04xQJfinIaZaJNg1pmmplacJCJRzrjbdxkCJtnOiFmnt9tKOLZZBQuUXZdhtj5ERoKx&#13;&#10;a3QQY6Gq4TZgxRIEkAAApu2CoyXJz0kW27rlRKzPQE/jMmYOojUxlsyHhgAIJi5FnCwy3nvsooUC&#13;&#10;BY8/HP+4rQsWaAvUhwsEqenKde7fHZp10fPsOcjXZQkop80lR2Ai03XtRN3s7kICRVXBZNY1YUgh&#13;&#10;JA2rSlrUskF4l05unt9AnK2NxllOJUnAo42Ywji3RTtdvU7TeL3t1V0/vJYlRShpQUuZTFiLWhJW&#13;&#10;LKOzU19R5K1VFHjr1i11kHhNxpvHGCBeQmevz99hx94Gwwvk/SqAcn4LIUulQLEd60PobUZ41jPH&#13;&#10;wt50wyvDbXBxuYyLW5gsccOqu/LQVibaOSyCYqIyyoyXNSpahwAOPAwux3S7jE3JglsXYxJAsiyA&#13;&#10;oHa6KFkDQGlglmyz1hYAr11zd9Jm6/YVzDLLaUa6kUVw1ns4T0GD0BXNtOkVWDuLMRsq5Ws/ihJt&#13;&#10;CyAZtjU5Hg9+mwE0OueA15whCAjTsPaT4iUFwoZeHu95FgURmS6EEJox27GatDBDJkVCiFApSkkU&#13;&#10;34kKlhYINugAs3i7jZBRZEoor8EBBJTw10SrMA8F8gmJWlIkcT8vZupxJIrvaEaz6SNM07bGYFsm&#13;&#10;Y4wAorKEy48JADwsC2/NEmzMsXTx27IJrLKFkFcanJnkf/r5zzYjcigFRMO3CwQcs6ykTAJRrAQk&#13;&#10;LGTC1TpNpKjfeoMCI4QWSvmYgWw7wrXLOdG43AomUgAg82mN0zhRgPJgjXNQqn7SJZesIoShsqy1&#13;&#10;BXoJOfAtmrrCiAULN8YgsGA92/myAEKCYBiAHL11l6A1MACFsj3UMa9LvPUYsgIgFGDw3vmq8Tkk&#13;&#10;kimEcde0zjmmIKLcp8iKehhyp7CLUTYFs7clAozR+cfX5Qzum6PXme3E5pBQnOEcZlQUHMiMGnVz&#13;&#10;4LfPzxUU63kiJfZYWAfJXA/xC0WcQ6XXLJOZhinpELbV5h5CGjIuSxmi89ot2miyEkYZkCyRfvlm&#13;&#10;b+tJ3ut1Cx4giiL2xPvXH5+dSYq3CjfjdNuSN5bi5FNFnSBmRT6uzBNkiSktCggk93g8lLFSnDGc&#13;&#10;CYouuqZRjLNAi2O3x9D/9PThulhGWPYQRzSEENa+bcstRX/LedsogCauKOEUkpnsRu02WGgsClkb&#13;&#10;kBpkvU2bK6siBWRM0ki762CyLvbNpje+dDRCr13RBrsSN4ynXUMrybLYy7q3c8CLCaBqu+vwRUON&#13;&#10;E96XB6ZQKxSA7u6+izYURErEl4VpffGQjTpJiD8+/P11mm99nxEG0W0ZacQKkF1eyoMAxdZ//g4B&#13;&#10;6W8j2YF4Ne2hvbkJphRYYJVcnN1xLqFDDFy9LypUF9XQD9WuzC4pIQghtcjz6LMFGJKyDg6xFLL3&#13;&#10;mQJiF9NU7bReIpYFVxwgqIQz4+rD5jxE0iea93QiZv+urZVUDMqmWgezRN88nKZxeup+NtHhCjV6&#13;&#10;d/duH1Pkghd165wmDE3XrXpXztYxpU5qp73OnLCqwGgWDApIh++XtgUwBk4lIDEijjFck44MGhMI&#13;&#10;odswd1QduRIYuLg6lvU2u2ksIUEYTmso6qN2sCgLRplQFLMtj8gs9lh15mXG0RYUhZxqVTBMcMwY&#13;&#10;IXqgc9IW5idxOAeDbC4hQbhykWSqiuq4Qnj+0QtUUC4ljoBQVnbhhqYjoqL77ZeX+10TYYKliowD&#13;&#10;5vTmo6Ybi1TgZDOKhBfi6e74dru4nIhNv37/QRKVuEAUlLyIK0DWD1tavVaKbnkUk0k4bdAyzF/6&#13;&#10;HpV00qN0KBUTohlMHBEYjQMxgoSuIRPJeEkkCwUnk3UOwKOQGjAMKAYxpYolTj3e5hFLRgXjqtAr&#13;&#10;n+fPbX20gWZUUaAIB1WpkCRBO3sb6Cw0MTu1k0iO0zwHC7Cbph9PTbuuJuE4zJNeV7ck4GhdlxAX&#13;&#10;m/OcCbBdrXbMi44dMfHGXjgvMsISQu/NHC3MOBizeSfryvg4zU6ADEPACxpn6HUQgmTkNM2eIbcu&#13;&#10;+7r2W+jfRhw5ANRH/fh4vCxRRlIJoacVs/J6ebExWIYicouLNiOwJsQyB2q+hbL75L7+4AxRgQhI&#13;&#10;mmBRVp46JohsBBY43lIhFIh2nS/AEcQJzfggihc8lmAFOu3kwb7dOBBKNEGiu1YCknlTa3OTRVOV&#13;&#10;PGYbZ7ShFYUkufrD/afLOI3RIIQJJIGk12V2QX5sKpKw06mVlJZONrI4dJuGUBPscQjxVMCiKkyM&#13;&#10;ERVIUkjoh59+Hq99MM7abZhvFAKCMOESeTgnO/drxXdcIQJZAu54aFNkLq2VACAOXDWz9cfTyQmz&#13;&#10;42i+XR/v729Gz9tQScyd09rtiod10yFlUguCc7DBO4OctnPctY9I8ct0i1EzyRIUSjHC3WqHVB9o&#13;&#10;LWWB5rVHRGFW9MuMVr6YBVFCiwIHX388xiSWxeXA/ahrdkdRB6u52u+/v/7wgaumjMmXDadut2Ed&#13;&#10;ItrVh2v/tVNNLsTsst/s3WOlZ0tplSKRSjqtecdef3kRpNoXO2PmCc+c8anfRCVhV4iGJQSe2pLS&#13;&#10;LCuil/WoHlDSAOgpZkfKfti2yaUUEBxBcLXky9uKEWGSyAJfr1ZxUdRNKaoVbSmRgtWumK7b1tyd&#13;&#10;psVxXEQMIk1bWCAg9+0hDksw5rh/2JyDXBhEALLOrd5qp3DTsMNBAQS0DpKpXVknhxi1JVat6uxr&#13;&#10;MCkwVtTVKaf1b3/5V6FY0hGL2nq3+M1HadnUFBXOzCXANwQckKzYDErGBMqXCLLRFCSz9snZQDnN&#13;&#10;bM86VSaQ1kT9Yhfn1wDi4nTRqPmWEMPlrpA025wSIpdLv5d/6lrliAcQkZAlStZG4yGrOuDN8PqD&#13;&#10;nfb9q3k4Pm3abM7pycOKjVE/7VpbMAx4NrAKBSOkrhViHvULCxxYCnCu9gl674xlDPZTLzgMenGZ&#13;&#10;ptt4YIrTIrs5Z5lSV1QIbHBy5uH9ozFRSrxMo3MBZj1aJEnFGNzwZYppibjJB8tcr/ukaO8GY2JA&#13;&#10;NoUtWryXspJVzBjnmhZlRKAxtaRl9haDFClHk/Z6zciXeM2IU0y2ftqC7uoGblvbKcKhRUmnBMfk&#13;&#10;1uBxgBxznyZtPMuslNOPzSW3Jdv+hPemJlxFVtFsTDFv65CjXwhKgaVg2obj//W/+Z9AZlwdNnxp&#13;&#10;EEWEyKJIyeN9AwlczZyjK1fQ1Hsb0B9qsRrgoWDZYsDDeGNhxO8fKFj1YmOkomAEqWkZFSc6rSQI&#13;&#10;meuLdoqr86bJruSWlH4AACAASURBVDX2K0qk4qWf1rDMUmpeoEiCz7pDBYbZ20hquBnswa7sVApB&#13;&#10;tiWri8V/87JOAEaPWlE3+wnEsbLVV3Ox0dT7WmkyUr4Gw2rszps87aZlHYcFqW4vQAbganqvWILZ&#13;&#10;ucgQD/EzQNQnqvJFkX3KeFrcNhrVVKqQl9fLAlfMGm1w2VKOAz8KLVNIHjsAMwkmY0YZpxGDYZth&#13;&#10;OljbS6lRVAbkw64yyzDoOr+9VUxiiCwmlpEC8Y/t3e08D1r6gEplAna7tiDZOEzrqtPeTZt2iztY&#13;&#10;MZuIZbOlqe9B9uAeBh2MhTkI3gGqaajbnU/4dDi8TDdRcsjSvogi/ZHCkhd6CQhDvs4ZUHegMDFA&#13;&#10;azn3a8eekFmRHmk1SXonIoLarSZjRa/bgHBNbsDE7eYGLE9++WtRSZcNiMRcP1NcTjPEPkKGsIAk&#13;&#10;4Wx4sqiWu2NTT5bM67LpteyKsKRxWh/ffVy+DIqKZPJ5Se54a0rkljeJm+d1CYtN87p7rOlas0rd&#13;&#10;7Bo0Q2j7cP9uGXK9B0ZPIWh0ajmzmAFOKYRUklrkVBKaY9g1MjiPmLjzVc5qXQCW0Xl01zW7UsUm&#13;&#10;g/qOUtCVkmqHmQAYWm/EKaUh0AGStlGNWN+WPW7cZuYqhsU+NXubo1McVzCQtRPq2+X7GCYOFGLa&#13;&#10;BbBGOGvIyzZOkVkUCelKEd1aSvxyHajkLgeH0b1g46zf+lkFlqpgAUBlkcfl+eYOp+758u3Dh0+x&#13;&#10;00HE2lLG6bZmyfZXMzbsaElADXTXmp7Y8+VGy71ot3jBu6J2+RI0rCoawHxZN14E4BFYkZfpThXJ&#13;&#10;Ia+BT+O3wRRE3jWtV3PNCz9YVAOwCcxYgDBTVhCyWKNBMJO35AtWDasekitUXRHB6ITV/YZR1V/d&#13;&#10;Hl9Xz0scDwr1E1YH2I8TyIzYqVJHiNsmBl947WxVtgiblpVN02aAUbqxlTOlLvNUPPZLVACjJoCV&#13;&#10;KRwpDYTxPb6/+S2UuP6XL99whcKgpWWAF8v26oPnbZkcKhHbXq9GKrcNVO6pfLSj9XpGhGdGbWbm&#13;&#10;+5lgFSO103dGOGcyeHpbsuLCL8sfdu809BGxZnfHLbyCZ2fDrjo5DeebcxayR3Z7/p21xAnXREfi&#13;&#10;XXZov9u7iJNC0VlBcSUcDaQizWQRgWbxY/OxGTO1eDLzKGOimGB5jVt6aN7pHIPbUoxFCcfNJkSI&#13;&#10;rLYFUj2LWvVm/NiCGTbrdGPB8viIHShl86pf1qQoSTRpERvA3Qz82TvPWY33btQVUUvsLapuwyZM&#13;&#10;W3QLDFSQZt5cmT2HTARcHGTMI1dVgrwUcNvs7niwEDQnut20vXjV1d0elKD0bynwfFfu62O9pKnD&#13;&#10;sq6qZXB3x0/utfcoobaI9LAtL6CWngl9NruW08Ch5X1z+6j2jSrCatIFZqi9XkBI3cdOmy2keLml&#13;&#10;oohhM8vb5qTMIQKX2qI6e/bn97K/nceAqpk9nu63VTctpkVBAD9VT0s5hUt6Ot0543OC37fnsiqJ&#13;&#10;zxgiBMU0eX4Kj+VhsLNFuYJ14WsYc1vt1vyFrPt9XYS4OMz7r68d4eDAZCtv0wIwymAewqxQWeY6&#13;&#10;I223C2FgWce4oYoqZLJOVdNyl/hbbxQ0v38NGAGJct61O0aeF43bI1tuXm7tXbnEt0/q0fmgmtbJ&#13;&#10;25/3f2CNnIChIWsZbfKqqR9tOnxohrmH+31Bg9MWZeC8BRF6640xxPfrJKKL0Xm+WyDo+utQ1m1N&#13;&#10;VXBRr3pxyxIhB2j+cU4VWFftM5BKTQbhqliosyXwbp7610LAiCnOjQbB08wib/ndHGd5ouXzETd2&#13;&#10;Xddt2XS2yzpBAlPGnhhAGRHCX/PVPTuQqRAY/RiHqSbFndwf7mOOQC9hNjNmygA3Ao0Vtgu86/Zg&#13;&#10;3mCM1epdXLa08Kfjh6JO64KCT7TQDiJWh8xg8ouZZcOwe4NTxTNZLtcOHAuhBQT9OBtrUUgMEwjR&#13;&#10;a/rhEVDNnbpMzwDKTOx15Oruby+9qg6X63wzmyI1CcKmbXr7glWL5WF7DvN74gxq1P02vICKawhw&#13;&#10;VUd8Q7EApjaFs+OIAS2K3ZbAeP613HWiacWYcaNwoOPrzCUqcSWcCshsiGMcOI6xCd0UNXIj2tp0&#13;&#10;tC19vj53XcVH4tvXohbggrVxijPC0BIIK7stLFTlvDwvIaq2TYAW2gXegIQFgpuWPJA4bseHnUHR&#13;&#10;+ahdCIZB+0JFx9uH+eqV5DmF6/kSOdpL2UbA8lEeBXSQQ7ZitNuVhNq6SmWgp3ePNvqAEMksbkiA&#13;&#10;BmUzReSsb3hFcU9DqWJJLEvycrq/8zGVuyZ866doXEkflLIBY8625NtqzzGDwVOM1Q0ssUMwAmIh&#13;&#10;NS85qMPuEAEC0G0xa4wIK4uO4LRM5yAeeTDZuBLLxfmyKW2MC9GqqEwCWBQkYBwMgw2E7fWa3mHn&#13;&#10;k2UlAZQ1D+8AZQmOGUFess3MO3DAhEa/cRYP7ITadn19E3bdHpCcN+o53gjc1krtABSkxHP/Ky7L&#13;&#10;m0t3j2q6rsYtVMA48aKEghdMFHJMXmBT4RSCgPRmLap3CHP5dtZLKFRXFySz3iFwNQkBuMv3y3lm&#13;&#10;+/oBLawoNISDDRnRzYXLbWCQIrvWXVXuSrT5m3YAM7TqFUeWC2jlFC6VFCEYgtDmUNcqite6DATW&#13;&#10;jonL7cJPSEXtjCmEHDMWpa8gVHOwgoOVAUJkVVhi4+q9s4WELCGQBES1J7HdVcZtieNkkfW31Q2s&#13;&#10;pF9W/TrfME2lJPpGbEqTW5r8/rb+SIj0m1bQLkSGhLX3cFAK0uTluiFX/rIYIio5TNDbEIHB1OHl&#13;&#10;9NfxMwGCOAzVTAlfQt48ZjhZPQEHLCcP7Qe3abtMsbF1fKCJmutCy+y6yJCqxd6RpIWFEoR1o5vH&#13;&#10;HLxcvxdF5V+TUigDrY7H18AUbzp5SGh6aCkMdltvFXwYl56VYHJb7mECKAoWhq1nqyQVdmQqL+rU&#13;&#10;DaNdF8gR1tk2j40PTmsAJo1vS4SYIOwRetu2iDMvE8Ho+fO3dFDAngm20xYY2zEAn/adXgDIY9Sp&#13;&#10;VZ0am6iidWjVcCe2sq2dt9CRorq/bSNpZfSqegRe50Ls3DZuvy8MSaXaSMXr+eIxwVAQZ6SAUkZh&#13;&#10;8ZVTtAJ6y3y3nodfZS0hIy0XhkGqKMLBbk3EvugYDSbTWhu73Cbgn1izjdMsoAxWv7trfCQhqy0F&#13;&#10;iUFF0sgLYkrGuYO+rhrgidjXbFfxYL8sm8IF1ehE9sN4dmEphCkdJ0kI0g7zWdUrzAACxpUGWAkM&#13;&#10;S4IXgx8RFh5ACfU4GltA8h7SHwq34zrNy7Jo33UMQFzvTlJqt7V+jRZt4bSukQC656+Jv8dveoJd&#13;&#10;s9AtOFhXQoAkyCFfXjGVNx8petTe7g8NOUOU8TLcAPAmZHieEjABr4cyAr5jGavMzmG9K1UbnSax&#13;&#10;H6+R4qrtqihEWQEKqaD+ZeEfd98vr3W3TzdbHduLHrV8eZza0YEvk7+v11d8JgQ1dXEJBIyhqVmh&#13;&#10;Iv4fP/0vvACYnuH2bjMiCw4KmNQlv925cU3WlLmf5xaEQsVmzcBPnq+eyjDiuwKJcBk2LwHbOZhz&#13;&#10;EX+ao3vUha/QS9lX1042FeS+dTqvPz3V+vv/B/Kf6t00DwGlvd7P2T5knWI/R8mXvJFGUrrpSe0b&#13;&#10;RPHXL95mlZd+AFdbM8rf+qe6Dc6nZYuqXBagc/FO5hD5aBh2q8UZBpZ12bL4/Kx54Q+PvsbPPCCU&#13;&#10;LDg83F8TWBzLCK7DWyPMytwF7rgfHaEzbUZVNb/MfvNhLGrK8vssmC+Dn5Dq6PXbrXRlvUCyUBww&#13;&#10;iJmVq7aSbGmf2fclSRyfuip9bd0Jn98uKUJckNIIUOtNfbvO5s+xSAt9O6NQXEjT2bwea5VAO3zp&#13;&#10;u1TMyBESbiai7vHRpWcYHTKcWpRKWgvGMF981orkEidl0HQnylscl8q2t9cagVKp1fhhvYdgXsyQ&#13;&#10;ElQlxgxc59c7V7FIvSM5yWJcLfwhFQoAA0OXklLsJTX0TpzP50N537FyV2EXIoYVJOoeOWRBAchN&#13;&#10;1Upl7PMB8S94UsXBTySUBGcb8SaaNG1pgVNT41L4EMUWiq5kLI7mKURQriCuH4zYVH9bHWTeCgqh&#13;&#10;2ldGJHQBG6Cjs6xqH1LfycLe5jHuGV4xkPMQm7rwE9Cg/X0huxDVLSkJbZqd3I2fo10FrOTaeRum&#13;&#10;TiV0yJe3OXd47TKh6wO3fb+ubs+yW/AXihFNaNOMkILtisMI/vm3gUDFeTmWt2S5WJb3JH1F8UQV&#13;&#10;vNpDKP+t/yaRfCruIYql5AhQJiUeaEtMa7b3GHoYTfipxDItq2pFXDA2VRm535JNqXt3KMBlgoFh&#13;&#10;7patfPgY0Ty7KQuqwlX+aGjPNi3HOfJqt0RPH13cRPIbthu9gEaGqmqJKrT9lZNQ7WB9g1DK8zgs&#13;&#10;OReXey3vOHBI/3an38E6T9ZFRUl+rWm7Qvtv87O7bc4BxKQO3fN6KWhowKYR8OGbgcjCok4akoOL&#13;&#10;YNV9/b6PWZPEt/nt3LAAhXaeu1LPub7rQEPjOIaKEUpen7/TriApcDf/GywL89AcmkRupWn6yVOW&#13;&#10;jXmdjcI7aYDZdTKMhyfxqf+lv9U4nkfKIm2SQ6/X1FoOz/nCa/93hiQTmuP9Z/ryqP7BWrb5yShM&#13;&#10;oGC5wo37WT5i4w8Eu6PZtay/nb11VhlBMRWUQEB2DBOMAChd8LXxMdTt44x+C3CwPsRI9Bx726TY&#13;&#10;Tgtd4Dd5j+S77P+vtflzAxJkScyf0zlZA24avZ2JqTebfdiM4xA7C4xNUR4Y2QqBgFksR3e4KkgX&#13;&#10;c93fzW7+aAJGLC78tbAVx3ybcawRr8TqlifIBe+3cX6sHzSRmHxlh6ZHfMcHIOGah0Zk2WCGcinK&#13;&#10;f7ejn8uQ9bY+17E8rWTUN3QvEmEeHDGuduRZo7aqWXAvaSOiLbztk/uBzR5lAg0rUWmW0lRfNLML&#13;&#10;tTPITMFdh7NfeKrepm1hxO+wff5WUYYG83pcJkulaEikb5XKwMPpAsjIGgiW5QQobx/MuCEufwy3&#13;&#10;XWafx1njlXR50wt7Vw1hmhOJ9gV5DJ2ku4QtoJ2cVUD+WPONY2TntaS3y6tg7MQUHcQaWF+2+tXd&#13;&#10;wem6JXLJhGH9fVeZKqIHlsI8XxeJBQgt4DqD+XiAV6n87wOEFhOTNgKav5D9iE6zSH8nyvUljK80&#13;&#10;V8btP5wG4cPo3XVshdyGs7yTad/ZNbg5HKqEos9IAdGxxnvDgT1O96/IQm9mZBaYgj3ZgqE02DUv&#13;&#10;kaHbakMmHIBcmYRjFON5pe3TbjBXdXmc3WcCfAkgDalkCgZ8OY+hbn6//aV62M9XeJ4KVe1C9oKn&#13;&#10;iydBNI7tFKmYftnf181Tt17qqU24ltXVxDHxBJfL68dWjY8HJGNgczWf6kwkrN8+L5BEs+jCpfKm&#13;&#10;06RAKC5z3oe1YJCkbG/at9vzZQsBmQH28rn9eH/pNYUtY1ubeef4Sk1OVMKwFwkMv00Pn+K2sXGM&#13;&#10;5sg88Yr2VZgI2kYPR6dV+35NOSEbsRgA90XWOBgaVMRttown1qjr+DcuzwlwZhIbBDYlWoPdvrMS&#13;&#10;Ois2/UpgV+zXOEdiNhgAYpdx7ZggN4MpHMI4o3tSz+sESvo45V8q3RRlC9s9E9cq70LUgMYsQhzm&#13;&#10;d6pbk1lSR7AqAJ4fv+KM8uLzFGiD0wb3Retv8/V66fZd4K4wq0RFh/z42/99kzI3Em2mnObs2BtE&#13;&#10;xnhCaVEU89Sb5ZwLibveu2WdVwJTLsoQSZHLC6QlMEXu0Nxy6YaXhppHO4dHsp9+X/hS3/bpmA1x&#13;&#10;pqM8mHdEXcaw5AY7mSl9o3zusF9dZlVeQc8a0sM+2aRCMWrCmsOE4sA3PY+57Fej2+becBeAm/Tw&#13;&#10;Kt3x1Vvm3AntxpfwLMw1s3QM3fq3515E34ZtiVrkicMzEhLBcMtmbWQqwm5AkBVThPTU+bchB2C0&#13;&#10;nxLe0bIaEvZM+a8wmaaptA10gyVvnUGXrkM/zwYZQHlBofj+qxqvrhCXG8yJtc3db4QW595OcyPK&#13;&#10;9nae2h0/sJlcCL4XicNICjtdUA02UDrmuQ5p9MDMfqgnVj441sBMt6Xermtasl6251N59J/H96Z5&#13;&#10;2SOwAFmKxOBwiPBvL7Em8WOLX3qsQRTMNxIF2PN4axFyN5wPMKnsaZo78w4QyXIGD+bZ8GNYgT77&#13;&#10;3kBCCN50gfm2WQQJgUJFfd+UOl4iv5JkRlWsxpAc99m7ZIoWC6b/luBbCEkI5UwljMBhX6sw5JWf&#13;&#10;1tvaJNIkPJqyLe4DnOtjK7Ep6XjzH9O8jM55QThplzx6Q5dBbjQyPTcMoc3Tv/4BWRLiSqplfuYr&#13;&#10;pFeBF+nwBJmAzy+/drc/CHFKBbmRYZfqOGc05Std63ydQwT1XRM253xXlsvQd0PevQEWAxYoFrUV&#13;&#10;JAoJUapgDUTzbTRFRyEMYCFsrabadayY1HJun8VWI7dVnPBqcuzzriI8wlOq1u5T20qlrFmEIHb8&#13;&#10;MT2px8k/Hz83queJn9blMytDdUJ5cOvdPaQRIR3vuR3tgQs09brZnEEUUDRRgPx0wSr+uVsuINst&#13;&#10;6tF58kwaykN0ZzsUNIwLHVJ9ybvq6TfDtMUZhgf5mEY82zIW2mqxD0AjuUX4gVsXg0Rkt+4xQh4s&#13;&#10;VzIqplahgOrknA7Z+RgshyEifE+wNbXc/+cxRk5zQjyFcqtQSeD5b39tSvE6O1k3Vz0OzQ8h0JwB&#13;&#10;aY+b85VJcfGYUVzkZJMCDfnwsn63Js1jPuuu/XgQGY4gDhab1FJxkMENtdxDzk0GPDs25VJpJ77N&#13;&#10;7CdSf4ygubyt/P0rCU84cD8BVQ17jhsHRuC/kgAZhjBltNikmURcgp4skZYM8MIkKDZAiKdFfSbx&#13;&#10;uCZjeGING3b1B6zn1tngAYsUbkslwKX/Do5yqtFRw3gvtmiH9Vqhk3GG407SGhE/LCkLagR8yDsG&#13;&#10;uV6jrdSO2cD9Qpfaw2sfCCu0jmFHHmDiGBIQPFy97SEaFG6hrqGR0WRanK2VNUT4coa0bkVp/AYV&#13;&#10;CcmyhioimsAgv9XWdnM26JYfqsnxaduL8rx84KxowoSLLDcDgJ0LYnZlu2Jwa/iWgYzqQB62v/lr&#13;&#10;UylqaQ7KJZvSl8t4zyXpr+Bo1sw8Ph7mkcFinfoPbUkwIKjgrpCp0yct6pgQHoaM//f/7n+7vk5N&#13;&#10;8z5rr6p5C5OOBrsdaOa8zj9VD9DW7mEoO7qY212dWYdDHVBHDivL2by58WMno14LzCSU39ZJATFt&#13;&#10;32HzdvlRV20VC1tMNiJqfdx8ou3rNtdSEsznFtFLEWspK6joLS4//fT5tsS03JXt82SNuD+pJvw6&#13;&#10;7VXpt9kxs4RuW/PWG9ctagoVYtVIn+Gygk3tII0+lBNHjHnhyabcZ8Pxc+Z14KOvR4f20PyznEAt&#13;&#10;MaWbwXdM8UAJJvKJ3vpvmMKA02DcVM+M7kr07j5NcfPZMipX7jOS1Bf4hsvgekTI08P73ti8valj&#13;&#10;dyPkfkCsDN/t1yCKRa+tanCiEwVHIqZgPSsQLl83m3NqGAC568qxQAatewWvidIbIqLuHGzh6v9x&#13;&#10;v/92vp0eGsoMgtOqjh2KwG0WiZoDVqnm7o6vb3O8G+eFwYR0OctuWicE9NEnKaHkcFMjfyFoJSq1&#13;&#10;7AHy2BBEgDEvHApKtAsZQlD8BCY49mdAPZoeKrFfFgvMsh7UbZmVELGwfmNJ0gmuSDW7Mq7zVNVS&#13;&#10;vs44rfsTUZS+6E8e8W+vbzHnKvtoIsgCIG1mqJru+bYuOuRjrN6V21/MSi7VoaFlGW/6bRtrsXuo&#13;&#10;P7z4Xp0Qj0FODgkxCXSxpiEQ72q9GOzzblm/S4nWtZuWUhGHXe9d7+DND/RRyacSDVwVOFAKDjs5&#13;&#10;8YgpoXKebDlfwlJwQkGaNmh9KRFvXm9bqW/RUJBPV5z+9KEyaXjTz49gH+TlII8N+/jip/D278Vx&#13;&#10;/xpQqoHaHZaUy3G8cq6B+vq2lbXPTbGYiHl7aWEm3xEgc08uPquS7A8JFXEoxXVb387jQxf1F5qy&#13;&#10;dEg8yFjWjMZcJspB9aKv6lT97vqnBwyhW8YLqDa67WUtf1xfAzsZo1nVIS4rxCIrAFGXuQq01y7u&#13;&#10;m/eEXwtYUkmv3tVOvf34HSG9mO/n4gFWQCT1CE9hn30IKfrO4eky3T/eBUEBUhahUrXIBQjR/kFN&#13;&#10;Zi4PzfT8cbEuKkNI3aGSp9jVJN/KEXyVHOGUAGye//lfasROTXekIGGc25b5gRxhNOv5t1e+I2l/&#13;&#10;368zk+qSFh72mUPLLTGcfCQ/lq/qksuPBQXhsa10G+B0Qh7XrHGGLAQQxs04kLqeEPOSlJuZ+wny&#13;&#10;kBpDUf1rQFZn97oCEdxNxMia7iQAijauNLyAgfdFguvsvxfbMewLTZe1uO77Q1DYhghI6jv8J8gj&#13;&#10;NWAHGvqnMHD3Hfn1wg4kQ3Gdw8bmg8ckY8maJow5JAQITARbATib4gZFFA4Znt/gItmpFUdnJsaW&#13;&#10;NJ73lmRhZr4YeX+fq99//ZoaKaJiluAN9hggyjCgxEfD6/36yTyPdyhdVv/x+Ol2Hh0Snh+Yg2BY&#13;&#10;UyfuI/lwx1i+hnGv5bWuSrimrVnf6UHZ8yu8qB3rh0Xy++Lb9K9mBASNq4aHDCMmQJ6/TQp/W6og&#13;&#10;TdrZzNbD9pJL/IGob/26lhLe1RTqbO5/1sZC74BDOH2KKfKW3iccprdKovdb4vRx27SjHi5W5tGs&#13;&#10;z2XpZzTUbFcTrl/HfkXm90RWGQvYhStT5YpyPrPmA0WLLkffHfKaD/O6IY5e6/EfWRXmtzgO8u4U&#13;&#10;ACX1/TJKU3KXh0r0Xm4fA5vOzz6FkxU3bN79/A6ui0w0aFaVn9IIQo01gKtJtNzvy9adRfihKPs+&#13;&#10;LAYhprDC5uKgsXjrnpH4+zKJ5mXMNpB6iY+lonk8V/TW87bZKQib5cYkmfAkhECTgmIL1VXNj02E&#13;&#10;jPANBrC+K9UmHN4lKfclfJv/ePykCWsBj3ajKGbYaOLtHPMtfsaAv32PSTenssXhfFHZtcVuYW8l&#13;&#10;w2KxKcrdkUxJe7f4QpjgUOTV6JA7Og8zpJiPAyYLLwtRnV5lOvwaRQIIg+XZmfAcUW4OOz1JR7/K&#13;&#10;SukIpLgQkgvGK1i+sglRCHMcwuF+sLJzPf0NYNjoRlmn9LyhrIN1AsokbmGmBLl1CXxvct5T/L6r&#13;&#10;omVMKX2eyS04bVp5YLTKzW1KVw48H6Z5E+knmuTy9HMxnl8k23sPESApzk+gbG2Cmw35PU1HPcly&#13;&#10;hyL4XcJ8d3gfgq0XjgEPHt831LoiBRyk/wVir7by4O/90a+skU10y9KEvXmPuPXw7dWFc5zruuVB&#13;&#10;LUV91zZufvbzqZW/7ouUw82da6keMspTuj4acdi1y9uNOeR1VfGWEzoORCkzTfPPP/8HuHhqtrQh&#13;&#10;68ozXx5I5ETaxDVIqIieTzDpju+XV/tQf0wBDGSjpSj3FRgYF83sx6Bm9uDjkvrhrS3glQGwI+3f&#13;&#10;7cn29bcyzTm7SPqwij01gTT1g352yUGGm3krCmZzWBVB0WHeV2FemQgrRU0BSPB8saUqDrv3i06L&#13;&#10;9QeHgyGiuKvGUTQnPaRSl9c2j1m7mKDDTgtTlgkGLDLqHjSpzlFFrANpS4oeMPjh4YbTTVsh5P7t&#13;&#10;q/tUbLMTQYm99DlFjIuncs0AJjF9m+N7SZbEBYEYINr/5Pdl4GbStyAbGQMmb31XZU0BeXu+HsQu&#13;&#10;vSc6hGjxtY7tswKAJFaVC7YP5rf+17KSKBDpWDz7hrCeFsCVIrVQxO/hrwCohn+cl+h1UYodfl7e&#13;&#10;WGWJuEZPgznrGyLJGV0gHCuDFFqXOV0sljIaXMTGbL5V+K5MHe6KwLlIs/7RSlGxuL4Mh+rocoKf&#13;&#10;qENp1EaTK6nobO3OWCzx8fGIBco3ENa6VjvmyWQOPvVCHoaN7XCNuQgx0am6UM0M7+IudbGCqRBq&#13;&#10;3+zsrdxX2kyDd2HMod566eepVber2yzodaJ+hSKWdZFCEoKeYNnVlBcWirix6GjU69yeRnCc0Mk3&#13;&#10;/ueuGUlG2ApGbwIrUsotoyhUXAYKkQIFtmaDHh3V2ehCkSKQ/K23gimGLSTPSyiMgpXMDQUdH/71&#13;&#10;/ycIPnZtSw4EsYZ32x937302mckqsqvQEgoaCNAPSIAADQVoop7pc3vQjkUymeaZa4/ZLmKHD621&#13;&#10;fpC7evIuTgYVECeZrvteqfiB0ADrkVc5VGibrNJVEvR0jFu44Su9Jdns956EC13RN2/DLakU7gGw&#13;&#10;JJK8lbnuu+YkL+U6ifB+z3hdTTaSJ8cWZ6fn3VG4W8kJpZASAinvqefQEUrSnFQlkiLPvuJz1GTY&#13;&#10;w+YU+Pn4ab85LThFgsezvqtVX/yyrpI3CCIhDz/29/o5ctPb7MAZowqAO0hKTl8tiBEjdyAxrjon&#13;&#10;qI2zHcgOm2uamxtypN5VGTtrJqPBGm+kHoWHpTxJXkohL3NqBaco+Qird4f1dr6rm1ez7dAhaE5S&#13;&#10;/7r8Jjell+AOW3P4FKf5gdHFQ1CQxPzj/r3/lYSLczTbOkbAxIuRNttu9QFZHzlt55YoVWm7lpwI&#13;&#10;Ddv3232nWHGGtovONq20ijVpL9pcciB8Xb6sQOaww0d/SCcQgjCTaq/nxHTwVkd3USwDT4p2DKaV&#13;&#10;sSDQhpYFEmrWulx7hC6nVL8Zn6xnRYV0G4c1aBQ8AGib/rAXPgUsos6ODM2yhN2BxJxz5oUC0Pmf&#13;&#10;X35p3g/1B7VqLWLx/MO7rrLlJnovbrWWWTvA1SGcN0zvQWlH7lsPatXliCEwxcdAyEJZT/RtqkDs&#13;&#10;y3ZQ7uK2wkBYrr+q+pP2Z3mKb7gzVUzbdKdwomrWr6CgCCA2Ur4jW8yuKNneEEKDPLBtvmgTYxSC&#13;&#10;8Nl79FILuq0jH/aw+FqB3UGsq69VhuWpx/VsDGxB6VMsFbNDpdqbmYbf4Q2gt/Plx3/6hP/vP/3v&#13;&#10;GRjnrylRKGHXSo7DGjjCeCd6f9WeZ4MxpDhRV3xyADzdLporqrGLeTccxzi5DGNOl/Eis2KyKQmk&#13;&#10;FEWug9VhWsHL2QAAIABJREFUszWh2BAEoqhx1zYwchKxKvW8TQr1SXvG2JQRzvAoa8F59KGkeOwr&#13;&#10;uM5JGKJkAjL1plMVQU6QiAiaLmZebO7LokPVSq4QfG0Ns4xWPoWKEsWqDSBWKWJcjKnvq5RTAWLH&#13;&#10;KppyXu223QAodSPiuqHC6qrzMTx8bnPZESQhx5sDgJOYjaDOKZJILjDhiXRrNnoJwIpK+nXNWBLe&#13;&#10;btuCO4IEPtK2hjl4N1kjlbDjG6uZ9lsb6DaPCKX7j3ejBxf0O2wInatNOkg4iIls7kR6xtOr/tKw&#13;&#10;3VO4hpwR5G5DxyEIXuJcQkyJwjmsGQFWFEZZMU5BRrRnIHAYjcJEQ7f5ImEYN9ZwD53DgRQPMaQI&#13;&#10;c84SBZwysyzUwoxT1yqYATAbE9HnaaCV8TMGgFDmUIpryLAAhPaoywy6WEzKXVcHULTxmJJMCU5R&#13;&#10;Ft43ReXMMLer196LTGyaxR77gg/VsI0Wk4Zi67VjkCGMFSkg5L7Zremyvjy97w8klhmQputAxj2m&#13;&#10;z+6ieNVUu46oFaeKcYQhwBEwUQpp1dApYLZlmS40QUtGv/j1ca15Wnxc5q2W3YBrpjAoRRDiYiqo&#13;&#10;pCm/bz42XJgQt2IpPPfd0RiNYK7AkHDwBb4Fg2hDBEqYCSVlFZe3M0+giKpuWpwBSr4QBmikkHgd&#13;&#10;Et4GRUimy7QCWSgj42LW1WAAsIvv2t0OwtuW6l3nSqLzsm0YQzzerhJXBi+0oqmQykHrS8GsaQhN&#13;&#10;A4IRloQgrGoSnc8u6TRL3i2zEY6QBsEEotY0xBCp2WzX7ArIbOCjcaIaNJB7QCtKFv3GeQMBQAyV&#13;&#10;LWMOmQSLfoOJ5zQv00wIKdxdXx/3p35xt+jrrsYwrQ1pTVlB9uZ2RYC0zU4JcRvfIFDdviaYJOtL&#13;&#10;aUYT32b9Xsifv10QRKe7k1mdkcVrU2OBIII0MgqCtjDHNWQQ4an5IUSLE3Q6bqOLBeQSUonkoLxe&#13;&#10;KlE1st1gWqcbBoHAmBHDhDmbyBYxJByCAiIsWNOYQHbWVSV5t/gEBR9k8QGizJpG1g4HnElY4A6h&#13;&#10;DRrOZVU1PmQacgwpGQ+zGZ+/tBwjJBKEKaGQ491+f0I754ONgeQk1M77dDoeg4QueoIIl4orXDBA&#13;&#10;iBnri8OxlHHVuIWlyM0aRVkwmUHoc0AW8wxkIwIJRt9oBrEEWtGlkHk8x5xjhKLp3x6/CikSiRWA&#13;&#10;1EPm2bV2cTU+2r4bPGEFS5IJdFn0Hc3Fxti8f0d9SQ6CzDNIIogKqYfhAwoJQVr3NVElYCLJcZsK&#13;&#10;KMIWSwlaxkvXZTtlJeq35wtmfFs9934gTBykjkBV1NqNEqPdvCwTl6fXYhgodcgjmFkjAZBOIyFY&#13;&#10;KC7F3PVHG9yH+4MLK1F90hgmJhDfn7rfXn9hVGob6d2AziXljTfQrDZogatudrdI6lyCMbdOvlvg&#13;&#10;cpCsij6A9tDvcikwg3CO9NjGCPDoIS8QkRCzBtecUsMYdj4L6fWGC8xhSxiArpmMYZzL3OhFkwyY&#13;&#10;VG1977YUUpQUDwx5awCC2skCQw4OhRgVW1dHfH7LWqq6HioIkfPcTBvDuWZpCwCQDAv0mwncQwhc&#13;&#10;jm6xr+MKEioeY1lCAW0zAELVEfYuJoRsym4DD58+lpxwhohS42fJUGBo3t66au/HDUu3UBpj7pnE&#13;&#10;0QpERYa16U2wxvnZTKonQRNe0c0vO1b7dtsQhKqpEPRgTQKVngx452yQkkabdPIUgK5RW0wyJdry&#13;&#10;zVvRtE7DcZmQwDFxlBDN6GZSgwKOWUrloNEZkBjm8yUhuDsOy6Z522afIsjtfeujJaKVUCKTgOKg&#13;&#10;ETkkPesak2DFsi422h2qZj9SgXPww64uOXsXqpyaik+jj1Sh6EOMb2F2CtcC2FTqVuqgBaNtwwEs&#13;&#10;+Mb6Hmt/89Agj4p1tnisJCtQ1NzMq7d29ho4A2Opaq6FTwZWsXKkjPOoCKxgiUFT1LiYC+ONjIJH&#13;&#10;rV8KygIIgfl4vtXVDnCWQRENSwGGFDATzurAz6oiAKBainVdpWrHxflo/vDuB7d6u+WIbtfzU1s3&#13;&#10;bnFUup08lZKlyIYhVkmboguvCKkOizQZLlO2jBYZdU4lrn7mtWIg6LBgom6jq5QCxBUZm4eu1pEq&#13;&#10;CjHMsACPyPZGOQ+YFmvarhWMyUbZCFYfrmbFnnRHihEEGFjuGc0Sgvk84hkKzgoFOZdSOgxFJQfj&#13;&#10;0rouioqaS1iTZduU6G2Ez/p3hsT1xUSas42ciZhiQalR+22aRE5BqLL6XFLOHnWcRqS3ZKDomtqh&#13;&#10;wHoMnJ3zTGypPcnKpsWJjrxev/KqXq+Y5rYSwcRYMPYIorhc69JWXVhiIqBrmSRqPJ9RStPKSgJV&#13;&#10;vSUQayGvLyOpSl5xrZpciucouVVwdTlfeNPmukcBcV8CsT7rCG3UYHKjdX5o7taUtnWmUOkxHipk&#13;&#10;wqYSEx4ZbzEgkslwGROv3WZLcAIOvowAWZ9WhFkAY8/b668vVV3r85S3AHsB3GtXK0ygj2X0ziYC&#13;&#10;idpcNnhElFLKJEW+UB2z7mknqgQ8pHlnCUEJwVJQuo1g2eYtJZeSXl1DlV/sh0N/1h4RzrBcra0G&#13;&#10;cl03VNVku8aEzHZrFKCFLWUmAnQt85PNiEIly5pwBygl2syVh8/WUkgqRFhTeK3WmDKpBCFzNqmG&#13;&#10;lBSPZEMFXHyK6Hw1AKdUXLaWFarnpe/aheRKR5IYzANvjutVD6J7NlYkUQ8YY61o67dYATJgCjyu&#13;&#10;RRAcsoqfz1oHAznkCYpa9rILZ08GNM+CYgJKaqt6HBcMkSEhJQ9haNp6Hm/Usro6ACBkB2eTzGYI&#13;&#10;KnxjCNCQEGSVIy7o2MA6eXydLyXHXS/99owxwhDkDbvkFQWEgoe7A1gAiqVT0pMOOC0ZIixE39EO&#13;&#10;Gr8SSlSvNAB13cGI0ASc1321D9YXIk9KxWXtOHvxWspqs749MFRIwMTB3LdE5th20nAGfBRSzG5r&#13;&#10;j3XUEWF8W0aYYRQ2w0QQlUikTHzKyeGUCicIJk8byAheL7pBQ5CokEpHg2oqELQmKkJgyjG67LME&#13;&#10;IqLIA6wbSPCKY7+DBXi/2fFj/3kuC+O1C2W46/ZcyIjmOdadjN7tdkMhPjG0eFNgCQUc25oCgkqR&#13;&#10;h6bLXC5Zw9ThPal2ExU644IBgji5gPsOaJ0zHK9TqRlwfnc4UpfOLkFAEIJpRTl8tyli2WUEKpRR&#13;&#10;9CVsQDU4oeg96aWdxwxjCGtqmdx1nhQqeUmOowYF23KgyEzyUCKsm92LS43iQa9BSkwjC4AGYOxa&#13;&#10;C1QxcX86+mmlUmGGb+YqpZiWvBhAVRarJQWAjCBkhPtB7s/fRoipS2sCUOdSJewzvBnXc7l6rrrG&#13;&#10;Oo0AGeeryzEhKCWBe94IGcYV/7//9n/WLaLUTxPkfW3Xt7C+4uFHq72/6gbxcx5flgxlmvMbdPTx&#13;&#10;eq53w4VIqVFK8OPd5+/+sWsPhCIAA9K8O3y4vL3tu+4kuhx93/TrdGtWCVmkLfj2y2MlGpGkfvKl&#13;&#10;Dq2tzbYt0bh6361ehOIRm/RVMTQ9frmrZfen+u26acfhSV9+/7kRgAFPUDXsP7uY5/1agwOk6ffv&#13;&#10;P3/I/wt5h33wtCJwjSkxxDkXtCZ8GGqjp4R5vJakdS0YWDfCChWIchDOHiJFOMMMzP47sH8IMDX3&#13;&#10;avbyenuqZBoEeKEJ4IxBUhd50Hh337+ax6ZuxvO1292PixNHHlH0MYVvT/B28yBdg+GYNA122W3O&#13;&#10;7Qx6uOurVr7ps8d1uL+uYOunffPnu+ly6zn/QBW6xu+3fzzFbz28u7aZszo7rgBN8R/r8taTeyAr&#13;&#10;jyPt6PfLXAfMAZpfr8HPT492qNiHU/uXeDlsbQxF9vLhsNuSDjQkgjn1y7zs24O5jN+2qa+bfdXS&#13;&#10;0XybX4emx5CFy5fTfdUfGTZcsXybxgCgx8VPfrc/PD2/dgv6XY+s7c5Wd50EgJjRxRK3eGORytQS&#13;&#10;9GaezzCTSnSmgANhbEA/X/7C5QO8hPF1LlX70LBgfKfa1/W6x7kRTclwLZdPVYtsILHMctDjuk6m&#13;&#10;3G7iU7PO/nY22MHb9ua9dzmt9szr3XIzNavj+IgreH/a41LgkKQXf5A/XNffqt3dob/bxuBv+W35&#13;&#10;pa0rQagNxVlNNi5d/Xp+5b10SMv0fbXV5fLy6ePD9BgBDk5i3eE8c6Co9b6ppHVPxKcG8RcssHYC&#13;&#10;FRT01WNXrhVVweSSJhQ2a3zKgHdINd1ff/7WKbU8PTeQMp/gvM0Uz9vaDF09W+crSrCPRo9efSBM&#13;&#10;UQxEbUXC3JQiYVhnmJM/7XfOzfv7fny91pnngV5f177bk8lN2XAIcfLQJoirthlen8fAHGkEpvLt&#13;&#10;dZH7+96AGGfZBuBa1ai/fvn3u/a0P/Zv56/DXtoZUOLaptkf9kFouNkErajBptW2vG2XVzu5TWyD&#13;&#10;Evr1rWprgU7rMkFopdwlUuy6tkxm/C4g9sd//Vfz179urJNSZhAr1n6JTz+9+yHPMW++/UTny7id&#13;&#10;zf2n4XqLH959fP7i7nZ13HIt+z0aLFvqVlFKJxkGxpdRd/VuceZPf3zHSMkQxMwRpCCRAWIMS9vX&#13;&#10;iZS29P91+vmwP9ztjtPvvzy8P1DSI7A77jJWu0iO1/FL21Z+hsQ2dvmis94Nu+AjBsxZR1LJk4X4&#13;&#10;9vluT5INsMNYZVgQR/q24HPuj7vVGuji/t3n15dnycgkSk4l6fh6Pms4pQS3Oaxh/fzwr+fx9jqv&#13;&#10;ZA8prxmAy+Nbg1WgIKJcG9UR8qbPr/7t2Km+2rGKvcxnAzhiceiPr4/z7njaN1RI5pCl4wQ0Yqkz&#13;&#10;7+PdYQg+LlfrVJgXGeYNmm0rGNFyvH/3y22Mj6/Xi95sAR39X7t/HV9XrcFBiUxIZm6ML1tumu2e&#13;&#10;084n0r/D+12rOK4ZyAaNl+Xu/qOLnmfCfHjXDb8vjyvwftu+f/mO2A2gUqkm4pPfA2HDj6J7Itei&#13;&#10;VFc/iHLIbqFtnCZjTBESg2z2dw3Dp5p+ni8TjXHO52pfv5zHP/7Lf3wOa/3VJbRpOLdouBqeaUVr&#13;&#10;//xshIAxTn5hb2h8V8nzf/+bKQOm8e3l9fm3bz/e/fkcDAD4ASgNNaF01SaLOTrAYjxVtavrTu6i&#13;&#10;W3OYeXV8wx4i1NTV+r0c+t2H/eHX9Xn+R9TbBimsGEzTxTmHCM3h+OGfe+Dj8nYlP3yCW0S3de7L&#13;&#10;23id5iUY4Ajp0R6llcQbH/pxDoKRkrck/eU2t4eh9ar68E7f7H3z/uz+rtRdxuS3xyfOr/zm635H&#13;&#10;VR1i9fOv/+N43GVNpnK+O/TJ6FBzVEFsIZo82gV/91BMqFwRwPOCWiLso4AtUY1sepqg6bsftZvb&#13;&#10;VpjX5/UYUd02x4dyfju8O4Wq/HX6Rd2GFJ3gxTv4/HZuKl7Ktm7bvh0wpwDiSBAszd37B+3N5+N/&#13;&#10;ePn6nLQNqv9JwWVZ3n34dAlPkLbHfuCQRhIxhpdl6e4fkMmTH+EO+ck6VFFb8m09/nhHhsOmN4zY&#13;&#10;Q1VdLyCjvD918AaPP7YZBJywsy8p5lV7aXw2tsj6t3E+EPK23prPd1+3SwMDJsxFI6p6z4mxuh72&#13;&#10;+dECdKUViDyUG/344240RjanfLsAkdd5SblUjZCEHo932/Z9UrIpDZ8xPAEMAIkeatO+b6CtbS5F&#13;&#10;SvP2F8aCEEl0yrxBZ9yu6aNDUMkAnC0zsvJmN4jKrpNf5/+86w/WgKGuQrQRMMTb07G7/fyGAJ3n&#13;&#10;De1fe1mRTC7f5y0+t3wPctrCG9x1b+OouqEbvL2kDol/fv85wrcf7/+33/79S9KJH7jsxXUekbuy&#13;&#10;vgZAts0HJVAAF3GQf3n8+U+JXUIcl+l1PJ/U6QBvN2tfVntqq5KSZPzi3eaT2vWZk8H0uXnzyWNB&#13;&#10;UgdFNHY2x+6+W/lw2sEaAsB/+WWxOj4/jZ2o61213iaO8Je4utep252u2r7759ou5Vh/2pDfqc5Y&#13;&#10;o1opC/jyfKsJFCG8bLBGlGLAMYwd/Md/e/r0hz9HQcfbIg9Mg+t7UUWJ78WgLLJ8jN4BGrpBXaJl&#13;&#10;4wd9SbP+m9q3i3eRYRXNeqdQxObqpmB3QlAI24ZXEfDujymU6qjTtjAku+a4llGZ9nQ6/ePX3/Cp&#13;&#10;BXoab2MISb6/e/VQRXRM9FauGTsikUS1hpNibVzxrVhkXQ4seS7A5OwG15BvW31/fxyO0aa7pp0j&#13;&#10;MfN4PzTjjbDdfD5/l4qCXJqOhrP+sXv4fbztkXx7fPV37CM2qpEXM7qF2K4GSH75+upLeFy+7HZH&#13;&#10;lNHDUL86Uu0OW59VxuN6Ge7au4lM4xlQQCvq07E91bv7e+vz9DbWmbS8dvPzFwca2dFErPBMAN4P&#13;&#10;iXJyfpGHHQZmaIozET+o3aBIdmWhOoZIsdroTSyEoLphf4CduzuyBN3LWX6mMUIPeIKtVJnupeax&#13;&#10;LDNUxw5Krkvd3p0+fbzeXhDOIsSKCcWli9Z14pPv7OgT2RVQJx3dzea7vgbM+wtHa164aOsOEfv4&#13;&#10;iopI4Hme3rSZsfoQceANHFSbSly+zUPYh2He9N1h179/d3z+/dd+fw8LmIUDwQrBrvP4/rirXX+7&#13;&#10;ms2AwOavT1PfVbVE019GLAWglYdi+NCBJSvLAKIa+76il2//+OkP/fHhSCJHi5rhutsTkEPeDLwI&#13;&#10;UgqF8THQj7WoG0xrj8wf2KeYc4w+io41Hz+giK9fbx/l3e6w//2Xx4f7jtCmrNqcx07gr3aVdc3r&#13;&#10;9un5vxMiE8U6x7Ktn47N5pbcPWyXF5NCUpyiANYSQCgM3e07W3uKWI1quKWNsMW6HXzgLbbLRLPz&#13;&#10;UEeYFRiEG1ztdUGoor+/ff3TcKfawa5bTauAdEea++r0OF/TeNv1qOKbSXv69a0U48AIlwNos/Ml&#13;&#10;QwqxQdrXGb+8bdWO1E3193/8fX/XsqEP2YfgnEjoFtPmot3QvlVrLr9P5KFnk3yJYNrtCeOUILuY&#13;&#10;h274eR2Vj9b49+8+/radj7z95dcvx4LnehdiwDDVsd6ddIDClrpI+4CowJBB/xQJnDYAwAr8p493&#13;&#10;KVtG09cQLY5113z59juFpGcdsFOcn09HnvWuafffX0ajuF/nFpOZpeSXClB/W9uuueur58fH3377&#13;&#10;+6DkumHRssTDfLWbI86TgKYfCs4JqLrxAVIazl+nj8efmKCiRRagKZI/VoOOpagGmNXTU4rOu6Xv&#13;&#10;+3G7JQh3x3dfzr8sZYXG+9cR/6ef/g+H6bWg1hdHabFmx+j0d7Yj3lD3K7ruGn53PDZIqdjdYvvx&#13;&#10;7rPw6OicJPlwEl9e/sfjgneYj5Nt+geetngNGGbK6fPl+f50WK/nS3UCB5srIcSe9ygSf7VvY7lG&#13;&#10;WPlyU62o68Yj3IkwrW9V2KGW4ZIEK7Ndzt/Bvulq6ZtASpA6FXLsw1WbNEkF4Cx7Epfr9dAdFqH9&#13;&#10;qzbrPOzrtxF8PrTa6dfrmc7s1c6YiwH7mc6fdnWffGR11I9IsRVljlwMlYdZg0jje36o8PL4Ic9a&#13;&#10;54ZkQcrfWP5wRSwLYwDs3p63zkqqY4EVMt7JrhI1/0Gv67RF3A6U1B94JrhEWJWrX4+eDfj4aS7n&#13;&#10;nPlcJGw+1utC3d2X/3zZPxy9jn6cFUFv7nIOE+PDnv3xIp+GrwX4l+NH61D94lCUB9QV87fzXdXn&#13;&#10;i0Wk59wseuOiCwjV/+xv9jxZKy6cVhpyn87DyCZUF50u3VJDL9aIYtNeYZJl7O4OX5ZbZWv+P1Gv&#13;&#10;bbzlBT3m7uHrKrfNet5Htx7qbJ5Z/oOMzAJul5D+ePfe5/H0qSI/52XdPIcy/FCoAZ5L2j/nnTxh&#13;&#10;0XeFwmf0i9s4prLlp3sksHwkdIE9MfDmouEYSDowm9Zgl7yRVZ79LfHh1eDd4J6+/b1t8LHZbfzM&#13;&#10;EC+JqJ7BzHlb9+/3PDAJn2iQ7sx8SbSHKaVng49dMaPLAY6uLnz+9v1rVUn7w5WHe4PESwQPGxEf&#13;&#10;GhvSzSxSIC5BJUsPP3wphLcyQsct+KXcGFKNl3R3Oc6eZreZ22s5QlzbWN6tD/q9d86YcQYWf6y7&#13;&#10;9XINbqX8ctj/z+2xNeTmDDhJ0Tqdhq6O3gm+1LVV6QfKRZbbSwY9fhUzoI6WWPXv3le1jDyZ9dc4&#13;&#10;RwkDybefYfvwTKjb99WbBg/1y3mcyO5EERxiUxVm7/AQblsh6v2fr911c3NY7AHt2p78l9e/72rw&#13;&#10;45HZ30fYVQSRbLKQ8TLPTB4W4G+PT6p9mFeeoEH9KTuoX0erU76uTf3T9doxuVW38E/wzt2jXRBz&#13;&#10;hOTzH4L8/msalUKqYGjwyE24ZTzx9U/ndX31bzejrBClrjlCmAPwg2yXt6u2Gh/vmI54lPW2M0US&#13;&#10;8CiRv5CgJqRz/m26TSIsznIK9fXx/Yu9oSIxW8dRePqbeYkApDKBGKpc4tt1apTdgAk2oDAp3yRQ&#13;&#10;UgkFIsFAfTpfX1Aavyx1FVM7PrsdywbJTpCh1Gs5vKtTqUPaAfwFfa33n/gkfsn0AEi8Ld8PJ7y9&#13;&#10;H5xJ3FeJ/FwF7oORkkLCbmWV3emX7/P3529ENkXVUrW8xy9+iXv2Hyj47l9RKTWpwRXWXZ8K5c2e&#13;&#10;01e3suQiPiYQZonVHfsoNvg7vmzGiyyoG9Xbu8Kt+By9ZRPlf3l84R0lWGwpRhqp1UzPfjTFQ151&#13;&#10;fVtzZlQb8J722erri0jkxdZ3h31HIx6wdmxmN3ZvAbxt1siyU/ZhgHziFwu3m53inK17s/E358Q4&#13;&#10;X5Vozl9vrj71WkOOJui0Gyj42ie+sw07yIZ363W5gHQ3l1z4U4C1BebM7BpmuzZ3tHti2YTjobky&#13;&#10;noGCsmXwhZWz6LK4U5yA/Crq3WGl5bh9kd1w8atFVNH+7l4wHqRFCf78ft8cRQfF+PHQvV48PPzL&#13;&#10;kJ9Myg0Tn093j/xxF3nRyxxFN0wup7d5amAVbwRWwLXWmfMWIqZQ1PX3Ux4el5QwaQ7szcJhewS/&#13;&#10;ctMTZhol8xq8c3SHHBWvSxHGBHM9uxTu3qsXPU4G7e/oUvair7hEBBHO96V4UHB39zJrIhQE+bAb&#13;&#10;4rx8eP/naPOUMiueVGklN+PYKYVydge4IwxvjbAZVazxZib7e+3iIH+fv6p9/6Cq4WW69L6XQ/tU&#13;&#10;pobcl/DW1RWrK/P3X2Z/K9mtFkTVXPKy1dF/0Tk9srpc7I2Gzz/dUbqx9Wnl3VLpwmd2sg9lW4AC&#13;&#10;I9TRbhmpGrZskzcxaPSCCy3XgsW3iim7nndd/fW//Ze7+x4K4MsoMcCsf3y1u64/+jy+njcXV0g9&#13;&#10;8LUcwlJo53xICg/GZuGCGOSNO5oWd/0ZJDjOCanp9phQWSTVmKwvS/P1ad4ccqefUvA/3stNZvdB&#13;&#10;VBymp6++vmN4SVPot6o5tfN0NdtqFh39yjruiCcwqLgARhOSZ1M63NnNfv3tZ9q1HsCBcxG2BTdI&#13;&#10;OzotuerW8Q0pEQ6qLOnUDSUVKqq4wAYWQLaCp8s8d+Lev/Fb0zbLb817+TW98DbgMafJEyNey0To&#13;&#10;AlAwdhnUJ2rhu6r5fsaFK5rx7fevYcyWv6MDytWIX6u2fZf9cjwUsP+hIRtj+dvEOcF7L+8Nn2Nl&#13;&#10;s2KE/f7L34Pm5+U3JgWru+S3IVXEwOrHwsdeeu9efpPNqvVDTmXopHP7tgkop0M3lLI8umOhO4oq&#13;&#10;z66Qsr4/zlIfvULcdw8Mjv9eckO02+VE0JFtLqZcKL7h1VmNF7tG8tPgW0wqIsEh9denY3c3GyTL&#13;&#10;VOcfGiYOCqWVVQgt198Srhq6RJRHF4pq+Hbl8vj9AvcH+sKvBmdUNThDpIarXt06K8nn0Tby3bLN&#13;&#10;LerHCG+qwiTedcfZroWhUtqfBrPrjSfVOIef7u8/NPSm7ecHl16v71jP3nP2JlBpbrf0xPkD+M7L&#13;&#10;+TcrUuwkiTw9yiOqP4JtWZhmazd07nn/4WOUTQV5WW3DoSvT2cNPh8/0Bl5H0Db7317G05//GOpg&#13;&#10;06UWvR8TuQMlE18ykECR/tVcfQsu8KHkb0M7PP1+CR16IA0LVYtPLzTcNuM5aj7vE4fV/gNsmlPM&#13;&#10;181D2UXEBjkMNuJl4dH6Y/g3fIAITzAtKBPJTFh5XNnrUqVVuLPZnUbU0YZq/bqBRCYtKHRujnki&#13;&#10;u58ClQSBGtWV2v389dwkksFMNlAu2r/78U/ptph8ia3pA31jzcbhczDyFH3msbxCe1C8SsW8vkHY&#13;&#10;zQyck4nvBjnj29kp2py6IXOZzcKW8bSHNkaCXIDri91t7u+oY4bibq3OdIMYrtMox2pizgucunTH&#13;&#10;V0g2IMthuy3FqB6Pbiapk8GddbiJljZGHj47rMqt+DbmtcRXPCfm4SL3u9wLF4o8Aoin6+X3jJVN&#13;&#10;EhLBKof9UUQRX91MdvCDW4KppLhh+uOOYxtF4k8B0E+CU9OjaXx+NGYiHd0uifyIt3VDSby1EP3u&#13;&#10;5hh9hXlI9lk0dW3iVfaHF2AfYdzV0QagNUL+IKu/ZOOip9cZ0pX98tcJYVwacMMjciskuY1gE2or&#13;&#10;lhzkRA2NW9ncdll/aD5f7FkkfEDKtuV5uaG+Di8zW29cqFl7AORzxxokjxuZKQ6W6zXFDDXFbZ0g&#13;&#10;cmeaGn8+7lqzamXvlz01MaxZF8yYPtMwvx9Yd9n+62S6rnchDuT+Brdrt30iSLI+s2qNCs5+dxQA&#13;&#10;9vqi+L/o+Qs7tXWDXYv5lPQL1d2RlJmnEru9um6gdolr2BgBB1O9YEcT/9z99vxLkNjf1Sy3vikh&#13;&#10;Tl3W8PytrXbEuXC9Om8qhS/rmigftoWxoZK1OPTh37Fs6+c0SkSnpb5dt893D8y9fp/h6uCq8Y7h&#13;&#10;SGfIA2ecXJMxpT39CJ9wzbJ7cx3cS0FHGEKMgqqZSrR+DcnnAil+fCBVsylx6o6WbE+3h254TEnH&#13;&#10;uVP8Q1vPMH4/v4aEYlDv5SAIoTAOV/NznzeOeF89i0iBEW1NlHhKr0uZpSA7Ra8vZtnyumT9SVbE&#13;&#10;UjwxcEvf757R0/t3D+P1fFD30qC+bYrM+P/54/+FOagbyjQoiBFMTchdd7hMb4KxlnBR0/V5LClu&#13;&#10;VsdRetVKAAAgAElEQVRCUp5TmW7TShnLGBZKdrVKgVvvCMNSglhITLrrqIPJ4Wwp2Ky1eivBKwHn&#13;&#10;iFgEHElFGwCZJxEDSjPT1qH5WnMRSkZ68ZshghcIMVAAFqm4G1G365bFB09ayX9+ekuItRXHyjJe&#13;&#10;LVMOIjW5xwzYuHaqTcYab5pGbigGQHb7Yyn6HMZRxywO83Z1GAnVlYjs5hIopCJVr0iJ14vhhdgl&#13;&#10;w10dSqRSRqHCtDmfjvs7kKIHTrSZNQVvxISVkeb6pCHJgFNtbh1Rb2EjuM2WChHBVGOMrNOyZ8Bb&#13;&#10;CrEokMXXDOr7w2k2rzmIGJDWhbQt9hAidJ0vmNUgNFHCXCFiFMrrIMU8Xfen9/O6EIg3RmTBkPPn&#13;&#10;5YYKo6F0tMtrwJ0outgtGg0w0oQQGxJFOWPsvQcgR8TsEkPGddc1Fk3oTSbGE4uNIFF2qQJAW5zq&#13;&#10;hnMGVwsponDdVALvqw/jemaMLePqpiURMi2OFptxllhE4ya8+u2ZUUoIU7xvSY+xP90pM+bbslXV&#13;&#10;cTtroEDfdxhDp+slzJjxHJJomoILKCTFEualHfZdu9eLgQjHDWWPoKB9X7vgCkDQiAB8dLhrG3WQ&#13;&#10;MHoYimo6EnEOebO3DGoKPaMcQIAKlJLGAp0rOxxGmVAmnWphwI1i0/kxRUCbbjm/9FKAuDYdFxiW&#13;&#10;4LYN4oujB1FOKGxo3/bJpsXHsG12C1iphGBhKJbU9SozXIW7UmLOPukMLcKOXVEKNVWi7VGVimcw&#13;&#10;k6rdSiHKCQGzjSARWUsC4/PzSw6Z7VUJmUNGOAnOE8rOt7O426nMq+aBsd7ycP79mws62tVH3R/f&#13;&#10;n8eVJ/dh38VYCuNRpLl4goi1gbT7AggCKXnzfNWc1TShlgjRcqIYlJhvmVfSrmMlUcaS853PAOGs&#13;&#10;L3+ru37OoLANRCZV9/L9/K4pVfsAtUcurQ5lamrVnOd535JiIWVVSo7VLWKZN5mt5WxycPnQDABo&#13;&#10;X0Ig9OIiShaxwLmshII5FlhkJa3bfro/kZRP3X71aQMr59RuBhRHiCIZIdog7ChhSjUQbZIfo3UC&#13;&#10;MrriQ92kAECGsKLV7AAMkfiWN9t2Ey0HJdrFMEhFoXTBG/WoyPViYil3qtdl9TSJ9Cm60HW9WW33&#13;&#10;/p0fp7xMmUIBWyI5RMilctkmySoBGYK5FQJFjyEoHAiialzvEJoc4ACXzQlMDAygxK6VzG/a5pQ8&#13;&#10;ZM3d/sGaXEIxeV4CU5RRkiEnKitZwRRNATyqxCqcbBAYBVcYquCBz8YTwvLmTQmoalZjiKzKMqWR&#13;&#10;SjrYInNXYRatH7lkyXNCgOQcInROIWeCCzP2GxhILbhAOANPcckpKFknShVtcCR0HymEG1pB5dFE&#13;&#10;uyEBIGxATQ1vq6b90CNc6KRkXRzMKc9oJYQmVzY8jteJHpvciry4yYaYc/ZjcTkHYifgQByaPlhb&#13;&#10;AVzCQixyBaBKiZjf5lfKSHh5y4DgVHHY3HhDxujm7Jcoe3+5zKeuU5jaUoAkQGLkRW4oA5U9m+Hu&#13;&#10;/eVtFoo2ldom0LQKhJiMW3Boc0W4WJbbO9lkns/belIPAIOCc3+onFHe3wgUlWoDKACWqt4v162j&#13;&#10;FEPIUM6BxJgrKLkjFrno1gBCTHFmmISMMV213wu+8eSTddaz4gihEBIQAQ0bJSgna2TKyDIsrIlL&#13;&#10;0FQpo1ecEBet8V57j4TW2jAaFY1htkvwNePb7YIqiUBCCEXYajtWHEmMdo2y2ou2MzEWkzyMKXAB&#13;&#10;+xoVfQmAyC3lmgtvvURKUEQ/DdbrbZtsyTXtFKkYxrpcKrYHBWvtEaUFluz9CgQrMGPQH9TZ6GRw&#13;&#10;oEWeBCm9RCx5GFxSh0Ix3eY1YEZ4hBgSQosJG08E194UA7RADaIwQYixEFUnGJEs3/xy13Vpi4Xa&#13;&#10;yY+UoAJT0unw/hi3kg2M1liWRV3LphD8PsW8TaMI2OfsqdIAcwtcIhEgRGVRoccVArnt67e0CSwI&#13;&#10;rCd0e3d3b0az3QzbWES6EORB3rQpQt3GKwWQdRUihEieWYVYuuX07p/+GUSV16lwdAvLrkLduyEn&#13;&#10;kqLY88GHvKVsuedMskwklAmWm4WlaOgXVvVLNLM1GYsS00EiZzeMOCOBIJQhfPRXLIDxFspqX7VI&#13;&#10;AT3bmlZz2KCMmRVVFaA7bRLA1QyvzO8jLNp6LpEOa2T8y+U6gPsorXGrkgxb07JqHScg4+1pCaW8&#13;&#10;vN4ooajUvEAGwZyN7A/JEbRxsasciU5ECqxweNm8HIYtXLIzNoRKCIAxhsrpbT7P4qiCMzlblOsQ&#13;&#10;LZTcFIdfyrCrfUr9Xe/qBXFVc1VcZG4LDurbVfCaY5E8wJFwDu0G3KY5TJz5KrQRIYsAi2iy2QAi&#13;&#10;MD/02HozbRoxGmPwmtuNSjqbJYVsMPYYBigV7/dZbzuJ9HI93N+/mRsOTUm56fmTjT3BMEOZ0jyP&#13;&#10;KFFFWdd0/b5dxzcukTabi07UlQ9JWRSCoUwmjCpqsGodBHToC6Tn5TqchmDNsQQ9b2132lyat1XV&#13;&#10;lItkOATjNPA6zxHDdLtthBAMY+rr1SVCVMuWolFIadFa7Bp4sbglpQrWRhkwgyhm3TLunNsPD9pF&#13;&#10;B0sOy/2ujRERQkp0rMS2b0PKMRgGUSnApQwJEzAWOkOAIMY+ADNfCxMQIksQl806abfGW95YxQKA&#13;&#10;BDhKKggRICi7xVYtAIBi2C5W7Y52nf06bQyudowkFo2augIZGhM1MHG9IY7XoI8pWViEoN2+tgVH&#13;&#10;yGJClHs4XkHCknSzvx3v7q7LshUYC2sjTQiyilHGL+eXFCNV4m25vL+/ZwTiHBybpaidzRv1Vt+q&#13;&#10;qklQgA0bQhejufVgRyhJXUVuGcX4rVYVxMhb2FUpeZQ8yQRDu2XrUiyBIqWq4FzwFd8Bq81uN2ir&#13;&#10;sw2pRJKziXNIHHISCvGJaOMa0Ul4hk6hUhBMk1wKkIoyBbJQ3ZqugiJeiMgRR2V0JE3qgci5nBcT&#13;&#10;LHh3eNA2IiaAjrmTjNbaeIxDm4iCXGAMdKCiCgDgDCBxYR33u05PcF4vQ9vN00IH6KfsXVGMsoI4&#13;&#10;gSCtiasIS1w9KQQU6Pzb0NZuXiPoY8+LizWp9fXmvCaoxFAFwBAqbhmTz7PxuQhUZCxfkZE5BUhg&#13;&#10;gDi43JHWF+FArDjXl6mVNUfcB9vulC6uxsUxkKSSJQqEYAoGR+AzZTinSH1lAQ0ABEb2eGdJ6FSv&#13;&#10;AE8E6Nu3oeMu5cVgQ1d+ouGbP963CJPbqCWFE4RSCSZ4MfM0+RwQqY550wClt7cvB14mlDpeiQRs&#13;&#10;1mone8Z5ARek6wADQqrtAF1Wmx2pr9sEbNg8hLxf40QB6qtuGRfangjPolZV3+V18jHHgitRctG0&#13;&#10;AJSLjihPGWRYYEQlolSczzajA5SrHodDhUzaZohI3D0osu2f7S+V4kqxDPFmEoVFZYj/v3/7T1Kh&#13;&#10;2/VLHSqM1WTsFKG3N8JlWrc9EqWFfZIxOWNXvSUqg2jT7vT513/8orru++vbvYLaNwADnzYbxuPd&#13;&#10;5+DH7Mff3l5RV+VW2tfXpj49HPunb38P1TvlAsdVDuTtfGs/HbfRwjVra/YYwJg8if0aCkbNw30/&#13;&#10;DBy35+tbN3TLd2rCtW5OwfJ+YKg/1buDn9+8uL08LvqCmk/yjvxAOQDY+2kmqNLrLdhlGzDOzdPL&#13;&#10;K+W+1AC376x6EHh61EGJJk2u3e22MGNJFrskN++bj9fn+f8nCD6WLFkSA7G6FuEhr8zMyqp6Aq8b&#13;&#10;DYDGMS44Gy5nQyO/gAv+AD+WBsOgB93EEyVSXBU3dLh2njN2KfvIu2mcrYdYGb1UeS0A67qB7Q1V&#13;&#10;IeKFtHlxzG6vY5jY8//84+3+/tPngx/TDUHo5Q/HP+lwhifGJSkKfg3986Gezuc8AElv06Rwgqz2&#13;&#10;yG9D5AmXM4q4tybqTz8eTy/OgdqL+DK8fkBH6G4MJEjQQqjTDtoINuWD3M8gtGH66fgnNqQ0B+LR&#13;&#10;Cd8/Fz8JlgeAC2L7cQVYIDr7AJUSGaEaZ1OLQgL1tiq0X9Ct4XWOlNvu4T2C71P9iXztzrnii54h&#13;&#10;zZQTwieyaDqzl/H7ptgSRxfXZeVGW/K4C83+qXu/ZATTR/H5Q72udlnt9B7rTH19+R9l4/sb/8s/&#13;&#10;/9dxCs9EzZk2TnfTbXiRf/nf/uV2usZJj9GLTFofl3k5sMpjGiOUMnND5DiryuYetKT+/XR+ezlD&#13;&#10;venXYb/bDv37dem4jUs/6eB26oeUNOLT0DGgR4SxDRYtWGyBdRAl1Yi1FfBQ79xoaMq7y8s2p6Mx&#13;&#10;ZbNnIPpppmLW/T3Y5ccfPix9UXqMH+hVtlLL/tJ9/vDz7+Np70uPMN3V3XztjEEoIehFdQBvZF3H&#13;&#10;33////7yw5/13c+3YDfiO1rzRI9R8lqdzt81gMXhoP2lyUkwEYBsWG+FFFxwFPDJXMygK1a28Q51&#13;&#10;RiWN2KBDDtu860z0YJT6z4/HopJoGINCEdDLZTgg4u1VhxSlMMgtzuV5YVwYCfSTN/NQKQbYDns4&#13;&#10;vl9yQIrPzW+vf4xu/Ik9vneX46Hu+/e367o9/un17WtdsY/FumLyDtCG++EevQZusHkcepMyQJFL&#13;&#10;Q6DHB9pOUxfsP6piXly7ainF98v56XOj03X6j+tA6iYrsQld95/vyxBVTo77Z8psshDiEsK37ro7&#13;&#10;bCmAjPE43E9f33AkEyWcL4xSVeRKAd1GgdhLG6SaYoTHh4/E3S5XmNYQJ1uMbJ773Wbf99PJD0+d&#13;&#10;m8LID7xK5NvpGyiF9PF+vTWyNJ3ZsadbGnRnC5whXlM/TnGNkk8vWQjh8HCc7uNlvj+U+f3b78XD&#13;&#10;T0VRY0ayTGoHqg87kejPjx9f377Xmcww5EpEwURgKkholn5xnw6PaV0EZj7Hy3KvS+4vnYlRZcKB&#13;&#10;4n6bGCIMwFREPdcxrvf7t/y43fPq3r4/7bdzAnAL841ar3ZTST0FCtSVL9dhZgCBed487VsfJ+09&#13;&#10;EQc/I/M43a3PmhPoKPdlTW+vp/e3gRHCIcWZTIeGIrHJ67b97yvzYV0VJDqsmRDraJZleBvHRm2O&#13;&#10;+YFs7sMccBlp5YuujLRPSEZRlNC+9X0H4aN3HT3nvFqvLkD8+X999iYlQ8g+2BR76KsfnvMhsO3e&#13;&#10;xwhCL5HyC/UdXomLfsWLu/7HH6wgeA0W4fLhKQ1dlMAHd0jw0qVKHlkqXkS1H0PScF/uz/FblW2g&#13;&#10;DRkmiwkdW2Wtwi1cIeKOpus6YCxoRjC06/y8/fP309+bTFU8H9NiB8wFURni2t30zKptmkKigCt4&#13;&#10;n9+W2/ZhR5xL3qeFpLmfD82j7e1wb8tMoGDmEVBC/M38sv3x3b9nFb93bVmUV45KCxAW7aDJPIYN&#13;&#10;IALhSPq3LwDg22UolPx42Hq3SJle7OzTGCzYNR8M8SkCCEEymdqIxTjt09NHQLOiP38z9zcScPX0&#13;&#10;U4ZgQZNuGhU9xjh/+Km/f6+5SMPSmRuDxeKDqCo3DaMFlTgsVyuNVeJwm2aDk0RE91pEEeDSHQAA&#13;&#10;bpm7sih1y5ILBIHyKObOzosrq91L+54xniG80C1OCcvoYHe3+KH6eYJjD6/C7MASEKRcqnv4RiGi&#13;&#10;AeJqf5u+FHmRHOKJv8c+lxsRmM3Aod5rb/cPz8tkjZ5zJUGYqsPm9ctrLjdUjtlWYpzqXZWv6GI0&#13;&#10;izKMsWTsJfayKPaP6Nvv+a6q4Dy6YSo/fl4RTSLLFxfVhmclZTmsZ/syjNOQKOzh0hSPy0RgM07X&#13;&#10;ZZdvj9kOjCiqpdg0575VhN9TKqTkAaSSOhCgJMmKgdry8Wmw/uXXScGeVAJU7JmCc1xUtvdW+fc+&#13;&#10;32xpU8ujCyuOc3Kdr55qQzJohz89HQZBr8t1c3ym2ZbO47HiY3fPs3JZL4vWUMm1AN6vvKlTXtlz&#13;&#10;19vrn3/8JYwO1vnL9Pv+4z5MA7K7vHxoe5894+UPt1gfqTT0xrOsC+Fi7G79OOBfm6Z01uQaruP8&#13;&#10;tD+exu/LhJr6kItt700BqpwxRfDVvb8MwdxCZopXc1qYmTKzQ6s/IV7XrVs+PBSUEUkJjc4m1d0H&#13;&#10;xVQGsy/T16qShATuN7LMJ78klXan7DRfRjvRCvdZR2LpltWOY2k1RqoScpp8XTQkMOixqoQ1aVeq&#13;&#10;T/vi3r/PX3xx3KVccutM+eCIkMY/7tLs7AzhMI4kcRCLAIoyfF+gRMhgrEsEp3zrMVNjJ+Bc1PVl&#13;&#10;0qRkaCkTtga2KywFENS7whlRZxmpurbHmDl7V4rOpocwPX78DDH57//+P/6Sff5+/cYKdXejcmN2&#13;&#10;/NQH26WwzgvmyAdL0uh//RYSF8XeW/A2tyKLWWYGiH/keRjcQe59HGdPT6f3CH0nKSMq54Ud//X8&#13;&#10;+5pX5ebh2K3zz83H1p01bYOT/a9vTV6oijkzCVacXycHjOUAubUgKAQwWVsLzry59WNRC2cnEMky&#13;&#10;DFyq1bmHppjMi3HBxggtonkOIDq9flsxNRxJpHAQqQKTt6O1GxLaLvoUPIZVptukvNEUpO2sZyoZ&#13;&#10;CBK4fzu/7p93C9TujATWXb9Q2STRp8EAgWUtn5KjeROQV1v1Ps0EbhKkxr5uY+quy6Z45kempyUQ&#13;&#10;Xn/4BIRMXwaPYnMs+9FT7Nd1RVW22zbX81tVSbrM6IjyrDErtFXS7Xte7WdDUuvBrlBVUU5eP5ll&#13;&#10;uB4atdLqfv3XuqmMM2GgZR2HVlPcJOoaSDmR7ThPyBV5saubfsQa3KQU/TrobgYCCwQKCBZm7n1c&#13;&#10;PQCk/H4+ZVS50TbinExDCFjWbj4QM8SSIm7G17v7+V82SYf5fWoEhmlT5ptz+CJfpjWA+vmHZQI1&#13;&#10;z2brJ2fZDG84MaYQZgws97+/1Vz5uAqvRq1VqWjExrx9+vg0uqn73T99qq02P3z6PJJbCZ66+0zM&#13;&#10;2N4GRj2FSyhKfdd20vtqg7AQtc4IUYiH8pOh8zZruGdlxnIlh/Z219VL2/704eHzrvQBDI54QygU&#13;&#10;KrsQW1DBZFEkJktcDF87unkIhfOz2bPCjPM8eSKBAcMwLJxOoChOs6PDnSFg1xEcxPC9RzBZY+GQ&#13;&#10;n6Y5O2zObn4c8hPqdnKzvN4Xgf/lR3VvXyEvNx//dNbv1ZMSF+FAi7AISUgI3/2EKcYM7RiGYLOM&#13;&#10;5nunKwk4j0+HnKyXtdz6YdoxQRT6z+9/e97sckzf6IQ7Ayh7b2+yMDMQ9yTul3fswsOnP42eQdCX&#13;&#10;ssQQr7NZo9zskYkJcE69Lpvt+TqVGwSHG4pQMDF7dsg+Ypau3YsM4Hn/fJvWt3HIe4NpgFj/yD9c&#13;&#10;RwK5wYXJ4jHbBUJAvc3vqyuKo+tHcB/x//VP/01rMg3FQ2Nw43GCCuQZLFdyLYumHxwABAJuZszS&#13;&#10;/vgB4kgE3MBprMzW6oHwBUUJ8sUHmwJGvnz78t03h3e5A0nnjeIyVcsWcbH4IUlf12673XTrHAmd&#13;&#10;GlR+/ZWEfLXV0gA+KimPU6bv9slhhiKYr+tf19vj4fH179/UQ8syYpxxKRjYwjslSxAILi05bH6A&#13;&#10;iH/jSOlvbvDgpkggtBCeWlICEfK6ue+20Tq2rDvc68068R6pMk8Aa0xXrplhAlLfzxFskTW8As2P&#13;&#10;IrtV0umGaEdAPVIMgkujYUxF0b4BAX4w4NQvmIv0+JHMc+/d4r2BWgmLZDIkth5MYFelfOzXL4qV&#13;&#10;8R4ppR7ar+tD6Nq6KAFyJRwSHi3ud9NdH2IlVLzafDeCDffT8sv+z535guJn5wuXgeaMopUrLr2d&#13;&#10;psNJJfu4oMimaR2IAEikLD4P83WcR8cMVZpKijBa+aH0wuuZwCVGm23aqi7evndzKACqtY6Uo2Rn&#13;&#10;grXnw6slDdi2o4XFpuoiBb2sKKhIb/uOFgVDWRgGLDNBCx4G9EswN5IzWMC2T67tuXbpcpmbih3K&#13;&#10;w0G66cTY0nbvUthhcVSv0biyrBtFvt7XRF32yGnnuVfMhQ0nl7zNfOa09rz78cMm6psf3gzN/GkE&#13;&#10;iIumCZt1V2iEMONFYh9mO7Ky3srpj4VFB+NIwMGFAvM9VkeIwHyZHSuoJeM0ku0dtfM7/uBN8BBb&#13;&#10;Rsj7WgqQR8ZWjlEsOdkStTktK84HcacAyfmO9kFlDAzL98c+M/m1DLbpHXfoH+hzjgXEzIiBGMqF&#13;&#10;P2zkZVgZjdsN1c/TFm6SaVE2tnMf2HmbN/66hq0AlkFrc2jKhNsJMZwnqA+PO+pojqphjGxD9WQK&#13;&#10;0ARg9QvmTDJOrxkZfv1jWc2UTWs6TnbJS3hPdMdrszhoTbnEI8Z8sRucUUO2e23xmrZZ43qhYr6T&#13;&#10;SSowA2LWT5tM25QidWBunks5c3jTxwYJfJ/obji7nStfHd+orznDHzePX+lB0UJ7uAD4YQ/BlxX5&#13;&#10;SrAPw/kdMKHqatUsJBU6mpuHBDO1NefxDe2yDH4qio80YdtdfIxjdaNbHGa9QcKlNEOQ/BCmuCmO&#13;&#10;Od8tRHBw01MyE9LXCklWFA1hffJFMsLN6L6sKd9poKHC/sehWYiB3jLwSMBSlfKQRbhM1ByqmvQW&#13;&#10;wnnNPjOZd93NFwsTReApVcnPlhfqQlxf0wJ/ByXtiQhkQYR1Q1fsN3iaW3yzOpgRmCzV3Tjd/PWW&#13;&#10;lgLxwNRKLvHNwC7F1bm5ujRpN0/vN2nYyKaVRhC5XRnyHygDwaFeQhrXmC0mu+dLZSBlPnzaPniE&#13;&#10;dJzoLv829rl8X6fSdoboZujuzZYheYvL5iPidtJqs9MjErhSMGHbRZQvUgzIQn2R1myKp1OLPuFq&#13;&#10;KxThWBN/ysJ2WXwaL/ZFKXx1R57vlpB4/56YWEh2cAhsfpqin4T7NpRVXGIuXvSE6X7G/KrTFGHL&#13;&#10;hkKqfA0JM6j/NE5rtonarTA5O40YrlwY0nKFs6WblhN95l1ux6gp9tb5jpea1jxH3OYM//AYdLg7&#13;&#10;YPFq3WnoxYe8pg7HNVUPqhs7mxwCQx6vPmET+dSQElpNkM4VSOO9mwkgfF/K6UxxyPfFRUBWSM1M&#13;&#10;LNJlnP+x2PVz+uO8SEkfAB+0uax2Y0yWryrvrit1pPVYIv6E1L+1/inDLE9hoPCpWg1dyZFnMQdY&#13;&#10;b4+sBuHVDfiR34p5MhsS07YRGNwj8dWwE2v8LKrpecxa1389FfPmvgs8L3JVtgHhfgpU6qyM0dWL&#13;&#10;qff5l+5Xij9k9+uW0UlYOJ9EFqodmb4f7vN7SkSq/X5zDAZczWWpLfmGC7RvT4tNf0ykxgigGFBd&#13;&#10;MlAnmjxcHHrYxTXRcfMTuhH9e/E1EYMXe1i2gjvIW0virt+is9uzDdiMLveG6erj3v3tzn462mXF&#13;&#10;2iGGREVpTbolPhKzjNCZndm2423IZJZGOKWs4G8u3vrpG8OHGBVR+9v6LvecQpJjnjiq33fGMi0k&#13;&#10;8pa7IKiwOpDBTgcXM4gMl8RJm8xlgAJCU+lzWzhr5g9XukxpZntSnJeHP/1k+3VYUPYD0euEoqyK&#13;&#10;fL1cQWB+xcx3yKJ0n9UKCOniw1+ChrnNuHlG3qrC9JP9p9Kuzn7pJr8f+EDHtKI9s52TbrZy1LvF&#13;&#10;vGYMJ61PvM9VQfX7jC6eIguyzWz6pgZzyzAprDFURpu0l+BuRtCeBQFI3zbSLI6t2VeC2dBSsfqg&#13;&#10;XAmgfX3zU/3rjCa4SZQ1iM9BgOJpuOBnijOftgxEGHNPTVwn2mdgJSES6y8B55yM+iZK6CfAJld+&#13;&#10;LNMWNta4brNjTRVJT4ZaHKHFG1UvDETM+kHP+iAac5tfAx1VUOF1cjZOLk24zAA8bJvVT7stbAys&#13;&#10;LyCgRyQE8FG6NIYetAI5bBfTR60+/dyHCe9wzetgLAZQ3/yYdUyHsocjxZBXdVFv81qYEzdVnDUn&#13;&#10;rJN7APTs18BVPI0Qj1T1Obh3rGXekwlcLMWlvpu3hMdJp8/AsfH2JTfpPU+L0O+6KTaLmTKRitxM&#13;&#10;SYUPS7TY3zP9Qcq03M9fe7KpnWcME+xsXx3XRIjybCPv1gafGBpIhDRLZDem1XJnXNm/LXt84J6e&#13;&#10;rieK424rFnirP9Zksc+oWDLs/XvSK7dJzYdNsUUAbzrbNYkdtrjKqJhFJqFEXXLwTucluYb9+/wr&#13;&#10;2m0J/3X/DO7pMcQlXKd6xbba7I4fPdbd+G2L0lkMIIL13T+lBLNM62US1r+XeYlVNcyDaxkMqRyX&#13;&#10;sjKQbkRwkPON2rTZWKrIIRkWuQ0+0ohe2TWzj1LzekVjvXntultLEvjYrFxYQwAo9gVjQ5Y8noaK&#13;&#10;qbqEZoQCftTVUlno2mtN0ALyFZxdgpE2zwVHJ/0T/Bh2I+XHyYNEOQKgIlWePfY37Kjjsryt8D/P&#13;&#10;BgW/F6tfTqIsribhOiM1buF8ZFsz+NRDNxmTIlHUR/eg+77ZzxFi4fUrFPneYMUijVTfZvs2z2qi&#13;&#10;dRhJJDig+Okub33o3mYaHl5qFsh56oGKpPxxWQmFKm4p76Hn0lUy7yMi1pKUFP+o2ByWUxiLo2ax&#13;&#10;aLUdIXmEREa5eHQDCHu2gRh5jKP44ZiK3LNscTCECho4ZjmsuprSETkm2bFZyJdJ51C5fp4yhPO3&#13;&#10;8hG8K7gPx5FEJ5MGEMATV8K5yJuJZ3uSFhRaEutmUyeCW7Wi/fPKwhIWgK2ey3mdI9JFJUAbbESv&#13;&#10;4+Jciuju4ZgVpdo1xgOAcnB5KB8Jsl4BOOf3UxnWSehbEcLCAVxO15KQ38FtDYmzTUyhKSAK3TK8&#13;&#10;RsshQSIvIxMBqPQx9cuwjtqL36eAulioNpvXc2pDlSoi3+ZqP9g2ooXMm0UQb0IJwWYlShQRoOoS&#13;&#10;3RMSnBDvA4HyR7m2pzqm8GGBpWiXqzoqbNA4LRFkFhwJ/M7uJvsGRwIIWpyek+87i5o6iBBSP0VY&#13;&#10;oem2yZmKmJQLxCRE5pK4jb/RQvQoQke3uWMA3W/3xeyU4ziTkXoJQVGAEL/u0Z/Jo/bRc4xHmYfh&#13;&#10;TBObWsOLGbkn7pw01zC7JdmFucUnzT/1RMRdzUc7lL2dXZO2lG28/pZ8VrHPZAtHjGcsrH2pdm5O&#13;&#10;6bLm0zQYQ1Eo15aQiZDlyrLY/MMG/z//y/+NSHr63Ly8mowm56yqGIJ9ojWC3DnAczusRqhE2Fbz&#13;&#10;jwkAACAASURBVECZYwFRg95CnArvGK43jx0uXBvDYqm3654eLZSKrXqig2WiWaLUrx43jU8rBEu7&#13;&#10;Qvvr357Lp/F1Ltie5dnhMbPhP1ffq7gLIGX5xC4QJbc5bJbUkdTJnEAFMxzHJVIEgZ21GMvs59s4&#13;&#10;VOV4hQzzRJD+kMtCwDbAL9bXKMgbiol6puZ3cL8y5I6Bbx7pe1pDcupewpe3/zdXRDF4fATT+zCN&#13;&#10;SYpPoezBVQ/EvOFJVksQ8TbNJmTFL7xfJ4YzqCo9wEKinM2U9p8lpah5PXP8pwOAGJh0DlOeZy6B&#13;&#10;xQM/x9/mjNa7u08PV9yCtAtCvS1Vs3s8RorNdY6E/NhTMmQwoUlw7EyURf1XfUE96pZRHetRL0i/&#13;&#10;MLagYdh/erj11yxjK4gbAmtQMsegYu25rzIpMbpNQ6bqqto48fpg/zGsTnKgTfjqXgXdzye1r/kZ&#13;&#10;xoJncBqmCVFJKEYU0zlaR0NUIOOCfrvm9WaORMVfpz2ewzqv8xg8WUBOxNQ5xRZaNWtWXy9fZWV9&#13;&#10;tBjCX77133cNgELyepoonhfmWJjYyPLl3DIsvmfuIa+h4ZmpHs1w6TVVFdt8CELe7JeF2JARBp5m&#13;&#10;PIIMFeif89UPGJ0lLEQJGODQV96A0FZPh0t3B5Jm8Z7wj1pjZHj1c7y373lefiNSdTvuANFraP2n&#13;&#10;h798uf4+im7bw3uGHSJ6IXVMUrNd2g31KgJ3NqGkeHoZuthgWC4z8bvjA+75vNTph7oOkxVGxMJf&#13;&#10;p6vPd2dSdsAzlEYyTXhsOzqnpXw4tqs9T/fNT08vvi9f8oIKPcS+Q5mMcf+LWtSDzs7jO0hN8Oz1&#13;&#10;bayf//G0/psGPYd/Ga/zub1ptDBMWoqW3k03wwq8yquP7qF+xPPJCDZFp/DnfTQfZHP569vxZ26S&#13;&#10;wizDSPgtj8ugESa7bdvRyFbJdzhWd7NJMGXCpRfx2v12fH5eHNCIX5bXLEnwDtEPdQhuJeKyiK/z&#13;&#10;lTweXqn/53zB6p/6CY82stxverf2MyeZUuELQZ7DVbe4ZBLHPQXzed1D4lH8Olwpvo3IWoLz44Hd&#13;&#10;AFYnmcHmsAnr+rn8CDpEIBrfTXHgp/FvIp+TLQEEhGItdTEWyxSb3V6S+9NfIM9HTpJJWAURzuuS&#13;&#10;u4JrvLxv0eCkouJD0lhpseiTxGSeWpWLsARCOM1zmizc6TibHXu8wJYxymPIXeQS3slou8RuRV12&#13;&#10;7mIOvqRWMJ57yyLMUR5IhvDqiwDXQY9VLhoQ8Iv+3WzrHCigsO31AwU5TMhnjshdWLESFYHLV5qo&#13;&#10;UMfj0/D2r/h45E3xvA5K7brb3a7xcFTnvq2fC7hjIGiD7iLg2ovxRLbYPSoZ/ZUrOlyGJnuahrus&#13;&#10;P4kSq9K1rDfn3AVX1Hmw67e0wII0Hr7SAcNwyDNh47e+c3YVKRWWWqSypMgAAXjYsmrpWsHhdepj&#13;&#10;wpwywfyaUBzecPdKj0dR9DVQ+ZXyZMQ1PRGlZp1lAgbhYbkYLWs9rjdImQMcvrE8OyaSw8irMpjY&#13;&#10;hzh0lbkbe7KreFKMN2+OneCek16+9AQlAC3Nt0u3zfPtMCxPpZ2SwQJMM5SfP56+t9LL3W7Qq3Jo&#13;&#10;9vTkQLahIkRrfefJkQ8crbTMMeJmMOYyrXVO2OQrJvqXVryDA9o5MqF9LzwPSCRA0hq/htGKPNI9&#13;&#10;1wnMZM9ZlUYLylLkfu6Q0zWsd6hcZ6eNwfvC+ug0+2t8aULMHfxFHG1vfx/PEFPGira1m4wEulzN&#13;&#10;+7nJw9jI5mOpJzScoSf32WP8ivThAsCZgZzlZVakmPmVYj9kKibsPNiiMjMueZtGYPn6aTEIymLv&#13;&#10;8TT+holYVrFq5yuQPTXHYCA51UhWaeNom8/zEgytt2gcSlxrnGaauK/91B23TX1Qb5v/oNuyH1hG&#13;&#10;ymXbwQZe072EuzLOLKHkor8GB2uSsVik/DAGowWQWQO+g3FF8/FJDv/u1EMRgWbcG/dyyI7BU0nr&#13;&#10;BuK1v1McmoN1fw8P+3oGLTIKPEwr6ky4PwdsQLDWM8RsN5zBOcsYBJT81l7n3u9ZHsUNZiaX6fG4&#13;&#10;jif09a/7rLEL2uUVoWtO4d2d9tttDsjv//a3jWL3WVdqSwNZ0HlTHHtzS5kF8HBAX6F105pe5v/g&#13;&#10;j/Q93R5u5P48uOAPWdYTruBdAkzaYOB+V8JcHU5fbcYTsYivavRUbeOS6ameK81JrHblp7c/dLOd&#13;&#10;MdotWQwfhXifyDqv376K6l+0A2LzscPlNcbytJ2GFuWTqbK48lxSQifyJwycocwkQO43jwFBRh/I&#13;&#10;OoP+cr/++PMvt3lYrxBQGSGFneYbiQkm39rebZgpt+HRuCWqkwUwhdy9R1G1RADMccLCOqcUXpYL&#13;&#10;uoyhM/Zu8eH4Xz98xCvNQSPwVR5zDUI/O/RB/ZQvt35ciTpbvaaIBGbDuO7GKQ4aBc7pGHGuFIpp&#13;&#10;R6v55d8OmRhObUcpYDFrxPuNVqaTOAG4Xqp6T/4uq+K9D7esGUPUCAVCAoum+5VzX+0fCG4ut57j&#13;&#10;YvDBjCMvN2i3e1msvBsBKTZRga7rVlWo4nI+b+sEYyEy/hRxtzKROch+05tiXvSclhhIOFtoIIkC&#13;&#10;efFQ39pourJQ/j9zCWbEv2qze9tYxGXWrXHwBEPLw40OX86hIzLsn+vv+OZJszhT5AXgzx5PFBfW&#13;&#10;EBL2iGTjTFzKP/wX8PX9m1lTfFCUQo/pisB8Tu72KutioWjjzF/595yBZok/sm1BP/Yv7kmirZik&#13;&#10;kl/7jikLA7sN948//mi/rON8nyEGDw+gFaVcFUf3eH388Z8uq/3WhkdZlLhhMR2O5STM+/UVZXSI&#13;&#10;2gNxsqL4+NkUgVz/LjSIp0B2u+kdoiZ22SmwYTq/Pz8ICk75h72sitVck7/dtsV9xTpUGRrWB8lL&#13;&#10;XzbDFoaUIQAcJwhHQqYCmnBs1ERQRD6R1Z79o3hiBNrQC2rSXo3rqzNfQ1nMy4Cz9eEJ/2KPllfv&#13;&#10;7z3PUyBb37HlWxSkuN9vqSnisVLk3SgRKQggfhNn/Ma3vKyjWJah2WWQLKBvg1X3bio3RY3gySIO&#13;&#10;5AOv7uSRlR4VIkp/PS5RQGLJob3DYVNnMKvMFaEytXYdD2Vp4aX3Sw0aeeGr0tRmz+zTdHlPc1Vk&#13;&#10;RNApA1x0pZ11U1Q6HDg1MlsJ/P74uJv0siZoXJCbPHWBXHFZMbJ+MokZwdaYeXSdVvcPf/kvW9T9&#13;&#10;3svrPTWtWGRdNfXS3faW549lbO1nebhcTLOngLHL7CgBcepDtOuMu+9/NLHZugdYsIwbc7WZPgTT&#13;&#10;I4YxjYLES2cX+15U6kO/vreTTtYo6Nmo+ymvdkBWzEzlWknDxntfPlMxp7JpZuDhHIBdlHAILNnG&#13;&#10;IyfTvPud/FGmskoxnV4en/O2JVIpWqG6k9PS8a2mU0+hWAOZiHSrZcfSaizJsyveN6gwi7bGLohH&#13;&#10;FfIHqtE62NZDcp4cVZllkxSAUjvq5vr771v5abxwBPpQfzpNfoftzfY6RFzIZxYuRkVbbrKfR/Xe&#13;&#10;Yc95swxgvv/Ga+FI4Fs09DiXVXDoxZg1r0jgB1FD5x/z5u3lttk/+Nbg3BIKciEIoimWy5ybaofo&#13;&#10;8q393oJLboas2UMsEc5H0fXQd2EZEZlsuS0qMtyVUk35mPRE9Zyg79/PDOQhSIB6LFSI8bBVfUe4&#13;&#10;gOP8ivNP5tTxUCib09x1778fN7lZ2gIcztsV0JSsxv/HL//t1l70PCEnW7sUfDu+rW4lUNZ2tQgC&#13;&#10;zgAomIkaUdj2s1BituMw6qeHgku6xjVDfPRmUykeAyehzOrBayjxAakIIpdMxNHqkLxOKZaUM5jP&#13;&#10;jurAYHERQXR9nzcbgjlCiAigly4/fkjUna7fLIz7zc4NK15jhLDO96Ne1mgloRxnwS3GaUkgdDFZ&#13;&#10;QKFbF51iqosMZiDzBcjhDCfVUEyZyBkF6+qMkkUGCc0Ab2olSzvbcZwafmCcrW6UPhRVxktZlOVr&#13;&#10;+yqJVFjgyEyA0YFpmowDMS1KYrdOyEqR0etlkDRb4URt4pERyVHUCOEUEIEzy5RQiEocR8eqfBk7&#13;&#10;ItBUpr6dbIQKZ3ezOD9uCiY5BV4pXN6+XbMPB9iujw81hGuGsrVfKcmMo7q/IyJGbQsVlqG33t6m&#13;&#10;O1Qk4w2k9DaNVjkIUD91AEFrpiTwy+VeS/HTw26ZF6Tw4L5QVsfVZ0wJrkZ7CtDqoGFaMGDRCjuF&#13;&#10;vCIDDQtLGyHAhLr3tWAPeQ4hqmOInJOccD2ubhpZKZegkcWm1WXBEicxeE8AQoTLBULYbI4Bwycl&#13;&#10;6zyDArMA53Vp+7tHrnx+vHTnxYxyZU0Jk7YCYeO8Qhj4ON/TYPvVezdbNzquKGQoCooEP90GDJmb&#13;&#10;XU3QfdEhaqoGCFCVlQQAH+gPQtz6i8OEKIJ0UFUBCNsC0oMgmVymxU29A3BKCWXJ8RCDwz5wYcRm&#13;&#10;i1BKKd3moIEfXAiQvP76tSiaW9uPmlQNDREN/ZIxDHGy2kALVSGZdsDqUkpu9GpXnItk2TzNAKOi&#13;&#10;LhEM0ej5ridDfDmFQOLiK1I6YXcfNsM0O2cU1od9jRCo5AZO3UZlVZVDbKfZ5Vz1/ZVY7Wtgwxq1&#13;&#10;REvfjyMv1d1HkQShYtAr7okoBJXc+yUGWALktJumgVEM0qLNiGBZlnBa19m5NIPyeTMOXUreAYxg&#13;&#10;ZAyj5Hy/lEwVRBATZgME5de3U0Kzvrt8UwRkLU5IKmCdhGi72SdGTusCse7DKkopOIMAyY2EFMfk&#13;&#10;4QAGsVqAl8VqjPTlRjFxAfMMA4I3zdHf7i6WkPh+fYMQyHzLBYJ+QQX54+ubdShNpJ0ZikhwllQK&#13;&#10;022/2Qu1MchNXztVySWuhFEQSaKon0bKtmaBZgwkkQUgbyCkLKtAvK08MR7ltWvrTEmuCCUJJFnU&#13;&#10;gcS0rIyTEC1mSK8TATRYPE42J6JNzq1rnRU138U4B3e/R5+LHMREMMWh98E5q9vuus2yEFLDiOuv&#13;&#10;IoHT5LW2SevL/Xu5Let9M62TRQRiSCgz95AJME1GZHUiqXPD2+UkRDPrQfEM+mjx+N4Fh0KvNQR0&#13;&#10;o0QuE41WI80rGvyUlyJjFIeEQBqNl1teFjITxPuhI/Q+tQE7EaVmK4rTen8vikcmWABeIUJ1LgVF&#13;&#10;igRg2Jr6dtnuPnTjfNg1/To6FIBBIYFEE/OTgb4QWdSWNhkBHAiYeIpxbYcrz2ofWEWJb5djtVln&#13;&#10;BoYYLSiY3LGYETEDo6HTjOaaeGiQJBlEPQY6JosiNbZATBE6+o5m22onbepAJKPVT4etiOA9GpLC&#13;&#10;4hdkgycxeFCqMvhIA+VCYErK3C9zP4DO0rjMgCs8rQvPVZbFOpO+720Xmifh4tLNXXJN1NppY30w&#13;&#10;LrbzlRcZZURrn+e5catIioFV0qK/G4DybBuDddECVWfagSloUgrisQplNJ6XgRwLH1KZybrZvN1v&#13;&#10;Hpimkvo+BwP8GipeWuZEXq4e8J6eYJuLXGAZA2FgjNGWeRmWb36bRZhAMCJh4DVLsbeprBrjyXWc&#13;&#10;Y6AQOV7IBCy14rX7DWVEe4+tCHq1xt/ug6EsaCygtBEUlPslJpsUz++6zWhOLbLQRDQC6ImU+hRt&#13;&#10;D1iS39ox9xXQIGifEXIzMyYMIIociD6bonv8x8+//fqrqpRxq0E2JRGQv9xOqcze3s91UTZZNhmN&#13;&#10;gaSZHMzUsOzh0/PcLus4SZcX+5rn2K1riJjCeHt9JRDvNlsHIWQwJh8pbYeRWjFfFzOnp4//gNxC&#13;&#10;i/w2LJvjI5FxdEaV1aqjA8PqvU+sqpooAYixyXKBufYugyXUaHCz8ykA4iPGSqy6RZjloqQNjE7z&#13;&#10;lJyFa2yT9zkVMjLJ6LyuXCpK18BiALa/3ojbQEazbRkYxDp013MKC8GJFZkPc5WxmXkkCQOcuMwj&#13;&#10;A7qsoKWZ1uV+zTMJvPdpKqs8Y6y7XgIUhigpMTDj4qML3vsUDX142sSgFzeKIskKAUpWPxtqD3kB&#13;&#10;sfr+PrBtozQw6yLzzBqSCONFpsFyd/eE0dv5TGAIoeyG+fmHT3po59UAXgRA85yXVLEoypJbihkU&#13;&#10;j9sPzplZg2m5m7RixMi20CkUm0rVfLrdJRJ2sXUTy201Gs3L/PbaBc8woNmMGIM0gIwI51Y/8aFL&#13;&#10;meD9MBacuGmIGdtv6mG2bb+qbaEQBARQRvyqgs2C52zLGc2QTc6Ewdwl5/M6CUEoibfzy9PjUy4z&#13;&#10;mXNinURMONxPKzWIL3HkI8+zOE/JeyRdVVTXeTAgYiNkPAnBkSw32bYSsu/vOEJnkFLUpzVa6uO8&#13;&#10;9H30pk9rkQvoINUQcqC7ULNtb75XjAMXcEiKME4YwYQCTIjc8f1yW7moFjO9tqOsqimNHuAEBKM5&#13;&#10;AwiYhAG8Xe5Bx2aLOeMJAOvCVpFhHCv+8fb6kpIHFOaCB6IJdyEN44weec0QIQQlhDKmxrEd760o&#13;&#10;99qisqlSEZHzm5KKGAISZbFHLoqE+wSIdRilAB0AOC6GJs8gW6wvmAqLP73Pb2fnF79Vzeu0/Gnz&#13;&#10;c7/ce9u+vHzNucx4BiF77b70ZggIFojOUFHIjs0Bep8Bqee4TGnp1jn4zz/+sLqRpgIkqwrcm7uQ&#13;&#10;3HvTX85Kqn6xBKYql8HFh+3x1p3xoh8+H+7T3UTHpzLAYVPXQHuEKKk5THGex9liPbbzsGTbjUpb&#13;&#10;tAKasHTmjteU4PuXjvKyUl6jeF7uSmwzLGJMOmlS5u3Q92uXyULh4PW8K5tz37kkDz/vO38OGQ16&#13;&#10;xJyyXH0/jViU2sFS1S4a0ah3fXMuJSlGN/AMJ0OgW0SW/fe//TUPwHLFKdN6xr0NYK4O2ZjIRbfd&#13;&#10;aDBXJAejnYZ2+HR4NkFDzD3CLIWiyRmDMc1rBvrzNd+XE5opj8YHLrMQUx6DrIu+HQ60GVOICBwe&#13;&#10;n6zVknCA0jDdZSmpSRAhltEVLDCQCMG8ropHlauUyNxPdrXRUxOQwyH1mGDkg/YE3fGCMIghSgBR&#13;&#10;YixmgEcNoygYZLaU+G3SQnC9jqUU/b0DjEEhMPB5Lru2jx5gJgvAG0BgptSqscfJMcZJJLhQVZGp&#13;&#10;QCaPWPDuWHGgMAhM0up6a1meSA77dFc0EU3AghkqCiJu9gQpJEQmxwHyRUNzxYtChm7YSdmNBuHZ&#13;&#10;IdLOVmzKIUycCYH5PMyrizYCwHDft5ssP2blYmmY7TKOwWqObdSEYORBEElxQXTyzoRx7AuZD3fN&#13;&#10;KxoRogDQuC47vCn2xtq+7zo7cBIKgnFEnDpGhdXeYkgssSYiQgkpEp85IhhR/H/+T/97VeSHshK4&#13;&#10;/q4X7nOuZYiqd55RQjHIKL7BwUQTcQqRL37yeNrmx6H9xkrRmgH15gJDxQle5zyau0srsLNbNoZz&#13;&#10;xdv+emys7QHBSK82D+42Ulk9eJrR6m983PTzSrJi6ZbeXnhOKi5f3CwkTG4eo29k5br1h+pgGZ5v&#13;&#10;EyuVprEGOSdAKYZZ/lBgPVqKFAGrjwQn32ToBNZN2n/vv8od1eTmNHZRi7gMgG5U0b1893EdeYEj&#13;&#10;FoAEh3jKXFoRd+WMbGbHcSSQ4oM8f3urqEprJGIbnD887DkrV3d2y7Svq/XEcOHd4mRCL91LScuC&#13;&#10;1aMdObEwEQQ4QT1MYbLjmhzDGZeiHW/FoSAfuLmTanccfn0zBeTYFShEyacL4pFxj3VGNwEN4xnC&#13;&#10;GRomWZOpephAzQPN1Gj9Ri7JY8DxQgzm5Gn3D2/tPQpBD5YjcXzaw6ACawNiCRUlCvF+mfyM9zzJ&#13;&#10;m7nSSjXLrAmKMJtVmbFCSOymHkj0WMpiRCdfsJOd8Ip3a0l8CX1Fs5tPmxCsyFjqw7Eq7f1iFKVl&#13;&#10;zoNoUD2R+2NW9GaJRSYpFfmoVy/k9u1yPtJkl9m45Xq+qUJBDmOeIQY9dOs6HPwBxEsllJ5mUQhz&#13;&#10;mSuRg6g6bDjkzCAKmSVrYFgetjHhVUeaqEA8dGdUZnlODX2Hs1jHyerZz9G//Lb/9HllOSlArn2A&#13;&#10;pL0vJTZ4u4ERcSSRWyaY4G6Dgx7kVGd5HBci0ozCPE1CZln9aDCeVlPIKi9yH0GMaTal09+PhydK&#13;&#10;OEfwqvucqDzkJnQNYgxBgtIWRIMirvOu9zwgVeYRxWgt1RPOdm8ryvbLdLcqyiIWA7+zXKzGAzo+&#13;&#10;ZdgFAwDsz+seWJUJj6Ozk5RH77UL00dVjcUqc0LCbkcgzeUYtUZVbJeA0F1r8cr/GL6XhViW6zxO&#13;&#10;rPWEIkCC9XNeCCY4ZpW+v0WMAWNVKu9skRnrpmudHVhOrufXjIKfNp8zQIF28xKEyud+FIhY3+bi&#13;&#10;AbIQwHqeTSKIhlAz9v7eakLgYZuJoYOec2rHOaYs35J+6HywOcjfyeQ8woCDTamGZds0tzE2j2zo&#13;&#10;FzPA0tuUH1WNOv21oOp9ScAvab69miEXD3m2hT1eyRZB4Pw8u+HjRi4mLY4FOJaWJwG09DEIhliA&#13;&#10;afX2y7dZkSLMACUOmXAJsVLMw/cnutG9YyDXwOy4DCnMbh4maJE/re+PNL9dbiqXl/ulqqqK7+7d&#13;&#10;vPv0gxjXt2hxBDRhAQUCy9x/tfUh854SNkx2ky9CCMowZAj3Lq3/P0HwkWVLkhiI1bRy+WSIr/Jn&#13;&#10;CXQ3D3ofHHDIDXDECTfJOScEARSAysr8MiKedGVu2oz32o4BQZzT5R5IirmtaqZ0oQBxapNDvMq5&#13;&#10;YIDIWvU9uo8GinpNM++VhylrrlpqFw1CrI7lZmrV92KzQz4ftyUuQ56mRXpI3DydSi/p1Xpjqkax&#13;&#10;3cN5+sMsIwyp3yDdHgDPbIOrWaAnnPTlKGFGT6vTSMAWSTkJUpGzu/Uq1qEHSCTGKePezbRmARe1&#13;&#10;Vhllj31PHGpqWgBxUau43T6/3d8gzd4tgBIq+uPxT2I6H9V+Od0KeMcjrDGnMabxBiWHFY0kX0vY&#13;&#10;3DOpxZfzqaN8lGhYzeb9hp0G7BMMcUjaQHbTP5u+4IhDUwFt7c/zuGMg2ocPh3R2oBMwIRASZQI7&#13;&#10;6qJDnAD8UkqUu2Z0BvNe1MU4vzs8LtM3kTOzoVhVmrngXAj0w7aCTlbVagMmNIq4P+6sWR/27603&#13;&#10;Hnp4ppsDMBr0/XtnUEI/Ba3G0QNuJ48SB0u2O8Ml2rrVuX68pNAr5c+XZYXH//YQvFYgFUdLUQpX&#13;&#10;/m7IM/3+NmBZfTDdz3osrgADUwBKXglmDFZm/Y+hbZPTcbphnxrOgHej2MQ5eoRKI/BaOXwHINUC&#13;&#10;L6fC3gftbNfv44iA9QXgerM1RLLMigtFVtskKqKARwABx3KeI1niIhacz0SK2+zwZd/J3kyroc17&#13;&#10;+AQjUEJ6cwlSxoJkc6A2uqBuYZmpkZBQQXbbVid7nQ1mqG2qUYRG7LO1IvlQifGH1tEVgaiJJRFF&#13;&#10;KgB9x94vfljj3TsrkOAQkpiBYtPiCMcu3BND56sGmMpBVUierktRDQ/TkGLGdNDGR21FsC7DJJAY&#13;&#10;Mtt5l5KPpGdmmFrIPcvIiqjL8/7defjuWUVpxahM2M3rkAKggI3izktuCVpnr/as2MQi9s43nNyG&#13;&#10;qWAe0h03kQJYA7Gs2xWGuxtpnd/TA6elqVAEvmwFDLbORDfO4GBuYPpWeGX1N9jyHgaLgfVGb+se&#13;&#10;cpdiVJTgYDPbvBaMwirDCvf72+t50x+cowzeQjGZx1xWHVZXTHuQri/5h7WR26JiTfYaaGsiSC5W&#13;&#10;EQOsYN/B8lgViB72R5yLHvnmsL3q6wGjkQgqGh/i065bLroYmsiSIY8mrfcFMLQ6gCWgHXZL6n99&#13;&#10;P/uVV2wef0ok7y8zo6k7lNm7RHl0WvJPnEoOSvUzkx67eY02qYqaof/4/n94ey64tJyQ4ENdK4rn&#13;&#10;NWesWI9giBlkKcX01nC2jYHdyGB/niRTiw6sxnXXQJTcehNQv/v8l9PrGwZgtVb5VFOJl4DqFk6e&#13;&#10;Ls4+FEVwKangjFJiNZu8YY2UrhPxN1ptgtirOeQUrve3LWvb/uDiAlmaLo5LRGBmJC4yBu2JQXQs&#13;&#10;7dNheFmm1/nwGclMig1lsV3bcN44beJkJoge1y5l4gkDxNF6vz0+DOF8ulgpe1gQz4SUAjOGkUAq&#13;&#10;cDqVnE4/38Tzvo45Z1Deuq5yESa5rYfbEMlEuDf2pJe2mkuMPoPgITLjfbdpccGXLFZnIY4ArZuu&#13;&#10;QnbdYjGYkqmgERBfFgq5jxmEjIC9TPuuxsCaVfTtLmnvZivr9wDuJGA8p58g4p8+Mr+U4di0rWq9&#13;&#10;SUQotouYMyZqf5p/6CKx3Nbb+e1HWnL03C6sPSgi+Xa3HZZbHEpGxsAbVWwcFpLTp912cqBASHJS&#13;&#10;DJkxA2RjtnTyFtlCkCtJjHteDdkGe10cpQtcgjeUYFa65A0n0nPMxx7FEr3ZMfy7/9LLB2p3Uqq7&#13;&#10;+Z1uZG6wudIyWqxQVOHtbPfPu9HdWOmIe+1kM52mvKsdaYbwtnnPTPGd6H3ODsDJQJ8wIiq7Qnh8&#13;&#10;tZewRz3dO54zDOsyYFC3EPkSmoeud3KlWDBu4/oUCBLJ4nVkjdrVvmAbQYajCbYiqqft1Q0v1wWr&#13;&#10;6oHByIBzAxPuCuFOdEFFU9voNMEcQrRM6y650mxAhFSTKa2iUjEX2XBcEMBpWi6uwH3mq19Rhdbi&#13;&#10;W7UBCMUYama1diHTlsljd0iIB0rrZuOvZbtr7tOJqc5s3TJpktmHw/H+Osc7xO/A2zgmvLY7CE0g&#13;&#10;2w8pWalgA1S9rU/TDJQaXv6QTLIiEKYQcLa6XconAP4MpLcwFUWFs0TaRS/DRfT0dBlLyTX1Fmen&#13;&#10;c832AeHdPkTpyAMl11BuIAcSI92QWv0Cmk0NEzt9m1ULZZuKXbOPIiU/DEB0Bd4TFTdTQItRKygg&#13;&#10;0GUEMBYqYUQV3m8flp+n2kVXPzQZMgwpK3BdiiFMCSAwsmh2a+ZMEsVoCAZ06tnQGRJR4aSAvjzK&#13;&#10;ciuznj798nwxbz2jdA0EgIItJQJmsiKCVwIQ5lK6nI1+yRECIvD/9c//x/Ly0tEy6gPyhSeVHdq/&#13;&#10;u/o1NnQW6LIkA9GGZpk13KQPwYAEOKmHLvz3nDrvFYbT0f/7Rm4X2xZLfW+M1hVVoHNuHJdYggAA&#13;&#10;IABJREFUstvS3cum7cYSx4dODLA6tB3OTsFAzorwNtTwRtYNXtH6F32DaxPfXr8+vdsvce5jj9sd&#13;&#10;BsnZu0bEPpmcuHQP1ue+Q5fL28nnTIOHRHSbu5hdQJwxv5qqFl9FQQI1iJ3Gfh9IS5qfsPtFPL/N&#13;&#10;J/W5Rq5pZSw26Sk1dbUnMXkTjbEsU/pXPdwEWtIF0FAD2F8/+A7AmLR1C9xcQ9wV3kyFhkc9/25U&#13;&#10;8/Q2hINZOpyLPd9YhcBMeNHmcvayka0oCk/QJAfaBDAskIARhg/+t/t/Pe63OAyo3Z1B0yc9GUJV&#13;&#10;+Tn8VrPmwatbnMQvm6C3kQ20wkp79LAbxhn5mKm4a+ohk/3+SuA0/LRuhT6TChLEZj2z8HVPVLiY&#13;&#10;OgiV09/DUoltHkH1bftIK7v41efwuEt3Q0XrAO7AX01xpVtmMocLl678glk5miCXGQALOMiiRjgV&#13;&#10;O7sZI6kptrUCrOPxN9ypr8lc6gO6nAqR0xwoUj2N11dP4DGgda3yHSZMMXzHyUDlNwYt6w5NupUD&#13;&#10;POLjN39/GG8RlWZaC9tRVHM4zGYJSLb3wqvPX1fUYA/awKuM5lkcRMX9Ih73jmiuYJ42IC+xMF4/&#13;&#10;e1tD7NbiVz8NC6NER6a0w40oFzNyAEhK+07h1b6jUo4OkL+Gs+0gvUNB3DdQ3OFxZ6fTjLeMsqDX&#13;&#10;2KolO0tDj4NjrlGVud9Hyh7xVuKg5IoadrsCBFFezdB01vJ4pQLX7bNYzXUdf2KIbx+72Kx8O2yv&#13;&#10;usHHQJHpiYyL+lHqBdGSbPPLaLkvNSD+wncWZIxiRdd2/XW1EdaVYa5JtzzdCzgE7LXJXfU405eO&#13;&#10;dmC67IJenob3j/9zHp0iB7oVUL6P3qsYEGg4ZrkkmyfYSTNZ6ehPyTffHVlhMWCLU8ho43A3lR/i&#13;&#10;NwpXld29mkflA0Ws31lXf9wPCIAS+Fjb/WaPPIWWRz7RYuF86/Tm0TcqQ0rSClu3Tg/bJxpI9OkR&#13;&#10;15uUmL7Ca6ANWb0FCWFqmJDzulCv0mdhp0iXfl8k/MtiUsp0s2eKROzmRdNS9B+ROddhknpmFp2k&#13;&#10;JXXPy5coF4gAE0dy4UdoV0bjp48PBsEASQEPc532BcYQZyQVdZrWhLX4DuOs8ZicY5Fn9iC797jT&#13;&#10;KC3ZeUeAUej5YqfTgeh2/v0Lo20nGMhxXW5ujo16zbgVYLhiyAKVY5XhLVNA+W2aK3yc985i7Ao/&#13;&#10;cqij3LZdWf2jao0HOgOy0u6OQAQmxnqAkhtbjOP+R2aNzQRQ5cHDX57CajdV/UPUv/RX/zZXc6+k&#13;&#10;c5Tk6BgOl8unCvyiT2p38EV2TpFTWUC67ihToGKpedvgOp0/QCj/OK37rsyERYojt6If5kWIFoL5&#13;&#10;j6eLlGSXlM5V8TMgmHE5mbwKOCJmRLMN9c2OqKUFVFRHw7o33vI0QmFsdogxkbd7VF+cORF3dyTL&#13;&#10;Qg89SJdYU0jKMg62+ydaRnsn+dyqX6KAytMVCF11jfZw2++qL9/xe7GUgrqNuoeJbPYNk3kFMTHT&#13;&#10;jBPT5MNznk9Vs2R4AH7hjQMwKdat0W2+BRidhxP9dUkEWvWevBew+jb9oBAVPT6mZnExNZV8v7oX&#13;&#10;Nhb0hvFfabz4neDrcbewoYKHD2+3mVZt+s6SX3McoNCq7U2CV615NeuU+K7jj1360ZMmNdE+5LBK&#13;&#10;MGOxQFcbP+8gAGRek3yQFouks0oCl2ul3nBwLW6uwaz1J4vq5P5DcyK05teXbttN9phT6Su2lH2L&#13;&#10;H4FHi3b77te38HexFZi8XbTgGcDLjHYNHqTN0EJEjuOj+5xBO1hY9fPOUgEsi+PPdM8ioT17Cuzt&#13;&#10;iijLMZ1BY4sdUhFFPQDgSr6zrMAdqmNy0cSCuA0jNLLH03Ievaw7yrFh6AKvPPW0QrK8xMyUmaAq&#13;&#10;/XJ6zc8NIYVAsLn4eII0hRBnaw8gVq2UW4bP9NoDvE7XkdGmJyt5bZ7LJsKXqVYwPqmyzojzW9Vy&#13;&#10;j8plMdVhP3qNO4wRhJypuot0GMRt96CUjGr9aOJ5g+KjcC+3Zpt8gCV1anP6wimS2xYMPJkLBD6k&#13;&#10;OS7SIkZqdYkLWhHZB5IInAHBNYFYNgyATJBEJTQ1mq5HOZ8ZxU1N8RksRkTQGaCkeFM1rivl1Dt/&#13;&#10;+oNiasY4A4AJLhC8TOfH+IDyPYUodm1ZeLsxok03z9ifqsTVmokHbbHptujM+apiG/js4k8P+9pK&#13;&#10;FFZ947LF9B6ifve4nb/I9lZR0N5H/26ww7rhBHUi7Xz99/Ct6hTOmcu5wn7Haakp+XoKgyGA/d27&#13;&#10;p89bC2aAtYVgxhYRFFOi5i4QRaXkPOCaMU/gXHhhdkM4Ubw0u59xKaGOAN5mI3Aucl5Kwz70StgV&#13;&#10;pkCEVabMMWTny/ALKdmBsvz6rn65nn/hD3CdO5vwbjMvbrFJCezLEHmkW9z/wRIexWH7Eh3icO0W&#13;&#10;U5n6A0WxgxWDDeAYStAt16WmjYM1umjCJG6qaoZOW06rm69d70rtU+86zvSPWmTIil3UJ45NXEMF&#13;&#10;uAIy4io4gJxVZFp0kvKDabHOGE2svvf889cu/qm4LCjfBre21cCGa3+1yVIcaVwD/ssfpzGDSlZb&#13;&#10;D5IeTqil6KAw7lMYkPFqKa51JLJ5HOOL4fCY/djU7ko9AVaHFKBsJeePiWN6FLWv3tUVv676pQpz&#13;&#10;kULyHoMv6se701+tydvnpxDIn3sTSk6wLvk1V50pfnNC32zaiy7dHDjCfHdYypdVGwnkM3LG+SWr&#13;&#10;TOltEazksuwYgp7ZUYjN5avJkQdUx+ZrsNSOweOnD51Jpi+lQ+JYzz6VCDuiJvxaQg8QgMTPMj+9&#13;&#10;bZl0E3zJOV06gZuCma7KGki43l/mVJom5xIZrh4VA5akAgKkm7DMFexQV9st7Ofzv0hVjvPRYRJ4&#13;&#10;j0jlFzav590tef6pI+YWpOfYcWHMcK9bXlVkZtZ9BRsi9Pfz8tAKsrvHVI4KmK8VxSBw6FS4CdkD&#13;&#10;vyThayDzOjriVAZTaA4QJprXF0w2vCnTqha03rXDbDEgBlkhhHxKy/op3wD9hUX0rtncrp6SUw8x&#13;&#10;GTz+xKENTPEcM9jMQmy0HtfD+Mg6kDSYp5kHa+fWwX6FyD+AylHS3kf/ASBS2rLmXjWcxuQBgKq8&#13;&#10;Jf7kMcLFIq7fQejmGOi+HcULXCXMWf9CMeANadKbBYRvZ4cc7uVRnMIM9xhDBlzQm4m8QZoLCtlu&#13;&#10;VhrSxtHba/Vuf1/9pIFnt11zNyig7eEBppwspupionPK81J9lCWAHa860ErTLCDk8k2BQk3+AXzE&#13;&#10;lsTUuKL4Y2mZ7ZKnDSHTnL2vasrxzLYQVFhDl1ZAxx0V0pWXA+tveSurxJvxx8opSPmafPkvcgQu&#13;&#10;tssSAd+KVhDTyelbXoaKz5DBc4XUj0Shg9V97rbDNTDwo2jF90myxCCsgtPh2dKkQQgy92svcZ3W&#13;&#10;xQPGQ4lIioO/B16es6o0A0Q+foRkDbnQWlZVx7Ky92X4VDazta6U+APlP2VijMmScXct3yDCyUEr&#13;&#10;rzG3dD5Q722W4nqDZqkKBO+PDlELqS+ualldNOSO4//zn//XQOUdNP1GO5PaA17gj24HkE6WsrJ7&#13;&#10;d18MdGFb1dAFwuL2qV3c/LD/QPl28kssKb7dD7tnPRQFxZTuZUEbdlhPnheAa7H58yNGt2Rg3j79&#13;&#10;hy27u3OdjdQFHhcd2eUWAyhRDldyjm+HX3bq/lrvP2AsljWJvnQFzgaefWOifXh+0sMiGeJv7F8X&#13;&#10;C9WDJOdqqSqKFYt/vKZ3+DBME9tWy4t5/WK3D/0pXA5IdeVWwiD78NuPPyANkpNOV8j+3LZF1euP&#13;&#10;K4kihSznEW0fNcJUIVeXdJ4TYmxa9Uf0aIb/mwRDfASh2cYoqzyn6wZxV7Zq189p/vz4cCnlTFjl&#13;&#10;2mVaFTkIeNgQmFf/tlxW5bdR4VUS73AY++0TGUPj2FTRff+IAOgERv8RTPnJOe8PH5nd/igvfINU&#13;&#10;XUR7Xl7b6FHu3OvyQmDAyZC2HvTXVvE02y7HcAutQBTPFKjr72uDOwAaIKozItOx+2qDz7VsupzC&#13;&#10;bzZWR2UTUWRXSQ30vdwDvIA0aOI1tnM74cNjcWYKOcsA/OLbKrfdyEQ7vr5V/X7NjO5D0rdN8uvL&#13;&#10;CV5UhRpaSp3uogeyFim4R8ACo6Whq1xRcATJ5CFGoPbiGu0XvnzeqS9jxELd1yXfgHiwOcUSYEvD&#13;&#10;1byB7BaBjuQwlrv4hKl9EI/ucn2talklIQhI+m2+/pEnGdEmaKqkcTfb1TuzOO2+566tO7TvCjzD&#13;&#10;onbRT4/bwogQ+J/suAoU6TU5SpeGMryxIAYatYigLGWpN7wJw82UBm5TGHQdlDi4dL0fMltZ6JvP&#13;&#10;4/l+7NuQvkpwuIy3JHD0e7Z82247l8KKBopSJXDe3sJggkXOqG2j6haBYVUWQ//B7VCKhVqUGvj9&#13;&#10;pwNV/6L8NJ65zIQbUG+qFNdRZ0c2Y+8+a2vv1ARVwdj8kylbK9wRq2AGb96CaktQCUa1UVX9EYfJ&#13;&#10;ri5GxOQ4vc10I96ykZXRBZH23WyM/jo2m9bL+HiPcCdxR0iHNVc+LxMqupIsbwNSI4ZIozYKhsPi&#13;&#10;f+KWp5NhijU7srwVhCNByaSRO7RtD1YXvS9DXFZqPfXbOh5ha8d1ua+YBIMzAWlTCaj4Kk6jP7OZ&#13;&#10;rNcdjBwV1GxY2qS7Nt3TxyF8qcKBawEncPN1ecDXaPA1565+wPvnpbsZ3yJFSsl2WNx9T0XbyTXo&#13;&#10;z3Hz2/nWPXZe3Nyb4a3snruJFfAvC2I8KfnJi9dIgiWnb6Orinx/DFmQfGyq0QW9OW5/aM+AUYp8&#13;&#10;/vVo1/F2QwNq/pHVO9hdc+SMruuYG56c/rTdkj1/7P1yGXb0vRV0MklG+J5Vjs9d84EZJ9bpZ9pt&#13;&#10;Pk6v17+1my0lPYKoxmSmEYswy+Qamu4/Z7QjYENM/Q7fED6ASJo9/+NvIylMiToPt/kESU3P+Xdc&#13;&#10;7Mk1gncEN+Ld13TRMI9bLgD96OdQZt/DP4O4UohB8c6JziJr6M+pnDZuc6kxSs1Wfvv2x8NzW6g5&#13;&#10;lqd4EqXIc3bS8PyCAlS/nc+/Nnw8r2UBVa6TzHUTtlx/v1+XCnMR19f/+gC6NAyVqcRcBT+gZsTa&#13;&#10;ipPZoq3Js54W6sH3r992DX/32F3ylYsUvK05CZllw1kcn5l+zV2tf4qwWLLRqU5YGlhKe2PJXi+n&#13;&#10;AtWdfmB5annB6yl/puPXYSfk6lv+/Y2Lgto0Zn26n5767vOm2ok249Ehe4M6Fx/IRmFKvK1NIYxi&#13;&#10;JfF/LKzZhOyYgAK2hCUzw7A+/qhLH6MDk6HT84dy88OU4MMKa/J5vI5CIOdiOQ87ueWBle3KcwaT&#13;&#10;wUt5nx5+u//bx6fOrpJuzkjLnvz1lxWivHhn5hyY2t4XCTA+z18bsfsrXLf6+kXkx0sDZrvb7753&#13;&#10;IxprTfW68yJaH7+H08tfq43r7G2Sl6t/Lk+CrSSTp6c/TeELS10vpLvcYcX5oUzTz6xPn+TDy8LJ&#13;&#10;rj77ie3iJqrqDctN9QL1SnBUe7GG7I7AoI5SpOHoLt3mV8SPF3MRlcIEduvoj+/n5eb8tO3tYXnW&#13;&#10;16Vv91G4cmKFoO6Xp5x+75/4v37/f991/2Mfgrmb1QPzCgQCG3Fs4dMZn6sm0MZN6UxwS7bQs7Tj&#13;&#10;23w/eV1fXvrve0rnNyLk25hGmZA9zivkrK/Qxi0ZerQVv+DblxJ0V8PhNi7XuhYt5YSWl8p41DUn&#13;&#10;TlSGShEYQLg6TY6CAeZfl2vp+Ofvp5cVG15cNZtjg0i5O0sqADOBCwsCkWWcQaZKVj9/fN1stjmj&#13;&#10;9CeSiNJd93sCgVvq2wJdTDfWUZ+Q1gWQ4U/FX7595bnQtkyDVrkTaT+ASfIG1zKwMAOt/FMMYvUo&#13;&#10;31429VNOii6+rpIQ8su3H2rqe+UgzBCWj2DVzr5/ekqOlUxxUvoa8A6sIUxxSSkS8Axb7XLhzfHN&#13;&#10;nP7pUKGYhJT/epklZ9lOZeapevA4z+FecZ7ezgWmKdo1ea7bA4Ofe4R2KcIbJDdHzTD4e1rIc5Xr&#13;&#10;gCyLCCwg2sTE2eFYAMz/ePu5eyfhdnxXOFX4PC246Z1Zd05yyDhlZYeH8d4+1L9fv1D4GbdAY6vd&#13;&#10;3573+7flkvYSrPj4iLZiP/x9no/1dkrT/cZJ7pmq3sb4/aRmlqsGRDSf5ju2J6RVtyG4vdKSzAW0&#13;&#10;zFFAyLS0eUQrQb3C0QaNO8R+b/wWkQcyyaU9bs19dp18ISHzoZlYJXPbpOHWBQZLn65/tPXDfU3f&#13;&#10;N5+cq6oSEpm1/vcfmvR/imqzombIDtFg3PG4G8O9Ox4TXKb1Z/zJR+xk2xptSTciK0tdJjZ3vHe2&#13;&#10;UEK7nL9Wvura4Wb4iPBxkRVGyCjniKkW2Pw9QtN+5T9GibJH113vSTGKUTfLetN0XYb2DcdepyEw&#13;&#10;0h6262tl6FhXanHiz+8j7Vfd3+ybA5lBQ9FE8Ri4rHSRerspiL5KF7kqWRV5nO/+XX94RQHfx77p&#13;&#10;CpJvW6fSqGh4vxVrQkeHcjCl5NWd2najI1rZNANZESY9DOa+ar1AdHFC1Fue8XILGPQ4U6mf/JXU&#13;&#10;DEqC7WrbrtOR/rHmarNBBL7m247FNV6cuOOZg8/NHd3fQSXQxx9fziAhiyF8zjiv74kCrgsJMbzB&#13;&#10;eD/nBCWkjWqvHvTQc3ONt8rBXb29D9cEXEB0uvrtx8drPB8TmaoVU+UcdhhH55+e9oasaupCiZbn&#13;&#10;bKZqRhE33zTdS/+uJnuRVLmZj8/GjCSYfGQJrJjB3//x5WdV5NJZq6h4HOOd7mYcKJkU74P8Tvew&#13;&#10;pjU9/9Tdwy8eb1hVrj/cw656/0n5OsGJTvbWvmPGM/qUT+sPzvLAftE8j3jgHMUgr3/Mv7Z/eUvf&#13;&#10;KsIkIwqCaFRSqDn0+CWpTw8opuHH6+YIBxp8RTUBa8euL0Op8IRCyj+hq9AE6EgSdW3g1Rn/SzjA&#13;&#10;8Q+AvOqySI5tdquL87IEV2O7IahUtUH3oFrksJZQ/vg7ygIYuRQ6wtuvOeYA1tO87v6RJRWJ5lkn&#13;&#10;ZXB3Z6at2D+WBna96PU8qOd+vH1/3PHbSss8AQzbDxvh1HV9vcwXHgPiCRavBD+oix7SrhU2ehj9&#13;&#10;P06/Ve1DCNs+6ul6KFeG7LnBa6X6FHG2rjA5xbXumD4VNhWWxGP/PqvpBQO1kxnOV9fo2aEE1uUU&#13;&#10;xhZRj+pxBk1+XOsWzK/fqjLMLBQJCkp+sKCk2S41fK2XY9Jngl7f1wgIgQKRobtT4Y8okGK1vXyK&#13;&#10;Ohdzz/QstJ5Bi+D73I21esdv2mWidry8EAdaFOqI//e//G+iaRMG0+3ESTUao7b7dRyKZlJhCOaa&#13;&#10;tFCpUAJWmIHgk2eCuxvExccQo819tRnLDALseeMFhDbBkhUnE+elIH1faJgr0LydZ8Y3NdK6FORB&#13;&#10;XTikrDr0HoFlmrZdHwVPGbSoms3sVl+RCs4lWHeZDGCSVsmDUlyJs4OZ42OByFUJAGVLKdHDLKVo&#13;&#10;AWpAkQkF9Lx98H51zjNe910dEKaoENwoJFrQWB+WcMaSrt4TQDkhAcX6uS+LO09nVTEuBenfWb8e&#13;&#10;9s04XOrjjsDNRj3n4OJoC0IZEh6qt/Hk3SBous8XUSlJOcOzaBvtzH0ZnNNjmh8/fXSxsJwcLYiD&#13;&#10;ft+/3cwyj3XTmXgjS4whOOcCclW/mX2AStrZmmIixgkJkVHTKEKCLboBCmGIJPYLaXuFAtjKlhOy&#13;&#10;kJIoFfUOUwAhLjgnOOfMC4R6GjDiimOYQoqJEF6DjClZw5JFgmHlmO7bxtrCm4KlR7g5BUKUara1&#13;&#10;K8QivNq0rjGzw5ZnX8owTxROKQAqWuOXvu2mOPCeJE9bAcJcgGOueAoAJWQaBwkrE8tqfd2zeI+y&#13;&#10;qo+PR3P9KTZbYyZVM85iAplANtxn1STrMcpUCGDebm2FWfZrzjRrCtW8xPl2S5OtG2VzkHyToq0F&#13;&#10;zQZAzqtW3YbzdqOcdiTArBGQHDKTcfQ4+at7s44zCHOoIY84BrjmIsSoEQY6Ow9ARdkS56iAdrAh&#13;&#10;KGhPMB30fUNVVVAm0Nxypapl0U5VOdddI4CbDM171mrjY4G4g7nkulEuW2WrlFC32cM8l9qWkjkX&#13;&#10;l2WCHq962T50LJa9hBQYJ5tj06126TaNuepo/a7d6sm2rfDeQpdqoTzS5zvzNje5xNtNCCRqpIFn&#13;&#10;sKkgJKuLcbVGK0FxCb4EWGqAi+QoFxxyXp1GK/70bjvadS2gedct04JzWF7fKtSNZRG1BAwosV2C&#13;&#10;s8nzBDNGmHMTAdR+A1PFmZ5GAqm2tiTPKYShXKf5dbjVkisuGaQkEKvvxdYhkYIrURFnQnQoZWGn&#13;&#10;pdt10eRWHIYyF+4i9nGYLMIgYe88EeD23TIuocBrMooxGAsmjKAEcnTRRFFy7aCAhGFKHU+9J/bs&#13;&#10;ftRTslwUkJydeSVC9t6sBsY+9pED1taArJrKWpKnrSjcA+BRDNCZFC511cQIV5cot9ZkEPhbmBWr&#13;&#10;EGNYiDY3mWUIY72rQUA5xRB99ASABACLIS92kUCwTO7neaGVLW5ah3rXaL0CGDbtzl8p5e1g5iUb&#13;&#10;A9dCAlXVNOkOCtZ2zngYUcAeQwYgSCVyJtykBaDXqFHdLG6GyNOihmvCyXszBWwobNtdpz0sxALr&#13;&#10;/vL4y2BfnurDuNyhytqutermWTPGXUXfN8/jeCEgJ1WSSWlMmNDSMQLhjnf3JUIESMOZpJ7F3CQk&#13;&#10;8bjO+W4cNLFKdWkxJsiDfX/UOmp7hkSGQvb7ZkkuRFKIQoIx6aqKuyUf9koJVmL0GYpcjNPdvl5n&#13;&#10;S5Cf9WgiXA1vEJGkvQxrK6sUQwjukVScSUEZBGDVM1NU+1yYSmbaVR3N0SPwkRxM9NdxaDteo0cz&#13;&#10;xft9RSGL3X6ZAkNtBuswDbuuX7QHGRgEBr9SpsziUVMPPgDDzP1cQs4+oMxlndY14dIGgiBgKAHk&#13;&#10;5XUeEguy50XUD9v65+vNORqKw85wLh1EGea11qzC1uQCgb67nEJw6y0XSWXP+N2PomwlZyEaUgs7&#13;&#10;zqFkvuk9iJEh2rWrxTVvEMow5Pl0qmhbCYUpBLJGBnZcKV4VYlxGr5PGOEFPQ/QE4yUhhgCGBAGi&#13;&#10;ZyJjLG7FKSKEKya1mYrvGOIkp+QWRiHCYrb3/lENOm62nbephCClTJmOa6oFmGKULEuWV1+y4JHA&#13;&#10;GBFX/Db/RDVaoy7BpQR32werjYspRtAwxQBXorLFLmVmTWmAcMbbNWZE9z0/vb24lRdsIK12mweE&#13;&#10;15ZXBJDHzcOaPfGU1nzOi+AwSsR7kVdb9YxQPg1L5DSgQmgEwOHMnvbbYdad2t6W5IONMNMKkYoC&#13;&#10;mEIqVCjI77v3W9H11aYyQa3ZsArxoC6jxrTq+4fr/ee23cTJJRABZEiwTFCgnv+4eeMp4gwSjpFL&#13;&#10;rtvsphShxeFmVEsbTGISdfO8JvOnX9/Z7Ew2YidKCpJglkOyMeM1wAU6SvEoZZ0LrJRDQN6tlod+&#13;&#10;i6pL+gExF6wjmLSbPYQcseAhX7RGFF5p5itnnHACSySmxpHTIWilIrlou8ySQFRXoiSF0fkSSMUI&#13;&#10;DpueuzFWNY+wrFo3lFLHYXGQ+lBSDmy8ZZGEc1zUitcsYur0qBjJ6yp5A/0dCVwI5e+64ouCjbsB&#13;&#10;QHgEuZDoqG+4Mt7db1NqopII5OzWQAHJbxcWUlU/rjk5Xzq1SaSQ6w3p0EA0DjpS0jQ06msBtahq&#13;&#10;C0DVyosNgpKKEsWoS6jBZHr70XLSYi4aBXkJwSSPFK+jtaDhsJRjvTUAE9RpM2MGxxGoiI0HBUh2&#13;&#10;X99Xe0DSTd9QrhgoIpYIAkQiLQCsAoHsPCwIB4oSlFVXrtGPmLTdVhKagocQSQyxSyxRzgXntKbo&#13;&#10;2IrLj7et6WMODgU/IMndYdfdzk7uO+6zdIlEZDc1Khz6EuK1azfGhKwLqsDBK28iqBtI62hzMikR&#13;&#10;7oeV93IqXpS0DldIeSSEA5KzZ5AAX3IOLkIApQ6yoso5m2GEFUbGGD1vGlWGac6+ZrQ4s8k8lDwC&#13;&#10;jyuRl5UJCQACyywXlAB7m23kADIcILQmKbmLFkVbWIVKQDitnQKBqa7vsyAela6gu1nllqO+HFX0&#13;&#10;jsiGeQy4CmtOWCmoDS64hSVcL6rjvWgzpJkIwCvqbNQzIvF2u4iaqlpiWvC89nWj7VpMBZTDRIxL&#13;&#10;kAAnF6NJ42XNKBWcHz8/hdEvZcWCIkSYKAUEwlmtdqY4QjLIoJRMmpRRuo63raSRitlOVduY66Xb&#13;&#10;N4VGIiMoKJYECqZAfLvbSjLZM4AwT9EsM0bg2D9WljGKCM8Aeg+hcRkwZJeBIaz9pAHcb/tpmIMJ&#13;&#10;pJhQUC5ltv4837zOtaoUrkWahjVEmyoqr37GxEe/ELCR2VVcab2Kh/o+/CRc3ZdguehoWMbbQVYm&#13;&#10;Zz/rTd1Y4QRqYzQY2yrjQBlggDKGGW0LxRhrs7KuysFzDD0RnTKsVoCQrEEGQDJaC5aDQcBFMnuy&#13;&#10;clbN6xJDIamgVDhJZrhWcptjVdXUu7mve28BEJApaobMJLPFeAoUkyGlpqqd8LfbLABNJmUoGwQK&#13;&#10;wmuMy2nuu6OZwv7Y1PU2ezzcTEAeKUUCAFMujEAheVs56CpcYaoEQQmNBUCE2HwbdoKvmQqOcXBB&#13;&#10;4Tg4F/z9fkcSZn1ThAssw7hQjCATJONqV0EQa177QGQKJVjGEAIVbqmePQdqgdhHXddY+vp1xURS&#13;&#10;TCkhRBsIAokmR04wScSBBgq2GlUkLnyrNrimSCAsShW72/wtuwhsKq5gjgBIiBSk+gMVQlVUKjUv&#13;&#10;o6i7r5fZJ4FQdWibDbFgcTYkg9Kbux8f2rfXr9Gu01t0y5nnnBbnPU9VBRnHJQNOUUYoe1AWsnu0&#13;&#10;Abe0xS6Y1+Wpegg3H7G/XOa8AjCky/38N30ODD4fd5LDbz9PLsFllZ/ff+p5e/l2+VT/KbjMmOj3&#13;&#10;WyzIf/7jKyrkef9kUSxgaNrc0m6Al/N8rmQfi/tj/s3L9ef43QN/qFGNcJqLB+DUw6wTAAAgAElE&#13;&#10;QVS30/X7pFkEFVP2zZivZgWettXignaOl0VALDqWtkGRI28AbujF6tO0UEHqGtY1Hl3rYn96DcRl&#13;&#10;tCaRuD5raOT+qZYitiLmniBaLl/+oPScYOYdZ1seKaB7OXs73o3csCGOfFP97esXQPn28JQQ2Xe4&#13;&#10;5zzpteYSfcDGg4jI23jrD/WHz5+NJ6MRaZWYTlytVSvwHCQXE/CCtBSz4qO93ddhKR2PUqHm8fV6&#13;&#10;qndKtMSjaTEJpfLcqMf9TjIoOGubjqPCCgbQL/l+s0tIjrOcwx1hWHXyvlxeppsV7/44L98ur1cL&#13;&#10;JsCROmTQ/fb9otdbCvr9u4djU1HBU9W+//MHxBOvwOv5d1hkhRlYo4oC1iQuqxvHf3r3vmUdwjJF&#13;&#10;AhnZyAPNOMyTbMnvv/87Fdnlud4zWLDWWgj86c/Hx/4TcBwnU8vozz8O1kOa9rgikTLRb44ty+B6&#13;&#10;G3DTEyH+/O7YUch9NZr4cn6D2DCc3/UdMVSF/ct0+Xn6zyVNc46Pm+dSFVrz3fGRCnnYt2G9jGF9&#13;&#10;Dwk1pm/qNRdakc2vzwMvieB0HgQsEZg4xenttlyuVQEy8+Eyn+8ayA+43eh1ZTmg2mHaQiwREefr&#13;&#10;pd+1v337W3Q2DVEijgny1t7v3xGNi9fqmaC1bDdt4Gb+ennqCw1nVGhfbeZxuQ23LaL7vo8+fP74&#13;&#10;2YgkLT1UG1LK/f62DjmsRM15w8Tt8lO7ewpziFZCwg3scJinm2Lg1487Kfq63yYfN7JeLWrarm1w&#13;&#10;WeCPH//glVxjeZW6PbQCof/28I4OMYCyRq3TyLv+9T7wbrtrt5AQJlpvCZ6dxOD28sPfxzRfkzbr&#13;&#10;ONxvrymnyUzPv37Ea/r+7ft80dQKgbAS+3nKb2+LS6BXPcbt6tuHZn/+MhAvTsNQfyR4l2GbGETM&#13;&#10;VwpLq++JEJQqD9CQ1+2jvHx7Qw5kRRkAAMeVLojqExsmrK/LTetrK7qUzZ//+RGgsN899E3r9bIS&#13;&#10;V2gebqeuqh2Jr+fT6eX1hz1dnF3C+P3l31AeDx3y03cJx00r5mn0MSXjRztaHyt1uHlgzKrXtamb&#13;&#10;y8Xo2x0yjBrGEdsdDhHDOOB//Y8v2oeEcwqBuhyWSFmnQX9aBtLXsRF9B1++XIeTrsr2+8vgACGb&#13;&#10;Zv/pQI8VEmjbNLzZmGD6zcau3kB5fnttlbIeVJLaWZurOXz8uCIk2nq33RDefNq9E5hCnAiudTIW&#13;&#10;eNG/d+YFmHH6461q/be/ffPOGKj3PcOqfXj3vm5UccjB1PX9OmjWQIEYGchgFtgWq5fzf76YzBaS&#13;&#10;J6ePu/5UHHkAsE+0y4/dvuq72NWisDiY8XWarq5UXbNtVV85EO63c0Gy2j1sP37SZZUC/Nu//j+M&#13;&#10;t12FpuH8+5d/NIit9+XhceP5yGIs+dpsd9XhryLIXfX+8nP908c/H6sOuLBrOzgg4GErGoH5x154&#13;&#10;ApqnJ9jty91zs+4ZoVX2Y0pTOYgjLmXHfi2xf/+n/1lReLnMJXABN4SjXS8XYyOqyH6/YvR6u/2M&#13;&#10;FhaKUP3u/X9HcruRqqKolugA+tPwEtaSb+pi+eliGGD3lfJWsJbTBt+CJ4pippTc4cjc7ZYhWCjV&#13;&#10;0h8/Nq/D71BEVR4447JLoWGke4SFu9cBSWxvEUEOmZj9BAUPCIb7atq4KPSSclqq2/RqJ/2/PP/T&#13;&#10;sd/1/KHfPSRFvvzx2mdKZn8fl2W6Q46698dxtJihAqCxicB+uTkQxcuP211jMF2eqposmQwERwCU&#13;&#10;dyulc+4QZUFHBAPIu4+bL8N/Pfz5VykO8zBSsCrIlyWYIqwktQRNRXfbDqL6W3nzHDG5TYmwnSON&#13;&#10;/fSXA+cqeVSxjvCMqr6tt2CJKSetA6lo6YJkZT2Pe3Wo8DakMl3P+641Jl2DLiRDGNmwxFSCCzjn&#13;&#10;EqIzDhBoUVzzZKX/x+1LQut3fR+9v58HIKVoiayJM3PKIiFo7ms8a9Ft1gL374+bJ/U2frm7Ve5+&#13;&#10;wQ3ih7sn42zdPVureovpGrwq2Xtay8PbjxELFENQWNZ942yZVx8ozcE8wLjLufERBAZYzAB8/Xpe&#13;&#10;Ax8vNt0D9eDvL29q93xdAIXy62//H8CzV/P3+1dEUXZ6g0BTSvWUVvpqp/Hh2FlzX5ebbGxOglTd&#13;&#10;6zpFo0sV61Y99o93Tynbfv1+1/HsMaVtRRQDhw4ziTLsGGP/P0HwsS3JdSiI9XgTPjIy85oyQIEE&#13;&#10;+cju9TTQQNIPSCMNeqqp/riltVqPjwCIQtU1acMeb7S3oEtCXrLy4+DhfOBdA/H9+29RzR8f9us4&#13;&#10;lnV3ubzeri9e39JkzvczSHHXNj2lQNtlmVTyt/u0LkCwj2StH/sfClo2dUHK9uMP/Xj+WiVPJC72&#13;&#10;ILE8ad8fB7Ol0u/a/lOMRYg55w0MYAWzA77t+pIz6ydOeSsOjJjKuCMm81h/O12CSaf/fDHYHFEr&#13;&#10;V/tEwE+yAV0vJO+h15u7xdB8/JRIZlLWdYlRBDdFPItKJTey+fbh8ElN0/n9q4Ppaffh9jo2DRmB&#13;&#10;1yrUodwqsF09g5XbEkgSehZm+Nx+qZxkCZ5PF8i5Nps+j+R9HXbWTSTNLTXP+RbfL/dfbqdtKAgr&#13;&#10;Frz5Tuqu//rLa112Usj1fOZmqSL869NfZQ2f++P7L7/ot28PoFW/3sZvV+fCw+7Hjw+N12fKd1BZ&#13;&#10;tBg8aZ7gtxu43P3bt0v/scQFaDl/QhXz4vRyR4kFQxHfA9K27R4mKCmLmF8Sdu71y/PHdZlfTq+8&#13;&#10;yNxDf9uW25tziKFO5GP9+DOVTTm0Yi98BR55ccSYzjfuVFu3fdcUEqvfXub5fiPu++vpy5cv6zQ5&#13;&#10;pcH7rfI1R10W3ZwU+zx8HyfBdsF0ORSVqHGkfp6X+4tx51EFUGULtrqjYNHWe1hlXYz39Ze7fit6&#13;&#10;DGgRoA8wOYQrANL5LFZVWV8QpsfQVEdA6le9ptv7x4oPn1rKTUw6+LCdT/uI7+9vY1DLYqPfirLE&#13;&#10;rGSR0yDcFE0sJecm6iiiB+Dw4zGj7LSLYe2OBYhwPfl0lOt9ZDxDbl5v/4EKJ3ZieX83hT2rCbP6&#13;&#10;ue2DUB6eSzn9+vr+6a9/C4mDKP/8+NOi1Lu5s6ofz+8w+I+HQ7PE5/po5rtPNwEhgH1x2N3IiDNz&#13;&#10;dPnp3z+gXLxdXgAIJKfxX99//umzDSCKHa8LxEmyYPm+2fFrzXsU2bIGVliMHE7puqQSZALi8+fH&#13;&#10;um3WMF3UyttHOOx3Jf2wb6K5AxMoxotZvt/e1puDwZntOxpvSxippBngRGt9ve36mjVchfj848dE&#13;&#10;QgHDw/OQQcKE0FwP9V6PM8lWti6DawKTjfMC77IS81kLSnO+7isKJw1VYZ3BCKEE3XWEfadyrqsK&#13;&#10;R9z0bawxz/HiLS5kDHGNer7dpCjr7hB9LqAIJuZE9kVTk8Nj9+Ok52+/v4Es6vJZHn+sOhKV+fvD&#13;&#10;3yCR/dMnz8EVnK6bHyrqt+vNXjypGS1kBmU09fCUHIizdcVadY0QIlnPofh5aIkxMKMBhEqI0UWQ&#13;&#10;+KhejFFmSsDr2gFs3DRdtWO/fP9a17tBHKqnh2LfsoKiJOnhEZXHt5PPkTbtU8qMiwoZzBIqEDsU&#13;&#10;/adF1DPQ13lcxvN9VHqLbrutl7Zu/vTxh3//8jMIlMUkCc7J4//j7/+bTl77GObc8UzxUrEFXD+7&#13;&#10;Fkx5ftnOTeDVNtYQUh+vpyDrDktelNVVHRFMWb+nYusiiTqkTL5Dm491eijuReguqIHRLu+g+HhN&#13;&#10;0RK1e4CtCrUrWEPNLrYQCPdEJJjIXTy+8hLyYhsS/mN9BZANuw8T/sUqQYqYyBn+4oaih2517oaL&#13;&#10;nK8LN+metmPY54CroQmXQMEerSXXXS/zxW+JACpJtWRmwXN9UGYTsxM7FAZdpnZJuZYPHPQLrvCs&#13;&#10;8wV291Z5X0N8mdwKi89UBh3nMWwDLZOCNJYPZUWB4h8vzrCuwuA7wxZihOuGUTzNKdPjZJAgyq0h&#13;&#10;bkg++b+Ko1EbbwVMhdASvt8/AVzE5h19K1o6fy1jPYaKbjh5M6AiU4ubVSJ/wvaW3bSriXOKnB1S&#13;&#10;aNMLH5CafB2H4GSkiDOw3/Mb3Fn8DxyMvp27jSVcmdlgSiiBACwIbdtv4w62CEODnYWxMRojVxSp&#13;&#10;WptneFwZ+RfRNaDjBgn/0cdtR3AlIytSsQmILzVyz53oufSXBJvyPUwgbazg2i1sEZe0cdH4BUoW&#13;&#10;bk5AijGxi3TUkxhpivwCXuiIPuz263jJCUGGtbU+i0+9gN5WmPxx8c+TZbjOrP/uIkB3wNwKPrj6&#13;&#10;nAahW2YysK8eApKCh5tWIaHDfimbfG3/Of2/FzOV7ZoDbWG9i8N3aTg729aHB3BMknBUl4xRf9N5&#13;&#10;uG0IRsfyN0Reb+vHw8/3edNSoypTvD2x+h4exm9vHxiPsXrn7a5qGudQ43ldbYiutquOd1B63MAS&#13;&#10;vGUzohLFthaGnR7axW8I+F2qzovG+4fOPJTVFXJ7m79Xud6pv8WTR4tJlo3HC6BA0hoyu25SBQ6e&#13;&#10;z+6FDcVR2Bp5fcGZI3j/41eN3b12noNRr33dPB3F0MZbCUKnWdEe658q1kKsV2B1zb4FK6v9JUy+&#13;&#10;Debl1dYqoaRtOiKV0l2FU1034IBzhCJQ/1rX6R8aoUk2rQLpgB5II+7p9v39S19XYf0Ol31kKZqn&#13;&#10;h2beuM7KD4dLWcPdsS9yBdsuPcUDZ6KMHnJ+f04/+1a+dYnU1eX+QnvI+pBdoVYPS88PbkPy3ews&#13;&#10;ObS7sdmgOzu40OmBbN/ve8xbm+cq7Ch2KXTD08m8AR1C9F+ke4tOFgUGKHlbZ1MaVoemzAflZues&#13;&#10;uulI//xG316vtt39/fEiwFIL8kkLv1L8MNSlVYDJT+NitUO75/cR165heQdcd1MaEW6iMZJ9hv8e&#13;&#10;kXix1z876SvZonrIcib3sm4gTpuejTUsVXkUQoZnQBCwpEoAFhA1G8u6JVDOn+KBJeSVwdH9iX/e&#13;&#10;ofo9vIIc0DqL0ZCLX5l3V7UDclkcggbNulAx/lw/sqsz7wym22nqPg9mD+5BVVknxp0cCHjNcNM8&#13;&#10;b3UNZ9chXeA0R0BOIgJbfYR6yuSTNJG5rXWYoe02z2Y1sCKRvC+krC85M5xO3qTP3Yainb4iqGnp&#13;&#10;qic7s01Gyq/kAINPu3BOdagC+kfZSo4reH0XdVkfWSw3EAQsflqvrgW8zWTGKZjrcv3P0lojPvpc&#13;&#10;JaxUiiqVrPogy3FbhQvk7WXRbFdgDCDT1mJgojt9+uFwuv1zG184CiXMvy8MktO6gG2UAwvuNIc5&#13;&#10;nL9dGX9UaPEIx1cY/zSDBmQMvOlSecd4tdvbvwKjYDZgC8LIib4wVRechu06b2W7q7uHI3+57HaB&#13;&#10;OKOvPXoft3Xb89MRY/cvsu9LAZG7hEGkNAsZOF8d3hBOdjPdtnsX/6p7Pk3f9D3X/7bHQaIrpCU5&#13;&#10;OVRUz/VWs5xSsh4FmdFluwa56V6xS/XjznofXGqaXWE3a31gESnoOloXFlXNJJSUbf/7OCqyxhgc&#13;&#10;xmtiA2quzan8VK7qus9NpGzNtn9OYpd0YfyAisXC+iHBiJCTTQJ9cRN6rCzRwfsm+o9ZvrodzmkU&#13;&#10;Yfou+uo7EFkXeXHvfAozqgt87MPtggrTPgOQ8fo7db785x9bU4VPcUBS3KjjOne9Jbn4+h+nncIH&#13;&#10;WpjX823I9XDcbnfmACLEDnyGHhQy3XP9BG3UguJIUcSl8tjutsHvmRNwztsDolZXLb+q94Ou5h8I&#13;&#10;y/oHJlB2PewOpGhQWATJJuyLWtbR3IxsqrPfXID6wvb9s8DCri9DpefrZFYc9Q4Xu1Pwj39U3kG3&#13;&#10;MA6LO9RPnJYeyI2O6zP/02MOWqStclLhZB/F9fpSMCNBqnyqluK9KpVjWaF1d6uHjyAuBZw/1YSl&#13;&#10;RUqLLOfsRwtz8SjSel5gg1X1GI4WLtKyaDOmzeBBVp00jevibWkD5FRQtEZX39wy7bL0GRtiQSLz&#13;&#10;NFVtnNyvWOqEux3cA3c+DkHHdFhbw+JSY7RdKcDUBHOeB/38HzVeTGhoXZbV+dtWiU8wJiQVbsrc&#13;&#10;7XJqywMwPuREX9fwNyNEjMzHxD5qDzRMwEGX1Ooj4D349krOiki2Mp/wVZtHD3zVoul/+H1R5Tgt&#13;&#10;PugyQwS9StSqEH7YILxDXazX1u7v1/vxh4Nf/ASLlbLxUQ0FXjGRP/60xNsNXaPMlME/wGq5PLvF&#13;&#10;7tpBzfyjU/71fq0OwdI8WfvixScUEOewPxRPAP+PV0kZ29VFMe/H838eu7r7gwC4yb74GqcU+oqd&#13;&#10;5vV11zVEXXBIXVVmbWoRLkw4DJ31bsdCV18wXvwu0lPzBG/p94+daLZGiMS76AA1VQKMEJS/1JVe&#13;&#10;7t4osBcpIyf9H+pXBz+907d+V7eyvFVQlkz2bXYY7S/LDGxAdv8OjUAlMIVfef0XfoJaNfXOo3gq&#13;&#10;N6sjdZwil+2HmJt42MTXsUT8Nm5F47AIwtDqwufQzE7CZofr6o58DSzBSQaZBz+tWlZ7df2t4zEC&#13;&#10;nzCCc6vqMGOO2w+tuU8yJLUVkIaOFG1dY3Z8Ki6/6b5vigLsyu4ESGhMFNdG1+n2vUQ+x5FwZdLZ&#13;&#10;s1HgtpePlGFIcrzSaeUZbJSdUdU+UdgGLG+hujSwDut8Rnd2EaxDbND6Cubu86c353y/J6W0Jth7&#13;&#10;iG/hx0Ty05e7Bjk5GILoGWgD5y2gAJZ1oHLY+coRAtDt+s7Z/VRKNFRPFEnH45q4F6nG6Hpzc+Co&#13;&#10;4i7wrSmsOWDl3uZAa5J4Qeu6/fs4LbzIgnm6a6RncmVEQ9oxDfjF4h+H4uUsFb6H9sRpgs62pKdm&#13;&#10;0qZqyQ7eUq7H02VpHo+WcK1HuXp/XZokAAQnQ29bWiKgAZrkN7Qx/meq733C4etLsYL97s+erLEb&#13;&#10;EaH+KgWUg4T7iPUmkvjhkSv3+DKH7bYoMJ3b/CMJuKRYoq9xqpbJi5FMPFijOeUtephK5glm5c7I&#13;&#10;ArI9J+5pj8RiVlS8jpEUn1Jlp+l9284ybb9trUNkXG9F2K5hclNGc6XvDrdf2K3/PP98oibFxDmY&#13;&#10;iej3bYim4HBuVx53BMSgFT8+4d2GizzqlYPnFbi7XwwgTy6gHLU3ZHx4OrDVGyNwYG8vHAIfe4cv&#13;&#10;NXkNv7FHJIDtSbFSG45sUa/pHcaG/Quf5Xv6ur6Wjvaq0v1Cz2O2c1OhWBSLirL5uFTvADofVw98&#13;&#10;BR+mUgkpSl6oPI8njJAwaivEBlHct80b9TZ0iBDlxgZ5S33yinvfVRmzD/5tkrOeEhQE3aYb3D0i&#13;&#10;+CshPoe8Dm0oaMgTF5p158lAzoNy31/gATCyr1jmoTUrzUTgXcIbxOik1KsPCOH9LgCbGljj//vL&#13;&#10;/3lIdTnDrb7kZp91bl15Pa6VPdgVE3A0HWiuTw6A5z993GBYVyNQk6Y3tNOR3GHlRP+xrDAXIMTR&#13;&#10;3NX86kgyH59qBVPbsuXykndDcrqsOkZb7Zj96bip9alo/e1A5IwiKHIV5tpGGDRs4bMsMqnS2X/9&#13;&#10;SR1/xx7O5q/iceO3D8UurrGA3RzKXVVta6iZKJ6kV6qlLLJlY4WDfos6SYJihlThYsYIF2V5Ht9M&#13;&#10;o6vHHjbtaUkdtSOvE9/u+heGt6mIc4r/fHsv/gusu78T53qz/gofE0pGXY7F0PGWJ18hd/Viz1gM&#13;&#10;8XyayK58S29SPFy/5SORASBQMsyMKQcSKNcx4u4fNjEMPwr8qr7fsjVcKnEAnfHLYhf1KB/U77SS&#13;&#10;7cvLNyzmunyGngjWjBy858Lw6mZCrZZJkdUD9akpth1AYtIbbBVm3E2+QYcxvP2Ast2K810U5ZpG&#13;&#10;VGAWemShdNPtS1uPulTzNrAKXwxJBe16k83wUIQRCJ5vQGsB6JhivnFxXyHTpzQMDcYJ2YDl583H&#13;&#10;k5r6w4dBlilsg8TJsKhNgZIGbhO7bXUwUSBJWjKE6a5una58VW3Y1h8qsfwh9XF5v4rng376LnIq&#13;&#10;18xoysfdMo40hor+9LW6l0OHkzf+ntOQc3lE1U0THBAKttlcWv+CoVuX3zgTpYtV9nS8oLblOA7t&#13;&#10;vr4C/ecaAoazRDeTwWc312YUPE6y/whZ5hVO35fwIAiy9vKV4ceUXPvYWOc5Uzbj2wa7XI0uxQx0&#13;&#10;wF/GJe2Qvhg/C9aSXLQTJA/Tik/+PrHAPx919ceewc08uFTlrO9LhjB1PYU83tXfygHT0305R76b&#13;&#10;U/MBI1tdAlW75/6/o/o4dShLKuXuElFzzXCawiH+85eP7QOzbN3H6pINUEtpXCh+rHv7+9qpGjpp&#13;&#10;ovPK6xrX6Ckb4NW2eBApg+vSBTtnhpLKwB32A7pOUyMwsH2VLUswt2AezF1jd3IhzwkWJVhbgNM+&#13;&#10;nHjevytrOGEMc8mKlAMA8LbIwOehrd19etSfpnZRnsTc7/Ltuw+5QTO7H92jt/Hzn77gX055cIml&#13;&#10;0+ksW0MXURDBAdM2mSpjs32R1f224Li2NDBXRC61RW33eCPvMIUbjDcpRZhxCFLuTi8rJ02dQcnl&#13;&#10;nGhcE0NwXq5mDze1G0tyHXIBL4RSD8L+4Qm8/YcuS6m3nwROtTZZe+CY9NJlY65rvob5pyLDFYFr&#13;&#10;Un+m+De8cczKxJaPcEsmpNibarOvBXU9TqaV5v0fIptkJhPZAU/McfdOd23w61ZJ+at6faiGJTCT&#13;&#10;e/syflOuhnnnVYmag9hQ43SxcGN/q8t34okfRrM0RHys91sfOkjuU6nwzyCddoJnnKY4y+8E7ypR&#13;&#10;HUgIMz6UYoCKEqmBwVS7Uq8J7jqK9O1WJ1+4hzfgDZY4OBZRQY4v/wipMaIB9uoKUwSxfeCtBfB9&#13;&#10;246iGuEKSdWWH+/B9t1TNlDW7Jn9FUzjz3u2aN5vN+D8Guz8Q2/iL0PTQJ3++E0Q3KrF5OSdF2pd&#13;&#10;UQjBsfsTiGFpWAoMZmuzKBdausVLRiVB/ejHt7WHXBo3NiS32Kfbn75UWnkdi0iRqAWVTfcjvNgL&#13;&#10;9M+X+6991dnZ3No7VDZiURyOl0N8ug/AuqHEGx7b8F/B2rh8c2aqSfvyy1u/62WTZNUl3MCXQfT0&#13;&#10;sWj9t1dd4p1+gTYgVNAf29fbTIu9uq+HJZHNFhHDfQ1Si/2eLsdImAPUYeCKxINKCE4hiu3f20Jd&#13;&#10;NfpDobor4StiY1Wbvv6YJnqPKSWKv8Hb/+z38GVOw70CDGKqVZRSM/ASlxDusmL4D4Drruc5vjfV&#13;&#10;Iy7f3i6e5J+HHQ4eIL9M8tDqIM3GZkkHxqJC2hY+GHDkT2nFPxvm5cMWNBKpeHtRZCfwfj4nsXXU&#13;&#10;G+dcoFAjOnHCICsDhqJNXCRJ4uUd5zI5HHNNXoj+4WR47fmfVkvczzSrhb1fh2MNA4VKtglSPDs1&#13;&#10;Sow+D38fL181XEZ3ckoJ8TllAIguCHKABtIiyZdvr4KKaTXtQ7vCeyRg9g7sUlIcG7gDxRSuZMId&#13;&#10;rZL3RXVU+sYKC4HfMivaDmL6nYSPsb6d75EQTPBcrKlMldrdbkwk5jedMY/FA3B1GR4U/s+ORkeA&#13;&#10;osKFO5gY7/pXfWnckvRSRejiFroXyKFPmZ8KzzGvkUHjvf/42F3QPJcK6u4CI2hTU4ufU+msgjiW&#13;&#10;lwECwPU6E+BZms3dch3/cvzhLQTa1gpnsYtk49xGctfz4w8CMxChd75NrbX3uhicIy/RvFxV5sVY&#13;&#10;ah7Leii2uHAPrI09f+C+zk+gSw0khQJw/x438pHAR26LxH3EKRB6OcGmj7ry8CBiUPvUQ+drTs3l&#13;&#10;pRWnElebqi7NFNDm4vUWSUy0wB1c4Ad4g3WFbuYzaiak0BBgie7jxPoLMBtV4VarkpF2V95vL35D&#13;&#10;oONYNMFyAs9kpgklT8m4YMWh76RQ7339I0VwHC9TA+Btdk4DiGIEMHtYynsI2yXud2NdBQ6rcLMl&#13;&#10;5cgbf92q+tlc4aH+8+8ExeupiOGJyd81/1J/ZL6ycK0/dcHqCjHcZIfxBGf4wOeJEpIFj9EugTNT&#13;&#10;Hi46/95yJxH3QLzPpY9jbbJDRao7lEd4OsNtrKA5Y9x8jTgkwoLmeyKkUh118CyQysd6PykPeyjI&#13;&#10;4/S7iOgNuQrr3CJ+ex9twS8EEkLx5D2D+NhK+9//2v/7Zu3MIDhlXLWLjauNzOIC9zCyjIU7f88U&#13;&#10;Lxnk7YmKsNw9z5JHWuIjmFLShm5w/TiD3sit/NX+4nfsBawf4OFeupAL7XiQkJhbKWi2wYivH/iz&#13;&#10;s+40VHuZdzKm+ddiLh31RZJs5WURpumWmLb03FwIbf+m7u5yGj+31RT8Rok1eW7+iGgd+vrlxnSE&#13;&#10;z21fKs+x22q+QuVlKD1BJQk1DvAZJlOWJUh07CpYR43SZXEPZB43MCdkZVemdSTz8ePe+a0GKiek&#13;&#10;ssQhXcb3voc+vKyBVpi6kAFj036uDP14PBit4BAXg81WmwlplSIUxgOq/LsyuK0cywsR1eZrgOJj&#13;&#10;H9Q3KJIomVkCrzprCSe9Jd9m1HkCUMWMFaHZROJkJg29lQ7gG4L1Di3l5e1rZnf048c2kPyq+Xf7&#13;&#10;MPzFuf8nRKs92fXkfn7nOdwUr5oVc7r5hKi5k3/5YNIWd0V3YVMpCXLqAT+YqiWskNlfHyNlYOCS&#13;&#10;SgpLlQY8dyk+MD6PBiWN5P5ymB9G3GU6in/B0wDL/P+9zTWZwA+Qfyx3H1aj5qRJQYqSEwNsuMek&#13;&#10;77X7W/e/ntXidnSQLuCLACQriqyl638CMfp2mxxPtsdRi3B3VEKP9rtHQB7/p4+lOr9lbXx6oits&#13;&#10;+w83n6qan+HXw6edooqsE0b0rn0NDwwgbdL7uFVoz8ZXU+D3gknMXi9fBSBp1vJLE0VgtfzJPQM/&#13;&#10;kqZWjNl4m9OJ8yGsxVKAvIBaDj6KOjjxkssJXx6Lg/5SCJHciEtjTbf3vPq6bXv2qaQVQn1bXuMb&#13;&#10;LTvDAJW9uAjM4Pfxd7n/tFveysw/7H44g+mB42lWVxWiOArKWNldRlMTOCZ/w4pZ0lVF9rrglInj&#13;&#10;lP1QtXmxrPgiEDc0v3Ez+Fvm1Q20D/A8/UsVofy8+zxNudlZG0MQElslHnrnpfUAACAASURBVHfT&#13;&#10;bTSjr3Ue6ub15b39c6smX7fD6e1aic8f/u3T+Pa7VBfou+/rHTTtHSX83/72v2fomAgYFsnm4PBk&#13;&#10;UbcnTIqQVmcmRtSiJs/MZXqpcUUZzQzIDuCUc3YxB+VhsnSZN2t9U5esepIlXNUp3plADGHqLIIE&#13;&#10;+JgBoTmvJq4oGZidpmG+LhDF8f6SBLsADziL58mAEDyUpCE5LDwPdT3fRjgMyThY4FwiV2KpXC0E&#13;&#10;JuWyvQDCz5spkcD1gL3dC8wqfrq/drthmjXXjbEbJrRpG+WsSeA6zQ2T2dK06Z1oxhvEAjWFeNgX&#13;&#10;OXsOk7ajTrYpjiCoQlJk1XpajA+J0tfpJqK0ypCYYAwej5XoumaYxndWivtyfRw+gOzCtnWFjNwD&#13;&#10;zNA2h/k+7I6cFAgzm7K/rUw2xgAsMi9IAhFlLKrsDXBqWcZ3vMcds4eiBrOnQjzte4KBgrADldUG&#13;&#10;JEjrfB8v7WH39XYSKHWyhKiqy8HLDBDibZmWd5aE4DQRhBKEDV29cRQTqed5YxXBBUkK6GwsDJQR&#13;&#10;tLlm12NRFITBttTLnbsYeFI5h+yKSr6/XveM+JRcBC8hDvshWucdIkUbvWcMRSSXdWnrRmLGMvYp&#13;&#10;YQzu9+uONYuEvojWuUrYtCYMCp2dUQC4JGjhY5D+7gyYNcTCbesdQENy5sAjGnFFOIJcVqSEZddQ&#13;&#10;kxJiBgCxG+bl3vF6vi5Fzxav9KS2ZYM7krxezZxILiGNJFvnrHZYiSQkIhLzxmsHEb3et+D1Dx8e&#13;&#10;l2WjlMxR+WA4JA1rUR6v2QrGhKRxWaNyHEIDbVnzgJMs8Cncx6xojhnELagG9Qjg8TpWgmIcA7CZ&#13;&#10;UMTbzWVRFSao7aohlvfVsVoc++J8fhOUJ714kpbV3EMxPAsDkwVpcpcMAS/L6OAg8C0gHzJlFEgP&#13;&#10;SxERwM6YUcVgIUWv6lSEoiuLGJ1xdISJsUJPlkbiYqjp7vrq1rRmg3aygwS1z3VwKG5pwJWnIzSx&#13;&#10;5TKEEXhAEoWRjdNV1OXL5cwfywbTWVtU1bOdOYowia7eE7ciLFrJafRqsgGZ8+07oBQ1nQ1W8Mhd&#13;&#10;3mxoeiGKAClGARljFIi4oCbULhPgt0A4omBcTg1mehVdUTcEGrPQjJZNybLEeIogy1oAgEkRHYqi&#13;&#10;b+kiJCorCveCEsWVh94Zt46c1h5WYbUc0xVaTIW2QQqHPBAcG70R1NllE10RgE+YMSHdtmk1VUXZ&#13;&#10;UkkiEJP3EkBjwu0OcFF4CogIlFUFE4zf7wujNO2CdxBFIvcJ04dZWUooRtaHtN+X03aFEHqL369b&#13;&#10;URwBAMFsz319vpjnA8PeL7fJSG0SgAhynlvmYs9NckgyT1DO2zLPmSQ92Zw1EQFGwCDhlI3XkREx&#13;&#10;Xsfdfoc4Ot1CV2SJcSQxJuKyb3YFo6BpDvO0yErYbTFg0yYL3G3GlBULOG15ZdOk7byEKQOozj4A&#13;&#10;uwWDRV1W0hEKa4HWDIEnSb6/Xh8Pg+iKyduHB4IoRi4/yodv27ivW31dKJFOaYSg9Wid/WPLnIsg&#13;&#10;Jbary8MeVwUuC0goi1FgOl3HWtScpQTDpJaahLebDoFFW6R4K/o20SzrPcYAFUJDm7OXY1xcQmLH&#13;&#10;+mBE2tD4PHRBMu8BpyXkmXkQQrxeTzBsVphZ3ctdExLvMQOR4owvbiylgNl/COy2WdkKXuFRBZgB&#13;&#10;xNG5eysBLxu/3BoMBWmixiXtjNERLwGhYb83VhETQI5SEGV0qDKKzNt0LKRTGjB0swvImtLSGoAB&#13;&#10;Wh0kfCfLveeGtZRSlGO8LWC7/9YfWweorMBt3XymxG8+z5mSVdlmK2/nkUIEvSu5sMFmmBwyMWSD&#13;&#10;dGIJJKR4ud7uDQEuLpxVkTod5p3sOO7Ctgyt9Jtmoli1G3rRVXszzTWBW9yASDlAzhiILmEvAE4+&#13;&#10;WqyUDyYHHIkGEQjw9HkY1b2ENeW0qaXg3Xa7CykjwEZHiJA1M4VOkRh95IjaYLUJJSLShzIIvam4&#13;&#10;IpqaDGa95mVZYAY4RwSThwEVnFuKIF8UIBLnMYXgAgphMY6LbXZpM11VAowcIsleRuMIEy6Tnk1u&#13;&#10;NYxW376/P34+krg766UYqq47bsbtj0OWXEq0WfR+37ryCCDQepIVvV22bCZG2GY33h6ChxmBt80B&#13;&#10;nMLiRaSbu/QEt4WAMB+O7c34jLPs6nny0Guatki81zBEH3MGZkW1c9rmQJb8PbMqZlgwnlGCrCyq&#13;&#10;UgorWBHc3WxnQbhoxPV+X4KVnAXrQ4qI4C1oOuDN3gABegoorocCeFZe17GRRTjfSFNgyLagsWRN&#13;&#10;U0HJNq2rmhGQatm2uyPFtN7XRSXu891pc3ULAGhaF1Dt3Dp5CBLnza653gwgVSG50N473Q/tpFU1&#13;&#10;NDlA7BBCyqwkU6yjR8o87CsOYybuclmtWwkFRtNDu0c5wqAedwdQ12uIi/KDlHXBz9fJW6UiABjW&#13;&#10;dQEx5zA7H0/LEiUcugZ477VhXXX5+pIzSC6bgoEEc8zLvFI+cAioczjS7eQg8RFvlJTKjRj5NCsG&#13;&#10;bc0ppXjK0DJZsdotuuBwkxkTdOgqBnItpVaR8bpknCZHs1cgEFI4rFGVYKAqbzpEVjcFD0y5HKMJ&#13;&#10;6fO//WTiBMGCoWAyQ1RlXRZIms2N85VRVBYiuIQEBCxTDlAhJ7e5bUT0ACThLS0AxTggiEMMSCRD&#13;&#10;+KJURAgmYoTcZl8C0HJAufSYwJsJ2WDAXcyGhFrkyPllM0MnzB34BDPLaoNmi4JVKMh7WkBEBLEF&#13;&#10;nYMXu64vqMTYgkggWroD9tcICM+EdqSELMrM4+InFeu6tk7xUmo9gaKGAYrMd327aV3w4vR+ZSWL&#13;&#10;0VWysKtGMAWjGQQHTiHoOMokbsZZKEWMMEePMQwZJISHXdfwNnpYiB4mIxiJDrgt7jhYLudlOi9b&#13;&#10;xAXW1kUQ67ZooEnGVpBXe1aTvTaWCtF65lHMEKJ5sUZSXmaCk8n/3O7NsFdWSakpamUBPFQ6QCA5&#13;&#10;hiTB4KfvQhYhpXpXbydCBMQSKGedMpgwxvnreSaDxJEMvNcx5cgxLUqGQdQZRA901T2zsg4TamF3&#13;&#10;T6YWnHK5uGh0tCHDEAqfEjc8Zbcui8M1UHpN09lhWWfnQEEt8tyjBW+EYEaIwRoRwDtuEeZElUX6&#13;&#10;/vIfDe5yEgLmpMf7ek9EFk1LpVDegGDWt/NDWwlZeGOpwESIru4h4ZRIEAPJfYjr7iAJjDWNwI4j&#13;&#10;Vr+/rJwXURkDJZbYshBLRwpKHbKrhQCOGULK66KMYY1IMyQK3MomRONd5FbR7bp8/GknORQ8vai0&#13;&#10;6rXrS/VyohAtzpsMaMX2VcrRWzNXjCYQOMj397fqcRe9wSX1zK1qTNjUJTfIckdXMxdPXbQm5UzK&#13;&#10;xiNGI77exwSAJ+5QVWvcQEHASNsj3myaN1vJemUgQ7zrmvvkjH2v+kZ5ywHwECPCE8gsZMTIlgOn&#13;&#10;BfTJrlvf1zdrc1SYMxvAB9yvSmEcOcoQEEDpfd1ET5fzG/QxKc2wiMnRVFzPZv/QLXpp+zq54KK4&#13;&#10;rbrq92nabIx62p4fHmenInTbpBjg+P/6X/4bk8m6y458gc47KHN1rOhNI8NpEiSXSL/nkRa5ayU4&#13;&#10;p1FPuUI3/1ZZSCVt9/2kQ1KCEk4oKxiE8smFqe/ZEJ58SAFAaJAnCWACCM7oTpCLXsdkL3iWrgth&#13;&#10;HgaWysL0tSf4KeOLsn19LFELudlIMMvWVd0FcwmDZUFhtSJdnsOh2317W2J4w3V/cokvUSHW4szN&#13;&#10;tIGIG7gsNoWidX37UBhrYIBLMoCQZtj71TLNWEb6tlH2edWnvsaltHHLOU+04rnk8GLKko/L2ELP&#13;&#10;YmUzikVVP1b6xTKICgAkEaS1ELF52TL0ym9lw9NKnR9JjJUUk79+fPqS17nn/PxyLZiEXFyUeaJD&#13;&#10;ZvV+/zGKCfEQbWpJf57/9XD8AKIm1CnhKvMmA42XhI/HfQnH8RpRWQTKMMs+0S5SBmLB3uz6gdDb&#13;&#10;eStEt03b70Hthsqj8APNNe5HrU5WP5TiTrSlJJd1W63BcSDQmgyy6X27F6VoS0EDCJC8X9YW5aUF&#13;&#10;RczgosAjG9dVFIwL4XRkZl6td5GQP325Xy7L5fKw+zyuVhZkMzMvnhc9Ah+JRwzBfujOp/eikDJV&#13;&#10;y6PPNQBLbPImaPv15UZrrm9paPaXy51w8yFHXh3PhlW9A37Z7WSOgSuFSgR7oaZ72XEixT9+ffvE&#13;&#10;JGx3lhIN8b5D4QoehodTPh2bzhoXAQRPXHqNBJJtCTYesKJYpEAqvNMITVvcEm1RUDY3/QcpU8nE&#13;&#10;ON/bttQNaXCCGrlrjuwaCwZRmrbrQ2xYBjVCyw6v271thbq9xx8Ho3XdlDr7SEw5cgopzlSUQIcV&#13;&#10;Feg2OVE/bVYTBgwD6AYTLiedDzvosnba8kS4TFTW06I9f2j/TBarZV1CaFUOBWugpXu+fkMdRDBD&#13;&#10;n9i2BaCd+4Hxumg3twUKcp+O4Ri8IRxFTfVDDz3qWA8yTmpNuuToccG3p/7R3bc1xrubaKTcosYx&#13;&#10;9hCQj9mbXV2TCAWuKKkXffYQZsZdrbpQ5bLcMCX70CxwuilGCuxM8pBGz0EMEESgq5b8sdiqf7pf&#13;&#10;v9E0V17UP3xYtpcMR+0sWkh9GMYcATWb3ifES6hY94hZQlQ3M8n8QwmiOf/B2xrFnCDoD61kdyia&#13;&#10;SU0claP57jC8KvO4Pal1hmrmdt1uAlYVyS6bKeFWzZBTDlBasdt0ELwq6UoAoYQwyqKHFJUZpbrl&#13;&#10;7wnkVQ19hVmgEyQxLfexs/kdbsKFPgEdhD1pA7EWrEQGkhKkjHM0BxBNZoGJdv3lTJ4fn7JzRMZO&#13;&#10;VEQA0QuSk48DhHXJjoa40t2x15oOHxp3fb+UsjFc4bJHyKvxj5Lmf/qF1xKgdA+q9EEIHkSefn8/&#13;&#10;PjcqjkVo1nVmmDEizbgeHj9kFGZ1cWTXxk1AdMsbES0rsCwhcvhyUrxkDq1wDeSBctjijee6lCLD&#13;&#10;Ehi6/lfS39TVFZHyKm80MZRKoVe9WA1qcXbjcZRlX2+zORyeKpk2kMaYtfslpcw0pVeaP5f267mt&#13;&#10;B5UQtPpyveTACag4vpVld9gN/1DXzMhVq8k74bEdzwJxlBgFQdszb6RHAMzfUfNvxpJoCUJ3JMlZ&#13;&#10;32ioYUksDrhGdlz+Mnw6jQ4VT1v6JT2Dq33jU9x4kRM2yiNq+EZjDqzETW0WGm/riEp+fbMDLmGE&#13;&#10;dttihbQaD/tK/KZt29EGI+Gb7nPwmlLn7HuF0WIzskrYrWk+rVd3KJ/f9L9QSWRRghhoyQqHBUfa&#13;&#10;Tk4BUwazhehQpTRquQUeMDkMxBq4TSB4AMuBihYzufExIy0FN8Yk0//lv5TfXn9zuc58g6SykfZg&#13;&#10;vvuZ8gJm8jkcCasrQuO28pKM26btpuvITY40LmGRxSE3HXG6SaZ+FjA043b+8NMhjQGaGmeLiEla&#13;&#10;uwSbfu/BkhQhzurzGxxwhoQxtq0zw9EYB0LmsljyzcTQ7vd2jGRfe7jZfIvY79DneboWBLrMWbQ+&#13;&#10;Iw9YpgzlMDQc2/VM3K7d0UyI4NPNVCnReWKqFPsS+Uqi56T/AKTcDwcBaVMil71HGZfFMVXnqwJi&#13;&#10;iGkK51i3Jaapo00oW0YrhtyOkjUk1B0eSxuZWE2ymQ/h7c9/+dv9uhyGhxla6A5z2FhHEyq5YN6q&#13;&#10;V6OJjRFLk0nBWzutsqQe6KGok3E2+SjAfKcxpbIRt4wIZFCHwgOIVqYW5zTk+H6+Np8/rM6o7NHK&#13;&#10;WVr1/as4lIK2mBKAydEr1Si9RZxL/jhl8lBweX8/CckOH3+6XK8tU5PTgvlDx3yA6zYFgvjQgNV7&#13;&#10;65y33hvfS0DurAAaRLQWHfMDU/+4jKDvpAnVpH4LE+EiYjA8HNZttREB5J2/lIb6jJcIafQqmwgT&#13;&#10;43RbokE6Q/Tw6cO40uDugeAgWfKByZ3LDG3bExNaz6ue5WGHOI8qFZkDZMrygAWv+r5HnoPYc6aY&#13;&#10;B4l4rwtBJPhUtUV2K/AjTex3rcfFMFa1IucIEeAMq1fjGUV6GSGt19cX0faKEl6g15c/2qIqMDMs&#13;&#10;yMCmacaR/2bX4EMhSplgQm2DcRmTS1n6XUBbuccMFPUOzdNlSAwmRTDcvIHDgNjgVl0SqtX9gl0t&#13;&#10;UJjeAQlp44zX1sWSZLdOJFlDyW3c5ECbp8KPGNfZpEyaooiRXK5VtyNV+3V5R2grqdYbXdEk8uBP&#13;&#10;hXNACJeCYxjqsJDER30v9oWPfoVpMuunqn5bJC4hKbyIdts8oaTftYHql0m3wz4S7JYQWWsUkGn5&#13;&#10;+4fH87w4jAsHK84zJgYmjSPOKlBhiKBqXRcgyxZhC8hHAjlKGAZsuK+KxmiLHzSJRzvrfdErcRYr&#13;&#10;dPlaDLH3HyGXJieyeCgQcWi7zqipYcraO9G2MK/XLWCH9dkkZlDEScVMshc0eme2rQHEx5C9lQQX&#13;&#10;EDonw3r902O9MgYhF6K2etzUliAOOU/jQjX1Hl8uqis1YDgZCB19QCkijWGMucOSZAR2x+oyXeRy&#13;&#10;qSD71D6+pEu8IMzI+Xb7Ce1+t6eyaY7GvY5Vdxi2qKhH5of9YjaIUkudxLWDq8MbKToPeEw+QPNI&#13;&#10;go8RCR6C25G/nue3JY0pWoKFj2mzCsK6/PTg7kZqeNIO07Jq9mH6hgGMyOw/tt++w0156Ys96d6Z&#13;&#10;PzB+29QM4dAdBUAMQrmEt/m3ihGKkRX1E3R2xXaWgXEiQRLA5q2W9Xm57A+H83oqa77FbQJTUzx2&#13;&#10;fBTSZ7wwfYCgESgUSIGSXZdUNbt1W2dwj9PaKcgZdNpzSRZ7zbweLwoAqkZTCCfEJ0gMFraMgcR1&#13;&#10;qMm50hH9ZRvng6wWSEjNYuVzb3WA/AIBACZY2x1RhgXELp1ES6LC/z9B8NFsWXooCPXzbvtjrsus&#13;&#10;rCrVk9SvgwZm/AkmDIBgQARM+bMQPeiQ9CSVqjLz2nPO9p83rIVtpeHvZokMHzv+qRJSg1dYDIQm&#13;&#10;tp+1XaqKDAVkR4CQe4yeugfuYQmMReEJaYnECHj/nj2lUSc9DNUNX3PycTG5wrVHpSYf2NY6dncP&#13;&#10;s08bwODZqIcaIcQOROagQWBds/0354Y5FOIjQEuKX44lBhRNjIpWO6Doui0kEesTpRIr2Cd80auX&#13;&#10;nECKt7xtE5YoCJK3G+ZV1d6JCwhxY8yGAH3xiDPZdrZc6Z5aJpLWBdcEmOnqITyhxiz7XFWSaGhZ&#13;&#10;5wFkddNYD1AFYmFcfpv/0XXNw/EpLgn/nz/9b94oKn/m+rd5X5qmDzamMR+KCHMWqDeQx6rOqHal&#13;&#10;TtMOSWY0F9KzNVZQgSkPO1BNnbb1qesv22XQtwaLqGVbbc/Xb2PcT+pOzx+MJgDWlnwRHx+1hKGM&#13;&#10;xh8w+c43ft5+4mRHYcHjlahzQR8peOeiQAV98MKh+tMBX3MWYHZeHR7wZUKErcHQ8iEe76yPBMAU&#13;&#10;KPJr27VXbdC2NyRia8M8drWY9vp2daj8WO/IG0N5Aq/58CA8MrAGmFz/PD9eTH7h8g8J3yIEXb2Q&#13;&#10;5Fhz21dEcP173T6UBNP57h6jxXy8/PDzSecpPDFFu21G0VZ4shQoRQ/M/YtQ6q43tO0I/eRR+gjb&#13;&#10;KEp0P+PbB68VbrDGserb63Y7mnWWtSFhJpNYK052B9ZSp26GeuxvppRetPlVvxxgaGTYgnm+fzwk&#13;&#10;HD1EEDbr949HiA0Fl2UDB7Sqtb12Nqdl0m2ikEZjCghV57Zvt7efz12fN/O2UIXIlvmV3jCILFSF&#13;&#10;5ze3EswLbxMrzZlmGo33JcnSbO9oX0OG9Bbe/qC5WdS2HSUd60KTKd0D7V6TQJZyYzf+508PHOSU&#13;&#10;zPGPar8YysvpTr0LYzcdrT+vteONCVFW+EF03xBxDL7r5SfXjPJ+8/rhjLJX92+iPKexecCfG+wJ&#13;&#10;fw1w6XzdrHtq+uPWaKH/Dij62F1D3/Fcw5Q5A7YDfp+fGjXMTYwbpXTe5ybbV2ByhIp2yqw6RWGX&#13;&#10;L6xQjYeu0063Vf4XigRGsI52OzWhQN68GoN+EeJv0AO8UIAr8KGzR6dDoCu0D6cvJAqHIXEj3soR&#13;&#10;nZabpfWRcEfgdbc2ZqldcwS5fPzakYKtgZJympkCUgAxcZFeIC6poqUz6Nf85fCUNeDVyAkab+89&#13;&#10;uJfbEWVxfvgc00Xq7VgpAMhbE+OGCiJuDk6DAIxqodCDva0+6LqVwYeh24C7fv5cjWt029zdQU3+&#13;&#10;VfAhIX+xz/+W6AQ+kARehFdaH3a1vy7nqt1g66nGfbPjPBFnavkK8mPSdqNKsOd//VXQOwbvkIf3&#13;&#10;Ulm43X4ULgSeqb5ZGHCNhysoa3gFLvTsAErDaI67h57cID4tuEWczuGERdpfHxs4s/3cp8tqfr+U&#13;&#10;5vByWg1VzfediNO2GukKBaTSU/eIHNUOOIjumwzS+dSs25ViFqm4GUQOhbVLiDtjIkSO0usPn4+v&#13;&#10;r19hWz0dhrReNUg//vTldXwPOC/i1ojT5nwsEuVvhzkJIUnb/kf9W8G0Z8ckPm71nzEeMDlymxz3&#13;&#10;e4W2CjOe37/Z7vHpVsLHb7/dDY+EKfw7ulOzWxeluiTN8+XFU0G6x2jArXmZ19VMCa/m7YNCeF/E&#13;&#10;28d7ygiLVpy0+aYtsvgkPuXld4+O0uY2ZY4OX/hdXst7QqcOuhDe38fhmH3Xo5QOXMxmrDo5jxMD&#13;&#10;aiB3PAaG+PXw0r0NQ512/fcZA/eT0zlDODAA9LTUDAT7vFEp6wluBbwghDYCCZzCuftGsarw3iEX&#13;&#10;kCaH3lhTMaGXMtdxXhdrV2CEu8z57Uq+nOhMtILgP3XhBRU7Ks6yD0PhvG0ot6dThHsFGnQZr61Y&#13;&#10;OJLFzYK4iLE5fR5k0/kUUo7dL4T0ZrGnQ1vXTXKr2GxNEfR4ECfJKgkpnuE5H6wif42zuO/3uJJv&#13;&#10;/nQ4p1sEhJ1YwsTtYAKlf1TD5W1kRdR4h8tRicomV4lqaiirW2+K2DBDO6SXf6n6j/z09fKuBfuw&#13;&#10;Ro9fpeFHfRZldsHIB4Z+ql6+B5JBh3Em9w5trew61r7ay32HvN/1upbTaTK8xIDRDuFRHWdEHfZs&#13;&#10;+/hEKeNyF3Ubl38dJCR+Mbh8CbW7hoO4f8Hf/kCg+bgKPNSxK5t/6OrVHEeSqtji19yWafvPytAp&#13;&#10;km0FqtnBIJvV3vpWEF6lwGTuJKvGv7+3qZskAjEw1V2usXY16IvAREZxxak6CaR2sYXzH60hemal&#13;&#10;yamAQ5lL5evDHa9WJGnGzAT6VAFZuTw7NeWbQ7G+O7rnp7f1kjMEnmJ/8T3j1N91OVznBvGaDLch&#13;&#10;1uq8X9aDbB34b/S+JxwxqezdMZixwf6s7Ieg/9b9QSL5Fv6/Tv67Jd2zxvdq0ts7rdrbzVVxDWQu&#13;&#10;BzJykMltHTUnUC3ye/ibcUvNUdD7foOcZyE1RI2xB7utdx27eMWPfwkf46O7X/hXAckgT30K+rf3&#13;&#10;s/rEY7c230/rfbLgPHwWWjuCeNt4CN/X5sAgn987UFL6lWFERJdzrvlnAADBYew+5XgI0RSw3exl&#13;&#10;MgtkKhQOJiKPh2s2ni4Rn/069ypMm/wjPOxvC4OsVjSDX4t7mUT94/Zv12nVBIv43kxIyaYwmWie&#13;&#10;n99kWzXHFhPFDKSB49nL46CvU1Pa8Zp+aH4II8zxcDy+cKBwxsDT0VJu9kN3WGeb7iSvOCsxb8/s&#13;&#10;6SGvu3+/zYM8Qt7T/u2f700935aeY3VQrQ0D3vgpdqABL/oNH6tSE2oxNDcKyjiPguev//ht6I56&#13;&#10;9XcNXrZQUHtERoS7glLzdNjHj4v/hkA5dHejnblph+aQEhBMwtXWolkH8Avts+Jbq85TVl/+XMz+&#13;&#10;SUJZ6cdyPB+ESx9CDgk/YNFhauomDeo4XaO3bK7Tal6Mf17f49MfN4/iZsU6HE4xzu9jVp3oYcm4&#13;&#10;VUPMY5v/0FLm1mmV8hfer2+rEof2MvkwiRMqxzh2nfWOImaqSVQSWQ2uM296sD6QGGi8GS1EP1zN&#13;&#10;Khpaad9guV3dQf5Slay65qv+fvc0oMz15KijPB5oXWtswAE0+32PE7GuDDwcZjrNPxhZz/LXx4Vw&#13;&#10;V3H3/AzvGwCjRsnC5hNO/7WWK6wxVgLs+2MuNh7gIdG++/16+YMCd46CfeqpPfO7AA1CcTuYHrzU&#13;&#10;NfzLf/wFnqDvfsrLR21eQvz3dP5GkAN6S+vpd2A7eV+74+W3fybBQqWC+j7Az26BJTQbMM1KaVJm&#13;&#10;gtu96vrDx/dbjeqMl5QgxoLPl3RhArFY8sVbeKNUkO6hCR6sV+QVzPfqOk0P8U/2BmachuNgIqHi&#13;&#10;GMjIz10AcduWs/ij8tQj7pt63m6//Jfz37/9/SCrGlcFWcA1FcO15BHKv427CnDeRsDhtN3aNlWS&#13;&#10;AatnQQ88efNxff3aDA/w/VIB1A+9Tb36/rVPIH4fdd1zVOK29Jx9XVMG56SHr3mB/O+TnkFuanqG&#13;&#10;GaCQWyYtS2el43qVOJe7eTWjbFS5NRcLuaxyCnGHhb1gYqFwBzn8c3/hiHONsBD5t68tQf/R4a73&#13;&#10;vG4m7SqCyf4KGgkOMqdxiZuwuNtkCe8HxuM8K4/x3TFsVOT75QUf6+P44XGoML61x18mv4Oh1XZv&#13;&#10;/Z2bQwLgBzrizAo7Ah/eVLW5naAAUVQhYh6zcO3679+rX0ni8V3GINWhvbobyd1d37r9nYvEeI4C&#13;&#10;IVNO5ShuNoC5RuJR3NXpAot1NN+h+vcSmcKIawlrWzDlOdiXwpa0KwSFB+Tub0e65UPTBTV762qa&#13;&#10;qZ3pBa+43yymVT+tVzwLqGVcOa6a9+nt/PRpJIZ+6yRvEgG8iGlsJWuqQiMSzbDmuEe9iNTT9C5K&#13;&#10;2jQuYCUEX1/evkiZSV1Brgi58v4E/wG2nDZZJKwSggbVuAYH01RYZJcn3vR8na8NAXHJLyxF0d42&#13;&#10;+gQQwKz4WcCL6ZgnqeqGKYHqcNrocmHfhg3NCGXGeNuxGhAPj90RxPS2wuZw7wmwahhGE9EI+92E&#13;&#10;EShZ8Za4SjBS3x2DcSVZ/P/8d/8HBUXPt4QTVHc0Mf02Ni1zxYcMDI3eLgAAIABJREFUZdXHcGvp&#13;&#10;CdhdUU8y9di3D6233bmWyUbgY3Dle56RxFvU1dAZS2wG1rolrgVhSqnZDWkRrtnkrQRI44iRYEEC&#13;&#10;J0SvmubwvoyFyOgz9EQgzBiMLp+HM7AuIR8UuNj1h0yxSAAznxGz4Dx0GCG3Rdh23pTi0LmrYpUs&#13;&#10;SB6TmoBgkWAHJY7ArowwlIzHUSgymTGjUGWOD9KD4ECoHTcxgZpV/RCW31V99/78IhHePtJDK2vk&#13;&#10;RRQf5hoLvVy3DExXqdEtFsdk85He6UUjmPPiZN0khB+62iykhMIFL5nt+1Qx5ZYo1SDpZKH3KFpt&#13;&#10;4LJLUDIpwEMWdYMN5XeAgEp1bgm4OeJKCYiaADVPB94g5NERnBR7/nj3sGjO/Gxwgq1qdxxOw482&#13;&#10;JULIQLBUTfaBIHAN2obCmCCZiK7fnTY4wJAdJUJUX789s35gOTcVjdDMXjMpPQSIeIKW6Kxg3ADT&#13;&#10;KYwJQAUfU6mOn9YQ+r627r2itFNq1iuLIEtEmir77PNt0TfIy2YnSopAnHo1ZbBv4+enT9sKs9iz&#13;&#10;C/fd/ev+2igAgrnvDyb5UtebW9Z9gTXx2vBjddP77fI743xPqQ5hIRHA4r2ueJCgCok3cnDZph0k&#13;&#10;nAJHlBFj8PuYVq0tvRXCGG9JSaUekk+SU+cAG4LgdFyWHeCQoiTIxzCZRH2hmcCcgi2FwB9+evBI&#13;&#10;D4AH7mBVulpShGkpm39VHbW7WaYdN+jQ18Ak7EAlEmnEOI+l4D1AXgteIRTZxoyoq6auXz92yyBB&#13;&#10;uBXVridZdxhVNW03a1k6zXuMbUzsIycUI8iQMYy12xECfgmELTGVeXVNIWCzDaacYxcTAYnkDITg&#13;&#10;DckMGlBSzHq+8Si3Dw+wF81gjOGY96pa543QFuAiBKOlrukdQVFi2VSNXe3kRtbKdZudWwCjlZTF&#13;&#10;bkemVutz8D89fipmRDybbcIFXGNu7xWJyOnSUQgJDDkVhClPnz9/+ri9Cq705ikUxUPIOozLlrwp&#13;&#10;GYcgK2r0Gj1oDzxYQ0BgcqBFvN52yqruE6zqhxi8ZLQRYolRA7wD2MTMiRhnzWhArMaYEcplrStf&#13;&#10;AUACzE3OnPEcaKMeLuYNGeBuLqT0McUCCcSUYvxQcevNbV1Iw5ZpF7VYx4+Htgc7hIUl6JnkDOdQ&#13;&#10;QlUp0gvCkEBZsAKyHOdriObz4V7bPO6ORLTFPQEJcGWK/am+K94GO1aYYw+JJj3rLIqoBgkHBe0M&#13;&#10;0KlpqLaUydwDwRrrUFO1RiwcY28zQu1iVodKeJDNHjaX+HAG3q56FhRps2LAUaKQKSCU9r74FCGW&#13;&#10;DOAoN+t8UnVbbbc3hasQwBlRjQqMPtmtaj51Vb0uVjTShrylAhvlfeYEzosfx+JoDqngBCpIq9AY&#13;&#10;vtICayZojAXH4bHPA6gISSWgXBjBiGJWkZA2QJtCTCuacPUaxLAsJAMqBMxYcYUA0QR/fP+GY7pe&#13;&#10;J9amLYJotobjdVu8TWZdFUo//6fP277cbperw8HZxeyJFr0sw/AHv9hWCApEBpvd9k40C951jrxS&#13;&#10;Ah9jyalgVPjUWHirYs6Mc+NS2zGJsNsNF7VUDcispD7ebkyhWpLbPJ1UDwmgNULVdtOJCKqNJoZK&#13;&#10;Bn3cVhC4MAwybwqvC2WoJNrX9xl5hlYW88AHn0FiToeEEwmUIBq1WWBNa4zdHqIDjAnIq9V4SChA&#13;&#10;7rfnaxENQ2fVxW233sDdX3FVS4wlz/gO3zbrZ1fBBkMIAgMQlxrDmCxEFuDNbxXHOMVW1VElYgJA&#13;&#10;nvAACCbSv08v9V1VE7rP1i0A2ZJ40ho19YOoahZrTnGlyEw1y+j1ckW4MsFiDKquCpdi060l7fT7&#13;&#10;en84dyqCYriCGiTJqRnnCtNVicWZm549znj2MBXGuJQk3Wj0GTDsTFYZ7stIWJrKsnxfP65voKoM&#13;&#10;Ncas0PkWQlNBRCkqseKCwpIDODendVwUkW7XNrn22AOP/ez6jgTUUlAqkDAg+rJBkFe9EbDt3hHe&#13;&#10;zylTzPabI0mE7CEkmPOcfSwriSKmDBMpcAoiA1CCDSwWSnzmWfEWsyyppBh5k3DyOUYQIULxTfte&#13;&#10;0adTBwyrBMHQ3eFDCnne93XXDz1fJlDXzOeFSE4D2uy8+9VquGTz+Ydf5s2s4yo6GWNGAWVKAgbP&#13;&#10;718poF1dbyZC3EZt07QVlxgMSwiYkSmYyDEBIJg81GePZ5vWUMjzdZfJ7Mhop6XkCZDitMKJdGJb&#13;&#10;TNjNcTiyIfNb9j6xpi3Q9/2RcBRL/v4+E8ZDjqkBFamt821TL2PGql53DwkNNai04KQKNtOqn50n&#13;&#10;lXB5DwPf7Tq9vDNBM1BaOxt91RwBCoXk9tTmZRV9pVNY81qvPYgEe3hQ4PvLi6rhaF9gqCgTzx+X&#13;&#10;kJnGs/kIGGaGLgowlECICdUuWq0K6ljXlidDU8GSMr45WpZVqqEkZJnhoLr9vkIGt1TcfJMJYO6m&#13;&#10;LQZQzvcPdgt33WdnYYkixo1FTLHaXUgpMa5ioqgg65yHcY+pQQjXYI9xj5hAor2HBIyrkV3Zs88c&#13;&#10;0z0WhPUyMwQ8TLdsscAxBvgR+hqinK8wMywkEc675LMnuYZku05Dd8ohQsCjJ8nA451MsaQVvM/G&#13;&#10;Je5xm7ADvMEmym0PsEjcri7ZCLHISzRVV21zdDdnHb77/HOIewSpJgWDpCeaz05WzW49SJwMfp8W&#13;&#10;GFHziDPHoaSOpQloABHIhB8ESLsQpVMgRIcXd5INz6BSQ4qoZCyQ9FRGGDKOAlSfB7Ha1QMEPFWC&#13;&#10;+7wX7GmRFzORHre0MEw2rTPMR0IDJjFGITjy2cC0ZqeLbRl5WT7unn7gDvCDer8s45ShDbWUveiQ&#13;&#10;zRkElogk4lgdBMgfZgIEsQ3EEkvBx+4eRZ+3JAnhGEz7FBELFcenCmC0bisgeNT6TqmQnDpIQbHb&#13;&#10;9647uRArrpqe4ACIxzmHkEZFZE1bDxBwzG7ZGXNqpMu2CFZFzB8QItwk8HY1/YAEKAoX4POUNtzJ&#13;&#10;wMAD7UFi1hZcKM1hD7BQAZa1VKCth90Wv8SCWQa06VqLjSAMISg53OwoOu6ylUyMv10SckQR73zH&#13;&#10;Ohf0sZHeOIi5cXsl4egip2g3usL1sX+86RuuwfYa+FEhbWncdMWmZcSA5lmHtB/rJq3BHAK0uHhH&#13;&#10;YAaoVExyUWtrjUsZCxsz0BDLkoxXstK3va4OJvlcYUhQSZxSJojUfq9P7bbriPByXQJAJoNEECjU&#13;&#10;effp0+N2TWb54LJdA4QkdcfaOU9YLpqLCjMOmkx3uxAazvftbbaCyZxxAlBBvgm0xFIhxRu+bhlk&#13;&#10;1onjtSwUFD8u4AS7KNyW91UH6gtUsSQhWMobifjl1xc2HN+v16M61I7vMKIUHtuqRgkUY5eEGQGU&#13;&#10;6hhL4d7TAE0OAIEoIfKA9veHCPNlnaDzZtQhZZu8QLlpCWE5RFu2GAsar6aTd6HKKMWwL3saTUKI&#13;&#10;Y4sd/r9//J9xiX67weNgQEdMbGwsIpK+0q6Mk6nZXodzMBcCJ9E9FFGu+urGg19fiw/ABm3SfkYe&#13;&#10;xVGvmIn3CbRte3l/LTWtZdUrxVqeWCqCJU5oMOV83N/dqdxhm8uherl9lAbhOJjrpmffS7QsN1RI&#13;&#10;zgBql2u7ocgOw/04O6hjwVtARKN1fEsxgqBWCGjm6/sG0qTrsMbI+0OTPC5HbxHFLbRvfaU6RQ33&#13;&#10;GRGAYl0LnvAHMHs0CZdhEenEPIAM8FS+F992QmDrBD5U0JEwYtSs0RJaV+rEZcHIG+xzS+ogy4Wb&#13;&#10;fU15e2oedUyjNfZyhW4QUkCaj83xdn2pWVc0nqLh/MoqZrzGCP+Pdz9cn7/B04FOQeb1voofvk4I&#13;&#10;+iVUsLpgapE5IQG+Xp9lbGMkJL2ByxHCwmlmdGbinlYlgumygR5HVyOMpJLYvEt23ObZgEwPXUzl&#13;&#10;8Xx/u/poA6xpOaCBtbBvYsp912VSpdsCWQDSdMeTjmnxoWIe5ffoQqUGduI1MttiGnH4A6DfqrY/&#13;&#10;tDhvFHhvDMyZVFUjKGnqv3791tCi06U9NTZZyajzN2Ll21830PeMR2scrh+O5+xmI6KIp3JEazLG&#13;&#10;bc503GNCOQEgZ1Wqob74+VR3x17sMWtMP2X7HA1EWe+bgJrC075Gtzgn8OPxRCTdIMxGE3HeSxfg&#13;&#10;fveToKzWa6kVSeJUgktuB+Kg498xpfPu+f09A6BKyQE0Lr6XHfCgJg7gI1UowtVEg5wxcCd1dsZy&#13;&#10;BKe3F34AGIbgSykkEZe84xFXiSEwLzQSIlMWhFe+7M8ff2vkT1NjMEJ6nHButg4LQOK0OTRpK/0a&#13;&#10;8xwiF+OF1MOd+OR4pY0OdTVogHCOMQWzbS1+WvT/W7en4fi5uSXFEQ7JQoOpoik91v337SMonxmF&#13;&#10;opEYkjUq2GOt2MFebFFMNaQ242sBArFhyvPPh/vxzWHfcj5nUMEISCKkDnPywW8P5zrzZrm8HQQu&#13;&#10;G2CHlgFIHKjxYoXhBC/XJfWP0X0I0lDWTl//AimBnAosFjdZvz/99CmG9PFt/vL483pzEFWxdq4A&#13;&#10;UlVdIW1Hc3B+ARu4NILQZKZ4V1fNvGgE8IZf3y4Og9wI+u1f/3D16WocaavPuuwmYFEf7sFtLc5F&#13;&#10;vfn+TrP3erZ7/XhA7y8FcoYO0yWrc1RFEccoVxZ2NkQAIUcYmecMYcIUd23VdARlAeIpK69zIULH&#13;&#10;nZUtgThHG0Jas8PZPVXcJf3ytqmKHQ9tXkphArUtTbA9DTHRkEhhcFiLJInCJXpIFpr2curO12Kn&#13;&#10;8JxJ+CJkebqzb5djpgZL0puUuPUcQ+Xlb9tiYFY58Vc9AsU/pP0T6LcENSTIu0oGLrAHUaG+4UcD&#13;&#10;yYbJdXmtaOczgB9TFgTSvqCzNq8/1Kpksvv4RNU1hlPfkOJzVPucdr9bqHn9+Lav97/87Cek+NJ2&#13;&#10;P76+wf7H/na52XH9crjPN2jESAEUmNUUJBLf1nd4xGFfcYYdrz3Yn69TyDuA+xSUVBbtoHxAP4B8&#13;&#10;mUgGmVfr9UIQczbvivQlt82QiILiIqvT/Pb9LHkkJNvQNU0072zgets4Jjs/weCBREmV2mIfjsvH&#13;&#10;xZtZVvcVso/nu+22zl0wwUPMaG7/+fItRww80b8w8RsVQnrvfQFK+eIjhliog9lTNjzs8O7AcjAN&#13;&#10;g3v0UYNMfa6Nh6OPKqeosKiKAMjrMOaKMGS22fudNEM2MJk1vn2fhQx3jYcWbW8RH6sN6MPdU9z1&#13;&#10;kk0GkTM+lXnAcr5sKLFOtqtUt3lWSmY9+vaJ9SfmGwt+67uH5ZZwNQF8VAz4MM5DcO8uTJE61TVo&#13;&#10;2qFqOktzMHuRVRFq89enWnrrpKhoR97+8ncqU4BLqSoEFlDB79ub/3YpTrhVDLLakQ2OBU8nr+EN&#13;&#10;KYG0vbzitQK0bs5mw0x4yNBFT3d+aE4kjaVyfSYbyzefdlaRUg/vf//nl/v7h/7w0QsDAm25oKqe&#13;&#10;/eEwjNvifTjak8tpyqbBlbvOmEZcpdmPdekRKVA++MNHjZl7HVva/C5mJXnDstW4YwQ4QAN1GaZ9&#13;&#10;F5juzJ0OT8UkVThmeocd2NYvVb2F1CKGCfEQPqpFnH953/VGodSSZJFMVoPiVb3pmbN8bCtAePbg&#13;&#10;7V9XKKfuh87s+tie4HJNNBsBoYHOrJLRj4/vT6d/q6jbpr3hfVqf3emBFxeXhYRWCsBUUB+MVBRS&#13;&#10;akOscCymFTXc87Vp62zK4b4loqS9J4OatxCNcdBDTPvqMH2Y058e614Fv+DEt3UlvI9JiZhaSDnk&#13;&#10;bQdMKY7A6vPneb+oUkgW2dLZj8MDYO1pz+wBGz1wQvG+rgw1JJmWxee034vO7tYYVx3Mg783BewQ&#13;&#10;cIIIigWhPWZaHWQjr9u043gkJ2eMEjym9tttbg9HJtgswp/xJ6sDKVyTFkocmN/9Pg8urNsJKHVU&#13;&#10;3rW8VgF6Qrpp/R0rFEEaIB+LR4IW7Nvx3k8GbQHXCwGEtikqXy4tqiEk9WZIbt6lrhvFum49lcPb&#13;&#10;xwcRBB1MX5gq0k3QPCN7kCEEjPJ1AjwjACjD1EgnYnNED7yhmjsW0pFUhK/i7o8A49f395QY10wv&#13;&#10;+VA/IXITrJm3BKBsWmYdRGKocs4kiG5YI2H7RZMtM2WKBAEAlKtGeZgTXBxOrKtqDW/aPhwPye6w&#13;&#10;5fDUxeB7VasdKBbsvk2V4olnkHFFBSASMZLg493DNl+3xS2z7/snuMfCPGdVU5oxokj7m2cFv++2&#13;&#10;7n1sprHcnUCuARbD8cHk9x345tCkmxC4zYjP3pc4Y2SHWgGAZOjTYzQhwUohi3bwOwO0V6cJfwUU&#13;&#10;ZxeJM/4R6NWdh6fZLYiu+/g8iIwdqQP264ZhgWm43RauKoIqQ5FLpm65jM2p0tdd03oAhiOseYVW&#13;&#10;vWxXe5XrGMcvSKQErbcRhB/5cMmhbqoEQgXImzNyqCZ7qxGpH+8u43ZIaIF7VT9toxhYhgUgm2VG&#13;&#10;STJqSo1VHA0FyVRFKCkvZSP+1D9c37ZWpLN8wCWRHFBDN3ncSPIVQvuWEJZdGzkbnFn9YphhGjTN&#13;&#10;0Tg3nAaSWQQLCaSsoKswqQMMGHrqDFGs16tvzxVYRnFoL9bQaRQ/Vc/vt9UDLs+nxqNgwzaJRNIP&#13;&#10;vUYB49wsTYyYCIkKawQzBYq2PQNcepSguO35RB8Bxy5AQNNqr4LxdZvN9oYEzSglEMIePvHKAz86&#13;&#10;vW7msRsASGVfrSMQAxNu53OdYQ0QwIzJwBFtAzF7GUWsEuI07Yqsb4wKIonnT5hM7r2lNbT4dbie&#13;&#10;Ys8ohDBd10lCNc4LU0LK+90GwpTEjdWvMaRQgMjcGcCO1YR2AAAKInvQ0LbcuZQy9DjTWlKcKV9i&#13;&#10;5D3HhkolnHfANRTOiShPq7tD8z6+ffnyY8layhMonlEALpq1AeGw6jHA+v3bRgjdtpnkHB/u1wTI&#13;&#10;uJeKp0Dnm2esJg9kfnmrAnDHjTyrnArEGVXZ5JZzKgXc5yu08Me7n3VNm/7gX/bP4HQTps0J2iXv&#13;&#10;F9wKmfqMgAUggKDUyRha8NK3p5oQoI1t292MmSI5tPe8asTBJUcUqlMo2AMWrNtorhltFTptS9Hd&#13;&#10;HPb56dCOfny/OoMs6hH+3/+H/3XGJRx67tf5ls9VGYT+OnAWrsFNBBtJT898JBJUUoBpSYlYy9tI&#13;&#10;d3wLlOa6hTw2a9tQgrEjpkNHw4Khm4F/frrtaI/DA7r5mHyICNPgfA9RNpP277dzc5xM20ibtOCc&#13;&#10;HC/sEJYWztVDK2Tt3A0Kb1oCmderdZ292IjFnuLJgl9F8I0i/in797pXkVpJD6Ezak2nMf6z61qK&#13;&#10;xnlnvJef4jspK0veQZRmzFACMJfSTkhmLgq/st+i+KKTW+ytxueQo9Ygh0Z5r3H+oBji9StmvDIw&#13;&#10;/IoUXRNgkFKTLqAwxpgQDMrxCQQeMcuKwcRQoxBye6BC2lyTwoF+A6QMKhhwz48uhUJyoIXvZenx&#13;&#10;7kIuFRB5nkdVyZgjMdthhlewxP9c39Xu1W23vAzbsP6YnKfjV/P0xN9cjoIahn9Zw/eqwOiYdQXD&#13;&#10;lzCCCjHFmuUj1vHW6f7lYut7U4hPsoXwzWy7T6/LJrKtOamrCiSkxkDy2rX2GusjbRhrln3fdL4h&#13;&#10;4ZmyGEUBuXmZnH4tIBeRS3RuKrBLyExlBn3Cr/d0rXI8bKHtYnTwRKmqB5EU7kpe328V03mUjDWv&#13;&#10;22yX03DxGLW87asp3zlT5p0B+p3YwQxRgwwMwSuANDrUdFLjG0qs5w9l3XmGAKVM89yM8ndlR08X&#13;&#10;/+3sWAXM9vux7eLu7MZI6W25hfBMsv50dzBjEISnTGXfx7RGbyACKepG5H1+wyTt8Al2XrlNvr+T&#13;&#10;Bs+zuxdn8lxYfe8WDGIrP9u6PIK4cXhzx1rqITmIEN26dJoD9ATBerevBwYPCMqN+sxyyokhBIcK&#13;&#10;aYVkCuSIG1HLIvAIHVpz4QtVnupZSZimUhbE400nrQ7qw0wUXHL7B7s5ldwuuOviTpzBP57qN8fy&#13;&#10;v/aZZNW97omBK11LBOzZgqZ+hoaJTUIEHZLouEYopXLbfFCnq77EojbDMLsKDNeymT4Da8OcYXO8&#13;&#10;4qp+e4WABsQftuOcvSCmbbffrqd1hltVfVXhjBLYMwtxfX/JjOGKBejxcAo32AhFStTLSjRHsoA2&#13;&#10;Q7V7N+CAZIZrdTuMm71d1z/2B1/8SMh+roYl+0stMoG6RnfHfaEgWeC6CKWdf2pledSrKSaEQ9WF&#13;&#10;GIhtKxx6ZVCorFeFy3G18v4pv6PE7M6+z8cus4CEucLsXiyrCK4pzGZ+rousIk13xkcqCXSMGFe6&#13;&#10;XGL2M/Y4xjZYd9dXwIBERUgpU9zeGOCkKnubpjjwNL33+6Izr1cTyh7oWif2kouvuRF8sMT2ntZJ&#13;&#10;hw/heFMSNXEbDvd2jzathRWKX1Z/qk+VD8H9+tA8+MjXSE7Qge4eE3aHX+O2b8CRoQ4qM3xfipqv&#13;&#10;5gjIe/1R4qaC+zmSm/1oFLxK1ILkGL4ARyFc9a2qj8VBVMi7DUG09OFnT39DyTKaO6GQxjCDHKJE&#13;&#10;86jrGe75Xm+lbVnPa+moL2CkDHBfcTNcjY8cJ56Hj9amu7gKcwFz8XDzVODufojVcj93s9Pwk8wF&#13;&#10;ctL7QnTdHeGTpSD1ZbAwlJAhV+25mpNQmRD2cl0R2yL1EZmr77+PPlCRBe9x5OAIGZutfaoMbK3E&#13;&#10;W1P0WzXz+viyLv5klKlxgL2svPzWo8xgOg6dfB/sfdjN3pKaNWHXi4QS6vLevxkpnj3q++nb8sL7&#13;&#10;dvew3xoqBAcI21iX8/fZnqs7OCejd4oZRQoNR4KWaAvFArx6mB5w9hDf1I3r9LMh/Ma0cjKV7yT5&#13;&#10;XQtp6ohpqDjZD6omCfoAFjMQv82UQdUqNBfZ5oYVH8yiN4AZoLg+g1pns0WA+93ec+6HEydyBls9&#13;&#10;SVQ4bgx7hCpqr/ftDsl5sxQBhv378p0N/2V1s7XXGtPfShLqz3b9sQO7gIQmQ07udoM1lNSGTwtc&#13;&#10;uq+YZZRR42vQhWlcYKEhM+XJfZRfP9kyWUhbDRnEGtR6z8116wZDieIZmzm+2LlDCZWcKttuJBFK&#13;&#10;UYyRKkzgaC/DWVYW2KE1noB8gIRyIojkUklxva6u+L4j/k1tf7Qz8UWB6CpTMYwZ8r2zVri6YZOQ&#13;&#10;TzigsBy7srrHVUwBlD0AVLtY/pVlkEf1rDFaJVnKKYomvUaR8OcO2jWXG23qKYFLALK7Yuwkj7vs&#13;&#10;jHja9JbBqr2AINMcU4+Xt0gYu06X9LlJPrKB72giP/zI3m9HweaPN00VBqHj7L8CLOAeshT8c2AX&#13;&#10;eWhWmEp/R6+moNOy7jF4JQWgS0ka05rGVLcyQhMZXLTPmhAjm6dsSQ9R6KQvk1m/MN+jzQKRrap5&#13;&#10;yPY+y+iSQ2Fn++iBb/swzffArjvH7EZy7BqFmJoo+I5QFSiZquQAJUzDYxAfDMLwvlDIod9qISjM&#13;&#10;QF8ruRF+GRzRarVliciZyv8QyCPRg3u5yYcpeiRATgtxN4KC4IzNCEHXIa4Yu14TGlRCK5fuQrqn&#13;&#10;6fbIZe380mSxORZzimH+DGONEiMKUSCYydAECmAY/R42QnTdrox0jXXhZaymfauHHpTk88nhuKlw&#13;&#10;VUvX3ef2QoEhbj8Ba/upvSvm5kSqxtvID3Tfp9qNBJO5lNEprm+4YLOVhi7juQvAZbvlxVoTFr22&#13;&#10;ma95tRBMQTMC3MdF5voE7zUdvyCmr7EYUVUmoehgFEsVXKbssGxJpofu9LHMCxeHSf6qsoyb5gkb&#13;&#10;DrxubZAdQjl/ixjNmVVT8Sc4jzFu1RKvFRt4364omOgrTD9ebpYZmnndi4h3lZqAjRh4aCm+qpl/&#13;&#10;pX31tq04bk3zhZEa6qVmLfKE7Yw3oFfnuO4KwufNHb6/nhw4+fS+Lg7Htj4BQGZyjoR66qFouR6y&#13;&#10;2zC79TtD5tz0Z37ob3md6hxKHOr+d/8hj91sHMvvuFSC4evlhZysi7gINRnLd/NefxO4iRcKnuRP&#13;&#10;H3LY2C1RhC0TvICSy/cGCHM1IqhVqFNhwGrsNhmKddzc7HuCyL6zgbvaxVeIQ8kAsr5WSbqap2OY&#13;&#10;utezu9vr1kcKDnzeLSWkWF0Y+N0/sxqXHL+dv/dX3zBUXEC3R94lsqdzZK9OCc4UDMzsmuxFQA1D&#13;&#10;Wb+LTmWhYzf/9iTNV1okDtVWKmP2dwl2jVmod4Qws0jfQTRif7NP7RGFw0ahT3k4toBXXCtqMLJ3&#13;&#10;vPIE52288aJfKKfYdXj6WsHu7VA2S5OZmze3AcJZIwu7JL9limooZM+E32BF74txkGGPI+JFIcbR&#13;&#10;AqA2D5bYTkZ8BM1fYTRMSKKEw6/k2nVsNxjlT9g6Ve2lJN4M9rumxco6j6uo5MmNJY6pyJowTGP2&#13;&#10;1yUNFYU7FcQnZ8lzwXHb1xstHP7AeJt8igO+sUKrAv3aTxwORlWcM/FXMoPMxpeNVmUSOURPcuZi&#13;&#10;2wClzB46cEmGA4ZlY0rBaWtdLRyz40s6zXYzcaWgaoAjDHco1A37rt57ptCcR4WzZnSZr6U/C5KL&#13;&#10;Sw1Vswuo7H3HA1lhrlErBavLipjlAex0QCNdmlQJJgkkRqeq4bP3+disKKHYUUowyu9Sjetv8iSx&#13;&#10;ROx7LZLh6bXlf9ICblMoRlrrfhIoLwbu6RqhKlljsFMawzEmYTdMYXYYZ0KIkFxToEqB7QZapjRD&#13;&#10;dSmuRIv/r//pf1mX5/MA/avMi9ukHR9Qb7H5JwTdWR8OIc0fv/4DF+GcqOXBrbZDRAOHJQNJCNpb&#13;&#10;Tz1/vV0uxODjIc07a8WJkF7SuYTr+QG+vn6GWKMZqxuLpYGXt7a9K7R9B9c/9X96//4Kll3WnSLN&#13;&#10;fosotZ/50du1eWyvBAS06v1yqARKuupDz1JlbrZ+WWf3ODS36s3nDq+xW3Juc48Ohx/u91Ppsmf6&#13;&#10;Mqgyv/z15R9ZuQzngH+ALTiM4xYj2MH0pf5ig++G3skqvr3f33ebnQg3/NrakFDNtLhCoZUweBoO&#13;&#10;/y5VwmJXeWKi2xRv57k8CHXvf3m/XHaw2V//UdcictB1gwlTzGv1AAAgAElEQVS/lmL/7eefrgl9&#13;&#10;vf3TtfhC/X+vqpg6lvCxPZpLjr+tD+JefapiRYiUN23gleKDC3ouZmme2E7VuN3u+v41jHeMwuQu&#13;&#10;UtaoXRfLJOPzCYBnnP2p6/5ZhfKX7yni9v4XenU/3tfYGNiPbP0z3qj4yPsgGaX+8t67+JcJHNn0&#13;&#10;w9B9GdrpOtkFlVAUlROVb3N+/iiqnlE+WVDufnywFNJ4NutzW00SPX6/XXMyAw+3lw+E0N3DD1d+&#13;&#10;wzruNnXt0w2GPx7NVX91YNxURaTcvn6vxiWxpylvw/3TVeg7Gq7makkM2y7b5uX2USu1VYkPAxUK&#13;&#10;RGyTOL387ZdD9abT+jFyOWQsD8sIHv6Y8mzD3/nhMwzSw0Jr3gJVmBFnOoH+7E1bmrQiPkj/H+bz&#13;&#10;ued0yQkCCgGpbjpdphtLevjUR+HKm94jAIfz4I/s/ycIPnYtSRIEsZpWrq98IlTKasHhYDAAueBn&#13;&#10;ECAX3BD8WC4HnEF3V3VVZ2VGxJNXuXY3bTxnsybFrCTR/5u6xsW5tSoHW8ol2mgMMeexRZsm3W2z&#13;&#10;Z/NKviGVFccf5ud0C+j99MJ5nG18zyrEGbDjT9mXwbgnPYsPSmxidx7gKsFKG3fSt94uixObkEks&#13;&#10;y3ENP3P4NWpRZuu6gLOBwTVbWoLduaPXcdk+3AUh0Vsv6vKG41Ksn/uJDsO4Bm6RLLHY2On149ms&#13;&#10;Pinuy59rBArQxfbwpTL2YwqdRRHkaBhcJhWOfsTFfb7apW8qOoPFiZ8AyJAhE9RS4IzxIqKvr6bJ&#13;&#10;K2nMf0PPd4Li4vjbFSc50xpID/ZW3siMvo4Jw0+/fjn9dmabbdw2ek2pe6FcvF2nu/LH58utNQvO&#13;&#10;FANUXKZDpsw8lnlx0jrmJaYIp1oHZGDU5xHqCljqV7f+BH7e/dfX60BoAUXRj94Bfl7m6C40Y+f+&#13;&#10;xheCyhp6vZF8puCwRZGt3XryMcCZ8YKUm+zrf58e7n7xpCbWNw/ZRrJ7IvrWv1V9Rgt0QZ6J9txy&#13;&#10;IUwCf+jz4FNx+GxrLiGftLeWLGmWetjL3HXGOoUUMwvuO9LU/+l6Hh1IKxMzvUAOfvx4f7Ms30G3&#13;&#10;mNSnwEP33PGy8jk3TalCWW0eZ9BNkl3aU8aTKAlYBAgO0BCybH9R02Kbx93Ikly/L7evDfvUXZ+t&#13;&#10;IWsLutnXnMw65buP6xiezvXaLvtSnNicPdzVj3frb71QQcz+F1Z1k/hSqemlj9fltfM/bItxOBU1&#13;&#10;u1wjppv8UHT+/R043ghM0Oa6UdoSK/bi8y/oiXQQWN928yK2u+c2K3ev67yUY729y/PHOX9ujk1W&#13;&#10;+LIKotBTl/AED6F+ua2TPYn6rlt4kcHYgD6NTHlGoW21GjKGIPbjPNyaSj53Y7R6CnHBoJhyVe7M&#13;&#10;DLYY/y8/72/frgV7/FbBRvSlAkXybwsVQ8RQ0HxX223dXASe4R+WxI3pzcP+g3nVZ6WyfIMAvApX&#13;&#10;ZMbj24d/zs3t+uPm51uvvVD5yX5SRZ3mEmzoM0N9tyHT+xYSPPdFaneSjrhyjc9p+JC7jRrRwDfx&#13;&#10;ctJ1s/c3eIeOI/0jV09EIlbdTYv2J38sqzhMXNXrkPmlhCV4qFgcb+B205tlhzPBojOdzrf3O+gR&#13;&#10;uk5GxdJPve5WKeOB39m2vav4t99HSIwo5ObueJ7/Hg04Vp9dK9yfUDa/bfP07rimndXLnvKrUpZ1&#13;&#10;KUGC5MAc7qZhNfXjnxZ9uV3DQ5ah/jnNt6rZQp7zonVM8wSFpd9+WM1/CN1Oh03+DY3lUMqycMKW&#13;&#10;PyQIY9fOtYa8gfP78zZaxsyTXj81d/+w2UbIwqaTir++XAiMX+SWvThtPFM3Ecj8Ntd19Q0/Z1Sm&#13;&#10;d8PScRjBEaeP2CBa5cdiXMd7nP0PZ2BehOS29BGTs6QgLpqU5f0/bd/N9O7cwD13+np6/xHX32bf&#13;&#10;Az7J3Q3efpgwoRBsmI+XhBvMaqdJkUmIX+FOXRnK9SVyMfpItVNo00+XzZE6J4RtEorZERnlLldY&#13;&#10;CqH7AcWOkSKXj07gfYbmBf340//WxtOewMvlnJc168zrX2wSgNzTrJiJQEgWw4yK0/MSbPllG/v5&#13;&#10;5/t6OqHr3zn/0mIfVoRvgCMaPzU7OxnsYwdfclUwoML59FMZMjZ/e/r/luQLV9W7ygt0yJp5aKfT&#13;&#10;zf6MlG+SwzLw2+GWT1vvQYro8TGrbqeCFq+n2bgrI6wpMj12uDmimL//xyQa0r19391X22NRb1P7&#13;&#10;lCAo680nsBj+cJj6Bbnk5tnYaC2StPqHRzQP3tn8T5HdqvMIMKp+KBd/t1kxlP/62+VeZKlAaYNM&#13;&#10;mKM9WQTftabF/O3t73eHH8arUOPFxcWx6mwYOzN1nL+//K0pqumUrpeRVxsNl2KTjef3Px32XTKX&#13;&#10;iz/WVVwu/oMRHLXje2hopX+Zl++7u2n8l/Hzl4e1b0vBMDuhZUtUlkp5OskHqF7+7RV/2CEYmMDn&#13;&#10;62soNmVRahZi4UQO6Huc2v7Lx0cz6/3O2uBvPp7oc37YYprxOK3n82PVZDFZ2+SJyoMKB1NczM1E&#13;&#10;sq9ueNhBVmaZkmJtAvjmASe05oV7ZgUTWT0YW94QJAfGKFOQRksou/Un9lPObJO69SeRfa2B+/Z7&#13;&#10;VVfn9kx2NSsefNsdjBG719ua91oLGv/Lx//89vzXqnBzt6HdyBn9dn7CR5k7wlZHu8GadQNEaIcV&#13;&#10;uEs3z+HW2q+SssvrE8SZTjn7nAG2C9nda49X0knyIxpNupyd8ViPOYq3C65hiMEt68KqZnBw8YP1&#13;&#10;895J2lCvidFqmxmY0rJqVWxtsBqOxx+2ZKGGbFlItXc+RbLbmUScoHuzfwu/9XBstmXMPlyvdmqj&#13;&#10;zY+H4+d2XV76iwJ9AttITKLz4Xi4jnNCaVs/nN8Ah430wh3e77F3BFqRk8vQ/KS4x/4E29IMf3vP&#13;&#10;AMZNz9SD5BShZFVi91gjArP9ZyrGy32YjbteyGaMIF+QeXZXoxEDTgQnsru3N7Mp7nRnYxdMEWjK&#13;&#10;uyeXp9KzfbcYzAtV7QKwVYONrwuRcqmmsZuXNT2vsqAzHrKFO7L32lhrRqtPhb6RucjIdb35SDmp&#13;&#10;z2rIl8h43fuie7r8YyUEwMSxP9TLD8f/YnwM43DDJVEFTGDRf4cmBMpIvel269p+vwWXsp3LKF8C&#13;&#10;gGRljwL8gQS6zPPDhN/Of39QfEPRpfexXU26Pv5KynHniLOEfhs6EkSx3Xera+TGZULL2/5/pvwr&#13;&#10;HgRABSd7nvf9d3K4jq0QAL6h3abORIo6E2p07a2M1M/DP93vwGiwo+Or2fxIF7jeUl//QcrQVuIt&#13;&#10;4SNNTzuJcxyT/vyTwpfTV6LA2+1iFA3S9+a9DsH8gv+t/bcf1U/q8u1OZRkBJkPJSG1jO42dnvb/&#13;&#10;VDnr8EDa7f6Hei15GF5HeNiOc3t3X+zmNywruOiHorFr6G7rBBf+WTr0x2posH6nmlmRNfF+hZTc&#13;&#10;wgnVEp5e/+WT/KzT2+JmVlS6iz+YQzDU44wcixTNfdM8BYjxaw7C8v52/OHXs/ve9v5u90u22h1b&#13;&#10;ITVEeRBke37eFyJDjqYizit2OtTzzExegXJjd6cmYbxcezh5/H/91/+TJeLalfEyeJPVtfPE267g&#13;&#10;nHJh1iBk80v9QBhHir3eLvluEzByQsLVRkRwUaxmgE2UJMtAHogeV0wYdyn2bSupGM5nDgqaAUSF&#13;&#10;9iGjikuKAV372eCYBemB3T9ujI3d2HIpYlKT7pTAw+WklWhsVjW1akqQIk5ynvw8RYJUvr9z1qcE&#13;&#10;c6RoCBgkWMvJD++3bpp8GszT0ytXotpWShSspkSRwFgyBCDiXVSNn69zVoipb3EhIYaznlMCijic&#13;&#10;oqgyVdWAAxho0gzaeFmvGa+6waBoIvMegsSgR7OxavEjwPHupz+100II1S300DBaDKMzEecCcQxy&#13;&#10;waZxJSk4GEYYBUpN1rTDMKGWgdi3iyqONcYa0+1mgxDob1M7maaqgQd8DvNEMMgQKTFYorHHzXYO&#13;&#10;rso8WIBtfbGlOdhgTMw6cwZ0f6OELRGaOSCB5qABwTgCjgkCCGd0v5d60u/fTln9KBHBCtKauFso&#13;&#10;SikzYt1S4PrWts4nMA12TmXJVzP6ESaOqrxcJ4cwL5ucsGD1IBGGmLtIoPR7mNsEA4Iqa0Z9VVyI&#13;&#10;LD/PlpGOQj9jbEfjAg4GftixFJ3K2Pn6Rppf2uVsQpq1gcDgjBvJIwy7n4/9NEDvIrU9tTTChtYG&#13;&#10;IxCktRa5oH1QMIOecpyMnUwIm7uDby+FwktyV60ZyhajGaPL3D+WRaC0ny8JagYowNJozKcpEjO1&#13;&#10;vZ/XbbNJcicLVdc50BHF5FHihYQk2KQT90WQAEBvYHcdYwELn5qGM5UUB4uzrhs2RJ2vU7HJqzob&#13;&#10;2qmbW8ELldWswBvrZbYlfLOCmSo0ziNhdB6upGBmnfN8b5Y5Kj4jIF3gcl82zantj1BKphereZZ3&#13;&#10;aShm6QKlUkBZdv20LfaIUEx9rcA+B5fL6oHVZlyHi54pSD0XapzWAmBvzLyseamG8zvEDDIqSjkt&#13;&#10;2ugpxJBzsugFM9WOS6UASgED7ApZGxK8r+u8EpgTSxwxfZDUS741flUCI5V54iJyZjJ3qkoJS55L&#13;&#10;7HkZsxInsDjuK0OHsAzYRIya6hgSRlAIRmAIEiFSCWswwEm7pYVxOc0e+ABdcG6jEEU+YLx/3C6j&#13;&#10;UUjFmOa5pyjeLhdvgYXr1Ls4UZxzoo9Egev8hpmCxkqfgtepMM6s4zDwRNGhyLCAzkMUsDBUEIAo&#13;&#10;5zjDZRhh8p7bFpPQL+2mKSsgp3nGDCPii10xDf3D3XGcZi4iIjYF7KFPiOgIVj8T74DzIHoIYYKE&#13;&#10;wujGGwERW+vd5DmUleSMIYC63qAYPPRIsmWaHQQGuSyjxvnC4+PmrvMB6LWo96sJ5cdcaO99iMF7&#13;&#10;p2tZSxztOsF9LqN//eP3lBDnySPoOBFk0sOCMKp2Dawzd5tIRtr1wmsWA0HJVpznYBcWP/QTDTrH&#13;&#10;mUfJIT/c2h6SaTV1Vq/R/pDtpuQtg1nBnPHW2l1O2y6ZYGFG4YgIZPf7JriF5WxbKT+HNAcd3GCH&#13;&#10;/eEwXa4lo7Ndk6JOR1IzrMRktYe0rMoUaJMdhVvKKgt6BZD+y/e/Zdvte3cuWZ55MfdTlokILAWG&#13;&#10;F3w0k3fgtI7aoQPLLcCYsgBg6e3NLiymYHV0dl4Gien4fl1CHMdOFtlqTB35NM2QcCtBcKloVEph&#13;&#10;jQL4W5nVYUlsCYZ6B43zWuFaj2MuOdPQLxOKoB/7Xa2MURhkwYYskU63FnlWlt4teRWd6wFVEXk7&#13;&#10;642qAnNzb0a74EKNK4fLEgMp8tq4HoMKEeWRv02aUMAIcIwo45Ogv11eNv4QIej6KVEMOMAruVwm&#13;&#10;oDmrZwKzucNE9NCrDGdJB1zIDGEipQtAcPpw/+Ht+dVYX+eSqyKEtMQ5IAIBTjAaSimPxa5yAFuS&#13;&#10;Ux2XoAFF0+Td5AuRmXi7ra6QJcUMlqzKd27x3789DcuyZsvQr1Wxi3OM1i1rn3YuINcNQ14WqQ0d&#13;&#10;NQJkDOQ4XQOvFjPiXLbjqfXz6uzFTIJSSiLlgJq0zD0SuDpWne7PLxeQaIw4SVcyVTV7wUCQMkVA&#13;&#10;CZ298d4GgiGAFeKAMzta7NCkULSDXg3yPqMSC0EYoilcbnNWiX68ovJwm98gYu27R8FJvrHLBCFo&#13;&#10;oPQ2RAyu/Yk6xCGfr12MGoWEcjlinwkq8R4Lm8kwD8KMAQWIKRDrWNZ1coGJ9B9/vQxDyLLChRM2&#13;&#10;XnJGAZQ5vL2sEbC6zCF1GJJxnrZNtgR4bf3x+KtLHiPhvNXrcm1vAJOq3pDYUZdB59Z+hCoqlGWV&#13;&#10;cGHqDOQFWIKDFO2ohKQOCFqSzHBxqwYASgx+qLaMIBj968slBpoQ8MhNw5kIyvIY+IwQSYkyWh1y&#13;&#10;8LW7dbPJ8qJ1xg2hErWZ9eqAoPnTU9/UH5LViabVTBXnCuURpM2hDnOSauPnEGZHkd5QxnGKZlKK&#13;&#10;oC1dnTexyKMqlMDQFZmZ3wbIyB+3Ey13DeJ+MclCJl3vYN40NUfz6dZsAEaaqeO5nQpZ68FZA73C&#13;&#10;iECzGhhAIqC5O5hkyOwQQIwKn6UMgRACBGQ+OS6Sw/AyjryJOGFI1WL9LkcwYGuD5wJiaVdU8L2n&#13;&#10;WnL81p58shWKq+LtOiJBBJrXsAxmYAAotLnp1hMjEjAjXNekTcwAjhS6uCKGbUevowOIC46W9ppR&#13;&#10;NQ92oHQn8ojI6AznjnqIQAgAQEUFLCulcKDDcvEgRcAijqVAASWe5RTCRNGwTolGJSsX02I1DGIx&#13;&#10;TpRZcTykFWeUR4AMSCEF3+uQAmY4K5DSJM85KXi1LZ2zEFKpDhCXevAN253dm9ZkdyxtGoFlX8dX&#13;&#10;56LxViUjZaayLIaRqgS8t/3K/B5vqmnuqcArxMuth85iYCkg6AizbalvaA4gz/FmQ9YQupdvlSwU&#13;&#10;EpRHYA2WMBKAV1iICljPWJi9HJcJYqACRiEsDqzWYQps33sXE8Qriht+8AEojkxPMPCMhXUZ45QE&#13;&#10;kS5YkJydERWp2OcIAqmyBOxmVzgsdzknTr+MqRA8oRChz8oKY7R0eltvfdTGIIkTi34KdB4WioWF&#13;&#10;URmv15lJhETRQOZDoFhShqeEnB72Ta5niLFvVB6nNU4GA7iahQHLHPIhpphgxrE3i3cBOVRCeMZm&#13;&#10;HIXK+G672iGrGePYKSIyxpBLgHPvuMwBRgJ4MoFC1e25xYTEgMqiiMJtv3yEERodEqVyqyKlCWWn&#13;&#10;6zC5OSJU1k1uM8QQEVC3djRD8FFPCQzBCudc1EsiRue4EhjIQvLZJYQgE91ynlOkBBUFX5Y0rRdj&#13;&#10;fYqYFcizlKxjPm6aD4CuidvFCWgNspAE1Ht4m09501gHj9khhdI5u90VNSKX9XVb50C7FXtH5Ggj&#13;&#10;5xl2luK029UI2va2EEwRSdCj6/gGIIGoCabLsPBjlJQbqlZrA4IBcU+hLKVNvhRVEbcEgmXsEaMp&#13;&#10;RUhhSN72Cyt4tt3oecolY4y54KUCVbVZwjrpYcURRReMfsc8+TlCPocEYsgVAJY5jTTqgUuLMyF5&#13;&#10;Z3yd80LxcdKwN6LIDQWeDAvwIhIwhmBNKoQUlKSABuM4yj83PycKdBxQpMJumEKbOwGjZVNatTJv&#13;&#10;ts62AYHjP/wwII83tTwcKlJCSMbkZM18RaEQghWUM8nlZNbfT0+5OBak+VQ/4Dh4DzVIxz/9MF5u&#13;&#10;t8VPw/ppc5dFcb5cZ7v+/eXr9XalnF1vVz0FXlCCQMmFT2aHN2ZK53F1CBK6X4yUxUcBHvXql9mK&#13;&#10;yAWMCfjOzN28rmm53loGyo3aHT78MofU2YmLMMOFb8Vw02/Xdll9WWwhdcef72bb7xp1ent5G6+y&#13;&#10;zJ3xkoLqAd2mF+/M6/vNrcIPeQzm8/HjrZ8nhBc3EiJttCgLKx1veCI1223rb72lohGA1/Kjj3xJ&#13;&#10;4qyBi15w6peZ6TlICsaTCfMFmG4+nbpONU0ATllTUtUPSa9t14J+CkgKEpTIRJFVDMiDLkv+Oeg6&#13;&#10;TJACP7Xnt6evQVjdtw/FFpzM8vJ8bRecwGOTLUAP1zEsIax5eRAzmLVIQmQEphTDbrsteXo/nd9f&#13;&#10;LxzLcYGcIprTt+XcsDxDuFRA0ExQSiEdW3PAlHnt5vXzx185QYRRABgndQCUcTIu5xrC4NZg7Hid&#13;&#10;TWhfXwYIOCOs5KrZy5W4liFA06Ek0LRax+vqnccK5xx3gOrJXL/8eP92huK4XQnIH/Y5dO7D/TkT&#13;&#10;VKTv5ppv5bZmV26TMCGkl986bZfrulDC3Wi39T0O6vo+E3PNMoU5/te//muT4Li8tmvXhzT2TrHN&#13;&#10;3A8ZT757T0JABH/6dAdYsNqEOVUS626tsTyyzHbg+7K+9u003fT5fbEWMc7LKsUly8M0/T55UIHd&#13;&#10;8DJXsva5cdfvybYsS00Gjo08FjkPINtujDZIO4kkikhIBThp/TsLXA/h+bkFyJxOvwc/7Xcl2Va1&#13;&#10;opUkz+8DKuqQlfTu8Xx5UohcX69NeQhvY7PFZclvp0vEYQ05Lx4zmv787TW67PTXxaXz9pjh0Nbp&#13;&#10;tmqKBM85/XFfS+A/PN7lmRKMn//426bIjLZLd6qKI6TcAHdrBwRHysLx4eBnPS5axyiK8qfPDSUJ&#13;&#10;E1HnW+KJbrvl/AKmocBuPJ92+VYtDmTl48cPfp0X5HhGUViO283t3HMk7uo7O515vgixNAVMhbPr&#13;&#10;GFja/PIgN/W//e2bCdT2sB86FK2EsXMLUhJwevhwr9h29S5vynpTMEHs/Nadf6+w8BBCiDmk3TqH&#13;&#10;tQvBirLwvYeCwsCO8lNe1iK772bvAXj81FC/3v7ymxsng4ckgqiztM7jOL+dXx4+74NdEJ+FInp1&#13;&#10;wFq4htQFMMc0ve4bRKUZxiswMVcZpJDkZtVDXrDT9dnpwdhRhznH6HD3ySH+NuqIRpZiIQinEUNs&#13;&#10;EqAgfZAij70SpsiCNvr17cl4qyG0UZQlLzfFCny0ocuhQdYOt+F8rdk2DEmjRIn0LmaZcnDMJRU4&#13;&#10;hXWgCpO5q7hYJw+yDK/Lh00NZfLRT8DoEh2aFUTQ7LeRA7al+2qPAagqYeDQzgOMkBi0/N5tcLXL&#13;&#10;t2KPYEApRkaBqr6skiGukgb7qvjL3560i6PuzKjNPJt1AmPQgwNM/r9//h8sVGs/rnNPRMxJWufJ&#13;&#10;du2BEYJzhPG370+VyKNt871Ycxsh70OavDs8HhLjvz+9uxXDmW5ztd4ubuyMdfLjhwGbzedyY2Ac&#13;&#10;BPb8/HZCcdps6XV4Gu1N1aw6/Dr6fF3WomBFmT0/n6QNNSRNJhBwFfAokhzl//zhnyzEt/W0ug5C&#13;&#10;SyOaugV4NhNtszR6N2tYkyqjiK2+XEmt8lUsRMat5K51fgbr4Oa3J326CgY8XaEG11d+fdEFlmk1&#13;&#10;qNGwQrypOPMhnra7lDw9LVNERA8mg4SpHGb5t3EIhpZiJ6EcLy3dBBdVO0RIVcxl4PjUnmSjGpqV&#13;&#10;RT5DzfqikJvmeKfut2tvpbhX4uFDvoPcOog9ahQYd/wOewYCbM+9saNZl+7WX07T3//6l7ws8t1u&#13;&#10;dnFYplt/omq/v/tooGdbmsGS3AWw4e/arlZgzqwPXIj2JRCgrDdQWVluJht2jx/aaC5fz/Ow0CzD&#13;&#10;AtQf7kYXqNyMbxNntDpKW95UkzUPNdsSMqVfvvwDSFLmB8bPhIGL1WORERFnr+++3MMPlW3bJmMI&#13;&#10;LNav9/f3qpaX9WWNHcVZ9HjsF0vTtV8Xm9Y45hmPzoRVQ0jBXTU4fdweuJbtMDjjM8gHGLtlrXOF&#13;&#10;xusUSNt10+05QYcEW42hlPV2jtv40k5K/pw5vueMAmB8Wl7XRlUMB6g1TaJgcq94tiJMVJTyz6fv&#13;&#10;bZwAS9HpCuHuFa43ML71JXVciYxg+/4OoWX0YbM5pDRJUDU52wi6pUlmgMkD5bt5XjOsUnARrOfu&#13;&#10;7bSASPbnEzULaIdr9O768p7fVadzh4nY+wSid9owAMEcAnHd9OrC9fW6+FpZDu5/vMcG+Ik6x3BR&#13;&#10;PdSY+KHJEF58Dth67WkEaUQMUQ/Ma/8tMscogNKEfIgsxggV2tj+daWF2mxVRtdtvqGf0oKbTLGy&#13;&#10;en1xgu7723KbF0HFThbt+yvzBXQwuGm6WUmK8TJkEFmzbISAS/d5RyFtL4vuvV9g6dvVdW2BXanC&#13;&#10;nagx4eUPH079moa24hmlanlvSVG12i/v33YHB9LEELMyLBNMWnCdk7DVVL9d36duimBaGTGC63Xi&#13;&#10;EdhxPW7vaQZWMwTjbO+Yr00WYMWHYFOTLu9jivjh44d/ePiSVo2S7zDBxVE7ZWdhwvVtOhdNBkNo&#13;&#10;52eb4xWamAyQBim/f2xse6v222Zb3u0qGyNcs5xtUyL15qiXS0rO+jicYVY/RlzNp1mypBeNUL4M&#13;&#10;xkfRa5ckwVDX3BMOR5Biqh43+5qrOOI5dfuHh039g2oCZcFY4y0CLtz8wg/l9ud740AgiCi5K451&#13;&#10;0+gIPFUgZutgy7JOOGGX7vY7baZE3dvzk9KL97rHru9PCBGMs3EYv7/baJrUlcVeJRgmMwccxxCy&#13;&#10;qhGVMHgeTtek19vbM6eGF7ZWHHYRruV/fH92jDhJvve9MqRG+IdDEcH8PF9GbJwlIsttmAifxqE9&#13;&#10;NDnxAY4RpPTrDxtjBpqXyYDp5VxDLvHigZDlptkfS7Pr50gwg96hLfuQbaF2EAOhsgCoT2R60evr&#13;&#10;YobFuKEW7B4ebbcM0+X9OnIZX27PZzMggO08UOi788sKzDAPFCHLVLRGCvrwYfs+ttSJJm/atiUg&#13;&#10;CBw5iHFcuiFSfgBwD5i1txmHQGgw2heZ4IDhhS2pQ9R//HgnKE+aC5sqwJBbmQUUpe19daDZXbNl&#13;&#10;CdAYA0XssB3S4plRBuYxSesRUb99/wNJeJpeF5te3Xhd3u38NHxrGVd1VUoMzPltas3tfSh1fHk1&#13;&#10;1uNZT71ahqDnFPPtvlLyZT53a/z3P3fgqPLdsV/M9dLaTgMXGMOE0l//9MNw1dgfsaAgGAp4Ro8I&#13;&#10;iew26NP13//y12SNdx5RlZXmNI/Fsb6ulwBEVinOuZmN4dPbe+9nK4x7Hy8ztDOyWSn22ZFHLpMA&#13;&#10;NLC7xmIRfI5ar88gzRA43w63D/t8PD8BuXRMvDvfA9hd++gGp9vXr39VGO+aD7NeVrg0Aa4OAZL1&#13;&#10;gxFurYnKyfa6pDWAILIJ0TmCuy+PwzIVZemc0qe1hApqz10sFJ1Dl5jMGzEYvSLWmUt3vgZjx77j&#13;&#10;bPk+vQTqmip7H89QElHmKwPzChdITVXOQ5vGILBIAcQSf31tOSs2qkyh3zbSrOPq0RbSaey8wqO7&#13;&#10;cEGAicvzYplt7bDYeRxu+P/e/R9+xHoloHjn+/9pnsdaQjbI1cmbDbFWzL9ui7bt/r3kI1kxDXBu&#13;&#10;J3vrCQExeomwG4aHbhMNv9rgPrjdyvUAKTwiPsxlOud+ubYlVggbHc4OJXUErgxvuCv4B/xovMuY&#13;&#10;+5TV1cJntSkxc9/NwioauN8PBz99C/BaNPZ8wsBejSC4kkIAACAASURBVAiD8JwspmelaAiBI30p&#13;&#10;ayUyVh0gf/F5LpbYy5aRL0SPYUMeh6ILL0WaWJ29p27zSTHZva30I3B0hOEpjfcLuYP7aZ7ohuv1&#13;&#10;8N9PSJQ8oleyF6RGb+vLllbnF8k4R9zsVJiv24wmZq/x9aGGal6XGYbxfDnWGPvb72RWptvnlNhB&#13;&#10;T5Pb4ESkdRKSetVAcaG8yTUTD3dLsEn3gzLY2GOMkwuBuYTYbNXdoQorhNqbfnyK7q5eUryijL1d&#13;&#10;x8PHL55xNnHDOr1alZWgJj5uBJV60JpJBZsIlctBeF3hDO/5MQ/pO32BSkwu4mJjbQBqA5s7uv7e&#13;&#10;i3rorFgLpvRCjVUITOawZpstEc107T1dAAPAj5O4M2u7h9Jk99pWlESwg/Vi1kw8ciEwthw0O9tj&#13;&#10;hpbgnY0x0oxmp9fXWjXpGjbqcbHXx2VTZHxOnUbHbCTxStRSZWxWJyYoHexwA9j75xTntCIBXBqz&#13;&#10;7omxwy4udlwS391ZiDJOYkoAEy+n0+sgy2xi5KwDCeZzRd9XC/K04/Kgw3d+/EAZ00ktKKojSAWe&#13;&#10;3fTtXac7h2H2qMDT5P90N644xWaVbFfNIfVJGlqDgmxjnl7tG/3jTtiKTHy/NzcCeCZhwrZf6OEf&#13;&#10;9RrAEkD7hZUvIMTVu3mxIq9mi4ud2tkScdyGq10BuZMDSfn9dq8BxZ54SixDLemelxLtP5kaSQwm&#13;&#10;h1qbcLOknlZu9H+E+m60K4wiQxmb6LEG19t3G9nhOBjpbznknpyHE717/D2yMqT3dubqQYfdVt36&#13;&#10;Fbnr/FltxWH73p6ZQqUTNGUGgZXBDMENKtEcmIE9evsyiA9Fjpb+X04XFFUOq+/uvdGE1kUq8+iQ&#13;&#10;0TWRmcVLxNEsw6A7L2ARi95PLZizWJWSd346275G+d9bSLNsjWt2PcbyBkluOqGsI0XpQoDabu7x&#13;&#10;sDjI6j0HjqfVhlnTjU3xYPp18AmmtE7bD+Dwgb2dzZq4zJ6H273AWxIpS0Qifdhk55zRagGpGsZ2&#13;&#10;c7rosyN86hMqWfFjkyNyGnc7tF+/tz1xqoIIpHZoK5cNA4UTqryYPTHCjNVVJGLVT/MMwBju0QP7&#13;&#10;YXpfZ5DvF7PQtRceojkOMR0fcqGcx8KsM8M2heuu3JAROSd8KNL9Ww51sGiZ1UhkZozTtgJlmW4I&#13;&#10;Qg0jVQzsV7DOj1gunELQcSa6wT0Uu7OJQGXqJDISNYgxp6q1/n2IwVOGqCpMce4yS3+689/fi9IF&#13;&#10;ZCbcuKVkhEAzjMZgJs/LecFrT3gVjVlnO1jYigP40C/rJTiQI6+Ahs4j1OozkxS6sFR+Q22GfSkA&#13;&#10;9TgjnJPUcMwZzULMZnvD+bYK2IwHTlcfWBYgYueLnVHgJJFq02NyOvcbipCLNBVNHZd5qqWisCsk&#13;&#10;TfOKZt8D2viMK+DZDaTcXuqoy/K+K4c8Gg8omshs268RJSp2DLGvegqssbAs8Lt99Sqkd9jSCuK4&#13;&#10;7BW+8e3ipxTLqZNJ/o5ibb0d7LTDmFWNHUbhtPzSB99XGAwJbOcxEmOLGFc9yM06OLJoZ8QnFb2m&#13;&#10;r7eY7SYRYWFK1zQPX47IMbLyhZd4B9YMfTVTWvA/fv7ZLOR81kcH/AP2BKsT4uZWFwdPmze/KWDn&#13;&#10;5rBRd5z4aBTziS2TnyFvICILXsNHfhjOb1LSNnvzrjyfTxUkhBrh+jjMZE7V3N14fe5HmC66JykG&#13;&#10;KGZT1FK/XfTJ1ySqTCNNMPtQH0WsMWEAIi5IYomiPJcHMr+Pt4QxCRQVbvS/Z9x1KP7tHrqvJyLU&#13;&#10;fp6IXbs953w2LTqwcIoy+2pTYYiHv2iGdQ5kXcz/7eW4+/C9v33I7nvjT5PFzcP5XzWk5Ly+5h9c&#13;&#10;+12akPi+fO2wmd42lXRzF+UDqUw/tXbiZfVpMppJBt6zXtLn9lJuqubk8qJGHu7EJrAkKtPrcxSf&#13;&#10;l6fvQKZYB86IGUGt6vk2LMETx5TzaG7rS1l/ipE0V7dRrEjrsoHxne7klhoL7ET3k8ZrU1el4QN+&#13;&#10;nS7zzUMSaAH3DzM0Os4VrmKeLon/ecYlfh3JnAu1F7uwVBkfvpvrtCm3Iy0fOTiGzaX+XpCI2TSO&#13;&#10;1pTsMM7chW1BYuh0oZeop9kudMr+lW2ndXjs9JKxVKLRyvvMhuzA0TEd+tw9QphiRdkaWVo/rjPn&#13;&#10;uvUvEhF61t2jhYOyTG4A2lUzx+3MDKQ2vcNRbI0N1q/s4kjMc7HNWEh/weckyrHDY8VTLa21m7zW&#13;&#10;kdzr9TrZm1eb/kHggOmpl9mWHtDkKixAT9/LFfKAgH1//6qw1LbfHZUpvZd+SKMwxZM30eLcVgrd&#13;&#10;qDANdxtpiam/G6fZ9l3LqTmTrt5nd5DePD972bwNeTaPi80GP6g6coqFxyNIHXL8kR1sFW6zAE1f&#13;&#10;nJyXftm8rcxtI4iReaAmd1+LoyhVxKY+sEXZKea8nbRDVf5Hd92N1YimmqsiYT270ldFYgcuhk1Q&#13;&#10;sLIQTtqMT1NZ1xEZuNJWD0hBWiHbXxd5yxhQyVn1z+R6hg7f7X8wtzG55nbGecoj/c4cdi84jGUE&#13;&#10;rzbZxVtY+MtlrniBBvtAaHpMLrYkixJ8HG1wHDWgpUIIhndFbuaiM3xIRtwzuLrn9boSh8O+/Pn+&#13;&#10;5fQSwHyDfo4zzSQAcEbg8FqDZWXYn/sPOFydC4PK5DpKCI4qf4VrVfx8ns6iSGKyNG8bR+sz9tKe&#13;&#10;EnJYzSNMGZ3bq4yr4eyzGFHppsrBGePjFGxAi4x8mELWwOwjrrc7NSfiSZX85aqP0Ib7RqL8wlXB&#13;&#10;YrLDIiGjJYEuLS9zgcCI/9PSFQcKqUbagMkLYavNbrJhtWDZrvIUb5hVIYhFumxfnk235tMv3blS&#13;&#10;yoH8D3aJu88Bml2Bbq0/DdoS6QDJBwvpt+0mmZUWnxqAsdG4uJvo6MoaCDmP813IyAMv4d8upC4z&#13;&#10;UA6dpPRPW3hDzOs8bF3qKbbGDW/tvv4cWhAosNzLaX3DK8xQymFmLhw5a+b71M2VyorCDnYgXhIx&#13;&#10;YnFBnCqArB6vxi5KThMgsD8PbH/Pmx+flltqEPZ8clFDMvn0T+jyulHQmwYTdVG/5yiUcgcuPyKE&#13;&#10;ERh9eNQyWili4a2cGN9zgPq1nH2CdLOhmLqeoF9FZSdd1Yd2gKAosYb2PPZybRa44eq+Kcjkhn66&#13;&#10;I+XBcyo/BXNR6XzxAH3/RjDFMh8ymM3WmYVwK4s4HUuA+o9VCj/+rBHrOss6wr7UPg4892maYG+R&#13;&#10;SjPrksYbnFOKgcQdwhFQCEqh5uk7ozm9+jPrZChMiHqYLyDU+XG4DldA8rqIf3k7PXz+1a+BXSuF&#13;&#10;OYZ+Y8srU5HfTXEDw4SZc0soyLZX7w+dqB3lkt98hXJy8y8iy4Jd8QTBGU3NbJ/Hu6axQ/dKQz5n&#13;&#10;xoKu1aRQbiBoVAkOIlISXFwGGn+NjEYiPSSslVV0oMBD5g7mAUD8rTsde3fcRYhsJAH2pL2LmDoW&#13;&#10;W2hpt0VQ7Re7eXR2dSlmBczxmQ0wurtEMlrzdgGA3wI4BJymMrdSeY7/n//0v7Mav4zfAd1n6S95&#13;&#10;TS2D0CFv1wzYzPawUESSkADFYlHq1t6aLE8zTcvErSmchtmmt93DjqPp65ju9XjalmovIP0g9DBm&#13;&#10;jrLeb/MwWw1UvhISRoc1jJ25O7rzE+GYOTsH1uKH//zS+YN+T+GANKvlg3Df0ba7gtVmZaFlzmcA&#13;&#10;oBLFOFGDoQFxK2y8bqKx1vVsKn2F5yUQrQDPgRxDNIvvM7P3m6wPixg+7u9eLPYTlzRAAXEOsmIp&#13;&#10;zRZN+IXRMD2/VhnZi5w4H1eEBtqwqhR5ByOiAwPJXJZUyKWgIDB346QMVVWM7uxRF9NF5vni2D1M&#13;&#10;lCU7K6/vc5uWIogk99nhjfyxram3wgwFralYT346X7YlfSIJIlhADKGPn1jpiofxrW0VdF6H5JiM&#13;&#10;ITaZKDd1Pyz9kdl1y2eLuEuNBJjZkRC0OQA9P2O8cOMhP8/rywParsC4HP/H+jamuKlkDrD08Xml&#13;&#10;x1ELoFm6vZWqFNuMRonXP/MEKd2J/LcAojbXud9t9s5hUqnOuhVyq+VgX0hAy4v7UgVzNVMHu3uq&#13;&#10;4koiTiPmqPVIAwAqVeS+v7RDBmHDqFcsYv39+sRjHesNpAIkJs3XF4vkbrPiZEq6XoZyp87t812e&#13;&#10;i+w+GNZguK43VtVwV6n4+x3g3AK8BEmmOsEEtNjywsdbVk8w1ifuyjOW+ZBylaLFEcmqB0SzN2jQ&#13;&#10;rFZ7DImI6mZ9lj8xNcaJ0Yj10Gd3/v1fGsmX/sJSIZyFi6rhZy5gdJxnKcKJEM+VLyvi4jrplYWJ&#13;&#10;+SvgO2qeKaB2EQ5fW0oNL3/rxv/1x8+X6TmKOVgjLhHGQGH6gD/o105W3Gfr9a1UK0RNYRqc6e5a&#13;&#10;yGuYxW4c9eqWADWdt1OZ3SOHhKVJ4uO1vs7zWMRo+oWkIPniR8keQ4QEJdCHe4XQMn+pmwDSOUY/&#13;&#10;AaHzZ3S++WSRnAIFAHGQjc8zuFebTZzGXkEuWB1GekNLX690Ld4LpCl5e7+iI0IJBu0fRNNXaDZT&#13;&#10;I2WyeIjP+WF3NcGX9XToEy8puYfuTQjRvY/VPolnXhBZEOHQqd58dKPfqccxXYJ49DF2t29RLW/m&#13;&#10;onZMRtYNr6O2gZFoXcYe7bKu65VVUrrVLWFTHYu+E/iezOA820//9Oswng8HLuSnc2j6EXJQUHi1&#13;&#10;lI9mZgIhJTm8HaOoriB+0uD6VvbjV6jW6W+bLZZVMuKjX1MmeFWRlbiM7yFFUUIcK6/7mkUvUidm&#13;&#10;6KaGoDY5LbhPnDOJ8/Fj9bNLhhW+5wYRCkE523bDbtABbAt+Vk/ZBQqWYiq8WkiWiay/vqUymxXk&#13;&#10;j4ebe9vkX/plZCKhHmag8F3qTmP/eQ5PdYrYeK3yxxPRV7vIO+D8BFawj/WqjalLXFeGMTSQWBAy&#13;&#10;zdU8WFspvVtuFOwxvTkDXFJUa4Y0i1RZyMiT9XlmowPA4DtpXv5ebsJ2h1/OYruhID6DQj5U+2Wa&#13;&#10;C57rcL0JbEI+Ljmh5u2v31nNNbN6cqws+KH6feziyzkDBVkVXhFegzW62ikz3CpWyYhKGBGwMxqL&#13;&#10;Jrfu9D5XwW8l+Ximnfef4erR0DoftzVM0vdgGT2f46vPVmn8M3eENWCpL0M7ReqLpf7Rj+/8h/um&#13;&#10;f/peJ7/KtJJBHQhFu3M/rnl6ZV0VVZFchSWaneYNsfccu7s9eoY1H8x5GfGhuj09OKtsAg8B3CLS&#13;&#10;qSD0I47XhGSd5d3Qeg6qlg9hCpUrtuo2XsSG5W9ikatP1sNZITLFCaVFQJ1SoCpMdio2WRLLeN08&#13;&#10;/Tb+/yTbx7Jt2WIg1Ondstsec881mfmkJ1FSVVAFTYIGRNCCIII+QZePxVSUVKVnlJnXHLfd8mv6&#13;&#10;OWkw/mNgNU7KBxqrjfCxI73jojQuldSP7+/kIN+o1bxgOKhKwYh8MBBlSXkVCawU0k4Z4O9A9XcP&#13;&#10;U1rG9XysG6z0tga91qTXB1HukRKbebnt6qqgcCFh85jXhoXx9ucFMVwjhVHul7I9GbNoH/eqtbNB&#13;&#10;2VYCls75MYuyvS2kgX90GxfAbNz5KasoyAtwwEymJj67w0bG2Mi8UrowsuAfnXjcJ6hLGUwRQe3K&#13;&#10;A+oGwrr22BYNjQb5O/ph8X2nTxUDeE8FESIXSoLPN6ousZco5mdZEEYFjV+7ZHkm1MrUbH5dtD3Q&#13;&#10;y3Zly1d6bhqyj5oAFSvOCx8/5Q/S98vlTTKEa9+8O1959Pf15ZLl45Zs5AjOZS68dUI2pCn5dxOo&#13;&#10;XOuShCBuI1Z8odhS/gK/S0YLHz0vAEqEEuyqYnEmvNfHYab1Ph/794lFKh/40uUMPAG6rtXgTDfH&#13;&#10;wWI4g0Ki3b2I73FWkCcUL53QvqWamVzCTSj7uMgS76z5LiJt6+Y2aTG1ExlSJt5CR9L7qhUSrl+b&#13;&#10;er9DviDa//R+t7ubURf5Ol7wkRdppsnImRrE9Y2FriVV5OMtkLK8uK4OhQwQjkso8J4oWXEt7BGL&#13;&#10;lFpJKwwlDoEz5M245ynsGYRgr+6i2+s8u7jwCsD5hOqfpjX2DmyvtRKaUjuM32ezdT5EkEpxVc0d&#13;&#10;BkvbQhrJ+3iJmU8aDsvOUlhIHpbOSH4sHzJEJzRw+Dc7rsr1hMqtxSlSU2/48hc+c598f+BmXRTe&#13;&#10;KA0CC3rTVvayHFX9YlMClwaEDfKIXH5z65Kj3O0kZPb3fyqBhvtHlyllIPsBJKPylsLaRb6r3jzn&#13;&#10;53yTv7Tx8pIXc6cO4S3cuClbzliIt7CvwbBOz/PyiZQI3uuEfizzAca5qJhUbtHbqpouI7VAb/PQ&#13;&#10;+clmtqlLP1NB4erbhJa0ec/vBSlC793njf9qws3tZTH3123FtjWlVI4ezzqsNvXycohpW5ccieUh&#13;&#10;qf/35ZOoMSM4nHDSxvRMJW9E1lFGeF/MUpQJasZw9QmNYBR7qdffMc86LpmE0A+PD9zpOF1RXYiU&#13;&#10;+DXlrqUfmGTtulxSnvdP1XGexyTSXfx5vS65KG/AMdptppIkbIKuIhAZVAIRHv4KVrr6B5fOGLeG&#13;&#10;gehVU/31mj2BQgFC51AeqIzWQx/5LSH+WUPeb9L16nSFSBOweajvVjf5sBAYSWN5yrqrU8/E8f16&#13;&#10;/fT5s41sr0BiwYQraRH9kQqn8ToYgOmbedjfSVFkKEq1jn0n22qqB+9NdgAHejGtQ6ofwP6JAY3O&#13;&#10;/SQ+fJhxTiRAPyh/gykLVcpik8GK67solBYF9A6rDhexW6/VkcXr5r5UzA2dH5xgviyWlaH7+9vg&#13;&#10;Qpa1SpFUvTvff2IPb8kX3MRsERxzXKlh21rQWz+d5JatyNFYxnlAIC1D15UP4fk/fqjvUVRam5Ip&#13;&#10;stqANqAgN3PJaErb8MSrgCLb1chY3FQWuIAsMhtgwHTT93unhWgpLRd7Rbvp5UfLmV3nHdr/Vg04&#13;&#10;k3Q2XTPHKGHBFhpTfosU3FaEafeiwq5l29ifnPx+vSFGGUGoJ7+uS123GZGyD9iNgs0lYynToEeC&#13;&#10;QhHvDG+w45UuBGsHfOYVO/eXO19wpIY5mVunsHcrgvawaePNXXGu2+pnvsa4m2lQX8qfFxR4ndZ1&#13;&#10;BN3GwBIXeXbnohzD9eL5aNpJ3kZDUVse3JydGwQ7nrpRqVX9QofuTBIH60TiRpv56csWdWA/lwDy&#13;&#10;m4vtDK7Z+Krf/BEKK6DFNIjkHVTGYzuYHuGF8HrKFrdKGOOz9avbgGKYEwaOActaTiKXRC3n7hMl&#13;&#10;aNiXXmadZ/Hb34EtT5agBRNCGDPzoqwrhPAGINp4xzAK3oFttePtlCpn/Qwgwv/H3/7PNMFj1bp1&#13;&#10;2t7t3RrCtAZGmm1rvWdMWZPOV0uEsNlYyDnm67zuCesrCMpixSTPAQsiBJtXPUNUJhUi9Bm8zqdS&#13;&#10;SAJSZMQEEDPJFohkUyYQ4WkxFG/1zTmrYzJ1w9dvgc1BFdoQPM6DsYZo0BYNlc2w6sbz4eLKolmX&#13;&#10;qSg5xLiu1DpN67I2qtirzcnaNKd1jZiX0ANCsVsNygHEQPnWLpqw3NkZQLltjqu0449OcYjSEssA&#13;&#10;oOdcugzK0GJJZmezFClKypk1C8IwrSYlzwUDhJZE2WGJOqq6nsbXouE2mN3mbh099Bi1ikWEKPJw&#13;&#10;9YlDgUAAYz8lSACCDEtF6RJ6CmqAC0MTcTRQkAuaXZCk0vPMYREuKyXU6DVlT3cUAg9yQBK4JWHl&#13;&#10;M08cq84AYE1B4Hk69VZTLM2SAIOZEkD4giGvaoeD2nC4BBsnmLBZbJKqAMugb4ghTioC2PD6elfU&#13;&#10;hOewjDH66PNPbeWddw4CR6j0a1pxTRlCzXYvBE3Z9bZJWFhoRKTbSo5jjxXwFpMtg0p6jHoDD1ys&#13;&#10;88pFlTCmGdbVxqRIyzJl69zMAYYccUlZQV0ELunJuQxYwMkEcOv65K2QCqdckLQO2HtgQ1jtcv95&#13;&#10;gxgFFHfjRGzArELek7CK+jg5r45Nmta6rbq37lAc2A6HFfhkV7OyNctS6nXd4P+/l4VtuUtxbrcb&#13;&#10;t9pG8JAZSNkDbjIBOD+fT5QwRQowmkTQEFxcw141nKNyX4Z3avNU1xsAoRf41D1zwggmcb0oVpx+&#13;&#10;vxRbYZeUoIPZoaCGQgMQ0zQ3stJ87fWIECQw5cBaWVJlClwlqr0cd4zdBssB4AmaNRX7KqBg51FK&#13;&#10;QbAILh7vNsCi1bjHh4/kBC7xWpXt2A0kkU3FcAh1rSZzFb4RMHPiYmBrMPJQuOiSnkImq00lyWZY&#13;&#10;MIhhWe9UO7kgIRYAIFRygBjNmDCEZu5D7CYo1BhWAQru2RxPImaypA2Tl8srhEywChN5Xx9e+0uS&#13;&#10;xIBk4CxQgG7WusoEEwowSyhMDhUQ4OxdzYmgZXZY2twJEDPxnrWETuut3Nan8T2mfA4RsLwhrh9G&#13;&#10;hBMX9PWr3jUIRxANNMwM5wVQvASHLMANcwFgglNZbEmlApmF/Nv9cRpWl+E8p5pgAvzr93/NaCtR&#13;&#10;QAx26zhEI1isGMhMbSP2wyA4Ko53cVmgj5Lh2vuuc84ZyijZf8AJ+8kQlwzJkBeTNY+7Jii4XkYV&#13;&#10;0cVbADRDuKmbZASCY825vs6mD4I1VpMPRb2UzuVEy0pCd2BbBCDJJAG/LieBEgGi5oKFlIZ+IAAX&#13;&#10;jTWzWfqSZKKAQgVKEgGOUhynUR2amNdEvI82lQrNjCvuk6YgrksMdiHQJ9w2pJndgngCWIZppGte&#13;&#10;geomk3FsjmrtXJwXnhkMAIaFHyoNAquqOTsueHZhsfFIm5CJ2GwF09AXvK3n7CoU1qv2MLK2MMiX&#13;&#10;hPtVp4wpbgFECcGQTjXCEFnecr/C1aw+hu1mh6Gvd4dx1USJ43Yb1iywYtwwj5pNtTiDNF6CK5tt&#13;&#10;JtRnJ0Lj5lRwqAfDImvJlliVQ3h5vqaEyF0ONpo8eOoXF8AkhChDyAQgJtllGBAPo1WyKpt9BZyX&#13;&#10;olpcF/gKYrH4LFqlBLLzxGEx3rQQQEftswMMxkh3BbGLjiZXx/u38w2i4vo+kRR9THUpHXF1wahH&#13;&#10;cI3IC48TFoQwOMYT423ICCValIxlPXbnCqjrMtftNiEKAjzpqcCkQDg0lplN9669ZpPuLwH1q6dZ&#13;&#10;bpuDCRrxOAEKRs1JJiiPc5ghciZmE1likHA9L0JR4csYRVG11+6qfYYSncZLXR5P5zXinHGOxHZz&#13;&#10;RDk3RRGzNnHlnBRC4rIgEUOTqHZTQjHZYBde1twKqaQD2bhpGddDdR/muIfM4mGAA/O7bDhGFEbI&#13;&#10;05WAFkQECZr0YBajdpvE6OIXO7kSqTBBHJBzYTJLhEEqbKdRZIhN3O3u+qWHGItonfNlu712585M&#13;&#10;hMjkoEmGCzHmcLO+DJvZ6ZwDYwBrx3ihNXBez+NEBPVGNzXMmQcAsw2Iwv1BtsUWQWndWjCgKGCT&#13;&#10;FSVgFck4FmSr7RQpCBwWMUOQKMcxJFHub+Pp6UPLKFvCjFM2vRNkU9UVzbAt5egHm2QkIDKbaIp2&#13;&#10;iFHnTZmzvKwDawq0sDEnlMF0OQOKKUY1o4qDGIB1xkcTg1s7mAOqREuUVAI4E2jGnbtlIhmnw+1t&#13;&#10;z0qsoCzLGBANMOMcKco605yWaY0uckKinbhAt/FSZeQYI1UZCDGRGm2sNcbHzAL0mlo7UHqLC4xr&#13;&#10;IxGz2pAUKOAbxcOGw9QymjjGPVhWwze75drbKBFkgommZZgnkDRENqYo1F0/LWWBiSXLOFqfVqQB&#13;&#10;hoiREBHAmCvAMUWIEUVySN6ZuKZmyzNCt2UOEGCKCsmZIAZlITbepKEbiQ9xpcaCK5hQMEaPRcnQ&#13;&#10;DGjWkZgFzjnTDiCXMSQl7XwBeMRE8+xcllKcb9eygt5VlCoAwUYyyZhgoi4bPSNkAg4ZhhgFzBBT&#13;&#10;whRwAScKcCvKTg8GzhH4slY+kfaOwQTa7WEer8Z7mz2XGtWCMhxtvF6vGEAEclXVAppxcUJQPV/H&#13;&#10;NaqYAwIDYMOPWyvu/EAEEdAWlPDRLtjM2mEA4jwPFkIR0XjqMFQIUYYYNDGKwmkPMkYAIagxZIlA&#13;&#10;k00ckyi5hzlxP88T4klW9B2AssYaal5gZBaWSExJSpV8sGkC3hWEkvbBjIs1hhLqFEYN1yITb5Bs&#13;&#10;1r6D3g2XnLykkCpJ5b5hGLlBNzBiwmFAwSJFQh4HLNrV4la6CDICBEJ5WmC1r1yIYcr+cl0h0pgA&#13;&#10;YxkXCVntJ9x83IiwADMlE+LKOI2IBsM8QIJArgICIl1WyVFVkffFJZfbpk7ehLRCHLy1iilN7erh&#13;&#10;tEAXcRy8WVan1w1PDFOAQwRriEULxLJeIc/19g/BGQzX7EndShAgBRLSKNnGapM9sp3GtYCMYsVU&#13;&#10;BPe7Q1g0wroqi5QSBgwF8r5cmmZDIgoytw0wACwpFbicnJNS6lXngjtvJIEF24c1BQSRpMNlGm6u&#13;&#10;ZCIHG7AUIKhC8g/x+/tCCbtcr17Ae5a4wqymroAMlW6OALN2i1Uu3HRDYSlkuyz+cHgqigBgYEw5&#13;&#10;VOBKMIKUILUSa0IAlyVSpnMUg1M/QCoF4SkZ6OB08duqYoU0wRqcoIAuZ4C483m5dbyWvenv6l2x&#13;&#10;qW2wXGAp58B4WCBYcOY6FchrO/U3hsG89iQhC2guLCGAY5oIQLkAgiGKN+qjQxcYs5lW2hCEWioL&#13;&#10;S1fTZ0kFV9TFZAwgOUzXk6W+5eUYJ489UaKtFCTBxQXfSlXJwVwURW27n5e13e0oL3DImAUiE/Es&#13;&#10;GACJ0CHntkpJ14rCmBEv+mECCc6+3zQi5jXhuKnrzsLFJYSVXsaY4NDP9V1ioIKca5iZgyFckVKd&#13;&#10;9xAuLmA96YJS/L///D/JTODs9606m0R82lACdpXxYRjm4CGHQlQ/m6ShTMPqC6nqomTd9fqxjrLo&#13;&#10;XL7zDAi8Gk1UMUcNOnb48HSaO0gzBrGg+F+uL2X10JYbtITST7DexQxCRtkf0aoxzf30plqxv222&#13;&#10;UNL7MGbXtrULQfi6gpLKQke//P6D019isI93rctzSpAzvGr/809P2AF3cfquIpckymb28dP+0UwW&#13;&#10;JvfhcWdMN/V01+y+97/eDNpUBxrxqbyYX0fFkLMUIwAAIABJREFU0r4lE9EpBVnVvG5Fp6o78TYM&#13;&#10;SZW75ss4dSnoGCzQDhEEaca81K8XRSXnkvLi8ZG8vD+3u62gdcEav+avfqoC02lEpdZxX3PqjIcY&#13;&#10;rUNUx8YtKwneEIvi/em6BmhK2d78suIsU5YZQ0+xa7cZklpgktqNOOdRgswI6qmmS8AFwq3ony/l&#13;&#10;3R8kTPtCVIcCFtU82Lo84ALoCKvNPu7KeVoTcSEvG1AUrfQ2cVaoTcVzv7rl089fXv/8JlSxYVyG&#13;&#10;LIiVir8PtxJz372lzHIuKtaK2vy4vci7AplEZH2+vpkwnafPvGZImfKCAPNrHIG080X4TVxieJ/6&#13;&#10;rD6U15sqGg9wSLEQtRJFVoiqcuhPnz8dw4Qt7AMKt6UzS85lhlgKtssyEcpDiJSRw/4e2En43iwf&#13;&#10;NXA+e0ji5C82ReNDDIDawFiBfJC1t+sBFPjsrwdaY5SW8+JvdqJXq5EsBUK41OmShiphfJrVPYce&#13;&#10;Ac8xONHmEVgL1hnQcuhNsXu46RCsRTVkWeQJPDb176dXvKmPxd6drx553NDyrQ5NRBgxSVfKjjtF&#13;&#10;Ed5UDcLj+LZUoc2NE+Ueg1DAHIN4becS4g+kANmO26SUEAA5nJQRepiu8XvsfFDTCXx9ssXr7EhM&#13;&#10;NWHJ8LH1JCeyWNaU82jqukXMhzEgzH58exMnnD+Q/tZvZMUzWU+/bbfVj8uzlJyOVbCdNa+F+mkE&#13;&#10;y/7v7oH25+/fMC2Gxe+4JwnetxvhYCvkaTIlo4rgbCoMPRFW+xjm56dmJ2xeKQuc2pvZgMKKy8YJ&#13;&#10;5lNcJtE2KSBvcghsnm5iVxsCdEKv/T9/PLbh9m7MF7nhEZjbfP7Q8r8+z48PTyEMWFsYqJniAy1+&#13;&#10;5bO3JNlKziMqoScOVzngIioy2PHgpxhpAt4kK+ETsL8niyQ/3EAHlrD/8OAIKIM6pcVau7/bfX3p&#13;&#10;uc47UrwBY/76Aom8LLZUFTOG4Xh3aFa7wfG8Biu39YisAF4455DYdOunjw+d7iaISwswSOvc8et6&#13;&#10;WgNAoKrrHzqff5yIy1VmZxJNiiabErnTMH3e3i2vF/TxE4wdQeR0vnDdOvetP79/3H2hSS1jClrV&#13;&#10;aX0pR6TUaz/emzRdrofN3Tx41UIzvNmpj7bMwVFv0XpjP/3czZ6T+OFQAd8d7g5T52BqvTF1peqq&#13;&#10;PI89KFdt57osfjiDbxzg0NQ8hwWlWjKQ/JLRg5l8Qi5ja7N357lYxSWzpAqi0nX9Hi9ik7KZDUJY&#13;&#10;0dQXGXFx7ZbNz3u/mBKJadYNKOcInsdp35ruFa8wJEmkGb5sfxn8+rreIo93tBGIWsDq4tDPY6S5&#13;&#10;5GsZ9BCm3BbKiEhhqarpNsZ8eb7ZoqmiEvF8SRZOvaN4qKJkZTGnvOPiX09XUVfvXQdylGZrx9Q2&#13;&#10;Zl88+i58bn+apni3P4QAtoc7X/fn91P70KwgIABj31DK12n1cTYx1If7JV3vH/+bc//WTy8K1iDm&#13;&#10;JE2PTi37uDDp7ITMvFyHutgfD58z74IFDvkxjAzW9uX3Rm0P2w99DqLaTr3bVw8UhKaWXz59uKb1&#13;&#10;oFiafQmUH6jf03kdbpfn7d+0IRYUcpULIp3pX0tJVZCa42Gx0xoVlHgv4zxvBddyGP+CCWya+uOE&#13;&#10;bqk8rh7u5WacdSZ+sO82H/7dp8PLj99xBj6j58Tv28OH+oDnKfPKO72/28TXQjs/2JFV5ePHXwY7&#13;&#10;33++XzVTvBKlHOdOHOE6iF1V6XHAdSIUlJwxzCwSJMKdqptg+2JDYeIpBcV+Ih9Pt2tiBDNX4Kai&#13;&#10;e2w8mfqFzOhB5dc2BrAO67He0fyVgs+znl+Ht4zyeRjuf/4cjf92fr2v7hpUoNgeqAgwsU2RSChF&#13;&#10;zqtpgKrU7vn8gynOKEnnS1E3v76+7p/ql64vVStRiVh0AlhMVXXnLr4b9KaVy/SOg3WeNLuf/Xq9&#13;&#10;+/SUglMQGNQ5WDey2lIVFJA8OAMvlyW5nmbn13EXYVZB22XWsxkybtGcLKwFf5/P42tVVt6BrBrv&#13;&#10;OgoHSIna17ZzeOJEVqabKMo5GbAjiD4G5q76Wymr7G8Pj7vf/Rqd1CjMwB3S9uKygPCXh8OKssyI&#13;&#10;Iu/DmDxmBUUE5iGHJCWp/Aw0c0v/UolqvQzNx80YFc3+066Iqx1S71xep1gyGgjEdSFGHM3srWdE&#13;&#10;FKUM8ytmAAm8Cfx7SKN3FqC+N0JwLglCCCtMjC18/CvMgC4ceWSnioFX4yKHvC2mv/QKwRKjGwHy&#13;&#10;ZJv7D//55X0jeFP/YrRRihXlvKyLUAiisJWbq8UJIgH1Q7n3MSNZjuBGKUVUaINy4UpOun4py+Ns&#13;&#10;38xkEUgUlDktiSLPQEG4VDUiSW2EobzFe7MaDHDLWfRbyuq1WBqaPn5+5IKAATTMgArALVpGcY5O&#13;&#10;qN1f/vTyEz2ICLu0dtzIUPXj+PHLT5lchnPrvCUoco6mt0tVtsvgMD88ENJfr5zSSeRpWpZx+kmw&#13;&#10;0HCWcENUz51DM+W4KIVZQaSjKpvBmKNkF6+JoqrURsCpn2hiLriaUUJIzLmF7gYxCOu+IOtCD8f2&#13;&#10;NFy92j2Ch9AjrAsGEYfbzGBx18hVLwmWpWIYeRilhj8/fp4WTJSww0xdmrhoZTtPy9B3KY/R8IBj&#13;&#10;5p76Zlmn8ihjMaxDvH86VE31V6Qx0BGYfSsVxNmGHDMCZF3Xfv1xrFvi8z99HbabTVEJrn362J7s&#13;&#10;0EF7l50nW+T90/5YovtxlIWi8/ruJOJrFoAVzFNCTq8DxtXWj5jz01VTfmjEu3NIm9zsPr7PsdiI&#13;&#10;YZ64Lv/49HBxLlTynogFa8RAvW9fBxaWPy/AjlGXBYG4FKpZLlHwajZvzTFPA77zTPCEqe9Q+YfP&#13;&#10;n7vL+09PDxDZ2QwQQIb5mzsnUFpTaEDT66WpyrYpCzxFTzGLAY0uHzdmpQVGBfH+0Zvu0wPTToC4&#13;&#10;hjVx0p6nEwVFtkAhmTK4zudiUz1fXioLh9Pt0OwsHMbhalfverc9PJzg8vnhM1zTQqfV3FhTTzAI&#13;&#10;KyGm1jpOKTnub28vd1U13tCyrKNdPPTQQEXvMUzWTLGsmJ44Jzf54/DwD/O8JIB8nuu5gwrkhlzZ&#13;&#10;Gr8TF0Dz+IDt+/m3ayNxd/4KULvfP/b9Sunglz6y+pJEjP10u4HggXdD5raLLPCStLKFXDU+M8Gw&#13;&#10;gs7PSN+YUL6fJliJ8ulutX3wPAF8uvaNIrjADi4SVFc7qoLmPLWlfZ/zY/MRTmhS18F6jADFnnhY&#13;&#10;V4pmMgliyKnk0vbBC5IsoZy+v73I6g+YfqtFsa1aR1KEzWUc0Q6iN0gYishGwnOiKJrPd7tJmvGl&#13;&#10;oxWxWSelShjnteOSVutxcjd1RCrRcUyIUu0dpIx4l4gBZJ0HQmIRIEFMnNCKk6sYJgGcbRBMHpqd&#13;&#10;lvOOeciAh4kYOigZI54Hf3eojPa7zf3J/Zf5OTsCQkHA67TdwyDEAJBimbGaZJC8xf/n//i/ekwu&#13;&#10;k6dUTdebEM1rt54t265rSCtpIR0xY+dkBhoTx1TaDLt1FvcNpEXwcD6nDRrjolASZpFom4utJ3O9&#13;&#10;B91lVqxCSWIqG+OmWycEX4VLvpw8CLyyY5D3MFrb8mos5RCBrfDzqoNd4GhLA2i1nfBv0JqNgR3a&#13;&#10;bo5gCatNaCEC24s34wY+/bj9qayyia9pKHC+RXfdqhhJiIjGGZBR6spIHISIJJNGfgxxWNOLnOIC&#13;&#10;bh/u7/wSL9RjvQMjXL/d8KdKr19xNA1M5+vUVJGLZcTVZoIoyWkArxDI3oajuNzlvRmiDwK06zu0&#13;&#10;84SS2284cxatlNby4jWqcFoCQA5TOwRQWM5LMME3AKplfaHSsIDqDDDLVADs6kqvWc8sm755vyGp&#13;&#10;UTI0lZdT5JuYkdd0HUbIWb/Y+bFc+pceL30F1OIUa806VQ2JmMPFRm24T4dkfEIWlbDG/nInWVOW&#13;&#10;JUzfL3YHKQHZlLL9C7EpMoW3obyiTDa8JZ5O4c5iFiTs7EmoHYn0QGqmTy4Tr9f9dnf38Nx1f2Is&#13;&#10;mUKOcSSbqveRgDs5ppw9lG6zLv30RDjkfFpBjqFLQGuH4PgNM3ZenT+CYnDSmM+ShvcCH0NLYIvs&#13;&#10;w0o1mRnyeXDlhi1DQOAo8b82TnHscxr38L+dMhS40Z1lfOXHB6IYeH+NxOVl3mYxsF68SEy5l5n6&#13;&#10;J3TMEtag488KHFRMHGuBqoyTAvCOXBDc5vdrWNftltiBbAnjE4zPoKSfrw/RpiHo5/Gt3R1r0RDz&#13;&#10;PukSJ8Cd/1eYWdRqg8f0WoTCkI5h7tdI3CYAKnZVoWNPHc0QezzWy8e6zkPwmlpbfRc8e65vjueF&#13;&#10;bCxpfPFeYNlALAtxIEJ4z2CNTe1n4Ksfl8gi/FI0vRkHFHSiaxCTmUjqWvzzzoGi3m7luD5PSO3L&#13;&#10;fR+JEU218O0XQZkIXgr4FTtLNe6jh2ISbQ0ogYJqDyZ/yaLvE4VAEO/s7XYTN1aKxYMCM8ObaxrR&#13;&#10;E54XCiZU7NEontupCWuOPmya8jSdmsw+4trA542sBUsU2UBgEyDFFEmaICtXT1w2g8miPKhY0Zhz&#13;&#10;AUTGwnG5zOhD1S0shLJGpq9YcyGquEyGdK6NlzYbIoRnXck8t9MAbhWMQSGzwSDEo0jeuKyzleDx&#13;&#10;fVY0VFukZeIUg4zWXajqKue0Y2rBvXXKh2XfivWiabX6WW+gLKhlQhpRyGgGQn4MZHQfHpK9uUgw&#13;&#10;Exl/Y6q4fzQxYyZr2+GSTxW9W1mkqbG8GZitG/nWilgzVInwsi4cUZoVxs15CkhsNyLQ/wi/EUlw&#13;&#10;jGtNHycWl8aGQ5sHd0AOeiKBdcrVGJelwGCWBlXbq1M018j9Mw+hyFwn8+PawZL5Ihi4Jv/V5gtk&#13;&#10;OvtdxbcsF48e5oYxFFsms+2LEmkHePkUp1P5uEkp0SCwLXBZ+h3bR3eAkTgUFpkypJ+2I/Nhg7jP&#13;&#10;1rywxYk5/WbcHlaiiyCSjdI59B9ahkmKreIFgMmcIcqcRSFsgOZa52Jck/Wlb75zkr23UwXKwYEH&#13;&#10;/Eh+8+Z4nV3DJQth5Xt2TATpSY4PkeQE492HEpXL0gEIRVxoj8lT5cCqd0xu88fIJiySjLSb5hRR&#13;&#10;TlQX8YW8rmFJwSJ9Z6v3Osv03QJVNSKVB6DxNbNqUzGFNbASxszMXFlvioi5IZbHZ06zoem8q5RZ&#13;&#10;XWXaongYJvh8e81tZRlRd0cyXs424V1xS93s0XF2ycXJuiLN/VZ8vb0fDf497j3nQ56jNcQ2KOTt&#13;&#10;rllHLNIl0Pxiu732vfkM4D0O72tRMYQazrgPL/25RJuslbgSe0+NXBZ22TZy8z5/Ytyw3xF+qMUG&#13;&#10;zLzd+K+xXrAYIwBv/uEzX8PYYxdhYW8jbZtfh6HQt7qmnMIM0Hd9VYSC0WDhgL6gHCQrxOzUyqQM&#13;&#10;mU9gKAVqQBADmugi4Jyoo7/X3z+sQ9B0tseAvuJFJ7uAeUroZ7xYprtJziUGxNb8ckTsN3g8rHTO&#13;&#10;m7jcouuNlLCq8MC/PFbsdDoHbBoqYYM6qQnoLjH5SMOIANN3PmRPF0cHi7zsPHG9iNu77TpnYcqO&#13;&#10;LlsTNlws/Skm/nP5c3IQInJV1ye0uAVI+jOjSyTke/ceNuDyeqo9EheDcW5VnMJ7qJZ0VhfpswsF&#13;&#10;TE8BGe/5bn91lai5B3mep0NV0NSwpERULWRI3pVUhqkb9iIFV1L16u6wmT3TYa9ZdTMRYAySjRgz&#13;&#10;b8/RD01d0RVqf0/ZYwxDnaL0c5vsrIsCGsSB5rkE+QSZB3ScYpiNbbQj1mO12RAT0hIw2t7u+c9D&#13;&#10;tzIplRtexbllxfpsc5OSA8iIAmxz+EH1WKzjCcCmJCmLENWJswNr5+QNjWcYGhIzC7DGn9chJbzC&#13;&#10;Olc3NK4si3VFhduhYAUXuBQJt5/bGvk4X4f7A+uwB0/3ah6uH5G1udASZZDruTczKlr91nWtnZeF&#13;&#10;Y/Ed0r/XPbm9ZIIsHQe8zkVShJUiCmDjdBJWYNgAD2MIKmzdDtCm0GSZhceySpGhm/aYA4aHsEbn&#13;&#10;jY02zxYMKqEb9LRGrA9P9nDp8oL3mYbvZ4lgS5yI2GyFo/Ptl41c/Otb2cSaB5BLCbAD8AYpFMX8&#13;&#10;pvjESLfY+gwFoMSHRaGFkrhgAw8Ku4YoLB6odAk7Mq3Z0jrpUbzBkj4sWi38t5nXeE71mBVoh8+4&#13;&#10;i7OPoVqR5CVWldDXq5cJ5Wm6qnjEm5WuQtmDJG5a3upashDjXumyW+uX1YECvlRb837+51rfn1ay&#13;&#10;2SgubNfFkI/nPsgPIn1dOSearIypZsg6LbGO1Ue47fcRZQNjjFpLk7C3ft5zmUl4ub7dWbU1Iwt4&#13;&#10;6hxE4hwOhHMErICHsdn7jFw0ZbFBUk/53Va49iYbX+I69qcdSs4mnSvL/3mqOhZwPvEj8G9RI8q4&#13;&#10;a9BtKFsGSxPZpS8VlpzAdI5ymTRhFeEVgr9u+wcxUu1+/B7/UpYkdt0EKUHWzTav0BdTaQgXvKho&#13;&#10;TiW8jTQCXoQx1zDVw4UQyJ/Ne8Gz0nMSdFhmj8QMytlcloIXEi791xJ85iBUdD1MOv4yUYHt5Euu&#13;&#10;pKl7Y/qY6yXqEIyLJKmmWYN3BG31/nf7jYYUptCzGqfZMYVm06mm2m0/+evyc7UPkbmCTNGJYWVQ&#13;&#10;JlCJ5snAc2mH3E/2Nm822VhQuLzR1ih8UwFuSXEbn/W3zf6xMxIMkT4IZO1HUVMsUPmj5py6AtOV&#13;&#10;ODJP63d8R0fvnZvd2NRHW9BU7CbD7Hr4YwlAWFDWS16EPhZM3jcHEx/sahGIpfaLbqNLlUxysQzu&#13;&#10;eCPglkSAPq8JIL2geWL81t1IDt677I8Zo0CWGjpHFI4d9y/QUsM3GMSfPuxgVr3DfPel0GOu1pJt&#13;&#10;sN3dLJrnOdWiq3zpd1iAuNrk0igms26x2G8NEfKOWK5wYTSvqRG8wEAYs/xlTNnRhsmLNpaVa/QR&#13;&#10;jswlw8WAVTm6xyKASl44Ldzm8JAmY9vdJ7+EIYOoYwvL14hAEWgR4hqtxJJA4RxTBXrENqSlD0pi&#13;&#10;gAHdzdWHKeI9WFcRoR6WsArCaGLZWfDudwNAZFPyA/STlxAw5FOm1uTreazVU1lSqKSHuEMwoA/L&#13;&#10;YjeCWFsb19FWGYXw//Llf7ssk6Zr4TjYK2TskdBx49Z+ANrds3J6EpRs/vLbNxdh2MUZ6h7OQj19&#13;&#10;f/0hfChnhx8lyGWQuKPuOK/gSPI4hJex+hB7fVmBdgj+gj9kSvuk6T0UdJvS6fNjqCLr56/Jmej9&#13;&#10;MdX/1V0p7DjpZfv+425THj/uDFwvP2ggdfX0pdEraCJQEdaxhjpDOS/aitPmDx8W4mMr45IH91p+&#13;&#10;/qVn2xH8pz17uHZ/+unvZPhXbDeJF6L6rpvHBueYQ8byQ0j+LWX78QFpX235nNdQkbSyI2nsAm63&#13;&#10;yWylz6RoPhfD6xbqAYzHf/PQvUwP+0Jk+5PkryG5PuolVXKrlJlsP4dRsgrh4Bawvuc2q4a/1TbK&#13;&#10;Wxw9KHo4v70fhGJm//ShKhkjtPmX6bl6+uPgd3ihV/9NV/rhPxxxF//86/WIa3nLQv3BXX7clW3C&#13;&#10;O0dl28gwv8Guxj380BxdP5c+fLtlHHAJheXV/g7bpNHCy3/3OF1fef/Oyp+k2n2//ZMvX2NHrFlM&#13;&#10;H9YTpTvwYXkqsPXgB7f74WZvt0V8SY+lfH/7LfnVwfe5WzeAywm8Ee5Pc91s2t3hr7/3d80vy3va&#13;&#10;w+LL0r786fXvf/lHgt4yjkN0YyRVAzmbv9lf/QMhP+RUNP/l93dXyRMGHiC/rp959X+/9LL59H5F&#13;&#10;c6OOBMYYRjetLeZcEEq/Xb6i0e7lw/js/rL04IkjAQnMQtkO/xlQ1u5+DuvqiWE8J56eRytl9fz7&#13;&#10;y7H5FKsb3yC5pcqkoKBKPt5+/Jvig37JJpe23P/49kKinL4Ouw19ftHB0UOxz+X6sGwAavogeb0F&#13;&#10;PLwtMy22//n8p/vHn97f5vfBWfZuKcP1025kZ9GFIZaz+vMcfuJHNqE2KVsYAXUaX8AfN9yh2fsx&#13;&#10;pTkzn/W3xZwpa1B+0m6r0PfTX87LpyDW315OTQOKZmutTxYGi3ZPsBuXr1+7L67RjPQaldVnXIU0&#13;&#10;T+tyXXh6eKxmeCqq+dYvebrlU96HLx+4FAWcvv2oxtEn9AONg3crApsvH1VdlCUauNvSe7tQGiuy&#13;&#10;f49TsYxayT3cyw98CmtAqU7cIZDH7vqFHr9f/6WoJGTSew63qqyK2/tVyb3uUu/gxaODOroF3npN&#13;&#10;+D376M1qZVYVOt2Vj2+/3fyggh8ivw6DV+jpUOjh29cGsbkrswtx4Tzurw+XkBcloL+e4d+WrWFx&#13;&#10;Akd+t4KlGB/hWveTOjx9mUIg+0pfH7b5fvg6fmF7QN8uL5Zud89uRjiUnw7Bujtav8WBi2p0iZyn&#13;&#10;+uOn87CiakNeboXd6n6u1RYUJGZlEtQgoocvv339kZ2dZTrWrOS0wtms6m4HKwyn08mFZpPmtrz7&#13;&#10;+nX4t//4d89ffz1/+yvY3290mk3P9sjdEvu3rV77+eW1PH7IfNg8lanw5xvZPt2zqoJ2kn7IVq2x&#13;&#10;uWfRtPX362u9YZfXSbqPeugeH/gy1mpUeODtBp27VyAEu9/OYG3Kap5DdKjg8P0qlWqjTwdMK1qO&#13;&#10;18Us5aeP93qZvj//vru7L8/cu/HXl3/e7/++N45izgmdZeZuHqa31Xe+NxIB5jzkiKN7BNe5/xMr&#13;&#10;7mJWVRbkpkdv/kPz371rXf7Dh01qPOyLn5Fdw+sM6p92N3ajV059uPbzaAGxq2y2bLM/2/g5ulaS&#13;&#10;91+/WXevH1J5Bw+HdIXVSq6p5f+qLzGiY1t6PXu9uppD4x4+Pmq+Pve8uL/7T99//ff47iKIx74+&#13;&#10;KIW668vKTWoDeWtO/T8/b4TSZVxVrQ5S7MCmf7Pi0+nHIOW23Wq5qgpFmq+onYCQ0zjuqv2uYdHO&#13;&#10;r6/PG/Zk9Ym32wmXg7Cbar2uZ76l5QPp+WFxse+mf/9fP439lWWA1YMcvAxapW7om/J2NCdXwaYA&#13;&#10;OW8QLvDb+XdZyXZ7+fH7/1Udfv43+LrcTncPH1+v7w8JDWx4LYbN8laZGiR1O1u2+A8c0/l2+9v2&#13;&#10;H7ZkCsNINUMm76tpGr58+ewoljSTeQXvVyZ+8uw2pmm5PgDbnYZxALhpbsYtjxLB89tP/9iM6QX7&#13;&#10;XMcKtSjv4XKeqpEjqhfsi8/HPZPP198FyYIiS/SeipmK7wFO+Vw9Pd2smS2cYV8dGFMWOYoiwCXV&#13;&#10;LFWrKvf73p62D9Y7Oz7cp+PHsP3JDf9iXOjGRHf+bZZXMLEnKK65fvqDf7k2vZ/3H4G7LT5C1nza&#13;&#10;0IDJ+/XKEzbjP318+ryMaeoNuWs4HdzwT1vzh6W6hwBle9vuWVVgiUn3Thp2HLXsYiXN/0P/8N//&#13;&#10;dho2D5+LQK4KPY+vSEY0emxlRs1m//l1eZ/0W9uu4RlXIlsB4U/HnqHhW8DiwNU9Rtf2dyx9rmv5&#13;&#10;rHtEyzQR3To/xHcdblgUH+nx7IbuhjH6mmR1WBeoyaa037Re0uHj3z6OWh6dBLTFbfbintfRGR/N&#13;&#10;QAEbyTS5kGnjRJZrWUL3F29sTVX70o2BG40m3FbfrqNXYd8NAo3tLm4YHqs/RrJlr1KnwWH7+Ldb&#13;&#10;d+aY3fTcEe/opnJvDE8Q2wz26G/u/wfHbPk5/ZfpFRd301oZ99YgTgjCNG4A/n76852owI+eHtQH&#13;&#10;8HE5vTRg/Re7qMeDRYG8g69dcoLkLbu6Xl+slHd9z2U/LzXVcOGbnF6qlrMqmd720u4kDELNvV1J&#13;&#10;LbBF+WZrSXn5H/RsCcvohE8ByPvPLwP/8Zfrl+Ions/dcnlsPt5umql2WxTvb7fDtihFpiaxYdkn&#13;&#10;RqHj9shxcek6y9dKLNf5bcn2JzCK3VMInlG1QAJYef/0aexv73rK2GHXM9T9w/0fhuG7iTdGG6GB&#13;&#10;QdQ2hXuXf2wxiu717fUX+sdI6XsagTj56a1++ptY/jLMPz62LjAf2kL/4JM9Y4pw9C9rCbxvILyd&#13;&#10;fgvqHpC03wlT+Oc0NU3LTC5v8x/v/k4i+Xy+ahe7/vKPP/2xPy3j0gcpNCfDCu7uftlCWE/D+wcg&#13;&#10;3ne9132hgzTPAzov+S5SIUbFYvI6HY/XvJ6msdnsFzPjPjcow34AFHx7fVcKh/+PIPjatS1LEIQ6&#13;&#10;vVt2+2Nu3HCZlVSX1BLinR+AJ/4ACQmQ+E/eaGipqtNnxjXHbbfs9IYx3Fn80J6v+tT/a7brZp9Y&#13;&#10;zxywHD5DUrQ1n4+fGfeSPWxr0dCIZootzEN8xaJrREbMB4CatgOaJqLvgND56fHMGL8suK+Ym+6P&#13;&#10;bVuK4PdD8MAlW9W/KCBCsZivb7PvSrWgfBbuU/iczT9+3m9ixayb7h4aUJt7vLS8TuUIEhW0gSvD&#13;&#10;Y4pfra4bFXX42DXM3naYHgJtt51Z748RgrVMNDx8gK9+sU/iiJez2f1sqchtbPKHC1fjxp3Y/viv&#13;&#10;zcLSrWEWRTF86gAb//7Xiui+++/ehzlud0cpcqbLggbf/NJWEMHAjCETJrDaSKPNZSezWySSO7ZD&#13;&#10;hs1gmeph/tr/p6eHvM4dSCaHNmmKUdNu9GpM+oYbwI+VBsv9Hqu69d/S0vhNX1XErX+e5PpE6b4+&#13;&#10;Pb9PS0t/HRD9ivM2hsPvmnF82bri+ENLW2rzO4pN/C5xPY8wk3H4Z5Wj5E1HGlg+ZXSioECdaJFV&#13;&#10;JKJ6/6Om6sj24M2ftuC/3P/4cHiy70YefuoeyezAtyv4iP+3rK9SfXiKYAtMiGYB+BV37SL2+D9e&#13;&#10;/ttp3Zw59Tm0lNjHJifSN097ql0Hz9P8+dd/+234L31v74Xwp/8hFvb3v/4JgIVx90lSlQtZrK/X&#13;&#10;33+rV+j/Ar5twPYPPz6///m3es1kB+5/+a8Sbir6c67rp6dCuf0Ql21akoZuqUqT5dXWG5LkkHfp&#13;&#10;J/vjdLm1u839n2e950ji/8yquV4blJp5zJKmzeGm3e0+c/TSzaecoqjz1d5osdAB6MXnn2fokL1V&#13;&#10;roG/lt+9v93Edldzg17chje36/X4pPQxX2ebAAAgAElEQVTV61t+/bMZB4AW2JENEhPjAgXy/U/X&#13;&#10;HYVI2W3Xv3+/gAylpwfF8u3N/25n1uuWF9NqK/DHy/k///SfUnwHIjKlLqNv6Q02e2cjSgj/n//9&#13;&#10;/+KDVVXVAXQ290ZVejXB47rebDaH14/rGqG9Xzd1va17ViEJaU2lsLI+qppiPQygItwDjpEzBvMH&#13;&#10;W9bsQ05l1vOu2j20B5QxWK63ZaR1MyQ7325Vg6flwzuKKiSV3Gx3YY3BzpgQD4roNzaVFJINhFIB&#13;&#10;ALicb6GsskaXcbA55Xlu6mfJm1ScWVGcPXUoOci5mAfNAMB8FenRhcX4O4q949C7LDF4dwuraoD5&#13;&#10;ON4rEgWX0ecK4BA1JsR4R4ovIRtYshCCzh2v9d2iogMUjFccMoI7FE2CQIc0z7aCmYsqJKyxRpxR&#13;&#10;LpIDWYdccMxAiQVvlI8FSxliEYrwhmcECetf1/fJ2YiD6tRwG2opc553Tz2C+OUf3/JGnOTngqLj&#13;&#10;vgYsIONLWjUpPpXiQwqxlhIGROFkNEdFHR4AyCl4QqBZ55wBWKPzjjjQsOY2m8mZCrvKWcw2JyLr&#13;&#10;qqv6rcBFW0cZ9MFfR8sb3u7VdVnaWukCWL+DxcktBQHgLGbuWilTjvfbLS2BsKSOEM8L9LC0dMQ2&#13;&#10;+aIZEIQeVaUgun3cq66fJ7thcoRJ1qo51Y3Pwtg6BBPw5+cn4LRAIVNCo0W4FOiXe6bOhGXZiNPD&#13;&#10;4/Ey3aY41KenpooxJCpamrHoKuiJHhZAkKy3b6936p1AkOX0sNvei0/OFAgAAXWkM0QuBdgw4LVn&#13;&#10;0pYRklHKTlHSM36/j/vHHhToQopam+8LUWr2zkcXCzBm3W+algtFVPJxVyUoGAA0ZZyyr+smBpAx&#13;&#10;44rZq/alvA73vhMJA7yp3OTcee7qFiIYoS3G13VPueJATxG44Pb9jrJ+u0GNrHrW5lJyjo+HHcQA&#13;&#10;EpEJaB6aFjbRjqTi38cP6DUjlCuRul1erogIZ0qOeN/sIq8vKYUSvpxf+sOGSKpbkSNWRArMWAYI&#13;&#10;4W+vL8YjEj1APsEl6+Qt3e33ORU9r7993HjTrn7BAgBcdg/b+zUenncF4ZyRvpwTsmFZeEac9jWv&#13;&#10;qGAZgZIdb4RFnrKsjU0prWYquPr297/Xuz2qK4BlVy1IytQoMy4//XzS3gFSR0BLRBQxw0OXGcyg&#13;&#10;67rrNBRWR+i0viBOAUmsJ5jmcR4gRBgyU3S623ZbYw4msD4+/zy5ZbvtBU7XV00yLM7dtHca1GrD&#13;&#10;UkDGcUiC9oRvocOyZbf1bMJaEEcxd1RMfmk4baWEStiXb9mCuBR24n64WueIklRwBoJb3abpv16/&#13;&#10;8EqdHk4llgSzUBUj0iQ3e+e1U01LMIPFDx/XZDwpFUEpGec/kqwVE11BuEo2UF8rloOVqqY2sj1f&#13;&#10;ZEKgFoumIN317fT0KWbkfVTWKZQJgEKIkjUVbcym7cRwuSDJRNswUJ2HFwyIIPwMNMNONeKwO2LI&#13;&#10;1+xd8QaukGGecN8fmvYoOMYCV7smehAqDmEsKYyI5RRzGlK5c94vTlsQ5nXNw+zMGq3PgZCCjPOE&#13;&#10;SHj3YUsxo5KLtoHz4KfpXqJThdJWZkyJosEtOYPzoG9zIdlTDzrIQsYKAwSgEioWxDSdLyYb0/fS&#13;&#10;zXeJiV4XxrvsbHFuylmITb/rJntnLW2rH0ftkSLBW4XQ9fVdQDCNeH9qNRgBXBIFKSW9poBI9JVA&#13;&#10;3NxH5/RqdL3dZkBhDtoECOi2YXWuSgQYgmjTx31um5pw9vHPM1fV6hZDjHDRlpJFjx0Haq4Plcmh&#13;&#10;hmhab5LwWjUQF8h43z+W1LNpCAXMWotaQd30u0YxtFM/hUQcJGLTk+JQQZgxnYB34Hp1Am2RMSUg&#13;&#10;Bfl0GWiJlxIzKF3buQULBTAig03tiXApKiqsPT/yLmTD9uLjyy3zT05jZ/M03BKCFag7XKNNKQgk&#13;&#10;Z8vdPDz+zEnjHAnOUx/uxsmuZwHN93PXVKUEEOE6Gr3EKqG5MRAVFEqW6HaeqKI+uxwyLDmHpI2T&#13;&#10;TrOCukpCZfCyKaUUVCSH/zhfOEUAZJNYI6jgTNDiRm1L3PSdUKxh1eLxZDPmENvciRphYXNCWa7j&#13;&#10;0Ff1TH1rlbsFzOTweqnrmgpMuQ6ecYRLKN5cxwxoISLzArIUvjBxnteqKU0lp3FSbOet7zZb72y8&#13;&#10;+ugRIKDAdLdXl7KoGHCh+XQIKUMEgFIH4UXNI8jSRn8fWV1ljBC08zIpIouObgrdprtOV4BjXspw&#13;&#10;nzGl/j5PlIlaxGiCAhA2opHa6hwKBAEDlAtCexnz0nYUJa4EQbRA7LaQStzNycFGWFT0hGkCMk0x&#13;&#10;Ll2txuvFASAqgbgavEcqNaxiDFdts4L19fVjmK7LuP567M1oCJN9w40zXChrAwKIC1Ug0sE7hJJz&#13;&#10;bauyT92uppnpq9nIAHi/aWT2puM1pxChgmHiACq+gTqmwfgMWV+dra6BsBPgFV7T2NQbpGKKRap+&#13;&#10;KHaNHsbMIm8kiAwDDBjOP24qlCLGnG+rs163/cYOE8iAcOaTtzlkWkiRhMk5GpSiT06v5nPdGpBb&#13;&#10;ddjwE4nwsmIIMyhufJ/7Dbtfv0uIG6UWt9CaJ6KnlUNKKeNu1AEkVFU6gQpXxl09IlW3R9NiS/Aw&#13;&#10;C2lP4vPrsBgMOsqNmTHooG93JOw+Pa5xZh0pruPYIagP1cYuoJQEOQa8pMLiGiggTuHZvc969tE1&#13;&#10;O1bL/duX192uHNlPRltCURPc+u6sX5tPOyMYSQyzEsNKYN7UP9CCRc9LwSFGjNEabCd2p/1xvo8V&#13;&#10;l0AhQqDi7cJKpQ5V3UAcrh9zX++sto5ZG8q6Wknkzc5AEynFtIzeDjkmFDwraLIFElxgwWRn4jkX&#13;&#10;XAAxOhVrp/uEAPDEquPD5e6lbLUemrr1Nt+X5KaIBGQCAwFs0uM4N2JDRUAFZ5xFx/HgTk/tPC/z&#13;&#10;FKighEkAMMccwSqNxVt6dm9N1XgIAoIVV/NwU7WMJeVEMlgZ985M8zViEqnIOMsWZ44b61EBBAoe&#13;&#10;vK4g8WGhgv/8yy/zvI5h8DmFFBkS69kW7KoNBRX5GHSFUGWidNimRHrVNHKw4zRbDBVhIlznZb61&#13;&#10;FZWlqqTKRtPi3tK93ggQPAMc18JnB2lJhj38eLwtfnZQ8U3diI/Xq9MhG95tK2en7WbjcUkxYQgk&#13;&#10;pV4SxCwAS8Ilelty3DZ9XdNvf/4uioyFkrrV2gAAAl3b+jEDnEEQVeByB6HV43k1QyoMBgpDoBbB&#13;&#10;mDHADxtxjiXEIGqm04JUXVymBY5gsPOAM6GF1T9saOYVaBdThsXUakMgR6LkLVl8YKRqSVXqHsJI&#13;&#10;GSw+oORsGPOSHAkVo9/++qfHXx8P6tHN8P4yGOsI1I+PDxiJnNnr5R2xHAHDQEw5StVyKFbzUSCr&#13;&#10;2+NCBkEbyhTGMKsS4+y845lfv84YEm3uqK6aEi0qnmA9AAx2UlJvxu1xM03jvqrA+UoOp/t9ZkJV&#13;&#10;irWgyT4ed6caY41CwMnlmAFKsaZCzHZEia0WAiEBm+YPgjuxFhN0wpjpmB8//eyDBwYoLnfbQ7Vv&#13;&#10;CDJNWwpYnexcCTY52cNC0HgfH7a7CKi5v/oMWX28uAtKEBZScDErbwnJw0dm5P0ewhr3qkNQ2/uM&#13;&#10;AMgQ4v/j3/4nLgUgmAcntzVngquaTOQWAhMqFMhZs1Vl12xYoZiD6eNWY25f1gGOrZRh0aiiZNSc&#13;&#10;UEr5TJ8FGnLIlWoqVSOfzccYTVRi4l1/16l6PF5e/rbZS1mhVUPWiRDj7X6tcJ28VpVatV1kgyBG&#13;&#10;PoYimlblmKNN4kCDHhPEmTDmzPevZtPtc/HJqbIkotMU3bY/xVWLEGAVpzMjPBcWWd4YCJp6Y/y5&#13;&#10;NCoD8vYxSgFanClmMKNsEiAOAOBDkNxjIB0ljrBdecOBcthZON8dV0TG2+wjRcWYBM6LPXU7iZ1z&#13;&#10;ORNxg/NqrBJVI1t3002zeb/etv3412Fu9tvX20VEFJgLoEyLpazxNaBKuTKhknEBwPvCdBECRxTH&#13;&#10;cN76k94abLVw8X3KEmyPBzMTaF0qUbQKPKiuuEnrx+efQPZJ8hwTAgg5UzCOPkHtiocCSjv6qq35&#13;&#10;Q9t4167uGlk1TIM2d+/qAptjN06j92lNEIji4WIt/+HHzff7kGQrc+CnBDwlqQ5d/nQ4vry87Lqu&#13;&#10;B12gU6zHXYQEVgO0b/4mYTfQyENsjIcZCVlBwIa7PuxoavqX129kg/ZjOhJKp3GELQkrybbi2eaC&#13;&#10;Ymo6YczQ8s9/eOznjzPS7e6nw91f0TYT+tRJ7SKg1a7KYJgWFLKEYAwZgRoDHofLYyeKt8HoSZEW&#13;&#10;q5BjgoGNzslNqQjYyqa4SwB1F7edDWDfYMJ8AJFFOgtZD5Muq39S+zUGXzIAxSKMgcdpvfz9WslK&#13;&#10;CN7iKYm6brb3SQOe0phDhllKYIeWHxOn73p8bpsZhN/00K6YmogJcslB7nniqSDEOUazJrUeF2IC&#13;&#10;E3K4fkvW4yJjMoLAitPVr7FUH8v7lD7KTI8CAUXUoa0IFVJYbz9w9VMn5tGRrLAQtLB376dG1oIt&#13;&#10;zshGsYqcVSEj5YjglGmEsWSdA8NdDiMRXnSR653c7mNMy6x7Wq9Vv3vaR7w+7nejHmhFctnd7q+U&#13;&#10;SMXrDfVZJGBjnhMkTSur63gLKewO9dXegyoNy/M1Y1oittb2JNxRXd9TRKhp4NeVoZe47vCji+dC&#13;&#10;kDEpgsbbBDPaPm/jdaaUEo5RTku1hdD2db5Ojm3LzZxx8bAwwSWBqrTLDu1NmBc/zDl//3ivKllx&#13;&#10;grOh4BGnSEoGqKJYDqP+tOvZ9b5O2mgvn/6Qx7XecFIhgKIvQkFYF+y5S9qQDAwgjwQ8bZ7u71N+&#13;&#10;ytvEIoaTD4Lm02ZLCmYZopN6O38gTJPRZNNVsjU3l6RXss0FZoKLzS0jEtHH7nA5jxhnEEKdH7ji&#13;&#10;5+GeUOhiFjsIsz9t2u/Xqc8gb/m3vNJAxPneV7w57s+3NcTChNinXNyEEJaV8nYkTCGcMEmCsptb&#13;&#10;IwQsCCwTSLA4MOwKKheY4fXryARnjYINXPHircWWNc3h7XVs+xJwNCVI1P1lfhecFuvjpsrWcun6&#13;&#10;HWDg9H15O56ONW/Ium6aNtgMMM/a9P3Re6ZcPDeOYZpnI1URrKewhGVEUAzeUVFBtKTVrAEE0spq&#13;&#10;y4LDa9hBirsDSyZ4H1NGUC2/rRwqEW2GdwbRRvX0uGOGkJJJ9KbtJe9MXLLwkoDrIALAomUKJwGx&#13;&#10;ADjDWOd9EtZVC8gG1rSqNlYTVfX3S0IuNpjodRRNo3N02UtEKVb7zVF/vGzpU7DG+9WuXvWdrCsd&#13;&#10;gwxdhsHlMVd+X9SUqONHtoTmVzM4w6tOLXGzqxRT5/cL4OXr66LUfp4LuZ8hJV3fBgKhPWW/bkm2&#13;&#10;/glKsqY06qWuCIyg7lszgrOPWXMemm1D1usKYzkdjsXc/79xEFyYVf+4/XVy15ygOm3f138qQrey&#13;&#10;Bjjv1oQ6OignxmYpP1CiTsdj1nYO1pyXh3p3p8M6jjVmcAp6QSkyGzlHpCI5Y1IoDkNpZMQoS8mK&#13;&#10;JSWxSu3xeDM/JZzK/P1mGiRhB0hJJFDAHjdqXta237rXs8QEBOvJIOanuqsLga6MkCtj9Oa4CzOE&#13;&#10;GIFsNjUBK4QNSynOdpGlRapNhJMmozc3r77ZPeM2KN/DmNdJxx3Of7YsikxDtrluFGEJV7RBkiMu&#13;&#10;RYPo+u9/f33cPFZFTm5U1TqnXEQ1316D94xyqXoYIUIwOCtG3D59WvUyz3ewgaDipID52/tXN7R9&#13;&#10;Qxi+Lv5fDmE22iXQOs5ZWYMDiGT3ikgfZze93RRVVd+4HJyw/bxlUhZa4H25dHVVUa/HzY+H1QtC&#13;&#10;0a5rRdUWvcIM5+jOZeQ8S5IY2FMaFn3dnQR4XSbNimKgk7e4ypHXhFXiRiDGoOz7foj2OltUN1dv&#13;&#10;DydGdEogDctMKsZrggtOBu3zSrlyGAgACoOqas1icEFSbWajHc4YiYKdnpeN3L28/okV8bD5hOCr&#13;&#10;7H/KTnechtH7bBgpBHiGRV4YMhEtkT5UWYkv41TNkHjeHCRoEwp4cC9SdlT2d5oQcDVq7RkcDiG3&#13;&#10;DebYXL8/KZgS1BaJnTgn01DxVG9Wbau+GvRSOLmlW533qw64IijMQkrngribiUI/ImFbxHjErbUT&#13;&#10;QuaonrlaKA7IFO8tllRtW4vn+yggYhTwDaNJsYCZSZhkwFhZfS5EVmFKFCEpMZn1m1hAVqemcpRK&#13;&#10;/PZlKZP69Tn/9X3YPLULGNmyQVAjZCrYIQtVpyyMl/Ht8dMfkvEEwr+Z9eEh95uWEZLVOn8DtFDR&#13;&#10;fjTrr+s6Up7Feq/zHrQUP/ev15uZrXMz8rpWUt+RmW16wBL0Jcf3t+9MgvuLLzEpqUAME5vM7Elu&#13;&#10;VpUavuNchLTw0nrr53VGJ7IaWvPK3+aZuQ09heh22waEBYMiIWGR+roCIGEK7SBSoxHmlEoYxLGt&#13;&#10;YAHn93d+ki9DMTZRyi7Xr12zQUXYRBWvYnG5+Fu6IUmXwVKn9o/A6bCEibc4nJeuqy+XGy/qZlfO&#13;&#10;BC4AZraTz+tYhhlUT0GKplB6mSdJIoboejtjWe2bnTYf8/yVUKFQXTUkQU+AzG+3ze5TEm0IsO2J&#13;&#10;ZMS+z6iBEOP3jzcihM6GUGq9zRZxxF2egUxrKcanHSB/qI4SKI2Sb3CJ85Qhxw20dLJWmJWg1Cos&#13;&#10;jbxGq3BBfrh2iUHozmNdqY+cfLKX21uXjx/hnVU77VkyzNmBQIYSyq6+zv+AMCaCDscf5/EuGGas&#13;&#10;vMaRM8fBEigXBKBQWGTv5m0XNxVs7py0dWWsw5x4eM3gc9WKBNcYz7I7oagPDWvbFsJNMrBl6f6P&#13;&#10;cy2rrttA6oOoA/CFeEgyVYdoDMzxzX5VCJJEJVI3Vrb8gBfqIa63OwIZiABuwBX7tt62qGcUaFIj&#13;&#10;nBkv5L4kYIAKcGmXcitmPVR0ZeT9T3NZ847WGqGHA8qJENYDpD7ubwktSjy9rst2e5zeB8yEDed2&#13;&#10;83CboqPXeSZCMM7SzUzWzaqq6QSvH7GSqG3zPRBqZtTUr+MCJ17EDhVLs7XItYh2XMB5/ueaAaY6&#13;&#10;uAoEfE3ehttt8KNxh9z0rbMxZwDxo2r5l4+/yfiAlMwKcT6N18bTNKWF+domHzLGVDljN7TSqzbG&#13;&#10;sh4BOFddRDBfcNXv+5htoYYyyQFO2gJxeN6D65Qc2Z9OVK82AcIIHm+kx4matwVRk1pZcAvIfXoX&#13;&#10;2nGpPEL4f27+R5hI8SUixMB2MmfPrsrgdSvyksid0M2QbLon/5qWsnwUsbkkJdfg4g8INjoAcBRy&#13;&#10;Qz0GmRJf4j7PYAVY87VeFgHeRdlFOrsqls39nnsRFBTmGygvve55Sr5qFOGIjEsIhDA5ngZBkU02&#13;&#10;CRoPwH6dmwoIvpRSj8KYuXBdr/L0uy4BNww1TN3eeJNB7J9JumjeIFAnR2q3cMpJ9LHzpYhi9fwQ&#13;&#10;4Ih9KwqHd1XYG0Wgqj2kJ4t8inFdgV2B7+/zXSDVwO4VcROgktTFJifAKE8ZHsn7tHn0MOXiK8r8&#13;&#10;vqw2csyxc1v+AE23zl9q/rTkoJGzvPn9sIkR48OWSmhoHSyosCrQbAxN5xWWn2T2PlrA/aMuPLhS&#13;&#10;POzwZ+hGNGYyB38/nlgurQvZ7q1tsIkku/5xvgym45wFf/9Y1DZYGmN0+jnKtZMxF5/MvZFLxC6p&#13;&#10;FZGkzXd7t59aMDMbF3zsrCpApHwhMM+HTapb0ShQ7LKy6vZf9d639dkJifAXxA1WGDg8//PrnAlA&#13;&#10;DF5oZlUdDQkO3fvFMZ5y8yQKI4ABBAAtlTLjwgF77h+/f0+LWPeH3fGKIfz0Qfz5UBpA6gWZklYC&#13;&#10;mGnegc0JAQsbjv705W378KOHOuh+vRlqEUFvzvYgksu3l4nlBIUB/KzjL4LfkPVlpbr8qTiqZPL2&#13;&#10;p4K9x0CbDtHg5WKQm7Qf1huAzGELhcb77iOHNHu+lG0JJhXSRKhS0Xj7ABoeUTyq0d+nZt/HrqFi&#13;&#10;2BwFJFan2t9eJM4wzMCIRwmIsKJ19/S8t18g4toyXuOkr5/rvGPNX7w4HVvur1o8dLFNzle4ZFQ6&#13;&#10;Q45qS4pyYVRuR7y8cP0vbf1xHiZXbhqYJSBVkMpPbTnjZrYTDst5gDWngqvW5fvrmvI+wSe+T/H+&#13;&#10;IwZ0r2QZVpUWQqiOSGVIIPP649hDsx8LQss1ULhuUpNjALBIUYV5oUrD+g7mzl/WsEJEdnkxBPH3&#13;&#10;j+sSWNxiHcz7x/dNfOa7OienGph1CgDHYh4/bf6MSlnDD7CejE3PhOIoYkrWMZp9MFLCUcF63Dew&#13;&#10;T+8DxhpShqnEBB3vb5mYtKPMBZmUtXmaTbRQ8mvfShcBabW7U4oUDOTheWvGTGwPgpc9vt1ugqoH&#13;&#10;qMqhEME+boM3ErLkXAJA2feYjSFpWQ+lrAL2dWmJ31ngvjWMv//xHWwpowmHkpZ0bzfAA5FKSb5m&#13;&#10;D/P7fUfpDUFfCBH7pn7SaF4j+27PdmPYf/ia5K4DK8AVI6WsAQ3dRFcGVFWMf3sgcamBYcRySVf4&#13;&#10;w1RvTTXQYKXGmPWqXfllrB9oibe//7e6kSXvtHYHtc3g1Q8v7YGbxYfjHUSMbTdaW+IVUxpiRp7e&#13;&#10;z2usCDhW5nZ3bqdXGEOu/FJDKnJ+4q0ZA2Hc0bR0W7JOJNjnthJ691otZr48N9yYxxhWQodE7bNq&#13;&#10;eZiAvX7yax98FXkc+ZcW86iCHv30bQ97wFFgwAm5t2INM6oiEQRfV5BZ5DW4CyC/rCFk0ZVI2S18&#13;&#10;6k/f/BW2y8PjoaKEm9lsa8ZE327sdPffh81uO/pxaoDwiikZJABSkoYv+Uau3MZz9MvTabe8vCR0&#13;&#10;UahW6VGfG1nZ6Oa8vdLCr8aw44Gw4cs73PV1GabOiASLdmVGyO3BLzEiE3hRX5leHO2qn7I4i6fm&#13;&#10;qq+zO8PweC7Og0QpARnQGQKN0wIPx6HQxDabPMVMk+S2RWeoVZNcBtHQhcS85jgMww+Pn74I9dQT&#13;&#10;jHPWfuKeFyrGXFRV9FeoqOXdx22e4XXL+BHQ75NPJzjTSIC2nB+bHdbZoXHmrsXN9c/vbLc5dpsG&#13;&#10;chLhNMZxl4Kgkr9v/A/AgOv7mcj1/xmuqnueXstUz4m8CJmXZSQpqzV2x2aRllvR1j0RnEGMNntj&#13;&#10;54YDCG5eJG2mQ6duEEavBCx0vVG4a9qA+XuQ/eG3LZu5JBU4CGHWlheVXfobmmSChNpoeF5wImUm&#13;&#10;EThUDFSuCB2Zak9CA1sk7nCYdgOAUY+6oMQ6L2S2KTdVMfOlQjFOp9JdEc+360ug4hs5ww2lm0ZW&#13;&#10;N70/pYeawm/9cBAYweRwgXf8jZMM9IzY8kvdUjASMe8sDKvCEDc1guKQ57ADlSmyBRcHY2lVumWW&#13;&#10;0I6XHplJVOR7FLxi275TEZFqSVyruPsT99f5c6c0sXnDXUoIE8eP9YNRwWyjI93nFGzLcbL3irIZ&#13;&#10;pDuglQrSKGCDd0H/A2h6Fx6Ui3HrtYcdBwI2lL2lXu1sZOJ7E9XfaX+c0a6HT/Pe7HgFvqzIPqyH&#13;&#10;Jagkpg7xMy0YO8Reddpl6iphdtBpfb7kABpRyxpMr9XuQWjyz7n/BUUv7mfUbhGrKAIEOid0QU2g&#13;&#10;cCnpCPYiGoHr4MnOyyLZW7rVBHs8RXufbx+USr0vjIKe0TGjvrazjpnsl/uiIHpomMY41ti71MHd&#13;&#10;W6rRDfiYIp5Pg17GPoEb358d4NmGaE2piNGZNNIj5/2GqzflYLlGcCTz6+25rtm0cKgaQGBwsSLL&#13;&#10;6DOVEZGmMRupsnUgJYirfjZoRcT1X5DP7/1yE7KewYFCWb68/E3lhvm5YVKS+u/864DbAnmFFa05&#13;&#10;fzepymHr1DtOhC7RLyeZ7h8tDr3Rbt0ZzTMIUE4dqeejBDEqh01W0JsNIsHpM7gPcbost6e090az&#13;&#10;ElJeKGZgddbit6tpHJ74xmMMccX7ZFtLnrgIVagez/MVlHC4hr5FSoDT83ZBizVG1pBVlytvb8Xx&#13;&#10;045+1LSjc5kXOueAcfmBgRZkfMwJpNewvI6Qf8I4h7Vt2JQ3P57uyc1100k7TVuVUnr57buvHeXi&#13;&#10;NsH3K3ZFu8khU8pp++u3WOH6tmpQU2iGxEP3uSaQFMsocU2fT2AXZ10RNG1vSgsZK3KrVJ0geRPH&#13;&#10;2h3oNZX0eq8xqUNGUnxPOirm+fJZdsv9jVNXtJyaVXXh4QmB2ae0+pRZtYmdjvEgN6f4MFs39m0l&#13;&#10;InWy41viAP3y3cKa7n8vv9wuLsMaCaveTR5RvSSsWtmbu+XjppERghJigPpRPvDorAIkBAATaTIx&#13;&#10;5+FyUJO7PW2Fo1GFSGhZ4nysGKV88RYJPnKkLIO4ZA5g/RimiAxi7Ad4zz/C5pOnX0+6zhKWpOc3&#13;&#10;rKJi2IYQMWq4SWJMYP10QOMN4LQCN/4Dyn8VJRf5YWQFojpFJ9BHDru3enlAmpce4OVFswTLaimS&#13;&#10;jS/JnV/Pf27RL127eIRfTXZBLHE0Qd/Duvn1EaJAk066q6LJrsTCSMXk5axzXmp18lsqOankhzm3&#13;&#10;7Ja5v6CpWymzIucx0YuZ1BaofEX+A81ep7KUGDGUGOWK1HAouXEhVa4UUAl0hg8PTUYGSc8Lnu+l&#13;&#10;YfX99UWP+lP1fARPrvaRX23JQHQrmKoTsqvpuKAu3ICUsgrOf+IB4spOtq3Aybed4ghmYbby0+l9&#13;&#10;9pltPpUviT9gkFPMsZ6qt09oVaY5SP/bQR7yXF+6LxZtEEU42khafMNrsm6Xt+SIzv8vihTkh90O&#13;&#10;oJB62CzW4/oQ7USdfqRWJ8AgAx7yZb7EbEqqdm1LPiLOv42jWKSngRLmI8CZufsrrNgd+t+gUkna&#13;&#10;XLBMFgkIeYqJ7FIHcCx8CL3KrDpcGhTBuoojAv0PKaWdkPh//93/BqrmzTped2W2LRDp3YW9hxnw&#13;&#10;2lv5UWJbHw+rHXY9B+73ybieuKKmekt8Xl0pAi3r9+y0LyDVqXm7zaDnptPAGWuR5Ecz6R0BKIXf&#13;&#10;//j07f2PrNv7+1X4qXp6qOyNLJon4Y4AACAASURBVF0476Qa+hOD1M4F7aoWOiJ9s8C/XnQEtfS8&#13;&#10;gnQ9vAHnPTtWwRMtFyMQzwGU9T5eWFdDh6rVBODbx82YwIEniWMnOGT32R1K5v98YnOa5w+3R596&#13;&#10;y0r3giELUTS19s5Wcu9X2UpOGMHOHxUDT8jqOAyh2G+/a4jT3yG6GijcYDasEgF2KhM9M1/dX8J9&#13;&#10;swMEuzDQuO0x1RjOjD5HsvQ1o5BMUxTLZiCyjZf8zeQH2KZ70XWd5/VmWuhOCq3HdaJcqPF6k9t9&#13;&#10;jgdUJIz88W9Py1Gcb1Mjcg+eCPWBX3M+LtWSWfDZ9LTg5dOHMXFX07R+va0lIwG2O7IwmAgrUtHt&#13;&#10;7SYIaNrGSv/6ttCKVzU/LjD+8jhTZES9vmpCDzb2lQ2PPz/dxo+6ld8y22UuJGMKA0f8KpgQSAmO&#13;&#10;6veX1/1mG8kLjMcCdN3aksTwdm3a3sPyl5yZNgwSf19zSzpU/7T7dBPrQz+v9ztaWdsTxyKQpuuz&#13;&#10;CdW2kZXDm1T/k52R5PWhm/FMoAbNyo4pfz1YVvKsH1nV1knbWObwIPamXirDWsit4mh9aivY9ro4&#13;&#10;dhcGyXp1DDxxOYw1jhXINWkLWrqQ2sv63mAgoAkeIP/t27xlzbNoWFKsOw92hnVLPPdNgri6f7jN&#13;&#10;WrLvGP8xrd8b/lTgzqZNI/WEXEoEOUX3fgbI5aWpg/B18Xm626XflTAXPzcVD5eodmwyPpSaZanD&#13;&#10;WxBYczjzDPEXiz6EfISUFUKm6f5DeqnsAzCMg1NNNtkGybsY2FG2EePV+GzGG3HbH6pIrv0LoOXV&#13;&#10;hzvhMFv379WQT+25mDZY3sh5dDD3WV8Eoqf9BlzSta0LYiSxHe5jwD7U/f7fSnrRoBxOipFVAp8Y&#13;&#10;XCDgIP1MfhGm/LQ5jjR0a0ieEXpqzZ5+jGwTv/o/7TRsCVm0KbN9ohUzO2g/0XpeKUTNDskHdQfr&#13;&#10;+hqY7Z/7HP79kfdhvGS8Z3dCZP9xHuxP182F60Cumm62NqVMePvtbf4l0XcJWFdtq+vMqwGcXXve&#13;&#10;Tsev0wuq+oXU5qQwK/51+ZUdaJeB6QCZdj9FpHSuHGjw1Y+n7ucQs9fhApZQpIU2kKlxG9NKjzKs&#13;&#10;AJnuzz/98Lfb7YCoP4FXR674QdHvDgxd5ssfz6DVYASd5Dh6jYhPBhcwk0PvyuoKbU6pFJ6RAHR6&#13;&#10;n5o9Qd6bq8kznGkzcvSOEi3vaDx4jscqcG1WlyTniwnSq7m6MuZEMsUyN/er5rdGCLPBCVc01G6l&#13;&#10;UpgsijraQB3qN6IClzHstw7cruvLsaEMCVLofF5y6JRgq4+07+rb8O3yUrMurxwa90hmIcg16m6F&#13;&#10;Y9QLYTARAuDbR475RxaaCfftRnA64OWkiilBcP757/gCeqLL3Fug4Ap7foNB1o0vKYWV+BtsUB5I&#13;&#10;QgVwRxXqG/J2/9qAJycAZg2S1TBdfrkbZwf5VNtl/ej3r/q2OXX1TYzpDngytXEeTi9QrD9KkX0A&#13;&#10;JuYsBAvm9TZAGwVIhqxR+npXk7eayspP9Ln9fQ7pTIcc7VbWY7mCrjWjOYheLPYatojyebgg1LS4&#13;&#10;HFVEdv74+rUwqXkd43tbSwAQkdto3PY/ibu5thu1XEOFSbx96PbAri/B+6pqDQEfVAClYoY4E+EN&#13;&#10;q6XGcaMEqr65fGlJOC2fOeR3u6SZbOuOirI90AiNPb8Dqc4IdfkCqFMUiJkwNNsyXvL7D1txzIdC&#13;&#10;iqnirYanHjnkUk1mf5GacofYa+RUze6ijgRrFtNRx+JoPiIpVkIRNdEszaf4ZG1JwKOP/IVLgJIF&#13;&#10;gMRxZvTC5Xdrn1nBGRWPY6Ju+cdF1serr37uPnIB9xHELupC6NYE/G1SXfnNSs6XaaqUnxZSyw4D&#13;&#10;+tNmc4Vp2HOR6ucNtes8X+6U1GEBGIdmk9J46JZVpISKcYTvxPbjy7m+sUAzqba/3db9s4R+KxNf&#13;&#10;vp93+If76/0RdO2Y88et/LDNMNLVGGISZjm2j2K6vSBu2ulbrA497GtG2ryw/ADiTaSS+m1LY8pp&#13;&#10;bvfEgzh8HwLJrGf3UYsjjxW8RNtx5esxJc8LG95vaKlaf4RlivA68nBF2RZyRbTOqp6ho8GNooBt&#13;&#10;oPsZZyKSNe+ujnpBpMXtBveB2CcKYqlKNfUv4MY2ggsckdx+F9UVomJ8BeiC7ELMuRd291wMib+d&#13;&#10;WxWAQYRm2EV1ufbPf4hzCnnsXPSS/nF5n7rPfWmBo2HJbYXeGmR73P3rcfjtejzWdtJEV90toSL4&#13;&#10;/nPh2H7cgU292BTa3a628v655EBDfN8izjzVpjAQYpdBkhs+i5IYoFWpS4URvFoxFIvnoenXlAoq&#13;&#10;BH53NEdVP0AwE12y8X7hcpXoM0uVuxT46fcbcG58VV6auazywHzxs9r+ahOuZaw5BWE0vOqfrj4Q&#13;&#10;PYWiMhVDShMsuqahE1XVheVvOa2VwN+KuRmf9/WywSSXSQywSoj5bWvW/XEkloApv1AAGtY+wLBN&#13;&#10;7by6dL0trVc/PpSkv3bNEl+WgJzkhLo0iQ2oI1XTZjxyoknV8P3po1xCudYbKFV+t1Yk+/H6EQpJ&#13;&#10;+r1rMRJJV0xa2lQdhWwWKAx/2fcnCvsCR4cSq9CwvIjT74icqHQnXp8/BkaEGR0OpbSmr5h+Hzxy&#13;&#10;qg5DNEaIxuRhONeKKvOpepuayNJcjhVw+RVTDJCQ9/a5xd7MhZQ/Yl2E84rou06fxWi9NaDH9w+T&#13;&#10;iq/igteWk7mXiPV1XV9VVVHvhmaTtqpbwRj66G2U+6TBUDclKwkirmVLHM0R9hlmk5Imd8QRqLbV&#13;&#10;w/39esWXJG+o/3jvTvRCgMUyILdeCN+6wOaZ0sjBQ/4Y3ju7M9E39RHHXjfvT8TcQninanHXVv6a&#13;&#10;kPPgLF/qB83kHGrSkwTwSqvcX9Oxrc4SpDRcWnY0SIgCzPkbg8zb3s+iOnW3v8E+oGqabVNZ0YAo&#13;&#10;iGOlRx6cYcQKbsZ2eohtxLOrxrs3KQ2NTPm8nO3PGPFWMegYUBOnal89Rl0txhvA70nFr2dV9Xx/&#13;&#10;uA/fbrUfoLtTZN8Wic4pe6qUStHdI1HQoUny330TzvKKvD+2QppAAjtKAbzGJMha0+nqLPR6sYpg&#13;&#10;cYopZcHwAj3j8eZ0kurZqpGscwq8P4YVK02WAa4j+LndZueBDv/C2bzQUMb+RxrP46sdIKObzVbH&#13;&#10;tZTiUmnqXtNc3heIKGLiNjScq2U492v9H+FDEdZ6vJg3ONY+LnKb6sGTDak5PPTso/jVRsraKIyi&#13;&#10;DZYqUXkQj+9qpV2DlUx2b4lzU9jTnQ4ayLSK2Vwz2P1cRcHuBjLYF6UyzPrOwQkIqnBuBLqFyZqM&#13;&#10;CcWWXtE/bUONaii2YfQRRaDK7SP+jDOuwJ0avhKEmC06qrKLbBinx59PbFBR/2ON2fJe8dvmUZlx&#13;&#10;UVal2OC6nUAATeIJrdWkH4bePl3Bb5Xw2wpPGNJgEPQQ2BeA6TIr5n75sYKcWJ1bsS+8pjSt18Ve&#13;&#10;LeOIVVtEOEGM8dX99a1Wahqmo3UlWNXKoEFfH2iEdUFri+E/pMBq97AZwtxxGxEYAsD/17/9r6Nf&#13;&#10;N88H76y5ThRBCktSOSNOCOz71mucQMogMob0nRAcnx53xo1VvUOY5wy5iEUj2cmP27tiG8ZxQRHS&#13;&#10;DGMSzRZgkSbNYjDO54JYi0S9KavdCnXDENrBrPjp8fcovwNaCCGWEBjBPGgze3lM3nHBZIiR4NgF&#13;&#10;VhR/He8x0x9+/P9JuI9ky7IEUahbyyOufMLdw0NkVv3il8EQaGDGDIAGLebARDEDM6AqRWSGuz91&#13;&#10;xVFbKxqsgazd7XZ7PB2okA2gWpGmdI+YA2lySxOKuKwFRwAEP4V2ABDWI1UUEo/S3bNS8WNeDbQe&#13;&#10;4jBBgNfZM6p2vVq9yT5kH1/b3CLiRGlRNEQpB4AqwIpQbdaVM96af3jYB4tyYm/JDZIz2HDGNBc0&#13;&#10;yKpYfHuDSgmKOQJ/3P8Y20A6oo8qpvHh3G/bln0QnDlcPG2DG6IJiNaQDOaQ0RHClpLfzd16aD74&#13;&#10;lKfrmx+OWnY0zWADq1bMrPPAB/cBoYJ3P+1qRsOeUgIT3O/xZjzliiulQtpapKNyOWrUI4acN2PF&#13;&#10;P1LOOcTk4RqsDy6k7DdMKaqNIhyF6mOpMPtgEKVMna7LpT/0tSDOMWjF2pdtxeOhayj5pYBch3HE&#13;&#10;lCyYCGMG2YXVNckhJs45jwPYJoQFF0OMW6uNMdD13K6i1lhdKjaAR+o2v5mtG1VcPOYA0pbfuXoc&#13;&#10;WKlhWZBqjYheDjXCgJZqoXVW7XbrAjFaa7njyBaQONU1owDjEx9TCrrXNjYqYLVRYZ53g+TUmqnC&#13;&#10;SEmvqQCpxtSQdlh0NjVo/ZrXTh+l3DG3xYpCRUPXCJTGZ+vTqEtFQAmNKrqnZadHUOvYaVLUst52&#13;&#10;+25tLUc/KqYIbE3PdlHd3ricvdcdui+bUL3olUJhHMdUe7fcvXdaqhG6Ws5zdFiLlp3UMuVqnM0m&#13;&#10;EMVSjINkmROl5I+XH/iWMAUJAt5pBonfw1qb1h2Z11ghx3JUez3kbXOUSxJx6HS0q6Qkbz7l5kom&#13;&#10;UmfzTnhvzIJR8/MiD7ubWff9IUyFMXi7vorDfiD4j5e31CAJFKdo6ZZ0PKinHErfjcn7nCKoInjA&#13;&#10;BwcFbYBuLpHQOgGYEt9ev/30pHjrp2laE0c3z3Yd6bt6sv1NJUT3T184XfXQz4vNFSm/bb2EEJA4&#13;&#10;JdJLyUpN+CbwgDDXqcAtriksyBdoS5FgmxsgjsvaEgipVABJz2XoQvAIo42lnupo1l4wP+Xa88M4&#13;&#10;tBxLiAVCLOSBsT+WVwL7mhUG37kW8V5I4OBQBnrYwnp63H//54VSqATdkNYlh1oX5zqE121FECzL&#13;&#10;vD+KkgtnAwQ8INZpZa099agGvUFH95y6LWCOcoK10ELonucQWsyMdSSLlBI+ds+HU00heMtBI5LE&#13;&#10;ikW/l5jPq9+PElQXNJUcCyFlhThDv3kKKUDSxnkJdvLbgKgctRI9anC63HVfXSk+113b4YG/b1ct&#13;&#10;RPaBoe56MedO2FKCu4BmIP0kJSoFTbOlR4xxgzD3TTZnDahLiYqK5D1qedd3b9flcXdiHQccMSLT&#13;&#10;snW6K1kkGWKqjEvU8jFjeRz//vp9kP3SmGSQoFI3WHCttSYcoi2n/jltkLNog2OS+ehZjVe7/vzl&#13;&#10;ZzNtWAtfbMmlmno3E2yUs865d0saLVVhqkfOxnG5rRTyZb42PGqCFcER4xItxbUCz5QEQmM1HjjL&#13;&#10;CVAm1tVwVA9ftN3ip6efqk+c4efH02vIP2lOufApWgsiwUKxlALYcrHrFjziLENU8VVrhT2qN1Fr&#13;&#10;6sceIRHdpnYK8BZSk5Rg2fkKVXFLNk9PT+bNdqdOdh0gZKT49mJu24wl8wTQaBfjGkKSyWQzhHBH&#13;&#10;SW4wwQBZ00jS/qHATBSN9/vzw0PDoCH4/eqZsNWXuPj9o+aIckTCFgnkh6Os0JXykJONIKpBuFJ0&#13;&#10;VjE3LvVZbCFD3u+uftL4gGGgJN8Af2w9hPFwHnhD71tUXRdrcbePTJk8HNriUZi5kt0wZMx8yrpn&#13;&#10;q7uZV1z9lTA0DPpu43y5PTw8iCYijYsLctjlEoqHqOan475Urg5dNk5jasJt6XjXddRudgslEbcV&#13;&#10;Ce+0f7BrQBUXGTa3bfeVNjyny4gfsMBUEtBQDBtnqBFxEt3NLx7mp+ELFdh5hxBIqRAFOeQK604L&#13;&#10;QfbXD5OE7XFtBLuSTudHPOh8XdNtpae+FLjN63F3vG8rJ2U/iq0YGARAtaIKJn8n2d0tSbD1SbSR&#13;&#10;gNpiWHx53dx+vxet9ogtyRTWfOGzWxVALBfYAqIiFWf9+kDGP6ynjGqKiV8dbIliLp8een2/bL0c&#13;&#10;xz36tl0pw7nFPZRKdvfbrdMdrRhLcZnvq1+r92M37MfxZZ6Cqz3Hz8fR1kbi6MpacCSQUwJQS4Vz&#13;&#10;d98wp0QwF7aY/Y51efFoxwKTOz3c3++7rslhN1ufrrcNJW+cpKzbddsNRe9bLRaBPY5xq6fxqfal&#13;&#10;sQoBcJg/+fS6zGtNe71/u0+d0rthhHEbd0+bXQijcuwrbA2A4PzAsu7H233Fg0ANUy0377FtUmMK&#13;&#10;cAmpAD9lLYToscOeO1AyBsWBRuf98BBNJbCFNmGCpOJ5pfvdbrWLUNwnClAozZWNMxaE0qUBE0Mn&#13;&#10;mDVrrbnrz9s29+Pu8fE5mE1KllO4bqaDsgDQ74Ytxc976VwFhQEaAUUhht1+txoQ0nbYH9x9U7KD&#13;&#10;FPkcO8xepncCSIsVoUpZLYQ0xu37e8z5+dOn25ulDYRWC8YdBh5smEtX2pk83G8vMdeYMn/aS5Io&#13;&#10;IafhiY5svW0M8M/Pe3U6gAjClpoG00fslWgl8owy8YRTLplZA6QNKxICHQgQgqWcb66gCLZlrTEC&#13;&#10;hH78/g+u5Ljff6x24DIulvQIa0hhw6BciqgfUz8MmCAoAG5CcgUq3HX9R3lnjB3JMUVfE6CQFmF2&#13;&#10;gv9YfVFD2q7Ti1E9YbIRx3okfAh4JxCuqGCQwHtGlF1wxTW1zcJICshplDyY2qiwxuIu87ovdv5y&#13;&#10;HP9YfONYCwFKMjVx2ZoD5u5Tl7QV/U7GbBygfps4A6TSv3xLoLndIDnmodwIIBTzzVQfAyCkYcxL&#13;&#10;Pj2e//jxXXJSJNVcXF7ffvnyEywTYpLJngOk+EgU+f7+nePjyjbGuZhpp/jqvA2RKqgJc7OroSJK&#13;&#10;mo6ci1Qyo4CJ7uPjAxK8k9r6CBFncxx+OuWaKwI0s7LOXA8+t2y2BBJjjBSXWO/LPJ5kumR93m/G&#13;&#10;xlgAbXHemO70uLvfJ+6zb6Vhsj9+QjD2AxMrucLw0/l0kLJxJOABkJpBONBuI7GkFKO/GPt4eLy8&#13;&#10;XFkPGNYA49syD01/375pKXKMcWX9nvOK3WwSKgBXQJozxWLEK2zGepw+nQ7rPDGM1qVtMJfoJSNU&#13;&#10;om/f3ruuwxkwVWLFFVLRoNsyGaQp8SQGFqPH9cd00YgmA1ureFD1fsOCJwicsccH4RLKkPWyaN05&#13;&#10;l7Tsf7xNEMbxdHDRiwItNHQk+aVlXR92+2hMqKCnAkJUazMA7yljAizrFVJEmb5PG6GSKxxsul2W&#13;&#10;flSYEBd8KTmg/JM8I0bmbWt2cyVGUI/nM67IzlsNmRw6FRmitQDvoOMY3VfvIsD/87/+LwnduVoH&#13;&#10;5F5pJlQKOEpe3gMPNNziK/de1jTCHTMH5W++uMBpfafoqeXp1oUQI4BQ8z2mx0puJs6hRKclde2V&#13;&#10;hCYs9N1hYKoXVFe3iudpZrY2r2GfRHhAFuMsCGzrS5Hf5zDyY/jbhJpQ4754AsQEIqRZa7yE/XFb&#13;&#10;/AkN5wHIbzd+9z8W7O7LuWj1ZjHkXleApUADT7axr5cY3orvAUrcdDsYlhgu7VjQEDf3J5NuHAO9&#13;&#10;3i2Gp/1pCFuGEV4Hy/QBc55A4RZqLGqKKeegs6lVjycRAW6LGluWZroVC3hLuect+q0TvAHyMdQm&#13;&#10;7zMwiAEkdoB8QxRupcjbvxSNwmofeffPavD0BpLrYLqU+iSOx5U2gtFwBbwVhNnUf3PuhAd+qWHf&#13;&#10;0PAmRKAIsXPn/WzuVz6288pJTJoxPnxfrlQcyv4JpIDu1RRcgJNruWupYSwr+A6OaNsSj2MfSOas&#13;&#10;rh7NMR5WysDo29c0bGh9GFUHszjEvGcfYQIj9zH4lCfGr3IY5j9ew9KxiswyNZShh6L86/k5/65o&#13;&#10;IYxInl+4FzFVm0HNQm/30Cv/vCe6TFa6hsZsLIRR0ok4D+5H0kA5zB/7CiW4vDEKeI9toha1bty7&#13;&#10;9OP008OyZTPjsU8g/7+lS+HM/CRuwZGMdEGbfBwUjiVzc3dPqGLwcfPgvJNmFyvmh3H17xHH6E0H&#13;&#10;WgpgCaeYKKaq+tdt9bL7HIblt/e9s+Uft6k7k3F4TEmsUxatfb7/gl7sc0ZevAlCeIUulw+7Hg7S&#13;&#10;LT+Ovtmo7yGAgzjNn0H+AYFypYOXv4qu647PvrRRk2n1H2sGIIAF45xHBRcMnbx1XKcPg5TM6LWR&#13;&#10;LGvU4Tn4gAWbCfodiXYI7DADnxwxLnmAmeVV3yVJbPJ3/kyn3z+Ood99KTYNTQ0e8sV9sI3pOznM&#13;&#10;CuN20FloGOD6wwsidKvZib78fhVQ3+eMHwp+8Cywo9sXOhcOt+bbwGn61acLgd9klm/NRii607/c&#13;&#10;Lfy2bcPY02wpe7wOE6BdB57I/Y5zLt4efjoYj0PxFVtKOxsZKA0XTw891MKLem/bP+qzrPsp8IEV&#13;&#10;ddp/lCt7IPM/G982pMEU3kRu0DyEhXTs7L7cDh9f3TdPC3bAwZxO/fCeJ4IOp+K/uneIVPhYT89f&#13;&#10;Lw3suqGrXkDX7LTNvafAiMLLQPCP2dqGh9/obVpCPxxp/ygPU7tzu11dmhbbBBYios2Goz6yRmCN&#13;&#10;Y9fsP6UTLf8MzWsnRNnc7L0744cCaeaKtSJCwJWAAHMjRFKGcE/5PIxo6YCmVqyC6O39hyToh6ds&#13;&#10;TLQ2OqXDnouaWm1U6wyEqqgljICkjp3pdlTgTcZg70jQ79fbsxxtQHDo3+JMlsuR86VsRuGTq4LG&#13;&#10;ON8H80A0zbrUc3PVhKcjPZ2RPmZ7y7vOudQSbr8IH1kECpLxyux9vj11IxiyXSmX65efHGAi75i1&#13;&#10;EQYNyGzMMhFfvojnP8gx1Z1xHw8LbNSjhGkTSQ0rasnqHinbv7u5YZJS1cWchz5HGxR0XVWI1OuK&#13;&#10;N9qEdRyBXV8DO0LPYhGZefFyvNmfOqnWcvm6MZ30EK4BM2XZQf1zfrdPh99Qz1CO5YpvX86d7Wor&#13;&#10;vGu6qAEitogfID3+11pSqbP6x08WpVLoeHxsFFn+jQ4GjWvNE2Ta1FGibaf77T7xmtUVt7TA7CgI&#13;&#10;+KTF9eZdCRVPp+8fbtsifVQUVxYSuF6XR/ccjNUEMwwQnRT8M5N4tT/yXqv62/0d13BceORnHYC/&#13;&#10;jKnEe0BkDRTf8vd+k2n9uZplxz6l3Q71sNb/qHGBvqlS3iaiqcZkXzhvf7vLZ1olMUAeNzu1mGJL&#13;&#10;kD13ofTTtYs8PtNWs2+t7pKQv7h8/xg2XyDYlU8HQnhd1u4JbrW8rpE9pwEkn9I92oNGVCTPSTw7&#13;&#10;WFotFVXKIF+Oc0nXcpPo4VyQ8aYKpgO16zfR7eeVXc3Sn86iGbZ9v8N/lbIN/J6L3IytlPBeggQG&#13;&#10;TxlwksYlpZ08NVBrjVtWN3Ygx8+K/dNjTlp60lhc7jNoMVdfGeB3MngDbrHz7tNn+XFdv31HPWTh&#13;&#10;v0WoNnSb1eNdbxlm1TOT1yZpEuCGTaU9tG4h0z/877oEFJGIoynilqvgn8ty2HPz7TYfNN3e/t53&#13;&#10;KkC1pCWoTazFkJn9XEkjmAPf4bhj3dtggkGZcDEOhyDTU0JwJelpm/hRXWgNd3Lc0+X6/jSMFkcW&#13;&#10;AW/d/ZooFZbOSwqZSkzbbs8vb3/nTbRxD1Gk2Tx24XQ0pAHnWd2Njd9XH4wn5ZFE6hIyLaEF+FIh&#13;&#10;Tajz+sff/t6NLZGXRt9/Pn6Fm+sLMbfjVJMaWANz6lAnqk5bsSNA2/H5OOeNWYcYcS0aim+txOM3&#13;&#10;NTaS/E1ZOHaXBEDnb+1WeI7Fl/tBog/Eau7LtnkcdzZbuEcnSLD1D63Nmamye9g/eGevja+u0rHK&#13;&#10;Y4jtrQFYqPCY8PZ7pAy0wpYswniJGz5J9fajq7SAbYYT5WRlBVIMAfT59nX7GV9AEf5IyGqxa+PA&#13;&#10;NYGIIQEz0d6VHuVlg6vhD2O1D9DDjlfrVbWJbRn/lNo6W2+hwhX38zBsK8grSLSZvJFyQOaxLv+X&#13;&#10;5Idl0Z8FJKY3/3w/N7icVwnxqPYE9NC7VJbExRXA5z25T/eh3ylI2FMzvN5QSQ2cKo5V3gO6Z/BJ&#13;&#10;U9F3W0m99PSbBvc2Bv2eZ0H6k3r+2+tFOLIf+27Ef9TjNl/61uPXTOmgPw33dVWAtK86uPDAxymU&#13;&#10;O5SAEMbqFGnKb2M3jnxE6V7dE0yjcddhtg8Uo3jHZve7L63q2tS+2MSmsAvuM6zA3/IFMFBaVmyk&#13;&#10;VjzFR/ZRX3MpDfsQd9PAwKugyhrcqAa/1cABUhwCHVm8kZu2+MT+/PEd1PJlz14PD8RGVMBRJO/M&#13;&#10;jwfN0TqFMP6s7/X91XenAKHkKruIeLd91FPrvyZaz9mVLpEYcR4wzCBCBd/N9qNJR71hV95lVY/B&#13;&#10;im0hu1133jPiMg0IFOBCPQw7mWbczOz8HybTPdlG24gNbYG727+4M6v1eO7aIiCtb/O9SnUsT7SF&#13;&#10;h5Oob4D/l6Ik7vW+bH/xZrxu5MULW8Mn7QKL6Kx4yB/mhexiwfwrKbDyu4HjB3cKSn62tybw3Yun&#13;&#10;9dU94S/8+HZe5N6CC5NbWEpYHnvyUW8KvxpCbH/sM103qwvGi/XDcvwH/0L2J8y/fye8px5/jGya&#13;&#10;ae/ChaGFePXw/DnnZVDxH7uJb8r4NJ/P7vWqyVAmErAKyAuORo2Bbx3dh2YTXfe0toYezntUHLLr&#13;&#10;zdoNq1o8f4oxX2mXbhMdj1thuRLSOMklbrdM26lDg71N572KARs/y6jcX53qX0bdwxyD33TsS/qH&#13;&#10;5IXInCVCRFC8m1vYwZzdDUDLsbKX2WO5iqGAWwhQEh624NsiIC8xyh3TS0xFXA1Qn4ch2eBWGIPI&#13;&#10;VMq1DsprRdYoO0wkgCS8DXxmqXvuq3FtYyNnYH2LPWvzWFbQwb49g35ZRazlfd0okVAd2450aXp/&#13;&#10;tRU4rnpMr+G0oNSOwKQDJX9Pit0BQ+sVIeJDmmX+bHAzTZNOkUucHB/HlZDPYc77PplwIiP+FXRI&#13;&#10;qgm4cP2LuQidKL2fI34b7jcaXyH4dN8ZRW2t6tjh//Vf/3st1F492Y/6WRxyC/AZ50uuP6d+qfr3&#13;&#10;Ao7i9oKAkve29RJWhm1KzK2zEzmnDDYhfqai2Ott32TpWnHFFSd7fYZPMTC1PzazFv8je47Lp+/7&#13;&#10;P35mB1cNO/QPZltROGLaB9+oI8n+/DC+vHnFU6imYF92Wicva96Tco0jgbG0SCR+Q/5TOtRM4ieA&#13;&#10;5WcKgVuu98nt4k9N0/xEe9jeHgAAIABJREFUxG2OfYyLHeq4nIFYZPXoUyhNF0hKIQhVe//nOp52&#13;&#10;mYS9Wp3ucsElEaWu2/o2ajkoVXZIKwajndXhORZSFKgDaYPROKN+NSxSIfW3lpvfUP+JtlirLQeO&#13;&#10;oyqSJuQ+BlJuoaaAR/34Fv7j4VQTAZ5qqm6j3YMAxPgJeFMdIrWvYqV4w0b1/hnT9wGRBgLsET6+&#13;&#10;3//AX85/wmFlr+nMdnlpvSDhmOv7dLiU0j/1w8mHq5JFoR4otW0bE1VI5D2AuHMz3186WrSxjqJW&#13;&#10;vQwh7Z/OLJ//NHQmbTPfJL5zRqbJrDbzMPKkkCUjf0UzHjmh2Tqv6b1lRFPfjbueZi3Tg28v4Wwm&#13;&#10;7PjD6Y9X0qkI8vagapvK0+EZtzxf/hj14bE1EUy2ZH+SzeYeSAApy6da4P3yUkfymHAkMeiIaNuh&#13;&#10;gVeE1nH9gVjro2tRRlgkBTuZe6LYoKGvceMlwPC8uT0ld3Rt3b5HUmSOvBHRN+ARSuWSiGaAdA4O&#13;&#10;4TF/WigSUznevsFJcSkjbBeSeC8fD4GkYe8HW8E2E3fDe7fOzuCSOgWDEmwEFUDwl8JVTF516jXC&#13;&#10;2DLbo0K3Sy7FlrB6kdvydAmEQzSC8s95fadDV5ViZlcbAwIGZA5XHP01JEyOT7Re4cx47lH03kx6&#13;&#10;oCkbKcyT+k1EFz9ek/6NhrpElOUgwwsYWVVZDXBJNsUslU7nJ1j8Am5OLgdbbH+ugMcM1i633IdM&#13;&#10;K2BkJaWSty084HxPkbP2fOo6hJmnYVtZV26+JoiyK6xy93lrLh3Lc/BDf74TsMF8R3DVvEOohuTY&#13;&#10;8BH6jgKZZ3j+KTIgwx2Z+PzDfMP7ARz72X782j9sy5YSIBWUPvnVPevnX+Za6Cp4uenR3F5IxTyT&#13;&#10;T+PuFZ78QMRPkqzOgO/nEyfF9duv/7j9H8dHBex4a1Bhvb7e1ajk9XVKH+Wznj3Ru52zlsF2eFhN&#13;&#10;IVULS3mUj7LJ0bE0LZ/OyLtViuZhHvw+eitlLdtkSrd7OMVWEfgpclhOeD/EP+aZIJDMzAjtBkig&#13;&#10;wm7c7Ze5ZoJpC5U8PW9pu15fTruDEyLo8pZ/6E7QxYNquwGB2z3rdrtPv/703xg/xSkwSns61QnI&#13;&#10;XRl+gcv/WbJYzPXyqDpjXel6H/xmZm27BMvu/HxqFUh+X7Pafan7IacNYpkNgmAlu7agpX/ublcv&#13;&#10;fQGhXTo3ONQaWdZiTaDa0Ox1KzCT8/7AGo+mVgOzPabSRMdOyKItY0tH3H/++Wtcg7vFDfEj2S2z&#13;&#10;JV33Hum/D8c1xSbZczJXXC/j7nVOpImBDuYfN/v8GxEi8e66wf4zFhS/R2SHn24T+n296i+/1H9e&#13;&#10;aZ87BON6i23V/dNl2lCjBSKwBrXjkZoXix5/GxcSoxTn+nN7C+hu4vMmfMUZ7MjA0TcJvnysofCD&#13;&#10;Fc4hcnUFnd1jPdc1d7Br2m820b6Vodl67V2B673cXl5c+Pz8X2IOV3vZd49pAmdwukdWeISF9lBn&#13;&#10;bvBPD/M1dfU8l9cMGRv3HtR/Tb+0QNcQ4vZpfr/eE/C698f70HXh5sTK3tLXO7dgQP3DAL9Nf1y/&#13;&#10;7XfaLR7vJLBeVzxuMP8r3BzMrkMVUmZDqInrR9/r4fNf//b9oQOThX3c8+UQOOks0ppt8QZAn15W&#13;&#10;IsAdzj35mQSTvfXE2g8oacNtlgiiJxlBM0sQG/sr8pkf75XL1KG+uZz14ZF/+0aJALvjkPo1XJCg&#13;&#10;htRyaWEzoiOerKRJceCqI5yV60ZKAZ/650sOBbySXds9yzr1h4EkAC5u+6UrqKoJzrchjP5pIG2H&#13;&#10;kLkEKDomu2+vH+0L/lMarzGsrPsKniybg0eH/k9gntni0o8XCPWaPD32f5leevtv7FeA4HYciimF&#13;&#10;LQ+YHejwjNqk+Q4zCfC+cXubvpUSdtR0vu9qGlhKBXVwkDE9MEiIZkhxW7upii+j98QFmQ9vS+aD&#13;&#10;bofOv7vvY4gOOr/nIHEb4c99R19fnVRScZQiisiEtUp9dfnkIxOroKTrx/WPpXwRYZ3axw32A2iZ&#13;&#10;els+H83qAOgROGgLc2Xf14l9PQh0P046THHQe4K6Zl9/fX783RXljFndbvwyCAYDi6FEYD8N5dUc&#13;&#10;H/XzV7Y73J2mD2PW6l5BsrFwA9RxBzHcWtOC/LoM77zteEN1MaQtY0dLrRHKknER7KPaoYkPkSpJ&#13;&#10;ux2dX2YYMiTo5f5xdLqRorunm2fj1nTqhe9KuLLctyr2D18gMxZCBMbmupnvx/1oNocSHkgPsMiY&#13;&#10;ydPUWi84AjlwM/1pz+pW3MwxUz8df327fLABb6J7AsBdpl7vNodqhsiRriPtqFc7399e9McwrSth&#13;&#10;e1MVhiEM5r2+RDCEamxb+n20pgCyemcfx71qLr4TMaBNz8DGj6tv1WHhbVohI0T1u2vztOixpwqD&#13;&#10;krtQOgoFR04RNP6MmIX0B4fn0CwU20qYHTPcPV7i0HkiO3b/vsGVd12PjZaRkzlPyTaOAw7f13Ey&#13;&#10;kxrPl/v6W+sYoVuM/X5cop/hE67cfL9A/qz+KzT9tmaHlArZT9tHlbaVHWD4fZ2eBwYmNoxf3tfq&#13;&#10;DxvZhF8r2+/cemWYAYySLbhzrJZfTk/fXj/kBz0+a0O+y/oYh+3H9a+RTkweN0E/QGEp3eOmW+5y&#13;&#10;mLUnM8UYQVAOrCb3dJY/Tf+0ZDhudQr99HcOzrtdbFshLuxUrx9z9ajNF5W64RezLC2tf1aHu3l1&#13;&#10;xIqFuO0/jyPA5YbhmMqFdzrjLK1Fn57e3GRV8g1HuWv9Y6WX/cJqTQHnAxL1k4Q0rdtrBXSn407r&#13;&#10;jg+YqI+epENPF2pSkY0NtV9hw0LiGM6UVMpfRKUSNLRCCMQnrM+4fthup41u6Zl9Dnmvjs2xWob2&#13;&#10;I96wLwQxQe+FXd7mT7tHdAvN31ApBArJh23uB8m39ZuE8gfKFUyn0f+ExF/uM0Igr1PmUGtCau6a&#13;&#10;mEwCI3Dy9hl/vhwBRFhgnJG+bH8EdYGfZ+IqMr/dPuIuhHa6j7uK0PS1678t74SrUqpHDohWiZg2&#13;&#10;KDb+99a9FiSZnVzSQO3i/gewLDcpBSC0w/nS/ITX/k+jvsi1q2ikuIeIRlr5mA+J/R7VUcByFAje&#13;&#10;9K1PfM6nVwRwbKM1pjojE86Yg5zX4USqJ0LIH6+vHf+09gTn3dfu3/6yviLy0DN8Evn31yVj5omE&#13;&#10;R5jXhEDNeaK7M6Zb2sBAvlzzSxbRQP7u8K6VwqiXVNoMj4QepP56OpW0NQwIMZs5Hh8Re6doFmQV&#13;&#10;5s+C5eITGzrAzu9vtwNjm0fDl5NthUiqNHift+jg9n0NYvjSjdu05RhXzXcBsx9L6kmBdpX1omAI&#13;&#10;Wyh9/3l4Sz9kR1z88mI/hl9lIJQqURC64EQhE4ySkvfv4A7unw47+z7J/HqWKjNSRna9a+QhvE6e&#13;&#10;g09ENAVXYrzjbDcAxEFE8jzM702f9m2HUQxhdZLz1+B0ftJt35GHaZViWI6gV3eYzublP3/n59PG&#13;&#10;Of6f/vQ/cIJoDTPFNdmYDEhJOOIYEhk2ZwBUTPGcKi6EUpRgzjDWLHAJqITjOELIQMdTjlxSc/8Q&#13;&#10;GqrDaBqUEc2rZ6IL9iUWiqhavPeo+dUhWhmv+T5FxoTgAYTJ52SSln0ynrBECUeFNdbMPRK2WyJu&#13;&#10;lNlyZ5z74A9sSO8freWZQMGFdyvCYBiPTILYoltDzVE8aO9SL3vZ6BYWyGGp1UHZUpNMmGa7NjaM&#13;&#10;Y2uMQpdCca7jPOc2DPv1Zu0S+V7Z2yoay6zkuYlR8YH4dPvb9dJA44wCLgefzJL0ODiMrEux1JhJ&#13;&#10;TjfFheTchOqJ6Mf9sixf+ZBgSjliUnIq0Hit2YogyxhCiDBcq2H9CTRYylJrNFHYtAIWaAMtIgzB&#13;&#10;VuO2udbr9+h1rqZARInFERSdMuqkahEsoN4nN/bj7C8D45wg2qptwPjmYQC8IOjmipvgpgDCjCzk&#13;&#10;/f1dSzlQaAyQw/NSbAcBhnmePkz2CkiKISql9sCbK+l5fzrWwu73RUq5oXc1CyV2zoYOKCUtgrgV&#13;&#10;fAPEuyuUPEOanMnQ671qAd5RRJw4bwTTlTKb/HW9fdofCrzDDmABXaIJVsCRBLs6IB/nviN5cfLc&#13;&#10;E5BRWJfQUs4lhr2W87pKIO+rZRq7CdRW+UGFGLVSrnqTjTjwXHG1STWCoMNIRdG2Gg/dAUecbWlN&#13;&#10;V05dWIeOb+7Fz8zj3H/eG1PDivv9ziU3+dvh/FAKisCQjCgRNmYukAa8ZY9qonE4/NT5kpnuzLpp&#13;&#10;Md6mO++Qd4RQBnBpLpQEGnUuXQU/HffjOOxbiWDzmJMKqk0rpefYMKCc1LBAmJohHGBBRAacMQJR&#13;&#10;qPhhP5SUyFRUJbzBBqJLnoVi7+YsD5DXW0ICloMkjhqSQN3MCFDGCKdMXbI0HJWM0foYF+JMLYQi&#13;&#10;ty0AiLJX0QccM8OBOLDdTI9ABrlklAGWZOdRyQAAxjuCrVslpff1yh77+32mBE7VHjvFCE4pwLA5&#13;&#10;VwDM533vfKB01UXO/1gJBFdY5XD0S/30qJ13XDCzAU38ZhZCJPJRI7iu9mYsvBt+7AkVYC8EDtt0&#13;&#10;00oQ2j2cH523rGSYd7hH2Thd2VJba3y9bxKKeAnWT1DVx3H3njeuxhRLJFwgFUusOfFBxw0CVm0x&#13;&#10;JaBUgmB0e/3RkK4t94deJVAAEFwGb0Rwg37MNlCAJh9ZKc9dP9ePZHIP6SPtfArebGpkSACqB4k6&#13;&#10;hlWnhpimbL2UjJRyu0TI5XULokQqVMmitI4pEbParGsYDf2RoDab9Q7MVqpADPiU1xfFGqyxhJUj&#13;&#10;ZEBmRG+30GoYDweTEqwd1cREe9qPUPH98y4mzxmqhRYIt9sEgsM8bgFQVX2a8+3OhYQYvm0fOSnQ&#13;&#10;yH58TOsUW2GKdnvdQLHrC1aiNahcwISlkArvtNkQYUAJVDjPq3fTMLDldh/4DgM4chpXo3q12+3S&#13;&#10;vKZqjuPOewP1IWTaGNb7DoMGMQKgJZ+oYD5vFWME2e3daiGDjUAhuTFjjOhFQ8UZx3VP1cBRoazU&#13;&#10;Ejzg7mpca3QYzPpiQaWsunkG0+xTPYwDrxAcn25xStkIgu3m5DhsMMa8mfegVVdATaQr0HEkg80x&#13;&#10;mIHrkrNZl9vHIqWiDWYGKbBEMaYlKX67h/7cJRVl05J6AOvbx0Vz3GlNEaKhNJcUAoqBGlimDWcG&#13;&#10;cxM1bSwZ17zHnWoO6ozRZm76cGgELdENyBgTXY7788O9ZXZAGWKKB9kKpwoRWgVqTkhOo1lazwCM&#13;&#10;0dpD3y0IHfs2QCmLYl3OuZCG3Ox3hM51AcfWNtE9kvt2RwQKNSSCKROCidW6tXmSqoxADUBIMG3X&#13;&#10;Nh7yjwtXo684v2MCEkCMCB0JBFtxJfXH42J9bnmZnIM3cugIoyU1TXZ5TXdragM5ybXeerUPay4+&#13;&#10;EdXUIBIJt8lRjFvKqBxbXSBGlRFEFS1xjesWt5EObfLZphDzeGCoQY54lgBWJRULYSOAUTEEsLl6&#13;&#10;A/Vc2jpP9y+fv5oMUoQhRZTmU/fgY/AEOjiN+rFQFivuas9yKzFD3rXx6EIBkHGIq0l8kGtYR6DB&#13;&#10;HrnUbCgNegSV5DqkCoKhHC9mFR0eQhaAeBsax+LcZYzG04HeFlILALXktCI1MLiulgrK44wEzhTW&#13;&#10;JVpvXQuAA++D5CeUlpZupsV/Lh9AwD1rtfFKNe52BKyIk4wIEaxV43Oe13k4nl4uk4mrHuU0v1OM&#13;&#10;kre9UpqR0BeOcA1ZiD7ATPpdxkraMnwV023FlcheEkxLigtJZDW842s0I+hNbYQIxjVuuaNL8sY5&#13;&#10;3yKDsI6jvldbCfTRuOCAPsbYKkCEIAHs68dVcxa3bZvxeRAptyuIEkamkRioLSgQCgAjWGvVtb2I&#13;&#10;2fQdADErDgXGuNJazHE/SsrzqhlkFNMQTVuqyQk3pLAClWDxuD/s1+sPpY+M8lqbbrWoSgERULZt&#13;&#10;2xKtLQ07OYJmjCOpFVezyxkASEmobURte19EZVXMHtpO6Rh8EFhqVGgDgmjFUW0YANRg32FU0KfD&#13;&#10;88uP33GrjWPTXFc4iQZ4zwhL/ZQcvb6vX44PPW6AJA+cEsNQdIGh8SwsBpQhAilthOeGoOpkTpFA&#13;&#10;uhoPKEe4xuUKMSykuYYJ2BpEHO+2VLkAFKLn4ylMLcEMVNOIt92RoGjNS4KjpDg2CIhkFWaH3q8X&#13;&#10;DyDltdR4v91HcW4pV9Awpj0VxkWAEe91Qs1cM04Fxjxybe1KIVJWb8QB3VlMmjfw4ZxybTlWG6Za&#13;&#10;tejtFj8Px+uP72k1sGOqwFBgt3uMsMRmzGp8rLVWLUhaob9UDNPH9UYr7tFWAWU4KwURrALVXANU&#13;&#10;oFCUG0K5tYwIp21z1QZIqI+hxKQBbZBEUkxMFYCB7BMsDILmVkDPGvlSQ4JZclw42WCLAFMCt2zf&#13;&#10;rYEGgHEUjCmpkQUGZswIFWzdqu7OOckUWkoRAqL5kAKF8U4SKKkhkCAlXJC+V9uMMYKHxy4LmssC&#13;&#10;Cx76U/J4za4bHlR/IoEePusCE1F4AA0goDnMde7GL955yuR5T7wXpUE59G2Fxm5dp2/TlLMo8K41&#13;&#10;BqUOQnifWK82X1SPp+sL5/hWGUHAeTt+3rma17AhJgAjFVIhOGwgbaaXj4hLk+pn+dnVbf1YOGAA&#13;&#10;xCQAI+V2fRG1Gw+7UMOWp4NoMLfj+BirZSMDAMCWUe1rsgKJ7v9/d5hwxsueBLcBhF0ouZYegVj9&#13;&#10;dbkywp5GnhJm+gkTAQEwxkcgkvX90PWDjppG74JZkl0Q5We2M1MaxIHJ4JettEwx549Uwbpdr6CX&#13;&#10;EsAYfU2pJj4en5JfBoGyd0wehYDGbohhwcm83nipnMHagFKD2eyEfAwW1ALzSD71s0sxVNkeEoj7&#13;&#10;r0dRlElL0ax1lCJmrwuoeeykQWZE2a4mmNiN/bqZ1PLxfJBVRuCTrC2VDWRfss1G9ccDZACiXDP+&#13;&#10;3//H/03htrx+q7/+8vH7fzydjtB7cAO3XDXGj+d+eav0iEDCzaPx8XBZ3jHPixEq3JMzo+62zdxq&#13;&#10;VVpM94+upMyXtbSA1M/6WBr5uG8Px2jz7vjpGUkKIj887QkrsBkO4MfNsY4mHho50wAuHxP1pvDU&#13;&#10;qyMMPGMbFmEyKWJkDBRhtO4QQKcsk7n1g5wrO57H2+0SW462JHxjWOg2OJoCtrjCbd7qS8RPdH/e&#13;&#10;E6m4/OKMTcHq5115T6Lvp3XLLWBcNWN2niT7BEDNASQPIvLNpq+nz4EsdtWAlSW8ii7Ip187rdbp&#13;&#10;RvT4OUqu9ZLNVsgw7mWnlxn1xM7LjBm9Lckz3Wl9ubz9mtXv8ztE8dOn0a2QI49JnTDDK1BKuLgk&#13;&#10;hl5mgJBr4ANmPhv+8HlEwrEocgg1xRkg3akZAvb0SN8X2p+mtMU9LK/4x+vbqAbzYa9deOo/l9zO&#13;&#10;fxrc21S8IcVXPS6FAV5y2/Yj+b7k3acvQI2Uv+X3yig7DaOCZbXoaqCn4SfNnJl++/WzPDzvMHXz&#13;&#10;/PX88H+b35+PHVaSyn66BikVIOBaX7+sj7fbdHx4AEvCcoWN/Pm3f187ve/B6ovszsCvC7hjCQc4&#13;&#10;/D/LVWkR4mpuOUgIOUEcdza5/oYlopyEsvuwH09fn8qd/nX9q+AtrJcTPV6Ih34+sGRzz5TsGBHF&#13;&#10;z5th7FgwbdWf8afCqlelVYRRE6NQO9GGNn3kHVUjwN7ek+5ucUNaPsnDellzKBgdv2+XL8/HsFyO&#13;&#10;TwqBz5HX79uPx/43wfbGb5C2n/796+W62K1AUn/bn3wuf/v+MhzomNXH64/s3JF9tuNKhNxCGdGO&#13;&#10;UPov//bLf/7+1333y+E0vr7+DdcixV4ODTEX2y7frd1mQVpb2um3p+v9SjRZJqrHPREa+W1VhQm4&#13;&#10;P4wh3eOH67SK3pLxNxSvnFH8o/w8niAs3VEorcJl+TQ84RnSX9T36/bQC+TmqAuLxL19HCq2CugC&#13;&#10;H6D8GNJnjldrjo9PN+Hk/lBTQNk5i80oaG2ytgeFWwC78RFvl5BpqsjVRjxfiFX7/enz1+WPPzjJ&#13;&#10;qQZ1lDeEr5e3Y8+DasxURvF8v/YcsW4s2Q4KIcKyfwkf5d8e/jvTzJ3xyfo/738L5XWe74Rizj8x&#13;&#10;/zvnPePn6f76SHnG2GM42vDm4rqYe2fPIPedRpiuc7alouB3CNpNtLGITLhFRp0U58mkDqkz7tWJ&#13;&#10;b3xtN5ueTs76Qz9eEuwIwxC8//iBxuHn/ef/jyD42LUtSxSEOr1dbvtjromIzMj3ClKlEogGHaT6&#13;&#10;AZq06NLiE/g1/gEhVRUvzYuIe+/x2yy/1vSTMc7DO2u4pmVwRlKpETAOF9sCl9j8/jH74L0lONVL&#13;&#10;Wg3NLkhG+W4f2/5BKrMd1ldz4jU8L16gX/7y5fX8xAvCql3/Ww8yPp9bkG9aa4gimAJFGyjKSEqN&#13;&#10;b97Iuvkki4fVtUp9WYPzJK/OTdcrFcJtIYIsTLMOcavc5fYmSP58t3ErYPsqruQgHyf3siSMlRSh&#13;&#10;MYXxZnFjFwvxdnu1bl7Wdl0hZzqu86+PJ0eniDTmsWjYgRSLWR5//sSP+vYjMFK8vPX/ele/Tlef&#13;&#10;nUm2vbwhZpfFVbxBZskhfd3fvyz5V81XBP4Yuge8+XQUb+9/WN8fd5/8mNI0Hhhor9Ppl6/tta0E&#13;&#10;EQh650L04vT596fL4eEwr71bx+fzRTJl2tX4Xp82Pqd5cof6ASXEqTZubHwDKejsTZf1ul4nm4jY&#13;&#10;INPpkhAMWlPcN5vB+5uzDTfVQ7OOfVrjiZPmy0/926VC4j2ShU2F4NlFylkQMFRQwrxNX6Zl4g1/&#13;&#10;aXNZehDJNJhDueUIc8qis3p7evv+vOVFqEB7/sGUhJhM53fOatiAUfTw2zrcvuuy2j18hXDOq384&#13;&#10;Hpf3s/Q0miGmeerw+XqDERg7m9s5H+qmecyp8PnlPFOPEMZZCtKbqThtq/GDbU8JIsrVJbuFvhfq&#13;&#10;uNwQXq+QlQDiXGDkCpLDRnNwUNPtBedEkn+T4i8iv/zjOYwgNlPNt3ZwrnfYm1lMvbjEtq7ukA1m&#13;&#10;NovLoLURRPD67YUqdvjlM+gXcB5z1V27d6nZP1t7bygSlWzu7Y8JwzCuNkK0VmpngYc4IV59LRhW&#13;&#10;H69L82g//OpsAA6519T7uWqa/qMNeFPds/48Te2iiBjzR9lofVBKnCqpd7pckj4IeFuXDzNTKjgY&#13;&#10;IYcJg/Ut0jXsqx1nwtM+2axZFXd87rx3SwpOATo4DIRVB5iWk6yNFKpv50vrjsfTpXu/ZyJMNgj6&#13;&#10;Y512R8LEoZ/s6fB5+j4WydqI9eknsN1+//6SA6oY2ovNbekcMciKWVhVbnzIUufpLWZEkZT3irjs&#13;&#10;IwSMLBsTCqm727hqRhu2et9sNs0tMA0Ouw3J4AUUe466dtQ6g/l8/6cvf3v5cc/uLv3H8csBqCxE&#13;&#10;Hfpgl3djX1fB8UYZ4LRtzVKMEX673I4HGCA8dzeXA4soiIi5uM7Lw8OfmYjOTRDZ4/749vSEQlIV&#13;&#10;7ujsV//t798B5c1jM1pwaf1Xrt7CdwTITm8H6O28SIzOEP4sSGboY7gWi46FXoz3Ke8p3Og256yK&#13;&#10;pj3HqpJ9++FKFdkMIJiG6X0Vx/2dWedSYuknVG84gDuhzFQx6YZxWRoUb9+wgt1ya50mWq9LlnyD&#13;&#10;Rfrb+dthJySa7AiSGQops8nlVoIYhmsXhmpfHjHLUFjlmpvp0pr8NVS7zWWMHx/nh0YuHnkfIkhb&#13;&#10;jDz1bnRoxSKaNmlZECpi/vEtYdLIxi+UMqTrShY1lPiQkx/cVu8G8ppZCt4Rgm4JbPdsCTYTGFfP&#13;&#10;MBKIwGSdm/wYxvdBbunn0+Pz7YXWFL+7LxsGErSRDPofaPlEoExmIPMVauxUnC++dDRgQ2qcnw3a&#13;&#10;aO9nBK23Vu6Lxc4cEhzE4sPu8z0E6zYBVsr3qYNcF5VzBoVBw4bQaEFI83lSaGuIWflKE363iOBl&#13;&#10;36Rh2u0qSkSZocY+uskgratPDwWLEMLD/sQN8zHkjISq0NwPPq7Rt2aRmuzJJ4mIHSeU4qFpiAvS&#13;&#10;b+jPVRdi8/lLDcxTljgHEpYc0WX1EBAOFV27msq168NGMbsaj/shzcRH10pZ3T3+zAHKbgaz6J+C&#13;&#10;D601/m6zk/iV4o1SwIMJTKufu862i3A+ZeLF1K4pkDnN5Dz88vB5ZsAspsJ8D/kkxfv4HnNejJF5&#13;&#10;jwTaKBqX26Und1WyyepjQzH8mOf31SHBh5c/shSbrz+VUQXJzWLqZmMvE9tKSBHXomm+DgMg+ODs&#13;&#10;SnA6bO8+fly8UD+R2HfTy/uNYLM5nGLwp8P+7ZpP96I56T7Sh1LfrnOCylmsN6qfXIC4zvWE3mxa&#13;&#10;i73E7dxe3+731RC6qvopJdh2Q4XW0ZQ2xoQgM2KZrlxKVRRTYJxdpvFaEg0BaOfRoNhesCC3Lz89&#13;&#10;vJyf53LvX67yoPOe3N77zX47muWlfVHFPUyAZ7xR+nL2kbCs9F0obsu7G21dVHld8oE+P/12Om7I&#13;&#10;FbjsA80TGPH6xqGCQQBuR+SiWw+Ncm29rWlY3cP+6NO8zHZb7vp0/bw7hQjern0S5B64gMLufqdF&#13;&#10;Jcz0fvPvA/J5DAvYH+4DLCtOInCIgWvyx80+mmkj0QKoHnE0aOk9FzeXAOWkYGUbn03f//L187eP&#13;&#10;64aLYE0tRNchsavH2+vjroLe3WZnzBJ84hWOyc5ze4+12nGE6NPLWdYqacIx+np35+btd9qts9+p&#13;&#10;nQB3lofXeKk+aDjgIFCUUCD+qHfRLnZuR5W3eSCZ4FQ83S71tvbQCwjxCqICLVrmdmwt8sgj7c1A&#13;&#10;j4ncbleQA/4/Hv/z1dAzPt2lqUoa0YQ0GNV+o66u6IZt62fOObXWQpjddC3JZv3I1R3lYJuU7HHO&#13;&#10;Pkrf5xWhsDsf9oXdoV58gvv/e/y92JUFzR5YtLJkjZmHQV31sDjfObD0tzLbIODGj3Ja33bHKIqE&#13;&#10;SCMyS9TGYsySJBklFWkMlXmNk+9CGEpxHlPGxYwU2eH1W1tutp7xXxT78Dhx/T4t9S6WL0u8OglE&#13;&#10;NoQgOL4OUqD+7c2FdfZsAAAgAElEQVSQEI+1nuZZiwnGyJnSsO4r70ZWu46qf7dDJbd7tGHMzS5e&#13;&#10;fJgpQOW0Opuc2Mx3Yr2Roa2zp0uMY2KExHWZQsXAokhLV8o5iEkwug+U3LM2ztddpV5OUK+oqh/O&#13;&#10;V4gkFPMuOUW1W94IYTIj/Gccskqws3otDaBaBRCWZF3y8mm8IK1oo1d4mnA/5N/u+qpLr6UobYdJ&#13;&#10;YnTHPYyAImbqGlhzvcr03YOS1LzDy12AEwMKB5mcW8K/kgfTntvbH6FgzoPdtr48P/8eHC5qTLDY&#13;&#10;zNFx2OyvkdZDu9BpEsXfJ3C3qKE5rj66ddTc29xbMBynU+/HqtRgWQa8KnO/9tBMkd28M4su8Wyf&#13;&#10;aC4E3ZoRJD+jXpx0UWAQD3h/OUtX7OVfEPwd5a/Y1/1bLLgFzrthnJD7TzVrnNsneM5sD3eZMFMo&#13;&#10;uwhywQlkz3JSm8j0lGIJRS/+QNhCs2ADyZWjFYA5eF5XM9ZME65s7FGQCADJGA15WfJikTq6R578&#13;&#10;9LrRyb+hb+KqLPg13V/iM0vIsxHu43pG3q45G3Iyv5+jo3Gy11o88GFAgsJCLQq6WyEWrma0mt8E&#13;&#10;Jx8fZ7reLfXND6syYruBodbrZS5sfdmEcu89Kx06DmW2l4SARppJF5Ti3q5ziWle/YyuT6FAFNVT&#13;&#10;KYi73jbd2WGMQprIsmZrRX4bW78ettsc8pLJ3K5GTejAiv71wiWSmoqaWGZNVLRiH+nGzgrfNecu&#13;&#10;hFy6bqKXLkE9ks2RJy/4Ds5H2j6fEabbAAu67cP2p+QpGjASwuKNGlP6x3fR8MuZUlLDyCX0BVMI&#13;&#10;MfYkW/UbLjNSeZ5reusopt1i6yrpseK86aydc9pjKR1Mr2O2kEFGEZiDdnnJ2AX7SjeKjYULAGPS&#13;&#10;Jl6edtV2A249Rv/BQAhLtGa7GofwfhibognrJPp5JXcVX8Pk3puGWdf25rqYgWdMFah9gWcFpiY1&#13;&#10;v9+um5TS/XEPZnz1ZcqAg5TTpBhEbuGGqb2FBk3PAW4/fTrZGa6rzH3eDMW6KpZ3Rz+9liV1afJv&#13;&#10;p1hXSGJHrSgz+W4z5bmsx3ewlBunllTe1Lr7YT1Q1bIkLWedQrG4UEwL5CIl//oK1NyroUC3B9Kv&#13;&#10;AlRMumjEXPAZeJ2Gk1cqloTlwLzly5zUeSDZRzSTMqe5gZEmvG4yMCyZg0IT+wWjmgoccox/9jfj&#13;&#10;pV62W/3HjdHFTTdJ4OtyRofit+kMRpr37OzWrKuYB9vtHZczzYppDRUnNcly0d4T4KDn8DYLsTiv&#13;&#10;uTzLOL4iFElNizfo7WUlis/JpgO1/aviyZyBKorEipVqMAXK0bi+NQe6HbafQbSjqffHcoHIndwH&#13;&#10;2nISnA3EDLDF4v5moSeYUApY3sEvImhpsW0vfUSrAT/LFkGSfdwVO+7i0AsJc7a384ZfPa03W+99&#13;&#10;z4CeZEERJQb4RgTi37tDF0fFE/YhuFJGbMqR+GkXA3rS+AwTny6MlUIlDnpA9LrMDxxDsHxIfYQo&#13;&#10;J4+hUfMmfnn4JfgxzW9Ey7SiDLCFw4Qz1Xulf37FMqkSc8i5I0XNdRjGDgr4eWAWLcANLm8JSGQO&#13;&#10;/Lq8P1A4Ss6xNaNYfH4WRZI0WlM1pR3SOhEGieyCiAOF8eLC9KnKNRtTCJ0BTQQoI1e6fWVahx08&#13;&#10;sbR/WILAfttwWCJt7MIKZK75brvVDnzRu8TSm/UxIhtB/lYkd8j5VB7tuoVz6kDuQL1eEaAH7bnP&#13;&#10;F9gJpinYRTfeOumMTnM3Z67r5JzmsHdlwz9ywUwl75HN67IrJcgT+cIvkV2MH70zFA7JvU09yW72&#13;&#10;E8PxqFmca5vM6rKZfe0QvpN9nIJ9uU0CRlgWhfugh8zHtLodS9ysDGeIplsEW4fSckGhPxZbRhcz&#13;&#10;coJ7Eh1yEYXDtiEre38JCUCbvNycIWeQJ0I8775rHpmEmvYoYzCZh1R2eChwGftVxGxCqAPONiPH&#13;&#10;3/X7EgKCXBd3BVvaeSW6IEV+e4l3CtDuHymoCztON8cMock3JsHJLkiCL8X55kp0WHZT48u1Ra5V&#13;&#10;EC9X5ndNI6FcywPOh5zLScaEV16BpgEip3YgpeSFyJUjA96xWTzgg5/PwUyMciYU7XGWwjWaT3r6&#13;&#10;9vfN5k6ePq2rlXnw61IqDqckgiQRxbBSD2BMmNBG/Aj7T/MyimBlk9M1E+gQNZmSrh0J3PmRqs0o&#13;&#10;UyYTwDzwsYCGugUcZX2vjOfyPatChllGCfn6vszhydYr0LkxZf56sEh2U/6XvTErImil0rgrPvFB&#13;&#10;wP3lWjUEQD4ThtYzGkdm+4wsZUxn+3IFcap3ALuHhqGtWLaEZCHJu6RTqCFDBAtQbtWsV3Qtm6px&#13;&#10;aXRTsWqFJGxdZz4dtQtn97Y2/aW4m9wY1xFw87q2QPHESb82kklsljpPo3/MDI92yHQh4YIyC1Zl&#13;&#10;AMGdLihvICKJf5TPxMVmokYhK9IIzlB3rBQhJCHzYy+H+61fYeEkqW2ddkqq7tL5zVE5Y+zMCw5s&#13;&#10;A+gThSaCsmMZYYIMOIth1zEwpw0sw3qbYTUvttzql+Eq4hljj3215qOHgXPk3vT9TjgfPS2XhFKd&#13;&#10;24+zdmks3g9Mg+vlS0hX2oEMbtfeg74eXcwuMxTgSktJ1yT7pMluhR8Cxi1R6zF7GpY0eyku01Vl&#13;&#10;iLrhGX3ArlYmkcGAkyyrFSloeVIdV03SFQfZrYno3ZZoomfNULnm3rB3mgCxVdIZnDzU6qeHzy9P&#13;&#10;T/ghT2MYhgVEOWtR5tqHEuG75FOJo0CAZ5gfaEvLM8HzhTX3pYf5MvdlBiNsylRWK+fpyUgacDIE&#13;&#10;SFAHTJKL1IXVdIVSp6apKr/blpoFf/v+kugWUOJHBWYHZd0EM+G11xJ+p2Dy5iPUcSO2t24Qsizt&#13;&#10;260SUsTPm4we/sRe33mmZggZV76Hbz96Sj/WH5ZRGWOmDYAjoQQUJWTuv+Xuv0NrYTowC7l5WA0a&#13;&#10;mvrQdx90mk+Z0mTofmY4AZdrPbkHTIAF7Q0WIKkyYL52mrdMaD3H9Z7Dc1X5idKpCErtbEKrJ723&#13;&#10;ZT2N9NDUR0U5Qt6PxUbI6ezRyoF17e2MCcuAUmT9qDdVnIIAnCTe7DWkUBIW4nWj/xqxupiVg2II&#13;&#10;ZXQiOr4tLz/CHAAZBkcEKSWx3QtL6totmQJdUdbFEB4+/DLJZeghiDXWkjeo8guU5dPHy11CbRk4&#13;&#10;CWC6qT7Chcapp9lRz81h0+UONMbjDKiAgnU0kr+9bnAdFyg36P3bpEURrftE+LRdA3GhQHzOrN8g&#13;&#10;5cRdIN8JHcED34+0A983YweU3IPblWM9WOKqO1ydqz5CmGdkMhljmjRhFb/6W13kKnx4MKUQn53N&#13;&#10;MJYFU+1ZWMRXGv/l8Ke37wMBB77GtkgQBTCPNXpUn5xkuGbammrNAzmgoEb8v/9P/9cQg8ldCgrx&#13;&#10;ujOLST4uzqYI3aZBf2HYf9zGPYQPyadmBxwaz3OuJRGl6cd7WV7ty3W3NZBO1srUNmGBijwv/efm&#13;&#10;IB2xV9+QWOrHJXhUKPqbubBZFo9+bXTU4WAPD8fL5YwrKv+L+7X89cXeXs/T4fCvMD22t+tsHeNx&#13;&#10;eyRxK1D5J4llfLnulpOpr729LmcJTpNzrqYqlem3mymrAwZC6eUdg9F5xnmweGDk7usv7vtlo9HU&#13;&#10;9342SDU1l8vFHcRnJ2xZgkt//vz5y+7KK71dp7GPPfr+RgJkAPG+OJaKDWtlTFmVbX5j9W4GysD8&#13;&#10;ckjd1P3r55/lg3PAeiw6akI5GWARg3CqmzriMe9W/u839GcOwhiHl4lt9gGNfRhXnAGeF4zHLG8c&#13;&#10;NYJgQIZ+3vz1C4jKRzwt0TBP2P3u8OUUPi43wCNMN69gznY8aC2SN2OkI6yYLKQqj+o6XXklU1IE&#13;&#10;Kpjz3eloboB5BA15/dFv6xL9rHGW5of7mTWXhi1mIZwmvFnWrtkhDz9/rf+le335VJG/J35XC3eZ&#13;&#10;1GjM52RvKTo7DB3Zew3xA6+zWUzBtrLMF3tGUbp4d6iXqX3FVw0pd+azYP81I/sCUZId+1YghRgH&#13;&#10;pFBEtbzIBEMwJU7wWud13mtiOoT++gCr8gCK7ltcoX5as60gQbeuv0lSnJg7xz+qEq237rFZmkiK&#13;&#10;tCDRGL8AQ4UrCCiEuC02YnIo8zItg4XDlN4+bf+HcRv7dYw+Xz2klNzvizPFDVW3JW4ef73M/0z/&#13;&#10;Tjan+qJunp38ukor/0R/Gt5+R6txw4BK0SRIMyaZj+35uP0zkujwUK6jbTYR8uv+Z3TrNIGoouQj&#13;&#10;/lavdxvB++6Zqi9lA7vLeyFojffixuASd5p1b5A/DlA7Sy5oAYaCS/R1WO5oDaZZZpOoEvx4bpcs&#13;&#10;1FTB4+mnj7ZLMfeU2mVoSDrPziKiq7qfp4/k/+VOt8MlC8Y+0AZIM8a2tXcAZBFM6bWHZEgFCCIO&#13;&#10;DThwqhAkD4fjapSAo5/XqjoFdPjj7Z/FfTbnnbbrHNtOtGWuBRrkQxp2nRsnXfycTP/ffzmcv/03&#13;&#10;59IaiP15/gT+2mT5letwu9zEUu2aENJzeHkt2fbLJqHezpONIxV5oNAQwHSDQE1YVxVXDtHTP56/&#13;&#10;nv7n319ekOQmuBZ3kgfCIodK5hljPy+zdGrzoN4ub/tPd8S+r6XPQChyv9nNEAPzvX/0++Kozv3I&#13;&#10;NnuBxO/kKeMhx7d6xfKUaOzROg6ozRiZvieOfDqIl+FtrfKjOv393z20kbo++/3y7Vw9fOkooB/2&#13;&#10;4bFBnsQZqPjuo3zr+eYnuMwZhAHErsS7pdjdltGZtQkZj2tNsACoqNM/O7c5HlRCcl9kyObFB/kJ&#13;&#10;/2rNat6fLwa5Ku9XW72b/V1//RuLtmQ7t/qfNxClIuL2dyrvwGhxxnutV/G1HJGbgnt/HUq6Ob++&#13;&#10;h70paQ5jkANDWMuRsc0p1Jv3zqOHBelZF0uEAyO1hdRAVl25vVz2JBf3dBgbUrCkA8t4ta9QTccv&#13;&#10;CgCqFy+04WX7zznP/VrjArpS5GuRsFzzMoQ//2nfmW4lQKfpPWDHwIziB4W/4s9bdXp/px/w/ykZ&#13;&#10;3Ibs3IQvxYHqOiPz7QX/9IBYjXM1lOu8/r+8HHmKdk8IV8PN/owIhqMDS5+XP+VyaFsKUdu2+KF0&#13;&#10;pF98v65/zsnCONxv/RpnuhXn69v9/ef+yo/edd0HqnEN7ugslqk3Zik4XofnTRneJCdbadcpTEu6&#13;&#10;pzq4soKMmhS+uOX0sbpJ2i20oHJz2cVp3n2+y3r6NvztwVHyV4aDDy/9Em6w6+Wx+W+3d+YaSQet&#13;&#10;cLuCd5GFxiD2jF7/I/mKZyczz+VtrCtGmAboJZSALlgwjfrLlSRHc+Qsi6N9M93bT48HNsSbnOs7&#13;&#10;dTMfQt+/joM4ndb+Pa8BxfD1tOssDvPEi2zo5MA22JuiOCwzPNiIPkECOXDt9xB9K5XRk9o49d4O&#13;&#10;SVcFfI1qRgkkg3Ps71W1daFx4VvhkZwpvRGrqUeH6vPY4WZkW71Dnk+3ME7jvcbLMmUhqiQWQ5I4&#13;&#10;FKA1IYelp9Tv9KMGnMSJudc5VE9XAWnZ7B/YGMNy/bRpvv8bvft17ru2UA3Na5SCkrh0F45+ng9D&#13;&#10;pmQ0fhz64qeNgaEZlKiRiJiucAhrdT+9tz8wznzkoKW5UvNe5s6JstIzeuhgKFbOoI+LrJT9wLUs&#13;&#10;7jbNZfgwPm78Un68oOb+9u2HyhCM402QZr/PORT8/sWSwPEM1hqqMd32ssYD+AhTbb5mYlr/T2pl&#13;&#10;ze8kOa64vb4HVN5/zPHnG39mBk05n8mw3bEcDfLvaUIV/yP/zn4uNTN/n2gBN2pl2NJI77vXt08F&#13;&#10;mTpMxiq0FntgtSW31vfnmA88VgFgB4Bw0TPLoBzPsfx6+uadeuR2O8L8RfkZekQ8XXJiCHJjWwQe&#13;&#10;8a7QlTcTWJp/WwdVCsWNLOUSqAXeI8/pnCryAad5KFGGWp4wvkOQfns/TwjfAjw+wuH7Zp3a4J/i&#13;&#10;3R1y8CSq53FhyhDC+s6IUo1swhpSYdA/OU2h9YN9wNMLPv6pGMYBHb7ug6wmcDJoETrbD4JTiv6u&#13;&#10;hn6CgGILZ7ehxRSm6zxq1o8/fv0f/7wW3shr4js3LuXkmXUz3I/XQGbSjDMQptYqfvynhKds4vRx&#13;&#10;q4+nP4dfDbB4z67zu/hlJXOq+2Y28z9N2O9+Zqb6XFUcxpgdHNg+lv7WbkQcxPMXi6KfWa3pV45v&#13;&#10;pszcvCwD3gCRcTHDBN//KBY4m92CBhCNdmS31Mc1fFxuvcZ6R7bFzFcTdkX1EdK0PnO8zelEzQ1v&#13;&#10;tk+/vT7qz7f8oz+WsAiYT7NC0OSYaGrzBtRzdyXUi651m+If7cvmL49hVnjnRCMjh/iaR9BTXRJL&#13;&#10;kiJhHO5JDR3iIbvgseKe/BF+wBJh5Jad+FURnht0raaVIBGdXgZ3IvH31/ru56dLBlW1hrVdxuKh&#13;&#10;UYSRoh76+XK7TfAZruOdkgSDxQwV5XtZqilv73l0jovNHLUANSfqn//2b8effrnXKkXQfmR3bNYc&#13;&#10;oSSH2s30M7yCh3475LdxAIjCuqlqqn/MN1qq48tk//qnJc4ZGf6t2hdi7ofjplEcwcUKDjFzevpc&#13;&#10;yuEgydEW1zmwlYgZGRWwhwmnWKFc1wUHw9uKpsqfn8FIMlsX2fZxC/O9H3b9+tu7Qz4ywXfQfiMQ&#13;&#10;pRL2Krlp/Lr7j+Nw09r80/FSotB/u/vpfnQLEPz49U/n7voAImNl64WwM6p4guNhC3Pgq4SBRjIP&#13;&#10;oTmy7W4BsMj29v0PvqkHAJ79Ie4RMECPUhysafHUwsQaRco2tfgnDK6luwurs1qKf39HrJDISZZ2&#13;&#10;597WQ+RT3hGgT9nPozAQg41aCWW6z/ErokCsjjNQ73Tk91nlgHi5Z8yYfo6jhcUBct/UEsP11tqv&#13;&#10;fz1iPCd/nvemKBrMEARQ3sPbPApdFfAOxDfQYP5Tg4dOkHgoIXSXbx150P/BLOsSOmMMqDffbILb&#13;&#10;004iP/Vonpsv2j/Nj78oqG6H9SEZZx1bbSHt8+zYttm0buboGZjIQK0fNv33t4lof/eXEV5T/lbs&#13;&#10;tTps1sGNXRasEAma3O9/vtMP1QBQPtqiwKEfrhyRHh7ljq5wEfExWhTmmvK2nsROdeuCOHj+/v6n&#13;&#10;LxswvAD06ePOCIwK43TX70+NO9+K3k0AhLAQ6jcdpYwZtyQCcne5/+lQ7u+GCGacJLoKSXJKer9E&#13;&#10;cdOHFcUQvcIBX9+6Ws8yPMKIb9PwF/wQU//2/OZtxv/r1/8cjC1IBaZh7MaNFiynlOtdWUYXu9sl&#13;&#10;M3f6/OswmSUggPzqnSOZ7W2aQFWLfrqVFc2QyBB2gjEYx4kTpTLNJES3BmODs30o5GxMUVUBAoMM&#13;&#10;YaybJ81NhiAsc6UI9IBR+dpfAiT7L1sMoutujDosWOiTjk2OZu5alAwmMaQCoSCIxiCCbc4Rl3Ln&#13;&#10;ndlqmhYbXaTF6K+o4lWOkDVcQHJ9fd1UagKzrkohRQyDafO2kim0Cfv3S9ccT+9tVwD643Ih0TPn&#13;&#10;mruNrLbjFKhkEC4hR1SICD2t+TysczcTl9ldEa1/eX6Ny5o8BBGjfpaI1GzTvy0FEd8vv++a/Twt&#13;&#10;sd7CNAMhj58+udTmTITUHmUKQ1FLLpNzzp+nZFKpiwCXNBkq0uz7RslRQYNM6FbdVMANe0V8IJhg&#13;&#10;A+MCzU58sdivOZJCXuYLL3nIcTEwiOyyWeYJkaoQ2fO0yogsgaAPdmTMZwiGsFAMJKe33lWUkNV6&#13;&#10;Y59e/sAs+Zii52S9Ip9xjFAFXe0kAY0Uy7xizDPEYVoLWc19105Xdb9RAhtj7BTURl8nz3FKU7uI&#13;&#10;6oFtYfDl8bShCSR0u46JOC4oAGkNa3K5nboQI8Uq1orC5fLj6f21LxvgccSSZeC3tBC6GO0KrJkR&#13;&#10;S5FCwK3xbR+mxRrjt5hJXk5rSKCFAQNBokzDMNztDoTAolTD02uLPUPYu7USGoY1mElq1T5fy0JG&#13;&#10;u0CEi93GUzC5SFJSFV9t5/PYdnF7OAQQEiHIJMkpJ4A3Bw7SEsbJjTYgScHUj9nBaBrGQEIzedzJ&#13;&#10;pC7Xp7piJnLECIhYynLspzWE1lqPhC/8+nZliZm4CCs4wyjZkpE5Eg9zpoRq9vbaikIFGDLg/Uvr&#13;&#10;TbCK7MqKQTRPS3P64qY/vAuCVbLa2HlV7EjARtR+icwjiIVgDPQ4/VimklbjMCSG5xhShtTzZWlv&#13;&#10;1z/WkF2RrLXeuiJviopAvCTBCAUGgt3dp7W7IQjPtwulXEUx9AY6H6Zgc8YAEwgyi84KZ6YUrGPk&#13;&#10;/v5hHsZdU0mBQVLLew+XwLaa0+p660V5jLdOCxxiLytuceoNFPWdtYFBgDkEFO63j8kM2YW4ROM8&#13;&#10;wIhQZuxwu4yCMAID9HQtdcHker2s63tQmeMiGLJGy5sCaZhtxgAFi4rmDjrsZ8QJs3ZaMKIiCIJB&#13;&#10;BGhZeb0dIjS3+aGhWEBSF31cdgc0rQs0abffX+cFgOz9ogqZEV9mJ9AgK1UyvFX6fVgoLjMFDub7&#13;&#10;gByFgDEHxOxWonB3eamKkrAw9WMpqhXT8TxseL1pasGRKIrbpdW8RBimEk19fyDVRLKfl2iWptiv&#13;&#10;3nifM0yQoHE03pi6EAQQELG3y93jBs9Y4BImOsiwU+A2fgS3YHWoce/NuJrZtOsYBVUCopwRL3fb&#13;&#10;ot7c3lsMOQWpVnJsvx0rHYIHAbbnDy7UvAaQimBTxYkUaO5Wm21ISVVaier3jx/NtlmW8XQ8eCCL&#13;&#10;Qp6ORwYL5adxuACmdke2dHN0wTvhkV2jY6rykFztkjKMIBkCyqoyEWu+K6BMIWMu59YShJkSEedk&#13;&#10;rZ0jLza02A3s7cvmKDA1caYo1bWwdrQ+tSNqqgYjwGFCS2qkDsNsM9jwDFXkjcyzkboQuo6Ig7lz&#13;&#10;fgUMwRWhokjG5duAXPPRXjeHhilCbeqvhoZiQ9nLxxVkqzhRS/00X6PBvGhCWFio5mn9+vBIesd3&#13;&#10;zdPrBclCQ8wjTh5ABs9Pz5aEmXjWKGDdBlfmErYbJoXDMGSkCMYFSxLOixbOviKkQSw+5sUJBxGh&#13;&#10;TC1mOUglMMwIRsJjRi6kaI3mjEiKpUx+EigxSjNGOOXu+zsiAXEIgQQ4YIQaAyfic5mzcIrvclLQ&#13;&#10;ERKh0bkEoe9HyKQ4bkBKOQIRkTExpgUzm4bFV9BPcwU5U2B3kmM/rYMvN01GuL3dKmqVbDbbUzs6&#13;&#10;HHxrLjHB0+7LdZk1xZiF6/Dm5jlCVxQKg82uQQJqEEhyaXIWhkwz7ceRVykFcNidooDJOYoxhy6F&#13;&#10;THMc2g+5RSnwYrMPEOacIcBCq6fvzwUWSxgVpizDCQRkk4p4qOXXz4/eBzeH82IPZZWTKbbakVwr&#13;&#10;mRJmpARaXl474PhqB0QCcqsCeApR1vX53C8+NtV+jQNjArsiV2GYbrrkNqyrN5TxUhaQpzO8FFI5&#13;&#10;mwTxSSBFEbKWU+mF8SFkXDWgxktIq82xJQctGzqmmW9JnfNuI3RBPqaZE8glU6lJaIY5KMagiZSi&#13;&#10;7EkKZIJdjRhObpp6PK6MSUhxRBEwOQdrUMiETu3N+jQMiy60MkGAoAs8diRyLhTFIGrKE9WX0eoF&#13;&#10;Y4kT8PN6TTYTAauNimDFF3/iu8wgP+yWvsfQZWqI4gXbLc6zktWkuQ5PFAtvU0O4s0sivBu9ZnJa&#13;&#10;r3XZgCF209Wsph+mhYBscsrMJ1oC1AWaOV2DL0u8L9lsR1WdNlT3wwQA4RnS2EzjpAR3eQ7Q72qx&#13;&#10;Kfk4W0ZAdNmlfVkHwAjQ4ubfxsGNYSAUM5CGGFBGmMKMCx2AhrDAcCALg9nd2kIfo+llVSKpOOMx&#13;&#10;16uPt9vgURm7CFDenpoGV8k6Sdm4DIhqTi0DBlMJBqIZoclsFN5stmbx1iEUfCjKcTENq1wIdvWz&#13;&#10;HUoGh3kEORtnaaW3tLHtwBHOgfJkKUQ5c0Qi5nhxpqG7JDzOFKzYWWRimybIjRJFdWx0MGFdKADR&#13;&#10;pGWMk0lxjo5UcvTmkUBdbZMPXOhr+24WL0o12ZU4EedAsQSS7IvDmiGmJK8rOyrFi6m1cRl9mkWB&#13;&#10;sUgBIIR0SDwZZF1KGc7RMwRFHbNFccbci6C8nf3D9rHvhnnoZ+PKY5GZ9iFhQMUy/njpSkUv4xUU&#13;&#10;Sda7xa5SiHYZQ/ZmnnQEv3dzTUuRVdJiHt/LnaIy+cU5IQ2OK/RuMlDiYVpzjiClFF0/D80pmSE0&#13;&#10;m+26eIKim1ZEpM1oX6DD40+BZiiYT7m73jjBhQYkZUrYEhLEOBOAmAgRCiw+3jsX3DhNWmySmZVi&#13;&#10;yzhGWEqM5vMr1pAseVoWITlE2IqUEOimeQ0q97NCrFDsFs0SRiSCXyGnITGypkAmluLi1okVmKBY&#13;&#10;b5JPo4eRrgtlyEXHZ9IXIVpIgVSoBCrDNdZUeZ2Q6aSmBmoSDcR48escXcQxUu/Bmq9OnNA8m3nw&#13;&#10;aDXzYEQhnp7/yDJjJASrVudNTtOyAEI8Kz4+zmY0X05fhgjsNZJIlmG1OIQMhnWeZ0Nk8tkLAv0c&#13;&#10;MTZtOyl90nW93F4pT5gBliGDELsgYCTUUy7WNXlgGi2u6yUS6GcuJpCivT+VqQAhUYiRYETtdAjZ&#13;&#10;WevcGESFNSUc0OU8gQwMf/7/3quqavaSa6RhsWqXAYEe3ZYpOO9N3uxOY06KaeMWxmDMKITshehC&#13;&#10;hqVySwwGAObujz/ZdQEpT1y76MkaiAmAoQUZYJKCothsORR2TAj7BOW0zIwSzorz0nbDCgBdgI0g&#13;&#10;B5TVRr3/7fd989DdvAZ4MVGWLDNX6IaCNIclC2JXi4DZ3H3ixQH/n//L/4YD2dK7kpiq2GBvT7qw&#13;&#10;YJemqS60EMgRY4C+9qslqqGrAZ5uNCo+4KRdXpBGMNi8poYRtPZCCMB+acdbtZWX374fT4/1/o6S&#13;&#10;+GQ7zoXCqse+a99FoW32Xx+ZwJup+9iVBK3UKpIllaRmdwCs445CbydaVGSV138uhw0NoU9plRVb&#13;&#10;vBKASFZQOqU9DyuyQ8oh/tRAs1iCuafv4IXnAHaHUwtvR1iGZdnf7Qa4hhj7tj1u6UH+uWv/EKzv&#13;&#10;ppk0J8hFwpLelp0AACAASURBVCz2LdPlljFpfafi5TInz9c07WoxRZtLkaExIKKARERbUnTCYIQj&#13;&#10;QvljwJkxpo8+UcTzijVuoh3ooSaYKq26GETFR+/mYBVblTpZ64GmFJq2f+XCpsjQDTFMtBKYmwrz&#13;&#10;2/QRmTtVmye5ZpnzlRKylDhwN+fimGMmNfUq4rbKGxQwYGVh0bK6BXOacvPhX60zpRRj5O76u9Pg&#13;&#10;OfVHeEfyBwRzs8fjFIZl/PR475KPXqmUd5gpgZP2EQIXoYw6jW8VFzSnTE3kCli7Xtqy2AUAPqZ+&#13;&#10;C4kCYg1zLnIShGvklnCsHwP2l4h2ipnLM99/Qp0lIN0s27KbdwDjInN/u3z4ZCe31GzHtrgq92Mf&#13;&#10;B53w9Xkn5IpUoO+yLpksJEaxC+0y8Y0GxsykkLyeBydZQWVpQsYxNCtJmLbWQvQGXBUlSIXXqmEB&#13;&#10;GjsxhvEydpwUWinG8jQRGGByyQcYucCgYNhEvNBpiZHJrQjzSly9E0T6/qrqXYNw8g5JACiMBIWJ&#13;&#10;lDxPNhsPQkTCdGcGpcCV6aQJXXnAHyS7yxz9hIEzWb19XBFiiHDi44xhotoAnndD+MfyuPuEFNjx&#13;&#10;nZluJI45pBZwIrmHmQqo6CaixEoBQIlNpohOFWWziT4VRbN4KOB3JRtnGSSy6yY707Ul7L57azFV&#13;&#10;utltZtPB3fZ1tSyj++OhXVda19FbZSutIqMDLrff7LnURQ75EA/v1990Az7SbKzNVFqPaxEEq5z1&#13;&#10;wWUJOSYomQQt3tw9Tl1bkOhgPM+ZEygwyk0JV49yit7YZfYr3bJSAW5Kd32zIUOhj8ViOQ/99GRB&#13;&#10;NlwFKJdINEMkxtGOxbbs34KibpnmY7PvF6OUXlfLlR9beNyUmwKbSb8kl5axSKvUeOAuWWJXEmPK&#13;&#10;PCx5IIFXsLgN7qVfWRRoooQkVuQ+g1LPFJLuNso1R14MmTKcyvVlQWlVitR5tq8KcniNRoApYEoA&#13;&#10;JatPRIgSIZinF76hBaFwiRPnLMlumTyF9+P6NLURFx7VvJA5fmiBEuKbLXv78SaweF/8Lm3XZc7U&#13;&#10;E++B5MuwaCy7kMstmsZhR3ZOQEWxwoggNpvMBAl5XgJeB1cphvzMRLHf7CiFQ/8BJ7lOviyaH/RC&#13;&#10;3ZUxKBG8GXKHR4iBLIVfMqgeb+0Fofijnapm13cGTXEcL4JRHBLVS14mSRWOPMchcK3ECcVtiSIn&#13;&#10;KWODA+XbxiU324EHIh8PMbpdU7bdMK0RI/j6+lKBDbBP7e0NldXYXhmlQjC3qPoLRUy3PXAMNYf9&#13;&#10;bCZd8TGhy20ARIPEyHnt54XVhTUMGpdw4pJ6GGKfoayebhM43eg5cEDYPsKExrmd54FSifDdOAyb&#13;&#10;TSniEHqYxvUkK7xT3dN/KY7N1Zo9EqvPmWmACGyfHQji2NRrc+UQj6YafXY1vyuZwBmErSzhKnXc&#13;&#10;07DojTbzKBjhc/M6XlW184yeSq7APclQ5HxAohPy6e1abBr/401Qeb0NqhaFgobl13VMmFXWzG8L&#13;&#10;82WGbyG2dSGmWE3t66GEvvu+7I4J3rbl59uzjwe9u1MQsmkM260qArDjROqq87BqNtZ6hdwyDZnR&#13;&#10;NWOFh52qAgAOAhXRkeLFz0hRBJn3HkH6BePfUod03J2K51cgchMWh1NoVajN4AHyRA22jz7qYnNA&#13;&#10;4nZbEFmRmD5t769sQpM7RhGFuS1vpdywXH7MPSFYUEx9my19fu8Ta0S8wi1TbPvxbZFHroBjGi5p&#13;&#10;FJh/+nw3Lws0Ik09Tjx4cGsnViuWefc+8CJ4YJQorQm99PE2YoyFMnf6PthRsYQrC9yDiTkzAlkC&#13;&#10;MTvnd3qPAWztVREqEAKyPMnSXdr3rfb+GtacJ5KKSoWlX7sFWe8MApmT6vyxfnRXBiuSCly4QiUW&#13;&#10;4noe5P1dO0yiqqJgdapc1SKr0bjp1bPUtCzQ2Bm+0zij4dx2dFIntGkOCCtt/3+C4GvZsiRBEKpr&#13;&#10;tfVRV0ZERma1bpthMHjhH7CBB4xv4GMxYwZmuru6KkVEXHXk1q7dWev8ug41o6kfMFH8nr29v0L1&#13;&#10;qXh3NOWmlBwPcx2HMC0kqS7ilw/OkjYz5F3Gmgm6Cdsf/V+7uqy5mHuzqZS3wJgs7/LB4WWZHp4+&#13;&#10;xf7DwCqiiHm+ji4r+rEOkqtlHMuibeSGynQYgdbXLMM01rEgDOfkFoULnbCBrNXwFiZZoMv4bSMe&#13;&#10;M7a8gBEs9a0O/Q1U5Q9jtiDxGjq5UEB1L3Q05UHRiQOmK9mts8/uxgGzke7u/iQloATY1SmTfZFS&#13;&#10;ykLV5WFvLz4AymVDl9lUB518AK5mMcQ5whB90aHSmBAAriBce1YonrJjJey2IrqJw3DVWAGwTGZJ&#13;&#10;hbfHFSYnqBPXgGjV1MmmvWIWSybJZXln4OGrUOvtRKAdKi9j6hI93+yX5+2a8hRRlckfPRK8EJQD&#13;&#10;3MosArQmT+3I66Icp0XuSIKo5tndTrGUO3cnUJiOv3MCAkBcNIsjLceuaq7DRGd///SztpOJtwLx&#13;&#10;qhIRJFEWLpJyhCDEFDInUkG3TlNEyscx4exzprq5xW8bsWeusBk3La5zB6/MV3g9vkcTkbpnSIuN&#13;&#10;oDuVCRFN42DyIP09pG/rDWH2/nZ9+tSOg88YskI2oLWrT4hpP7uAECWCIzSFdQOSwUCzh60wobd5&#13;&#10;Csxx8qANnDQkK6qr1iPgGOApz+vvAjV2wMXK59rEFTSoFYWy0XT7+wVczlcLIj59XO9JxLyw2aCG&#13;&#10;JwbXGJ1zQftUoOe7/fn08dDe9WPEnpIkp23g0ay+rztewvolg9EtYls0MI8OxIygcPbY7x72Fz1S&#13;&#10;cgSWpwCtATnOdnJEVbiusb6uiYzWJMJ5ASlG69LXvKpQpkWNy9a6wBsSAqzEdhoHRESKUTAZh3R3&#13;&#10;2BJFwbKo7Wd9+diyxB6aLdr44G/X06RD3pHJWKqqfsyPgE8fZ9rIa15lR2SHhgtpytSvU1GX9EKa&#13;&#10;HW/2tWGGzFF0PWbBJl+5iBmu223qzbVENMu4gnBdosoVEcSlRbmDArtd82GVtEuASW2rOWnAQCYe&#13;&#10;sShnOfELAaKirR0uAEtM4G7XhAISKBkuIwAv5zMVfFxmsulQZjiSbbk/ri5dXPaAQ8YP9fv5VGwq&#13;&#10;lFFzKN06I7vqyAVZYpIuNdZcDzXEDNw/P+TF8gwagt10HcPAWIVwFfO0mqNsSyqrdQbk1RJsMRrN&#13;&#10;vuFQWu/cOk0gMkJjNJXCbx61uzL4oXMz3D/bc/za/IIKNIb3jCychL8nyeQwBgtTXH3dbG/aTsHt&#13;&#10;uwPGMYU1BJIqdXPxZtIcjJn8vjmYPKZAjF5ByOumKaIgJurrDbZSwzktCa1gWhaapF9wqlYACkIx&#13;&#10;CME43MeFsbJQVZZAbbYe+gD0M9wEx52RCvmq7RIxqIzecHP9ARUT280S5r1SNok1KPx//vy/O2Nd&#13;&#10;WDiuithPK1jSNuZerpOLGlAI4b7VVnudSlzLrznNJTrb0xewvdRyk0epqKJgzJQbUfyh0T+Wc/Bm&#13;&#10;cllFphhhUdNwSctdguAcB8kVtbNSGybv2t/PJzMBTrxgxeItfSuUC72b1g/vqpvZ4ir6Si55FveQ&#13;&#10;rYpBSFgJoMhmYZjO48DXPfLfBKZFU1I9jULHCHDEpDf6c4kQU6HwvY7KBRr0bfx+0VusnrH8M0/K&#13;&#10;95NbHFOICjIQ5C0BIYiDgd7TfDHDHf3bAIbyQZP5p2/kt4R1pTyz3AwrSpSw8i3Ax8iYi5tSwtA4&#13;&#10;NTU/p36WXocQMsLYy0tY+oLkUkJI4wJGkNQ4kE1OZzRE6uWVYSnNG9rnP13lW921LkQU6a6/uPLp&#13;&#10;PCGP7h2bHgwrBg/JQYaXNdFjVkmvalUOoVwVm9WjBQKXjq/HhntwLdGEjiX5BUaBIebUHqFQuW5a&#13;&#10;iegDEecgnJMU76i9ZxjaEC1MakhMhRFdwwXX/CqxoXBwsYmAw5qCLXQjRNdLQOAG0+ZvW20MBWyT&#13;&#10;49pEC7OqOjUk7+9tBis37odmSg4Z/8CFsjWo/GW9kfq6y4/WgpggRgE/lhAXycsUlyajgLUtJjYf&#13;&#10;e1bPkLTnXFIDJstDDpkKUnWsgJeZ7h/RH2sVCfcRNcus58P9ZhNP3+fK+EHSCarHkyp8NAWKINf0&#13;&#10;fQyAk/Z+XgDB93hZVVxZUFqQa4kDWe4fpF8t0uJWrq2mKJV9nzLrdz92MIcsw770yZnxumq2ABKT&#13;&#10;IJbgxWHDMpDNTePyfswnielTP9RlfqmEcjNzu5CWxDxVtjSSL3ne1l1cE9vqX9XaFbi202Ye20/I&#13;&#10;w4u9Em9iBJyIg+GeogKmBEK4uMYJiPJKXE8HDGkWisLpUIQPKUFAy87XKaSSCAWCDulnsQVkAe0U&#13;&#10;boLvL2GTv6OhJXy5jU+iZuCCY5eZCazPAKW0ZFyOYwUW/E8sxykw1Z3hW6J4HrOgDQjnR0SfHbhQ&#13;&#10;WLLKT0Y4MvCPKqlCBlnp43jFSAwDFFrBO1MUu8WVNRj6q06MDdlb19wfGhvR4GHR22K9/FRL3Eze&#13;&#10;nn0mLrWHWPbV2tK0Q/oadgP9f4r7YgrrBQgKA+Dcg/hQ7fI0NTF9iHaDv2cYbEBxmYFrCsyEZK/O&#13;&#10;+esmBLpCU3yufTAt5R+BfE0q3EC5NqJK7AsN87XQLrLKuxKgbdV9OX/6dyhokcT7lCUllWrLhGcw&#13;&#10;VVcEI1SFsL4G+dcYLEYSMKD9sNjT9MufxPdJZ3TDCDbK/eWlq2tJRWCQtjQsy4Hz0adHQMEtegni&#13;&#10;IKVUkKfYjf5KVCkRJmIhYeT1wZO7FwpKYtVG7L+FvB9u3ASsfY8zj3NcGfaH/eY8sodlUtE+OeyU&#13;&#10;SsM6HDdccYeKPNjzfv5TYL3D3dvIIhBLXkKmboV0bWSnZRYF3AZ5rQuSwoLK8jMvEAVYooFNcS5F&#13;&#10;U2g83/f8x/CNV9DKFQTrIxh7V1f5gsbJUJ/uq9q9/PWKedDwyhy02EIfSyhBd32bn4uHfzqgY3X/&#13;&#10;NK8xZsV2In70Htgk1i5t1umvbV1fLrdKLt4ckmMtn3tPIZF6tE6+FgwuwKRSiKXgJGJ/2ZAbrh8u&#13;&#10;Q3WzVOJT2cucI1DUbuvmrAvA4oiHqn67zZLVaYbX0gp1dwZ2Ej4BGTMKa2Sb90P+xaf645xzBx8W&#13;&#10;ep6O8petGPOfyWtbRxqOSxQBO6gsvVUjD2aBJLbp0D+TNkR5WwjyNVeji9PHx4t/KG9TbrvdV/3q&#13;&#10;vv5kvcL5ztR9MNKm9e6eAZ77+Igp2HeZRT0WMnPe2t0VLIBC2VYokp1xN+jGPS7h7d/6S8EKqhN0&#13;&#10;i/PDaodVTA2Uc4y5bYSeMaizhzJjvEFKF87EdbZkDyCRHhbno0eQb2uF/Hx1WBXF3KPk9ju4GfPv&#13;&#10;QMoZq0N6T/1PKwRoSw7oTi0QnTQIBkxxr4oq4Qtt0S2uEL2LWPp5Tp30do/mM+FYad4tDnBwqTTw&#13;&#10;zUNJC1lCJFie7IuRlU/l8DbvQIsk+DFwyLaX01SuZ1jG2Lq0pZ3gc+j5nlcSg8V2lcLQhHekun1K&#13;&#10;eEfkOV4+gHZ3LbuVU4kI4Hxleuu9nalimGJvfJ4qiFWuFCNuGk8ZrLueJwJgSgYsh5zM1ZKSiH2p&#13;&#10;vy/131chJyn4RhwYySH1DlG8NAsm5MtWXT/AVRQkwXz17GM0pGlYgEeWOQ/N/IFgXaBkESSqanY8&#13;&#10;7bafbm8vkug/mFLLnELcPTyG21jVDbbo8wDnLrg6jYVBEwf+iUQvqTHR1eo/pYZpsezKy9twCLlY&#13;&#10;5NRxfo4jeBbm6qI9Bjdz5miQEI0ICzNDixVIf2262iSK/cprYok9kEQKJQVIru/FgkmCUaw/stjv&#13;&#10;1esAE7KY3lRI2ZUoOqDuG2DHZVNsA1/juoszE25DVK+DJTtk+bAj92cdDSqhjCH4bGHp2vP0ZpWZ&#13;&#10;17EpGMwx0NJHI4Az19nS5nwz8m9ZrT2VSOzEb8sHP7ZLAitDG/RGHhYaCLwp6zfX9ZXwkrLNIr5N&#13;&#10;l0npEh2jK99yiLv6cb5YjN6cAwFWoU46WkOyC3YLDxbm8tDufar6ykbaA37qzz7y+ZS4vWv5fCzf&#13;&#10;ASOXy1qJS8RqLfZX5tvLO/aogsWFp2LpETNjuhUJUJxGuN5o+FNHT+cP7zIJwHi7Gt8envl0SwhP&#13;&#10;2WkhA2XOMQxTW+YxaBaxxBirNHll7dqUIuL+FnmKyM7mx/YYCEMZr68aAQ1QwXizMtvAGYBwf7+f&#13;&#10;RpTsI69wkEdLPRjbMfobmQv9mu83luYHU+CrJwYLS8/xe0o5WNeqZh36MRVR8NwyaWqEEJcq+KTc&#13;&#10;SwxLUXIywB4kVFIv00MPlf91R2s3gx5eQ08pF0TS+3K7XHSJNmk/rJvWhYB9Fm7GuwxAoMScbIbQ&#13;&#10;ZL6CbtWhV3oQ2DUD1xdBy8juLSTKzrEgCowhSN35290GymJm7mG8rMjTEEKMATHkcGhXRtqyX4Zu&#13;&#10;1wy3sfx474RMDuTs87or6TbjiRTcrwuYF3b/eE4Hm0mKCUH38+ZPXATCr0soObxWkrRS5n6tgGKB&#13;&#10;sTbF9dRnPxD4ib93IeMYPt7fXbWlPPJEN7jt1XGe1rzyDYyxjjCkkm1e3/xp+S5FCRy2Yvd3LXTe&#13;&#10;1Yf9TOdoO9JufRqd4Txu89CSEhA+d1ipIRTK2itIV9f4GmaBLeChObNUk83k4GQivRWrgXWkZY5j&#13;&#10;Jx0MQwl+L/Xmz8tbuf/3kynJazF8hgZTi3xBtr5Ieqx5nJKluQoATnEtfXut/8oqbH2w1wj8ovgK&#13;&#10;4dhyFazb7u9aS6VlBPVL+mucs1+2n562jM3phkmmCGBbMmyCmxJzKufiiuZ18Cqy4+yaji3jmObl&#13;&#10;hzutGKHNbrmI0vroc8AZpGK1lJV3OkrJLiIi14axtOwN9w/RyWCziJ5FLoMqRJLoeM9mn08nXyY2&#13;&#10;C8aTEyPWbHonxNRhdz7AEJaZYQxowWrnBiBtW6qJ5trNgcQyjgCKcU/EE1K9mneVwHaCGSnLRCUN&#13;&#10;T3GRvIIxGJhjEfwInKruA9+hRtusuYRQxgF5JYTIlHnQ5ZgyGmKCzs7mzPR6h+hx3E0A5BIn8Ac+&#13;&#10;FqM1miJWB28koTKbxNmRyOfb7Sypx//X//CfXX/qaBpDXBXQbmRwes1uYBGXKsXcx+9vCBLtm4tJ&#13;&#10;+ZsyIH+QsPXvb38kCjUPJqAzgEoAHi59Vku+gEI8fvr0fjPeZWDA71g0d6sF62oMtfFzu+Mo6+E9&#13;&#10;+POFkzbCZ4teKt70X+d3Pm+ojhEWGNYurC9YfqH9uln86VPGSH5fp7foUBBAvKsN0oO//5TPi50h&#13;&#10;4xXGF0YSMuuVb/cimnVaAkGcAaA0V6iaIig2gHLYtnIZpzliX4O+OAhFkDHrxCjxXqGsg52Egg76&#13;&#10;TMk4Zl+kr/BLxTaI1viii7rMAa6jbpv+++Cq3fb9cn35mNqnx+Nk1YJTxqguc1OMABzA3y2OnEwg&#13;&#10;l+mwKWAOu4PsfYh67orCyCrqU9VxoMyULsO5LGkDbbYPy2miNtuiITa+VgWZ9LWbZP3QzpNzc3pu&#13;&#10;8RgdRiSPKdksnx9v+tzu6NooBEyx4du+6zYouNmt15/q55OBGoEFpzTCMAQZa6qrV/prmEAtRcUY&#13;&#10;oDIgX9QyQvXdYiW+QLMf7/8q6d+Y2fmbY0q9vm23cte6BCyrfKqi+Q4PcJxazvTpgz4WKdEZ6QE7&#13;&#10;ZC51ubHGxJAEXVQhMEXMLLeqs6sjc3DN7R+q1uWY20L5Myab6WzwzF4EaymjEG1pNQncR+NYxDlu&#13;&#10;XRlEPONJVuZDTVlZpmLnixHXIVGyVyshrBQhogUe7yLnPmJPEBZ/GUJ1IAS+l/Sxw39mpRizhHcJ&#13;&#10;TFZ++LwWpGI4VJfva75vWfHV2OtPDzBMz+MvP2KOw69THNXE5BsHZaayqM0t0aWcq/x1JNIPIr9F&#13;&#10;9vgUqWrThH+gv8NZsKl3v3wHabc7r+uV5uaSHz+Vq0tss/On+hcjh18vd+2jz4ThX8YrFTzMfty3&#13;&#10;ZYEiphyVNK+6ynjRS6tMRTy0YwB7A7UOJtSujz2XFfZiwrY+fP1xmi0ubLbgntzgiDp0Q6oRTuBu&#13;&#10;fs/40kEiYEFBAayGKUJgGIps8kMuNdouLoJfm2/rFMq1gi2rCHzulEfEJ6m6O9C0wzKS4+oJuLFk&#13;&#10;cdjf5eswY7IRRF5uN8IpL8pmZXHF/WgFpV4IrAQiVJZDIs0SrnN8FUaV6tOk0elFl19/WdYcbC4B&#13;&#10;2XXt8rESq0oYlssmaGSt5kLsqzKEEHD//V+v9WafuXLLbDQmDYvVjJK4QbOrWrzAInjZKZF0jfzl&#13;&#10;jzOj/KOfvhZq/axv5cz+Rhynm/x96cRmNdiDicOd9noOvTo/cCS2e1ba5ozNmshkIITxUDcXOMUD&#13;&#10;GPyff8n/cw7chhxel/t8T4+So3S9aVVDxifO4uVyIy1Y0yXBMfAWUODi1HXlvBSLI1lP4SGtyV/m&#13;&#10;lYCNKy9AelnT0X5M5a8EcHDdtJW1hpt1eaDu55//+dvlh1XBQ+aURDCyvFhSn6++EJCQuUxvaI15&#13;&#10;0TtfeFiWSimOvX+nViNnKpwPVFNX1rIy2izSk98uJQzIHIFv3K1/2jVxAX2CofIzv1Xf665Z14+5&#13;&#10;9bu/2KKo95Pz5b5a/3qGqBo1QoHlIUoHK5D1QXY/p9Geq6Yu5h3by3WcdrvNatDTAXI8Xv4tdI1F&#13;&#10;QCwWg/m9FsovrsbFzN/wKinCbp0f0P5V3gZ/3LpNjr3c0VC79pQaRYNZtgW35rqKP1mbQIS+3coN&#13;&#10;L3fyMIyuwga6SJCcw//n6LatydpjEKFdUJnhHdGWbvQkI8NXgklLygjakSt5nR+m5birjQ0T8z5z&#13;&#10;5ClxrtgeNuvLZf1+LdKWiki78O/+BeP5+bBZzxdaPuG8ITILueTrNwkfQEog23ZFngw/PXW/DZdF&#13;&#10;462SKpt/XPVcEGv9NKWw+C0jnBGHMLL4fIrZ8ATe/oZ8Dmbpl0s+ZbF5AJkogJawfEn/OL+93W0R&#13;&#10;Kui/f2hPCl4chrdve15Pf3kj9e66Eh8dwi4jkftzKQnJ+gO7XLSzH5oO1Kj+Tc9vhezE8bgKWINU&#13;&#10;zOJ0pAdQU2lP45E8//RZUJJ4iEfy5u7iZW+Hs6mfdoNQ8e5Ptx//t0vfDh0pso5RLUyzIGrwaJqj&#13;&#10;WyOJHfZNat95UyCo7O1baw7v59Pmp336iC1YGqxqtrHk9WAmcP3e8Do8AdkoPy3eD3DOvJd35uF1&#13;&#10;lR56yZqkkePF+fqdC9JEecKFwHT48e2RN3p0IRu24fhfvlkC5qjrLw0fsw10oxhaxzNqrfdC0aFC&#13;&#10;p5sQEm865E+R3bc6gWuvRaw/Uw8C0R7+sJO6a7zI5vSOKrBon630OUm1yPLw/XvyjDWJgTXvy/25&#13;&#10;P25KoUjw3LOLiiCAIgrr+hz0BMYrxDdP7jAWkqqC0wwVcsF8aPPl5y92nQSIAeEPfubYVwlStHPT&#13;&#10;iSI1X8m35LCNjACOxgoKv+idaNZ5uay8PTzaFMfi3tzeZY0iOlufOCs4KPAKwy3o6yx81lQwPF9z&#13;&#10;f+bTYf3FcFNvlapzU1xeBy8IaSAbRk1zjG5SzTj4AuBC8tbMCuF/lWwVcLJI5r0kQ/qsNzeCeOTk&#13;&#10;Bjv3jD7FJOr//v3SIId2kfCiH0NHDyNgU+y7z2y0No0FcqT8Mc2UxTXg1T3OItfRu5f/+Lfd95s8&#13;&#10;DYOfAY1IsPjwy9drv97m4uH+S0/zezFVn+4UPARkHb5msfpzVGrbD1ppGVtGVVFPR8dwUXo9fnNI&#13;&#10;vX7Xd7tagQnJcV9/JWTO5KPEsvloSc7bTwXVLh4Bv3KIp7hvX9bLiEYllXflmpJJSeiwdozj0h1d&#13;&#10;t+2OASyq7k+XESQ45vu0SU0fkkQ8NBuCMWf+xa6G0AoDGldv13Xo48ZmEG9MrRuVJWi99YAQfxnB&#13;&#10;V4mFb3d4t2/G6UY4DAkGfYf4ZjaxVIh9viwnE9+7GKLOp50k8HxcPu2FBpuqw3o9ooEwhVOhzFmZ&#13;&#10;w16SEo5/NGn/qOwwsTVHO/2Xy4vomtnGlTKLQSbxW8X/XiV0jaovYi6nLR2W98PO4BP4uv3MnN1S&#13;&#10;Ov/5qmqlmRGPbr5V2Q4FXSn6TLmMTkmxD02yzDC1m2a5w08nPP+XX/9A3Y6RdfO4tQHJuV9aHJMW&#13;&#10;HB1dOMiD7/H0m8VbGa9jzXnf+ezz1y8/QecW04OrBonYzOcpFF/uLuadFDO0+M0do1jJmLOZ+ttY&#13;&#10;dxub17udkfFjS0aTS4xOi3ZSPMTbe6DFDfmbDIXZfFzssCLcqpm3XDCVVp2/phvVEa/BSqH5unfD&#13;&#10;yJE1riy52O+KH0UznBdEm9nDQtz2D3kdjSC7+t5/v/ZQ8sVpftntiouevgPVljmSeIL2N84+zT9u&#13;&#10;AbIRQuArJYYAgI5Q5Qz9Zbqe2kTHQnm71gRpMNGWpWRvtxuqQZWqdElbvxWcbVzVBZERR/vRw6v3&#13;&#10;ZxSAK80w9AVrVEROqSmas7mmLL+2P6k1Vat+MbFq9i6yUZ/x088xqOU92dbUVbEYJ+hWwZE8AewX&#13;&#10;/XqRIPqUA1Kt09fzWedFPkvuehiaDRRdhs+HAwiaZHU+2t1P7frh7snzdNcjXDC5DVrIuurutt+u&#13;&#10;75r6O1MYHGC1PY74YVPEl+Md5FtjPuz7p0aCjzfna5Ku1vSMsbHb8/EJETDZD6Rp+TePjkXumEuf&#13;&#10;zbi2LEMe1+Om7bioe/7Q7H+3VCVXG4Cmqti96+vS+u3SoYAApiEzjRon8S0vO50/lv+yvbuDovtQ&#13;&#10;+H8pvwzLd7i9FmLb24SbfXfr/+y9jHBPaOT1uuFBJdqkDrL0AhTrAlBv0+8lXxs09/Ef0t33q18x&#13;&#10;LfsPkmjEGZAQyhz+2++/7p7azAP+357/My/qRBniAFHIKYEwCiofVZFTomXhoUlLrgjlBIKuIUQR&#13;&#10;xEOFVEEiIC4gzFaYMjRWZML4F04nBJldLVoNhlk7QzrMFr94QMqW5ixZPY5rwQq5qaMlOMFxntle&#13;&#10;sci0n1ljiPU8IRYwMGDNEgVfCjaEWaKOcUpQrhEnADBcFIz0p79wtQWwAPNEADLONttN9BPxZDFR&#13;&#10;bbfKWXjg7gAAIABJREFU+bLl462nlLq4c0aXik6X/rDbxpQyhQXPoWwixBDS63J7bERMJMJSuRSM&#13;&#10;45QDtd/zaNw89RfZCaOLCJH2zvjpn3e/mHU2UUOUJIe1YFCnBcKIoI+euQUHssQ10VxJllOpJ72r&#13;&#10;67G/7pu7YOKaiAdEYFoAGDwOIYim6lMScAEhc4ES9BuYRSiggYKgMTno0efd03XWspDJ+rumdRCc&#13;&#10;rmfBya5tpgDsZEDCmi/ZXyNkRft0fJmgaAhAIuSyoM66upT7bWPCqKrNqkeQHQe4X/WUaQVje/+0&#13;&#10;XC9gHRzk4cPksNat9EP2AvEqRWp8QktyZztz3ERtUMASSw9QpsE5RwAX+CZoY3NKlBcczXGxyUtS&#13;&#10;zpcEvJEiF0UzxjCvvikb/8fZOKREASEuCHaOxIALBiwpIARNWSTHtJ4QB+s8EwAzZt45UShtERNk&#13;&#10;Gi5u0bfL4vIauX3eP+qgISIwU81jCSVj2fgFgDL66TyuU3DemWgIBnXN0RlbN4a0JlBKd7wKBJ01&#13;&#10;sULA2gIVreqCYInSDGlVIxxjsim4gJskPHHA2qCD3MGLuc2Gl21cLslFUclpXFNbNFXNMacwvJ/f&#13;&#10;qBKX5faJ1kPpHA69vq4oIkshgIBMZimshx6gm75cZ9+q2g0aZxQREhJrOy5Tqg6FKjjNTEqAE89B&#13;&#10;JuF9jNYEr5MgwcyzX7NdURlKZ27RMgRUEgZQwJmyQ68TE4KGaAET93d3iUaHrZiVR6khNYlgSvm+&#13;&#10;bMOpH7EM9miyubgxT26LaaB+DmMt1K3XOfNpMXW7J5IXbbEiz3R0IEKOIHQ18uM0RogE0iAJawJC&#13;&#10;qgNtypZQ6KX48K+cwGgWJYnLKMQAGPBg1ZASwZkoWyzTcpEYzRDsVIlAvNttrlrvD/cOgdk5PktX&#13;&#10;eTvdcHapEC5Fs/qm2OeMq7rgDAC8/jj+tSm2uo8CCpYXCIPkcKVMZwGALwW0fdB6WpYhRNRJBBGd&#13;&#10;TeKQgH7t6gaELAD1ow9gLUsCoIgAFnV1sSdeMgaxuekVrM6TmHNbdwA4xSujEyJ1mlYo4WJ7ShwB&#13;&#10;1NzcptgrkqnsgknBRQRogXCOMkPulkVxjnIIJJ3GGZHclEUoqyoHFMOiJ8rxbrsxYc2KRp7DWgBa&#13;&#10;GsppIHqcQIgWhMhhU+3jkrxEIRnAAeRYABhs5IRKzCm9owity3xZQ0JFjKFTlV0jzjitMS4atJ1G&#13;&#10;V1WBGAY1UaWkLDgVaVM+Tbov92xJDEHn5xTn4OfMOSuKAuAck0sBXS9DWcoA1tVqgOMBcRtWKvmw&#13;&#10;rkih1rc6aFzhcLPFw6ZknMcIsvcI/Thdfj48DdQQxpxxBgOaSk4cU5FwEeKyjjfuJ+1QSmm33U7W&#13;&#10;+sWRkPVscg0b2bqERu2pYY7MRBAuszcQZhv0kiOzMxA1tSjkLEpSJ4wjBiBp5FwjRFtWNgHtZ85w&#13;&#10;wjBEZH1q9tt+6a+9ASgau6hCroGLkgiJI4K3nG3IwU6Pxf0y64AJ8TbRCDLjolWMwJQIwLf3D9Ao&#13;&#10;J5s1pgeEbust0oyVkLDT9qwIssOkuipbBmGAKQQbUVdtdi3yOSTnMe6eH1djtpIqClHMBK5xRYSW&#13;&#10;xiLESZXbHBLAaLVYlojQVQRGgKeMIMpyDDcSolkrGmLZpeNxDcETLImCgGrtSIKKlTanwS6dT4iD&#13;&#10;su5MDBBAyaiNBh9kr28MiopXE0mBwWhhGh1qkRnxZtclF0wGBcYueFLQNzzLJCIhkFYX+JozA0km&#13;&#10;vFaoS8ah4OVdKSBwwcxupFmwMpelXMardgSvuoMUcGtyNY1rKRsAASkKVRUpZ0AEW7izGiAoIQx+&#13;&#10;Tti5iLkPqsxrHOqzWkQShLSlWv0NZOIzma0v0QbAxGtCQyZM1m0161tLFSQpJMgIkSUe5oGQ5sfL&#13;&#10;2u1NTojhKmwz+iC4JL0b0i1pZ8uybDe1T2AjacvLMOuP0Q/XDwRw5DQZ4UxYZg3XrLYtcj57HxOR&#13;&#10;OEIfaIaxRNijqqpuU08ZxooSjoVUk8M5wUJWBi8lsDFHALGoG4GJXe00TBymcl+vKGLG0ewVUiLQ&#13;&#10;22UNSrrgfXJRJyzubNAmLVt1CNZzWihE5z4SBmY/GIM2BfAJ2Aw14FAsDCNZiB9aC5yhm8/ZQ5Gm&#13;&#10;2/B8t0XcE2uhRRVrZmM0DZXCcZzkbpcmS1jiApsQOAGbmgvBr6sTqjrdVqIKmjNDOAVLCnycPRUF&#13;&#10;wTjHo7MzRpkiPGcT5lVqGDMM00m2tSMokZoyD2JQaWuAZFJQRt0MMQVSAgrDkiBYvVmXqm7Nqsfz&#13;&#10;KeSIIEMI5CwAE6qALmWCEIE4BQCwzykxIFOgWNBltZFQ6KK2kfGSIC8yQwmYEFTDM+ZTP+p+jcFS&#13;&#10;KX0WLksXTSeVM1qrDK1HJbUEgh76qpizdww1SppRm9kgLnJ/eXy+03oalkUKPusjZi5HSeGUDCOo&#13;&#10;EWK9ayrgU11v00bqo1lnx0DCh70NvmiVhnbKPWB0McADDgJJjqLIC1x3LSMQSsElVyjHohSQb6Tw&#13;&#10;CeMAoqglzGi69YgQbPFaegc05tAmPqOVdHB1KdnEsqbABa9vUCdCI2Wap0oqkhgJFKFjWaT9phTW&#13;&#10;HlcToUthqXAx60Lx2piwVV0mCUCQU5qBEaW0OeCC4Ky1W6gSi/W7TRkkXlEA61oXHUG4lIVSqlRd&#13;&#10;MNYYL4WQTTM5u5HV8j4xxHyMWah1AkTw23JSGLMscwIYkp1gi+urO8EIdmSWycXjWXulWIrR1IUS&#13;&#10;GFT7e4SDXnsgdrwulxTXxcG4wBRh8Eqk8baCSBHEaTUlbczqKRaLW9Y44UJSUwToZFNgJeNcvoM1&#13;&#10;ZlzSgqdcViUEqBRsii6HkQp+sfmu2VZS3vordcpQkJPjPAPW0mgBhM77GG43axx2APgxrUzgmJbM&#13;&#10;N/l2lYBIAK0ogqoZF/tuBxMIi9XWAEYR8cmtBMa4RmMEXHVNkr/Nc9IUsVI0xtvbbGCiOXNZVAFT&#13;&#10;SMlgl5ozwhFXhN5sVsrEqBGK0f/bt1/b7q6s9wF7jOT76UrqkBMGNlEHsFyWm5eZkwn6eYCcJA0K&#13;&#10;z1ePeHRKqHGGRfVgxkUwmClZwlBUdVU0Q4xmuSSRLMTlphmHN4qDW2hk1tuxa9U8upoenNOLXjmi&#13;&#10;lxh9Qd4vJwOaYZ6LqkjOgxkv0WVJ4jytOmWYc8ws6FaJkOllMTseFweWZeYJbOTOhAAYRsvcPNdp&#13;&#10;XmGAo9WaaOCsinm5TiDkatOs3gngKUTXy5QQUdkKLDGAsFAb1mIcXZ5A1YiKOhsJlPh/ffo/dMrn&#13;&#10;dSqLwIWSnBgzjy8n3C+zd5vPn0yaxQrbSnGFr0QBQAimUYDgZ+/hjx+nf/6fHitWxNktJx3Wptq6&#13;&#10;qZ+XSR84McHuPj3iMpUrQ2X7vZ+6gkuxO72f/GRuJLS+IJQDLi282jmIkhF2YybXWF2+nZxlH5Ou&#13;&#10;C346vXRd4a2KTkuSRcKXjzF7hPHC/FKUB6527nSShfI5ap8alZhXS84LRvh8pQq1Vb0C+/YHSV7r&#13;&#10;6dSIrirFy+ldQ1cz+PsUCBGn4+X+Sw2vJ0Q3L5f0tWBN2RSy7HNZpvfj+0syLnaIwT+d+0t3Vxet&#13;&#10;2n04G43clAnqTvFDUcWY37UvmupyPv3USMpKnY3oSpizHQpgbEHyMJ2S5uNlWjF6m+J9Xen3F7uw&#13;&#10;zaPAbVv//Kf08YbTqioWor1z5Pa6/nT/k06nKCo/GGrzkBnGzk8LWAy92zqjMQDLMBrE9/XBuaR3&#13;&#10;lw5DG7nPbbTQJF5Bks8japOZJinw+8cftSxY21zPb11VgEU7rPjhq3v7l94hBcPjRp0v/FnJebnN&#13;&#10;fmRTuVYLYO60vLsl779+WiiGY7Cro5nmNSPGLuaPWrUkyrtnP5ysbLr3fpQU05Zep74i+/HbRGmQ&#13;&#10;Tbq+WHi3IQA/lO3y1zMQhdZmd9iLcf3ep+3mnovlogXDSHHcnyIuzTpN26LSs1V123Sb19u5X+HT&#13;&#10;RjAC9cXU7dYTjTa58sWQrhgwDgvbxs9yf+6PmWCfCAiet7WHiWZUibuPN/NTx91jN53HhleAqj0A&#13;&#10;27b749sL+ZTLtXr/dtTa0ofG+qRHh5Wxt1GKAiMit9HMUFWCc2poJ9c82+ATrePUHjrSsduS3m7n&#13;&#10;tx+vAnJRAc5UIHHz2Obfz/9KB6IQkXABefp9KJQa9Dfd3/G6nqJ9/NJdeu9nW3Nlzr3G1Ie1bFkp&#13;&#10;WoOsDXr4Nmzv1DJljDaw1HXbCFJCxxRcD92+4Nvbyc2/HWlBlikftp968ZIiIqkQIX39T//j9fqR&#13;&#10;vTEIgQBwhc/6uJ1qUW3aopGCALk5/fl3PrnvIUt8Kh+6G9Dp3WwJrA4Fb8l6Mrg4UFbIsvrxdoYM&#13;&#10;ZhxhJ+oFF9sSiOy9of0rL8v67pGG8XZajIVM7IQh1+F73Ra+a3vwwlFWCAIMFN/LWvz5+7/ePdc6&#13;&#10;M4iFMzS9H78+twyC//rj/LwROXi7zAsk19vCyvK2rIe48fupFCS5Jbe1XY3TcLxFJWXOTnH4vvyx&#13;&#10;2Yr54sAqClaUtRtuH5tKfltyZMouNz8csRdlJeu2olJ+ruX7ZUL1RibxtdpeP65P+0dg86p7gh0l&#13;&#10;Xm2/DPNcb9qiI7jAH7+9o5nmJhxv+j/803+APkfs1uvcbj59f9NfahUrl5FDXnd0y4DEiWdzYe1P&#13;&#10;ZrXffv/OqPrSHG79GjFx57EoYHDLQoBBqC7E7fXjHcRyvGECAUUou+en+ymZ93V4mW8VeF4szJsq&#13;&#10;fUybqrnb7AZgioeNvpqfDz//Nr83G0QVO96uO8SmmBWRl+/vKG6Komi7xpUVZRsUAVz9mk2JWmTd&#13;&#10;RrIeZ7SxUoLsxyfwPJtRlcRDo+Jj4maGH29HkNzSie5p+2leV9ebsimu5lJwcruE0/EW+Sql4AIj&#13;&#10;bIsR0i0LEC4h2OzqsQAKvM5vQhOo2HS5+TC2daUjUM3BLTN6KoL1BWILA5UXNtyQcmmNIS0MxeyW&#13;&#10;+/0vhZIop6CEfz8+3T+Lcr/Q63PzBfGKl9vwOtutd3HMcSjwXs/Dod1Q0sbgXoePoCiwfB1cuan7&#13;&#10;qedSx+PKEDbG4loKThhG1/mWUMWb8l++/fu2LSDpcg6fnx90tsfBc4luw7E5bDQU28NDzWPr5GRd&#13;&#10;kGq83tx6FLJLucbZjH0vIGqE/O/zcff1nzwhj7P9SB8BwXF1OBT393i93h7LziD4+PSn1x/fbqfz&#13;&#10;4/ZuFtEFi3UUTWUp/jH3JZNlmPU4tmUX9GtMbX8zwxAP+5LOChEyuDUgwYXbVM5NYlOGDGFZ7Vgr&#13;&#10;c92IrMHyMqH2LtP3se8+P9vXxfnIecEk/vhx2T7dmaT9H5fIQMLIAIcgsMcrvSv/2/TrY3NX8er0&#13;&#10;7XhVcUUYLumB1W5Pl3NsVGEuE7+vP379rWhUZuHWSH9ZeVmHTOBuJqTWEy3bUKM9Dv7L4/5H/za/&#13;&#10;j2ojPHdUE7VnH++vf/8PX2nsyGTTsY87s3/4j025+df/9y/7nz5//+NHBuB0foebLfrujTX9Mt9T&#13;&#10;/PmXR88zp/UeRZ0nvuPsX4A/ULtMaZ7zxpzf8upCgkDpFtDo6Ip05KLKyIoSSCMijjDn0/GlrqSG&#13;&#10;9v7hn17ewT/+Y4qenN+N2evtbaeRzRV6Vj/9+PGrrMRg+ro74H6Yz7fr63vPtv/45c4ZZxVyRwoA&#13;&#10;FrJIw4pL6Y0plMoJcag3VY1NeNdTo+rb9eoR1nGiksiCvR/PcyiiSwSKyM4PTVlWTYhIA9/xur8N&#13;&#10;AICNICvJZ6ebqr4jG32Z6QpxV8iHL+2us0Ff/7i+n229K0SLzQ+HAWubw/R26cotrwls0sebSeMp&#13;&#10;YtpbV28fZ/9b3VQ/3l+Lh6/ITTuZXgl8+/Hy5WGvx/dcoq3jZnCSFppmumf2dm0yumJQ5Pz8vH+5&#13;&#10;XJ72T6WAL9//DAnm1XbQkYitywtew+PjvmhIICGJ+7eP63x7vdvkqb+WXAQQe2zIGP9GPl/Mct/C&#13;&#10;Jftc8DGo+fhr9N6PDS42GURtZuqLRGe33LJbVtwW0TEmPo593aqSE6Xq6WKppDaBzeO9Hk6IydPH&#13;&#10;qVAF8EB0Yb4Z6KRP4vTxmhmPSly/fXBetE17vr08sj3E6PM//Pz+cjx8fShpuZObrmHHxd6WhMQm&#13;&#10;JB2H0TsXHthDtZ2SmxJgFxGflKYA1DyP69/Wn6rd7poCv752h/b97XtE+PPne8TsuLyfj1DGqxS7&#13;&#10;BEsU3v/24WlZ7cd1JPsi3TBnhaDhPSUHnKhwEuLifiO8uVxAXNH+7tN01WOv04xqMjJKIELGJEoh&#13;&#10;JfC37+Nx+dZsm9VOHrpP1c/Gme6wg7P9Ia68oJSi6v7nb9dfj+u3bfN3djodukLAJKtk2vK8rH/9&#13;&#10;8QpKxGxMS/JXI7enQ1c4PTwJeWFlXbFtTZCXZt20zRYSLOfgWzRN43bb0RIDSUe3YJA2W3jp+4iJ&#13;&#10;qrYYG9pVMwwbjN9/9JKJpZ81mLNGirKPaYwuIckdgfgW6UwQoYBhKHHBv6qOOXhbL2O8RQjw7Txw&#13;&#10;NHfP1ZBOfoibn4vSBzlqh3erO0VnkzF+HEeBYtKUpNuIM2c/+msezeFOSoI/3R3ePv5IrqCEEgan&#13;&#10;P6537eP12JdqY8qZ1srC3E7NNVwHp19u19oc8j88pjWhOT1tS+2yngYUltTVJQUZgNw+wmNvnbHZ&#13;&#10;EV2Xz13VsMvwndHPw+nX9/f3sqzrJlefHw2wedX1l3vMo6yAzs2nBASA7f9PEHz07JIkiEIOH5E+&#13;&#10;87WfO6ZOme4eczVXCCHYs+MHIBaIDVt2/EsE0jAzdE9VVx33mdelzwwfwfMkySsToyPRhYwKluDz&#13;&#10;11bDOAdLzLUuBAaWmDKGMq4di2N8NeaAclEykCoQ5aofH3/Sjjab7aJls62lQE0Et/6cFnzvklc1&#13;&#10;xjTVWb5N+BIBJflh/2iCXLW7DgOm66rCU31Ek57tlzr5Ac8QXWOxpa/DrUZFttLvMjIzBBMc3iNd&#13;&#10;BKcCWJ3wEkoY6S8//tN1mn78S3Ua5nz74by83mUxE4jAp4v5/fFhL+VSi0P3bcSUIspNP8b/8m5S&#13;&#10;klN+1WU/nOqyrNOs4QeD/bfutMXIOrrZ7LyJxw3Sl9Fi0Wqbjc//92svImwC+/brl49/+ul5OBeE&#13;&#10;BXjBATNarmAt7sr59ZybSLlggmPOhlU+pthZ8Pj+JyVbNNltXUHoQ1O9/NuzyMH+ff7HFFDsoyM5&#13;&#10;3+P/87/8jxlkFT1wuSXT2a9GUA6TOhWU8DIGLq1ZcrrAEaRLuCQohtWtfT4vLzSD+T/cv+9OctEI&#13;&#10;r3hHtphenru1IcUeJzfngiBrkPoSJ72ynDJqPZvp5zdMudjcUzhI6pBWhXGeF2hDLHXWAZYTazLq&#13;&#10;j3aj91mtvaFlwXFD0WDlSjxBqi7e/S0pB2+aC7tHIJ2f38I+RD1YIGmJdCyfdWS+hK+xufN/95ni&#13;&#10;NZ7DdrdFrm8SQPbA9Y5QyEgcdJMfUdTqcXdwYRngOxRkA6+cJG2cejqGlzYDEIjCZzUzaK1GYNc0&#13;&#10;4HM2atR4joJVMbuTUlujbhhsLENYWjKiEerwWpY5hhT4HrVDpBZVSb9yZFyWpjqdDgVEGspZoL0K&#13;&#10;Zu/dZPXnk8KFuCJKrQUggWi//zZdgsk8XQ3DC6csDDbOLElRlls5nEzDAWkQo2KWmUVZKBa6ylyP&#13;&#10;Qd8Gn/oiniGTvR+yIV3DPgYYgmlTAVqLOfTc1HGjGXpbLoQ9PmVhXMxpCfe5u2V9kbDSMV2cy+yB&#13;&#10;hpACyJ5q29/o7XYhO34koHAn9R2Joso/retiY69cnmOllfz09HS+vDGAdtU2vd7uiibGQEWGAZBZ&#13;&#10;DdYFrcPMIIq1NFYq6QUqm1uWTNPEN2TxwLSL4tWsY8mLul1VQhnh93bsU7dWGK0ku46zKbZVd05x&#13;&#10;KAU7C8rkXkrvSbykA7koQWKTUguwmTUGeQo2m9hr4Zc9mJ25fTs/5DVWcti1j1B3atEkqaIWv/PM&#13;&#10;VTW5M/i7CTYk9HFO+jvoIAEwhYuYSwMDgQu1ElywAtsCVWl/8hndnn89+z0v5IZnZPMuE5ayledZ&#13;&#10;fW0nC9ePuwJpPN9CheqHgxVCryHb7lOUrSCR9o/8B36o3VSEsySHjAMbIxTl3LNlIDk9NuJ0g8cg&#13;&#10;x4fCGlxFOQ+37xTPhB7a1Bup90nmABaElQWQ8o+VggKm6+uwS/DX538rdagVGUvnZz4vnpLtmfaJ&#13;&#10;uk3UfwVKRBuIVnTN0gTTlcqQ91Zn9zBdzBL5KvqEV7ivGEPKZUnux/kuqaI6dbsHBbxal1HYu4at&#13;&#10;yHaqO3V5ZHx3TARv7VdAPgBLrVdDnn/CkkCFaRZWI5V2ZfFgzxCbG99Ylb3ihN4sWjF9Mk8TWIsk&#13;&#10;W9oWHXclZy7MlDiUYKlkhDg9bNJ1vXWKcySyIIsLFGB/uJdjWbsGhoDYXJACrXSIyVwcyHLmDtZ5&#13;&#10;NSsItPEJnjnsgzWv0uZIFbIxVtGOZdCY6fv6NU+etMcAZ5f+j4wQ0y84u/4xO7ypybtj6bx45NpK&#13;&#10;5Rx8DYbmbl4fMjrk8wXNPkVsv2UVGtaOCyzYHFAQbvnz/XZAYOwsBpw5yvkdYgNPBS/KZOy6ti3u&#13;&#10;7soUmUVLRmTKqjIdp14ajRF9z5PyEvaESvuWJEJRfQPj0/LuqpyG2d8u/Y4jSLeXrs/KdFzWLS+c&#13;&#10;FVQ80WTMKjAuJ+/O6dKBjN0Yv+fuCl2o85bgFcdHfgRv851LOxJCk04CaU98PNNNcVHwKbEwx+Mc&#13;&#10;V5WuMNKy0xfDTjnkq7Hi/eOHWjucbZVkQZddbWLLBsOuKzlm4QZsTPJ5ZsbzAgLqUVYewZBSYai4&#13;&#10;DhIWzxgBggqhXqshngUuUrfDZG5incVEHYpWqoXCv55fN4qZf3qv5MTk6GhT4W/r2I+nrqqtNzmv&#13;&#10;Gp0nVM00SQygJ2+QPKdE+Dn82A4Tz9MAaLcuUH0Qx9GikO/1+itASGuYzu8IeNPz+qef/3Fdi/up&#13;&#10;Fxy36xRD+W5dsYi+ThY8X02jkbhYL6fPi5HR25kjftdoD5ZxdCCKvKQqNp5ufC7btwOG02hKRjgi&#13;&#10;+6LUiRz/iIZlL94Ehr7plZGk5vsxXqlMwRRRMy4eATs/VaQ8yxaGoAhcyezrQQMkCpKUIMlWNCEe&#13;&#10;rBzNw0oBtJcQCBh3aOoinhLTOeZPSmaDeYeT9hRKnLJlvGEAMfNK33xSvWeBBNO/vuwfqqzMpcYQ&#13;&#10;bDd+A7OADfyxfPh2G1Bk3XU8IPIgIkQj2Rn7BT0c1NL2HFTGnPHhEHdCb3HoyJ+QZ2ZdqYDXrO9n&#13;&#10;kIZa5ktiQrDL2Eu9YQA5F+XqGhpXXOf54TR/6clsWYKKD81cvcT/tPPwVG+e4/IP5iNB+viY5tc6&#13;&#10;2/81LSHGxDbhfHvmMcagRt6MS1j6eBY7ngxqEVHfORaf6p+gkTm25t6VHBSr19a9gcng9DbSQ4Bv&#13;&#10;C7J9vGMHWUDpIiIdT75xuB9nj9Nc2FMfOiaQcGRGLTo2xNva+8VPQKS2dz9UH5dHbXusFGD9lXJh&#13;&#10;hZN5TAWQvRE8KnP1TGtTDa0qk4qXXrVpzuoHqHBSravppSyzAjsnkC8SYrs72Qy3yw1ITQJar+dA&#13;&#10;S0k3V43NhI5x0+Rg6Jl1niekzgrPb9PLOH0NYjO++3RniFmii0nYZATdrueq4fV0s1Gy3fvTCMot&#13;&#10;8XTPK0AiwLSPwGzLPTiNSzfFmFHR1LUNJN9/hN9nDOrVuRXoUQtoRqaobH2JKtH4S/v64NQQ3Bp8&#13;&#10;truX0H0PV7LhY5hyYTHslZ899Ajf3NWXOOYijnIqi6OaUJH09bp3EHYFoq39Uu5lQp2wQc+cAERx&#13;&#10;lguTvFjULva6jbFnTYJrYjPOhkoBFw3JCWao0Oz1/NYcasd/o6k4XcZxQ8nJJQQyaIe6QYPKYZ5G&#13;&#10;HkHYNVldUC/bB/HIhWrHv6KaAQf0GuTNsZi+rS0KeF3WHppiTHMwbvDbS0hxTULBkiFsisYH6DyY&#13;&#10;hWT5YubVtCYhK4HcuzWJagb76+VGRXWETyfyZVknENCd9mRXaRBUXIlx59AN8UybSSDbe6Kx6RO4&#13;&#10;cVPBMm9waleEsgLzmsUiO4nPNHGKhjkePy7zOSupXl9dIqMQX64rS9SP5oGHZBxNbjY+PFOBz207&#13;&#10;0uo9rrRccBL+2l4pq0v2Hkl7CDo4OioiQ153oLL4XV5GVe4y7hZklpiU2dgtBOZf5uQu0OXWwQBg&#13;&#10;1Ikwen0hcQKkY5drmtGF+P3a4yVNFJDHmfy/CeQNaCr2pR+Qp61Jvs03+46l1+gZ8jUDUDCDgL3X&#13;&#10;2bAPRQofS6a1uhw2ErmiLNbbAgCis8p718dPEbVCNDm/y3Ixth7pMk2U/OaUA7YsVrvye+QiLavH&#13;&#10;JF/XE9GOdJEWFcic32u8wetbhiCFw3QruzyFURJrdnwb/ItzM/U6w5WRkPYCm6sEd0ggS4hld25l&#13;&#10;6RDllOb8GbY8P0gYJPR0JoOkAVXETpJMhHBoaEjSIN6QXO9ZBbUisNo+bBxfYObZVTCDshC0RnGR&#13;&#10;0JrBbAemFoRwWvw1ZtswJtCwuPrxWhRpzmIK/Lx9HFw12V2FpqluCeJ+yfEBaypnZ16WDsHkB9jB&#13;&#10;YLuxP5vOM6h8mNfvnB4Vho7jUUEvSmU9QkixhXkYsVr8RXcXauSHKnOGgrwyi0eB5nQ/j4vNnD2G&#13;&#10;su9Z1XAaGNeJGEjSKOt4chsOLRAhSWsEy7JNaJZ8Xb4rBbrzBUY29mttl2CglRFOv6f7u3VcrQGD&#13;&#10;dS5PQ2NGds7sXQOdn+U8r0KetzHHEkHFWvoclSu0MAWwO6fNWol0vWi9i1jLvTMeb384ilpU1gn5&#13;&#10;6d21fcuDEkmKh/0a+RXHQ87wlwhibthmhbYFhqepWeX1GmDOFJ6QOaya4CoDGcinkNtAqAvQ7xwL&#13;&#10;JnNmjrjH/9O//C9LhFlVmmp2byHf1y4BMxutg4K7baI71+MVZpa9zz/SWoJubBZkGbMQ0M32j3F5&#13;&#10;l9CoOQnX/X4+c8iVoUX6pua8TCBwQS1gYtVfhNXrQ7nxZvn8JUYcmg2yXcSF7pWk9wfixnXM7Yrc&#13;&#10;oNpCAAAgAElEQVScMFj8ZR3H4K5NAcyW5k1EpCejUWeJtb5rUuWDfjsS+e4P9+2weTJGbY77x3lm&#13;&#10;8BNWeehZ+hDCyojp9pWJJ83I/JDgEYDEsdFauj/m53bdleflusKFWlen4tZPK8bwaiXvDrs7wXYr&#13;&#10;jKERI3N8AgHyVa6CgAxxB18LqPF6YyH7hmbA0CgXvf4HK5MBomHke44rgbFeQN0wUlzmBWW8FuJF&#13;&#10;a5wn2nlr6wxTY0JCAlwkgM4RtXd8Xcq4xA3cvLy2c0ZycWCGLc4mnm3SqsXdvgZSjt5rPn7I4QR5&#13;&#10;8bKaMi0e8JeEWov8F0wOhLvVtFB65nEGcOrxvODicVnUw/54xsya36um2O+eTBy4QzMgC90+lGB8&#13;&#10;vTSOoK6/mm5SEyD2I7L8cGcMsJi1M4d3EjkjTBhNiSngFaxZSiQidvx4J24g2SLUQIKvCyhECjla&#13;&#10;gn7pS7njRtLJ2bTufPBpIXFKyhTGl2Dl+/c/nONEzpfdngE0vZl+t99c2i70V8hTK4enXapuzSFz&#13;&#10;goZlvbk6EFxGYlWU1hGceEIC1at699MCQpHX4EsPa4ehIdBTBc3QC1KwUPs3OAB7rOvEyT+ModI1&#13;&#10;w/JQE6rYZBR/2ovTbSbApeTb9Lph2Ri/iz9vvuB+zGkly+N3VjXyPLmKwoqblJnMp+rt2/uGLXQQ&#13;&#10;lxSHpWzQnUg1aSd2KZmo69eE2ZIn43SuBBLA+ut1PqZ5K1aNYF5y2oH9n76O+l2uMXunV8dhqlH3&#13;&#10;b+Y1lGAC6ynnaulAlklAJjXYgBDHfYXn/rmiDVHbZJnnpHRymi6fSXZEHrpJ20WXuWmZ3B+5Nxex&#13;&#10;/iMNnnOZ4tGAbWTIJsEv5FXGd5v6Y5q487IEUQCWL6rBlNkCmL3nIRVboCGPqBPDHx1Oc1Tki5Zl&#13;&#10;tA/drHf3+6/DX4kPqWUaYehmQlfPppxO//krz3C5oxmkZMPtNPhby31D7ZDsmh+JUWYug4HDssag&#13;&#10;SVl66R7Kfbt+AQ91Sbb51Nwt/DOw1e6gJxSSlxl7/Hjk6QDPClscZ5JDL2htFLpdVWPD9diQ1Ht/&#13;&#10;C+E9EM2MSeraPjbK+aqsMVh/n2eeMTn2vLq3+BVX3Cf0p+a/vb19FeYac/eAfvJT/0OZxDYAtwyG&#13;&#10;jKAe1iKW0ThvZ6XuPQSxSjO40ehK65wpe1HTQzCYdllyy64fb3vArbWz1DeYJZ3/ef9z/7ezzz3A&#13;&#10;+WIpUu832/nmWvCUse5rRpiLdg2GbK5398nL6XPfCzDXPoamEUxzwHIP47IOdCWw36SIC2dMhuxm&#13;&#10;1I00aJMm5bR2Pq5oHUcEI9QAqLPJ1Pc1wcLPintIbUaip0jlvHn9fkvIZihCTASE3vbn+2y/ZL2Z&#13;&#10;gB1SmA8yKBVgff+Dl0Abbc1sLUx7mIDwkHMj6bVdN9XudrmwRrseNXdNqMyc04YUbXvZCjD4fOxe&#13;&#10;ykzD5D1f/544dU9w2rCTO5U182E8VuCtw4jn8+aMPTIAtK1mbK4H146vqxslH/JUGKAl0RI6SaWi&#13;&#10;JsoFQ+Jfl/QEUFKl3SQiAAlWpFNLVrIsMxo9JdJwJWP3qoYYPZJy/bIRe31fAOKW8TWvd7m1OUs5&#13;&#10;r8OK3OboEWDYS6JEAgGcDs1h7QONuRnCPl9IrgyBOlKUQu8Xb1axrhpt+qk9bvP9eUyoD4TxsmH6&#13;&#10;BmWE3hQ5itQ/0h+NWOZNP4d3oVijgIPaWXDmmKWOODS9L0S+kdJ/xqK0oyTMuHR909gAhvOyPqj0&#13;&#10;JhBpQP7D4Ae4qSEi1gaYg0/5uUi0tTd+wCiWzmg1T0O/RZTxffL4K7vfgSjtauRGeAW3cEnYxGsx&#13;&#10;PiQ7M944MhFue9lbqrD8Z0RNO1gh9tNlLCD3Xns0vzBXR+zgGuiYpL8Yf/b8K7t/cpe1ZpW+6GT/&#13;&#10;bjpjhe2a3t7i+E4VTVmdTicD5POyzIL9BenLsuQVqLcIpfVFmflECvfjjn+9+0BuZoxVqcA+dH89&#13;&#10;FNiJ/CcoOQKX/oLFpWH3Q+8GgxPcmod1QLpdwWQRoGECYMWBXgaQ7b4aVrI6zViKdBxf2HXDzZiK&#13;&#10;iaVfgKtkomOYj7sCTNErJVIOfIbmNCz65/f3n8NbeP5e1LmmuNpNkP1pfO6rwJ87MjtNSuSVcc1W&#13;&#10;rppGaAJNQDKMfcxofwoCbBZi+nT5abUBVWpeliPX4SU1+EnvjAdMnzQJHUHAJO+z/Ll/uyFl8RYV&#13;&#10;bUxWgrqtehRFNnq9ToMPane308GV+opUlYYSrszSOog5STLsnTCOlWFJp3TWzQ8/AjQa9yYlTEQe&#13;&#10;7ZAXE2q2e/Hn9mry5K5w/26BtWm6I6a3MZ/sz5b8yjvKoaN0xVysecpA6AO8xT/RD2RguS4M9JZ4&#13;&#10;u466u3ZFs7nLB/Q2wS/CHVljAyMS4zPFs3HP7eKqzdK9lDw1nQwHweNSUwzXOeJYa7i0Afma8WpD&#13;&#10;AI1mINfN9FCRDVhBl93QdAeC25cCEHh8t1fXiQ44WWCSMTmtmXUvAzgkj2zJXb4YAmKJXmL/Pj98&#13;&#10;V9MSze64U+30FQNRN5SwffVPbsyYTHkERZOfl/VNuY3BVUIQDNbNXeYcBsN5ekwf2+Q7EIXIPn5a&#13;&#10;bBBDVhKQuEmN6OdUgvXUvX3K1tO3UWa4L/kvntl8Q0lSz+vf617Z+VjmpcnX9rQB23iBOgvK8NFS&#13;&#10;CTcHEzTz0pgihi/t11RkAMA13ucfs6AJ1XwpjTyRMjtEJ4TQPOyBNk4ZRMiheehehoJv/jgTwFhM&#13;&#10;gXu29Md3z1qWHz+h5lu62+FELNJBHIsFHMfIQRHk5K2lCGE3OJyfT1cSQZvA98f/4evbGGBWrdL6&#13;&#10;VdKpiWaeRRsMvSugSuxVSAM8JuecPaw2YevhaOc1pIIP/diLnJyuCc2BTV6XLtqHefDH5mF4mcdN&#13;&#10;3nodM2LMockeXRSAh9+WkWwCEbPnjcq7lYawLVLvj/JIPbZq7OGSZCVNit46caTjvPajAaFoYU9L&#13;&#10;1oYVnSPY9BYHjYTNKeP1FMbte/7b25gKlPgZxOGc/rzq/rhHb68+ZL9wCvJkek1V9PkMpt1TYW/X&#13;&#10;iDJav/vdv+ZFgd7iO3nfup4/6NUUUT7Grc1A9jHNq3Yggh68A7cllCqsRVHsM7a9musVukCDAuNm&#13;&#10;bOh1WJeJFXlM1nM24CN66tIHVAELv59O7L7gs7WOepETlRuiBLXMDtO4X+uTy+TI0nQLiSfDN4Wr&#13;&#10;QFZFV7xjh4JNOi5a6qrYSp0661B0Q/tqPCRQ57m98LluZ7Y5dHnGTV9CBFrbaPEpzVcOvp3fTJQs&#13;&#10;PaaMR7UEX/RoRCQKhleVwQALYorY5pGISXLn/DCDdKaYnc7DHUnlG7l7qpe0W8VbXtUao9VTrYpz&#13;&#10;+rdBDe00iiz5qx3LT3dbGNTtHmkP7LTZpARrOM3FGLu4+qeEceqmcU1D1LGfV5oEUe+IsbHvU7e6&#13;&#10;chcJHNe1LoYt3Eg8go3yE95sSg/iy/mCyK7Kt6lI4O33y9fbocjN2gmfRpajWBXVp2755nf2zQx+&#13;&#10;mwyTSZAVQIoxsK5OYL/Nbmub5ru7Ga86k/uVgbbhIh+DeWgGL7DmOaLSex8twDrRCTyrb+ldZRjO&#13;&#10;PfgOVkj2FH3E//t//79ZZaMFEWvUOcCiDKsCGijACUg5xZvi9NKZVX3+7Xde04aWBc7CLmv7KcmL&#13;&#10;eru//PofxiIC5aYkAyTt97MDMMkK60wi+Kap9QRCYQjETtqk5Pv8kzJzCApawBqcFdWyqCbjf//9&#13;&#10;9vT0FLnUSpip/+XDO0Tc8zyCoKehBTNKSJplQqpFZFvgcFEUttROYQyhXGY0XiKqr23LOA+FmXsv&#13;&#10;EETeVLRI7grn3LdrX+DCowgprrxuYyir3AX9fvchwJCWNeEJmJRkJueZmpT12hJPSlG7dBnXNBPj&#13;&#10;PE7deP/LZu2Gu2YnI6b7DXA+GPOXXx5uwwppNs9xz2iIZpWDBTRjyel2FUU+n88mICHE69tLXT3W&#13;&#10;gp1P53InCITSGJ4kaYCjToPTfXct9luYOTOuu7zRQQYVv3775gTYVbwf1yyrllfo3Zun4tTPJAY3&#13;&#10;veVls0rnqkpEVxTlabohhNdpDNY9bO6q7YO1ap1HIMr7bWpX//tvXx01SAGYZNl22//9r/vDPSUc&#13;&#10;ASR2KRN0fzyQ/nr2vmvH4IDx4Pe3/28j8gKLFWdZir5/+xXD3OggeCDEWLqZ365RG+jcjD1xIbqI&#13;&#10;ArYKQ6wYZ9l2z0SinceMYxwBXrxxf/z6u9jkZHA2WBvt3acfCPSUMd0vNqAYTd/flhGv8owI2R32&#13;&#10;BrnnL0NdpUVOCRD93L2d3nCEjpcMgd/++m/cI1gwGME6zWlRpJAgQK+nFjpSPNbAqt//9rfm46OZ&#13;&#10;Z+K8NEuSbg0E7Tyl0eOELtZAzu/LKuP0rR0cZhbbVJJw0ZDNLYxVln56/9Te2m/fzodNpcZ+hOHn&#13;&#10;+3++Ldc1rFD663T9h//655fvb01BvIPL6ryxfrEQQUbZKUg6xNX7XqmU224FCKMGa+srxsm8Trtd&#13;&#10;tUCY0rgrks7ihrG8blZjgPfTZBCEyY4hH3Rnr1+vZcZ+vZ13JefI6pB14/B4uOuvLUBac+T19PHd&#13;&#10;0eqDtbM24yZjSxDOqhCsB0xGaqchyjlCqL1vb6eHw55A7CxSCkRuyjITBHfnc/7huD180sOpEhCQ&#13;&#10;vVWw686Q+HzDa1rmKBmDVE6LjP7x9e9VKUi8ZwS055fZ+V2TBcRcpGVVVEn58vKi5uusSNfdIPTv&#13;&#10;nnaLMQKx0/c3E5bOzgKJ8TrKU2uOhTGGSPbLP+0iote216aPLdhsD0W56a4vb+1QbZrN4dB/+WMs&#13;&#10;s20u5vbcD5Dnye9fP28ZBLR2dikzHp1GackIP+z3b+c2L+LbpUuzavqqy5r8+PPdhIN9BavuRY7a&#13;&#10;1z6vmAXUIcbTzIQZ+1jwlN5ReV2m8/g2/sHCRnq5udv2b/bh/cGOCmkI3jnYGrmapt5flao5NdYW&#13;&#10;IhlBDyKTq0tBsejPKtq//vHrx81uW95L43haJkV0erq7u/OhHt/Ghw+HW/+mpW+nCZBYbIocJ3II&#13;&#10;ALphvpGSn8/PGGNKtt3b1QPz488f5u83xYXSuqpL5RmYVAgaE7/b1Kfn6267BcFfzjdK6Wa7CRts&#13;&#10;lXHWHg+HuJryQ3N5HRmsnBi9DSlL2nM79+Pd07FfegBZ4bB26tads3yzfbyzNqRp7pl+2j5M0yDl&#13;&#10;ojHYsW3f90jPQ2B1KVKGlsiFvkWH8rS8ymt+v6WED91YiySC+uHx4U19PvI7ymlRFgAqfHM4Y50a&#13;&#10;q90+4WkEECNCBbVWUUqPu+0qbVQxyrB9fEgEVlY2++11umS4BNIM12sX51WSLM2XVTW7khP/+LCl&#13;&#10;uP69feYY/enTJ9srHnFE5HB8mNfp6+W63dSXy1u5E8bIw7aOUgiRDuP08Pju85d/W+Yuq3aTdADF&#13;&#10;NILoLcU45HW+3X7//j1Tjiehm5V0cenPCBIIIiG42m8ufwwy9EmD9Vg5PF4ul0I8bWu3tCNyMdlw&#13;&#10;OPvFz7QgJNm9e/r05etnShEvtinLOOdlo8HErrNcfCRxxWlaslxEQlOW+YGnhYtIIl9ld313Cd4U&#13;&#10;hw82rMbND0vZwlcbcF7tpvaqIaVRTLdFVMvXLzeRkrwQxnCR4+1dqeetVy9ZVhDM7ncbCqP0yuMQ&#13;&#10;k4yuUttFZORf//18fMi3O/56kT/tHuZxSjgfVCQesgKbMDf3x/G3Cy2TNSqHwE8fPhFCwOmN1kdR&#13;&#10;8oBd1+nZmhwUprVZMlhk1ogMZuvkjw3y3iuMEztLi2cVBDIxcIg45bkHfUCBi1wquw5uv8MI02Ge&#13;&#10;hfErREuEJaV/++2vh02ZUmjHJkk1EaDaJItkoipyTqA1b2+ts6YoM8qKeXU8ZV++f2YVqSPLy83D&#13;&#10;4wfAx3//z+6f//RTAuPsSF4lw3i731bf264Q6dwOIi+ESIyTeZnMg537tWhSQEO6rH9/6Xe7nS+g&#13;&#10;Xrr7+mk8zZHhT0/bBfhsv+FRmLbfHo8kEQAJbduh73McwpjOUXVm4hRhTGKEGNPMg93D+3kYEi4+&#13;&#10;v71iukjpEl5EEwL2SZ0l2n29LkZ1gsYIRDsPMNru+mYwns5+XBZp9D/9mN7a1To8tbfHX34mJqaA&#13;&#10;6opuimqYZJbXulPFhpzO16yo1rez9yFJsufhrbrbEoT1qmZAqoRKM2Qljuvm/mMtJ00x583m/cMB&#13;&#10;AAijf7dtUMRGmlV4Ai0E+Ha50YQLHe4e3r+du0F2uyyHEIU8Fm47jFOaFa6e79I/EQrO5+c6b0av&#13;&#10;rNLvH55Sym7jua5qEfHdz3/+/vmrwLTaUc+TZV2zsgi3uWxqH92Xr1/umt0UIYN4unVyUXM/OxNA&#13;&#10;FgCIOvqiaR42+/b6kibZNMxsW1d5STw6f32LuXEWrdLz8Vo9NsMsu37mLHUN9soem11DjV0TXIk5&#13;&#10;Ktabs/MxRiHlVAGB2HTtwwoDXtfRpqzCW5SwKi/rL9+f32WZJiZGELrl4R8fY4gQQEGOpLBuCdDi&#13;&#10;6j5bL1qkNMk4T933bysAgKXJ3XE3dcvt7Ra0ofW+rJhU3ZEVX9s+yfMI4erORd6cXl6Pu/04dRte&#13;&#10;bkW1QNQUKU/FvK51mrzdunfvHhkjaLvpvi7WLU/vj1DPos6OH5/wohO+4VX6+fRdxDROIcm5BzZ5&#13;&#10;d8/Ol7Y//edv/7G7+yFNWZKImWTk2k7zGiPID8X1pBPBOMPAWpeirMpcNHCly3Wal3mCN6lAs80i&#13;&#10;MNdXuXnMvPFZUrre2pvaHjcsoZrq89vbOI53+4cJThSSw+awtHr38+OXr5+ruiwV230o2vNglI8i&#13;&#10;xx4wBn1QkBTAqB+e7ij3/3kOj/d5MB2G2xXSMgHj7ZvNgB8oYlDaFStjNB4Hm+0xpgwMrojCM0dy&#13;&#10;TdmmG0JS6PE0zbfboSp7M1+e//7DDz+c9Fyze++gUjaEJb3fTNNwf3/wt4idn8xaH7chSJeSl5cX&#13;&#10;+qyXfpDRsyJzAhGrpdFpUXbPPS9Z153qOj3d3NPP2xAC55vT29eaFwXN3mRbMr6v90u3jHH2OFpt&#13;&#10;m3Lz9nrLMpEKer/fXKXd7prn5++s5PHakWJ7mc19Ro/7pkir719fg1Gtbqum2R7210FH7xlBy2oO&#13;&#10;H47rMh3227kPIfqUQQw0Z0kKOYTw1t4UmClKTi+3gnIiDqf+BSaB8vAf/8/fq90Bi9Tc1vzJP+4f&#13;&#10;9KyP230PYtu2P1bl+QqyFG2adJyHUqRyWHOe8+NBCUcDWrq53JebpDoeD073FosqSR4PBznPL2vg&#13;&#10;GSEC5cjaIcx+9jxUZLeMMyXc2DCs8un+fuzafYXK3Z11BoCYolLjYHUwq81ywDc4zet+XOv63swd&#13;&#10;h+6QbQt6b/EIudI6HSbpqfckJAswhpOctnPLQ18dHlYfD80GR/rtyzdG+WW6/Mu//OXcXgmn7efn&#13;&#10;wy8/De2i54D/51/+Oy74JNWeX9nmR2MVss7kUJxgUt7/dtVA493+zgJ3+Hi/O4Hzqv91vBVQhRCy&#13;&#10;Mrl15y3U44GDFC8giuVO3D9aJk7TXMACsbDa61JgPMkYgtKrXbFcnvEW+h2EVa2erUfJ5MH0NZb/&#13;&#10;lX6fPwu1h9+6NKcjlpIWZVJPHdxVf85scA2ETAEym4TOW/fqXzdyL4cxeEl4CAz+lgFA54JO3FR7&#13;&#10;X8igTMNOtQxGD2raJ6UNGqCojGlN/XAo1tvU0OYSrZRnt65wkiGt3gNB1CjwjKfoXNDGd4tP0sIZ&#13;&#10;V4oCbLMvb6O3out0UgopOQkkBuinRUBeEErskbBKGoVoAB6MLkNURB8SuzGHFYC4yzZirD4nA9zm&#13;&#10;d90oaUGkO2CxADrShWYobbIK9yACFqSgEg9bf58ZTqpYdbdFZEV5qFtWOjflTGwBDI2YmTg5vyQM&#13;&#10;rzJbef/cE5EeueQw9TYFjn69KEYTwRIbWHL9T0RR83iXzAkoCxcmvbwWNX51+sK5Eh7PQ16AiNpf&#13;&#10;Z1axneYc3G1wHhu1L3DtDY7wN6kIoD/U6ShktBL2I2PEsHpiMCaQ34Kh5H6I2DW1vnvxjknoFkQb&#13;&#10;styGVyRCFN/8+og6+QDILSC0ZT0K7HCw52m8SbMGJn6g9zuS5IynjfCiLCmAbl5Mm5HdoR+XebVS&#13;&#10;yjuUbniR+sYps0/g45b+au4/4qMepaDQZXCpbKR+vy/fIG34s1qMYBuntMGm+cudvn7q1FCKIrGo&#13;&#10;iGRNTCaaiu6XszEiBM5onuCLZ1j7tNdF1tTQLbfl+haIb3ShGf0SrCgOF/MV1ADXzH+uc14M5xtX&#13;&#10;qZweFkmyorxgynQK8/pFqQ32M96LIw/lyNOSOleldJTlNH0nzGUZ+D2O779HZhjBDSJ5GLMYHSe2&#13;&#10;QTBnOGfga+AfpvH9Ae9345AVGcHOe5bWiGQJQMGMT4/F86rZ9mmU/LVlcJRcoKwUv5kEpSek19pR&#13;&#10;n6KDdQVU8+0FV9s8zUlA0QQjvPKBpCJXbLixFoO3Im5Vl15eCWU623WrCXESDHKIwDQJQ5bLSNJB&#13;&#10;ErGo2Gw/sKmq/QvFIdvtl4Wb8zz3637bsA5Z+XcSJ1psgzdPDzXFyg2ZuLs6wK4jus+eBGiQ1lUO&#13;&#10;5BHy2WcReFnY8W92ptMFlbqyH72eVbzK6w8lNijNQnBn1ZSPK2E8lSzb7eK9Cz8uMQiT12DS6xBw&#13;&#10;OiQeO9k5YuqPOVml2MR8Y5HOJk9xO6JoyEqU4GmcGSpGmyZS3wQeALCipZjBmSzksngUZOab+iPO&#13;&#10;Uu9AmGGOlDZvq14kNOL6PniMINg0JAHtB1jq09kG6749lAFVdBap0oaLZZOe95GXEFAHvCiQlD4i&#13;&#10;+P10gzyp9kEZZzXnMB42SQKiG4dkobn4lnIYHLolPquOJtBK37h32LIwZSBZBSTLgKY+/YHPZO9g&#13;&#10;gZqPT/h1rj6Gib6ZqldFviT0zUdyNTpJ6eC3E9bT8L2Xe7pvPOeQeYiCAxhzTTLnY0aFmEzhNzNa&#13;&#10;4j4enbx2X5h18tJHAY1iyxrz4m4rz6fT+bAtVp/dP71Z1Wqlc6No3F6BbwuMz2yQOV3MAToTckq9&#13;&#10;WrvN7L+CkYi0uykqqBW1TUVz/9RroxaDWIZYvviWk+28ODjMqamxlmXipn4CKZ8W6z3DZpukZsIA&#13;&#10;fXgwHW3uiV3HbUKxWuAyJw5+u77+tPuRajdfrp7xFUieswBMXDQNOid2kyL0stGSf+9MOvvIA2G8&#13;&#10;G5ewTR6KxHmMSEYdGGcTEiEFJG4QZ5Cr0CS4d0rUjYZwS3cSZTA5rLEKrQz1yoytJwLgvAd5qiHi&#13;&#10;6NvvLq8fQFp8V1e42pjuPHuwY3j+1//r/fYIF4fVgh9PkZ35Fz4ZiBHHgRwUje5mlbTAjfYK6G6C&#13;&#10;WRtorpdFdSkhKRZwCcTCDNe9HQB5HLxYCbOp3ssJ9aFwTdy5HvfHY8GgdZ2CkPSjL/m1Em9oHYWU&#13;&#10;Z7uibVBsZpuQRFjIPcKcseI9TOVt7M/rntUqW11anDShxzmjH0+6C7tk/1qv2Qi94KqhM2K1XuZ2&#13;&#10;UgUSRdfOOGQcWbZkBVkB/ILpwzNgiKXBrBFD9VoRv5/fJEoyddXZipb9k+AypkziAGBbsFxaMKrw&#13;&#10;qXazT1PMG0js/lBEcFjmsG72x4SjZFkQPKLROBMZZXtLBsL15JYR+Z9/bhz1vVE3iRUaBDdR3YLd&#13;&#10;sLw6mesFnq9tkpQDmxf9+Qq3kEJVJljKGe0JWdt7Hgcmx5dTRuvhLe4LEBPPBWYQ99usxIYKl7wR&#13;&#10;xt5pZZIaA/D6rx1MXAK/TjaH7HA3djeuNMm+FHFTsYxoP9IEwNCINGawZCl0PioFofwmX1jhHGp5&#13;&#10;OGpvd2VO7GhIgITESCifoC+i0xRhnxFiVe4Y66lJHiyGdW2rtLueIaV7o7jZF93frLFOAqlwjnUn&#13;&#10;oGF+WInGXdvwFK+me3/niqBJn2xSOsvhqu8e/tHxdv3cQEcOm8NsrB+HjG5lDxLxjd2K9XWo7t2N&#13;&#10;NO06W2i2ZmfEkNhs43e24DhWl/ZcVJgmzVdQDzhD60bQzkJkAcfIfG0vA9amSYhytKugHzx8PuV+&#13;&#10;59Q8npHYL72CJIIUDlr4cBEu5MrjKQNhyEIOR3YVsAqSoLXeYQWRrnx8j6XTsZ/r3BD/FQfggZ2Z&#13;&#10;OCG68cACiUvAHyk7IQ9WkMxG7PECbLDNXlQw0t43qIgKKagnwAip4JLyyu8iDV3rnyIfssbt4I3r&#13;&#10;RNpQwqyATcb92nUnDcbyjmX25RV+1CAPZXI3p+iGxMR79EbO64ZXblnliHPEVtPPrnP6x20uBXFi&#13;&#10;rX/XfwtAHvaZzSXb9Aoqkm/ybyDjMefe65twT/SPG1019eZ78J6I87ryJrnM8UrjJQM4BPBILlC2&#13;&#10;FEAQqPqP/ca65RtPqrmX08u66XYXuEajChCIqHxqDL3itM2uIrKe5znkxbBJ0GXTXoJGpv6xjAQX&#13;&#10;eZ0CRB+KIqF+kt279R/DMl9WM+cn/O2joCCOIG6zVMMInIMg5XwFIig/P3+tVFGYJdMtUv5UVVtU&#13;&#10;FoUcl+hyMFq0amNC/aofijs9WihQeHHFphrQUCN+yrWONklK7s8hWunCsET2LkT1KtxynkPuVkoU&#13;&#10;SkL1LXwo8/Qmn3TqH7ZRB+68U3OKRgHtIi+CTCdrrYuMAANig96tcD2Hkyu3yeHxZEBOktf5ArCy&#13;&#10;fiR8Q/E18TrzrnMiTwLmeJrGPq2SeT5kNflpWyVgvcPXg8sDnWUkTAhK+6afEip4sl5lQn8i18Cm&#13;&#10;XKq59Hln7ZkYyMKrS01OxkQLAh9MHhxYnN1l5/m5YoQuaqYJ1s5kVQWhyPUeOZvBZfDqMmJjY1nk&#13;&#10;0/H2rvrzfJrqmOU1juuMjD1Wbd7jNIjr80CF3wHvCFyS9BwyOSyKxOK+4iTVJObvq3Ox8+EGQ0hM&#13;&#10;AtiS8/cJgzwsK0BiFERjoCyk5MCr+6zyr6QnawTOhYA8+vXKITuMmq2qrfsjXpVAEkKkTy6oCLLa&#13;&#10;BLmaGESj178zsYHGgNUnawMZmG0c5sCoK/pCeVneMzqAYLX1BpjjWKYhZsAmamfXMPACJ98kf60A&#13;&#10;ACAASURBVBvmwdvyLVBUBsBBJ5HDMXIl40v9JgmZZ06O7dVVwZT+Vtsn81gGr1dkwcQlcVDM5irC&#13;&#10;mMla0CMm5/ui/xaRyvwNlswrjbg078sE/x+//K9jp7SDLMtHnPbhJu6Qllbff1rQBMgVXVTrkpya&#13;&#10;PF6cIDD35/5zlv6JBM08T0N2wdNhjDVP+ra97PTLy9uP2w9ZS8t0ihROIVSKYGxsoJFucb++TjeU&#13;&#10;VLPE/mXeJ4IiPXXP1YZtY5FruuHN7igiWqf2zW932QsoZ4VfvnX3JbR8dHJG6u/n9EDweptWaZuF&#13;&#10;ZKTisJoy+N+oO2ehqTeOx/RpNlhCBBiPYvyEbY3dH5iW2Hq+OHAkXWsvy9I6dYTbt+G2KQvk5Qwv&#13;&#10;li4hKobir2rKtjuGix2fpo3hFAS5Kva9UJt9/Y7R4wX2bnWMwvu7DXzhaXJ4vsz4usyYeD9lGXil&#13;&#10;x+0gGeGrBcc5rkjr1iSk8vTVDD/k6PD92MXeApJPjl6TV7jmcUZizR6d7Saya+6ljhGRdeg3WZFi&#13;&#10;G6ITYTt9w8hqnINna/iffsH45c5g1aqKHaybCrrTNiDkR6ohTvK82uQrgHk3/l7sXCZxXrlR6qyo&#13;&#10;Qb6kgHk/Ejyzp3dqmnNr7mkYr/exbr57bZdkdnZbUH/9cg7kHvEVTapSAN1VNrmTEFTTl6ktim2F&#13;&#10;m3454WwXRrhlTZc47293KXjEXk5ZyHc034TXfnngC5SeqmTKfZkCFLOmIUA+M+RwGOdbI4twCMkm&#13;&#10;KQHlW2jkqOepuGz/3f//JN3HkmxbgiDUrdXRrkJc9VRWVhdtYNYT/gFjxABjhBlzfpQBxgCqu+tl&#13;&#10;ZT5x740Idw/3o8/WezPoH1nrHfHWx9I3fcs+ynH46GyBH4AP0aRbC+r66Px8u7/AyDH7LZd5IVCt&#13;&#10;SiV0PhuNu5TuW1P75EFaw+kJQb6nu9d45ZsDxwh+iEb3/VsSogQIVGY+FHX/4tNUd9NcNacZyUoc&#13;&#10;wdRuWxZlE7C4n/9NKXRsisEpuHgSgIjABUbL0ngq8raGb6WiJa8cXxon4hpFlGr3hNHXJtofcZFR&#13;&#10;yWuzrFfoihBTkmGG9yfXuSbj2kVyx6D0n1aEmRsI2xbU3lx8378J9lmZiG5jMuwjdmfOC70lRbC/&#13;&#10;ThFbsiMRAJhg1GMt805kvEZ0I95c6e7DvDqdfWj+6fHutsXIuvEtN7jPicx9Kp46Gw3jSZb51/H/&#13;&#10;/VLV/z15vnkXxCeEwEnBeVuocQTYnJe3m1ZducAN25+e2ix1egDK3Gk+7TajH7oC/+slfqwTIs4n&#13;&#10;eQvrTz1oAV2GazCsKKnaLehrmOpGKDe/oROEDy31KXxfumNY4wmzEjTf+3zCQD2WLSIhTm9F+Qzq&#13;&#10;D7lPT2GRxDHi3B3zAGis9Rus9mrYopYqCnB+Ry2hJ+CvRWqqETCn8zjysJzfgUx9mmKZclu+pU0y&#13;&#10;KhLq8zrVwfcRoOA80o78VDjKuI0hA/rH1SvQlbaSOON5U6lMCwXQ7uuTT0uxB+BevIMLoplygstu&#13;&#10;/rZYD77SvO2u+4I95urfx/ypQCnf1/z7w1OHJO4ng1EnyPY+TUXV0NnC+RC34WGX75/KT19V79Ks&#13;&#10;inRs+36QrKOWscA5NmjbnqZmriENFE3REI1+RkE43maKLRGyjnL61zf2RTpavL5ETn6s9IIhSNFQ&#13;&#10;SZodwwAvW5zb2a+2OuKNXSpKCW2H66rUHmyDEnzTZsUwkRxIKCt1vy0dbTMEOuhfmug0IRTYpHOk&#13;&#10;S/kY1Q6Lf/PVU56h6EH/TMtGArA9VsxZIwTqnf/uqWyuAyyGYFlRZH4iGHQNzTfQCbaF9bpe6kRA&#13;&#10;8wSczuv9CSBDlhimgshQlqOdt2TYrhvu56oTLi15vnnTS1A+Fz/dX79fzU087GdFQTFuTKz8sKU/&#13;&#10;G/UEV8gXEYKkWNzm1/P693FFhgTWnu4a+yqbsHw57TPRgb5hYjE2R7TPBaBMMAgDM5PqlYzz5Vum&#13;&#10;jyqdIBSp+drIk9u8xDITjm2T8R3IbxV7qPe8D9sVGVvlAerY4J8K//v3P2g7ofaGt5LtP0YE399f&#13;&#10;t4o/hmAE/R497B4+pL/Q9ZRc7kiA5qziuYeYik+W0LPfSrwW5X+49a/T9Ad6fCJvlzElv9+p1gGe&#13;&#10;I06fkfqqey62rtR+Ie/p99OuhusdBXInBBHlAZvODiHcVCWIk3w4Lhkbxs9oehb/Mp9Dh5/TIC4u&#13;&#10;dLvuzz9+3+0fg03Y0QQaFklBimjWXeBm/NtDDVL/KqMyiHZFS4L3x3UY2ePjz47q+G0qGmbpBr5/&#13;&#10;Rg9xdmnxIj8cvJoIx1IqlHx+/1eG+/YJVF5EF1zMh+0eLWlcfM7pzvaC1sFQ04f4I9pdayPCCx/G&#13;&#10;K68QA+PCH5eCnPSQshHpfqt/eHy3EzmUNEnV++SaFB+mr7pyD826I0eOf5uK9iE2x1MYsyJNkp/B&#13;&#10;6VpMh5uVmvkhjihTFf7+/f9+qE7snuc1bbwREOxEq41DnJZoYGGnSkzLsNTMbX+yBs64KJpN24sP&#13;&#10;4y7s/aclAYM4ObzGVDDf9x2lZo6AnWKiDAP6oQ0OVvT4fbyyJc0B5eaBFMt+ltx5BdLt0Zee3NaR&#13;&#10;Htuj70Y3wxaZy+O/1AQxcdaJEBMjbBhVwMHTD1PV44zgxuihug1eFU+r0u2Ob3GywL/rtyFhJXdZ&#13;&#10;8w8wIBKFJFyhDLNZlwCxu5fvT0ZVMGzf4IZEpRF1hOD2LabbejPjt3gmi9CLyQhEF05EXv5xUehI&#13;&#10;8ztC1TQNDm1cE4XKqjt6qsrb9qGIjV88C+f/fOt+fDzDq8fws4lgjirVg0iKQ4sCLRp2m7Jn3qJ7&#13;&#10;A4ExpMJ9nA/BvGQbZyK2ZvpMpfeAe1RoAEeDp/bpkwbNXn4KfkDpKlNN68rou0Th6/rX7A1woKP8&#13;&#10;b6mSZmNe7ODhDZ/5vhmMkafOP/z4x7mXfGf3+dvwJyYEuMxiNUC22sS5uiV8hT061qkvjAqYxsNJ&#13;&#10;Gjg7yGulOqESWpcjdJkodkALwbOtQc7N++3FeUY0h4fK3Y8PNxhcyU+EvZ5/54Q8t0/jcvY4Joz0&#13;&#10;8WbeZPVA067H96cWZLdmZzGroW+3kZI/lvhJhau8WKw8eNjP2N1uglo4gJsoiwDo2/3YcIBLbzJF&#13;&#10;7FRM1z9twb+cvzNKY/aoUfW6v1MeqIcn/jijSF9fKywV6t7ocLjVG/Rr5adp/rD+mOaEHv4f+bWI&#13;&#10;QPf4XIv2bm9a3zE1ORGa5TT7SlZ723ClhKzvZfhLfppuMwJkxw/Lv91Vwr98+uFh2en4TTBYKoRU&#13;&#10;/e12rfZHPQdSDoGSKSG6jVtJIIjUWLsTdpsdh2N0X84ic/fIeRnsPbdx2H5pu7tZnfheYYwsfsgn&#13;&#10;ST33hK1KN1OsPs2SfAU6wbOfdcfqkYWcsbfYWOwkC8kjn1vCKaUykMDENRJcyKD9PBuJID52btEt&#13;&#10;VwSm18hb/uAukXfXwJCqO8ZaQze+f3jXlqd5vjQYt6+/3zoZwhizn3McK/+hC8BntAhhEAj63Wad&#13;&#10;ojvSM8mmxkQQZ5ZNoiwx4nqhR7khDwoOB7gBhjgEjABGqiz8t2FCyT4UoaCzt8ruUdXc3Hn3z9Vs&#13;&#10;qylvGCqeW0QPiwt8V6PMpnWFnGHKo01S3DOg0XCL9I/vWUSyXDdUl8A0r7+69vODh1qUDLJg7o2R&#13;&#10;ccMxVkK+TQEd329jddjzKky5G7Zk1pfHD8xo3/ceCfP0QyXbuKIb8Sa0QhH0qPYQd75IvFXF63f8&#13;&#10;ULmwRKi3V94Wu82H/acPI52L1urpLl3o2A9/W4fi5+c/7CKOHzXzQVqPiXh/Q3FUdbybfvemqIX9&#13;&#10;+azAw9sTHa7XQwCxWOu2m5YEhW2TOpTSmPcXzDt32z8oS+aD5ZrMS9gize+Lh4qv3LV+lRKxTRDd&#13;&#10;le8sqaS419MfXTHf0mOChQUF/j//x/+9X1bEKYYRJA+CxQGBERJHrLnvHiQ3ilUh6k2yUrDjbZge&#13;&#10;nz9Bnyni43yH1JX8gDktmgoT7M1Us89htnaZslhCTDBTlCsl8eXusXoouf/h8wMAyOggcHZ2SByT&#13;&#10;uuRRJhgBhvrtDCpotT22p8tv3ze/ZZajJLAhlIFSkLRuZbtnABhjm5IvMahjGbEnDacpz9qDKL0I&#13;&#10;87gAh4mHpoTr1clGaABrKZdNrznoqB+7Q8aG1zDimDwoGC05y4FwViCErTdNV8UMFu0q6KOlZjQg&#13;&#10;wVSRTcM1hkRRxzPAGMD4Pt5/+vz0Nt95UyMX6xNxy11ARDi364hLnHnIwdFSKrZb++xBtjgDYghf&#13;&#10;IrchuFN7DHa0VilBY1zWNEFBfXDLYigyUOWQrPbuPk4c011TDOt1XzAh1PlyUUkDDxBmXvuSco4J&#13;&#10;RqA7frBpYZRQDOblWjiMFY+FshpULlFKYzZ9cn4DcfNhCA6KYJ1ULIGwrYhIR7CpEG2Rwjk5Fx6b&#13;&#10;JobgrVaIKlGABGJGNo8OU+8hVxWKDhNo/bbm1QJxYIhivOolnHZDNInFYg69XQ91KxCx6f26+ILT&#13;&#10;aDdYcefjHskTlDE4t9mW13HzYduSCykDzlIpKhIsx55QQrKQNIkCj3mgMadoaEPcOuMIW3WkJYuT&#13;&#10;LqouwBTX9blpYcjA+MNhv00aJdjs9nbehE7ptvqiOiqdgZ/GWSqFy6afxwATz/Y2BVnKTd8ICCbF&#13;&#10;mKJxq3UTE5kyoM0iC1m2uwjItvhlvLdNdT9fON0LDnedWICrShQx/uN6BoGG0ZESQeW99QYYLum4&#13;&#10;DGYNwQVFVUK5lDUBucTM9xurq++vL4eHp6s25QTmYZ2D5RjKskCgMCHNNIeAEBBj2j7UHUiZYQKD&#13;&#10;ZU1dVKrvB9DgNYHgrGBsGYfMkOUZ0jxNvsCUAYgCpChbCmhbIQGoASnlRGPRflhn7bf4fn9/OD0E&#13;&#10;600yBcRR5BxQdIUsKAw5pcxkgfaJIhi1x5EtdgGYD8u2eQjzdVfUbnG5gKGoa1Fv1xmVsc/vGNGQ&#13;&#10;Kqla7/y2rAoTUFbL+t7W2IQcWWnH6dAU3k5Go2Q0x4GADLxNIWK0BMyXLXJWhPjq1jUTbhPxIRpE&#13;&#10;MwzWDtaZsHqSOUILsRBCF6BhjAugQhSYt9SMh+YUo68r2Y8xuqAY5ZgWeo3enQ4HOM1dJVEWKar5&#13;&#10;MqAq93qNhO7aZwwQzLCRMKJQdMXsJqzK1d24IvPSJ6oIQBxBv8yTSZwgC51s64xsqbhLdiFwWe6O&#13;&#10;gOu6RCLyHABENrnlxZBaTaOGXka6IhgObbu6JBwc/ERKardY5FQVTcwZCG7ebUmbRHyu2r6/VhWW&#13;&#10;tRynuaG1HTa22dlG7BOF0MfQ3y+7qhIYMUJGveioRTQwE+hCtiZUEN03yTij+GrANmztoQs4Cn3N&#13;&#10;wBaNMMApyAhJehtEsbeZGOckZwaZDREEKUsC42i5bXcCAPPyGrMjZbUPzM1f+93+5BKYNLpvThJ6&#13;&#10;4oJCzwlnOTKXbqsuEbt/vVSFiEkGGNtDVwSxJiezV8m5UIJK9ZOmlgqYIU20ZWtAz91u2JaACa+e&#13;&#10;BFPTZu/bUAieCMQEbesMNGNY9vd7u+fYhQThqE3D0GiXQjUMNseHD0jxlKNz25hXlCAyUadYlSIh&#13;&#10;LOv6Mqwm6/46AJuN0cFa4PCh+zRpdyyoDxNTlCqUAYA+b4tjEgiRdnXtemvYygF8KtuUJRNVf5vs&#13;&#10;kJsfHyXn1LN1wtlpVebNnZnYIbGSRopGEJ3lutxe/1xSJoR01V4PPtWldna1A8gabWQcZsVAxXFm&#13;&#10;ZdXUDsey4QjkoV/nycag91UDctQ+IEB2qo0uUylMxxnmUZugNed14NAJgAy+v70Hh6wB7f6gItC2&#13;&#10;j2mNw7ZiAwDc7Z/fvv5jf9zHFC23s1kiC1tacYxF+7xE7ziAl5AoN0kvcIVVwZYcly1k57coGrXp&#13;&#10;taikiZusZaQBpwXgYr0vdtJQ1KddWe73S6i036goEGap4BoxJ+ImbIiOu2iX7dDtJ93vHNBxBtTv&#13;&#10;XM1hVCVdE4bOhxQIxzzDLTpGA2M2LAgqNCxbipnIYI23Ns1oPDbt6DUUhOn1so77XT2td2Q5CkXG&#13;&#10;CAikfeSMHrvT/Z4YrxHmGJGasn6+7ff74D3raorJeX6nbd1fRpFyVbQUs+3btRQFZzIUpQ4LWXOH&#13;&#10;isSgkxwFJIBkBPzDLYECoDVpd9N8RdzIutyXT8Z5720J0GUbE0gUkCD2ZETtsXZonq4eYcIRB/O0&#13;&#10;uS2LhKQDLIc1lUzhjM+AFFsAg6UWpLJyGUaG0Lbp1SjCK8JEccrG4QBhyhtOQjHjXdtWHnPKcdeV&#13;&#10;3mtH845LN8277qQ4XNbx+n6tS+mQ3592x0PHifzp05f+fuclySSpUvioU2Pd3X7++NE5w6ritqxa&#13;&#10;L61S0LIpnl30M6cyUZv8bt9K5yTh7fPDBixAueIhJsM4DzHl1MbMq1JSYxkXGaIqGc5kxesAoA49&#13;&#10;N1Qv+vnhcRNcFSluKfTmbvuwamUZ69rx9VwXEkMSq+qBYO/ttM2ilvH8UolyuA2Pf/2wrhpB7gen&#13;&#10;3VZjyjxMBAmBQ6QmUjc6UeZDWyMYZpdOxQFZktzS7g/Yo/fvVyhYTEUMue/72ES/+WO50/3Icxre&#13;&#10;56auNIglLQVHTk/I2d6hkjGcolvdiVWZJ9Thdco8M78mVKCD6uZtRIQKR63btEVK7IIeAOA5oy+f&#13;&#10;P7m3Mz0wIkqTM2E0FyRLpGgNKBQYWLMFQdwSSSZpCwkESGkitOg6gjdZ0n6+uISE5JiQfrq7jI1d&#13;&#10;VFtTRTeAnB7kTv78y4/bgvvLtftQQR7JVsJKsLbZVluQxCFCEWye2xDWkAa9Qpg2FWHFfTZpTltM&#13;&#10;AXMbnSzKyc2Z5mEKEGJOC2ei8VyqIARiyIxBy6pLlLVV7XmOwPtocYTJQyZLQqqUUmK472cI6DJN&#13;&#10;BcXeGSRExhVyvKDVLZCMHWR0sitLaZqdXQPHNROBJOU3mCBI1haikEwGALbBc65mvQCI1sXwkieQ&#13;&#10;UFr2kOxUoWEYh9eOVXkDWg+wqSG0zZ65KfkUrM0ZMue3YsllxDGnZcsZ+n2jvAkp0d3Dfv90HN+/&#13;&#10;0bI1QadkSsodCcWuUg3JIIv9cU2goGq6moJiZ2ah6nXQ02wYVUADvOMwRH1bVYIhA8dpuct6Naou&#13;&#10;1b41V03TzCX2MZphPe46ErG3zmqdgQ1BE8oCz5CA6+27Ys2wQYLqglaQRbC5laJNssXfZcExSwVC&#13;&#10;gCtsHd7mjKXHmyrEquc9VYbYuqIcxi36dTXRakJFID7qVGMhiJ08md9Hex3ag4CRQQo1dOt5nNaZ&#13;&#10;YQoJnRmkAEKzKdYG5Owyom2iTXKvoZXHYOktLB8+nyBLxq1NkMBHZ3KKc6SEKZFjwJz/tx4Ixwix&#13;&#10;kgJyl2oiVfk4LMvTD0/emc1MkaJMRctwvEWYShAV8tfmg4yQaJuejzuS0141AWMQyDq5eTPtvjLc&#13;&#10;oOgZQomSJAuQIicU/2//9D/Lulyd8c7uClCx0q2w2DizkVVgRZN0ddlMMNHgi3UCXJZUiOX2VsgH&#13;&#10;xLwow3YRG3XW2ehdFbXZjpLCQqGX8e9de+RArIZ3FQu4vS5IiTGsd5BIJRrCYgbr4E2uKjBAUSFE&#13;&#10;Sa3tn/7Sljs3ps6m4pejpbn98QOmoZ+vNMQ0aNmJ15f33W7v3d0UCoq8mMHmOPXvwTHsq63ctiEe&#13;&#10;yl1e3dIC05uEo+G7A06BYlAoTpMbFl4Bi+YJGe5KkiJwlucaUOWicXlrS54ghkzwdV6viSCmqtJK&#13;&#10;ohPwOBsYT96zrr6N97prrre/IykDYtBal186VUggYzJr3hwyFq685GZODDQC7WVbBzW9vf/ZyEy/&#13;&#10;sLCa7TLWBEP+EMPiU59bxRnkTDFSYHi7rjfKYHl8xJAi4NfhimWqQs4ZUCGo1dq7aGJF+E52VOB5&#13;&#10;7O8zsGkiKHOeIEsnC+4hjLykhD17qe1Mhb9j8NA+4w3xRfQ2PBz3HhjA8tI7zl32gwIAvEeIsM2A&#13;&#10;T/eL2WoqlEcRRkjY2zjtauEI5qraUhI23++XKJKvY0E/FHbupztr1CtLkeV/vPzjn+khEqYQ8/O6&#13;&#10;8pdFc5wjQflqV9+vXSDHIPiRy1CExblg4WxSzkRKi2/8zih0AE4AynncXFgCMgu+SYcJBqzB4/26&#13;&#10;jYHm/YYuZepsdNpvPNn166VTVc35vFloERPqdeg/SpXv+gDKl5yfmjsj1M4xSmIIShg8Pj8hN79c&#13;&#10;fV3TFK5NsyOc5hBlTbuTWtYewkAhjJxrlyERyMbT09Ft2+eHZ4JaZwfvbgOjebuRurIMP4lPetW8&#13;&#10;gXwfwYpWGOZlkBVBBpDEJRYLuEdLsMv2MuPkoxIhg2Z/WrAX/7ZlycBeoIxQZEZnwxzeHawBds2k&#13;&#10;TdxSwZhZZkUy7GqEMAXsHVwG40tZHOu9NpM81hPdFGEVPsTVdEVB9JpaCQuhAXD2VjnFS67Rsm5l&#13;&#10;MLEtmgDCY3uAFN5tf4ziPZxr9cGbHaMLBtBGIGQdTqNADK5QMREJ8wlmSiHjOzrYydolzztjcx1G&#13;&#10;26FybUfMUNt0c26BC5TQgjE7anDsgu+bMvvAfzsPnx4OFHpmnXOJgERzzHGSXGLKkL9pWGsdHk6P&#13;&#10;IfwtOGozVfUT5XGhLMYFxHunTiiSktWYTcLizU9iJ+0420l4IACv6f2P++ibpgrBVuUXFL1AEVJS&#13;&#10;zz3G5Hq5PxZCELitMIQqaigfbaJMR9DK43AfcwbYTFFlAzRSGZD9sP5xPO5AcO/ZtrBjACDnMm8R&#13;&#10;d+W+Tj5TlUzUjnnRVLNdoZJQFB7T2uCEckAB3OsNe+/Rrv7Md3cKUNoAzNh5K1sOUJCkI94jDFen&#13;&#10;IyYn9Fyzrufvs+WlQp++VNM0I8sPxY5HrGLOsgHeV5wgQAUHheDj5Uxk44HnDWuB1QskKcJkFwn2&#13;&#10;GkAIMSZ3UZPN93pYw0LO/zg8NIlE0sg4OJRtpWgUnQGcYqhwnlnku5oDOb9sHm5/Tr9ymRGi3p0w&#13;&#10;LfpZF9zv0W7W9vfLBbAdb3YnqSq9LcvGaKA5dLQAqhpfbiJQD6bNFavdfLD57h21HYVMr4M53PzK&#13;&#10;eNnACqzvQ1h8jQKUeF4dglnwBXXjeXQwqI4qykPKyzLWldjJvzhjlYBYgv7tTyILQ5ic75rArv4I&#13;&#10;fHNfbnJXe7/VJZtIrLAoIguS+WUlSvV2SqI8X89fHj7JTL01rSgorKR6HM0A7QUi44FEhQ3aQwsE&#13;&#10;awAbvdkUUdj6iS1otaBfAT1sPitZuU2tcgxzAkMW6lFBY8JVdh6DveuW29Kn5NvAwftbLdAqW60d&#13;&#10;cMQP2e9ItStANqVC3B+dnz4c24bRP+/LlGPRMISWqV9BpKfdlyR066B27jatGCO8MlnX//rHfxlb&#13;&#10;NPz6+rjfC0yxajUJTmG5qLzatj0xVqYMk74LmVWN5ApmoTFW1jKYJ0TRve8XPrW7U+KRt1hmotqf&#13;&#10;f39/CQIWVx+JADV6ca8G8G5KDZf39Y6YFJIjCNU+5oAddrjB7v5C8BNJGPr0fXSE+mHdFnfE0tTN&#13;&#10;zhr/Bryo9rlFa6HpNq9fb8d2P7zfZVmab39QBXnBqwHxAhvstS9U2sq23LzOoyFKEmK0fsHxoItU&#13;&#10;FlU2doGTUg2jVWBzinFLbjEb1Wv3vGMC3qY3+I2MTgGB2k+lmULy+adPfw1sFwFc5pVCzGPcfarn&#13;&#10;aV760VTN2r+JrtsAKjV6OB4I5NN4rVeeIrz1w73ELSF5sNLAV7Tdpo1FXqAahfXc4TVZ5fOgIy08&#13;&#10;b7b7ZXOrkkIGvVRekJ9ru9oCqttE6lhj5Qf7HaNDMvmkjhz2V5OKHU54oGVRgGa8jfO46aasvtsa&#13;&#10;cKC9KZrZ6SAzfVuYKhou/bRe+7xcXhmiZdXYTl1evwlFcQ5vwwJgIDT5tNhEeUrb7R1m+vb9701T&#13;&#10;q6oY1psF3ltNrDMBMYgRyFji0Q8xW8aB2cd6EuuyFIXsw5yEKjnDWttNwGqGFPYUtbBIKVZKqc04&#13;&#10;DNdsgIJ6GAVbtTUUc5PBNBQZqSLaArh+mAAWZZx45BmiKblDg5fXtG/a87fv9nhY7v9ew1JZMqit&#13;&#10;CvIZPf/78k16x5lMmW5yKYeAGLLJZ+j++XCyq2WkuIOFQOF1/qn7eFtemQPKk5vWogAZF0jtysQ5&#13;&#10;HbZtxASYrMAt+TUxvjiDBJIFryazAVg66whjS6nlApF1AmazrAxIRmlA0q0TiBon+9idsGqjtclu&#13;&#10;GVA+ONigC3zv6GfuhJ6cfCiw2TDj1mOVnSwao2H23LsbJ/sQXIxrF0lP5i1G1taT9omjNTm/psdd&#13;&#10;lZNrds3CyInvSEBhcpEhDfUWvYOpEHlzYyYGpkYoMukRSgSiBIJEFP/4/jviTX0i2zr3b1driw+/&#13;&#10;tEsa54thqaRt/a5XRKg0UyWVEsr4pndbFpTVEqKYHotc0E4xM+fLuLKipTyRssIlnuwEYYUsJYib&#13;&#10;Ra8JFaUGwDdl2HBhcl6918YZsoXoXNDbH9eIRIwsJ7VxZ2cDIIVIfD50OXnKSQYkumMlG63NS0ZV&#13;&#10;hU3ykKPGQVHUyRLky0iXRh0RUDDmUnIEMQAQUtryR4BAwJ4x7mOSpaIQZHthgy4wWgtG7FCTCmra&#13;&#10;7PjN+9XeAp35uPdpIrwcls0vS3n1dSapKu/GCAJECj5wnxIU+HW4Hqvw8OU/fvv++3FfxHn2nQw4&#13;&#10;AaI3g67LWhwP9m0BK8jRWNMHUn06fAw+u5DDBoya0xI+VR+EdguIWy0qObdqr3O4mHWXa+GvAKKi&#13;&#10;2SNtrDEYwBjj9H4rSoZRuM8+FHHdBmuHSj4n/tmuMU2aSjeuM9i36Lhv6ryZXhW5trhPsgBhT7Lj&#13;&#10;AsnABMEYmvs4417AlOZVA1JLvoz9mrjHroR8hykM88b33KYjkZYP1CmD/C2v7Qo9wsduvyBsGJYg&#13;&#10;43Uykc3u/rGr5LaELoTfOczqPvh0St709/FdlhxdzO0yWoNVtaT2SCBM2jLBgXA4xh0rLeRHBvPq&#13;&#10;26qbZz7ZSeM5+gyY0xHoTOrlRm13PW+MdE0zfF3+BIgRVv3lw2m+9tTBa44iyJCAmkOoXAAAIABJ&#13;&#10;REFUhUGVdI53BhD2+B4iYJ5hTDLC/8vP/xNjTHIcgHxdXMGUMHYqTlRoLhP22mH5KnAG5XS3uHMJ&#13;&#10;ehjTO3ugzMgMwG01viJSZp74kWKPbu+cH3BPLiQ84kbZwmdXJTa8vp2fD0emvxH+w/WySdL95qeP&#13;&#10;gXBIcQzR13kQfiJvJO3Jgx5WlNzlJ+mMBXZV0axzVRXXIYe5bTe/femeEMiwdgPMFcxymtdUPZVl&#13;&#10;W5q2Ogcd21p57yOmzZIVSTQ4hqHgYR7eSTaXFJUYU6kWVO7er2gQILCqeh7BMME7pNQGrC3kOcH7&#13;&#10;ednUvmXaT+VB0uVrNcu85aY+vVHUldZuOjvwOviDlMV2p64+Zy240usKtvih+IgN7vh+/irKgrg0&#13;&#10;D+lla0g1B+bzblx1VlJz5Rn5yDj+W2Lp67Q+0NOcW5f6oh4NaovDD+OSwzLHoQik2WTXw2+Q3qSq&#13;&#10;kWZPKk6DUlKJmvV0XSi92jUJ/OFggB+AHTw+TNGEiKWhe3a5E34D7s2Y1hRoFf19rPZtU3kP0OQ5&#13;&#10;oA6/Lrgk7NT5tx0+ORBcizkHz+pQGzckPpvhnh0Hvt0X31QtzabnaXkQj+9QC9WFjaq8VrT2imwy&#13;&#10;y2knltcfqnpeDHz9o2LlMmbGaZ0fZMnonviZf1w+RUG+80HQVLpD0Enz0NepLUS+X1HRLlFAhVQj&#13;&#10;g0sYgLbjmVosHuZAnVAxoDLBzIuVYhBbtJGS8TJDk78k0WgLUkIGU/4I3u0Aat4BYwV/g7Ba/0Ge&#13;&#10;n9/va3SAdrunSGBAw6DdxH78sO/ntIRuTXcr4kgXCx1YtKS7tccATfEwKlygmdu7hkLCxo78ZcbV&#13;&#10;uNh1IQ/OoPK4JJAKERZnWXbTLLd0cQhk0eFdl/YDA5FCC8HJl4bE0SUjdy0RBGO0EDoJtzpd5mrX&#13;&#10;mPv8Y030r64DTZTGpalW0nv/gYuW4Hualh30E3lMfpzGu11q1ZBYUY8b0SjCzWz9kiCeoaaYhgh0&#13;&#10;QAGETL2n6/ZupWt7sALwNUV+q3Yc1bgMGpq4AWRFWbnhDf8w3taGo7eqPxvNpUomQ5fiVhijyurN&#13;&#10;dBBZxEbek+3KycoU2u05cn5dy0b1dkzYfcKNf98IzvcXxhGAeZVjubpggrvHrWLkR7OP0fVZr9gX&#13;&#10;uEaYrGmZb1I+iLW4IPMRUuytIcBD+/yBNSHGxc1xzp1IosGpBuACN76Zg069YryKMbhNt+1uBYJw&#13;&#10;t2uDfG/nHYSWyFCtdggLhKbWPYbZ+vQc/A+wur0HamJgJHIyW/KUgMyItoZGa623n1rQ4PJlTlP1&#13;&#10;DCZwmEfD+HupmMM56ITtZXltu6gzZWXB4phshzdYBf4nYHswcSPQKNkDVBSvGWwZFbC0HYCC4WVa&#13;&#10;CwwyMybU4fFWLQSTMG6E+PN4l1yO17FMp2/wtwVPuiza269UF8u5Cdk1LdF4eTHf95/c+EIRIYnh&#13;&#10;hOXE7pODOldzhhERbaIiXyTtfUvuFfrgxZXXxjKJ9s5vwtzqw/G+BYu/bFhFiP+0xePzljjQEEE3&#13;&#10;6de1VCxAz3MsupiXc4NHwkvBHk7VB7X0NCvCpsH8HZwClwdn5g9FMZmtrOoAhg1dqewyeeznpPvx&#13;&#10;sawHr9PzATOTHjDCGw3bE+5WwOYg1+JZkPSAQwXh8Oy0M0nutGtJxmWCMUfBKbGsbF5rXsQeBEww&#13;&#10;oDiGlqB5u3Bm9HZt82kJKct6CulJAaioy+N1+/tWVNfX/9yc+JSvrN7RzbPVC/Byp78gy+gIdqgs&#13;&#10;3M7EOGCHbpaXoDd6gwnUabvFBKWs1v7GyySFCb8+QbDeIalvA5K1xBqzRR8JPD/W7vbt0ChyvNHr&#13;&#10;rsmko2T78GJyGSOLk+wwMJGEjadQZprxIY/MHrZahjCX7v05ARn2fcDLWobYB0oD0stMGWTSVjcD&#13;&#10;JuiHYgupgQwMN6/78VsKDTG7JHoRy+yp5R38BMtv2R8OB2DdPAeFi+3VYIJpCSBPJo8EMkGdMBic&#13;&#10;04hTu2tHf25/QOtaIEPIgpDYcakzyCGCr16tF1uG8B+KKgVD854n81yS5i5ubbynlbZ1qBLCyW8b&#13;&#10;XOeLW5JyGg9Pusg5ykCElweswBCZ4R17Ea7MZpLSFCGCmVCzNCmF+Qk+x/u6cV5V62W/221JenSK&#13;&#10;cNTOFaqd3/32OqtjNzPLwop+cIMjCf8S003Eh8UvtjRFX9QYInPZ2CjMKjLAi9s+UnGT98VGWZ8O&#13;&#10;mFw94vltvUHf1HI3vq1gXlTlaZLYN6iGxUW57NARB5SkI6CAY+75Bsa5Z0L8uKRNeMQ5JNJFeArK&#13;&#10;GzIbHDBCQe7KuqrEsm4OuJbIdUu16EgCEglqwmHvAxgCsZYnfaZ+y1SVgPcdQvPilkVKOnenes6L&#13;&#10;pxhIOk2rgBUxDPGEE7CzKT50C68NmATbgIAUAwoxRZotOmRDWoFjEo/7psbQXfOquyouHhv+QEyQ&#13;&#10;sMG68nluuM8aIdeaElOQGRIKCJ1BYQuYO4Ae0DZ8FwnuylLn1b6DRAmq9lfxG9NyXwKCVqx+qk/T&#13;&#10;+xg9Uu3c6wgRL3VrOV29ZgWx2gZcuFx9P8eWhev2xsLHdPsE29FAO5jLQwW5qHTAXHaaJ8I/QR6l&#13;&#10;0NtAvxDrk0YFS8cM7krCLm6g1Iw8oj/3r0UVS4BkJW10cdt7KbImXSjt0bCdeDUXeMhKh5QhEkrg&#13;&#10;yIAHMSHKRMIp4SZTcuv7GUQVQDAKWZORq+GKthq2KeHZn5243HdGmY1wvjlcUUUdhS7uCoUoMWzJ&#13;&#10;wqcMMhEBocT5wCbAJkYxyQyi1+KhCGarDU0NGLuv9DnaKaELpkpFljoDI+HeunW+H5/qVGDvTM3K&#13;&#10;bTqncs9XKK8mwJbO7Jify0+/RbTLc4A37+T2ck6Hxw/n93vVbSuAAsDPTXt5//NQHrazwwlKsA8x&#13;&#10;RZr23L7fbiq30p4k0m4G3ggCDyj3LUTbe6+OshN0DKtnFN5noOKK6Yhpeo8VuJfUtzKPBDxauXy9&#13;&#10;Jodu/bTfNW6ZFAaX/sJjodyJ4pULaKgJLbQc23uuy8flnoODqXet5zSz+ZcazujgWi7EJ3UyKLHH&#13;&#10;Lry/AogaLliKN/WHqEWESOf4X9bIIATDSup4lLXdnDFhQKLwN0JD1ZLiA3x/uSogl3INLtYUtyhZ&#13;&#10;e41uzmA87mnPUEkgBEYvvaftXiIb7MSqXX7yjMxiHTloGWO4S/6YIlpDSRPlzuvy85pxanauiY8O&#13;&#10;mDW71BzC8go7BJWkddrSH8uve1arRb6qdbeFDuNthWr5qUYczyOFIj44KWhNVE40ZI9AgXxt4TWX&#13;&#10;tNhxzceA1BSMD5aB4jIVKSUSdbI6qpxNjmcNQjeQPmSy6CB3GACAE6KFHHdQBnl0x/SUiaeZXnF7&#13;&#10;ZSHEfhP1bgowXMdGFjTnGqh2fJtTmh+e7lPvMshL7nK5iRGsgeXGmZLt9Key2vp3idoyfQe74g8J&#13;&#10;Fmh0n3yuNX5k7j7eo8Yilm0KES1D0PMIAcXzopcl5yo90VPzbu3MBMj+VpObiP6h+E+OeyiZAUpn&#13;&#10;QOBjRb+UMYlOHrS3yJrmw3i2YZc2wfBxVFOiBDOSkhcFJNTbdUYMBK32oCYXu+FqVUC1KqQ1tljF&#13;&#10;ak+rcL6sAmrnV21iRh+BuW99/dOj/55YBcb7JESB9DOKLwJCBgP+P778r9pv5/n8l3AqOuem1ZiI&#13;&#10;yYVwvY3zl4efz3ayr5HB8Onn5qN8HOfrlocyCMnq365/Fz/waMGmw55U8Bw25H/+wkoI5EJ++pdP&#13;&#10;yQ4NixuOeaV+XT4fpFsUiaHhSeF5/9GFlS8VcY/1UcM3/yfrsmdSmA0QugVgzrkoDnHJFWkyVPQu&#13;&#10;x5sWnH3k1fZm3WSbGP7j4Z+///r14fGL75eNva992tOfz/Pv8ONhfL8/FjvT26VGY7DivLXlIQzA&#13;&#10;vIa9gS7zjpdMrwN96Ip6g2b3ufv+Pn08wen2xhCQbvf93fnqExEL6mNVnG5vGjz8zPb/TdYwpdrU&#13;&#10;WiCT9TClO226/T24brsXP/7w559fmRSWq/CQdCP+1OYYRisW38l/6PV/WALK/WPLDTeXlR+7ct8Q&#13;&#10;PQzL+LEU9dNOzSE3HFEEGZbrb0U/WRTFoVa/XV67YiesqJpERg3U4zWXEDA2jRHc5/BVfCjv3+2u&#13;&#10;6Uqa0I2E9Bj5P60hdqqDcndzgJuHzN5TiByJFVfmeuVdoif390tPS844tGJ37FjvZoAw2J2KbsCp&#13;&#10;PP8W/Oe5PZ8jIt8WR8QPvibwOTXp8eUOdrDYaz88XmO/K4mtaX+XKc1gGQ0xwmzpU9NUrNJl/NX8&#13;&#10;o/nho8YkX4h6ttaa59OPVX/25QussQZMzeBf3W8v/vxDUpGWTHYaFT5xlgKV4dc//7/n8rN6+LjM&#13;&#10;IWhJYKsqb+yc3pTdF4bkKc2P3l0q1zxLIAyAU7jdSTvXv8SKbdutl9rsdHCDWLVvjm1qNLzhzUBc&#13;&#10;HgU4zxdJ4nBgt62Ir+b33V9LcNKP5r8LM8WLpOBbkMQn/OfX2353WucSUIx3fv6mJglqceBbtS7n&#13;&#10;qkBSxsHnIM9sYw/mkatB2Tn5FWBgh0H9NUOezveboAxCcnu/DU+nrZ9JJizmp88u53tgYP/TZ/yS&#13;&#10;nk/3Rb9Vjzzpk1U3I9YBkZ2oDEqpI/5y+/02Q9Rh2zEzZ4MQbscRHuyyzlclmAcp9e+pBJd8L/0J&#13;&#10;/FQNeqmbo5EWN2pLINHil2e7//cEcOpLgzkXU66veY4aHlu2rX9B9LtxZp106OsvFXlHewwZzVCF&#13;&#10;83/9fdeQkN4a+k+jRq4O69OQbmXXphIEYedXjyquLl+//nDan3WY8K14bsGGGncrOzzFKTzY005R&#13;&#10;AThXcUkx82g3uCzjybvrySUJpSl+ecI2tgtNFIEHGBGq24d1Xh8/bN9evyHAyj3++sZwWW8g/1V9&#13;&#10;mq43uJj9L+r/+vUCykbtnu3SODNmAtdoRvK1dj+b6dpWrreFk+iSh6dW9tt3cXJa/UMuDISuLfC2&#13;&#10;/AlavGzB3+8PEMfytGjnPTjuy1/n4UP9RL9ObTVtIJdi5y7+n3bqXfo56/Jp17Cnl8u7dT7cPubH&#13;&#10;K8eRJTiPL8s7OTbP168veMUjuNCAwN3YAq7Dnw9dYTlQlInoKhIHeLZXO+t1iHq6fs+Pj2lXhKPE&#13;&#10;f9hXc5Oy6vBD+elEqKgVWyey4GK60Qb/NPytScKFFBGEbtTPNc9Ex3o5rtIgeoWUp7Vo5pLu/Bnf&#13;&#10;YYLvFksfqwV6bbcPlHJGUj7/4/mhloq045v5HhURBOXX5R3Tk+fw5mew5OKGLmOeylOC9Y/Fbvh2&#13;&#10;+TYjiG+v3/sfPv6nKS7ojYEW35v5E1Xv/UuBS5FP+g16/L1piCI/98XKSslCfoQ5foXYx01PuQGi&#13;&#10;2wOwtGVgduZ3eRSH4YU1qdiTY5urAfit4ateO8XAqDuqpgD+Ntyq0o7nf9t/PAww9QGiqth9/nh3&#13;&#10;sNPAv8b4+/9PEHwtW5YcBmJN77Y/7rqqaoMGOASNQhEjfYIe9AuKmEf9qt6kkGaGHJIAuruqrj1m&#13;&#10;+50+U2tFlcLo8en0IKQsboeHhqJForGpujQlO5SoPItUSeg3RdNfHX2kXGagtC2a/Yf5uH/oODHg&#13;&#10;jT/tDsn4swWZxoiKNZTp2qM32BV1U7OrZsUTsAK/BtdZvxblxzzfPZ+iWlIL+tq5vkwQ45akLtbL&#13;&#10;/bTS435XlmAZLl+/gRDrK9+rHA1CgEo6336dPtTnR101/EabQ5PEwI/L4Vt8lg+wS+VTwNjv7kq1&#13;&#10;l9SUr36qJKstqA9bCLbb312GCA37X3/6edXu1bj40ksEcbCF9LplFrhpGY7RvT5/03X1W0GAvRWh&#13;&#10;YsCH9SrpyaNYfT7yMBmcx9l23UM9vStW6Om26vmjVPAzerNkwT968Du4oQaXfqMwurQphj+Na/wj&#13;&#10;PXYum798fRC/kEeGQFiGS33Ac73OeCD5/i07mFGcYj4lTP26jeuyYqEKE/BiOoI38fe/Mgo6+rH8&#13;&#10;xxG3DsENgnxyNQakahDf/Z4naBCYHRvG5kFu86uIw/zbvx0elM1ao8zyYbwtsm7qU9t+PLsf7xxA&#13;&#10;3qA3OwRVVT9KcrDNuKnOFU9g9lS7D8Pnmb/NNsVCmby0FVlXBQnivF4ujvxQZP3TbSA+p+twjogQ&#13;&#10;WdQcHXm3wCQ/3+F+SOT1033Tn58n6uMSSYQH8epe6YGzPWNbKdrQvlxurCpc+E4WTzlY/PblQG92&#13;&#10;W/Mma3Y3A55E3sCzEY+fP7+/vpaF7MPv17+hFZrm71qvN5pD2GajzSjvz8CaPW5Tj/iuVQd3jgxl&#13;&#10;yBq7LZjC59ZXN77jJ67ZV9zPUQ9urKp29/iztduq3wuH8JcHFxbBXUanhZekSLt9tPYqBSPBhvEd&#13;&#10;NZxRjEAYfP75y+7ytry/mNNJa/B7JZGfRjshqToKOba3v22///S5LsAMzXJD0YWZEl1h/Gn382qn&#13;&#10;jZy7K56JP+x2iRqfMOeZU6NnTpsiOKMwT/p7TwBtyLS+eQNuOpR3Zf25nvlkgxy+Y0h+XsfvQadj&#13;&#10;eRy+f2M1QN7pYezu4rfnb1/uf+SgPH//7XhX+nAW394Lla/XGYoOefin/fG3X/8HUn5feoxnQsv3&#13;&#10;Pj+UD1W4HjkC8HcaE6QJS9meST5bBX0039n5dgLSODmlI1WhXT+BSWZJYy5ocjytIPpH8cXpbFxE&#13;&#10;iK30DhAKcc7LCM1ehsYvoNjFN/uy4AkO8iOv6IDpEzl+8LfrtWLkP/7l/zsWP/lskKDXtJbKyoNd&#13;&#10;+Uv8m/O+AT59ejw54kzordMY84748swhLf/levnx+Nm/T2pxNSrf63dBRBmbm8R/+rnYwiwPLCN3&#13;&#10;PBwEiKG/FKLoMapP9x837xO5nt8e2qLNXu1/mNd4OH2pwW3p9pbXsL6v5/TTncp2Nmd4pCWrkC5W&#13;&#10;8zzuJC0qNaUlt4+WvWaL6STfv90U0hzlGMjtfHn65YD2lt3E9V9fHrvTx3Tj7cntphhv+vxXtmvr&#13;&#10;n4VzU6WoHX3XPr2+LxrxcptcHsMuPZHp9j4hHdBkoKoUgDGCeZ7yLYVU3SKV+01sPAr1AQFrW1G0&#13;&#10;pWou3/rqgeqR3Jx/Dfao6m2zpKjheNYMVju5malcDt0vp3n6KIQdZZzhEEHY7Y7erf9UFfb84hAt&#13;&#10;T3QM+mMbSDndeQrimYq1Wp0vf8CEReqnF8ju8RTsg9hXv5h5Gyt1vOvA5XbDgGwmhQqHuELotD6v&#13;&#10;T+Fu+Wm98uEqATH7At2LYPALfwmnkp66crSz2tBDV1j9YnnZ0Htzm1sh4f7T4kbWxnmwxWpIux9O&#13;&#10;3f5lSIJuTmn/NBMuy+QRShEcU/AbbIpP//X361cGAAZx/FDdXViu+1OFqmRcktsRVVSXOg67EZAp&#13;&#10;0kZmRJhqTs7CCiHudMu2x9ZQoUrwqUKg8cZLRCXoHg6dFOv8KqH45ek/3T7guP5fnGBrY0O7bbs+&#13;&#10;qnbnqVu/X2kidYerU4vkGFP9hz8MOb9sz0C7g6Rv8cGBxVK40VhHanen26iXzY3TVyULlIRaQsbV&#13;&#10;Gt6LB6P4pz7gugXa/ruJd3SSWAJ6zMQA5+3+8XSE4mtEZb3DOqZpoEbshVrOr/Xn7FRpV5g2jv/P&#13;&#10;P/7vlBKOmHA4iRBMLlWTMcENA4T10wKsBwRyTIBHr397hgJCBQuDgKRLmD0GakxuSkKSxFLd4mmc&#13;&#10;hmvfFOWHXpbrLYz6FnMVVV3LRKwmFlM5bL1J2xLWuFGAKYU8QdfWO6NNjOEg+DIPIDrHYFlIgfly&#13;&#10;W2M4E2EBRc6CtGW1KwADAOL361YdashTmD1pGsFql2Bq4rosGDDrskhkUhoL0tDGbjPClKkKKssC&#13;&#10;GbXdIF3CVisiGLbzSkImBKfEMmRmym17RIGIQhPUvtqBPhbbbZrntRGNxMyijQc6+1HsEV1yIlG0&#13;&#10;hTHpQjdEiCjKzEd3sRQhihP1ofvy4DQoYBnMQGU5rwYWMCAGIgBIJhdGwkHyZppNjGaxGAHntlLf&#13;&#10;p9O4mAtMuGxQ8DOlgUrELAsJpGzWOCJX0Ebsng5s3fXzTAkmkDkHAQLJrwxpN0XjfcSZh2DTum4W&#13;&#10;YAYL0kaCQPTLqqpj8AbhwCkLc0+JcBaYYBUFORJRFQjN04JQKVmBcURFgQWNoNdzTotf6aEw0Nfw&#13;&#10;RHIM2mdMSqAgwmXdpMTFltKW+jJ34g4YiKxXWGscCFP9uDo317z1DlLEwJbYCdd1YedUyRZAu7kb&#13;&#10;3FJGhsDUSuVB5adFRMBceE9vep6UlNZgTBxF6dRWFKDgDHQ6GLO41KgGKzrphdpsk0CISVXjjJlo&#13;&#10;KO447rliLgXCWalRCCFzAOoqBpoFyBCnCPzbzBgoK6YaZzwEnhy6+y4XM0sFl3F1LEZFs102THhF&#13;&#10;0WY2jzMrduE6qqqxPHsQrm8XJhWkBNM7UNg8ee5gxsjodHd8CNbi2VPMKOd6vtyGBFX9vb9Cjz+m&#13;&#10;CUFRELZ5h1nMMLOErxYEZ3gOJWQeBiToZLeTEgkCBz0vsJBUMrbYNLsMuZBdmVFi2X9MRkK59drn&#13;&#10;GY3GbtaFCFaTkFpgxIp2stOToVxxVA3jllIgFcuccFjujrvFbmC1ETrvtuv5/aE5eJvtlgkFBhMX&#13;&#10;NAI5n7kgk8Ii6GQwRJFWotDzKmvJqYwO2smVp2r1JuVI6wcwLywIurGiCB4DIgAvhI5bxw6YRPIg&#13;&#10;/G2oy7pfNp9TSjxm+Ny/EW0+wGvZHCSpZSOWYQGJYtCQOCFBI8jrOhMMC46X6YYunuGcQCZSsRAI&#13;&#10;z0JlSN2WBYD+sCu3zf74eFxWp8RuCGGzNuMIKQQkoaAorwKTc5ViWhnQLg3QYaGQBjcl0OpWjDCF&#13;&#10;6Gp7IpqKcTf2xgpBzGnfbFtwccBApMxLUrX3TyBtKV7rwyHJKFWBOUmgro8CIAgCIDkvdrtsa513&#13;&#10;pkgQyYIfJFH1vjPzIgnN2fOmVIViw3Izzni/Rh0Eq7o0Xi8lZT6uuIiEobKSyMC36b2uWxpQyIgw&#13;&#10;JGG6h3ydL/MQqvqY3BasFqo2jipa5wLZOAoJDrJYzMaU0GZodp912DIMWAA/Jp7jjgueBMHEVWLA&#13;&#10;iQLHZg1zDAjVtSyKEoCoo1ag1MkRLsI0pQC99TFGKqBqeEzg6m2IVmJ1e+tlALGBkFJtgKZIobgM&#13;&#10;fclEv4ZSuMv0PNaQ4XFN4XWafPQl0TvV+C2xQPs4cVW15S5ntztVEGNnNxFKZ8yyLWEyKA9CFqf7&#13;&#10;R8d0pswEJ4pCBxeWhTAGObScusl2qPTM28Ao9tFPE1I75DJJBsQlZHGs1nk+1M1ityna9+mKVcZZ&#13;&#10;SVkySeVOliEkHABJLgs8fCCbJOZDdg/dAw1wn3cTShSSuGyYsW3pecH6eRbngqtRz2+SRBbhsrrT&#13;&#10;vk1pgYHQGgWyNLCo98fswnq7lRW92oGyGM1mUGGERNT5MKSs5ll7mxOxx+7zZhxR5e36+17cR2Nw&#13;&#10;MlUj3r+vknOSw+PpMOuNSuGhcxgLpqZxbUWh7quYeEkPWNHSYZNspkTAEpKowwTnAstQMKlvi+NU&#13;&#10;QlRW5WaCYNGEyIlc5zWy+YfHv0OccGfLL51dbxKtFsQaIsxUBCqy6ESpVyOVGI2s9lwISbhojypF&#13;&#10;33adI3Ect3Z/WLSLEBGZsqKg5rc3RzqFkgZ+K0nJCzmvo9ui8tBCMG7LXsmkF0UbjGsiXaYgg9y2&#13;&#10;bQ+6mKlk3OckMMwYTNPEAurDUhCeteOyRtb5sHFOMgQaGo/9OCSXjWQk600qlpNgFI1DL2mtg4Ug&#13;&#10;5eTzqFWlKA3YDF4QUahhnCIJpSoCiJtdYAgbx9bEnKDlKoMkKyWJsiRIyZbbnCCOjrnog3dld9IT&#13;&#10;hFAwUoxzgCdJM+gw40u6Bt8TJBQE2eRoGAYFYW1xp0q+ristcVoAgqCqSljwtq2c0Z99afo8Lguu&#13;&#10;BIVh0QSigFiE0rVGiaa8hTmWRGaA541k9eEH4lkdW4ypTVZStG6TFi3BmYZEHVrgDKyrC7H4NcEG&#13;&#10;5MRwTIDjsGJGylYhPaVEiFEl2OkCIqxTNhTTuqrBkngUvV1BWd/fHTlIhXXfby/BA+gYIF7UHETP&#13;&#10;GGeI6KSnvAgHl3EmGEQYcVUxLo0HiNcR05Y/2NWP/cyCcTYWZZlW01YVBHxeXdl+8uASjTk0zSVH&#13;&#10;UVfJpY/n1+bwyYcsMG+LSscMldTIMsAX88GrmogmZZOgg5m5NQwU5wx50cQUGO8SyCDHBHld7mHJ&#13;&#10;DUwSNTFlWSofFo6c3QymaUSOpamEGMz+uDuFLQ+zHkyE3DRUArt6vRFUAqYSwH5YcjkTAjBIQt+h&#13;&#10;u44CCDeddRS8gSDdPxy3ZGHDUwTII1Uit87YWkkON2iKXekAmPWgRCMYgzDAHC0jrJAUsgBcxMmR&#13;&#10;yMERHLDTDqTo6/TychG8ooj1Ids+L7N7+vzzuX/jB4ZoRiZtQRIKg12gJBaSRW96Xa31CKJg/Tos&#13;&#10;ZloVRZfLwKv6tryyRs6r7lQJ686B4PNm11FiCzKLidBa3FXFuqweofJh5+yavcM9P/5czfNStjvo&#13;&#10;F8GgM7nbfdJb2FYQ7YaRYbHUIZCKQZtyCSTCaLIGeO+kLJmsAVCKwOxyDoDIpsoK4wbDFaTNueBu&#13;&#10;/QVxxpLPOLGmGOYFOgRTlpBKVbKcjDFdV60pOasZIcjoX1+/GetNAhLhIy1TwOdp61R1fvuVlSIG&#13;&#10;Mq9nk2GxPzQVKsIeiTIQZb3FTbV8vON5K++P1ucc6XS5TlEXxWGcnDUD9z546rMAaOFFFXwoy8Kv&#13;&#10;EiQbkYcslWWKwTjrPICMy8mbNfg6cbzrPs4fACRUi2x6IKIhzt4MpaHtVAy05HgbZj/MgkOtsYsb&#13;&#10;ZlpgVomQIdYhNowwQZ3XqmNPuz2JkCSiGtHmpj+vDJd21rgU07oFm0WH7XA+dMrDzEpgvc8x5Ij6&#13;&#10;+ara1oXsFwdSo7O9mhHhbJm4LXqKGnPiYvi4vEmqjqfCBQypgtGqDFBCOWedM6wYwRGkJa0hgHQZ&#13;&#10;e/O+sgIQj/3qi1htQOdoQdwMy/PZERD3rZS8iAaQRPCOrn4GLtS0NQZAbSsMxHDiAAAgAElEQVRO&#13;&#10;9GpxJgXjt/kWIbImqKI2q7nN2iUwTfPd/YMxjh0rE60oy21xtZB5tcBZVOAgQ/IfW4p+6Wdn3DzM&#13;&#10;hTp6zmjbXo2pCfv0Ze+0ARuFgDx9+iLKgvtl0ReAIeBVS/Efj0+S0qsZGEvTNMfol6lfjZakatAO&#13;&#10;ZLgNWuttMjd0B65uARVn+wpBLqsKB+xft2fzCjLMEUqcvF1qRf/002PZMoIDQViwrhXrRf+2O1QN&#13;&#10;byiqe9MnHoFssWo/xj7LhCFAuPNUvutFM9gJqZQanE8Z1ad6d98FTkK0Lofn65keGDdJsmZLqq75&#13;&#10;Zf4ew/bLpx/KmJKWDHcQVfvDKenIHPZm631MO95X5tiUkhycTpRBTOEyT7Ih1aP86bEpOFq3NexP&#13;&#10;9UNDO2UJIu16ZE2eJpXXXg+/v7xBA+g1qcc9LbpES940kiZAKG3vncVWwWHbzOIrJZx2gnEAENYA&#13;&#10;F9PnX0rMhRC6qn2CbwiQaIp9WaX1he05Ko8fk3+7rvmFM0KqQs2jiVxxgdfzV+bmrtrnlDjL03iW&#13;&#10;vHp8+tG4FOnWtU3HqxoUJFGYQiFBnC7rOsIA9uqIof7Lv35DgsbKsRjA4fOaoBIkmhG7JQwXb1Zt&#13;&#10;F9DyNxbG2b9+/wocqujxTpzu9idOecrp+/c37gqV2jmmtDbbxTLvhRyNs5RzwgToiuSkQsWBKwy5&#13;&#10;UuR4qJ2S7789b9NVSfflcPBhXm63FtZbQPdVxawrXJSn1FQVAkAdi58eH4gzD4WwwHOzgkVLyDPn&#13;&#10;L5eP98tQVg9eBya7sr3n9R6SNI/6+myw9W/9t9XeEDTgghnxkdBrEnbN/ajXxeGAmiZCPKkyTetA&#13;&#10;MS9UQQgGI+JF/fz1cld83h/AH3eFggBkPv7+XjKVMOz1diIPAKNFzVuG9e4hQEpVCfnBDDos21FK&#13;&#10;rVcG+Pn5ki83+zHRDClnCEgfdolW7dMxldihh6e7vxdOGDTX+ybieOJCJ0kyUy6um64rmrHVaO2H&#13;&#10;20VPgMfVfdyMTjY1za47PGpR/9d//7UpmgRmjmVTHnb1XVdVX+qu5VwpGSb2DsAGUFfv+2/nqm5I&#13;&#10;WyKjhFOIF/96ff0YrmFy0aYUouKoPbb3p+M//eHnt2/fcaB//sN/znizziQTwJyOsoXT6iddF7tD&#13;&#10;1ZbFLkR0f/9JwFzQnZshJczW1MDQVe11TLe3Mxhj+ObW/iWwZU0Lb4sdry63362/LSxWMD6/vtxC&#13;&#10;DCCGAbuQU4EA2MBTbWi+9Tfj06e7ev5Y3Fld9NllP6+Wo/LHk+RgQ1F3ADKbJRB+Qwo1rJ6zXEY/&#13;&#10;igohYKb35827j/cL8Oz9t1lXavdUw4K9DWtR19AmwNS3xf1mX1Abfvy5Zi0rAPVpRO06TZfnt9+r&#13;&#10;glYU0l1teo9NYtotNny+q2heAxkkEtZBXB+o5d/erwHq/+l/+eKAfrtdE4dzXhDgSFBWqkJIkjJg&#13;&#10;vPvll5Y+hgpHTO+7nwneffuPv+2Yyrc1P+SyKWe90GVehqQTOIcxNsiDj+OJ0rydviiXNqmwj4ZB&#13;&#10;dPz84/ixoD56BgqanmjC13l8NQTw6/UqYvzhx7v97p7Cu+hV+ZkHqpVCr+/fm7qUVHZ33fs02ZSq&#13;&#10;qsAwMuzSPIb3Hlh0m7XDuP3xvjrxZbx+uj9ymLfZ2m0rBKpwWe2rGCFwMpLcqqqslId2dO/zqgnl&#13;&#10;9J7cHe5wQsdq35UPrrCokBnVdHdPwXqqSz8burs7/cRTMYzsnNU4gWv7w7Etip92pQKoFId13lKh&#13;&#10;CKFgMSBTC7K1664USqMwGkEENCvkBnDzOvzuOxohgIR9/f4ujrAp9hlkQMLH6LBn+vePb/FMCCEU&#13;&#10;9vO5aEodb1OYZhAMZ+dZS9XmLTk02hIVn/c6jMFk4/TsRwuD8yMXOSZ7OX+oISqDuMdo38TLzHV8&#13;&#10;+f5O+U7kAl88hkGRCELMGUFHVb49NNj17w0kXx72bcEKfF1BDtABOJEkUaYtV3hZ+viN7GGAqRK7&#13;&#10;Wy1fhmfIEqXIJbLqjEgx4QFmvNk0ulxWDVkQWW0RDCDTuoDpPNUADMtFhxUKYlKkAEcH7k4/ibKL&#13;&#10;ko63hc5oyqRQJWf1vIH+433s3+8eK47uGEDLe//nT38A1dEsNxfC4sBJ0oKK+Xbh2Oda3vTy2t/y&#13;&#10;dCm7Mueb4h+Z2o/Laz/a7vAP4rF6O9s1gJfbR8B3IaTn59cpL9ZekATP4zUjQVQVMXeAIkWaT/ut&#13;&#10;yP/P5a+7upqGIWj388MXUZaX60cMa0u7L0+fb5ePw6mTOpZEGB1+/XZd1/UynR1MBpDfF6JhsW7e&#13;&#10;AsskRwiGGGxUPxwP96WSwTJQJj2zBKf35QIXX4AkMi/Jw48/RRv+7uFTozLEOaS86x7itoaYMQaF&#13;&#10;wJ/J/uv3/zeBqxAJ19XsrfGbRn6DdrPTXVcGlGB5NIBGxAwkh6dTZvjjiu7/vBvMqGQL1jxtqauO&#13;&#10;4+v11qMIC1Uc9/Vju//zwACXnC1rK6qE6UCQIOv5/W8gar1OcYjBb3pa+7dxsSNKIKWMmMhu0LeP&#13;&#10;Fgp8E3Sl93dPTgBIMrCYEkmVlMnqZfPYL2R2yXGQDgQRywIDt/OqwvH8PsRhnfuRCv7uFhdGMy9w&#13;&#10;RexQY6epN7CVwwAw5sbNu8NOQiBZzHT2t3nroZ9xXpkWCNINcxMBuGc1mlD/m5X7k0n57f3l7flX&#13;&#10;NI+0Bru2qXG9MSNQJNkqUb+/veKS2iJJ5n7Y70EOkcD/8d5/XOf94y+vfbIOxRFL2DLYFBGXBKUw&#13;&#10;7ymap7Q58u19+NvbQmmSCtk40+KJq0YKedfWW+aYlNmgKdjVIyhJlhrQ/H16RWUxrnC0lnPltf27&#13;&#10;H34Uj3tSHTcoL73/y7cXawJxSQP8Ok2Tj6RqAippVbsw13wzt1vZgnqHHHStMhXKfzz8Ys7eTa4u&#13;&#10;TwkqtatOAgqQPz98hrgaZ+ccdLdpjUMO65em46SOtKjlrvHM8xx06q+9LISvQpLocr2JKEI0CiE4&#13;&#10;Ljayi3tfiO1JKESNM8/RIbQGSMhT83a7cg8dhLZgzT/++Hy2Zgvdvvvt239kGkFxykTFEPoAYC4i&#13;&#10;KM5LABiXe7b4204yXp+MA58/fQZdCRmJMXz97dde+z1XMkKeYYbs6+9vMZFIfftFLXraRmujfp7s&#13;&#10;6E13kgqNcFl3TQUVjzhVRZVDIopfwhJy5gGH1Xh/C3HLGTCw+dXkwC/n0JZ3zO0VqwDd3OghAFCm&#13;&#10;HWOgwZKyP9WfaX2kovU4bHhcXf/18iK7nfbgY5mSSmTniG8QyIJihqIJri5oxOm32ztOoimqp/bw&#13;&#10;z08/bSZ4Z0/H42JszNG7gDJS3Ny3u5RRdfqEtbW/vVeiyqqCLkWeacN4QNlHISQUdHR2nsO1T8aW&#13;&#10;I6H9dC4ROQK5mL6/WrvhjNG4+GG1t00DUZyIKnHx6ek/CRBW6yDDRJJi6kgRSOlIqTO1k14AkQi1&#13;&#10;sUq0lZP297S9hLAhAkSDlMv+Gcvtmi5omZFzw62nQup5uRfqzkVYC07krmV1qytEYfRGz4d983z7&#13;&#10;WO1YtcTlMxx6FSHQJLll+qoP/On1r/Oe70MRAcGfDj+HQs/X3wvqeF1liWLa8jamzH/4pz+tMJ+N&#13;&#10;SyEVda323c1Zr1fU7g1X6NB4KgNDakd5k/r3bdfeVVVbNnKPi7RuUhJ292kxi3ZXAD8Ih6e7I2f8&#13;&#10;T+2nE9/HNTmfsLYxo/2u3ldoJNudOtIIxuFD8rYrj3FJRgFWh1KVNXy02qDbbXy50dycJF9Mb3zq&#13;&#10;x1w0e+9y/9HfXBBCClk+v5wDE67Bvha/3i7OYjxZ5vy+4Pj/+Mf/8h1a9Ke7NbiuqMKOmEcAwwKn&#13;&#10;bbvZbLlHeSWvncR4HZaIckp2MCuTEEAEm7VnEBPE+Ye+ibaA87C6ohQdzvy5vJugCbv8y9XOp2ac&#13;&#10;pIT/RMBHHjWNZO5dvakZ3ZAGTaphGbHMAZk8qf2+Pn/oeaLCroDNFphc49lAqj7HsDJ0pqzQdsMA&#13;&#10;AvjvyVRBoY+oiSIjSiHMlcphafX0ssu4mVfQYJ+/b7dXs0HFceQJt2ieyNdd44O+p7FeJ979OBPx&#13;&#10;L+NYRCEmy5JhaD3TXu4AoBPVBbtbt/PWmjugrtK+ZRlf1kGsckJFCGA9j1NGXlANEkep6T3fIvVp&#13;&#10;NnlaRSb7fqDlIbeRIpCQxMvmKd766X0lSgxC2ghvH67Mn97NkePDUZ3PaJdBf9aKftoOHi4fPEG9&#13;&#10;EcqyDXL0isFyI+CtX2IogGTArcdCFDpvU4/vq5CTZnQUILuoEp9cq+G3UhRpTpCYtEJ9m0sPb9Uw&#13;&#10;2NBzcKHIGec8xLCeO6nQcYMOd6l7uYunE5pFcRMxz8C/Vbji/ojvIdKg8U1vtnp/X6xre7mWtM3c&#13;&#10;J5xms6b3n/5y+GoQcAE+7cbzzrziN3uVFUxKAVHBy/ln8TPqr7eKU/gizRO5aTfM4Rr9KdVgIr66&#13;&#10;mfhjWbTQ4Y9hhMh1h4fJZ9/kD3ONPHhu1yAIBPOmF3LMf71GyXUj6ZIkrYDzLaUYqJL4Tqnh+7sS&#13;&#10;cS6F9sB5FuQtc4PF/FvJH8X/TCZK3jT/mVqHWLDH5CU2qGiLTVSTehbGjYAN0oM92L9EtwG3BQga&#13;&#10;R4XUM/5OLPw3VlznxYxT/Q8xenBCD5BcIuHApPD70pl2bQ2QDBSqOlI420Cf3sB9Ref9BA9UgEMH&#13;&#10;/rNZ4QZArhJvkevX9yACQOf687M59+mNihL8ZU60OebJtC1oYIXm0kqITVWv9g8prqqsqqdscgH5&#13;&#10;hjcvdnkBrcaY/HaHd8W0H7mQ05LCHPACx6XXS4AawZnaQ/WJZMPHV8yKx8VMEQ/rzmSzUho5RKGk&#13;&#10;pj6E6+1hTSu1XPPrOF30xna7XVXq99eVd20TFAgVyNd2u1ur27Yu2BIchAwLnL/7a1Dl0XM7rZjH&#13;&#10;Ac4kMt3H0znLH/5pDXH3eX82pFhrIcR1u9QJdqHGOvAJ3qJkOXc0Eo917mtM5QoIlvRbQVfGsXAh&#13;&#10;3vC6exRlNycQsYhVA0lo5mIty4YBChDH44RVStJCG+CNlvwnb+8Gf5FRHNAp1zpGY7fbz59bf4nV&#13;&#10;Fm0M7ecHvwENo8jkAKR3niA6uLC+U4HUivFMCWgbmD5Dod51j6JiKnPiaoXaTQ2v7yLxUrB4Wbty&#13;&#10;Hz2yOTzeZ5jpX/46ggNJHOLZP6TiHtLXZxd6SENvUixyka4BpHRHTUVSisNKtr1+mOhqPsX2N7Rs&#13;&#10;tR4z3zdWxobQXWbe6st1PHVPy7gshsgjw3jK6fk50eRNU3cIc6DQBMVfZgBOrw/tP/fW7H+6J+zD&#13;&#10;L2ye+6IAohzc6DFiJqInsfcovI7Pu3UHWSAYhJj8Ke1jLjlsC44wnQ+U++2HFMMF4nv2sn60YHbc&#13;&#10;HUWNBu+L6ti/wdwD0vv4j+WL8BFrGHd39TaRdQ3A3kik2/hO4XjZegmAy9Bxwg3CMhtX6K2iU7/g&#13;&#10;hZW19NRA0FQViVu9wf751SM4gA3AxGLu86v6+/wRbzL9MXlYCkmprg/7Vee9ufNNFaewR2wju7L/&#13;&#10;elBEQWcn9NSweRuqtgoTEiSVO1JYFBXWxhFUdf1pSD1I8K5t3JIOSLvNbx4PCOwWBaf4A33yjFaZ&#13;&#10;iMnJyYF7Ex1Ahq21BPelSbFp6rvR0/xSEcMfyu/x3xyfY4u8xbJ5MnErygzgduN3YwJR0p5gd87B&#13;&#10;5rjFz0dXze6L6Qyy0aPoA8IkSrzPMd7U9NyoKH6RlXZhJezLXO6zRFMIlA1kLfaUKydeY9/RwbIM&#13;&#10;PzE3526G3PXr4Kdd0ZaA2SYrlg/IGxKmNaePt+vdU5P4DU2ZDueIrcemU5+aBkf7prdxW2bBkF6v&#13;&#10;b2uddzco0sND/R0FaGWtBAnLwgi+waZsrMrgfI0OfX9b5d0deSgtd717G9yhbL+vWwhpR/lAzphq&#13;&#10;TiuivnNr4hCWxnrrHMMpxrWwBFTIj+iAftDH987CAxPj9wveuhIqphHgN0jKhmFweTGOVmEXjP7y&#13;&#10;uQXep/xLCQuwbo6GTtTRUtWRXleWIkMDQ+w2P+vEV1BtZt75J8TK2eaSlXIW6XtcSDDnYbV2DEkF&#13;&#10;andyTNZwjpJ+vKN6XQiVZT81Pz4GbSLlOS4sko60YMmBLjjg869XvS+6pJiZ7mWk1pHWQLCysP/o&#13;&#10;L4iFLJfVNqIEiWdQUFo//HiYwtzbj1u43cQVWSouh4riZLapMXbN6c8/lJgxIGtX+iFeAuOA7/ag&#13;&#10;Tk4QhgC1C5o6jJpVn9sJ/9RexmuRhQBbNn3d4dVPtZO3cJigG8LYFgh4AHFNFqc22Ai8pQs88chZ&#13;&#10;Tgyn9tjvSmKjWRPawBuQxVPyhdehLE3JsqRkfvYbzsARd7bxuAMheqBWVIIK/ezbPIIh0T7awB2o&#13;&#10;XXPbR54Exe2+fG4Kqe+JSVSPb4wCbwHCQaeyqIkkEXqmi145CpAy0MkKMWW3uVPkUEMF85oHWIMU&#13;&#10;gVsyW2nk8K5TtJTqeKh2/3bAjQFo5Rz0wQ1Eh+xL+bnVMA0xDVcoTsf77A2yGlPWNo2PFolU4uK3&#13;&#10;kTkOVtx3qVdVsO6Dok6qJ7slSkpmsHw6shw7guewod91kPQDh7E8dgc8+oVsGVNqgBnQx4zl6pYp&#13;&#10;TZFbHOz03TUUUX15Tjg70DR1V7cFIRdd9eRzmX/Vy4sfNxArU9oaIsA9KuFUwOpblFglBK2kPglI&#13;&#10;dzFXrTwtLo0YWPnXKTEzZ2UPiBlANghTvasQkczGfJu8ZHeQuPF6f5Tt0JWGuW2EKh2kAmRhLHq7&#13;&#10;NjULz99Km7bWvS1rWSC3zmwR61fccPX5sXPILJoygkFc9mQygtWn9pWokvLtw/2gnj52TAZgjcOw&#13;&#10;AIUfLuZiLWoUGIHOAPBipWnvpl2Bb+OzJ48wk4jZmn0UO4RrmxziQV+mqrO5N+E7eCsFaYoIkkhh&#13;&#10;/HXMiP/HcKMMOts6jlcO78NdJgGsy56jvajFbNH3myPxpl1ByFPd4BDwa0xg440JrpLWGbb9t+t/&#13;&#10;36H6RWfPFGWZhWadVwByIGqAqFVVYRPJRhckw63Aa8SpOf3hMrtL69FH96nZHfz2Pp6qexGoH+YP&#13;&#10;dnLM5SXmiXO0O99Njw1g9SMEDOMV8xnL+GFjSUq86G8utScs7IKtq1T7vcv31uiEfOjn5vNpEEld&#13;&#10;1Li6ADmtW21/Y9NWAAY9HshD6A8IHhTfpccS4SaMvLK3y5ZJSYfUx3yAdX5fzmJXrx8plZgy5tap&#13;&#10;iHeUVV9fLkkUhuMFmOah8msD4c2F51LdMP2z97ZgBcGonAK7v3eADva3PGjFQCHDsGVh3vWGje9i&#13;&#10;yV18Qd7dkTque/wDtmGzo//lksSaG9ycs4K1w5r5r/679Op1Jg2f8RYcOgRKWDH4TE0TbZ/t65nQ&#13;&#10;fJ26+pgTW44fIZRTdE4V96ObUX8oyR1lZ9i/mHnrynYUHiSH/CV9PCjtCOCV2qy9gFyu7oeuOiH/&#13;&#10;dsmARXbIR949+LhsfZSZ5ne4DcnEDJQ8iq845LJOvMD/5ef/7X7/IIKEduw+4f59ICO/Rt31XMpD&#13;&#10;e/f5Hb0U7gAnXwJI8gOiwlNaeEjYpQKCjch+2ZL5lVOEHH6HZ8EiQO7hy+MPHpv3TaHHWzSekT0Q&#13;&#10;9WIuIsr3RVG1Dtt6ylxK2vKFLGBlQ+5VWdDwLg4/9WkKjb88LbYXDW3z+yqIFJ+o1XNblE3etA1N&#13;&#10;qbZQ4OPnNI9/3zTv6KaN6Ip92HJVXM8fA6o7U9ULCcWthnOx6zTihWehvK+ad5F//+ANHioTxQ/B&#13;&#10;jdD0P7fsyv24baxTNqdSt2bZfDRibMM9g6wAgrfL9m3xGyKkrXWAlVkSWGRHq95UZQUg6Qo0r3T2&#13;&#10;Rqetu+vaITA3Pbb41W5x1bSFG7u127HKIq/QF5CsM210buYtNhQZQAyj7p28k91uEeiCYrkN6am7&#13;&#10;Or+NUQ6MK4FF1PkSzIghKcWO20GcuLfW2QirWu2DdWNojnIZlAS0hlat2G204JFDxzBhX2kr+GHf&#13;&#10;DJj0tybFjoCQt10FzfxMTGrkF6QdWewKvtdyl3E0Ijjrwx/xiJMv6QmFMK8c4Y2hKayiLaMqENyf&#13;&#10;tw/ZlZPXoR7vhgPUlLJi9GuSjwlWd67E9Lr6dNOkFhmSmA1pi0d9m+z8keBSPaF9Hz4oOetNzCjf&#13;&#10;8L2gwoy61Bx/BRKL3Z7l1FAfJo+NEiQggzpRuUETmQXFd6p83a7JCYdmy/qqwqNRG5QrKVvx+GIW&#13;&#10;YiNcxhvICB62qfrDsX6//NZ9iuiu/3X0iXxAwgKovGQmzgXugC44/sZKNAkt7W2I+8LWjVH4i/9w&#13;&#10;A04VvHZHLPM4HTGpIAC4nW+bKjgaaSXYhNKtIiLe52ASSjrP83+8tPKPZQTp+W9lrt6WyJvDpb3A&#13;&#10;QXBIvZsXujBX10gcA4OXspQP1uPv+kzTU/RjgSjeI2dmk/AcCQM9wJMsm8R3N/I8/+tCRGg+yTDf&#13;&#10;uE6sLZ/D4nYxKxkkFih/bnJA2NPC6WT9RMguxwOS4EvB3l/OoixquiaZ5eOdvOjXICnH3vSFiHi7&#13;&#10;dq2wJM+3dP6DxyXY5ptHRVaRP7JxDQJHD8ASQmGoYlgRsSPt+/qx0IT09nNRweXLns1BL2g3UvXP&#13;&#10;YVpL4EJRePFCO/hqPva3bQM7I8kZmi+OXWACBVP86kwHaYRFRhn101B0lcFxV5qk7yGDw3YF6LAk&#13;&#10;UukkXj8CKWZjcsEOtzjx3TrnfnB1O5n6S78a4jDjUtCn2Q+k0WxjzKYdZ9db3GAs7u43RpP1+Ugx&#13;&#10;YX52jLJ7yUPyg+7/yCzJOCZxeKAqonnVgjXSRGy9SJ5oo74cU4TDOGIhJEBFC5pD+brS6zZaSUNJ&#13;&#10;TdzIIkLSogrsQpGTpaoM9L9NXzteV5JerXz9foUtCrstvau6ILcBudCxAL5vfdlxlmKfQQS/Vwdf&#13;&#10;58ZUPWFJFNRfi/K+vl1uVVUmALvVu9kjWJSLeviRjtMVIEDmSG26L0qB5RIWRcwOb9/6PWeYaLZ3&#13;&#10;zUvzwT0rfObj+gd810+LJeLgzJV3ghW76jD/zY5sAqy5aYRge6R8tutWEk18XlxVVGNCQf75PNyg&#13;&#10;tMWl+D29osyoptWsAEIj/FBP6OOtFWb98eEJkd3UHCYfA5cFSA2M62w4KRJ0dg7NTgAxXIbCF/48&#13;&#10;6xwOe+OZJnBIC3y7K3980xM6lcm/H0CLZRFw0T3T+vVaYdkPbo55GId9p27mX5JlGAdR437rI4hL&#13;&#10;VIMuuT0/966sW8l4ptTDFDCpIqT9wrbwpT3e6t+g4wGDIDDXq2loP7nj7kscjXP//cefm/N7LtYZ&#13;&#10;yDXf22V3hIWykBoIf6hI1Jv2M67ombi8FFQd/28ffjkQ5Wh420jN4trS3vyYKgNtEgjO+pAU9vCo&#13;&#10;FhwHemgWGIFFYYn+U+PpCunh0su/q4x7qV3iWuJ99XUDDtVcA7Bp6Kugq8V+LNDFKpDKUEt+d/yz&#13;&#10;tqvqsA/tMB9w7miqul8MzUMZJ8Dor9u3IFyUcDrblzQKuEdzS4jTxxuOcOerFzuvXKcjnWT9mdNR&#13;&#10;T7DiC/lW5GOEdAP4wbdFMGFw86s9OrY8lm9b37Aq3uvb4g6HP9oRLjrsVVNkALdph2myIENQ0Owf&#13;&#10;xCYdgVdoXPJJRlVRmZHLmUi1b9X5+UaYQg5fjl8NPdhIzYaWUp8uqfcP6DF1/diDUOqlBBHMZeG8&#13;&#10;b2S1HoclvglBggb7oox6KyQpAhvQ3wKgiy5DeVOGSMTithB+b5tfc0Egr77kBLj6tpmDkKlCqBIT&#13;&#10;iKsq0Xomk+8MNQXvmF1vGmkaRT8YplTTLTpyU9WtTejOCyxc1K4QcgG9QVmV9XWweUB6tcRx7/ok&#13;&#10;HoZgv5v+kA5X15cUM+N29DwsitEsS71yXuzv3y/fHg/l23YphZrPA/i7+rJ1ESJvbtnu3O9JliXd&#13;&#10;UTWxSL/BA+iFrmDHisLQHCBhf42KNYBJuGAj2TRHO8CKTSN4O1DarQSqVonm1s+4xSnpTNN1vbqt&#13;&#10;/FSXmILBDqEzVEFXxNd4jiCl+2pAqxduAPe0vn+9GQC7Y+On7VqexDkRO9qH+/LQWai3t/eP9rRf&#13;&#10;OVMpCY/Szby1MiWQvSU5l6ASOkNCo1Lr9tJ40fJab82tWoM2SoPMaxpWCGJEfg35H0idrNc+Q6Ss&#13;&#10;/o2ivbm1uUSSo0JFK+bnKQRr90yhxW2xmuAWal1Zu/2pnd97/BpvWqnIH1h58xZcWWBpUz4Q2rnV&#13;&#10;mrisiUVScLkDEHwMlj4s4Hwbb11hyijC/08QfPTcliUIQt3eHnPPNZ99L15EZmRWUlCoKbV6gAQT&#13;&#10;ZohfwAgJiQkT/iZILSG6bJqIeO4z1x6//d6sFVaICkANBtZT+54vjd4ThRnPe8lRdN9uX6igCe6f&#13;&#10;HU6zRQH8Zn/9iLvJld6gTnCzFokxchFhnTYvCZ/9jSXVaBD3qe+DiR1xZYZsydFOkWLRLiuBxsK7&#13;&#10;2UkHNwT4JDG472pToIBnts4/EikR1ZFviMXgO01PeXIsbcxIF/uebCZFuXWX/9BfY+yefv7z9+93&#13;&#10;E4QMF80+ePZO/ZxwZHUBicIdIJu/hkYWpxGfbytYE2wqVK20XkYwI81gnQ21K2dq//HX91ONLHSN&#13;&#10;ZhUEIObFO9+SuEGrJYT5vRakEmHgkQaUS1Lh6vSHRYFJeVZ8ibdMjeroNb3w+b6uNwAiUBnbc0fT&#13;&#10;pJc/7NJ4PEvYpsuKl6PQBVC7QQKxZZugOuVxf2vifXu/HeBMfZ45v6iK0SzIOXTsr9kUUYnmblkM&#13;&#10;nFNNH/vucz8vW/WkJfOUXK7HnTKAlhalxiyUwr4SWlcxpmAZw2LxVu1q4nmo4mCvP2SwuBlQZ8ra&#13;&#10;whPiK0QY00a7mbi9FjTnIQ3VBb2jLWCZ3N6ycOBBiK9w4A/P36bzWCzfbQdEI05al/Nwsjp5RCBu&#13;&#10;1hAVV8P3YxUBgaxrlDO3cq1U9+lSBvYToekdNpu6xZqEbMa8rpVWhUUIDlhrvuls3G0BCsFjAmRo&#13;&#10;9tWcXCZF7Tfb27fXZ7Vd6BXOuKaEAb/4fiQZVAQ13NArRHIdp+xThoAoUzQAACAASURBVC+0eEUS&#13;&#10;vh1epMRskxPDhMlLTbz9YQclsMNxY5ae0ml6wMTMZV2elchksJJcU0Kk0FK86YVcqaf4YzEJw9Si&#13;&#10;ZKkfrIXzyGrnoJav1lcfpSMLIGjoh256lirI4fQnWr5YDCvt3XDtv9zpu8v5bbcVO4JcXLQJT5GY&#13;&#10;uUYPaDWuqbYCSS+692gnzWGLQvaX41DP4g0ZLMrHh6a4xG2MLPnKIt+s7nOd8Af9iP+Pf/ifEcB+&#13;&#10;dpD5sg4lU642JaRDI0czXfqzEpK5ogh1xvCqO0+vTBfCQDZ+9ZA2NUqYaeF9cS5QvXOL6fa7U3/y&#13;&#10;KyicJAxQtLDJ3ruAYCXdg+xIxQ2JcNKM+AgLroViupMV9GAwCJYEEWSUIYSTbxCCWGApmJtGG4JF&#13;&#10;CK7mtCTKpfV2HUZV4Hqdk4Q0bfw0gOS4pDXfOG8gij5ggYuNhhwIXiqXkym+zvUU1rpTMIcI3b7a&#13;&#10;gZSWecQgEEgrxhvGp5ZklCjKxCZcE2DzcrrJDYG0yiEfmq1HhJtVVjQks0Yx5wKU8ucbV5sM7eG+&#13;&#10;vvrAJsobkWgWngMgMqeoqdJgige6biKcKCSrcwXgwGtXZiSqevM0Tgm6LDDvZJtzMI7SrDqllVxX&#13;&#10;uESetmJ7r7txXIkQmwaZvmeZoIAtRP3xpEm1wlCGqcI63hKhseva10sfIeMRZhBzUdeL0Rp3j09Y&#13;&#10;8lQyCSBCyrsDHcF1GWOeMrKE7H10EM7j7W+42Qs8isyX8zLdrlzoUAqxTLV3dl5bLV1BTqQSQc0b&#13;&#10;pgpMvOAYwlJv8BqWFCaFyDANQupt02Q39NYAhBDHeV4ndN3fPc9DksDG7A8babMDBdKKOFgKjZLo&#13;&#10;dWHLjFPNYBRuBbgwkHEfA2/qtBpe8TWuo+uBi7gT2ZuOV6+TD75gQijGGawLigqDx007rInHUEHj&#13;&#10;7ZHQRwhiTp7ghwrQVu/n2XCAPBDLTKYJgjxHQIjUksngYXDrmpYBrDSRlooNpxPxTdMkkBOMlhVA&#13;&#10;YMYlzSEzmUAhIBOQap0xZxlJZbINWdU0s4SiB9tmSWuhxZQIbDzwhnG2hBUzLCSnqBzPL0DyqAUP&#13;&#10;vmA7TTeb5uSLlNL6SVCFqTb9zHxIVaa9wwITqZzJgwuEUs1JXgfi8HoxG6Feh+Mc0rR6QjOyJSK6&#13;&#10;gkIUOZ/+jBjhggdZbFiX29VOqXveUeiSm7LktFbLtGgqKW9lFUPvNmLPkl36S4khwCdgPYFccc1L&#13;&#10;kNVmcOY49VpKmGNbqQz85bbUdTu7oHjncsQAIMINXczgfAQuQIZrl5OJVnCJjitglGOeBIwAEwyA&#13;&#10;jwEyjFtOqrk3DYfX1UYYYskI5JB8W5OIHJeiIFvVyKW6IAhirrXE3nsSkQDysJlGg9zVQNdHhwks&#13;&#10;ueQMofByW4UQcywtdpfeUkxzATjHhqDr9dTtNpdliRlwhKbFEQCyQLQVKASYMiAkIJyAX4HlBQmP&#13;&#10;bwsgFJ6vU0RA0222OQ4WJrOWKePSNFs/QV5XlGcIVlnpeMYci4t//6m7AyyauCqxHSdjwhrAhLMz&#13;&#10;ICgh5ttES9DbNmcYAqYbgkIWhRaT/XrFJCSylNXnZWEcKkFeI21qCpm0ELe1nsYBp7hMw1poio4R&#13;&#10;NNhsekMFwnXmEFeiuGUxqz0yFDRltcTCjHMJabV5ElDmfNupWmNqQPB2mZ259iMYw13dKCLcLZiI&#13;&#10;IHGFuXFyh6d9hPTw4dP1OjpuRcsRgDSVqoWDuaXsbi+fMUqQ4E5RGEEiKJOcszMD4EoSLQrBuq6l&#13;&#10;bNi6sHp7nQYoIOI1RjRW3BCCLstscITsfJr2+J4hkijMNN/crKUa3m9Vs9tVGgl4Mbe6UgAJBCXB&#13;&#10;KuNw31SrnWa/Qibnt6EtelxuFqhmd1cI8SjmkjkEPBahK5d6xohPJvrcaDJOhtHHSqpQCgRkjjYt&#13;&#10;YZhWIlSO6drPTFYZ0pLhdImjibWq1uG7c6igqt1u+r4oycbptvpCoOGQuTXVe/TyOvNq724OEwYC&#13;&#10;CMasSs3JLcZJwefhqKsPtFK+eK0jwt2yWA6JneeC8mJXIRtUVRSQ9baQZrM6DaGIgZQ40A1mCmCO&#13;&#10;gvMFIJMjIA3CdSOU7Xu16R6fH8oaGSBJLpfRAtR50GK2UlUFoIsLYFlj4l39MRLPxwplhGCGOPvM&#13;&#10;E+bt4T4Wb9G1q0juc/ZGkRoXSBjecOjDzDuWE5hcCQCP8yoIX+1bxTGTvCrSorL96RngcoNWMpqX&#13;&#10;JcVYKpGTo7h0zXbBblzTtQ8b0kIKKEbRB7jXS0i3yVBqEc5CiTWmwEIlNHIZuXx86ynlNni/JCoy&#13;&#10;YWJYzQdcNay2OWyfd6VwUWKKqd1U49uLRbC+P0D0tsu1XUxd1QkWmGz20K+Z5LieL1TXC/C1/Ojm&#13;&#10;lQJEKMgqp5gwyIZDIJGdIk286oja3c+zJaIq5gZJIQSDjm1bUVKSuN0SlLENKSGpCySYgYJCP109&#13;&#10;19N0PjRtlRjRLMcsqwoDdF1myfk0LiwziQttlElRhqRIIQTXWuE+ginxla7Q1k23hBlA762jKHPB&#13;&#10;r/MElUSo8iFBSVCQKcP6cIjnQT08FJIhcVRBFuDsQ3X/wE0qMGFUtrUUWmYDQUi8qrg1cTFt3bVl&#13;&#10;GBGL2bQNglcKKSwexBUG4LkQGYFMxO167jabZZhQQ/RiUYGESTcMcUkRwSn6+sNDKn5JTm9raEZW&#13;&#10;mJIdzfHGUoCRVzwmSFk9+llUBEte+0iYciUEOuVk1nVMTR3MqhGpAA7g1tYfzdzXGMNZRQxJhpAU&#13;&#10;2ai4DCSmtXCuSipuuo0CI0Kb1cbkU0vpNbhacQLhLeQqsBptAtSvp3F7t1vdohrwrX+vtl2GhIyL&#13;&#10;iNSknBmDdR28CzbRTPE0C1mHgHiHw8wJxXddnXDY7Drvk9Rbk1auQHQJIjmWmUpxGhatakR5Nokj&#13;&#10;2qnDDJJzs1+nrVTOuQpVZM2KaDOGZKl1TjQkRcpxu8xllXAdZ2CSZak350QzUjB7s6mZllFk6cBY&#13;&#10;NfJ9+K5Km1bMDu05zGiZ0oKkkKFYb4PebQMCgDuuQiIJaqIqbNzAaFyHXosHlpGdlkN7QB4e+BaY&#13;&#10;ABk0bqUYSE5BtExrRMj7beAQV4UCShIX2M8Z4XHud2xr4xkEiwEWjq+FFFRgsdSmTRbrOOw2u+vy&#13;&#10;/tg+bloK4kCyZGw3jkVgHnlCrPEOi6iFCsCHEuOQwNwvLudcaEbF5xysEzgQtPcJQpBafDDXFQRz&#13;&#10;39U2MqV8pfdUbcFqCBYwZmrH47JQzCmt54SG15GkaN0IVs5lYbgU78zo8OL3okmMb+/3hQHACRYs&#13;&#10;SmS8VZrhZTFTwZjVemvAeX94JJgUhxFDAGChW6HTgiKDsMEijr45qBAsYWiLN2a2yVvBMqUkpNRs&#13;&#10;dyG6IFEGYVvLcRjHCJq6RhHzVIrHt/MRkVL6DAlbczYwZIhmP35/++yvlqhICcouleS2T3tjytjb&#13;&#10;RC2hJOcSpG9YY6JLmMRgdP3EMUY5IwuNOeECJZGwDSWEEEOqhFLbGkl/sdFAQGBKqRZ174OPkEsM&#13;&#10;Ccg5LMvYdZswFy6RWTwMJRLnnWvqDhPt44ooCyH56CTOKAoiahsTEwtESGDuQjG3FSVYSQl5bIuQ&#13;&#10;XN9mlzTJnERnNRPGge7+/jIOxr4jcsBMLDEG3PTcUsiQSTDFWGwt2XA68UYLIvbtoaTeQ2msY4KP&#13;&#10;yVV1TaVyaywpbfkdD+T2/QX/b3/6H7MvAog53uqSYqaF6Dx7RJZY/N39bn5fK8wpQkJwrCQglopE&#13;&#10;FLKvJlBC9038FkyNpJSCknGS266e3GTSxFAXUN4/75GxK+2X6MecKnNarjZJZHjkb3vKxyzwKS4w&#13;&#10;FvM6Hr8d2cMfkb8M/Ygx85O3sSoEQA2jmeWahhisVhVIAVXDuAIYZA41Vv3rpB+aNJKSXNvxUvBW&#13;&#10;7Kybt3tB0M7YMxV0UL58o4nCl+urBPK89odtS6wb4SWOrL+cf/z40c8nWXdpXlVE/y5NrRlybkPR&#13;&#10;rV9JKFuhL3DxhuAE4rAcvfuxrQvwnMJz1IHSRNAd5KNxTBbC4/clbnwFJYosNjeSqE5KnrxlySrU&#13;&#10;Tsua/RVQWjXdNAW62wbhTzd76xF2jMOkscjTmiupwSMpEoYlo6+4pp7m9bs9cJ0JFp020+ueVsij&#13;&#10;jd6VSuM116xxbG0QgzNAExOVn6MVzW6wkS1J7jalSE4awNaLSW+n42bToJvNqrok9GOpJzgilpq9&#13;&#10;HPsaoaVWhsFz3Hzal0kWEWavVFMQ9rAc/Pb7dVUM+3W8OgP2MptUphjxEDzRmkgBEA6FGgQsBGjb&#13;&#10;PQfraMoIzqzaIYHXssgIZjFgUPlJbFrDS1yHc1CU4DKX8OXWbzSabzDnyi5wqCL1DQFCsypbtGoA&#13;&#10;GNPRnZYeCYArIgwwO6gzQX34nmCnq5KzoLTZM1OyAFmjDGBrz1//9KFazWDdE2N4nq7e1OGyBJ8h&#13;&#10;AjxCVN/7IBHfpan3oASYEFcdqUy2WWe935E5Yrs2KP8lTGFYdaMijoFBJCjgpCp8jtSZEfkFq4DT&#13;&#10;EhO59umBCKzo4G4Gm/uqSg/dX7//0um2dHwDBBvzaBa4R/M6ggxYsUqqXMkXb9ps7h+3lADVqrba&#13;&#10;OT9T6ryrjMcNIlUJRsQ9QIAymwksEnV1NLO/nQ9MalTVfGNuMzgoXzChfH9fdbkFlc6NvC1D0zgh&#13;&#10;GSjxt7XXFFPjRPXI2sRgLM4shC3QPnQH4stlDI8tRJ7CpKt027ZNf74N+YcPu935/VIJBf3tYhLS&#13;&#10;XOwrZnOcZ6HpW/9aN83Lu6GqLjdMtVmMv5lAH1Ob9j4hn3HCGoCFMQki1g5DjECGN5CYAAJTPzhL&#13;&#10;hKR3fo0MsFZh/XEjlLQu3W8VZbTQmFU5NM31+g3C5RQ2T3V7enuTnMtIyc4XTVcCJKru1TKm8G0y&#13;&#10;TY0RpDkhn47Xda11s87uQbvvx9C0ra6V6a/2cpSKX25HsHvQjMf+ZqMAIPCt/O34eSsrN60JE4cJ&#13;&#10;xxE0BM2xHG1uH0HyqdBYpjDIlugNloedjPtSAPm3f/2ylw9rifP0tq7vTFV0aClkTrwdgKaa6UMb&#13;&#10;CEVgA5lru8Rjvvqpq7Y7fd/KsAJCKMO8AiQOr5eOaxKiAMnBUd1jNEUBKQapa/QvVM3fvmXOZ1Dm&#13;&#10;4RrN1DKihbpFqiTfdU0AgOfGonHzoxBH+nb550rV8+ouHzvEaXLe61u+EiRSc6fOn/uNynE1DORT&#13;&#10;WggAPqS7w3Pt0E5X1/czsyJTpnfMC394eLAmIlGJzd67aaQjQhA6xMHcPjeY52jXP2wroVVinBdn&#13;&#10;5lBomdygJT1Uf/j15YvJASo/9QVjsU/LN4uxRLzG60SGufeceUqfQX32iLMWerYco5Ak0VSYXwmo&#13;&#10;WHVX7Udb5uOval9ZHrFzvYUYKkHqGa67ZAtDg18nEz5U9/QCVuH44WeX8zANBKEAVw2wsvmSo2Cr&#13;&#10;0lxUdOlj8q6pd+8n711kTLkxRO3KBBJAgWCM+a67k/XmMi53zbaATQIUD3PV4tUT2T1HN+dSGzMj&#13;&#10;StrmQPwRF77dPhvw1aenjOSP9d23tyNB8PmHh69TQI2EEEzzGSMZo+6X3rqlILMa0TCFjB3m68OH&#13;&#10;x2E2gIu55LiEjuopC63uIVS/fT639Wx5n3AwyQ/fZqykZ9BYxHKd1nUr+bfxtE6LInIZ5xEcRfM7&#13;&#10;G/UKqh+fyvfjisWHvJ6e7++HW56umNdZ3vQyDVrzPt0iPKwpf7+eIYh1PeNihNnwQrTQGEMsCOqP&#13;&#10;1V797fhZUI2rR+s8IZAWfrdPZrouGcAxzjjPtJxuF9jxOE47QkykpSkMg1ZVV7NOYZlXkHN1p6V3&#13;&#10;liRkUDriGWD29PGndf4GzDh6b7EotMy3S0uVuw4fHv7IBEeMVKKL9kak3H+4l9/jYlx1aN7Meyu6&#13;&#10;T93D9XJUNfLzahBYUaHiq/iMGGE5Qwtt20qUaCO7Kga3BrarVpHMbS/iFIxbgd0+td7M3gzfuV9X&#13;&#10;jyx6lHcJDDPl/WRtIr+/F4tZq0p+S31Hg1uKG+i+8j5NvGkvJsZAER4KigkW+fCIyswsTK/uc/+q&#13;&#10;qmows1wBOajgM0KVhriS2cTY7h9EtCqj4CyFxb/Nbanb3MVtuXhr/ah4DhF0nEUIPIKp3hPPoCSO&#13;&#10;RXZjppSVgIcijhglsOoGyE2+I/cv/fQ2rGpwnngCksQgSXD95TaeruJw+PuNLLG8fr/u6fvXsgNl&#13;&#10;5Gg4LHt2qMMKFNllukCGJ7tMU+j2G1iAwNSC4VNiGdFfX69PFb+e1oDg5vnxHL0HU+bY5vHOQ0Gb&#13;&#10;21B4HL+pompBGVjH9dvF6ZYbe7lM889sM7qFtPh1+PL4eOejC812xwv3WWc2oRMJW1HSljK/ttfr&#13;&#10;O6bg8OPheHzbCCkh87ny7CipkECCsPSlhgU+77fImYkTDEByQT/ckxdw+dwvYsNaQSTRFffpJVU6&#13;&#10;Znh8mz5S5G4pU5orvSJobkPX7nZKT69nAOX7ce7uKaVPHGVRzIjDaTojrC+3hOkiKIzGD97QrfAF&#13;&#10;Dx4qyDd1l10CIWvY+Q4qApCd8xwvl+m5PmgHbsOMi556aMxVHKplTCXI6Rj6LtzV2wPvRjmIDZM7&#13;&#10;0ZtLDWR0J05mNiNZ11jllQwP7HcJ6Dc74FbecSAGbZOZcq/kNmr6l2+fFZtNObNWfhuv3ZYKllCK&#13;&#10;yBVJHtM0AA8019AA83LrmD6FyaWp0squM3M+C/Hej46wLkCWXOLcMQ0uf8tVHUtQayfUCWVY8Y5H&#13;&#10;RfePwY8V97ssZIy7bvv+doU6iSRQnv3yJsgjYzsfGMLYyegtUWgHV6yrMTqPEOCbH0KxqdC+D9uP&#13;&#10;WwRBmpda5XV5pBTtd3r8HhpZk+jC3Ackp9MXQKs/f3570ErylhR44HjluK73xhMH2V1UCKfDcwsm&#13;&#10;Pfv3WnCeS0nQ/HbcIHGVNIB18mtE5e16veUR05ziKJbiLM6ZUrK5lX/bNh/GcaSgTshAwi+jZWDw&#13;&#10;NYyDqSLvaBPkutrl1F/kqAhGWiIlvdTNue8jYEtexH1DQQqXC68F2TwCm4dvY01wMI4yFEEiN7ym&#13;&#10;JA+bKIl1a0H+T3//BzYV/UHZ0ZS5JDRcTYaZLb2dybltWrd6WAFk02j95v4DDmtIm2iWRjI4lETe&#13;&#10;atnWYnclV7CsjJOlhuNvpi4aTCAtAOyYpBIHdHIOM8Q1CTkrkGWjS8ow64L9fJs/7R/O9q2p99aU&#13;&#10;kBkoI6UdxGWzr5A3buAmZapkJK+d7vBKpN6jgIM1t+srP+B20LFwT+vMlyGETVVvVAug8KBEBHgz&#13;&#10;DeeGN/U1mjXrUbiGiHwbcAxLuMGQdqKJFb0ee4krogeMH6pNex1HUIvFzpLpNEUicjk3CqCaFvy/&#13;&#10;/of/cyrJSs9MS1UdCVuSBUM1gcVwkvb6MBXjDMD8PAW7/wWWILN4X/EbBakg3y9AHuo1h9kXSBQ7&#13;&#10;9WElxW0ZuZ2XQ8vK+gZw9L0iGCQ0arJducK8BZ7XGg8VtYnXdA+WlZ6Hp83uwNyqhcsc0O3epdpN&#13;&#10;rSwpzYq2HRAOJFJTBjmPLclcphpplBseDnRQUUhAiCth2VXYDct79Gehn4bjwlgsIE6b1nVKcL9O&#13;&#10;UVR3eRwCfs/NRoqIjqlBAyubG30ferG/uxJ6r0QcUHCViyTxBVGKucjZNtrkIOal+qGFCL0mbAI2&#13;&#10;IB82dzrh2a1NbAIZ8rN/mERf67IkN7kEywVWg81WyDaCAvPDaEGFGpFGiAzX3g++bZSApdEID26c&#13;&#10;M6cFwhlX5yvqF/C2C2ZQDTOtfKuS381yjFPPx0taqr8Ew7eb03xJrrX6xXFL/dsB/pxplPcgODUv&#13;&#10;FrGgN16+CUPGTJyXa1hMy+4Wlz2r0P1zb64EjDNiW81JDw6mc3ngyBgTXVLbWL9gfZ5Mggn1OyQU&#13;&#10;afib/GtHGovtUNa7SDYT1RgU4eRNbJ5mZ89mvEHSuO9UxY41Q3TQ4WXAfRwUi2i+eeBUDdEH2EA3&#13;&#10;Vs06lofpbj/Jmqor+n477PF25417ijgLkTbSbsJq9MpY8mFR85hnJAyIW7je3ftqY3gjxqjCOQA4&#13;&#10;CQHzXUX6lImPnHy7YQdqQkFJryeLNZzgbOkPm1FYP2Re0JryPhe9uVqGtn2Mf262iCiPEKlEBdY8&#13;&#10;zkkWyTnshzeeqiEjVHV9hoRWqLT9sEhRt1tweVvSWi3wJGgDnd0wYUBET4fReAypb8bZXHZdJzL/&#13;&#10;rNb8SvbVvb/NjMcYwpCtWJ9kbWBCsm5Xor6RxHI4eDtwKX/ldFarcOYIoaxnTJOZCXOsJSvLLrMR&#13;&#10;E+AEuoC6ozgHxps16wCPKFBqid9Jj+Y6YHELJpA3Ok/R5ZjEhtOlKWg3ONE1oHjKxf7zJh0+Owil&#13;&#10;I1X3NnWNw8FwCayjbp5DZufBYMxNVIjfwZg9+rWQcVi+K7Q9ApO4j3S5+EZVHCsZAPSLok8m0EkB&#13;&#10;EB6PiHFUdL1KmF8rwsFaMHFanADHZ2tYYKPEC8i18u1XShNZrJu4J+SWWYwiL8SPx1yCQ8nIcz/5&#13;&#10;QVZsTbEEHTMdB088DJXTssDl3Lo2ry5d4/LlhvFqco5JNuQAB1RgmvMVsLWFP5I5PpHqM8oIbymv&#13;&#10;VpN8SvpTG2nhmnnPGCeQQUfIBm/8OHUYn0XZaoHi+iTxOvhqgsYi3+xg+dchMd5oRWCkaS7Rc3YJ&#13;&#10;F5HIOsFN85HClVZZYMHRJtXx0KJMh5g632QTqB1Vfft3AK4AFqHvRxibtF3WaBIIE8FULb3fU6zX&#13;&#10;TQrBQ8sUgmGHaRuiNGE5yZun7WRbVTzc4+KANFiTNdXdWbYYLG+l1HfdkCIOHlNcaT7dhm+hlWvy&#13;&#10;rBLPHxWB4dYTazfk47X+BjQbXIII3i4/4iyzMVUnC1So5tc8FChTvS7YiMDD3TVOL3qdPWPQl5Rd&#13;&#10;f321IMdRGxIv5PLkmwl4CPCbPLqyLSnG60mvmheUCRQbZapQXJGIN7nmvbjGV4Kj010FcVztobsr&#13;&#10;6QzrxFzZzgSiWySQyfP+sfeAz3nhkiKfDdDAr42IqeRWaZJRHgOKd3UUOfW6W+ESrohlFBuFgBgy&#13;&#10;oTNhVk505TYes7xmKCF1gEFYU8MgvyiA8+Dfi99xCxVpCCpH3ShtK3aU6nF8WzZ6m+a4L3viv+Pi&#13;&#10;GSnFjC/61nySOGLANwhmv7yBfAilTQk5l6PqpzkzLswyLGvX8wwrYcsZc86VXn3eg+JeEFlAK5qu&#13;&#10;834NJU7bhkK1t4CKBMF12d8LX8BawON5QvVdIzORPc7bK/SWnO9+AN1qN3JHfWLRS9K1WNApZLWC&#13;&#10;N7JpdqsDQVZ3+TkP054DSrpAiMqhigu+IR4LHE9z03xwyLtQMMi+DR0KJBKG8E2sPMpgPjLA2Ejg&#13;&#10;PlkGVAoEBmxdGf2rwmw7GwJAlaugl8yShqYB9NRnVKgWWjLcwlBaSDOgaOo57d5GSPaVf0ONv0On&#13;&#10;yrLcBUCj36h0K8h3yR+ingBJpMQllKtIoNBaIVqHCLauNRVaoYTqbesonoU7m5SHZq5Z5V/GcIj3&#13;&#10;thvdXAR2eemnoQh6HGaMPxRAolllegQbfl4HXjMGOAERLQmbeN5EbKCoePJrVV3vtjKVmTPhboM1&#13;&#10;UdabzUQauhGkWTwaVN4UkJa1YhSFGaiHhNRYw2ocwroS4CBQ707FlCuBJBL54mikCsklOYanLMOs&#13;&#10;prJpFKv8LWlRdQQWm+xkdnfv4/JogjP2OlHF6AXWxOICCDQsXuAwh9TuKMJJKB72g9FNATbP5659&#13;&#10;Z9kXYBHGL2Fpt4j5Iy4h5Wq6LIoezHWajv+uxA66bt1qZQVYWZkZN4JW9Xa7xzTMf7vlCt5EP7v7&#13;&#10;knsem8tXhX4Y3bh6f6Xaes9aAIH1wYuNniKWPagJdBNSgIb7DfIFyHtI2rTkS16VSl1D93VdpvEW&#13;&#10;wyDpbEpljnQXq2rENBpfjKzp6Nf/JrqhKAsA4pwPEORENd7ffDHC+DKUhCD9DkXMiVOKwGA+ZoEw&#13;&#10;upp6oZgKr+SJn3iUEajfXvtmxnNWjW4I56cwtAfAsJO8oAvY/UNX6jingR4BJSigyKFcjkTBuqH1&#13;&#10;Bbht/kAJSMsl1vJHoXgGpzyorvbUFmHzTb3L7Bt2Y7i94pRJBsQRYHYpR7wChCnevlfijez7OtQj&#13;&#10;thg62xB0Xo3tRwU1Q1oYddUPeMMHdCsMQQ6QDGzbG/9EtNv9GPkpdxtxPb6RWnwLb3mmJUAK6eXk&#13;&#10;N6IRRZyTO3tOnAZvmMtjrSih57oafluE0ml1C/KZIRzWCG2kCdW2AzPfkn17Q/2bo/q+tA/KnzAk&#13;&#10;pS0ndDyGHz7JZMzMmG3Zw2W0kVdrii0dEI7ttsFr/I3PmUScF5kxe4uHzKfNmjOOq68QHhV9S2eo&#13;&#10;S2QJMGS3T0s0HBqH5Wc0LQEAtHsNlwSSojihybpVKe7y4nVKsS0YIhYTzEuw+y2r6WhPWmVZYfnF&#13;&#10;SapHQxfPwoc5pJJmMwPOv4vbI9KElYx6CtTtfYC5IOkKPczvFzANouK9WEPMYYA1DQnnJQHY7Fa4&#13;&#10;mPqhHA6m/GWZi0qZj+u8gx3gG1ftwjYQsT8EwhcPjg25N9MLSqZHuAYwQTI6z+4YfwWctwbzb8Dm&#13;&#10;zz2PXQ0/hs2cagMsJmPtmFeB0KsTFJPLX0mRWH166+Z2FD65MUzojtJ1NyUPOxEq0FZcLOuMeb2u&#13;&#10;jCKhGHApvkJNIVd2YLQhyngfMWi1NtHSDs4LvSbMYPxQ4+8BaP6SSsmkbUyY2t9TGdb4z2ztSDhE&#13;&#10;K5YciwSpBBcN+ISYSh7x04rVXE6sb+8qyKIX7jgjvbsLo2Hplc0hvg6s6qjgAPIMJXyk6HPMqCQB&#13;&#10;2VK5PRsubweCOtdaCP4yfw+C66tStKGkAgmG1IO9jYcbmzecyTjbSsjlZUk2wUiZOtzfQFm9wrzU&#13;&#10;x0MU820oktPMkNRAE9AhPyhNBSq+MLgcfdUkxM4y1N2huX49d7S9WCtJcfzWsyP+v/7xf3LDpYZs&#13;&#10;s3xYP/QAhmyWse3vatsfr3VuXEKgZV9vV7JpN5d9Mmr1eH2ZSpr7cAAAIABJREFUfxbkuW5+fHqy&#13;&#10;7Y3JYUVU3/1ddqfLt5wCarq7//flrW2filV/u9wax5Qk20bV962MaDld3HmAm9uTk2zKeCwZmtPw&#13;&#10;/eHHh98o5qSXq28nf8keMS6rep7WeR+G9dvhU3u5feX5+Xr8L0rnb+3x9cu7onp+GdKRPwhSV49Q&#13;&#10;3P/5e2TdQSIkx4HsptMwARRoJm+3cS3Lh5+eHLq8jzMhAvsU7+Jzrx55oyfzZilEzd1+B90E7TtX&#13;&#10;akkljyY+POya/enrN1On8wgq2WoIg5r/eTivtKPt73+OzzaF9/n2x3dgP2nF9OXU543865dvW9V0&#13;&#10;gH/2TFKBAs+9f4x53bu5vOmaf67nmw0gytcF4bfAS7POZQRXfNivhBlag69od5/zOpaqO0hyff3y&#13;&#10;0093J/0ZYNPe7VaA5xlWf19BF/a4mcSRmasdrmv1J29PgzO8amPK/KmCs69HvK/9CD+xBJ6VPvUv&#13;&#10;3rz8+OM9LpZPIUz28jruHu4mgALH+nm39G9rRB9/eLxdX6ykf79HpJSU+R9+/L0zKXvZvOKTD7cM&#13;&#10;FqafEowCXUc3j/Dc8TvKQrKIu9E9FRd0Xatu+KfbsKXNR7ADanl85rCk5/3TzIbXzTHz6noCoFXl&#13;&#10;yy8/ta0NB0LtCChqn3HzRQZ3OLSQ0S9KLP/PLx8b/rsH/i5Q/QGs5IL7R11/pnais1nr+/PcOF80&#13;&#10;QzRAgabdfpOBeYX5abezkbxc3KbOHZPmdar/JEo+SwkEQNNK0YTW2wWkKwLdMml68j+4PCiJ/eou&#13;&#10;35+36p/Tu5M06s1/S/F+88GdTuvLt44U7lB9kBc45NASgQudiNos4//dbLQrpPvhA7mq4X282+zc&#13;&#10;y3sDlBSqt9PhXFPgFIgPd+T9dknea8mP71/xnR+Xdb97Zi8DGwunQux3lFn3ct3fNWe2ss9XVPzT&#13;&#10;w93QlMoRIaUv5W1OdS+abkcOtYTvS39tiqPDG2OF7fdm2xqcxr9+3+0fs1b5y2mf0NND1dyjy+t3&#13;&#10;5NT9pmPeg+O5ZgKBnI1jXeTUhtu3/MNjyCqgdljR1+R26YVGv6WE75vR3RI16XRmkfvUDeHwKNGn&#13;&#10;w+9PrxcGZfv0nH77qiOYvp4e/uHjaMo8e2eS8lDKu2+ngdLM7z+l4FlaDMKPeykJlSATdl6v68f7&#13;&#10;XQ+/X+YLa4i1E6h+5x2tx+XjMIzAtpzczq/T3H+9ezzceQIhnlNYrQCiIXscoKyBwNWu/Rhc/o1p&#13;&#10;Swjk7NBWbNxfCvxrmeCPdrffgjlvzQf/cL+gKbeWV+8/yW15v9ZDJtKXK46Gbdofp+9f650oVeRX&#13;&#10;UsKRazUHtO1Ktwi6kuHrOpMTG1WgdABpk7b/+PN/v77bmzutBG6qjjiYv51cGjvNDhuakN8s3dh7&#13;&#10;yDu2+n/5c0nloBtW/Y4BPF8u//K8+dNYrwGADBERAQQvd9XX4bTfVfkWFORunJdqCJQ2hx8HtzQP&#13;&#10;0/n6vlzXrHfC0/p++9v6hSNJYXO5XeRG8OPUNRql2dtt8/oLeLXoxL6Q2z883P9/v345QdGlz1Ic&#13;&#10;zDWgG2T+dqAtC/yCC+z5zrbxX6/VI/4Z7s/mu9smcoVJUw55i2t+Zw5mZ05m7rBfPB4ZvAonttfb&#13;&#10;jQCGM9GRJZkfOimtSer5Hrs8L3fLH16Pv4qKJV7kP2xyJ5lme93iy4jdmPIcqVl73t3nSrDw7iF4&#13;&#10;A9Z86O4+h2ve7tvdtumql8FBfFKqzbGpiDvSF64ll7WfcLs7jAl788t83tkobRLbw+b64Csqf2KP&#13;&#10;mS7/1E+CV2kpOwdiTu1zC11QOt6uVy22KpTfffjDb387pqgXmLvdNpTy8+/+dLtGvWeJgZwWB37J&#13;&#10;68pKt9u7MytYA6yLIW+0e7rORqmNu8WXv33b4gYgf0gGT0iGQ/0RquU7TQF41Pjb76sfljijPT1j&#13;&#10;qPHbw4ExyZfLedd0n//116rdJE4//qSZOFV+tt1DItCk0IfyU1eyn3xxF/iTX9zvd930UMLrmht9&#13;&#10;5nxjFwQ23MRH2ka8AH13uwWcGsmvZYP/srzXF6x+zvQBxibE38bSnU7j9TRFcnhw//YX5fGebtmH&#13;&#10;ERYPbFiBNVIXvET7paokKhe45PNfp3J4ovk/J74Z5U+Izf35zvm6/DH6f4lKM17BtxxUbb0/7zT8&#13;&#10;9q94ePnl/g/38C5pon/2NT7ZYUJ2PCLBXsbbjNd8puNygXzxfmzAa6niGc12PAH8cwIkg/T0uz+i&#13;&#10;kKZvx1J9oN/n5/p+SxoLMWHbKQ3n+JouP2xKXKyjTc1Gy4p8P1vBhiMjyOadVGpRQEFHrcdud9p1&#13;&#10;V2VXVG2f4PpfYLQ/3H9sx683j9v79tf3X1JZbDGQ1msWCJXH3Yegy7f4HoMg8QOTD1FfX8xS8cP0&#13;&#10;NWZY8mZ/Webqrj29vwUNa0rrlLjfg2VtEOtOQ/9xj9vHzfPfGR+einH94hdYxqlG3Kntr5G5cL0s&#13;&#10;6J7d6VtB/iqG8QHmG42/FQebHHmv/O+u5iJbsLnjrn/9XqnE9suqcEJat3Y1TBVV3ds5wyjNANbb&#13;&#10;VRT20D2HC9nf/ShFiwuL4kzIrp92nl4q97p7qMY4aSfgpPdNFYZfh7scSwHJPVT1qP1//nLZfvoJ&#13;&#10;n6+bT4fl+PYUgPzo9qDKOI/Q7KUi5cPgHKolB/pyus4m7P7AyrWlTGCaX2m/HXZFwAHP9/OPV1i4&#13;&#10;bgoCG8AX/Nnl04E+L4JERdh9O1zzp71clhFrjezbDXWi6z5fz8NOXL/3sEIWLEg+j2sGUVZKDalE&#13;&#10;rd6cSz30+3qrULy88lyRKz9sPr30bvtf15+/vszvRqIM127X3O3bbfnJIjteplP3fNDEQbz/crot&#13;&#10;lG+5er/8+8cPh9J3r+2k7kR30HZ2cubNlhW97LonV6VxPndCTJevwkA7jB41y18Xkum23X25iz95&#13;&#10;N93AvOzq9HW3q2KaKA9PSydq6me7oe64WXMVIl/C+Fruf/o2fjN63cPdW86oppdw4eS36ddro5rZ&#13;&#10;4McdH6eLz4aVltVNSSlYONTDyfYxgLUP90Bcr3OFeLjMmSdTsuVCUgXKQ98fIVlr9PT9l2sy7fiq&#13;&#10;c/7tsfnvHNKfb9O2rh8cSZdR/fQ7d4tAL4Z/Lu0P9Szd7D4+fPj6/coJdmGi1EvJv76bT//wH76y&#13;&#10;v7y94FISCgtRrVbd8LZsS/1Si58//se8OhEjlT/YDC3A6BOt0Q/N48MlLeFfATX2Qf20nNQIuDum&#13;&#10;49cTQiwF/jGueV2rtha5zQzjB3XgxFuAEe5vF/1f/aclfXEk//r+tv1A98BzId77daeMt5M1Xra3&#13;&#10;cMQbp+GXQDwHeu023Nnb4fnjKUO/hP/hT//pLfe8ux+ibTkrLy8IQt51EMsTi1SAVIb39XqvGyEa&#13;&#10;Y6FNsNPd6/eXzh1285xB7dTDDssKkWlYIEHGmy8fZeIHkO8+o+Vp98fB4OUBiH5ie/7Pr//cqI+3&#13;&#10;y7C5pz593pj1+R//42k+m9Inuw0Xs14shqRBz5LFAl/TBnebTxbD43zaCd3s8Nfj19/93Z/m89ey&#13;&#10;MTiv6DZv2MOwOiN4bafB4G5Tffvl3+GhkR9cznl6j4vKjCFF6J2q/fFKGx03OvfvrK+3nZzd5a6X&#13;&#10;57AABDJcotKOWM0611eswEVvzsaM+XzAqm22b+fx7yhZ3cLKeL+zr4geeDd+7Z/EfbWOW1M21o+z&#13;&#10;yZ+e1koPLR1ezek48a4WD5I7m/1YaFjNtN3tLsvLpuGE5y/pEkbC3rSpzOR7zmX/PpfOm22bDep8&#13;&#10;S+3x38Lth4+HtT9uH0jEBtF4m1/9wewrdf2n37C+I+ym6l29/TQXi8p813VmmKl4sGjGe0RP8Dv5&#13;&#10;LjxGLzDx4ghnQtkU27d588P90YRrkvh//8P/Mt6ccxiWFDArBtasmgFpM9nKQ1kzoMXKwgkrNm6U&#13;&#10;yCWaZVIdd8kXhP/yy19yUXm1GPPL9UiM3f14p7gADh4+tYKSdV0x/v8Jgo8ly5IDQayu1dVPhUqB&#13;&#10;rEQB6G50N2kcM3K4IZc045I7fgE/kx/AsZmxFkCjgKrMShERT17t2p3nUM4IRZBF8DIPVFGrE8cV&#13;&#10;5DVDCYBo16FoIG46mwDmMF+xIKLpitWndIspZh8cF6mC7OvxJDbdnG1hJEEcN4AHwRFXXBbbAwu9&#13;&#10;hXZNi3H2qaqW4daU9eL9VjQsE5kge9qKCho3AFXVIXRlWTCiU698MxkNJce8VHjRywoybyvy9fW2&#13;&#10;JnjXFtPNKgQUx6vTTJQCkH3ZQeYIlgXiYVrjJTjsgYR4xiu5sUgY5CNdnx665TbFJQSxqZOF3h4q&#13;&#10;oWmAULjVFlWpqKSQaeea3T0njskc/MiLWhZ1NlZmKBmYyayDZ4GOCDSiC713B+rWZEYjASMUOWCv&#13;&#10;J22TQnRCIyWgtIK0BAvAJeA365Z+3nXdsg7DeKP8wa5jUwm7eFlxr2N26OqxUrxrhZ3juvSSk368&#13;&#10;wMyrQo7mVu4KpwV3TPscERivownrt+OvZccD7Juq4plCvK6ZZhy2BwHynT99FaJqtvfTDA/76tof&#13;&#10;raNNIxigKRFIwMvLd++TTS6Y6ayvJeA1oC6RLZMU01uCJQoOkOvkaUh1KqbZTasDKSisIBHTEntP&#13;&#10;pM/AQRpKB52eMkMKxlSrgqK4LD1hNew1hMg6Lbuaw2S05oBySCEEvGQm+/PNEioEU3kG+671JDyv&#13;&#10;x/v9geXEIKKE36DxYYUMclISGRFm7e4RTuNKUYiOUMpw4ZGL2Mdo9CWCBL1OmaHthvbHReHy+/DN&#13;&#10;D4ATlkIk2Mmm6xcPSe3jDIVavJvggkAjhVrm5e1dMwdAMQ/eeeuhQyb6YZ64TJzfjd4nPOxkEyRc&#13;&#10;SbS9n2zC2VNgCtSCOJvkz9e+Bi7Rjba63dSMkRXCb+MNL1NkCEK2LrGtm4TX83IM2BSUTwbPix5m&#13;&#10;8+5O2WyRQrKszqNzIQcIoOU8psvUGxLuqm1Dic8QEKwNFqKkRJasBQISTGlINPgleFGUi0uvr0OB&#13;&#10;PJSsfthNwwWMsIKCdRVIdjHWOiuUc32Y+iMVSeKqP41UlB5CyCHxdSlLxFGF22Ve27ayDrVdIiiw&#13;&#10;knlSpJkhgnYPneiaEJcYYEpAG8+kMN6tfOIALmNaFmTzhJWE2TQ1va7DTubZD3UpwayxjSQDmOKa&#13;&#10;k5l7GD0F4nabZNF6AJs7cR1zIhkSpyjT0Y16EbA6tNzbgGPOEcxfTrRovFC7thAhDUGTpoBwHYer&#13;&#10;yyttMBP1cpmwj/VdB5AHgZFYfpt+JTOMOBAOfO7545vB9cYO8/mVAFjIwt4CICE5MN2mlGM4J4DJ&#13;&#10;3eMh2DWH6KLFlfLjDDLrb6tfUgyzoG1d7X1cBQBc8qIowmWhjGEYEYwoJSShjzqFCrOC1nezh80W&#13;&#10;u+e+kq0A9NBVKEEffdEW3y+nCFGCEIQ11wwkX0ge6fpyHnGLRMdMABS4TMjqQgoJn2LUyXfMRJkQ&#13;&#10;ZA1DKVcC07KIqoh2yBF6PVcVn/34er7JdhMS4STZGC56RhZOl1EPy/V0Vh6tmLgEEWRk04Hs+9vU&#13;&#10;EUWAI4Bcr31ZNIsBetDWeGlF1d4Znay1xojJLI0qYNCIkuN41SAxFra7XW971PB8u0wo+jEcX3qK&#13;&#10;dPOH3863EUeMTc5Ypkyx8gizWomSYcjVZXzOBEaCKoJwxinDX399xdg7rUFKiuEkZCnb6NBgTZWd&#13;&#10;nTQnKnE49hMnaB6uCZgP+z/0r4PKBJgMBSEtXPuXoOBiwmbzMIPV9zfEE+EZ0tqNvVviPJ526vF4&#13;&#10;6nFRm/RKSjotQ8woRDQMLoNMuDDOFyWeJ2vWZDlo68asLoZRtY9unbl35/GCiyZ6bedxMefrardd&#13;&#10;nZKLiY82NIc7tkRdrkO/RA1rXgQOBC8eHh55cIix7uHwMl8QijBzzkpUZgBS8kHJarl5KRrO2OG+&#13;&#10;DXbJaaFEMAJQjEngwZwzCQ8WaKSvaQWeI4ZYYOvLWrNKbWQ/9pTgoR8SzJaAooZ69Wqz9QQ9luV9&#13;&#10;c6Aid4cak7rd7A1Mnph9vfU+M5gqwmfo7DQUlF11UNIuZvBer8AhoCAHRacIwBgtCAOCUYDW+YSR&#13;&#10;yHXZdS0KKfk4Gm+iizGikF0PjukkNiy4Jas4rw4B2p9fkmB6DXfbtzVjGOmCK8UFS3DupxBcLSvq&#13;&#10;0dWiyVsP9YbXwOMUEKtQmA3HBMRUcRqZFUzlTEHKfFtliWHMM/Vuscsw5hRgWnmtEsldUwzj6rEv&#13;&#10;N5QCvCcUGp8TiBRHQAOiVm7KYlcmtMkoQIcQgdknY/sZFt0uzo6EXNR0HufgwETc9PydIhxDRJnx&#13;&#10;iAqkbG88WV+/rz6kkBMryTRYxQtVYAHVHOLs3H1XRYYDCiauASsI8p7VTOcxDm+2b9fLlYkUY445&#13;&#10;EMm4INerDwhQQaUSHjPIUcYYOFtu64jBkiBMQNtp6U9VU68DBDDiDIyjsZhiyMmgCCKLriB80avO&#13;&#10;nmaSFoi5JaYAUhoMG5AABShZRYGUrRgTZ6RpS91rhSl2AAGLc4IpZu/u6kMW0Omx6kqHJfTYubUt&#13;&#10;2HTRiskMY6G2CcwRWGv1CtwG1BiDmPXQx5QzRVQxaWcdCvnleC3QjgHtzPp8egmjU3I36oEg5MKZ&#13;&#10;gDakNForOeFSUSXOp+Pj3VtUwMv6evf0Ds8wcSR3qPFB3TU+IuexX+xFn5hgMVwlqySp9QoriUHJ&#13;&#10;MEY5EOBVFHYjy3BZq3qz3d8jgRFBa8JrgKLsbK9xU5DkWDCLjttiCzLDrEjYNN1dTpkSwreEU6mn&#13;&#10;UBTKgkRoIgT7FHi3SSw4ND+2RX/VHmdPYAMcYaLs6ml9Nl5UTR18aly62TGiPM4TaiWgM+UUeoIB&#13;&#10;KyW1eoKMVqSsKbmvm3nSNCYqJCmEiXZ46cG6SJhep361IQC4muSGMUBnk0GWVJucQQYxI5bwot88&#13;&#10;3sWUgCOcrqprfvn+NXidI04rnewJpMwAeNzsR7ukOMCAHrdvbQwiQqO915ZUzCbmofAQIAqLQjBM&#13;&#10;siUlMyYGg/Ey+YZzPwVnkE3JzxP2vuMcycL57HWwIDdbgFOQlArSXFdrvKMwwpClNzXDjjkhag+Q&#13;&#10;815Qc9KecEYp9pF5nPK6CGwtq8zlRRYMZqOuSVK5Va0gmCaympVypSI7roARRjFmjnEGGYNMwtmH&#13;&#10;LKKnPlhmE/TaPWy2ZvQBOBjxdByhBKZfa9mAhIGehJTGB0ogRRZhvDu8WWZ7u/WFPGRQcqWdZ3pZ&#13;&#10;OcOSVYteluGGgAmRgmQpALfpWtd3SGfusAkIURxdhBBOdmCU77uaENLScu7Htiwp0d5jY+cIzOQU&#13;&#10;qXFZlOtorZ89QFhI5kVfpuhdDvb+cL9pZQJpmc1lealI6wFWZXf9diwRNtZEColqmZCAQUQAArip&#13;&#10;CoJSZh4FabUmisPsQlGNl9tu0w0v3zPAXFWQYxSQ9yniBFKVGSRQXY43D9d19DHT42nc7+vT7egB&#13;&#10;6CAF91DigpEqZsxRsGs8nifWtXMWgCssOEoWlXLPSIdrj+aa2EpfY3YCuRLMoApIFPBqRyYJ9g4X&#13;&#10;hDDUFQoXEVSFAbGolfRtiXYcwK6I2GLZAYjydNb7LTtevpzni5LKkiSZdCejiu5P3/6qti0kYpwK&#13;&#10;DdPqxo8/bJsCkLrLRR31UOdHt6abvkopuGEVqQjgcBhrWrftwRNxZRe7wGAYj1lAimLsbzcTjF1H&#13;&#10;ISIvXdXk26+/bIvKzA7Bg7us/rp2BLnCOKpVSTxREqWk+4LaHee3xcv2cHj3AxeEhLNAYJ3T7Tww&#13;&#10;LqlgFqy7XIRJW7cST2tZ5BBzCmZcluPMbT4QPo59dL5g6gLzfaHsMiYElnUm2DOKunbLaPXU3lcA&#13;&#10;cDfdsl4vSyfa2WpyzSTRxNmoR34gsgNl4xmT0RqwrPFykR0+zdPuzRMHBLbbT9/Oy9We5omyJnrI&#13;&#10;IJE1cJd5t3+7sIpxQPyWxR2G0ayLHRd7notNQ5349uXZk5wqtZ5vDKB/+9c/NXhDCIMB0UhuCdC6&#13;&#10;SFlDk9/vd5JjxKHLnFFctNXLdLZL+uu/nV+/9pfLJcBweOr2D8UsDaV9jVzr4cwc67aq47ww/RfT&#13;&#10;so1b8DQRBNKwnCGLpxd5rxSlhLS1DwARDkhSNaQhFFSVhDx2JXFpvi7nr7eUofdJ66yKHdCNSCXw&#13;&#10;FNPinor27n4yqF8EQI2/JXsJNMfliHiqceT+ckJu9XqmmL1cLu/3f5Cw1ONk9DDbayFxI6mEFQDY&#13;&#10;ohSnWBweZ58zFSqB8XhUFd//cB/C2ioWch48DG7CColDpQMooy4J+frrS1RFH6cokENgXXPkbhiP&#13;&#10;FaMP7Z2/hQ2/M8b6jDbbXTLu/r7mGElKoc9lW52nqZ/jqlX5drMi0HurBfeaS7ZBgJdFIqmLFnSt&#13;&#10;gi3jlFWyUrRYpulGMNjvSTaBOrUtPPGVY0EWAAPXH5XJok0BrJQR4KBLCvBqxSmGZINRW1mhABuG&#13;&#10;lChk5xnDChW1vDtsaXQG+Cl4tdkBEjxYJnsZx9NoSBQNrFvuRZnodtNa4huICNsCKoMAdojZEGCp&#13;&#10;cZDU3K/jgWFJFMQwAeQcqmXjQEqKGIlFjFuvqpXAgn09XhhnDHksTR5sVxesBjVh0xn4wCcbxhwr&#13;&#10;UffnSV9zsJgzSTgpUYbhvMJpKrDVyAwYI0kl1bfvn76fHEQWAlrISOBpuaIDsLPmtJpXBBuG4lJJ&#13;&#10;WChAuvI2/+Vpg5u43MVKBlrXZbGhIOld2wFPwFhDKYJAXuHbeL6sFgk0Lq/G2uABTCIgeHp9CfOM&#13;&#10;ljUOsGDypnXcNDKXErtdK72dHJlNvr752NlsowUUoG1Teskywk7Dl1+G+tBkYJ25VWWmRV74dPi7&#13;&#10;XdGV75unChX9dWBCpj6wAAUkDLGadjiiZM3r6zebdUB2ARktwA/ubnsvQacX6Dz+8vUocGwKpfsh&#13;&#10;TYZYh6IvOHV66t490IJ5NwGIPl3TycCTDevrJc6hsEBe1ttpVYr7tAa6snbrMM6C3itmsCEdyyWg&#13;&#10;FH/4Tx9Ri322+L6tOUjBrDnO5xDGtCv2PicPm0uK6UHp62vLYAL54gPvaJxXlFJT1axcioc3Jx8c&#13;&#10;8/PxwjCjsix9oaBKJt7t77BGgRcRCgB4bDOEAiEJrcUmCcoJo2TG3AmSpbbZn/zLr/H2ajGgCR78&#13;&#10;ShUTjNgIByQyLuUcss4nWPkJTCToihTD4kPRlUJO5mqjXxzY3/3IcVvJzeyHUWtnVw7czaz9epYb&#13;&#10;MeeFGCsJzh6NY0JkxhnURWnXZXt46yIRVZvpht0uB8rcbbEZ7g4dyKYtabNnwqn3mw+lVRxvdLS/&#13;&#10;9H/eULgw72ic7IR2h9/93YcYFmCmMC0SVJ3a77syOwCZ9FLIA7ysnwJJNgjHWhoTxcTlhCH4dj1H&#13;&#10;whCrPRwu47Xu3ikg/vb8HfmIns/l/SarxErWbbv7pzvBUAaWirDGsl9ASGRZXfuw9T4Bg2xaPcC8&#13;&#10;kD5pOp9vzn2dL66FBDXagNN1BnHtT9+cD2tgm3o7XsLXb18m99zhtVX3DaMPVUiRhKKf4DOHiqXB&#13;&#10;h9VzxgnLRERHW3S/oQAL1pR1Gk3dVjfkLsCUyhFKM8b9YuB1XqYzwdnYZV3imFTvLa0jBLlsYS25&#13;&#10;v5lv3z8LQu/rbVFX/InAKmg/0JIuyzKv+uvrUVQ6UEsVZCSP5tpuWoLUq2HT1yvw6dJfg2K4Vs7E&#13;&#10;MqoMkX+L6AbUwr+us2wbQqnaH7pdKYk6/jxVsCwhMP3r9fzL9PyqOG1pjW7IHodrcIaRMVBqsVs9&#13;&#10;pBQVCI7DRrB1uKoMCU4RgtNiDDSXOA1A31ZTUEFT6l+/IwqutjdQE5UScgFDTFxXWpZZrb1EOFPq&#13;&#10;syLd/pTjcQG3r5P/tm4X4dGYkyMJlIAB3LkhAZs4Ai/9C2AUExUE21es5KRSKllEF5jGENcEWDAL&#13;&#10;IFh5m90CSAJ6PIFMv18spCUv1OxvYMOPrq8e901QTaU4xDLzDw9v5KLh+QoLdhtmg+ANhOk8MlVz&#13;&#10;JSBOp3Ecwdw7TVXt43KxU/tmH0EdZCpK3EhYZVHc7xGSKlQTg5lamABYhSjFu/aO6rSGAcAsUKFf&#13;&#10;g03H7CnhpTzsIVY1dmi+0rFfzmuFJItweD2zvNrrNfZ6vN4aiqlZyHBbhj4PA2V0IvCrX0KCOHp7&#13;&#10;/W6+uJqVP/z+KaeCl1aoBLAb+3D7NjRccGi4elzGqZbl8Hpbgo9yU9z94EKutOc+Y0x23eGyziHC&#13;&#10;4Thg0I+X0QHybJ2U1ct4mZP7/buHy3ydwsA39PLz90XzsuWQf5e0uCx9QnTsPWCoKCUXtGkLtPjX&#13;&#10;r8cImXNA6yOGqKveOUC3+0pfBj5jlzbNYwNoNHqYPIdid55BXex++ttPCPi83qIBefCKVrzayN0G&#13;&#10;UZ4RIUIGtMYUDpvHcdFLuHgQFpt+PX/9NF5ilepHxAOiNElJhZQCuCGsf3v98lQTUqjoxfSC4Ou3&#13;&#10;8n1BOjSa4ehGtIUAY5nbDRWlzCAO00ssGABuhesShzFMjjLx6XRkOe+KUiEcF6damjifose63nUl&#13;&#10;Qblqm1Sm1Z2cvQE3lyBvBCklQxTjgCnHgOT7t/fvPxwUZmxRctveP+6Bt3EYCzdEswok/ILmHmqd&#13;&#10;zbgqAGYQSFfNEOmgHDOJ+SWMWJQdwtN1sIiGyedrjwP59m2czk5GX4DUv5xPi+WirHnhfJBpKRmY&#13;&#10;pj5Y2AMi6pKRcBBF4RfYH+kGnB2YtCkwLBjo3n3orQUMcbU50C4tAwCnebQJ6Wk57TChhqaTjd9G&#13;&#10;7k2lRFXsEmi9ASnyadQUkQqTh7tHIRnigbfCkOhLyXN1mhZGGffeXv00TCwjHiEtSxr5MtoMWSsi&#13;&#10;A7akfHWulD7FMMzZD6ktnl5O+qSzCGY1EBHuc1hdVpg3CTEGEtMAp3W05dtyr+673G5sMffWTRoA&#13;&#10;EFBWD13NAUkaG4wj5gACM1tkatm9f/c+Y7Dd7I1wCwxLyKTqxpAtYf6sA4DO2VKx03pazSvDOc1e&#13;&#10;bUuiKsqq68X4xUkNt/UOq0IHFCUijyTPRimVsuMqBmvE0FioAAAgAElEQVS2rJNFPeOoEdg2h6bZ&#13;&#10;ri4yRBjh07jkBKfXNTEMHoVA5TCgy3GUAGTo2u1bF2Td/Yaiua4VZaUQFIp488vJ+uhZ/+vXaMLj&#13;&#10;m9+6wx7UTw4JiDn+P37zfyLozPgFPW2LjZc4bJjwVdWff8mVQoe9eTmWUbB5/scP91/zjBv5a382&#13;&#10;U+Hoa/LLw75NI/qUMm6RZSOIQSiXl/XHh8e/9ROaze82HbmKS0MT5IsG9TqUd//AnKuJpZvlqTuM&#13;&#10;k74O5tbHcgJySUN4vdttfvrli1Jvazuussko2qlvGz7nBvlKP4P/7enHNX4pmoxh2Vb05XR98+F3&#13;&#10;5vP3L/cbBLmyePhqmibMp9vvHz72l88+OAhBvyXjv3/d7TcjdOnF00g4368LO81pKKkHMyH6/PV5&#13;&#10;9u/dOt+V7pxonAMdzaZ6apqbcWfMY7f7zVNh+3EaAvx5nR+e6gzTNI1IYI397G31rur/Bk3AFz3S&#13;&#10;ZlOl0s2JEeHPi2HfTnoeMqz29Ye0+bC585LgooF18Pz2+6Vldr+Y6cvwKXQPP6zraX4OG3R5pR/b&#13;&#10;7etfvufHA/t8Omwby93Gv83p3HBCkgul+P3m4+3557vK+9vPL+5K2vgR8bZ5WD14mXXhgdsy6Fdp&#13;&#10;vQc7Tn9BKKQI9NYGTzHGOYeNVP40xluqHf7vL9/3ZNMujMjLYOX1lmE+GNf/8J/f07zeI7As4rIO&#13;&#10;ucQIFg347Zwi3sB0Or6lsODkr58/YwgcwBUT46ev+839cbfaArwt+d9evzjP9UIe4ais8ByfqS+J&#13;&#10;o6CCmUzGBjP/sP9nPYXJonj++vhhs3/P+9PL5fhcbetP338t6t9g6xzIZFvV4SYkSzCGtm4qEq/n&#13;&#10;nQtUwCTuCHT7FlXyFiG/ham831ZO3V7gZTCO4D6moECQaaDqH8v35vYy959fH2Qn7rATj+DxK1Lo&#13;&#10;9uI4CduyedwhR6WWAlJID8Np2lBGNcMNBz7hjDPG3z+H+03zZsf/9eU5tkY3Q6Pp91tutl0gc/qE&#13;&#10;5Zu3t+nT/ZuM/gWlzPYbtn+I9M9h9/f3n3/9+XF6nNeXhpv7IlxhXZkR2QWYNefHzaN4Pp/b7nHd&#13;&#10;LqrnX//6UwaVfL+jRuTP7i+zfv89kClWrJuTa3885DiZ/hfwuAM+OT8pxYbd9mXum0adf6bYwoQs&#13;&#10;26c4f7t+uhpHrz0hD3ADVMfw/PIVpA3gMlDEmFhehrLjrGN28n9Z/8XKzOuKuvjTuHBZXI+38JAo&#13;&#10;G95t02vH0uuKLBWp+ln+EmnKfulo8vZWFTXw6q//8t3uthHPhvnK3yqW3m5+4y70hfjk/wlLOi/H&#13;&#10;PO2WKlztiTbpsJRiC2QN+pumKL3/0Gj7zcCDWpGJ4mTQyi//6Z/+8HK7BFBOYCGphIkpufFgXPxy&#13;&#10;Wy4Kuuq1jDElEhB5VmNPWX4dzs4qtEaPSsC7v97+/K57it+CodJdTvN1fv/mty/0uFynyBfUzRje&#13;&#10;tVrXWMKF3XbfEzu2u3VC28E8FXXHWZYb+9JUm0OZx+dT52DXjJ57XT3W5XO2qCpJP/C5i2H6evrL&#13;&#10;n6YVR/D248OfvvyXLr51da0JwpUKz9edI/Q8lFAMaQYNwnu6nOcyVTdv0X39/Ux/I8llWc4moH94&#13;&#10;1/4c3zRPRwPkHWENuk1f3j0VZ/S8I9U7+oDH9RJGx12owiFv+tNXtXv3H6/5+/Slko+f/7WvAK8/&#13;&#10;xvdF/nueftZZ5z+hgtTbTZvTz/q4uW8vt+//6+Y3BcWrXl9Bvxu60+21+NB8++Ku3/7VJXBdU39N&#13;&#10;P/zx7+bTsVqHc1Ll/9z91+E/Nmf0QVJijMxsJC6sE+fw9PVvMbcUlUkix3OyM/hJ/Nj98Mx/DbEG&#13;&#10;QH/Y8pM8fu0vfKX+Jzfttw2GGRNUFH6NpqSoVCudRbsgJUS9TaPnpL28fqFgrZvKFGOIYJ6w2Y6P&#13;&#10;+AU4ydEP5vgrQnld+4/4Hn8oTufj0vf7qiAh/PAoSnXxX/qjkgzlsqDH22UJ/uV8Zc1j8f3XJ7Hd&#13;&#10;kV3J7GtisMTb99W9x39azpwl4ob3fPMswrfh+IjRT59+We0l8GkD3s+MqqabxsvVjTtwmRc0uV0B&#13;&#10;1H8Z/t8r/d7e/679iL+fvgmoBsN/II0S6k+//KktTv92+VZsd84RMi7ouj6W7eX5k4MKOzj8fFJw&#13;&#10;8+PuPx+/jfePb2/fP98deMNkHkx3IE2uggThAaoMnh62l+sXeQDvIHIpxXb3cr5WzfuKC7sMtCoc&#13;&#10;ZsPrNQ/2ji4lj9tGorJYv5iGc7u+ujdPu6iGlyFOfoKv1f1DCPrvfvdh/mksVETstaK7Bm3Wizk0&#13;&#10;h75Zd9YUDYOC/s0HtHQVQen2PZbEvQIZhB3SkA1h9bv2N74fVhMff7j/1XyCT/HpcctD/nHz9jmd&#13;&#10;q3GbJ7Ag8PbuQ7guh8hvbR37ME6Y8zflVl3nf/mh/U03PTC0GAZwJHHFm6qwNP97/2ULd29RfL6s&#13;&#10;qXvDjtX902+ywb9794+iP06H0sxuPk0P232/OFhXpR07We4k/3i38dRp+GvmYAa5F0m+5vebfdJz&#13;&#10;LBuvkRTbYk/QeQmeUrX//vzVhvfdw4/l/iFcrmAbIEAUiEXNJH7d1U5WAuccQa7qCs8n9PSHs15/&#13;&#10;+4//MP/7z1cslWoRxZOD4fXqem1/5Pn5+f63D3GDHnGjqnfGhmkd4WTo1ptoCZIlAS/X2VCgaWY7&#13;&#10;sL1D19u/SgnhV313EAZeL+7tD/g31yHcIv+ttA+qNcENOfxo/xCOZxl7UTwBchjXDDDL1e0kkdzL&#13;&#10;xMzw7XL3P70x4bUurN/9YflFs6+waSLCslGb5eIIv//5L18e3nw4zybaRaUQVzstsy7h//f5r09/&#13;&#10;/5FcX2j1lvGK8Qbfivbh4/X6gsC4RXRG5E1Nd3B8Gfhun16efxEtBr9+Xg1A1aPceP36DHn42/nL&#13;&#10;/d56S6BBaTQLkP2LsU7U8gHMaFkXdVfUuv748bfH11+On//kmP2kI6/umdhzzARWpwBXtdmqKsQQ&#13;&#10;kgFz56Wa7fLx92+Xl5epoyJyfEYNPUVr4Fb8eT0/CRlb9qf+uMFX2L57Pi2IdkTNv384fDpdk7gT&#13;&#10;VQKUxLACv3xAzc0sEsAl/e3zOYu2fLzf2+/oD+82QFpb6nv/T4NbN5DcezStkbQBMfDn6fWd+h9I&#13;&#10;Qrcvz+GPeq8H6/vT8bwUQnXvx2HYtjxuLB7agm1OmjhdPFU7duubFO06cdhRsmdiVDhgUl8d7oJ5&#13;&#10;ccVi1gBXRsa0DL893F+G75UtGK/p7g208nM2fnQfisM5fqd16wM4n4a7/VsfxPN5aZtDVzvAsjiU&#13;&#10;JBzknesolyv60nv6eE1hKWL8TG8h6d/988c//bdfSeaQhvJOXcX24fDH08sFg1hB++vXEbTsovpf&#13;&#10;zjcmFtbgkDVOzMYVV0Dp8brZOrhWBYhjwEWvWsFaUT3vG2EelLS4POUvCXGK2s5NWhcUUA6TqeCC&#13;&#10;fQDZLfrj75dQ/+H50+VJPrz8/NObtqxQP397fRlfC0YEhV/P89PT39++LTyoHtv68ArIYdVPUr3L&#13;&#10;c8LrQoVvCBima31XfPPjNcb63f46PhO4Y/sujcF9uTS//UM4gAnnzUbFSvEa/8en/8YFLsWTzQSp&#13;&#10;cp6+fQDl+fml295f44v6fb2WYfmZP73/w/h8YTrmH+Ndv1DKNGLV7mfjuAh5+nKNdXz3LDrDbVKX&#13;&#10;x8MtX3785/tVeBh6AK9CTBHpcQsYHVm86uEVxTBenlkMp3F52hUKLPMLKe9aXpbPw1B0WfEtr1Gs&#13;&#10;ltzH5miqqiNlW/zd//jzp7/uSqjSZdo/zuNMjOaNi4jH+fT7p+I4+B/ad7Vn/d8uiXTGjvuDmk/I&#13;&#10;ILvpVM5rNvN/P1/JI/rkfnrS5OnpjX6eD2TvLh6DeulD03QAfl0R+WYgCjjduxV4xBQ4JTIOu0YU&#13;&#10;XfKf9c/RzinfHtk295uyQpDW19QPC8gJkfChfPh2Op8u66xJ91uhSnE04/btQ/NywhaSKFbwrL7y&#13;&#10;OY7P+VUN7fv3j+u8fP/yLHe8+F5PxyF5sOQS5/30iiKFNVWc4a5RL+M3HKVq+ZCuKIPi6t68Eby8&#13;&#10;JgOHr18/Ns23NL58Rm/3b91yKzlp699hmKbbZ5C+2NMLtJcfHhv8//wv/3dV1lRULuY1DTDE5dKv&#13;&#10;0Wxh6VwIKenxFWx2AMF+mjDBU28RLtumyHhsWBtHAECaTF81NCYLZ/RysiBW0xggMTABwiQBApQW&#13;&#10;ON81G0bDqN2ide8MBnrShlV1EgplMKU+8MgrZMYLkDQXgkSvYxI0S45AYhPT19uL4mC6Xb2So4s6&#13;&#10;4elZb/d3Mfu2KDOCxOd1NJw12fb7w+E23ELJcsZF3UWIGa97txrod7RJlzVGACikFWuqnbf20vdM&#13;&#10;1QKKQhGE8ihgWXDFwGytMxeXiCr349Fej9fkodNzIYqaA5oJyYR1ewhTVyjCA+YyUysUVIBBeC0K&#13;&#10;ZYOjvNJwZaJomu15+O4i+no7smT+4/NzBgAl6np0XAYocr2ppW2D7ZVqUeBClphhKuQYdAlSFmKK&#13;&#10;AEoCVZyXhYvSWfOXv/5S7LrB+a6VGFYEUXPWEbkQgZSNc5Mq6pwRUnWeXfVQwMiIZ06hQpbD+Voy&#13;&#10;gRdYl4oKYLxUm9I4y5rKWVMVndOaE7Jpy6+nzxwzQnhb1QkmYx3MPs4pWq3HUTXl+bKEYGvJSlEg&#13;&#10;TEI0mEMdvU5LwyTVBqBy2+6Cc0zppPEI09HMOyEcUdnH5TrgShzPK29KhMhTHfrzGBc0J3xod3rU&#13;&#10;T+3dZZy31d64MacR+NSnyJvKLPY8jDAlgHKK9EYCgylbb4KdE8GQLJd5IkgBKIvCx4RxMl5v9hvF&#13;&#10;+Lf/+u9VJSGCJS9875d18Mjdiuk93bkYAkwvNz3O2kMEJ7jpZEbraF9krtc8rXpxMEY7/PbdP5m8&#13;&#10;vgwnVdYIQaNtC3Yamag1QxQq0l9DzbgI2Tm0NsC4KeglwPhye3nzcI8h6Trl3LIarQERBDHJv59e&#13;&#10;UiZj/0wwZYStaRIGEQyatu71JYRYt20SYFvRiOM0zwHUl3jOMLWHNo5xdAvgoDcjArQphFlHiqhZ&#13;&#10;vWrLyesGIFlVSnXZIJhDimVKXpXoNQUiGMfU9367Lddl9NZHyBgvGlZIm6wmCQboc8GUKjfryZhr&#13;&#10;NDmREJiQmAvT9o1rMMSMy+DXIWlr4dvDR8LHtKRgQ0bAQGLnTAPFnTAXBOHcbYTNrDwEiDCjtZlS&#13;&#10;HzTgks0YYDI77QlIqUJghgIQFh9EfTwOKWYScrXLhWzaUnk9DtO8a/Yos029hTrimtOKZpERqJFk&#13;&#10;iGcPJSZQu0iIwALzSCrCNNCTnXHFV+xCAK1oooU0Sa29WGCMKGS4+2Nne7OjOzBCHSLyWmG2en3T&#13;&#10;A4lgHTXn1DqXHVGgHOylViJqTSPyU2CtkPumIruUTfDmj3/8w3qaFhQJcXWBjDOLjQEDFzWTlVsX&#13;&#10;kTICHlgQGDOA1CXbyna2ruBqCn2DxeAmqUzIvuIq2uCtl91O99auWsdLkh0AdLro5OF+e/j+/bTr&#13;&#10;us0eoyWoxGSJ53yFMfmYPIV1W4LE9eIJXonawBDbovr67XtAEdIMQpGVQBWfnC4MqhqBkdpWD4yA&#13;&#10;m/4biK4tGumqfnq5a7YVFBPU5aYKyRJIHjatS0A2rcBspwrnrfUhetYU3cv1aNkFXdm2KI/fX2gl&#13;&#10;H6oPAkLO45RgMFPyGCeR00KZSMaWGKPlZm1arKM2XL2vCqiQv64XToBivBCsEhDoclitJS4jxwlv&#13;&#10;iPRmiCQKJqWqgDa6jzpqsZFrLFPUMiKiw7sfHm7zilRDnXvX1ddlvuhFZy14F0MAEF9ep1I22Pma&#13;&#10;UUsQwHG/aadF82IjlLhczshzSkYChF9xd6gETBRwgdDVxvbNQ1kd4jm59QX4SBHu2vIyGOtz9Oih&#13;&#10;q2OScTa7qtSEc1FipbT2mQdRtM3uKeZlnG659Jf4WlICFhJtFJSfx4ERoH2ap8BuA3M0L2jpDUtp&#13;&#10;Gk3X7ErustYExKIob3OPYAUSKJpqXC+rNylFEyluukVrSiiMYOyvlRKCoKberWmRFKMUX49XJvGy&#13;&#10;LDrUHDbexeAtEhBj4iIAmQZAJU2z6XEpL7epYDsli6JEhDrOxO02prCqtjXGAEicQcZc5tVOIQaY&#13;&#10;/E2XJbc2frt+BxFml1FD1RI4pTEEHpZADQnU9nbMcyAFBVhg5JzNhLbdIft4vX5W+w5KRGFc02L1&#13;&#10;BFw8naeYgOBEVHj21HsPg43ZwciMmW/9s05UpTprTAChAnf374bxUhQEEGGDW6IerxMTYnUrYwmj&#13;&#10;lJN3br2cjvWG+sS9Q85lkUBddDiw7EtCrKDo+PprXe6/PL/sNt23Xz+3223MaBx7xBCnIWLc3u+D&#13;&#10;dvtKDf388uVcMQVzsCDK7c6sEZBEAEs6r9+Wbt/IRgCaOOHXy00WbePvUIQGGyvSAsSkR1zBlE3K&#13;&#10;YPg+MRiIHStY8obOaC2LzbSODEFgrHFY4SwgX/q1kftP87dtVUznV1HdtZQLkhfugXYU5kaxsV83&#13;&#10;bzfWj03NJETr7FjZ5LLo52uHN9lEVGGBYHLaLmNGcEhrSLquq8X5tGRC02l4FeV+GK7b7V1OoKGt&#13;&#10;Q3w0UaUQ5X5KTm0UpNOTfBuDj8iviWLoYvYAA48AFdQai4T89dOfAU+8K0pA240iKSSrEcbrZIVA&#13;&#10;MUz+FghI27YSUgzXr5Lzvte4BSEnCEBRVbMz2YGUAUVcyS5E/bStV2MhYAimZTpWWLresLK82ZV6&#13;&#10;4ReTc9oettP3dSmjzwlDKbHIAPSz4TCeX76sdqaU5MS0noMPiXBMAWpJQqhESKmqH59jtrhkPONp&#13;&#10;jpW8pzQcj0tRi4CdX+i2VqseaeGrooQhKCpXoXEFNcCRSJh6P6ZpMqqurfVcqJxDylEhxsv6rDXv&#13;&#10;qrJ4WNwa4+qGPiNSEalIkStDDcGrr7DEBTb9bcsBJXEaJiHraXEQAOunilbXl1FUpU6XErdE08x5&#13;&#10;ZmyxrmlVGiNFiaScsR3PA8XeuKE47ApFIYUhg5YKzspxNL4Ht/5YNNLDhAHqgUAIAJA2bGNpIpia&#13;&#10;RQsMVx4uS19wkO9Ujrg/9c5MCm4iDJ55zhrmQTagkt0axuuEGUIgOohCwmDJXvNK4RJRPliNKw5g&#13;&#10;ztG6dSzvD/iqcy4thLwE43ojJbMIUe+LzeY8rxgoWTY5IwSF1pbOZyGJumvOeoLMcc6W4zKD6Iw5&#13;&#10;7PdKFHaYEMOJoj2+M2luN1sfogOJWTa+zB5ADhghiUg4FgBPzseo14VyYs6ZE9RsSgRkzUoHo0dj&#13;&#10;iIJnFHTQ44xSkTAejK7rjjgAZy0zJoi+4lRtVQa6erPx2oA5I9yO8xGm1G2263ntFz0v1jlAgJAV&#13;&#10;0Nl57y7PM8ZRlIQC+9L7WjTLYnBJ4xwFQTAHzzpg+8vtqrpu9DllRzAiKWEoRSnFVnkDaLcHcdnW&#13;&#10;oo5dDwbI2ZpjwmuyfBxnQm0KGWABCMZcreYGhrzNm+A0khFg8ny+dRi1908kJpGgCCOIMeeIjcB3&#13;&#10;rWobF9wwLuX9XXL5sd4xdgK55FwcX16xszobA9Yt3bhprjc15woU5fn4mfCsCmwztMlhbim1m3Ln&#13;&#10;7NJshIuL04ssmDETVV3BMIj2rtlyQmXGX04vl3Vp6F3VVYO5mdlXZYtWs6HcpKWfWAapq0tMBIMS&#13;&#10;IgQgxP/Xh//99TJkWqKYj+55VzcKEr3cClNhQplkdQmfMzbBpwSW43NR7BeNVZPX9VXGcvpuERu7&#13;&#10;jco4Uinq1AX4IFg3TP7NAWdABuOii5ANIMOm2aa8XI7XxLBTYkO9gejbdfBMKkS2v68ttgTlfY1v&#13;&#10;wd5SkBmvRqeoKfSFuL8Vl0LCkiaKqhtjSJZryPGMQ7TaXLlgcdSCqBCJD2BX4WkZFzvBTRs06LaH&#13;&#10;eTS06jxJRBFlYDrF/cPe4WCSQZ7ZGCLhrC4PTAVvz5fzX+bXrhaCRBOzZFlWdz9/vlWwcRa1paJp&#13;&#10;bUWTwmQXq5cg37xlMIN1ukzff7keM1jblsejGcwvdduMq55ttgg09QZmKIroRSk2Nb+dNa1zQHZM&#13;&#10;KauVWC6Zc0713Evt5swst8jcFpcgLjeywOnX0413d5Ysm4f2dhvrestzbO7uNIBzzgwDHDjFnAWe&#13;&#10;wEyo0jpBYNbRAl7OSMhxih31U+poZwvkjOvKGsUsZmTCTEo46BJBHzDSGGCX51u/6zoYwzxOzV25&#13;&#10;rqYf9D98ePvLp1+bahvTWJHOzfN91Q0gxswpjCxognPGHAtEKmac5gBgn1l0GO+nYSQoadpXYJtr&#13;&#10;FZUsIOgD9PP68fAQK/LTlwuSNPTmwybpIeSJpcOehMgc9Md5Brarn1IcGB5j4mDfJc6kT2JzsF7L&#13;&#10;gmEnp8pziLesjQzQ7dYMJtxsfnsQegkpY6IojkVVauvSNDYRSiUzxKkfUqSiYrDIfdE/+Cfjbczm&#13;&#10;p6/j5uEB1UpckdOvHo+bNxRPda+PuOR814D1QtPG4Ug2NXQWAlTyOveUdqApypqXs1yLdEj9TNdo&#13;&#10;RJ7rVEu+ZcpUSSESnXEpmvEKIMwA07IRHF7H28ePP2KMqgKllFNMiJISIKvnxViT5rptZ+9ut+8J&#13;&#10;rdM83R8ec7pzzRpgeO2PH+u3M16hIKyp3GnaNCWG0UI735LaVImjQvuTGcMC3CVk50l9b91AhLmU&#13;&#10;xTJOD9U+XBxgw36zhwEbJaZzUja1PmSxl0VmkCWPp1ts6K4ke0Jt08peL7SpcjNsl621ngqx26oL&#13;&#10;NDBwHhuQv3x8/OPXT99IUziiiMUV5IPXNd/4OGUYhuxVM85TWHpMRBEkX/5/guBj2bIsQRDq1uro&#13;&#10;q55wESJL0WYwgR4xwBjxC23GmCkfSzfWRVVlZoS7P3/iqiO3FqwVUz/j0fnMCeub+bJlMBKeHp9a&#13;&#10;dk4fxmUbKkR5t91vpnhT/IZpXcv+/dt56I8om8xSpAm39fUjEQFfXv8q+lPAMBeEM77N49P+KCBI&#13;&#10;yK8geVZuccaa2dkM4nD7sWABulhplxbn8snjDUtTx/e7+tTygtKSfS5Pvw4YUrcl5B1tFbRkoPuN&#13;&#10;We7Nse1v940lGCW+JLPzHeux4HS8XwbMFwqGjlKok+D3WR+eHgtYvSHQun88Po32B4zCAjyarIS9&#13;&#10;3yLMhWWoduhjvHmaPrfuOppkPYlYaxtx3aqq7RSWjtZf54te3rbj7w9xSQShqNfuiMscnpuHq36p&#13;&#10;Oqqt2z89WrNFwGrZeeMLuJXURONRTHhXx2Kn+ytcj/7EdPbzon+Vzft0QZH1/ACQcey7nlcC+Bfw&#13;&#10;cFnfSCiccPXrcBsvjECB+PTxjqS8G7MTMs0rRARgkX0728sWtv0R7sKjXcxQD7Ti4QJDnIdP9D5m&#13;&#10;s04N39OoBN/mxaFU/LwQvRyfPkWC8KrfvHscJDGTfK72XHmrozUNAtv8iGrsldZ2e6iHPjG5A4ww&#13;&#10;JqoMcc3kc/Vlzcar/OcITlG3mLOIVzTrjOaIexcoiI7AP+/v7b5RuVpWbX1MvK9cSXr9dOy/BdOg&#13;&#10;nL3ZsBCkQxjsd32wiaE7g+3lxcsqWmv3TS9yGGkPeU15q1bYMG3WlWLSNNjATrCaAq4ytInxUnaC&#13;&#10;/uFDjHBLuaEDFHftkQVVThNhkR4gPGR/XaQ99E0Dst9SYTRy3usFPJeILe3wXk9FKeBMhBHC+J63&#13;&#10;VQn1fr1jSiU92eBZozLxOaehqR3p/tvPn3/57S96XHeE8FZIRhRH20ITmTiBnZBFVYSy2/tU7f7J&#13;&#10;3jOCgGJASfk+X4VocBEplq6PSHFPeHHZLbCStVJ+tbeh33sXFYWAURfSz7erQAdEr1BWZ2dxzFUB&#13;&#10;AEQQKt9EWkjWhXSwc3Ae5xzDHif61MQlHar9iL3PgiGwa4Q3UVTdODsIXHcQHsXbdi5gs8U2XPJM&#13;&#10;Fl+3kAAWya5k/LSr1cCALbEEAZFrOuJDhe4SRsgwnO31zUNGQbSrW31A8R7nQ/2lPQ3z9CG5gYUQ&#13;&#10;6Dkh032Wj5DBp5RgyaAPyJjCgPr4YftT8nbmLGP82DQSpni/nFeCZCAF5+OnPS5LqvtvH6+dY8Mg&#13;&#10;t9H8cvzFxyBI0RCcXUqBcAmAhUWX3ndB+cVMtMFhjjYClwn9QT3S1adh4RGyiuxYAWbX8XGDUrMa&#13;&#10;hyN33pCoSvvb6fbHOdPMCnjsBp97mcZ11NYVWjryifn5TrOHWW3zdV4vTolPotLT7f7+g+J+46sS&#13;&#10;cLr+QB6UJKKUrpZ2uuM7VEic0XakhYActZ1KcDxZZw/7491bcvO0xpcwElQP3f56mwRl25SxanUG&#13;&#10;z0S8ImWRww2sWmf+1cqWNw9ydSzHhUlqgvEY7ncHjviPeUL5Vh26OZrOMlX57IxdJtX22hWK3bFB&#13;&#10;2dTrcpccFpZa5DFS3on0sMlEQwwGBFckNF5S2dDqz9vYS8ztuCDKIafYNy1OFxiM0yUFCvEma0K1&#13;&#10;NaQW4Zbf4c14k12zl/w6rZBVbR1xTILTXz5/+uvbm4CAVe3NRJi29tej9n5XcmQ5FS8kLxknEpZ7&#13;&#10;lvkg1Qrwbk0r6cn17znYn3UtEh7XZdPjpkfrTwAxg1WbsCzmPL2kr//w+7/+/V8LUXmzjJKu62Qi&#13;&#10;G4Bg313MTMBgzQizZtlZXTiSt+vM+sjuWSRIYyGDyNP5SCOpIEi1caUUjng4DANOAmcxbiNpU53r&#13;&#10;6Y+p3h3uMMqmc+WmVthKyTOo9ySuvh0EVeUac1jPIQPOW6SXpv9ibals1T5Akz2uBEXiosu2zV9/&#13;&#10;/XL/6wXulLcepozxvAqMFCPb+4fiFIrrj+s//qffpetwRzdizLW0hfgtrZOLopzvrpYclbTbtRcz&#13;&#10;n+18y/IR79ZgVhigAsehW27n7DfSP8gPmij1IlHuTXHN494mjBcdCL1Y29J2dAFDQYoo0H1F3uAQ&#13;&#10;DzylLCu6TNNePaFGxhBSzMHoBqDbNkMl8FmB3i7rBgvGVcVHul0d6AFY8hrW4bnPu71/vyopgll1&#13;&#10;JOZlYRKJjnW5d7g4kGJ4dbNikO77Z+BdzLUvGazOQPkAACAASURBVAr6/v4Bft6PdScIX43ZvgyU&#13;&#10;l6ZGK1lVEmxTo88ia4TRtG3EcVSpuh7u102JzuCzrGSwBkxMNHRMI41rCLXRPhVUH9pHNURvcrYz&#13;&#10;HJD5XgiJlDf7R04JQzivNxTaQGNoCvICVQLEbV9zdye+skWQJKlP57L1nAmp3OXDZowSDBZLnO2Q&#13;&#10;Ov+HZW3EbVls+LibHfXT3fWqkh72PIboCcU0da/IY0pAScamVAuZ8NfmQMiPUPbLNEvGGUnVXjq8&#13;&#10;0mvVtAUDKmDjjqIjKaR10zebqw1NUiYKthoM2o7VgGEpAGfB0cf7a6BVcTcJyPnPt+BjNpq0TVGN&#13;&#10;fU+jufE9ZhvPqdQA7Zg428sa9m0lWSkUN/M4xpxWa/D//b/970yh23ZDjp1QQyIoOb3UvQWZdGwz&#13;&#10;17KlziPmqED7h5HnHGkHlnV7kJ0p/AYpbyqmXAhWEAzkxkOX44KQDuKDYZktkTuyWVo8TS5f2Y+m&#13;&#10;euqgqmZwYR6anw/qoLS4ggC/33vYVffy/fZwrPc9cJJ9ThxyXC+3COGdS0/4cPeCqKWjCNpZjGH/&#13;&#10;tSkwUMrHxJ8pOK8/0CH0pg7lO2GPl3vzbFXm3wheY0TFz9zA1jYmInEkbzZcHD2VnHLatQKXhfh1&#13;&#10;y8w6ezwdW9XtSQVHP7p7cxomGNFBqfo7P6iqziCsF9u0HnBCMAkQjDxkfd5S1T8vuAGnsO7lfiuw&#13;&#10;c7M/yAaBqdGPdC7m+20eybst3fDJFtzAFnpPcxKPhHl4nyyig0zzhpFknJYU8cz2VcGBxTN/EkJB&#13;&#10;lA0d9vUfLxy004p/qKlSv9vNshAgJiCmVDKj2A8WK3Wf1x4KzzLEsZIwYTdSiUj9ft/wntDTso6h&#13;&#10;Jp/H7JIgDoLM7FcqU7KQQPbE8H4c5w2lxreQLzeKv2z26YxfE2bGRMXgbfUcy2QQpMGyLdXDIp6Q&#13;&#10;TTgAd0to5rDGk92PE6ayiXFtK4/Bu01P2Zzztp2guIXwz7iBRt1H2Wj467BH0zp9kosh8ER0fVY3&#13;&#10;+oEWzNeH5+zXT7j8awJoXEWVGBRXBS28UV8nTapX0LQP1/Am3VlzyO/AjvPZiJg/i+FHMoQmnAAz&#13;&#10;n8+ohBkJoyweUdigdGTHBCAMu4KnLT9Io7PR+Cr2WfBTWecewhvaangFE6unT3/8vqpqL+/x8NNE&#13;&#10;WDSC2ZmOyLMIPCd0u03P1gtHsHp/MUpE0bEpzNXzHq05ocwI20LQWyTD8xoRpOAPEL0AuIYLGJc3&#13;&#10;19DanZdFN+hT8zq6LbHP4rgZkiIDtQxthguAP13NRCceQUlVxwD5qZlkOZ04A2OqAXgEzbBguYXV&#13;&#10;piSGLYs9Q8XQeGH4d9sytWCHvqiBshu8Q85Xy37HVpgCDDhrjN8ra+jqSgsC/ERDDJQ1S23gy8Ik&#13;&#10;OW8fchBFO7jmia4cFBV7dOfUdDczc0XX6XLJnfQkbdPjAfzptw9ofA18CtgXwGsrG4rvaJ4GqVgg&#13;&#10;Faxn9xlcwROgpDf7K+4c/PnLtyr8A7V2iHFUHzGikLvbXbXE4N4nXmAv1x8HDmKOjIrTRoYCIhcx&#13;&#10;cjgdjrPWHRGeQcjmsoDf1X8qXSSiDvcbXaavT3CcF4NUmm2SpuP0czPo06xQT2qBGqGqm2UgBdMU&#13;&#10;tJGbTEDkMil4E3kU6AfLvwy6/JQO4AuMeL0l+Bi2O0Nnwq5mLnrbVK/aXTQF0Or0iN/uPhZGx5Ra&#13;&#10;vOd19Hpar9eb3A+mGT8Wwg/o7b4b9vfNTvyfRx160e4zNknUy4xbDZ6WMjYYGpwjXBX+XGeAttWS&#13;&#10;ti72bs2YUVjfAQCYLewL+w1XeUaX2SQbhN5j7HWVRsCOc1r2++d5C/ZgmzlrD4HcZ9CpHeeCpph+&#13;&#10;rhFsnOu+fL1mQxtPBkfKlQU5deqkR/D28NJPz033KA/DH2hjQ3OxW7Nn5jY1mvQrD52f5dFtZHux&#13;&#10;PsBaS+HW3t1HUnV7XXe42GojoXpElpyh+sdUrt6RtLYnpdbkaDE77n7SVa2uITC2ADwcgqXjH1tN&#13;&#10;Mdzvryuy9BMLtzqIkp2o8r+36rB5FLYBUae5KeYCrjae9La/zyUDNYL1/rpR8un+1p/oaqoYWWWg&#13;&#10;jOEqQ+mM2x74+z0GCo+f9uvHNJnrkXf9JmeSr4P2TJgo2BbvNKGqAWMf8tamQs+L/USM+Oz9/Z9/&#13;&#10;Yx/5ewafR20h4yoBEP6q8sRFmt5Pw+6JMf4ye1lyaZet/oZK8kVpm+YlCSRzZt7lLuu5DLBuvs8/&#13;&#10;eoFLexVElpEOEYCvX9/mzWR5g9fmvJCqMgRuzyYK/nFf+Fdt1zkQX6p05/CZ7JMeW2KNeMG8A+HG&#13;&#10;4wx5hyP3CxSa/wuD6RJYOUg2u3sg77z+OJCh5GWHoeCNJLdJg2xbpeJEyMaUJzIWx1s9r8bNEKJM&#13;&#10;2klNk5tt2CMODvXoJlCwb1HIvqpImHwSOepELKG/XXA+AEPIXAKfp6d/vFdyTz+6988woSSKRd/D&#13;&#10;50Z93aWezLqwDsPFh/cJgEoW44Cxqhir5mySiMccLYDjORzr34KHctCyAZmt0F+pBAKX9e0m2C0C&#13;&#10;bQm6Scr8wXm4bYU9r8bgXEfPVsm3DDvBUCmRs6R0+WyrqcnX+5yCIPABdlUO4Z6iluSUdnENPM3Q&#13;&#10;fFtqlVpIepZBe10+ZN1lAEEhJkgCybFu/KZIjjuk2D1dZv/U3k4qEy7Ciqoc0vUb0egOpFSB4Ff5&#13;&#10;QcMXmTNgmOlafHgt2SGPPNsuZwxgqaTFlkdreyEP41hvKKwzbwRMFaygU2yR7ajuwBjxof1eEgxy&#13;&#10;BiZkol6rnm8acPpIvCtTwiS2z2IsgoLSc+a6PIpr3RKBYvpEBKXQJz+7WqrSREk9mN8w/GdGPWS4&#13;&#10;ZuU7R0ABB8cWK2bMjsm0mErqPewwYgSobLpSbxnkQ5rtwioQd8R9FBP0/cTVEdTgXRrYjQklNUSN&#13;&#10;n/p7V+UEHga8nbfLnWimM60Io1zf19R1bW5NDKii97HuDlDifnnDx6MplEXWekq9/DtqxRQs2yjp&#13;&#10;DlcXDWFf4oR3kYgY4XZQmYKxa8vdw8oHAPnlZuxpSvKhl0PnxY18i+B9Jxr99w1RiIcBQSYfOLW5&#13;&#10;7WVTk3JxsGqsBsVyXctjoT7q/ii2zZBlaQudGso0cXMRcIAAatrFSsBHjmZw/o+fn5+fx3k9HG6k&#13;&#10;+QeP2NlV3L33h0+JdQgBgDkdQzdpGfmuzvpuRNml+kVbUTFFAzqvdybJ5fU7ZWW/ZizS/rfjeqND&#13;&#10;3dV1SvBFaEcLxiKyNtW3ySwF0KcbCLhvMnAlrYBiWG3BbK3gaG25YmZxu1MfV38iQGl3TJ021Ehx&#13;&#10;5bQ9s+vx1V4Cv3aPgIXuVPmWf+CFPyHxOq0XuDUMio6pBuPoKlYTziqI6hI3sX1IG+pYqvE4mwpp&#13;&#10;td0EPehdbPqtvuSfbtNcQLsuDj0/Kxnp1Hx250jkXwiYbp8hg00HrflaNbku5XqrmnR6wOvML7cX&#13;&#10;tqPokefrHtaryVdK13l6U4RDA4STl0Yr2aEVgcY1TxmsP3bhBkv9morF1IUYWy3er89dPS406RtP&#13;&#10;ERgNSP1KWc0En5bX3ffDTDlSFFerTp68Hz63p+xjwFr5qU/1nG2ZXKkQ+3xyQ3r6J71pYNeP55W+&#13;&#10;kKHdBdF87nm02zaNIN5e22uIiMUD6/aBZGfAQA9yu8cqDtuRvDxuDTQbz6VXELtjlbNvWE5HXdk5&#13;&#10;BUBRlzBgRiBcQVn1n9iyXGoq7G2gfFdBad7unYL+xx+x4MD7Ut+lhpBTg+zCXeYO1Tl+UD34gLb9&#13;&#10;IG5W5zlwIIMVE0n0evAWFVAmHup62n3BY1qSuu174q9vhCpUsqmd+y1k5//jo5CYfukrJJ/Vw+TR&#13;&#10;/Rq8450tatHwxuPD1YREz1EM1cf68ZQydMh5s8HqHYMWhidgMDyD7iyuz0R1n1JcKnj/6xmjcttV&#13;&#10;x4E80omUUzAouIas09wPPYqEJrxWGmxVa7/6fvVnURHRcLw+H8KYeEJ8df3nFSnvi7mUjhRUUOIV&#13;&#10;omZZ1KxSZiu87v+sQEV9oSvA/+XT/0nRjuGa4pKOsRAIAFH+0D2+m8Xxcprg+W8OUuSbPP1r5QJW&#13;&#10;FXyA2zVwkCH/9uP8n/kvabtRxJwv9kP8PN6RSphkOw85ohgMoA8gGGd120iZkEstyLluBF4xa59h&#13;&#10;Qyf0wYHKvvgEHFKh/oAsLt7BVLv4Ucjy5Z+619eFsceSjGKrhl8PaQTW3GdfzTUrkXGfbcmUI45j&#13;&#10;tD47opoo6YK2mm2xP2TWlmQ47zGBzk9tU2ZAMXNKLbD0gOhoco33N/E3fmM5wBQlq/d5vXVM445m&#13;&#10;UPuYU4zNKq+xwra0WGx4eS1tqTng5DCfCqMTtTXZI4gBRtZtrwlKP0WQJ2fjAXAcN3abxC1U3SdJ&#13;&#10;oVlAeRdTFp/b9ZH2Lwk9zF3fWOt9FCfeJ+oXfgvyE/rhW9CsJMH/TgXqMVf47ftihCmRVGAv39/+&#13;&#10;1I/HRm9nLFTvUYXYiC3nMawpzF7jkHrQk/7g9vB+6x3YEYqzjUzuaVSM+biQBrlkACyIraAWOroc&#13;&#10;0/aTtTRyhAsyccQp7rXVTGpRJY5zI0BiVXEu9hv63QuP230LUOAiMs89M6hDYCgovEtOSJ5qhd4K&#13;&#10;YKSWaJjSlc2/EN4GmGNEeMQOffS/rlcx3MjFtaW33/WTQpaJsb/J0E6+RSIbABLaJMqUJBTRNAmx&#13;&#10;N1P6Wb73224ovF6cjlw9uqCyVuWTL/lKayDjZB6TSI0UaNzzyZPhns2WAxNM5kc45UaT197gW5Tc&#13;&#10;HA82T0JEVjKCRPxDQ/Pb3Jsq0yWgPjCK9oyS6/52Ot+umwQAmAoOhZQpLSeie1mXwrJyHD1nfXvc&#13;&#10;x3UiXaF8C32AH78jWujotlRRqQrWbXElI/vlEbRlk2FR8C93bNvHw8WupbiTAXWK1I6B0ZCozwUP&#13;&#10;C5kipgj1DBfeHImXwdXl7Kz6/rNv6ymGZuz/zAgiATN6r1MisGG0pPy5mkUDkrQC7IJGind/+7c/&#13;&#10;Oik8q0EUg/qUmrBmXyR0y8vu18GL+Ofbj6djdcT95rWRGWtlzJ2n2AQf6deMReS8vZkzQp4mQ1cW&#13;&#10;X8n+t/m+RO2PEWp+71idZkTbFYVTLw9d0TgCgoPkXm4AbL1JVj2o9hW8UBJmjxzZc+yL4FUDY3oA&#13;&#10;0x193Hor9L+woKsuZ/F2sZ9fbt9EZvF97j/3W8UBs8Z8X0fXMTBI9KmVv9YIhJxZ7ZfQm66AcvHn&#13;&#10;DABKNBojFd/4XgExFJhEovOJVA/ftfvPpi4PZBk/puvHCOpTU7sSPIu8O9BE7H2Oj0L8kdRC5AJU&#13;&#10;qux0aznpUZFCAH7b9SqnsvKvlbtVjKD4a0oXMM9qvJm+MVMC03IoIBcEV0/qbqJ8yAGWCJB3TTlQ&#13;&#10;7yJOuRm7qeI8llgI9sj5FkN0CNed8nd23nfx8A3/vZlTRrH7OuQXUWuMNwDXWNieyNX04HyMYLnw&#13;&#10;lgukFKx+Z9VJPk4zJJyXPEt5WlfmO7iatvjErW2bl/94/VCHJlToKDBUzndrCl9xeEU88B2+stl4&#13;&#10;FkimO9BdnbduGtfzeVY1yN9fB0oLT+VnQT14Y29vJZgbhNB1R86/wm42ERBbavUVkz9v+brp9tDx&#13;&#10;HLyXanj/r98U5jaj2DVr8gPO7EBmtZDQHHgZb2/z076sr2jDMtZ0xxnpbh93UMCeHd5etSacPzyh&#13;&#10;cN2GeYV28d49nJKPj3x/CWdUBz2+2vefj8dfHQnEj79U0VSM536NDg3weKsTyTc6noQT0fUuPSdl&#13;&#10;6rx9e6GiuhlTdrF7/yjL7dDR1Q1psyzzBX8ksaq2ks0+ONeAf8i3bX15g/BBDAhRtDjXmHyZtuPu&#13;&#10;E1nWLSqEQAiBd/DePKSUVcJieY4iT9vK26bJDYTzrhOj8FzV17flU/s7x3GZciMfty0VwSIac7gI&#13;&#10;PLMxjw/16v3Aq4No3Xk81aIFzSoEkCKiIn+QuybXOSweo/Cb3e4tbstGuIAeOnoSbvObgQGG2X2o&#13;&#10;vdKFgAfxd/TT77S7X20xEcAStx4x9PNWjr+iSS8F2rpBVsbWpqraPX9pb9VNLfxBeKoVr+Uy7SnB&#13;&#10;Wgf0OzcS3pJH6xgM5xxiUH30WluBGQAwiWNe/43HCfThs6y3/Hr6IhFhZyt2RXzy1KLyOiMIjrHs&#13;&#10;a7lQltHdDismMPnVgkA8i83LelIVcsbTPUZGj/zlzzI1nTh2EcGm7b5tap4NjJ76dFCQeE9svtzi&#13;&#10;38rHYSfSeL35x6Y8wii1JgsPmR9x8+vmbneBUH5/bG7kLJsdT+sqjGcIfW/nTAsmTNG2QAByOdrp&#13;&#10;7+dIGCu47DNlcCxVeUmzLMGBM9+1H848V/DHx8maQ0ZOilw67HsuEJv7sF69NEfUR7ocIRW542L9&#13;&#10;CMqLYB4JIQ0MZVUdixqdW5UIK4nZGKf4Xir+ep9BJ9nbH6Kjr+sZeotEsxJl/Le92QdSvtsPHlVZ&#13;&#10;12bfb0TDOLMP1NWfKf/l1OO0FadpgJBVbIz1d99QKkq9ByFBbadeQVs2GL3CRIw2xPbUpLCechZR&#13;&#10;8HI8rxLCx7uO1XEfBFppNnrdE5Hqe3i7shg0q14vszwxfoBprCqmtnGkMOsu1UTYddPX9Rc8zZCn&#13;&#10;Is7qI1xd8vPngXlaPaHib7bKDV2NDlagmjvl27u/n+keLd1clOlJ6/628RoG8YgZ0f49raqOgTt9&#13;&#10;IuUOLNUHiNvZwK1AU8t3WuBPGqmbzdbuBpMf22RQ8BwBsUckIUxUQGhH15FojHwz+1w9HE+t128r&#13;&#10;rnlcedP9+9v7Eyx1o4JLtHAsxXmaCxUVM1fNHfZjuoBNHCHJS0wzGPoohELJ7BgqlZrG96oCwxpl&#13;&#10;RBCiLW9FHtvCR7q5z3DxyeWTZ3SDliOF5BEt0xD0BHpvCkOiha6rBdBhj5pvGy54KgKclxEhUY5q&#13;&#10;S2h1hGyRPe+/pxurqx0UaQM0KEfQkdDpNiKOtKDJCUQkpCzoM9thQLNx1tcZAIv0hluHMwy8bDuv&#13;&#10;U2HbG8Dl3Yyiei+OZwdr3EV19jb6jST+jWSf14WHCICA/BMjSCD37zsU+GjYgv5x+C0+zfZ8I38+&#13;&#10;gkNUObRwrVP002FLs/Wie+5WnMAuzksBS/Eg0WaGvcjeFkjavUdtre9hjihLDIYa2h/lFYqKkD1B&#13;&#10;CoG93eTMvh1Ai2+pNryqifn+KuhuyvIu7anm/XDYtnRc449PZa4BAdqE2rI6dcdfW8M5BDg6VhQV&#13;&#10;0GVQ0z/nH6p5QrP2WwqknhvFMASXsb7EW1KU0tv0qp5hyhYJO8UJ+Pc1R88Nykekbksmmva8GDn2&#13;&#10;HPSYt/XHXbW0gVRkaMnX4icPVvwU19sSS7qHqam2YZQw+W5fo0l909k02J9Kv36/Ugw4o7IZ/R1k&#13;&#10;aMbt6cT1T8urIA5hVlOMVNQ9ytTxyTvWcCl87OnOnHWxOAuYQ6TsqZSvpYr75c5FNep4ueLTDvlo&#13;&#10;6kqgdBtgD0zZvCj0V5TL414GFLmS2HL3Ax1QU/epV1UwWatwS9uay6eR8vZgry87sukEb9GCGvIm&#13;&#10;q5pidlZ4c9f345fuPNvkVgwuoNZzY392hl068EDv9i6O7WKN2g82gFDgDO1n2YHIMGwYoXnN4eJS&#13;&#10;P/25tGTH3W7hRZPqKQhr6PzgiWFWCOktuKE82cCapr7UAEFWsfftauGJShkglI99+32LFckk8B7h&#13;&#10;/+t//i8xWDPfMIQ9G/QWRm2SbKC7oYBqJm7Tdhz6jlWoMFqxhlbAJ1KcJgQVyDFA0Zi6CphvNiJr&#13;&#10;Mz8RB/RtdDE0tUAwKwnyBjgmoOR7dlUOCGRjbcFB7shtW6CoSVwjYrSWIqaIeF3XXa+2nKmDqIDr&#13;&#10;x3t7Ot7fzy2vkEWEl5cfP1jVRiopbizK9eFo52ULK6vo4XQisbScz5vRMUHEdrWy0xzNetV28Utz&#13;&#10;rO0YmnoIi+tY59Eat4AB1tsK64K1AiC3jVjtO4yWArIuGCnqdKxY20Bt71lihqgoJMrQUAS02Zyx&#13;&#10;q7YCihICbYVxJiZfK/GpgrLpM68qgaaFUMShzRal9byCgjz3IcuIgKLcWAvqahrXQ9f724QI9lZH&#13;&#10;G5xDXYgUZA814AJytG1LT+pMcCpFcIkwZbinCAWfYp5yrgCXzkezLQXk4dgg0bUD3+YVM7qSsUdU&#13;&#10;G5cSssQAE5Y5xIwZUCCkihO40boX+rrEyQ+9WsjdxpwKpoWVgATHGKQNao4lBuJlPfddzQR1i60X&#13;&#10;MULNM5t/TAnjvE2ZFIu8knUApd+3Mc4pBxZyXiNMBRfoeUidCJudza05NtOymKxYwH5NSkI7W2Sc&#13;&#10;4kSvuuaUUMZEPftAClvsZoAV9aOgDEBESSCWACR0wChZhSMMVKB2u83GZ0QxY4wRgloSgqe0Dn4r&#13;&#10;BLS7nfPwPI3Hz/u13ElDYERU0lASAlAHnHBZ9UpRKQAnQinOlFVGe4y4ZyAknWghQgDpYmFIRCpS&#13;&#10;iGS924pUliA4wrrir/c3yhUExdmwLE6bDweAwIRljIQd337kMpUIvUcUtd7hkEIv5LZNmMMeCcbJ&#13;&#10;fbtTRROgqEqQxwELFCXFxNq5bw52XG0Ki9vCSnalwkpakJgVq4IZ+ABdd1Cr11vOtFTrarUrkkl/&#13;&#10;KxscA/L1vkI3fNuuFaU4eR1gLpBXTPFuDloHu388FqftAjEAadOFF5f9cHqcfQFMIRD3Q2Vu90qG&#13;&#10;CKLYdTVJjnGluHe+EJWc8y5gAXDL9bt205gDLghzpoKLxlpcSyiyi6tzALck2fvjQ+3SpQC7rueA&#13;&#10;HJEU1MIBsF6wyqZt2mBjXVOBeVs3VVsF50hO2aeq2XFZQtx8dB9/OrVnb7cpIdQ2+G27eBejKZgy&#13;&#10;ihCCCCHSIzy93oDFXqVCizFrWp1d397mqRFNK+vj7uHl7WdbVRVnl/lnTThMyBPGmEKS6GyzRtWX&#13;&#10;HRYUgDzlIkon8CE4EYNX0Vei+rDWeyPrNmJslzgc+sICanIuDiOgfQRINZl5WKqujaLFkysKT+nK&#13;&#10;QQZ+kwBB7SIqPs+UCm38UcEtat5DNlBipY+5lmqZRkcyE6iuecRMYXDzE94DpI3feMM7XNBilgSh&#13;&#10;ja5O0VRsmhcEo93mfusbBlKaYt4kOgAHFKqvb5tgnZ4zcREqJri6vp+7qgFEcYEhSusGgQSI86pt&#13;&#10;fQKfno+rtwmQYy+vq4Z8VwAk/AggzQFUyPiCgZK0ru/zCilSh/2KsiRlW9ZtXCvxxKXGjG8mUCHT&#13;&#10;6Lmia5gxETxhLpVj8sDFNI9qx9O2cEARAAAUnKZVsgLgcl0kDyCVjtV71QXEWS5eG6wwlyr7AiMm&#13;&#10;BGcGS0abDkmAGtgQXQ45upxrKochWDZQFRFccaKYF8qz5HTXqH2PLc+RHnaPBrtdDRlLHalTxAhX&#13;&#10;DtJcAPf+dv5Rd5UuyFAsIhgiQCGnh3o0Oi1O9bVzS3CWd8wmX+UofYqjTHiVpMoOCbGVecYxWh95&#13;&#10;11HM3l7ftRTCLb5E1dbSJ9gzo+O2+H19Spb0qirFJE9DSJlAC0uYdYbYJiiYsKXshhaGtKPSlbQZ&#13;&#10;MxwPnpfg4nKZ+dBhX4hkRArjY2Jy3TbBeNFTVeGQDIaZIYwxeb/dGd/LHJx3jBI1kF7sW17F6dbi&#13;&#10;7mKuyLsDJSwhKHOhYHUgpVyAwSJHuFJSg2QPPQcRX+a7YJwDkja9/6VVUmQA4geIGGfGtHbTbWlk&#13;&#10;c18M8QCp1GBAo/ElRewXH1YAIIgBFw+KTeAAkXERIYaqStbCrqlWFUBRQYCLg9Ck5A9tYxYTAB0v&#13;&#10;d0iR7ASBtDpWLOO+3m0e3HyuKkKAJh5xAEpcfbQRFwFwI9rVGkAKyGDXDnP0dQLA+gxSCSQhXMkm&#13;&#10;uhy5aHE14MH4mLCPGPuckJQNFqMPUQlO/VPTlTBuCeYqhAydSyymWy4MUqcN7BuOk19n5lNwKNFM&#13;&#10;MXXJlVIKxxYDYsW72yqKaEr4SPboQDMBm1dEgiw9ou3hAYXiHapE7+w2zSNiuFUVLESyolPWPnBB&#13;&#10;n4IqtLx8/Fj0liJR9c7GD1LVwIeaZD+PRl8aylGhhGMdkxRNCVA4CnA77B7v9+/YI0Y4hsCp3Ndq&#13;&#10;NXPMQOOlWyHIkNdVpk2ApTuccoEIUoABk7z4gLAEMEcY3ZZJKSH7gnNBUTRyWWaMt7Y9qJaP67ki&#13;&#10;+3FzgDBfomJgiaEZdv/vv/0VN/HIHgBAFZMtqiCkVzNZYMs9cpgxCCVLBKsCiXdR1S0f1BpcABkx&#13;&#10;rAjqADaOtj2EpPKZe2wlEy7FRMBbsiwLjlhat43hvu+SdYW1k16zNShkGBVXwAHfDiob/eLvleLZ&#13;&#10;bEabRlS0QMh42CgAvj8o7HmKpet267xWFPGHXS6xlGJ0avt6W7eGNBFlSGjOEFEskJwXbU2ia0oy&#13;&#10;Q5ZC3vaMx8ZLHqSCue293x6PA0PoMrtMsE4+h9JIaG0Rct9zglUTbSw+8pJMsADkjUCC08vPjxhI&#13;&#10;qddoJ8k4CHnWpaohhJlSlrYRrJx4MdfRGcwQEZTEcaVECNoEA3jKzk+Cs7ZVJBNIBIa4uHBZHMYw&#13;&#10;p1VTnLdAaH14/G2zLnKzuNUhnEmuSMUwA2tJGcfoSyww4gg0JhCiotdMY8B1836bKYC3UKJZKAYu&#13;&#10;sFUn52KIy65qfSjT6lQRfcMK5KtNuCAL5FF1LNi2UjnFzYyxhYPPgMGNOJ8iBa5QKrs2ODN/6Fa2&#13;&#10;u6qOAGhZm6V80lIDRGIiJgB7j0sqkNvMuMXdwxAKDYF7ZxJyAQNQSPfU+FXXtF4TDtFwHoX0KRoE&#13;&#10;MTPlmDsiEC244mIeR4gj9FAlzLLGQGSCR2eaOt2hAwhUFfvpY3GzKdAiEkGxFijaA7cCB6FiU7AB&#13;&#10;U8gShhQ4HG3aP35Zt5GL1G3UBet5xkTeErHAZRDzDEOJiWRSA5IgRBCBHIx9v/m+qXI0FCcqYCbY&#13;&#10;lAiCUZD6yIzBEug5G4JQX9WFbXuppvvFYbZ+6KRXmGMkNHtPQIluXWAyifpY2mEgCFJsTn3HwOCj&#13;&#10;iWAhTaa457Xsm2G7bSh7CyDKeNfupnmmOkyOtQAAIABJREFUbY0gmu5jolVCbH/8An24mwUn23GU&#13;&#10;IhzPXuZC7FIw6NRgtJWE+2WCiHqISJVSEcnp2/m8q2iIdXQRAy4jWromgVQryhSpRIMCk5nAYhgj&#13;&#10;oBSKcdOkeZ5X54LHkO/XZGCD8P/x+L+C5CqSQyrV1mZEk+Ty+aH17tgN0cyq+VRT79aAcD/0eLlO&#13;&#10;elqHrrolKCmixUZovnkRMk4RfO3k61kh5x+GNtMUgjvtd9m/I9d6Y9dpiae2Xd5DTI+fv2IV38eX&#13;&#10;iDmSO5Y+psRdSXLdePXFuw1i99PcxZVFZ3d9E2u8p4p4smcPDr3qInnVakSG9mFN4eVye1Q0UL/o&#13;&#10;FSIyvr/eX99U1yWEoez2JTAACYyo3/Oe/Rh/cF1TwMKaWJR5uMgwgJJz9plCnivBkeBJtcGuJgVW&#13;&#10;dAeqRDLr+U6P//Y/ffpffCzfzre2h+iMCsw6BB2NQIpaRmj6sZ6PD0eCQYvZ9Md/E7vjhgW0q4GH&#13;&#10;FqumsNyVBg3DsP8IFzF8Dtrqn2ev4H3Lx91gl/uzbAqXOMO8RkTkI8oVwzZrv5PG6ooKtEKLfNN0&#13;&#10;Lz/fUlYSkWleTw/PTW1nX3+ME/aAIuTyenhWixO7jtngZ7v62u4s8qHMOqLKmVs8Pn7efDZX/3Tc&#13;&#10;r9czGNXwmYXRPqhDoSYcCeGybY88IoGrYNehVS/60si9JH0ZIAbpx9+/88yPfjfKLV7tb81nWzM4&#13;&#10;XqFC9afux/cLFVB7fRwoSFYkup1Nj6tPfzm86PEj+0fRwy5RIXIkSDXj30aSORbuCEVfqdv4LqLo&#13;&#10;htqFsumMGr6nD4Em9ajeJxLHWwGQ5BVaOJtiizpKwKJFUTDQ2eSrpvLBJxerQ52xcx5Yy/vOUSG/&#13;&#10;/XjXFlaH5qJfUBeSz017WJ3JGTKSj1//ZbPbr18/52x1TGsOdQbz7BvVG53I0KiHsBqzrE49Ym0y&#13;&#10;k3lZ3rXrDs3x/Oc73x/xh1vCFhVglNyne13tliV+HZBvKz/rh2r4MH/84+eOce8XEUITIrtPmfIZ&#13;&#10;XLfu0AWWW088jrzhHvgY8ALfqSrzf79iOBgzHk6VsQUtpR7arWie92wDvK2rfVeDZq3hfbtGGj9e&#13;&#10;/goET1LQrbrMvmRAcwETY19AQG6NMz/3UNhW0mSmxTayYgGYt58T7hgkMJVwaNr5IyAX/nJ6+mb/&#13;&#10;DIgFwn/cVreufcu9GxtaEf2ylcAfDgqG13U0xpwen686t5kRiaBMWwTsrvd1ncHAWzGPmiPJap47&#13;&#10;ZNxk1ikRBsqmZE5gFSoYfRGyZAi+jddqv2+GAwG7r43AmTSsy+jtOPzl7fo2ubEuJC+rkO3qcNVu&#13;&#10;MUftw6P4Hz/c90yJji6Fm27ArjmilVHGUtA5A6aqXwhDngq6H8VCuiwBi2e9+6Kq5mSm1Sxbmj1q&#13;&#10;FMdoVyvITPEAFVF1p4/5ercjqgAP+yvXt9tFYLjyev2rT7H+eA84j//8+cs2bboGDRsMAAYBcI+J&#13;&#10;eT6Q//r9/6l5KQkdHr4GS8P7kjq6OfftqnegMmTV/PpP9WNM68AE2FyiNHNTV9286CZbzdYl3AME&#13;&#10;YaQcM5wLkv4crZCEwWQTfK7ajcwLvze4xuveLGv2dgkRENgfh+3f/v0HoSlqArYD6/p159zt6Wvt&#13;&#10;UhK26vhgx/BxdYL2vTqF8/fQ9X6zXx+e9X2cC4zB9p28bpw1uWrbP//81nYPtCq3ZZKky/EDsN6l&#13;&#10;HoP4c4qKN53a7+H8geFt05lgFoRvkEXIhI2UPNR9zaptkyn/Oa0GQXnZzAB2b7efVU9NCmlO86Jv&#13;&#10;2kHt9s/dDC9yjQqw56cnJmSr3Ho4oIiWH/euLZf3c8eq6fWyhsIRSikRibzzdvFuixinu91UPUTA&#13;&#10;IIv27f8b2h0sfM0hMfo+zcm3nfealQvxXNON4ebp+LJ+cF7P7zB6cOiOq7iC9fz2+scDfSiovWzu&#13;&#10;wzkSwVDWkL3NhTbtilnn89HHddP2cw8FW35Mso2SUq/9DDbrxjaDxiF9FV/+oXv5871VD4v77//D&#13;&#10;4asd7xFQg4DgglFyrbvPZcsYAEmr2f9hLhgIRjoaOd4YhC6WKdimUHD48nCPTtwtElV1fF7d7FJg&#13;&#10;AA2i6n162zRkdAnGc+BXf+LDnbg6YZvi6euXVSfctSmmr09PdUpyFwnKjVJ//MefgND6cKSpwUEj&#13;&#10;BB6O+x/mP9ZvOIy3JrvNlCwx2dYHQrdlW9i2+Q2Ko8g2YWexpjQGQxiyrYoIKu29X52bt9/2p9CF&#13;&#10;eZl8AC06bDndjQ0u/no6Xqbt8Mtf3LcPdgjj27eaBFo/3d11gzA11cARb5qnr19swPl+xojngDzN&#13;&#10;75cJFQCCZyT//wTBx7ItWWIY1u1d+uOuea4cupsQCEIDTTnWQKGBIqQ/kH5UcwYIkSBMVVc9d92x&#13;&#10;6bY3Wuv69NJUsB0wzs7MZrza4f5jDiGicHUX4ehxeVZU5cSavn3JBRXtb88/ND9fz98oX+tm6Pcb&#13;&#10;EJGeShDr9Xy9391HHeBQHaaoGnV2s5/B9vAw3ZYIcdV35VbSU7QSqQ2JIGWQZ1zSydLdMNNCsbFf&#13;&#10;fnt/1x5dpdUUI0yebCT74zw9HO4gKC/eb+u4vJ5+Ht5djejvFeYIKlIh7AhKUsxftZG5ZfR9338D&#13;&#10;Z/ydbUWzY6rEzIZPEbJcMI4FFl4iwQg9/rxzWstCTIAlLgEAHYLolPg8FpIXvy4hC9FZB5z/bKGY&#13;&#10;X79/2kjkCyMmR3x3/5NfbtdSMKAV7q5/nKeAGK+Y1I/No9WrNeNaRejd/vA4LxFu05/zJkBwdKtL&#13;&#10;7R8vny+rGapeSH6drkxUDOq2fqejizDvyYGyqKNOOLK+TVbv99tkXwJtnl7/uL8f3Cmh7aPPaf9u&#13;&#10;j93MumF2gbU94pP7DgRhNIFwCw6n5mP38vbyF/njMp4fHwabqbUVhLhp2ttt/u36u2rrdrNrhjqe&#13;&#10;r+g8g/4gpbGRXuYSyfX8tvR320DyiNnybaY5KRjNfhfOZ6+tr/ddK9JqzWkVsPs+fx12NVMZxww/&#13;&#10;9Cj6NN0opHZy0bjCml4cAHGn8VtakRQdI+z6doQxHrEO3kfja7oJZa2V8otv7nYvz8cf3v+Uaby8&#13;&#10;aCnaivXxeNz+x+20nD98eqDTopsxxiUWpzFPwRSn3WSnzKqhG92cp1XQwuUO0d2g8mUJDKJ93+GS&#13;&#10;Y/AUFdM1GUy12l6ORm6nnAIDREJqEm/6BCA8n8eBI3CsJWh/q99k7jlGDSdsTTmSZXQfHn9Cfjqv&#13;&#10;rwAEAjww4qKt4FLQ4sFB8Kwqu5K+yTAA8XRZMMF4azyhJ5NY0fOL3rabodRf57ESFQpgu90PPV6X&#13;&#10;+XI6Q9pIgSMg2gFFYOQ1J1AwzPi+JHy3fxAC6MtVNUPb3UUNi3tjqitQIojOV9JiUKaXrm3H+dz0&#13;&#10;4gj8n0R9K3M+kLBkhRKtqvM89pRSvEc+hvE6E3ILfGjvD0/2Ga4ygkdWrfrcJEXkoKFEZ/89vE5T&#13;&#10;QqBjPGaRM4UVHdbwIrCKK0z9oYWx7RGvNEK4axrzZf6EHpds73ZdcQHSgIWiOre+qAquS1piXEuE&#13;&#10;bA5NlbIvJcx1faCcDf3ZhYcPj+PJ/M37v8vudjvdUCP50L/Ot7tDkzRQqQ1c3S6XYcMLmPjvxbOY&#13;&#10;d3hZsxu2mAECUu93uc1FpjEdG9dGEvqqcloDuGsq2lYIFHe6vc3Bfb+ciUveFa1htOSnfXkGYahb&#13;&#10;cxxpF4m3+/3wtnoy023fcsbm6BpGc1g5S68YrxOt2z6WGK5j38bx9DaZmiNzWV+aR0VNBQSxo2lw&#13;&#10;k6KPFSeA2tlQLE52bpvGO7sm7gK+XuxhL96u011fvf3x7zmjln5gQTfQAsVu5+C1FQCDZAwAZNc7&#13;&#10;O4U1HDaboemLu0XYUSCDIU3Jv3PGGUBoBSEuZwssVxzAMOcUYUaE5N0O25hG7erdL8HIwCPZIvx/&#13;&#10;/+3/jj1+3Pz4ksmxTQHklip8+g1g/u00aqxoNmlo7TzVKS4YhWC6jpzZNtOFCKvaSI3IAxMUU8Qs&#13;&#10;qO82T8BZey39Hbc+riHf+eFMFropubedbVjFMgOJuucn85MVTJfp+ZWXj29XjsFQVXCvRuOuJroP&#13;&#10;tvctCg3XbRPWbxyjCANt8RMAdZn2G5XDqx2hTEnM5rYJVTaN6NxSZM/A8GdQYod90eiP7KxSYtmC&#13;&#10;yZmpVOwBwqHgmVJsrc1zzgOdclwKaaFL+T6DGIt5GTWvOiSEfYS1KwXkl8vL0h1suhk8YeWCw3uJ&#13;&#10;SNYKmOEHnNLF+jfYRqEeFv28PWRzrPzP79KK1CVuI3OY2tGiXC9hRFaa1b+vAc4zi6ZXPJFOMbuu&#13;&#10;do1E80tqIyK6b6Cd+NVMfDNQgZTHCYAgyRO5irRlOEvoIm0tTCxBdDEvy5aC33YduYE6CEbZhoIt&#13;&#10;4fM4NxCVkG5Q3bEL1BW8Nq7CPYst8nOH5yPGs14BIANi36+hqO1bRuK2+gvyHr8sU7a5Z7exnGMH&#13;&#10;4vr7gCr/avUKol/3w0NwJAxpuTKxa5/yS62XMFMgewOkuBWiIKf8JUHiLWukVzmM8PU69xA/hHBt&#13;&#10;TBfqyZizt1LZRh63h2hN/brAJWXSqo3gR+8tAtdgGgwLIgFB6wF+0vvsOkTgdsgK5B2tfq5Kfhpt&#13;&#10;vSwGBCtzXB9jaXJQjgFUrt8swkapcrVc9CVjwbG2JHAVm83j8eXmEYsBa21oY92oaJgvn28uAYxS&#13;&#10;TKt5oA83ExcmgHiaLxPqFNkMIV92go/Wr3VXZxZbRpj3IT+gw2+umG13D8ymQIMpKxTCDLVGiBLc&#13;&#10;0uE6vM00hO7Gx6Y5IBzrmgCj9IbwzDdWrv5a0zK62wpNXzXppNAiCKt4gwpeu4GkSZf4jKmkYMvc&#13;&#10;51ChQHICeL2uxEx3cks1RzVtIEO3iTGlDnMhONFW1lfFQGVofvJGhA+/uFySD7ASkVAaEqc0wZOp&#13;&#10;aoAbA8/7JN64KNP10rmfWDKMqUjpfZogTqhiNG1XpbgcaMTkOp+/paZmo32ppdf4PbAWX2+6R6Fp&#13;&#10;X+x0H272RCoVWDNmMqerjCjKQ7Vm9JMO0flCGCsyYQawpCI9UO5WMF+hlucpuiXq63TjRbyuV4cw&#13;&#10;kH0PPbz7sJ5DY2vHHbfhg5RPkyO4FkgAF3rBUO6v1qQ9TUekB0YJK9a/uovjBXUYJlrWm6esHPYT&#13;&#10;PbamSR5LvkGAi12c5ysX3M0A6arcuEu24jyvqcp1E55hpgJyKXv1Pek7oHrSbSnl8TbKyZIar5yi&#13;&#10;sj7t0HxUG843wRYJq/uBwbSzL1+G+PY/DhzDPJr5U2osP6WmX9h+1VeM3sUAMALaAwZBATlBi5Fs&#13;&#10;Y1ej5pqp6574fX2OfndL8U5iKgFtco7z4oGumukBBSyHv0JguBAHTihJi72s9/qANhJVDG7PRefa&#13;&#10;vV0uJLUQ99fyBxA0EXo7QA6pe57yf1RsTUQSV4LxfuA7DvB8vv3C8zXeuMa7tDmVG/m+HsRmqTjP&#13;&#10;NBcKM5xP4HCXEXkl9ZM5PjDemNtNsUwvoVZFpOyBqoi/onRWiMW1pHvWtIm6ewSBujBKQaj2FN+g&#13;&#10;45sqio1TZvKA8/spRE6omS/MzW9GUneB0LENhYC27J2q6kgCYlGhhJ1mReG3IDnrDvWcB0US8tFd&#13;&#10;J7hNPHY40b1sLktQFRUCbPCReixaMenbkHm2pUy5inWaI21XICPpGPyDgSn9uP/LN5Eq2Obp2gdt&#13;&#10;hM/bbWIgQ9ODw6ZeEii+7mY9coqwdUML3OsnM8cQNAicwI4nIjG8NQbP37bt1i0eCzUSO+FcAxKm&#13;&#10;toQVwiuf09EbWPDAqyt2/dfSKyJbtxjyAhYiCIccoRVBbacTQxpQ2amEr58dH/odWeIEOuzvqtgA&#13;&#10;igAxoW1pTN6g9HjlUyohlPE2MX6BxvjzM1xvi0Bq/WGxhXQSj5Wom+NyjRxE7MWw14E3zrLOJJZu&#13;&#10;0Ytex8L59vA9IW5iyvxx/4P7fjo2hROt0tXlWhADMumbD+jCRG8EI1KIV0yg49lwtii3a+BqPmLR&#13;&#10;xP4W5qZIfDXTh1f5QjkRCcLiwLaLgJTCACmYRVgFmK5vr42nNXL+TPI9gte+qfquHbhfCA8BjucY&#13;&#10;8DuCRM1wc53Zh5CT2XaDVQ14nxiUWDODNM1fErETBwdUUQUTDIShp+uIBD27pbuhD/zTbSwnTWjx&#13;&#10;S21FzefzifIf62gVhKy9gukCyCzuciXnW1EX60kzAIv2MnE3iuktgjugSwbSY9OFAjEyJDmy1s1D&#13;&#10;XE/AvrVOZvZN9LtTpHn1YnJME5mqy3rzM6G6w4+nGlMp0Nt0ZPLhruVPq1vYvuTf5yumzKT8lvMK&#13;&#10;YwyLYeSE/R0EjHBx6e0QqsJ2tgx0seuBs65fR8f+09+sac3EtLjytbl72ESUomy6b9toE+ZlWSj0&#13;&#10;DobZume8UxWvOEMz4PbXdLQhb/tHG7Svl2ijSJWxX9UthvSe7MLxDza49/ftvERAKhSwCCw1JBTg&#13;&#10;4pNUF7oevikWa4IG2oWy48qMy3W5N2rcdD++fIFCDgGHCEdf3qzH8AIQFiEDRsFd9xiyKcQ/16Hm&#13;&#10;d+lVNrxbmujl8PkNKozpYSXUeHfhvV9s9ZMc2B/fT2rlNHDmEKDLCGP2iOlm/QHlq+CECvo4v1m2&#13;&#10;syCp+4O/nu7qRwIE4a9Mt4xCORA2XhrWFWOW8wnVH+AbvF1mVEuEOvA4eEEgTeR2sXlhlWxFYB+S&#13;&#10;9VaxHndvYUsToAlVhb/UXAavj8updlRWatRTJJiOMw5QZNHX9GxuQaq3UniMqKgScUm41hxnTFkL&#13;&#10;VCj2WldJL9+Htm0qBULMWt9STuNbrSimaQlBExNVqCZsYoZIeAQP7Z1Y8DRjg3qxv/z1mfC+KxLy&#13;&#10;BG/v8Bfw9mfWLg2xyZ3HG1VtEYnwdl0R3n1B7J7QyprC+WG3nRlaWTQJ+NLVU7XfXa+Ebwp0jx/r&#13;&#10;y9mt9lWyBkO5yxVuEGLQsHXPGw9cqamcztYJ5MudUDOCUnUFJ4I128kZ/mtAJjEh7U1ncAnYpZek&#13;&#10;Xhos188jUBdXTA7pUHeKPf1ps5+nE1Y1Leg6eRP4o6fPe+hsCC8jrSCF3VEbfrhDJ2j22NqAArXv&#13;&#10;7IeghTk9K3SPasisZmcG8QvljKs8aQpoEvv7oa+gTkHeVElM2MtLZQRTu1MEmr2Yk0FgWK+d8v1X&#13;&#10;a0CHjuKNEHkNeHRATZhKXoRYJG22uazIUJ8b4JFiYa4LBwtQtkROXr59vlf87TnKnozkyXnVPVoQ&#13;&#10;sX6JXRvIeeJKPs3H97tkcZ3SgsqKNK6HHQXD8H31dy8MZrumy0bt2VAmRW7bqbqxqrPFZ54ejHaI&#13;&#10;jGzIy1sP3kvB645k8oG2UHA41PBSbo3tkrBTewVvJLR//y9fTRsV3tR+Tfro6MGDKQOaLTLtuAG7&#13;&#10;F5kA10LsQJySwC1dQWZKmT36MvjWJ3vISQN6WVze31BaV66I89XgcvGRcmrw3EqhIDuZhseRUJlp&#13;&#10;/ylTuI9Z2dxTFjuSBWSusEXUDZwyeU2hib2PrOJT9tai8apDWXCbE9MdJQmkq4+NRHyjLI/osopm&#13;&#10;VwzbkLubeNEXIVbyATQz+R7rKQZDg8L/z4//Z1dxjEwzXRo5ADulMiZJCQaIcUDEHAu0T6Shn/Up&#13;&#10;zLbphyUkmuf94wOcRHiSNulvL+ZD03RhQu5mtg/nyQQIH5qHZT0+PAqzLoH8SCf/4PBJR12h2ZLL&#13;&#10;SNrofwXZ01y1KMeU719wfa5LvBDUth0P2UJFNyyZV/30z++2fzrlmxDdOiXBL0i213nt4vun17Ht&#13;&#10;5eSPuLK9eeehfFkMre7Bb78+7gYIihUTf/cXHdMHBuePC+6qyxhkgrITy/zt4R6crWASklXvQfry&#13;&#10;tNTNdugrgsHta8CYBVCGKs8CzhwOv3waL+foBYTi+DzSbP96dfVPn343Rv5zoKx6/PMPStw///Hr&#13;&#10;Q/s4PWcmqsvrl1gWeaBXci6XAtHbcDdfnyyt29tyA2im9V5mcM+Fo/b7X6fa+Xo8qsM9usB4zB26&#13;&#10;Q91Bvy677vEr1bEOjJf5+O3HdP+hQTq6X8+ntFn2dXvUf2z+IsCAeMKrdrlB1b8vqtqdAlEj1PJI&#13;&#10;4YL8qKBaKIaufMKbWDi7Q1/mN7AbDhuzoYxq8LQTu119Oz+939R/gOXAgwDkQDbmpjD/Q0n19PXl&#13;&#10;Xv0vGcEFX3QlGkK0ztvNB3f9g9VRZf1j272arXwnJCu1X+qhD+t5uZxrtg1fJCTUUdtL+RlEoDLr&#13;&#10;yMY6CfEgsEp2CbVcawY2J7K2pieqPs5aAF/vQSoAQ/HtW7zoW0VwG8vub5umgNUvE6OE0uaS63+b&#13;&#10;zuquJQRQGggNlC4ZNVks//6Muh1X7XS+cmdfEqLU3fVhZqJQULS7Qx0JL4U8sha3nyo/zZ13ugLf&#13;&#10;ZPjb04OfvF41bsPnJ/Rx+xGNC/25jmOVfG5kf3HL8zh/fP8gOdiW1ZzOAlPjRxAKkw8GdOnbFbfz&#13;&#10;RZvm8C5ivTFyreI/zX8V20exnY72m3K79XADoSzf9V0fbCEMoORjHtJFPI5rgp6+bmC3Q3SPwVu+&#13;&#10;aM8aPvkVnTb7+865so6aqcP1KipRf/393+43d//fcqP1dti8LyzMJM5Vbmt6n9AyL4CU3sTRz7OO&#13;&#10;haj38vDlD62aRygbZyGOkIfMrf8F7dcYzskgkg+7H40Jqu109XZcpneHtstrh8T1auvmnXZPuPVs&#13;&#10;xeE34x921QfUtnx6O8XZbd+9fxuf1UO/2ju/+Ir3LJEdJ0RWTxcD0YJr0WFOb8Wfb/ZdKysKlvML&#13;&#10;5wNuowe38yFUElr+N/2Hthh62WHJJ7p0zQ9iRLTARrAyHqVty5yHaiOnLyhlJCvIjLo7hPF6T3gm&#13;&#10;Eo6lJZunf7sOLVbEVjRWKt+9q67HS9KAA/wNPjM0w+k3NHoRasEhxiEGNsZZA+vr1HgVJL5UHgVx&#13;&#10;m4+MVZS0/y5An59I1d4c/dSyAJ+ESq5MDjum1OjPun/95d1P1zFMi6zDSflKv53+/sdf/n3KAkw5&#13;&#10;srr60Ze3v+/+Aq4ud/ydasPqWkBmTOAyi2JF1nVz+XojJWTk87uN+07uv2v7Lo0U/XwAm9t/+3Lr&#13;&#10;ui6wabW3aEF12u8qQVJZbrn6sun+89vxmNFEeENUQGRi+vF20paiWWbQjA/Tjt/hb/yvGwVnC9qq&#13;&#10;o7FUdn5XC317FsTWWaWcVN/5ZZW9vo3TPBZRba6lBkVQIoce77wcX66ibkL0Qa+9wgVFtReLcQXV&#13;&#10;MBLCWcxrBiuAiP706c05+1wr3jQj+kvoXoYVP1Qk3+6Jn+XJ/yoE7rbDQxhxap025pObCbwnY/ik&#13;&#10;hivsH1rxx+ni2laiaZklyHHbs5fPVXX/IoRCofnqM1jZHt2ZD9UITnQo7ZZwwyq2wefzLwI812Jz&#13;&#10;EdqPT9Mfgz8APf103z9ZJsMEtP+h2h9xfL/7ZVlufS9n97T7u08cgenpu92q7mH76iZW1d+u/8xw&#13;&#10;4CU1g2JqtLo0zc8WfIa37eqLo+hEfFF3L5PXq/3xZzaR6xGvH5otSMut3NweF5MmyYpQGYKEZQNc&#13;&#10;zfjtyX2t5se7LdNppamktK1hTfTipvOt7e42ouEmfD3gar2eOGdvwvPU5+8UKQxUC+l2DH21XcEt&#13;&#10;bOuHbNkUvqvLS99udWIfeTH+6uAUl2O8BVvST//w94QtnmBHuRUNmYRpXXEgv2X+aTmH47s/PZ6u&#13;&#10;KpZk3cmuv3FQbvInTaRm/G77H/L1iLGP6TLX9Lq+1vu6NMNHgFrKtv02p/WMHzfN/b/+l38Jmxnx&#13;&#10;D5axE/IyvXakudt0H2S+/NNX5/3/OL0271L7U/76+rZ4uhtVtweUoqpqZyB2iJcCV6MHOBlAvszx&#13;&#10;nqDfRy9UdzW2fqwEUVSFb6f/ik8f4TZpaLqPA+49wjqFZd4+7FYVr67MFst8/i9v9/1htDenFzbG&#13;&#10;DUl//65Cw+P0+iS0ef0mYC13pHLf3gJ//yDf1pTOJsKfM47Jnan/LupKig1HguNzVbYkkFZtf3Kv&#13;&#10;b2H7KX7P7bOATWDFU1mPNhyAWevGoNzVctMdJutczvVshrvH4zqntrEAsRdagw332Karn04QxUrS&#13;&#10;x1pEMI/xmRDcvBxmd5KPadDhSG1TU339jhAbf5hdtjQLe/mGiOjuHmn3Qy1OT6cXjzCEGTxnVlIc&#13;&#10;X5gaPt2T12UaKfzPH2X6elRnSA+8fE7X57FWu6eXr8NjlaltO+qvQPgxJ8zV3fkl5OupWHvxb254&#13;&#10;6w+701dzu77UXJnVE6gySO9b8vz5i2o57Ek430Hb3nfg+ZttKDi06LhAWUeTc1GDinYbrvji8Jmm&#13;&#10;XX5K4DnYDp4rsxUoRPSiZUCrXBwSm59uqFonWYpG4WUrP13kZTYLwWLLhm9vX0yr/3o5ffpTD+Yb&#13;&#10;PL6FX6AsBVXqkjO33V/aT0/T7/lDmv9ppaazt3oum+PgUT0sK8aPa6+1vRzftfVbQ+X0CsosKpiA&#13;&#10;tklFguYTueLfu/1wmeaIMWu4LmHz/h21IE1n0hLY87NemLOtYDtaNZXwLgPPWU1vscEgMDJe3A7B&#13;&#10;eotZG40C9LfP5XSMj+jOkqxpucDV8PGaHH2MoXvlxi5q8rfpp+5wi8RZqC2IhcMeZQ/RDLOYoOzA&#13;&#10;wmq3H1dSK3qcZ9hIZniPTqmU2cGLsFCI42V5Zx4KSpfv17/94T+O6Z9//oQjmX/528ev/4yjfcJe&#13;&#10;D4x6S+MbGtDGmW9gpk2iKtCeVpO+3sxF7RBjCvwxI1yddbrK9n/yxD4toXv4x//21z27x28wvG8C&#13;&#10;iHEyci4JWf3EGGr7bv+Cvjx220pyP1GhsF4MjOQsV8Jnse2+XuYuoiYSmtj5Vdc7xP8a+9RQDV6W&#13;&#10;0PTbSlL+Y/36j766q6uf0Tw6KO4Nxudi0i19rxNCGNhIyrNqq3a3m9KETcRr+Ydf/uHt9LapWRx1&#13;&#10;k9iw1v82/wagHx4qfaqZJhS0XN52P7x7nZ8Djefk99W9vp7vW4kd5M2F3JH/99s/vu80OqE/7x9V&#13;&#10;Xf33l39kPfDkpgLrFZ7WZbbuvm6+kiQuAAAgAElEQVRbSMJx2uLWMk0opRQ0Sfx3sJwAfono+WVi&#13;&#10;uM8wZz0daD0uRJWWeXEGrrljnDMpOAFfGuSFtdwLbWEEhba4Otvft1WBYnmZu1KgPIvsD7It+/46&#13;&#10;vsbl9JTOm2a7eDRD/ncx3sJK7vPcH4ljh4DE2uqvgr2T1kXi0rdil2RXPWOfagj7B/9df7moyX0X&#13;&#10;mzoZVJ/csLtCD/+tk2YsaLd3q5kSQBbetn2/rGIcN3+6b993xmH2hFCdwr+y4Uyr7L9xCkPv1rsF&#13;&#10;lrbwEKGBJJtryU1p7nYmlfODqG6Fsu589v/pzw9+BIfu05X845+rgzdrKgGHh3P+GjwnZRfW2+fl&#13;&#10;V8pVierz07j59OGfT3/lDDzJDWLUHs8fq3byxz+/27vn72+ZPArmvulubtuBXj+f3vOt9Oup46dy&#13;&#10;pB8yhA5uq1tyM8JfRz3Q99e3y+34hP+vv/wfSBJcswiLnkEEFokSpmSdRZjHBDmBqoB1DhxXzYYi&#13;&#10;xEvAnJB///VXpWrVdpqaT/sP1hwTXRKkQ3UAMebk0XzLxV/Hi9UVLBZGDUEItQLeNq2wZeyFwLiV&#13;&#10;NV39SiFtIWmhYhEsbnW3CcfkVbNYR1jpN0IfYcOa6KNsKPRohp4IFkZcN/exBKGoqtnrt4k1rep6&#13;&#10;P1tOWCDpqs8mAesc8Dbd3kAK69lGE4aGrckIRmEGC2AUIk7YOunHfgOQSiC67JliGaR10SgnvK3X&#13;&#10;acnG1yBrvyqKkrXbXQ8xStiJDk9Tqe67p/OzLZxjAlBsN3QxFnacZUR0Ql17u3pWS1E3Isg5zapi&#13;&#10;XZOMpsl76wzBrDtsES0ZJ51sXmgm5OY1TDD4YkKkKtp1ig5LsePWeA4DAlJJySV0WFQCMliunmbK&#13;&#10;CXfeKjbc9Nw1IhOTvUkBQCxAKRvecQwXOwPKCYawIEHEOp6gRjyLVNJpnGVFIlghkjSRACCRtO2H&#13;&#10;ObwJ1VSiWkMMOTAmIWihXVHOwa1ccO1WSOVVR4+8sX5cZg9gKDeCwN3dwU4hACkH3Ax4xOXH7iPQ&#13;&#10;IS8ubai/unWNGDUGelmhNawEdLmECNbNoSYEkwQo5RlkyXvJsOBg1VcbUoBkjAmjtoFlnKLF9cSQ&#13;&#10;ijiY+cNdg9xN4h56U9divUUtZyHkpulLKjk4zkQscD7f7jaDXSaBuIlknsf5OkkmwlvGmNvVw6eS&#13;&#10;BQd17WL4dL9HKWRQrtMEXKgP7GifqkxlzYNxpLDbrKvubvU5w52smhghw0SQUmCiFfPE6OfbZQpq&#13;&#10;11W1ahLYEckiTkUIGWgGgpMcGGhYtO6w3R7P58W5mgoYEDK6TizcrA2XRBqEJUWtB1rPvxchbyFB&#13;&#10;GJumLcW0LTm/GLkZ4upK9NadOILIBUS4mQKrVEFxGgGjslIDhCSGwB6ktlpQkQAguKDiqKtmeywt&#13;&#10;8Sj1iJ/Pmkt2Hk+FkKxp8mC7uZ+uE2+bUY+wZBCWMGkMkuYJhZh9JIRsm7vLojeNVBTaedpIjpOn&#13;&#10;QmIVUkYo8Vw56JSdZ5Q9v9uMi5GEg4wgR7t+P84zQtiD6LRdl8XwyTN5upwEroPHpQAAU/JrkmxK&#13;&#10;MeZ1GIjhacnIZVZKzCEH7ayPuoMShOSCBJRXIOBinSm4EF9MiqChqeRe1s74/f197e5e04pE+/wy&#13;&#10;SwEdDaqTPlu10EWvuUQCMOESAqAESbTsgFhTjLSY8Q2yep6cHh0TWCdgkxtUc7lYLAhTMCcolTJJ&#13;&#10;Z54DBD45wtB1PPKh/fzbC5bcAb1c54KRDwHToAhta7muayEqEdVKJSDJxflIFUcbIA2INk6f/vLo&#13;&#10;M0QOYsRLJvciajNTrCCpUCviAsfl3G1aFzvvfY4RFVLViNPSVdRSUhZKEagj1DeLK+5CXkIUlE6z&#13;&#10;3t0/YFk5XSLM2q0CSlsiZUpKka2sdl6gGM34fPT+dn38+OEayqzPlKFZ32hKxgQQC8rITf5ob1Rw&#13;&#10;Y0Pbbic4YlYkrG16o4Ks0Z6gRR40CDIQANi2hCVQtPUIG4goydTkleJcQFqMdimCvGYcMrLAhJod&#13;&#10;conny2Xz7mBX733Q9soo3whRojaLJWKpEBu/nRCAvnhMiy4BYVkTkUgRTe1zaYf29fnkqRKSZowh&#13;&#10;gxMwl3+dAfRUldWV43wLowE6MkZfjt98MAOoNn1SrF2WDHiHU2JQ6uuIATqvk+pVBB4j+tCxQZGh&#13;&#10;raavF4BTtxHJ5GoYoAJLvskbmWU2qyspExyBmyTnK6vZTkXvCaI5R4IKYfDl/Cxl1/FPq70A7Dyt&#13;&#10;wprVMPC+ITaFxalGEZwTdnZ15+PNizCQ+nY8AqMzMrzaGAco5qO+QF75QFQRoGkR5XaxDr5MVyw5&#13;&#10;5xSiNUYckAl1QWiD7Brs1TNCZQqMUkYFQSmuBIAgWzVOz5RKyZi/zrxiDW7CGsGiz8e3JeSzSbwV&#13;&#10;ecLAecZxpjAzmkvatB2LIRN2vJxGAGdzzQLJrg4ZQgDXMSPAGigm5V9OY4iYAvv8ciqc39aVrhQy&#13;&#10;KVoegMdVjzEknPrFCJxSSDjxVJpIghIyaWdfr31T62TLnAuMpCJIwYCSEnUpSBCFKduT3oeACf32&#13;&#10;oivZcFEnNWTsg7ndb2TDq1qUsw7t4dGGK8kw+agaufAZpCyU8GldoimhuHkhix9R4hBXsgrhDCGc&#13;&#10;/IIadnU+F5pAKRGcTqfkc00q4uA1+YYRtC4MiI7S6D0pRXPX3z8Y4Ja03K5Xjzmr95mh6ARSpcAo&#13;&#10;Y7XmNF/WVm4bhmc/7euNpLxRnBPpRnu2E9VRigpjYgKUS4Qiii2GgGtg1gIzV8Uut6tJuWTqJMZy&#13;&#10;aJAifbNbtM8YJlhquoFh5LzKicAm/c8fPmZv5cPHfpD6utAUu7YOcKkkB9bTmhYYGefG6FtKJFaq&#13;&#10;quYyJYiEhKjECEHQJvhUVwOcL76uAZcRAE+LSKBo03VbbEjhebjf+AK5RhXBKiVu6FDTWkWfLjZH&#13;&#10;hEWNJNKZkGKsE1Id+JZFr+f1/sN770uFwPV2QQjgCSeyJAwzFg/dx0LT8L7WWQsB3XLbdMKXhD0d&#13;&#10;FxcCFqIShJsQmayTg6Gk1SwVRO2gUMEYINk08/NVSmWdW6MGEYtGFQIqToNsDIDxNr05zTlDKSzW&#13;&#10;BmcagZ2dEhAydnrSmNIruezaeyFxjaBDEZNsxzNXTImKl9xDmizCqKpYdz3PaIS0VW6eFcK8AZLW&#13;&#10;PsKWy4Y3uYREvIUhQAcIzCAwDzV0IdEcMVBFj8sgG5hCGDAlzE7zJG/GsxjFy/drnkaxEQVhKuuS&#13;&#10;3V5tQfKgSkBRlktP+Wo9FlgKDqI3YIFZIcl4zWoAKgQTQsam7btd3QoAzfztnNismGBcuZwJrwQj&#13;&#10;ya0ArgmJ2drsgofeJ49w8SBKzqfb0jfdHLOQymKcpQjr3NZ1s9mEUlg72PVWiXhaLwPtU3LP376A&#13;&#10;ImezSMZrzKWAp9tYMUkA8Sitazl9vbR1bcKFomq8BhahRRnzCtPKxVkOlBPY1lVMSBJ1vI0oOOcT&#13;&#10;QiiE+H5z589rSp63KtlgKu1DakUvCpzHCEqBqeDuAeY8KAoTpxhKKSBIkquArwn4mDwi7fNtzoDM&#13;&#10;frUQthR/2Agw404iThFIgfYKcJyT9W6hbdUQtKyrL9HblfL+7WxhbsRQQrAIZOBlZkTg3A20JYKg&#13;&#10;Ujy2GppgvQtSVYf9kDzxvrT1wLSRjAYLkheME+3fCsAP9+++rt8LgpgiXoNDPQgGGS3UV5Q5VgSx&#13;&#10;rKk2EObzNPabTiI4+TEDwhlWuAEFQlrERq1LhpCCEOfwilwygFuIFOIUUOYiyEsn7qQiiLhsWAnK&#13;&#10;r5MURfA9p/E8jc12Y7TbVtC7pa/F0ymUwhjhBITLdAGEyKqOc+QK+MU3qk5VOxCiIMp6FUJxXDa1&#13;&#10;rHGD2YRSUrIjBLXbwzqOXatgEdfpte23ADMPCkGkpEw4jriiEC/Twjl3bylaADHjst5oJKrSv6/x&#13;&#10;//rj/8Y79Xx71d6+bz/d7HXzrq+d0tF2/VYbU0vycXg3nzXO/BQ/K9lHQ1GOGMMCUOHUqxA+n1QP&#13;&#10;LZlWh/AFSUGFQuj0Nmz71XlIPtTkzCj88OnjNzu1CRbmQGWLLesp81aqfTNfrvnL+FDt9Drv7jck&#13;&#10;pnfbw4XLquqtH78+//rAf6ErWt0YuVmfim3iOM8V2hlNbVjrXkazEtZGjGNBMmGTiweW96TpHvxy&#13;&#10;xjmE5fSg7vqq98ZS7ifvIChdNZx85IUti9HGfazUuObFrR4WpiAoBSekiDiC9a7dUJdZWPlO6PFW&#13;&#10;YZpA3u66gDRW0YkHlw0A0ZEWWk9EqIasffaMtYBVGr6WRKtO1A1iFXgzMxqlopSMDD9AAiHFefRo&#13;&#10;IDabatdi5IHu38w8oThAoR1AjDciOW8421J+By/f8H2fctLTJHCFATdR3/Ttoah1joKKkrwnNSHl&#13;&#10;w2GD93T6/KqqYVxL9OOOtjba0dyqpr++XhgRBLCSdJ5z1omUKO7fixogaVjuY8ARJtbS55enJCAG&#13;&#10;iBa0IEeo0HMEvu4rkrwpecGiUYpmpsZEEzpJvsuE/P729vgOEY8ggtyzVPWI2nl5flHF/9O5IaKh&#13;&#10;zbdmaTRBqE6hAsLRDixuZssOdi4jD5HJhJnvNxetauj5rHdts6yXzaECScHdtkhZp5abJbLur3PA&#13;&#10;SsSz2daIxjONt9PXnJI7vBsavHePfqhbHBB0rqoa60pORhGGS1rHU9O8n1ddYpG0qir1H/b/oCcj&#13;&#10;ISOaagjIZts2StjratYpRA5FV+Ek3URG+moM8EGnQ//4PK9EtkDI4zOgrAKpNBwv8ZItpC10bLon&#13;&#10;d7dMEELbpi3zBZ0C9chh3DB/vZ6bbfX2PbMWMURenp4q3i32VrOGFvUOkqTLh81jaC8+b0qUnfw4&#13;&#10;0S9VuYrtzouqEVSvC+Mp+BnkAVNaCbHtakYTdL4FZMUkRYEYcH40eR+vNidgjOl33Vfz7W7Y355P&#13;&#10;hdG2ZtFO4Sy7D/S83u7f36FpXTVczNTtm5hph/Y+wPNVT+MtozjcNzlBamYCMxPl6OaHemeNNtYk&#13;&#10;TTxMNcfF6G2N46yhNwsiN/+leCJCt9aTCp1iCEHzCvzHux+Ci5Vsc14Qrad1ITitLleqSjH4xqRW&#13;&#10;4cjQTHWAq9WcglaQV1hgQ304cTLCu8clIMh7Vtzl6eXDpx9Psw73TPkRhbLn3dmegRAuOUhAOpkJ&#13;&#10;mlnovtvG72Z3uHMImt+Q/YByqTDccXgbPhxmfas6Nf966fumkjxDsDrQ1oLTnFH5VL2fiy5NQihF&#13;&#10;35DCPz1+SmDFfScaSSZcpDRptvlaiwOEwWNPOmpXRyqRih3Xl3bzzvgCKUlgdCto+y6XCNFsVhNi&#13;&#10;2O3vrytsuw7aQEKxIDVK+HWSViXmI9PXcl7ODhhCECeAk8vno34jvJsNnHKpC9ze71DFLzd5O59b&#13;&#10;LmOylOji5wajM5Tbzbvxy3M7xZhgqmFARG12/rZkiFyBMVKYMJGEKwItoUO3rIsLS41/oNVnM55q&#13;&#10;gX36OFTAeEfbu37HVSPaQfHg3YIo4ce382GzFe87AAnCFaLUs9uir3FNpPK0EhqkJHmbSNKTnk8M&#13;&#10;/Hw9/cv27mEyAZIZepVM8Y3P61FV1XVapeSyIYBFqmJHNrc3ixlFhASx8HhHaKLSbvg2ulmKQjVR&#13;&#10;9xGM3h8togEKsmR/CX6b1XG68lpRLj2NgiuW1QKAATGi3AzV2Vzv44cA1sI0ILuQHfalIbJVVG4F&#13;&#10;Y2gwEpOTXouPKsDm5de/butWUmg1JHfceh2DRYVR89RyqGOgV4RYhEznSANmDi1zOP0N+vBMbYpx&#13;&#10;O2wqDlqGGcVnWduoESSEc+qcUmz1c73rOKjnI8QkaHNaaL+pOgvL23y999J6zXsRF9vsiNMxO2gr&#13;&#10;XHlIkt8IHGHm+/evrycYwA3olDmMSiTy63zeDXuoI+jHTvxpni7O3BooEgrmeP3l/v3EbdaABwGI&#13;&#10;6SAuAI06Lbfv+QSaTUsahoReV0xDvhfNZI8P3Q8Msh5k1rVzhBY1Fsw7o1x0SBFet1ARAtHl5Vgj&#13;&#10;sqJc9e1nn3/61BaOfUy8OqAAzRpAgRvSvVZuWaOe4qHyuLqDjFEpy5lWvVzTSVMYHUYEaauRjQxZ&#13;&#10;Aaq4sBmAEBwKOc3mjlSX9eJ42jhevd8vYSINzqhs2806WlYqkyO5gK4bxlVPS4ZEFCIXCNuG0mJQ&#13;&#10;mYj2OrjMVbO7C/radV2/6agsZZ955Ms6kzponWgG9np7rA4zd9H655fnniUdMu1lqmBqNhXh87qS&#13;&#10;zKViG9V3oJasdapwa2pnEeSVZNP5Eo0pd3QGxEHXHhTOxCRK5D6TvOgCcBKElBU5kFu5BZEiPxfg&#13;&#10;l3EKPmIIUQRl9qFG8FoYY11bmSB2GWo4TvjMSxVrloVIQtjzjTGVStlsZcVpZvBi12zQ5DPiOFMw&#13;&#10;PS37FoEiCKhCN5O3savks5ezeeU58+wAFodPErngjmOS+DrPCONu01hWQYN9CkGWXLxgeB6vm22P&#13;&#10;A7Jr8K6oNF6bzgTPJUWsrpzdN+0UCZwCb8VpveQMd4U3AFU++ecI2BTzlcoyvD+4SxGJiIhsuFkX&#13;&#10;KZbK4LwskOFLWOCC03wmDNmgu7LN7RQhY/yQlpylvaTvhOYaMsFLTBNkbQ4C05qJvoJoXDXhsm4G&#13;&#10;PcbT+NR2tUph2O699SH4KVo2QhdC1/czXv1cbLQhu6RvR95+OR0PCK+1wCXUMJxGp3CsFKt7seg8&#13;&#10;mLvbNE3Buv1M57Iu14GzpYResbJOseTzOG8IryNaPEg3YnUYNrtGK3bXLOdTz5jsMmVq1D4dXdIG&#13;&#10;K6DpkilsDptpuTICqkirT++9ARVuPV2hzwoJJBN6P7h55TH7R5zhAwZKANnky0IKFWrxQMoEb0FP&#13;&#10;o29RlhEaV65mXB3mBJW0bSsv3axJgB6Tgk5vAWCfMzLAV5HwhIR7b3azOi3aQCpLhjYXBuKuEtaO&#13;&#10;YNi5XMK0nMyVCbKst357EEKiDGGIuR+cD5aQ/sMHeNMRxsWZggDmTSMz8Eda1fPZ7IY+apugxArt&#13;&#10;6m5+HSM2+2HnJhtdzm1VNHzf3uVQHLpKvrNW1DpfRRpnd3f/4c38ISEQnAFQYirTlIbtri4EYgQA&#13;&#10;MNbhxZw/P3X77QT+f4LgY8eyLTEQ6/bu2OsjIiPz2SKLXRR6IA0EaKKhfkEaCNBAgP5UQwEEmuTr&#13;&#10;qucyw19z/Nl+b63laEaT7N0cqKYQQBjJME737f7dlQJ4lRcuNt5pRhHDISSEyjFEF1NA6cR2O+dB&#13;&#10;qPKuPqm0Hrid3ijls2A4On9OEyuYXnuhMC8b+3GlinkGJOWrxc32e2/wT3/b5eiBc87vhsv7Ziep&#13;&#10;skgjmRFnm9f3lYm02e19AsktS59329Pl7bpVyvc9yrVblKOT3HtvYyHqdJIhOs6QtV2eLGdZ2750&#13;&#10;OwBn5oS/JksB51xV8nx+MilU7abe7EmeTU9dNLSApJCQ1QKTOI/sEwU3CISyGJjOf6k2eda8JvoC&#13;&#10;uErz8oxyw+IeZI3BCtAmx54U6mOehAaBXSmKCuTRPcIEg5+3WD2Zp6KqEKAsM+ANw9Rb+y2S3Wol&#13;&#10;ytjP1eaw9rcCw6xF3dxyQrzYdWMHgYAgrEu/YVtU5whwwjQkwjBhBM7ezLfEKUcZJ5ge8KdV+4AQ&#13;&#10;SPTTilEdZz7i/+Pxfwm3vAHfqegHvLoUKa4MAyVTeb4dsWOUXtMcabBondeaZGKXK6URSVjgWfmX&#13;&#10;dYZbbQvKJFZG3BWnYYFLFGSW5RhpzLWiAGWqlX0GT/1QlLeUZ8zm4l7imZxhWCokcuZ/lG7ZcjbL&#13;&#10;6zuci/j/rf+xCQ2dDfHmUDfXuX2WTwSHJuVW2fr0WItC9rH6MiM1Du75bv7eep9zT8Q1wsg8VQCS&#13;&#10;2ZMm+suWpwaX7ZVQua18mgI3MXywnJL1e3Y6jSCn+fCl+HcfSjHKBKuFjq3PPhyqulf2i5Kwc+ms&#13;&#10;czu7ZUMpZiWOxBugiObxOT18EZfbG+QsiMUP3EXc9aH2h3V4YQspYl3JP+xCksSuQMTluMJssSUn&#13;&#10;exxGD5dUw+oGzwcHt2dXUGPbAgskS7BBKtJ/njr0DesNbkNOVpKAOA365iE7W1DUR/tnZIyvVsfz&#13;&#10;yVHHRMl6bWmqN4ffns5Zv7qyYSirZHAlnkyRJUh4deAUil7iVATrrc55Y8NuI6ZRLUnD2KuJfCWz&#13;&#10;LRUd+gvOW15PwNR5PGTLMaCrXR4YqsN1JRE93uve4DUAZDGf62HnTaxD2NiFZ/KVfvc8ozu/d64C&#13;&#10;r/r7uBPvxeeH2eC4KDF9FBkIywxo5iYuf5ra5AKVc1sTiWEB2cu5TKYFHFkybRfFDpXR2Ux0SYm+&#13;&#10;iHgBRfnHf3LHia/dbfxpfagfxmXSOvjpXlUMH3knlq/6ly9/1MvFB6L63WS1c1cDip1dzoVCDPkP&#13;&#10;udBBnKqiTPHF685/HXi6UlwhGZlfzMfAKL/hgmEWB1d4vq3nCVN379R34hbrchcylNbawWSPeK2j&#13;&#10;DhnFwcwlCO9yFeZQfnxnwApRJ2Ac3j8Qhr8Nq7g7VvPXi4dYt43/wspV+SU6wxQZJC53jQljwvPa&#13;&#10;IAdxF3T0Yas1jmeA37z9NCWal3iKqeuzKuthxh+jeijXLHvMSYC8XwzmZSTCgb5KZZhdAaosk/MZ&#13;&#10;VcJLIiD5MjbT67XgyFNvBLT7EouuS5SRMg9A30wzOFSCuTBI8NTl9kQX9E5YiQkKzglO4ox9yZ/y&#13;&#10;+GnzfdJp9EBT9ZBpCsoitEps7XnoNrw4Bq8haxdgZtHBETwv4IbgWBZ3zi7TM4A6EfOhN2m6HXd7&#13;&#10;D56r4KXUpDQ78CV+fTtxVgBT5hzvDUeQOEqMf0ACzEmS7aotMxF2k4Xb5CZZwM0OTSNL81KWlYta&#13;&#10;7ciSYraIurJiraC8FoW/kD+8XqNDGGBqKJQh3dhm5AC9vxBuRWGZrJrpOstMKeWFRxNwZqvWJS+3&#13;&#10;EfjELRxTJZwusQnTt2EqYXmhWK+pPAyTY1g3dQH1107lQoxx4RfSgY6QrRA/FDNqwqiCxbhsvnyZ&#13;&#10;+oUFNnPIY8vU7vfX2xbjbD+0lN8QzeUNZ6mj5Zh3YwvjXoDPWOENz4mGIfRqcwClLAmL13fFsd1X&#13;&#10;58swnS3ZxROCnzMbjpyl/bgQIg7M1Hr4jZZFh4RQBa67OHip+drr7b64Dn8s1aGKY9/doslMd6Bf&#13;&#10;WsmLgi3W7F0PSdNlWbO3lT/MEJVL6OzoHTOLRAddyS1INc13xHiMEhgNmQ36NKMRSsDELZsDgiYJ&#13;&#10;i6sUzTAd6joY/y7wxRdiU8U8rqVhXjhvWfqpKhjy3HcWnVCYc8WPaSnh6klLA87lZhcvv/qfeSzQ&#13;&#10;S7/gd5l1ID5T/3prPo83uqn+SWTkWRX0rRHrCommgjC2jHNjjMbFGy22hW9WCQi6xvW4EI16cSiS&#13;&#10;EBz5U2pXnfoEgVvf3k0httD1NuxyxkxAQi9GUbqJnt8w+ozcC41V1rs91CmJ6Ch2zv7lzmjM7d75&#13;&#10;uEyJpnLLvnzrl4fqQAHWzuDOL7a+3HIuPJ2dp2ngji46vk9FXehkI1W9WppTEWMANPrujcGlkQ4O&#13;&#10;gmMQzJzuEQRKoXUvR18ksxjIhQFUwOKr7hWJX05MCMWc/76u/4794+ZvcPwo7Es0ddW85rw27RZa&#13;&#10;oA4yEjIhmIx2AHRhDajujZVUyAgi3+0/fensFYuw+2N7i7dimwbyysH566gjC/Ned6uWRZG0y2DR&#13;&#10;tevAuGIDLh+5jy2XJSXvEz0VDGifDZXVxADK2ltsb/T744Huq+7DwUpcDk1ZSLKu6C3aXS2FWWqy&#13;&#10;1NxzPwlafwcPYZmbRhUCy4m5Ar+L6WefQmhJBqUkNla4lO2hwQP2TyabdrhVyHcLTD4YjEM93SX5&#13;&#10;ofPcHGpUV7MbzsNbuwhd+xKaLYlOpWuGaBtn8iSnuWdxNKP2kzofq1MIaZ3lwWgzuBCUTHGmYmQk&#13;&#10;7++2ZDdvRLTdKnSxB+7tCiq1DbCvOzynHj8mcP7IY20x/sAZkiqFciV1au9HDD999NQR6KuXEUhG&#13;&#10;VV6pWy1eCYsZxmU6tYoOvv+A5420zbQRvDUAp1CMgOpGbSYJZRYEYefC5yfowpo5xp/UQEboskXI&#13;&#10;4KpAa3JBopvD+wL1ZoGCu4U2RxX6t8oPMFZqO1/C61reRLdxyhuUEoFf/H4B0dzJeon/6VamSkiR&#13;&#10;5whoghh/upylrACCm1Przrdq42MEgFR9/8mG/9ZIQXTE/o7HgJyjOLruI16AAMqwLm4yrHfvPT5U&#13;&#10;atIG1kQLZw4DqRpIc0p2GZRRwCLnRZzmmtVbwHkgv181BmSH8pGj97L6lwUXVra38gbGBSk5xLVY&#13;&#10;Y0CaFTThKL+SdYBF+VnaVxkIYIvj3aw9u4yiTjN6M54+3lK15vln+fLxJyfUdrZlRbmvFHE1tP8h&#13;&#10;Ib2NhCJCsJXkYWQ7j8BDoC+8EAmrpXbMfjrMkPx5WYqa5ra/rJeibLNHVQKKc0L3k6BL9J1bGTw+&#13;&#10;1NBz9wxui/2SuSWb8s/b2X5C868fsABpl5dvmgqYaQ9JeS7+kSRcvNsA7Ka5okpAofO6Lr/S0q20&#13;&#10;p+CgTb994Ggtq/OLWJctRxaK0s/LYCBpG7vqKCr8IOyeubfuaOqf603O4wJEU2oZ2CbeQixFztP7&#13;&#10;Oh4Qxdn4nSzTJIzaZF6j+u+5+Sc9h+zwQPWZudN+x4MFKJ9FKOrNPIZmKVy8lgjtHTP3XgV3j+lb&#13;&#10;lvIqvI8O+84hBF43caZPv+ccy0L4mAGR03grkq29nZPDaKJFNsAcMlcFTDFs9lt8rXT7jAquMdid&#13;&#10;DxDwzvvlx3iamV1xTBLnAPY+VuDZXx/kJi2o9Hgf0WAUOHSejhblIs1fewN2f8nzJKqdZFImqMZM&#13;&#10;w1IQFULKIpeAoxR9jP/yuVedacftb/xD7Ji5rmJVHYYu3FgWFa49nWo1ktgp4/0ci6L89fn9C8OZ&#13;&#10;f0mW4MAE6EB4oNpJr2dNeEW1UC8uHfJG4FCL4aVU07//DlD9PoPT3vptY5MmGMYn9Kx4N+haSGVG&#13;&#10;TOR1cozvHBwtMvIkxzyiuwSx+D4AACAASURBVGaNz/d32tup4j8Ca8z0Tb5mT1mvJF4gDwByaIDx&#13;&#10;a+b3xCYG6MaVA0MpA5wTkri8K9ByvXTx+OfSNdWduSBnZoPgmvjTEDj2skZW5RkuyVGKPyKcBkxF&#13;&#10;TkrWby9aYkbux8HHFRy7zWImCozYoyNNCepKY7jWuY1itWfAnQnk8/2/2rdrsY6m3Aay2oRDVlKR&#13;&#10;Sr1AoWwsYTI3hp4k4+rYSRJjnRfqUxzrq1mDiNsQq9dAAqq61QGyqApXG+LkAGHAbR7hED0Isg9p&#13;&#10;KGkQdLi24LqOw3nB/+f/+n8d2i13JqjUoC1cceoB0mGVZ8IAoijC9mxMAIus3I/8ZxLN/aGaaLtA&#13;&#10;L4UUVNjqCxSEtKhbnvdvOvDv/ADxijvU71ta4CnTQhLw7f1abb4z6A1yBLkO7mwR5nhrGFiqMP/x&#13;&#10;YdNdK+6J/IffqEaQYopwDL/d7FYc4znnwu5YLKrvX9fNDacmeRLzy0DMuLpw6IcD4P005DI1/CLp&#13;&#10;/VrpT+uYpbx739xqHjOd8EKTFPB2u0/AdwVaMEKbXpMLH9fjHGNF589FDKCOoC3isYhkdNqM/XRw&#13;&#10;mxzQzbiwLXqPmrxgAsd1NeNjnmwtqRLp+ufKMALJNEQdlnVf1P15rktcimHl6ZV7vij88w/zOO2F&#13;&#10;ypd1u28gzLL1fGlzF9KwiFYC4NfYRzDyd1wPjHAQxHgRU/G+38H77DqA+tKz1haG6udQQpwr5iWR&#13;&#10;BqyZzE0BJJ6IMyUFz80tXkub9O6xaob1Y01BO0klPCl7MRKTVtREn/t03TK4geHdpawM3PZTaPCN&#13;&#10;QhJTpakJ1N9ZqxlJtCrLLtu42HYmYfXOo8zn2iSyn9593fNQvQR4TJYVYSOU9XRBRTUlpeSRvb7c&#13;&#10;A/h699bsDC7snJcFXju1czxBNrcyUa48QVDVVbQt4z8dNv526yBchwyN2tFOxVURv94GXJIFD5ER&#13;&#10;UDcx9PvSLubbB4OfikdFMSTm05MM4XeWuF9K8mN4TQOkwHTrFqi8g8M8I4fLZQ19AJGBhkO0J3mP&#13;&#10;wv7LwXe4zRRqp3mUHy/jw+P9uJ7/9uPx6eUFQtmo+U8KLOIAbzb5MLzrRrbrOE1+vjuCMK7Lnzf4&#13;&#10;nVz4So4pD3jnQSkwQ8kS92l7Z+Z+Wp4FDT18rB3fTdkkFDhgjM5P5ZvFzeFwSzdDSgOnCYTyfu9X&#13;&#10;dhteG6EEINiUtnWjGyNym8NjcE24NrFZfyx7E8PCK+nufv0LSTK0dURBfsHN4vtb+lZQxCMEY2Qx&#13;&#10;0Xsx5TAjJJ9KuAUNJ3iZXB1zLscMZ8BLZ0Nw18vHlqcqg9WslhBfrak4MFRUpmJ2Mj/46XptvXjc&#13;&#10;PUzdRCCfuKVMTXpuiwqqsqjGnQx7MH2EntEVK+3h1ISTZXS0c12RiJ5Pu+3wMVUFLZbhsCuJwHf5&#13;&#10;9ERpYsWqA2adnTMVXC/uNcTcHGdULss8bOkAo2ZYVfOBnpY1wLrReLgJ+a0bSLH5cAZANg2rLzNO&#13;&#10;FSwaw9Vyvf14LF6+vk2Tn0SueNxguQXitn9CyZQWtjFM38BD0dyrqnN5XFdosfAKpZq7qSy1Cd9C&#13;&#10;jQGjmfCB1W23lFW29inrtFmkbEsvUatDxmkCqUOYKrBZ+yrBiJtuudKUvvDy7wA2ACV/udvioa8O&#13;&#10;rVgvY0lZFzJVQWxqGenqoJ/7HAbP6aMMyzwQwrCpcItocncCYH0825tNaauX4q+VBx+reZKbdI59&#13;&#10;sSmD8/MR+csQs/n8832pqzVGc7tlPe24XAxx1T2e5qvXgMTVdbJyb32JhZXl7bTuLXKISLltHo/T&#13;&#10;vAYhv1iNEUq42PDNnddFOtwwiTREKvddHSMtvv7+Xn9+oC++QXw6NvuZldTM/b/3dZkSWOJ8+Fym&#13;&#10;dSRIwHWibhmcPbTbqR82h219ZTJIr6GL08Ko45uVHsly/v4Lvl7fEyTFroXT62ZLv9neJIekvMxL&#13;&#10;JYBC5HZ7FTI9k1tOyjgwDQ7wOv/+VpMGJUmFD7Uci6KB5Vquosaa9hYTPN3aza6bI4qn3TKmnGCp&#13;&#10;du0P79eBIhwykZohPN2d4McYuCpXEKbonrygb6+Eaow6ID4Jasw6rKAIciwEnN5fKD2GZs/WXX5u&#13;&#10;Qttt1V1KANOEiRdEeOeWMXSdqbOr0oDKeI8TzngcEty436aPei+bGqU5cv4h5Mq9R5WCOh9yi4GQ&#13;&#10;e2M8IfkoiwPITwJCN66bvBGtmhG11c6kf/iNsvUGMHG52UGDyFsx2Ws5cyb6j6l8VCULs/WgPblv&#13;&#10;XYEkRdzMv/ptaVm+JAiwg+uSg5xuidzxX69feVEdT5+H6YpEexlTDc5kdaKscqHIJvz+9LxhhRjB&#13;&#10;UnlJehwkdseu55/bv2KnkGXbRZhxcmHSqt10H6fTdwG2D5oHQLfbVpslKT2dZYxyYIlchpywKIrc&#13;&#10;H8L0D5Vw1uWE3h5pnUEzxYIB2VLhB+9XjOH91eO0uTuv5mV69gQhIuMyIk+uy0SkQjO83l9lm8oC&#13;&#10;sqP0qZv7Z7TcCdXb3BM+qUP0r55FaYbg7xbjKW02kYjul2XXHAihEF9AJgkhL2RvZajuohH+Srbi&#13;&#10;OBuzBYV/mTBljAVOaJzP13ZqC7aldApphzLIaNUmh41HAfGjifWf84egTEhKl7kBtHNp8MrUaDIZ&#13;&#10;bOkq7cF8Ov/+bVMhQQYVbul7/NYPCHB5LwDWGel8ZsWRQ0o6rR+s6T2hGn5G27frolE7LUvFSBY6&#13;&#10;BBAtMXCpFLnZ+ZePl2348g/7QXkRXQYJ0RLgEIA2JL2XlB3qLaDF5f2WccBkweUJ90OFSYloPFS9&#13;&#10;RM4U0p2+VuMyY1xtv1gw89Py8ZH/fMH1FpV3AAGoUtmh6oFOt76AFV4AGwCe0r4xT9fZDStY1lW2&#13;&#10;7sNaVISmDEGzx8dhWILOVNQfBL07wyYfFkDe7GctjXhr1M4uI45mXSt/GZeF8upnuVmk3t1u7/VB&#13;&#10;uc0fCHkaUKLtSYnBzKhibfBFXIWJ+vfutK1yLnMs7MSBekca0A8sNl/e+Hi6Iw28mvVeNkBR1mD5&#13;&#10;cl3F4/2tAxX4Hl/g0rpbNjnsP8u/aBvZhjdgeBntlPk1FXgAu7+y1VociY1hRocJEuERjCtLCc15&#13;&#10;2LRB6TKH7yQXhPln2UhFid0XscKt1/Y5T+7ygWFZqO/+lUi/8dFKGg57OU/OlQlUa+CO7dTaMtRi&#13;&#10;yuSJREXWQtK0rJYist/U752oAkzeE5AXPMxabIsfwFis8PdN3bJU6/c/pj2bMPZFZfj68T5tT3fv&#13;&#10;13fGp2IvnIjn3O0dsd+G2gh9hBjcBWB2pwK67bcwcrSt+HczuK1hakQ+FOQ/hT5lL7BbR70rU/SD&#13;&#10;qkheQ10ewhibYp/I0EopDRCGQpivejY61A/zaBuUS8TaEK9bObKq+Jjg3hSzWwHeGNzO+TpEQAue&#13;&#10;iN+CE0D1+4IA3jTbSgd8W73Z3eC5IoVMEq75spPbfllhI19e/9vuxwq2QV4u6J9Lx29RPE+A3klE&#13;&#10;1qUOLg032La5BK/mxrXdkAJNIQOEn+OGgAflWJmWa+Y0Yahftp6gMmcAo9se1dweRwyogLcBh+hd&#13;&#10;vFhwLOZryozsT+vUAZ3zHA+q/Rq6ONNCbrWMHUY4B7qYjZxIIzWbdGUlULX6cASA/b3ydmYZjcP3&#13;&#10;ECpnO23PWcznv3+GktFQV/Dqq/11ATNrxE9Lnj+pwo29oMimncV4zmsgw0/we5jc9foH6L5rrrX3&#13;&#10;2dEk+gOYIERySSgyqorGdeuWU1zIdbYS1c6COGGKs/XvuPkCXhOPcM95Uiq8vLe8WreBQL/fIVUu&#13;&#10;9Y2mt5Wl9cujclDwb5ovbB/3z0pUHxEa8Zi//KL6lHXDIqyU80hKSUhou1zFaSOUmVb5w0zQ6pyx&#13;&#10;Os3GFbB64J/DBN7Lp9s6X9fEebVImAGYx765o84fAuK0ZCjy5CN0ruoNxRHFiRXrIResFydazee3&#13;&#10;qoVqMWjtfnrcegjyomvAXxaz0wgAXm7uwjolXpa8nS6rM5yoiAqJmhr/7z//b+vYEZ4u/SgLDoKR&#13;&#10;MC5VKmEzD+FyswKBS44bUfubwc4Cgnq9Qp8wwNMSRotADEH3vBSZYJLxajKnaZ7PBd0CnxOAEIqp&#13;&#10;myWtWrpbzfm78mEZBoQBK3cuOQRyWjULTVUIHKxJa4+QqlS5qWJWEFuDF7jD2LMNktovFnYOCOzW&#13;&#10;mGEwZLr8VooiWp+apQUScki3KtHFhcbFnnHdZ9O4QiCpSjoMawky1o5uGwdoxlnVDAOHck4rThoy&#13;&#10;FYwdaIZJm4rLaLMsKoZZznDJxiArO8MlXZ3NDMUs0+oINkrFSIucc8nLLAlCNiSQA5qj0SIJVWGf&#13;&#10;ywhHRYEzLAYzG+2sD56WLCMBIQDRkWA5oxik+91erxMCCZUsEAL3+JhLq+eMHa2bYbAuAuNJLTlI&#13;&#10;sSjL5bwApIZFs6phRFGpfAZhaQLJUoJkxnGOXFYF5hLx4L12OfgVgzBozw/U2YhZIesjJCIBgVd+&#13;&#10;Pb+UTe0DSJLs8SZFl6GfhiQUygIFmMbLvGnuMCoN6BwEu0Yq6ABxIdfRmWCXkDEsKEQog7TOWgdE&#13;&#10;yobRlU+FXz1GuEVUYwaBr2uRLwwg7JYJO+vnoQt4cR5BdlnGU1VVBKZoIaCj16wpG7q5OSQYc7oH&#13;&#10;kJPomBRKluvsoMvdW7/ZtcM6ISx8TlrfZHEvIuTe25TCxSHIiFQ8WiJ5oMlCw6MhwQKtz2jsJwRX&#13;&#10;XUFopfrU4uv1Y7fdL+eF05KjAkCEMWIxs5wsMKGGt+UDssDK2nMbMwIA46pIKSsp3cIeCTY+LM4n&#13;&#10;ZVAkwsLW0YkHpkQOHmKCuKXVDiRYVtBhiwgBSLXQerSm7DhNdir3LXRL9DO6GYMiUKSM45omLQUl&#13;&#10;ImobosTWJAGxc33LJNduvt5oELlGxhriYaIO5kwpcZZqtOjZbKs2RB2ijXa522874/LseCPUXmUB&#13;&#10;rAcbdawcSihBIRYQFS/cckWCGJgkyqI4wSkdq+3L61fMZSK83hRsCphjWgnWm3MCAeBer/ft5ySy&#13;&#10;B0iqbZqmp/MklSIoY4WDxQwoAlIWBaHy/HQ2OqQAMIpUARBdBER7XQUURaDGlS7jEofFCF4kLFhi&#13;&#10;3beOF8Vs1oLQsGIJoF+6al8h53jGAc2FZF4vflrFdruO1jKWag5gMotBiNlg4Wajp2BWTysQygcA&#13;&#10;8txPGkQUaQlykU0kCQCbcAAEChKtXRc716Ke1w5u2GXthC9yxRe7UoR10CGjDGlT7ekVh42IooYR&#13;&#10;bFnlbIKQTc6eCE8xuJCBJ2P3zrlAjICky5Zqvy6Ltwxzxp0OdFNRBrvRMlJgGBeB3exDbyOo705H&#13;&#10;RYqEkmVq0mskuY4EQpEtCCbIMDB+EkShiPJKTJF5w0CFmCU+GiYBpu5ZJx8BZRIAjEEy4cYqGJbI&#13;&#10;1NaaGGMaeLxMc1GrFBCwAwUWul7hQlE1Lhop7kM02UaHHx/+Yv0zMI4rmEDcYjbD1SiYaXRT4hCS&#13;&#10;aP0oPdUhYEy3aitrjMw06jnPABNOOce8wBI3COGQA2UaZ48IjQnljKF1PqTgkJItTokGWx3UsPKm&#13;&#10;2aWQqKMkWWiWtmAmu5ZEiJhz2HFHYtwghFFcrAHWQLtAh+C2IAzVBSO+ErW2JGUOIzAJo7LdhfGM&#13;&#10;DdZ+zQhiC5yfWctzgyVoG7zaqH00qKnsmDkryAYjO2g9yUaxYk8mxwHQ60iakAfkbYwxWb/yHbut&#13;&#10;3QiCnEWhqjVnU6K48pAQIzAShxFgiBgT7BjudiQnzyn9sFiwSi+JS4ORtQCftb4Ns2SrGRc7LgWt&#13;&#10;b/0b81gsOIZAcLGsrsAYxABBlkI4YwtOkIbI48i5xY5TYcclRRsIBJwxgAAubX8rOfDE4TW4xFiz&#13;&#10;W5O7KwjI0IcclxU5KBKpTpgDkbMvBDEo0aJlDDQNM5YjY6mSvR9krUZwbh+UtyOOKDKfeWSIEcWD&#13;&#10;g2B0YxoUE9M45YS0n7b0ELXhArR1GRFYo4MopDhJVXBVRZD5CHUCfTAF84JiQHBkZOoGVSlvHWwh&#13;&#10;CJFAhGJaodaZY4qaQghVTCzhzPvLurpJUMmAcCEnwjDmFPPUVo2tEyRziKygJcWMwRgchdSEWbWi&#13;&#10;rgEPOWWHKSpAM1ys6bq24GUeidhFBGBDA/ABeOP8FrUT7mjEUQdrYEOV9UhVe6vdGlgmlChcUgw8&#13;&#10;LXiJfV6DYVKmkATJ2TqYGbBFutjD5+1sFyxY8FKElAzBRMTFYJJu+rKXdYZCCpFTSJh92jXOj5kE&#13;&#10;WknvYbtpIMJ9v2SQhcTFJt2uulaiwjB5UAlRMEZIFi5ngjIMRcOug8eYM8qc0yRXwOeGV/PLjW0K&#13;&#10;konA6o+l46lKwWayCoRCopvdDo+jjWOMLgGMVMS2xF5nOxep0JUklEOQcMLVpjHJmhzQQSjKKypG&#13;&#10;mIqUNnWJfQSmh0wKBFFwUi2Sl7uqgCCVISNOjUJVAd9XkBkKGEbAwvDR7OtMQphGwJR2ut1sBJP6&#13;&#10;rIkOA8DwTRPKqrZK1/6bCUDg5iCdB3CBIALvPQsWgNwc6+fJlMXGdgM2dgb0pe9Qzn5eAEssAgwd&#13;&#10;IKamEYDUFGVIKRmmvUYMA++VZD7GhDHiPLOFBQSXyMF2QAvhmeSJoEYQSRJ1iSIJ42w2Rdl74/ol&#13;&#10;Al8U6mo7kipVNksEomJQ8dEvdhpNAHYBMDAEkvazYlDJhECBUYCIjZOec4Ap+GUyMFAEgfHQBgKL&#13;&#10;BZiQc9vunZDzMGWQZjMqWc5r1AlyWvkUmkKNt4/ECcOcRnhgSkF+WXUKEXkDoigKSjh9dgPV2Jk1&#13;&#10;A7BO8PHI07x272dbZgYqXoibHZipQx4hBRwUnfZFvY0ZAMH8fPPJr8FRMwlFl9FBVI5FV6smpUgc&#13;&#10;14RAD2nmYEy4KJfR1byQmMYMVMlsnHZ1HVeSACRKhDh5ZEhFnO5ssN5DjppoA/B1TMjbSCJTTbHM&#13;&#10;c4HJxrOEyBKiYtV4WwnjgcCc2mg6CMHd7nA9r46rcVxQZlI0vIzD3JXNZ2ADosDrqTegau8s8KxR&#13;&#10;iw61hh4lXzIDk1+CYiRNQRYNcLagdHKNcE6nbFAsIoVWl+X+Ovr6QKg5BoNH5OcFopBRilSSLOSi&#13;&#10;NYSIerBaq22y1gsCdJAIA0CjddWq7aaQGyr2bX2z/uZTTTZYBo/C6ufJmogtETgkU3Kls1tj4Jtm&#13;&#10;WBwiTMKCKljXjNUAIB8MuC0zLalJvqpa54z3Fk+zqvYI0NevZ66qAClReHvX4IAZjS7MEdrFQOo9&#13;&#10;JnSI0E+a4TzNF9XWceayLlzQo16FICZBHxAEa/9yaTYbgyesVI1oBcmwUsWkmycc7ewCBWVMvmqZ&#13;&#10;NTGAwFUTAYsBKyVzDhNO8/S8K2u3ahb2UVo7Tw/H7TKHrRD9pZsHHQGLANdFDbxfKmsxMBhrE3Fy&#13;&#10;nlmvAgU4MQEoIDRfZyCEMMl2cRUBC1F3L0MJ0bfppVVNw6tUZwaCm7WbF/Rpt+U8D+FSlO1vL//g&#13;&#10;3PM82sKPvzuaDqdP/wNMMVMOo6BrneMIUIC8qHLEayrkKRWPOBpVEBviZXJaoEpSDMx+Q4pFEae0&#13;&#10;JS/PzxkQ4iWbRMsq/T4pLOZ1XT0iAlWcfS522eF/vttukc+gClLecvzl9n6J8a9/PRWP9D/drwDA&#13;&#10;2++DAL4sb5TXq0+8qBVH//Wv37cs/e3xWD5WJY9JuHRiFJFf3n9vP6kI34GGaYRgwpnojRBZOxSh&#13;&#10;BqsGFAtKqathqnHhVnP/+TQv/ef9iTm3xwgOWfd6NnqKS1HVshT1rviBtUoWjFMffblh3vuY/Uf3&#13;&#10;XN9vMGYN2dqcXRWeby9KsP3nu4FyUVZhHKMxESSrNfJeNSqkRAX3Cb713eLWZlNwHZuSE+eG3/9s&#13;&#10;P4n6sV6iOV96HfVweSp4LiqeUTMH1H75nFPrb7cCi69/vtVM3d19B1B5G1FnUkAMiILcTgY7CN2p&#13;&#10;ZHT/6OZVIHFo78PZ7e+PZVVWTYnKhhWC7bZ/zOufzx+roz5Ua28fvxwLUbX8tBASnYU55wA2YhME&#13;&#10;Wr3t++7u7uHaTUNvcU6xAlm4aXlKo4neB28IicOYkFQRpE+f9oBCur//x0cXriPqmOujtSH3q53N&#13;&#10;PI4vT1/v2efp4/pQ1g9cKVmgorqutp/B3f6UvR7OvzvvqBIBQ7XdhMHPE4MR3rfcB1Dttkjw6fUm&#13;&#10;mWKw/NtP//NZd/effgYUt3fqWDXj2fHAlcdUqP/xx/9po3bWWxRg05bVUVUlFWBoZQz6bKmSXDJE&#13;&#10;1kvfOXN++o8CZvMxeUevb+OhOkStypA3gmQ/BRnWyshPvHqgAKXf59tHWGAroiM4CjeCafF5HRSl&#13;&#10;EFDEYn+5pNvUaKg2VTIftEBGiXW5Jg/16mM97/ekqKXxsIhzP3ZNzZy+uiVvBA9L0DPGZVXmBkzo&#13;&#10;57t/KggZp+fyLu6r7e99SIj5oVPNVPz2XnYaaTf29h/6bCMIH86FWZTwP3/7t3lOTVkXnK+3m3qI&#13;&#10;IJjjrn3+9htKtFAkwDUJ+2JHFyCc6Q6eNvVmMYtDwTm83yOgwp/zB0YY3CjzaryuP3z3CCk2GQ6X&#13;&#10;YX45R+MjReg6TKB5t1h8+v76NvV2no2/vE/BD8YY76x3cdGgu+hGHd1qrVLT7D5X98XdoXSspCJA&#13;&#10;t2u2hy93vJEntXk4NUdOdrMGzLLZudnZTF/e47G6d4sfhv6P//gzX8NBlCzaHKaqYNauxw39/H2L&#13;&#10;o90i/nq7vY8YbPfhWAKAU+KXaTDMjwtPtDVQvPqP16RnAKTcKFmIpGqE22gyGEb9YYKmrKyRF9RG&#13;&#10;NOT5amqAdsozUrLC79GcTFjclNaI6LomSbbNuvu64HevKIr6ZjflgfLmTjXT0zfikTccQgNDzjnN&#13;&#10;eixF+PPtd1pijdOS15fzB6WlFJWmpN4dIKDllsnTZxvZXfuFwPL9t4uIRYfxy0c/+dA+nqrEK1RP&#13;&#10;l/m0v/uckw8S5PKX//bN2WyCubhurZxZbQpLjOcEzQIpaw6XMcTEJLMPn/drtPREf/3lalaYXMyf&#13;&#10;fmh+/KzRAMDyad8cSgCXb7p/X59BUz7kssjIzuNsTfz9j5dSxuoANg80ju/X2yvbVAOjpWQEsnXo&#13;&#10;u9evMDWRBly2gR79mtOyhmkueRGbZohmDeOqtfmw0Ca93CbXe2dTSpvjNqwgQb47fb4r2mgRdGFf&#13;&#10;CZddb8ild6uBYpJ4vW1EbJk5HhuGI/CJBgZqJmgC5zdYYGpQA0np3ZfD/iXoyzq8vfyZZtPnDohA&#13;&#10;ZK4+C1TlhNPnbaXNCrNIriwBPe2qfvkwZC0QJkWCNP3888+dfk1eMrxd4bJV7Hi/u6yXj+GSv73b&#13;&#10;6zvktu8+lutKIvaLmbX5c/i2/XHX/OX+UR3HIZ4NHRF66nxCONihu1zs9drIsm3v9w+P377+CrKH&#13;&#10;wIRErv2akaDMQQjO4yUUMBMIUzruthRmjuCXT/etx+rF2BudLubz8R5bv3SX5PTz05MFuHa8iCxb&#13;&#10;308+l3IYhwIiuS/oTn5dL4psGihqgn962LZ31a65E6r58+1sA8x9T6K/DO/DZawQPxGxZEOFAMGu&#13;&#10;15fL5RowgCUawrW7mgLtEMFiR4YwvsVf/+3t/8Vcm2x0Wtq7ckfJSLhdPbpM+KF6/Hxa5plAuWvq&#13;&#10;mtJjU7F1YaI0KQaSL+tvbcOndbhOQ3J0fPXLZKutpFIP4+vb7cUx6HFw1qbFIwmqqsEILsMtF2SR&#13;&#10;VEe/vL//0b1y0SZQToYlkM6vnQRb2sKXydhE5l6/3Px4WafFsrZq6r1kyc19Nsv75WvGtp/eAzHC&#13;&#10;L9gtgmE0h8LQh2q7kZTYD5GLbl2f3JCqtFhbbTct3IJ5QtFXZSFoYQ2LQX6cZ4xJQicd4WV6ERHG&#13;&#10;NevR2hWkWggl7oqKai+JE46RrnaTAwWidTHa0I8cvqMSlIfdUSyAI4IUQcp//Hlbb+uhaHoBr8+/&#13;&#10;MOZW0GOFXDCLMcNsGN7VVcNYkK2nVWX1StaZE+Ke++7pGaSZQe8mk6IxeeD1d5DVzvuSAcZ2Cu0u&#13;&#10;fx9PGU9mzVguC5Ft+93uX0KIBt8ehWKCa6PXYMzyK2UxYJnw6t9m0Bvh8nDpl8SBkLSgCEIgUbmv&#13;&#10;HC5exjMU+P3tjZKprmWcpnjuWDbXpyc3jSh4EF8fGlEihyX/6XCoj0VXGDvbmwvl/eMAMWBESqBk&#13;&#10;tO6DWDSYrqqb56/Xp7+PG7rB2gRAhS7uquP55RvL3NT7j7gYMZolHPmWBVDgvGf7qq5c4T3Fb0+T&#13;&#10;GSMO1IL10z/9F4jFtqpRnFX0guiyNZj1xPnu+RWnRa9R8KosNpc5tRI2FW/a0sMQc6YAuX5MF1of&#13;&#10;aGJz2eLb6t+vi9F0xw/2arMBf/7xDVDGZWwb5Ywvj8dMxGh8dOi69jd3i6UfRLq8eT+TEtdWg/tD&#13;&#10;W5Rpd88xBMNsvn17O+w/kZraOP38413AsOXlqdgeUc1CnHHibft+GxPZeheOjwd1oKftT0V9Onz5&#13;&#10;4XUGMPLx2t3vS5RQ3ZZhHvE0nb9NLnKe0YljJ2RiCEoKiZQA0EQkaTIRap0kdA+PW1yJgu8/xvWG&#13;&#10;I35PQMLLck2ODDPuxwAI/1hubnoXEm4/HzdMSugEZ7Kp2U9qWibCqetrxZVZ/a69Q1fyy+/DOgV3&#13;&#10;uazzcHsZnr/9+fhDCxzkXn1++MEmQHeu/Ewv7q2qwP50lxymXuG5TaTSGjfyYe3hy3tfEmWe39Hg&#13;&#10;CihSQIhv8CD1AGafbYK8UGVRCkw4O9zGWaktJk23um69HB63H7d5yDGk9LA7NPXdy/t5zeDDuVZu&#13;&#10;8BxmbZ5M/zYtJcxpGnnm357fAWKvH1eSyxIed+1J1mzDKj+t0+wcbbJbOTjaQTB1gFEK0ezvPmlW&#13;&#10;mmCrsnCTaaq63X4CGTMIAnQwlvXuRHcF331Xqq3/6CvLV2csJCtW88fgKsh2NKC+OmxvYfh6/bak&#13;&#10;OeeFMqiqijUH/tNjYvX1jxWr+dvwy7B8kIygSMcfHjwCiNH363WaptOulSF9+/0lWbppHrbH++3D&#13;&#10;D2vM56Gbn15oFXmDftSVCQAAIABJREFU1jgxwDATgLKa7X/cf88guX88dXIksqZUjt1USQG2PAlS&#13;&#10;ttudX+4/fWp3O3ZK3ILx5cITB7749t9fWiaxGUWj2t0PHoKvb79M72nS9u3jSmhRb/cepdfxdS3j&#13;&#10;lirsw35TwpUlG3P0EDo/pmMp/KQ5UJfZpEi//veXxS4zWuBG+bK4JOvhEpR12/hx/fCMJJYzdjnL&#13;&#10;NcEFw8Pjw5Ly8x9vlZPusk7zLUYHIIJV0F33z58eTozh//u//j9NeQAGKShh2IPmcCl5O6QeaND4&#13;&#10;ld6ks9PbvG1lJDrIO4MiZE6U1GjnQFjsQtxazdx6Vmy+gG6AYEmTzlf/JGHZCDN1P9bfIWXRFryB&#13;&#10;V+yLVDeilLUScuj6oOY5IVITrHvi2aZMYcbv/lRt5246NvnP7gZmcnQHMj/7f71DEBxiLXLcQeW6&#13;&#10;1R+8omQx8evXV0PqIXtgQbmg2cOHmudkLcxbOEXMaYEmQyezaAV+C0OxV+D6lSJoDViWnZhx2VYD&#13;&#10;6BgkxuFxBS6Luj4FCpFE1ab4tz9+sTTQgs56xE0gmEIPdymdHn7UwyJykdQAAVoMvOX16BRiALZh&#13;&#10;/Q2rIKFhxqDYZm+NSLwWx0S7N9id/nKaz/3BhaasAOFT9MNQGDvtT/zt17wijdPUoCVgxI2pKnq+&#13;&#10;3Wbk9qdDP0+7jcvYM5y3Uvz7eJElSnnZbUQC+Pz0lhNcYAdR2hf1+N6PU7c9/RMraWQ2LKEYrxED&#13;&#10;tN98rNd2JpWgiK1Q76zRlABWOh+MEXqU3ffPy5ArlymgtV1u6CcMMtZ94AQ6EqvvmjVe1djoNd//&#13;&#10;/LfrGlYw/v8EwVeyZMmBIFbX6upQT6WqKqAbIIxjM+QmaPygGffAD3IPXCPVdA9ENUpk5hPxQl3t&#13;&#10;2p3n7KX4JJtfZl24V7Be/XxcaCvsy//w33/+x3xHQU+KBrHtWJ8oqBoiikh+oaeGlStdbnz0Zq8q&#13;&#10;29bsJsJ/tnezn/FTWcJtOB8zJA7So8v/WZym8a13a8Xiy5ATlVmysKTZzkBlBPzFmNsy6GhaCdhs&#13;&#10;Vrb0bYDY/Qy+Y5KbRF+yY0GGryajHVp3znMsi8KUh4JFOsgf0CMpLq7wNUMHilMgXXly5ib7YtkM&#13;&#10;Y19tpBv6y9W0Uq3DuHsnZRvrWBGjikKo5IUZYXcBD//ybOYV2m5W/P5Oqzg0egUzjTDCGGkCg91X&#13;&#10;ggZjRpWnah1Whl1Ylh/an+ZLrMsPEf4brzoAKMHUQP2Hdg+cgyV81oVoShcnAwjAcDB+wTJ7tuRX&#13;&#10;vuWqlaruw7f8sdr4oT8V+2UU95s/00fW//1vhSF7VJ05OKNm0qEQHfcgLHyaV4zRpi2409hcM8FM&#13;&#10;sFEPZUPFultc8E4JulNJC4QnrN+5obfOGX89fd9l5TriiOcKr0Hws/5yaBQNtG5ctCznkoAl79vH&#13;&#10;UvvpkYI7nkCIt3n5XNTXawY5sBrW5rn58JlKCgFJQsMzcoP+PQ7L6VWBwoxBkW3qaIsiOX6rePXO&#13;&#10;OWCIYaA+PZYlchgNAXWqS85JAdbE3083QHyiMygftrSWs1ZvA0sIjdPn+0e7WI7vb6tl9/eu8R9X&#13;&#10;bo2mTXX77Y08JVuy9Ph0ffW7xz/4YJoazlOhdanoZ9UC6OlsbbXbLtfLNhnuOQWNwhzxwOp8cs8u&#13;&#10;vTbkh/ll1FJXwQQOh2RL5i2FLeEbk2+6fzp8ErJMGa7NJp0csLTS8czsl/unjWrW11dwOZZxPRR+&#13;&#10;STa/a0bwDIK3P29lhZOtDBlMjBHMs/eGqk6rAno3jpVRcJUobqraXljIgSfcEiVS5ZY56lXyncJT&#13;&#10;4ZYtjKUrPe9xvzZD9sn6u3pD89Y5PCx5iDA1MdiM8BwJqR46N399wAoB8/OL38H0lkSJ739srK5x&#13;&#10;SL/+9r3dfU4zMrdpg4SITJupVndTT1O9cg+BTG/u6/0Sj5fUNh/LcpaoDGmJzCd/qe92fv3aoBMc&#13;&#10;H8SCJ0dHLAy6cFf3gxFFF9bMCP32/B0gUFB5GY/1Y2PgW5mE4/l3/WaTM3QPUbb9MxzGhPdX9mT7&#13;&#10;a3P4cD0t0zVD2DaYpyG3/EF/PosxMNfy+X5q/hlW768GmXnlrikL7nFM6S03KlfNTCDmM5x45PCW&#13;&#10;eTxANXVbDl/yf/QrRS1YePt4XwgQKjVTZoX+gO5WRMnmoTw05jmpuA3v85V8zQKuNv6gvFuRir5B&#13;&#10;QO2YQA8xmLfXn5MwH9i/RlMMcQUO3TfgcevHPpw9EEIplBsl0ST7wZe7+5W4W5pWm4koSTdvtnKZ&#13;&#10;T3cUoAOGyBx2Rdu7U8VNlaZy3Yd6lVYwCmBMbx8hBIitEFbvl1OpiuE8EUgto8OwfLl7LOz8/q4x&#13;&#10;kg+buz6Os1jTU7anlQj/YvyNbVXkdhoQry6e3pM1kWHyN4BCF7EZ98Lv6EBzaaSQyKMla3iSgIjY&#13;&#10;luV5mKdvfNOsDJFmv5nN+eUr2pI8/Y5BFIRnvUcrh5wN8Xpn0PokACFEE94L8ND2t6VCim1cICkw&#13;&#10;toTrHE+Cx1KiNEm+043i0Sawe6DXhc5L6S0SWTWFRh5sZ9oGUcvZxdaLw70EEs1u3eiD884GALgo&#13;&#10;rkIKKUrhn3WQT8NJL69TvjPzw4x5cIsZmZBpLRnCi9VI7QrpjH29LiX5kz77ikiC2yN7ph3xaC2w&#13;&#10;f6OjIgYMZz0uxWMx6HfD/W2cyk2lkZ5z9gpiHuvatRzprCmBMEeipj0DFiaLcIvv9Dwis9rqUMrC&#13;&#10;ZTgs/oeOGqRvxla7jy+vAy8HH9acIuPv2gatFfytPdAjRwlz4nfbm327qx7BG3zbrjsycIxJ4Hsh&#13;&#10;8Br0aeWqLO0/C8WxaCbiVqrbTWWTGRc8FE5WrODKT0lPHtgwSqNNlQjebgsWm7tCJGWs0qyu4MLI&#13;&#10;9dos02vb6nRe8zLxvLk2d7R4aNTReHpxwOaGt2vFysNYRuhfJnVf/+0yaQR9kb+dM7WxuYyXTUFt&#13;&#10;LqyprQ7IJNsy1PmJYJJew+9y03Qfnn46bMb5Wm5KKTN9Ii7aneh+rTCXx4bm9e3cdPujGC56UkVt&#13;&#10;St2UZb6tBRMpXLWC7sOdsitxlQPi3QmlSij5mH0QhBupiqLumnl8qsXVTycZ/LLJ8d1hF3YMhX7X&#13;&#10;CeNx9Zb5I53Ya/UY9zL0VbeZg0tNWcT/x3O6hmixCDg/qacb5Ldyo2+cLadSsKrqadhAZ2i2mrND&#13;&#10;TWKXL8XcMHK9LSCWl9dQd2hBB9AeLojvhLMUXShWsDr6My75kg1TvfHYa8sok5u4ey8pFv98Pi5f&#13;&#10;b7u7YvbPu6hP9V7iXbjwfToH+OghBLuSN6aMMIji5yU0BS2Nvb4dBdzCmCd4Ek/u0gY46qmkYyfr&#13;&#10;k76fJRVFll1XoGfjZXsXRy/UyhG5HidZoLEVxqeSigFUv7lAK2H8FXrOE4khwk7boyuUKfdj3nrM&#13;&#10;TlH4UNFicwcbTVg5XiFLNgXCybhe/75OtU9RNngFwH3zDaQVjCOjaaOm6VjyIA/JP5HL+1yTR/th&#13;&#10;e77ZLbtDt941MUfwUD4R6Tkpzr+a+F6o9v4E/1ZazN/i3WcX8g+vL4ZmWO0QbP1beDaXhD5ptasW&#13;&#10;l0R/l9uTTvjLh/8EeiNxyN77zpXk3mWPGlUG7c5TYGMU1/F3sn1yci8WNI7Bz/6v9ZPl15jEmSDt&#13;&#10;/BLTXL/+GL2MRCWL/75+/fzDU1vyaeL7e2imNz/d+nfDNt2VUlitZb2xA0K9aGqdvAMIF9vt/B9n&#13;&#10;j6cP9HGv99eSD0ZzQfz3zItbP/S7T5/HrJvc2jkkl+l8vxR/rUgyb8enPwFjrpfL+1y2zQZKkRl0&#13;&#10;MzLUXr0J53f7x2av/TUMac8+XPQct31Qbg0c3E7Q2/XUO1poLzMNLi5yDqzG6zpOa482VHEHqR7M&#13;&#10;hrVvkYbTOuX6RoWwS//5/j7OvcXGWlMX96F2h7itM6tjMsb44HTynfWqLFLIxrmyDrzocLB+unAh&#13;&#10;vv39tP/yQfMgvrC2IHeFHGX/eAtkIEVoFadpU64LxKZ2KP3Wj3ulxDzfJi9Ueb7p0i7G0f1PjxNf&#13;&#10;6Uo//OUxZ2UcB2gRYPP9fewefsL/21/+l6E/UY6v/SXUYDHXWjCZULHDOKfx9dq2LWqbkD1lyCEK&#13;&#10;IfTa4pjP66LaShScJwxZqrtiuL4A56xgCWNeVn00nNMYI7XBJABBYMDcFi+gs64HJOTEF5gZRpKz&#13;&#10;hSUH4mw0ZfFe3Jlp3KiSZKXXXCAksZMSrYlDn/XqIICWOAe9z3G2MUC0ud/5gBTAJOauLBdEDqo7&#13;&#10;9TdRN5UiGZYAgnG+iIKwghCFaGL7+su8eEYFQba3c+aAFNgOa4upsyETscZjvwxcFMNwuq8eQULe&#13;&#10;Re5sShjHxFG6vefVjFhhjQyzgcWCwSLBDP05ggQy8gFZIFQtuMyeJZw0RcSZiNFcpLv5dSlF1W43&#13;&#10;t+HkXT9Y1+4bysHtdi4PZfRzt+0sRBUvFhszE7CTaAEwABRhXOMSTESkN64ULcVmGW9dVZjJFUIB&#13;&#10;kGWREmit1fWmdAbdnF6XXi9TykggtyKwQCwgJLhyxrrZVFICF1mixsfgp6opMQTWRCCaENaU1h2B&#13;&#10;/xzfClSWsNwImUDu9ZAkbGmHcyTeJTBLpFIMa7ScEcWMlPU4gLJRbaGmcVhW49LEMETW4jLsWOMh&#13;&#10;OFnDJG2scBCdV0cTjn68ni9hysN1igoNdgYGS1CEQg4w1mXBMg9M8q7VtmIsE5QsdzuqMkomOOrS&#13;&#10;bDzGue4KAERXVIliXpZicsARGvGqV/m419ZO68wLSpgmGNBMkDwdTyNV6u04es5pIRCJ03RhvkGQ&#13;&#10;EIyye5cSSYzhHIQkTJGUosuJJIYbCBB5uZwbxi/9iItGcdpPALgoMKGcI5ldDJCJOCE3MlG0vKry&#13;&#10;2idbBotyFgwudSf74QpjTqsmVfF9HDdt8W3yKOO0aoNC6k8YhdEhu8KmEDglMq8ctxT4tsQphhqW&#13;&#10;CSJayssyIChTiF29ucW3h03n13UCy1Oliu3WEHwc+k1dZO1qVQc4BM+wwAkBECWEOGNAGX99uxVt&#13;&#10;XdbVuwaNzvM8+6BzSMsUWVFEAGiCmWEkirJI/RICY0mIlK3QPAcfrX3RlmmcDUoO2Uw3MjSC4RI6&#13;&#10;mqEQPkQYgAm5ObAg5rDglRC7rnGZzehkxqWQzb4tcp0S0E4nLNewwpS90VQcFm9IcJ3k0eB+ek/W&#13;&#10;I59sjCFHgEFkhcygZhKaaIEgGhvnoBIyxuKwfbueiGTfzwMhLrlbWE/zeyCCX8db81hliPW0hMUQ&#13;&#10;apcCA4xXnUdACFXB+AVcvfNZUoNBt+Jjr6XqmJA4ai8Qp0IPC1W2ZZ/1PPESI9UBmlOYSxqGaY0U&#13;&#10;TxSUDtnk12WgKEaUHmTjtKaV5FwGaxJy0QXUNnOMOmWdRaU+jssKMGpquQI32Ekva6xzwZAMoc4Y&#13;&#10;EhqWKACnEME1mJT66CBDWWKECaMK50BqYpmbQrndc7NGF9i36cwk4kxAiLOCmPC8aBxhUW9v14kA&#13;&#10;SpBLQjinCU4RM9KWDGQUggNFBVkmPoBVZZC42Nzdr5cFiJkwbOZgJYAEz9bJusrSBJQZRwJmsGRS&#13;&#10;Sl6w0U2B7ud5gRGpksGUtNWybG6sKhH0BMmy2CHkc0go+pQ3+2pZp67bsjLCoO+2W5qYUR4FAEte&#13;&#10;HnZozllV0S04W86axXvRiE6Q03qjKdxVSpt1yDeieK9n3GAWtmtEmZPh+nuNC2AMh0lnhhGK2dug&#13;&#10;g4jZeJGkjbObR0zUHEGqaigc5tgFVMlWAqFwaTN6e39NiIFIRCPgnAKJBq7AzALkQpI+jB9kq/u1&#13;&#10;lQVh7EZZhqEu2CwgTinR4FlSWWEbtV0XhCAjIRkTFqdRyMbHTGRpBw8h8sBjDq1fczaAkDHYhgmb&#13;&#10;Aq3k8jaYmAilo56V7EwfICDWpvQd88dMI0YOZwcAWRDWyOYhxKaUjRK34F5PA0WVWwlmmDNJcEpx&#13;&#10;9riBUUKr3Cm2oitFTRGsGTYmqEIBlBQhKTjIin7NrFSNLKtCcIJBw4ZpHRdXVSo5CiAECTYchKAc&#13;&#10;wprE/Lq+Xt5opRxPEkoTvYcGgqpABcSorGoLF4RYzmi24W5HiaA4EGiJF1clJEfI2EwaTDLhiIuA&#13;&#10;jYYcEVVyMDEkGQG5oGRiawwZR4wsUXQzXlaEGfFw7U0Ipi3IuI78vlsWO121+iQjdJLi0US6L6AC&#13;&#10;ciszlWYYkQdKlinHlXLtMs6MKeiHE0EJQoyjy9gGHmbjOM96NV27gTMqKeUkEZmbbVlGxTKkRVuK&#13;&#10;FE0YzzNNyxayYdUrI9iiaguG222Zdd3U2a8gJ9PfLFE6LVwxDGnyK07RzbOMeArW2FTwoixxQWoz&#13;&#10;xJK2QShMaCmpzy6VLlB8XbUibb2pxlETUbGWEcV9RkKU0KXF2EAJUpRi9H4bkKIOzl31EBafrE8o&#13;&#10;L2DGGdjJkWmty8ZME5fpx8MPl/d3yhh19LpemAJ1zVAgAUvvV1lJuzCuQnIe+JnCDHA2ISIgmg3K&#13;&#10;OFabUtOFsnq5hKhZOgiPo0+2ccH4lGByBBVdJHIrJHfeIB6xqCOC13ldRcAloohHE+3btair49An&#13;&#10;ytY1BpAByeAWOcrYI0HLpLkOa1sWGTiZYdApJjxMZ8bZodzFs+XIX+KVUQCCM37G3AomgAPvqzc3&#13;&#10;d7oM5f0GiIgUQiU0eqUBIsankICDGI4mZgsAc9MQAC5owgGm0ueMOPHJSSUpr1LmRPCvLy9VwcB8&#13;&#10;EhyHVQulQGX0AstKMoJyIl3FMsLzahFqufZMiCXaINTt5gQHcb1lqK1N2uTC6zUniKnxOUSEcL1t&#13;&#10;G0nReDvtyefgdMVRpCgJaEFEHq9S8BgKCJcAMi3X1fg1AGsBzBkjjMmizbY62IQDM3vMGY6Kkl4P&#13;&#10;y6stacF9zkiNvTEEzcEWQvkck48VJIkBtwaWWbVRZgGUMNXUw2mS0afZZhuSBiE5TBArYbvUMPtl&#13;&#10;vpmVeZzLehsyqrAsHEIZNd1mDQNMAaEgGQPsPkaYIgGj9SwBoWh7sH7x1jZMNbzQ16nqSrRk7GFG&#13;&#10;wQazJuPNSMsaQf7z33/zUJJ1Ad4JDhekkRLUp7u6vLrB5yQVJpTP+jlCBHBBAZwx0HMIJl/WebSn&#13;&#10;arO/XedNx+hCBFEMwQCAsXNdSxgkpADUOCuKTWIdHxdbl01RKe9xAuy26JLRAHBkonJ4tYul1tEg&#13;&#10;AtANBiENtxuEYphfhMSYwOBBxobwCGeQ9IgwHPWNIpJ4OS9Rz7GqU3HXBpcRFVcyx+hjcDAZZ+yu&#13;&#10;aCSAOFg9nQlOZaEuKASIeSIdE1fqERVcykwOUPt5XmSlsvM5maLbqm4/mguRtRIlhNF1xTgeGZMy&#13;&#10;lQmuUaLcsALel3wJ67IpNpLpgSbnQwwOYzfn2iFRG/H7+ReWSzvDupMgcMkEAtDM1cty7uqGZJix&#13;&#10;Dv2EBAGSvpqzpCDPI5Usj54yYWMivD2PLyTjXbX3VG6kQgp7lvTblRlALMhS1HiLivLb6bVqamCS&#13;&#10;mz3HQhKZ8lxRvvSG7vfTMjKCWdRaGIoRR3RL1bf1CmzGNgXcU6BCTMFn/L9u/0eu+GW4VpsCfsAo&#13;&#10;eqZ9tlDDlziYDrYa5SsMTBDG0a+vp65qs08kQtgpROC6jnDKCx4pssj0Vbn77m132A/rOtuJMsaF&#13;&#10;qlICvAn6yuKoafVY482hXsOiPQsoKcFR8N+huV6v7W6b8hyetYB4PV1yqIWo/Xy+32CdLYbdsugI&#13;&#10;KYn+AvvNw5ZG9q0fZ7u8np8/7X8CayAAEJSHxI8/f8NCvk1jKXFTH4yxXEbEs2qFjvPtefW2pZAk&#13;&#10;ZxE4WSU2d10/XWxvWhdvi73pKPYLZ4U3iMogl7IqG8YU9aO16IfHe6D7dd22LXpfz+XHzaMrhos+&#13;&#10;vw16XVU7K1kmR2BB3y9QFTDDKRW8Jc7ZKFVDwFBNH/0lkIJ7nnKYKm5Rt7/oI6PYO3/4qWEpvN76&#13;&#10;11FXBl0gDIj4IlcD3lbd1A/rjJa4OIjVZofXvL/DMMXpdiVZrqsplCo7vy7bxYxQpPka6Y7bdf7h&#13;&#10;6cOpnx43fAIgcMW9K9uP789H6rNbj58On+7qp5v1lBmQwnC+5LYjVAFgpuGlWg378nR97h/Ke3e7&#13;&#10;rV7PdgSHbkMqZG0NERQmjYRV8pbW+4LlOJ0vTqgPBTfn83Vd1l3JQ03u2wYvi8Fe6rhixB4eOknL&#13;&#10;gQ4+L4hznAsGtk3X5OaSfLVrMWcccWIF2lR/PX5F0TXVl++XqwPp1leNmr3Xtsn9P35NBNX7fTyt&#13;&#10;zfbO+CVCA1AL7LKGyGSJvl/CBAnD7UM3CXQ8vzfbDYrr2/jzptrMx/X+h7lfBJeblKqbsCnb5PW2&#13;&#10;kDzdxeBh9hsxR+mpAeHNVwcZ00qkchAvsx7NRTVtc7e/p5WF9H0JFQSLyXfdJi5aU9DWePHRAFra&#13;&#10;TVrl6vxkTFuFhvwUHYSAt+UEUX788DBOGo7jSkj7hz/4cf6PxUpEmDdD0GWYEY5jqq4vvaJsvFz/&#13;&#10;tKnNLBiyzr27mCvXJgI0cryrIcCKq7nXDvxeMNKW1YL8htFv/TW1JQWc+mHTbK2Fa37++mu/3e9T&#13;&#10;BsMpAormtFBEvOMJguvlfFPyy6Iut+OHL3chM0nqBOEwjO+XV153qj0QduX8YQz+5p1swtZ0bl6w&#13;&#10;T31V1D3TU9jvHh3BXzYo2+XG7TWaumm9tQIV62pIG/r0jNITqKi+XjdYZMPccvN6hYI1+CGAePf5&#13;&#10;8PY2ARKlYKfrOeZ6f2gVyuvpPJ5iec8KzD90d32IgIDbdMusefnrX1kiy2kymQwvEynVu17uEgCH&#13;&#10;xuWQMTx8/Jx9/7AhRc7DhD//+MlFq5UuSFdx2Um1u8cvPKwmf/3lJj49ggCgDfweF0welzEJWRz1&#13;&#10;QrqybhDJSE+nsITF7YpNbnrSd/vN9tq//2pSVRGJltvLb09f/jjgdCLxcE2P//px6k9NQZtNA8Zg&#13;&#10;Fx1rlkYnK/o2fEeZwv2h2u5u2g59mM54mMbt3WZdp/d4obXcNzu6Aw1C/7q7y6vZHL5AAyWS5qo/&#13;&#10;HLZv63iCljewrLe38xA0QHi11O3/eJ/ED7fjvyu1w6QblI6rFVy1m+2cB4koyej48h49JZmQjNfl&#13;&#10;HXWdFEgvtxGLb99+37UNZ+S3X5efng4Rm9PtWwMhPnzqlyXftC3fUGIN2X9P16Zpb8sUMMCFld0m&#13;&#10;Ww3nKafi2+V72Vb1w/3v7z77nNdQ7tR4fqm7/W2N9v5uC0mGAObM+3WRLmbnQpY1vp6uh+0jry10&#13;&#10;Nzu6/mU+Fev95mAw0Cjfw9aVUlJQKwJzc11uRUeGt0vzoUvzmIZBlcLXQdQVqWoL7eU7tDDBGh8g&#13;&#10;JiHiuGbnAuv66Va2EqKswaCvVqYG8Zk6wJoNOexP0W1a3M8j5kULNtfn6646LCl3jxuQ6PV4NcBX&#13;&#10;TAEeANEtxJLCt+evocbFFT5u9sDqFYlzRetCjOdj2tQ1j6BAtFXwiikK2333y2mxeWWKBuBb/qBU&#13;&#10;glTpSHdiuwbDFf3t6z//u7/8CWQ9RRsqBo+OVSpJmPs4jguRdLCj8fgR7FJCVXeQl2ZgvzW8SUs2&#13;&#10;bu42zJnrtmp7RLPTHedvwTmHGO7cRA2w2XrBUnLX+uE/mQGX4ABWFMaIQERprgt2fJsyiiFZSvB+&#13;&#10;084GvZ3dgvVfHh5RCtqa5ofHxYRxcgTFFHEhS0VlJfPbKxKH+hav/5LubtLJTTPakbpS1Gx2J5Ca&#13;&#10;lnTn84VRMRe9sLxoOpOQcb+TTNerYakIzXnue0lp8s0ZXDZFl9ZUu4Tizrjl++mXH9gfzkRPlzO0&#13;&#10;uvvzIdtMA/3U/PHvf/2t6TYRpwopYETBM3A3tpd/P5+7cr9Th6/yd5T8hghfbpw01UM15el6jpXx&#13;&#10;2+3htk5jP7DPP9k5bESHyVTguN+25+H22BaBhYX4qm7umo0xznkPeqJfvjMFFrwC5j6jx0Oz+T6Y&#13;&#10;TelQwLpP//q53hjqC+XvdjtSUtkb7TgtcwYuTBLmu0L8Y/KylBihoDVGtj+fH7ou9GlmiGJ6enmr&#13;&#10;2sjC7vY2HaqHf04zRTGZK9+rvx9/q+/udMzg5CxJp37OgsPkjm5BmNlFs4Cuy4qbul9vkhbn+VZ0&#13;&#10;4mZewbSBPutxVg2++GsyAEfZ2fU2jHfbTULL/Dx0mw0vivOv5wEM+0MtSQouL5AGEB3IG9Nd3XOw&#13;&#10;7r7GTz8+Pr+9m0TJDOB2nNahbIsFjKc3xEAFo7zyFTB9uN/9GKgRrNrv1P0dSV+fLxCANEwDIcsQ&#13;&#10;wHVZqs0+72XTqvE8YJe7rN7HnmyryXgI5Grn63L65A7rPGya+2mNIjZFTVRJbewfxeHWr9fB/OXP&#13;&#10;T/O6bmB9+7dXVIbyj/J6fucJ0FpQ6WBAt+chPjx+UHeYqoX3U3BjGFiL/EVXSq0ZOCSEd1GPiZLR&#13;&#10;222JVsJGN0lRL0drUgw0Ddr55bqsOYJCVcWC/MdWyNszrkRR7Ix3Ts4CN97qaPSm3jYb/vXluExO&#13;&#10;bP/Az5dA4OEPn66ZZguSGTrur2ZWamPWuHz9a/f5XxIi1WY/jp7BUk83Ai0wWoSH29tX5pYzDYmh&#13;&#10;bn84vlxjQV1/M9fzGOpLf2NEDuf5ftetbnLOcoyb/f3pOEMmE7uml2t2Li327sfdtvhDGFZ4nW60&#13;&#10;EKpZon98/KC923b16fh+KNS3y/um2Jx+e0US7KuPgKApmTIVn6SI2t/vHsf3sborKCeTvd4NHUJR&#13;&#10;KB5iOUZT1W0/T++/fP2DfICE/t9/+68PP92Nl2dvbFe0S+rMmg7bj/nS2336dhnnrKgbcQLT6dYV&#13;&#10;O65B1Yj51BdcajNun/bVYyMomiaAkZh6HWi3yRpmR0R4Xt6DlyVBXY3GGNudsn4yDkq1JqQS2cJ4&#13;&#10;y6J7PHxseE0+FPv7fY5kU22sO6u1IZknM9dPW4yStfr93axhbh5213WqSApClqrsj6dhmarNp2nx&#13;&#10;ZKMOmAfGLRebkahHgCp605M/9kNJcgiP9/cps4SvhKB1WUCKogCM+3xTillaYqTiQ/fDz8cBQyVI&#13;&#10;Lbvr1dhxdToSObWMAAAgAElEQVRkdS+FYLuum6fvH3c/Ie/n0xvzCZDp/rDtuq7vsIQfhpfXQ8Fu&#13;&#10;FRVFiQi8DjJcpy8//RBRKGP++vpzJHwKiO2oW8WyjErBF+RZjozLfHW4hV7hiaXpb0mIfyIHbY8Y&#13;&#10;P49KFoWkBN1vin8uMotS/T7WP+0fNl+Q48/v/5Rko4TEGI+X5u7Pe0m4HgapcuiHYtd87U/0wJk1&#13;&#10;hTGpZMf/9ra5u5udrfc/INYLqIgvX9bl9u0XWFLPUjsT5hEO8KKdQNvzMtAS97fxXu3t4jbtdpkc&#13;&#10;BGfgcVM9vJqxKoSiuKFgrjUMqYBSpZy3G5EQ0bY64MtpYpRHn/D/8T/97+N8ftjJ14DaG8qE6opS&#13;&#10;pPH4I0pF23YG+Qq0rDfNmir0mEHywivMfh9iiXjuZ8XREwVJtFfZjMr/hMH8cmyQLEmqOEhxsGXD&#13;&#10;9W+Zy4srf/BxMuWbyUfCASYHKm5TTPIOhYU7Q1MkmVjZepA4p4qvV3sTkjJZmqiKRGJIVdf4IlK9&#13;&#10;n68pB8B27F6W9QrzOL6XAQseAbHxpfjULOvl86GLgby++UWnEB0bEDe1f0WPam6gymClDb4RILUI&#13;&#10;ObocOADvEIAmkmod0Idr7xlWZMknC2DtevcLQLutAJfLan01bpdUcbdaNPp/X0rfFujAf9jymbMl&#13;&#10;VSdNeevEw0DoUiuuLzqPIaX29egJHsd9WmtN9Jv2+sXZV6LEwP2lbIBUKdqhuPka8aLZNwEC0mJe&#13;&#10;0Dgs26493l4RjZzi8oEKkgqclbYRJG0CYiLnpYSKYTKhibCoilCVyMmD6s2uaSMCAPOrh9kAMmiy&#13;&#10;KkVeoO0ZDs3Df7m8/JrGX4ZSPDhOuKHtBN4eA08ww8PmcF1ERTdE8UXZUCAu4UNbgBdiVHRBj+uI&#13;&#10;dLAC44jTLa2XvTb9ttsHP40Ta8A+rXRTL97hJNiJeNqsyJSMhhJN1vehZZngMAfqRmgqgRoRL7Gq&#13;&#10;oxmRn1F3stcSL+6PfLeK2aJ/blnHToU6PK/ZyVKQb3yL2FbINPdJPETxrVT76xHTCJTzORNMioUz&#13;&#10;JEcimrejL4djlYuGHyyK96ChWXJWXkbHdtMyOwY2HQhZjMxy3Fe39gVUaoWyBESEFZVIb92pr97M&#13;&#10;ucEdu6G2nG/VPdH6Mdnr6dgIV6KT3kAuay1dr/SmxxTuwDjVcZ7Xealj85Age1Nz57ge7IltLRjq&#13;&#10;SUOXpAz6yEi9Ef3xbyvp9mfz0G4izA8VsNvNjGFX+n2JMo5QFbeVrm2BCE4m04wNdVBhREnd58ur&#13;&#10;MTDnnQSkwlZITV2KbYBWG0aIyEEGYrMf8qgUacTTkmfLlg2hJNmGidQD2YWCILi4EsymPoEqmex2&#13;&#10;NfCAzUlHTnZNsQeAfP92vRvd2FeElJ6AeBn7gbcycETSRKkmMajI7HxTrAoOjRfMTnG8rVCwmciy&#13;&#10;O8QltamLhCe2Ci4AoheSCeKsbmNoEfga13V8vpli022A9xYR/OTgLcLETPVJCGT8Y5Y4pfHKDrtk&#13;&#10;HM80L0v18LSR9Y7XE6t3u3fexeKeh7SCBPp59YDK64tA3FrWuqHe1gbGN70WV7VMr36JRoMpndul&#13;&#10;4db/+LQD5juBNtJMEzNn0Xna3hYsCd/ziPrJvbi2rmZuCL4J3Ax8apdzOObA/7DH1gxZsATUtOoQ&#13;&#10;UXCZq/q3Y/Sgu/R0jl2RQEoUEzjX2cz+Xj5Ajkum+l//8YeW2w8UQ795oEhqOZhUPyJU8mvl12QI&#13;&#10;+4c++yLMv50D0J76d6eDoL1z2/0e3AwFGSQLsRvSvoii7EH/5hm8MQfSuHBiYwMAYNkX5jsfG+CM&#13;&#10;Qym1ZQOENeRK2waHxQd0ndI2dQXHObAQixa+zpQNY6rk5yUDPR2X/gwlPuSINE4W15+WeuUI4Kru&#13;&#10;SrvQ1YbJOQPxbrrrvmCE7Her274kgVqtLWf0brCRNnV7uY5isDCYHGd+8VOlRHuD+X1Ku3sV0dvY&#13;&#10;Lzpt0aFDn0ucWnTRzFL/ZouTO+F+tv5o8iJk2YCCzgzsh2VxLJNPnYMCLqhMUK1LtBdJ4L4q0m0Z&#13;&#10;3uMU1MzuDLkDxUqzslcE6nEZ7GF3WNxMpPN1tRxvbZ9SZeOvxy2WLAbOoyMD6vzgIAJTEfMWUFuQ&#13;&#10;GvKovUJUhKxtYJyv1eb6GkGFDBmW5vA4/mqXFTUHfwrkVvRjKLaHdQbIxZiJErCtooglM/sbOpob&#13;&#10;itP6Y9su4BSaykW/2x2u78NlNRK1WJO7zUIhiwPJsAZbLKgoIp/qoVoqQkJcLpEatJY+EljJHEfA&#13;&#10;MlLk6zMvW63XIy1CGF/j/QeZZq6/N1vJFSMAVbR5xm8lzMp4nZ/lH+ToMqL31KVEq7yiMrZTfRoX&#13;&#10;GAHe1HXr97Y/BuNPxJ/SJU7xg3yIR0HpIimzq8neDjwg1B+Uu8IIum4KFgkcTkvJy/XdooNyBbqi&#13;&#10;F1dd7tz9avC8LIqT3pNihbnJF3Uudc1ZlTDMNv8rU8P7GQh0RtVGni2CYvvpCgu+zlg0uX38ucdA&#13;&#10;I+GCT0PbVcw4tbg1jVBCS12UBAakFormVcF4WwDJDBMir8H52Z6McvW7KVpxbzVggO12YHz2yK0A&#13;&#10;LlJz/7YLfbV8yK+/1gTvgBPS/Hq7MhBRJet0XZbukBmvZCPO+Nv1pHNAM3zhBFoiTE6F7IXIZ6J+&#13;&#10;BqfNcZmhtwXBm8XdHKSxou9o+CAgwml0EapDR4pYt9eyzN2FsicS/JbBiZEtXNtNubj18ZPEoE/h&#13;&#10;OhrVOVxCJYiUfNMBWCm26EsD9oAWQK8iLWb7SKGj8ynzDhEGNg8/j+mwPgJ+XIOxiMiE7pdih0u0&#13;&#10;2uJOX8g2CAEwYI9ktlOMFooN+bCxlwWd3YTp21IgnxvK1gSbBjJMcij1QFCMJK8U1W/4rnnqQnHb&#13;&#10;fv1s4rJ7KlM3Vziy9MWP9N2++j6pFODtfZxwvM2KVkLe70dxgqZsCJFr8+7TCmraClQmOQkGVUzQ&#13;&#10;Wcrdtgm1GFO+C6X2MZvJys6BPPg4Mpb/7WqKltZl+DpaO/o1TdUnfu7g9CsXvvV9ytVcx4c1rsUj&#13;&#10;PbyaSzV6qVuMDLo+tA2aQm2mcWWUNHqE/s9zFjZAymFtsBVYP97XPca4f1eVq2tHafMR/4tfZkmW&#13;&#10;Gvc8weXmA9yfWNgxMo8XbKl5DzkjrCo8Qvvt/9uzO27qjT7SDyMTqT8d0XjaGsga/hpXkbEkGPpV&#13;&#10;qLtmJHrRizMyTh4O3YfduzGa7sP5K/xQHVtcsK4WZDl9b6sNmnODMowrb21VF0q6QupEPgXgSGir&#13;&#10;/HT39vaeesnhvPIgRGbtsNLVwAB+74E7YfzB+zydmxYN83MByLlvnZXkflD7e2fM48OhKk6Tz3Y1&#13;&#10;LHJyCac0gKq8WBfBeCOot0Y6iDoSOJmWkIe1RMBddZHU7uFuBMzFpZFp1ByGCvP7NbVFfAHIaW9C&#13;&#10;Adar/yDVPTDF44QnWMnaLGGpb3GOxkMPScnp9XyZbiNbIRDRXKcfu0eVpNtfI4ZUljWy4ulBC/rN&#13;&#10;J8rK+dtPx2+s+nhGdhsXANaQ4+6g2Ph8XU8TzSdpymm63sz7SJibRLl/WOzL243kOAs6KFmGD8ov&#13;&#10;c+soAtUFSZ2B6KrS8eeskWKsP4kORJ3c0S8YjhwtPgGE00Mga0k01kcrZ08RcYtvqnaNn6JNeTEK&#13;&#10;z5Ypq6MZPCED4iWrRR81XYRYXC1ESrMfIgBEA3BnSVquGWLNZABbtBXHk7UzMf2ZBYwo6z3czHA9&#13;&#10;yxS/UPl/SVH3wV5DfvZBiaeIGOFIniGCC0bYAwzEJY4RZkjz2stP5qKfUOXRWPG/9ICAp6JPqEx/&#13;&#10;nE4eRnYL1YN8P6iw4KH//i2Oi58m+OnLQeAhXnxjT/x7qV+i89OUg43kyy7QlJBpbwrbIqf2RIuP&#13;&#10;28Ir7Ermf31vIIkhjW5R1G8+fIQYohQ6ok7jsXksdYmQvuGa3OLyCD+aeJEV6ufvmLj6vg0w6Dj/&#13;&#10;sKtctIam2Mb+1EDPJZYL/eXt9qZELloEsqPjnaY6P3j8f/7pf15gsIcNj5rsp2Di+H2lpeLi5uH0&#13;&#10;cvrW8fsr6KVECHr79aXetRfjm3QV+qHUBN/Sbw1dT0ODJHrpo+L6vowhw8UtKvIk4YV4sStr4Jj8&#13;&#10;NvZ4T6dFbJk6OBh0fQETIBHjFUcv6gfjIM10tx2O68XU5YanVU9lJSe7SKRc5gEFl/UwRTnN9219&#13;&#10;RH//1HxJMnwPLxvW9cfLXddJxownDB0mvVi8hix+/BCUXCK//0U4L0AigZ1gAjdEgQ+hPZj1hiu+&#13;&#10;IbokSTT1a7lRQZD9+0qs45ThIjx+9P6E8OlTC+nvXEq5BQ6aAun/999VorVo1DxvhOOwn0RCL7+6&#13;&#10;Nd3f/cDfr7FhyeJoINKf5vJF3D2ww+PLZRrS2h3uvmzvaFItberAALU+eF94+CBtAar3ARHj8HIY&#13;&#10;Jd5tT2/XneOLqKLTDUcnQXeJRgsEr062+ffbdyLKddT1Y2Foqh5bmVYDkX2b7tPmCN9+FM2aenVg&#13;&#10;/Xw7lGWg0wBeoir+680muQ24LpYX3LGxIfay0Ify+21k6rFK99u54FZzsMSGDccrY9O2tVk93N6X&#13;&#10;63fTHVjIYrbIy50595C0rBJRelrlQ/FpMQ5R8ijSy/oPHd9TvX2sf7TD6G5X7fRH9acFzvRAlufF&#13;&#10;t13fG7tGIMLo4hwsiuYLrX00FztW8c8TWVNZv+nklin0mVfSlFPDp9AVWOHtrE4irjUcVeIF746r&#13;&#10;ZDKi9Awc4/EKB7jPcH5ZApCS2bUvtwpKfDNXLPnfzt/I4+HEsgtgS9bIPOxCw/xv16PaN2cwKL2F&#13;&#10;y9oSq90f5R7TkDsAV0g3FhMSLO4Hyx83XaDwr7cjo8J71PCHZeSrgPoykJs+K+ayMaYvJV4LUi04&#13;&#10;DlON+HMCx8uZFCr5ieaxUjgt40B500gKyryWMZ/PlfM8q64GazVOOjtkMfMORVxdJ1B62NX5evnN&#13;&#10;534XC7ITQIf5222ZVHnfruv08ekO6M44lAqlTBPGfiDVVXS75asu6tksVs8VfOIoyQD4kL5UHUNr&#13;&#10;VYYzm3l1OHuTNiX0TvQUOOJ1WJo8/j00CFdev9i1qbJgV3u72yqFdNxQNceFwhIoMqQxHBMpMSQc&#13;&#10;UnmU8d33oeIkrk3TXddJNM2hWNNwFFUSO0EuqdK/rYOBtCOplw1abc9i+6luQaIA8gkc8y1rR7PY&#13;&#10;72lzbd8FzHzJRkLqBYsI5UxEmmfL+LYZlBTzFE3YVWIali/dZcgFfuLimVx+O3Q1yfh2iwiDcXgb&#13;&#10;4AEaX/rC/vP60GFe1jUFBwWuQJUPZRy9mjkYtIoVtSK+nFWzHef57TZqVoQBpjmBBbJM3GIEL5PG&#13;&#10;VSHP8yVn8Jm1Zm3KEhX1agaoijsfg1R0dWjxb5ASWXWDfe6U+vb2rWslJMxrnVLYaKdxj0KoeR1f&#13;&#10;SIR9kTEcvZPSI3PYN31anqbrOszJcyXF1DICUGUx2mxONu4yKF+OHt7N7yOYeEceVQ6QgJVBDf/q&#13;&#10;MaUPpd+jvDI7m63KfvmPRdPL7Nut3DzxYqz9CNLE7sldYD7cTBfFGZ9/UBRmt7ihvvsAZy46PoCr&#13;&#10;PEYxAHyLxU+bcI5zSgvzIaorm8KIwjMQUpk3O103nPyXBxJ+/cWgUMR9/2ne0RgB8ZP+/wmCr11L&#13;&#10;sgQxrNu7sCeOuSZdmTacGRKUAL3qkRAgQJ/Bn9WLQErD6Wl2V3VVZl57TNjtjdaCGo1DW3eUf61D&#13;&#10;I/jm5mbPye2/A/lQNVwhU/9usI5R5wZX58pwUF3+ujT+V2x4C5Owy2+VAQFUeJi/px9+IOP7JNDJ&#13;&#10;wDO0Q50quZAn/dLuiMnBUSoNft1mBotC4LFjDnvHktLrLscPD329R6+g74SFrFmTqOp+WM8U8pvN&#13;&#10;KI5y6G9mvbLd/L4WYnX4zq3y1zkL+t9efnn40735By3ceX4B4RAf/+mW5U/VZkp4bBSb7MQmk7nB&#13;&#10;xQKL4HdDCEegsTC8jNS+7yX5jtfB1YsxgcVgs2rS/lHN6VXPcMi+4s3Lef3javXV44bPInH88PXr&#13;&#10;FQOaP7jy/yHRN7rJP742uJXjNmYKnPiw4FfO9F6Fl+dTvgA1E47tU56OrD0EFe555VScPQMV70bi&#13;&#10;hu/nF3aspGyNLbmq2Y7i7H1eHL0W4Md+BEBfnn8/8X9hyi83DYGCPz4hNkzFK/PSfHurAH+5zt3p&#13;&#10;1IRg6TrS1xY83Niy2uTBLoY+ElsA+GF6qP/T/aR8+EDd7+2+puWad/YupunzLnxq+iPs0CV8z/rH&#13;&#10;4YE+b+/573XDYCmIY9YdtSXH9g9Cw+/h1+HwIFGznc8r/J4pcCl8ivMulaPYsX769zdqgmEK8ZWu&#13;&#10;QMiabebCoRJNlsedVXLXpwzdebvOxOEiIEQIgK7cms/g4ud3H/h03Og/CMCyNFYIdopv4bmCH9Dh&#13;&#10;m0BzHbYb+TOIpYIhnH8hvO+7NCgep80k9qnd+9XGRnkvhKrqQ2/1ZV52v4Wv4c/myybIbE6HPeAQ&#13;&#10;paf+ChvG+ma3+uO4oQhUe3mbb1FRCPTFN6xdBYak7g8w+DzHJCsj+fY2scRIFKxh07oTIkl4yRo8&#13;&#10;hRcl2UEou68Lz0n7HR3aOidnCRMSjH0fqxqP40vEVY/Ix3b3Q6V+Eclxrvnm+WSqjlmYvTObBege&#13;&#10;hdTSPAJTJeI4fFNQGNhjS6ibwiQ4Xpbx4+NHr81dwwHMo17EUGqZwVfTv+y/778PrQypevpOxMfR&#13;&#10;LFvVorJhIU8xekTy5FR719nsMc/fT84bSlKuU7lVy4/2MUCr2fQPE64W4foee9Jk4y45jpVXclG0&#13;&#10;vqtA46/vjGKfHU4LFqEKpKDHHXy9pbFkiU0Fye+y4xsv8NDt35S5pu9QIRNy09YrwoRL9KtJVRCY&#13;&#10;EgBk6MnuWGie7NufKhm+T1J0crd3U4iIQVqJ1+1GicItvmDMfxvF5pVgu8/PWO4uN9oAuAvTbfXQ&#13;&#10;kYopAXRbAUDNJb6nRbHPUp2Ci4m/FqDGBPN+Pz1Rfui0s4PqflCHbTX93f013t4ra8NGfSiEcNFl&#13;&#10;E/T5gsTo636apz/cPQIYwTjuE8qHH5tWxxJILah9+EIdTmwzXDYbX5nJGzqUG0LDD86BS73I/n4P&#13;&#10;QKwqClpzu8QG7D7KRzRok/Kais2iqF0D/8LJyzar+OS6pn2fLxrwQEU4T+w8ZbrlrmUEweQZPbZ1&#13;&#10;BX0BS3AdL7Wz/H0lkC0bVS1rDwwKrV+8wH+bp8fDkbGR97F/ZPaWdl27XJ9xd0pPl7vusW8+fB9/&#13;&#10;B/ST7OqbOYOIeGsUVnBDGMNaIWfeneeH4hIs6sMpUNU2jZ9yT7trOanwpgAAm0ZnTdhL12/JZy4W&#13;&#10;DV4n9P1hv68bMZX3/k9i9xX8pSg3uz8dPgErP7O/QvNLWP98esBpnlRAHovCRdQZFS4G/PzrS0dz&#13;&#10;S9y3sq/QTaC0yD80zyzMETqnHrNdHPZ6RyFf5TGgbVlYp9DEpzVi2CfXvPq/NSx/Puw9p0FbjhoU&#13;&#10;lKsrIr023w/7xLd0bZ5I32vcHCq4+JLZoJFHTfAllhSHBk7mhbdC0yRaZcFvV3uGHR0oLsUzFEaT&#13;&#10;blBLVldAtqTFM7bZkhaHamqGu4zjsl6E2d+BrStlW+Rdr0AjXhkclsBR5exvOf7t6Mm0/Np1pmvt&#13;&#10;0+UV14e//Pp9N2MCBqQg3icax6kP7TCsF92AD9XMY66bu8eQIvSSJWhvo9wffrtt5PSpYV/B+owS&#13;&#10;lqU9f8wp3linEgK5Mlt9/zSebUlMdedpjhEQgpqS3BrSiv7QbDMNOSOG2/RY5Nl5j2wU/vYm9PIH&#13;&#10;gZdlH2rNGawqaRn52/8raX163ja/spCahrbj36/4//zhf89ETRfbqeIWXBKDmEq/Q2TZRrer76HW&#13;&#10;qq2C0ZQhBvqrX5ACCZkSCebQ40jFWtHKZyM6RpCKbj02jVDUbYpjpiqqCVzerpt1bV/1Ve9ctHEy&#13;&#10;YYqZ4Tgpgv08c16sScEZzFjLobOQ00bFdYZ1iggXsk2XkuBqF8gg50TGcr6e7/phW/3by9vd8dFb&#13;&#10;rxCM1rnNco5w3Vs/UwoaWK6vi17T5WpZTHHZJGUdFeBYLyYss5WslJWBUlQlcXamjJjKkhF2qH28&#13;&#10;0zRtJdRTwIBrr40CMDvoNCsBQnraS4wFLLTeyVGPAeQr9gOA7XDYrKaM7Gs5n8eUYCXZ6teg6eVt&#13;&#10;PQ71vhJvX5/j4rd4hTgYe6NIMAkZTU1F3kZCRQAIIldCjBsEpQCOhKeFZYhD8UFAuxGE5vEWDJZV&#13;&#10;XaG0r6DJ2V7SclkbzqyxbcVUCzMuIblE0DQb4mgGFhG43x/xEqphAFpLCD2yjCvoUdufJr0AhK0P&#13;&#10;6GYBZ556XWxAHUGBSWF01iFgSsTQ5LXE4rq654jHch6GvQtrhnG8csTfdHIhY8Ry3N83p4/ZAbIF&#13;&#10;wSWEVCixXK9U0pgos/yyXXKKXV/zjtvbxihB1K8j0mnZ34nshR9XmNL+0EoOFEegpFZV7rrpoJZ3&#13;&#10;i/0M6poWRC1w27bYaQqJ1P2wb6DTCEDgMmIQQllXHYQMKRpD6VV3vpljxcPq0xZYhWjGGcKYTHxN&#13;&#10;u9MAHBSQq7UwgXCFp8u0sWXVtm7379dgog8EBJApBilw5CI1gZ46iuG+U8vFUMwxgDZ5ntGmz5Wq&#13;&#10;CK2TBVQiB3FEXVu3g6QEFJRBjELWVYaB8trGFeYCUhGS3TWH7W1GBmycYAJjKSdYKxhNcNdt3NW7&#13;&#10;ZLQUlBEIgXrXbxhzQupekdI1iFd/+/WFgEBgjNvME4S7XERy4foowXkFkvOWCRhc29PgXS4grj4I&#13;&#10;rBkCK1gyjtpWCVaU+qIyDF1NMVJVZoA51EDW1tAbhvAVLA9Dt6XgGbYC9elgsz5+GqiRGFCYZci4&#13;&#10;6vhQcb+uEMvpfeyPHZEw3LaYinZJyT4gn+EQkCBKSVSiiaQQYhMW8vvtyRA9ZXS/r6KNMrPL9oaU&#13;&#10;AgnGVLLA4+sUQ8kAeSJBRjAVF25lQLEAu7kcMZZcphCv3xmQkO1d5hFzFTtEAasRFLRRjQ1ZdUOg&#13;&#10;hppisllJgFVFdCqm2MWPeYEUXG9P/f2JKayLA5XoOgEQFHXqdmBa7cfqcDVWEySR/8OHqhdoM4m2&#13;&#10;apvGPEYnFSaEcwkTKyVVqko+93XLZHLWiFoISp5fvqoKExESCMQnjPi4OoQDwBImSAEJCVFO9WIC&#13;&#10;0HequdoYED92NAaLQwApXsc3SiXnVA29E4R5gCr5so2ZJwRh0A72kUKcTJJZFk84gJwiCAvlBwgJ&#13;&#10;hXBdtrIVT1IWwKOACoABeu2YSMYgT0Cu8fktJn4lklqbdy1P+Nw/ypvLlNZYoLqlGVkIK0qEj86Z&#13;&#10;23AQq9dYEh2+BdbUQ5v4JS8E84IZqHA1R89xaRQKNIRXe5SDe9P7o9r0HgKK9EgZLxIZkI5Uac6p&#13;&#10;hyoVTGtYCes8IxI1sjl8wIQSBti6CSDiloGKQOcQ9WJvddtopzGWknek4FswSlTzPJtlrmolMEoQ&#13;&#10;R0mmZdObxVuxYNXaQlA02ua3t3a/zwjEUGhEfvVFAlYCLaQjhxQA6ZrkUw2ojaYIVtWUJjhP8PL8&#13;&#10;614R5y9g6N5fL7v2bn88YUAxQAThnjeFUFoQL5RWGAm2pAwbFpeYBbY0tli9ryYTADliG0FMjEZn&#13;&#10;Uk5FRYQcgkjK2pVKcM6Is/aPnz6/XL5yiubsXMLV7kB5l7VjB0cx8R7s+71ZzyDYwGB3bFGKxq7G&#13;&#10;J0pripNgKeKyrKWqa4T4NJ93nG/P3zrOANnstuCSSVLAIZmqThwi1GZ+b0+7s7tJkkmq9bJ1ov7h&#13;&#10;y27MIdbEjLQW2BTTDqpsEPcq2ygLkW3n482a1Z7PFzPqaQUW1Kyx8NWHWCCLaLvNS5T51+l/GkSl&#13;&#10;ot4vh1MbOeFibxxDKbxcroJUl7cbhhuKmBSOIGwCQh0FCBCJcEmiqrbgvJsL4vtOAe9O9SEiO93m&#13;&#10;XX/vtan63fv55oMPcQURiiJ7rqLDq74ePjQACOgzTvTU31FgctoE5ikBqIhNExEkbADn27ZoxIT1&#13;&#10;ZjjULun+uC8J5C1O3iwktu3e3hYfE4CqmKssYXz71twNN+fvT1WDQn6fvQgbKGsuIqXLNUBOp2Uq&#13;&#10;OCOMvA0VtQELX0oqdIPkgMFqVw9Tdlndd0v0CUM65uA949QJLiKpFIK4kL6HPMTsEvSZSj1aXnC0&#13;&#10;QXC5znOBUQg1v4VpClW1A+uNFhycsU5fWTwUXmIUXE16Uw7hkotqyLZRCJxzCCKAFKalaYi5bQS3&#13;&#10;MRiGfAbxZuZZLyiw1zITKob2CFBZxiul6m1aqx4HSJZlqwSf4sSzKDEDDSrZcA4LiImWcg0wF8HY&#13;&#10;wkwTWh6BKgxgbF0yKNocstZ3bQXsVglFEwCAqbqPcGWgCtrAUBjjn1W/jcvD3d0SYsDF5dSzTigo&#13;&#10;6soHiDwEClLMo435HkINSSA1rtOyXMMWvO0zmVIxS7YrLDxCiHzO47yN1sAi1pyQoilMMLMcMiwm&#13;&#10;ipL9FuxEP32gLqRUbHQPEAUSl+gna4/V4eadLwBusYDdus6IRokDCtGGzRdb19Vib7mk8fp2kgcR&#13;&#10;TQkaQk+DNTq8Pt+E7OkOowgkEcnDFNy6BM6HSlQSA0r5uEVIs5RCOxuWJYECUTZuBgaPYQ4cRZ51&#13;&#10;sgWzWCIFKKSEXFKojbktNVydKQTA4I9db9ZAcBWcS9gzQhUj4/h+rFuMRADFG4w5LjTtKEN1W3MO&#13;&#10;cqD73fnXV4EJAKCCOOQYrat6BnPWm4kB9xwxdPIMr8CFZKuQpBScsWwgF9nG4HKoolz0xCXTOjEJ&#13;&#10;Q9S5bEWqEK3xmlWKJKcYmc7rPJmH0ynystEIEoQ0Ai7m1QQ3r3ZDBenNrNCu60JV5xNCkcma9Lt+&#13;&#10;vY20wIKlOnwIOsGQKSHRuoxlMO7xNMRivV8oljYxLHfTeispOWutxZSSGCwRKEYt8L5q6awvxbHC&#13;&#10;rbFG2ACBFQ0MaTI5BZ2pQIUnnNimE2l45Omw3yfOfTKqRpyEVlV6Na9LXuPEqhpJMT0/Hz73MCLg&#13;&#10;ybzeqOnsRx8AACAASURBVKCESG2Mwl0BpOQINoL9plfXdcPz01W2GAFMIHLZNrlGhUgqn6eIVB1A&#13;&#10;Ot4fc/I8Rlk8KLjpUUa6qlFObjy/ZKc5hI6wfd1lIq45IFTN00hDVBh7wlxwfdPnRC1iVHAAiyQ9&#13;&#10;MmDgTdsGS7qUCwaYERmwjJuLZsOGIka9yK/2FS/OxKT1nLxDopdMKEZTQiyHwitSt8s84YAZogRB&#13;&#10;FquzLQ9dLYGhwdWKV01tQqzoUafC+5qDzXBxuVxyil74ge+XZd31zd3dfp23FMCSBKGBU7msrsF4&#13;&#10;6A8lb5VArVd2Q5nmXEP8f/zzf0kWD+TI6DQ/0wzx6/h+ij/D+j2sMMyoxalAmEpUQ4NShyuARSg1&#13;&#10;oREUDjSMH9swaphxwA0I58JLjNl6bO3bnjFg080R3MNDAj7mFUR1Wd67o4TclyiqZGpCSM6sLRQo&#13;&#10;xYhDJE1XUDgBUqH1ho8oYZYJwyvHMlPoYETZ9bw63R3Ci5FDmz3IHkXkjwQpJpSoKM3PNggOCSnK&#13;&#10;zUY31hTOZBeRYkzrlSLyi58RZAopAVKLdtYb1Qivr919v4yrN6FYMkMfGhQI2n0NPofInO6bz5X0&#13;&#10;6xjdkg1NdEsRStr84/nfWa3WENyRk9crpDjDWLha//0XJRsqKp8uVXVXsV3RaLM3sMw/PDzqLS/g&#13;&#10;+7CvCPES7t7G35uKXF6/j+lxBl9lYWJBqSOZiFLAMjreUxLB9jJJcsDFlhQFw1mTzcTHvXDrNwsE&#13;&#10;25RAspQQnW06/L58bZh6Me8AUlzqyglYh5LL5TyeEPt+vYZ5Ota1USWaXIP6ZlzMkQpBhOxiftnW&#13;&#10;rVi2q3MaKFv1liU71h0e3eY42JcT5S77cnsZ0W7V4wpwlpXQ+q55+AaIqPuPa5xeYT0FMKAKnC/z&#13;&#10;YpYlSCG6gWxrGN880rjqgap4AG6D+T9/+fP3r7/LHQ5uODzIdfldb7SyxfsVkhCD5gRKxrfr3JCd&#13;&#10;s/Ve3TP1XkTHLcDXkKCfeVD7o0+Epi1aqyBDOscebWMAkDofHcoSK+RLQlWX7CD7opNmmuceoqj1&#13;&#10;e2dPFlhgC/Go3iIQxbBU9HwTGTHlEmalTZLYHDwsrBiG7kQoX1T/1gICwvT6DSyUFxlhqY59bePD&#13;&#10;H4YQ0LSCHlSazQE255URvalsi/OPd5+wunu9PPuyZEewyG6zwXrOBLw5BWXSabmvd0oxwe+NsOvL&#13;&#10;zUxJAlhEuWmGS/Qa8JZ2BaOK0raG03OGr9et7j5VeCY5DIIDG65qC3mSbKtyMqWPy3bqOo7CaN4Y&#13;&#10;59q6vRrOyblGkbfw4n2HCJoWxdmEG0VLXN6Wt8KxZz29pqmq2+xDNGmtLjWkoJLXHJOUH/Pj1bzB&#13;&#10;2qUrO3UfL7dNh+T1tVdkvY2uiIoInZZCHd1QgqhSw+vziPZx3T7Krpv0rUqpV71d7YCh4bVjDnbh&#13;&#10;rLHX3/dqqDzfan85W8bE4e5+dPPt6+VwvLcJOiC9NSg51qeyr5LPEgmXWS1rbq89HM9v6tlQnUCG&#13;&#10;QOraA0sagBR5f70VIhafWA/+KI/vflQ/HjfrwItBiYRQyF0d87rbkVS3wZwdKaeff7i9/GZS7HYw&#13;&#10;wWvKlZzyWFLaVS0Oyn4119cJ8cgi3kDnd5caweiX0XTVYTO3nHE0niGo3XVzVnutmFAcRLRltmqQ&#13;&#10;fmanDPnoUt3FlPvsMgUYkmqab9EGtksVqpYAnt6mhph9o5bxhinpKwKLyIymvrls7wfYaFLKTkKW&#13;&#10;JeE8oHQIWdsWt/PXud0dZQSpJBNdLOLD4UEvOkUsGc8cDZ9Pr/Obcpxj4p3rVKHqk+cp18ltffVh&#13;&#10;MiaAwIlw1XF7/Gk4X9FoCsSeUWvjlN2wmZXWsMOEtQ4pErAH1PHug00BiQvyHVd4W67E5kssrSLL&#13;&#10;9ffmUOELF46CMd3KFMJhvG0fFVqxd6SgWsLvs+ZVvs2PdbWVwUkbfWmrIYEwZ56yjWkaFoQS8Tqh&#13;&#10;A0KbqweVRa5JwxoZLCge+5h3DwcpFMWs4oyUiMyK+uNv2+yMIwk0U67+cFrmkZIyog3qCAimAqFc&#13;&#10;dUjs2/2L+cdp6KhXVTgFsIa2Dbf1x+YwuXlts8LsJI6bw225AbcWheGHffIEBEFDST4BUIw2Ne5o&#13;&#10;hexkDs1hyrfC28n6ebt9vv9iaJzLRpfiaMMUn938s3iwmCdSIAf1Vm1moVUzWvtJ1Dl7RAtP7On8&#13;&#10;y3HfS4DmAyuOXkZrLRmAd83V2aSX0reAlBitlYcBAB+CEQ3zY3kbx76jKY++sGF/r22ERSCk0TZ/&#13;&#10;aiQO+RZeQIoCwBhrbjiwBBcpGrMXagV24Zab3PABQRQN2NxvpRUvbizzoYStHdS4vMc1ryCLQupC&#13;&#10;vi/X+zvFKaTQNO2eBJzGjETJ1QVhzljLGhAKz7twpU9Z7PxtrBoaoQ1QTEt5v3gFjIfImcAAg+XC&#13;&#10;/N77EJMfArgCvzt1WGRKmE3RlvTQDtrM8+1MEEpbVnXhrLu+564hX98uECOQk6opjQyupWVk3cr9&#13;&#10;5/5ivxM47KAKW/CLS+C9YzIlMJmVd3L1ow1awJqHsWr7t3lpZXHAORBel6Xj7AgO12LSnSoW8gC3&#13;&#10;TefADmxlxVEYb7iUVqik++RVQjexzSmvCd7hakxMKhmcOdwrsxiORaX8WoSQffCkyN4+/w/ICamr&#13;&#10;7epn5VXXzvMkrvjh4W4x60TgHeGUIRfjWzEwr1QiHdd5K3t+QAVSTOfzPOy7D19Ot1nDqZGiRYjW&#13;&#10;5dxUD9qsTde8w/UxCWf9vFjasi7gEuINiE8o5ZypaoCzidQhziVMbbNn6BTt2EsgdyoLujvs4EKX&#13;&#10;e8yh1K/raqeGUVq37HSsSih9RxE04xm1fYNk9KmlTQph2SYqSYB6cINgdNVTHDCdGN6yTKwgeMlr&#13;&#10;1XcAYf38+6GRd70cF08j0zbtj4/z8itcVM0lhvhmxvpSGCFvb08XZ7AQLgIG6Lx9LYCgrBhGd3/8&#13;&#10;sk7rvu5GMe7AAA3ggeBk6w89BEnYPGrUqnsE2twvadkIl0x2QVUSN5GUgL1iFpgKRJDRwgcF0gaL&#13;&#10;fiK7R5Ams9RDs79Mz7wQVXHZ+NcJHgdZN2SKOffGzawrTXYYlEJzYRkm1R2Zd+u+VVWumhwpzw8f&#13;&#10;BjfeCJIU1ACpCb6RQlrZgkDvjj1jg3VKZhTNsys00Nb5WwIFCS6u56tNXV/xCoINzhRFmQPTTHW6&#13;&#10;pFap8fsbVlJZWRydMzdsnc3WHvoybuPbC8F1gTLOIcoFlSwgxCRK3L08vWfiT8c/j/rWHCv4Nr16&#13;&#10;D3K8uxsWiIaVQAAABHWJOkRcioazKsh7RMie+Ofb0q3AeRWUYj/L/nw513VFYZOh1tFv0bINGqd3&#13;&#10;h54kBjtEaExhMqnl0tqUXIF7CvuqKwl5F5MNt7xdkCYxF57b4cCohGFcXBJcRl/4kb68LqxqXQYV&#13;&#10;3ROmIUaDqPzsDBBvW3HbSjPABRQbv8ZwisW6bXRLI7PN+9eb9jBBAAhGx9Pdcvb7vsESTnGM3rE4&#13;&#10;hKJ1njpQkT0LIdTzJVaQq1Q3iIoeBwIlCCwgR1i1Dywm4ed1vtkia4ixRXoZ+mE1zqE7dcqT2TLD&#13;&#10;h8w0WZOGy2to7jEMCGGUQXz6apXg2/QO1r6hqWk66z3CDZPFrLriPBLvfi9DOzSSP8H2ti6Y4RKd&#13;&#10;Qhi7VeSF4PZ5+itClpOMMMLQNZxm533XKdy5jE1d3r6ue1l1ALxNFzIMdnNxKy4nQ/iqFy6pv3ii&#13;&#10;kShU3W8LuEsuHZsDSPjlphvOKo6ZJrGpcp0WPO4cm71XUjzc349bRiWT5LTvPxzl2zKPwe6gQKSJ&#13;&#10;3rUVe/3r5qVytycFtoMkq9Y+l9UWswje1aQht+e/s/1JcAZAiCLHGYISi9siKJypFAhgNYd+Xuxk&#13;&#10;fROgaAAq7tj24kaFOoxpNiri/3r3XxpQ+dVF7GX/J2X8T4jV+nkFdWDU1NBWa8kwdOgVrQG4UgB2&#13;&#10;AvFifcpLhu/p/WHf6K0Vyl61pPUzRTlg82p47wlPlPOV1chcoIRs167A33/o0jJSbW6s7BrlwhzC&#13;&#10;XNMTQhcCtop3kEqScbitE2QLDqq4XQnvMMrcAJ/LGpGSTmMXUE7f3eEPJpmMLMLyN9QUUIXRgRY+&#13;&#10;fdsqetzOlLe17rbucyvW4qtFh0BFg5jBiWYENwJumEx84QrxHF6HtzwddJJbFJ29VlSqKA6LmTmV&#13;&#10;xT2C2DNFs7UbUvVPuFtfpmdRMaKySnesI6kyFa4693Os+isr5Emq4c7C6rwVDfThGnG0TQ1PrgsF&#13;&#10;rDezAwd4ygLt5rcCeOPvF5fUrvsX7/91b1jdMVtrv1C5mIGw4tAYfmOlC7avmpcSGqtj8Oj5c/44&#13;&#10;XTAuN+OV5PdHg/A19q8qVFHTmnzZbh0J45Ec0AReW4THSeTCQpgaDqo7UuCxadm6cQALTs0GCR8C&#13;&#10;8BFpvhT5BRTjyFSyN6aDSzKBJMV+OyDB38pmgcptiSMAT3LauZwrSKlP5IihMtk4MM8X3PdsldBe&#13;&#10;ksM0ZSwpO7ACL+Hl0LaDpOaCvGjsZFkGtSnLBUncXHpc4zenUh56lo2t6j2VxwWEKfX33EFhec/T&#13;&#10;EjDkAq6e9+YKsDF4JfyLtFhFiNeRE9JHBA3q2Ck7fuASaAc2C9XezLdaIhDZti/Wx5pUnG25+jL6&#13;&#10;kFkdoJS74jGeQBaqX3TxI4ZF3LOiFozeku8DphThIgVr85DYFnC0HPULLBrctsTaD8C9buOEDNR4&#13;&#10;fH1j+6EncNs8MPWOxDhAfaL8xiKoZIXdry83ilnDd5CYeF0IgLuhvU6qVk67jQr2KJ701/c6BxeK&#13;&#10;O7hmpzrJGFPn+j1REWNzPlbCr4DnouxyOclJ05ybmtRxpX03KQ63LbcDjyqf4Qs8yQY6Rr87P0T/&#13;&#10;BHKUJNWoNL5KqT7rrD7WFVA7PmHd+e37Lq/FLRA34NgeriYYvTkca3jLbKH1cT1/rSSri/Uy1jfz&#13;&#10;/9BK5dD5UC3LbwijSrYhGwr//fFBspUZ9hnqREYTJOomw4nYbBSM9Z/cdrns0N765IzEpCvy/I8r&#13;&#10;hEmmWfISylaRo/pKn3fnH2+tvmNN+X20R9EUxLCF5SIei+jS6N8T7OIlsUSTcdVu+uvtufB2iTve&#13;&#10;y8crVbIpsrZvNyKbWWMiWyZHmBNN5ZzQJrjzAM+lDbbk16xcapOfr0JKB7HUa2gHaAK8zfVOrXpf&#13;&#10;s5Ylwab6uYdtBfj1q2i6ERRLa7k96AQhwUtZVapsvQVZ/ba6nwpkKDecOLMuUkh3P7SfNHpuAmhw&#13;&#10;t3yPXX3Kv+OVxHKPWLG/hicyyJWUfE0SxVbKqXVpPppVY+/wPoPxft0owEPUBpNrjTq+tb4ZUTAw&#13;&#10;gwYK4l4byed1/OD7VxSIAFmseZG6d1vI1tEH/zGx33DYgN4Kp6DYZXw3ngBub/C9+ZEXQ9/55AEr&#13;&#10;aUAX30FCTWpxBl5l/eN/+7+vGInQ1YlgjejOS8pYy2FZZ0UO/5ao1X6H82ZyF2YeFw/RhebNj5zn&#13;&#10;b4+f/ygNYQhX7epS8LySmEGNMQ/KEG7v3WrYzzBjEovnZoKTqBlWvMQrHHLHxPq2oOAjaSmKggQH&#13;&#10;U2GQVQSa64L+SRvEaVfmb+cXvXtorLwRW9XZulkrrl6/mzzIcM/CjAJ6/1S3J8jPDZqW1CNxQkRN&#13;&#10;EgavCE1aFweDs4Tg667hPTyftxJ4gD7HERK4gLixWZ5Jk6v1vG7y7FBrET8g8fevX+/3w9vlCWa7&#13;&#10;khnaeMQt263f3pyAAmxBD18B0arPHOLNRUnaJu11+UcAdzIWtXrraWPOq/a2VG/1CDIs3FA24oXd&#13;&#10;8EJ+UvPbRFVKBhJTfd39seMbVqHaAx98Ss7O/rjbg7SPPgtJeVX+7QoF6PVTxELhoSkgAZJv6WG4&#13;&#10;6AJcZCuAwFB8JeDv7MMBVDyfsN2l9poxbBvqlnfK6dOlNBLtkBGOvF88hpRucsQdyTulZa7kUCmN&#13;&#10;kKUyZvi53AGBlyZ1lzQ3OACcgEDmiMjDaNt98362Fkd4rKvgxvEfnQAVDSQYVgWJGb7ZiVpRN7xu&#13;&#10;i6g5wDsMadv2ZwCPe27pa5RPt2EHzIVlFV4JITsWYJkmS7fJ7MGOwztyAYXswK24mdiAO2iWj7tK&#13;&#10;xRVEWCFuJ+Ob2SRa/Fr5WLJldufhxo/Zd1f0/s80V8t5a2kofV033UxM7e6mrbTDHYEWRVnW0qIm&#13;&#10;M/1vCRIq0TVBssgDyjKQx8fvUnpBRCdlqeDrN1RiZPiplIfhB1Tg3U45ayocc868Gn57vcEhv9Nf&#13;&#10;7reP+2MMsy0rFIPJP8kCOPUMreYOHsRsHwm93U9m26pQVzZ9HcOGohFZXONx2sMzY3OL9izzF0VK&#13;&#10;g7BUakvg95uBUl/WHX1sfzff2Udxp1sfr7yxBpBgqQA1WYgnV92I2LKfih/lvQEjb7dlPmI29xVC&#13;&#10;cb2R866YUjIinRbGVd3ow2FcM7q/rvkVoKH3NwQXM0pmO3+zN5DDhlW+k03aACrA+ukNfd8d+Ta9&#13;&#10;O/sfPJ5BijXAdEorwKSKnt80cL/gwgplSxJ/JptNlTjNFqL0HQqDxPIKxF3f6usbWdYFdjYk1B41&#13;&#10;7BrAJM4tiybMnH8OgImuM9fFLG9cAYvnsNWQwtlsSPKSEnh96xJ6ajBWGlYA1xiN6QWwREMEZ6op&#13;&#10;J1LwxKh+WymvXKImu0d2ihEQAyQPAcMMFJ3yBvGHggHWmazBqjxfosSqVIspmuOw4+Iq1srg4VAV&#13;&#10;sJIEL+TRbZB5WiIMWb3k9YVo7eQIbPVRoREyDOgC8rtOO7DdtnaAtJle8+Vn2SumW/a+gCoYferb&#13;&#10;KVZffi6T9k+v3rNDvzOM0OIwp4WMRIaI7aqrfotTYIkpKhzrOOXQebbrBUuwnMfXs4J26AMAOVlV&#13;&#10;QzyTElIrI0x8iVe+ozVmAJy7pk4JUru9PipL820eJRqYXxrGkBPBASjQWqaQYAm6JTWfhci332CT&#13;&#10;+pKacf+NBnvZ56a6MdxIIUkEzojYnorVwC4SNM5sDyCQaNy5Jd1yMYCdI56aqT4MZvRH1wa2IQPT&#13;&#10;LVYl163T9sI7ZL5V9z8JqXN9La5FgAgb8Xm9gA1URKbL7QH+FB44DD6PIyG3mAQysfPkAiYRBgpp&#13;&#10;pHBYVwDZlsSnT/EvNqKcym1MzWeonZ/WNstUw5YfkwaY1O2JF1p/Pfs2eYddNqtKAB2kXTQqy1Gh&#13;&#10;KmGHXB/z0cHCoyHiAiTA9ss8NDf44GjbNzcF12LpkQ4XnI4SaIxH8kFshHncEplv2w6GGHpZIwCv&#13;&#10;et33p6gL56KWKJaiA2zFuc4WTHNq2G3BiNazBZC+dfHgIl49ZPEupQxiUQwtZsd+vzyogawxxbe+&#13;&#10;UQixasE5vtYc1opN1eEzuzQBSI1AzKgfEKdXjq/uSbYZ4K1jK7bKJeHpXXVzc4NAxB3Yacs530q2&#13;&#10;BfmuzdHn65gPtXdT2WRaO+12J+DHbVuTBzbk9oZqrJQ6vc/+vjmQcfV7csgJ+4kGS/gnLBnURvpQ&#13;&#10;isxg54NlipjFGhsyI75ab7NoDqgdVqLy8zMEXZrFi4LTVY9DK6qI8H/93/6v1Zebhcdq+KZf+4GH&#13;&#10;srzv81DvQfYCpm4bpu/fjzvZV0VM/XweU45nr/pSzd6uPHZ2FTxkQnCz2zq8vq79Ts7uXHG2riPG&#13;&#10;afGGIpAd214Az8MXnqIxmFLSf8ahVVW3Ge8jfv9W74d/SdM3LeBOVWXTkCOwk4iS53l+6D8lmH1Y&#13;&#10;2ho9o+CWEfJSc3T79Z0KePhyh71pRhffzyzFJWzDI4Zl6juELwtoHlGp9KjboMHi75vde31eQeqb&#13;&#10;hph82u0P70ix3lEFXi4z6cbpdn8aVFIVA9C+zlS40XpcreII+MpwZ2h0amMQwm/9Q/OYdHwvPhm/&#13;&#10;R+24drKrw238AVeX/HZXbn587WDp8bbtDlMMpoA3PtKe3MJY8aDd+FA9uCcvYHq0crvYRAi7IOZO&#13;&#10;FVPr7Zo3uv8P//K2OdS/1LnZZXAELqcmCsQ7VOhyvKVLgrK9x2SYSYkBZFpzd7rdJoA8Yuva+Xj5&#13;&#10;bCikHzl0qeT3kMk4Zx/XD6pmJQrFTEtYR3kNlvHxZv6tQwKd8/hHkP6H47K+uW33Ce5XIjxSgMe/&#13;&#10;Qjk8XlXcMrSXX3HBAvbkP9JHT2shg8vZ3965V6w5NvswQT/ptGYqCG7veJXW9S+rFH1zQKSatgih&#13;&#10;VQD20DdxjXt6efn3j5+qEjv0t2tNGAMJGQETWIH9Rx7PP1TLqLZ148nSfa2tvc2XSkhxjyc9U06Y&#13;&#10;Sknw3IL2512ZEmr3piJ/Xb+qVLDy3cdG8/UnWN3CeG3zXaW32ZGq/brqPseL/qWlOY6jGE7vKSGE&#13;&#10;GYiF7LIMG3ipu493dV9gJE0KFT12gjhN1sWY3xs+YGAJsSikkFbvpiJ8y2hIZNh/DmyhDzWBJG4g&#13;&#10;k5GeCz7n3h5fpn+t/te7DW4vs00FfXmoj3XUX7e4u3vxJt/1zPxjW3lXwV65ZfUG7A8PP9CXr677&#13;&#10;4baFXMlhroW7O4gG5wWPzOOOpu7663r/6bKw2D/U7cCeXr/FNTdOAeuJC3kQ+pP6wTRyPVclHRga&#13;&#10;rfsXfKSbB4v+6fDj9XUzkSWlA1ty3CQtkR2wvx5s3Zyr5rOxrsj28/tETwxUD93veWTh4HydJdtw&#13;&#10;Nm8TP+ECSUlAftEfdkeAN+2+f63E3eOnVw2+aXZnUELeSYI28j9TbA819O9XyvBvPT+qV/HMZOPh&#13;&#10;O6icgUTUJxpH6d/3RNodg74c0JD5ty/7tpUyY5SfzfLpHeDq+gJTUOY9f+n+IMclgiAqwjraZfZh&#13;&#10;q1Ty9yeJ/DxnuPE8ZfeO/ntVE+ajymWrZbKgpoLUy86G/kAXcHOoBTc17HvM7NY+6NVTi+JRdvAO&#13;&#10;GM98gKwn9o1zn4nfhpGPOxbToa7fJ1K14uX5nNG+6WJIhtfUavux/uDn5diSqGOzSePj6H1rg0mY&#13;&#10;cYJn4R1q28FH95SIFWP12D+/v4Dx+L/AJmlXH+rM9VFWVq/Vsv/6+q+nGnZw848fc/Vu0rWuUT7x&#13;&#10;z4qfrX3LgWzznCwKqQFkdCxCFjH9WuZhRwSiH3aP1/LmpjlZqwjJIfX/1M6Ta+Vp1LeqlVXDhW1B&#13;&#10;n0l1+P0lcr001ccqFDLdyEmerxsS7ZKxF+Ly/P2f/uOfULxS8H6SimyZAEAmBCOhpPHx7UfQBfv8&#13;&#10;Yv5mH/7YDxHvKKqlSk2/kIe1/b5s55uDoBnah+ff7McBvYxPaC/XK/ko+5MYJkgmbzJ2rEEuPv5c&#13;&#10;SFvXazH1nUh8GNPN9gsGQKAy0Mq/BvSICeJuyS8yH8yta+FmJokw+s8PxmzuuqH1sN8tk1lE12Sm&#13;&#10;SXENQMAB3Voh8cv12fwN//GfH54uL6VXpIvV48fZ8dn1rcRid4XSmJdC/m5rAlXrRlCIyRnoTObm&#13;&#10;hBukrun6Lb0dh88l8Eo1r+v26U8sTpbMaLMsmCybDJuRZgHKF4FWil9QvU9BYKgyOJQwJw/0HIS8&#13;&#10;S9cnQgttpIFh3x+8c8TrWgqgdh/kob2S3HsiBILKPlG035Ogws2vZf1C6pTi8/sLH1ifqr4+/vI/&#13;&#10;v9/fD66lfyurukJaprs9aYf0bpeKb4f7/qrXOG2/rklxdU96g0wb0cGiib8IN4VwU0028TjzDQq+&#13;&#10;hUR8fuSfb+tKhp240pszoICulLe3mWVc8cpt3okl+vXzYYh6fRpmu1hxpepk427/fr09sLonKuHL&#13;&#10;/lPgdscz2tH2/P01Ht34TB/v9g2mpZjpQFzqafqpADq9Rqp7JCc6GyFKAFNY34jaV2DI76qCWUlR&#13;&#10;pvQoDpfLWiJyFpmD6sQWA7+9C75+q0gUFGMY+YCP+oYzuF23ldej3dSg5is73H2cLpqDZo3f2Q8f&#13;&#10;VQLk6/YGZUMPZfDlflv0cP369a6/7568k6oAsK0bHDmuLKuECQFW1hf6eDd4NzlaGrPxXMqvFCnD&#13;&#10;EmG4pel3Ix8u103hViT+dFm7qn397duBFAI7W/DVBTqPd2pI73n9oqoURU9KvQEN3V849xSWYHr4&#13;&#10;97RN0F+cbmEDqbjFdeVDA5OHW33gi7p9rGHucxrwdLOQsLBkmtl2rBCtb+86brbfb+CWf0T/TPy3&#13;&#10;RWRblpQ18acE/aliOxLz6eVylk5HTHeR/isMaaAf3sd/RH7riUIT7tKnl4UvFhWmXFzuboxf7DgA&#13;&#10;uP7eCPcwkL+a7Q8zlgy1B/lS7iSUm3cuxFxyjkSq6jMwMvx8e18Onx5DFQ4amj5PH8lujaIrTptg&#13;&#10;INzv/lOk+fI+VMT6Os+u+v8Jgo8dy7ZFQajTu+W3C5ORmcfed58BCVWHHn+ARK9adIE/pYlUqHjX&#13;&#10;HJMZmWG2XXau6SdjQECXK6K7JLtLZjURaYIZivPi6baRv8p3Mugup9uceDrP5497JQXTIB6tb1kv&#13;&#10;VQUsPH0ZCDWslM7iQt2VfgKPdIamdHKb/sWOA0UDQHXXlhshO1bg4bhOeFNsa7yzeQTflx1ttuXb&#13;&#10;8s+1VQ9CHfro5HbabQ9phDOdcIYQh4hcxvdNAfrrsVov0a96dlX7+HaawdxfYDOWvwZwTOMRYf35&#13;&#10;r09vozHmTCFv4X0qMuObaaSYfSObwoj01ZzvN+3ZOAgIsLAd+Ku6WFdA/2hcMlpjCknz6f04QlJh&#13;&#10;IiWdhnPbFUrhZYYhn781DQPIU4Rfbd/d7+Y3dnn9jQms7VL3l+8eOD9/eKia17tmTPWa0LJOm0Nz&#13;&#10;X3iZerQWMAMDOrR/B6dspaz3BtC3Kbg//rx7+Hi2XrH+FYgRYb7fzfRKAKdaMGRKX3AEGPZiX718&#13;&#10;/39LXBXwQ9yN5+hgW1ySfjcaQFrJjbIxe+WvoQQSfj3/IAqK7GSuT2fx7G4CV0QDl0A1o/rs6898&#13;&#10;UJMl2CnqlHH+4BOu6saZoGR28VI+REbwXi4lXf2lYj+Qy3jt2poqM3z/jWQwLJqQHW29pT43DNIO&#13;&#10;D7pWnLeppFk16eX9/4lf71/lbdcWdhmEpI/bNq4rTiiLUqPsYuQID69/klBuqs8n+I4xKrrq++kt&#13;&#10;EFxO3QAAIABJREFUgvku/3id+iEaU+FdszfZ9nHy7p7R3AqdB3utLjM2K8Pn0caCJz3k8T1QuDt+&#13;&#10;si47CUw/ZYfgkgE+QHMOKavdZiqbpyjG6VzvxZ79+P10TBX8x+3vDj9uH+8NmGtb7rdaGltacFnw&#13;&#10;gjlSBVPVbiWsAeObbtBDvZnmm8kkH8sRWEIqquEY8qAPW0DocBuco5+L6vnmb2yT70PI1Qpy/jZs&#13;&#10;KoYHfPr7NJZdAZgfBzIP4AF8HfpClgxzvP5ngR9RjLu6Ks+7FPvDR3cDM66ruGT8htzXm9prWWdc&#13;&#10;OXn7tD6auLELv5T4froMrSo3bFrYfwSL5/MkmTvq7wBBBzFiJBJQtdTFOfVQNXeTpVGun/S/rscZ&#13;&#10;LhCAe7wSkBuKPzmPUkztYxtVwP/7f/mvNgFZl5IyYVMFIXB2yjgjDAGAIbnI6v12cdZar0gVg1dS&#13;&#10;YA4pzRAlxpmAVcoxZDgsEwWEUSkppRkKiAXnTIoxRARyKQurlwjDoVBv12kMaNRLzcr5OvEsV+Da&#13;&#10;qj2eXj2D6xAEwRkahEjJxHK9EpiwkS1dJCYpYU+IJDJGgJQSFq3M92TVJwOSFAxR6OimCND44GUh&#13;&#10;lxg4L61eZbNSRlAj3uczZwcYTKFKQJA2Tq/zmNYlGxVBze9qzoNZnAmQQUQwgnQlhZLlcOr5Jnz7&#13;&#10;9g0JHFKkCWgQdR6v65FiX0lhtVFEvUwvDRf6MrZdC2KW207sSpfceRwL1uhrrFs021vTFkj32YFg&#13;&#10;EQB8Wq+07gbvFr8yKkooBnejHa14c+uvILjtDuUVrjrMLgUBZ+S9N4UqkWBbdVh9fJ9GyUbBJWXM&#13;&#10;r4QgEkKOARtga9hooJ+vLwAzKQqfBWBValBhAqYgArc4iiKQkLz2l3b/aFegl9CSqBSgEjMmBDdL&#13;&#10;hikHiXJ1eHwZTs1mgzyvO1EI9mHbabdOqxlXO2vrJUCTVYQubkATjtHUpYSQmdNEYixlwcUW45Rd&#13;&#10;NpOnKiefXTKsFMc8EaawlGaEpbBzsP3sAoX7EuISVo9VNLBJBQMWJx2toKCiUCKJ6Q2unnpWU5MV&#13;&#10;oimB8230q7NxNGElgrdEDJdxWqL1fLWrC1DCgowzdDLZiBBIAG6bIqVMOEUoUBh4DCREaER0NtgQ&#13;&#10;FctaG62z8Uv2YKW3y2tdQWiLqIiLDmFkk0gUtofO+FhAstpoTYpyjBlBr4fbi8qs3j6Uopmuut7g&#13;&#10;fpkrrHAqGlpRQo6XixL1ONvd5kABS3DJtVqNt5YogXkucEjGGk1zRtB7gJPltF7t6LMHmFU1Ho/n&#13;&#10;fbfLSXuEr6cTDqFVHzkWOKbFRcr5GMZMXbqk5AefSEgccTXN5zl47UJ/vlAMGcuLQpRCBCgEnCiS&#13;&#10;kxWoDCtQKa5SDcPy8eFpjbOzjkOiY2RMZOITtCQpZBcKGAZgDmm49BwRkSFiexUjBwL4rN2J15Ry&#13;&#10;lMNSt79maxhBjGS0wmG9IArcaIMHGPOc8BIYQ7mu1HU5E17EeUWrRTzdwNRPo2praCksAAUFgJTj&#13;&#10;vilaPcWSoZVnu+ZlTEDWx9sJFGIFEca4eE44xQh8ejpEg2Di87qSbBpe5JA8xnmiwWgaTDCo2TUO&#13;&#10;5vO4YN6xNX6qN0c32OtAKRJKTuuiSrmsgygoCEzAIvpRldBkMA+jZMoJ1JZce5MwUUVya5UzdxqI&#13;&#10;ckk6WZRoIbk3RtYAQ5dOzq8ee4dCU5dFWmDMm7KlpOun56xUBMwkGkPUMcYod3vpclgRsEthbS+A&#13;&#10;TGs22YbR48jibe22KpBMEUUZ5LiBHAKViplD5GAERpvF0cx4qVq7+CyiDcGZ5GOiTOHsGLBrwBRB&#13;&#10;CgkFQFVxgClDshoEcW7KEnGkKnU5nZ52ze12NNawDR21W3yuJZmtdzBO61w1VUaGtoWDnNR3AmTr&#13;&#10;AQ85954kP05HuPlQcyEpcNOZMXl6+dq09TyP1ONZaxNciBoyCkESQg7v2q9OG59cdCGupx4lYFbH&#13;&#10;hAKLSQ4vE7A4AyhcSI0CBZGziWW9X/IUMl77hWGJS/XojZ3DMnhK7zIACfh5EaWS5qppRGJTaL9Q&#13;&#10;zgJAQJvT6KIHOCEkHaFL3bVnLZVU3sfkgGf+7mEHkMMgAC+oVVWrEHFwBYyJdRlkR7/9/kaSErzB&#13;&#10;DNR7Fki6WesC7L8thcBSiikjP0dOVDCGY44A0svId4CLR0q416tbg/IRROBWt1Zwm3dLP+t1jSwa&#13;&#10;T6yjyIPQQOSjHWfe0XEdF2MpU3kN7uYoKQjm0abbdCtKLmvR1niwGsgyAln4NUEUMGXGtqzM0Z7m&#13;&#10;q+zkvE5LtiAJJBHjVEpmXWCgTDpXok3umhGK3IuKc8tNXpVgnqTysAE422ARRptGYJin6cpxjRkt&#13;&#10;kRCI+GTAClsi0nU0KugwLOsALBzNFaTAEFpz2pLD6E9e2hTxCjzH2JoRJFdX1PlrWjUOUojSx4wQ&#13;&#10;ByGmZNpOGRDLyKlQQ9TdtjtdnjG1gm1YARLGSJEDA5hQBJjR4WTJh1aZTLb3P7goU86LX9pi77Fu&#13;&#10;CpqjxbJNAfrR+MnnLTHn5Lie0K2TdXnobE4kBA00F2QYhu4enxfLMS+5QCUknkcHZu0TiZPvDYXQ&#13;&#10;lzhdCSFSldOgW1wzkhnPmNaaJJDsh0Nzm+2U/ZJ8uWlI8jmCgtY+zmjG4+AAFGwjScaEobrtoLFN&#13;&#10;LUtGlKBT1MD7TqoEk3eX+r6ZoqlF4WZlA1uXJHnMAmeTuqJ+NRMv1RztlktSFOdxigJgPkXCY4yl&#13;&#10;ai/GSKZul96HRKWAKbtloJg1ahs1Wm62be80spILn1asRFsXtMyR2ggsna0QxOA6okkUJUC4qHAt&#13;&#10;NsNwQymPS8wXjxnOOKUMAOiuvcZpvWWEmMCkmv3k1j4wCAgBnhoSjfdSKoiiMzhRMfl8jaiqJAQG&#13;&#10;4Go0CUiqoyFwaala5tmbwHeCpAksTga0ZTtZSCKI18Zql2POLvDcz5cZZdBtmtSYuFIA0jhdeIoS&#13;&#10;Fq4PWZZjv5IagwJnyJbj2ZoFUUBAJlidTmezhFSNkj+uAdoIlFKLccvqkhQLWO0SO9Z4EKd1oJR7&#13;&#10;B4wOlMNu0xWkhDHVvL59u3ZdCSgWTJnbyCMlhIBAoiFeB76rJz0Q4rRfS6KIhQ4uLFUo5JJSPyO6&#13;&#10;LZNfoNMYeJgjiOjc9x+e9jEsTcvCPNf13umboiZz6Zwjgl1HawPaqXpJSey3fgC44O8v711B7raV&#13;&#10;NvN2u89Sh941QtnJQhhgQbgETcstaf74598WvTJRklQ6kG22tFJ4XafB5ihxgcmqc4yKEVM1jUKU&#13;&#10;gTwvLGQCOAAEQU0VSQBQLIwLrFGclTniWV+LeqMnDXySvAY0RLreFjF++627238bTp/2+8viTc3W&#13;&#10;jiPEiEqcUc4wI1RRu93nY1oZrSpcSY8NyuFmBUwCJOAkJBgSlBH0br44dNY+ZWj00jC5ESowyhjE&#13;&#10;SORIvCI1SCWu334/FryYp+tm101Rr1Dr6CnlrCrpvnXr0tY1J+C1H4mkVHHBS400RNFZjVYAWJG5&#13;&#10;gCB4alKEh82DPk7VfisqutuWbsrW0JwzxJASgFP0/QIpN3nddrucgChIch7nRDknGK2XG5TQoSBF&#13;&#10;mTCiJTeTw2yinFCG7amPwFjv9Wj0ghmcXDaPn+49iCiuihCUSEpx1k7VbaTRTK6o5bReuRasxQIh&#13;&#10;lP3JrhEkVnECvOTlRfdZEk6kR4LETJwjvDRgTpQiiJyFModoNKpklYjzlpUElUUIK4KpUGLJfZIw&#13;&#10;B6BHy0VmljhsQh10jqhMqxmto1xuMBdZiHvSgCrPp4F7BCInBJWcgxA5IiBGF4JdfYAx4yA2VXaG&#13;&#10;dg2GhEEeI8BYLJcRWchEyYS4DdeiA+gMsQK4QB4syVBAAi1zdn4nlZ5tNAj/H//L/xVhNlELwOjL&#13;&#10;0Eju7Op5/Xx+2dbNvmqvNstukzICHoPsN21TCDGMx0Sjd3a8XpOtRcF5oTLJqdf1bmemWV8XkRMV&#13;&#10;rN5uzto8PT3qcaDRO+yuf57k/kNUHYUmzBEbnGZUfGyn84kL7IryPx7/4+3tCyui7rXwmcCIUMxz&#13;&#10;cS+GaVoxUplS54BURS67jQfnPIkfu9I1RXOQLEdzHZJb1uvh4W7QM+6al79/l5TN6DcP+YotqHEd&#13;&#10;f/XLd1lXqGAQCY/DCowFbotqfwogeMlxwnRa58WtBRXfI2KA1Zi7YkQIFHV57W81L9OW8haTEv71&#13;&#10;434eJpAImix44Fm7j93D6e3NJLSiMKEVIzLPI3JiOQFVrS/Dnz/+/NRkFyYUAloz2uzKEQhRqW5b&#13;&#10;qKKhOpKWLsRgB9y61EpYczo+31SzNUQWd0UuCMiwIGpBno3IQHgy6093YQ307e1N8TsEkF78fvtR&#13;&#10;h4u+LttP9xqn1XtGWpfZdbHiqVLHa92V1+H0dgY84zjb2NmUH3Kiklf18V18jtdbv66hLQP59CnM&#13;&#10;Y53Tfztdq7ZZZ+3GqNEalqmA6fX7+Y/l3HR7wQvNfXtKLmnQhCd0b6MWlCTH8lVzzMdxRrkIaEGR&#13;&#10;AINR41FiOq7tYXtDiyg7C1KXN2t8bnYPMRW+THJ5GcHcI71N2+H5vGtkV+DzG4JR1LI72xN+Bkm0&#13;&#10;l0w3HmCz9NPqEsUMPjwpE73zeX27SlQnWPz61/95iFdkSTrHPN3+8uF/IAisul8wL1KABM9GK2ZZ&#13;&#10;jDQm5MN48oqr22min8sGcQ4IsmkGK9Rl0xLrj3fyX20dYw7jNLLmw2imiNzb2+VQtrfbvN3ewXYd&#13;&#10;jj0jHsDpo/r0bdL9aRRY3vrvu7ZbL/NliDIigAlQap3NptwMlwkajLoIDwWACsamRB4buC3rk9Er&#13;&#10;0jGheQmAjtdvc9VVNnpZKBxHGMC3318Ohy2Q2C9zLYRft8GYpmSRNXVZ6DgAYsEiNq0UctMPYfFp&#13;&#10;iu9Fu63bw8ftIbgl+vGiKE1ZsIqTxuLRL1qSyq2pGMI3kpKLrZIzsgygGnOy3wTvQtbGT5Ie7Pe3&#13;&#10;x/1docQcKCBofDs+VE3wjb5ctsVGcSQ+gGkZBOVKpJcvBOW8zMOnjhHMJz1AAHKILrLt9i5FGGip&#13;&#10;l0kwUt2TP//2/cfDfQVxkln8WC3e9+PErTxdrxmQxduHVkeLg1M5LjewttX99dvKHp9Eg07LiIVs&#13;&#10;OLeovF7OAiMuyDI4mDmimOi+4EpwyaqNjBs/Xu8KkjzxLXg9DVzsb7fpjhdidotKNUGn62VxHhPw&#13;&#10;7f1ls284RdN7BCA5fxMyIyHtGCliY2HRamyKsmtjep9unZ3z999O9z87sCKX47yuHclXVrjom4MH&#13;&#10;kACBq0Pn+36DbSVKO/lIG1jaxSSrIZD1oIey60p5cOsbb2srOe83qoJ+9nZaRztsqg94jmr2Uaak&#13;&#10;mKB8vPXf/4ysxaCwm3NBS+CcN84gfj8Eu07+4/1Hso3Hr8Nmt1+9A1kw4Px05Nu76X1yyyJQdnI1&#13;&#10;Ei9rJrhDYTrfjrJWk19LLoCZYA5EqpXZgKiDNM5HXDcueW3XbvsgO/d2W9YgM2M4E2MzOPdNZhDZ&#13;&#10;ux+3L1ckIAJ22tf42k8Eo7IqhKCPdTdYr43ZbwodrHfh/e0skng9TaUsCsR1jD83W0aZdenqp11G&#13;&#10;IKtpxqyuYoKHjx/S+es4G0RU1z19nb/IJBUrjm8XsKMfT2uOlOLyMpVVLQCx15GhxW+LDUdUfMIE&#13;&#10;0GW1m+0dWtYFCkFFVag+32qVXAwXW4foORRohaFceM1BMgXFaSxZKjI0dQu45wlkY6YxXe/5LyEQ&#13;&#10;SDkEC5DGYYLrHUSkmEnwPiEyR0g8ggmXLD8/XwhOCNmFXad5N5wuFaYoIWZcXdTBBPC5yv8wiBAo&#13;&#10;uY4Tpa33UnJ8Y0taVwXwZitvwOWI/Qo3VAGHx1Hf7e+bYrvaUbB0wkuJjcUMlB0G6t+37fP76fvl&#13;&#10;+qnmZPKkpPXnu9fX58QQbuQu7sOWcI5J9n41xGwVqaabVnKuDjUS8Ov35+XNBqAlo3lXAAr78UYw&#13;&#10;EkxCv5Ql13p0tlinGTh/ev/OlaRXrwKsEflH+g5QqJRcb4YUeNNUpWARKHMdN58buAemBzYalO0v&#13;&#10;P9/ZNej1qArfwUaxPURkGGfMK5at1jfEw23xB998ub7Jj810u54ufxZVdpdyQbfeTh9+ecSX2/P3&#13;&#10;E4ECJ+KajyhebeZvl1VPaA2rbKUdY+JTWOfpdp5Du6tlWpOiRWpiCQ8LGWY6yJx+P/fNvvPjmIge&#13;&#10;bv2///Xf6G5ZQ7MMg73eZuqlxqvJVG517Juft4YAmes7tDgfr/NSlE/4Mjg/kiJhuj/6USBfEp/E&#13;&#10;9hxvqq2uw60p2HI11EnJHLbtODsu25H2adYQo2s/y8UGPxAEXLD0rnDD2GLGKgjgCiv+5XSUkR9v&#13;&#10;oiw2YcmHLnrGCiqPz69oW7/eju3TPp+XMSRUswHeSNTbx0/9ddrvPgx5+bD5cDrfIiZpQXcHAoNO&#13;&#10;mI1vMBlUF3VIdEYOscSKdO5vxK6wjKCB0YV/e3jkHI7hkORt0cY5P9+eodp3RVkBfOpHcIFVV01+&#13;&#10;8ilPi/AJK5FjI50jbqaRT7s70e52/aA9ELwTQqrr+cxx/PK2lvt7WrVOtet8Se4S8HZx0WT38Pk+&#13;&#10;x1P/9YghfTx8Xsjory8fN3dbUny4/5fn719ms2SXnF7svOzLUimHHYEQQJzJU7j94dptZcO0Xme5&#13;&#10;FjVt3rJFABX7sndLTBDdJm3mhLN3FsRcq82ufTLi2/tJZiKNI//2r08vb0fBxUr5gFxNqx2vTLIa&#13;&#10;jJxVFDc0Ax00hOD4uohgO95sWUUFbD4/IR9wPwm413mpxN4OgIP8ApaHx9bbk7HpsT2MX0/sUIcz&#13;&#10;4BBNlzcpHlwT0zqCdZCC/PXplz+/fd98uJtux92+xCQ2NK+mWsdvu8q9rTBDs6x5sVLwqpPiTU+n&#13;&#10;aA9pe1v7fbdl9OrMWtYNyCxsxp/J3i5u130QnVtyLkvS396t74qaNHUXAr4cnagFUHENoENR8O08&#13;&#10;Yg3GMsVa8AKC6+6Diu+FJPk22rMxa+zu7of++fDjNjo4XkypWk09Amy4jJjE1QOOKIWoLQ86DmQL&#13;&#10;TsPmF5luUU8q59vkcOn3pX9sjpcrtENZikpS7Mm0/C6aG3544q6dvt38cez+5VdyWwVIt5dvFG9/&#13;&#10;e34Rpez1/LDjvy38vIa2oxvSNpQy78Bui7PXk2OonLk9REw8q2AnGCl26v38Sgo5Mls3bX8eyke1&#13;&#10;ufsMQlhXzZKJbYc5PvcntJKTffnhx4/T0O/ZQ2Ts97fnXb25piNOrOIbdM1fwwtn2Qy9St3u7i+r&#13;&#10;WXVYY7q56yJWliRWnTwdz3XX6jgUnqSUjI1c5FaiOeiM0RpotWlMNGiND5+LBMI03TZrdjuSbO7k&#13;&#10;bjH4hx1x2VzGU7ERHEDswjDO5+NIi1LnVHW0Ru1teKMliGeqOuz0cn7/oklV7iSUSFizmCg3VR/N&#13;&#10;OobbaB/a9r5tjpfhxV0RQpIRDj/g9eV+26a7zUYTExexw4DWgIamLimEBvW0JesUKnkoduUusQH2&#13;&#10;F9qrx+7L8x+bsmqqJxfxS38LgrU3ECrIPeQ2kZJVuLmdz5IwBFeIsEtQoArgqwbh3aw/Hg4rwMml&#13;&#10;88vRuGjXUJIi9AGVPKOYgONFTG+2uav//v2Pp88VcZvRHFWb7RRzP/gVrCPA/+vuf0ta1yQWyPRd&#13;&#10;uwJPIaQa+x3soz6ndeug6ceacHdbZmiWmI+LzUQWzLAagNqKaafxtFgri1qBUeiVxLyM8/39Pi56&#13;&#10;+f7mCbikMTESuZRrdD/VFCB28+ct2u9rz6dr+LaApnvEfMOqeP6mv9MtBYUoFIlaG0RXUjIPFr4G&#13;&#10;uVlgud4Y2YwBaPttWPAGxSK8ppG+nV+PXIicpaJNu9/OBnjIN+vVrx+jJYuWgleVL9VIEJ3sup3W&#13;&#10;kCDY3hbWSj87nhgiLKjIhM9uSFyss655Y0jLyhdlNOonSjOQH1a9NIqtF4WHK3CWUxS+dd6CVc8u&#13;&#10;V1BQCGGve18gFQQRChOZF0BsITinys/38Ze4RyP4c1RHqmLDUJuKEUwwkkzs6G9oTuQUgImTfeCc&#13;&#10;yP+YRtjhflUfpCA4DEKrkV+xkfodEWGJSHB4/5TMmViQ9xCwtbXNCCBzvX/ZpBLUBYu3PRhQnem5&#13;&#10;lViE1T2upbunX96HhOunjUYEz5FS96EPk5vP6/B8+DEl0qgoSe8WzvUfOYv6yChachNZawn8CKOY&#13;&#10;MhI6KfCImoftvN5mfSJLKe4rllgx8j8JBm30Elosir1heyQPrPqaBkgmT4xsxDKgg3ULjeNmGMun&#13;&#10;KafvmoOx+PzL8fy9qm2CvkEVTPVOfbbPJ95IDGD0CKbEeMbYgXZR5J7xWKK1Cl5iQLF0GkQG429a&#13;&#10;uozXIYIf1x1pCjx++W9nG1QlAlrzgX+/XkcIgiyf0kgflVn0odwecU0aOtpkIicVpBwUghRw1Gma&#13;&#10;41w8bgyMeQaYq8UzFXy6HuJ15daPbZYwbglpXPHiqVClUvw8+O4zwEtqdXNWdo2LrHLmc3woUOM0&#13;&#10;nCtxmPE3QgCPxAca4BFkgBLVAqsvKZ5zdvTa3XQPLYGrcqxE27Jy18u2bre7x973qUh6JtP8XmP1&#13;&#10;QXVppINyjd+ibxKynqGUQ3revsIxS8kkodikJe2v1jqWeDSR4k2Nov7zj+NEVJVIzXLRmSGiYKjj&#13;&#10;r0aTO0/dKo6XTSOlxyJDmXvQhOTaDf/+/I/NYEoYWQhQVhRSKalZbpnWs7ntq0803IHxa2zZy/nV&#13;&#10;7ovcezDYLtMj2G/yBKRFGyZWcuQnXzF2f/+TBhePUswipwCHFiYyzFcaxMPd0bvX5PMCa+TBbekg&#13;&#10;WR6T4+tmq1qBjP7sIZ38dS0LNLuqlIg7bUZhetFRcuAh3NaLokE0eDNTLQWGea5VyRUdl/T6rnHh&#13;&#10;UT3O3ntYT2FhhJdQpdEdfvIL9ecCS5ck35D35XDxeFNStFO0Q7kkaXsrDd9th4x0H3/lNTXeM+IJ&#13;&#10;JT6Gy6lNIBtXlLncIzjuEoMrdu1TbUUuKpjyQLxudClU+XK7goaM9+XE8MvUO/1WHgqUBY2yuS4H&#13;&#10;zLeR9pc/46Y2dgXebFAc8AuikBeqBT+t7QhkBEWeI5stQgCXlUJFxWBki10wDo8kQq84hhpUGJRd&#13;&#10;tvxMXkLDNtkYPfb0bjcPAPiHW3M0JkNZZFKstOpmhxHAVXacYLAl0/XOXyOonem5YDcQH4ZqS2SN&#13;&#10;YrqmDb2H0NUHtM4pgIZB2VK6tQFMWpgABfuSpVbNNwvv0bkCwOakcdmVJ17+h8N4oVmvy10tJENJ&#13;&#10;lzgxecBLfVSScnzZ/Vi+52OD0HDpoPVouAAqfSaz9t1mi9avKhui++Nd8bncv0x/jvR1kzb3bqLz&#13;&#10;eiDFxNZG7m7RJgl8dRMUhjHaTWyac8xg1nhyiKwcK7yA60w2xXLeK78tRrW6A/wx3zBJVDyOkU2p&#13;&#10;MG5tUDgLSRLPv1kHsowWuSs0unHdLVL/sbw34m8cTC32ae0I82GUhX3I9JVvMOmkYySuoC4Gb69n&#13;&#10;Zj/WVbRRkSbOMTeXEkeVkSFbLYEvHTvEaciOaqAgZAgGtIALO8wkuC11OKTN4ZD+nGqgd2W3riFi&#13;&#10;1LMLKWFEhiU9aQ/pbgqG3yC6woNpAD6v3wCkcbNDhqR+EryoQMjjkmtR1pi+m0UutJ+XEYFF/+pA&#13;&#10;P6HVt1DFFOP5OkxFvWsyCe1JdQgfhTAWAemBUmZ2TMxOr9HUXdUdHS0bU9USksvWXNmandv7qmEd&#13;&#10;geX7PW0zfl+muKnoEvFfCguCGdxfdPbbYoHpxWrpbxziknbTinoJVxwCzkm/FxoKKYmUS+Mbdk54&#13;&#10;jdb9dCgowAXrwv2wywMNTOTt7c1jodXu8QZE4YbwbZBtMaA+orrdMQKnOaUMg/cQUVUL+XxeoagH&#13;&#10;hJB+/0Zjju6eb/VS7l3mS6BQbYeW0OI4jW9XMC9ZMq7n+Q6221+eQLhU8DRfEKaFG3MN0q0Ip3kq&#13;&#10;62pO8dQGBkm3ynR+3vKf1/7qwjxIvl+b5XTZFjJr2dzvFmkFyBNlsASezhIZsy2IYttdF/EMCA2n&#13;&#10;uFm2Hkk9rx4FYlcQBHFl4dvcV4+VdNlaBcyow8An4PmPzU+yKq3Gby9XJD6GNx5yXgDYM3C+MqDe&#13;&#10;XxdWYuB6Z2YpCOApw93xbMtqJ1LJtzTUjpz/kAeiAFqOs3ragufbapU2LbPsmF5RKyU6xXDziKVy&#13;&#10;K/KnsJq0rDzlDrVD5VBaHjknClXI4HCJoSmIRcyTLqp8ex+Mn7JY+SSTeb4Sh5DHTVyfCk4SGAfb&#13;&#10;LAsPqKs/J3mr6a1AWth5OIHy7t8gBMv4QuB6DU/vxh6z/vrl/24eYeYXGVhZfywJVEGnaMDHykvo&#13;&#10;GOBht7YnjiVzRWVYsceLG8b9o319a5HYOLGN6h1qXFK1kaGmrqSp6CP93f2+kQ+YqwjBZe3nSQz6&#13;&#10;MJWD3EJJ5zC8n4sJP0+uLYtCpVK9glgFa/HH/bI0Q6RO1U6feveqY6DbzjYuGaiEluIYe27BBFbA&#13;&#10;YCfJ0/vcr5UXPlgGi7IIDq7W8mNbatBlNFfdhXHO5XoZZpoRlCjIZH14vpACpU4krH7VH3k/bOOQ&#13;&#10;ZbJyoQmm0wK3GhucnbNi7+FqKZyRx0f9W8Ck3IyTHZKjqbo6P0nZth6RZhy1cqEtL43w2M7rSW2g&#13;&#10;TDEloGmCcr3CUthG4vkUbq0dKa7y2nUFL+gUyowc+WF512SxR/X+g46Y0LNbid7LSg7vfUWV7rEy&#13;&#10;PH6x57vlg9343hVLnPePuxbSOTVv6OdlWKJWEEFrKBZGyNckx4E5YtbgeVXCebbmJjatKyvN4eEX&#13;&#10;liKwI120+qXk6NZXCnudEuHPt6nu6bMHGGGUbGLhxdSAPQHwOMPvTiWkWHovYHZ+gIodrnqS/S1N&#13;&#10;I0uZgfsejmmFNJUtP5Pi/u35JIHCPaVB0oXD+lqu+8JhusygaEAKiO4suSNL+DKeI7H1VkBvEeII&#13;&#10;y4QJiFJD/x6unwAfxWUNZn93QKjyaUsxy3o5csLZvCkmw9Y/FpSQUqoDQNSS8siX44LF+JJDg2oo&#13;&#10;AAAgAElEQVQnQxKWlP13mnJaqE2u2KWWFd3ZWhHGs4q03URYNnm2MwIWdmpbxSK3xTiuOEG98esl&#13;&#10;gK+Z/lzvItZmWoLp7m673SczeZYr0P/JPtTH6bq1t3jKoqK0gHGaO2v9Moz60siPGXocgUBgOr7t&#13;&#10;wAoCAUs9nmxD7mr+NCwXcxYPtSzi9Q9Iu/H37aFbUBz7xo1/29/dY1qNNivR0Ii/LcnRPjKKlQRv&#13;&#10;Tqtl1AuRBataAc9eENu1dQJeRFfHdq3PCuBgnyA7L1xUo9qgTNYiQkR+KKRw4yv+rz/9l01RfWx/&#13;&#10;gD0akt802+swF8WOGXvwcjeTtNswmK7mi3w0CXQXbelm09GkC4mCBBfsP3U0kJKxCkNswe2CUFh+&#13;&#10;fRKv9G5M6BZAve8+msRGhfuGtsSg1Y4Dx2HPgHU0Ya8OYn8rAnlf52tplEuIGgBvbi4r2qCV+N5d&#13;&#10;P69/JUu2C8RUSub4filKnP/I//7vTY6pbu6DG2X0QYiXmJkxt+lbRzb4jCc6xKx56VTutd5WXOwa&#13;&#10;9Za+ZCyFzCku/N6BuTTGfvr0yYbj3leneQb73Qxk5szCFBfFl+wWtLv/+DXmzVQTkBN226YYhPaO&#13;&#10;SnCw+4kLAJy9IdLGKwEMgJKGdJxfMAcQhNEhSjQv2xBkKUVkPx5n+CPMhyfhranajb72gCSXDW0p&#13;&#10;QSSkK8BMNtsbUkn8BtSF4a5a7RTsovgqVgrryNINX3Aj5dnPfgotUB5ZZ63uQ6RDIWGKhYmLlHmv&#13;&#10;Zdsdx1S5+nT7O8HubluPyRfpvQ76DrlL+ggr6ZWl4Dl/z/sySXKj8n9kjC/ZjlQvkHBecIGz19sf&#13;&#10;Pz2/vo3abYvt29Q3SYDzNFxJOF5LmEuespDvr2Cz3VCF5fz+h3sGNMgBRnsHB5nf8a1YD3eMQB/W&#13;&#10;we2CfS1ckd3dvNViVswXSsLyj9+um91OO4vHkhzas5WntZKYQ4QwAH5d1s93+vbnefyO+UNe3iih&#13;&#10;FCinpv8eB9bFnL/7LJotvubsqrsW3C7UMoa1dUHJWiGBrDLN4rVQGJMwDGvyP8xusWxA+GP49k+J&#13;&#10;BMlshx9XnV2mbNPSIRMqb/PcWkh2MSCNSCChv8UkOpxVmnIJKf3Wn0uV+Gfm45pCZlneXr6V7c9f&#13;&#10;BqrYYgMijuKVMfG1W37CAx0x+iBrb/KkjVNZp4khgI2uDjwkMto/AvjH1tzftXt9GzbLjbz1dpmx&#13;&#10;Itl0EpI8I39GnYI/sOpmb2/oVlS7lUKbl5mc8qJFtzW8DAtKb986XMZzcNVWcY8ro8lbtebi6Zdp&#13;&#10;5RbcL/x9c7jXc+gjTBXGia7fe1GwZ7GqggOf65xg/gQD9ys8Xf/ZNTQD/XwkiQgI6r36LPOba4WV&#13;&#10;+t1+x7xca5FLcIkvad69+FxsnuoLvv7tpWl/HGPLwaumwCNIVanByt2myCS+v62EFCvvqLyKVLwP&#13;&#10;CBW9ZzHCB/mQ++GOIpnYtG9P1wBBy+e5WGkK2BGu9u4yDj6KDbxVSvjZVLjadDgZiDGe+p7c3M3P&#13;&#10;guZaEuhHuyStqdqew0QC8dWDjEhRshlsfNGj2tH9ldtM1ePH1eiIHKms8SxfpanF+rFCjoBdheG1&#13;&#10;gKcT+LHZ+vHUjy/DHUWmSDO2LKfa6wgJag7x0XikgtMyhFdWNuvMygIXZRisHDCdQZW6XhwdMI8P&#13;&#10;d0TP0Bng6byiR3U3395h8Ga5jHuJKjaRMPoBxB5gywvYnxz88CA4QXEEhVKjRgshoewlYigczWlW&#13;&#10;Pl8FjRF7R3aoA910m1brcvMbIrsClsPvi8/pTn1AKFpzMbSAeeTFCEFMM2dobSqDtRWsc+NQBhdi&#13;&#10;ABsOEtNLQXnfWxsgeohkOYf2Yz2Rq62hasR1mRAqR9jwSYagHRgAzVc6oBbPjNTY5dCjNM2QrWVG&#13;&#10;3WbJ0N70Jb03eUef2yzUF32hm10PjzoQmVg7yd7mTXkYLrFAD96dDHgrKofQSlgnIw7t0u9eHkrZ&#13;&#10;/XR3w7bCOh8ZJ1WYsUcu193XQe9+/Rdy+XOejGcQ1kWPTgI2MuzVOk6zgKocqFNWjNcVpwxGEzkl&#13;&#10;ZbxB9N2i+Fb+CYaRgF2T/PHP++bh+Do+HtBs/sIg4cGCC9501rXgrYi1u+IBKccxC6h4iJFOq5lV&#13;&#10;8Gl20g+8B/jI3zM2vcq9Lq7eRsDQI388DfTH7efwcsN3hYKE5iQK2EF5Gb62ZeUdWPMWvBRVAW38&#13;&#10;k8Jis9kNV013W/fFluz+/c2wOl+fuukybDyIKzrYWSUl8UafvtWHwpDb7liKh532cQqeO2rtAkAs&#13;&#10;mHC3uBIGsjd6PPwg7RigrvsYflAeGsJNJx2md4Zb574eoWgsMEpI3V/4ZoL13amfEc03kyIM221p&#13;&#10;CGYxZ+R4BZLbvlRnogBaejPduKiQA6L/zGpr3FooMs3DD+jzep6RjuJQu/Fkhx7nYNfxUGfSw+26&#13;&#10;q5gBGZzOR/ChfPubbcr6brdxW3PxRcKII5ykP3nrZlysat6KJUrtiwIDPMYJxXfSR66Xa9V0u2W+&#13;&#10;Nkr93fwNJNzGTvlZBIOd7+15NFVidAYBEh/Y0m6ZdZfrnd4Mm8yEFrIkmk8HMwHbucNPnQWnEF6K&#13;&#10;xOpHKhA/dJ/Om+vz11fVtbRqDfpSfO92oKbzLQyBqs2r9T/TK1gFxNfUncbp51H9bRHhivHj8nGv&#13;&#10;EmbyphOL2frbtHy/laAxHiO5zqzQ40ylGxMw9DJ+kxlP0IJ7kabx7tA0G/mcKbbgNq2L8Q8P16lI&#13;&#10;0fdguvo9eNR3Efs5DGCm4+KgqGabSd05xnlbRuNfbJSkYDay1VKu3pZllrzwEFvXSqkwcXs02VOI&#13;&#10;c6aNE5lpRS/Kygiq+s0dQa1jOT6Iu6lfAGjfrS5zy06gER0Sxeo8FHKBPT+/K0kcge8u7p6opyYD&#13;&#10;DXAdFqPfTsWebHAHrCUgyna0jduWnC2rBZ/BZYTCiK6HMUQx084hvoNfAAUkBYccSthiSuYIleIZ&#13;&#10;Tg2M7vt7222hDkxn7vaBIYlJScSUO3itd7hMlwuOBf6NlGhTdduJvDkjut0Dv16pxKZ0/cYZyyrs&#13;&#10;AQiqlvEPzBQKN89scStXdzxvi2LwzeX8/Yfm6d60F5yUvQUcF5JXiBsJaUQcCDeEq56ruhSWcLFG&#13;&#10;ejnav23UDwiARm3nyzzy3qXEN7TYK/aqYMRdex+Q2MlJcpC87/oPDb/2IV1ltV+qqeJZwGLTzuv0&#13;&#10;k4THYR5ZJZPnnjdw83W+MK9YuXs7WZMn4R81A2BXYLfigAWWnIsNBv6cO14FCe3oKFTQ4btVWPwH&#13;&#10;Ffh9uNpLc7dTAOKyaK7jdBftlmO96fn3Csoq1JLl8Kq/UozjZDy5vYxo01UNcKKoNYG0pmAurD8B&#13;&#10;Dt7dDX5Ogp2S9Le0Inkv1Z0nAcBhK1A3Pa5mUXcFXU4LfJWfMj5723TGLYe6mE9cyA/ZX7tuOMa1&#13;&#10;/tdPr6txZft7f1V1k13aMTTPEy1r2G3WdGGEoyprdEW4epx+GcfQfThM8LZkr/YbOyzk2tOnzZ/c&#13;&#10;tkwG9aeGLNQ/qVoUGpg4Tvi06TBNelcXs2KhDEKZGL42uN2AH89jEruPI/j2VFXTdMxs9e5XVH+h&#13;&#10;0qHiAe+1x9fr+M9Ndx8Q8s5s6vqZvW8zA/HG0PlQFuDGzHiVHM/fUaNUVaKs1MgW5Jky7bHVxVqV&#13;&#10;uXZv9qZCu9++Xo6Z8q2/s6uNhHRLIYt1OQ933dNA/79I5lV1J3YoN9P7b1ou6T4QAHAsYPG0U4u9&#13;&#10;1Z6Q+NS0Sw0DwmCapV7ApsSRQoFn6F35vB0KaVIqFz40wQ3VfZITArLNi/1YbKa1OKhHc379sMkh&#13;&#10;s+N1YbiwNbwG5ASxGfhE/hFxUEh29Fgw9Z9KuEjspVQQgb/Mxu/2jQZTknZE59D3j5v26peRy83o&#13;&#10;B1FAUf3nP37vmkIhswg5l/UDMf3tuoZA8wUM4EN9ny/rXMFqGIsMecw5HzOTZUIfsAiwsIgvSYH1&#13;&#10;eTIOSnqKhjSYftitw9IE4cbqRi8+rz5F/H/+T/8/QfCxbFuSGIY1vd32uGueqaquBkACQUoTheb6&#13;&#10;A0YwQhNG6Ic1EQSKaHZ3uWeuOW779Jla6/9cnbn7MSU8I4eyBXaKGOdtM8t2ejje7NBy7dYgUYOp&#13;&#10;xIQ5H/cSKs7v53dR0TvwbaSURONmty5Y93yn7nH7+uXad0oIQBO/pWsqEIACCug6Fp1pO3252FQy&#13;&#10;KDC41AGdSC6JECCWhDOEBQGO2M2slMOPT7t0h2NcWY1CuuPo7luyK5Ssf13vgJHbdMGClOw1JiqE&#13;&#10;lOnupFNBgGFeCJLShkilTAlBCgsXgZpl8ZSyXb/3/i5DZdZlmQcPfDITqvRksy6wUojLHEGCdKMY&#13;&#10;sgJw35n7SmgWCC4+4VQoBAwnh4rZvFS11vsZjhBjTlCS0BXKpay08hkSjGbn5mhwhuFu0rbSyvw2&#13;&#10;X1FyMliR2bAkzaldb4zycZoREuN9qwSZYVx9SkvEDADAWBK02LQtklLNBUs5zV50jcdYUO7GtKv7&#13;&#10;jSSUCYOYEQ5oygSsl7UndYawrnuHITu0ZC26CjbgYQOJ19Ebty4SkLbbp+II46uN6xVARiwMMnPc&#13;&#10;yXGZAIL3uz1WDY0xc09bZQdXoSYIWRGkK7bZEXp++ql1ywi2KDrJOddYboHEZaEcmeTaD7ttnimS&#13;&#10;IIIiJGcFgZTXICFe7UoJsAk8PDfGjCmGTBzGIPp1m14FoW670gxIgOdt0aCHpfJxZVI4H1++f5cH&#13;&#10;hiETiBKAU/WRg816V2BuKBhn2EohcKFKerNt28qhqhChGEpNzGLNe1KVWM0mCZISG+s4Ew6OIVmC&#13;&#10;QE4uhqIROhIGoUfQWx9HnxSQLiEXktQ7kCLOuataLeTl6lgWKGFIS/esr7epbpq03DkG3oKQGaxT&#13;&#10;XBnkrGJBqjrDhHFKUtS6xkgkjCMueOWc4A/Pz8albQ39fs8FdLxaQjkdPyQSr7evtBaJEaRRVH4J&#13;&#10;XomqRLzlmUECPGK1XEPMEKBomSRbjEjI4F6owNMw5A32RJjNcJg0SWAxbg5cSARhJG+aiVb0MJUs&#13;&#10;vSCYID6NqaKRwyIA+HB6tCZcp63jHecgoTiG2a7vWbEwhCq03sTZbdBsNHjF6mOzs/eBkHXfdmNY&#13;&#10;ooiRBMhosgCskGRPGNjsFEoAK7hNN9Eww03DNJKQVSAXH6ZMKLotswkZl8IhVlzkzVJJQY77Wt3v&#13;&#10;k4IC2gAkbHZNzBkR5Mu2TCtlNLrEKPZYVFLFFJdhIkL7UrTSm0u6amMC0xWB6+ysJ4ztE3MeD9ug&#13;&#10;W3J++S4gEYneV9d5FEtCQqpwu7pICigRx5xsvFMs+v6hbKmQ7nYzKYe5WCQYQvl+uaNNCCF5XeOc&#13;&#10;hDeiZtfxjVNZtTThtCxFtxFhCDFIRXA7KqWM3U7kUPV4db7q98J2y3StVdU+dJgThjmDAgLNNb29&#13;&#10;veWQ7VxikyjH1/dv+7rPBTFMWqkF15g4G0ZbDh1IWzR8V0lL6UKSi1hScWq/vl8BL6tdAJdcE1FT&#13;&#10;YlhVd6hEDqCZsWyPEOTgtlxrXsG4La1kJEuoVIywgnh/OryaK9jV9crS4gUWYfPJZY4hYtEng3Eq&#13;&#10;KCkhMcDmlhnB+77Ghu8Vc84t1qiqph2F28rC5Ip3JDPGKfI+GcZ40z+s1oJ441XjoXjoRSBM06rj&#13;&#10;3cs98JYySsriQ2Bv3y8oIYybLBrj7X7f+cE53QhB5+ENgY11h5Bt09CiGm9KQWApG8CxQNPXGDmA&#13;&#10;qQQl51gIZDNYJGsq2sdsHBq6nU7LMud1jaBgMcyT1MpMr9kMjtWCw9nFXNiBUcFqTJmdQlg8KBhL&#13;&#10;3eoGOgMztrNFkp9AE6KTgiHUAUSFaiZDKrq7Ti+lshVrRNVSXQ3eG1eaXe2X5UlX36bx0OrX85du&#13;&#10;d9h8zHb9Yde+34wICRYgCAWdM36DOTJNExW7TlpEi9D7HXXWS1wlCEZ3B7zwnUjRrTSyCrkw3VGX&#13;&#10;46JbeXjcm4uTkAC/Ct2UVApg22YpY4kl7zyhNJeA9hBy4kryhqOB7sUxePBwfIghb+sGK2TCnVJI&#13;&#10;C10K9G6RQOAAVS1TogQQCP1CA6AUc+5jWO9WVFK1eri/uQgpE23fggXfrQ9emhXyVk7O16cTR2TX&#13;&#10;VYCEcbrT4njwuMDgcC5bHPlOnwAgoSzW2ARSpgATvLnw4fCBEk0ENHYRhAmahOJHfYQub8BESCOs&#13;&#10;oZp7/UAT+Lx/JC6CULBFcYxe8A+4H4c7AqUUh5yvGuLMMM1zpersEAh1FCKHbRy+1GoPgs3BxDAL&#13;&#10;2FHIml215JvbZHWqI15FYjbQgLKDkNvnQM5aq0qJEvsFOsBTLoPzKKH08eNzCKRLCgPqNsuw0kcI&#13;&#10;Q1inse3a11KwFiaYHqNhMjkrQPl2nzCBdcVTnCllcM0y8qJFiMuaVlXpxW4peZQCaCSwCRaAIFQJ&#13;&#10;UnZCGVvjEZNFI1iKylmBboXQFuTyteVVChaAsm768MD96nZ9/1427VDLtQKElL1K0G3BqQBmooo6&#13;&#10;tcffL39pKxrdPNzfA62IAxbSJQKKOHAeRuImAoUGnKhTx8fNrEFJLav6Wmy36TgRBLo52aaThFA3&#13;&#10;RoQVymgbVuBoKCup1H2xjWKYElJ8XyMI24t7x4Az3B6fDrkQQKoxeshzDhiBuuAFcX1eh6J4Ymle&#13;&#10;QqnARmYBcqXa4X7dbKS4UEyTK9mZ7HNdt34JhceKUpwhhASVDpKEKQ3XuHusp3W9TUtGmTCSM2NA&#13;&#10;R4QRzi4lm3MkudrJza9pKuKkGSEV0WFNBTmMEcQY1HrvMdxcGGzxEOoUUgC5XKfJh7hv++nmSI1C&#13;&#10;xt4EKpyh2DmDIK0Up96FImNRzr0Lzm/TzfBC8AQY2O33TON1QUl6z9zmrc3QZlsd1DJkIp+XCIgI&#13;&#10;lJZGdcUAQYLnEhYhqdyxNsYz5TyEQhKxEC2hIIxgiR7EkEvbUpciRJSpKqZMlQQ5jcP8grzwxIzL&#13;&#10;eTrXgjHOha7i3bhC1zVXzW4nhI8ul5ITWq2LHmcWbVqhkIwKXuR1C4BkJujfvvxOGH11LwlYzhgM&#13;&#10;4hLuIhU0LyDGXVthCOs5eMKXyUnaQHPBCRSKaVXbt2sAKUOjKMjWzovhhOXiSIGJk4Qy8UI02LiC&#13;&#10;KaXW2bcN4iIUpiaDShtfHMhgGUGKjFGUd240ga76hAqwZhoJZRCz6X3pG4U8nS6YbBGjqNocrC0D&#13;&#10;RRhN3qxCOJPb/ogBX5crJASSQhl5OO4JysPtPpL7XjRaN0SrPJYWQ5roNixQhZCKDwZwgI2VCiAc&#13;&#10;PaTVvnUOLWvkLoFSlcKs32BaeW4qzTPKgwFEs9UuuLiYJEowOB+GtWCSQ8SU1DRur9dK8vk+sE5P&#13;&#10;m0m8KD4i+mELDnNOGDVjEULNxgKZ325vlZAkUwOEEIIRdnWWXSNHdDyPotESu0boHBBcnKop1ikR&#13;&#10;l3cqZuKwn+wS/HI4VFpDN0tkaIxhWyYeHW47rquqO5TVPzy0N7O+z1cNCWKQSABABSGum4qLvNFS&#13;&#10;Ne20WkQ4kRoTopmCMX83Y4KWUvdEKNd13Gyvm0SUHzaaSDBxFXEXOC2xAIv/y+P/YZHnR5mCyCph&#13;&#10;vz7W/N1sT3qXc17sNtj3tBZalCg7VhEAYIo5bpfzl1fV8ERDrOghyOv9peqERPQewBBNalUPBELe&#13;&#10;+oGt1bjbKqWSM5r1dvkOUU4oQXAIaRVUZU9ZsJvPjCiA2HWLqla+eOWg1Yog16r8+vutfn7i0hM8&#13;&#10;UhcS++Q2jCtRaok4inmu6h2TCA5Du22W93+8/J1WeoMevQNyrBMADsGa00jIEEBEC0M0xuxNQthq&#13;&#10;pxjDjEAHQd0mrDpRnczvXyGxQNjJjUiUTuti/IzQ2/dzJdh2HZKQf374mNNGmPvjfWq7g6jb28vg&#13;&#10;DyDH8NBVE07zRtu2DmGbViOYJhWPPDa5aQGlOeOnFJXG2/xICsrSg1oxSIshlAPemC31zcEN33zX&#13;&#10;uQwfq70Hq4K1DjVKAwHh1O/GyyAzvN9n0Xdv08IxlZZzxMuRlg0643fHp5In1exEwO6yBAxzZkO2&#13;&#10;5LEe/vUL4ostKrDjuq2a0r1qOtX9j1//DRAsVCcFLfNxzW6Mc2XxLH2/24GMoqMsxYpAdsCulAp3&#13;&#10;0EtDIQ/B+oWwooLcmncFGZ4hPKo8mPHtnpr+UZHbOqrTbsshbT7ZJCF7XcLhEd6/XYRjGVkh6LaO&#13;&#10;UVZtFXMMySW6iyRjmBdcrhg3fcNIgO5uVd+S+KTFPuWzo3S33z2e9i/rG7WYYsqwPJeG+PeqUSU5&#13;&#10;yaDGzwTG3U7ehrHtGus8CXCXqPNzAFvXP/BFQoIL5q0w52UmhJWcLXuXnMJQsvWrAzokehsCdQTY&#13;&#10;NQOLeDFwtdv+9CmDOo4vbrF2S7dphLGmgJWUSJVxg7zzCIGDqBoGXSK8ebLYzIN9+vRBmvf/9y9f&#13;&#10;taIhThcbds1hNMbColW1/W45o8472WqM1DCOs50m3tbVzg5WP8D7+E0f+iWHm1nWxqaQzdWquuKi&#13;&#10;wEhr1geNAMFCigaVLMmWYmb0SS9z8DQxbjUC4Xm/X67fOba70GBCHUi11l58BR4vZw8jKPgGAfnt&#13;&#10;y3tVPYv0vWxmer2KIkwCHotnoUd/KQJkjVpW7m6TVnf+AZN8+HTiKSpYbIrhzex1neXUVo2nboVT&#13;&#10;czyZ6FnkVdCSRgvuqlHv9+sP+pN+lAWlGQ3L6ApxkGxtXdtLLhSjSo6rO1KOS3HePFaH9+ldUdxR&#13;&#10;9HpeWsIrAL65BfNinYEo34a3w+5REB4372F8/PznlGKK/tQ92hRFW4Est2iW1YKMUDh9hHTZVlkr&#13;&#10;9H2xupYVXNbvFHCVKRxTbHhvPWAsEiH9H93zn2EiZgXO/iFqua0eEVU2gPgDAIrRSJ+b+3jpKkZT&#13;&#10;SxwlUs4p7IGTpRAONje6RBwYPbAltBjcpOLjfL1O+BiHEPxk5yrsRVfG1WCl1KW1eeSYG+Jns9jF&#13;&#10;hykkKLREIINcSMPadz3hEuIy/Nz/INv9dL3TDL/dvh8e6/1jvZgP6fvfxL569WN1rbWJa9gSy6vC&#13;&#10;+vTggmn7pun3HlpU4fRHtCCgGP20SvI0pqIELdGGVl+vf6s4Rdnbq7yFrap7ntL78A3s6ktO+kuY&#13;&#10;rjeBGYyJAmzLikhRWqa8Ho57RkjcnIAPWuEYFz6KZG+r2ZCkFpDInExLj5YAaK5UDAHlhfAwm7h6&#13;&#10;qqUk5Q2I2gBF3PTL+VKhyl1ckfsBXCrITqX+uviaaVnIauVfl9tpv0PR7UG/7Hac5FqGumIjwCFO&#13;&#10;CKxXqwAGl/EdtZWzl75C5vZtHT0VTS6AEolDsS3wY1apGsBld8AZ+JZqdNDDYglTbbuvmlzsgr0P&#13;&#10;3SF7UzdHgpQZziAz6z1aRY05r5ulZLBaCaFf3b7ujdCdg5xT7x2wzVzCujqDWvO+igPY9J1f2Xmy&#13;&#10;34ZBPJxMCCB5HlK5DqHjy/J+PD14z6qHDm9zbbctqY6ibV6SdTfx/tjuMk6WxgSkoDALPYVkpj+2&#13;&#10;0cMVL9RXDeE7MeRJcXEjXirYKPgNP1T5jji6Lbc+HNx8fzxya5EF7H4fuqrZ/BYQsM5hjiXDbpcT&#13;&#10;wYAxlj7Q1/zUPBfMAUrzPJ8ODzOesbCkUJnEBVoNqYAce6j3SsCm4jrx4Zdhanf7gpBZ5rbam+SW&#13;&#10;ba1oGTaIKb7PQ5UPzfPH5Nl0txvKmTGLS5vhefqDCQwxQsMA3Q0jrasPDHnhHzlTheJsr+2u0221&#13;&#10;QjB706uu3Ny4xQVdNFfH5hjdO8WNGzeW0Iy3xVImnuXuopNe3+8ysp1QWtTYILSglYt9gCBFv231&#13;&#10;vqFlydBQX1ClxsumcEdAN4EiRdBqk/ExpGnfK86Kzh9tWWzYjFype0p4O32kwyuwNgVMPeFi7puH&#13;&#10;pDkbb29b6FaJMphQfvOlpRQzgimo+Ia9sZXgPjdr+B/Je8n5MPth38la9r1WztyHiOHJBBNcqCrW&#13;&#10;7TiGmIJENkRXFqXY2BsVDAOaFKw4PXX1i5troFEpHGNwmxH7GGNimmNez3g7KZ3PFzMxV1ey6RP6&#13;&#10;uv5+CT40XV/w8zr/ui4zZGAmrJ4ScZlsZRqrhuXpPoVT7ubDcp1bXfnqBu3cNQqBfE4aTP746afq&#13;&#10;+JCHTUAqsXYLswQkgcZi9+d4Ga6Yid++fl8kfjjL+72I9gdQGaIZtLhyFamrsLqGyOF9AaeUML9N&#13;&#10;WcGNQKJZSuZtMX1stq5+9Bu53b8XrGwSq3AQOATqdWRdM3+fLKoV3e88vGPa465EvoLBGuO7vjUO&#13;&#10;orjBiICBdZvHMdNMw+RCbw5AjcNCucbbzpDBBv8EjhOceVWpw04TGDkPG2BBOQ4ADJmQiNEGfAZz&#13;&#10;LIEvfGQmTB4tEDPcttynSAV/G/0PmfjBalARhWAVog9+9QaJtm6my1nodooWQ/zcH0b6evfJbRFk&#13;&#10;wUG4fvk9ZrVupNAbltQWmzU7PuV12yRvVrdmVhu8LWVkVWMsrE9qjlcUTg71FhAU3+f1HXlKnTTg&#13;&#10;AvWHbVx7peFsfHiLCaymNLT/y+3K2n1ejOgCwHSdnfVvouoTQJkQTdstTIxwwar1WX5MbXJeP8kO&#13;&#10;6dW4CMBH8XSHNGUSUpbbtOLIecVhVRTBgK1+FpIulJFI0FTwad/1bNjm5vkx+tHXjnEmeCuyyk0I&#13;&#10;1+tnpUNwSsjv377trmnlihF9Oy8HHbq62VJ2kD7jDE6SgIDNSgLeUtFcuTJTyG1yKQbM9pfb96qp&#13;&#10;dSPlBGRSRACiCroD/HCYt7j54ZEQIYXqum3AcVtx7WC1euM7LYyNIcBOVXFKfkluUXRNxr/XD+n+&#13;&#10;dq6Xh3rfTzAYWgHEEBBmiN0hG7/u9n10edzeBeGSCLebqokECA0G4tr0KgGXGKT1HqzBq17pQx3e&#13;&#10;3rgoOXlfdZf3S8o0BnQICosTJDmWwVnHcy1r9f3yUh1+TCBkv2W0upF1dfPl6/dH2EBFMyi3dTox&#13;&#10;g2ZHICQALVR44XDDhP/q0Q82xmFaeEXJJsd17Z4eMTcRBxRxGPOKeDCb5GKB+IOlxwYB1gYAACAA&#13;&#10;SURBVP709u0KGkqWb7XqjWFqnudmKyyImr8jjwnJGKzB0+CinwT3ZjtRi/u2ftq32d3vgE4mENn0&#13;&#10;WGTsikDVQWpcX8c3LOM4aYppiGuK0ybRbfF101vjY2HezsWn5Dz/tLfre1hfese2FI/tbroNAfXh&#13;&#10;7YYKAYi5g3u6yZBm1SL8f/2v/5WDBkwCVSO/FA6iUvmM8mbIpuXv3vHqaWIoN8CIsRs3nMIy3oa9&#13;&#10;OJgOUS7qGg92m32/75xddwqD1+c6RTK9ed5Di05sv0AXMaKJtbx9M7+26Ac00mrUE8iCYxAWCieA&#13;&#10;DjnckzM1U1ULcFkZtOvMS14lZuvd+VpIE8bb0lTPBGpcg5JNvUJcYTeN0AdSNjjR0Da/U1ilsRwl&#13;&#10;CaWJdHks+1dAJheIayQO9zu4jV05UE81qjTS7E5hrkyChw+f/bIMm0IQa5opHQD3kBdZ8Ji4cXRx&#13;&#10;FDcvDesDSSstu6JG+B4wTrwqELEGrOBaDyOHyi/FOMqW+kH8BsrKK67umsi0ArNhn68W0kF10Hq0&#13;&#10;MQ9cSYYaHUHznkuIlr13AJT5wHzvr/fySQNaAZnQBb0cHPAzvzHJ7qssAAa7dG4n27bkqDiEUIS5&#13;&#10;lALph7X7I5S03qc3VTVrqlPKmGSiy2xwJerzb28/Hvket3kudRI87cMylHI/rbvQqATY27DUQnRN&#13;&#10;wHhjCPI6uRvLU8QmD+RWV5nxdfYtJjNahwauieqqCQIo7XqbTS0+xK3YZB1qmqvrSQMlIFUApJ4W&#13;&#10;0oZl1GurlMqoDytxGAasmy5VcRn94XQq9vztfq+wICbI5R/z0WBQk7groxuoc1jmeofD2Hd0s6+B&#13;&#10;5zgnt94Pe2EDErvazoCF7hFy57cypZ40F2FGjyHHb5d38ihYzlUqwcf/XrEoBUHiGsyCU2Zx11fX&#13;&#10;28ofGrLSz/h5YBgjTGk62JN/JtdtxbvDdfv5to6nx1MKd77sZHtBjoQbVCeIq3z4QYll1+8f3bTB&#13;&#10;kKVQ/stYM4LRtpmCycfZRCbw4q/YOoTKqrojqRGjDqCDw2zCmGVLVmm43p9hA4KkFkU8K0Zk2gNX&#13;&#10;rmB1KkqALGnRtqKaPrXpRmAgiR775/vgKScl5OTDPU8FOMHiC3f5/w5d/1AqtZ0xxxDXBew3VeQ7&#13;&#10;97mgbMAi5DjOxKfYTNB8AG5vJuH0vY6faWINIcqeHWTBYSX7TYkUtqqEGUws7IkpYkvWwExDcrzk&#13;&#10;+qYHI6rrYrFut+9JtCJTsOXemV8jFkQ9Av5djBxD7gB8b98+0h4nJnF72fCOgLA6knpWPKNSyq64&#13;&#10;UrJTe3Vd7494i7lFpNosvuEFPZNgIAt1afowRx6obE/3a6hZC0K8PtKH+QMkIDFPrXufR2ADi8i9&#13;&#10;ftMywTJc+4Tfr498p1cB0v1Xuug9ifYMnhHethhDCuTUPSSJ0IPCJm5lAcRE9/7S9OrXFlq4DOPa&#13;&#10;oTKPCqejKnNHLLiIfVpt5BvSiGRvd6KaqBcaXd5+e27b65ovIMGnPV0WnZ7TwpsfHbP9vEUiKraq&#13;&#10;L7oPXDMtEbfuWxcyiig39C4eWgcsIqbZepIhYyQ3kMwpL4lHxmr8YVpARPRwuoM1Ih+KW7fxCUYE&#13;&#10;2LBCyc6egcKqFGufLr14SikohvB7IHCmaUNxtkspLpOEA6qbPR7vRbCftkKt+L3U1lVeGAKL1ayS&#13;&#10;ohW59vXEFfzDcPrgeAi7ycEFzYefljirKlwKzmusKj2vc4Ifbr+eoRUU6TezUkI5FEua3KJ4kToQ&#13;&#10;r/2xdJMrc9NP+Vy/sToytwPaauCR26y219UwzZuwrYMuR6cQra4OiPay7tRG8gBda5HgpeAt4LR7&#13;&#10;uzCcgCIL8zT/Yadhuplv9z//WO50bsx72z5BbwijT1VYs8M01O7OVaVj/PVR1nwCmc9VKoWCO133&#13;&#10;XapnpYv89kW8p9uTftYLw5aMqWDM6/0ODn4DNJsAphk0Q+pP17gKJsaKDumK1Jr+KFOyBHJWuIzr&#13;&#10;vHmhCMLpruCjly2SYEmiDoRXOR5O0s0eoSKXW6qel/aNgHb/qhQ8o9DACGPVcWvE5sxcbCR6GoDu&#13;&#10;JJb+zj/pGnpHx/eIutzMhgbMPL7VBIFK036mnqKaeVIZSm7OizNwiqMfHvNfv8GAiSBA9rJgzKxh&#13;&#10;N4ky+sIEX10uTZJUghzbpgaa80Wn69ZBJISHYIh0JjBq8YTxyvQUNuc5DZPpSZ3tZpnGjBSax1Cl&#13;&#10;siach8ULC1vGwjQcs3CqCJZqHpcNBz0oWlQKkRFXy0t5oZ89Il7SNs/VBl0ZElaIdaXY07hrB2dW&#13;&#10;f4OF0QM9r9cl+7ylCPFlnpx2HwtUhoBLJqSXvWATzd+Dkcdp27CggZhGnxoGe27J3xXkOBPr8DVB&#13;&#10;FGRY4xiZWdpvaUjNEWB5oza8CzrCBEgNDAQ1nOU2x3OF3yok5m8Z1g7m5r5uvG/XYO05B1O6icpP&#13;&#10;l8LRuBFF5wQwDmkHNG2j/z3YxPn+QwZ/+xgGmp3SfViWTrLirfcP9Ke/GbwlAudqO5pjJmhFS88+&#13;&#10;t2/3GiOAwbYF3QKmbmxKJdUIg+twAU9DLgTVleEYZVL2gJaGuWa/2gTgyzbTRUICGyYUQFktWpw2&#13;&#10;91035mq+JZCsM7vjsQruzfgSIn0VbjW17NMClpRqWxSqrq/3Qybp4C3H5xiTuK8mRQwDFEOKat9M&#13;&#10;YQsglbWPAUrO+QKPu4hJDH7+u9Rg85HQh5tguynYqVJ842zf6Ugpq7vdVDbK8QO17Qim6M9ffbS4&#13;&#10;49/xDVVkDuvWi3/eH8LkcQSowLdwT5ly/kg9nCAFaaX0Xu3/HNyihZNJ6Jhju/2C/pXp3ecahTTN&#13;&#10;y0XP6cCMv1p/Zidy8FoCIkKMxQuMpfcBhyJz7YuBVQGFjDfpCM+Kg/qiIRQEq5QG/Hvd1mbzETzD&#13;&#10;+VcAeAAKyNsWhifWtEPQ3xv9IMuakfPc1Y3qeNNM+bxIPDq/uYzjM61vjNLxbQjdB1Im0XVRE71P&#13;&#10;BBgJ89kyhGrg2HzeRDQnhGoctQzCmOoffljiXMC4X6Gq9uc19cSldwIAH83SFFXFQQQgHNcycSZh&#13;&#10;iq2sg4wNidv2PcJHTlSCHsq5W5xRgmaDwpzXZkKgqtTHQ/12S4ePHEOv5U03h/W2kUBksx+/e51E&#13;&#10;ui6rgsUHperJej3hIiYTJjanPPmY/OYmPCkB2U4jDqcYCuLcB+vytk6Jdh/XeN09k4AGHDbgDWej&#13;&#10;XX72HgCQj+zeFZeMMH6PsZi/+E62kKCXay3zgW86VjXdhZJso7A/cJXrbRJwPQk4vp3XCHL38XhO&#13;&#10;SbfpNr8dB1bU0Wz3ivujZfF9qQSD1PMZDDtaBHO+1IllF8DiRIyUXUwugy0Cw1LosskcPg+u+H0B&#13;&#10;thG3nccrPJJSIZkzS072/ejIczqu3cM4v+xUgmVSt1gSNUXgxxlDvUxTLVijD9OyQInNRAsvJg67&#13;&#10;HvrkhtcyFjgx5LFWIIAEi4NPghWKSVWhtwUcsDPjT58flltT9BCXuSpwB0n20M6bRu3kV47Z9W3s&#13;&#10;P56eAb2Od73bwf19FxVDRRGwSvArP60lFOC78rDay77deXLw+OajQQgzjihsgt/StgQmCCxC1JtP&#13;&#10;tElAmGovcPz2HSZHQt0Kv4t0ADmreYimUrmafOD3K25KF+42EwIahfFSsR3eWhDiosOWpmW9GM4P&#13;&#10;zXObjBy+BXRv7ca3WFs85VyTXRolalQlI8i0xAaA6bMDLIcMnG6cr7kBVuwVu3mRMPHsrwg/n9Wy&#13;&#10;bo7EVWKog+QEOmf4hAPGkDOn8H/7+F95Ss+dfJ2vvfzgvQOgPJ26wJn/tn3Ydguhx2UmISBQwof6&#13;&#10;LeOZtX+e1djUVSevL3+oWM3b/nR69Cl49zZV8lru5FQ3FbHhffdEfv+rHVWUpA8L9uv153/5x5nY&#13;&#10;u3J0Wn6Zx0/Nx/I1pM82vKwE4PqZvC436GW+CVPPvjDO+bevXyt92Mau1o0gYGzEtz/+LqQgGsbL&#13;&#10;a3WoYk9TpK0nJr5RfdfuI2xYtuuupvG+uefPr9l1aIGiua3bCjL60/P767ciC9KFgG4290uatwrA&#13;&#10;4vVryTGOZpk/qZf3+bn9Efj4L+qTtY4f6wm4nx/q62UDoSc4LkNqKmW2i9IdnrdmS7+EbSxUA3QE&#13;&#10;gNT49W1PsVxub7Gt/9NO+OSQFCOTz3K6XL+06HgyIVlDOwqGbvPr0+5P49UJ2X9aGwTVjEgy0+Vi&#13;&#10;YMF2nVl3jzyItp1fWzCgFQb4qDUvaPhFtg1qT/9ze29pFB39fk5/+tRZoi9WtBZFf1umc4I+Lgih&#13;&#10;oY7Tfz7p2/IQ668jcWfiOn7Z4Nx9+mTkO7CianlE6+IIuowvt3OSlBVo44K5a48kT7jMjmby0mz0&#13;&#10;1wBgP+am7L6KV4or8o5uHOeX+498h1bypdwMRlA0ehtAQbqmnMV54fCffllZNJ5Mv6paQwZzWs7v&#13;&#10;kwfcyF7s06eFlLZVTSUqjObfAecZE7Pe2UeQKSS67vfkWE+/fPXGhfiHZTsq2WYNnw4GxFoKJeEf&#13;&#10;9F3kKWJBmufxDRzytz/eb93P/0vzkpdv1x+eniRKPLzqUCpYZ07fr3MYLbjZtqnTt8uSBvccly99&#13;&#10;BRFy47Vh6eVSQ/LUdN+n39qfynS9/bD/wXr6dzbZBqp/qN7/TeQA7DTqiiQMrKYvGICXr7WpE9Sj&#13;&#10;Z5pudns9KlNuf6nEz6Q6vZ4npk2yhZAu+x0Ee6tTx3n69hZ67M/WJbk4fsxk867gdHu23W9WUSCb&#13;&#10;fCP9hjFWBPFtWpicUyTljmdFCmcbxArQfl3OzgNVner57ueMKnNd/v3TY+8gsXfyj/v//Q+9PnVU&#13;&#10;NOKa5oMsCCdVKzvoL+NrAlN7CKT+7MzN+KlqxTpmv6r909MIl89VtiZ+O5sfdlL0TUpRKZUfenPJ&#13;&#10;bY0xP7MkwHg/OdFc8dTkhrqSN4aZjca+X39W1e2XO96fFHLg/suzOb3Ga8Q88aqcb/e3q+babFco&#13;&#10;CShwmTYQ6P1QvY0XTgGqjnj6Pk3XAiKvbtmdVFfFFkZYUsd+y+M/GYb/A7q/r2lu2X28Ivv6/o4T&#13;&#10;Du3un3YPfrwnN21AB2AJjY3pQ2Jqf/rlfpaHrd4xlCwG0YJqeA0fTh/BZvMTj8wkOOIr8ZJ39GS/&#13;&#10;xEXSfS2/49fpwfxD9+l8uWMlcKfs77DnZx7XV6b+JFGh+vez//TgflvScp+eu9M8ZCjPzmeWe7xO&#13;&#10;Yo8immck/lMR15vh1aedmgqz+8iefZ/JFre2kv7pANbiJyKu66ZAdDAHG0hmDsKF305PfUkhvJ3J&#13;&#10;VlGgsUcFY5SU37ziCukK08YvKDqKztfHXXW7/G1ZThN4VQ/91flmx4df7xQ+hfABX/9aUd6I1qRx&#13;&#10;mWL3cPq+XHaPw+XrpCh66BrLfurOlw2T7ygtBXDirN0OvyVXmrjmw/6wPMAP+ypv614f88Ny6p4v&#13;&#10;fqCPjUhD3wQfr/egDmQ/kHU6xt7u0PgV+vi8+xjCdf9zv16GNvC49uoBsY69WY+zDMAS4eRSZ0JE&#13;&#10;LXlF+wVMIuxUf6B7kEdGuwYTgbPd0jAGJZ83S/DSSiRqiK840Nd9Wcvnx2eCk8xDrhF5oM/HMF3f&#13;&#10;Hg/ddfj9IDqp09v4P1uhwkqY+Ljkdg/Xa/24TXR9KX9+pHfQ/u37+Xlfp9UrXF/P47eHpNK8ueH9&#13;&#10;9qr3NRyqhOqNdDiaPbdpPntct7e/7QqSCx5hPrUN3VfvyKaUOO8NQn+/nB+huPjsELy3eHBvo18S&#13;&#10;KSBhp2aI8j//+Wcz+zjfSjY0WNuYun8qCH69vD4FV8tW8McJDcvDWljkjFbwK7j6bcR992dj8U7I&#13;&#10;398uY/DIRQPdGQ6kzNUZMB9ZjLe9rdLP43AW1brOcEdqjWQtqvt43e2ezJrnhSs775o/ratEKus8&#13;&#10;5yrHA0y/L46JS5rzQb3SUxHqLRWYw19xmNOacqheMYeIUXl2y7sL/6nf53lDNiEm5m//Hfm1eTh+&#13;&#10;7NqCvEd2S6etG4fJ+ChCPZ7IJ7Lth69UVQig7cD65Y+NHqQDm0E3HavqYQwrePnL+udn6LcYnddV&#13;&#10;BVThsn+9X2Srn7Jy663Tafz7ajvtNx4m1p2oXky1Yzd+VjeW9jZ6HwOYVegP5Hz5d17XXqm4iip8&#13;&#10;TCcG3UQPxdTD4/Vf+uc0ugbw/3xxQ7c/5YR+vL69ppVRDHzBmu3Ax9ezP/30H8V582wOXP4xuub6&#13;&#10;TXyy1UP6HcRjFt56v86kqpI+co4I9uYcn/63xtHw/fJaA7kyT0V7vxrq0knQ2m/XA/XgLmC/4x9v&#13;&#10;M+hKDXy5fXlv+n/m1YJ9lc/VRAIC1EyuYAmgb4/y9f7lR/rP9X33er06HUVR8y9XSXQs8cBDWMr4&#13;&#10;u4k/CRq8yQn33WXY6rgWABYDfrDGGr7M6X1ya8w1M8CPpgboSLBSOZN/bL+soMGdPmdff8bxW+ye&#13;&#10;HjcF18/6s9hRyR4N+8AkWDwrLDHu7ZvckwWvO5pDzadtvd9uwM6cF6nQRmxN2ij6Te72gUINl+Du&#13;&#10;63L8XP32YqrmiFK14iWgPqoqV+rl/Zwy7vePDSJ/H14p1NSw3UepUBuKFT0KSj3emDWrp9DbsNqQ&#13;&#10;cYUxk/uSoj7I/whTwSbfli0xEhCz5Anh7tA+J/vqsIaAIEbRugmHxATrTo0fB3rg3YfHYTY9nSst&#13;&#10;l9EYRpc/oKDHeQ8x6uxFsOUI07dX18KdZJ8Auc64o2uA/Q//8LaVPU5h9i8f1OGKHk6Pl/MtteyU&#13;&#10;4d+/vcCHAz1fOZshQp/+9NPbt3muEMgERzh79vpqFic/Z5EeblSmcRsYXVVdpximYRy4dPHc6Faz&#13;&#10;+i/ma7On+yqAySX+IUP1dl4TC82TTITajKb3S5XrD+JUzqk+nEebmk4LZhUkDMJtnBnr6Y5d7aX5&#13;&#10;qSPOFPXT6Iyj8fCn6zStWuP3NzP8O/AZg5av319nUhx2qIWIhglR1R6dI/svf/k32GV52DVWVIrU&#13;&#10;h9tCyMcwLX/DTL6/hSOvAjeYI8SQG0jXvqsc66iEpCmE/qH/xcj32//zLz/W8PILwo9w/lxD0sPF&#13;&#10;ZNNXIglzB/fMIDlm8JgJ8ABq7bMeF272G01AxaKn6f6ri3+CiX35n39IndIYD82hqi/f7fUo1D5U&#13;&#10;E7Swh7ereah/fr3eLP7qorcF6TyNOr9tF0F+qoIXa4VfQNLBWqT2uX+O8Rp4ECWUDaw40PflbVvN&#13;&#10;DakGbBkgSbsl2uvbvz49PawWtLl65e84reD2Uh81rtuLW9JOi/L89e3b7liT1cNvUSJeyfoLmkll&#13;&#10;AmY26NIOQPSE0vF+492H9xzecCDriYgXzMRkU98COS/esfOIC+aOsorSo+CXjty30B1/tIfx+5p0&#13;&#10;syeeeB/+fvkDK93uH+Bb0zJbbZAOiH3w5o0/734c/7+v63TIsfQP1fHGqp88KsyvCsKZHtR2udcZ&#13;&#10;Xv2L2unJjOD2jNudlOJ4rPL5EnbRoWqLDfkAH351IfHu53/YaYS9o2upB7Krn3Div/71D7rDeheT&#13;&#10;QE7yp9T/VU78sHeklsG86OP35S2RGec/AQdozqglZbsTuupqaS8/290Km2b0Zfi4PrL9nojGlb+G&#13;&#10;4xjLFKISGX0uJgwVAvgCR7n1TXt9uXz4ziHuLcmT8vi//em/OLtSBKZiatITEinN4zo6wMtSfn74&#13;&#10;+Y/t/qBIIaXQUjiGWEyLfyh0RADBcLt871TvUz0vFyFhLePgBKVgmK6S8hwto7BWP4IdjnPQWDHq&#13;&#10;mdTjMgGMasD1h8c4rj1RS7U9q2OKaU7j9+t1pw8aV+LIU6Yl+qZWBXIOOoziMl2GFMx811pjAIu3&#13;&#10;mWG1b/wSdCKsxUsa013e86gpRSEwoe8eLvPy1NCvLxdMKaW8KHVQVc6hgGzvAYGUOUQVS8vc5xpy&#13;&#10;1D707+n+1J+u38+CILBki8DorOhpuk+VPgqxi9sYYvRxtWG53GeJoSTYciqrHfZBAbSm1DQfELIx&#13;&#10;TUzt7r//9WJW0jXjmo94k0ou9/x46CAjW7TZ8EiNXQMurCjGV7+FzQMPMixIgQIOR7UtN8Lky/uF&#13;&#10;p35fd5GHDSw6QQWCRfS82sjRkTBjDKmq629/XwP8/Od/hutigeWScUG7avd2+aYpPXXt2x33p+Ay&#13;&#10;DoVw71TbAcaTn0lpmBaH58P9auiyHj49AYYERlXbUoIgBpz2gqHs3V3kx9xAzIfZ6GOUswg43bdx&#13;&#10;V+mMP2d4Y8JoUKXNVVVFRHPfRm9N21RD9D8kMqetKPKWiH271kphCDzBNW3meV7lHXoOQh7PV5BT&#13;&#10;Pu7t7b6eL5Htfvzx2TpvjV39pGwWQjZHfJ1xWyuQQ9n4AtYcPMr5xV5/PPTbltctuVhatm0FWyS6&#13;&#10;BOtafPvy+zTekADzaIOHQPOnDz9VmGpMV788Hw+Jgct69WPVVEixFJiqCd213fn1DdUVEAYmZEbj&#13;&#10;NgoeIKb0dhvCd6IqVNUoOHefNsDFaN0RlB/2n7ccfvinn836WkpObvuHP/3w6/d1duH0cNrCVRTh&#13;&#10;PGqawzptpAbJLKRE+bjviBg37yFx9+unT38qOX8rb/0ElZYFlCERm1aCIUZQwCqvs+hruavcfVWa&#13;&#10;vHy/Y6SfPvXDMHEhFQ5H/Un0VO/Fcp0zoMmD+W5e03m9viCEpmUBm+WUG+MpbT1NtRRtUy0GHGsN&#13;&#10;Yd7Monk9T17UPP//BMHHsm3ZghjU6c3ya7vjrsvM50olIRSiAQ0afAVBiwZfwI+iCImi6inzpbn3&#13;&#10;HrftstMbxiBJRGsTcom0FRhWhyA8H8/XoD/uHmLQlCSjASKQRLKrd+BQuekaY4S0FBLsms14ukGC&#13;&#10;r85Dr/0ydsXBCIeZDBEXCReclmVZdqXNAUJsrc8B3ZDnGKMcQQR/2u9tSE23gVwrK6xTECWE6G0c&#13;&#10;675rhvAtH7EXu+phnF7K3Y5hLCn7djqay+Ww30XveLmFyMsCOkMBJiEBAKGUYTEGA0AQdJAVoIQx&#13;&#10;CIK/zu9MYgA8GDGuRVaxL1rdYjC4JBJpCFMIQZBxHuehl08xHTlja7GNb68JcyJqnE5ebmnKJWUw&#13;&#10;YVnFeQ3WYxZNxBkAcFHm3oKr9qOPHOuvl3fkoEgcSN/Kz5fhOyDax5RkBQCQOAYPcgBt2SrkaZHd&#13;&#10;YnFELRMFLiDDAeTRrevqco4p+qIUKWLvMgDgqatMch9++EjZPSGaMrauShLQiz5kOkz2rgm8qMZV&#13;&#10;RQzKqnU+ddtdDNfocd9X43SZXX1AZs5RE1jQliA9jWOrq+rTPcw+ehMEMpPxxoKQRjT5EXqUFreW&#13;&#10;EOHkYwwmlW9/HGORcE/wKW0FtjYKXnumpqT8GmgkhDWzOg7DYDCUkOXsuMAdaNdglVUJZWh8rpib&#13;&#10;Ag5kte+O8eC1UhMMmGA23KYI4Z5vxukcvNISVrHhkrwfn12iP9xV53G2ELy//L2otm+vt822zhpG&#13;&#10;YI1b+nK7394tSwiBsXg1Ta8Ww6kk+D2SdhgGCXHIAWVUsAI/1TKYQsqubTBAbiYRs9M43W1Q13Lv&#13;&#10;Peb7A8vLojkviu1+vF5mb3FVsJzG61I0YjULWDSRjTEW1CUnsSjqrt+56zSam1VumUxRyTJnhJEs&#13;&#10;yyTQuDguaQZ5C9k4aSbKm7mRjrEE42IA0Djy3eHT8axv64DVRBkPGQpBA0p133CS2EpBjimFUxpQ&#13;&#10;qgHQjCWKRUqJcfFf/9v/++HpYbouklWDTRIuAJfTEngP7HA2MKzZgXM4a1Vvq8XOa+A1gvM876VU&#13;&#10;TDSS4GzD0ew/HVajqeBYFmBackyXy1Vu9xUNOSeL8Ph2AgQmmLrqc6x0wUu3+gDXQ/X49u30sP9k&#13;&#10;0y0LkAJAGU95KYrCWMu9sOF91z0lR7O7WsQIoTHnkJxafYJAVsUP1X61I+G5bu7mbOIYtnx7Xd4F&#13;&#10;BmsyicHl2YoHPtzGw3Y/ReXV0BY8rNRkdGjvpvNihLbzJSCLC9S5D7Qyp6u1QVBhjHdSyk8Ifls1&#13;&#10;oSzlKOpCn3XddhkStAykpYGQzOVPNRvj5JzjxSHfBoCxT8nnAGkTjYpGR4UMnrTzZduHee32pdOu&#13;&#10;5JVfVM1pK/k3gGM6Q8tefz/jqq4jmdXw9OHudEuMLSCJy2lJdbzb9oLilJDRZjFT1RVQIze49rF3&#13;&#10;NGBLgjWUMxuCOn7b7z8uq6dPNXHpfL1td3utVxGTCaHounx7u3nc7w9V2zVCwGxjjMVms9k2x+ez&#13;&#10;Wx0Jb+8TxFLqFCBSdS6P6zA47UqUvk/jOLaAE4QTQN1m9zwcvzzuI4w+e2YyqWRd1cNt/OEvf4Mg&#13;&#10;zfNcsSra4Dk9rSu4TqJBLuSqafQ65NyknM+XS3+oNs1hGK/a6KISdVUhAJxSohUda9VNLe7sXa5a&#13;&#10;yQtqHak9N8hlAQSvMoQQEW8MwmqcDETy7eX3h6advYGcEMyMSpWo9LRCO5R3j29vb5iivBgUIUcs&#13;&#10;YLeUCiG6rIpAWiP4+n7BtCC1aGGrtU4yeuNq1tk5unyudh9mO0xm2BNxXC5S1FbFZKlf32KMumef&#13;&#10;8mbW62z02V93UuayrA53ZHBcGJix09ForKnWq6IQZcYll1VRt4kc03shmrvdo1EnySsIUFlWWRRt&#13;&#10;y6bbMt3U9sPWm9WZtSRlRC3ERJalkDBlbVTQKkiGooNGaZJhbiaIu/Pl7KwLS4Awb7omaD9EBVCc&#13;&#10;llsZikR33bZSZgRkxLg9nU910dpLYjXTUT10dWCiKLjgJOTAy04vjmH5A80vshJC+uFrDhBgOcx2&#13;&#10;cyc3tfQWSNGGZSEdWZW+DkNBekp19hlnnAXQq+KUnTUQNEW9BjVT1ifHrZmkxFMI+35zno6sxBjX&#13;&#10;XPLVLOG6IipqQvw0A95a6me1THriSb8ecSUZzI6WsJY1YwzGS7V/spP6cvhwUfP+cZ8iuV6mw2GP&#13;&#10;ah8zLaoNGUYnGecsLFSkWyVagkRqACONz2ZUVxqr7X57u41lWXrl73/cSSlXi5tgMBMxQ7XOP3x5&#13;&#10;pIwbEyhAaEP9bBpW4h6ehyXkPC0Lt1XOxrsFB9CQanErLenKIfKe4AbmgreOXLHb1wAAIABJREFU&#13;&#10;QK6XuakKq7wCzkC//q5++Kea8YrQYr2MYF2Ldh8Rh8BnjLOxEsHvyWz7A8o0lgMJIqnw9scrlxkz&#13;&#10;JLh4fn6tcOvRigP6sH1Y8FKQndGapQTlZgmjjQudoitNdDwYCpi1yNMAW1pYZk10zrpD9fn30+u+&#13;&#10;r6yao11xQ9RKgpcrGNIfr3yzURj56TKeLjgTs7gIU/Ahp0hKaPM6LmvVbOJRxYdmOg8lkUW2R+13&#13;&#10;XVFy4G0fnInO/XZ+5sA3dcE5AkPj5XSb1wTwFR7rVNAACkxvoJWcSkEJTet6a2XZ8KIQ+4GsNKJW&#13;&#10;VF2ko4uAg0EN+P/45/8Nc+hgtIzlPcwCzUZ79gOMkdPICw2TXoKlTa0TzCmHdW1xOPa04DlGw5nQ&#13;&#10;NBZb3ZBJqvNLAdwC6kpKTrwplKYJ70X4g0VWV9CiS3Zw9jFYm9SqNA74q+A0U1Yt+kU6tJWndf33&#13;&#10;5ME7vCTCJVmN6WRboLY6zegxGjMEH5t2LHC+21bPlv4FC2PXkN2Zg1zRScCVirsBNmJFtL6lcs1F&#13;&#10;eTbcJH3wHHVMuP0hLRcGT7xJcA9SKM4aVIlwxhq2MlMdCQEN5n6gaUAsNpHdXdnXlOyfHw6Le0XP&#13;&#10;5WKLJddQ/BbqFmJKsuifnpRaZSE2uI4Jr8YvBFV94FbObgQFwYhIwYODSOWd2Jp3dHy2uLp31bsF&#13;&#10;RtuJucZEt2lLBFWAoC672zTDhBEuUkERwwwfDRQQ0Ifu3q1XIXoEJ5ZumgVb/qhs3JXlU1j+4WMu&#13;&#10;ivVSwh6gxk/hF+mr1AyI44zwCos733givzsP53QNm3WkVe4CViYQBIr1xTy3zBmnj2OnPaalgQkI&#13;&#10;cooq4jzA5Zgu+Jj6unR6pjqb4bi7ayCx2VYiXJuuppgNtHCnv2cHGXhyZORSQI5HZ4VzOXtZc/Is&#13;&#10;px/RV86m3ce7Sm27yjoLIGPS+oVttlvIccQuwSgbMatK43fiUY22bT3O4nhRl8AJeZmnPLFWKAWL&#13;&#10;skpZJrBt/HPmkW6R6u1/mLszlOdxBNQfiE5+KxqawBFBFAFsunuFm3jmh/JQQRiggs8vIccrTCSF&#13;&#10;Nc4AuIrCSvgIzfNt4KHCB3t5uRSxPO+8+ZakbDLDfXk8P/f7KDtlCRnKB+Bam8Y2osSVe3BA5Xjb&#13;&#10;TQs8mfjmph1S2Ga8QJwMJhZJQEpJg4JIgIt9I0b5ZnSOhriDyX6b67JoqpwhJWd4ijL2N3cUxYwV&#13;&#10;36J4xhUr3QSgrzC/hosjNJeSKEOFxzwUTZK33lWoQkOWzcXco2h9petrQUlVCsLU7ZpE/fHz3l6t&#13;&#10;1DSbv7iiVC2eULFtVLIG2BhLgR2HBDHJb4Tu7m/jkoO6rxq7+sjrshnqG0fK23JbkdzLmqlZV7Q5&#13;&#10;Kre/Bwmhm9arHet+psKVdny3ZM1E0zJQuPv4QaWMd/vBKBgPaAal9spmLNBqbM4puYkQrpR3Hv+1&#13;&#10;o71kGSbo3r5rTwhVwwBhhSSEWSZfOz2nMX4sn153f+jTI0VwXH4f27oZSIL8YuI/Ff3KpIWONuwW&#13;&#10;JxAwtUV6IK37Dt34YdeN1vAcDMS26PBU5FYprAdk6naHJiyHMkllrpRliRK1BMLzC634TalWJqhy&#13;&#10;hoDKAvqEG5MQiGPu3q2oRagi9LCGVTZRr0ZouF97iAVuOCxNU2sA5hxL0GyziFXhB6+BKGjRvUxL&#13;&#10;4dyx+jkX0QHc+Ts0p3RRvql1eJG0Cys/4bnQkwilG9DJgwFaBVKz7d1WVTOVJSY1bAfMg4HmZDnQ&#13;&#10;LDuzkkW9XMZW2sUOsIwxb5/VV9YJC/Xc4cVZjHJURzYLBrDT1nkUVlQTClctNbhF1VBGztc8P64p&#13;&#10;eis2pa4JHpM9k7wB7/wWClpCJJSQehHc+31OZALvNXZCykQZP3abEnoIjyRSK4tKK1Xex9V8IhMg&#13;&#10;g45hcPC5rbGAzZPRk7cvyUcoaelqQrtAHCvBkeOkEzh5g26rrQHZQTnGRIqKVFXBwnVZORd9s5Uo&#13;&#10;/u5+o3f7byvcIjwXywijF5TMBJAusmZ78+t9N5gIeT8XQaUhkaVqrS6JCBfJYd0Wnq+lNYeGowCl&#13;&#10;omVVGuwPmYDzlK1UqowpVstsufMbyBFx6R1ztB7l5f7PNw7Tjp4JkT6SwBpfUTzWTz2d1keHV/Zj&#13;&#10;tfGyZELNrayJm6B60XNHSV9WjeypHmGcyDJhNdMEguVVwdi2Kl5o8jIaMCKDt3mP1oRzLt32LUdg&#13;&#10;cO2w+PwVQIcLffdIJKMl0xWe8lQByFzh4S4b9mTLgZeNVsJF2jw4bUhwnWQXR+ZYzxMqDlVzWl+q&#13;&#10;ey/WSd7/DymkEoAjRZvU7Amm51NRh08dBOaIGd3llJTtugd7ReNyRKRwgXYywKrWYZZVPge4l6Fp&#13;&#10;Kx1FHK4uxKrbOnnjU+YKF5YrBTY8CWTN+r0T9wuPMx7n6vY4aQEloz1LaQ1xnXXTFDM81VsBoQSh&#13;&#10;azOwbZacB+VutzXbXKd6ZUucGuJI1M4dlkCkx3Sc/WZXsqjK5J5qadZr6w+t/5MCiQ4moXXzIz1D&#13;&#10;30ISdU4rif597DAy4yEMeGW04tn5QaOfYMMBYpjs8sWbxZAb3JlT0q1HZaDkaifeMAtrtjt7xqRH&#13;&#10;WJR0w+fuZL5vGpTzbcmUwzICqKwSombrDvqVkwHjpzHufx3vEv26XbZ4wS2RWmUMjK3gG9RV9mez&#13;&#10;UIoKCcSDqZGDw3XcQDAuPQNczVO/dZVek4YREe1Vxk3fW+/en7wPOY8uAJwRYJFjRUdYbGoFOAzA&#13;&#10;/7bPnKa6KtVtAn6BUkaE6AyovrKKwh5bdF/zFljdgDDg0haXpm6LJA7WpGQlA28rWU/fsKTX+fIo&#13;&#10;3Wy2FsI5uTEgO2aEAKHuJTr5cj4U1Qiy6Ogwz5JwiN/BMsu6XRzAff2kBUjL7kHG6/nOHiWGjBU8&#13;&#10;m2kxSyIVXJXnKtvcwYzvkWQqecCJfp7f6ovmBleot+8AWlbxVW2f1ve2FKICqd8sZirKxs2e6tjX&#13;&#10;mMzXPpq3R4tuXo3X/jD7go15RVuO2Y3Qv2HP0hoU1waLSEWijDgbNMQEq+ZKLUGFoXsVLQa9JzBi&#13;&#10;GzJS6SYLAiRde3QDhwwLvx0DaMo1r6QCm5a7FxgW91A3NNhgitWD3y/nx/0jsHWRcQWTiSZPl9IP&#13;&#10;F6G7Ye+Qfk9fwWE5DQjR7TwI2zJutjZDg23PAHLcL8KrvZIvAei2K74BtVtA2YohXDZLQTd+KuOx&#13;&#10;zvLypChWFtwFvi2gReGKHA3IcwJC1cqfVIqqeo74xqRfzGcBC2fQKvD9rossLUFXxjgVWR00P5ML&#13;&#10;J25uqs0w23wAZLl02OLtPtsNBogB312ad2JdiFwgu2eNd3kdHytuHtnoOggwzP66tyDlIlAI3K6o&#13;&#10;GKlYdQ+JA3dXUIc1a1JU1mGEsJ7WXdyiMdIZIbZEV9h11PYGv4AyyPmc09zTAvSFLGqqgm37QvbB&#13;&#10;xHGePrZVZ208Trc2grhcccVsBcpVp5ChW2We5sD79JrGt1U2fk9O65nJTNY6yaEuaNI6hNIPJ8Ho&#13;&#10;si7bu4UdY2FSflrWXyiSCBQmQv8WFge5DXyp6n5xZRIlLtbA5aErSWqwsnMSlbQJVgt67+VKFa6j&#13;&#10;sfHep2G5iB1Cr1Y4JfVSmaXYlszoPoFIkZtHaDSzy4w3S8svcWRNAOXEo/XZ5bL65DRzY3BvLF63&#13;&#10;4KNZjnePxKX1yexyFjpz10UctsqwyWJWo9uQHIBST7yInKmmyuixiKlfQBzQdC9AAblP+XWd7Ae+&#13;&#10;Odf38iGxMxyEtKny+XdHlpDqgOt5QI6guhMN4mhAA9zsHsbbWEgBSj66sXmoRlf113hXFjyNEX+0&#13;&#10;8R0hvEafF1ayE8OlCZuh9FotwbpG5gZjH3xC5ISCE3hRM8WJyr/0kFiTIa1v8e+5jguLDyjha0/k&#13;&#10;9hTB0cMPQQaAtWQLqOydTgwxKvD//b/+X8t1bJiQo3x5vbBQZi1hfJe2tVG9ra/tBtfXKuUByRt3&#13;&#10;DUFK1Hr5N6nHI/XBDTfRJpl2bkwc9uz1wbgLZsVNRzxfKAeEJfcd2R5fz9N6dXnD/wb5cLrW/V2t&#13;&#10;gyx3Ne3++PUPffiEdmT2rp0i/bCfXBong6v4mhbubj8w+49NTPa5byulVkVryh9sKmV9jWE0qH99&#13;&#10;Lz7LHZ00XABWBNh4aD+O05Ti8ui7Qd+KUsAz0q9jsdn//Tx8pvd2+qV/3B89kAepjn53oLKeWPWe&#13;&#10;loya/T+m8JBAMO5wOLjzM8PRrWheMPGF1Yq0ekj//W3efHSqBTgPyvwlCdS8/n2hXiWAGiE2smDx&#13;&#10;qmzoinyQYAro7BdKSz14s8fT5Wu1E7Tz5FhSXm4/PmVF3/FXghB2BIvDGq6QQIjQ+P7+oWrhvGbi&#13;&#10;d4FIb7O6rM3hrzye3QgfHqjs3C1QgM4vR3NHtq5No33cZPD91NJ+U34cbaCgef7+2nZl0kNZEysz&#13;&#10;u+vu0nUYb71EHJq2ktavmLu9e+T5jIcbV3beO9D4uKbO7gL5ClPbLNWf45/eRfXt24lk+VBWx7XO&#13;&#10;qe+LT5gYfofers671tOX+3++iymUROpV02319XwcHst9qgWvl6s+HdihfRpHc30//XiZ5/Lh+/MZ&#13;&#10;YwY0bO+7Ud3c9fjQVsM0jSFst/76d7/Z3/sKJZxYWOW7+rLgkuT6zz9GiMyVI3yMXu+2zZXeCrIL&#13;&#10;1tvL+p1ge/qlqCkSgA3twsbVxKb8cFv+kLLe7h4t9U8fP/02DGtRv4d0+IGmPH0+iN8Am96PD9sn&#13;&#10;O/hu0x/fr/vN41d3LWEBUfXtNErMpdSJ5N9evw/Th3923Ad3iZZ4T2eAX2LfdfuSUO+xNXf4/u18&#13;&#10;7QhpQTzXQae4v2+Pz7/y/qH/S5vKqNd5NVPBEVSqOrABMxXH/Rf5x8+XtKi+Y4AqaIfi88dJKRVD&#13;&#10;kEXOTPD95tXzD8dkF+YyklHddIO3x//vdvdUDZRd3TEUQ/lzJSmDLbgglhsSPc2escKC6WEeB9HR&#13;&#10;Dp2DBrjifyxv8I4TAd2gPitsACzK+1+/DZLSRzTZHIKsxuMRob8QEH74CPOVMj//T3/avc23FXxv&#13;&#10;mDz9flnZpVGg7OWrOUFWYYRG61JBeunHHIp++/31+r/883+uAnCvp1ALKRIOdiPlSgraXXxQ86TA&#13;&#10;4594cy7vhEqz+Piwvr3/z58+Tzr+crn2+63kAJ2pbPK2qiSjMFwM3Dht1uHahtRtKWkXOMEf6g95&#13;&#10;PQF3Y+6elics88On+zSIdf+CYAnc7l/WePd0vzvItz9+EeRLxOV5GnlPv7RPt68noYFOqRCpoXJ6&#13;&#10;PtbQM1bUh0+vr+rhBzmVl+PmPV9Vy0jbSRjUZRiZCUweLjfsq7XsHs9T6MmeluPVzUXb2Ffi4skJ&#13;&#10;eGHhZUZKpjlPdRXZ9pDCJuR+G6eFGRQRC8XxKHOho7F/+fxp5Cz/HPfiRzOJ2y5/vb6TXVO/zkEe&#13;&#10;Bmj1XTykJ4Gr1a+hWD4T0fzYdW397effHtvtqZIvVq+Er9dnWBWwbovYgAOalzlm2PP7lQUbCxda&#13;&#10;3PB9uafA4PD2VPzVmcSaHpf3WDy3JS1hHELg3S1JR7aFlsh/DTHy6+rvvsj34ee//buP+hjKDzCv&#13;&#10;gl37dUXuvj/myVSGWkiRbwsEvbK6qhk7iH5aKjDs0kDuyDafz+qhOobb9t/vL+qPL6G7qLd4x3cP&#13;&#10;h5frNOn0GJ7UfhaCSBdcNEp2UVZfx4kdavz8Un2US++WEdNu977efMu5fVa3pSUblf0T6FgN2CFP&#13;&#10;M/7wuV6XN0qHP91/Cu4WFaG+R3K2CDvMU3Mu8VNS8bG/k6gkOA2LR7JjWna4NHb5+vKv2/hRROzG&#13;&#10;kLeh2XuaHLytVuooG0HK5ftQ1x3Ygen97eByt+eXKZ7PCucx/OGfML6L+fvtj58YAwW+QD2DCVqS&#13;&#10;CZ0AKgUPc8oaMvSQrprkpiiejmE40Bss80zc/ozYOaPOvpGf82Alm+OioSUUzMDR5Gsq/E8/PA7L&#13;&#10;cfe4/cd4LHcbmOQ8ZoVzuf2Pp+9rj/feblIG/ba5gLl+egjX5c7Ut/nV/To25c5RyYTV/7LWiHUl&#13;&#10;Uhu6a3/keldx5apIYhIrmKHoolbr6FLcvn4+Hn+pSQ0Uk3z//G9/8FhefG04WOyxbJax1414fDfL&#13;&#10;7+P7P/cfNFQqoSXLH28U3LeLzdFwvv3MAg2vg4blb9/+CxBiML4m3hblWIH8Q58uz5R2+LJuxzyn&#13;&#10;rT+Ze8ee9dtf/p3kQv7xfEJvTKy+zKSA6Sbf2Q3mMfVoF/ARIRvTcrnQDlfAhb6uiPwh4SlTnllh&#13;&#10;W+hN1DD/enz+W/8xCPUGfzu/BfwFeIzUmnYr+PXlhEIP182t3TffICfNDMCVsvfzqd8eAnTfxm/y&#13;&#10;/sOSSvIC3w+xEh/0M2sTAPAwwsl0U51BsIESen4bwwjHYWh38ny75I9fwq1iw4eDRC44bN3nthdn&#13;&#10;fkOvWfSKfijNa98VKS62VLBwGCczj3LXq+vL3f0Wo2whtkOINlwv5+2+HI745YXsa0VHobEof/jr&#13;&#10;6XosHz7Y09uPJXm5eiBlzP7hfns/rXbFM6nC/FVFetj16/z+EYL3Lp7W9HbNP4kGaDE6yx57GE+n&#13;&#10;y/ePnw8sgJgMxZXE24mMd6J12hkVGCbzG5qvWGvOAymJ+3T/+NvJ/oeHh4EMardE2VN3OhTdFuxI&#13;&#10;W6O0PZ4cyAeupzklVFT8cq1dkWw+nS7NDvr+zyqg23kMrz6Jot6S377+P4z+iYE7SkDD9eTfGy7S&#13;&#10;sIpAVzNUjDMI8+m3sAkl7X/5L+dD0+ibgTZPx+vTUhWoQRYxkr8CJqv+/McLmzfSmbDOBY3P6c5v&#13;&#10;ma/Jyl270Gle/9N/+h9/e30VrqW5EXC7Kpbal+RmmvIZsfIPVNUUVfoYcLdYBpJB/uW4UN5Ez9Dm&#13;&#10;LH7BO9IIh98pbgXOKRLMrtXs5m5ZYfXly/O//WO7q3wYVusk25UVqEvHwQ205dt42n58sN/n/uHf&#13;&#10;Ng0kIJuGggoaEf3be/Hp8+m85KX8YEuZqobmXZvy8y/8/qPXJqu0FyXW84YYUDkpP7DMa1ax80UT&#13;&#10;DJMUsS65Oe8KGXI3Gi5Aa7N+flvrzcOHA6J+W6Nn+HR+/ce2KI6//ryRF4bvJey8ZkB+76/Kn9/C&#13;&#10;8+bDZ3w9vj4d9sp7rCODu6fdf5Z+eTGXppJPm3J6f/tkP7Wh8XjxNt/sufxQ3m6iBpP0sQZwb9JX&#13;&#10;6t8MGtCOTTQ9qS7kw0oj/UI9NmbECIYrau8+/Hw6NQmej3ieyHUCh7vsAHQsOoG+vSnaZ9LMt+bh&#13;&#10;c7GKh3psmJ976P51t8OE3gjv7is9jmeldCmqLb+vyMZ3l/PvAsmS7/qrndvui17WD239jdHq4hwq&#13;&#10;fHPADO87UrVtX+T3n693m8/vV/fDD3cjgaf3uJwL+HCrwk+YwX7PjgvIEI3eWddsexCgoZTe612x&#13;&#10;Y7fxKHr4p5k8f79UH6vizzL8t+TsGm9FDf78aYu+Pr9sHj5eQTjoouDNbY4tzSSXl9F13dNgk6Ch&#13;&#10;7BoHgfu1yYyCFnvlxP3BwcrlDrjLJmZg4nhWPBfP13PkZEpmoZrITIFp5Ady20LGv17Oh6KtKjwt&#13;&#10;t2jVj9xdPKCdzd3NEfdTW+rp5X2O7ce7WBaw66eQsxH6Nvxwt0d6rT8dIOBugWXwbGLA5V/D+lQW&#13;&#10;Yl/9/fqywXh/wKfLGIpeRPKAKKGVRWVFuuvlHz/+VLrwr6CpQM7OgLp2Xr/zpsZyi4FFR1gZuAkI&#13;&#10;su+jaWDAcVbL8/Nd31+Ha7/58qufmqcPQJRlQVvA4uxqXBd/2IAS8Mmq5WGP9M/fd2fb1OuLDhav&#13;&#10;gFkylLD9O8SsILtbPLPFTc7aguH/88v/3nLBYgg5gSqvZhYliz7glDBDAMGM6C24XABZCb8C4xQk&#13;&#10;aN+XldggmOpGJC+cN5QQWRcrMHWRfHaIQ7FhiPJ5ULjmFiyS57qC2DJvB14X13GgCbxblwCQkgGb&#13;&#10;XMh+9hXsbLyVXMCceQmJ4zLCtiznJJimARaxrKEnJSDLbcQgEZcgKSJADq7+dpVVPax6U7PL+Z0W&#13;&#10;ELLQpBbeNbwtMsZMUk9ywhDDUDQ7DzDC7La+JSNXfU3ZIkv02TBG5vldZOlznN2SGckIJ0giyEKI&#13;&#10;4mm7AphFVQB61xdeR4nLHA31sGtrVqJEcvYhmmASRt6CnC/nwVK82fQsIqw8kOjw+DSsmkMaotEU&#13;&#10;Pc9r1jfKSz25QlaKaOCXmCIktJTBS4krjrJaUPQE46JMU3HxVyfo5LS6LhzsZzVX+4oShABDBFNq&#13;&#10;fQaR88k6FpnAqe6KALxHglg/K/38+rZhO0t4QlFULK2WFDILqT13cCxES3BNamSvusItjDQ1tsK7&#13;&#10;VWmfAuCZIyR5ae3aHJqyFCn57+GEV81EMynDDxGZgEy2w1KWzAV/2G5zdsaU9raWGroGLPOLkKBp&#13;&#10;GVynSKHkGOZIGQXEKz0nCl+/fi3rjrAKRVDDnjKwuskhEJ0rqwpLbAz3euYxMVmIxqNMz2+3UjRl&#13;&#10;ZknZXtSj0QVjVbtHtO4SCltQ1tL5peqqYOLtfJtXHaMyTmOMONCzXhkttIoiVZuqdiH7RC7nt/1u&#13;&#10;G4ymlHWSI+d3Uiac/XXdVk2BcVPlfXHQxLePG95kJAuPeaR+jSE41zf17aTVNrSbyjrt/UjYBkaz&#13;&#10;baSPdPJeGZs0qhiGCevFAQwFkgUSbnFFBXJMlFKjQyZomS2NqNGLYwXz+fbb94f7PUzv1mJRHxrJ&#13;&#10;6xYnhlhfT+YckZeSWedq3ttkIICUzznC6/tJltyclEEZ0YBQlNQh4tbJNvJAgUcubus+29ECOnvV&#13;&#10;PPZIKZzTbPNiclExrBPNeR0WCFEIeZqCrVAKGGXUNxXjqEbSOXPYbqzF2FEUPApLcLzefLic9Za3&#13;&#10;s1fH91PbbnKN7DTqZQ02QFiE+YoSK+vOWN/zKwVhvggko181Q9S7NAuEUcreXec5AJpc4hBdnCEg&#13;&#10;13VZbZrogofRxIj9GscUWTY01ewDL2JyEXhnhzPoiJ2SW1NXM6YUmrXyCWmSUswIFy6+3W5MyLKu&#13;&#10;gGQuGU4oTKBmkYni7XwWLbFwpUDat1gaDGqpXQgu06YtWAsRZhjRgsRg9DoXDAlYmJABzFIHTTLE&#13;&#10;gIFQS7GvgYUuFkVenDu+keAtgcEXIQELPaN7yjBC4Dq9oUjaul3T4oiKTjGOMIwtilXfGGdApsk5&#13;&#10;73BGvmp50EJjp4fQFXc38z5Nw4fDAThHfGo37bRc9Q06oSQuYGIUZWswFzwiN12M1UeEMuXcjgFz&#13;&#10;MqrVXE/LNIcMVfCgbdR5atjGHO0C6E/dowm2auvFWk7h9XiNKo/C4SiDSka6+U2VknEOJGhR6bN1&#13;&#10;yGW5378sFyyFhLxrMWBm0udMJCxYAmBeVRXYeFllU5ZtNZ/XxEC/21DjDQs2RhVcVX+yq2bYYbys&#13;&#10;L/OmoqhkNsESxwQkpUQZRyvT9HtKJcARJL6oAaTgI7qaM4SMwNIqc74FiErvUpsSCDiY2LY1mikB&#13;&#10;MFh3cs8SxIIWdvEZhhhtRgziGrOQWP02DAGURLgcKcq8rtC4BEzh7AZYlrDAgPE1xXm2uGitB11R&#13;&#10;iaoBwAiaYiyJsoAz1lQ4WBkRhAFST5ZYHEREdjIY+4VJrP2SRGrlAQDgl9VZyOo2VrjZbwURODZy&#13;&#10;f3fBgSJd8CqZDNZkhgVqi7V2dbnjnbWO14xyAoNueRJQBxRANlY7gtnx7cgwWsxEKooKEXAwdsTI&#13;&#10;3HX3wxpDrgNX06QDJimH6ByGJEOUkLi9j4ihSd16cV9/ainDhIJS9qgHkcC2JKVHjayDw8Ahr7Xg&#13;&#10;tK3KdAK3FABCGGVm8xyVdx45hWSdzcKiybx6ONStaCtWBZdoCIJybz1lPromRycKXBb7RNAIrAYl&#13;&#10;W0c7h4oXpOFl3y82YlYuILTVNkIYQNpUIiNqCWkwN8wVTaWdd/BGZX25Xqxda04bVHJBY/bWAJUQ&#13;&#10;JBXNZYZ+umqYJPY+PcgIIMHcgfWuLyGI0HuDzUEW0BlDYLShoLiX8Dqo2HG/5pJVIGs1jRznAhCS&#13;&#10;SkRIDFmIYlah7Trv/NNmr2O6np9ZHbCPtzR1+zYzOK8QCuOjcW7yqzchAQIRJpP2hDSQ1JBbWnOd&#13;&#10;YsTEB3ZoZFUVRVWsCAHA27afvQ8ARUTfXk5VLTI0BQJ+XQKXBdkbM0/ruWkxyKmmqN4+OuRccB5A&#13;&#10;RnAQQSLUc7KuA9tUWo/L7Yi0xA2nsnj/+YZFqRavR5U3TFpqg9vd7ywC4m5bFLLhIuWbTMAslu0P&#13;&#10;yJhcYiAxTAX18PntOOhZuLjwcbcVXUvNpIq7rU2pjChxVB7aBayEyOSEmoaqot1G3sys7W3flxaJ&#13;&#10;bFIi0YMIbM6RBcD4riuMFZwPy1K2RQEKNdmiLFiFOEbttgeEiEyuUc/I6FUVfeGUbas9jGbbM5tc&#13;&#10;oChXVeUT9JYQgI30FK7WZopaXE/zoO2EcV7H7yVtOCoiLQ4bwRFMVx0lL6AtWh6TFrJk0OIwe2wq&#13;&#10;WHhkAw8kFQKjgtGK4YvxFZQUodv18tPTbrqp7GuSgAWWCKC98kGAECjk19cxcqrjhVeby2QgT+u8&#13;&#10;CF5sSfl8XRjlMYaNBGVZzdc5qARyeRqfa1FblefwIkSnFgZSPIdbWbMUFQS0LGsfHaQAOMXbkhsI&#13;&#10;bt5gNIUzLHFB6WBffQ7K+RRghTFL8WnTOILTjLNxOGQcybjO3d0hQK7ssdptBq/ogjIvEiKrUkpb&#13;&#10;6zJNYrpoLqgi5JoUxD5mJAuRY+S52GwihCDkqGOOmLXlNqoEskKepDkwyt4uR2NmwnladF9vT5f3&#13;&#10;pmQ4KQYLylndtT5pnLgxVhK+3+5XfeMFVq4RcL7o1ZOMImYZ6JAzxV60WRNRVELCKKqX82+kwuNq&#13;&#10;ieEExahXIOgal8X7yYYI06aQDhofRorkeD4SVKywK6rarL4hlZquVzshiKhgNeXrNGNuz8NXxMly&#13;&#10;u/GCkRhEs1sW0/fb62lY0UQB2okmjorUBxUMkTw5AAqavKJQX+eZt+3ya6OWAAAgAElEQVSSXBE9&#13;&#10;KMBFnYuGBicxSMr6mKHcUOTwrKeqFwn3oxkpRdZDQJyIofQuI4KltB50m30pYawzQQJ46l9PjFBR&#13;&#10;Frd59Cs30EHOWkaMDhkzXtcOBuUsCKHApU+auwoAChnQwBjnrtcbjdzoideg3rKQ8O+/f+WwzBoH&#13;&#10;aS96dDyBEtETzTnVdckqSQQTUO7rTbJrJlwnDbH3GPeH7fl2wVwaVFFOrFtIhYq6My6NwxKva7Ur&#13;&#10;sAA3dS2zKLutTyugpmAdkmWifB2vH364D8bP04IccFnZAKlofUl9mhKCk3GX5++P9x/Kth7DbAhq&#13;&#10;qjqoUMfWi7WTd+vrmkqDEar7qig4ygsNU6AhRaDrBrY7OtoTgIyyQDBMiYwajH0IFfURbbcdALgs&#13;&#10;tli8u8VSQr6/fSO+k5IHFH/5/nv9heNosl+dmWbuRrMIVsyVFQzFNItCkSXCCpd9+eXLY8YxEPl6&#13;&#10;uRyH856yHd6bN+dtPV9O4+UNQ6OW+TM/8CQHlfwApT8YLy4ZAycawiuE84KX0dVl0TTYM9dVRfSe&#13;&#10;izIit7nvM7ZVg0F0r+r28/t3z9DrenQ5/Md/+g9e6GtE347X15e3zWYnippR2deduqIaNSVILVlF&#13;&#10;UUKO6m2xkFTUd6wou32nrf11PZ19dLDFbj2r6TavBe/IV1W6dLr+EVmuN1SpsStqTB9w9pRQUW5C&#13;&#10;NpfzOXv3+e4OKPX9MjnM1cUO4eY5hdWhvGfQsG3/EBDxdEJQMw6Ktqx6/MfyrgvQVuVIQ+yqU4y1&#13;&#10;FW7fhlJiyndVd35VibAFBxCxh5kUHPGUm4L3HWAs6VgT7LVKMXQPn0opN1V7KLvZS4uoAfFteG14&#13;&#10;4W2edRoYcCDNLp1Gv16WKkmWKEGYiarChXH2t+G55nGdB8oloEUAU4Iz4nYp8ultTCmXrVyzsuch&#13;&#10;zJNEkWRvp/n9j++ts5cECar6WNDsTDimdKmFWVBoi1jx2PfiMp6dn4TMtG0+PH4yiwMWcNIC7VCM&#13;&#10;m7YkdZOAVBgspbdZ5PNtk5EPUwIegPiwv5/ffZx0B4twMn/68DTPbhz9MKR1Pi9g8WjZP8gAIS/E&#13;&#10;/f1u2x0ADyEu2c8NMCZgG9mwpGJ0DHEp+0Cqw/7OrCvJvoNYIATNwsMsUNrBns7xUdR3G+VQpCX7&#13;&#10;4+Ur6PGI3ECgpjZXNSyYrBmRgm75+3J7vc3CjUVVCsG6riIMAMxDJoJu3r5+IxlRVHDEzPczVyjd&#13;&#10;sigc5THnVJd7lRDREGvQaNcQUUbw58391+mFaoNTMimup9mA68W++yabbPdbjnEECKcy2WD94oq8&#13;&#10;lh7f7fujeqtSJ7tMStDt2gzcwz3nAFx+G/ecqtPJjovNFwJZxEkz3RcF4KKqt9kSJhhzM7RB3aLH&#13;&#10;SXt2PGFFk7lC4IF3o8xgvF5IyO66mEmFiRIH7grC8OF2hgzd6yHBkoxOzVbbuN41za5uh9PVz2aD&#13;&#10;2r7a2JQkcGC5YD1C3QiKCKPlbhfNTBqeMeJU0F1F+AYAfj1d+OaBupXgMJuR1iUr23mNKK1uvvkU&#13;&#10;xP2dWd04GacMXJaq9dt2pxcNIWqdxsMCRl9Vd9FEzkpr8y42HpKA4Pv1qNMMIFqVBhDy7NV0ynkt&#13;&#10;+owqGiZ4Hz53uYL95jya8aixqL+fRgCAV7ewBuDtn758BGhu+y8EFigBCR3AtOPywNi+jm1hqo24&#13;&#10;BG9vqsmhA1GzYr6BzHj7eRtAZrHW2nT3TQHx8/DWPpXtE2FGVwUqCmjC1c/vGy53Ylc0eLaZFy2l&#13;&#10;XGU6jSvIzFtab+t/+vSQhvMWQh+AsaqsEMrUjLPVoWkOssxw5XYx1gzEkt2+iCBg3mg9iYKJgv10&#13;&#10;v5V8j2UVCnKeb618TDdaLLWsdj74FON+t0uYP20eG1rdPz4OOS/Rbbct6eVftn8DYwqLUTdzGl8y&#13;&#10;zuviTu5SPhyel0ENx7frv6j0RrsItp2abMm7cbDgJg3yvJK3yzl5CBmdlOZ1en09mZTW7NYVxkHR&#13;&#10;rKvK/nX3eFneKOPQcyFWljMIoC43oaSORgNUzHZOFmASVQIpQsIgkAJ3q1PzWkBUQwj73JA5kFFd&#13;&#10;3609j8gEECJtfUkpjanBFLI4xdVGrBaypvl5VfXHzzneB8I9JMonGSOOKGLX/1hoFI5KX2KIm9pF&#13;&#10;EUD58OGvPhO5paIhp+HUhG6+mhzAf//Xf0HGVwBEMwY4y2CLHup0TQKXtVjtFLOlzLH6ETpWe7zQ&#13;&#10;9Ku9XFwYx6xCzKr9el7PHCQSgtM0RTRjuAKyBDqqBGG6WaWGWGsKBPFDw/1+Q9pNNHYZrzqNWWAI&#13;&#10;WGL3BWUAtRwyJ4Uh0EVBgGjOM7VrWLxn+xZSkVTgXBgYBZOPH/6MqSgKEZmZsr26odjwpBLeFLnl&#13;&#10;NF12gYEr4PHOvPr9oelKhvUqUM/Ku/+fIPhYsuRYEMTqWoSHvCozK6tQAJ7o14JcccNP4JYb7mhG&#13;&#10;455/SuNYz7B7mq8BFFCVlZlXhQ7X7jzHOxDtZpCPLjZlW1IXo0/RcJoqXIRxA5tdbzcEFF0sX6Jc&#13;&#10;oaXOrHE1ttjXJIGkaHyqcPlB6PKx2Fcwox0unp+DLExG3ksdowFOPcjtvgJeuqrz29D+WOcyq4dG&#13;&#10;VvP5PO/3x/2uVBEgC/rz9f38Vj99crnYVkEoOdZHkjhF1aKtb7LjIdDw2Mm36TvBGSz20HGqVzAN&#13;&#10;U7TT6hXH99//Gzk24+Ah4s6HTJFgbsdEY6WdM2NFUdQcgqI5MtkSXAoAlI0//dyJT1Z7Z4l/W29e&#13;&#10;ggnnnMKn55aTqXv6HAnsjiWPZYAVkPuLQx4u37ZzLMjrtV9s8n5iEmNJEu8u08wUZdXPI4X9ZirW&#13;&#10;QRehWwjKzz/+qPbq+nXECH/+88dYokJGZt8XA5ud0tkVx6OnYL6PItsf9riuixWtTKTnTj21fzs9&#13;&#10;f85EluWDiQWIlIVsvbc+nW9nHTTi5I/pfdwGv46AOUUUTSSG7X0chCopFtb5CPj+4yOqUOdz4O/v&#13;&#10;w38L8SUHuKQcGGOqJp16mV/2PygAampAKyUjYct3yw0kSWCCawgYQFKMPsGFMVRlQAYM+OZYgsfD&#13;&#10;yRG4/bHkzREWVrCEYN4vF5/JADLeKf5QqJIO9xfr/PvFBH+9X15iDqQodLj617tIECNgLV5TfBtH&#13;&#10;HUG0tihw2SJCfOUxtXC+G3fVM7it9/7kahxjdeJX/dowcjpUOE0H5SRX6khA5Vc00DF8/fVbxSTQ&#13;&#10;G0ql31Y9TTKjGCe/xTAWhZeerokntd+x5nNDaYuKwrDc8TnQ78M2YxT8UlfqtH8sRW21hTDu9vVq&#13;&#10;NrOOBVPT2c6L/LgvYLAwk+JRZVmPtjk2D+2JCRUXfdY+Ag8AyrREVDA/DB1VSMOIcf25PvypE3mh&#13;&#10;HZj91s+uoVoRTqP/0BU28yoyFTAc1/SGP//LP60Y8A7KqhrMoklseTdHiAQPyY0e5YVLuAsrMx69&#13;&#10;STMf8LptLhhnzHKf+uu3zdxd3M73q6VMkVpfF32Z6k4ewlHxHTx0ErhSqUT4cl9iCpJkYpeUNxIS&#13;&#10;SWlbpwgkBuRQHcxdj+O5rIvFOeTl+zyqfa1atcXFBpmwBIXcCPr2HobZlCXVIDWfm41uwVMMQyv5&#13;&#10;qapdAkOcc1286wico3tJmDtVEKa8LjBE8eXdX5YNRJxmD2JSQkhFI97AQFb3ToSrWlLVbLXTOF93&#13;&#10;LGda7h5++P69F/u6O+wEoJWj2s0uY2fJ5WUd6CLKmvJ46EKmaguh2lUiG3REqIrzeo6p5bLa7052&#13;&#10;0R4uiDRYqClo28CAAUu82z0xAhVwzxIM5wGIYjJuWqx3CylhoYpdeTqguhPdZpIoWaCRSslYGWx0&#13;&#10;mVHVDNrMmB2O8qE73H8fSAJj7yiuofDVXlZ10aqWeS5LPJvb3b2NIDPMs82NrBGX9T8dxZ+bdlf5&#13;&#10;AUNN3r+8eIJi5jAhqHVO2/u6mWgVTWc7DD6y9nGJxX3WSGDE3WSnPqU5pNfXy1HUo3kf7IXUgOli&#13;&#10;uN0IT5YNXAgdYpblw0O79VcCQPYw2TyHZU3xfTZDC0XNezPvfvgYN7aaOIYtizLxbZn70Fs39NOS&#13;&#10;s05lAJwkrCjjMJsJ/6//8/+YGzRiDJrP5uW8o9WBKdNhz+Xq8DbT4sG05kewbrUACcesc+7hhsFt&#13;&#10;cw6B5uEJT8TzS0KuaCmYzr15QlQwiPhLIkXlD7IDQ/feJKsQfU5kqyUfbd6wKum3Ep1oyeTjzm5m&#13;&#10;QYaV9FD3BUEcquz41h5GdDVpaPYse16bC0KIE6F+un1fyC0YStoYGYhA386sKUz/8uH4IY1xDaWF&#13;&#10;Lm20Rc+/5AGvl0PJyxLZ/c8R52/ffoXTn1Geq04QlfY9j0bzaOGy5C7rosaowFapkwc0ae94aPbv&#13;&#10;/zeFyQCQ+L3pIQIYK7U/w+cWJRnHyhBOeCH9asIsHRjL7q+/34W+XDIBLkLtbORHl16IpJdtYGBP&#13;&#10;yP+3r0JXZU9PeyQOJrDE+lnvFS7R4i61/cjXcVIhLrY+ASUsGtKAetnxmvmMwtdJS5mouU5Pxm+f&#13;&#10;GqQgpjjmDVxDzcu3RdFsk4sYIAHdFRqJG/ueSPR3E5EIstKrLzLbOPYPTfmNDWn1j6l26W0xpGQC&#13;&#10;RyPIxy8BA8n75Vz2bYwDS+5vz09/fJkfd0e3jUhMsuz6u375Pvwj6i8//mMmNOrtuy9aCKr96X1e&#13;&#10;Vn0AiqjuSN5S8WaS2L7X54/u1B8XGGlcMSvw8l4yUIcV7D6QRe3Oq/loYMt2SKAx9rRwukI2b8lp&#13;&#10;lF6PPG0zGseKVhuF7bB5x7c2Z2LD8PYtHWIkbi2sacF5u7eqaSQL47l1/0KmOUzV1DferuEepy9j&#13;&#10;qv6QuiUYVC397VbkZgs2N8VRF71Aj2O+yCcHM4KYcdne3ABs5VNMOEUqXXVNH/dvqri9/dyyd6rd&#13;&#10;J9B82aYiETSvUgr/fsad+i1rIud1si1XEnHDnrnTvnfU119yxr9PB1LLPI4x5baAD3JPxrlRSsQ8&#13;&#10;vQD6ceMAImG21O4UCA6iPMDEdQkIMNKPnPjqbzeEQg2dSGFQlKro3XEuv2uWTG4ohX6CMSCQ74ha&#13;&#10;xO11/JNsL6gt8Xcoyu86jxSFOcIF8MniD6WMjI7x3tJdFdEUH83+LYxEl7PzoMDJp+2BjSSMxMsT&#13;&#10;jGFjQYOAXpwuj59WWzCcP388XGe/pZpzwvDSCcCdW8KtbAuQl3oPzoMLQc0bfXwvxqc0aSzkB3qb&#13;&#10;V/dGJVndLEG4uw+z21G4RSFoBJevX/R+vyvherthCPWGNkQI6VLu/PYVCzYsBmJB6naJNhKAZBUe&#13;&#10;rHPZvcYDPewKmJnXwjCOX97nj+V+7+FFILHbRSnmm41duMBppFpiVKIDJ0QUBF9owc+K8KQh/g5K&#13;&#10;yKCeWr8lXxckuPzqHwv2Zlih5KcnPF2ePw2UGyEh6Tf/tvcXPFAPs5uGWeJ62NVxsAwl6Kagy+23&#13;&#10;W15IvDv2nF0YPU+7JZjHIlLw5ftrV2faxCiK0agy9RmetmTflstDnWgvzWUNDw+LbjChEvk5/6sZ&#13;&#10;vYTJTxbRVDKB116m8209tmPQoHsH7Y+48AHONruDVu3Hpfdhg4R/1RDCyubCPkFIRy5RmSJCbkvR&#13;&#10;UJJet49mWUOyRYmaqfaA3MO6lIlsArqvUqL31z9UbdI8FwyscPpHBpOBo8dd3PyH37I1J/gImKvU&#13;&#10;p6VHAHaUFMX420fJHIic7goAZXAlUPnYZ73gydlD/hhLuyEfKjNqXG4Up1GpsqhrfMJjU3eZ1pVb&#13;&#10;jQxyXTZzoPG2Htd8LmVlJwohSpDVw/VbWm/7hvdxTnVHs9Az6VqsJSTLtYcNVscY3Aod2Mw3U6+7&#13;&#10;fynvGCJNlGIVg3Ngl1FHvCF55/lDKKSzueAFaWynqujWUrz34aNeV4T0zT8df052nYrMCSl1XluW&#13;&#10;d9i+g6W9oAaQ/O4q6/rVumpPGBOPQEfblS3P5fUKWdVu1seDNPeWgL2E79eGoQzZluqlvq0+e5OC&#13;&#10;YU62/FJVaPOTJK2J0wPlPzrp1z/hhBMY2xpN8b6V5V3tf7xe/h4gxZJaIvFCU/M25q8rF2kNGemU&#13;&#10;mGtzcCgVMDYhjhU7EF+uF1r4PBcYueHIJoogcjmuIYNNSjxfrkXM3/Gr6m5e34UBC3VNwxhbL7f/&#13;&#10;TsAhpiu0lqCP72mAPOn5jZ1wHT+96p7+WMI/1h/Scbq8EZGbOvT70wDBtlVI02TYOID5wF3pNcjN&#13;&#10;YY/xmk9H7dF4tpw9ouIauNHE3dFCNKxvfGnOwOOBF98gL20cl6lDLL5eqqottqHIBthbgBhhnGws&#13;&#10;O/2y3ZOQ79bSS6O6r5jamANY+brQ2NRrLYtrEhLzMhmyAhlpjNLasdhVGyWLflTEe40OXXKeIwxy&#13;&#10;vCVQPjyga/6pOaAFEaP4nqr1HTiUYbOCQbIAEowezh5m15t1Ft6VDwr5mwTjPdB1OReqmMZN5RPl&#13;&#10;syZxFuivuvwlxc1l6+FCzimaCtM4DeVVwnVUQhtQ13NDx/yRVsuHC5rKq9aas8G9KeW39Q94trsB&#13;&#10;nKB4KopR3CF8WnV6uw1jgZ9xjES8DFiez9oIDXZ39UfWpMWSTnZzbta8rh7e3mdiq5oVlCbS5v5b&#13;&#10;fzavAMYNYSEiVzCy0A20L1amnv74GuuDOZwXDpbiGHu4x80llu4y+b9gGPwCoIum8nGz6yIR/loZ&#13;&#10;OB0KcOSgM7snpqm+e561AVI5XE/ZGvdI2st89xUXt+UTf6RIAFGWvzlVrQkADwS4lyZvhtzVkhIu&#13;&#10;VphzQXdkyw/PeE/m1FNShi+Xrn3kcu/TXQg+vPcxsmV+PnayrYbx6Hb+MTDkRX6Yil4Vyc17FuZT&#13;&#10;CRTXMDZI7loXoIE4M6T4n/KcfMT4+ETuQ5pX7UiCBWWrgI6/gHGPuujkMFIZ+as5clzhLeGPNyj3&#13;&#10;49JnCKQo5NgBzdbHYfwlNh/2d/hW7cGJH7YNfXvXdqXY3qGnyHF+BE/yuZjzfskuPozXmDzVhp3U&#13;&#10;/dgyzvxvSDnEt0abh57uKp9tojGBMS8k5XT83LxMq9dVBLHac5eL0XpBiuV9eSNrRT/7ZNd0ZUh6&#13;&#10;mC7vA69/Sn2FwZHJD3H0sRM2hm9vb+UBknb/1d7Ip3aj+PX8G+FMEnQjFQp+nz1Q7ADu23r9/NOn&#13;&#10;jP8T0iKsvsSN+uSIN2keoPrxh1oViGOHKl68NtQlXJcdGN7oEAVhiOJTvxp0xoKMOj63clqsTzyr&#13;&#10;8nLDZb273XqI/7lv3mPmFfu4GH8UBJuE1lwRC1GEFJX6wl273ZOZEKIPA/muakKyzbeyepQEEBbL&#13;&#10;e9rCNYUZPbE47oDtL/jaJ5YYQkXmR9l9DuDab2Qg9kuIIUjxEwhKRMPx3rv18LFi7SwXx03GS2B7&#13;&#10;QuMKJV8A/qG3jB1FFt+2Btcv0OEKnGy+b7cUYDkk1liP90bwAIMmRE+LUw/tyJKcz7Xk/fcrCNV/&#13;&#10;+u2J/8jfioebTmqN4d7t82Z9lGPNRL7lcHYCBQS1G79bSPqAXhLZF9zr5JwVSvLR7XiUQJkVxlak&#13;&#10;ohodTOZZNL8KFITxG3/PF8khEhDupBy/dABIIEnayd3td0W2iZbDRa3znfMZgNXUBGGqWBW/e3Hq&#13;&#10;rB4J3OQiQGzMOSTtU7fNMo6E8Mm4UzSrVaxhp282nwKgAdS7UI4iI4IBhEWGYTB4Bnu2s2hhW/lI&#13;&#10;/3opvihURcs5fYzEqMhoiiyEN2gBId7HB7ZW1kC4odKuCGPbSRSRfR+KqZ6RkPvX97X48U8ktPRe&#13;&#10;3gDM4UNdsKbWieO2fb7GdKvoT3e4QMi0eyAM/5/P/4cxHLCaLYEmrZDUV4OAYd+F8uik5NsZo/ya&#13;&#10;7V0iy/1eu2QwSFCyYy1paGhQh/nbEiiSe3nALC/ad6e9haguOBrNn3FzQ8jD2x07/nzC/RU//Hx5&#13;&#10;7YkJ1sSkuoIgOK3Zi+4wY7Ac9DMrCz/nIom2iLfzreHNqXv6/dZTFHsWw0nQV9g1z5JIFxMuJsQq&#13;&#10;G9uNOI6BjlrHO8SAzzqnbHMosBSCg4QsKpvMMqC0e9jF/3j48Wjv19qDRUyT68kOL8zmXra/EEEx&#13;&#10;PdDreQpRQdwlPpR/+ukcNos26aBNoWMSnftxD8y4RcbK/c7fxsmlMWFnBK2OEU+Q/vqZcHX656U3&#13;&#10;Ihec/4F7SWHD5AGFBR72X773B4zDrA3ffgvf4pZKDBcfU32UxETvGTyt676CIeOhH19JLttqTy0a&#13;&#10;v/bnmqFkEQUeBVocWbpwqgOauBWFQqLETbgPqUA0DMMf0Of22MXsTs9t/IMsiEQHUKTpyXqj6kzk&#13;&#10;bA39gDbg5xUFSUlI3uwP7UQuVTWY7Xo8dqHlr54KussTudAFi4DIBsEg1pkntRefVuk+mICineL2&#13;&#10;l6s6Psi3OdBP/4DIr584XW/fIflh6RZNU8Y8xhteH6LGqmrszNLBQhZTMm49N+HQAu5xkd1IVJ15&#13;&#10;DcOsJ6RNkegziKrip6zXFo6p7RmrIU+lF286ew1ZoOWpWhJKtExMHUGT+reiKiZnYmsNfm0e63G9&#13;&#10;PkogJY0sh+1Ij0n7uCyZkPnxQttKGjoXQRncQphJinC+o3VG0312sSlLLlDd1FazbfTC2idgYu51&#13;&#10;SimzkISnA6Zl0T4t80aZhIaiW9biENwby1AiYsuQAg0WHpvnYH8zxUK7tHFj4pw7PvHc4OICpY/C&#13;&#10;x5rkUD21epzCNj1KMIvM2+Kjs+C0BrLMdmzzkyyn0rKTPYrh2h4qZy4p3jdMAbx83B/AkieCBecl&#13;&#10;p5COtc6KJlEid36Ruw9u2XYS4onp8xEodefrfB/VqfMNtqm4Xq/1vr2v18h5tVezvhCi2UIPImY9&#13;&#10;NioRzVCGDscq7bNougYD9I789u+TpQXZt8i60O67XlT/1RKBYYua68sVmeFp9zRP52aP3hlv6koi&#13;&#10;1xZmpCCUj0Y7GsIFhH2NGAv5GOPFEo9Y5AWzPrqG7uLMY92entN0/06ifTO/cv/DFmK5r2z2cIj8&#13;&#10;DCpQC9zFGTBIWXy9+QJTZuYlnGqoYVmq+3rbxnfBa+PFvssrCbVHn2H1Qs04iuBn7Pq422I4GI8h&#13;&#10;49cnukjmaJmj0AU8j6NDnJc7KJ3HiVBkPVkmHKxMBuv09PnTbda/HNruVi4wZagDsVNY+DyHgFv6&#13;&#10;I5yMT4Vsnz5iDdD3f4bTR0ucqLewZRpKNi7LtCoKULjjy7LxzExoDYuv9SZNuWs6UZQP4DoNt8ke&#13;&#10;qr8e3EpBYgShUjoyv20aHJ+BH+s9ChjPk4n7vFhNACcufx9+rRhvaTEytbtadIP1vJOn/egXvDss&#13;&#10;RPFcFIo4/TaDsuxWSsr7Ww7qHVtcVbyqGJppaijsuCt8mZS5YSWOG9gVOMxbypkgeI/uY3TV4fTz&#13;&#10;2L8UJsRNwxQnmrlNEIrzlJ4wsDZ/fV9NCbjXBcrZ9bvp+SWNtELD8i2fHl6H77unD/rv4+PjaZq0&#13;&#10;rFutb2/q31RXqLq7LB5cLkiJK4sN2XkSSwq7ZMONY9BEQosVFB26zT0uCkle3ywA2O92VIDu/dZI&#13;&#10;yAvgrtynxNf32Lyu/GFfoATXuWmmaTYFbfyqdLTmdmsKRNBWQvndbLIp4VcGbF+Larh7RlVdrDtU&#13;&#10;5Mtssj8+ZOeqgP4qim/FL7xFxf3H199ev1dVgw0cpsBTpCqiZt18KyoRg64ojySKwTQMrfFWUyw8&#13;&#10;Nz24Hu8PS1CA1LQ7s7XyGm12l6mJo/hRLOt0fn2v0CsThijsTYgIlUpt092GZm1cjanYImPOUVJg&#13;&#10;zFedUViygy2rHvFoO9yA9/U/OPrTPMCqJBBessOL3WKmSyDHekdD+lAWGC4AmsxiFOkZP3T5FNdq&#13;&#10;WeROrYANXdlJdrovN7IWO3m6xyvG7D7r/cc/OQroNuC4UKPj00ntNk0nyPN1fuguqNn4CN4AWQ77&#13;&#10;EgIAu/ghHUy/KE6/rP76/m2viEizpf2+/R+ySVXmu/wzzOCm36qa7llYh5FZsKcrODU6hNd5JWK8&#13;&#10;y5/GGSp0qHTnwkJLfay6NNbKxdqvY/4mlnLpm2162uN7xFlJXGGy2H6Vm639M/lTeh9MBC9mweX9&#13;&#10;MxuIc3YMlnQY9FXVLR5P+NcT+EewIkXMELRoBG6IOz1AfyMVSWLLNkGIHAAOxwEL8MnOwmwRR378&#13;&#10;Y+1foftTNhaIadCtOlF7JseHbdIP5W6Foo566edd/XDIjTd5CW5z6dj+dQhgjqKIS90pWkTZ4jBZ&#13;&#10;GQkypg6Jo1zDUoEGJ4n+VgXmrJ84PFEMII6kIHn7PmFAUayiHdeKU/W824O4cJIJZrdRpyZIKbKx&#13;&#10;B9X26MWYBE0SC7mFRfxe0BtltYKHcNU9LJncckxzFfPPTfU+pVI/IbUPshTzlYOOhJKkckj9bfUg&#13;&#10;NxUHFrLJ2oCx1L3qc10yIKJBmC3/pZZz4jX2oh/fI7OgRn8fh/LQkoRPACWBGOffv57T/g5CRp3Y&#13;&#10;hHv9hzsrOnLbF3K5k2tFOe1DptQ4gjIouLDxgthTJtbZN77ugndVy/NnG9/uuFTnwLrVXQ6Di8xe&#13;&#10;+SMKujHeU4Se1eoOL//9Z5huIVzGXMo6LIujrc+QJHKs1DWRn7wtK2lojr2AUmeSZCq5ICknHx2p&#13;&#10;QAN3az8u4zYFNYJJ8j3HD7ocNtSCXRlWW+xKkFzH+ZnDYMk6vp6Ud8KzBSbsb/a74zvdjxkAVhVE&#13;&#10;SgFuO36DpJR6ZLwZ1vSMFc2UVfisL7X71FZynVzBu3s0BCI/zit5RyIhi4c/7KbwP8aUfBg2V57k&#13;&#10;0SaTga8OcbsIqTDAJr2TqSDwYvR/xbEdn/BqzW53OrPF+yPiyuiItm1n4JPogNim76ZBiProRD1R&#13;&#10;Inb7US8eOAF2GeJIIYXVHCdeKA/e2kBv1wtCIJdcUEMWGW6lZ4+2M44D0bKxSLOFBAawvjnWrcBp&#13;&#10;oMkxIYo910O8xTZ0oPLOcBXh43nTgyYJtlXX5cz8oq9+qdAHIUDc5WzI+WHYEyyCYIbdfGwMy1uR&#13;&#10;UOgbX5WE00sik1t82HaKhNywB3PrsR6/tzbgzVHspaqeTH/7xmB9bMkAACAASURBVKW5cKBIhbir&#13;&#10;D/ge9zOfDEaeMut4LKroAHPg3pAalPO64gOGy4JIvLt3SWPzSHW8lR24dWpCAyEQOOfJXkYrAjfv&#13;&#10;0WfhE9jM6ql89Hy4f6+e2Uv8BabusjigDiXG429DUUggIYY0YOQg//S34pd/f+n2h9fztRzb+p/g&#13;&#10;vCxl0fC2MFEMMeaWbEGGaatDzjuBbnwV+IXPu4zAofoyfqUnyW4b3Mci3w5pgqj72hr30NBNje4i&#13;&#10;2wawTjDENlCEeCq4m/F6eaF79s7HQtGzWWhJ8nzX4JtCrEFVnmO+xroE5aPxF07SWRQ0EebscrAh&#13;&#10;Xi4thHHTXGBas4Dy2zm6bTudZI8jizhqUtPDkP8tXgHa12tXnWYmkhN4IWb3e8AeVs6IjxQ9R3ud&#13;&#10;38SnLpvmuYixTKGL5I/fR3hLf+bteaMBlry6XK3LUsQvxIE611rBZ03duq2bxf/bD/8LqPiIA8n3&#13;&#10;5DGExNrw8PTo1pCQy9g6lTpaHLrWW31boGoabQwLtN9GQXLbiN/HqypaQeTl9b76Qqn2ej0znDkD&#13;&#10;Kdh1m+as23pvAY6ElQKblBkEyHgfKK7U98vFQoC2ACVq6uN4++0OIRBQoxWFlOUhZT9OZ7MZB8IW&#13;&#10;faEKeXUB5WXquQE4WSWLBL0AG0WsVDXA2FjPPMsEWxSWyVel1JujooCDiSDotEnqqQ7zOFLJaUBa&#13;&#10;QwBoTARLstv9cHY9qlnUOOeg11tW3NklrJ4aiqPKNoacZaN4QuO4MMqH2/1x185moQp3bUuLNFze&#13;&#10;al46F3v/BoSDCjif28MnneKgJyXF67yFhDvHi2PhAxS45RFts82MBgohIFjAYbhv+grLcDi0CaMI&#13;&#10;QEbOmqVQNMm2wiJDaIMLTDoHCZNOB+SYI4CXVRx7C9O86br5oLKY9m643sHiVg+rXVFIFILWAGij&#13;&#10;CYCMCJ8DpygBD2KruRWURmPaVqEoK1bqccWAbnJGyGKeeCWA8yjBjBTFKGM5GFsWRRYOCpYAlLRe&#13;&#10;7TURoM2YIRqt7p4/Dpe5IJQzrBRzECkuEEP92BcFohAgDyUpoEeYdyFk56frulKp9KxV4qPXEfnD&#13;&#10;U5k1yWT0FsZQjMZJpDDGEmUHBUUk5cQ+tW5MyTqFccXwsmXrAWMFEQkRjEi9WggQ8SGCGKLIFEUQ&#13;&#10;fU62qw5RKU2cw2bYsrczRBuETmqUcpZdhSpCAXeI/vp2JcHTGCUkySYNyLpZTLi2egIzpTQEfWQ1&#13;&#10;9hvjdItWYdqWlbExYooQjJYixIZtDjTvy7o/37LHHz58jj4zgJzdaBZ1QkfCvgOTNo0IIpVIlmQ0&#13;&#10;JW8ilLiAAAmECql1DaELm6XbO6Yd7zLhk4slqGC0OREXECReTxpF5uJKCxhASBiuAfULUqW8D2e7&#13;&#10;xIIBqUjd1A6jmokaoHmN3EUZqcrcU/SmF5SRwmKeVlrzcXAUtV4vbjJH3rGDI5lqO2qvKwqNEM6v&#13;&#10;GCcMYh/TNF1+OBTB0v2+fr28HZ8OWAes1Nnorqhm95JSNA4UlK+zowg0TekgEngjNLmV84g9Al7S&#13;&#10;DNaYQcqoqOpRL1L3FMG6q1SiO9UhDie3lXorYaRJ9wC6dE4YbzaSLWIBIaNzADLxhnNWqCRldApm&#13;&#10;wLEr0rZpJ6BAmbtoGK9AdlWtSq76FWzZBwFpjhViFUS2QMlnEFLJuLmNlay9hduajkXKhsAcSyUg&#13;&#10;YoitVIrlbrnk2UYAYQj01AFSZAs27HOlfE6RIAzTSozgIidwD9bByDCUq7605Q4TAECMIAnVlAWX&#13;&#10;BZ08hjha68Dkt12RfSLOpY0B75EooBRFFFczCSBqXN2XOXNsN4A08DiCpCMcS1YGToUQVSPGi+6w&#13;&#10;tzSnhi9sDjNFMWY9GrdIydbZSAI0ShkCKkhb8WL38H67LssiYwpxSiYIJPt+ZQEikIZo2cYDYhZn&#13;&#10;3EBosvdhWbfJzAWVpOQmGcjErqpdBJwUh0YszgeEUcGmzemM6scPNLqNK8W6tGCU4+lQcoAdwAyZ&#13;&#10;LW7vy/uubJp9G+6OrBnCSDmXTVt1ew/sbbpAHxRjJIsYIecSu0gbwXmBMmJYNh1Pq6UeLyZFwASE&#13;&#10;2YZ4xF21s4OpHqrkk9k2Rmkgadf+aR604CVMLogCpJS9W3NYI/E+JQiaJx5igpmWhb9vo162Qoo1&#13;&#10;wKpqzN3JgKNbFGs09B7Q3XMLIXDetUWJfAA8L37Gomu72oeIEXd2Sap+nUdVU5CkBxBXnAFMcsiY&#13;&#10;+ABhhZDIOTFJmsiIlDvoydPDBwcBoUgQuE0wpZEJmRDZN/tM/HKZYWSRpNkuBKeiwKSRLsMYEc9B&#13;&#10;b+uhwGidM97DbcrQ1fsaUxagCZMWHoVu0euiR20E8itGSURDz2ZziXmb/GI4FrSp3t6HsmygT4fu&#13;&#10;w+V6q1qpRIUY/uPt6wFVt20Wsltn4JNLMekIFwt3gLrlnrNpnh8DQXpeDnV51tflMiGA318uTZEz&#13;&#10;ICUvvY6soduAqWD3dUObS+sgc8iqXF1vEHYYM79lLoGD0EOxI9F5QqFNAdTlEO6J2LXfCOCLHWlD&#13;&#10;HGYP5QeCAE06ygQkW5NxJD81Ty64ZZ1BgikkVUkMHUGyJHR1KBMZJSEZWwuMTdFut5lEgmURvr39&#13;&#10;TjiCFL+Mv+NbzIgbn0SmrFQ5hUIQKAUzoYQqOwBKB3LQkxaGAWxspnNgwJI5z0IKUajL9zfO7Qbz&#13;&#10;SjDeUEqJMyZquC1Jo83gVR0lCsGaTUnZXzdaSC4lQFB4bOwaiClY9/224ABqVQzJPDyoDGL0nu+z&#13;&#10;mSmCkAnWCJmAsXnFBGFcL6tjUgkBu7omCUosDYohes4wRoifysfqow5mjrG0gLsI11HVRwRjANCg&#13;&#10;HHwuOFrdnBOUEKaRrDdT7PDqI8eswBibCCRdFyNVhx173osh2Kwq44YjrBXrNujzapvdLiDirWlP&#13;&#10;H6DLFeImoSjdlO3GUik4x+3QrwKKCiF701JKGbaiK6MnWmdBcVOUyblaKhDdPG0YgueHD8gaLGFm&#13;&#10;cMqw5hQy0i/TDq4CNXbQhWDQ0w3oYM3xoVnOk7ZhjZQfm7Zs+/6COUKKQEA3D3sDOigZ8NrlcXK1&#13;&#10;KrbZ5oACBr9++X/aro0pcyxGvXLmlYy8kZJAkza8Q8lnCsk4XVxwNS3cZlCGPjMUAoYYAj6amBa7&#13;&#10;WiuUgkzCkAjIWW+IFjboxNBtSn51DtKMcSwkDmCaZhgIAcwT60OkhDWckBRzcBCnWGWMSIwAh5y2&#13;&#10;S9FUhOJQxTwgC0x3Km9rT8nzvbdlRfIKsQBlU2DJKJRx1cEZbnHJcV4312+YxO6JIQWNtusC6n03&#13;&#10;+i2xqk12G806J0wNiI3dloJBC6nJtJAHhWPyiiA83K9EFLQuxvMWluSabVuuBZLuaoFaYoYAAEL4&#13;&#10;vHnKQXdS1i6LJRiSQ30UlEz3DQHAOVk3TSFFkOvNFJvJgUbDjDwBZ9ZNZwyDB4ESwEGOVjWVXFG0&#13;&#10;RvEip1sO9YdPn/zcbzlEzLSFsDgQfI3JFqq8Q1xBzGULuAr5WklFOeai/nq9FgIu9/PoRuIzITIj&#13;&#10;UmZBIYF2qWRarV5HjpmShdr0SqHIOhGedQKIUoAgctSbmTBB2wbb5PwaILIJ1MdmXpamrk2wkiof&#13;&#10;HVMcMVylA2Swn89FWdSPH4d+KLk8u5IShmK+gFuNSsx4UTUFCVSCbTYh5rqEOajx3gtCg94oiJSA&#13;&#10;wc6CAlhwwCXTUBYFh1hAHkHW2wpgmtYJqiLRcrobvBaZzarg2Rs+a1JmgPA4OSopUczAADHkGtKu&#13;&#10;02bDkyka7INnAsI5o0cJRdrcPEz6gRWLcToFlcSKrrvHHaAQJMkq6VCIHlG2Y4JkGq02as/lrvx+&#13;&#10;f0EJyKd2S4EStW4h0mjiytPOZkNzRtrnimRLdArdqfUOBWe3TEbjm1gTpryLRaUQwi44QgkuEyWr&#13;&#10;9jgjCTl0dgwM4Ebi/+t/+t83Dn9fb40cBH4Yh0nJ0i6+aStEo6zxxrf45jHIhOK7JZQxkBNbgNwr&#13;&#10;CGxK252QtFiUqOCNhx/n+baviw/7GlCvSjHOfX1o+97olCHnMRofAs9QITSM1DH3+OMP//Hy8kCY&#13;&#10;2p3Ol6Gqbz3thnAHlZUzGUJTNWKYvx9VPWMgBHfb9skr3LJotw98B2LY9FTtGJn7w+OfL/ceYMwF&#13;&#10;Y7YAAs95/fHhH/v7pWt2175nd4MkggUoOxl+f+mOh2+3c7FRKvaEqmVNpAOvvfU8BZbxpiRPVRG+&#13;&#10;Lfb5qfN3f0AH64u9koChMczVmqGqvHG1KH/5z3/7/OdPuADj1AOoKyprXN2t4fsbafC7vusb6W0Q&#13;&#10;TaFqCSN4XxMXLXpdenjeN88H9UO2K8EKFXwIOgWi3bg/yPaArnG4nwdRFib4xw8VBBHmcJtoDVhG&#13;&#10;sT42vmy2CYMIC8iiw76g93n5IClSIEF1G+Cnev//8i8y4tYLdNpHPeZkd13toEDMw4yv940GLRVb&#13;&#10;/OrGRv4g5/vtw649v75kXSkikA9mM+ZxwNSrRvTvg2SFgMKjthDg6+W2e37QV9vj8zCtwQPIJcrG&#13;&#10;x60Qubd0QmEFoAhYRjbPPef5dbM/nHb9NCBMIxw6XAWTJKvWIZiIlaqH5Vv1w1+G20gcOOCDa2K9&#13;&#10;4798/Ve87Rw+zzPk7GOIjAK3bTrq220Cbbeb9HZB+lk8HVWpYO77t/b4D/19ciY0D1iV+/voXOJI&#13;&#10;FNGY510TO7ie74ddpXiGrvrPNIuWzebWa1wTE8NitvmJPK7eLMg5uOQFbIiOUDywhDbXFA0Dcs3o&#13;&#10;w+fP0zLtTl37sdN65jS7l+VUk8XrwevGo2nxWCoDIXIOpLLsGiDJGsBPTaOnTZAqAnZ+eWUx391Y&#13;&#10;eYHGOVxu9+fdKeI5W/nYjd9jW6/RbVqeUNL3+7os4ZAWvuXeXwZ6vR/+Yn+5jDZC2bApNJIsWwyE&#13;&#10;c24pKGAspExDvCQMIGFJNMvEYjYhL8fihPC0rPP57TZAxJ1H13t1+KGDXF/nJ3X8vl3ZD88MYGwy&#13;&#10;lUzu6uHmK/JUlXHP23T3+viH/W6LVi0hsGTkDx9DNMbOD13xZXH7AnRgGrZ6XF9DDg7EH2X3pjdf&#13;&#10;VWgeQTmGiN7e1waTbXaEgJgDYYVkY/Abdc8keUPhQLOiti46G1LCkGC8M+ui5zWvB9d1rfrl5Yun&#13;&#10;6DQtAtqPH6qbqNtW+4wDkp2XkKz95mNxOHiR/XzetgkjGZ5BmIF9PTFESDWPlrIORXtZxsenkwsp&#13;&#10;9FZDWTw0dzjH14uI6VRU35iNd7Ova4ER17kqj19+e8NI4fVX4NplmWY9btrwBmZM0EpxihBhjyOG&#13;&#10;7a68rH7S2RzRkRd3QjCjrJCgyAVCBqFN35xkjdGxOECZuJQ0BOMVgRo6vxCeUPdUQAgyUhr+LtBe&#13;&#10;8Cr57Uqp5GuKzePJ/T5ONNaoeBTt2W33YHaikxuYk90fuahM3GgsVEx6c31hdyWZncSLBCO4gGtd&#13;&#10;UQjXm3pst8kkS35+oktRIZIj0KafU1sxyiVR1PWMJL/4MEFYlH85nZZxdILQoRutrj/tNmkPie2O&#13;&#10;x/P9Xu53etwsMKjMOXJrPWJcBPj19ZctRAthQgjIXfP06e7jQ+WutpSgxavoquztnF3Qkom0wBIW&#13;&#10;Hwp/jeN93ZMKjBtRIPPSJRAh1mBqu4YCuCsrqLHzAQBAEDcoXN6up/ZBazivv8Q5UM895kVVk4wr&#13;&#10;Vv0B3/R1aVGVjqSIRArezxOvWhp23uVhmAR04ocfGYb7UhqB2+7jtplQgrIL46BL0XF0vlhw3O/+&#13;&#10;/d//9enjX4bLehC1sp5R/uX2aqFDWzvzN6PXh4eDvY929HOYI0+0bL6+viyLiZHhuOm2yYWQOOBU&#13;&#10;Z4nvceR33D6Jry9n4yDgHu0EcIzFyuHgFlqr7v39fLZOMRyWG44PTWMSQqtL1jgz3Y+7D9YSosjx&#13;&#10;sY5hjWn2gmEildyl5aoUrkESm7s42VGHBN5ycjkUBawAPyD1G/6Pfb2nQUwEqNQBx92CTIe/vMz7&#13;&#10;qukYNQOxBQ4x++h5zlpjAKEg+cuXb0RR2vD9IpYSgVQmWyU41sfH62Axb+nr1/2pxDgMFmiCOEwS&#13;&#10;BVozEmm0YF89/vQA1igIZIJXgDq3cizl3ZgPDCuYPtXVyxrZkcKiAIXYJfDl+3stqmQyOuJO4H6Z&#13;&#10;eNvlY2vyjJApYK2E8tSJo1gdHr4uOCxPHVhKlTno7Zw5xCPikpdV+f3+gmEBs+HYUniY57E7fZic&#13;&#10;QyXkXhobm91xu6/s+OE2T5yvqsD1vrHZI7U8gT/dx+Xh0w9kdX2Mh121jddA88HVcM0uBfKwMsho&#13;&#10;4BV5qMp1iXwDjQSdRVcuBWFMESyVnTFaOT+CPYR5vF9hvdbqyZINqNgDvccsxahX3dDDlJcM4LJu&#13;&#10;j6jlNbZs5bBD/BEDALO/pp6TDQLQld3Cb9QeEggO2CLGiEziKWzJee5C7ucJA+f0hCJa7tuKQARb&#13;&#10;U9c+upXY7eozAQkVHwyX0X4+1C8u1Iw5AsVjlwfXnui2mkbu7TRV4UAjv6ffQHH0y/zDvhMevZkB&#13;&#10;Ynk4fma+8et/GEonQEE+s0upB38H1x0uEmH3NXzYd+/jyCOqAL9lcnd/xIaKjzu0pIIeswEVLOL7&#13;&#10;hXHW+/GTVC6lDIUF1N76mtFtXPS0qYIBBATh/XnMrvcwZEaSPDr9AigSRdH64bn8W7IG07DpQkgg&#13;&#10;Jfj7r//l58M/5GJ//PSXy/Ki75NqijVsk7uU7HHy5F3D5rZ4aCCSOdGqxCw3HCvLMxN9yhAjngwo&#13;&#10;H0tvrqeO3vXKHag+Vu/o3V1wztvD444LNXy97LsdY2LsvRA5eRQ8C5iVnLOiUFUNMqSQloyQaG3E&#13;&#10;JvnrtjK1J6CgUspSvidHJyNJCTSFLPMH6Uw47o75dsE5AZAggDc2OBdPxw9qS4cnHlK4nl8HtNbg&#13;&#10;tNghowXu2+F7EaN07n0vO1Gy1dtATf/3URW8bIpy4kzO+jp9qJ4C1S/m77+ff6NOStHdzWIEiVAc&#13;&#10;tyE4WsjHTCaED4qhpPvBMw+qaQodtf1EpKDRLEyUBqFskAQcfLJdoYQTbWpN9YZF6XzETKWQQ16v&#13;&#10;99+rSs2xRA6FMQr8/xMEH722ZQmCkJe32x533XsvXFZldjVdNCBAiDliygCJCRISfxfoQXVlZWdG&#13;&#10;Rjx3zbnHbb+XX3yfOxx+RCgFt+6aD8fjG4Kk0MUTUssAtLj/gmidYrVpDEkqyllnmIMA4DaPuyWD&#13;&#10;kGKEdeN9av/y669bCdmmzUgpdehQYdb/d3/YX29j3n4snH+79FdjpZi8MVWth/c5bWsU3V6XQNsN&#13;&#10;OYyrafZ783LLFnJiOZ5shjF/cBEjG8tdTRM56BYIP/pMOQ858JkwBiJnsS5EN7KKJUxvy0o1hRDP&#13;&#10;/bS5L8/H8f7p4XQ5BYLyEYmSyIbMzoNqSzNc3m9H9lRyide524RyzUzIaTWUDu/fXh8fP0SAxu4r&#13;&#10;znsGIY3p6XHr7SoEJZoynkcbboNvaXs9fxOQEwvl45YG54JjhcaUHM+50jud6upgkzelZE+wHNkt&#13;&#10;Jma96NdXR1CIsdTlg2y6HH0M28j0RlAJeJkr33zDvYmrj56pUpznOTqo6Q7vB/126i6TsSW9X9Ia&#13;&#10;eDTXQPnW5pVtCFvwKb9mnpJMqWfwBxIjJlagZhORozJgswHQPLU7GfNfzKlBByKxVPR2Hq7TKtqt&#13;&#10;TUiZKif0sLvrqKm1yiDlCB3rqoaeLguTbT8Pm3uVJD6bAf+f//7/ENPrfyWmPhzG2/x00Az1CdPL&#13;&#10;1vsQLr+9C17M4QYZ95GbekragiZA6sb5skW4XJIjCmK8uCA3zbb8XV6KBazP4VZT+XKZgtp4O2ar&#13;&#10;KrZW+Xu+DW2kxt1A5WuwvZmjm25/+nRvXewgwrpYXPHAdnrNvPfLh/QPafV+WROpJIiJCAw0zatO&#13;&#10;HchZ4sGb0uac8DKFcbMt7DWQpQ+3XXi43JwQBIV1UX0rpwz7mKpiZ4I3dEl2qdxyQbhmaE+3sV/P&#13;&#10;kAWA/FPiC5p1To0j2Q6MpARSKrbT+7soy7f5Ch/Ds/OZBAmDoVhAYIHp8sz2hxEmhyA6f5AxLn6d&#13;&#10;2aqShM3WvPuN1Tpv5W7wbnU2NJGxLfGmE7AoySmR8Pv1i170DWFEzb5FaUbx8ISWIEan8KNUd9OY&#13;&#10;S58YqyDnVz+TaLi01l/9+t70slHIhjOpPSlzczn/VMkjenTXUyRZ36n5NtZ9SUM1ZbZQZ8YryRI7&#13;&#10;xcCY+qsColGbC0oIYh6JKALUNkb69XX1dYsZHXIeMasFbHADZj5f4769Ewj7dTKkuxIKEdSUFFMn&#13;&#10;mirNqwRJAbuuFgASAxRCfega9/sQ9xGPqqwhJjcxbV7xFXMavOOYvNscCRnNRBZMOFmmkTX9nuzs&#13;&#10;MouC9zzr3qFMmSjhfZpOheb4sMmwjBBbUdJlYhQGLtJkzvc4vC9ryDYkt27oagfEJREbiOy3z5h6&#13;&#10;cUcqghYY4OvrpTAub2nwIqzlmf3+oxbjCTL4Tz/Hme9V7Ehp78g+ziSsnOjrL03W0eNCFXWwHUyg&#13;&#10;EYuMZBNiyBN0qeY5KGwbdxO8dd8ziKVGlYg48pEgEMqCrpDdi87Zk7XnIhTfJzMnjCGo27uF+7Gy&#13;&#10;zfLQmpzggmobVj/FCC3VpjAQR3iSZRFvPBJMIc+rx/z+qiuPGA38kZeRJ4pjnPuGpi8ZRlGtiUg/&#13;&#10;Ixupcz6R/qhrWPrLdVBMGnov7kgnCbKDp3VbM5lVWnkjwp0aluch9AnJbkTgAanuVSLqIabq6AaY&#13;&#10;eIY7ZIt2NCaSbAZU3f0UQVzmK4p/MuYt3tIOPw5u2QyIBECwSOvYfLJEzCDv13swry4PqVAR5YcN&#13;&#10;UfDyruUfjMCexhWtcFAmosVwtWATIMFEQsQDvjWZE0kM6nLss6X6aZlLYfsrx17XXSTborb87vcL&#13;&#10;yciN19GjmLXXF0irHQzpU1P2w2lgJ7XjVAZ3+sIkWSPFvh0CE8Ix8u4U2pCDi/Ztfk+OCwaTNdSj&#13;&#10;9hoavsVR9uomuiboOBQdI+U5vjc7Wkqb7j7K9aZKnSGnD233vYdZdE3c2A3OqGD81l37qgiohFlT&#13;&#10;xBFQNojr4pyDZzbaIlpr0waNMoetgBOuae6H5F3TVP7oMuECJkgQ7clXS8eafYKnC4z4siSxYX2K&#13;&#10;QKXenLtP8vB3jIBcERnkuJ+7VjXnfrU2Z5BtTJO9x+5YCdJoUfajgb+YsO5a0CNx7Z2SjAJ86q+t&#13;&#10;Rx8j/60+xzdEnOc+0Opu3b3aZSlY6TQkgmuP5XU6byBk6/Pw2t/fSziK5OvRIzAGROfuhYSTlDKW&#13;&#10;ikKvsr9LYAW1WbyNfp+gKCokpWlEkwO8rptVrF3fsE9cd7P4c/B5fRROocd1pjAQl8NpgUAVRPoF&#13;&#10;gVzZgbiNAIkDx/azBTZYKr9nMLsRttJQD4ThxlFNs8a3sFTlPUrldI1bxM7hd89sj5efG1VzxLmn&#13;&#10;6/UVa5cD5wg8k3D35X2ay90fNsR863+TTA+3zHwEYiXYqLPFg4IOMJquN3a3X+yEEHhIJJQMzSF+&#13;&#10;n6fshs0PavY3t1WHc2jq7Zw8wPpq5uLwg093Atw+DkxwHJTFK2wjdW8X2QThbDjb1u+XvT2CS1GW&#13;&#10;DCK03S9/DTCa9pDPCC3hBdLoQ8CSQFoh8TRH7Bth5yQs4JsbFluucIYTKqvxfHEmUihD6ICx2EV4&#13;&#10;WxJ47Bx5B/SO13PVMZ+rCQIazNl7kvwWCqNpUd+EV/0BkhPwCwxLzQ6lHDPrbTU5YEWOmS/0kAZP&#13;&#10;s42YoVuKHwNVGSkPnF3gUotgZeo8vA/Ht1ZosNr8uPJCT9nUQVZFMVk4Yk3mIXZgIX5U9oq7dVoQ&#13;&#10;ktGLGEZYvEfjKrSJkvZi/UouQvhmuidLoOs0FIKqhUaDzWS8omAsgKQTwPav0kWVNKSy/wag1l3w&#13;&#10;rXWseHRkHuEVkVS8CknItHY1jn7q0zyx/M/YjRDSCNkRwgiYM1YT+B0WfhiKHY74XaR7qL+WlRVr&#13;&#10;eOs+KraRgLDuYQxfgRBrIh5d+Zh9wn2kXN559wZYbPFk1l3hCzJmSNiq5JwgLylkX/x02VY8zNcU&#13;&#10;y9QTPPq7nP2tTGhk7Zrow7y8E+t2gUCA/co4U/00JqjxbolmqRC+wWE+L4276+nFwe+I9LxI7MR7&#13;&#10;mqJF83WBrx+K1TufA+W0KnJmboHDheO2h4kCI/G+yCgGznxJPcIP+Ie1m8fLVYEGDXy6LAcN3Q4c&#13;&#10;g3m3uWWPF7/6HAVFaeKz5ognG985dd+LC/6EbWo0uFEujre54OMttpVu7Lxw8Lst9uuURGCEcZ90&#13;&#10;1ppXk51rP7gm8wK4r+itUDT6NQbxKaFqSvcmf4U1je8G+QEGXcphCpofjI65zYsNDMu0oaogNmUX&#13;&#10;EMpFBCjEdLjbfz6CQKFuyJhsNEWc8Z3YBF78a/gLa1QOKEaPVpJXlibOKhnweure+llKMVawdt/S&#13;&#10;InUjTw+KNXaNd+/G363UeD0ugY52tchzn+x+PyzZB+yxMl1vHBuDKmQuKwrHTnWDFOQxjGy+zDEf&#13;&#10;WADYrXnZpwlQgFNax4HW5H0VhGKGEoCMuJDY4ouZ3Ol5mSXV2tKBX1gLJnDdHyFYImp82I29R80C&#13;&#10;WUp+Ha46JYFVU9OFpddC5d3ltDKSUggD4rbZAQW2NzMFcIuynXb320miHjS88y+UkbSAq99yiiUm&#13;&#10;aLGp/SY/bzFkU5qsUtHnqrj36vAAAslEZE2g4SF6xp7Hi7gK9SNYwrW+1+m6VmyumYmz5tWzwQkf&#13;&#10;Pr6T7FhC0EvupxmenyOqiKnnZmZgCWQNOsLnHHX1mNKuFbF92SiS5C4HC4vognXXbsrgtoWPwHoO&#13;&#10;wHfSDygFhp86GvWYTQ59DlJc/Fuj6+yRRnfnRM6py+VMOwlKbMMMFOQmYBl4HS38yxYoAkg/DBtU&#13;&#10;nLruo65/RnQYlktWmdfMz3xELRYoAMLAOQjAfTd/UYmOGGPJ14jiHumyjGTO1ftwHAsKiZ/ffXCQ&#13;&#10;DYMHWYuFxNKFOeVbOqZKe2uT5xVmUQ6T6a0n6GIrGv2t8uahPwAAIABJREFUwEtfl1KpLtsRZIjR&#13;&#10;9O0rkyBI/wPqEr76OrEFpxS4CeLcX2uVmv+4ni4HP4frh6K2BuSVMLLieXBSbtPFM/AxmulhB5Zg&#13;&#10;ZoR5JQ00EBgD2MpUR5QeyaYALCwOfVV+v7poQaQCTq/YppSES16brdnCFn8BU1hmK8IKQnvjXneG&#13;&#10;OnI44cth1TKxbEkstrhqBsB91oCrOUGZ+D3XhhgGnFhNH9E8nTHPAINA4MY0bkYIqKK18puKMa/c&#13;&#10;r90rA9lNljTjBu+uJh4dvGOcgSmlNE9xg7C6A6UqFJAuBMJIdAF24v1sAdYuI9kr450EWiPGfVr7&#13;&#10;Fc6ILQz/3//t/7X0on/fHWOvdxjFhQMH62yHFPN8C8eWNdQiN2QOa9I0OsMiBDesxOsxsNA+IGdS&#13;&#10;eYantTlR34JJG1XV56+jJxYB5UeowjgLQ6Lc0F96ubVT52D7/Ir7+a+1/geY1PW0Fswj18lsgMur&#13;&#10;nVdsOjg1xe7lqGtRhfMJwQqN9RI93mn2NrEfqsVNWyMmpX87vdBabNLv7rDDSY7P66Rb232xiIxJ&#13;&#10;FQ7RbbV41O4k+H5cUP4Wp63cPz9f1F2zChO61IqgysNfv1639ZMx5bwu+sDF2claztDsAiDKS5Me&#13;&#10;UfHtfBPrU5ao5/NWlqfjuCm2D8UhbFPOvlCSN7oBEZ9Je9ovu+oH9fN16cGBtDDEkuI3drjepYcj&#13;&#10;x3JTFPnUD/fCBNKIbeH5no0U8HVWA7sRc4LjFdtV4q2KC16n6xLKD//uNva/ff31JwcBhlYU/8/3&#13;&#10;Sylr+KxFyYlOo0vYmX6Z3Yzf5267+3T8Nhj7+23uVMsdmHNgH3tdYFxq9Crrc1aM1BvR/O305w/s&#13;&#10;8CHu8bD8zblpne4+1M373HULIcGlngRIi2NbbkHS3W+fE2VG6P3ZjDr/eNhQ20OmPv7y01+//aof&#13;&#10;KldAwPZzis3h/th/BqP/9//8R+QGmnpUM19VuRFV92PfncoDbqg+8HYczWgyUGJTJoBMB/a75i0s&#13;&#10;S4WKMft6vwPAKpxsbx9htfSDWa08N7w4jpc3Xm2aTT/dLFo3tMJvmBNq73docyOLNgwlHExA98z2&#13;&#10;NIW7TeuXycZQf3h0GYp9c77e3rvzD8UPveh4JrvMzt17ZJV3BlNbHZ7G20IM2j+OFxJnbw/NHRiG&#13;&#10;z3BioPIXvFivkxhP8/H3Mx3lg0br27/U9Q9pW/ej1XqnR/c6v5VNMPNvkKOubMOEZE8lTpXpPxUc&#13;&#10;2O43Om6d+R/5xkhDGXFKXaHkVjyyEvibMZ/vUY5KKFltOD8d/+5jqg/36Pb569gpphWtJtLdnWvb&#13;&#10;u6rcDVsmZyjS0JCr12gdArJ6xe+KV5I2OO3TPf3jpny/Pi9xfkfxl/++Ps3vQJAaFLd+unbLdjXX&#13;&#10;tU+Y3f/0Ez7ZQDNEfhlfnNhnHznhabJaoOivTK3dtEPGQbSqMoVXInEZ07qi08d9c1z1oBbwCZC3&#13;&#10;0D4cljFMBhS3Uy1oWZNiEQ5GrFoj9qrpN2Zm0OcQtptSlK2xfr+ZR26RzvWhHqMqzd3ULd0yWCRt&#13;&#10;l2OOs79tC7E+W7Tc/rtfdp9fvjAQRLTRF4dDKoCKR+9/4bTesQP67fbnx/3PUZbLxRSW4D/sXDft&#13;&#10;Muv5uwzNpm7HcWW72qwG3KJ655gsN/fb4UkA3M23AWh6tD0rmuIJhnTjwDnB1385NZsiCS+v5V+X&#13;&#10;+aE9xNezxqrYfaSsvDML+seis91s1lwQeJ5k+eHLDWZwHtwxGNcQ1YZm4Neqligt7Cp121zNINO3&#13;&#10;zePjyOE7ibu56G89E/mt+7ozO6G3/dFeWVK7MblIFiLFckzmp/awm9kPUP4bfol6uEx/+Vj/AF1D&#13;&#10;mFzNkPGCQVhuE4huOPFW3003+5nPXYBFUR7KJ3A9f9qoZXY3SxREodz+Z+uYJ+W+lABuqdTLmM9P&#13;&#10;rdggEvvhlXDrOU77uvjwwwO/Nys8THgP9xdmv29MJiL9LatNwx/a8b9Mnfur5CwE+PINtU/rPL88&#13;&#10;qs2fsd8/bGkYGdWxQCisJfS/pR5cyWzD7vCPN5vg94t7HXdeXmgCYaPAT5TFwacA0PP7++Zw+lA8&#13;&#10;+WlJxgvqblf9VJX3wI4tuN3ed5XeTeyLaixKMZsVbrhDKAbF8628+dzqEJ9gTpHDFKVEHdqKEwIz&#13;&#10;yasK7fj1lW7Q9pDZ2+s0Nkt2w/n1L3fbg3wDv5Qf3sK5aPev37/7eXnaHk680VrDNGwInDxl1Hx8&#13;&#10;olNb3z4/F6IQF/A1rvKey326HYftvYDH408x9bAyiHR2zih/AnWPbpm4mEQx796yOTamvi4Plt3J&#13;&#10;HUo04qmbhvbx8TQFl/gjla9fvtxtdQ2XogGs8Z2cu1/fP1Qfz3/vqqSrmAshEkowyQxvBMuxT798&#13;&#10;+h+Ox+sf/vijWYZvx3NTNtiT7Y+r7YmB6h2y3+z58BTn7LAsodqO/YLXPNan+/kTQM6T29/82kxP&#13;&#10;FBDNCLYLru822wcOy8vlSPHm7uHJmFNyrmwZQstcArQBgfRY2z0u3PqlvFNkQ+OmiPMcQESOzzsa&#13;&#10;sl2GM3+coPgguXpU+xplUe1DNEylpZmnz3JTFAWxmzzIYP94eOpD/Lf/71/pth2oGt6+/cfNf736&#13;&#10;GEocQSaJjd1ZClez/+Zy7gnLt7fXV7Qctu1jsX05vtllCjCSstII/joAhrN/eRHlPyWfKsE7/dLM&#13;&#10;IEF/Hi8PzR+H4a9ZgOf5upuuEFHI8fs0YlG4l5fH+n4EWsKjDWaONOM3QgucUZonIcnfZ/vzH//R&#13;&#10;LlPp7cd/t8s0qts/fV9///4+Rr5dwPiPuaWMfr+8kMh3Iii1O10TGlDeJ7kRgUVfpVhAUNY34xpa&#13;&#10;4KBK9Vio8HX8/MO+wbcu84lPv2DCQQn77lt7ty0OrYOArCp56jxmVT6ff93+sJ3ESqalZEwLVBKo&#13;&#10;iuxVfQJFk5+hr7UHT4JMtfixktPRr0d4B6fwuBIabu+n/d0efwxW9aq4YPA/d9d+t1EjT2C+qpjz&#13;&#10;eXCPRf8657xuD0UUu7uLGP52IQtfT8R76gnB9y1qJ0xQdxkvynN/qPiGWHSa3u5+QqqNN5O6JXvd&#13;&#10;hfoVF7rK24I2p+N4v+mGsvjeLVncb/R4Yuvs7DTO7jyEGADyST/V8W24DfVuj/vXISNe6au5nhfX&#13;&#10;lpIQUxS+54wJ2JbV4b8MtwOuNDXTZRqXbdEAAE/jVSUz17VBxGWOi254nVCCSqhNQTti3quRs6X/&#13;&#10;rTF5EQd//C4iY4d9Md9etfO5vuuXGQ8X35vgx2JL/iiIhEhuYYffn/riz29eiY2g5drs0Gs6v9sc&#13;&#10;i8+SB9YaK+AveJM/dV2nChYdZQEigIp634EB4dnZrhH0FUtNKVmmVLPY8OFq08A408CJumGSGrMu&#13;&#10;XDKTs9wflvkSVpA8n9Pf3HQNJE0pSliBi6EQkWjhoC40t7t7CSlxsSNHXBBoI1qNJDIDwLkoXQ/T&#13;&#10;DMGS0I//6e1v+x+rYfzdEdXiu335BOZvJ4Qzgihnxj69n75vD1VTgULtPs9/yQBbAzF+OP56AkGY&#13;&#10;4kvgMho7vryBiNlbpIhVDwfmfreyAuv6KNt1YHMUqlQOzs0ZbWpYHtyvcxrfX6hiOFGm3/m+nkx0&#13;&#10;jh1vS1qOvCyS0C7PaCLaVmP+K4QlJ/7pjp7IvK/xFNKXfpz4OyT39+Uuvqwvrovh8qc//YjI+Lt/&#13;&#10;O751MjTBhVD/6JM0BrCSbO5agPjn187+h58B7BONKT5W14lk3LT7iwX+81tZ157wLcD4SdzmS9mW&#13;&#10;+ES//eUZW9ion+xrnwLUzUYzrJfsHdh/+HlI3T88fLQnyyZS6repImxzWKK0LlERdwc2QFEv2pwn&#13;&#10;HDFqaUEpCtidPTO3ST8Vul66KUMVLW353e183rK7JQP6uL/28Kd2Gc+/Mw6+07yvN/b1Vg++I1gp&#13;&#10;RNFsUJdWKqvaZW6DYV6WhaACZONSRve0uPc03ue383/iVcxB4Z8e12gQgHTGMHSCKwwkhTn+NlSA&#13;&#10;KI3CBl7/5fOHqgIQ249sDvntrf+fNLg9LCx6NfhhqZbjQgAMfnq6zYxutY3z8/MtbD1i/HBXseX8&#13;&#10;N1jST+NRyQ9mO/NS6eC8stVQPiZIoPWtX6wl5e4PGHDg/LF7/ulPd+f10v/9y+NP98fpdQIb1hNu&#13;&#10;0oGTmc4KsvFlYO1m/P1ZB5Qvs8oJSqqwYAEunzieFpQMhx7/b3f/qxblOI67e53SUgjhfOiWwCqN&#13;&#10;IPcjgJjUbWOmuRV8VjEsY5iG3vMygM22PV+vnNE1ZI0LgfBMY985RVkpScAkpvXxqey7gcnMIp1O&#13;&#10;E0KhKjMndFsXgCFkkmSMIoqqoKqNyxlaU7BclU2GIs0gBGHDWO+Vj+DmIyPAX67OAouQYsU8XgRu&#13;&#10;EIuyQW0ubjZM3fr08GPMS7FlUvBCilXM6zwgAo31mgneFEVTCoCKss3RcGAz4Imo0216evw45qXa&#13;&#10;Q4T9Mg4o4wG6oIhNSQE1DhYQYQRt6nrxs/ERrZGjIChZp2URY1y88LS/jDn7nKwq0m0azDxhHhcz&#13;&#10;QOcXm5gnYVrsLkyv1ox2zSuFuCAKZ5B7su7jGOK17wpQcIdwwpzxSMC4rM1umxi4nZ79um6rh0Oj&#13;&#10;+oAypWVZQWWSKWCxTP4lECeDBIgGDO/umv7Wb+oNglEA0NY7iphS9TiePPKzXVYw1GWFc/z28rn8&#13;&#10;ICnG1i0AxLRtREbaQSxRqjBRkAkcpjX1spsMVKCSuwwyhCmtQe3k8eVlWtdllKflwpVeVwsXoiHy&#13;&#10;q+27YVeWGAVektN5jDDNa1zG6EgUiDFGaeTQj8EuEXoX57Zq3HSRSkQW6kLHjEY3VYjNfojIAZpP&#13;&#10;Lu8ylbVAJaE0Ra4ArVZLCpFsxEQVYDZc1wVGt9OZBjkhhxHr+8kA1yJGSnL2Z5awSQlzAZxxPIWc&#13;&#10;6k3dnQ3OiQUJPaZ8MYGWDJcUnLvJ+8A47y4Tk4dkwdJNVIb9/R0OIaxzqdIcvWx1fd/GdHH+zGi4&#13;&#10;OO/61Eh5PT1nZwgCnHNZNDihzOJ2szvN892mfptfo8SSbl77W62q27D0BsWbQQlDDwFwpFUGer1t&#13;&#10;5axG14XVhTkIIgTWy2gOW+35hmICYnJTrhRKbmbRBmQt1tb6nLCDVUmKknN1h2/fjNTyPJ8dzqfn&#13;&#10;71oWnHDCkOvT3E+VFuswlG2bEBGkFA91Nj4NU4ZIch9izIhWSnUhl0wKn9xsEYSUS+ckzCciMICU&#13;&#10;QdKbudrQw32xXqYVImDd9NxDyF2O3ieXxIbRYczrQp1bs6BmdThDYAe3EqzK62qxmxaIIMbZj27M&#13;&#10;OKP3lzcPBEJTghbTxCJt91kKKBlmIHmyddBEaJJhdXOwEQnF+tMzgkgXcnLh/TS68VoRdO790Hsu&#13;&#10;cEDL5WK5pGO6RSrv5K7veuDJio1bfIgUsqqo4OZw30/zHPzT0w+EFQQXvZsZVwhClCNMVCWWGZqD&#13;&#10;XW9JS44TTBkMKPVhmd2MAu66zk2GQIgXiopkg+UMYpCF3PGimPOKLHabPMwTQBVZ2brYRjZK5K/j&#13;&#10;lUIEho5Fogpq7VhXRU3EFCJjjGiF7RKXVMka1gkwvYxXG4bLkqvNngPSKO0XV/PNNHUAh5BzoVpF&#13;&#10;N0TMtFR27gQCSABZ6OH8XXHfLbk4SBt8UWrhQeSRbZCZEkvrYvyaYMA4eO9jPp9Hqck6wJxQVUo/&#13;&#10;GuvXYe5JCoCgFayq0WruUVV2qUsSIIaIuqNlmSSqhb7aodnup7Duq2I4d36FK0pMpZoyGj0sCoEL&#13;&#10;UfBx6jBYFQaP9wdLoBF2XSOE0sTXGFZdcYDdjjYDDNFlM9qqEE3z0/vL57D2puQpAcp4WMJCHIOg&#13;&#10;O9/qzRNOFxSg7QIr8O7QRh8yoCPKIUSY8fA+l5rG5CMMoMCUhJpzv6yhBuUdZ4Q17Xa9UVCSqx14&#13;&#10;hss8Pm22MsMOrxGR4fTOUh5RXEGgDGRvX083XlYug1qWjO4EFPNlJjJCoyFiRBde5evpbSt1m+Uw&#13;&#10;z1M2hDAa+a3vRVuMZn1g1NjoKe2jm6x7/PjjtExYYDynKZjNtox+uMXlMofLkHVWu6bou3Oz0UnM&#13;&#10;ut4eb0dZEJAipTQi4FlauhXhfL2cUUWbZjdPM4DIuFEKEkECMFecaYYB5NanMN5Qsgwn2ZTm7A2M&#13;&#10;gXLeUHIKcqOm5LUmwxn51dIEJ5BaWp/e3lxcIsbDaM2Ck6ekdihlP4e1d6Rkl8V8PZ4hYAQIQnWO&#13;&#10;RueaAkAIRtmbCfnZw0Tn3C0dJBkv19tMRYoIU54AvUw3j+L7cDSz/vD0IeLk4nIo67eXNyJYhhg4&#13;&#10;jCshqSARn+dVaZqi4bqkWnfvb8v1srkr7h/vrTWVKpf+PTBdKHZ/t1/XAMAkNEBl0mS7BLe7P1yn&#13;&#10;UHF7pxvhU9l+BARISniCGYnNvfrt+5cy4wkaISopakYiY9TEaFJKq6WtjsNM1gAyOJ6/OOPnPvoS&#13;&#10;VaIoqWAF8HG1OKhCdKf+/uHu+eVc121LwY3YmDBCOp77HMA62YoVnssQYjDzalaB69PL2+Fuj7EY&#13;&#10;eaKaxJR+ut9Pc+jHFMKAiJ6yZ9sG+chlATL3KxB8N0+dYqJ/OUemQvCCR8kDWnHKAHLh6BjmxQZU&#13;&#10;tIeIR2+zIDwmzyCLOIAMYCiHV5uSSTkCMXW36el+h4ADTiDkhaAuxPlydVNgSkst0AYHMetdHmfv&#13;&#10;J+d6RwOh+w27LiAmSBAumRvWqTOVrkvMcPa7ZrNeWCoKF50qaD8P134qtXZmxFol56HnG/2YUJC6&#13;&#10;olR156vHMURq11AhlQiar13DpMD6PA2yUv08wFxClC3w1kWixOyWzs1btum6WSJWIC5UMVqL52UH&#13;&#10;UaZIUVEWmsC4TGehKyoqoUjLHwHDcwBFwgzluRtr3QrBTW8FyCyD6vFBUKIhmo1xIBKulymxiert&#13;&#10;br6Ofg6RWoJpfb8NfoEFRnZuOB6MywtGOaOQVoj6qSMsVRXrjckThIiuLjqPG64QgAmBy2WpGFMk&#13;&#10;CkojjGtaQwaZURoxAHEer2XViMzICgx2Pz3+KQK+P3zMdgpxYpJDiITzQRMMo+RwCTFlMPRGyCRB&#13;&#10;jBDfFsegQNhw3SBe5wye2qfgg6oqyG0+SQVVv7yxtoYxCkxP08KL6G30YyYRzHRSStngrIG6EIDm&#13;&#10;pqi+vh2rzTZzWhUtZBQAs04nhvXLuO6q3dJbrM8MauPWkEG5Z+d1us1+J8WOUwAxFQWT5vzeg5gF&#13;&#10;hBtaIIFyRjiBmcyCVt4AvdfjCikn/dz5gNc0RshUsdEeYhvM0m8OWxTh0A2FbMxi5H63bx7dnIqa&#13;&#10;LEv00/LQ7v3creaUXGCUBuHyEgVVduyX3tNWLHjKCA7DEmmkCqBxefFzdJkApiKpdhWXmFPPcESc&#13;&#10;JUJd9tnjJMhxPpVZpHVeHfBMYbYkljkUyCHFYPTWrgY6owRAnEKpsPdrBG8vL//hT3/ys88Elapk&#13;&#10;ogTUIpDDMkONuYfOBe8igS70XVsUirAxk3EcJCcox+L+0efF5llRtUQy52UMo6IMTnBZh9n2Qqg0&#13;&#10;m+DiasIw3prtXQw0InFbZ5BxTih2fjI9BLjgVR8yKHCmCDHWR1PXrQWeYTBbJ5AsuMazJaK0vdGF&#13;&#10;vmRUpkQwpASJhF7WI2C52LaOshzXZKcJxXK3W9ygJMnunQR/GwdIRSB2uh19dJP3KGbAOKHIh+nU&#13;&#10;rW0h4ToAKoVSCeNldZFBvRPdNNgQw5BYItHaPkTBnNJUKbZqTLElBA7r6FNiEcq6gJqittgwRjb3&#13;&#10;DZhnDmGC0HMh63veyJwZTbvRhu+3E2F5On3tune3zgWXiTZPdbPeboIALbVCT/PoMgurAUuf3bIK&#13;&#10;bBBTAa6vt/+MigKHGQQjOTsISlkU2GowJ4RInLOZNaFX10GpsaqTnw8FOX97cT1q0BZRTgoRePbJ&#13;&#10;gp1ACZQLKdp7ntT1eXDM+NkwhrCK/RuAkRRqC4AE/lZ/arrlXWM38LneVFVTTYuj29ZF30g2dd+H&#13;&#10;aZQw02VMGC242d596i4nuKGOHWUDEoiglk7Qi3OXbNdzAkANCfgEr8u31a6NuCdIVSXKYS4Ve3zY&#13;&#10;KogaqB7rGkrGtkDdm70kFKfxeikpjyAoVCAQHz5WJsc0JLJi1ArSITiFaFYp6jeWfUWJgqVv5KQ2&#13;&#10;4g7gAotY7tvRmSVMJZ02WpsOTDklXsWA0rigneX3JRBJyoTYBKBQunFwSmFWFLIcMRQV5XEyac7D&#13;&#10;7Ybu5Yjst/e3kq65vwY/3v3hfs3zRMalMo55CEBNFLz5W5pO7s3AGZLAJaLjB79gpAMummGciFtp&#13;&#10;1S6nU1VWk4+A7gKkGdBCb5u8DddzTYnCvMwSaHdZXgNgc84gC+Ur483ZPA/96M40Oz8M7wQupfbR&#13;&#10;TZt9u5gp+fPr+9x7u5ClAQmAJeT1+/m5fPpQaxaRDcxZcR5CnfiTDdwZ4gCYqYlDSJdueOvSik+n&#13;&#10;KZloVxtSkBXor++kBPAOBhCV1rduIJT+67/9myylB643wL3H4X2UQtYts5MD1qOwhsUiiHzOjD5N&#13;&#10;Qw5rGi+XPk3D89HP/X4vCuw7c13BnHUC+qx3udgLXMIf9aP24LHSmMHDtp1GF1MVB9sKMMVhLuES&#13;&#10;l1mnRcfz4KjNwxI6LMwqoCN5TPe0UQq9mFsPU5dAf/ZwDRrRgqsf9z8TC35o7xHnMVGQSVWVYq2W&#13;&#10;fN23lC0dW6eZAFLvbKpfnv3xfQDABhi2ul3NcPixBUsWTUkZ3bcbHEydn4pU+WGqajHNoxTy69l+&#13;&#10;uZyFJI81iTDZ/mymNWepYcZVxQiTLiuP0pLfXocMQEYd50TwhpS+aIsEXAgj9kAU6b7YPeVPsG4Y&#13;&#10;q1LidbVbl5y8Bn6DBCeMmnl8aOq4utGhJTNabNuCuRQAhbKoqUPM462oy7KCalQNgDgWMTr/HaOR&#13;&#10;AW+zTUXTfvhoQaZAY1KYhCGyjdxShCG1HImmaVjCRcBAMBxLWbZeJLiyzMlYWlS21/7Nu8BgkULG&#13;&#10;ELGqEh8emZac7RjbhMhe5743zpiMIbldrVsBgSLOxviVCgGhxJJumb5d+kBF9WF/+Pmg7ooF6PFl&#13;&#10;3shNwaWa8JxXIf3TJhPEYtxd1hRrGin68vqsN03vqQ2oZm2x0PNx6lEQNH1kwAd7tysrKXe6RXgh&#13;&#10;kOSQ26ZGjgQbfXDv/YlBXG6LhU4jltnytU886ejGy+mSk9tudV03KAkzYM5WqFZdQuAM9SmDWRSB&#13;&#10;yxWJ9nl693Rtt7QUWspMislnXhICKZuYcEWBiZWU4VjaOZTi5xy58xaer/16i8gh5lc4Ygr64+lA&#13;&#10;Mv9ZwB1bYOyL0cHDy+h+H05AGSyriMWFjHjqWSQIVJBAlCzIJmWDAlAbPi4350xer5xAb5cvtnPI&#13;&#10;ZQmzQjZccOqLIjR3JAz86+U1IygoS5k4m0tR/vjwg+AaYuohiIo1BYDeCMjjYkThnVkadVjO69q9&#13;&#10;QAwva8J1eZnd0KcPereYM1PRpBFy3lRxNe/WDx3pFSEhJc94BvVawrXCKtNG4TDdsFljmWqlcALe&#13;&#10;+BsCdCsczMO47HTpuAhKDX6cjk7HLboWkFo/0cHjz8s82k5pQFe/WzjWstnsEkAaalDimIJOlGCQ&#13;&#10;sZxy7LO1Bnw7vtFCQgGlS0HpgEGIi5EIV5tq+4dylV33Xm55kBPdgZOZoMBc4HV4DjYRRUGdHVgo&#13;&#10;w8mDWzKX4UQlTTHkwMblDPLUlGiLOacVBtQaW0Inoa1KPHfLikJW5XGECCyPhyrECGSzAl/zfY2q&#13;&#10;l3/7nIlK1iRrtVDX4OTmiYsPeClVAREEKLOyKB0RWFS62uGFnTt/7rzcUXKK4/ONAjienJtngilA&#13;&#10;orNuXz3yJO6rAyX3WWGg9HUFqyjofmNZFHlzHfocDcmLmy0SeJ7XtXfY4tehx7wAkXvmsICFUrjQ&#13;&#10;0zR8fDwcGn3rXr6+/Brsih2otKIi9rZ/G4cMZqHRsJyz70mhEaMZwG7poXU6xE9UHa92tcvp+2sd&#13;&#10;mbPmFhZ+qGsIcCGIYOu8GOtTspNfHafr6KuSZbPucDGOS/bAm5h1AEzkFEJ/4TShR2HATLLb1e1k&#13;&#10;cLu9H4a+P38hSvjMrteoXD7wWibJ5vB1nKOktMCX64R7WcidQdAuKe3jzXfT4r7/9jUFPEze2fHb&#13;&#10;21sU1BXiNs7Oy2xlGukMqdpvUCY72uBQma7bCBOYV4T4FN+Wee1fqJBU8dFNAwoN2dnZVpsqGIcB&#13;&#10;1EL1Y4HMjaSUItHCI8a/vX2f/RBeBponyei6pLuqrA8HWiopEdoBunGRnRDm1Els8EFV11uQ0YJo&#13;&#10;uqVjXPFYgYW9/vrM3Mw8oI6juZwyPE23xPz75BGkGAWtUoLCntYSNRRUD//whzUC6/KGcwur1aHt&#13;&#10;Zm8mHFZTIUYml8eF15vJ57+/nUqsnItzCuCHO+mxkCq3wsyWoSr0ka5g8mnTFhuSf1HEdaEqldbC&#13;&#10;z5daqWySu4XZ+GHpIatfzrkWTATbsOLl9+42zjr63N8KVZ36vuCqxYrUVZTkdBrSwCCpzt9eNCoa&#13;&#10;8dgy4ks686wLsNMQ+5sfvmm67RcXfFZYCC1FSYQGAE9aqWXAzuvbQnaktpPPhBEAHjefcIhmOjYb&#13;&#10;ZvAQMQyxMDEt0yIw+OVpCxPKiy8SQqL67csRQ2Eny0iCBQQUlrJU69K0pfMDRIshfuySpFsuEYVe&#13;&#10;FVJtNn6xFsZI5d+fR4IzXXByJOGS0aVFGxmU4uXL27MQXAoGaJiQ4aoSuSE57reHjBEtuYPGYlPc&#13;&#10;Fdjp/ebRJAibggqCa+7yzJBZJrLbH4Zpres7dT+GpYshRKR60Y/JS3HfxqCQzdFO1oUIMERmvFUq&#13;&#10;bxALiNrVdsf3YtNSLebkUb1ZI1oCpLqRkRdt3Ww2lIrCFxti91v99+NXHmgtdmsXLi9z15sIMGTE&#13;&#10;m4UDuKta4CIN/mmnDjtJWcC2U7gCBivltj//HCtyA937+TVxwjWTAiGUAWdcV0LW0VjjOkxDTKd2&#13;&#10;J2TFv5/OCdGMZaZQ1phnIrHEqrjEIKqmECQvc7j79zFaAAAgAElEQVT24+WtUgoC8qAklavFdoRI&#13;&#10;TvE2Tk1T9rcXTkuV7DrO/Zhu9oZw0BxAku00CEhY5DxMNZHTeXCrlZxaEKDEtKFdfwsoj8lGD57H&#13;&#10;d1iS6r4WRFADC6aatp2t1QTXVfn760voTcrt6Zw8EsaZ1fp5SVJv6rvHZbZpWovtIzrUTour97xu&#13;&#10;Uomtym5Z78Se2JyXycOGTwXKYgirJybMHQdpo6qAsWjS1fUjwxYsUqD7qshFdWMXcYCq9mWCs7uV&#13;&#10;tQ4uLHDdSJPiyHQBVBsz/Pbl7xDnIBUEoIrBz47tN9fJ7Lcf1Ab/bfxMDhpqvQFtmozkADO4/SA8&#13;&#10;GmwaphL4ZczIvw9vZSYQEsDZ0fb4f//n/8U24V0M2zybN9uUTU4J2tqPb1VW9rxcGi8dOtwdDIw6&#13;&#10;PoRMV8rqdvyqBtwIyqi5rbudDBYOIyZ1/UMSUtdfr1OLqV5ZY1psFgBreKevm3lkVRPV7K5A9+Wz&#13;&#10;AqLQWno7bEk8ngyHNLZpGhCSgiu8MHsoTIxuGD3dRLPO7Z22MsThlge6YaXSjTn0IDl4MQnwqOEI&#13;&#10;wkAToJoOBmQKuBR5hO8Rrcljd4a7uKbKY2B4U366ZHJWG/X1huGVk3HTADjY1SXuUpHyiM8aidJp&#13;&#10;WMTTuqDa4OIqe7mnWwnzw14V1l58O81oWcHzn48lbvvLCCQL8WjMOK3zGalQ3KU5o1PADCutZua6&#13;&#10;OsgMHaSB5q1IgBufaDdQt12RrSQRhGIwGNjeDyTMIr10COYlQsiuNfiw71zHamPSAw1vcUXb8sd5&#13;&#10;4JZ8BkQm9HjnzISig7YBNn1PyI+lXtqUr/W9he7/Jwg+li3LEgShbq2OvOpJd4+IFEV3FYUwvgLD&#13;&#10;jAEzjCnGzzIBrLuqszMyMzzc/akrjt5asBaVmV89cT/u2wMsHCFeS0oKLhZ0Q6Xm9ED52FXrPzLA&#13;&#10;+Zaun12s6p1yLH449nnn0hmxqWc52N4v0/2++wr5CqO35Hn3c+XfPO/LuqL5BoXsabcuiMC9ge9A&#13;&#10;/8vwLlRTqAKuaFRFMDwyIhUjmGgGSYC7kDBC4mTcX2GwBPfp8YynBGDTncpE5oxTahR9bPJtqhXc&#13;&#10;3GmFZVGYGjt+qLtgzpTJZjV6d7pDZqyb2hdYjqSKljvwS//obQ7bqkh1+/vtcKwzBErVyLOnrleG&#13;&#10;9L7a3y+CCc0ofnpYp6ymd1L1Kz3K3Y003RhYU8G9unNu2J/E2JyOGHqAdaFvVJwAShsSsTlfd4nt&#13;&#10;PzLYwf1v7JsXNIGqlALMuDsdMsORiu//dSIJ8eTObbO/ahFww+ri9POuPTAY5GH34LTadL/dUEZj&#13;&#10;IwCi0XLy/uPRmF28LnI5f6UkVyS/XcfhUZcSkwZ6Zxj6fsnoO6hWwh420OHAy5RkVTBj/dNHnrt+&#13;&#10;JmGTo4XNnkJNkuMgfq22yoy7Bme9FdK/zSTwz/Hz26ftsYii9wEn/8PJBHhYQnLVzgxJb4mULhvk&#13;&#10;yoHtye4/v4Zn4Xk7l0Wpe1MFg64XVNdcFOjf9C+7X8zHV8M8pajG41fwbD3gGA3qB/kK6ipN5ldX&#13;&#10;faqtlTQHc7WAoPBQLEvWp04UAglFPyC8n2jxmTOs2/vqBZUN4Uzta8vutInrliJUzYf/AG3QZnMd&#13;&#10;8pni1LnXD28DFtVHyCKUeW8Up/7s902C47rTfFnRoYVBmLwLVgcpLMdzDT7sAKJMwbviUl8fijYt&#13;&#10;hYmssj5FV8xc0ArRI5Alo/Owq5tb65JwkW1h3ppxtd9fmazsgqXCIY3Xjp+m+zBDu+bcSupeZdkt&#13;&#10;Lw1DU3t3Kg6KRFJFFzme6feCT4drD9ajtc9JaPCA1/FKjR2LYgiAHGy+IdhDggNwfXen8xWS7jKJ&#13;&#10;//B29XEjxLRHPht/kK1e1vFjiKLIStq0cunkAPaCYDhHqpxej02LAcrd+jjUbGv9IHX9e9xi7/Yr&#13;&#10;xxwwKEIsH2ncR5yvdhb38tGBf6PfWinJBGytFP3+dC9fL/e75rhtroR8251kDjyI5fcNlCMXq8yw&#13;&#10;slLLAQUsOe2wQ/SEMDPb1uh8yyAS4iQuZMF6AnaN44yaVrY4wBiyY+4uAnr4cm99CksRsC8LtXv9&#13;&#10;J9uWLXkTTEPr9se7HX94NG/nx/60vg1s4Q5EgTDMNkjUvsSaymn9GD51z/zP67qGOOLfyh92Rw6c&#13;&#10;5k40iqveewzmo29wWv19VcPHNP7qwJyaTLjhUlhk/BnNKalNwFtXqpUAF4OM+Gf1CzXze26qRrQ7&#13;&#10;sEGoePaJ3SWhoWVjOui9t+meLnF9+vIFp5swDXl+/q1GbCB+8vfN8wu/WBkrzk+iWdh8vcyiyqc9&#13;&#10;hNiffG1vMzARP8432WQM291eTZ9rz/E0Dkn/gvev2q37fbuoJi3zljXY0ZWIT/ljuJXC2g/Yc9yI&#13;&#10;/I4fyfpfagU5yzoCWFKF+3gOem8u2dcFHnQYRttWfzq/CHkoJJ4hBkpWWbJ9mThIVSrvjr1Ks5Gx&#13;&#10;ukPIPd6KvYUAwki3oW0Ua+S3h6/zf7mT6rgEV/TFzqh9PPoaqZwO4p2XK8fs2zycfuIIX7g+bDiC&#13;&#10;yhn2zsHRjn8nKq1pyKePh+tOQURBqo/l3bszFIqzt8VgvHdr7Z4gBE3q2lUyNq6eRbhgqit9gtOm&#13;&#10;qWrk9FErFVay3lThBxh+KiEQsiVFk/2MMg8WFOET9UWkEKsbmaJZqXbVYQXVfs5lBHDXhFPVoRIZ&#13;&#10;g9o6N5ajuj/XO5ityrqLZ+yyLnSXZXXzpKuq6xttq1cSBX2H/BOv9h9p7gHCOWMMc4pbiX4rYcW8&#13;&#10;Ge3tSkXhNdEkA8HLZPqIDO/f9aKLYyYR7w7BofM7lg+Jzz7R4DraSfQekYdKivrw7M7rQyZZNO2u&#13;&#10;MOfUrLv4UHYgTucuLffgkkoqVfqeL2Qmxz0heLa3J6QR2fEbGB/udxOjwG7SzIj9kbl59mtWUPIq&#13;&#10;Y/Lj5U1KBndJEHQv2jmru3ri7AHAX8zBkriPS6Q6bPNPif6I2d7owaKvbkDSfMmZyLKWAnnTH7PW&#13;&#10;uzA7I1XNDUjE+eT7pg42WlK8QnJ3XfxyoKpxQjWs3mUXEaDHLpyf436DkztuwCApc4gfX4boWa5R&#13;&#10;BnYC8PNwuaBDHR5FZ6tjCmQLB7FbdleUU56iHGNuOL7FT6ZPfrv/OV3d2YhMG2dya20Z1wTvgQru&#13;&#10;dn71u58nEAuoykZw8p+FEub2mcfbM3G+iJL3sJRebie6yiz547FydvASna7TBYq+IHt4wNpjwbXF&#13;&#10;NjVlmFRBIGe84I/RZcZbzg5+q+NDBkSMS1JiI6rt+waTMv+n7fOjASASpu4wT0YTkGe1a+vmx2V2&#13;&#10;dK8JyvyOt7UpphDQT1gXu7KgrbQovedbTbZdpM57D0oGZssOMVGYeGcpQ8Usj29Jdm0rbC3hi44U&#13;&#10;c2cdzm5GKFy4Xq6/fK6+6WKRmTYXLDOI7Nyi9esIe7yrc8IhgU/uhtiOVVVo0OzP0tVxQyDIXFLr&#13;&#10;gJtWRt4lOCCNqtLB6fvIrdtcxfc7tg4L3VUFljfkO05OHEDu9AsWfdjtBu6XKRqeWbMChFMk9Z8J&#13;&#10;ycP1H1NNte8VEAdci+85ArDWsdx43b2DiCg41LM3706EDnsx0uwvCSFFsKRmbdSOQ2Z4TW3KkxUx&#13;&#10;rd20OegSTLCmChP94zoZixUm/HOT/Py2R3zuAhA1II/2dHtMW93d//tf1ztR4xkzDhyZG3Lwi1mu&#13;&#10;C8v2zOS2FKzFxn44canqKJG3wfwguGRYJ5xKdMMqgghXW+2VpAHH6w17Pv2EDJEeXPbss+aI54Uu&#13;&#10;zHegMo6XgehnUiCnZ685qq/iTHGoiiO0c2WFiDTdKWPu3t8fDnWII54l66oJRu7JfUMYSuePVzIn&#13;&#10;8rzXyXoXoVMhPLzP0+kPd63V4hiUjHTyJ3jEySNobC9oXLr7T79dllKjLlTxbNpEcKCcLW4dV9rL&#13;&#10;4lTGaPTv9tZsMDvutbhvHpp7nUO8vd7Cf6+07zAke1Vx2MCUQvTVj6mvHlIxc/6wyUKjMgwhDR/1&#13;&#10;P524xVjM5413hHcCN0xYlJ1Be3CuNj4cQrykWi4te15u3WBqWI2jTc+j6+zMpy7uzLxYCkxHEXip&#13;&#10;+J907Av9cq3/32NovYWU3OP/48v/0gXRDug7AM3RziEA0WOaZ42WZF+2l7vmHuwa4wsnjRQ2+KXm&#13;&#10;JN9VYUAQcpuKhiMlUi83CjRwZfuPhkTEvifAMmGVBXTZMQjWCu8qe9LL9L5+l13P+GHePqjg4/iB&#13;&#10;cXbHGtx+vd/h6Hb2HKiIq/+Bh4XvH0hAj2J3WUIf6hLxqsO8z8f7O7Jjyk7L23Jg99CqFfl+z6uS&#13;&#10;7kAcZkhrSkjJYSNYDbgqdYthl85vFJhQNCXs9aYrWk602MKw9EjeZ/4lTvbNLYgj3KLsn4hT1Ils&#13;&#10;moV9dKwSlr8xiN0NkxidSYP3D0wy/3xU02jZSYYTfrT0XaOe3+u3SO7nDgqQtayx9izZKJX48eN3&#13;&#10;kZuHTiS7Mt58s7Y+VId7Ft5yR+RmdeE01pQxOt9uPJJDD4pSrKrqUttv//mI9yrsCvk4T+yurrqy&#13;&#10;UeuVwWX1SevxbivpCHm1jgE2LXAQ3MALyO5M2kYVHFnhqD1errqtDtc9rAewXFY/u4XvhWB3u+bm&#13;&#10;V4C2KKN43EtAyokhjptdiyC6DDNsJL87qPeV8DjHsZNqrweKQnUQg4Otsjx5mSDqmqv462xNo44C&#13;&#10;pC/qguw/wh10CSoAmwhCvim/HGugqE19x9RMvb9D6hWjp2pnr9OS9KdqF0D6vrxvMIGJ16Q3V2cT&#13;&#10;u40z4p4cw7i4B6SoSy8J0PPIKJqn8ahZc+gjKHdPd0kWOvMFxpcy7Wm1GgOqzqu+OfXR6/nyTdoN&#13;&#10;nX+gml9IWjcOEAKglGjL8lrnKgZ7OqrfgSyTfwiZGvuaf/PCBYXJoq/1jlZIclsh1CJNctquV/Z5&#13;&#10;w8UqQByzh8v7H9Ux/BguNS+WBcQSwjfG+w7q6/JT83mx7wx0H7eVULzv/3ibdMyooI8xVHYNMrPu&#13;&#10;MjOWagDCxbjd87/Qirw5oMe21Jrjr9A0ZWeCaghLbmC3++6JGiA1JP/KkDhF54MPvM4xp1U1QNHz&#13;&#10;xWD22McnnmYiGrP52Bwebn8j+nZV+5+H3EVvGljugFNsP61ThhLBo7ss+67m2aA8QpsSVpBz3qgP&#13;&#10;ctIQ1337bUO9TaC49+1Mbf8K/w7odmjRtjJ7sUChRcwRFRTQdt1w3P7j/VFyOrm4I6TFiVX1asAD&#13;&#10;HAIrYzCRSbmuu64289uNzUdAUcI12z+0bFwTLJBEYMj7XtVz8uJweOND6b7Pcd0yaC6O5CIQU6Ch&#13;&#10;77+2mGRngYb8l0pI67ffaaXSV1LHCke6xqnlnKW4bXpufNfu1o9N6ZjjXACDvImY0bNHonmzvkUm&#13;&#10;JpHwYSEfXBO33PoWA9taeMsAsbbf8qbQDqaIQb5j/cvmM5N7P4D/5mljLLWPvU3vYmS0p/6AZ+uJ&#13;&#10;i8C3B4Zr9zNF9u1VAJXwpYQVpGDDSaKrZ1P9CY6Xr03zHCLTQOQupwKRomrryDoFvTa1GCaBUeTF&#13;&#10;wO13i0831CTYriuNmGlzSR3OR1njQmpqWaxwFt1nT12g2/si2Gb2bYVK3HSXQhUBGKbrUUkupYGu&#13;&#10;nt8/ovO37Yncl1YMle+U6hO8YU/mE8MgUh1A4t8+X/4Gqfy9rypqzRMTp/XiM1IYcRih3whBmCAk&#13;&#10;8FM6pkExpybkqPsIrjB2fAuGKVPs4eO36thE6Pq8QRpxHmza9iIdontO8Uct1XweoNiXJmbIYVa2&#13;&#10;Eh/xwzXNxmqhXbrlk+qgng3gHAZeZg7aFWwQVCD1dbO1nL2hH/5ns1vU6H5t64Oe2PUENuoN9BKk&#13;&#10;V+jNvJ2Eqv3lit76TgFatkW2sjIw4n31ai5SgrqrsGXzwrBhrWuvDm/ONiutfotXWClyISVzRKeM&#13;&#10;l/HKEOE532F5m2dM1FAt3JGmbma9WIudKnF+/QOL/1CeJnaZh+913Mc7V/CPdeoJh/HZ+aS9y0L+&#13;&#10;mHTEnnDf2oYkxnIJzr5rP5QxNuEg8rRWWULVoxqgJVjByEHCuODN/ZvAjEMB+X50fvNgv32QfMfr&#13;&#10;u3+cByhD7X46jwF0/fiyMVxKW/3gKVuMVZG74GwaXF01u+QMzTV1ZYPlxdwIysdO5kwmTU5yjPW8&#13;&#10;O+HgAN1zyXbCV55C4oxQA4RfR8x/7h/Mcq2Rx8FsgI9r5DcxdbPXYacev8PbYfen6Exf8f5afayw&#13;&#10;KgJcNRPPHiLtPSigiFQCTGu+g7gXIiwv+8p+0uRy/8JxabG0MPVlLw792pcUWduykIcz+uOW/zLz&#13;&#10;xP+w5+fA0V9JXgWmfMWmspEauiPmYqsHgO5mffmFZdvAnR1Bwr1ZwbSV85oVb7RNAPB5snt+SD0I&#13;&#10;INzR1f0Ftqg77D4hKjYcYTIozN0x3NpPi9cwrGuo9yWznE5VgX0PysaIlvh43zb+ElXY76m9Hapt&#13;&#10;CT05pDpqyxAus7tZfu46npzdkSPgATRtPJzAvCF0Zju5iVTnNNzODd+tHwHGC+3RyJcNzt6eCpXd&#13;&#10;48n5gdAUEwRid0X4c3n0IW12vf/5+bpNm8lH7f5GC2Gyxy14o8tspJCJZkzsJRs/LX+sj9auXjGX&#13;&#10;AuEr5ouFacyFVK4Aboxf5uEJk+nEUw98X9xuWaR1LWwWWGxu0K4i7YM8x8Psofz+lqkgrFBepf3n&#13;&#10;Qg3fVLjqW+gOpxh3n04biZff2z3QMFpE/TylnIuECumyshT9ylUd5uzwN4UCMsub/Lliv2uG4+lB&#13;&#10;KVAt8LrNk/PsPoJwHNLGDrJctq6vPVi7eDhnL7vcPZVAUJCpQIggdttxTqXkvD/2TqkUnQGFKZ+K&#13;&#10;0nnM1YSWamaBVhThEmlzmUBGlHcNBQ2Mdv0YYlYCIY8MaP2WAZfZzaOMqMo+9U2E0FhXo8O39Cvr&#13;&#10;SA+aXIJCbBuGHrFaJjLP9u0d9k3KF3+bmiByP5zLz2aGD/zupVtmAm4p9vTJ/n4TMN3tuGnCzpow&#13;&#10;LGQB0wt5/Ncvq5+SGR/vnuIaZWmb0zDnE1O0FRmJvoE4BuwSRfNiSguj3bUYL94K9XFdVMzP5Mt4&#13;&#10;mUuGqiPQeSgIEOo+NU01nPqWFJSey3VpQrfPnMGfXkpE9opbrlcDwrTGcanEdskYKl4wNF24v2NL&#13;&#10;Hhj7ZUlLTGsn00j7+3BETgtmg0e5k9bcaoE/QkapYUoZ74VtVe3R6Rrg1LRtktahG7AH6jyqSzhg&#13;&#10;POv9/riYKQlkPoG4bY+O+1SHeQOAX9elEnJ42LDA57e3R5G+D2das3qnVvJVP3LdByl8omNqudt1&#13;&#10;Ya13kbY8t2rbJvuKMQL0XtSymfyP2OD60lD8oVOwhEdzxTL2y5IEFvkQbmBFXIFUEfixNEf19OCj&#13;&#10;3N2J2pn7bColK9zFKxBbNdfTc30kecVwcWbBkhmS4H0V/aKt7veHdURn0LqQo49Vs4ARMMiBoejA&#13;&#10;99CRzRwSiIl6zQQ9DePLT4SnCeKyW9AoBUWq+3ZbRy0dM0TVTHZ3d9Vml6AdIM1k3mFBvWiWOnEw&#13;&#10;wcKu59hE0kgj26jDR747ZNGuEVWIvDuHGCS4VGsL6GHUa//UejPIWtIG3/zoQMzNbbTXn05/YAuP&#13;&#10;BaGGy6YJf/ADXqrn/nr7eJnPdS04ywLLaaQEBoRXe1mFLJP+KPIZyd+388eTOCJxXzKmgqTiG4bk&#13;&#10;cKs4Oe7FtrKU0LxYf0Zfdl3BIGHomlVtgiYn/WoKv4QC2ioJOPzj9Uk91Zty3CwOs+eDblC7ggPu&#13;&#10;p8tb9uOB7yfvtS4kS/x//Q//u9ceFWQEpHCRql8W540NsQBY9vuuqnso6HabaEGcAsKo0dtGQyO6&#13;&#10;EENVN1WFUaYgxFaqBKipdTgH5eTDzw/Geu8z38niFgDYcF1Ep7S+Ho/HbZ7v2n6ebU6p79ohGWK3&#13;&#10;GEPErR503fOqZ6Kwj2UjBUXtSVeF1drgfI7syG7fh23TdUm7+7vhPCler0HXvTDrKih5H0Pbi2Uc&#13;&#10;BSW5FMSbdV2DiTgHggslABWaca0qNo6XnIhxV6a61STkjeNpv2+SN9uCko3zeYKc5cZ2XBXrh5ha&#13;&#10;CPu+A6Us7/PIMk3ZTUvOjFQUV1StgB33ftEkg9KFVj5E73KI1hdnNKTAZ1+RyuipbVofE6gYBOXj&#13;&#10;7YVG5UNEArNaggJggASjHCIgISI0DDcVq30HY4LTbCI2XB4VhgKCeTP3dyeAMaRkRJdiBWOMZ/T3&#13;&#10;X3/bi0phQg4NSBWiCeAgAPcl5lAkk65DjQGUcSHU+2JxNDjrWzD7/uBKirBIG3OF7Ga99rOeb7ep&#13;&#10;3bcJRrkg7XWAkctdXG6QU8i4ManrxPRxxal8H2608aQ0Nb/bpo+4XSmhN5IOhwcU8vD2tj/eBWM5&#13;&#10;w7fh4gl3bu5lu92WuWSKMWcMS5mcITUjNWeZ8lSXDDkTJptqV0c35bwir3ZMTfOcD43YPKvVw+dn&#13;&#10;NEdbXMFg0ouHIV5tdaihJGX1JRcPcCgIAm/XpVWSRfhPP39+mWZLsHOJE0QYTaUonJ+7R5PcsEyx&#13;&#10;a3nMPZUYwbFsqm4AwjhiUHevv/96bJXVnhefE5pGDfa4rXYIEJ8D1ytGCmZ+xpn6YqMFGDqMixlP&#13;&#10;7UEPGz2KljSXy+XQ9zFgrZfdvnsfX6jag+hrJdzl6gCkmN4f7h2l1I+lFK5UsTBx7BmiBs6wcAw/&#13;&#10;Xr/t1E8X/RftAeENGS5AAoLl5WNmlGLBbHCUGiL7kFzT1vaSCbclImsCgC3NxgNYCBM0C8rstlmK&#13;&#10;vbHWR4jRXdumklN0yduK99OmIYGYoMvsUYq1FEvx2DhjDaWYkV7tUS3lOg6VuvObUW21uDU4b4yt&#13;&#10;6grmLXg465ggZ8SneaNSUClJ2hCvIBWy7bHRPmEAYKnR5/5Ob3a4zZCBGBDFgGF4C+NTc29C8Dkn&#13;&#10;Cn1+F7Kv6z0dEyS4IFCpdi/Toh1A9On06cVdKC4UF0xrfQMIAWsN5B56zxHibedZTDaZaXvqTtoP&#13;&#10;AOJYYIqowyowVN8dWpbn2fX9Q8TD/K6V4hgXGGtxSN6G8TYZY+bFcUFDtMBBJCpCSE/AVlXTvMYM&#13;&#10;eozXZFhW68VUkhowV1V7G2cuC1gX7wPE9RomgADlNJW9zFsCoNvvFacuopIzZ7zQqIgEAKYlUZDa&#13;&#10;XcuVGNY8b++U5K6W0cjBxuhdCoFJ0kp8WydAUIVpxhhSks2ck0TQxbhqX901CpTo3KYju7xcGaWc&#13;&#10;cUbDME+QkJ3kH8bVVAIfQFUPaWuZlJBQxda5QOQpSyGDfdpDCJt7EAzM3qFSFEcLgmbTWmsqVILg&#13;&#10;9f1MGaO+pEBLKVO51jgbDY2BhcKENpCq0+HnUl4asS8hwJjrqkKsjiFeF6cqkwo0zhfCQlo4FMWh&#13;&#10;ISy/fDppW6bJiZwYKD7arm9h13KSGYpxZYEXimRwRXZJRhxlah6b7TXuTvXlfVZir1nEOe3bBjjT&#13;&#10;PD/0orXjRkLgn7v5OqACA6DFRya5i44S/vHjH7lkReuYBCqlr5olhP2hbQlvqTAKUTjHDBmrbqun&#13;&#10;DB+PB6PH5/rel1goyVIjh30sBaKcyrzOn44HUcA3Fx6re4xRPLE6StVUt/GmYHSaU1FkjQElORJB&#13;&#10;kWQ4zu7qghT0Nnxg1p5Ou5QtjzGHBrd4dCP3+ePj7bDr13kGgamTjZlok7MXUnBKSdxGbTOrFK2E&#13;&#10;aoiM/WxWVqtWqY/phSjenQ7SY+9N29QuxKa7Kzmu0+hjZs4sbnv46RlAhDl7+7ge7x4VcKimr2+v&#13;&#10;97untq+gp2b0NzTnNe12jFAfipKernaminjriBS5lB1uV2727R74MiXdiAfGimDQvgRUV/taFmd8&#13;&#10;RYVQCEAEoM4zYaKqW5nyMMxKsl1XAVe+4zNDlVkiBijpfB5vVd+M4yIFcn4h7LGtl2n1sdA+qKoK&#13;&#10;Td0s0yKYeLNb1TbjMgGTqz38fvlrVf4sRTSz3Vf7IWx91/tUqqYNegYpM0Ik45KqFRmMMQz6sfnj&#13;&#10;uk3em1Wvg9c8g6w3hyzungjMfVcPoz5KRSjZzIjrLtqt4tRbMoxnQbpa7Obxb+BhX2zqROvJph0g&#13;&#10;EB52HRawJCCYKhomEkPJhHERgKoz4NXqogJIMG42z1lFhSsEJJAIp7j0iIJNz8B5VrGcYArZRlNb&#13;&#10;qqM+PB/mxZSS2rZmpoTdThC2zYsE1CLPBNntamNMQpgXsFfKBguaKoQgGAAwEFRX1Skmgwt0NsKM&#13;&#10;FYGLoBBl6zQipOmqaZza2HS7ahk1RZLjyQvvLTeawWI4J5CGy/QmQg8bAgDYAtjHtJWwAZ83xeCM&#13;&#10;McIIWoceP92Zzb+/nLuHhtg4riuTCgiLUrHLavNB4itS7ahj0eGe7bbsIocQWP2eZCMgK8HojLLL&#13;&#10;jhsx4ygYmIY35wEg0bogZRWDSJTspBIQO1JoCjFG1VaUtj5s43Jt0L7gBKMjII85q2qPY2QQjNNy&#13;&#10;eOicdTEKvw39rjF+W3WUikVjBSE1r5ISQiqrXXYsdVYIKUIJJdrNPB4f1sGMfpRYcEBBzWNe7/qT&#13;&#10;RBwpgOVnYKObN9s4RmlMqTjWEeaT2ezsFBA2o4wJZHVzv8XBuRkUm4uYxxVkLLpFr7Ve5mUc2u7U&#13;&#10;13JebbM7Zr0EVvtt4jBlXyyFJWdc0vX3M+Y4o5hJgR5TwbS3NBBIlhARJdUV3KYf4eH+vkConl2c&#13;&#10;IIv1jjmbKQRAcjEu33/55//pehtSKYElYvWyrNAJKnD2XnE++UICpLQQmjEi/HiX7LZOF747AE0h&#13;&#10;SCHYuj4msJpwqxn77W8vatftHk7LLdVCzWEsIjIPQmKwQME4ULDFCpmUcBvC2O5247o0hJYjLB5K&#13;&#10;UjHgWdUDCFLJhJjBB+dshfm6DAALzBsYUJq3mLR32+nwXBTMxjVcOjAiTUsub2G9q/e+FBMD4zWx&#13;&#10;KSYIEDZ5cClKroJLOwmgOp7PlxozQD3YnP64qVMLCGWIUcjKHvg1z8NYcoox7o57FyNmfKdkDD7n&#13;&#10;KFRH1WPSG0rRw+G5egYI2uCv28yzVaqGAM5wDtwAACAASURBVPkCjE0hAVkhGgyBEkOBW9TWcjPB&#13;&#10;R0hF//DULsPQt83L168+ZdU2udDDXlDCQIaelJbT4aYJrvaqrhvuiyUK6ZDquj2fzw3ESDSMwnVd&#13;&#10;kJercxnGxc7emZxACH5dlrpuC512u912K9PLQDnbnCkYzOnqbQYZk0IOpza7OLydedeGUlMSjb6F&#13;&#10;tcRoZU1zqhGdiocUMQMwShCTAlHiVS+8yRDGnDeLMacJlBY1FLglbbRlIfsqSBdshtHYULetquu6&#13;&#10;adw4glCSi1ngrrt/mc6Zw10EJHAXYt22kCaAEIIMFor/z3/53xwpea+e3t6g7eF1+SL42LP7iAu1&#13;&#10;eJ+vCbCQDhVjZX0HKvnMAZtKuVtKlwBblpmh7kf+0No/HOhO4mkf5ghwXG9LKJH2/Ie6NhsLAWIq&#13;&#10;0QXf3SF9uSmAVw4DB+C4v0n5nKPm0mPuPG2ACCWJuk0sZ2YigDYhmheXiCjxgZShlCa3KMLIqMem&#13;&#10;YbgFfnLYHpDzYb7OpW/Ve2gQQnabzF4gKaHs1oWgFeLiINConXIqLMqGAE9u99SD1dlvRR7r4pmB&#13;&#10;fEOfgGZSOsWZcI8r2mxcuehm+ljJlYP3NoGNV5wE62xMhh2m4IEUHKB+Heak+R8eoaM5LFHIb9of&#13;&#10;D/joQMlRSvl6YE85WbOWFbXzGRqp6C9Jafhc1Xl+8rcP6YW9AJ5W4rHHjKPgbbeVgd40SnRX46un&#13;&#10;FHi/rHFReC/EZQ6W9SfywsoXm5k9rHtwx/Ez/8FvLKZ6Qw7FBQCjIhsCAQBEm3V9upsiH5rPJUuN&#13;&#10;GMC8gzTMYo0ph7WUqqgpFUe0xbpq/zuMgRMp7HVzKTTXtTJeqQeaI51edBLCcK9j9pC2/SMW9Zzl&#13;&#10;qy+l1quMfq/StBvnWyJcPf7khwyf1GCutC6MqzJ3LpIxhrpVGleXze2YRzdAAz3S3dtmmqe31dvV&#13;&#10;wc/C7TBUmCVHo6i+9kTf1Y+zg3hSR2rx9pIJx2eIYQ4AlVi5YEgTmmdTv512nx1ICZVeJGtTTByv&#13;&#10;27VE7yA2tKsxCDlteSf32p1Nj73xdINTN2LWmbLrxFvgLJ51PSJ/iFv8dt91xJPFTIfPxFDsK3U6&#13;&#10;C1uS6zEZ4Y8ReQV9rVtVbnS+q8UnzHH6LWxtZuScl0OQebsImHESa4FUcsjYUZaPwfWGPyzt+31R&#13;&#10;Za8X3be1u/011Y8fk20rPKjnwKyLL4Wpf+IYr9uXw+NfQL67HBFrp+QajEZXkuYP3ec38hsu+ijg&#13;&#10;7GsxyVLwsG7ysJaPBFNdUlceb3z29QGrQ3xZPyDQjQIT/fpH+Qk40IsTn34vmQpCd92BibUBHYAg&#13;&#10;IhBoAWBD2PTcAXfUTCxdy+uctNPWIslUmP6+2f2xbjgoCODEcyihoChSCrpjgFbnwKp1iQLuPkJ8&#13;&#10;7bLZJqEnuK8gP67Ok35aLlB1tNoDOMSe+1ynsfHQFNMMMTqSMvNITLusY44bSkeecx39dJLmL5g2&#13;&#10;+xWGmQdGf4JIbCE3adcElTu19eK0WyuAwnVbjvt92pdzecSPC36/mRbu7/P+eEkrOTRv06VWDPr3&#13;&#10;wQxLmrrMQXOsOOU5QuU/leO6huZ0/3OuQCaEMiSUCOBvzQpPnL5hwHAVopgmPwwQs1agAq7vPH05&#13;&#10;EmZdvVnI0dst8fauglewqBbe2w+O3R4dUYghWiNcb+Sqtw9SFvx2HEhGVPowhX/Ga54YC7mb7vh/&#13;&#10;m0M93rCiuFVU7kDujfMTbP91DbrdkY3TnCjQ9P4qKNY+0h838Me2LuJhsM3buntuwAU4hEP2Yzg9&#13;&#10;6YgI64wIhB13qnOzRr2v3HcJnN2mdU1VsxVYJfT5caRr99o+s7Mflsgilgl3s/yhdTjUCqzz9vxl&#13;&#10;jwQljEAGI536Ge7BKZSVp6Zjyb2G7sQUh3qt7Ii8+4jf1R2oPsMYy83JxChuhiZ1ASZSgwK9Xy9t&#13;&#10;265W1/mA9Ian2yN2KoEonqISm0Tb+n8TXLYtOfY5Lu+cQUxdBeO/rUGxe3zrlhH/HDpqp6e984LI&#13;&#10;pKbvARW+2sFlnxSSm/3bJmmQytOO1GleQdCkWEOq2O0tVTAFp7wXs3gCQ7+m2aU+rQfnsV0yNl4a&#13;&#10;I2qBwp4NbjvcTt+PZoQG1VDBnYKSBthj0ah7eUPTbdsyPJpCeo+pERvEjtvt/HCncp0eJ5JBdlio&#13;&#10;NHDnFHPWX3M5sQQJLaKhOIE0rOiWoo5GBgdt0zfCSl+HbXbFsHTsby8t5sKXaX8Iq75SAoEVdBcj&#13;&#10;c7QG/e/m1tnCPOGlEf+w8D9wGHg4z9f6IIVMJkBKiGMwUhA6CZP4XDBK0fppSFIVmJmA70xXG0w6&#13;&#10;N+l58GAdxkZhy0ojBABZYnk5m1OXRdXkrBYtm5+LLeveq0D3Atdv316Puw58f6s8sGf7kZOpSuZg&#13;&#10;iTYXHuzFhyuha1M9lWwI2vKVweu655+v3/Dll7833/580uLZwaCcNI2qWxfzU774JWCw6/IP6WKL&#13;&#10;hUpoArhA5SPFpHH3kq27pGMrqiaQssQDuqtptdF9/vBfQDtLKqathQDPYxsbeW/stighPTjD6yZ8&#13;&#10;LLx7FcNC5lwFcPkin3UllNYJ88/5AjBCazB3PcuKTGGrwUJ+uGC2/nFvbrcjr3W4gXrJWD7g1enB&#13;&#10;Ih2HA3Q3hfYwHtdYKlhkXtv+Juovfollg6DWY6LKY/mxQrC4KIvC1zJilL1ERpZgU0OqnE0q7s6T&#13;&#10;b5ZBJW9x5OJIqYMtIh0+m7+LXl20ubbw9MFsupZ+43RRHkCQv7++PvIrBcdtwpvZ3WgxacaMigRN&#13;&#10;qBjp9ebhW1jNBIlLeCrx8W5ckDYIZLoR9WKblb5Ty5FDOZ66WgeJoZx1PaaqBSH475/2dRs8vh3W&#13;&#10;7uXhsQ23zI69diHodEzUCLzC6s3gBn3319z1hTTXII7/HhM81lNe7uYe+zpaGRMu1U/gyr6UA1rm&#13;&#10;96g1jaRlcvwZwl8l8JWLwLUZ0u50HwGje7VuE2M0rDyl7GPzekaVLQ1fmmjaaM0HJQojyGC4TSA2&#13;&#10;hYsRDbjqlTfQ55buvscbM4zHgtY9f5YosAzKVFg9MHJ6/1Dtc0JLxEhmVI2Yr8tvtiDUHmsz8Kli&#13;&#10;A8bxED5eRS3znk7FtC8K9vK7mBQ99bm+6IAf793LLMIVQK+TTX7jwOE4C4SH9V00uemRtHWWF9my&#13;&#10;8/RxBtUxrKhkiMnkcIJq9siHU6IRK0h7KrIdwgvBBceEEk3ltT40VsqxLQLc24BhjfomsJOADSUG&#13;&#10;hEpp54WoFN3+mghMMI0TrCmxHhSTiKYvD/oSVK1eiztnL0hswKIeH76+vFWE1hDngewMq2JFq9ag&#13;&#10;b0LWbfv4gw0yx8HYLXIV43jLPWvNHHQ9npHfViNSda9/OJcAfwBXzO/vQOQ16AmaZILOg21lp5Je&#13;&#10;z10CYXcnnbkFCS/MyeOH8KJQ+PDTpzVc0gyItgcBAtypZ+5HCM/KdtIRsT98kiupHJGBK52fYfJ+&#13;&#10;EUwqebjUP+azxKIfTF6mZ95+4BYXV3bo5+QzAcgI1qCfV/d9d7rV2/PxFqVe77i3AIyZxZIRcr5q&#13;&#10;Vi8uriKl3KiemR7YeFsVzqXq+8z4HRs+QuUYu8XQ3jgcXWOy83f+8o9nJZje3P5BtvEjzIZnAsxW&#13;&#10;UYCbEhsQS1vhhmsDiE3cwSh6MOAyeEBreZleexbWcI8RTy6GymlsS5MPa3TTKefg0y1P2MEvncQ4&#13;&#10;fIcCMTRhl/hCbotUJNAMke64TRAWB8Kw6z6XwlNQCWQoanp02kEIVRRieuTrKbecex1RplKWUBhu&#13;&#10;qe7p3GKxTksM9PTiqv8R9IoMyK00w33PPOPvjta/JFKkT+JjSOEhUiQSNNt2Ae5ppSxzRmtalo2W&#13;&#10;cqpbV3+f1iNl3e+/vtLHp/tFJFldIPlCGi4/U1Bd3+dcCGIccvwSA+Md8EBGRqH7ATStaYiWrPNV&#13;&#10;YMkXgb/j//WX/xlE06G4hfKrFEHVGvL8HsieMFSVke1QNINXDW3uq2kMdPNdwLFK7RknWs555ITd&#13;&#10;HIGw1CCDLSbykeMWc/gkG8YAZ6iPb5g8Ket+ouDtlO5edgT0lyWPFcrJks3tTD5TnZQ4L9NzBMYr&#13;&#10;SKIN41Lmn3hXoAb1tod7gOvktRQU/ijTUY9h4KXynlLc5VIbeGaTueMHEmSK4VKMpcgiKiuJ3ShI&#13;&#10;ZhVbkwpYiHZfLRsqtkqsKS3hpN2uj/XpUD+Rr19lQ6x3WfC/X7FX3Qrg7hi5qjgvQN98o6b1XLF9&#13;&#10;+kCpQujJorbdgPrpqPL88swTmiZf9d6PDV5umf3UPJx//NgLtEh7dSAkJfIdTfOOypLKrPTlofcU&#13;&#10;IRDinf2jg+Oa/r7RX2jZTMtBINs7baQiMbtlqxvGvxiYpzyQdi85BYCEgMXD4f+5XKSoVUzQIWg7&#13;&#10;PCldwk4qHQ3uZZlTsFGApJzh1BHFYI590wzb6MqG0OH8ghojOSghDHXaTzdbe/nM9kgPf7E3QPGu&#13;&#10;a+Orueo51jAoW9CfrBYCn2LWl/UiLdo5jO/40wXY5caqsipeAKJL+Od2v7wS6s32vknVP+18TQj0&#13;&#10;IUgfS6eL+j7Cp8L1IzZxS87jFRFgd4IqJOsv0uh0/X2rKqmWWnSkHGYcyVV8yyqyGt1rpdoTWIKR&#13;&#10;Bmg5bdj75u4pRv15S2QFWUB85irYVFsgNZ4CwNa0YYW1Jy49iN7K49iwyaSYoKvs03sSHT6Xs8yM&#13;&#10;8iYzLu73zfmCzdY1QL8SeEUVqOqqm7I9hl0C6c2906B6oPNaylbKfp+W9BDbyC0gsa1Fq9r89XZo&#13;&#10;EhwR0T2sFaaZTfrPpH/L5FD/cdtY9Prq33cUs2lVNT8eD+/+m35aXyO/Q6sPAbMai93FFR1AnbYd&#13;&#10;x0BbGkQj+xqLNaSL1vc7RICRB0iVy3lMpuUt/v327/dSSfDIwT+pOK4dpBTwUtZJp/6YPKOO27X3&#13;&#10;0dslE8OYvNdTQIXa9NN7e2v73ff/+vf+JFfaOIQCADPoP8zr/tA1hHZrBdZUPA4M1revGJqKAe9K&#13;&#10;3X5eBt2Splas3AVAy2p88jRh54ETsH50G8HCInbbK/kPn7kAp5Zo8nPAYmM01HE/MCGpyFs48tuQ&#13;&#10;fZkG40qRgyYBCkdMAtNLSV7J6q4X6Z0gXnGFWD5mQK0Jc+eJx2OQETa8XVmtDB4W/9uV3ZEbLNze&#13;&#10;foqb3/aJga03ZoucbzavoCk07XjXFr2l6xm6zY8fX/btnqGv8s5qChZ8zj0+TefiXxACVbt+/Wj+&#13;&#10;cP8Gphcx7zNYne37u3+sulnHO8T/v/TbF9BsdqQtamnw28qJCp59htlNNJbiWLCGHTCmIf2OBBOH&#13;&#10;Dee7P93X6G1adoRFyCZSjrevucEVzQUyGownsbTpvfVPwEpZfdZFV5np7Q2CUTgY4ovAjQSPGK6n&#13;&#10;NO0oARvcv20xBi/K2RZQxVSkn/Gm3mH3nPV7l84SYvnLl+3H+Ym1Kfy9rSuIhR5XD/9/guBjyZYk&#13;&#10;QQyraxXyyhRPVlWLEQRImmGBH+Af0IwbbsglfxYGEEP0dFd31VOZeWXocO3Oc/w0rinT6MDbcsOy&#13;&#10;nmPOHmAHTFjmeEVtKeLFmRHwP9P8ZWH5JqEvgqI/zb1nqRB27VBjFVlrgOW6uTD7OqEKg7GaAQwP&#13;&#10;ZWkwN44vNR6aWEP2fIwZgJRBT6/mBxMO1dnvPGX5+uWFAvzw/Ghu8Um8m9RvZtVClf20+ra2+IxZ&#13;&#10;EW39Z0DjQBhsphwcuSUubiYIW8AtSSQseWlmEKCnD4fXlLcrvN1tkptir9pml2yA3ut6IaSGAHT9&#13;&#10;ZJ/NAhAIpEWHFsZrB8zdPtww+RQRz4MZD+nxF94u4wgRUa+hpf+Tt0GnqcwQOkdtWPxaeEzW8UEA&#13;&#10;ZrfqnotSRGa+fv16rxRJFR0qX84TB6hUXZC7h4WGNZ5uNMtzmnJNI0sFArM7INSElevPhcx9S4gc&#13;&#10;TKdHVUta0YQpBKiSOOt+6UJVsnFxuw+fVsReXFBKkAB6hFTGpQ9TG0CPnZYUPmHSuTnB6+s7ZK7A&#13;&#10;/lmIMnuo457UHoguVIZ9WTsvEJ0uPdlvSpbXm9FnfCxmLwWGbF1C+bfkbqcWiVNJ3P3bcyVbmDBK&#13;&#10;wz0Cwa2U9ESWaLxlbsZSjJeTe2w/fTHo42YahnuzPfSa0QA0XdHOP7beXCwEaPP0gbou1o215HaN&#13;&#10;Sx2iTY/VM6VjveVOmWt6EaTVmNM9MaUdVmXgvwHmvbMKxY0q0jC5uOkTiJHGgP9cs3W0wIdSqb+Z&#13;&#10;fi/dCu/lI6s3D7cAYfMR62Gxb17538HVEYHVMkMLKh6rH/AbbvhhGSLY5EwjbwT54Q//cpjvy/vj&#13;&#10;L/nxr9clD2Mi7Ejy+Fxl5+z5OvmUY99DFwXY/BffJ/budmqZz2zHz8lfKKrXqGlraHVz0LBy30Yz&#13;&#10;3VSaIUYBgd/uPePPNsyIgkn33ETJSkQcadwrsJvH5xU62ZTSdMTX+k09scchrxaB8zAqQbpXfagU&#13;&#10;0AsQDpVyui1Hujs8f3r5R899bXWPwqhqwTCbJPJjHjDID1syA+TqlbhZTGodHrMf/v73I/qnby9f&#13;&#10;Sgja7M4Lr7a7VLXg6WnXfe2PwiPEsrzEr+LYDnD9THak4lMOd2xRRWYSItWMDyWIN/rgHQ2aXd8j&#13;&#10;UleByHaYQZAkKj8T9Uv6r/RSC/oOix5tjvXOCfVq8qYDn7Lz/cJIiSR3BdMlxyEfq/t9PvOHBju3&#13;&#10;QnZ4OKTgI/19x8UdoDfGsusyW224k64gLuQlCdwsnoRxqFJq7Tzu692xVaUfl18tkLdpqdv2/qKb&#13;&#10;/Xbo77vnnYKHgpo0RzTTscgpPhijKU0R2hsbXtZzK/kV+0pQML3txeEFrTyKykgmV/NakAltA6F4&#13;&#10;KT5+WJKprF3KouaN+T6oEkxacx5rnOiKry0cS7M2CxnwSklYEBgReRYogZpVLsGfKDUAD7BAeTGT&#13;&#10;kllRncT+7G2+DcN29/Rl7esjsfBHETcH0u1LdX05M7nhTZp+9Jtc+gdLPYFQ9IMpS78d0oemuNq3&#13;&#10;NYyUEgrRCaFdsWtjtV3KEY6lcgyglFDtBGXF4+4xmTUIFICG2B0r1yCT1uhdIWJ5BQvLlCfWls1Y&#13;&#10;8nsOLRxJUxNfza9B2SF6c3jeGDDZkBnDAZzLzQTHuqTqSHDhhuH94Zu3VinnBm2SKKBNt+HsXHKu&#13;&#10;ZL7kGpx+eTymDDa7n4b/9l+PRZtXf0E7v/SYB0ZW3Qhsg/Erq+R9MiLusZgX+peqI1OeWI7d6ZtA&#13;&#10;0ZM0QI8gdd7SskqSEz81MXGRO3PZUHw/T8GQBcCvw99Upeziyhjg5jafv1eBdeV4QcdpSU/tR5P8&#13;&#10;c5Fb6AkOdLbOXd//oUSWmB+A56JkzeJPaE0xGOdXCFSibpNcMw6vVhQ1lmVM9DSXm5R1U2Ms96PH&#13;&#10;kodNufpLTaITkkZqbuD3bdVgzXuVltTVNUFxvadqp/Ryve1ZgZwxpkHh9sdfiuotklS9vrnn8CHS&#13;&#10;vwSUp0CxUvJyHfLsDuV6X5lDXsCOrrLSF88zUy1Zu4IL2Vb4AOBfxpO4Op3bYufLS/eXzRY5f2HV&#13;&#10;lsFvkPZYwaXpcYmqXbm+BFZCGzrZeopzfkS8AkTYuWCUKke82NELqRtOyfnlA3tMdDePt02byOnH&#13;&#10;vzZ7pLOfCfgFF0s5jUuGfF8VK0evWRuHHj7GFO6HWkGjAQnEkaPb2gW/oRuhpipddagihiYhLEuW&#13;&#10;dAwThjqvLUUZRQKR7OLEHO1W79sj/r//0/9RAoJHDUmyEG0rVspsdeQkL4tVZePQKBDyxk+3hVUc&#13;&#10;50QInqElpFz9WlZq1pZIiGmmgtnJVqiSXHElrNGQQRdXmMnL90RQ0PYeW8RXhrasBzOWeNuW3sRg&#13;&#10;Y1ESmOGh2WDrZ7M0jYIh1ZzdPfTBFgSmlWePqcRBJADBDHEhauxWwmi0hqFMKhoa7q0TALu4qFoS&#13;&#10;mOtC8DADhABMyaNL32WGz8P9UaIeACa5Nith2eBp9CFgEXufKsFEkSJggpUFX6euhNxonQW1AgvD&#13;&#10;vdAr8AtyZVYQ5wjIa3/b5i2E0EXnVzs7XyiZE9CWL3MfsPfYjSY3qUSUklqG/kyYuo+zaGs8BbRi&#13;&#10;Rdq0asEhDLDKArHk2GbsJxBh39vkvWDKIsE1SiEGkygQi+28XktCwgoocoJTXipAyRoWJjHM0M93&#13;&#10;LEAmIYKqYDA4nx3kVTDAemen+1AdZQlKD2FQpHFEEgxjOGddNTuCyP3eCQbEftO0B+OSjFywABjP&#13;&#10;jCsP5mWwMADaE1m5xUouLvEOUIZCxIwz5S1BWltcKOhsVfCcgFASwy77iBPwGU02YOQLgcPNu+RF&#13;&#10;pCpzvK60LIMLRsTz929FuQFUQDHtEsYEhOiDy+0jjRrnVejRzERTlqLWkpBl1DBAJcPly4xF5C2M&#13;&#10;BWUyEZPMy+S4yzHXpeyXPuUSMjzDaY6xJBhxZ2hXkSrooLGAbFN69wWMKEe0rnDGgZVDIiwlFBgs&#13;&#10;2dkMnMtIUERelbQB0vk8uiQ2rRk7CinMLMkL93iw64+5P6TqmqHgVQRxpcz0ERGUmV/HBQafs0MM&#13;&#10;4ZI2FSsruOg040wKRatNHgNPAGBhAkAkegMqIdsDmu43yuU0uiz4MmhesgiNJHj0OUu0Rr1D7yJw&#13;&#10;GQbKaaI5eBBiGvIKWPazY17qCiDDKKdTWsA6Fg8gJs8Qctwvegwg4hp5m6D2bhwgZqRtorUoRW10&#13;&#10;BWKYQ9SY8+Sh55W62Mkvc1YSl4qMxUoi8UGmPGNDXelmwyUtUklx8tZKtMkN9ojbCA0MJEBMKM+4&#13;&#10;D/fJmLpoSaSTcLbrQXB90C0hTEjKOGko9xwW5XVZnYtt+8AxyVYP3Ng1kAj8YhrG7OJdxIgRUktr&#13;&#10;F2CnFHBE2WUnNyLD2PItmIc4dzMWUCGLAi/Yg2wBQMu6ErZR0Nk8ozJDBhjaRIhNSrlfFYJSEAdW&#13;&#10;apeS1igQTEKjKm99AXhEBs4mo8gZsNCI9t25X7eHHYwrQFkpdVrsnsskOTk0qVtbWfdmBqXKmmUZ&#13;&#10;dPJVwb8vWimW3OrdLEs2mxGxEpoFN0ApBELw2Feo5BDHWc8BXeYz3QCz9q2N2acYsKSHus5rwGNA&#13;&#10;WHka1KyNLDihQLal8aZUICUEMlrm4fHQnN5OArNVh2SNUZSA5OwKt8llYFbDEgEIScakxKKUpaKS&#13;&#10;chyjya4AlZJ01xbDbaGMuID618gwqdQ+WQCAC1PgJHIZx3GwglhkE4Mi2DAb0Qhci0KUBsBECh5n&#13;&#10;GrgPmZViAhMU16CX7GPE9PHjB4ixm7xi2BhLlCzbaq/asV9yyiNcpJLRzCWDw0Iob1AELNnT5UIK&#13;&#10;yUs+X2JbwuQQowWN/jZ4pYpJzwDDhKCN0DsyrJeUkiLEakOTNSkYjnhCKCMCc1ELhlwRCxQTIWj2&#13;&#10;a7vngnoOCKjk5XWo6AaEfL11HqbVrZThH9OVlZgy6NKEguBE4pzrEo1Dp1dnFahksXrrXGTUW88f&#13;&#10;N7sUbMAaVHVIqCVuMtO8rIgyzrYZrkpu9Eyhv2NZGTuM8xUEillgmUNLaM0YpRCCzCDlIIeoeOWs&#13;&#10;TKFPqBwNSYv/9FxkNxrdI1eWkrus4eKm7CDPs74IwX3KoqlnkIGsMkoek8mnDMm8TIoTCVDelFan&#13;&#10;ff1Ec6SUrSYRWbo8IsCiNwC6CsmQvSgqWEKeCMIAkNxNdqMaredoVypkLYsEgs9TJgA4FFazeOtj&#13;&#10;R8VWO5LiJGHOMDImkmGIIVEJHTRw3uJYVipmt2kO2Lg0DK+jrkqgowecFgihoJxZ27aJNle7zeJd&#13;&#10;/ViTs5mWeyLGS4aZ9j6kCNfr/MJhpomQQDZ1GL7u2sKM3TiiCGPIGpsxl9LbxIiqt/KprIxdALJ1&#13;&#10;KkKCQhIlkq9ZCnjVkSjsFltQZWaNGLKLKzgXFKYRljJpjNh2K3Hyiqwg0gxVc2Si0iAnuKbeMlUk&#13;&#10;hN5zGSEb3cg2RHTWjrqQ7WqTJYFwghC0azpfT4wJwjjBKwzJ6UFSjOjezlopta5r6TxnclrXhBbB&#13;&#10;K2BBiUsm08PmaV3Gti4hmJMTKuE8mbt/wSxi5VGiJmuOGfc413WCKCGPshWZHopm8o7v94iAaGCz&#13;&#10;ewph5ZWCjF2tYZsKpgWh4MyEQzKQMEwgiEXxkKFd5ilYSIHGVMxrFBQa3ZMEUMjEOcIEhZ6LfAMA&#13;&#10;9QsJYFkdAttpvWO2ikQ2dQWvK1k896QbTxCCZCKRacUmch4pyzBRBvR05qBwZsYJVpxf/Yjk1hsL&#13;&#10;XOB7UqNdAJAw7MxcbTZSVs7ErUIEs2VJosLReE6IZIzUYllsBgEzEr2IZnrYVmtAi9ceYkgl0o7C&#13;&#10;HDOodhsYEmQzCGsjynkYkqcSVd6BAwduWjlmxufVAhlx1jpKyWjGEulsKOXX6Y5QysiSUsbgc0o0&#13;&#10;44BWIsSwOFE3JHWCJcXQ+sITd4AwrFT2CUeMATUUQucYV9BBTYaSHs1l2uHSK3TY/zyaGXLwVIrx&#13;&#10;1ilRFUb4aYWQciVesUX3rq03MQcNjFl5BnRadSEjuVbDfSkqWlcVyRCl6ARi0IaQXSa+yHboMROd&#13;&#10;sz7bMM8gWZfIakaEMIK04fDeO0qUYHK8e1ZTENO6jJnUtAWYZOiH7jZGnwCBoiQJyFVr77Qq96lH&#13;&#10;NGO/hkQfaUTZBKddFqRolIm6hGK3KUycsYLEYIzxflO78c5wsr4ADIz6ypjFddVZz4CSUSPEjEfe&#13;&#10;I0LjbLWqqjgntzoK3E/PT6vJCEeJ0FaoLDgpN7PLZeA+rTBGv6x9HZ7R5jYs1e5JckYlIYI6mPi2&#13;&#10;lKyYrrNswWodg0UOcrspyuoBs3XyZwSSO9tkoeUiYZ8CjBYaqDePh86cAhoJUDvMKGLzuBJaVALO&#13;&#10;q41cBRxh8gwylLx3TMmq3h1fJ+vAKeUYIsEwu+XaNJt+0C4s2sU+2DJtMEcp4WFxdd4hlikhQgkg&#13;&#10;yt7BsibWr2gJSwCzzVkOSULBG+yYhkjQ0kQHQURFs5FsiM5gmKWcZ1pUmxT6vJg4aehi5H2YhCBk&#13;&#10;X9QLmLggOQECGNm1GavBZcNmsHC7rG4alwAAIABJREFUwOCwiYkEKBLd0soSC8xqTpM7LQ0+9muf&#13;&#10;cAYMFZ6szi+UqtWCwJZ5KdsNXAzg5W1yAQhGYIwsMUfrnBb/9XSGXBbeL2GGgU93xynzqI8Zh0xY&#13;&#10;Be00wiUQi5c8+WAj8Ku3daIbwXi0PkPvBEqpEgiqshZbSfB6v+P//Y//W5UwvKykyoSpeXyjwoCs&#13;&#10;tqqAROgIyj0k3gYNKrQLyqQUrn13eHf8/dIrJeKysqJMYqWcQoRsp8NbXoxWW/X48Z2P6zydC/4E&#13;&#10;82NGiwF3Q43wlRGBPgg9LBCnUjVte5zO3/S4bstachKg0f2UllRj+h3RuM7PpTifVurwlCa0F1Lg&#13;&#10;jLYI0Lieq02LYpju1+p5f5XZ9rO/9nWFi7pAOY59n7tvFpN5GecJqEogyfYf3qHxR0+lj241E0pe&#13;&#10;PUqPxWnUZCIDzjFmEFKC+u3H7xXDLT16EEAt8bGNvy35GGHNZ2SquUCQXOYhFegxvDfOAgaO++1q&#13;&#10;LAAoOajYQ7HnkQReIxsKeLE3O+UGbZfQBYiZQkKgL7dGHS4X877YjPheZYbvtgdmpS1MWKCaY0Ew&#13;&#10;UKK6rLYxOHpYqh1J6Ov913/66fNyOiMnH7dCR3d1M2+K0+UbwBFYeCgIZuD72xfNHxruGRIClvU+&#13;&#10;WernbqhlFfFUuf3LfL/CpbxCr9ePjw+vpQGOj9P09PREkgOV/PF6BVztsoR50hGwcreN7m24wEZS&#13;&#10;defiOYZ4Or3IR/bl/PLplz/nyMd5wmMXCIll8cTRspi2boPXUmpFGTAuYhkZzWHR0xmvDQKhhDJO&#13;&#10;/ud9+TKunz5+/hJe6eQTotdlRvT6HFUGue8nT9DsfuzUO+63Mfu7f8U4NLjUeq5EXdBK6+tz++m+&#13;&#10;vMo9OoPYSLdFTWUUemJ70Y521NCldauJtfWCuPI/Lrm04h3wb6g4Hr+f5vNbOCKt/9QSo5XW5i4X&#13;&#10;KELVSqh5KPpsyGPlr+7betk/tIxE0JvFCiD41Q5VMFZnawmtf1RWycf9d7c+mjYd3l9ulwR0F9iG&#13;&#10;PCTi+nBuAykriZDXLq5ZA6Iznuwkeqi/34bbEvch364jL1pRtsP4tle7oM238a/vD9sUCACFOjRO&#13;&#10;54fnrfZdI0QH6OxXqqj9Ijy6JJD7cc4FrsoKpHADabq/bcjOndNLOYmOkJr1aHwG4ALfJKPruDTv&#13;&#10;CxMsq6qIhjiwVohNSSDdvQwXt+oPh8eYHbjcsqfX05rJvdw2zfGQSnXc78/zkCjmp/KGxse6JYu/&#13;&#10;UU1eJYDp3H1Trj4+1HqeSWr/3/H7/vjsFm9B8jkst57OAX8k7cPH+bYM33vb0gcG9m0zYB1no61b&#13;&#10;FzvBBUzsanTkTELBeQuchd4MB4Km8O7wWLGS2xUiWR0/THZAG0WifRA48dLEiCQARaqEFJYhN7cS&#13;&#10;3zDv7FgfdrSI9vtMKA3Jdxq/l8CRFTRpXPsSffYIahT/A28A8KObANE/FUczuk115E1+O9/zGuDN&#13;&#10;4SrZZS5LFuNUH9Xfr1TUe6DXJb5SQkgiFyyeMuihu0JTG1lBjKpygEC4uvxJkkK8K0X+8CF7ff3+&#13;&#10;RZSEoDkABtihAsOv/b8pSoFDkWv/5rrTZVPs7t49/GFvRC9s2lmDoWqaD8OAPz7T02i6AMstWi9Q&#13;&#10;ljxmo8M66zl6R+nE2INSnFJAA5AcLrMjYnuo5b9fvv38+eM0D9s/bTgTbtVbsg0AeLcejo1OoSYs&#13;&#10;Wft03IEaw44xHH//9b8zUj98+nnS4QE/z6OrRENi9sAnaylz2wfhVtCBmdUyEED1+u7d4+8/fptj&#13;&#10;6i83LNqYy7X/C5h4t0zlQz1n/fnn3BRVWvMqSXB5saYF7Xh5AYx10dpgHshmXmbVFmO2siDHTVHi&#13;&#10;dLozH2XDcQHXlTVEEOtGfFfblgheEywZif0Fr04nmlIJtLF1fUBerfROYi5SVKwBpl8pOOfwnu/s&#13;&#10;cp/XcfOwKUJo8c7YxUOLlTLzP/7X/+UP4+xc5CTwMEFCHakaG9209LunrVO+bhUBEFZhTz78+PpW&#13;&#10;CvjuuXIuQiTRewI8mubVLaEodX+HMVhZUizw3ebd9pj7/5HLtqib2dkwc8KG04+lZB8V6xfghcRV&#13;&#10;LfDE8AbTLHUXoIzruqTovQQvL7/Wstmo421CPHce16MvwH0m4XcMfbOt3IlTCR03Ze/f2Mpl2u/Z&#13;&#10;tKJffvnlb6+vYLsPFpU78o8fp+bwblgWgeHly28ft798o3NYQUl2YLyd+k41u/bh3RrmA624QAnN&#13;&#10;fvJ/+tf/8P3tzeXu5+d/0kF3doyOLZfbri2jMT2yfzj8on1vwL3ZPwhHG1XCkkIeXRQZVoKPNKSy&#13;&#10;atbZOaNEE2/Tvd6UtrcWWusXIjK0YoPJ5/32tyVQdBV1cRkHaXzUoqqLBLMe5sBLtZMadA9TpUO3&#13;&#10;eyd6FD583MCErYYbeRh/PmSg3XpGrHy3yyi4PM+RPqqG6nDbMTphXBebTbGz8J6ua1lzm0b4RsRz&#13;&#10;bfVtW8G5UK9fp7o9rLiTA17HWUrhAR7vt8/vH1Na0NhKtVy0/u1+49FMipBSmWs33oNHaEUpiVDd&#13;&#10;sQnepSD1mklBauiFfhqBXmkAVGc05DvjTFDSdeZf/uXPi7HffvzgckXaH9oyWmtMs9tUp9N5GKc2&#13;&#10;pKptEo5RLK7DFS6pJQvpqUaSkRRCciean8BqfT/5sqt3rNyjNMmVOhGJf5u+rRY3ohBQZhOjLIPH&#13;&#10;df3ffvtaHWocC9UcNm3ICd+Cd2UZ6bplpC44CX4OsRuWFGwGVqEPxTanlHwiH1uKaOmTSGkpeRyv&#13;&#10;vchsW/LxdhcKJRZDucGv3U61b8b4UVBpyo21PzycNRhMhajUUL0vok1btf21+6t6blndnq+jT74Q&#13;&#10;easASm1OWSG84egs3aI5DkklPIoZjGrVy6YtPPKUqb/99SviAM0Xa5EPCpB+1z62Vd1U1Wj7ec0J&#13;&#10;Zg+BG20FbDBTKnY+x4T5aViV7nfVbrZawyg8ap+0X4yEleC4Ye8O9WOkNH3/KyesLOv68KxnBLTd&#13;&#10;N+q36/zxcylaaUg4fesRc94bS7UqS4SQUmW4W7DRq8uEtpHDdPv3bVN8++0f2f7kRb/4cHO6NEoQ&#13;&#10;eXq9rSySnEkkVeR/938vwJO/LrWnq0CI1qLhd3N9l6Ne/Gb73r0M49mIUkEC7o9sd7U+eaggJDiY&#13;&#10;TYDQxVjLQG6Hf/nzP3///a+E8eydmSd8KCmcVg+273/5cv1Op7V8OJzt2m7FOyklR6ch/us/f+q7&#13;&#10;6e08tCR4uKGEv758L8ijjoNS/Pi8//3HeF+/LOu4qyi2LGO4ed4O4+Q808tUcNytMLzERrVmDGz/&#13;&#10;SZocXSzK2sY1Il8fS5XKYfjhwFrsy3CxxvqKArL2rBD/9o++3gub7ojFyCUq2sqprcw2YKYOApWW&#13;&#10;DJvD4dx3f9x9SiE+bdq3v//GthsWrJ+X5XZvfvrprZtdou51efhQoxCKDIZf6v0V9Wv4+nbHNJSN&#13;&#10;7Oeh3rUTijVvwJJzOZbyEJ04n63KeliW3TsBW4s1fi8+F7j4soy0ztkh6sUVnfhGZbKUGwTH8p3k&#13;&#10;0YPH48fTfWqJSVyMmEbY1bLOhr3fNU3x8PXl7W8vV48pq86M1WXxUYqFuDlnWlUHIYhjeGSxuTSs&#13;&#10;Jf3si+27+PfuGqeqKQOwGgpUVLfuBBF4lJUFbNKZfxoAbRq6Mz9W9vTYjSvIsaDY7ZoSxig4qpvz&#13;&#10;uhb0cRgW688/iTJqN1zuudK78uOxbt/+/bf8iUCTPzx9WnvzI/RQHHl7NOSlWZ9hEtPg4F6mk5GR&#13;&#10;PojtWqxiWoUhTVB5Le+5Q5J+v76py+KK4l6ox36kQULKeht2VL5oU2+ffeZljl/v90BWS4b3zQci&#13;&#10;Sh/RBymcAo06jhdPYWo+ZB+RKLYWDkeg0pTu38bHf90NU4cFUmW5/N7nuYdzbzgsxR+X4ULy/KJT&#13;&#10;mnLDqQwO/58f/jMitnjmN7m7he5RlZ9gZdmU1lhLKpG7+9ASde17R5JMny3BA7VHgueYCJnbOga9&#13;&#10;7METzoP1v09PDDh2qDbpZF7HeU1JY+DMjE8GliV8+AVa930BghB/6goC9QA449qMnmychoRUP7oZ&#13;&#10;gQIzDjmsRXpJiPqK+sfcUvlhua8zQ+0UYrxfFI4icW2mmLBqHs0w1gKt5+H54dng5XYWMpI9Zr7i&#13;&#10;3+0T237mgiPs6RqOgVWChrgULtUOLi3H/N3wZriVHz+EZlKrtUYQFPWhbkpCvebLRqc4A32PKPAE&#13;&#10;6K1CvzdMZV0H4DzslgYla0dC8MDnrrds62b2rR1Dd986gL533U6WzFG22c6QOeIpxwnFGMA2Yyto&#13;&#10;3FUTmgpWXsYetMg7B9U+Buhc5nQB8MM0wXc6mIfsJeySMRi9o7WbgiBVF4FQdOqX1NvE5m35lH0G&#13;&#10;uEVRdLdOYcpWdbqO/CD9zpzPhzQHXhVeeZSeV3YqKiSTMw9PS842EYHxMJiHJ+LRP77cCuiNhP1B&#13;&#10;dD9C2xQNAW7H3V8uy36vSrqSF1lb5lxC7VZgcNgd71/PZaYIi1wKBVEb4pAsZGO5pVejuKh7kzQk&#13;&#10;RJKnkRAQMo9VS/1+FLCq49MtzeIB3tZTCdvyYcIOtrmlJCx12WVP6zKeq00ICHhSLTEgUBwJbeh5&#13;&#10;HGwyMo9KbxwIQLWqXF+n45iGy0M3L7oxQSaxzgAiF6EusnBMvvCseK5gAhLo6qGX8zrseHEg9PQn&#13;&#10;3lwenSO3BHZSlpgXU9TQF2QgD+AHeNn54vN+pVYO3xlsy10Rgq/8+hDpVR15VPc8taGSaMXlDS/C&#13;&#10;4cFkYHlLZeB+t0zDjXvmC+DUrKnOTrVIJaJ6oEbIPyt1wLLoNXng4XEJjI+G1vttla8pDyvenYrd&#13;&#10;pNgpDuI0dFVhM+56j1fQ3WOJKXeBtUYqHmESTXFEj3czTsq6vvkZH5Dg+MDhag/FDPS6gWqpR9E9&#13;&#10;YlxCpZphZA4WRPpThRhEKJtkVAe3JFEAXAhRTvIK2FOTPinBD4NeIUELOekXoknQymwk+46+KyUI&#13;&#10;Ey2n1l8JzDuxYe/V5atelyS3hbRUbWtbpkoXoloV5xACD0rfD7QMcK993ZigO++fDV0SRyW/+X7X&#13;&#10;bPGOowrxgkQx0gYP0Rmm/rxWlI7Gj0mlt5SXCJOD6gZl5nb2p0mv6Om94MjK5ZSvuPA0g1z7pYkg&#13;&#10;8ZTANIu+6sOagICwZsh9l5dE22UoC3PMdJhiZ7kbp7B4RGAt7Rogt7I45Vz0XxUiOI9MTQvgqdoS&#13;&#10;XHJQ6tHWEDMzijxD1MhSzml6etnPx5jC9HknYtB95DPRQWqT+/xCyEJf3fdKN3HtH5/rYZbNVQgu&#13;&#10;Ftc5wEggxBIFmJof1+O37efijA7Fwz109/R1CFVhhu0c/G18FbW+GcVceo/yEiNVh9t0X/0agkSI&#13;&#10;BucIIKebpohln8/B+6gwSJKskWKal4SRV6q+Mj0G64LDM0aWwFRweQfX3120oHh7C9xAwDdR1HTz&#13;&#10;YUfCS4AeYCh/QNrM6AVtbuSE6+aIPQkjCAqRBWPvWg7FSaQjnILZj6A67OM8SDPR48cieoKlWbKk&#13;&#10;5+so+pN3I7C2rfUAl5VUFBNiZkzCjtHudAG8qlfvt+ecxsoO1OeGbbqYBgA1YVDkm1F53kh/JKBj&#13;&#10;kaIpLiJH/bgWLInFVcQ7020EEHFMkAKcUImo8+dNazLiWOIltqisE+NT6LSbJDPrJJOlmXpY/frr&#13;&#10;6QdFT0kSMGyaxQecy4iT/cO7J3vt4ArxaOnk8BjetISsCNVKzlEnEYsNt2ZiYM2LIUsM7bGgnFtZ&#13;&#10;OuMWNFxj//Yg/9ir6nSfNWCN0azdZAZI5WSuWHRtwfV8j4JCNUeRVxEmSIFAs+tgqOvjAccizLil&#13;&#10;3xdRZmAEHzP37cMeLo7cdLGFqx0ThAHQcKiUL8u5TRjqqy1bBZjdwfUvd/exOaKXS36/JTApBAzT&#13;&#10;TYSc4jEtcpkYV5H4MV28/obgPLuYwG4GMXzxMilRdP94yZJjkhdOt+GoTEYukgfPJnNLhESsmi/y&#13;&#10;AgYdXDcAvTRl4o33yXQ3hObkbmsvqkM++gLkjfUra9fClES2sKQTutrbTawgNTPeinGzuzaOe1vT&#13;&#10;eenttCimXABoSOs/1qG+4e2DZe8C5Ol1BZaaydFmfn/38bbCXFK+/jAPy2/hMLS+Sl2yuhBswpxP&#13;&#10;3pppWai2rytPFgkr+roUvr71U0DExLXIDwwJGi6r2Gss7hbBdN3Uahp8f4kOdhMMgbGiaqgEpaHC&#13;&#10;ZV/sH+2tFDxav5GEciqJ2yP/g7aPAqx9Tn3VC1B97EIMFWk+0PdVLsbTXKpAJUlueH8sqD4WJI9I&#13;&#10;LfWTucKkJypYAjnQB89psZV48noYpeDDOIoCUQxe3XRmAJBj+ZMM+cxEB/g/T/fi8pULuemXOdcb&#13;&#10;8tN73N7+499HtMQEqkTXHyBRTD5XNXWdoV0my2T8mbiKcTW6d+YQyDxqvaaMeMvKVlnwDIrZzvAO&#13;&#10;yEzqhL47mL3LwyuAz0x6mDdmLb0Wh43IicYgy+GMH58n73nysKbAYnfhYc+3yerMeljid+PNeF3U&#13;&#10;V17tNhKfPAgIYfQZ6G40oHp8iUtNPYTV0PGyWqUccIgSF2zNNXCSR4LsOEwMlkruVPyp5aPjdCQR&#13;&#10;NjTs3GxWoyPTNDU7MOs/7d95kNj+l99O40ZsIP9aMlpk3okaTk5wpPtLOBbu9QECRrjXvEXrSc+X&#13;&#10;NI7xA40KRh7dlPX0QmNkAcEjmU9NOE3x61v9uQwoNJsyEsGAUIRn6+6FY0EocSzl42ze+KASFrun&#13;&#10;B0MJoGtDyC5DrBa7SfMePYStUl1Acc4+IVp77Lfw+hRx6t1mP9zWcAV1bgUv17kLZQ1+IuL44fsZ&#13;&#10;7OcllpjyxhuK3vCaSaKOb6NIdfluOvt/YGnHCi+Ie34MgdwQsWkK8Ut8Je/3G2HjO1pckY/fM85F&#13;&#10;96CVuxfAlHmd22YxYnG3agciBosgKwqoFrla6/UDi62VMbp7UTzqSZXstQpkX6KCOo2fJe5xm5w0&#13;&#10;3SaCu0NtRIdQpn3M6HLtJFqDS1Ieo21AzJoF40iI9VTap+cPZFjKzr8VpjBb8UO61OWcEgY2r+mL&#13;&#10;QalIPgqOF9OdUDDJIkxmYohhu+3xLmACF5ndDgM+lzFkvYYIiR5yFoFAVBNWOBxP5xYwu+J/KdLc&#13;&#10;Xyx1vFH26xpKAD+zNLgKbvvsbjRO3c+Q/PcuvvakROTAg9mAwabSvHbb3WEwNmd1v2qs5OJmmqxs&#13;&#10;952La87vJmZwGtu8ZvG3X2+8qoSkDejobQdjNaxBLjEVzWpk30Gjg4R7OKrI3/LJKwS2BRaio2nn&#13;&#10;fb6Pej/DtqT7HItp7kXITCbI+aDJKrppdEVYcQ7D0Eq4kWBc7+oMoZlLvIYF7B40p30lDsPQVZtC&#13;&#10;1hTowx2Z03TnDy1OvNJ2zGksRDniJ0d5pxkcLqt2ORwfH72+RlkGgGed81T/SA6Xm3p/mNdv+CkE&#13;&#10;57fFA9yidPZ/tMe+ja8RTLrfV2R2EBw+T8vcNFzTyzGUJamIL2/mC0AheqNWGofi+3XGT4fNOnRr&#13;&#10;LSEReeSLHeqfV54v8a5A4ayAqaWjRp83Gm8M/fyA8LztMwzBk88bkRN0eS2PFf5//tP/hbIAgU1v&#13;&#10;+Q9P/Npf4a7420lTKQvJTHfbztWbN/Xh3blfBvSrt1MFZX5z0wJLeAhdNT0BDsgwY++O9CQxJokn&#13;&#10;J+wf/8C/f39V8okmEz8EmHzrCHM+6tjQ0o3hnyo/hjPy5mHTnt6shTftxl2iMBIuOZJUGrOr99tW&#13;&#10;lFsyn9ZeLTymKjgFO9VuVclTHxPWUgGuLPKCnaxG4CuYPx3f/Sh+Sy37YjRg5uc10durTZvqQnlF&#13;&#10;RzY4RGd7Q7k0s3ogipYnTuKqh5DgxcJURrkB44qCI7oPGIzFBgw5mc3edyhGPdtoMfD83HCZIaR1&#13;&#10;g08+RLJM+UACS3n/+JzYxi1mKBnPLJ+SYRNihlRQ1iCsc4rwcrkc8SoPfzJ8pZvFgdjg9j44D6r3&#13;&#10;qhn0mlK3eUhLPO/ff9Z5woW/3u4b3uxwtYn/AwNoCvdC+1pC/vMuAyOItxp+3O2SXgv73IWvvFDW&#13;&#10;g/pQpOv3DW2rvF+Hf0S+DRNGfXH9dJPp0/2+HDfH2+WSVWnrjXv5JgBKC96wP/TDS/O04RIxjuzi&#13;&#10;8zDJuv5yvsU1ftrt/LWr+GZUC+Gi4NUyd62yNhKx+aDsW7hrQjRvIzqjHyF7qObblMp5NMqDT3hw&#13;&#10;8yfs1qgG9ft8SyMCOJNjdoPv75SDHbF3ejy+fB+XOW5ie5Kn2fmi3h4pLt9tFgd8lKe+quUXiddM&#13;&#10;jqltA2edNu9xaSHtwHhCfaOQfpypMpWEvJu03C0rgJ5XD6kqlQNpPp/+iQoQIZHlEum7Q4yt+Hvo&#13;&#10;JbXj6b9st+B4LG7p7erfunTZ0BRZ0/fLY3lA1r7sPg3DtSHTdz9s9PMw3LcHaAdukUjVroCkext2&#13;&#10;FXneA6ehRXId3so8D1NWZYycuab2AJ57sHj+/mG3Pv6yLIuMbpbgWR6GOQdYmLWUGIIV0QBKeT+9&#13;&#10;CBdL0ejq5nYZbAFwZWoiNtchjeEBD/KDJBWwPBW3qtzJDWH2+wtsqhJVci2eSaVlqf2dob5JIOFQ&#13;&#10;CgWs8/iQVaLZb3L+/17+1n74eNd+E28XPTABEUh94SO7McjRwt7v2tcZRbYdetKskBaFpXnzAy0P&#13;&#10;5bpMGyohTtGTbSkJNT9+1duHneDU2+m1BL8mUf3zn/DiGjghkIbzfYVX8kZECE8buvDvlZGAJ/XY&#13;&#10;vJpvcmIows5smR1oUQbEnuwewG8lgMKl9eDVoqgkFq1VDHGlOJPh2osFMAXf7Mvu4eChtyk+vHtf&#13;&#10;zcF9EPfxbpbhMzXX01Xsyws3gZyUEks35zlUf36XmXPwHkEkxpNQQV/W5KRgI0HeEiQWNcwzqtjU&#13;&#10;3Voptb3sD9mMuTh+vA6i3f1nvL5uYj0N7q03223xpAo/z0DgErWOhHsaTFheicdA5BHdNyv+0VGG&#13;&#10;csIa0D/89KfJaSDp4r8KHIfX8yP4pFsf4F3xbnFePf0hJzHcLaHlY8tMbzXNgN96k0H1PA/LIwt6&#13;&#10;vHIEQEbdiilJAKyuRJ5mhOVu8/OMLu+ftmm5JyfR7tlE67Otog01bAqJPVjtBa9HkTGYutkWztv7&#13;&#10;7eX4hz+maHxMsig2+pDR98eidrcl6afy4+/Ij+vLD0KqGu8fq+NyvUY+e5DK7XOe1qmLsEV3PopT&#13;&#10;QGqpdtu3u05jdfbYOWVq8+tvU/O4BWX+gMmECWqAE4OxGlaNTIkta4Phv+cTf2wiJ0fxNF5/7JTB&#13;&#10;Xbt5Vj5ErQN914e0WcPtX//j+18Hpg9bjLjMoj/127KM472KGNg6GYcW99alhjXMQ4EgQM9JHtKK&#13;&#10;3GjysWi3B6maEukOLGG+PpZERTcTOPsuca2rzXi6Ow3nGf0g5j3AWyH8anGpBxLntnpe9otbm7Kw&#13;&#10;Zk3bYsAXJsFmq26g6Qmim8LZk9wSh6gsju7X2RBYYD7froG/+6djcxvB1wucgXpf19Oo73n5Zf9z&#13;&#10;FeGfdserP/8cCxDpy2UMfEH5YZOqwyJOuX9PGmjJ68vlE3mgGjd0Bwmz8BYFWwQtxHnqioPAhR3f&#13;&#10;Mjz0GWbE2+bHsh3oDPaGiU3z74qLFj1ucNffjmFeB+bzesv7z0fklqZAXGRzvmAT2O4TuP2ehnUD&#13;&#10;+LeisjMIgqBW/gJ3qxM2xUv34iEraEw8TKiqypB5nkCu95j/I7a82DXVSr5++eu0fd8EMRK2DvG5&#13;&#10;X4D62aPluygLVG5xAh44bPyn9tAvkz3wOKXUpQ4hHirjozq2nBNYUo/gfjDPu2pYV92o0zEVC1RK&#13;&#10;EoYBJuM00k09YMBzhiD10xuEpdjnMOt3ctOTEJ7fFXXayumi9iy1SJkL+lbpFgnGa5UIRtGmDopZ&#13;&#10;9Rr/ebu13Xho9ovC6vIPrICvqVii5qHYsv4FPX5Iul/RihH2GR39nD/unwN+sxeMNC/Sptpd7+I4&#13;&#10;ZUALBkHMMtV7xBbZviuuOA7bxn5HU3zhB3qxX/bT4cd8Vp6LJX2h3w7tfhObjk52HNr22cf6zXxL&#13;&#10;StWCsumaEx8Lx3hoVaw/b6bL1Z/1xN3PvHUFju/qELHPJS9ZUyLq2BtMixb7x/8551M/nXUctvuP&#13;&#10;uHYRDBFc6qAi2EbGCIFj036INnn4djO0aLbnmfVeF6Dmu2FdV4701FuCBVVP9YOxf93FaLKeC4yV&#13;&#10;jxcuaYn/f4Lga9m2ZDEQano3/TLbHVvmttRICoLgL+CF4KEj+AQ+lgAaaElXdW9VHbfNctPlTJ/J&#13;&#10;GP85m2fi51tFct53rDSTfr17j9Cz2+4ebmGhPVyWHWv6L19PFk/vXz0hhd2pH2j9kB9KTIqVUx72&#13;&#10;mTOD6OSt5sNDawMsUXAczQTSBfbVaisJMswx9UamyUUmJonqEvDx7sc0XTezUYiltMHnfUCsBTwD&#13;&#10;cEO+ufccZap2u5t3Vc6326UIEsPIPW0Zh+2fiksQbCdL0aTu5uGRf7/8VpgEkAW3oYjEvN3GoJcw&#13;&#10;Df+AXn60sNvTw495pR3NKTnj0I46fhV7gftOC347z7lQ60orCbZaRWdmC3IPk7Rr6jpIIWVSXS/r&#13;&#10;O3JI1YJMzJPVIOSUFIEIGgHbxdosi/D0y2x2d5XbXv0W7r9IyYl4kOkmQojRe54wJUxPUywrl3wQ&#13;&#10;yrjgQGGq3tpcYyRGl+qL0W6cbutuHy20LrbdIPVKflw5YFV3H3Nt84IU+vryt8/ol5b45LXvRPoC&#13;&#10;vRZ6oetx7RsrM6is2kjrUQPmSSzXqdvtN7PNb9VHXBtJE/18fELJXQansQz0HQaaPGJa1X/8/vrk&#13;&#10;70/m39q2pUX6lfBU7cHdX+nvp1cnKni9/DX29Cc1vK5jPlaNDsBaCsrmrJw/SIGrp4Sqxa9LRaW7&#13;&#10;mPRrjDDo5C7L1mOiEDCTPuwe8Q+/7oyjgRnf1T0jytgw8Rr7PvFg+S3S2MFtmS9S4nHbAFqRAPlo&#13;&#10;l9ftFjfQU39Zc6c4BvbHG5LQ/xPNAAAgAElEQVQ1rqlqdstbfH9dyyNlTfuhrm28ZQKDUvWceDga&#13;&#10;q7W9VVQUIxK1J/eFujsrQioiRyWa0YHQNjVd49uP7d3ntruPbAzHxzuPT0C8KvAO+4tIs0xva+2z&#13;&#10;n3jabnWhNZyBv6UMrXxsu9t6bY6dxnRX2Wl5W+Isuyai1+FpLs4mOyhZS1EZMT60bYoJYql/rPJj&#13;&#10;XwrRbx63kLzlHnRoo6cSsGhvS6CYCLlg3ryNgPnLy48EWZ0LdemrxUHjrcld/ths2Q2PBzdyRYQ1&#13;&#10;enfXv4bf/sf+83I7ZRIqVUH00G7xzizP0cLGVz9Fj2oQ+LvHHmVt46/n5/+bhBzmmGlepAsAoCz3&#13;&#10;ISadhmoI4To/YincnjnMdiv8Jgq44/t1gveC+ev3dwcZ/CORUO5AsFMdsUzQ326mqvkyUygIU6Zv&#13;&#10;mmMRAMY3jf/LT/9zJUXJHlIGaUGS2eIVHxhk6zQJQZaNW2RJyR0jPacSsBJyzLjpewRThh4jmKOX&#13;&#10;nG/zhCF57HsAUizpj7/9azfcuwAaxV3MOHLgYaRmdk4yRhAO0aF9S6WMIAcCSU/e//wRxeAxSDSq&#13;&#10;Xq3WACSu12VeHAIpIlApafKCg7iNVnCFEhWE2YhXj0AIU84JET3bOrKhV9NXXaeWV4kQQjp+XotC&#13;&#10;weIVtcCb6tgNs3ai70BtKVHzqiGDIuVWNhQmWsrQ0Wg3zgVCxSPBuagYQte1q1T2YN/ueFu4FhlC&#13;&#10;B+JTrTKCx8eHc9ClFJf829uLKAKoXjJaSQ4qNChhrGYcQc2yZr98+Eec3IyBMSOOrhSJtMWkUJbM&#13;&#10;agFzslbjbDsu9aqD1WnjiRhYkuB4CtxOjlesoFAw1m/TjtfQFFdoNLaUch6d44428vDxHpwuVfMQ&#13;&#10;YnTRiBqMK0YING2FuCOLpTghkksgCEBBUSWTYNUaFksNBPW65Dh56omDoCplWtdQ8HAcrusbbkCk&#13;&#10;MgEGATGblTXMnGasftzGg+gywID1L6fYCez27W9f/vzvPj9EY2HEIGQQtPNGJUEjUZSmRnGKi9eR&#13;&#10;kaFvjRtVzlAwY0K33wN4JaqVgcxfXwmWizZGe7u6BAwKWNJ+PWlAQHEOx6iWUJqgnVfq8CHgK0Is&#13;&#10;KLhSprINmSq65o35FQC+RLyrKoiLCT7lwFZYtrNxvu364DZ9mdpuoFyUADlqOewIVZYEYxeQwjI5&#13;&#10;X1XE6hplyA9sMoLjYLSrAa9QCsv1ghRiqYTCsluB2lc5JYR51TQGZw+wTUWVJLGgAEWYfozfO4Wj&#13;&#10;1W2sLotPaYNlwn3iJOGSBYUCciAp5CWj1Llus5a2ymyu51Vwvm6awmIBwJrEWWPM7MAWMoK0zatf&#13;&#10;Nzc5l+NZqtro1xhmXHaFwpQApqJ4N3pDBJudvTvc5VyS9z6Xh/4hec8JQUrSAhYDHZR+PWfaI4Bp&#13;&#10;AVxto7nclhtiaBt1LQjIQQhGSwCAMDFkyJ295uQEx3Yv6kUJX8p6aWoxzlrICndAKFkgwkAQVUuk&#13;&#10;lnUtuWSEn/IO2RIl2DFACM8RlxhwA9c1lCwCBSrR6HyxYfWeLCkUW2hOBfKmvo1rh6sft+e2lreX&#13;&#10;5yJ6W4LdIuUVW8z9+3/cki8CDhDQxP0G67v6eTzFzfe8a2VlN7ysFlEqdub63cbihrtBr4VLhkCq&#13;&#10;hq4wT7konlCAbotGqDg7dYLozZiUZL8zXptzVNUw242TFjBCGN8BrhrFEe6HYdHgiR8us2WytTYu&#13;&#10;py8hLBhRCnIIMGNlotmKL9EoWIylJ1uOu75RxLviKdYeqU7WuKJA1lw2iMxhom0dCBwwSQkolsfb&#13;&#10;m6hwXGiI7vn2/Z2o9EUz1BQB7QwZTJ3Au8OHccWlkNWHrt7LpvFed7X6Nj0f7nspyTRNKJemPY6L&#13;&#10;W+aTXTUBqun2NMkcF+dpohIRbMvNg3m53MqyMsi8KaSiBOCYHcyR2Iq1aN3KpgFgYtZnTtGDZCLF&#13;&#10;vm8RZmBbRpuUUhgyiW2N6+vbVVStgFtSvK+aJUJzWSERNhBPaXC6gEQFdlGKYgQjb89vQDKzvGKQ&#13;&#10;tqAPu/erDcNwVwrmAG1R45ZL3jdugrlQUd987nuB4obypssIAVom5x3CTOHCGGliim4OXVcZP88u&#13;&#10;dPv3BJSOU6FkhUKG0cca2aVuRAize9MWl3nbJmNaKMOaAEBL2DIoPgVGUosKiHq22gJLS9g9NCUE&#13;&#10;hVWs0Pj9dx8jI7jrhY9RtZ2UdF60j+nb86nZQzuuQdEFhM/V3RJ0iNkVhDsCZro50w8qLyUkkAGl&#13;&#10;vAgopKgghtBpnKtGdeMYdm3bQQIQPF9vEyq1Ai2nl/OltcLL+N28NUTodKukolz2GGxQApsUk0tM&#13;&#10;GCvZDPo234yOgGGiMpGCF22WHIJbN8Z2WGAsC8nqfXPAgPC6IjBiALLxDG7QKec3jHIkYKAqOYcj&#13;&#10;TpgWl3cND2jbSwkjmE9X0lazDw2i6XqD3d31dBOZK1FvawTMcoziajZjfA4AZT/NmdIQ3NBwQxZ3&#13;&#10;XaDH8w8X6sAxhjE0lKR1Y4Ie7w4pSKtXTnrrSYLgeglGzzEHD7C/OY5xJRpEtJQ5LJfxdfVJ11Wl&#13;&#10;FIssAhJYLXTaUAaCwxBjQ5WPYj5pNzuCoI0JU5kwuKfRo9bOa1h1IZiyKqNCJN60k7hNi2n6nhoX&#13;&#10;E9xcbnD1zZ8TgYige9z2x8ZFzxVTcZBPLYqCwibWW5y2lrIvTvdJpQJNcRCFUJpoHYXFonRQ1TaP&#13;&#10;nLEfc+RZAov4Ew3fL2vIp2nDIPnJQR+gC8Z7aBfgDSwhnG6My/3jPceAc+xWM1QD3sr5cq2rtuL9&#13;&#10;HK8Si/O27T6+u7w9k4Dq3VG7Naekx0BTK46tD8s2roPoluwrSlMGFBMAqvpumMqKbQBCuugLohea&#13;&#10;ppeLxBUJlTWego0rsgaT1nSb/qwEPNzf9xQ7lFenq0ra2+RAqPp2dRstZLWzGggB8YqX8XzZ13WD&#13;&#10;aCgpodgoFDCKzh0Ou3meiQIR82mNe4Sn24liKll9dyDeJ1n3ZJuycTBA6GgEUSIVvNfT5FioU0ko&#13;&#10;Vbv24m9EA0oIsjA3ct1MSHF2gRBpdOKow0QIhFHOft3amjIlCUUmwvaOGRenq84dBMT0cpBFJZW3&#13;&#10;NeKU5+kEH+qKdUzKtM25AAjo+aZrRilloFiMrceTXVyhBalit4xQATbe7TqOeaeaOFufUV5sP1QE&#13;&#10;F4vT+/7T5fy22+1B5v6GNTBQFT1PTBQE/SWhlKxUDOEsGLzcXmjV0uaQmGdEQohmZ5XazyZU7ZHD&#13;&#10;tKszBRhEGOxzXfcJAV8SEQWFwBBuZPPiPW1jEmAlQQXBJd+CbXDjrenqHlO8buF0+v40dMU4pPaC&#13;&#10;gEIwK5s/UyX7v/7td7ZTq3eMiFyCLHTWYVvCcX8P5KoUc0swZ18S98GEspImNXxXUm6b4Wn/CH2s&#13;&#10;lKopj7YQiLXxhbFd02KZXy7fvdn28pOOHjb4GucmsGOnGppzVgA7zsSijSMYYc8py4tZSMKFQ4cR&#13;&#10;zUAEIBIWDBSORSWa42zSoKq6qvrdUW8ubr7qBilbSuplJajQXXcADiMYv3z9tusPoBIFE61zMTjg&#13;&#10;QojctlQcYiRXrcoQExjWjCCODKGq2hd7YkRVYh/8pWe9e7Ge0bbtrF78ZGkzjHZcrW7rel1WQsS0&#13;&#10;uoh4qFuFVYU5qwZPIJEV5jRP7vXyUnWtdT45ELYrp6oSu29vOkGq2j0N1WiNA3Yxq1DZj9kVmLjk&#13;&#10;hC1+IpIViZFPOSTjLCC4SI4yIojsWb5kKOCgYrPbYQ6YpPnQslLxe8jsbbowjAGuafPtr9+qkmKM&#13;&#10;CBRntLUGpZAhSgkXEgNDl+kMJSdMDm1lltvqPOXNPF8QLjd9bhsaslE9q3rcVF0KebPb/f5x0vZ0&#13;&#10;G5EYEMkywXBZQiJt30UDABSG6eutmBS0M6SSqITnL9/2+7rYXEByYV2zQ2Btm3q+XV2GwdzcanMq&#13;&#10;+H/7y/9aVWIZL0SSybkIc2EAB+rXglFuh9qVfSjLIFlZbgdahc0xQpZCCEiY5LunwZ3tmtfiPPQe&#13;&#10;EiJ9QhS7FA9tQ3j1drtxSDirzWxhQgs81/1gtCkhO4CGT4/XZaSSzGGBHS0MTC/PsGEBehO2yCSM&#13;&#10;yNqCgMpgYaQFNHi6xjMddncEM4S4SCRCaUrVVOUCMQiwxQ3RIJmFGn7HHmDvz+5mUaB0T/LEBjKG&#13;&#10;m54aBTBU3Muca339061OFxqOQuKUSQZhMsv6e63qDGEpOZcBZ1cRz4zth8M26o7XKxzDn5k2XO3r&#13;&#10;ok8Zo9Ntck0Ls8eotJLbBWwFObMCFIHiYFtSdpUkaZJpFkGX6GbdgV4xvG3OM+5DLhvAphSV4CVB&#13;&#10;RtjOn0cEPSqRgXfNfV6XcdvmBXxqAQAoDB25eFOvOC+xZU3hbQoGYjxZX9/vAgPP+u29L4Hdb3ah&#13;&#10;LGdq6u4vm51VS+14Fs5k6BL0LTsKhtK2QJUp5FF4skNg64qre9IhDWe0vqvV5jKg6vC002WJwl9c&#13;&#10;or6xxtaVLNg+6y1zmSkp15wgirC3cc/R6QcB9a4f4JpmCHMRBMUSaiKwh1HnHtFbQysCD5KsnCQz&#13;&#10;VzXrAF+chZTWh96F31v+uYmIXDcvKkKr6HKtalFt1N0x1CqIjJtbLnpe4dnl/YZRg8vQv1z+KOXI&#13;&#10;H8imLD0LxiMrQYF3hWyJnmwhNp7mEyaw+K3aCAeubtvbbQIQoQiqpgEIt6I/fV/29Yfn29x9rAgq&#13;&#10;vJSEW4cACVYA78OwA4lhhEL8xsaSdcvLlj5j69tju2bdotaTFSJ+PpuHp+EaUygIEy6iEYWTUq7A&#13;&#10;PH1uk9soBPxLnKp2v8NefyHHWCFFQEbFr6fs26DDKmhLT6Q59LRXdnYqp1Vvm7XNx31ejOCt4ENk&#13;&#10;M5ds2sp5hY+QJUIPP32I8c+37xdVwb7j01iJimvrpnV5rOTv47V7uDMUcI9gzvu+KXWHp+C2LcVQ&#13;&#10;Kl5MBmq3Ud4mfzOoZpyGKB88ZKCUDBp+D6vkTfDGJEPtSnh3mnKCBSW9G5oY7Q+wPd7afFs499q6&#13;&#10;vt8zVk34tsZViT5s3JlEUdR6QxFiJtFXA7Y0quWxkuOo++rokIukKLmbbpbXanp9ExB1VL4Vt1sh&#13;&#10;liiyeHz3ftUGFWZPt+p9x0HZS34uPPmMsMC86rc0e3bVo4VbeTm/u/8JlkqL1cVwUPu/PP5lWa7z&#13;&#10;zCjnm5vxwezBB8jhlvTpdcEgCZhL10Kx+a2UjSKQmRKExAyWjnXzOtO6uVlPCKa+WVcvWyVICyA2&#13;&#10;1jc+QpD1pnW05lbvRaVNNg5iynB6fXzYbSNopbSZWiQh16xqaA48ZsIOMxWClm19sxtE7X0htdOv&#13;&#10;2NTR+mhWtBrwoDYQkyD4x7mpK+/WtlMEhx6928p2+HmorwVGNt+ixssA74DTZj5FcTcvPACYOS4a&#13;&#10;/cePf39/f4jrBg8gFe+cK8a0ql9dSkga9/zA7zcXV29r0rrRAlG/WVeKZe1CZXTX+Es9BJO7aj8T&#13;&#10;6/XMCR5ks44EqcBZ7zeq3u0UjUrQQwYsb9OqM6takm0hwSYCBc5nMMYEcaDqUVmgGrNqsnsIy+YS&#13;&#10;V8072JG/PD6cry+7Y/V2bj7fGa/dcjWkwS2Ni51n4DDcwULtEriSLS1jXDRNcOMP4Wps8lBYwbf5&#13;&#10;uyRJMFC4WSZbV3er5RLTZfI5s8XPe9QbN6lOYMHHKKC3O46DT11bACqcf2qTw8QLGXEUqKoAY5lI&#13;&#10;cQs01ZNb2L1iLCNQgpvh6v/5nz9v2cIaYJicHbNNOImtsXvOBGN+W3Lc1kwLoVlPRDJERLd/yPiE&#13;&#10;ITI4n+3SX6lv4xbh82hSWSt39GHl3KUZESpvs4lpBCMknLIK282iCJYlx9SS5fy3f/3Xx3fvjfVp&#13;&#10;LzhIHaKzGdHFwh0tO0wjce4tZlAIJ9Pr6GuOKIH07y8vGbKIuLJ2YQIgASBlWEHh/GaKCViKoLns&#13;&#10;aGYWW5FGSxFdjHZurinvmITgRvAdoyAb/aLNnoCOtdyrcuiomRiMb9P5oe1QSNPbK3987wptAVBm&#13;&#10;e4PqQ/eoF0PrBuoM2q1lKkyu3vcu2K5vrF6q7shRytvVEiMJjxPmdiifEtC2F5x5F2yinETg9Qz9&#13;&#10;FlYDPFKswOkcqkY5lFGO7mJygMscf/2X6vb85z1Dq2aJ2KoRERgkQcJliZrUPL9qulcS83RdPTvQ&#13;&#10;DQrIsSwpK5d9YvHJbZbfFRc+3T+8jroeWhNXIkuYqvfdrkV89IbYgIk8n5ewrHNfEIZdU7HJJMZX&#13;&#10;t3LBykqn4iq+02tRB1cjUlbtDnd71wCGiiw5bQk96HEsVtMDHQyUUmIh/ry6x+GJZ7Go6yfSBMTb&#13;&#10;/ROjgDpMQj7IdoXmDgbB4dv1dZ/qauh0CRy46HLYfCM7/TZmibPHdsr79xii7mSWs59azEqUmfBj&#13;&#10;owBOh/pDWsU6gH2LG6xYQC8hChzd5houF8vXzoxpod9d88tDgmTZEnqv0nVVYIC6xg0Iz//W3g2p&#13;&#10;rirIKmmimzHfMeRMNHVXxXFFiiBGrvMkOUC5Gs1ZHsCe0ZPyNaE94S9/f94/7hzeaEjVMFi7nW9v&#13;&#10;shqW7ayag7F4SEXwZHXou/tsv2bIaDVU60nyqhiMXYXr+PZ1bKsKOIOf2BCh7Kqvl7fUoc/ibhpv&#13;&#10;8Ma2nhi31Z2q9wMmRw5bPwEp8GFXe21AKAgZqqp5mZToTmShUCjeTnzGdGFRhBG/bm/As74VtQK3&#13;&#10;FhKnMkAtiedxPdy/x6IjZpr1olSZ56+Zp4r3gMfCozcQOcAwICgAi8JssCmpqqhLCCaE/GvW+Awx&#13;&#10;JlU9TJM9dp9hVXQceQU4L5KBRR3jesOkIOj7vmr36qLDaKHhk3v11W6nS7YTyZRh1rRZm/VvetIc&#13;&#10;NxifxjUxJad5EV2skEguokzHgQK+biRkDNYfC6AQM9pOVX2sfQpbtgpLSWPHZVpDBg1uYMJwX1zS&#13;&#10;h4xIRHBCab7c9vtWb1fuubaEUrFtBuxOfXWXZpAnwMWg3RWwLcYtBNQ1uxSwvWoAfNos9fE6xfF6&#13;&#10;FX0fCRPQfX/70yR9aPcsPmi0WbkFiuQ1CGjXtz8WPyCyIkQwZRcCsZlQhg0k37OtcEOd4NLgQxn1&#13;&#10;DGllp5yrbguQyK6D5Touq7Yg4LuH3ar9dLOAVjH2h+F+nXWVufW3umr1Yn9gr0qndYYG0YZMk5kX&#13;&#10;h6HE5cpFPd08I3oVGKbc0noJ9oHFbS3RM4QdWlBj+FhBbxcW8fv2/RmBQDQjtGG1BUuwgjdDJNXN&#13;&#10;Z4VoS5mLAuyUCQ4Q/Cj39a5+O59LLvv64NytrQ/e4Ii7pr+3ESPLQBcgxZvfGpppHraCLilJiBBP&#13;&#10;Fuc/xpdH0HSHXcp50pMcDkYbmKGwpzPdEc3rTWQ54hAFjhKYmVfV24icf77r2w1up60hDfG3dnfI&#13;&#10;MSAMQQSsSlpHilogM9+JgCFsm/mPt6FVOVkHomj2IbpUMq2W5BKtYSBacBjmbL0VrdxGgIWkUr4u&#13;&#10;6K4q1OQ6kcJVdAUhsZhIH6KeO1ZJRIlN15rLx+5Bh9vnhw+nyw9WAU+hErmWsmLUeBztLcVcty3+&#13;&#10;3//pf1nXmGGLQEWkwsBjN8PbrLoaK7EWhN2/Ayc8sKgnQU9bkYtvkjK1dKiCS7a4bLlrggsMYNot&#13;&#10;qH18NWNS2F9vCiWwnMqxh/Ow6w56XQp7b7Opg2hWAu+y/GpBITqBPRQf52H8v74rxoeuw3Bn/RD5&#13;&#10;121aZNf+uF67VoyvLxVVCjQwyts1Ogvwh8vlNiuQaqtJAc+NY82gAyOdJWlkbWH7GLP3da9javgB&#13;&#10;oOtts037jq9MdVMJjoaUrwYplH385f5n94rOwzly57C5S59sIo5R+JQJdgGG87Jg/ORvFgpDD/r6&#13;&#10;9ujKSjgDsTjUZ1J0uOw4Fn1FCMjBj3V7uL3UPYnM3a3wK/SqZL5M5czRLys/OO/ju2Ny24ZZ91uY&#13;&#10;mv3PCdh9Q2JsAqTQdFW6W2OFs0aAo/1GvxaIZakaDL/WB91W3fICI7TRV1ypzRqK3ckQSKuHwxjX&#13;&#10;Fpv1nkN3duWnzoRzoxJYj756rmzqJjreV7D47MAg92/aQQp5Q/GKlgVQD5rARhu+Gt0c4pb+2Kf3&#13;&#10;s3rhvHw+tHAd04bMVTySLj/ULs4xjlLfH1ySNlPrmUiBycji1fzY3zFirIwBj3ra/RJmIxbNBBBH&#13;&#10;/uL1pYJROfYbaDsy5tdcH9hj/WKnPBp6qJwpdsm1g9fafZ/W/sM/nIhmZElp4wzFfftyaF95bK+3&#13;&#10;+fxpC9f9h3iK4uuqOevManUOx/ujL3mCAbrH6D2GiMOMqy4VSgqZ2JdfvQRAzV7WvMTH48iL6cru&#13;&#10;1rW1EIATA/++ve1YR0afmi2/Gp/LNfkmMrn+fqzqebKkNzjLIIETRWD/gR/JW2nung/osMzOx/pV&#13;&#10;YhFfALGHR+mK3b8ONYagTCXC/P23j7u696bWxK3hrD1qz7Fx0KLKPx3sXGu+bu4W/KOuEn+fZqrs&#13;&#10;HH5lY5h/++23tq3FbGhH2B1xiNCxscms6VyBCIOIt7m2xqmG1zy4yUTOeVMovWyWif5S3wjupjOu&#13;&#10;662lNJsggLSFu5mgrf838eyly9TvDyqkPaeq24L44xvj/Ru2UuWczrnrtk2DZFJADomLLwY19Z3S&#13;&#10;f9NVKUfqt7Nu7mTyaZ2cIANnc6FrUlcW9nXFXJi/+flXqRwo8NBl6i8lZ8wEaaoFJDcyDqW4Dxu6&#13;&#10;Qgc+8OB/TKnLIPgw7rBs34lVj7VgDCL7gAECcEnQmuzWx2OVOGEBGVMuGuT6+lNX1jRdgsZ82ahX&#13;&#10;lFAN2Ad62s4LmKCl+8P7BKMBs4uXmA9tp+qKgrXWyflIiu8qcRNVinDGnr4HD8uaNSYNoIy9wgBY&#13;&#10;rM/e3f+cDFwgd3tQEWkTnGuyW8E3DzYfNwev3GLeUjIgOC+YAwcKFJK8v/gMPUcZ0Nsr4Czg9CLc&#13;&#10;MRYf5eGMj/v9NLxaO0+FEMUTDqwh1BofaMC0+LxJ8m5o6/HF0Thw0ucnhRs06ldAmj/gfzRNG69w&#13;&#10;JhXImEXg77TdTxxzcGZiY926yRSj1uKua0muJdzcOYP3kXSvAda9QCZqu/bHNj+jI4ipoXNb0Dbf&#13;&#10;PVUpuV4pYG/hbWdO9PargR030AFoCpauk1NcTu78s6I6HCy0bO96e/J24dBfBvPdxl5UDwn93S4S&#13;&#10;hpK8pAh79q+W17w5IDopZCbPoIgnu/OsjhXTLDTLzYyVkm7e3tP1Ou8zqTcI2paGhFkM7yXPRMfo&#13;&#10;MsQm+9WC1d5KvKKeQ0tz071tLpHdvfzdGYdJd7o89WKwlx+7oF/X6V7u4SWaPu9UG6+LnJK2h3fp&#13;&#10;PEPz39BS7XttMRD91f5wVcyYwswFjlOOrMuOnqRGY66b+n1aakJ8Fo4pDDUav0Zg2jw3XQkn54rL&#13;&#10;vVAwNS92wx2DHYCvTxtttUa76Uw3hWP59vvfd/pha8p2Wj/LfWiLWmKMWu0x8oMyX7iq3k5B8sib&#13;&#10;tb+bllMNa8pqbp3uTl0hVz7wjdk3NFQPZEoBMOYjqls+2lOFPgD1VKGBvADfrnn9pHjPCC1JQoQd&#13;&#10;KSOO7xPP3qgKhQpoyXjFMnAMw4BPLIXHqoly5Rtc3OYLldsPO7RRwQDPDdhiZpnu3iCWJWxhLiLV&#13;&#10;vI3ybrKrLyt+1vf8IzEUdd2315R8PAxSBW36V0Igb/fQ5BXgrXCdq0x+tK3YzCQaPPsLKRAF1AEu&#13;&#10;jslAPSNHwnuQ4EGJY1MivixM+QbdpN8daMJ824gDgjyQiCwgGh/KgMp2+kGmdanDoReJ+9IW/ryJ&#13;&#10;uLv9gKSuKlghCjesMex3QpGQZSw5r9lSbcAaWSmhEku3IwdTr4c+RgAD6nbiz/hKSlQY36wsg4nB&#13;&#10;swxFdmNzDcqEuF9gdAqJ+2q/m37ufzLb5MqWbfv27RvhIgAM2QE1owPYQgpPwHlYPxzmdM7oOsZx&#13;&#10;8fa+q9kNCwwBpcVjLpaQbzmdFKKbm5KE5XzAMGawcXizVTWrTKI+lHDNkvJ2wxDvKhY5w6yGzEKK&#13;&#10;g5hvk2Lsj45jcww2PNw11unbViIMw646ENIDHPQ0OwcfjtqsAGgQVlRw0Lr4LYUbiUOpqpXizzn8&#13;&#10;exojzJDfTxdYY9zhSE/s0AZYsjE2i2fY3DVE4NczgcENHZQVH9Ni/5I1d6+2PDVD15vZ1lAlUo2P&#13;&#10;V4XFzg0qpmLukhbXKf8Pn/776/NLnK5918U+Bz3VEHTXXe4+5ular9+KuftCIR4EO2COqL9dfx3U&#13;&#10;6SJ9MYamWRqL4QceM/QBJgTff5n9qqca2zrAMeYlOcLybeZ12ZULPsczszAaDYsjMH0tgCgwue90&#13;&#10;+HzSf6Ia91lVnwTm7DTPd/GeWuFzCGrrmHihqGFE+LTepsS0izdpX96hp2vQ9sAsD7ICFpTu4ePr&#13;&#10;nB4+bc77qAlxXcOXzOSrhal/fLa3vCsGYXxZE6iX0HQm2FiOLXOXL9tdqlvnkz39uP4kjtF6JkWD&#13;&#10;Lry5wzq0hkK4LN9tZcvOx3VEH7hY6as+vDa+/dTk+fl3S7VuP4RMK6XcwUr3xCKqM/IlQxOPd3eT&#13;&#10;WY8F6UvqyK6F5fLYZLz1bSpdcYaU6KHfNuqVAg6mjcJQ22HGzBf3+xbrYMEmOkGWaff50a0JB2lj&#13;&#10;xP2DBcaiWXQ4LfsF+jAkM8+gN/IdEHYQ+MYzpBZt09/BIUeCt4yvD0vPFW+EyzZuqen3+/07hGni&#13;&#10;grIwn78P5J7cBeu4ZL/ApuLC3wyYipLTlwfIRABvT/CXmfptQwqHAq5TvN8f5uurzOUxP92uL+09&#13;&#10;fX3TfZOsWwBWUT2wCJoYkspEr2B6u2fgFInqPsYN9qzDH//oWcnoEnXETzbz0D5UeHlObcmQwVgt&#13;&#10;9XDw9xWFSnpNdx7xFXh5jydQogBGxGrkDgKXywxC/Qogj+CS4DnTxmwK2pRyofeA5Ci2XBs1Hk9G&#13;&#10;evCuv3vb/lhFV0oYKmqKnG8vIocW2riD2Oo2wpxuyhEcWbLcBHahf0fKHo549t19XPIM31W/UFp8&#13;&#10;1Vw2C+gQZw9p9GixnDzGiR4AACAASURBVD/s7vxpzLd1GvYZuSWFKackXQ1hIuB+O2J0lopiiozg&#13;&#10;gLCVmJnPqcypHpDEmHnmrfWIS/58O/3yMOjxGmaT8id0axmAEPo1kr1t8soVfLL6dloVEo2JObA3&#13;&#10;2HnYbWExQW2cwhTMG8y0Rgm6mHX0VXtduUi4KhihbRo5zOCb+n9u2kSEsNifKEetI+Sbm6gAl4zF&#13;&#10;nl/8M/4v//Q/1UO/bKahVyXu/eoJqBx+iAs5n877vikpFJhIHYu0s/xopulzxVBeSH/v1zHenkv3&#13;&#10;icddDtvxUY23omBnkYVdsWO9Utz95dN2OuXHg/DPn9D57aZH6kTFeM/dcm6f4ArCzTib4mszil/7&#13;&#10;yh/ZNax+xL0lr8tiUtfXqz0dmsFsF0nkdnNZuBnA+tgV9Hd6YawWC46W0Q/nFm3L8R4yiNZX50u7&#13;&#10;pGqCSb2Me8Avr1MSM7Zt6z4s7/R3vSqMhpzK3on6qfhYU7EpVsEj0TVfm1cCHMn1TvLn9ccZ+rF+&#13;&#10;qv5lLT94c62z4CeGHxxvaY4TzSvqcFnLUO4a/zrPdPLOKtq7dPx0Ny5WsOHvaEJXe7i/1xkcXDur&#13;&#10;4FyoBDuNWyeP5rp93jfrFC76tgkIYf++Rt+Xqx9Ee3yTqbHWm9SIereXgpzfSH24TeV2W7q+EqY5&#13;&#10;/ipOt3X2Aj2ghW+wBw4os92E4816WD7t2DbiSPQCqpobU68gsp+68t1Zr5HiZ7MgCpL1fvJogzD9&#13;&#10;IXpRGvE2N/+pFRXUHGoqH/2X7nD/8ev8Qq7vcgFMlSVsaFxYSk1VjerNvqBSe3I0GN8pFw8HfLr9&#13;&#10;vxF//JX9BCYUGtpjAilaUBnv3ZAitrHewPXde6VPFfD3mH2xea8ez1+vHSO/z6/vH97l1VqCBL4H&#13;&#10;ax6YbPI3BT44HYbdHrmya+cjtfXZn4ZTJ3ntep/DwT2FZYtxBu1A9Skl3e1Yx04+sf2xuly/CK0R&#13;&#10;5JtHj9zBp58ddta9Bf5L4FPRSa0k4a8qqFDM2/Lc3e0TChOYPgD7RxcZ7xv0EKIHH38yBUGCK9dd&#13;&#10;UERVNbsoGHGJv66pLg9/rLap8Xb6W8fbtsVv42hyxitC7/Dl7dqFnppAdrvTZOD8CXWvwEdhwcBq&#13;&#10;dmUQckPhStgEfySOMSLyyqNKDCfh3Aw6O0VkicB+FWvpe4OUtWhTM2hKf2zGa0G8rThx63mpjkuy&#13;&#10;S/ICfH9aMCmREoiAM8FITgBxyUL1uFvsLcGVsbuqirl8f6KtYAMld5cr32UE7uPsF9gyxwSVCKI4&#13;&#10;m+X379eBtnAqE+7+s0qCC66avU5EkZSKs/HuqU2mXZZpGLhcI0jZzVpXHHbCbxe0nnm7B1OG1+5g&#13;&#10;Pmv+9/ZFH6o7Lvcu2LOPcyzy6GA2QMb2qPRvh8qMbPV4dlNO4eLzmDrcvtzO0wuEEe4O/WUKAtUq&#13;&#10;SV7kusQGo3sFoW/XxfaV/Mtjey3pp+qweLBAdSHjZgEAiqZ2XDRWElTy9YY/d5fp9GpuZuDxoYMi&#13;&#10;grKES7VwIh6ae13H24oSTSlrwdC//vHvu2EPsmdwxvOdTYTvBnt+u7qxPXQlrRhDTsXp+QqaXVyc&#13;&#10;hLWytaLqh9V7QQ/I3/54/cvw2EQy/UCP/zhpfxkOh1My/7hvsr7JrM+iG9feAbI73Oln1rZfg3vm&#13;&#10;EtvtEmeA9TANr2kDUrQwkSBvQ+Jgquxbl36mzfN/SgYgGMrBTOfXmjDnnCL/7JOuP/grN+D+qP3t&#13;&#10;2PEhLpSaeVtcRtr+8VQF8OPf3zU/2QPDiZZbksT8hxBQsbu2ona6lZPsCauSQ0Omuz/fTg8TohJz&#13;&#10;+e621RaMHU1PvK4u4UvVzPgrU7iEAlhfESC4eLuWT57cwZZ7ro2eG7Y5B0pGWyOfcuR5ZLntVCjW&#13;&#10;pK3akSLxNZ0m8gr89MSa0/m13jdhHP6w50zhYvSnnzz0SXh4/uvbvLKBVjJ4nzHyM8t4e3NDU9Lu&#13;&#10;/ZbtZq81dIN4v2H5PXt4vrT7o6Xd0KpSA7hDf91+u1+S+vRQ+nTj1xez+UIUaz6re3ItjIJtWrYS&#13;&#10;7IhrjpO9fsN3fynt9rYwz7w0O3VLeIk0jB78I+2FBls9Ud4H7bmD4TPt2EdRdVe3gbSWi6EcRVqM&#13;&#10;pHv5R6Out+P72X01aGuPCj45GitUsFK1u5xOb+vxcb+5UQAfKnGLy/C+v2Uv2X78CtGdzDIQEETy&#13;&#10;CzdhHasarvOXJ95//32rQk9ndfOjlBxTumzlTqVFXwGD+zRYEjBKl8tb7qsDnYKdKQAM/LwtWsKi&#13;&#10;RF2uM8ciI5U4e9hGn8OLHx148HSuKPE/Lt3do6wqo1dID9WnO30593bp97vrvPkAarH/8818bJhg&#13;&#10;NGaQPrbP59cgMxKeWFsNxZJx3A93zw8hywnDnTe2+nIUkE0jknKdL4Sxt+vp3eVjNciJXZas8rXL&#13;&#10;o8CzuNSxU0q7iTeAjBnzIhHDnqDw87xtQAZu/WZvgjMsOPGyxpXYN1qkx/t3VLsM5ebpw0PveXmz&#13;&#10;b/rdQdYO5thkHuT67c/L/d3jPK83fFXiV0LZpifW+3SyJYD+A1q3EP252+Vwu/q9wrL+t68vu3t8&#13;&#10;h4nEgorq6kY8ImIxtgWuIw7p2+9fa/b+x6mVjILtnPTcJ9nDdp+HK3GfoHM/XOOH6E6iJi+XH2L/&#13;&#10;HvluXGGhrTgS4L8XDjafFEMQDfNWJfCO+JtP3mTb5QKH2XkXLfaJ0Cav12vb9E4q9vrHPhd5Gu0/&#13;&#10;/LO+2vn3W2pu1X3sCPj+X//bY06Lh3pbM8L9Xl5NoYgqJPN4e92ShYjtf738+D84y8v2Rk5Pf8C/&#13;&#10;yuNhxbytCNvvrudbnP2f00tL/wJX/i+PqX3ISVvm2/LLSaNfUY2W8IU3T931agHNu3dfxvOHOiGz&#13;&#10;sPvD5P4AaGoHps/6P+Kr5K0ewzFm+PdWZBKJXXubHjxc16MXL/svQfBEj2Q6XKfru/3n5eZvwG7p&#13;&#10;i8Gu++Unx78GFnKG3pBB0C/X7UcgUBJqumA2nDZCK8V3N71SyRD/jbW7mBCldytZ5Ly7a9+N4I3B&#13;&#10;hZRciQFS36SfS9gY0c94LrP1IMZK9kzEVyXLUGxZn88DqqtMTnEZSWFcDnL4sbCeGIzVtzF+euz0&#13;&#10;4o/t4VbEfM2pkLQmhRsLYVjHA4tVMtZ8iLqq+J32Xx/v+Nm7a0FkXFiG9mJ/ljCSTKXd7bNeJFTA&#13;&#10;SR/3WK31/F8tA13XP2o2biRc3Wz00SVDhvqLu5m5hQ80NgIdelCuurkXWAyuMkmY+AIldrHiN7cX&#13;&#10;w3Seh3W/zLfjcdBmhao3DT9t65ziLhlc8XG6IEzIH7jnTDRoHT+nbXWxANoAxKTu1sVBirAPG7/S&#13;&#10;HXqBhGOCBvLD/0DY4VQv4/Xjhwc0rSqCOM57OYgLbOOlteg+dno3FheEpc93pCUfWCdv+UXh+6ms&#13;&#10;BFew0F22Gf3krqJcul4Z3lJN1iVKFK4+h8f3n6+3AE5rDShPLj5Wd3VTfLyrVSR3tqZGSpysYJ+u&#13;&#10;l+ddk5eFDB9ier2Ik4m/DMWH/V6i5BQsmT+d5/j4UfSbRdyVDnDWVkekaX5DgNfz6cu1R1GsN0NQ&#13;&#10;ROPm5vfv/ml7nbvcspFA0SRMrLFSwsOqmv1Xr6/Q4zOAPOd7yPZLuMI58GxqmGL1HiFWIzKU+6q5&#13;&#10;RM8ULTSQNMBOSZ+abUsq2caO9U2Q5/EVQllrXzbGP8mtRD3rsUPlp3+ocC+2itbrO3eZgFnGKhHJ&#13;&#10;oef3/GnduV/3n9OMD/IDOv2HLT8ZwXSVmjn6/gfhK6OwR6Lkre852Qj31yRG8lPAOaq1Y0U+7T/G&#13;&#10;vnr5/3Tbff7il2lZu+HQte18jai1+eIOZk/Jp9Pvv7079Pd36v/8gbjemhAeUtKnAnHtilIYHRp1&#13;&#10;ejsFj7PzlEEm8Lqe9+kfHobj/08QfPValiUIQl7ebL+PvSZcuqrummoaIY3EK28I3oF/gDS/FInR&#13;&#10;CNT0TFdnVkZGxI1rjtt+L78W3ze+XLKE55FmnkoVYYEpQgTkwxji5uEDavspzEkUmQslOy8DhASS&#13;&#10;ZboaP0v3YSYPIj8wkMVxnNihtmotEvZ9/ldWkSV+2H7C/+m//z/G6y0XTGYcJjgtIySYZEgGXuDk&#13;&#10;+wsCzIPMK4gsG9KcZlegQpVgnFOyvuY5QMxjwoHF68y3hZ9jlmdm0W1WUxIlpymCdVFqPkHuUiZ3&#13;&#10;9YYg1E1TQ1edwkWvlqE6cC+iNZZ7OvdnkvEQQZ1lPEUfsSyODBOCksxaRHOOJOEcASjw0vdyjV62&#13;&#10;mdIWsuTCnKF0GY2UCUgsyhykYVJhjZHLlgvZFFurl5ANkbsccOaZyYKxFDPxdL6t69kvlggf6LgQ&#13;&#10;waVw1meWUBopI7ely7dpjZyxbDHrvEyIllpHkW/M6u0SKZJG3KwrYkg5yylC8/NpX7dhWZM35W5r&#13;&#10;lknApEYHGcMWR+kkRNYqIrDBjq+obouEwLzCde4igT7qoJwXQuNYcrguZJ5vlEYDENlXAmB1HmqW&#13;&#10;X5AiAbdUTN4FJAQr4rBGR0qZGzvPdinMiiVzHF2HMaOIEpiSx3MgFaGcRRDlJlZVHQIOkLK6MQk6&#13;&#10;703yPLhRdzBHbsEUhIBnQIxymUWGZyQazDHEALKIInYFPU5OJ8rC6han5nHgAVkveeaXMGIKRIXN&#13;&#10;0GcAGMrJes1RVtL82Uw5RVlVDrOBMM1G11UOKLHOgQiyoiBudghQkIB1Gk3XTlkAARVr1DJF4tFs&#13;&#10;cVFwQplJAOOrUzHnYJeJJcZDSyETk/an7swdknk2TEoQuhqEoYTMjUpB49+Vd7dhKTKMlSsA6qNe&#13;&#10;R4/z0iSU1qHkeQoYAeMCzp3cgPYWF2wtc2AnWmvmkONg5n3O1hXqm2pYlryLaOIooYQQyZS3CeG8&#13;&#10;rIxiBngGiNda54Q17LoObdmAzGHIBZYoz712DluFFiJpIwqlYgKEiZq3PKSQ3AxlBoA+PjbJRA2r&#13;&#10;SSfE5AhVbiTFxTxFGhYKZVI+R0USMDp1d9gxJsZzSCXWTNMUA0Gcss2mRWMkgnuXnAOSQDevGcqd&#13;&#10;RsAEpGzJ0MXN6zwKiEmKUmQuRgRQzuTh3RbBiBgw3kPPIoUuTSlBNwdRSVSgWd9SqDANssA5q7qw&#13;&#10;8jLfborMShwiwWQJ2JkZMaLcuuBOgNIScpoGA1TRFpghr1/BPDMpu2GGitcUrMaU+x0QJmQIU+ys&#13;&#10;JdvqcNdE6i3wocid0cRD7S3iYVmX4OCsNEckeP/99YVCaabVA5gQqmiRF8KTlS80ipWlYM5duW2i&#13;&#10;vdVtQwTGKL8MrwjR4L2ss6Sd0daB42rmAqHSp9Fc7x4qiCiAHGo7mdUzEAUVoSozZNYVWqgA1Tbs&#13;&#10;9wfuMy6SBfimHGdsXd4EAhnlerdZLwZgCWhavbGe9rO/47XTYTZBR5DG5XS57g7FtJxySIoWWu8s&#13;&#10;SC17IJDUBZ/wWqOiX0fHPKIAL8m5wAQbrUuIIGoRVJ6lssryXQaswzjnQVUojVDQIAsu59sUuXED&#13;&#10;hF4mx/P7DMYAvMe07DEXVIIUMSlMRRjCt5drJcmgiWSlVwFHBinEyBV74JNV1jORBQaCimBJ+6xZ&#13;&#10;Mt4y7AYFV5+iqyX31ikKwNClRADJJdeWAuFpyxsUwcVbigh0VvcngHCe5ywUi0IJ+qomhAg1rx7j&#13;&#10;2XkGhdjHshBlJm/jjWNptMGM4LamggxLz3KIU44pJ0LEBLNMBmB4QVKgk51ZToObSBGNdyCi4fyS&#13;&#10;UMAAMIB4kdt5NusCERIgSxBQSVe3lAkp7QWXUM0JJ4B9ohGlXF9GCEBT1jRZWcHgUUYLaO3Vv1ke&#13;&#10;vMrfbbZ2WaJWMzbRFWoaoDWWEJJu5a6KFOdKQLKuqxYGVriUNLPaI0GxT8EGb4MiKMMCUpRVeQxr&#13;&#10;sgDi1KseYMIZAxglp5DhIEVl5oS4FHhBKJYt8IEG8Xg8RLMWDxw4DzTKMwy8loXAGQoYJbwgGKJ1&#13;&#10;Yeltb6TMjFYRJob9eH6zkTUb6YBlRcKLOuy3LsJNewwh4wWc5mn/cLAYAOyXdQo0C8N5Ux0QrW5d&#13;&#10;T9s9B67hFvBsC0k/LUjKwZhDhfMMMwcsQdMye4+ZBYMKpMoSpYJADXsXEMkrShKe5LbdhGgRkgm7&#13;&#10;Js9B0A2olR1ky/vbFRCTrJVIakEjmqbFBiC6y1QXObDBWrMpGcbIOOVCwt4D6KRAcbCEYe0Cxjx4&#13;&#10;aMKa1wgn5vyICYGYdck95o9m1clHWsoi5WqeOCQBkbqqE6UjTDfzkhcVSTkREpqt6RaGI+CETm6A&#13;&#10;/oxUrXeUjJjE2BASCUj+3f3RilA7wlgAFAgkeMyMMQl6zNZ5uYk8W+xMOCcEwOgAhMZxjFMK65T0&#13;&#10;NpYYUAygnQKa5s2mxMJ7HWWRY4LwEpmUBBevb72UEEZUAyZsmmaaZaMCyTA5dqdDm7ukAeLRCb0Y&#13;&#10;WYi02RNM24LQuNzS6tQtOWXWhSRMDrTcyct1dDghDKVgTJabfRF1BCYiZ9CCeWR28YdN2/B9Dqlh&#13;&#10;l9VoPS0hrhlE/dUGZwFEbpqKMneRpEgyfNOJnLuR4jJBkHDAGQAOb8p7dZsyivapnojhBdc+MEre&#13;&#10;hkmAzOkAaEARxRgXO+yO++tlAlCAAD8cWu14pDuIB+FpwQrgITCRcEY4nm8DQByilHEB8qyfrCMo&#13;&#10;UIALkxQTCWQJWbhm8Pj95ZXtGEuRY6kWhVHSxsBkGcQ4RrItEw5Vye1NUYGwSG6ZAbfBARgYpo4Q&#13;&#10;lrR3ypdyTzhJq68ApsFhWgUVYeBttqUo7hoRQZjnOcskFdIEbVNLWHR+CCTZYJyVfsLbJhSSEwAC&#13;&#10;s4K899FTjlZYE6EJgNSmgPmwGFZjlsVxGHAEHBLqpccBY5tnoUF5zs14GiXIpzD6pS+Ch8OUII/9&#13;&#10;+b49ToOmEUGCEoUJcUKCcjMvmVutE5rRIhc7Gc9mtU2RMVRalXRabNIWpIYXPEcWrNewQBI8iCmg&#13;&#10;TU2kE3HyoBTEIIQRBLHO67w5Lsug9JQwjDohRrI6m+YzzYSXZOXxdH1rmibEmGjuTsonSzjyiXiE&#13;&#10;4+qhclVWrkbkBQRiqBtqYBy1FqEtC4MgdMa4pBeCDLBLGMKi5unqUlQxQoeDNhQQi6EZ1PZQiAw7&#13;&#10;A2C2TQZKyhcc3Nl4r+b5LCUKNjPz4pQusIiJKg1v80rBLBgzWuWiyblQasGcapbFuaeR+TVGyZN3&#13;&#10;KawAIVoDu6wogBBiIN5z6iRUqECrT9gqPI8coESIw14zCN9UWod5BGtjEjBKbfe7cVnXOCXnQIoU&#13;&#10;6nU1CIhWLSEwCGJKUaXkraM0w1gAX+Bgb7MDshbeAOgIgzErY4ApoOjTikcjrLFpHl1eIT8JiAAm&#13;&#10;GES1JGcNoAupH2pr/XhZJC18XAPg6wplkbVZaZNycF1vGqXuOjy3x01ZEGvNdeyQSVhga023XChL&#13;&#10;dw9NwLHXc47Ftsh9jLKor8wRzuZhMMQvs4UVsTKIsvIn5x1SymKil+USkzfWMskFwtiBCBNHGU2I&#13;&#10;QzhrnlwnBCUwedyTWwwxWoxqybgsRFsZNw0mYMSUjlkSAhoMcYoEitppvUazJIX/01/+t3no393v&#13;&#10;T11fcIIohoRZNFWhYlZVwV17D+R+PK/3xQd4b+EKw4jCo4SuZBH95dMvv3/+DW0aMHV46E2J9vLY&#13;&#10;X/qf3v/8+bf/5s3an94C4jjYYssVU4AAOWNe5LAQePgaslps6+J+67/0A9JSZAXL1/GqTZi69eXl&#13;&#10;+70keXmfN5+Ump6/ffnhp3/42+/fClDbqHabTY6swg+extP4mjGZ6kij20DyNodfv/6XH//8y7CO&#13;&#10;hwrfIidFQXDmVlBk8nL50tzBi7tSx6YX3aHx4eGn135UiDxsITGoW5/EMWiyJYgs/YpnSEKPMwQq&#13;&#10;7NI4pY32GmDPHHy5quPdx4jz4flcZRvGMnxvpjOosno8z4+fHu6w7N7eaHTI+QvxcV3/6YcfRhuZ&#13;&#10;E9BBdARkUkRg2UiNgzhbG52JftKw2VZcImt6PZIv7nb/8yc6nkI8Gj14NyoT6Lvd5cvzX+5/oMbj&#13;&#10;n+6Rdu5yc1mdFbunr28fynKeU17wXz//K8fsDkCN09/71+P9ez9ed9tmmRcyWJ1FIRinVJEXY5Ja&#13;&#10;ISlrKLf9MJQFpxXAyrNG3PwS5lAXmGUpRvVmmUs6y6lELcVBdVMGaaJuWliiTJQb6pUiIQPsyDaJ&#13;&#10;5hM6Pfx4byd1np+oc+HaXzz706NUt4UaOOIwuZXK4sv367ucfrmeHh/vZoSoTVyKt8vbvUxBkPk2&#13;&#10;bPJKcSVEGyBNJMcVHn79vMnaqWrj+QUy/vv57eePsK3v+penx6K6eN+W6XQddaC4lrX2/aRY1gZv&#13;&#10;EBDjbY0C3H/YX/7+al4WVmXz0GOtH8ryBBJjmYeUZO3HDL18e81lM4exAHl4s+ka/WOZj6vvjR1t&#13;&#10;sxemwEhPaO0QuT/kbR4AE/jxg9CLdgYwlr92A5MSIIjIfnuop77/cH9/K8jb7Xn7eIBOB07mboEG&#13;&#10;PK1LiZGjekxdtmnNycqs/vX3L2y38W42Tunp9pf/8NduesG5J76Y0xEzCTFUVdjO7fltwaTZ5zOI&#13;&#10;ovveA8UG/3x/3H37/LtJWZ0/gDopOj2U1e5w17bNqmbSQQ8xQnxdfM6XkpRmgG5FwkdgVj936NMe&#13;&#10;DhZ6/3i/66795y9PGZXTbQZsYZKxSnCInt8AFpZni2juyYKjAN/Gp0xAlLZv16d5vaIoPvcvxaY5&#13;&#10;f/7t+rfz/cMDEOzWqbv3zazHxCyrxfl1wVmeb6s5Th8/fWA5u69SS4iLkIk6rJEaU2w3F6PrLfhu&#13;&#10;x+B9WzUzRV33eyTAY7gI8n73EAaNON0cGMYyBFnmgkYcE+BSxgU8fry7jUOWZ+4lrqGHrQlPmm7s&#13;&#10;hvA7Wr3MF2V7RJN28zKS9r4UnOeS/f3XL23dEkKevmXtO6RfT/g0Zh+z94+7y23aPfyAF5sdOJCi&#13;&#10;UzqMxc8fyv1mu3bqS6fqqonBoxt8m7/Cot5+/LmUohGKY7wO07e8gFewqLB9FJeL5tn27v3P7NSP&#13;&#10;Oo1aR0Z/wDJ/t61a6uCyl9mpe93uD908kmWHkoFgDLV8FNsoga9idx4OqGraeloHhHdnd85EzGn0&#13;&#10;HImGX+wJ3xyI1N0uG0TM/mF4Gb78+geKBDfhCD9I2jiFzujtuNnknHpHLjADMeaCGZ/TI+9PfcUq&#13;&#10;QcxiWgLpl19/JxFDabUZtr8UbdEQxm30cwDvmveXr68fD/enZKQ2FeLq3EEGd1VdF+VE3IFSZdF1&#13;&#10;9C2bcJanOSHDIHZvKoRVNYJVHN7m5Xa9rSfskSA87A5sGN1xt5+tp0VdMuH5ue9uTdnc5vj+eFjU&#13;&#10;eh0uqcwxR4jiTUOg33qIbvNYFpvkJizTbb2oESriGAkyud0/7frrOJ/Xh7sjwVFA3PKiYyFbFCGE&#13;&#10;sqLGvH44nvvT/t0enG4i23rrNyTGHJfb4jp33PBgg6TibrMHavq///3/qvM26YSNurXrijQajiKO&#13;&#10;fl3vdu1Tf/3yZS45aznpIEP274HAfrWfyOFkz4SyzbgGJedJcSavZnrYtN21Z1RcYgTDopw5dZey&#13;&#10;AmH0JMebu83jx09P37/fvXvwl4u5ssNxu3+3e7sMQqBQ1rE5JN2vL1OTiapgfAvCGpjPZW7zXJz7&#13;&#10;U8DudZ4Y6AQmVV4VXhOwXdeZ0jiF4dCUrch5/fjH13+t93K2p9bDr5dbkbcCyZfXKQl7eLzr1TA7&#13;&#10;Xxf09fScRJXeXqxnf5yW+217Mqlm+tMWWpR1f/vDY0rKZlhXns4uLP5NFz/eI8RevveHRKY60yFd&#13;&#10;uzFBl+UB8Xz34aPqTuF7gSmsWjEEW2cZnPRuT9kiVFocNxtSrKjPiWzk5pWmNjc2UpkfN2V9fT5t&#13;&#10;s43FNgsGgLg5tKPWbZZPw/X16csW1kEgY8Km2V6HKCtQbWO6+qs5ryYAKi/e5yMOzoMYPSGu6824&#13;&#10;lry8LZaXvN5tVV62d+vc+9MX6zhCL00u8GbHrtYWc5qLpO949bX95S/UmfkZXKgWgqDu7SkeaHle&#13;&#10;Rj3L7d4Mals9TMtwfNgC/XLTGmUocjsOURDYCOJduC0kumVfsVen8AVQQppKpJVvQBQFwmXQi6AM&#13;&#10;GzPe8e3nr6+EVrJoSew4aoZvr1VCTjd81ynM9z//h3fErnaU+/zly9KdfF6X2U5+MbElAPv5x/vq&#13;&#10;73o6CF8IBkKMgc/FdTA3PTrW3u23G6tGvs38oIfTLRjLIKQdLkVNoZj7m79ZkRB87+dhBUkz5spF&#13;&#10;inzjY5x0OOZ4gRgBRgIx4/8Tqg+YZf3rFGAQNT38uNMnjYdsU+VcJvICp1pN6yplfXs9TwlIkhvj&#13;&#10;CEzTOEEUJjyEEUTAFoWS82HsPNootIP81T8NHLFt1U6dIYK4ON81x9O8BhcKlseCsfow2tXRxGpz&#13;&#10;QG2albn0KQfRbPphqj42P2x23aUzSm+ySqO5lIUZbQPJtEHGLm0p4hAPH9vL+JZjsXuobpdpulnO&#13;&#10;NSFcjUrQwoy+N/qhqHNj4moWR0BAdgbXbigFfPvjv9I8y0Q+Kf3r00vb8NXV1+u3VT23D+8iJmGh&#13;&#10;j/IdLU7R2W29CTXonwqfDIBKycNqvt5VO3Dz362uH488TxhNf/7xv/PK0JCIo4EjBGeBZ2pIluZD&#13;&#10;dZfhzY3Nv2w5HOfK07d+3mJSsez1tX84HherNLCjAe/vGgfU9r5Rp8mXLoXM24L6v1+eznf7jRlw&#13;&#10;WVeyEt8vzxbPVar65QxzLx72kWtJM7iiSnp2Y6bT6YELJ6J33eXMuPQ0KytZFCxw4DoNGeqXEWA9&#13;&#10;WUcOBbrP99l2u9/zQhAnW9YQjmc991YlIO6abZoWCjILskRu+4/J2ECyLCAaz2TSv2GIlnGh0i31&#13;&#10;Hhdg85DL82SQrg93kYvz57eH5vD98xPZbdtSNpvc+lVPpjr+8+n5NXjjoE23WBRkfyxzGbsTQAmE&#13;&#10;FRSMY1yc3tTgdA5ugrPjYXe7ue2uDBAMWo2Kf6g4BUwK5oqCszTenqMDTmgcYCnKQDxi/GLGZ3ON&#13;&#10;qZmfrrAIcAd6ENC3bwAAIABJREFUHyTO9rTxQI72v4pCgJTGy7apq7Iuu7nrp2lzkBCk0+XcJL3b&#13;&#10;PgTLHoxbENi0DaPkPJqi2dfl1rv0+qLhNAFRn7Xz/ee8FI8f3g+aUs6/fP7WNM3kO9OGZQrD2Ro8&#13;&#10;bsPh9e11u91qPLOsbdt7+336av+4vAzUFAwxwKwPvL8lnKepOxOZbuv1AT2A/NxseL8sXi/9Og1a&#13;&#10;vc/bf//y9f1PD4GbNkM22Mmp7bt3pLssq0MsCyx7FiP08ZfHT4qay2UJebJFoKL9c/7neVylyEUz&#13;&#10;d6dvTHCA+XW4tlm9y/any2tbHoCzwK3Tmpv45pQCq4Ibt+14FNxnPA79HGwsCQPQJuYCjjgrIEO3&#13;&#10;Z0ZzWe6/XUcEUm+HOS74f/4f/yfBi/lV71Df6SKZRH3Q+9L12lTyO0i4LvJtRxul2FlfQiEKG/3i&#13;&#10;Xo+1XMX07+5bDfOic1ZHw3M2yf582mzlvDzP9n1WNTwXPAW6xCLWTDU4a9LZLD4qENa7GcF/ZDdf&#13;&#10;fO4SI8aRilYRUHa/CRbd1Q+7oqJVPTv/cnomZipKAcbpnpC4B9W9W8PpcvP5CZBIGCwEvU7BSN70&#13;&#10;Q8SAf/gffooKCCevy7APtIZwdHUV/j/HzqGdRaD2klNfU77d2uNF/SoK6pHifZOsKsQO2Xbv3i9v&#13;&#10;54ddbtrZ4RQCLlBRUeJvuq0L2RajqI8oOjtTFmFmFtct5nozqQS5H9cPze5fbqfPJ0+rDNDgYlbh&#13;&#10;O+zEcHOIxhGlNbnmBrt5yaHgazJvnAuKMFrHEeMaGJtBHoa15VlrQ6Ui9wGOs+d0Kbeb1HI7FdXm&#13;&#10;1+stba6FAiTpSBaINmwJRcLHdBVVZdw5b70tc2W50/xOfNDT7edm238fs1TeiDXbTfeqcr/hk2Ad&#13;&#10;oLeR5szeZuOio7KcrgyS5WXZuh29g72nhGXOkDgCHr0Ebs61li2XFEGzcABjXVRkGp9Xb6rQ+OVa&#13;&#10;lTaBrcdOra70PoA2irL44WOFv7zGHzUjL+YsiWx9BHFt7/hrujvwFI1lb6nxD2YilN+duMWL2snG&#13;&#10;Dovpt9H9kfFEkDHflH5EC0+TSyVAKUQagr/e324XsmkvHMx5PN3qmGGQLZXDi8whyYEiYX3LqiZx&#13;&#10;hpgNn6MUon23XeIlM3eIc52hCMsa6wRBUZYIq0gTq/GiS1iFsi5WOz3ilzV3h8fDbHRC0cAwr5Oo&#13;&#10;88ttIMA2knxmVgcDyCizixnxT4+PupuwgVZ5wiDE4aZe06qIltggzoUZJr5tTzAwSA3uUQHzWuSn&#13;&#10;euFdwd1jS9X2fYmt99rkD9fXDnmOVjGNn+PxW5vsL3S7m6/PUydbjIsEvOlwzPcFachltyKQQLdu&#13;&#10;VJs96tn2Zd3427L0TI/Wzva2X2PwDvtE0xpp0JgD8VafY7LiU7FuvTI+JzbP89t1NmlTFa7gcJPz&#13;&#10;UuFBWyWYN8+4ahJaE9T9d9HjbwzTvXwgquw+KobRnm6uG/0LPjRI8jnDDzFhCkIWs/WFC+Oxt8TO&#13;&#10;aZO9h76eXnHUL2kcp7dr/7R95fMakNWeo+NMBlLU2pN56HhWSs+wSnOJ66LOndgpTq0+9+taNARO&#13;&#10;7qqt8OQdPnXeilHl8IYDJRxMSlDP8JgV3HVTq4oyD4zvNSQX4Bu0HT2RYHNkj5fc9H9YAPkaLG2w&#13;&#10;1wFbFu+nKvaJlUt+D2f9LxsCwe707/Pl8bQd9v3l/OGuccu0XC/P354dLX5+ly/dadcWL9lLfRQ8&#13;&#10;4e//8tsszazP3klv60zonHBMUppsdWis7dX8nNliYP3xQ81yrfNtNf++Tso4ng1matslIbgW/N1N&#13;&#10;R+9jPs1Vgv10meE1laVbAFnBIDd+mtCnksFIL0PaeKHfbKYLHab7T1vtzRLSRKvD3Ija4N3V5w16&#13;&#10;nkdipspXzZ/UwE7PPiDK7KWiZO66lH0tP+s6S5FNamQJdYYOuz/XkKP4yjZyl7rX788SYIypK2et&#13;&#10;C4gzOZh4JOebQMrqTdMKT79z/rLqxsi3GaY6j3s8K2QSBnl+sspnU8NiRiBJmFHOaLattqLqqElh&#13;&#10;8uOTfbfPzTCa1QILtFlGComn62WU7XF6HZeb28kHnUCZYc4WMIDLHqI47xkccKeN4JxTCAuW5Ymw&#13;&#10;hAtZ+r/Rlt8zXuQOzBlV2ktZTAOuGmtVx8OMh0Vrv0MkvZyv9KAR85hTCm5ggmRjzRYH0TySaVm6&#13;&#10;y4T2hLR/Xi52xyvvFCMPZdqJVemtJBQhawE/vC92JBnKUu5Hk+2Jye/Q7inPkQAOUROLmwy0IQas&#13;&#10;Mj2yhTK3ZuCG6mzxpaikKAQMiMh7vJTxiYDpM7NBQnoSLaA9RUG/3TJQgCwY5zkj1YuRv1iShdt4&#13;&#10;Pl3X3abU6m0Ru+vXp5qXbtB7coBZSqIaE7Ud9eVcFgXxzNOdsvgy67yY6F2GYbPc8lsM5f2H2bhF&#13;&#10;r6wq4PivuLNyzJBv3cHAjDVvS/bw4XYb3h8PXewgf/EEfeljJDrm9SqhIq7iVRSNCnIFMLerm+K+&#13;&#10;eD+WoO7pY6nu8uegW+AewOxgd4KqOgnVF25sMHMxFy65c5zpV/8mmAw9gBWyjBYIyjjH4HvKKizA&#13;&#10;9QpGtWEpC/MU6a2QAfKp0/tY3uAfo8X57i8RvCOyQ9R7NKDbcyZ259fMptO7bS1AsVzCJh2O1NkI&#13;&#10;QV4besWSy0p6b8oKNCoM355OBqBLEiY1SBuY3z78G6RqOfV1wnx43SbyMLOYPb+egfGsiQin/TD4&#13;&#10;svlUdUGVUgqOlAYlue16hJy9Dp4z5inhuyXVTR2UWSLC0VDKXxvBsMZ14WY/Y0PAjc7NoAiwNGi7&#13;&#10;3AYGJFME2mDAnQSlA6X2vmlHWNbNSlEsXoEoIyj/+O1yLYiefLrYTfzYvtcMATdZ4wQhrzM2f18v&#13;&#10;H3BTQupiplNeQlWcKnpC7xL9Hl5bTqVPcZAY6kN9FxacUa5kF5AjFC5ZGw/XSXZwLSDdJ7kZoMzX&#13;&#10;y20JBUbCWg3RVlSYM409Pf14y5EHfM9he32AKtpl1RrqGhg0Iqov95f7txyk9fAgpgb8YBLygXN5&#13;&#10;BTPeMLyjB9JSRkjizGfHur9avStEGxePe5F2sCFP+ukew9l2kURlX3+gK2IKNDDcTi7dmLUPcgu/&#13;&#10;stHZcYX1/c8hRPo4tB/Q8hx+txFXPHCzie1TUqZK7Ke8TzP7MlVZ+3ZbKg9UxlbjEM1WvRDJdo8N&#13;&#10;V4K0EBC7hktVpdCSBHVApmjh6lWIayvkUI2iIHXTrmpZVlxKeWxroUvBylamu5aahSwu2WgXMDRw&#13;&#10;d5lmX9BzFKmcBqDw5miHr1j7wa1rHt4V7duvjGExG/dUunFd87xe7GnvpY9eEQr4ayz+3KkRsiWA&#13;&#10;YiJpJOTCiZDFgLAWch/MTFdcSAuRwIsdOJ2p/6pNgRXjhfE7u/Ro9+P2fujVVDcpTTpZKjOImmlV&#13;&#10;m22WY98vonzJvAKBoVfsntxsNhlKPuiJAPjL40+rUQjpm5/mAtO1/6YMZphFiGQNposzqL8Fv6Dv&#13;&#10;356XeU0MpOSS7YQdc/vh3oXkAm9rRIIT3+pC6N5fxhl4QGykYtiUH1wMDtndWDe0dQqsXvozFa2Y&#13;&#10;Bmgn/qeDniz+8MP7ML155YbVRNnMHqPq1whmD+LdDPIHpbV5/b5E34+ioq30Mq6UR74w3j3AyrJm&#13;&#10;6fBygi4I1X9VACgpqtrx9bZOt8jKxi9As2nOHx9SCT8GQ42FCglAmzSHe1gij378mQjZni/4wLFE&#13;&#10;kTD3Psz87q/TYgBCOUbD4TPGbpc3CJhXA3CqeGrOZKsCN7NSOU3mjjiDlrcM0ymsYl3puYOPqJts&#13;&#10;XdSZR/nWG49fTmqszj1JzZ4G9/0u20AU8WBKGw9bJsVXtk2v64nCPAX2+nze8dyc/I8/fkSVL+Fi&#13;&#10;WOWAcaDfQ6j56q2pSK63dv77xsw1ytOyNIjmmJLc5jtxF1g9kNLOaLOUW5L7t4uPSfA6iNXJXow5&#13;&#10;08aOpwGBX4iokCQz8fy2phsrXQKzqwh9PCiRO1HsBI45+KxfCSrfOLOIrY782d6Qz1Rdfq14/bwN&#13;&#10;HFAPdoG6lidH0EJNrirF0+IrJAvQQ4qHLLzySSwg26Cak/dFjf/P4/+CPO60KTWD4WSCCZmU8Akj&#13;&#10;HlykuBCVGZevO/EIu6rJx0Ebst0WocLjV4bh5fWt2RdKWVA0o8+8Pm2qjRPRZGG/fbfMb0v/esf5&#13;&#10;dxczIUrK/hZDWLpNJXcUpi8bQ2al9WmYMQeTe203wkG9+V56tUz6FAOztb2ugwU+EvQT+efBxLgt&#13;&#10;jwp2l55ZBljrwR95LnVn0coJ+GfKxQw72e7fCdaf3ratvIXhQ3l8e36dQNjXjVcNDx8Hien3v+33&#13;&#10;wqQOtEkUH4MKzIMMFA4vNmjGsfXJ0AE07jaRss4sRIlimo7l7YYK9nl808t8V9nkFqDG8pCr+dQW&#13;&#10;Kav/mkhE5Xpzf5MZTSe3KwsccA4SakrnojaAyZidI1tDX4KK7SyCMafJsMM/bJJZ73n+FKYaFWQb&#13;&#10;3WYJmu63P0OSfUu3xr6ECIJlsEVp5aSAY3otJz6O2duALH8M4LfZ5IDRsytUq/79+l3lwq0//YWl&#13;&#10;q7/qveOle/0yOWhI7kmxf3bjYdMENb3Ay8LAQlkU9basXI9oVxZT+O4A3su5WkuW7bwD2MEKXWjE&#13;&#10;MhDsjanvVqzMRHeCMCxOzfQyl6k+4AKBuABXfbq/nL/eH/5xHQyS1pD7DNHceiK098as1mr8IHcZ&#13;&#10;an2IzjsijIQjY2FKVbmbdd+h3mR62TZ7a82wDuITm71JPA9QWLo2blOBRjh9G2hT5m/Pv9v/GBv+&#13;&#10;T/M6Ph6btf82kxiBp1hssUR7b7y9TL1Q3vlC8vd3HC30ooyKAeYhv36YFne535U0mZfPf5TFDsCC&#13;&#10;2sGnIsE9XSgebtbF8v6wOL3w/dp1jxU7L5DbCCBQyYndPc9yE2IR0AZRCNrJbk9pwptEd8WE4l7Y&#13;&#10;5+eA82KBUPIQX64ieZ/anz7R127oddjWIYM7WDY9xADeoNiytj07xZ/VwJ4DM/UiSFuPMD1pVQZ6&#13;&#10;XSOBFRPVSzXrm0O533wU2VvhvcM6YgMznnejfwu4aXek9F3fcYRZkoW1860rZOGKEr/2GeZu1gyC&#13;&#10;6DFiGcpri9jkjAMpn+S5S8QmvKqVvXysjuclnlH5RN8YbdGZVQAKUWiD365Ier955CaExCkKPF3f&#13;&#10;RJHfWCRza8ToJYj6bODRWc84nMfr3fbo8djTl39SaQE9yWdcDsYm3tKsLUAxNeCO+dL3uAbd4+Fh&#13;&#10;XtziUt18gMY0+51hYfMaONu5xQIKDeKMIbe8mfZoYxzVzAByuIq3c5Y1COdevgCBb8ZF0QDs4xre&#13;&#10;lffPm3p5fW4xE9MaN/WO9wrAtahLJ6dM2Qz4ik7zXAjMsXFYrvqCuIgEhmqST80mCLSsP/HwfXqH&#13;&#10;EioRgiJf+eo55BAkR/0sS/TxbXw6hoogqWJckq1D3XBO45j1RYbWvWQvHqYEXgaf3/81v46eotN5&#13;&#10;UAqGS7PF25AyREUHO1AdFuv/4t5uzgWvWBZw4xoZzt1I8g3Z5tyYYNntgm4mctMGDvkR24qM0I7Q&#13;&#10;4K3EM59tzHbHv4C3jl1IZFzt92bUdYmbagVQdp3pr0HP5Z+cCAIDcrtMUpjt8a+r13khB8qNt6Rp&#13;&#10;/rj294vopX38h3fB3/ZzQ1MUggfwW0U/CZTaml5vc+rllhXMB6DTDQ6FpCwBGdHa3YaXt12jVH6Y&#13;&#10;+q7hBBdzTX++LLMWYEnsnmIG4PxKo9dYSJKXJpkOzUm0g+J7wXI+WB8c42KS6SHXrpPSvmuYcSuU&#13;&#10;0kZH9IYhuZrQkHq2QD+vH8m7BJfS05ri2/cvhj36tALQk/eVHhcal18+Nsuo/LoDSRTl7u+hn/nq&#13;&#10;BEP1hpyMyqdqw2ZJWivmycuqfZ4/05zGLLhKT6cYkKq3ck2DzO7YzEVgk3zh+B2IfrIdPZJlnRXq&#13;&#10;siP2CtwYYjVZY5drKHm7dvZooYpPmcdkgIAGC6+hyPnxJ/kasf9+J4lcZgrzTMh+XQ3nlPOEuQ2x&#13;&#10;gjvzFlePBgzvNnPIaqCI1PLkoE5vYAVZ4AQdY8JIyGTOGi+uyZ9R/MA+MS+6203wAHfszbLk0XDq&#13;&#10;pDSizMRmm95uI39+KAr//EoeUkilTKrw09WQXbXBRT6h9R3kv17+Xw69WlHZIsDsRb/JomJdtg9t&#13;&#10;u/CA6IUueMTvw2PL1B/ez87vI6KMzlYrZI8kfPZWczoCdqezETxvmmaa45x8Cyw0JgNcpJmIncGP&#13;&#10;aLnUx3+MIrsl9273o9Hfx8WOjivDKkGC1mXOx3x8GuarlfVGMDKicSh1WNUbkxta4NP8uc4VQ2rR&#13;&#10;E2X065TKfVk2cdPRJxUg4YudGnmcybc3xF5w0fxbn7ftuJjm4V3M/4gyCxXGmbCoCzn7ptdyabHI&#13;&#10;mdz+0XXv8h2OcyxqI8sRlxJWGGfThbMNt5L929t3/qfku9GY8/vHIp/fubl3567lCGXI5fcvqwVF&#13;&#10;WzgbsxVsB/+9HYJOLjIMZIBwOjprUGaDrDE4lZJmiDocIePTmjxrPvCqW7vtTwegkmVIVGXy0BfB&#13;&#10;D1JrtTuULoUcoZyTneOjxDbh1276mJUC7Zv8AJ3otMhumlQZ2XHv7RzucH1Ycf7Dh/ejOuGNAQP8&#13;&#10;DP0SY9HWU3prth9SUocdSa/fPfuYbF7zCc4cd2M1zec8z+64Du566xyubD+BnN3cdIpzahSvkJfO&#13;&#10;xhvLQYaI8BWiSY+XwyY/j3IEeIXq+G7j5vUS6cTrjtbv93pTH5IW+cS6Ht7Vmb39eqt4w5t16UUW&#13;&#10;esKe/LPu/D7cvXqyyRu5mDrdhWzleb0sPvMyeQIWUxFyig5uNk5ok10xsPAFxy79iOlbCDkjdhkD&#13;&#10;bFr7xCUwyBxe6BDfcwqTel1Ek015g1s7D9bnoohj+Lro7Hkzn9b48ON/dAoF5JIF0UBcHFf4ptPa&#13;&#10;GOyS54LPwXJFkycK2uK+xaZftsEKQHe75fWF5qIBlvenC3YlifR2RfdGfza7Vo7j103+yN/ToBFd&#13;&#10;81f39WiyLRbh+/IhwLUbF+CYfRwrg8rSeIQ7/tuyIMoB4ozx3aKMWat9xc/C1H0i5vwqB6gwz1PC&#13;&#10;PpQECkfcCKf7XW2RBb26460Ns99EVJPevjJEZ3NBTI/THmZToAnncnoz7sFapKUUYhXHvAGL33Nn&#13;&#10;rDJhbe9qSsv0HQaPMRbxaX1oi4yx5tDa27+NzS4VjYZ8XK9V2fSnaccc+pYZgNcy15NZingKfgBY&#13;&#10;wWuDfnl6GQ6ffnoY3pawvvpB8GqyV2ryUt0/Vy+agXVY7dtKaHQJ4WjW7su31ABZ/fb8ku8CTBnD&#13;&#10;0o62DUwrQ2GTYtaW4rIGgoptdddW7PUb/nT4MXqq0efoRTDHMdk5drItFHRenFP8IUcy1z4vs5eR&#13;&#10;ye0POCsf0NSbeUgz0Zsz1ADEfVN+oV/weaE5bT68+z5OHBIYYoEi4gvk9DKr5DbWjnodUzDSZnjc&#13;&#10;gkQmMD8YPSqelQAUA+UngjWh4HrT9xvAYYQWvpakW8okqoXKgF6Sz2RWIIiXV1mh+k+Pj0DPKf0g&#13;&#10;VcWm5jWDx03rVs8hV+b+LV86JbbNn6G3L+qzqJDEgH2q1KTuxHEF+xV8qwUrIEnJWPgPwOBaSrgG&#13;&#10;DkKZw3lXqNcvoHTwSKqZdO9XkEEKYdQ4q1Rn3Zez3kWB08RiVoC7JWpKIaBJTrf/0rLeYooawq8l&#13;&#10;iSYr/vNbVw2FjThfwo+cqzIRT/hK3Hv+yD0ex583u//mx8f3PyXTbeFUifrX9SUhA9LS/LhVqUe1&#13;&#10;8uf+8EMGSLqNg4WkL4SakbAlRjoZHVeX4Rz/7z/8r5ksrda5BB0IWdXM01wf92nq1TzmGQc6sSxf&#13;&#10;+5g8DaFnREzdwMiGI7d6DEid65RYlkCEyW2qhu6beRmTMe4ycQDvDw+3oJlnPgSVgrekZnFR68vl&#13;&#10;DHGt/U1wRHhKkTTHI+eFEHD4Y+WbPOS4jMjmPOPZXbtJGJBABz14CAA0GqRZqVDZ++roFpthQoRY&#13;&#10;ggVB78qmd5NRvXNQ0AZjua6rAwmX0VqyOru6hRCUV6IsN2tvrmuSIUVto43IrTIrIaSEcJblEJlg&#13;&#10;J7riaVHtZjNMAwRxGc8WRYgISLFhYlo1yeRkVC7zTBZPL4ZlNfKulhkOpcjwMg91WTio1qAJDfu7&#13;&#10;Yh0WGzwpOSQroo4yEh0gKf3t9btTMTko9wekNQ2WGRcHaylCJNkEGAmprkccmkBPpyuhUBBGi/q4&#13;&#10;rYBft4I4oBksOYGSQR+mtmqqvAompPVCMuqMlnlrZkBzzpssmIQTyxGMXu3aKhiVF5wEOI7PRSlN&#13;&#10;XD4+FD2zeS6TTWBQHkDjQYqYFfXSXR9220D4PAyLWfq+Bzo6iMsKwzQCiVZ/43UZWQ6Q6E/qdLps&#13;&#10;D/k4dX7q07ooO5PtXbQQO5KIghUGKQCdEmIUaqNNUrgbLkVVkgwRkNYMBJZIyVKyRAASbZtjzJhz&#13;&#10;66r7mcJ7eTeO58OxNitkwC1jL2lpsJf84J3u+os3afREQNCwKIV0Kdigh2jzrRREIBdHvJa4Kllx&#13;&#10;vdySTpuHH6+dUWuczs9ZXS1mJsFBjqSQfpk9lQQTCCORtF8xSppwVpQNmCzQNhkHMfLaLKv3DmX5&#13;&#10;JrEeaJOmBSdUZ4WxUwIOE+MGuN3fJWCQMMbgOn+oIbp2S0qAE4F9QoKfv5/22XZeO8pRW22YRhc1&#13;&#10;s5Q2jBDi2qoEIcXg5rcxjbYRdRiB+/9JppMlybIEQah3Ht+kg6mZuXt4RGRWV1MtggA/wYodC/YI&#13;&#10;a/6UBYtGJMnqyozwwSZVffOdBxacfzgJWF5TKUPflZA0p62AiKcLHaoHwWXJuwQM4ozJZraj8jXD&#13;&#10;AiWTqnfBJRRwi+M+6U5kmHkmDBmK0W5Cd/nlvi0hgU62ikaNm1IQYdiHmGOBGTImvpy6ZL1bt6X6&#13;&#10;WhMAdb3fJOjn9VUKHXwaV9N2fSoVn06Lm02MXX9WMx33QAjBIENwxDpUVPbbxqDaxx1GSFqao9ut&#13;&#10;qxXEMDnsYnB22SMMthqE0L4lpsliJ3nQZvyQSQYbakF4Le1RJZsHqALIxMLoA8WAQ6ZFAzEeo21Z&#13;&#10;V1De8+wqlylAxM1mWV795gUVIRTsc0e728870cpyQCC103LSPWO04ACbaqBdUgO4i3Sz404KwBlp&#13;&#10;0hj/niGMmLZ9O/5xcxDwU3NSDALRSYFjLMLf0+pQdhAMQ1NyKHaHIDASVH8IiBkbGPtIKdsl6M99&#13;&#10;WQtykcN9cZixjuI2QIUqJZjXHBUz2VrvSgj0y/kx7e+Vxs3udfTdqZ/iQjZQUumUcuM0GWOyJERg&#13;&#10;hFd8SxvwcSPEm7nIRje9ttH61DnjHw4djugFeNmxZbpWIy/qPN0WSXUxrO9xcqYWNpl3KIgNRSX0&#13;&#10;7e5DtBkGn+PToXVxy6SsGb6ssevOZpkwxFgQzEA/XBwNEhRVodOKjk1Ke6lbJcrZ4CEBzFcpK0QU&#13;&#10;s8JSzSC4hDEsyhAiY8Gfv/xqt5lLWp09Nu3PdQ6pBBsDqByK6qyooOKKWqFZgX66ZtAe8vv97enT&#13;&#10;p3/ua3sS034lRBdXKcBmtiLWDxahrIsdacVYtDCTj583zSjUwDvjF5tHxzWvOPUkfrsuCin3bpjs&#13;&#10;FZbeWK311ZlUIuBQU0iaulw/DqTPKsLU1FxggomG0XniQL5F4t20epQqbimRqNNDLTVrHcteULnP&#13;&#10;71g/wxZsoLzYpRTlfTg/nFOOugIAEIQk7DPo8vGTCPmmGB5zUPK4bZnhILuKkAiAvv+5tH2zuVVK&#13;&#10;xaUIsZxOx3BfMitIVaoR+FhgiqS64SQf+DnlIhsxTu+ny2V9cx0/ZGSmeyUZ2y3y50FTMN3eH1pt&#13;&#10;FqAeewyEiJyQ3Mg+e5B5i6ILMd3XLaUdqp4C7NyylXsUiJL6yLttmXTTYyI8KAJxgqBzHgGIC1un&#13;&#10;hUvGBN+2+vjLl9t0ZbYmn0oOXOWff1uFEi6795/vHSXOFMo1rxliUHxAELj79PnpV+sTGthj0tXi&#13;&#10;ofvkD4kQVVKWVFIA/E5aea6Bk/a0W7s528bO6NoyJQsuIJ0/6RKRrHSAeUcuE/gxjyzXNuNsXcqJ&#13;&#10;oQYVBhLFiNeUQgi/fP2i940eT4VLl2t0pNq90eoa7zWyAgsTVQ8tjBAJetvX6WrhM8Gc+4STQxbF&#13;&#10;HDeJnQASQoyrLBGlUI/Hc0G4sKVC7rMhHCuNE1Kpguv9KuIRl/r5dPhY3tPmAcwghPtyTaaEGAvB&#13;&#10;JG7t6bmCShDAQl/v94Kx8TZwBkEZGhlp/vntHz4ZSIpQ/bxPS9w2M4GKEd6Y9BKB2d9rLSnUFGBu&#13;&#10;mqMU1ayo8gBDKZUyHQ3IZff73QuMnZC9YAOHGUO31woThJdfn6Wgwe6yVsA4L4BGSOPS66bk7EOE&#13;&#10;9DC9/u18bisoZafRL4eTvq1XwdFcYPWhR1Cxst43XMjH/Q/RkFzG06NcChS5AIQhE9tie3rusCY5&#13;&#10;08fBmTvIpjBZM7cZJFBidYLKgoupPlQioivGntTRlRwsRkyWzUOdao0pV6Z7KG0qoKE6YiT4OaRN&#13;&#10;Ssb4Me5/xjQXzk7Pp+DNQQ7riz0wIoBaFyOtqfOW570j3BeAaBWsAV4lBiHiXXs2OQ4CIhhhSUuB&#13;&#10;tTTBuPl+020Hp49iC0ZNqrhtOiKkJ5wVBRMigSYDFC/AeQISbTqWe4M9PlObf2ROoGjyZB5ObfG2&#13;&#10;BtMqIaWSoFS3wyhjyqJvFjOTNWPWNLjDEOkj44RLprLzjaYgpxLysn2PFWrVZkwIipO9U4q7dqhU&#13;&#10;PuijdjRTjFCmkH18uz+JgSITt0xJ5+ysK6IQ+OTJSRNGxnkElEa/BxoKB12FKYAS8HbzSjUPZFhv&#13;&#10;ixKKIi+5zLmihmJMgwoWbyFmwJ1EPFxddyIlpa7l2W1YtgZSwJpTZWXFQrH/ePmvj58vEg0YlL7n&#13;&#10;EMLT+dccwjqOp6dnmfOn82F1U56TEtJ5l3xkmmefGiFf7z+Hw6cQ0GqCp7sEIrjZB18zUKpb/PLA&#13;&#10;cXUJYchTt4n7AAAgAElEQVQUwbpt0JGQgKlfo6OU1BqKH90VRkgKQUpgF2Cp0IbYtvlRSArR+8+3&#13;&#10;rj+lzaw1zwySUGKKjFa/1f1tuTxcqGDV1NEZoUojweaqOLSYYQBwTwAubJsshV0vESqFUbIRuN8B&#13;&#10;Y7U9Msq8Dh2ndF3nxHHl+b7fPswEUWvMlGhA9b3ec46JtTSHCjsHHeOlw/Q2NFwgJAFnCRIsXqeZ&#13;&#10;nbEfHciVSzxnaAyoKG7JUEFCyBGknc1l35mgNaeOYIL0+nHFKWDIJNkhxH3fSaG39LLv2W6QHXiw&#13;&#10;hgKEklxq7jEdKFKxZpTNmkkkj21DcGobtto74Yd5mrgieffIGYDK2/gCUGPuBkGYY+aEkxYeVGsX&#13;&#10;t/oUXepEL/EwV0poUxOU2fMiBUIcg5inkxwQx2u0+H/59D/3Te/mjR3KveK27QQmtz23+S443pZ7&#13;&#10;nAVt+n3JGMkvn5rsM87Fhfb97Vs3fKbsjF+vM0WSIUXTuuY/y3bUTfqYHxBRQqeEbqrKezY5LSA8&#13;&#10;gFPfw4JRcz67SHsdpSaA55J0htTZTOFGXXP1c9S4t7E+XrLZz0q+bzcEkK9128OWxgoJoiwe1vhB&#13;&#10;WAXIbUWop6+P+3UKd+91WPeR4m6dMq6iKpAhhGLc9q49tBl5UVAZxH63KjNP+zPIFJLoqsRmtwhU&#13;&#10;7Fy877eh4265H6I6fv3LuI6+WEzLcNAQYOCr7lXcgh6GydkEEkHMboGQ0xyqRBgZ35HH//b6fx/7&#13;&#10;3mwm8SA1X/bX3b3ljcqnw3W5tcx7suZYNTmEsAy//+deHfyePtYVeyNCaiNqMFt43d1as4Kq/Nim&#13;&#10;0tPDFSYEcQWdaEZKFFhUjT3MYyqd7FotQVovD8d1WsePmdPi4no+HqHNDjCExMdy8zCKQuuYtSSI&#13;&#10;pbgs/dBkYI+so8oV4KftneOwqoQKyiuEq9GfnrxNFIglmMvQ+X17GW9SaSUFBZgnmk6EUc/huiOA&#13;&#10;pXub9+Pzv/z8GGVWje5DWRGan4deFkSlWjlHEdvrjobwH/c/BtGzDUt9uI1/SKVVokBwQHOhroXq&#13;&#10;Q6Ytm+bcmNt13j86jkhYFpeoLC6u4OERvURQ3dvHN2mORbxQJMJOPM/FCkjqcNJN/1jJpUXxWYWA&#13;&#10;Wciu68RbRrflTTOBQ8qPuLmrnOtkTAPFApWztXh46aQJu+xI8ftWwKAEi2ElfS9RIXWrAcBjw/O2&#13;&#10;2333na0w5ePxeJ3G5BKC0qwpeMyPK9gM2S1mfS8A45gLDkVW8LK7qITJPKPS8NTXeWF9H22APt+n&#13;&#10;LZH0y+GLewv0nPbJRZfqtsG2eVRaOW+wMx/L5Xx6v70d3eGxb8OU64w3EcFB1pKX6d4BhYtpRd6Z&#13;&#10;le882OptDRCxLv3/iZyZ4H3Hjbj5jeN+cXMhIUHXc4wZNMGd2xP0LxizivVthuJRnrojtLHuU06A&#13;&#10;CFUqQSXABGCGmTO6rr1qDo00RywyLcF3jNYoDueWIBorkZJjyubNzYQfTrQCSkjnXx3AXHIsSQ3x&#13;&#10;tMEfAFawAaUGBhnN2LKqUJJSY4grWcTjoJjQVM1kVQpFD6Oh3YXbatkgD9mivT0cHjASnamuAcwA&#13;&#10;aYBH1H/Mh6GDKM1vC2H8bboxwd9ednmgsEsYtOl2hxDXnEVZsOWUilCgrJhVUQPBAtlBxc0cBYUb&#13;&#10;gsJOcRzrTIeDSdTDtQh/wd1BdHFz423+8rvccwmUru/mufncfjr+7eM/GrdX2vt14TXrX9BPY/un&#13;&#10;Y0UoRydgkSAFBg44k/YwJwxYPR4mECAyfBTxCXbFOIsXxX4JjhyHT4vF3mfFWStRnP8Y+gHBZuh/&#13;&#10;oc5LsUKKMyQPSXsS8gC7VcmDtLeJ+5xPD94zgul9fqNfKZvQ6SScffF+4IpBCoPJS+5r9E+npsz4&#13;&#10;/gz3bewEK+90fdvOhwsBPOP+ofXZWZcaL1+W3bfyoffqPSdEwe5nIJh5/wNryga9Az6uCEDJeGYI&#13;&#10;F5QhKTl3WdwOXPBYPmjTTr3zV85tFqc9gMqVOgZTSC0A5epJbKAuORKU4kNMi/QhheCELCjVtBtN&#13;&#10;+MypZAqYVBu2f9yfukGkmmgFA03bx0nnGz4PlwUx5lyZNeQNJgKWjaKANG9KIkPxt09kNveKCzMw&#13;&#10;EV0T+ssvv1/ff4iWbOvMIxjwEIplTX2oIRy+4B084mPVCqwZIdR0XejpMt9M3puALf7Zoe76j7n2&#13;&#10;Poe24c36seKnOk22yXLIvQKrS6IRauuhQDjFyARxogHAqJYBaL85jWQkp84KChZCCIQImH3GS1xX&#13;&#10;g4Vkde3/bVj2H5Ru2eO1OAh1qS2Kr1TBUOkU62f+vEfTnNt93pyLBBOKUC3GwcwbnKD/7Aguse0J&#13;&#10;aQG/acyhKzvvBfAirsVtqdG5lCE62DRPE7tD7wbJ/P3Km1/GdYsWtJBpjd0WBWlre5A0VkJtBi0u&#13;&#10;RVxC2LozneOcQaSkckdzdBWQabGlUXz33ntCBWnJIZ8gqpCVEGMs/bYv54eerAAhULKFOrXzI6C1&#13;&#10;0IgggovT7cEVJIvrjkdn9hT8M2tTgaszRtf2nxHXZrNoe96JI9FGiVjbCL81yZLt5un5vHsLCU4f&#13;&#10;YGKbiEiYClUqJClAhI3rfBOPrWi07FsddZ/98n7jEv344RTvQISF1g7oFDykAL29bv0x1LrZnaR2&#13;&#10;UCgGXy9we0NcgtODiFViRjwCdOiQL/4Cb5MpQA3wbOn8fJQdsddbNVPgtQcyoo1mhGjXFHFLBWEG&#13;&#10;AQSaxavT/aFHBLCxVQi68Q0fcdhLK2SHxQSuZ/30Mc8Rw2OOSbUUwxL8uudCcGQEyxIyLcFmMy0i&#13;&#10;5n2mDGjNC2T37FUrUHVcHHz8+3CE2FegKASIwiYBYCqq+/Kp43aVjm654gzEPodj4zsBr1xyw9ay&#13;&#10;X9N8LE24vxKlkhBjHNd1aRBufC5aCwP93Rx0zCWXWhGlNitq/iAU+5Q/6V9ElyP0rFduvfLHT22t&#13;&#10;eLwjhNOeWMapMynNTOWE9j3xJ6FNKh+rOdBG+gNOqW/oz7IHOylR94rvPysVopCEe1xW72ES547g&#13;&#10;prGzQtJ8+NiS2z1GALGvlF4JZz+uMz8OWVqaMBzjVaf1zQjBawEliuNw3fa3DQmXNxgAMuSAG3bf&#13;&#10;Pz39MhrTR/uAtMiAA7gjkmsqCWJ0WtyEoUBVeFV1uBNQinNX0YGFgRzNNjkAnvwMgJo3vC0r1XIH&#13;&#10;GVQNAcSOkJV1zWDn10ZSaz8qPmLUBZ2ueOqaFck2A9XESCGMZql+OzwcoS/Am79+eXQzD5S6aCkH&#13;&#10;fcLvryGuRR8IazHHPJsMc9jtnSJKABsute8u9816yoSfSU8/Pt7t6seK+Qb5Dcx0jLEoqE/6kc/b&#13;&#10;eUAlsdViBHcdEYipUmFUWvYFU5QZfjjLPRtAoXAhBypxp1FvM+wmF11ABJvwJoReTXCs3rcbPSA+&#13;&#10;YNl0iBoVORlRkWa3Y684DWHigy90XWO77tQf1/Q+/AVJ1IYZE1YqM9GX+3vhCA9d64N94NRO9yIF&#13;&#10;DwiAClAVXF1v91N/2MY7OgpJz9PiqOxSF04QUZz33Wv2sIWt/aT4sgKDKy57WjYkzc+FyVTQ0p8f&#13;&#10;BUXObS319n4pGHRHGdOI0DHmyru+rn90uCy3absul6dfashGUfjlIubYtryRECFd3iPlrBCIXP38&#13;&#10;b3/Jcfbbx4w6Ijzjwtoi7IorNVvo5TOBxrv94+MVKJ0WIlpk60RIgm/QO4somGigLd3K3p8v1RWo&#13;&#10;QFblSW7gXVYKgszQRzIkPxYWG8C+S4DCttZIu0jnEG457PhtCBeM68v7n6m9HERvqksShmw5lpUg&#13;&#10;0M3I58vpWG20cQSjErAcW5oAEXgFAEzznCDP7K2RDzh1O940k9UnxZ5M2Z77Zru9XPLRiAQdymPQ&#13;&#10;DQPZcAVJh8ZXUEACLLGllrBTTUiP094orECFuOAY9kI8TDXZajPyWzR36z216vDxej8PB7i89+CI&#13;&#10;QfRhISrHKSDNbnHF/8ev/3uIMGOmxp2egOSkwhpifmgHio73l3B+/tw19z04gxH0dtsrE6eazNqR&#13;&#10;rNs/7vMAMyVPtcSCbMiiqd86ddxjM/xr/32aEpbavqVByUYqLA7y4+0tI6YyRjJpv33Pq+T2MUij&#13;&#10;nzYs9uBO3V++rPY68Lr5uN4n5AyrgUsUR8AIkApoJqtEQkuw/972+dW+1gv8LvKR69v9fd0W0el5&#13;&#10;+95oltLyif5ioB9vMwbDUJNDCzyCPEewMhgg5zIv/j3/3cNVdqDkL/8QyaJ6errAP/4dYWmBJtzV&#13;&#10;L3xaoqCfvqR/BBici1wO8TI/AEGyh/sS02eQm22Fd9z+jzyTJFJ9uB9jr4+hNBENnYzNYSeh0pWu&#13;&#10;6tNxAV3V9rko+Pz9Y9opIOlw5jTs27hev4qubc8bwfDTw1vPf11+0PUWuub+HnhLRVdU7WXxbt1Q&#13;&#10;hhrpH6/vpnLPu1RWa74RYl0CREh0c79mLUrT/a7iHjXt6o9Mmk4G+pU++SYQqAzwU9y7ob6P+xp4&#13;&#10;g2UtMW9Yg2Oss+QcinZlPKKMR37SPc0x3AIEw83qNrEqAQj7RZLVI8SmhJoVXtzy7xmxUhFlwq0f&#13;&#10;lNjTRbSx7ZrLh/OzRmKQpYzZQwDbU7iyp4HC+PSpn+30x8+5PTzN0+v5X/+7ZBDz7Rt51WG4tKeO&#13;&#10;6/WWnxSkVHukd3T8XR/95A+A6djdYc6fHyZ6+4oHCMVsfE0mS3nK9j+TYsa5owtwfjd4X3HcMUwC&#13;&#10;m/GXh4f3+xs7ifPrZ6/g27Ql0nSdMtMfhCwe/LDheDf76enhz7RfeNhZWAfM/XNK66HR2/vHUsbp&#13;&#10;SoeBHFoH0glGk+fXpm8raHmTEvhu3PrpOPgZ1dAiFP5ZYsLt/VaGa9N2HhcHGcTuCa35SfA3she/&#13;&#10;5g5/EPOFH2OeDhpjMBtwOWRdDAStgMF6BiaNQi1PW0aeDvLpSsfuhLZkWCdnmHj+U3NWCb9nS1kD&#13;&#10;nV7u4vOz+Pv2c30iLCzjn4QpnNn4sZ9okwrTIYljH2NMtbKvkW57gRX+9ddft6U2a3OryT+zE1j2&#13;&#10;Mi1bvC2lfZAVed2UDcuaF8YLw1YAuZzzNL3QsEh8WUysGJNGHyubybyHrQpNceexgY3j5XD6QPDq&#13;&#10;9JYNwGgA9PHhDxv79lrMQGqj2cmah6XscTAc2cdD86e9f0P7DsGQnmVJyI+SszimC+l/08fNTQ8Q&#13;&#10;4Zc3A5ESLQLw/naXA4p2332KQrB8u5cimuM8F/HQbzY26sAsPTwLg8fUxj4epIFTdrsqDdrmTVZe&#13;&#10;iSrLgmhTl/TSs4Oo/frj9p8+/1756qaLNIq81tPTQc30uOdfo9gzeKlj83zcH1v2x2U2CShwVHHt&#13;&#10;r7qF9uMdykd+twCBN7MkOAB/hrGruydkzUluu5Dn+O9U9Bw8mA/s4K/DLxmVyGeQIH6DCvAXReWh&#13;&#10;oq3Sd7DEl5kgUHDHT3bUqZuSdKkdC0HpgO26nrGYsjZzRCNmh6lf0eosvPQHHjk+Br8dHpqga13j&#13;&#10;slhFTu7TaEu1XpzDCaprAnbLYYOE4nflJNuO+dM7I9SoyH8b7PrvP/1cW05HwEwLLQzzfLsgqiqD&#13;&#10;PFzBuQJQhSQ0L6sPX5iuFAG++V04VrY+bxs7bWFzm5gn2efaP81zHKuU+odP+I2BvUnklN8LnHNn&#13;&#10;n8Ll0qOAUu1FCWJLYRDtAXa1aruGQojnpJ+viOhboscrY/IdMuApGMMLfDl5f1nrX3k/RivMXjHj&#13;&#10;FwgOCuW8Zhg9jo/HosHbdyTcEokjHTkSPIjXH7LuIN9UaG7RSNkOYoUcG7djxGr5pOy3QdeM7xEV&#13;&#10;dNsxYbFQtix+OboJocaa8RBpO9LyeDnP/9jFYOHwFt/cQ/fXabfsaTjWsDQrHyraUL8t65z2oJ/D&#13;&#10;22yZZg/JyDNN6GXia+oMPiqhfLIuJMzWx0yHAaFGPwC/cwYPJXRJBvT4V/P+8oT3+ooqpnGBxPH7&#13;&#10;58XjCoo069Q0+26TD1w1NSEJwo3Ynwro//ewuaXorV/gq08A5jbUbA5H1bebGV8l/TVkEfcOhkBH&#13;&#10;wAqnoG/FUiF5uT0KNT6t4W+MUJVB1dFaLNjOn8s5fHbxj1svaDBbWBB+ltO+Pic7i8tOGO6PLGeE&#13;&#10;fHD7l+HIpmLymNv+u4G8NR2whCXK0JJxEijxCvIpyZ8O3iF0p6z339BW7Oq2mxlBaSPwCe9TeyhZ&#13;&#10;DPVISmwaAUVKdcFGvdRvinXQ8sV+QNILzQAv7y/5LKAKN7w1on3tej2GHYiu0o9EcxRFxce9+FN/&#13;&#10;IgWhQEdbEmk9rf/yy5d13IMBsPK74FPBHrWSenhh88v6W/vXUH+OOr+H6dA/MbX2Mvi3P3EaKt4F&#13;&#10;H8zGecygbGVJCuqPU+rRU/5IX8jn8WFjTT6cmHc7roZrlIo3u9KbElzvKZizbbG+T8viKmELbLJ4&#13;&#10;kMNEMldaViUjmuoPMlPcgJ3HdjiY6NwY63zd/OPhyBNuFf3UN2M0rtWHOIPzA0fD8i2RFnOQHg9P&#13;&#10;YYN74/CcaqIF8nr4lMwdux/tevnyKPdtEefTrP33bdIZPFWEQYiSuAqg/EX0f9rVnvgXSKY/yXuK&#13;&#10;rC8P2ojH9nEnZTuR4fYzd89Uqf09yZJ8yaDh1YQN1wA1ZIf7zbgD2Lb7b09D+Kj+AxOlPrC/xdvh&#13;&#10;cG54888ll7tpL395sYw9bAieb/6HfvZjFg8Ze7RFHU/Pzy8/R8weFc2DwCk4UUUwAaGuVIlAR3L0&#13;&#10;1UitU0yt4ZHXrtM/m+2XQTepUVec/V7NgUn+kT4y41W3MadG6LC89fmzrI+sv7Pnx8mazHnYvt97&#13;&#10;Frld539kRNZPpxe7kLYJ04uUIPlNYBwR29ZJsArRsua5MDGamOeZPFQNyxFwEIT6fFxLIb2Qg6gw&#13;&#10;UgpfFvb4ONQcajItXEwzT1u7m3/t+uPu/6/kPy6K4tsJYRGhwVZdzZgMPrLPu/+R/MOSwk87dmX9&#13;&#10;ET/aRsY1ToePK4Kxry1A36ZSB3aXExnjIx2Mux9+Ub70W5oI5iDCrcatcED7s6a/VWCq/wYtNscI&#13;&#10;0AqrO4hv3miF1lRZ05jt5S9fL6u7vwNxKrUTerze/kqat71LgZDMNtyQ/SdsvNPzhpsXsPNGU1c/&#13;&#10;bXT1oZwb7WwGx4fmyb7ZoYcletaQMkQESNset9UGnytvaQksLoF1NZnISRG9/Om2ZCnwYb7BBwVh&#13;&#10;59A98hGAckpQYTTSM4R4dxkC8WfT/ZURWGLMRjJT1pTnrcsoXfd1EN/mMZX4K7qk5U6jGY8Po5+b&#13;&#10;h95695xbQc/RxFYcbu336dv9cjnOIuBzE1i4b1Mvnsl0l7ig7Mf6qX3sxurhkWNJ63iF9+nJ1He6&#13;&#10;J96+GnSI8cb/JIdDIQ/X5s/8vuREK3xoQLl4CaCcctXFa6pkJjv/uUyqnC7pyxcFHCYGw6Vj5bT+&#13;&#10;ZT0YKasA/vTwW1iMnx3+wWY7CqlTxsZlcBZW0ED19XU4gKwwxdjsgqo7J1EiCblYxvXl+ak73M8Z&#13;&#10;vcUUUoJfH3rXYB82LRkx0hVEpY4OIntm9AAqLxjUEIGyU/5x4QPyFXAxRnuW/YGTsHuE42xQhDmw&#13;&#10;PJf9+HV4u4YIn9Hwnn13S8veWXDz+Lfw7t1OGnadtYSfnh7agqcujq6G3LJ8C19wZMnV3IUf4nge&#13;&#10;TQi6HY4ZoKSHRoz76fFIgwP7HonC5/Y2jrCglEv3kLd9OQ4H/H/+2/+a8MaPEFeFNMSZKtbN1u7z&#13;&#10;xzRunz//uqbt9bYJ3gxNs0KnGoFB4OgYWRCUHFrJ646lLmEVILokzo/t+/elQd1srY+1PR4qvW+e&#13;&#10;d1pZs9SMI2QVFU5JHCf0PJRcJC4QwZuLMVBg8WrXrumsix3llHFKtYvURY8p3p2hmKUC6UV8LPfW&#13;&#10;E0TmmhCGrWqknTzH8DQo1LHLUdRCm+aS7uUjLf3hKGBhJFWPwx1ymZJLuELOFa9Vfhk4VAoou2be&#13;&#10;7JrT2/36+XzZfIQAi1yuoeiK7euLI1nUhvBetaeY7vc3H0qxMVQMKoKES4a5C9eCyrS8T/V9ebf9&#13;&#10;UWIZWEbBw/0GBDiAS3O7/7s8s/uUUvYI6vPx15Knebntm+na47r6OzKxGEVLtlWyGipygFKubbal&#13;&#10;JJwRrUR1PMF9cU4dhVQSQ9AWgjHOHgBKf9zum11On47XW92X711//Pb6Tll0CEuOMc5znBiAglKW&#13;&#10;6byE4+kc3O6jg7VgrH3EkvkKREiZUiTESdTrx/weIVzmWXXaZStZGE3hkETruBB7jIKzEFZJgQWo&#13;&#10;a4e0G+BjgdEHZ+eoeHRx392epqgf+uhLCEFBQQGlAQNX3is3buNKSSTe3t4aRovfpIBujCXF6AIE&#13;&#10;eb3fOeXz/YaUuN4m1jTVhBU63ZGGAN6yEKsDiWusju2+BRhC2OMq4Pzui5Tv3hQMmq4BoALAGGgZ&#13;&#10;hHFfYSxQUCAhPXD67r0uqu1LwU9d13XchT1hhzNlFJMSxjfr43uvNE3Auyx6sZpFNv11vxGBmGSW&#13;&#10;C2LTGg0+9A1T4foGGd1APrYCAVlKbgaBSXxZRg9RAQpjZGt0tLrMbLmfjwMwlgBKYlmcIece7taM&#13;&#10;DhMKdAm1hZQcDl0Bpe2AKwBStQIYt43g3s0QPkrBIa68WsBjCrF6iDBCRakluL5tPumzRzuAsDhk&#13;&#10;TD5UAADhXB0IqAnkUCSWg2zdvmcfxj1whDOpAILEUJktysTtVjOCKY2g5G0WFfKuvSfXzRg9NLCC&#13;&#10;mKt3RGNMcZ7uLyWlPQNGVPaAZlhSIVigWqoJtUE3uPAsCPHbMnNCeOGiQL+uFdrsTALrcNIoiTjd&#13;&#10;HWZ0OCqI3v74jkgENLNAx4oARhlGy7C127rNiT8mnI259w1MpfCOU9F5h0MOQ99TKRyKINpDO8AC&#13;&#10;puUtUxhDkUibf74HbzAX42iaFpDuzLUghMhQUYXD8dnjnO291dS7NUe8Ow9KPgzdzNeycZN2g6yH&#13;&#10;jPd4tzuiTdj3igJDICTAMMyrY7kyfgFkcbiyYRAR/ig+kMJsaDrtVtMyEr3XHCaTNgOgkMt6tT42&#13;&#10;arAYSQG2OgMIb+9/P8m2eFcVLGY9ap7C7oqnHNg9EcjRHha/MsIIJsbtsiFUAK+CIgoQUnJdzKuL&#13;&#10;kkicSpztcq5tKTkWf2jO0FfJSIiYYnhse1oAqI40vd8TIcw4zmsKxmLny2Ih1W71hMo5+tPlue0v&#13;&#10;yY4KC5jBvM6lkodHvc7joetd9o8CYrcmnDopwuwUPTCtiIp5j5ooNfh4n3rda6JRLuenvsaIEVtX&#13;&#10;inVjsweupoJfTfCqLcVgC5PfOC+LCQZubatQzhkkyhDHMWfaaLVlZBBhjjkLMvZr+JCUj68zRphT&#13;&#10;XLAwxrnN00RKlbhg60uOOBPAAMDRbcUyUisSGHYH3dMHcb19kLb1kJTCUJE5G5dcKEVola3AmtgU&#13;&#10;OWeUgdIQ1qL20s3Xu26l1BJv+/n0WEDq+oMmp9nvlKKcAknGEUqZILwpNtOh24otBIQC9rRveSH5&#13;&#10;3A2oQhhL2UxBFCaQOSm0qbDAXODsV2s/QE01JVrR6pJdl6enS0kWfuKkkTb6FvMaAYJQD21MEPMG&#13;&#10;EVJq5SaTjGpgS6EA6S/dL+4eDp8uESBfQsFbJABYmzaLEGQuWlhqIzIqurbBw8VByqlmEnEaGRes&#13;&#10;Szmk4FMfvU273fXDUOPbhmrbtrAA0Z8LIpI00FFIYCnm6anJq6840YzKEmZsWyHXfaeUXDRNIUmK&#13;&#10;7Tzdcuj7poRofmYIb21/yagFKYe8dl23uv0oDhhzghJFJeKaAlxMhDns6zUgtBdgrNHPZ410nG0L&#13;&#10;FInYW0MplrIhOGEMA0aD4tb6w2GAAYK6+RWh0onslsl6ZyAq0MQkHCRJau6WZFEkF9azlJBtSEX7&#13;&#10;xhvmt6gYX9ZrKRmD+dOxHZPloCl7AQ4DLpoQ4uKLTxzAAgODElQK6IeMAMZkNnuNDkXg1r0iv06b&#13;&#10;Vrx4ixENxFWJA6ySos4z5BO2CaKgBEbJvs1IUb4v27YYCysSWlNJcS2pxLTIY1Mla5Ay+5qrB2gO&#13;&#10;Y8KAwYhQti7KjrcEIc8sSCT7WGLsD4dTx7d9TfE03V80LVqRBdCP92+qbQoE0eygyM/H83q/GkKk&#13;&#10;OK5rROSEzXfJWljQXPffH39ThDUSu92+T3eEEEm4uLTDEOJ+1DpguvmMCc/Q/X75Glxt9UlCylQG&#13;&#10;ITmbbA5+jLLjRECOmcLQ7zeaxfD1MG7Xz8/nnKi5Ugxh8UFnpWSGir4v6/X6/b///b/ke3Qso1IQ&#13;&#10;Y1SrxRHJUIE1g5LdwnCJwXPJ5ggCjy4aLVp0x8u+7mhjqj0+UQfN4dM5jUCGKlMGxlT+GYI5o2wr&#13;&#10;xhgnE0AuFPPCVanueJTMisxZDd7tKzl2QBPc6+0VE7G3XPCKDAmn5kQy6rmQ4LBkgQveloUSJzRJ&#13;&#10;FfK2p5hiSnazMCxh9Pu+iV5ygNBAJRnc4kp5//z11xIqLRAE4aEnDQ3BUSIxJYvbmk/9niPuGTk0&#13;&#10;2zy5hDvZSExqjSQpliDMkDhYil2WUa0gIQwU20HKTjBmIACUQpdFcYBjVavhsEy7lbKlGGKPD610&#13;&#10;y30QOpuZYFxy6JonCw3tmxhrxMFhXJUmsKCu5mqX+VqFesAoIf4yeUJxg1uGSSieALCBQDRVQsMM&#13;&#10;IEqM4/eXF4FPoMTgJhClrCn5BBBlVES/SU0/blM1jncKcpGW92WzXEilOoh671OOS02rFn1SST61&#13;&#10;09tOaCAopbhTEv08M61jhsDCVraR4SvwbUMrUMf2xIeeGAMULpyG7X5kjTMFoU5LmGKCKmcWlC4o&#13;&#10;ipiy53G94QqK7lVMDmHqfIw+kkKhBrAgEOFu65m1FkD2dDowtLzfFRS1ItEpAFksFc4W1swIlZgG&#13;&#10;HzGt38c3W6OWOdYSYfWbE5XGVMxWhGJm95Jpu0bkFxd2RCiQSkoYfD0dv7IwQpmwRFuyyIH9vjPO&#13;&#10;rtfXB6UTdzkWWjDulChsd46dMagZocYaBFFTgkmQFiaQLX7fOaawAAohrjCHAPNqU4S8NEfZBC+e&#13;&#10;Hm3/mlMAACAASURBVHIJirDpozx/HjYfTMiNZHWve0RLhrrpWAZ5MrzFt+urojwaYzHFNbOhHR6f&#13;&#10;KK0AsFZ1IOeuoILBuK0muLbtkQduMr1uVMUlpVCjhqRCjgpTqMED8nsihenoP+AMMQqlopJu0/tw&#13;&#10;aCHKvBIDW1iZQAz/b93/lNnefebXO6a0tvLw+sfVo/R86Vrdz/O2luXh0/8QnMVxH2VVHMb1Q+Ov&#13;&#10;sCnJ7aT4XLb3cdKonBi5WbTZpaMDMjAQXQk22UB5H6+4lHA5NSU1hVFYi1mmAwF/MopySOv7oTlf&#13;&#10;E0+J/3p8GLfbtnuEJfWu5LIaGEoLURQtXKb1NDzc122VbgvmORCiLCeH8/DXafwu+FCSaUQJFIwv&#13;&#10;/8CondfaFX3HTjcdDoZSx3zL1wM6zB1vlGzn2Yri3kl2oz/gAUEG6j8BqHuIjEoMca97f192LHVK&#13;&#10;x+rr19/xCGwA79PcUA/oQ6Uognx8kM4nxJoG4hGOEAXJksPLQ/uve7xu5Ue5k5w6mjsY5KiX4SlD&#13;&#10;Xct6KtRQPFB4quwN1NI0A8ysEL736dAyf3/JU8mSTNZpoa+b0UoSjAkFKPNY1qaHgAkgACMkutgY&#13;&#10;tO6+VX0kKTDOe/Zfv/0/HfuX3x/otFuoFMCT7C9mn9uWF1rzvtJM0hTnwCUnMY4OpmJSAXJc02UA&#13;&#10;3hAEay52sVqCv7Wn089pO6qGazpuH53KhX9CoGAACUwVN8MgAZhDyIfPv9ACWMoH2Y5+YhxrecT+&#13;&#10;A+Kq2zZfgeU5eE9IHehnugWaMIron4D99vVBty3JrBOMlADTHr1p6THacD6d5+X18+OvydtL3yYJ&#13;&#10;PBAZ4y4Bf64Ng9e//x0PXRZaNJTy+LGZhsjxfayFL218ln9585vrOUaFMbpMkxKX5YdTBAUzEpaX&#13;&#10;1SVRFrg+3FT+Kp2tjXpQecolCCnVEU9jUQTIYnPiwwml3e0fy9PpMzojzMRi6umvzWrWXMFY0Sll&#13;&#10;1Pf/WLanRqt1s6jWQcJ5U7hfzH0ON9ahxPol+JqPT0/qzUwvfpb4AYip7qZPYK8QTdlz7AZGXl8F&#13;&#10;f4ghO7Y7eAE1220EGM75Z9OdXn/cYfcgMIBRA6/ndg/Wrh8bNEWnHDGxlMFoXys79H1L8fLnvRy2&#13;&#10;uJWOPCvN48tN6Y5r/cTY7Toej6f396WpWDFOITIU990QUzTzunb8NzIEH0oKEslY8hpsX3cSmWOo&#13;&#10;HLu/Lupv5poLREK6OQrvKE5dQ6Agu2fvb+PX8xeFaY41BxzzdXzbwZmc/stT+mZKmr11DCEGjml8&#13;&#10;YxCQJsZ9Uh27jjdSTw8UG0heVydLlIxkHArND+V4YyIUn4hdIqAMH4duyxd2KiXOAu1rgIADYyBj&#13;&#10;p81YN9+RZnM1FymXeVGyRcy/jnMyOc7loWYg8Tr7hh67z+zP+wgBLKG23t3uxiUx4e1EDIYpOANj&#13;&#10;312akqLdDXxG22uNsvgGlsTbE0EY7Xve4l1RfJZqzbQBCFh/FOJjRsffQaSkqs78x9v23BQOfwGa&#13;&#10;N21LEHR3SY95f4W0uwUJBSjJcKYaPkw1ILXSHvWpFWKVGNl1DgAeUeIESEV36JfrVgIoHjwqtmSP&#13;&#10;EMKMZL/KliXkjQT39yulbPqYkfK+6FRiKAkUIPfCJfHV4lnWHIeBTYETV0nO1dtDT+bUKKUJKW49&#13;&#10;n7pwpDJ9jIpoyPvxbT5//eQ5TIW6HV5YAAHLRp2ez1QMENy3eSUZZ7bUnz94surrU76vDTseut9i&#13;&#10;Htd863hLMgnwu/25DPo4vc39uWcoJe8BEX98x9d5/PT1Unxo2ucFiwmLUxvhUpqGZLjuDt3rDaSc&#13;&#10;VisfhvNB0DDeAk1bdYRPuZ5cb5JVA+oeob0zhfTl4UQJmD0soeAEdKEmcETkbFIDSBD1pJQq2elM&#13;&#10;MEmBdeKL3+9RJ0LhR8FbTMURVbuC7pAqpiSkuK6yntFu9uR8gfUf63+TR7bFfFIKwDJP8xCRSx5h&#13;&#10;+vP7HUbmiQneOrsdOg1Vv6wmAgKLMDC0z51D9CBbj2xSDpuvkF0rhLs1ManusfVm1CS7vEjdmhBX&#13;&#10;ABS+UwBBKjRLrpUQdPW7EPmdrzZ6gOFXfPbOVQoSxc7xkNK83BDmJ5P8Dgl5GPX/RxB8LNm2JIZh&#13;&#10;Te+2P67cNa/7tSFAIsgIfYAmCo2loeYaSt+qEBQEge5+9pqqOm77nT5TazG+EGKZX6NBcHIrKZGQ&#13;&#10;9jIN1CeZacWF0yusCrhv3LzaN7c6suHC6TPGbNwWhEpHE6dU9/O83x7V0cC40Fhtd/z5YJYNbKD3&#13;&#10;OXuaDDQaR3enzAI4Cqfe53ONizjY9EkJlwEE6zIqazNnbpn3UlxYaqtKIcanpu22WeMlFBjbmsJI&#13;&#10;wFWPlSsXvXRtkZ01UEOqHJQnJolwuGqCKCmMdxcV4GkxSlfZrHVVjPOYcsQIQETjDg9/e+OCJxzC&#13;&#10;EKqCCHREoQX+206+WL+VrXK3KZTbYkclCporXyS3D43pZ3tvCfbXW9rvwD0ZNxV7LGDR8smv41qi&#13;&#10;lnyczmuNd1GFbrIso33dau8hgBhxvdmqvqTRAwCb3QnQkkRg5glKs2uO2VscHKFS12aNPmKqPNx5&#13;&#10;1CDBXdbUKJzdfJ/oB/v2rmRFSaFVyJ5C4DmPJMkp3rcUvl5uf2iOGUWfbdN4e4bAQ5Gl8xslR6d1&#13;&#10;TMYXFrsiWPfx5WmdtbW3lHOKH2i8CQ4JB2cGD4TJQp0vF54AJUe7TAgHXzf6AhirjcY1vFWqYVK8&#13;&#10;hjG/ercNnBuYKakrPWjuqEOZNvHx5TBdbkOSlCqORRJTl7p19s5C008+3M3mIZSexy6oSY+I5/Vu&#13;&#10;a4nqKlW+eRczSCZsfdRdcnWtlF2WJpCnv9av48jrU82MeVsPcDe3hMS4eX8ZR8RfUB4Rw1TiRlCY&#13;&#10;vCzFl+8/j0jhIsmK25vn8x5UOe227IvEvs9RO0LYhXG9YGf2lfpl6tpmyDiGeIjrXQmBMVwsEnVr&#13;&#10;TG/NrfO7n2/fnh+Oh93u34ebPCoLUrw2RXHlgCznGTwU2FA/zXhb7VjA5jOGsB9vnx7RuC46JA/w&#13;&#10;MmhjV0RyhanEctTTzQzQxC3r5FLFJEY3m6tkfIlp8oLUjLXc5ZWEMsBMWz4CwxsyZTvFQBkt6A7H&#13;&#10;dP7yDeXc4g7ZsFjXOqgU99EecRmVXEBoPzzNl7gMP5UlX80omr8KTwhgAa2nVpXVLgVkbV/Hzq/9&#13;&#10;oSTeul1bpeCW+fZ+gfgIvt0uLIAbWIrjw/tkKokDPgMYdm19Wf0nLtbItlxivOo3LwoGJcQQrVHv&#13;&#10;Ds35NmNriMCIIwXF/S1T5ArlcGy4mRgvsCzNNMeoZz10uxOLmZWFCel0QIXYWZsYb4JhAVicTckR&#13;&#10;Bux3/L4RX4wEcE9x2pb7vgDaQ+sBpKUwCkI/QE8+7TsO4yaH69iDUCFzWSYg1DOLzNMQBBVPiN2v&#13;&#10;5zdHDKgBmnuI6gygLcOO/VjU6qcv/5A1GZbAMMMR7ln13d1r2RCP+ylQHeGu+lv/+uQcz0wmDttu&#13;&#10;WEZAcLsrt/+4VY+iUoVftpyZwVuxb1jBCAvDNrO2qKzEwRBYBM2cSMfuSIE8Nk+KniteOkTebViv&#13;&#10;fwNREXJi4TdcZCCwI3mHD3mJZcEhtGm9x7bwiwNb5odq7deIgGYjzATlyi/8um5/enx2kKCiOqLy&#13;&#10;UKp5GCHCOdqSqnUaGxH7aEiBV7+2w7ycqul6P4huWXhEN1XvRNEM42sZjgZxfDjQlGRAR1SsbMI5&#13;&#10;dGUlMFyLD377DqX67e0WyNTAFwIBiFtL6HnsZdMmDo98Z/r1qBodYjkZSNGKDQuMEwEsfKhOr/kG&#13;&#10;PUkL+GHH8cciQOgy3nHeHZXz22aXFjUzf+aAspjw//k//+8hW5VQbQcVqPPeoLxvT+c+JASpQnJW&#13;&#10;s5kIxaIsA56AQdAXNq5ev8oM0ZYwP6Dngar6vY/FY2KH46V/7x7VT29mVzVFRGV+fXdsr+qONGdw&#13;&#10;5+AwaLgAxaG7VRfE5RzYbNmueGuVj3PwCXBum85Yy88s8qpAMO+cvvairKT211y0redVkgRD+8sM&#13;&#10;A9B6xFDbBhjpe6rFVNDyL9FEDuw1TyUgdpjk/t2mT46Ae7waaEODIjIZLbyH6Xw+Vc3b+yvG0sBK&#13;&#10;0ZbpzNk9qHSnuppL7F5tiKHcE8vfS2dIKBt1B/PDpWIpz7e7tF5xDJG2pKnOHXSxaRmCDJZVWEOT&#13;&#10;dolHGDUSeIl6CbJ4mzvQzcg/uR3wY85fr5xIxj3yGi4apBJ5q3NEXYfXVeXMoG2I2UqiICtjdZaF&#13;&#10;2TYERsGh3R7Jix0XCvM3cWWs1CB4zvI7agD+2NSYbSlTkLFbbVEto4UO5eu2QVm7/FPdNDFixFii&#13;&#10;vjyWG2geqSJTfMnKuBRDC1CGJFA6dvGHcWMmyx4NCVOMeKWzLDShc+bLjEBF020C97U5wXge15B0&#13;&#10;ZnaMO85DAiCtS6DDnEGSdfTvRBQwAuAiFfvv8HsCFrqtpaAOV2nnfKvqXaHthGU8QwVdMyfNdxSX&#13;&#10;d7fAhcIrQfQaO6haJHA7KC8CJANmu/DkgxErxmcAvS0pkiWnrZxY+oDeiEfgzp4PFCSLBXT5enz4&#13;&#10;05XZe0eTBjLDhsgDrHKOx+duvk1l0dBy+j4byw71hKHiKCg3qrp4RviX5KQLu7fdxMfXEnJh2X00&#13;&#10;Cvpd6XAPBZeEA7veFKAya1ZUCJe8CNvrpTw9heKwOwe5i7WAXeCh/h82B8ia1k0huArXaQVJMihX&#13;&#10;xQhfAmBPR3oWeL6GkxojjhkDLDdD2QFmS+RImD0PFkiyQEPIq0DMQSpOL6KENILaRmrASS7RvDt/&#13;&#10;l17E5EmEdhl2+5WdduO6gkD+nRYIxyovgmeNKg3SHF2OmfB+XMayapucxshYg6sHdL1QmgVaQZ9t&#13;&#10;+OGAIKkDH/lI/UlY/4Sh4xtohE9Mr3INQWy4IqIIi8HvdY2W6Y0zAj0QVIGNguDVSxsMlqmu2293&#13;&#10;nFNF4L3FZTP6tTyVBmMLhC2BEUth9pX5VgqlNYxwbpdaZRpMhvKr4NxoGAJ9SRQQvHFoKc2hhD6G&#13;&#10;8cbLzD9SAnK8zaUr3eJQzkMZaoN2stmJjj/hCog10lztJbns4rOdAwb07+e5ePlgBanPa0YqAwER&#13;&#10;T2x43xDvMCxW+HcfqO8IKhZ9CGvi0C8rvUCNAA6x4Hg1GmWHlMiq7L12KpUhqvtlefJJkgw1IEv7&#13;&#10;NdtEY/20hZtX0kM0z33tTKrpZv2kfWUv3mEzW3DAM6QMlcQL2khPtYvKrEUbr3aUFFQwVZkZoGVM&#13;&#10;MpNSFlhESCZXjLg5oC07diiLuZbiCgGtypdyShMAGRKJZHSYVHjOM8SzjROUeQnrNpS86NN2D2tP&#13;&#10;YCSSbQEm0QQYKAGcAsgRn8ERTmj4V613PQKIg2l+N7lPdKctBEjk+oN1JPDWZAtGnZm7h+9m3coE&#13;&#10;UrG9kr8dJtnvD9tmCkTPuD/kCrrcy9Au2/GhwYJvw1EbwyOhg06j0zgCyNY5NQLv9nsOBIWquvvl&#13;&#10;zUFXazvlNBzKHTPUECsA2Cr8XkJlwz1BxCPn7uv09eFY1wX7atDxqVrijbeA71Vh30CAIFcoKg6R&#13;&#10;lsgcKUh6HVPBOjP2L1LRDChFsTOtgv00JIhdDCSZDAsNCv6Uf6SSrqbDxboL22jBQlMxUuQN1uKh&#13;&#10;SMRLJZZBo8yRiuXGqcvaHd6KHjAw3c7WYQIuYPNtKHF0hOaMnGgAbafB8hlkdnxQnhiPh8Uw6tr6&#13;&#10;gSi1QbvWQIxTTYS/66xYo+88ihQkFNblJQPr37ZdRTjCipVSPoC8t8FhuObawgnOMlxbD4SGmNg5&#13;&#10;6H369P7svO9TjxsqFIqU3MaVUVm6umpJ3fq2zzh+0nfYIrZ/YUN/0X6ryj1K6UE9+O9uKVMvYYY8&#13;&#10;JAjzhmvISmjW9IhEWMmx/BOcfkP1/2SsoUUa7Gs8ougxXsRQwhWBJVFH2s9n6jz4brbD3r/DKSbl&#13;&#10;BiS45zBRxDvR5e0QO5si1FumZc9N2iVadVRL/W34QhuIQ46hxEYfC3Z/Wnm7jdytFZHuXGJBNffm&#13;&#10;UsgTTTzeMvgEe0siRgFYvUC7bwLWEEwG7OfO4a7iX3c5rnoZaYgXIssBclQX1cN+zM6XHhoLJ7LU&#13;&#10;b1vi1ctwR9IslOUtTZsI7an9KY1fC8fEuECbYsQuY3hMshVE6tstYOeA1SB6UllXGxfKqtrQTywy&#13;&#10;BWiaTH4kZnHv8W5aP+3qiGtr6l3KZUWZQFwRR9EPThQOFoFErKfgSlbzwBPiKeSn/fH3ZOZ0910C&#13;&#10;jwgYCdgTALFqeH31++c9zHAcN2YruBYKnFbzvbgtrSpKXuox3nZFzEYA24ADONjsdakKjt5H1eId&#13;&#10;L/HbvW8jrrBskdsIbyx2jvuFgEMdNdCglSeClz/ACa0sLCVrUyLWi4VAM64eJ1LgLIbCdYQiVmXZ&#13;&#10;0432x/0nNxS8FDCJgp/e8ogSRw4zoEA5F3qX/VQV+M7n9/MuaUJtCiBRIjAnW5GI1GbBMj0G9e/N&#13;&#10;jCDGvK43m4egE5ZbwB/lC+chLBqwI+i+R2foIiLlR1uDwXJtUYOXJkeECBAP9Pt8CHd/DxAeD1ez&#13;&#10;Oj/TSrK8hDXF2Ow4QQ9wQDJvVf6QqY11sthBUcOSoDZHdpVzYD5L6pjgKYOdu6Y38lk93bpTVJxw&#13;&#10;QIHEClgrU2a8ErwkFtZWms+dv5EAcLFXRsMwbdJKNIpv+97fXXnleFKOzJYEjSIsMQlzkSibMzcE&#13;&#10;QaMFXFop+QJE+TpeyOmxlPq2GUB33q8FiLKG1/kL26rlQZKo/Kv2BWmmRcGkAeq/wkTV3UwSCHOa&#13;&#10;OSPIQI9fGj34MchQD7u++irVwg8YMR6hBSQyuX0Ls2JuT9yxSZezm2UdBbk2bY7GsK56X8wMaPXQ&#13;&#10;XYa3P8DjW6UdzC7mI8qBckRQTuTpjr8/REdIzDCLALPAtjiit2/gIARuZLJ3fyuuqMFzWkjpN7Km&#13;&#10;zOaR7x9YupVcF0P7jYaHoEMBeTJdJFVBALHX2+xRBXPC23mNfUwKBuCKVpFkhOC7qtwQXnJhRD1l&#13;&#10;kvPXNV7r0+Ok8Ueyf5uId0y8aYJXehs/x8qNEPS6Ohy2gvVkZDxEa4NzReCucVBioSQnYI7xbjXJ&#13;&#10;d9+fKozD9GqeZFi8R6n+0C5z3+wJSg7a9aJ7mhUNBYnsXhaU5ppsehAJlnMYfDFpTU6PeI0LVrk4&#13;&#10;nCCaquL26o7hMtPUpUVA+Lsg1Wsc03OFl08IbQcg6jVuCWUSy7okGX2LktQw8veSEKOtLXLocNJf&#13;&#10;r7wNCzi60rFvlD5yoXK18PXPeGNM00DLNvUixZz8ij1gPEMQg5GX8vfPAIvUoHDn032+mGxD1/xR&#13;&#10;yPl2Wfr3gzEqhoqDpwdRj/h+uaOA7RTfMDGEWpQEbL9tGXUiVhGRFnqfM2KeBo9RWW3rsoy3HYUY&#13;&#10;J8PNmIZ15O4KStfMNXvPfYEZnKyhza7SyRmMBP6/H//XNNLpQnRxoQ+fPXLz8late/+wQSkmC4W9&#13;&#10;X8O1bvl9PD9U9WSpKZ8Zn1lZL8NWUFX++Sn9zj3jQxXLX+44RwEVo20BfgVwmP19BvA///jy9cuX&#13;&#10;crdf4dSu264yTTGWRVGyH3Zz/K91Qw9G/zpWUMHTY32BUPv1vsQDPxQPJDvv7gHoqlyZUjqKpHv6&#13;&#10;fPX0MsUEO7Zu606Ut8wqJ0+BhJ++eEEEDJvPvHuWR68uNK+exY/neey3ge35sad0FzDECIpBIv5R&#13;&#10;rM6c9g/WjM9/TgJHYB2f1fK+Hkltu/nVfmS8EiCbeH8Rqv/99aA6A0D7eNiAH7a16U5myoVvGrLq&#13;&#10;R/w2fT0+ddH0w9xXpaqqlk1u2XtEh7ZbEoiVah0CGGyJVJsP3e4h2cAsqB08ReK8l2WMiWrP7qXr&#13;&#10;vmKlufXcmrMgSWT49eIWVSTc2p50dPl5YGCvltKnu70ydw/LX8gHeOS3canrD8PQl8fdhHE8HqSB&#13;&#10;OtiH59Pp4ym/phNE96/zy/7z1BhkkPuWWyi6z8JDP8blRlik522xDX5ClN7LRPLyUQScu7YqEPIR&#13;&#10;ikkuGfJSPjmHr9+EQ+v+Q/BXlv9IFxu1papg779mTk6q4PrNS1Evy/xMOxyYnxaJ0G3KaAzd7rSg&#13;&#10;tDHgEx8duFbj7fd/AxVbBe0cWfN2KHb9PyZg5PT2Gyc1zV3Hpqg9g+nfvnPBg1vMf/vDX9793b2d&#13;&#10;xYPcumDckuxps1tRYdzDYb3fEl7LgvQDBNj5iLjeFlfk+JnWie/qgx7HCQOeabj8f/+xp1i//d6Q&#13;&#10;j3HLj117zdfzuszDNZix+STewLEgu3RfzObIYLPDPkR6rK/v4X4uW5WQ3KeivtjQq9XABSPWADET&#13;&#10;HA8PkYCpf6O1/fsvbLf/C67+n+ryl6Wny5zbCOUmQHasBbPuch4TasdV3ttYsOevYzgcvQ/agF40&#13;&#10;ufbSXlUMODOJgqVs7hRL0/jx+DD8Hv3VPdBaFdv9vvZrkh/bb19/fdqdpMNLSpIrSgvE1Ffb/FUd&#13;&#10;5zj6dn25TDjbUPJcot9er5SR8XJ7/LSvYGBQ2CUtdlLnc0HUNERkz1XlidqOwyPEWUEL83XEG6NX&#13;&#10;wHOSteuLTAh3pvBjBXb9+lbX4pyylE3cyo/1PxMz6pZpqEmRGOMOlQFsAdxUFkX5/Pr10rc2xFDt&#13;&#10;y81Ox0tazSS35bQZn8t9032/xHEt+F/p8uvIhTsecMFPTBW5xks5DvlOI6+m2qWxJd6sY72rXT1/&#13;&#10;fKfJRh3TdCV94fRnUizyEYApmOZPH1/nr3fe1UIeXbjSeLFTYvA69s9kUoWFeHz80KiVLm7ow607&#13;&#10;/PD97/+j43v9jvePj0atEzZuR7az8OkjTMcLHUiUUY/z7WubPmE2eUhBUfvu9Ie/a/26SboTXSr+&#13;&#10;bT2OOd0N+vMHoyfptquo640KJttdU7esAHIa3aqBcGjk6+o17qU81BLA+fI6I1mW5byuLuuwtPyf&#13;&#10;oOWbOuEVRYGbEGeKp2l8Q5KnsrzHzja23b/YDUlw/lj/+O38iito4Xtb/nHM0w3fcdFfliuT9QlP&#13;&#10;873ZIshVpVIccGdBI9sfJvQz/DWyfblUqb+3H7v7Nr2DxLlYcwSc74fn9ASs7ofH3Ydl+WaQ2x+b&#13;&#10;AEP/PVDBXQKfP9SEkhxBXgGlDRrXOZ829s8o2mPdobBCtIRvxVpk2jbja/q427qD+MdP/6ra/0Sf&#13;&#10;Vphvef3mhP0UI7WkfwshOhJAUZdv4xsU4h3Yn/38xx6xHxtPaPv8ZOz3Ji0o2AOV2F1/N8OhRgr5&#13;&#10;P7483X4b1nfw8E8o3Im5k/Vd8emn5T1Q0QZGU/leekylcgHsUrX2BnhYfZB3pDNeMRo+moeff/mP&#13;&#10;9vFRPuzMq+5sTzOt5O4NbI+ArfPWy/TxuAcb2JdHG6wuY9d9mC9JLeO3jfzw4WlfoBHitHtcGK28&#13;&#10;lcnWEhOV5Uzvc6ZtdYcLYqclThgTAmno1XD/XifQBvAOl9usMy6rHeLVFofMh3pf7btkBkd71M12&#13;&#10;/nPxaZvheNcTI1JU0GQoSC1KgA0rzHr51SQsKpJwtAxxpoybHltJECGz+YDV1vOap5TvT490/JV4&#13;&#10;0GWN+9/PBlUvEpIi37YLtWgujDig73aNP78XZcEavr/rv9/cDYXwsQTff27bo76+ldzBqZSJYg1W&#13;&#10;8ND8OAbporBfx15WX3gtozqQpm5LeLUwHJ8oG+pLKxXmuwgpW5avB75BEAM4QIsUIqsLWZrLNL7f&#13;&#10;7iOJz8aVBpxIe8s154Iq77T84rcSVuBVy3ovt9/bh9MN8PiOkXtc5/XDSx3vBJNymJfpYB6kCFVE&#13;&#10;H5hzxKU/6r7fLr/ucNpo2jSE6CGS74AJr4OlFOw+XO3ISpKZ2lXtqtdlup+5Ap+NAdzbh0Il2Wwx&#13;&#10;LWmpyb6yELN673+/9PehPn2yQH32jJgAHKaiISe0/41iAHDN3sBN6vgjaC7vK2IeRhQ8Buung+X9&#13;&#10;CDzfNfdlZKaoakzk9lMBM4Blfs3vJquyKxhNfYjE06sdyIH+Dramqy0TX7V7fBEIimRVl14Xyfhc&#13;&#10;b/89MuE1TXaaDqR865Zk/PtyR60s+jcfCyUV3Cb0h8MEq996vCn8GdvhZlDxMUZfYYRDAX17zke2&#13;&#10;/p7X3ud8iL1MrKOPl//+JksKHXYDSuXpuVC4yrEYe+Pxb2V+I3qrqSDLckdwZp4iAZimnW2/H/Si&#13;&#10;4KyH6+9fu+cfht/r4E3T+vs/3o2C1wawfUFuyA12L3aQYU7Qwswo3AfP77OT2dj+27wUCaLeT+1M&#13;&#10;2E+JGP/D5y6FDz/ra9fup2/vgZtPy1HM23952COTRq//8sc/g/xes5wFTDWrEXBDr9rTuNEFsg/w&#13;&#10;OQXXmzOv/5l+meKrt3UHTBTlHggcFsvouuvqMG9MtQ633yZ/XyFCcEabrNmfnRTYELKFfKeWkYMK&#13;&#10;lrX1p5uJD2KC0/SRVf8Idmry2zShyAwyEjRgKO9gW769V20ZeThssfxPBwuiiQAJqdelPiF2XJuH&#13;&#10;D+/zO3lmyC6z9Vzxl0/P2y+386/p2JwEBraIu31jYmh3O3YVlIvk8in59CznsDZ7FTgE02xnCNaK&#13;&#10;pwW7gIW3tT5W0jkw2aU5POvwDxDjQ/s0uvnzw0sfNtNhVeBfvlyKl8f3MEueD3/ebWwJ9GCWm6Dw&#13;&#10;00szYUwiBmbVl9/18YF3zfoG7RfWsY92786XXvGGctuvq+qeF3h7eD7AcYO3lZZPN/APIXNTq2/7&#13;&#10;dh7+wYPT59fblBJyD3+o363/Lz/uPfa9SzlzYAvg+TrZvXia3qen44GI4M/6BXV0i6b78VODgc/R&#13;&#10;o7jIs/8Wy+67l8Wuv2pr3QaCaSTf8T7ry3w9/PfhX+vymBd6byLJGuHXzz/o7VvM7Qs2CJ2n4QXX&#13;&#10;69vjDtush+kpyOo3P/nP+6Y4jPMbjj0dk1Wfw2yfq0IvfhlynatypUOwjSj/+unz8n55/pdna2/J&#13;&#10;23LfFNd6vowP9S5u4bbeEGtXrx7xcUshdEj87GQlLCNXippwQaLMMAFIFjTm9+gWEWc1z3eIfFv1&#13;&#10;9gAAIABJREFU9wk9hVv/8twN2zfEb5vnf+1O559/+iir5/T/lrvTOYzrk4KjX/httDebu0fv3Lga&#13;&#10;Hd156gmWgKGzmbzYfvlbihDULdcHU44O6HgHyz5y5WAc2KMmWwUIu68zrInd7jKnIqTrzn7aanub&#13;&#10;CaS0iN2hNHCTQ3Vdt+74CbJaF3/NblPF6XZ2VK6hesI4b9NFgoKyGvHDk9/u6DuEnhKGl0E11bsd&#13;&#10;B+YSVGBy7eF0d5a2z0OYF9AL/S+7eSoQzd4Gc7//ent5/jD5DTaXHXnYhrkSJf6//vn/gLWINWqw&#13;&#10;n6zwyRABDcyQ4m2zddMBuuKkSirA6pwwztGCHQs4LNcZgDj7yXuHUb34zTh95JUmzkecErVpDJZ2&#13;&#10;4onXMAwAAfr97bVMB0ZIShhEnqBbRxtDeuuH2RsFYsxpmoO1cUMxcYYkyDPyxjljRVWabWHN/rqY&#13;&#10;hrNIXHBQ5qc1xbptA/A0UwCYjmbLjiVatw8p5KSDcT1iChY4ORQq03ZtU3XGGNcbnkkwCwR5p3Yx&#13;&#10;pskuQFWvQ08yrakAQprkN6shJtkhnOamAEbM26AIwgTGssK3mxaS73ad3xJEbPHBBd9fp6prvw63&#13;&#10;NESxL8PmSEw0hczktpqciYOogFAplpz9+u2nWnAzrLgQKLvVrBYmgmiEVBCxDcO+ZCAm3qjBzKeu&#13;&#10;1WZbtH7pngA02cdDc4BurHfHeR1STkzDihMFafJgdpvIyQ+3RrS3bYMIGL0o7wCv3GS5QeN6g9i2&#13;&#10;5d5v7pubzGoLIXkR3P1dx7CinHJ6qA+ckRCnDOFP92+VYAWlrMghWUJpWOc5+4oW+j4DR1+OHwC0&#13;&#10;BGUF8AJS9I7SpLPmGy84o1mDuhCNSiD4gIG0MdmuK1FWtAXbOB9Ut+m+KktB2aLTh64WTMGIUC5S&#13;&#10;Xqzx+8dnG83jsdbYr3BlLAEKZr8A+WDArSvbt99eUYUUx4gV1pLSlcgTAWBadAYbFvuQwrETIHf3&#13;&#10;cVQFp9ntHvc5h3GZ6Jb69U6YFEVxW7ZT0zofm3Z3jYgLMfcTLkEt27ZSECUP8hrnebzWu4JwWBVd&#13;&#10;Ing0c8BZCamkLCXZNq23SEFVUggSQLmYegtqBQiDOlGNEM8YIb3dBUo+SCcSO5AGCy8lYmRb9ZJL&#13;&#10;Xie9xEbsNjiXW4QhWOFlx7CNZAoGFmPcaIOWODBccZqSjq0sJzOwqm27GoJMgRG8lKqwHtJDbaPb&#13;&#10;/BIim4ZBSQFACIAt+nVzmiFmbY4yRqZzL/fNC4yxKlWYIUJh3baIomoU46VNcZomiRsqiE8WoE9z&#13;&#10;XAiMfuljuafvjlOUwOJtnA2pWprFtgS6O7UZwky5nzKC4vv7DZINF02wW61YjKg3niGQzFYo4n3N&#13;&#10;WVHsmun1m2pKWhbbEkFVJBIOL531FCNXlHVdN6RBLVE+g3GJkaHgk5ltTtn0l5pIieiYdI6uELKg&#13;&#10;zAqU+iTbzoHUvEgmEbC2XrKoDxmgpR8w4wxiv8zemsA5EXWj2oaVuNa0UGW1T7dlWgeTo6rbeZ4e&#13;&#10;Xk6J4CzZvAwpWpw5x7WZ7JI3l7UQySTbNbxphd/YhF4NAtd1IZpEtyTCIZSGriX+uDkoj/7117uS&#13;&#10;zajTiq0ws83OQmdS1lkHH0sqd3tGWEmgwEjPEIAErPew5BQyv1kekjy22mmFGPUpJiK8Mqs1a6ge&#13;&#10;a8Tl4ow03lEYJ8AsD9zyiRmQDQrE+deLUSXlEpFYdN0JgGx1QOBh27a2kAxpiGnIaAuw5YEo6Vjc&#13;&#10;wiai2EucMzVYCJ/MttlgMi8ygAamwU4laQgheQNucAFhCseqIKgHOiyA0CUG51wrJJICUlQtcfYr&#13;&#10;ZyJlRLsmQ2u9STYCkIbNPn/+cZsTEhgsiWqcC47Fwxzzw+dH6nRuwLBMoqgh0UTwUpYRgJsFGRDr&#13;&#10;7DwPcDCyrPpp2jhVkaCU7tM4r1HyymmfaEy4itlT5tqmBHLvXehEMekBuWpcF0DSPGgiDFXI+ZUh&#13;&#10;yDBPGXtbZ+aLsh0vEygDIHhB2BCEGZ76GfGSk7J/v2CKbtNrZZoGknU0Kea8rF33uM73xY4oMzf5&#13;&#10;bD3OIYaISMYo4OCRktE7RdmOlwFOnGYEXLx59rCjJY7ScF4pSQuZo8x+zmHxNKXBuvv42u73EHgs&#13;&#10;G/c+AKqIrBHeAAAeQGjZZXx1KPbruC+OGbY66Q1rGYEBqaakQQgTomfrAhCY2eB4yROJATZFRUCw&#13;&#10;h64BCAu1GRywEHEV522ilHuCOCBbthFHYiuccYIgUdBEhFyQBCIYaGKlBwVEPsL79Q2jYhh1rdpt&#13;&#10;nTIUy2qDW+bx3rYt5VmMTjMYmfNpy36tG8Y4YFg51ERjEPCJ507tokt/+viJRMiAHIZp3dZT97hu&#13;&#10;zmQSOIOxlxHC1VGKgQLamuQ158qQzWYLISmLZlrXjEBVMXtxlBfGgqg1IYBiJ0paVG2GniECM2jc&#13;&#10;sAJ0qLu8oM3dGbAcBJeFfdOirsi+LAITXHKA/DZTZjDgy2xDRLwjLFq83gHKTV1YADwEyPrsNYgY&#13;&#10;QWoWIzKCHL6+f1VtI7xIYy6EJs8lRK4uCVxp2CXDkoa6lNLIGXlQZ8WyqxoY4tQdhAglclECEtIQ&#13;&#10;o03ZcUYWH+yocUISYorBtrl1tYWA/WZhxA8PR5+vHIpKEELTtk0d7SBkISEUjAcBi4x3AGVoZ0NC&#13;&#10;JgLACVDEGSWz6XdS6dm8f7tkNB8KSCFgqDA2zCHfre6e5DWPIPjPu4NTOExx3kyGGLO0U7sIbJWg&#13;&#10;KmkIDmLAACpKGLWJ1nrvy5MshSxkSWCifA+42WAPQcsbou0Nm6WCilP2+vZWKOlXaLcl2m3d7Gbt&#13;&#10;/uFACqkTxSjh4HEs0Y4DxRZnNhR2x2ynYaeKwSLhdcDoOpsJjykTo63NYZi+4giFR8boelfo4K1z&#13;&#10;awbbOnKBQY5wcylvspLyhKtUJCqdKEX2DhfGAmsyEZ5rzznb7/fSIsHU8j55vQIUTA60qWYba1VC&#13;&#10;nUy/YNT565nTVmuAm0DOvmIlgoQVDGLEGhkwqxNFGWePICDXZQt6BWYxE2iO0jjtgr/8pgWWdnOi&#13;&#10;OUKkEEfDfK8MbT4fQlzrQpCFvY5XAIgPmdF0vTlVNkIBu3lJCjPbmmWEy4AYb5sqI6JWb3xNuxB5&#13;&#10;CQqYkEM2+iRKdbmfASvM/RYwzpShKQnJR3cPfDs9nr7/frdbxIEWNaxV/cu//xoKwLPiShElDIYS&#13;&#10;AoYRFcg648BKKRWSCiYbIuG4Ah9oCskkyRsUECYQIeCTRRq+tB9pJpzg/eFEibAWuUjX+9u2JUor&#13;&#10;Yzz1MPgYE5AAHz8c+unig0YbctpBihYK/PB1mTcfAC/q9rldF7OrOyS2Ru4F5dGHAgpFEo4Ilk39&#13;&#10;2JVShWhWF2FIRV1frjcf0eeXYzQLBN4lCz13iaAyW8/qvRIVSzYatzYV7STEid8NoChZu2BKKqy8&#13;&#10;tz4ZSJmS7HL9Bi3/+foLAqCrusWqPW8zA7Cgy7Q2D5U1AYT8WBb90BeqLCMICti0Ldu9wiJoZ9yQ&#13;&#10;wOoJFgnRsvOIy24pisJpXxI4wjsVgtMyZXZ7Gw6PL6sDsQ7jAK3WONlV8bqqb/e5Fsyu5vFpj4mv&#13;&#10;6wMTNUyhVNi0zZEDAKOU+Kw16zDAiAKLpAqrDtrPS5acXebNw0IkwMtDBDJghYKOxljv+mnGyaQE&#13;&#10;M2KMOMRqFAHQ/v0aeRcWvYGUgsqIFDiaSmCeobEa4IyAV5QhRO/LrCabW8URqFKEXnCyrHZt9rsI&#13;&#10;UMU59QlLVOSkmjpAGHEouSCcRARSiuiSmIfUBPy/df/Lxi39wKrebKCRNcssTNg+lo8QQKmKPr9L&#13;&#10;3exEgbQDjyAaPr95nt+RJltY//hffxy+XnqDQ3SHrltm3TxXfa8V655+2H396f5U/XhefpZhz4TY&#13;&#10;Hzv/RVVP1c9/+xo3Qptw5DsdQS4akNPHY325nAVvNwgthqxrvb+Hc6aY7E+HzDklKFKhISlT7k6H&#13;&#10;4b6K8KQlQhSsYaRznhzAJZ+SrTY4GoAD3O5DdypXDpasW3pM5Wg2R5OCFWvmwq2zMz0lhPpytos8&#13;&#10;lvcEV4ehCR0lKwGr2aSSek01IwXzDw9ykdPXv/FjV7vlcjqoYv/52/evlGHsuYPIMyqZbLH0grza&#13;&#10;7S/tH1EL7DhPb+em5Nfec1U5gFUrzPn94WHvNrc7YOjSodjfjNbLHUkWBJGJascYyLp/VyBN0COB&#13;&#10;cgqtKDBnsqnOP/9eNghHki2ULEUQQ4xSVm0u4DKrjKNkNlgW7IOi2y0bTgspdrXc3i8bFEXkH+Vh&#13;&#10;lQOiOOrQsuJGYNc0LjiAbi9UTNnR50OFSOihLHJ3woxU//r+08fjkaY069+WbY0Zp3WIqsYuqQxL&#13;&#10;dlqX2dnN6i3ZoXc4hm1/VLgTzaaWqefZnilw3lCUJ0v3zzBGE6wJC8IPyNxW+30rGwwxRAgo+RTM&#13;&#10;PZpYIPn9oj9+ktPmX/uZKyZpFkcBOzBPU7VTicbrHUc+c8iwzuKBIwj60cFcozOkCIkEWyLlzr3P&#13;&#10;qqsYSffRvDCOj/uSxs2SeVpmY4O8mQ///E/n+7172m8e6fu4O558BD0T67S6caYtYYkSChEHMQOg&#13;&#10;dACu3Bd+3ormJZGcSSSMOh/eL29lUQRnUCw6/gyWITAeA8O4GPyKBQdjKFaaqsyYLSTETtRPTwua&#13;&#10;vi2/zd+X0O6MtqfmNGS1fxHDeYEb4Lt8jKwSwu15kkuXFX1PQ9GtZAQi1HsJfdPIXPPi9effupdu&#13;&#10;jCkGP/V3aNZud+jnGYLiW5wSDi5tT7sfFGNFKYwefKCoc5WssSb/uJyfftx5MrpfyugRyIlQmC7U&#13;&#10;pSmA8OEPp2lbcbEDEOyqAvpG++3l8/FLX2o/u7mvKdDy8Bf4gJk7T38TssH0h9fhp/0P4tvFV5Xq&#13;&#10;l5Gy0t/xtFlSFvsHZjUgydnlrhNJvKgE7api0eevP7nT4WkJZs8yKWVgbPVgdq4+FmucBamX/rps&#13;&#10;GwRgjHqbbjGL/f7Hm726zcMNUIQ/7lUwTkkRJSsLdn195wBOlIAZ6hiZEL/M//pyOOS7PXqmmwe/&#13;&#10;miKDiAWDHub4fnndP/7x+3Wqqeq/vObTYizIUdQGTnBodsf94UOMGlBgUXYCgeQfqk7P+f6qD4+7&#13;&#10;VMZ+OZ/qih9UBma4v+FcPf/nRoNMq7pZuFHxePo4XS2q8+U7VvUR1F8+qh9HHeckyiOMl2/Voe7N&#13;&#10;4rFc4dywEm9uS33Jns3seTn3EWNMfM71sbi/LTSEAxdLmcMKeQQtZcMWjuIRAbZN/j2ddQqQwXpe&#13;&#10;mw9/Gr9O85dpbUJ9Z0kgWOMyEk+KqpVFQV9/s957kIP1fLhmRQlPsWqdX7PJaEWiBfqGNwess0sF&#13;&#10;1XqZUsQjgsdIAvBA5BRVH1wg8fGHw/CT9VbLrCpYyeeGpjOlgXwrLJ9v6xIlpwBin1ezweTUwKpP&#13;&#10;3a+/fdntH30DwjojDFgCAcnVR6Zq3Q+3VZ/4XhrmS/a68dkvH348HSIYCl3U3b2fEp/qqo1bTrvm&#13;&#10;fIl120qBCecfaXcd7p8+f7oK9hdWaW/EvguBY4AlZ0VVfhnXDBZKppzKFZXQeW6MAdEtPGYf49oc&#13;&#10;n1f9pZ/eJeIkZcqKkGm/qf2B44RrUtzVOZByzvGiF+6hh8ICXDr+4fHhOr11H2T1enhm0oXwvX8X&#13;&#10;mR6bA5aA77i/RTNs2ThekOhRWTDOAYpTFoVb9efTxzD1kW4AWMFgpdXIcRLOyg1r2dXkcv53V6r1&#13;&#10;HUS9/unzadhQlm6ebg+NOK/Sn4dq//R+m0q+BAjV4QQHasSKGBJ1IaKQ6vG3+xerAn1b8k4J73E/&#13;&#10;VfuDdblfHV2MPBxmN1+G6/HDn912y8Ed23rdNtiuLud+3Dg4qX359durhklSGWEMwJXkB2W0ya44&#13;&#10;NlVgRG8AhNXM2YZmzWGeE4AxC8ZLUTSKles8i6IZlmVfi7KsjBmViuhLHB+AjWtTC6evANqqkvru&#13;&#10;l1TCaGtFHAvLe8rWI2+xdeOGuRCHY+svdti8ZdWEdOVvWMd//vyXeRrvcAt2e9yXHhNf6m2z798m&#13;&#10;xCkvCqHEer405DAuHpEibWPTgHG5Yym/X3uVdX+77fe7F7eB/Sla528xi7Ei8KlpFy+VLci+eovz&#13;&#10;YYOlPIyXN29uieuSPEWPqUCOmRo4ttwcw8n71blx04RwsI4E0q7q7t8nVRNRUM6JtjEvyPRxL26/&#13;&#10;k2XXCe/7J/bpX93PuCSjvgnaoP0Kx3ACHQZX43omQUBa+Z2dFmACF/MCdPAOJQi5kEg1XGFrI0bL&#13;&#10;YvaPT0DHpu2EFEhkKTcwQuMXKECLhALNOBsTQHtUH344JuR63H+oHtNqKkwhz3BsYE7HVvk6+feB&#13;&#10;I9EUnSrnAgOOAIjSMXnZlocfX67zL+XHI9FOLq6n7vrF7o+P72+XYpeAA+N82zl4n4eQ/MOHp7Bo&#13;&#10;Kpxd5rYum9Ss9RJd5KJkYNNOebqWJzqNnIqA4fSkmMBVCLHbP7CElyEIAp93NTken07tZRy+9hMv&#13;&#10;m+fDjoWgV+4fyeqt9UkeRUrfcAgio9V1NV+2hOfI6j+R9Rqrsi72Da/0/fe3XRSRYc9dBrCt2y3T&#13;&#10;puUY5qYsdwjOYY4glAc//hYsl/TxuUnblwHmzHBmAV/xZdDacC7TxbvVYQfIDtZV8dr3uCgzlmUk&#13;&#10;tl+ZB6tWRyqXOXbdy0p//cE8TPNiU8ISZZEHsOiFKA2jA43oIBOXfnpo1KFGgjy9rr8XTaWthzdF&#13;&#10;APU6XHFGUWYUVInlLd3EFP1GQcSvEp5kjGCetkRnjl5ixInNJ3ZY7ls0+akBG649IRrkck2i683g&#13;&#10;d/zDZbTmvMCMk9I//uFf7tONFAmy/Y5gLIvt/yfZvpZtyw4EoU7vlt/uuHvzZkpKVdHRQfAdwCsB&#13;&#10;L7wQ8LkEVU1UV0ktKfPac852y881/eSB8R8jQTpGh0LgOqoFZZ5WFQKskAh45UCYm8sH2NHD7Lcp&#13;&#10;2nGdP+064xYDNcywqiQXxEe9Dg6M6y4A69PHXR08QrwUHuaMfLaR2hOs/vovlxx8ty8u5/fgsHfC&#13;&#10;Y3kq0Ty7x8dfLmPfJIkpnfUmQ7iHse2UUIisvKqq1/c31pYCTvvdyZg8BVvsCrvaoP0Q33dsbzdH&#13;&#10;KVWeLtfXrup8ARYHYvaEZ4F3MSSXQEZsNhNZ+xSM3qaSSV5/MA7kessBJ5IARXROmlu/3H59Poy9&#13;&#10;TaTJyYmSxxTg5A8Pnct+nmy3r1bbmwvqfq6G2wAzdvE4vL6iksl9OV56JLJZbHbpKFlwcbjPD4di&#13;&#10;inpz0z//809hwyLEqiOiBnMgPx2fftymRFV9uMOMkkM8O/yJ6jVw2JrV/fqn//x+n+ctxo8ETVIQ&#13;&#10;QMN2OZVII86LTsSUGZeZEdcvAUZuzVCU8Bsmx2TqWlyuX8HDA5Vo0rpVafPJrU7QwvuKl2l1xMMG&#13;&#10;Xm+BdZEUGonGjgHapw8fKS8fFbcBLh4Scl5NxSKEqx1W+t1+Dt798dOn/7h/U4QHPUqcftodAMqE&#13;&#10;4iXaIyojRhajP5DyLBJZ151P3gjKLqt1RKhh1DJiaeHIzsJi7T2WUlVC329YMFrKuCU5QOlBkwn+&#13;&#10;X/+H/wkDLAyNWZJKgCCWM/qk8boNhU/57fogPqwkeEiva6au46Op9HXd76unI8scXaONS13VPFN9&#13;&#10;2VpX9/49xIwV6c9vXUWn6W8uPPCDLUiGw6pR0MXvxY7oMFnQajBXObnff9+OejWnywoLVn+O358/&#13;&#10;ChhfjShY+UgRZjqbsAK6S6vJt5uymp9tsSDR0TStzJfI7g3UQSkb1rothAT3xWKuKKu/MbS/XaqY&#13;&#10;VttDW7ZASOeHOwmHd0jB4/7l3Tu1jG3dDJelyE2JtdWGymbIrpYHlZobk0hGH8tNdzm5mrFI6YpK&#13;&#10;8E5v/bnMMg8+t3dCQ3YbiBoZl5b1WVZvRLfvhiq2+6enq6+6lkxBLyCsdEe13wK4bxX9HMSxfCcX&#13;&#10;gUSYXOt2/E32IjT2vuql2O9vGr9wKiLcINNVZUOONjVHYicEiBO1Pe88m8URS/p2/yu+yZgBhF+T&#13;&#10;al4gL/BoFlQdu4evbnF+Ur6pyyLGlv7fw+/clda+W0l+ICPxQB2zFwRVP40/JYYBmtEPb8HmOH/z&#13;&#10;KF7bX39avQJ9TVMvSvxQhO7bT3J3QX7j3td98Q/j/1oXhqc1he7EqkJDegdIWBULwbFCkdXImuxT&#13;&#10;cdyj+9c7YvUCaYkIvU6Ol9+EqLg/XztCH0Z4TvFGi2KysWy7acgcxD+9lCgb0l+izyDy8g6W+SXr&#13;&#10;XUmqk5qXmJaynEZhZcSY2XVdmvqJ/D5z+53HzdVBWRi1yBmT75j5iLAxSg8VZTtW1N9rj7V1BbjS&#13;&#10;Nay9pfr//6U1XSC60XpedEch45sWU7/UOsanRjXJWDo+vNlt87pqCjUzih0v7A6VsRsi2NpO+HG9&#13;&#10;w43SRJijFSZohPEe0hmqPYnr7fxeb2LbqJ3Nc/dEDhrO91NJ1/79WD1o/xexCjm1BJhewotfF8/U&#13;&#10;NiYXi12Fs0anF2gAGiKx8RritTf17lFSrWklGpCL2UY/xaghJAD+55dQUlAWjV1Nf/XRhGgj5vT2&#13;&#10;fdwdyhWcZQ4q0cJXb8++868CpTgbcOzOTeRC5Mnc0fGAwXBfqvrhq199TNkgV/rHFlVlKOs03JTG&#13;&#10;Z0Ee0/nBtCfE/tKUpRlpLg4keM4LmS2nn1BcJLh/XzNBMNWFKat/mk+w1eB2LxebJW32DDOtvS0v&#13;&#10;WOS0vH+Ox/pnktbXQOanyMx3uyYVykeQvtBdtW12vZueA0uLTDp4C5m+M2ClHtJbORljuAS7E7Om&#13;&#10;mOWXILTsMN1K6h3x47bX754Ilv0yzhUFCBQG1EPKwPtT6+NEhd0ZChCCFernU0Adch7pW7HEe+bK&#13;&#10;w3p2aK3Ht/Px1BRtRoD35aV9ruaFlvYsElX0AFEJPEabmr9t/MnKXt2nyz29L6Fqn7jDmxydVlMJ&#13;&#10;ELnNS8dFbp2+12BgFv50Orr3rYL1lcHRRlKWBH+q8Rwdi6lhYY4OQV7ApqvKYpavaQv+ntBO2fx9&#13;&#10;Y5NRWjTPpWW7hWl+0O4qWwU7WoKrPEaXEvbl6Em1/2oiGXX3AEiGAbKMMn6Go6yD59uE5aHECeSU&#13;&#10;o4zbCQ1pCdAqURtQPWwYHTjx6VftfCHYLckHoooo0j0KbvCnp2m6HRo+3G+AlMNs6eHNwKyEOKka&#13;&#10;R7Jeclvtgw5//XmHZ5s32OCm/E76Sm8h7M0u1A0r8mq/HbotjClmY/CGc7VPoyKEMvX6/XV8NWkh&#13;&#10;DJR/Yi/raOdVEwBLBsDtvdbaqnQGun1stvVe9ElHKIFna983AIQlzXfoYb4HCAkomwfr+MtHs9zq&#13;&#10;EmlDhESc5VNXymWZw0eKHusHaspXE9O85Z+X7xtnmzPdcTdOxoHfDjXccbeT0lUxM4sBv97HinV4&#13;&#10;kb08/75E7fSjUv4RW/K2jBMxypbJQxxoBnKWhdiyns0apic16FpyD7Sz0MByNiuS8TmkrwvgG/wA&#13;&#10;Tltg18+f95Sc1m6vZBb0SvIjOcdFYvIQ8UvW3yZOaeUwOYPpgDZM5hjy21OCMGGXCEc4907UdMvm&#13;&#10;iT9jd6eZZqK+qvddrdoMKa56eocl85TTUfK8agL/n8t3evqF9RluUjjV07b+/P8+M1KTw/NTVrAo&#13;&#10;8yntrq/ZqorIYPN0m5rdiqBHVNf72IgrzYWMxSOL27inyP2YIog5xcO+jnFJF7d3Hf1KRkY7M3do&#13;&#10;5wb20e1keL5841eiTn8AM9zenZEx9Y2klVi27f54/5ifLEqf5zFJ3DK+21Imf0f5D4nKe7Y60J8/&#13;&#10;PFFH7cXRJJClFUU/fajCt2umbMhQllNkTeTBk5U/QOplMDNy07HYO7fbnZ77aZjovo4b83HJNWov&#13;&#10;8x1t952wU+DnSGZEXBwjWGdLZnyE9btRvBQQaJwsCIgyqAq7tsn1dbkvSRNymtEptsUVT0W1mXbX&#13;&#10;rzpnlMptA6H+6Sm1TLEHpJGw8ndqPknE0/znn7oFRHl7wUK8p0t+aWeDODyFLxWBGWNxHaetbMz0&#13;&#10;iYoaCThOUYITzkBRpKU22M1x9oKD/m3dDBXl5MD9xgAUklch4ZneYrg/N3ALQDNtoVu0dM6u2Wlg&#13;&#10;JB6cRFAt329/YeZBNmhwSy7zd0SQuOcS4ubJYuPjxW2fi/JP4pbWQQdC2FqGlzNSdneqb9ertLjk&#13;&#10;/NotAiclmvkcVA1+HJTTZHvzP2pN7rABGPYXSxXLX6jfqihhfqKQZoeSpDzb2zwnxm7LjeJMG+f5&#13;&#10;MH1GXxs/rubYHhQEWvdlS4cqqPuEGIVt2fREg7wiNhVcHOfkbXDu4/44mxGYoa3Z94t72tqro9d9&#13;&#10;16xokZ0j4Bb7w1SFKZhtNmG4pxJamyJ6NXlfOrCNjzj//e8utC2FGWfTpAY+wMCbJRZNRD36iqUn&#13;&#10;QS7gLlDx/t8uoRV5XDLfNnop2iMUX1AlRNtNt1KhGFury0uPFUuSzfSDtz8O96HVv5O3ACB7Cb2f&#13;&#10;slLGjk35EI3uaoKp2OKrqJcDLEYeI4OXeROww3LAKeeQ3mJvp8gwlAQeVvIbeTV0JrdqE8Nqot9Y&#13;&#10;z7cVSqcHluck3+/zx3L3cJ1+FHsitqw4qSd4c5qMQN04re3voAiEIgAfVjKfHhihKpFwngLliMDi&#13;&#10;AEYoXdSnR76a2oNl1B6yrmA2r4x5Ugbal7TMYt5ARGVEdSilbmlGl6+vjFcU0Rny1w2zvM4nxL/5&#13;&#10;ZffSeUVuCT0hIThnNGOONrgoFu39N8T2STWL0xCnVMxrxRMQYx/Lyv7uF3AQRGJ5LiEJrDPM0rX/&#13;&#10;cmyb4NyHuliGfykyEU6ssuqrLh1fAF/jVOMtHni5zjeRJ2bnJ0EFzqujkjykueUPOI2eYxSmAFmN&#13;&#10;F7L+Yw0HkK66qz/+OIO6hIsZDrtym0aTR/6huEwXIQlDaA7pfctNpW4Bw5rYWiey3xUGhcmcf/yS&#13;&#10;2O+8QnWVarYmPYINlPB+LTjpeVbSd691L6YriiSMVNttKlskk7bfp8DDO7H/zVJSz9OX0DzlAAAg&#13;&#10;AElEQVTSqGbZZk663/S/k850H/P2b4wXSFFhJyfk436o0YBks92Ofh0BGA90ZWQ3lAUpOIU2tzye&#13;&#10;fwSef2HunRMrYSisnOyLy4Q0NVN+0pzxUKqhPZ3S8l0QxpKc1GjRwhbfjfFfgyWE1BTxmAgpfG/D&#13;&#10;BOufrhWvG1HcrtdP+dQBJ2TtRdMv3+/aiXIvwz+CooOJTD28n98vGXO6Y/iBllvcoMuAKBrZS0y9&#13;&#10;9z/o/AT2+40EWKfBaKg9LYUFAXdNgfxUqeGwx//7f/d/JJKT8BCtBf003L7sGmseeXDIWO9jHrEv&#13;&#10;pZhurxxoisTZu7Xr1MAAJG00fPxxLdvkEAW2YV6f9IpxJWqygknfIpABtW0RI+4mXJx52dWvCX4g&#13;&#10;qxSrzGwmzTYkTT/soYHAaAKtrQsSUgtQHbOfDx0DlADHQ1PpN+9djomyrPDiJnGojLa+bBMM63rd&#13;&#10;Vyp8+TcpDq8936mM0JbSVNcA69WAB5NLJXZTZyCwfrrLBt0Mzbw8a/PnmobtZYkRVQKy5UnwOCQ4&#13;&#10;iRE9UQALFf6wZIKw4f039O8KdvvZJTMz7Ey5SFoCB9OGghp9YlvidBWirG1aqg6R2d7xYBIZ7uC4&#13;&#10;vS7phREgqBaLLFpQNkU/fafBIyki4AfTWW9Cbb+iv7lGdj/9ghEDawIPrYsBKJVeb3Afp8UB0oGL&#13;&#10;ZWJfQvwghL+uwx/DljOg3W7WA7bVsdtfTJEgOcenfBikR6VcpsAQ8aPtdhZjnhx7WadY/2SHVKbC&#13;&#10;Rwgcbet9PqOnB590kvb43jl4WR94x24+SK2uZQn3zPE4DRxHH/rnORiqKg4UWIci+tQa/LDR5/LD&#13;&#10;eZz5mjZQpLxQwFZRotdpV8R3spguIQDv24894QxKn0Vcvz9uwRwP2DrbPZp6ZyV4hON1M1k7IDmA&#13;&#10;zNGE4wx7mYiurGfewRW4cbOIgbL6fcs8IGyiLWjadU2OdprOmH3N9BMXCS6f046KrcaGAisQrQhr&#13;&#10;LoMOhZrRVyy53jIOt4YfOcBkDiHmtnma+su6fNujI5NVYqor1HJMG4C/v2+/EMkfTvqyuntExY25&#13;&#10;O3OpQd1F0rihD+qnVxsqLBCiLm62ha9DT4TvjiT8df5Qf9KWv2q0q0DvIJGNcJAqcpvf1E48fe7M&#13;&#10;B+4x8ZQP35cVVBCT2Z8JGqwRBS6ed/Prj5SdZLCbR7r4e0RgRkACLu8XRlBCwL3d7v6YLE4WEXkj&#13;&#10;tOBkx5O34xR0ZBlHqgoLezM0Px/RRFwsWQ7Yzh+q09jbaQGiOHrERh1l3Rn4GYhKUZ9zf7y03/R3&#13;&#10;Dqvxh0aHuaM1MwUVcaEWbJDOquJ5TmtiIVc2pR8v3fNwXmkuAdrmVWwOOfaPNw/aHYt+2Vk0HnOT&#13;&#10;GP6q83FOqjPb4sJ2B0x4nANsBHgL502hhdDnxGtLmIknwfv27QX+EUXc1aceQJ2CYEdiJapai0gs&#13;&#10;ZHPzpIghaybzs8FNfVoMXJKyCtJNYZgPR7UbHzeLHWk8OjKKwuCgJn/04/vCAc3XdK8e2s4hoZ30&#13;&#10;sH4m4xzr8lPS344iJjUP4uarquCxX15XNMX3pvn5FJPdt4VdriwUdIEM9jqSuj4usyOhGvw3ne8v&#13;&#10;v1Ywv/79h+WypKikLNS9O3Gl6NPQ1aPPK8xPVZuQixFU5ZO9zlV21htY4kLvcXMVzKyXWysQ8UAk&#13;&#10;NMQVsY4p6tLKDO9W0veDEWH3hs5MQdpwvkNfzxBm1EkPLtCnYFfFESTqyxkmWFqfBVow7UDv8Plq&#13;&#10;z2dW5lyENRFaNT4ICXeLHLe3DkCQ05xAW8gHXB4cIaXnCTWMKB43XFo7vhYxZKYDbK2zjKIbAuU3&#13;&#10;eKyPg9YmYSNnWlIV0Frv50QXQHF0tJqDyBvOD7BPP2Bby8SsTQOGCwm2fJJmmHGkEh3VZAF9SBCZ&#13;&#10;FOIKmIDEBzpOztuJLaeqyudhaCtjtkNZiNsQQREtqKpjwYuID/PVRk0W8m33y5+GqFcGCp3rDE+l&#13;&#10;vOWEyqBYwTR7DZgO/7FjyE/z1r7Yp017mFz1JVxpGWkZPADCcOMBq9UrYI8ZJpsxVL/N5tkc4VCK&#13;&#10;bUcgviSQE3kw2x//0+Nw/51xvfT27K/7Y3Xp31kU49RU4tFrAHOn86qKElmwE7+ylf1afzr7sfjQ&#13;&#10;GIxnn1bvsVR0Iy/042/+rcuK79i3cF7hhinGRE6wDHIh2YXb2flfruQdIUICxCIVnDk/N4eKcWSo&#13;&#10;jS2pWnHmfl1Rmx/5w1qwKvoALToM8ctj4kWhl/XjBz7d5pjJTZniywZvY6F1KFDwXZFVMWVRqJac&#13;&#10;VaMMgYwG1+YLsM1h99u2LRYYG6BtmiS9XmPaPC/QQ2yzUDcYBRrfr4VUPvIgEtQRjO5+jJ9H3xVl&#13;&#10;l1HNR8sfNJZaFvfO6vVmKPAiH1i7KP2b/3tRPY9v71yLQ9ytLBxKkmzftugw/Trj0UVIcS26s89r&#13;&#10;QCb40YuEGXEWVGhZsA1bemqfV7s5CnIEpWh+1HdR0iL6PKC2CCY5g8nJinsUKdCCNZM7O8Z90C+P&#13;&#10;u3H68TYxqA4eyPK6Ski37VI/5CtS4UrqYYda8MbSSjyQBJfPW+4HPz0FKne77TLEUdOnhwYGEK3b&#13;&#10;7p4FdRxV4coSm8lDteQ4G31fYFtLkder3sJBlD/6d3QqtB0elxrEEqBjfzd+xnkMeMJzTort5tFD&#13;&#10;xgt5iWTaPbPVhUvmdzuRsuBmdS/tkq6nD8V002UmwsQDkh7dLcriobvCXo25Za6lJoGvzlHKSlkc&#13;&#10;NR3ppeRW9qpHl3+0XZuoGkCT8AC0bjOZKpIp0sYE718YLHXtLnGlMQmPVYXrh6Qn66VTzDcilDNq&#13;&#10;oQ28rD6ps540CYHgIl/fLo/Vz3gUuUKn841vTkoquiNWfrR4TF0ezy1uE+Ck2v2e/sIpw7YUtPh2&#13;&#10;BT7otnLKBAv0aobdqS0iPv6YajsrNE9VJIBAJ5ZxDNw56pJ05Yq/hKUpGmQCukq2PUJUQ1X9SLBK&#13;&#10;/PV9rFHw9CAE3ElPQ3EdnOS4KmnfW8BGACmOLYIs/Sy+22HXEhO45M10XYEqoP03xYnLGLKsKfcA&#13;&#10;MU4IHpLtrCbrgZPB5lJtDa5jFNvKO7VSLE7g/G55VXw//3YoznIn+nET8ATNvciIJfhetBXHwoZS&#13;&#10;m0JAYiXzcrv7mnHlKhSA35I+koIWylQgiCDFYxbxL1/1L+qfbNlUP3l8jBZl3BMC993OsmGnnvey&#13;&#10;cQZS/gNlhCEuSwmtj3kFwqfxPzXIAb3ulZyUBBYkSr2lbrmpYn+ZwcY2eL/WTFd83ADxy3pbNt8c&#13;&#10;QRX4Wh27Bz73dvmxb9T5/l58g7HQNUTpcgX5IaCVy7g7stV4VEiAgBISKLRNl6dKXXaMvdsE4rKZ&#13;&#10;KSEKsgtptpnXT2LqhagCEFWqBJTEJv4Y4xlSyDKm9/GOUA3jKqgf19ThDjnfShpwZb/840EVOPo5&#13;&#10;VbAhgSemzSSR0+RD/QefgIMUEk/UsHrBAbLjpDdLfz5NeoAgLXVQoUkIs6oc7VFYmlJ/eNxik4rU&#13;&#10;nN9fVVTFalyaQRepTWZdygpyZWdi2+poaHIF4lnoMXLDhGapXGkom/i00Ws9XLpCKVYTm3i7n4YJ&#13;&#10;I6gV5g7T97k5m5FFv0IeGpre3GWDRXXOoXYqqk7DrE4KtEh8DqdQyhv8+Y/F9d7v/vQxDG8nzJZl&#13;&#10;tSDl3tD9n+LNH0OxZA15wWDhV9SQL+5h8uUFJ3FZacnVslyrk0VvLaH8rofQi/t0F6KiDHGu5vfa&#13;&#10;T5WowDXceHB83CQfaXoBG8d2Z/UojhQhZownZ1GmNQRpWFvR7OfVLsucSuoI4EY++hBzpZ7GYSyk&#13;&#10;NNyrOPJ9dTWrFKQq2raomrV8nyYUjcIrxtsuFOuoQVHWSK2r6ueBVYiNs9aX4qCs98TpguaHtn7V&#13;&#10;6YXt9BJadep/rOhOfTDNDuL/7Y//syR061eSxHDePIKaECEyIIQhlmxUAgIEKKaAMFagTJGNAdbe&#13;&#10;LxOmyWRfVnuYvUsg0nJDmnuZA6KiyDQUTFGfWg5Ngn7TcZ048TUgy7yq3S6liSKESfN6M51oGQI5&#13;&#10;5yBDrSRMcZ4XjvK4AsYJpyiaTYSUY0QUEYYA4FhWUeNpuoqcFcBGpYaWSEjjtTDRo4FDoWC5plhU&#13;&#10;ShXUxnGZbF0UmUI7h0rVOHmK/La+eSwtsNab2eg9Ept2NlgsRbQjhH702lEeSC7rqtkaVZDJTGXD&#13;&#10;UeEAqlHCMCJ+kFLVMEG/Wn2/cSG2zaOaVW3lAtisr8rjzU4IaU4DyAjEEF1kayoLCWBCOWyeLGEj&#13;&#10;EB/UjnenTOAyjnoafSEOInmz5K6JG2qxbDDKIK367reVEx6gm2yuoCLWk+jxjobkRS02r32w8zZD&#13;&#10;zrc1CiYpx2yZIoR61Ns4t4qAHKK3Qkri1pJRO9+hIpf+vTq2l+1ap/R47CyGuSndtiWzZMKmyT4S&#13;&#10;FQiyEnttN1YgEFD2IRWJ+opRmUJMEoaFEqRkSbAHGt/eeyYEQD5EvFmHLdCCWWSfPnzY1mucidjh&#13;&#10;RD3N9t6PIeSWseFtVrwoC+kAhGYQmSYT8t5n+JgwRogQ7qvnh8lOgQQyR85Vt99b63ga19Wp8lg3&#13;&#10;mdAdiBbFLGTFgrTaMsJAjsaE0/HB3K8EEYWkHqei7EqS9TJl6xP22WWGQFdVQwxQIVpgN7rV2bha&#13;&#10;xSgNaEvQLppTWgv8fbRNu7te3nHRsujTOljFJ2fWZZA4h9G1TUcwyZgzPxvKEkjbPNacYVptq+Vw&#13;&#10;P8OraqqYQa8XkqwZ9cfnn6FbYohCSMAYoKCqjzY4iaIfvZQykOBSRgzWUNSeuO0N7FkGDHuOC2dk&#13;&#10;BYDXywwCzLEkuE3edHw3WP++LSi5rigzBlVdx80u2YiSYk6tzp4KtuuUYt4amZnMfIOZCmy1Ybxc&#13;&#10;Yl02dcxWtciTTCAniBuzQmtiQA5xJ40LLkN0vl4f+Gm9DD7CyXtjjZAHJUsX7KfH3XDtq+LIShdz&#13;&#10;js5hjhPIYwp5852qAyXJuAygpt6umWPZymbtR8QAKtgct6zENE4UJ+jNtsWqhgzm7LeQN7MObp4Y&#13;&#10;Kbb7WDbdoM24WiywCXCYnSoF7CHynoWguYjRYm+ddazDAIWEQ1FQjWGMRikWnbrf3lIAEIgF5GWG&#13;&#10;5299mdGMMkapU2yZSHTqUO6wiVvVWOxpAVkF7r1WUm16LVrFBdeznsdlJoxmK6tqsdtqciE6AblC&#13;&#10;UqNAgdwiWKIGecMxUcoS3BILBSnSAop942D0QELcjCZQlkAkHkGP4bBYTHjBsgXc+p5w3dJumc9E&#13;&#10;8AxJQYiLokR5OX+TklkUUMXKyPTtLmWh6hqgnV6uba2cniGGlShjDt2pQwEnkk3aWNfa25iDpQgl&#13;&#10;sh2f/2lxQwKa1CxvWwJx1Yb7ULQhuGsM0sbNuQXjtDnlcG+SvS6LlLXCLok8+DUDIJvHmDiFMZKS&#13;&#10;0cClJbCqKjrPLmrgMcUAiZpEuGWEe4jr00tMW8at9Yt2N6LJ1rKM4PPTi7/NZh1EKYFEgmReFwLh&#13;&#10;qpQ3mEEylYApw6qrtmhIJdb+B5CY4cBoxAp/f7uBDE6H03Ib+a6YWLAZiOxJKLIrQ9oAWBEvLOIE&#13;&#10;k2mZCkiT1kWjqFAQoqhD5WHINBE5DNtDgWyIzvtKtSxmhHI/XnJKo1tRSi2gE0I5B4rj4OTzTuac&#13;&#10;Hj685NWW+13AOQk6eh1MgAkpHGiMOU+LvVpq4gZ1MFHANE6yZHGeJAZWEX2ZiKoDLtmwNFWtvRWU&#13;&#10;J2gFqSTeDTRUVZ1QVHvqwkpMYTN0SNBVpwAJlCa6+T4WTGEEXJiu+g4gBZ6JQjICVEKtEO/WBJsV&#13;&#10;p/e7eT5UmcCEWWiKWlaLsxrkSsCKgi2h0QaUFxAhIwJvCdXtdh8ayd+GH5ILIon1XqEiYmluhmXq&#13;&#10;sSeJVEW5iQ2SSDDVq2E70LKuAEBCNKK8hOCdd9aDBHiiAguOUH97X9OGJaVTLg5xs9ZmqHj2oYQx&#13;&#10;0ZhuF1NJ7K3FOOcGSKzilIvHkvBHu/poXCMxpmKc1+u2ICm9G7L3elg0Scw46bdIxLBpGwmnDQxa&#13;&#10;yJJCkJzHDdbGNXU1jQujpeJJ8uxpwtYjjtrTLsIMXZWDJzRmoqkqJCY0xgR8zah31gaMnI2UWCmo&#13;&#10;XRJaaZYdPUXOkttgxm4LaIOk9KVsrM0FI95PCRnIREiUYg4jLnfV8n00PNAHRsfpiseyFaLgXc3c&#13;&#10;3dWgHbZFdZggjAIMNtoRPVTF065aL2YJl5IQaGL0pCBcADxjXfgEAp17UxXo1/oP3k3OjqnZB5wu&#13;&#10;P+4P9ZPbPCTJ+GXG6cgfF5NszMDCoPK2mErWTO4KZtOWqVeRxMWtHsUwI2QDdHRfnvJsNA+0oLOZ&#13;&#10;aaDR6/k8Jx03BqhiUGJBPcd8nNaAgZBMF27yTtbFarb1h6aYMA4q6DeKMRcgwm7X9q/vMLrN5tgA&#13;&#10;QlJbFFFFl1bC+by4YLFN0GYKYAlFFdeUtoh2BDvPpAohsyCMNZIxH00/GhN7j3xCUeakClrURbA6&#13;&#10;YZJJ8iHc556XgjOYvUuQcNtSQYgMAguKc5gM7Qomj4iUqwGeGC74PM6dKsDdSMTS6tLmqCQJQq6o&#13;&#10;s7qmFCNEMZIeS8x8BjFlT4sqAuBD8l4BsmzRegSwAJygjJzWiDNjdFEqWZX6XRdFwwuMiuiG0Udy&#13;&#10;N/MUrYUEIriGlQWHMp/6S3uqAaXbYvq5j2HdwpjchgHBiPmggeQ+Ob3FykwwkGWxLm0YVhTCTlUo&#13;&#10;hIRNSDED8p7u9chqpqCMoGIJQanYiqcjbQiE8zDnudy2S3c4LJvLTMc5IYrKUqzbTDD2LqBdmznN&#13;&#10;gACIiVJpCzFmKoV2mRKMKX+/DeWWMUA2ZTO5X346+GQBAKJUXXMM3qOcCYCZoOhxXOOxKCejLQGz&#13;&#10;m/X1Lkl8qqVZExI0gjhqfdo/z8NrUyoQ47z6QtC267ZgGKDreOuUjJlrjEGizuUct10pNmOwlDQr&#13;&#10;b6zkJNIkEgt6BMiWqgYuIgyGcSAwFdVTSt5tK1MqJ4kpZQwE1AfuaEPSBsrdniKw3K60k9fzHeaI&#13;&#10;UzyYQlYgA1+0RaygX30B4Y2vAuaiqRPMEBC5JBwDZzRhhgu3bkvV7SxOHNMU3PH50UWDhZRK5fXq&#13;&#10;t6lgVI8LENQFTwATqB6vXwlApWSMQItoIrmqBBZywhHj6KOpIEY5z/1UyyblmwWMoyJig7IgEZa8&#13;&#10;AND6pHRYMUsJKiJAVankl7VP4FF45mkdRGoOkid9g6xKoHBpSmyqGSkFvfS3gH2JFAaYNSUqoUHQ&#13;&#10;p3Q4PlLEsaDjdt+SYSmZc6Qxn7pdzG5Nw+Z5cmVdMG8NAn6+r24vlCr1XTMCgxcgewy17idONRRA&#13;&#10;NE30liRQQhlwOelIOCEMBBP+9tvvXd2Nr1eJaQ8mwpHTBv9f//3/st5m4lgldyhijXFq9mn9Xh1b&#13;&#10;GIAZTMV8RABg5jOJeFr9lhCMh42M5rYOdN+hwWdiIq16L4gyjW9yxiZnxIIESGUI1j4LVTMM9WSD&#13;&#10;r4xOlI0oi7SY0fpc4uoJjFvXsrqubultVzTOOK298MPdVhSDrpbruNbbOun5vi2iEAB38xbyAo81&#13;&#10;EhnuZfkdrcKJ8+3t+UOLR7T/GRPPwEzEQ3u+fJmWa/NUCNeuYSseW2ZYWrdaYpQ1L1LvfdU107J0&#13;&#10;h8fw44YY7h47DNJh31hvXctWA0KKggpxxhMey1bM8yWKyYMOBoA8nKD3JvhNg5wfVI0xu92WfMR6&#13;&#10;XmXViKK8jXT3BBn2erh0h64gZY6ZD/F9uTwe99i7NwvKrlZAlI6/2W3wE4oxOesU73/7L/uu+s5Z&#13;&#10;+uJVDDvkb87VFZCUz8MmKxhck6alKygF8BZvCOc+z8l5LDAUOG6RgQPEeba3n2j2oCUp/+nD87T1&#13;&#10;YB1WvYmy3qE0XH6AuM4oqbLSYFUPnH2+TmkOpZolVT61jbAG1fLRfn33El+pwx7Q3ZNkcFtu7iaK&#13;&#10;F1LC7C/vEf/c1YPd3PPjL3r53tEPXbnPcJtcgoiEmGpXXBtDlRzuayUMy+WWFtnRhgIqW8kVms+7&#13;&#10;4s8phuTX3oYWGhIRimgt76/TDgJAAFCFu0ObSNAZvnguivI+zYCR6fO/FNWDaj5Ow990YFPfc8Ci&#13;&#10;c2tvQYI5YUXIMmlrvHIzQoojapc5o5bkG4qpEdXiewaYmWfJufzjy4/Ll+DW0EfGVSVF0xRJE8qZ&#13;&#10;0boqCztc4fGPAMRPH4/Xu8Vu9evNNeUYYaMIj3ObWymEKNvEqgKdrxlLSk5lDYzPpFon7WP3/M/y&#13;&#10;+/vbZmLo8EukICKzhbZOcQn9ssKiciimlK23aVjgFnYP7efb1/pwHPtB6Uze1vJgzMc6aYRGoqth&#13;&#10;gagqi4pLjndV8XR+nyUHLTpcrbaKPVSYIGCtfXs9F5yAGm/elM0+WHj3XhNEnD7uD2F0D8Xhx7Kp&#13;&#10;IiIi5zWH3RNxIOK5PsW3y1oX3TSudlmeVUXKjpyeVnY7VG3Iqe668LujMawpidPxUO+WFb2fL3V7&#13;&#10;NPd/p7AsipfB/uWpfljM0n446MFrDnkiMrElWpwAQnDmUaQK2BxHgwlwzL/P91xSSfbFni39taV0&#13;&#10;WUO9xzgHSbMqaTZ6LyVQrb2OAeHAeCLlYVetNlXt4zhf9vGErEObuexxJzlbNsnEzGbEcpLJx8wk&#13;&#10;gzBgiGA8ffzlYHTipP62bg+7n1rWFTl/9VvJcAliBnvJPurz8CDLrzsAAZnMGdIN4d10uwrOXfIA&#13;&#10;B6ddMHFuKtjP9a4VbW2DQtGvl/mpelw4uF7mTDnfk8Z7rVdeKMw9bfH923hkT06BxPAwZ+/UBJ1M&#13;&#10;QE82t2yykTBpjWuxp/sniCciJrjwsqGLtghxLgF3++dWnYqsEUQFYXupehzmUTv3er9ufvf8gN22&#13;&#10;SIYioMCkjJNBBmoqO0UE+rHNXLumKrq2cnacRXMffkSwqD0L0yqkwoCYy73eDzBP2j5o32foDk87&#13;&#10;ZE8b+y0QQrtjwztrP3sOvMAlU9q3xkBENoarCAbM7tNUCB6AIxJUsNk9PjSzvlOeVh9c+zK6rJj5&#13;&#10;x7elbqkqHDf7v/lvEJC514+82HelgX6jmdnZZ9Tfz4SlcDgAPwd9z1T1t9fJ61Qwpm/1Q7uuPWd5&#13;&#10;NrbrTkqo6/tt37TfzM0/qn3V2NfvOLV+KZ8+1RE4i1gQtT2//fLLn5fbmUQTQG4fHm/3m/AEXfSw&#13;&#10;GgNos39+3IFlXTnlcQmU8gQMZoFj1a/3T8/PaMs/jMPIY7BZ9lKaW4RoCnFPxOLXMWzsuBvsdKAH&#13;&#10;ToTAs8oW8XCefxR7oS8QV2xFVhm/P9S6vwGrrxR3WOhIEz38AYDbPDqGstakYP2bYXn/nV137HCe&#13;&#10;v4tTdsbs3YtBPBatmt8Fq+7nJSn63BwUZ87Np/0BnEC2jMV2QqZZg5smlP2sDmadzHxlcGfiuWh2&#13;&#10;Gakb2nZcrSDDtmvCOt5uOoIlZQzuPz/982n/YM6jengE1oS5ly8FimQ2OqTMVpBJ1/CqlGpdL+vk&#13;&#10;GGHgOYMMoge74yMgAxgziZHENKjKhnnsp+hCjZv+vDIIWyUu61t1bJniRZ/Ik8VcbRnVOa22KzCp&#13;&#10;KSFcpXFIOVSNfMsTNjT0ITRouDMC0eXrNyWgt+m6Leyxm2bTCpe2kB14+vVP7vJeR73SInIOgSzp&#13;&#10;rmzTt9++5hCkUKDFMQXO5NivIMloP3Ma72nhgXsQbNT9ZPMkZIHep9+en5oIGImhIWIB/Um1BME1&#13;&#10;CzlP95y2tvmQ9ATX7RKqsJ+gt+MAMuq6/fw6Vc/YObho8FSR3WPVuzthZYZFtlBF8bpeqqxmuvxj&#13;&#10;+cefqRyew328+5Ck24pYh2ueoSUtWW4D3sKuaqq8K3DyS9/wl8zfaYAksHX1nay2fqI/8XrKUcOd&#13;&#10;POQ4fPkvn7tODtN73H0KaP64/zh8GdMKhvxGJTZUqXTYQrLR1pn3MsFMDvXJTGG4/1dshQLHGczV&#13;&#10;Y+1RqpayhHS5GRAY3Kx9yKvTqijQxgQMJS2xB99Q4AWY/FJEx7FsH4/XbYBb/h1fRFX5HBouOvdI&#13;&#10;aap3SIbw13WiiOl+Kol4PHTG3DNstp1tqzJqN7GprHDTnu5nDbC6Gotwg2Ld7U76vtRCDWqls48J&#13;&#10;AEiUbA+8nvUYoSdqXz0mSCGm9JjAzU+znvdVvSWzOWts3n2so7PbMgtEUcXi6x5ys6F3qGEnirRa&#13;&#10;uyvON/d+nYv6RNSSgcIxEL+9wH1cvIC0loUrECbp/fr2VLWSUASyJMjdXNft51UTzKzcNX5jCDEA&#13;&#10;wxSxKEKm8xYCQ4ISSYC1G1M1JEg7m94cxBRK/4/3f+uwnLdcPOzk0wnj0iG/AN3mUPoaKSCfSmSB&#13;&#10;PD7ltEJ312lqWOlddgYUjcwFNH6jsnmctpxwd3yEJM0L5BmXUGA+s04lQGPm+RDtv46fnj+FVn9Z&#13;&#10;B8qx4HDF+pTa6ILk6iB+XvRviEqA5JjPLDIqyfvl8nQ6OGsposOexS0JWa7Guex+qj5t3iEpnMtd&#13;&#10;V0ImVp/if3xXbXt3lo6QH3RK0VkXARS0JghHb2WGb87QQPmG3Lb0diX7Zh2HQ8V43KYfvztDHQuZ&#13;&#10;ULV/MKPdNYBkQCH0WdptShAVldgJtd5uPECnascowiyEtN7PyFpeVaxuRQA///zxx7cv1cPe/xgp&#13;&#10;jwYuz/XHRY85Z5BArdLfv/lKcY7R7XofbXi7nCHaaLWUD+VdX0WsWbtLZq0IdiJPw7yrywLj5V8v&#13;&#10;qVyKTm3Yvel5xzm323Agj007rwvMEABAv61NXVDJftwmnX5rDsfRJkYIzAFEqyGNyCYAJOMH7h+a&#13;&#10;sn+/7Zv9dZ1yAZLGaeFHBjjKzvYOpBGwshQ46j66XLLNLojjowdS0uQAQZKLbdb42D1ezGfhCjNv&#13;&#10;OUFK44QU5TDYJWHxfnvnNKK0Une87IasMpUxv9KKxZ8e5G3ht3lmpQNyyrO7fnvFEpcnTh37cPr1&#13;&#10;dXqNtX2bnXGBYIZMcjQWu0J1hTCmMG0tJUcowoif6DygnfiDdXcIvbVDVZ7Co7ejM9AAACAASURB&#13;&#10;VHKLT1NiKALclirr8StLMsFvpCi/nEeIt45W9tXEuhs2TDmQJQDTRo77lqp821gC0ylyzGqo8P/5&#13;&#10;6/8IMgwAZQaejwnkjURbwCjTDQQPMQIkQnOgFuV+daVuaEc1p1tZcgwlYA1mC7qgs6ShjP3Ohe2e&#13;&#10;qgau5rsYNGHiog0gzLrgVyMgTVhC3IYBfMAnA1KVKCOh5JvEXT+9AggR9Yo8XZaleNxrjp+SFjRa&#13;&#10;v63bx3y68qZq67ZL9dzbkgoWbu8uO8wGH/GpUNQjkx/w/i3MZfgw4TAf9Nnkj7osgsC8fkfnUvDb&#13;&#10;728NNYueSSO1oD5hqY7LqClgI5uUobZgZ7hFZPpR240CcL1cSsKVCUHCO8IbYIQ0bQ5cjwBhT/i2&#13;&#10;HFeUYgGFYON95+9548fuybTgz2k7b/A1FCTN7AZ1qtNuahf/43cQptDsR3yTZekjiilpB4D1L/8f&#13;&#10;QfCxbEmSGIjVtQh95VOpSnShu0EYYEPDjp/AHRfc0IwfzMWYYQaY7qoukfn0FaHDPVzznN0xxTXS&#13;&#10;vgbpQFifL5/1d1CJWJdH5wOKY4x9jpgv5pi6YIEPIFBCcD9PJ1kWSETP26ouvbKETpg0sZZOT/Pg&#13;&#10;E7gg6oYhUGu56fUWAZRIikgx/ykJYZi/rTK4ZtEk6BHGG6Ab4nq2/GMgfF7KKEGQy9oGmcswTq5o&#13;&#10;SuP8MtdN49nZ2x89DHCbsus4DvTq6181b5C6Lt96896DZl0QZZizOKUZe9eIOqd1ObsVY0MnUBkw&#13;&#10;yd11ucGi3YDH2CWJiSgT9KbHoGiuyTG2K5LmVE/63du8wlIEerSCYNpdpzrbv0zdAXKU8ko0GoGd&#13;&#10;byOEPs+IK/SeVBxz1fcFvCmye0pHumAMm7IAwVOpt3PPCzGTwFAU8WBnEtbCrStRpPD5hpXvmZ2n&#13;&#10;UWCCS98nwCBI45QSLFMSlLxeu8y9g5KGm4ObJlkuWUYA5fOSzWqUDRn1y2nwhQtxUjnlPe7X9/l2&#13;&#10;U5H00kpT+KIYMwLGOV5YJm1IbjC2KymtQGK8CBUvzLrG3eW0Fkuyh/ttp/Ter5sdTYW6ZKJ4sZjR&#13;&#10;uKPOZDgLyFsCwlERHyLMmTicQdIxRriiyk/vF81KHnmMEry7OZNlWNOY5jrP4ai4gHCggzJ99F5q&#13;&#10;OSSpXKGUYY+5RU6tY+u+kATXEANeN0wZ4peezq84sdhMYYikZWYjKgokInhWZlcaoVDuqYtVVQvB&#13;&#10;x+7JN6K1quAZ7C1Cys5AMiJqmtClyPerW1fKGIBUAz5HuqXQhIfdQ1qh8QbP0MAA9zIG9HYO1mSX&#13;&#10;k3dt0HMJ4gdhruQmX1aLAdOJlGRMiYNUcOwYo5FRwGswB+SUi91rn+WMKaVX75hpUh7hsh5w1pfO&#13;&#10;+5VCaoY5FAzGtq7modT5VeO8frIUIOzX3xGxyq9VACCIQnFx4irplCxEoNrLYQaCZSTBz+VUWUg1&#13;&#10;PoCbVXsbPN+LVlwLz+q35y+lGA+DXQTKgdyE+IrjiwEQKqGpVYhzkCimokivE6ekzAoHmlEwkcAm&#13;&#10;9I77dIYkEVGwxUzDp8nTASSGHZi6Kxi6LFV+wUEuFwT1OuygrHbAEVFnFAACAcIxEajGXgqYkimx&#13;&#10;pAmm0bPioKsCI8i8W81mi5+41Vmgaop15DHC2azqholfKTf7fnMEYyiLjbORBnlT5cSEL4e6nQY6&#13;&#10;f4cJ4JkqTonLvYyQKXzNWcR0dQR3HaT7NXqQpzS9vgpio7LrktrPt9KZl1d1g7/rYkGJ84lCliux&#13;&#10;y0oE08pdxFR7t0x64dtZ7WN5aLkoHweBRdbsl2RlsyeYwzXlKAu0WBQ0LttoW8ty6T1MVZajNOtm&#13;&#10;heqUJ04tswt9Vz1UyBOJZv2OPlCc+TVFnG2sbxB4FCxMKFsKmOW8gcmgFz4ICwHcMoNWGmx0dlvU&#13;&#10;OnF9nTOULYkcq0JDqwqULgdYUqt8CXAb9+h9ZkBltNvQirsAnUISVTo7TWPz+f56xWQ932Q579f3&#13;&#10;vffjTmQ3k0awDEk1yHpp+pkZBo+p23/Zcs19ZGQEtpCwAhVcAuhSAWC2vge2pNwDLVGe2Na0hrfp&#13;&#10;W4AYguLlet1OmGNsYweJ0zUKkrOiHvoFICJ3h1xdJN0qTw0riEcYdgCltr0wmqHVlllll8X/IJ/d&#13;&#10;N3AAb3PELPYKK3Cz0QVgj1XJqozxlFdwHNfO5kBb5AlxEOiAHfQFLd//ePOF5lPjsac7EiAMvamq&#13;&#10;TBS4YrIpIZBpwisvAXMSnJHGwgBoQmQlysLgYfJJ25TCh8vVFYYjILCcGmND+XE/jf0PxDlvivsb&#13;&#10;GWak0DY/oJWUBDgeIIwQWRcpo8Qj+Cxv5BlvqqLtHjWnHwyuN1jDU9GiNFE1BWXQNhVZFXJZaBGz&#13;&#10;hUcMcZFnGOgMARFu7vddJHezvw7jTElZb76+X1aAa+9O045HeRt5h045a5QoTxmb619DKj3Nu8XX&#13;&#10;N1TNO6fNzYa76X50IRaU6WSvN4S7mHcaGwzCZneHXHUikbdVoSq55H0pRz6Ch7nm98v6SmKopFhg&#13;&#10;mO+6mY4rNhgqjbKqKsb5tFkMAoblSHd5x/+Q22JW80KoojYhXmcPdHBgjF0YyZ8yY4KBCfOMJpNx&#13;&#10;h63HChLkCrVqj64iwybdbj7gwCVEA09ABRyZSjS5hIv6Mq9+u9u7BWsnI3RbRX8TDGCMTZ0oMXOR&#13;&#10;YBPlOH8IayolVWD4k2U55CGhVbFBtkvppzyZS3Kx++HhgfhIR9z3M8sya31hNrYNyQpsXlbQmOhY&#13;&#10;A5aQf6zuE1S0XLd2mPCsbgjFkptTRAkLYebJ6DUBTyk9bqJdqQFuSbM5H4+kgguxetlLUQgJYiDJ&#13;&#10;8goBDbZ0/57eEDUhH3gTrYST8LZI1a9F0NM2YwiqmNS+yw5IpG5YRWOyYU0AwHzhOoIBEk92Jlyp&#13;&#10;52zNBQJ4sRpylJAvL+1ytKtL1tIyHAXN4xxqlMPM5H6pgFqnaK5ZhnNkwVEMp02aPfZpn1W7dPea&#13;&#10;lDGPk1VeeL0T8JehYkyVecL6oi8Z33yLhrhlSyS1WZ1AYNjOuuBx9NP8vr5IsXmdV0c4ScikOd9g&#13;&#10;BYdrnnJNgZPrzEQfjv9ateDSa0rAmhLuRoOQLUTSICwpKY/kXTEpxWDCUoaJCJpnaQHea0X0mlM+&#13;&#10;wNIh4/AUNrD4nZuivNVXRNU8gwnNOpsVbAqW7C1D521OEoAQA+BlSg4NKYEUiTO2WJko0SW+Kg3y&#13;&#10;XRV5sphYv5Dik2c/rB8xkwW0Ax6eJhEs+g5YTExCEd4KZ9rLmykjE66ULYOb1QV1ul3R7QzMR9Nf&#13;&#10;72FOVjIE6E5tmKyHk9yU9Ro05ClhNY4I4kiYh8ZIO1YQwxWN/J6MU1p81nzJUpqWfDb7jRkVPDFc&#13;&#10;66VKgqEAgiA6o7icO8wSLinZ1L4eQrzwdOOBt8DGBWcWWNHtksZ0UYgAcysrGDiI6CkQKqgQMQuy&#13;&#10;T1ntWdGZR+gHcwd5MSwTcEHTAkHLc/2UwpnhPpMHGzWEiLKXbuESzI+pALCmMEqp8ApTYQYSLFzK&#13;&#10;3CHGp3RIBtJgRQiyrtEV5EFXyMOMx+tsNN/uqAD1uCHX5AzlHrRraEFleaxKnzCU+UGDhL5sYaDg&#13;&#10;PfjdMnk3TAvzRQNCqYGcYnQz4TttlAnGBqKOuY1J4nLknqrIfdhmcVi+lWLrVDlQTUFmWrvJ9nKd&#13;&#10;f0e9JyHbb7EhI6EIUgkStQ2E2ezT1aHydpGZR9DoU52L1Qv8htZ1NzWLqxo6wQ7/n8f/++HhliBF&#13;&#10;5nH76e6P19PsgdxabLLfz3P55U/zgENurRs5SdXms9V07MxounjZMnl8vtq6mO4ON0/dyj7/GY79&#13;&#10;75Z7KJ3hguAmz6S3gNAMy7AMuwzPA+ugwrt8lm7xKOB3KjOv0N/hKwFwWNWmqu351jh993kLn+3r&#13;&#10;QGmeKd3XN/H6W8honVyck02LyFju1QryQtbyNL5tls+5xjaAx+H94eNPKZzoiLNzxQiGGzlDR6Pp&#13;&#10;21SUCGUDhALt7tz79FEzM+hv60wS/tOH7/G3968wck/TtyXjPUOlXuWO8T9/b5enX36smnWaFvAj&#13;&#10;pSza/trfLeA3TipBbz+KursMOob6ryX9B0d5foEmp9fOIwkpClZx/s+SMEfujg9hUnjG/fsssttG&#13;&#10;bFszt1w1H5JTlSnZSQZKzF3N+6dVpg+n8Uz4dgxeLuN98ae3YZpAuAWzWrV2CBe313awx1XmcrkO&#13;&#10;H/elHuDt7h7aV0K2OeE1Ro9PC94GzAMjTpKR83/Zlh8f/3aNP7wJu0UQDtfOFeIl9Nu/fOm933IC&#13;&#10;UsQe2+2U7ooVlpT9VHyfvv5/7z88fHL9og8QMfLx+Hn42tb7SaPQJlST7T9/SV6NBS6HIJiZ7/a1&#13;&#10;jAsp+AsaNUfbWZZm5CREEvd11g8ZK/B1+aM34aFhRbH/47eZ7PSwcLY/2ov/fRgRk51WokDHmvft&#13;&#10;O4WxSSlsE4RlNM39ZrDlTSCYkthBQcocMiBiW+zugBt5OIf44fI4oDrzDSjUuRS5853coelddxqk&#13;&#10;zcfk1S9PzxkOOxYv4YaCasUS5fl8lV7e+7Te3AqVnZVdx8U2/8Sff/710w8/dsEvX+VKvcOC7x96&#13;&#10;ZtZ3Y2kMIjVTpVWmlvyDuYrTSEHxx0lv9wHlhBByfbp8+PhDhFkPkyooUXo1i0ur+PJxO0Pz9kb9&#13;&#10;EPxd9ueGZdm8DJ077rEm/Grcz9vg/0c7JoaEch9n8inY+Lf/aW4+TNDmm/vHNxNRcSxyiYsSF0/L&#13;&#10;eFdEvLDU5xzsKHaNMOra4Odnv873D5vukNt4NEmXDVwXWI25WUYqff1+M5wVEtnp0tPttdyWwfvM&#13;&#10;wUMInVnfgq+PnxqKKGXWxPVWnGGP70JauUKDzAsM6yUC8/P44eEQ8r6wm2cBWkffR3RMNKXX69Ov&#13;&#10;m81IKRmsIbtjbcdm+WA1U4AXkrxOp2Z388s/3i4mv76ej7ef/ip2U/8MUPKC0oI3TfYYO/rXm39a&#13;&#10;8e8jztgmjjiCFXoU4suPf0H/fPtvv5/+q/oe4KU2pN3twfa4Gq3VDBBBl/PXf64TBXft9ZtH182a&#13;&#10;vJv29zsJyl1dRo3ff5uarHq7dFQWr+MYoahaZ/xipMbaFFk1qbC7+zBUgLAg/Ay58gvM88Z7/HTo&#13;&#10;4doWx/zsp4Yl/1X865f/dnZpc/w0X+eK5+8vuvprMRv79etzditRv6jeFeSYxKslW1tk6JXyj/ft&#13;&#10;m/60+fPfHtcPn6VKoT7cCX4lL0Cv5vDh9m/f+rpJz0+/500GamlsABMOaT3OsxiIaOV/aoOPLx/u&#13;&#10;8Y839NllEbB+6BkEeSCj1h4Ff5R3slazPdx+KgGZVDtOfQR+vfH/zXxvHBw9/c/T9UUbcfexcddG&#13;&#10;7vu+x4VYRjtUD86QfbGB/Q7J9e2pCxPdFWyiw92fH3bX5177j9/doQwu3e+hq99fLoUoTldb3KWp&#13;&#10;R9PLFolBre3NTfGmXodv/6hYVbAbE5RFtiAUK6eaXL41KSCLYHHsMr+5Pd6JJ63pTHfFNSyaUDML&#13;&#10;QINL3aiRtnAyk6w5xV1W6LstbJCxJhvWKy8ici8BfJXMZRTaBK6qDw1+SW2VlfwoBz9clmf9lTf7&#13;&#10;m8sylfGx5jeLG8t7aV/n+x/95fFK7T5dsHhvtrTASZt8mr/mdszC7RvLHq7DqH2YJ+RV9a5WjdGR&#13;&#10;7ln9xAvwenmSR1Ifm3wnw9My2Gdg9IZkR8lfry8wwp9+/Asalqfpj839fTfFoQgf10pdxoyav7uu&#13;&#10;fDgMSqHJcSMI23goZRNE+wP0p++/j0nLAX2DxBRF7pP1HMQNmroZYTEticnNEe9+gd+4YDnLo979&#13;&#10;Yp2st+P7xU5tonDU671Kh+1nPWobjXd79HAzritjdB1IfOxqvmk2N/C944woq6sG++tqk3+5vH4q&#13;&#10;/3QaTotORb7JdDjbJQnea/3P4jZ7KT6DT/4EP3/ewNPpLqgr+e0jfxjW8Grs/nYJMpuC7eYl2q9b&#13;&#10;FliaPwEJ280x2xSCDt3kj0Xv3WRBAzJYYyDRt/PTd/Jeu1YBiJuDfcOoqpYChPytHLZFkj/uP7mO&#13;&#10;/6/3kfPi93/85vnx/qIznA+jNeYNU59lhLDNOitE4qZAcLN9Vmuz3YZFO26+X4E9raZPDG3tOcIp&#13;&#10;l6Xx1Hy7/FHdVdtOHD5/UZpNZ2aKfOj/9vBv3491oDrNZl49INlOjus4dhACx8s7X9AOLD/PV4Df&#13;&#10;/nC0Lo4fNuDpgllq3187+Olh289JXYOx8Mvi+qkfPu62+9muP3cPeX5fCpa4P57wuvj3aVAp8wC/&#13;&#10;a0L2Yg/H8Zoc3hp5CeLsrvwuVbHihb85NiGsMbSiLkGzO724D/t9QHjBkFVF+o839IrdN7S5I626&#13;&#10;nk768T3u7lg4Nua40e1Aqx+uasIbIEKGVg/YQo/aqmoKA83Z+f1d4Om7Tz+aeebyANn+H7/8vs2L&#13;&#10;IS4sbIq8oj5w3Gax7Sk/VYei+03sD9oZItes3iAENrn04oxekMdzKjp4rr+dzwCmUlYTnW/3NxDh&#13;&#10;x8s2gjHp85+OWTfQoSBJzzcwqAXKz7fvr19/+nhcuml38y+PvzxuZfleJbLjFvtFa+rftBohQKG2&#13;&#10;ByesW2iGw9Jt3F2eCxMM+ZOzMAjEphYD+GMOxA1Kwbeb3YdUgFmoH352v3z7/WC3h/EgpfrVX/ix&#13;&#10;TM1bZ1cI1rV9g/xWHGtlfbtMmlhRbIKBQEu8MvLrbw9I/q1Yf7zz4/W0F/X88vhtQbY0x3/ZPgd1&#13;&#10;bmGzK0DqaUER5JvmiFqwP9Lxvd+mTTJmg+dxnmheFWV1GO6WFNHnHAo9rHRzxzx+nde54oVfYnn/&#13;&#10;cDKPh7v6H7/9bTj+QJ4JHd33WS5cKNW/qFltP3K+OXrNc/DwEE4oCwKTeTSkUr91g2zy/EACghW5&#13;&#10;Rhh/fnzhf/7BA3pa3L778TV0zW3+dvmv/Ze/fKYZdc7102b9p1/6b1ggyPWe2Z6c8w0z604yW203&#13;&#10;f7w9/lP9r6e2z4vdPBr0k9vVEAKnpuFPTXHE5fj8GD/IoKwgecVLHcYbWMyD//DDX5TvmnAwy3Dq&#13;&#10;H92Gf5eO/TzZLNFNnA1N+IMx60/LTCFqbm9UFJ2bMOEA4dIhtq98XOzSiu/+1KkOArPfUt7yzIHP&#13;&#10;m8LAuZVxVkYW+6a8E8sTFTDVgn10OJqb7+5CdzfPvykXxeZYRnM53HooTufurvlhs+mWeQFrka05&#13;&#10;uhlN7CQuXy5DqvOFs78/nv/8oQEzFevty7ne3Y74A7w274WjS3ORd1jiWpbg5f2PTHpxvPfthSdL&#13;&#10;Y1/+yciWSgvhWe1M3QHYiEy3Z1+8bQs4PP0hb4p//HzaZuXH5nDVRajlfFbSiR6D673sY0RZlq9e&#13;&#10;Dw6EKoL18FCj5dJQPbPsw83n0c0zspipTz/8BIc0/DJc558/PVSSKg75K4AgYxpaWYR/PWbHfQkx&#13;&#10;fvzWXttcNMJkJ03ff7iXp+f/mfLv/TT3TkR2cx/GSYXouu9v+dhXT+e/fXn43vSGQ7T5YTeFfkvm&#13;&#10;85pcPpefwvK8yLvby/mqhqEIZg94jta68c9jefRhhQt/4E1+twZPCpHfgl//8+c9xfsA0aYml0dM&#13;&#10;40IDPgVTj4OarmOX3H2KUcrAALbd41ZKksDf0oqS/3jzcH06lY7hTVbXR2Oxv0Mwy8rN8SAf8zEk&#13;&#10;Ef/j9EvYVh2ieVagWQ2uI+X39jL8IAv8//74f02qQxwmbBwkShnJGIgKaekxVtAeMIdUYgQBCW2r&#13;&#10;fEwsE9WO7ctaeUUZZ0s7OYZpOfSqSa7I9n7RG5lTofS8SJ5ZWUajiyx3xuX1McmEINDzzGPYNXez&#13;&#10;WvKGZzAvoPiwv1PDOykOcZ3MpYOQ0w2UOXHeT2FNjDrvJRGTXYOJiEKRgy4tEaxVxvJAZ9fJXU5K&#13;&#10;gWY1ORKCy0S4okV1kZMsUoThRAVY7Mo1k0Qk7QqZG0FkIQqRX7ueCh4LgQHbbI6WaVJssBCQeWes&#13;&#10;C2z1aAwuEBGCKcqSILKTNBoSPEvBJRR5AVCc4VqZuDo33kTcManXBKlExnGZKxumdVVGUFJHmOFc&#13;&#10;2yvCGIa4goCXgVWlWJcuqXE9ubzcGOJAIdbLvN02kK0ToBY5yggEowtVoAgXkCKKAaQJMUav00In&#13;&#10;GE1woIUjc4vlWAZJ2/fXqm4oF4LL65LOc7e5O0K+4JUTxhBmTun9cafXdR1XsUZLsC0FsXN3pV5b&#13;&#10;BLxbVcPLvr9auwJvjlW9LhPMiUcKQdaIpr9Mp7eXduyV1zLWEY+QsrafsIbsppaiIpMiVSlyDr2N&#13;&#10;QroIiyLzzjdZ/mpPIcBGNHBu99v7fuzGBXz5/mjU0JQs6hTmiAQTTQYMPE1nBmjJs+ggIgFGC9s5&#13;&#10;eZVxsmqVCJ6CZ6zSE/XWFYcM5GDx0ybkNsJ50QFingjBeF2XUqbmWGQ40yMIIHNLKzDV7RBJjuiM&#13;&#10;kFK25Vw6n5qbo+mHSImzhoIEtMjywobF01EQsCn2gkKoZ4JglGQKKy+mojl2zlaHbZp90qrt2t3d&#13;&#10;0X494dTAmBCMCtl9xiAMUx8sBayUkcMIC5imeVRZXvGU3Va5DoYVuUqmqQuajINOIg5ygjZVi2HD&#13;&#10;mJ77jKYsAWtGZ1yyICDOvRZZ1VvlBTbUKeQ4Fhhotmvm6N/Hnq28yTiPSQMp+SqlUMPqQ9bc8fwQ&#13;&#10;LSsBTkO/wESw98oHWBXlzXGaJuJjCMEarZcosCxZESBOEMbJHUS9AoVFdrXzkgJ0qZISwpXXgTID&#13;&#10;NnnEpOAPq3cxYKucQMEDukbvEuJyUTwG7T7u73zCyJ82jZivC6lL7QLlrCmlO4/GmbfTCzkjlZfB&#13;&#10;rI1kOi5UZpsmv7y+XS6+2e28AfNqOIdGp2UEBOOq2STo60Z2elFTTAKjsuyuj7Ku214vTg6qo4S4&#13;&#10;danvayeHvKYihzHWGVkDSBjwyISzJhOsXRbXuzCt26JcrclkrbU11i16upe1D8lBUEK+MjPGLkYS&#13;&#10;3i/EWxgsFWWvu5IXtch6NZRVLoRkkDo3KA1npVC2SfMLh2GaO0LTZX7jNOtP/eBGTCDO6LfnryLj&#13;&#10;OE/bww45gxmnCdlxYQ0GYWKsxLhgm4JZP7Xq9Drwepu8LauCU86lQEJeuyHL5en9Upe508PYPkuO&#13;&#10;KEFFVikFp/cWN2KN693mWHBSCJiIHi5dlrHXt9dSNDT4kvJVWaS6xc7bzQ2lOYASxNZpvSygrG7f&#13;&#10;Lq8u2YaCdjEfvtx03XvyCDKLKQEcsb3IMFDLQqLPmjLnmZsUZJR4ylLEwPoiqPch3zKUQw/02kNl&#13;&#10;NDKzy3AIruTCLQslBUIJYuKl5XHe1lJgFCzOi3pZ3RpBTgiXYpzNjh2msKJUtt3KGMI4o5xFEPFb&#13;&#10;BMF5F7gQtCxNUN6Z2+NhfAu8ZLwkEGbBrAjmjBcQBxuACQqCEDG5zzMKTZL49K7yjBIeeYCbssoa&#13;&#10;WFTJX9GAX5QjmO2dpyHxRQcSTBRNXhfKTjZCUXOI+dfni/GqJiwhlCQFS6ixIAJ37rzfHYlD3LOQ&#13;&#10;y4Lls5vyRlpvzDDrOCRJrJqZZEGH5FDyGAWwDgNnEUPhVk2ijcFB6EViwCRMxHafG6XqvNoVOUqk&#13;&#10;4tsAbG+hrDMsAPJxCYqEKAJ0c/ywJyCmeVgF9wEnKjlwoEQNllKUWVSuKZlblkoyJ1BZ596HFKAO&#13;&#10;g4Ni9KsT6fz8rt3ipAPiqNoFcartEvTK+H4clWDyWEnzbHb53ut4VQsIyK9IFjSKpKduW0gzdoP1&#13;&#10;KMZK5n4wV+CaZju8v1FiIMEp0mT1Tu56dX7pvgFQeUYF9odakDLiTDqeqST2G0apmDrlYgJp8MA7&#13;&#10;AMJcYAAGNaYSUyjW9Z3XtagayimiwKMQJJ71UpbFy/MLM/ic5tPppSwYKVNdx1EHreGRHbydm2q7&#13;&#10;Klsn5DHAOW8gT+siJcxyQEvWSKlMb4yWJKO5JJARjLid5Sa3PJF+LXOyqfYo0ZWsBd8mTjq1WGS6&#13;&#10;MYRILaUpCUBhvq2HFArktXYhUkxGzwuWJyI9maka1Pn1yhCfveKUBLVsSLP4zmJ3mk6AhfKQB455&#13;&#10;lU3zOyOi4vl9Xc1Rry5gxIRnZu4zQmnEq/FlcYcAKCnzCcBtFWx62H4gjK1P5wziFa7TpA77JkDH&#13;&#10;j1kEKUBDCfDIqGGhvHEqEZbaUyspF0JoFzOM12u3ypGTLEnkELCu2O9zTlAjc+wm6PjSKU+rKkc8&#13;&#10;x4OfrBVFBjmGmZTdgFKJk0tq8hQqZQljZNaLEACnUAiadDw0Gc5xyiIoqgZm0RE/Iyyk6aIH1kGn&#13;&#10;xvdkUyYEgGJdegS00nOkKLncuLWshOxmX9zgvFxgSjKVx+Z8ea9Rvqxa8AxThnj58v4NI4wQoGWh&#13;&#10;/JTRokQ7SjUKQluQqpJLYQPmWbmuqaiqumBeTQBlNwdMAPaWeG2DilGHBYRpamtZQm2uQE1eA8oQ&#13;&#10;RujslHUD0Nmh8YsPiBk9mGVYSYMQts62NjVbYdyalTlioMaC0hSSRQJ1QamkbEooxWBVLmFWFKN3&#13;&#10;0UaRqBIx+owhmUxQigsftXafvv+itJKzzgHkmK3bhBkWUnZjZy7GQQSJmMNa7JBedV5Xxrh+0d6i&#13;&#10;dlgIjz6Eh9s7M9tiS67tNcawuBmsaJqhKG7XZV2izXaVvi6KeQSoXQxKRK+oENvH316aqvBlclC5&#13;&#10;qHIm1TBlmwJg6DHCjgId2X0KU7sCbFe0RFTVlZ+cbddo4QwQw6DOWSLU2xVj5K5dAlJpba03wcKs&#13;&#10;piHWDPmw+nFFBOdl/vp2Wjo/zwHBlJU5lCIybN5ecQHMovK6aafxMncOIEhpTBozkbE6RbTl0KkJ&#13;&#10;OleKyquJJOjUGCLV5isl3C8hMFyAXPerWVKR1pJUh+xWJYR4xEBkpLgOK6O5pyzJDBMIMImrQsFk&#13;&#10;VcMSxG4VbFOhDwyxvhsnzCE2DaLMWAVnI/BGcO7WqUNZIalM1rRaL5Sidu4hy9t+5IIEa5sCf33p&#13;&#10;kAI3xSFUzPvQlIU266k3AkOeAgYRvuh58u1V7Zs7x6L1+ni8ySn22ktWBbqmAwAAIABJREFUOI9i&#13;&#10;NERW1kMfpzKvRVa/nua566XkJSvj6qJOXXsSCGEJON1Ryq2GMl6tFRikssgCC1oTl8K86hwLuybI&#13;&#10;oDYzGCfgY9eNCaF6vw/Jl5tqSQkMHiRqlfNldNHtd/tMCCOYcyYXxdVRSmZIMwMZp6Q6sqnrOCHU&#13;&#10;EhjI6Xyqbhomom712tuAVgf56JPItjnAFc3DMG4pbw4FCpkJsxce3R63eZGJuliIHpUVggOrw5rU&#13;&#10;kJp6uz3ULFiv06lr2zCvyuRlVh0qkUMVTiDpknEemDW5JA1QwS5Wv52YsSWmASyUIWdDYDnhJCTI&#13;&#10;RGW9aftLcHbue2yX86uzLi22x++Kzun956cspdfhtwzjciYpIVAqDZUFoD7uwpauyEeXrI28oDwn&#13;&#10;K9B4A/KKMpyQvfINCSzoZKhVnaKA4sW/Z0eBY95f1skhOz9Fr32kPIoaE0bxHBysaz9M7fW8vzt0&#13;&#10;IUFG5uhWSmfEnrpT77uY0dVyKBpc70K9icSvPr69KbO872HBAgURrwtw1oQwwWmZ3Zrcmod1fr5k&#13;&#10;xSGx4tduRNH/+jqflJmDnVV56pMFTbmHwhc1qjJL/EhARO3be5g6ilKF7jHlmk86AO9XaxYoUicN&#13;&#10;22bW2QA9xAXPmUcTzWUaUjTRJU/LusQSr3Er8j1uGrJZrlY0pMqblMi4hrb32TGfkJlYms96XOZz&#13;&#10;O0TAa4ptN+IVRB1RxLDKL9SHYW3oXS0qAGY2c+OuN3fbvC4/VM3l5XGZ23f1chlG4BJfQ1MfivzG&#13;&#10;J8QrinVYkWI5sdaCCcYgUpTbQybuj9rZWvKXYV6Dts5VfAuc9zvRq9Fcx2JNeh2XuQ+s8GObQQNc&#13;&#10;xwJhuKZZ8T+//syz+vtP33EMChZfXm1c2q2AB5rfZYBHPXYXyusZpiXmv71EZDWq6OpVLkXy0nsg&#13;&#10;88YD2VSZYIEhzSkQ3PsIlBZh1FVVqEt3BGUEkNBu9ad8Q5BBAMHAg1uQSyBnbMNwkTGiaSYwr110&#13;&#10;ywxsWLV9OT38eAOFrfZkzu2LNaTKAzQS1p+b4/3hplvGzRoKX+1pkwZtcyklOhzr+/r2v//xj7TN&#13;&#10;W2KyTWFPC09snBU08zhPPiIfuc1ZkaabPMl9MaalY2C9uUEUsJCC6orMlHbGJFCU3KzTHOGMrt2F&#13;&#10;HnC4QW9gDts6Inv4/tPX81sQjEOWVq3PYxoSE3W/PkHgj9Vt/fGo0RjIyXKKs+Px/rv94RC8GSDq&#13;&#10;nFtB2m92ARJt1vv7/YYcuc7wyFxYEaEU4ul0deu8YKKgYLtPvKH+dGVocvgRVaoPbsbg5QUHknsP&#13;&#10;csJcSJqq0U1ZWQAe2ZbxDHcvzzyR455gNNroDeSJclHlc983MDuQrDBR8kOkkGdkVQPCYDTDMq/r&#13;&#10;EMZgtE7MFYZ6q2Iy+XLN67w4tydl+mbH4M2dBUu+2+ok9j/cOEyq6mPkWcRU6WW/kTPo+cYkMcFM&#13;&#10;E5id1Tth9FjeZs0+AOitoVS6V3OQx7nVAgnjPMAQIHBPt3jxOZeLU/OoVdm9xD+iceD1whbdCIYx&#13;&#10;y/nGLqvWXZNnMMOrnmlycAUuxWa/vQZf2SFHq5rfkj9ZDAkmHzdHwDezMAbP2z2FUJ2789PbUy35&#13;&#10;PLVlxgqGy41gO7kk240TdCY3pWmBFLeC4mqXT2ruh+Wx7WfrHj5+hC66hJxZ/HKSdDHjebq2bg2k&#13;&#10;LyZugwweqBohbCbiR8tcI1GVMQKBW80tRvPpal06VokQsixqu9v1l5Qhcmia0RMQIcd87qdgVRJ+&#13;&#10;1C1joGEYhFWWoDVfLyk2dWHsTJ29e7ihMBYw1dXWd44BXJUshP7howhgzGoRKZZVDhhGyKsYc57n&#13;&#10;HlGvALQBAACy4oh2jWdgIUbFlRoVZ53eR90N3/Sy+JX1rxCmjXEc4GK2g+qUX9ZjWdZgV6WsxNm2&#13;&#10;2vEbAnja1JvrHObWM5BP3Xixw3TxKeJubglPI1w8SZdTq6+GxmtYnsGMm7yJIKowArOIPNZlKoXd&#13;&#10;Vke22cVs2weR4MYFIbJ9EsHF5ttza4JzIrKK4SI7fv7BCfDjzXd6Vv0y7UCZbTKPI8igiNCep/n3&#13;&#10;doj2dRwCTZGuQENITsU+D6IRNG7LGiXECE8rA5M9UqLXzutYM3JbEOfmXCVqAaPSgJUCLxBhiRKE&#13;&#10;/ejRRBZkf388L8a8Xp718mTXmUHEId2XO5T6jAJzHYRMMHkzq1UTb/nUawxh9KMf59sqJ3YKNTFh&#13;&#10;lVJYvfoM9jgsHL350zY/gIy5PQjkKIqtYDJHmLOdMYTh3MyrRNkeH9dnw0CeF3Ca5rlLul/nqcsY&#13;&#10;uN1m3vZ1vceRrJcRM2R40Q8j1Wu1CQjaZIGfoFpGWuLmU2kIkUIEq+oCq+HpxNQ3M78u7jJ0y7j6&#13;&#10;OXnrZI0jTYmxOMosclFkYUsIydcSaR4tTdNy7ter2AuEWAwxulCKfHPc2gLKg/Bg8LDPt3xVGmo8&#13;&#10;jSqjxXCZ0hSCtYSSartpPMh4HKbH0/yP5f1XTMdDk2eIDfNqNVjXlGMdlKIseTJL1VEf7aTncXVl&#13;&#10;cVoWXJSLD0taubtxsD4jyGupcPyjv64SPRyaw2bXtrq+yy7tewIeBAcj/Hz8HiVOebY9HAXCZJ5M&#13;&#10;+zKY3mDbfNhaZt7EHG5J8aWAEK/XeX1/V0+/KR93m6PttVPuPs+lQ74NVbk5d4GAkqzck2UhGNFi&#13;&#10;eNPd4DaRlhZI7Ai0yvSeupO+kh0NxMKkaCFFtYUu4WFSUDRZdbM5Ro88ShjEvaBCJFDAydkIC1Y1&#13;&#10;zVHKDMfgjhBSw7KUAxhidJ4jeNiEgE5fv0KIDACrSXVecFobzUUGIPCJYi9ZBoLuzl5NLCU1jVmJ&#13;&#10;WvftokBMNC2cDGVK0npNOdFK7/DmmDV2aJW65GJhWXq8njplEJQkkTRZXCLj+VmbltkOOogTYdhd&#13;&#10;mOQF5YVFzARfUIlhcslEj6Fw3nvkM4xcqyAQO9stV42jrF6HweN6nlqJcJpDhsTY/g8EzTgnshBu&#13;&#10;KF1JH4Osm0zQuHR0n40UWwxOp7diZeWuLOvm/eW6OjD6GQu22954Up1m65lQCbfdSdlZVCzZdrW9&#13;&#10;tpMHEUhy+9eNPFa8PLJkKVoA7Z/7EYpqNZDDzGLcnxzxMiiA0oa6mkIBksu92YS48RHSOdUsZXw0&#13;&#10;sWiIxzygjOT7kK+ZiHnFF2sWyijcSXbLsmiT99FhFAELp+sTlwjg6Ed7fV1T2oyrHDXtwOpzal5n&#13;&#10;X8vsULtkucm9q65vuubNOvqRXNkmHR8Kah3MCKDE2qgsiCGldenNM9gyZWz/tkSAr++T6f2n5gNh&#13;&#10;5emqfUB2tZen3wWFxpkNFkjKxbluWWgUfooFYXYZBDXH/dEuKupZpGq1OWI3kLZtvyhtCMXb3e6u&#13;&#10;REImtJekzlG9z3a718sb3zHiq7CwhD1a29zbT6LJHYaRBK8OR7JteFnWdvC4Z4avw7fZnSPDgMyW&#13;&#10;jAmcwKr9RevruLTXBc+7wdk3tfQYTdLlmNAUMYhJcbimrRDmYgpfY5uhVHmMsHebnHnVSm7baw/t&#13;&#10;qi/P0xR8CkQGWSIQLMxp89PnFPy49nWZVVwEaxkUksplXsvdh+hpgSuYMxiSiIBpzQARLvdDyuBG&#13;&#10;X5eElrzI/vO/fnVTmK7GTEkgvwSDCLZqFccbPa/TACn97tDgfX1rFlMyyRC/KQts7WVsU/R+QcTs&#13;&#10;NqXuH98OzSaBtNK0wqI1KD88VNEGzAhmOSI1DaUgOZfWshUHx5ACqZ+Hmh/BAuASdOljxIvSb5dX&#13;&#10;LVeQc6WBwpuA02kZu+h5QD7NNsxCUCbF/G14ONwGZLq3J7cs0CYdxbdp8bCaewbnEfXTFtOakKR1&#13;&#10;zbnYFhfu8P+z+z+AT2OrsxuiufJaIx3op1De1SxA/9ugN/W0POUY73CObsVwegb9dZBQ1hvinXl7&#13;&#10;TfcyY1Ffzg9ZlT2gebSbDQGgPb/Qu+aTHTyctQ65y6iuYDUu5+E/tlTu+Q7Nyf215HWNcfPy1BY3&#13;&#10;KPI4GRCqNPhJ3NXWDF/2/Pre7vcPb3/7h1UxFzkv808bhk9j7PsnPhxGgAnih8JPOVjeMiHvbm4n&#13;&#10;Cv/9f/vnn5/+fkkLMfKYJT2//OU7/CpSZOz27sGd0ThXvU0+F+0Amyg+ftqO6rdyOW5pce7etJx3&#13;&#10;ZZ1llvELDwv5Sq/rXP3p/vr+etgUegFmFWXmVxQgdu8v/yvf/2RdMMptb388wrvJzqChV4KPRprp&#13;&#10;5eEIPmw5wZTjMFxeNrfk0sbr0M/JWvu23zUsSugdjhigROvSfkMrMZ7aapvvrTuTlB2qOmPd06Nz&#13;&#10;i2zE2jrBrXXnw46g1xdeQllTUpDCGvwh93UENld92+ykj6MjRUEXTG1ZwtXD9RK+HCVYfvvO3Qqb&#13;&#10;oCCupsUKpeDnt6cnWf15s8MA+UEVVJrzEnEf5aw6tq+Rg37FHs80AbbY6JhnzzUpqr/3TzTv2FZT&#13;&#10;luG4VwUgmrxeppvvv3+jOvbPYF2G6yR3h3fVq4L1xn9hX7xvDXgmfF8UGxHkRmyeLitd5MPmiwb4&#13;&#10;92ygTNhOf8Jtj2n39fzv9/+72g0YNZfnFwkib7Duy/4aJ8GWrbnoHvKwT7uldMROP90Wfz93GCVi&#13;&#10;sTRMQfFNKxICncbO/5jtm+2H8vS8RFpiVopts5qI6ktHikeye/AKrZIntlxHd7gxDqJAqxXSwl4n&#13;&#10;O4MSusu4TILQNCPWFgZc6mwDYd0RAzBUc78/fN/7IS8+zteC+ueX0AKSuRk/VWfoEijiFMaDzR5d&#13;&#10;mAHHKvsu3yBlPuwOMEsT3iilP+734256bpWsdssEwpKDzR0uPsj3ZcBEgn28sJbo8XH8t5/+imbT&#13;&#10;x+3zL89iv8M3RYDP7yJVOwrM6YGGfS1OpycSqp9/+8/D8Y5jEYPei8SzdB7eXpn7KR0S3rp8N1/+&#13;&#10;O0XIziRfy2pp7emCF93d35iLfbj72L23RdWM6nwe59NojhVO67K2fc45oBwXwG89MDKflxvGy8W+&#13;&#10;sThNWKQ9bZvWZGzWG5jLaE7UAR1rILlm9fbGh2VUj9RY6R52UrTtL67Ddfw0PIGewLv7TM/t2J7D&#13;&#10;DDVpTE17tpiLK2dcc6TXy4P40YGwqqWqa9zk769zKT5tMn09vze73Wlo2yV8/v5fhpG+vcC8xtdu&#13;&#10;CWCC9Lr2jPD8MrbsO+Xewv1Nebn8Xg0Pm+bWzhCDsl6mc5GXxcGp0NBB5GBFcz5ZVwAczZYK2srW&#13;&#10;WRp8Dj22gSFsAQyY7emn+Iw+Zz9lHzxQ0WbOVwHsdiurQIyHMntfLo9/FDjPf2+/NeJ+kS+eLCU6&#13;&#10;XcHORXiod2OrM3FDken6f3yX3+p8i+baPDJte/FlnzApBWlCacx1Te+n6frvn/79/ycIvpYtWxJD&#13;&#10;oaZ30y+zXfnjuoUEukEEwS/wxNN9Ab6BPyUCAl3RanX3MVW17TLTz/SZjHGa54lajwjdXkjd0O6W&#13;&#10;mr+fx7Voy8iRjGW1A6flL1jvf7l/v1xt13yaXgHmajOQqd1agg+AnaYT2ZM9Bi7Mm5lbeRCVPC1m&#13;&#10;haKC9grwsK1N10wbMW1dHg4WBhr++mLXT3/6yQzS46+ssWqfcTz8fPNf/vrrN3Zz949m4ovtirv5&#13;&#10;2R4BezOvTMkerMv2/Xg4ahsf9eUjKu3szEw2EVBPplPUJ7w+DaHi13UuJQ1oRdq7iy7Rob9XvnBW&#13;&#10;zHeXm9m7RCtY7GdbkvnNp5GVvv74z9tyDdPLsaIAPcQ1oc3foyawGRG6rbm25OFm55Pt9oX9Cngg&#13;&#10;AtN6zvkgztfl7dHe0K34+C9Xg/oNkzdzvv4/9b3a//OdWZ82RMRx77ZUztM+VY3pUvBgxd+/XwBs&#13;&#10;yNtIQpkWolgRt28/xGN6HV3RVD/otC6lEb2oXY+SIdCjOSx/v57aril9Dg2G9AUIfbZfontVjaQl&#13;&#10;ch61KHGWrJ/dStqlWtfJ5ekV8fH1DTEBOYXOrPRa/Ej38IfT8jts8d+Gr7u7u/X7C+OKV90wP96/&#13;&#10;/u43Ler9X4e/F22TUX47wQc2Il+8u/mfMAv/w/395TSuAXMZtv22JTuv/dyhUdu7w3uEKUUnquDT&#13;&#10;yyPc79of7lwKx8PN6T8e8acNJvLTu39uurvk+koRjEwpi20aZeDT1zR/0KgqEmT39XHt3xJVK1R3&#13;&#10;CE6lr384ICpf8Au4peKXepmteuRRtf+2TP/z/TGeOQXM2Ajg+rmEKmUQAeZ1WNef3nfzd/jpv6Bf&#13;&#10;/3jVS1MTxOtfAdnUrm7p3UOt9OvjQwUOjWSqat99UIARfTN5/GJ18f7brrneNVV4tFLxfiOFAvf3&#13;&#10;eYswZ3w8vsvfxps6lru9evgEzPeDvCPa8py3tURTva92y/io7ifafoqCkOf/oLefoVQ2YY3pil+Q&#13;&#10;YA/vfzSmXKJXXduvc+cxu/3p9bQ2P0Lx4/7pNTL3pfZoBPm2bszLk7Bs9+OfT0+nBsrdp/e6sRxG&#13;&#10;cBkgBlKwm9vjzczeLvPj5RXXwKTE7ryLMVrRPqGv9nd5KFbkbuk4awiKLyRpPwxtvFXze1GsLii3&#13;&#10;+OgD/6Ftr/UC4zfX815lAFgj3jbDzm5F6UQNOyz5krMJHFWiKLfTH1WNo1wZc98+H/8DbvwrbT/9&#13;&#10;E1N3s5VHANbrc5HYT7c//HbacqGsPtdsVu2RyhdAJnC9hhxh4jZVu1YG2NGFfqTvBmKen/79wy+/&#13;&#10;/NvXr4RWf5Ur/tj57d+EXxJDQRURL/ko5o2W/AtWp3nFyMx/emhieOf9I/Q4rLSNbHUQN7tZroVp&#13;&#10;Y6C3zTv0osuf/+yUOaU/wCJe/KWk7IaUf7FPrz7L+x+6XBQXfZ36u58fNBLf/v3/oopvEVZ/3r1r&#13;&#10;bx8vl1+fevijiYsZ16G92WsHp/71y13z/NtQyXrNffMBkccm93Lvi1K7l2n6+YcPGGcwEvnT5Kex&#13;&#10;BRzA1Ox2C7RnsOKtTOhQqKPTxnWhJ2cj9J52Nc6/h/XlobyfVgglNPTLzX83pssw/WdJ4vN//mVX&#13;&#10;HfZXsumV3CjpnqzVpDzIK74ETmLb0Yc7Rs5tNpexNhhr+di8mcfnbjZDIBVVebRLJGf2glT1sgZG&#13;&#10;GG9rqRAhvr9+/XaEVJR4wRGCc0vY59twMR9AtE+XDjdE70cMu1061OP3cdsDOsK4tvSIdzp8ffjY&#13;&#10;6SV8AE3a6Pnkt/nl0N4tNuO6e0ctuF3bqlhe+06EG/HOXW36zNPfjXF69/Nhum6azjFeBZ/xnw6t&#13;&#10;KXnm07B1e3ks6qenvx+PnOf9ML41D2p71Xh0lO76CWxwbquzMrpLKMntkPzNXbvhfOz+dH3SbCvW&#13;&#10;e1KAPeS1BnJdXq/VyW8hLzzEhuN1DHAldez1/sOHZdsur2b3IOM8qmVdT+uzvpLE7Xml8pGOLMdt&#13;&#10;3C73X9R8Qm9vZz6u//cC1H4/6/FekWXLvNz99fuprIaL7jhWepxjv1/ddLi9vX1f//08hFKyuy6Q&#13;&#10;t32x7/jdTn3QN6fhN1fB7vS3/pd//flSj3MEw4Yeh9Jw+JaWH6/V5ePzbKfP73+a8FuymlB48/4I&#13;&#10;V8zLCs2kTDdd/Vo/tE/W5H9E+VNlXXh+PM+Hm3dVWcri73/9OzCJQ8igzvmc+YJ59devI/blp5v7&#13;&#10;/vm5pLwkUsNjuG3MrajHBH/56eXtKyGr+pE99uCPvq8jfXv5z9uHO9EoEV4vz9cwLfEy8Ba30Oje&#13;&#10;7povr3t9uUy4LB/w++3jlTFgzhcKH7Jk1LojINd+flouR1m4p+vpmEiG/enKk+SCD5NY1/bdF1TB&#13;&#10;mXXvn/2O8Lf5cj1+3v368heF353+MIfdgRecZqBcAusqWTwvvQq5WU0Ulp3Aw+Fn7VXiuvnzh55N&#13;&#10;4Aimf+hm18g9bT4lOAsQRwb76B4GriBm18vVRZdS7L+dPpcf8f/28//KGNuV1TT3jBc8U5KArNl8&#13;&#10;9iGYyO2C4gFS6DLO9HXYFKUgGiRrRgTS2p1PQilLbIrIO5CNF23LWILApLIOwcbkOBYLTqog43hR&#13;&#10;HKj7O5eFAeTA90la6MK3r19vukOIGmTEyiJsti3b5GNanE+U4lKv9vbuViqZbFyHbfKvSLQriAzJ&#13;&#10;KnFvfdhMhjgU9LItm/d+0dHF5D0nPAQP48QLOvi8ayqzBJB5CqCrkQ6bjUkKPJmLy2YaJ4yVSS6C&#13;&#10;dHu4iRuHBpRQpZhJUWJKf/3L3+7f322LTTEe9hWyg/U4AyAUdz6VBWEcmYuj0W3JJcqlMS7kplUI&#13;&#10;xnkw9nUxm6/bezebdv/ueNxrMRSq9hS9bSMj0VcqBVtjFlDQITCCYfQOQk6gXeZtxvVBKFlEE9/t&#13;&#10;q7dx2R26bZurqrZbzIhirjadbd6G6QpWmJCBnESMt3XmdROCExjOoz10u226Ugz1HBInEIACUI3R&#13;&#10;GixvClLUbFljgowq4E8JJUAAF4WPvJZA0hpFtviJVSxDr7oDIbWL9seP753TyacwR+7RBO1tfQdA&#13;&#10;/v71N9yy27pq6pof2rCY/nICMR7FfvIvskScoPHq/DKHZSokjkVupJjmM5IeQIRDhCBzyBPcibIY&#13;&#10;9KCVG0YIMigLqQCZNwdQCkgDFLNh++KDX65zJkVm1MSyO0CaIGAQCAh115Zx2Q7VzkO1XN9YjP32&#13;&#10;VNTd9dJLqjazEuDbZs8w5nDVLG9Wt81utpOk5TjYaVsViYxWektcGiWVlNLboMqKSOl9ZJKCtDmX&#13;&#10;MSnmZQFSgDVw7Qm9Bi8VL7dxLQ4F2aCqZUaBogIKiRH129aKWm8GAvI8zslmHBIHlFJYkWNwfttW&#13;&#10;SpKOWus5Dqc5+GT91F/wPX8nD/35ugyLMWL/wzEgtGhXEJQE804LSVbtjHMEQsQIwCwlmXI120ca&#13;&#10;IMi5rTotGVsQINm6cfErpgwhwhhfwwyZnLaA4dZ1B5c9oNgCT2PkjWKtoINzNlFWAi4FTdas8zQW&#13;&#10;xMdvXhUKS9qbtSCcQcBA5pj6Ak3bSgBHmLe8xCBXBLxdB++Wu30TdQikmK6XfbXbtc0Wwha3uiW9&#13;&#10;s4TSuq0ZVRFFRxwu+K28f3t5KnaFyXGLgEid9UK8wWgnMPd688VwW+/Wdd43FborwqxlyXhBNFjk&#13;&#10;FBUVu+JAsPSL3snKrG9V96CXrcSVqGVIKSO/+StYpNzV2zg0tbTxYjPePJdeAQgKpJCFZ+vLd11y&#13;&#10;RhHEFEkBb5u284JykO3tsMyBzsAghEgywCPqZ5eCXu0iq6IQDYKuq6TT4+7+jiCBYGQed0URjSv2&#13;&#10;lUUEB9NS0qdkbYQIQUXlTpZCQZdzoNt1IwiXQmFcjrNZkqENl65oW5yQyEBab8pGBr1WDMJUxuiX&#13;&#10;ecWcgogp5sAlqlpa5KLu5s1SHuzsuq4tKDc+OYqTYqsP8zKLoltmz1SJCC2kKJXM/G3ewtxfOYKB&#13;&#10;Yk7Z4/cXRgtmTU5omHXKOV0tU9nnua6rbtess1aQBQ7gtmYTRNUyCFcTcVkpCtcQYpk3vrKs9r4j&#13;&#10;jEGCQg3sMkpOCQpNuV9XkHHFAFtRittGk19RiFpjKDgpgg1abxFjwlXISQAEjHPJX6uUSJBNISKG&#13;&#10;vPQ+U4KoTGe3TnoOLmAgBz1ezUTVfiVjUVYcS0ptW7y32rRd1SjHeQ0ooYpYH0QtFrccIM2YYC4u&#13;&#10;47x7rxIQxb7kFbcaHmURqT25p2ziFEdQw5jwH3986/Y7Aw1jZGeitWnQ+bbwN7c1IhlQ7KFmGs69&#13;&#10;RlmhgmQfhucnsG+BXiICXJVc53RARS0kphQ1fh1vd7ccMu0WVZB5uLBQ0ZvCLvbz7mOIWZTVFkAC&#13;&#10;DLKZakGKatQzq4qcPCFe4kNbowhhURW9+RbnkDEFjCgbny/fOS/2DzfeNhzLsb8kDsMyESzb8gYm&#13;&#10;ZE+vyadpWTnfEwD6wS05+entfHmNwdOCZw0BAZjAVuyB19CYgqNltlUnv39/YpgjAoa8nOexIKTY&#13;&#10;87BFM5oWCJRRYAkrvPSzhxunvBNdkhnmEEg22AEoiqJ8fTlxpGhbxEQYZ2H1BWQxFKujBnqdffIY&#13;&#10;ebKsPcZknRefgjbndqdQNFhSie4ef59JUPO44RKl6BEE/ZkxJRHPUEfR8HGep+GCE15tMMBZ5jpY&#13;&#10;pxQv87T6xKAAkb4+vRz3/LftFWMEHcjLqtpyHmwlu/N47Rq5mC1i6Ny2LDZ660sPrhhlNEyvhAkM&#13;&#10;U8qRKh49GPDKU64SOq1T1IugoKxpDMU4DwE66dnz+IesS1lUhHAEZTKkLY/Mj1XRIRCtGdhiMqYu&#13;&#10;e2ytanYxQ0AygA5n4VZbiAKkRDZf7FizE2X1UQOno64PH2XahmBYVSdv81UCGGxYBrAKVdBCMaXC&#13;&#10;CKjCtr98kPJswzpfFQdQT0VXjet6naeMOEmLkgQSMI/O0M1DRBPzkQshCAN+jpfTM4jo6eUqIbh/&#13;&#10;f3u6DERQCmtVg6Q34aGqyuviTpeFRSvJLvRxe90Qcwu1osKjHdZlqHDBCAcAJrgBTjHjCImwOGec&#13;&#10;ngzp8rfvq3EjFg4Zuv/wLvsYXJC7BAC2Nhfab/2COFVlzTj9VHfZ266Q53UaL3OG8PPH98z0ONP7&#13;&#10;m1s99QTiRPO36aR4bdIqdjUoOjWlzJj3BnEYROovl2WbYxnXKdFYOJMJw3mF47bypoAGMgH752tH&#13;&#10;6ovf4nwSkBBW+C0CyKZh27vEKDUeRF5YO8vDjx7lT7+8S9YDjzUzvgTZhHZ3P4wbQIAyBFNECCTz&#13;&#10;pj1RCHel8DyrRhEHs0/7+mbsL0wSF0LdNSWkMqZEk1RyfRn4SgiLFBdV9FQPGkLQIISzPY+MeS6a&#13;&#10;cXCmxiJq4q0ZNk7rkCLImAQEJyQD65/mwJi+njyGWPJ7meaACBPWRoWCl9TYrK2L64xkOelFcupS&#13;&#10;zDhGEAkiMPL9YZcJ0GNAMQ/TVZUcjCj7iIVwCOmgSUbIoEplzCkRlLBU14xRFjwJmY1OSyKv0xwj&#13;&#10;miDT0WcGmXWCE29mBGxbSAyDgpQSDILPKEnWnL9ddzfyPDwKCfdli70nFKxx5UQ6B2tVJLeK/U7A&#13;&#10;DgJ0t78107YksL877FRoVcUSOLRHgqPibtuWw/EIUbIhIeyKigp61Og1AAAgAElEQVRRdvtaKnnp&#13;&#10;r7dtRyh6uzwVoliGOSbw/fXVlvBY3GanjyUdfb9aJxCSNDMGSgqYidnkpcjahsvcMw6VRigAPevR&#13;&#10;I44hcaBihQ3Om8AyOBwqItow26NqKSBxinqaBcpQ8phWKDlqOzglbbKQNU9oXlxdqGnsMwwxlhqa&#13;&#10;NS9sCOu8FRy1ndqmUaC6q2sFuNqT5JAb4xzPx+ZzxuT4/n4T2U4W88onJESsJRAM9mMMMLrNtrsi&#13;&#10;DDMRjjICKWeM65hJ5vvunQWaWrCvSr/OHkKI8WZGgvTJzJfV65AkMRRRlzFipYdMVpiQzCiWnF0u&#13;&#10;s6yPaxr34j3ymRK4AiP47rJedRhIItZ7bbfoQ1cWHLO05X6ahSfTOvBOlvhQlp1bzpxa0qF1cLLh&#13;&#10;l/UN/+//8l9ZBkhriNm2+oIKwQhIPmm5prH9rFYQPubabcFbxKpD9rop8GJQTpCYtQWRyWqic/DQ&#13;&#10;bkA4MiHXlDT5yZSFFFQprrI0JTZ6ccvC6nwNvDrcaQDhNUu5EIy5kBSxEP3x5vY0Xj/Wt9uyxpy5&#13;&#10;xy7XOYJKqUUb75dKNihS9QFp3KC63JlCIQxcKDG3Ml0QApxlAMCsIQAE4PmyEIl2O0wZWPABDGdr&#13;&#10;QIaFg56BNxtj2d4M5++WG4wIzhxQOFtNEUmLo/DBX82eNIDm7/68U3XjBahp8ozRzJhL87hupKgL&#13;&#10;l332NiU39Jd79RnEy2C9rG8fQHAce7soRmwUt1HKYh9IGce1vrk9n97iwb6+zaDkRqQ9Q1uj8rx+&#13;&#10;kF1PllLtGAIFobEqhN+y05h+cuSSXVZIYTBPDjprCcAexh/e/fR66TMWOjPj3lShmKGeb1gqJEqR&#13;&#10;tBMNhcBOvUSVt2twjgCaCM0cE5sKk18FzRQklChkx7JYJquHeHPjocpaezNnQOVNK6bzlhb0kp4O&#13;&#10;t7uY3HWKDtJszafDcZgnEJEI+F21W8u0nSMnqC0FaPF26Z1zr8C1Dh33O5gSHHzxC7Fm3a6z4F2Z&#13;&#10;k16HpmMjnuFmdzdNRtP5+3rcd4hBvSBFj2vSQaXyXR3TLnrDKGw8XELEBCRqllXT2MwnTMDbGipm&#13;&#10;o75cM+UO+pxZ8EzQkYJEExpOM6ACGSsCgl1flHdmNXVRuaCn176syuhngMw/+hfOVQ6IELcuEeGK&#13;&#10;dnVpl+BJUx1RNWGI9GokLd+mS0wqwZiQ7R9/D5lS0aUUNUL+PLJlIdV8fcEkw4fbY1ZURhKS9dEA&#13;&#10;WJ6uU/S5qgnaSE7I2zhBRG0oqJRIAGu2EQgpM0wUegMcRPm+5ru7h+RNXXH0UIoZRxNhoowcf7ff&#13;&#10;VN1ZB5i1/NCUhYg5uARRShwBg70xTGu6jpTvRjdsnIjLa28lKkBHiK+kB12DAAIxr9sg77rLpKFo&#13;&#10;D3EYfdTRBUZ0dtREUrON6t3IYiY+UaLqrF9C8NrYtrT4D9He7OegfYqlICgGFLzM5BWZh0+f5otV&#13;&#10;kel5ruqC+20zTnHUlnwezJawRKwWzaofc1FRRYC/aN4QikEOCTIbZ48ioCQtsGvl7PTNxw8rBLVc&#13;&#10;WLBoXlzYeaOLAi+yn79dcA5dpfo6KQN4Qb6+/iq7Qj5vHMitT1swYdlazBoWniPMW8wTmNBVgqJf&#13;&#10;XlgR49yN07VUjCpYNnDSCLAb96IpymkNFav+sOv+wy5a45YFsthWD0EbEhwr06/Pen9/N6zfKRRh&#13;&#10;iwWsTutYRooY9AKs64xjKgRe+qGq8q9fx2N3F6FWJuKEBJNjnOcM4zT+sLuZKqrPs4GhzxOg5I41&#13;&#10;aYurw8k4RUX/eiWkok0JC2yxvXE3U3gKmestO0CNfkZeg3mcN8aZSAGRLqIoGWRxCxrwNZwJlyHC&#13;&#10;wx6/vq3ABebyykkULCoCCBOYbjq19c3J+ORsW6vgttx8beWnWioO4RvIvp9/+fnPLoe9Q4BIzMtM&#13;&#10;fbFm4/vDbWFm1wNzUDsR8Pf1kt76rqiXgBmADpOoeBntyLAvnS3WdjugN4A5CcjAj1URwu1hn5DN&#13;&#10;Gx830L37Ub9dVu9wMPuKbzeUzxlEopcY3RapVHUzjBsmgcRUEo4r8Qe71IdmtRua8uubYYwUioDW&#13;&#10;lh8+Tv24E20MSR5qQ7Pn+yV/CwYUtEFk25HbZR1tWncHr8cS0IwVWGwM1AAOm3HpfYZMAMrUHvaz&#13;&#10;9zBkEr+9bnee0GPW1bUGR/QO0D0FC1mvXh1LdMC5H7rrZjN3vN3n1357wYLjqsJoo5OIJsMEdcFx&#13;&#10;8DdK2a5Mw1lWjY7g6MC3etyXTeXJNiIAjV/s8HpFVWYIYBdAkE9xPtBOzWQJWx9DAsxYWO50i79M&#13;&#10;dqE8WUSCG9sWI9sxHhezjNNJ7sDybFkhdXS3WVkYkGS4ouP3wlnDOLDUH+t2nXzaIIcZ9SPh0hF8&#13;&#10;PrsqMNo2A4+NXZrdLsaQKNKDBSgOSy8jOeIGZ3c6/5ZxPZqTouqm6K7BoR2lVbGdnrkgw2tfolLa&#13;&#10;POqFVvw6XkzmFj5KVNBNrspnb4JI4lYI0KyLdj42QlpaW+9CWrGBbJUhl29DtGKDBc0baFEb8oog&#13;&#10;giDXh+7l/J/3x3Z8eibdzk03yHMeGfKw+1xv2xoiwOnD5qfZvzFPA4F2WxqOXy7r519+cSy4MjdX&#13;&#10;CCWzCTrARCi3dfrTT78kuoV77BfXoAprPQQQDHRbojUI65go9hhjkWhgMAZdgmZsrJ+qQ9ZQhuFa&#13;&#10;dPUUNHYY3CNuAp09VJJbwxVwZM22owWJxAjNYK0hpkJ18+z0mHHiKLEY/whnCICx/tzGQlTyPL+1&#13;&#10;sno8TVRg62foMccyGJ8TKHixDS+qwiHNAd+JRl6mU2ZH6N/K4+HxtZeEStMUNWMFgDt5HVef0ryZ&#13;&#10;dMKMTsS7hgVQ3ZUSMmSQDUPYWCmvZu3UgYYeopwYCnP0eww4D7Mv5e11PMsK6ycgiQZYOqh+KOqz&#13;&#10;WYlgw3Y1tg7r15uuBRu82NlH8tMP/32B7W3zp+1tzUuob1jPx8gS7URFQryybdu4JHJPIwCb9nqF&#13;&#10;MCUYEA043CwV+BzgvKRzjdpcKqcdBujjB2EdmNfApiU4IIvieh4ITeH1gqIPyzQTQhkLznZKVPPi&#13;&#10;qdimpS5oMmFEnn+4FRGWOzY6MHlRD30qi37tecOQogxBFxz/hMDrAUZCKGMCCKMChYFjlkBRkjR6&#13;&#10;4ShoyhuZaQYWUY7b7EEnGras29wbzIwoglne3MGmZTPPFSQ50YW7J/Pa4DYDBjNhNYvLWjfVsq0c&#13;&#10;TDg3HCdZok0E33uYULPrnv/jW0bBY++2rS73aZrzMi4wIpQLK+qtCqT/cvtLuD7tq7Qyru7l2/ml&#13;&#10;4xUC2zRFRo7uHXnIruH18LpxzFeQcUDSABLUAR3iBCYW2gLM3gDJdtv5xWIIKCNScQSaigh+Gk4f&#13;&#10;dzdvy5oRQIsHNW669uH27vXysrykTHLkWUyUMJygn/S1mLuEgoMgMr6FS8tbZlVRGlRVmCfrzoKA&#13;&#10;dUM2EtEdIEEFU0JUOeI3jCIDgaVbg6s9J9C/PP4qiaozpBTbbO08srKeXpcdblfSf/n5sG0XoFED&#13;&#10;RaSxuFPBwPHZf35/a8zrnIv5ZG52x9PXZwHkomLCifoX83iJDvQXM5q3Y2mNcdbl5nhs96XPK1Oo&#13;&#10;kDXnPMbIhYrzFKHDEuhrSMHLuokU5qo215nERcaZdxWmCqbN2wshroGMLKi4O/7t5fvNh3vZFXYY&#13;&#10;2TVWogIZT0SB/sIh9doDWmDn75Uc0eX0AkvIkbZxXinuOMzATrlpCm42Sk4Z7AcOIFNNe/3+3Lb3&#13;&#10;3jtrNsLy7e2PT9dvtEZkjEdWx2R4zQQgw2VCMUmkQOlFKtrchNaV5G4OxmD/5nQB1WZjwkSlNYGR&#13;&#10;kXReZM0KF9ZI1wdWdzd42MwcIPMZqzInMW9o30qZMXDmplMTQNbN+wOjGcdDvRgfQiTRTeviE6Hq&#13;&#10;EDEy+cIwrnlp14UX3dvqJvN9H3+E2VMJPPE+lkiE7pamGXHFIICn5zPmTgBJDF0d2iHMGoH3yr1F&#13;&#10;FCjIc1H6mW5AU9myJB3+P7/819GvPY/MM/GutHEw8Qz1kaGS8BLQWv1tcO3uZdgyLR7A24rwWN82&#13;&#10;6z2BvUfeNsTempUcfViV2hbIHyy6jnnMx5bGmNAa4TT85tdNMFw39ewkfXZSWQt/T0nPWPSW6Fzc&#13;&#10;+qn8fDObBTijyftrhF5VXaj2USJktb8saNqv5ba5SHF8SbM1EnNdflsNpIDQDaxIH5yrNKm2AqQo&#13;&#10;wlBWtWqPpE+n7X6eG85c00SBy+ll3s8EmIgR5QzLYvzJQW+8zhRhZzOgMqsWR9xDliGTv8/uPeUe&#13;&#10;k1FkdhmIeoaRUHC7YVBkEsYgXBkqvfpQ7e7/OL+SYwsE3Owl0VGyzzlHgnNYYsBLhAsB0xpW+zoc&#13;&#10;JPdGgNJXAT5khbIm3wONzVUzAm3EASYPEwgDx6ADsSnxvPuKGaWmjELfoiJzm8Way4fdb983UQtI&#13;&#10;7P33oys3v/rdgS/EFBTrt5eAuuZquEtxS1Aid1dvyOYiU8y1IWxXxA5zF4oQ+Kwzvi7BlSIVePv+&#13;&#10;ouYollRqXO+B/vfFYo5jvB7V/XieyrIhlDDY03fNf9PXThTb6htZ2WlxZweOuxkCK1X11yWUe2fw&#13;&#10;/Ra2mWGGJt273R34LfIsVCH7o0wJciTKJGdm2A93Z6Bt0Hfy/ao9wFLfme11FdIBcA3P3WX+x75u&#13;&#10;kgW/q7ivIa+IvfK6kcitLF7Buy9wm0GYpIw7RE9rq+Po6ZkapaeUu0x/AHAoaccWrs/x0z18ZDpU&#13;&#10;kW3GdTuDRF7Stk5x//DPdnPB23Vci4aRQpflc8s/eLIN4Vvti3PPGC2NtrWYsrgJyWx2DAgQKN53&#13;&#10;D8hekr/lxiigpcb7T0dtDMKMxGmYribgWTPR25t/7lZzrSZYS27RkMsNI1jX9Lz2oOQGBwumgB1V&#13;&#10;2Nawy6kgYCVAT3g1kZW7ZgwI0wHhuW4Teu0YTcAjDujcrnaMJuDEH9CexCr40vSi1jMFoTsIkXhq&#13;&#10;awNboL484GtA1Apna+Cu0ZmNS0TtlpYg2vbZzQjE3QDaXeXQNufYJIomWI1qmzW5KeIBetVrHHro&#13;&#10;reKu79C/fnp0mwEkxbeqPD4Or6GBuoHF+QznIZeE1kARC+Y3a6p0+xFANl63DrdXBGCkMPJE60zP&#13;&#10;MS1yu3to5xhjc/fx6t+CbQSrBFTMXSzIFufn+fIJh9jTYJiLyjdLcSAWr+1KP97cTwHD7iH133b6&#13;&#10;ZjGaNgrweOe6k/fpsL+c/l9yQ/tS57GuwH0Iszy6dDAb2EOQkU1it+Mto4K7GMB0oqpIFML85sNE&#13;&#10;RPLQ5M/Cbt8kYSVtQQrfmZ5UPpFYppt6L0JcDxi/8lfRVYO1t8nGFaek24bKUMACaZ1yloyXB0hq&#13;&#10;gLNhXEngm/GNEnnFej3cPfx6GZbm8jl1KOdds5u6AZy+SxXCho7dq+XJ1MWoAju9wJw5KyDKqmxD&#13;&#10;BACl7BL155vdx2WmruBA4FGP3TYcj/tM0kkPXBJcXYJ3FPP5Opf/euOBBSDMyGszUeCPvxNfUC3C&#13;&#10;JOabCd+XFDmYNlTrQtGzW8I6oVIOKdOUYn28rhnNcDFwqUwTcMoeiqBeleQv1/X6Jkof6xTxEpVP&#13;&#10;tuA/JaIJ/Jp8XaEhS2el3lZaOPQ7rThhNRmz/IS/vn1NC0kK1i1ah3+03N8LPvlwRWX7DA/sxuGL&#13;&#10;Vr/7DtS+gBbsyA7bSYp6idA6osgvbAVFShzRAmiCBWVH+6aX6fckw4VPzBheiPO17+BXWBGHlVMH&#13;&#10;GMIFJ0hQ1GZmWZdzRrBVt3Y7YuCyxtiHl9lFtAvwZribf9rYOq5tc1O3jxc8Fwjd6er/s+j9dxT/&#13;&#10;MIE13acHP+vwtiEaNohEme4a/e16jJxNYe3tixjscBBXrJmvo6qCthhk7XaxO9W4YFfw+pEedGsM&#13;&#10;etk8agc0JONQ1X3sTSnEgeByTIUwhBC5Is/6tUwNZcCwuVkPf8RXGECH6gxSxXlybhZjtBXDOxCr&#13;&#10;kMOKmERgl/zZ99hVKmKxeOfdvhRgM6R0dYOssLNatUJEVBC12Lb06AWFbjsLN1BfbHmRBc86Xwhs&#13;&#10;Q3kYivMDNUvUMAZGJacAYMCQReYOW9JjtSYqb3owUVzaOfW7uOeaTeaDr/e85LXK1hrzKtZmGHXJ&#13;&#10;j9M5YfMscSHxTovZ1xfjh6IQuBp0cKRzFr+8IwKawLl0FNyrGCIa1siNTSUBupThDqLtYyQuTqvY&#13;&#10;+l2RX7434hC1OtG/ExxqLDDOr3GdFxDjru7091cLiQvxAoLwYEE8prySBIs4iWTHsMOPec/qFNdB&#13;&#10;+EOPYAxFKQGtn9MXPw3H1BvODmavoIDcG3yujhzSQE8185rkGaW3HdaPmjIulqi5demDDTq2eTeP&#13;&#10;yoyBeTXf/x6ClyB3IK/U1rKmVr/n8hm5BBdYlrOjWfyybBnafJKf7kuTsEkiQMXvEN3MDAWZN+fo&#13;&#10;bsvJ5AT3ttDuJ7Df5/EPY7DXP98U4JGrz93VvIEyqb7ctTBbGrS8s0/QlMLyUWDQ0Gk5DcMpQMSj&#13;&#10;8om0tw9sXvuItgAJL/3BFuuH7RQbbl5nKSkJ8wgI96nidxC/G8BrTw7noxJNYPwOMBOSC+coaNUg&#13;&#10;E+kyb3Y8nVxuNfg4m9f4QQL07Hfzblq93TU+gmTTS4VZlnTMAF93ResMSFlGXrgylRnCJzOJ3Cwb&#13;&#10;Jr3hT5OvzDy+q+jqjrHBmyhmUfIFT0TJ8n30u3sDznwlCFOAX6Pck0NBm8EMeHfXeng4bUskzjmE&#13;&#10;OEOYODOuZQQacD1AZHpPRIlVQVLatO6aGwcwO7wSGetSxu/dRsyOwToPIW59ZTfsEiRuXftpKbsD&#13;&#10;JLag+2WYFI4QVAI9l7beu3+Z1VoXRGL4rmgNTUa/FWKhYXVDqgSDQTeAypzXuLgSsGfZj5WJeIiR&#13;&#10;4CgbaeIWyc7ZMwjx7vCw8sLli48WsEyoeFm1oXyl1TYt6llXCzbElBGCks3KVNszUOF18YYeLV+w&#13;&#10;ksBn4uDcrXkNNpsW4N++f9/LegfZK/7xs1rj2KvoBrS4EN0pNHHvU+AwN0pGUUW7ECYtYHTORdtX&#13;&#10;LDYQhNDWfDETzdstOYaQTcswuZwnW0NON7pJPV1xo7f52Kpe3PPkSYO/L3/giFWCmzExgyvp392K&#13;&#10;km/GHPDlt1ikcENmWqEiO2v2QrHdoQM51vjSelas4Xenspwa9Ub/QDKtw8TgXfU+P5nhjMitKkEM&#13;&#10;Oq+amPY4j/6B0BJUuivLLDwSei6PKyUJ80qpBUwQAOdzQlJOcPF0mfzAhivlRfLN1JecnWVBQtjD&#13;&#10;XI+cRhsxyPvarLNNWzB8PHFZtDkSa/2F0F+aO2OgyWLV4gaSNUdQqMK9proZndmSex+Mg/r7coI7&#13;&#10;CmewB1Yt57cv9T1G02J4cecwALIxG5G5rHfLOfcjN0ytO/GyLUupHlhHspuCXZBx53/1a7zaiOJY&#13;&#10;GPntsipSlACC2IMk4Rmf+VnQ+WTtWjZVo6hbIC3ImiY9lbKsveft+8WjxqeFi1hZdzKIxLAjwTn5&#13;&#10;j+l0fF+ydt0u2R1s7PArWolzKXG9SIT189xQWkIMj71rS+nnFA0r+dcHtu9Xt4rSJo9dqI1vE/a3&#13;&#10;W0oxb3xOVsBDzhBlrt7O1/ujjlqWBA+3IzPLO5NBY54ddZD2G9g9UPAXTKBPkq3vUCfDasJpxP/L&#13;&#10;n/8PnVhZ3OF6ZN80tLAuDt/4RuOmY1pWoDMe1yeMMyZ5rhwUsqQlz6/Ek9Vq2dV7d2yWKq0JIaV5&#13;&#10;wgh4AWhBHDmbWRNNNLcMVItZ2l0N0dI5DyEl5DDicAvFZrdIgpDF8Mfa8WPSU1vo8eWxxUIDPYsn&#13;&#10;E8lw5fFjsS9vMgjm+jbv0I1lFaJwQ6aebWHPfIQEKSiiC9HoVZj07p8u9oJ5L6Y7iU8KrF7Q+fUR&#13;&#10;0TqSQsy5+/iD5QDtmANglTsbyHKe2ztBiSqYYJCGQXtkbLFJZGTYti3rlfHdXqmDA4mUeYmvEtHc&#13;&#10;plVN2wwKKVMwKTAhSQFNGUdTdvp5opJ5CHM6Ffu61zjSBxyn4sBJCQLStQkC4GD9Cimu7EYu5X2g&#13;&#10;gTr+NmazCoJi5/Q/CLchlU/mH7hiGODzdF5rSCgY+pPP8FUjHLS064mXR07d7BKPJt8Or0Dhj1Tq&#13;&#10;GafztsimZQyu9FIBVociQM6baXg5MUsB0T6OFoxf0iG5OsFC4xJSvNt/hCkoBqbp8UfpuAy5QWKN&#13;&#10;uCLnMFGwthbhYA4SheF8D7tocgTyMXyT9/tqWQ5vF1yLHv4uCkuMEMdmuE4VbYrGR3iJKsQKb486&#13;&#10;Brgr7uMioYtlxOZlEh+O5K9DVbPqwJ4f8ZcmDji/MVV0IA1D6WF+G0oGnTx7sAyY7N0aMe4+/vBq&#13;&#10;lyWZw4NiyvxemvCUFKqpbTOMoFgL2K2/0cUvVVfZ5CrYZ1ha7xEOfSf60BiEi7YE5CIs5CpYsv55&#13;&#10;9zBdE0p3f5IffosgmoSXhPB9wq81onTLsxahuCC67XYcSE4DnZ4mrNIMXru72gsS5V1vh8NxZ9Ye&#13;&#10;QghXV7TY4hMG1Sipag4VsI/4OVXSEkURXB0KeWVsidfu9mY/b8YB8E+mnh1Y57AnxfMlQoFoRwB+&#13;&#10;cv/wrMumuPgevKM0poglrZSbojQx87J6O8WZ24sYuixJ3HDJp7g8aa+uaa8QtE/4cGDyYCf9uXtI&#13;&#10;T4jngoByTEIjw1nFAv0ZkFh8uGx60q4iKEUtdhK2ZNMDh+iG1I+/bg+wk6Has5tu5ntaQ9Nz3q+S&#13;&#10;ydffieC9CQXfPV7w+5//x5hOYQCEkwUYINd92mjKktYmzzu+D/Yyrb9TOkEnwhZSds5gBtj6dvb5&#13;&#10;ncZ/NAqnod+kbvk/Ld/WdilVCK9Ah6R3Nd021jhx3NgYTxdHWFE9Pb3WvO3RDFM44IJ9T5fLQoVw&#13;&#10;ToOHLpjUZYkIN9oMZJlbUJK4v+4TUur+x8v897oqx2niojDPwWuh0IHlhKvbDcANZrU1jztmrxkP&#13;&#10;8MXzziF2De2GSeE4LBjCC0of8pf18hb8MyR/foIn0GJcMvLI1xquJsqy9adT+Kdk2hB6x3d30/T6&#13;&#10;5ZOaGeWsjRivzhS/QXXYbQlPHr5b7FjKDaAqFCDp4HZe79085Xq3TraG3CAbr9c8uMqJ4qgXtceE&#13;&#10;RW9C8SnFtakSrcX1RXhoaG36Pryzn0LCvevVTr3DCQ7rQZR7Zex5KWObiltPEh5gcxWOGbhajdlE&#13;&#10;hViu11mhfXHC5xaUu0+7RMLyO7pCoy0v5IdshvEsVSeex1+PbX4jsetul3MU7L7GI4dQEilksimD&#13;&#10;faFiNGbkROSgaMREhnXZQEib1Qsry/b+QtY9ECkErfVIaBnOvKUWLssKEzWAFm+PqQhK+J6WwNC1&#13;&#10;RzjmBcWzb7Y7KlhYt9PppQG7CpOuWLLrRus/+dLd8cdbte9el+uC1oPDZinWfk5+BoV++/t1xzLW&#13;&#10;51tLAZRV5P51bAC2sMpB4CgF8xa5c+hbkwY9V/KwPJkr2DghcfN21rwR2gKx33n9LS9jISDAoSdf&#13;&#10;IswMyuV5xmIk2B/VsYjdiBYeEIsw/8jlxkiGhAjs8Xj9WjCawFo8wy0ADZw6VmrsfzttisN3e07Q&#13;&#10;sPpJU8TRdizxNPSSVdBj9H7VOXa792kZCx6n6L8GG/cUE2HngGd5bKEBOolM57kS1aRPqQ4Fv/26&#13;&#10;vOLbSny5I+BspdkKB1/zOez8GNhgRFJB0B7ptU4+X7c3Rlih1A4PNtyB6zoQKO6Kj/PrtS3rAM89&#13;&#10;3jDnZo4ygftjahhmKZyrTQrBOv7ipsPbSr2LcSniA2LaqZweaOQ3Y7CauupTBWI52am+x6xdFlTo&#13;&#10;hG1EdiJN2LnZl7V6Oa1E/mQ9en663uSmT0gyEs30t8XWZAefNtI5IyVs4zP4XZRyXK5cYgnBs1rc&#13;&#10;ZECJYJPIZltyyKsSKPBiL3386VCvpCibmHXioVUgA6KooXIh/a2+2whJEMkaSD2CNCDWcTnUfrK9&#13;&#10;4tlYosFIK0mPD6Un8/ktRH2zZQlL4fLpH388PHRXPCMlImKA/wm9Oz9fr3z/bk/7wXYEsZR9uWSq&#13;&#10;4oKGJYGb1A2jvqxLiTqhprWfg0N7lQ/NrdtsycWJmaYhD53S+IVDjgz7VP2w4usYop/sMVeOby13&#13;&#10;UfrUoPp7KxR99t+K8P8TBB/bkmQLglCPVqbN3a9fEREZkflEvarugkYNmPWUGTMGMOET+EtWIRYL&#13;&#10;SuUTmZFx4wpXpo/Z0ew9PiAZrF1BSgRRoxsm8kB/295GXXcn0IoP+jMacv4tzAoTuoqwuIpnKaAu&#13;&#10;akkjd3P1XQEZJIjEriUoL9s5rxhWvODZ4m/lh+yX8YIyQ3Vs+tw+OByqkPhkfCc3Ce/XgFuzAi4o&#13;&#10;TbTAw2oXQilyYJrYQ4PTjxqbDn/PQLtMAicoOZ3DoNSStR0n7XXyhGBjdF0Qvf2bYOTL7/8YXnuX&#13;&#10;p77Dfr7Xo8vlZxse3tfJuIsa9Scd4Ze42/3uvb8ZGn1uLdpKFlToFRVZ0iRMqAo8W1NACVR65hkh&#13;&#10;HBIOQNYVDLm8oFigZqm3e5RyhL/5WKw7ieP19fy+QSGhk2khKhk/M4v4DUvSBmQf0pbvkUKsICAm&#13;&#10;0/cmvQpHOSoJ+k5ciReDJ3KwRg/A3U0gvm0jDHMZBDrFeFTUNRrGIMV1JeHeAgypp3Ct2rIL1FoG&#13;&#10;MnIBnhT0w+bdMkcsOKopt910YYWiiE1CVdwCwPSUTgz8AYjuPF3bMre7n7RJCgkAdFX9t+vJKQP1&#13;&#10;D6/EQqUA4Z7KiMO6+c7lysAC4mzWKZHF+70F0EaD961if9BGE2l7MTQS2TBtHn0gd2sfvSZV7joz&#13;&#10;O7nT8p7iEcP97CwuIAs3B7PeRM2yXCgeGJrITPLs60Xyekqy8gmsb6pUMBMhQQrMAteLGx9Una4z&#13;&#10;6c00jI956xcqfK26EedV0JzCu9lvvxIkl/B00le6V3Fu25K6iRIq1hKN5exvV1zHDdc4h26acBIR&#13;&#10;iyWF9emxINv7G4rcnTGLIodcVtmD229TR8W26Ty9D7JmA4yrXGAAACAASURBVLyqHv4S+qSA6iXA&#13;&#10;X4t2v2WHOJcsfV0Xg8XhJtZCIBhHFvolHgjrWLA/7KuN+ABZ4vU+665LAk942i/FNq63lFhaTL8d&#13;&#10;7nf9RijYyIo/3PXjnCfxzeEf1IGSAKlb10dXl8a7TOIGbuf5vGyTKEQ/RmpYNqWqrniBgazO2gZJ&#13;&#10;wk659+HDyqoO7/UKYUo1Z9f64FW2IsHc9SA2GynMvIjm6Q9X63imogd98lA5Xto0rZJWY7e4BZLt&#13;&#10;vDschzmB1X27ZhEYSOcpJiCxtDYbVohowGk53b7UR2gOxLPx7aYkjLfzgyrBEHxxMwzGjFQfarYE&#13;&#10;q6WJG1UeWcQBZhjxdhkxwHArlFlukIc+bgD5kh4NikIycL48l1XqZ4fTPX95i3uzBBjJMfqO85gM&#13;&#10;P+SfoHw+IOCmDaUC/6//1f/CgM9YiEkw1yWEAGAAg3v5IIFsWM6pj1Ef7+4v59sMI0PMTVORckwG&#13;&#10;bcKsIXO2h9aRuKW4zUNLOKDi2+n2+AFFjwUr3GYbpkjGx7ThGDBGs90iAokWMvo5GXnIZRJs2+bh&#13;&#10;AgDpxktT7OIGEqbWTggTgFMmGb1M62Y08JCXEttRDyhJRFIKYd0WCqsiyWC9scYqDj0lhDpICU6O&#13;&#10;hsQJyxEVNIp8iVBA5PhsoFnMzEEUBrjVEZbFuAHIQ3Qu6NB7XiqDLEi0ISQJmhQM0Mznm1Bicytn&#13;&#10;DAPmIX499xjBopDOaYYrmkLEHgjcGSAAsmasFfJ2c1MEKQsgK2SwXiMMY0gCZozlETEtJslLEEiy&#13;&#10;xMyhEu3aBxIY49D50Scfgso5DwCKXFEszKwdALsvPzof7ssPweiy4qNfu8sFUZoQKpnEEZjNUWZv&#13;&#10;788i47JS6zhTkrkF9pd1JooGjVUGiyKSpJ1XRe0intc1K3lRcbsNduvN2ke3EoL7eQ1COSp83FiR&#13;&#10;zcax4AgoA+Moz5MRoBJv/QVxJMqit9aOmmMeECwfa8kzbPMYAaDQkZgVuKT7OCdmCGizAyuHuUc5&#13;&#10;SgwmSQyI1q7m6jcWDHF5yiPC3vocYaqnWmUMJgxDqCTzjkTEHbh1b3mx9xbruX8qWpoSRlgDzjxU&#13;&#10;NY5U8yx4H2BKEBiFoCQYOIe99k50eigeq/EaEE3Eh6OqvAFwXVOKMUQN4v3uofv67mPXrzQwUzxK&#13;&#10;13eQl0v0lse8KShmVru6aOd1Y4A57WghFaZhNgWVnIWN0GlZKJc5iU7C5NBD9qE3W4hEAG7xNNx8&#13;&#10;TuoKFpKM2HAKkV0NRdlo3jhCChBz7gxgnCnjxiAspnFd5rrcIaysWbn1ZYYhYgZBC0DQGxQ7DrxE&#13;&#10;VqpcMez1dtdIrQ1koCikzYrSRhQxjty4FM1mzDzp3nhCSzraYQHDLgG3znXJjXGM1oO9RKEx4iUp&#13;&#10;10nbaanrVm9+MV5xkHK3uHExHU1cy0W7xZiIZX6gNVJ5wKRkpKTlcD4poJ0DTHEiBAKIskzPPhq0&#13;&#10;pHm83mSGVSEYo3BNDJJVpu/aqLJ03gUYI+4iBChTQDu4QazQhGZCCG0zH6OPCLOQYlpNwgkGqNbV&#13;&#10;lk0LtQFCQZC07j0LyGKYea9mThRJhhLPBQ7A8Bz4tFInmM0gY++3zoPXzIOUDCCWbZBl6m24Znzp&#13;&#10;RkswRDggZ5qnHPdrGRkiCWADQaSUIMyGrgMpIAIu8yUrar1ixCIhRNFyvFrICWsQAylHIIH4Ok8U&#13;&#10;qzBg7wzlSEfjfaAhjd1EIM8L5qxxKbhoaSZyRNKypTy73d5YKfOdTDFu05DnatATC8lGjTKpYSJ6&#13;&#10;gUnNi0aZrNoahG2ZlgLcOZrMPB3zxia32IlXPMIEHYqnU3Ak4SIIgKDCTJGKebtwTge9YLAuo8sK&#13;&#10;Nk7fWZ3Pm90glNWO9suQYgIU6YA55lgM12G/41DmlKFMZDNoqcE4MKkKF7wZLyAQmNHJyhgkAcKs&#13;&#10;l6xgzgJvIKKikTzGBGmaEyQRA+0zzkmgwHpkAiNlYAmVBckldpPHKoL45fOHMFBvQUqhLkUKG6cM&#13;&#10;YJkTDq8K4sRKEiLEswkGzLdJKMqy/eltihAxEKHzOWY4oxQdgkfJ47JJhaOsEKRttlXThDlB1+sb&#13;&#10;KQ7bdYmLRY0vasloBZ2U3gpRhpiwJFaJxa5+tZXKDQRpvnAWZhdK/sPsDa5ZMkSmTVIOIKkqGZBy&#13;&#10;JuUijzOJ0nrnSFG4VTu3xKCDX0XRCC4wBB4xICslRNi2IQyyuAMpSZ75CDEXet3INgNkVF5041Tv&#13;&#10;msV7yPkCVrCtPliFeJVYnsVNW5MoAwFmJQAY+eBsGpZZKrnMOpc8K5ttWd6+PjN5WLXLuFIbxVmh&#13;&#10;dVfuRFzcEraIkEuxMSHLOUrGLH3GKgtDJepk3HjTMW04C4gYwXd+00KhlJi59OsWqcxukCjGXQws&#13;&#10;0W7qMFLcy17GLGOISxuwO9mrHwuk2IocSnmWkeTDPK0Wtnmek7SYcV39pBdEGBug9dEFQ5TgONTN&#13;&#10;g/EbkviOtcOlq/Y7Lt21x4xQIQhfIGdys97GGBFosAAOrp0NHqtCWDAyXBu7UAod8HPA1HaCEgAj&#13;&#10;RHIN67yt9f3ephvSNCI8SMs49SkimDQi7tLlKkeURetjghKmoMfuZqq2MDBCCEOrFrvkeRYyHKPP&#13;&#10;snzRJi4CQEcjE5A64vpxRYniJIOnCHvsLWXSDqYsyrwoV+gOEWND8IY3HpKLCQXjFsQbt0xKUhtJ&#13;&#10;CCg65/WiF4MRzwjnAGiz+jFBKmherM/ah7BvjwB6xA8Xr1PN6ZZmIAhhy7QKTK5rqjN11xbd/IIR&#13;&#10;2qa5oNhetkyxLKdQSKUYijw6iSgZyM1TMntIE5xNYJiTm14jFlxcr/3++CNdIyNk1DfoayasjiBJ&#13;&#10;lXk02JHnjMUAuJrnOVhXWOJTqttqNibDzEAN4ZasE4BREY5tHs1KMfXdlBZ7XQdsuFKyqIrNOQRR&#13;&#10;CjIEjpBZHMhVxSlTNYYxunnB1BQKNVVOeOonO5+mupQArAlCWTcUEJTwcAt0XSlAK3NWM7Mser2m&#13;&#10;ggHvAfQQeoSDkNns9OrMOGDIzDYuD/Jo0QD0JgGS8r6o49h3lBFkN1rKKXRWGJpCWgQBZLi9p4pn&#13;&#10;eXU6DQR4Kcq4zJWA6nAP18BQHnQSyHsLMAlc4KARY4JmfLTrFmmvNSISox4vNJiNcXdagp7fgGSQ&#13;&#10;EIXuCGA0WiUrLSxmaVtHFgDY77VZCKGz9kFCDIMMMZoYk/M+QiUxS37S+jIVJR5P22pnix2VeMfu&#13;&#10;nI6bdsRocvc0WhfmSAtaN0WMPlZILNqDWTXc+ti9vBe5WL331ntjIaIcwS1aXoEtXKJFREcUYkaB&#13;&#10;Sm6LLADjklZWRBgt8KSUacKEgn451wwFaQ1Mt3FMEUCooyMylFvA55eTzAvMqU+65BlcgYHEsAQV&#13;&#10;0XamCm12STh77Y3KhcoJsYiSUsuNEz6sxjPjDfMMBZUApBZZKUiIrlT0TlaTXlMml7XfosvrMhmT&#13;&#10;s0yHVe1L593sVygDlIAs7KJ7mUkCUIwwo1mrirj0lqyQZsYj/3IyJajLexIlIykAqlRel7seT4hD&#13;&#10;Jcrr+RYRSRba2bW56k7nBOE0LXQFh1JBFgGOa7BlRh3hHmXJXxjBEIK6qOx5gzCu1qaiHvQEfQo2&#13;&#10;ELiNDpZluyz6Q1mtbg4yGc/dOi/jVuVlnMaQW0GUi8QjQIvKU6a9UxJhKbAiAOkUYi7yzcZklzBe&#13;&#10;cwqRt4ESUea2u/BlJKJZI1J1HWHS2mKCBUcOIizyoMKmYoPbISJMUbGr04q4kMHb8+0EXLUtS5kL&#13;&#10;hOjDl3ZYJr3pJnukpIABLf2YR7Q54NxS5QLnOzNuxGDGIxJy6xbgkGhqv1rjExNZP7wX7X7RG6XZ&#13;&#10;oWxXY9dtObBiWjsiOClYsKB+yNKa4GCm7WJDQpzwguL/4eE/7wu+3F5c2JfsHCIGkWec9N9MGk0e&#13;&#10;yHX++vTxuMyrlPnJ20oKOE8Ne2oPy7mzRfljhcwbXSIl9eF4J6jtxvOwNvefAvhbCkTrtFz1jpIR&#13;&#10;mPLLQ5xmnLFxWRihEbcyrVNayZ7bq0X9NeN4tRRQSxM7lofJJ++X9q4VNZu/3erFX9eZ3rVlfo9I&#13;&#10;TxXZOswwgBhSgcOWU+2FlFxyn+dsg2uA75M73KPzNAeKBNlUvTvrjbaHdegMPu8f9v04CBfSZaY8&#13;&#10;fzkPj/d7l4j1i/FjDXa05KSgiwbhdDLYDWDYHesj23VzByVGgIQAL73+9OVPIS6cQyng2DkB0wrs&#13;&#10;m+4hq8fz9z98eRTQXM+3CrUBqPerFkxziTMlzWoz0nTDgkTumt5NAkcRZ0AojzeU0RKaSHe+KHOe&#13;&#10;Sz1hDiiV/DJcBJHD89v+y48nDJdLvwMFgNYmA5RhtMqrYpg2OPaZyi9DB8L60EiasZuZ4hbAwjip&#13;&#10;lhXQp49kvg0xbBkJIRqfVNEYjNfhVlTi7fVvu1oCP/ltvGvbiCjktdzdDTb8+vLPoijzvG447a9g&#13;&#10;CmF0QaHDmdy2YLhkiw4GpbZs66Jdzfr9+mKtl/ju7fmZlJzfFXa+fv2XWxb4+Mulq4J7GQY3rMos&#13;&#10;m+22ZbGm5jzPjo6HKFKt+UIlNIYM41Gxy/VSZlzljD4cwqnLWZaZbeXJWax4K9Kabivn/NwPFsk/&#13;&#10;/Hj/cv1bZEu9EyxVnEa9nKSD6zhmVArsHGhAif+/l3/9qfxTYquKeEfL98sahm+MsgRIz9N2Gn9U&#13;&#10;h5TrWZcxtzofPgn5esPqWKYWzNPoh5Tx/O37Od8VbnHj9Xab9YOowOqSNrP9vooaErr5mMc5HRTV&#13;&#10;fP1lmzPTygcayVosYchiH8iYuDzxrXDG3j9+XNbVkUFGlHlEAXo5rxjRw4f8pH+hlLx/f6vbH176&#13;&#10;c57gMVCD3h1qthh/+uPf3V5O3QolNCotFuN9XoZ+nd3zpFMIG4H2q/VPSJg5SFwP42aWU7OraEZ5&#13;&#10;e3ebz0wBmNvsopuKcxHeprhcLG8Sb1zGj/33ifh4LEuH4OrBlnAGJnSPiAQI+WBp88diXf2ffvdf&#13;&#10;/uXrN9c5wBmTjJgFrTijpCGBVY2J8TYt0UZZNafvt6f2cUJjy+i1P7XHRiB6l+2WcfqGho5mCME6&#13;&#10;y4KfAx7fx07dH/MFp21FDb2gPloGJHw9XT59+V2mLJelyPd0SYtNQikfAjPBUIlwBNC6zDWx7MMb&#13;&#10;2zsZKhB1SHNK5tQ97w7FpkewVvN1WazjMhf18JGWJkxIeqrpEs3h0yOD16L4ZO2iFIV2wMyzDQhH&#13;&#10;jBnVXjJGvfOX14EQ//hw7MYuVUBrhMFdvtcFa5er/7j/4yt4d34sMSTrLJtG7j4M3daow+31K1L0&#13;&#10;t/69EYU+veeyYrjo1hewxaLOAQ3P86ougx/1K/VVniMRN3CVpL5+e64PLS6k2tICxzF6emzy98lu&#13;&#10;SKdY/fBBEPvr334pVItvTUfeayqVxbCIrvCTXhgSEhTkcnFRfrvoJemUKADo1fxWE75Gt6H4UHDM&#13;&#10;9j526/yrPxwpZiQvAS7uXHB5iSArEuYMw4Sasp2W7+/rwhnfRgvbf/ydahZt325djBtx8dPHH1/1&#13;&#10;87gcceQZkYDeyko5A91KWF7G2wgZ7PSlePrhDlWtKrvTJSFBfFIREFRNOdDRGq8luBl8dE4ridOp&#13;&#10;3DxqKglc1+TCR/L9qhtIG/84uXHBE9ogc0BieV8fB7KCpcZMtB93fDZgsfeyuWWGrE1dHhiSRHbp&#13;&#10;rSO7ZuAqF6SNdJr6jz89vc+4nMF92eq9jt5AK0Vsp7dv2oCsLc7LZYH5/qGVhNIEiBA/3JFMQg3U&#13;&#10;y8+2/Xz8+fTXHcrjfMvy6jotcZunjcEAu8ttlz6+2J+lEtoBlSMhwTieD3t17RmCUQjkpZw3tI7j&#13;&#10;MS/MjlCUcypu1zFT9dv7W1lmT5WMeEOUHu6fZqNDUL0b6o9FKZS3Fk92F0hIN5voeQVNBq8G6X6i&#13;&#10;1iWcF7VKMQmqMFyFakkEjczOW2a1edod4HX1FCHuWUOFhuWxjhhHhB9WOILz46HB1g0agoB2xSF4&#13;&#10;DS3O99SIpWKsf/U+6rLlNublRpbNOQDx/afb+9fNWXuZ+VP7UH1w5zA9JDdvEfIEhRxRaOkOV+nV&#13;&#10;msZAh0tGmAm3zXHgiJ8Pnw7O0JBgjPRDaDe4BAyRUhAs1CoD3M0NdY9Zni04dpe/Uvh7pTgXwL9N&#13;&#10;FiHE+PP50jA+X2935f3WeZI15/F5/4Gen0EuA1VUA0PJ3fb2c54JiOP3i9kdi+Kw+9v5rUBjW31x&#13;&#10;AFx5F02ydgPAD6L6IXEbAlYZDlsKqBI06YkXPyTlNxCiT2eyUUr0ohdsmlw9f397fPp8+7YFbeqs&#13;&#10;iHbFj7scsxhof/OYi5xCYRfrGIYUQpzn+bfptTlZAbK/+/FPv643Ny9lo27jO4g7SsFqJ29F0ez9&#13;&#10;tpBkoiZl2ULvo10ll9zVS/Bvff+ffvyP0UG3pt53Wyrkff0vr385eHpDNYoIB6BC2mRRSPLzP/8f&#13;&#10;+3314cOD1cvc9x/zIwD2OrzhvKTAd1dTl58111b1UJaeVuv7WagWQ5bfTGrLbbVjt3J5509z0UhD&#13;&#10;Fng5sGocXLi5lJ1W+EhsXIFxIVFn3Dqbvy8elrRGglizQ/ME9gZav892NIK8sEt/Iz7GFdY8C5Ml&#13;&#10;d+RD8XnSI8notiYGpZ7jrdsQX4ryg93M48PdZN501ymElQrObiInr9NLgY97mXs/FyW+DubcLRnP&#13;&#10;f/6Xvxybj030pcxsAcJSNq3ICvOy9SIqjINebuVjZofoYDAhTFu2K6FdVhkVLxwNEVkL085s3xKM&#13;&#10;iGGa3Pf+DVYg/5jlSUzPxixbXctZxs2Au/2XgtiwYom8Hk+LR212nC7rejUU6q4fZUYyxW6vAXBo&#13;&#10;hWvK3dXaLG8hlI93m/mNVw3j2bZV+51CRIgE03itsds+7NS2wmXnMQy1UsyC7yjcui6TBUAk1Jhu&#13;&#10;3n2/FKVEIru/fxpiUHLT54Ubke+oCFzUwoiwnFbfRxBQnjfg+vaqyvzuvg3irL+DFC/Xk/zUtPMc&#13;&#10;mcc1tZOjRkNK+83lSGVVFhOO+rpJsIXr4ycZlvrH7AidHi6/1ZwF1do0Y+bYTSW68SZfWSSdGNar&#13;&#10;JePnogBPwkOYq3paN4g0c3J9NlYpShggKMvFlsYwemaFU3yQcd5GJZAGy0PdjJ6C6j6uM4HLNDhZ&#13;&#10;PHp+orzeQgTlpuDj2Vy1WqMmNAvd0DHB/DSXWwqSj4JwvBFR9MsoTHh4+OBI/D6etuu0CJtY+O3t&#13;&#10;18d0t5a4LWtqoClQNqKkTSYMbguf6Mtl+C927UUSaBm1hCX7PFoI0NvzKe7HAGVw4NDeEcxJotgh&#13;&#10;u5r7Wnb9eNx9nK69EGsA/unTR8wIKdF5sO8XD91XRimixJ+GjLSL2QyIGvq63Ucbh8u4bScPK4SR&#13;&#10;ylW6XlCOtixw+qRQasoGJ8+3bVFTBNzR2qx6dBBnCsC4mrNBeLQTSxbMJi/bXvuCpTIMyFkYkhOs&#13;&#10;n3QRzAOGRlVR5NO6QowwyK1ZCFxnyq3dUkN7kcoB/vU2Nvf7v7z90vgSRJgV4u32mrb6sG/00nHe&#13;&#10;TuDVuJVQrN9zPZtCyJxzsjqgZLA6I/A37SpakhUKBW+3a85y4PHGAzSobHbTugrOu/HW3ZaU5Pe/&#13;&#10;/o1RzFhMI5iWi8Xeclfyu42uYLDhrb/7sNcQDVtfHTP8v/13/yOcAl0UaF2aAJEs4GWhOp8x3pF/&#13;&#10;W75yUWHgQ4I8k7X0eLreCXhD3cuVENFsxqLc1gMWSGhrw2WYs/ah2pPTbQsFjbkAlAipD4Dm0Uzf&#13;&#10;1QZYbOxsCi4Xnyty9VuUsHSxzj+3v059i6jFh1SQb+vXXLHvkYeID9Udm3vT3mtjdzTL1lO35DAV&#13;&#10;VSAvzrR5mzoDqwnuHmbWdfCZT9T3icDl2IThSjjOCRTpRswycFaCSD6A7Rq86yC4kLJNkxD9skqe&#13;&#10;81s+r8+qIFDEVchg4PbqoXY5/yFwTqu860Rnrw46Y1dIKbIER6PQRl4MlGxWJPdHupw9JJ7me3KW&#13;&#10;4Xjrfb9yTvceNoH6iG+05q+L0lAFxz6HZPSAsTms9SsfMwaOBVv82atkxJXspnzAZjPbOF9lFK83&#13;&#10;mRFZqGlLucyx2fjYH8Jx8VdCEIGMWRAcFIRZdi58ZdC1+mjhqjyUcBNtPCBhNFw2GDcIs9trq3Zp&#13;&#10;gtlWKOdymenksTeDNQkTCLgbSL4ITw+LOuzgMN5magzfdAk/Bc8SkdTZcZnbLH9UzUu6gskd80MG&#13;&#10;eOM1b5doR0xsL9x+aYQTkqz2JwYCjlec9bb99AOUETfpfqHkbg0ZVsdjfh6YTh/K1rkh5o1Bebfl&#13;&#10;cvfdaJqYxw2ymiAfebu7wfT1elIrjh6HTl8PmQ/8+jahJ8Qwf52vjkPGnI/WgQzQe3m7VBszGh+f&#13;&#10;/sOND1Dkze5jH7ruNaCAfrz7NPeOKRzwdLG/oKSY3W8sgTYVKBnjLeMSQcNecqQrl146ut+ezLQA&#13;&#10;Yxh0yBWe400B4RUAIKszdJANIQtMmxSpyZB5Bci75JgrXwYoeKtdqLJsmiezzRO0f2ietJ2iCEuc&#13;&#10;UHgy8xLHUWezaErgEcf8ezE87nkg43Kxd0BkiewKtQD0VAYiysvGqWKv5/PdodDdyyWKvZxUQQa/&#13;&#10;hakYsT3jiZiGyUhZAXFL8l+UyQhbsRgYIOCjSg5jTcLw84FysSAe7r6uN49327bL7OvKG1XxYbxV&#13;&#10;gC6F8Zw6lm3gsrlVKDEfOqQzaaVa5U25OFrvTL+ec2raHQla28ukUg4rF9A2b4JlRg9zSYrMghf7&#13;&#10;VtcurztMfqCuTCLrogN4pPPBG0S2+DgVHIrbau9yxNl0195d3m4EF4YQsIwfMFzSrTiaaifeby/0&#13;&#10;lF9fvzWZ+douKkwSkB2q1wRS1pF1+iHL+/QpoA0Hh4dlioeQOGa14HBfflm1r4sWGz7Ufl+mA+zr&#13;&#10;cz6Ku7cxGlTeW2Et8UFovVw2FKhdwoVysC6FNX7cpiMP2MhpDVcfDp9JYSKHaQyixrSpFc9NvW3/&#13;&#10;1iNUkt6/f/G2YC4ANuHCvySbrix5MvWMFZQATiNoWZ9ggjTnKhSDMEJQkZZwr0obbiJnpTxiS6LH&#13;&#10;65qcRDT7CNdIB4up4pYvDgdZQLywIuMVn5Yuvw0MUkKk3tlPhjAsX26zgXXX+wrUbAQRzeUXOoIV&#13;&#10;ZbguC5LRFbs0VYOe9mWuzy8e0cIVUfKZ8/tbYpiyxO1g+3DzMq5uTiR1yIGwmtvzth0/3DNtLinf&#13;&#10;8Hx5vV5EyYQiOFw8zwyEtUBqYRIav3YCsJ8vxsPdbERObrq/egxoWS6rseOvQrhI6Rl2xEE0o1C/&#13;&#10;VovFgWHUqvODyM4WLrRlMIyhbLTp/DZcR0VouL/H5xRuk0HUiRSkQahZLIUaguRFb98lxLB3ur1g&#13;&#10;xoMlLtl1JRuYLe4j2/K2XK0aT5RVN627bMf/73/+p4djA/CPp8nk+awvGQWQ4HkUD6LqGUj2fC0f&#13;&#10;ZX15C0mHApBE/99e3wCT7LrDFjndgvwvxEOSUkwcosDFjxlkHEWGFmwPsQQ92LMyxjG92d9nPy1v&#13;&#10;0h0XBOm28OnEfsooIOkWVwW9NCPOwJZ7YzApGBLom3tfQwZA7jWyqC8ETyHZCWRn83Ixsjx0JqZy&#13;&#10;koG1RizEiB22MKY8ZyAA6DH2u1qwQSRGurV3Inz2HiY3eXPCKLgFARTm4IE02wowJAItnloZHRKz&#13;&#10;oytIGg6X+cIjljhOKPaMLScXjdyzFp1iv99YAkliXqn49YUFmeZIDw3phlX4UzkXI1gD4SEqa0KG&#13;&#10;4zonqDUZNrNTwXUXt20Vy4rbdOUte/9Gx/nXtsi4S5NYmsx7AXwhDjFqMdBgH3nlZTlGzSuKquxu&#13;&#10;DZjrDU/NsrudbVkoVeB5n3EyWGAiSSLG4PD5PRQCodWaOUiQp/MtP97NBhlD2jBL5+a3cwkoQtnN&#13;&#10;3wzYKofdmBDEXGS7Ib0Ub3m7e/9+kyJmAg3LaBBRZuDmN2ZuvkkEP2Is+9nt0wPevlFQjH3CrT22&#13;&#10;rR5dyY9zOKtVdcsSclJOocPmLYN1IihjgZHLshwjJGX7zF+7L9cwJYatk8HnSW+T1VvB6iX18LWF&#13;&#10;CMhWbmmoFzMH5w8HPuFBraJMdztyG54vwZlqV2J92cQ4dscyR4je+RKobcw7GRxSA/EuI4VRcu4X&#13;&#10;kPCeybjnRkxBzRZV+nsCgCTkwfGl1GVwi4+3H6U4OZAgjJV1ydOCGWIxLh6QfPHdpQhHuPyVvnCo&#13;&#10;2ETywtnbXtgaTZgsIiNZCuBN1Ef7zgCyy7rInbp2jIqbnsEopkwHLJaAkhtWDCcm0d00/BZ5wHBw&#13;&#10;Ni4Bxl0jSBoTI+G62jXplUYic8Zrjg1NwDEzRhHLjk14x0a2DGw79NtyuHObP9b38p76vDylMK/s&#13;&#10;up5sUBD+IN28AsmoKFV9WxzNDktctjTbbFvqbUB6LriEQYMYc9XbyZvU1DwT2/MqPgJdZAVKEkzp&#13;&#10;rbLgQMk0Z0hABnrQ5cCZBmzWSLEjJQDWjcugmoJlUmeXfVnYyySUJryYtjxxw19FkGHdb+p5XHKx&#13;&#10;Cv+yDh/W9AKxCYFh+DpRKIRFHPBv7CvCG942OMRZigoluhpQbd1GrcpxEi5IFLdkt/U2Cz5ulFND&#13;&#10;VjtlA+kZF93rtclpUalYRK3WmQDXnWWyGiBZS2LCkWV6JUxQh9iiQSLqsLsf7QYl5gCEkythLg+4&#13;&#10;HRR04nwNcxhW0LwuI24qayij/batlKuIYABDAZX9daK7mBG4Q9m5qHFnzBSRwwfovPhpMEE9VmN4&#13;&#10;/2ATo25zncK7KYozyvYtI2Xg0V9++23/VDJLwGbj1D819cWMWU60O8Eg5jkgzLGOyxkCiiODdwy2&#13;&#10;9T0dKe+F5IUVy3hZCieIhFz3h1x0vLyw70NYRFG0prbcMwd+aj8ZtzCUBwJm4rNxmSJfgidlY7PF&#13;&#10;TdO9EH+eUWMEdQlFO2Ep8QB7+8fd704bKpSZbwG4il/fh5RuBf/BuelgPGe3yXzQ+24FkNAIt8uQ&#13;&#10;hfFURPNjBVk84qwcQMCy8HJNic7nyOui2gziC2wWe612FQAAIABJREFUAdo8V2a1zkK/QYQLnMr8&#13;&#10;bTxLB+IczUmHfQMEDimEmdacxtJe59rygZLyUHsQPYMrdRYQbSI1wooMELLfVzMM+woljxYr08lu&#13;&#10;y7WieBmVpG/X1dHD78CvlKL1zjf5Nzzh+PD0qe9PRSUS4flqAAI8z2lHHdSHn3a9HiSTwPmMwb52&#13;&#10;VaZFASB146oOrHM+v461WJcMq27e1tF/aO5uziwlrUhC5HDapokGWp1E+hSpJ+VWCIrzjNeHxwRd&#13;&#10;iVVeFkWDtzf93VImUZstIIQGLBptU4b/54f/6Wqv/rDSM9/gDQK2Lz8kwsgT75wX6tAyZjeiIzzp&#13;&#10;qZUHWe9sXnSnRxkGVIOBd/zSoDYziwe9zz9Omx3Mapv9D+iTAQEu1w3GLfja9+HIH042dG5t25ph&#13;&#10;+DL/a9383ib4dnoXuZe/bk+8XXMMwznEERNPQSsetpqTf/7f/wndRdfeiaZ4vrzlxcdaKae1ySOf&#13;&#10;QlXKNSxH2/x1hVSnz2z3qif5sd8cHC/yIYzuHmh/47dLlv9pvU1PWfZ6Huppe7pXsp3/ttBK5oII&#13;&#10;EINTFpQbjGkvd59mNXZzlBLknRcFCMOeeI8Lq2eulPYejxnnbZD5yQablQSqxqsX+rYr6eI8ZUUh&#13;&#10;j2doxX3rcy4u7i/0a5Bgdfb+x49fp2sU6RN6/X82wI8Pa2J/fjd/UAEOAG95nnzWPNqZTO8wM9J+&#13;&#10;uktZ+egcakvKpELyal577I2Of3j4h04YedUE0UmbzkJL4W2eG6OC4Ajz73875Z9Kn0yZq3UYWFx/&#13;&#10;+PKPQE/MXMaC/uJp2+I8vb28v6FKjSBN8/k/P/3d2+llAGuAduJGUJiv60JEnFxWZP08wF0QAMGb&#13;&#10;bcYB8lTV2cv5u3/d/vBIAVhwnlxzSDcU5oWDLRoPtSSYzjnFp2dyfhO37xreFb+7uBA3K4NMJPtx&#13;&#10;66J9ndb735Wlua49z9K//3v88enhqEDxt5IXQz3D5sye0wm4ndliycuyLpqiPfV983uut6f7jGXh&#13;&#10;/fT9UY+/lvfHjdH8Fpj8CaCln/759+A/YAqrh+xsvqmrZKk4nRaIghZzU1LmTERomb+xFfkTkMDv&#13;&#10;W0+hVRER9eC4pg8Gbmw2Li+br8+vJUCvYIQtxvuslJ5eezpeDnYdHMuZiNrgC59kgqRZevTxSL//&#13;&#10;ed6Vh7DZrWz/47gKe9b9v19+/Oi+vd7t26J/+PbyXOQ5p2RBszdE7MsJhbhI+VHZPPT52noculb3&#13;&#10;6cMnMt4eT6t5d/PuoRX5vVuDn6azndqf+Pd++vVsDnS2qXQEe86rlft1ethVCfovn/5+uI25UqJt&#13;&#10;6g0zxhatYcG3rqtE4S347aUjdXUOi005kW8xW0x+vm5PsnhFdjvSdmU3RP701PDbb/+0Sz88ZR/j&#13;&#10;LQxXLbYauqzvY4blgeiV6jPu8DPNDke62geCvuM0zVCoFoTbBQ00I3lJX399X8J9P5DFlBl9FXTG&#13;&#10;1BZS/mbJCtN7mPPG9SGaoD8+Hhb81V5lXh+XmBQoitgG6whnrfT933p/Uyp8rI76ZPVa1XyXDmn/&#13;&#10;vf9tkddz3zzlGQXqr7+e6i9LGAeU1Ss9ogNeXn79SdL3/nIniuH0reZhfcr3SYsVooG84rw3z7vD&#13;&#10;LjjAsQS5s+x8nYI7jw9FZc9zuD3lrdu8V/u2pei97z0TQBRiTuHjcZUSbX+WEa7R98kTFLnI2p1L&#13;&#10;8Ku/wPXIuGHNyPj+UyF+k9g0phwAJlW2MVKZ5vfvgQB1tmEP2YAd4LI83O/Ci43Hl2+9QmxK/uBg&#13;&#10;+e0KinLHVD+8Hj5XU+jus4xEG/ou0Z8sB3Fa2DBjQRjhBKA0ucTm1270NP+HrK4+KGgsDkCo/Nfx&#13;&#10;a7t/WCcTgm/ussm+iYzitUKN3FpUgj3jcXgb1Kxeodn9IGHev+n/s54e8gchORnc+vTWSJREgYQi&#13;&#10;9jRFnF83fp/9wLBGIW2jDuzxuP/Q3zZWo4kX8xi4bdYDoPk3ES4HMviy2mXyuvZeID7IkZxkW6Ag&#13;&#10;Kx4ShE5wn9Wi5gNmJxfWu/POIq3H0+n7F1qyaDzyF5AeItdp3USU/k6f4SDj9KhquKOUDX3M1N3Q&#13;&#10;fn9CfPDjheoyOgXTeP3GRSFPK1jDXfMDzX8GtxZshvohy8vv74sn+8CfcooAeyOqd4RfyV8Llbfy&#13;&#10;wc6va9onBNakg/dN3E3Tutu1bkGHvRQw1ZOiXw7DaEiUtflEP4TVvlJ5sZf4WsN5mwpGhIm7FrSt&#13;&#10;/PNyhRdFCnlO1w/HrK7i/Pqe+jkdO7MMJOcuRkWGwFsKIFk2gA2E8Onh02m+mF/WApGSQELc9V0A&#13;&#10;c8vRezhaEesgTdhZ++0+zx57bY6FvJkzR3k0YreLyYXk0DrD9+Pp1uUycTHHAV1dhhcKxOhbjnly&#13;&#10;CsYu1my9AyZ92u+befzzdLsNkyjybGeK+J+mG8aSXttsW+0BC7RiSfUohrv//slYePp3aCItd3dK&#13;&#10;ZvD9dS/VfF6rY3UzweDigQV69w/n/pkXBlX2t8ulub9bo//HMzuBeDi0VcnHjA0z0EslcpPdboT4&#13;&#10;IDYS6XSqHWTNfjc8T4svQaQgwSs/C2nSdvHBZfmHZTTXX27VT4/iYTn3IwIN9N14ERnZ1ay2tRVN&#13;&#10;023ux/KTKxPYBbfrFcy39TkCYh3pDmG97WmpOnvec/n5T8fT6bcNNAFwv8bxe1/WqW6b/tYFnMi2&#13;&#10;s8moDDl/lh8/XsYdqb7ITCzv/1fZpMmeqgVpcQfCDqx5bNe9GzLl5+3bZ3Pf7aUI0247v/FXmOYG&#13;&#10;oWnbELFwHcLlpRWfrhbKIB/SPteRdBlsnn42qHgO94cnB4D7lp8Pv0EKoyEnX9rlz7xhVCV7y5s/&#13;&#10;zsHh6/d0yJKgfOm6NgwwxkyKcTb8nZ/xc1kR6jedl94ft5QMNpjfghQbMJW82FRIsUu+KeL88WOt&#13;&#10;155yambqKDRbqHjVkHhR9VWPVcGr101o98CyQZ68DMOqkRcYZffZXQFb6OnyBv4Srbw7HNnPYg/5&#13;&#10;HbyGd8qiARoU2UUve99qFbaFpKVAZWReeAu00aTynhKSl9N1uSseHMJzgEO5HABQzBTSL/l9QuPG&#13;&#10;A7tT79d/pTm6rh0xingrm2blDAWVyTwsanlji/9lPwJADf7IAZVnPssPtf3zr+3vP76/PRMcaIXP&#13;&#10;57X94fh1Oe+pPA8nFsOeZNBWgOdxo/fqsbn8c53wkZU3jwOmlokx0vxQXsDK982wLrdx/VwfpAcj&#13;&#10;yX9/pMgtrruSarcKKSnKSLi8AT2PI0nk8074i/96nxBgB6JQMXRbXEHA9eHDUMawn+B4XPNrYZfY&#13;&#10;lp+e0xLeQcYIl+gLhhHBdxvspXv+zDQGD8cPK8sJAVxiwQFK7+nfGAX5H/7hv96+Lo93HPtt0+Na&#13;&#10;5Br4+n7nrc2Q6d8uafF1as7bW5rCHdrJwRReurPOq4fL+CISXq9j6b09VOu2wGRJK89/+VXl1fup&#13;&#10;e6j3IKTX09vy+fBI8cbw92mh65nXmMjIFF3T/CWqKmbz19H+XrlB+X31b6njN7VRk44QjWCJhIhq&#13;&#10;MXAu2oCuodC+MaGzSMbRJIx2DwW5r6AK36f07joIR3onPl9tDLCpBPaXX7a4fPl4QAQWu/brb7+2&#13;&#10;iken04rVAapIG11jwdH4nCm3plcgi+6aVEYg6G7p4z8+Vdf3k7K/1MVnH8DbOGyL4wOKHi8uQd5Z&#13;&#10;3cPF4T71eHgeTxZvj2Ku4H8zvr18fpTef4Am+MzqfEQv+u7u8wy35/hWQ64LRYhsilItylpbSUyF&#13;&#10;S4672/Z39x+GqHe8WZcBQrsbCCjPmvKfF1fNDq4Wjqvfl1VpEzFihwC0/z5gmjNnRmfud2TDElpm&#13;&#10;WnRkuTHg23in/gj+eHqem/Z3/Wh+uV2gCx/y/K+39cMdJaxbwy+G5/rXPz9W2RfAiVvkmp747tKI&#13;&#10;v/d3ff9e7HmcY0Ofbt/PAqK6GoF8Iv8/QfCxY9u2IAh1erf8dhFx3L335Xv1skoCfoBvQLSgRwMh&#13;&#10;2nwjfSQkGpWlzGuPiYhtl53eMAZTbn/LEyq1I8OMSL7zTFTtIm4werv/eaz7n/afAX3ztM8J3L5e&#13;&#10;d//8JUEHUhCl/PnjO0CFMizuklJN2t2vt7Vh00BYzAlif/67Hg6kJqb7pfpjqajkAsSwruDHD9UU&#13;&#10;0oTgh85ZhUgN2rQib8X53baMfDc/dvKgvPIv4V/U7v/79v1Xn35x1fo697v9GFf8v/3zf2rqJlkA&#13;&#10;oJWfd8EXtwXncvYWZND1rX6bIs8hBlygjZO+TWh2gnIHokkAEqU29QA3DJzAYfOeooaJZg0OpIwi&#13;&#10;SNm54FMBJBfkc0KwFvU263V2Q9ttAIKYP/R7CbDFRiMbbVRFUV75gqJxkApk06ltEwDRcU4KQC7e&#13;&#10;HTm0kzcC2MCKhYE0gm0RYjzUzMQNkKaXAwp0qGoC0jkwZ9GwwyhxX5xOtnDUVuq6PR52FuwDD5lj&#13;&#10;xjDx1vYHAgr58Tou1m+4tC97aI1PhWJojVkzOXCEIZSUsV3NN+SsZhQv14fAkBEEaEoIxVCIzxon&#13;&#10;GglBmZNSxgX3BKdSS7XdzC/Pn4+y2W4PICpCcDM0kqu8vSZCHAEU0TE7iIBSkjQ4bDmvUWdYYbCu&#13;&#10;K6YUIw7Vvi4gT9cHcKQwgIkSMnFWEBCc9z0OJQER8ADcwuQCASBTcm3X/fXnH5wxH0pRFXAe6KXl&#13;&#10;gjXKg1wQPCg53p3JSKmBCb7PUCj+tpyJkMeWmBxw1VgYMCjJb4wz2LzoEJuh3QIKekRY/fX1iqzH&#13;&#10;RWGSmoGvgB0onKY3RAZA15fnzwirIgT1KUa0Gk2hgCZWRDJArQU5PNq6YxWjpEp+nO8/cM0efgQI&#13;&#10;FYyBQhjtM7YmXeZrAEnGSAqYKT4kr130TDZdzWPKkikcxTK9Moabdm/uZgHLXW+X2xJyKIiIqgot&#13;&#10;bAXFJBIFEKwS9ozVOZJu3/729hq4utns1jeYMbCcOurKQhE/9h8CBs/DU3bZPCznGWyBNs3dh8gx&#13;&#10;gU6SAKq6gLdYis0F3t53H395H2dAK5JLRsbghFrpDGt33WhXjAb5lGEw69srahhaOSlgqPuI2brp&#13;&#10;6HMICS/0yCuKi3WxQLTfqZ3iYS3j+W6dF33XPAsEoLal7U/NASg6cCjyWgh1CYcAPEnp63lLMZ3f&#13;&#10;3/wyOVdm54Dgi4+cZQhZSqjZSyEhhTYo3hAhgOrJHtBBiNbEdF3uFcrXOdr1XnIgtBrtLHrJgxYt&#13;&#10;2aJ2MBZ4Y6LLAEeXBJNAm7i6l+cvpmp+Gk7T9aoGnTDHnoSldA1DVHU1hcAi5APiJRWzzkSVjjQ4&#13;&#10;R0KLbPaFgOt841kAkOcQC6+sWeKSq4ZvevEpfnn+GZJqsn4mkXeHVQdabHTMliTbNnhql7NBEfUS&#13;&#10;Unfqnv76fsG8FbY0XBUIK7K/gY13cvP6Olk3ZwQZgMh0FfGz94sxD8q6JWyIkQbvQWEhB9XVguGI&#13;&#10;UtXU8zpPi6GD0iUEGFCODuoQLCaVRp5yUayHuIYBBLN9OBxvpkBB9H3r6/qm9R/5N7Jrgp0NyJCj&#13;&#10;BBK8Gxd8ZCz4hLjJhEAM74/rwxrRdvW+jhAEZ2CBrO5WgX251lW1Te7UNPfZJ1CEYN6namhiMlSh&#13;&#10;6FoL0AaLfkz7w8mWtP98vH+723z10NafWudj0w7rzeCI3JSzN7tObg6LACEsKSRcsNkMaWSUsOnp&#13;&#10;+f2dUdK3PVv7eTqn1SdAzGoDKyaHGMBLXQUApnVbU9r1IpFiskUlzGPIMecwW2sPdYVBiMhG5Bp5&#13;&#10;GMfgCOn2YluNjPxq6OGF51IWi4sxuURaQZ0TfPU+lLbrGDT+Uni77w8fUITnaQak5Gy7/oAVxQgn&#13;&#10;L/WyUQ6jsRxjp5dgSid3YwSYQFDgsWkGJr2PiNFlK4xRiw1pk93GxYmEPauKdmnHWl7VW0wS+AgK&#13;&#10;EwqGfNxVdrXXx7uIZMmBsAxJlv7o7Qghtjov25SNScYnnb0c9La2O56NJsh2mOvrUp2+KNlkA1gR&#13;&#10;mYZt84vxiUDBQKnIPYXN4Mc4g4ybpgGZAtpabxCO0aKgmVlXLjCuRNg2N01J4H/IJ4JJJkjb22I5&#13;&#10;ZAkxkBOeLqZr+qjzh+fDY3qjrAAKgUAwwkFVwZcUY4Gp4MAYcIkwSgmtil8laWhkTddgUGLOLkeY&#13;&#10;ykRcKjOEBj5SrNbdro85ppKblSlcHNhSIMRFP20xRXZoMYDhvlzWpSYS0Hi9n1EFwGwyBMduNzOD&#13;&#10;A6g9ghSdf1wkQ7v9cTP+6dA7G3NmaLauDjAjZzJTsIRYCZGT3X+QQAhCJSq06TuA8rYuu15RXAmG&#13;&#10;U3QdbZMpAJAKKGBCpTpC6gVFwZMHNBBGoz6VCsEAaASAXcYNV20sS9xCLyt32wyBWNTeg77pE04M&#13;&#10;EI8i62oc4ev7n4fdgVJsoq8bWTWiBJiwqTFrAQdIodqVnEoEwMGUgRJ42RaukEmgPRwqJwCFBSbZ&#13;&#10;SYQ3tLBcmBTdOE7j5jopKSOobXqxJ4GjQiBIjPMAi88UULs/dT4nfbPjmiMNSoYjprITRBEkhEKB&#13;&#10;F0oRKwR9ONTWuuL9fCu36b2WvaqrwnwmkqiGQp8xoQxXgleitnsrCawA1IF7ozEChFGyZtB1CFIc&#13;&#10;PXfMaZtKnorRhgFAQAwxZ4CY4BSi6EJhCLQYBoAr1s3BG5hCxn4x+36QlGxGX+8/cvQlGiQl69r5&#13;&#10;cduncvd8vpvn/inEwhPJgNRdj+xKADXrZtyCasV0woSqtlNtZUOY1rvat82MFmM8KW3bEUKk4G5Z&#13;&#10;J1aXaComeQY+5orVQzV4bwlFNzfDlpOLSTZYPXORms9dBTtIodVzvGt78ev38dAztwYAqeyG23o7&#13;&#10;0iFbOyhlA0JxqbpqSRYpIgVSBMFH1HgUfDdfTeDM+mhdqGS9jK6p2svturn1S/U361dQiuPx9fYN&#13;&#10;g9ZPrNQxLnN+GKQxaU+5jvWuftzOgpvn9oMLa07JzAkU2lR9YDrjbZ3iNuWW8vu8JMKp6BJKh4pw&#13;&#10;Kjis9Oys9SSXehch2bVY/vXrbxUMk1msWzHNQsp9PZgIf//9Aehq8ro4Q0gliiIJZZ88tO2hF6wm&#13;&#10;UCCcCin73ZBhqFqyJR9QdEQovHHEKVWFIksFz2THhtvqd0O7WdcPe61DBIZIukEcpvvDrPW+aZsq&#13;&#10;sz4moIQiNDltbltYEpJd3qbNeSMZk3qrd3KJmxQSqUBB5hCacBeVQjApggZeBZ+H/mBNus4XY4vz&#13;&#10;2OF6Vyop6vP93u0UAjpaQ4lw2K8zSRmeL++NPMDku74DBJeUUimFAKPvIdc5I2+stRj4JAU1fgMI&#13;&#10;3NYRVhUO1Y9pyRjunw413D0fcEBQA7xXnKQ+IQgUEQoLVHWqrlL12+tDNuyx3lavMtp8Dk27b7MM&#13;&#10;zOVoj12TWetnHXWKCUgU6qf2++0VYVISprJafQh0XG8L6wmo0XJfZpwJ7Z2BvZIhZVCQARCTEgCO&#13;&#10;hAQNd1UHtK4gU1A6uJ7X0UBYW3Qfr7fH9PThb8Y+iKCPcaGK9ZWUhDKEecuzIqvemrp9GNG1xJfi&#13;&#10;jHt4gFUdSHEyVyklle5h4qgyZsYU25h2h+N1tNbapkK8YFByCZlklJPFCWAAdX40RBkbfAbFgGgS&#13;&#10;KtiGRGHCQDtzSRbsn9pa1K0cHons9vVl06iqUClA+9E40e8lxnBOvIjzNCPOtsdl3zQ5pVPXBEYS&#13;&#10;Ezj5MGkEefF4IYFzIlCmoJBDE5J/bJdkyn0MzWG337fpfi8VTxj6lPD//t//z8towgKhfKSnPcci&#13;&#10;rDFoQKMjlECc8EpGskbnP/Qn3EW0hGOuALH3TJjsNl12sXuIayPKxz03oanEkAhesq2cACWt9k4I&#13;&#10;23W9BIQVkjIEMQcHImDCw9jLtOoqIV7QvZk2qJ/5kzmHhOn7tAkUvOUkpvV2Zrz1GiSwmTL2qf1W&#13;&#10;No+KWEfyXDtYJufpYzsIkXAMAj6uocVP2ziibKgQnn6AWZHdQlfgUYKViBySDNZkm8NQww/E+Oj9&#13;&#10;9Xqua4X4VoByQcw4RYEKB53Da9Jaa86Vh7SxGwGIUTYpH35dm0YVmGAoilPOsF7vm6BuXHaQpX2j&#13;&#10;HDfro62xuY3HT0cU03S77fhzuN2RDpkIHVfCUYZ5m9enBlmYQasufz2CKtbqlIMW7uCPbtQ3Vh1x&#13;&#10;sM75kjhoxkT3tND1nJ4GQrrgAst4yqluJQRwNH/CAjSexTPB20v7gHSo08Dt7HcNA5CUwjMjMthj&#13;&#10;1yGAI0vzth2Ph7KufPhpWRwIWLSyuj5gjVKP9OqPfXEA33We7fJy6vX8Wljr4Wkxy+FpR7qBBx8j&#13;&#10;zUl87qoQREY+In1PpHUXIbI3+yQngqvNAFfcIe0AxfIgFT6Y9wuH3G+54cNi33bD4TxdlCSSpkbC&#13;&#10;Wfh50wVjKCgq6XJL3ZGwRoOxc7mipGoHaOegnRV9x0m4vD44ETVVq4Y7pSGWKVcubVFGrvqUuNiR&#13;&#10;admEqB88snX2UKsTTysuCoHMm/rpMV9B308J5mr3yy7hqMIo3bLqdO7UAXkZGmS/3zvePX5MDsy9&#13;&#10;FGw4BNllYjl1vQKvwZ2abdQaVe1u8a5psewmBz9yHg4gC5I5a03lB+pRKbEevgBidRuykUxunGOG&#13;&#10;Ysl1DT1hnMdSuG+ruLhtCrAhIqJoP3S9fUCzLP3zyQsc6Ags5bxFhH+d/2tVOpkrtnFNXzNOPkVV&#13;&#10;ksY7inFbqT3Ab0YjqTSAmArF3bL6utlf5x9dhUhZrwKcyhFu2L1aLURVfdqSbj+36fVMVCsE/fz5&#13;&#10;52mbI0nqWDfjig5ly84xpPjDu5038Vjvgoq9Kd7maQ6+68r50kllxY/HIxVDiFeIzpwqox99Lwos&#13;&#10;BkgQPU8h4wkZSkouGNK6H9fRANfZPWuzyZh3h5Ae2BDMEICA122YXAB4cV73ncswxlLnwIbncdUp&#13;&#10;w+GwP7TizYx5UAIlltliYoTsZLlxfsmp9v18ShklwrCiXfIKQuxBmBX5yAFEvqrBHBVixOfcgZ0O&#13;&#10;hUi6uo2UJQPmo8vA090HRzXgEJGMQEnIjdON8JeJLg2X7nxP/FQXyAm20zbX6vL2JggpyUcIryfj&#13;&#10;BKFo6budcTqElN7vuWs4r9xsUO+F6tZtphJa2XMBEiqAEJULEmrO+JE0lleOVcOOoiSLa8JQ9LoW&#13;&#10;Aglp0qKBRuYT2XXkUIuQnMliV70u32t83A3xnh8PNi4399R+8atvac1cfRgqEJYoujYmQTjH9fnx&#13;&#10;Pj007njqYKtAcbTEvM1bU54+H3pg4vu0RIEsyLJu+6rT7z8gJZu1eTfQYnSytvgPnULwmFKpcOl6&#13;&#10;jrNrKzI+HpYU7wkmPR/qOV1UEZ2r7O5jVbtNO4+qJpYITXtkqwOHx1BAzigw6HHcR8AXWxgnqq8o&#13;&#10;Ba0kGybzvNZUOUPaTnGE8mSyBAzAXX2ihWu4n8FjkCpebsCDum10DjEpqhCpo8d3qLmVzfOX3WJf&#13;&#10;rSF8zVvIYn8QxWbCrA/QaImgcQuQWaxi+HyAtDgQwfe2Oya9JRAFZmFHJXDRWnhxgqviwZWHVSUM&#13;&#10;dGJZ6rZxNy1QvU6eHIKgB0gEYgVgvWCguUzogAJCGPaDDHd09qlteSVSDH2LDyEaRHNAya8zWOfc&#13;&#10;tc8WZ4Qn7yhxW5Qff3p5LFMrdqRglLC+GNxo6yZVs8n5qqn1OANvYmhLtj6bZkfj4nLNls1j1uq3&#13;&#10;bwpVaEWpRlavkJJx3Vocxl1hJOwU09+DOMwFgXrob5P5nNjl+29ZEZ4bmoDCFFKQj20cVzH73Ku+&#13;&#10;kSFZJqjlEd71559/Tsv8m31/5u2/di9vJdNtSzFrXxhXy/1PCBVAbTYrGcI2OcWGaf5OEQ7BM0rA&#13;&#10;4AiT6xyAR0gVZ62+6wDmmu7G++30dCIjjhEiKvNVc5StA5slZeAkG08oqKsDgi+eBmhJj85/bawb&#13;&#10;bj5s4PyRPjOP4BinXVlWhAH2y1wQRDQVThwkLGNBImfC2gdv2ml9ZJxYaEXjuYcnqL49lhVdnPGs&#13;&#10;yBqJ1c4EZ0ik6kVCOBMCH3E/NNf1Wp0q8zgf1T+9Le9v92pftWxACG7JXRaTVpjGcjyexseZSNGc&#13;&#10;DrNNFD1sDKMxVR5MZrsdjtvXXirttStBs9iOHgLc70/X5boso8CUpVxghwo5no6Luf92+wqZuj02&#13;&#10;UGzTNsnZ7Cyr60d97xkr98XE+vnYIUpcKt2qlgpJVWft1Bwpo4vVYSeuZ6w46wUNOQMsIQoxrRqI&#13;&#10;U3Flm5zcLVu2KPO+RoY/DZ3iTFD0sGvdckYyRZ4N+93+mKPvNPvjkVkixORMIVjBFqJoa2IuaUYx&#13;&#10;29nd+eFpHwgWYg0uRFS3UlQF1G3zwwUKQK9o4JPfwmaAdm+ALuNlXzf5sawJokwUVlSBrmsMzfc0&#13;&#10;f1ro37/883b/2u3RlRa0EVgC8lY60KfDDrczeE2PiFWzFAAk7DeCQpQFjpD5x++sVX+NV9EhHtLT&#13;&#10;0JF7sS/UThksGDaUyGrX7Zz2KMumaUXFTZj1b/G6vnLBQVdQV5k7tq80DfMThDzwsnEn1ff4FcFy&#13;&#10;aOpEZ3/Xw9BTICGQIOOm7kL1WNNWglpGKB4m7rEvRKpTAqHY72ZOvfq0aWfXZc8wPCZ95bu66Rt1&#13;&#10;YsVyEpKpOg5xTYoxlmd/EIcVV0T2rRstGEE0MZjoGzP5YBYf1oRYqIVUtdjCKqty3mZbLJLDkTgA&#13;&#10;6WxzJlAX3OM2XZxOFFWpQDJPS9UfETcJptniYRAJp1AMhGJxPIbEKYNw+3G5RlYDta/x2Pa76Fwn&#13;&#10;ZA8MqjmohLZTtcc0pzgtoYweMEUxsBo46yNBhS3T1rwMl9tmDc1iOHq4aBMpHFrh3RvFooBKDMCv&#13;&#10;e0yQt6viJwiN4PxtvArCE0pvy3mgcPKHFELNGYb1IJW2c0KpqaGthzHEyj/zYxWSr2s+nbPkFwOI&#13;&#10;h0rFomdWOIgq+W35T5/+U7YhryIqnnFGkrtAgDAxQruhDrMoDU6uAuibgftMjImYK2/f57DuP56M&#13;&#10;LzhAX+Cfl1uk34dqH0gIvOCCLO+iQ73c9aec+x9AAAAgAElEQVRaL7oWtY3Agzga6zACG+oA4BH6&#13;&#10;0QGnxcfGAhQJKW+P55eP++Mn7ZLnd228N4U1vMc8OY8hgcy+Zg8hVqLO6NjtoS/JhyyGT4EiUOHL&#13;&#10;+ENiuCETOUQWVi0KGawuhkAI48uyHhWdp7GvOxIp44gATyFinDm57mKbAXofZ+W7Xa20jx6g5wYj&#13;&#10;uBFiombtgbo1oCDuQthtKYwv0TPMZQKFV6aAQyB2cmbzmYvmQKPWabGQ4Wgmg7AutKMOA0aA1FMO&#13;&#10;B0RB6EhWqouV0H5WA+Fz9e/XqWkYyZtE8OY9YqzrOvx//ev/gqpmpfijr/25C9bQLnbBqPoIAoWe&#13;&#10;F1+o3DIGM3D95CkVdN/etX9qoEpvn9RUKKrogZL6rKP17Vd/zcnK5OB5S1ndZyk+qDKZAJMGNknT&#13;&#10;fFJmCw06LOy9KxmBIvs2/Zovqzmqj7C7G0q90U2iotpp/hWjILlYCMaipESBHxBNyl1OAuHQ7oKA&#13;&#10;K5K5ds/AhCYDBHyqlOTwW9zRx6D6Hxsta1M2nNbS7qBD4JG1T4wBKQvH/vFAO2M1CuilO2okFmUn&#13;&#10;xyg0WxS0hoDRtGCAOJaUqk+aGPp0XZLLvMrzT3Jb45o5fQHAauciWYa89y3IYouUP+Rvw7dnhfeP&#13;&#10;ae1+8t/beYu0q0SZRvRys6CKoCUaeRzmLJSwM0xIWp+JZB93cjMWMokeh7W3G/MvtYMCmI2GsXv9&#13;&#10;tB3NZPNaeqWdGORjseNVL3WQc3jrarEPNTMUjdXO/UTianE90XXly+5iLpWnlNpledshb8ViNqnY&#13;&#10;b05RpXKyljy2cawr0DSp/I5d+piyLA4pINx3iXyVV/DzUbm77tVO1+EKTcMq4QTb/p9rNxiwUmkS&#13;&#10;g1e6eSxc3McM5ubDnQ47bj63P01aW55z3W12nDB4QNwsPIg7BlvLzXK0w/P+vj1Ol3qLzea0RSbp&#13;&#10;n7JO9FD9ar72pH9p07yNWwBpQNiOlOm5AJ7+iIHD9OFWApRJY3u1V+yux/qgnKgWMg5kmGsiYlZ3&#13;&#10;8gfk0Nd9qKew2J8ClGsAgVNzXhrHe4O/1tNzaGgqwOoUoqaBfSKUYgQ/AGon9+9NqWQShRS5l51t&#13;&#10;dUoW+Cw9XgDhdaB1DS9391x3PUT6KWB/axC0kI8YVa8mxUcRC83yurNHcHc8jqPzCSHXEMY7IFbI&#13;&#10;yvn2BrrynMGy3JnEIf16BcLXsqcPeJEukz9mO2JNu7dAcwTYJLd/rPkGwI1LnfSnXd5sk3KCQFTC&#13;&#10;FjPx/pdkobkqagMc2mBS4e3up7RewIdPeglusT8TYoIpjUgxpBhbRfV87UnVPm6N9fH1kasXBh8J&#13;&#10;mod7PK8Ltr7HakRu9c+CQFHunXum3paK/q6n5CV6qhzygFgq/8jhcJlGGKNjtD7t6LGhoz2biCnF&#13;&#10;iHZ6WPYwYXnTCL207s1ZGwIym350dVs8QBcgINzJOk8PU3/8zwGS4hGKKOR1tzdIO3T9+Qaa4jHY&#13;&#10;3FKn+1IjeFDSzm8b0nUvSrJkRfOVt6dao7cBxcRSQLDO13F/Gh+Tt14hu6ChISjf3jmKUSPmqYxc&#13;&#10;j36yWjOI3kyTbtBGAZqZJxbfeITC8WN/Keeej/Bnetw2XkjFcX+Iqc58eWXJ//J8+m8joJE0c+6E&#13;&#10;I7syKa4yFQQuv/i+OscTa8L8cSi82Yx4+ZdZ6K2P05M74DN5fMi5JAy67RFMYABaF1FFEq++j7pt&#13;&#10;2YGKb7Pe2moy9/n115jkfZE4fk2jgYWnVFPzWjGDzL3A3sHJr6n2vWNvLgwN+pDeRM1Tvv2g0TYE&#13;&#10;/U6qa1wdLi/5uqRPId0R/JrJx7/9VPltqaEsK4BoUpW0Nq1cbvL9DibV73PghacgXVoWhF2I4dDU&#13;&#10;yqyCbLLkPG+A5DzWDatC5d02CaTGy+ahAAuvKWXUinv19n1mvHY8N/TPaGhxuY23NaKApPGVmu+8&#13;&#10;gzQtndMsv3hLqWAFZk/1zVsPoS1oj6QH+h7vLcjzZB314lMzTOfJHDmCxd7X+vXvHIRbRmaHT+8b&#13;&#10;zEFUjbOPPUodXkgoshuAu72PCOw+8/t3E1TTolAcvwk+pAIwOMDXRYa2z7tI16gXVEpwEdFXUhzq&#13;&#10;mFb5qZ3PpvChoRJ57iTFAqkRfrLgPR2qmyot8I1YQjD9/jB70pBlHH8Ah9w59qImbsMgfuScQWx9&#13;&#10;uFVor9oUDcbxXkOScqDYAsq86EHNNZ3N3odsga0aqFFumQnWHIZPduNlnxaylhMgq0BqB5vdkP9K&#13;&#10;ThXAE2s7fPkuMwEq3VlnLg5/hjHnZIjz9dNgJeDjWj7spzczgGe0M009o9Jueq9O2NE9dEdwazHU&#13;&#10;oMlRFQZ9MVV7BLm6Fv0JkndSswt0ULcV6kpa2to+mxEchynMqcPmgSzG38JC75eKNrIqmK2aYvwH&#13;&#10;FgKQ6rHYXcm1kk0pFqMqb9unRjlyLeGoNxARf9jy8shRG4CjbMSAJGoMOuqSRwADiXBucKnwmhLk&#13;&#10;rKdWBrLqmBDJM/j2xDcQkrHHp848ptqWg943+LI5/gjHZ+b/9W/d/NVS9+VR+acLEhofUPPXPOsj&#13;&#10;/aG3PTlWEAJAI+LYERhvOKrrOe4+Y+k+HEgD1mXtVWUw9AWQMK3SuYgRyMT7OMpO3deZLJ/emgtq&#13;&#10;FiJvV5yrFRfqAQ/UW6UwUmnMTtfeQrRodESU4IPJNFeNC6Tuf6wIz+AAFbmuwSVus2VJyqZM638c&#13;&#10;1SB6CAOiufEiYpS1njDKrDwpnFppbv5fUtGxYt/jLNuF3xp3YyWdQg19+O6SJgLGiJmcgr4kLVIQ&#13;&#10;MVAUhKCgZxFAa4pzq09orlsagEkxJVZrRBgvbGxgz9ILx+JH/Aohx2MaQd2etWtIjZdUokLzn3uS&#13;&#10;1l3bdTNgqH56Nhu77UbMJHLsQvMTgoWRzBSSIOMYoDd62uYpAzEvtBbsETVt0GnHfPL1NgDJHrLU&#13;&#10;tGNNFUbNXEpgTygszPo7+pNeRZZPcb/JZbXfGa9E2fuHNNwXym6LZa2b6hs8BY+6FmKSi/ChzF58&#13;&#10;QO+3Tdt6115bvJfgIP0x0VA5dH+92SMi58RKKdBM7NjxcRt/NDzk09I9cAzWuUAPmD3VSUC1Tere&#13;&#10;lLSQ3VrlJzGg0oFyivBKmwns6urt+pcKX7p4CQWNqaxyMvtwbqb9D1NedgJGBZb11FJw/LST6f5v&#13;&#10;OErF/1FSWqYfYY+ILO2+spcJacd49Hg1oHoweKB1PSYKsid6KwtsNO7rs19ApRokJ6QR5TkLxXm9&#13;&#10;okEIii2AP20wz1rF+JLhW7fWezL4BCxtaIRtjtqSJ54AfOB+vex/FPOU48jgdXCKChS0+1BAPddN&#13;&#10;6Y7qebtu+/6Rb0vjxGp0n08wua4Js5QNLctiGGtyqjevm4aob64Zhm2KvN79lO9T3sUiJku7tPiG&#13;&#10;kLk8udb0r0x2AbUZT+ykdNZOr1ufwOuN7fmN3mq1m8idMnp7XQStyws52/mAf+4bf7m7ZvevSm6n&#13;&#10;mGXiOHRh9ReOEKke7wuvwE+pZo9tg2mB9/6pW8LWesoy8I5S1LkxlV/6aV1k4UYBcMMws5Bz88n4&#13;&#10;ZHf7D2q7QVwRggCMKZDfO62d37U9ckYvdPexu7lvTxVzUFxm0DxG8cFkDaUZME9TL/Nq9g4b2ZNx&#13;&#10;/NAQEd7vS6kaqdOaE355mWvb87cjpzprwln2/sxauNF9KHGc3n/6RIvwmbhpLIzXdvX7vl2LrsPi&#13;&#10;8RqVsR7Eax7gUZ8RNd/1lPyUhwYPMw2LZVhcDXtal8DoyOkTXLYrE7LxJcoG2Bx5w3xkE0vBpZZW&#13;&#10;+d8gVBxHlnWGI87x5DglTyroVwui86Svv3xX75iLsCTXl2VRGHNQQkUwElBxlLeJx2cUpPaBCHqr&#13;&#10;omR+R1YPPiWq7/drNdSJLLB6adQOrWGNp1SSV2iRFqWVUXofly+n5vxw0jHywAqgv32GONNg63sO&#13;&#10;PYf4UOZ2xP/nf/d/zNfpHx8+L4+baK64Wl15LPsGvfpcZddYn1zXHoIGPdtRqEg/XEOAKnH8tDic&#13;&#10;yPA+G/d9ukz3KNFhb07/sXSqenhbQj6e4KEbm+oAUzvbmVbAaUpb5L2JaVnobogUUnmeZ/gPJdZH&#13;&#10;8WvO4fEuORHH/W6Ltuaflls+HX5ZpglXLwMXJ4lrMtGKYgLAR/jj96vkYhC1I2+5bwLPSTLr0ve/&#13;&#10;tgxCX2c2NN5qzEFeP2xlxh1+S2/HXULt58ttkryPyUNBbt4WrnJNlrfJdWBu3L8eYk19g5Iu8vT8&#13;&#10;8v76/TT0S/3n2CjtNwRygG9WfIQCPMbfm7//D8GVA26l9q+PzGs3fLTCgX+c1uliLH5KzizkreDb&#13;&#10;84GGJBd9rqrsnrqwFAgiyNNEqRysLWtMRiBxHVURUR78zBNbrjUtj9elH1rFVAoh4dtHgYJPPtGe&#13;&#10;2BkiD2w1QNwSACvCZG2uY2KJsa/X227ImGE/R/8Kgjqd0NjA8ryv2A94qgSheYzLwP2hoH1U18Kx&#13;&#10;fNLz+LxTt88kK6/9SHLa16h0TzEv//Jl+DanELFQQ0FoX92ZWfeMf7e1Q3MNerL2fi5EZ8Ykqhlu&#13;&#10;c3/766ME/03TUc7QGzEtjaCpBbjQcPPGnuVLrZTiXOI33j1BGOy9Th9uEAHrku70eG3Uvoj2PQ+S&#13;&#10;5qrTZn4+NhwLS4kpsejbaipQ4qcXkaLdC0MZQVKRKpwnkHtsO9Ne8rmeME0N5a8YQEQO4vCD+ScG&#13;&#10;SV46WqZHf1B9zAvvzRZawXdYEldW7VrkovSOWVp9UfOUUPrkO5cqvFCviVsLhGjiIEsTk8tMil+/&#13;&#10;/bVvjhW+I0hilM2F3T8ml5ZjVb2uy78SXXmnALIv+PrdAUo0cR89xBh2x+P82x9Pz/+y6oXVjE51&#13;&#10;4ZDTNs5Yn/VQCxzCuY0D+fmcYqhqWj0a/GFaC1Vd1mcdG8/g/sswxetHcUprWrcg8edgQHEwSNx9&#13;&#10;IFPQSKpvIOFcKZyluy7i0E9fFWa74en/3a7NyyHGWHuKW3l3c/vz03p/vLtvuQ/qA1907D7/rOfl&#13;&#10;WVV2IICSeVl2+9P5r6vH+d1rHwP7KM7Lawnzc/RrxBUBu4Yu77+s7ZwqEEnvI3KOBI2bKfKnJ5kQ&#13;&#10;2/wmJnlFyGeCoADmiHeSMBdY+3OiJAY3wZ7wTKVETY3g/G+X3c9/Tudm33jjwO1eEJ+iuLBSNR/9&#13;&#10;leE+1mwGPIhePLb9EOjj7a4QVYTd018SEXQHpIePVQNA9lyJs0f33NOnJba/HDdmkEyHmvDJGMuD&#13;&#10;7wuMijEGQuFEc7GXXXLgd8W6Iv8m6m5zq04HHPMq4ivfmmAMccen/gbfZwZt3mx4J1vtQcDI5vgO&#13;&#10;Eji+fNlQ/Dp+O0lE+tOa4hscaIDr6o3FnXTWc/N+/fuwQ4lOsEiGwLylf9Tq309kq9k6e9ECO9b5&#13;&#10;cqyr365+Xz+Vu2scKgfCW2rzHdWHF9AxDhhzCMedaISjF++wvRHCvr+ff3qiX5FHHM/L1CKyvF34&#13;&#10;rjmXFZvQyFDL9LZUzy3cHpHnLwmNG3IcqvxIdwPZi7c3vE8/j9Xr43uGpYGxan1uI2zWfKbi1C4a&#13;&#10;qBUdji9hKY3JXAeu9i0PyccJXuhfwECsmGgVq3BKFPD5brcSGkoojLgEsedIZ5SiPu1K0IeeybLm&#13;&#10;KtHEYlP9Gbwg37cXpeO4jGcGanTbBsaB0+sGfU79rpuTYBX1zvGCLM9PKiXgkBCN5iB4k+U1ErTQ&#13;&#10;NtX5bUL1Qxp1/vEmZP1c5HidBOcQw/BAx1Pnp7HBgCHIM1gu7ymeg0K545ekSf0RvH3nQNDMnnqO&#13;&#10;ErObhsFgdbp9bwk4hLCcviRjpgLAi2rehadRPMED+/FY5QlBoecpK5NeGS0NlQpLzAL8LPcbw19C&#13;&#10;t23podNgg3uCBaSSYIXxSf1dr6OQhRZycyM4UslH8lOXrGtT1asNsf9y2c4L+iEAIKzx29Zy+n3V&#13;&#10;IQHO5CzL/A5YiSouJXNEIrKExsa1TD7OL0ODUir6IXjz9v1eDq1w77aETSJ/KGxrljljoR4WFnIm&#13;&#10;2QsUnEf3+XXYDVjQ45Oe/XyezAfPfVyKNzjZuuJ0N8FkoM3xsZ9J0TbrP4X82cuWaDcdj+L+/GEF&#13;&#10;7v64R8M+DDVHeHudieogKKmyM78+xxPJIliG0/0efN+Q545sKwmfSeG0r3vfmumbkYdhDLHKH7+/&#13;&#10;+9mroiaGU3RLdPdY/DLdepJecGgKlc41fbMxfH9QTqQiZP0CbdiQJNt28y6F2QcO8zEP4/U7S75J&#13;&#10;DzhRVf5O/m6/mUUKy02p6Oz1QCV/FkUNltTL4z6WDUmxZhDg1R+HvBPTWDybsTpG+BlcH+uVQcLU&#13;&#10;nh/c5QFCTWqBet2l8G3MwvMjrsAaRljHj3WlX3Y/+8dclRB1IY3wy/Ik64X8e1XV2+rdlqT0FRlk&#13;&#10;HAid+8MhbFd/+4HqHQVG62AS/JA/v09jljswfPbYZQbGbfrbYV5G42AqSuzuPW0yROQ+rejMybOg&#13;&#10;kq3m7iNHijX9sYo76PnarPifqbrnSbtMOB2OLw6xU7/MoaSmsCu6fsK+XvljAndYfBfYdUx1bT3M&#13;&#10;GNeyrMQfYQDW2rJDwHPjgSGPkPdxxdSyiMa4vdVMWR1MLKA0HgSMTAe66f1GM5egNuKJOvj3bp/y&#13;&#10;D968MJ3L9zU7Wui9UQmZe0GOJWCB3f/z4+X//uvL33Zj/NHSWkW8ahcqGa3ObjePa0luL8o13Ums&#13;&#10;RXyuUNzDz+Y1gUoCIk3U++c2AjVQrXj9/no1tXPtM8JOoSkqm6vnMaamUv2zdOvKEtxJl4GTZIC+&#13;&#10;XX6FX1vnreemwM8temXm4lPd/2leIbSf9+28oa+3N4j6r3+uLm9y6O0j9n5IRCys6uj+J3YKawma&#13;&#10;KHGMOmaDWKxAlALgO7F/vN5Y+6VndBu+IY6NxU/dqanYuLyy589djZ1e7WOGzDWl8h5NSTB3iQgV&#13;&#10;XOsk7DJ/ybvLf/0BHZdVk4DNdLaxrYQLAXTDR8fWgbI43ViYdUcU31/WbUO8GX9DHXtnKY8SsVwg&#13;&#10;hVBW4ZibO6JEtM8uEqBxsvhmH3CHrATft/Hg3v/NZtrtHYER0V00qq1e7w+BhAGzjxTi1qavJRGw&#13;&#10;Kf35Gi6/WGtKWb71J2FpZpG0eZnxEA/Ao24/fB8brPMAXAoqvxmZ6L7uOY0z5pAe5zs7HA9gekSc&#13;&#10;hl8OWt8HST4fDv7xqAYDRHDl2p93U+M27zJI83+aeN4zManh9nR4uWf6H+fXJ9rkhoE1tpG7h+Vh&#13;&#10;h6SKIojhP5LGfSy9BryrNqtVr0apy7vFgACQHnWx179MUVF8hp3/Be54zlyRrzof7QZFjgSk11iC&#13;&#10;AJ7yJH/9lXfdafEXKduW1k19CFi6rDifuehh2aX6Nfvl1DbXTJu1fXiDP0GVJ3svSca0A83wgauF&#13;&#10;CyFoG4Jmubn/vrWHP1z6wNG6r/V8500jNYL3kARuTkyU5DN06fgEe3+1t5eOnXO3xeh96coInmXw&#13;&#10;4T8//TzO5Rx1oSSGvLn3Tn4EGftutoZ2hJ0kwyf87/PcSpKWCzi1BE9dteD1T0C6ku8AhAxd42uQ&#13;&#10;dlD9HK05/a2/PN5d8bNA7veENSRTZCddf5TZ33bEnb8mmVmn9ksyR/7+1NIKJQs+5o0Fl5Z5xfh+&#13;&#10;mjelKOBofMwQOcRWQODPdcE0zWFzhuZDt21aoUKYRoZMPyJdnvD/+sv/yAQJIU5Jp+JhBB2ubaEq&#13;&#10;O734MOICw7ZOuODkE0xmAX4EPs7elpUKKJUoJTZKkQqKDjuA0+wjxamUYXiJBdzmZXMPmhJFOAdi&#13;&#10;YxCYsQg7yry2KbtEIWplmO/t8PLjOu4btms/+KC1WzlLGHEd0xgzC6tvvdULSHldxofW1gcTo0Ay&#13;&#10;gZwR4DmvKabNighIwkpSjGFT1fcxxXAHBNwDrDoOMPEu01lflkdLGA/wugAqVyRE0x2wDyw7wnAl&#13;&#10;1PJjzKieI0koLHrqhi7D4lc9mQBjroWI2uQQC4Dt/nj5YQXhAGfNAyQcwmjGVcLiEqTyELHaYiic&#13;&#10;CsyRBREInUnT7/P2kCUSAEoAvN0Fwu6XrRe7GuE1mV0joAkNOvY1Ds5VSBmWXcyzXrDEEtYmxmqo&#13;&#10;szchQwpostnDhVq1PSZZIUxYRdhJ1QR5SNkWNOu5tfmA8Wqt7GocsgPRBcsZOYjn2/kacggphvvy&#13;&#10;dKp0mkwGcISUCEBZztP14RPwPmmAfAyulBKYI8GgxLfZFRtsBMUWEBLrapJSJWFflcfVn/bPr5dZ&#13;&#10;0L7vIs1kHr13LkomgcIGKs5DeECTylYWCe/mrpoOrgXVGEhYEIzwyHsM0yqIoYL8dn+VXW8DlskJ&#13;&#10;QEhMLKpm1/S1zEGbIElKhQudSy14R2obHOQsjvNmLUFAVbLEI00BhnVFeE+YAKEpbi1uXWYCoxLU&#13;&#10;4pBTcm4RBAl5zFbzXKJBTDQQMgciAcs06kPVwdXCPLFqj6jkVTee3yBjRNWFBg+qRKVHgG/bEiJD&#13;&#10;0G6raGoegoUgSBzT/08QfGzbkhwGYg0fkZE+j7vumTIgQYJLrrU00dIPaNJfoIHGmkjfqUGLDZJo&#13;&#10;FFDPX3Ns+szwob3BJt1rsy5ed+cXlspFa+vmZYVI4NkvCDBkgnHwNqyCcIF0JhIogZsCiZhY1Dyl&#13;&#10;vz9f7+u6AiEShFdIIFyngRXIDYFRtLrJ42i0YpAzHixenY44ijotjBlpxUNKHcEZIy6G23ipqmLs&#13;&#10;RoyFWOWxf0to0mT1spq77IFHipRbEnAbTQBg0nruJ4TTtDxc3o61LCLwWZ5ZHInDabELNE08c17L&#13;&#10;FEfqz92QsBiNtjbWBWXKlhHDNAYUvVcyTzwJTfAWw5mxHAULDOCRg8Rzq5WKwCe+jNQgF9AclMh7&#13;&#10;qCXCplslD54SwBgkhHhLocPYZEU1w06IZLi0hku86rzk9Va6mU0YRCuiT+yKWVotMOBJDxmkFYGJ&#13;&#10;G2cdiVKjp4CZab20w2ZTqWWQSHrnGKZZgwEgqzcOcBYat3RmHSkjnWMSWMREjDyljniruy5tNhuQ&#13;&#10;Bu/zpkQ85pkwWu0PD8AS70c1qlpsYICDSYbBCkTwEjiGMqEGq8FiEnBBivE2prtGLQsA0cB8kyRL&#13;&#10;mAInixtYQliaRO0dV06NDPqc7127QMQ7Yzcyx4AopBTWXO6HWXmERk8K4qggmLkEeogSMKlGZjqA&#13;&#10;GBMsMOFwWllSCMigvRBSMjVbowwoQKTQrWDs121ObqCXtDw+H+WBb0kNnU9kLpHX8wSdgyxvIOsu&#13;&#10;RtC8U28pzodx4JLpZXFcagI4Wvd7Aoxe5wk0HDocUrYIWGYMyXJ2bvYehMUAzPNUTZaxVLloIzYu&#13;&#10;6acTxChLE4IMjImIpBGlFrFJ5DwtnKSQFVkih9MNp5yvPROJxaTXFlHWDi1n4AYJI9QDp0276jVL&#13;&#10;MxDgCrUDmeRpXIPv8WbDnF8x0tajQHmSZcY5I5wnGcmyEFHGEpaJyFHitPd6Bfo8n0vOlxhcRBHx&#13;&#10;Vp3fPT3242takxU7s0AcktlOeu1YAN3lZolVjoXgGWMEAgsWlESAreY+ArTd3A/TxRo36zmVHECj&#13;&#10;lbHr6rwCNlzmwQXLAddQiwRa01PBo4FgMlg7/FSfpwEAmJHN0hlYGI4TPyJvMQqIYwLtkHKKg895&#13;&#10;PgcDE7FMA+c+RiK39RTdTc0QyiU4XgqKoKTB9opOLpG5nXUqc4GZ8rOfRwoTmZSjWzmOucxBCM6E&#13;&#10;RcOIJPZe7guMCMdcObaenlMkGCTz6hlvzOwyxhbYIoqZZNgIoMV0G4RIE1inGzkvOuUlQCYgiLAT&#13;&#10;DLavHU7hAleWM8BZsNBqMidUOGi18tBDGOY+ABaSlLy1cyqZX3rIvDYgILp7fG+M2WVSWU+SYvHR&#13;&#10;mLUdZ4QEGwTHYVkutEwJldp4ACHnwHkwI7qQVCKECWSRY0NCdGqZA7I0TDvBnfG3bswNhrOKIZ7b&#13;&#10;NxFdXcjooF4hrTM9rMgDGWmeYN0q1yuaq7xmPmqvjGvVCgnQlvpQ0shgKjLZj7PTQjlsYOjclDCO&#13;&#10;CIwo6jlTeAwOOo2rnWBYGW0oZlQF4IJgGKDJLj6AgAibYeqcRVioxfRTYA1hKDC7II4yjkkI0BDG&#13;&#10;EkHSMDqKIpIJAhQaT3NnI5rdOoK1SO5z468/jhBiiqJDZlHznt+f1pbQBFrspnkKF2gBtdhIUCfC&#13;&#10;+A5CYoehYIJGTxNUADoNKksab8hw7CvJ84QucaoDAnoFRfb99j3LcgQTjEBSUmVNxI5HhqMiXBNu&#13;&#10;+8XLbMYcQAJw0+AQlmEgYp1sMU/j9q66vV2nYDBlCPEB9yUW1gXvMePAE2w1RZACBhQMgaPKr8Zx&#13;&#10;KZG2PYIWZgkIfr8rrVumaXx8ur/AkKwTo9gDENaw2Bsm+P6xsQR6JYOeMDCBYa0JQTiJbmLOOYAQ&#13;&#10;4YJPyzo733mdAGhjzDDLGJtCW4KaEczSoCMuOSVeOwAKgAEkiIs94wAuOHpGyOCNB8oHt3ptvfcA&#13;&#10;IASisqHQGru38VYmMqY4Y5C4lTpwOOTn66ABoM5ovYTg8eLDCgEMIicACuYz45ZFt3tp0e4ewIRA&#13;&#10;JiMSFCx6JrsCMTjaydOQC2aUF3mpfPBViJ3xABKRWGSGYeYpTyjm0GlCPBN0EVN8ZZIDjFadeDFT&#13;&#10;LKJFxik9O5GmMJnjzAXiS9vzYkrKCkaPKQBm2VfZZLUKEWRZyRn2JEzaoSWnCbPRCAJc4BQITJSL&#13;&#10;alWIw+t4qWAOLytNSKvaoogIacQjktg7DoBlyC2EA8HVaBu+jdOABaCAhd7XmIyat5cVURS0spaN&#13;&#10;Y4CQeqAABiiBvmCos4J7gt3i+fpjuSu3lkRRIeCDVc4JMnSTJlZBHWaDBJjnaEHllMawN2pwMT7e&#13;&#10;P3Sj7nsDqDxwCQ0O44qgwlOkMAgMFEq4WUFKLQWliQBhxlO5tXfvn8b+mHI6wwzpUc+LnpcKsYzO&#13;&#10;y+oHBdMsagWXFQSaWjTWRYZnswSLtUsryUQyW+cAGBdNuKTErotP0poBOySH6OMy6mVGOBwB8Pf3&#13;&#10;++fZiMUuRiPGRXQzXfM8tyPdMjavq5Q9uDMAACAASURBVCVUmSkAHJQfLzeHsHZvDJKU52W+H/uX&#13;&#10;RMBRgAZUeLFwNDca0cqKLBNZFr3v2g6kYgA+q8oaEUaK8+toeGfCBLGJQbVxLgn+WOYjjDigyFZe&#13;&#10;esh4INSMTnUh1oUj4W3sKiR7ewqOBkuUZT7axS2WIQLt2HdRykm7DMcqK60KAjvtgzZ46QNEOU6n&#13;&#10;JE1IwoLvjYNJnsqM4//7f/vP4zQ6D8ihKlK5Xmf1OpJ6I9kYZhFvmTygTHIC8DouD/dFDw3aVXSi&#13;&#10;2SO0zl6vVwQ8Z8zEqWyE5tV4aUWaCiYgyx0mnvCyMtwty+jvN//Q22E9TyWh0/lIAODbNCa0tzq1&#13;&#10;83El7379RzQc19EmGU+3BVDtMgXLE3H3Dndv/t5UWQEMss6RVDIhQQCUcZ4laZWjs7IJSiNkq93V&#13;&#10;d5EYggn0pFc4grN2Ct0/ZpS+vJyKbJON2qZWBlJE2bqsultWHY6n/rHa3E6f8iRbrkvBN52BXlYR&#13;&#10;9uVWKmM+ffmeRx4xyIW0q85wBqNSLgCWfvuPY16mn19/B9u0Lmoz6/vqbh6/Evp0nezny5lnRV6V&#13;&#10;KRShs70Nye7h2k2FuzFkl1FlrOyU+jHbWmzcGLJg86fMtGNque8gSvTlfKlInv/y2PatLBMzm1I+&#13;&#10;0owd2+8podNkcaTQks3P/PLfRsmETRwKzo9T7uA03xYfNDVv6zElTanZaJfezwUAIBExOI4paDnl&#13;&#10;JDA/ni87LAC3hut5Nu/Eux/H8+7Dx+v1P3bbnzGPt/G6K0ldN4TImLk7nnGa/Xg+1RCtNoU2PBy2&#13;&#10;38dbiaggKsXT6/d4ns3becgCDv4VRN4v8K6pQ5rqi7rjjbb26cDDBNwYux1KEtGPcz7hf5t+U1aX&#13;&#10;svjzt9hUhoCJ0lEIWf36dB0sSfb0+n0ra6iNHpLdT+U6d+NwHieJtbnOM6tLNc3ShlN7WyN43JRL&#13;&#10;q4QUHnnb7aAZmjwsvNwiOL99T/VE7thm/wS8YREqPAYIKQK319PbxVRJcvr8ORXN2Npvx2cn/EHA&#13;&#10;aQm7pDBv7e7ef71B5QCVxVOd6gBMAKSEzf1/+vTyHadIqJkDabUyRinvHuvdxYyvrn+Uj13bnU5v&#13;&#10;gFMhAhWCEe7QymCFJFbEIIBvX44BcSor4OF9iTZFcZ1PzgekUeXS34bPWhRbivfe3Fy8T2ro7Pun&#13;&#10;+y7c6EIQ87KmazTY4e55ssvpBoa62EuWx3EcYg9yMTGg5nG6TgH7w0M137osryFOw0scwBU6YEe7&#13;&#10;xqi/m5pnfljlvzQIb4qmCZSpS688OQ92IzgPfllX74HL8I7uP/84dwYlFjC0ypJNftzcb+MwY+8D&#13;&#10;4chcyahKCz+H89N2e7oem/sd5Fhenk/OnQGpvWtBq8IqdeJZDMHdPe75lKLGw8mjqx/yLW40WPzw&#13;&#10;vc8yO0EcIJiHMcMRAuXhFFw+yZEBnEMxJhDPgYtgbIvU1pd5wmqGy/EEFhg2P981gasPyWxvkK4M&#13;&#10;FKfhkrJCL+ahPEDC6iJLKPr6t8+/fvzZaWuSvm72FrLr4O0JfDhQntB26l5nthP+5fWGQZbmrvSe&#13;&#10;g/j3Sw9/3JIiCzmdwnhIEmdCKgs1GBdvSFN/A5Gx1x6LpFGX57tixwgUHOvEi/wQJ7ghO6t0LBDB&#13;&#10;RKbp2Ben67+vYBbNob18Dhg1d49xWpNtkAwQoCX+mZz0Tanq41O4tRoimMIo3DCKWamsKi6j/3mX&#13;&#10;XtqXh4+V7RYRZUYoUNplFRd3kAZj2+MNemhnM9b2bhAGQ5qLzGRutVavoSkPqb36+4YCknDWr9cP&#13;&#10;6X0lMwsQhxo63x+vCOXCsFxuP//1E3+UYgWrWWUl1LT6TXOa+l/u+Hz8G8UwADBUcHpdbUYvSO9S&#13;&#10;/DbYbLsrd3e6e70aZWDIDEvqvQUkUDH3XG4MBCFqXW7S9bSabn3cPHzTxwLS4HF/XbLDY5jNlhWK&#13;&#10;K96fZu9DVniSIskZgwSsPwhnDkG4FFLdJmNWz3B6nbuHD//0+um5iAlQ6aA/39+XCK63JWBZnW+3&#13;&#10;oswHPF1meBkH4BBeDUjwDHUytZaKbJ/mdwlb4MoB5cXjwx9cNlCglL0195u3YUYhadLDgnsyDyRC&#13;&#10;zhi+y4dzOOx3EQE/TPwBeqIhtCrHevFjqwtmX8exqXJkjWdBXZb9odndN7fXm6nQttydv97kHaPE&#13;&#10;72oxanf7cml4ut7av/gVsEWPkawlRuzL8K8V3X7983lX79dxIhC+2+TKnpus/v7pKDbFoC0A82aH&#13;&#10;SdjMAl3XhRdplj8tUaHEC49Sgejkfs23i8ERBTUu063lFaEGWgNsxMk23Qo59qMzq7G4mxyXmwCm&#13;&#10;0evbsRMwgbL5U1MfX47jMFZ3dz9+HxkQT3cFSMNiluZuE0aBOzAvRlZb4ZLv+jXhuZmCM2+BiTzl&#13;&#10;JPj9/WEGyxj6gMTr64/oZXA5/pCmPejnnhRYRKgtAch6uyiZda/f31dyMkZ50tw/TT4Cpw+SD8q/&#13;&#10;tAsvsioT1sHrafrn+o9t+0L42i160Ng4249tnuGivjsu4fNtFcBvcz5flppsR91+/PU+APMosD7d&#13;&#10;IBWAyX/avJMKOWBh6utULterlI01PFTp8vrqldkkJbIrN6hG4gV9LxucEFayemlXWTZ6GHNON0FN&#13;&#10;gRof87y+9bS532uy4jyXMJyvR5rQYB7Kd8isMFrBqBGiI5ipRek3LThqhxcI1GbzkCT5f/3L3wzO&#13;&#10;0zQ9vl2f7h8sL4DQFYVVVGJbd6fjXb05HRVniBhMZnRe3t66SY2zHobsXfBLedZtKDEy2Z2OScSk&#13;&#10;5AB4bRWnwvYs1IACsdwUAPbuSZhOLW+T31VVMiGusSr3mRQIEGgXM2xpDSIHgbZn/9/99JOaulwy&#13;&#10;jRbejr+8e2ixIFsPUdL3lkccqUPU6zhu8abeMIDXUR0NKhD5LnIhM9n6OLZ9JetFvx6HtNnlX19/&#13;&#10;f5RNh8Jmc39861RxE6PnPHeW38IPQWuiNy6qyKNGbo66Xvtvx/XhqaZCF4UEjAkGx/k0Ly5NmY/2&#13;&#10;r23/P+2bW98p57vnk9ylSQoxWYwXEu379o3LMCwrwXn0IQfO3VfWOplmGMC5X1YC0S57TFMRZILJ&#13;&#10;+6eH2/yduTRYQ4TRMKXBPu0byFz/1x8R06TelsYnheGU5XmJstSGhaYs2RbTdYjRu3Udhpk+GpCx&#13;&#10;zc/vY7cucZXEJ3D1M7Rjv4aImlxaDSG8XLrGQARKnIDfvv1bXTy9/LfT+58POFU1Xf/1onfNYWnn&#13;&#10;0M4q9D/98uGLuTFKSMagpDWx/YAg52ldfFq+NEr285LUTZGx0anb2JnLebPbDtZZTLd4o+Wl3my6&#13;&#10;cQl+P8eXeTSPdx80mF+/XDFjOO3UK42r/p//+Z+/6j+TQPeHbQCGe/d2/iHrDZXl1RrUj8zDnczT&#13;&#10;u8y04z5JfXU3zc/AuMv38+Pjx8BiUvBubHOXyM7Tgp5du5FzQDaps0j8l29TwkAt8ecuwBzlsBy+&#13;&#10;dRsKBzDiGbGJMLWcdR4Dh4kroYhRno5zLJgdOl4xXKLOhDuSTNM1BBPT7WHJwmrBQU7zkRPhdUS7&#13;&#10;FENynq53H+6FLYfwrdj8ehqSAxKYPq9TR0n66fV5u3t/Oi2b/ZN5e/3l8A60A0uJMIxEsy7dBPmh&#13;&#10;FL1f3oZLMRsfEKWiJ98QQdC7jMkXJVI3AGtTzsW8pnxtJ9cZqqZzlu8hKY3zthjdbfpj8WQ35V2K&#13;&#10;n49vw2himvTD4iIaV7XMF4QTgEQF2F+N14tDjpPAi+xc5GnCeJ9v1efvjz/9dBvHTXT4IR/n0c3N&#13;&#10;Pg5rhDcH6qa4HrtdtSHOqxg5O0cLo2X9FT08BIJcm0ny5hqa3r4eX7i9C5uX02klIIXx8cNPb+s8&#13;&#10;J3wcTvH5SmCeJocz+muaEyFC3w06J3X0499/s0U1LbOoI994O/NBmRRV1OZL4WmZ000hLqvJPIEy&#13;&#10;IQWlxWhvvM4verqvqnLXRMKLakfnG4G8SPcJVq21Q+unq/dI/vyP4ng7z8GT0KGk6PorxRH/n9v/&#13;&#10;g1EsqzAZjpCfXUwP9zOfxhtwOQCPVvla6FHRsGRhhC01RLzGmrGxPWUU7rZyUgqjQDxYz/Oio8mv&#13;&#10;yT5fSYjzBIAlBMILb8MBQ2GWm+Do0NxPlylFhbsn07o6rGQD8G2/2+igrvO0kTXpp9571d9gwfbI&#13;&#10;9Xf51FaIv0m7EIdE6rHPKUr40A1sxsQG3XZzAxGB6wT0LK792wqQJ1HBCeQLW/eSHwCNFkwpqBNV&#13;&#10;YysQSZZgx0Q//TTiUY66D3z2V/X5yWCclrH00wvf4xafqpioseWAN+kGx7JJSLQOQQDyLL6MPPXp&#13;&#10;1oinFCY2IvdoOeklWr3uV1MISjl182MKyvXZhJl5SAK3PiuLFze/ZCLHkkdaTD7BbH1/cu9TAte3&#13;&#10;BYKjniniy2RE5m8pnyKkHc8Vvh5/mNBJ3WjVDgjNRb0xPhXS25imlVJLUaSYA+fDlSMjkxsMCCU7&#13;&#10;k1HMkiRVjGf8vco8e6Bzi5EFEQOPg+GaUQpWJMLPQ61QJGRAD6P4XPQ60nXlYS3O479HmZ1WbH30&#13;&#10;QM/r8/tz+u+wXNp1yziTeE6azSFb7XVsfBjfDOD9mvZJ+VDcthUSRVmRfX8b903VQaXVd5CFQUzp&#13;&#10;pM5rvhKDdgDKPL9QutKIhp8ZSSUNMvxBAlB+WAfJ0K9hfX3+r3OFWEntZwm5ZkikPU3N+AZi6m29&#13;&#10;L8c4zFX6YPu0Mh54HgPzBjp/DPm7hGERbb///wDH55bdr9nfeOVlqihWl/SKL+scONzMroRvLZXc&#13;&#10;SijfNygsj5tmjTDdzttMHHi5WglQPYfRVxpf7oq9wjCoeZ27Flrwvr676At9vtyV5fX5LN0BxYhk&#13;&#10;zzetasRJBxCywu4n3Yd8xnmkja2zQ4CUcHkLqLoqvKjcgDEP8D2sK5L5aZbMbcjX6QYMEygz/Iof&#13;&#10;r8m5KEGmF60oabPpstDYkAHd4FEYkTDkwnhK7BZF+8s/PS413z9zostl5Mq0O/cTuGh6mSg1QdRJ&#13;&#10;VoyzVqAEkBIYs4y9DCtADBIylFHS4JnBMupeG/3ZtbfUofjxHbbuDuPzwA4JXpypDhvUD1Y5GmDu&#13;&#10;qKMDA7DHfpJE3kAjxfXtLb9ryPygU6buMCm3l6/fU374+19u+h69AJRmlTueGn4/n3zDH18qKz2C&#13;&#10;s/AXDrKXgT/YoANXDQ+LnLGJLJAk3c2sl7N/71LrUtT7dKXXzC6WGqtHfUuWu7ihGlGHM+end0sH&#13;&#10;rWqnG25gmRPd3YD/1H5/FbByvtlSsdM+kXQAY0/5CiONIF6X7d0f12i8NDHez3acwORTk6Y3nWKE&#13;&#10;XUYgkhm+oof3NUm72HFfH4ZAJGFkn1lruPJ6SqyFxrh1HoNKHA8sTw31bmUygdFOMpFRmiWOrblu&#13;&#10;1DoH49x1ND/iIV2+WRlh7FtiQVX+y9zTjJ4wva8SwM3rMDXnl2OE1RjSeTpDRtKC5sSDoDxZvPE8&#13;&#10;FCmecsWyPqmyt0X1CZB44mf+YKkHiBhjNMAzeZviHGT6rhIlY+Y4wRTsNsvqphVbrgMYFSH57Imx&#13;&#10;SUEIDtR4ty3AG0P/fvxcoRTl822ZabUlmy2R7QS79JHHhcKCRcS6Vj+JdA9YupovbqrGPYp5Juqr&#13;&#10;s8litgSn3aApuZe9Hy5hHGipNz0uPeqaYH58Z2wM6OhCYrsYImSFkMpI0RDnXdfLZNNV7QT1hKx0&#13;&#10;3zQYdQIFmT7zAnEOl2kTNnK6uFkvKrpIs/mL5PJ0Xjl74EmM5CpAEwCuSmj9y9Rky6NYOpLMd0iQ&#13;&#10;BBESpFk4HtAdygpLoZ/SWHCIM4CETzoCAKXKhuS2B2UNoNb6xRsKv+It2R/Vssn3ViltZw6s3VZI&#13;&#10;k2windCpOmc0wU4U0ZxjsyqZVDC75glKMWZ9vlSCrhaMBl4UffcREheX1zESKW+HSZ35kwFTxxGe&#13;&#10;Bh3Q/Vh4vwPgAyzWirCUEElTUek4twHgAjQVxy/Zx1I1aDrS1+4SJBYHrqbM+YKX5clMfbcJ9IQh&#13;&#10;dMqT2y1z2L+uPVVSxEmTMWSknKghyth8U/NCAEL9CtFCfbwe3zTlBVWbDM+EiYgJRH3u7nYkTVbb&#13;&#10;AuXg7FDO5IeO9TED9YdC+bHwXBn+cnJt/a0ZU4MH1jgvRrwgsK4JBbew2wmjIh5hYmYIzPjLg4yW&#13;&#10;lLsy5RHaznedS0aMOIvVqmlRd4whEBB5EYe6wQIbRt/XpVOzGnt81TO8oigqtlNAmecvKUfIzd2h&#13;&#10;XLzCUZDqViqX0ASAVGQTUICq9R6BlAxNUigPZ4jeFX3bRjWpJXqz+aMf0UMs/2av/f56vnk4HeDc&#13;&#10;crKftKEF5j8ujMMqSTxRM0ORTYv/RtPHQmFlY2dU4pmpPOfSWXIFW8yVW/H0FoVfY7CUs2DX1WFI&#13;&#10;xTDOm8gQHlA03o8e1Dd3Wj2rtk8hvaVbOdo5abbDPPd2ePj1gQRUycWz0CON8Vf6GYwq+zqVWfFq&#13;&#10;g3jrsaQky4MBzpCAUpzNmFGJ0zKavagU7HHdH8TahnICmR+9TRPtII4gy8AZaVIJhdxXyn5ZlzCF&#13;&#10;IN81h6UgB9/P43AquhTrCK0Hc27fplWwYrlonsu/nE6yoOt6KQG1mB+70aNBqBT0Lo4zUxj9YoAh&#13;&#10;/kqwC6FXy2CK9M6nnpd3wMnupB5XlmSkJW142e4f4WBnV5RAW1xHt6zcxkZ+KPNktYpnlJ8iq/GF&#13;&#10;Pm8cjp6mS3jQ1NCUwMwz/rKYwi1r8rT0yo3aPVDy5qHHjNN0FrOluNjxXyK4IrWk81hZPZZaxGgD&#13;&#10;Id5uGCrXyeNwky3JTHX+vPrmi22bTKX7Mb/SZzttrRv7/hNoHmxcNFpTq+h6HzH4MZ4LwPrM0+12&#13;&#10;sjG6UYyLmtE046gBhVgawMbZFyTxnHUoT/lqaOHg+vnvom8SGFUMcyYA4NcfFDPMmEMBDciLd1uS&#13;&#10;47a8Gkg5fqxYl328u5kxEDqZrLpFtw4K3FDNyFqsM/CZzntUzSQ9OnJRXWoBH2b3pTGp5CnJeODY&#13;&#10;qzeMxzQJdr93g2Yx7iha8NEC6SLBVLjh5Y/PTU2Z9he/Zs3jjqY0bYCAQlbk6+vvj+b+h6zVbaic&#13;&#10;O7mnLvjUcHk2Kme7uDKZfj1fo5qi88PSB08UNCZouU0iRIXv3KIfNk+W+SGPQHJJU0cJA1xY7Nat&#13;&#10;+HlDE0+YdbIiw1X6CJfFH4bBUJFnrGDWdh5EClUEL+eYA4GyAudu+PknqbTHqKp0zvrZzNiaIgPw&#13;&#10;b+Q2Zna75LB1gJu4XdM2ReJLmWZm8Lm8rnpD3JjE7xyj1qG0vOeYV4LbaGhJODn7fH3rrlDmi+lp&#13;&#10;zBSSC6wD9vDcuZZV7vFyfwdL5/AXPO7xylywU5yabRylWQAOtCQS/gc0HOelQUmTQ0YjhbvlFa4U&#13;&#10;IfqX128+Dc76iEFWCjT5dxXDOuyyDYMlFlITSGZNzLVKIqGKga562M5Xq9/cyjhTE0ysF5PBxKyT&#13;&#10;xAzXk5+TyWHCC3EBOOthdADhMkw8fswC3wuGtvOPU6Jj3tgWQ3eyi7nblUGtcs5EymZCx9QxuFxU&#13;&#10;6Yp3qKjTcgnGZ44bGSmbWEzhvph+bW8WVHfbmM+zdYFqJ+w87C9oVtOSGklUmI6u/6HoNmd7q4hS&#13;&#10;8I1fYmhTi6uRYGmev49pdGw6Q4aA8rEzxypmVGhldtstwtXt+JIWOwOAFofk6DziPpX4f//4nwkS&#13;&#10;aKUDOMqLjtHHBGwVvmBKElZUKfDje7m7vHyHesQ2FNnGRdzO5mEHF81Xf8BiQJSlWXW+jNW0A9IU&#13;&#10;oZ4/rxP4/W63696uOHe07IwFmDxgPPtsWYkzGfc4sNzrYWEL9qkt19UNo8fD+qnLajGh/j1//P36&#13;&#10;/0KKLzedszFvyRr6kVwr2oThvOMSrMrJjUhcmq9mfFIDCoFhyUT6Qvn/cLtcnV5hTP6hqJmzrxfZ&#13;&#10;1GYZeghUsclWeaEFgQlOe34+xYJVZAQDttsXnBFqmLoBiGEaL0Bz6wYZKRxBV0bwbdKg4Vfcs3YC&#13;&#10;2ZY1stxXQnzspquofFH8CZHTEC49uCETX5MQcN52ZHAZOE7e6MNj9SWZ6yUlPnHAR6UitwO+PN1X&#13;&#10;HR1PRlePv5zEOj5TmdJOvWxS5y+yhpmfpVGfqve//n7z79kRpDke1wfDftzWy/5TUmWMZX5M62I/&#13;&#10;jVaHkF/tgSVg6oQLf6+PRmDnCel+jGEpOXbHaQSiNz9iwgJPiqIasH+JI8vbGacRZwZk1tpwHCiO&#13;&#10;zYMsbteHf/wfTYye+j/6uT3eIMpPNHJws4BNsCaZKhMUKQBZVgyNFP0MFdxyY3sjKp+UXlps1zd/&#13;&#10;m5tIbvk0IRREXTSroPvtPPVXGvD3pKNvmjF0kkmPEuPiQ15/8SaeXUmgub2O78U221yHE5G4sPzS&#13;&#10;X5jk34djRnYBJzCVX/uX8f5nwAEJl/jE7MsoCloeZEmlyjSRyXV2d728B/fo4ttt8YdDgqZjyfyP&#13;&#10;sq2fn7yhKE28udhSySaFEfoXzstyzqlgcZ4NhMx5F3KAV8OiIUZrTNW4FYaifqoHIChc/IADVySF&#13;&#10;HoMlEJm4Dzza4vIbOnwsUphlwJn+GVK13244wuJ7cZx/ACsvz/bBBl1CQ2G6bWy3vhdB6NQtBWXI&#13;&#10;cklIRhgN3e8OiNcz5O/2wf8XQOLlahDdZsuxKTghODUwUJ9J4V3Y3R3OsO0qZd0FpTEAh41P0PIF&#13;&#10;LKJJWCmyBIlbLRIKpN+DB2h6vTwvgb/PQkC9PKDDLWnB1NCteg43CLNtfVrJ1xn/EywIMfKR2su5&#13;&#10;kRZVUCfWmkEcSw9Ddp9jUL7ln7b5nf8OEs3O91t0/1hcVpdH4Aj3TTPg2Z03Mo3dlabvk3RcVsuS&#13;&#10;Jg0TLXhEdmqdRBHE0oQmCcv4NoUVl/n7q2jr5b9Xl1tT2jNT/2A/nOZb39gH9M5rp1dzyPK79IN6&#13;&#10;dmLZZGw41A/TsnZKZzy8mJaWKWZAVP2Pl9aZzct2veM/IeQFm516iVXBc9b2F+/R+jFqE6Ye8CJb&#13;&#10;oVuDp0sLp5os5p6xYSxdV44QPcfxkXnMCIp+vc5zA2RcGXZYZOKbSHk1rH6310NLU54LlI3it+3m&#13;&#10;3euPc1McsvRCTLopym79tm3SvjXAN2i+oa5hJfW1rtuy7wfFDf9Yzqff/OOq+Gt3vP7Ct1Fuv6kK&#13;&#10;pH/Xwx+8NXUSQ0m80wGbelO0P9ANtVDCCQ5ipkb4m+xn0Tiw9Jj8vq4CQKpuUbA3s4JOjTA2zcYb&#13;&#10;K/RteZ3omGSV8d0OzSRz6OIjTgAFax7aUExACK310k+kT1crarErk5jEXC9tUZjziNOM05neha1u&#13;&#10;8h6e0yojDHETp808s3nTCxgwwMgCT/UQcYMENGgJPmusuE0a5DlZ/hGsfy2LJPVQI258ruyOvP01&#13;&#10;+YVGEPqb0jhE9pNyRsWpyGYwh8a7O2CM/4epR04zv6KReiGKNNs3Wrmy1oB7lG104iAsmMiDm9XE&#13;&#10;EtCbsQAHjnx/naTYLXDSz5+3RflyfWOEBHBZlqNzlz/V22uSn+ehVu7GiAYGMjAVxgZS4Qwe9SDn&#13;&#10;olOn/tYicLisq1nmqW1CBdmIYnI9GUHt6mriRs7aQADcPyqvvB38R2f0QMjspBwhVcr41bJR+SSz&#13;&#10;oCVZm/H87Xpqyp3uDTajza9VFksY0ZpDVxvVBLm4FmT+rvuEa2xP2pUzvhvJ6eGSg0xyvcnmhRN3&#13;&#10;A9VU6WItE2Quhk0yWlsUW7iqVKMKdAAM0DJOtsCBQc8op/c46yhw0Xg8gmr8Gu9swCmWlk1qyAY1&#13;&#10;r2RR+92PT89JUVTRp49hHi5Eza/DIdRL/pC4bDZ8yzkFkAshz4vHIi56zZ9By1xeyGDG6jW4bNo3&#13;&#10;mdAObvx1lqJCtLby1r8ICBAx3dzBdSU02f00dax5yOzbVE5Icfmr2XXjWH7cMnv76zSypFy1D08L&#13;&#10;qelxaMm117/7MpeEGw64UzYSzWttXqyqaLv6u6d/+N6dEoQSRDCNpxZBQSOzGahUnCc3LXCWSI+5&#13;&#10;6a9zFapnbO8+otlf35LtgzQGjmhDSP/gjMA+OnvyT2zGeEBLzGIKBb8rgWTMO98t83jKa5IHrjRa&#13;&#10;tFuM11doSi8DucNyUVd9YTEoJqaS79lWDHzdUPXI33eXq6C0k+/n54ssq8DBmP3YrXukTMXhdzBG&#13;&#10;l9Xk3eWLpXU+TvOmaViIatYQFSEWVIum2a5muN8nRXiH/LDfTWFWihqR7r4/LxUo0TvlwUKBkodq&#13;&#10;FM6sfU6cTov5Fqv8PVvnmO6mbkxQWIcZEca9KGLTyR/Jhoz6JLIwBQF/v+3QBoP+ebg1ZZZJMTyH&#13;&#10;f05/vbTeF1u7vxDWewedyWf7Oj/ubZ1dXtOpb2n0YWrxXRG/PzMAl7Xr5BnyX01OVB7Q6WupP9gF&#13;&#10;mUh8f0xoNZ7gDj8N8juNvv/xsv/wz8iNEOPqbutfX3JIFA1j6vklQQGEeTENxIaneW4BdDQQbgEE&#13;&#10;TdZ803M+BkSs2DO/uoxRE/SjM6NgvKJQuPB1ED5Bfn68oxzpm6JJWqa86uffyzsGyBTPiefjPL1p&#13;&#10;/fL0tL8KCJGoyvfncztlr8VdrYHIXXAWA4dYZhpddVObbCpH01g086kvNaCAJH9kyo7Yz0W2ovze&#13;&#10;UPq3y9Vy5wQPhfT78edpyzx3jpGfMg19Fppf+R9vyacNKMqcuKVN25zZbHhzdfFR2FvqqTrdQpL4&#13;&#10;7LC+9dkAaWQD0tv3d0mZJ24H8va6vtUq76aTlcQ0GejHdPeIJmWeLwkm81kDa/U8pDMCoUhxM1bL&#13;&#10;twvHSQoAqS92NMKh1MkmBZ+zj38awbosk+Q6zLZg5DrGmvoCoHAZzzlfXY9Qdh7IO02tf2MlnDLF&#13;&#10;b0vL7DKYXbox1ANIACTapjkgKUsxxGEthEkBBm+XLw0W8OFrwrSbB51n49rlJTtdX1JL43ArGDCB&#13;&#10;9RdLKVNxYbAgcuOVWsfbgAxm235ZbQqN/cazieXjeI3m8Ul7aid7BF+H7KHz2kNbFLQE6fzW1vzw&#13;&#10;8tSuznLDvg85xopBLjE+r+6Oq+Y0TgAAIABJREFUPCwznV21wOMVDzFFjNkFbAHyBC5R30sKI+63&#13;&#10;T66dpNte+uW1LvA19pkwmPC6PGDoGQke+jju+J0KyL69vj4kf9An8rQrr9c/T+L6ByeC8xMBVoil&#13;&#10;NWzlahxpXRzbfvvuyVwc6lQo4RHd5DxPsWlHR0UpdlPUcxaCmjO8K7Q1hCCTUnfNPZOzwHm+pXPn&#13;&#10;QuJdQfK1nW8OWI42pocSRba0Mzr5ooN5fly8iUnKWWBwxc4Vgn2f9zyJhhLYxFXBubM8ufbPm2qv&#13;&#10;V/C2cWkSvWsxaLl7l1fZ0C/Y4yTq0pInV3wvIm0/aa8glbkGyBwSgva1GAS+fbWkhLzSVdhFaEUB&#13;&#10;t2cGdmsHzuAubD/fV1QDl2Kxn4Uiu9JQUL4/HH+MMUlhnQmXT+wcBAA5vKrbu92GqBjftMihrxHy&#13;&#10;fnk54//nf/2/5r6zy8IaumfF9/OrQ2AnC7rbYRzHoSUIV1EMa19virvH+x/fj1zkEeAis5MGX5+v&#13;&#10;hweuV6tmkyY5NTKWisMEOrJ9x7vbJGiKKUwrsQzQrhTC8TIcQ0TtdSyaTJlRMqln3U2jvVwoYzr4&#13;&#10;AlXZPhdNsjyvP//LxyTJKZOzPgmVsk3qBQAzuJ6eCSXOOSSqdb7o5fb2BpTRhOLNdlMW+vO3sN3m&#13;&#10;q2rv3z2FdowAwOwuLZVdnJotw3yOvczyiODzf/wd0wrByAjK93VFUsRQQGGzvxu7MbjQPFQFb6hA&#13;&#10;yi3qPNQP7wLxVGKuwucvp80hv02nT1+um12Gsb39CDn3WVEEGKEFiyCVrBIgEAQp8PW2VmZ5dvqR&#13;&#10;F4wx5dR+W5FMHN49nJ+f12VlVAYLZ6i5L4SIhLhG0uPRZFkaFd1uYOf8BNCvNZkdVpOuiyYQGrYT&#13;&#10;j9m3314yUU99FwFgKVtP1yQV49hHG9FDQlGiF/+0rU/XKZfJ8fl7cXjcNDxCrKwjGF+Hgcmk4nQw&#13;&#10;6Hq6RhtzDK1akrp4uZ1Lh/7j+cf2/iDL/B0GFqBIWNnstJtPp7Fu7jHogovXoQOUvH2+SDnDRBgA&#13;&#10;sqJ+eT0bowkFcViLQ9PpOdW5DSbL5V9/+8vD0xOLCydimlZV0Y/47na7scPm/dOTmfru/BZlGidU&#13;&#10;JDI6NySLvVopBYA+ESlldJ7nyMU23QzTNC0L4a5+/MkMPQt+DDO8OJrySc/IOsXj6XjJ0vzA+OXY&#13;&#10;HTaPr1Y5M5Fopvbit8kT+sXjOOt1mi9QBAwxgGhpoUN29et0vVRFoVf18vwKJXncvgtu9X41jq0r&#13;&#10;FATpua8QU8Def3h8u7URs2WcN1VNuZjgwjwx3erzJVgCnfNaNXfbrMi7rqVr0nws58GtU6w5lNvC&#13;&#10;GTMtM4BAryejiDdsdMuXyyvBRHK6k9BEXG7vF61YvCKY/8uf/pfZ2wza1ah26kqUr9FbvXJGnr8f&#13;&#10;eS17O4OgEygYlCnJ5+mU3D2A4CiGGLrT1xWl4DIdk1BNy01IsGo83V7LfVXsSjYLXPIwe2rJgE2x&#13;&#10;SQIWAYkHJgI2yk8lLLGbL8twnkdgLZtKmOBWDRTx/CMmlm3kXkT8r+dvBBN4ul3mkTNpdEghmfxV&#13;&#10;jXpuJ9BsRaanXgWHsxgioc7ZfLP3alrWeLutTzu8e/hwPl5u145vIbNbBOe6ZLgplq8Dzth5vuam&#13;&#10;VuvSVOXX4zftcQzRG3f3kP44XZMiDxRDNX34+KSU0cryHKRirxWrf0nANRAasjzJJTtdB2tNWZWU&#13;&#10;FC2e8QyeivtlWWiCF7PM7dkoVhS8qpPFkdtpECXZvmvW8wkHHrzPpRyRo853XbvZPdGBII77dSDJ&#13;&#10;+uPbIBgri8LQ7sunt4fDU99NRQZ+fO0pIYHooe8QFO/e/YrXc/Clpmt2SJZn849/+hcNFBCgwLiL&#13;&#10;Win91NzhGd6U6a3dbO2330yZUwgVK9OMJtoqCCP2Gd1AkbAIo7SsmwdA8Kz8puAOEOPh4+6eAX28&#13;&#10;3iZtM5TiUlit9rttBuwm3VfJpl3f8uye4LhMIyizrj1uq7wpsmxTa4+6S0sgwRYMMfz666/nl8/d&#13;&#10;tS2qhPIoig/X0/eMyJdP31/MVB4EhqS9dnBUZ3uLMRYuQ5EuWu0OexvWbgxFlVAGhsmn0QdGaZ5e&#13;&#10;X5b3+2C0AZRaSM/taCP+T394d/HDpjokPEsSohaRMODV1N5e3v/863/785/f3x8c2rddd7i/j8GQ&#13;&#10;XUoAyZL0+tunT+c37wHCVEQ2zKe17zgCgKVZLTFDVGeX9hRC2G23PoEwrFWxjQEXeeHcSAgFEcLJ&#13;&#10;g83hdrv9stnMGBkzEwoCh025X7vJjavc5NPz+e6XD5rEO8hEmnddl8oKl+DWToikVYnOk/vlcTNd&#13;&#10;nllVBiJvr0cO8WU9Xs49AEBWGwxEVD6noszYv/39N56Au/smYbsQDbJg/P8Jgo9dS5IEQaymleur&#13;&#10;nozIrMyqagHMgBj+A5cEAa644Z5/yR8YEIOhqO6urBTx4qkrXLtpM55znXZdnTichmt/PXPauYBi&#13;&#10;wpHb5CBG9HYZFXOobYpE0qAvsocLqVu5bqPFWED1uHvu40BBAB76NWaEI2LzeNu1JUoBKbAZ4Dx2&#13;&#10;y8I4S9mzBHNFSyVTDA5OmX6ZL9cf759MHpNThMKHp3vLENpiURbChdG81mX7+PD8+6enytttBMH0&#13;&#10;G346tufP2+06yV0DkBdCyBF+2BsmmDIiQsYFcsZghFFDxonGsHm/PIjjZzSKyS8PzwZGkMHQ98Cg&#13;&#10;z9tvd0XXYNnDyNbgGEiKZrd9X4Z9u1vGeXaDFAVFTEV0lI86b81dRTOrGnkdzqKgcaUXfWvr3fXc&#13;&#10;P/7lZzcvft6wjDnJete8f74dmx0TqGrqeZnvasX3DfbiVD+tZPmv//X//OHr1400yjvGhXf+H//P&#13;&#10;tdyr4PS//NOfxzDZLROGZaHcea7vummagLXrsv348zMgXk/ZB9jsdohS5jjYATCb7TxmQZJFZcWl&#13;&#10;wh8v/RiXNeuGpjhzVSpE0csl7nhOILx9vsoT3YEOwXzrL2AvS9J+/+WtrQ4vtxfG8PfXb4qI4677&#13;&#10;uA42gopTDhmA0Hr/9sfH158PPo3r6CJN4+B++ulfoXPyCD9e3qIJDtIoAE+4Y+XnvFVczsuy9h/H&#13;&#10;H34gCKbg7ro9wHQ4X99fvrN7Ma6zUhITtM54+PW34D0SlJ9OOOdtmaVsp9d+1MYjkuRYcsaQBA4f&#13;&#10;Dvgft8F5j40SNOzKchsHvtt1AroY67ajHfNzGZHb/NSRLPAdIJgpWSS3ucRV44Zsq2shS8nVb98+&#13;&#10;ox/2u8Pf//5LjTEGALXqby+/7myr/VI0MjHAorDGfP3yxQAnBY8xaxvUTnGLVjf/7R//X1k2//LD&#13;&#10;X759+4P78MdtKrpq1muFSHA5REMo6Pvb+9kbs+WciYwRAQABmgkSjmDkjEnY4va03TzUWJaI7zDM&#13;&#10;UIlqvHz4CE6nE6M2j3Lws0ZOcFnuu0PZNFwZvf7t2/8lAP/p6SdjVoea1Zr98VDv1DysIGPZZHaB&#13;&#10;RLHLcHudL1pvS6/NYD/ib8/yh9vwGZI+yadh27BS/TR0Xby8XYOJuKAv1/nr8U5CrJ0jBZ3W8feX&#13;&#10;3y9v091TWRTFffuwbiOiQhTlCdGNUYZiMMvhcPIGUcFFqfZF9d///d+rqtoq//XxP2e9PR73fNVn&#13;&#10;F1TX/fbx8V/+un/9fSMUNLVK2YPMrLVQiRKB5TYu/WgLbkEAET+cnsLn9MO/PtzGnkkO1qwOZUHL&#13;&#10;U3fnoSmLIofkE79dXjNIAOZSncwwIpYhS6f2aNVNgLIVu3///l5yymAOAW9zKCTGwN8M4FhyihhF&#13;&#10;SkpS1tHpSnHVKGsIxoi36Pn5WFZinG97+ZxKoftFIL6B+e7+n5f+drffo2AKVWOEsyE32ddcvf72&#13;&#10;x/OP/+XhiK6fV289KUTHDz6DptvXLUgczstSUlI3Xy6Xt8v5laB205/PX+8yMFX186TfH0+Pw3ks&#13;&#10;7vZ4XSp17D83IMlqroSn+QOqLvX98HB/T2KxbG7Zzg/PHZTw5+7JZhQQE1Xpt5BMkCRkQURZHO7u&#13;&#10;cUIVJRdzQxX5uXvo50Qo/8evv2OlGWLRxvkWhjDd3x2dXh2IP939+ePygRlxET7X6tyP2qfHr7Wq&#13;&#10;lDEmBTq8joLSti5VK6dwBkAy3nSqPn//7oPbH/caefu6vn+8Q0YgZFLSZRvlrvvywxEG2qj9m+4L&#13;&#10;nPe7RjKyXXCGBiL0x7c/SkUYZuuyhqf9D0Xdj+tmYhrmTWPAvE/z1W1/3f3F5vm2fuhrqPcSsSSW&#13;&#10;4jNcbA60EORDErksOs9LsHTene5isO8v33aqLarq/eMDI0yasG12XbXkTU3Z5f0atM8lEqWggCQT&#13;&#10;8P/28/8Ak7477lyB9CuMNPMK98nglYUpxoVUFo7pszjeGVBZkqxFFBVu93L5f3/kBj1AuxY+vEJB&#13;&#10;ZIjhXa35UkIcIxlDLDGUjAs8+l6zXGJ31IzX2N43AjbFtG3E58NkstjvRXF3Yq0PNGZawVZHeJ6M&#13;&#10;7/R59tB7c3lvT18MGTGt/MRAadnYlfy05WzroeLFjt9HxZ+kr1UsuLPfiTtkpnxCW3rfTHO6+uSq&#13;&#10;Ib2NXKHRvxN8j4HD1hbeF/VjJKsHMROWjbbSXcZgbdvP/6FAvUMPV3wx+ntERlRCUenxUiWvxgUc&#13;&#10;O8b2y7oxKL6kjvWB9yg9zTJIbyPwuI2xTmtw/rIuwKRQP63EW2mbeb3CcgqJYrBNIaL4eXud/fEZ&#13;&#10;dGnFZoktL7LyioCOyc/v5f3TbjXLhJNqt/W2tImfJcfLWkro3GVd9vVHaT5cW1YCpxqHbGf+MCVx&#13;&#10;sp7FULt7vsvP8LYW67wkVz0CgwzpFFopJtO0pcWLvbiWTqhRkUEb33QF+vJAveawBcD7n/f3AJEH&#13;&#10;SeB2Qevn3xu11CnUdr3xT2/3JRLmLfNTiN5OWjoED0hTDrXgPWOueCJIrl6RlP1PckVfo0rC1iOA&#13;&#10;OHbPe/PCDZxuQyrKL5C4b73xitUY0P51cgv/8gA/h1b8xeVzlG8Wcq8+KtawpR3K7+QGT82uxXgO&#13;&#10;mRO/K1Kjqr1fU/KGooW7J1RBAKONhFYQfGGbvsPuJSJd0IE71bt2d1jzcIPn0sobmV02pShCIU6E&#13;&#10;whxWPRxbUjHdwC2FCnnhY6g71dD8RxBWQ7AwFzCsr5EF3JS7hvtCXFwQ8q2biTikT/6yRpyv75xS&#13;&#10;VPCmqeJSBoMLcbTXcSYsI+VbV/dj4rb5WcB57IlKbmto9syMoSGU1iU6Flee9yUger4ML0jISghC&#13;&#10;iKFMbZtzdgF+vtAAYY1ta9LWLavN6SMYTqEihugPaR/c5wtjKMssqlkLEHxe5kgcQ40zAq6MYrwx&#13;&#10;Vc4bpQmei3sT8qFolrTdrWNMbiMhNiJecrLjvrLamW24iS1DbH+d6wS4hLSQMJa7QCPEWRI9TBh7&#13;&#10;PA2XQZp2oY+8WatLkcuGcLrpX5tvAtdFfVe0D4hc/YdpCK1gsDjGKwAmz+ndqw0U28OfWXp9/yYx&#13;&#10;5eG4x8dFvQphXHAWhT8cfqrzSpr18J39zk8FP9Yljxf3etfSGptf5Q1ESzVjn6zO8faryxbhDCRF&#13;&#10;2fSHepv6lS0Re4JCcbFrCSus4w7Qdf0Vp2eeuPMW1NtqF+0cbWrLh8zYbNjqlsedSLNhI6WMMrvf&#13;&#10;nNmQ4TlSUnkPmb+9pBnVmBWc/R00/6wc10ZsxnUldIzRDMGLSc/HcnMj5akUX9acFmQ8ZPQQVghm&#13;&#10;KwUE/+37d44g1m4AOvRlAfcWXqhqE0HbtlC07/hLc6otlNKXN/KWN1c6mg5rGu/tvJJs1k0firs2&#13;&#10;dePXE337rHneM5MXjYYORnDsSpNxtR+wjnwms6ku22hrQxWaC0VkjmGCjfAtD6h4/XSfvchsRRkr&#13;&#10;VmbeFfVlXb+7BIsHBXO1XkQkF4hGVOBY47ap91phC0jOqix8UjiXGFOpcoLpNk2EKnmPIfDLdeBl&#13;&#10;aSoS8Rr85x2DW9onvr+S6bb4uyM7NWa9Msecc/x8ttFTUE4qITzCWPzwbf14+vo0LIPeXHlHnZoi&#13;&#10;mB8KmL6f1VlvQv7MW1ngMV4hcxgw1J4G1vi0Uchlkn9r3SklXOdr/PTO7QLOIl/ReDGJjy4GWjb3&#13;&#10;K0yg+ebBe4AHG8euPoVNxN9LkP9hg0klu+rbrqbOujzHcMeG/Cbvxcqq5EZRYIBn7roEZ0nI+X2o&#13;&#10;eTODhjFCS7RnT6igGSCQYHMLiILf5/fShx/FvvUl69X7uGwYTGFDBwaisFB19em4f/wE2Ia1rgGT&#13;&#10;wNqNcp/I2LX3QRCOTQ4fTHwFPDHFN+8RQyKl7fJKsGw0cyiMYingfcvPBGlV0A+im1TzwO6Ltvzx&#13;&#10;TCoAC54BmXvkWXHFiM/iiZ+rIvT6I6cDXbViFASPvl9/fH5Y+nP6kULBzWpsP7ek6kCAVjD8TLA2&#13;&#10;H2cmOK+lZ2+HsUSjtbSopdCrY6Ry0vkcPU1JwbyVZLQnRcDa/xb/6R79QaS7xFc6SLNMVUHDltv9&#13;&#10;vdnmzd2YxO+VRiWbbnOB7k6vrMJFURdhK+knaS5cF/NbHjgl6WznJgeyrJk4uNu6fEdqD1xxYm5+&#13;&#10;RXEuC2hsW6ngluuh5LOJtxxD0l0resr710RI2sKr8uEvX/55/JgP20PEq54dTJI/GLsulMJxnBjw&#13;&#10;OD+nmxGDqzqzvHpkwYdxj/zJ9EDGuyX1TjE84uJT0APcF7tA8MhSqLmvVkJCWszEWd3ek9TlEN9L&#13;&#10;E4S4raHMcyGnbPKx+AJ6pyPKDOikESUge1pDQcsTZ4TE5liY7X4Ov5e8kp6KR/XZ97AzK3u5Y/Hb&#13;&#10;cjHtkQ8Zd9Bnvhq8rvn2+u9fjj8wpGbs7pFnGkvYsh2g29BWCO7J5Og43XL2nyYAw1Il7UGGy9IF&#13;&#10;JTdcOSoCI7LmRTN1BJ5RBVMDg5wjbkFRxmObhKvA5sOwZT0TRBC/q2hb+0sVixVv6ZGCqGjZBO1U&#13;&#10;Aq1ZNrFB6BgV3BVuzRFazOzieCycU5/7BhWUbPPNmaEuSimESumO0YjZGoA1viMlMovYNUEoMcDR&#13;&#10;DJlXv543kpAhYfMLYW7LDNm3qitVUbb0h0F/ZAKlL+NfTwsJ7/pWnJWk2Qo/CaO3r009no5dTtEb&#13;&#10;4v7khzxVlD6e7s5DjOy+kpLOUGK8mmsvqx3/3HrjViCw3P/4529vn/SDWvIroeOpA+SGL+G7mc+S&#13;&#10;Bx1AiU9Ksdl+OHT8BDQmC9ys0RiBBlgTvb0f0Li9fTmwJRYK37ePCt1tJ/3Thj8wyBKo34dP/Fhf&#13;&#10;qSFLgNArVez2TaU6pfhrP38m8GCrop0W7Qhv91SN31c35vl9haSSoNLvm1bWENe7QE9fYRLujiVS&#13;&#10;XD/dFq71c2ORJfPptC23abkBYsoxh+CH/gTAnIqPafIJeI9wtAkeAJLRy+vYO97G/TP+gu59gwjI&#13;&#10;0pukNwCsdSTlBFiwp+vcJ7UZ6tbbDOYw3BvmZVKYHSrDf4GCQgxJEj2+2rcv0wSWFA7N87UHn7Ps&#13;&#10;3OZ4yhHDXMDqHDoKfGhQ0V8gAAMF2KzB5+yqgGs4ouwvpP8DF/qvYf7Wn5+Zp4pitrob7yvIlWG3&#13;&#10;8WMLMGNkxbiXh7Tgip7c8ss2d7aUtyrfo/zLHKTIaXub/ULnEi8k2WKDr2XRNc2fJHCGulnHYczm&#13;&#10;PQdW9NaHhu4GeAbHkcWxXYyzJapxT1nF/OXX5/tTzv5SLDvoaYV/u3wU9Mfx+odCWGi9wNIam3BM&#13;&#10;5a5d1qiDWfQAh8UNVbdXtPscUY0BNP5P+3v1WLgFA1uV+yKX22b6TFy7qE/6QmhBcter/t7jAH0m&#13;&#10;Hq/IWqR7lylsH5SFG2+YmVJVFJDQ29xbMtw/1zg6f57g9rC6XO3u8iGsm0G1ZTtnh13YeAwjk5/T&#13;&#10;WZSxAgm65B354yP/3kOnnp+q8JRiZgyplwlwSWSROGH37a7WsohW93dVO4PvDhGEHuSD0Juhjl0u&#13;&#10;ld35VuwaX6zuV433LLM2Y3Ow3U2AHpbpyB7xeHk5SOTc7pZmIXa75mH3Ys9eJ9msstklWPjfsl0Q&#13;&#10;yfh//fP/IjiPfv3VbnCe27qWQIHRMDzXxtTjMp9U3D3c3m7ufM3hszscLaWv4ONgSivtWASpQR9C&#13;&#10;ZjCiKMFe4N+n6zlsgD4ylSyde1qqxSmUAo9ueLuS0x6xDCEquzaCj0LG+73yt/NocqQ0RBGy3vJ6&#13;&#10;uKtBLt3LZ101c4jNkENsrLRX+nK+dW2tHV6FpPNoM8Lv29yCCp3qM5w/8O1zB7D+F5lwaUOqPfjt&#13;&#10;/YChoog1YlvcfPMGquP9Gua5TOyPXOrrdV/wCjunk5+OhEEoJwIl7cisBrk/sV4HS+Ye0O6w2Ac9&#13;&#10;pjD6E0Bwa5uwnuKk709ziBaIu3MYigvBtqAe0nrMizXzXSv45banSrgA50wZizHUioc3XYDFznU2&#13;&#10;f4V3W4hBNdTYm/Pk4T59e7tdNd8frn/fxqCghECfuAxsr/EHjiW83cAIv9QCT98AThWPkgF6jjKP&#13;&#10;abxdsbjx+66jyFOwwjHzQ3eVmFlZBUNN+Vz/NdvL9/Db092TAjzdiohon0bq2Zl9Ox4Lu6271ykX&#13;&#10;yC+aQJjjUDaaooKno1YbWZHQ5ZO1aswAw1c3NQV+hPttCjYJv+d89wwy33Wn8/Df3s42IFJ2YFn/&#13;&#10;jSKHIUFDJ48NzJhFGovz7Tto5L1fAHVD9Pb57ojWdL0/gUDc9xumLel1RGwMqib0ZPlwuWEVk9CN&#13;&#10;SJls3y6Iktmt86E7SOOmmFzvW1+rvhmrC2YCAdmw4nLIYbNYM3ZUkjRmgJxaXrYIkkbtHfiJwlvq&#13;&#10;1yYijxZ7RVQUp8cnVHOzLhLAM5cS/icEYgp9taoOERFMqVC4V2a6FaIar4tZHayDl7ftG43tzvWx&#13;&#10;GqSTxe2mc3IlC/tQBLUM2+cCF7xAu7XrNabycTl/bwBXFx3Rc7QvAIUkyXyN5Y+7YclEPH3yMsm3&#13;&#10;i339maGcniqpgHZC/PGNR4mqOnRr79edFQSUNIJMDWiYkgJm6inM+3Xec2jx/odgiR9jxdD8MnWw&#13;&#10;PtJuBajsiNs2EXJ3eIDLckfgtdwiSZyi5IHugevgBJwGix3oYPKjkFU/4zoAE80QqsOxRMIzbEvp&#13;&#10;3tLlCfMaUGZ5uClLjlKUGLgtqjtlwFrrI3zWow2wuKvMdPjXr/MGp02mFv5LXVkbICtFdXdrV3wv&#13;&#10;K6MwodXu8df3XnI16hUF21bCZcS3X3e7ek2Yb++WpliCUW1N/RTsatez35dl+nK7DLKUc/3k4KV7&#13;&#10;YCv41Z7MEABQOUDHPhvoW6/LOM2mbTFyy/SNYHG1o2z3QyAS4thQQAfRrmZkNNGO1sP6GyeigPxO&#13;&#10;Nrftg9GxUuXwuYB7IMjtxiZzpGSRhSAx+gxbknvJEYD2rD6Da2BJc5XRS4CSzhddgHIIt+PD6e12&#13;&#10;tvrhQW2UN1w99mRb8wUm7y8XOmPZ2ePuMJw30CwEH2RVsOFsKhr8+Yd72EMiPv6oyi5mvJC/hxYX&#13;&#10;grltSTAVb7dFR3n8a3t18FT/Qvs75wfBararfftHXHEhMiXO5nqvOHzDBUt7nrdUNBIi6JNaI0+r&#13;&#10;Qzpi0hk3U+3IukBoDpkSVEBe66wxfQZwD0Ai+gYg5e3OINPCNg/2iZao+NMavo8+0uZuy/0j/eoH&#13;&#10;p6iDae+XQBx4efTX11mUh36OIhYYwBIWeEWMWL18On3ptKSmFImEZbvgRIdbqbqE1FFfYagGrdFD&#13;&#10;A6G5L4Kd1xwJU+t1Wbu7P6fbH5vZIMegpewwp6QgiYICagn82kKKGcb5PHCcQd5OvEmOCSq2ftqJ&#13;&#10;n97pEpIME6/rbC3eNXfT55onPbnAYDUlp4zKLH3Yt654g0rMcBlw/9j/Zd+Kpb8AP4DMW7Y1nFy9&#13;&#10;eq4f/U3/0/GHj/56tiJiT9rExV/Ff/zfR1koVl1cVISQjBsH6OEwrLfHx64aNrDTvy7bWbS7/XDC&#13;&#10;f+oUueuoPt/s5b+XbfWxugdQuaDJXuah5FUXPWiLnYZzbUcScz8ZXOPY30R5wsUX8/aCM/EZIU7e&#13;&#10;7GY5Fe1ul1ajgIbRAH9M9E0jL/Lr9l4ApLfCrs0b+/2ZSyaYnq2qt2n8NcSC86fC9P+2urbr/vjl&#13;&#10;92tTcb0wygZHyjFzTh02L+hNkCccTOFHhLaakWLf5kLh1aK4C4kYeauVq6Vh8Yz0vrr/KU8wnyOz&#13;&#10;mfzQLLPRIwiPCOs2LzB9mkfOSokhDD1Ad39dx9uy9XwiS90V7nI7QjSn8G0N5Z8KuDOGcJsdkvg1&#13;&#10;+/vmsIW1vBO/XnX5NRoHJduz8dyMBEWAAJ7PV56a5YLsU0ZLKg6ns0l+X3Z65rki6QTXeVAfdVe3&#13;&#10;u3vtdYDy++eVtvWXguIAkId4nh/qI8gWq+Q/tk/yR/mwN7JiNkpMcgziGVEAFjeyhiIo0j5zob5/&#13;&#10;XJqOXayLZiFmKYUAE3BFaR9PfoFZlb9cblWpqoHRIYfv86GlsqhXPA7sZS3uW0cZJRgCbiEvit4Z&#13;&#10;kMeUSuiSu2rUpZrXZDPSrIRRSUh/2YCr2r3ykRS0kXE08wFlILkD01rAhtW7hZCGrnamGFHC4dm8&#13;&#10;4pns27v5DNrDF8iB464BFT5eMcy+N+TQevhsRGeLw9Ze9uRonJuv7vFLN6NN13DSergY2XRrzscE&#13;&#10;44BsoAuQG25L8A/gLpT8EOiNMwzW4Baxpo1XB7Z7es85nS8Q8nFyKGrT/ogjuufdxb0x7KHZlkUF&#13;&#10;d8OikN2Jzui2kSDFDbpk8S/qRbFwgBb++LyABCi/LQeWcrXbW+BOhhRV5V/0QzhNwCNDNweOT191&#13;&#10;GN4uY8aMHVYVLgzmbbaq7HJ9I1wptK+L90aR3y6fue1OWvznsnF/e6+2Iu/Z7A1t1O6CZzDa6+V/&#13;&#10;/PEH+zyfIXMJFUq55M7/9y8ipiufI2ojbkTxrEctk732vo8C9AmsRWj2b1RUUsH1cqzl5eOtStUR&#13;&#10;iCfAclvyqnKjDQsk6AwLJxjBkUEXkh0xE4mroYMpJLzE+67ngTEJeIec3rhN0OVtNMdHLAkPVy3n&#13;&#10;sKWSVLbZ18VRzgCtfiGIbJSlAAAgAElEQVQKkKAm6skcf6a796u+sh5jhBCilMIwCAz/FPILQFVJ&#13;&#10;pte/T5GICz62bakI5df8nCTcyHAp9/d/e3uHAtvj5egWtgNX8FkPi9smWFcLKRnWd9lAoHRoVGUF&#13;&#10;mqO2Cu2Im/YPx4How/zw5fGI/dIQ96FLCL0CMt78Ad/x6SOZdRnXx8evZ/27by4BJHlsGQ7QTa17&#13;&#10;NJsXMJUtQqqnD7sFLjOc0lr/c8eVjbDA4pwJA0n4Pq41mTPRWaEXxiXcx2H+spMcCyh6IcIWxPFB&#13;&#10;LcsvOf+GiEzbW0UFt8pc+USulQglMfZjdcXb4RFnV+7AIQe0LGNRn+93/0ojl6CUaNCxRohZk+CE&#13;&#10;ntUOg08mXvHSMZFZg4zjXceu08xUsVEu0y4mXJc7Lc29Ew6iEWc6cMVkTHCBHxcuQk5hHj8x/ams&#13;&#10;XIiXeYm2J8NMcJi2T6WnDIrfLuaLyNxAueU73PxHYvg27IoauvVw1uvheQTEFbX1+fnQnj8v5j0A&#13;&#10;wiljiMGd8d99EQEhCDxs0FiyhgD2ykeN9qVn4VGmLQREcVm24HruLd13B0KqWeT7GXnAXpfI+JWA&#13;&#10;PUKFNQneLhd/o1/q/AlpwMBHiYCGZtp7C0MG6FGR3/R2392b87xjao8Em537seGNhnZ9//u/g5q5&#13;&#10;qYgqf0ef+qamd4frtIqPYjgpzLO3sk70IrGips3c72bzUSBaJfh91n+6+/rHBG6kxf/Hf/rfKYgU&#13;&#10;eghotRdEoBi1qhXwFhMaCDStTJYVlHalVDJNo0NZZmdZzEyS0/FkP2+cNRAmWXKw2r1gq8vV6eHm&#13;&#10;tmwTjGBeXIBIKLSsN5UZr47JerPZQyaJAG9SXe0tgHekm669r7Mx/e545x3e1ndOSMJUFO02JF+j&#13;&#10;bdlKXBW7452iOQMSkdwdI3D3D+10Bk2Rh/4maQEWBmy2148KwjXrmIBsq2ExmXtWiIBhIcVwO5dl&#13;&#10;y6X6vA0Pu+O8bqsNGkAIFZaZKwCJKLharyNwUcVYKrlvq08fS73luBGFAxBbCAlsrEDTEmDG3gfA&#13;&#10;stZasdJqP6fIGokwIARSzy8sW2ajdNHk+kggMil3P1WdcQkzZKRVmYVV10wBCrW2d8cvdrON96tE&#13;&#10;ZaViUt5ZElEEmTZYRiKwAltkDbmccyeZzJFRlrwhCAl73JhbYLh4WxHGWfl561NCJQLe6tX5wW6s&#13;&#10;xDmk6MG8TXkyGAOGkcSUVZlD4jfnKODNj5uxza7SEXy+v2Ymr2YtVOm3bHQe5k9IalIqWhV1EsP5&#13;&#10;AgiOMKFdhRdAgtPrjTFGq46WkubVB9GdvkBeeeo/h3PTSKcnU5Ifj/+c/Ob0Z1cXH8m6nPhCaE30&#13;&#10;ZaigAMgCuyWGXca5wGE11emwoTSv6449rEtmVWG3cxYplyBksr2PGYUNzgvYCNfZOJbA6uwCtCIU&#13;&#10;5GSddd5BnDIjLx8XBIHXblknQbjZjCrZ2bybcSVSLMZjhPWyOmd3zX5ejNMftYIe5UucWMVN1Nmk&#13;&#10;rpDzuBVF93B8vnx+ohgFq2LFMRVM1imtgKf9sWIc2CFaoGzO1V2zbIHXa7PHV73efSlGq4Pgbh0p&#13;&#10;i7zdfxvW7qiu17OMnG7ow+kWLQxg5GiQB+f1Os+IU0oOyKJpHFDkSzYl6fQALDTbliOIJriMswcU&#13;&#10;UEVyHOMNIYBJpp1EWiEMy1a8ny+o4QkBzCCeefQbpPbmN4VEAelBViasbBrNEmISomkLjACKjiB2&#13;&#10;92Xpp1bQkfrbxzllF8wqMVy2UFMczGACQhQt2xpT1kqDMde8AImaCuY1q4iH/B40dKMpIbmZrX99&#13;&#10;BYVIBR1f532jLi/vQCNSiugAcrlYYzzUaYs08JzQlD+MjaWoVc5WMQEQD3lehhR029YBeDcZVtMF&#13;&#10;agBk2G4N64iXybkCSpQxQkIW4uqulukD6yAOLm9RAhyE3LOwraeyMCRa7Snhm/Y7WiYXgwUeriil&#13;&#10;nDDmhbZ+d38aN4ulgAYuVvNCOrueQoGkXLVhoCBMLTZMm67aI4kx+5TnjDqyzFtTH1NAXYvs53Ao&#13;&#10;qkQk57RfbpQbsCROGYoYQaLqwksEUTD6uhclgq1djWpwwJJSqU1klFNGXGIgsY4HiCqtNeu4APcC&#13;&#10;AoBQNCaUcDSaQIqTs1uCKPXmKnccb3O2wU0WIDPODkPJEdWTM9os44xjAUnS88AYDBg0NUWIEFWe&#13;&#10;SDNvYLWeCA7MrK83ln000GYbTUqLJhCYsBCRPN2GcZZeGe29jwlp43PAMQXrcGCKEAlBiqWsUcoE&#13;&#10;Z5DRpC/WGEw4RxttjyZkKpuQDGGZ4Gy0wCkGD1CAqQIUyphsCAZlGC0mWGBCyvsnHylMlDEQe4hg&#13;&#10;EQK13vRzyDASlEVG84CmYUOUmkkDgsq6SBhgB1fn5e7ol7k61tmEitAgIu5TytmCUFcidm0A1Fur&#13;&#10;FM/JdYWqpPRJESIFUWUkfZpVpaq68tBFwdcIghcSQYvcP25/kLKsjmVyOq7OaV5XSDuzrcu4Whoh&#13;&#10;iBC4be6t1WF/eL7d9GYNxBIBiHm+nOdpnhRXRJZKZSwrHQCDmWE1fZgk8/eXfxyOu2mdakjMmryP&#13;&#10;7b7FRPAxagsBVZg5JFlmGAYUTSSCzm6rsAexBBlLVU3jdjgcMIFFWaRlo4j98dvv++NBb8SY1JY7&#13;&#10;AHpKFETcON8V1f65NdukCkG8jPp10yMglACzbVvX7BnhnpZ2sxWvvAQYykt/jnH0OQMjrLNKQUfY&#13;&#10;uR/qQ7dFmhdrhkERtFXGrBtlDAmGmDgwqM3KVbmMGVCcUJA17W8DS4oR6ZIDoBSkJbAiId/96W7e&#13;&#10;xpeXNwASdnC76n0nto2kgBgtc16Y4zKUxBEc+rfeiG53m7fn437z0TPCISxoYZb+rmbOopOEs7aR&#13;&#10;0GxDTi4t4OPb7cjg+y1Rom6XnjD21vdrsI64gII16/Nur0O4Lw8oJL1MXJuBMXnsZufIh4WYDOtE&#13;&#10;mvIaQxjtY9l4uTFXOqe54tuaEKDzvEbvy61yy7ktDMa4X96YokUtJ5KhniPJpFDCUpygD2NAQx8s&#13;&#10;IpJCRbyXtNFRq1ORbWyT1NY6mpY1U8RWZ9S+jNu2TAFGibPXLgqeBU+zX09F+zZck2CYmxNupmsP&#13;&#10;fAoYYst8SKFOb//4va2rbdZwJGgX7BIEKWIiYJ1Tdqteigq4b1cU/bHazSATChgHOOLd3X7YlnHV&#13;&#10;hfQG44RCIYl1gO2sTRGNCdTEOhdSBvRQnADwKS+W1zjaCWOZE+O++DZrUSSNri18VlJGGH1MXrJ1&#13;&#10;0w/7023SlUoxraLAYI2VUlAjo9GCKaHFMGx1U7C1h9RP9hx06NeNcUhVDsRmKDNCPiQNDIHu/n4X&#13;&#10;QsIWEawEr6DBVVdOxi0pes1LVRDeeo+iuf1hP9ipVaoM4RZcjCERXMQiUp6H5d0FJfW2K2ofY1r9&#13;&#10;D8d90xYJSRRCzA7giHiEGCeQjrsaw6B1cnHjJAc3Q4d9jqykFQQARwPtuCHcbxwigIHY1VskyMA8&#13;&#10;2pjY5NYsROK4TChoHYKTEiwaZMpXD/ICy4QMSrmmc75sKc3aPDx9uZor3x0dQMYvNCPGEMKZI872&#13;&#10;3Ho0R7qmmXnHIPRhKwXuMyRlW0V5xmtKkREWbVCY0Jp+bteVNS2p4EZAYGvKIkg7aJnNwrlOWKqa&#13;&#10;Iu5wLg6H2WwlXKyDsigJAgVxB9n5EAHBGrjNeO8AtdA6Y50VopzXLehIIqqlsslbYEgJ7n+ox1lz&#13;&#10;hkkGnapFIku/KlX7YKWAgfpcUxmEAzCuFgeQOaEWnS/DAvAxSxNdIGnPyzF7h0HiGDvDfEBeY+jH&#13;&#10;Ze39RRQqkb2/nqHNONHJOFiVc0b13Rdgbqf7CuoVWZsrJfGXsEk7x3CfQUrI5GT0f1x+DTHmmLOf&#13;&#10;utOP6/hWq4RBucw3olAmCLOOgqT7W6WaDQId0uHufppdXs+A4kHbFtfv8xwxmJYb5tElhynHGO9L&#13;&#10;mbUL1ndfD2S6hBwZFzUVzcPDttr79uGMUYayEY2ny1W/YMr0ErmipRTBBJLwHCbA0NrfmI/MG0cy&#13;&#10;FlxQABENOZOysRdLJSEQbtod6pqqKkegkPB2TkwmAGia5mtiFIfgPFaqfTjf3kLUmcATMVNaRKM0&#13;&#10;sZVoFSn85HYHVe/b221ENb+umigUs7Y5ElobmxPhrl8M4sHmUlXGXVZvAyVYpGAhwwJiCjGrCI9m&#13;&#10;feyOObD7U7Fsi6DteBtoQ1cSoA2yoIjDZV0rjHFCmOCAAiB4/JhYVXwMn/h/bv6nfcOCvcUpoycK&#13;&#10;SZQSeZi4B4HArNgVpzSRqLfLx0slgF0zQ5WfrazTOI568XTWpTqUtZx1r2IuMl0BALt2i7mWBYVI&#13;&#10;8AJzIhURitA1boF5EwSv6PvnAnxwAAFuGGonMH3e+L+UMejgKQwlQuecoc9UVce1B3OxtrwTC9PS&#13;&#10;y+DrqvS9e1sN4xETvV7Lis0cCw6U/Yjz8tEQXAEWFMiF8hgGzxy4JEqy5AIl4FkC6DxdaQJujaJq&#13;&#10;JxvFqZ0HZ9ywbteIFLKR24xTimYWFAmUrqo69BfA8oLiZmR7qD77V0CziDJDoEPIjWAbZFg4n2yJ&#13;&#10;TE5KcYYBjTL/+WTJ6shSgs6CF1VAbe/uLL4NN0j9hIO+ziwhOyxbWoJjy7Rm6+8Bj4+FD3ayMt6m&#13;&#10;om5gyVGY80xFYnUSdmfNjasUqd4SUftWJB/lejcftzGna4xscikDwSsBS4qN0SYK1D63m9cHutN2&#13;&#10;9dB0UCKYOaWcic1+1kWNoejLNPd13VY+rIHKinNPUSjg8OvAWRUSIV1m5OAgCAjhs8MkL2ZdtnlE&#13;&#10;+BE0CJiUl3XOt2j6ZXooaAS7gPjNuBl+HA4ninM221nCwjTvL3/78Vl5nYaSZoK6pcSFIybTSGXh&#13;&#10;gpsCJN3xhwFuQKcNJUPTqbu//qq79rE3nyUzljlXpWFD1ZDnNJz+qaM7mZahwKzlyjECqa/LKkLE&#13;&#10;ASobtbrhosPmbK1q5OC+w9A1hEGkwgbGVhZMVNMSYYYYI4RhvA3qWIM4VwwbgWJHiUA+unohnBNt&#13;&#10;IsCc4RI6X2MRBQ0tO9+m1eA9dROYbVh4QWRsEj4CiXKR14gR/mULn0TuPs0b27UrZSdipeBLphut&#13;&#10;miMsIXFnw1foDge5fWcQ5SDh8X5dZpIBK/YNOGi9QpFFrOu7w9rn5Asvpqo6qbKatW7vau2hDbjE&#13;&#10;dMivVaW4oG967eLxMrwFPJWiXRjazOyjsb+mh+cdLO2WAl5CReV8GQIzx9EbS0T9lCvkLu+4kiOC&#13;&#10;F0clSEcBLzLuhMrOHErl00p9K6CtihTkEbNgtHM24i8Zfwc844jpWzJodXwx8T4xXTCfDpJ9GHja&#13;&#10;t5YAy1Lrq7xN0ESlDg6EipXYADm7d5lq1rZ4//L6vfgKYMLQAQHo2a8dU/r7p9pRjOHlems6qYhY&#13;&#10;gLYlEo7j4HkqoZbIGJoS55UNRBzoh36DTWq3ndGfoMT0voET6f2nzJEZvZSMajhOG2bNo+TJgct5&#13;&#10;qg+q4SRmEjA1k1enw3kaHPasZ+RYCoZrhuuN3lJCGMcNUd5qH5EQKbFDSXwfck+2L44FtS3emoTt&#13;&#10;ucuiYSq31ft5KMskWe/esPZZCmWMiTz84/2tbkjXAvQJblO0qyF7Mk0JEekSB2Zm+/26BJ5Z5Yd1&#13;&#10;EZ75v53/DY0P3t44QWBZ80+7/jJIz8qahAUEasmJTdNHEy3QYCeOCS1l8xevbav45Ta0dYsSxbGJ&#13;&#10;sa8bKQo+6aXiaLbeUd6NyJHa51zvarhdd5TVnMJUJ0XjvO4wopBseE3cLqiXCaXPIgPU7urM4+t4&#13;&#10;RRITiEZ380BnkhovTMoEJWsWxCWgOkNclrsKjW8Wi6rePNy1GGSPIER+33bl9e0sADBPBRxcUTKQ&#13;&#10;HaW8YE8xRkzBNRJvYlhtBPEL/ZoS46qzflsQqgo+Xj5bImT8wosiCsRpkVHyOVq3HXh729yn9k8N&#13;&#10;fz9fOi4azl7d7c5VpOBsV3q/vVoQEK0ojsi6ZQHLZkKQxfP3394FlDivvhZcUJBi2RFfHhafKlAI&#13;&#10;jn7rv8mvbUhAhxswsaUdwXWmep6HL3cn7VHWsaCKYuemVFV3PknLJQGwrSsO/dXYedvqsgaeOIJB&#13;&#10;nhPmLgG7TX5EVbi7sI/HQ+OCXY3Gvc6gKWrl4gYTk2efqOo3F4RzOKl9JSwtkMoCFfdtJwPWe2vj&#13;&#10;ZlxGzCxXJhgVfM9LvawMx5yLKYjsclxMQudu96N2DqBQsRqzMeeYMuC9yuytLBihgtIoeTndbNb+&#13;&#10;ewyKKBI4OrL55oMf3PaOy65/MxABScO32dNSepwDJOhjxdHXSvRHKw1cnCFdTRJFy1uz25OiiVuT&#13;&#10;cWQia/NeiOdS1j746JIPlaC7283WMV7BuVBVdLgoUit3BWkr6nXucqTLFIpiqO0zjyxr7+zbpnY2&#13;&#10;5qreFSBqBJqvD3IMmws0rDIOIDdxOyMheu9qWO1kAT0XqCLTe67+VNf7WojRpcxQYgnUePPLTgq8&#13;&#10;bBdvq5H0l8+nx25P5S8oW0rW2fyUO6ZEZOTm15UWOyr2EIQ2uG9JVkIDEy232t8fjxJRMVaN1CR9&#13;&#10;WzN//pdjhIEXIu4P1TYGgpEq6GVZnMtkrrr0mXLJuzCAAkeYeFQAH5kyWEzwc+03ASp6Epgb6NiO&#13;&#10;h0GTXIaV2bjJghLk5vEtV1hZ4hkZQ6h3WJxNJct13LIQrdj3w0R/oF9knV2WrGar3MrBG+B1YqRk&#13;&#10;fsAUcskxCw9AFJyk2QyU+7D1l9e6bDXQiIn2cB/zZ/v1i156Ej3CpSvX1dn7JJYC3z88eucvK+Pt&#13;&#10;HMdNenLT124nnIVteVfBO1PQJOaVvYd/KxDH/TZGZAYqSy5v317E/V3o/9HuS4Azi3z6oz/sv04W&#13;&#10;o0ZqkwDgNp3vANR5YFVKWTDWRLh5PBUST4ZniNp2f4sjMLei5KsldVaX88gwZUDomCJnU7Z2ajHw&#13;&#10;IeCcULNPv8OteDwsY1/lNca8rQ6W+16fRQUm80rm4ymt3oeb1sJjt16qUr6+LY2gvKJIZqQCyBxl&#13;&#10;n9zMCmwcqSStKfFYk1jpuAKZH5hcs56RS2v95MCi19OfHq+rDkihNXyRO0cVbSuHgTiU/8R34zR4&#13;&#10;6BCOmO0gU7MFKgq5bf8/QfC1Y1uSGIg1vNv22My8pnyTzaFG5OhNEKB3QYA+QY/SD+gT9TYQMBgN&#13;&#10;KTa7uqruvWlPHrNd7PARWuvNXNFR5E0qtC6YIEKrLfRkZyKQNWA+Egy4pO8vV9gjh6pbkYQvO4MI&#13;&#10;Kf2xIiC/FEHbDR/LlV1hgdvNoSq4oABqAjr+4truGnARiFSRoj7UEtIqmPLf/f3tpo/90fhUFLTB&#13;&#10;L8so09WAlmA4nV9qlPKYXI4JQ9w3RgdFG+yjd1bKOmbKSOJ0g1PR883hfLFTeyAFXkJkKGaRcM7J&#13;&#10;vU8Qcu1AIaZl+eyH0LL86F2OG9VMrxffFjgxJfvIxDYCwJHoVXrVY0toIxOHahyIj3VFCYOJYEdM&#13;&#10;u+2+Pbvy/LZpDoK26lD5tloBnSJU6T27lYVwqFvbE/316DQnJX1tX2Rh1Yoroi7q3HUbowOJC8I1&#13;&#10;J5bkYZplwabd9jGiiFHLKNJ21Wv16ReX0vl2q0jXyuuaC5Jb+JYuLSslfDx2md4AxBhWYY3IDShD&#13;&#10;hLhFyx54VTUxF7zmM4WsSOZo/tPP58f3FuB38C62YdffL0OpsY2AVVQ1WM1saSQTueDVH2uuK14I&#13;&#10;QnHsq0PA9KytDKoi1qy+qjaIous06ZvuaJvLYEll7SqpQUtNKbJevwYoqm2IhgkYgvl+m0Y/44pd&#13;&#10;EcZrrpCqEwONx4gGHV/oXG/ubZi//7hzLtuFuYLHDOoExeaQY+nbzoS3LLihRII5uv42TvVukz1o&#13;&#10;kZeF5CloU2g9U9i8frW7+0oTryXsPNTxErynhYCyAMPqbWXgCgvayA8e+kwd/j//p//NN/Sdkd7V&#13;&#10;9yPyujggzWLs7Lec4WnYrMx8LsFNnRBeO0V7lMheXDlhSJCVxCIpnB1yVLr+7e7kyM+A4Vah1uow&#13;&#10;6KAB6BwpqqASYbaRdR2EGTAoB7gk89t+cyBAjRDZaYoE4ArshgeaKCgF6N5+N4bIb29JfAA1vnV7&#13;&#10;uTLde32b8qLt2s9r2ROd2SX+Yufrvj6fHcEHlMa2rnKVbnSkeSqQIQhaqsGMgEM4EBRlfWimMcG8&#13;&#10;q5IN/S4Fsmvu0+bEZ9bV5diTXBekXeV54u7VN6HlcxXIrQu5Lkx13cbtdPsViUSTBideYVjJXNOV&#13;&#10;nDZwDqUAXucLFf36kvO5hoD76PhkjgH7T8aEY6J9MD6wl64/VGmT+YTzcGhLLy22393dww0rdbEh&#13;&#10;7tYUoUVcPzW8hGwggwVXkPhQgRNa/HvolcKRolTHz94MNYTdxEZ7OR2YOiAipfFykkcapLWOLchr&#13;&#10;kNecFEiLEWuRAW7dHmGYOwRcNBtYrZOBAMcZTjBhBcZ1hDKZcr8EinEXj3001yZdEXpK1kPiiYQr&#13;&#10;npEbSktCTylsfyjP1lwc8CNgPwS5h8JSSuHqV8uhJDFqMw3Drd+0QLN1P+S7+i/W9gB8//Ofs0tr&#13;&#10;pnICkRZ0x1azjOgjLETCiEZ999Gu716td3RCtC0h2YkJZhTEdwjdtyOnTMHI0EQvAO1Ab9ZIOA9h&#13;&#10;tmESqyHv5xrLbLIdg5T54+EecXNLjyp9F+xsSXSKYFFJJoKZeVx9wKylC1yQ22n7K/Q0ra2/I0AF&#13;&#10;a/Q6z5RUw1aYYqsKPOl/YZWra7Sa4k6i5Wh/yH9QRczjrtnlFWhQe/RVtQDDVI1Ev5IWf9Yi7gbW&#13;&#10;QFjBFSfutx1wuDHEuQLNlAjKG5HBugHbYFmQfIAay5KoV++XCVKXmfWy6lbYjMCubcGhWtjiKcbe&#13;&#10;+TJnRWkK0zW+oPqYWf02mzvbOECZqlPCNdU1g2EJLDdZvI5xzqLt3idQNRb57oc9MvTXt4kc72cM&#13;&#10;7vyzLIRSR+isLoFEfZnO8G7fPAfA+xuszD1up7hS/lTkbgywKMhU++EO/LfeHQ3uZfAGHAbsEy9q&#13;&#10;qOptoCFilxg6PquQs186Skb15Tz5IMC0u9Wp8Ri8LtOJ5hTnLaPEzLL39k3msglsW5yirVvMkHnM&#13;&#10;aBsj3G8Paz6viYfr9WNCul7zG5zQ+krfPx5wRyMRALJ4uiDG6xBgdBevQgGswbvlhKDHFN4toRPb&#13;&#10;c57ukLUfG6qrL1m4wgxe7gMgPqycOmVZZR83pIgcAJeZuBA1xMkbFncZKQC0P8f/tuOi1ihT1QQ0&#13;&#10;hvxsV6lcDaroCxftE6kpYxqR8HpZx0sr2hxEQlFGkOAJ1C913Bzb1geu08ZpvH5Y8R5YhFGxcPbb&#13;&#10;oK6I97RAzqcSa4PPNRJRfcY/8I+GUwQxHlZdww85KSQ3JfE+QlGYPbmF88XO7fZ7bdgCwjI+iULH&#13;&#10;p2mz/xhGjbVdj5mUBOoYmpWejwaugJRSjJvWaXCwYTdoc8a04FCgs36WE5aoKAjVKhucA5Rwtyyw&#13;&#10;1MQrerImB9DDGlu0zZWQSDEJASjLEexHntKOitLFemmdj2xTDwwYjZisWmuKKoG4CdzY5u/ex99b&#13;&#10;Ue1pczFMPSduIdJ+WUnsvD2vd+XuMY84+K0kAdEMvzqWx+gr5DZRxIjU8dNi81J50KwRXDYVgatV&#13;&#10;kYLmorOIHNsSc/ZsU5RD5MX31J3EACW+XG+48A0jO8mAaKJZMFSpqF2k486uWfNaMC6yB11FS1nA&#13;&#10;k7Jbvq525SxfAMpQQljd8OFsOlI4WQ2Zp8td3R08KNPtHISqd9vp+p7bKCq3b7xGmmQAi20UNp4R&#13;&#10;0Ik6InWO+LWodo0Ukw1F0EVHa8BX6tjB6+Vhw35rux6kLed40EsC1Qc+lHNzD+E83jXK304XMMEO&#13;&#10;OePpgqdFL8410N8jd9sgSNkcCq8Pz9dvvKmpEkpMdSS9EpLxXm7tdSoB2DVmBdCMYSTJ5wNFKd8p&#13;&#10;+sDNaUUGFophJWddXFBKnexcbuDWnTfbHQP1bZR/+iU1nTM6HN2XY0vbWpZXdekk5AJAgkvkpxbW&#13;&#10;0jZZuZkfj6vTwQ7rpiDOaG7CW+dzEAGqEOcm0AUBkRY6VkK2fGuuF2CGDxiN51uE+R3KjV+iKxBW&#13;&#10;eCV26zxMp+vtI7S13FOYL+fn+x9aTYJGYYvmld6VxN3CSBotgRaTareT+pUvHiOAGc60XDLWwSi0&#13;&#10;ItT0XKR5iSz9krppZBp9oPn55hTfHXXh38J5rsRpvu0znVQzaseS4CRLQWLKhnLqz1usPTWGgTpQ&#13;&#10;tCGxQM47OP+uiTsDUPvPmmB0SeBpQsErKad59SbWaFcdOh9UCfcdU0Dj9eLsXtZLQczdhm/J7I7i&#13;&#10;mdAKo926fYOW0znsJuIgYqBsKsi7KVxFJfg6jyj9aLqZZIYuRbOrDf9kiQSV7Jv4t8XmWmZIJ85P&#13;&#10;b7cGqtf61sIqpyuvrmiV4/7qQPQ+VdP8O0yhqZaylLsdX90PuKXel6Lya86/B5BkoteQXWIpVKle&#13;&#10;qjSU/IGtDvM0yfDKsJDwEhE3slaMeqkpKMStIL3BcmFzvM+fCv6WGOO7n5xWH44AROgTv0KyOkn7&#13;&#10;rS2xB3geiiAC+jjjBaFCOOpXPa/SZPnw6R9vl/G+P/qAQqqGDeWUgjBk/dyKsE8HFli3whfzXPUq&#13;&#10;RGtqI4zBeOw6C+hDFEumbA0g6Q8CxCrXAEUDCC51C9vEGTaXRJWr7ivLyZ2wqTSC9zboQxrKXIGm&#13;&#10;ZlSPjuXKvqLnrA9qd8Db2+VpYrUEmWkN+EPA467d5xEkSkedS2kwMot0CLPlfXX0Ia9wAqu/Ryg8&#13;&#10;oqskLsJlLXBcx7Wn23UuVVtPyczI3lTBffQcCEoqu+59swMivc8TW4/zfASuBBdsUbCdX+Me2nUh&#13;&#10;cPR3hLVV5rlds00spoGH76vX4ZULg/iHgCls6ma4TTk7Z5QQ/c2zwxQ1UOmIyuC9XsyVH++QB9ii&#13;&#10;oEFdZ+ix8GUHaYqwW0pxZb//blL+GnPpcW4DuZ26xDehLri+gHfPbJbajw8hvaQ5ydRFujSgx3F/&#13;&#10;eatC0Z5HcEThwhu5k8wAACAASURBVFdmaUUKdr1spheeGc00F1KVLD0F4qGTk43vVxTNrd1TpKfx&#13;&#10;ip0z8xx6yN4t/esk686GFxi5KIfkI0dxPo193VyLxIkzy7ferqnbZViPF+R2dkYeWidGRI82/GHh&#13;&#10;Iy+sbb4TPvv57VzRD+sGMc0fRhW/WyOgRBgDyIPK6Mb55vWLPSJhweXGn5n48fLtBWQGYAu7L85C&#13;&#10;GDBeQwBDh2nJcDCAOA4DcOtNBpBRg0mdC9Mt+vrGptl3lFGUr9dFstYGkscn1VB8FPUXXodcDLFr&#13;&#10;Au3uzT82G5TwFaFKm5ByAijpAikdSV6fYbcbKACeEFv3YHh/Ey3Cwk7zNuHX7a49D29Og/quowTw&#13;&#10;IvCGXty7I5aB+s4+tm7ax1Q17Iuj4Zr5W4R854PIErynF5tidO7QdW6glEtRhBsy5GP9gllOCicJ&#13;&#10;wmCJpEwvQy6T4pIBbPgRkrGvSo1Ntoict7ghi5gFnYmPVqMC2ztiFFUw0BuXET0E0ly1r3IzHfC0&#13;&#10;jMU43FhZhaFY0O3w//U//h/r9fTzobEWfB0D4IpTzvsUAXp0i9420QhWVX3NpUiZtbRGo31mHP77&#13;&#10;ibDC70VL/9TtavkyndimgrfG4YEFZF+s/87UstA4TG5/4TcCPB5vw3qqMjbaeQ/w9wf/Jklu/GQh&#13;&#10;bpinzhZuv+Obm4enCF92P3zv3zGnaXvvi7WRuRDRy9P4XSMf39b//j/+MzTubji3pH57j3Yjibif&#13;&#10;ljHBSR7w/u6wjtca43r9QH4UgxnZuSn0oUSYzFrtwfi3S4sgcdM4ikwix06yNVOR7TlFanSdZl9v&#13;&#10;Pz+alKzvbI29sANqW+67M9mHW3luNDmV4f6Xn6Ha7sNXhl6xfOy8qrNTwAruM/50ewFNS2x5zlis&#13;&#10;89y0/dfzee97yG/69txEhT/Hp/X81/Fbe4mm3ZRS//q3C/m75o17LnZuIZgIpoRiUte7HDduRRLX&#13;&#10;l/ntAbrbEF/PAJP98T4RmIPVAMZuztSsq3c/9Q+jDqDtztR2y56Q6nQ+c2wLqKpQHeO2SH1JqcZo&#13;&#10;W8rNOB5xg5svcTpD6kveNMqO1bicfpbsU3DQCUMP0Bpsp61pYSCLR0B1EDxM71p4dLaurioI4l1f&#13;&#10;VXTV+WhWUmbyHQsTX3CTXdDp3W9V3zKx6ek2/KNd7egmuRkObYsduv5xOWz30SxmuO02g97SvKzN&#13;&#10;QPLDr77cURK8vUZZf+h/XhYrKhj5i4+o6evT9bzBE8oUxyaC31zGRMLFT6WsoDhA5XWJHXFEfGT1&#13;&#10;UWP5xm2uelekAFYuZDGa1jKFMznsl4wmgx9egDmBfl/B3i1uEoxSwFc0wVWhJrc/lNOttP/yGwE1&#13;&#10;2X5IRyE0IzmbafgRtDw3p+cVVAd6f1vigqmK040ZNd0SRu1gbCU5cDFNpkHw8GM76NcPujnJApvm&#13;&#10;adAhbc5/Yw5wKwmPtm16HsAei2mDbtnjfaP/cqk2Ly0p5nJJf7/Lyx8NZ1ve3Yb3JQlUfN/F1dDc&#13;&#10;qDWvvEYdCB4upEM96I/5BI3Xg60+4bw8KaE/HsXXpyagAmN52HS03cOCFAJvNLWPPQNZMiPn8OHj&#13;&#10;9+72skPL1et32mqXPhw+/QXZ7vsP6rBdfvsXjeqMda/WzgkdFfS+z9k3Q5pXxjfPj+uuXb8W+uU0&#13;&#10;frrn8N9mUX/4r+/XWr7VtIfE//H0L/8x/ekvYUWb+4W1hwu4ZgVR/fnwmb4HN1sYc8SbD6GFC3Ez&#13;&#10;SGWn+TtQAYpVOgpsKgFz0W/pZni/TtexdYg8KMRqh5sPhG9Yt2Fyh6QJBM4PA2Q3DjdLarMH7886&#13;&#10;dJKPvKu+TucfojnW1EZDWsXkjky/txhdv76C9j+dxmKJ5HjtD82i7bqCA9fnppmdzzDzgUcxZbxx&#13;&#10;+R4spyaT25cXtK2Ox48WOCf16ymX/WKVx9tSn/cPD+Xx9d89un6sW3gNErLLTu3q4wk6/PNxuX2B&#13;&#10;3Y6i+ofuz//6zVAbZUpdtq38xNd0T3b21W+8aurDXx5fHu4jCdHosVJ4YmLPe+RDhcFfxpH6GnHp&#13;&#10;QHxVBu3kSuIDLo+Xv7Kt2/0AN5d7XrbBe5dndrzFEfSHPd/11g+8EkWI3syOoNs1SPop6Ov59+v+&#13;&#10;8GBi5qgizUWCIpYStjdfVXhXUehY/VoDHE7uRmF8acgM1Zq0kvugBPAN9czexnW8u+snb7mqGCob&#13;&#10;RWAK+gUqdFTsw8Lfv530w/09ch7W0667f3n9Zudb18dGb8tfG9P/behKVjKICoVzakXZ5lg7WhsE&#13;&#10;laTg+e33nEKhcip0h/cQnNe4BLiotPvVGCFli5mNbsHTFqLyeF7Abp3W7J1HP5VeK4s+upoBiOnP&#13;&#10;56Tnu/hqkYo1cdy+ruzQ8OKC0eqsNwe4XE+HtjKZsfVxu9kvqUzRgR+203KRGL51Jf46bVDT4Osb&#13;&#10;flNY8LlCH8lVLrCugscllmNDFnRz29K37VLIdZkaxuKxR4WwRLpzHBPAOPswJonc+pvC1fQMtxNH&#13;&#10;q0xhfr3+2zjqY7NhHuaf8vDiNx0FeQFtZnVf4Pj5B3VObHmPD/2HcLa75k+vy7So0orIPE7AJGFU&#13;&#10;hOTaipSG1+dqe3SV4VdI/haSIZACx43sdstwU5K6db4KqKqH5EGNxF2Ffx9WDTRsvAD9LIYi/VCr&#13;&#10;fTwSVU1QF2HVsQgYf+53w/gkWA0nSpcuiO31ZQq+3X4XT/SXyVW3c/50rBf55Ii7hHULcDljayEp&#13;&#10;W/3NyPmEVrBvPlxPYBlf2r2LyrgbJJzTqslsFHUZl5mLzdz/nn4rAm3WG913Slb9vOrpgDtZZX8V&#13;&#10;6bXhTO/1bRwRF0H96OZvBUJVNe+jUab5GO5nSkF44W1zK+hnQ0+f22V4E+FyGiBuftJ+eHjAFzv+&#13;&#10;ePj709dHwjEQIUZNKJgmhJrqzS5DXGJu9yj5NGp3qm//6f6zKeP1070gk2ZNNnxS8MaTYg7lWwSE&#13;&#10;mR8lxtXtb5cDR++GiFYueYTFAZJrwQMoxa6Eo5O9qat6MydUwF231dfsXb7viCinWxz1ct1sFAH2&#13;&#10;edeetcteNXdcr5WVW0MrOFKfTazwiawwvxzumy9Pv3Lx80oWxJgxEJFolrwWl/uyGcoF/2sss1Ci&#13;&#10;9s3GIHRdXtaZPr32n9trO+09MflLy+6+/jd39+dN/75vZKM2zIw8hcoumT0Y+sdTtQFpH5t5o1PB&#13;&#10;0NSd0xuDTIdKwtBNHssmffjp+PY3vfu8e395/+Hj351yhCdzrA/27eqxWlyxaT382D/+WlWfZKqd&#13;&#10;r6+oaQCjBEAJ3NdhiPPYQvNhaj/ul17x0/MVEScIyn0Oh4xbwQjHEaPgm42KcFj9I76xG086D1g5&#13;&#10;bCfwbj/tW7eco97JelrW86X6IBnnEsjas+es6k9xyWDMCd322Kl1/cxwrkd5aL88/XEIIGDpYUkV&#13;&#10;QatGStF++6bX/Y4uU4BFDmdrOide0afqYxDl327Xu2Pf0PDMrt/fU1CLd4LwJI5dy3n9x2kc0dMP&#13;&#10;qM80vafzTCmGmMeS3y79YYaoHO4eyg2Ie8KG8YeIxzkO4U2yumj++OKwrG92Lney6ro8D/90d/z6&#13;&#10;1y+4/1hGt/76JNPxRZXFWFCAA59o3c2Z27B+MZf9Q0+pzaQwwNYY51iYeocsMNlGU9suzt8uP+8/&#13;&#10;1u/YptcO4D6xX5drxWuRcmXd+uFQdKAAM+QML0t+SGzzdlv1ahApqoLoHTy7geMsUBQNWVAzmjDO&#13;&#10;ViK14o2MbWu27bGbvFmxuxEn0cNG9MRCtEUVEW/mTD9JB9Iv27s/Xv4NdWaLv5+0tb4cfSAEwFjs&#13;&#10;bKH8M6VvFLAdvucC/hWfFI1CT3P6QA6A3/W9jjjdy07QviyIfhckstmHjO5bWNUJYNVVNx7lJJZL&#13;&#10;cCn/D+STdetA7Bg8iWuJFjH4ZuL2l0+8Es/P7+Y3CatNjOpU0sOuTmXweKjvKBM/mcifHkOVub/M&#13;&#10;0bqu7VlHx9Vd9BJoFiLZGfqL+tMefzFlUzVHJudnaOQYof/w0/69bJrXtEFQuknjn2FLup8UyPRD&#13;&#10;PVWNT+CMyt1udyW4DvHudw6+AyHYFRaXgQfANio/3yOTs2wQY/Nky2b/5/db1EkdwzcmfsogZRw8&#13;&#10;KtW5r+KWMa7k9fo+Il0hJ6PgJlgu8R5KBGiwBSG+0hhIdR4mAUYcBAWgl3XwcUgJ3f39f34N7xAd&#13;&#10;EhJKkV7p51e7B9C7T/0dMT4p6Q8bMqJUAWeWHJ1bRsAKb5Kqkk4CqxVgbDz6OAPUqHynOpfnMBYK&#13;&#10;X2+3GxP8Ix407Pl/CHAe1Ys8lCn+tjn8NPt8PmsVBzIOdyLf8bLP/vr7jbh0t92CWhtC2OT/kW/x&#13;&#10;//7j/+KjscEYz+q2d0kjltZwtouXjHWiEkK46ey1c6YQ7ymXGQuoC//4gyuLwwuYOMy3mIiL2BY3&#13;&#10;Xk8og67rXudnjkmKoSySt00rGwhw5nVIQYqaM/Zib52sDAkDMg3gGdH321UpOoIlRgQit0g5uJRU&#13;&#10;xtNCQZfXBDztmm0xE93eXcabN3PdVhCUuC5B0It9pRTVsi4QoFWvdgkgNAyuVJaIGIaSdAUXj3I2&#13;&#10;i9yI5BIJGB1rgjwUxFGs9WsvPmvrCs2sywHHREvLGr7bQpY5TymF5FOOjjLoV9KTHuvoXi5866li&#13;&#10;TIoJ4QbGSIAuKQ1xf/8xzDMyvrSE19XiXUYUgsQQ2nWHfEu0jRQKKZo6J77tKlgd5cPFXUFOaU0p&#13;&#10;YbRJlVK38cKcKHagFcgy9cShxCFmbdMKQVOeQkSAKsKFdjBzwRrur5MHOVEYSYnJuugppgIAYB0r&#13;&#10;8W7fDTHeloWnUgE0jb6iWOurki2igRE56QQr3GxAdKZkxNTRcb/qE0Ux+VJVnFCEumgGV1cUZkd3&#13;&#10;fUth29Z6XgoGOQuKaYmF9krysC4DrA7UQwPdiszJntPVZxwxIQCP4NKnTDLGAtHZvAEYKcZTUcgB&#13;&#10;WmBkUUeFtLmn1bubpmG5ziNrGiowzMquIYvUqzolGIxresaqqiTIQAV8khIKLiAELKVvsycQer1w&#13;&#10;IXOILmhEsNd6c9/Jmr0/nzPinKCWUzcvvFaoQqfxzKoHyopg1jvPQZUSLFlgQetarTFxTKfTba9Q&#13;&#10;yj5hVEtoUA6c5pwn5IEvYVoFVphwRJCqKOMg5AIw8Ch4BEe/uJIEazkK8zhzoarS8w0waHHU0RV1&#13;&#10;EPgSI4cYQhZTz3mzxTjJeYwQyApWUQIb8WK97HqOJHAhOg8g0WEWmaYhWu8JETigkuDHfn9ZXf/5&#13;&#10;fnqxhCHC6WxvPrbJRSqBh0NGdY5pmRbaqLRA1dOCgxvx5N5F20wRyrYtUskcyboGi3Asw+XWN011&#13;&#10;+H5dxhIcKqJQXkrIwTJJae4YkDWrQ4ECIh4ykmEDu4B40+25yb6g4EonNtHrlW6CGUgemONMSclJ&#13;&#10;WKzMORNEailYaETtUwKcproA7apKJGjKWAx3hCNnF5IYVyTC2LUEIXm9XkXF5/MVoByyL7j4BKHc&#13;&#10;nIZHPT/vSBOSqTq12T8MyRLZAIS70IJaRAAAyFO6qVKhUiqBVsj7DdHL047dPb79waVMuWQC7Gzq&#13;&#10;AnuEPcVINDCWsM6NpJc4d/dbCKr1+goThJnhqGC5Scr6tmG3HGOmomoO++T1OM60olS2xC42WOdc&#13;&#10;T1ij8DTryaVWVInwjAERNC9TEAZzECC3eSmwMEo8xtPZClVRTvVsCcgpx7fzud+2KpVFO6F2shbR&#13;&#10;WgKC+7ZUG4ohIoBqS3w2ICRRSPQe+qaiMi3WYWGmKerBYyi7IyUY5BAz9/zaHlttFwa4EAJnEUyS&#13;&#10;R56dK9FnHQRF69UqpkArN1BYOJA9pJogThLMmBJgTaZqXS3fCBZNGBZs4TvAjGUA4+v785hLvZUp&#13;&#10;GI6Qc26dbdc0NYYdqs/vSWy+M/VA6FZfvWQdg0PbfrLr5NzK+CGEEEysRTPwNXkLVgMpZlCARBQR&#13;&#10;mYkUU0NqbInPM++a4Axl8NPng15unFOuNuP03hBxeX5qKhnwcDw2MCeSIfWooEIbhhkLq66q2iY/&#13;&#10;QkYblVgM0VJYhViCMbxXcYk1ZLQgYCRnctaLgYVBGQKCSlKz+lDCWpyFfNOdrnOhYF0HXGSEMKe4&#13;&#10;geo965zTTS9u9GuAhCOXHCjUGieYZIxJlDyrAfSHjRJ8B5nMtXwZhw6CRrBgIsTBTxlDe709S0Wm&#13;&#10;R7D4mzyi66gTckIiDhpV6hzhOtmObjwNtjgDAGyLDlYImPAQMC7EwmKtg2hGds2Md7lKRS8hBpsi&#13;&#10;WunaKooZBUSHQpNDqeASRj3raWlwzbIrdZt9Ts5gAWRVxZQhg6gtLQUxmDGOyqkakbKuGoWKMpwR&#13;&#10;JySZ3GyEwyZCg3EWclN4M4RUbQGpEalFPE/LErDEc9YIXG2iDJGO86yKlFuAi2DIEGMAhFytRUJx&#13;&#10;xcDTDAGlFpkNqbGOUCSEGOJIdqxUIixFwOYZXNK8WhvburPAC6V4Ti2jGNfrOGVvKqa8Q2sEhKNa&#13;&#10;ivfz146JntWAW5oxxhQRJkmknPG+gZWEMbNi4Zo8pShoGFCZkBDMIQYIhYQkRRNbvC4EddgCuTl4&#13;&#10;t7a1XNdpu9lb6xESM9R1xxD1gORdV8u2MjDrCXXEFmCNn2MBjIgCyPXt9dhveXFdDREAW1ZHFEc7&#13;&#10;7PpGrkMhxRFQsyZ7WJPmpRQmeUrEWgg558nXFd9uGztr1jU5I0ZlToVBHbIW32233YOB4TrfFMCc&#13;&#10;Nd7D3d0Rl4ijsFajHGGNocJEFAJNBXmiIDFoBlw1jKkSkLYW0AMOJGQEKeuKj8El67KfTFWJ0/ie&#13;&#10;UdkTB0uO0VuBhIc1YkAnD9s1RIpFiRiuNBdynW8wD3nTUQSOTeMSiihMi6YUx2TJRKmqHy9XQjAB&#13;&#10;yLuw53cTmCCEJBGc0ZXaTS9A0BvUVMftumpO5Eq8RHtQKi29TMXYdRwXgfFoFKYMEjZ761wQtVjc&#13;&#10;fF5mGzMEheDe6xIhQIqGsPSgcUb3nQzvt3GZhOKpBEq6TskMwIT0tv4EolvN4IIy05gAWVZXUFML&#13;&#10;/vz+Ijay3ddw5h7EBBzPnGRoFy33FRU7F4kOOYeM1VIhhb2YBeINTchD4VrZuhC6zQ7jUKoGppS8&#13;&#10;y5SUlBkBSCCAt0saKEhty9bZAE84EonohFYhGESwLnnwMRaw6bYp2UTlsmhOAcbFzgAGIJIy9aBH&#13;&#10;l1bUyZpXFWE4IbAkjVkC3vlhVkxCHDsFkeBS5Zg05Zn7litkx4GAbGfIG1qpKvjYCecp8ForzC/j&#13;&#10;AAvWs86sQSeAObiFG8GQFsqIYkQhyO31SVSCUZ40aWsuSYFwdaUlqu7vP8znp77pZ+cNyBZ6H5NC&#13;&#10;mGEEAIMYFIgUKJc8zebkg+Y+ujVBxurdfgVlj0GYVzPqaUlS0jWaVtZmGUEN1V5RClARNkYmJY/k&#13;&#10;8f2N0CAl6HabGsCaYbnh6bwYM1atAldgVg2hrytGYEDbGtWFNMXrAjysKesVzxaZNW+392/D62bX&#13;&#10;BT/nYhGCVY2qQteXgRIidQ4sDHgBJM3nF2QL7j8MX36dpwBhVSoE0EowYxxzAe35DWLGZM8BGdfl&#13;&#10;ZrVyhUDu5pkUoNgxFSJJ6WRRLA1OOrcqJSkuoCjAyABGyUFAkLaiIJIQ6+pGEfr4/s44BAiUUrAU&#13;&#10;JRAKyIYagreQFlJB68o4LlRKhBERqAnCGb8ua7NlVKFNVV/P5xZaMztzc9QhQUCOnlWkrWip9yDj&#13;&#10;MgffICaw1aub14blIeSAazjlAjGGlV5B30gwQ0KQRwswy48f/zyMgahGUnJ7GzmQsE0UAIfjiiKt&#13;&#10;Ec89ZFzngmnm1T4j+uvrE4I5gZQ32z1S1c3MrCI2z4jl1czZ2A3iJ/0qgwEmUrAp85hcEtURxGpJ&#13;&#10;YUK27EF6Aau5qlpU9Ubd1f/hl7+rG/m3b3+7234ICXqC7lh7lPfj1V10HAMplbzq26qvKVq6FbYF&#13;&#10;U5fzOlz08ud//qcIF9xtWHW3LvLbyxW2uG43P3/4R3vD9+J7sJDlfQ6xRALmYDb7vRPYpfnYARtC&#13;&#10;4QNmgSICIhYpVBVDNQXsOpzMco1Bhlrw1Zq773/ggVhiMEXAQbABp7cviYAZ433PrkPxqZAKTund&#13;&#10;woG0YVrsjYYVaIpdia4HPU9cQYqYIpak9/kfNjus4G2dzsP8Jhec1hAtkLwC0CxDQxRcMNvSb5cX&#13;&#10;C4BOKHLSkE1Hdzjk9y8v8/VWK171yOlBQI6d6kW9JbXgFe1bv7HGzyGZ9Y/LfUMp8wYvdV5FtSOI&#13;&#10;kOK8Gfp+C4V4XZfb2TtVf5n0dZ4UlwiUphHOJF972ct1seen9xqEQ0Om2x+IbO52h8/3D8P7iWgQ&#13;&#10;VhOxm1/HYyefX98cbt7Cq2y8hx53u0WXZf3y3Xe9sbfr8OLcpASxad7uqpgXAO1qtJL88cujYioE&#13;&#10;f5svyzo7H560NfNFMRAQX11cspnZNFKD+XLYtcf9RxjS8FfvL9kYqxd3OFaqQSnjWZdCmAMR+J2L&#13;&#10;Frq4Pl52h8alsLm/K4KdBg0yCx7WNQNMrasO+uJt8GDlXEZDdmS3zmN08/2uyQnhqh7HqWGUWCgZ&#13;&#10;TnD2mGAJvDf/73/5L4zKy/t7hcrLX/5rlHBJ69ttEGp31dB4O82Px01bScVgs61+Dn5duxpLUQPQ&#13;&#10;OCzzEOzQ9D1uMejpIuO63hKpleo+7o897c/DLGvx+v6tFvHl9V1HT7e1b3mSzGAwFK+/ffvUbRqq&#13;&#10;simlmj0bFnizKwg3TQS7FN1E8FO/CadTrmaR7nHccn4Er8lQhjp1ccNt9UADM6Wnb1c3zxSGGpID&#13;&#10;3avNnZuL9Aoj+uu/vmZAmru+hfei3ZqSuocDlOD5jzdCIW7TOOt5ttaU7BNsGRDkdhsTqI+fWlMS&#13;&#10;6e5vugCKl/GG9PLn5kGssDgEYDumsrn7yGjFgHg7v+x2HUGFA4lLfXsb3Hm8atCuqZ5DiEmvMZnk&#13;&#10;RoPOSjY9JXXQVN4Jjvuyrhui9ZJaTmuEFBTWrhlk0VS72g3LOPiF7buHv3vo0bZCHEZXK5pqGJD9&#13;&#10;/N0BFgAwbLaVKbrJIhtzGZ6YrLq90H5ApDBZzRyLhm1p9mGJIJjs389PuTpeBnPcHHxUX67D6+kE&#13;&#10;whrKitn2fJu6jQp6Xm/Phy5O5+WXX36sW3X38Vj67Y6qH/pDY7PntqTGTRot55CT5nlA3pr8890H&#13;&#10;6rEbSpmXrazmtzd/uVYomSu4ns3racxlTTKSDimIa4kUxkfR2zlV1CIGT6vX43nz6edA1bs2Hw5q&#13;&#10;97Gaw1t1aKr7yuWFkwzoZrP9ZRjD0/Ozmabb5ZRBTpTkYWTZ/PTp+8u71aeBR3+sSEvbpm5LQC3Z&#13;&#10;f7u+IZ6c1eY8flf9HDXBlob3ZdHo/vhw39eo79c1lpiTHT1g9Y/iYl8JgxGkVWdCJIZUT96OF14C&#13;&#10;RgRphiISjCmlzPQeqF7bpZyuhQObw/k2SUh3u7um2UxxPjRcFFTGsnDCGgBV8GgAeZOIxTxbN4pU&#13;&#10;V4zH1XKGlOsKrP/Ll8fZprffhuL59aJRNr/9+2+CV3o0ztY5RUzoMBt5X+/29V1FbZ4vZzi8ejgD&#13;&#10;tmlZSXn2aYI4p3nSEcHfzk/z9S9SuM2xefz220ZsQIoffzwQWKL9bXz7TWbYEQpcRgSc3RmmTBBt&#13;&#10;qlYc+9NKNSYLNZHP292P++6wJdS5pXY4zlGKns/C5VwYK2InUxsB/qLP7u1mr7FEkUB1Mo4eDhmi&#13;&#10;u7bXS0jReL/4JaRU6uORHrdJVYf9g4ugcFETud99Wq2DNGABFx9b1YiQQQSeoG9+iqki6RpXXfPt&#13;&#10;Ectjs+GUs6ZC6LzhW9WIEVx4T0pxCiA3cZob6uXn7jvkVapN6unAmE0Dp1zuy90/s1z5uqN32zZa&#13;&#10;hCwBkTvPRM02FTR+DpyQcoCqQ7St+Z3lVAJcYbol+OM/fGSMpYuDppwunquaqpKhb6WYzXXGU4Bv&#13;&#10;18ujEKnwqouZ6ZVobVnhlmKTaoq6zfHX8f+rjuXHnxqsEq0/Jrlluwe1jZmHizU7VX+433lkDQuf&#13;&#10;7reH+w8EZrhes8WuL+dwwsqBjZpSNBm26DDjd0/M9z99YhulCvaXmzSeK7O5+8TbCssIFRu9e3sf&#13;&#10;kyIlwkqob7/9NvREGMAsFIVxRLoadVWNoggLATR3+44RUnHgp2l5vR56pBCaL9flNgriT2Z6HG5L&#13;&#10;zHSj09u6A40JotpQGsoP8nPxfA3p9XbOCqZKWruM2phMmvpDrarsgj7f+sNuXPQ6u3maccdWMPX3&#13;&#10;TPyI7TJQQW/OrhnQMM3XNx/Tod5KriDB+67fGtul9VAnPVy//PYXUNbNhsS83jNQMTjZBZLN+WQE&#13;&#10;6fK2pV1vIKu2n9aEJAQ1waIk0bWXy0wI99GP2dp8Tmi8Li+Pt1Gb+MOnn/pD9/7oEmCRJ+RzhkgS&#13;&#10;voEicZvYXOTKAKn6BnP25enlq55jXD3UZ/fCM/3Pf/2/cUee5uHr16+3i/72xysgiFo43Gba15zB&#13;&#10;vgV6fvb21h35BjAylOu/33Txby9BjzzZVoFDCqCQ5MFliBoLZkLKXXm96brtPj4cq7rmnrsx/vzd&#13;&#10;P3y++7wui5Tk5Y95xQ4ScnvXALkkQgIGJOte9ePtJSFyuqzbn+r3E356TNUWruuitaO0b4/tH08X&#13;&#10;B9QcaNc+1NtP384XvGOb7WYZR0HpSlqUVIw4YphFRnNGk+6LV4V8990HF5d6J+zCIgKD00scp7dx&#13;&#10;HhefU40O2VC/FlVVC6e/f/uKJBY9iTG/XWxOGMXSBIJsaPsG7esAPgyWOYQBCpJpvUyv785gqqM3&#13;&#10;aKb7NYSRM2J0FCG/LvMfp9NlnKu2KlqrTuYWl2p7t93ULQtw3qjCEtcXTRhSslyGF1MMQ8Uh9/Dp&#13;&#10;7vT6pNjhZoGoJUIrcoYGCgx4eZtgVVbv2npXJXq+DjpluOm3LTutb9u79nhs4WiOje/4bM0txcma&#13;&#10;a076/TzByZJQ5mmGpuIkQxCl4sBf2rowHI1ZEFLvb+OffvwzArUwzLtsaA7rrEedLeSl9SuSLXZG&#13;&#10;K6z2/TZOscqa/AAAIABJREFUulynai+a/tNg4f/z73/7ux/U29ttjcGS/LTchIOCCMxltLc/Hl9j&#13;&#10;QSFo9RHWe9a1dQ+Tz+W66C/nU8pYLl76tF4uPMhv19f6uG1VzfYUVgmLmHBsNwdRdbLZdqC0StaK&#13;&#10;IRqNuAF9i9P5evqDTP6hv7tex950hx4/bEWFI1X+KZ5d43NtzGXZka1/H+oUOaoh4KfzQrdHt7xK&#13;&#10;6bFym6MqSwwnHZ+1MjcQ1ufbc/vzPQDf7lopFzYk6h0Mjn46/n0GCxd80qf+gPB6bfsGUsaaHhpc&#13;&#10;Iptt6gdbTLrb3qVY1vP8+7/9qk9v4fr2+9PrsKyQ8G9fX3COsFWBofZQn5YZ1PjVPBroZ5sJqp7+&#13;&#10;+pprrJdbDA4TZHyKs8s6SFTW1QEMN3e9aORPP/9CCeg71LXV3e57xXvOK5PnuoTklrqtiJ/wvNyD&#13;&#10;ruNy/vIU1hmyDGB4DWnRgNjKlKXvm00rK5Y9i0w1fuWXN3N7scVVkn08ygouGKLw7v/mtFkfKQdH&#13;&#10;Ig82TpJjd9X1cctbgVp5Bl53IJkYEwpITtf4/jx/ud7kn7/H/+vf/8+AIFwo1BOCKPjVB3+Xvifd&#13;&#10;VkmBUTCFEIWDyF4ZvCejA8uMWHQHP8DVEqgICYHA8WY4wmhwCPzKUWoqbpu+hZLO+fp5aONiCkD1&#13;&#10;g6KzzxPx8NPmo7tP+4vXT9eP4rBwcKg/vb2cqv0J+X6ZzxEvh93+ehoTjjMehsyTW/PO4jst2z24&#13;&#10;/XGo0QjE+2+PYFNPG16NqtpyAvA8DStfziFJWXMPb3Y3+df9XTMAMOV/O3QgvT0u+zSOe4qtbK5h&#13;&#10;+elwCGD0x6iWMeC9ANgKnnlpFW6X87xpQNSBQj4vJf7/JN23kmVJgiBW5+zy+1hEJCnSZGZn1nbN&#13;&#10;8AdQIEGFBgkSFHwrDGYAZnatp7uqMjPIo5c7d4eA8yOHgQrn9+tY97969I9rEI75G7hfHOf417R+&#13;&#10;buzjDimitZsSEw03wES30sSsTqpBOj/JVtPtu6lX2ozpY86/iLbw+AaGnNSTd/eyuicXyIfIo1/f&#13;&#10;H2kQVn10xxJ0ZuViig5gbGUDRrCWi35aoPpZnTUFnGR8yLGBq7QTUbvb1fNSWr9JcFnHFrkgoMNd&#13;&#10;VVo8Z8SePvu79wX74/tZNAf+i/KlGBGu4kk/UClIKSaYi7Np4kbAGpKankWz3W0pD7b9OLYluI1Y&#13;&#10;FeaMNCkeRfMXjdPYqF3/TV8jY55Lj73cEdFZiQ6bwwml4z7DhFt86lA7nO1MHpP4voWf6qKLEm3Z&#13;&#10;JfLd/VY2+HnGy/h66wnvmHpfrAS8LZtAIUkcrUPfqPFxZu7PcTubeRZwYQg1CLUE3UKqOrIOLmgS&#13;&#10;yjkBFmj/fQT1Bl6L86eKnXBu1H7Tk88mRtSKAmLCRBlf1rpuNqfrfR9BBLVH2AiS7vzgQxS0Bs78&#13;&#10;WLxvUto79gaGMfFUBI1B09qhJcXp9TFgLLJxdQwVaKuPEmFgq1jp80cMQua2JW4VTbUHGW7rRibR&#13;&#10;Aok36EDK6p9usxNcfIdDm7nMqiPt8+F81QD6wFbHSP5jvOjkL6GSgKYwkTDc8pcv6LBME20RXrYG&#13;&#10;jWzHXc/3ned+p5MLlW/874JBQvB3v5p+gdz58XKttu4m0ZiaTRqZ/vTyfJ1X2X3Nt3tGsTy0onc7&#13;&#10;39nNbXP62MPHt4wQMPMfO0ZdcROEHPZf/r69BX35qcHnsRXIT3a1JV2TLms+bjGQvYNb5TJgG6xX&#13;&#10;0EQjRnLEImnU/LL4kUlTHuLbZe0FPdV00HZxr13bGsOTIAncfVwSuVYISOpYmre5+Y7j81Opr/89&#13;&#10;aA1ABCEVqfgO3qEuFSfODVfyDAKevj2qWjBhCqAq352HKI7YG6SHDL4verzv6pcE9qKLa46AK2R2&#13;&#10;O/Cdbdh+gEgTR6EpT4ycSH5s26Oohayby+1K5cvmv7TP7Pb3c7ZCD2AetKjImEDaHeuLfwSNhTt9&#13;&#10;beYAO+jBvB4sm+xGyn6GLKuZ2rZhrCdgyHVKl75mh4KpIDkUWfskLqnYYWwlNgakbfmEODHxgx1P&#13;&#10;j/l34YJckXbGbgBopoZ5jdsOCbmEcW/kNHHFm90TaXTpShURHlaf2stff/pYz/0uf9EUBbzOqQjr&#13;&#10;JO9KluNDA+l+VaNq5TltwTl75Llwhs6VuLgYTK7mNbaJ5egTjIKM1fAr+lgbvXlQFG1p4q37DAuN&#13;&#10;PnqFuq7T3z5WDQueahb+I4auJKyZzlEUhy08irJ0MU3yAHGc9FqX8W+mRXvKnp2+rNahrFFD2lQ/&#13;&#10;lGt3XCjoLuBOGLRxrnj1eol4n1/+hbvzp68vRmBz7Ej7oxLgWWRXcI+AHo+BC9RXHH74jOCmYOdj&#13;&#10;kA/RtKMRMP9ew0Piwyp+Z6sMj5UVrP/5+XFPwbbLQ/ylZ2G9L5RfVbvSEcKKCDWuI2n4ip2h+fnn&#13;&#10;n/WAcFv+4+Njz5ZySEcq0JLkXLy35mp9Lk6fimXINGVoLRQpMQ2JyaTRYTQImrrMeKaFirgn4AU5&#13;&#10;yLl5k4nMP1ZEZStKM6wMwxMP6B+Plwd/xKYD75TQcQ4kd5v9YLJiqgtPfkJxoeTN0zJBLCLlriH0&#13;&#10;x9Wr0+nNr+EV3xJgROEgl+0JkW8SwsqqMXNEecIMhzO3ZoT3/ATNeqOhWaZNcJZqnh+m4qfrj9xf&#13;&#10;1GaI4cfD8KGPmtUAM2su8Yeea1EIbWPxnu0CltFPY9ihdVkiI3dH0+QIM/JgZgezyCwatK0RVgbO&#13;&#10;DkbIsZpoBEfKdzMZXpfIyj4BZdI5yRUjmRalxZlvP6mo1tebYOwef3gftyEsHxb7Ii84FKHsUhjd&#13;&#10;T/zT+93qu/Ek+gb0v4kPvu7rNrnwY8IVgS2xwmwNBXZj34e4z7dMcCa0OB7yRjb8zVpg1/L1//5/&#13;&#10;WkmfPpWutAOT7mKfbM3h/DvSUqn5tlYb/sEx45X3EJ4C0aRkyrpvhfrnIBB9YuHNnTtCoKAbQvFw&#13;&#10;6mXOjjKQ5vjxRKcaF/c4KJuECpK81UAoVXGRh8VDV240bQRE/uj+QeXEZfW4gUBuMIRd3RJu5kdN&#13;&#10;QRtcaWe1+mFLkMqG7G/vikOlatm8U+pJjHn2El48EsXRjGQ4zf/qqNRezUG9i//32QBKypDHKxNH&#13;&#10;uRZbP/3db01H8p7bSb5tUCVEKRDcXpA3goWiTHTInjEsK4ADDPlJlPH3x0Y1Cw0S1eCA5aRU/dlc&#13;&#10;zv7jND2HH8f0pqgYfrfAWHSsPu13u9ukhW4++V++16DBn8EcPlX16koBaV13dStLd9uJExgbQslv&#13;&#10;Awi491nmNZey/4634atsA2+yBXw1dI7BA72cMIOwOmSaMLCN6NmbttUCyh+rSG7Gol1V0jxcl98K&#13;&#10;RFWAgIZfHgZq8OnnvxDM5JIRa+9IsY1miRuci7CC2aZ67V9wmtwOcw8CqujwDR+eSVMLtxmO17PS&#13;&#10;ZbsfHx4Dil5MFLp6FO8cY2DR9Og3axDxEdJcgxICGwAHS15za80yFX35WD3tKU4MTyXpVgz+5Ev+&#13;&#10;oNvzd4ZfXhkOFWGOdb0CSEBU8CVnT4QFwl6/H3JAkG2WK/ztmzaFzCUfoyuDgmks+PipOEQNtuIo&#13;&#10;bussPT1htMc5r6U+xbsLQHbETW74hjhEtTBbUSGk9RgehQWyLLqY4sxqYoDNkR6K0dGvKcJE5i1P&#13;&#10;uTzGXBLcSboCTwhawv3qUM9fKSunhUr2HXz7rCdsktTi7O2wrHehikSbner1eduVIe8AplLQPpZ5&#13;&#10;fUwpp7oRqBGrefz/5bBnel+o+f1DskD+ddDAKnwqt3AVoRZGmO8bR3dxg+VpjU1gfwBaOt8ZlFEE&#13;&#10;xF/+6y/l3zX7Wtc5AbdY3uzwYBBEAEInhmYnAdYGtvM3ZZ31bI3+i25T2aoct4YJK+yGULE/HHxG&#13;&#10;GVVYzG7usQkGbg+YKTm795aT8HYdOpBB4DYdQRNHPhXMS3GUXjzlBDRyYay6ET/muMxhlHPjMRCh&#13;&#10;84+avbwfQh29cKbZGEKFq54dhFYsiZU0FhmY7l5o+bm3e/Jw0guG+mcPD3+1eNIG7MVLGG+osxws&#13;&#10;cAIs3EbGq8PrbX5xb2fcxqL50K47DoZB3pyAASdQYrsq7M9V/TPBOAUCcNz/876BBQ/PO/FAq788&#13;&#10;CpKW9/MzrdzF9/AIT/hg0zhGXPx5xx6U/5QpzDy+3Ev7DCIJoP6JtFG7/PZt4Wv7CDPYlj2CBQa+&#13;&#10;XHUcMYm+OI7hZOyg+BjMzwEL3vIJv9LPO7f6znce8k5fWBXsIbjHEVyLZYoeQjtngTBaH6pNl1iX&#13;&#10;LEt7dbd0b/6dZfiz+Dklbyo4eQtwsf7uVF+Iz/A8evSNk1ie6q/LdHGlCGXScD5IwI2jzBs/4v/j&#13;&#10;r/9bl/if6v3r7eP49GuEa6RTQTuYSVqvNdTjA6Xoal50RDWRmux8HR7gXLijJwRKxqF7bEpSKnDi&#13;&#10;cUG7lzVDoAQkrb6M+jJUuYYWoCm1GpTZn4eNde2scPvjMTVl5sCDTQU1Xz5A2BjuCEjaLaKR0KWX&#13;&#10;FhOnOyFE97erL5M1R1GjiGUkerYufdHkwWmBHS0KYqz22fAakZnZzQcctYx2C/8ZVexhWosN3Rew&#13;&#10;zNrLUBQHSLm4joHXDtNdCtZs71hGuI0Q8dsK+mnupIQpzC3Pqpviqk7l84POahGU5s1tMzqgCmCw&#13;&#10;kdjcYiHDdfz3Xw5VxHK8LZ+PP4/X4ZX+refw6PLHl18LYJZoyb77/LDgZJXU6t1jZkuI8IwEJAv2&#13;&#10;EEMdYMxbI3hCOmHj/V5KnXR6Qun9MpaicCZwgCMCyOPGN/hHduYWyLyi96I4hGBCTuRZMKAp55L3&#13;&#10;MBvZ7ZdFAyxLSz7qccEkijrHcdLXX77uo74BVHqfjAnYmVXqUMxeznRmP8cj0iHGDERR5nVdBoRS&#13;&#10;7Yu2eLZAfZA9huZUF731kDoHkc3rOL7/aquZfKUIfPv+b/9D+1d+yztU3eAHAWSZtxTTF1hd0fx8&#13;&#10;oCo+ehftM0bRSQMJoseWZbBOzKuVSsmwQPRyJV8i1pmvykMZYBa4ilOuJP0Av5UnBfgXKyab7WaW&#13;&#10;hy9k3ISsBj3zY5vfpsZR/Do8dmPtv7pIvy0WWvKwm4FpJ/swRUmBJD5XbTmMIUCoWqANhw54SfPu&#13;&#10;rwfsnLO0SD9qxY7M+j5F6z8i6Bldq3bdfBj9j1La5wrdzbey3W1Qns8k/XlGNdGb52stedvKwk2z&#13;&#10;c4UBxadub17fG5fWAb90X838/YCPFQ0ULDQ4lRqYLIhLwMhjMxGjfj58x6d+iwWrWkBjsWbsAErJ&#13;&#10;zex2Y4pBLo9H8LiKbQDC1suu0YFt2jWq0xlMkc2AIRn+df8zmhOz7HAvU3UP2JGuvGe75WUet7zA&#13;&#10;Iu08ETOE5dtt+ZTHtJaHTi+vrNmLAsBssaT+TqgqBmh/uztRdURUWW3WgSJA+XB5NcutELKwYdnJ&#13;&#10;Da9gAsCV7bLxXSWG+6r3oOvJsi6VOMx4DdoSWb5vQUXVO9iX+x/fL5TKv4pEt212SZ/aRAljcnCJ&#13;&#10;5+/J5pR7VOEk85j9mALfg5eRJhNAFn2kEviuEq/L/3mVf83QJ/PKTL2uDVP0+dfm7Nzu2AEQFSUz&#13;&#10;HT7Whey6atbOARh4LRpMfrxmFQrhK7ZYrj1uMd9D8M1IANy+TmCJobSNAjyOtz71onu9/KF6GGhM&#13;&#10;23zfjOH1fIEVRNnh3BRd/OePj9cYLjX/8vv9t4DgY7HVnoauGPCUWj/fgF+XsizyXL+vM0qwks2i&#13;&#10;ezKpYB+nHYLjjc1eySTaRA2fW2RIglssnukS5beZoW1DskCkcBpP4PFAjBTFsGzuADkAMuCaNpGT&#13;&#10;NcZMCIHs6750GzNGxXnG6s/3kO9+5t0BZoA0PKrTb/Bbu1eQzJyEu4Iur9muY1ZNJ5IAQRB6SvKK&#13;&#10;02ppQGcIVHjyt+zk3kHuzXQooffzlAKNhGmWe5/WbckwFA2IQ46uKGR1+8SG+3qeMWhY+vN0GjaC&#13;&#10;V6526+Mbc4xz4AnCn3IXkOTuw1syxbbQVRvuA3bKb5lkHEFkX75f3Q03e7NR2UFtyMcA0zLiCs7g&#13;&#10;IY2UZ8cUG+HYHX618x2AND5G1R9eEC8Px7fV7+YdhCIzXMryDU4ZsZKWp4oV5ybDJhRPUK5Rzx1j&#13;&#10;6T7wnh/seuTEpvKVbJAlu94jVTDGvG4MeJI5eECwWp6hZjPfD47fMsiUQOr8E1JnLoEajJ5+3e+X&#13;&#10;d2h++79kUy0kVqzIc+7KDuV5AtrywrT9vhnPlfLeMWOMNUWjuejmhVK68Q1T0jL1NPML3Vj/aKPf&#13;&#10;9rs/w+n8DOfpaXp+HJdxQoISdT58+qf/+JgnWP8k8nRfKG/mjQbl52Svw+3JsfwFx+V2xEl0B8Ag&#13;&#10;mfJOF+fmQkQU2T4KGufSb0FhBLAoa4gEXpCfWlKCVjCCcWize1GVTFFfg41IJciNn1NVNs1t8rT7&#13;&#10;4iNWWLqV6DucqrLWOmzzp1A1TT3CRR/zZ/H5ddyygdD6QpbNT/Rhh495TvKXllky5M+of7RviAsi&#13;&#10;d6X7/U6jEur87TUaFikRiB1pa6TJUYAt78p+W68pMsxOCK3hpo9l5R9nVjVuo6vxFnjxoe4hReiQ&#13;&#10;WhUpmCqhqpXDajVrcmvHisS8ohwXXoMEaqRJSTiFARrEsBgfk62B2TyzkNzgR+NgPAQEHmAoC/gh&#13;&#10;ptEzLv8URSLgisLqNv18/M9uszltOMQGwunxoz+y36f1l/2n2c3lkZYGpJvYi/5Y1PdirA6dhRY9&#13;&#10;Mrp9r6p8129lqlMF5ZKeVhh9qOCBrYma/B0EO8YK7Vq+N0OouLf6N7X+ywely/74O6UtF2kB3NCW&#13;&#10;9/yIzMew8/U9RHVC1+G22FCnwmbIC6ahueXu57LXG0Fwv27LpQC4b9y6FpQlg0pxXNEj48mzYfGv&#13;&#10;p0j+cQV1/ZS88tmr/oLU3aIn6aZeiUrw+d38Tl/lHqBGKzH3zz8vQzKDehGZ69Ri/r49HnRbWvQm&#13;&#10;l/7NYJHLBq/+Wu1+ncFvghVslcLF8dmo0sl4V/sjSBLEPqREUckcUFuYLy8hfI/al0icKP/b/K1o&#13;&#10;+stl5WvHPVEAhmpdqvqsl82sQHLCdE1ybZcQagdGhHl9+PS6m8hKYgJyyPDryc9rbXMkcPdTf76+&#13;&#10;h2QZ9826gmXel8rrOTiwk7ttcP8pVo+3OcI+Pp/IGTAWZLPposqwhrGUaSdB2pK0ngRHC74uy131&#13;&#10;bJpN3Wu0Lp0Vnt5dtn1/cgnuXFkdgLY6hizG1pqwOt3E8l0uQISiiI9bB4amLNsN2ac9TQxBe/7p&#13;&#10;yf9IQoAk9HIps5v7ikUFH7EMW9dKQNNtPIlCwQ6mUk+YYHaG/2AHlCsEyhBTQfHPb+EMRsxqCrnm&#13;&#10;i36b70XJakW6FH09QGWg7HWktZA0hJa0FJUNYmod5wVVce1e2gW7ashTrqcFn1BbfpEXc4YnqnTb&#13;&#10;bKFU1W2eErIYYMXLy48Hl5ndiDNjeQTTWVRf2qneMujTptwjUpsZgqe5zJEOiRSr05JD5xWwnSqG&#13;&#10;Hw9q0GQWvzeDf9NoSBBy9mk1LvhwQMY/NIKO0KC6l3IS7//9Q7RHLs8ckwLsmdY2BJzisWu/39+1&#13;&#10;SHDLnS+S+ujEZzOvtEGbPulIy/2B05mIQyNbv4VLYyryNBsDFVNsKiLDxrjwFDD/Ybbynz8D/dpT&#13;&#10;GZPSsZYxNlwo5mP8GCO8XIsB5IUl0t1Lb5q7fYBwfjjZHXxA+se4qpBHE37Mu3bB7q9mWQUOg6tz&#13;&#10;IwPZsi8VhdBomVAJ9megnd30fA/o83ElzA47uRLY+pvpPHVc/6bHevfZrsUJzJv0CEDoKd7bZa4e&#13;&#10;c1pTcVnwMyGMcp/2h7596Jl2vFndD4Jzn0fytsXUFZUsq8e0MZAu/9Ad3kW+PJV4OVsaOhSHCm4H&#13;&#10;3nJX3KTbF8iOW8t6Nt452GC4pjQY0/MSj8vFTXiFmWeKfSrqNcInDRNvlNjuQ/5RN1LRyjARgq8U&#13;&#10;Hdfdz0fC0ory+kR+whOrMi2I+Z1vFLWCOOYu7OLag6A9mv2jUzvUxQl+zEnuQKA5oOg2BGetSVUj&#13;&#10;2eD/5af/MfnwuI2wIXHLs3UW0grBxRuCmQ/UO+AZhYzr4JMg893WoA0CtLhcvY+ICpDqstoWHQFR&#13;&#10;sNjwikLy02oIICDVRWktt9PFQbQgggisjv2yGUhYgTAoYIh53nxd7StgulaNdlQNBj5UUDqzqv1u&#13;&#10;HJZkwaKJR+LUdsiFSyQYxNl6jDEtiLMgJ5o2E+BSFwVOcIvwqA41L5CHOmNkA1EFVAQg51cPkljt&#13;&#10;oqFeViuL1tzvK9aU45gzLnZ0JSYgXnWRXlxGlDaWuA6SvC36fheO3ty74rzglCdQIDatK1IFitl6&#13;&#10;wFkdCRZl5aKDNFG9Gok4UYvz1IG0bGVfr3HhKerbdv/t3O2PsYEBuABthBhEyTLzi9UwxNEGSd/j&#13;&#10;WtPi84sY73dEDnetD7uqEn7QgXiGQtLDbLPR0dGiiIiEQd+czZzjxIuMoo7QRIeMMPH01Geemyzq&#13;&#10;LueAEOTGP+IWIIIuB0gQMokaUO7lk9wzjOqiyBuxFgOaqQCZmgATQpKC4jy/YU5tdBcbXgiPfss0&#13;&#10;BGSCk5hhJjgM2gLNiCsK5m2wD82EsIhmkr32MOTgAu+Vy8ahaFZpUmhEZWZtSzqdbz4lKWRbtJs3&#13;&#10;S7SIylThFHJVy/PjKmVOUe+7Ys4xUixVjfy2LHeBGuDKAjEbAiRy1gFBmMyEWKYFJkWliCAMUAnm&#13;&#10;0TgYaEFR5vGxykrdp4Hlk41L8P5T39YE50JmiO/zaN7uRVloMxMEFm1Ttu9vr23VbVmgHPU0L8mK&#13;&#10;tq2EGM7npm7XYZOQ4LJj6eanraKMetb27DacsaAwIBYhRQYiC+uirovFPnDD3MMh5Dj1i0kUyhVa&#13;&#10;KzMDgI5JEVWI8vz7mUugo+XRvi2bRHK7afF8PCkwmVU7l0hmrJ7sHGhijGW7PbcNMpuBiEJckIwS&#13;&#10;uw0zVnT0s9VJ+5SRnG0APVz0JrFUiSwQZm6ZctxaLpvs8/fv355fXjjC2QQJ5T26mLM1vuD1bid1&#13;&#10;nLwMm0V7V1ASIzECYHLqN31uiuwWp10iijAB4mCn4bZvD7N1lSlxhAwDgNz4seBAeta5eaJ9ed/m&#13;&#10;et8QnIoSbSHYzLoWX7/fFOtDTBRJyiTACafVTktNCxwQilEhZikck0+BEEKDj0gwM9tGCKMNCgLT&#13;&#10;gsgQ6GQ3WSs0D9quAIa1lIXdNgb4bt8GnD1NyQcoCybwpB8Ej20k8/2xrb48HgE0hAZjIgGMRAwc&#13;&#10;woQ91nw6HQhMeB4JUaqsvPdBsArR6/VBIPEmRhpoLXpeVp8rDuJzXz0iuowrS5JqqWKBIAUJuaBD&#13;&#10;jGUhVj0+ouVLkjIUEtSkx4oGnxgpQORzyoIVUqM7mVPmIKGqyEggQOhqg4SakyAzqJmS+95tmRBx&#13;&#10;n5Y8DyDgvniK4ZuDRbKw5WVAZNZgvN4+7fZT8iIJwWSGyEPu1pQjpFvlKM7Rc0UogFavVVlZk3KW&#13;&#10;JiyeRdKKGULwWFH0kvhoM2Ukc+o5Hn5oAfDLvoceUMkB5Tokva1UcMQIsVpjAwRZvPMREArKJOji&#13;&#10;c5xNnBmmqw3DNDGIs4V4Nc6uNW/11XKwFjlbv/CaLN6YRefEvQOcheSD9wgIRfBFKs4hrcs+hQwk&#13;&#10;I0XhNmy1Bgi8fP5kJ7/ObjUBOBRgIioj7oG+YApdiEVdz8M9OJOpDuGaM4IZF1yCmAzk1q+zt36W&#13;&#10;oqhoxtF4tDsFv+VE++b57fUPFLsMHRUusSIC7CPLAF0+AqeVXr1oCmIBBPLj/REw/PL81Ti8370Y&#13;&#10;+4iWEcpImWspgomK8GUaaYh2cUQUVYVZLYJNHGFEXHRsngcMdY5BAsEwjXRY/CBksH5hqiUr9dhs&#13;&#10;ccYUXtdx1MEBke/3cqd0HrTJlHhG5PKwgpaR1ZDSRNFt8UjizWjIoImh3R1u64LmiGFcjVG7Q4NX&#13;&#10;Sill5O3yXooTsxtGkdDsVgiRndeBFqUPKFibU9aykEBXvNCDYYq9jeei6ebVNlXe7T55AOy2GDdl&#13;&#10;hCiViWiuJGOAsuQVH843zqWPgZhIFYCcXs0dW+h9zCRKBojq19GqosaUlcquXk8xZOvp7tO8LZte&#13;&#10;uJgp5MBhpKfuuVoWTRC3NfCBAEStA6xga7A80SYXCBOEY0hj1iUVoVRKSRqtP5/vpaA5GwxFRZIL&#13;&#10;29v94kP0070UfE5kdvenfU9yyLSjGPplqTBXwWITd7wM8xSDVSAhB2pKtQHY+Z6WS/I5O4ySWWYu&#13;&#10;D9MyMSm0NowGCSoA4/3xbikJAWbAGga2EGjTAC5xAKkAlNMtWlD6y/vCCzps17DAA+PUWRs0R5T6&#13;&#10;LAPbAHYF3LRGAMHHmTP22B4G2mH5XqsWRzn5h2QFz0RgDD18X2dFucjYOSD0NQn8Y7mlGHjN27LU&#13;&#10;i3daS0ZKhUM2dX2wAPCus39Etqu1fnASJc4oa0YwEzuXkwmr9YMF0CdcZ6k80Yi8v7+XXBEEmUyb&#13;&#10;S6IqDFk5hlHHhtQI55t7A4SERDX0JQPZZb9ujvHaKG+N7EpvgN8ihbxo42Cc9tp6l5CvusaTzHu+&#13;&#10;jLr++qSdp5hhqDG0EHlEAdhg9AkTrhIY/SAlt2bzEOw/985l76nhq9hqjgvB4McyJYecQaDMl9eZ&#13;&#10;EEGYmG2MW+BtaUSiuY4kBxdWvYEcsWIueRQ2wILDbg0+gOTGJUXj02rvo8AyW6tUkZlPiNT9Dthg&#13;&#10;WUyMLcHzDhOIUOL64a6jsTAE7+uSu4Q9Mf1LGfVY112yIDtUIggaD6jGIuZ7AhRwwRbv18HXvISZ&#13;&#10;rBnISIM2EMqZIAMyTUBSFoaHL4EPdp1nSEgEQYrKjLNQFGfkzaagr3ll/ZKSjZM7fD06Z531m0te&#13;&#10;O29QpwgurQ8ac5Yy3OyNF5IVtSP2iZ0GswTqcYa2zpknbPKEx6ZU0FhrY8XR+3zzJPVFLSk9v1+b&#13;&#10;+jiHBTMGCAGRoEWavEUe2lB+v/3Y7XdF05IIIK83tELpuCg8SThEEsKybLvd/jEM+9OvYXEMIAKg&#13;&#10;x136IGvTAAAgAElEQVQwCMTIIcrJq+6UGEaUmW2KLjx9Og03l7EkhDOGcYaYCBJdgcNGVTJOpSKM&#13;&#10;3oi0RUHrelo+ttutaKuEYAQzjdxcpxrJDYJoNEGJIwTjOmqCmXJBr2CsduVmNziiFJJgJY5o2UYc&#13;&#10;1RqC7PucYqueIDIYb0xgt4a63llVKEADDBrofdWkTDtVVlVBcvw+5uOxZMAmd+Ys203jlT2S4RwQ&#13;&#10;uA0ONVjUBNecMFLC4JmknNK7d6iQWfElbwJXw3BRLZ2GEe6fLvcNYWXRCoSiKXCfoDApYpMyIpnl&#13;&#10;TXuHueQwxGwlyseqxD4Os6WSjsv9ULIVYVZRM0zzZSxUd/64HV560rh5HJ3WtKaLGRe9MA6Xx5Ao&#13;&#10;jRFWxRFFsPiF1oJIToSCIaMMNurnOeq08BpGXGVMtAlmc6dP0hrTFLvH9igl2UL6++utVThCgmk2&#13;&#10;3gBePr79oSgGIUzbqEHIWHWFykMOyRHBBJfjj/dM8ewNzQJgs6w+B4L/13/+n1AmFClDTQllYmqK&#13;&#10;jNsbq9UwOYD7T7t+E3LcloCy54hbdQj7D7qkefUAq/oQ5qHjVLu4RVrjBlZbmDdqMjio++VMCZP0&#13;&#10;c002ut8PBBOMj6ddBPgyTCQjqLTx0AVqfQrnv9ttwJ38/fzf9qLb5ZqV8FWbklcVqTfds5ZM11tc&#13;&#10;zaKOMBnRNEAPo4uC1WbLp7bR+f74uCrAwa79l90/XX+cO15/N+uh7QAXt+3Cs2Gk5uyJqmzwBrGY&#13;&#10;1/jX3W7r/X0cTqeX93suJwSYshDj0zBPAcdqS8MexrSszKeC91O6gOBwii3kUHuPyV0HE0wpWpbL&#13;&#10;MbtxuPGCOqirbZ5FxVTxMPqnKGFEgfoJjsmZP5FPKrGJZnjAw/boj42OyL5lFMF8m/BelZGdwWY6&#13;&#10;scvATR9mmrL8i4UGpamR9j/O00F8aoQaXj/kiVLVuoSoaKoEXF8DwflMmd12ql0uD8ODfCyiZq/z&#13;&#10;uz8bmG+P27I/fNrAg2nGC0GbYlvHKgsygRs48wsKxuQMgoWI16IgEWgPRlRWl7cZWbH/U32fHss2&#13;&#10;JtGIywRZkDvqiHmcIUSwq1siTN8CShIh7DJMR7l/O38kWK5oYZAqzF2IH/O7gxEV5TqxWjEUgdc2&#13;&#10;vfR/On7648drz4tt3eSurT8fA1aTHYSis7tRzD4+fgfJxDBfU+TFfl4c1G9KFduIGXp5ZjgXtY1Q&#13;&#10;h5iNK4okaqrBytAummU2Q7VT1pF637CCLmP4tT0O83D49DL9HafWVwSh+W6X6Q7gtK3dU9+MGDMA&#13;&#10;oGUNq6p98K5vu/G2aMYEwtN1rJ5llIqm5B7jfve0Xoe0brOgbZiTNo0QdoXOvRNJgWJ5DTssjX3U&#13;&#10;O36nKNvxNr7TXY+mwKifHu9N/4XTYoA67aX5eBQfqZK13uxT2SzMeRCPFJL9V5mVjPKdGWU/NmuP&#13;&#10;x08aJCaVRf7wdZ+GkOJYY5jHaURS4gTNmDY+5gRKjFqEspD0cJvWzPgDvnf7o7svbWbvOLR76u35&#13;&#10;VO3sCDFGTV9ZF6Hf9KAVbHTDikIAj6BBKX54GUdh9SyL77rayRUOJ777R7i9HFXa3nFoh2AzMHa9&#13;&#10;nEgPCaOQRiCW/5iPfYOgJgyUbP9UnfzDOLvMJXlsg4lbo9h9eTgIOO9PlSW5GB952Uac+oRCwluD&#13;&#10;4050Wcevx6/TdZQt/zHfrSC12Gltu7YbJk30ghBCXEqkCFGJLZ6Nbq2Af8AkJNlhO0fvyoIHwt7P&#13;&#10;r8W+vGxXlVufzWqn5lByfu+1UKpGojHJliUy5h4AQRtFiSQHSqr+7Ty1dRHtpta76p6ddzDlGwpo&#13;&#10;CkIVNROY4smtawx4mFyV8jaXIF2RgkyhRfTpKWvHhEoJiyIwwAnPHugHMMUEGPVmG+7fdCyz0ylr&#13;&#10;BGgRMLvfpgMtv+U7xXydFoLN6CZI+epyE808/c4iiquHVVngDlJhICLTRaD68n1u+vf3samonL7/&#13;&#10;WIgksuu4rBP4gLqDNcAYSxFtnSMkmJofIFWg3zffPv54LmtGkTFJil7fCXuJjgNN4gpgu/h9XeK0&#13;&#10;BE0So4aRldhiLGvB3r79DWmmsQeUT8YwLhLO2rlexHtccFE4iDAFKpcnXpPZkAZJqgkrHOI5eeGo&#13;&#10;m91zo/q69EPco313ClWil/ldY4ubss4dQWIcprLSxEnV7jYM693otWtgNUWPCRu1WTfjN8YZ5pwb&#13;&#10;syGTZPvcyA4uAT7xjHWCc4GWumiJ4IszJGMAdQhXjqaU9jGDeZy3aRwshBWUXePeuLWWAiQ5f4P4&#13;&#10;UHKUxPV9A8jTeGh73uzQ7HHTf/24LqenQ/T74HJVtT4NPX0xOrX9S+BbdNX57ZEdRnJi6IQJHcFj&#13;&#10;R0W2gQEcE9q+f3/5+stlNXVp34eVZDCeX1UlOTls25XhGeV6m9d5HvsncJ3/QDhyyd2C9mWfmbfY&#13;&#10;5JjHvMjmlFnb2qDTAMQMQFNwgALDXjoIHwvCim3Ulep4Ht8//+mLxU7BymZwXueDk1WDHGKGqsb+&#13;&#10;vq4xwFjv+/RQDd+WZbBRS3i8T7/FnFZvD7ufpnFqmv0lua8FsJPtxG5DWn7q3y+PmOEezaj5fJ2n&#13;&#10;SlKaNKGS0nKi12XYuMguTQsTZWAJ5KavyaiDRAvYUgd+AV9XOwemY4KvPybnU8CwEIyCa+D83ccy&#13;&#10;4oW1Plgm0bHXAldhQWX0ttCSlxQUN7mtUyjLHgOpxQwTbZL6S/PzWd8Ide0OzG+ljR8QxnW4qXr3&#13;&#10;qXkx2wNxt22phTpiQLuGUN7jeNq1Ny2bn+gy3PtSrmMppYcmmttykKj2wk+jALbpDr0QWYd9wect&#13;&#10;wNUzB7RAq35QADjILqioMATYrg6SVcZK2/H++BFZA5GYdUDpHFkBhYyAKwQXoLfkLE8RTxU9LmYA&#13;&#10;Mh9NVyJQM+AZPHUnuKQWdtc0xF6ZzX46PB+4KViBCjyC7dCjYLCgeygitmS53ytOcGQbJ70s/X0p&#13;&#10;ix1xP2JJjYB1UZptTcGHwApBczIAriBhG8gY/Jxzvx1zG1DWfcOTMRxFCADIxYYIIgbAcQaoJifp&#13;&#10;sTB45QIBLRmDOSbqWNHp6DW4K8gKIMEY2OcWVZsq+n3/NZeW2MAyiuuWjsfmD0FKuhDTydptfh7W&#13;&#10;9pQeEamqwIzJMm0anbdzKAwKjeWgq3tFGKKzlDglIwjnjhjjEZfg+lBfas4JYzix9FiWqjze735N&#13;&#10;Zzo2zgDjL0SWCEgfhFdLGkXddETwObKn5mB4nOnKtrrdlxBiWRFIQMZZMnoQ0nd+thZgBaL93O+I&#13;&#10;SEyBLpZ2NcAGwMgGdUD4PA41oDMPmTEg2eTvPDCoUV4BqOpAcPbb804ZxCZ7A9zhZNJKkkcp4Cqt&#13;&#10;SzuyAiAK0ysIeWmfn1Jdo5tbZ+09ErIqcUS4tKGyFfBaF1wE70XUU2ndtiETim4HCUkRvFSN9Vsw&#13;&#10;ui156dJtnHKy0Vm4pRWbuq5zRkuENSg5LaB7H8MfPiWboHHm5XN7fkxbREt6qLFw2OMqq6pLB+ig&#13;&#10;xTO0YvHTXAEcFGcpZIkcCXgK27qU5a6uj0Bxi1z2ECd6AAcD1wXO/Jrwkd/H2QOUZvcIkBTew9sw&#13;&#10;p37XbrcrtBvhNReMFfT6Dnrc2HXddc3F4ev7TWJEo8eMvy/aQ/hxe1A7y6a8j/f5I5D6BYI0LWez&#13;&#10;meG87hSpsBtV2yCZ5hSmuBYU1/3bYzh15LkWm3dAlIu+4iX3ogJr8FgEMDEIJGUUmtFVZbcjZEUN&#13;&#10;8Dnc7w+6VsNwVVgm7XEn9RWRtrk5z5L3FgC4EDx7D8uqf8w+yAqOS7mvzuvFzDPzNUHg4/q+E9Va&#13;&#10;lGa6Vjjm/EfQhiQJZpJOFYZbMhfPD3tD7PzAycqyN2btqkZg/rt+JMU+7DQstxZ17aEIbKNQ/WGB&#13;&#10;Up3zCDN7sUNHGJsNqFfA95EQlOeDopdhZKrJflQ8Ar2GcQ7WwWq/mplKpKi2Qt7W+z4VNd/nBFy0&#13;&#10;iQPLb5KRQ9uM6+RpwixvYcQWqLr3lgQtOd3KY/O2jvWujR7nmKy1b2Ztqz2voUmPFXaFKhkVMURV&#13;&#10;TjmgbYXHzwUF6G3cdj//p/X+7ymqdlerRi1TfqkITMlb3/zcQFZNY4Lzo0S1TxFgZO2WNy+6UuMo&#13;&#10;g4LCVEXfqCP+3//L/+xoXFgA22FHWbZrJ5KOctyfcdxeCvqhbeEz2iAxwhFDEyQoF2ZjgHu3VSVJ&#13;&#10;gd7ohomr2XZlOd1iUbYWxUJQkGUA5V7e/w4zZaDn6b4mAEa7mo5VFqCwPTpaCZtKGO89Uj89Ezr5&#13;&#10;/DQn4bo9CBFimjaYVprII2+eU0gEUdQ8BUf1krMrqwrrlCYPi7lxCIH2PpE2r/r+44FWc5TFkkfl&#13;&#10;U0GyC871EYPz9B3aAi8PDjFnCCzA3M0RVHIBQNOlWgTayvWyZ88Uoqon6yVaR83mOGX206DDF0Kq&#13;&#10;DIgu4JyOIfgyh4YC5hO0ISGSyJqMqvDXW1CTG8u6QYpd2Xlnnj1KFvpPvv473a1FU4tHsTB79SI3&#13;&#10;4bqKX+coouekiVBVhYQ1nUSVzgT/JaV2KzzHI9OQPMSzb/0mPZ/8aSSmeWml0atz3h4cuVZ5zSPZ&#13;&#10;NJwv61gedmPo1L6YotXJFFj5Y+pyJX44IY4WftACZGwe94fCoORg3iOf38FOnW2gnHLmAzCQQuf7&#13;&#10;hmwF8AqbottBjcnGrEjdC0ku4hUDQFWOnIXr9Zu8n27bGgEA2PPc4sdWSmmfJgUKQ73pAQL+tPtC&#13;&#10;EKYZIGego5ji1c5OuNsrJrxleR7gUwQp6Olwf1sfZRUh05oR7IoyFdU1gH5pkyQMUgbdhDZa4CTX&#13;&#10;oHVihVmGloPtCZR65zLDqmUNvHGLGCeZd3kLMd4G19cR+N8RXgoR6LzFHTKPzY7R9v22ZVwQ1OEb&#13;&#10;mxbgtPWJgFwa5wHDJ4LREd23ZRRNjRztkZE+PtW78TpGUKru12c0zGvGZTcmmNKaU2FsSjFPtQ1m&#13;&#10;dQV8cytaQmJFxIzF+W0bi1o1VbfQB1JYGoT+thXlAXm9YjJkTLOpneXGj/rldkzrdm3KjDc3J8wO&#13;&#10;+wfy6NFYugEXVaQDseCiNRVXJhoMRUR5TTnU5cnA61pfkaStw+/CboeckWHOaQhYlmWA0YaJqbzE&#13;&#10;GkVq9WSGi1hq9bnGIHk74StPHxHTDdWPiv3ZjqkKajdUBVFLyd8lPQf3hImZhtPh8P2civZTlsUE&#13;&#10;UBEwLFMEzhS5kERjcDWui/zs70ueYp0GZhERPWNVSK6nmCYsCRf5tz+wofKaN0qVGhDPScJsHQ2O&#13;&#10;3Jj+Q92OpnnTuRU7ePPK0qAXwRLc+3ptM4UGu0DeNhITo4tmwqaGoCHe13podzEwmfABxfd6rlEs&#13;&#10;nSa596LsaYDgOlNdvwNJIWR6xWwxy6Vv+b8tcRI4Q+EMWuSjPRlvXLB8WJmjLBOMcC5Jdlzwpqzy&#13;&#10;KuNOa10Vitr/jyD4WrYkSwzDuv3e6TOPva5MV3fPAMMBBDIQCH6CnvgJfNEX6CMVeqFIKQhw0DNt&#13;&#10;qqvq3nvucXnSbW+0lnA0tk35ev5ic/r3ch/TbeRvcDdZZbOaTtd12k7K9LtGQMkSyPKGz6Znj48u&#13;&#10;NjgrxmAZxSmh5KPKwKoscYhtnVVjgUsPdcImeszW+++RdassjYRM8uqm6ypFZQXOQnXnBwVQyp3r&#13;&#10;Ix5p0U3ZYkt1ZbeM3S+X0ZH8YmE1/Bvj0cJIKK24QwEhn8eaB4cZ9kEeiJ6cMTDWMa7vcfiCQ+jy&#13;&#10;l+XFggcwmLb3RBuzW2IFfE5SlhVp7Tx3gf29fXPkPilQqQ5sldEp4yu8ONxdoRrjrfd+ZVY7OTIw&#13;&#10;iwcYZBnKdTl9O5pKuZz6WuhvBOgEoHAO4xQgB55Ci4Fmd4R5O/W1k415f1H+Ddt7eGcASQSyjLhA&#13;&#10;qztnjcQeMF7g1XSVUyCc2xmoUJOmp/Ptr08JJOvOKG1pWgTY8PhkV6NUV5LnfL1Fad7FFoyu4N7f&#13;&#10;D7zDiljCItGbcfjl4XHCuKHxqLC8JJuDyY1TBp26sYXNjLvb8GL5vAqUONMglEoyzv7paR+9wqYa&#13;&#10;2TFyBeZwFWBGtA+IhyVsut4AgOtWA1PQsiwQAlP6mPxrDoWwtS64UaTKHtgglK95tg1I6Dn3O+kx&#13;&#10;CD7KYIlsSzU/oYF1nfOXVR4mXpqYGwYUtw/Lxku1gTy/+aqwC90Nx171w5Q+ryoah355gkHRZZbY&#13;&#10;xYTKcZ4hyN0MsNNyzJaIYFlHsHJr7vM6Gd89VlL4C7eln4XnkPAvp0NEI1pknjyJ6ilrb/NREEeo&#13;&#10;hXUWgWfI4z5vPCxTVqCSfcNwtSBMD4eJi6xkHQDcOjihgwpTU2SNxjWqSEBRR7aesINuZLlaC4YF&#13;&#10;lHeWrS/omSYBY5droNdyHZYIbjHSm+D5NroJphN0zlIr4TJTvbKDjkTilS51ZXCYwb565y4vx9u1&#13;&#10;qxmw40I6X2RpRWc04CX7qXwFH9v2GZaSaZVOzmzj2yHEhK+rnc1w+VsFbQtsHeobPemLKIspMJ0k&#13;&#10;LQqQlfIVyLWdUy3ZU12GFXm1esac6yZLnisKUVM+wT3ol0rbUj1C7Yjx1Co3D6t2VVpQ6OjM3XE8&#13;&#10;NXXpZ9XUexMWksdbvn3p4JDmwV8b0mR0BLe5cChZqZCZpVqv9sNXjpvyDRxGFOtsCiRP4uFoGc9P&#13;&#10;yRqUIMzi1/RS4pYcEswwhBstYc4XKXWVsYqTW9Egb3Eq/MAUeduTaxlLfy2kfG06Osy3oeGJaAQy&#13;&#10;ecu2d65Kbva3KfOVv03Se5vkZNqnAhlldI9QTuwVmZQlgacsmBnZAJOa7SnzUMlpva4Hn+R6HOWJ&#13;&#10;63T8Nq7qrK7j+bkItebYMjh/C9PHICpc1LG189QA2UWYjuPPPjbF03wEgYPRCCyyW993qCnwSo/S&#13;&#10;WptkSTh0zhGOUEFbm4CXPpKrPrESBaqeYBkoNsrZBZbCq2jsaegmDKvkb7cuyy7aou4jSpQlVA/T&#13;&#10;qAtg0LrdCD9Z/Gkw5rxccx4QzI23EbK6dMYjmcSTbov6JJzB47SB3WQG5F3DKILjeKOQYYmS1rpK&#13;&#10;KR8lajK2bKXykPCQLWVf4pCfBwtNKR7Tou2yKGQfEOKC8qSvcj5G5xiCifoo513RLYdRbtZMl/NA&#13;&#10;IN1n5djoesPbYbGmKnjmtPkdpa5gjCFIId5Ex/MKOTqe1bKK1mCZEuLxoLL7riv9CObaLSaAyFu0&#13;&#10;OpKhnoD1tcmlRxL1Wi5rvUnTPVUCW2jDSs6GR/ax2zudRqQdTipJ1D97YjyAnmU0i6grZo8cSm0t&#13;&#10;WkaI6oe6yNCMhAsoMJ89K71tHrbZXYzhrR8NEggl0HyD0LFIEk0rVSHCYlH4NDYrRxFY1as2RrKm&#13;&#10;CAe7ITsex/5lu2qhD3XJbs7LvMP2UiuZUeFizBs4KafkFBFVuJiAxOWMTCKUTek6wjeHxCq0owsT&#13;&#10;gecEp7o8BpUt1552wPM85jCtY9xbwAcbtkLoInIQ2gAdkagBk+9JgR9STABYnJCxedO4GKwJPG/j&#13;&#10;ZJ0zAKYZVztoeU0vWH/4jeuMuu+yEFMBehSsspDVXZparSBDNaSXYQI3Hl6oejhn/DR9jzlr1mSV&#13;&#10;sJHZKNmZCuFWAAtph2La3+6w5wGxOm2HqPOs8F/nuFBIxGwWBDO52w8QxIITiUNZlRKseqQyn/Lx&#13;&#10;bp9dLLHDW8hmXw4Ibx99t9zYaaZOb+lTpwzVlqKAiCuysgICWjQHP9fEpjTVogZSF4i/e79cPheC&#13;&#10;ZdaGtQ4Zg4zPFnzJU7XcNEZkHisufs0c6WztG2CQHrVRGi8BWt7FgJO2VZpddJFHrAVmlueV1Kgo&#13;&#10;nnlk0hqelYVzUE1tUUzTCf+f//G/Hp/9dM6L8iw+rQLml6OhNxLBImDLso0M+dfTL4/flSS7XK6F&#13;&#10;aMPB/JsOXjSkyCo9hGfmKrTFVDr21pSkxrUF9PUW/y7D+vLtu/vsf9x+v1t9Wt6mIpbCof/29nOz&#13;&#10;2syLXGlyDb1HWa/S3hVvLJwuc/ESjcHbh2ZOp9s3YsJfAgEXryHqCaJ10WFQ3Lv8f/30parvY4mf&#13;&#10;385Zvcm77UJfZdiGGWxSHva33Q//chh6a3S36+jJrFDuh55CLq8yR1X9ZPO7J2nNbtPdIHXCpZK9&#13;&#10;+ev6U3r5bajEStD1T69S8NIp6zhfvStygLeopLgt1VjnMeH59Wfw/Y/8t9//78cPeNsUh0uvCdfT&#13;&#10;OSa4v9/qMLaA0LtORLkCcjftQR3P6nr//ukXd7z7Xe5S+jae5ksrDcVshaI6vFzXvJbPL/mfWnpO&#13;&#10;x+l19SG7/Q7xPwLTqNaqP3z65+fzdfvH79KZ/I29YTJ9XOUZyp3vruchw8wPvc3w5nHVKLKDpbUW&#13;&#10;5iigAxl0HB26oLjrwPJWVSvLMOn3rajnw4nquXn3BwXhr+Nl90Lvw5O+6MfNLstev7x+vdzO0hlu&#13;&#10;SdHFC5Ls0+b086FqH3n9hLLTnf3AWfz69q8yvYvu9PHH97wif8FT22dqjm1538dwIEbVnBi9fff+&#13;&#10;ulx4Dr/POW+fpmAPy7iavHYwa7nl5vYSpy+/vd91q202J19jDfrXaf8JzVN02MlCrbLjs8qqWkfj&#13;&#10;UL8pYVMAeVGwU6hXf1/ev0rcGNKDG/6U8y/0Qy0MTL9drmmS3W9DyT1p1BezLTj1p8/CxQQRAKLM&#13;&#10;Nz9b2tIhxSbgp7u8mW7PP959UC8Lg7xWgh7DnhIFOTRuOD1zqp5Pt/XunrH8kAm7vNzfPf7tp59B&#13;&#10;ERCPq42YuGzVU4RpNuNGROPutcGXq/0xFfn7HIS4nIe6L/Z/2hgz99J/rP8D8XEezma/O/7tSEsh&#13;&#10;9qUSY2xpKCSrx/VqR2B7HdV9xXaM+8Eai/rkz1FAwKkB0r/ikxfN6lnPa7UQ4QUY7oT6DJXHyCKS&#13;&#10;c3ClMAAFyXRUUB5c/fDh13k2DG5RB/MQ2uX5t9+e2jv/FoIDVrTT0OcEwiYGa9R8228bfbG4XYgP&#13;&#10;hWRjkkDFx+q9fH+bQX6bBnO87Rrevy01EPLrpfww36DbbnAOe8cK6Lk2MT+gPB+ZD/6m7GUhojCK&#13;&#10;VvX71MQxUnMd2gh/Oy5s3dyUVy+a3q+TSHnL18zeP9LZDzYGv8rI/cPh+fyAtvsfZg5zcpw+uGLh&#13;&#10;JpBbyvv+Ftv3PAG1LrJy3HP0SAW0pLfn/qaOzWrDaf0cDyKQbLLeiDFUec3WHT4O8XvultmI7t40&#13;&#10;9G/Xz2UjyjY/LoeuXpMgJgz2UeW1uCW1DiCle4oxyyMR+XoDk6TXLx45lQX41G1e+XgSA8oxCMkl&#13;&#10;bJe/Aps7uc86J5ru528vmLWFb34Bw0wRmD6L8pOdYn8clQ2rJkHGAqz08g06DC4v+e215x/gf8AX&#13;&#10;MnUw5p4vct48bBl0N1c3Nc/5ErxEvTbQ1t/tx5FE/eKmGRg/duVZGVRuwTplACuvPvzxB/pmrnNo&#13;&#10;i3XO1yVw2Zf/ua9jyYZpcRDnZXF37HXhkHE44izSqnGTvk3ruqUfobk6LtL9ffE2jQ+rMqqx9gqC&#13;&#10;Z3qPpj287/ZaLg74Kc6FoHz3nmV6Ov8vh+5WzXK34a/Xw/5uzz3Bs2XrqT/MygObiaGejtavdvTu&#13;&#10;IV0vbZNDMylRVZv7P5y+2vmAJL6ax+LFXo2Iu7I7/nIyanr31GE3kKFp8EpfQr7N3dK/q3NO3fPF&#13;&#10;lRjdCdqA3bfLT1SQyctm2vHpinD2+/V0XMZKkDCdT/ERdQrdiSv1fhLrZllIwg8r89tfzfop6RjO&#13;&#10;E9VdRKxqdr+o11C0Uoa2XjcnfrD/4277qIdSfRzqsCWL7RZAfHFA2fb9DyxbNgb5wGj7rmokg3cT&#13;&#10;tMVT+3Y7LofICATYTN672wJMmt3bf777l8v522xf6w+N/TY/PJWD/qvvun0/4wJlH7oEsRps0LDg&#13;&#10;FWp10/HT7etY6uwxTfPXj4/N9YsbA1MIxJp/BF61geSClCvLsZmFuXTREdJqELCdcbV2iMC3EJfu&#13;&#10;/o6af//ptasjw+f88Z9MX90+s5zNCQTEWMIYwtf28d156mcvyX4C8M77oSRqlfsIkVc6UNR/HdhC&#13;&#10;2RWnPa0OX8fD+X/7/s+A0ePzpeOrPGQn4inYjL29yka0tVno4dfZt6y412RVfev7kN2oX6s3lyuG&#13;&#10;6iLsv1SCNI7ewZV2UGE8ejXToW1XwOL0vswSEhl+99QuUJcl+Xr4sn6/A6PRFqayTTswvCK7ROQB&#13;&#10;SPq4/Ku3Rk2gWH/4rvzDNJubkdCVr7Naf/iI/auOgDB/uXzO9t2aJJeIhMVqeHMZAtJzI5ZM57Li&#13;&#10;OrNcTtyl1uZbL132CO+ui75AKCDv+J/U9WbHSwd+nM7HlrfPspqkRBgn6CgYxUlxYKw74pMrrBDF&#13;&#10;zmCORsn7IXkxLDzsQ0hLW5JfBXHkHBH2mkyTBRbGAF2CSYWms0XVkmIz1xFGnqbsXZFtqvO34/OY&#13;&#10;iXd5dbD2bvtxvCrF78IKZJzL49sajdN0yXi2Q3c4WNAUv6nXHzc0e9WLhJp1XYmgqaW0GmhFyplf&#13;&#10;YRnXtbjXTxWvL+fJzm+rhw2T+h1l0Xl1I6nrfg29qEzwrlmtrrgSzy+Vl49FQJJDk+9YXszzCQvv&#13;&#10;MxYx1uZkckR3/YwYx3zz4cSEfNwIZstBAohIns3Hx0H3WVacjseP8MFQJchWq3YmU4jUSgp+DBu/&#13;&#10;cs6t9mt4lIXKz+clL7dDO5i40kkVHfi0+s/T81uO0pBfgWGR282nhtSb68Vfxr5oMoiu32bTdLvn&#13;&#10;51O+D/Is//RPfx7DNetXOQVFYV8l5+uMR0LnKCmIdGjvt2en47lk/87d7+jhT7c5NUGdoTu/BlhQ&#13;&#10;56KmGfppuKy7bTK6CgztC3ArlUp1kbH5LQZKeb0p1Nv8/azLm8b++pLQGeJCrN5NDd7nBcNSwJnd&#13;&#10;5CDlQnkh7L/9cr57rMpC6xN93DeTMqvtI36HhIrT55kciG4vuGBfrv2m+OejvmCRP799fVoVMSuH&#13;&#10;y1UQqscBwxk03ZhX36X87fbX+3er4/maerJCj9dfYflQnJASRTVcFE9CATBSCN5t/BjR4S9//6Uo&#13;&#10;kK0AACAASURBVHF/fqWi5hm9T+lp4XADkAg0t+I2Ep+FZr96md/Shz2YJPQo44DT24Cm/MMdUGrY&#13;&#10;/X+oyT+/KUlCtmRVUZ7Ob+oBBQ/a/Mn03N2fX1/+/cOKMyemL5mcQog4uRkXviK7dG34ppfPIwKR&#13;&#10;1pnl75FRP6w4iQOga4RqFSkYv1ZNwXOYktIwDV9xHLF907eyNpb/9Le3PbgPMjkNMSqnmH58Wutg&#13;&#10;YUabeP6NrGMJ8h0Kt92nv8u1vJAGzueXxw9bh6N1HR6KXLKdrX9awXUDM0Qe2XqDYicnfj012xUY&#13;&#10;O+j9++8fB/8/SZItmOn5Wa19oOail+bDu9svtzyyUuwup1CsPvXncF89ieu3AzpAOD7uWHUsJqR1&#13;&#10;33/cbOfDNDUEj/CP5P3/1QzpYXtZHJ/asXX9KDMu7Kr7ORlfyHLjHayQLSxEWbfJwRzuis/Y/PiN&#13;&#10;yNyRBf3h7k8qm9Jk8hpmu4QhkdEAIvf3+dvuGf9yzaNNLbe3gPb5WFo4nhr2kE92peJYE/RTj4Ch&#13;&#10;W0jc+nx2Xf7OBMMzlxe0KzL3+XLc9M57oFL9AVXLaQ3Qu3z9cv4WMTNwooXz7uHt1ktgtuRx8K8w&#13;&#10;kZevFz38ELKTAbbebAJwW/Qdvjj6rDNTSc1Svpv573f1j7f+dX+fXFSHv8SnuwLAzyrbub+45OP+&#13;&#10;3UN/dm31EDRcP2TPp2ldi5ef/jvN/5lCzzlCYCmv1Vud/frtttv9gP/L/l+yMqu7nFIcU5gu567g&#13;&#10;CDK6LqZ+OB+eMba4WwFvw7Iw7WnyBNKKtMt1IZD3l3G/3eopWGtyXilfpiVN49xWhTYXpSFGrcuz&#13;&#10;5Xzo2m6YFsNsd//eKVkIyoAhDuSCKT0gGLbdE9GQYZrxPOMEBU8yUWxCk1V5gkVZIM4u42ISJbIv&#13;&#10;eQa8xZUTdRuManLq/NKKFkEfsA60/+X3gxBAq4GMQpowzEtbZwERLkjb5YNeAHbzOIAUg2PQG8ao&#13;&#10;UlbJuC8+3m5XmiOacoiDT2Yl+GWanQv9PHFUDUbKFGFREMzZ6HiWsab8crgJ2mBLUZnKIKz3AUan&#13;&#10;FOHYTYsetEvcBy2QUCeZSppJ1E8DXCMBKsIjpEagpWY4OlxUd4s6yRm3u8YDhegGMShHgyg4vl15&#13;&#10;Wf71yzPwZrPJrPc3m9xEj+O5yHICybquNE5Szqq/BgxZXZ3GpSzwNECWVUTwBbtdlmvpjQnQGNXa&#13;&#10;rBTeOjVa5OKubpo1hgEakSZsL+f5D+9+gIDWVYsSGvo+RxwpB1DnI5J6SXm4fj4inFIInsOqKMbr&#13;&#10;VV3HuMabrCu68vn8thZg02Z+GTq2CsNilQ+eaGVPl4VhmkHaFXd9kAwkvGgE6yqhh+3+7NQYppyy&#13;&#10;DPFZpQiCyLOqLRXUBSCCgbbkiGUQ5IfTtMmp94yi/DpLaKDBDtaZBtEN/O3wnDgHDD9gjjdsdPZ0&#13;&#10;WRjZWT1vdmsYE9vfXaabTa4UBVHAJXyVI0ZXwLNRL6ykuSQEhLwmz95uNgSh9PTukWG2Ke6M9v11&#13;&#10;isSUVaakIhgRWGBA1SBHq40PHtimLUgkMEeBWl6zOMlpHC1IuC1yzIbh4Ja5W+/GLwsg0ZMogbvj&#13;&#10;rXLWRB9uSzIOBpCzchnUPN+yig9WLrdZIMIDRG2+LtcAWFEggnz0GYSAI1SBBGix2rdvw3OV3zON&#13;&#10;cscdWipS5IQgkKIFq6IBVG8f8sxnGUcxeOABbgqUKAUZgylmuqV0y1cvJ2PitS22dsY+cNfEvCqU&#13;&#10;kTZRQEggQIehDm2V0UxAHMbAvaCsrTanRWaeRumCgnNAJS2UVIRCAw2gGLC0LfIAYPSBUzz0/Rz0&#13;&#10;fVE3WNS7puIWabmp74fTCJDr9SmfTX8ybdUyAgHOx+tbQdjt3GsSfaR61pkQrsG4JofxXOLKDsGZ&#13;&#10;GEKaFg6JXfzsQOC82GZYIL5cp6wsCBbncUqZoDRgamZ1QaCiK6Cjv9yuENOP7x/AoOvIJgNB8rfx&#13;&#10;mOdPxrgEWMZL1180wMYZD4BDug3Ye5C3XcoXH8ylP5ISMVs7ByPLcsgghwnzyRoQ3TRJwlFZ09LH&#13;&#10;iHCW0NP+8eT6VlDqQp5niWTW6iLDBjF1dUWRFWUePDJ2Eg7E0bPIc1qPF+mvc9kU89gDDBjGyQu+&#13;&#10;KvqwMEeU15vVfVWuIeE5ZtglEn0LCdQqTdMIIyM8JK3s4BbPhXUi05Afr+fNqhuvb4GumdMwgypJ&#13;&#10;7gGPJmu3xxmosDhrCCZ60ciD083CxEvoIKIYIOi9G2aYaEZ5I8o8wOfligHgKC/rPGjVX3oIxdBL&#13;&#10;Gsj4diNlTgEt65ZmhfdiHkMBxHxcooW2tI5AYsztZgEhhlmBogaSMm4DKA210WYFV1oGQhNNPgSC&#13;&#10;2SyvIbjovdNmAR31dpuJF9dXjDuT1s1OT7Z+3OrgKQTr4pHRFKnJuy6PHjsPZCioiDRhnl8u133V&#13;&#10;0qwUEASrMWqqvPv6+3PzsEFCCcj61x6hxGFMLuY5O72Nfg7JhYJnFzBvVo0aTv1LT5BRyQNB43Ij&#13;&#10;gEivLUrBRj06xGEkMWm42bQApO2q/On3F5yV2/1HZ3XdFpMcIUIMrZZrbyhVgIRBd5QknJJAWhk5&#13;&#10;TWXOBGU1LYtUj8+6EiXKGEMxqIkoP6SIEkOQm+GcC4SxkZDghnGHaoeCmQNMJCMhGQ/NuqpZAsxT&#13;&#10;FW20jjOSlbQwmXYxCcEyqhJI3u7qkmSl6T1CqFk9WGMwNrfzcUfvsnXOGUcQmehZdJEWgWQjQ/um&#13;&#10;kmYK2JS8hdpRkOpOjPMRAg9pqIp1Lw/+Jt+VKxtxvdnP6oaI71ZNCsnNabwuVikHXbvpknUmaJgQ&#13;&#10;xsTYWz9iLdOXX543GQuEC0aNnYRAHloftbMyQeK9hjBUeSZ4gWmxenjQEY6nX5M3q7zmOWV5dZs0&#13;&#10;cQMzaNEBt1vOQrRu8lo0BUPrVNAofQkEEZk1F2dnH4T2Who763ifqBQxIhIdDyAcllPV8JxnKADc&#13;&#10;hsQiScnIWWCUUUw5yWpiksvzjEM0+rQE44HOlF03j5yL6J31jgK7zCd2t1khWOTNomzb7hK2BqRi&#13;&#10;3eUZiSAQko2jvEQJbAIeykuviYYpK1gbx+TGoJYrLa1IJFKkxoFxYCIo6w1JQi9ggoeIoF5UGoG0&#13;&#10;mjU1zJCcF8O8S6Fdr0lOOUTJeBSzZYoG+SBAClbO6dZLDxCgsRRtpInkEGgFQNLe0rAu6gIgMMlp&#13;&#10;DMhBFClwBCiSMsI5j+u73MyGgGwZx5IvGJXWKM5gxCyHbpikXjzjzX5XQI9LtpLaTwK6iACGu5ob&#13;&#10;K7GAlErwLYYQlHZ1yhIH2a6dokHI4ERzThDCP/36N8ap84FiFXGRU5IWowaV17xsSutTwKarc6dM&#13;&#10;U7f+plce3F4OC9WMVx5rXvIsZXrucUqc08hKgGbvtDMThaJpKtbxb7cj5PzW96v1JqAW2L5qcoi9&#13;&#10;yDdSmeg0gn6JoxsjIPFmx5AWiyHJ2TRPHpIYZVWyapNZAFfV9nY4RyLm2xi1qWkxQMYzjpGjvv3Q&#13;&#10;dfN4dlGBmMOSgIx/fnnOoPKJcVyWrLqCiZCszCo1HR7WGQzm6d2dvN4i4MCEUmTNek2TtxYss0LT&#13;&#10;lDJNM6YN4CBO7uaFofkyhpRctLPcd7mn+TTqKGFNcbmxCujYrWFMy3wLfs5F7qdTRMlEf2GkxqK/&#13;&#10;XsucO4yoSlY5Z5PIKK8zA6RNc53nHG70jKsMAJkCSu1+SxFGLqgpCF7oNK/LZr70NhUejaxiQLCg&#13;&#10;FOFwvEmpjWFTSeoMIyiVNREnnZL1AKsQQ4KU5KLNsEraAcRLh+ackKYok4v8Dmdp+fHj3XBZEOI8&#13;&#10;zzxOMLrx7ZVQviy2JLmhJNo5wy4hBuAlRaNudNflszTSgnRFhaiVXQxxpluF4XnozxAFm1QhuHHa&#13;&#10;zdG0mMGQuwAwyAiBOJKCuv4SSyoQKjDkpJLDkkjy2GJjfFyOw7PHqdu9RxZNx7kgeaCs7YoEHcat&#13;&#10;o7go8NfD/xJtx5JPclz1NN9XBGZMrJ10ZTDcy4d1KwNcRhtACM5hRJVPzkVqaZ8tRZFd+9Nkl7zJ&#13;&#10;pVbBAUipVoixZPXViZLPRGsHKT/2p4CA4HmFqgD9bCVpSzWOddUqNyLoFp+QM07KVPJ1ZNbDwcSI&#13;&#10;iq7CKBCMaXBmdLM0aVZh+7BnKGWb+k3P8nVpWs4ZMGPMPSSxjC5LXX5fiQjB5dZjI5eDBTjIuBDq&#13;&#10;Q8ElhRzZaCae4dt0myhtaWmDzMpylOzp095HJQj+RR5DRi7LEBxkBcbGv+/ubk5R6uQyl4w5VvG6&#13;&#10;rkWDI8P/xz/+71WbrTZ5fzUwuIIh4OdZRdqtopGP2zrL7S9TFCmuCNtEDxPSGmWwXJereVT7u/u4&#13;&#10;6GkOglfLnCzq1iLjhAiUNDXO8MMXpQRGy/Nmv2dVO3N5elUcA4osQlMxCyHQu09rCXV6ZcwhQ9Fy&#13;&#10;vQSjSIiuCoDpOC5kkh6Ly3IT9YYU62x5Jg4l53AXmt29V6MbTy7AMC2iwQsaEVw2d0/eLhlL5Nwo&#13;&#10;AqZFE2wXHwAwWQYWS/Z34nR8c85x3FKnEOEvb8eieFQHizPgyBxv+MP372SUfBpT0UUImofd+Nts&#13;&#10;MmgJnULKBeBfg0PwFuxh0qtssyJ1XMdioAGGQIE3KlrditYscYJx0+QFKCpb2hYux3G13SzZok9S&#13;&#10;FECUqcsRniUirQoVR4PDa2mGaT7NoMkSIYmnFrx9ecF5iasOU70mMV/fa7E25/A2ft50G+gRh0RS&#13;&#10;C0Da1CIw7hANiGM3Efp4k3PeFJ4H/zYxUVxutwqbYQMYIcji99399fWYAWyrqxr9JS7luy1NO9AP&#13;&#10;MUJjgzFLQWtiojvdfr76dtVcrod8W29YYbWOJuAtCI4upx6MknxHUeKDnBajHrCHQQM9I9euINpv&#13;&#10;3ylFbkFHG5Jy4+uZVvdiy9GswOvVBPoPH344fPkG7vdjONVZqXrtVSKtmOSEMCi7QiibvCpz9jJq&#13;&#10;QjZFvcH6pHuOi3JCobZA12iwxkRkR37/uJdWIwyrftEfWFat1IishN2qGdSMU/xiLCAA4Jg7J/za&#13;&#10;ogBL6PXvtLh3wIiapZ9VVmPL50vZFeFlHAfKRX8Za7BSiyvLJitdLyWjtGlr6muS8HC80LaJeVJ6&#13;&#10;rEQOXDbE38t1CTOyFh2Yolg3vw6vu7ZtcQpam5B+3P75Km+ozSDyhYY0F4GR1uL3D3f9aYgGgggX&#13;&#10;f9ndr0Mm0BR4RFi7K7Zg9kwAg5dk9W77g56nOC1A65slKA+0DqCneE5VLE7wUEmm5CKtvu86Ailk&#13;&#10;Sz/9ls2djlO0IUf5WIaMVjVfYTk07zGck3o1Gm3r9UxAO10QLes3dAEolXUJfJ4IGMOUk1S7Ogal&#13;&#10;dZ+BKXTAyCBw14+pdiYq5DV2ZWb6WUmVNRjnWaSR11gejiEiDFIyBieONoQ7IN9GGW7h9k0AL42Q&#13;&#10;xxnmYf2xyntX8g9WLd4tb4elzHy0oa3XV0IJpUapGJ1igTVZyDC6uU93fxqGKUTAm/eMTP08lM0q&#13;&#10;Udo6hUzCBtxmBbPMlyww3pVR2VteEQ73gxgRwdGbaDADMV4llenlFoqKLe7ibzkqSu/B9dyvMr54&#13;&#10;L61xEbI2ZifvEVYo8p2nCOa18MDQqb1pn6oyc94ACBgr13kec8gx5UmpC77K200maU0AxROlLtSR&#13;&#10;eavnxCEwdQFcthdWFGUhnS5jaMsKTLoUGxEzNXjZh3erTYoTzSgSHBg9L8jnaISq9eT1NjBaKh29&#13;&#10;Mpu8AcqZQe5KYs7X3Cfz2OiXGxUxa8i2eSdRn3j1fJ4/fP+Ioh0P32D7HZYTb2lzl8fTnDP0Mnid&#13;&#10;7ZQ8giQFFXerfY7Yb6+myFdYnVmeQ+fWQvSXcyG6ZIPs5wqgpQko0LAQg25+UJwJTMqu3DKPeUCK&#13;&#10;YAaAcjFSbidW5h1SsKadNpPf0yXYLiYrOVsLmekHXl3kCVGBRb2xRShAngkYgqWUdPB6GWgSCBoQ&#13;&#10;QwpBZPyi6yyFPLhzObABNuU6OMJK9t9//5VjhOSkz5xW0BXSyLmwAam4F5tI3MUnY61TS1qCNxZ4&#13;&#10;B4ALqbIzyEU1uOUy/vum2mSwVEQVGiszYhHRsqpXFQyAQBL38PzLzx8ftwVck0JFhno11YEbP9My&#13;&#10;P06TAIIjijh+vRyxRi5K6yw0yyS41KDM7gTHMl2UkgXP+zfPGDGIOsybkAoYUMUvYaGawuQZDSiA&#13;&#10;y+dbHtvpEOoGICFINI0gug/fxmtdrTDOhR0AlJFMveHirsuk3wWkrdx92A/TuWm5Ery2mgc2nywu&#13;&#10;XNuUi5sEKddLoQCQHETCWJk1GfO3i4NlDtCwhMVxCEPF9Kar/ecE7qg1GqQYLCjbjJbt7NIiaOYk&#13;&#10;5KncZvKbySkSGLl4rdtcuvHx0+761dz86YfNg/1yGIG4GVk13MMR+ChiByPJiyoG3W1XSs1JBw/9&#13;&#10;dre73M5VSjN/15XrrujY2PcJh6hneV51OWGgafOMMF7n83y7v9upafn6e79+eHwdLzQvVtVSEA7n&#13;&#10;5LPgE53n0DLXBCaRWLKWw9vT/XsD3dvwushtvc3dTT/lm8W4p08ZpUmqGlEPaSHKXX54Pq0sCrk5&#13;&#10;oeqxmllPIMaOxLSoTEYe8bXHgOIY26K6zLdsQ7hgIASj5j6J1aaCQHUOSc31POvhSvMyzwCi+hTV&#13;&#10;HS4nqarNdpGREAszphDS4xtIOEaEEGWPXcFyb+IG57TL7RzDFIbebuA6sXn9AdExHiePsV/UJVvf&#13;&#10;6cWbqyGwJI9WzfL99p77lc0SzMnb5YWhsnxfJIBOp76qeYWEGheQGh1Ati6+3l4aTNflB2XDEiNh&#13;&#10;njou/eTB/LB5tMA16zU6CdNQ601V5rHscC4simMwOuq7Zr3YEy7MFjfnq8UQdrVMYA2CXtf8l1Gt&#13;&#10;RAoWVnQ1LQoA2b9JGusg8LNeEEZUIDJPJMe0xXC5oGcCMb0tJjPAtuGkRraqqhDnac6yzLi4fVf3&#13;&#10;w22Wbs0iWu/cbfbnGYJUbrNZ6nH2+YaC8YgA2m524TW2TrpxTu+K0Xiak/7Wp6vsqqyohE5qmNl+&#13;&#10;lzk9MOohpKRkQxhW7fesdBCiANlNMh7P3msmkF541lRGjxgHlMcuX92mK6xEwh4K7KLERYdh6JoM&#13;&#10;JTtx6z0nNlKtPSjLthwO132+mbuVltewnNL8mKu3shIBB+P4Qn3AGBLMl1Of8lW1vjyf1n94mvu5&#13;&#10;ykohrv58bpvidD3WrGS8EZi2ZXOdRuK14LledEVYqg0gMARaJOOFSV3gdKbdI3LhrtvB2L/0dlvf&#13;&#10;D1/HWgD0KAdzc9v9ltTX/qVbUXXTDLuIweSUfNiwYyQI1KUIJIEZ6tnohFebAohg0azA2IQ1CNXU&#13;&#10;h64ODV9NRperFZisXpam3pzOt2GZSsagd0sSq8dgEUB5vYLcARMAOPX9/g+bhrZpXoRxBNOi5CSj&#13;&#10;iwoJQ4hYf51n6PlkTCSLI6LSdYai8qtic8Ov7yo8Xp4jLIzBAYHJSmT1p8cHBOhvf/09Y13vrySq&#13;&#10;bZc5BHAa5vmKl4fHO3HupYucjewy3HBFU0lOBm4KjaBPSdOCOa2pYC1aP4sLnOY7kB/HOaMBcYRr&#13;&#10;vp7MSxprit2tj7jJkpBuWj81eQgyDOWW2axKsgAKyuOCWYS80G6eVS/oAxQswD7mV5Ia4tTHTUM/&#13;&#10;2wF7rVEgjX67buFUUtRfT2PEBAunVZPlX68T57nAXDp4w5f1to3AYM7KTb5MOkgUSdILrSu03tBv&#13;&#10;x0jmqLXRPn73j5+sdnZyTuKIJ8tgWjXkPMJaCAFzhhQiey4EhqBryKt87WeJmETsAYd5Vjr6gtCZ&#13;&#10;A5E302IwxiULM443jIoxNrXIBAZe3MFCLrjq3skNqEZtg1POPazEfHCAgxnoqgiKYbyqwDDHcFuM&#13;&#10;rFbdILIdQZvdjrBaKnzwX5dxgDrq7+rAcFYX8uIsuN3lnT8urvCsIDSly9cDuL9HHlZ5FxTA//U/&#13;&#10;/ZeYAILUXu/jp355vn2Au/D05q/vGOPH27nEseA0tzW1D9/UHCvM1kC/mvPjkHJNhXm2dzq7FIXc&#13;&#10;lPJw/aLuRA+XEZjv9yvIEarxw71/2H16Pl6+Hd+qeYPE3DKRJmtkkpt6NNS7lql63pzQJvFkR20j&#13;&#10;C3Ocm9vdgoWLG0PulH+9x39wsyJImV1mYu/ycNN/lP/2Fyj9qmrOUGzablkkRViPd2NxQRgr6Wec&#13;&#10;VdH+8dOHI/saZ2hlVBOAefryOeVFG3H08xtbV9P1ts/aNrJPf74/XF6u8xLJ7rn/rVyDNfi7/AO5&#13;&#10;nl9bwRiVDsNSBJaG4DgnK5jj8+34xPYVyW6XU7cP/2+aUosj0iJtIh4mGPm7J69uXV3d5ivgblSH&#13;&#10;Lb//9uXrqlUgz+/2O7fov1x+e7++/9wfbmiJ6WjPY9WxclttltDV9zhAf7HNe7eMYwH5wafArZmv&#13;&#10;O+xc4PvdPqGUrzOtz3sUyTK/9G3dZktavt0+3326O4u/FkUOJbcL/eEuG5YJ59m8xeXU6AlAUv7U&#13;&#10;/7eP7x/hokcvlvc3UdYZWLnXf2dL64J9/HA/2PhpUyngfh9Pf/rHf6BJdwJXc3iVPcrYTSt/3tzv&#13;&#10;sutyXH3f3X7+Lh5/FSJuH7OzzzUh3fuPNl8+v2jjHYqWiwD9VkMHGqzfAnj5sgCFfli1sji0PdhR&#13;&#10;ePm5/cM/TbdzXYHESnfmVYmfvqtPV1vt2OxUUdXL8dZx5qZeduYPu02Vx99++n/W6x9vzkeo2xWK&#13;&#10;jfSOomDi0F94Kz67yqWOWONu5vj2Y3vn7gG/CGZT/3wU/B2ulryEc/+a1zs75mTRjTGBp1m5/hza&#13;&#10;38jQukys1RRw9kGbX9o7otExqOEfnv7joP1P5+uopm/utvpPn0jAa6GUBN8ORrHh3fzH/sVcDtJO&#13;&#10;erzTlKEVYvkM+nVxDv6Jfzf6f3XT2z2losisPko3FDUNVrwmRYt8ljN/iuC3jT4h8u2l+vj+r29f&#13;&#10;j0CJh6wcT2jUm1Cnq83NVFDw8LC5krl4+LP1vi3biexiXO42MGYVn2dE8G3UbfXePZwXT43eJXSr&#13;&#10;4Domt+jb8PLOSHlTX2gsVZJSJH2PVx24vNAa5zUKgzqIclYz+fY1YdUu49CW9N5X5iLPweCnJz1t&#13;&#10;Gqe0AaHKWYPufgwLgSZrtgF+rFvmvcXUxhAQMZhU6WFcFBJ8tEuhwZwOU1hcx/HHd/dyd3xWD99H&#13;&#10;1tUPm5bP/gBaiM58t7vEbF9YZMvFlVdXisaRb99Wm9WC43Qqb4NxDtFqE+QZ0CSNqsTpukl5SfqX&#13;&#10;r3yzBJf1RXnbbj/0yV8VHL1ebQpFfC8uP/vpPzA+2VlHBVh4m4o19XJatfmVwYyJbb7P6M4qWpnU&#13;&#10;KX0tazRdd3WzykqNWahGBAKdrQTCfrltio2Z1WkDiqIsUpbDz32gXZblPnD76r/DWLs9aF7B5c/V&#13;&#10;fZkSNWdQfLCYnqjT/cAUyzPSL5eIqyhe84ISSP12ue8ez6e3sET33eXq+yHKsPl2JgN6qL664Tzo&#13;&#10;7Y8Ynf1Dvz004hMlmKfiPlP9QerzZpfx2n95/WpyAnbd6wjZw9FlagoDS4/Fs9WLaVdVHCG1jMY8&#13;&#10;36Y7IwRyBfFaJBQid+YDQ5orwAHG8Pnb7xS1mL8+3NOBFRO6CbYZjyT3989BLMZ99+nDZbnd+5qA&#13;&#10;mPIAZlo/JU/N7143rcKt+OX0+ueNugqtzJwhcmQvBA6dkGH8mdrhklxGSFSZokSg6Y7Nr5fDo3q/&#13;&#10;SvSeImt9+2j6PjTdPyUMwW+v7989OmbsWp+fL2hky/b+7/7A3q5vL5N5L1c2FrewsHtRsn5/V2l5&#13;&#10;rjsu9VCXZRzZrrv/Nf1bVuLzy5cbRdk8Pa7WBct+G0BwTcocWRuWrT88wkl/M6mvvq8I4moO+7Aa&#13;&#10;2Lzdb3AM9ouk7d263nz55QtadwzGoqx/J5td+cfbePr0Kc8wP9zwiD1ck/PB7apXjOJ2dW+KUPnq&#13;&#10;7fm0/ofdKhUi8pKUKi4Kd8PVZ7StMJXtq+5HevT99jt3/Spj+/VAHmtUlC1mTU9QtwEQLD9+XPUc&#13;&#10;YMiPh2dGgFh3NzNh3sFsR1/7iq3MCFW+L04/ncbnPpNetV++vnSR0LfzFzm9e9yFDK9/fGQ/scVi&#13;&#10;tttyhwJ7udlR5BUZ9PRNRsvy5unrb8dqNccSZnf1zRW7wMaru3167TgDiRLawtkVxEc3POyJMSXI&#13;&#10;M6tQDjr1cQoDusxj2dwpOroJoCUbm+k9v58v0ywVw0VWduNkF0ur9/fTX15F21yi+Zks/awqUsHC&#13;&#10;wDLHEep+Ia6dwRT9C8TPR+cHdkFQPG7+/vOVuACW8ZbE44bEmxy2Pzzp6bPfd8N8wV7vyHIYsOcF&#13;&#10;6hr8qyYVOcbX7fwRVCRc5240hDdQHwTB6jY9APo8/pVm6xdJDPl2lfTb27jN6X2aErjK+Lox668m&#13;&#10;TyAGPOZK44GWhqM5HH+wP9rGXZZDvXXpUJZ5yQTw4W9/feuKu6WPILWifn94HQnpQv1VMpC1uGrF&#13;&#10;t+uBUVz+/wTBVbIs2YIg1s3kFB544EJCZXWR9UfPQCPoXw1AJplpqpK+ZKaCly/pwoEgx82gtVQt&#13;&#10;L9tzmPZPp/PwCla934K/3r4//fgP1GTV2l1zihMDDCqY9h35/lwqS1TF3s5ffurVC7QjoDfXDWE4&#13;&#10;1Rs+r/999zh9fyMAbw5Hk9dazPsahflrX7odVrfL18fnJrNJTJhP6YluLDqN47WqN+b973ldGHCH&#13;&#10;RvIzfVeuo/UncXpt4+7EccWUaN1lhaiyc8om6vRuwnJ141Qg+r7oG9qIXxSd3+f5Se3G/+/tUvft&#13;&#10;jbVQsiMZzZ9fzr/RDf1Yn3P5x3HO85r9L6SGr/2Wb7Z8Xt73cKzG0A4kMNqhKn6dPdqB63IPmvR1&#13;&#10;alYK7Gnb22GERw5RzqWcdo8emxSWn37cfcXwUA2wx2vPdixwR/1y3zTwOgjLXd/9Yu71+DBRH7Ig&#13;&#10;MXIM8L45YiBLmv7uNW8YgLbB9PXLVDT91P/DnQC33DCFAY2Gi5zo/X1pH/zwZ8WZeHjo7zFVTAAA&#13;&#10;IABJREFU9TSPIxRp+WFL8u2Er689ovnEMHtygN61U18YoNDoOST90Z36XVxpXg/dzqj5dt3//PQf&#13;&#10;y9d/rDf32x2qDrfgYuzv8z319WFxKi8QxIiT/fGjuP274vD4fLj/15ft7vA+LeVCQnd36/rz4dkm&#13;&#10;X4VuNeP7+KJ3r17TeqsK1UR5Zyu9Air7t0VBsLPvGC2ppKK12354fHtfkrmTTQ7tQh3n4DFNzbP2&#13;&#10;fAcsxOeAnii3HN1elnSGstc5BIzh1y9vbRJDdxdHHqckojQBXSb7M/y37yS4MCX/YveSrQXgEPPa&#13;&#10;gBhPTQFRkExCHpbL8y9PW7bmnqNQgUH4NiUcfGbGsyaB66jxvklPVXm96hDnCFOdOkpFUy7L7823&#13;&#10;7V95FZKRtC4jEbR5H+90z/20sU1V6uPbN6bkFMk7km+NlPoTebXXx5+eInKyLLvu9O3bUrPq3/8a&#13;&#10;WfUY5PvlTw8VNOh+3FZ1bWDtFzQdwkI/PsJITs3jeI/9wMsA0odaUfJqFvdxl6fkH+FNe5dYrI7k&#13;&#10;ZRewaH4+XuZv4GGiCB/IMfiv92Ho949Jv6XsIbPVDgf4eKbfnS4fd/9C+hf793Q3+S1IfqUI8O9v&#13;&#10;l7vKbh+eKqbe3tSj+eX5w/k6A1hvOX23+YenbZXnq/6d03y7Xn9+lPH26L5l/y12K/ibWz1Ghufx&#13;&#10;fCvFlAiuL5Yj9d9/aSWPmG9ebt+Ogh8xCD8jOBES4fr1HXbNl/vIm84VsoRpSW/fp+/LjU+7F9aK&#13;&#10;4/ZIC17cUte14tg22/K7F5zsPtRX5nfvFbku7fv1cNjxhnia3uIEenRDv1UfXsWYvtmhPrWnD4e/&#13;&#10;f7/xTyLH2z89bF6cQImHV12K+Ny35WbIzay/5j/1uerFaF7TBT331L0PFcD49CO8zOT1LDdYROE5&#13;&#10;GVuU7ltEO9YeUX9Af/x1ZzSgsXuM+H99+p+k4GS9Tiiiu4RMUnHON28pw2nbVutyoeLknW8aFoJr&#13;&#10;aqnHCUlCkcSJeBNxZA0FIoViVlVtGUZQhwqL8fV6H8dcYixEDx4ySeu6SYyySEKoGBZtc3Na1cyF&#13;&#10;adWesxFGv8eNVmKzUYpDJduQyrS4wiTDMfqFSVax6nyeIdKyVtyWdl+Rql4iZJiD4GZrAkENQqyX&#13;&#10;GCCCcA6hEexyP3siCuZdu6lo5WlUgWKGMyOA1mYe2s3RJrhonQpEnColt9tHmL2E2Nn4fntRUNCI&#13;&#10;UQqsFKuXXLJjIk9LYeHhp4cwFo+yfOiHGxAbSlxuoVxjoKFAKEDBxDpvZ1+QAZTQWIDZPlZKNQSz&#13;&#10;t5fXAiDZ1DCumCmQiGykCpI2ImJYLD6DkARGyRMUGGpTwMgpkiaWcNI5J1tsygGucxAFhuQxYUDU&#13;&#10;wV8xKcfjPq05AYJmLCNWnLwvZ6aE9RpXUvribSBUiQ1GAcTVlrp5qLb6FrftyQG74Y8JJG1mQjdv&#13;&#10;418Ik227W+6x4Sx57RiAeg0xh4z6nthi64Ybs1D0rFoLqTQWJwhysnZdnV82ap+RM2kyCJWYZAsT&#13;&#10;mLe0q06Eiw66Ghhzo5ZLmZOu1GZ9H3CgZjaBppDDMGlPgvV3SRtzT5tj7RNABIsO/vb//ikQ/Nhv&#13;&#10;QRL3lDYVC9MVoZwM5qm0gJZakpwi9kwS3DDEq/NoMs5b0Hmk1YMMgZSUA0ZZCgIBw8B47yEr2SEp&#13;&#10;dx+eCClclWQhx7UFGhVoAclEFWfGm/c+n/pjRkBIYpfR31aZc4qwazdtXQmiMg1UlpQTZIUT6Uwi&#13;&#10;RSy2KFT7y73s25IKg9DhktpGVFuUpXceiUwpdMFYl/6xf5YClxqe9aXb7vrNPq3jke8okdr7RlGr&#13;&#10;IYbQzmM6suXV5GRXY2Y/bTp8vv01rfhqR7HdUlXPbg2Q3t8GHENb86gLkjjitJOKQLPf9SRC6+cY&#13;&#10;s3MRrYByVZIt2TbV/uVy27cPyCeJaN/LebqniBinTKiaN2saSQFM8OF+JmuZ1jVntmoTLSi8JIrm&#13;&#10;8Q4QgCltq8YGXONUUFGbuuW0KC5ZHXwGBsCkM80muUD5fZhPxw+z1TGvqwnWRAaIbFtESC04iOum&#13;&#10;yNsyTdE0WwZxEpgFq0Esq3WYi6ihJSbEBBmvmTAaGR8QgsyTSClgNFAmlIEAbtrtHJYqkulyP3Zd&#13;&#10;LetckmLCzYuvD8msDMbJrDmZBFa5YSMlWykDIAnTJd7M6GlhBKEEEauay7LuySYkS2JKbok2VLTz&#13;&#10;bvXApohuLgjWnm9z3ddtvZuC5V19LXBZ56gdFolRFAlhzd4jL6i/3xftIJrRt8udyhoncMZnhiqa&#13;&#10;hSglGerXEnRiVOL7GWesnV9BUsr7Aq/jcqiP2oVpNcPoMZ03uy1h3GW0q3oHYPd0AleAcXEkB1wa&#13;&#10;yVMyzs12L/VgASpmXY0FIQBno3FB7J8oJAiRj58+X66Lds7YFAry09LwuiTvcG7rSGiZtIY+oQQd&#13;&#10;KCbGmhMG0jqsqv4lgTSbwJRSUViFKr7XA1SC+nVEiTXiMCVfNyoZyxOEMlFcnPZcdBxWk588CRkU&#13;&#10;bVeA2bf3FxjXPrJh0QFjiHMrm8fTERH4+vXPijfBJkQok8BGk2O019m4MWYy6GIKszkWnAMs+8Mm&#13;&#10;O1pXBywVFyDGXDLuOs5KIDIDCsl9+Wu5XddpzxSwyY++FsqdV8vIMjg7FdrwVMLoF6cI9hzia0hO&#13;&#10;L9S93qJf9DxnUnihNSUVpKUEQSJj9TqbkmvFwsPT3sEMLDbJa+iLC1wiRZDECBBHLWK0g6yJNG4h&#13;&#10;9NY1gvTUT9EsOFMzMg9AAcb7ZV1gxgVHpsisQzZUCentSD2IOSMCHQfdHmwPW5BThUTkqOm3kDe0&#13;&#10;EWEO3vl1WW/3aHG8Lbdjg2/OiKalnDAAMOIgIa/z5/7h6l+dj846spAY3hADqRV4YPfLiiF21lme&#13;&#10;EabroFeNbmTlJCR9NtFw0FnvS56bY0MTMsMUJBAFUFBqLrVQr3rFEB263qZ7ydXbcmUK1TXbIqkC&#13;&#10;fnWTws/RgkrWfBgSDgKBdVq37Z4KQiKGLqOWAa1VQq93T6NPBQ33uSzRkYqW8rjdE1hlxZJJ4e5U&#13;&#10;U0xZuCIMtGsxkrHobMQUUzDrULf9dNan7Z7RBjNKMModQQyGJbSbCmQM1kKyIJ0SEodiCqiQAFyK&#13;&#10;TbeJQHtbAOdLBgpKJTY+YgER3e2msEZZRKciwH3PCVwF8Qlsi/YdwbLaMULGYciFCpSTjgrXFMMv&#13;&#10;L39t+sP9esFBhjUQ2uqYW8LcOJKcv452l8o4XmWFo4OZpq6ukrOyxBQBLih5uKwWUv73r3+1x72b&#13;&#10;fPaob3eDLi/jvD0dvfGClRx9TJyI47tdCPdMMVpALdpUcgY5Bwc3JHp9uX4nMq6LSbHEUIqXdhgV&#13;&#10;lZTRefVVVT08HteV7GqaCF6jZcqZ1RHIUxFeFERyYE5njUvZNA3JCVg3XUpEpTQc4AF4EBOIMce1&#13;&#10;xBi2T4+W5XXJmRCNCs3AS8hPdapBjXnbtddxsNlnLfdZggxv0x1ZtmidOUwjt9PFu5xjaQq6LQUJ&#13;&#10;pMOCe9Ee++tsr6tR5c6JTASHQogMMWaQSJVyYUJBQQJJOCDFN8f6y/lL05BVl5ABkOh11BhBRksC&#13;&#10;t6ruMQkAxBUA6iDG4LauKdZq43XWbPPBvU+AJUfdibUBMyVo8Ta0wON4mWeXQgU6AJd50q3o7fiW&#13;&#10;CQScQisIqytV22Wp237KmgHWODwSSEzhrFnnZb4OriTASJS16CCGvEQIJBg1tiVCQT0O0p9CKqqW&#13;&#10;ZDbOsFY2mmNBc44zQQanONgoQUnXd5y9RxsPWEYKFRAmk32+wwUtyc2ZlgrEmQHUSPlw6g0JuXDJ&#13;&#10;mGI8ES+wKDq2TC2zk62c9AJJWFPEOfW1gth7sJ1jwEqEu/6+zHXVqKqigqiuCikFGwESeU3I2liZ&#13;&#10;MK6C4KfTXi9B9h0gbJwMTDBTDCiKDkza2ZxtSRVVXa0wyFWjqKhwiRCRptuuy7SG+zKPG8UEw0rV&#13;&#10;hCiF61+/fJFUeW1TYLJlCDDFG+tmmNDHhyeBIiUNKkBfprakyHgCAACMS0O09yscpsTQqClKLVmz&#13;&#10;G++uq9tstOQHYLyfdEVRgncWZalyZEmQtgpYL372WkbeHz4MOkQU3eCUkiGWFPngL33dBmdyp1og&#13;&#10;IQJdVUuGAXaYRCGoaIhf3cPpw13fwloiwRqEGBhsiLejsyuTgqBaoDbGmdPK2PnDT59snkc9bGRb&#13;&#10;IZV3VImNqlptLd/U7+cXHZL18GZC23YueTMsoKVUwrrjeFXbYwX9IqBLrO2ZUryJnClrOWYYQ+1W&#13;&#10;7V4plW4uhbMaOtrg1/FNZc4B8izDbTVeL7NeUgayq9x9YlQR3KaI04CdB6sHn1BlwAJTRoA2XAU7&#13;&#10;IbxKoXLQEBKhalI3pCUwFpLQmnMyS68q4NzNpeJMifHxsTMZg5JA0kDz4XbBJUVnGgSDzAjD99uA&#13;&#10;/89/+j/0uDwfdgsrMGiYwKQX0omQgmL47c+vRKG2/el6/dbtabFFENrJeiQTXxtOlHFe5NwRWvTa&#13;&#10;SpELrQn0o9E3TbFKKXKFIu5r2r5PY3vc89nezt92jYpm8oQuJQMSIHPjElt4i3alI/gTR0nL7fuf&#13;&#10;rFZhgR7SJRcOcreNnHDgcAl1/4RWZw4hvme/RjRoIH3qahkJWiGA95c5gBA8gEXiIhiN2a2+Q52Y&#13;&#10;r1PH1ZjXf9l+uq7LCmAWuxoFlyCQDaYQQ+6CVbU8X+4sFRHxGuZGKmAKL8Iulw0G1toCsW2qriSg&#13;&#10;SiBh+HMtLXsvM9GfMnrd0mb9PqYeV65KCSpZhftQgFH7h9LuSNYBvyOR1juuJHXOd5vdUlLXAb3E&#13;&#10;n59/+Xa/VRbxro2cgELWjhkURXTQBsk3bb2v3G7fFxxINBmiyVz8pj0h2Ca9mrBmiF0Kux4tyyS5&#13;&#10;8AsuUMpIeMi7RupaQJx/+PQ4rJYZs2rPaINryCGOxq6Yslfg1jwtumxluGVjNQIlOM4eMc4oLaHF&#13;&#10;+/H29vC0WVvyjGgClDVbqYav9+H58Xg/v5W09/hSYGVXyqo8XS6Cs82uPm0/DPqd1kBDhZIFVG92&#13;&#10;jBl8AVfiGzS2nLsLDfdxkhUWJsFAX/4cHnYd2BHKq/EevRqrhpCoLr/P7QkNi/cpIBqgldS58PYu&#13;&#10;1YY9fDK318+7KhS3TqUB9EOzfy8rBMUFgwgY03wZTaQNTqnPaii3iY85CAqk2G4HEMsyt6oUWt08&#13;&#10;3YisQbqYBTOrMtFTFGwzg5cYFFHdEklPgbekFnVZwu7zE0iu2KUX3YYq5wMTxC9h9CvmmZA4G7Pt&#13;&#10;utt1LoCtq2e59ks8VHTabddhaBlGgn0pmZRqfF1XOwC0ikokVKLjcp7Pr19sS5FMKUG9xD0Ew5tT&#13;&#10;bRNhaSlYZ9HVcrm+XrtQLqHt+9uyssb4PJk8K/L5xm23Py7aJRYVf3bj+OnQRpBP26ffvv0OFRLz&#13;&#10;O8KlbjbJBkZhSuWnH392V5cotnqEwEMjbWbI531d9V0XolaS60hiNDBAbkk6eOQFwaWSoPMtrff3&#13;&#10;YTw99pPFEVtaS+adC76TVZqNE118+xMyjBSnyY4mR5cVkXEI7SNb44pY/cf5pa22w11zlqCCGPFO&#13;&#10;dmbJS9IlBJp8WKYwRKCIZ3n3DCjGDFYQhK45FkzHVUvQB3SNCCUp8OgTro1eSUkusHrXs0qmgs7m&#13;&#10;P/puF11pRTWfp04ohfJ1mva7fdS6VcqK4zycH3qVWYp6rLdyiLOmYn492wLXAGTjSdxuug7ClCNI&#13;&#10;dZsoae8UQ81R3u0VJvt81x6YBSxRCyhULBTVTc5+DSkykjG6+GBn3YuWHqFdRrV5sLkp9HY7/9m0&#13;&#10;p3HJ+3gMLS+I9UKkUyaZpyns2CbNFAYsIMet2K1z1W6+Tdfd7uH7/W8JUFhUmDOi/D4vMLfNdiwQ&#13;&#10;pVQSxMM3N0bzYm/oxf7nl1+3T0cbXYnG+hnSdK1xsZgg2MsmRjrOpuk2JvibpgIgxth1uoVMfITD&#13;&#10;oD9+/shsASlA5FyNyv1Xn7LsH9x1rqu6YDKsulHoqdlN18na44LDbZxdiTv8/OJe7EqKqRSInz4d&#13;&#10;cxSvL0Z93G0R8NPcVRK0XlL59Y/z4+njcJuggp5F720r+gjLEsctI/DFI1nNOVcVJxh+fftjX9Uo&#13;&#10;oxJgcBm2VdsCDACwScGWS0eqXeaHwCRiALMkqtqN6zi5gmQI3oHFuwQiFmzpBHu9vB2eP+70dG4V&#13;&#10;bSp51cQSjmgukdjiZE2KIrllR+TnK9m1a8XkheL2/HZ+KRMZv56fTqdKNBOawX1VBbvz5KWtmzaY&#13;&#10;WFxG+SCqmXK4Ogg8LgoZooWhiGiJEQwxq9DrPkK+IFiJAOfgloGXJa9Xx/Gdgn9t+IbtZ2MDhcAb&#13;&#10;oaqEw9XcKW3QWkW/QjgXz6lgVaWWcl/AHeayXIYa4xe7qm73NgaQdIUbu1qGsVe9DrrrFAU3X2+N&#13;&#10;W2NY/arPb7e+Pcw3vy087DJFWBHS2krjd+u1JjV6R12zyTls+v4VOBDQvtrhxF/kiuKI/ZmUpuDK&#13;&#10;p9Q2fg6OJbRlItSUBFszacb1LqXFRFHeUrb4Fwt7zAulsZOE6swNsPs6XHqG2bJMJ30rFDWqsibR&#13;&#10;jNqujYt7OpyGMvMAxYo0rvw4MK68S6pUX8dxX7V+mV/eNNygDrflFvJuoRJtKrV6XAgiCAzXd9me&#13;&#10;xuW+2uACcHOsk0gAIAndAvET+XZ+6eUGMCIS33hhEF7NIGvCGmZS1+6wMdp7R62bEC6c51xkbsfJ&#13;&#10;I1ZTq/+Yx/a5s9z64q3OCCww36bzYHJPna9jfLuYvu9VrUZr6pgEVGmFtC7t4eCM6QRLoeFBrSGz&#13;&#10;TUWvejy/3y/vdPt5XxxhRdQoRMlVzlbzXBrKeNMmC3JkOYaE8enjM1DCvEEzO+/ijEFWzXgbUQAV&#13;&#10;D4TD2wJ16lEFANWykXYwD5vTYlbRKgC0gVY1tGDf0uKLxJhKrs5vXlp7e73yTjjLlRJNo75/WWx6&#13;&#10;442c3BrBsl7Xqj3K7gEyvdK1e2pQoQKijZIbQZfz0srd3a/41NV4lPXT68t5d9iFW9rut79fX97i&#13;&#10;vcq7yMi7XT/X/bmKsCNFBLwgG7xJbg3rA/tv+GWazBx4Yks7xyUqUI1tiutusyUQ6Ovtz7tvdxVk&#13;&#10;0QsTEdcZ4K7pp/cFEColxmpxf8FMS+R0XRYPaKTu7iy7W5ITTv1DH5fz92vanx6DKAHWTcO7Gln3&#13;&#10;un18WJe74vLLdPtAu9GY9vRhOK90N89xOV/YA2FJRiNs7QBtH6bruSbotl1kvRvN+vR8nG5RsJXB&#13;&#10;Kk4kxXcoqOhaancBUpzz58NhgDCKpAwS73ZQrDjmrAU5PG4PUFBcse+JpLzoycEMIzOzk1hxl3Kz&#13;&#10;b+Nr1Wxqpkh+fWf0ZCYzNOjzqUr+LogDAe2efqTr3Ph101fXfECsmdeUkd9m6Y1bjuhz7oujJKuA&#13;&#10;7hVgoJgCdKSYd/uonQBo/3lz++3CIu17aSz0Ja1W9x84xg0BJei5EeW/7sSUZHM80o5tWkLpy/l1&#13;&#10;DXPTtVLWy2RpEQqiBqeBDsJiQWHf0bdz9rQYm7QG7aYrCAiJ40qKqoqg1XYD80qXcHw8AopSQTTl&#13;&#10;BJAJJdqx2fG+b3EaGNtcLpNZQDK+QJZ8eHo8GU1hXZyOt+9XLNO//fRvw+XaV9wXTCz41DzKsoxM&#13;&#10;hpAVU6VsniG9jXFOsleXsa++LdeaieykwMDer3NU+J4fdz3KC64naJSnEShi7uChVBGV3OLlD3tf&#13;&#10;Pa07C/yj7LV153FSrCs87TcdwvElQ3QfJeHEZs8MJLHpZMkxZvv+dvUFQZwV7pYc3sxN0qepvO12&#13;&#10;3abvJK2zpzhXqi3HflconIJrjqqCBdgyva/rI1Bw8+Xb96bdAJW5rLvTQ0lFl6o/7G7rIKcYn+m0&#13;&#10;3mPUO/vBwPdtRTuW/5wQneNx9zRxLV7WqlUmraxhk3lp1ZGCDa0otm8OB7XfoLMDEn9Zzux590E1&#13;&#10;zgenA2ygeb036missNls/dFnSpvd8xK0WmFG98meGE9llHW0a9SLRoSZWJa8+hL9aGqgyHPTE4VD&#13;&#10;0NczEm3fNhmBFK4aKU7K8PpXTXacUIFh9rbizNGFVy1iDf7f/+1/YTibxYAxY/+IG3ZFF6rSIyJB&#13;&#10;++3u0cMlqldAg0/pEVR3kzTf4bczk44KWHfqDL2aRdrWfyCHWh5U8n7+5dMBFxhipqyL3zLL/w+U&#13;&#10;ZYUJTYgpbhkILc0Gn9wECYt1y0v3pKu6bO+Px1p9LYVU7U+PZpxJ2yCwB3lGeXM1Ja4J3UIV7del&#13;&#10;wd1N8w+y2MHtm9MJzW/CVYJgp2HZxU5lr3g50CZcAIhK8Ndcdi9CwFmPvwD0H3Kh3h1tCehedZKW&#13;&#10;y17dlrk+1TyYiaL0r9gkMFnhYOqW9UJgBjkgVr/6inHZEBz3vPr+x6pnyHhLjiyaIy25/OpZXWw2&#13;&#10;o9nUh2LmXdet18GKpx24eobf3EJc22KiyCa7fMMXFRT4AtKW2BHiEBviZLCCxhLo8loCsw8C42Wa&#13;&#10;YFCQ2JRf72NXvAPfDQgrLhhv0ZZPZAibafKObovYS2yarwYjWV3nKyBeCoCLN+uU2+nPgoGt7YtS&#13;&#10;zmB7bAlB+vV23XPAgjNBp1jedpBup/wih5c814d+tgE9r2rWGdVeHOtXr2RnHWWX6a4+Lagk7tgE&#13;&#10;xBXOqYySfog1vd47JypN3KM/hX1ZC1rr/7z8vasORcsjuRvklezfX70X/9S7VQBQMf99p4/f+RPc&#13;&#10;WNI0+DBBD54YXz7a9A3FiJLtVo5TA7DL3Y2vmsgmJX+45pTpiuE7xYyh2+ugeOUCXpCQkRIYXi+/&#13;&#10;VfTAl5QU8Dtc60fcQXjS1O7wMBGCuqqB9Yymti4avf/ebHgcqRSe8bf5dsIQN4xUbg0QQ0pCDjiF&#13;&#10;z1tsx5GEwskyw6fRX+f8Cp2Lw4KmSNb8Cp9KUhVuBrrmJUBmAV93ze4mIVeqqWpA5p/9f7Xxy2/9&#13;&#10;s7v/Z9sKhwtaPK9mO5nkqeD0tD+O37xYd4VFHxGsa4U3XSIlFhe922xSdfEVmzDVVs30zXIwAkzd&#13;&#10;Nm18hzF5H+irUHN1hM+X7v2fu5Md5hKLlDzfsqrZ+/wuCv0KgZdkKfmUmwoDZoc3dqzCXIRYETLJ&#13;&#10;tWY2At4aOtLsXXz8UM/z7xuFjH8TKoj8dTo+AuJzmticaM/0YrJFSw4FvaUsv/+VcMHCWqjT+xFn&#13;&#10;RVtWd0Wew7eQktxvaKfgmDPRVbdfEwMU5bYM3qi4PZ7LDgPqb80yKPrDZXBe1O72R19Hi62uMy0y&#13;&#10;fUYBcjfzPX4wa7RBizsG3YAUgBUR/E/03m2YwutCjz8skwSKewme5wRLCNGduT48tK/r+N0P23qO&#13;&#10;1xMzjE7sLgo1fxYi3nRW4EWUipUPY4HVD2q+GvfmMc0n/jmqMrHh85jH3GhtQimf/PKFvfQnimOq&#13;&#10;WJO0nL4AJL5n0DLI9dtMN48VvCsUdgItUaQcEywc0fJw4znM394gaTfVAhv1Ht3Jf/ugPorMsS1Z&#13;&#10;xCMpVYkjncq5VENulmTYeo3L7lAlP2HiwVGNFjK8e0gA4lObBTxfj5/6mJftQYJiKGVJtW8lPV4x&#13;&#10;JQx4IeNpg9rHn59WE1OW5baow2Gi+Kd3v4qnCOnLOMODfPrHDy+3ayZs+47scTJOvH/HR0noUp43&#13;&#10;p/t9ganjUvkUXF2LteKimOXXtGFlZgy01Cjag4y8Sb7PQPeiwfOTWObgIOtosfvOzzqmTL1d2xp+&#13;&#10;PSV8Iy7hpS3SEDPqRlTpdnEcM+orbFICzqO8gh70fpd+BK3PKeXsMw2Dr5O8VytKT7LeJYy5nUaG&#13;&#10;AOlmQ5uG3hdlQ4ppwqYcVU1tuvvfBGo5wDWmTaJwzQCyi1lS3YI0crlBpQaRZJqzcaauHzhdKR4R&#13;&#10;7Vh7txb1zG8zWbxUkQjBKBur6TL6w8dfit89/o+91/d8fQ/sQ0JiKD63ZIZVCw8kCqATVm9OYtpI&#13;&#10;t2o2Weay1Cik53t1WVgcpffFXQhGLMo8f3dtIxZC5x8/KlcJfEE/z6e/Jp1oThA4Fz/UNaJpJZA8&#13;&#10;PZ2+YKogrMIKx+of9oPWt7v9mWGUFK73I5PtJLqnRWbTA3eE1bLYWMGpyi7/eeigygam0yKn5OaG&#13;&#10;QVIdue8JTkyYsbEfZWoTQLe1q5eCjhw3uzyegSfEUDCvpTp5jQl8D3oxw5M5qRFv4nZujudwQQ3b&#13;&#10;u2Y0ped7EiW1WT/n366rEY9d55EL2wpMw5+PYVvk+57F1hv7pcuAOFlcPR4a58i8/bz/g/GTUsEj&#13;&#10;DESyD6jT0OJ4ycRSyLLbeMRy042W28O/fLqfHSmsJpC49ZEpJ0hw1/0JuJy9g1ojRIxrXpIjLful&#13;&#10;CV+/QrdrnpqwA/0MDptxeK+Tzw9QzZc9hjsc31gwoayRcOal4P46yDntQnO/Ge4qEduvFevszEuJ&#13;&#10;hSluMAUJ5XBMPDA4e/huNvVxQy2wfL3V4OHDrkEu0rn03R6UMhc/mtxL77xMto/oSi2v3Oofd0df&#13;&#10;zv4Y3XCDlzXJpLg6Ng/mftYPBxfQ2593HsOkPgRUAI8LjdhMkCa5oeuz0cj7Um5nqGYs9ipsYDFO&#13;&#10;oZG29cJVYS1GB4BzBK+K/C7GQx35UsHXFgEOs1kXuxUDk5ERH+l4xHnx68IoeUr/NfzrkXyWMCf/&#13;&#10;gPNqb//+XlXdjsw1QWm9K8J1gtWWzvGVhn0CqCQyvPyxXO+RsEvIE32q4QnBCPXZ6hyXZx6hzGkN&#13;&#10;7gse/mH7/DiJ9eGCqpSwL+UoRrc74+dXyWWO19gf96CvVPrb64RIJnQE5B8xm7X8S19/mDv2QZul&#13;&#10;kvgM2fbY0UjgiOeUu8FTwIXqAiL5WuySBFxbRAGs50T1Hm77DsQMXLYNg82W28yviwEg16jacLai&#13;&#10;09tZgZxyfDbNAvvxXpYVM5StRpnByYyyezfAdfsNWKovm28tj83tbtvRLoPc5MBs670x1kcXYKqn&#13;&#10;3mHiUTD4vheCZ0hGs/bxJPw6mvf3hKoGw2ll7t5bJCsTK4BD1SGW+LoYCXkOv3+jxogLAAAgAElE&#13;&#10;QVRizQ50TCvqYrfjPAbugqNVPxQezPLylfa9V92f7y+7Db3+59/2db8MOpW+GW8LAGcp87IGSVrl&#13;&#10;ajqhFAOdq4N4vJGVcY1MVnYiiUEZPWyrY4Zz/EbwvvoudffXziDNZTWiBZSYGGj2OzldYWiLASDy&#13;&#10;w61iBTyIaoPly3aBOjKKGAHJbXBMUd8g2lNzn1t0fRTwvXoEVmP1t7VsCWurH/L95VmZ18bAApFB&#13;&#10;hPm+XTcG8K+OoDnXIoQIA0TXadlXECM93NrtD2EK09let8/0j7/2jcTZkJpunySEIoWqBZewTpx4&#13;&#10;pixWydp3Hc5vidXQuqp5Z13Ew3dNJWz8u5Wdu8NVKr6vRVgPavCVJrEQiiG3yydFx12MxRQAcVZV&#13;&#10;3JjRidShuWr5/e0tGE9iqPiGE5ZQnBoohnEuheZIIMupPXibKlFRlD9wl72uOS4dJwD7JZqAYYgf&#13;&#10;nn9YtD5q/n973IC2H3DXv1YuQpZf1ttfY0AVTmx1fnex/9ea76hO01fedk0hoN3L77oiF0IJbDYs&#13;&#10;hameXlXSVSAsOqOdaE9jLsGP0tRi2djT/BbyfZhgIjuVVxOM1SU1W9EmD3ayL0Dg/Mu6FBtMDcvF&#13;&#10;7iqIjyBdDJDOS1rhSG/+b5BwACuwsqb5ZAcgY3Xk6xd0zyfwTs6jHipU0mo/H05v4HoD1immvA1G&#13;&#10;pd3mvlUqx1WEUtxp295/+34nxUhht1vlNEQ5Z6CRgkEhDLAEPvGPlZzHwsXnAdyr+8OY3dJ6/L89&#13;&#10;/08aIwkGSToXp7Q/THjNj9UGzKPdNYdxGcUdZ7NZdc2IX8HswPk+Yhwfg2VvX4fm6GzIqQ4aj8zV&#13;&#10;2JRiPSP47U8re6KOaSGjmj8mUOUCM0pCLMSlR7gdC19Q0G5tBWYRL2lBrciuJCjADE+ivRtySM0Q&#13;&#10;h9/Dl09kZ9KI2urd20f4+T1ptduhSG/ye8IpZT31gs5Dlai0TCvwrHYUaoivsKklrLKLdvouigJ8&#13;&#10;66otBPR5/1ALmOAU70LV4qZpqX8p05pgsaWMzo8avCZra1xs3yJRnw4TLTbjUAFI1DDTUgPHUIPY&#13;&#10;ZvJjeR0F/gOS6u6YLz7lAeWnT/00WNCLgdvWB4c05jxZ5/zwdmvvKztsqikMPke0pTRRppmoutfR&#13;&#10;uO1mkew2Rok3ENyn8dbWVbYA1P8jDrdHNA9ITxNpmTowZm4mOJkD9qY8k+qsQyX3uTHpzbYdtXmo&#13;&#10;yT8JqAuVv5/vZds92mLMOMAhMH4LbqxQ+vDA0OzTGkFme911/5QpHYpdu3qXC3dFOhhJGSzPPrXQ&#13;&#10;f4FObTkjYXTIVheSM9IY7CYI1N1FwPqBfGk7bHJRdQ9GeWOvm+d+nV/CvpM+PkFs62keKQmmgZrb&#13;&#10;vG5IACNXkxdHhgBpGRjtmJcMI8jJHc63/zojjtpDk4Xp1X+7vt6QQbAvA2KZk5bs1Kn3FvgJeCkP&#13;&#10;DyETdJlcQufDBmVETanMZhRNFYg/Hru0DiTGcrFrBLy5QoFjQGhonUx37ZdYQy1qsRYfeZKX8X46&#13;&#10;fXSG3+yaCXI+NVWzpMd6t74Pc7U54rP97n/rAPmAThy+wuB2u92EK8K/IVVWDBtohhrKkD/CdplK&#13;&#10;PTE9z5FFMkF9Dar98Gu6/LT5ITow3DWi2USlZC0VpMwLvwnjuePrEBpW64h9gJdBapt1Jen8zbQs&#13;&#10;qMDD65rkt079WLLZbgjEsJHZS/JC0hZiUbF5mUSBFtjhZezhDhFqw8CB3RKUPUgeYIyarpvtuhAC&#13;&#10;Dyd1H0NXNbCi1zCjywl/isYfuAwY1TRwkivO3nVrEruOXuVHqt6gxmGpyATjul9WP/i1pftMI0ag&#13;&#10;pMn1sMz+4cPz7/H7wztDXXVuy7ZnqMGKsjLq94UThmCkxKFLm9lt7kXTO3Kr+AhwZC3GJ11QMu5Y&#13;&#10;VZTj4HsKWY3gTdRq8WW1D13t4jKvkcuTZS/TK6NE1IKFoZoxl9VD0FLT9ZGhEk1xVjYfb2Fe4foU&#13;&#10;Wjw4f/d2tPv1Q6Ne5jqeeyLYC6h/oXSLHW2SVzUK5PITyeHqOSyQe0glKLDiBGsD8Yo98GSNbUSF&#13;&#10;0PZpGeL7ZdD1zVID6xjC5jy7rIw4hO3w3Ak1XmcfYjMPJT40uC/4Ku6ILOW02TYpFvs5xoKQRtPB&#13;&#10;5mn2qQgu1jbRtwyDX3eYME9w2kqBm/eeEKpKwBAj/TrXvGOMLZycGLoNd9LWM7yUmJeLbmydzXbR&#13;&#10;mQgV0neYqKMhqCTKSsJdFA/t2P34hOkCw/e3t0eYjWrq26L3or3jCG1QLi/8NYKKBd9hUyMBn5ln&#13;&#10;nsydqXGalxMSBZkqczcF6moSSFTYuytH4825W4KBSvq46VjxFs2LzLgRcQYFqc0x5EibZErISsgr&#13;&#10;CX5JKSin/L7KGZaY41m4PfJxjdmlBiqLSsXfoqEFD6ks2WMKB3wBiLXdU1jmp3a66q8zHEWiiuRV&#13;&#10;m7rfXPL7i3/bNFs0i8JaCOOqL/vLp4u4Uc7fz5e97NEPO+tSg9u6tLkYUAKnMSz+zr59/Omw+VUH&#13;&#10;VoLWNQBD17bxDgzswAMbf32Ne0mUDKlLdl54wzZsfhv1sDjtOQHsPZdqWcf9oUdvuOPhMs1RdZlC&#13;&#10;/F78JZxL2e5rmXFriH96PdGP9/u62T+Gr5YhwTNsmSx24vS4APIaM/HbBZW/4jkfOwi+MiEJqtIe&#13;&#10;fcF3rWWTfqDkbvzbdtsnj39EJb/GNm7thpW8EgN2uR7aSM+nrv845iKdVI8zMoVcgFKV9vDqU8NB&#13;&#10;HxIJXXQn7edaUm+IxM/jbM+HCDkSPA09X36dBCbrhhxUqwquE39hXMjaG0A1qTsUtoOjeKEtxu+7&#13;&#10;lmc9hZ8oW1jwiTLh2gnf2harjaRSTyigy2V5+vyvVq6oiBDqmPe3Z12ohm6u/T7nfvjDtGYLEBrk&#13;&#10;OdOUgK/bXsucF98TfklBNOQ2vfamd4fddS0h0i6FDxTAaCGGIR3yZYITCgO+onclj8tEm4KSqXKE&#13;&#10;WBXD40QQF2haXwzDLRTyc/9Sm9rX6xgQql0thCarS6HhDSrXKTC+sYHETaBgmpv7cLp98Ph6w85T&#13;&#10;IrGayLyux+edLRO4Ypzy0/EA/BLxe+KrU3dOV39OlAjGRdvi+Q4l/lSe6jBf6qd+TOvC0WrfCA6b&#13;&#10;ll8N32gZbWQV0+tINyI0cCJvBINpvmKOLYePdBJxUMCApYm50pkvSCB4e1A7ZbBp3mEUsCm0I+vk&#13;&#10;Ze84y7QsIDEymjzlD/UPZ+87llJaKu+n+Vszo/oufG/7HhtoQc11H+07pxtm2YiObbP8YL+HsWHt&#13;&#10;OAJk9//QGTDzdRurCp+2hWGamg0gH6h6taUIpl1Ue7Djzy6uEJkfdhumtR4W5CRt+EwmQqZg34os&#13;&#10;/RpahEAwFrrK7arlOPHLHP+Uj0T9wG/U6iV4AM0SSkXYrg50pRu4fLmI0+lVkk9Gg8xIcchrXtdM&#13;&#10;NXodYlp+gdCytgWgngcVqTgI1bIXOtymIje85OsphFR6E5zFDlt08LU1PgiOYWkNZWuEKoeSFp9L&#13;&#10;kWeu4+/X5tBYlTpz78RWYHhsuznh+xtbJ3bExlKcCgu02Qx80CEDAginjUoLikEQ2MfGh2+XD3Wv&#13;&#10;dJnbGGs8i1DbJq+3FSJXV528YlpcJqR6+Odxyh8PZknR19haT7gXNa9R+W5jKajGSTasAeM9dvIz&#13;&#10;IqkRcQAg1g9zHrCdWglbtc1TYN12hDAQQrzCNME4zPWxW5IthhzkXnFlhbnO4+n7r/fLh/b0GZ3G&#13;&#10;8QJSCGXxYLHrIYOlQRV7L/h4fweAbpuyTD/WvXeaUtjs5N1P/EHR53Zdv0VcB+iZKA3E84wqENH0&#13;&#10;DgEks1ZLTioUcSSKUp7k+3pnCiKZBgMaPMOvufbqQyfvEzFGIhBbhb/0M0e/8wvf7FNLVj1XjL1K&#13;&#10;mlbsjT0et/fpfU9RzXAIl/jweYxIJ7LHYebNMmczJ9tYCghigqvNOD3Gt3rf/jP0X5dYYU0fYfur&#13;&#10;fWlUgUX3O1ne+Fn8NukBoDQB37VtxIV+SPxuIG/PXlkGny5jv2m/TecXn4xBjsTqyFO8rmk91Pmj&#13;&#10;DOW+yMy24siIgnKHBA3Uc7jbQDa/vR/a3n5/BX2MkJuAr/d6vNz2G8HpRMGj1V5JFWHciuzHy363&#13;&#10;/SI3qtG+8HmC//zI/n+C4FtbsyxBEPLW4ujzq6tCZGZlCZpZMAa8AcbY4ICFObwmFgujhxGru6q6&#13;&#10;qjIzIm5c8csjtxZ8X1Zzx+XoTy4zwbeb9ukaX01K02ycJuW0CrvCbKuqwOPw9YLK7pOdtdtccNbS&#13;&#10;qbIBkv8PZzOaVj++XSzsCgoJDY7yh+T15Q19pAR/eslv9tHIVzavN5lBkYmneY98QYn1EHF9TFmv&#13;&#10;CMxMZW4TXpNpvB4IteUwFd93q+TbT+lo7tfCQ19aEXM3p3YVoKoeGdyEIb5AJBgBw7k80t/al67e&#13;&#10;3y6+7vfBuoDE1/fxZ5o5qfWCCDEJ64DBkgne1IHbxANiuhbju/lWIb+3Gf+ff/pfZMFSDBaBurpb&#13;&#10;l1GUHHBu/ZmEIi2c8iWRCggqOzlNyYKccBSiRiLIBpQtmBy2CKbg06wybCjAHOPxdvOkTjBQmDp4&#13;&#10;nxB4X071oYaauGCZ7J8vY4ZICJIRqdrt+D4kkI0LOFPnvrRlGxzCAp+fr7Sgm02nAHhM0DibCUwW&#13;&#10;V20ZvQcI26RgwsF5mEjf94OygdJEFurzZblpmK0TPCK3mpLvJjOXvKQJVWkFWV5OZ4pISs5iZH2Y&#13;&#10;pwlJxECeFkVpmaPilZRl1bAOQT8vg1rmHoumSciFRpQrQlh/3e52S84V3ZsMir584BAgACR8/Olh&#13;&#10;GobKQ29j9Ih4hjia19Ul28FONFFw5+1icQRBmoWs6UJgpZwGKEVZiMrbyYYlAKHlXTM6ZUcVEpA8&#13;&#10;QuyZRNQy5XySoiiFypz1Uuwq6ZNPjkH4vv6K8wYXGcm0jmsrkwcCyE2bFkqKabEEiSpY7JwsORKk&#13;&#10;XnKMjggIZnK0gWAEvcMHusfCWl1vm9WxcLpxBBECxYYFvZCch3WRgnEI19tbSev1hrvNBhHYSCZZ&#13;&#10;Gm4zhMwyCt3JL0vVdhmvxEOS5YLCTQFBEArGc8kRs7NJDs2OxwUEjx1YMeHWLgS5DHOBOSGEIkwG&#13;&#10;MBkAGSg7adcLEdvgQuv9KRvvdFPyfSeuQ1qtL9uC95C4kiHZ1b3ISC8gxXA7X5quJxgbtVLO/Rgw&#13;&#10;Y6JmzhQeRIxzWZCoJ+u8aBhtck8f5uUmG8JFrmpmfbQepBDU7dx3h9t1tCDc3W8P2/79+C2XnAqZ&#13;&#10;AABAQCnUrJNSVSbX66uAgtHuHSiQAi8pyCFguKvq1VvO63rfOB1LUmsjOh5gzBRQFHgQDGRQkGpB&#13;&#10;cAkDZaIoWqsy8Kgpa5jIOp3bZo9YEbCLpIQY3m43UQmCyhiQWbRMmHCZEAYiA1gATAx0CLJWssty&#13;&#10;xR2fI9A6VFWJMcBQcI7m6V3gVkVbFYXRU6QMZQ0BpJkOAj3tqL5dzWW8RVrXnFFQSnHTC+b1ZV3b&#13;&#10;Ek3Yb+6EMSdZYoydXjUGmENIOF3NXFS9GwYhMM729L7ENeKIJeXzei3wFscocVwIJAy6lKO2qvAS&#13;&#10;sxbLm50tmnlDZjcuy+lu9zOAPgJL0YxWVYiWi02MQ8UpB/6a/J2UkMMkGV5z2RTarNM6013bGRq8&#13;&#10;zzlyUkzLWNVVhbwDoyiJLHGZq3c9BZ8KRAvn07ZZbjMNxBKUcIhxmZzQJpNCyr7xGWxJgTHAlGIY&#13;&#10;MuS8YBDDGIn2FkHQPx1gzJJV06C0J61MCKX39yvlUimDGUIELtjJwCVGBo1d0WVEAGXW3zgssnBT&#13;&#10;vAJa3tXbjAEg4WKmqqgSoMpCRmG0FnvnTeYtctdbmVHl6n5Dg/dN0zyPp/k845Isfl6BKWWNAaGc&#13;&#10;6AgTMdutAAa7K+WSR2ClaDrKseSkkjzG6TIftp+tF2WLtdFq0buqABS7y9KSEpYUAVoXZVM1o/ZO&#13;&#10;ZMQo8WmBy67lDIclmR4Wa4Sg3lRyhWVhg1XJY7ITG5eAkatM6+JNhIgiaDGJweXL660pMKQEqtgk&#13;&#10;hlEKdBUlxj4np2FC58tyf1dTmVAwEkOe2JIbUvBxOnYCwaIqS05SCCFwlKXMs4nexUSKBHDN91BZ&#13;&#10;BGBXl1NauwT8GkXRPh7YPA4I8pQsqCT2WECKLHqZ/1FXJWHEnQerh4ZW09ucCGAQxTkhV0/QJQR9&#13;&#10;9MpSEgwG3C6m2TGImU9mcNPtOtZ1CUBInO7LmHLGXDDh8FFIUSmfIE452SVFgwFLGKwDF3jeAIT4&#13;&#10;uprVmiDAerwJQv1qySUZ7zEIEMXkaNUJQmxTwmUyQamHujUus5bCwN6/XUDGNzWXokkpAmNgkWBA&#13;&#10;+jID1KyrFpIipxatUaTjcTDQI20no0alEyBf9a91dYd9QXuCMuQZeiP0eoYOYhPrpmSyMHGewpsQ&#13;&#10;phWAuBB9MouipPYgQgmwYQDRyYYEwXo6y5JnGrxNpCTR45yoC5kBjyBcRoACsnEFwuWTPtvIJEE0&#13;&#10;EJgxLqLLyaRFzc7onDHCkhUsjqoA2BKy3M4ZpkmNlQeTOFdYCot8CLN3PgUvkswxQU0kLGExmIEx&#13;&#10;qo32k+K1mIwxwYdc8zTShrN9ZYMrin6cVoZNSWhOwQaLI97x0i1LCKFh25CDVRZq4D2rIS6oNHMa&#13;&#10;lkvBhAQEUR6WueTca7Mt4RLDfrdPOkTod3xfSa7yiKwVFFxfv1OMi8PdYAyre4aNjhgkuq23p3Eu&#13;&#10;EMEFIa1chhlgOqsZ5lPPiu/TxdW80O1diYGN0cSrSzlbWZacS8FlzDEB30SecmAAe+27bT9PM6KC&#13;&#10;161THGrHGE7ZFilYAz3mKNOA+DgtMNGGobY+rM5bnESKyTEbvYpqsy8DhMfbLSTSd3uUUCZwkWcQ&#13;&#10;iUbAMCo84pWEghXNTufb+A4pZ3b+KnVMOiQVA6qsjmdnFaI9dAUshts1xBgAzjzm5Hq6Hd9voiqY&#13;&#10;KNas22o7rUvEyUVQtHt7W+7rgyagTu0alNgyVNXBeAqTiayhxFhPCmkjwQFQgnZdFVN+fb3c9fd2&#13;&#10;tE3fa2sJhinDNMJJTZvHw02p49HsWSl1VFwa50e9nsx6z4tbitZ5SGHwohByVZPODLkCpCwZE60N&#13;&#10;kUOOCMcWxvM520xT2eJ0RaXAtZyulmEckLROlGE1VZ+yxzBZrPdtS1BIwjtIaYAsIC5xKHnBYQF9&#13;&#10;nNPirawaGzIMLnu4jIoCAYtuuI7O6agO53grixKbFVYUkjpBKDjBxpz0CozjEb2vy+6uB1lTT7CN&#13;&#10;mOHTeJSiWsKSA315PmN0yT4nThTwTAJassUpn/Jh01+1DhhTuzgAaA1xmRFkdUkAhskDPaim7sqm&#13;&#10;nuJK85Yg8u39FaG6bWIlq+jhTY+Yomm8cY6djGVZohwPRakjn4MlJQMuZlMug1muizCZucwJB0iE&#13;&#10;vJJ+b5dRYrhajBMA1q8YDXqVFVXzEDIl1Tab0FNOWOzqAvkETQ62zoiUbXmaJ5ILQFLBiIPp9nyl&#13;&#10;AIEc1gBqljj1GSxQp0uOfNMFzMblSEGqECYY+LNuOKM0Dm7uEtI+DcZvyrwtCu9H5cw4w66sgpoS&#13;&#10;EDpZgngMgKBQ7x5Rwn1d1XxrbFLGreuyax9Xa3RQnCRYMchkcjCmtK92mDgAFUkIeKRsmgIMgrOy&#13;&#10;uI03b6GzZ5gSTCiIbZh8XVfjcCYA5DjJ6nCavey64BUFsMFkxNkFv05zjrDqpYHZchStJgAbowlP&#13;&#10;UPFoY8mErQpkHfEULhAiQ6zEKcWwir7wmEFBhvlWQ7T9+MPpco4W0pIHnRgR7qaVtUxATIlAwREu&#13;&#10;OcYw2kShX0khckrvym+6DnkE53XJPsMoK+nKsB6HAKCyFkpHOeOSyL4AGQpYrudQlpuEleCUYpY0&#13;&#10;fF1GBHPft47fCte67DxyIJKgop5U8CESTCHY1J1PBS8JMbhhTXbOZxtD3PRbiZXJHgiIUGW57+pW&#13;&#10;XReBs4MT8sCcdKKZlrV2vt/t8X/8n/5D09bjMOFSfPn7hZd8DWstxXH4BpTkfuPzd9A8zHbU4bbo&#13;&#10;bdVVVScDSLyPx+uXfkMXvbuBuUxol7jCZdDBG4Ny0rwCwZUQ5UsR2ig20mNDddVuNgrQVDZxnZ12&#13;&#10;tKjeb3ONuAr+93/6k7pOpXwteWctTiJBQzCC1/ej3RS716ne9rgSSnkEAAJgdAsEBGYgBN3ILRBC&#13;&#10;wyz2W0Zu4/fb/U8/vGllJ069QxkJ8QioralUryeRR6UkxRRCYt1xzYwx2jWNFnF6PT48fvIBxTxn&#13;&#10;BKx2ZlaCE6dVSag08f343/ZtjzM5KvBYXmjbfdcavBFSMVLmp4qUbXPV119e/1YS2TkoWKWmVDc7&#13;&#10;womoucuKD2Wxv6Y4uAhpVduVMbgr9nZeyKKm3b6/BrC9B0Clx/ZBwylumEepTiwFnaETXUWRWr4p&#13;&#10;0rSXBNblYkEZJRzDgm5ryUk0xjWjW1pa48VPKKi0jirJXNz3y/fv1/WwexKk2vi1QAAXzCFYnaNs&#13;&#10;2BTGWt/R3z0st+vnh7tLfCU3a5NHFRlv8gPCGSRWy3/9xz9XkmcfDx8eoQNZj32RiN/g3GmrrB6T&#13;&#10;91R4ISulTe43nb32RXFeDWW3kvXfXxYgK485Dn5fFq7hD3x3O03BsUXBHz/809ev76hWNd9QEusS&#13;&#10;FFVTlcVwGSpe713vanmaju19V0YXYXW/PcTLc3zoYXJ+HSsQsPxD2RYOzFO4qXdIEe3rKl7MpABB&#13;&#10;+OH+Xierl+lhv4M4+6voDx2UbrjIsi4YzTnPDMbL4Mo9E7tE3mXGDnDjnbF2KKp+UvGuK/Tg+n5L&#13;&#10;KFo4xnpJWSeo35V3Ke4PG+AplBvozKHm+n0uWCCkPi+o+MO2ovj95fnD4TBCnxZPhGAK/Hn47a57&#13;&#10;WF5URPd/vItmcbfLAl15RIsaDbDIisRrXrbtsiTs6Kbu9Ko2Xa9u18Pjp9m6QOJZWYrJfnswedAj&#13;&#10;vx4vJWZ1UZkQy36r4brvfnydjmRHwhBxNLCml6w1IkXm19uJYbQYXBaglOF6TVxya5YMLCQtJLeo&#13;&#10;EjF87IWf/q1j1UO5PSZUFkRN59f3V8Tb7v4+FaStM9pWKY8EKEQ8x6iSdQqwSnnFoahFGKGQueII&#13;&#10;m3UxFVCJE7rp+7bNfuwFitmeZ0hhSWghJSa+TyLS9XlEh6LowhpnA81uW9+OOSS927fQ/L1IzEf2&#13;&#10;/KLaxoZlIHbS3X1jJ0NyrmR81+N6JZwmgiwV/KgE5+N4O4/Djz/+dDpd0vxc7LHz62Ffv/xjkI8f&#13;&#10;kYtbhMJ5Hfe4wkUJy1fjhASHDf2v3+222k5WZ4YWu/LREEYXraXAdbsNMeh5caTI0UIAbsh1tL9d&#13;&#10;57KoAik2fFXKb7afQB1oKJZ1whAsDWDvyq3T2R2hp4mQ9/G23ROiUa78DKYV0jbUgEYsvK3TVny8&#13;&#10;DOuiXclpyxnWJmTh4lkkUBOKXgXb2kJKrbUuEbRUdgLwiEphV4cjSjTUmwMAimNjRvGh/mMABjID&#13;&#10;eM+0zYxMydSLhlk+P+tEoU8DY2Lb7dx0ThBTB5HKqaEcUaNtUZSJVxo5ZVwr8EWdCfLrcq363l/m&#13;&#10;BXItuq08HSe1RBclQ7YP4rd1vfa3zV3Xvr1fJuVqmURfJpU7uoFpnGwoI/XPN1rl4pFN64V5/FDV&#13;&#10;5+v6+U//fl5/azkpKCI5bVD7JZaEhFLEludrxstwrQj2OiJkYr6i4ilG7hPgXL6/zA+scE4/f/8b&#13;&#10;3jWPAfqAVIIyvxkVGduBYsG0r2npxrUrNmgzYIrPt0ujclPJElZEUy2TVMheDCwP1X2TIWCc2JlW&#13;&#10;gqAIK8YV9Tzn83pdaNi2T3p6z9GOhNDbL0QKA0hV+O68JbKaPMCFUvOK29ILXHpZ4DkG+95bkBvI&#13;&#10;MC24YAU16r7f69NazlL0lTGTS+t8zHN8r4sc1dkm0lJOZs2qvS7yfFk+7T4SUL0P54eHh3E9cSg9&#13;&#10;Vruir7P4y9e5acuqhkLZ9vEjzdRNRm6ExOk6L0W3o5v+NT77iahzmOKFxLxhlUt99BfhIdUOEjrn&#13;&#10;LLoodwbnaRep5HJUVrjcPH4AFK1qELG3AOWq7hhGNibiDVIdv/PQr4tzNpb1/Ye9OL4dge5295vd&#13;&#10;U13fkfqV/8OsCVvtbhWX8+AaXl++n5AgCAch69u4XN/P+6LxixZ32x8ftpDCZt+WR33Z3Obv15+3&#13;&#10;n1/P3yDbeJGWwvVaH68vvGZxCT7o+4f7t9Pxcf80RhUAbLrNaogMR7Ir/nL99qH/EAKougaCGcza&#13;&#10;OlPWVdLwAymcsyrZDX6IRWpJjcbsRIWGRS/6rv6cC0V8Gr+9Tpg+FAQDGLzD8zF0GztpYZDvnP2m&#13;&#10;CcxR2K4skLefN71zaW65BeS8Ojd9h2RfsQq7VD0+PnbFFBTZFvNRQwIdsHfFdH1byKEfBULfSGEv&#13;&#10;0ca+6cnhgKjPAE2DskqLkl7H087UidnpNndlvwR7t3s8z+vrbcCuaBOsa8Y4+P3uw2nScLNhio3E&#13;&#10;EyzTAnZ1/vrr2j7u3u01HL837U+kQIAls16ep3n7cK/m0KA6IqCJy5tb8kIRrBjvFYI9XnQabhFU&#13;&#10;cwHuY46fG4+mVCDR8vZdpf3jY647urkvxmdgYN1034/nkhK+ZV1bpZPsO2l8LNvN0b4ts0kod5t2&#13;&#10;Htxk0YZ3l69ncl/hUXjmJnwluJyup4JEwX/n5wFL/jpeQhKHphEUJr0sc8CitKNlSdzM2NTVfD2r&#13;&#10;zO9hlxh8VzdZlXXxMZ7HPzSHr2XZQlTe7YpP9/T5OMliWQ3FcJzR/rCtCrGw6nPzaRqGgovR/5XJ&#13;&#10;p8t8ySgoDHO+D0guiZTkTcG0otygJ+WHmCtnqoN0p7qKTmOnUZ3SMh12tSrDMqQGF5/aw/flGW8b&#13;&#10;aMYtDtS1SsTLMHebvR1uvOhQogJX2orNtsUkVOzfyd83cbw90HyEcVwIRSDaGWNCKA6L/ri7/xZj&#13;&#10;wdPHrbj+tu67Bku8f9oa7ZeoCSp/+PSHthiXKXgG2FY6r1+G90QhJYyiTAyPl1oAACAASURBVOtm&#13;&#10;NOEHCbqff6fz7JDueTeZi54tCUxi6XFerBZt/fK34e7jA9+X82t6eEjeQjXG5qNsum0peVPzczbj&#13;&#10;+3vyNs+LYnsL3WQnf9PMb7qy06MSET1JsergEsdc+6pWw2CnmRc7AbCAGG+6/mln1QytXzl/O+qO&#13;&#10;8SZlSM10OtFEwmhNutdOv92+97vttEbgXZmRrdAB7YWgCbrrqB63BBMteExDunQ123TzRe3v8HK+&#13;&#10;9LRYrKkuCZOwvSvIZrsJwGQM6y3Lv12+HxmLsrqfLeEwBXXFYXNNc1V0BIuiss7usvfRLpfnweMi&#13;&#10;QfL5/sN11Dao/X21oXw9lHq2aAXemILJokhVlShsal6J7jBkwra1j16tc8O2Xn8VTFqVXyPHU1rV&#13;&#10;WJa0kpKE9W00KxaR5EZKlnHhwwtZN01X8gplmamdUTxB05vE5IaLHNK1Bp8EZtu2+sWZPA9MszrU&#13;&#10;hGt9QVVJtL2QXi6ozDgJQVpIJpBkKYMlddOf3i5NXRcW0QpmCG6zGtdzv9tTnATFJgvGHRK0h+JI&#13;&#10;oIBSPWtGpv7TExNkVsNE1Yf6ycbYbnc6XSvJz/NxCLeWbqERdd4HKp3/LYVU8I7LxmK/226+fvvS&#13;&#10;PgEytLMbsfRAtwwSFDNrS0RxLYpkk8ZVoQP2iGHm1eKRKwuJUoZMIQED1NOJ4wO4vJ64g5wEJeYO&#13;&#10;N9LJUNDMKBNyXFb8f/30f1xW8GyyIvDDvsHZspwioIlGWFNd6kqWmrqCoBqwJynzMmXlGy9WF7Em&#13;&#10;VWoy0PfBYuVwptnYjx8aa5OQd9AurBBThmEpyepYZGGOIFI3/ktVeAwHbOHmUKIcGsYweSfow+U0&#13;&#10;e7/k889qpcoa6sq8Pwtkmhxik94wDywLHCGYNw89pB5Y3/lIQW6aeiisUM65OM02TcLIXp3navLp&#13;&#10;Y75LWxjAjT3Xx0Ajcs7nD10s5DqfWNa0u/fSYp4ytGCmUawqJJsxtIpTURV1mhiRkQEQ1VoId2J3&#13;&#10;jDKJdMCC4PZyhTn1d83GGcB99V/OurZWrxmnhvXk9K5xSWgRVnz2ArnsEgQyi/G2BssI2Snln5qq&#13;&#10;sNcTTAmouoCtRMXszTmWrTil79t6k76W8Q0W1By2PyzOR8btAgr8mTlXDpepQVtrG5/LOUMErCCR&#13;&#10;kAYXtEDABRELQtXLQj90XXl+RuCHpVwjDIRDNQPSweU2N5ESrI8IDM0eyO/29bTd8ePyQhPXF9zs&#13;&#10;uzUuPISq4J5BDTJjdVXWCIF4ZTO46KL91YttPcBs1aoIbHhqFiX9mj/e7YO9enb4ctK07DrydB4m&#13;&#10;0sCabIy53m+rGBZvbR5WImve32FcZXPddGXyYkBXk5Z2U04j8F8POQIH1/WO6tHxLNAqrhdC2NnM&#13;&#10;F19Wy4IQxpmCajDE/JKknTn4HD7J1AO1RH1RMBofoAie6aOVJHeX7z6mRPfShEt2twva0Y33IJxv&#13;&#10;U81aVAQGq+u3gAk0mM6JScCnhTMDdxm+iHHbfDDTLU4XIdiJAckk9Qg1ZV1VgtDpMqI1TVpZIWGV&#13;&#10;VtSUtagLN883B9gN0rlsqyERwo/nqZDlxq0YClC3nF2Wa1h5HoVGDICzkB323dxj3ABVAX9dIz4M&#13;&#10;kCYAMrpcQ/G0zmM2A+1oibfLZfUKZCUFQiJFapQrs0XLGI6MK3d+gSVaAKjXutjBHLMd1/0iydM9&#13;&#10;LSubwH6O0DtMCGoWD73HnvXl4gVzM6sZ7FJpZLXRS3Qjy60tw5SIa9Xec0iVy6zql2FJ6D+N06Ks&#13;&#10;LEYJSFyWMuaPpypWNWKFgHCI4uAQ0oh8jInJYvVoTcLpYSevo1Ou2EV642fGNY5wiF8IKQR4YEHn&#13;&#10;nQpiLnbhYCqGpbfA6wx9KKZKegKYCLdQelIpXEV8rkLtInA+pcQagBxhuWkKMC5YeLw0TS4f8ft8&#13;&#10;cijLRoxDG9nm5kkhcGDZ4wl2dqgqdnuhgE469sWz9uT7tbwroQGq63AKw0OMoI4xpUq0sJDnyxsN&#13;&#10;lltXodRf9+QMP5YgpVORsvDYpVtkFFtzIGkOyhQv+CBUyXtGHC9DzTEhZxUq2GzzFnYglPejkrej&#13;&#10;+FMN325T8i7OGqLa+mdRx7Kg+BZMuabPubvGc9OtmV8jJQ27YneN/pZMM0sUIg7CXCG/xr6SRQcC&#13;&#10;TcXpImDoisp7rt1/LgvYiIbrdyt7pwxa1j/HJXcF34hqE/hKEFaI39SIZFR1nWitUK070Nhojvq6&#13;&#10;DStid8P72HKw86nkGxuqAd540wGaMbRBz6Dd1pnKKRQ8d+KRhzbj9Pdfvrd9n1PYgGj4u6RCYPml&#13;&#10;vhDTqhab3zV53YP00lV1HFsmMav5ZXkBtIPjnIlYET6+t6AZC85RovCGHq+BUmmk3KkAcWNh75vv&#13;&#10;1CDvJ1mASgJfF9OiG7YF3rya0N3tKIvtYCVxGBxtfmBopFRDNp9LCzd369WAwZN7OG7wkoGBpC9R&#13;&#10;xqTbbn5JfuNVyEvmbgl1kMSDpOzEQkDxWlHe4/JbFEWhAAdcwapjMVQF2FjfvYNzZms2L42oSv9Z&#13;&#10;BF+4YUQXuIVGxt21a1yinniDVXKhlXNwtOTx4/XN2UqyDrHlU11CcbvMfX1PCtLumyATnqG2J8GE&#13;&#10;zZE43XBMV4hvqAJkLZSO+R/vJ7mnxQ7P+eLL/XU6BpQXZwHe5kbgGq/+4tn5Lj/SEuStul8eMMeu&#13;&#10;ilf7jFIgdXuxqaScfsDD5VriZgwF0XCI2FTtYj/9un6dcqBb7gYvoshv0fGs+KDzxAVwhE3frtWm&#13;&#10;IBsgvb/Ormz24LYC1o9vs7uGmxwLWVMVHmk3+tTtWHDX/ZYGTgMeIeE+ko91jymHRXkRGZ8uiLDT&#13;&#10;bSmbmP2HQLZHyLrQyBKiJLHb7CWNAeBEZFfMAYMIsHUVmfvYqMXPDkoKF9irLIcp0NrEDKyNhmzG&#13;&#10;eKmrO3dDSGb1o5lQVBbelW/LatSqqm5zLOAmeM7YFRx3RMAQ66riqUKCuuXCwkjFZ3M0iPJbsjXe&#13;&#10;S8hjTHw5SrFx3Fzpjca9aABRUxM0wqArJM+WAX2eyBXcUNbSTyUs6Bx/ZHcT4vYJ5ID5gPsS3Pa+&#13;&#10;K+r4Nq/oRiMUiEDvOSqnmI0oveBq1+Rck1AnfIIzQYyyvpBcj3eHJYDl5ljWblJchaW8rKd1W21y&#13;&#10;xBOaCsMsEA5tnzA/HpDJ2XtYGvI57NG7yz1ZVktaqXHaWEyvlZhheTGuc/EEZqVJLdrfinN6sX6K&#13;&#10;1g0B+1Iegy6IQSZae7T2ixGBY7gyk/e4MoyNJp7nTG/Vohdo37KS9oEDRELiOSONWWmiVGkbKSjl&#13;&#10;JVKJEgXR+AWLsdxQonOVsIAlo3cLWsI5AjWYqyyd9lvMiejE9qlcXs6HXFUgntmplKVwwo8Qs2db&#13;&#10;5C/E7X97NRIuYR71DTCvSuuxQkO7l0fujb8pNCHr/5X3xLBEzT79ogsusaRoNFWr2sZVzAPvOBTY&#13;&#10;ZrV4/EAFstJdpqqTt6HiNOJswE7u9u+zA2Hcv1OYyElZtFTgoojoB1z8qureEMTZENdSodpWXLIV&#13;&#10;K1Ey5eeyrWj4pXJjdj5QAX+hqfC1B59l/0XF61k9dDs/jfutz/MQZmURGfDZEm2xBin/gYT36cuV&#13;&#10;Hem5vjWE5xpfiCJA9E2EZAPgOzaWSA2LYjoZG+z1VKc0YQ3J1kWDqV0Sx3fb93Wp5ERWXpYUJsOB&#13;&#10;GXwxaxpBZdEsDBxn5SF11BDIGBf0vVzEWGXLplt3EKb+BSRC7EZt6HV8N5jzatvOv6G44iRN3OwL&#13;&#10;5WDA+87iCsx/jzcEh7YKELeJEXidZ4ji7D4oGOAOyMqWGLSg0jde1DIH0zVFHNnd5sPkrGE4pa7u&#13;&#10;+PfLubrbnl3qWJ1WDcfsxj+31f2oaA+BqzmX0AyXKdLXxIRkLMxp+Iz8lqLDUF77+harkPYlLsN2&#13;&#10;PRG0Iq5zanFWFKCS9KWAT5+WFL7lWNNhbAVWw0mTQK8BcDQJy7JsH/1xtV8vUN6awWYUHFtv/Mz1&#13;&#10;Gi0r8v6NZqa1bhrepYWhOaPkANn073/hOyCrglByeatrbPAKIzTXNigWnXDCSr3RxhQlaXINzBEH&#13;&#10;Emb2lk4UJH9VVR84BJjAyBNHGAsMAN/2v/PTaamx5fK32XQZb4/zAxKY6iUtPZPhaiTyQ1Zmjffd&#13;&#10;x03OGSPl0s0mhHM5wjAnVQo4EJw9r3PD8nWVmhh0QB+v4ZcVWIZ8gfktHV2sQt+rzZK+kjjTeAtw&#13;&#10;cvmAfQFWAKIW0qqIHG/3o7+mARS02N4z8W8MWTuMaN6D7hQCQqiF2c9Rc5TdcJlr3NdYxrBDcGYc&#13;&#10;AFgUwlcLnHTfMlJa0Tj2/fduzJji950o/Rt1gZmI/7d/97+r5frYMjmRaVO9vZ5b0ah97AmGCBJK&#13;&#10;lT0dxOE2Hg2YUHXz1oUFOiC/MqNm1VCp2TouWbQPxf4zvu+e/+X0afchjcvTh0/II7AGR5r209Fj&#13;&#10;ch5z2qG83FEn8M0K0HzdY8hDVQUS7zMHk7oJZK7+vzUfywV77mCFkfBwPV6lrJPACNRKtUC6efIQ&#13;&#10;cpWUNW+5KA2th29fAXtwdq15BLu8eeim0XpX8oTV6R2DVHG0tFGUOJlZVKSOOCdhc5eObuF6WzcF&#13;&#10;gdNx8WzZIdEs4aIxLMEUT5u7qrCaFSBSG/NjvuOBoKu1MF3+/uu33X3FS+09sTmM6/J0KJ0fg5C5&#13;&#10;6tLAHDt21baMrb8uMKJ9iN3tevxUfrxqYZ3BGPCMdlztUOfppwX7G2Dw7iX/DTgxHXUNdsbe2M5U&#13;&#10;e9DkXXYifn+p3t/TvSCltJVmP5Sdj58eH6fL66e7NlzNqHnDNwvFIozruzJv7iPYkQcCAR5VAkQl&#13;&#10;JWLCm4fHdb3Jqh5XMeue9oJgXKR4AOgF8ADUtkdxEKTX68V14TGzl0EviZF6uwe0YZFgnZ34v1FI&#13;&#10;MGea0K5mPFjU2Il+ryp/A+SuwdzcFFVgTMCYvpffKRnt2m8bNfpD1/jFvX+9zlNvHx9yGHt0BujG&#13;&#10;ko5hSBu3ZltR5G/D84sitFvNran4l9vI461Bma0rhqdu83u7wKu0zbUgLm1k1TJ8+XGLTOX+ZlvW&#13;&#10;oE6+5RH8tDvG1z+STykt6/r+lEhLIQDq6b5+/vNv/faxOvz8k8vj8VzSSpCqzBDJjwnE1Z4TLp/H&#13;&#10;r3KfPmAZl6mso0YnRmV7X6zqVNTEtqx/fi84VNg6voNL4Guc+Lgity14fDuhasfeb1vEpAU69RMh&#13;&#10;O5me6Hg+yv7ObO/LKxJ33d1F2dM0VnU62ynzyoPmT3eSh0fjnvuNqsBTTA0A9ev89wYfBJAowhsp&#13;&#10;aD2XT7u1rPzz3Bfh8SBzPOOHGnVktKfuvgSieNenh3/6mC7dcb7dd/fpOKG9kZ6935JBd1Bi++1X&#13;&#10;yQOkZlVPGl+3H0IScEGPVqWO9m/rxZlH6MCe8dcQ3v6tL1HNg1shnJZjWfo7A8r9j0prIRkAvz25&#13;&#10;/7GEDxI0yS+/+/C40pP4ae2Bv9/hZXgh46fGjgXOObtm7t/Qiw9LXSN0qxWx/aaZb9/Wkf7xnw7a&#13;&#10;XmZQFmWqtG+PzovD6t8zZCkSGq/RmvuDUObL9cs9QdgOYL0CMg39Y7nK4RGUf4GabulijntLDvcd&#13;&#10;wpNkt3f7ur58AVxegzQnddcedm2NX9xCIV4Hfnvt0ENTNmVdX63ZPVY/7CsIAARpfE2N4J10Jwc/&#13;&#10;UBEuurKF+aFu9vUwzCDAt7eqQKcAc7HbY6tiRFUnv4dJniPrmxu3bWAsolDBoQnseneZ37pyByzU&#13;&#10;s7tHD6dfj/O2+PSZ5KT0esHthxpeDtSL4ftYc9LObAU/s9+9oK/vvrposPXbFXzdooZ9w2tdFWQB&#13;&#10;WteEPVAczH0LuXl9Q4peNp401eJj3mMQyvAmXNH87XT+/ONPX//xt9x+YgvEj9tf8bBM8bBfTtOz&#13;&#10;PNR3oi1utnhVI6LI6KeHbS3pLQmQk5ljRw9/vY6O1gzV8zf19FBzdn7a08J/mgRYbgO1CpVM/aap&#13;&#10;TcPXr1dcC6OMB7GsG7Q1x29hWlRUP+w+Kx91xuVmhurOxpSq1Gj71+NQ0jJdLQS/hZNjkW92whX7&#13;&#10;t+fzx83n5/RLDX8yuWDVAy7xt+O1kqVVSyzX4ZaXwpAHuPB70DDEnbxA2ffneXz6+ed8VeUGWav7&#13;&#10;vpesDBlK1gcnFhRAJcao6JlimG8nl9MGVxn89bbf7Jv7w+3i5i/hp3afzy/14/X/XX8rfqrsb0PX&#13;&#10;/zC+jLvcwbBsNv1VLxNHsUtk94m0B1L00/X0h/1///5lFk252X9+HV75Ns+/OViVTsAbtWSTBUqw&#13;&#10;qRTpSr7LQ+rFgyhUkRHfre3Pcxjapcsh5JrXQ8bP82+lrIKBkqbr9bSVbRodv8ImVoWXmkyA31WW&#13;&#10;86Mx0MK6XJ2VfUkQjPfs9j2iYSPF24HuyE2Mk+9Zkdmy/QnP/f4pPMmEsFZ4thIyYvKBbS/0F5ds&#13;&#10;Wx6ykuZrFKJPlOgaEdmq23Df1SVAfptXEHhV/biRbJBwTFo9wHiSBaj7XPAb8ndl4B+rw5Gr333q&#13;&#10;RrtYhDAothJQ4NX+YfxP/1+3rxWN2/DZZBqdO+w3l7T9CbyDme/ln7RReWtMjDoGIoYM7Nvzbw/d&#13;&#10;vcJpXqd9V5HSFk50wKiv/7p8+LGtZz3+Mr/88wpbTAvGuuE6sgNo261aoHnH74Y9Pd0LuEqcHvaD&#13;&#10;m97/9PHj6TT3cNeHzoT18LHxI27gw0yut/8HBk/6Tzt0FHVRrfZ6UV/EFTT6RoP5niWv+rNZ6ba9&#13;&#10;RpWHNYtWsy1mZb6ztJJtt+fL23sPfAd1/jyo476/Y4Ypr0/0yCOuIl/RXdx8gQwUVfOibfxtBEvd&#13;&#10;8//uJZqTXQaiwnMAhcDG7QVyCw2LnVSIXROvGtHgQ9QpBk/HedrUpf71v25L4gt128x4yiEwUsDL&#13;&#10;+KINaAaL50nm8PrNEMEBTQivVRAlL66XsWx9KFh/aL0Zz8f+atxdVcXhiCz6FwLJD4998N3nCIzD&#13;&#10;A5AtPqNGJ1c2BeDn7VNrx8W9Le7wLja7RAATH3qlISwuQy4+8WFNXcPd8N6r2Pz0H8zz2p5irENa&#13;&#10;rFpWuItnnoq+hxZSf2GJjvpmgL7UesMp9KrB+ebGP8/jYb8nY7QjjcY3NA+o/rzIYCcLruMoZpEq&#13;&#10;LOnsXPOpJi7Za1uAv14dK7v24WG6TwbmKNAtTJ8OD8EDATsZ+oZbILksGgwkC+toH0rxKMLXzadk&#13;&#10;jEURO7v29UcVgsM+lt8n0GKJcUyGwxJnM888o//8l7902wMtG85gBSsIMisIkkfnVUQa0ZjfyGhu&#13;&#10;d9vtMMap/8g/CF8eL9Bt5D6uc+M9LXwr7ipebXHlxfnc6dhgXBVYzpKVfqSCCMG24/XW1/xL8vun&#13;&#10;nzKLgz9SXwb/PJMIPj6AL4lIewN/P1v6ePcBxMLNgot4BD8ayAnCCBfzpwIK8HL6dY/l5Tq2vB6S&#13;&#10;fJAxRNjutuI9eaoOXUtTtmwHn/8mm9bIlvDN7xDA4zwA+bRjWq/WxWFj76s7eEBf8fc9+PG//PW1&#13;&#10;6Wu9vj9O3QQMxUzA610sEaZeFNwcgLu/rcqVK9q8R/iJ9xk3V739o/OxKCsCHJVcDTfuzNUYPdnU&#13;&#10;1lcZhK5bphi9kuJtnfl9H7qiXN59X5WbVsI8A10lwcu+y0WhzQv26Pj222FT3NVsuF6JL0TY7kAW&#13;&#10;KMd5HOdcVh9UKcYuGX1u+vrb+znCui1uj4/p+cvXw+H3w9XLoLxbzbKAhwcKujQR840s1OIo0YDF&#13;&#10;Nya36+KTLRswjEPGEVbX6PZFq6YIdBk5/Feetx3Dl287IBl5rPrdzU4438jDHGUimz5VxMXVjpcP&#13;&#10;w/3+h7uXWdG7x/EtzFHJtnLJvp1ieXkhalHzmf5UzsBZCHlsYPrHAiPcHoL5Jct4Vqdu16V03d3/&#13;&#10;cbwsaYle7lKM9Ub8da6lfickWnM2EeK7lkJcZ6LlpVpYHWOXnLYj+vH+n1/+QRhl6I7ippA94UV+&#13;&#10;uLdhmOd/K3/37/n1QgBty21+eQW7PnKa35RjBqasbqr0LNtXPyM7tOMPc6PjQezXLyl8JM2+1qsW&#13;&#10;XOTmnwKEiXmvI/soArBlVUBZT8tz9iiuabnhd/1ctzXn5OHcz+v69KcHwrXSnqDQ9vnv8ftjQYys&#13;&#10;vyQ5b5ZPOuVcnieEIY8q2cnFk2wqRj1Hq+x4+unwcb0eW8ZxP4TjNWK3/3mH/+P//L9i6E/H76y8&#13;&#10;n9Wwq2oUIkQRxqRHeP3mwQbEc5J1qxMsLzFFXPUVAAgiWRPm9ERFWwNhrAYETPAVBZahBdROw3wd&#13;&#10;rmXbOb84dYsoi5b7Zdm0dwoqWySE5JpiGXMYx+jl7KEoai7stmkjpJiKZIiKK6tKXPERA2BoW7c+&#13;&#10;rlDAGOFtGBArOGl9JkVTM1eKGvtgq7o+zmq9HTniwMHA7LasMwK+oMuqvPGbzSYpomm6TAPl1Fgp&#13;&#10;6jlmP9ulL0VZZqWNjr6rmghjwgS4aVhzQoBgADFOPHnnMGY1yJv7j24Nw+tab7pk14YDo63EEhA6&#13;&#10;q6UkqG4f3GwYSFXBj7eVVszybAMILqey1HRltDSzcrclpMx7uWTvYKxxBSOu+271phCwAnI+zrOL&#13;&#10;nFPRFp4RR0mQhU56mE5k4QMOKZHgcLYoowCC+3r9eui7kBKggAuEeQk8EJgmONByE0IINsTVMAoL&#13;&#10;JqM2TZnn4aLXMRlabrEAnkPoSNEVkWFWFtIn1VRlAFFbA+BmPJ0ETtWmyLm2K3rYfFrDCS5iNbYq&#13;&#10;O+8RxfdhnKHz0OKJQlzxhPIM/abEYB2ILTeSzEqjqiWocGG8a4rL92cIytDIxBlOM4oVp7Bs+Ub+&#13;&#10;mGliPEEQ96TIAe0PmwCVaISBYNFj1pZx0jUFAihCe34eCiKqpnLZJGMFJ9fr5S7l23MMyd3d74LW&#13;&#10;2pqybVf7ylI1G7eYPE7vMILxPLLEMhq+XFbO8P7/JwhOdmzLDkWhzrpc5a4i4sTJwk5fIz/e69CC&#13;&#10;Hj9Aiy4SHbp8KEIIEHrS1bWd6cxTRMQuVznXrCdj7Ppk4dOhD8vSJJY7WHKyowOdMFMhCCEIHRfU&#13;&#10;kAiy1HxeMwKFcmZztoD1TQ9Btut2+Hx4e5xxxYthhSScFm+vEsh1idGiTOn79SuGmSRPCM5YUQa6&#13;&#10;Gq/zbOfQNNxMq1tCwNJY1728mG8DcAm5QEUz+SH6RAA8tXIDdDTrstltXYJdGiFoBjbgCskDUNtI&#13;&#10;Dns9PGaEea1e0LIwjUVbKsA3vxKBEI6knJIb5/vNF7LcbU04DIVrTlOgLJi4cs1iiKomhQBzXwSm&#13;&#10;ldQJ58EFLZUxK/COZb1E62DEFX+7/0eEbLjlHnhvamAl4C2Fo3HBO5go89RKIne6uw4GCOBzpkLI&#13;&#10;/f76/TsEMBPBwsSpcBFuHAjkkCKOWcfECjLCSABMbM9LlDkdJEX1LoBIMBhtVEyDwT3xfvZmmddY&#13;&#10;ojFm175+7n+0LgohWsXcNrl5mgETSmquX44/3OwGtvz9/e350yv19p9/v25DsqOFNKhWJJyLxIVt&#13;&#10;hYDN2iDxl//6tar7NVoG0bEXTOgQgUIq+qqq+g3OjlPH8ZIsHjFoQCjg/DFBbyqtUEE5pwwbmrfj&#13;&#10;Uw8Q9LFAR4FDWE7vw2hMwFitGyk5ksLmaUo8EFpDnxhMgCvvUQGCSlKxxJmAGDuwbW7iFTUl7Zuu&#13;&#10;rqkfjAK8QFggTpqXtP38p+O2Pk77+tu0cL8FiEIinyAbLjeGVd/u47gCwu7RFylkwhRiv4RcIkCU&#13;&#10;EeCCgTtkPrzfPCQkxXUz6J//eCMQ/yuM1a5LBAZjnnefBWcgA1J1CGChxH5Xr/dHdzhV7SH0CGSK&#13;&#10;G42rKrkboKLg6P1SPGtfnjnGBEDC2QkyRcQybx95ZoJm4NWzlsmtbjXOB7fWiqOUnFlYxVrWZgYj&#13;&#10;SMNtS25iIEhcrdZADGIMoJDrar0NyW9xjVDx2WwZomhmRrHgbFmJaBwRAiBMOGhk/e1xj4whFHZt&#13;&#10;l7aJ4TIurG1etrM/NP16X4Xixlv8pIZpjsH3Qp46Zu6jXZZpGGAdzPcHZ9hB70PmUkJCaZIVKSxA&#13;&#10;5ogWMjscc4zJZDtTRoUUY8zLmCDN1k10rraYYCLn26xZ1Mddw/bQsxgnjihG5Hh6MSEaEObkVueT&#13;&#10;yxRlItGyubBlhEtBzmfCaIAFy7rqMQUOBuuT5tGVDAGV6j5adr2N0y0hLHHlAuCSOWdghRkWw+Va&#13;&#10;dz3MGVUo8WAzjGFjMAhc3LItEyGIObuE64N0helMl0RrkFMK3iW+AkDH2Xz/mFTHz/9+kZizFC3E&#13;&#10;t8vH6jzq4A/1zqaymmidKcRADIy1G8psftgMk4Bf13caUk0rnDJIBGYqZYM1XUxhgKTVbDhuPgGB&#13;&#10;CkfO82qdleh090L1rsQcV8NbiiyeJztbe5L9JJbNDwl4uALbY+sBTFhyDEAsNFpXMnGc6Pv1LrQX&#13;&#10;ifADzzVqErqbBVO56z+tIbYKQcFW1Eb3QAQN04iDkIXZvNVH4QYDYF1Smccbp+w2euBgzlGJMs9L&#13;&#10;BnAJDgsIIHtsTngKSwiWfH8fFRYUYFnrLRtBY61lTLlWYhguh77HCBdM02YgkiHil0PHbJFSFgKW&#13;&#10;7Bpd00i7H2QKLGNEJdtzETlG2IPoNRaiqSXTHEmQIqkw7XjGCRDpg2+UisItH9GXgBTqI9ygAdFX&#13;&#10;VQ04FA0taY1uuU8DhNxnAJM/yOppv4shBOaF31NMhMIM66+375TgEnmhIZf809PpYR8wUYyRllpi&#13;&#10;cDkPWiAmqdnWQ/PZulz1NJuEEgS5YFlj4oRiueSM0XIdmeCiVuPsnxsFY4gp1vXO+8L5jgEvHPYc&#13;&#10;8FMP54gPbJqHggDRssQoVT9M0UeBQYpuZjLLGUCAfYL+sljiqOQmrim4gMqybW/fPppOyrbGyO+J&#13;&#10;/nqfYFAsy6PWH9s180RqXJP409Nf1nEkGTkApCCqqs1i2pfPjHDkI0PBJTAND7caEOTzflcKo7yF&#13;&#10;gnrgNmeAQCRlb0eYU8tb52etdI5wiN5MM6Lp/fHtuW8yr8AGeaLm56bHpQAAIABJREFUYQSv52Ut&#13;&#10;0pnzAyOECg76RMBk1kuwEwL4p1NNhF5cfHnpZztTJDTpVNwhAhOPZhq2JXCecl5yYTYvcMkn+ez9&#13;&#10;HSJcK0UjinlimPlxphwL2c1muJmLx3WBs2j6ZbJ2WaxfZFNjysav37hQMafdy85czO380RIGbNkd&#13;&#10;95T53YEXqFkiNBIpeBZ5cB7rNo85Ietz5HWdytaJT2aaSMHmMaTxaiYjRLMGINtuLTFYd2zbhKkr&#13;&#10;UBcQp40iLkWHYAk2zzZPLm/2kSMwSzSEYmGu45ULSRabahaxDXAt5xJr6mMBAONiHo9pfzimFgqO&#13;&#10;k4/2vr4+Hx7DKDVnGmLazvOSYTNbRLjlCNadtrWwwUfvojUZ5c+fewxg2FxhDHVkMEFWDcvDBhCC&#13;&#10;mGz4bf47rYQrWfEMaY2m0NG9idmaabifNQKc9AAgjMW8GOBwcuXl+ccI4+/ff693hy/f33opZUWx&#13;&#10;JIVDZdWBsHZ/kG3nAdVQlTWUkHaqSgAavxx7LhDRlcoAaI7KnDfg4VGmmLtOIlKAtarAQgSudynS&#13;&#10;JU64ZEbBJWYFS/SBQIIEG9+vP3/+ARAaQuGKLnZY1/elRE2IgOQxrSWZdfM5FgtF4jbBhDnD2WsN&#13;&#10;vL81tFlK6p4/FU7AODagc9NMsikyxuFWvJeSAYW9myqtaqUMcqIQ7AoOK9CIM5lD7tq+OTYEkYpy&#13;&#10;RvzorI8sj9GIVWkNAEt+cldjSwkl7rQUgj/O40v99JbmSlJJSixEpEQkCcznzZ6XhQlpXSrK1Rhx&#13;&#10;Wp2/L/h//vP/IASGuDi42yksICo+tpKlXNIge/wn/AsWd2QzjEy+3Dnk2AsXnaeh4QwaP4HUtgBv&#13;&#10;YS08hPq+jbTgTdVwfBuolJdxgmCUhXtoi7LUAkTUl/Uj7jlPDHkCVnOqlC9V5g2mErIHcZAIZXxE&#13;&#10;sGatcCBOabOCoxt1YU5odghzJqd1EXrnjJSVTsX6DwbUkEGBhBdWsTCgiEFBqC6trDHFt+RIQphQ&#13;&#10;4x2+M/hZpRzMMmD2I0VfAEO0U3E+N4qNzjSvT09cP2YDWCXQ3dJns84gblueM4igELPlPSzi8Cmv&#13;&#10;iIfak01Aq8oCgNqmEnLsdhWD8XJGHIPkxs0YXh8dS+WomoD/69vl9a9/XcMXlLQqtAPKMjRLlwli&#13;&#10;isF3zATOFF/tdKxkPDsF5Vuyyc+kqweIosuzQC4sUiI2tEOT3VZIUjRSrUDxZsGeE7l646E97Lu0&#13;&#10;cuDTPD4+/Szfh1hiQQEhn31cymZJcorDHCylQPAfEvomAFhvU2jbcPsDgOyDLYA4NxUIpnXq+78V&#13;&#10;txLgI2CYdSjy7WzEM0BjxYTOsXhAHt/TU9f/8es/PqtPtyPMHAdrA08nzTtc5rdCk/GYfZvNp/2T&#13;&#10;lmm9XSWmGHe/xkEedm14uFnyigS6xavOtSGkwAJ+TPxmQCZu/2N1GR7VoWeKVo7QHSoxXb/figLd&#13;&#10;olSt/rh+5Q3fIzY8HoLKvzCO2Y85R6Ul5ynBDCj2+UJsjWnlAp7yh8ocB6KBKtXjHnirVSOqx8dI&#13;&#10;Sq4JFQl9Ad9JJAd+DAeMrA7Bj/MD1E0Zcc5BCxwiWcw6BxsMiKJy1nz547fXpp+Zzxw5mMXAnl53&#13;&#10;zl4AWGpIc3wCkeEKAlXs9OgpSkgmoijxDI2QVE9NPT4mFGVT06z2LkRbyCGSZNyp2W0+GxoIgAoi&#13;&#10;CJZHkT6l1x9+QG6BKQAf9+3ORlI5wq5+WLFxH7ngXKgbFDTn7okjOZeB4FpyAREKtfoJxbDj1QZQ&#13;&#10;gxgM2c4b47jlZfVLEViyTDlZ3OoyFDYzTNfZFgm6w/Hj/e1pd1BEm9laGKZsspbNzhN8KGv/WZnb&#13;&#10;pU+OJw1rsThbQOKTAqdeC0BP9fFtnoliH5crV8qiiNaIAF59fm3Bx3WYAoAN5CmtaL7ju4F9YDit&#13;&#10;VkSUBog319ASp7eBH7xbccm27rqEyZzTx0b/XAvAcs6C8bIyTbplnSFMggIzjTC6C9MHree7LVE8&#13;&#10;8KxXjDkPMZu3r5/+9N/7OVaQHn9UAUYkCa3xTAaIUNf0FqD4UUSr6Y6W+VEpfbsNLmQ3lGUmy+qJ&#13;&#10;8h8cbyXZ6OqtvqKL1vsfn//Nuj9acRiGR4jW5Z7Cm8sGrcChihauSYXYb0G/5IRTQMBXUopt21hN&#13;&#10;EQibKYeu29x9Qx3G+vEwKa7EDs75xRjHQy2jBWUqhCV3Enx7rBXVLpYV5Qu0R0a5Dut4gSVMoLDo&#13;&#10;pepa+Uyv52Xwp+OLWbf5/Q137aw5yMifx4bV2RShw+oRhEFqxA6ULy1h3MOsBfW2Cp7WdfmKc7Vv&#13;&#10;LUy9x9O0nQ7H2/mGeSN0IyRy9lZr+ZjhuNqbnvp6/9vbWyKYYws4VYoynCh4ev3l6fsff0gitwjo&#13;&#10;5UEBhEgsvYc4h+QTjTjeIKEpo1qI+XyRjLRNPYdFITVvM+eCMdVIIkBYhgJpDtEDkCGrTGLHviXF&#13;&#10;Yk+maOfNQErSvDBClBAeNpCeE4BC13YdrY+eEAOA2855CwyXnz+/nC87ZHKeAKAuzg5QnAQxdXxq&#13;&#10;n9JqkLU8rRXn27IgDJ26N15HbzwFQvUAE7M56EsbPdkQnimgACHJJVrW8+djf5vWVNKYeCX3mCSU&#13;&#10;VnRHhFfDZLtPP1Vg/NhcNuT8Zdp1qOJKV923y70wNsYNtwIlnuYV8cJ6yqA2V3t4aftnNXuc7++A&#13;&#10;YoP8c96XVAiATqPk2RYioXKdRzmdCyayeyoLqfa7abpfL19ppxmAKEbIOKckELvkSXc/0uIPrTbj&#13;&#10;FXnQqr9Nww0jR6y7wa/9s2yu+YFiXelcctYGZQhInXCnWOjzU15XDeKFFFgQFsKQM7V4WWMtTw5P&#13;&#10;nHtESML8sVzYkhKHXgSw4+oGSc4kh8dYlGici6QhjwfAIbAUY0tv65Q5YU2tkq4e5r4kuvuElYQh&#13;&#10;NJRuZMM3HgDgu4pbPHcjpSCnoLz+qCNI2A7bT6c2gO1mz7TsRvfw1jdtJaBlEJWGfB0/nli1YbKM&#13;&#10;3q8ItGi8vfFaU/0TBgPjHGIUJ4w99ngplSlzTP4YvRE8UNHMt3BsThGNBVjC5fW+1ocWlbgVMBO4&#13;&#10;W0AteutgJJIvxqeSSNzyTP3UdbthskylnukUU8jJWBvGVVd7yvtgh2oBSOA5Ll4WDrgI8i6uj6+m&#13;&#10;3rWU4bQNA9pqxZENNAJ22hUHzMU2GkGNVmxXs3mMzDT98unT9+UNj1X31L2Nb88pZAGDD/vT65Cm&#13;&#10;YM+UeMBpjjRhLLpaF1xu5+E++ARBhdG9DtFQFZdzqV6EUiIHHltQ3MatiYIhwNZ15bwGfszzqBr9&#13;&#10;2/mjF2q4JUYVIhucY3BOKjFEJtVirTXLlks57k4uxwSA3UC+/VY1bRaCYbGtkMI92r76EawkX5N7&#13;&#10;Fcq1kApGtdBcPO7jsmSf9HjftMDO3xH0u5XbWIBQePTwQCIMix+MyUKzzfjnw3OmgLIwj2dmFGxf&#13;&#10;4wq2h+lwij1ECn45f/lpVwEPzbiAgA2Axo6r2ZZx8kyHxcgCOdtotQM+nvpdXlrJwrzGAJTBo9Zy&#13;&#10;MbM+tTuMc3Ca1xUWWbkS4TzEyLBSJBOnd4wZ6IhEFm3nRZM2Z1gIWPlSWbDNRrAq9p95fsPAV4o1&#13;&#10;XVPGxxaTqLvfx185q/Ima4ilff72+OL12jCNYmEsArD5ws1y7kBHjGSt6ar9/XxBawp4IyG/Vs1b&#13;&#10;Wt5/G+uTRi3E7OTADSLKENeU3N2yRge3fBLKeU84S9lf3+8dFdLmgiEgUNY55HErGr37uESihRFL&#13;&#10;wHw2UDoi6pIgNiEjkCrW2WXb6UNH0nPDGasWCzJvHAIbAR0sivHJOiAlz5aN1DpYim72CUZpATGQ&#13;&#10;KlkAYBhUcUeFmArCsWBwXYc6yp6s7lbfmotwXOjoi9/Ou/5lfIz5OUpIkS2v8um8XgBGVIL+yB+D&#13;&#10;QAkEoDyWAL+Jwv54+528fmYQ9U3FcPYkMBBBKiDlobjzPJ2ePn1/+9jX/rakmHKzMvyLR5Ingqto&#13;&#10;L98XkZSAuwewTx2G1sTbYy1tJ9p5XamicCPbGkChIxx//PSDC4kyjvKWQIwkVafO/8M8Sd09P20g&#13;&#10;A1QN36+v9cFCSzbMJYVoYzjHZU2lYC5T3OzH8oBrflF0DSE5oli1DJrtHZZvs5O0On2u1uVBSb7E&#13;&#10;pgYTR1RihTv9JJvx+nCE5pyH+eqBOZ2ocZkDYu5b01a65xgxVtilKCQfq5shZydJY3zsjsg9KGia&#13;&#10;OdjLfDuslMKGQXfagcsydBBgDDFHS55icJfzteTocQyDqQuD5jYyBBIgJbtUTIocYeT9GL9XzfM6&#13;&#10;UeZA+1c9zdvlujzp0unTtC2splXg5FjLyML7eO8gTpYXD6hSFuAGrWLlK4UHkQuGhUqd97VInj/e&#13;&#10;A/7f//Y/AoQem/+MwlekUwqtYhsdZyxKjayY7RqsWNtaUeP/UNvEPWqYm1s5U4ARksxHHvN3jGs7&#13;&#10;CW5tU5gARxA+vYjrBqbDX3bd4r+N6VN1Onj9tUVhWVpEfyLNm/W/VCk7WsCnG/utnqaynM0Ec4yB&#13;&#10;kRnEFxGAnHOIOPMwAlFSJrA6nhozNO/5qfBU8JHJ7fZNZvPtkyHzxrAr7voUHGEHY6JLBWvswzsU&#13;&#10;wXnP5i679fNrOwkS8Yxyl/xJVoPkHXin/Hfp4Oc3t5AoxFrkuRBOIkv+rqsfT8lGDhWrSDFE9mrI&#13;&#10;j8PjZZSLV3ZSt3iHYvfD7yvGYEGMUTooejb4lz/gkKmtWopYvZrbQere0ctWng6H+/mCed3u8hRd&#13;&#10;bjsz3GaCUSmfT7u4xX/lFYqtrc0ydoywNSSkXPuTsNFoxeUwPc9Fxd6a4w9xgMr6jAbMKwdX71Ih&#13;&#10;UmJ3eAVJA6Pmrqv2eYIzaLC9Z1S/Yo5NGCpFue5cKBnCuixMKkT0zW0+11Mh5bAjvm/i3IpTxfbv&#13;&#10;6pJ/lXIv+RMYLlDn+VWDfBfrPDvsywG4tWyECFo6Cs/ICYQJ859/PsX7ZXuqXXBiQy2QfnWIK2qz&#13;&#10;39+BjNP63oj6/oiw6W+EiAb+RVE6j3bYxXQMj0xnNj2Bw8rG+73uqvc1gc/Aunh/s/RJ7R5sfRvk&#13;&#10;gTtC50eq6CnozRoGaNBVmtHT4HJEOQO3inJn84M90g6C9MMDw1mDFewRel7A9fB5E/EYOgBFsWUM&#13;&#10;sd7prZAwFqP7lAIMM/VMYflBvJJp74bdmpwNPmPyTI5LmvGC0hfIWpIKZLrTuPx3XjcU7D7tvsQn&#13;&#10;kb5hhDARfI+MPrNVgj/qm8BtPWR4Syqla8MJFRUPXkZgTIo3V/S/yjeQGDW9Xv5O8Y8Tp6sby+j2&#13;&#10;xUgjX1ke0jlGRXXZ4jvkgs4QbRkY+aA7XgEDy4q2fXIKXHhqnP3WnhglKCwv9eXXJOYFCf/0CKYJ&#13;&#10;ynscQZW384oCfnriS/g2OaBBEDPFdGox21I/prOtw8f4TFo9JJinlBjTL9fr2wPuJdUCEvf+GPHX&#13;&#10;tpcl2h1diukCI1/CB867u0heQ1DWX71InCZkIchFZjMv9+9v6KCrMxAVKw1opjw+MEG6tu+6JpYW&#13;&#10;X6NMtZxqjHBbkR/eMSOwnZO4bOMPOfIjP/AVjQHM1Y5mmiRw5B50ghLATPLVzxhWy6MgYpb3X5t6&#13;&#10;76zMruGklbK3o1Gvl4pk5UKUUBiIwNpXoPDT36f/q1eC2vwtcw+hKxY+rk+ga6xyb765Mvxvh+Bt&#13;&#10;mrfvRPLzwHmn1Om9vm9tisfiAPiTE9iaXc23qu5bYKi7i1VGsUJOtWRCgDSuHxCD6ootBUmLCOAj&#13;&#10;joykFlsdZu3FQEG/+K196a8GBTkVEcNG/hJeVhtDXfUlTqxJTDItKkOzrL2zEgbiOsKcoCq7tPSh&#13;&#10;TPPRYViIm8acEGYKJUZjK3ZgBP9Yl1r9DZ2NF9UPUZtsbDV7tOtWSr8i5H/6KX9dji3/fh9LezLo&#13;&#10;bXt4gWBZNlzL2L3RvcO4KOdIdgAEj5YStsVQhF61+kPA6Rbiop60ibfDMuLxP0s9//H1ie2fyauW&#13;&#10;nEDoDTm/pd5nu0KDVtOZFmjw9DxQuqwLzU/DzSNSy4Tko+0x0uVqDENgU5yU6B/4KaH/yJWagGzt&#13;&#10;kiBYIJllAiKBglq5U9NZeo1W37ImuMJ7hzgCinShKzhBkYOjqMEoZHe7Sh0T32uBdXbEH0GnCqGA&#13;&#10;CaXOHx0ve3oXbSjve6nEzaV8J0N22a00UgKGt4GwissWuVrKClJGQFgikMnVfl12PNzvhVUeyuUQ&#13;&#10;YMW/fnsDkRvY/yITXJe+ph8lYcPVfEB6/Ve7diS3jwdntQ6YuXRqm8ivfD0APpLqzSAuRVmHbwrz&#13;&#10;rxg1aj//MV/ImahbRhvnwmz8wlKKscPk8piLc8hubpWAJY+Aw2xn55EgshOBm9N8/w4WIkrOvt0O&#13;&#10;ybNY1CS+OdyVTMGKSa1+ovT7+7BCTQ9khdeGeToPuTsCp1v+POLHOq9N//oxwCr92V1uEG2yM40v&#13;&#10;29Hdit10zUClsC/RdbByoMpo6/sInUVsO+4aECzJ7Y0UV8sJwZ8+ggMssjqp/ZoSjhVc1JT+aG0p&#13;&#10;2OmX2p4rL21VIB5n202pox/eDlvSw5dtjb60aPIPDkWPqDBbS14dAxNV8XgJ4fVhMBKg7x4ZLnMd&#13;&#10;plPTfeNsbSuSyyo8VRZTmNM6XSwDIu5PnOtt26IiNYAip8n2zsVtHi7l58cuh66q8SaMeMB5qSpP&#13;&#10;sBk4PErP2XbN4bW8rHbcv/JcmI0Lk1CLDJm7T2NCMWWHU61f4WO8f379GYgXz8YZ/v3F9v+wY011&#13;&#10;7egEBTkDUAPXLD3C77ZetxLGvDZVkwl9DH8GTLywOD2eiNyIIPzpPmyZ6130+qkZpnWNyZ0skTmv&#13;&#10;QwNfqcq0Vr8vl5/RJ1J9JchqgKH4uZjQ0cT9GaCoel1QMab/AQnI0j2c5ZdkDtoVBBCBdAZmPbZ1&#13;&#10;nr0kOvVgnEYoP32+N7448Al9H2hNQt1oa03ZwH1pNp7wsbC8vOxi24VbF0PoxtXt++MHGT6xPV14&#13;&#10;YyrJdJ/9uhWDKgm1rI+43V/MRuZbJYVdZ1GFInLEK8bhcljFN6QC8xezCSAEKGnZt6X7+XPaFpXg&#13;&#10;8P3ZcCKLPBWeXgeP98uwscJ1K+g6cIbG5cYThDNAplz6u/zjTlgOElxftjx2W4AxYf5++P3+O2Sd&#13;&#10;Q/XnEFYuASCVPUH0qCjWXMRrUz1uHDwQ/jp19TBeMki7XvPrd2818fgH6qcyOk+/v0cLf9fhlLdA&#13;&#10;UAKbnhkAMTeYv/kWaZuMOdR1kP8K66VNEcoORUYgQN6C6p9shYGWj7x1yX7Q/wQedHcju4AE3E0b&#13;&#10;1WZ1R5u4dd6AMN6xhHzH1U+sCNzG5GAtOyBdvTlRUt5ZvsJCoBUADq5tm7oi5nGDk5dZ5whFo7aY&#13;&#10;TykKH55v8sJXyIMvDyw/sbRhhgJJOuplHpEHcUlmQS9iQnB+9HTEeMgpah5Ov5YASSN5Ve2McSQV&#13;&#10;EuRBfgz+TPk4TjUI8yMUOLLKgMwiLDiUPaALsp7h0KVFzdNtNBiRYH+ueEKNKQbvC0IT+MCCKS4o&#13;&#10;STwNkCx0h57BnohDztN2JA1gli2pWLdlVmS3jUPDoPxo9V/Z+gjhQT/305Jct2uiM3DxSh0AIHqh&#13;&#10;dTv44QaMqRAFKA7ewq76Sfh/0ZuoNYQEwGgLZpKrJS45FEDWHMomd5NvejLBy0vDvRA2WSxA74Xp&#13;&#10;1+y9+VhwItUBz+V7J3XlOdGWtQunh8Eg4Oj8bZYa5F0Z4TCG94RrAJBUtQKbpROZ8vPSnbVyKZVK&#13;&#10;LzntHzCd+Iuq6vPI18Ih1kzihQV9IQhBh6ClwDVTymdo6psWK04Fyl5iOxnfXR+277hCPiWrawUG&#13;&#10;rPOqjs07MEHBgtchkBE3iaz7s/ul/YEvAXBMA4cTu7QtT1e3eglb8YQcBrDnEynA7tdQbajIJ5nB&#13;&#10;cY1WHKSK+9esQao97uUsbwcYiaNdtreY8xNPVAK63sCGLDhux8u2qtcUSyoWPZqS7R6oT0G9u0Bv&#13;&#10;XYzUCs7QZQtenZ7G24yX+9Ukj/ei7rKDHoMbmPdAfX9vV1sgQ/h/+0//i0S4Q+ke+9YjDCBrmumx&#13;&#10;omXZI7eHs31nKbzbJYXAgFtppSaY+lGyZkr5Ng1fKkbiQSRGScVcZqe/JjufyTZsRZmtVvTPNzYd&#13;&#10;mYAcDHE6IUEEYkoYAJi4TivzwBU0AQOYPIZMmx1QNS4sXcf3rkL++ugz5sMqJBGn/bA8EATjrSiY&#13;&#10;qra+ZiQOEaxRW0VK3YCxRh229R13N+K4QPb+hpIeUH+dEbNH1n9km4788/3xtWiyxJl1GY+Xnp2o&#13;&#10;lLe4PMENdUrQ1ntBu2VDYLOQOQCEDZGw+hPbvm3JZQCX1ektIH+gCUfjfpTR2gmgEnIBwgByLOC/&#13;&#10;CebyFKis2ANv+T73LSeYrSZIgC7j7bjftXnKkwCGm0vsT+M9PNd15fzi7wHhsZcMbRm378O8kipn&#13;&#10;LTtOyobjBNSCzx0lKNdhHShc45Ylv8WFvMTlNhQO1PNBnq8QrBY8frL6/fGlysf1K7l+FmCZQfLZ&#13;&#10;uRjTa40yyKypQ+OczcfqKZapY7b2yP563xG+O9ov97SpH4/eg+7P2zhVJr/qXAgwQv8Bs5jvT59e&#13;&#10;b8OqW3pbR5jJofnB8n/ByUQ6LOxc0F8KD7WQ0Kaxj5J22xUgdft9DpzvJNkpfN6qAcjQn2r1Fv/9&#13;&#10;shbWizDKT8NclqCrMn7pOCY9/X3+pt3h6zZjkWUXqxs/L8QVTjYy2iGxtPtLG68Xi1ZQ46gotfd1&#13;&#10;/UM0We55+LbUJTSoFrnJ+Y9TKOD//cYF23/eITct72enTiDH8WyO1Q8Ojnv034Zbabx+3MZjdyqw&#13;&#10;5LDdMkIV+2P7lX8mJT6cI9PA1e23T6eniSf35/788SEVteOlxWCRP709FsVa+Dz7t7UYVEawOSIN&#13;&#10;KoL9Ea+k4mkVhHRiLt8USMDUDf4gqGG4p+wEyffD7cCP1hBKf4TT7/jAF7TItnp1xK8FkN1abcgU&#13;&#10;ZDNNvN35vF20wtN8W0QP2WxxHpPN7oDvpTPEslCteP0YU6D3HfwJSyXotI7YMvyXB4NBLM73IuLw&#13;&#10;WK+2r+G6cpvAdyNEL2mfk3tfvnF6DGQLNYwHMvEfHEkePliFQB+if3QVHbCsRX2fPKt3JJzq3ean&#13;&#10;+QAZTuvywMdqF5ezwK3OReVCva48IiH+9NPp5KPbKx8Mz/BrLKdX4bFJ++fzlwEjKRH/MlhMxkpl&#13;&#10;VdwXm3nzKQDqoYzUOb3adeO57bT42PIiD+1t7Y50JuEd+qrjBR4IQgi4j+r76+f/soSi2+b/jv9P&#13;&#10;+6xSci7NVTIF6AVrv45xBx3IKePDSnPcAyKNRqdliOsaXSJNWRcZZX+OIObrLlm7GCr0kUwI/+zR&#13;&#10;Wp9KHuVzCU1IJ11/yasSQGcjvg9s3yDD0rkwUsaP7jNvyXWoRMOpJAiqpxr99gYCWSxR+PWf/v9s&#13;&#10;a+bnaz4W0ufCy3V4tOjlqSoNZsCkAaQAz8edAbVtaTXb+fvjJkV8oJUspVvkvXW/rbPe69meKfUM&#13;&#10;1wW1Cj1sGVDBvditdqtbS2CgHhDg5rFijBS6krJFJu+Y7etb/U47Gdfh7ymv9xlxVXW6rn9HSW+P&#13;&#10;MJ/+08/LY4AlFg+Cber1WEGmchT3Oe4Puc79X2WaYvCvmw9alZENPyOsnE9Z6faTjeM///V/xP1T&#13;&#10;Hf20fPvTX5vBhkUWLWAVQ8RPelnLsjWV+HhMx7ZjMTJdvrP+7FaoFED/un+HqhLDeN5VH534L8UU&#13;&#10;MK8/+RrEmbJZA7r8A/2Qj+zLtv2o0ikDUU+WEXZX1atbjXtcnqf9MM9F8rALbmmSgT8//zluyJou&#13;&#10;lZIF9HPSeJWJuJsDVZPMLFLultTybXOG7JSBOvoupnTou2LHetpTQJxdttxc7AS18jkc+QYwI83n&#13;&#10;KSOZjonh/nOdzKODiqZ4OlSw2sACV+vZBRjoAnBjWc1R/phLethKtmFZl13bVNW+EQ0oF2tgXb/N&#13;&#10;+cfdz3n1L83+el5/eX3d/JBUbLlM6lBo+3adGfTxwjvBKHbpOrZ/Ot17sP/U7oIkiKqqwWDgRYG4&#13;&#10;sWJTLv5Pz94n4DEi10dIlw3jA1CW4dXuIUnoffu7R6JKnGNdl29Tivn0+Yf57P8Qd9Ax/AWTjTt/&#13;&#10;F9X4vBJzJBNIQNYYkdt81aiqY+VqPP9zIUnlNsKL27X0/PgN01++XxZSs7f1X/JcbWpLDjRkz7vT&#13;&#10;FQwxL50sXeZA+K2em0dAVOiWAGQQzio6uW/eiv2sXrtLkyHUr3VRKubMcMSbIt1IJQ0Ak5tY4ioq&#13;&#10;YcKQdeaHH02YgL9pIxSduXjL4CXdVlzp36fbTgF0lLOb26qmhEayURPkgvIuZ5aRRu677y47tMWX&#13;&#10;Q0dmNSTG22pLa7PKZvfpcV9L5j4jAgqm3JZirme/odfd3zSK6bKRLauC5ey27ieZur0/ugME5V4J&#13;&#10;RTLa/K/4AV7jX64SttnpA5vVelt43+as/OIuYND2b/+fA4OUcve6v5zPidCBeo0J1PW7j/nXsI1I&#13;&#10;YdDVwMOJJJ0dgYF9W52uZMbmI603uwq1ixsHEG0ZuKC7/V+cfZBQRNXfDJJ5+rjYVux26+X7HGhI&#13;&#10;tc1UPwUUY4Gq3b2bpHZTgMg4tIfdv9++HffPerUf599kJ3wuJ1XnZdqWgWIgxK7Ui+aQbrHg4/1+&#13;&#10;JrIGw4FtmXXqzQ8/kXqEG0Z43axoPjZUZxKPBxGwrC+3FPOWUCP247A2qpLieb2/HcSBzjwySEQT&#13;&#10;WF7Iho/0ue7HYe7q/Xk9uwBtrp71IzVzXeF1GSDZrXfAkujE3uRszJN3DfRdatJ9Olf7Nm0USJck&#13;&#10;hBp93nZv6avomuPnP12GknsHFRy396JqVYAZRt7wdd4vPtBeaO8+8GexO50fyzdoP+NnwX64XgUJ&#13;&#10;EPZCNupf1vQeEYFXMP2C/2zFlWHsTcQ486E88waMoSNw+vLx1L2YLX1LYa+fscG3Evj8oJwgLb/a&#13;&#10;1fhakf2r/HErwM6/t5wSROnn43j/xtzFdc198IWpiAUUYm+9iGfaAAAgAElEQVRLnIY4D1uISEok&#13;&#10;POmnZbUX8mCvjQ1C4gYVDg3IYa/2YdwGuWvmuKvjhJ2ED7WWhHr0++08t3sjDGYMZhImKv9yyMUe&#13;&#10;e/7VyEW3qeRaME3EFVh2OFAkjFv2mT87hGkzvl/AhrFlmHfkP74Vio2Cw5y5vXLFv89TLRLCiMBq&#13;&#10;H+D7MhSdyRH24Mc4hueW9cSGL/Jwol+ulr/8Z/g1KFkv28Yfaf2GhRK/f/+nhJJXOME4uyVr8HEn&#13;&#10;pOYTflyc3lZL275a6bjOe9GmyQX2q71uTFOnQolynDeJqp7vuBU1vAiwURA98MbAuv1cqB83H3Ng&#13;&#10;HI4Lkx1mJjQ2fUuxSmOj8FYNzT+r7CvMT4blWoNHMrhToh9ungdCApdd/+QgCdYKBuMzqGhmw+x9&#13;&#10;/Pr7EooeV3k53xhIu2NNVYlkKg41pUvfEQTr/tCMbpAEhXcB29a+SHC+oZxw8CKF24hm5DfrASJn&#13;&#10;Vh7RO0CSOX8kENf0S//M0Xa+XZRj/yb/Kuxbr9nC14uYo2n8DChmNzfMtVudKy4/fqD+rtwDNKbe&#13;&#10;iEEBpygwrlo6V4pdxgvMBfan6PnyyDi5Pc2IVXNBtW4vcrNrxJbXaHQdjAGGSZB404xJVm1buqot&#13;&#10;MVO323uI1W19Ks38j6G8tP60ce6AHZwafIDE90Etk2oMyey0G5OlltJ2t2A80UWnAZVFAu8FPUqR&#13;&#10;L2/uhD5m2J0+wUyCL8bQEBwsG2G4nn4DCoBDh//XP/9PjGACAJS4+JAEdLRgGBBkJBP7cLzfb1Qj&#13;&#10;hnZP+pOqE0CrL5QWCnKiCAiBcFPvmuUxZRvoY0vQscTssunXg4lx2TZPC5IsRs8RstP0kRwlyi+5&#13;&#10;S9zjxEvSJWMubsvc9PW4PAooIVJGDm5BAnIs6of1yZE5FEZY8mEjqGv4kmy2CGhUQpQMG5p7okYf&#13;&#10;JpDTavq+LynXXZdWQlARBbpiEc2cc7PNrFEf95kAWiJQpWE6jH4INB55u5CYvacFEkhm4wHEtGbt&#13;&#10;Bvy2JeDQkJOUUktGoCDqvHpUwkGxIa2h8K59knliFK1bypQt2T4xtdq1IChqKSKfBpNCxsXRUipC&#13;&#10;b4FezKPtWhADULIryg9Dq9VkhuZZrD5kqjKwFKp+35vFFtx6E0rYeJGwAff5zg96zbhVOMWgCIZQ&#13;&#10;o8xk056Xu0QwQ8SZIgXjiiBMCAGUkBo9NAEcFO85xnmeXas6A0F01K9gWENUMSZMSUUozmT1UeTA&#13;&#10;UrwA1ro8QwFcxHPKN2sYwpjE+zQ3VRunQsgaUrpbU+mSPCNEnrrXt9tECapkNW8PStpcUqZWZxok&#13;&#10;1VKVnJqVeMYwJDnEGO1T+yk7RwRVSttIkKyOvJ3XEULc8AZIlAjSCmtJk/Pd7ilDvwSPVe5lKwN9&#13;&#10;B0PY1pRhyRRYv+97t+FgxR5V72GdfbQJMMKG2+341F4g9dvNRoMVibDOZeCJog3SY22GjwwjQkS2&#13;&#10;JaMstAy1/LBvXPBKVu7uDjtZSVLJgrAe8wYZUVK4xXIEaUmZsiWluqY5zjH4oigRPMEMRU7bmkDU&#13;&#10;mvMEbOJYCAHW1bJeqO0xZwgOBUSzNVql1WMhSvTAbrivBEmMoCFcZNoFScdipkfgsFBMKcQWrCUz&#13;&#10;EOixebr4tVuYMRFLRS0kMngxK0HixhLCarcnwqOUA+G46iFd1m2iql4BrJrKpwwIgrf8VCEGSb87&#13;&#10;Bu0JUo/1pk5aZwUorQTZVcxZOy2Lrg8AeATSQTe397MgzVAedd8s1lQllcamgJMlqUSyqxc3SCQf&#13;&#10;0ACEltX1zeHd3WIpy7yhQjeVvE2kSKRyAljXzfR10EwQRhGGkcIDVjF4hNDiNNVu2cbCcg3A6mKv&#13;&#10;GpBTmhda1Q9raowl7owPPvlsM+I6blvFJMI2zewxrx5BXm9o9S3kkVUIWgyrWh583FKIXOrCSDL0&#13;&#10;2/qdKUIwisABjqhEKdMGKr89KJirWiJYUypBhoTkAIuDq0mLXRnhjwDcklAMzgxXxQkIJAtNPE33&#13;&#10;AGRmpJAUJOIjstO2YU6mdD5UVaS+2pHNl+6p4gDB4ELF0+AQgrvTIY6bZPrjbWj0DooaJ2jHtQRb&#13;&#10;IsQAvfRHlzZCBQKoPXY2ZUGOeZybkidPBa2DTywi3KIE0GgNdHxbrPMpxtRUeuQqxVLzGiEPAU8W&#13;&#10;Uoo/ic+ueFox4CugGScUeoCoCzBJwa2ZqYSbN92uha4AFpEMgEag+bYiguU8ucXCkPDxqYclTvOy&#13;&#10;11xKta6WE2JtYrxjFaTIAhKbrh7mMJtFQdQg8TaWCgdfImlhxghSnBH11tGUO46TMQUEmqFguK3r&#13;&#10;TaHluoFsK4lTwRsrpK+tQ4pzn1MW7A7XdMssF78NMftf//Glb2qKCUxZ9BUSomAKYkrYAO3ylDGl&#13;&#10;1i4UoITuINoMIBXquo1HfSoBeFJEhVLCdnFQaGRB8A5DuAVTQP3/EwQfW5IkiaFYTSvXoTIys2T3&#13;&#10;CIgH8JDn8Bv4CeSKC+74q1yReHgDYHp6uqsqq1KE8HBp2oz3JpVYS32B0TKT4IssGh6DQ9PiSyn8&#13;&#10;OBO4KmowhsPAKAbL+Ar45rY8Y4UBA7RSHKOCYpRDnhHMyDiLgJ8hJSlgbyf7FtE2JicVMidjgrY4&#13;&#10;MqbcMgCYqKRQeztYgiCiqMDBxSwRRNoXDRqWuWm242hjonM0q50BMZgnGzxXNUvEBBzn8bAV26KW&#13;&#10;VR1A8CQhsxz2m+vtstjsFsAkhdkaF2WZKST26oZgfv7pE9R5PvuujTl5b9JCEVGUZtAxoX0qMM8R&#13;&#10;YE7maWxbVG9FSAAgnDNQqLJ6sjrUXGCTZcu4KkhKtWCjPWVijpuDG4PxjlVkdZdd6VVTGmtwlgCw&#13;&#10;HL1JbrFTmem6JFySGDWSKSWHcCSaT2zCAlu3EKfWxUAIfXScIKqKADxiyN+gdTFmzksIFgqSII7n&#13;&#10;W14JietapEjqhkpoV30d+k3HfCUMiHRODkPcIU3XMHIvsQ1G1iIsnjFOEKaQlXe1WTXl4tp7UmFe&#13;&#10;VUtw84/vSHHMJMYF26LRxRRdWfHRrLXiJVNumikHEeKLXlJCBSfGeAKZwRYiDCipq+3tClnhilT5&#13;&#10;IWTRiJzvSukAAKkZBley2sd5s+1SdiH6gsoQCu+p8djOP2TBoOINLc28FIkKmwmCGTAE2O16G/yK&#13;&#10;kFv9tN9XUzAgl85lY+ycmSrbdQ2CT4P1bdM4q4FgigDnoYlxTdeCNQqLaC+0UBbCq3YiobYlTDLG&#13;&#10;yYhGPYZSSsnZMCdEcULsmh3lLmU8nm3ZJoQSJcL6WKAwOBqiAcmss8+JrihqaNG8+jR3D4UhxhNy&#13;&#10;MbPaFotfUFYs2gZ6wgS+xmQcgvH0aipR3O33ablFgdYIrs4FblCEUjEfHKYkobEtOQUhk7grj3py&#13;&#10;vJWPspuDdSJRy2r2AUyhyrBfw4HlUjYhYRIQhR6A0JQcBVByjEIyhLk4U2aDGwkpgPcQg+jXukgA&#13;&#10;ILusmWM0ZwA48JjkvHiIgIwR0gQh9kQRh/NMEWU6UeQxZggygMqqhHG5LRmUdIEr3VZYYzsv2btg&#13;&#10;R6S62VgLLDuK1U673WYZr4RjyMDmfmteL3LSVHKTXSMrwHxYrYBSOhlBSiZBi8dBc8h0v9Rtdbpc&#13;&#10;CWeQQn0hUqwBCygbCyYzz23ZpoYRKqLLh+4+p2x8lCH5y3WN6K6Qab51pQCZQIZsCPO8IschIKuP&#13;&#10;OSxVt4UIa70A5aKLqOAJZABUcoMABC+OybIqmLdXP+dkHMKk3mxPr9fp1hNFJ68ZV7p0ZdUAFzEy&#13;&#10;SXhcEh38tqkBDaoUihban7u62TW786mvVEE5maxFLlZFBShl3sdkg3WMq+22eqKZyCpYxJIry3Yd&#13;&#10;hmQXwvk3fbIUI4AS5W6NApDremUgMSWu60yZUpV0liDS8NoLIhJAZVffxrhykysXLreWZ4uC3JR6&#13;&#10;yrezg4hgKaf15oGlMbVUcF4gDSgQM0Mfj0eAMYTMJysCAM4RF0cJWBCAYp21psT5OI9rpJim7FH6&#13;&#10;+vRdSSZ5GXBKPO+KD0gQZmPuRytxSaqt2gajEcL7Wtn5pKvM2UFRqm+nFNAUV8iRXkZMm2KnLsvb&#13;&#10;rmCixiUUJSlnItpMtPYm5Lt3paCJYzy+vWywHM4XTgQSYXI6ASdqQTqCJrjAQPc8jw4l7F1eQaJE&#13;&#10;cAy1XiOKKkGP6AJwyBnGG6cAgUhvpSsDwrCpq9l5BDG3pCaN1Vcsqze7loyvy63kGAeHrdsVpfHD&#13;&#10;vJwwVExSG027K6c0x+jLpl5MZEBATp5vb+UW4qhLASpKIkIesNkHwjD+v//b/2G1Hm63wb2gBC0B&#13;&#10;CwVxHdr2oZMdtdwrgNqfE9EBvpE3PdtYbx5H8MoTZnV9+PT5erbj3NdScQh2IzjpmWPeVeULWLhS&#13;&#10;COFUVhPSydmDqiRC8X7/8vXMkuJvMR8AWvW7skpEeIltdEzIaZqq8mEdCYRdWFYL8eGnz3Ahb+Os&#13;&#10;GIcukofN3bGZk+1C1SNdChbc4hUEFzhjcKPhj1VnJhtA/svvf39f/rxRCDmfmqxU44N9/+l4W/Xj&#13;&#10;/c/LoIfzbSPe4+akkRX7Al+BLxBOGTh9Ppl2sy3ros+3jzdeVgJIj69N/fmYgs9eTzGfZ7cvpXL2&#13;&#10;mTqYOfSCmC/3x0ck1dP12gfnfn9quw2lciLr+PvIqMgRMLzeqUZh/JeBDOkUjC5QBs179XK63+0w&#13;&#10;ImRHWJN/XGbZPTQ1Hy8TxMjNTmz/AQRT0TRcHS2cpnGWKaGG6ms0usBwzd1i3Gx9daizWbpm15/n&#13;&#10;aRlcCm1XE5bM81KrZxKDwiyxe8jzu7sPr1/enlYbDXl3+PRy1rY2hBYQMGeXCBe95H1zn+n4cl1w&#13;&#10;CXknfvt6ffzDz6RUWK+kZaVS82W8k5+M/8I3jS05XVcXSVjA0y9ndiepA6/fn3ELkG5v+uTVhF4h&#13;&#10;P7YApGWZm4uE23rsb6VkJ3P+qN6dn19OZsGeaoBf56nScve+cbOPQ4R3CAG221SUgAij0R4RkISq&#13;&#10;SpB6G9/M9R0qc5a8vZ2MIlhPawolSpst5t/gWm53y2rcGptOrvFK7n6qwRhIYl2dUzHPT4dixy07&#13;&#10;49CqmRD68notNsAF93x+/YFidy+CCUHHNkltT6XKwT4v4IEfpLPm9vq87440x5qzl2V51ddNQ3Fc&#13;&#10;w+B/0ad3H969nZ+LBnFAvdM/f3o3/3izclvUrYoXkg6dqgsqr5fv+O2iOOtvQ2nJJNyxbWtG3jLN&#13;&#10;0w9KoOYD949fh5fyXed7SeGyqZqccrlRMZY8Sz/EsTDHazs7nwTdJhKLVVfjltV6YEuMc044jIjj&#13;&#10;qw6J10SeduowA+Brdfn9a8ggAHSYy33lMOFENjdyclfkWEg1ZhcbiYRhifOFC4JoEXDz/PS3h6b2&#13;&#10;i3azponPjcOcIAR3OL3EF7ei1y/j/t1+YXpxIwvV7/Zb0x64aONq871MAbAsnEvyHb+8TG7Ch0fy&#13;&#10;dFooF8VCZCGLsiCMeOTROfgYMOM+dXcfUmYpcaCu7jbbdZq4wHta2JxorShmw3dno5UlLmhnQcrG&#13;&#10;b8umldgtbE3BYdC0Nt3WIrI+qRiH8WIL1GSW9u1+NDoJhnNz94fGWeONBTVlEgc7OaeoNu/vi0qt&#13;&#10;g4vTSL2Laz8VFQvCQp7Vpliv5PgRmLjcAj8Uxd22UZxJWp8HD24xX514EME9394uSZNZGuOTakpR&#13;&#10;28v5jKRPaLSJMSHX23VTsRGTfS774bZG89DWwwlFR7qmnWMKk7lTu00rikINr9fldMOtqkQzmTnw&#13;&#10;BD2j+U7FAIfz04C6bldWKo3AsKXcbgyMdFBtc5cA2B/35/P3X6xlme/kbtLnaOD74/vJRDKkOayJ&#13;&#10;ZH0ToU3AABXYTC6KFhQBPVxyCcuqTDkTE325Quqsm5+d7fJ+Hh2n9QCYdfZ6em44lbKAWb++vXEh&#13;&#10;K05zltZIQN64iP1wNdYOJv1P//rP049TGZmvjhSMiMA+X1ShIiLD4gsm/+G4ef7ye8UloEwSW5cV&#13;&#10;ymSqODNp10qB49nnqLij9HKe2pomSmYIHU7NVJFsKJsT4vv22JRVdD5ga0C+XheEZAqTF4uv9T7s&#13;&#10;b+NpW7fIo/J+LGm5GMeqpnfLn3Z/+vq3b74DxkyKlQWrlpA+7e6dNptuPwftSUFqxFt4jfPOAL/M&#13;&#10;e3Hn51dZtN3uYXh+rUopsJZwyoCO62bof2wbMvvKitPNDqzlZnY4OIkACmm90mkdRUV2XTFl6qcR&#13;&#10;eI2VMX5XNdLpa/9lhIpc04IzeWwK693r5XwoKrKimGO37+b+afdwv55uB7GRd9G59OtfvxHRjBEG&#13;&#10;4DhH9UFpd2aysp740TR0Q/FaVt707uXy0mwLVG1FuhV10ey2yRQ+wabmyM1Vu3dqXE/6X97960Ct&#13;&#10;vSynry/V5hGjb1O/bMuHfkPGl1MBsIrxYvxjc9Res5oRGxf07MEiyDaX1E2xTJ3VXz8+/nl87qnG&#13;&#10;dtsPr/pht6k57uObLPDb06XhO0/iqf/abAmKz2twyaKwcBuikhxxQHiOo10ClgU6vXzpXV/XwoaF&#13;&#10;zsVaGlUyQsPzL/1h9yGBQASuBRqDn+3cr1MHt5fr6gNL7C0NTRhzvGaoadiqgxJsHrRgw9JTQVVX&#13;&#10;4fVij1vIkJxj9/l9rtKK1gfxRy19v/a8IApJvc7JApJ5Vuly7TlX2Ve/3P6KOLPJ/6m+m7HLmdkF&#13;&#10;6epGKHV+/du3X7bNsZTFfL2VGE9mCpRcwiKShDCmgOzg8C6QcrsujiQ5GbEvyXpeFRao3GG7NiRc&#13;&#10;Vnc+8exgiQXqXDIWwIwxa2TrgnKRvZyn//mn2mNomfCv10rwKuImEp38tv3onU8x4F05za8fPh+n&#13;&#10;6Y1u9p161GsgSl7XLIuW8lqw32bHo7ebqny6nofThdfVmkNq5q07RO2LerlYL9rN7DDoJ+3fbrfL&#13;&#10;Ztv25Prz9l9ydJfzC+Q7QNhv3579jiI8CFh/bP9s2XNXlvNqJ+uF8WOkdSNKBYFFS1aoxKzGe8hp&#13;&#10;m4NcvEgrLD0OxV7SBLXBHxol5su4htoVIDoAHct7xcTzj68omiz5NQb2eEfV3OJy0UsmQE8m0uf5&#13;&#10;ds7aqro+1p9+fHszbLkLtWah+NDNz2t83YTrUHrrdy348s0F5ABjMTJqhSB1gTuq5n6QWJyVpPFM&#13;&#10;iDscGpWbYlfodUB5JcTP57Wrak/RXtzNN7teHRFxXCRlkgvhh/nhc/Ojfzv89OGSkmTDTZvMZROx&#13;&#10;C+65f3uUMG/+OKVx/7ldchaGHrab7F228/bDf+vX3gu/siWmsM4LnG/374/n8XKZxo+i++fj/XUZ&#13;&#10;UomZAZv7BnoMVpKukQhyO48Vrev9cTrfDuXGgiVFJWqhOtX/uuzeYQPZaXVlEYfnW/I5HoBgHQPF&#13;&#10;erPTeOovK9G69JF11fz0VVFUlmIarSdZa3u8O47fTLu/+z5e7xX9cuk/fv5wu52TWnixccEBE4hs&#13;&#10;KfUqgE/NbiVUL6+SLFX9qU00ZPg2TLKRKCZeqZfbGHG4koFDzJynVfz1+beAc5Ky4plyFH2cJ314&#13;&#10;oHYxwKJCbEk2k7GesC1Ga4YepI5C4KwQhctwul7f3jU/vp2RJrsKBQdgtO8ftt9Pp/iuE/uNudwy&#13;&#10;rWuq5uezPNZF8L1ZxW4HEWKI90OMqCnl+fHhjwCRya6GS76HmwfSjoQgU99tejf3J/qndz/PzmuU&#13;&#10;gXTzfGU+vat2gtRujpv24Q1pd/6RIWGkZBV9kN1d3aR50e+aDd799vKbE1YdPwab7rv9SOBWYhMD&#13;&#10;JowJlCzOAr7pM5qLCGGTAOoHfL+9fe+LrDBnjZAULIItY0d//R/XQ6v2FbneIt8pZ5ZOihUzy+fE&#13;&#10;Ax+mcqvm80QDu2SqnKna3Rpy0K/L9LKvCx40WVRI/rA9jOnVRB+RBwr0buS3sngov6+/Fasos3II&#13;&#10;sYfd07cTXYeI4vfrUxvL3aefV8aHpf+XT1uzzlLJ5rbXD5EgyBEBEE+XhTp2+THV3DvFJ4GYg3uV&#13;&#10;k1mX64XFZK3+9NORSUdcizZSlMTnRXbycuuh4BXeoAx0tmJXknJ931VpXTeyeNOr4V3KMZkJ/5//&#13;&#10;+r9lyaMsGKy7ej9flxZLlB4yuF2vV4jROvYMv8TZZV1fzPl495gmW7Jcvsw5g/M0N1EN118Ebu2q&#13;&#10;TPUd7B7ODqb6oUg6jWF+6lGcayDhGoZ+OEGVlksna0V4VfKz+EFFex4Rxkm/TeYypoIeUhF1WsYJ&#13;&#10;fvLEnnDSzOjfrHsohKh5VCD9yp7x71Divw0XktyUV1ND+URT5q3CzF4XAp9DrLfibkMr6sFMBWZh&#13;&#10;NfPyJlj5X3/7IXLxNn7LkcCkMuxV6rDl4eqeGf4DeBicv5DQVXqN4Ty6USf4QVkYxpfzqIfBnm82&#13;&#10;ALWPy8tP7xDKb5TPaSxK5HaV6Rmd1hvWTg76eOw0e4NK6ojly2bTabUvVxHHgmlYPi3mHYhlcnte&#13;&#10;llQkXdvHW+Lg999+o4zbfm3rHabK/DLsd49jb1YAKgC8zedLfn+IZ1axwfwLa0psdAkVxmhakHXO&#13;&#10;L8AvIEI+0CbEcrnqstbHRCypdRVKE/1Ppn7/72v4XA0mzFMccp12iLr+qUSTQIH6WAjuss3L4iUo&#13;&#10;iKgAiO5APnC4rvbb6efj+7iYsFrsgXpZZNl+WwfEMsC4KTtqgyRy7VecYcGZLOTx8D7GVHi6LOse&#13;&#10;qQ94F8ErPRd5yYVornQh0RW8WseEww6+fvt4t6PN5/inm3m7/rN4eKXOXSHlvN6W/sd8Og1uMHhF&#13;&#10;K+i1UVyVYOSz+FvRYl5F5ktWPCBCY3bZlvsNhJjKonoxf+kbyoNu3FKCI/DW6mneIBa2dGXh68za&#13;&#10;dqv2VKEv438W1s6gqisu6AIMThEjwIUhD/BdHcCGpzWCfmjXpeTs8zI/w7PKgUFe38wrKtT32/SQ&#13;&#10;9htRCkRTyhAhQgqI5ZTJxEwnE6Hdf/6lD4JqcylLbInCD8v5epuvSJc6tf+QuyLVORp2ygef5XX1&#13;&#10;VR4/NO9xFHHZkgb5S6xvbRu/lBydx9tMMur1kj2EedO15IvPOw4RoZ6EpBVXeQUwUrOi+yMX8M2B&#13;&#10;ArgoRbfqTIkvLIWn5H+ZVuQfmmPsLYHul+dLxNCltVrvyGvfVhzBgKuNXl6rqltXkspyiD3fm+PA&#13;&#10;MiypEqhCxgJS3lJvwSWGJKksCBLNtkyaHLxlg9YF+vnxMQ5TTSmOLx3cT+cVklonYsK53j6OEV2f&#13;&#10;9+X6y57TWOrh7YdHORJRXdPrHYFlO68M81c6tcwW4ZpJRPzhkZIK54ITFnFhViRcyulZqiQ5fHMv&#13;&#10;VWw9NHSL+yfEm7NqqUfmOO+E6L72l7sOgObRrL4u5Evw2l9svJTKtpyPz/+ZFPhdX2ofI5BLqB+T&#13;&#10;qj+jW0xDUgzpsAInsekU80zlDHFznnD3gDcnZ17meGzC31aESpukwavO1/JzNR/89IT4oWvVwY8R&#13;&#10;bvWRdH6c+GG/eTzeJoTII9GG5xJkwlTNQg/mXVdJmhayDKxWqoTfht/wEFCd10qzPp4ysSFTJm+s&#13;&#10;bW+BVPs3i2uKXfxaPPIv4dolQkE/Xf5LvN9KewiGRIO9Dq5YRjgvLLzjlZjJfYWifxrgg3eVXeXX&#13;&#10;5/8PfDZB5627m4vnEmWPjS3DHheXt5MxJgN4Z+phy22GxhfZD7MBavs+r5DLUDaVC5HFb2e0llvp&#13;&#10;gKOzS2+jygJY/duzuXs4UGFXe8iXZf/4D68z2AN0eRl5XT/NN1h8OT+3iG7qRGLrsfPKx1nPl8Wq&#13;&#10;u24RweHmpQ83TzwrPl6v6fjx2r8iYu5Rx3vIXggSI3t/N8+LGebdz/uq8CtLoWym2jiK1+UWpunq&#13;&#10;gdw2K3J7GG41FYJyAMKv65mbleu0z9+/i43/Q+Z0xjfK0Ivub3k+FLmY5bqMUES/rl/SSwIxm5Dt&#13;&#10;JOlPF3MNDdicXr8UpW0UyH8n1fvXqQc8wiETBgwBF4Cead7WS8gRs61zSckjCFX7fMZtdR0trQ49&#13;&#10;fLr7vA+YXfrMClgw6j2W7YfxkuVdHs5f89SvtTne7eDkeQmWMweonRc6gdHLudpBa54FegzKvY1+&#13;&#10;RVs66xXw7R/+gB3YZiQaD7f6ub9o94i5QMQmF1YYX/r5tgq7KxOGfl185pFFuwA/gEn/aFRUKi3r&#13;&#10;ecOoW3mFsl+/f6XLbKfNw4b6M+7+lKOMFkg/3/hjaMh/Db8dVfV9fMObyisxjcM2FHkCOwDW1RJH&#13;&#10;SJawzFN51gnMhjPaSvsIckxgjldzxP/oBDw30x+gjICfBmjgR9i8uxjnsOONu9oiEWydYbxzSBvv&#13;&#10;GKv+xDd+0NGEUHkQHZzjDm18EX+gV7KDV/9Wz9uYMlp16dzuY2n7yx1i8FN7gVey5XgjWCu29QXm&#13;&#10;BGg9r5OQ/vZdy3As25K+0fTDssKO4+iM56Txtytfh6ooIRW36URq2h5aG7WkAUMZfSRX904WIjC/&#13;&#10;gGvzDaUNYfTcv9KIrjpZ74u6qJEfr99gwVbJT+d2o7ZNhEaSnXIXM9pa1LGQ9DsxPRjfdhXEapg1&#13;&#10;X+Iu315ZMoIn805kCcW9uKI5o32Xg8+AFeXLkx/Wf2fCYDoVZjddrb8F+VE5E7/M+lKUDqHb9N83&#13;&#10;m1IxKqeYK4MkGpKZ/6JQWpK1kSWWh+6efF9/8Y7y+/uht8PZf+aH31SoWYV6czhTfe8sXfCqu7tu&#13;&#10;9trjRA55d37YNirn0zS/Zw959gizd8j2HlVF2QF7bui+rLgDJ9C71YGkeUHuJomqa06rqaT6kecH&#13;&#10;2j59e6KsMiI4ImxS0+nlIe1YQNlk1i/0yEbz5mmAFNyQ9wXUNPolowLSjtbiTM0GM5x54t83zk1U&#13;&#10;7lxu9ptsn2wKIrECETNOX0UZP1T3/QaWFe6//tVFWXzqbWtP3MNzetzez94sbpTEwsd/fpr8+sNf&#13;&#10;lxQ6pXf4k4RLjVlQ6Q3f4jWff1QFWP0bM83prpsEKYdbP6VS4Jplhy/1EYcGf81me2zHby/Fbvd0&#13;&#10;64mJxOASgXctfgowFpTU4rLksDmDTN5+NR3cuOsYKG6kXXwAACAASURBVHqLa1EpsSPLssy92dmf&#13;&#10;L09aqQO7Qz+nx+W0NKKGiPXysI7LAWDX+v/nNEuIdwi+VZqh8Q9/ej8tr1BwbwYMzVQHwjl07O2v&#13;&#10;c7fPHPLgzN1e2QgeNpzTtA93jp/t69dHAWdJDyWQjRpxGkBxvCvlrma10v0tA5hDGI35/Cd6zVHL&#13;&#10;LbukR/X++fXy8Kef53D5M34fV9ZfQFe8vBENYhZYjaMtq4aI8ocfkxHzslSM0XLZ3Lfz89vW87bs&#13;&#10;/EvadJuo8mJAK+stUQh7uxYJQQ9t6/BtkJUievm7x/E7SFAQJXjpBZe3tsaIh5OPd82mMtFWTlXs&#13;&#10;INtOdMMypAjeXoeyvOsFRbdxL+rew/7yBbdqKXAJF3MDTd1RAMoBZvTDj8+fDjxp0b/9dwbW51yw&#13;&#10;v//Y0e71v86FV68lSmtR6zuKAYfrvs7UP9Pbfme482lAdsw3KKDLZp1Jen7KRQQHn/B3q8OLmcFu&#13;&#10;B/ql9K/3x411zr7N7x9apnz1lC2/cA67pmhjdYurn/0W7YniwQAL7CKCDQkFtG93JSBDXizdjPCh&#13;&#10;vtBQLglbC039cHQReJY1i+lqMCx35WExsqV3UAfkFqm0QCxRM8S3pnzgy2Yl+Y0NQ1rq+qfXYZki&#13;&#10;/YeHBxYLuDDyUEEX+8lz9IDrfLVPeTXr314fDrt9Iylk+3KfMiI42OF7oWFZ7vt+vVymoRhnY/eH&#13;&#10;h1O/lJ0zoCMV233artMBJbRjmFCNwBZCdjw+3IaI8XJbe1IJZJM/4fGygCzeA0Ecq+XuNLxKonHi&#13;&#10;dkBHCCEqp+GCoNb7/e4NE5Fe7TP+v/7xfyceoslFjm5TXzYtkwqNK1IYQQBA8DQ8B4vaUtO4qZvk&#13;&#10;cdIAlhCQ4BR/HscKRU4AIoIWlUiJb7bRGGCWnCA0vhPcAQoXobUuu0oCvK0lpxIiQub12ZqWVRJA&#13;&#10;C+h1uWzv9zKtKw42xLbdajNXfo1Y8LsHEuK8DCEGv1qM5eiupWwqLuBlIQAyBDnNdF9p6HjZxGxL&#13;&#10;1Zj5xHEgViZSAsIWO3liOaHQOR4ZlYAXpcegqAGyYFnm5DymwDigeAlX2DFkJt1WSuCW8NHPRg+2&#13;&#10;3G+0yBLTNC604Ue5GxbTPRxLsF9GU8guzYSTah0dQdQhzrYIJkh9SL7IeLJmVQhSQA1C1lsGLAHK&#13;&#10;YXjxq49izdM06e3xkLM1E3YAzGFBToNEAIAx5u2WGaOZEuF0BYpBGAIOEzBtsY0hxgz6vqo2qKoL&#13;&#10;nGOOkEoaKE5N5Y2TiZMIg52v80hpOHbi3GsWqJs98FhKCjKBsIB41k4FjKIE0XGfDMdkXYdI1eu3&#13;&#10;33jOx11zvp59mBnxQJeqjr2fUEG3sryYGwKYZhaigwbY1RFMq6ozxmitu4IMaIghUiBjASVhluYJ&#13;&#10;Wp6lgzGEmJyDWypZM7jww62DuwWNIBZCkJRSiCvGeVyH5livepFVBSmKp4Gn6OMaUKqK7jYuIRRh&#13;&#10;0TykOhGQ0+LFsGiAIxSxwA1LmVHsEIPMHh5LPcC65ms/sASvaYXRLnalsiwxpBU0RoeMY1VGEHZd&#13;&#10;cY2IzZZlvJ7XVBHjl+O+sXpgAISgVM24jIEHpQqKKeTqQKF1DnKJQ9IamuB5IUnKDAGCKEqRJ682&#13;&#10;u5TA5CcTEta8gUru8TQ6IbMLM/AiKE6Jp8iC5KyF319OVFKTtDUxAyyUW5cgpAIgsqKocYjBQAZh&#13;&#10;ElakHDMKOWBCFMEkz4OR0izzkgLNKNTrxoUYsGtguExvZVvbnIii2bm7urogu8GZsuLXp5PYp4rT&#13;&#10;JcbbEpfVikYsy1IVhVsDCl5mOGn/Nq8h2f1uMyWvJCkTuVflqFPAFCSWI0M2jjBGrvxKfJjnyaco&#13;&#10;lYDnuDDqgHszWMAMg4s5GI/9QQFjDCYRoH0GHESEr5rcbQRGyU2UJ7vy6G3FcWbpbUil4DDZ3gEP&#13;&#10;3bX/TlesjjygGJIH9Q7dvFCJyQAtTKsJEUtV29FnklTDqQUO4EpJIQkMxFLLIOQZoixU0fiMQwj3&#13;&#10;VUUCVVnO8XK7uZBRzAksfhm1VETy7BwFhF2nvu1EfBufr6dyvw9MFqi00Gi8JnMrKdXaOZMhKRnJ&#13;&#10;CkLgF1rQoGXT7Ky/hBkin5dLj8uaA+TXsaQIBgwhnfwFljkslNIUvc46kl2XsCM8Op0Rr6/jCAUl&#13;&#10;yZaMOgwDAsgJXvqgLQeEwsQkhRQvYEEuaG9+vJ4aHrCxSlKIInb1CIzLhgicTEpxkQVELFSydNfY&#13;&#10;kObGBmvMptjJoIKFyI9Uqf2HD0u/3rChmMQxPj4+jKv1CZEQz2dPIeLAY1FHmpmjHdwl5A+djCBA&#13;&#10;3ohNnSJYJ2/QiTDRa6t9vgd4pBHSbP1U4Yr4RKDDKHsPFKQ4Oq6Ktum0C9ZlDxcVmSK8f73sH9ov&#13;&#10;rxdCRcoCEpQzlJRaBa6vb9izffdumvRlOpswSxWntSAWVrJkjOLsPUg3uzarABKWvAJeMJ/KqmWU&#13;&#10;5BBrSZHmGWSJizx6xEnyISVMfYSE+oiZRvVDJRiC2CRrhaIxJ2NgJanhCgLAfSJ8w0sVMQAzX3w0&#13;&#10;ySUcuAJEq5qVJSWIIEZMdLNIaE5VXTTj+bppdsv5lkMWHGPC3OQxoX1/LSgy0BSFYIWA3b1PgCsF&#13;&#10;l6S9Jyp3e0Y8lYoDbRtMPKpOZmirLfRJuCAKMc1XSpSdV699mCJUrC3Lebgtgz2QNhFfVDTlJVSS&#13;&#10;QkQTzJGJSkIDw2gZYbRhglIG8LyVOSWX/G3RvJJbugU2ZQdGn+uqQCy7ZGSzUTBsOcGQMcSBR1nD&#13;&#10;TC3NRKjC6mlBGQGol9nVTCrKEFUCTTaVBfTxtuoBindRLwAk068JrAlkHBJs6BR7QVHBeQCrCEV2&#13;&#10;etfUfjX3u45ABgDmZF1BQlXTgQYILEo+xalE7wB2NAmRm3xLZddJQmFCHkZQUFtnvaZqs9HeIAlD&#13;&#10;INfX74ir8zw0BxVy4kTiDCNdX37cdvt98H6KUCq6TC/EAJISFiXAJRuhCyaalePwSleeqxiSXxdX&#13;&#10;sUhggkFCtmflYiZSEwo4FakERGjkkgaUZJCXZSjpYb0NnArDNYpTBJjzmnrvneOinXwiWJ29KYu9&#13;&#10;W52CFAp48+MaVSZ06i/ZrxiEOLlEqtOYsIsNhqVUkuGXmyECgWzbRqBQclK41R8lzj4yTJ3TU1pS&#13;&#10;hBlxwivk6MNRLnM/grVuN8P1tlElCRwwIBDpygYSi1giIcIYWNn0zgvVyRDG6DEocBAIO5UVpNEH&#13;&#10;C3Hh1hsKjCGeM/Rg9nFGbcBzWF1wkJQAQS50cqQkkS50ZnNccSNd0slDXnMTJph88hoG3fi2qnCm&#13;&#10;6xLPCVYBmqQDCQzyRHBns3FId+pxnK6cIKnultNNKC4YVQlqMi3jnF2gCCjcEEHaXTGHNbKIJDFT&#13;&#10;wIPW64qE9KDW0xQj6a9zg4+odLBgmDEB0mAWtw6bVklWIpIZQa6/eUpD8oPtGQa7h80wzJvuuAKE&#13;&#10;LMLaW2gAABlYjFPiBiUMMwERxHNvfMAEtgXTyulrzAgbH910EUQFSyUlmtgcaM4M9ueqpKSSC8jK&#13;&#10;jsmSMMaw5Kg8oCChDJZbWgEq4PZeXE7z95evrFEX4AQKHrquKpZ1LatiTRowQm941K4QjTEIMfG1&#13;&#10;f1VdU2xqVka3LEVZIAjnYYbeciaMC31wrSglpUbwuMSIMKvKJrCLHYN2cXFowkswUsjJagqoX7NK&#13;&#10;pIrhGZluUwAzO9sDSzVKY7Jl4xNmNCGvXYhkdeNoeuFE2ZQuhggBoMnpdbM7TjFdrtemFmaaaIJy&#13;&#10;z1drIoQxhNEZHw1GUMAiNCnDUNflFKlBhgEODUNgHXMgvAgGcTDjTPQKDCY3FEEgr8/nw6Y2esQp&#13;&#10;CoDWREEYKMWUo2VwBVUCEoAtipBUeE4TtS3IKkRmE2rBwfG8GGBM2HWHhPLurovAB7zLCZgwEcyp&#13;&#10;eHKrDlOKucMgk4JEEhcToqc5CS8JdStst5oUNcpVU5ph3rLaTT1V5evpChLg1c54jxiNmbs4csL1&#13;&#10;NAcDV3eTojr3S4BEFdKj6AlAeSQUIYLxan1dLdaFnGRMtFGUqdXmJa4qkTjP3HiUsCcJgEBBHM8D&#13;&#10;R4QkIhqm/ekyzkV9hxH1L5ZtyiH7Q9sYy0zwSTF27b03bVe89nNebSkE0LPP6x6xnHBmPAuSQ7Yg&#13;&#10;WRSZ6iCZU3hJ8PE2vursluyIB4hU47RkghCl0YDb5Y1jiHPKGI6rpybl6DCFb9dXTOQUXdHV2qzQ&#13;&#10;U1jQNY/dsXz9bQUAA5ANhpjE4JAdPfJp0i+ScYrlSzLmbBGyH+8aFBy/Pd0qRwhjx08PiONvT091&#13;&#10;NjkTgGFm2avU/PHnJ3+78Om06OttDQbdFjOU0RUEK5Fgrwhxbq125eV5xYi8P+w6BrwlbVlvCkJA&#13;&#10;QRcpcL1YL4xlPl/fTsMy6v6aTAU9kTitDu0+Hoe4sul6Q+vdz/eznQpHD0XtANR1K6LJLCspPx7f&#13;&#10;e7J2Yg9WnPXyU3N/IKU9jZGNf1/+fg7Ly+ybRoVx4Dnq6Tpc5t/eTv/9739vt5vHDx8qyX++O3RC&#13;&#10;CoSnZWAtR2VWVbFtm/F64W76Or467ckF9l+HLS/M6/fl+60/fzXL/L/86/8qdmX3/kFQ8o+Hu+aw&#13;&#10;f/7tFpL8+2Wyo1mH9OVvoxhLGffrkIVsxqsxGSzzjcVltovNGYYAxpHODgp8+HjviIVADS74VuGC&#13;&#10;Db2vd3eokoLjQt4BiHWYE3cZQG3Mptl9//Ffs7uYPKU10xAc8L5hmsa0pGnSV2cRfc8lgTD66cob&#13;&#10;8TTfXnO+6PFAD+N5ug5Xe709vN+IOO2zvjmeV9qy/U+7n7WZ7j98umqQ2YxQOywmCyQ29yjzy9Cj&#13;&#10;MvfrtbbwvqolJ3XDChH9/H1fHg3XibkMdI5rfb8RqiSJX68jB+zh7kEv7vb99pd/+3dFOXD6/T9t&#13;&#10;iq1866fnxQRgYAHVXaVI+zbMRVV1TaX5uMpqliXdq7fntdwfz9Bfn3/wkuzuN6f+DSrwcvmt6CQv&#13;&#10;1DjZz63a02Ttj/mcr70fbfKamH4QOpPrKkl8vdLN3XteI1GWcojYgmHRK3Gko6/Tyz1sL7enppXr&#13;&#10;smy3xTS83W6jz6wsVVF4LNGa0G96yBX5/vIr39UK4uVtxbqGFB2OTCif/VBS2m523i9Pv/8HLdBt&#13;&#10;uDBGY1csr9/XcVptTjaBGZFAzaw72BqPAEo53yoUlSyNdpmj5+8jBeTy/UfNOaNBKdp1jcdkeyyN&#13;&#10;u5YVnLSZAtw8ftRuCTmQkmUB5mBAZMAGsCwOJbRcDhs5rpdRr2PQkCLJmUP09+/PCQDv0qefhSpQ&#13;&#10;U9wfOlXrLvRG0pjHFcvoqAUVUoVSjFBv04Y3JLZV8/HTv2h1fZ6/dod9LR+qutMA7I4HJmFNC3iz&#13;&#10;5GKWgtBNXW+3FDK64wIXJSLKr4UqGG7HW3SWCkx/6Rff7BRqCy637R2ApfXw2/R0GX/59BhZBe1M&#13;&#10;7WR2Fdm9xwAiYxxw2sZimePXX7/e14frt7PIGYaJUOgRizHM1xfS0U1zf349ezsPVIiueveu+nT3&#13;&#10;KVdidLpfxszb5NZSgsd7ldPU0J2+2vVqsFT9dHNhcZfVLwul8N/+8/9VARXbTqrC9Mvr65ssj+fn&#13;&#10;G/cQ+fBYb+B5EQeKwHa3eS9VCZ1CMCkcuLs5THqDCKPPv/+lXMD7f/lX0HXAwdE5jX3zrmoqXmR0&#13;&#10;kJ1+WyPH67BWBe22iHroHDld9F6wfMncwgJmg5leVjcv7tbjldct99BMcVoTz2mRPP28eVTHDhVI&#13;&#10;SPJqlrfX27uffl4J/NiJ2c1GT99++xtB3fly4ogUiXa7IpNUtB2WOoHrw7tN3dSS23/cP5LZboWy&#13;&#10;vjA05IJbiDoaKRzKjbVOQyezRSBCyChA0N0MnwgCbcEIZeztNlkAKllUqtg19ddvJ0LLjGglRd19&#13;&#10;9tqDtdeaZhfgSvRzIor/uDwlGjBvb0vvQirkFvIr3lRA8G5zR0zcfTgmGiCxaOEPHfnz+7a/3YZv&#13;&#10;uuWlpAGDCHPSs8W5jGClwQNtPu4Ofx36lPxqwPdT+rHcHAnP56/jardYKCAuzwNaBCwqJABl8/gG&#13;&#10;3ZB+/Lj8+69/p9lbO4qSM8s6xPuvQ/8jeJKH75cCcDA7O3/vpwsJfPzdNb5WmHKAUi7KSlEiKa7R&#13;&#10;lM8/fjCZN++lEhziEwV5w971Bgshy7K2jjtAJ+szo4tOvLyr2kNKQKHoNIcOLqc3N162Ku9klk1X&#13;&#10;FB8UaXdlnSdJVthK0dRk1hknwhGuCpK8ziHdluU/vvzeOzoEeDHLtry7+7QDfPHwrWNdDlQk3kSW&#13;&#10;Mbp/9+nt9NK2jCHlhqmBUQn25elrnED4Du0SDjv58d375Ji7RT1fEVge7tVp7lXTYMQEIC8vQ61a&#13;&#10;gVm2RGya2Rgzm9/TGLGpjvv2808qwjLyJheKtXq1z9cXUEFSi+yGPA3r78+vL6eKFOak4ym226Zs&#13;&#10;N6uPspO84mUnixZPmM6Ti3GZ199poW7ui83DP/7Tn9e8Xcyg34af2EP3+Q7jeFS8aGDAoyzR9fJm&#13;&#10;gnb9FWuXJycROn35Ml4u62wu8wttVa5q/WqnQVuY+FFx15LFgwH6MwMe//Ifv758v3BSC15f4Dq/&#13;&#10;g2PvLv0UWXJi9RTV7bs1Q6uQhouq24wSF2EyQ9E0vz99C5rs332OySnmb5cTiskOzgzJPoWw+OV2&#13;&#10;zXFYWxRjst51d5VvqznbCFd6k+kyKJp0uo2DIXHK/fRPu0/Hh+NkLabo4dCh4Hbd7nJatB+oJDmB&#13;&#10;H3//TkG+vKynXseiAkRaWH99fnFmYEiKpsW7NmvBlGAEvN+3UhpeNKerJfQuhyS0rLMYnp+dwBHH&#13;&#10;z58epu9vYaHL29IAbl+fzC1eT1djx+ZTw1ARHf3bX180mH78+MX72+FxpzY7Atmd3CeLHw5dTrbt&#13;&#10;5JyuuT8rlGKyppbnS+z73FYHF8B8WVQQ5rbkCkVCnCMVyR+bg0wAeP/r7y8AjtP0BOq8b1su1dN1&#13;&#10;ssb7mLACoLGQu5iAaLvq8eFu077/43tVk7ajx01zbBVxA76w37/8W8Y3IK6gaZ1ekac8d957BBQk&#13;&#10;xCP7fHp5uD8qQnS4ExijxeJ+SfZc7ngG85/f770NiFQhhtvtOQCAN8IJgAu507CB1cvrungs2ebT&#13;&#10;uz9//vBHKTeLsBb6r9+fUoz7hrw7FNWR36Yzg6D//ooAyBbMYdn/6/1u153X6XRb9ELWgtDr+khU&#13;&#10;9f5etrg5FGtaiSS353MJSGlDnf9/guBjx7JtURDq9HbZ7SIiI/PYe+97Va8kkPgEejQQEqILtPhW&#13;&#10;GtCpKj3qunPypAmz3fJrTT8ZA/fOEQxqFFcxPP/yr1vimTaVn+E4E8sJABhLgPju8fGHWqc43ofz&#13;&#10;7sPRjdft+yAsxStip7z/oQk41qS6r9vs7pfu78M41DpvPL5pNnTzr48FQAbu9Pu3b9dtm1I6qec4&#13;&#10;+xAolDvsdNbYyngFY58Hrvn7+3eGYCO04qVdfdMW1uLfv77Ozp7vV12ciCiR0tXmd08fbtdhvUzQ&#13;&#10;UJyhXTZZqGkA4bY8Axi2yR3ZaPr3v/7dnnt5qM/b/eO/PTucaEQ5gUQh57pumvbU7JNsjvr08WhT&#13;&#10;UrRWhN6X0ddSNuXpWEkA90Bf+6+zH7OiZrWkgcePx6qu55CM3GZk7qs7D0tdcRIRM6Kb3l8Hc9ui&#13;&#10;DcWpRGabp5SmlUFSjNZVx/00zP/yl59PuxoHSwL79edPc3/flsuHh58V1g2SkJO3++vk+vP0slrY&#13;&#10;vXFnyveL6b4YJJ4mqxoqkyoTw/18c2pLtr72kzxK68OPfxFu6+bva3IJIEI4G5bxePoUszBGyH3l&#13;&#10;KL0t6Z/fFpKL3lxwNPFyLVNKtG7ah08Pz0TqLaFpy29+mSdnVqsotSHWmscQPjz/5BM0YfMY6YdH&#13;&#10;KYOsMKkRAWl0GQlx6c/jMi/dMi/x9W5mMAezwXH7hR+Oqt4fyuvlBYFp6u4UMWPS2+fvVK0//vxx&#13;&#10;WcE4Dhzp6LmuPlzvt8zpmsKYU8vKRsmU5gY3hBJNc5nMvtb5MkSznX56WqG7TZbVFW/VdbPX4aXQ&#13;&#10;S8Ay5RAp3P/8oSkas2TM5XUdOgMPu1ZQVAhUVGle53XjJ/lJEmDdWu1qxnn96RcDSFG3OaOorTqS&#13;&#10;v33/r/1CQ+L9tQuAnfseQ/LD6en6On94LKuq3AwEFKnHXV3odO3w//pv/6NRcmsOfO35ekvWRZDX&#13;&#10;gi/eEx2YNvRWyg7ub/7HES0U7doqIAdDNtOlIrpMgoKDe78QzS/rVbJgLswGnzWtORnWaSPkVou2&#13;&#10;/AzjzLY0PnNmemt8Jdv0CGkqMoDDuu3SDJb3PYORPJ+knrs3WQWmQz/VFSrRt/vvbIFZBpBMtpFV&#13;&#10;/7Jfw/g6bSXxWBPA/RjWP9WubAx5gHRjnsZ3xapoKybYk1w+1Pgl2MGWwAPkwsIi3miBeLz1D85e&#13;&#10;LL4M8+HTz6MvTkdqhM8f2HxMkwx4X6ySFq5IDE1sjCPPJszbds/bcJl+KXarRxk1zC+IU6r0Pf/2&#13;&#10;ZnrU0IvrT3j3Uw1pLNZFZJBlCzOvNlx5xip1c8ubJSImpzApNsLMXIo2vAf/RzCAyB3GXf9xhS+K&#13;&#10;P5nLY0XP8Dpgt29kzT0BYGxkhpBCbq2dFsaT+KF4SrDXB5iyv1D+YzghDPbPTf05dtDsjw2kWRW8&#13;&#10;m0IOxBvwA6lxaVxez/M7gc04rRHF1ZS7n2hOCwtpJXehaUFL6evuQ6zV7mZfoxz64ZPIbI/F53P0&#13;&#10;zBFSLXPUHZ7eY4oWafuBk6jQa7rTP9dZAl4VSaAltmZgLgJUwQqQXdzRNafzyHLwrLqaflHpaSYA&#13;&#10;JZjs4wbWPSuRFgsodsQkvU5uVz2ABTP5kQBye/9OyQMQ1YZEgaw/SEwUhruFuV0iK05+J9227D+C&#13;&#10;mLppvFAyH8DJh+AhrNgxTnMB6d+4eohi3Yzel0PeHtSR8GK2yYQwvRrNOSPm58EUXlFwTK1F2oVi&#13;&#10;3nSfGCGRnbs3i5bMj3fz12ZfrJsvPdCelJHc1YsrdWTMTiswPP9JWHKvd27qwK8Ldhi9EF/T+nVK&#13;&#10;EPHnF1s0InFuWg1mKJSz00gDeN0W0SM0ujLSWpOIg3Ejx4MdC6gwOdKZBT6uVDQZ7WP+UtT/YQXY&#13;&#10;MVzFxoIKowjwBFLMBX9PrjqUPtXdOvXuVTh4EzfxY174jZpG7kgCGBG2jBEzvWaIRrKYx42lP8Z/&#13;&#10;r/DDz/qn2/BC647PxC+ZRzFdzRRswYWE5Ka+YkBxjlM3QmO20Y3BX6Ev9DUlLPFYsDsgWaoae39U&#13;&#10;19invGRowID6n8nJOb6QXX1bNmkLIRTSr+cV+iJmNVXPJ3GG2uuPxW/JgsM9IGAc3SaIs8kQsfqh&#13;&#10;6ruv02sSEO135PZVkdnHC93iMnEc1F4/G7c54TPVX75OI6yYbjOUNAvCAyDlYgp8onH2CIiqPOUY&#13;&#10;b/NdSRyxaffx5Quo9wLxtRuoz2SNbs0wjdZdVz4QWwB/eHaIbg4FjxsJV+zJ8z4Qe+nGeV2he2ke&#13;&#10;qIzZv8zePV4JsVCMmyPSf0DuZbO/ZarKuE5JFOxVLrfOBhXZgezisq1GPaoL6rU4ofxODd6l47yH&#13;&#10;DheDRx1d6DaAFflRFgDRB+fIN1S8wO5o/FIovtci9l9PiEHEFohQcxgjsVgiwzem+nFTXAqx+w7I&#13;&#10;HNA2p0j/+aie5zefpxKAmyTIdR1/ana5QrQIomiHea24YVvYrXOeHeS5IV659jUvqfn2t0vTeKwe&#13;&#10;47XfL+Ga1mKxtJBof0rk/umMBYh6B/O4iYfTEkBate1zUcMVfl7HT0/jFaXFgy6J0/ySzJ1I+ExW&#13;&#10;PVA32ox2mOnjFNebn3codjMEKdllFB/69H4oCrku3RE0H3cpC7xItFdsmhOSR3xPvuThgKeHtUpT&#13;&#10;FQOJiSDxwXvy5zJE8Pz4Zy5PcTN7mL9DCNtXLVTJqtfqomQ722wMTZxygbywI+6JWEX5jbFRgNO3&#13;&#10;bCLKMJjXB/xpvz+/XZODN4Iwa8qUd1s3DBLtrt7e9foE71GAgMMAsNtNSEnL9ZbuG6H1ZA1vDxNE&#13;&#10;+d4Fk4yul3lyYbPO9Xox7QFyNvUdTcsiogGbSetHejLUUSvL9KDMxqGhKsZkyTlMId0y2FUXa8rF&#13;&#10;0Qm2GaxkdDrvtjuL6z+S4F7Us3S1hgCmp4eHvCjz9b5s96QHUQmUyqbZr4thrArRLnhD0e4UG7t5&#13;&#10;c5gL+sfb+8JgeNQ/3PXcV/aySgc671EYfJzGSqBohdQ2IgIdU9Fnr5pG8w9Df/VrxAG/5pQO11RF&#13;&#10;9M1le4SCe4nE5k7+5nj5FZWHFR8xdAl/vg2Fc/6UIsU2p1s/DNbfkhd8bbBKQ9izvVxOQG+yAYmN&#13;&#10;vH+QmllIDMNo+VRGqrq7jkM6FBaFKUbdbR/wICf8o/j5enh/bA+ioX9//VtbPac1FpZ/sn7DWM6w&#13;&#10;7DB5dUpwYrYDBNNBgvOIZ/7Af4F4/mLH+rExGQAGl2GVqC7L05zZBFEUhLaGxEXVD/eVVZaS/ebx&#13;&#10;tNX4hKVK/kOpneKraGYLFGl90mDEard7S3fbpUeuMUgAO07TeX3nH/QuMWgBBJrzJjb3+vmEEm5J&#13;&#10;C7OH4LCvoJYdL9BtXHNu0ByDCaVi43x+3MpBzacaouXz1HDS0jd/TmWqGp0EuLj12Jfve4skEYJL&#13;&#10;z/HjQ5AI77jscHHihLmySGAGEeWIMDdu8v2GnW9o1YVhCCqVfkyCdpQdbSABaqVxI0bgrm9TI5SE&#13;&#10;1EfSY0+iDx7kyCVj8beebawjx/cPWAdlnj8+FP+P+udYa8kbsRlGmVkBqRys0X14Oz0MeVzdLb7D&#13;&#10;s/u7BczBg+rynB1+LAcNHuoD3BS/l1nQETnNQJjejD5SEF3n6nCA/BNYe+FvXdfP6CFQBZhcbjjT&#13;&#10;Tgjab7cCb+GeBefb6tZD8WN4iLdM0P0VdhnYJuYmQIQbv9rx0iXlsZdT1z2fWmOqa7IB8tVCgofs&#13;&#10;7INur+l63BYexhKZbtggKitfknPIOCH+yxoY34ng+AAAIABJREFUn94Cxe/GpeNjfT+4h7Tw+pbL&#13;&#10;AuFlTAjw4PGnbX1fRs1KYOWOVC6askkWX/JoDzOpv7u3LI3wYo7wb6/r858lYCvAbH+C/7xkB02K&#13;&#10;qYUEecwYhHI4ADyeuHVHvxQ1//pVq7UIv3d+j1n+1ij4x/e1ISVKMwbdSM9PlONpO1J5myOgNnIx&#13;&#10;AdiFuC44Uf39PuyEe9yXSlBIGup+X92weYMgP3evBAOfnZALefyFlNWYDH0AVOP2WH9fbRUDtJjx&#13;&#10;Ay8f/jn98dy093//u2EFuhTBEySKJM/BQez2g3q7+2GZjZs8bJqiPxBWR4QeLf9KbnlHej5T9gkY&#13;&#10;6gf3ER6IOW3XAWcL1V3edykaz9YHhcwMC4gL7Ew58sQbKQRe3JSWmJJAbcG1N43P4e0iD2Q9pzHG&#13;&#10;M7C758uXL8EGjJ/2tus93fp0x++B/qKlPibTMJ4SJQyZp4r4p5f3gXgIgR7Hc50dBo661QK8Vy2H&#13;&#10;Mu8u45TEbYlwX+YPIqeec6QQy9OdOFTQ0nX/pW1w06LDPqPzRHFh7OG6Ptx1JsSF4EMIYRgJAhnB&#13;&#10;FEXKASviqNnAEfpL0fBpexXaA+nBEtLF7bzQGcfxNrd7kddlXUTR7tqwSWVtYBlpLtJUCUVpkS7J&#13;&#10;k92kG3iLT5o3Ll2a45Kqf/0tB8CZEBGvCbI+E6sRplqZ/yybtKuehvdbSExMiweJ8+O6EbGIw2z9&#13;&#10;l9IXpzpuPWBTve2ky+C6Epi4OM7+Q/k6n7daZB6u3Z7gm7wgi474uWbrtv63RhdrHwc+40KqfeGX&#13;&#10;3zxX0WwnJS7rkr9fdUp2HK4T63qDoPj4/MtxTgkFfqgi/izwIwygKXR3yIuFfQKh5IfBdiH5LZgx&#13;&#10;4//jT/8bNbP23dKH9rFxGc3GPUG7dpirtvOULqkv/mjrCjqKWfkOti/cVIzp4WAB4acavb3Vj88G&#13;&#10;OlnjdCYhQwLS2t9WtZ/osumxWQxzHmpitPMwburBeFSrKt3fCUmS6OEWzeO+uG0o8E0ivDyGFRW0&#13;&#10;uuWLnzBAnogQxQ9PItQEPhXS3f5+f1Vm4Uik2fRU8G/fbuSYV5pAETc4sUF8fPxP316u5aHGGU51&#13;&#10;vgNbNM2xj5LifpudLt/C70Cg3eEkoBxac9vuvVta6Usp3L0/JFLc8k6Ieb3t1LxcaVPW+3JntzvZ&#13;&#10;IpgCGnFV9yttVoL7EPaNuOa7/Jk/wg9tAMm6/eEE7X3Urd+mpyp/5fxnbsdrz5AMpCvWtgAt38jV&#13;&#10;ikGqrwIanH94KEIcM5nLPbi9u4woLFUcvUF7oB/hNR7ZQcCnQv+rG/4oZoO03irdgF+EC2O8godA&#13;&#10;WETh5rZhhQzxuKzzUR88+0Mw6hm7JFjM+6enHjI6BRKqGUwMzO5ZtlP3QkuZShkKET5/V7JIiPmb&#13;&#10;pXxSAbrzID/8Rz//t0x0t6g9VZbl/6+//kx25Q52k/W4PJk4/HBXEq/X+ffpsFqAdc1108yuPanu&#13;&#10;+oqi7TI1i9WIx9bCorwDq55P0YzrVQgIodsSyXRYa8YWa/92/0IXjwbbPfYPdxVn2713UQl39wG5&#13;&#10;rCLzFIU7RR6gQnT71L385Sn/Add9NW3jmVvL9eyvFFlZ8x9SqS/EgWZm5aUQ7vW+ouJfChSpnwBA&#13;&#10;8+rCK1rx7ajYAaYk5Os2UMSxZS/dt8CRQdGxIBxLK6rIAdn7PZISNo1ve+J0wIztJoMFeFMNzxrG&#13;&#10;jrbwQWKU8jiK5d8qvF6vpahYDr/1FxfDnlWZhwP3w/m3hBr7LG32nKCcV1I8wQ6TNygq72f39Jcf&#13;&#10;rsz5V5cOOhKsiIgNpsYfDBXb+/tNYwVIOefdR/r1ormcr1MJFuA26j3yhD2QeR5LKsl4q/Pe9UZm&#13;&#10;nXGV93c4BvGOH735rFuZ8UfBciyId4+lum4jPEVHrMtp7z5cKgOL8uVtDj4cq93b8EJagEEq99WX&#13;&#10;2/uOyJ/ND+ttBZAUuXvhlSoRxQunR9C5uj283kfQqNsfuNYPztzJAhyaourHXe7OS60QWS5vEB6z&#13;&#10;BjlhTX9f/nOdq+OhSe7LSjyH+yf55/79ypOsHGb34SN57vezqPGl/+rX0+4X+GHXgGHxjd1SV+3o&#13;&#10;61gALbfpfS8j7RnlK0C5OR2EPaXii89TP12AUolFwE1PXg9oF/FaPzDaXV00BSkKdpILeouRupjf&#13;&#10;V1k2lfB+/YPjPU/7umGz+Y7LVFYELAs1CehxA+hY7sbfLwOdp3DMrH5mxbfV66Bqy8cfY6EWEGDe&#13;&#10;yE+m/Ky1EGXohhcdPv39fgSQrOeHxyeJSE2b+/pYPue7zVk98lv653xeKMttJULjCicaBaehpg9b&#13;&#10;gA5hKmHVuewTQLzsP07pjJbwSR2/tzMBATZpJXfw9xnP16OwV/Tws1AAxvqxYrjsdyPc1n87/djb&#13;&#10;7sU5F9Z1ei3/RdqSog/7vNBiy+M0Cy1djryfSyQKplNw+2Jn3qZy5nMQh1Nax9f20H69v+7amjA6&#13;&#10;n3K38ed9+YmB97kLwawNeFdrZu7w9MNsHZHXG0C0oCHFXx4Pd8gXsizprN2BtbSfz2XNnks4ZIGJ&#13;&#10;TInCeatCUsNCy/1oioMme2GyRu7aee5dCUpf+s0R1ciiFV2oC4zI9bR7/tzNO63KEOBts0tpmcWH&#13;&#10;OFEw/34rCsvrDswBo/ryhtojfRQfuwFeDXoY0zQEhRXLPJo/fqZ/njOo//LL+eVrgLQbUnGJQlq6&#13;&#10;2jisiNQNccm4tRs/sZ15N5Sol2GNH9ofI57+uPNq0qL85seh1srbSY9EtGk72frX2X/jCjMOEAMO&#13;&#10;n0CxZ4w1VwzQ/fgLwBn9edLMbHad4nwSGUgvtS/fDPT5G4GQQAAX3zzuLI7Jrt8N0CH9ksV8z1Wl&#13;&#10;GyzWL1dDQAtgVWqI3c1Nuj45C4uLK2KJCEwiQE99M4UEsuFGIgZe07aSLdmPvP/69qv8sNlVNe0y&#13;&#10;r8EaRV2bn1iUD7uf0nlg1Q6WaKDG0ut2ZULti9zd7FiIgNy5rI75lX/aNf37Py3J7DGUItXUq4Co&#13;&#10;/NPrb+vxQ/kb2nKIe6SuwBc5j/38qd2bs2H/4ceY7UNBe+t+2T0Pb8vldSYZ7YrTsXzYjP7l0NpN&#13;&#10;zBu/IvTBbm6CNB1n+3nFueHqAysh9cBvgnL+UDGws/52OGUC43+5bmzfXJdXiXfpwEeIB8j/whiG&#13;&#10;M2HrGh27Y92oAS5VTf5f2NsCw32Bv41ryluOK/FDTAdbwCnOPLEmz3FOCubJqgXXyB7gbJyfjntF&#13;&#10;1M/l6U39o7jJHa3THTBbLHYNOr+Ny9P3XGky+7PWPPZnTcPHnf6tvp/fGkCVtSkbXQjesOyTzL5G&#13;&#10;MILYj7nZbp2w+Ek0Fm+tmK79axTsyz1jnggaOKur4R2CmBh7Sy3Oy32kK/x4SuDz8u91hWAY0j9a&#13;&#10;7tRRngzPhX8rBZKlQAHeBF1sXDaQ4+ZfawpOdf3nVDv3+YsbRnqqf9zFYEMOtM8zFpVZ7xxvQ15F&#13;&#10;QifgfqXxs2VOJKSLhVw02ycfHtvT7SokaKINS39jFNm1DNep2LCuRRFFHNxFfX+omhHEKyidTVY1&#13;&#10;VCMKhxbhkW/ExDo3PR9LUoXbskupE98rjLd/nkuWRl3300KFRKb/E65TolHv+xTnuSQFN9T86zF0&#13;&#10;w2VD/Ir1cbcgB1RoCbkoUA1fbw0QIyM0f3N+YAQekGbfPB79F0rmW2a8FWVLHU41tsMAhglyNOWK&#13;&#10;CUYoinK9DEtR1T9g/PX3vzOg3Yr3GVwaOS3sYfdveDYrqlxwrGEvNP6K+5KOBF2C+lRqgc0UQ6jr&#13;&#10;enu57IIXu6LaP+dsUjYTa2mQGDpnz7M6J7X7diF2dh+OrRmD2cCdXoDmeC/IJ1WasB7HmkH0dtv/&#13;&#10;9/s0reWckz+OVdQfyiHftHuw3/5oDmUgmWWC+smX4Z/o3JC0y//Dcpa/PoV7w1Km0Oq0b5B6cNaU&#13;&#10;HDjLTT8owQmKJETpzC/PxxV16KqwLu/AT8RX5SEEMZ7dhPep8PO6USGuzou0jt3rXh22QHChRuKK&#13;&#10;+6Y/AgdM9dBGdz+Sj7hmnd5+nasKaLKPL+lzO80AOgMnPD+X8sft+7gL2K95K3LCZh3fqay1YMmk&#13;&#10;sIX2AeGQiSVcVx24QYpvt22NcNsSxJkT+Edni7dWykNvEucl+Kl4XTo/C5lZVPwcRxn799+mw+mJ&#13;&#10;FKV1blm+MVlQtrdbepjIEy9DevcsEmw+PVX/txXFZ01x2a1zk2iCX7LAv92GSH1qSeJ+zuhfxHFa&#13;&#10;RihVdtOeOXkbP0z8TmOuPyC0SnrT/wTKejAziR/rInsyDPAPKA/gk3y7OtNLqwwuj3ZJ0+v1ibmL&#13;&#10;WSuUZJwXElAIT7rS/t1ouNy2hjyhbfvQakW4HeYr4fsmMMqsC+804fZ0NwTQN5cQjbCMCBV0P9+I&#13;&#10;XfeV8sscyQXQdYvbdwOQyQXbh5Hj/HdWlncnSXL/3bTL44iRgZNsVWm2EVFzm23avbOnbX1btIrT&#13;&#10;0DXtzo7rDxhLvyHztvn044Hw+7A3wbCPHTergTDWW+mLHYNyC61v0C5trqW7rwJYTitXqRsco9lg&#13;&#10;6GOijzsZCO5sM2YcZB1WXewNrULflzIlh7qzt4/wzxijJVEnZ6psNLuCVR6K5lfnR4f6j0gHPquI&#13;&#10;/cu4xCemfy94eT07/H/++X8pEa0RS5zf+nvJSzAHa61XRYwzioPGEkvKEPXRhw0TCjnNBQKMekDt&#13;&#10;OF4kV1OUgMZ5edtRPmXgwQypNRYqyPKUZMLUUZjF2G2qaHlGwG0o2xoI8dBGmFzc1pCOnPgUp2Vb&#13;&#10;VE7Qm3WBLSoMDQywpwactwDWEPI4GJfC8eFThDFCdHpuI4plW3LObIgIsrLcX5dhGGeqlE1gHgzB&#13;&#10;mAHuDcwLyMCHMBmTOXaSVusKXOQAroyqZn8EXaCYXi99BDSFMNieVriQyE16nMZ71xm4Mgy2xUiq&#13;&#10;V+R3zX6ep/2u/vztv3788DxdFhM2gaLJEWJWkvzHMkST7JJRUQGbGa5N7wMGWuZx7SabmWZKqEY1&#13;&#10;B2xsyjH4Y1ttEPMgUl4jXgQ/pNL05uJX1z7x128vdphMWGMjsoKL6W6vy7pZ3uqkMH6Dt2kFWRVM&#13;&#10;8JYnhP7x+Z9lU1zGGWMEkjMw0LAYmwEgTaAXGCgVOSAuSMyEQAHSkEFNuJqmdbdXhOhgYlUW35ae&#13;&#10;K5BiIhDgGUW37io5ucWAMkGWQKJw9kSaBThPdKUEM5EkICgbt+t5ChtotMwZntqdIiIub915lliA&#13;&#10;gKaty6Rk2GoUeEXr52KGC06qfCoJIE3TWjWF9xSxP/2w73FUIeiKl03Ji9LdXwjKfgAYZ8aQ99lS&#13;&#10;mZFlooBMo5z7zROhYsaogHGI2mE2QhfDrtr7ZZpmx9ICAVKqUPuSVWJxNhKw2lwWnCZiJvu8fyJS&#13;&#10;JgrwJjPyHCM3rxuCiCTBlXXJw3T8YbcMEws5COKxWgzANgOEklkLBDFr1rc7FGKMxjpalA+7qmTQ&#13;&#10;mxQ8StVhBzJBooTeg2hoUYf7HKPvzUwbZbI320Iz1Lq4326lUBKga3cFHjGseEMI2rmwheQAK1qO&#13;&#10;3/rzms2RF+swYln0CQABCaI5RALlAojY6xkuGGalcEpysgilGFRZcz3cl+yTMbdlO0McdMEwZNGz&#13;&#10;nCimJKz+WB8wpJBxrAAvAOxQMLEsmpztvq49AxuMLJmmeYzeYyHB7BWujXOMSwT5iob9BwUtqmrh&#13;&#10;gacMab1TsCEQH46PsweIR4hTDkH8+eE0V27ZrmHRgjmbAaISzAOFmFLI6Nxv8mNhxmWv24Dx0H0X&#13;&#10;gM/nkdDIIQ8G1azdlq3SLMZN81o33Jq4zBYYM3SXpj0RWcJgBUamH1ASlpiU8/1tAFgdC7LMqw8J&#13;&#10;hyikLjWfzWQyjtA54BrxnFk8389ESdzUeJh9SLKuY4jege3etZxrKbmJOgW/zJRKs1if4OqS4AgE&#13;&#10;p6jfPCOnHOf1QbaFgFW9G6AjFcSgNsEFlnA/DHAQug6JYOSqp6IqtBlHaOC83YB1IPN1HIF1RQaB&#13;&#10;022cUVlaRO1l3LVVyjHS6EnmjlOsKdQiqUjgFkPiYgn3RMGwDKa3JNgi4nUY0mabn54qubczWaaR&#13;&#10;eDm9rYtA9moTQS5uPPHyg+iGMWzJrWyeB0qADzOXavPm+fmHYTSJURpB6CeKXViiHddsMRCIIK4b&#13;&#10;Zf2wg/qvf/vGENU6ggkwQnbt8fev72EeGWQ7dRoHw3mOdsM5jMswTBPOwdeLxz46gxyaQQ4Q5BzG&#13;&#10;YUnY4k2oskqI8kxTWr2PONKA4LzOjAmzTqMOlKbpfms/fdwrNZoBMkqD1FSXvLh9OUdeJgSqnUYu&#13;&#10;XO43ShkBuZAIKrIZgzEWFdrWaPD2cv69pbw9Iowj1k8EEcqUrFpLCbjeEFewqIxPOWefsvGeVfny&#13;&#10;vROqrZUcVihrxmRE11AxDCP+8sf3AEIaXiQR/X0x0eME56mffG97g1lK3tncQB88haytQM4OB2td&#13;&#10;gqnQS1UcIEA2WkdDiD5vMQRxkKVieV1vomnGKSCfNKOBJTv7bjW3zcoWYSEAIqLQIBpAM9dimc2G&#13;&#10;lqp92CIuMqxaUtb71QbPdUF0f7nDiIigNHMOZIwZqcgpybMLYFywWcNGhMQw5Z7azYMi1rs9Sagk&#13;&#10;2kzUbdMYRssSctKFwLJwW3KNQAUJeaPB1LRJxrydXxRR2AEsRDfdgAehZtvm5inoltyn87rFh8ef&#13;&#10;S+4iiLwsop+2WwcQARgs27XW9ZbB5LznCNC4BHievawj1+o2zvdluk0dL0mEcXJCCbKvDiixsC3v&#13;&#10;y1gSJMKakuOqdpagmGefIkG0KIF1uqmZixVmZja6UQyVfsEEzpnQTMBDe+w/v7e8Rh7lkAqEHCcj&#13;&#10;o9IlpzC2fut6AHWhm3GxQ4A18psbuWSJa57i9/niOS2gDMCwquqcS5zKmYgCowIjh0OKEBCh4Hnr&#13;&#10;IUql1AmKHB1mZIobkuTyOlXVAUZykAVNAfjgs4MGIEy0lHnemrrIzhckLiA+NZQhum+O9f7HOY79&#13;&#10;dt2yji74jPth5ASHIAkIGBgqSxevb93bum3JrKXAza7B8vDW9wSVboyFqGa/Jh8KWSIk1kyNz4Bq&#13;&#10;k5YxUanaRACePY1gvtx3uBjtiiXWhyasgEuGsi9lMfTBmcxZzUoWRso43LXErp0FA40wz4QzhiNM&#13;&#10;W3h7Pz/pnd1SWTdEMskBgogI6lI9ZasZVQQBYBlpXsZ+wSkqvMdR4Lgr5OtoTMYWAIXk4O6y3nmE&#13;&#10;IfdqV6uqCgBRkSAoXCZYl+t4BRUkB0qZaisNQTbWgBguZiv1LnjKj5UHlnJABFmuw58ORz9099vy&#13;&#10;9PNDcAznCmUbMNwd2s8vv3EnMqTWRkRUuSdswSmTiaxmwMFl61CCm/XbvqxaLm/+nDa79S8Vi0gW&#13;&#10;6zhXBY1h4qwo6UMYUXHiFdPDbU0h0x+kTUuYI920X5zH2ZsktPLXW/CBFmpDvNKbX9at31pIYAJQ&#13;&#10;IqyZT4UkaMxm/9MjBXK6zM2uiQQ7GoFzwK3YF8P3a6Plso5rDG1TCU6St8C7pmnv/c1pyDeypS1h&#13;&#10;AGGsAeCUUka5oHBdPuz3+6Zcp6BqUjWldWZ2DiJ2vU4nRYGEbrF+XIEQ02VwflYMocxgxa9m5GVV&#13;&#10;C5xggVArknJxpRwBhTHPi/U2eEjxYu3jU7HaURYMGvTy3hlCskvrNBxLLZPFspBhaxqNCSG0VApg&#13;&#10;CWezELROJpRMlUNmhIbsqlqlcd0/FWtygNNlmcuKxoCiBQaMByykYl/MOQJe0aZ/nfftXsUkaso0&#13;&#10;jDdXHASRNRY1q4iCIi22WLA7O6XYOF3a00O0cc12QAsp+c32RcUhRDB4Tstu9ovHK+xQhg/FfkVq&#13;&#10;6tYSK+Z9hePf3l+1KASVWG25pFJQBnFkWKh2WJNfhzWigtfjfcugTxQvIC8wowS61zNDPMcAVQMQ&#13;&#10;jChWbE9IIiBpie+mA4PR+8PdWppZ3dbWJhcwK4sGFH6NcwxFo5xH0cE5LTluFof6sB8TEWnmWG23&#13;&#10;zDGt9gzDjLdSHWso9Of391bpntyuIQRZ2g2RBdgtLdYjdrzZYVep4O4iU8bYao1xacdaxkHGvqww&#13;&#10;kSqFGDFgCiUP90Xrp7l1EGPqGbkwj6IxGFmI7DzqsoqYqV278NQAnAmuj+0/vr2WFd22LkHbj8j6&#13;&#10;rmqhGXzAcr4vHIktOU5gMHjXnPD//uP/VGSCZ+8rtoWkM2sC2xCQnx4VtsJ3nLebCe2uJQq6c6wK&#13;&#10;lrdBCzaGF4T846FeAbP5MMyvhfJljlYXuiYJbbV4UEks30xTCeoUzFySCglJ/UZRzGDNV/COpsXN&#13;&#10;qkDOkTR2TAjNyukpwRwlEhPdyiGxh+qLHz/c0sJCSoSyUhRiWuaQA5f1dflGOe6X3gxrWTcQ8HVB&#13;&#10;7JMOi++XLWbsAmy5jiZnh0Akp2OpJQiGMmKDZ8bSDaoyzVwVgPDS6fPbW9meiGq0IFDl0XYgzjQ9&#13;&#10;MS6McfJE7dxzonbqGAoVzbit0zTcig8MeZJ6mOqUls7YYF2Gax9PbamPbqEuuhhFNmgn2jU5m9+O&#13;&#10;T7vRkGm6KCLtzaT+9y4jlEP2pgv4kbYuDxbel0Gs5Xt1UgpXi3/RhLluLp8ev4IJ8/B05PNCdLHP&#13;&#10;EgWBwH9zXkgAdZnWtU42uMUaSOlkDEVJQr+2BFxGqapl3aoOfqtBjsguMZg5R1LLVtF+wz9sqwUx&#13;&#10;cWmiK4LzGfkkUaKQYYS8eZaf/DYCN687cH6v6rZa5w6JkeMP1qHm+EzRatcXJCUtav9y46DBiZG8&#13;&#10;gBjdbDjVj8prfVr7pRLtCAciax7XR45TAX93X/o4yrWOxCGEF2ehXh/1p8neVY2uKJfLllCKAG3Y&#13;&#10;i6X31jBf8TIjSJYprz7xR5URG1ajkQo8by4tSyQKVFbFNyMmPtMFBY/9EmH92NLuPmyrzQ0JEM/O&#13;&#10;qF1lt0yyiybhzFq6izSDEupx1+dLwRiHcIBEcy9U1W8e+Pju32smq4i++CTL47imI6IeRZlTlZFL&#13;&#10;enmfcSVhRVOuut6DsJA4rTE7BbfkQYYEtCjb40G+rbkcnajVRHyK6B66U9Oa83Czs0b8frmVhCcS&#13;&#10;MOBV/fC9/06iBjAyhm0m0fVzWIp9qTYkUsLNYWQyZUcAFBgCVLlSeha+jV8rwvxiHJALlBj4222k&#13;&#10;ULqAf3o83Lqvpw9SS2i3GQN1fttQKXe6DbNrRbUYO8fkwEyVO7jHvhspETbO83Ydw0aaqgTADWY0&#13;&#10;1hNGJ+eWrHSJKV0mX/wS13izN0m1QzjjFDkspy6sm0dMlvWe7tL9ctaYfBPhP8an7OLWSmhmAGkE&#13;&#10;mM3fwsePw7pEiGiAnlloU1z8KmKRIdwS9WgZr7vqsdRPaRwxYCEaQDIKJEQbAtCy8dO7Ivo2LYPz&#13;&#10;P56a8XLVkAh4GuqupDWccRBlZS5MSJdzXHMya4JR76v3+9icmiSyf4ew9pjzBGUffd2PREmyr1kg&#13;&#10;3iWRkoih5vWz5nRbdLvvLmMCmLX1+m4DWB93Isf3MZ869zfhMJ0Q8Sv66dErMm/Xn5t/SQJEBcrr&#13;&#10;+43FkCiXTWSzAzZbQ31wna9rXnKR2a7gWYRAxqUXAmUwRYBlo/CaxiQbeV7eJVfEF8AzmUuMaCTI&#13;&#10;IcQVvuQb1xyhXLEKXzoUIgBBbWSrwDYRmA6PTYM2VqR6eiTmzXJNmUj2luUvVJHCD2kZqCwApuHn&#13;&#10;Xx+HadkseHr6uMzptb98qHfUeB6XlKDmjTGcCAAxyXBjxKIhPzz+Wuu6n347wDpFdL4sYncSdiBB&#13;&#10;8rhbgKlZAtGC4KoPx0/HU7DLWN0cAwpJstEJQ0xjimAcXVWSAu/G1exOD8ZshULXl3tFSlNIaxzD&#13;&#10;TEj3HXeSYGj8IITcxogR1y2Y0/3WayDCzaMPRxdXQI2/usx5KTkNHjHUhwFC4lwQJSNcIOZ3O8Yc&#13;&#10;gLIvC36BDVsRFko29eDmnYFJyntOXBcweiZFCOn4hMxWG5eZ9bA6EObM+kI75bp3mLGxtmzrA3IY&#13;&#10;MAhV5ihus1ac7imOBIFs7/MKD8PwAguROBc0OQhctEVVPO4G4J9NsICGka4KiyorD9sG+nW9B7zZ&#13;&#10;DEAsmkLVgjkSrYEGIqR1lmuGMGdwnddTwfplUFVBMA3Ue8BXT8pxC8rdxvk2LJvlOAHJKbRsDiPY&#13;&#10;QIFrl5DlZ7B4uRJ0SLlKEcBu2DRhcKC79uBLM977VrVgg5I+SWn7NL/7+QE+QkRQotvihjK5PDGJ&#13;&#10;mDXFJmNyaq9LIxLgWMBMTU4w1QoAXrfPt+Gvh0+7dcuFfNzxJRHcbxbY/qfTR2MNZFBQcx6SbBqT&#13;&#10;o3g4ceFRsZsAF2qajFs9goKJAmKOl9WMqNZws1PIluEwr5Q9aEzGt4VCgisM9zstz3bOlEZIw9If&#13;&#10;itbexzRtkbDZdDDIsDLFBlQ3kCExpcIwAcU2bpGCEvlVqrU6HBY7YsNSdssMl13QyCcQRcmWr0LJ&#13;&#10;by9vsKhiGGGlo5BsdPKgDMKBaxBibYHBdiY+jjkDrHVrzNeBe5AyzcwYAEGktVqpDylo/IAyI4lR&#13;&#10;MzAIOaYbmgRotZCmH3TYuilokhoVzoA8ZBcdOJ+nWEgkIqB2ASfkEUQYU+TjzHzLsd815G5xeRrb&#13;&#10;/S5HxAzgKlHOpoV3CTRifxK7nNH37uu+OXKqp7szSq8BByQlul9j6yLmNd9HFKa1ZSUaZvG4x6W8&#13;&#10;bNORPeXcw5infqX0iBFPkSQcwMLN9rZNv3ElsprATKXdD7Y/JJIAULv6YPju+ddhmwLPvru55HHJ&#13;&#10;nHnIyrZSDOc3wdHmVNQ8KroAV87nZFaS8l/HiJUmgsvZxx2CUv3j9bssqYVxWq3UNcqDj7vEOSpV&#13;&#10;jcNX8MYOdHt1IW6UUQABYxiWTQhkGDxtRbOji51mu9ZJf6QAzDNuf7guLzCXORSFgNY7QGPWSa61&#13;&#10;0vp2n26TE3SkoV4Wn58YvWMIxdtlqZ+w4ny5dyJnVyx7oQVYw/y+QLZrWu9GCDYUauJUnlBPezjD&#13;&#10;FCDAyB0CAIa74oh/QBhGgprdPkv0KbJXUUscAAAgAElEQVQ5uCEbWh/A8Dv2iCStbY9UkTmyOPSz&#13;&#10;OlW0D8sQV5oqiTCXbAjsOn1VFBJowbVqIJ/mnpXc0QgzjN5SkBVDABGA4S3P6B4iSoiz/va2Jwgi&#13;&#10;9HJ55xzJDTmzpLAlpw26j8uwmRkgOc/+4eFPyF0dCG5aW676DEVCAieR04LoTBePUdM8gTwOAwCx&#13;&#10;hVuAxBjkUavKAuritHpDlOKVjO4OSZYlZaOaUgaH2verCOmgKFpvnrUfa4AwQkx6Q0f4FTM8DpOA&#13;&#10;lvKWJvIw5ylFVXCz9dhDw96QFA5SLTQiDmfu5oDq3ALkwzYqJHlr+9iyB7jd7TZSCTy0ha/KR/1y&#13;&#10;Hor2YQHmmZV+2uS712JfVJRguwAhCO/hDB85zMDg1Tq3mMDZhnwVgMpEb7RvWBne1wtk28XyGEoc&#13;&#10;8nCTf/ohuaiEsKi3NGomt2kbttlmkVlbs5ywJkBWqt3cl8CL87ZOCOjNcSBhjBRHi+stboAnvOxj&#13;&#10;vraVQMh6lvGKOmNJXecxQIYwLaYt2bg8oBPNLNRwiWkZbJgjaGHRoghQW59mIavYYVfAqaoVTsXm&#13;&#10;rdHp4x1ugTJ5OFQZuk95CNjgii6osgpSDgsdVh5KWJcwpHf0jmPORClI6PXLd0AdVlll8/0y6qa0&#13;&#10;IpWUwYVDY+E6/0SqL/fzrMnyIERw980wVSiCIaZzjN+H20a8NHEyMyv4YAPjCUGLecaxZdI7cA8z&#13;&#10;7mbIoTDDiosoQb0tDiGI/6//9D/PKW5SYfe1OLWjnVeaZqC1ceN2Vk/cvH0/nNox9lffo/rHWxg3&#13;&#10;FOTtqcwHF8so96z3dO24BSI0f03iKdfeTkICMN4jdrAlvHWrdLZkPUOxSD/b/cUsfqeGgn/0Im5x&#13;&#10;nrz+aJ9zm713E3s1a4454fRArpa0wsDqHHLrXMgAAELp1pz7G6BKNq/hJWgIaFlIFGVeGUTp/ycI&#13;&#10;PnYtSRIEsZoWrv3KJyMis2QXBgQxwCzmG7ghuOaOXPAL+JcECGLQXd2dIjIinrrKtZs24zlIGALn&#13;&#10;X0RfiVaMWSRvYLP5WMYNGnT1shT4q4d4jZfwJnIqC6JBX4EiacuD9ejD7j9jGbz/2AD0dgkW/IwN&#13;&#10;xPTMS7k4D6mQ2dFFPOhJq5NInmD4+HT/iqWFzFFSTRr6NsvZot+HJGDIoYYcy9LastKDndYMkRJ4&#13;&#10;kQyAzIAnVgUabRGgl3/PS2wGGMf36jM7Lw4FlMmNFk8Q4LflBo9P/gkHW23t9VUVDFcgK2IVrYFB&#13;&#10;CZHm4cJxcwBAWJ8Evt3mMvo7FkrwLw+2zgFDwVNx7JQyMqEWeU4IOWUNVnzli3cZti0rbUjTR70N&#13;&#10;V/+N0MeiRMk7QRlEvj9hCFnAKJiB8JLLO9krK4aWILlGemRtADEYHzVZEsAt9nx662ljf2rbusQh&#13;&#10;RAgj2Zbf/YDX7sN3NRN0WDVg07rKhrybd9zqz/iJzoBQFNUzwxRCI//YLXxhsMjSFpx/F3uBiPOm&#13;&#10;h7F4Vy7kDTnGFRsso8x89NDcXiu68VpgDpInBS9pQoh+yFCOmH+NhEfblDtG8x/FIpcJEOYA2sSP&#13;&#10;rH2w72s2icAjJNYAvyI/cL84LOD9uJ4khoIQ51Zhh2D+5MIla9+zULsly2RxNV3JSVKXTwd2iXvC&#13;&#10;P+YVrK6cULw9cE7s1s7DxLOnACuqMskK6r77x/qpt16i/Bb1q9cZ6VckMoTySRkUasSzTK5BPafy&#13;&#10;xjzNZT4KWQCnQQQ093mzLSDExsFxtUV52rf3tkPBgxiY8qPkK3/XkogI6cRk7ky0/a5l35qN7BRE&#13;&#10;wuoUnpaSZNDjLFZf3TfGi/EaCZbK5MDpVuh7Rfj0RsKNsZmz8fqCoLYNy1XdI+SwtRHgVMhSZsvl&#13;&#10;9LoJZmUVk/nqEthKbQIQKgizdP/tBy/+Y03PQonGeOgSGTpW/3kK2CCENbNwqE1M4lgU63RJeqaq&#13;&#10;ykI5Ik5MTOeb3mX01zZCcjO2OraFnr51fKQZAjgvIasmj7dhP0QwZzjQBlcriZAbdkK3x/x+cgvb&#13;&#10;0DDCE1lJhbINnt6hoczktC5HsR7DZAjwKSoNuF5onEXixGQgZlHBiYLt6lfZZGgmEpHQOLUb5NnC&#13;&#10;TdA0DVY75pQGfbA6Y2RJ5+CGEC2nfrmXQB3lfOFUHlozarhiV+IDvAjcKleXrXcJzMMwiyP237t+&#13;&#10;SVrM07RHD8jNBFzwuO9ghyNQfa+zMq42zxuHO794VnJD7S4XIr/301JF8C0tFPREViA258RRdBGD&#13;&#10;atv0CidD6Epv17BpIXPMDjGdbh975qmcFeqzgFIiTKn0NdWUMhDMKk/DTztAo+WYCk5+Ob0kIJQB&#13;&#10;sC3GH6/5bvPr7RyXB1opFdbR3DJc0yxM6TIrvO6LRSR44EsPBxXoQuF33z1xxpSK/fVWqWEIKQpO&#13;&#10;d0p3HnPgJRh6flgaRTOUZWD4YRVJBkSnE1sGUckLVVzDnP0O8+ALQBfesYzkwdtX3Qnb/5Ldb39d&#13;&#10;LnkBMrKC9eSC9RJDms2IZ0u/s08rSm9+wOkBNt8ZpYXY7IlmpFiMdPDhE6aGhe/psm5d9ebritMy&#13;&#10;aW9iLoJe0jjnuOo61ORfdFJiNdC788uPi3gzoU1UjKe5EZorAx3kRI6DPey7TI7n5SCe38EUZbe7&#13;&#10;sgLVwmzlUIfos4fhD0BdKh1Mcz22aPZQZzZ9NFIwjzNyOQig53m4jRjtIeF3zRavqutwX4MFcpR9&#13;&#10;2mxLPTtCBGrmAGYY0z6/mxyq6Tk58fYKXIPWvG4rmpkB8BsTJGJ4CSAL2ubVIusgf0PdJcMAewVA&#13;&#10;SE2BLaOKgDblKAG1ooJv9IUeqm94wREKTjSJfktDDJPmxAA8Kg6JqGcs1/laf7zElrUFFNeqv8R3&#13;&#10;LrI4JUKLWhifbGBJLHKNb3XOpzPvjRJHaaSa6Sj954s+pdKWNNugdRqHbll/pvg67yHVhv12VWyN&#13;&#10;TmYUDduV49EZzNFEMBEawq6pHI7JQ4n7ITu/1aI1s2rrHFZzQY/2/bQzFk/wmihiNmumJVetXFUA&#13;&#10;fao2GFFtc29/qHeCIRQwssAQ294IY5lFJFNjYhsKaJPJmCNrTS7lqr9/YBEJyBmtaNR8G6wPlw93&#13;&#10;gMkyaHHFt0V6dTIGt7CA39ZtghkDDPWRt1LgtBFpxKGhi5wI/gE/OIMm4NwxObPQQjvzuJxw8XNN&#13;&#10;gI23bsgwTd0NKaTP4XCUFq7aXWb9Tk0VHB4HS7OCtEJ7I8vq4omAIThiTC5JkIfsZRxDLp9Spl7V&#13;&#10;kX0y5HsVfmwSKRfJt9ew3Rg+jeBaQ2eBhYsvLNItgeIWuY2y4qeIYdBgClEVYcsNEhZqd+EQ0aKZ&#13;&#10;aSEDXg86srW9hH0hlzS7JkxNq17RJagxi3d0xeduFtj/dDfkqhILzMyE52bbooCYyhZeSBCzkFqW&#13;&#10;JhJSEiQyd1Y6WDKrjMHoddebfbGji59Td38r0dgLpH6wXT9sAkQIxsYW7trxatuHlMqsjOAR5kUa&#13;&#10;BlVVCB1odIFSWydGZ+4+d/GfoMNJolEM9YrKJ09q14F8StA3FH1yOWTv0w1P6jO4x6PwrVmXspSl&#13;&#10;RUNiMG/dqbc6cRXq6FY6uf0jpFlQeMicj4tkKQtq2QjizoirIfsXjwrl15z5BC/lVFKWNJuGMZyz&#13;&#10;AAqeJL3BfdusHqZFxyEAIUIhV51iYVfIQO/Ggpf1rVCenSkMjKViDVNybwGn00z4OVBPr3rgMFK/&#13;&#10;mraoFMUfNnQw53F2wdkhbeLRrJMnnkgalS5rpEMgZQnRVG1UZ94Oz7sJtrveIyc434dhiihwSvVy&#13;&#10;IKvL6w1hPN9sbm5J0N1vMjLsuuhkTHdUWj2j2HJfdXR7Bzyh2pGTxsnOqs6P0Uju8IwF32zf1oXl&#13;&#10;bWhQIMBgp20ksFCd4cXoZGLBsnlaUx30JBckzmCtIr58RBBnqwVp/LL606363HQTlwLv2uy7n3R2&#13;&#10;vyzOdZM/ejQUY1jwHiCT8GanvKmP1MIuAkHRfXSx941A2zA4Ssx7Ni4uBoticMsZMLEFUcBlqStp&#13;&#10;0jRm5LhDNvkYExbgj69dxRl381nP4yhovpf4IxyebnpIHNcOnTPPBYmr4vwOUcUnUo35v/L6yHMs&#13;&#10;TbnVct372aQYj2jna06kV7BTjwQNiXtb0eiB6HQymlFxpygsN5lxJ50SMdqol88/0Ziy7RyFVdws&#13;&#10;hjRVkw/G8Hbrja0AlQqQ1+5ceILJMgwWPKgu4KzghezMK8OIRiOiyrd/1SvzkJ/zr8utySipBMx0&#13;&#10;NahAReUBmq79ayw0diCfJp9GBar63rsTTkIYBS8fqWWZM1LnbdoFYqwUPiVOsrmach3rhefvbNhZ&#13;&#10;rfH8gUHxEegO5Xh0PehCCwvhSOwdAm/eE4c0ykHnkFvcI6kP/EV0GfGKwTlPU8otKQQU8t7sEqFA&#13;&#10;VufZHoTnAHeXhaj9nJ3wCKvbLursnVt+vJuLolq5PGoHNJYE/5///f+6nYaHZj8ptIiYUBQSFvFn&#13;&#10;ZZbIY2Qxw4cbB2Em8AOpC70T9QHnSoQZvmSV2+/QMAeJGpThKY7bBp+uKZPcT0uHB0HbOFL3RITY&#13;&#10;Outvby/8SiNfo3H5SlYqKS2WpFgZsdpfgjNCGOKeH2trDMTM3DYLph6T13GoUXCz7Mw6MF+ZxxKv&#13;&#10;n+8P34ozHkBLw55Fu+bpPgAg7zd/x9/UncsENft/MHNCfgQFzHqw8LBtDbyfJ3c3Z7ZGiEQUgX2A&#13;&#10;w4Du2v8I49Y6935GIcpqm6ipsowZBZ25Yc4A/9TuT5vTdlgLzNzkd3fNuuC2kWp+YQ7UlK3TpDCB&#13;&#10;XFz7sGn/PmD/6W+P76Y7ganYZIVqIPBKnTYutKAGnTML3BSNW+ctp16m1x/J1ptO5MK88UYGShhv&#13;&#10;DF3TXE2KbPYet5v364WS0q9kgzPs4/vr9yxXt4YbZyQgve5svcYNSCMV5H4dZ87pBUHMe484Yfc3&#13;&#10;1ZOMZnlzuxhr/0jTX+Z34i6yqWMRBT2Zf6JQymfhWDkDiHYcnvvZrCBXQ7S0r4MTp34Q+YD8d3PZ&#13;&#10;5Eb6Y57zKOztBjNwpnU9R9wAUtT30azD6VuzuT+7FLOyF35OJmKH44LJ4/vaR47FoYjvBuQF8eRO&#13;&#10;PtpxQz6ueRA3ROX98zqcS5T6nEz2vRD87fsf+X2Jq/95XBTjeBUYrKO3ynbQWi3KynPeTya3OxIA&#13;&#10;cMsACNs+aa8R86WWoqLLONxvWluSeQFqYgeBzmQLceG0p+RpGMdV+G/wg6+F0RYF/Lg/YHDQ69Jd&#13;&#10;X7d3xPmJWYp6wluLZetWBWYUaV2zeJv7/Hi0Zingjk6bafm36BoYRIpQFN8OnLhVX0Z3B9jSF3Em&#13;&#10;qnN7j3EU0caDq85BedUjM/z2Y/cXDh2cenyFhfzydHf77S0b4el/IhkWOuhmR+YOMMwrIUh7Mv4G&#13;&#10;t8VLsLtNdZvH6GmwYDbQHVk/OjMSWQdV4Teq2v5dBy8Uy/uCd7c5esYRIaZhiaSdcp2BJzA1SIfH&#13;&#10;urZqjx9ChRraF7/sEt3svpr1xjE9jYd/bJ2asySNEfNqtk9HiT1Nn7v5Uh5xfK0TzHGKgoCenW5Z&#13;&#10;pq3LE299///t3K9MkZIwF61WhBCy0/bqgStzfj9+/30I5GF7hyYQP8z67f2n9o5bMlPapUlJw6zx&#13;&#10;8fP1Mix23Gbu9Ed/d8ipGNml0QKJnFzm1+UL9Gl8zBmF6p6Tk/pOvwCosaJjFFHW0qZe2F1SdPiw&#13;&#10;wpO7soLj0k4/ky2c47xwcyjS3PV5VQ9Kt0fHerwOah3cbvcZC3mb1ixbXpGInf5k237ZN2BrQlri&#13;&#10;1IK6ToKhLARW1eEvn8rkxhSdlD5SOuMqwiEtkQP5+ekfXbcqvH+93RztXLYbVDSR/OSn0O5YTV+H&#13;&#10;X/9cPb6IK8xzl4plVEv3theHMLJ6W6RdqVDkX2foD/859+uXrWfo7vVc1VzBtYpfgqgx1tF9S5nE&#13;&#10;SWYU3F5+nYYhk2HbEJVNY/CTn8QB8/znLAaxzlJdo8jc9/Oh3tV5fV3eOfWHowi0+eMFkPLw7XQj&#13;&#10;9eyWeYdxZbU9rl/+8rcikoORzq17kX/88v3T3/m2/jz9cP6jye5Q8cZLleU6K4gOuxGVAR/Ew9vd&#13;&#10;6fY1LeHnqnhBE2+b3thYoorxNeGzJ4WlsuKdVtmn+4TDtBrKGW6TG5g1IeecgCNe6lbukfKi9cPr&#13;&#10;UDQNqTex6inZrC/9n2m75ocYI6TJwpxpCUZbemiOTUHJfLnuDF39dSOpVVHk+R8ZW53ZVeI8/JY+&#13;&#10;gevS2cn+JRUvdKI42Y8rFbKdBAFkXHSWcQyuDOnhfCYF7uwUK97enOAFjWFTCrgCf0c8Z4BxDFD9&#13;&#10;8I/Xs98e4vW3gBm8pR+7WIo73hQyTnNQZnyuXarY2iymRc8m+1TMiiQ62bx8BcSSvOszVu0xZYWi&#13;&#10;lr+GFfJ0/Ki+xR9oU0aj/9m+Z/DWfdrk81wcqvy2XI3UxaWc75sJh7iBsFfykpZZWyEf2qPqZmRW&#13;&#10;qTeiI8vaf/rcvH0ssPjbr+99cbwrBTGekYySlq63M2eZrLeR8lgcRzX//NgimV++LTqEvM1FYnHq&#13;&#10;1HX4x5e/+9BfjsePkJ58ON7XoTVdPRXdDk+we1V1frcykAoCEbvfP3/9Gpq/ScgE7YCAOQ1keOnB&#13;&#10;8jDliTCMXJr5sl4Ubyqxy/XvAkmLpyT6XMhSNvXv3fu+QdbmH6rnD23oloSLaAUJJYInYsC4DM3T&#13;&#10;YTW0IqVU2HmzQolSFlwxV9W98BF5UufJLBYenEYsceayNblfzr/XT3/iSUBryxSvpJ/CXFS1nxP+&#13;&#10;8rzMPwSGgsATZ/Ywr1KDKJ5a8wJOX6vVzFspuLZGZjmpcojeqx1dUz/gvH95K0Qe1pv45HWceVNB&#13;&#10;h1lAw+AAbKn5/ks/sIZld8lLxSldcfky5M3N+ugf/vJFW4VCZzHe//nPfhjp5jMJmzo8rLm3lxka&#13;&#10;dLd9vFkKCXR+EYD050nUueXA0wwbkR9EzPsw7MAOmUC8Z8T+VlV07F/9f/3L3Wu8gHipsZvy6d/n&#13;&#10;HJc5qSmsBY4+ASjxj6lnSK4KwnFBkieol/GsbC9QgQm5DUO+C9N7d7/Nx/dfARieN8K+v8C8vPxY&#13;&#10;m7v8svwqdS3vSZ7mer7drMHl1LSFOl8aR0DTesTjm1tcZi06HJ9T/sc05usEvMtyQF28EanqY1Rc&#13;&#10;/9v0r2JTTosHP21XivoEqoqKzeEPqM+bvPq6FId0Xy61fyWIwa2VbZm3LT4Zx9jQiACI5T9AHiak&#13;&#10;RQ9BMYF5kL0ynJdgI6JneMEz+lmg4Z//RFkwkvmdvAqD3K8sfcqzKHyvb0VJ7GJMIgKNK/3c//b+&#13;&#10;/5b1X5viP9Cx1vcHcDajHBsOfX+uKaIFOq8LP97BhHu+mpylt/HvjhdUUbHE/OF1vfG2hIQ1Dp5n&#13;&#10;Uht072gAWXgpP849aeWf3adF31w+g/QoM5MCacXOg1PAQsj4sIVv7//jvqySmXORbvgoGMrTuIsZ&#13;&#10;yems9WWx6SHDB2ZsXC7roUHpcaeJfvjzziPVQu3XW8LbbPggMFs1zcwD22S0eP7xAWU+/xswTPg4&#13;&#10;vUpyPxGLpST49nO9R7pjpgfnHGIk8d045nB9a6iBML11vT1W1Q5N4Uanf9kcT0Fhd2FbsdWDv6so&#13;&#10;Mt87CGAmkLZ88rjMKmXFzJZfZ5oBg+b2TyIuNavYqs9l45Lxw/Gi4iqLfOmvDkjvcuAaA9fYlKop&#13;&#10;D4OhxRAJ+ufrTRzqixraVhyOFYymLo5NfZiubrunG1pdv32HUKqLYAhezv8J7TZhMzqtc6qtDNm6&#13;&#10;3WycX4ViLgPt0x4LH3ivcSrv7/vTLUwsp5IGN1xTsOvxeBcAMXfkkFYGZ8z38/K7BG7HhYVwITB1&#13;&#10;l59LYaRZXmdCGcjZvcv+OfS0kN14G4Wiz+VVOhTig4wesQlU2ZB/HpiD8QTXh6J8bjFxxk+zOkQS&#13;&#10;hHCtcT3k2FoXHAIz6yh56W+f//qXzRo6Rx+Lx/7fzvunw2oUFMTs2EMUY4Dg+cv2eg4Zyihd364M&#13;&#10;P981vUAbjr78yN/2LGK25MqYvvvpsKkY1afvN4aot3/d7aLrgL7dNw3xaIvnCwkmmG3tvtoOJP+0&#13;&#10;fxjfhoTlcp7AuC4h5X/LIQPG2Lw3Y7/Vqk98cPsYRNRUUQZwD/08QutM2d7mX0VWgMC1oO5d67Q6&#13;&#10;Zq7OsA1NZcjo0fvy6vkq76ctHq44Q6JMIBXD4W5rxgHMi0b8Ol8PnxvRjCrCFZiBapyjzzmk3VgN&#13;&#10;Vkn3MV/v+HarBf4/vvyvBAdAPAIaTJ6jFONKSOYsIhxaq5BHJkWJRNJhf/w8L5eEjCM0AIMBnM63&#13;&#10;lNWDWgO0XiubAJOMMQ+Abeo9CmIaVkBAih12viF5spmOgAkS0QxBEcDqoF2cTQDnlK7zzGtsV6XW&#13;&#10;REkLgctYxgB52t17e0v1HRZw30pvUJh6huma4wznkfhuHYKTmgVv3TxeEU5jmnqz3iYtEW4hbTOB&#13;&#10;ZFkgb61CQn5ou4UVFxwSYGayFVK5TjBb4ywUxGhjZ+PNiFntQc6LHsEC+3R6/ahpzQKJEclMOBfY&#13;&#10;/qhWgzxeholx6WNKHI3rWuQF8AFBB4kMk26x9N24uBMtkktqA3avp6ksdgiEyViUZZMNDNFc4uSW&#13;&#10;fZUnP1gkIEWLW/i8WO9cMgFIu1iMcELYaj1Ep2mCJQ+JU81lRAymbImgpM65PNFV2TUYRWDSWY7s&#13;&#10;YsDiIUNoSj3CRGR5E2je7Jelq5ssyAAJEVUeiWqTx8B7HzDGJigic5yJaM39YUMQIVLKduOpxxUh&#13;&#10;q3BaG2/nVTVtKTU0GhrjpUHX+aMoSibKaTwDMFp1SzMgbQ29R1oFlh+LgHCc/NygohsWDEE/3xwm&#13;&#10;PJNzhJI02o9A35gfAr6X0TFly+gtCpNPBLpgFpdsC4ucS7wpAOUgIO4RQxQHZJDp3FCCZjA9dRYM&#13;&#10;447Db/PsGPGSZImDlGTFF39JSXk/YRbUh6LMoghzmLW0tPhmfABYdKMSkhOKKokQr2LEERLUUOA8&#13;&#10;wzHDGFStOn00Fadx9TH6xQ2nnucYVe28jtbPNWa3STmbpKiD47QQ0a2bgkVv+A7OvveTDrUQNLJo&#13;&#10;BONp1JTTABCNQusOQRoiGhFNfSJJJKOg5RbHlQWfkjBmUjYRmrw9Sh4sunXr7g6pLrAs4VLzssGE&#13;&#10;r5clp77gDwhgjIkPqmjKFBInMnmHUG3nMakFbndSIm0mHZ1KNxcc4oQ6MC0zK0nk/tGJy0y1cbTk&#13;&#10;NgbOEvCTdcTOM0RGrdOW1k9fDh9vP1ats0xqNec5LVpmloVUZZEVTDm9TBDSACkRlvA2WlASGf1y&#13;&#10;OG7O53flDOLFsa6X1VxRBwxb3bS/r/UIgWDMoz/vf76mmEkuChFwNOjIC0QcOIj65m/bvAUKLX7I&#13;&#10;4Wb24KatVOWsR+vTPCugvZ59UZQxgF2LXbA+QaiG12kkFBY5tTdT4C2momryaA2ta5jRbFOpi0oo&#13;&#10;IIahBkW+yXHAcQGaUQ5G05Ub3vtJrEQhiOpKYNvNy6Q9KGqWcZDIetMSwIxFUciX/qSC0obyjMgS&#13;&#10;QocJN7lI48s6RUg8KpBUi1+M9xZkouDRbg87TKhHngCmlhRVrDJAAJASI++U6uAJawhNCjhah5TI&#13;&#10;SLlpFq1lYkrrSEkmZRJgRGtGaZs3CEOas/VDGRRpJqJkTb7VYSGMLsNoRMkSzCAeVcxQCcMKbN82&#13;&#10;5YyRQDIpbygbusmFEDDCVDztKorRmJKd/DiMZSMj8TEhXKTBf5CAHDoRL8LM3i5D+cARpyIh9nS3&#13;&#10;eB+p4GCNCzbRi0rIdboaV9flMN7ygfhoOMFQgsoghBAkOCo5+xNmouv1KnDdbqB3eUCIOWQ4JZhK&#13;&#10;NlqwrGZefZ5hUUqYEorgtsyMEoZ8QUNknBflYH1v7eV7B1wQlCTsLM1zkOEpIKP808GZgCGzPKXR&#13;&#10;AuxkgQHflHmmdBoxkpg5KIPY7iikWZaChcFpzChwBItZGTWfuSj0uiITOIOCpFoQNXpeBq/tclNZ&#13;&#10;UQa94ghSjNGvkTJnkl1oWSG1JEFLBEHGEAieRGSxqe+asZ+burrY658//XybhggIYzvtzaRGgOht&#13;&#10;9JgybexCoLUDjgDZxCRWhCSeEPYfi40AIBhRnnJOsp3896//LoqmLYlAnDim0hjjBCPqr+a+ZZDQ&#13;&#10;H6dzjsVtWVMIwUbkx0HLTSuh6R0Xw+JAIgwx6EPEGdaxzMU8fjgYIZdu7kDDgAhIauKTUhnC6DK8&#13;&#10;54LEYJIKwetkYM5ZwWgAxKlrmYkI0IYgagUJAmlSCIpkDCkACAUtvLc4eWS0WvSmpkD1QUPeNhyQ&#13;&#10;dZhQcOqcRF5EiviAvVcKrFVW6hS0UohizAJ0KGCoghUYDCtkHChz9UvkGS5KOqglGCogy4AIZC39&#13;&#10;lmLCKJz0fKj2LoLEGG5yN6xxTi2ug7YByQjYLknsR5viHNIM10TNPHmGa6D48/MRYUzhRscr9tRO&#13;&#10;IRGXM0YSOtT75MZ6vweQKAtS4iRRFDAyKWcAQXJ97V0Rbv17xLkyOFtVN3Q4mKoiC9KFSEE7CrnL&#13;&#10;AJGEyyyDzEYkOF2GC5T5gWcujLO56ojHjzEXAkHXyGJZLOfZoE266ESTrDCNdI0zYMui37SXSfck&#13;&#10;JDvNDLeeIZ5X1K4qYsqhLAjdPvqUIqKHuycz+ezAF6PrejMka3RESEYNM9QQQvKsVmZkNMOE86yF&#13;&#10;0js/DQZrmE/DKhg0y5LXfFkJhYqhPtpK5CSoJamF76pqTwLCNtLBxcdsn2y0TrvJuXXatnm0Tg0a&#13;&#10;oyhRygEzNfSrKVDmNZq1dTpwwvRgrDeUoHjzLU9IAaoZjGnRa8ZESmmmrEhJAOJ6EygU2xxmnJAM&#13;&#10;S6eSW4IrQKRiq8xQ5UwpFVIIIM3TICkI0AginN+M3SsQ5WBXZlKk3uiFMgRhPYzrJiviOFyGcY9x&#13;&#10;BQW1HkW9AGUJNJMnPAKXgkfW6FDhnMZgRgyYMwQykGUyDBaJGLHxPUq5hTy7zBo5lDDRy2pWV1VF&#13;&#10;gNIjphGdYw8RELz2MGQEYZqOj7O0onIAACAASURBVO08eB8DhSJnedBLgpTYdPtxxgoy6ilj81y1&#13;&#10;FRqNRzIriMfYzGqRlbS2B6svSZFnu2WYCNI4xmDHccZe4gE7Z6QRygGHWQxE2OCbzd4YEwseZpPx&#13;&#10;ctEa+QFEUZV7ldY8y8dlYllO8sqAzEcdsbE6GA+V17QEAhWJg6u9wl7jKjkTGGk08IFJaLgaXJ0X&#13;&#10;gslAoTyWOHAYE9RKpAQYXn0IBHoJiSUkxPnWYYH7sx2u1/vNZtITM03GqqY1QbQ+zgQbWDYZVpmM&#13;&#10;jweJFl5wHbQ3HrSxyg8gAfV2O5OA8nrfL77NcpoVOi2JOewpl8kDqAME3KarYZgBvSQEhGTVphzH&#13;&#10;xRu4yaRbV+VNtd+G5GLQWttij6P3GWm4RF75ZNI6dLNxVJSSl4BEwlg3T3VRD2vsTJy1L+vaONAS&#13;&#10;gZfRIlLwXHAekhvHJdWkqqX3ik9kzY11tqzbcRlpYtiiwBlOjmW5Wg3thgkogEzCxgLC+Gy8l6Vc&#13;&#10;J7++XJu89twmJ92o02InMmfNASRw6kdlWc15P046eQQ0bGVZ8rE3LO54QGaeCRYjl05HiTOQlXq6&#13;&#10;gBg9cBaY1ZFc0jYvBQECZ0ppS+h92diwIBIgFM+7CkZCoIDIrV7XdVGJnNaU09B3b2Et3TorGL0g&#13;&#10;GVIUtE4pNfbAk8uPj+BTu9lpb1FUDFiIqVrWnPPjdoM5YE7cujFgVGTAkDWqGBaA/+9//O+IhTn1&#13;&#10;Arn5lwFC8+VvDxZENYgY3fn09vnzZyEL6OHz3eNtWhd1vfZviWcuaWj8lpcdgmJf9rfz5/sH5QHL&#13;&#10;nQ+67y9+ZSDidVGS5KP6Z4nlMTu8nz3Ot4RbQEe0FKS2RIjXy22738JZc0J8rrGB3gkE2sW8b9gW&#13;&#10;ewh1xGS1+8f3l18+b8vzqD/X7dhNP+IMXKp2dRAox9s56kygdb6q6MY0bw73WqGCx/X3HzmBg8+4&#13;&#10;v3oEr0qtQP6U7ZZ1SSBYRdS1j77H7rROSJWBAVJCQUl4+VgS3zTH2774i1V6226mf86szqdlKCqm&#13;&#10;xvCSwnxdqRMsGQDhdr/v3SyamgL0sNkBq5XBadL248YTrP6MWAYPdxv/g4wKSll73WlCB+NHEw+y&#13;&#10;nJZvfh3/+vgQ0XoLJK+zr99+fU7ECVi2+aKquEw8z2leSgp7AoPEqBTvr0t1ScDqqmD0Y74wjwlx&#13;&#10;Q3fY3o/Bai7IxIAdjp/+tAJylOXv46/3j09f/3i98xUosXPL5fIa2+w69ZhTAZdPOXl/P6mIltuF&#13;&#10;yJIU2Xt/qmXuhsFDVN0fjfUwB0460NWlTMO0AEiLHLZuEz0cuoFYRBrrI+kHX3HbbOynx028sY6j&#13;&#10;RrB/PD39oZb09q+kICv2LcjMmlYz00KgvHBMsHbr38yvL//PoUCtSG+36lNVCaufCrYQ3HndFKKU&#13;&#10;DOPQ4o3AbN2yavPgOpVb5KwJLsp9rrkt+hyUtgao//3bsYTFv/yXCfo31d2ndjGzQQuS9mknEbGJ&#13;&#10;eT7nZRWoJXmsxuuZHiwRBcD1og2m6O7+ML7/GDzWNg6rihlx/du2KNZuHImQWjGg03q2kJrJAJOq&#13;&#10;bTMRHJOuWlbbIgrmHKqr/XXwCahakoYj5byvh3In7orjOWjiFjD1P3++E6m9daP1SQIR4Mh4fnj4&#13;&#10;PCyEauZUakpKQqZ5UkUIRv6jLjxAWAgqCLqMKQntKSBfpT6QyjQ/odUVxJJ0tcUeLieCCNHR7TdF&#13;&#10;N/d326OejVmW7fEnZHVFUF9TY2dKIMtJ1bLZqN1P9+zVsEMVmJtC/5Nvb0vNKsm3VCslWLg/5L/8&#13;&#10;MTTYYBRCCHvMk9DG2qzeTrfheJezLKHCQ09O5y5jEnezDzNAHOAib9x5AGnx3KXr5fX5efN6+mBV&#13;&#10;FUWrP84yK9Jzcq8R8pBVZFqoJ26HN+AjvQj8fKg/upOG7m3JzPiOJ7cN+VIuHGTYyyjnY/bXKURP&#13;&#10;ZHoPxV4wJqUok/J2UWVepYAAOJ1vvYsIqVdUPVASiwyVcLOcIxVEh5FHuRSQFZJK9qm8f7+881Lw&#13;&#10;UFAASwHm6Y0pcV3GvOWIhSVz7AQWgtG20dPJAtYtWmwPCXugwPQ6bFl2fy87vaBNBoBXaxGgSmTd&#13;&#10;sE1IH5mA4zubA/i0eQjXFWS5W0NKqGk3fniZFo8lJhVNE9rVz3YOhwfavb1mBIF+ye/zzH/u1wlz&#13;&#10;jMOFV+TU3xYfobcSiF6t7cOnSpCz6Wbh+WLgGN+7k2ewAnwleI6u8xbdbKwgDElC8utgM4jHt3cF&#13;&#10;cZFyO5/d9FoUu3R/KGnev102x0cbfcTofRoopNRM54/3HsgMoLLJ+uUi88LAVB7Yj9u/ZzbbHpwd&#13;&#10;ybH5GzpUDg3v11OecMfxaD2vGxkGaprtw2Zx/SPyQygIBcbO9S0LdPHWjH5ml4UKsThbsPuz+z0v&#13;&#10;dnX1/BJ0niFmwi5yg1dJNiIXQMBMbMfFeFgCcDs+33//+q3k5ersRY2Pu/Lj9/8h6sNvH6d8f4BV&#13;&#10;sQ8bhnHfX+8+1S8jtqfl7+0zSro7bsd+Nsrl96V7H+4eN5j6//wwNMKXl7P88sBNvCzpomm23hKB&#13;&#10;0Sq3TvzpZzwM86Lb47EQdhzsOs0ta473VffxksHEsiLAfr6uX+7+MntlrreqKllOMuwcaqdBmwVW&#13;&#10;Fe0v69IZLCACa9Qhg9kN3Q6PjwikeeySJCD5W788Pf3dAilyFoEPRve6dM5XZXmr7OdcZIg3ojZs&#13;&#10;jbt9UTKSvC0endU4Oie709uPRCMRfFqjnb4XpLr+MalcHTZxHVPGHppsuc7L/Z/+ErvVZ4IjyiIt&#13;&#10;ZbeSZwlMhfQgc0RbDEhGeEFYMDhMdgLzoYSzDRZwwadZkHpHAB3kAE/XyoS52KA6B/rmdsVu8B8F&#13;&#10;bIDRcdH5robmNq9qd/c5nd5zvKlJG65xApeADZf8/XZSV1/nHEcjCF7n4cuhTtMZkvbHPFxfTkgH&#13;&#10;BgiZsk5Nv16+sz/WbMt71Kuz8yRiTmVdFdSrCUGOkSRqvFXtc0JLuYn39RfCkrWzQ+D07nIkiUbb&#13;&#10;J7YBzwgGlsVVLcvZzMGf9SpqSQZQ4DKpoJTdH56Cxy1ILI24qq2sTuvH7lOrJhCV9DePuO+Hqf8g&#13;&#10;hF7umsfzSw9q50fNAIFrzCUOGGBeeJr3L6M1djr3RLnnPz8EDUUs7Ua3243MtzGJgw9ZgQg2PvSj&#13;&#10;j02Bkk05Ln/4H1SISVnYm8Qz4PXToVUUVzYAbANcs7td/88F42BC119tkVfb3W58v8XAaR4ZN3aJ&#13;&#10;Exzv7qUU2qM7NN9qLoi32LVrxSMkhRuBbBOyLIM/VsolXpSbRteQ4xn+JngGAp4o/HL/VyFqrMJw&#13;&#10;c+fTNRdtdefnq/v2cj4PNuJr1RbnKWrcbqoG6T4XwsvQ31DBVxReff9Z7jQOJiNJF2z1F22hdnQN&#13;&#10;6DFWjJFyI4XiVUnH9cMuAQSIo60osCaYAy1QfvnPCwMYibqtWhhcW276/nY7n/Q5PhbId6GMZWev&#13;&#10;zkQIQF7IIcuLcXKDJYqsNJ1CT/KcRLaEHyTPImXSMUfp2J+hMUySan/obxfVd5t9CROIJmq0Gd7P&#13;&#10;pM4993lghMWqySczRL9jWBQI6NN3eXf/FGiNBIEOMrfC2Dw+5ZYHNApeRkeRxGJP1vmCk22gRGLL&#13;&#10;GI0hRhtYBl1YM5u5Np7GZfRhR46dvjzeP9NEheSTI+/j4mU+x28AcBjyNS2g6zELDsxQ12+nD0ky&#13;&#10;GCGIociqOJks0Ol1cGhaluX8Jriw12WevaPhoroecjzaMfm1tCR6hvgW+flQUmBtnsFfPjTYZuhY&#13;&#10;mxFWTwKRkJX4otC6aO9DUeSap9j5ZFNiy2N713Xrbvuk8TR0Y7s7AJGtav36Pq1uyHZkx3caZJEa&#13;&#10;jW72AzthbWnuCX8dv5f5UbLHm32bFWMglzQvCOm7ke2KH+vHj3+9Eefm1x+JwOef/nQZ++LQeprM&#13;&#10;m0rWHrabxc56JJXg6nYhda3f0dRrmX3tSF1m0K2XOZNfSlpnnoab7XJiLlxWnjLSQ3Ech/Gj2t0z&#13;&#10;K967yVJBjU1ZtoQh37Ey5Z++7E/dGLAw6pLG5HTgfgJMBODvPh/76wgVoynNY884ShW7Xt+fH49K&#13;&#10;OyKHZChyjZROjcYMhmcJFbv+toTFa6JUTE7bGspbRG9L3B3vvNd3zaf+x9cirZpu4uJC8ptjizn7&#13;&#10;vfv+6dOD5DS9QrNbV2Of//RX1U3E4TzmPfLWjEZ7P1tp9fbn3Wpv1Y4pR2/dH0QQ7cbc3avLrc6q&#13;&#10;V/sBVAZVqLCgX5haUcLUQhJ9M738Ltty83TQ61Ae5bz0lDyMvxtJ8GZTgEjX7QE6tF6mTocvm6Kf&#13;&#10;e7nPpzRn5X4d5rSE1F+rqq2327MFWxx3d3W9zZNCxE7OxmnRGISZGJKQv2mVr3VBUpz9fCypCZK2&#13;&#10;nx/N6x9cPo/dZdvkfiam74qqmrTJKunWXgIrmjsUnZqnubvRCi2vcf/4OOi5gDp/yDJaqznh/+2/&#13;&#10;/y+9wmNX1HSUx13ymb/l2CGAHCOO0RACWYcQEPr9+h7tOato1pTS9u9g29QtTrGGXf4aMl6/Kpcw&#13;&#10;qjIKgm+qQsUUEgFAkh3AsbYrWmddb+Dm+dXbS5PnNJ7HToNAmvruBhzoeAhCNJo3TUwuhWmqObEx&#13;&#10;ujnZbnlIBNw4JWoFcmhubrQAFZzWpNVqwSSq7gODDavASC+FJTZhaDg3ubE0ohuQKNUs+oDyLRSb&#13;&#10;QLme3xzJLKhJ2YGGJFjj8Env4CH/pDoLPIoiFwwXXPcMX78OFuIZ4rUlJQJhTnDEsIxY2abNcc2X&#13;&#10;NFbbappuVZBUu7BGY4HBC3HKCyc+lUEW57fVG7r0lrCEH3a/nb4W9+SGTZ6hiqYeqoqnsAnnsn//&#13;&#10;7e5pWs0S2v2nFW7W1VtHCTFPrVnN22xeXUD3CPHZVgbPJalTJ5rH81Quz5uMgeBTXghJf6QEM7qz&#13;&#10;9WVDn9fu447Z19hth9KOKUVeUW3Xc16EchdlB/eFTGkJkbyODPIyhUgfWhUiX8insEvZPD1xH1a0&#13;&#10;Tq8qinnh398PkU9+yveNYoDy6bdBLTnzZbEFUn/KxmDnpEuIpvW//PGNpPK7THAa/e9vy+MI2D+2&#13;&#10;YWbuB+h2GO32GOmd9NT1cD3H+X0oRTLE8rzDjIX4B31dZehw0Kmpg/O0OqVyexnGNCQc7OWKIRuD&#13;&#10;+2qXTQnncLpvN7jzwW3LZlEJkOPjmQZ/+sFWfIgHAP6DIsrRFsfF/C6CocHDjROLurlsd6Pb1MAM&#13;&#10;L26CaeW7dghwvuhLuU21vofGSBwaXI0cGFSvqC6WW49p8GWyu8PdxjG5FHJhUHoA1lTRreEWjFPF&#13;&#10;EPID4ORZnCUht8sckp0GrDrQY7F03yonn/CDLnRfGJeh/O6uZFP+QPU1Tt9CG188ppylGcqYnStJ&#13;&#10;8G0GWC0qXfvgdSa/u482kgRL44j5pOrbrLPXP0qWRhsdbljokP2HVv4GzTh0q9oRFKOIoGCJF+q0&#13;&#10;nvw2f1wRGHxG2lOEtcJ24q+/LxRQf74K5Q4w/4+UV4XTuNdkzGmgFsMB+7rv1wdY5QppLSR9v4KZ&#13;&#10;mTMst1KxzXD1Bdoxw+hD/eP8vjs0DqFNyXI8rzMSZeDELMtL2Am0bFdjeElw9/uaN2M08psMD5gm&#13;&#10;ADuP9JbwG5Ne8w6bDjhrEwi02G2WbFPxEsoNmRz0C7BToJz+2+V3RGjSIKXMlo25RdYjm5uCcIS9&#13;&#10;tr3oYLPfsp0MdMf5/0/CfezatiUIQp3erLncdmefc9178TIyEpUEKSQ+gBYfQIcPoIvo8ZklIRUq&#13;&#10;VZDhXtx7j9lu+ekNDcaHjNhguL5+ZIFCN6S8QhcWSvfamevmpwLwTDkRvD4tl0LF8rER3w+VVftT&#13;&#10;DAk77AxiHePMw+29rPzTFHYO3MomnSMVgEdQ6XwrWCczrR88VQ6CPc7nEDdPntUhzcV/rX7tT2/v&#13;&#10;b5FhKT8ce0a05LwAZGXVLhDNhPfgtThfsfA+YCzwAEA87NmtgZ33MHhUoqpP91hQN0alGL2O9vj1&#13;&#10;PIZHHUJlSnfNgXfTjR369iigy6SacAvLDqfMFEmY5So79vWrUpFwV6FfUr5AWwFzqOQGgs9p1UoK&#13;&#10;m1nckzAtZ8AMDPoc4olto3gQ67dENY58kDnHwe/ygR5jVuctzDr+Eww/FvGrL6piKXDaYVxbO6ue&#13;&#10;xFCcCY/ho2v+xFCY4p79AlKUcVOIiIKkrIHDPdyVdRXVL9kEu1yqfsu3BEl99bD3eLv+R3Fmfcy/&#13;&#10;k3TYgxq9AwzSx3td1Q5AgXanptY6bBnngmRIldq5xL66i9ksoXv6NqtqUxXURPsE9443+fH17O4z&#13;&#10;7F5+05ujiSExLRp//vZLd7k94Dea4wlu0dVfuwet2Uzykujix337bK9h4xl+uD+8fLmj9+9/SYB0&#13;&#10;EXVVq5nBGIhxNn2OZM+LWxXKUDT1hZ6QSnjkbKhR+HpUDvI4PXa7+r59vOD+O0yTjgHJ87SFu2l6&#13;&#10;OYR3YgZjJ5djlrCrNl6l2c7VRlN+GfWY5DyV6fqeUDGwzFw5CnWO9oQbyVpAdhkdFEulRqSrgkpN&#13;&#10;U8t7l0yIYbjGnrGeZLqYKxkT9QI6eSPpX5+MX4jZvoFyc29vjGAPwFiH82XYw5R0XM6cAfKEJRkO&#13;&#10;If8F6274R6twWz5/sD3zVMCrP8vn+WOSjRmsBy88fK1mMLmmYg3R2wctOe/V2JjHfjuB7H0NjH1W&#13;&#10;DB1Q5BYKYODOInn12VR7stpCIRUV358aKZfdzA7q06dfTvLFEx6K9CfemBoEarboklsLyjpITaq5&#13;&#10;8X3AGpFFrFuagwmCouWlYp42mr2Yyz/+NcS39215RJBUBt2gFAXa0/sjCcIlW/h7Bn/4cX/XcZQZ&#13;&#10;hcCWEsWBf7ZR/YO3nDs0rNXi7zWjvXwGEd89AXyvUGo5krgJobr8WUdmn6xDomrVPVC8QAT2n873&#13;&#10;/H12hlQVhPi0gvVdxzn9nt5kfoko8B4MrZw/dIAWSt0dWmh1g5L3SLQoseg5mNeYWHmP2ndtNa7P&#13;&#10;/2OtWl/MvZedI+waIaA7lG8df3IXdeP2W9uNOhjagUmwWC9UDErWyjSExnmUEfggsICG2pdId4Aj&#13;&#10;4HfP4uF/b9I+JRoK4TW2f1nH1yHJJHcFHtVAAJ6acNAvx6rOUwN26KPZIdHEtRLU6RIDPAA7gSWo&#13;&#10;aA+1dX73lkPGTjL8s2yUZNC4yF/6tKVc0aYMeG4XlrPSpbSf5V4WWF0v+Qh43Ird1vZLHfCLikQb&#13;&#10;e5+HP09z055RUuevSMemkJLgAnCLAeo+nQwD1KTY6+lUXp/db81a11/WYd4es5bf8pyfC4d0WXzG&#13;&#10;HNTHersVAcadlKe2/an8zr04jSoR+ZezMZykTzBAmRCAZNAun9N+vvuUszrVuiw8XvSCY/ivDAYp&#13;&#10;Fm/AhCjkGCrvYFzjsapBFK7Ug7Vb+c7bAJmJ9HVF0Ys+sPI5SZhApUSOE0KobWCM7wnM3LkGQuHL&#13;&#10;Dv4nkFGgW7uJxJa6rv1qy570+5dCApYRDzhB3bK62KJastupSih7xOfY9T1Vld6I2Hd/BBLyHRJz&#13;&#10;x5ViBcT5EQXxuVk9CbFvD5w31c/L7RuxOkKjyzyniv7lX46/foDxto92+9wlwJmaTLq9vVetNHHM&#13;&#10;2DWFhmntKQf8sicVR9lbTzgC+L2GVjnXtn22iC47huyxfMtBQzU7rT5FCYBZwA3FZceqQr3ai6+t&#13;&#10;YsfWP+32+fz2+OCp9AmoMe1eelPE+8KAifgsikQWpxVhlbys4XrFGMlh2jwVrWu3h74+PK3OF/QA&#13;&#10;9Cl4lhZ8ECA2+2WFiOd9DozX97smyVTbEyPdfSqh/Bz+KmKKoYwHuOvVrznwzFnkqng6v5upSj1Z&#13;&#10;SVUtgUTPNnLvVIszGheeeVqjRx3Fs0Yg7Q7qfSU8x1rkSmze5LSznVTEE9aYX9iI3Zsg6+tsjrtj&#13;&#10;8NjvrjFMPYdwHPlVqK/17e+XvOCpoY3dN416f/xlreI9lntkFNwiz/VulyBJDe1jF6eFeUdBh0+f&#13;&#10;SW7nDy9BNX5Od2br2FhAc6uupMTfwQn9ONYFuHdcxHyqqay3h5ZofOSaib19g9W/RsP8nHPKEzcb&#13;&#10;FiUf+RMohizEAHYFlFP34y+8DvAQAW9Gu6m+pu8frylnRl8fN+0bX7gORDTdRu9kJX1Vgegx4xV8&#13;&#10;ouGF2y13B5SKeX1XvnoXDkEQbI7m8O2/Wxda/q6Xz6mlUQl8XhfLqmOMEtMDtsSEBBAAORcX3pRw&#13;&#10;JRgw4//jv//fkh1fnkkC3I4nQ9LAp6oOe3ZY8aCrMfzToA2UHUmfOX4knlgdpRYp+9djS37++Ec9&#13;&#10;flmlt+TeH01PS4BkmyOMTSGoRFBxocTWlXw6SZ1uYDP/iKrIzjJmhgoILyJsNcwvvx6TbRs+3gPf&#13;&#10;sGgP7zF8ceCa1oqwJ3UwQS4+pRyJzO9Eo6CfPh/nUXcUZLfGeWI1aShaE30dq2e6qT+2H8ucqqbU&#13;&#10;b3vy1Uey0IdGeMZwQkjFobxbQVIJ18Z6Tmzbd4MzT2FeH8Fsrjs9rcOmOC/BVexLNkgWKH2AjyC+&#13;&#10;0ts2rSDtPKbi02TmwsNTfXaDqSI1Gulvg6og0pNYhWsehK2nHXhEsjOuYTLapNtyFC/bMLuwo/S9&#13;&#10;511Ywa3Mf+w/rRbOM2xpELEF0sFqBLP4vM2HUq4PZ0KCnhCDJHhaGj0yg78p94qvuqeQnHg2RXZs&#13;&#10;4Qigc/s+mQyaRuyvrzMJ02218uW3Id3qmH1e7+OP39Tzx+pA03rVCnB8NZ5+/YW1M5Q8rfGr+mbH&#13;&#10;vxrRogqhHd6CeWIHEunHdf5UST1H41vTqnB+ExQfaCWubKBcJn6CTahuBeIO5BcO71pr/GHK6zn0&#13;&#10;d/2Pl+PerLOSedJHhXo7WtAtn4pY9Ej3rZ6r5F3OqMs3To+SMwqxYPSlkhB2K9jB+9J+6fzD4vet&#13;&#10;hXYCx9vN/XvtB8i3ZTwfGr2CvS8B04USRg+sWUMOsibOWWhywT7zxdSyhHJglQaxgFm0Nat6hv3U&#13;&#10;d4Q5Bd+rhbBlZlwWAZHEvPAn1Ajxp9nMgG+iDx6YwQaQ4L7uvy/2a0OHLaHuE0+TN7d94w5DZePS&#13;&#10;MkEyfIcXbpt3tPhfZYtOf36sGtAlxVzOQwMmUMocv/7L81WvaScRATVqzfuc3kZG+/v3kcek8MJe&#13;&#10;/gj4gwrf2R9j8824motfsv3pCAa1v9q/1nmPKwlWKxAKMp8OPA72iTScJT+znv0rED+evfJvHvrG&#13;&#10;HiC74hRLdexWRv/j7T9XbQMB+isJmmdPfD95p+2B1L1DaYegmExeRU0AwBTuKUZ+XV+3ifTkDi/t&#13;&#10;+D9RpiFYTzv2uCzN7t88Tvsv3AUk4/ay60nKPv/XBb7EiDDc3K3PxUC8xmbXPBqQWcCsT+gvyFmc&#13;&#10;u8PhtyRTUsBk3QlRYb/pHNxhj0T59DEESxrBG0D2CXOXIrfg4lkiwhHaFQ5za13ldvZPl6cGJCXM&#13;&#10;pB5f7Y1LM+J7g/ip218/lo4/gzI8YEj7ttFald3H64rICbasBN2oOkT/0ds27QhJyV7F036dJhTs&#13;&#10;o5Ql/sCwtJV6iEb941FzRgTpLArtxEiJTtfwaazVDUKW4cv5D+VRqoHy5yxPZPqwcOxZNR/5k79N&#13;&#10;0CKXzBBzJKyz499/LE9PTQx3gA581tsYCToto+0q4JapgcCHr5NfdCqwuXocbbqpyrpdfL6DHatZ&#13;&#10;IHEOaSs6vor61cGeb/NmY4Tt+f3dVTD9YZfnF8nmXYfm8Z0hjtdZoshi1C0uPydXqjl3/CenECPh&#13;&#10;iK1FG21YtV5fnj99kAp5scdPHj9gnpjffnk5bAUlR+IGWNKODSgvhx3j+dNMQlHJVxvEZxqQvro9&#13;&#10;/0xqqXT42tQp/LiHQRL6/v2dWiI2UFXt5stRx5k08+aO+30u4z1cRVepfPZQ8rpE8rYx/D4/SE1o&#13;&#10;K6V7Y+YPDUUsTQV6vVnMD4A/pRj1+7gjXcaffD8Fy/bsy7RsFRgQxbSpdZZ90xOA/Djq00uOcIfI&#13;&#10;wkvK2t3Bn/b//mGHInnXdsBBqI16UslO48dPUX05qrn4xz3GTWPoZp40eynscSK5Tlsu54/4swih&#13;&#10;ZXtfMnXyCrrQXBuyw+M0Nd3x7efMZsJ3chVT8ms/fgFIwFrhCYNj8MIMfCpeGtzfc8PotGeV0YCS&#13;&#10;UwYcIUzSTMFVqQYX7kiGih5oGw3zIxXNH/pSivM1ASNnfJ0BXzUcADiTXJosz+TTf8y6anqfywYO&#13;&#10;VnkIE/ELPFXKR+JhWePYmd9WXahjBzGEQBiYl7tYynDp97xqizN4NHPIJajGRSxQS9uuBPc7XfZG&#13;&#10;dQsV63IVGL6cjyYsb9q1ph6LNmcnuHzcNc810nQEw43M+YDD+nT0nm2wM0zmvkUFecRJ74JGQyNN&#13;&#10;Uy9d/VWkJB/Ipm8ttIWkBulGXqbWE+HgnrTvdPzGKMMeU40JBudv6+/bYa2vdca4hMdDWTUBT4H7&#13;&#10;9VhfwHjcCM0kRgrFWGLrMDAKNrZNEbR1u6Y3s+Fvp+e28Pf8s1ORsyYbIahGpYbV8zVzX3KsDj/v&#13;&#10;Sw3Orf3JCYwZ7XGeOXlpP5t/GEnivazOuJfmy+wG/uk851VYfOjPGHbTFAC7hrJ6CsYM6r6mgiWU&#13;&#10;CaEuLrWVDGOc3FYa8VU++o9s9r/myZuPim365fxkAOD7//IP861DTaZQHd6igANuoeQhm6cmo8lL&#13;&#10;62tv/4mryEjBCooGkDl2jwvy5vjwJmLuUybtraE8RWvNwI9fXNEkgh7y3NyVwf2OILhUBVLPsC8J&#13;&#10;1jUFsiUJJTqkyDvtE4R8W/TT4cApj9bVIPzlhZkz3xNHCUc5tpSi1+TEhbLTEvesEfzbtrnVbjHE&#13;&#10;bpZwCL7GydJJ1ZVZzUuuVmRjizdZSglNUtasRKTA4Pj2f1PijHvkFtUR9YHTFVo9Ce9bEH5iQdpZ&#13;&#10;HuR1fbS3Af9mI1oIzn/i/wL9TOhSBcB/3TzIvHmerRVwpiV2hKcQ/r6+Uw87i7x+AdS9vv6o9zXo&#13;&#10;OU+GeV1kF/4+1ai6fn9QBT0IoAAAIABJREFU5nzJ9W43eVvrNvXLx/wdgwPFp/zj9u+yDnJayzLH&#13;&#10;AtXxs7MagZXFssNivCHFjsd+RfyEoJj8c67jiQQaSaGXv30c/oWstxHU6j145Hop580H3nW2fZ7X&#13;&#10;iAqJATSCWqG82lOugyIIEjNEY8XXl9qaXNeHQVh/n55ipY8Qk08PF8eS4k4rpNx1OJPGmGXYrGz5&#13;&#10;mqZMPSdZVAxv6AMl2hKhKJ/wxwUXhOZ52tEpb74oVA5ixhm+PZ76duj/LP/RwFCuHz9f/rAj4uvt&#13;&#10;9grxBlIPsQGQKNRWdz8UAXjTxXH+2ixWH3a7DYNsvmirfV5mmBf9aKr9/OGw8KrIZaZE/RFwoh0a&#13;&#10;Jgfl094EBAslZFqsPDiOMffkqH57txnm+FJJwkJOS7Z3si6jBpil/sTvcx/kP4oZempTX/Z3Ft4n&#13;&#10;NPkihVT2Nr+d2y4WRxT3GDF5zMCQmv34+CdswdPa7EUT5iW4rTyRx3iHvMNba4PpdjjwfedvWBgd&#13;&#10;by/iXJPnrUJzRyn68Hqtd3hw/22/AgGtFDGtGaCF1FKdetPM53xkWUWDFWhT7vVISO4CMACzj8v4&#13;&#10;9bTrhxui7UYOZ9TXZQ2ubBA4qvJdP7Vf7r8vqm/dQ0NT6vgsMUWyft00bGneexhRx/qf3QAdsHiY&#13;&#10;wo/+J+E46vRR5fxvQqV8wc2QcEFvM5QkSRGGe4SqAm1LntNpgnNdpVoI79aFi8JVqkfCTs9rSpmi&#13;&#10;1e8a/3vD0bLMu3xkuXBXEHX6Sp7rcxg2BrEEMRlghlR3MisBI1tumwJxI1+qo+T7Mq1djthPrjRk&#13;&#10;89MBy3rOFNCPn1NKngrQx3upTw4b8Uwr/LzGYFgaeSqxyiZxi0ifIlYipB7hXfn7UJps8B7VYNrP&#13;&#10;xecDcl+2zxs35JpOAwk5Nb/GcdgF+xYb9u0zIUzbDf/vf/hfMMrLNli/gOAxDDXhoMvrOE1meHp6&#13;&#10;YrGURmJE4pSqI0EABxOxzHDSireMtcGOgZCUC8gIs922FZoAci6zzAvLax7o2nIJsVgWi/lhM4FD&#13;&#10;GLaxiKcMc7/7NG5hBY9sYnc43MdlmgwUPIKA5u20b0DOW3ChKnnRnZQSwBKhwFkKnh0CCCEIk4uo&#13;&#10;2SmAVx0RZjyL2c8ciWjsnw7P2luXHcYxQIQzTjowCOuCMiYJ84rzkZAVoMAx4yQR3NQceAtLNt4U&#13;&#10;gofFARCjt3qbXaNKmNu+DyAWCpwLfV9VkrnLUAqAjAVkM4XQEJL4ugEIM4QSIPWY166vISKP67Rv&#13;&#10;9qNJEOMqFcgNjKWtFSJQEBoRHjfTAWliijxNYemjqGXKOGbOVxR33a5m9QNNhUOEiLeuxaVVNUN5&#13;&#10;XiaiGhSuh36/XGa+fwraZrsSIJsnghUf9QZmIzACnFRds5hQKuRLvt+nllCADMyzv27aWBJLtiY1&#13;&#10;zDlPKbExgDLlOU4fc43azU4hJICRkiQZau4eJchqTPp+Hr7ncKUcAkJzBPPseix8hSSXQHTPO6pd&#13;&#10;QJxBCJYojFsL9udP+/ERrYlmNHXdkkIQoADCQBKCEESIggWFzOMKYtoXErOFkAdEdhTkfSUVydZe&#13;&#10;NlRzwbwHcYEYPlzE9QFsl4MQIZRxWqvSbiap/ZFUFYmYerRd5zFtwMsEiysGZ2EuD5QjJAgRZDIw&#13;&#10;MJtsl80gADABi55DXBCFTCrgTMKclCxgTKkgh4/7Y4ku+HdEcIFsMwUzkrKFxJKKSVftjpWxt/gG&#13;&#10;m+eDmWyNFGsRsPGsOjrbx/1VQoEj8VynTefkQPEBVdpFUjF1Uq/XjBtkQlKkm9cVp7TNA8m5V53A&#13;&#10;vEZKInIbbadqTuAQwrB+EN4UwkEG3rvDoRnJY/h+U4d9pCgU9qRqAwPtq3TbOCGH9gUE7HPpGgmA&#13;&#10;k6gj2VJKtDV254UUhHETUmZqWSwEHoNY8QbN8YA6kxP26amvwzIx2S5aF5BSLr6YvMSqERF5u2W7&#13;&#10;LgoX0ub97tfFL5HgvKWA+GIWStFqSVezQ6VYyXl5eCmnbRB1ZpUAMeEMAExa7TlnAqLI8Px2o5ys&#13;&#10;butLzFg2OKf5lucSXcAggeR1NIUDACAEzZ7K2eV6dyIwy5ptm/Ex7ffU4bDFjTFofQEyJ2Jh9oLx&#13;&#10;BLnOtIWtSyakUtX74e6pEAnm6IA6PBFSF0gwHVMAopPGa2BjU6lkonMB0U56X0OIObDBLevDA23A&#13;&#10;wleUfPEw6QIEYRg4RYtjCSbKMdXR7XZcj0PUUXYyQ0Br7NHaVLSIwjhN0S8x1yE2nFMkK0bPaoe2&#13;&#10;tIHAZ5xQCsg1bY9IkFJWuM4ZI8MqqXAKTJXA2LTYrCEMCwM1coqKspRLxoBKmTjniLlgGc0E5kI9&#13;&#10;V2QihjDOiaJZeuQowm5zm/WAaJNwxdr7dZrnAlPQ09qqamNGkKpVh+l9IRUtEBZKYSTDOLWVgiXM&#13;&#10;DOKgnC/zVppzsy0rAOll90QEWN2kegl8NC5TRcYwNpRiyais7o97gtnAPBdQADirdvPLVmyVAa+P&#13;&#10;t/EyrkuSSvaS1d24GkwRShn4mCFn1McV4UhLNpAWjGlwkXi+gRUxFJPNCsfHwJZNKwlQclm8L97D&#13;&#10;OwzZ+XgdTEqVoy541O+/ORnRloVog1KctIpSDCCqeQ7aUquRSaBUoaGSzd5IqY71OVjAStI0N30z&#13;&#10;b3Nz6CRMg1va01FmfltfvSyPqPVIQtkAgATA7FCKBUEIkHebg4RSwYMyMSVMTLsnw8MTXCxFC0R6&#13;&#10;cNaW3f60+gf0C+QoIAQRp6WUHAQmihx4ziwTuxgT7wRkAhFBWIdXlCEj1foYqq6JkbXVSzLvMFa5&#13;&#10;UrNPvWpy2GoFBD4IDiGJhRChygIrWTfaWehSLBhGACMSUm1pgywfVQ6Kr+uSUgCqbyAoBAefrFkb&#13;&#10;UkGYuEQS4e7wRbFmi46seioWHCqSzWBjygUjiBGFSfq0jdvPtOq79YQVb5dgSsOVvo2pho44yFBJ&#13;&#10;IXOIJPYBKXoE8/rz7edRSSnAsAZv1rphuWrrFuSw3D5+P5y/KSITYR5hXrtW9JvbuJIBuAC2y8fv&#13;&#10;rToK73RcNuRIaY5P4n6dOa28n9xk/WYOtZJS8gY6OzWKN2q/ekcZwxRaz4L1wduwzPKlyZgNm+WK&#13;&#10;mssoQcHFDxNIuUCQOE3eIgB5o/bEMGc3a8w8ziJm0SPUVp6RcRxL8MBEHBFl3FMeCNMlklQc9AFY&#13;&#10;VOAwTBlilGEqBmEwbwslNc6eAB4W0GbJAyvJp7DNIQXjG0FKWJtKckKLSyxBPNO67mglIszhMlSq&#13;&#10;+3//+l009ZxiEmnSjwLo5ZpDISjbBIorKUM4D2DSV5w89LZW1ephiQFHFxhglDYQlTWVzACg98vw&#13;&#10;y74jiiTti1sX75RgelkrRcRKTDu3HRWEdk8s2ww1XkH9WR7f3i6CyTQ7LJJ8qm9u6jMkoCj1rB0L&#13;&#10;iAGMLYnaWV41m99QjWhhCbF1MgQKyU/T+OC41XNYp5XUDEhWxpxocZoZQ4opoqtm62drNGefD4e0&#13;&#10;eRig6DhJrOJ1gpCVgCHmdZemB23PgBQhiBCc7k4+Ro4JR2QedEU7F8hRIsqKpQlKXSzrCDsh6DK6&#13;&#10;bl5W3ba4LtUxbbCkEqgGCxHcerc8oC0DI0JV3YZvAh8ISCTMUjb3GJrd+efblUTGELDrhFGqGNQm&#13;&#10;SFYPr/euOQSjKS3OwPPTYZi2y30UHQJF7/byto18cxjlflcLm7cLAAEGHxCLx9Mhg5IhEnWWpq5o&#13;&#10;o7NFCJMQa4gXV273OeOo2pogsBH6cBYLxSHEM6REjOmyPDJW5E//6V+/jyGPlhR86l5wLbdxBRkX&#13;&#10;VxoI1hyqCktoGn6QmHCChsVSjqWEGBbURL/CmOLxqW9k9cOPrHAVaHAzhkDVkpbI6oBIWYehOp6L&#13;&#10;H7zPTbv/mL6v1jIBV7sBiGOBTNZxkzniZtcAjrGDTm/RAMmrljCPiy9R1nL/vMuDaVhdYBq8oxTi&#13;&#10;aDNK2XsC467heeNTTETFxf/ABcxTkFCUANnaABwKMhlCDpC1ulPV4rd5nDGxkgTY8joIY0zNmhVi&#13;&#10;1vV//udP1jd2EjkRQchsNH73KGNQ8uxCXN8EJa1qGFoBxlhV20PXDYlEPiZPy/JwLvmCA3AyoMAS&#13;&#10;pgmRRHEkbCsQYZMk0N7sT3vniqhxhYQZTcSAhSAx3bN9JhxxThGVHUxZXqYFIpE9l0XgDG7ff8on&#13;&#10;5mHSqx2nzdMt2gBwhIbpHAhCdlpa1acOuLRerv/k6umoxH3WkTDF2E9nHEYWWDDbwlHiGBm0IVAw&#13;&#10;xjBpe/fesQJwik2rCO0itGtYvYnRus8vn0zxp33tlg1DECiWQjCFmEKUHhBChIrVRLNpxTJxk5CY&#13;&#10;mshzOnTtmDfjfd/w+/Cqdk/tuTPLemz3awpcIWcXlLDJJmDqAk0rtJsFVgsALYQRw7J5FBD+v/6H&#13;&#10;/9UGzRSRPW4FrBCxV62PCUSDMMSF1BzODPAo6A3rp5VkyrLQcXzJMgR8n32zc9MK6qqBmQ0GJgdq&#13;&#10;hO3tUnjeiz025L1eqQMIcmdL4nv/2BRH8+19qV+CNY/JbgGA/FNWp7fbRcoOQAkp7LoqjysP2peI&#13;&#10;WjWX8ZAVCgE6TwAZhjdrVoG6zGnxAYY8ISG0xkSazUv+YuOAcubQg/dAXkTGiadiCfCz6UnlXHqp&#13;&#10;ayAq2Z+9NoMUpGsMCs6nANz6uB0FhwgDRm7LgrDodpUUbNc067GrrZ7NQjuBeiki9FZ3sobTChgb&#13;&#10;faj2oKRquWmB6kLqBgkXsQcc4SBP7TIZ6NH/P07QSnTaFJkwyADGbOL7/ZYJI6I+ALniMPoZK/oZ&#13;&#10;cLVDsxldhmjfo4zny5xeLBcdAtBO5rlPHFLGaKXa2zg9t8hqrQx/KwhF24tCUuPV6nJKCH5BO5dN&#13;&#10;RGB2Ota1qBBjkqOq4aWtS9QfJ/KLyUZgyGAeGWPBhQIcQJwM6cMfm2domdihRa+fvn7hIGw/VVf3&#13;&#10;nCIj1i0UhmaG7yEAn2DdHAqQn4n623I5nU4/fUYf/9y8ixRRJgs5hqL3T9JMC1HPxQGRebNTy82m&#13;&#10;iAjlGg1d1SJHGDDLBndtA6w5IandWphYITwCaOpUYNy21PW/8pS3tzepXBDCAAbloUq/85UPw3Id&#13;&#10;1xP9FGVdCPGodEX42e6rTrNc40+Q5cLsNqA/kMp4O7o1EWdQI1oJmBe0AyA3rch5gShQWT0Wf+Ro&#13;&#10;dUXAIJDtmqfxPSAQCdAJTYzXCFSlrgTh7Z7Ryq5rYFpS4bqm8Hn/FlaRxVmd3vXfxFTA5vqMu15y&#13;&#10;IKAni1rSODEGc7GZnGR9pB2dy0Lxt8TDZoPb6C/HKjlzOPZuKw0XZtBh8LItIfQ5eOe23DaAOiob&#13;&#10;XCl9s4Tmcfrd7OkBthalVKGGf7HDuyPFC3z2rES2zQ5mtHnNWG52LAX1pNBjGJ4+vVzoNQZMGN+0&#13;&#10;h1WFCqEo0ZKzLk0QnVNXej3CXTZrTdBl1rxlslJ6CwmvwlSsItf5FYT9gVszXP0u1/XX+7okKirt&#13;&#10;t0pQivU0ZvHpmYWwLCSnmOYhJyJR9BdAFQEIJohw/g+XaCoq5IFEOG2AIq5EF80w2WNFwPqwAzod&#13;&#10;uhgWFti91oSwVrRpq90ymlQswAL7wqP1oa7bYfyn2leYF76rbrepyARVpD5ZHS+LR+0z/tt6xTfC&#13;&#10;VAg8rGRzK1YYRvqxhEp147pJ+HfWfzFeKyXTYFgg87LtTycPOX59I96vxQaUmEKAR9lJ9VqgYN/H&#13;&#10;d9J9bkUKZuxrolEAG6WIRCFeTkkRxZOa85AwgjJkvNACNugZRZKRBYPjlpGPCPSSRntdn9h+oQY+&#13;&#10;gCvGgZVAvqQHjlT61oXVzlwxXMHwMw+QSrOEhgiB8nqNeW4yu/l+JEKuOnBVf3zcTqfOmyugxGej&#13;&#10;nZ6q9fXHXeTqiT/f0P1TJSdtLWIpPgDaY8hh5rg0nw5NNB5gyD9XZo2MtERnUVcBoMkGidjmPQG5&#13;&#10;E/T36MnC7/dZ535132tViYpwC2EPbNLLOsKI2mp307f6S9MUNjrNhCwsPJ/OG8L0/FXRCG9DoBl0&#13;&#10;tIpsdOuoV161E8SJ+YIpwqyWMllXUdF0p/n6fqhPHFeViEjK4T4yQDq4m2uTi9/t6sCztO6bbIem&#13;&#10;uV7fQL1vv/3G6NChajWlPnxDcDfH1wxqn1v5uci1vt/XOwxh8wJTPVt17Lb0drH3p395qUrTlc7C&#13;&#10;8r7MHCeoG6+LdW/q+bCsc93VW84dg7+/vwZI8pwO/0bHbOrnFzs1lfTeRRZB2z8ZbUBOm1s4k+2u&#13;&#10;hxR8d39vcLuYt2YHY2y39eK5FMdPbk65oKbpidzOfXNbZ10yA0wKTiGENtoJmuHKCWdMJvf2cn66&#13;&#10;Xh5C0NMLzAFd3pcTEfxpFx0frqH2b5coExWI12CZUhgRWgl8yfHVFZCZSuv1A9aIkB+v37+oFpBG&#13;&#10;UoWB3MKg4UYrVOc17PYphlqwjfIDItvmQCRij/FcKAdbeAhHIT/eL5Om+ku132Ra69QVreEueLdN&#13;&#10;D0pas6bdibHKdKH+KL6pyKEWiNTrdThK9ca2yFzTVCClAoiRCSdVFtEGv9tXkgFb5qf9v8VsaQXe&#13;&#10;XYH+HaTt5akf75FyuoTsiTDhh3B01ZpIudCB4uTnkcNDX1ZL/CrBLp7+/OM/7/un6Tpxjp/EnuaE&#13;&#10;vfEQVodSV9gFt258nMaKY9qJZUBto+bp8lwfwJE8VqMLrjj9JlWYZ8Sj9WdGEWeFgiDVOSeiRJ+u&#13;&#10;pT0yZ5yq6g4Tr9ZHsIFXB8EqRGWgKblLgLhuPSJ2uUNOXd4OJ8HKvuoURfSgujU/CsyFIOklBqFh&#13;&#10;O5n7omfuK0bToRdvEbDNNA3GeAMRwVgYJDu8a8thWCfU4JxttYKCBW73x8N5kC4hR0m2EcVwkPVe&#13;&#10;FV0Ew5wvm+bqa9cH6MxzrULM7xoAt+0ZXDg8ApqnOUV1fSxKtJWsebiHRPwytCz7qrn+uDBezl8a&#13;&#10;+t2D3yLGbt4ypiO2VL+59Plf9X/5p+SV3eynwwm25n27D8V+TbQ/nLWlqxFEKkuiVbHmQi9Z7LkX&#13;&#10;rvdMl7apdnbxW5ZNhJXoMZbP5/6hl0BxZ7tMCgAtJN2edP9cbmq/syUbxVvjCaCfnj5/H/6aHkTS&#13;&#10;qlDUJBMA+T6uX0gaRQdR/u0Pn2+Xx0zUNi0wer8tNO9pqQyCn6hJiviOMrosP2FlbbtMD1KDZkew&#13;&#10;DFtsYFdX1izLfLO+j9paoWS6t559lAxLIRpf3awqaL+octnsQHqhWu8D3hJKsesExblSZBn1et96&#13;&#10;+ZRd8WGrdiRvvECAmbAxPpbfj0+NLVMl22az1q0hhsNWOcMrrnzJrHKVZNO6JEhUn+CrcEtMtdPj&#13;&#10;JmLOgx4Aghh1x920bQlkeOqhkD4D6f23/W+Px6R2ZAmJS5JSeE8Hcrs87T7Nt+BbIIDo613RAflB&#13;&#10;o7Trq7De/c+IQRItHbYIpIleKy6v2+8tfXZRI+b93ZlvbRrsr2wX4xKDAyCSGBYxgRiPsrvGlLcL&#13;&#10;E82wWnaKJDNAwGoMISwUrF2ZblBixpV4n+6qlKKZoDKlRJflDa5U0JCT9xMZ8XydmqdqSrnluAIe&#13;&#10;SMCpahUhUcO510cxmn82va5Jzf2RRkoAHn+Ugky9SyGE99erZLSl/JLGmuNa5A6F7wQ+g2aZZxHq&#13;&#10;cG4+FoPVrvAIxs85+GhGLOv1//l4Op4KzBtGv+2KN55hidOgS7r7oIq66jfrMAaK47F0Z+TKnvC1&#13;&#10;0nolNhUPYd3Xg48bYxUZaN9qs2EMfeF2fZBMWlmlABoJ3N3hRaAvXbDRjqs4xIw/QSRaebBbPvY7&#13;&#10;GkFf6NzNhCHKZN0dkcqK020bu/JlRCvykYfCmuY9XRkHlUA+MWpBxLTISjB4RTAxVnXkM5I/x5ur&#13;&#10;2C70uq2snnc1ETU8747ZmfNpPw4LSMyDABimLKMC58eWCKig35apb1vHEMeskMBrNC77hsX7qKvu&#13;&#10;xZm7gva3vWC13ENOQOaUPmD0emW8IAmQ+sSEs/P2+PHxFsaSfSck8Yr+Qown6wP11fHXc4t9AgnI&#13;&#10;Xh13z37xwCP8f/7b/2zCghgMb33bqYdDC6v3oGsWCjNMsEDabG8+CB8/h3JTyW0uXY8VnX3KAR9w&#13;&#10;LyuhyQNGWqOjIj3rP1y4U1VWWKV6wy+P1sBJ2nUyz+rLsK27prRMNKjpfKanStjtDLygIjegEJdW&#13;&#10;zAAjYanB2sH0EI2GYI72BfsYeSRoSO5+3lIgDiHFztf0DijkjYwjkzIvDgDUEPDfDi9qmx2DOwIe&#13;&#10;yRYSwelQLi4/90eRchHlcX2fiH1wDT9EJ0kI+cfHrbeAzYyp+pL0AxDJ1IF1lMWcHq0QAnOz3Db8&#13;&#10;+4Yai7696HGxmsmyuY/v8BnyzNGcGUsb64XCKWxiDd0BIc/8bDfkLm+7rjfFsQo+hvun014Ym8cK&#13;&#10;AVYQJKmSiMegu5rY+0TwJBLYwfpNzca7KVoD1Vnk4FYoSqG50fsxlK2t8nqcUrmCdEGxyuuP7GdE&#13;&#10;fF72daGU/+2fj+WchvVaS95RmNJrbU4ugLY/VTY39wf0YtpIVRb9cB151nsfZtDg3k1wxFOobljw&#13;&#10;pj7wCZNjWmgeBWhNqREP9/l6PlY7GsyCTbBzkjsaKCu7p50u6dAFt8Fi5uFHTynzfj8kybYan4jp&#13;&#10;YtEEbZhMVNn8aI9EyKLiQm0Z2R/Vm31/LiJ2FazoEIdyeapbR7KW2F1Om+E+JPf5eLp9gN4buqa1&#13;&#10;I48LYIKvwUHwrelh8Y4WhwL4qxu6U7Xr8NO8mV9pmD6OOZB6m5EfBJIo1soB79KQ256XlVvMomjQ&#13;&#10;KeA58gTCYOhyxymjjBOp5FstTaLrsFVrywUFJfhAtvTWbYFzDWr5uc0lM5iGFdc1XrfRe6sJwTWZ&#13;&#10;zQIhy6XuIuXCzvk7Ut/gAfHnbmUh/21zHrP6cIpkxTXuMNgFAOGj/nvB+P7qnzG8tGxOsdJ1q4I1&#13;&#10;MWxpRdseiG11GYjiwr17I1UWStRyoeuOYshYGMOH5FKRDhpaKEK58neYwZxFymZrUvS1Bs03t807&#13;&#10;CksbCgYAknVJoGhcQ7EH+SH9oUor2IOuoeufr7dGJZyHXKcIHFPMiSz3+wm6H3pWniMzcAELj1Um&#13;&#10;Gh8hpWYzQHZL9lnUin2a4siRe24ZTJN3GxFRg62r7ce8kCYEcmEs9H9t1QBN88sRzACzDfJOFgBs&#13;&#10;JylEiZrmsf1oCOky1F3GW4dJidCIc1kam7/K8Y6PareYRxQ6UgisjiGHNfCZGy+rpp/TBgBfpoqE&#13;&#10;b3gJTsO+iM+k3XKd0E4wxNCCFvX0iRVi5Dkr+WnYDKl6m+bOYsIy64A2C672Pi1YWA0Q4QyyCpRq&#13;&#10;Cj/y0+67nbjihlHMGSYksGKzByhImF5ye5eR9SirgNVvSP0O1eLdWW5Qj9YbjfqEEsEW+0sBXwQp&#13;&#10;L84Qb0keKQIBUn7FBRRyMbNpypePeuQA1WzJlvlGtnlKhb68MFtAbTcAU3XqehAdCg5CEEY6AhlP&#13;&#10;n+VW+EoPMD4Df2qdthIKplKgMYhCsugJ9T1lSLIqhuSKuKXXAoQiPQOe0l0pSyb3bcOQl4BgJaV6&#13;&#10;7XqmjLnIYN+AjQgiwlM6nI5LTjklfoxki2PT03DYOnCWqDaTh5rSzmnjd8fzVlfzB66aBpfSbDDX&#13;&#10;9DGMsNq0uUC+e7+mQ3qcYZ+MrWJ5iDJ9N+So/BOSF95UjSKNX92lrEzgDDzAN7PtIeWX5dJ30kkH&#13;&#10;kEckrE++1r13zgRLx4bKamKBI+P3ilHi5wGW4WEOQjgOf9IAD6y4eNl/9f6vcq11qhG6DWf121QW&#13;&#10;3TgDGwXf94CfLH4P5yk7kzel4BLZaVcl6AKKo9hr75xbz5cNZ8HxDkR1wKefb6QpLZtND828VIId&#13;&#10;btV3P+lGtigQp0KvmvnVkKlu7rvt04K8ItsJJ06fD8knpDWnQNCMoHl/Y6GubNKUWuOxT5PClAdQ&#13;&#10;mnTomrEkraQhziGQaOlQAv4MAsUg181Z25GfqjsbgO5zxhWiw/cfvdHifH5n7LmsOXeaAdsDNfcN&#13;&#10;XKoKRBpKotHJ0UxRpCRwToFSkhNAK+ORbg+3m5jdbZFtkQwUN/QMPC6YNWOEBH5o81YtiqhHK2u8&#13;&#10;YtcxNhcR/J4Sp++Cb6iAEqupgAr9hL5aLlWKUxZkIGlv1gqdZrekPZIGApwTwBYDm2ZE/G3m2n/l&#13;&#10;7MJyZh6zTwaUFmCOZb1gJGu0XV6PyU9iTznwEeg5iEfOpDJdp0hNK2xXjNaqg2xSqwTiKLq/9YYg&#13;&#10;5zj6uSyQbHFW0HO0dn7+j/+PIPhYtixLEIS6tTj6XPWU+3P3EJmRld20GQYTPgDMGGEMmPMHfCMw&#13;&#10;pWiqO6uyIkO5eOqqo8/We7PWtmF6uQbIq/KEhC730izkfB2qItblGKiankVKokbnk2wJSgxgryjI&#13;&#10;NcY2+Xk857t7BUaIBhHqN6haEjkyYMfT7OyEycMkkSfoYlorOe70KZWoIa4a/RxoXEPQCb7vMIsk&#13;&#10;k7lKdgQ6CXycT2IjEg4Gp17b5gzpvYyYzYHiNrcW6M5QTr/SN5mlNHYlImPyTACalqNHOSn1GXN3&#13;&#10;35IK6C/7On2rXf5W2RhgTujyd9Tmya1h6S6Z2yRkKH1DXAhjQLb4SE76Ht5ENTnTqRtc65BASBi4&#13;&#10;RKIIPJPOAwdbfmW5quG03OFiWsJCcODdd7vNKXZxiyPqZk8kYLc4u9L3zwVelCJ6Jqi/S+F7j45X&#13;&#10;pEti9bSR9GuMhBmMHQI2S/OUm2Snh1L+X+7LZtegRdl9jRoHMx/IUFav5nXa08q9raUABMZlnQEF&#13;&#10;cnzAN2QwE6S0QMkmOS44hRu7+9XH8O3buM0xrgThbNT+/pEkuUQ+xouT+DAuz3U7/8qErwoNkU/y&#13;&#10;pcr3rrN+dtiSNPsao7oIJYR9uRWSxAWx2Gwr4j1Lesg4DAIEv2l2S+IfZe5OxwbhA9kYf8kPsZXg&#13;&#10;y3QYGKWfNjK8XjMQrKqh4MAg+myjGVe10djaYvY7D16sKK5E2Raaic83wRvTwuKlwooqoGCtxEIi&#13;&#10;AmCOM9wdaAMwIgxtsYycAAAgAElEQVRJUTMByJ6X4XWMe+ZpFgYnFiiMXSt8DSOy2e1dHplf4UoT&#13;&#10;locugTfBzn1wVcoBsAHMuaVnKhzAlO+UWDhg7tneVkD3BDFEtyT7Kt9wXhZoW4WUSDkE4nwQKW2T&#13;&#10;JWu5ZWQ0VwCwFHOyahLv9rkG2DMW0nDnboQQ2tudNx6zPpENmqx/E9De8OwZV2zyUADWkjfW8LeY&#13;&#10;kULKsoRNzH3kaUOVzWDJGFz8wLm10qzYKsnzFS0wBhLY1oTkUhMoJ0Ac9hiU5ORimfwQi0yWBIqZ&#13;&#10;wM0gVoUA24sze52tqHYJQ69HSn0A034lBv7y0MgNyl+6ec1SLIHjFsMaZWhKWpHV0rcKy3Ihrq09&#13;&#10;ut4d9jlDmAVWRUKyYcW4bwn4JisI8xD1S4VAoa2qsrdTh0MGZuGo3bhtCsb4Lsry8gKsDO1fi/kJ&#13;&#10;YOl9Pu6z4tuwN1NXYbWzxsjzjN2RwIF/yI88KAwi0kqwy6llWVfY/4gIyYJr06XQfTezyDNYM442&#13;&#10;GATlyArc3RN2pBJwvJTgDFtUyN4Ehxx9qlDpO44AtcsxCjlK/kszy2AKwLammemKUSDEVNfdl8u4&#13;&#10;r7comacc38dQ2JhdzZ7gl5h5PLW7Nb2VebkdHepg/7zGKdlej2vmmjkQl3G3+apNZugKhW6qO9dm&#13;&#10;d5tLafJlRUilLnDFcFDZY7pMnceElPUSVLL9oYz4f/7ufwFpY6/Ck9DQunt9lnA9BpG3EBJGgOxj&#13;&#10;qlZjzYpgQqtc7FLdNmgQs/Y+T1/9U9ncdn0VGUEN0OkX/JJLKVlFGvQwLkoBsozZLd+lix6+PKF3&#13;&#10;/QGiVTlW7NZyoXjnIraY50Eev1yY47QejWYISe/kinV4PBOMGtZQCgcvIajUQG9fPMgSjqmhTZxB&#13;&#10;Q/K0OFyQVALKYVuyKUb6FRZyc5nn7N2f7bpmZXu6zGlkNZVmnqnNtB22u33Bs7xwnBgc5hwYWRQi&#13;&#10;23SnlekqOuD0bHTnFKNMmwi/XfssRgg/1omxy1MeNv9IX+rDflp8KSxDmKKqZq6Ju9Prl6zAZivc&#13;&#10;r//GaFqCdRnT6XaIbgVaonNuJAveHhyffQAdzZQTYFloU4nbjZz6/moAE/cA3HT+jW0+HeewwbTt&#13;&#10;pHbWZ0CE3ZS866e9xwh9LWO+Yfhdwc9BfSdBkVxWfu/mi2D4cCjBl3Ou98EDWPIFHIb+uTdnB5dz&#13;&#10;ARDmFFbz58XfCljzGa/FtTz8eK9s1+5pE/Y3a5zNCHYpdoFdI6UMcxB8KB5q24DMTe4KF6e8hOSm&#13;&#10;OF1S0EpE7c/vAdu/Tb0p0w7BIeD7j9+lCdsNmwf/Yf/dL9nLe50zkclmNzw9O+8H+5zfO1yxx+ZO&#13;&#10;XQZroEoWndJ38F1XzsGnIWklE45ZLAsD4OLMviGjsC/rdUPqJP5rVoNOjRmT5HiLcrHIRVfgXZ8E&#13;&#10;pUTIvyWHBbeb6qXg+YxnPbMq4fWclXCyCpdlPyuwEZCqjQzxBb91f6vLPcGb81p7Ub7Os9u9v4vX&#13;&#10;Hsy2og9F8400jGVqHB3nd8SgkHY399d//I0hSkRp2+o6/QEhUL1mqnxZXuRmF0QNzv2Gdy6lQIpA&#13;&#10;wAbl/etl31YWeVMpv1ue41yRavEp33+0r+lmiOPpdPPYFFk1/efzfaoYOj6ZsaTl9PUqf0TmGABW&#13;&#10;AF9P1fAOb+SIs46iQlIsEvMGrZu7n9ZxnLvTVppJEUDZGAy02qV8S+QHmTuKAWTK0C+vvn7wPEBz&#13;&#10;7NApzfhsPPr9j+vNJ7BBN5fX6+u5s7L4UdyLac2UDQnxuuqBrTUxPJ1X5+S+qNl8fZH77357i/GD&#13;&#10;vm2xMkkteSNP564q8hsdP//A9sqHWDfnNJo/OsnatvkQ31Yb3UbeUXujWZ0aNWeL/il2nyGKNg4v&#13;&#10;cntb+leHYdq2l8g+2FUIUN1kTgkEoI54sCLnn4jnw9fXD3L62xdfvN+fkYbO0pJM3hfbgzf2tH4m&#13;&#10;AjIK8K2iTHJY9J+fNq5MHL2GwcKqulmDHcMw+gfaDWS9Gj7T0y//9+5m4wAGCRI0UZIkwlW8/Tp/&#13;&#10;AVOGLodUs9dpah8KBd9WkDUDLaLIfvLNUxVB5rNDG367jnd21X/97qOphO8G9aLQRagXd+4vJdtV&#13;&#10;tX1yJ0vJ4cOfbBAwudfusvv40KRuk323PB1zmwIZ37/7flrWEUz0fL4t2/ts/7ab8gpSElopFfF+&#13;&#10;TpRnWpuhkGtmA3BzfyoDC3jmW5VHWz9+vyqXl62EeqMdQCts7XXhGeazBp4U0+vr5m6zOCPwubxY&#13;&#10;stqbqj2nsyQATMOtiP6mSv/+tea1JPvz4aSW9HQ5fcfLtB5pLpbEcMjaoqBGqFf3kE0LylcdrPdX&#13;&#10;GGQHoQG3D3WycoH283o5MIkNtbQy9W67QKp/035coo8gjaNFkM2XB5IKREVI6nqOKwt8X51df3+5&#13;&#10;12V839zIC4zUePurT6lTfl/v7Dy9v98PKFraIDH89a/176MVxWOS5dXb5iyP7Ax42hxaYvy0drwU&#13;&#10;NbL+mwdm3W5YnpCDMXVj48QqTp79ICcJ/q5fD9N8GinEZd3kjfjj2+8P7x/T79dngbm4z+QjMz8n&#13;&#10;WYd+yZ1wI/r+0906Lvnln8QfP2eck6aeFhRhaDJ64Mjsx0wl0YrntZ+q9Z20Vj/t1v15w6Gfsnjl&#13;&#10;5j2+yRNKCZmeRtqDGPxz9+XhIUfIaOT7FBKckgzPw9NdZRVYsGN4rfW9Gx1yUr3Yz1V6h4stdSFb&#13;&#10;1prukHHIWdGie/5hvlwLJjq4bpNcnsd8pV6Pf76twnqtCoz5ozofb6w+glw5BQhFgAUxhk9kmceD&#13;&#10;rOwXl+2Dp/44j0JvxYXltll2+svzIDe83NOBvq50oxAcYRT2ujU1PPutLTyeN2sQOpIdT6qxBlZl&#13;&#10;A1/VPvMB+atbJpqqvHFa32+bAYNFI1ikVHUp8iKX0FkIIdh8Lwu0Dp/Vke9W2Ejxj5//OZc1KuVq&#13;&#10;+ocP0iZso6s2uQI4XYcbfGd/QxwMk8kS2x0Vo8svRcxJ4lOnH7/PoeOXfyi8G4wji1kxAWXmC7jV&#13;&#10;UYWNzxyUf/R+mn78+H6CoujWmyy/0tcNlDJl65ueTQnHls0Zn7mGM4j9ClisP4qfi8N/8I50gkT/&#13;&#10;Y5FHRS7XzQ/N5Y/f7jYbgaB/r/R5ZjJtH2g/icDIvATvuAfPIEO0ZWIk4PbdbNUa5inFu8f3iIG+&#13;&#10;f4nOEayKnDs/bz+1s/FO0Ye6HUHMaaK+x7ZUWk8Bg/pG837oUlNTFM/NS3mb0U3jSJbTEShr6LbG&#13;&#10;pFVrByLlqBXav7stnFWBpOrdiX63G7nZmgVoCsgic18WP/3j+TcDy4svckIflqaRm/k69Z3Jk90W&#13;&#10;Rb6/Hv50M3OfPTzMw2rilcosRaqAYXhnR7bLvpu9rtNo1RAPD7OnFgNRompEqK6W0Zdww+Suc54Z&#13;&#10;mq98Lcx/ch5HXNx/bAAyiaH9w1v37VYKKHmoN+qXimxSxougkyw4nPJOo98W/9ODIB4EB+DrL0PF&#13;&#10;okdhRjDuvslnW/H2+09qMTHAziTNSoB/rkUdrJoSBxJ7sN4f6NN0hT/bx0MByR+m3e4YgQiLoq6c&#13;&#10;OqXyNHkKv7/9oHs15eVtPHtqjQRGZPb+buLp4yYJ9K2bJm1uMwPh4UuAcjXDaq5wlJ/Ibjkv7mVw&#13;&#10;oW/f0wDAMvuLjZQLqrAa0Li8ZZq3//J5wuYGmn9vOOMG4Wetzq/botLG8k35//1XmW/uetX7WO9u&#13;&#10;PziVPmXD8psQqb7d/OD08S8fPth5SFDfRCQKgRN0Qacoe2sH63ZVQS9goUo9OK9XZK1F56/Dv8j5&#13;&#10;ExnUZi+P7lsTan4+s3GBlE9CDKdVGInVkr25rHz3agU/+yVbOrgWPzx0aubkAlMH8TFRQTfZLGO4&#13;&#10;VGvVc8rTDHJg8eU0Xedm80P3tqT8B+hRicl0/kdcqVtqt4MH9RHMSZ2H7KdWnxUBoSABjeLzvDi4&#13;&#10;cLZOS1mWdYFxlbWODx6WbwNpyIx/qgzDT8dlj8Oyi5wI/aYNVxzIptp+LSb4dD8vqbcum5jIfc6x&#13;&#10;NYtssreXE95VVwKrNa/bNcRrKHdv138FhQhU5NcQGqdinCIu1EvePgzT69j/RtDK3kXAR+aeTzne&#13;&#10;kTI/BnZom+bHOVpduD2G7x5+WEcfndTSo0yVXhYnYmNW7ooBvWx2bbFqr2dCdCvForyfwG3+sO6+&#13;&#10;vSw75/nt5t07mXXBjzm+gbvormXGtjd1Ydaq2j7/8vtdsfs8hfpGUJBzvUWXv2PAuXhYvkxgM7OK&#13;&#10;no1rPqAu7hEE7/el1M+CFJOfYEVvE14MWw3K3Bp38uj1hOGHVyImUfrqvvqg/O/DbRFR0NMZdNs9&#13;&#10;ze1xpntLVoRv6boJ7E/s8ntuAJ8IgPmLtkRgMT+dGy93ZfuyXNnHGiWprl2NQbEFqJTrlLoTeS+n&#13;&#10;t+CxrIFoUzQ/n/7PT7tt5SXfgxyVz3/rD9p3yzVoR7Aodh+zkd3cFBCfsnK8njpK4qGt6HZ0UD99&#13;&#10;eYo8u54hErz313bP/3nQ59ll7WZ8Gc4zZjniG4T/t4//YylLt1qAUluU1mvnHd89QDcxyoOPa3Bs&#13;&#10;dazkKuiC7zwwqx3RnPpxzJt8e7N1a9jsHo1bnV+jnzf0wEs86i7ZPPF0ni/3m8dl7AWhtch0pQ+8&#13;&#10;cR65gDvbGUeC906bDCCWidPpdP/dziwMQYgh4llcRUeThJY5uxjHUoAg4hb72CAhhJlBCIFgRDG8&#13;&#10;rguigUCmF2OiQYPnVSmb6jQMHARjDGWwrvYMQzVPKVHthoCgTZHB9PbynJW5zLJrN0tWo0TKrKr3&#13;&#10;bQp2v6vLfGv8lTJZVpuwLqOOyRnJKHIE3pNg/N3hbuh7EIB3iSK9XGKCIQK/CuTO13a3RYx6TEDM&#13;&#10;lnX4018++elNpHqeF0tNG6tJ98ovxWYXnZzny6bN1Kxl0wpWICBQrZUBZVUWCT6I7VUNtOLBYCyF&#13;&#10;mua7/Z4IR2Ct9OKj653JoWeMjXMiSCcIunGQgFpH60Pdrf20hAqCzc1ud7M7qkUaWLC2lruZjN7r&#13;&#10;Vc+ZFb+fPger5uFKYQntwHbV75cXsbJNVgSKZm+hDQEGwskyTZW8zUtJOfEoBE+lgAhYd5WGJNEw&#13;&#10;2ZBi1YDnP//8MzNsAgNHOY3M7EM5o34dny4v3908epeqTbmoETI+nMeYIk2MVpw6HCe/ML+t62Hu&#13;&#10;ZjNVRcXa0mq32+7RaiGHeZbjRFmhAeRCVk7BLLReGlQBB4y4aJsCYGQBiAqqvFu92wVEJFFem+s1&#13;&#10;xsBEuawhk8WyamcWAiMI7PC+sBZjlPGstUEzSWi7lacXyIkBMaxjhyTxVkLIRJ7TOBuYkKRxabe7&#13;&#10;RenexTIDBMBKFhQXxU1hfDhdrvdZe6jZGsJrN3hM3LRiQsbxamcFBVz8cnv3GKYABRn0TFZA3Awk&#13;&#10;zdrSzQEYRinlWYiShNkTT2ytpS7yij8+3vVpoRZXrGKRTXhJgWi/WmAWBRlIleAo6dmRBNH2cCsp&#13;&#10;nJWrGcZWn+w4zsE5wFhG69nM69xPm/weVwEk8unjn8+X389HiwDJsxJK4jtVSoKT7p2KGEdC0Oo7&#13;&#10;u1qAxtVKEHMUAMlVILRRy2uHUnaz+6CWbyJ/N02zLE0afWDEUzQt53u+CQgjKojzWZuvs1aLGcxQ&#13;&#10;CZJS+l1fGrspJF3GC2CiYHYJMFLpQQFfP1PJdNTGIhCxDQESggJCKGQ5wWaI+eMaF1aRhmYEJAix&#13;&#10;NbHC3GIFYHLBD+aIXH55Xj8c9hLI0Y3NXXO+6IRGChCFeErRGUhS2m/aOkMG4EAkRoijQCiJMQaV&#13;&#10;nPRYcxokquDxdPRBYRIWA/DgNpt2oCdw5Aaj4zw37Kz0ZldlJJmnS8cZZYhRRGMkxR5LKcelH83K&#13;&#10;SX56uXLJEbCIsNPl3GRRqZJClHOuoXYGdF1H2+zH/S1McBwntGWX19emqoqimJQveT7Oi7IOShmR&#13;&#10;oYAUPMsJ9dAgAYCKnQnApe54zQikEJ/nPnFCYd1fT1lZa+t/fHi32kV7hdJ6w7cAEK3dzJ3MiF80&#13;&#10;DmlA6Q6VREjMxVzom+IuzzLYTTj6NUUNgEgkkmRthICBMAwgJh+kkIjzKlAh5YpWsyKHYnNo/VtP&#13;&#10;MWSb7ZyCfb1AN+WbLZYZCxhgYq3lfN/UZFhnJAiHzNv5OlwS8rmqUkslFQzRiJJ1lwB4UR0YY0N3&#13;&#10;wjCcl95akfFg1SWSSqlwub4hkuDVxgYTjIsib1njQUAEsuT0jAAFDvpoddbeqr7D1sMKAry/r1sR&#13;&#10;0lGqWpTvHh76azcNy8P7dy/Htz1r18zxSP7+n/+23xDPa0kocI7y8nT5yhgzZ85gX9ztnCTIIJKC&#13;&#10;nmcUQhfH9WhoIcpdAyVA/RxCqPjuBazE2Y3k08y/DU+lyMfLADBPzm4OLWFwXQbjDRE5K8pCYGdd&#13;&#10;nhdhWvLtfulWGCjcQWeiZCCFBS/FYg2JAMfgEko4IgpMmI9/TIRRAOPo1fx22e1vvIucE6emsqkQ&#13;&#10;Rn3nMwG9mxXN2roJAFGRJbd6GTd5bcYVrcQzt3qHOM9Qpc69936VfV3cLHOPgfNBr4F54BOOe85M&#13;&#10;79VkGBaKO6IM42yBcTyrLM/e3l79stYlJZIXbZMoJgHtmo3T5mKtWmeRMZGT6Wo4YxAAFMPXk65K&#13;&#10;VJXwvvlTnMfTcNne7SBkopLLunjvvQcwhanrkiB39bZ7GalnUawqUecBxqzgC44cExEBlpnvepOA&#13;&#10;iHziON+07TRMbh7yqlFB6aCiBzcwczAhzi7astUXRdEDlUciedZUG1A0wISmLpO3UIKqESohlWA+&#13;&#10;Ei8vAEKk17NkmcNUhTGsFRdD3xtjbEZLKECKwXkmNy54gnkuK4Kvo9FrcMXEVsJBcGad623RXftM&#13;&#10;Cq1VnlfH63NR1SGBSnA1ORhptBo12TpfGYkQlNMwDEpHwnMem+qgVY+RvaHvx/Wi3awjJpDNeqIZ&#13;&#10;c2sQHEJAM1lZawCLNkBEuXbfJhcoZXBebEdZTmiOguO0Rs6lsmgR0I0WOgaPMSvlflMghELqvz1d&#13;&#10;J+XO13G7qUsJg4tDN67RcdFkPJ/6hTBUJA0h7CNEMBWVWNTIIwWMd+f+zz/+5fX4CgRmHtp+9i0X&#13;&#10;82QxG0xoGDpeziLPuCBLP8zOeoL24qMXY3e6MkQISSRJLCUv8jzXBFAMWEXgVztlNC9Y4U1ge+gt&#13;&#10;pDiDPgDviZCT1jz1Vb6/dl2gOafAGs0oRLR+yLerv4oKdIYIgFYbV+3RfAl5s91swigE7wGCMUVE&#13;&#10;eF3XyVurFijtl58XDgAHUDbVWnjnXHZxQYIyaxjmWmxV/JaJuql2grY1sT4qSONsoJoXXjAP3GP7&#13;&#10;19Et9d2W6oDJSKi0Hm6wSCwty1LV1fF6DmFTVLSomRmdsV5mZVK/kXhrUHjpzmq5hBCWeWGYmHkd&#13;&#10;k8p5RhElIk8AEEL0ukAdFNa4wsQCbBAVcLOrwtxgCkTDI4tVLIg3VVX31k3ACUwpQFkmGkqjEH8c&#13;&#10;j1tZ4po4GCMGYLKMp+12G6NLKOuHiRCGJxoLyzFNPu3zrMjzctOOWnNCX64qozCjkEvrPCW07MyJ&#13;&#10;60qbMcvZMc7SAwQT55RAzusNSKbIcJ0/XK5XTLFbDRZGik1/NTc3xdN8Fiyvi3a5vqFK8MDVdaUF&#13;&#10;NpPinA+oy+2NcSsmqaDZYHqtDUFE2+Vmd381i0IJXhTCuiiKboEkzqJsunlpPfQVhpCmRCScGW6F&#13;&#10;wIebNvq0EAchBPNi8qqIjKzxosa6vpnXvt2WWLlZx3FaUgIhgyCtoXc7sbMszLpnEimTdlIaq30I&#13;&#10;wMfjMKHAx7M6x5e8+MAJsHqBqguURMHMZV1sX5Z18PH89M07RECSjNqitn4FHupZt9ytIY7a78sc&#13;&#10;bTJC+LJot77x/FZNPYqOURgMtynp4IrI6mYXQgBJexJlU0FOywVmRdt1fXcdmjv0tI77vCmpAIlL&#13;&#10;TrjgVkR7dIDDQMLXt68luLXB92Mn5HK7fWdWE51neQ5iYIVUwa3juq0k8nZZVLG7iRZwlM3qswKI&#13;&#10;Qg4coCCU7wpBBLAgUnR9HgvW5tyhJsvyCiJ81Xb45ZkJMEwnkKFNeYcIvnTdvJ5lUdkApMi37cE6&#13;&#10;VddVmbFFSIkpcKFAArAihImxgP+P/+F/DUvgsTjvh6hPaEvAjrrzuoE7Oy3RGrtXngjGcullxDNB&#13;&#10;yi5n8FAQXNdNzSBRw9dheaPESo5eRbGT5vfzJWZ31Es043tyn4oFzsKCxWUTMNtpWhMSlGaK5tg6&#13;&#10;LBZSDFlNsLj1ENWeZ62k+bKEzwdcFIHKAbnnAYW4OEYlEGWKO7pGhQRdvJd1sWhFOYfATQeYDMpD&#13;&#10;WZhNqIszUnNhq4j2yhOlvyImAU7cG7HaxOLHB7zYd44MrXaysMwO4fjO3gpXMIIhjSr9v6KIOpi5&#13;&#10;9ZhEGAmxBDcxap8X+bjY5T6/7zFHcLX9+kf3oWjh23lMG1NMnmmSxTYbJq0BuRmnXeFNiVkeAF2i&#13;&#10;mJmjIMIEDmryN5FIa/E4GYK3K0yX5LJ5fo46Bge8AiS1RbVcLxaDMc5gI3qrypScZ3vC0bnTbH19&#13;&#10;/VUUucw36RVxsnBILHlT7gM2ogzFKDDe4zzK7MxQaqMLLGeIxcfzi/c3iRnNj2VhqYNCiy1wc/M+&#13;&#10;os1kSnbAV5U8TVXJEd9o8RlwCCIQeW6sCx4IZdTOA5/U0Q7OaScIw5BCW1s5EUqgto779FbyUGZ3&#13;&#10;mFQYTcYrzgQ0X2YrbnakrtDJv8BiRWyCrOw7McsSyAJVqwQghoS8piuRBPMoMojDbvr6r1AXZqgK&#13;&#10;/+Rzrq1uFqyMiBPBCuKI7eYlBBVPtkn3I33L2zYkeBjpMs23ZZWH6I8YjtMmasU+yZqvFiecwbnM&#13;&#10;mjFS0rnosZfghgm5mH5VpsyIwMAOx0CzgJKgSOOq1KOfXAwyqed+8mXRLF1nKEJWrs8Bl0/JCqch&#13;&#10;YtVq1s3qspDuilLB33rd6kVKt8XMl4dyUPNNHmT7HlCVla7oAE0gpR7BIZw202KLrMQ+fpuNyYkv&#13;&#10;UJqHAn/ox8A3e4XsDG+66FaWsomVUOkIRoxgMF05QCLcwqSDOUneT8KI0y5BHHBQnCKinYPkaOEW&#13;&#10;XwIsS+kF6XcSO1ut6Y5xfTKozG/evl4rnshlQ9PK2dWjenGe1vXLtNZiw2CeFsA5WRfCe/8DrpVf&#13;&#10;25IMs6E8u3tCCKKCeDP+SvLCd2MrcQc2nqbrOUp7sxm6ubzjEC3fvhZ4EBF7YyknADcp31pYfPKr&#13;&#10;yRCTZT+Du1oGwkeLPRAYmCtJyaPSZ7/z5EthIKaiSJkzbqwkm47ZRrBar+9iGkonvmV5YsTZoXTM&#13;&#10;6BvyoV3fy6vnKFvcEj9cgjQIaLG6HS8QCMHaEG2AIbehoEhPA3MhAhmBQOflutcCgsajk1e6Q7Ai&#13;&#10;6D49HkNXUFrXMWvC8p5m4wJMGRgqHQpzG80crMDNHC7Py1fKNucIgKS0ZipP2ffYSGcNuyXvsSHA&#13;&#10;pNSKYZHY4dLhlTKwZoRZA046S0mJZVk/zUph3EF8wsKtEwON7QBZWQ5suA4hK0aZ3VGgdZ9Ft88w&#13;&#10;j/m4RoQ3WZaVQ84WSeZc3ySGVwYpmRL2mQuG5A6XIzvxJYyogSThwdeyLkJc13eR+9XC2tAHsaIA&#13;&#10;onKFVu2qGZxXZJGApC8y4wlQ+HT3xM96ewvyQ3el7Vh1WcbnfrxbxZjXIC/C+OpByaKtUuCCD060&#13;&#10;nLH+yhbP03u8zrk5LXRmJF/m4aCypQhgx9wGUX862A0CAGPSF2xLwQjSV+cI1Xf9BpHkaIeWUocw&#13;&#10;Rrchu3tIyBTTQFxelInY+AqySyaAeoGH/M6P+PL0ikK08+LWlgpMI7TX1ZUFMmGF1Lf7cjy6oKxb&#13;&#10;X6e+bQRhIKWQacD36Pj8BailbmD+zElEsimi3C8Op3XOkokcA85lWaP5ou7vBn2k8aQPhtgHsaGx&#13;&#10;Uusp2u97gaN77vLLxtiCwN0Z9LcbTwJJsBFuADXxwyJM3HLqSAoSa4Y4320LYi4Tn712miiVqcUt&#13;&#10;ueZTfeBeDuu5IRWAndyu349NTwqwBp+1h5kYQIg2oQpBZ/tkhvc1iyJ4SgPNHClnbyr+abZrJCut&#13;&#10;UcxYKrdI4ydFuECUTAqYT3CNV2V7h98rFjMPgwd2VzG2C2QTBOTK4lwIr1xmWzb3OEprc+iyziTW&#13;&#10;FiH33cjZLX1VA4gkCkr2BOwCwKDDyxqXkObVBnZ8CxLPOXZOZT7zAkwMMCqApkVqwaRePwxYUKuE&#13;&#10;Ln8xY0131Zz0lrPIsJfClPkWe2QBtRxVI45yQVP9Y97/biUSBCxt7fKWLYCrODYH+sRT7sR+Yvn9&#13;&#10;MiaLM7CmmYiNxwC60EKpxlszEiRyJolxnmVysLosxm96pzP2YjqRaStfTTvN+yV9mVaNccLImXRI&#13;&#10;ctkAk0PqYcISlR7kHrphqbJGJNalS/PWjVl20EZoz4N7c+NQE7RaXuQb4GDk9V3r4zq2WVFRTGqK&#13;&#10;F0IvfK3tQ/MBIey8OQ3PBKJ1nC7qY3Y4QcpV5LdEP4Mtpgmaa96UWQ6j0diTObQmeuOdpgUQa0DN&#13;&#10;aneZ7mHhzXWUNvGiv+QQwDXpE6BsOiM7JeoDyFDK6GTj52iwJpzwMheGpqNXKIcQjHkMDs5GT1vY&#13;&#10;mrEGWTUzsFnW6bKURAqAMb6xhc6j2iWV4nlE0HPq8jcS81Jx/IcfqtiymwiVTm8FYcfqjXFgvJWV&#13;&#10;YeBPp34VWeaGb4Zn39aQfPfEGxA56mNznH9f3Y1kmTkRms8Dz5LN7IDL4nTViZWny2bLiLNRBXdI&#13;&#10;K+cQ97P5+hQQY6IVmBYEr6sk2IEE8kNhLszOq4CxAeC0Kw3Ekt+sFxgGIAI2p9PLjrl5xAgUev3X&#13;&#10;wti42vHI42JnARlBBdcvwOSP1vvVrLFiexdxtyb603qjPTJKXUrsCPBYcX0Kszw7kE04vZrlByJq&#13;&#10;m0tIzbiu/gjTvBVxZtd8++cOmEWqAmDFFeEVAJWskZp7UdJxVWuJNzkozPGyUS6LsYioQIJv15OV&#13;&#10;IolczZmgWCqTXFEAACAASURBVAYdBRZuuMiCg2hHX0cChGiIy/FxtQtzYOvw4w6tazj6uDqzuqEd&#13;&#10;Wn3FnmyVNAIHV2V8vk69vwDsNyX3GeinNeMF8eQwuoXV1lLJjH9FJURQ9SHewBULbhN9th7YqGyK&#13;&#10;zrnDwYV4DCJ2GDmJ11ltpYDy4+32j1TRUWa6JYSxPjjHab2Mb0ZAQJbZK5ubpCd/Je4hrmBaEStb&#13;&#10;c/tyWFA0oRsn1hbYaZWgfHfPYGdyqLDZ6UDysC0YtcGJNbpUFLxqaCLClUuV/A9YJIoDKWcVUViB&#13;&#10;pER4mdv2gi7+gmPiCK50v55fsowjgK4FheC9Nrnd3O9f1boQsn302ip15du0sCuK2XFZRIlFHvlG&#13;&#10;MbtJga4xTiUwS5A2NwqL15zU735TiSMC+GPIEr5xH3LZ1FLHb168XFiVC8qHDsu51QevovcpvGMn&#13;&#10;+08grhUZ4ZbiNBAYmrZcQAm44Bybc89LvCzKJyDb3C5XN8k43mV2v9ZvnvqizQpFnufnepevTPdP&#13;&#10;NukyjgV7d0JcBp4Ch9Y2hyGs1wkS/HaqlfyGS2wmKkw0GbQVK/F4gHnmYO2yArYEzNRyYoqe7Jyb&#13;&#10;DGKDjnaZMc8Tr16ZFTAVOFLbm+z7GonSU/31ze3jrimn1XpEyT9KvwBCMYloeke07QVZtUabQ0sJ&#13;&#10;Z16u5oZRO61dnsGb8FfdnyoxXyjYAIIk6tMMPtdoGm4SbL3pw5Vditpn4dnh/333P+UbRm78/b//&#13;&#10;xdvj6dmbqZ78HyrqsImfw1OuEqQf3PKWs8vR4Yf64zv8aczX4clFGEhOr115aI2Kxetc/CDE0/L6&#13;&#10;rjyE3y7/sv5xc5vfbPFTjI8UmSho+WNmL4GsAWEVQG2zmx8wMk5aPl66jfV47jVxvO8hjItzSeAU&#13;&#10;gCGI3bbTpU32522e1aI4m898BAWkid9ev1wyQm+2bf/ybY9369TB2uewvx6vTZkhG2ATmgeE96gZ&#13;&#10;7PnqFUyfu8vDpsYjES13t5SelZ9dk9WcloMGz+fPEzSgkqc/6Pv8HXqdR5/B0iXnOEpWahkQoeFw&#13;&#10;V0/9Off5HEJ+c3ea1YIs2NA3QfJfp0NxN5z9O3yTJKfE393imWc8zd345dMPm5cjvjxHApv5OLW7&#13;&#10;u5g6ng28lq01GEtjcvYovuf3xPiH/Wa4Tsdf/62mxDiPPpTTvLrJcVquFfz6dty9+75AzZIBZIB+&#13;&#10;PvMb3xb/9Pam8Z60eTtq2ztyYAsp0hrtLFJMCztUJiJvRO+z+xBOZngDLkmCOHHITIsytYrSW2EO&#13;&#10;L7G6czCCuQ+F2Zt5w9JuOtub3X/Tr2u2yb1Wd+vOd+N3j7vX11/frwtcF0FyO8jJ/5GRfPlq1qzL&#13;&#10;TzZf/dcNv93IMRwDP+H1YXeH0dpvol0uTgKl/XQ1nRM1bEP2WCf4enp9c5ysTfFIxFmQ62mVcLOn&#13;&#10;fNGwEDzn5lrj0SsDw0kMWCKNocHkYdccn46SVpgUg1GiNynyBApNR5bV3KLwZWDbI3uXfYaaM3v+&#13;&#10;pTqw4g6Hf4BvKjlGcj+mOOQvwxtoomuWptpd5i5RJLptWscSVSIW6z6c/vCbQw5ETz8eOP/L89fr&#13;&#10;oTyc9IsI7kYieI1nsbaH3IXh9GxIqCOky6rJNpy6iuTpqfv7gSO4OnPuBtDum93UrVHxNTARpusK&#13;&#10;SftnkAtb/Gu+gefrM5kf7vMrN910ZR//U/Vy+uyC3sP7g3uVyVPIgCGjdgYWzxd1pkmCglkn3Sh8&#13;&#10;2Z+7u/3dSWzDRb1rd2bs4/ja/ETCt+N/lz127+C//pdnWOBQoWQOOArpU373XunuURL3x98WIR4/&#13;&#10;tXPSURRonNe8A376y4cPU54BvzDbp7qK3h9KSfTsxObcjxXMyVVrVCL8nFB5mbIl6DAYkNI/va9O&#13;&#10;f/y9LWNZqXgHPHAhnP7yH2+fvoHfh6l5qD0d54LXzoV1gOFTn7A2ttmU+uvVvOoyrxOMCHXXlwQR&#13;&#10;71ZbC/zo6bZgTUuYm0RJe78IsKna/dMyXEiqEjfDyUI0GGTaq85A9h59C//S4YyT1IIQTreIGs6L&#13;&#10;3cPjy/O/j2JrTiqb6SQz9GR9ZvIfRZDv9NDvohE/EXa6Qi57KeHMKzAT5Xao/FWfPOUiaLZcitM5&#13;&#10;F1mB+QuC6XjJN+9AeWfDSmGtFuB0xgXCV8gj6t8u3pLuy0TXfIRBgmkN8KWzhwxtwpE6ltEHJb+o&#13;&#10;5xyG9dDS/7K+bX2UAhx5Ce//RFU8rO4ETBFRvalGt6waT+Xeo3DTiiVOH/HBrXBZUpAdiBHZxK7K&#13;&#10;Q4SCKqnphlVleL24zGRLfg0kYYA/7L9/Pl631ZauWNXNA2SriT9/u0KzbQ4lMVG/frvazBJXNKVP&#13;&#10;aiW/72J+0zbLPJhRDXpKNUXHW0vMdEQH/E9u/pyBXVxY27xHejO7/4fTKSL0Hz5QYwftTYpmHheO&#13;&#10;DUjLnEFYbAaoQsUZvRvVOeEIt1sczm0iy3/9pg2+HJ8lRhUis0Ldy6lqpSzC1mWAvgXn+i+9nWIl&#13;&#10;8Yf7nfHHXl98DZ/A0IJisl3R3Kwqw8/bn8p2nub2ZvP676fibqtqnDr9tA6s4LLOgP/i7ZoAVgqE&#13;&#10;/TshIizF31/+yG5qGbxV80nEygjgZfIFqKb9rnLQtpv289XcRQSTvX28ifE5Rw8kEt7wiV5fXq65&#13;&#10;+GBPK7qveVN+Ofb7HI2UT5dlU7ZDzmL+FnNF0gdJ08JS9kObfvm3qHe7qiYUVg/8Ml321cac1GpQ&#13;&#10;6S7JIgDkRpRJk5zu7ULJj4e5M9zJmCtZldadmjsv5vCRlc9vL5qDGs67AjbS+r7JE4wIn10wsRvo&#13;&#10;HSsw5MNh5v/8y8/Flj33Xy9rnQqCmoTOSpRvm3IP7I6sl+P63aK58+h1VS2zh7Yi1l56tBFuUxbq&#13;&#10;Keh8YWS92dELqvaP3xm9pPkc9YzQUtTy8+u3kvjorpJC/X7aru+ZRWQAaTjjetvArfkSrqm525fD&#13;&#10;6obRPlT3Q1JUEf2PeU7Lrm3rSrxB+d8Gdv52/tJdSp/VRb6RWB2f4RyBMQ2STaD/Mr3ku1Yhuwwx&#13;&#10;vHzdusBezuDjMBNqS/YGEqdzeiOrHRKz+i0R7vGN368onnfUBOyV2NLuH4qqpcXh7xIdym+JBJE1&#13;&#10;hMoNcSw51WH7YaVN5rg8oAxblb5O/335w+sSqgfSTSeAIgQfofsGsY1XTCvbvRyB9kI0bTpxFzJb&#13;&#10;KJGdKN7WmT5/4RUysgYwDOPLwLtAQrPfDGi5nJCGIIpkKHibNZTz4U9YqOrpYqbJmRkeaHZeOl15&#13;&#10;Uanl6xFDLAven+K23NzV9Xrt2ZTnLKjLxQ3d7rG+uqMrYn1Q3QVE2k/uv+S47YvE8iZE9iummzUb&#13;&#10;FvW8jG3E2fzXcBG3rH49p7Ti+/p+c3b7tiWOSFiWb08sNtfjm9LLyGd5k3AF/+0KyKeNSrqUrO+e&#13;&#10;e1xgzGCMgaD8bQUQ6YyCLKls5RtKTnmq2HH6NXvQS3aHK+YRilE8zepwdUJLGrMjt8v8WWS6kDr5&#13;&#10;EYOu5T1/bkoxtXbZJf1LzWocJhVm2LrBFz8Eo9awwJLl87hqZxigpPFEwi8vf9RFdbkyIW8SrZ1f&#13;&#10;TDw7r5u6ybW6FCYIZM5wLEJ00z7nEDH4elSxD/vopww1pc2W/D36OOQbYjcYdIX7c7MzbzNQwsgi&#13;&#10;lsXXr1///On7GXudHKfe2xE1MV9EtKCHmjwDBsXh/eOgwXC9tmwjPfe7gjSoBOgjqcZcPyF11aOQ&#13;&#10;Wcn3EJDokZpmMR5vtZW/Pk30IYd6n291r0YKf1IVLVd86B80BAH0ltwPPzBkC2c+5Riot93th1Gb&#13;&#10;yxpJ/O7uDrwN18P3j+rpAsVdf7VlP+SPNzAYATw2K7upVfTDtKLHzgx5UtBd7OEnfMblt+sQDH8X&#13;&#10;IBDoq7nEn3L6urNRXCe7RUsNCYcJIb+MMcWBJd8j2sQi39SWJPKo6G2Gjfkk7js/vyp2Hf2qQF+r&#13;&#10;+9sPRBH46mT8gadA6XwN4zJIluhDIfM06stl294bX8Vy5V3vAng+6/BI690+WF76N30DiB/fyVTM&#13;&#10;2CKEIZu7eTPL0kLY92VYYiyjIVFB5Twu6nFUy2yiRB/vH1cKXqOVL5PY1mugLyoeNpYsuZtWF+08&#13;&#10;I4owisHdkOz3Lb7AyrAamF3bHk9XyCUl0gzXfZlrDcndPjIY4xp9dXn5lYAsS7vxbQZgp2fcHWMl&#13;&#10;KVAjQnS1/z9B8LVr2ZYgCHV6t+z2x0TcuHHTVGWWaDWf0HwEgifEK+JDeUCN1FRVU5l5fRy/zbLT&#13;&#10;G8bIp0O7hhSqtoeV/pRxHfYN+CUaXi68I6Nb9Dn+P+8/VWJTlb3CSVp4/vk85bsYl4RjhFaaP7j4&#13;&#10;j7tP3Y+X5/YafUc9JmTbQpJENlJPHw99epqQTzJFtMbeQFCj38DTCcs4erBkouFM4A9f/vD2dulT&#13;&#10;C/9Skr9skRm1mOzV2bRp9m9gMJIuJSEuwX6W4cs6EhA/FoE/nR7+/n/926OoMOxtXDd3kgT8Hwd4&#13;&#10;ZX5tbeteAa7BunTRFzQjGADwJOBpbHDVLQyK9RIAyhXLx7qM6d9/uynStkT81Hq8F0AAtlVkfCGu&#13;&#10;Onb/Ms46nkfHdHlAjWa/Yb173Ncbdf1t0rgy/HFvxjwzOISt5eXLfOjux+B2P/yQ/nXFj1aHZXt3&#13;&#10;j//3//F/XfSqp7EqEmwAlyqm+OmuA6rFGEgCo6myWxUvJSdXijZ6jrZUt03zlaKwXF7rsl38ADiH&#13;&#10;ovQr6zgRlCKO6F2f43q5PKcI0UpNsVP4SJAeFBqmGHDrzGrtFWaVgoo54SKNS/yoorWoE2LfBh1K&#13;&#10;yyZtMVH1RK5ikkXIGdIuSQPdONvMBUtCMG0dRevkPa2UTgnr0rS19nq1GkZQbjqtpWInTrocYiVk&#13;&#10;KQtk5Tycgw8JZK5O07oiDMLA207JWlFBJdYUJJhAqYV2txpX0IECE4oygZxwdhEUpwsoetak5Qjn&#13;&#10;qhKU8J0qETNAWgMSkk2x0A82QPry/L7ddMt0y0gJRU1cqn1n1hDTCpADsmc6Wgs56Sfwokdj53U9&#13;&#10;T7RmNe9zRC3vbvOHhJQATO0Kq6ahdD5/8BirfTOep7bZmGiNNarh1rjL20UwXnIx8YOuGBNIOaCJ&#13;&#10;nZcVFbougQKU5Jm2bc4kR6CIaliLEM/AqAD55AkhRSSU6L46mkxIm3QeCrfBVD6toSxHLKdoNYqO&#13;&#10;ojbzOSXWNQEmK2m/5ZThqmF+SqhC7a6jqLy9/aZErW+eqy7MF4wr7UjFC/CkedgbnrqKKQP1dbU+&#13;&#10;Ki5zhsusgS8hW4Qw5OJ8e6FtDTD1CSY1I4oKTAKzutAEUWYkTivBORey6tQfpEgMV81cfAKOFzKP&#13;&#10;Y9U0sI4BCQ8V1Oj4+SHZIa3awd7a27bvCUWqbSoFES4gQ5BYcqZ4Q3FQGBMAcYYryhIAxBAWYnXT&#13;&#10;5bdwuN8ted6gUIqlNUo1LaIyiw8u13mLqCEVXVJAvBExIhD6vgMUxugRJ4yKIBNhBBZQSqhwzSTT&#13;&#10;69lPYKtAWDEl26rZQroSqSSXz99+bbd71FTT+rapSIoAWHAeE2Y+gwJA2Xe996misFUk5Zo1anCr&#13;&#10;g/nx8f7y9s4LkRW7XUIjt09vb1OcN81nEoOKYfE3yREjeAizWeYUE1Vqx/eay9UGWGABtpJbZkGV&#13;&#10;oF4SCE4J+uaQIDJbKFg/Yc+PDCKEICG9YCpHRtZi901PKcOMmDm3O7YY7HNLcHYZIgxXaxpLyP0j&#13;&#10;hAmBXGLH04phmW1SPCtMGWSFJlyTSEEoqQolAFI1TLY4GHOfm+fhzfICHYiuSNyCEpHIg7vqvBBS&#13;&#10;g+iIoFiUycXDdj9ebr1qG6CWRdsCWOFj9pSx55ffCFS3Jey2WwCLbJv2/lQ4yQDaUEgqwEWdgock&#13;&#10;Q/H0/H5UNROwcGJJ4S2P0fetampJbWTb4/Pbu6irxpOI4S2M0VYQ2pL9plXJ2c3maEFQp77m5fPp&#13;&#10;oKdJ1jWaV4RJs22XYRaIhFy4ogmBwvcprk4vrNuFxNYEuFCDeRERzM+j2zl98xEmiCHDWXusODTL&#13;&#10;NY3GuhFVIguWEHS50LYiAReMAS0OBSoblMBdv/PGkBMHGnMCx+GVgBAFuJEMaWSjX4ttH/tWVsB8&#13;&#10;2NUgQTlHu0Ys15tEQMeBYz7MVwiNBC0soFKysBnDKLmMMUVokaxBiHFZMk9dJVIAk8k5+tFn2R+L&#13;&#10;ZjVFpRTV9AhCBIktgXS1m2ciT7OORS40kBJ8LUkupBECMyA7pjvCBUQYAhsuOiUGEwHNQUHxQBvk&#13;&#10;0lAyEVQWBGWt1jWwZLy1JSVI8/k8kZ16Xl77CEMxObsNVkDlZDzNdMdxzLUQVVUrEGZkSjDxn//4&#13;&#10;Zw8izy5Enwqq15JQxi05bsrvTwPlIIQrKJUoqcBg7GJ8DI4O4zDM78HnhreC8JXrRZfr89Of7u/M&#13;&#10;ejPdBgFaUiEU+Qh8gMh453Hh4rauSkpEhfNeqWbMppVksgFWfUZrhS1GzMy+aI85BCpDVZ2fX/Z1&#13;&#10;a6ZJSJmMBt7VjPnZSN5DCpSEJkCj/XRbY2BAMUhxu+1VzZJJKK7RDICGz58O3swCc9VuYPRuXCNk&#13;&#10;WGXrwWI9cD42lEtcQGqFAMFYHff9Q8wUgWhNSDgLoiTkwIIp++XX1+g8pbLjymUXgu8aKULX79rd&#13;&#10;5rjmtXywknTK63Zfa2OcCzql+rBXyGpUQCfC81m0QhElaf31L4dluflsPUJueRectIRsarboGXN0&#13;&#10;nW8dP6ltmzIpCTddNz6fFWaocMVARCAysKJqcFlITko006BwxVqVKcMUFYhiQPZN52ZX9yxBoyM5&#13;&#10;MEJRppSW/RZqN48aZpBCXu3gc9KIgyRwRMnMfrL33Y5C9vb6nimBzrZdC1D0Bu8rMtxGXDUOGwBE&#13;&#10;jHTSa6dkSAlSeMms77gex7rqsh1Xz6SkhKPMKsGr5TYzxiKIFYVxWQSIatv4FIxPaaSs2xICqhYX&#13;&#10;RdpN1yvJbNzKhkGMAwg1ngmAaelwSAkHEjgWHFazNjqgUGSMnhIQwqqE4Lld1YoLDaZICmDMscTd&#13;&#10;bmPTNEMAulxTn1EgJEEQIsjjOloTCBQ6TUCKLIncbmDNsBN2hj3YvedxnUdSinJgs28FxT446GBh&#13;&#10;EAhok46w0MjG91ntNu6KKlpFlyOs0zzHaUR+yZnznGxM9bYzPva7rkCcE7pM35q7B1D1LniOAIOM&#13;&#10;AhF7hgI+HHeEQiKdtVeGwN1x+7fXgbaNLqACsQRDAK1ow5Q1MKzGpIik2vTVLifS91tze7sqlSBL&#13;&#10;E5RNbhDy0+LAumf7CIvPpYtMEGitSYCkcyYMLIshuLarZZJHFIUivqBGSW+0Bi68xK4WTJFSIgXK&#13;&#10;xsC6ai5G9Y11DqSgZFe3DAmzIhfnc06J9z31OQCxEd3yMS9hYZyJSuDg9tvvdPCoE6jpGYTFA+iA&#13;&#10;7+iyTB6Dqtm6dx0RJ23v3JpoihiQpjKzpdVJew8ZqRzRdIopeWdITsOSYvb3dXcbn7EEb+v7VtbO&#13;&#10;whRgXXW6fHTphCkiAs32su9a7Jd93X+4K8SEZYIKaxWBCGz6/a18lJBCSZQiGtvtVlVC6khTVb+N&#13;&#10;z1SkcXAx8h4L83q9OqdZt99uYNQQ6vGyYMR9BjezNj2DKAramfGDcwoQLCYw1szjhIoD86jaDaBS&#13;&#10;VH3Tg7w6ltAC7KpRQyuS0npdoWgX6wFHIGWbayxFs+kCtICJ2zR0p1Y2bYqJYYa68jEaM1sRMBfg&#13;&#10;GmJIUDsbtScAtJuaUpG5qAngwb+vukY962n30FzjetGz2jRrMNmvCMIYvZ39HD9ozB3ma3atqivF&#13;&#10;gh2pakIpVdPMxkjgCSWUy4yACbP3KbjkzWLGBSZsdJCYVoyDBNziOeq3X7fAQ4VbWYPhsgq6JZS2&#13;&#10;W65dEHJLAbrZZwxzo5S4RaMYjijeltFkF2axxXrmDUJVL0yeo+gRhqBIldskyxIXSFhMxYRiLlP2&#13;&#10;0YcMJC3TylNgXHnjFGd1wyijDVYcAlKybDjxRdCSYOmPd+frhUraQ1FgzKgMespQR5pFwcmmzwSv&#13;&#10;CEMMEsyqb5ONh7rPLkbiuYRaL4JC7nnBCXLgR88AlxIvbgxuZT6B2XmPBjwSoc6XGwclCFB4Nn6t&#13;&#10;XOuRjcZ4Z+A5ilaKlkvs5FKXgjFVSzXai80pzfNKmUGoEap5uV3w//yf/xc7zx3hKSwzisE7GC10&#13;&#10;oWx3w/vbfdMaf6jwdRyumHHGMKllqjkTF0ofl8vLQyvBKJrHbUCetVk90c/bzbDe0BaVWoQwYZbu&#13;&#10;6gMtu8Jddw/fJlKP74n0nvQIW+gMhpuPSyEUcVrtT4/P6+8lRo0i2Srzsa51zoVED/dDGe7hNiv8&#13;&#10;tJBjwdewb9q3mx2Xp81+D4jI4Q2pdrSm2R/JWiiLLnnVNGGKR9SmtRhLSaI5RL9YUllPLYaIFM72&#13;&#10;9a+/LErJkoJ5o5u76v3jbZyunH7QQrLHsGHGzDSR+TwpJaxGUCCT1mUNf/nLI0qIRY6OzOhFCIFC&#13;&#10;KvhiCx8Wajh+f71tWOffl8yojoVRoOcLaTpREczLZfUKMlljSMvVlvB+BlkQULOHLGQdJ8ctAjxF&#13;&#10;ww+7e7DkqoJuMbvtbvr24/bzVzPcGo6Jdn/77cft5sBV76Pd7iqIY9LMrGNT1SCn3JT+xhKwHk08&#13;&#10;t+/atGqr58AxntrfvIOn+jF4kEwigAZM9wqNPz19Yf0F2/PtDRjob+FSShKjzrfqgFn6spizjyP8&#13;&#10;0ODASV+POR0mXP/5+8syxOxtTySFb++/708VONcjHbv91r08X9xY0w00TKOwQSiXSgdF2bknd+cw&#13;&#10;hBa0EoQfV5bxVEqFEYWkZjJDGfQFUJYZhyx+TAth6nJdYXNOOUOYWaA9YBbkGUZ/XYtbq2qDcFV1&#13;&#10;sYKHs5lxJwgtlceUc9bI0Y+3NfH6gDW1cuA5Ew8g/gTxTVUiIu9hpMUnn3u1X7TLZqHZNXuYdQE+&#13;&#10;mescCL07VDoGJGrFShgVbhDa0+9SnNzVCqMZ6tS9t5mjimhGunXwpjkdS9nd0WmexwyQhqnkUFAB&#13;&#10;Pq1NBKlEmzZbRULr3Y3CgZfTQbJlgjHVzUmM6/VjuPWVPG32T+PteR2bTSIuPewew83T/de6TSnH&#13;&#10;w3ETRgeImC9vDPnVCSAJ75sM3WotiRA5yBpCw/E2L0nBjVSE9DUofQbo4IM1ktKl2GO7K5hMOeMX&#13;&#10;e2mqZVru9kciA4s90wFPqzWIUXQZLiPucfAYqMu7jZV/TW+o4ErWtzjGnBwKUXjuuQv+PFyRbQob&#13;&#10;6u77cW3s9LLk0G23kDH88v5LREpwr2dg+8c9bZSyhPQ4csTH90V+16IO8krq1XQrhg03eVrSrcdq&#13;&#10;O1G8lU/+2qN+uZnxbaVNHMyZdwxySMguulk0tOloyP0634DPdrZ9wUiqCSDlS6yaXBwjmZF9Qayq&#13;&#10;5GTnnlf/9e1b221QwB/TGYWUVtdtjpYJa+Jpf0ftAjmeiltJkhX7dNjO4+1yve4oe1lKu9kl7/AE&#13;&#10;SMsNWbL91LSaU8QJYIB8XEe6rayAaH29PF0wKBjyOmWbPa7gOiSUiFDk5fKzXRk93hOYzW0Ahb9G&#13;&#10;wLptRbDqNbVExU6f5sfdnwAqLuqK59dX0yhS4tJGRZo4BAe6xuiSOUkCNLBb9exxUKcGJyYSScEL&#13;&#10;QZ/D+S+Hv3x8/MZFmq/P8tPxjRaRfW/RmFYrk/Qgj2/tfhs5QXFIq60o4qAQjme7ZJgpMXf8i9Wa&#13;&#10;Y4w2t5rX3nnGufWuO5yKtSy6RZk0ZZBx4Y2SwkMamSgDP1ZlWt1k466RizVZkG/T1CMQyQNmrbgb&#13;&#10;mK4ZiiVMu+6hpGTT2h6rn8HZ2uX7u4ff/9vf1Q//nBWf/G17xwv7fFteMLV2Ko1S4zITTljVwPEi&#13;&#10;BeeExi5KcZeqkuvcz77rVCVZWb3YkV5urs9jFb0DW22X46mF65WXXnH5/Ps3ncO+o//2r//v3f7z&#13;&#10;A25eptf2+w3TF1ifAFgQvDXyE3Q+JNd0VUaVd7Gqqkmfw1QY5hjioVuLFlVOaB7rrfy/X25N3a7r&#13;&#10;0lAwG4KQ+K7jL2c8GK027QxTLxgCxNu8kljm14uJP93W/b4UPSWP/BJ2oks8oE0xGFYDaCtJGIQJ&#13;&#10;sxKBD4Iyt+qUlfNjLT1qP8cAggGgQLKtA8g+eBtMB6BAofhppNPnXnHMOew8DMDHMBhTq8Ohuk7z&#13;&#10;rPWG9W/ggzNSVaovEoBg1qTHiIR4/fYcfKFbVC5AQKlvYeHzwXOMKau7PK7q0ESvt13F9G6JK8iY&#13;&#10;VriJW4RcSgPkiGbQHg4zBOuyBnOZcfxNnx88Yo2gkEcLfnn6r/u77dPb783p0NQUrLqLiUnwNrwh&#13;&#10;jgMEcK1e54tefFvtOlZBnwUmQvQuzBbnlaZG/WnIFmXPo4WFcoQDRufZcx4YrWIUW3KYBR7nj7ah&#13;&#10;S5SbPMYYTchww6GX03X4+vgQbXz4wyOv1JBZ43YCZlxWrXO+WYwoYhQzYt9v2s6sQmktOMW+63yt&#13;&#10;QjarjtaiZlP1slmDDjDQ/dc0POWMEG/w+naZCaK58ORzNVwGHEvFWX0nl8v1vt7a65sXQLv0etWf&#13;&#10;1OfIyWKuuazosF0vV26iv15pxmkNCrBXZWIvsR26oOv+7pfzc3GQJXWbxk9f/vo+xPvToe68FAzG&#13;&#10;sg6Zfof06ClSdTQmphgdp9RX3tQZbQoap7YhGJeUI254jH7bnXARuYPNpp5i+PV2Vbv29g/dykO1&#13;&#10;oPxV4ZJRDHvQWncmjAzr8qiOVhUsQIHeAuJ+X4GB8CjiM/UmESQJVcgsLQU0LrK6D84v3uCaxqW8&#13;&#10;u0uKEALG9+Xm8grV5sjhdXZrujt+P6CLHkEpXlXwGp7zOGz6ukAn7v4FSHnRa1cWEoEeLSsqVm/t&#13;&#10;w4ZipWdwu2XiKeXip99+/sPDZt7ezTaiFd2dYFqsKLR9ZOymZNuFDMD7uVLUJ/R01W1snl5+Pt1/&#13;&#10;MjcnqwpymCXIxgAulRDWGHVq9ssGcxhoYACcz4vPGfIiv+6s89e3G0XZzMWmC98YWdUNCOdldVLx&#13;&#10;szOAjoI+XAAAIABJREFUKyg72oo9pYKdL5cWIJ86g5OWCWKY1mIn+7A5zhLQLfcB7qvPcPUOkjFF&#13;&#10;2SEIoUNwTBEtwUJFK7k484W1T+EKYc7eVhXFtPn69Yu7TpJog63vcIdUmApBFAJ08a/0WmWc1E5U&#13;&#10;FSX6WtaRIgG/bqED21IVjaK8lIyvb9OyccvLeb/fEIx43Dl3m4bJZWVPXYZacE/zxkeqAiqDxt12&#13;&#10;kluOokSWoeRCCQmIrmWt0Ppm9SpLxbCWStyWhWucAW8kxWVlOqWm1r5AJHd9/vjthWVy46ClD2k1&#13;&#10;u7ZOQ3y+atlKIADj7JdnxGopGmHda8JSVjKweLkOjDCzusBX2tznyf+hubuB25rZonXXtQ3eCpWe&#13;&#10;X78xqJLiYFnQOA6ERAcsNpZqSxFUQgezP27yet0djggUaOHpzz2PJd/MyowZ87aTOK5Locs6uZRV&#13;&#10;3fcpLclNZumPvfda8YpAmot/kHsE+a/f3u+VAhCBWATi00TQxq9XJ0EL8KAXAEDHQArSctENc05m&#13;&#10;bPYEpEQR3mqqvv8OLV7Z5FVv4FTdkfA7O2xqmxeL5musVFOnAYC3rO8jVjQlQBETsu5pFV0EjDuX&#13;&#10;ePISWOdy324vlyeIdHJgeZ27WgpcXq8vP5xOBKWXq/aw1G0VYehcLZukY4gEdltkhmXX7Bmsejva&#13;&#10;rkoo19s+IxImvWO1My7Xq7WL4Cqk9QR2a1wffjh9/Hb9Tz/8y6Rva1mOikIdd7zzqFr2KcU0Dpcd&#13;&#10;IjeVN/s2RYNv/HTXI1gwwfvSzG6yQFMc6bOAiLuCyr0lC9hvDwRTx99b8Hny7m254v/zn/8Lryjq&#13;&#10;5ChUE2PixfBA+A7At77dvr6vvaphWhRttvz4lgrOFQ8VfE2cOF5R2IpYnq5jqQkuw6jbcpt/yjSv&#13;&#10;2ixT+K46PZD9+KN+KouxSd/AkUbgTlA2HgSpTbnnF7i6PmlgukP1y+XX7+oGizba1rw39eQiQCTX&#13;&#10;wTIGAhx7J/Dz1l3KfkU317LaHP94VB6XhUaYWm4VRxR4K4P8jd84VWBJBXcET7LlUx2F/bHeFKzC&#13;&#10;tYDH6WtMcAImu1V82rJM3bMjnzlHngJlrvDiEVZ14CUA8sVr4GO73ZZZVsK7j9LaT2AzP/3+vqKi&#13;&#10;VVluc3SM0SOXvwy2pRvuxFVacuJZl6n5wxZmV0SmJNwd2jGcG2Q4sXt3FG4BwCGOtrzju00WI21f&#13;&#10;zUgP/r0mAgA+STuxiziiF1Te39yhVzxdY7Xz8FYyquXRUlp+8HNeWEPfVah/7YcnuxxpnJEHrj0Q&#13;&#10;d01l+ziEIFQz+JfTp20yFtlEwPLgeqlFuPhrPbgIQpQEnnNRgYCZGMyVhQ2TTQag2aA7heHNt6Ye&#13;&#10;zH/fHCobyx8o+WA8TNOD4sHkcTWs+FMn8lVcRsdyvV4S7b9t+DHOxgJQHY4ICAxUw9IiKj1Nd5I7&#13;&#10;bF5xjJCpvO8+NO0dEkHud9/EK4/wMbdLKbyJOFIRq6Y4L+qaoApYaMCJfmKaK9qkXN7P+uH0R6xN&#13;&#10;wQwT5uzqXaTf6fnjqVoszHbhrwTy9b1Yeeot+IMLL2z6l+5uuD0nZeepPt6ZADWuUfVrXXPUVTDF&#13;&#10;d3wrciPAjorb4/nYngtuv/8TZT++TphLEaKFRj+i0fulqrsBXQyoCf4OA+1GiWPJVgv6QR4dK1qY&#13;&#10;ufC0XnjZVDfmtkmI0glYMczoWVcJdULMT9ul+t2vpkqNeTQX9zOtmI8e5omof4q5TmtFDwkTUbEu&#13;&#10;2wQzmZbyNgSMnqoOr8OZg9zm/AE/2lMXODsRv8Y0eIynFZP3ILTdBjjzIYNSYcfLZgAXIm2JuFF8&#13;&#10;/mIWDKnCy3YE/4ZDzKPj3/HETFPR4fqxAez3NzUhGu8O8nFhIteMKEg7gQop8lQDuixPak+P89si&#13;&#10;FAXRcCznt6XDOAW7aSpA6LAoE6/N4Xaqnxso/W0lXkBKmZlbQIglRODYiKuxXj8V32p3rrs1X6L0&#13;&#10;8PI2MtZkRHdUrG7df74frP0Q0ibbQzCnpT8yKKbwEY/k3s+BE9Fx39aE2HT+8QWDjSKVyBTbZDaP&#13;&#10;EuE9yLz1izvwSNeXAVAoGu5zBIJR8ILl0tLMU9htGxBaG46QYjRRREBk5kPE/ERqsUk6w/I2ftuF&#13;&#10;OexU8xularoee2VQWHtNsezjPutLpGxZJiFogO5T0XAA8J0ndmrUwDjMgWm05JIkQoGqcl/NhUP+&#13;&#10;UHHG/VnVSR2onMYmqx3EstjRXQshT8sZhC/FvYzL6HPOpb3ve45y0Pq8UFRLKJGocxwjx0gRvsCp&#13;&#10;P/sA3AhXp9nanG2i48Rq/1DW33iuytKALhCLmwnbcFX959WNdz2duY7gYLNInk8K00ISpAFSnguS&#13;&#10;IsTovVryG9ypkaEa1PjlZwxWLM3tnQZqYVEI7oqxkR4XBwl+CR9FQJiXAbbXV5CB9FzoCMQudDSs&#13;&#10;VboR1Pn1x46vw9CA5me2J8/umhe6AMYqjJDb3u4eEprOZX//P1zxb8fCkJTP2le/rCWHiOGFCu86&#13;&#10;RRV3CXM4Ux0IRlyGt1rtR5icykTSSi+hZzuz+VY01v5DHrzxf/J4xgyF4JZqfHKtNUYVKCrSXcgW&#13;&#10;bmrf//fkAOQNVOEjGLBJhse1pfgfv7QVW/MX317D8nOfL8jWVJxifd/zhqx8BEdmGyDiwt+pf1Dt&#13;&#10;ppQ2ZwtjA5nC0GBXAN7X1Pz269es1nZHYNhUmZtmGPfb0P0pq5TvMnWxkuK77Upd4jwmkS/oY3IK&#13;&#10;V9xStnnTT8HMAJRebfC6fu8jXnRAl5zH1JJOb9iZlZqpcJ6DxCvzqDDqVEvaf2Tm1lRm9wE7VsrX&#13;&#10;Yw/wHj79dLC7R/M4gHPXH0RcdnR5e1Hro4gWU8ODANXmpjqwgcfZ7FjDL/a1UjXA1VqAhTCjsKeP&#13;&#10;K4IfOEVgGYqEQuq6n5pLrnAA6Il8OkQXRsp1dxTzAHHF2p60q5IUMpcnUk132++mWSPE3ILKFUdX&#13;&#10;c/npssq2kmCz+xbdp4xwbpTw3v/y2/yP/ZHkcgU3e00j6ghocX+bkaWMbE3espqYj8AURVQLUyEE&#13;&#10;250AaH2bRhAAK80Sp+lUEherLbkaWXBtx3xeh9o/D1qDsr3OM5rMBPN4SIK4GCwKjoVFhA3/k8nV&#13;&#10;aNS2cSSS4TKUucNyxSacpPwok4XtkJHltZwGkBMG0ekrPWKcNlXVaZ3v6tCA8ajMbLZZT42UCbiS&#13;&#10;IcCnGsIe2QCQOliSIjFwiIVGzmHTkEof8cyhbmWdPDYepOQI+sXQz3cywJBEar6/X8fnFky/o3n5&#13;&#10;+0dcJQN3+HTrnmsRNm6tNL26ujKubKojXZedFadSaQe8pIu22tq2iFAHE88JX3MCw68qhuHzA2ov&#13;&#10;QG4bjEt+fbLUF2u3fVeYDYFkF3ZVZ/Frmfvglrom0jbzdwHfc+hdTTZaZrsRFLw3lnAMvdGLtDH3&#13;&#10;++MmhwVf8Nd2x2u1sPh9PuJFhbd8Dug+/bDCMNCb13XgulA+mfK9kHM+wFBhXzv8ury+fpZbd3yS&#13;&#10;vAa1TILLs1hGl0IRNVfdS6sgx9e7JlxH1ARW67yTP31cTzBiCECTwc9kM6aJV/GVc+naNKdPfJt3&#13;&#10;BZGFCAA2cgRjCQjMuEBSQRj0QnHZvAgf5hGBD0QqYzcbzgXApDmtbvx1YeCE8BTUvH14XINCbiKH&#13;&#10;I7CELdhL7SctGUDIZRuZtQeCnIrAXXuupl8Xc7cuRGCUltt7KIv2EMzWPL8un0K1oyUO/pY9j0ri&#13;&#10;RkAN0oJH6s6Nviz4wsIXO+g/fPn+49tctLm9vwdzou4/KvlpfJMsrwB8EJ4Ldp2X8Ki6SqIlLk01&#13;&#10;nqXqv9f4AwfHETZWG6xmTHxhst/XfoObe0D7QQOcy4WzBQvwGNszgmdKbrtVXmdYcFtdQd5NpYIR&#13;&#10;xCFhS1CdQ92xGmoTRdiymmoK9n7a8Bmw2TOorwRCV4DcHF9yF2+8LqIK6fVtqJDAKWwkMh+vTUNv&#13;&#10;Zhk/5c9MxuyMWTtfwe2Fy2ScvqJOrFIPoQoFUZbsksMcXg52/Ifa1RceAq22jDe4dCQzvXQ9gdHb&#13;&#10;/UDshVc9ab9PWOBmFqxW5QB2xpgFSWkxgecHFEwyIFP37XYLpB1o1ZlBfv08aDPoFNDmP/fsMry0&#13;&#10;j5WLNO3KWqaIV+b2xjssIHk3L7MXDLccruxCTOs0CZaRbChzG05IMQ7KiGbajYukTidBPYMfm75K&#13;&#10;4D8B5DG58ppf//4UcM57MZRvCjJww/O9ua5XmllrW47OfGxmsrzUH21WjerD8ibJTfiY/7jO5LWU&#13;&#10;w36ZY1Qrvlen90HXlLQctuED+r1aw2LSmMDDsF5H6xTfbOU4eedU0zF7cRNveIgWzW5dFACeSnft&#13;&#10;REgjNVaNWhuiC/jVr5zdbU4KrulR9hB8+1smrWqXn6+LbA3/Wy4wrOQOWSJLqH0hv+8gFslsOxac&#13;&#10;opUzq3eRVhUqjFkdi4HjH9OHAbh8ukvn169h4lfYOHve/fWv5Pny2/vthZ3vWT1mlDNi+P/483+J&#13;&#10;s0crjO7vnPXeroe2DWNXRCqTxzcrOTgjyuVhMaR5kPZ6YcbArSu4gaL65ekdxhqqHtdqxRFdkqEk&#13;&#10;sKo0m20+2oSe1+Wle63NKefY9bUJ1mxHUoPp8k6YbtC6wz0daBWyYu9heXO4hwUbf1Otez15sUbs&#13;&#10;XJUi2gbISdTXHYIAvpP5n+Z3hNTbhPZAsPP55XjsXQR1W3HMLugCqOWsWtb44M1zjEg1Wv8O+J8M&#13;&#10;3zzZcnz0KGxucJSPrLnWVdn52+37L324PuFuUxa7RUh0dybMmZkp2fvtD292tiJd+GzcBtVB7kfj&#13;&#10;JL9JnvL4/MuntmUcwCrzd1j7CToZ9cY3pPsYMWjMwt1xAHZHEvDTApAgDN2mmbIdaCjMoCrUaZm4&#13;&#10;Qy3+CANeWal3b2bwdXQOn374+vR6vtOH7/5KXr59Cxbb3IMCK0an4dnwsZybOrZ0gfeNu3owxPGu&#13;&#10;x6pMYlu/Ol27EV9z24pv70+Elz39Dk1rn93YC5vnZtOGZNYo9m1Hod/4CYOKQiKIFAw8VqRETxQ3&#13;&#10;AShiU90vzX43rBDg1Vn3aMPv/TH19377H/z34GZXsgVkLS8AcixBe6dGy4TqPsbpIE/x8sFwTnhF&#13;&#10;Hn/KZlluuabMk+KBjygg8qEBix5AoWokNlA7OpRGZKIAXcJK9wgHwosDiSN0oBbn79DFDTsjf7QD&#13;&#10;4uRyfftUSQdjFmxCpQCypkSU0MjFetPtgdHsfM4sn6mAK8532/Lf/kOAAI5Vjf16M022vCl9gCtt&#13;&#10;6SWnC6Sf6j9e1iGCCFtQrR9VBOvrkJn6stuhJVWe5yxWVRpKxHjzaZMAfJ5eGOrqSQMIqGyimN4v&#13;&#10;9dXKc5ZlXOtK+qvdpfYNr9BVVDRO/txDxAXNMYNeawKTYmAnr/qKXo4ItaOxzfJ4+LxKal6tPhH+&#13;&#10;/jJx0ud41bmqW1Z3nl2veuOTpyRuv8lzQns7OZ7QnKX2WPEaTKujqKWSGftjnbdtCn5uBUMtemix&#13;&#10;WYem6WaYBvuLUAPQ6ao2JtPt/ecF4FxgBwg838wXt2azf6DGvG2a/vX9RpvtNE0N6HNcALylobX0&#13;&#10;V9HS6zr9FZZ5f/Ju2daQEJQKSQCUBhw2E0KxUv2UvgYDMVe3aVhRv3fNhOxVjXOV2EAqUm3BMQ4B&#13;&#10;+WlfgYVkRiSgzeTQOprQ0EwwhlRj+UMLGZTriGibOZDrewBbpc0brQKhmjCGVp5RFhsWwJi3n1MJ&#13;&#10;y3rLLGKCeF3/ONcJflgczt5kAHJoUzEhX6io2lEwjEVPSCkun9VuvlSmhd3t5sLa/FPQNo+xaX4N&#13;&#10;gMV/YmxWvbysw54/+DIgQRGNNFcFIF18wC+N2GI7d8RdAqJR5Q21u3WUH/GKqvaQMSWBVGILi8jl&#13;&#10;WyMOyuhq/ojtZXJFMFYz+a3CSTxcc9kh+LyOjdqChDFbjhyJukqUEboD5hWkj30XJtmYlysDBCU0&#13;&#10;pbBhtX8Zplu8P1WTtpvmgdpJg5AxIC2iyi6a2Eb4O1Wb9nazADEyyzm9bA6Vh2m8Wr8Ybddu0xdn&#13;&#10;hc2S1/OiSSLL4vb9EaH6p2XLAqrmsXqhz/0u1ful8K5PeF2cRar9ROuPVvkU3nNmtHFIUSQqGTwl&#13;&#10;pJhsx8xtAQhZmV+LrnWNZGUdTE9TA/BlgkNU34NSCrRxisRTzs2Oz8VFHOoVr/O5bTCB0ydWz36i&#13;&#10;fQWCu/eayYI6Ht5fLe5PoKVPExCAfv30oY1jtDqbYAMCeFSHBCoBYJPiO7rc/bEIJs2E6vLHNj+B&#13;&#10;EBFrhta8xjfdF4SHZq8QtYnYc7puVm6BNxUgEjRkVoxGym9wVz3x8ItboSuQXpv8sSdJZ1TJV2t9&#13;&#10;V92xocjWLn6douySff295tnLMF22IFGQeY9i2aHzsOD64SM4KclCjTsQtTrAgIyYzflXf6lT1el6&#13;&#10;pO+5oxaZsx2EOMEj6fo+LIZb8r7NsoPWzuWYYRtgbaCWXGYe476uNZz9BUFAdnd3f5/jcvud7iqz&#13;&#10;ZVsuEFxMvqBLeiozPx0XUaId9yCFTLw8QvxMBdiJvR9hJdapDIVgiJq3878eT1WKbhMlIlNmVm0R&#13;&#10;ml3WK/dgEyoqhN6wBcMYJ/SsFcOAhs3flAbvruYvxOVd+CI+GYvfrv4v3i4daHC9Ptut/2G9XhVz&#13;&#10;PpVUdwFqVrnRIIx0Zlh0FdbA49crdGazE6siGZGSMlCnzSbM4aF7DHT6CYFYArBWr85waJy93xyc&#13;&#10;/mj7ynvLvGlrUEbb5EZXZnvFFa0zhCLcUZhE27yM51T1f2SwQ3n1XO6sFHJd1mpjMc8JwNUA0fZP&#13;&#10;84eHWQilAQfU0VZSaMgpEAyicxFwVNbTXkT7sYsWY8EjxyvBjmxw7orzz78mRSxUKz1wHZvHJg4f&#13;&#10;XbLTXUWnYVzmw6cf+OswFGWXSk+K75z5+Ogxtf79yZHTpiN2vLiY3JJztyxbuUzbyhsIVklbGksh&#13;&#10;ENUOAUkgZ9Jal6rj9oTfpjcThypnIHpVlpM0ntavHowJ7A6gfZ8rRDkSvq46QcwkpqH2UuP0LlTJ&#13;&#10;saTY4y4vZlw8uf/+c75N8HzB8i/CrUTCCVyzr6a9jwS4gM8W/rOtyu/6p4jxZBhGZV0bUm4OBRx3&#13;&#10;n7bhR533OVLvSOGKjZUs1lWze1tqLtk0P9FmOyniwgT1xLvS0r30RkxnYh/Z9omAlEJ5WUvD+041&#13;&#10;ZHAaUQghI3CiPs2YkDYnUSsBPWeiWT28QifXAJx2vAfuR1mJNcKTgNiHYGdZ1zAvEcG772u+sTo4&#13;&#10;PaqUqsWgVBkcEDbweTeyl3mBehLm5qs5/b1mDl2fco3/HrdabhX9ZXY801KQjsum+fJdMStZP1JR&#13;&#10;vxsWAUwod/mLDS+QJB2XAI9rDmPRz1Y+g5W2h4wV1O1ft32KCHa7EJAYPYaI9bURGxetTePj0lgR&#13;&#10;JSBhtGWQ9pZpe/eGq8a5MxJth8zyvGLWUMo5NeXfC9ykZhPaql1EwNwDNBp7V3eWE5C8W6/eM8uH&#13;&#10;bx8/3amH8opbfIoLS+UsYGqa+vX2/oezGCuXzaRQcGQ9SCGK72gOyFKJRzMD1n5tyvx2DkuMfPZ3&#13;&#10;K+fMXO1iAENTIpZv6Ov1FQLXNMQJ3y9BpPLldJib4olGK6fvdby/orxEsU7k1p8+SVaTLAG+LdsL&#13;&#10;ITnNJi8q/RiIYInnLq8frKGp2pND5f7ui4rR4HhgZEUwUYmbDMGdIVjFleGUncvepejhEG+6Ze9+&#13;&#10;5XSL/TZZstyWGrp7f19c2J6kXm/T88SAbMVmTKP41M8oHo/i8uEFLGH6aNHGuzl7g3JWIsf1Q+AN&#13;&#10;XmqCQoZjmTwacyA6lxXkeVdZXQlIEIB8W3YUx8VfcZPgxu763fx2qRPCzWNec096dXtvRbeEEWwY&#13;&#10;/q2K/oOoCHvGdBUTknJLSrPjkmiyZTv3+/IoautLaluiZxsDBqAB6l50hRdK6LJGzXbvf5u+O/xL&#13;&#10;Ttf4PXM4IpCL7hfGYDJufYP3q2c1dpHMJThH2p2P8B7jn6HDmV1/fP4Kj2nxDGSETK7vzs+v3/Un&#13;&#10;dPZ6xfWl5kBECLRbdrjZumpk78WDEpKSfFyIMx4iBmVN6L+LjDBWCYmk8DKnY/3oN83wTVsvsDz9&#13;&#10;f8D+YYSiUrhhm8BgeSIAElgHgZlLwhtSUgx7CKvRBlG9f3yLMosukpuI0WVwYBdxw//b3f9EqERS&#13;&#10;7uTu5cIRUdPqksUrs7XaBAcpCyvLGMKSS5S2IpwmyBKapqXu5P5uYz+e8Qi900wKmATlMep5K6nG&#13;&#10;PGQDUaC1fJBU1GA2l77U5zxxLru2pQMLIGeEeU0kALv+u2BoJM7OMJeMIXB+lhl1bYsxGh1212W3&#13;&#10;vZuXrBpF+xpWucMpIqTBDBpQ5XY1Z0TpdXIQZHc9t7w1xiNR6YILpLtM9JRyDPtNfT1/0zrVvaQQ&#13;&#10;otyv65NUANNsgjdj4ZzRSsRsSwC76pEjfP0YCy4huRbf1X0Tgw3aY3gofOBbpnbVYj4IrfUIN1XM&#13;&#10;mMTMc2ArBjyshAIUppQAF9U6r+PkZC0CgNYXRJkZlww8oFkTfGo7Z2wphdMqR4eIcBYBwPWcUeTZ&#13;&#10;WOdv0YIUMNWFil0p2MWilFreltNxRwW8lmHf7iDyhEkKEeew2Knhe0RPNsa2aWUM77cLpQCSTHLp&#13;&#10;NptxOhcSQuAYQ0iKC7ZqK4fRyqQf3TDbBOQwBcZaAKJJFnC7XGZI6GF79Elxbd06pKJtDkb7u8+f&#13;&#10;lhAwlR3c5FUrDDGFaZiAt2v0f97th3UldRuwsk5nTLtms9wc2vElroDE+75PbqqaysbEQD28XGuM&#13;&#10;s18KBwYVsdka6reIsUyIAyUZxsn/TxB8LFt2HQhi3d4df91zaZAAySqyuqtD0kARmmisuWb6BU0U&#13;&#10;oe9UdHSrqgQSBJHIfO7aY/fZfmutOFuYAaiiYAwm6Ny66ESFsH4lXiLglaTzchW8Mq8zY7UDiVEJ&#13;&#10;cxYEDc6HkKoNsWC2muAaA5xmq2XEAVmf3LSM5hJVVyaG576vI3ecpg3PGZu3Z5jiskzQRNfieTW9&#13;&#10;thZzLhjBMN1GXKk5uTX5XWW1VVLSpuQRAz9aWcthvXGk6qp9fv7eSEeqTk8RrhRBhJYyexQi4kA0&#13;&#10;uCSKOhwxRrN5rptqmovobpiSolbM6REoD1MWGC+T9nAZQM5FSGnTVUqSfrrygLtDgwsQ7XzzgKrC&#13;&#10;ISonzwLzAQKu7DKOU4gB9f0UbCY4cUUuUEEgSMa307lU0t8uCkLFsAlhxx7C5FCAc1wSRE23YX2a&#13;&#10;I6QCxewSCkrAEIgoN3Y2mrtsU8t3Mc8msAgg9Hm6TFRsb3OGIvaXCeBUtvylv3546JZ4KwokCR8v&#13;&#10;c4xuya5sKZXkOsxQbECies0xYEkWE1ZR8kGPHBXwpr03kISYI4TAZ5c8xoyIqsgI2bds5psJxuYg&#13;&#10;Y3OzY5rHXaEAFmWhXAxxCttHFZa1kyWCGELDCmyzE563csMQYCm+DytXJRaFuYyzi5Cg1elDiS3H&#13;&#10;CWAacaSR5rGtSSXz6gIRAVJoIGQ9TSDKTo7GrX4oBY8m6CBUue3NGgEsaC0iMnoN1I/DIhsVUcwh&#13;&#10;69WhjDJkdMNPx7gpSzf2jksx5TQtOC6CY63Hdi/1bWra5qYXJLmwIHOHObMR3ax7QE+A5kBMEShE&#13;&#10;dHRhW23TZaCcYYo8xFgomwAsFdJGcemcFigt8wut6NWPj1U55ggDNhd96Kqu3sSUVF20MCZfTGHJ&#13;&#10;BYguNij7eaJ1dX5/kTytYSEdSZABhLR1eNWZFNbYggJg42C9i2ij9lWBPMyDX50nycOcqSo6WGpY&#13;&#10;8MVbzgowQCYYzog0rlAFpRRDQEtmvOMFUY1YbksKJLrF6VOMIENuQiCM4amAHI/jBRCFAHJuDXpE&#13;&#10;ZR095hhAEJgkz6/HXdfM47UsPFHleTCSOIlw0AujCmSM6LZ/C0CLMbwTksuqpDjCDBO0XdOYlYfV&#13;&#10;OZMK1aWsGW9C8CKiHdrraOKaCAQOgXi5fHzaRuFE8IRZDPX6zUa27rcHhtn8/RVY2TC2a8qESdkq&#13;&#10;D4DxHMbAYX5oD/PwNpxvnBXHW1+5aNa+aqpLP6AQR7SUNct5aThFEMCCx5Q2D4ojyACqBTd+ZZ75&#13;&#10;PriE0Y77QW9YlyoP1pAG6xkJE3HORwwCLu4PzTLNyQaL4EO3AyYg7ZMPCVrIYZkQqCSKzPSe02yZ&#13;&#10;dc6Mx1dOJAUYRQxgBshOxBR1g1fKF5Jw5BsGbnIWPgQFfJ2gD8A7kEkhNZ92pcTBQgxZUAEFXpMy&#13;&#10;FjNeirKhAJvFxvMEEYGAFMn/fptV0y4o1jwlFUklOJKFKtZ+QB5SKagZCeXX89TFLpUiRh4WeFds&#13;&#10;i5K7uM6y9Gu2gIw+QRdVrlRmJADK2aFKXclhDmThjBWna4+L3QhnlyAvKwQHjJum7VLMQIvVzy6m&#13;&#10;dncYtRm//pZifltyxeQyaoIy9GyMRpAsgWt3oh/0/WZLvOeAjKbPCBG5AIAJlPMYXFTdpr71s1Q7&#13;&#10;Al2PZsBAwMkkDDW4ziNq2KVfmqrCKWUkg1kEphizIboCNssaZ50iWCFiAUVDvCKeUpoQYAD7RFHI&#13;&#10;55fLrmgSdBDEskHtfTOPtqJSLo7UdT8sAUBMWZdTIQjFzhh9Gx2ChHNa5N0Kh5zc++UoFLwuVJUV&#13;&#10;nNfj+5mUlYU5J3aabwVVG16QDhqvpmlua8V7q0vicoYoWWwgTR76/qz3ZbH0w65qPYE8Qx4TdKsW&#13;&#10;BV9mn0Ld1thKKuDib5uERugUF1ED2Yl5mGKmow0N3v7j+puCREGBEfBplq0w+gQwESyJkrgzdjb7&#13;&#10;2TLEYBkTEfPVcMAcQIubI8/BRyzJNGuEuQ0uIR+TUQxfL2/ZVx7ESLK1sakLjxKjCZPKmtB1nfF9&#13;&#10;Lh9tDjY4lyOEhV2tHtc05SgALRBx0caexSIufLePW1DamKvuHrtwVzUUcDv71DY14tQZ4heHMRIg&#13;&#10;UEtYNy9nEAInKroZI2knR6Cs4oBrwShUgtX157l//3jX2TQKsfPBJeSkT5M2Wut1mUmhMjRScoFu&#13;&#10;+N2ZAAAgAElEQVTRmodCMVGUMINSFjgHDEONiK9wBpBCToW4vV8ly6rEBpBxsUCIXX0IFVmC54Kt&#13;&#10;/pxCACS3d02cwhRnzlBMDiXMHzaQMte7okGrHTGOotuRbEfjLEIy5MUZQsC8TpzzMPkccohjShCv&#13;&#10;pEYdQRhjUNcV40Bti4Bb5BnwoA2IS0UYctk01WfrMuYCZf72fK2gIpONCSYHfKJesECuYSacc0JR&#13;&#10;Pg0MAADCGCdFBQHFtGQBVaUo4IAJBgwhBcMBSCZucbr2oWrbtqD+es2U0abBJC0SR4+zSygBEqHz&#13;&#10;My1zWWzDCZagc+OS1owxjMDxyk2a8Yr9+vtfyZD4TpUtoUInU8zuu+Aw2qRkhVb3IDuz6KYsTVgN&#13;&#10;9cTlyKysu2l1gbfZT6rugCoUhBhzgAQy5fm0MIK3u3JY42l9237Y9csFd8XwMlftDjL2bs4wBom4&#13;&#10;90uCUZb19brelVUuMGQggRiHeUI8EktKdxstZ/X5fc4N9cleF21z2kAJ8QoFdRihlK9xpghmH7JO&#13;&#10;90+7t9dnTDbj2JegZJ6aweA9g3jdPxRqFQlLziWgoqkL655RnqnHrCENph0Vz7ceMcd4LiXRQG0L&#13;&#10;Na86IJgRFzKEoBnOPTQJQoBhrGn0FhPcX/scac5BLw4gIQoIU5cyRxA3NMcQVu+mUVPECMcJueV0&#13;&#10;7QTu14BoGwcTEQyJvb6d79otWCMOEGWDW8xUugwv93WnByuFFEVZchS1Dz4KIvD/9dP/vsZ8/+Wz&#13;&#10;+W5j8cd5sd1mhzIcmUVZ6ClwrE9wYoRiABeksc80IWlEhAGxdLx927Mkrpxy1i8a8FpgXVOYhtM7&#13;&#10;V0oRgdMc/AZfjR9tNuzK7ZYoJW+3a3Xdil29uCmQuXBgGdqwUnrQBf8Ec/LG7DsOXCAYG+uOAyfL&#13;&#10;stl+4MXD5fx2Ru+R2MZkR0KQHnVE6a6ffzle18fP/6Kvl2pdpSj7ZRGPn4wBiMruFnwA21ZFMzBO&#13;&#10;35dbW1fI5cVXTXlLwB4v78VmQ7XKHAcJnvYltOL81Sc9rgAWtbB2YcPmmk8gwII30VTF52lJOjBQ&#13;&#10;Vun2bpnfMnVW7cEuIHv6ss4kLzTpEsx+LrqPG63jZv8FQrMm1HR3Jswdq2XDDdC2kO73q3P2dh3a&#13;&#10;u03QC6G1cWx1scxbDgprrwxlkFhT3+09e+ths9myshSEVpnZsBiwpg2zl2PTiH5J/ekqgG+wnxYx&#13;&#10;x4YQ7BdNh77+2CGWacXVYpAqj/0zlFbBRyapKNnNaAbDTNl3HRovExE+MoiKafKTHqstNeFldaKr&#13;&#10;N+PrLeQPuf9FVeTw0AZLE4JA8ptbrMH56BrO8LposG4JJSmWH+/x6zkQGqV6nb0q5TgsLGNJmyvv&#13;&#10;i04QGrgPwZuUE8LCvkMSgqAWY69hGr0fXRrUfO+o61dmok8rTnDDq8HPcgu8DYoVqmtOLxPlqKpY&#13;&#10;GgjFOab18x8eQSK78DBqvf1hh6JKzgiUx8yktEvoV2ztgFkLq65+uZ4KSyK1KTulqEL70WlUKGTX&#13;&#10;A2yvyPw9vIvcPJCIECzqUlnync7V7nBd3bg470yrJLxNtxIFDFwOwr5FdLffVgyHUAk4JV7iJY17&#13;&#10;8miiXfT8sRVf7VrTLddqul0r8wAhg5w/VA/L7QwlbR+3QAAKF+/d7SzrDmYY++GkjF+r+/NyQxXf&#13;&#10;4izIxhrabD8Rj+sW3Oa+PjRsTIm5BY6SUUe2OgFY1k9nPQ2xu3uacjbj7XQJhWoowGHxTx/vZjs/&#13;&#10;c8EWXgulGFvnqclpW5eCYxiFfrEoomXQzY8b4/zb8SzfYs9QypZTBPkyvF9tIPX2qZ9te0/bYr9c&#13;&#10;AUSX1z5gxsHg/vJP/8PzSU+W0lp39RMkYfV9cdgwlfrxjYOIfeq2hwzTd9PfPahLP6ri0E/gdLo9&#13;&#10;3P9AkODsWG02AcZyU5uLa5PCNGS27HYfvr1+be7Kjt0/X84ZYcx4MTRSruW2tTDJdQMKoxASCSJa&#13;&#10;TMuEOd7Cwkttb9NWVD6i7YGYaElZ5nMQrPJzH/sr2jz8+u1lMf4QKHrsmCRmXWSO9Q+H5TqXiV7h&#13;&#10;9dO+OL39SoE2ELISn2/nwcG7pWM1G3O/BlW2gQEiYAFgNwFkvA8+YkMPbVlX1YJnsybtdUChoVsE&#13;&#10;glKNrLc3e0Nwb4YbtfplsT/iyt1uZc2AtRGZwZ3ui/1VT6qr32+nTSC2CpCocYXNobZ/y4n5Bdz+&#13;&#10;0v1wnhctBJ8BHleuyDCfrKiKovMYLTBVJkYQakkFiIle+6QnHP6y2d0SxxaVSbRFfj/2RDATVtFf&#13;&#10;ArjnWz6RuVWt6vuwjK6QH1qVcYSl1KXmWpkQPUQdhJY1tUA1tTx3I8HjYoTlhXAv/VncNdoX1AJC&#13;&#10;VQR05r/TsppGPZ3XDdt7vzptXXMOE0rebQv5NYy7uvbJ9FOPAeGxtsvpfo+YbH0qMGXvxysxdYKe&#13;&#10;YGegrLYbnsKOoCPBVa4Yg6zE2cwws0UPmKQVvY5zqNuPfHjV0yx48XYaNrJ+v3JsJTaUP8zeZ++W&#13;&#10;QsT15Is7kWJcYruj0qx56F1VRQ0JMbEygNwacV85s56O33FJD4Q8HOoVWTANTYsLEcSy12KILta8&#13;&#10;YAsIA0DRWn1FfKPROhoj8f0PH7jpp0O5D8B8FF2iJHEafnvtHirCGJe1j3ZVXikIwCQn4ykYeRxe&#13;&#10;p80jev/2TAIiwY3ziFYsvNCQOrmUUM3P81IOVRY7XOkKHdAXXDCDvda8VAaEXNBSA0MMIyYqF89L&#13;&#10;TxTxLB8wutpEg7ivnyAJ/5h+FyB1CChxyNrNy3wcTk1Two3U1uVbOKTDnIaBXOF7F+5JNGWamsB6&#13;&#10;uRGDXdcYNL9sIkhmOc3zx+5POoy8wb5fQkFRBGSNZkUNAARzvZiuFEBs3/QYOrZho9iWUwhg8hhG&#13;&#10;BqiA0mVTRYMgF7RONwLu2rgCGaUEzHoNaby1rXAy8eLrpd/AsjGEZogygATX+IxRnvUcT8L4lDBO&#13;&#10;zVNqbURodf6HDX2+Zu+jWxbhN4PreVGV3can/MfdBgL43WEyZsXxot/L/DAwu1FEpjkRu9l/ymaN&#13;&#10;4wRNnpFHhLBuuG9+fHu5Vc09IQfG3WpRSEoWFhzyZbl5GCLayJWBkvgiMVQka+IyOtlQvQKAzv1o&#13;&#10;sqvoNkT29PFPcz7dlZsFObilXYLDMlucRaQ5wEa2INA7zj2xbceKJt6A8WORT9enBF8hmowRdTFf&#13;&#10;JzEOEGpVBobYnLp1mcfhpOIjUFcs6O7jBxjPQP2oyoaOPkDgAICCuDHBtkrj2v/668TWSD5QnHBc&#13;&#10;H2w6tyqmZNKQebbZskaiJQMTaiZTbwYeKhPtcNuU4iLkPaXbu12FkZkEUbnc063G6p83NMk88/f4&#13;&#10;vAVVxHKKpAFb9gjDYGtU1UX2yPV23En3cuqFwonEB/BHRBCKyK+RP6y//bLuqu2ublxIuCSX1EMn&#13;&#10;mUje56LoIoyDP9eKAjtb7TM49GYkFQEu9+YWYATr6OMGgswpdNT+3iOAgTO6PeytJ03ZIY/bLG9s&#13;&#10;wAyWJm7v6xLv41oQ+8v1dWg29+OcuhJyL93iG9X2ktTDRJ1hmM0smrzU98rHssQxBQizZGDYlnfR&#13;&#10;k7b7AId/z003XC9OTwluWgH9dObVer1IWZPz8vKJVytUgmIGoi9UQKMZpzyvH77U13F8v0xJRHTx&#13;&#10;CAQpMlqWeFDJgzAGX1QPQi7mRiTwlMv23kFoL3BuvA+2LYThvQiMlkRupAwlrSHACVFEXX6FcdJr&#13;&#10;kUveaAhspchpoTUNGoDuwxMnuUJqtYtJpiqbEqpdt1vDBQa4YQdwI4JRuamvl1dMzTXoEB6yzcmG&#13;&#10;L4RfV2vCwipix8YDuIAog7p//BIuA+sX4yDIHJYFuW8LZk6/25yDd+beJ2s1UnjFsbCU8Pbhxz8v&#13;&#10;r7dyS3wKggiSmpSnUhbTqHsGQsC7u7u8vhcLmlPGu613l7+Pc1vUwNgwez9qXMQsrZ3Y3nyAC/30&#13;&#10;uEs2Ga+rrTTw+N4LxMDD4/aT2y2bkHFPRb8cK7GZMPFB8+jDjpb9L6+QwX3VTnk2RaiDTF3WPvXj&#13;&#10;fNTl505GzmcC+LiookW8DmP755/+1PfHAKc+MLJNCfvj+dlX1Z/u/mxzWjG6+RdgYoUqny1ANiUx&#13;&#10;9jmY1zc9ZQQwQALEKy4Am6ma5kUlRznplipBGACjqizXr3219Q5DSwjLKFW4VqpmooH8PJ+UYtNc&#13;&#10;79rKXk2DFYjoDbwCrDMz5CuyKNuI6GaXdP9wZ5Lv44RXO6iYwTjFh8cM+uRnaPUt8ppSD+GcMwyU&#13;&#10;FXNdia6swL4Y9bx/ul8J4RTklGOIrbjjLG13j5hWmabTO0wx2XUq4hpASgy3pHs/X7d3jbaXB6ig&#13;&#10;BC5Lzu6xcdfFzovb3e3j+xRN4IQyls/+W8gLExmOIAUIMBu0wcv7rroHEdBI8f/6P/8vS47Z4QyN&#13;&#10;DW9loQnqA3TFdaNs3gp6LOU9qKLPDsbsQDAREbaiaa7nDDBYOeNPv4dQbh5IKqvg0MfQ90TyP7fF&#13;&#10;mPtVOl6hJcU7uPJ8zVbCJgG8Ej8hwNLiDQeQrSGV8Vs9TeVY/PwE0OLiVW4COX3WDQoQCSkE7Pwn&#13;&#10;Mcb+Mvze1ETyNi5BAtN7QYiL65u3M1nzpq4EDr5OQKmVhmKnGFoSjwFOpWYnYiIn52F66+pqbdab&#13;&#10;JQ6l8pjmlwQLl7dqWU5KU5EIjMbomGaArlCqPQMR8wWXXRorDHJadbw9oCHbSSYhQvEMqMSKWA3F&#13;&#10;cOsT7iC4c9LwjVGhqoZdJ8o1T7rIq8rXsyuxwMMwbdI6m8kD+nq0EqvWypSmtk0ibEKJzPV2wHQu&#13;&#10;/GHJaerJjveCqj2L/PK8jdgbZ2ccE7RvdLOzCPpM3EJ2TAGPFzaWoubsMFwFblEDfxN0JShKSn7L&#13;&#10;SsbKfjfx471Di13UXv7niSQXL4hc+OI2eVMj9iDEoC4V4HY2JJJGvLrtQRrwBR+WULmVCnkHiCs7&#13;&#10;eSX1z445vLQddWbx01Q31SBEAg4FR+sKRIMI6m8kPawz5ucebCOrEW0lQOjUc+iclFaiS7T5XHef&#13;&#10;XAROj2jTxwzNRC0iCy4oJFsqEripYTYMhX3lMZuBXWGU6/56HFomkZ0slrUMHCB3tQWFJGvjUb+w&#13;&#10;fHk1mjCJKI4znRMJicB4YeSnjAPjaxGl6AJxcErFEBOc5Z22oVbVrf+PQwU6sEyxtlJ4zJOnh6zK&#13;&#10;Tl7s4hWaCpiItHPaFQ/BvT6UVZnQLHILt6bx8wcDlvaLRDZOV9ez97YlDjJLurzCXN+EijQU0a1g&#13;&#10;TvMo+/vwMP4nA5im0b4Vtoav0Cd7SrdAkpOnc2RM2zgySYgi0WSVw57JyrMcbV9thAqNHLP//ua1&#13;&#10;mAX/pugPlxhmsOg6fvwoYtY3SQK7In1Hs9dy1ZqXj5kgbFidJBhCRtcRlSG5xyFNujYyy9VHMBo8&#13;&#10;eqWxa4CPeIx8kJwkj7nYVACzYDlht16HorlrvwjqC3KOKcAZCR0PmAxBRnksawDK+93rK9TvDRtr&#13;&#10;CGygOYGUxH68xRHkMZakncpK5TRPfaW6hGsKMU5uEBVonMkBMRoj0PbWVCS7G3Jxro3D0zC9YplB&#13;&#10;S31F0YvJKygrNusTK5vvZXGLeEoEUOvQe0E59DBiCHgI0lbvGniYU0wywVbl3q4uGBdUV9b7MNhB&#13;&#10;dM2YuQJoB1kQ8HotywnfLQhLbhIdwjyJ6RPcaw40KyfZKg+hf5pvuEL2RvYGjF6/7nTsE0Nr4j77&#13;&#10;NNzlfgFz2Kv6LUxbPycLcWybnbsuD2yzbIZ2ocdpvCZ/oMLil6qiHoDInqwIl2wp3+lmIbYuh4Nu&#13;&#10;+C0UNIMv21omUiyGT2ttnRiIKzTERODNNV1FwvJieP1cFE+GIXbYsfmS1jKskQVKvLmR8hrDJXny&#13;&#10;jWzYg/LFRY6PA88betzYlWbauEBBRpi0mOTyuhrMmmYSbrcbiUymfXVasLgr3A5nuK57yYqYNKIz&#13;&#10;+w5E1jlotcL1qJgbuM+stIamQQA0icLNt8tBVV7vEJ/zRPAst7dCHiJOgU8P55YLAIrV7Jiw3ucV&#13;&#10;qFQQj1gaPdye5gdDdNXnTlGJ3FRvJRNxDgdYkHs9BDyzJznTNVz0koIrkTZZRiBm3q37/l8FrjKO&#13;&#10;nmpbK8OT2BXX1W6eqhu7TYe19sbdau1SFCKCZj8N+TThDSEOopQUJreW3kPCKyKeilNxOgYXbVmz&#13;&#10;PwQ/mzRnjmC+Wgb9DM2RwPsmroK5TOx8hGa7LywPoBHX1DfoMwNthuPlBYi28IU5prCa1SCQMFKR&#13;&#10;REbRCmBvYcX4ZcVBQXLoOTdk43ILKwaf1wxLzxRbELvfJIo1sjME9LnnnFkRW+zcjOaVmwDIZgzr&#13;&#10;Oj8PpVoDIpPVGiweZLJOqeTvOB10CSwjrgQTuxU24RDgPCn/4ClXVaqaaEstFgPXei+RFtDQ5c08&#13;&#10;dKMLmNJMbMYVIceXroFq50eUM9owQ/kIOgJe23xFYefbPBm3RuJr5VcUqqkfyl1RbjqYeyxIBFEk&#13;&#10;aopU2/TJkstvbnbk7JKQGZkVEmSyl0H1uPQMD76vGz1cF4Ls/sAjfIUoA8/CPC2ydW5U0NTt0OOz&#13;&#10;Z37NtpZ06pt1DaoSocqgBkCBIv4H9wHPBK/1LbnUH9tCemu39YysJCQh4lOQ8QrnCZYayB3wPhZi&#13;&#10;E/daDQHR6uJk4Ao+s2UYVIurGBMjKGbkCniGVbudg9PpVUNceHfnDb6lrzaV4KnMTymfNCdhhPW4&#13;&#10;8WlkBMmCPxJ1hTOnohNtxFlS4rG2ZFiGpM0MUqIulc1fORIibDlLZ49MgAQXJ5kVB1O236f3xlIe&#13;&#10;lUZuanCZIhXFEnDnCcH3MyQDhJ5A9ZZVIEUqcm2wTQQe+r6orCYb1l+/YVaZpEWDAxwBqCBNC75u&#13;&#10;/7WGpinJVAq2rvEq78CYsKFVy2HW9Yr2ml3qVOgHqyL4TM10HKsHE7upL1k5ANdNJmvXQ5RxCd+u&#13;&#10;xxKWPVncYilERLNjWc4eBAMMnpotGJZxyebvU79pGrm6xZH7u00gnLQP6frv4HG96YuoqmCd6MqF&#13;&#10;ojOhTaI5QJHlzsExZkJMhu92qauEiOfb5iGQ7M+mfShGOG6CqETNMtOldJrKktukUVvcaQDdsSpM&#13;&#10;6pE0oD/qEKtv/O1H9SGMfmw1+DuEOC7w3QTQf/7TJYPEGEa/N1oN6xwV/4ZB6RMri9+y/wEyYhqZ&#13;&#10;frBff6X0hBpxBNa3ZmGoQhZ8+znv7WWUMXKhHkl4ziVelJxOLdlpvuifWDfzSIsUYiBURWJ+Cl0j&#13;&#10;BZGQ3oB3hfGNSEnduFvDpO372iySUJiSueQ4XZa5q+o8hQfO1LDQ2y0pJnXsBKPRBfBBRpxhXu3q&#13;&#10;3vrFuj7EF+8O64MoTy1LMs/94secbC1H7njv2GrkcHPW6KcEAOrYwS8+l2F0c9F3wnFzXXJax+17&#13;&#10;WNbxGnRf7Zfo1lAzyih6BXGcR7VvLUFPYJ2XoWja0k1/P/4/qkKApaEQrM4wGrzO3gkROU4EBpa3&#13;&#10;P2mpFgZ5lKifLaDnZa1FpsZ7SifBZghXeiIYDKc32YxfalThKd7I/LDUUmw9WRy9G6sqK45FsPHM&#13;&#10;JBIkRF8uYDDPmU7f4FLEcjUhJcbAKL/USEyyDn3Yr/Akl4odW0Gsb3gIyLlK5fa8rGvJjTpZB3Mm&#13;&#10;3Ep4LYSXaYoMkscP6ylNfprqNebt3bhOt9tbwcq74qxDGL20d4N4o8z5vST+Sq7Ta15WpTMZEIbV&#13;&#10;aVlDVz9Iu9oBknWq/4i2vFEbOOWVujvaZIgTLRcxJGoCXp5UWHGpe0ss3av8s/MWFQGwB1zDNeM+&#13;&#10;wqt7TfVbeIuc1bdwSUNIGgtvlITbldPtfFFR6Ie7B+1MhOle64tp51ntdpUtPq6jUZgYAfOw4lj7&#13;&#10;uci0cPVmyj1Qtx45bu8zSlM44rEQEdBgk5vbV5CgT5voNquNV+puuzy5m9B1QFxg3jbrT/0KHME3&#13;&#10;bnmu1ndXmy3JMSagtpuj75d2uSdqIzdoYdc0o4149qdm2IoiQ0Oxk5Q+gSviovGIk4doc8qR6bPD&#13;&#10;//c//5+Fq1UsZFG6ql6GOVu3KSz71Br7TNOFJI1lXXMUbm9FG1XVmayW62l7/6OejQ/2R4AO++r5&#13;&#10;29/KVoxluH57ZQWE5dzxTQzoNi2gu2de3F6tAHtMbuPiES/mmHsyfbm/wwWPJfM91tWNskjAYvhV&#13;&#10;qKAoCm6BZn7E+C9d88vz6+5uaQu87YrlH7wn1wjCn0pyFmi2aLv/T8N/KPoDabt7ozOA6936qBKt&#13;&#10;AMHRo3FC8xy/lBUCve49gyosXJv7/dbHOA+MHj4s3lctrcVMj3eU4iH0/Aw5lkrVuSutGCDXt8tf&#13;&#10;E73rzEoKeTYGo0GaR7sATsv0cj6wwk39svvC6TaDsKmp+Z4ttxXh7OYcS286gs3dVwtSuraOH8rW&#13;&#10;r6Wy9358++kh+Q21zYyq8nQOc7yCC0AA6Wg65u3DMvFzdOJfttQuY4bkfErVj7SNWL2u/iHCxMbz&#13;&#10;SD1r2rS8kuWWBOLv67sHoT004/Ovq97G2FpTuLb4Cdpg9UmPqw++jpKmvJ6G01vFHsPy0dFWFxfe&#13;&#10;qdfrq1xdXBuWyA/3j6+p/9d/enLJnozefQmMZQRgVr9vTUGnoRxOLbt7Hd8CQN39Q2VdfjU0I5Py&#13;&#10;mX5F89ZYbF1YSUmSLCG2ZF78tMY+E4/XB1+aWuyefxnKA/e1Oi7jZ1vqN5Zokffl5dju5aoK/P38&#13;&#10;jz+px7HyjWzEDKf5JjsY43KYoZIFY+XpuuY03Y/bSUPDK/UoXXwAVL2fT58+rNrISAcD38JgZBRo&#13;&#10;YfCD+vIz90P0GPcP2w/FIcZZYsuu7Ddt9nzrj76wFLj983cMybpbJzAcDyyEcn3tR5VEs0ha3BYp&#13;&#10;4c3+yA+51Kc4PxP9pZA2U2BFvhSfdfpvpp2CGmeMy2tbKhLx6a/HspXD6fc1XHy6f3xoqs1+8ugc&#13;&#10;3XUchdxGVFTzwr5NKJYI1U/YxRI3jfpxDjbUGIP3/vcC33OVHbk1H9KLyTvcnI7jaAirGBvzCsQ/&#13;&#10;gntIC5Kffj7SLV/+7fxOmuI43EgBk8S0LlHXbXEYpBHb7jq6oxOrhyCkyVwP+QffTz/9dGCvEvG1&#13;&#10;YZX0FH3avAx2xfzpx38W37swo8vxuoIjKYX1nhJRpKL0an47yZD4Tr6fJ9zxb/YkQffg96VphX//&#13;&#10;5cpOkLGHHx3pedfFuf9cFy+1KScwZ/lqlZ6gg9AkFjhb10wbsvlDu1zet3PTeDz/+o19lry+T8dF&#13;&#10;va3HgD7uP85HVOIvH0kuYMEDH+x8/+WPUz/6ye/LO3obFPIYLBClOdWVIEG/nMYtDrxO1Vf8dffH&#13;&#10;n1xFZ5KpNsHJrO2G4kBq9zKUm/3ZWf/7InxRocPtbm5VLup4dS+/Tn66XbZ1s5575WMapD3PH5vd&#13;&#10;2C9pSwbf50FWTMsoZfxQH+5/6F5Ypc4IQplf7e81uHP/L4B/prd39+MPf35df+//2neb+jQdA/p0&#13;&#10;O+Rh/v7lgNwkP0iSDPOu9OjvmyvJl+HwZXBnXjUt2ZTUTmnhSoi30yVuZf91nDBCj/sS2DO8lj/K&#13;&#10;F/A1s8NbP5X7R3TDuqwwdT88Ff/45lFlE7JcIgoi147ZQEy8zJfNnj/s6IoYKsC5N8Nr/uSLbvvp&#13;&#10;/DpxUoLpNrihI0JNwKap2q7r+goL+lGq0/fjOqBSV7+ot4nLn6/6Y8ulrs0t+hVeYP4fu/vr9+MH&#13;&#10;9IngU4mjhOb+IcC5sWXz3/TUqfT837/+l3/5S0CL/3ym5O7let1/vlOZicPdVwhe1+cQhdjufrte&#13;&#10;IvNvywNRqOnWsln00v5+PB2HmfOFFtqr4cFRhfd6vlXbHC9fD/un5/my1LDJQrZu1tC4zdfrueDl&#13;&#10;9Dzg4sMyjMyBcJ4FE7fj7rHa83VFq9/dl+s0UUf43uHskKRIC80RhoEmGzyemYCkgrEIl1+kapWQ&#13;&#10;u6f9ZXl5YB9ux6mvtxg4Atiu2lzVSdwX4+1aQuV2y3HyqmGn4z8kedz8wS3gTQYutv3s4tfn9UdP&#13;&#10;/u1oQIXrJ3FS833a6tKFz6j/t6/FplclNasWspjD9bR+5+N4cSNhzusXCLPIPxi9rPaWoOP7L+N8&#13;&#10;I3kVzWe9eikp3UQUdM1bNyUAGAkzN/xJfuncq9m1Ti///PggdvL5/N7t9+F2qkqqlthYBJ7xd/vL&#13;&#10;XbmnNyg/3l9XH2B+O79UD0ql3pgjrR4CFAgAYO3ZJ47K0zWU6gNIfsfydOxhFJgh9FcfftG7H3c3&#13;&#10;M8zCj4VXEZC2xC6RPqbdDZEvg7as4KewRPNeyQahZr2fCs7x1U3BNBfFvGd+mP/YlNlCe/vSFbna&#13;&#10;kXjKxmAPjECv/bvYMGqFA70oCK+LzrRCwrAOkgcYJ7BWvCZ8I/72xvKoll8DK2UAh7Ihw/r/wfhw&#13;&#10;/5gnvfTTemKOftw4e/tYifTsrlJ76unjdr2amYV0B2tQcrwdwlJ/bNR4eRn+hsrD4O+FvE7PzwKm&#13;&#10;jdnhFkLBtPchj1uqdExwf//e28f9J3u8PEixZqDwSdNp6nzH/mkhc9qZaEuzUOuhh8TS6HygWeYR&#13;&#10;6WYRYlckFL69/f4dA7LTCMIG9GB8fOTvr//1wMGgtu68fCLdDYGLjQCyQ/chuyPHeKPkQjLH0g6+&#13;&#10;w/dw1jf3s0Hw5qC8/5x4ZNni8VlUoj/fKsrWVGf7Qxhsk2FJLC7Cj0X3yRe/jPHHz/nnX/4xLvmx&#13;&#10;KHd/KS0e3ZnMF//pcVfV6TToSrRT7x6rP6XxjH76+P3rf/38mM2rXxUqtqWm60dRrRncPHJjj+Xe&#13;&#10;pZCLjIrEeKqQ+mHzxae3dtUlgfut2tg23nRNqmzLU2EeCtb078v8cOxLlotsTajVU7EjwaX5/PK3&#13;&#10;X+/2EsPxBvfl6nJGmFd4MdOKZhbCnhBFug+HaKf4fsWIPO1/Or6cH0EZ0Bi0UbC4nMf2AWnmxcc9&#13;&#10;Guqn7dOaL6k8M9fOQbNS3efHvH8mNWq39bG6HHzBnd/L2iP+/OL2P3xsD12jIXRqGUO3budc5YYA&#13;&#10;ACAASURBVP2mfDea39drfZ0u2fR+Tyt/o0hhk5O43w0Bryd7eNyzmq5nMI85Ol7o9PSHP4OyGAuw&#13;&#10;upTm2iW85lyI3/yZzTnecvh6fP/88ROcNXO1izfIJS+2cueuf3/98LQXLb6l6ZMrN/cP/Om+P13+&#13;&#10;tl5XRVJ6OvyRRRisX/fx/ZfTS7NttLHFtgZ+2wLxEZVvwFxR8dYn8O7bj1ta3uPiY3kEqRmTKHvH&#13;&#10;DlK8vyzR56IrOuCOf50a0k3sW/JLqsHT//TH03mh4637yOgHrQwvZANUYjvqz4VFvyaOEheH9of3&#13;&#10;t6nhu7e9/Se+xZnECCg9FJwyIqxJJzl13m5KVWNagxuN666qIgt4mbHK0/pmXql2v5dAqBsU4fiP&#13;&#10;00otv1OHNbQAL4DQwbog0rs+vYNzDeFmSw08N484g5KxocA83DA+7C/DM2slbitSJ7bDM+4fHVHH&#13;&#10;jbnKBD4ae27aJx/tdTkKWl6RHpd5N13f51lAyF02qmwD+3Q4SBAHaeviaTa9i8Oby1scKMZvp+NO&#13;&#10;nGmUND8s5O2g/ghdxnquL396hn0IfNP8kMeAK345DbJoiOKgRnAL+aDwBpxWf/jxnxhdP2I4/uPf&#13;&#10;t3jq4R5h9TZ893RMITcekePA1o2B04eHhjPtEFin/Hm7e5L8d9i//vrvux8Pb2F4ahCBqMQEEUXB&#13;&#10;EnK2ELf3XJ00IXmC/Zfrg9yQn//+M1HocuUf7+K2otNefvvHb7QWfzs9J+uzohaGux/ufWsP1eHy&#13;&#10;6/sDeawzjgthuXz5zfAnvIJRbVA8Ll9pxs7Q177aF9TXrK7OYK2ALA26LzjU5/peoDYnlQ/P8PVw&#13;&#10;m/FafdpNtQv6YGMEcSX9zJ7uX9fTzOdmk8JV7223crzYhIEa3vuEVvT0NXOQEvUXB3U4T1P54YD/&#13;&#10;jz/8bwgi59x0ufT2WUhGhVS5vsZFEaSHWxANFmxeFkj44lOykYaAAEnI55hBxmyxM3CrC5gIQlrC&#13;&#10;OaJimvS2La7DDVFyO09L0JumDm4FOyKoQDhVJZaIOn11eiQ55ExQW4NA8S3e3W/9ajjFxtcF9ZN2&#13;&#10;r1ddq/J6fM9E9RmIOeOGZB+BBoBTYMPc39q7DqzX5eywUxilcbWTWzzM+hISJ0LVdnYG+JihkqWs&#13;&#10;aUQZM9JfLpu7yqNRCZk9wEUWpbLBLP0KaG2MSz4kIUgTJ7Menj6k3qsSmZS4UKRpArG0bC43E0Li&#13;&#10;nAOM+uixdk4vcz+nBOtNQRBIfnVrCPsgIGDaK1zZeYrJZ5y178uKSSYXAN5uA3Lwqd3lhG3M7a5D&#13;&#10;kqQQCi2ElQgX47SaNWWPVMGphzIyGPKVznoyohJvw2tbVBAEKkEAeVNvKWXTPBaqXAIEBACZMZNu&#13;&#10;XpAqaFVymi3KaTWS4U50kjKGgCp91D65sI5jtWs5qWfrDECMmm8vv6MIRWbvt/e4svnitsnlQGKy&#13;&#10;StKeI8WY1bqgbHb+sG9M9BHC5mkTjxOBqalrgJYYkg25Iuqw7VJIOYI1BElINLrbyOgiAwrohFgm&#13;&#10;EnnqcIEeWJHJClx4bLbDdfbE3K4a4pILgavkgsuRLMGv0W0Pu0Cgm66sLZYQkJ8Z4shMNcgTtQRJ&#13;&#10;IjDmvOOPbvEYwhyQswtpVcRwOd6CW/Q6xhAYa/aHTk9Ds+2kKADD9aaewqxQykRSuXU516pCluzr&#13;&#10;+8t0u42e86I32qVrWTSd6pZTPJ2HlFFZVyxpR+oM7OOHPRydGxaTASxVCFMteVHKGQVCyW2ap9Xs&#13;&#10;IGMFhimt8zhpfde0c8g6JgaXm4Hr7FIyCDJG4t2mGo+rZZpinFyUUNlTKInoROHcPM/z9sMdq0mV&#13;&#10;3WgiIBLaadvVNIKGlVBG41yMPiW/XheuOju5XdU1jNDkSwQVL2POlMRxOOGCp9WevV4aNN96iVFR&#13;&#10;ltNsUs46z4j6clPqFQBMMyKMp5u9FRti8rJQ7lGBYBTIl1mc53WyJhXBMiorwSlSAEcL7Gy+f/0O&#13;&#10;GegSxVAUomYFo8gkbypEFWXG9jbpCiEdSVHxDNxpuSlIkvURoLJWGeZg5pSWYIdJT8EZDPlgohRc&#13;&#10;MDJpC1JIYC0rbDNsN2q6TChVZSthsG5Z0Qac3xaSiO1dnrNoKkJo8hlsuFuNBnHJsa4IVSDCCRq4&#13;&#10;RGhvQ8c4a0qVsKzLxAhGeV3z7kN3Gl5ILNQ9hjAwGORhm2Ig0Z/Ht1Xb6IWEaklRFQXKXHFugIGr&#13;&#10;ITkmwh/vN6u22+ruZr0+XQrOE4yAwq9fz4Bzl70hVK4BE1huqzCAjMCw9paZ6FhOthBE28yZ84jc&#13;&#10;BkcJzq4ZL2OBRIYVBxz4HJAZE0wcDN4yWnJOBYZ+7JOb0b4LmGCh7u8UBBlEYJ2y5xlDrpTMBF/1&#13;&#10;gDkMyILMm4pN/cgZH4gfhytG1Kdq1q/b3Z6zEm2zC9KscLe5ZyGO9lbWhXMOb3B/PMuuWxddFyoG&#13;&#10;7D2KiGqbgp9rYiUi9ebufL0JLg0N8zQWDU8RppQv6zTn0ALeNNupvylFGlF04i5Fi2BeE6QgbjaF&#13;&#10;omTXMpJAzSrj4/k6W5dAIMjzwc+Awq4ryfT/EwQfy5ZliWFYt3fHX/temqrqahAdwIAM6R80V2ig&#13;&#10;L9BA/FaNxAgKIEB0mcx87rpjtzda69HtdgBizmWIhAvJpAhgE4P0yWFerE+w6ky8ExYzouP72FY1&#13;&#10;QcBzR7waR9P0h7vfCMEhhkxUvk+SkGUaSVfA5tZtnvSEkbxfP9pDfy/xxNj02LzLsGJww0gnlmCh&#13;&#10;sG2PVDAgWNef9HxtRBNXSzNBSUWDG55If8xgw9lQVIzVd3MlojT8QGMlqGgUTqR1MbXdQLT95dOv&#13;&#10;AKKQQU36DFq9PE59JZVcptR1nIj8Pm1DXQMbVqd7Ws33BREsjjIkL6UyZi2orNhFD/VabttFYJK1&#13;&#10;5RWcXSoAES41IcPP/bp5gODHbRJ9kkjs1FMkHidEiAiOvM5aHc9Thkp5zuIw9FabHAvCgKuKNaJg&#13;&#10;Jzw/7PeeFYprQilGoBDiDDh2HSnpw2vmULJgmyIQdr8fXIoWGEhslRlZAmzo/tQXgTIlM4bYausj&#13;&#10;kc3H22RX3Q/naTYLIQxQ4rIAICdsrGNKhrnotFT9XrvMcBsg0tAUic71Z1ySEhi3SWI+jbf9bkhs&#13;&#10;11OaIKat2LMDXE1NqveXRxbsEQzEpIr6qf5CRI7QlMkuD9MozksG0e/3Z1k10zpJqml3QEohDgF2&#13;&#10;k9UegR6phyvFxxpjKu31+6Xr1H25eEp6UjkXKSEkEcKLVLxYRDh2SSMWHVS9H5PLMRMkSnjfFEWq&#13;&#10;ZhuBQnIBAXKWkx4ksG7u1A2QVFWlJmsB2HeMwALMZqvgIigBemf0fZtUpazxscl131bqIGgF3brn&#13;&#10;VdCe8ybhcPjyF2192SJBXArHpV+3uAScUvh2+bPjg4226c/V7pAhfP3xP2suzCSoKiAmu7rRB4Va&#13;&#10;CP3rx38gWVECcc4xw5Y0OIuPb+9Rwa0gxnAFMqCg4J4T4Oa79hhgv60BY0FgEBysq4NRvLl1v9uZ&#13;&#10;cUZ9sj4in/SkI8RdX5domlrEHH7/eAkoi6YeCLUlBIxCIQRCXnPV1zzjFD2C2FuASxk/NpTIT89/&#13;&#10;MTTP6yWTGPAy7H+OJZiiBeRIQBLh9McHYzsIfIKppGyAQS5Ha9ZFgxC8JtMjo4iCoyDh28sFq64m&#13;&#10;ZluXcVrgcm/7gVE4+evdPZSQ48eNkcQzbptjypINLK7RG8sYcdlk3GCQt8cVVyQXQAERuPx5vZh5&#13;&#10;ojG9B0fSut83RmtOgcwKYrJsbv/Ur27bwgp0YtwChHPBjri66+blHvQKmVRK/Pn69tvfvzctHATp&#13;&#10;OPGgeD2BmFPM3tqm+VQABAVgxUoABJWkt63GeouVUF879u5AymS6LyqMPWPLtIaY9lKRAXqUDEzu&#13;&#10;4QCtqn4A+X0smJ+Hf//4RgKtSb15a53peHOHc7DOXU10UKncNANKcPvYAC6ruSdG4ENLKhqhNFhT&#13;&#10;MgUDl105cPpjg4S9jveI0mPTq7Voi5I0qJaOgWb4GXHDSEWweMTEa0JJWreL6HquI3CIDIjUCgsW&#13;&#10;S2ao5YU4V5bRGwzCcmdQNKKd3ePXwykZXyTNLhEQK1YqgBEkkYBxXRy++xKM34hEcA1BkOxykyo2&#13;&#10;tEzyAGNOvuqadZujdzN0GQCQ/LFtWM3BZkIsx+cvXAqCedjWaiduo/bZu2gX5EJaVS0u00gI5JZw&#13;&#10;QlWtXqcJ0wKj6YTYGGdEXn+8tkIQpIIBDLVL2TKmp33VSRS8dGOu2E4gskWYQkzRx8i7pnezMQ8/&#13;&#10;q62TihBOAF4iE0O9+SA4aKoWEwIgSGX2QNmUIaY8sR/f36tdk2iWiD2W22JsxOJZnpLzCJbjqZZs&#13;&#10;gBAt1oRxWx3glKTk2PLIfT/qsTt0xmhJBUUYYByNghBjoXwk9y3pzde89R5yIR/jDSGYQ3z9eAeI&#13;&#10;EFY5ughIttsdFtdHJjl2ViNFChAJxuGpvfx9orhlvF2RPZ46gGnVHZRkHKFiEEkwqty0bcmFFoj/&#13;&#10;r//8v0MIrvd7A6naaxsSbnbpgxqxoBRKCOL8c4gWUYaoiJk3lAwsY7Iz9pIzarp9k9CGTIGEUrk+&#13;&#10;0M2sjMmm7kuZNmcyKCLXYCApWJys3SlZiLVjiY8KNBBOFCQJgAWMdsfXb7dn2qZgUcnem8y/1mVc&#13;&#10;A3SsB4+rKmKG6CHofot3s/RNt63406nHKQe9piHx0VRorx+oFP9NX6rdsDp/wJ8sz5f73GXqqrIs&#13;&#10;26fTJ4vsj/nt6XQiBbo0YmE5UW4rt3KjKuLCOnwEuyeGiABQQ9T9JK7TMhm3T/TirlXbZldefBl+&#13;&#10;oqsGeiO7fj+blVeMKNYCSgomQAZq+r7Vy10xXFayPj8qX8ToOToQ7p+fzzYtbCiwIOTFEr2jXAJa&#13;&#10;FeQsxp0qpEx67kTD/oAqqKUEufukZ/fcn529oI2Y1YzbzJ/r5AuuEd/RKlXavAPkEKmoY0IywMA8&#13;&#10;b/XhaKGFIoMkBZcf02P/+Zz1zRU2NDKHTXpCQCphi+kCQpetRdlvNKcNyv3hbVlbpJuhppm4hz79&#13;&#10;5ct6C7vq6Wnbrs4SXJbl9tjRcnOKEDeNrm4IWCAlXNWJU3S7//L1s54XLj1hUiekgtz0w9mQIi4q&#13;&#10;dFkg5Jo9cg92EEeRxcSmaXlHCvps6mV6OMMjZLokwps9WQ1g3UmPS2IaYQRFJat6XOYMgSsFgQer&#13;&#10;6gRxUzImqEqBr8u1URyBUIoLaPpuvHFSUGTwJV4KRsu6Daawp6ptmmiy7IbPA7+Nd1PissRpG42f&#13;&#10;h+czSQax/vXN5hwoyDXpt1somN5uD1fABP2hQTii+WWaJzUtD0KpdXbXU8CGTd8R9kqrbH0SNHcK&#13;&#10;x6VTBFOwYl3J02JsLOA5o9nPBAGlWBaNwsTksj+dzfTD5Q4VotHaAuaWh4IlRZqH6LVjkbnHcpJf&#13;&#10;zP2Rlo0o3O4HU9Yt3dvMEK+si5yCz7vG3XQLqtfyZo2zVn/+fApTsY4Ul6APeb32gvl52nVfdVmt&#13;&#10;nWDxoYFshJPKj105eBntoqrOeuiZv0+vw47hSpkF+lxmYxm1/CyASEjiWyK3Je1rBu2YZ7ORBisF&#13;&#10;6sKf2sf10nK+vqzFBSWr0/OnEqx+u5yGJ5EZaGjQV8UpuC6c0YS8R4GZ+VHo7fZKUIKEDoT7BIqs&#13;&#10;OTDTMrcN19sl41IJ1krmA/3z+kjJf/n8PFuLSpKqwDiL3TH4RwlK8p9K/oFiHmSXdqjjp7xm5jDN&#13;&#10;wrJUYgkmhT5rE0Al5H4A4IG5rTpY/iDgsM/TemBsDNPAOgfLWjLlxeq4hJHUgLodP9t1u0sO8rB3&#13;&#10;8/ipqwP0zjXFgPBYjaJS1ZwRAMyyuQ5kkuMSayTW7eFZaR3KP1dnl2x9HhKe162JMFU9SfzYBcM5&#13;&#10;HbURkWu/VXs1M/3c/KyXe80xlweL3jKshXjKGHTp57z5gcvRAZwhygW20DOlYbo569ZlmzVLkfqt&#13;&#10;6+WFodu8uYRgeocZoEKTb4RBGAPO8SUErkjCToc745/9/I0RwoX4IKHDAmNmnHh9/Pem2SdPLuoj&#13;&#10;XfpKNs47GCNuPUQIZHj3H21/hJITEPVNW5srtc+wzrxIuH2tEwTKiTaHRAG2MkOo614sDwszCIL8&#13;&#10;WMZ9rDAngmOYdNSxKu00PQDGWxDW/tYIhmMUwG+3lUSmK9zJHfBI34LegOWaURjt8lPP5rnEkIIz&#13;&#10;sjkTwZZsg7taBJhAVSdhoqVV83ZhokRcgSXUig99NaZ7BZ7/+P1NKEn3lc/RBucTObqEIQQU2jqI&#13;&#10;eSOKsI6biVUdrvrqHgufNkxExjQiSGcMXNi3jXNFNHUgKFfyernUAJrFZKvdPYPIQWJV45unn8br&#13;&#10;9/NQje9v9ZeBKhj8tmpabjXIplb2qnkusKqafH8AiyIAa0g7NjyW1EtybCQiZLx5JqEBq4cMWEdj&#13;&#10;BoSoInzwVS9v5bauHuPSVjwgbujiHeHkYPAoIOwJW5AZ58KlShhrTlkrMsib2xhQzTEWQ9IkYm3t&#13;&#10;6F0ou+b5IwY8HP/tY/rSL3UH5/u4q/poUSEooDiljTNAJpBTChxdXleEixR45giscNcoGPSKORoX&#13;&#10;EJidcfcZQMIWv2QeGMrptpHRb7wElVxJt9V4iBsYF58sljsxbItVzeBT4c+f9W3aE4mDjpawSpjs&#13;&#10;ODkW7lebXCK0NFAlDX1RxHybKC7TduvOan69CclmrTeizLcbqlj/ZWf/w9iXH7fr9vUf/vNCdb8/&#13;&#10;C1Xt43z/bnWcZvshHdrvPgGr4aoTLMtsVFNhnkHWsH9OlDkw2vVe7YfEKPoIP3zsGFPegG5p0rD6&#13;&#10;yWANeENnCHKBJTFO+6GFGZvNROxVTaqGXFfePX4DkB+f/7IuI5t828ktrbESreQ1QsQFu9LN+Nm7&#13;&#10;c10vk15DgF1vH5L5G2dC1A28PpBAomNRb7u/nIz2tepueK7rg159x2vuHv7qIGQOUFYDVPXTqqUJ&#13;&#10;GNMMRkC0d9JmlUgiPewm4Kh6bAbXMiJ8FthtuoTDaN461emHW6LPpiBq2x3QuanDRoUEqmEBcCu/&#13;&#10;Hr+sDYhdR4PrvFlZnu5EotRKMEcVwINg+XT+6f2P30d9rfiOw26swnqfRMaGvymwu75eqmpHa9RV&#13;&#10;qq75vIwEEPp58CATycW2bDkaBCGA6+p0sD4FP696G2vV+wVyTuyScBbRkaVyXPqAnDzgjxdoixk+&#13;&#10;KTAmjwvT4CvfX1xYtwtFuOLNCC5kA0PbOJDTlEuqCRoGUG0QkQSziZHtk/4fGDOj04k6lwvG2cmF&#13;&#10;VBKEXCNRSZGDY3z3420rfUSXLDjfH4c1jBoJHBxaNtcCCmlcA8Fp9klCiDebfvnUsclZQwHOmcR5&#13;&#10;oVRlT67+ndeUVuiTPCQ8eg/0lsVJLXYRGLJSZH/IPHFaff+Pl+dfarHOp7bWNLWoopgqpQAmqDTz&#13;&#10;NEslP8yUQmgF5wC8EdeSnVn0qXH/8UAEMoFoTyZ3MVJVVFKS4FReQCVAVft7xlXHaiXRh+mPpRWv&#13;&#10;5nEE3ToGAMuuaxJIrg/2uv1S/7I5Y9zUqSaboFjX7SvI/bykvGwVE2GzsLGcMxP1fbvjU/U0SQtL&#13;&#10;qvhijWzqqm7EHDaHPQcrdmOSEM4YiW21hnUcrVRktUNS9XLC202rv5DX+5IRlG0NQE1M1Fvpq/PI&#13;&#10;bJfz+lhKALO/izUf2mFFARRqlxtJKwIk55QQOD090VNsh93b9UUNNX7o+vTEiYgTed/eCylI0apA&#13;&#10;2KttXYam9SLOejlUjb/NsufP3WlzqRAeACnRIT8Z6Jvzcy5BSrGoCW1u93T82GZO8ZdyooJelovn&#13;&#10;sq85K/YwyN80Css2YIpidkUlQ4bmqzjof/vzveWAmBWRz5L214sm0Y4zlJITAkJWHKPiYDYY/wIk&#13;&#10;FhwzQfgD9Fta7usKy8PMZdOaMwqxnlEXEvjp89dlneIDBBI9C7QkJNS4aqtLn2VTq0rxui3zFTEl&#13;&#10;3qfbM2x/rLpplJL8aObvBKi+msxU0x7ETDK2xIF7JZpenI7I8lhVrRziGtcUc0olx7ZWNWcAk5yx&#13;&#10;kwLkB3Tup/MpR+O/XSBIgvERelRqndbfPv79i/hnJlokqo0uDJX7tBHZb7cL3FLDFMvR72C32ydt&#13;&#10;3XXC//ev/xvQs4jbY4dxoBgmRUzjeRxiNhX0z9s2NyWQleQHgdzdi1l3fDH3jjxJJkp0gW0h8Lah&#13;&#10;GM0ei31EwN+ayuYZEK5o1QgOsC05rgFrZZURgIoak44gsK094+cIGpLxxYGcWRtzEt8a1XLY3qV9&#13;&#10;g20iNPj1uQxOhUo1VaZz912kwWxaYQHcS1wV8z8P4kJs75TLn5zY/OFvh2251pJEbQtNbVMpFADE&#13;&#10;hNcv89IDKFVrr1YE0VCb/H9xc5AcDn5/c9Z4zNphjH8HzHlkRlLGH3eUCs1hJ2r7eWdBui/3z4Xr&#13;&#10;f38QWvihyEv0Pf9RI+lD6F8dmrAIwXCYDxgUQvwyJHh/Xh3UHZUuK5r//O3vtoDwPRDY+SznvZKz&#13;&#10;6aVKISDraWvi6mvUBfF47Lo/4XISjDavlSTzvH0nuLoAiWErwUN0h/OnuOk8TmDoM3ZQER8Z/jWv&#13;&#10;7DGDa3/rff04yVoYZKVmWiISr4/vzUkAqpHz9rqqkgAnY7KmFtTAhtGe8Sqi7SUTEHZH7u56aTlS&#13;&#10;9ZJjkwlEMVN97VfCh2Wdh7bl62eHYsYFN8yMEZcJa5TenO0/yrH5015Kg0FoBRTYWBcn90RZHdsB&#13;&#10;7n7P38//tE4+jT6Q5a1ccxPKh//iBIZqi1Q/6BMChNEPMy/sbE+0L/Gzu4fSOUC8wQ2G4xiP8hxv&#13;&#10;0ZPSQF4YCTKBqynIA1IAAwtsZfrBxSnk07OwUnTR8fCUw4h7NBzhXj8XN5owO5mrWf7x+i/f+1YK&#13;&#10;FqW3SiHMcSbzx0VjCfoz9pCkr3kCVrPim0T6I3PTLyjd2xVDxqAiDdk9U0C205HEF5Hw+44BYYxO&#13;&#10;EzjGlCLS4JS6twRnhzj/ityfhIfdJzk/4LAawtLuS8Vemlrqabnel4/uP/2VvL+eGxJVs30Kud7/&#13;&#10;+VHEIUm2i7GetDp6+oiWtKxUKGpQmGGgwlph8jw7mCAF5DbOkKkaMgyuUqFDNwyX5cpCHbRvK15X&#13;&#10;5EVAT2qd+EUtbGpZq/Z/OU0feqxhg8VfQC/Ma4QSWdthuG2palm34+Weaqu5BwNp+cZG0ZYp+R9j&#13;&#10;kc8NNjnbemgRzTO/VLvY2k5/EJx9OxBU5XeaJ+AshSxhejhMacG1M/conqXLIaBPpI8bSp4z4ZUz&#13;&#10;a6EED92R5H+/tGkoprs5ledLaRt27JkZm4IIVvwW0N/2X3CBj/tESHGmtgWq/bHR6T8+EqjVR7jt&#13;&#10;QlmDtiLBuKnbYyAcmxz217/Jc0kjVqtPxLsKT1U7n6b7t+L5POb13G2jwy2c6ITB4fX6rd93yVtL&#13;&#10;/9oLrAz5BRx+MBhenP3Iu7aL2MeAbgs8y1XvStuCRkUhtslg/eqkHWbNLStbQaccgBVgMygupvaP&#13;&#10;3eiNOcLBmrsUtJa1t/hMdWzSBvTp1wTY2VMB+M4L6B+vjWDTx0VztGLeK5bn77ZWU/MvWHm7WXRc&#13;&#10;2wEhYg6zhmxtcGxhwT3ddd20LITWd8+QQyKhDlHyaZj02g1VifalDpb6gtxPR8PiF/eYO0w4KC2X&#13;&#10;1jGTVFMQ99Av7oCF6E5mHg896kH+n8F3pzQMk5M+Iga0byOpZW42JRzYWvmT2or2SIPQGJPHcEfg&#13;&#10;svPIR6QIBQHqqDHLObtyKM0VVFWCnzMM9NJ2Kq2eWtb74+00SYjqFYeGZGYD4KbIy1A5JI3NVYVW&#13;&#10;V28geB7IP7GD/Ok2JeuUt8Y9W+9wlc76y29u23q8N40/ps8Ylly0fhMnfFUUrsZ2V80EfPXlG6rb&#13;&#10;eB2n0AzN7vBZPQwMQFZtHIM6qAUacmDot/oBIaz4msa/ZYg/TO3ySDXSMxnEAxuBSt90QsW6DVGD&#13;&#10;u/+mUgMuEog13qvipcWq7yE/MbBP+ZWtf/4Yml1KrMkcvUU6hT2UJexS/b0BCL3BR4Z5u4nwoFCh&#13;&#10;1oEMFWpFyY4HXq2FXNarxJxLgRqOW2yyjjCJbrhFyCTi4+8XI0KdEAXZ6llvKPhjV4i09x38TLIo&#13;&#10;iEYqSSb9virchRuV7tpBkudN7/n7pgHMBC6ykp9Nzy1cn/XxdpR521f2yXyeyKMhtb1N9+b8Rsec&#13;&#10;fQ0i8QeDnEH5sg8UQxn1E4jt24vcHd9e/3TFH1NeYsdqdvhUqfRhbzVGmAjSuxbEyoP6TnarfWUA&#13;&#10;7iv5ZCVaSwwL5guLQ1acIiBR8bf/92mQmKPf7SD2libP7nP86lv/PL6HHfuFdq996BHwyS8jcbWM&#13;&#10;BxHe1UPNHx0FRypD0Pgn7zYNLgnsd2DPVTeMtxkVxbH366o9ge7M5I7gHTqmLYNYqI/cboPp5rfr&#13;&#10;pZK1mruN/+HD/bBpVp313arAXW8/3Vso6gvnMRzWPNV1J5IUdBsPTaF8e/hB8fHbK13dR2voeFGk&#13;&#10;AbbOLOCYba3ekeewsB3yIAKIoSI++Nlpt4vpwIAw5zO3bzII3+8ZxnPG/b6/27w+7M0dqpAzDwRq&#13;&#10;GIE289aovl+i+zxGfxfIZf/pHhe1ZxDPmWPaWkRtNNcOkTK4qxi/6uB5PUCqZmjAfnGJYdQK2F7W&#13;&#10;ZUdfpzFK/OsJWWLoc82SONmDjfJtpTgjiT6kw+jNf8CtEmyxY/L66e8rTvgGsIvNkDbkNuBcgZQN&#13;&#10;/wn6snz8aIVp1MFlsIL0/Pg4VF9WP2wQUZKBrB3lxbdYffPEL8BFwr7ag3/XPW4/6CKPT5k1RRRO&#13;&#10;Yss6+x6rwsdGM0WYhHyluNLWGYhJfPzAKHdV/fitevKsjNZf7GXAYo+A0E6MpqnRorXMr2DZ+Z9r&#13;&#10;UTlfgAnbL5MnG5XpBZgh9IEAW+XPPtT8VHCirQNvZ1OTj8eMbePs/anue8Te0kZEE8Ftd1rz23p8&#13;&#10;Iqiu3pZSx7B7RcS4pquH6ovdHqr3kQ69TIxhl8Kgj8397m+xYrslOHJEhrNril19nHV1/gAAIABJ&#13;&#10;REFUKBZ0rL65nLfEmOxb5XasAnV2aL47QGsxfQcR9vvTtL6B8efHlRTCJ+Jhpb5f7wcuHy/uad9K&#13;&#10;HAhALR8eZgo1ZOTBxySzN4Uf5QN7V/NqTZaYgyN8geUmPJlDWCBYURAbrarZjBWp9Q+k3cPiy1n/&#13;&#10;ckqhGJgM0656FMTq82/jNAxerMTaEAG8q3W7z+5N7z4ZoJ9YS5zc6O9Pegk6MdKff/rv7vfy0f6q&#13;&#10;NvVxqP4a9ePrSbou3uHMmAAT3g32PLIYqcVKnh5l2lkftQ9LWMrxiJ+GsC1ig8UhgTsR7+v2gzbS&#13;&#10;IFi7i6ZV1GUvduDElCIfy60fex/ufeZHMHjkt/XLluiS86L/5epPYE6nUttG3d8eFPOxGUxumOIx&#13;&#10;Lz/FI90M1nMns3v8tNIPoKqZ8xDc7W1fFkgnP3LsVBirebc+Xca/Y8VmkCome8hb7Gt3wSVQerr6&#13;&#10;7/zsj7RiAKJCIK2Kfa+Qs/pixYngiVGb033cyMmrHiEa/R/eGmrSvrR1OXxtCUGXjwm2BfuPzCI5&#13;&#10;8OsiTgG+fxsZHjD/jW6M+nws1i57XlVrcuHInu+IpG0cv12r6oyWlkuy4q6qa/vjKEHFFCKVze6m&#13;&#10;R2O4RiXr6//yy/kHc18rYtyr2vkbUJjc9TRKKHhacCJD+3kVCLWLFR+4n9GfMVMO/Yazfi9XBNaa&#13;&#10;Uv0+UluqrjcI6HQFpkq5iqgj8eeqxWuEvoi2bkieGgC+yN1lu0G3MLPQAaMp1YP0bMP7MIHgE8a5&#13;&#10;ffR59+/XDNDGIP6v//B/hpr8lu5/af/x17r3a+J4AOHtrtWhru34I0po3zdMKh9BKAtFyi1lb9Xy&#13;&#10;CC6nu11AgnicNiR/ZPVldl7BRvGOyQBTHGNjpel+FCsIsrgsV/QzoL+lBHIS7wzGLnq8QmJxva2v&#13;&#10;I/G6bW42fgFkcIANUKNJCyYhb31zzcB47O/bh/J/C2shUGFwbwurhv3rfD2dGEnNYnzO5DX5pM0T&#13;&#10;PeGXvB6PL/kFDcpHayOG0P30qdJxzmsYjruo8LRpVQdG8uu3H7k/NTPIDxsfayf59OOxVwcq66cF&#13;&#10;dnTYRpDqxHBHPVKAy1pJuz2ddtHp/ybuFeKHO5a5LqXKoYGg/TUXzxfkvQDVFcJTqGqYynL3dW80&#13;&#10;yFh9ltUCU5HJC802AG1gXXMJRoYa35INTFPZp328/z9fO5Rc93pbYemXuURO2GAnHe4jPGH6H/aP&#13;&#10;qu4ArJ13uGscwHBpm4+3JoueNFMMOrG1wNJV3Sgc0DgYGZKRdX3hLqHct3loIKujJ6qkVy+c4qvE&#13;&#10;NagXPm50m8q0+HhMiqIQwQJvFpAIeIyxBb7k1GT8nPC/8XJwJWVJWEhIqRlAdO7tn26I6rN41iv/&#13;&#10;pKrLx0u/b/o8qM3iVGd0kAQQ4vT03u+auooN61DII9iMa27BW1B2Ib7XWDYMpXUQTFxctObNz0np&#13;&#10;YfPUrC8ckce4wyR83EZWtMDjUlDsD7vDYh9it1sJSZlaVtdCST8R/qqlDc+UrKyX2pi1alqvP47M&#13;&#10;JpSSpDFMfmQH8ZQvcNz2kye4O9BJVgTbe/nb8/96L/8qXjHxYV1eKSWfG2sdcORJUAcfiC2cIGv0&#13;&#10;M0oQlODAxgKltbrGjSKiwPNojGF+k89SvmHmsxRg7XjAQoelMikdl4IAq1f4L+E1iwqJOqT5GFKF&#13;&#10;+c4ZJ0OYb+NjuYOaGZVrhjucYnv5zdmSoSjiMYkAGpsuzz/5rWl/vH1rlNqhgLOI0G5lqrm8AzjH&#13;&#10;tTnUu+q9bn7O61quU8qJIcvoerCYf1LIO3B3Ytj+yn66+fIdCcHdNMkU87qMmTWyQVSVV5lADVwK&#13;&#10;h254UBK+bzVXrKqGT6A5nrzLyaKU+M/v4Rcw/J1OprdVpaBGhKKzjTUW2+S2atTvfwe79g1zdLjR&#13;&#10;VxHG0O501A3btqcSf8vLp7qVoHzp+rlsuyUoEFrKxSJVc3rdlhuGINyoQhnkNpaXB7Q+dPvuwr7n&#13;&#10;CkDoKgivI3zCVBR76ql52isEP2P09sp2w/EaJnxGN9uj+SWDahmF2pfddMPwVtj7273suuZ5V4vJ&#13;&#10;ArJ0qi+uLpvZ6jPxcQg+laDJUkkGS5nR359E+vKk/J6MP0ZZo+4JVjqAqS/LA/qr4/+MBQgFjT7s&#13;&#10;2VJX/JfPz9YCnS+kJu2nPTJjY/u0BM6lxw2o4TzegVu3nGe9Hc5P4//39vs9EghqCsDqq1RhiA7n&#13;&#10;46rR0We8aoUxZsA3P7OU4vRjq0Sa5yOlmhfR//UagGnafzZsWhkFPIXM9dNSr21b6XUSD7lrqc/v&#13;&#10;+uF6rWChYnf6t9/Xr1Gtq7dZQuYfjz8g4dsa/nqs7HwBUf9oHXT60H1dPqgr97/VB7KscAmWDngh&#13;&#10;HW5RLA+JATAP+zAqp8QCpg7FG8BtUlAg+hnjuLtvf7S0sxfYNY8z6cO4Bp7DNsq68J6k+RcfHxzH&#13;&#10;GK4ILVcTZI9u8KVKT/utMEZgVfj7i+IEd9LG/DOdHfHkacjXFaipkYjDGKrE3edSMG2QXSYy5SPk&#13;&#10;CBnL1fX63lftA18gwjjTgba3OvJNCJieZE6bmvm3xLdoIMyVBSqRXcU+loWTELuYIm+f6DGOVjpy&#13;&#10;Ffab7O+V3M1ghoxhVRU2RwzRK8xA0Z0UIJoMrLfzLffPXQRer6COX/Jp3owBcUvo+Z/Ew22sGqZu&#13;&#10;kiECSX9/vzXHDTJ8j+kNZVaa5rlexXqC+A5AxDkQF+IQwIK9GP8I9DlgejReJ5h2qEsmNUpewG6M&#13;&#10;E9thcs6raCCpYk4FxBzgQYBkrDcpqtXpFblczAdDPWrQD/3e8AkiiDJDQVAYr05XNQzgkTFLW8kM&#13;&#10;H4l4uG+8SapFf/ewRnXO3WrFfxqAmmIMJNVHcEufGkxTBPVVXI/OCCh+8hhEuhSEVLv7I5Vfd+62&#13;&#10;POrjp/ud6Tzx4JrVGy4Fir0M2Zmf/2EAM8Jb/X17v3BEuqe6/hXcvv8hgK2WUbyvMQHWUHWw/kXY&#13;&#10;1ucYRGppk1aas8HM6MUbzsKa8UTaE0ZJGd3EMMDmF5dVgSIja39DmEj1qZcwmn/5O2CenVEhEqFR&#13;&#10;m4lXEtDrsr4EO1ZhT/RbjnFzzsMA4BURXA+Dudxz23iPtkpsvCIIo+DTEVTIWrpA6XsEhpoySkJO&#13;&#10;VaYDjnSy6UMLenSE2IYdPBfHf3wdl5ubqdXl2FCGw3KHnkSVU4wEgDOiyEuzqH8A/+BffrS0r+qz&#13;&#10;SZm7eypbIu5jJWANXdu0iizrm6SkFAgFfsXFMTWlsoXEhS2a+U3o20WhNme2aEzxA2O7jrdCjsNf&#13;&#10;qo/fp3P4ugwk8wequntUCX23p/+pOLCXNQWc42m9RLdDKbiMRMqcbh8ZfyRueAuThOaxAYlIX8hw&#13;&#10;vU07XLVU2hF7jQGkQjVl7Y8mlPPp50yn9vU7zBvrKE5Zj6MSgmOkQR0Y9HSuxuYW3tp97aBue2Un&#13;&#10;zBOos5/nnys4bdhfig6NVa60d6ccpkOPvEIbxwdOyqNu6mbXI3VHRTUVgfHWtIOXu+8fI6N5VWMe&#13;&#10;lFPV9Lg3ZjnJp/mbG1WcLK1Q1VtGCDzULwRcITw7CLGjaYkoAs8WTGdSruQfmyag6Kl5iPdzArKN&#13;&#10;XGQzERojykvWAshK8W2ck0kuZ+t7o9Gpe3L0HqqdgxYi9+djIvXuY4EimtHxVKP6l8a9/7dtoOxU&#13;&#10;wQZKeHi+8rS4fV/v4mry44f/UVTvQlrTXR0zN54//fK4T33bWxxAZoHKtcRdf7Jg4MMe8VvnBHXx&#13;&#10;p363PWRFVx7HdPnuD9LkUIrMvicrYvXXUDhEN5Kf5lx8jfg13cFvw5Hp6Z2Yn6jiGcX+yIgF6bo1&#13;&#10;mJDzWSRGMPh6fFr1cicZVpwK6vYA/TaCdWlI1vcaYoclV207MCMIzYjQ3V86erFWK94tT9RX3tl4&#13;&#10;YIctzJlK7ygMfb55gJlF9AeIgXVmcyBERbf7oALPi77uWUKf+ujhXnylyV+SLgR4D3kkNIh4z7NC&#13;&#10;X+Q/VxRn/bYlmx/yly+Dj9/4Yw8IUbw1Rz9NISKhIV+zh2DLxGEO2/VU3j4Ego9tCREf91uKj047&#13;&#10;Q288+RqKF8HheXhs2WkRlT4IMt0sZ4dm8fxrs9Af9nBNTcUAoSuv2l1qDtmBHVEQxPLoPQS4kxCc&#13;&#10;kyRJB6kFaRmEgaLgbCo21/2zI23nubAkbgFDYtegdiVW8NUsSLXMpCdYvVY53FuKKpRQrBXs10qo&#13;&#10;svm9r0a5bHku1ABktzDoBOZhcPxDSCvBkoBbP+oEKVfDr5oahbbEtyhi/mMy1eyI3/88om8mrufj&#13;&#10;3gH214dslbhslwVREvK64WWUOTdQwmTAQe00PLicHttHaPNzgNFQbzvfIa/nBkkwgjOqGPqqvWS7&#13;&#10;L+qckjbouqDA+HZhePT2t93xsH77H6QjXgWotjQxnP2+ITC3lOKP+d2sxKwPGfAhSJO5OB9Cgmtw&#13;&#10;w/TnK/k0wkg7hv/rP/4ftGFL0tjyOI+x5ARgsXOu9xQCv63yeHDXCRMJETt97SGh93nlMQtRB+D6&#13;&#10;Q49SgMbuvvz0cL7bwvD5yazzy7ffh9Mh2UIAN/LhZtLWTHA4h12/9wgIM4coSAymYvz69pqza9U5&#13;&#10;l1ILpz0PMaaSo5/WxbK60y5K5oMxrFLaWgKGvm6FEMHeK4zvk+H1YO0rjlWhOKAMOCMoD6wVidwR&#13;&#10;CHTjnHWUcVppO1+vb5ThvtqP81IgIijP0xJDyiEnoljwggm96YAsRmQYdnOMRyxcTou1rMasalHK&#13;&#10;DCK9rtQY0VZ/vn5v/+FnanEDVQzZYy+Vss7zbZPHfp1WQYQWmGmEaDZ+Ye2h4hIhpHDJhLCKE0Zg&#13;&#10;Jjn4cVsyhjLQmlBPcCDYTzPGN85FsIo2Ikc4P9bu61Egr1iLEqEYyJ/75LLbnLFmcxullPkKuyuW&#13;&#10;5D6PmFaF8XGamJB4To/1PvRNo8Q1WBUwqXlhaJoesGCvAyz+YZBQLCaHZ48UwoLa5CvWnpv9+/0V&#13;&#10;c6QSZRWfzUJYPd9GyVu9uKbxh92vAUVa0QpSEwyh/OXt49ztJCXGaA+Jm0ZEkVCSJr6sjwDRY1v3&#13;&#10;jBmMnLM5RSEKQOLy8VHvehZUdxwQJ2Q2oaGKYoHApsP0mOpOIgYSKkfWKqXKbufe7iRjO2n65WSC&#13;&#10;ORyeg8vQWx9X4904LxlyxGBY16GuS7qNNvJu0BfXCiR5K0jtwdJw9Fg0VY1qEYsViMCs2gMFKPAw&#13;&#10;usfUNpxiTrBY8GucUrtrIUVYCBgtpd237/cvv7RhTcVAItFkMIBGiEwQ1pNu9l2AkWPW1yedTHvo&#13;&#10;naOwfCAIC6mxQTmYkmysCPNNIcUXb/X7M/8UijVhyWHYVpNzrnvl/BQL3J/OVGEkCfTpWPdURLn7&#13;&#10;4iadTVTVOaOEyNa05X98mzgRMMPt+q1SeypRwTksEakO84IFFHkF5Rg3LSAiQ00phDCTSAMjybig&#13;&#10;bcA6TmgFyDOe5u85VqBEikBhyvgJEr9CAI2liXzePX+/PGhiKfuhb6Z4nzeTQ+KYwgLhx62uqxcW&#13;&#10;HMh20iSiDIMsEAvFmhZUgTkfqYhENHW5/uvjdD7ZtEBQBzsfdrVtRIu41dppuwV9Fk+jnTzwIGJI&#13;&#10;lSsOC9QisCyLtVYRUcjgo80lqCdKcVWcpwV6j6ePd8SBS26FsMxrBQBgOz3fqaI2mWmDOxggkk13&#13;&#10;RHWK16nuOsTouJbD0BKY9GxIwx/TuhuOMKUpg6e2qnHZMkYSZhP8ZPiZVQV7H2aUUSRcEm22AZB5&#13;&#10;BiivsGwr2mfsMRRDd1IoaO9KLvO4ZGQp59bZWnHG2xCikmqLPkKHYgYhD8dDAckHL0OyuOGcCU4z&#13;&#10;LNnEEKwPDrK244QSVHI0sDwK3AlybsRbMMe6qxCOEPx4WwonWLB+dS+jcVZH72CsY+skpXbVPz/9&#13;&#10;svmbaABwgsNK50hrlVLpPDY5tIddyOtxJyEUxhQ7XbqmZoyWXYtDDhoki6jUYYuU4X7XrpRJKHHO&#13;&#10;XhtXgZ2SUsoZBuZy33TeONz157p7zDdEQNbUlEWQKujc9DEsgXHuQQ6xcCXeLq8V/zpt3xGI531f&#13;&#10;8Upjpu1yOu94OcTpprNbox0Ei4jc5uV8OKL1McfkMCW5rObRVp2eTULx8jJ1QysEu44/et4qVE1p&#13;&#10;NEkIikv0a9AkFcWlWUzgoApi1nPdqpyROEKlFPQyGxABuk5zce+E9LXE0a+3OaFQuCBMwNHPS2Sf&#13;&#10;v3xB4yJ2neTcO6uGAeYJBqhnA0vilSoJ7IbDjBE3YTfsIovhfdPQk1bAyNf1pe/PzkFUBfSwPhdZ&#13;&#10;VUyW+zxzXj2dv5opEpWhiGyNV2dlVVVNnQ0LRTNAgMu4A84IQkrKJi4GAtQ2/dW5gh1C2ZjFIr7d&#13;&#10;t76WFBaKqmgtLGBbdHduJFW3jzthmYn97x+/05YQ74ONtWiGahdIuAWrBOYchoj0y1pVVQz68HR8&#13;&#10;/XgJKQC2YyXoxTIicdYvL2/987PHmK4QpyXFJL6wdK/XbQsxC2Zd0YwLjFlizL5/23xhqiu+FOgr&#13;&#10;Spf7dU2QgiIxMglBGfya3BzrQ826pmQIClbB/OvyeDp3xj1whEN7zAFavw7yAFAEOHMh7AIIwyF4&#13;&#10;xtBkDAOEQUz3KBhAgHzYjTJWvL+/v4qaVrhdwkYrNt3GHpLIoC6escG70XtHqWQQUs5zKoq1GBnC&#13;&#10;pA25qjosDZO182mP21BDxpgPNhacVsMyiE2uHbGg3NYZ2LKtIyHM+yQQMkEr1uDMxllXuyaTHNfl&#13;&#10;oZ2sZFVX0WwBphjDfrcDASIF7bpVXJCQIKpdwGDx58/Nj+u7K/lxnVBaj5+PmZTJVA1M1q6qZqIW&#13;&#10;OGPJVPRhhOl8+KQ3v6/adl9gYoo0wCVGFCBQ1jVmq46L0RrCOgO73k0nhzmOTS/NVrY1Dx0qtRaw&#13;&#10;gpYoXD9s6bve8EC8JpRdr4+WALPMmEubAWKCetd2jffGwTm6s3W2wE1yBSHRxvtgDCBp01kbQFxX&#13;&#10;kC25Pe5ZgYJxRGjd9S8/3tu+vT1uR/kE25gx+PH2gjNJPmAQzTpu4VAj3Rx2w9PJ401l3iIVM8iS&#13;&#10;fny/V7h1SMd8l3WzGuvN5DSQjF4v74wr2nXbpnd1q91MiIwJ1nXFgYUJpv+fIPhmsixNDMT6aXH1&#13;&#10;fSpFVXX1dAM7ABYEgwbXocGgxQgGHVq06fGP0qRCLEDsYKZ7SmXmyyeu/rTgOT6BUzm8rx+Ox2wd&#13;&#10;RKhkKxd8WkTxUJas8NpVbbtZ1bVFDObudOcLrcN+/7gyv0x6GIYK5HZfGGsBQFp7QhDMsalLRMk8&#13;&#10;eQiwNs6DYRq8pLDgONFy07ZpezNcm91ThGbcrr/uj4EiAJAQhZkSHrbM0f7jw+vv/846WT/tzu/q&#13;&#10;sT1A6Hd9KYj8MRo1zUGbySx9IX1Kt2kqGA9G1k2zbN8lFOu2rutiNSp4EiRLAkxdZEgoKpUKAsWQ&#13;&#10;2f0+VHU8/xjbh/2gl8ojUiaEcFFIa6uywW1fXe5vFa8q0SCI1uT1Vc/mnrBjsGBcROswQOLUoNk3&#13;&#10;fZtBhqBCScm60t4KmSCkXXs8bzO1s7FOG6cAgjlWsr2dh10tyq4x3jEp8ha0V6IS36Z3iFnDCj1M&#13;&#10;bYe3jEEE+27nltt5tcfu9PLljRKP+yaEYFf92Owo5hTzEU3u6pQaYlQueYEPnCXvlqirxBLIIBeJ&#13;&#10;Ap5CFlTYsB3aXQTw8PhobhvnFDGcYKayqAoXQ5CkkU97syoQMmv3ZSnVfZYQAwbUeqOykdXe328L&#13;&#10;yJDaBJSOjCRwP18lKxKjXqmgNGEAa5mJW+ydojpDREFmCKmsKYY+GIQlZ2xYFiqL7bZu49h29XC/&#13;&#10;QsSePuw3vdno9k8/LfdRIAz2pb9lQQnFSOMoC6NHRTMDnvvCcsYZIZSlb9/Uh+dnUotkZwZyK3gW&#13;&#10;GG9dUYu6q+uERz9bm5+efy74CoGMMRosHz+UOeZ1WiirO0VUXhMPUwR7IXPGVd3nhADVOKHh7d6f&#13;&#10;fqpKptTMT2WhfSI0QBJzQinzRGhCGfj3SbkYfYyFMEF7DuioTVMgUTHZiIyao2Dvy7QELwTxEyA4&#13;&#10;GDVhuovJ7/YdJIVd50ZWu6rbSHrf7sDnRtZAv5H6J4iSiwb/L//xfwbAl9kjmoIJqYErWxKnqw6U&#13;&#10;N4shRP62e+gp9DLFa/ghZA2ivMF275YkVK61UmyfdiSsDbhtws5eb8aKql/wjWNKI04wJCqUD7ho&#13;&#10;fV4vzmWFqiwqD/rYhdu4r7gvG/J2P0qxzGVIq9yzEQyL+9vdE7buXpeWXIKLOyxOiRyKmP5VTamS&#13;&#10;0SxDTKwjGd9tYDdfki6Kdi3GfpeVdwB3O3dfSm7KBELQ2lkPGa0f+ATeRtuVgrrFzqjDDzhjAGCX&#13;&#10;IGMTkDmWmPEghDDa3dINCb6amZNEVplCDMOSF+PQ39YluK/+8PCH5s2jyM7GrSQwtqaQClbeG1Rt&#13;&#10;pbFh8SqJakIr6Xhk6C3f2rryNIAYDUZlJRAI2A1rEHUtSNSZpArrFTslcgsQAg2C/RkothlSMnaQ&#13;&#10;Tq8ck3tE6emRRJ9foYi2EoqWQVjbEBim3YD56qXz1am9xR/PvYAVW77w758+/Dy75e5mWXycQlz9&#13;&#10;JgTa0AEYTAxKDW094imIkIUhCRZ7Kj9R6bVeBEYG4ytmH47bFFt4WPml4aBEgfuVwtbzySQzrSrt&#13;&#10;QfUeBNpquU5rHkBheXFA13T3sCxezZajhY/9NA+PbTv7UZuEC8/6AG6nIGCGpHMT/yBijnqx9BMv&#13;&#10;XDGui0WE9cCCMkgxhegXDigJjA03lXdEVPnnv2kJL+wSSzw/9YsrS+IAw7wgBUZDKzkz4x47m3fQ&#13;&#10;t+pMaMA/e7hNA6AmNNUXn1CxHwZDlj2tbYKm6omomwhHZ8+namftppNXyIg74yWaPTa4i/ySJ4WI&#13;&#10;7Q4JOwFLMTP7E0AASetChNWtSVy9+3nim5vAT7GcIJ+M+e0Y4eXaHfr/MBobl6/97hh98brdwEMs&#13;&#10;U9hN3qlyPcxM8F7sz9XSlxWpARi+fysLCDi2pL7iesso4i/XM3THQBRT2wkm/qjj8lJ1bHW+lgTn&#13;&#10;rW3g3O1Kvmh/T0jnIH1zFgnylckl2cQ1Qy/EXzcfPUSO6Hp+vdS5CKYctOz3aO/8SMGIYLVVBd1l&#13;&#10;w4Zae45IybrqXhShYSUe6Q0Aiz73iMRasPhnM4pLm+t92o88iH1xyRYraYk7NA3PGThj39l1nCHD&#13;&#10;JSL0vidZUoCoJcX+FCiCuOZZ+0CmlUq7rNFlm1vSYPBh+VmNGkP3iNebrwYKwFP1dClXZOU+Po5V&#13;&#10;hjNs9wbIv0JV+MRySAkAP9P2c7V4MC6wbDcd44pYxiikMTIV+QZjN7SMg9DZ8Z7ke0EvME8YHwRn&#13;&#10;0Uw//ppPf4DhQDBY1x9mbz+h2kX1bTo78NAPoOKVDnZn8Zc7UU6ewFbJv7Nq6mpwXcN46B1nmbfe&#13;&#10;OGxvVcE2Naiqpx4ZE8cjfcyFiMScJ6CfSHEd8zn06m2tj2lKgWrPS5sEzOo2pQ9wjXLflbcvv5O8&#13;&#10;d+JcyVBhNffYzErrkZGk9026XiPMr8aWYZ9XLyDZuEffcTX7h8VfmWJcyfoQ4XF73LzQ0YZsglrd&#13;&#10;vNmYK9Zubyj2lTRfX3akKH4KuYwGGkptZwtntwQmv5eY+Lud7NXTXGAWLLqRsjc0zxivonRWJRc9&#13;&#10;Ra92qYdjuZudU6et4rvW21XyENPjy/IWPWx4D+m8F25zI6yhUllwDgk5lwmAP7jsIHFrvvf7whlK&#13;&#10;6ccvtyHoK5es6HZ+vqKnkwWBU3ymhGJw5MC813qOFX+IU5Yb1K60b1qsYO0R2yDQUIAaDFoV8XZQ&#13;&#10;huXjq0lw00zlzBIJTuIrNnv7pOBWlU02EMPbzINxQfvTTpim8RJfbdccbTNt6+uyPHxkhGct9IDX&#13;&#10;4Op/+m/2Lz/+MwqEGb3MK+XVdVvPekd4Kqr1viL0WDqb/BKEfT93+QbXIk0SPjNRvL9cun1FMol3&#13;&#10;i2/GZ3f1AZStwUWfCQmgc2g/h9e8FL00MS6eBQQ5bP3ArbixxAMHpgaYri1hZl0qWvK60MTgIyKb&#13;&#10;kyTSRKLGDwDfurvAZZH3Vtyb8kGLwH6qyMuiUsCnGqMWN0jH0DQH7T/+Qnabx9/XpcKr4E9yDf2W&#13;&#10;V4d3/efrsIhQL9knIUnfwvGqcMdL6POtGtNWC5QW4d/JVuaav90nwNiuJJiXJrK+TB4DQVhJiMMZ&#13;&#10;ksoHjBMsDO05DBiifedku7L4zlRpx4x2C3L4A2+zXbaN2aUMywQ/P1OCjdxuhWU7M0KkaVNvg8eR&#13;&#10;Fm93W4ntkl8WNPkydcGpZr8Rjx+qh2u2dydxQQRKr7fuIfJP6n15OlWKg0y1J+mwdrGErBySLN+U&#13;&#10;34HMcUpdf1q0o6KkTrwsqAWg294NeajCdkBMztNvbcC4Uiak+PQhfRMxoYDetfS5KHCzA62VhO/4&#13;&#10;PS22dHnq87KWD0SVP2KHVLiDqBnatfUKs5GSgpzQ0hX8KcbOLJe8ZgLYfveA6vKynWGxsVQkcRHM&#13;&#10;PNUAuGJ5QhQKPpNUZU53ED0P1z7FdTM6IB9u8NkZER0BJggPXi1UiUFUWYQPM0EDTZcJiDDIXflZ&#13;&#10;kbSbrQPQVpJrpAo9rANvcj8UsxY2SfpwMleqMXcZ9cVSe1849HP1OKXzZ/CPTga/Xw/MqQmBJBja&#13;&#10;vY+nndySnf7W5ymvUQZyJIq3T3yAKfpEhajid53g7u0dvHJzUVdZtuttkS032HoeaqRgM5SgEKpp&#13;&#10;ts60yRUhH1AUojrK5TZ3jrthlBt0F2VOvMUW8Ln9BQ3lu6hEiDB5ohde0s4t10/HYj1DTN1Px/1y&#13;&#10;V4VsnIEEylP5zYVD1qGGyKEYiteEE64qBYx5e1TbAQDL01uKK5IRzX2IUQ96Jw8VPZntXUdvYfyZ&#13;&#10;vhGW93UW/GPjX7qm3tRKdxVSxDrgIq5SBG0WDhw8awUCf2y1XRgmosphtUUUgrkp/IUx0xX07VLU&#13;&#10;xgcF9JYwv5Kf8sUO93nLncDieHvJDai6g4MVHxOww4APtZCpqMBeWrcUnMKG0+GQAAAgAElEQVRd&#13;&#10;y8yt7x6XH6//mT/gMt0MyiMgE7/7sh5AeU7tdpYb8QiBnDZWslBfxc4XuQVdF9N2aLAPoA17GH0w&#13;&#10;U/VUGL6qEDHtgGFQjhFvdCs2/ifcitvmH/cTPbcI0cFqh9Oqfi9qGWN2XE9yKkpeIDJGtXoz+wV9&#13;&#10;lf0B5swoaejBcBicCQBQjtydvyHRzqusH5PS117ilpUHFcO4/Pz558n3XRJkIeCWt95El7hPRcw7&#13;&#10;TxeBKKIlmWx0Btp3deF1LNlYPrRn5duCCs5gxHbha0N1K+7JFuv3IkjIKNm32Om8ekBWA140YLb8&#13;&#10;zRLbnA4BwSvaFgRYYdS9kTaRaWzRfKu+E5DNliiMpP4bZnS1vULAuPM71snUUZSLSIgBTafYzYuA&#13;&#10;iEcost/4K2M4T4EktHLqSTIo0JlGFxmh9VZonYBEG14pHHXVFkUJHXAfj5pvmzVd1c8/EHFE0jIj&#13;&#10;U6uV6bkMBrgRXtih/vh2WarPGc4KZzovFviiOwAI18pwf3e96DgUlx9CQ0S7PKYXuLHzijFN1v3w&#13;&#10;bz1FGwWgkkN7OTGfrBmTTFjRiXm3k/jeLZiQDPYMJzv8sPnUNW2RLsLwajHu9/3MR8+9C9nqMlEV&#13;&#10;bfSUkL3t7qSAhyeu/asEALblTQBSM3EQ98GtF7TWeOYwEcahKN93Jv6WaCUOfxe/O0zotI0WXvGp&#13;&#10;hKy53wFMkxgQjHRUKsKP+MO00LBQhv/3P/5P+5IPb99WctQFl4R2iVyKej/7tqWJzGihxteYM1iD&#13;&#10;t/LjNs4tdG07jlIX/WNBP0ON44f7CpHOnZspzKQ81dVPFflWjSb5fYXezWrGgnOzbSXkx6aIk3ls&#13;&#10;j1fImYgsJjgo4eKMwvGnD5u3YJ6DyVHDZ+4eg0oDwdsJdJlOFlGLpN5S/ZncnooECK96SDFNHuFO&#13;&#10;zObr0/5peUk9MPlxPfv0ailtv+S4MZbwGgh6St50LSTa+JArth8vCYFoKkEEqEpoq+ntBwC0URY0&#13;&#10;08Z5BRi/VeSkWFx8hessYYk0iNmYcGgcDZtFfsOh6YopX2A9tXQvIJc48jTFVUaxuOyUMQawSCbk&#13;&#10;Rcc+UHXJlG/L0hg+pZWLcrPJB5aq2WF7VfOnQ3nxCpqIXqe1hZuwrgDHOXU/NTgGexsiNEjuRSPG&#13;&#10;7Q24NqNbRATSnm26xx+AYhM/Swf2bU0hMNty3PFtuu+KUxFFjhDE8PRw8rehKWMRWRV21L21GaRx&#13;&#10;K4/uqEGuyQtQvNxqQSDYct4G4vpF0BLbKmAfKhJq5pPfLXXcnI8ILwFSlRhMJfbYqTf+KZEyWHI6&#13;&#10;HZ0b2gJvDLWAZ+5VuBf+QzQak3xdzzk9WpEAa3xuo6XzbX3YfxzZdmWAYQpWI2jVBYtgqroKQALO&#13;&#10;uYJiR9vHHkWNoooMlifgtUrvCqoec5sTprctK6NEQ+/z9fnDcQ4TQuE+pcX2YF0WFUhdZ3t7a9gV&#13;&#10;r6BL9m7yISZjKiRiu5K7o718S0NR9G/mmnccXPo+9aDw5KApkwd+WO93EU29OQMYlY+ZPLrfXxQD&#13;&#10;/lAUEUSoD71w6+VkG8XL7NFpd1yz/4i7YEIGnCAk75ce2cHe8760EC8+fSiOYTlk7ZnMBSOyPS6r&#13;&#10;0xEQa2tBu0raqFJbCZjfvvwV/lfCcOIQD05SzvsVGC7TL5/j5TWbUIvH5Q11LqaIPaHiSi/sknAB&#13;&#10;QCN1h0hv10BAMp7NN8Bb6NntGXzU61vRuuq2S3DBlPVPv5LlxzSTJKnYN1c3d9PQEuqX+IAfTPCZ&#13;&#10;gyhvXtKUOYl7f/wh1MZhXpb5lgxHx4JrgH93HgDouSQp7/XyXziVgBZRTAcgM/X7x07dX63UL+Yt&#13;&#10;9ZhIjTB0aX0I/fxtlQ1oHsMS/h7byUFmy4ak+f3HrSvxrvU3J/6AT1CFpDcArfYmNKSYCt5/+vb9&#13;&#10;LsgzCCUZRTxvD7hOH9zlmnc9auox4R1ZoViQiVmmwGMvzaOSFi+aWBJs4fdKLoHP68HFWQUFSKhP&#13;&#10;Qp4Rf48pDbd8MiLvj9O8Pe6fC3GdU+tr//vyb93DIVK4+TmeiSL/D63a21YpicQGe5DgdJtYrKve&#13;&#10;Jf7yPtfYgX1KRUC38FL4ooQ8T5cEVdNwKqlNfXrV5VEDXR8p1vgl2/3Pn6evq1gKBOlFbQ+PxfXL&#13;&#10;0NUfnZVyjkW7kqYeEf8pgBroEgGWUvPYr5tJqMz3Je+8KGvOj3i7+QOnDCG4+TdYwsAMORZP1F8g&#13;&#10;Ii6QWGZhesgqxfi+gS6MCcrXd1Mja+3jGoPn8LDKef/pr+/m1/L4zPgtpDtv3Bo6IDlEwClX4LzN&#13;&#10;xIVHVr2Ut/v5KYDntfhdeLYtMbgiwy8bXGrJw2qCnV+/uc/93+ALkLmMWQx33TSooTpj9PVijp+i&#13;&#10;nlHJoESKN/kBEzUq6ImlhkKKQQTeW+2OVAgb/z8OczfiA9jQvcgk7eYY17riDMju77BJ6+V+3vMH&#13;&#10;Sjj0SMJxSLLsHm4vptrFYqEABirTM2xoiou97f7QqKuY+lzuDvH7WfF23YAz7NiDOfLJD6efum1N&#13;&#10;eVwJQFGFVmPe/3J9sbUG9LnhRYzp3D8CpEskEuzLK/bQtj+WqzuAFuzIshe63MDig8MdUHjG7ONb&#13;&#10;fIeSFbuKYWgyooh2RaUyreguI3C316Y+bIr8+fdNBFwQisBVVK96jRBmoOlz9Wuy59tbl+uaPPcx&#13;&#10;D6Qio5pNX5M79DjdzP0x9Pc11KIBJDfz9Y2PMfls8rLwh7Jql+kqH1CRYqTJsUqNsM1e6g1egzkw&#13;&#10;rIKzrCjDgxsu/6XuQyhyqnbjfWGezkSevIIxWh+uZXVyzHmh4y7ur3qvFjaycMTrhUs6bteIbV6N&#13;&#10;WlBd/TIP92WacRM3cX/+tP1rlaONxQTddKXefz4+ndfRv6aD+OiubGIHHGfY9qqq0RDpBxzywqjy&#13;&#10;GICgg1+KnjevNqgZ4xDesQFPktSdqGLou1dEnCJomyuDM3Dncdl/VOx7AgAo2oWDGkJdH0JC7/Av&#13;&#10;vaxcgqDsnIvRagrTxtsIaI65ZHKtvtZSBYnd/jGX1JF+8z5kJ6Vrrqz1CLHb+J0i9DBr/knWeff6&#13;&#10;Mg6gOWwX/fOBEBo2f8fjzHz1usW33D3VRc7JBiNAGS8ogaI6PM7qTnXMcS4LFxxO5A6QOF/smzHJ&#13;&#10;ABaoDKmUWUcZxPOP/LvQewZ5CKmIdwSwQ1us9C+thtruSJtcN8UVESYIA2Ta8pFxkb2rSMhdebOl&#13;&#10;lb+s7vpREj1f1nCH+6dAHMHLjmO/1nmdmZvi5CosP/R7oE0JJSvuBV3XUk1DZmWzetNYbXf0xzCW&#13;&#10;xaeoQ4EDCGC5KVR3LZeMVN48wT0ddBxWL4PPqz7Kfnt7L46LS7n42OI94bf29HT8Mb2nAyl7vjgL&#13;&#10;eTnpO0wC18KVVj44QSjlHGLJyE3/2280hBhc9fMxCePELJfT1KkUMvN4QyUeDIsZqG3Yv4sWcvTw&#13;&#10;+mcmDzg5Mt9VeoxkMlmkUAZ2RXpXmMhX32QJWPkfWKjdRQOoZxoNM4sgTd+jWBSuvcr0SbYbBm5X&#13;&#10;g/PM8o5ghklknM0GgkxlKt5hwHKfgixD/7tbTntO7FvSJ1nbAcffsAlQ7SdFFbUr0+7MEUEgc0zn&#13;&#10;tXmon5eXsfl5Ny2DLAqzLlWo1e8jo0yD5eOz5Cp3qnDsBprsgH+7vwp1ami3vQ1FIl8OXFiwefV+&#13;&#10;v4In5G6C4u7xyt2upaQngT9D7Ab90INt+deHjoudTMstju+HrVpt5rHQjZdFhtaWiamebNvEuv7H&#13;&#10;YETlwH1HPWBe2w3/JMtTcdDHe+3addrKQlL4a2HwqtW6bg/TsnWMJoSUK3Ohw4Qglm19M8Nmc8J1&#13;&#10;KL3NGJdwNF8pPcTzDALt+weN3N4XEqLDjsiJOU8dazAExshBubuygPikFIHUe9DyZkqzI7b9ubag&#13;&#10;fnu7HXcnayNb+R6TJwxfSCVjm3UpQy82qUqMYa4l8o26/tv2sX3eoXAmAYAyK+krxFGQrCpSM00B&#13;&#10;mrbGJbXbFaqnSlaEuu+pwoxyOudoodmujZpyxgjFQTYk4g22aHbDLJ6u92sn6f28IUwWb/aknQUJ&#13;&#10;yIsayTU3NK1T8KinVRrV8sCF+es3tRstYYEdl+BEeoeQ6AXWpvr5H7LG7oICAWn/unap6tDuYm5l&#13;&#10;C16vf97vH4figCJCi1ecRSwnPKWj1Z5jUkHIBRIs7736KhA4hzyQKydEZkrQZbfrKdRZLe8FOtgS&#13;&#10;UKEAaw/X9/dvZccDkPzUXq2OvKsGcaleaNGg0FDrykqZTRNWsBBbVr+/aFb+wtyagmTFp9EUFI/9&#13;&#10;oSEci2BMJPtH+HX4P5D71WtWA8GU/TGpdv+otW/LKp9Brol/SH4N+2XZVb31eW2uxacdIs31VYGf&#13;&#10;sxVuzbqrf1mmqZTU5TsUcSc0cCatAe9yHBemGVsJ/t9++h+HeYZlzUWdC89dLDc0QSsQjjHc3t4e&#13;&#10;Tk9q9hDFRd1p9lnrumxsBBhAkPn1NnMLqUz2phvAkuR03XjGJeDvw0301eJ1TVAqJQmgxdy5PBrb&#13;&#10;NL32Xs9xM1t0sW76ADVu6mlZHIEkAsaqff9p3aZyjybrdYpjA7MzCTCc6xhd0sOyLik3Xi0AJCFJ&#13;&#10;yIBb6JVW61S0pcWuYh0L1DJPAJZlU/nqvFwgtILmRPpoNgFQg/haUp5TUK6Tx9t4R4QKygUSKc+A&#13;&#10;5FWNLc7uZRFFrUMENUjDnDKIIG8SejNXhy7C6O5GuS2ChBXNTkOK1xjcJMqgGal84jRKHYaqaJZl&#13;&#10;PUK2zXlXHbdNK+AYhJJAGUjw0YTA+jJrqoaRcdo+thhxTqTAonJByyYaz0BUsui8MMvQSrJFfyi7&#13;&#10;lFMm0WaDAfPJy+TzjvqUrpf5w44vN+8AtBgOeq1kGbQlGSgHeQnNFqIFmEZKBCuKKBe4SZVjJKAw&#13;&#10;zsw+EXwxuto/m3UJPuPAk0soErt5zwEgmQSqByf30M+It+UYVrHWliMcXcP46HWKoarqC9rcGAMG&#13;&#10;vBTzUuPWIIwxEpQyVgGRch7WjMKnv/mo/Yb8rEfLQc7ZpG3zPg3WZFE4rZD3VCIbN+sdBAwiPMUV&#13;&#10;mAQJAxA4GKmPspWz2fp8dAF0deOtZui0gIFAThIGALdVmbeZMdhXB+c14JhsFnlKIfU5AJQpau7r&#13;&#10;xnnFc+1tLLCAASIZWIWnaZQJrXeNBFXBZZmr00Gpzanl1Jy0A5e3tc94VF6I8vo+1WWbQSQBcEgd&#13;&#10;j9vVbstaEC4JSToSJuKuCCHRFE41nxcPJcLAB2M9wYACZe2sNtHuC3fRy0357p42Bsm+2ykN+B6C&#13;&#10;GID3Ua2EbZn4ebnUEJWtiBAHRATPdx9y1bltzZRKIBoi7xfggSGYQSpASoISJkTQMFh72DVRW8D6&#13;&#10;WPpEiE8EbKrnNMXZbmdCm0ZKq5xf7BxWtpMeRYooHILXNkbXl3i5KXU1O7JDO56MASAiwldFBWsh&#13;&#10;kCrip4/9thiU8BJVNAwLYYNzAV8G/bj/yB0NNeBGUsjGbSG7CjKqRuuck4VjDAW7WOMOWFZFu7mc&#13;&#10;A7yuPzIgjLS+2ULG06pRJl+Ht24vMQqMpqvaZEEwSrCxvS+S0yDChGgRItu0r1CCIjNG+3pSP0og&#13;&#10;UQIxhQ1uD8VJiML6hJXbN11yrqgKvGGEKCkQi86swUOgMODRJslxzDWovPVVagQQmBC+E1aRpBHS&#13;&#10;SaelKtiyLHV7BCA6kwVtSgm3OIVou0wjTlRHkdjgV8BKZzbjTENLA2CBaxYrklBCyJmwLzFjGGRz&#13;&#10;OjQKTUVT5ZSMNpCVwKlMkQp6+74RWjjnUQ43t2SXkgYAGFJWJJPsjJPMLJlFij1gJpMd196/3M9V&#13;&#10;0YVMGCuLAoBAlrA4Zutob9A6iMu2Q0j50ZU1xsjltONdjHauS5Ew25Af3LXLnDqAUioQhQxpE0nm&#13;&#10;MFLYAAiRT2vJUpVFI1s1KLwrMhXIC2Ap4EgvGpOEiIU1dTLjElHnIU2bcnXdcQb8bI9lg2z8rkON&#13;&#10;ggcckAoRGbxd3YYKckLPq1qzpJbywt1Ltg9aFhziAAWjHjrki2IviINp0QGHSAHgTKBMnEzOM4Ik&#13;&#10;41IxVjAikV/xML91u4fopItbW5Dx28u+Pbjs9OatJUCyDBEimPOyyz6gcrUroFHB4rrcZCldylhg&#13;&#10;oxYM/IYK5nbTOnlvorEJUMhC0/FlmiBOozpL2SttGYbI+TlPT2XdosJc1Gw2BkvqjPDbu7XGDA56&#13;&#10;XPLJOyrY8+kkhHYBAJgYIQoeMGBSNMN1RH7bikqU0G5XEZhzMCU22bh8fW3KQgDIcm0RxhR5aB9K&#13;&#10;OUdEUeFDrnjloLu7NRYs+Jly4nOUmMNovbUgJphwR5vojNYLAuS460JIE2Aly11TO2MdXOGqnLMg&#13;&#10;A+ELHHxZcAq92/kwYRyohLiGZPEWlRQDBDyVVTOqmaBpoLhqauAjXLHSosJFikH0FSaAUsRoYYxF&#13;&#10;lOToEZEPpwU6sL0Z1kiwN+N1zBo+fXhIziOImCSNpkRSjLMTueKSAk9hut/up44HCYecyqJGkCir&#13;&#10;cpHTVWEPBCYwE3ZMMUzAj7Q6rfcJcLoBl7LvCwqBJ4Rt2gsCQdBCIKW9M7Di3ah92i5lXygUVMoF&#13;&#10;r1UwOUde7wOINipGJRM5B2q3UHSyh3jVXpY7yjFLtUk+gVQS56NjkuFAm4+nkNTw+o2WoCxoUeTh&#13;&#10;+q2RJwMdlYTIGBdYlBzQRELKDKsILuPYV9wpFHKc7JoZgLhAgEvatIjbCN7GAfKCtWjTFkCKEXcw&#13;&#10;EYqooEnr0YFSVNk4iUlYVIoQ7NmuaK0yIOI0E10TRihJqAaCiErZME8a9ZUBU4CROOAQJwgnEyKW&#13;&#10;nMgUcDZI5lT1nXLeAlfm0kVlrcY5D8E0VVUwSklCrkyZ2JQPp1LfcwhRcj65ZbufGaXbuKKEEMSC&#13;&#10;04Jae0kICONRJby6wQCTTV4S1BWSFAIVbCTWK10hMQNPW5iCyckk56gXjNdF8+DtVKL95TqytnJo&#13;&#10;CxF0h30MaxUpY9Jo3x2Km1aSYgy8z1kZyzlOMDBZc44BiEwzPbwxxG3wS16XQQvKpYcuAnP5C68R&#13;&#10;EFllP92Xsiin5RJJYITWRRmEJ0LodTKblmI35oFgSSIF1pYeRgMYlJA7TjklMImyUhzntaycUhvT&#13;&#10;iXAqD3VT0Pn2Lttm1S4XYJzCrDxtmLUFzryXnXubAuMpWAQcBV0bHxeXUlv1BFKEZYFhwLCONgWV&#13;&#10;Dco5E2/RtuWNwUJjHDwHYC8IJTI3ZbmkBCC16yYJsKZjQedInUJckpAVpQFlwytyuevbogG0xEGY&#13;&#10;I4bRLrwnQOllv+9phxxmMKKUoUqkq+pt1dZYjFlVtJwV0oMSuVru1hn0XARgWSOv2x0GVRSdAfG6&#13;&#10;DFFlfiyNcCjGqH1VcA5BxDbBMjld0ZRcJQ+YQ6mvGhLXSECyzQYY50VJ325vmMsGsVUtpMQW3BtJ&#13;&#10;KUBmUahqVRI6OhnsGvPm7Jp0GVAiajOWykrUIqaFYMxJyRtu7zPOiGc6X+dMqeg7vAJD8qE5MV8k&#13;&#10;CTAA0IK8QdbsZBcxTphyWyjRVOdhZrWPnOWUc4I14u90oqxMOu1EygwN4+wZFcRXRTmP9wAjAyxC&#13;&#10;PM1j08vUkvf31WyRAJpAtiFzKlIHsrc4JadEXjLM3mGLJUqJ2nXLs0coFo5ITCgl9/utEx2HlZXk&#13;&#10;QEKLhcx0E0GHygSr/bbrD2B2hEFGKWPmePqFF/02zJO2EOPgE2W6qASMgYLgkioBFoRs64gLyH3A&#13;&#10;VfmqN1QnYDy8b4gYbcaU4KI9DkClxYRoA5NAco+TXjiIoeEw4orV75MJ/u4gkGUfTAA+y3anXBQN&#13;&#10;it6N2qRSPIhd0NZpJTNVUSUA9/tHCuioVgCFXl2/62NMnBQgJNTzctNp//nv3LbO9r1kTJ/Xh7K8&#13;&#10;qlFr9dQeY4TQxn3XYgoewJK3OyDYGbi9r/NtrKrSb6bjh54UdNmyQHXGdPTsAua4QIGo4GuytOxh&#13;&#10;JsykfdPfr9pDsgFfA54jIkWHuwdSMkBpezySTvSnE8zi65/euCzf/OaKTHdorljeC+2BeksNBymn&#13;&#10;ru2Gm/m0/6jmBRF/fXtPdyszbEp884uouvuPV3w7Z9YmyC+Dyivqe9qWaL6c//Q2wOyhVfpynlHe&#13;&#10;rueW1vM1PO3/kGlIwdnrtCFX9rLgsX5/bzHft217OGxpfWj7Q99nkO7AL8AaYBEJ83WqRet1BMp2&#13;&#10;nC/rlpvWbsS9TmlJbfVQRvn54aOgZHNzurkH+UG/OlK2jMtKCmRVEVGb2r4+ICESbvtyd1dDqjNy&#13;&#10;cfw+wQ0JBP/6um7GH9tGI1aZXCrTWI0r9/pyM84ikkLBbsswmpXOSvN1sGMiOGq9a06Yl2vO7dNj&#13;&#10;Tsluui9aXJSYohgCBmgbt2GZ5qh12B4//9q2+z9+/qWIpBN12R5Af1i29Lq8R5/Vm35onrIlBNaE&#13;&#10;w7B6v/q22BFpkGhgWS8JlOFBUG/WcbjcPAOCy5TBynz5/KQz5KKxtNJE35bJqNy0ohQoT8POOs7c&#13;&#10;P//p/9riRDb7P/z9f4LKfPi8a3mOFAIuzuMWfWr3PKLNxuU2rVyU62Ys1S5QgnldltkELsmqFkgz&#13;&#10;mmkrn6zKdV35qYBSiEo4t943z0B+5sjo5S//578IXNqEu5I/5ENcHJGwrdvBQUSa7LiZXREEHECm&#13;&#10;6w1cFjub0TIAEEKYsdEow/Bfzz/W9fbhKBftWCp36YAt40W/rLFrH8dlEyHbeTOrryQcp41lucN7&#13;&#10;N1tCJaH8Pi8M0BLn9fYXGxyW9jKetUtzzm+X99Pz09/+4z9cdeyEOzaJFx/asi7Lqtn1YOQKzAFs&#13;&#10;h514PjSaDExo6kYE4GSnv7z89vjLo8222h9eR4tL1MkPFWrW8x2y2pkQEl5UzJgQ5tfrKvW+KPD5&#13;&#10;+wsHxW+Xq4Zbs++ncZOoA/7+WMOPNSohPzw+ehc/Hj6AHQrcJ5ycww+oeChKv43okoAGcfJ5TLOZ&#13;&#10;GPLd7pBYP979178ut1uKFCkHu+bAAd49fr6FyPs+pizksdt9FqFZ/3368T4Ajc3gJqLvlZtD/nD4&#13;&#10;h67w2k7JT1Ff2q4Nr/flfR3nnJwuPjagKDjbXYYLFhRLaUg8/Nx1DxXiqayA57557q7bEO10zFBa&#13;&#10;vC+eLy+vad3QOgJgs2wXDBYWHw7lqdt3faPTBhN8+fKiddgC+FTXcF7KkOwC1UuEAbo0hbQ8iJJx&#13;&#10;NsI03ZYt3QThR/TBaxSvUX3fUCGYfKCgLCM/xT4AvXmz//AJWrAZVZd1J9vD4dj3NaNIAvfzvj82&#13;&#10;e4a7/VEUVICMD6cP8xiW+13d7PlPyzStDMpoclMQwnXXoOn8xdMVt9BiIyo5mQgsJgA9P7WfP/0R&#13;&#10;5BYEUiIsS1QVUi+6P/Rqjes6z+p89vFB/iR96e6qTeHr9x9bNOVzi4p9UR8oZHE0gpDDQzPHi08L&#13;&#10;/3A66+E8v27JeHsnSf3x00cDy/OXf3nsqJfu3TsDzK9/OB7KYny/Y53AaPXbbV5NSCQkVgmWyFj1&#13;&#10;IShg5u385WW7LbJ+aOon7ylFHRLt3//jP8gG40o5tr3bt9wkEfK83vZd+dx3bsk/nU7v336wgCyu&#13;&#10;ldVV20+rT46n6BPKzfMOXLNes5WyIPBBFDLy5QpnN8MFVFWFW9zw+s//8vtyGX4+HS1ZmkNNhIia&#13;&#10;FImwmKNe9buhGpWZ2Wktjn2zLyguX35fgUi9yf/93/4TIXkavh0fDohUAfY/rt9v4/T2OhXeFv0J&#13;&#10;MiYroesCMZhRWDkZN+WCp5hslm2jQYGaOfVIApS6XT2tt9jCFbw+/lqi3GAhJS0+VPuPv5bCGK7j&#13;&#10;HtdSVsTgj3X7uWK74473aErbgmD53IWkppe/RHgbxoGxuiyeojhGUMaECUUP3YeFmYRNTVNNer+Q&#13;&#10;Wn6gpAQgZe1+3X+Yt/DYPaeQZC2MtUnRYME//sd/Kls5JvOGgo0jBEZWqN2L93nahqmmJXOE0Wyu&#13;&#10;pqCF95YMMCdIMGO7g1Vvb9//LAQ5HaiPtq1rkgCbvSykQKGnYYozXrn0HQpK8DqjvIVZcIlRtShd&#13;&#10;7UX248JBpjxuiOfnf3r8r9dB3d38fXq/r8Pl/IoAq547E5ayQB2rCBlkcL2mX66/L/EKSd7VxzBN&#13;&#10;IHhZFpv2AIBo7aGqcptZ2moK8qYO+4pVKyyRF/Xr6zwYOxNX8e0n+alHTVx9SOs9v/LWHHbJrrhg&#13;&#10;FSl4akGx7ysJgp3KbOui8G6rKhIXX7cHiviP318gYh8Ppfbb2RvAOsOifGi98lPQa15FC1VMyPCW&#13;&#10;tfuyHvX18uUGFHcTm4GZreaUyhi9WhnDr5dXQuGPfCdF6mmqaxrJPK1fTwcUtg2xCkuo8uun9ghT&#13;&#10;og2vduXiMeKyrKuOlE+H06zWJBk9HKZ1G+9rmPP1NW6W5rJAe7EhVxx2RFR+k3VDA3bv25g5cZ7e&#13;&#10;3y4NjEzj4a6fn36JECy3977ss2UwNhsOARGrCEHYOg8SuZ7nEZq7GVBFWidoXSJCovMb3f34+m5G&#13;&#10;94fjz+6yaQtQQWENmpgzCCmHtqfGgPF9DMMcvRrvEfEmcP76Oghe7+v+T//3P7NTFigjHU/iADSC&#13;&#10;LgW1PT22/+0f/xMLVYn263jdBrPc1xzTcp1U1kvafr99lQ910bQSl6uYIvCyJu/Dlx44iaqcy9WS&#13;&#10;E9rVcMerEj/iVKM1+slruLm3L9+wTeo83cK46tm4QRZqm3Vf1oThBWzKY++UFOSRdU9lb5VenG1b&#13;&#10;Qtp6Ot/Ub28mguc9sfrdpeVmzGm3X6cx0LluRAj627e/Dvk83s774+n48ddIwBqDIJyvgcMSaPjc&#13;&#10;P8mMoc+SY4jtlkCtUQlCXXo4D/Y6jdPNsvRy//LLf/g5eC9QcVXGF4w+tBbgt69ZXXDhq7/5+MTK&#13;&#10;qmrrqirkG16+AUxPsT2BRa3b2fnBMeKcdkCzniwp9A8Vrkjz8aBzmNU2GRLYT1NKnCC9ThjJt/MM&#13;&#10;EVrXO9NNV1TbXUWFca5YE1wcGA/Hj3jFfCVc5gInxGI8cAIN+P71T4pDvEsAACAASURBVAWB0JpF&#13;&#10;+rY4RshZ15+te/1yx4l9evpUoMbNvqBc+vzcyJc//4D26M7TYjdPreXraV+elzVRDCgCnMxxXfF6&#13;&#10;vr+/vn19/fb7sZT7vih3T92+Vdv36T2s0yqiaNIuguHY5OuPf3lujvWxv6j58OvnHaLIO6Xva7re&#13;&#10;wUtab9tw46y4vkxBkFRyJtrsYX/qHv94YDab7CxMiTPtx7LN1pl1SXBzcfFp9us8fzo9x5hVSGDh&#13;&#10;i5pgJNgWcyTLsOIgH4uflEbX4Z9ZHV6nm61WxSxtal3qcl9DwV2C1/G+8KijOu3qPI4FgaKvZkb1&#13;&#10;tJHs/vbnHavJ++QSgE3FLNl+XDfr4K4+mtmPjKay+PLje2ZuGN+boixzt/NcckE/dQH4y/36VD/9&#13;&#10;gf/cQPD+71/TZmAMj0+NBIfpNW6bEsvmLteXr7/fk1ORDNo/fP6DGgZZIpzdruARoN++j//vv37h&#13;&#10;QFDOIIQ5JcMG4BJJdhu/QKm5BWYcK4kN9TSsEeniQyc/7KOzvYVd6atKBgB50V7u2+Ek2/4I6fPj&#13;&#10;Q9thdizrjw9Pt3nEAK/nVZSPYke73eHtrxOjfHTg5TphLoZpIBmKvthK6+/RDPrQ9MhoAFOG+Ov5&#13;&#10;ppeQyl1A7O//4e/Xy8Rw3cjq+vID/6//9N9JgsqYyrmpwJLGIEkTSdkXEHToXm4wTLYNyHM69qOP&#13;&#10;dbe3fmuqCMCzEEIvg8QvzC+rib7YPQBxLe5akIu1uQIgAhpJIDpMPAePCxjZIIr/nyD42rUtSxCE&#13;&#10;Or1bdrtjr4nIyMzuKqpxxRuPiL9ASDzBIz/aEkKiO7Mqw924x2277PSGMWg02k9G9mgYYSgDVOMS&#13;&#10;pOyr1+NxC0K6JV5jKJ33RvualkNaq+1i+36NkxdFLtNbs7kPEYXu46OOku/8UQjRSIbhtr7SZG47&#13;&#10;WS5M7rLYhmu696UJdBI+Ueg9oWy/lwwgmTCiG2na1DrpK6p7NLz8AR/uUoJd25tMooEwMCO2s9QB&#13;&#10;lmhdu/Wj45OGrXxo4GTjnx1BK3H15gl4iG4g7MHHB4NSzMsNPH347VejCpBeibfjO04kiLuCAZwW&#13;&#10;nZCvHmaVil2u83QuoYC/stvxuksdZ4NMWyCrW8oIIBx7itVFwjm93D3f/X48dY5pcA2NQ3uwFEVH&#13;&#10;nDIleMuZC2eTXSR3d/UE6xXdQ7o05XKLIBW4+HOiiF0xRMNx0lU9A5BtAnqtd8ysWYBeFjNCHfTV&#13;&#10;n45WN++9X3whUVW3ke71klJQyoHLALVrMPqFOhdVuzEYQEJoja0+VTAO+pTbT42knSjdRKbWrX7p&#13;&#10;IKEhImZ0Om1S6uJnggnvaT17zRJELBFuMxbN3tr8g5z+7b+eERffT7ciHpwvPe7UTJ67t4tDWJLD&#13;&#10;p7s4vg05V7sqBPXwxZYloDMGAh0zSlni1Pp0W29DJX0wbwXEzQ0j7wHz8v7xMo5qu7cCPH/6s/Ux&#13;&#10;+xwr6ue5FAZ9DW4vXoRa5loADo8ziL7b9ijxULeKM55Y5QTbn4IG+5YYz03Yt3szx35bvYN1PTAS&#13;&#10;gqNkNrdqS+duen5sroWc4EZOl/rr1DfcTetxC/kTOKbj3rXHs+vr3trgn3H3M0QY8HsRblKonN/0&#13;&#10;7koBBcccZqgS8vFWB//R72evTRUeeKQwBuCybffaQIpUuxLIn5mH9v21F6QoEOvISLUfy8VN5PNm&#13;&#10;pa8C5pqXvcBI+Osoi8hRLcAXwjnkspOxB1CPN87AOdi7SZwDO5LNK7Z4hcVDVugBEXPzwYHZsSic&#13;&#10;PYeD3X2rmyrXslP8DkLK6ZJQJHZ0Hbtr6QYYEEFE/AyntQ8AnQIlPMAZtp7ScSQgZ8Bot+N7Cm77&#13;&#10;fQWGrZNFVjGy0+W23pd/cgbIeuPThe0zrUnwK6QRaVbX+Kx/3pp/4q4ceC6h7m6/htS+mb7WFrra&#13;&#10;E7S0BJj4nqhnwBfzZ2ldFqt6zlWtv3/vW3DYw3y6reqQVt1mRJdu/0QsjLnCQXgD+/NYocN6IF4x&#13;&#10;EUbUbA//thnrUp6mOMftjwDxSrvubYGq2kP5xCcy9QkaeyV1mCPcPhdRyu37uztwsXPajCks7zrS&#13;&#10;MEnCxO0+uT8mawdc4oK6laJ56QsqXV9lh7gINT1Uc3GBozBAvGAwj5SDL8JLo3qbmrMlf+JwTXXk&#13;&#10;zRhg5T7O2HoBb6AED2AM93tlK09WDIVISlFOoB5v5YwfaQzXTd0qF3ofr/A1l6sQJoL1Ag44om1S&#13;&#10;cQDho2uSqguoGVj9febdx5xT0aYmtNmm73jpsCTBf/yOuCOHuyCt5lPzudrdvEBaVGYyZScPbnJ8&#13;&#10;4bs7ytpWE6yJhusl5LV+FNP888FsB51vSXbpsmU/kAUiylxVA5pP42/89WvKL2JfmTrX4+zk5m25&#13;&#10;bH/cqDjisDMTMiMD4p0WHl8xQusRCGjBNuVcwEiAyYiQTVhm1rQZAlqzwQ6C1GkG1nzk/sHwlR5S&#13;&#10;zQOGjbdJpeZKpoodAdSbDZ6tc/Uy5nm4mq47uGgLd4czaHcEUdzud5Ge5kBQQmBFHJI2fzTQQ2xn&#13;&#10;VBfAAJRtirtqBaDkXJFQqIHCtPlDdWQi5A5ldcW/imqvj8MON/obmOfRYzfyQWX54k6k9p5MaY6g&#13;&#10;39GMPnW7eXKMCszFTfMv9SRamiqqBhstUPuwiF9AqfiPlbV2tSUvSy1Qnm/jPN/HXV/LkKfz5nQq&#13;&#10;q2QJ6+U9P+4FppB9+/19XP7YUfpMpO028CPwiPO03PnYPTaTDVj1lN5BdjXM5Z7h9ad/97+tACJN&#13;&#10;QCKi31y9Rly1xENeHLHpcHgzHvN2nrKX/h4yjtKEX8egAK2CQdprVDGEQyUhqchf2TOcZjecq7Z6&#13;&#10;OZ+VUoQIxfeikeqOG23Az1faqrjjl/Ru3bNH1JCZdnUF7iWshvH2XL4uw63vyd5nvW0SDaEsxVWF&#13;&#10;YcgSZm7IdKgau9htKAmpQ9dKgtwL+YP+jNuKiPbg+RrAAslJMj5WoQnIxz5io8P7RQJ2N9ul2DoC&#13;&#10;siTofFmFFeqwruSTxQN2i3WbfuuuhWN3PX+Izv3F76riFU2QhZhHl2NA6NpXZn5BnGnt20sq250Q&#13;&#10;rFeqqM1lFpD+6OkkNFKgna4JyfoMUIGNtqRrtNyUYbrKusMdtGvCa2Xd0FbILddiR8N28/xSd3WM&#13;&#10;+XEK2/ID9ih5G1lBBBbvW724jcgJLpNhtLrMQaTyVMvv0kGjKRep0CWP993G6AUKQPM+eZ3y4HjZ&#13;&#10;QHqdRvm0jwqX+y7YpYPFB70thbr8O68+F0hK2uw74y79TnkUkySpRlC4aDJ1/Iadba98h4N5kTsO&#13;&#10;hS8yM7rdSeFXT1JF8DV3ai3YggrAN7PjMdtOsGtxAVbjym7h+pGXGROLxIbg1BnuWvDS14x6UDmu&#13;&#10;ymEHv3EYgAdpuz5fk81mB8JnT3XLqYlnUZsY88fbRxPd3hoq5+7u8fvrrwJ35JGvCBVVcUnQrnCr&#13;&#10;dykX/AnSC1gulddQQWoTTPkGw5LexQYHsqQTT9Rs73vSMWrZt4VweV8cqSAkiCGA+s3hOrGAsLrr&#13;&#10;Zm8e5WH8GNIatyhq1XrtBINbPK99rytmGrHGH2/vuUm7tTktMp5luDCcWdVv+5Z8Wv6Bwob/ogio&#13;&#10;ZNNIGT5X+tbZ3xIl200WeYy300U4Ylecil0SkLq03yg5SvdBwn8Apb5dotgBnwlYSxe5CusJHhlp&#13;&#10;zt90PXyV21XxgunSJVBqChmdHPrxZuzVELaJe/wR33hF7/ZVRmd7qb2HvO3/i7/sBETMwswYsXTT&#13;&#10;vGoDLJQb77bNB6P1DY9YKG5rds7Et3fY43yeVxpqQeP1+Le06c03A7Gqu8aSVFyHtb9HZdTSKuJW&#13;&#10;nwf/ikoumWcoO8koUrvtLSY10jN+90WbEvaf7vXMoQ47QbHm7z4RsQfFfPirYAn4iS2wHCykKvga&#13;&#10;0MckLaSNNRiotp5+3iJ9jB8t+sTsTIeXLl8QUFyzA9odweCcxpDPkwFMtGySAvgMB9rhsnL7ATah&#13;&#10;2xDCIlRBjklYrKv4b+h193E3EhLWvJFcGEQAka08vEjyB2CYW5gpRXeKVLhY+zE/tcG7BpVN8kyJ&#13;&#10;lEtVVUQ4V7W0pA7i4abuqlOF1Tz6+yp3a8Fm7Ws8O9DVTUhubm0WNCHLSw6A9/cP0/lcMwrfof8T&#13;&#10;nTM8TpGLy8qxr+KnwOZum5XEHafwOcVXqfN+bQqdc6wIy9fhD+cqmijHHCEyCgGyUKgpV3ydM6J9&#13;&#10;YRs94uV+j5loiMjKE+4wR8DOeJ2tsZqUD9ALYzhUfnIVlMnV8eO8sdfv4sK+wI9sjolsSlOojuq6&#13;&#10;6LNUcDEmwRItELVAjoIbamSdRsl1Bd9T0AMFIM42KqeIEg7sAI90OL0aC9IxjvyJHlbLeRBVxv/3&#13;&#10;f/o/oSTXfA6+5E9bW7FJplCSLASyrMOU9EF6cbm+440nRHHqcBpoalf2hs24zyV93ZUrFQwk926Y&#13;&#10;y0wKEioytfELgmAwJ1Lf1ZAwln1e9+ovp2SJjKI1wSsBk9yL1+XjgHC52D1VwxkI8JER9VCtCnsv&#13;&#10;HV4v6VsE/WMfeAlxecVJXad5HidcLf50QIjgjjxUwtwgFCSg0F9v1352abi/p1cSYAS6RK1n/HA/&#13;&#10;n8cmIlPqSwJUqGldtZNPdPWKTBSouWrdd5gHrLRQhB3uJtm2HirOymQaAMeD2pDil6GTGLBqYoW7&#13;&#10;yD7M7l/+g17PCEzd436XahpmGbRK+7tP1Xh6Bc405nCBV0oxSmx10tpfeZV9rDHc2QxH71BpQJFr&#13;&#10;NmWbkRM/u3c/JzHLuwmQJ+fyRc6mxhJE4gPm9WzJcuifzz/betuI14+fnh6n4wedWrClpJI+WV0y&#13;&#10;eSTlU5Dv13FL644gZJoy7as2lBBY6heRpS+Rg7zt7yPs+0WpA3r8+y/vmPeLx6t02/xk4lU+OrjU&#13;&#10;pXps6Aau/svTp3RbymnYPFgcahwmYi85ao4+n4+e0odG3S7EZpgyJu/gQuZN1nTereRGkZdb+jms&#13;&#10;r29xRoS6BSYw29mZSMX+825V/AujAp7IbrQDabaI7VJTyDwWPBnwFtB9XH/CqDqeLmkX6W2TVyii&#13;&#10;fFmOCIvj7TJvyRf4uFw8Be3X9G3/P/z55WNC/DOf3q78KQD8ePfJ31XAhcuv35lp3uSL3Eqq2PIm&#13;&#10;cpLROwqWmrX7h8Ny88uQw7Appnxqa53Wqi6ngr8l1bMd/EymxRBHFsphJjEvz8/yt5NNCRdT+vH6&#13;&#10;I/oCjRUM9uv2/Pt3qKjhBvXPyLuo6g8Mtj6xI4vvkUB2t+cwKj23Ziw3+YeSDE9BYNbeyyHG34w2&#13;&#10;yw3u/ummeXN1sllTCMWL4J+fkrmux5lZGhqO30iKdjKp9kPrJGR/an+6sPZ9CN5Rcb2zB0KkVWxs&#13;&#10;1/aEhLUJRAiqVRqXcZycpW3jwAnyjxAFgfcJVouFioIN/pebXjDLP5SqM+xymni/i7f3Tirq/FeE&#13;&#10;eHkw/o3fjWZDdjJaCB1pE9BLXTxUw4glvK6oAJ5Rj0Ga52OCdnskJEOdiuDkiR3DtmuiTtYk354n&#13;&#10;TG4xqC2WJjKFP8ztLhy8yKfpw2XdRQ52dDivxRAXG5dyMNe/fumgfM6C/TGsnPshw03Pe3QNK3i+&#13;&#10;m90y8cRrknWuZ+cKE7j+i8mcMoJvJ/SlrZC03w0VLXbQYP+ze88KmmlJIQOdp5e3P29bfPplvgp/&#13;&#10;WpIEpranMPSB8EDX0c8UsL5NoNIjTbdrPAyDe6viXgB8zaPb5lb1l7ckatx9Iscj5n+3mN6H5qEh&#13;&#10;cKpjaWoJlik0BYucSyWfT/EoNts5IoBAj7tKoqDfoiDMoXWaecR59rwt/V8F8eP29WOvwHj9FStr&#13;&#10;Dt0SLov+QPCrxjNa6X15Tpyi2ePJBABcyP2m3mzk29u8e/709vu1jh3adjp1BvV/zORf/vo1r6zD&#13;&#10;j6NBZReLDwJyXKvK+0zP/LBq23/t2lm/B3jrN6iZHrvUhTWTZlhvE4Z13/H/8hqev/zrtOy4uSaC&#13;&#10;jPESqI84KOQZCRTe/2FOA1ryzm3fC8DkGvSN+PKCClnnMN8/HTABNsHzdKkJNi/fKcAA8mfO7/a7&#13;&#10;cziO/KZL+z+Tjoy2deR2D0ztzZI36Klrzrs76cllyPlfFxWcfTG3/Ow5ru73D5f329yg9G46xnnO&#13;&#10;8z9nW9KyutHLPvJg9ZfPX8Z5gFDPbk2E7WR9Gtxm9+PxZivoO9KzyOH1eYGnjdp3eMdqN33/e7tR&#13;&#10;hecdf/LLe7a3WoQagnHTnVz4a/9ZT55Y2qL9G4dotkzZprvFlUhVnC/THHcPWx+/ty1qfgFis8pd&#13;&#10;+59f/rj7kX9IZiT3WJI/BrwnHFRxEV4WAoPw1+X7/3vyvGFVlWVyUm0ba122dr76zbMxt/Mj2x2h&#13;&#10;9a9GhFSh6CXLGWQPfgB97Kches+3lQ/xTDHdO373qHav//4bbzjvEVklrbd/e/v4b/c8yGoKo6Wm&#13;&#10;a/+0LFdUi2tcd/cujtEtaa8eFvwBePjy5Sk0aP53obioBbTX6dOTTJjT6jCPy+auSskYv+yaz+dh&#13;&#10;LFzI0cv7vyQz/8cf73/+AzzwnXPfWf2WT1vPBlA8KiX3/Xn8VTTi/uvTqn9lrGnUn8zFYYWMmCx9&#13;&#10;3V9392TF1J7ccSMke7t2BaicJma29yqEGd5Na+ILxBOU9UeOiFHZFbl1ry/xBj/ddx/vf6/q54zo&#13;&#10;sHoE/jC6VIdGPasXT+LH9b6528I+LEdJSNeDiI8pypMXcrvDDfv22/tfnh6a4Gfz3kIqHb7j9Qt/&#13;&#10;w/2WAFQXvAdc43D/+PTNh7M73nLB7UNiyzh60mTaaf52bvb/ehuvn79uimPvH0e5bT7ikvRQCyyh&#13;&#10;fajnwDnKMVuX+/TT2lttaF8vYS8f/qlAlQteLfuy7+oyvBmrcnGRBtgRcwOKpzlvS3vyhj6SLNMc&#13;&#10;5voujOZ19yBhqbBHDVBlCbjcQsMiVyvpDpdshivqq/LUuHFVcPZpBrvP+fvkPSl4m+yat5ea8XDV&#13;&#10;D/WP6/C3jLGvmmptbo/kUsrhbXUcuHmtABmHs53bvt0n78Fx7HeHdUzjGNiO3ZW6DJlywavPUtDj&#13;&#10;x+/NtE482iqfyOwE3tHH31/eRVsfhjac0ZPcudtwVIxc/N0NhFr8Gf833lokHM7fZPykaJZqtDVj&#13;&#10;9AIhxkl87izmC65t4oF4IBDmGNsCLtmKpp/mnJgFkIZMCN+SJH5P8/bxnoMwjZdWCFmKkGXrfmSz&#13;&#10;RKYa6n/8uf5yGyxpHyS3mMBhumZY/VDtlrNRoC/Nl02mMJXz+ZhBQfeC2rwNzQmIob1MxO4WUMwq&#13;&#10;jHmm8lXnlKjso9jOLa7+EV5x8cSHLn8BdZmuf3B8W1mLMUi5ZMEr7ekR7E6dLGBWSXDGkN9zgOI7&#13;&#10;QvRltJfp50pUyfBsn8vnCiLhbLmRM8zUAoK6Lb0w1OZN1U/HAberAFMlzbuln5/bKYypAazhz/Kn&#13;&#10;dQCM7vb0j8sxqa472+EbO9z3kytL3bjLrnOIKbE3x8vISv3I6afk/4EPWwzL2KhIX9En2tA5jAyA&#13;&#10;+tEb06C04Ep2aIWrxeNnxlZz2qgmeYZhh17fJK92jw8fx791n/vUqUJQ2cqcAzIunsehOm67Rxjv&#13;&#10;4YP5zy8Gl7qm+7I5PveV0H5dL9FnuNjPsjnnoUk8aVtSwjapnalkVDy9vI+aPHP50CcKaooKzgmj&#13;&#10;7rDo4Ty5w9NXf1z3DaaUyk4ln0xeTIyfGfe7ayRExwqy2pLVkwhbYoIn8kueGV541ZIBAlht3xr6&#13;&#10;JW8TDmgnmH424IKimz5+3/zp7vgW5EZWNe4KCfUZA2B1sDrVqOqS+NibwLKLS1pusO6X87LNG/+L&#13;&#10;0WSzR9gcMw47jtpSVRfk3177zzt+uo0LLHU8g3Zvg4Vw+b5YSyTHsEdouC9aiG8B0O81Pq44AUKw&#13;&#10;/vhVfwBKs2fzso97uQscXqn5uh4mRTLC+4C/3P1o3rU7plWd7+utsbY5bFVujuhvGFHgq7OETWXa&#13;&#10;PbPIS3/ZkNJAcCvvjWqCDqxIJuQnWeLZDq8eImE1Fzxz8k6G/6QpHeoiqs39ZhMm/8g3r6Loj6Xb&#13;&#10;VIufJll1vi6Gokgoi9nbNOtubvWUOESPG7VypBAmPRz5sNGoeQxEeSQ9rT9m/e35S3XRoOR8t1UU&#13;&#10;L5nt2ivfd6LryhaAF1N70l4XjP/3f/pffZg5wxyqcxJm9ZWQOVmzDpgIGDltmgQwpgiVnPZPq/NY&#13;&#10;1lVh2UdvE2IyIQBLtsCJXmnY9hG51aYILmZGEGxkFzJM68Wsofh6DpOssI9+8b6qeSawlMgKTUws&#13;&#10;1xVSKiHsd3cORICNOZuqFzg7gWCNqgjCNMxNXa+46lQjmMAHztAWw/z6+6/FEXFojHecCCxFvSuw&#13;&#10;8HFwMItWMCoo8h5mXjGSyloaBZebYBBTxCq8Y5vVuugjI3LXR59hKHhYZ6stTCksASgXANIRAhTH&#13;&#10;402o3mS8LLdZnwVCCOFgPS1RMny6jKsrkMG6r7UupzJy3Em4SdlQjCgmKMOdEH1fmdUKIBethSqy&#13;&#10;LjgrkJ1UqFIkLjBhKTGvGNImRJgFrZJOISXMKVa0yRCA4mza7HY24Mean/Ql8GQwP1AVJssbI2q1&#13;&#10;WpcSk7I6TjqGgmmlCW+iWL1v9511CBaTdGxV7csYLYQBF6Mf7/u6Yj5qjmi2A+MkOYhpcSyvt3Oc&#13;&#10;Rgy5CTEx6vDqCey7alt1Jul291XPEyklxYkohVM8bDar9p83DxSheX1JCBFJZj2SzJtDTyW0YM4p&#13;&#10;9A93KaWo12y1RxAEMC23nguaAIvpdvxFMkEplVzAVCTjkRTUtKzkYgoTNAJEd8gnt3ve4RO8zTME&#13;&#10;OoXzvm+/n172u40L+umusz5jlAkmb5dXaHWjqA242VY4QuDTfA2Sgqql+7v2tvi32+i8/frDY1wi&#13;&#10;ZAFyXyoULivCwrlg7GUe567drGbxZT0g0dX1+9uJVr2smaxJ1PG4DFnEbt+O02XzuPcIppImf1WQ&#13;&#10;69XQApAAnMAIHQxglYALyRmhzPOmyQH4EADS46wxrjnrK0FiiBxmHI31rlbqcjoTqjCIgEJVqTRk&#13;&#10;0ilUaLShiJghwJ5fT86WEwCeU5jHpGQeLmNK3IWUJedoeThA/+Fw+9QoIYoHq8YhtKLqVBfGWGgR&#13;&#10;LcPmUiAvNLgwB4b0yztTDCCYi15crLeHQaHrbHjPIoko35V0wVCVwFDW8d1wJBJKKGQLQbdtjV+r&#13;&#10;akMQyznEGokaYky9cQkHn7HVljPUosIz6TA3l8Vqfx6WYXYIZZ9Jf2iEAjiEKwQVaxWUULAofMQ+&#13;&#10;ILB8aF8cr3ixYdtCmMo62wzRpNdA5GU1leIFQUkTzaaYxZg5Y8SkDOMYdOraw0lfScspoRVSUmMk&#13;&#10;SYJp+9jL3WFYNGSy5gfW1rSlSKQtqd/fXCOaFGIAiTK32AGK1HR1iFPNFUBVWQohgKMCdOE9KzFA&#13;&#10;k4tpeC0xhTWD1lxdBOtVc9rvqsaERVb4Nnq6gZSR6XpVCBSEp8XlJCQQQKD+sNXBUcUDyJfbzd6g&#13;&#10;nS+wkXK/sV5ySoGPG97enBMa8QIYCqVCi1/V/Q7AIhjJJd+GAVR7sN44KhyncQmf++3H5WX/ZbPe&#13;&#10;jsb6j8sNl5S5prEgkwTB1t0yKartZ89EoYvVmHE9l8k4QAHHKyEKAwIzWIbQbpvl9ML8xCjt6y4X&#13;&#10;HonynGy2XSggpvXTfgMxwlxGW1oMFOEtrQuEcYnb/WGa5lKcHVNfdYmkAnHd7yBi0UZNfSbcWQxo&#13;&#10;lbWNXLzcRicINI5mRgqe9UcGnNAmQ2G80RDsH54BmbMW4eZkIAC75ArERSg2rytxjBZ6h2qEMKuY&#13;&#10;jqYD4iUsXLVm9VbP/G53PF7taut+N1nvM4zJBu5i5i5xf7u0T72DEHFxPZ8VqWDM+6Y/RTyAS7Op&#13;&#10;8mnFoM3FUhV8LAzrlGItmxBV3SCXgqjk6of97n64abbZxRD9Gp52h7flA0bU1a3R64F2H7fztttO&#13;&#10;szGgOONU3ULewrbBDB5vbwiXVtbOJwgpx2wyN8La0+g5oiInglBIZVjnqmowZdNk+IbFAhGlTQJd&#13;&#10;v53OZwnK9XJ52LeICky7bCLEaX9Q0ZfJaMx4QVyvBYp0s0tiZXnJsECAmHGRcKxodvNKjCueS5Zu&#13;&#10;p9e7/UPBZXbhNN5aKVevYwzW20IgoxgT0jG+YMAA+vv/8/89/vC8vL83LRNcmDVlgCMgOgNSAEAk&#13;&#10;Z5BCElT6iP79t2+NEsFpRgj0JZEW+2xTQUwktQN58DhDyTMvl3GwMYUFOgqDy9mCA9uMYjXZurD2&#13;&#10;vJd4s4xLTODpvjVu2Dy0AmUla47x8HJGtP7h0C/zaJa5QhvnBg9ikcwPQfGGJG/X09O2H9eLh57g&#13;&#10;XDAe58DrPQBjyDjmEgAGQZes5pspKO85a5Ta9q254UoFpfg03lr1dZ1GWEoMiOLMyXZyM1SAF4yp&#13;&#10;eH0/y9Ilp1GGdd0mAAFFuOGn241QeDyfUEnZBucGq9dQcsOkw2qNIaNIRSkEOuNLBJmRzAPmvOm2&#13;&#10;023aNTugix/sGotZ1n3bZqInvCJb/MUFPVbbFjE+rAuGYNQL77djSbmKdSWJSRECSHKNdm7AazlS&#13;&#10;2EoqN5WMmTbB95mplkZww4XaFbOe+hIjcK7oiDXKmQqFucplXRPEdd3IkJGwcSES6xJr2dIENlQ2&#13;&#10;mWRBGyGh8Zyhpu0KjEyxoGiFpOI14uhsT4V4hGJec0nVrOcEMiWZQUgZW804hWQDNAYEl6WQbgrm&#13;&#10;ouWeCdAk7WtKcoJSbqzxTLLp+0D2PDnrA+ZC8FKVFeuwJE2NduO09nfk9fcrr1VEQQoCxkQzxpSC&#13;&#10;ZCHiSm4+Ti8s+CUa2tZMMs6ygEQvGrDEBNpWG26RIXJ3t5/mK4AqrQ7RCFher1EhtGsa53Vc7OW0&#13;&#10;KNk4V5JnLSvIj4BgoD3hmG6otUnn1ThDau6iZtU+Z+ZN2TLeshonIrdySPPiR7qn1LUsdko2MSSF&#13;&#10;wnnRHhDWb6kFAMIQEidtsZ4TQaH0Llz/OMGa5LrgDHC1T6Wktwk03QAAIABJREFUEClq0+3EsYoe&#13;&#10;6MFiwk/rJMDaNx0r1A+pqtLxbdwcNqvVYeZeegvDnLXLueUEGLuaYOalYqqnrJHtkMP394/ZuDpD&#13;&#10;7NIK0MW7TtTrsqBSpFeYY2dsTKmvmNxIWHJMZjXu+eunbNccdd9u7aQRSB3GUomGqNvblZLWAbTb&#13;&#10;7QQjwPOCo55WTGmpqrolzl58+W4JUwjG8WYDqiWXUsbgAAlLwMalVRs/h7/884/GOqraWgZvkuC1&#13;&#10;DZBhNU82JWCJb6EK83y37W7pdv/UObNE3YB5id5k585modlyUh32XyY7m0CEIMgnV0KrZIkYZEwF&#13;&#10;RwWDhFLJQjQCo33bXK/XlqjkYgEg9dvb7bXZ1likuSyAQB8Agzgu12zLprrDEvkCH9Wej1AoFaVA&#13;&#10;oICcg9zBBFhMhyY7YAVHPBfWdozQtq9DTkW22Vpj1ppSbNmELg93u/WyftM/B+gATYhTdE2yaW5J&#13;&#10;Zx1WWhXEmeKCtAzYdVlDiqregsSXm05yh5iDKTdErEgjSGDJlKYkA8IMJN+pRr+BEN3n5+cEXDxN&#13;&#10;Ia5LuPUPj8hpD9bMk1CNFATlIGBgfAty2m07w4gkUHFZfIo1S5eBcOJBlhkjQBc9yxootue4YlCh&#13;&#10;rGjPAeDWkJt1KUJH4mB1nVXGtZtHv1zx//Hf/S+cweQ8BfzN7xgh0ayY+qaVOMoNff5u32zCm6aB&#13;&#10;zv9Xl1W/8xFuC7LXSXXbyCUGBQmAK+opQPIL/eM9+GwDhHvQixbOIEK8beM6wK+P/1NqtZtOWIrv&#13;&#10;p0u3I+/jtSZqz7YnlFtcyaaRwQfS+zz1e4AvWBwIyWmvGqA96+9LjBjnVfTpuuSUbyy6Me/75vGw&#13;&#10;4+juim96Woklg0g0Xb1FPooKSkAipojH9Gnz47JeAtG5FQ/JD9OVVdKlYXyDT48PNIc5Z4nHDPg4&#13;&#10;hWpXgRAeN33KKsp5tCliVWev6o53u99ONxL1f/8vX4y1LmPpYbBrTD4FFOsKYqDXlZI23/G80rJI&#13;&#10;vnEiQlwwgggttwTxYXvw17UwlOGCqcagDevQ1hRkuw6g3nxGySKgE20qJpbJCCp3+50HvrCs5rTq&#13;&#10;+XD/YIs/fUQJx6SAYWEltXgzHW9SdUaCWY+DrwItgkrni0tkououqEyAxwFQqWKQlCGQIwq3j0EE&#13;&#10;AmjBfkzABWA3vNt2GSba8ccZvqFWxHlqAECodQQZDFAdNfIb2R7/8cpbskQuCKEpTcv4+HAYrme9&#13;&#10;TohUZTR3uw2Dy6JA1cuCU8s+IWrWNK35mgOR+z5q3RJUkl+WnFzudsyNukF4S+lWlTkWb1wt26iX&#13;&#10;SoGjNtfIlMvDcGSCUNVMYKQN8cRsv9dnuDw+cElvBXbL+MYkxgJM4+CNwRBZG7tOEBgBsnVzNw8z&#13;&#10;CrmmzGiw31WQxMv4brNS7R6RuJjTodqP7oxkjAryGwQAIgDkHQtjZJzaaJoN+cy64bpw0c3BGjfO&#13;&#10;6+v+7s+5zglH61aAzOhTiJERXFqLXYVSagjFO2nXS2G5J+2JBqNXhjJK0+RZyunwcLD++7b/7CNJ&#13;&#10;RTCYHvc99JYKZFbfNs354011zTjNQjAUY4O7n89DWzXFGbKhMMaK340LqsS1UQxGr2AdlyEl4Xxd&#13;&#10;RJjssu1iNL+08/0bVtRr5eaqgJpXJeAUHLIICQgVqMJwjklVKAdrGoGPt6qpCyiFF8DEeTD6UwN8&#13;&#10;McXKvnJvSm3n6eoruo1uvNctU2wuK8589/k+5kRQ0p47b3iFclOaTpWU77rdKQyXo9luaoQdOi41&#13;&#10;EevHFTgQMRb1rm6eEpsLbgCwShaWw98Hs5VbsIbM4Q3eWFstBe4y9iXoZKHJBFysDiVS3opCW9Z0&#13;&#10;OsfdboeQYdDAMPjxhjnnXR8xQ+8flFas7sey1veVuSxkgo1huipLmBJzQyKjti4jaeVCiwcaYhe+&#13;&#10;T4dP/6Nelpjcw8Pe5TOtIGuJz0HBMp5vllDhqmw1T2HXbn0dsC3maP1IjllXElE3MFmmAShSTVE8&#13;&#10;d9yGiUrgi4jKruOkKN0gvPn8eZnyMkDhCjzQ2eiMSyilILjtd8uN18pHiYuk01xVOIhC/eDDjtZH&#13;&#10;ylGkVFsKAse+EuY8SZZXY5iQI5B3OGHgOc0ZtHi40g45bvIa624XECbGqB2gHhAPcgioCuO8CtG/&#13;&#10;Lo5H4mNChEbDLXEm2q2chhMVVGCABH/g1drhuEHGxhZHMNlikQA1pwzbmBAdKgO1j75gUjfg/YNG&#13;&#10;hOZsa9jRwzjOjFLMc506nFBs4OU6p4L14hdtwI6GwGp0B3thnJ1ixrJxkFC9Zp9iCJgTHwkXGxvA&#13;&#10;SB3AdBkMQjcF72TidAaJjJBVEBVZqx3dssKN1g9BjtG64m56KidtnntQCEeilWTm1LuomASwWmMc&#13;&#10;tXt+4lDxgutJ0wNFA7WrD7fbICRzQzr0u7CYK2/G/I0JxCewqX5IaJrCCwNNwhNMCHkWoWJMZ1xs&#13;&#10;Wn0OZix1vRsk5mvJxjcYD1XMVysFf3p81GfDCA4JVG1vSpZEBCSK2rKWjubmsVG0mFuqm82376cv&#13;&#10;n+49jIC0gO64tWE6SVknQKkkGaDZedVuIEmIs4KBnHLdSuR9lUvECBRjHPa+oghQFgAcTudIRKGy&#13;&#10;DkBQUYsGexxRDe7SP/s8q7qfFmPdWiNPUv5UNZPPDCUcQ05kihExyiomAHApuOS3d9sC83Kd9of9&#13;&#10;hjeppfoyySiQMiKWStUYymG9mhnQprWEPDUiIplDamSVMz9ebqSSbSUapUjGzJETQWxFCWJK+QcQ&#13;&#10;VTUbkCJD43rZ3T/oCMSyGcRQkQauMCye/iQhyfMy2FuhXgGA9Rqe7sJoL5knFIFdtcpUWJil+nzf&#13;&#10;ruN4t93OR9xWfk7haO2z7IoLZrzselHR7JEvnSApZMxiEbbIjq0eYBsKrnpOLLQbxTpCMjKj1YuS&#13;&#10;6PIrUd0UnBOEj7q776AUPSGbjOYK3WugA3NhCk+ff7AxzS9kV1nGxGztMtorXogUIcSYZykVDKn4&#13;&#10;stmiDBGre/9x1O1TgfFwqNc455S7ukUAe0RhExbtrU928DTSjvbAeVB3HGGSosMj3ALqMB6hrNnk&#13;&#10;dSgAJGi8xnW7xIgaTn+g+baSjxU2rdVGwf3lxaD9CbvPfhk5tGPBT1NSFoxqIXRkpIdgu6ClEL+E&#13;&#10;cfuwiVxTUwJAH8O0acnCmzXlns3z6m3Us199ze9IDVcHh4Us5UhNmJbHql+z9ovPOE9uDgC0Tbta&#13;&#10;TwsIu9W5pWFMpF1OhAjW7Lo0H6MtPui6wRNtlzkrunfWAJjCFPzVemmQbgQErMSUxOoKohhRWJsa&#13;&#10;9amEeDNAigpq+qX/YUo3mmpKBSAUwUnJPVG04Jh83sVKIg5oeDu+bvuH4/u83xISYxFshaWgqM+v&#13;&#10;m7avu97ZoYSEfJkvK9w/azvnbHlQMGaiEFDQrbiZjY9m/2UftW7gvar6aU0VZhX2dnkFSD1sDlMa&#13;&#10;2QOFWvq0bB73qYYABmd7u4S+6vIwVbSKNiU+RUQXPMd9UR9PG3F3HUbGGQjH0alEJWx7eTO8EYfD&#13;&#10;PQm0hAISzR7HnA+iGfJglLELSLg1q/HL2qt7Nw5eF4rY/H7NnDZf7us8uov3Y8Ku8upby7+sRotK&#13;&#10;YdvKn0RiQDS8YCByqQsfzRIs2HLJTTQQaAqYalS/7W0MK+g/PVtOuQe1lLRk/57FnbTWNn1DwgwQ&#13;&#10;cn6lFUieKVUw9IhmpFvJCMJJLutlvtFMe7kFvia7bplHTkixNCSdC7x7fnwxs1+/IWRyfQ54J3IQ&#13;&#10;zqruURDKGD5fXqp7NpoNxlQw2uFqcAMm9BpyEy+wEFV3r1cb1gIheX5+Ilsi1lRLCooLVcbAXM4f&#13;&#10;bf6T4pEhuFG17Qqd1xy5c4LVgG93xXi25tCX2lOCOYDYg6R47RcPC4KVSnpVODFK8ly4EKKtHe8X&#13;&#10;exI19njUSHNeb+QD8IO5DSCyYlnuUNdu9G9DOxLU0BsD6zw3Tft6TgqhFibRXmAlkY8qkJUpMx4J&#13;&#10;oymjpPqKl6RNHMdFk6KmvlfOYvE1IFYIAyWwp7IZkhmwU4UfTVX37fvtpbIVBCvDlFcSyZ1fY1zz&#13;&#10;DLdiO7MAmI3ggM2Ctb4ipB22CClSoB2c8pRTOl+nJAOZSr1loPHjzfYC0Z5e/dCRSqe1EzDcjueZ&#13;&#10;l+gJymOF8TzDAIAGi4pPRAVYgGDAZ6AZk4ko8/3XSItoRKcHjw9knsrxFCOMvK6h4h4UMkJAmcBp&#13;&#10;IyH+3/7yf7GRinPWIhKqrX9lrYX0QOAKiZ/d+10BwiASMQIi0RHHCZW1OKVqw1NIx+PaPbD5GlGO&#13;&#10;FKRVr/pS7+9EvW+LpUAXdClFfJcQErzc3mI05TLt6s8S3E+nmW4O2ZSayOiNXscYbSHjlH8hSn3/&#13;&#10;sLKQrE9Ijw3wv+/a5Vp9lGk9JF/6B6gJiStLX8R/tPlm2ckPEYxV0KsLwz8vB3D3sH6ULd6b1WKB&#13;&#10;l1mnx+74bakpqlKGqR9xQVACDaUXrSqzec9kVhC6pcJOwBliX2ePQi4g3xwBMNJigWw6i+K62orJ&#13;&#10;wGroOSip5DEhriJB1xQeSZfmpuCv7YNdgez348eFlkTz5a0eIyYlC38lEfJ5Tou67OlhgcFU7BGh&#13;&#10;oz9BRKPGsgFdKpfja7/ZrA8vW/l1cSanSMYP6Ko0dL6vErITcKlBu6N8PfyGcGohwo6n68W5qSRU&#13;&#10;gVKTys9WBPZAr4lCV/F7zmRzvZkgqh/g63uo7rOHKtOloRske18ubNaAu2hK1nhTmesAWXWeNNrT&#13;&#10;stSDnvljzYOFYayBOU2HTdNN1tkaB07vUZiGU8K5tF8fIoiggu2jXmYqq+u6kgK3Qw9X39a06PX1&#13;&#10;EgmqKKhbH+GtztZTWnxFVWPH5aWLmX59vlwuMKbCqjfccCYqjF3qSD+TEORqqb2SQyNaQaZ/PCIZ&#13;&#10;X+fw4vQmVSmvgVvyWRmiPv0ER0ReAzigIEa5QZ4sIWQqFRH9Mb61HHO37nL0LOWtu5yHQ/3FuKta&#13;&#10;JlIAgiKQ11g4wZ+7I3HwnOqK7B+qeK3QVxdHnz/q9ZH5CbioTwPbPWGiQmY4f8P+Hd08vwm8/crF&#13;&#10;lNZQZcVunyQbVEYyU3tz2N3bgRlf1SZQyHSMsLq2a8dDYRHp3C3NWTID5t8qRp3VDENX1UnTTEJ7&#13;&#10;J9ay5dgjhFEhJ/9vG/wXTPMtnGXur6TKaDeuJCJjZlOMWXYTqR9jGTaNriCqxkkhlcvWbzdEf7g8&#13;&#10;3YBFTU02yqMoQH/SU6Oa6x8nE35qU0wg8o1oPc3ubg4nuV2OVQOW3Goq0WKTaVlpUphSqDfORx7L&#13;&#10;RoIyRJwIOn68+0Op+ysSY/b0yeScs85kn8MgrCXOKY9WsCM/jG72PIhtGg4V+bwRC0CKcs/oFaz/&#13;&#10;P0Hw0exKmhiI9fMmfQK4uObZ6uomm+TIhTZaaz/aaaO1IvRvKU2QQzbZVV2vnrkWQCLN553OqfDH&#13;&#10;HAZZl0T927LDrTE/ug/RPTbwRtSwD2/FHFzgUHQ1J75cA4JCVnW1SNLHt8uPu/e7/B+eJg1NYYUi&#13;&#10;ukc12OCjrCsXEuiYwrb4baH44hW6kesgWx9V8JlzGtDN7gYhViRIKQsnD/bWfMoFlSi84X5Chtqd&#13;&#10;t5FhiGNvZUBVczi/K30ApGDKFhhPLwQgOVnFCXF/ODNMSWzJ1I0PC0jTEZXH365Y7jzplrC0z6oR&#13;&#10;tRw6XL/5cBJ5ueX+Au7wMBm/piqSaYeMQttZDs1lEyvluW97TAr5S5NLp4BuUmyE9poSoXJ8GPt8&#13;&#10;fm7IzRvsaJIdqIBabASSyOwLxKSSmOFWvwHFjRjqa1hZqXCTN5/O2qDS8kFskXs0FoHIBgBMbcuL&#13;&#10;NPsM0jxJKDoZKSKEtCdzcZ6tyKd7YbKlZcLH7syKLEb+IHRDFJALKMq6inIaXleItirEO0hI10B3&#13;&#10;zWdXWy85ql3pUw/B4+lYGsoe6A32eudhwmEFC8fBRIl4ByniM3UqOdY1H3/wDvtLa77QfCz5BUKS&#13;&#10;CL3XxfSa+dJEHprnJHPB3idjF54YEofux/KI5h5EXrOd1RSDLKzrkPtLb/g3gFj96iO4yQn1JoOG&#13;&#10;TDP5LhDESq/ppBGpKsyJ7zWcWYSAMTQWuoa3vo1HJ6c3t+KuNoCTM2TwDtUM30L/2L5wDSoMeQzb&#13;&#10;jOBDTHQXNjiPFetSLC/hgadfu3pQswuEXT/lgjyJNkR4c4vS1YmV2VSml5WRvvK0RaqCkIecJV9j&#13;&#10;e9lOnpxyqBKksr0xtohmVA7QqmvMFOxKCQ4hfC9Ty9aJ4GW80T6hT2eQPLNuFN+LgC8287otdsBq&#13;&#10;OcJ1bW19OVEqnGeXssAYQ8pt0yeNSf1W95U79S8oCgJYdPaGJQg4QzhH47qOClRw9Am9bqBHWCDr&#13;&#10;J/+SruCK/4iLCrZZRS8AJpDQYiBhKGYL0oI0lKgKBjFvKLesXtgcp8t/510/F17gtW36yNzkX46N&#13;&#10;Zr8dgSUcS1AztGQxJRJXwRpmcguReIce5lqdFaSVz/fD7lXBje6q2dXYV+7rhtkeCuo8HHbv4pb/&#13;&#10;ebNAhs1+MWiIN2zGOMo2JfWucbX0K755tVkZXmzfZfm30ZGd9GgTilq37QgTs17FM8IkoDUmVb/e&#13;&#10;RdqujJjhlM535kp46qt6igIv+gypqsRblFjNl1txqEE2VimvDkNiTKaUGyEcrbmZa+UfELkIdrMx&#13;&#10;EBVhmpAYCnAAQ8TvzLURtXK4eP58bIwqB75fKe55HRczEDbwSrmUeNPhuKqoX7cO9E5dcb+rCa3r&#13;&#10;3DTTFT9kTyrQ3fP6FuzBJeE9YMs3wviVQIgQ26MCydAfONPnmPfv9pNeKXuWmmeYn+ZWyTuLu5N3&#13;&#10;G7/JrKDJHJd4LXfV6LVWXcUgZDQ+NchYwpt8z86hfYns5db0YwKwbuVlqrhkpPIz+JZdo0pkgjzc&#13;&#10;3Q9Jvtn1lWiHqgOo6AUefLfK17VsDBJkCfTcP/nCdnOpu+uP4+2utCjM0xlwMcoo7MBqM66vKZrm&#13;&#10;zjav4WXIsCBWrh+nB0CB00eT9SxL8ZN5ZvPvdj/GGEnGE4iZQge8zsYYvnFpZD0lUn2OoaQS/aU6&#13;&#10;Mg9SdkOH1xO6bTwUcS3nUYNs3iFTsYOvfMQ8XsLcMzImyGkoRRUtajbAFZZndz2Gb/AF7QiqSSv4&#13;&#10;6lxAFUWvEMF1W2reUh8hilU1lCDX4jq0X6LBh+qgDIAb7zyBYplpz2/zVeaKaHOBeXLzl6nbU2xR&#13;&#10;ut5VCbrFC+ZyPIfrO0Rx2iQxQWwvyUMKacLy8K4LKaVzPbgZmJ/bMZrNw/pY3wFQSlCVdpnuGoqg&#13;&#10;uZQC2j4nAGxgCREWzntZ678x1RMSuLv49kZCSSHAlRhfmasSo57ZF39uGLlrLMxqus59fbHOZWQB&#13;&#10;EQJz2Nkrurx77MytssAX+WkNudcuhIiocbOMHJ2pGUigTHO0VFHvIT75SK9or2zFRpUFE9++vQ57&#13;&#10;Tp4fkOr0+oOgFgUzjuI15ytf9GbRBmPI8TineBE0ogUGnQc51r76fprr+9HK1fikY+x+Ok4svK1F&#13;&#10;hC26zABnXE+4JvW49NfTBBznmhO4qUy7umG7Dr25G1eeCsqFy5E+fx8oWsM4QYieQEy8bl2dd5xc&#13;&#10;tHuLBHB9mp7JXT+xMqgraWNwgOEjECUFm8JKjTyMd0AUJ5aMdBdNFuiVB3RiAsekI2Xthwfqw8x6&#13;&#10;Mf0GwzViWgWB0xXR8cwaEorNOA4zgwgcPt26aatpldYUkeUvh3Ji0g+m2LUDGcamgOwJZ29YFbI2&#13;&#10;pJ5ytfeAzeV34G2HKbWpo3OGbdX1msTdhZ7Td+ZRmaD4w30pNxjTputOzVse8MlfnWn/8J6uVgEs&#13;&#10;0rRxJ/UlNuhwR8x5uLHnJHUFWl7JWqtsVAt3MTfknLb2gDbslUHI7nia4y75QFi+7ZvRppgFz0SV&#13;&#10;S64pHTq2xWvPZMwlFpGBggmrzUAg8P/1D/97CIvxm8rP7LH6ufvjmO4P+aVsty/n2XHchWr86fO3&#13;&#10;p/9M5cLgCkNL0U+iSSX1Jx0M40NNCNknA2sv9FvO2HtOfE2Xp2cndt+tJO3B/eLHqg/FY5nJDcGV&#13;&#10;f3n+t3H3QMIrcsFr16HdeXflt1Vy/B+rhzDTnj5s5YLb/4LkztPqoMmnSiKteKTYle/CkXdHjOMO&#13;&#10;zDigMjVQToGltmHHftjwlR17j7fcKFA8bjqX03DyRXggupMRNBuvz4eb24TwWZh6sahuQLe7PhqA&#13;&#10;ziCUY3VwP7vdKLaXpxT7+P33A0N/937316dr9kAwoe1W0mZvLjGk9WTnxdYNkXXi6Z22dA3sNQKX&#13;&#10;9ST/vW1xXePX50L5iAirDm16e7y8O034+d6+9ypvk+rZGF3eNX9XFhSvORygSyvFtVuo/Z0A/VeS&#13;&#10;ltzdfMkqMhyyqrqZ9x/nk3Wn5EbTLx9yYbnhN/KAjnsracbVHKSSZanUDqAL/Bg1aGMCLXv6+ls7&#13;&#10;0tP1P8jDgzQJSHVGv0PQvkH7RRha5P7WciZBruOaVtpqFY79blDoDWkaShWocohUdWbss7i8JpBz&#13;&#10;qqumJ/Fb9rzrYcGwmW9Jub4tQNOmdJoogMtBEN/0JjlC2G/qBfO+28Gq1kijL9i6Erx1hXjubx/2&#13;&#10;f9QQvAQlKGmayn+tHuQ1Xd46SnZN8/05U8av2/Nj2R8fyrydfd1WB/AcnHj/EfV0WScOSu3D67gO&#13;&#10;qbqc3iDBUe1PkNCyb8re23M38Kt+HnK3A1xZtpEbyCaf5p6xGhVsEP77YY0uFXiX233X2u2Z1Pto&#13;&#10;22GoT2//VoNelX+GIHE4LJeoBVm8H/eHW0GFmQ85LLm+BbeyPb5ag1DY8xC8X8z6HSmxltKNTwjc&#13;&#10;e/eKBly3GFy+67/t7vZ13apT3IM95+hw2/6IL+IrhoWlSgDU2wZNwXDhT2+POyrzoxX8+pL3ACYI&#13;&#10;1Yfd8EV8SW1ifetIfidqY7+ND5qF2DcNhawOyPdRCqJXc9scPOK529tmV3svqB3qh+UFiv7zctIs&#13;&#10;UnX9AfaDAvgaQS109UHoWKITOsjX5tRUTBh2e1NP6m340y6cGeMxrRt2JZqX6URtDnjwxc7VyFdo&#13;&#10;wdiMOGTXCrzTp609Ss4hDOpC3trLwKMz0zeWq7k9Cxxvef1mCLNFJPpav23rJA4htq9tvM3Z44p9&#13;&#10;e/vOW3H2WfLD9gwDN7foRs0L4eCT4HSC+UcMxz3jdCk+CKTXX2I4jo0M61t0CQ9UqVLxe3gkOgSM&#13;&#10;pbK+u+cCtea10LaqKhlPma2yp2/XbRzH/rirv/3b6QDRGDbHAY6nGYdHAfrGQ8KDsj1qanvG+0Pt&#13;&#10;C/66OhRUrOyGKItX/9e+q2AuOsG6GmK5fv7jLnx5a+cOQf6cNhuqDzsJPMK+PvMCudHrb/388Xl3&#13;&#10;moDPsoIJp+qDovjK/dKmA0UIoOZ33d7zyXl+8zlw9a4pNqRpzv773DR/1tesrQHyfteki17F7Z2F&#13;&#10;MniXghfVqjYFBPjr69cjbdzqGt7mgIgFtkRkUV9kQY8tUkT/SBW6JR8GXNcA4ZsLUoxCIhAib7qB&#13;&#10;zsbM20PKT311BAgtbyaPFtVh1r8/pFsu5ramoJTThpvdYDf9h93+/mrOYrn/ee9Q5mWxDD5Fe3CH&#13;&#10;pPT7wwjVFTz2k0UsysYwUTfG23nRV83e3a58ffpf+v5bieviUkDa+0q6Pl5VUb+ur52oQNUBT4jK&#13;&#10;x+UkmkoNu2f7/R+HP+rntY1kGXIVVcIw7SpU2igrCpvtEtjrfw60DtdCmAat4q2rmxRANNen+7Gr&#13;&#10;MBInOW3VTvTu6SzbWYrnsTPf3Z/+0RI3hVIKZwSWmypXO9z/gjB7BnXHolxtUb1adyytef3Y9tGc&#13;&#10;vX5+2Nl7KeyizIzjQA5bwqnZlOBDhxff15KitRlOKvuThi2PeEMEYJicIwOOWiJJqKBzFD3PzgW7&#13;&#10;xG5uJesI8bcBvmjQ7yci/KWS978KBInhtNuTeqAxttl/s6+3B8HLdeXQqxlCNnQ3pFiqK1I1b+vb&#13;&#10;A91z1BuCTpUi7cfLGoOKO1wIVrCrdNszy4f+89vrsp2XsYzYvo0D6kaPFVGaNuJeKdC+r0GxkCVn&#13;&#10;dx/Oe32yv/3+A1XEeqU80IELF+z24ub5xMMNfn+Qhx//34/7ux7qwUeqMiQxokPb3tTKXcr2Ecvs&#13;&#10;w3wY4eMl2Vd9dH3J++E9XFU2Bt2h8RuGsKFylPg7R3/GFlhCSHldkS533fGZ/sxEiQnPi1k1V8dU&#13;&#10;SGiQd3iLufYCyIe6Ikviqn7HQ5MEarfrGy4q16ChBaRYdTe3qDhGvUPZ8v64p7nRQfhlqw9xEE2Y&#13;&#10;PbobnJu5jm2Ekw6y5RcM1kPbfst/ft/lZXod7u6pZm0hAsiWX801s+xRgqE9toOxwBeBr/Ts0rG5&#13;&#10;vRF7HB5jyEYVaPfa/QqaLjT7F6DOaqODXPL6wNmse0IpRsh/FyRWwJaZmL6uv07T1+vlRl7riMCy&#13;&#10;6O2SW5LxVgt6eXsK0jQIk6t5sq6uVkgJaPvyHnJQWQPeTtry5kbwLej+ww2OP2YFm11n0H9D6m6J&#13;&#10;jBzvWmj1ZDI3+EbbF57qwhqisyHqdt77ScT3rfuuzsjbEeMWr42lDaNVJ1w6acWzklU59kUXzrt2&#13;&#10;51X6wcqiLowEc2QkKGpzmlI9dBq87FSzf96to69EA8oS/Eu4qjobsZx8O+T1fKbxr1jX3u7BoI0q&#13;&#10;AmzM3N72FPrGO4Vab2NcVjTI4zLmdWkF3KdePepjNSJnDlEC5AtXqA3Nhv76TUO2i/epLBRUMNZg&#13;&#10;k4zOie7x0s5D2Amx13r6hz+/S+slmn+t6Hm8iF+/XMladeVQ0K9xURjk6AKQ1Dbk5CsDH1bgyc3k&#13;&#10;qykDyauQoL9OU4veKyFTpPbV3xzaX86+DPu0u6mv4cPnf5xeTihHwutl+bbfeZT++O/mv93fjS0C&#13;&#10;JReNBXSw9gSsb9Qt6/UiRBXRI+bdcmVntxBLCTXtYPP5BS3RNSh93g8Mw1BtMV1B7u347K0N4JgD&#13;&#10;tjwgk6Wt/O2jPN3Ve/oGyMv+Tf+1CJgrRo038OPF4rp77ps/AAAgAElEQVQsT1vkHc5Q0yoZB9Ke&#13;&#10;XXfoAMcf4JEkGZ59wEzc1RZha2N/LkAjKofAoXxg1tocUyfE/OpflH3M/k/vNmy65fISzLV6PTdD&#13;&#10;rQSqPGtVQtlCtlbVn+f0THoE66R5R+gwXU9SJlZBV6epD+A5cLpDHrRYZKWqz3XKCwl2fRVnpXNf&#13;&#10;jLjeMxFHJW+TW7PoP9FqZ3INQnAXcDfe+Kjumr1IJ6/r51PTDaW6zc/z1y0vtzKPjbz8eGzbj8NT&#13;&#10;zLj9toGj36yQmKbL9MW6z3q72sVVaN2zFWTDOIdnRz+6a1lPUH9Q+TUvOGFeqNfiDv3x5ftLfd8/&#13;&#10;DgaL43IhNFhg3wgogmJcSMffgYBrWl2SOZ++vtsPDbBQNYebJspVpMv3CPI2/XkYXgPY1zcX7+Cu&#13;&#10;/j37supDP/KUX76d+qafLtN6aLsI+ADm8iSrSI3wc2xA9ZTIQLbFqXkx7xpX13u1LMXQS6SW5e7z&#13;&#10;DsNu+3H1hoTcNjfP6XTAZR36ZajvLtdAICUtuLPSbkn2h29J4+l58RvZ95heCz9aHZmQFYub/tpU&#13;&#10;vhaO0MYGnZAFGYEi5+tSUWqUgu+rlCLxBVdQvgV66PXnfedWd17981ofF8o9L7CGfFHXHy/deBjr&#13;&#10;MWzpa/lXKQqG0F6ffgwF8WkzY1PQlQm2zBscgfp3IAnfd5L2r8vuf1DTSfoF/99/+j8KBKxrxIiw&#13;&#10;wwWHzc4IuNd56ve7m7uP+voMpXDa9s2OapIj19q3dXpaI28rLKnRr24OsoKIWcbH7C3KvGF9LbiL&#13;&#10;gUkcr+4BBEB8ICGmBAsIS+KlcpnVol68b+53OGdnpp2ot+XShU55E4lFsnYn7+3Fx8kg4o2HFW52&#13;&#10;bUklktrrAlI64u563RinKWNSAYKQtaZq3+vTqzNB24CQBMylbMsG5E5GF2+6wzxfdnWVUvEpybKR&#13;&#10;wnTMs/IHJmGJlehKgRfkgEO9GH88nz/t+wygdjazEZNckdpeAhakpSDHWDUckqpgcLXWBZaqM+kr&#13;&#10;UFVI+VlNt/3o1dL3AxMjJGQzRnhQ3e0k6xDNECIsS9VCk+EWQkyRUQaq3BCUEkScobbhxVVVH4sW&#13;&#10;SVZUNE0LwjyfPSe07VshkA4QY+S1t3Z9fZ5zTALu/PaDc6Ft7hIuJpMSKMgFiTCpktDY74M6j7xL&#13;&#10;NE9GCXrHMK0R5zCbdDUq1vWIGs4Fu5wfKU/LoougLHpmFTpQQGIAIQVWSKyZwAkotDWL7FmvZoMJ&#13;&#10;OD09A4Ku8wttWuVfx7G2uujLRmu85rVNcXf/rkLQna8V4UEy4PUf3h0Vkex5K9oEstkyS8K9LvgM&#13;&#10;9bh5yHRmMSzRAYhCs6tsEiCcurohQOKYaJECCOxCf98WAHIGrJblLbNB5BGCnFBJAuAcYjJTTTg2&#13;&#10;JdkqHoFLSVKRkG9GuWyeVL1GqsQEILDRqjlZgB1iYXuMmem01UN1XXQjamdijmHfHe3mqopl5JLH&#13;&#10;PriYHeF0CUHDRIcqFpKyCRFJ0eOhqRIyALQ3t2WdCJG4BGYE7hRFPAcI9xXLYZkvyUbQkhaQgnGB&#13;&#10;NGXmt0VAXEE4HCqjNoihaKpIeuWutEF59mB/l0LU6ySyYCsECVkdj7xW2hVRFYagA8EXiAkAWS0l&#13;&#10;Y7J528RCrUsJiqbesuklBmEzNZBAhuAhyRXjHq8xFUCouRZR630tg1XOKFlVmNBtcbY4wIXOufAK&#13;&#10;A8yawUWWCgLaI0QgoLG4ASI1XZqmC9uWEjAhCV75YL01u+ZAEYeRUgi0XZ2nTOR5uUhc7o4fVmVF&#13;&#10;O0IPFXIerlTG1g22RiBqXhzvGFLKmA3AUnJWZnNx0R4iDaRsMaYH0RFAADPVDUEz1vuqkjVIcYqn&#13;&#10;aADLnYuXntR2sln5YrZQKCdov5d+vdpEuEQQ5OQTJiEBZ2TGThAEOY5X/0ZJi5Pz60lgf1pjLmC8&#13;&#10;PxrmMBC1kDyXkiaUCEhcpagWAH2Oq2Nd3t+934oNFFRtv7w8FkQKJbArBJSx6pWNtPGcdsFiDL1e&#13;&#10;JxrR9qyxQ9kHBJnDzTqt7W7/eH4e61iUzxBDCA813qYTZLlIdM258xRnaLctZIC8ISFEKiMNDEmJ&#13;&#10;elbJUjznRHKui4oQZApQw+aQYaYwIsLby9szAGRdQrahgjzn4qKjFR2qxsGogbXGgHUz85XLgT5Q&#13;&#10;VKS7QkRvIbfaBcqk8NRxHrXV5/ObBaSF2pnLFLzXAOJacARL5jQVUDLfcAiosBY3t7XZ8lLouH8P&#13;&#10;gcmpwqQ6TyusCZetmmwvdoRgEq3xrt93QCdAIIVEVk0hhVdNNKWqsHWBVLSQArgvqBBUoUCNMwLn&#13;&#10;EvK6mmrXJEGrQ11x7B2BrPn1x9vIRV+LGAohMt72wALtNyhQPxaYyVDty8p4zleTE5W1ZLMHkiI9&#13;&#10;XxaQx5oQXpSaKzxkDAvnybrgG0TqGBmDwkDiIr68rq5LglTa+X3f+/nCBAEkJ12UttEjQSTAb4Xg&#13;&#10;DJJ3dkOiCSvO2JlYA7HgmSVAXc4loNR4VyO00cQsKomWqtRX84QKqCuEPK8RTNERyXZNpS4rLSK3&#13;&#10;QmiyLlPT4JJMuOi67RESOKKn6wlBiFI5QIhACtF27RBVeJ033u/9um6LhwWP7Q3AxRefEbURQcjG&#13;&#10;ml4urzGlhEyVYL4o3wuoERvq5jASWiTqAaClgKqk0pFmHGtJlzPwKXIhMjlvG2oaVvyWCUGqD96U&#13;&#10;7DJsfb6SmEkoa7F3N2NbccNyZt65XMs26g3GJDGfXteWCheXdd1MDge+0zk5QXQyav7BKR76IQJP&#13;&#10;CoIuqnkLw+5ga1Iyh/n792+VrJwJTEtlHBE4kpQKgucCcoYwWw0ctiXCYFJwG5yCXmzcCRgULsQb&#13;&#10;Y4xFYuikZCiyIpVbMCWcUqp1KswGuIWE3eqzy9G6gMY4SsZ8VISxZfohWMUA1yG+2zdaKRfDnNR1&#13;&#10;cY0cI3d346iVKz42DPCm5KxTMSFQzvrr+kSqOAMRZfB4JrUMOu/aHQ8ZG+o4EhiNksacWzlA4ypU&#13;&#10;AGqApzVvAi91cojVKpYp6gOu1bL0fZW8KzRBQpfNFB9xwqVECqGGdQwA2GT9tcF131QgWmylQ9Js&#13;&#10;NrgISM659N2Q/EX77tA18+WRdSOBUq26a/ZBhKQhLClnw2lJkqzbutkIAJUYFRBrziFMBSAiGxvm&#13;&#10;pm0FJEbpIICPbxByYzlmPYCU8cqgcUeClNw7dSg8Fepw9CwbqxnAAABYMtxzH80wdpXvkvDWzcEq&#13;&#10;j4kFGSHqTIbUXreQcqi4sAXsxx2ExcdXiQQVzFmACcMNDqWAiOEUtrwqsyIkIEaYEm0zKPBd08ta&#13;&#10;RBZBRcJWaN1rD8CYG0lyxNvihDUotBLvkE7BBIoRQWW3v7M2YGzHPVvMuU09AMl41XWVLrG40uBK&#13;&#10;RVVJvs5bkvR9PxJN9aPZbFR4xRl5HSaCRQRI1qd17kUV18wTJS2jNUolFg9nnCntIyzJRxGifzM9&#13;&#10;r5sifXS8KYddd9n0VvxiVAigpJyw0K9XQeGSOB91RiQV2tVSvX4fm8Ix8gFQAZu+zi6aljqniAsw&#13;&#10;UTo20BMQIK5wVEsyHtMaA+KADzBkfn5+2XrZolKA1gSMfS8f7jqarDolD1P7cBgxXRd36B6sCmf7&#13;&#10;vLs9WO9nl++kiTFjJonO2j83QqhZhYCyLjLJlB3rCkoQKGSLAYmXzbEA6uFmBWjsWdInhIeYnNGq&#13;&#10;GmrLkF6vDSFJShZwciY7a5AogsIoe9oAmBxaIYbH5m66btqDAERyFe2DJX7Ytzx5WKPp+dLQncr+&#13;&#10;wyA7Tl0JdWQMtskRQPTl+tyJodgiVmgBqSldlxPcDyEoWhXMA7C6lYdQpPHPyVkTYlV3RiuHVGZB&#13;&#10;x0VoUO/rRalCSYaDciYVwIWUfISETs6uWy7xrI3mlAHlKimqsY0MAAAMzKxtJqM5ihtQ17DeyY+j&#13;&#10;7KzD7e79SZ8F4oUwVjfX6TJbOewfQnbyWKVoorGzm2pAUi5d03vysgJLJAsBzkaXVDiBDSJXqzhr&#13;&#10;cRKwhSVeed07hxCSBpRQcibYrZ4QYde1a8RLzCHHrm2jzunFVBxRkqAEAjNSNbmpkIsqageIsfh6&#13;&#10;muu2q4fG4Y1EkUl1iRkjOKDBG70p2+tk4LDBQMfauQBRgjAaTnJDr8tKMa3FriDHK6TXJYoEUtuh&#13;&#10;krTC/8/P/zUgGCQHQh/bftXTsKvWaWtuZEjkP/7yo+ti1Q96c09fT3fghpHKesOEOtPRZd/tOgpm&#13;&#10;5qWPU4BTiPUgeuAgj1wnu+orF8C9mBv3GkgIEo39bbI5bYUlCWSDEatvh//3t3+5qeUNFSwAVKX4&#13;&#10;wrd4lbs8W7pPchgor+IJ4qj91c6rue7b4fcfpuI9QZAshXPy5et/NOKdLq+Ukr4fnk7oJ8F9KNoD&#13;&#10;l9D+FqzbpWMP9YFtl7UC7Pn1RRQACG73o/v+7/X4cJq1j/hdW83LZrWXbesrHnUhmbuc/NtL1bWH&#13;&#10;h7v//P1KeQAKUs2TgEytiIObPxwYGxfvqptDDkKR/2zubr68nvap6ppO4EKQAQS/vPjV2qrvb3n7&#13;&#10;t5eX5NEEX5KO+2MtZDp5lDEUUnz48PHH4+802tVYKPi3da1cVJurpOaqrWT1199++el+55Zct/Ws&#13;&#10;tuSVZeJ2dyQGDneClMoohcLh8008TerDp/+S50VGQGGiBFIytqhdFxVDbujsVRZjh/vezlRf1rtm&#13;&#10;RMjzkdbVMF22+q5fT6/DXppw4eLw9PT40FVILf9y/Q/KCWHMp/27Wwx8hBGaNn5ejvN5W5X76eM7&#13;&#10;2dZKnaX0Z5WGHdRqjqG7E43YiQVutyFtCLWQDrixbn7e5pteArt99fR/647X5xfYx5///vb58fL2&#13;&#10;ZjvDz/utsO6q4ad70ZEesGySYtXNvsogFTPnm2GvLyatvgP0R3kWvNo2AwFudX0usz8CVhJdkiAs&#13;&#10;OC+w70m9/bj63J3vVLQeuQAJ/nH65gt1gK34/NPw7sfLD1xjreTd5z+aQt9108vZAwarvjlNi7+G&#13;&#10;WsqmIi/PZ+S5y1ugiqTOJ1M1zKv5FQDci9mvmHRdW1FWPz++zWHjiViIWTvsGzr9eIpmQ0v//p8E&#13;&#10;KlSg6hd/aaERmBOPYY95zt4D76kOCW8rcLFBKNA5lhgxIohtBtU7kevchca1B71Oyc8DGtOLp0jA&#13;&#10;zOE8T9blpjLFi7VATAsXBXg7kc27Wa3C+nvRfn36sUUNawL9duzkE03ghwnZIBEprd/Ul/Fw89u3&#13;&#10;7z8d/imX78EqjMFN01POf/39S9fvPYRFSkOQaG9uGjGtadVY9MORsBjLuqrEAD693o0Da/oPu9vv&#13;&#10;T6/D8c6rlPk2NvvrD8UZ//HX5/1tD6vsNtbs0Ony2iQouxsqm0zkQMmV+ULM5fpb/I0tY6hx/B//&#13;&#10;9H5ximtVNZU2NhLeDaIf8SA/TI+q6zpZV0mX49j8mP/m5Ube8H9iLyjF3h8+j3rK9g12h2AeDY0w&#13;&#10;KfO+3wVYb9vb7pZiXRyGBCPJeAm2GaXoKRzY5YvrK9JhoyTomqNfTh2NQ0V8qXnfLqjUN9y+2Rwi&#13;&#10;1JaBtatvLmdNdn0yDG7hvjpuw5sx8GwXj5PoG/18RZh7GnU+mWl7GN+XBpasL2/msPs0LS9///lm&#13;&#10;+b780/v/lWqvShSsfkzk5+H26fy8xa3J12RR3bT73XA9/fZuN17M0n64nUMCv5ug1N1+qPcHYM2n&#13;&#10;2+OKG1NeKzLo15I7OnYsxWC3LcooRK2K3ZCzrpe4qoCct+0PP98aVZxn9/Jw7OrvTz9mtVga9mIk&#13;&#10;PVNlCwZ/rFjFSXvz7pf1t/nFE9MrUH34WJ+n5dvvL+9Y94tzH49HrLa/BSK5ZhVXK/uf/ud/WqZz&#13;&#10;BcvkVwWhM2Wo7+JN+NtvX0mHN6DiG2g+/cN59qS86q1TLh3ff1zmxwT4dtYPu4dl3bbzt4f39zG7&#13;&#10;vIHVLl0/rEYPN3vgcYdaLOPX6ZxIRlU57OpCmb66GtUmmDoa7xKiFb4dVNFiIPP352WGvz1Px5//&#13;&#10;ga1nkLLRYdPxNJZ9lq742z88YDBjX3397VEomKDwkCLZsRJg10sMBciGFMY9KKFiNKuKHKu3ZblB&#13;&#10;zdVU65q67gFEOOMicOPnkN6jtrm7vL0lpQ4Ey2OTs788BSaqVjQVIrx5hd3onf7w7v0KxU3YatER&#13;&#10;3LhNb2xuETvyJijjbA3JPSmvN7fvgUDVXthzAAgQ4Au4YiXN5a0Q+DifDwDhxEpkL0kdy6Hr6bAD&#13;&#10;arlSC5XyMPN5XiMjx3FPXMbL67bOp/kUChtJG5m4+iByKqDKDhYL2wM9Gc1kpy3EFM2Pf2sqHlB5&#13;&#10;/+7GvUx/3H18FKpGgwVJh9i2+PsvUynwcLxh2V6wL4x3ML1di6yrh/cffP7C2H00VwGcIgw8tZwB&#13;&#10;LvObie8/7YhLt7zHR6q3K4R5JvZ1muqqXaepk6SOIDucY23Mss1PP//Dn2DDyjnTw7AJCMu1RuHd&#13;&#10;/buv337sbtuyFbvZ6bJ8g/n+zAUCwGuHU9v0u2G//ara+4OHDnRIr6H8zd3dHQErtNrjOizn9ePx&#13;&#10;IyrJPKpDf3zrElNztD44RQp7vAC7Xm72TKaWdkwtS0Wpu57OVyia0Vs9jGxbzre7dl4h/gFFS1xZ&#13;&#10;qrEbKrBrDqI0j+vK9SXmGAlQFBNc+cWt/G1EBwqgQAD6Ode+6UXVMuvr7bLefRgW97K1tz8uv/78&#13;&#10;D/u6PXqD1Mtp/e17yz/N3PaCEq/Uqvb9R+wtstt4/HP2uWQQeKTXxQFCxx3qOv/lOWc/7pteVid3&#13;&#10;0iYQVPXDcXt91tsKNPW7cXmdeiTEHdVPGgT78fZmetVV/+kyXYeuI11Gkc/X7e4WX8+twKFv85pF&#13;&#10;1JmT+un7FDr7x+Of1u2UwFp8ung17nZvl41lyiiIKFQh7G7Hy2p4v6fUSNy+vby8+3R3mZbdXTCW&#13;&#10;SfmHl2XbNs0I30I94I2SMjSij83svDg0XqahaZIrVSVLTuxBWm+v03XUN6o/942EIWlOT8uUAzJz&#13;&#10;mtzvBXUMk+Iiv7v921/+9Xx5/cPnzuh16G7timVd+8FHm8Ocu4gWNEnZz5fogZumtWr22p/vLTnb&#13;&#10;C76rVgta3ifIkOxn+jg/vezHu/f3f2isb/mfGOip0107qG3mpBgIvEmY2U8/DbLD7ld/vD+sfo2l&#13;&#10;ZEaAKQPuz/mtrhprUurT6Z9/xyvbs4fISPMOwEgEbpZhT6+LKxkJ9m73oajYFaqxN3SFmXw4/OGt&#13;&#10;jtGRoemZB6KkT+1djzv9tKUdlCz89S//Wj38zI6iqcf5VRMcsmsYBkqfjBhIs3A59O07DOyBXL16&#13;&#10;kvXx4f6DMutVrShh/MexQegAeUCCNH00iRNaD/R9u4MhRSK1siqoj396F/DX6a1CBWKY9oQJer9M&#13;&#10;jyhfs8tuToefHn67voh1G+tbmTpUCdUoRCiIiLZ9rb4syiLeiVi28K2tupo06+rvqts96vOQLD5h&#13;&#10;S+sw4h2eHu3Ptx+YB7jjtt/RtDVxe1HEbqfPnz5/OX/rP940jJ2/PmomPzZHrxXJeaGdyQWZnM/z&#13;&#10;VkCki6jE9m3b3X36/joD0lEt7OESgW15wYAsYarx2LF3b+bbbY6D4LBp2IrXyWdL+s84b5oBnlQS&#13;&#10;HlM6SoFZlV8w9OY8HCTAnlysskgBevuO7uvBhaSMLSVv+K3bywRd9QotL7xrHYJCPKQM52nNDNy1&#13;&#10;x6d58m1bl5qx09gNbnVtKi96MTCIY//6/Nzs9y/TddjvfF7YWO0+3KNJQuMBGd4W4Mvbbv8JMrYY&#13;&#10;nQF8PsHLYocdDkIHoxtSwS4d2a5ruutlpgfT/333y1+/UnSgDWQJUgzRnOOdzI7WsJvzZb8j02QY&#13;&#10;HM4KtscqE+QJGOG+q4YSLSf5CeKc83I59dXQbxxD1+/om3mFG7xE/4u+4nPYfewp30XDJ63bsQ/I&#13;&#10;r+YVXNmKEL4/+us2BoIJl+14uBbw80/VTW9QIgXFqD9+OjrCTzRIzoHzxPexO0lKKsSdgMxTYM2+&#13;&#10;6/H/Of7Xqh68Sc3cxF8JFvvflgXt2nVVNZH33bAWoKei00Z2RQtGqkzLpt/iR1YJhLQLzQwDYLK/&#13;&#10;W30T4gwwKJ1lD75eIRc4wcx7jmu+AcjrVp1/wEi6vk8ENabUNIfNH9v38Vp0kdozWdB1TBHBlu8q&#13;&#10;9Cuo916fidVrc5vGkkPscW0VaRmQIFZwfJv+ChLYN4fXntNcIgAJlyp6dFRb2ihDsjfNzNtcveIn&#13;&#10;+5yQYIalHfdUZpVXDewiHrbT9eZmB4rVbIvvJAI8XcBPSMDNMgxkZv2fmy0RFzuYrnegF1JM7rru&#13;&#10;r0ndVdWoJl1epTCQLLZqvYS34M0eAyAEk54aj1zqR5De2LNoQSwKz3iihdVNr1sMnQnx+aLa2uOx&#13;&#10;D9adXl4r0g4945K6sB1gKfwg+10SLadBA5cpijKWXIecMshVRyZdAQDmZTJsw+60v2EQz2qps2Ci&#13;&#10;p2X5EjNOHFgcs1cQPvMq7w7Nxf8TRzIVvM0zuvzWNSyk0Oh5m/ugHcFe6VIICz7uxh1bziGwahhC&#13;&#10;U2n//o6NvbYLP+Rt2lbDKY/CXyeEKRgr7i6nV5jkyBI2uyMOBQEMR4CCSV4jP4nXCvaAnNcvL+Y/&#13;&#10;YnkA7QdcMkq6s/KrUGbHGp++5Bzo7ZZHKqZjvO8c2qd0yTmbC2TFJss9AxAGBwgC1/i9ajvCmh+V&#13;&#10;v1UPzqLmeNNuKg2VTL45a5Bh6kDAkTZi3rPL5oXchbv6p1OdnQdtFOkMxJ8FjMj+KOpdA0JagAzD&#13;&#10;LmZV1k1qV4zKXla+FtoP8i5+NhGohHZUojvXZLd3Oda0afrrxeNugAfauXA7W16VTCx17kAounbT&#13;&#10;zVXuhfHXOc07CMddHRqVrs6auDr7ThapMIRARXX2uOTTCvEMOUd+1/5pU9C+75KGde7ZRjEpnXAC&#13;&#10;c5ob3bzMSxgEqzKqq8Y0YAVbtWOsTrI5mJnwYqgYAVljeWxd/1LMg/Q/o/kygotpAe5QbmuxKEge&#13;&#10;Ezm8HuHdK61pLjCttqS7Ys1Q+/16Ap/qoBMNshSoruf3u/o0U4DgyNCBFKfV82Ua9jzk50NQrjcZ&#13;&#10;+3FooR9vOBWkflrW//71HHm9hQJYOJ5wjEhjtN75ft8qFWno+G7W19DIxoFj/t7Owb6WN/UDQ+7z&#13;&#10;KrF+aN6Tv6u7bJp/+ffl4YacQG9Txgg0sbn6NR1r82LGP/tle64pMtXluVwB2ufrXbPvan0PlRYy&#13;&#10;+ykBnQbJ7SvueqYEcTfdXE516XndXHTMYRk8KmsmvnPvib1q+11ffYlkJBXEMsfTSFcliSCs+U+9&#13;&#10;kzhmU8LJwre1gSNLxIxbG3drdPQo+bqKRnuWF4LEVoHY3Ub02UeoF13/lGnr9KnfPiG8nzzSy4S6&#13;&#10;CmnTe11RthK/vSzuebrwySWSALr3f8lJlSHnI0no/d7eIYZP6yNUPH9oEkIoY7mBoWqGpqkKyeE5&#13;&#10;bcZuifsvcPj70+mp2yXhrmtSnvBHk/bm4eq+IUEzxXJTbUc11KjqrXuRgFQ+ab6+vHxpdntajU2R&#13;&#10;3peLeSvC0Eayyixgu5zkXpCGDVU1sp/M5fGR7WpXAYEIXP0uIb765n0s1/vtDHa7cn5cl3WCPCm8&#13;&#10;e6+KgLEQZc/8j0NfISKwxLxc41dKVgKbyn89knb5RVWZIi9gTBD7ECjBtgQ+P7lhiNXuU9HzQMwr&#13;&#10;n1Q5eTot8pqdFET4NeoqQSZxiTCuVvC3wjwUlNfz+gur9k8XxMqe0DIKsishpLJ1lBzqGW4NwrlV&#13;&#10;CGka1nXbNQaJIlFXlTEx7pN+GgMqaAbTQlVqIlroKxPVasvW8IcUeIzPIAGwdDciYhMUamKe7AXc&#13;&#10;geNZLJdfjwh21v3a5DaOJTOIYhazAuXXyynz99ThCuT15bfk8hWiQvOy/bAX2ar7q8/2tnWIOh69&#13;&#10;mLLuJ/eDxBhPsxOYBcASq8GwUikpDww2x06KZiPOcN3h3hG4vmj4xjJjcx7xSC1+I41LqTJm5hzi&#13;&#10;GWLayfrAttHuV8bIrmqMUJZwInMsVy7SIWpnl3rXIGdrjjina7uDs6YQGr9M7hrJpWJRBBswxzsB&#13;&#10;RU7AhLD0CTKfbBg7gQC33+e/4bcPpDwd77rJTLAugeDCVC6qZ9X18rLm8sXbZpYlOtkXNadUtSzC&#13;&#10;G9mUejLiNhn3ue2LKG3/k/um2lOOH8T1Ov3/BMG3sm3JgSDW1Grro654qgpAA2gRQTKCDv+ABk1a&#13;&#10;9OgwaPMzx52OmZ5uoEu8d9VRW+/UmVwLal/ZDbX0/HoVgfFFzvuZVVKV1SfVuv1t5c5RNn53InNq&#13;&#10;8tzkFFZmwMG3duPFX5oljRnZS/+R/bjLrf2+TU+3/UFaPgMvtd9bz6vqGKF8+sd/23W1ngUEty13&#13;&#10;HNUVPU4s1+N0qlTIdpSR1tQhk6HTJJOi9F5hl3qClrz14b2R9DomoUoM85MpEDWhmn6e6C9uCJKu&#13;&#10;BCqI9I37u2jIH4LJc484Y3VRKPvja3UYf9PzCAgOiFNcC3lyiz54CyFVdSEO/j70y2L5mkYA9KbP&#13;&#10;OvXF4QmRVJB43UaoolPVQhtzXTIgpccPiJ2XSRRq9/jgSvrgQDSJyXZNP0rAOWTUsTeqLDAgDY1y&#13;&#10;cV4r9LYv3Xv/uRZeW3LuxZ9LOtcUxemf/7CLH+py/dtuVwvJZ2s7wFgAcMeqImjtn5/+ce25Bf8G&#13;&#10;QDR6xRbNduSSfn/7btBDYNSPVpqVKygoWKb7n779GNJfciR+NoHfS9SmldKltdw/NuU8Lt6BDyJx&#13;&#10;ihWDE8c6Ok9L2Jy8pXSFpOT8xHZHKXkBUm7K3Vt+/Rl2IiMAxR06GzVhTuV4nxc06W9l5egFPT8B&#13;&#10;udDmWk6PJLZAiyKx14cIyp1b2VHbOoaCeopmltGkPfTB9ZeFJI7WVb+7/fS2ZQY7e1OROSZmv7rh&#13;&#10;zfWBMqXH5WyXuxmfSfKpQGsXrYbRwYLXBclCPYu2+P3+m/h68P40XTeeUc3eEVKE065utO9B4h8f&#13;&#10;OrZytCt2OQxjBqduOLtpK+TO9PfXRQc4f/5ajvvfRlwAACAASURBVFCTe/HQfGV+S+9muI+0KeWD&#13;&#10;UOk/pZLaCV7JZtkpzDEydPT39fE+lR5s76+pqEqEowTkvvTBOpNdGFM5RZyoz4im8eNsimpP7HRj&#13;&#10;tZKNG+J256dykYkQL66ogeAGanz2Oh0PQZDgwA61kGSXVoduV50PC92mK6sjFdbFYw5kR5kLa7of&#13;&#10;1wWZBAFYYS2+h4Eusu74hqHucHJT0Tz+Eu5vXT4ucRiHbC1MjEkp1/189q18nr7j+eX80IistZPr&#13;&#10;EPDZlKVyCEkpY9noI9mhS/tEfqYseX2lXJmAOZ64D245rPNPft060Pv5Pi8/CiVzAqPWMf34je9Q&#13;&#10;nVXr5BCSgtGjtjje6dgWxx+jvYP2gWwC7cxkgSciP2Xtngp6MY05XxDls9nil59leM4zEQ7jRJlE&#13;&#10;853y9PPvv30nJDU7QQcawooUyMI3bx+t/OPw6sEqzg9Dl+s9ZWRYtv2K81riuP/YYt2yrLG9iY/t&#13;&#10;9mTYznrweyfq39ezBDRdzDNiUsVjjTP0FGfG8mxeSN2YFad5LvWYQjNcx135BCBOQJV09UlvbXzM&#13;&#10;/3Axv8+HN0JEPQCOO2dJowzL1TJ8cKbj5AK/powAbHeLRwZJvs92GPat5v6+3lvaOFGeUPNFS6Ai&#13;&#10;oLPnm+GDakvvRr/2KH0BjEAhjU2fN/kmR0kMuP/n5SGPH4PCGq2Xl15mwgLBdpjUZPAWSEIjB5+b&#13;&#10;p2lZUUktVtz1UcIP4PD//b/97zK4h4A9ejNsIjxzQBFw0SdFaTDjfpyyg0XBWSHULKNzCQIPNUrO&#13;&#10;rZn7mqBVSHY3Z8+XCvmEMc4iLPQy64x8NIOUh1dI5YGPyy8RPh+6jmGMg3tVQ8wJRFRm/kvavrmZ&#13;&#10;bjMAy3I9lKRZxnU94vlNomI/QYm424s86sVXHJ+z8GG99I9HtcgFgogyqO9xrYMS0m2a023+BWYq&#13;&#10;P/Qg2patRYi4pkxrLUQXfWkz/LXUrTg+uFZc3g8gRgwWgh5QeSFAIFAw/4rAiJyT4K2YvqzRjxoY&#13;&#10;Ox04WCOVaLdTZjDeQGgjj+RXt3jYCzH714iekjaga39+Gb8nu+kxJs0jhZifOGiJUyyE/YF0knxs&#13;&#10;1iMv6e4oPunpSl4WwUFx4sanPqGPt2XHnkh4qAElFhmCAsKLsU3XaFsUq0MxHZtuyG8fH92Xpo6X&#13;&#10;F0rww1bVqXIVQucJIfX9ZQmikNUrrFpx+Ple/jALQ1V72Sy2mw+jFXYWlspvehseajBvqRKcFCnK&#13;&#10;2OZFXfWuVG+vb2XTbYmhWX8j1Ycgq3GRKBqG9ChNXDZzxfDh4Wn/bvqtJCzL+L5Krhbj3Yyl18T5&#13;&#10;9HCa/QD5nfDXnZJ+hlCUrHuun/Ls7T1stmx68St5O3Xywe+LU7r6/tJyb9CN5T9qYM76/fB5WyMB&#13;&#10;WZyKr7T8CGsWFANbzHma1qV76LCeP586N02lh4b5317ekii6n/48XkbW0ikAK6qfzBAXTSjHuT2U&#13;&#10;az/5bSsdbkhXOGqKp8r14O/92DZFxzx6/ON6Gbol1yYvyUSSY8E/bYdh+Nua/QJp1RG0+gGbH3xl&#13;&#10;kfpsVINH/rBDp+We55U6IDilfdhe0/DY8Sm51jTVh9jz9336644/mOJXu+Km2OGA++SXoN5ufVE0&#13;&#10;sWUbbVH2DZpffeIn13zhy49Y2m0FNp2ENUtFwpaMwc6Km/ohaBK75vMV3UyqKKVWL+b20rYlQpZz&#13;&#10;c3UEFfzc90uzUxISUiH6KK5Y/hxhaUOxhlvrN6ygdNV/0pqOelNtc5hasK909qiuqT+dLxui3Rih&#13;&#10;gJzIatx8063Igueihr3Wq8JE6cHs1H6NDUm/2CFLeMLl7f0/cQCF34eGEWAssXHargYJKhQHRFD1&#13;&#10;iT57FwwwNkys/p9Wx5vzxdP5SbTP5qj59w6Xy/3l61e5LvA+wv2hg3nxpgE3KCFkOPxruvFOJqfJ&#13;&#10;qwSLhFhO2aWHvRtNV+Bj5dcZ9fnvmGeCBVola+hC77a45uJhy0t3Ysa6oi4RMwRMMysWUZNCY/x9&#13;&#10;/H3t+MPtnp+y3iptY+bV07JZdjpN0QxmKKTWL3cGJaVNnjD7tiS5pVlsSwwrhAsC3Z/1emepolaM&#13;&#10;jSn0zKSf3N0I/ig7lX2gCv1lsmEqAIZkj6cX4sWh+xlhFO+tByLtGwKl/tVXoJYF6c2DTfW6MphZ&#13;&#10;bhfAUUErqmUNATFZBBAXfUebVbrnQ9pQuTv8fr7Pfzzt35ZGof2+mAZ5D6eSFeF+ab6A7zbWiuOl&#13;&#10;56PDnXI7tTFDJotonWWnw2EwRpEHOhdbYyi6BBPMHfBta6ZHsdavJaqGue2KgMc8XwOudkql201Q&#13;&#10;MtcUP6CruBldgV/S192nM5x3j9T3oTWnKuj8E+0TeJuyqAiI1yFYxxVZAy9qv4UjLtQFbkj0paAq&#13;&#10;kbREiERzPM7wiv5bBOFwOhDwNbE1blAPBI7/svQmY7/68kG0KaRxHopBhLtnQNX18Xpfvuy09STi&#13;&#10;091ODaKfEfjv7/+9yWUtaSHyJYNPKJnreSfo5L7tF1Pbbvi7PZzyY2FxHP7m/Rd6ijnKfa3RgW/O&#13;&#10;QGurQCownmmN8HOJU8D++WHAyCH5R1R8f/vdIGNQZzkCIFUAbui8iX/2MvpmrW4Oeh43S8pcy1nb&#13;&#10;UNSPOZ0B6KwK/kjcAtUiZai569Z/RPTI7Xbl44DOetVD+SDJWYd7EXM1Ry44OIBqskuuyQX1Px/F&#13;&#10;9ftri4rx/c5ENazhwdcqTJptH9UUQrNzLeSJHXgwn1WxSJIEyiv7xGWpuMzk/dA4hqFz7pbiY6Gz&#13;&#10;tjhynsEvt6HsOm+0M0iCVa9L4MdlQHNKMwBH9kS6XXbIDIupt29ZNRLntIlez898JYEtL53k63V9&#13;&#10;UJ9X+jatMy6LpARa6/p+IQz8en396fTN8FBL9LUV77eFN4f7iqtAiWysHWhpoCv1JqA0eb/aqD/O&#13;&#10;My+697vbtt8f9jtjZnpkS6wqvpuva7Gvns2n6fZbwt8x/wTHGH0kCnbfhDHXkuePCSpBgFa2VwWJ&#13;&#10;ZuxJSm0pov3jSC4bXa7o5Zv8lwTjtjqNqZVLiTOZl3pfGF2iIMw6jWgU0/Ne6Ir8+uEMf8QDmXd0&#13;&#10;+x9aI8V1zl/447uZapnT8uI6TE6PmZBp2Qw+JfwW2ZqEeYdsJRCrGpBdYScMQ3eotF4XihTNDQ6g&#13;&#10;MJ+bk41zua+gra6D5e1O+ldCd96sz097B+2fOszICMlckk+/WR2Lqvf2D4c/QxrWdPXxK8EdExJR&#13;&#10;4GQkyjkTC1ih/i7W9fDty79e374e1MW9yxbHKWxvo6CpK/Ow2PJb1Gx90a8CqyH0RczPuIVXOf/0&#13;&#10;T//2HqSdfx2H9qAAGlIwabTPdXv58cZEublNnGSoXXtWnu5SEhkaEAF164OII/fF8s/Dx3xsCvRX&#13;&#10;ZhfPU2wRWVsc7F2dSrCnKTy75LHMdyGryd/DMhS4KcrQuPt421Wl8h8rMn4epQ+v45ZNKFgVS9sx&#13;&#10;gby0I2monlPKRzqVFo/msUE1w/p6bSehCPx8Os3qizJXo9O8gUNwhmDx9OUHZNsw7sEjdmjtLSDT&#13;&#10;5/oP6zjyPTik0zYaLiRHctk/fMTcE6Z2+9df4alueF4m5j+xr2bzNFWcbtvaf/358ax/gadu3eI2&#13;&#10;p70SPxbGH/biUx1tKw4Djqlw9J/2hb0NZlhXXtLkhYhC2Eja4vyeoiYN38aBy8dfrx9/v79GuhCi&#13;&#10;pVgKKZqV51LcG9hYfh3O5dfuPb0zd+IF2Mn69W9v1/0sEIrMK1j9IGPkgDc8unw4HIPP/fV8KwAu&#13;&#10;8uvlWsjH7eECrxFDP+5916CQzL4+CuY2yHWvv+y+xI3Q45zhgNKN+rTEdyrM0u8oB7q/Ph2qa/g4&#13;&#10;4p+uYHxjbxXCXsX5410Ma9bPZXMHyKxpUtn76K1Pj3VAvSlI3fBPd/4BMsBlflt+oLSrgRmnl+Op&#13;&#10;OIuv0wY4KdF1zPxW8QYZCori9cVyHXZz9I/4gIQft32xX0FJq9Sbvsbr3z//kPtCFidh63Rdn+un&#13;&#10;uJgCLs1OmQWuS2ndjJQ/Tz8oKjNACMsMUSpz4Nia94L8OJpE6RN13Jy31I7C7P0WEf76vnwcyGOx&#13;&#10;npZ6Lc2zQDCGK1y6vGMdNZ192yRKZr/1GnuY6ruvueu62fwSHoqAMyOsCfSYooiRhsSe9UYPbn7d&#13;&#10;kfMo1GOtyOW+xf0ZvkhIv8jD9xtLxa9YIFGUlnO22uiNUIQVn2qgCg+GxrS+CBkOJrNB5h4dioe+&#13;&#10;12lcd/yRpvR4atfmcu6qQSS+E+DWNrZ80M2VshD5Wqzgz/jvv9u62G3nXqxrK1iparcFvoFlNSQe&#13;&#10;OvAvqwtv6+vE1+qPwjl5e/kOUy5Fi0C8c7pTqk1u2tKpqc7/8e8LJ/35b9ijij6tPp5s54ITp3Jb&#13;&#10;b0T89XYLgrV1vjGojCviwWHaCOo/tSDKzQgBy12fyyfMsnpCgNo1/GFPgXY1PzqQSA1+/PL2VH2O&#13;&#10;LND2Mmp9vhs4DJfGJwLbQuH/96f/w2lbdJW1LCnpDC5pZ/Fa0EbDdPG65kIUzWydNlk3PCFPgHs4&#13;&#10;HjRF3WkHkF2IZbDa1vW0O1gHQPQhOQd9iRjCBBFpp5UwBKKVigFbwzEudskyF6Xyq8MBmGlTO7H1&#13;&#10;53LXAIHPc4AsEQF4Tc1GruNHdVA2exVKBZDyBnM5haj2O29mxpwgHAC0+uSTt9pKqWjg5f7BES8a&#13;&#10;BhxoYRVidLWmPm/G25iKhu0giRvYAgVFyJCaBKZ+aghmpVCYxhBBEXOOEBCBPDA2JbotLuxJHfn1&#13;&#10;Nk1zPtYV52Jfl1VRCFFwgSIOJuLIHU5sHXR3UPP9ejydQo6Ie9PH4FZKXEAw+CtGicKjbIFdEoV1&#13;&#10;uZc55wjQy29vSlSozpIQBtFw/7hOE1EcEFswvLqNNcobiyzaHbr3txdWFO2uNdOFwrhRUGBOlPzR&#13;&#10;v9Xi07BqymjdIMMBiGDrb5haboFPKRHKQi5LbHwsygNLnBDkQQqUyEY6ELkoxnftZrclW58afLXX&#13;&#10;xZx2u37sqUJKEEBAQp7aLGgNaVMDPC1GFpU2QZU55jLBUNfcg9DIdhhXTxKL+Nb3RdNyWI7QruMW&#13;&#10;euciAGs4NZ1Z52Op0k3XBRrHlYPNpqS9VfVTzLYoIcM5cpizXEdjZ5vjaFLWVvu6apRYdVxMFhTf&#13;&#10;X+45AJzRlvFOlBiFW/99dzhasq2Dp0aIFDOg/bhMWW/3D1bWOviixILSPJrx116pw6npJKMm+OF+&#13;&#10;RRTIXY2tLx9r5Oj2Eed72BWlMVnyKkc7DrZo25DAUcmEs9iV6Wwg2FLyCeOMUnEoo0sNb+GWCKU5&#13;&#10;JCoQL/199hvUG9gwFYlhIFjASJiAOUYlnZ3dy466kDcrnqQZ7bZo5m3DWh/cMNxlVRR8N/uUECkJ&#13;&#10;3Va+hQ0KkLKtjaeIYFodeKlXLTjyjtvoSy6AidwAwXwOhguIAB+kwYhGE0OOqsTBj55lDgrKy4zZ&#13;&#10;dJmTIlJSF0zKSJuZU6IwFYXX68qJjIybbJ0fMpgWBgCkTVsDAFjMkZm2OCjArQD3xTQPDeDRJ2JT&#13;&#10;RJIHk4+fumkdA3Qmbe8fZ0j8cV8VvJquvUSRVJQ1GEo82JEdarSloiw/zjcd8rFp79N5toPIEuO8&#13;&#10;ohW0tOBHZGADW8SskLWSAKfFDR4H7lN+H3qOiYe+Krtt9YeD6tdxtUHVe3ueCy6H21Tmg3F+M26x&#13;&#10;TvoKAqsSAEtE4hkClILDDTU8JuPA4gmQ+0PYhvuh7JLP6vCkhDD9zRR8zrNNIA8ZSd19OfRxdcgS&#13;&#10;lRRiyoMQLPKZYAwQgLQmhAzjPTPGFPNLtIvxAFIQAsiTmWJyGsFIk85eibUr6rrlQWRLE8i2Y4xJ&#13;&#10;w6P8+HhTjeBS/nZ+wZiBiBx1CcHMhEMyQzwN07Ftc4JoDVyq+zgaSGMcpIKQZkR4C6j0gNnM2lrb&#13;&#10;PFwMVvgEKreZdboTiaiSXq8EuwDtaNccKQqM1WUrw23+UMVxWkZMSUoZMVEkGXUIm3eYz+NI1rUJ&#13;&#10;wEZIOPFUG5QkQNfr9fBpvyUKa5QWXwTcAC270vmsV1tyFbMTlELmjI8GhMO+s/ZOH8pUQEcM1RAj&#13;&#10;LMguWLKECccAI1aixh2DZQAFMlnDV1MrUZU82JAYBgnYxRDKBShCwNYZSggKGGZe81zQE6X4l99+&#13;&#10;lW09Lj0rlM/pMkRJwLoFLosYlhtyqG2oarfftYFmgaPxQMIKMeyz1YlnDGAOdls3Vrz8t3/91HZZ&#13;&#10;wPF8O356woQoyrPZDm2JYOacryFTHjNyjXgI0DEJjWExGikO2+Yn129v96LkiOBmprA8OGABc1EE&#13;&#10;bI0itFK1LEtV1XYJCEeasY/gsHvuzWv/+kErFTBBjK7925dvfwgZQ+EX65locAqJ+EyRMVqhzpiA&#13;&#10;pd+WD09laREMEeaUgM1h/fHb3w5N6WgeVgeFJIUsPFvuS7Ieq+PDrhtvw09fvk3aeLFfMgcbIDX1&#13;&#10;0VAOoXa3dZn72ZrI6zoHqI0JVhdNEQOgHpbkyOvSG4Q8W0U4VQebwRoixFLxjJlqqkegJ+9x9GnR&#13;&#10;OkKqitrb6MwMEKIgHOvyPjpAIGYEIYYKdHr8rMOmWv7Xnz6bJXHUOpXx5mLeMjWJFy/jrezEp+fH&#13;&#10;LSE/I8GkHjaNE0U8RiQyZDAJXmQIQbiNflOCunVeXMG4V0RKyDBDOQ9v77+WbBegwRvYkT2U0cO7&#13;&#10;MRYh2XERZhPMQCFQ3bN3HiOJR4Yemjjoz/K46u2wO7rRq9xYjl7udxQycrC2hOCcIup2BzQLJujm&#13;&#10;V8DJLiUT/W3sHSqUAwIls949Io7A69gbC0zfY4QVV4jB6ADnyMYJgXq8n531BODNQNbUjIYYB2vv&#13;&#10;AAPvoQPc8gXmyDLdNh2Bo5EQG0VRiFO9hYgJDcsaCV4XQ5A0mmCOMw4LSJTTAvOnskGGHWqaQrys&#13;&#10;M0Viwx6G8HwCSWOUAAIktqhUagvRIKztulmbU0AxRc+JodAnA/tp0fv6EEy69HPBAC2xAW6GhgNe&#13;&#10;UAE9DBFkuAmqtskjFySHOVpRUWKgzZFw4e0IHVa08QYilPQSMFVAFuBAGIQMUT8GEuM6haLYGzuJ&#13;&#10;TgbjZVYUCTDN3sEIsZCVid7EFKWERPsIKGWcUTcOJOJso6ozSDSimHCyG9odqsX0MKbv57NsFJYw&#13;&#10;Ug2cFg3v9RhnLWAgxNX7mmIHRtdU/COAlBJGNGeACpgstmsgjBs/O8EwCm0hp2ld3MX4YGLKZE2Z&#13;&#10;R89XvH07Pa/rbJ3jRE5wBZxJWcGEbNyKigmBH5tHHHAh6t4kWPPMqdXex7UrBUBWKOgXVtfRzGsl&#13;&#10;yn2FEawo5susNfS7Q+P86jVRQL3fx+rxlMVB6SiEzCinLZSlVLuC4LxDFXTgfr6P26pA5+2SyRIo&#13;&#10;hN4DpJA6ZGv5fi+K+rokjG1Xl8P9Dps9CNv1NkjW7RB1BpayKqt63OFoIEgcRZKDL9t6sRNXdfPz&#13;&#10;V0/BZtacAyopyQRqCAJ9PuxY1ZpIqEIlFwSwloOiItNsXAbGeMVdU4CqgGGym/cMUQ7ZTZ83m8q6&#13;&#10;sclA9igyD14LD6PMmzNCiIScTh5CAhISZQqMBAwRR1O/Ga95gbkNe1YKxkQts5EeWiSwZ7k6NhRU&#13;&#10;+8fT1bt9W+GUp/5alhSKDSFgV78S0kBsnO7dRrMC2kgMGMKOIe3y+T4oh/wyC0hxJnDTEMH7MLGi&#13;&#10;jWmJK983nY/ZsWY14xImAlz7VAumxnHDXVEV8Hyx1hU2TxRLVVTjuIQtTNchA5KgGaaZFSVCoiI1&#13;&#10;P9rreDk+PhKKyf4xubDeJ7HzmMm4zsQm6KNf7sRrrbC/L4rAtOgKN9pMJWEsQhjA66Yzppb7xDKh&#13;&#10;eJ1Hjo1SkhG1DBbp4O/nP/7pT6v1lKEYafbBe+c9mpexbKTY7bzTbdlwhHEBAtwCTm3bYZ8XCpf1&#13;&#10;luNmJosgs9YJCHHSLMPxPEuGh2miPn3Z7Tf9FuJhGnrK4ObOXHCUsultn1xB+bGu1m0RNM2TeXz6&#13;&#10;BFEha8Fy3kmG/7+f/89q38zQzlepPu1pkKFP8ODdCFMlt4o1XHLCnEfOkdfOH1pVobyO4xUnF9ec&#13;&#10;F9cVcGAgJZ6hI0XNo0MBlqjxWKiOVycZjOTEuk3V1dajyiuDTW6B7ZelXxggj+3RpD7ihCXbvJO7&#13;&#10;U9WKfr4xzrTPrEBbWIq6YWMlrK7d6hs1Ai66lrt1vn+XSm3e02avADbGEUrDRAdoeEVNWKgh232b&#13;&#10;x2np1gMsMJdYMMRR/o/XRKsJK03uhDWSqTTphuP9rh3HMXPG22g2kwM6SAApdzqTLEzn7fuMaWN9&#13;&#10;2aIQkgtGT/feTEZ1ygngEC4LzImimfo0kZgp5wmG2/pRuBbm7fioZogkHIPf9FAZ1hNQ2Bl5Gspd&#13;&#10;6bdEPSMED+DMEUYhK55xs+/XQYnkphGXMhUC6A064ezWdaXTKOObXSdvg5WEZHBfJh01Ro8phefj&#13;&#10;7u3y73NZZ62Fm3OyFaWTthFxlVJdYx+JWYlddEQASHnebpufMKYwEz+IrizWpKcwtTecq4pxhgTN&#13;&#10;65VKZklCCn6O9aShRhW7XwYbMRQQYFwZ61rvpn3FUMWyJjEhXKSWtawoBhvQBs90EIHvXK0Bw+NU&#13;&#10;CAaib4noKPC6R7mTKs96a07dvKr25JfxSlKeAQSJk0QkFtAtuFMu2KVWbHQBcgcFSdbcTVs3w60f&#13;&#10;PSlCgESv9r05PF3Mx6fmG1uUtdaGBCCSn+Sn3XHz3qVYKOjGWRrxkB83nKgN2rk1xrCeZVttGIo5&#13;&#10;een8HfG5JmWnMoCA6FVLKRnfQ0yrqqmJW7P9Ppw/zXx0H7KuZ+cJgS/De0mqePfJBALy6mZYQRsX&#13;&#10;RwhQMCQ8boNo65f+Sogqlm3LrnjaQ0r7v71WRPhZh2Yp8aEuqrx8bHfa7WsAHa4rvZDbuCDG8mCS&#13;&#10;7DILSETg42GbtIOTo2B0VSlimHN+AGQLq6eBf6J8C7fdobpM7zCrG/Mk4fNvrxotz491sL3hUrrq&#13;&#10;Pm0RIuMtJBCgzClBnRIZkAzjYvZfmbdxvm0rlnO4Ym6L2s8MhJU578dpeirVxW958yrmG86kVUva&#13;&#10;GEzXxUDJPM7cFUmugOR6V/u4rd5zEs1w4bhDeihI/pE3JF1kKfB47s0DKW/DVHa7RBEKDsm85bVB&#13;&#10;TQCandQiErhRGYrxZSFPy3QL0E/b9fcm7kzkomkWnEmcy7JZVnN6+CyL7T5pLg9ItDsX11G7NR34&#13;&#10;z2uY6/1xdZne0emBww3kEdy8WKa+rsgdp8hMxwqy+Bjosv3Xx/qoezcPtmcCea2CvlSSFrza7eUA&#13;&#10;fXkJBRlxLEt4XXu0bJ9F5Uzq9gfvXd01l8vy9Pl4H66bT9oEBmhb1SZaHPHh+WDRKihdaOaVjAhQ&#13;&#10;9LH2s6zw1UfL5ppgNMyk3tDaYQEt3lZrDEKCqvW2+VorXvDu4WMBPlkKUINxWjLM0McIIQVtQeOb&#13;&#10;B1a0lTP4C6Bx3GTmN+ZILht08tLuXCEY4sRm4e9rpCSUMiYfwKGr5X67abqrs/td1hjp8hYcpcwb&#13;&#10;Q2XdeOpXr1idquqhkHTeWpdGFMrP5ehvdfnITGwO1UaWUZf3+bVKdBdREacbyjlCkpEqy2CWUskx&#13;&#10;fSRZl6Uk0W1uuBZ+TbNs4fay1fjkHU6ROnnXH9Px9KRt3Ph98BOQElGvXnIhsbUTIASVCvp8qPbG&#13;&#10;ugo/r3qm1EVL5tHJYn+kGsJOFYVQBREIVzxiaFNS5bEQxTxrxoQiYHooLePYxUfw7WreX/Svsmqw&#13;&#10;rmc9HR+7MfDjY52cO7Y7W7V/VWIvxA97ZqwKKc79VJAkAL5dP7hg47QWO+Wy4aVc7znjMaKQ7Y5z&#13;&#10;wXm1zrr91j4T7r1fFvPZqjOumpPyeLJONwITQADiiQA9OhGUo9NPh+frddYLhN0mIYJSXqfNeytk&#13;&#10;XIyLGSelhWopbpyZtrwpqb48fw4bveuNM4fSbATHL0FxRilYzIugwJutLeohhckFotS8Lk1oo3Uw&#13;&#10;u8GXMtl9u//+yw9Sq79PrH3+0yPA53T1UTOO91QGIiWv6mandQKYOrMem+rqh3j1OID+imewsCjT&#13;&#10;DMYiPoj9EmIWfIuJUxs9syOA7gZjI4vSI5QJWaYNA8ZKoMe5JDSu2iNVtNT5PM0JNl7wUqdt8vf+&#13;&#10;b985aGnuerYUeo1kBW2I7BAblrxx/ToDh90umdCQwlXYmFg1+2N08zwlABJDIs8rAjB4GpPje5oc&#13;&#10;TfDUHM76tZButy9ijybfn8SDis2SL5lcnYdcHfGgGbaVEjDh+2AIVyhT8x36fWyiOITinlewBX0L&#13;&#10;e/FlAhqWjEZS04pf5sV5zmVZNsVa2GyizFbk/ezrrkUUW7H/kimnad7OGVcjWXPiyYlGIBAz8PFi&#13;&#10;tBs2IuJqr3ZtGAMU4ooVgdA1AavPKF9Fk7mozMqKw2GWHzhg4dU2LhqYIuOWkBWR3/Wdc2EWLTI5&#13;&#10;ffsqZTn2iwnKJ6MKkqQIPmPtOoj9AoC+eIquICWb5nV4Ph1t+Btby+hz257OaorzmoWaAa1VFqxC&#13;&#10;IRSITRF0tiAR4cpg2Vze7zBShOD+gNZkgqCAU785N9tatnhzOk8Cl7U62eU9J88ooyxIKJlUPgHG&#13;&#10;o705hovLZYoQyKwsJpqzGXy0RbXd1yo023jp2seqfljdbPK0412b2t6nNsRZW1qU07rxurYx3dc+&#13;&#10;EKeKMnovm0b2vcKCRKLFwlmFBP64X2r1ZVh//cNff6KGOAqRRDpsI/h4YPQy38uHA9nATllRcguy&#13;&#10;uf9osfJu2XYPgqh5WoPzvJXcSUSJBcG5xXLEQOI+AxGJREKVi3FI6eiFQCcrprCGkEKEQAH8SmfK&#13;&#10;lJk8SgyJJUMvKI4zsVu4XUexfxy5zgkii2DtKkIQCXq9Sv6Fo54iCiJ5iPZ1Tsu4LnqlZQGgq1qa&#13;&#10;TE0057vGSuRd9bOqEkxZgHQjxSf0fn8rMkkXhxPCEY4AojNsj8zxPhYkXT2Qe0Na219WiDBXoG2R&#13;&#10;HYJ3dVlfHK+ULfjB9VTaqWyel2UVdfW9s2l8nAAAIABJREFUvsOhI4AjD9quiMiXHR9XOLV03qYU&#13;&#10;TFrygOeswZN6ijFxjmYHHSgUnxUrCSyi76PRESGbfNJI8CsEm+BZTPweTTL5/nbvPuM1qqppHfYq&#13;&#10;/ARBdGDsAO2pc9ZIQkxKHsf+PnbNjig7pQwY4RUmoYAkAqQrS4+0Gdbx7maUOsJt7xa8K6z2OZJF&#13;&#10;b0ZxMC0Epj/+6et0uWr1BhxcLt7vJT8PrK1GCh7woZPRLMunh8/v2nTHR4hJo1lJA8lEMFXDpHPE&#13;&#10;olD1abh9F7ayPvC6BbLBCpAd3aHNEbyutqoOFzDkdY25UdW3tkn94nKGp9MTXlyMqNk/5TA1nw79&#13;&#10;fc1RzvPW/bROyxI8stH/uhhoArVgAy+7qnPTWBHl89YxUsD0Mg8PqjqqBm/ZrzriBEyoiGplOyk5&#13;&#10;Gx93adE9Zxg4I4G3ASaHk6Etp3uajY8mAiyAXzChNHOCImaSAJbHxbRtKTCJeuUHqUmPEF5GQyz6&#13;&#10;EfpdJ7ual/QhhBCcbogEcAAWdOKBokAZQZupIXRsmvqKS7xs089/7pZhjNaWvnWHmqaUlr6SxXy/&#13;&#10;A0RcctcRFQqx6KCd8P/zv/5f87q2shzaiLdbzDlJsSL7pSrvl5cKZWixfkM5mraK6b0rQpYk/oaW&#13;&#10;WmNmY0t4jqiXfW+3LbIHOQRfohh59BgRXiIbe7tNYHMnuV++z6NaSDV6B9DcujJ2C9c8DHtn4P7n&#13;&#10;loAYPAzVDjUcgHmko4DiSDEA0RDhqoGDmryibellAf69YauD1Ubo7NfT144E8aZn2TxbXxMw/0Ol&#13;&#10;4jCUIWM6lCFJ4uDyFxYu90UHJgP3eQSMcxwN7Ovnz2bUi+bUlOjfXWYRHz0br9CODKWmWtEy/7ZC&#13;&#10;l0+qE6S8cxjnqlp0t5mgLSFXm39+bPRkVW55g8W2m7bbQq9xAfMjRFv+kjsEqgZ9eGRBpR4SHH03&#13;&#10;L+TTZWGhbznZtrfSw9XHVqCdSm/lK0PcLbFVp+BJKMywXj0rZdkKJJ5EZ77/J/zj4WP8Doh5NHX8&#13;&#10;bIy3X3/+I17/TpevNd/n9j4Bu8J5xfpbruR+A9q42Tf8D+v5XRS03rP44bVvaEzMDVoVnC8gfQ/l&#13;&#10;lwaUGKgcRRWB5qBlVW2kr2uKrWjCit46fgKAo1xUH3KRdlhvnz93g13HUwEQDLMphrkLQ1OUsyNZ&#13;&#10;QhHIMi+ZeJoPwQc9TSda4M0fipNPBCXWdwtjoAL5/eVL5rPJwK7VGW+i6AiQ6v5vSgClm9p98eAF&#13;&#10;OVDusOHDgOZ4b3AqShJWm2oh4TR9GtE9VQvB8NOBkiCqz5kioeS8sPo8wBqNh62ppobwcqOuoL9e&#13;&#10;f1OqKWgNx/vc101XejbDA6xAk1F0wS4lb8pDneQLbRSaItCsCTJX/5E+jg87RbKpVEc5MWO6vHj4&#13;&#10;WAP2mbGLr/nsbdagcMk9i+Ye1+hWMBxk+iiLw9EzVEMHPzhdIVIqyDD2VwmTpD37csjJ69fbHsT4&#13;&#10;2J31fI3+8z98Hd7/lsEqU2x+fsQR12mf/KVpYfL3fQ13Qky/fX+k1Vf5ONzeJo6qosGrHuTmHOJ5&#13;&#10;r4ml462qu9EGZahpBVIkMOt/1E/LorTfcUa9pSDN21COp830HC5//alEky3pM/SQQW6+D9rn017M&#13;&#10;y99n2QFIy7Jk4/egvCfSiNNM7Oe4S5W90etfdluAfLYD3BGgZbf4OoAwObGgfVFxBJPen04IzJHO&#13;&#10;eWW7+mahaN8d4+SeyD4RkbAuYcE8gOvmr+u1hUUl/TwRll06AEgrVU/XX8pPBeQ4hhwJMPnl+Mmu&#13;&#10;qHowBU+kot1aW1ZlFKC/R7w6dvxfAtGwvK5O3NcpIhf3M+bEEi9b1ei0tC/YaDo61tyAWUOYsArs&#13;&#10;KyaFKVpkzSLkZw5bmMpNkAzY6O2G9P75aRe62W6rRHuY82XcIWFs/+PWt7yLd3ODP+8Dd4MTmC0c&#13;&#10;3NNLWYa4vdP7N6BUcLi18xbGtmi9hSiH5/Q0XN/aBmtMlbCEmGH4/Q9UgtMhC0wTjSBLckh5D/La&#13;&#10;54WrDubjw6AtzTgNVb0E9pjBNflgxuXoQUWo3eyAvZfgYnv5VDELAC4pOtm5hDQlpTXOBiGdpGMZ&#13;&#10;HSl5/4WJbVs0R/up8llxtS9xK4u7mvC0Xj8aliVpZ/n42y2WnG30zsuK148ZKFanKS9DutfMDMDd&#13;&#10;MRu7h1Yf3qzDrDsy9/1tsQF6i3ytefBF9TAEMfI2R2dnd6oeyA8zH+vX+wQAVq/LOg+oRCVV4j/R&#13;&#10;sXjqe4uqaUHlBu/dQ7wWPMJj91BSOWd9lEpGYFrIfR18DCgw2EqrrxwyPTr1iB9WdDNjPpRq3JpH&#13;&#10;buSYFrk+vLt2tvWc583fMXCyoKdSWUbvXIjbXYvO6HEpERk3y6YfJubd7q9l8JBOkZpEQMgb0iEz&#13;&#10;uNJU6DAr+PfbR/FR6Aw5JSlZrqBVBaW8QCKy83J5bevOeoLYyPGsFAA2Ilk4k7rimDbn+4BYBUiB&#13;&#10;/mfQsCcLZ4s3tjGCPw2/231+9kwvfhCHPJPyNRjPdH1wQI0FYu1h//5xrtpPKOAqiy4hJx7SuH2S&#13;&#10;5D3bR2KgnXjUvyDwOCJJCkJ2SL92e+4QHjbU7EoH7PMf9jooEp6J0XXeioTP1W6JYHHo0DAWF6cz&#13;&#10;StWT0kbYrkpxOD//BOHSw2l+aR+E9zSsZL2KlrRYzBFcAevcTjGz7xqEdfi8dyHVdV2Qflm38WOu&#13;&#10;8+4IYwfhusykxFMPY+ENWNtTIfBcB7Z37Tt4WQismuMygyPDayIurNZfirCTctMfF3BZq+IxnsRv&#13;&#10;/BrMHfFQY/Lnev+WJjmYAqHxPvI9O68f6oCDMDIKiYRf0vZTosUfzueeAzwweNwrImRicpouKcbJ&#13;&#10;/qDNfZ7aIWNcHKHD+BkZHFceLdvl86ZA9/Xwza4xVuPW5I/CbLPopMPAO8sOxyUYX+9P+TaXRkBs&#13;&#10;QLOeki7Gwup7lEu4GnnYSKUuqxV8u5zfmEOf5vK/ymmwAoJPaXnf7O+Gsw+Pf54SboqwrI/72mi/&#13;&#10;WKtTUHnP8VLK2mu2OdbOu+STjSsCsiz5+dLvH/+Izw8opRA/NHf0dxyCdmpkBYgeFWXlIYhJPiYI&#13;&#10;7NLUZEFsoXmyOpokPDp8VpoMDWoQ8sBkgcqtsi9r53Ul1ro7bkcLpbXfH9TxvmMU7zpVup7KdjWh&#13;&#10;3p8S3jhoUyEGnEhMvmIj3jA8uQx0BLAsPvXidd2anXTp2lQXzf9hXKfN9cdCKvdPGbUOC6N1bNSZ&#13;&#10;uP31cFt6WTJC7LY8QTNz5j8/8xrG/7L83u6Pbgpd+zk7LxhoIQq18Hmqmm0Q5wb+gwnzEl/aMKKj&#13;&#10;AhLNdlLlI74YfVtwe8vzU1vJogyXq4+hxJIj5ufrkJtSaPkpftr99Bttd+fxo6C70QZm5taMgNUW&#13;&#10;+2xIB/Z41nEeJC2nm+FrOZQ5FsLzljQ3SC6b/vfjQoe6FrP7Q5BeGkl/Agw65Yr88/pf7g/dpwxB&#13;&#10;aNLcWxjIUV1NNhXhy0sfnwn/EARHja87Jj2NnBVd/fDLL4ggxhApP2X05rAX25aJMJ+Kn156ffMC&#13;&#10;ygQupvfa78hGd6m8nX5qiMUE5HH48GHZgZ9u+lKE9GAxHH7/9+T2ZZbTS1Gqy+3iVwPN0w+4gQLh&#13;&#10;MilqFRdMxLaQPudO/ZT8KvFqyMb7IFxmeh5c0tzWf2mG8de5gBH0OJ89mSV62LaVcR5/u8YACJqE&#13;&#10;nBnxlW/sL0jxS6UQXVIaQOysg0IutBpxn/9jHhshsNdn1lZhHrjudXX3roC5OhTffPL+9e14+NRv&#13;&#10;8VrxbQ0AlRG15AgSrnUIYnQqfTh7l0r+vgxNqOdl27zDZau5xU7QRa3j/08QfDNJ1iYKQn61OPqk&#13;&#10;qizRamZ2diKAddfAx8DAAAuT38BvJLAwCCLm3js74vu6u7oqs1Ic+WrB81z3f/xMCDUhiVuLqQ34&#13;&#10;miyDbWQVHK6/IijvNej2+9PbeyBlwdx9OouS9BTxpvj76RcCyLZ/ej+/P79UOcCzRX0pNtFUtP4P&#13;&#10;+M9i1wYQaVjX4SoJKla1tqWZTJXonf2IM4gU3cNKGFlCSphSUX/8/Xcwrm2ixcrD9ihSgea8O39I&#13;&#10;wr2eMV3ZAupH4xl5N2FPfLM1QPyYQ9vjejy9/enzDt8DKsbhFiHo7sP0UEFIYnXsCap/Bj/49HJS&#13;&#10;1fIXIooLtqRwAnUZutVcaSuiiLFAo0gSf1J6rkQJzb3RHUhgdjMQlZvXnSzxtKB6vmye52ApDsd5&#13;&#10;ysJIudynv0XJ+3oDV8Ywu8Q3BDgjHehwJv28kNOHfw6NaBmy6fJ2lYScxtf6KNJ0z77wLG3+1M24&#13;&#10;iAhHEDy0YmrP4L3cps0nwq9FoqWi9H74/qlgI3R6v1spAqYrmooVqT/JjtLrZakfvuL/ff9ffc4R&#13;&#10;MSTwsM4+BgCcjNnhlDOIq4csccpYy696lm1FmQPYJVK0FaiL6vzrmnz2fqnoJsem9JYgORmDqur6&#13;&#10;dsaMzUrVzUNApXFKFqkWHRE2xwxgFiXp5PY0XppNq68LEWSxDhTgvvrrZU6R0E6uWrt1qalICCAX&#13;&#10;LVsnOO2aOpBMi8oHswzD0+4ALJhuQ8O5X0OwQLY56dFkZFGxJigYVd5nSXvJSVVByY1fKZExB4Yg&#13;&#10;xqSgIAQMIoVypbCJq1Xz0oESOFdzvFghGhITdTrwZamqPtYI7wvoSYMRofjhafv24w0iFhK863G1&#13;&#10;N5PMOM2fmgeXMl4dNiZukAs5U8IYHy73y/T2n/78CSjgSMyU6wSyS4Fzt0wFpTYQkDBHtdUZuSUz&#13;&#10;EX3CqI75QiBaRiNIus/nqpTbhwO8mKHnJAo9mJpzbiQILu9onRspGBdQ3dZ3mzhuD5uX8WQRcpFy&#13;&#10;T6ismoVkj6ND/rE+hmgygjRAqT0MiQIM3JIwyhyijTADcukOoWcwzxY6kq7qWgvIeEgJQMQqRJnD&#13;&#10;2AXJSFsLH2XgsOiLt/ezTSEShJELsdLGyqJObsXd5nS9ZgxjDs1Dv0yaIM48CNtAalFSnz1gGK9G&#13;&#10;M8bG1E7WGaRZKQtZ34c7p4wwWJR1hKYHLHNKIAYAk4qFpqDYsrAGVNAEeAl1mEKAgkFtlRnHzcNO&#13;&#10;25Qog9gK6ICDQYPBTqmUFk0ezdGGlIyQCJFYsma6j6fr+bDfs+RTRISWrtIcKOwjNDB4s5oRBtgV&#13;&#10;O11G58Lr6wVUbVnS7XbLPPCzXsG9Fi1NlPd+33Xzel6mK1yy86xu+7u+E5AFq4lo0uo4SikmUZeS&#13;&#10;Nu/29rR9aFk1janBLHtSVeXpp/KLZ5kMfvIpiqa+aROGe785LMj/++VHXUsVaUiWULftSzNMm6qJ&#13;&#10;NK/XVda1By7QeIl3SjHDuCSVjnlUZnvYk2212lxWe7xqIDgBZDrPq5cAGEqgXlbS5MRLHSwRsghk&#13;&#10;Hi6YhlpunUqbZgdCqnB1/QiEsBILPqMB8qYoiLd+hTQTkEAKgbV7Zw0DcfVwHX/BnJw3NzNJAW2K&#13;&#10;XdvDnIUDOEWLwnBVqzZF1RQ1RmKjBrXvj4A5b5BziglcMqws16PK01q3kgFEMiOJgsJqYwhglnHk&#13;&#10;GGEF5lI2KHkIgT69/7A3e9wfYIZ4AKymyzB3Rb2MM6sgTjwFCBLVZiqr1icYka5IFRYg6xqEQqn5&#13;&#10;Y/hVIb7a+8vhoczEOgCYA0BxAlLEFeLOWN8U++4QPZRFA5xiKBQcVo1UwWcCEwK8LbRlcx6Llluf&#13;&#10;MUdMFrNZQd+p6W5SDll4inTAdbXzLnHAHZcZQLXYBEE0tiDQQ5wptMYJTpnPmALv02b3adHGG50j&#13;&#10;LcRmS2kMbrPtPCvt7HZ95ZaPQkMvqFuVAFHPl77dTcNQVWJaPaccJZzt4IdclzVEYaFgUZEnML99&#13;&#10;lKwK3ghR8a41Hnqldk0L1VQ/PACX1uuNCg+1zUhvj8V1vVsImqaVvMiTYrvKGh112lTNMiuMC8fD&#13;&#10;A5PT/V7V3OX7S3yglJEK6mlS3EPg+3jgLcRMLqMrNoJifJ2ughMGWFHJHCzO2ONsbim4NTg9LxZA&#13;&#10;C/0aImYGeOU4535dhUTZhqBtgCiCbIlPyBFbmxAX7XrM3H0poyAKDqsxGLvgU0qQAbdcvI520UAs&#13;&#10;BauWYShpWryX2362K6lhYRCBOHkfkUARBOez8RgabY23+qnYLatjnFdtV1JIy9bZVZmFNlWBWwRw&#13;&#10;9oGy/Qah69sdeXFCIPgQlIlUcYAsMECEy8cY7zr4mXNoovK3S9+0PqQZjZTDGF2y1C63rioxoQlF&#13;&#10;j4RZnYCUV2y5qJKRnPToffTOOjNm11c8ehgNWkjQ60RLnHIAgIZAh3Heb9vTdUy4OI1uvyvUzdIC&#13;&#10;OBiwd+saaUwE5ALEkFPCNBKs0pgAvb1/ZMcUzAhiyiDFlSgTYWzx0Dm9KGsQ1hlFPTSiWJWjsjy9&#13;&#10;v/aytOsCy8wdabb70TujgO2ABv42Xx/2fAlj1XbXmwYx+UQ0iBTHpuii93XXoOAiITizQ/3MZHw/&#13;&#10;3Qva4My7slz1KCWi7CkMU/D0viCQHDEYY9JvDoH7UnYIgLKQFkCXnexIXNLw89qIBgHKMljCkrQN&#13;&#10;s6q/PnuMdg8tphl40WwO62RQjMwwvwalVSEskcKlAFGyeo67JkFEEhQGA22jjU1TTcscIiG8dGYK&#13;&#10;NmviU4nPKiibQ3IlZrxAdYEDZhbSAtKClihiKI1aiMTc2WXb7kmZQ0YIMR+TrmAE4Hq7F2Ufre9k&#13;&#10;VRUg5rVpehCxKOWQbd1hiS0Q1W/Xa7drAY4JkVwyQ8j7670qtgzjEtMik+5Y3u5TiKRM4rYaiIPg&#13;&#10;QQfub6u7LYSCZt8v86WhbPXQZ6dnqxfHOa67Q4weC8rCKA57jbKaBjeMQmKU4qr8x3WINgSlKikC&#13;&#10;iM7rlEKdy5hXkBwicJkDZwgDSxBzBFImBKuTj8OoC04ejrvzx92E1cbF2eWhYgBBAFCdXSl5hOnX&#13;&#10;9Vx4ui0b74yLdhjzX759BSm67KVdCiruw4x1UDLrEFefkHFugFrftRvZqrLYqkVPwx1VJLq0Rt30&#13;&#10;mzHGTKKLwfroSQJQo7iW8pkQlpfVqeFm58vtDiIwxhPEGAQMYe9TDFDIyufQpeQQWX1uH45JXTkp&#13;&#10;wuoji8sYhWNcM5xBdXgO2mijAQ82rQQEFNFql81xu/oVYeiVacoHgCUAs/YoEbR53hmvSrlz2VMp&#13;&#10;xvPQ0U7dpuVy7Teg2wjIwfl6P3SdNitjCEsxvJ2bh1rBucWSAJJpSsTiM7GVtSEShSYbpCi3zXYJ&#13;&#10;S419cNOsPkzzwDlKwdFKBoXvg+qbg7QY1IQzorUNJUasTjiP46wdp+vqk70vI2CRXlLFyznXLGbB&#13;&#10;iVELGRmmOHuPKK5x8TEjj72DqimKICFFhEbu1jzHaAo05aVkRC1hVsFAUZZVXxY5W9RyZSTjfJ5n&#13;&#10;nxYGUi3JwiUxRbDZ6wAlEEQoq4uShYy/7l6y94VADsE28ZZw5e+8yACm4Gwtpbex2/Y+eg2k5JGE&#13;&#10;UIgMa+kmm9ags4t2KTssCrxY5z0MJhW0RlkQaBkhmDLqYbEV7W4Tc9BudtACEjqSg9I7XLSxykXV&#13;&#10;7sKsbu/XD0DbKGR22K62b7fzagFmGWfZ1CGTt7uqZJay9M6iYCWNXqmqZou6NdutDXOKtoL0nhZg&#13;&#10;rVELbOLNR1bVzqbQusml6KBXWttljtikmlJh744xNs8jlhDjzOSGV5ueByhyxWsJC2ctiK7ngqEy&#13;&#10;cXKd7gQVWWZOSM4+pzRBi3KgqCG5W9YzhRnGSD10HDPGKi5xhs1xqyaNI2Elurm1h6lLQWMeQwJM&#13;&#10;VNtjiLVZFEh2SuuGNQRK53JAal0dgVAyQI2+CpVCqnkzO9tvWsnZanRbP2QXG1yubrHrxawKJEoD&#13;&#10;Ui75GFIG6nLV0asQpJWjCQTL2/le4VRTIGmxXmMhwu061ZvmNl/x//lf/mfAy9NgEHJjiP22MubW&#13;&#10;KHqXscSyw7UXmlOyJBsYYyIyAbgk64K6vYcOb8vHpBxHPseas+MBsUXpJPgI4K4sY84ZgHHKIyg4&#13;&#10;8xje0wdM5RRSECVdxmkYbdN31ppP/f7iDGD8bk+iPBaytxq6SrOUW1740QUECHcKr4aaY1MugJb9&#13;&#10;RqtTXgJLNIyx6UWe1hwxxcUNvO8knwOec2ERzVE5CHkTRZQ3NQOJh/E62rjr25ZTbTVNmCJR8maI&#13;&#10;vxPTlFzalA5GlBSguN7yw8ftVbBCElbcrguGSiRV5HyFdbbaLwFqwXsACMXM5aTxten6rj2UPlXF&#13;&#10;pmNM4nhmdxcqwul4PXMhZeu7jk8DIILOPqw+CohzWfSydPOEYpMgrMoeY1GkdbBAUNlWx4h+MiJR&#13;&#10;FsEulQiA4CUlObi/5VyRqkFius9H1ji1mF6CD7OsV8gcjGJGO+DpeFmRos2We0IWnxyJM8mRpEDB&#13;&#10;0clxnW9Kf6ml0DG5IBgDSMUENY8XovNJdA9RT8OurCYsSEMtUQhOIgbKyt++n3vE2BBTdKTAPq7v&#13;&#10;A0k8lhsUFvSu74CTrObt8T8vs04Jw7w4UWeMIAMgeyxrTqSxaYPs39MVcILWf6ZJVnVNhFA+WfY5&#13;&#10;y5Rr5WdScBacJxDzkoia3qbTThVGAkL49T7PxA9hPTSsB+bDyYequk/vtAQQkIxhw7kw9g5y5nyM&#13;&#10;liyDhF6gUk2p+9ORbgsV74mqB957sBg7GTUQJQGBz3/6Ory9Rh2sBSFi/FUfASAOpxVntzruSZJx&#13;&#10;ERd+dh45y1OJ+0M7vV1qz4AfTQGiirt2D9nHamZrpuOmR0vdPzxehxHwIBOeVCRlXybK0xhAygUD&#13;&#10;tvy1/pKZ6tPg/b6hRE2u2VfmAt1iCQC+JBjjxPnow0vBZLM5ZUU+9zLB+wxlkcs2pnnZ1LVXxqGU&#13;&#10;FMMc2rioIkEBBWV6WAiDJraEc0Lou5sY64IT8P6qIX3qnivUTUgm/66XpatbV6+z40wW90kdPM7Q&#13;&#10;ZKatKqmiMGROyHq2Cy6RzUyBPOJRMOptnR0nzTpZRnmy5t3mTSXHt5+xkr0gQvLjp0PE/jK+NU2H&#13;&#10;I8as6ryjGVgKU5QQ06JpV/PqfFXQ+uNtILX+vP/qg9XORLtGdKwBemTisvwCHoMgiwh+B//o6k2J&#13;&#10;O0er9X1tt7tI0Wn8ri5jW8tCSGogQVhw2Y/1D/cT+tQXtadxOJ8I4vOscWqqOkPMVxMpnUvUxoUB&#13;&#10;QZArVRhRmzaW1o8t0mF5vQJUxPKGgc9Ga8s/dVuU0dAJvkCEWYjgRQaH/KpGXjOfgA5gDVohvzon&#13;&#10;GqLjmnC3qYuIIa3FGaJG5nnJdi1SCV7fV0plXfan822yKibgtNfGtiWL6jZZGZCRnFo1Tx9rV9D7&#13;&#10;6N4ulvIIE/QWf7yPVfJlKVYzvy/poX5y6mPXwEOuP0hmKdjho5fy7bTsDxtE42//fH/YHoPObY92&#13;&#10;8DlmnfGyEk5FHae1cGDyuslcp8SPh3nWwjiBUC+RhjIp2wsOxDx8v4kmncZ/pEYCRIINKICGsg81&#13;&#10;puhxbkoYjAXb3ec5j+ViipJmZBKdDqenKUyudIxCi1zfVvh9cxXvOZIStgO4H/b9/fZx7LfTxSQw&#13;&#10;YUBQ5oC4vniCMMqSV23t18GPd8D72rGmrrRTDSSshjUvSsIyrd7UHdAIgy7JF2X9NOtjzXa+V6cJ&#13;&#10;zlG3bES+FFIQmhjuJaAAb8oqF7bGVfZBxuW786RklGFQwvjPqamqqhAmSwQgy4gFkNHYNRunVJ0o&#13;&#10;IfWkLWAiL9ef5yvhiFVkdhkqSnKGVt91W5uVJo6TuO3qbFxDeeLKT6Y+iNlfsdu12CEUvTegzp8F&#13;&#10;sj7ZTK/+XtcFRhnOhIEZIHwb15QD3uyi9tzmTA0NG5BsIVJ9eBjnkVdlkiA4Q7Ko0OaePlIBEczA&#13;&#10;epgbUW45QwiaALvVE4cagn7lGVgcQEUrZ3EkHIHkQ5mjfNgHBC0MfCM3rOGIZFAPNnbbVpZQv0+K&#13;&#10;jYsD5ym0BCLODcS31e57vJw1hNSCXOXQlmWI2gkopugw1oyA0L9XYybp+XmHw5uKQZS9C3Lb9x/L&#13;&#10;dI/LA62ySbfpZrLDLrqcgWbTKeB28K7OgbTlBrpFqYHjeJm2Lcw2Fqz9jMZTKxrnkwd4smeQmLVG&#13;&#10;m3Xz+RMSMTPtfkDmvTWhbvdFzCd7bajwt+Ff2VgAMUnB6RKK09Vv2531g/+b41KQmuw6/aZC01Wc&#13;&#10;oVqSV8zMokQAVYB+CrvuMJlTDrWyEQqGoK2rFtXc0nxB9aaqsc87VoVCxUVZxFDdQR1LVmWdfDvS&#13;&#10;4cA5hNRkW7I9RoBUvJgxDGUMIVZVNcxhU9TUBFHMRVPp1U93k2H8STTJqkzK4yo0HRVomM7FbnOz&#13;&#10;/mONT9VRe8AALCNG1mk2mAAzbioD0fYI0rxtwOpEa0hLi1REX0NkHRiUlw0rCUXCzr4tWMZY1PJj&#13;&#10;uW5h/pGdIeAZiqc/9PP9JhAdhgQI7suywGBejEJLip5jWvjC+HNTC8Rh0CWnAeaFNN04KoJldDib&#13;&#10;hFkAKH+MQ7HZZjwKAQsK+5y1thDRgkwUMChotd/K2SQDMaPff/2g8nnrzaTmIU7/w6YZxjWSUkZo&#13;&#10;W+gAkd0BnW675lmZYXuoCm2upmrbuhDUFmazfVyirsg+bWHIuSj6db37AlFoRdAov7hFoagZMah+&#13;&#10;tmYUVLwP588Pn71xBLGkNWPNuI7dQ1MtK9q+WIhvi+qFBor3ZWvJ5PSmDOWn8lPI43nUMQXRFozG&#13;&#10;mD8aUZ9/vy7wvtCYU9TDyg0zHowh5rCKasNa9tvwvSYCwJJJkQFpS4k+YCvkri0ev7r3+8kgzMmG&#13;&#10;YxuDLQqyWBbVoMBc7vj6/cbKxiO92cnm2s8bW7fdFtSDTQUtSWC+GdLpVFSI1fAiPvvLz4SyQhkr&#13;&#10;eb9pDDmfdGxwiLms2wt1iJdau4KWl4v/XCQLvNx1HqhPfm9nfQG7PgRjlDXqIT4ingknHofSs2ss&#13;&#10;EvW8RczhEY37+mE9h033eEf2IhXkIp7enj79MRCB+WNwawjqNv/yhMfcee8Jps/PNfCqq/lvCw63&#13;&#10;QCCLLqMSTYMBMEU/S9G4m2IkX65X1PgmAAAgAElEQVQ/It4Uw0xdzNu06Ou2a+fLdVOUDmIAc0Zg&#13;&#10;TXUvA0W26+AvndA1QA8UdVWffdTzMNXPO2ilQNLPKafE00q5WGOSJqMHMa4LxsATm6n3cdlkj2ZD&#13;&#10;Fli69t2tkf+TVZJ1W23ZfYolrz9OJ5gJFcU4raDC0200QMj9F7RcPHCt4Dy4vhPrNFQtK1q6pEhw&#13;&#10;JjgTi8WGrNNw2G9dD+Xh+fX1HHTQD4tTdbbO3u+hlrMTAR4pWnu0N1Yzhugm2XsEWAZEWjQb5CpS&#13;&#10;/fpvv1atwnhnId8TS9LOs6WxcUzPw3tZFk45U+UWYUEOeillP5SJ901VxdruqJ6W581D1GpAzs4+&#13;&#10;qUwLsHvpCq2OCH/HgrsMRHVePEE9hrGpiSauXmuQaURYyLCskcCo1eWhKtyxiCrxwIeoCUY45cTg&#13;&#10;PARqYGHxnG8MKbV4xjYsgqY9iqKou3b6eK02/WxMN+3TrlpHtS0bnlZO9HpLxO1pczYjUm5pNgX+&#13;&#10;X779bxAKAWmiqeMPEmZJHAcAMl4IZ/Nb9DVBndEGw1SgxQ06z2ht27B6c3HxbocjRqAJyCR0ibaZ&#13;&#10;eksMAb87v4MakCXjbzzDtKqgztpz99/RB7G6YjbsscIrjnhXfWQHz+QTDOF8PVd/rs0pr4kkSZGb&#13;&#10;NDER0a7bzVcYG0b32e8KfcHwztKS3rt6h+q+G6xycBnZjhi1WS7lsZoU6QHfrn41eW13ChXmriWI&#13;&#10;3OdDZku+Y7HBLrOMyQp+CzYIOkWVY98cMtJpm/qP9LFK5zegqF3PykIIADBs4rIrYJal7dIqDSIJ&#13;&#10;Y0Qza2oVdOIQrCkDCFZizlrA7fX8RgjBUqR52ebgAoXNlyKlOTFlCJjhzBAuWbkpwrBdUFIo+Zp3&#13;&#10;agFkU7q4dX5E9uR0vW0v7a11Rx+q6xjk5IeWplSEGcJS7Emd5lkwdIUdP46/3K+QPl/da9XsJNnA&#13;&#10;5B6rzo+nY8/jM4VYgjF0KzrJDiZXY7IVcg5DhO5h05k700vjAfp5+kllU5DVDKaw5ZlE3j7cM7+R&#13;&#10;Jo5eeLCPbDWYlIVdA3FIt5BS77kDZVbUPlAZB0UXMiV9DMcd2oBihPa3mnL14XoCbIa8KXJNDMV+&#13;&#10;CSjgvthe8njQtLSkg335p91kjAt4KUb1Mdf2/gUDy7fvzqKSABb9rff+UjD+MfbkYVntnFCssNiU&#13;&#10;Jvlkgnxa3DIlWOIJOTrBpgOp4/eWXbPZgaJ4s6Vs56WNrB6CzmJlP7kMZZzJLGX62MOF9qB9f5oE&#13;&#10;9Q8MhmJNYw2zhKBOXv0q6a97FOXjUI6EbCHAjEJDR1liXCST6iW/Y8Ksi47wCHtsuMgyyinCDFIm&#13;&#10;kMB+hrie7Bwr49+6Yvf4oY0mODkyZAVqK1HmC4YxQ5YBCN+8L6xdb2IlJjbsQsEWXCaSC+YPVXy1&#13;&#10;/c/zOZTy6szXS93trQbmkkIdXyxmF2/KBi2kXsEqe+a12ZeFAAJGbotFjBaC1aUF5U8Fkn6e9Y4/&#13;&#10;0d4mAxs2uTlQXvQtFii8sa5nNqQoynecBW+kYnhcREWioJrx413Nk33aEkoGx8VdNrllcVfgkwdx&#13;&#10;ow164yUCnvJMOJikzw6HZSmDu7PN167xFq9z3ub72a2eZp2KPWaYZA+cphXDCbmpYTZmN50gLWy5&#13;&#10;mZPlFXK///zA7Ze2SBEEyDOSDZ8r7mlwi0ueNEtdOKzfIdwQbKi3VQb8SeVk3n++Ti3Yjr3Esmya&#13;&#10;weGsOCJENMRyogD1uAu4OzYv75dTfcAhrdXFmtEX7HitifqpOOiTLSYCfFidxxAJskobrI3RKI2e&#13;&#10;hTYjB/FDYxLvQHQnzbqN+HIqpJXctUIIf6vSxGD9PTuoDJ5X8WB+3JlekYM7KVX689c+qHm6Xh9F&#13;&#10;wzKXiQvD/V848SuZBhQ9UJYEIBCLPRcOAgxFKXBV/GAHj6uXL3+i8a+pJR/Jtp1B4MQgUPfgygah&#13;&#10;S8ouoOTCZyJ7hyJqaDErVunIz7dfwPSncyYjfdlGV4K9MR9iqwo/28bhGmGJ5M388CFJgTh6k5ds&#13;&#10;ANfFPQ6Hdp/SNqwvDdtA8h6wHBP/mGP3uVuDFTFsH5yNiktK4EK8ZiCDxSi/JYIv2S2LVyU7XJ+6&#13;&#10;eLDyhyvrZFLW4aHXN1CClHGMbd+YdYVYXkbzNNo3yYxznHByH+RKtmGzSLTcESvakGCKaZrTktLE&#13;&#10;AksRbXGaAbjwtH33fGk+FYxMij0ZkEQpnZwfNOxZRRIBt8QiccMC7Gww57wPEd5X8tKVLJio7jDA&#13;&#10;0XDYVhMAVC2Zi4wmKueSf/6YB0zFioQg3id0PSvYvJSfIGcbu1Z7GIBv15Ot8s5W5wrLxRjUVyL6&#13;&#10;eNUt6AY+8nykmRITB8Aql8Yh1MXzAL0UTze9AuosJNlA4lmFh8OxMQEQ2ReXL22c1lU1nx/RGBJ1&#13;&#10;hMIAADUfktD5NqciWcdtkt8/lkdi13W373Zazy8wrdkwjJZp6R/XGHSBmU97k+/EhyMv752/6hZ0&#13;&#10;yBSTZDUQS1JDkyOwnGOn1Vgkj69rkSh0DKBOxYuEskxsxwtekFrBw0pRbYsGAeqJzUQ8XSj4Kd3m&#13;&#10;ncwwi5QfIeXsWtGjuhmI6jxvqAYYBlEa9mElAk0hsbfCAc5LxuoLT/GBBOgETUPG2LJAxUz5LK+k&#13;&#10;qKJGT5+GKwZLdpFAhmMUtpQEmUWqjO1OGFB6Ikgebut9zEVedoEhkDDJiwDV12q5rg/FsUmnQ/+U&#13;&#10;xoRNVbhg0UyJyys705Z1jGK7oGCXUgBL04UoFieyC5Jc3ZsUDy+tQcFEu+JcFOlpx5dIgv9XRCll&#13;&#10;sjci0QvExXlCm8OkbDsE86EvkHewhaG22eK5yQXG8GwymawzEWpUucOU50vua8lLX2me3UpImGV9&#13;&#10;WjaYlVXFMr5Bk3nChLRSrP/4wCSTTvR1HgVca7pu6rGFvTEaieojh6+5cybYbGYpvL9onn6BQKCY&#13;&#10;mhk/cn4F3lgagxT4H6XlG+2hRRINyOnsgo0Nbe5mOWwuWb9F9W3egBGAe0pSZdo0HhsgA2L7w5uj&#13;&#10;mBoYIJto7ubJBsxTDQRNDWVz8UuDTABXH4nujqWaIeRt/zDmWzPsLMSKp7vEEWqZ52zIW0IWp4Si&#13;&#10;N3kl2AO/3Wx8rzdaYpHqHt5dzCIDvEQeJdzwyMDsUybaG0dAEhJ25b3IymiG+BWhJ4dqQhNUWwjD&#13;&#10;ohjB3Zmgaia0x/2fzuBU5DvayjvOgCB/AyXv9xzZpp3nKcfoSwrXeVs05jSBP/jTwGHQLQ5jFwtV&#13;&#10;xphzb+yhgGvwbzZWifypgCC6ZZlagf0XE3zCK/fH/TPKg/rSHv3+A0vHqNMBqYVJUhKPvhVFznm+&#13;&#10;TnZ0OYbv9uy68ruNnj/PMyQehmrGF+4SDlTK+1skuBeozqaBZLjxCsHHqhjQd2S6EpQfAJEJEEYT&#13;&#10;AYWhCmwj33jWb9D5cd2sykck2cbsjs+JZsHQu74jWVyV7T1rDKY2hEXXfQRCnMaEyXPJp8lgJ4gD&#13;&#10;V1sn0CCPQ2OLy0V2tMjDYKrHLdBJj30h6N208nGeFd0UBYARZAIxXW28tAXmDQ2l/klvJcs5Zk9E&#13;&#10;I8o3YmMLe5vUWwj/QmBrSycZhFZAnQHYUwsForttOsXZtmhXLoV/rNDVxBVlXpf3vJ+CRw272pKs&#13;&#10;DeLl5Pw3dCe8MTO53xiRa73Cviwk4nBtsRChgmbKMh3mBJXkmUZLbqvCEj5AiIi4eT2Xr1+eSeMv&#13;&#10;sczNdP7UdZPNI+jUKxFiPgLXzBe9uK5s55ATks1XMsLoCIQT8km326riZqSlWiMUiR5475bk9rU3&#13;&#10;oSHFJVtAY9XJFJVyK2HV6/tkIxFqwpHFwHvVgLfpWDcFI2SCLwy/MLMsQcvgaenwPo1X+vlP55sF&#13;&#10;TtwDszdECBc1XGjh7pKS/W07sn+Sw9OnUKIsTfkAUgw14zRa925xSk5/pObxpv5dw0ljK5XDICCa&#13;&#10;bnyea6kTcVCWGeY4Xxft6g6jRSusAIOiq8A7jGa8DSrviJyz8Jk6KFL3OyNRWi8PcnK/XJtRCZM9&#13;&#10;Sr0a5HEFJbM2N/HEPxK8UXBArDndZt7Be5+t1I6uYvKM+7ryKbdN4AwZjOdAsZKEYlwTRKN+7UoO&#13;&#10;OL8n/H/8j//T4lZUcJn7n/f/N8cUVupGsM4XZ/BqylpKo3KJPLfjb+BWtO3usA/TWs/a3uZN2fJO&#13;&#10;q/nOLCp1UQt5o+/L+lY0xs+y9uTg6WTwiq3VQpIXcjgnLbUzFujNOXG+QRNoDLfxpwb7u8ltef5y&#13;&#10;/GLG9fb2pljdtgeI9O6BYsUuhp7f32nSGiS27RcLHz7M6wdnAK/De999bZ6EJ1jJYhS2cwAKKx5Q&#13;&#10;qHQ+XRrgRO3WMkAhV4fnNW0wl5BkH0kPfDS7rqEQ3Glybn46VDn9Cv1Xm8A0aqmfyz1Y5xvwSyUd&#13;&#10;cOSmF9fTenKAZeL5+hY/8lKlFp4RjqHuqVmvh50Ew8i+PunrtdA2bHp753W//7jc2De4/Na6mR2a&#13;&#10;6/PL49s/L3ZgJJ0kfpNClXX6DZDHdfh5fofdxoRqm9meNuXwnvDDPbyVn10d7SNnNpmVh3n4JQCp&#13;&#10;BK4Ztif0cb5z0MWME+NNNr29yL1y9PMC8tm6lzbHAi5sXhpVpOW5e6GLMT8vyhOsQunyhaK63Lwv&#13;&#10;C653z/vpHwsUspNIVvJtf4xcR/fb+ufHS26Y2u4ohVxbn6xoaSxkTeN4ncMMfFS4b22GPmJX3Iaf&#13;&#10;/7Tx4vuehL31JaI93zKN5oAchCnXEjfB6lNa3++DI9WzCkSu9G/wipwzr68HA7onsa53FROW9efE&#13;&#10;1bCuq1/7TZpOMeaFndE1tpkVKlQELL8EipW1qMjby/Y/cNE609H3OZsbWnil+uq75k2+NG9T3Gw7&#13;&#10;u5TunSws5xUsGpiXL5/E/XsMX12x3uX59gPu609mJafZ49m1FO9IrhIpu4Ofb03rZFo23178ov1d&#13;&#10;11L3tF/f7IwwGHxVP5L2gNkyv44vXzYf6rfp0nGWyiAqw0+dSddbKbNlcPsksl46Bx1zysGXh81O&#13;&#10;kPff8ZfH4+n1/XFzLDvxL/Sb3qQ00c1L0RH8QNgbHr4duVn8cAGkWXYZlQy87JrxenG6wYQQEkX1&#13;&#10;MI3Xx13zm9V7yqos0iVB5k6zY8XhNuXep1ocxvehgyUlABNV72hYhhUrLcgAAOjsE6zXNStX0vQ3&#13;&#10;eK90WOWeyeUmo4rrVVbtCUFKQcegeiTt07dRLcaGdVd9qQb7ffyK/nJrpryZ3/2/0BLq3Y4x49zb&#13;&#10;J1QNKpaBdqAJhN7EOwl2B5L64386jf8CFQbQq45wXrw0j6d//LgdmAOq3fLaPoT0Ok23t9fh26dP&#13;&#10;cymPh8/ZgGSG7qle2d0aRl//dnjuyIbl2r39CyRcOVw31bpxRazL7zDqXyUVdftQS/5tY+7TOHAu&#13;&#10;IpS/1pFthWWuxHLPD2a6h/nmdq80inASdj2120Nowg/z29E1Hb/g0rvKHq+jP9bR2JZx3IpbAcCm&#13;&#10;4Hlp76YS3RJJ1YTMjkHDDWvM/Es9dKAEUsK/o5PcOrr1Ce2sih7L06RJzTfvbM/YTrrhvJrbnHDY&#13;&#10;fO4u6wks2VnVtZtff33lTlBUmC8PcVA5+BIhmKNTmUo0r2/Hl8Mf73w6/0Qid+7F+/nlBTaum/9+&#13;&#10;dIFuvz7nsN5kiVHXyU9orxIL2JF8ZbqccH206Og16IDFWj0VSBv10wdekvv9Rrr/XFvBTI2uPHXT&#13;&#10;CZzaIxsX/pSBKIASQ/mdFX1x12/HPxd/vZ0b/0Dv/EGX8cngv/6rc7ERtXnsESqWm4LlQx5jVe9i&#13;&#10;xqu1Z/RR1VUvu5z1r/e3QNyk/Y4dDl3+9fp/Le1nk37Um8Yk+EOnXhxcRrKrFud57RBjBhVsyl5W&#13;&#10;N84BvVwWnYQ6fKuQwv8ghomGhALq0a0cYZxERhniimmg9H0DzHA2d7uReMavw7RpezdOMzR7vr1E&#13;&#10;N0ruy01noV1M6lFU3kEhd18cknupgb0Qd831Z3jlEvhjz5cAitSyxHE9E9Almfpvlbn+Dm2dZsXj&#13;&#10;eslxNTDJdM+X3RE6WGkIHCQX5qVYno4m3fvNMf8+Xea6OlDnMGsO7eRu6uKhAe3Xh+/x4w950DZe&#13;&#10;PC1wtbyvYHXHktu4xpcmhdAhpjrBu8961cv5MkWU6U75WqaqN3Yd9POnb69u+Xfz2u17DPDrVZV/&#13;&#10;3N3nmVJpH56c4nChhofnP5YCkI9/XpQtn79IPS9RA1wc49W8Dm6S7ek+n//2H9tuO+OFA6gznbwA&#13;&#10;gvxFHsa3edsfOC5ReyKb9AF/VeLhqemXYZYddmVFzPQJQvrY1r0CiZ3eXYHRtVyaRPqZLOVr3gID&#13;&#10;0c9fs6wQJWWJW7jxf//hSdWIup7CeQt8nAaOk4aprInWr98+0drBuBhBGdYM1sc0hkLlh15MMTjn&#13;&#10;Uo5XtIkv6WysJtVV34TYqxEfMRvpjTL4vNvd+Pnt//749vKlf+lPeHO+/YMgX9Ko94RjhBDEH6R8&#13;&#10;ZsP794aQDd2K6OESZerOpmDP/hYGuC02uD6/faQIXb41phGsuA4LzCH0lHpE7qvk/BVXmkQvloDa&#13;&#10;Rb398ds3qNIXvI6vP176XXLmukyUr+XOTOTwlye/vq/DP53vtVewe3g4D6as9/+4mive/vERHrp1&#13;&#10;XN4CA+dfClfHZt8nEX/+GF/kHRXmhsbq1tkYLuqKcF1/ANzhE7vutM31PASgUGvfiKdDXbXQwUqy&#13;&#10;8fcPc1uLw4t6VexwPBfiRS8/z7ZBrAQR/VszkaGnxY7J7uXy46+9nbuhJJ26bbqHcYnoyG6/wcVQ&#13;&#10;C9rKXQ2Yb86tSRJbxJKV203sFvJvFqwGxXx1uesOYRfGp4FnI3JKBECK7//tbr7Eqs7HEoFwC9oH&#13;&#10;L4kr5XGmwdvzpCkgESIZUmmSS9kKrfV6W9ovJFvO/IPO6DL9m6gwQGFg42YLwJzcb950D+1K26Kf&#13;&#10;tH3iQ1hGo+8OlNMvyTjm0k2dNykuxg3TsMPZC0QGIn6hEvrTR60Xsm9IwbQZM4FPw3muDzsviu/j&#13;&#10;9GshBxQyD77K+JYvmp9n5RjKU+9J/g7e/Ujw/TJcY9H9cZ5zF4d0ncUM5eN2ug4vm/10/nV9w4fu&#13;&#10;SGKOaPdJ3osU9qL5gd+v8+N5fDt+Efvyy5cWBDUkM/xt/Pvnb7uQpj0/qoi4df9lcxjSYsjsaHnS&#13;&#10;XEJV7LfG+3F2/3bnohPVficW4fpg/YySUQhXXZOjnT7ePaKXzWBrhKsyrJLy0fjRmctq1GO7YUuI&#13;&#10;E49JgwDbsnvyh0u6FFTQENNMxZe5esBqvBb8gcVyx17e0sd8HzZ7KgrXwnK5nnbtYdu8XKAWiABj&#13;&#10;qhgrxmO0q5r6aqvxpXws73E9fV/UfgU9LB+qEpC7KnBBYaOt2G8k3Mdp0Su5XwXmotnd5iutsMvC&#13;&#10;mOLx+LHoGyV61za/vYX26HERmIJ/2ET3dn+kz2C+w7hoPy9W3WdtteII9gUfP0Lx2E3RLkTR7X9o&#13;&#10;e8URSo0kI+r6vQFqMylRN4yVizHb3eZ1Xl3gnvq3j/+n/MPT7zl+TuO/uyC6L+8X4Oz7t/4v3njv&#13;&#10;fBXe458r9z5tR/iLSYgbs8aaxacFaZveLdhy81edHj4dUZnXcRKTLiLKKvqyPBY7PEPdC7gCSYq0&#13;&#10;2jMemwQwy5unOqRxteXdj/3X7nQbFFdhk4+X2knkT79eiG/JDjcZeYOzy4g0RU2wEyLS2Reb3Wrm&#13;&#10;Laz/03///Prj/9tIQzdouXbzCk+zWcQe0QdNGWxKbK50+BPR+xNc2re73OwHwoq1+sP8q0GhbtGN&#13;&#10;LWloq+N2oks6VWVuaw4rPHvyMivlk9qz4p1LTzevl7h/rk6yHsEi6pgH13wprpZq8hR1eqC0cPcT&#13;&#10;MDhUVsEwU18/uHdKcMz51jk2Xt/EDKu1/Blzduz972f8BzaPIyjl77eh5e23DZdYftyn9wQ+bSsD&#13;&#10;gfz6Gf+vu/8qUCPJhiMNqr5HNZkD2JS7qtIRbx6/WHXmBHEOKUPVwzYu2Ywx6iHJAtVyhg5EP7vg&#13;&#10;LO+6L9c8A4DbosIUOVRFYF1ebOKsY7ttF+O6FcAgEHMEAEUdqAii6EKWjJE8ueft3mA/nSeIEMAA&#13;&#10;Eo8cpD4yk9fgSGUxjDjA8mG3WkOJQDAXoqddhTadsgsGeV4WyAmyCCPoNXD3PCfLqUwggy3NAes1&#13;&#10;9f1j2YFliFmiVAJsPWY7b9fkJxMZjsM8rBDX67yWknFGAQiA5NVqJCgKbIWUYZnWAGhqAsgYrSBU&#13;&#10;ZUIJGO9QiRID7aaf9aIzMR5A7VtaXTgHKLvorJohTUnbl5d+MR/ZssU6WNAapmLfeAujQRKUVVkD&#13;&#10;WnyMM+lIrrCX0Hoy6VuzK10OXLu8JIwFzqzHfITZ+GAtYEKStqJF2UiAS4gouWiHfPq4KEQhoHl9&#13;&#10;v3hXeYA0SBlltGofo0cUQAJcxhFPcKgioTKzBmYdJSUQwtP1CrPQesKYl22VfbwsFnK63lZkoCgK&#13;&#10;gOEMEHS2qqqylKnv/BJgBP8/QfDRJNmZGIr18+7atFXV1QbAYIbDxyBD2milrXbaa6ed1vqnUujF&#13;&#10;C5LDwQBotKmqNDfzus8bnTPex932UIvnBJVnmFOOI8UGOjpmhlhV4aoCyerT2Kk6BIdkBW+uEyLF&#13;&#10;kOvc0UqhCnZVLLSu6pwCykpkWCiX/QECz4KnmNdCMNzEjCDlmETBH1OxmPpkAWmLNp4I5gAVNPKm&#13;&#10;nsMKkbfJPO4fYlGMhds455g/qA00sKq6zy+nts8hYkB1QfZYv9fO3O2MIq0gQpJe3FQE1HbBpTCM&#13;&#10;gleDfasJu53OfC9DykJJ6ABrCMN0vS1rPItSJRCZ5CCFruO3YSgY1AJ0rCUQQ8DivJKSctBzKhCA&#13;&#10;aO4Vi8GK+3SqKtFU4nK1jEEQ8UFt3apnGwbre1nlgmuxdSbQQM0CSwACUG/jou1qtVJVXnLIFlao&#13;&#10;oGBeLEdw08ubNrCqUAZ+XSpGcsz1RnnkIUrWuxALTHdAdgyxjnEHiv167XdNhquiZEmkYbRPxagA&#13;&#10;EyOlgSBRusnRW7uGKcxrydEhlIrzyBkuNqPJUK12XGve0IgLgpgCSDGzXmPEa/7t9uaiD27FRUxL&#13;&#10;nP1dxtTwKmDJkqUEXOdzte99AQIXb0ZowFXrZrPb7PYOzOGW13mOwItQigMStIDAjjhXQIQkuiS5&#13;&#10;KjGCmG22wERLQpGJZMQFsdpZW5Dxa/GZo3EaNpu6YiCsI4Gi2IkUSAErNMEiAyCtjOe1BApZ37Qx&#13;&#10;mBaN68RJSSaJLWva1uSMNYQMUwCqGL2xNucEcICLHgpW8OzfdixfrxNHIFprbXx+OkzDTSZagkCK&#13;&#10;rUAf2T5jb4rDkovsu247TXdndI1qE0q73eY87PoG59SI5k1Pm7bvVFt0AAWVJoZQYFaL08ba/qmJ&#13;&#10;cLKXGeAwTeN1BcVFdRC6+OKghAVYh2EJ811fJ04o5tRlC11Jt5mggiUEEHddz2kvIQwhzDYKVOdg&#13;&#10;ZV1PdqEN6NtOEZF1NOmOGQUAcNqP+BIpvMzLY/tMCgcgaTfnlD4+darmGbHTjKKOydlpNYyg2V6w&#13;&#10;jJQhXoniMooQIt4oUmAQDXHGUQowxRVlx+cHYEqcfUEg6SBlZU2CBAA+M8jj6GMOFkXakOzNMN42&#13;&#10;TY19SjH1MkGv64rWDJzXTOvKQwS9gYBSKFnGvnhMcMWoklxRpZclxFDvq2UxuOFLsdQD4lbOqQWJ&#13;&#10;9NloCxyAJHHNuJAAY5OAtlbrOwLwnhOW4nW6SIA0jzYEmAjSmYhqcfPh/bEUxzXIdt61yodifKKc&#13;&#10;CaAcvOOU7GwT4hgJAGEOnmas1+i8BTA1TMCMAbVSJeyY86yvD5i5CUyF4GV1q0zr6pLzyVk3D+cv&#13;&#10;JhUHKkhIqpuWMlbmEW+gZ/AW1oe2bfoqT3ojaoYDrCjJmeZss2cIWrdKlrVZ45y21ZYhFQkoAXIk&#13;&#10;Y1zrWJhUk9W7VvXbtjCCoUGMCKUwwhpYEJZCyn06+xJ0XrInDFQo0LO+T9b2W/51shDAFIuNRbt4&#13;&#10;Hx0XVQAuRIJzgSRrYCAWkjQSi5gyMEH4NMXl4fguJa/XdWKhRQpjsNkJGNuwTl2/Gy246xshgmIB&#13;&#10;bJqnUNecdhj44kgBpZQcICaH3ZGCgoqpKxjN2iuxrJpXMmP87fxq1vDh6c8uWr2MESCQ4k5JDrwF&#13;&#10;4n6+d11HQ5qQbTacqIIgGSfLmYghrQSxGFBBy7oEXKrH2pHIObysNhOAYFaohjESEysIkhBFVcnG&#13;&#10;RnYkWiQQCMhNjiIWGdcQBMD9fBWUaxMYFskaAGhKqW5JrGutHckcpbXdSFGX6fMfLkBvQXYIN20i&#13;&#10;KekB6KF5fqpYAIzfJ4NDkV3tYxluqEIOV9i4BeacpYS0hUXKrDPNDecKQoCntt8zTqab6ZruZgZA&#13;&#10;C1tXUT3WRBQfG1zBVgTnvTe4mA37qAg1LViHMQSw7TbELMLRZidglTuKp5iPx/fF5SoTWMVpvDpr&#13;&#10;H7qmVGBCGslKxEVxlkNmq48muwJdSqq0jKRsgTcQNkDfw0P7nkc5NcHpJJASXX3oDqueQ/QbUt8i&#13;&#10;pQy9ezy8DQ4Gnl1KLFHEaMJ71Y0pR51BAJXgQ1o6ji/jMHstrEsQV91mvHma1wKMlGIyplFtWEwv&#13;&#10;Kk4xyIwDggrAkGOJHo+NA0WbmDJGDOY8dnVDOUYkq7aGl4FX9WVet4pBITDLHFulGIJu27UElmDu&#13;&#10;/f7RRgTwDaeUCrmtnvQIG7NOawLQsUhhQsYuiAzh4gEggntgiWtUzQoC1/sNIwQYw5USqhKp+Nto&#13;&#10;Jq8oXe38dXgRQs0YKSY6RknAa0oA40QJx0JW7nr5jrQFGKCcMARMJL9mRQhwVrDKr6ZhW1wUj7ZS&#13;&#10;Oz2Fru8fOXYBRVrhZbVk3eyq1d1e52lzoEtcPQ048xVoZ4BEcFgxBUVi6LAlrHFuaeramsBUNdpF&#13;&#10;A5NtXlMEAl3tACA/Xy+7fmujQ6AEGIACnWm6TTef7jTgWEoRkUGAAghTdtMCApT9A4KBEVFcYIQB&#13;&#10;Kgog0zS77Hl/GLSZvW9hFQxY9cgAACAASURBVMwksBjHiMbsITUMuJIxogSTfbMhDe+7jQ024dg2&#13;&#10;1Hrjg6kqeDpPEDYQVQ2uEsKl4vTQMeesIAVAoTjKsqTwsDmmUraQSSQ3RIVU0KGTgvSt6Jr9eXiD&#13;&#10;TWEHdpD8bmKFVQZY9JW3um8alwO4EtqI/VOT7ZqkUhEwWwzuVlV8ghwp0rU5hVS8hrDkRCA3i989&#13;&#10;dma4y7q63QZKusmluiWwaJUJzqW4THkXMONMYMo9AjdtCsgxrcQimzJAwYUZiW61I2Zlnsfz9d7t&#13;&#10;totx8zhwIAGlRXXd1XFVlZIwhgwtETdQAt7DYtEUQ0aQQ/BG77aUkpJNfJrXdlMbY2jGGLkEg43+&#13;&#10;Nl5xCdu2oVjkQCXjLhqel3Iph1aty237eNCrBUJpGMG48I6OyOzayjhIIO55vS7z+34Xcdi831eA&#13;&#10;Iihk1Y6LYQLCRHbd+xBQBIZJLiQvzt70mcIKW2KIRTFF74Jb0J52Zc5xKgQsGfbrPZSrdhVpZAcA&#13;&#10;O9+tqKlUSZvxNFzd7N2SlpuvkFsIcZ2ce7TevMmg2j6ODpuG2Ev++mWYbKB9Ix+ap39+gqpaXXg9&#13;&#10;/+Hsd3t5VT0BMH1897768Hwbv7rkXk9L9JIaj7T1mvb1wVjLGrptUA3KntRdaByFDnzpWpSND4ne&#13;&#10;B7PM8dag09s3C9Cvd+tRKNo5a2jNqBeJM8H3eW4IrjKGJoY/pjPMDBLBu02CK2HqFvRSRW+9GcF4&#13;&#10;ub9/3IhIPh52uZBfXxeFIi5hut8suHz99kKkzJIT8QzFpmi0j2qhxry+CY5KTZCZITQGTAZ7B8Ea&#13;&#10;w/75nfj4ARbkPVzWvBQJDhVryKETG7F5fk8BuniGPhx/AgjiCjCKPSB2hTvx7H6/fhkN3xwyZiu8&#13;&#10;mQ36z/GPN0sBXSBK1qaAyo8f/kIdBWevvDi52WJ6c+V0+3pedRIS5nmeXs/OLJunsMp9J3edjGGl&#13;&#10;sMamBbER7UOWLLtbgPHzMmHCYsKqOh6OguQJk+k0/E2vUpVYsvvxX/6U/KZ4kkAa4/Vyo0rtvB4Z&#13;&#10;VvMtBgfMamJBozZY0HkZvk0eRoIhVg3Td7y42petlNs1hujj82ZvoxmmaVjX67LWDB7FZhqm7eOj&#13;&#10;6FULgTm9IkkqAOfrLHj3zTtnyTw77YyEzDs3DLOP9MAQSmy+OZlI8JTVu8BVxilmRBhw7gwZfNx+&#13;&#10;eH58/OHT4cRAEZXY1WKP1aP0Lk5fdClZ9I2i7K8PH9iS96QJNq4hXsI9oreuJ7WSL3//HSKgkZew&#13;&#10;FpLdw3rF/o5jJ3lxvmZVDNsC7Ovlj6ePm0Q54Hjxt877xU73+7VlQtRUMZZCPhyfHo9sGs68Zob4&#13;&#10;bYDburfTKgJpAS12EcLr2/Rw2BFYSExdq7ACRABtR7PmhmxFbgDyPW8xlXi3C7d8vZS312m/2fO1&#13;&#10;yrFt8I4vULUd5qik0on9jqu+b+9h5ch+OL4HKcYwMVLP2nNGzXjFmMVszvPp+/KymvNuu/G2PD+2&#13;&#10;EHfmpvNwn6/rpuokCSV+n2c/pCWM47NBhYNhscZXEIO85KgTpazL3XQet/0mo1xZxzN7eTuBho/3&#13;&#10;S5jjTm1+/uF9cjMAEIiW08JrbEWc21xJ9MiPFDX10wcF/IfNA7XZRfxQCS7SEM8jmIlOMCbMCBUZ&#13;&#10;qk67dL3cNVjaxBhKczwVC+IVLX8Lwa5FlAiioGo9L30Hd41I08Kr7ebhuNk1nDjRQs4YKzKEpaga&#13;&#10;t809LMe9Ws9fRQp5nDnGIN9KMMswy9ikTPhDX0rSCC2pnIepkt7vGrmrWoE3nx6gmREu38ehgaqj&#13;&#10;FGjjhrHddM5amCLisJdtJAEeQSnrQ6tAcKWUH9rn779+bqjcQTy8rrkkIMzl83xHVj3sf389c2Se&#13;&#10;PzxKwtCaj3wXMdYpjfbrcv/SSJKc21fdYIxxKei84V39yBAlpPRK1qEDgczr8kfdM0KYW8ktIN46&#13;&#10;B3QAwHqqZv9QKVAW93b9037fVsSUqVLbvWgfEAnmNqdSKH85nc8v6zPFaXZN8xzW0O62o1sSiz5l&#13;&#10;d57g7BqWcUMJJ876KzS+9UmhNZR41QUQl73aM3CJ5/H1++XrMJ3vL0BPCaLSCDVGgzt6c691lUFO&#13;&#10;IMcUQ7aMsFjVuN3S3b76+u1lXpEyBkfIE86z2bdsXccY8u28JEaNva7Dyb6epqQdNqaMteqeP+w6&#13;&#10;JdPokYRbd/+woTkNi72JrgFSyeNDW3XYU6ZlK4iDBeTUInJb7jWVMUSimMvLy/Smi2v3GzBrY+4A&#13;&#10;uGgCe6CiIZ8OB2/GMNPbxa221AqLA8NSritZfJDvOrKTWWe4KQHG+2URqArWUcEHv3gzHgiuUyRG&#13;&#10;s9RRxpdVRxMVCiVl2RwT829vi58t986ZtM627zd1rSRI3lkBAlpOXy+GIDW9Dlkl9VPXfXzYPn4A&#13;&#10;R1Z8qYS63s59KTtUM877n54Qi7f5zdiBeD2iNfeQPbI46/Hzl72siw2HR3W5vMAS7Drayxkhu3uv&#13;&#10;oJsoUtamaXFx0L/98s3POY6hEWV+fQPOJmebmlgK1OP2sG/ucYDM7zvqy3q190QsYa4+KCr6Rh2x&#13;&#10;kziTa/B8v0s4NYfeIeyh1GtIdIurNokij1umhbVuLDfCq/vZhSV2tDq++5Fk1JQSdRqX74zlvlVA&#13;&#10;yOmefPQ6DgqIGsJptCZIz7FHOGWseL2DKrj1Fi6L9oCwqutk0zQS/fbff4nrSOmC05rWc5i/ie3W&#13;&#10;Rjansv/5w7vu09tl8D5Y62pKJar9au6n725MlWxr2asmPTx2l+X19+H3iCJmMgGy2R+ntOAVmZvm&#13;&#10;hL6ur+dyo0+y2jRhyz0rkKCwgvhi15critZGU5wTgJkhQmNF03gX18vy99/fdCErxl9HfeC8ZRXG&#13;&#10;nUQ+RHWf9I8/f+QYT8RUbWuvdh1flNAYvvWi+fzbpeOHcE8OYZvGWsF3LX+1Vw8sZ4wBjmu0aCvI&#13;&#10;dtP/VR1lCNNzo0a//o/fXoeb3rX9ttaSK5ay8A7Ea7NpRj03Sl7ms5ScgTJd72WCZvCStEi47BEA&#13;&#10;EAqIDHv99bc4LRma/bufnU3uPm4ygmZYhi/j+OV+v9UPH7QOfhgPdd+29OndpiFt4Evq4iTsspoO&#13;&#10;O/d26gypSwFIAICnWbdiW87Gj2WcyWmaun6fTDaT/4/fX0Ph6+pXrfWy5JCPm3fMoTtGpOvv0/KP&#13;&#10;vxmCek7wfL8Hy90Y8eoJULdr2D0cZY8Vj8Zc+p06PB8qsM1UXGfNEH9+xNmN2IOkQzGlRhxpHUwc&#13;&#10;XiYAkdxyMxXOJoSGKaK3UzAxj+b87rnPzl1evzGWGSjUeZpJVz9kmHS8kCrwaDetA+F2P32jVSog&#13;&#10;hRiMW5omHN898367++HPiKU4L5zSarM9mW+M5h2XoET68TiLAjpREuwZQQl8fRmWoj2iiXILII2s&#13;&#10;hlJE0EiZzUJqsv/rey670ZLkMppHlOr77e5KDoJGPR92jOC174CbJpASFwzksRaMAVBRflDb1jev&#13;&#10;//G6vix5HuYB3E7pfLN0unOCPKUPHfun//aJ1cmU6yAsJlltiOGT6prrJVjHK6nazc55jaGJ0SxB&#13;&#10;A8yWOQKE1pADh3hHSEYXswx5TTt6Nmu72c/nEeHiffA5NMeWZnT7/bLHGzaSGHO7gSXqjtbpOlWg&#13;&#10;Lq5aV4AqlpJbL5f1Ov7x9VYK3W+7zB8Cr/rnT0VVeyUOandQuwgZ0A1RfexEqSooRAmF2TSZUQcP&#13;&#10;BX65v6R8Jaxsdw1HoVI/bnY/N917iOltnm8pzLWYkr6tC6Rwu6lAYTvScYsQRFv5bL+M9Nv1mtK/&#13;&#10;//qPy3wpZB1el1K7t/ByRddxvsAhw8I0BYwh703TVhGQXCpJcc1MtJBGf/r9Zfq+enXUj7s7YYuH&#13;&#10;b1/errcBVPB6mkhT3VetVE99oVzE4I+7TUhi8+4hl8RKFjkeZe/e/Gucp5tfHSyyO9sJAIkpefdx&#13;&#10;x12IuWhnVdewXU9VrjrUNPT5hz+dR32zCTnYc2R9wM12c3W//dffa8ZByNP4quk8gnvTKN9tX+/L&#13;&#10;vt8iDPzP7/DDpqmloO2f/u1PGUIJ69VPha4m64gIxya5NYd0vlzYLcRpoSxTHx4LYcbDEE7Ahkx1&#13;&#10;cewAJCy0q+DzUcLgUcw5bmXzxDt7O3tvIqPX8Ta/riDRwWg33UHCBfXcdVji1U3zPCCcPcV//PHV&#13;&#10;TWuMpoQEvX7XM/x//7f/I/mpbf3Uwq1YL9erF13t7VczdGJ5Fm/59XgqBsZ0rKsMWqwhd+CF89p3&#13;&#10;Yl7R99PyoW5sW3GCmQbwrOdw2O85UdthUqWMw+0ALK0McVTl40qBdBCu0I+F7kMli0cps8RxgBvi&#13;&#10;ZWSgfMX3ihU4DamNU7ar0PiZh+EmKZVo07L9VL50m03OkYXrfnssaYr3rzigJsSGC30dA2rpZSrJ&#13;&#10;0Sa5SOhci9webjGAPcPhevl3TLdyyUwk528rfWfiqdt0w3XNYqyLcnPiUB7l7g7z2GBp5cELRblb&#13;&#10;LKmAXkfIyS2mGOjjNhoArqPhP6NxnTnhjyG9eOxWAJO6LSM338ROLHXhV1lvrvf74nFNQPrPL3/w&#13;&#10;tuMRfbfXnuFjSAO1zysNEbxMyw5kUt4yzB7hd/mYX5Z9kLk7be/Y+oyq5tGp/zQnUXXr3Z0/iB/W&#13;&#10;2AHcE7w9KrH34/gbA3soPuJENpSGoP+BECJEQPzs4K2WCFoetXDptYRuJ3ddpImLikboJQOk2c3G&#13;&#10;cVq1AF6pS+z49RWR/SWEuavbFtcvJUyu5NLsY4Aw5SbRdwJaWIcCfB3c5lMEcGdLMr2SIcCH7TnY&#13;&#10;X32FfjylEsw93KlCz7v9JpdmXTHCtSs8qHhnGiry/mqqRbasLK9iSya+5O91grQgtDkcrb5XAOVi&#13;&#10;jR3apdK1pxXnQz1Ws8Ou1OUcN6zCNk4AuPuuvH2WwfnL99/+QteBfql5SOPl+xVV9XMMXVnz7Y9z&#13;&#10;xjwKkofr1OSEloctwa9tlhsHwBh88wSzM0+kGwdxfP92KVb98GM2btSnEGo7b/jxP5frVvQ/vAQu&#13;&#10;9c2X0L3bnjh5EqKplXEjh8KYG5Dyl+/DFveq3sx3J0j1d5+l01ywb1S7FUdWeVTlq89MZ45mipcQ&#13;&#10;dsVwARJaceX/8C5U2CBVXMB0ROlzRFv84YwYdxrTZqvFK6ipwbTYSlfxgXR7zX6/nNEyPZX0S25j&#13;&#10;YDFJmLe++12kD4uzpeFCkd0kIXKF2Zr8xaeIaNQOCEYKTpGCCETpCUQOB+3Iu2PqivR2b/GL57mK&#13;&#10;kTuq0jt6W6NZJd16VTlTnKMMsjRedorXNQOs+EI3w221qxZbBCHGid+sY/QQfaSUeBaOI9BuzMKV&#13;&#10;LL87PwPUjA45i1ylwo6P5UCb2gI6BGe0YAfk4VP/DuQ1s94hRyVcs6zrPvsUPsGX3DtziMNO1pzp&#13;&#10;SZvQ7Y9z+GJh93Iri91O1ysFBJU8611hn+GmnWnd16DL2DhB1E9LvixHrpFvjvyk72ovEl7j/UBV&#13;&#10;rlAtUzPc1jx5mXut5flhRb+/A3OunL+oW4RjuxM3KpacuefdQkHVrOPpIDfpi4eyVjUDMAEUTzbu&#13;&#10;2n2MyMMELW1iUcP64ZHVsgxfbj89/Nui52/zYKIWLX0ldUM4waSQnalBYdwViOdrsUAcsX90Odxo&#13;&#10;ZFJGWt++SLT7zVRZISOWvgLFixKrTcquVMQrf0UKfOmzDqu5D1x9FN31Pn/te/A3V7RYyXu8iz0Q&#13;&#10;BQnmMGAFuPpog9ltCKARU8ciaryw/jR6JlRn/HT8noCo1rZp8pt+/RM36n21BaCK9vWwSZxcSbP7&#13;&#10;DTfk8Qea4pNcHhDDpwj7edvK0WLY/dULveiNtpkppduxKaZSxM0LHwHnQlbdK5vTb83VjuWQ1NI8&#13;&#10;f5pDsfVuZ+m3ZDdbtW0YhSTQlueasGV83tR6GrXX1oqVAV26jN7pamoMrVKM31/Sw5aixJJ+O8+d&#13;&#10;4F2lQvL93Jjq96Ko56KsRxb0dt92Oylsbg67z9+/c7KLg8W6shNu+eCfe0OcRxnfo0Mz8FOnQHzZ&#13;&#10;DfoLjgXTZD7XDaokA9VWzKA6jxbR7goJzxSBvJcCS8tT6ile0S00itcYci2+fSjbtVThGk9ANu3C&#13;&#10;ZXYtCDDEuwBzArY0guxn60lX83ibvkZzY9PI2eCzhCLzp/rdtUsPDQY5Q0vL4DreoQTkc4GDEhZ+&#13;&#10;kJvL6/qRAweN7fI1vry7fHCrhxWTfMMsi2++OJX1FkIOBTmL8NNTC0h+uZ929eqIiD3lz239WrSb&#13;&#10;5uE2u9iD/9kHNLnVKyqo5RCInF+Bre9odPdVLEDvdhtLS/C/bejmVkJJhb2H8nd/L6GgWKCbR/zS&#13;&#10;bRDBDjuUIgQx5RCuXwZUqQsD15qjDuEC42Xu1V7FgmNF0wNYJv+RZrxSdBd0FyfdQHQNpQnLaXj5&#13;&#10;67/8k/O/MAZ00CtIOq3aqC3j5ft1emrpoSYPFbgsleqITuRiL91nICkjFXQN3ZlLMRJQbqlR7TSh&#13;&#10;19MCpV1fl67uIZYBsKcQErsv9aCuLXqyGQKFuz2oHodJniaTQxePgrSjBYp8N3jrG8Y/HccZqsfF&#13;&#10;Xl6OCH87qO63HB1RuwdGcM6pVlVC4+ImTFFYRihShfchBRONPT0tfq0kYNVSVWKcb4Kxl3rs2i1q&#13;&#10;ysV8f8Q1az/MtynnEqECthhEyH4LX2+K77yjqTuxO1xCtBCutvpf//kJI3qfnPCUbhen10o1rwFd&#13;&#10;E3GIdrP7QJ79sIiIGkFgD9u9XIu2I1nCF1FRzMjYbsOCaL/ZBUsskVtyBi/qNH9u5/7HT7x7OBnG&#13;&#10;0hekCtqwRMEw8OGayDQO1EeEuWw+rR/GtwJoQXK9KVV5C/D6+Czv3+Fd3Q4PG5DWj1w5CsYN+Kaq&#13;&#10;n9bp2D8Pd7hR/WUyUlXrvOJV1ZVRwaiSasqgv6Oy4m0VE9Acmn19Tt82WDgYh+yj//mdYIMZNJld&#13;&#10;08DsVN/WZzR2BdTK4NiZVgLjrDchPRGKzZxSXnMR++gfaqcQW+79draz6fjTIn45l9BvD34GNGuU&#13;&#10;GiGa8T4/jCrSqCCLAF+vXtrNPrybyESWPQTYudUSRm6vsZK/LDMjhLZiDFH0mydHJkbtD+8YJuLt&#13;&#10;hcUSvXdfcBJ3iJKkTHQSf4soUTtHNZ6sJ2NsobgHsnWElbqC+a4ZkXITYfcHPLfiGFGCLNSfmPCZ&#13;&#10;InL7Y8L1R22D8V7oJg+z0bnQRk9Xy0Td8l1PKAYvHrTHbdOYl8fDPYJowpuo7EnzpPCC/mkH7vUG&#13;&#10;2oiHeS3ofU9QMG879unrQblSE1z72rU1wmG1V5Bmp7c81yrWK1VNRYEx1Po+t7i47U4Yx0Qxe7R1&#13;&#10;f19NqA4/P51HOzogN8VO7TKsnMDImsnMVaeS/Z0svdO22VbzhnxUh5Jc3SnSX9rpLli6jOeJEYLh&#13;&#10;59fvG9ViDAUVcIq8rG04U+WcmGml+ungBnao/nluL/xrBxdaGsYTxCGdv75814jvLSEuTUMLfsK7&#13;&#10;lPSd2dniUw6baV5vuHHxH6ndjXyvarBtMMztYjZym7xHjLXBMbI+bvMsLNyB+rIySqlLBuXSocVG&#13;&#10;M44mM8A/8bamFYfgVa84RJJdU0QwbSFiAodcFlhKAlXTrv6XZmn69Yh/q93zyXz7vm2aZQp0V7zg&#13;&#10;RnAG6RS+gbYL9QNRQd80AwC5YHYEGAwJyYhtxkuK+/urRn1D9YtUJKDc+cZ2KZXl2OZZVpuGYRS9&#13;&#10;nfE/HdNnR33eXi1gzaaBy/3XIHh7m9Ccc2CmcmXW5T5+VI0niJHHHClIiO1B329LgIBVvDGO6GYv&#13;&#10;6Yu5HjduTR/4O4sdy1VNlbtOU0JlLfQKVu/Ve7mae0LOQm3Lbdtu4iXMj6F9Olq7yFSqP/9bcKub&#13;&#10;vqJ3rLrvVBQqkkT26HbbPhwGZDjfdUwuEL+Ggv+vf/nfQgjJlRD2b5M+HB52++rN1sKvnPTTyn0/&#13;&#10;S7RTIiE2ywJiSpnLvnE1hTYsSFLkQFx03wiYF5HIrauJkLXqZl0MwyOKzOVV9J1k+vxb0//Tr8Vb&#13;&#10;GtUW8huCSIb7QtdJ8u3aqzElGj1NXgEuYFXsccXLnlX0rkH5y5ADBaAX6XMIzbLTpyDb9utpygW3&#13;&#10;/U4CZzz1ZbOsXX8c207nCg8wASkyme/+TNheiMQKO1SfyIsvxC5WJ4jUSrt3TY8gGC5cPaEYI/Sk&#13;&#10;im/T/2CcbsQ2V9e4SvHY/T6/HONT2RKFYguXcOXXHjuV1D7TM2BJRl82u4fGd5R4QO7VbaaQAYQw&#13;&#10;QVZLYubylh5zN7RaTvTPTz8tMPt4ASAAkin458/gF52Dnpf144HcZ0YoSf5zxAdH7KgPcd/8S+f9&#13;&#10;TcbpbrimOmmHXIQSaSk/L5OuWKBxLBDK+nDLSgMUfIG5AkIcInKjgj5qWupbTOk82I2jz+Iv62r5&#13;&#10;tp1fVgiw9znk7fo6MSqYEBidIjnK4oU9VRn8MNstqb1JMzh3ValZcBnqoTZTWM+zIM3MIyBC64Ax&#13;&#10;yPbHvGAGKG3MWsDm8TlYXejGCw3kQK7v/0B/XCOa2fYx4jOfYDJ7ArXK65uOBldua2KdEoMZtw1j&#13;&#10;4c2BwZC5x0QntaJgiEuu5fVKcLnhwr1VArcNV2GO92xjKVXfIXRMBQutjiSQaprAecXk+PODCWtM&#13;&#10;3+z6IBIhOBHxetUUnebmw6Jrs+xlXTZNw9b1YLKqt3mOEvI9mkOdi4HwFoB95eTHfFl671VeOazc&#13;&#10;dFMw2w2BkNBI7y/4sM/FkeWcCdxTQSlLoNxKtfyxfMowgTI95/zVLqLrLw4/cboi89l+f2b/yxzv&#13;&#10;EjFmM51FC6krZUoGhj1gG0EaNZ/vK15I0TXl5RG3SHhB1qJUnK4BdXSSM1pS/n5vW3A2//BqHwRa&#13;&#10;SSqRFxwgX+vHfDofKVskYY/14T0Yfv3HP9pNjyCPsHOr45lhTtppAOG2zH+kbbeZGjNqiFl9QF/v&#13;&#10;oyikj9X/61+22w/Q8m3/Bk+XJoMKUZXv4eETW3V7O1GMT7th91gzBKnhcSvvdvmrqu/w491e2Nbs&#13;&#10;1v8JkEuCS8QjM0812SZEUkoOff6o2jSeoayvfomw9NtmYL+ish/wMjRmIzoyYZ8SqMW7RpkEwATJ&#13;&#10;lTRbA5kJXJfoPvjGgYF89PPwhup+0MbEoA/V9P/kx6au4ZqVjtEgDASdS+5qSlRePA7TJcOS/Hyu&#13;&#10;m8PzI3PXwMMufv318XEXaFQnDMRqxyvPjkXijwntmK7TdmpNWwZgJ059uuPrD+4m4caun31iLnTL&#13;&#10;9l68wB6N/OhFflrMYlfE0AH3RpyLCIh9ZNMwshoRhYdVDijVlLrzH0t6sDaxRGsgNsCCYX5u2rf1&#13;&#10;v6RqU56Oz2zxB9N6RSo6UuBchMiVhtY/hj/eJmTrQ19QKnmuH/tJgkofxJ+erjZdPYbC96ANuuyP&#13;&#10;P3r28nkghDeCV4YB6DO2GBWrE00s3vLlHax+s1q1xdoXo6v4xkgi3i9ZbqrzrQ0FvMsd+XQ+3avM&#13;&#10;nOk2j1cQtYDiQt+spFIdi99m7LcXKodgKpgjMWA27JzyU1m/K8w7xEFw97MGbnjcQXgO/bYlhH+e&#13;&#10;x9GnAtLTbnvmhdet5sjLhqz5FkInd2WyFDNm+jR7DBAQKSJC1KbmdJpjFvsontT0xz9AAdG0xDhR&#13;&#10;1zYFN7cdt6/nrhGTn+7NFeJj8EtFYngu/rXvZVejnFjokrMuRIslEg5bSGCCHlYZ4+LNBKpHg/x8&#13;&#10;uv+0/ShghuxEcAfRe0SAfG4KRhlAHQMhSSDw3dcNR3sJmbmQCHhK/LF+k0FFd6nDNU17g6ewTwvp&#13;&#10;6GOwvy3r/ePhB5F37/wq2p+GBGy7S2AqxbBSZEb1pgZlpWieCKfzZVPVJKdAsLlfRVUDyfF8x2Cc&#13;&#10;Upwhaewdbqrv2T5PPySRPSGWMyTXr5oI0NIz4HMzbifYqynBf91uXq/THdJ6C+CHi7Y3Dlm1ohhu&#13;&#10;KuM/H56Be39evm2aLk0GBHgGpdod20LBTuvsqGj/HL/XqC4go1YAuz+hv++lfCrVt+am8CZEdJbf&#13;&#10;4WfsU5QHrq2lPGdmcu+kZfL44zJEpKuWcg2TzgnVbVVIc+iX5MI9f3jhYip72XzrLAyBESoheeVU&#13;&#10;cWsMLGD7gA80B4aMzctbTbpaxZdL7v767dUpL7YrxKSe8UwoY3K7P2m0OD3O+7b59ablu+qCh95s&#13;&#10;dx1AWv9w6L//8Q+VOsE4VNyTwIxUhEPx2D+NspHr4jeWnbuULMwvzntJ8FDLPhW8WL8S7QTGDr/A&#13;&#10;XWwC3JoAHzofsqhfbJZIq9ecC5qQ69whdNTapYXQwgvDvhdwdumT+2Q1D2ijMTHT5SgYGYa1eW5/&#13;&#10;wL3arW8F0qYuzSf1IVxovQHnaaged9vAbD80pBZuo3V4RNWmJzB/t7LFoSpnGtsh6SefZdt/qOT1&#13;&#10;v59GRPi2qW5pGG+ghpTpNTj0r5t6+eXvc1/WousNg0UXs5mG3ykUw1XHdjjsHnT0U7BgUXWzx5zP&#13;&#10;VI7xs8vOzA7Jnx5bpBSd1tMhxeFXWhUuvH+Z7thf3z/WMWGqqkawuNyu6oX1G69R7R9AXlcwC1EX&#13;&#10;Q+8hJ7K+63ZNYcsywVStr/7xI/WXE7ZZGEAr+Wp+rSQFPrxAHPtCJHXe/Be50N3Wk7obwu+e4lhU&#13;&#10;Su/Bjoc5lGqJbac9evwKrGz0J+WpbIKeRlSVS7kT3gLQkSGsXSWbvus2Y8n9A9WMf7epQ2XvWGPh&#13;&#10;b/E04yMVfFnPO/yX1xukBSc3pcwdiaxFCUyabvI7erLTnzbvXPasQkla4OkFA4i0oGvV/bwzARUq&#13;&#10;Cd34rzG2JQGzmnvNd0ykv/8W1yo5Xud2E5vw8LoTDynaumVoZXVzgTjvu/3fgkaNjNj96Op/v5xY&#13;&#10;qsAgdmaiFLSURxtgcn+qi9HGeNILuaaSMAd1uZ1XXtPEcogOceyAx7QgaWxyXADrFowaXeVRX5uB&#13;&#10;8cXyAraH5l9DhriMYhkfgjvZXR6QLzmqtdPke5FAbUAzyeuwt/9f+mrblz+7ozMmU0mEKhSQB/C3&#13;&#10;6T82PM7Ak0gfxDu6vXpdzwAAIABJREFUTwbnr9NY3+ly2PscXJzXLfbRJmwjmkFQgNeFiG/n6fi+&#13;&#10;VFT0dOv3+xJN4nQtEFPH2Q/LPDztq/lEh+a+Zlo177tpM375zy1XjvdBva5xqHt63pt/DBD0P9xc&#13;&#10;D2O1y1/qJ/oSvhhaXYi1W/Seoe+3N6F408ijvLpwEQUgGyd6m6Doqvcw7YF0vxRt6nRgn/GNqm09&#13;&#10;wfnx5mdI4Ko74FofLnnX5Vre8vfs+p+ZBqY6Kgd0LSGwBhqT5f6egiF51+34Lc/f1k31gOJi2Spd&#13;&#10;4LMjoEMorvYUyRGoxDhMZc2BN0c5YPeVTLx6VkSSpp5RCLDxS9mzTeWqB55G+0r2Jl4Ge/a7/mGZ&#13;&#10;8x2IwfymBDa3wY+7u/gj0DVmMtwl23K5T+4GoiuNUEkbsLWERa1L0CoaehCRolj2uEyxaLPlDcWN&#13;&#10;fF+B1bcB31vDy6NUyiR77k0x2qbsMysO91yY2ynU9HTKxGO+Foggr9DqzNu6TpA20OTRiZX2feuZ&#13;&#10;jgefVr9+/nUrm0ZUAD+2C6SiDUJu4zpcAOMd5PV6/kytpsH2hf67M1CkbidSAj7dpxDmCI6sme+v&#13;&#10;fb/PmeD/89P/LpQiisCEMrmhDO9va0YFpVlhKhIImFl9Qdgl4BHfRwgBxQhYTbwHqdttc1p5d1hm&#13;&#10;Y5c0+yC7TVw1TRnCyRorgAIhrEEIAEj0QPDVvJIcpOB6cNfphigspDgEZx+VkDUYKe3H8W7DCgjz&#13;&#10;ZaYQvb2eCcXFccIi3+ZsMENWqmID2KstxsSGmHMmgISUEYUKxFzCGtBdZ1QBkiwmWYreOMCrCkmC&#13;&#10;U1YVKoqChvNYzWksuZwu16qlHCK92Eq05FhyIXZJLQISP+ug79OlEmq1bw1nZlw8BPunQ5oj0oQl&#13;&#10;QoTqjkf3bbw6O0+nXtHFlb3alJDiahAg/XusCOIlWRIpJtourG6KCRgCqWiMIUFY1TvM+8pSioro&#13;&#10;G1Aj4guCgdfMMh/vLymUjJiZq6pSKECKEGWIadvVbYFE8TSctYAM3Fe6VbMeSwgzurMKgCXDCcPk&#13;&#10;cndMKPMKCqpwHoWAwZiHepdWmDWXbkpVxoyWDBkcLza0mMHJyQ6tQQ4uTy6ovUS+9KxarWGIq4YV&#13;&#10;DFpR4QMuARz6PWRxPE/Grkwoe7uEBM3iCgg40ZQhJq03VuIFI4GpTH6Nq6mJXKeFNC0xrGEd6IOK&#13;&#10;CuIUi3GIyAXl4DtJ7BIJCZtdO88jF1twe+2ZJCTnccUM8or7FZiMQ8wVr8PlNYXamiV7GwCrcKaI&#13;&#10;ehNaJjFrUyIM387jKttGqpqDlaqWOpAne3gEenCwpJCdLzolEAsGBK/RBMTIZlPXxloCYlKiSsAu&#13;&#10;TBKBEY5YtaCkXFxOuN6K29t9X23eVtNtnY6u3h6BtRhSUpZNx5GFXDEQIkyGU8CEzIl2WrHuznh5&#13;&#10;u3zrUmdzBICtYyCHKsywZlVZz6QRsoUFaDAzu6wSiKB18QliSYTT9jtfBUe0sJxYUmTnnOFKAUoq&#13;&#10;pxomYE5mjBXQlKJMUrhMz5/eTSFpwM+n9eG4Mea2gAUm4YjIYlPXhzBPfd/kmGO8Y9oQUiL0D08/&#13;&#10;rsOabCAgJYpjykyQc8LurnOwvKaUMc53YV1ymhTD52HZ1u0MVhgaJiDAaVkXGktJuZMNAsGMwxym&#13;&#10;RIugQOJHZ0DT1wTylNnpsuz3NYutiRYQRCOiUuAWRmbelsmbGGAJHARKjIMYqiXYAGCmEGPMq9yC&#13;&#10;DaF8mBa+bZ6qjYMmkBxS5kL46GDumnZr1nG3qWbj923rlvV5dwzGOjivb3Yvj/X+MJoVgBRPvgBI&#13;&#10;GNfRo45wAcZRq2qTp0R9zHZ+3MgIWwr16geRfU05l8QlX6hAKWUceMPnOVHJYca4kORWvIFJ5tmE&#13;&#10;j9tPKejn591pWEgGnAoISS4oEVc3osAYMMklDeskWY8pgoi83SYU2LavLl/foo0KUk8xLGgdJ0Zi&#13;&#10;0/XTbaiVCh7mAlMBdp6JlH6N2SIfCETVMut1nYKnqwU1UXmJNkQeaNag5gklBDABkNG7NaSD0Yb1&#13;&#10;qnxLoBaCSFW/+BM0FVObtQbT12Hzbm+BkzkjgVJCiHNU6XyNEMV7vBUMgI1MYY+AQoBwkhEQdO/B&#13;&#10;jVcMsADDTPv/nyD4aLYsTQyF+nm37bHXZWaZlrrV4gkNiEADhjAhgl8AU4b8UCJ4hCBkWi2qu6oy&#13;&#10;69rjtv28Ya07wlCEJTk3n4bkM0dMxU3ycNYeophWkMzaEQzHhdy31uQYCEYThKCwjGtadz0I0Z5O&#13;&#10;bewEDeY6y0IQL7nedETFwXuV+YSjz9NtZp+r07zs7r70nKZ5klxqW1yNGVYOhNs6qbp7fblWVV28&#13;&#10;vQ3ac8ZVpxcolLAmYcqqhmWWS0h3x+P7pDUrBVQYcm/PDZf6OqGCWqpIcc5cQHXw42+broEF5hw6&#13;&#10;1oZgPt6fKe1mMwnCMejSNBOcz+MpdYHFKse8DIOqceAwl1h8YGxlTApWGR2kwjnk6CCyZi8fnHei&#13;&#10;hjcL+b4hrDhzoaH4aKGSuCI0qkxYRsAPY6Q0TLot7GqCPO7cunZS8uwjl9qHNXrktJBKMmHIxQTA&#13;&#10;eb04jwvqutpm/zq9TavHlKCCKsaQNQZlAoFkcB1x8Xker5j303RljE2n2xXSXadAyDlYWarnj3cA&#13;&#10;cnXk20KTBFe3NBaxWrVSQR+FqIiLJCA/RVZHnzwpRCJhUb7MV0zATjbT8iobmoobgFccBediCKkC&#13;&#10;d9XGrG5ZZjPHNSykl4t1EXYllMPheFpdnX0KFjAMw+rkDpnUQZqzSxLiloxni2XOwFWbZp0uMWbj&#13;&#10;0mValOgMB9Z5hhVovOi5xQuMhRE3XheOOLO1dakkK7cMI9/xel3cshoMAGsE5ZJBKupaYZDGRfEW&#13;&#10;DSYWX1AEPgooeV95EvESA/KKo1JM7hTGMFhDJdKE0bvqlmZMWc3mQvEKIPPubK+MwAJtDh6XfLte&#13;&#10;IWGzX+u6rUXjfXwfnyvJfVxotQER3tYxQwgLLEY3FGgSNpj7OAESuNeC7UsExvqMAdeZcjTkRREV&#13;&#10;WMCKwc1OIsdIhtBnsC11SAA83j9wgbynjKlK1LTEZcHWx1ZFUNZGSJQiI9s1zm2zx5HjWgFdfLFY&#13;&#10;EdRhEhcflpxFITnZwAtLnaCaZA+dSe0eoQnSgptK2kL6PZinFXMZIL8uSyZlWeLvnnZGF2PLihPZ&#13;&#10;c1KAgAXAzKK184IQ5tvv9Og4pDJnUiOCIqWYkbiSbF3kkOCuCXDhqLu+DB5ahFDwQIh2c7ebrwOH&#13;&#10;uWbCJD0sp82D0u+33GTrUHacYgBLyRjkSurzpCRhCoe5IAj8sigmG94U6ELOkzbFYoghh8JeB0Z5&#13;&#10;iAFTNHvNuGj7qt11y/yrjfBsRtoKxMp1nvv2QEBj/YkyAXi9CSDnXCg++TUROqyrlI2e3OQKpamu&#13;&#10;a+0H2e44pVwwhpWqVIQBNQhCEWg8DzOmoq+lTSGkjEEhc+GCZBdMLCAmKIBHQWKAY4QIEc7XBChg&#13;&#10;AuOGkGzyXCLwYbslqUZ6tfpqswE2RJMcwJAxomr6PjgdBJOyl72L0SWg11nn2N7teEnF9Kt3uMAi&#13;&#10;Q845B7+raklAcjjNKczBglPV74CoN7C7zL91rWSNWKGXhaimkq0igNUEpWJZi/TsEFEBoFwQhgjD&#13;&#10;0ioKJNGzFiTM5xdY/MJjtAAHpKdFKVkwBxFxycZpUXUdZrCrBCnRLLeKgPFiEuHeh3j1bSWgDdEN&#13;&#10;fmIgYWfiFKfaS0ZVv93qAskHEQgtZkzJLYZs1ZZ62/SPVq8bzox2xgPOhFR1kakSbL5eCEREguXX&#13;&#10;m5AykLgmWKyXEFFJU/ZUxbrHerVRUMz4dRwjSIRuglmbBkEEqSQeoSwZ9AiV1FQ4UzYugFGpKJvD&#13;&#10;TUwug5BBRDEzQo33rSwiRabUsq7ctZUqqYRhHmRFsWDUQbwUARLd3IHMd2K/2eKotYRCj05sKCMs&#13;&#10;WVAoSGPsq0YKWPDsB73d7iaXuk5N0/Vw3F2u/vn0G4JNwW0mPr6tHEPG8HvUdWi9Dft963QiMSPn&#13;&#10;KVCe56bnosLIh9vgFeEgeUDj/d2u5IBwABkvy2JXL6tatL1JxAHqrQGMzMgXhfTlut21wbsYoh5O&#13;&#10;bV3v9jsfY0mxkjBmHYtQqDHaVZxXuTCFYco0Avy///5/vUzXaivvZXvWf963T5v6i003KSE09vt+&#13;&#10;f/W07zVmpe6a10vRwWBWstHlnrmUxtlUxH149LD/xHNtMNxuNsV7Mw2HBwwdrvKWN3zWlOUc1xFX&#13;&#10;eFNHsy4Y0+US+/s9r/nz+Vns+67dSy5kfhtGfrjbrG68jOP+UAGAUgK1StgcUeO/LX/+RD75/DaO&#13;&#10;rwDsVaLGh/svXyZtasJD8pCmHaoSjFTtiuiCnDcUdn1lLASliyhf3dUMY62wISnXss0dkMl4L9oO&#13;&#10;xMFPrm92dskn8cJJq1DDF3O9MRd0yDqBRMF66DakkCgjzLzDvXkJlRIe4SzY0clZZAESdZYcH8t5&#13;&#10;VYSHcYY42XpiOTQwB4jnoJkg18lIz4WiJkwFakLvhim+XdYvvmKbykBbVG60o720SVsVtsNMRTPa&#13;&#10;lMKOFpSc90H3tawWjTErhHl3lmgLfOmlWIVDKYoE9N5FPR7Yka2NbP1H7GSLf/rlnynptnzCoEgk&#13;&#10;rs+nrDnP+0e6/Nm9QEA+Xm+HTVwJriI5oCZXpvn+nyaXfMoJGXtb0OL5viEADPMIKeEuXeTIEbu9&#13;&#10;XXlPlUdcVtfVHQlDXE7XBTE3nCYht9bybgOq5QqZehvXBPwmEkmFqtSoTRMPDW1fxM/1VGGWEzS3&#13;&#10;BO5t1wmy4SACYfUzgKBrNzefjqvFPs36bcP7QQ9rXIZzAl0liNrwvnLT6wVSUDZCGEQfG5pCJpAS&#13;&#10;LHJiIHJV31C9W5cVQ8yRE1I1gG2p0uXX21fjo40oNaqYkG2mWAhKyQpBqkVXDe9vK0OUQIYI0p3C&#13;&#10;JFPsKL+bpvPmUCmmvp3ee94sb+fmhx9K+SVjpiNtMZIkoGK/fv1FlPry8QxT/rwT26fD5bzU4kDO&#13;&#10;M2g+RE1ZzciZziDXYrMRR71z8MrcbEQZPXOYeIJTmVmNu2WYKIGiMJchZkvbWRV2enW4QkteD+wO&#13;&#10;IAwpBwyC51IJzimmgFJ7TSh+zOc7fFzyxWFF24dNc7R2FCIHmprmu4uFFjZ5MV2H5mndtAdB5/er&#13;&#10;wQItYeGxxRmVEkhk/FBZrxnJY/3lMyCsImNed3W7vJeSpu4A5vFW0Z3XRu8JPGEqsY/W4JNcG5Jg&#13;&#10;Wn1C5y+fHkhN1+yIy+/PGUGpqizZ5u1jQqxlMOqLhxTLpm55/TZ+DPES+ZLqg70MSeLf1vPsYK22&#13;&#10;jdwDjmYQpmlsuAx0yK/IJ9DuD4PV0K/n9TYESzKHBAToUDy8fZwkA7S41eMUprBaFpAk+Nv5tzv1&#13;&#10;EC/xBEjf1dFMzBKOmkQKaumqLNOmbg/XwW1V37jUirKtoYWfCX+GxDzCJkdDBJuMI8c9ut5kL3Vx&#13;&#10;GeJUMEM8miQL1HdrkkmW4/OffiE0jfN7QuKpuUsZRIBR8UMY60bmEj2RoegAMzF9LCuvO50R9dnP&#13;&#10;067d9e0mXLU47u26bCRf9QUg1lQK5OBG5HyklFFRQGZBFzfFiPp1TcfjtqkphgdEeEvr+X3uW0U8&#13;&#10;wYHGeLHjwmTL5DZ9nCzdh+XysK9722E5WudCwvkOEv0w6XzFljmPa7YmU63zL6cLb5oluqpbtrqb&#13;&#10;0zjxGSEGvcEChEiLWwhjiAk/g8jXYX3f3QuZ4qsGoq5HY7qa4gVKrhSmeG6rdkPqjgPNUO1u5x1B&#13;&#10;fhntRqVIJesrdr2NFwP8BN3lfe4gqozegs8vL/9vSwQz0TZ8WFOa/GPzMJBBjFKySrH6mX+sLnf9&#13;&#10;Qx/KTvjrYD+GpGtgZ4MrERAoGSTUwOAe2joR+ef3UyGcgS6DsN/fIUaiG/r7DUbo7f0Dt/dG8OBK&#13;&#10;sp6gm7Ki49WiXRyn+0NzPv98+P4fJLw649pmb/XFDlEJTEB05ADCctgcT3M5BEMVbO/6azXTm+wq&#13;&#10;xUAKNMImg5Tt1fDGosKH66JEF/Ng12hXcEcAyIeCHWl9IsfYMUZDNB/SK5djd99N8UrzQwEAldg0&#13;&#10;hMo907l3KGzvtQgwBQrzEcHfrpZUUmxrc/2gmFzf3sUXfDnlxfkicFgt8DlLIO6UtRFmKQiSCNQI&#13;&#10;8l1fK6HNPL8JitG2Y6e4aYR1qxWFvnHGfNz1jVJ4M9dxQznnhs5dyEGg+u5QjzEgnFfXU5EbDt5u&#13;&#10;vAgKaw3fCcA4EQEFvG9VxUt01PhcL1wRIdkSHIBhmeZ+s73Fm3uxUnAucQgYNWxBAWKK0b0P7uPy&#13;&#10;IZterleiWBRE2PE51C0k0tirnSJLgTjgqnabIkiQMdXCXt0FCKES7pbIU3U9L5vmLlQX0CVUJzLC&#13;&#10;375+3TYbAhBxbU070ZMFn/s6HsnncVpU3XACUVNNi1aQvX18Y6H0uD5NY2UBxElVMHgEI8oC8q2A&#13;&#10;pxuqKEbhcNcOjKOSJcOlzN8weLfXooBbiwCvK0Bod69OXy8xCglm+5FXb9elVgphcXh6ent+i8bj&#13;&#10;tuHMq5rSOkO08xa02w0V8v23X3qJUboWsY/jm40LrVD6GBrxiAjxECCG6iUvQIMd20b5Xq5rcucA&#13;&#10;mT9RnrmAv75k2OWcCkEYxDBMWM920/Tr+O31TPb7O2C/Wj01UpCcrOMaZxxZVaqXPG+QGM10XQfD&#13;&#10;pqeWQxgKbOu+ur7e7pr7r3GCl4QBJ7SK4LSzWyWYj7qoBpPbbNy38w3QTnZVQp76zbp+I7Sa5sh2&#13;&#10;DT6IuK5xujU1ta8fddMFhH99zRvVAR/u+4owyzl1MXJir4z0srYfF/j5CEFmRU6ngXZ4OFvF24hw&#13;&#10;KmHTiF5C7dIyXcUGebaoBb6TSZFNgzauhOAWgJHFuPbFZ+2gq2AnKb7bHb2NOEEXbpCJZnuPLVgn&#13;&#10;3bEWxAAzwAwtYeVbhQOAnADJBfg5tJ91NBE4B4tUCERB02a7D0sEhjX786Xt9ue4jhLX9BBFIoBC&#13;&#10;CxxhQqBYtKrzf/zp+Xg8amteLrNKMfH0Ed4LvA9l9rEkiMp0u8W423QVLv5r4A28vn7wzcN4/q3Z&#13;&#10;tWsy+5aHac0AiKZJvEM2redzXmYBOWxVI9WQfoW9xJEdxb2oNt5pnyLnPFVoXM4BdKr9zt7G7f3d&#13;&#10;7BzFVXA2UgQkkwhY1ykmaCylC9vtDnovAihAb8QDKzyaXPhFFxS5QgP4/ChMshanwFyHaqIYlFRf&#13;&#10;NdGj7Olcxqhl1W/exxsKJKQIk/XTZUaA4WyGj0Mj953683juVR9n13Z1KmI2vsVsmNbdYTfqW+f2&#13;&#10;mzaa5Zb8+uOnR1P21jlUwF3pEA4kpmbLf3f474z2AGDflEd/MM5hRTVij2Mfsg3EZJ8Z3RWXkfEj&#13;&#10;AC3B37f1e7BZo81uf5sXvIG3X3/a9r11yaynvX/gHT+n0xrJRgqoDZTIh7XpMZNuXjM67AHG86Iz&#13;&#10;RdT0dYNVFzdd83Ebbq7ATWFzlaNm1IO2dXEDYqowXNHtc2mt04jB4gIixIMS9dcv1cO0Lqqq89Q8&#13;&#10;fAIAA14rijzr78JJ73LV1n7IB8E2WEedfq5x5c8pU2TIjBLZqrtYYhpipfA4fmPcdux+Gec5YJ/H&#13;&#10;quLzPBC839/vfZaDpThNT7SxZr3Ng1ZU2V5wopdzUz3KAsuiqeXoC13NUKCtCsquFgQuw3t7UCYn&#13;&#10;5+ZUZhIEx6JhjaYAyM3NxMvi7muqGXsZP9a8ikCsfp+WSWvz/f1hHIfVOUygSoEKGGlcDUkTezwe&#13;&#10;GYxhGkjNK8xUKvh//uP/tBeKX/Rf0odn/XYjx/O/ZdLPC4+FrDGhTJLCeanTh3KBYGd2CmK8m66e&#13;&#10;OuIuC/sHtVn203idwg2BC1RrCY4hjtfRR823MFlSX0ao6NRWhIhI6uxBmDTe38N4jQh0h0fvL/mk&#13;&#10;/TTiDc4fowuaN+KHhn28tYTXgQDLWVel7ENdNoLV2TSKHpc2Vs0MWZjXS454wDZKHBhy+YTY7xxw&#13;&#10;JryJKw5lYZRMC5r6d5bNxoMe1f8PnkKUeK4I/Cn8Om+yEEtxnMjtcZoNgbTeyTIH7BxkzfhkF6S7&#13;&#10;47Ga0zHAZJH1+CDY6BzOAeO4PCkzfzwK+IH+Qk6s3+2mnFGjw/KLvIfsEV8lxgYhvnldY0w9Px5n&#13;&#10;m2ECzU4aEyu6P0lh/bmr0ENLZqA0Xcc1Zd/5sjwv2zXXm/dpvTu+rWiJtW8uvVoyS2PykNJyJDaG&#13;&#10;Q7PNpGsLablcR91HDgCdYuq/tqLrFqNBk9qZgmYD9Hqnqsb12akLUC9EdJ9VTJmmpPezyDuiEGzD&#13;&#10;znzeKbRAvR6LuSTercPyFrD/oive4nwop0IqfOYNmd2yOzKa2PC69JuHF+k/I3AzV1oT5/E5Ptc7&#13;&#10;pQCmotYAgq6urlNSwvKA+wg/9hV+uhVteqsX6u4Ov5qbNFfQH1cALGBs9hiJhfa/rIpE3z20MEZi&#13;&#10;HH818TNfWGrQHy8cRNAIcsgKPqWtzfNAzgY3XN0CioWq2l4mEAPCk/V7I9Y4ZaU/wp30ZEN2bMYd&#13;&#10;Qm7NGcNfb9/IflvvM8xhJ5uVHg2IOt/aBGvKnacFbn8N8lHeeRJLl5cCRcBh8FXp0zxLXJweeBge&#13;&#10;bD9ou/QSLx+QbdYklsJXP8QLFLTt23u7hVk2sOvl4l7GdKxVj7Smqy9hCWxynIY7+nBeyvzhz59y&#13;&#10;DHCbcqwZUIZwUSXCQQwGcNuUZQdp+cubNVjKmOuScATRG1Cj45ywcX6edYMK62IoQ4ozz872KiAP&#13;&#10;kEkRJ48jtgFdyPugq/5fvfzO27fbKLHSp7VqO8Uvy+pWkyJXvPQAy8UVe7tWdV0gFDmYYjCpFod6&#13;&#10;eosgObPaq4ZWAGBYkioeWEUHE/vNJo+XlU04rTK4svZUfCpVEHdpvv54Wn7VN0iXbiAPEcRmu13n&#13;&#10;ZeELecjgflkL+iFloUBMepl9X5iCsmNbom+k6gWGO4p2iRpspsb4GCih6zBXRBzO5Zdt0hImgZux&#13;&#10;IOQ4LPu6VhRvYJHjummEQTpXwDSk9cyFJZFKs0YVi2pbBDMM5f28LoOEFdiK0XBCADJz7ipXaA4I&#13;&#10;LlGnzHAaDZ5sG+N/VrRNtkwS+vmOoCbqHGq3a7bneV5M3Mkjyt8gQQ4hEk5V+AfzTGY9h91dZiID&#13;&#10;ea5K7bRfo75FXl0NuraKdJybonBaCQLSJ3zfleDTNMG2bbTQc0yJuDapdaoxiMtgRfyc2JTKRci6&#13;&#10;VB2pwdW3SiycpHVpSHnYDYKiECdTjFgAcT6WAhvVdB5AlpGI0rjGswpFe9uIxhQnSH17g0B+XElr&#13;&#10;Icik5DA1C77r5C4hVqRLYIqp8hP64ZOHgXE4vSRbHSBpqrKdvznVbI1FodYn4HQymJbmA7kDhgIt&#13;&#10;YbnG+jPmPCw1tHStlgqqY/8nVDoIfru90ZoHaL1hkvGaqV8aWz62NUt9p4PeqdKCxBu5edyzNeeX&#13;&#10;UEQTxN+yS5C3cJhj/LyZOTCw6HFp5+/wGCZeY6zxgW2ZzlcKzE+BExTsc1MdumUPgotualJeY18o&#13;&#10;vQUPdnFr3OeuivbM56T9OhfjCHbXXxVJKM1pvj6ut31keChWfEdWX4nutht34PN11pGI2M87f5ft&#13;&#10;R8NPdmzt3dMyTdTl3FxoYSVnk5QHGwPRsMxquuv3yxLCEiG9q3Bo5zDiTbBJRBOJ6DJWCpnECOiE&#13;&#10;q6qEApTMeETwK98yOvtq4Z7Lgg+uyDVwHL9h4EkAC6ZscUWBiRt6zU2nru83gNRvwpkUqqYiEMHX&#13;&#10;jDzeVF09JNrvVHYbsKylwpuAk7nDbHX3uJ0K9HUtb4V5zI3LbDDqgCs1Szp24HRJXQnsfv8dHVBk&#13;&#10;Hc5yeNdhzzMBUilwSpAfU8ZhtalfbRRn6Ne+qq6dRnoi17wfCe+Fi6XNF3qmF52AfzcDYztwDgUz&#13;&#10;gxI2VDAFMyoFnF4rSg0loBPcxBKdF5i1hrAY+jLv0VQErKs+l97pfkKhSckCDR+ahhIB6h4cF+FD&#13;&#10;kg1SQocxiR3cnYaT2jEGTbNwKUkSXt5W1Hz/+nXUhQrWUsTcvKA6D2AB2u9jt1j+MnOgqmFdKmDw&#13;&#10;1JKVlqoEPRKO12xUEyCqxuyTFLUTqO68gXmmA5vm2964NOo1LyWm4HAgZgcJOXj2tPK2HYsHWyb7&#13;&#10;Eqce9/zJxQSYkISLzOrIAdFm+NdGYmfMZoWgP+QZ+HPKbkWVDkXfxjMhB1nfjZYgmUXVIZzX4V2L&#13;&#10;B05QWpZNgtBqS5fgVLpt+dZR84BNhd1oWSOi4jOtD9tkb7XcDmOOmylAUrcyl7QVmdYO4gtsFCfd&#13;&#10;W3TzrsvU1QMv3CzyVNl2wKftvm4ka6atO3Fg2rcHKIacaj6IvBshasYisoZmv6tCHi+o/GJS3dyQ&#13;&#10;2SGdPjUtFBswuM6IJL4hu3GAoG2Fg9bTh2eN2Txt2cT3tQ0ARXmM8MCpBHmhbhPhYkO923er346U&#13;&#10;xhDyKldol+zWWSpoDu47zIsdp6wlSdXd/gOWm+W8K1vWl5eQRO/n0ILMzItuJcrB5RCA/n7oyYqZ&#13;&#10;U7Z7MSR4bgxbVrLF1ZzWcZMDrMtiLWbQMRpFhq5p/NNiX7+o3euvrwRVPraCcqRdHUqtGEsSmUiD&#13;&#10;hpdFSlbwulRujcIUzzho3JlkhwEqiEg2DbvK2EqPux97KWBmyVOAksIpy4Y9Ibn8bqOiTwTJXPvI&#13;&#10;CeDKQrFQcCuv6lj7ZT30fwcDQyvqbqQc93OcPB7FedIb0PzN/bzhJNFLfTzb/JgeLNkHbSBentdT&#13;&#10;d+CyNhUb0kdj3CfkSUMyZAsrN8H9zC9V3WML1SSowuhmXJiRLDkQ5YK5pPVC+UGO12eIMGSMYQg9&#13;&#10;LUvicng5h+R40aJJUdTudnlvhQhwvVyfgKBc5u2mKstMxukoGt1+W1GcmFQod17Swinp/itKNUTM&#13;&#10;ugeBP/y3ABSrWEm/8eO2IaTxyJUwdRQ41qbGwY9qKUDSAYMegxNIuKroWP79/dz0MrqJrfxP7Dkq&#13;&#10;CChR0Icn5dY7q/KgAAAgAElEQVTY6napIR/mh6667OxnyC9+/Iu+QPo40RDTxMtELpskWEJp96De&#13;&#10;8Fm15Rbmdvfk4cATTGOAny6LphFXkxP3L7MFHwA4WjPu/cu6AC5E9eSdFgiC+Yp9GgpHXC0LIBnm&#13;&#10;12e1qS4wPAz0XWrBa6I5+7tEtPsRtReUx4afSDa1wAjn5XL2YaQs/wTP1HcVA2UyoKfjhwpGb/U2&#13;&#10;9FPyfk8LhFsFc7G0Djdj490FBiLXflSbl3DLvTyKascVTilMU6rEomaS571wiaJJAU8cr2Cih8pF&#13;&#10;zqEP5oDAJV/cAzvtIb+MlQGHJK+4Tpt3VyYiCn2VYGswJxbjOWlcI1fMg78mtgPr/FDzc/1Cb72s&#13;&#10;peiqDZKw463a7qqNnZaEQL3bmLzheICBybTduGxWBmNpaDN1kxUHF0zXMvx//OP/klDxSoRx76dv&#13;&#10;VMioqv10uDtwSvLqJ94UCCyIMadQVJoXT9j9L+4v+2m7rXeq6jWk1h+G6brbCAsQlU26DL/ftLb9&#13;&#10;8bfbGCmc0s87VWZjarHzrdtkzlb6xL5L5VfFCqYAcSCn1kyvT8cd0yBWkfXtksCBbs2eFep+e/7p&#13;&#10;h2bH+weX4sv7S0uat9bckN5N2IfkXdj0/ctit8nd9ZvTt9/uDtsQv7rb9UHcKU5wETXbRKDlW0Ia&#13;&#10;IaT8ZtrObENAMu+wcgP93UeZ8BOqJitF29YbUXV/fR+dqL4FW42PeHVHut+Rja5TtJ5ttoHT5NbT&#13;&#10;7i3ocGR3b+YdMbBmZ0k76XX0V17lRR9Gp1i70dG1a+W2EcDU1ZIsZqLj8+tfPv3he2ao0a+X4V+5&#13;&#10;Hv/Q/BGX/PXtr3OBa/B933mjRXVPnq99QbnOFboE4i552Jvdg9hjVzpMfU0Xz2NIiuGX6+UXPeBd&#13;&#10;K0vkoA+Im4Lp9gMZxkXuD2Rl92T5P49Vu8F3t/1tt9kv/lLKON8MlwNtv64jTaomhX63+W40f/kw&#13;&#10;xhA/5dHnH+hruD/ey4q8/otRd9+9eRDfbxDcmcXt2yqTY70AWolco2k4k0kpUXA+v5emOFSpg7YA&#13;&#10;V25f8yqs0+54VNxOEYyYQX69j4VgEqROobcvVZpE/EMNVkERJSjoAnaxtM0tYYnIm6sirJYQT995&#13;&#10;vH64MIGR4x8aFoOyrpZg6YfowpN4/Ha5DqPHWGBCHXoysTbXZQth9UBmU2DebOTz6kDpTPUjsNM7&#13;&#10;OYCk/Zfq8YHk/QM866Dro+QeOSb90RaUsoAEOnf+Hvavw8+N6J9/HYXfIfYhJVQNfktxcl47/Iif&#13;&#10;vkpVVOtMbn3svkDlzcHYTP8wxzmlIDki+fDx8m/bRilOhw7/8vJGVB9W/OnH33vLONq0AGOcTzed&#13;&#10;cPVqQUVg3Yop5Z89kSJ8v0lWtZTjRpL55Y3DP/wPv//sJzDeQPIxrTxYj2EO286vJ+ouU45dypuq&#13;&#10;b6uNlt1ACgCcpvptgneP0KzTer7U3+Um8eYNjDV8OAJVt+OcH/Z4XXPp8Qd+hwBXQUQzwDD+8I8/&#13;&#10;TG7kDbX0E5FXvzrsUCS31/983lTo070Ke09fKoPSCSwEqf2m/eXnn6LZ5PPlvzz9fkP65/WKhnep&#13;&#10;2mEmQ7gtXUQt9mT94e53ZX17OLYfYQbL0sd++Jf18an+868vx0/frWuMCrwOoysAYCkT+fS0Pdab&#13;&#10;BtXR2jrRfiGIyOnfxvvN7np7V7+/ywNNegZ5fGqS6NWurYExH9fRB4TE7vli2igVqPMM52nK3FT3&#13;&#10;Pd7zl69XsNQ+Z09NGcCx31k7IxOqY3u7DfvdZ/Z8wepm/Zpo2W44vWqnJykAQcpv8ZScNwRL8Hz7&#13;&#10;tv+8Vb/kRcH3MUxW/FBIxHtt7KwvbSOVC/uWGu7A8u13x55Y/bcmKqoAy9W9AN3R3fAyksPh7076&#13;&#10;dZ83tEhJ8Fd4KRnVcvs+/gLI3f6Rx/QtCfpx623iRLQ1bf/TL5Dt33/We/qRezK1JPrztm+G+dw8&#13;&#10;tH4ik3PZrI+Vqjv/frsAWj7O7+V5WYelUXydK2mXNBWU5PO7ot8NsiJty+egfjyoHGxdq656uEH7&#13;&#10;L9/+kzV9fx8GN2sf9/XfTO4jF6IzOfpDatO83lTD+5t4fKz07aRQXd/oXX6EH+q5Lz/e3S9D+Xjx&#13;&#10;9dq+JusKA7g5Le/1vn6/vP2BBNPmvqOf9820Sj+GZls76ju5z/SNZggXHtyV8Ob6dqqBeB/dbbp8&#13;&#10;/+NuX/F//+fbl6eHH/62mX+JtEUrADOHe2O7AiUDc5zw2mn3Ycov9+jxuZuHNP/N3/+RQFJv3xEP&#13;&#10;ACIq+H7neiEa1OJbwYd1iaMhX/C0yFaKWjQ4bElLQgWcPCphj2lM4mykAaemBx/zy3e8mdhXTHH2&#13;&#10;hDHLbZo9KPLpt7BQ8qe+4dYGKn4cs3RZwfgmeewJ+1IfX89v1m5D0NsjsKcXdlPB1tdbdQ/SSvrN&#13;&#10;duPCsIx367I83VV3X/NHZafL8Gl7r8/2wLen1+vkQiBguT0ftgqF5a55moz7bTxXIEz3gnFkLtfS&#13;&#10;ET38X18+b1VN+rhB5XyddaD9j1ZAhm5hEtsdTUMAiG8/L799u85rVd2/38CWXmAPcoGs6vbLGXYZ&#13;&#10;Q30e45IEAJVZuK8eTuAtAfT6euv+Rn18+4/+oX21N9mq+d/j+h4P3enj+tKKHhtVy+d+rxJIOsaY&#13;&#10;v361h+TIU/V40wzjySfweP89aZtg/edu/3qZ/sunOsaEkAxXuka3mCDqXswT/aFJK5F2R1rPGOvb&#13;&#10;3el9KoeNV/7494ePP4N2155+/tMDXcOXdX75RXE1X31/mOVW/vT6s7CD6rdpflN51OXxfH1TdZMi&#13;&#10;EkCdb6IVNF5fh4XjdXpQdRewktX1cnOxTDLvMV9x+homSVq9D8k8/+GOp4UuwpIWXnImK274riW7&#13;&#10;tziyuwDt9Lu6eamX97cXmHQnGTxX3X8T6z6Dsh79Pthr3QL9Nnwq99ZdZvKG208PeedSWlG4xrjR&#13;&#10;W5ZUz+7LOY+r1SS/jWZcqnq/AzJpIKLgr8/vm3bLbm1ufrj+ZfrH+3+41mzWL8eHEm0Zw+tGgT8+&#13;&#10;7Kml1qDc62nz5qpmeQXqbhv7Am1ca+p44Q08nXIRbCSxmblNhPrwh2O71B3Wojl2P91+po77l3zf&#13;&#10;PMpz6TdaYKYvJnnE9tTblCaYxXTHf3f9Zm4vme4EBdvb7Js/dOvzL1DrvuBTV/OL3nLZEzj5zRum&#13;&#10;Syb99qEsaWdzoOyncWzgnIof3ezB9o+PXSdLx6xfRLP/cvvr832GYW1DtiDI99+GevPw03KZ9/JH&#13;&#10;9LOTq2I43tZTob+admAY3bW0xH+6+xvFQNXAbSfcCQvRCKltRNG68e30O71G/Mfxtlrv3XJmddP0&#13;&#10;3xX5HWsxWNEyOXG96/4evbgx1Byoqjs2wYGo0WbvtvOuaPb113HeDHkY/vaHR+JMqkvE51y9Ph6e&#13;&#10;5tuIOES8MFv1kkOcIw96Wn/BSFQ46I8XdMEt0WF9Oj69Pn/s7rZckal24PppTmYhg41k+refuwoi&#13;&#10;Ob5jOM+LwrzbCsRkhi6ksdUMsCkzYnAG394/q4TsUlMII5lu8cfHvyMov45/Ata0QJxK/vtHyGcZ&#13;&#10;vsrwGbq5G55XZsW+7pumCeP4/d3pPP2yrarnn95//0Vi2p1u5ufXVStRP/Do/OXbwD/ph6rRy2Q+&#13;&#10;5DJtiyquGe6nqqH068e1NIcln0AxSxgOn9WgpnlsHVlP9v/T9GBfzD8d/+Gvw8vr6bnbt7ym6MzN&#13;&#10;dN7sfjhNKKas5v+4OzRaJxzDZdGxbltYKRr2RP5hc3An8TNdSMWu4+W/bxBMdzFzcf+p+Ub9toTk&#13;&#10;MDwiN1CaJz+8gCf605kksL3v/+/1eZ0YzF4FTbcYNX42p31TBov8ElBSUc0uif2mK0WPtrrpAkEa&#13;&#10;xpfNDj3Ju4ZLO78+22wXWxcBlNbTIinVxp5pu0F60+BtBb/LDxHt4GrZOpdORe/7Q3e76eb9y7ar&#13;&#10;hvGv2/7vLCIgbeKilLSf2JOkTqq1zPS6eLq9dw5331MOMtZut9/BWl5vt07VFwTv0zZnf16+Plx6&#13;&#10;pJr/evu6Y5/7RF9efp7Maw/ubpbxpP/be9rXCLLFsHneRGrpOP8GRTKAppZJVdB6fvF7Z2dv4Tqk&#13;&#10;dI5++b5l+7oV5Rp+bCAdpzFgrmloty9MfToCRRspm8u8fOk+/+Wf/7Jv9323M0spYJouswSt9+fD&#13;&#10;ri/WGu1oCoL3VfUJh9/W2ErZc9HIFjvZjlePHD9uvlu9zjIxyMssNfD5IOpfydNmIWf7R/bDT6fn&#13;&#10;/R8/6XF93N75Br3otLIDAwtnk2nBT+G1KrvaR6DilU5wIN8TxJN7e/4Z/2+/+x8loyV5hVl1lNkH&#13;&#10;nAoz4Nt6+TAj3/fQZKGkWw1IPmJ8uOtncyKs+bHqxvV2W6+8IeAyS0GxELi49XaSUiZCPvQoKGOA&#13;&#10;VxXLa0xERMyzmyAkWltnPW3sMHgCONA5rZq2IpQME3etWrSFOaIEQZ31ott6DyAMwWs/98euRBRr&#13;&#10;nnPmCY32vN1tpvFaqQOGLJSAWDQwL4uXtI9rpsgvufgYtDc9OwKJ5V01aO/dgghJEVDMnTG1At5M&#13;&#10;d/UeFXLR85u+VRuqJA9ab9EGV8kWmznI8WRXHHJCMDsHty0FK4AZ8a5zi+vrTVhLrzqECiUQxXLY&#13;&#10;tBnmQqhIKCPIMouLD8S17Fgh5Y0bXZRKUEpx6c6LdzlgDFUrFKtp8TCus/X7mlEJdRmE2CaQN42Q&#13;&#10;RIzWxZxSyj6n3Iu0xHRLiNNKSgqgn20EK+ZIcBKMr2W1eoOEun67FcWHG5wmzGhyOnmIDMIEwk2t&#13;&#10;asYJvidKjstyc6aqOUcsAVZVxyyEnJdhHqy1iWynaBjjd1WbKlNQSghlQqzXnqCIEAcOFzivU4iR&#13;&#10;ZEIkVDUjJi6YF4dAwI81+etfv3JVQYjHstSNLDYmXSQMdFcN1mDMwnqWjVJNG+2swQxyyt4AZCpI&#13;&#10;EHVAxOhARaT1UPG7dRkJxC+nU9M3CQCsc5kcaesH1UEEHAyKaJ+c4qSppc6hxLhrJXDzbbFUIG0W&#13;&#10;4bYzjs44xlDQ/nW9inpvdWFYeZtLAYn4quUpa7PeoovpjvkY+r5BwROOAICEQByhIFyyajWIkYRA&#13;&#10;hKQwZ0zRycHg0C3MBQVVU8qBX8Juf4CALW4lalurejWr88kEQxW7rudIUxKBKkkYqxxnAVRUOnLb&#13;&#10;7raUlMu8AFHTBMbxTHCKEZ9e3lbIquNnclvqlleKluCGHJtW0IoKQdosLuO0BD86UxdYc/72/nbc&#13;&#10;dtbYWjYCiypjH2RiFaVrysE70DbbBd5aWGTF53lhivkxMUVUp07znGw2gwsZ23KGHvdsi7KXu4pQ&#13;&#10;5kxyAqi8BYwyUTMCTsO7alTlJd4yUOB8HSOEgS6iqXMpFJG2LbtqU2JxxTWCOGcD4Z+O9WINoJCA&#13;&#10;2HWtWT0q3OdFtTsCeV4BDKMZb/NlvL1fE0aEo2E5xQLzsnSHiveiJIhCqGtm9JTQPiF3uQ0JQgk4&#13;&#10;BtTbWDjfApoI9gRBMLCnWhtHAVU4X9bQ7qQQ8VB9n0suqKzA5kglV+8v71wyncauOUaLwOgCQ0hw&#13;&#10;TKgvXtLazDYh2Nm4rZkgsYviBN1uv5UVM2+/XXNkVFV0Y7XZbbrL7QJUQoLrdYne8M3m5fn8crsB&#13;&#10;oXL2uDDK4W19iY7RwmICBMyslznAy3Xp+mrfPQ7nE8ooUVKtmPCyghXaicTKrWa/60lN52hNWduK&#13;&#10;e2eAhzSqcXEEepp5XnBgCXkBYn7Y73MNMsOq60jGTDhZ14u3ktXtnkTjSg4+e+KdEBSipGM8nT6+&#13;&#10;/+ELIP6mx0yVrPcoLElBWEi2qc4hYVVTbseR2fUKAhKiIIJgsnEBxPatmMZvBOPtdr8G+7jfgegF&#13;&#10;hS1+6ETZymqWgM0ZZvTTz78yRwb4YaK+TYNRgEeabIxG5wp/rC9KqWBzdaBVw3zQ04dp9p3W88fb&#13;&#10;G+OsbaTRrqISR4JYgIRqF/vqmACo2v16fUubhlAOCkgW0DnokIESYFlxIdMwc0FPfrDZ2lBgqQvQ&#13;&#10;kWWP3BAM9wQyNa0esriuNBm46zpeJTfYbbub1neYq5y5qjeFG7f4QMjV2ga23a62OfFDXSAEiwPB&#13;&#10;cV2ysJjCEByQMeK5khja7CCp27YwiDkGwKoOFpDn2cBacBph0CmWm001pOk2wx0fBlO1zWa/M2j+&#13;&#10;7v6ow1JoysURSHf1PU3WSpLO9jN/WInDUSRP7RoywxVmWFaDWbvkDfK6RArzLVkOJZgT57B5fIrW&#13;&#10;Kpypk4HGaLFbQJjXJaXhOtWbvus6629YGHe2m20VbKw3/TSYQ6V8CqBkY2zTUodmiHmhyqTSP+5u&#13;&#10;brJrbX1a9MhgUuB4p3iebpmXZIwgslNtyhBapy8nK1u4TIUTUlOvMxRcUCpgAaQEfQM5emAN9/Pt&#13;&#10;Cs1K+NZFryB7+fMLJNWiXUFQbbqEM2+PZk0P20cfU7GoLPFx0w2aYcBK4eclPFWspMgYjsVEl4bb&#13;&#10;u2A0YaKZGF2ExZxv1/1mgwDcSuH0CAkVogEZ5RIrVqWMPCvDYjDBPlSMkRAtxIGJJgPLS6WHaKjg&#13;&#10;HArJS06S0WF4S6V4DOnCC00hmuPxu+ff3tuH3tO4rCRa5bMr2Visss+TGayfWcqJ+Sh9JzdVh6wz&#13;&#10;GAtASCkRZ6Kn1LRpntZ9K5fppN2IkC0wpbShPLRCTuerK0H2j5BkyWUAQrHEOdODroBPskEQygx7&#13;&#10;cYjZApo2hMJtNQxXUJCnt7QErWdOeE8UrOiajVltV6vb7ADiou1w8VhkDw1JZJlyihGhLNvWB7N/&#13;&#10;2OZ4qdgGEdJvunm+Aq8DgonR4hd616AE/ORatL7bdY5ue9jvCpxGK+o9a7enn/8NsKKTRv8/QfDN&#13;&#10;dNuWGAp1erPmstt89pxzTbeklpCKElVUERAQk0D0EiJyin9JQPIoeCr1k7rVt4/9zHbLTm8YY9tt&#13;&#10;9lRL1jZy85lXoGorNVTunA/PDVE2jwGCZhrjbbHN/j6ZAIpP3gMTL9ezjgEiNpsAY8YcLlBzwlbn&#13;&#10;cd3VGpzBiqhlCrTD0WcCUHbu6jYjAaIYEp5Ha+umM8vc1NXlNEVTKOAQZlW1i9OPP38kADzuPwYP&#13;&#10;Jp+dCX7Lx/bp/Pk6G8ekcM6ofDBoXvR2vt1+UrtOCA6ocej4dMgJ3g8PMEaG6pyi05ZgXCYKS+gq&#13;&#10;hTj8dLgnimoQCqlBoQDJmNw8TxIzUsopm81FTri9XI+1fM9R0MaPPoIIRYE4YQ4g5hipefGirszr&#13;&#10;yYWyO+499d4L2XPaYRQWPxMB2bZcF5AYa/vhwWzGBrclx4a6BzUtIIUsm2ag+fr9WolGewvpoWJA&#13;&#10;v72KxLZs+24I2vYdT1nuj/er0evmwQaFpLKWAjFB1HWyhOthf0zAE1VABkq0BeHbcpVNwwAhgmu/&#13;&#10;upV3VeemJddkMboQ/vX0ziJuPh78YvqqgwXM1lBJz+ez15HDGm4wAIAzIBin7FBW8XZpd3sm2thB&#13;&#10;ciEEFSag8yEL6kPK2g/VfbYGZqcUqvZ1CHoxKwf3iQZO8NC0GwbrbTvNE2vJZlKn+tPLVe2xRIJi&#13;&#10;xrmitMHUGx8QFtPbLdGcGAycMoskQl7PgvSqbbWbOYYmwhR9MK6iDJBymybRt3/+/OLKihjOoNQZ&#13;&#10;r/Emi6SlvgYjUNba5oKgBZZ6E5e2kzjjs5ubY4+jvZrb4ef7rcRmYY+H+y3N37c372DBDAGxTqHK&#13;&#10;HCDS9HtDKWc7fZ2rjBNnjWIY491uIAWM8FKAQRQUHKMPPsJCcAHyNk6HWumwjdN8u62EqvHyMuzV&#13;&#10;rq+CWSCmvERGqgJpRg7warG55iSvWzLRb3qlgRS+zJOolfNeKskyAD6SJibsKWdJ2+mWiKA5ZcHr&#13;&#10;BEKATKccQD5NZ5rQ7e2KUEKEJlIU1xVhEeP2sDOLRtoUlDvV5MRstiEjWe3w//HP/8v1/Prh+a44&#13;&#10;c40mWffc7ce3N7+rSyuq56P7tmaQOcE5brxuqUg2ngX7+EijL8YW13Qi/3ith+GqI/IT8puHGPW7&#13;&#10;Zi9ur2MNWpeNna2FmDTNHWZv2yyEzLnwyiK8y1uqkyDQ3GAmnE1n9wMkDMqHfe98RvV2Pi2NenTF&#13;&#10;oag9CNWutiadjZGqBi7Ue2LdxhnWI3SZRbBpf9KIKHmAgfDMKx6cqCgTi16KVkmVd/9mgqjq3HX7&#13;&#10;phryBnAZOc6c4uxA0DFIrEUOcW6FgCbwIsSOTn41xNflass9BlkxaGI1JJcDDKBw2ZvZUsDDkiEo&#13;&#10;zm+36fykqv3QmpDGLcmcnEnIQ5yRrTb/FQkgEcqvKUbv7/o7r8VGkTFb8lbWCRhCgVc0GsSzu8Si&#13;&#10;cQtT3EW33rU05EyG+3Gc7nZ3b2/v8wDrpJRWW1g4YaRAzhQfvHM6bgbDgaDA6ma2KV5mq3ZKPb9+&#13;&#10;W386Kp+gx/QaIi1eEWau2zLR3dPgEMi1LCm2iM9TPO5+f0EXdVsQIqBg1x9zLtCDeJuu+KvxYV5t&#13;&#10;wtADL7suAqjisjirmlrIpkwj20lj1993Ty9ZwIC387YPL9+3hBBGCKFHynzgUMYN9Tz+xc9rDI2i&#13;&#10;D217GUfIWV8V0JRoNhqsFf6+SAPWWx6lbetmR1iDSNsXaELwFGEIx+t4L4fHqnvXywNpMwMXN+/l&#13;&#10;grnEME/jJPsBRV3MWQD2vq3d0BpruH2cqGlqkco6vVj2OLy/TUM9LHMGAFlvUFViXFPQfS2bpnuV&#13;&#10;lhAY7CJREmKnjQ7BchNgRphUZ0cemN/sQiTpMFnsxkgdPCxKe5CoAHXH4xx5dRhHTQf6+m3phh4L&#13;&#10;Qqg0Qeu0qYG8h3m471IpBCH6ChUmFeFWncb3c3c8XrYsWgWWDaHQ98JlUgKyWC2AfXAgS+f0EpyO&#13;&#10;QrKK6uJqCY7gsAS3ltTsWvR+Nda0++FQ49UACth8Xo+luppEjke4fs+EYcTG643ekdbHcRxBgs1j&#13;&#10;LUBzXS4JpUiEAJU+m3poCzcd6RvYQWv4p4rRyq5ZUxcmZHz68e3ctBSInGGm57R2ECSwXZf9bh/6&#13;&#10;jQmxThqEktwZxBI9IDsUJp1h9kW+f/vXZteJXjEbr/Olrva41AlOD7/8ze11qklH0LLnAmfEkXhb&#13;&#10;191d3e5pDiSZZf+8n8PSoJYB64Pe74eXrYHgNmvN23pIAmSUIlIPd/HbKVAYK97W+o25EkCdOeXG&#13;&#10;i11KcyOiTB98CavXoSkK9oIJp33VqGFfmSVVpBOrt0fOpZquE5EELEgAUT00/9weQVgvp69P6mFk&#13;&#10;IGVv7TwwCA9HRXsSG2u3450a1zHT7V37SpDj0LzlxBJPhJ3mrVFgvjjWpO4eA3t8vHvKBa/LbykF&#13;&#10;hKvZZknxfFkkEW4Na3ZHDU/m3Px0aLzu4BNnGOAQ6mbyY0BrLrllFBq2588/lukPPx/CjK7fQ+mT&#13;&#10;8o2dF7fNUx+oVHXbg8Uh7q7zPBz2DCFnVmO2u8fBhC1PljBEaZl9KCUt61jv6Ms0Y9ZCXFM4GoRQ&#13;&#10;gA/1Yb1+nmeetGbJD1XQ7e66LghQTEKGW3cgwiYdzwhhJdvv+qx0iXYz20jtcy90XM2PHj7MSFuP&#13;&#10;hSI3Nw6nu+fHELFtURdaScjdrl15jGLCkLViL4boo35+erj88NWeCC6Gbvc+fTOj7mRnZ6vUsNlX&#13;&#10;n1HT3XsTYibGUo7OV0y9T1YH6FG1QAOKpolvlhSWc8QEwDtxPm9M1Io2u+fmZi+yp4ZyMpW3y9ju&#13;&#10;H2Z/rcHPy/XWiIxlxEbUVZPZur5iG0rVDe/zX5+ePhoIPKbNKr9eXmFLXRdAjvbz7X7oalfnvU05&#13;&#10;QgoRt2IfaUZlxay/m/y5oHLc95OZCR2DB6XIhWwo6o/9cDaa032PWZ3yqbJ2haHk6zR2H1he1jWs&#13;&#10;DjjvJ5YraivF/PewHXIvJ75Vq75IxVuO+CUv/mwKgaQmd4JoEKv94NZxxoRYhK8+C5e6HY6WR53X&#13;&#10;3c28lygo6lXFF6Mf7p4XP51f3h8+NnP8sfM9RsDEsOQAjFhPXwnBh/3gYhYHl6kJ4UBZnQW6puvi&#13;&#10;kL+pupMQ6afHu3TByMwKxhlOxWEKiL7OxhfsrUhh5DXSFlXEQO03YAMY6sovI6gwuJ76Y8vv5J9e&#13;&#10;v3SU5OvVgH5Zbvfq4an6dE4ryDRgWBQD1v37depkf/36Ptx90qfl1/1D1NNpEVK0p5umFYOn165r&#13;&#10;MshbnmFInGJKuGrrl4zlcED5OnRd8KFVDZmXai+tj1qnBKCAEED2Omortq7aUcGuJwhYLtBt+gRs&#13;&#10;dVvfzZQZ6FdEmx1e11lvq14u2ETeNV7SO3yXgAvB+kKG4e5sbpGCZCVRP3k3Tu+/JXVs9pWoiJQw&#13;&#10;TCtqwUZWmZuEZ5AJQy2QBedQkc6uGFUvDVCClgLcoeHar3Kof7zCwx4ySNyikfRf3l3wcV8fNCjD&#13;&#10;Lkss4QZqlP96nUEBwkB3DfuHrtrzslxeo8GIlkJC/nLX7HMq02V72t3NzExuVqLd3uaUSTPsv18u&#13;&#10;Nc+mLLufmnACuYhh31BepiVilRADR5K+vxmh5HU6P/ey6lRzf3c2toeLromdTZjicxP8033Vtt76&#13;&#10;+wSo6HVikYinFmCFN2AO8VcoRx9M0yvImtfXz2pfXd0JvEuiHKpmUT6iWDPZAkxmY++bJjhbq4Yk&#13;&#10;VD902vqXbxdj0d2DfD29wl7Z8dYcH9eC6w3GnQbYZhSuS4xZxDBXle/5sZd8W2a2y7OrYEwcxul2&#13;&#10;ZaRPthyH47KMw/NxDdaAwCZ4vW2MVqmqayjCBpaTrwvHuzanSGGyb2zGF5fSsL+T7wu3uqBqhQqy&#13;&#10;sFyWCoroTFPvUIHn11NTNQq20/kqIb24U0O4Q9HR8tvnM5M9oC2G/qenx9cvX5GL5x0MXsgElfXd&#13;&#10;IK9NXwFFlxKJHT70KXuXnXcM4WrcnJI8veuma9c0MSVdEEBlJ0yZz8Ickw46pPqpLYBfZs1I/fw8&#13;&#10;XMwMW9GMpBaiYHQxa78agut1svUdn42k3jzLWvDG85CsrwHhFc74YLyb9URTxSOggvkCPuz7VadE&#13;&#10;W1rOlxeN844AACAASURBVOs2PNRQuHXbltecQAxpNgnPk6YC14oU/5C1qxH8wVdUGgeAReBvj3fn&#13;&#10;tIXN4YDWze+O8jaOjElIpZxlgxpXJTOGUkLw66E+DpWcFvt+Xq9l2buu6SXiqWQqjz1lIqzhU/NQ&#13;&#10;ohEcUVIM3AoCkPE0NvKIvDFCSE1pI+uIIJfw5celVYNeAu/t9jYRWkm1M4uDDVg2R1nDUw5kNQh8&#13;&#10;npZHpzrFYlygb1e6MYzS5sfiO1bhXMw8Xlan9gKyZtpwwGcmGGecXK3YoeVkHoafX6KWSRMqGK+F&#13;&#10;yfYAGUddU51PV97JUU+DApqVJXlcqUdTTe9X2OObcByqXh2Wyd/1nyTBhQnVDidrnGY9qaQHpEdC&#13;&#10;Vi7YulHAe/rgUok+JiJBWhETqkB/0/DY9frlbaHg7n5nbfYOITAVZFF2wFqA8Xa5iaotiLu8LjZn&#13;&#10;oqgZFSRD03VN/T27HRABZAsSJmSbLoqwvFl8sDb6xTjo8n73oRQwqH7OyYYAuDAlSCxTDg2vh2YY&#13;&#10;318KBqKXBN+2S/SwOBCN3/qCS840E8h6vqvO53UZE/5Pd//psf6w/nU0yT617RKSawfKI9konxfz&#13;&#10;pz8df/lwXz28T+dSw/c1PP/yN+OSzOlf/6ME3B/GJcubeOOCHvZbtLxmOcBxi5i36fKNcj5GVweq&#13;&#10;64I68X16E6oYawNNaM9NfDDm30rKBDO+I6lVkBF6vx8uawPV9WSzuPfv/pndj//6uQxu1RGk8NPD&#13;&#10;cf5y3gemdFbydN2Qd1UMuzCvdeUqy/fmMfXqAPCqMWqf/uXHH1mnkKBuUsPR1M2QrerJeQfaJdnX&#13;&#10;st0RKboPpNQt3k8bnsPYqOogmo60PgTWMRlvk8uH/Z0Z9YNoXHRwne+4JDNajlgXMG7GndZGZSbW&#13;&#10;Q16ToxjKECQiLZPmdHrZdzyfaf4EPM9OJIok8iAWb1W4Gtay/vT5uqks6COv+/bheVnsflHfFgt+&#13;&#10;/v2jw3D4uAb2w3t3Onne/HkqNRor8/24q1Qjx1D9+szwzR1Zl/olAhOL7op726gnsf+1jXQ3ss3p&#13;&#10;IAyeSz7wGEFyHCWb+PIqqdCXLRZznawGle3Y//hJjd+mOt1BiRMzLgeIcrFGDBW65d1U7X9P4nR+&#13;&#10;aBRu6pYjNzrF6qbrZJAgRhDsCPqqsevoZO7ywXZvdPnr6a3Ddv76sFfretFPz3E8K0FIiekkMtWS&#13;&#10;qem2anmpyz/4K6LXdDfcL4aeRiB3yvx2bvphAb7K8vvy5WP3c3sdyD5Xfh0k/TPAUVEg16ab3SIF&#13;&#10;behd9Q1f8mgu9r8ywab3lfr9bbtIwu2yeRwy5Pcf/vB9Pe4VrIjEDuY6NZpOp4vdNEF375v++Q+f&#13;&#10;xvSC//3PVc0jJx9ylL8cL5MeDp+u36dfCjM3o/o9fS/vRRPASVbsiB1PZ/360Ckva7pl8bqdd+Gn&#13;&#10;Xz6u+jabExo+dOGTm1ne6thci3bBb8OGX8f/ePrwEZE2T0WtrsNcZdKU+vovv3WAz6/nGf+pag6n&#13;&#10;5aQLfqx/v71dO4DWFUMNxtES3v3cRmp/rVi8G5wOf/ntWuVKdM/HZP+M4gmY1921uL/79Yd5aR/Z&#13;&#10;v8YfMLKmFliv21hfmIsCp4pYn+hRpkp/nvzFtx1vdgjHYSWlTQA+3N3xzxh9OMsi5Tb0979+/vyt&#13;&#10;P+46XuATAnv8Hb9SPSx2vp78tgmKeye2n/9Gfvxowjl+YI9wjKCphn1/jnEaGjNdduKTsbfhoVRx&#13;&#10;MMZ1ZOCGAfWjdOLmb+XDoP/4uaIs6c0p/0n97dnc3srrQP72X/7tvzScPx1270btnuUJ2G3Ad0eW&#13;&#10;EIF0h4gfLQq0ZFJG7B7ZgWLZyt3t9mW0/LB7fLz/cPs8BlHO+XKsmTv6KE0C413e57dhUPcRkzzF&#13;&#10;WFArFcpkeo/X6QwJOIC/W+gF48RoeBrZ//Xtu5KN02t3h7ovu6YmGzmjaGrVvLx+QYP64+cvS0iE&#13;&#10;NFtHXlprYxwvC1Fa+rwu31f3RS3QTH8hUZ/d4SfKh92QJFtX9BixQvGpFZ+3E34kFniIBXod7bBp&#13;&#10;eCvDA7T4ur2LPn4cBjC/OQbS3c4BVUvAC/ZfRyS71/1vAeKoK0hWGdj62/o48/97/EzUcfX40+7X&#13;&#10;jC9fvv/X+49kxjo14mYDEcdO63vVAx99Oxjwb5DimMHyvbaF9B+7WC1xyc93f9h0/O2vb+zu/jHU&#13;&#10;SIO3d/xrtchYoI2P9Hdm/Msn8ey/xkjo8W8ESY4l+EWitLL743OU05xK5n1kx0W/jVHmxDmRQpHP&#13;&#10;y+tOVT83ewBesk9623QUaKiKRC+nz/xhr75Mj7g6YOQL2qHdq5suTYavc9J3h/YZwAI/T9HAv3x5&#13;&#10;fzLdl/MrVn1ueg0vz/t/vC5XyGMYpvA2ICBLLGTHvL4VO14e1O7frsfjbqPhl3btPrV/fvlKWJfZ&#13;&#10;4fr2ozAMBKX+ROK9uVlFG5e+c1P/4/6/X1/RX6dvTx/vlCrGk7vdJwS92a7XjFdDL5s1oCY4H1pJ&#13;&#10;9GVindquDSxHCm72ahhrYiXfyvR1RfWh6vb2AXx7/cKUervdsuMMp+17HMATml4BqVSqx8/rAcSV&#13;&#10;WJZwWUxH520r19TQGgKBjDC6j1c9u/Ys2XZfpery+JIVwc3z/lNP+Tejb/uKRfITv4fUX/HbS+VY&#13;&#10;fy4oooRZdt+2IgCl1+1491Gb0KpOZ+fRJvcD/XDftpWKXuE2+Gb6/E3/jh4Oh/P3H/4RhD++/+7+&#13;&#10;AyVyfZ0a1Wza0dXSYzfq18MD3o/4cPcxujBfrgwKzIDT4W4FnhYmZM5sf3JPxJfF/Xr8w/tflgoy&#13;&#10;p8H5lg3I9+TOEY0eYgip6dVff3zlf4/US0DyI5D/WJ1v9R/EabltGXRdKeFZ8SNzgk6Us8fu43/b&#13;&#10;+C/dfffX8fu/6Zc+r+fKV3vxcvqBMmTv1596JeHsSu1C0RGdOC98Kk3kR2pPc/7bn77O16efPxK0&#13;&#10;GEMyqLeNIfyXJTJB8RFEb0QOcptwqpQrWsqOEtlD9N/8/nj+/OOxPj6gj+VoP//4C0Oeg7f64/6N&#13;&#10;lKYq4tIyWc1lDYiYf59aMQjVtJ9Y0//927Y8/vJhucaCuKz2ZT6XMTwMdxzw+T06/3XX9E4LeSxd&#13;&#10;MD55x0iKqVzxfryf7I9i8fC4/7Z8r280zbFI8dflZUDd7td2hLdTOXvPGafHtnkz50fxcYr0Nx05&#13;&#10;PaoaYiFNYS6d0xc3v6/X96vr4QMDn/bNtyV/AJEuVk5F3z9Eu6j97j3oQxmi1du6cI4Z/TK9tjXq&#13;&#10;zu9v1/gqP1Qv4ZXAXEl0z3en//z132v8T/8kz+l6AZozhteSbEQC2jKUdFX8RuXhNz/JINWFvl0P&#13;&#10;H0qCm6EoAMdbMyhMqgp8/ldTPwhYn7pa7yp1vW41u7+oQGMMWH+5/rnCm/ANo/R6vdRcB7+RwPHL&#13;&#10;9Nf2N4yjBKgsL3/6+p/rXhRYkgoXvf587PWPP2F4k/uD9Ua49j9uK++Ey9f1ii95apqGUzx8kz0j&#13;&#10;NG4cxZO+vFivHg7rd4/hDCvWfPo5nrqiv3O8VmJmNl+qLTgUN5HLAjJfV0OzuRpvkimyNHdhTje8&#13;&#10;k6/JfnpCKLMA8cd/+Idxu630w3uYVnSalmHaHJAUiO4ruf3x7Vvz84d6/I3sSgFz9BP7ta5ZF0EP&#13;&#10;yod/bvjbyxuU4qfwBRcYcT7+7tP+oMz6fV6W+4+///b9cmgnn/TwyyOKOdcfMRv+fDsJI++PTXRv&#13;&#10;6434XY5S7J8+Ke+uy7Wpuq9/On1U7TeZXJMP+NIUd75MBtL7lv7lx3J8PkIRyCZm99eM4bTp7ulv&#13;&#10;Z3/j+w7Nd4hdsrTN74f/Z/uLcbUFyQF7e/HH1tbZ/v3xcGP255+e//W//Av2MJkts7IRfb/v7++f&#13;&#10;f7y8YESePhwue5FYiE4/qV962oUEz4vt71SKDkZg9RS0LqflJ7j/Md3o7mEl8Ue5hvI4GXPc3dNQ&#13;&#10;OrU0zzDJ20lPCJS0x/CXVk71tfDRrQ7O/515jP/Y3fy3TG/2r1h3eTgeyvzly8xSlfvn2nvt/khB&#13;&#10;PFp/sD/hvwGj2NL0p/fgKiY1oaWg7uPd0V7ejzR/eP77kSFRSx+1YGyGxi0FGIFL2ExdCfl3Pz2e&#13;&#10;D/q0uQL3uK7+7vHoo3XA7+zknuoCNre+VZ+qmm56PQ0tZbrDy4rms2sq6uuWpD2bXu0ywzvkizDm&#13;&#10;jPbzv/8xB/bnL7e7X4YusfqHtXv19c+4iuwBCVKxSzNRVoNVPun18r7Vx/sJQmNuPlxdWD5ud693&#13;&#10;L06fGSzx9ZW/aYWisW+rJsv/d9vRewpqNJSwoze0klVJ6l0w97989Poza5QI5B51S8i41FMusZfa&#13;&#10;wTvOeWDSimm4SkTWH9ey26NuvcZtLqEiZUxt2+8rJnCwv3uuzss5K+K/79wKatVIOrxNp4bj+fUb&#13;&#10;bHd0PacUMCcbBs3DP4T57aEyP24Oi2Zd430exEOZ1+8EjFW++waCs4Z4sz2c3FuVcrn7eMT/+z/8&#13;&#10;zxgFKhCi3APkEfYADB4bWQHs6gbEWBW/GbdZa3lA1/czr+p7Wduq1dM0tFyhu2qg83ijCNcc29U1&#13;&#10;tZzPLzvcAUQgyoPAMHuEcNvt0JoKrygkNeHWL8CT+ni3oJQ2ow6dXhfEmRhDBHH3sFsBYMilHCBD&#13;&#10;9aFuSNvW9XQZBedVrjBAWU2yb2nIVcLkXhbKEsRQEETj9WY5FW6d6/tWFVRsaGjj4yX4SCAt1EPj&#13;&#10;IgCES5/yuoUU0+V2hQBm4KJzxXuaknE2Y1KWAOtcXJxerglAyBOnAgSgEwgx38brcNe2pEIVm0Es&#13;&#10;nmeCffRP9/fAJ4tnJSq/eRMAHUrUZiebDcVatpNZJGubpqLFd0PF2rjOjgLvxwvOjqxY1PRy/SEj&#13;&#10;eI+XuufQuPZunxF6/vA8LaNo2tUHD7JwePPO+XJa5kS3uOYcsrPUUsgkP59HaB0ArPjUKIlxhIin&#13;&#10;mEAKEGCqyGVepZCEKMkkTLCvtNXWuagYNbN9e/8iZGW8BX7NugCAcSW+r69cIh0uKRSbWd/sSEEp&#13;&#10;RXS7CIZjjsGJriEkspq1xk5M1tWhNZTvQX0+n3b37QQDNUBUu81ThEvAWltX9z2yoe5aAIxo2Wre&#13;&#10;VFdTQbU+FY23EE3yiiKGmNMJYpJ5AmmOya0TNfaWUpb1frOwG9g4LRRIJQllrQtgfzgklClNCJK2&#13;&#10;v0M7lkIRmF/tzHCMFiwXowW4b3cJBdEyEmqfb95rgnE93JlSACrBTOtiQgir18BArxch+7fXNVee&#13;&#10;iYglZL1072fJWkYae1sAhAkG2nEPuJ7G5FHxHFKS+Aawd8EItHlCoSQ4AHbXOm/NdgsmoBQIAigH&#13;&#10;twHXltJRcWyGYz9+f29rESRZ3ixvSOIh6VgpEkhIIo1frnMOken3+Xuk9dDdI2hRMYj1CKCubogb&#13;&#10;/t9//3x/d29taIfqsCpIooZr9pCrnVLCFr0HnQ0ZIt4yQbt6W6ZKqm27IAsoF9dtjRB45L2FXFSs&#13;&#10;EJR8LWnO/rTcrpeNkHbQeKUGQCnkgMS5JTDFMK8+3lBICFOaJAzR+ORBKRVQ2zaCFASmSyS7D/J8&#13;&#10;uXEqsXAC3cFA07kcVY8gyMHgrnOBTk4TRpG7fnz+Bdg0X+fYue3yiiuyRYNku9k0j1uwxsOAJAAi&#13;&#10;4USq1RnnR+0DRgiDsIYwZwZGpoRs2+QNTinHzLiQAQGFRn0qxOeMUNaI5UDCU3NfmMvELucFEeLs&#13;&#10;THnya6K9rLnomzaz7H1Z4jybSe0f/FxKgVGXen9PSpEgewd8CJJX7XHfuiQYbNqOYMk1RINafUFM&#13;&#10;eQDnaBdv/OtiAlQPjWUrLEMsDhag13Uv1M2tEEI75VaQSqkYcwjgsDsu1lKKB8mKXp3Z+qZZ3Lrk&#13;&#10;Ai3GPkXOYQZ9W7eDUk3bippTMC9XE67d0PkS5b73F93XDWP4vlaLXkc9G1IMClA2AQLhU7PrtvmM&#13;&#10;YkCOL9cNU6w6tZg1G7J6/9NxB8loASBdO72O3Y7cxptJevexuo0jyxRF7DG+ThuXwuqVCYQAYURk&#13;&#10;oI/qnhC6al3G0BzbTg2g0HXZQgCEycIJ4vJyWQ53H9f3U//cGpBXn4wFmAaIbHazyK1OE8QxlghQ&#13;&#10;ZP2RVHu5Z4mLXNI2n2lB13mJwUnCckiMDDqvuCn2x1k1wmNXnNg3cvVp39/bt2u2CSBGuPReD8MB&#13;&#10;sAqKtjjNSb8bdglDibnR+jq+jEnXhZOcCAh6yVGPm51ozQrC0JChaSpBI0urmRGBM5Zt5UKCzpUi&#13;&#10;ZYKg5mKbt6eH3lOs3WrXdyFr5NBz+1QiDmitxQASBB32PvmcE0cNh7Htgk0V56TjfddNp9dGtgwV&#13;&#10;uy2MkMJ4S9uWdKevV1QrRyPlcNlmFv0aHCCIbs4Wf5vnfndApcLeW49BpSrOuaohDsN9kzYLEDTO&#13;&#10;Od8fFGWQnV7f45jNst3GqVKSIEEUxghUO56DOx7vtuzO79t+2BUWPN4+qg8+JCkP2rFOSC6BCXN3&#13;&#10;7ADggRjnHfPRQ40YXW3c8/1bnFKBdtFZERAToqU/tiEuABaukORERDTNt/64N3NpszTRzcsZVej1&#13;&#10;xwsF3C4+IwZA1NsCSoGNHO082atoq82dh13PKCdZ1UO9retwPIgSK9BJSe8ed7MDFWMl+Al4SXnw&#13;&#10;W8WyoPUatkZxoxeoQcCEqYp3FXYOMaLHS8o55OhjIUJ00TupTfSEk3G+vnz9fqhrGuxm/LdwwpR2&#13;&#10;Q9Oq3W3WQqgUNQBZybpGjaDbcbdra75dTz6jaR6bSsbZL9ucARynrWKUUJNp1sm3La9kn0oUDaVZ&#13;&#10;V6z3WwJrKqXc339wBfKazJRklLpGSNzyTm3a7Po9ye40rk3bYURwxgjmnNLqQp4m7+y+H3gJW9E5&#13;&#10;RbtsUnjKOldSt98XtwUYAcFMcj+vnnLPq219n8zsjeEAcwKYz7lgJnvIKJIqwtAemn2FEZGM9dgB&#13;&#10;mrLetkzA8eMn/df/KFkC2ALvSYptqyjmAFJBcHTZ8xZTDEMRGOOBvIw3yuixb4KdFps1cGvxSrab&#13;&#10;36IvEwT6x1QwiajMegtOAwQll4HXmNUxxkbUc1yIkpuzdVFVjQfUQ4OVlLs//E6bSDFFIkzGIo/v&#13;&#10;m5+RgnMKNkfxoBRmEHnGSpOkahoUMikIaKTFlFBCiPGKzivACMso2oGZWCZjJc5RVKRimBNIlRLS&#13;&#10;3CLOjDCNOEswwlCaXd+2KkRH7FpoE0OmlKWtGGsoI+/fvw419xnJmtWVLBo8HxsOA/Er8K4HQz5h&#13;&#10;xeKWi1BC9fU26Y6JEgFOeYwLatn+qQ96Xj3NkDsHzGYqVZMsgMeMaigFgLht22WMQqjxfAHcD6S6&#13;&#10;6bPoad+2Vd1TgrzX0/vFxCKViiFIAe4OD9CHlikTf1DR1uoIrHbblKB/P72LXNVtj1mLqCrTSgU0&#13;&#10;xuBII9UJekSijfRBHou3reT94WBnnQHSLniW309B7Yb+8ZAjKowXAsplSYWkZClDy+RwLMCGtq4d&#13;&#10;LjIjDKOi+IezBaQYLUH8/jA0slk3jRq6naxEiIL80+GAqd+msWv7JeppiyGTTjZ2G2vOsc7h22KZ&#13;&#10;biTteCVEPYIzyjGn1BGlnvbT9Sqc2SwuKRkbOCtYUKyKVJkEvYV5Wrb93UFKGZWJMJhthTphhlHL&#13;&#10;9TQF6hUS5jQb6ILWfVtRGrMlpEXLdM5OgxjcvO3bwYVyOX+PCcYAxdAta2BBKDREBEWuU8SMi77p&#13;&#10;bDKsFhAIaChFICbvswoA1rxIEbUzD41qdvX+cddVwBqXMD2FacBHXlFU88nPeIw5pm6v1lKYoBpk&#13;&#10;h0AJjpWRkZI8wx1UmYsimi5nKmKJx93e+MR4hSUHGC7nMaHBLKUUBpP3m1sut1RC9LdgQIi8qmkM&#13;&#10;uoCEMCwZFwe0iUwK2xhsgQx0LWvd71abRTtUNwtA7/WiJF7Wec1bLKBWVci1bDGiNthcSYJSys6n&#13;&#10;AAvwTHAISzQjIILTsG6nJFsfSiO6MX0uvFakr1Lvvel3P2UHCVZXGBkSVGDKEP4//4f/1bjFuLVE&#13;&#10;nLi6bjOrOH2zPxhIeSJkC6YJ9pxKfn7+9Gt7WDbrIb7Hje06TjJHPix9hlfJJAV0Hs/97shhYHEb&#13;&#10;8IeQvAlLx1Iym7eRCQU1Pvz8i1/0+n6hTaj5T44j1+HG4i0sbV3PbmsmWEhZ4nIN4b4T1/mWGEwh&#13;&#10;hskVn/bDHlPINhqMC+1NJ11lfIerH9IWqDxMDicRNZCP2VtZvOG0sYkBErWpeuC0H88jGSqwTQBi&#13;&#10;o8NK0K6+CzGknHZtcx7fe1nxUpbTKWMUChJQQbUMvGtAM4bU3WG/hW10npGBDQkGuWMdFNfgRggF&#13;&#10;7t+u3z8+PmXrkIen+IMARgKOnCU8D7JmEX7Lmzch4kx1RdHaNCKTuLjvCFZ3SqTrJQV933yIaelq&#13;&#10;6HUWPwlWwUbDt+wII9PlEjlDsk4YFJQOjpx1igTBXZXjxb7H7HN//MWJjCBRsgfz6+Hub+ZpxLQo&#13;&#10;ka63IihiWbNqKA3FhCrGONmhggiEh/p60gDlyIqDmmGJCoYRpz2DFd1nhk9hMdEUsnl46av9ZZa7&#13;&#10;pu+EWJZRzVcfXILAaNnVNKxpHXXFKX/ov55etogfQuuS5jv67rcu19qzavcpuksgWygFECxXuuWT&#13;&#10;Uigo1LYw5CAFS0k39GkLXtRVI4tEnXEBcsYr0bXZuA3cGg/nUPhlxbu7I6EzhWo9pXoAq+YAgJId&#13;&#10;7SVyGyLVbXSrMDiBQTRjuhGAx/dtu8R0EDshaUMcMP4Gf/m599b1/f5HjEyQXVtdLi9VECa557/9&#13;&#10;EC6R4szoQFBvDstdBYpEK7L9DAhSXpNDp7SznkWrMrZdMCuFDc5N1RD2QS/rmFP42Cv56ePXt+88&#13;&#10;06DwYaf2NV4X16iGwgS9Rqm57p1h8eznYP0/PT4Fv20c9ujOoG0s1y5xWhWLLB544wZwTJlZzLNB&#13;&#10;Bxy82S6NBJPrQEyDqqY30vcHH1JVd7Bs+HNI0oc+iCz0ynRaWAfhWzY2xUSOkr+4qarUtOiDoKRg&#13;&#10;m3Nm0rOgeOtD5hXfPl+GTg69nIwuCAuxMxb1i5E/dyEQ5+nhYewgHhe7edbkenVu2B++bT+222k/&#13;&#10;9F5vDB0wMhSirJNW8uI/Y0Rr2SqGtxOpSVu+Og9LDPr+UJ9sClRoa1BGH/b29fMGE5pvK/7ZHWgz&#13;&#10;2rm9715W4H2pWBWmZc6j3IubvTLPGu0Qq28mJ4Kamk4vSxXbtr2pvgeosnr0l4kyThlf326wB81O&#13;&#10;LG40Hj+3xEKDOr5+eQM8VDtOPEyeCQVH82I8GZoKpDJd51hBm3xGGWSgEYcbrFVHLfvT7bKTHJkt&#13;&#10;BdZVarFao3jcMFOuAIpQhUc/MtLfPeEExgJ19jrZn3Hvm/2Kp9xsdHvMUKtKApDv2toVHEPEllt9&#13;&#10;ZlQSJF2GuUAAizergiHGKCilBLsS1iCPdZuWkR0/ems4AYUVaogQ2ISbDtp4TSuOOB23tfUYo1LV&#13;&#10;LFw15BhxuCAHhgeTkgH+AwUFceAsj2i5ub7pJj276IQgxnGfwRNJGo9ASYuKv5qmJSZvF/0mB5Ad&#13;&#10;poWRxChvaNdsWieXqrbAgs/vt92hVk5aH0JJnZYnd/YOGI9IAsZEiLkLqyeVC2h3+MjdMirtCypI&#13;&#10;NLA36L2i5aGRFftAW51hJhx7ks9zTmWY+LueC0UJB61w52VkgJjL1qnd98ukjrwou7uiNS8bs425&#13;&#10;w0OxW4pzhg40hOmQIMVMFJ+5LcRE2lNMkIwhzsmBBaqGZDTllg+2JzAEOyHQMDTzVny9vJGCB7LH&#13;&#10;AGLg/3j+7eH5vu6Vwz1jUwgQZDZHXythVy2FyuE2Q2D9dqegdqyKAs3Zx9LcccGrFGNocJh0ZPBt&#13;&#10;vfacXEq1jGMtKWoq4A3xc/CSFE8RauvWM1I51fPdeNqsiqO5pBwBhNQ5G7xQvAbYUkAoszr06LBM&#13;&#10;I1btDSRRUC4R8hRZaDxJEEJC307NPbGlZIygfitD2wIMkCgAVAICBze4y1yXpPhpG6lrKcWJGgtu&#13;&#10;8R0ywiAatK0TGt32mnE6PB3e3zeH1pTyUFPnrnW/B7TZTu4rnIa2A6tJPUPOA5YhS61ivK9Bcmac&#13;&#10;0GYDTJ6U2h0qRkLcIFhHTnawoVB0qj+tBdO5rRWnzCteaLx/6jbIh9p561Asy1Y1EoSSIyoD5+ZK&#13;&#10;MnJfX/8MsEAlTecLvRvM5FqF3PrKWdf09ThefPQDvLvGOeAEKjJEVVWpq5gB4nDfFUhO1/lnULZ9&#13;&#10;sdFyxQuGe7FL61QXPflSHupVm25X0dJYG1rV2LQgUR6a+9ufx8NOv16vxW0851Fj2RRRmH5bXWWt&#13;&#10;TcscYUqx/CgE4UpSrEEcAImmTAcIdVD2tKKbxbU4rzpVUk+3qalSMPr6JuXOo+xtpImCvHooIUCg&#13;&#10;wF3feavnaaSiPkqSrKuprCQsA0UJsoK8fU/VAQtRKO5ziYqEkqObcsKeiZMvvxs4aHi2QUK8hnWX&#13;&#10;ecgkAW4KCXjTYS0CHCG4Xm2MssoEeoclnZOuoWyctZZSfrdtp2OjfLTZs2m+JV8e7n6+QPS07/Uy&#13;&#10;pmJf1i/i7teGU6QXCLQFrDruNpg3u3R1Dz3bGrmPMmO0f96DkkUjCSaoEKs6XyDJqEqIfqhsCt1+&#13;&#10;Jz2vUmhI34mdcfYzjiVB6CNUnrUdT20YJWrjimPVNCd8ajest6v3W0/qbQy7uiMF5QLpU6CiCg7P&#13;&#10;1x+QDgQRHigTqRB+3QzF80aOAcRYgo0xvM8MSFwoEKva7xCHA65Dia/vP+pWdTmR9qmSFYEFoqZu&#13;&#10;uFmmCkNEsuh3dl0FYfPbpRUIJRPnt58OD+VE7+BPBl75bueSu5nbAbQlOhKLvly/QMdqfLp8joVZ&#13;&#10;T/vh0W0lab06Vzxarqbp9PD4e6O19zqEKm3WLZvocBgXrApqUdxmY9jl+ro/1DRSNewxQoRAzKF+&#13;&#10;u52/fa/E7v6XGAOdL2Go2KHlLvi67ewWYuLz5hGRewAyK1JWDPD6gfu4hrBthh9JE62mBL5M56o0&#13;&#10;GZWfhgAAIABJREFUy+ZMBjbPk21JK69+4qCpWtUfBnxeqnbPKPB+Ebh3pwvFRDXtRHW8bA0je8bd&#13;&#10;8z0mwIX1qB4Fjs753/3hD6/Te6ubsK0oBxRuVc/MqsdxDYIV1J5um/KxqhFY4/SX96dq7wYjIBGF&#13;&#10;BSliOiMIGVMtJ1mw8/upyrFuD1XVGgMw2awIQmZJjdLhB0pMcQ9slZL8WdmkK4LcybFefdsu90KO&#13;&#10;/lIVHk6OP8vHaghhOjxWL19je4eKt9DYol32MeWISL2sN2cSJSr1tXldgRE8Dzqu/oatDU1XL8sV&#13;&#10;K25QaWlXlc57mzHQI3xbTrsdY8JzDNLiCs2oghK5RFiWtS7bB/5IW/lmV9qj+jsANCVml/6AzEy7&#13;&#10;+i8/vklK//GTSm4LsJUcmqtJFjI1W8RLyi1Vl2myiBinZcWFFrT7pXheJGYpIJfuVJcIOnShAAXY&#13;&#10;rmLlfP5RKRlDCAl4R6q6JhwF5bbXZQdU9chXL3k7TN49T0W1TylqhJwNJkoSg4/W6KyYSJVMOdJa&#13;&#10;YhAS9OXQ7nHLYIkluEFCj0hMC6uJppViLfVk3b2kcsRamq+pvQOn90JpaxMBXZP8lrLHIOH/7el/&#13;&#10;SlRYXhEPmxY38P8nCD6ybEkSxLCaFm4unwzxf4qq7CqwCzgkBlgBJzzcADnigLvgCjkHWA10icz8&#13;&#10;Kn5EPOHaTZvxXlw5FPa+GpddoHKV94OG1UcIA9ju34ceSyYU/5xfdjGgYWk8ddWn9zusdlTHt2b/&#13;&#10;h8u0msxGL/DyzgXd7Y6jHu3jY1gZvTL//BJej8BNdR2R9V7sw2zSm+bzRg7Ht9d+78prkSinJcLC&#13;&#10;2UskbHeYEngGBuBnvGeTnODX6QuH5KGBAInvrbdCI2o/gOPmzHIDwJzXp2/ov9ODNDWr091MLcaq&#13;&#10;f8iVL96mCe+KimlVPW6bV7j4YYbvO+y3twPX9/VJiG8JBq4K8nDEQkCAfbvS6eH7bL4Do3KBGFOo&#13;&#10;UkDOcHGPa80569NWoKWfpYWnjOOH6FJYNy9CEc4VyNhsZs/CVh/7ZF0Ly9/p0a1HiDUhqFDXaXUZ&#13;&#10;7eq1HopJa/nxOUQyu++ey4D3scY0b35dbUo7Sso11Vs25QfjyKrfDg9Jf/lAMQHQCKktwR8qTmm4&#13;&#10;mI6ZrwXILAeMGt/3e4li/2rBbqlq7jOf3B17DIBS4tq/YX6BpR7hDWT+/RM4ts/zoHUG06FEojDG&#13;&#10;jWnslg+UpqKKsJ5TrtruPztng+pB2PR9UuU+FTCoLtfnAxutnRz36YAiMGG5P55audPI2JymtqB3&#13;&#10;m/bqgXAb83eyrjEXu0IiO3DYzudzKtrd8MK6D9NsAMQLlJsc16VXme56CB5pMMBNQLJX8SLxiPun&#13;&#10;cDLVAdFyXWzDvq89ARyZtHPY5wHHwADJ0MMJaqcTdo2XEKHeLdPC+D1zHLo2tXv9u9fb93E/KXOE&#13;&#10;OczZgxKWL1bTiIjJrun8CphqnM5Nu4FazNskKFZptij5HlRb+/bD482tEWwEZl92ySbhaAjuD5AE&#13;&#10;Z9/nd1Ul+XfMcwWYmKLFr+xI94FPv9l6dv62zvuVpiYiacoj6aNutiPv48mxTh/e3IC4Steu498X&#13;&#10;uMWmlpH0ZKOep5dUdYDwSsxQ3RDLizXmQ7N3F533GEMYLIIA+a4nLDKUCyBWll0qFP1jqL/EAZ4I&#13;&#10;7Cbb72+7XbHd78lrWVLlpzbeR9XEBBYQPEVIJO2c9866zQls7IpA3NiQ5sMurr/wedAJm5g1mG5D&#13;&#10;d2R3qPp1U1XxFmwJbYhrAFFlnqyvBJlM+hFln/2IQzMTvU5P7fM62uAH+LH4On5OwQDDAS8+98uO&#13;&#10;yNvtayGbojwz7xz5kZDQVJZlDnseM9mMo0ahiLTx9HFXk8xtfqY7h7Xe9oP2VdvW+YXe0X7XoCqM&#13;&#10;4vjP3y7RApfS7meZefv9FotU8OFz3rbn/cGTuRg2BEXOxTozRjsc1NVRLTeem8o+7Qz63Gt85veq&#13;&#10;b24CS72FLdAsv/EA8ulwMvWvP9StDldfGFa1QffQ0zLv36TX5L4ia/E206fTQ7vYLVFSw5BTLFSd&#13;&#10;tpcvbmKRgQv1zpr5t7T4jh2/yt0jh96YqZLPOJEF0RutyjwcE83bHrm3se49sWUxiNgZ2D6fItVw&#13;&#10;B2/7AqzbIdLJuRShgXGODtO4M0eeYUkhBQviIlvYfx77Q50YBCnopYhzTZd8RuVg4rKEOG9VSJXa&#13;&#10;T3phCJVMkJwKCiiwgk++PGTCfU6hEjwCXlPaQvC130iTCco8ewZVEUBeP2zdp++vRdFYkEIL9xqt&#13;&#10;eI5trCpb2pJwdjWj29+2DEBNxLgsqURbjnc9d8ukjfK0C9iMa2IpuLysPtkpXhUJPrt+LY8+a21e&#13;&#10;y1GV6K6okLjz2adqwmx++AFvXwQ61Ei7xpPhj9YykqKEI494ghyiCgjq/jF5dNjPBOGiKFdk4iso&#13;&#10;X/l3OZEUILDCMQ7XLYRQqDx7DMe8yYd9gpze8mhJlIcqavcIFzy+9KKJ70rV//j19SlMKd5WDq4y&#13;&#10;VcirccdFPVqreCqTbWBC70SGUnXmTv6tUP8Ksu7nZcPpECgMRdM0To8hUbLqc1V5s6UBObDgI2BF&#13;&#10;dD0CXuWtXV5fXXHtXYC7xycPcr1rCG0wuDNMi0NwBYtXzqW2udw9Lu4rRo5Y+0CEWdstUSJR2eGX&#13;&#10;0QxTWG+p/vHaxxUTr2hU52PB7nOaYStCnLf3WDWHYdCP2o8r2NeHCTnUgNVY6AXkJe03CGBKseCX&#13;&#10;QB70hqBXX4D5o5AllgtrNEEBsHmezcPSDpnU1U1yNfErcA0Qj0C9sm+NLJZZC7UDSVJMdkWRIRo7&#13;&#10;bTZY5rOSB/AjHLfX6G+olBav5Z5Fuj5dArQuh7wqN15NyhWVp9NuMC8uA7A5a28n8bN2GDz+8KdL&#13;&#10;qGyRqn8p6RIOsJ2sd0VDXYle1gZVNVLCgTYgn+zNXuHOPa1tmryTpMwZIifqaNnkt1gEDnu/WgYw&#13;&#10;c0q9UAKp/MNoHgzSr/yzttGlpAOPZC2WSQfZHmdDly5TCSkxfHdYSnCBDv982n1CBPgffq5DMe7x&#13;&#10;Tw7Q3jlW6/uWoxkbCFaTf6sWiNnzwx/iYGL2okHVI2Ab7rAsYAHT/fsoiSSJ28yb53AY11tSgV24&#13;&#10;7U2DFXvcm3Uj6DDf6IWb8vWMdWYgOEF4kDBl69ZJFwHcdvuOrBKdcOjtv9Y//vPy307DicDmOidU&#13;&#10;dr5jnjIAcUEM0jBtoWHlEjOCpUSlgb/CD0eTHcIA2JW7/xQyjGChUFMc1m2Yse/Wwkv+HVhRwu0f&#13;&#10;F0bIlk1Rnff6nsNAq9Qb8HQSU/+95bg0nYObrzeV3TpRIJOOPenBFS2Ql1ztg55UvMctxFDkO0KG&#13;&#10;KVoO4BXvzlc3ft++m6S6visBm/rbMco0Vdmn9+Ubb6vd2oSLp7aopoV2nW1bVAPxe2AEbn5yj2QT&#13;&#10;i9HYbFyo50SSqsohGrFZG6AOed/G3SmQZd6F4lWR/TiKp+aunEofXsZ3n2Dj9QXEw0Mb4rQBHre7&#13;&#10;m9F6YVlf2uVe4xroYnny/OYwyW+3txOSFa1ZULg+w8tMaASyZwXCZNDBB6oA/5CCWTa8Wr47/Bni&#13;&#10;SFVQesVFHdBm8Zha+RORPmakyoaQ3z+5luziNWRjc7OployFZxS6FXDd2jUWTy3Cwiz4sqNufF8o&#13;&#10;DId99eVrWe6eTmdcXP/tc2k14hgs0IXexljqtVQxnX6SKwhjTmJ3ozfiJt1jzSu46TtlIb4Vq/gC&#13;&#10;cmzlnoF1aApSaVXPpFFnrQmcCNk8jNn4PPh3Kx2ZpsmT1N7tCoiFOIMUXC7+5bGd5m3V2Q//teBQ&#13;&#10;VCUll3nFsE5GjA3DReNnFhcpwSSdAQSKaVqfSqNjM/QDbvlZHQEhYlddG/HnjVmwXfAVi3RcRcIe&#13;&#10;lG4D7fg+SlrQ/MN2gSoQOq89KeS2y0lz5X7ztsu1TCXS8tJ4/rmnc2CGbEVgGTyg4oZAcgpVddir&#13;&#10;ZXRn1IwwDgV4kDlnW9WNqDpmMIgKp0aGW2o6qiCS5jaUuPhN1ZHwabJYdokWAmElhM/OYmctxosY&#13;&#10;LULDjPLPXftMIZEI79mEhkAtTYG4JtRmvFR0g28PKAXt785fT/10+8Ui2uzpv1CwhnKrs/1PNX8x&#13;&#10;j/j1RmI5V2p5EaCm7uSCUvEmmU327e36zIVNBKkYyzqFmd5ivKe06tWrH06f80RcsWRMqVyX0RtX&#13;&#10;lmDSa8K44cco1oB9b/rqDoUsY13oG3H1Nzhcq3GF6Pjq/8ZVkZI4IoqqD7drLKs/HsaovaHHnd++&#13;&#10;go0lATbpsLqm3+TG8O9wZa0ojM1WbGOZXO+C9iQcfs9PYeenOynsb2+7go1niQ5AQ5SPMpJAkqH4&#13;&#10;//jD/1YQ3CAgDqm/O+8nxFf7ueCEONhodrb4tTUYBhiA4s2fVrcYf1Hw4SVYypgS7Lo/Hh5O/t2e&#13;&#10;zdHZr+/GSZ4fHooS1Yl336+hKLftBVU1NfRC7gV/YDbeuMifgipf1vJA39MrOuA8YY5ZLBOZMccF&#13;&#10;oaXD8zahtoJm/VQk1as+ecs0TQ3nZsR+AQP3u1dSe1qEQodlwRuioWzh6j40LTKo4U2OrD4vk/sC&#13;&#10;P3EHEy0Yk/Qn+vHzlUsqcNCuqnX/T8FC4h5K8IM/zL3U9tEUKYZt7b/wxBBR2QUR4ZOKm55RMhhp&#13;&#10;W6r5n78d2mY2k1sc6gq7F8nZYI4gx4ePcl1jCmyZLOLl/dYf943o/bOtYrUF/iQPz07//dWmhrIf&#13;&#10;VV367otfAMPj2DfVgz/QwWwJButThUHBCpAwWBqHy5Gozv8mo+2AcK+pkJA6T11qYQVX/wKypbJl&#13;&#10;4SODJsRIJA3aqN09QV3tI7Bt0tCs6zRWJ5gFCyEGm/JM8MJPac/EUwoZpbFWNm25A3Hc3ukDp5iN&#13;&#10;758CgAjWu+7Ddt/yttluc2NFsjvsIFzUb8EhVW7GPlD8/W6Krh79chraGGk0+IYwXBelWoGrcfme&#13;&#10;R8uxWgbUVH4DexwojdxVQ2eY1Ha0+YLfDqWsQrwuS0ASIsIl3+ILvtU8ioqXhMPwKH1Di1tw7dF7&#13;&#10;qxgxwn1U7TbeINbfGVSQwLa1VbV8h1rJD/tz4/ItnB8eqhi+wuI+D7vDj6dUBLTsdsljSt/jqlo3&#13;&#10;V+egsOPm4c3tMM5Bp3tUiGqcwaFOqOpevwqibqOJqVZ2Q1i9rbbovyiQmrq2lhTM3vQ38ggrDfrm&#13;&#10;PfKyan/+qzDgi2MdxsVGgod1aaElF/8gPAuL4sSkm86Ri6LbP1225btGZclwtPO+ut+/RwhI8/1E&#13;&#10;fxy2aCOZEjlGhxLoDl2W1dvbJeLID4V18zoEdD70rcpfHUxIKrW1ovtt6sgemiLf+79t06p11zbF&#13;&#10;xTtAcV18t3OAYrkND1W5bjVi44Z1PIndUpQ1t3M6Vh/un66FHWvQ5anCH5M4dF/G5aP6pX5/DxHc&#13;&#10;A8+EvevPNLgzI289n0d6YvSYV8POO6nGVU9HbDYvGfTjtWy4IX4haExwX9AFB4SgNwtSMr/mKkmp&#13;&#10;NlKKQJODoIqw/PEYY4jeSIwbMBAQgkc78jM3o00bEIDGYuoHDFDsGVAXFMjly4g8GfLERXE6fvgW&#13;&#10;vgJQZwkgc+zLXVRGfYybQdQSkkgr5E3ri0CgKza4kTuZyl90Ttt2h9xrO21mZBPcrFNlguVgl+Ud&#13;&#10;vD4e9vZlejw89RMivNssqc+bpKcI8qJgqqKHgfHCmjV2B8xNdJ/qLHWYKtDikQa2SLDArBfFt89J&#13;&#10;E5z35ckyGDeWM+d0qeSPlKjiHFI1f3tZLUlJdOIKqp/zIX/L/927/PbmC1K9vk2FfGqbFJ3R8yYz&#13;&#10;WmZQgqL2Ir+8tgoaudjkH8rWXDfcg7pUr9IiKUOSMQW9q0Y37J5k8aYpqKv2T2P+Kra//nLe95/e&#13;&#10;pC2qPZG8iFlcIY9xPDxyIN5RKRIcaRGMF3sl7/M1SXi4f/gfvQ3q9LeLKbsC3GtRyQ3NPPObRL1z&#13;&#10;UOZWlN73j2dW/A39W5GJLLBNYWpXvFDGHuvj+ukLKvZ6s7HBz6Kj5fZ9/f9k/gvFfH/+8R4iSH00&#13;&#10;zcZSfhTZ7dx841XpoXgontw6NHtyJ5OAP0cAEY1JjnMfbFCWnEk73xe/K0nabmKqd4HJxRDIOQnL&#13;&#10;tj39+JMByHU1g6SF8pIWvoQKVyd4+qf/5/HDx82v26u+zxqj/ryfi7ePptYCInNdYnj4eEAmOSJo&#13;&#10;kfP7qp2Jkg/PjQwX0Omjg3boVVv/PN9zAlWiTAksvJnLUi5s7v3yh48pDXRHNujcTNttzYiBQgGa&#13;&#10;jDEhJwDp3BGnsSyImW9fQwUhFBHeZlTuybzOp9M+51nETAlxyfS3qKvPWNQ6dUm7hmGZp5geMnfA&#13;&#10;wu37XJYeBcZr9TK/Vps7EiPWBfWTcbwrZFPS+LKjqkJMvC0j2n+6/ypJcb4v+ARvKu1iGmHqfwW8&#13;&#10;i8/3N01NKLluCwrs7KuAdtW6Lvbao6NYMKsYVsnsXFrz70WZLZKFQ3bF+/onZIQj5bGWJ2qE1/FE&#13;&#10;zXYvJfz65cHRuzoUd/PW4h+vk8PlOa1TAQNyG8XrFW6p75FI/MThLbQ4VEj43v1qRwgJnFyUTSYG&#13;&#10;GQZHcrnpCdsPj2c4TuUp4dzEDa33QB4Xo9/DNu1TpTBPyRKc/TDmD2S1lqAihPd4rkEiR3EOV/9e&#13;&#10;xguy+sjct3tdSB79fT9fUTkBDRpUFy0vb8DY0rMEEOlsqtDXTFs/Si4Bk2I7Bb0UmGHiHlj8x/94&#13;&#10;bR7avKM7hIHFIgs/h9159UnA9FiQeZ6BDmF/Oi3/XGssdkWtJxeJfD4g7IJ3GmX01NaV9WN9Zdox&#13;&#10;EXgJHFZVRihtGLgOzIs0MWceVV6dLJUL8T2N9nXen5Qn1z/sSMgx+t7M15I9RJO7GsF0tQm05Y85&#13;&#10;FCG//PvbfFQyLa/geNYR3H1fHpgdAnj7XBecFwTaqbLmsZRWJrOeIkk3+y3K9pk3169vAvNu/WHe&#13;&#10;XRi2P1QNaf/YW2JzydkHOL5FPvzwZ9XcpqmJklfYqIJst0HkVi08f1gf31+MKD7eJoYfb2VNtv6O&#13;&#10;yZE6Iz0Pr9A4rbIKMC/Y1l8EFxWR9RydUyWACUc35RgwIzacaQHo/VoyUUOKLDr8BdGr40GLXOW4&#13;&#10;ClY+7pL/+2bwbLZScnRR8gkvcUEc1HnPhg2k+vsU9i1VN8o08vPUl1LV0g5vc3HWxinWZQvDxayt&#13;&#10;b/DzYfkxlP9vtZb2/WqOJ6TVNsX+7kWXSSqURTsd+iS6n4v397eK4vkbFL5xg+eOTiRtNN3RAkjg&#13;&#10;p+KeJr6T7+tU6DKiDRY96m1TtpaOxQ8Bx0DCai/DeskSZwEAcg6mHCduCjApjZPsCh/xJE6k9/k6&#13;&#10;y81JGXaJVoRCGy4c//jln78rtVts3BFL3kL0AaP4ql5Hbi6o9xdSN2WaE3fVeg1GmUCwLCskmR++&#13;&#10;ZOOhcbUoYpI2Aw8SJHWK5/dvipTxkT/hSAWnnmW7zHUixUY3DVezEU4xgDPLJYUV8kUBI8Ig+5S2&#13;&#10;CvlEE6Gn91f6KGeOHGI0S2rvJEQKMR4+cUYg1Pj6j3EqIA86bgTNPDAAILbIowqGpe0qrMf+JA/C&#13;&#10;6SIiNGgI8icVA6Fu9tUEbdd54HEOBDwF/ztj3g6ZPkZDtou+l226LzdMCEV1HHu4/5Ewr2rbTmEQ&#13;&#10;R0vLOfaS1liSoEAj6gJOEeUNAsE+hvDPFSztqZ3/gYDaZeOY2foQFkpCW0GkGV4YWRFaQDb+vWZF&#13;&#10;Yak98lNRYsFL5/MUoMlLpMs0Pu30ViAkaMxxLTKw44Ji7PAMnKWUa89osVyhGSRBRRjdlmb7jHYz&#13;&#10;lruWgtX27998UE8hmyx+13m3bOr8kKhk83tRGfe2NGOXC47EagXyXVeSJ6WwKRa7v3tbl8WwjN/3&#13;&#10;VdWxZIaLiD4reUYKIoFl7eXykJ5IUiwX73RTY3HY7RFOnyZP28Nff/v8VOXDhhqwK9nDr/hL0f3Z&#13;&#10;uGysAXi0ApdCji+XN2ITVNR2DI79X82zepAztOhH0G0Aa+HWuujGpEzp89mQmTAo3ZQ3un8rWl/E&#13;&#10;iMZ2exBEjG64gSsjEnzRPPgCbPj/+S//1zzpcdSakLrghMPJjNFLrAQiIMdF8Cwymua+KBnEhlDk&#13;&#10;HewKSXOiwfl1+QoXamdJqLZOViGXwjqthFzvecsZ18qzwCnIyMOckm8VAzku63ppaaUQGqPWGEJU&#13;&#10;EhcgzBtzYEoeBQ1D2Hzk2YcIIhOwcMJSgQLcmBNp0QxSIPeignpNy+yXMSZHq7IEyQPk74OlVekp&#13;&#10;iPbGUO0NRAJz1nHJE4zL+2Wik6SUBHqld+4wYlhHmzWcdY4F5nuOwyWtI015iFxignAclyuSVV4d&#13;&#10;SDQBaY1+KA4phhgNaX9KPoLNFMpH0i3DraLs0i8iYc5oRlByrRNPPhi7WRgXw97vw65CfsnB6Wkd&#13;&#10;YmTtDiGSIMnA6dswVVLkqGGbulxd33qv0fvtWrYqJFMGiBjWMYhdW6U4MssbZvwaACMAllyVnrvY&#13;&#10;eyojK0kyGwAQpejtfi86KNfFyrJhTdbjhCING8QOFQXzYHVYxgwhS4MZuRDeGEiopAVOtsQnlIli&#13;&#10;8v5+oyQWdXbOWcDbsgrGa5dCTtFtSiKIFh/rRfeEeGCqh1MzDPdUKOMXxoW1XuA6SFS2XQjJzRvv&#13;&#10;MkY+OBP9UpZqWW7Vgdyvc8VkjEEEtS1vMkMW6U6083qHIOfoB2M9Ic5luECxl96aGDLjIi8mAcNb&#13;&#10;KFEpVTlZrZOTBe0kXaYbJeDGiQ5jBq6kHWEFAkYSiHXQ+i1E1+3qCBDF9P76PQc/ZYtLBbmyyCGb&#13;&#10;1hhNzniYhWgGY4ki0aSmASFDwmRupI9xncYakby6qummxZzieQZR0LJ/fav2wg1jIChhZYPjSi3b&#13;&#10;ggsodnUmHGLe0EBgp9dlmYegheSEA+h1uI7mw+mIIcthIrahShi35CJTBRGR65yJv71NumtK703l&#13;&#10;m9zQkKhfUYGLFHSOK4g01iHLcrWZyPsaQKeqWqr3cUUFzdG0gnuOBAZNSUXqQp4YpnoyBnk7zRVg&#13;&#10;ZHS6hD+fpQvRBIf0Zke/r8423vC2XPViMWJ1zjD5xHC1Z9JIXji7dru9CWCbv0tJ1ix+kA0ACHI5&#13;&#10;pBxjLnjFHUtQPzRNiJq3qF8RLzAWkCGRZXMfr0pBHuXKCEUQOp3TQmiZGBu9SQGFcdEorSjxErst&#13;&#10;NvyUwyKo4KjEiIqWcgA4kUO/lIwh5BLOmIuqkp5hEwFeiaBFsNvSv6FTtydF1JYCIlL5+r2v6xZg&#13;&#10;6dPIuZKihd7UFWMCEc5ZIFhUFHAYsCpJAGALGjCQII0RsIJ6H+63XhIpcZFjuplZCsF4kV0r2EoA&#13;&#10;Cj7ydscCZViNdo2TVgKJFOygSwQU268L5jidpbj0k8+5qkuPh7ImBic/JsJRIBk4bqPvypIjkgLk&#13;&#10;cAUx4Ji47S76XQns9R1WRQqZexYZ6d9MBqFSyHdisrAU3NohIyabWhLqtrWIOGK8BCNBLGu+6a3e&#13;&#10;qWkV1piMCRAEJOCRVYK+/P4ZFw/Jb4xxHAukSQAgwbDcYUoe4igr9oCnAOvAtUYT16TioUaggzLj&#13;&#10;ClEQkx/TkihTgvngFBLLajnC69BXog0wopyVQs4AkF3BCIiMbcumZyxoqRhxri0Z0CuQSGLqgsMA&#13;&#10;QZaEQPPtui9LIlDIa9lyDRyLShVqWyaK5RbmltMSUwlPy6pFUzmSE0yIMpuySthhYLTR1mJv3bwo&#13;&#10;iqf3N7nvsllJ9k110HZ5ODbO6ehZ8XG3OtscOs8qGHoTY0xQu5lRTgEsRY4gOkACF4Sy/am7DBfr&#13;&#10;V0I89osAmUSwCp8W7bIHNBZu03orVY1BdJkGBBljyaQSEwhhyEkQXlDlV0uzaNodWO6PTYkJNykF&#13;&#10;Y1FyUMZhCxgzEmJVKoyhzMKP655wo2fE4YYMnMQ267Iq1lVv851hfGh2OaTiwN6sviEWLHAo1M/1&#13;&#10;1a1E+f76RmN21vz8/NO2zsjFgucFYpNMUaucyiKnQmJW4wgC50wIjqEYEeJI0kSdXzhjyHocAazy&#13;&#10;AGKgIvGKpQApvU0DTWBdt+Sts34wcJqXkgoE4FuWPL7HAEJk64o1sVf7Xiiq0H5ep8VNCVQgp+RT&#13;&#10;3oIkokKccDEFs262qmubYo+zgMJvMYWEWczIQ5ghgZxEZyOOgePEFAIODpdVQdDfelnxaZuk2sEY&#13;&#10;ailT2IBAnAdGsNNuhREFKyCUqCCKhgSNgwIGqXbcQ26QzwkT7p0nFCyIhHGLkWmAbvPQdHuY82on&#13;&#10;Tca6LSHKbsX1mSOersuVzC2I2a8+LWkarjGAeRkppiBTIUrvMo4xMRAZfJsuBPBxvlPGuGJQ+lXP&#13;&#10;PqaeJqqPboIV3m8inGRmlIdIZUnXtMQMy+4QLTRxBdKrVuSQIMTeAppIZIwVoj3sF4DG8WqT46qI&#13;&#10;87riqP1cQJSSKktukQZEIOiFQpsZiyAVyVwWy7JUSnhP3vt5WzE5ChMtIJSDGphFckWJEqklhxww&#13;&#10;+NJf+tFLiUEOeBtRKaq90rqPQOkxkJQxsCIrWqlhngkv/TCxEgzLZbcrDDYIoEIU47wggxxE6nyG&#13;&#10;GdzXd1bAssRe61gSHTwi1ANDGNj88rxr7ZxawS7ffmPFg/OYZqCEsHHZkAWA4EArDTI3IGrnzbH9&#13;&#10;yeC85kANB3moagqwjX30KC+LO3UPnq2PpTJ+CrhekDWrppgFp0OKxpvBjLSNsWfLvDmgE88+80xJ&#13;&#10;IgkEf2ianaiBvzet0stqnF8lJmtOhM4kSElHYANKXEqxc7RkSWAFpOkDohQKnAGa7xPEQFAOzXGx&#13;&#10;c4J821ABcnC2KCXPZ48nwFjCBGa8rZ4VfFtmEckqoI7567c3WXeUJ1lguaURT0XJx3nxX+eiAqLA&#13;&#10;RER/mVNBAPQoWowoAm0t9xA4AhH1xPcut1NZ7TarMw4oxO4gnIcgcWg0ss6ts1QNzwgsZs95ZCuJ&#13;&#10;YLFbZMS6lAFnTJmQI4MUFnrzIFCMMA5Ib35hUEkZXeiqjuXAZKCcZ5RamnyEm7bGmtCHtt0I7xOm&#13;&#10;AAAgAElEQVQhxCGEc7wGHWlial+ZPmRaGASsDhGtdcHjZqpWxGxFKaKHFME1rBteSdfoKbAIayIs&#13;&#10;XMLmQw5YiPukd5EpVG2Q29sLTACCTCXE9IgzWfq5KhWPaZsWF3DKLjAgCxxyhD7O68Q4hZfF6YwL&#13;&#10;NTnNbLbThigBKIvUmfTmdPCOkbL2BDhkx/d32RZJsBWl1h4wYpBgF3JyJI6fjc7GklhqzgiMAJX1&#13;&#10;fH+nktdtPWm8eEMxZRkFmDHEpFCAkPn+zkTJeEnZlk3blrXTJgoBQTSjaYvas0AwXoKd/AJtIs4x&#13;&#10;AAiir3kQRZ0x167nAgcbKaQOzntcztO9YNTaxClFmHvreK02AEmzxyGmLSNRaO+vy7DFhQhRFjti&#13;&#10;UhLYhiX55VBWyUwFDtW+QIC+T+PoZ1DWKG5AgBUFl5bk43i9Y4DqRwq8D6ttsYOFHKZb0zQTCcjM&#13;&#10;dVlQgsjKiEj2fi9t2sa1qpQsKGFbgxkEMxQeQsBkJgVVdWsXXR4OxsUcMf6/H//XeXY//uEv3+a1&#13;&#10;xBYJSEoWAieq8nb4+KR0P219f348JOATvEnelsWH9e1T2rZaMu83fWZM36u6gVys8zfUFAShYOLb&#13;&#10;i2Vt9X2+8n2L0j04azeD0Adhx8OxmM076x1XPBZyAUjKM7Vz09Tfw/1P3Q9z0KBixAi8D9fX+XH/&#13;&#10;p3le2C75vCZqyI0yBwXh8PAxpZVgtc2hlCcQEEZpm3p6Zj88/eebXj5fv/7ysb58SnpJsF6mN0wo&#13;&#10;3NZJcVL9Aeu7bujprb52rt68SRQpwJxqHXMb7D+KUEAsIV/kSQbbHYrjufrch4+iMgYulpwrgQ1F&#13;&#10;JI7L60w/Mh9/abtP418vMyswgaujXf1TsbPBRww5myB94JwUJZ+sweJEKGdAl0mIgkaWhDyB8DJv&#13;&#10;w/68s9Plp4//SnBCyPtO7+1jcBkEPvux6YoIzSHubN6WnGYEmnn4jQxFK13Q28Jkyjxj87ryE3ob&#13;&#10;dLF7YsDwrt7WQRAU4lRsNGWyenj6wJE3690odgxryMSpDukoEROTm8+/PMegOeIMSw4ExpuZyqgd&#13;&#10;TcmtoekQrzT07JYgyUiiAgl8bA8EuZwWVCUKPzQ1G++fCfsp6YsxG6pPxYEN/cgxq8E5P9LXt/fD&#13;&#10;/hCmvOR/t2Z9/vCUlqU9VtN8y2J9qn4Zh3537sgVdk2IS+y/zy07/vSXw+vL13noA6kn61PCDaju&#13;&#10;4UUwhYjMOnzcn7Y0TOC6gzsv+Gg3m8zs7+lyLSTDHE8N13pSXFLD2Y66dQIuhGHy4f784ey98VmG&#13;&#10;dTvtd5Uq/7q+iKqzBiShladYlLvzM7lcnDwDlokI5/L86eWvddMJIf/r7XI8dK3g7vvbY/388nY5&#13;&#10;PDzLWznABKyNut/vyv3zDrFGGxmowxgQRmY431e96WC2DKcXv1WCoXG82En98FxdX29lsWO0tnrD&#13;&#10;kAlq7SQwA2WBF7Ye/vD4/jpDr8T6uysOFEEEAvjO7DEmxyt4nMeZ4cCxcWP+h3wDuOC0zeg3AmvF&#13;&#10;xHjtN96olur7rYbgEk1VYGvu/juo9uL+dv+P//IXs8vjp+8PtJS9fW2Qfv33Zr8LGJyj8Gt++XRj&#13;&#10;x02BTOrKEa66qIp2y5wdn0X+vM0xZzhsMQfz9FQA6Ke1Au83m5GhTBNEEOaW/Fw/gzbB+4xV3Pg8&#13;&#10;bV17QJnl2MP/9vX7/qiOeza/pxHjWlKWDC9iSm1k2JJsNpP7IA5t77def/354T8Iv0vpOl+SKqpl&#13;&#10;WVZ42xOFAQ0eEIeqMwSYvrwPFq2rjber3UH1+novWH4+FRdBdgvFCb99fcee7+p9yOS+BEDuOVGz&#13;&#10;5baCJCwAAZsADaTvXUGV13GxL++3gSmmk464pSQM2xTn+Pz0YRtWiWRMsfqhszZgUkZdi/xe13XZ&#13;&#10;lO83zYP68vm1PkjFUUNgutwSqZsQgpUYnyRaoHWyLKni4zQBNXCZUrFro7xvI+9qggrvdYF5K+sU&#13;&#10;LHS3XVX9/re/n4v/mT+B6f6NQn1N6VQcmlS/uIHCXV3i05F9zoaCQ1ni6/U3F4sQfLbGbTrOKxA0&#13;&#10;YqAceFsuD89H7fth7p7avUMpKOLuY1Q4WXdSzRiU4qFQarm5cE0AJx0WpR7PbWP9qhp+DO+3pLLy&#13;&#10;78s3MRK8vOR5qEH1aXSn056gPKi5SKof+/35kEa9btCucyupwEcXxx8en1yYuWj1Mn48nobhvg9Q&#13;&#10;VNITUDTyx1Igq3/cHb+kV78EDDEMwMAeBn8sdyXKb+EN0OiTm6z111gWkuGM6R6rmfq0XWbfK6bU&#13;&#10;YNabv1SqjRDX7c699W/j5XA6DXprXGpPje5ve8ktIhysFSfakf2u8n5b1jWmrDnKGH2/XRZM/PRK&#13;&#10;ueS0cMQ9tyecwL5la/RZlStFPCuf5gwDprksMdRXO69+cSNZ3WqbXYPy+stulwHZ1tTtwZhLCIGZ&#13;&#10;50Yep/dvmLEEUIWKaVkkVmbJtURpHpi3EULP+HHXUOQCDx7vGi7W19fdY/vQ/hAWQ5x9YNVspw3o&#13;&#10;O7iSlx2Asd5zPYM//fHsVyugGLaheGSvLs9yz1ZXPzcTnrfCr8NLK1WLC1E0GGt9H0WANkVX8/3D&#13;&#10;MUaAQ12Rbbi/ilOBIMUITfNQkuYzdNPb+OcPf5QU5mAPdWtWO5KbePqDTthlAOzikg8wnYum6bph&#13;&#10;GCFmQR7+w8MHvW4m2C8ZncK9rE/jnNfEUA3Of+peXl+f+J+pgs2j0Hf67e2lFVWFFeM43n1gMFUE&#13;&#10;uIwYKQ/NSGmLWgxx21Q+TjAHzDAUVAK9jQYGXRXYOoeiEHjn19e2qTe/lVUBRJemyZmpUmiAoaKb&#13;&#10;XjdVVKFU6H7HMYIx3YTeLABJnnNcUoSjP+B2hhrjappuIU/i4afCiOgQrHD74aNe1/evX88/d4Za&#13;&#10;zjAjyC2VhV9JSd/GW+f+eOhk1rmCBRGcMnh6rKYeCMqMTVWxQ8mRVox+lafa3dzhcBzXMbDg6LBs&#13;&#10;mtJyLcpwa7ARVax/z9+K5UsG0nk5uVG0eXOJFi1JyuOlfuDZm7Ju9RoaedKD+/vlV1Epj+AQ467h&#13;&#10;87aKom6yn2XeP3TL10mJY2LR15EjpbfLovsffjjBIXOCNr09Pz+Pw2CSFKrFtlzaQYco1R5vcu2/&#13;&#10;gsxhFnoAvw3/RrvqDoyfISMBgPShgFNR5rjOl2/fltT4iuEgpJ+/gRmMomg2g7oG+Twg7Lqa9TEG&#13;&#10;66d+2u1LqIXGODalH5b2zHNagZ+acx3KYl41wWKxV9WK5tTGt0vS1Ey3rqYuno+7g1mXeRwH/Ztt&#13;&#10;pJ7sx/Zj/j727lPy6+n5p+EWDEqkK8Etng4QYfv5y7/9afenewwUCprwS3jdXj9FoB18LA5iHGbO&#13;&#10;CgX9GoE6lFa4wwdy0P8T5NmyYZ7w4Jbu4XS5fN7V0varuxoKJ6RSTICp0lW8W7tYsSvbwnzFzzUk&#13;&#10;eBzW6riQSmqY168rWFhz2o1h1lbXolVChdEEd0KFv1z1+fhn8/6rjw4wsr6LWEyQMhMBDcgm8PRw&#13;&#10;1uOCHLrXRNU7DASWPIRrXdNuY3Nnr/0NIPJTKiJeMA+qwc3W/MN/P7ZlgzLO9f74py+/vu9/oGfV&#13;&#10;La9zEVV6vDB0RjzTIgETb8ub4m1B2lNZl8jrsc9YtUSWOd/++Xf1Y0kii5T01pLEjQWUF6JqAYzb&#13;&#10;nA7dE/QEOBccWDa/tsjdR5xJsPnjoWLSztvES94B8jqsh9Mh56hcSakYhzWRQHYQe9KR3W0egy26&#13;&#10;52d5KJEnRRdpyA/l/vf+b1xyn0wIBMbMDvyWbsNm6tyWiNVYgGPY48rliIpyNea/HP/j2++XuZZq&#13;&#10;7I/7XVnXXMFhlSVVDa+cMx9L+n6dsTgGqiF143QVzaHlXCruom3vzody9pq2TMxbsgWmkDBwfd+m&#13;&#10;7R+qOAN4lG0zhanY4UN1GM18ddtK0Ef9tIR5XHTTPgaf/7SLr28zlSdT3WBC5/ZJM1fKknLStu3Q&#13;&#10;kwUYgQnL8eZsJ4rbOP70y7+8f/tKmQKZsnKg/qfb+7VUBSlb4DxJaLneLvab80xnV+2UpAW6DsP7&#13;&#10;O5PNvHcJUSpVwyAWOLs83yax9+Ovo2JEAsDPNcnK2mi3SVMo9g8vsz5SlJ0Y5jUjHDhb6A1Bef02&#13;&#10;PWelT3ydrzQ7uq2NROeG35Fry9OctijTfYan2t/ceklW1bJDRBBGCUb1CkzgiVTeuo4QgoMLWsQz&#13;&#10;Y85Z7136DronCvqptQhXynt9ub10h7T++kZKcDF3xMy8jIgJH/leFJMg62I5KPD/+b/876gs//nt&#13;&#10;9WMq4hHnxdKbhUXWhhGg7q+ulI+BOiypBRqFrM2KqYsVZehhvW0t6+BoqTzHXtvXi44f1zi2spsu&#13;&#10;Y920Tt8VsLsYlYEEtYA+OGx8/b46JOiPkR1sU5EcxTKr6GomtmFosH2/60SqjPepGJuYOgxORbLR&#13;&#10;qNlox4fYoS3KilkQAfiHEYt2hvICFk6SggHEPEDL4Qv+9+jWJ7XT3+aEnJBQdw2psS/dFd67tUFk&#13;&#10;I6YARsatNEiUBHRR6zWfXMzey6odI91y4VHZpYuOv2zvq/++htpQrwvGofU33gOmAmTaYNXFBLcx&#13;&#10;LIWTNSvthhI+ZfT23jsvoqaL5rycLnCZ6GYLDjf7XnDj1keVOSUomJWZEbE2rJ0b9kT04zdDYuA5&#13;&#10;yGvpu5dA+8mVH37ObrRootMBhFiCM0jPM3NwWtRJKRY27VJi2gGNCjLCoiYlG2bNiJv+ltxSCFzd&#13;&#10;yOXsHYnrNlvgzVayfUceBAjzFNxNRynydn/vWjEOl3J6fgXG8ZxrhBLMeM4V7EmgPhDUrvcqpkfH&#13;&#10;LwGAQOk2zU5f1sT60PgMH8gw3mc98/ah8i21grh1Mdq25T66bHzicdlAuNG42zxOpwM7gtGtjq9y&#13;&#10;gALn9QEcYshxm80kZ7N+IBIDPgHK/eV74KT++dmFqdBNgyuotJ1SJEyed47+/XVrNw0rdEbaeZ2w&#13;&#10;c9jagqdH/PMtjnoX+Gewp/tkeDn5z0QnmlhLcPCg+7BgQs4HfEETCtdZD9ofS15GCme/v2vXZYLZ&#13;&#10;8G3Au1kuWPt5BVtAy7F5WO26uqFkrRkJwj8ImN7kG6uQZOCV2Oo2OxBWhtQ5TxMMsdfzP+oibd8L&#13;&#10;nqtq1btmEDYVQSRyrHxCDK7RdH9p82XpnGpHpuGVHmrEUE7K03XbkIDPAaV80XnUfh4gergrS6t9&#13;&#10;oPtMrgWMAukYvpUwFBVZnCUe/8fzn/20UpFgTwnmmIhECUdDbbNEkbAIt3RcWPuKX9WZlO85YbeC&#13;&#10;2ywJSrEoBg53tV73v0wuT6sOAoCSLGkS6lH+/wTB165lyYEg1vB222OuS1ckm+xm92hGgL5CT9KD&#13;&#10;AH2BnvQH+kUBAlozA4pssiqrMvO647YPH6G1IHQ4VHfszXrx87WnMY0/T7wtGHLdjqO/h/H96qIh&#13;&#10;WfD7vl3comreLzDQI0pXhr6ZJQ5LGwKQSMiczW8H804TTId0h0AJKAGAsL+uwceqsRMqtyHZWLEa&#13;&#10;ExbakaN0SGQHBJo3HKaiUO59ZmvE80fxYDcLi28rFGO4XC4AYio41p31kXEKay26AFX9j9etRmA9&#13;&#10;agiuPbqJFpj9TLLbA/ITgmIqbMz8bi1Di70UUXu6Vnt+mw3VB95sff5nAXAvOEo4GYIy/6AX+7al&#13;&#10;IsfEIb/qZ1Rt/Pa3d/OQhueKAZmXjZQ29CtpkHfAVsJ5n4N3yl3FLbT4VmZM53fKF5KHsLV3d0KA&#13;&#10;GHJ+Y0EYERh6B1ZMf9pX76dT5tx2+U+qvbgN7htfX/BBAZt3dD+JdlzmRADk1LlZPzz9ZmEcVi09&#13;&#10;M/6R7MSoP6uVII7rAwEplQRyCJxzfsgMznmEWDd3FOZUZYJg0yaYx1izHQXPYc1pCxl9uDaJEawd&#13;&#10;JMT4hXBUiDdn1GFmUGYsdx3dgaBS1OYLVLb4cFv9QLp78t1IqLMhCZ4Pu8qAYCU3+JzOrAQ8obxz&#13;&#10;2Du/Wufvy7u2Nm4ixA1eb99mI/Ar8tUiEI+wgS/h1RatRHd9W9JaPug/4iWJkIWsUjW6ODJcVmCr&#13;&#10;tS+ZzjExFTKP9b66K9ttqWEi82WyhNy3wLoVEYA2ebUn2sCoLAEpRompPjWh20ZgWNna+zaK6yoA&#13;&#10;YlTIm0v5QAhgwrmYEXXv1+czVmpbFEa0eEz9EhGPXIw01vUGMGtJEuMjeYoCBZA1ay9mwlRcTjer&#13;&#10;tcIJodS0apuWla68Im3DstkjuopDirvRRQB31QlCIittufEX2G7zUKoCoy+s2p9nezLvAKHVxUFd&#13;&#10;QKBiaxk+bs1zqIKvYELtCdVTLDaHruXDSlva0GERvAHzBk6r9DFrHXn93UQwLznjotPCLrf7nYWx&#13;&#10;DOPOJwLdfz/9XR0rXLyk1E7j037/si1PptYCRWV/OUHBaHIOOhOMdkHnjdQQKaLTYj933S3M/vkm&#13;&#10;pW/6GJ9NmqRDbEa0qS9VzefhpGHgfNsVpK5ZDum1NRnCuJGwsOOTCKiMJUnS3LXWhQmXMBNTGLrM&#13;&#10;MxUlX5Lj8B/bRbLXbr9DPokNwAs7fYRJA6jKcEuiQBE2fPwJQh9BC8rTBt4f+PFq3aXENkordggf&#13;&#10;n79P+7wSxruuh9SSqSEw6h1wo17q/UJTfsTkWWR7LqUx/tgsAzo0DmcdlEGvAgPN6JTz4+DpRJlt&#13;&#10;Jvb+AVRwAnoTSL4ZhgqITw/703RpQK/XzvHpomBSaM5zosGJyXB/zfMD3i8rBVEDU7EKidJDI+tg&#13;&#10;HJo9WjdsoUA3clcQptCu1H6yRCdahsU07RjmmxlUjed3HilKDdjws6bUQrQR5Up2FYMp7RCZUV6U&#13;&#10;9AhPceQs4QxElM/R4D0hnpa3lHPydYkFOwPmxFbyDGSod3EYFIFR4NnnKw5SV9T7dynr7guIKxP+&#13;&#10;TsFY7h+LqovdiF8UYwhyQKrAXVwA3VqxO9e6alEitzcmiYc40WpFujwLCakWaCiSU0zFxOnzuyM1&#13;&#10;5CG1BX5Ebv1++VlJTYnENKXrJmdg6jbTOONiqzbXK8/rNM2U9vBJHrcMC11yQXuZWMubx/N7aTNB&#13;&#10;CE/DLHH26w1C1TZfXpgLk1oKHhD8BDnIGSJamNtBnbLx1Asv1GGX7MpzdN+rnGJEnms+QPFw7zdz&#13;&#10;kfR3BQ4QCONh81hdXMkwUGmRgecyYLweWXlisD2RmHzZkYNz6WIqz1rcCjmYZYVebFjS1eSC9g9P&#13;&#10;q7shPiuVUnyfxqbvapDmpkGIyzSRA//0sr59eGv9Mnc9v9SezYMshWCo7TUOexbqGaxuAk+oUre1&#13;&#10;YJxgASTZNC3tJifhEwxC7Wn67ddfPty1Zls5CFM8l51V+FjEG3akTvcJLaBwD4qFFhrjGhQkAt2W&#13;&#10;ePbI0gonkTPeyjTpxSLENChlMiqicECHhaeUl+De8yirfU5V8uWxTqRQxZq/RJWuiwt0mNZ3T7+o&#13;&#10;6uwm3+KXaWWN8iEiuEH3QFn9PJ4th7obCrjY5TdZUoLR2i1EC5TeYGp2OwA9v9bD5ce+x0qImS1I&#13;&#10;Zlus9dUlfMec+M01RP/f7z/bFh+rra26zeSwAFv2FXv1MF5jal2Y1xuWFIuCvS35g8AH+n4OJYtS&#13;&#10;qpRfPBzxxqigG4aaVR0RBIbRFLXbayZzKeP5bM99pvIU12x2U+xQs2N3gX+XogCWbDblPP3MoOha&#13;&#10;LVJae5Tl+TplbwBtXNl+ffnrHsS2YxIhzXSZUxTX0sJzvIxVZ+zS02JDr7KNZcJ1Xk4xyyqR3D/1&#13;&#10;HjztRVVzTNMGIDzBzqhGPdnTNdOyD1aRCYxiRATWjQgE0E2ADCSVbyLsYI8LeR3Zp4651+9/6tgl&#13;&#10;2buUPLV4R6ON+zGQmoz1FnA4T9O92K/f1sthDzE10+Szsj6HoOxcfWwynnmVFZ3iFxF+ee+Yaldv&#13;&#10;paMKw0r6lQS46y/xhB4i/gf6u8wuMQbadI+vjE0MpWP1PveYCS7IYpnqRaHkuH8qNMWvmHPa3dVo&#13;&#10;+zXkQuuU9xb/X/f/s5Syedy/sv94/n9vD0+fsxDWkmUztLJsb/giHKE4cWr4eNkpojRNZw6TGzNJ&#13;&#10;rJbf2016xfZ6qwpzUB4e8px+338In/+jKLBlUAB3IJlkC9weDjFensztVOKPg6wmi+d1QApMcW4P&#13;&#10;28V8q9SfPiGZtlWipPMNRsHqp1/OpW5NQcdgOFp4BcQzv4FWhdv6KP4NG162Inpx/RHEof7H9dvd&#13;&#10;H4cP8hPaINggqegxlhpjP5iau4pikSA0+IdpD/2elKk9zpmdztNiyeEg29wTj9K6Tui06SJEFm85&#13;&#10;GHjlR3CCb3fDh0EzUaF1/Zq7rgMzqozh15+XUlV74Cja1PFY0DpUcSOSy/tTMaANj3ZbrsOFMppB&#13;&#10;bOFPVxvPb2vP/UKQF1tuHScff3lfqhp13fa+CJCfmqOMbPC0+u2/XoGtW6IQdByo+/7pzc5/+mOd&#13;&#10;/BRv6538553BzBE7AlxRNhzQVi1iOkRNeTckBmUoG/us7vs5e1uHapL+fv3RoCcGb7L4iGMAOOgD&#13;&#10;FzsQpwsntu1piNNbaBl7znBAbKp/ZfePv7/8uB5Uz+/VLVz1Iz3VPypb9iu+v8BzucnQihzL8P1o&#13;&#10;9SXaghRX3dW87nqZo4WI3hEjViKXurTTdDsRL37Sv//WvpbReGe6toYI3T3+869/P385sPASeJHe&#13;&#10;wTxoRf6KJTkvEWX+WmaX8uP+iG4E6iHDaabdoUtZzd+nv1TlMeVmiKfqCwc5QDziXbNx/ScjL3Zo&#13;&#10;WSbjRQRWP9YjnZPn8K5Ii/kZbsvj0ISs9PfzjSyAfZwoQD3tm/KHMlqetvlJPEBdSq56mUJ7vA+D&#13;&#10;XbBsjqdy7Z5As/NcwfGy37Uvr9/Wau43TV2sYIn8wbprJbYnbf7j5+NOdtl6huDAFDlCK7alpD//&#13;&#10;9D/8eF8CYgS+h3v5Pm779nfh/DZuwDfkRczXhOX1O7ErAfJ2LEBttLpW6NsdvMuJr1H1/fznTl5+&#13;&#10;+WtLPKnV9WdjTVm2lNoZ1zXThxDrRE/BldNv13isgAOxLPdHbIy3DAnBGqnXNem9OqWTZ/42g76+&#13;&#10;X69L1e6qOrGO14+ttyZ+ZX4B45pNea4Uv++b6z9KLf6aRf1uRL/kKNtUK7zrqYP3+yOOo53/kZ/2&#13;&#10;x7fpz0+P8wXuKyVq9f32VjBBX39uGqof98rh5UOIEk0OHHl6N88eXgCPdzCwaP5wuI8kqIVLk6st&#13;&#10;1A/7rutzRMvFfB8GpnMi8rfLona/c1vwt9tW0E//uvfWFJ/hMsry1HCK81xa0Hy6wzE/iHoeebRn&#13;&#10;Sa/iB5LqmlWybRSxhd+jHdNkMWggsMRGlKT6ar7R40E9PWA/5+XJcRo61gb019svx6OWzCQH+HG6&#13;&#10;YfeX87W/V6uxp+GdSVV1PPbY7YqILwnuN0nRwy6+p54BclBrz9PaLvFlmmdu+ntUJNqNs7piRrfm&#13;&#10;vn9A3tQF6MeftrdzuQ6KsSHWv3y9fZFlCmu90//x/FfAPryapOWOBoTVuv6tuBUNb9skDCEIO7Ke&#13;&#10;vI80TQk6orH7vCcADC/P/+1P7aeQtAQVdMTXr//1/RfKscbJNB+Gko7/9OXBlq9ziJ7ZgVEF/Yn4&#13;&#10;kEczHe6fF7vu+v04+ECC149zxH1duAkMSSaP4zLVP9XUxnYjz/1tGtewuD/cf7LTjB7ymIeLq758&#13;&#10;fvixLL7uDq67LuOh22tAbyTTt8yLAgZhTxGYBAcTejdQifvd//f86+/hrmGVTIwldvNpCw+yPz6/&#13;&#10;v0Opgeo517VsPt+MlkLe9eIOvk4jScm/D+Gpuc+aYIVVc5jpM+YW+8Hfjv/p43W69E3NCjuzn3/q&#13;&#10;xE+E2910Ht+glXBs+3pb5itW/S3KqrR/37bq4any/T/+8gNpjRrCywf0xJwSqG/igkQ9j9vFw6xx&#13;&#10;2YdjuAZO8vO5u7v/klN4fZ7TtiIKoohov7VuarW2HqDzxNs/5yAmZXmRe9H5l1E9fnFxtYsnSQA/&#13;&#10;G9Zc1m1DCPh3spk6ZX5ZlocdKUWFDIhBe4ED8N+c342XKCnlblzJTvQ/v4RS8L4jhNetNOXaRXZs&#13;&#10;wvZtpFci9nWDl4JMe99+m+S956dpXjksNY8g/PFP/zR9j0d6y+fto7rfEqv+WSEnyaUBlsG3JdOy&#13;&#10;tjE+7cx/LXv+qe/Kj9l0jVwuz17IkicPZwuWjLbHW3X3pTH9FEZzPGzAv6KAdMiyuv/6Ht83d9jL&#13;&#10;06uNUxt21n18R/Gttbf7pz/MxMcJ7dETXJpPHz6ch29pX1//VjiJrN5Kzd4pRUqLqnrUejlNQwyl&#13;&#10;qX9Sn8EQmsSajQ+SFhfLdX1oOH1HSnCPHYCFXh/6UONbns3Xe6jhswPJvxEUw5bNy82r2PkgPGBO&#13;&#10;iC/6fQMa/YC3h64pDgWfeCkUQs5IrWsX/vvFvUmuTm9u9zltwR4Oj2awF7FWEx5fzp8/zX/59+vT&#13;&#10;/iPH6g7Xdv9hhVd9nF8XFjld1s3NxkRIVxbOS7ptphYwxWSXc2vI7Brn5W1c2pqcK/nqni6p0Gn6&#13;&#10;DLheQPyuLlWN6xLBwl/a+Lk0wvZIyKzBJDKOcxlBauV/Garub8X79d9bRuGQMv2Y56+xw/6hJn6Z&#13;&#10;4x87WbPlahfcSXz5Phz6L9c47NzR/Fg+NJ8JVm/XX+p794Ty7QbjULIRtAP1Rvrd7mJuba1nc2mb&#13;&#10;rjrdq3uEvKUxV27PDx/XnKIUxPPT8tJKyvG2vJ4RBh0juXzLEpVanKKvUAVvF8D0COliAT/czadr&#13;&#10;h+lzpChjQrWQ7URdqMqrmzvY3EB6H89YcLw/37cfhAx3e5TB0PV3Iob15Wu5h95axpTBeixfgeNg&#13;&#10;UIqh5/Qma1bVJNJE/5+oqgYo9MP89XH3n87ncdd9Byhh4GuC31t1N/IY8dOHL+//7o7/kwBkFnK7&#13;&#10;ivQ8ZicUDPTX640gxZycmk2K/0bLoSz/lMPEYxSPJN4Fud52Vn+sHzOHUuBK+Ke7NGLk1+8M8eHd&#13;&#10;F9uG3UMRTRZ98eo7uTQf74z1M9I58zh73tB8fHTZO3t9nK7HhxIb/C05M8Ld/Qc3zyj8q/MAACAA&#13;&#10;SURBVDz7f/rzv71eXqjWNwR+J+mwTHSneEZ+Ja7y4jOf11PXPCilLu9vmlXudP63P365ahh+oa/j&#13;&#10;ZanCjhMndznLTn78jG9BHXlkZIBVcyl7UqjBga3TRw95FPy3YZLjk80h6yV6618uD43I0/tvrOyW&#13;&#10;lCZz3NDX4VihO38Dk1g+WhpSzkr8Zk33r8etFCpqexsRGLPcxCEr8nvGtO66dfv+4admvJ5rCmn6&#13;&#10;mUe167tvX3/50LNv4Mmu5Y7uCDFUh8Bv974BVRVQuXrbUbKuRpfmkX/y6Pn5woluyW4HbmM3zvB8&#13;&#10;c2OdeX74/dPrbcQX2/X30zfzJP6wU78sjsjE4Rzv8+F7ngCEogiT1gjiFpZGVC+mQIFsOsHq8TUG&#13;&#10;1e9ijJ8oENX9r3//B3DH0P3oQN2tLap2hslxXBkXkpapDEH4l+2ZmJ3wv0KcDp+OppT/OL3CT498&#13;&#10;e+fqv+QQ83JegZRRoU3AifKfdsuvV00qSrW3J1yjv77941jGZXWiCJlbUKVnBSOZbfqRzT4unBS9&#13;&#10;vC0a7wWnQJJPP+J1T4wZNQU+5aRmUsMkQDMrKxHhzrmXTn4+LyelMdEIj1WyV63n3xT6Y/PPZnCa&#13;&#10;qHRqbV7EgzqB272f3p8DxUTjOjlfKnUCLljykNEIbdxRByNFyA62saJxPN4DB0z7sYchyZq+rm9e&#13;&#10;4gcpVnc1YHhyTW6iAxOr8q+38vt/2lU+4rftRcA0gcq2dApvDAp02M6i+6L/gJibImRdMSVsf2sL&#13;&#10;PJJKqXbOE3/U2KFTLv1xf3771nTtijASAkF5w2f1bonoTWnw//Gv//tWwrwNd7KiEMUUMkI0QaFV&#13;&#10;wsWBoiHeoDFmdd7V6kApiCHNc4rONVrM05sbi7OrX4yGsiz2fZlYjn64vi2oY7sKM+d8yIErlTIo&#13;&#10;DC3jdtwpiVHBNdVcKFYgEsAKsUdQT9fV5TlpcXW+EBANm2a/rl603iy4FFLJLtlh17QkwLAFVMK4&#13;&#10;zrM1AKYMdy4tjw9V8TAuybitoDDPo084YZ44DGGJNmiscNagx8UOYJ1cgbUgEjHowzKSjuJxGS0I&#13;&#10;FVMZFhctEaxqOMyFUxFzOfTKDUuN6034MiCbgWqbg2rDZU6DbWF5CZvkTQ6FdnoeQ3LU+xJL5pwy&#13;&#10;wmvVXtcFU04gJtSx5nEahp1ubs+J3mNOS3JW9XI9JWNGjKHz8Y+fPjGGV2J2gs7jCFBMfrulmFOq&#13;&#10;GH99s2UG0SeYwUJjzVFChgBglhihJzIBRHA24zxMYVPsvvTQT+muOqx4aVC7Tee95haqy3UQhHes&#13;&#10;DUxM4+ZdwVKr6Cu1K1ntD93X59cCQCzpZoyJxUSKweUA6wKggdEJfWyUdZvSSpdI5cEvYV/tyzpl&#13;&#10;XgjCxeRgSDF5O5+3Bh+f+gTh6XrBwjRon2l8nr9zRlbvxnkoGSACzGYIIiHlrukxEBoLC7A48Ebp&#13;&#10;5TpkCDbsqFbWR4WCC35dTCOEG5ZK8RwKuW6K6MtlAhBlfwlzritFOX3PwGymBuRs3/p6RyFhgpmp&#13;&#10;3NaLiFgaRGTAFIJMNmOj3wRNWoABQTmG19O13T3E6RxRtgnZgFhaF4u2MEDhoVt9SbrTtdAE2nkz&#13;&#10;BYocl8nNXVNzJHj3MIzvEQKk6loRZLNGXDmXlmUZNjN7VOHismRqWpeet55mwKnsGgKzFJHWDMBe&#13;&#10;JQ8hzlqJIS+r8blwzkK2UyxM1RBSUYgkD4kifajrCgbEvw2zgB5OGy4MYMEaDW4+hA2JAogZBsyw&#13;&#10;sCb9WFdMxebKvttxLUmGOMHIfYRous15s5QCEoGssdYwLVazehqt7pXUcrbYO0KItzAqzN1lYbGU&#13;&#10;kILzEEBQmqdd8/XlRy79QqZEqPOAsYA8Zm01eW82Ow5Ok1qL5ja+3JGdJiJXe2BzxOy8WOMckpxq&#13;&#10;NW3GgDzNt+JjK4QSosIyJnt4qtd0EZoTXUMCX/0ME9e0bR+qMXoHU4Dk6ufr21nL5nQZCAMlWJJg&#13;&#10;xR/Co7Mmc69QCCY7wcChUZObW1YRrl9Ol6dPwo3enFZW0dtiuQKCpBDySk0n9uGaDCHJp5ih0NIu&#13;&#10;5h6xhqBONePrC0Q4RVBjgT0rMA/rQFW3u4/TehUIeYgztUwqBYWJJTq/00x1WMPBx5lXrOH3P8ZJ&#13;&#10;MsQYkG2HgmxEHcnUtncxeC2ogKrt994vmGe2JFqcOtSewlb2PuSaS8lItTuWFFotC5o3Trct1KwZ&#13;&#10;YTGXcwb2+PkwwfHx058hhtbPqj7YeQzLsi5bZpJRxDiLKedtqVtZN3qzIyl312HmFSsNSaHsu3Zd&#13;&#10;NhMhZMykGKkxk4EFAoR8JT/xzxD4TGbscg7LoWrc1g7hClOOtxkXgxW/DKPNpaB82NeDnWyxbL+v&#13;&#10;W7hGoxErnPlt+3h4cNc3VWtK8TRfdaQ1Fn4dKsk8DzBiTJC1FpZ6jWFz82kZClykpEzL518nC4K1&#13;&#10;QNGu5BIYrBEkxqd1pB77MXGmiCDTYKlqBuekELxIkbGnXhJWBLHQEQBrhiTKZ28Yo1TAlBZ6Q47H&#13;&#10;8e0mArJrItAhSCGmHKrvz2/dce/SaApHIoieS0b2TRVQJK3Inu9xHSJAhEFRQqYQxgCN1voynmnD&#13;&#10;bib5ErHLFcBE7UhL0Ga1y2hfUOZUNkTvLtvSE5aGEdaHYKxf87ykQ/W4pm2btr7bhXnhcs9rVfIG&#13;&#10;TPYujia0pf5++3X3+AAE3pZVSBiBXfy1dfQ6DohHUJZUyF1TX75/63bt7K1uD6fbpCW7riOwAGVY&#13;&#10;cP64l1jTKQR48493B8zLdVnM7ElAeYMpp0IlAhwlUbV7My6ZQZ8yYgLbkG3GeX++/EoYripBhS7T&#13;&#10;3OhKKYYJkhI2bAdL/WLeyLZUvF1XgI/lZs+4IlD3wGHNaZoTNskTgCFwwdIlsK4rFOUceNbX9RZE&#13;&#10;dJkCYBuJtcBYEiXUZFbrvCU05YhomdeletyfJrv78mXmaK+YlLQ/9gXxuC2slDvdPJtxT8sKvegq&#13;&#10;e0uIMEAYDuC3yxBJdiAwWlXVXZhMjTArEFviTSCC1jy3khXkC9Ba0AR9Yg4QmEqEwE7jhTBul/m4&#13;&#10;66SgXdMVrPqHXZbACmGWUOkOybQTu3WxiHLxoXPrzJlgooW9yLDgWGpdt/zueh0xwMsRmNdMAKgK&#13;&#10;TnBDZSuO3be/Ayq+DRdrhse6qVChCFFeOilLLsklGXFZTHQQGhPmpX1qHA0Si9vzRXRkmBxVPAG7&#13;&#10;zoOsuc0xrogJxoXQu2511wzBdbohCIPJSc4h2nERpQoubgn6bZJFOp9cDJlARsrEIRYQcS2jppBk&#13;&#10;hlM2wdkECyvWffrULcGIVvkyIQpLjLggWbfFeAB9ShMIjqUsIMbYtAiTUhSvIuD2NgefL7cVQb8t&#13;&#10;viSAMCn3VQkormGasxYdKpRJwoAhXBFD863MwN2pbhF5oaVj4DrffJyqjOcNrsFFVpQA9nUjlC7G&#13;&#10;rBEt6dX7mAsSQVa011Qx4BUVSrHZDruqIQRWsocg4mgqTma/zNtceREyv06r3Qyg+HK9TpuJG6hV&#13;&#10;G3NhkgYgYXKqJGI3ipzdJhRRw2vGEbGphvwEprAuOONosEQICGgRw0JTRwJcS0qlgNsw5gLats8l&#13;&#10;ubxaiLcIKpLrqhrtstnssqsNdasTQkWoUaf+/vqCoU/o2n/qcFvBG0EkUonXuME1B69LBgBnF73H&#13;&#10;mPNK2SJVf/MX2JEq41rz9+tb2/eEy/1dO3kbCIFY223OjCQHZLuLfr3e3vefOxd8CFEiondHsNhW&#13;&#10;Vs+vPx52u+XmAKcmB/u9BGej3zByGQCOW4o7BAJwzvhERGPgLMRDDKvzC8QYRayASoEOEKQcBSNd&#13;&#10;lZSgOSUqxTjfVFcB5KRC0mSmqAfFIWIZvN6uXdNpfvd6O/e7+2UzSbulCOez1NUI1qb5SbK6hGUM&#13;&#10;a8BE7w9mMRqyEgyGUSH5cL9Ly8SiW6zxANSdJArh4JNJBcIrQiB4RjEhOC5rwIkAJDEnlImuMhsO&#13;&#10;SyEU6Fqv66wYKRkUGjOFNuDZxwK9pD6xohj1Mc6bS8yWnD89PCWH+7YvkLqCIiyX357vdCMBT14E&#13;&#10;sECwdTUysV63OcOEfYwSVEKO12nfHWgl7bSkeZ1OU+CWevtBdJeMPLCy4u6yASGPD0eQgcLV+ccv&#13;&#10;EITT2+tOUylxCFYwgRDK7YcxeF0iOHIAQd48JDpum0kgeQwCECgBgJz3laAW+hzz5hxGDOR8fb9p&#13;&#10;2fppkZXqdy2FFYJLQmxycLc//vj6d631sM2Cp7rh8ihCCqGvsw3IpfE0LNZSzUyYqCQerJzV6+yL&#13;&#10;pxQDvy0xp66qQbSUlmT5vu2G14FaDGrcEOEyeHu/4P/t9/+rjes0vT6iHa+AS2l3/2guk+7rLaeL&#13;&#10;sTVyl+12OB5v0xQXILm43ca9uAvYWTv8/ssBnJW+4y2p5u9j8lP78aOG5aFRv7xUPEFiZ8ip6FWM&#13;&#10;mQsVMT7sKlJSjejJlGF8LQgnQKS7bK5LgfWtnNCV9LsxZq4l9lry6tgd3s0vFN+BROzic7oKT81l&#13;&#10;FU1zPv394dOn+nBwm3HkGMPA8BpWLQCIwB+/9OvqRsuqw93r9TuFAXigsAqOTuwGzPRQ6zWKFuVs&#13;&#10;ba+YzY8HmKEiU1r2zWGza0aRYjatpxxBLXrLTZ/RdllZaeB9vv2SkOBY8l1KxIKD2D825JcYBVEw&#13;&#10;og2lBj+tm8+wUMILKvvusC2WdFQUjRGhyk1ebbe5oXo+4/K4lmBZhmu62DPNOex3x82Py/kkOb2x&#13;&#10;WZucQcA8M+vN7p4WMD6/DomZlw1liFOxHVZ082kCU7KZ3H3okDDOMM2tR0Xe7dJArEwi0zBOG4zE&#13;&#10;YxS2hoJV3FFEBKRpS6eU7Rbv+gesIb4aKffXa7Hitk1RKEkoNREkpIet/HSw9ts8Z78pYHxTk9VY&#13;&#10;63yScVq3vtgsIFExDHgjGDGPgu95TncVOVU0ohVT2u37sL6h3IM6kQPw85IhbrsqQ9ntOEwAuBxA&#13;&#10;dhsjEcZxvpaMO6QwPaj6vN7ooQ4gt0rR5OdpXRd7d6cOlM/DqsT+EbISGESESYb1rEwzzsN1GM1d&#13;&#10;LyNsloJ/l/0bTDD/mE41aN26tVk80g4/xGTJvG3NrjHLmSIvKZ6EVJeNiGrc/EG4qKuY6W2wjbbQ&#13;&#10;y4DXq30GxgACtmBEFGt80fVhXuAfjmgkoAQwnTekOKEZMD16RM0p3XxN5K6ET3d37y/Xz5/+dEO2&#13;&#10;B7JA1B76NELQQVvibM19pwAza1i3pdbvF77fDZyo12zAklIqJSEmX03wLjKE6Zp09dPz9RV3PG5X&#13;&#10;3O6cUjthPsEHJmubIRC0tRyJPIVRdnY4VwRrqboTDKuJGOkKwzVuLGPkCqzNZUUkwQrQ/X19ffte&#13;&#10;wKYV3rOH6CGhFWpWiO7G0eNCdQccyWAOn+Vj3laG+bZtkDCamkI30dbQ9Wd2WbcUDTHuudZHJNVv&#13;&#10;L+/dvjvgx9PrGabiyHrYql5Ur1CacS1MvQ7b4/5wyTOiHDOZQAE4KoIFBH5cWVSQubW80i7Irp8i&#13;&#10;LmEth8M2hrzAWYxRgsJUxrrwvOOVcYnqppIhu6hJu1k8HG8dOeziPsSh+XwAzrSELNHlxRXEINe7&#13;&#10;uxQGXyW1wDSnDRYjS1gj9iK1qCcTHzlhGUktMSsllMeYd1KUyNI26qqNLmt2zJsZl9vuvv/lfXbw&#13;&#10;bxKjcFtK25hoAUY1IqbIhiFih5hHiU8220TxdpG8rwAImMavL2/gRgRio7jeXjetOEZBeJKpRjxu&#13;&#10;YPjgdha+WFyKFvAN867GIDlz/fr8LggmsIQyDLxiUKjEl57flWjB6kRwPP/y88olbnoRfUnGYOtR&#13;&#10;1yjZOO8QRc5E6G4px/1x50Jcb1K2Eso0Zt8Q9uvXnzGTh6efVm8zBgaMMnGA4ZrCuCV1UgEM6jFx&#13;&#10;h1tCoPd+efD7RE1oPSDSRM4QFwlRt67VjkaSRSNt1WA4YEnEDGbqP+7vd6wqYfQ5gRJ0LZ5iu94u&#13;&#10;WpC2bka+hRFO64wonV1dN2oZ36JkullWa2S36/1H22KQeF6wA3Yylw9V23nEsr9vnqaTp6ohJZtQ&#13;&#10;xpzXxUBQOla1mN2QV4B6EqY8KV3tiltvp3DXcSqtu2mexZX7llWZldPqAcbJUCF11W5jQZp0dwdY&#13;&#10;ZlA1DppIQ1xnaJ3DEVQEzi2eo6waQHCoXbEo+BWxAhjBmgRZ/EoCAA2gTYQbacb4uiv0j9XxtTrb&#13;&#10;GS8OQnHYtdK+n4S1Rt31gk1zirC+y49R39q2jwU3AVxh4918VJBsxBZYdNOutHQlEeBZUBmriq7h&#13;&#10;lvB6mLGrKgDXTw96czSvMwkOV5i3D6EgyDgP22QLSnBdFkaBhotDcEWUvkx3v99f5tc16k/tMa1g&#13;&#10;ubgvT3uvOhQYXMltm+8+Hl1M25puafm9PCSTgu2q3kMYtITGEhUAoWj1Q7aQIb+MMMMW791TwT4Q&#13;&#10;1d+b9pJoHLZ5S8JPq0Iqj1DFEBVECBpv4c3dSnF+Q9nHlWQNcwcS0mg7KYkFA7dQOIPjsgimZ8oo&#13;&#10;dlJJSsWvl0v9+PiX08tM4IfsM87nbeSsKsZrSHZMnSrbw+hgwpzPF0Ql25yDa1kp0fvGQ7eMzM1e&#13;&#10;FfioWQ6kDKDq6psd9gSEsipNXDh2ys5pUPdyWCY7zV2nSymMF7fZupJNW5nrMhc2hskwA2XvTA62&#13;&#10;UGrAilzKpsB3/6oVKVBGUJUKh9tQUpkmI0kDCwShnO7QMR/9dawdgHUmzJorqOmHNZ8HNPec1iZq&#13;&#10;LJf1SmQo41BwHW/bPnEMKUaFZQA98HJxEvLMdFZIhusWm12HiecgQ0YG4xt5mIfXAMEGo7XDw+8+&#13;&#10;CCFQyAxJsrPzMgx5f3gQq5tZhdeLBuIaYr5//DwPy0+98Ms6Xi7902EmDlKwXAcWYl3vp8ES4Cbz&#13;&#10;rT60mSHA/bbMAkvviqZUc8V5xGRukIAuhclmcTsmmjwYbi6jjqRtd3gqgKewVLJzLviUxqaENVGP&#13;&#10;Odv5Wcbit3J7qPi8oPnH1IGO3NWxGCsR2jW12TYyNz2vthZWHZB4CMOjKtBUGYCUQZDq7khjhgXy&#13;&#10;PlRmDtlEyRwKhWlMa9QlGQFHIGI0dlTUSlzHC5fKvtgFECoq7OIUbSHEgtKmBkO+hvW8vPP6sU1e&#13;&#10;puDeT0hYBoimlcQaM+8vC7EwPCCyrQJ346Vwlj3Kt80BykWkRfoC4MPDp3UZ52lBkKfi+L1EogZI&#13;&#10;EnNFDAEiS9Q2r38gu2XZ9vcPpxltFfjtcvpSi4c/ow2W0UF4ZgjdkMKk4ctvmZYaoOzQxkUvGoUR&#13;&#10;S89vb+MEKpg70jiQsCOCG1OQ1P/4/hdS6ddh6vlB7OToTC37aI2x8+Fpv/rZEFBzWWc0+Nh7oSo+&#13;&#10;+bHGoqRqCa5QdHD7SrMQFsoLoKoEBUsN44zjBqgetiwfIIktwgHgGBJikdWlWhDKmntnJEGcTiVE&#13;&#10;G2MmOLtcxJqT6Vq5/DoYmpvDHkr25g1FhGWay+7l8lwgjgikCnikMGXTssU+22fZiB7BGfTSAzCF&#13;&#10;oAHrEuGkxGAEYmabkV148mB3h7BnAi359oF/4FJNaXO6bnIGJbvg73W/FMsRFYACmXN1nE72wO4I&#13;&#10;3QosXVsbHw67aktuCCF5bhmlyMD0jpgo0Q3TttiI66QIU4XY2CsWZxdx1UIqe58bov0UXIGkChSb&#13;&#10;XQWw+F0qcTELgElqOl4mkHAwW73bQ+PuVIVAiZXdIQHe3YsoXCNVCW3kxNL5dKVY+bfbw4calsQ5&#13;&#10;pf4qtMaYlIhoW/+8pSy4Xq/TjuTN11kYQF2yirdooxyh/iA345gQmgHrnarqTGhMpa92NWuiSdEb&#13;&#10;LigiMYJKlHGweYoMlqhQ1n1nUGyBpR254dWsPleVvS1VRhzowIlPC0BLoWgJHiOhVX/9euEY2nkq&#13;&#10;CklECC4QhvGVjLe3j81TuUX+1IPkfSx90+P/8z//L/tK0pQ2vGMab5isBJsLk4SglEkIGbtwlEtw&#13;&#10;smnn+n1Yz41qznh58Fck669zsXgSGI0B2KoPu0934+aLu4HtCEYpS0Ag1LbOUm0Uv8SN/QeizeW2&#13;&#10;XJe0kFuldhQW4s0p/AtufnFw8LPQZCGJiiLws5/JStDwcMxvp7bAt44lESfG0vuWdd9DYYN7WOgS&#13;&#10;DoN82VfoWVAcM8+2msBEMo5nEwtHFR/XQe4wYH2IiokHbV7h1uMME8tSXU+4DQhO24K9+pV+XzaL&#13;&#10;NlRDO2J2UX3NH+CyYFKgitRuL7D4jGIom78dP3bVoVqc5b4a50121a2+wyvgYNN8KGLBtAVpoWnu&#13;&#10;O250cJkMBleQcP6K0HQWOcyxbrgLyxFoRxMPgIYMUKvhWfXFkqXC5SaOI6L12RiAPNCu1Kee7rao&#13;&#10;gI4rv2cX8ccdqbzYoTmucFdfg6cc9p0eDPj1PfVqtemaeG/AfsrL9f1SaeX81DF5/qAdIzef7+FX&#13;&#10;xIjHdWCoJTsVOJ7zGqeLDB41MTUDDvQGAbYRXp+y0DQI5ooDvq87rdmyKkUuW6SqAZTZO6arAIW8&#13;&#10;zqCS5+pbW934/DTsMViq2/QlHDeelZyHUXGMX8n78YpwFQe1meoR9dvZLYd4OU9zZhtr9jyee1xY&#13;&#10;kBUiWJG599FNYFS+WzbHsUyrdE29Du5T+2QN+H7L9eNhilcY47lMhTXRd4G9o9wiFDtFeqK8ZRen&#13;&#10;HjLEfRa8B6GFMai7Cos0+VOJt5RohViZresfFoKvBJCZZGYWQhZM6gHcmuxz5AKDW+3gPz7W9+3U&#13;&#10;48gk2XPUizjaRlZCoLidHZaQUX7nSp+AgavFA6PvounW+K7jCObd/ufhtRCmhQjRrSXnlGumwOhX&#13;&#10;8FuL4ZGyMVT2rEDcXXEibcLZg5d3tsur/mOJtAGcl9gLlcHIG59Ed7n8gliiDF0noBBrYrya6np5&#13;&#10;j3za8i/NIkDzJmqGiaq//q6Wt4LjjHJ/QHqDd7Ez9QByu+GyNfAY1x3Tr6s/V4e9tZoJwLA81Muz&#13;&#10;Z6n0CF/6WD+vwYGIFCtTONTOwnVFsLuNbRs8I6a2H6bJlynnOE/X0VOaReXFPaFWb8taEZFwC9gr&#13;&#10;VsIBnjMG0iZdwI7TyXca9zqncsskopQObWfJ5icOMLuaef7IC6aoqjHp7FmO43h44uU8HkNSDBq0&#13;&#10;3Vy3J7sEMqjzx++kI+tm4+BAy4ILhMq7w+jmjVMn5mFiD9yYwQUc2K4A2qsSc2AMj+sle4JJlSZh&#13;&#10;KgYEjDrxUGmxmTiHOvCKZX+hPtzjhr+v7+3hlCASK3j46dt1rfoPF294jCW5XvGDuYITVELLg0pn&#13;&#10;dc9hGZaFceE3RWkK5dQlEhsAEPQbrJtx+dZRQJalavclFxfXvdhYoFVHBv9mq+MDNct4dZsb12yD&#13;&#10;FLxer7ce7b66mZFs1tPjPWKQZ1/XdSUvTYDmDb3JK7+4SyN38RoBZP+yk3AB7syH+KJg0RAUHlcq&#13;&#10;Yn5n5A1hoeO5YXdxqJC7Kb2WmNwMIeDbDQSH/nN3fc2g5xyvNhLcTb67U6/mu1Cd1wvWOAY0gXaa&#13;&#10;qilWjbjMSwViLMQrxlH2xs2ypfgdDPG863V0N6W+nd4+EHa3HHDd78NWzJTW0QQOCGLZ5p/5DYPa&#13;&#10;Qf52XWlLDheBzJK3U9VfJn8ulfzJ7F7WA9lYeBvRDoYqB8IXLLUbqf2XyW2+DWDcgnLsY7r6cNob&#13;&#10;rWS5rU1TfRC7kNGQksQ7ky0PqrzkRxyvl6qrPx/e30/LLBWUHcHYjCCQinlBB0w+SlILks0YdnlJ&#13;&#10;3OQsB/b1+aVjihkwITOyPQHlntE8/3o+cGOSOWUiY6ExIucUWpd1TyW7We2gkNtirOWVjNssq4Cw&#13;&#10;4UgQPMYNowKzM39JroLudxJdjXk7t1wAO3/XyyRoMYaON1YjomZIsys46QcQTBPX2/7q0xHxbrGI&#13;&#10;KNbnT/4V7NYDO/j30T7tax4XVPo1rkamPKBtJXGZK+AGmNS9jBHsd58yv0x3u4xJmVeBG/7zVz6s&#13;&#10;9QfwdegwKo3GaXoO2SVNB027fHt7KQHIJZD/kfz6d6RnCv9/guAi0bIkQRCrMV1+9MndIzwiqbqz&#13;&#10;ugfSFjTTEqSJZtqrJlJVdVdCgMOnh5eNzXRO5EOwiKHCXKzfDVt4CBlGQPLjm142XvCBeqxRsSGe&#13;&#10;FOfJUZr1O92Dv2zwPFsTGPAleWM8ECti3ISIVNld3lspRuOLZj/qdZ5sOg1Np1FCBW1OvoM5Gzth&#13;&#10;tHiUBaILzDNH27uB5NzRyuka780wJxSr3y/9jirr5gxMHbf9oMpQlgOIvN8+NPNyHhVzCG856YKX&#13;&#10;NXGhW9djhBfCfwjynCEyY7I6jxIPIeditovMUczvNiC7sn0Gqa1YtNtpHDBT/WzxuCtKw8gM42mu&#13;&#10;ZYXcBloAxalcaYdpGaXfkHGWIrFidQPtybopmQjjuHxa8ejqEzEEHoCGaM68CWtae6aiZc+l677O&#13;&#10;547ltLygqoyUTwa393fWlrglEx8TowHVhPOiLqAyza1zNoKKrWH10yhwxpDwj8F6L1HBr33GsWNt&#13;&#10;6Yu5gvJava0Xfwdihc7PPyPw8+fYD3DuMuk0nPmR1JTLBNBYoAKceslAVcFTSAgX/XmAH5m9PNEQ&#13;&#10;noroyabxXVpQmPQWozZ0sq5zp47H6cmnpb9xQp/rv8TVFcYQ4GK3PQ/9YddxAXUotdExLOeuauY6&#13;&#10;a4ANvL4tyogGVpJHhG9F8E+w/u5c52WZmQD46AbUDkUE5GUmWOVjLK0yqTufXsuqggh1sbzVy5qN&#13;&#10;SxarYY6cLPPeLzZKR74/fSqll2A6K55QWpd+MVeKSOPJtpjhlULr1l0lfys+lQkUZXNb+x/SUnIB&#13;&#10;cDERCxYrIWtR7Y9N3yDaSicNCC0TVyY21xscpow4RxXlDP/i2ISjVw43HFjaVJu4OptpzR18W/G3&#13;&#10;5c1f2p8/mJ0ov2+xGYgOe8np9DBer8LC0kGzYSaP1i0lBLzR8bJBMwaV/7IU5Vy3z2kQ6b6/ghx+&#13;&#10;//5ru1NvMmy2NYtAheF3oIewAtMGRQpMyGUeymJ2C5hiZwVCrmo/g4U0sUQ4m1uhqQAAIABJREFU&#13;&#10;bmhd4ZK7kQO3vWsv6wB02WrmZ784P3X1gdw/n9/kRo4s9zcntu0UU6ZrRjYHx0MTpfHzeauCHApJ&#13;&#10;0BQh3d9n31fOKIYQBKvvIfRGjxzTYL6UlFzeLsOOHgJAuFgNRCXAbwBjwmvprxzLqJf1oB+/r19b&#13;&#10;VBehyvyfueQB60j1UFbk9XZg+I7lNNZZfiO8j6/FjhA+olLzgM4VPyzn0IKHr5sx4yYGxeFBK3R7&#13;&#10;5+tC2+75mtPz6YxoUccrTv7iB98SX6ed3IFFlwn4hlb/HIqmfEOrHO8Qz57101huGrIcHRurbhtq&#13;&#10;kyHqLm5PxC91/9niSO5ws8JdoVv5NvsUIMQ8iwLmq/HbsOYwWv+IQZn/6+02aRCj/Ye5vG2QykLS&#13;&#10;ARVccclugChyr+c0jG5mIpxGWNXzpigGYY+TdPxA/Xr2By7QOolHmJzMCw0XbD8x+kIAgkzR02Tk&#13;&#10;Iugc6GbRFyMzNZOhpe5i5dAs7lOj6Tj/DquQtuEKadpSN8YmtMFwEt85/O0SH9UDsDrpU3pc1ptO&#13;&#10;rCjrTeUhkoKts48a/qrNvqk3Kb6j+21/eaxEtNdV4W3dxOiHcawUrE6HrRCnl3/s/sRWBEFx9xjh&#13;&#10;d3yteWuPKQsA+ghUQHcJjZfxnyqhsMR3/L9/+j91BCYmtof7irJl2KwDP7xcz8gFOGuU/LpdU0m2&#13;&#10;60q71e3EZhmWUm4o35CV/oHd32jcjrRIjBqDpcL2uWgaQIpb1LAkuET2dgdgzjhNoSfyX+o4m8vt&#13;&#10;vqpX5DzbUCZjhLIO9SqZlQSXpPj5fHKSVDe5soJDxEGSCF4Q4kbxFxaxZmiDAvU1PoDc1zLTZR5L&#13;&#10;IuNab7bDYpl8Q8VjNIijJqIR5hSNjrnoWpLnSA35h7DJf3/6QWn7Gq6foF94UP2brzaGLXx32MAK&#13;&#10;FlmN4dbco6/zsCsJYGRczHRHOlLjBTegG4qqYpfpeCsjE+VytSfSkbiOD2+/cZw9oqaldJHvbz3E&#13;&#10;7VFOGKBGYTu+QJB6T5HoilyC1txmfRyi2guMNM1AIrJggXaKkDIvGLHmg7tWuu8T3P5YjcYlVn44&#13;&#10;GgOrW2+oqFKGba5xsHWBbkCwQW7FQYP2wEdiTTy9b6HKWxmHuXY2uCA+t8wN6Pq9kE+60Dvot2n1&#13;&#10;hybkjKIH9mpuL2zL8FMtdOlSqojEy9qoda1dVzFh/Xq3nayuVTHMPRoamaswQU+N9s+I0npzP2SC&#13;&#10;1XcoEKs45sLVGR7YaLZOfSea5l+x/NDalQqKjL6e8OVTuk/jwnBSKHx9e+7uOzqqsv6QLppd580B&#13;&#10;tQ2E1q6jyTTGSguWwGrI7kuCDWbA+9t2NjTWz99D0uPHXXuz1pctr8Y2lDkOEL1X/V/GODABbJjF&#13;&#10;4Y4SdX49L9KMMUcaeBOfr7+InLRdVFODqTr5d+fFMotHOqvZsasLEkTPiBXx6K51foIFMFnPfvew&#13;&#10;pu7H83xZwmlXKg9DsSljdvX7WSasFyfR4dv6921FuZ/gDXZhQ9Wy+Ul7rLJc1IFER1w54BKezbHa&#13;&#10;FIGsVp84nOHDRNkdoepyHdLztWgWDAYeWUG1dqA9/KSGy7QqSM32J/USx6754fvxdbAr1TJUJeHs&#13;&#10;ej7vyDZ6b8x6qNzP3cY7OI4k5OzHJSl+TivEJgmBsj9w+P6NUElmflvfQyEYRACAYPqiqMkW4Xvn&#13;&#10;XTLGuNubVf4OOqi5PourKjbkO+ENOY2/GknrYRUpZ6DrRIhVGHAPcVlobG2neEC9cYi0YsaholLc&#13;&#10;CMxhWs6gw09A9JO5GfN5C6HY30at3unmwK/ZmLbEMcBpoMwhqd3ZXWoAka8VL2F9iMm8nO5JoVQR&#13;&#10;Lbod/RbWhaRR4yI3ZFb7Mkhgff9+fCRHzYEsurb8fh0gRjGsfjswlhgcGRwXuW++lXaw83x7eszT&#13;&#10;jYEoGawvOJKCqj2SZmIc3tcq3G7nECKmyFd4qk/m8gNr/A0wVw506eseKOeGVhQBoxvHr/FmZfKi&#13;&#10;2PQak1BXfy6vM16X7ei+qwtWST2I0mN2y9rvWAxTlUFm2xU8wGXB4D54WG239nlTK5+tWeqCN7vz&#13;&#10;ddjXj3yMs0FmRjTWRRuiSaQgYqtWo7q7cO2nSLom7x1ioBGVo/ren8O5edzuEtHwDlFKJOa9//X1&#13;&#10;q/rYHOmVriF5XhSPr74uxvedLObjtKKnLcaZpMDGFtJQKr0YnkGRmmfynGTA/gmuDKecgcX4e1n8&#13;&#10;9NYPEdCDedJqoAlTg0hutltDqU7vrvrrBtDZpqlCYlZCxo5eCvnUN/JzYOTdW3tsDrtjDs8v51Ch&#13;&#10;aFeDMAn+ORGfQjGOaui0tgTWBSiFP61r69ChnBmpLp9ZLHgkjpNgZutz5hXhMVw9AWwcxixTLd49&#13;&#10;WpEoyuKj7vMWHaLtNYwU8GXxGKzrga/R5Qx0iPP2RDIIV9szKSIQnA6Bb7Z/rTAUtp/PfvPxr3md&#13;&#10;y7Qq77WA3mFFDvEajD6XBJgS/LH7gNYUbr5i27tmVRQSKez0QREbYZ+qczFXZl229WYB8EPTDFcN&#13;&#10;SXPBqzeKNiIoMxHTrgNwqa7u5sHcobx64eWDqm/Zm8pz0kRIKJEokxCN/pN65ICuISyehJuui/tv&#13;&#10;r+NjBX2pw2MG/YFdrhSWv/5zeOosOFsgrHiEN6PQ7VJsNzdM0OgqvHUnNn66Osi5gjGsP27x9RRp&#13;&#10;Ta7wyCa2ZB2WFFdSyYrRas20X++IGKmcs+znj3/6V4jN7bplJHjED+cyx50nv3zcTu+/IhzixKsf&#13;&#10;Ptq4iCYhu9fqEiL1o+C8IxI2IOzcSkV9+xaXaEFl8ejKcqNjfEl//9O//CtPVup+G6GrWpFh0ovv&#13;&#10;2aXwhqCyLXnma7/UuC7YrMjWwIQ3PH6fCnlYYjKc/kAFEGeEcF1s3H/8A5oIov9Y2fmCqAhRXKkk&#13;&#10;j0+bKVMnn47wjdf9phPvz9/qJp40A4jXq5vPZyC13/pkoBOrBtHTdrEDRShBNhnPDnWWQZRiP4vT&#13;&#10;oAVUH7Y/rueZIo1jqmRzy/bHTdfH+SVe5Ybo3DtSePwYn3NYIWBl5kd2oRIq77AAIYTkEXif+sbN&#13;&#10;DkMQRPStaH9Z1psgG4JS9f2AAQ0sLnfiCdt14Cx9Rvs8jROi5OnnP76/9hikrubgOENIQoTaYY/5&#13;&#10;4+HgkhE1f7M6q5kl90mV357n6qc4uBNebAJCDAQ9O4Mo/XD3+9uxvtuSBYbzUvN7pHfTdNsfiLGv&#13;&#10;lUuj16TYvhq8K/cuAWriHZHvEMvwEgnWkclud/0fr3hJrfnDql6VKs4XV+1QT7N3oczybZn1rFOK&#13;&#10;0emahPcTb/c7t64g/z3alOgjKuvnv40PTyrK57VnM6DE6ng6/TTH37Yzot5NV+h51zK1S86WSIxV&#13;&#10;QZf5uGAop3kG81IGd76Fsl0nukzEwqHgHcR09DUGCUJpFoTN04KHO1FUzoHDz6tdQVmcYG4yeh61&#13;&#10;CfiGiwKnJNpAthyfWedI0Aci/nYbd9UZZy+Z2s4Hts72MoiNjjulDaJOKYPeAcAl9yTUtUXIszhV&#13;&#10;JL+dY5rRzYQJh3155pKebrOIzQGnNtMNqxNwGGqQyHzzuzT8fX5leKfYD1aGItNOJ96ZRGik4qJj&#13;&#10;zq+/l9/yHp/p8kG0ciInPU8lVTcH11TAtCPyl/H98b4A+MQfq4fNw3l2St0HijdwGvXtPQwAxs/o&#13;&#10;Cb2bGYLNrBIklqHieGWg8TTyz8X59F22otfXICMmSrPN1eUV68CkxyvlI00j3WxGEnUldrCl7Foh&#13;&#10;gK/L7gFYTgiY4XoOWtK6SCXtODz9OpBKDSJehvjtuceyqGulE9ajv6W0cPonUzLFwZbdPEMz6O6p&#13;&#10;Rb88zX/Zte330zIlmR7Dbh7L/cP7BO8OzMHZZ3uSqnJTVRNcO7uqf/nhX4Z3x/Iu6qnZjgK3An48&#13;&#10;zdOij+u8Pv6wgjR7Esu7rb55COf6gby7X8rcCPG+6EGDuDnJunBAD5Ru8MRb2UrCIM/zymq5QUMU&#13;&#10;eMCp7vvocqf6m/nXxtgpnk+hA84CuLRCQUZqKBzbri9XWKGoabj/8+M8ewiKsiYKurr50WR8NnFe&#13;&#10;SIjaMnYFsLH8fnvnx2j7AO+JNiOWWRVyWh4AK5qHTunL90Q9Xihfi5tljTu/fW+UKirEcwPdwMP1&#13;&#10;CnG4r0eSjogMkNfbjdMLamfiyku89nLYiPv++ltTb0wfw/GdloqSnBLZwCnYWG3u9HeDcAJl1Qds&#13;&#10;9FCCqkRVHZTX5Q0e6Qg6LTwbMWHTDFsCrvN5WxWS5S+66XwfuT/6902jkl+bQrRKkVyvN+T1psPn&#13;&#10;r4XhQmYTzFjo80olNcgU/Z2up6DIiohkB5j5r3/7x/ZjW49rDOF9vaUN/XHTmYiwfBjAC6s8prFk&#13;&#10;Bf6//vJ/ZO8EoZz0+qxRIsHmaRn2/A6lUEuOqcfVzhhDoiVJB0ABb0RaLtMzxiLD0ouZJJZRmsyI&#13;&#10;LSIY9IvFsrBZBxezB5Dha9+jnGolbALJD96BYXBukwvU8pAqhBP2QgkdbUH078e5aWSIOoekQ4TB&#13;&#10;R7danwWnq3dUqcrjFI0kZMUWRVA28ny74LKWSIzGDdYwiPQSFYWCZ22E7MBi5wOk1kaIuSPYg9tO&#13;&#10;bN/f3ru6Xax3AW22bd2I3preQes08E5i5hgcnK5ovYsq57S/2+nzTGFCGU/LKhtSEGSTzwwsGmRH&#13;&#10;gMYDZmWMActpyY7By9izomBlrbLDpnTJvAzfKnQnOZaERYMVjRnhTEm5Joa4j1EDLxAPRIcQF+OS&#13;&#10;7bk63EwsOgViFgRjbzDDxqSyEj6uVKSQiA/amikbtO3qebpik9a0Qoz1OtNNFS6RUtLra/nwxCtk&#13;&#10;15EVJLP2drkqIvRsMzBWR0KVN71bCWVKT4s3GW4IIjDjiHL/dtIN4zRHz1pJMIxaSoF1mUi++lHh&#13;&#10;qKo7gNmafNB9igAEgmIKOjgIjpdL3VZo6QVrMyne9HeVimA1BN7kEp41LqTjiKX02O1hCiHZyBKD&#13;&#10;WVK8Zn9dl2W1ECHAgV1vXb3NgQVsCvgYXYp5DAS5jDDlVU0hcdd1wIrTGJghwzKISjLXeAqokIlS&#13;&#10;7XxGQbQYEVbSZrE+MyGREayKwRecI0YtnSgt2+5xI8vT0NOGI5yM9kKJjELLEcqBiWpeI+o9wpIh&#13;&#10;iDEKEAAGtJ+RBSJCpFjkmUfmaMwprH4woOCFyipA7qbeM65j1IsB+3oHILDZh9XBiKvmAGVjvKaG&#13;&#10;WW0QwjGLxzsFctI1JbB2McZswRwvyeeY1tFsmHCJazP9+OlDELDNLEQ36rFAFENMMl2X45vvA0EQ&#13;&#10;E1iV9wBRVGNfu+WUJAcgpRQgqCGMXFJsdUCiUsyMN0qw0+ti5/a+1IMviopkDIJ/06f6YTO6xUcN&#13;&#10;DEwUbu/ua0bWdWaypEWV9ZxAstGufgUYgHnx2iiiBo0hjgjaukaFUxbmwFXZqHWxPmaKUCKQ8mI1&#13;&#10;GiXh1mtT1OttRIjgJpRlGbVLFD99/OD7pSXlOL6nmJa0eB5ixoQzwphZbLTap7AGTRlYxzfICJbq&#13;&#10;0lsAIgKOk1je3Zl5kVg6n6uGJA/H3qYCc4M0cdWHdtWDZ1WOMC0O1xmnvE5Lwzpr82wgKHbERlQI&#13;&#10;ihiBMKEgY0gZ+JwMtpBbMw/MNFN+bSSPq/Wg4Mlqu0KSHPZDWCvGqdGEkXr7mKW4DuftrjHrqRAh&#13;&#10;rxxQCgiO2LOAMQUIhhwSw0Iv/yxK7DChAKUMJxOpAM5nRsB+Jzl0k0HTrFOECCBDxoIUG1Ejpq9+&#13;&#10;0STbcCETzRCf+inkGtUrSlmSQnC2WAczgRZSApioE5asADnaECEkUnFP3JgEcAKyd6kVlrAggax5&#13;&#10;4ahoaQPM1WAgSVLAZ6nMCpBIieo4RVJBb60UwjtqgRkWU2XyPp0UZ4xjrWHOPoUQk2Nl1o4uq8Yx&#13;&#10;N0yMITC54WkT1xMHNBgPSpxEhRBv26qi1AOcbA6rBwQUIESXGS3ohMY4piobG3e7LUyBYRBhkQEI&#13;&#10;CCaC7goAk85UJCzH5+cYZxenQeGKIhyzt5ZXbLyEUtaL0TXpAAJxjcs071pVVA5zmzOZzer0zZkV&#13;&#10;UXKbncwRexNJkSg2YQ3ULKsHQvOCZZ8pE9qbjFPIKAlngztfTnr1rMEUFNjUCOU1+piBEbGDKgBo&#13;&#10;QZRIFBhO0yi4oIBEq6NH83XVLBKAXPQYpcRGhRFZtaWZgjYn4H1COC169DwMaYwWCFqs2YlWudk4&#13;&#10;hAOk6ZYqyTNkVBY4wXmFgdLJh8sSmqqcoy46Nb99zRTJTTlSvyMdwwQTZn1e/MybInO2HYJlrOQ8&#13;&#10;BQ1SJIxGAn1kqkEZLDFNydS6TzqEEI1hYtMdxtMcVhcLfU/aXbkhuVjDLAHkFnydVwqzy4JWO4BM&#13;&#10;DJNAfLwsUezuFVzRcs1DAfl0W2rWUuXtLZnJ5IgJtEdIgl4JABCC6kFkiACRyGhWFL21NeV5zDbl&#13;&#10;wVslqJ4ckyxmKFaE6jItEC8AZJ2EaJ8eON9SwF2MAHHFWKkFsBl4C0MMWjNHoYGRkoyENVbRYuWp&#13;&#10;3LTTbGmC1iZJpMASZlK4BQDGVQOwX299Kytv8uW2tG2j7YIrnNBsQvBYJpZ9DzKWjFVMZ+6sxIpC&#13;&#10;0hQpEZcFbCMlCFqXEVBuDpwnyGjEsCQSMwW1OVSyP057dcc9jj7XUXriDHFitBAEhLk2y6oILzjO&#13;&#10;xAwWZ+Y9vF50U7aWphRzo5rgXP/+NyrJ2c4NzfESkDYkmKPIH3lXgYKimBB0awoRVZ0cnN1wSZfF&#13;&#10;eloLRiTVdmo6Pi0uxSwFTYyuq5nHCXO3sqQkHod3pls6HyMQst6/TfNdcd+12/W2qnu+DKZpdroP&#13;&#10;EIyct4vGqWS7hkDMQBYYRguVp8ZLLwjTjkTMTTaYWtjgAXhlZEDc2ZkWeDaG8CLpOC36cL/HFGSY&#13;&#10;2EiH8fuubEgEBLLNfuMTWCa3PXx87/uyUClrggWxQQneh6EqCaQ5YaBMmlCPM6mKzl01CExQZsws&#13;&#10;MRaMgxQbUjawXM3i8pT0kGV10+uKAqOS56QTmkI+npeiYaJWAMXsF2OWiCzZNrGkdlgP6qCJrpNU&#13;&#10;iNphJoeHmk2AZKYYXn0mMGKHI9LRgAztpFc8kkh88E1X+UibDrRicz4N/BC19iFwHPV5tBCGHHsM&#13;&#10;eVdt7BwZKdJoAY1USgiJ0Xq3Pby+P6OWkVKoGJlzg/fX5wvnvFJydY5V9Rpi2dY0kumqEaMZSr+c&#13;&#10;y0piCEQSJkVZKIAQypzxxDCOLhgq6GKgt1O6Gkh9dJKxstndnOWM0wAv+rqcTxiGQuKTZUUFo0uF&#13;&#10;aLCJoiiQkP5i+J774KEH+46SinqkKU+3EVN9zTl55xQIk/cRc4wZzUtYQ4V3yeIXP4qyrWVjwQQn&#13;&#10;8H5zL+8LL+ep73/6/BPIbVmzGCECbEXp+5d3SkFb84sbZAzIcDdmz9K2QvvtBhFprotxaZy1qnhh&#13;&#10;s0X5YjSKJW4dBlhQjEY8i5ko6hHOcFz05GMEkcSErBkpthHF5HHEeM2xSt5l5Ad71x4CjBBAY32M&#13;&#10;84v+nmCYl4UV1TgMslSn17ci8JA1LcECV2sdIIjKWlQlS01ddtkFbD2F0eiZ0Ky4CBwiCodx4pwE&#13;&#10;lJCUQOeSQQrydJtA0Q3Xa1233WbzfbqpQhlgLQoFV8frBFOmrNrz0vQ9JSgH7rThVe0TLYCllHgE&#13;&#10;PQIQIVRyzJDJDq4jofJ4uu73rZuccRFjzgCgmGkfYkYJAkYNc7lV5ZKykty5xSVbKxZisgBQk9SO&#13;&#10;B4IZr8g6jBqZACNjHRHJmFLyjBZRKeRpUz8sZuFFQUvEJMzJUUBnPVNFhA7aTNu7LswgmL4sCjtp&#13;&#10;QPCwGsYqM9hdIXIAPlAAKnTodiCgUrTEjMAQM0WtQZ5Iup0/tYW/vQmKUXvXdt1DywjKVCiHZSvh&#13;&#10;/kHhgj0Pc47rZZ0tDB9+vPsgVT8GgNXp0u8/3D8+ffjx8SdWhN3jfUgRgmzDJBQv6q7bfwQFG09X&#13;&#10;oJ1+v97ev73O5zGum8YWdemTiWBmgcSEjLWn80tVdgwTTmiwtm3Kx3aDjDun46m/vN/62aeU8+Ix&#13;&#10;bzb7xwfBNg0Tzg6X/kuwFeBJtbwyc5ULwrgvEYVu032UrKOwbO+5CdgEo/3FAhbKhsiqpNJ4ywjT&#13;&#10;s+kYufzzvJ5mGGOz8oqTqlPd5x1LhtK6n+eX+aU3oCkfwiW3P/yUmwbKJvmiZNsPf3lENT3PUz5N&#13;&#10;/g04A/Y/P6wrHI+X6XqbT9q8Xlsh7p82aDHHX8+LDqApkl6DXwII7f3u01P378+95tu368s6aB4D&#13;&#10;s1er0jz2xo4ZLaTEgDMTI8T0iRW365fHh5KbFaguYCJbGRv+WfzYsHr/cTtEp+d+hW5g+RLnR7Wb&#13;&#10;L2vR3CFtgY9F3X769CjEjib6UG1iSo6kszkHYQoOGrbJHnZd+/rtnEIcrm/jrYcBXOae3lWK4PEY&#13;&#10;i6I7Du8l9lqrsV+/f/kn59VlnD5+/gmj9YfmY39dkhBEERUhz+B2uc49wR6lBBeQpvF2ev4GjFmX&#13;&#10;VwAXQLwoyOJIVT/Kqi23jWz5p4fucroAVKjifj5qbLmQKHa8fKh5TbTXq7s9PG0ETcsUQURKVD7k&#13;&#10;4Iy14P229p6KokjcP8//Oc/r9XufA7/MHkOPBJGCdUWxgolIEFDwOP/Hvz8Xm90EtWRws2090DPo&#13;&#10;udV1rb789oUCWYUnaRlckVLNAnykIcJZT8umu6eCrXBJZqKJr95Ypi9AX9AKSow4AT6XFdhs2f3D&#13;&#10;5oAPfk4+JwzoD3c/3+YI6gefuMyMJGKMFZutmScYY0+HwYui2xUND7A4fNgASJYekd7381jIcr0t&#13;&#10;WhphXaPE449PZU05wVt14JRu/voIGtzs63O0YHXpEtVYcxQBJdd57JfZLPM0TP1lqhTu58Wta54n&#13;&#10;F8cPjx+rbfHr5R92jl9+/erNqsfz5//lJwM9YaVxY/eH3c0ux9ceDgvAOGB40wumRIqsirz6qzao&#13;&#10;Zioubn7XTbcrOG85gWAep8tx6FfET6/HqMrz7ebHYQ2YSlk17fPluEwznA14670DaMMyBY2sHTUv&#13;&#10;//yfaVrgEjkyaluIh+I9HXUw31+fg7fldhs96vYbwBzAPQFh6Id2/1TlenvfTstRCO9JThCBBEFs&#13;&#10;57W/DVPdPQmeInF8y41IHlJXMMTZ9fXYMU4j5FC9XWYJCp/Ll5mn27ouLkPwdvmOE1SK84Je9AUI&#13;&#10;LkH4b3/8nF3Y3KuX529Zg6LtOCdNy5Pv0Qa0+zu/jE9FLjD7z/Px6zIZnH/7+78fKkLXU76A8+xv&#13;&#10;a3+bvhjnXbxaOyuubBrrKuR0zdat1wshYnTo5m7fX19imjlZWPayajgvkyUAO8BwXSh/GWiV1UEU&#13;&#10;TzW+Rwe0IZrX4jDiWuyDaMjcm19fvlXNPi/ogR4+ffy0uvDWT0lfAkYesYSqlt4qBWRD/3H8dXyH&#13;&#10;35/Pp7c+TJGohK5wCzaSue1Tm/Oalj6HCjL4t9/+HXMrGyAJU0rMZlyn+a2fAS9itv3XZ+TT/eEB&#13;&#10;VRvkvSyw3KLz9dbud9n4DSrXy2mw4uXiuZYNZXoYaIYjBBOQjqBRn/zXPuXECf24eay69kPdVVBs&#13;&#10;+GbT1Hcf786+TwxDhEDyHPhxxIvxxocIQ+iPGXgueD+ukoTdTnk4raXov3xLy/x0v7mtY+yhmb0H&#13;&#10;McwB9tzMHih036pyaz79STGRug0ehvNh+4Eq6pa5K0pow3Va+2mBJcaHvH087B7beisqyf7+9W9r&#13;&#10;XkTHy7Yp220EQBb8w+f6+fwmyf6x+O86+GZ79/x+Wd2cTAIY9mFezosAfqcKc12BBUKVism7Zgck&#13;&#10;TUQJTtL6ApqY8rzhiHHmLdYGXPsFo+DRgmvQ/bTZ77d/+i//CjhhLbvNdp7B6S0AnyGlNjijp3UQ&#13;&#10;J5MXIEl5L7aPlvLZeYThH/54CGjgW9A0h/l0modlWLzBzbf3X3U0IaM2Q3vVitG7+3r70D6PZ8sA&#13;&#10;hFEo2m5KQhNfoKYHVu3/+Ic/pqJ4fTZPTz8zQRvopm83/Tato/7jzx8bJuLVlve7220ZnRtpghyb&#13;&#10;6YIh3u8/myiXy/Oqz91joyqBIZgvNxqYzAJGJop9UUBZKK5KVba0AJTngMB1spSExS981y5TVKmS&#13;&#10;pL67/4HXsBDYzLMd7XiJv3+ZoGXLlzdIRaSkD/bLy6z7mYFqvAAw2bd/f60D1i/f+YJkLN6/nD89&#13;&#10;/AxwyyD+6eOnkDHZlQ5yKR5VWXVFywE9lBvvknk7Jm1DAhSmz9snavICMpdlQqDo1ElfMfWLt9+u&#13;&#10;g/H69ahBLM0VgQXY1z5eJuFT9M/Gvxs8wQHfbi/RWjeFRjwwho0zXJRLRgUq0rLA9YrWYn1ZPqqd&#13;&#10;SmpbUEnz9lA+es7q++s8Hh4Kz4WOblnt11/fnr8em+rxh0//fbQAKYIgUpnqS/9hi8f5LXDAc2AL&#13;&#10;va83l9O37Z+27jddjqoUBAZPJBOHfYLu7eVcI+afX0vV8oIu8/n+ULhlIohJXrzr6euXNwzJn//w&#13;&#10;U7MX6r412JGKsCGspwkGlABzER/2HyDgJHjkQfD52/s5TQroAQAY1WYIICKtnWW0ZqJcSdQKpoNk&#13;&#10;sIkAJZY9AoZcnUBs/0lisikqxDHsJLzfPLAdjIRUHSsgYuh0uW2h+MP9kx9mN+p7phIH82I4VLcl&#13;&#10;7Junza6zZJSirpRAKdn4iuhKWPz444PXp932YAPGxf4RCrHIcHM8k0xBMFphnC63/s1IRM3yHn0g&#13;&#10;RSvvNhcyqpJ++f1kInVMNY/tmFbPs7OQhvjw0GQ+3rgBBdTGm1O8uimcF32c92KbBKq6JJU7bERY&#13;&#10;IAKZCIOw6x72AGZF6MPHrTHBB7vaiyFVBbNg+enzgZVRVAVkbX+5vr1PhUDj5e/VZle5Wobi7euJ&#13;&#10;JIgavN13MjGPmWp40fIb0PddG1dDAlCc/+G//hXATLPryi7JbcSyqpqhN+d5Hq0DHqkaJDffvjyH&#13;&#10;FX3+9IPA/B//8cuqSQiWE1RxvhIk/IrXYfO4DaXsHj/MK1hCxi2bxgHRdF1NAAAgAElEQVTMfo7X&#13;&#10;x/vHmN3L8bd+ELfzV5D823FQIN3eT8fj0NT3C54Fp3vWZnClB4TrENEUA5ckt5xVkLzenn3O65Ln&#13;&#10;4dZ0rKIbOtxNSz9wYlJy4zSfpjHyqvsoyZZ1JPhgtImT+X/+3//PuPj9yzFVbPf4QZUcxGvTFA3Z&#13;&#10;hCWhhKZ1iNpkYxdNssPBRoiCx7ZCpK03qOwwUKKp220pqS9LHmQ0zN5Wm3i/faxULRXfYEQJSgDO&#13;&#10;lLDdrvXIH801JFiZomOb/jorjEAOCbiHu2b/h7o4FJ//9OdmK2GlMILL8aScus3fsvSex4efuvM8&#13;&#10;/NvfX95v5/4MhpcF98bo8fjtq9NDTBO0+eqvQNGA8Mv734pOXmZNi4c7gcz5BhybOf/w+MM4DP10&#13;&#10;S0I89y8T8KBu/XpTgFVEORvX13eFSaFqsu4YJ84ma7Bfr5mQJdrdT4fm6UGUFOCogX96ekIgN5VK&#13;&#10;yAAHWWAqyxwQFQ2i5eJBCmvlc0HhL8//4/n7aV11UUikMliXsi6Py/zY0QvQSKiKdS1Inz//FZeN&#13;&#10;V6KhKJnRrUNG6fVvv3kD//P3c4QLKOmgx6at2C742e+7DZPIDzeOw8OHloP28eHpyz9+farbQ1Hj&#13;&#10;w2Y2phNlYUsEGEhKlU/4/27/N9WliZ/QScL2/oJ1+ig9qQCIU8KO1AGwQ7a6f3PmZpTSbk1+QJac&#13;&#10;miZq1NHi/B62XQoiDHBehfAl8wTQgqFf/g0L9Opv5WgWECHikHdavP0If5rNDdVr8UYe9q2X4A2v&#13;&#10;1abqwB4HckJ1ev83zABQBWf+IbXYsW35wxEcj1dd8KICdHx/6T+tk5jvpl0+/JhyfjhsoZn34Mfx&#13;&#10;/E6BFsf35/ZbUVR5FUiOJM3Q++CQK3HvVwvTHUFDPrIMtqz1r2OFQgIUFHc6kyiucJmlyQDf9SYi&#13;&#10;Va5WFqmHGAlaLUr/86sdFuOzz2aTxgFHWeEDqwXMtqzRFF+M/zL7dQkabyC4ZqznDw3BeNJ1bYjn&#13;&#10;dQWSYociSmY56RD0Pg/n/iC9Q1xmJediEb+zi6oD869XLETxSbEi4FsLamsjcVlpGyuBFEwtQlHE&#13;&#10;tNgS8PlVnw+FPBQXu+biJsrDaRrZdlcNSXNrbAZLhYABz8dWKs5JkecrnhWrplfvQ51ROa7+ih0X&#13;&#10;xAZnXCb5Wgyve0qFD9dFdpQEnTKqovfAIbeKooUh+ioX8sT6DAHNKCC84I5K/qAtyGJzNw6W+xiN&#13;&#10;59Nxxkww56bfAK7OK2zKjmpaHZ72DTDACSHFKuRDSUrh0kegBhDLsecbgYbLO6Um0Zs0+Iy2BHHs&#13;&#10;zTw66WcKzdnXYq7n4b3aOm726XorlRqGa1uwODEEMUnIdgMuR94UVG4qqyGVmTeHY/EdL1shDp4A&#13;&#10;ib7oCork8nvRy8i9wqnmjolmGd8/HZqrnUNJs9E7xEyx/b6s1VOXasfsN101PcNfbLjXG6brJ/5z&#13;&#10;y/pJR2yVuLUT3DbtUsAuTe2HnUrIV4pfX18zrOQS1pOhhbvB1RwvB1tMgvVjDwJEOjkCN8r6deWR&#13;&#10;Ooy+V/S31bTm8JFIdxrzNfF6gkAggnCB+xWDUAeOYsflMltMp2UmCWJZ6n5Fs5s6Er89l7lab/Fz&#13;&#10;5b4BcMEDfYpXUm8xYyyrlhZ4kdK2HZqw6lBJbZaRzZ8l1as1nmZJC4BQlwgJBPsHfjoeKyzpyn3O&#13;&#10;pGQLMWxVEkBnQlE1Z1KofruOp/3GJ7q9XSaq2iT5L+Syx+qDrY+o4yDJCm6aCIuPy9QXXUlbUV3A&#13;&#10;enkN/RAoIvd8xQ62dIuAdniy4JqwdU5d9kUtQqX7XqhuVJ63ZhOqhpLs3bB2Tw+VPN1OEcXWPHa7&#13;&#10;GnH1du7TuKY31DWH2WcrYRiNvywBDYH+hAjJeJGOBQ+witadsoLTOxUkHJ5EurYsCTcah8hOOpH9&#13;&#10;FgMH33ZJSRf3qoI1HtOS6yrUlRhcc7sj12KIstBXBjYJ7T6gd4vbyaDt4Y/g/JaPCwZQ5+yixpkK&#13;&#10;CDaaX7bQ+8ySQmQhHboj9CkQzQg3l+1GEOmmc0FFDfE25lKyFOMCwUjF4fDxPmpIVmlNadkqFIsk&#13;&#10;pwE3fLueZoaIVT2cEzmGJSjpXxANKMQqanLbrG8LAYkrfyOoYp7ro0MeicTbtMxEGrIGLe+lffW3&#13;&#10;h83xNG5ojdRT/uBSwUFXuZwmefal6Rw6kfk62ci2QUz4bXj88PMaFR2sz8D7nCBhDBe33GTR08OH&#13;&#10;P/9xXiaKAuptyIunZCJQsn9B/AI8SEsS4gNPpgLYUjtkK+SGk4rEuKEa3Ra+YohpJBxgrfMReeVH&#13;&#10;DYW/ma9QvOcUW3aXHMMsDHMC/G6Dni+dqYsWTwjXAqMNx/GucCusBsbmppXv+WN7n2IuG3Xr+UeZ&#13;&#10;fDSI4rC/3eOsqsJknL3sl+L1DdSogH6tGMbJ2CVXno+Azt1dwRfkUw3a/p/2XKTG5/myWuWZKZsm&#13;&#10;U3bRGvvbKwDEJexQ8VPPF91f8xsC4TE2yuFu2nNN82oLlC5PhSRyOkdlNs0OwestUvh1fDtYaEET&#13;&#10;hIx1I37bAVcsmViswy5539cCTaBSM1ZBxJNhjF3/+SI5X6f5MUmZRcu660Yii7y//vwjY+lW7jLJ&#13;&#10;a4Phw3R7OYVWbvUAn3uTVlCYiJeIqSMs+DSgAd5v/kx9Qqa/luLurpp70B856d/aiLaYTQIg+8tw&#13;&#10;CW69H7yU+Z216eTPyh/5uI7BngCUAkX3J0Dvfq+f9a/BJky2nQ/2XvCCxApP4xxJgWAKFQch3Y5A&#13;&#10;VbziF0veSkJxqqzDuuab2ebznJxjbDzB6Ga9MkQqSNkU+ejG5DNPNl89S3yXbLwSN9hB4xbwmhPB&#13;&#10;dMhPQIw+r9uGk9IubCs+9uKoIMgxFZASzPUDn3GEUgIQIKW1qKEJrlq8ny/Xlwy34fWVAOUjt+bI&#13;&#10;X7SKBdSc7gcsPlySyzVKlUkwj37pwDp2M+AzrwNI4Yf+L6VOTxRgAlSBQVhLgnSUaOvwfXvFtmOS&#13;&#10;ImGnFdekgyWOCBi3bnTx7Ik3nQK3ReBiBphZT7HaIwTXudcVurCUIXLHaZWCDG8Uca2zcaRC1QJy&#13;&#10;9edPPzXzsk7BpTxOmI2llP0woE/kpCUHpehDgmto9tchEnQ/Gh7uticCEqLtDDByw/pFEsRrZVMx&#13;&#10;wzuanCOnRLD2uS/MnmtO1jbcMSEYoNfXy2FE0JPWK2nU93It7/7XBDmyGhVpQt81ugg8QxozAoSz&#13;&#10;p65HRRm9cfOxKgA1DS/kzbynIre5jGGIvreXcVPe+RFRkVsId3Gj/+cw1QgevxaidI4XDF/AGydM&#13;&#10;ZTadDSMlo9WxWt6IshBsDu35KFKakeB8o0rYLuHZxf7hhx04mrdsb8EcQDlb50SemFExTfPocJxF&#13;&#10;eDfXBb+pmqIETVS87CISoaAz+UYL5BbnP/wXKz2xxc48qfXGeburCpmsjV/RWgftWc3X0LrZV4jG&#13;&#10;N7uptiBorGyqdzd0m1pK/vTBnn8LAPmk1hWbsvAAEEjmYV/VyMUh8OsS1oUdGFX31UGuywt1fbYr&#13;&#10;Nyrt4brA6bur+WPZkFxK/Ok2RYd7QHBZ1iVHJw7WMAc0wvw5zxDmwgA/wVO5yYndhiN9ZRNgxqfL&#13;&#10;MdnK2aokw3I7xK18fCk7a0nBk7AlCY/Fjvq/X/4BZQlYV/BLOgMfAODMp3IzZJ4YASvHXPhYYnq+&#13;&#10;eGZjwzbeYlQcbuvXgCJVfC8FM59jYokmXy204JzwPnxf6ZotDBPQNX4bLPa4ApLKCPH/TxB8K9uS&#13;&#10;HQhi3VqkzjzqyidKoBro7lEWYyzaNOnRYfAP+AX8NgYNBoPjDHqaDQxQVU9ceXRqsTXXUj6GoIRb&#13;&#10;vB6CgQWDlEeL98HO9grNioEOS2dyzUe6LqEexk1SpaclX913Z3V25wf6D4yyrJL4eJ2yC0QaAJD2&#13;&#10;zpiYUrC4iysetmXWTcbPy3Up5Ha1EDvkCJbsMGtrhC/e8Qnra+A+3yeX5T2mLseiRUvpvbHhQqdR&#13;&#10;f/AOYkbWHX8cT5hQ8eF+jWdt5PeZOhWJhUxGhDoMsL3rXe1HdHy+JO0eSuNmvS1vXMCbR+l6f8Nv&#13;&#10;TmMQjBcp5TNLqjOlIyd2HET24c5Nc2odHA3DK9nCjUtQ2TiL8/Sm7c9eRgHlFJSUHE7WZ1UBCFgt&#13;&#10;Cq7LdEHbAUsbcv9hhfIxKLqiNgzetF2yQEOFYxsU91uLKHWzW86zJ4dxhm3brvK8Hc/OEWw5gq/j&#13;&#10;Xa5DnzIXe7DPUms1C37E3jrmFchlEuO1S9ElWsohWm7RtDeP9rF+nCYMZzMlGRs02J+gDIEPw37X&#13;&#10;KoiNoQ2CGy+pH5F+XbYP9PwuGLUuwD1Nb8QwGj1QlpYWk26e1yB80ydHYgMTBmsRTkKCLvS/029E&#13;&#10;fhymNuga/29/+JMeu9xGM5BvaM84WuoW9qyW+GGd8fpZ6bzTnJNq/9TH6pxSIjBAD3J/sYAMPj6T&#13;&#10;Lm6c4ZQLBCoh3o6vK17RgdgfPvSdqqCckBrrYSuZOb0W/IfOnjUgTGxm14lWmAndrz9P0zgmp86f&#13;&#10;kVpFwtAqwivUfBm22+3MmcrzrH2O4w9m9CTE3Q7c0p26eBYwPyx3UYQnNSTJF/6EBBaQD1G6XT4t&#13;&#10;x7HgqNNE50t5v+nHJcRujTP2ZkhUIbUBSLw35wavUPLJUA4YnL6aEvYAcJCVgnoDFWKQTobZRKf5&#13;&#10;r9OIx/rnbJRoSpi/hOYP+S9WNZGYevGcFlkgcpo/iZDdr/5T/UasH6LNR12ASzKkfbTebENPh6/o&#13;&#10;HyrPaR4jAa2/ZlU7+JSurlhTK2BF5mxxY9ynJr+5xyLvVbe+iKhDPYnU4LdefnT8nZF1tp0QuEIP&#13;&#10;3/RQsEREZZT0ffPTqgrdKOFnsR8g0ptP2emVnPU3wSIzWh3VdJsOeijS5O39bhNDg8eG7K/1OUlx&#13;&#10;xsFFve+dk3HEIWFdHUX3Oi5rmQjr5rExRhm1zKSJcgjp2FM09hZwkmzSHI5MNau4uN9+KlryrZ9Y&#13;&#10;Hz+iR04MjrhHYTKmWv106s1J4TCZBHngzoAeZ9fwVpvB3iQ3fYz25/FwHVLYb9l/PB0PUHYbj7I/&#13;&#10;fLzW3af7X37vm9xvQoj2F1PRJxn/OGvISrdHQEXwpbtiOIOYDE7zKD6C4Q4jDdVbc8oft4Pl/Io+&#13;&#10;LSmWKuVqLedrYqC4m5XRPmRDsnPqLt3G/J7Mk+L04lEt43/qHSJIE3IyioCEwZ3W637+foNvutMp&#13;&#10;5eRTGJ9VHzG9EXb/bJJH8ff5X2JW/uX49wlynO9s85RLWLf9qE31MfPOW88nHSNjXpfWxfEU8Iwd&#13;&#10;QnLsgw/zpxKW1ErfUub7c2EcopKyTk3nZoujn2X1/0RP16G2i1qjz424NMtrvrO7ye5KnlFHltkR&#13;&#10;l9S7+QJy8TAsKmFIciPMpj60mBeWCNvWIKukiiu1gahbpb/U3UJEwdRmwPhpun6SzA0wROn3fv5H&#13;&#10;QkIk346NyDZdW1hzFhQI5FGiyGj4gqv2v03hAwHCLIBPp+2uIgjoeRzn/S691Zl8cmDtt+lNqoLn&#13;&#10;1VC1Inhrc+oFuToLYIr8yl0N9jADGz5WX0GP+JjdVL6fi8qVsCz11iaaT07gCuNd0pjV9kc3W9Ms&#13;&#10;Uzkw+GE6o3X08GPsZ33i29CoeZh+DTEbEasJaoyv1cATmHc9GkYs6UvXWDRhrBwd8/QeRlsQwml/&#13;&#10;krGK4cZa52wwJxjmp4xEpsX/XRxHs4BAjP8LxJE3OOfllCog0p4ue3+OY0FQpOd+leCvrtt+Yi/z&#13;&#10;99jH28FCR6VMejgNYBzn0Rs/zS6+e+QQ7CJ8moCzU5awi31JirOeDIZlVvt2JaDNxivVxnQm0wBT&#13;&#10;GXVEnYfZc7Yc+x6tGHYJ7KGl+AjnWaFChqhp1PM6xerw5H6hFfo0gkYnXSJWjfEdhafDON0mFrsy&#13;&#10;RsP8mx9uSGQXfIrMTcqgBkYVrLwrnuvLEPAfkocjfmMUzscmMtm0hDIrRzVQS7Zp7XVHuYXY48Z9&#13;&#10;WN9d3i5siTPst4XVv/fTH7wKeP+lLSqDInHuFs8KPb1/iCFDE4PHffd1ff94VewuJE+E50v0UDO8&#13;&#10;tL+dL7ttTFjjgPx9arVg5KVPSiXsxE1jsYFDAUAoNvHe01U+QRN4SLfgfM3kYGYA4eQZsDZFZuxx&#13;&#10;vlqxod+ovk2+rZN/xufus+BQkFZQH4RqSWwB93jDcpuo6FANbaPnltymSfg0TIMaL9ik6u2IEIwS&#13;&#10;at2gwClJg+7VX+weCCySVGb6FBU0htC2IWWdyqFfgHrfbaPj2KWbKn/zpxxwI8MLmNl39fEDUpAe&#13;&#10;dcvsaYUWAaZlZt7/trP6Q2wvqqEng4Sgd+PhOV1qtELHtEs6C6hIH+9f1RiwCUaR0/A4Rmc42wj1&#13;&#10;NFwwKydkHVGULlqhNLkE2JKYdSLIE88iSEVn30a2+DQA+A1MdpinfHUfluPtWiDmz3M9lwHHf+in&#13;&#10;U8Tm2/jGBtAHP8ApvMI58uYBf8Zbp/4OsD02bV7kw68jDTBP2bEckt3nt2WiMvpv+0BjsdkQPmtJ&#13;&#10;thPyZJ0Ax3KC20Gn6WpWo7mddNYWkJvx9TZZwXPg+QTlz6NaPNBguiSb+4uZa2FNi6RrAeEd4OI+&#13;&#10;jQRbDt2acQAhJM7hUeaXHPNyvXrav5RpUndRFKINSyJ6ZBBsi03UzC1YF/HN3Loq499xRQyTA4gw&#13;&#10;WG6lA21O5zbpA8eTMroB6xCG5ZTdkAkgYL03U5kzLyvdf3ci2ltC5fD2ana7z0o19z+lrh8LTTjS&#13;&#10;kseHYY8qZwLu476Io8yxcGlXBV1n0aEz/zEXIiSJfGy/dy9wkI+ZSYG+Dq+zA6OpAlH3F+xyITjB&#13;&#10;oX1N89WnevRjF+ZojqqHxRUDYqnxQUINFphOjYy7tjXj2MYtz3hgrP84+8NAGIqqeAq+WfZ8Uy2C&#13;&#10;2oTeaxLmYRtxAZnXRiCNdsSFiiYEp+aOxU1IyVzgriTx2turACRjMYmeNvO0Qar+Qv5sutXdPbDg&#13;&#10;UffaoyImWe69uYJYqwnfFD+B9u1tiQFbAc1rMiRM//Ex/Ve1Byjt3OBLOFnL9Rm6aV2t6vpqRcXk&#13;&#10;+uayHKLYUuolwgaPwyjTzFPMW9Viqb1/e92jImKnASzDp/W2jZ9lEf3t97+jEvxx8zD4toEXmaKC&#13;&#10;i+lk8qXIhAg5VK+nG095jrOEBj/J65GWEE9j6Mx8Z1abD/vjhTIJ19BG88KBiTnudJ7fMyK9FtfY&#13;&#10;Y5q4EeoeFFG+cXH8OknGCIRhGfIEJMq/QFWrlnMOwZdVdhPB3cPYRVkG4HA1T7ZKeUvGAdg5Fblo&#13;&#10;0UXj/jQ/3yKCMRp1mLe/fHv51/JGJBsXtQpFUezS5ZvBjfyrHmAcW+qZGytD4xNyHxzsKrMYYF1y&#13;&#10;LjoxsiQ9L+4iLjc+GYeRSvanbf709qao5PnKGne1XfHzeglQwLOpxw0uonX5vu/Q6H2jlTCn8VI9&#13;&#10;rlIX5GijSeZ+64FprwMZMjZ/YMFN59ENQ0GAoXDvUG9Ypu9R9h1Onp3JU5x/soVtp5uYXwu54W5Y&#13;&#10;pmG2+CXwarBsuUkyyeX+cjQcb1b4yKs0xng+xDId+geEM4dENzp4g1pzyav4GnoE+dyM1En6MibE&#13;&#10;lmsjtyvyjktYLkejILkmt007poRus50+0pX6JFbaJOHl/dj1tvwUZQw+n794OY+GwTA7JuR62/GL&#13;&#10;yfBJ1SC9fQCPQU+pAAClp/1MQzyPZqBTFonJmGp7387fn+sDKyIY0otpNhUH45Hs8bJixBJ3Wa5L&#13;&#10;SEVm0mJM0nD8LeJlHNFO2zJeN8cWTMTDeLm+E+Xmpl18E/HXEM7PT/+27NZqNDFe7/it7aYCxB+z&#13;&#10;XbMEnkWBYrlJZMBOV9SlcMYhW86tB2zG0Rl36aQ8jFfaOvFMmEMcAVhxS+rj5eJZ3D4+Fgug0czL&#13;&#10;Ptf/aG0vsq5ue7wAQIGLHUkCE+k8m3H2XawjuxqGwWC/54mXHci97YdbzbhmxEeLcGRegnaCCLLF&#13;&#10;+Ln3AcqqHFMZzVPEsKePGd9M3prIgja/4zmdfIbEAT9tN2A8N+15SSJLYpgkLk6W/gYGJOpnZ8vN&#13;&#10;6s/XZJWqeztd0zC88SDG2ko9PTU22Yj9+PxgIrIgDgXPNWwLnFB+I8OTwz8UyLpbmn7DY/JQSe9F&#13;&#10;313jPvHcPc2J3INcTkSRnRD96gLnhJXTflgN25hPcQYMn/D//u/+JylyGIgHIn3IIfBGKxbi4mFt&#13;&#10;6wvTypPVMC/A2cf7u4gvVAjM2L99/ZVEm80qlRw03xSK0Dy1u13129+/3P/wub+OyJLf6ycOQESw&#13;&#10;zHiRrfQ4rrLcQHE4PUdJ/v3pRVAQu6ja7f7817/k6zi/jX0IxJUJVTBiBoUC5ATR1/MlUEHHg0YZ&#13;&#10;AjiS0Sxm7gGE0AzqD4+/7A+v1Sp7Gdu37n2bVUiFYZ5zkhWpEBwtkCraccZVO5OI2T5IEA9Wdd2M&#13;&#10;kMvyqOntbnv3un+2bqFGnOu/3zw8BkTHpsWSTWZhjqY0btRc3O0K5kx3DBCnRRWixJ+csgPjvoFt&#13;&#10;sPjvf/3qyArqbmgUR7HB19mC2fWBGnF1p6bXGlbFTnevx3703jPOz8viFn1TbSDR/bFP1xmROGFp&#13;&#10;tk2OryczO4j0+fe9c26kbLUu1OW6XOtXYKa6Fak81+cfqtsO2+F4Vc3gOV6mdlmW82Veifi1eacl&#13;&#10;C2NCpcKeqcGkt2K924x9tyqL+iqCPWFBAgGPu09WW4oJiKGjEfMoxiwJFhIOIvl0OUof8iTSSud5&#13;&#10;cf/j/fl8iqVsluWmvEcBOuuX5rSu8nHxb/srnjT5kCODz69nmZJze91utknM9/suLTOAwe1qFUeS&#13;&#10;C6BVVy92hZL1zd374Twhv9veKqXWsRx7EmcMYJM6/Oen37IsHroWRXw4K0K493BbzM5knHMQeS8K&#13;&#10;THzTnG+SAnoPEF6MFmXU/O2JxzGL5Nv1ECX5Rlbt04UVYFbdMDdTwL99bao0667XT+tbCM3b/tDN&#13;&#10;s/R+pNYSkqxX9t++KexJFluO5tFQFD39/nbzGPsRdVM925F3p7C9BdBTRoEuTt3r+i7XlzEqIsFy&#13;&#10;4PgPN+u//fYvWbWNs+rYvTsD2makLEoZ3X3YdW0rIuEZgAq4yaermEFljR26fvLm+Lr4YCBwNGBZ&#13;&#10;5kmStO/nQ2ZLEv/7H/+kr2r9hzIgQzkgNVAWDMugnQEcXL5MAaI4zQzSqSBTe/VAcgHbcTrVTYQ0&#13;&#10;THKwAB7YoX81imqvhrmDo49Xsrwr6LRMrZ+1Xd3c9W+/0zzJ8vLr04vTvMjQzXp9u93+n3/+v25X&#13;&#10;d3owP27o94ZTwT0AGbT702FaFh8AzcV8NBM0KOXz2yQy5L0PeEhQGSBY7zb7pvYB6NlcjzVyeLXO&#13;&#10;L8caBuwzmEdhv9/nUVHdxsNZXd/7xl2wDed26mabwrA/9nc363GofQ7HxmKL+nPn9TW7LTS1lwle&#13;&#10;3748fPwZErEsIGJ8sysP+5c1ZDiQPhgnWXmbL+NQZfn+uX46dpLhmGMARj9zA5TMhFXg04ftad+s&#13;&#10;ipvox+3+29s2XVVr4BRmSCyD0bG6HFoiMBWkvbTrasM5q6piAKGKuDWWuYIN7WispdTADlIkedY1&#13;&#10;48Pd3alpd2Xipk6U28ePD89Pz9U6rce3u+3nYFkF2e/mQg2OUAQZLKotRD4EpTweuxETUvHUULEq&#13;&#10;CCfq0qicVXGZIE4QUfkqNuO8ynJTRs//7WrBqNwQi4RFCSBU0LTX7SqOh8vl/r5K2E88gZOqWUg9&#13;&#10;0jKVox7+y3/5v3/50z/3ix5f2mjLU5nEPC5Z2QXlgILIV+JGJMOsbV5t0iwvZf70/emuWif56nR6&#13;&#10;Xm8y14f0H6q589viQRJtIbaBHM5NHoF5f2SMbe922x8+fHl6fz820WTgrhKL981AYt4SB8Nslp6z&#13;&#10;XX5/45xLNbJseNzdQuuh5Axl09T3Q4uzNQaDM0jPLmduEvEyj2kaYUolxkUc1y18Obzc5kWMYPZZ&#13;&#10;1D3PCS+YeKoPr13X7M/duWYhRFk2zJOlbvm2rHYpIGoW1JzDpNqikpOyP95sF+eiIrPGVuv8Wl+J&#13;&#10;474UEabDpU4T+nI13hsEgkgjrTi28+OueKtPaVVppeXg+adbcx0yJMpP8euopCMbkc8R9hQhD1AA&#13;&#10;N3kxxvh4PP0Q3ScFIyiCgQFmVoIMwNM8ZZ221nVWoSSSIKjRFDzVzWRivjgzO4Uibs6XYlWeLmfO&#13;&#10;xeePnxftFutAvSxmPywKYDY0h9vHjw5iE7rppLO8LMsyzHU/tt24rO/u8yp7fw1ZTFBQ2+JmXIas&#13;&#10;zC3QsIPyLoYFAq96GN7T1coj8n48RS4a5ilOklnM2IpFLZSJT7/8oxqvQY+l3IytrpfrdbkgbYWz&#13;&#10;iCdNv6y3Wa37cRwTFkUIzVd1W92f9TvAq/3+O8ZWUPp6vohEnq7nkpVlwqmMo6zQWkHjoXbz0vzx&#13;&#10;n/793778HhCKY+BHP6pF+0ACcF5gY4hzkPWzdftLvU6yp+sUcd5dLqsqelHgodrabnTWjtgwCJax&#13;&#10;BymPeJ7H677pCxyIQN3cntvp4e6xqS+U4mGBH29SRBIPRJq7u91PnPOxb//69/96u3owg2cxRA4R&#13;&#10;Qct1dR1aUUbYovPbOU1EP17rpgmQm2Yvkuovv34v45xE8fv7M8I+43H18FkC9LDaNqIv5WZW0+G0&#13;&#10;pyb3MIhELNMsEt+cZ2+Yj3A0TkQATyyJWevDXbmuZAZibEbdndv4c8p6VBbl16/fs3IdMdtNy/vx&#13;&#10;XGy35798Xe0239+e2vNhs1pbYw7tJS92So2Uo5cv3+7/+J9efn0lmjhuAJ5VrzKZ8ZU7fn3b7/d5&#13;&#10;+gPcxdAuDDgx1o2H16YZ5xl4F5cCg2QZYD+8HAYTQIiC+Pinj6eX78xrvlsDy4el7YYr5GItoqmf&#13;&#10;EUBRnnTWnc+n9WKe3AIJjtJEn+u6PmdF6QLYxpmTWVkVIDggwAbG09TJiGYP0hpqFkISJmYPGUrK&#13;&#10;7Hg5rqMMKBI0OXdHvEJwNAWWKJXzsjDBddeGMvajWSX5yY5Pv19BVCUAACAASURBVL/udrd9P8hM&#13;&#10;IuZe9m9pkcsBHk79+XzOZTYxfXt7K0UkPPn+5Vds3cfdnaHeY6f17IMxU/BVkec5CejnH9LTa7v0&#13;&#10;wDTXKzTKLgDDRXnao3FckiSHsTq1Z4xJWqU/rz9emzbOcsWLHz9vnButGbiX3w4HBqOltxQiU6I4&#13;&#10;jiWnfh5tM1+eDjU3/V57NxLmbpO7PjIIs9eXQ5TCnzYPgCGRxc3zS5pXSbkyIERYTHb+25dfOUuK&#13;&#10;2KveSpq0apxsAEb/9OnjgmGW5L/99ltKiDXzdr1W04wilqzWXqGxnlc3ScQ4AHYYa0gEWyXDOJAp&#13;&#10;uv1I9Bh+/+sTvbtJJg1Q+Prtiy7EjtFL06dF+Wn9k0xs2zZunv/rX/6arcpzW3s1jSheCe779tIr&#13;&#10;bWPKw7w0jNC4Spw1XVNHqygoSD2VXLph2N1WaS7+9ds3piLk4W69fa6PqCw/3W9I0O+/PQfL3UJM&#13;&#10;3D3vv1f55oeHHwB2MUHZNj+0R0qqVSKHwWbFbhj2SZ4RSgKOzdOMmUHUDKN6+PHzNPVpEq/vqzD7&#13;&#10;ZdbeAxxjD8M4jhmvWCwosusyOe0HlcClmYfzUNxvmv2RCPl+ue4il8gbZ93oJoH4zWaNoYeQlBse&#13;&#10;PHy8+zgigMPMBY+TZA50kyVjM3sDk5Qvyzz0vYPp769/+/jDp6aryTS/71sSMEfc0gVzWVUihOH0&#13;&#10;YgJjs3M4hBWQSg+bm+Iw9r99/9v99v52+/DUdNFsAZy77vjy+4DjIArsPf+4++CA8wgtpo7TdX2t&#13;&#10;Ixmv70vuk6lvvV5ClGQR6/ueApoA2g1DNwzZh1VG+eePP1nl93b/Ob8dFvX99S3e5XdJzhj7+trV&#13;&#10;x71HNini2PO2uc7DYJTKHxLEWSKqhJezbkQizNJT5GsPGE5XxZ2DcDuZ2g8+wX0XVhWGgQoec29c&#13;&#10;tBUSQWLguIDAGI01meiSzK7d3OWqJRNd3LD0pwu/3Xz7/oUoj2a9/uXRjx5Oocjsl/pSbLeA0fl5&#13;&#10;stHSXfpVWuWieLs+Z1XaTT3+X7b/s1MgiQTqDgw86qsr2VrnR//8tqTVU3EnbJfHDggPEwZU0UBY&#13;&#10;C4vzPzCkiIGucfFOhXBHUFjGqxQfKzUpd4Rlux1WN3dFHa66aRq79F4tAkXQwTwo1+5u5ZRydsmH&#13;&#10;9rKO4Ij34PpaIPjmx7GDColWg5uhfYcThloClcfi1FMTlEVTNBhP7Nj3RRrtzZuRoLZLFVZLlAmD&#13;&#10;mFLAQYum2rQdMVrbKLnRMxEDCn3meDLl7MaCtgSQvK+qC8pyXP/mMj3kAfppU91cps5KmEW56w04&#13;&#10;LTlEOlUYzMvxDRi+UAaS1bdLKw0GO+elD4JI8Bns0cewc0ivXWSxP4f6A0G0fy6dyKacYaAMx0FJ&#13;&#10;Mis4Gpjsj5cydWv3JJh+a94iST4N0Ogzj/R7rVo3MuQS6kghqrvMJT5b15eWWmhwzliA1c/C4Dnb&#13;&#10;xu1XYY/XbJOa3HFRLQGSKC9j89+n7sOHHeiuQ6TmuWLIk9CC82b/+28yLt/qYTUP6QELJCGmkWPB&#13;&#10;doT0wN/5pWaWqwnLfHkmstOKIxqLjDvAGDPe6NZLgHRf3+PkBYyL1QDhiG7/MowIkIpSlRx0TKzu&#13;&#10;k4ScLQHVFGQ4aFus+pmpgYdsb629zIG9DXQn/5NZ1904CkzZIpgOCcCXfLD6CqBlUKBciYpaNxSl&#13;&#10;OLfqEUO9tD7M0/K4tXXoa0/60QA5krSLingIYTf17n73aRgjlILIr+gxIVVgLwmHZg77mfl5SN+/&#13;&#10;Rylf/t2HT6FrPm7Wvfx7HcvJQ8lya8dAKJgcH2wHPUkq4OMhnQtmAxhk6dbHRe/S29tbCYSxpReR&#13;&#10;rwO7Iv7gMCcwRG7OCYYtPDfxd9NpvbrTAocIcEBYIFshcX0FKVX1b1WMSJ/PcxtV6RxZNbKNzQir&#13;&#10;jq3xcxmtdZZjGcFDxPgQq8E3pfhZQzmNUF9eV/h57Kmu2r/7BXNf1zzOgcjTMVrS1Oc+lJqFZ8Fq&#13;&#10;D9597JW7gULKKgcWx1caBPxqXnCxRazm0kju1wnQxoydVw4qWYPEkxQk0L24eer8Vt7v+rdsnf16&#13;&#10;ePsy9ZTewlSs/rTZv2bdWtkw5QJLI5CNCnnve8m0NrQTRJCZZRKwMKmuht3u+7VnsWy6yw3d0cXw&#13;&#10;MBaJDrdNfuFnMlxuwg/jtR/cJtsQF9WO1MaN0m8c9jWkLGzv2TnFt+AVyDZ/lEp13DMQ0zkjE6tm&#13;&#10;Cs7didvs59v/oakd9HK9XA15RbP6VHwcIx1uABCAQxgZVbHUzoEmeLcWkXORJX7KNHV8td2PLl34&#13;&#10;AZEoiSl1l99//+HmDjg/a+NZBUGXxx30cXzaRCyepmlTobGbT5faYSkuy3zZE+tqIt4hDtuqgZqE&#13;&#10;3W0YAuSdASpcUWwsRPXsL/CSLk5g0KnbVKbBrybFh+xC9Fzyte6xLc2sv/UcHAn/x9GkSUStMjJC&#13;&#10;7qCvQxRWgUXOEUsWDa4OLMd3YtLymonoS/qQwoQgFkDhUZisbiaqQXUgQSGFWQcVtkcblLM0ZmcT&#13;&#10;0EJ7vHLb4Ue5mHsOZpkQxLUer90LgIifC8a4Y9Dr/aiEXiSDK308QosZYjWc36Z/Y6KahxyR6FvD&#13;&#10;iE2JRfU8ltF6gQEkNHR3t788dIA9c/B8eC+KMgKhwvk8TFBfWNS/inQ79TIQYCmkl7sFrY1psY3Z&#13;&#10;zo+mP5/PskSDwRglcQyUHeJ7O02+O8TgIfGjHoYAoZXp0PrmErJdmbHFp2CowPKaePuGMPi+3685&#13;&#10;S6pok8lEQpF3gSiLtBswrPQUZuVRPGG+tpLmqo1/ArSW6WXsokz0bZPND/278cnNY8fBhCFKahsn&#13;&#10;NoGWdb0DrgP0mAASOjylrkq5tYud1u3rF57yMxmULiPHl067QCRclDKIoYUY1CZYX8SsMNXzmDJH&#13;&#10;/TC3EdQWGwCRd9RysOL13CQpr97Wt2t+0V1fEOpzmiKaux/Ua7LezP0gIPO362F/RIvNPanSp3l1&#13;&#10;z6CAg8nIZzUMLMxrlspaE4o6O5pQLvHM8mQ2M3gFtDrxMPlRDfYyYXO2k7ych9XoVQgHnNqIYCRC&#13;&#10;hFqXZZ+FILIAKO6jQ3TtF+xQxuhluqbas8tSpyJWMY8zpYilCzPYETCYLl70at/+AOPr5FXzIDyw&#13;&#10;3fNLlOb1NVuXPs0K+5pkN9zzDJVZ5S6dt7Rf0DNkWOE+vRNNmVxeLpY4KAO4xGXghiaLKFN5kCE5&#13;&#10;z+NVUBiLMXAUVe0EdVRYO63WzI+1R1CN3aBnsQqug9SwXGycQ9bBS3e95+HSHwITDicrsVLqEoEU&#13;&#10;9xFV9YzfnBkEtlNbvkx9b0y5Jzfpo/fasXb0KGL5QNARBDnksv2NjDhj6wVRYyOjhayydpb9YIpI&#13;&#10;PKPr2o5UFJdBokhfm0mB8RrOxYUMXQ8GnLq1zd+pntYaR8nYvHbrzWYOUxHglTa6dEM8T9diC7PQ&#13;&#10;tdSPYFm4jBzn2TvtJ++stW6+KcmE7/2EshDx1y7Jind3BB+wN48WAesXupYL2c/tAjqZwj+9t3+9&#13;&#10;uymVvybkAHgCAFRam8aRlOfrDUJMT19TSqADTfhjgaKofGyCuK5Puf2sXZjBALL7TewF8T1dQtvi&#13;&#10;iIYyscNVm6mgYscK6jhkmQcoLfPzXoAecCOjO495mqcBuONwKbakMIt3xnFND+OvS9+lIs3n9y6x&#13;&#10;LF9fO9bVzhpDxbL4eyKnfrEIZy3eXfi692AKg8KAS4wwQ4nsxnEK0aHDEQ9+9ELeKFzJZSitJCFa&#13;&#10;FDVVY7/5e7dZn3gLAd+VrZ6yCCe44UjPwyUBwBUIVO4dvE4Ji1rGV8Gvh5lGsr2WyIUR/fnLOckf&#13;&#10;JgM6toq4nj2dkCwsUOvyCiYTe3HScUKIB3PgxpiMUnC5oOJrBTJdk34fiyWza7C4URYo1wJ5qzpt&#13;&#10;FrwJNxazOSVJSFOmi2JFafGmrxG3oTn8UODY3ry9/mvMo+u+Nmt67sZxdIv/glogMN7mJZiRUCCw&#13;&#10;/GKxgpotS5LEx7regrDU4GF1WxlvJe+6yzAfXxNbwmDDGK9wm9YbbREgSXzTL+/LtYjBaueX7y7V&#13;&#10;C/7x42eUaxcWSqiAPMos6DGMEpSnb+jP6b69r7JDTIuPfwSN+mCkV2IdofbwZpxfV5gUM0jtItEm&#13;&#10;FeboCQ40gtVSTGe7KT8O8ekfIFoAemrVKnoIGGoxX+Ep2qVy1NdTOxmZZ5eQh1q2+BJosUUau85w&#13;&#10;Np+wtWraUB7VuE5QGqHl+rtQ1MNwPZ6wJUl20KyfsOKs+uuiF+phBtNv7wupi5zrpcGGyD9KXmKg&#13;&#10;DTrSCLClmw2OERg2Mo8AFoHdbO+cGiiYzJzD8UihlbsAYDZOxyzzg+eqU5ZGb/P0IOZzwO2Mi9XP&#13;&#10;Dtc/HbaCgYt6PdllcWjWKEFNVv4AeouuOssZKBkgPZYNgvGKjotVrUbB7ZTqyjR4G08rfRn00FEx&#13;&#10;4+KfhCSRHwBcGEi6RQeEV5uff+CSCoCCPb5OnTvrvJEa3w5u/0GW8ji0x7g/nxMR7m7kCAezzBA7&#13;&#10;COeA2IRmueZX9iwm8l4fv1xeijzpOqiVX2cbQJZw7CVmSf5y2azXEafn6xgHxW+pLCJemTkZFjRo&#13;&#10;eF7G6eqrRWPPAEoIjoJrnX+WM2rYnK7SpWm2IrigY8h9s0CAIz93lzqNt36hRsBOzGrl8eQhItDH&#13;&#10;mDX7c8aTKLsvVDNUUaltSO7upvo6aOvypDEpgBGfcN6HIKjUiZsoJ3nNrpzHdJHogPD/+PCfyXZ7&#13;&#10;dGR6ub7MWgd9Ha9FvtrX/YqQ7dhiLOw6EKaBv4C+rhhT35u8GlO3gEBGxTaBbKG1i54Us1v1Nrsi&#13;&#10;jcU0axQjRNzo4yFJtzewY6yLZ6CuMZl7kqF7fpEmeWFpPCj6wLLz1bZnd4cePsg/zONlvcVj3Vx1&#13;&#10;hhSLXRz14/O6p6Vp9btpeAOCCiRhYMsdxIaIwDzfjVpK8b3vV6l3eN3oMEEh8BQFx4L1NfO86+az&#13;&#10;BZMzewVGSTMzF16jN0TKXJD+TWQCNqRfzOxRyL/TDF1U+5gyyuTEe3OjasfKEnUdH5tVOvodvYOH&#13;&#10;KW31a1EEMBt7qgUvinSa3h9ycFnV3Yw39w/jOLWbORIkcAqTIswJaVDkhMvPJ0JBJIp1HrfyKxgX&#13;&#10;L7Au4uI4aF8qcjOKfQN4nCwKgk6SOzAtc17uTq41hLVnFcG1UdMF/xpQwJZi1W5l5YeZZN5j0Oq2&#13;&#10;xybhsbMGJVDFyLJsD/+a31TWegOovVlETpjTI992k69bW+Q3fr94hRcbZnxMdb0OUTxwvxp4veGJ&#13;&#10;FVXfFPklsJD/SC2arOfB++GaeEKK0UN/mRdTdbe/GzsmgX1u2PdMi+69+STYdeBJvp0mtcYUbKSh&#13;&#10;7NgN3F9H2EdYYoOWgFYFMWbqu+PwScA421+XKUnT45nTqh/5WnO7Ig1oZ9nHPoFATIH0GPIe89Gs&#13;&#10;Eb3IwJjBPHo7TY5cEuwtXDrc5Cq7FKmC4+LqsPsAUQC+i9Kd7xGjlvH+alz77h2MaXlTLOe39Iln&#13;&#10;ZPFLO2uegkP9ZQc3dppYH4qFt7dzzEVNr3XZjmP0UcYBqZl0Xya8vbtTure5Gud9ITJw8lueV5RB&#13;&#10;rywwN7i7DEg50lq6y61tFHbknLgS75w1acT2/V+2caSNWeUbgSz1GCjh5wjyznoHuSvdpk06T2U/&#13;&#10;k4SIAutyIKtJRtSyn+6PoP86vHy6xx24poncP58+0y2cRXfGb+uletUPuyiVSwPZoEcvNEBjQsUc&#13;&#10;i9sop+f+yyHcP95iMLzN1x9mijwPONIAOAK1HVns9jnRbrx6bZLopndW03GOSvASMW/giLYUzT5k&#13;&#10;6WIv1Tocb9m6eGyO7z9ssoM5ldkfTucZU8iWkXLaLUuSx8ifAU0GHVUQfUGTQMV22VK+SaoNYdnF&#13;&#10;WLv8v84vhPB7WP2ZceDJBqWtB+/UrVaP16+XyfIQ9zku8iGP03GC6grCjRDw7YsDTXHLziECGR5G&#13;&#10;hSDiCyRoBigh0e2m4NfXXu+92BVvTYfWcFp1Eia0lF03T43mGU/Hc+SF7XH08QaaoOp2pFirnudp&#13;&#10;j4g/meWONcFCWfAO6REVdBtq1PG32+Kf9cJMate8nMLUc+X51Kl54aT8sItPTqzS4IGz9kfIgvlw&#13;&#10;eV8K4w88McP1sXD9V9jSfCbUr+kvwR+OTEJ8l/FT16ENvCwXxDe60XNwM/UhGb7rd1SKwYefzIcQ&#13;&#10;cX+eP6KdRwvYwsCBdnrisTYooQVVy1zyNGeFQM+4XAcX6QjuHfgE0bLrRtX2iyRy0Q6EaIEjnfT5&#13;&#10;0Hz+9M9ySV70G4Z4OSt8A96/14wtkewciUIcQIyuo0YAgpAzvl3Yl3FsgoAt8eU8RkpBCxAgjlx3&#13;&#10;yQoF6BNtLqsy5w4enInENOQiVzNpUv/+2yGP73wvpkSIBL93l2esMzSbSNYiX9U84MHMXRbRqa6w&#13;&#10;P26z1MzmIIs0iVtg6Dq240KMg/MM47VZ/jvWXi7sop4x38ZsQ11qUV/XSiIYYcf9rZ7i5oRwydNZ&#13;&#10;S+EMvBpJ/VJpUJPiOBb1eAUKztFGnN9NHzGyyWPyvGBbG/166W+jqJtfUYJvf/pA1FROjUykkRDl&#13;&#10;kfJRO9gIz5FDEWW6m6FpMJYe+XSXL0MtdSInE3eTVD8FwmkondkBfdJsUNUoVTHqXnGgE4wng+gc&#13;&#10;Z4QIPS7w8BwET283m+73X4Ead2n+7FaemUykJYkGoe8cglhalvDOdajzgauQFD8u01yDxXUoOeJM&#13;&#10;MvxR4C+tXHOMahgOdiw3yazba4spIxGgItof6w9TNSUR5RQKO2QrjKHyAVLSvAUMGibpqb4Aejdc&#13;&#10;IuRzj+FnLNtuCnnJGk1i2Qt7QEMinSFrjVy+Tsqs/P92+Wse7bL4zs2WoX3AMeongRRbHB0DfhAo&#13;&#10;dsui2qsKVEbUzDCld/HxxS01i93mmutkLXTg7SyJtD9U1/77w9a2c/l8+rpJ0wqgUA2H5zP3Odte&#13;&#10;bgPC0yy9OHZeppuUJbZf4lZkP22v++cMewUurrd4YDu2He1My5TflNa6/thl2+qkzgMfJ7oDgxi/&#13;&#10;DMnNGUyMaH0t1G+tRozrQRO/jA/C545kdhgNJ1yAPA2Jx8alb3HubGc+sh22Uo0yjM6baKaLvDM7&#13;&#10;WzqBPDD749suBm9QQqTdcsT8n0YfXIEbHooVaSBrUFYAry97PCN7hligHzkIdLyEo0hX02AlSLvx&#13;&#10;bQIvQobb7er02h7nr6tdaqnLFBzjZ2/nFETbSFrbzr6Lw39QuUIak8nO94f4HDl9LlZK+1vWHwwe&#13;&#10;yCbIiJlZrtZ3Wmi5jTvQ+TL4y/krVhxhXi/p9kN0ebFmaPozxmubHVt9vWP+5iy63i+4YLZV+doO&#13;&#10;Y2ga4t170ycU4aXvx3MeAlg6FemBJwyAEnG+HJDgDFNq+GBfOkIyjrnrhzw6fbd9WNANoCGVMJU6&#13;&#10;+VTaeuR6cBKJ3LjSH4NaeFzGm0thH6Y6mCUaJPXMikzNNNu6BQAN4PJunZSPFvbevWzWUXzZhkWv&#13;&#10;Vlk/RD9W9PTrb/4DX43IaToNsF7P2VOZzhQeerAmx+40GoDJDWqZBUCmpTIWhn7HhT2eCs6iUrRL&#13;&#10;R1IqB8T8+ybDguqnCmcA1H0XT6KhtyfVT4km02YPnpYZclBp1//kbgcNzgSXBA/rWUAgR3spOu1G&#13;&#10;1fbrXSLwzhvLIbjc1lnx4/s81QgCAz/Fm7OZD2SOz1KGqBDpjqGjP1AYC5UrikPRDePFLFc8jCLH&#13;&#10;Sc5DmAeUNeIy8xngxYZsMn51/5GqNXc1gcnlZMWHguOpA2TGWRUyvvuoPEhQ62YYUdu1z7Bavc+B&#13;&#10;JBQnvruKj/euh0uPfXq8VV6MTkZMXt6ei1TgiOCN5B0gmKarwnkZU9lNdrRkA2LBNLRBwDh4waQW&#13;&#10;eY/q7g1GWggaRx3soVmPbhAVsgqm+Rhbrb6+vG1RYBu7ZLtVSvmxt+Fd4ymPz/25XzzPNvB0zPMV&#13;&#10;C1FzsbRCtucJK8jgHYmkoSvLJtfzGaO5uS2itlVoCdbH156IpM7xbjnMo7/JluM81wHoVz1Xm1/s&#13;&#10;olNBShbnxW68Nh/KNYXDuPagpF1vejVhawoiXmvOc4cFtx6cws0u9CWLuXXDEvVUWuIiBjttszJd&#13;&#10;wpiAH5fmX8oixlK+Lkj1vZgz3qyWbLTRaoSQ5/lyHaH2KUrVvOd4JhwOfozKe3VyrpMRrsxNM3Uy&#13;&#10;sNKxkurXpW3A4nB3O1SXOL9/Ovvp57//tCVjX1MpYop3qau7BsuS46irPfQyuy2y+7tz1+mANn1k&#13;&#10;4T31Jg4D0iEd8nGaNPL9pPtsM8pMnMYRzGuRUEuufszzqB9P5VaY5z1el6Y5bbCNVuQStiIv+2mo&#13;&#10;gZNWpFOU09NMiRunNcv2zS2aPOZSbNKhoXk6DVCNxPfjiQqLwUjVZn6dOIutgZ3l/4F2djSziaF8&#13;&#10;tW9RxnguSXP4nhTle92kcgZBaKJRxdZnAuMCsSDy4PP0+KYc86j0+P/4z/9rgihabGYilZskiaSM&#13;&#10;fHBVkobgsWAehAWjqZu7ZslZcq0nEVcnowWPlXacYzwurbNSipRTiOacVdrMNI+tzQ1YkoItvRpt&#13;&#10;6xEKMgbGYGCZQRISphQpyNiOQdsG9gRW1lMA/Kg7hwxCCC8xYHMSM2UXLmDtQ0pEgpgycLMrI8mN&#13;&#10;GU/zRFiaiLXW44jMtW+rPK9iUfc2z4RVg2ImZmU/LWnGLaYWQYCQlLGUa+Dp2I+Cy1mP0JqyyIeL&#13;&#10;ErSgHHHuIbECxnghyBK9BAZxGFROth5PHIuIkDJCr6ergy7K0/fxbZVnDuAEEjsukuOmvQK53oiq&#13;&#10;GWuNFhGlmATncHBststtFls/o5g2U7eKV92+XXqQFiFL8qbusVeBbtMkGlwD881kZg88o6LpjpLL&#13;&#10;vh95xolhkhAMDNfh8/0n4TlYDNsiqvG0DAYrE7JEphLxQSl9nXKeJTi/zM39h/ucVKgN/z9BcNJk&#13;&#10;WZYYCPnMw53vfZO7h0dEZlappFJ3g2GYYRgbFvwD2LJhz5p/yAqzNmsJpGqpKjNj8HB//oY73zOf&#13;&#10;w/eRhCrxQBKIbtk8JAIGlmSMC1xOXd6gsKpoXKZdgpIkYOLbuKV1Sg4rAa3i1HDt0ZEwlrSdMyoX&#13;&#10;BCmhu10JIclguwl6h6pmNiO7FPB1HYu6sktfM0ARfJ0nRDLG8ppnBB+MB5EhmGiyAQAcIGeGM4MP&#13;&#10;eRW8g1ugMDe9BSXalJc0DwokBzjnDgRaFFAw7QGgRSu8DnfrPEY0RTWs72XVegO5RKEfGfOi4ZtL&#13;&#10;ZpoyjJrESSgSSqszkXBRQEKxdqoBvj0dt9HkNGeCWmN33WmcI0SGEAJRwrnTSxmsMeMtM9mWRgdS&#13;&#10;UXbVrvT9cmTN1/FeoUxQKbmAPvRpI5wjB2ZIKtYQBE6n5nK+eZwAY9NImpJtVukU27JV6xIjmiYV&#13;&#10;hJttYAWdtmvisMmPznvb33oapci2dfZapffeLHo2GxRgNXPOswLLNMMfwztnZcabaZmtD/uuiaxu&#13;&#10;svJ274GDs3GHUycJ4YFKjNWy5QSN8+g9fr+9FV2DAkuUXdetKMvZmRxnhchgBDlvQpqb+iBxHm4r&#13;&#10;z9p5SZ2IjvGlNw2qtdpShaGkGiaXc3pd60yodWQy+8t6z59aCqacl1u0rMzD2kNErDI5wywmyxKH&#13;&#10;KAaNQvz9/KKNyaQlIQuYD2bLAhMFbpnwa1qgLg7ldB8QxEVzhBFBSCMJwW8OuAQDHsASAeqyBWmg&#13;&#10;QZ2UFOXLdSogf9mUdSEFPV76p+MpL9gWLCGF1xZbQIew6rWRUhCgsX44HZdJAR/vYCABHood2xOw&#13;&#10;uqLMpqU/1J31IOm1ZhAD5CcFoY9Ak5Ldv91BjCswwRGPHJZROl+gDBqQloAEfb3emrKapsGN60oh&#13;&#10;yNJsrSNbLSH0GqOooS6LPGN5nN5GXIEEoAc04V71u25/MYF5SzGKxnu4PpafQABVVc2/nlehRIEt&#13;&#10;WjVO/YtOWkvoL0ZTgpxfE3YNLTbjBmNbmpLziw1rijamafJFThqB58ualfK+3oqGjP2y2zU/vv8W&#13;&#10;+0iPpQZm9/mYhqlsK5GR1Swmyb6/1G1DtlAYVGTNonVTk7w++Ag2tZ0EtQFuFE0wJjUut5uUdDER&#13;&#10;XKFex8PxsKotz+hq1qqpNh8/di0mOBFQ7eAwXKqmdBoDojPRvn+fyoqZNO0eDjo4yijbA2/9MmvM&#13;&#10;6TIPCWHvoDAouZjJTAF9yoX1OGFREglifr/fAEnYxeL5AcWQtPr+NtGcqrRSGDHNN6eyIlMLThYR&#13;&#10;lFBIG0EwMJHVt3crK+S3Ldg1WgIw5ZTWGQcpZGznAvrbb1+OpZhDtJ4J1lm3bAsgkJQ4Rskwk3V1&#13;&#10;iNiME0SYuOgkgilSHRWtCdzubBfX7QxU5kGfZTz6wG6oei5j9IKQHAoAGED8ep0RRCWUOijAsKhC&#13;&#10;0db3cYSSTctt3pRGIMR5Gexk18h8QvHh58dp2AQvJ38tstJ5r5PIO0IjePnttXzg67w0zU4rCyiC&#13;&#10;CBpIkswbnYINTVMqhbiQOICgLLWB0WSUY0QSRjBRgQIsmFXmp8ORQp38gnKFJLnPC4TGqwlj2JY1&#13;&#10;VCOJqakpTOo8m6VXLc3D9zsv2Wys9xBIICFCnpS0W52OVgOGgaQ4xMgpQHie16JtWFUkBJWmjsIE&#13;&#10;nQc2iAbFiTEgMqpH3TztowPRoH5au+ZIENYw5qJEUtz0JtJisDHa5PnOi9ts0r7bhwA3r+uyMXaD&#13;&#10;JGQCa6WBiSEuj6fOho1LQkhNKWPJFSJQyGPR6RgySk4i59DuGhlMDDyHHkAHE0AYRAxg1BoykrAR&#13;&#10;RG4mjYNevAkUlgdYFUXV5TGF+6JyLhFGlAm0+omUh66lBFJSGm0AwJghtQ4xwGAco74FB5GXkUKU&#13;&#10;MhBNInxcvNlsUe3vq6pElj8IRLLLTdOqLB6fwuZKwJTWvMqMIl4xtiWAU+LJa4KpyyCgyC4JVaEl&#13;&#10;XAYi7pviXQYZSlG7DZFEbtf3fkSyjAwTNcxsTFleZkwiEG6OagAAIABJREFUwfvltueFs2nfPJxH&#13;&#10;Pw9zmz/uGXt726pDl6JNBblNRiLBgWBAsJYTbABYYXsKs4IUE5Gm2dRMQge0UbJohjWqlDHpeE6k&#13;&#10;bBJqbNBYwbqWyzpG4zPKzLwZi9wGRUWsWCZlQCB1VfXv3yWUL99+5BmpKwqEcsass5VIJmMtKXtD&#13;&#10;OIXrChDaOLVhTtcloEa+2cXY8/Xly8PD6R62Ha8u10uRyZgwtBhyd/zY9cZjVQhU8CR3ICokI2AB&#13;&#10;2rytldYs41FgTIAQ2XJfsWS3tzOvyl7PeU44aBPigJBdKRkLHjp0xxSlTjaCQKPWQFLiWGklzGVe&#13;&#10;bEtk3FZaxxLQHSsnT3KCt+0OkA9qVIrlmO5kpp2Li0+MEMYKwAhhWrvVhObQ3M/T8fCkzcSCrooa&#13;&#10;AgiC8JKlCLy2AJAyr4EFsuHMceWNgXA1QRRyXnVWMDVNnEanATBpGhZYEONmBL0zG8uFqJv77QIR&#13;&#10;oNHqcWAin4bvVdc4s0FLEYzNvr3dprLrAMRZ2Wxq9CGwPLvcxw0vKJbbpkrB0vnHODtJadSbw17Z&#13;&#10;1UVHYAExU8prlerAkvN1hiT0iGb94CBgTIgyz6GnjGcViePsOWl2Zae3r4iRQ7e32iEncSaG4Vrk&#13;&#10;GABAjOpK4QiDGdRBORyUwxEnISFBIYaybaPFxFPOw3p+pRw3VMbh/ZV1DarasuB22LBZK45sDv/l&#13;&#10;r/9FNtniLLSMVDAY34QcN5kH0WCotPV6ZJxt28ZpJZne9LaozQETHUvATesYDJScFBmBOu5qeZvG&#13;&#10;2WwtQdWpozAt0w3RWOYPyNu4DT64grNoXCEr7a7Gxm73aMyAUo45f71fZEacMhiD56fjrX9BovAk&#13;&#10;l2iziPklSIp8Ec2PkaI8RrRBlFslKnmd37GGNS8ZANj3f/nb/ythnqXWWK3WO6e4yGoh6cWO1amD&#13;&#10;hDVtkbRVQ5+nqBNHIGY1pwAu755n+Lyeqef3cYLe7OpSpUAw8GCycAqu9jatyoIiLkMClGsMNwaO&#13;&#10;VOhgFrM6b0dzyboOUfrYHrxxalEQBcoKxCiA2IVR67tHzNrIGs5D27/fkEsb2srDvjw0SW/d6dkj&#13;&#10;/3p75QAGDiAOt/udc4gxhNDBGPD/+dP/IgBhAdgbVvsJQkwgo5gIDD1Ml3koMr46wmlJYLaTYrOQ&#13;&#10;F7u7g5QyQmCwi7TgTnBOcJx6BJUeEi7l79ONw6NNC6AbsKQogUYYNDVZfIVgzfPkfRnt1esqK1lK&#13;&#10;7kFifWS8BmhhdViWVeKSo4eiHTa75rsqpChFmwGaJdIHVTC8a6otqhdlzAIuX4fDB/HuN4oQCzEq&#13;&#10;jbM6ua3L2JyBEh9CxGt4K+qPNgTvXKQZdDlMMM8y4AOjyVtrtBepWFUMYa0LCJmYzzMPDJKcB4ZN&#13;&#10;7ICEBl/DOwOpoMComVaHQCCUIoY3LvPLZP/ApVEW4lS2pfJ7ZvwSZl9Ynurv11+dQRQUqQQN8CFs&#13;&#10;UHarGx+bh47WmyOc3L2HzuEGsiQ/DvpyD280f9z0gjkzxlUM+RBIxqlEdMu8Wab59UCK24uqmPDL&#13;&#10;Yh9duHsE0+QnQB7dbGy/ppzi0bg5xZW4Sm8KpXsw3+cU3XDGwS7HowSEGRRiRirr3mCfB12qcVZl&#13;&#10;YI+QIZgHEWLrrRP4bF38sjYVEnLLUvbVftN2TsCVovSsxiQJEW+vSlYnJZPJbLVMxjTegthKMw1+&#13;&#10;uT9XonfbHClnOYYiKOvmXWQItZA5PN/Wut7d7rZZBYuAIk8wsopSz8kKr3w+Vh/dEo7lKULDspxn&#13;&#10;GWK542BU8eWmfgLbPbwURUMIpzB2P3fegIf9p+vy8jFglMGFuLFf9lUhEMymMI/Ygph1nYuJiCEm&#13;&#10;2+0auCpGyqVfORWAOWujc9gCaeyNMgRRYNz3lyqn8JQL/b6QJ46JvF626AeyRNKDsSZ4hQRjpRdB&#13;&#10;MDzlUXlq0a2oG4uMHvc7Mc6QNtwCwO1jVqlJb7yo9WDqQ9YP0353UkyRvDVhOTzmEREU5TTNMs7g&#13;&#10;w0/WaO+3lsndkrKmCiUSVYahY5H13waJD6hNgtXR0wW5usyDVl7XoIhq0tTQclefh1dsEJwBjVYA&#13;&#10;CDAgpRCI2RRIVsQxmV1NGXvcd397fd/TGidACTGDH/07sGh7Vz89Pg2Do6hBcQhZzq3Ad5jqNOF1&#13;&#10;8i5lhUMwextSMNN8h4F93cXsoWb6NZnMobR5t2PRwww4A9chZ6UXPrgNIZPBDBUlgDC6l7ieSJEt&#13;&#10;cG141TKTFAxGsI6Agq/zCgFKiZk5qKBmOKj7WDfl9fx6Eh+uBCvmNry2oKjNGLA0vCAazqIsJBNQ&#13;&#10;8VSEaMb1XZuUix20AGtYu/jeX6JaPuwrW5N+3CThxKdFLDxSosk9nTNHlV3KNocxQUc/dGVcrwCX&#13;&#10;UoeILSuAh6yhBad0gz7Pjwnr01NRBhgVOhWHFpS/mUuyyDhVV3knatshWuIlkMcDXvtrlWcQq+ZY&#13;&#10;RRv9lk47YqtHpwzWUG0brShCZGUYL/OHh0c9KSxDZTtj7HXsK0/wEVi80Qb0zj3hfywwqGnYqgIR&#13;&#10;x0SAEurf7xZRw4uTvcSycYzck81TQ0TWcnwS2DmSd9nTH5/W5YwSEwwdd2XmKtfxDZoJLbuBiAfh&#13;&#10;k7PBXdf0dGqzIi81wGfD8+J1uu2awgGirZaZOOVy84ifdveodyj8/PxxXYYQi1qJLJPaedYC69Th&#13;&#10;Yb+pBXn+9vXfy7YEHFIy+xQiCFhlRq5uIfYOxQnKCqrghlUVIk1wnKctRV4XzITkXWrL4/rlTAlF&#13;&#10;glo4S40TlgaT0qDgOeZAow2NYBDezvM+KxzOs44Xe9Kw4vt9wxTF6AU+kAQZwnrWP7zmGEefkbjz&#13;&#10;4r1EiKFoTFO0lSBgu79aH3HYYyoIZRK50ByWybsZhDhuCy5lGdRFFSx6Ml8VKXwpPudFNs0DhSDP&#13;&#10;WlQil8dcfQ3SRzDDeXf8KPSmow5Ptk4f2DZPURlvg14wQKIo9g5MZRAoo3MwXoybdp+f/+iQssbJ&#13;&#10;rlsJqMCC5MEiHfCK8kKbEUTqHVzhnGV5cMFBibMFWMRAi7Kz0kyILCbg1Sx2xw3AIcRPc1rmMS/5&#13;&#10;wurMo6i9ntRBkOvaw0Q4LRCzVU1Woz3CDHswjk7dCTBbOdoUfUQ8i2DtC1mIJDIcOAWXt9+FCDNr&#13;&#10;sxkUiD+A3HbJe3h/H/ku2zMRNtTyx7N+rwQLHFmG8bStHGplg0uo6Sa1rcs0O3ibrogCmtMpiAbO&#13;&#10;xqm3+/mQN7eoGZAZrVEqovdCotnhrJCDU6DKPnCFCqgUiCmz1QuHR62c80CtSuZ81TdPXMuEndXn&#13;&#10;/fNgX9fl5qJCJNq1qmouiPHhVoGnl2hFkUsXngSzamya3G5gMinHUiQ6hxVAYKZJYmBsSMlTwCwl&#13;&#10;2kHAcRIQF3PQPgSvFjVRmGYNAKIs85N19R6CGINrRXO79nVz8lFf76/PD0+PXWvBBt6KfhnrUw2t&#13;&#10;9FAvOkpxIClgIQ1EaU2uUJBUIjtNQE8GMJt2mDuBjQ4oFiU9wdvosf+xvD0/fBre3ylyQrrETmSm&#13;&#10;gOfvk6d58k3m7BzUQEALrG2qkvFfLuNfkvZAhRMu923XL3PIRFALMAADERRQrICG5XQXhld+eMIw&#13;&#10;pm28c0RQzqFsyuN2WY2cnZ92e3GOokHEBiso6ocFOhA0YLUYxmU0eHQiwaEtwH2Cv77Zgvo/HJ/a&#13;&#10;XZWiRShJzPSiOXuYzz3twMSvyrP5bPV8PTVkvWAdpiKHnBqH5rrsvOM5EESIKfC74Q01KlKMVFcj&#13;&#10;3NN3EkOTLZLU8pIHDlLIHzqvAaMEB60GOLp191S/9l9jKKlqK1anFbDpxzmVWqcIlzV6RNHh6XDR&#13;&#10;d6BMIeqkgKsoUmBN1gnYUWfcQ0zkvvXp8o1KYgCodSkSTtZM42tbdz/UvW5qZEMnBglPAibg1sQ3&#13;&#10;6bGw6NuG1+uXqpVZieVkNpA3TCzni6ah43ttHCWUQeBckrJOrA5xiwEFHzj2eQJqVeO8xJAVHz9Y&#13;&#10;pZD3zkc7h4pXi1TpXTuENMZEZJAVhACCTAOyKJxdHE8sQdabsw+bBfGxzoZNnactS55LTFLwxuRF&#13;&#10;1ezEuozPx24cHWXUB2c0xpkMAP3+4wenftqWhCllxUTfc/SJQYDNVpmlfvh7u4xhHVKeiKCQcqVQ&#13;&#10;ch5hmYBkZ4W4z4AD8zT5BOkDZUxH7c9zjChQHKbbshYCy/PXb3U+oqLWm6aEI7gbhmtKar8TwWC0&#13;&#10;XZ0ae8wc1FvU+bHGsQTcWDN3dTbMMsQvg3MLxAeEOP4z9JnIe1mWN+MuNtbUt1Dq/nJs5FnoskaD&#13;&#10;3orDg73BWb92dVvOTNVEg3jWa4FBk+d1XY3TkOG26qBLgUkmBBjuoWorkrE92yNoIdy2YfhwOE1G&#13;&#10;ORw/EfhNr7lAZU30qEFsoJllUoMZJOU5kXrxRKx51dlAMFvVmLEi6/UIVo2Rq6t8XYe8KzXk327q&#13;&#10;IO/r1FAQMuE2Qg+oti6N60yPu4OzSKTZjY2vSITXl5eDdO3nCm0STmXIcM23eVZKoQhWvYvDsgpe&#13;&#10;VgVDq2oED9YaJ8tWarSk21bB4+AHsAM8FDxCGH2Rs7eh33fc4SUJ07B/KKo2ErbQUeo6Si6fDmO6&#13;&#10;84vTwWRNtflJ7ISydp5WoILTFicC6WYQJ5QP/dY1ID+WANJkgaW04Qdkw0O+G9k6uw1yAKybNk8k&#13;&#10;jjT5qLp9pTYVXcJpAzxSjGFE+P/4j//7ooMJYHvsT0esnTMAgats3m6oKW4lanxxWk5h0EGbZY8C&#13;&#10;ScoMbhd3N9yGyr+G6QHWK09JO7aasgJDhwXdHWuICjsqMCNECiOGgpDKhzvqH5rDbM6omPpanITR&#13;&#10;C+D8CQ7n7x/I1oQ42xETLgiO61C5/gojICboYtavW0lCqHACDzujlggBOO/zBAodxDr1n+hu3hNr&#13;&#10;cdxUgfsMJD13CfJFlYvJ9TZjBjQROWtOJQ19Ndbaod4QycneIKqYnzHLU8pWW9C1qMgV0hRzEUDx&#13;&#10;fobjwvhA2gUEAzKfSHPYLXlbzsmEbUuLeUhM8pzRqY5sFbEs/u3a/2TnZZgyCn5+ePy+tR9QVsB9&#13;&#10;WGjgbzOgWjC+vjPKGeE/+r7k+j6bhQF/5NkNWvHbUdSNPV4cIsmAlMS8lvXOORgDJUF5hbJWeBqg&#13;&#10;VeSAxnwxJ5AuJat/JvmRAUpVIjlZsJJNfScgSlsdUgXLwVvOYrnHbAeyymFoaCCwaMezIUuxNOvH&#13;&#10;qYaCLy2rS5eZiVB4ny0S/i0dkZQCghpnAUcVjI+wfjmyKPKqEMP+ILtZzSsyuYAmuW0OeTrE9MM4&#13;&#10;YP26JZH2np3yM5y5qfFEOAZMeGJe8hHnVdUrKNXL9pSpzM9NwZMLcNofyHVNTvdlI9e4Vkv2LtT+&#13;&#10;Idu2l/Id3bZXAozx30PNeJgOZF1KrN1RhKNYi4EgHS5ZzofpbUIF/ASXcdo50QaLHLAWqgPb8wtE&#13;&#10;i9kGNS/fUNvaQ/YlamS/eeshpkKKQUmOWJ5kbtRQeexSaeUkzhlyIG5rsAzyZSWBOBsYNoLU1oq8&#13;&#10;XD9PuVknWfBt420GVUQ2y5m544pPBk4qW8vXCCgSDCoACcPI4zSvQVrPEaY+GTojC2aA8LCGQwg3&#13;&#10;Qst9E9yASRnmNa5qF6SizMjSyfpGvtG3R4XtKoZih5mlfjUMg+cBbeuAu8wr68Eb4ExRiuOv0ucb&#13;&#10;1vCDBHCKVSGIw+pCCuq8LvOMbiCG/yoBXwYi3FhuVKu79vctO2SQOQcTRuy6/vRUI/N9/Uzzyc90&#13;&#10;1c9ggyX68q+nqiMJ46s68GYJdkFRl+Czaj7j+vYdGfydC1JwWqPyhqznyAmCHRcBQU9j4JaQO4CA&#13;&#10;s1RZDCHEMWNSqWkzS8ys4q9ohNT0MkkOmhVQEaJe0XInFiLkqyP/ZHPt1hfZUFQIpNybFTkTtV3m&#13;&#10;vDrNeglzeMxg5D6EqAMt9hQIsMxkW2kpr4I0h4e86Ob1duIAMmOF+lNzWga9BoS5L0vpbUAWj+sy&#13;&#10;uoVVSaf7BkrRPQ7+Wj/g3jzE9I4ygFS+2+7VmLMv1QL079foWHC59l/15R8SFbLknUJ3Pedewwd4&#13;&#10;15ehFPXluu54Ctea+MppBm9AqXdI4AxDVc4WfwhRVEOHo4Ik/36f9qfsNbzGkjvMWxHN76YrKj2P&#13;&#10;zsJicrNd7ilA8cMsANpDKe7blpsigC6M5X0fMwdcpADi1+LEp9uCVLtHbA29Ir34oade55uol2pp&#13;&#10;N4rf8WjKQfTJZvaDX1IlGkrTLjl77xd7MexhIR4VyI7opl6aCnrzIwUcfUEm9WQQ+5FPdWaBSFWQ&#13;&#10;8cdi3wM00u48zxVw36bv+EP1gMrJxSDL5G/RldGRlGn5gzDtnvf5hVyL6M0wP9W7dUEJ1R4UKO8c&#13;&#10;eFndo9o0AYHWFLq5CFvxmivZmhQsMoDzNattoG6jTQNLzVAl36jlaAkhJE9c/u6ipIL7RNZc2T/g&#13;&#10;27xiX+AL3sp3GlEOaJYuOKeX/u1PoKL84zD2+a64EqiwKhsnyRgTNvLutUORtWuMjmaIGcq1VSYL&#13;&#10;W2f50pzxvxcCCQdWWZzD7wJGPhld7vR0guDo8i87ysKqW9kM0/3mVpYINpDYTODJgBFIa8/F0t+K&#13;&#10;RpYN78lU0cK8zbGdLvwhzLqz5K5SJA5HAhXtNHr19xKVwvFMUxXMlpuHUIMtAk2DQ8W+ELn1EYhy&#13;&#10;x+J1nEyJCZ7WqRxBnViF2Hs+Yh8yJ4649yS/2X3X+ahdX8SA86xCMW5YNqTIq0pFNPSFcyhBV4o5&#13;&#10;QBYyMlOjOmdfpq7mdcEKDLqLKYx2HVKAehBxBkL0sJPLNPDk7cFOo1wHVULuSnjsuwhd+SnjsBdr&#13;&#10;wK+uTJJxnAWC5hT9FfaxpFUNmyHrXGisWSGa1jF0RQ6NBk94wEB6yi9qio92LirE8jRF/4DglOUs&#13;&#10;II/AEVi4y5pEN2jRjOAkcBTeTyTPOs4Krxe6NdZEDWCCjV+57l0l/BvNnGCokKj/QXlbpGZ5cR3k&#13;&#10;1sei6jTCAMn2kJRZsoFNB4dCOuV7NfvR8ZykOLw2P+8hSmyLzYIRltETnmiIxFqb25gNi6kGmhLX&#13;&#10;iM3pfMN8T0Cr6N6sI9OcQh9rSH51KU20WatMkS2OFFiEbi7mO2MptqSOoKdKsCQtO9hp2Kq2fD6c&#13;&#10;buK7XPJgsm2rZVBEjFbMsLbAPrSTgAGYECb2yy28zTjQ8t8z9yfgJAyZCVu/bzXyl9t3ETNa4t6t&#13;&#10;viCa0wexcqIshezh7N0cVgdEwSPNaeyvv8aC4TpEA6DmHi6rnIzYFEo/d0dYQnAi6rbCDB0krU2f&#13;&#10;UJaaHbDjP36g7oVu+gU7EgZyaMRyNznbsePqgLYYBJAhQ+v6A4SQcNIHV9OPOG80Flecq3XO0aYQ&#13;&#10;TujdRQWhPakJt09e3esca1ERLHw4S/4+LFg2tZPUBdxOxQbMHS2yh7Kp19ECn4OIujqw3N+Xb1PG&#13;&#10;2+bWVNrr59e3v5bH+lW97/rHtSjWxa7D/CGTfbvlXUdxOb4usFhJZvYI+KcdZAgHl6+QntgtjL5M&#13;&#10;Xi7cERN7vnfbUm+aBJ5gSypbrBBdRCoxIiAx5FBY/+VAj2tGKL6v0z7UX7JzzvL0HpNfLTU9vOW8&#13;&#10;CBOmvNk8HoXzYosU1m3tkHBbnyGmRm3zAtvp8Wl/NXPEOhOJ2Zli3/mFrFG/etypxX+Yb7GkbQwE&#13;&#10;TdtJ7vgRmlsDFr0P1v+3wsUCzegQWs3ULjyEW3RvPgKY9zBzNGLBfUAjKlS7dKql/0GjNIGhlQWB&#13;&#10;99VNrC5vnVTf/kp3edw3IAOel+8rfrB+Fe/Q4Qq1b2U6eB24SNVuNNnz6b69zWSsluMqGna/fkVD&#13;&#10;t2sMr7nPqasJ/eGaCMk42H21W60kNScPid+If6qqj2vN4uSkr0HPnHnPfcwFXfQSigzc/8xwi7xJ&#13;&#10;IIX8n3H+Er6W7+guHD7FPM0g0jZJ6DP/Hj5mpgUTkltyzSTRs91oH9OygSIV/n17Fp+aJKc1Jd7q&#13;&#10;5hoJSamyU5nZDIAlxcWaYYKCJZpppki1jlRaVExed1kOSuOV2Gc9qXPwhrDBHI6a+KQCmdxnrX5F&#13;&#10;JTmkEYPG7DV0Zm7r/HRDZU78Oie79ZdK23D6uPfzQu6c0BDQBu6afBZumD/z3W2o/4ZGx2VVHqY4&#13;&#10;u2JqP5d34b9cDrI4JpxiUsjjjYm1zCoMZLQFxAWO8+sarok5fkdf6HOFMFazr1eNZG+IuG8lT7YW&#13;&#10;ShFLTtVy+5g6PJxdnT5I/HtUbyQM9NsT7Dx0RrpErym4iFD0elbYuwbWqMwmfAkpt/BgoNY/NYcL&#13;&#10;MzOZruwz/2JXLMtVOz65gd9jS77a+3GSdgr7/ERGYZHVAr0BLaaUDLQ+FVWjH9/dmZaCq/6K/6//&#13;&#10;+X+z3hVlO7xHbTCmh2nD+6CmXcQ8Sq+mb9vb8jUjqXDBj71kxWqBX8lDvr1uV/nHk73RK75QyHb0&#13;&#10;aG5DWEdZk/N4PpVgns7NvmQ8z/Z80dqmQImIylyuS3Bl7WGAKuLwr1/+C4OKev4fHp41/3Fiz+u6&#13;&#10;rsZ1omiKlcfqU/ffnVGfZ9AlNVoVX+iHTgwv7668A7ttKbLjY7fECwbexjY/hu95g17RCBjY94jd&#13;&#10;BfluDJlJ2XIK4HYZ30bk1G8Ib60MuhqMeBr1vW2x7dxP6fO6TCmpLsvvN902fxe+8djpA5Th97fq&#13;&#10;I4Eva9JRqTCqeXr7z6cHyaH67W8fwwqcnqzN7Z2Jut6skoxf90gWWQbZ8E+/qkbg5DJkIYrkCyoN&#13;&#10;vxzjc7Qks6Sxbxv/+NP/KKe4f19vyv4/S5/vj/WhxpehbbKoFMoyO33flWVUuoLVvfMcrHtsEPjz&#13;&#10;67uBsDAGd2ymCM/jm4Iom13a/Mf2WfTfEGOPbTW+n93Our+sj+XeTS6tB15wLdgLcN96I5ot353t&#13;&#10;X566P/Cr6+UpXwN2gC9KnQ7dPNm2wzyjPC/zRgzBf70vbf0LP2iDlqKSM5rLNbKw7Ql4Z9ovrch5&#13;&#10;uaOZJnXx09zr5//etfdDNtNmzRl32wbrnM3nl9PTxyV9lYyWMZ/KEtyvBaKJXJd+KmjlR2KG/sOf&#13;&#10;W0f9q3oX9YdDmrbpRjIqo11kIao2JOH+v5QItB0opIyD6/Ft3PdHFp0LYbH3l7ObDrwynDwS9tMa&#13;&#10;Nyi698HRSr3TB6vq3D6yDwndf5fJnx72X5T+H/6+82GGMpHFAZKtmrK+UODfJGJF2t1oZgdag9Sh&#13;&#10;oEj8/HTUs8UbWFlAOVNk9Rp9qyJuOGP4GfO3qzd+rTqUnMah2dvYvL+H4lApkjuK4dazmw7GRbjb&#13;&#10;L6a3XKbL8H0i+R9+fiI28S0NWAt4Y3DZmiy+veSFlE0jS3oXgST7xHEih5p/h8ioxaTi79CsEqsU&#13;&#10;ygm+Pe4O5m2ays2/SyKLPmwMSH2k8wg69EmbabMgAcrzHVIfwwYKyofLF4lOU5K+6XJHIvtdhyDl&#13;&#10;iXKUOUYzwOs4pL75WDZPlfnxgu5ilx2ZlhZdCf5gxkiXKH9CX+/GKfScfZa7sy786/KlnjQgn1OR&#13;&#10;mRozuQ1fZ8xLUh196I9d28/XALeqyPdhzcx0QMUcf8TgSKJM5JI0VD4OW9nuWqtD8fz5L/2lIz0s&#13;&#10;6syGT5CWn8zkr7AB1o6KtwI2y+8bAtRrsKvyt29/y015fIB5yMxftefLuBJHPy7JupeB7cob3nyW&#13;&#10;aM5lhDskvr/Cs2iSF3CKNzQOyjgEy13px80FwrJdaNzyr0tWPny/+Uc4+7c73pF3vu39ji4rtqD+&#13;&#10;YEOHXt3FdkGVt7jEQmYM5W797c9wBxJ6B7op+Hi7GjOxAlXlaUXb6e+Pv05bQBDY+xHN05G6e7+X&#13;&#10;NZvDAG6YZVWZva03FL6jEo9pTob9Ej+kYRRhXJP01ozB0nbPen3rZoUpoge/CO+SDWNCT6zEMI0F&#13;&#10;mg9zRVq6bZZELi9ySyFAF0u7YHvvA1UflsfyA/+cQETc94Kc/2aqQ2WyYQaATtuxlTiZO4/b2RXl&#13;&#10;aRyYC6F6LhbeM9djmFNa/frrwA+5F2i4X2iKaodP61w5vWRHlICeHdMYU8Ewzq378/6kz8KTtW3L&#13;&#10;/vxDJFJ+qDc3B1+Wdmw+PPHTQwDTdMYBF1sSd7Gu6D2a8SRRUUun//3Q8ZwxnAfQQHvAP0z64wlf&#13;&#10;/MtazDHNjaHM34+le4tfoSlBQhWv1jcDVh+n9UwfD7dvwJsPn5/wi01fhZhHoH//uzr/pwECRP/x&#13;&#10;v/kHdLXbscB5GfVg4muQJhTM/Ystq8JMtsv3hs3H2/NwW3ibkXn9+A/S2LPqt7wRYHD8lvBjoJpU&#13;&#10;ZT6b20wi1VYZEHmLHcrsNceKrR9+W18GhpZGop22Uzo9fRjWBYsylY7nFKPgcvzH4/GuLqwhZlzn&#13;&#10;AF6S5X2xF4mCGHAQPmY+MxMU7AjVkDSBHGfPBRq/Bet2+dMbcCqfUUGhoDmHRe2Hs/Fz4YgTGCKa&#13;&#10;Fe0HpTW23F4shOF39fZwqr0aZSpJEb+u775hYAcZeluL+Y3d4EDu7jtrqVYWec+6xJ/oFwUx+WX1&#13;&#10;oahk/T6z8qAsuN3NTeGA7xvVPxLZA2kSOf3898Pvv+LzRJH4fuuzMcL6AZU57OrW5drPkUEm5e21&#13;&#10;Xnw0BeTylOfOxVDsurWI5iluTpeiGmMshn/mFG0BAzdXTQEo3QT+Y4jhZapj07OvNQaYgSW4KC4e&#13;&#10;VRA66Ff0JO7jLSYI0OOUrlIWYbbw2QbLggZxALpulvv/XR2RR2u0+FVs9efmO53yv7IcJwRmdfWx&#13;&#10;rd7NBT7hLbs020M/L4amK1I1qDnt1HLt6l+gDii6DO3h8sYwq7rn4dXXOhQiixQKGsCBrPPZL/cA&#13;&#10;7/SDIH+qwQ+EDED5Yav2bP31Sl4F4SXsnDjX2cd56I1ZO9x4t8DCZc9pacFmBQIf6nFSULreVb6A&#13;&#10;dlN32gJGhzWcygjCOk23af9U8LRFsqT38haLo9NBn+8nWY1ow9w+PTXT23L6RBiL/aXFZgagf3wi&#13;&#10;7yXttht9n9C35elYD0e5r+nHMmE4rGMq63ZVo5+k5IYfAAAgAElEQVQefWiqh58U5YBc5vdZ+lbu&#13;&#10;Y5nV2yqHMQd3mONyLx7DTkFl/Rx34AStGCZ/7OpCRljFq9rG2f/br9P+T/XP+8+XYWgOnU6iNy4I&#13;&#10;Kvzt4bmdYjzr+I9TnhWAc+vABGnwt/XjY0Xhensb6ZK44oUIm8tZ3s5W2Qaalzcpi83LtFuvAxKJ&#13;&#10;7VBLb2uZf/r6b6/4U1egYdrechbBh0M0tN2L8/Uvfyw/3NK8USQ/Pecpuxp0X6EU88Pzbt38oftl&#13;&#10;Tkv4MlacbtudJuS2Xtzhfs6WY6DuDxTsw0vcI4c0Pf/YYEFhi1JM0cTzWctTTvnD/SzScTnlTrT4&#13;&#10;t7evw6YTlgXfrV3EXGpKVozFa7P/PNzgZg9tpMG/zu3Hp7XGVCctfP6pkKa8jv/EWDH14O87qL6U&#13;&#10;aIN+WeEpuPdDSu7wUPB3u7Rsi+FP13x1GuBatJ/AMfdTUrMWmEZKPwvn0xSqEEkf+urx4fPry4t4&#13;&#10;6uZs1acE1oy4V1jSf1f3zsb3y8r3XWjKmnn1IC5ggvCHkXBD7+UHc3G8e3vbMdMx825Bh6WzaF1c&#13;&#10;O2YrEstml3na0w/Ll9szyyTWsXp2bnHh7SPL6RHflLotZvPL+/1H/aGJzfYHcxx+u/2y/2X+OND5&#13;&#10;xhHBDlWrMq5dWT7XXR7+cntpUREv+q9boO9ke09j7hwCnORiQ7bBeS9nTjN7c8lI5FbtoiieAr5/&#13;&#10;rI80Zat8LhSMuU/PPkIwxbGfNs4eCb7qd1A9lLFKBIIF3lidzBAqibKo6dYTsqzxFuxcogh6AN7v&#13;&#10;Abm4T7NjEdwyyjpW4Q5QFu7zeVP08Rc+oa3ngY4hqCmjOU35Ot2bQ8Pw7vo9sOpnbU1CTt7+YOki&#13;&#10;MubD9uLLkCLlFXIyHn68W2+q4xmUH3Md5vOBoBnoFY7wqb7l/LjoeYTbbFEmT25ZEJDRTOdfHZHL&#13;&#10;l6uEmXrRZVdev/y6F5TC+faOSWvG9JfaP211fl9B4p2ogvKvvItrs/dffmurcpwG8PjxmoGnfUPf&#13;&#10;vxEsmakpyO8/lv1DSe4vGENWFjruxw0ElmXH8rf+n592j/2vd9EZ+Yf/xFKE9376aJ7nI1AeMxSk&#13;&#10;LPZ0offU7uBFc1QMo0qu4Mbvi+M0qVBE/VteFm2EsZfX6lN2nn5H0HP5H93r9gewM+Xl2BZYqWxz&#13;&#10;ifxSN1lap3/48ID/15//J7OZaHz0y7Grl0WFgA4NXOPKBfPBA0o/PT4mEFQw6PCwgpQEKwRNmwOY&#13;&#10;Bw+TVSSCXBbGWV3B5+ZkIowp8/6GqAA4u1x6AkD0CQCQEPUKiSIngkxu5gFhJKQsszy7qjkh7yai&#13;&#10;Jw0BcNqyEJATIcRheLMpgZRopBLkPPcWBESo3VYEuOC4KHBY7SQpis6ZrcLd/qmaV0uzAunITk2e&#13;&#10;ZxCkQU0IJ0YglCwynBJU2yoy/OPHl7aoQGBAShYJyelmZtIDCLDyrnDxIjaGZXRx0qaEmayK1Wne&#13;&#10;ktzhAIRO4vnwkLOEQAKIcGhDmNqCWx0ATcmncVoIdnfMEsFIsBgNjdm4zLBulQqIMhjjrOJ6Psss&#13;&#10;sZZiJqunHAen1awW4EyfkgeA1vluW1V0ZsnLuV8kADmGs/MmJAA8io7zFL4bpMKcabE0nmCDIwZh&#13;&#10;jXxedFY13lkBMgjj8dRF/b5Q4lxgiO0EwyC+vt6y+kF0SBsTjbevs8AoSnIHTnoITZhmqxy+X79n&#13;&#10;Oc8YVCAlP2OQ4VgNBLnxDgm1BgTC/eJ8Mi7qaBbjqIsOyRFszap7JKx3Pu4arbfovA+cycZ5uK7T&#13;&#10;4u/JJUp5zeTn9vOyLRtUwVIFLArsoX5Uyx3CLECCCS15McMEEMK+z4VsH+QwvTpDDvkzgJHQlIyt&#13;&#10;bS25yIqMYun9zBKwcw+RjjA4v7FMBgGAd+s0aKbqUJrgNTE5y4a39wBChC7E0tjAEfHJ5LsiWOP1&#13;&#10;HDw9Nq3WMxQ0RNP3YwCAV3lT7YNF0aIYIks0h1RAvun+VD25lO7bRihRs04UriSm4I3WIXpACooR&#13;&#10;JhDxsN2tqApKJXBE5EWYLEooxEgyY4HzIG6zqLNSKT/eFqt6iBlOgRJwtiEjfLMwL/f3dXvaHUMI&#13;&#10;23zPD/Iy3iMEhGRZJSH2kiFIAoEZRRhT3xGOMaNABkO/XX6IAhm/xIwXMksJ4UgQGr0BZVFjFK2l&#13;&#10;AucYI0k5hNHPvgBykiCsaHOqLLJ103AxlLLEqMQ4txWhIDsK53RwDce1xDBCMk+3rsy3+3r69DCt&#13;&#10;LgYJ9bVfPIQIgeQiphKoYLzL6wpBlNsoREIBW4KImharViqlNs4Zu8PWU7D112jVgp0oGwPxDmfG&#13;&#10;ryXHVc5BTISyEAxjpBTdss7aue7YYk6scZhCmEApEhDx+Pmkzd3eewJSTB4CbOOtyQWEKDImaS4w&#13;&#10;hXqJQWBEo/erHVlMSGRU1o+AhhO5uzFvCjwqrZDM6zHar9ssZO1twqPKykbSMPcvRdkYmhukIJnd&#13;&#10;hJuCQxBwyPWwbGrVTiGzBFZyUmwbXJhtU8WlTBR4RM1it2HhdVZybwwioKwwioUAMIVZe5J3eZGL&#13;&#10;LFhHSVkkEV1AOFYCuKhlW6Q5RmCNtWXWBGPdAlJiNtECg0W4jLPlNhRi75TblhGW4t4PGCGrjErp&#13;&#10;2O5M+P8Jgo8sy5IDQaym5VNfugiRkQmgUaw6FM0lcAXcQ8844TbJUR82TzVRABKJDOHu37962rQZ&#13;&#10;77WAoSruKLuvdpkX5zRlORCOXE4Y8ZQsiQEFEqlAIH983pU84UR3bZNBIFKWHBOBw5wIw6Jq9fYw&#13;&#10;xbysNgeDi5dye8u3fuy32w4WtpqwTlajlDFaAxqnxAvAj523q0SAYPeANsE6oth0N6VAAAVk6nK5&#13;&#10;SsaBj6x8EGjkknNEmYFwCgHFFcZoiiC6ZOumC9pshCSV5jPxh0YvJoy3BUrNMSuiAMXgjNkfNjVB&#13;&#10;9nKeYiwgNaK2d5MplLJbe89LVzXcmskF43GwVkiN7Xiq9daz6FIhYiNpRgRhRUebYoFp9RpwEPG2&#13;&#10;2+HMONAZrrzdRsL6yUgMdlUDV+uC5AIN56uG1OSYiomA38ZSEUiyn8fV9mkt6+F5TxhQw1oatd6G&#13;&#10;x3p7m0wnAJHc4ow5wLq44my0FGJe1cZ77WUwb3FdGcpuAskOnLSCa+inyXrosrveWV0VhADnXG/r&#13;&#10;dqsg9vcecl1E1E3btTtyD3VXEUBZJMKz5+N+nZZoMOcVxJBhihhhSDYahPlSMX1aV06lJnWgUHGm&#13;&#10;qg4gN40lFu/WGwgaKaTqmiLMG5VTwMWOlxe4OswIErCwAFIB0MZi1oI4CiCAYqOLgSYGbUEp9zP8&#13;&#10;5bHrZxsK7pC6vd8xYlla863HkANIYpNLJjblADCtkL0BSmWBBDUMp4Ciy7DbwBxjjiQL6+vjPgS/&#13;&#10;WOMY63bCeobx3lEDq25aZr2ko27XNNvit/U2SyIZu3x720gMFqX2NKtFQc1OliVc0nS+rURq1LTj&#13;&#10;j6vnlwDgGsumIznxeTHv7ydImVlmjnBOMQHStJvoA5xWByHjoJHFQiAhTgGEBHKauceScEq0BVNE&#13;&#10;MdO8zF5QgRxkBUM8rUIqKeyyWoalJgG6Ioin0s5Gs4prCZ3FEFGM4Za9D1elRUjBZ7rdsvP5FFNB&#13;&#10;Rdv1xQyT1nvOUYIwAlLguou8IKIOO7s4wrC59SCXeQ6+QBssLQiyEpIf5zGmZMGZEIIxIBGmQpCD&#13;&#10;NALI/OrfQ1zHeO3QMadyPp8IRQiwEDxgZEiTw4li/rB70lN8DxfZqMVMCYVUQobZAQ8iDj7uqmpc&#13;&#10;1hBIKl5qkoynz4/fb9+xBNvtJwgBETTnRBMsBdbNNk7nmh7GfsQQEBHnQiSP0/0HJRvu8sfdPlHL&#13;&#10;ZAg5pBBDycFjhCFlQkNqkMnZ3S7f4QQ4RTilnFysjwiw4go3oeAEEGjajhdAVFPLTbBpYX6c8zDe&#13;&#10;P6u2MONBog1TMRQJo/Xbph3R2iCeENp+eQa3+4xq74GioqV1gSQgIHLeMLFMl67jaSWcx+swC6GQ&#13;&#10;Cc7MBZVhGvbbzxlZv15BULAkgmUILgDji+ACfHjcIkRtKQWHBAtOzNgIHOAlF6VSjHbqh+U1r4gC&#13;&#10;ASKfWT/k7DFClDOKl5UHBKJAcgXBWMXF7Cl3ARex7XZsXMlmu2a7ZhuTuQ5nwbA03MmEICFFRWwY&#13;&#10;qQPOrgSIawBLq7bQgYQswWtF6EO1df3AK5E4RYz78R1mxNXGjEsCOWEgOp4B/nz8HAyAgURCPIIm&#13;&#10;JA49KTomlgGnDqqt9MVlBJgo3IhSHMplgWsnRC0YcsyjArL59NDNcyRVkz1um4NPkW9oIhAyjlk2&#13;&#10;IZ36JQFiwc2HACPJABGQ27opKc3ZEOhdcMbkJFccqmV0n2i3cGtCUO2GMGghLYSISuKZGzhxJYfr&#13;&#10;vZWwrSEBMLs09HccUad3IeXE13lelFCoBMsIZOxy6WUu1pxjoAVWoEy6wZgDmgQrwPSWAqFb7BKQ&#13;&#10;kCOTIvUASsoJgD7bhXF2u75DLRrE/Bh3bLeklTePFVZ4SbYUzzLN4FDvE1GdqjJAiBBDOEIQoBI5&#13;&#10;0U0VoGWc11CjGJfV0bpDfqVgS8jGz77eHobLrJAyU4FlTcH5ElZD5vvEGyk28vX0O1dpiCFr7e6G&#13;&#10;MhpChCBs2na53VtNk1bT0nufItJAYQ1ZSYUU1CcLgtOUriAxyTDmS29Lk0Czt64QwB83lbneECwU&#13;&#10;s01HrLcORD3KkblOozDecMmSd9kF59feifu0UlZZD1Hi8HI/cVpw6aGb4jq1Wt7dyfmVcno8PgQV&#13;&#10;r+cXJBHZiReT8GZXFOcse6AAkJ3aMGTgEIfrQCoJHptm27gFjG/5808frPdcN58+fwQrma4rw4wL&#13;&#10;uTl8YlKzip3stPQpOyKJ4tXm+NyFsoQ7T85GG9bRIh/g0rSq3uwLCMguq0DKXmMht4iwaBoOGcFi&#13;&#10;GM61iiVGk50+tIMfVSPeT4uqN7d1cKfxcrm8X6+JF33cLH41blrcfRYCVHp/PFSY/0//9th1OmVx&#13;&#10;eXM3M/XjgAHAc6moKDh2WvjCbqslrd5Wj3YxlBAMQSnLpnvCbMubz2h5cf374+YYF8trY5dXZO5U&#13;&#10;VQ96ixHff/pFP7D6+IC65pTs/T68Dec//+d/Hd7iyo4+VWDBh66j6X63r34P1L4K9/fkRsJAIlxJ&#13;&#10;koIBuaRYl0h2bXWlqEU7YPH9PFLtZE0RCMemFXXdOl4tZAn3pvl4nz1Qas1Ui8du98VDBQ1q993q&#13;&#10;55DcrpkGb+dpDb1j810Bcdj+yUrzbsdUoEya3MOGUyzIS568MyzAaMo05tFMnACwjoO7ZhScLcMJ&#13;&#10;ONE1n/dQqGUm3GqUHCyeK9w+trNbRjNBl0+Xm2jlEC8A4L+N33EnC6Qxq8Ho99sMiT/ssNZNXW9o&#13;&#10;X379r//RdFXzpWX1DkCdDNZJm/Gb7D4j0qAsB58IJULyVsbIhml8Wa9vu8Njf/HQoXz3lPHwzVZF&#13;&#10;gQKyux7UFqzTxwfSKLxpiJAeJG7B4MiAtwlzrsPGp+zrML+/PHQfGaDZrpbIDMhju9E7mgAFKN/v&#13;&#10;32pM18tXG9YVE0rK/vmjPHSrCG5MwNLllgQRR7xJ94gMyRzICKfzNN5SBORh3800zR/qQyM/fHz2&#13;&#10;yQ9rwYYm59qD2FVf5rheb1NF98W796/9OnvMqZR5DQ5zJkp3G+ztNoc1PD0cjm232TSX6ZIZmTMP&#13;&#10;QP/6jxPF8eX9dns/ETf/Nr6XTvoK+T4O4cZ5UcC7ZNIIclhn92O59Lfvp2Ixg4cFzoF6pAA41IUC&#13;&#10;Qcn69k511M1nUDDKJi1xnO1wmuAE58Hu5P70l7d/3IYZhAQCwxkthK6u1vXNefseKotzcb/2f8+p&#13;&#10;+ue/3+c3PPplnS8aFPd6PX+ffj39rdm0dkxdVW+evmTIdt1eV+0YZ1QRgDckgEpvIKlQQP16Xefr&#13;&#10;Lw87wWkAaBlnDXBFSAi9ajFuyrzE9/sMuLKDf2hYtrfx/nWdxsv5jQlGdRX9+vThjzYGB+dttdUK&#13;&#10;K2VxzKIFSxzO/TsmaQMBAV52PJnrBk/R3YdgAKjM7CWh3MRhTO+nu6YcRnj8UGMKQ8Rlxv+x/BNU&#13;&#10;SFFJYF9ohUS7Rr7/T/86JeB8eoKHZbnP/cvHPZX19rdxziSzdCsrO+xagtI8IIG4ZtLNtiPRc3R2&#13;&#10;6Z40kowCfb3d5zB07We0ppYoCL2qK82b5+YTCfHG3WUc9vIAET+9vwvEwvs8Gbj8OjOXHw5yuH3l&#13;&#10;AgIKJSBtW2EgS64RpcyJZLEPYE1jAHGZZ5LR+bX/8PRUKXj+cQk1QU11G41E6nq7TPPS96t/8wG/&#13;&#10;0wp++PKz90F15DK9FB6m1Xa8OYDaziBBClFuJGh5TtMyTlegUAbxdblPKDIT32/DHMFf305v8zTM&#13;&#10;vgC8LsYv/XXtAYPjOjDVFke31dNelIVAj4h3CNzx34dXqACwA15mfS1wzawWwIvD9ifC6x/XK6XV&#13;&#10;+eWOZmgH8H4+Xb6dbn990yutYLFuMbRAL94ur7tG7STufv7gGUgoSmJ/vZwo1yIygwBE8XS//1h8&#13;&#10;KqrqEAZLjZPR9CC75dRbCzNl093GW04JK0qVkk1XYSJWyQEFj62IGL3dJ95ui6p3qkI4O2oxbACT&#13;&#10;kjV7vpVTdnOZ3ldsEOXw99n8t5eTVyUMli+xfD+FtfHFY1BEBKrhTdtIuf/2I1DjVz9t1IZMnDI2&#13;&#10;9u8ETy22GZZd1Szf370vdnhD1KIqqs8P+8+t3vCYbGBiSXE2EzqtT0x+3lSKmuxYRdt56FNaBEBV&#13;&#10;t60Zo9OAIUuQVo8fVszWqwm9fxA7zNA9zKt10EP322Wagn33+burMpovA09EcJ0yVFCnS8DWI+w5&#13;&#10;CQ1PkCu52wAsgsGMiYJ1JlVFrAGw67SAK6E7vO/0tvv84WkBqRNJ+Ol/+fSU1rGfBoDT6+tX40+q&#13;&#10;Asd9N0LTdhuYQYU4XYGc9U7uGae8yB+vN8Eba5y7uUa0023mxXNUddt9IGlZ3ZIibzeqPfTGsSjm&#13;&#10;e8igAjDrir6dfjUhuddVMSlaxd/gX/7+7wYYz3yhMKhG735+eSnnctVNhSjeOy7bMq69jeB96pUm&#13;&#10;0Lr/8dOf0GStsUwVrE2cxk/ycAB1RcmuaiLAX/tlV3fHXzasY1PwoNwi1YDwpunuq3O3Ebhw2O+O&#13;&#10;D7+Ywd1/XBgM++enFEbX/20hOF6sxIopxSHN0/uurjGUiZj95233YSvlvi0N9fC3//7fWYcH5FeS&#13;&#10;SaNDV0cyJpGdYrfR1M2xrg4kB8qYriWRwK0RiQIlrh72sBLXy++VVve7W6Zlz7VMkBPAW3E37jzk&#13;&#10;o6Z5dIWgS5k5rz6xWkTS3112mCiaSaGAi6rEMlc1VRgXGmkDLJvsZf3291eWIPeW8gDQfHxUj7tt&#13;&#10;LbeMi+2xZhqKghHmY4D1fqc7EouNwYkBLsR5GntzqxocwZqg86o6vU/Y59oasyOMd/MS+n7iEX7P&#13;&#10;Y/XlcAnTy+uPettNyVpbdkyyAH77y291gaXwpmprIf1k1FFmZqkMevvwUTd1Bvje8wNPKEGAYVkQ&#13;&#10;BRkT3T6u3raN5MB93opd3VLnjkpRxCZQzSu4fn/XFldHzSo+zmsOIVgu+CYCRAKBpDSbqr+dCGdI&#13;&#10;FrEB+4qUFBRntVC4BeZ8g7T8X//xf7O5THhHxDFMoKG1dyGAvPzzbX19e+6q1+9/fTh2diktrzpK&#13;&#10;Gyafno+7TfO06/7r336LoRyZfHt7855IyTCZ9fHwY7lXuy55P30b5QaYvN7mpTs+wBFsUedooUzD&#13;&#10;GLEdwXxnTGBaLysWG+k323soxhfCdVLMMeSZWr7ewDUO/xhO74vMOz/m/sf7RlVyU939DBQ1DB13&#13;&#10;rVZ0Sx8ePh2Eal9+zNlef0QHNhuk2/W6fr/czepFpp7OXeVpXNNlqUASHM/A3xOUbkQhff3Wu5wp&#13;&#10;qggnp+Frhj5aMZ78esovyYwI1A8Pn1iLyS4k5kMpjvf9V5iNnYa3u2fU45iZZ7unzedtG24XVkS1&#13;&#10;bwUH/duvhbFpBCawb6cpoyyfaZZx9tPLefjHZc36sPoeH7DSek8eIoDHXYuypyiKuv7lX3fWzRzp&#13;&#10;m78fmo8V3fuXiwXWUfT7tERBFyIcJVM282m5zlcGoLAlTd/2W7FMdyV4lQBY0/ff3qoKR2QhKSmk&#13;&#10;LEP9+TFQXAB8VPWXx/00DQlzjuYUl+3x0Gx4g6tObFBg+fYjQPj6+lYzkZKihV9PP7oqFk4TKlyz&#13;&#10;DCEJZVfU8u/vA8Xn0Y03B29lgQiVxJDESYNIm27//eUEhVBtAwSGFVkYNug+r0tYcU5WrhF64AEM&#13;&#10;PoewHwdRLdKWplKP5Z7LCPkavfeXuKwBfPrlZ9HpwMrxuWINVYdKHNvjdkMgcjZP6xUaIiib3flm&#13;&#10;g19OL/fLqUjqm9PtGlMmkIISjrvDHz7/mcuMOkXrZrWJtGAl6sdlLIW42/jnP+xajvBS1vfBWbd5&#13;&#10;eoAzRPU0rN+ivysjx7PHTPCGUyh9lGOQ/8/XO/4v//n/QAxnbrH/84v/ilqWVcBRgmbNUfWvOEGy&#13;&#10;SjgMHnjZ9H0lgQcjMVeIIObB5OtY60JJpykbx2qJ31fky8B1/85oNJmZZPPvgNJEywIiuF2rl1+z&#13;&#10;TVIcu8kpdDSwe/ea0VD3DVtErEe0fxeYbthhqNxrdjNwot1w3PsMA49GWvH7wqU4f/0ukFRNk0oJ&#13;&#10;GV7dY7XmA2JbQvrJ9Bwm5gtd6kcK5v5Ysc2C/ynupQAEuKzKNj2UMtLO3n7bDKW4FKf1nXcER1BL&#13;&#10;5vsxbnmOlqzuq3wVvhNUhBTfxO6wpbfF6+6DsrOBzoNxta8nIjjU67eB1CwnXm+at/sPYa/XV77V&#13;&#10;VZgvV8fWCDWIwg5H0E0tMtgr6X6YS/GeOmTBNQGm+bb/NsfgdqauA+DTzDKf7bDdbCMR6vj7BMoI&#13;&#10;uy78t1owEHJ2epjSIF+oQv3Sz7cqV3xV5MMRLaSAio7Wb19EEX/FdnLv9yPZDVvuYn75fv6O9IO/&#13;&#10;c5QScOcPm5u55jxCWT6BfTLJ+Wwftb1VwrqfcxCl4Z89ZEGwyJaWEAWo6gh2GIDMar3h7q/Tdcas&#13;&#10;RDyZndnIn3HO0K63ctKur4Txjj+iun8bavL4FYIPt44kjoQ0tT9YW0G/leS1pvlKEOKzCJtNNaRL&#13;&#10;pAszi4RbAhazfkft56n8ZZ1uikjq728Lvl3niTRVMZDUQj2TK5iP97UMzVaV1YEW3YgPVbVjjkxi&#13;&#10;zXkAZaCBhFaao2Gj/BXSgIRiROsBLJxwcC61qKleRj9EDFXKHHuzXn+EkVMQLTq2v1xLYdnXaueG&#13;&#10;1BH5Y32TWCgg7xFBt3yQ0IPbtI00c3BjixdOOZPL4fBMrlNrMlsDus1e4JnQwAgEyMCFIMQTJT0s&#13;&#10;sC0JVF11guG4qwj3hDt3Ico/ytjFMlHVpWDbRpR8Nmj0JJZK1m/Bz6tks9L94SwgXtSRlT3ah4dh&#13;&#10;yV40wHP9sQzB3UM62KcEzUPdVAX7VjjW0ojIYAr+oGoBdZRjc8m3Av3Tx8atcIT07rxFMshKhO+6&#13;&#10;BWvpoSCrWyJOIu0FUzAgP8cExdiNhQYlMmLN+pyH5DndpLGtGxjcUj2gRtQxeBDzYSc6XCXjdxs9&#13;&#10;h0Hesp3nfhoL8YkFFx1vr/TUDO8jy5DC/tH/DGvwRr/rk2ge64kFe2D4grCXhUtbM+mPDYJkfIeH&#13;&#10;49IDTTUr4D7oR3OAFIQqmuDG70sR+h7Rvb5UTKFrbDV6Jab2Vr2+llqARjLeXV5mgYq9pCaKT7S+&#13;&#10;NGdCV6XjMgr2GdWao1gUVZdKoJKE7xOTQW+LJ/NlRvlx4xKyxvBYvxmeIeHk+q4e5IHRbvHiaod/&#13;&#10;Kc92TqL9kvFIwg2DyDZ6yQVLDZGiUNem8BqNfDxK+W0AiCmMdL98YzFUigtJzdy6acz+FMXjphSI&#13;&#10;4owmsQtXhlcQqu2mWWfzc0cYCdd1xf9JekFPI2jv04Ik9wRc4G07/5RsTCxxBVkMEBO9Jvzzh51Z&#13;&#10;zgQsiP7E0QKhrXacp+X4WOvckFvDH0waf+kN+v32/mnGIe5QqMO+ro/+2n+LxSC5Il7FnCCT7Pd4&#13;&#10;k8wYWcojE25hAGjRLZB9Aj47StlzGxWw4HnzD812HOz1Z2rIjrRfa59FH1Vo39D6B4hI5MzDgOQe&#13;&#10;ugWaWCPcXhSWG+HWK4rqMr5SCEXKFSB1w2/+pnbF739KWHlb+uedwiHo7QQ31Sp8W680l42iby4F&#13;&#10;dltpy6NSv5h5/Px5t64D5PLYbeuM52al0xyhyy3ADpRQCCFri/m9HiFNT/sKulvjCILr+2AiLtHr&#13;&#10;Tk8oC3JtNzL6yU7aTGFxOGet8ErNGTTp9/Iu7uyc6m2ti7kSAuR5/KJrl2uNbdxS/6mqCY51tTrv&#13;&#10;YWLbS3gRs38/fCnZWjBtUQG7vUAzo4YxI37Az09ocH6BDVOa9RD6AA6iDW+Y9X/lC2pi7bsKgpKC&#13;&#10;dRuS2MHT7ehFQOuYlQWocDC4HX5Y1+UuKMoVdqinjUHDpX2aAVkBg+OEGywBIDYmWIERQqF33vFb&#13;&#10;x3g1DXE4MjIEM5up3e7o6vj53S4kkA95iWWAMsaO5wsspoweJV93B3W1S1/pBr9jg90awt9fX3bk&#13;&#10;bi5NBPKf5ztpqlghQqvsNPBGMmamqbPN7/K7D9EvvtpXhQxhvYNl5h3a4slnI1ouuoeEnazQPOMA&#13;&#10;qtM63GJPDEfEuGAmO7axdeqtoUmZpdzBaszDn36S48X81A4m4Ki8AJyqg9IfWzmU+XKv87IcVN57&#13;&#10;F8CqkK9c8KAYlmPDSl/dxLSAZcpnWT1VHoD1diDQcvr/5fU3ONxBppXfUP8Yh0mTfMbCq7aoV7yz&#13;&#10;l2ugUH04UFEviEveLNd5TIPUgMty8hto3wvRFh/QbB0TMKeOknDj6cm/2hdyCA49uzmXKRU+Bmi4&#13;&#10;h890B8R21wtiYwgGLj7O3q9JEVUy4tJlcf0nXBc2XZfb6o10YvvU+NHOtxUVo3bNbGHOlUZlzJbI&#13;&#10;RrlYnKWytohNP7h6YsHP1E3lwd5uC6pwUfq/824AACAASURBVLk9ijWKEIEuvTSNX0UCu34ODfig&#13;&#10;1ryNNu6xeqZrCkssivL6sKVUX3ufbjYUFKBYo/HJJVBSQlWC47T/uN0/duivjfkpqvvVNftfdqOl&#13;&#10;DCfq0bhy9ie/0HGAT12w+FfdEIJF9NWf1dZfE07bRU+olJrIAEda0Xm+P1SyCHh/YG1FhXNg7Ky1&#13;&#10;xDCeNtN4mqMJHNxdN36NUjV0Q5h/LPe7j9MQb7Zp5jMRYJ/uLFIG1eKyueKnw+mVlaRaxWK/Boum&#13;&#10;pXLp9WMjKt2PdwgDYu4nM+2zuXzu0JTjXG6/3i7NvnI9XpGwLKQNwqEx6bl3d9H9NExxsCHwOXiU&#13;&#10;EXMJP7Zsp+8D2ah/fSm/8WmvoeQmWwBvp5ct0/50/+nPBRcwj0TkinE8Xa4d43N5F/RgwmphIKI2&#13;&#10;2aBYGq6AY/cmpBZvIfqGbBSOb4FsP4FC3Tpy4lNcn0/zTigAUXU1dTJ8vSE4Tyht9vqPXz7K6VpE&#13;&#10;jLaQoGzV62KLt43QdLjHjEooZzlMr7mgwreoMb5rfhqLM1uhgt/nJ59i0dCmX71XM2u+Zmz0yBin&#13;&#10;k9+Z9b5us1T1h4bsq94N0IR9kEdVLmOGChiy7tZaqXxbf/s9dUAKlGdkXpatb+wfOKaKFYHwhcO0&#13;&#10;BeqzBH01jSsmmta3uyVGoKWVPF9nADO23ZGTi+vhkNJ9u3E2anWIa7z/sVKy7IH1dr1pD1ei4DKq&#13;&#10;9TpjvF7uTNLJX+pUBnjG2qWngx8DBbiifJcTyGuygZFaxTM+HFea5ectdPL8ngKuXua5OvypjzPf&#13;&#10;IwJa6Golnn2srPFbrwtaQD1c7A5mLlF+ECuVEZgU+zRcYG8N3ERbXZN7/rlepcQztCPEYDDH5uHy&#13;&#10;7bY7Y042me+yiOsXtRJkQflZJOzdvtZEsEEVezfNprsu981p7TvPW+Ec9HNfcwFigtfkUXmqN2qN&#13;&#10;qQsllyrj3YJgseLLW5Y/Kpbm9ffMwA1CS3HTPKdYGCQPLPYQZZHv5hKXlCYAMRzGN7q8G+MYq+Eu&#13;&#10;7gG3hYDmSXj7ST0RRzXgh3zGqkrUGToqtQWI/MevXwupJr+afhIAJhp2tEiB1+KR6m/LyCq3O8TL&#13;&#10;2W9ojS/BE15fRs7ZyDKN/C7f5yAW/1TAoOoVh6nCBf+f1f9GC8GsU07Qn/b2vNSG1MRjs4FRIsyX&#13;&#10;gbrqrCPcZwq6wnLuEk30YZ0Htnu6FrEg8j8gZX2aAfnuj5y5AhIoUIFezK0/dZz44FHJcRwuijzd&#13;&#10;IWGbh9WXszr/oX1a0nnO34WT+MGjJuNzhtO+hRuN6HW4/M8fFTFLXuaUu82UHQJzjWh+9F9i3tJG&#13;&#10;tMF+V0jIXM1+neivhAJBFZDhQn2G5HKxEKU6H1BWv0WI3HEjmJ++63xkXXTDKByP3ff2doQ+PTwc&#13;&#10;Luf1MLcwQErkX51Re62OhGfp0DsPApwZxP/4LraQTq28+dj7sGvUoRj6B+RxHgofu/J09Sddue0+&#13;&#10;Xah7QBsP+Gli7YyIvq3FrIoAiH/GD1VgxtYfH+l4X0MWooLI5ljQ5vGDOZ2Vfp4JvnNx3evZ41xt&#13;&#10;52mSQtCEqJ19/gXU8oxLvxca2H/Dv5CZ7vgjFEjXERKfTZ1lhJJGBhJ9sZ3OmDDOw4aWH2UDGpVF&#13;&#10;EWW9oIibQOq902WOm+5Yj/40TZzJsR8U1NUDv8YT+6D8m0+J2kQcZk0cfPSQSsA72VMb471MSPiD&#13;&#10;eU4oJBUewNY1ssQIbEZqI32LYGVjTuht98eH3+b3x3UG9l3SGfjzTw/7K9PX7L/b5aGy95tqNrtx&#13;&#10;eMdqLoRDtDUuWodGByPb58HLa9jiJ+IaQmUty14y6MFU05BIVx+Nuoh3WKn9ZNhxeTLznRCmKlle&#13;&#10;lW2MA4SQbbM6gh2pJ9TAMGqtGLAL5hWfWoJitSlxRO7GwprGW1/ttzFBkKmqPrUliEq/jlcNEBDY&#13;&#10;wEA3HF9HrQUuaBqXnyTAcSpgjWWTDAYafQc/QOCfGz0tN9UiqLZFtWa5PWr4F4Q4XiEMYDy01bsu&#13;&#10;FejFiUpScIwOk2zumOQQARHNweu76w2TODFvS6KM9Lf77tO/XL+HDtfwfJ8BvS2X3Yef3seEfnrE&#13;&#10;FPV2JkL8BFRw48O+9unt+veh47piTPDWld9Rg1/NIKEHahswOgdTtXdez4t/w5NNHBtfCq3YHanb&#13;&#10;pBWNNDrodLNbp1KDfeIipJVWEVcNyjdyFGdq8/xjHz8YA+vdc52uw80Ecyvl9uWDDH+9Pgot6+Wd&#13;&#10;fMCIJrtiqIB3QOrv89ThYIjyNEWS2nS02ZMiemMPLZcbMYTpVGxqvdwxhIu3ylz9QfFnVs5vX9fC&#13;&#10;NxX1t28elf1m69eCt1M62UpjVkEbkt8Rwrz0JgO13W1CWUpZKWMJA99iM6PNFRQYmy/bOh5vLwkr&#13;&#10;eMenUgoFpXRxqHq8Qm/Q+Z52vLmX95v19PAMkqWDqhPaMW4T8iCryLa4NVVSXVV/2N3s6XPzR7xk&#13;&#10;NZW/8b/yMmRUAKCFQadFVDbSW8mA/Igi1YPPndT3/oYFvPrJ4yZB5VdE3KRkzzclb4AZot0r/flR&#13;&#10;TY5VcY7o5qtB9/oSq0J+2T+Pl7o7bgRCmqELBST1xODUwxgXyOc+v1m27vgfVz/NaTZF69gJwoks&#13;&#10;4zizPYHQrubcmRsnbFoS31w0rwmj93WGw8tVyyhz6cJ+0+pdDPnleCgXXzB+jeBCK/1+d8gE4cIP&#13;&#10;vOfq5sNaV1U8qRWtjzus4GsRx8LCss572aUHAmyhFuRtUwymPvnfX6HEj24LdZj0RS3+CbBnUf39&#13;&#10;VwJLHWah1VOQZn35JlPpCNIEgKOI46K8kOHG/rA3aWo2gmBUopcRksQfah36JS2l2YFqpCVKECSD&#13;&#10;Z0wrGgp3YEOmsNyzHxvA5Dn2nPyj5ju3ncK/y8q3u6Jd9Z1MYSkP9NE611PXh5nMT/uOkPXSTG+T&#13;&#10;TPAlWtMnaTsix4dgYFxDwpXE98rN2G7cy8t7ddj0bkG2x+3/akfg3w0mQO4MAY4UsBEPd3GwtCXV&#13;&#10;3x2oKWLSYQXRJtKUUlJMwBoIJLjWpVnRS7VE3R7eZ5hhXbSOSqimZ3oLEplP89bgdxIwrwFrkP9/&#13;&#10;a7YbQOiZH87DljPpHdysG/iww5gPU7JM7FFOdhwvujWTTQ7iKwR7oC83X9iRgxO/79X+aZAM4L4r&#13;&#10;0N2CytvpDu/1JSXY3xe9hfGfjnpFcDh8VAlCE8vX8pf4/lAcb0s1T69A9wHNBtrKQrgsD6KRsT5f&#13;&#10;LFwIX+giBlBtglm3Wqtpfjh+WeLSHrrl7dTahUEMCNI1wg7Fc4S1IO4IlTC7XJ/MXgW2kVcc7uaw&#13;&#10;23683y6quLWpgXawtow1Ppy7utrp/Y31bte4iBjQB33YRyFhtZroPmUAQJpL4NCfgWhkaYBE8VqZ&#13;&#10;3uF/vERWcUXuOpHTf5zr/Wc8e7IitxmaLHMqFLBlXrcCgQCMKQnPVGWDZR82Leu3VmgTjMB6c6Sl&#13;&#10;Pn2d8Kpm+t048/z0KQz/PWfFUBleX3Ywf8LbFMOSYw0UjuuuJi/RPj9+6W24zebIeXNAxvaMw4US&#13;&#10;I5LGen2dntaCQ7QmON7Z0zlhrJ73C7jE9iQFTVMKjcQHwgkBy7oTpLdXtJHd2Lq5KZBdzSDb9CfS&#13;&#10;DYN3tH4W4HUNUtUEY4FcRntj0I6R81QKBLfxRI40nKfZx/bDxzdDmlqHzOeZpkUpfG04cNXGhgRa&#13;&#10;2OfzUe3R/S9dp87Tstl8YSHnCB4+PZ5U0AliTM2MWdMnCFNiKPK/8Xu3rzmIbijTchY1fzfztm5j&#13;&#10;ztEHUbIHtIfkzaXd7F77IjmTjL4eaZ22cWThBudqhmecJc4N/DeY7tPZNSCaDWz+ZA3AGelUt5i5&#13;&#10;Bd4jm5H9QpdSgiXJwwVGa/xUC0yFzD6yLOREiMbeUTvRJwKqZnctkzvyRJcPX2jENo3laDxUVDx0&#13;&#10;32YNwz8Lr1fShOvyL3tp7jOIPNkCHp4HyMLLJZJU6cZO/mmjvw8vTbc93a8Q4kmPbsvfa0BzOVtL&#13;&#10;eEr2LRFWPSh6oK9zgKlPxVEF2FgFFAizGA15BCztbr2l9c6PKyOVDcFnuiVNMmurJSOscDrhZW1A&#13;&#10;lSquDxTLpurKjxdRS1mANbdacQKtVGCAFw5pSC4RkKupfPj5q7mDhijvflAyEOjLRMGKGv4eTcHi&#13;&#10;h2tJpXgDAujp7qdlubbSucuD2n/2XoC17J+2Zk0E1qjdJHTTTCw/pq6uukN4O5+EbEsfsfqw3MOG&#13;&#10;tmK/hyDlPAHNSFlycDVSPl3oZDJkJxfpygi8smRlTqt9Q4qtkOyrWU5PPLlNBXv7iZbR7/Jt4zKd&#13;&#10;n9p/AdbSGOsS96NCfSDbexqLLKgjDb96XT+Qftw4K1AXlqkidXG4qhcWUcfFxPGv7z/Ypp0zXBdD&#13;&#10;rjPIwoDakb0qZ5WJWmDdbe+9sVPwsc7sBhA73w0O5BtcJENbkVPmZhVSNOvqmdlFdAaKyYfjJ5Jn&#13;&#10;v5C2/r6b/lD+1dh7htddt4xrxIJebtMjRS4amFAjDz/qOIeCmV70nQdsC1PHP6U8Cr59mW9e5RaC&#13;&#10;S7KCkh3Xl06pZmHh12HGT++70I+7g7gu1XJ+B5nW1Q6QedabdfXFBvoIEBsJcjA+kfap7+cSgUJe&#13;&#10;pZ+pLXUBiyhoU0IFbnSlE/gHHc/GfqCfy1pRWoWc9pMdm7e7PQeUEUpQU+z8AUhQaaxlWtIBby+S&#13;&#10;V7x9VO1W2rRqKYU1U9L0aibe6NnN8GP+y9/eG3Hgrv1bnteAEhAbpx9ao0N+1l25No6TRrFkLkGT&#13;&#10;z+mLL/TdelwD0ewiUm9DgvvnnqRcoyxSk/AABrOdWsrw5awx2FQM/5fP/zuuqYFrKfMwzhKxTjeL&#13;&#10;Ss6GxTsgqEIrwr6WinGeRRqXSWtx81gwENbV3YcNBzKxEAoECOKg+YAAQkWsYeGYwWIjZx4u3aZt&#13;&#10;VD0mt62QMTZFwAh3txlQiAg2scRspnlhXgGBXfKjm0lbx9vMJLN5LRS4qweKqabKcam0poD56UyV&#13;&#10;KhAhTCL0HYcVlSAl4sn7slSMa4Y/Hfm6oNWu4pFlHzqdFY8OMO9XGHF0BEpoIuJMmpsVxKUOgBRU&#13;&#10;Zr4jrEQUQr+yn/YCeIgQiQV2fNMhRh3kDEqxvY23ORvdbu7jDFKZk9SCMEbu44BBM51Hkz1rhZDF&#13;&#10;Tm+daLDHPuFwvqbosEQor4xyzAin/Hq/7brdchuYxB7Ut3V2oHTFkIygd6KRoJ9iBu3DMQef/coB&#13;&#10;Ir4gStAyehATQbf76mLPhBj6HmEMYHF2pj3lCQcDjAckpaVfAM6QFh9hfeAYuoMihceCfCoeOFOB&#13;&#10;/WW6s71uRTsNF4Lx+XzV4oFWcHHWpwQiKgVTQDOIGcxCYgYi84QLskavqi20wCUXR7Nex5FmzPjN&#13;&#10;rKolh2Y3+0iUpFjuj48uw9UWskZSImNMtpsiuHDV/XxGVWYrDo6O90Cis3ZSmiFSULK+rVbgTVnv&#13;&#10;dtFMTOPMKDOi14Wb1zFyVovahmJcsGlucM4QJgCK11GcS4TJAlbRFMt8mx1ge8gSciuwDdqM/kpF&#13;&#10;8cFmSl/v593Dfr89OJ5xzNinBTrgoQcFaSZjtVFk6vtaa0QLqAUEQFJkppgxFVVznYN3lOR0rKtu&#13;&#10;s3/5+l1IhTB5HW/BvqtOTzERxyOMgklnY9eJH68nwgjB3K6DEBjkWGsFY8kRWBMkweMdh4hAnFGm&#13;&#10;pYTHz4dwmbaqCtFDwQqGHx4Ot+nU7gSYGRaOQL7Rx3m9ZgLmZSYBa9hkwhxGGa0ay+yB7ZcWN2NM&#13;&#10;0zjWtf64raZhVrwVQi+Ba6bW+8AoKusIK+Jw4ki83n4cNjs7rXRL+n5o6u200CnMw7woxrftgeSM&#13;&#10;ATK9SfVSRSCIzB4Dyz23WZdlCVAyNw4fjk8A47+/vAMsWtGV8TLGtNnUGAPqYSyYIlEAncKdEKIQ&#13;&#10;KZCCgBIGBiScxNxfmYDjOumn55woypYUW+9+GW694jySiDP0KdRthxk/z9e6q879IHm7fu2Tz5Jq&#13;&#10;XsOwBJa5XPzV3CMHnsDxhyvYuxQY0wQoQDHgWlaHaJMdpodGB6YSEg1TyC3AhFKRlOboxr6IZXzT&#13;&#10;gubsF5fu9wkzkZE/9SeMUqt5rJBMVRHEUBuXJc5rV4viwlqg8nScDK4wgB0GFHpgS2aYxOAIRSna&#13;&#10;3NUE8uncH+sH69B8XfP0zXs2T4tfxlYJxUgAfnFTxn6yI1n8+vsJRM0FqFSDKcEbhWhuu7oOpCQK&#13;&#10;UUYYMnmE8SK4CB4w1C7D37um6Tb7uFjBazeHFZVcuJkmGL2sH3yDISDexMv3NxiAYBUszLfcvI1K&#13;&#10;toDiMqd9xRuOEBbIlxxgP600IIQSQnD2tiCsNGYEpmk6hysKoOH1sPZhQhiASlGk1HofIw4he2Lh&#13;&#10;Jczv09hllbHjoozjW4RGgKyaOjHIi7ibCwBp87BZDEApUwCdXTU7zmZudnWAaDxfheS84RCSisRb&#13;&#10;P2BIlBJc5tVNESeHKCBCMAkLdBxb5jM0IiNHQLRFIzVkVljGHpFEDFbD4D48/ry6cV7vQqnN7hDD&#13;&#10;ROuqrqSm0pcSQOGAZ1c2IUKiZK3n+frp8UPJiRLMchhDj3XmO44i0bsuxQwo7t+vk4gRrMJzyoBf&#13;&#10;XFiCAOrbP/6h2woQgHq3xpWCcHv9xp/3cApz8KJSxFrAZiDnqmSi9cvX77vtwWQnecUz0QgDsmhY&#13;&#10;vc8zrKuGPk/9sn94mMdREr6sY8I5yMouZw7ZQ/OYMYIJKFnVdce9ysiP0wsWNAEICX3/cV69i6MX&#13;&#10;rGJYLvXcerEpNQ8cIcubzehMu2vu6V4wNWuoCX/YPQCGLvNYBALD0raHjGjKpSIaAxY8PtSAYRJg&#13;&#10;xkUmCbu2XaaFU9GnxCvuokFAFAD09rjEEkA2y7rpaiUAZCjmlWHIAKM2nW8WkXZZlzzPXNQFaWic&#13;&#10;twnR+tIveFyLBQ+bx8Cujezy6lqlluvVw7lQUEi5DmPy4HS+NqzKLAGAowFussaZBvIPXYfXntG6&#13;&#10;BEAJIQTULLeNXoApqbhYciRCorpm62TTkiHEcCm7dlt85AzGQGSlkcDv5xss6XDsEMYA5nb3+DoO&#13;&#10;pBWq2Q/D7eGwi95MMUAOGcNpMlGUkXlvQhulGcdaEpAjNsb7OPlEK2BsUbLZbI/crETTIov1ToSA&#13;&#10;STLhipkYp0nDVoLqNkYgUUlZSfZmJg9pyQoaQDGoFZOMQgC1QkNvK9QYH0DwFFHnE0QXH4lUPAkH&#13;&#10;Z01hedzUwNq23ZSc9psuxAw8ARkiGKs0j9FO82Ij0S42FdUaQQ/u/z9J9bFl25EoCjW8WX5tlzsz&#13;&#10;j5VUpVf3jgIGA/gOmjQfP0CPH4X3rilJJR2dtNstHyt80GD+xIx+0aHMGuXd+6KMNqrvPaXDcEoU&#13;&#10;kozjZCJhN6MIJXRDipCzRc5gFhnWeqEETWlmLjrrMKYi0kC8QWvFS4CoqCCSdhXxLjVmmcoMj3F6&#13;&#10;vH9cloGEgESAUiBCoqtW+Jz0tJVZSv5lHrJaGtcVrOre35vjRwMZMJw1XIOIktQ4aO+GWeHSJxMj&#13;&#10;pfdfv0YzzJNnBZptH+YlrXDorJCZtDESEFEIC6I5ZjwL3uVSgKRX7zXyAGfT2nX9dXPYSsE9BFNw&#13;&#10;BhjPBCWZ0Ro4FKvkdUQe4iAPvI1ei4J6aCmR/cWUKQi+K0h7eR0lxiQtzgVa7DgENJHNbmud93RU&#13;&#10;TuVtjiP2cC4qzjm0CXsgCZMEc7+E0BsCkXcecD+uE6WoIvgyL5hACIFPTTZYB4jY3iXVa5sJCGuB&#13;&#10;TEhL30kMCN8HH3OegcWN3eyjrHMc3dS2VdctAhE3O5OxaJxgGHOIAMQY/fr7LzvsEeNmVZmgw/Tk&#13;&#10;YSV4OZw7WVf7hwOwK3JKmZC8DdHHyYENbdo9DOQdvnpV5VUhBWQIrkq1+wfMSphnt24peSNKPprZ&#13;&#10;e3N662kwjMbVrkH7qsr8NWUwtByuhhAk9o8PsxlMjNbhEIRD10unK4FzCs5uVT4QSQL0flXDCBHk&#13;&#10;2qIa4zyy2NtNtocbAVjiObi67q93d5NyrKxvw/n+vmwrcdOwDCQnhEMXhYSS4AQZpmZiiUEuEYTW&#13;&#10;hNWy2Nb78a0PzliIs3rn0+qexgC19mvilKronf/66Yf320krlTC+TL32Qwkp14HygrMYUMhzDq69&#13;&#10;VyamgAlMKWZZE6FHBZrttSJZhTaB5NPSs4pMdgqDrqttJvN5WZLvUFE1lBWQKrdWFQ8Brgtfr0/3&#13;&#10;d3sTQ4EREpaxeL5eJqJpEutgK1aYUAgZRWTEYZcRi+D52t+LDORYoPJh9xVAlHxyi27qZl00NoEE&#13;&#10;UHCJvEnW+5BG9c7WbFYqIaTgUhO6OoslQwlXgWzLZlWaSlqYKJY14zmjcVji1aaElGPERgWIn7Wy&#13;&#10;K8M4qO5dOye5CN6jAka9pOBIwGmwZdPGkIBxeRCEEyQFEBz/X3//PxVYWANMOMnUCkxXZX8x54JS&#13;&#10;C+Ia3CFb22ZLCE4cRJYwQVkmT4ZIbCvC2oSI6S69DT7GABif7g/QKkjItlv6bSOEWD0/YjGqcclI&#13;&#10;YWpYpjkmMg46R1uMnPVWcOGlKDPOmSRrBkvYr2Nzt32b5rtUEIkC1vlWwLUggjtrUa6G19WvgZPR&#13;&#10;IOFCHOaxbrhYTHTOB9vEqvnwce4vMNm0fD/f0qwmtg8ZFsHcSJxTsfXrGj3jqI4kXqKCGhzoHUyn&#13;&#10;Uzvnke198x/TH7UQQJmbrT5wo7VJGKiFxre+QMIMIcBFmwAz6jI0rEAQEVYzAM6NXVYFKXcDJMiy&#13;&#10;WtCaz/aGrpeWtx/qTzbP9wRMY09lEgC6FFBG40o9DtCEgyyDSLeFJ0ar7Wav3iCWJAZDY7VAyMW3&#13;&#10;7lxTl1ablP3S3L3atURzYkRH7zTNGmScxTDu2mNKVi03ORwKjwJgIK+K5DMpIUuDHVpxZA9xPb/k&#13;&#10;ZjmFDpJUVkWbFfYJhQKpwpk3LTnIsqIsNtdBZRXCnBdVzfkWR0xtMH7V8FZLdszzImxv8ZLlm3lI&#13;&#10;up9vt+eaFA1vzYY5Si/LlNCEFZ3MOtvVA5kgCoE11QM63SRePSS9BanchOeeYYQ3qFItQaVdYUEc&#13;&#10;FZZzcnc8ODO8SBF4RDIYD6hDTbOVFOuyJ3OSM3ZVA4MfBoUiXeV4RIwysa6hG5Eh/zy2j8TykxlY&#13;&#10;ItRiUh5Q9xxo9BKJXvToKUQPEZmSiwI0dburDm/mlJTOA4w1lPhgYDwtl3hCFTYEAZCC4XEIXjI8&#13;&#10;Xd5iKInMJuezYmMU23JeePe69MAT4zxOMLYop4OCoEv0bhZGAm9jINHONqK0fdxe/zgBaDNBcsFO&#13;&#10;L0+Pd1/f3y9V3gLjVl+IrOFhqESz+hlmiXVBdbdAsBOcUKCHPuC12mFwzmOxIi/iiOEmLOvKMSMK&#13;&#10;r71fQPJllsiF63K9zY/tASxwAKZtKswRGoZ50GPnaSNDaObL5b6uF7AUKEaBNIqZZyb3HDJgksn0&#13;&#10;8fBhurlxIb5MVVbEWS0qljRCiwpQ9M3taIBeop6JpDt3PzsRqN8QvrrVLaNZ9Dqi7GH3ePv2vmHx&#13;&#10;bFWW8cv5NYcMwjJYgHH5tP5REIZm5Rwtss1ol2zfUMDUcKaSFVV1hZAFzpBFbrksnGMKnJ30WjeZ&#13;&#10;j0lpb70BRYoEB8RrVpcTLWSVPDwv35HBYQh3GNEvbcz4dV134AD5wljuLE6R8122GjQMab7djmVe&#13;&#10;I3dmGU4tWKcaaknyV39hOHAczrH88S7zbl3WwTnuEj3fhtV2MxnXudd9DwTDrvJ5PMX3NpACY5IA&#13;&#10;svASwwZVCeF2yy69WK7T590HR2EusLHKWlXU1Q2TONvaExYFhFWdtZusm5esziRLWkIOcoQFMkHn&#13;&#10;ZZQ8qy0+hAzF1jMdYxzX0Rc4Aee03ioaCVTrYkJaEwPqn87D6NlwjT89hHlZ+3HZb+6gw8Rjut11&#13;&#10;3YL////az1dwYUhOl7nATETuLayK3Ws279wmWMhLHM96UzBKnYwMOJkw9hhssqzEVFlrIALQHvaF&#13;&#10;XqYMxZseKlYmA6iAFOwRcBgYhyWB3gTNecZNCh8aA1MzaVkJTKwJNyQQXJ2nANU8dSnAhVfc8zSs&#13;&#10;IhtWRokHdjgnIrGBK+YMdFrW2U33NOSr+paJXCLxfh3Kyi1WoVyeHFmXFVmfIvgz3HgOf/iwUbN+&#13;&#10;WXxJiyywTmQwLDWvMpS9KHjYPP76jyeaz6IuEkTjbCq4TBSaUXFLFhygTU45EPCdCf84X5rNJkf+&#13;&#10;fD5JmQEPGIq4WjVZT6ZnVubt5tLdNndbuJorG3mJ8aVJ5JqhrGCNGyJBttm3Hrh8BGTLxsvrz18e&#13;&#10;/n1etogRwTHHe0w97RR6g6f1dRkymXXXHrSsUCKtGmrjcz889dXj/fuq/FVa56d1wco725Oc/fL8&#13;&#10;B90f4XAqaGnHCKSQEKYAQwTcNQDNuw3QvFJ+Wce1QmXgLIecIK7medqP7XdOFNnQJpGlw5AWufFm&#13;&#10;5ZMxgSIhForLkDgZnQWMVYMNiE4uVru6jHl/nYZ+Tf1vWDDDYI3urFjGYYwBKgvJRhi3jN0ZoXa1&#13;&#10;btAOMsGKPC8EIUHf3jR2OMb7dnfRa7sKyjc+ZB73zMGQJGQ7Od4wq88jSJJUk5U4WwYt9ovprDcG&#13;&#10;gwS1daVz0fFcUC8xEccPH9CKrFjmXvsJz7P+eHdoCXXduY5+cQWCIGHPMKp5WJdRwZiX0lscLAZo&#13;&#10;HsZbhouSNIkQvCRJqFl6yHJC5Tgr5xafMOHg1z//PReCQjk4m9/vFfR52c5jVzBalLKHlgu8DMPn&#13;&#10;7QPa52dmHnhZmwJ6XQgYEKL9QrL8oo1obJl/fD9fERN0OFlsDFbRgQdR63Aj2cr4HiNKfWY7n1DB&#13;&#10;tzkmIC/YjSYhtkGJ+XbbFmTsrm61sq76+bkirTu5mLdF0DECURSJvs4T3O2bQayf8X/pT885clmC&#13;&#10;ZLNpiixq0/UTChVnSHL4Ofd494ApWy3mtxvBNqVRL26s9hmv3OyLbXG2qRKiQmiJiZSBSvbWncCq&#13;&#10;USn7qBjLJnums5j/9Jt/KU9P34pcG3HQNQAAIABJREFUeKNTC8NtwYjkeQV7I1p+Wd8gyjFMBo+W&#13;&#10;zaSol186ToJZL5Ajh2L3dsoC8lu8LGq8dEw8+Oy3HCIwuawSrqqM6xCesa9hRFfliv1DHhqwTzol&#13;&#10;bLkXFguJqYSbuQ6Vhuj79dKwyFG92L7c0QxSaNvkOJUOKxdRclahlZ2DkYJhoMusfHn9M9+WxaHq&#13;&#10;xujMTXDqKcQxBYYVg5BBkzLvPEzgLt/lnxs1rC2v1ZL46CCNHnsqgl4gCe1PFe10TaLwU9i2QsTR&#13;&#10;wwLI+zYL1+dXhCnETBxSImBQA/JIpUtMTnAyKQBwGROGkRhr0qtCEL2dz8WnIhhNKK4QcpglkPpu&#13;&#10;8HazW1TMiyXLWH+T1Vc73tT52W/aH6pC9bfZ78tNOb13G0jzaiPFtshgCGOMiRJBEuZJvJJOKoBA&#13;&#10;SBK6xXfj7TqeH4CTu8f3t+c8w1npnjsBHGABdD74tDSCNDSlWIxTX7ZVE6W+hxzL0x8X8Dn65RFh&#13;&#10;S9DkbFgXG4B4OY+GooJVJSqHsMZyEazCofqcOVIKv9pdttHAoxHl0MmgF1DzLPvj9dkqfVsuVXlc&#13;&#10;RuSy9+Qy6DT21m259oQXbF5vDZOLylOk0+I30QpPapSjmH8nXYJK8BAzB7uofNIEcxIzvkz96WTw&#13;&#10;nW9LBnJurkRghOq8urzfCvJwW98wCRjZkEVQlPq24iF6AlhRP7/fygzuuWQ5u/ZjqorGhOiiV9GX&#13;&#10;IK5h93DXmRn7+SFvwaACyFQ6r3pq6wK/DXeHBwgjIthCvw7GU+szd3/Hp5eVL/vAMaqCCopnHA0G&#13;&#10;swZAsJqlInqBaL0O3MIpGq3G4BMG1QaMSPAoM6iWSM/aGevR9uvdeg2tqMEaXH7fQM081tb0wk9K&#13;&#10;Hw4f4W2MBGIn5ovFuXTz3Nb1+XzalRu8WoHZt39++7ptICLXZSo2chc2/TTjLF/pCqcJS/46XqZ3&#13;&#10;+5eiNqvJy6KSWWEcH+dAefSh94g/fsrleBrWzaGCzGdZOS24zegho7Jqxn749u339kvBfGjyzXLR&#13;&#10;0uLXZYyrAfNawkyRaDHSCOL/+1/+1xnZS4TFmNPVIciVTRm2hudS1jgwQvX370StYFGuXfB5XueC&#13;&#10;52edae4EWmoct03lDCGmrmCOsqeOJyYMUCw6B1Dg+eJU4Sq9+GazFad4He4CwzFXmBUFv0a/ZoL6&#13;&#10;tMVb9Ta8E7DGK8gIhGHZmXT56G5ArvCj9S+Z1ckmoqlNVp8uFWNrBavvIhPZYBYOSqQEFRnA6T2v&#13;&#10;+uk3ErgILc7vUfmZFjs4gEIwdZ0qXPdB+YtBeTlxks0uZiSr0pz+XJPc8DtA0Bu4lIFULIsGHBNK&#13;&#10;oO2w6zKl3fjY8oXESVLpy7Y1DGbMleD7NfMmxyFj5JwzyGSVH0i+ilIG4JybXY9zto85+/X2Wz2N&#13;&#10;z1c5KFh8ireQRx8zD15jiU1XtSTw8XkWOe6bIiHXj8AcQ0hzx5EUu3flo1mloYhkheFsYmCyIqHO&#13;&#10;IwAQqDQGAOvJVKhEpHJT17AkSfCRYzny4gJpFba1iXNRxt1ou5vBMZsV3Jd5AvzSrYnsR8sAMB+q&#13;&#10;rInRjfvuNkcIj3sgLYgLNAOIsFbzt7K++lzs8Da6bOgw4t24yRdHlGEcvh54ExhAd3mklnInRCJr&#13;&#10;jahFJAehEKkI1C8hLiBFjC7ljCAhvZVkl+37w5eKXM9Xls2mO+ylO8NZRNHy0/gdk8cm3QqexvUG&#13;&#10;3b2qguKAlWlL0KBWm2MO1QqFdyOnCwBgaJuYcaWXn8P0WhsYqVtDprPAcSd8y7FGyPvEIwFoSRHQ&#13;&#10;vF2g2OAshXNd0Vmde/fBLQkndEUOhWdGIoeIVcI7EJn26DoRzksaFnesH3LWXkftSKm7ATfaST3g&#13;&#10;BR1YNiYmJSnz0uVYrWGmOWgQ7nkD1rUTquV3PiZqrXzbur3P1hRXAu7qcI3vPJg7TN/ujHwGzIXI&#13;&#10;lebcpUgJnbrh+jWXzNWmJzrSrex60Xf3Ik/yvUuD9ZMO8EozYkSEIEy8NHkQW8zecrIfeL55ejVl&#13;&#10;Yd1pyAGIU5+yB403Cm7y6cqzN8TAW794UMaNSHMqb/DM7HHcAghN5nMGwrKyCCpxAYahJIznTeGf&#13;&#10;dOfYCop169GfMua02sbKb8fr+bqttyEAHXaxzFUeCAQtRQgbS9cWpKLOZ5NY8wFVow/WQbXzZnzI&#13;&#10;sKL6T23rRswcJTBdr2t0pPg5mZWbofBlpyYgsM+lnAyo7ZlfZLbB3CWoMuGnjgvrowI5K1ZD4XF6&#13;&#10;p8vYknqkAEuQ5Qqz0V6J4+4U5V2UOE8+GWUFhplUBQzczAPwbS0XNQBcEo1v4NXda+QL+qyAJVi2&#13;&#10;KcKAkfOuKrM+s3tq9w2ujIlNBkER8aZis5pNsmqX5aqXAC4Jp0RS4VtYNSsAnoI8drXwUV2XphMz&#13;&#10;DVptcpnmXf6zHLrRBUL0SsshxotfV0AhpKHYlJDQ8ZxD7JFUUwjrlRkfUyFmfsOGmYjkZh+HC/eI&#13;&#10;ObrWwXWOoFyQTZndwMxqAQQ4Y8/O15An0STwijKL8OgMo74sEEluW9V2Uau/4eQ3u5xO3qBIEk0z&#13;&#10;qAJLQXXduZPkK8q6CH+3pLoit0d8EeJddnvoCV/8KgsS0mPfvWIsF3GHPQe4vChjR60eL4hODFkC&#13;&#10;QgK7wLxCN2UJNbiAYmpitzIfZNCZTFB74UF16xFC/bpCGss4IuQ153ixYLP7eiJCeYzwpkm0L1Yk&#13;&#10;M2PBnOv61uiYjPCQFzlI0a8UKIYsCYETmejOTiv1kHq4uYWcOAbJbVqRaezpWYBk9a2EmSlPrNBF&#13;&#10;yPj6VLIMRZbBQqkHAJBH7pbh/LZwTso2m012uKsJwerVdtHFhAFGCHmNxcGWu9fYZo98nZGOcU3x&#13;&#10;cEY9KQHT5UizuBoDIPIHc97LYZ2Q9aMmV+6Lcruu4QNm1kPLwsxNuJR6Zg363GUizy5SFGoFpLJc&#13;&#10;3HkYZM7nKCVw2uJc3Hn7x+FQEAKly7s5UVZbA8ucI+uZzeBIsM56fVoI8e3GuF8NIMtabbqxh5LI&#13;&#10;OomCighShMhnApNtGCMKmcOFU7tZ+pDTtGog9SjgfuqEKO6u9r1CXIzrPStfZIlyBsCqg72wCR04&#13;&#10;poPafDElPdvzRm+78VTutn10RQ906JAguMpBNS95W8a1HU6oxeMfrx/F4b8DfpAULhrP67PLSf3n&#13;&#10;TME1pEqU4T3PqgxKk31pX9c18uwjUKplKQPfTr+K9JOEAGM+LjpnbK5ggIKwJmpYCLJc3gzTdNjW&#13;&#10;kO0kzDbKzYfLPJ/twqumECcSYAY356RXswX8WAH9fG45wZsiOuhPISUA2jaPYEC8HBd1G1dGlBeL&#13;&#10;hzNhe9JBCYVkBZKAz19mN+t03c7pJfxCGvgeO+rbFkpnUiKSf1h6/zqrNzs+JvSqpPhu4Z6QJyhM&#13;&#10;WaNmA+GlIltBsFWzAdIGlAyE4bEXz6yqCd8WZqFmLxiY7DtpsraYiFqn76eY0xLGDQ1LWekJSQIq&#13;&#10;7jXI34bABWp24Te/kiiC1tJag4pPvInT6qO7md9KsQl93UtF93pc7bfX8S9sZNnIlyjG7MbiVFwD&#13;&#10;W6XLmSiiLANpIRUxLjYteMdm8PxBEwbWab2UlBhGU8I7WtcDKLIME4C+bVS8EUmqT+V4GT6TYl71&#13;&#10;4fPnrKvrXcwx6Z7fO74Nca6JaXC5JCRJbrrI/bWiUVPvWlnMa7B/yi0SjxynDHmIbeJwLBZZ5LVh&#13;&#10;vj9rEW8Zb6aBlwwV1brb0+78qx6ElKsdxwgAELl9HQ9OXAVgEgh//cKm0xIVahPk0XJmug9fj/N8&#13;&#10;4enw5hUt27fLYH+yR17xtCI3dSFK0uoFqVt09UzAEZJKehQcX40Z59tPoeT3JPUTV2GUE0UwxVWZ&#13;&#10;Sxuw2055QTmiqPuQF5VFU6QCwu9wPVVwvop4FiMGCHfzsxhphRzyEVhztl4rjKxPmWA/cl3DgT+V&#13;&#10;riisDk+IvbfEK726AsBdHhRbcm8ZHtQA6zzcVKt42G7f3QwhDF3nHtqoXUDQ0yykladjN8d61+TA&#13;&#10;RBmn3NrEjnkHGZhswj31L5gkqv2axTaUk4pToS/lcRNMOJYPwBGXkTAlNIvUunKsVYjpuKvCXJgN&#13;&#10;NKtebq51jONoY6q1/ncelUfM5cQlPteWlF1x9Q1Pu3q7JRkq2ELFmuTtFYJ7/hWbuA7vS4uAqJfk&#13;&#10;ZjuT9V7chWG+puhWYruut8memnyLaghiSmOFkIuPgEpY1Xg+FemrPxk5MXfY7G+28hFKDnHuIB6s&#13;&#10;yutrE1vcOz6zeTYa4ILkbArjtoBaWp/nIZCoBUY5FPPcu6RlxNIRVKwpSph49KJupO0zIvNbXBMf&#13;&#10;IvKYxsI1eDnP80QpxWjlCq4gKZLqpK6bIyYUOT9S62U5IF5cIWgKxqRSS7GtbmDqIlxiLoDb5LlR&#13;&#10;FnmSyUaPs3e9bkKpUc4kiCCKDG7PmMZlWvGxQdgIHjBZFZbprdhnXz2YindlhghWbrn14Eh8dP3r&#13;&#10;Fd09YjHDId15Y1QWAgLQuvOX+ogXA+Y5HO68XcqM5NzW2pqEU9CFRJkt9AJshCtIU4FjFlU4k8hP&#13;&#10;5iYlpF5BOwTLiPMNgJ+2tNiFc6fHucjrpwHyf9qsvFOWigxg+8ergXRF3EbkPN3c7vn067yGi89a&#13;&#10;nJNgPh/KpCIotciw0kNb5tXWpgRktrNB8rqODl/fJ/x/3P/Xt2GWOd/16ZrsEDxpyh/vCrQEeOn8&#13;&#10;05Pj7Ix8sSEBzOt9xSkl/boNBn4U82jPvy1NUNXhLxfKrlU1X96Odld7RG5L+HtGRL0MSI5j9fm+&#13;&#10;/sBG+D0lg7fLsPaTikdQPRwe5qCddErdnkZjPd7H1mJEBNFWn+jTXf0lmXXqv2/Az09EubyQhwO5&#13;&#10;hb/9VKO0Ds8gHMOqwA/bv4f6durW8vj43Js9Ph/fNxnIZVa8ALWR11Jqe+UAv9FgMwhmg9nHhGvc&#13;&#10;Huth/rMB26hdXW+UWtJLhBC1dxs/YifhiUyWLPWX6na50pmJ7Y+vk2/KfIsdKMu6btU6Rz/5T18S&#13;&#10;hgUXz/aPLUVpnmmMMs8R32NSbtrjYTfosTRjfCi/XuVpe4faB3w1iyNe5iGE84MrdptNDGCeXcv7&#13;&#10;srg3U1dTBP5Y/9zdxd1DjXFe3L3269Wpr/RqaiA9IDcDEyAM5rxce2XIgFXGANPKD/bln+pW/8//&#13;&#10;Q3hDxwd/U7PHFXuaRmoOVfH+7VvnsgUg+Vku26k6Z4BKXBS35D5VJyOmE5ohuZ3c75ghHLKp0/Lg&#13;&#10;+/m6uyvDmCyAsD7wtV71b2BTmEOxLjDMcOmeov8DZz+0n7Yx59/enu4z9f6Kc9JkreXgAamp9Nfd&#13;&#10;57aPejFTUUm4OJBJL8CF3Fiww1uYu0B2oHdnSQhc4ju+fCb5spjN4TMY3x7L3fuLKuQX/9m3535L&#13;&#10;8Evqwj/+ecy/hKGEwaCgqwzHsHxE9+Z8oSjALIBS5/k9y3MjAso+5ALtOUDpNKUHRttgBQw93N0B&#13;&#10;4u/vi3l9c+RRTS4oHwSGPHmG6CqeIJbk0+mX8LidL5Yz2hzqn0p7/fNF5CBhe3vTt/0jJvw9wCq/&#13;&#10;w1qbqVPZDbNmt6Y5kNmi8RZjuxEZmXq/6mgSSIu/PZQHxMn7/PpXt2R4wpz/8TpUMMc4O2zvEsQA&#13;&#10;GJtuchtXAuh5RDgZEEHW5mclUZk1j6obp4VyAavGh+c3dwjlw441BQCT76J9cpaRvz5+Xrpvdvj+&#13;&#10;I7mbbrqfPK7rECRpfxysDTQJAMpiXeZ/k66yGyZzlhdRZNjbNKmrp4rOzbr+2+aOAaymf9wcju/h&#13;&#10;ZhcpG6jfX75mcsGLK35KHgVt7W1fYUaA+M9//kbxDw9ts3Z2lG4LxDieOcMU15dR0z1w9SULO7Ip&#13;&#10;IAYUhsvNbTejkHba7Cv8MbkoWvrlnoEGWdT5NDzQh2F7Kss49We3Kz7wzWXsTsss2/3lNN9nX+Jw&#13;&#10;vpzbqJr+Bd4Xj6iuQbh9PiT7/pqR/HbpvI5bCo9C3AVw2wN4QbG/tnDO0u0adnrF0UiJh7cORg3A&#13;&#10;YsjDru9I3zWK/QODkgC7l7lTwgR8G7qvnz+R8R3V1eLdilkmwO2UHj799dWN/yI/X97PWOL3K/6y&#13;&#10;P2Ytm/xV1GRX9MEJb+7ey/Opf4/c+9VfXzVmR4+OuWxPK4e78iWNdj7F9O81J937CR5+VILKw4O+&#13;&#10;nD58QMp7z8vulbU/4BDRfMGPDw9cQULFn6+nsEPlY3Y+PTUEvtZ/5jmTAFyNblAV+dmzX3rzqSyK&#13;&#10;q1k1JZjEpkZThX5nfj9uUIoiw3NK/QWsOF7A0Izo6+bv05OZ3kJD6lvFbkbJY33r5rusnvr57nHP&#13;&#10;nI6EAESKHb0v9pGbZ/v7lqTr5eXjvkF6uZmzutHgKDArfpoaLJiNriLuD4ssUqsKer+ptMJGS3Zj&#13;&#10;9L79222KzD6bETYAVHo1n9NPjIN1nd4ucnvYHCNmdja3uwa9rAQRq6envwqZT+oTr9/NFKfaTf4v&#13;&#10;H78sp+t514CMSEG8UVlhMRK1OLrx/tg+zGNH4tOH3ZbKaNFqdSVKNnTnpiAX8QdH+5dk8c9fK3PB&#13;&#10;fTBvvfYqQG4t5aR6sv9Pfp8bnwBsH+c3S0s/TrmxJ7kc9sW5e4n8ft53shSnlzdZfvzXajd8P0uc&#13;&#10;fetOb7jkx7sRhQO6u4zj5drrdCzOdFfXQvqbL2Vfplk93jX2Q/72b/+532wAJk8GA9ZEVNqV1W1m&#13;&#10;pNWZy1Ok74tenYPewIYSDtkqdzGm5RYK5ym0RNhZe3fTa/XhAFnyTH3523759iQLXjQEZuvrrJtM&#13;&#10;fGSc/v5HtvsKtEFOIaHBi7/fZu/n/wh50wr4Ni7Nxx+Wb0w0EJPcJfHV2vQaj6R5o+jOVoLLzV64&#13;&#10;/dLqjZRQ7uI/T+nv20NEA9sFSsmycBB5SOIjPaBT/3O51a1Nd59+/fZ7JsirTH+pfjz9+vK1uFug&#13;&#10;pe/F5ri7cR1gmzGQ0dVH999jj7L21ifUSEbBMd9U6ypZq8eTY++pOAfiSk22I72K7X1aZ2u2P34J&#13;&#10;IQW6qGU47pr0HvOfWVM2anTfz8bN03J++Xq3+V6is7nc7BVhejl1Hz7sm1zMeaFuZQopY7Zo8uvt&#13;&#10;++PHTfd2bfbtOk6V3Bik/6fDPRiViMj7QiSl/dI+NGvTqG8JmGJqFTivtM6L4/Fs9ai7Tz88+tXh&#13;&#10;NY5vEc4g80QzQry2EQXIwZr7UGtXhRfN8r/hyIoUnsXTLsZPDV1+/2+y+eHl337ZH3Yk55u2mqMl&#13;&#10;bcm8eo++BPQOkHfFBtqVDFcBUOWGQGYDBo+zbKOXaB1p8ZASjGX9lnh1DH8/7iZrO8pbKlXEoEKp&#13;&#10;ToyibWIw+G9m2jefoF8OOz9ldv0lbz9vxua8ms+qb56XXm/WlaXhMjKUd/qlxhlQZouzuWjkMFQu&#13;&#10;c7/P9AbH8wJYztrD2CpyPfOon75HUMoZkNfzUmUrJ+CuLoMaijGsnrJ28z4ue2duYxhXKHb34dNu&#13;&#10;mfv53HXwsb5vAk4yF+opvcsz47UItdjR7lrR4iHS9qIHRCvKNnNkLg0GwsFGWTDmqBluFVlfuEua&#13;&#10;BuWlhUrW6xqa5vE167aTgXg2YmCBTdaeLjqrf9I1assxwT6kIWvz3//f79t6R6hWfwJC1Ze/VdNv&#13;&#10;x90C5pPVE06Eueghw5Oeqo2Jqy6ytK9CTksoug9/5f5cNojxxH//46n+/AU831JADpCsrK+nWZT7&#13;&#10;wCsJ02heWLkOJHRPLCG3pHf99e8/W2Zl/StM1a6xv2YAwWLLbciMSvviUbARKffp0Jxfv5X7j1/j&#13;&#10;Gbl8GGo4i57YD7z9MVSETb/++svX48M4X/WFcrFxvOTxTHYcO/33Tx+vv57zFDCwEFkWWa5mO1xw&#13;&#10;6sbTTalxs2lf32iFIkXYzJOslv3/uL/p74hqaMiulHfVVhUePhcY2AA7Wrf9MC0hiOPWjRyS58xr&#13;&#10;+PxuKWF2Ghmed/vTpFHKgKaWqb431bEu95X5vS+idFma76z2016X1+nbHJ/+9vGDvsU8HOFNqfNC&#13;&#10;cXW+ufzhgTqGDbMXR0EqYpc3dQ9TBSqUX/7Lvzwu322q6oSZtelV6V0okVD1R/xHyPhsUpldCbGo&#13;&#10;wwGt0Gtg/L9mTHqeVLDBHwpTI7XF3VS6vHi7/XL/NejXtaGNgCJCfCqKFRvWpAXn+J+vfraMicjB&#13;&#10;R+MTNWzHRd+k9aUhoMVIP131YmReQI3/xArzTcmPZX06rxPd506g9WbuU9ad3/efHggyj+1heb2y&#13;&#10;uP1v382hOKrnXsfLYEwN4QcGq40dDKgLdtdmv6s5MqjgSusP/nqTdH958gGre3RngxwSboZ8HcK2&#13;&#10;OLb1/Xj7x2bPH79UFySbnTyDeRGKgQElPANHPzzoNR0F4nX23vdzlyvfV/u9V/VliHlOZWa0WR7Q&#13;&#10;l2Hosq1A7dSz1VHIt7sTP31smDK6kBvjOhzI0vsZ33/SW7vqw4fdfFU3q6gsis1uilojdDUj3abH&#13;&#10;+ueXt5dqAwrZ2sUP8/zD3//62/uJLzeeEEuMxJc6bhOBsmW7YqOGt0NN/3yemilLC0OpeGaQ+wUj&#13;&#10;FkNak54vehy7ebni//rxf5e18MTvPNcEJEw8RKp7hpDnXDRZOcRV7o8Ixui1irGVuboNO85nkiSt&#13;&#10;ksMILMPik6RyW0u9Tt/nVU0Ixq7WfgU4CentWS3a9sr1WGMHE6ZSiCoOru/eSIYctAiyJaWUUmGw&#13;&#10;kDlCyQdT3eW3yxpBmqZplz90/ho9XGZdBBTcJcUEaXWa3jJS2zmh2ughKm3UaiReClMCzq/T5AtC&#13;&#10;krLWIlthqYAPOCZYNKO7Bkgvt2FfZrfXJcs4IYAQmoMKcHgaz0klIJFKKwOJCd5dBqs8kGX0nqPE&#13;&#10;QRy1R8BSxjijJxX80DecjXHMWMGoiAGYaN4vY57JdVXj7Xfsd1JmIMGQz4XMEYQaxEXbjMB17PUZ&#13;&#10;eBiv/fXx4wNG5u19borMG5Wj3O42Qgoyq9P1FUkJODswe7GWAW4GC2Xu08wx5YwzgbuXpSzL3fag&#13;&#10;0xQln5NttHx7+XfIeCTkDpeTTNHp+90WxJKXhUd6sj15DUlwg5KGUOhbFNQRXGHgPGC4FKzeNtXL&#13;&#10;6T8Zl8u01tkjy+jz+1PFqqoMf7yfYVbISDGhZUkhtJztx/G0rCvhtM2STU0IgTCrRxTNdL9vTtOU&#13;&#10;bTYgQYxJHqkhDjEEKSxwrkaLEJrNCTJa87qVzRxV5sEaw2R1hsB4HfJ6u3pwibdKxaosQ0U/YDoM&#13;&#10;/nLRDx/aUc1MYELherUeRpIxJHBcxz9PNxciYYyBzTKepu4NwBXLj8OtL7MiZ+51nttt9f3pD5TC&#13;&#10;h8//Gq1Z+65z4Xo+U4I5Ei5DrWjhCkF8WTyvi/L16RnDqTj+zKHFXpX7g/UrQN7pPBIDA7jb329l&#13;&#10;/cvvf+6OG4A8IrDd7IfLezRrRBhS2LYtBBA4MNu13m0aEO2qeL3n1U4Eb5NPPhUi02j1xpdlhTgT&#13;&#10;FhoUEyPGgbuyXI1ZlNrVlQ7QA2+9uZOloToF/P56Ezy4FdzvPoxxnbulPZQBrHwSk11oXhw/fgHG&#13;&#10;3SZt9KDWzis7qr7elFQLJXRTV+sy33qVyyITjGOkZvS//S9/OXXXbh7SnBLH2bZCnvbzdVc0QRlN&#13;&#10;Q3H8S396uWtLuErMLYwQQWwcm5dXjLCTKQeZ8gZxjCHHkN7Uqw5DuRYWxkWt0zQzmaF0m+f5ugDJ&#13;&#10;Nyj5OhfX09Mwm5hsXkh19XPusAvUx9EDfVpwzs9TL6l8PD6oeYlupvIOxvjx8eHlj6cV6sMuj35a&#13;&#10;Rx8RsQlkdbNhbO56juj3tDS43FSSoSBkPK9ZIcu6bBlaDKLA2ZzRHoWcNU2xY/VYyw8A6nm5ZWIf&#13;&#10;TKCExODUcNOUQsYSBMYvYYFCCAvMjuaAkm4e9/sP6+2GJXj4cjyf+vuWPj3Nef7gcosioowJxPSg&#13;&#10;paiMjjwHykadVCRWOujZFSe5KY+jQiQnCaQq2r5/RrxksplvcdDvnIh5WIwbl/Nc1s3L61t2n6/r&#13;&#10;XIqsLWpVKLAEmQSUwl11veOAau324+W02dYRebc4lMKSgty2tMNFJa7DJW9q4DHPcV7zrc8C4os2&#13;&#10;D4+P4/lqK5pJYVbNCVtvtyzLB7/AeVl8FHXDUTq/niCBo5oEJhGg6G0uuUFEkFoplZK/y5sEYQKA&#13;&#10;brJDveMCIxwwbObxlVb5RQ0eUH2xIYS7TaJ4A7ThCXwPJ7kEG6AoGtlUmGof4vV6O242GuRVzlPQ&#13;&#10;6rIQRNfZWA5BYlLQ8/nNBs12d8BpM48UkWV618qngACol6VnDHBq50mbZLHEridExBQ9QpAeMqBE&#13;&#10;kizft6Va23obY+JlFmLYNIexX5ojjijXKvZXVcRhMOm43wqKeuz68xkhNI0QbyNL5McPP4yjxsuk&#13;&#10;pmVbt1FwuT9ebpcI/PT6Joosz3OctU3CqxkxDScVMpQR7K0dh+T3eZUAcNZl7c6uVq1rjBE5b4Od&#13;&#10;1pmEwIMJCIuqXBwEFkBkQlQIs19+e3s4PlpljxtOcxkxdsFTjJUeZzXISCHB0zgxQiaFtm0BnU3W&#13;&#10;/ON8bao6E5SRiH2mky62hUYMrnNV77phoZE5pEAi11OHp3cUJaVEtwXohtVrHf1V9+ZdEx4pSwDt&#13;&#10;fD8ZvEbuplEBXHrnGKXj6xUBH92ygDADSjEK3mbbrX3pc8EzwV/1WYR2VGdRYGMRseuulAqSnsa7&#13;&#10;YhcX7wVmaQmrXa5DwFIiQnLAa7TawIIECq9SgOkV5wIKvgymKJAUMsVQgvJ7fJ57Y1Xa7j4KHCSK&#13;&#10;AAVTNZuqKARjhMAg+/7mnNEYi8AKSUpJB6NjiBDCkrFfvj0XMocxLq6jETDKBZeziV5PWV3ZFM7z&#13;&#10;fJQ7hBBo4V+az7PRBqRAIFgDxjCBCJXGmSxKeThuu0XLlOpmbx1wWkcKl2B2dKM9AMAaO9Ufc74C&#13;&#10;rZZMsNPiNrKwyWPBYEwuxvPtdqx2eJPbfsgAWANtjlWcVjuM3kHaVtbF9/cTpAQjMnY9Iwbi3CNU&#13;&#10;bjan029xmGlRmJT8ajHJCEk+yCf+AAAgAElEQVT7Qz0PY+rWdV3xsdWTzimcrpeTnZmph3hb6bLB&#13;&#10;j252LAMBakiJ0QtGeLOrl9eplOXl7RrqesNQtIlCHoLdbfayKRKFExwey3ocx+3+r3nOfQLVpm0o&#13;&#10;sdECmFKMGWBFveuW6fDpMV275ng3LypCdHE2x6DEEGf33fjelOX5/bVlNTuAaCGOdJjf9AxYxi/9&#13;&#10;bXtshst42NxZazFcWVYM01xl+afDw/V6pgTqTMhEUQgUpinmeS5SijNXrcNcMspwgiyrS5zI1E35&#13;&#10;vjBzZ4xlXHjvPmw/EUKMVZvsEWdhDZ3Vu8xpRDFl1OCIMNodDj6EgEeJa4zx1J2Gm802dLRX+0pP&#13;&#10;5+eyrBjjXpId54CR2a16XgXnEBMfYwFERJZm8OXWN+zIud/vxO8raub5qi3Iy2W5hhe/2eWEx7E3&#13;&#10;MEUQw7yeYBDd5VrnxUhoFa6nXjucNSK3NJRImOvohHv86cd1XTFJpbirm2YcphiGMazQ+uF0NQ5S&#13;&#10;giFDEQHrwl+OD8bo7WFbFk2kyEYn8kcZptXoYRryAl3mRVIOYsjoVqluGAcF5txtZ90DEiKgmDCI&#13;&#10;cDdOFCBGdSWqXb2dQcLGw1z2zlZVSSL0q4PS5Hi76lmZJY2qnwaYEQXtrj7KRUIZWI3WfkieGB0h&#13;&#10;hVyWjMsEUBSpYlINc84z51wmrQXpMg1h8Syzxth5QKdp3LdbmBLL2fB9kC3t9WUJbA/k6oIDsN5g&#13;&#10;ssS23XiUbkRBZfvn14/HhzEl45x1LhhJM1ZJv/TPpTyO1xkhNK8KNpXA4fL6J822DyKDmNoQ16j/&#13;&#10;srk7q/mfb0/C51XLCKX9MFCM8m3rEdSj4zsJDLCzY/K2ae8nZbSPO14KLFdvlNcR6qVfclbYGxB3&#13;&#10;9yTZTSmwtCTLh/MV+zDZLuHCalWX+dMwqmn8/PjQz74MsbtOjw9fAddLN1gIZd2uL7fN3WYch2nq&#13;&#10;ITXO+NP5NHiS+uvqHSuyaGdncYAAUkJZlXk9mBnn3K/isM8QghkrKZcgrpmEEdIwQAvUYsYQxyUB&#13;&#10;rd310vMMm9cbBIKQIlDLpWzb7eTwT9XexMVGxQjldRlCvDveD9M1BMdFHhLonq+s4NW2/sd//LLf&#13;&#10;/X8k3cfOJVeCIObjTfiIa36ThkkWyTIYNRpaCdNrAVproIVWegMBekltBA2mp111VReZzMzfXRf+&#13;&#10;xPFHC30v8t1nmfz69SvmoqRIW//w7sM2nLeLIiUHkgrAvJ2jmx0uciwSxqtxioJjgQDACFKeFyCS&#13;&#10;w92+LDP8f/z0P2Nn6WT7nPv0KhHusEy7wbLqabv1eQyiYNvaxtSY+IE/bMOQNdwzTss03FQM/B03&#13;&#10;l90quUfraPm11LvYSPHze32DYlv2sB/QrhKkLnZhY4SaqBur/L6u4wycCKvyVXZcbcA6FohXCYMM&#13;&#10;9cEpmR98abMLAhAjmeq8EpX1tt5V2C89uaKK2TXE4pFiSlhc3RIg3BeUbdc79IfhR3G6nD/Wne1n&#13;&#10;tiOYUiRfP5PGSo4PDZIyrHusXQUMJTngyPoll7g3zcxulPosGPSRixz6ZUaBzfZa7FrHkTfxyKjI&#13;&#10;wUWfJykEz8e+JyDerhchducJ452pMEchQu0wrAbisLZidqapEkIAKBR71TxEJ86DEaMZspizDDgI&#13;&#10;SUHdDlKApFOrSiSPUTqXxUaxWZrTOCJ7zwjwBMfMpMyXkltaOcwflnB5F5AFxbp9dbWsQErLwerh&#13;&#10;Ja/oNJ4rhmhbrjpJ0W4MFcW2evr5HLlAV3qCPI9xD8AEKeAI5YvxfQY3WYXqFkXFzD6XxE+9m7jP&#13;&#10;UdOpXKbPa8RTfQeLfllFJ2ke5g1C9OjOwYasuJ/ykJFZAPaheP/NjJJudQljf5fwBDwBtrnhqeR8&#13;&#10;m3oJYi8DHKzkEgEKRpklKwnmbTet17LMVjc/lAKUQqEJl/pa1QNQCRJkwPuRTzS/LS5bBw+54tjt&#13;&#10;MJDuEmxa0jtyr2Jf7ItBg1FnG6+ArZJPBedkPXEYJRVnysWTDLm/FrdtPhaHCo1buQQneLBbb4cr&#13;&#10;Wo7usWD0w7t9mDfpHHchGWVaIW3yKSkfH8mqsM4Ingdt1zaLdeyxyNHdzSWdrAfXcJYPH2alS95G&#13;&#10;dllOJmRoLWFItN5qnkrj0IsH0fodoidSLWpaIxFVe90224dMasxef1G8zOlsVKXTtoAYInCuyPjY&#13;&#10;f6WoBL7pwSzAzlqX59KqiulpV5Wbvm3g3dUmW4miL3RrV6uYyEUEL0ha6DDRer1FI2WBeAbcXci7&#13;&#10;xgd8i6XImd5WwXE0AuTqMm2y/gDS9mddOKM/ZJxWhaNMBQYLb+E+Bhoc2mHmwoXbsUg2XwiysMeT&#13;&#10;fvR5lK/cgq6AsEL+5PxKYcp5wP0mIbwrDy+j/r3IFg1gcS8l1vHexB0nDRuunIpeB1OQYn5HUaJQ&#13;&#10;rYK9mxoE6kvk2EdqOTf4e3m/C6ZGUF0vEO3bcoT06tnZ4ERjdMTEkoQRXj3KDlyj06RF4sATu5F9&#13;&#10;bU8J4TUw7SvgjY+KlWDbvl5c31FWWawMTWZguCfjUdyuKCTGy9ErBRzMXCCzkEfRKhb08vLEtv1O&#13;&#10;f8QjC/Sy9quM4QhxulIecZLw1+lrmeT5ZGEmQe7Iqew+lcmHppvGbU+oPu5S9DNNPTM216ygMD/n&#13;&#10;NMlIYLj4rA7YmUzvFZg0LWbMcfO51oc4my7LM4k2d9PR7h4f6GCLZBESjsoR9Jlu4Vvxkm6UMX2t&#13;&#10;wtMn+KgpNWvYgGQB7F4RRZ63Rt7IF15EEFcKZJ9uDhkTXdxtk3+JKbx9u/o7XsFnmsDtPLPkRVOv&#13;&#10;0UHKivJ9cIRqiED6Gh3DlQwVOsYC3JmY9U7cBeTBIHk4pOLZLxF5gpzYtrNVs3nbP3A0+lYACxPJ&#13;&#10;yzL3Is4YTTo78pt2ubhV+R0on6OnOTx0cBmFe9OeIlel7TyZ1MUEbQCczLGuvvmAMhjkBHOHiugR&#13;&#10;edxcThKkYbethHwQLOeC9eTG82TMjHSun0rJd8YAlCXHVhsAFfXip6irCtGdh9W6vVD2Ns0gUM42&#13;&#10;gGKAJgGLvxlm7Dae8IfKbwjvyNZGr0y5u99crMuO/XnoWEkIUsmEJQVGZhAyicZpK6xu1Eb32DEW&#13;&#10;Mcj9+oZnhFIrCqaeQ3m3aSXzQkpCvNiMARzHS8qPVFpYrdjbS+fF9+nwBi1tmMCiCMwYvMOGE2pN&#13;&#10;ggwc7+oMFHQrh4PS3ph5pL7pGr+Na4EbxBBo7gMFGqpsrqbqtjiQWMPfswXaW3SA42zbNp3K7MNK&#13;&#10;bkQzY6LzEe5V7hHWvqPSHvZ/m6bQ1jt/uW5feMaDj5wUVauUttvGwxHPebFYiwNTCV2HiQjmAm4a&#13;&#10;R7PSpmK8W5rNNqQIAxYprgOwDX7L1d1r62oboccAuylxEhJcZ1VkhpWAg+C4jcyKurl7Gsedx79A&#13;&#10;wsRe3fidYVrPbJ8GtGBdBIw8MCwYI1rlkk90ndSRvqMRExZt9rqpkdMytH88hFGNo7F2k37nP0Sw&#13;&#10;OtBHXWJjN2sXH5NEjlKHoIsaZ4fNQUBKh0xgvaNp8OtYSS4RULFWfLBoByu72pEFkZuYNLCKLRf4&#13;&#10;nqWwpWXpD82aLKvo2/WpiBFB22+3Daxl4gVNXC8eGPjDzaJRVmxYgLs5E0lkZVMOtKyGydlVKrOi&#13;&#10;iYpelNmMplYYDq0gVQyTWbwdqWd5kTeT1hbAYk8kQRhLmdW2Z9u2bmgDFczp4eEynCFc77/yVBp0&#13;&#10;2o5Lfao1PWdVeT+6CUdPWKViWcI6K4wgNZw7od8gcQ2W5IryEFt0yH228Zxd1iXLb4fGXVWVRVCY&#13;&#10;LTtRWC5U3tSNiFB/iztq8gA+04lbFbXNEr/BrxLWCXNLaJqnsThzIdycTnQ2LnpmHZoqDKVnSGdR&#13;&#10;TlnwIYRRbdhLEaaGtGECjWGyJA4SXB4Wc+7yLK3DW/LFAKBPdVEQp8d+YzBPmmNcOLTYEEwE1PlD&#13;&#10;jdM2FRa3Xy8RiCHmkMamp0DSeJ8v0aJrx6JEW6hE7fVngtXrJL7c/sapUGfT8iedJQ9NAn7xTZ5f&#13;&#10;0DZn0YGZaEI362T9kFVmTeY8rqbYw22u7kQUaw+yvnxhEFWK0IzGjUiU4nr9paSSyHLLMAsGzs4y&#13;&#10;bw+d0iUeSMj8FR0vwXaeQoAU2O/YoIJCddGxaC1vsS83qH1wDskKctGdVvOhvLqJvC9eF4f8iFGg&#13;&#10;Hg4uAbJ49FqRag9sMgSgNl/Fcv8ZulD5cqU7jV6qh3qd7GCAYJ1f2bL7S+oLus+uccxnmPQBYqkS&#13;&#10;SrfnInUZzC5JvjWTL12kOrM/0xlnnAjp87VUfhF5HkS68LEBlff6rsyDnuM6dSU3uC32ueptC45I&#13;&#10;ItASxmJUEyE9KMSCZwVN5J8u25AdIdFAZCC6pZTQA9yg1xQ0ZYSWfnD52Vt61+RxDgOXqKnOldzv&#13;&#10;qFrg8JYjoRqICwgI+tHFixlsudl2hUsmpBytxvG8fyfWfri7e68HP+OVZ3Kal8Oxh6ECHub8SAz2&#13;&#10;eXTYr4F0GSMwAQRLgww72CyFxvGium2rDY77CEGNKr2MJ+xWkz8At3U0RAqbuHIbgbZXk6X+hjCu&#13;&#10;mmpOj4ysyqndYZedKm5tXF71w4IFQhX+picxah6vYJ/9B1YlfucSrYuyP5/ypB/ljijKiHtPHia7&#13;&#10;LcRQN8v71M8rREJ3byc3cY5ESoey8rKlWZOTJXGVCU49OqOq1njfHNxiY0wzjj5gP0ZSnsAJYwN9&#13;&#10;Ho08x3ArWfitF0Y6UFNDwPuZLeIOKvNdmy1TjadPI80vOfZmpoL5ZIFChk3PaVwaXgCHbB4nevtV&#13;&#10;N7xF7Wc7R6zr62oFI2a4HLJmTtmi8KJE2wbEZcDQQodI6uXkUKQAnXuTKqlyekWkmPkcjEaO4BTr&#13;&#10;ABeQT9jz6U7mcZskTPj/+s//ZTITLjhZvKUH2mFX9D/zvzNX7y7bY3kgeG1h6zwBcmcMWbZr19Gr&#13;&#10;aW6fw/64D3TsYWfsAeMWkUr/zXe/n1HFvryc71LuAblYmJe4gp9TmevqYG9m31U8hOuvv+TJvmHw&#13;&#10;4d0OxQVAG3YH1lR0qRX7S1GIgokX23WRM1jjlMf81H9DFaSg7y2Fkh82RVBRHVK86JOqY/OWYlxX&#13;&#10;51JZX6qSPl1sQf5RP1d3WZhwITvS1dlQUUEMs+Fv8B1dCUn5rjPEpnHDlEMu4y3dNeVM4lizBhRL&#13;&#10;P3JKCXwf1QVv8nfdnyi0US1J9e8b0SC2PC131bvxFMBPcjIL4qBp9pleNinGJu+QWPsTrukLGL6n&#13;&#10;x2lyIc/MrpmHf7nfyndVe0FT/sT9Ani+38Ut7Htco5vxBDD8LITcknj69UaoXaqS+ab7cqVbDNP0&#13;&#10;9u4Hq/+aYYhAhdMN/XX697bI5y9Thpq13cRR+DXURWMn1ICjz0hcYJ4VepvlPqwb1FP4n/7Tf/7y&#13;&#10;7TPf75HVuZ87fmS5GPRgISPjaQlnmy05MCjw80wMf4/gtv85f3s+x1uK+7kg8h4cEatX/cJk+fnb&#13;&#10;jdckgprVtY7b1f/6Gj9KI3ZLGuPFg+zb03mP1LIND4/N6/DLu/3987fB+/B8evu4q37+9IdVx9PN&#13;&#10;LNvy8afHXk8oFxgRM/uSNM7iW6T5Bn+M1QZyKUqsFzt8bY87lghy1peD8qXM0K4ATj//8HyEmfob&#13;&#10;+stfWLYNfX3XTPraJKPS+HBXB7tu2q4TMJNkyH/rn3f3nEGdH22jfZazv74+fbg/LMsb1AzO5dvp&#13;&#10;n37/x08hufw0v4bblTj1ULyf3k4f9n7z7/l+3Xfg5dxvQcn6Tz9Kg5eX9WQmtng604kcV16U2zmy&#13;&#10;Mju5NVf609297SOZ6+9EnVA4vb24evcnnFjQbZvrdNbz3fv7++df/7V2779e/vb77//u9luskRvm&#13;&#10;eromBKlsyycL0/3vt+GzeP8Isvh0+zeQjqUD+wyC+TRNED+gDKfKust1zhBE2tNG6tf/KkTz9exb&#13;&#10;8RAq5HwB6YfcvK3gK+II0PIh/wM4zeW0ViWJ2KGUOM/vh8M68irfz2o5yFlvzHA/1kR/2d4Vx+Uv&#13;&#10;z75g3+0/2c3yorp1j+K3E+Z5H4HaenGglvNeYX+/+4fH7uu//Pdd4Y4DhWXl9126kecKAC/ca8yO&#13;&#10;7b/3ExQQp7G+gPxuOjSglNVwixkIDySulxU8Sm1Xb8ISMoEWry8Hnt5+KzN+Oq9vZMfOxCkIEhUt&#13;&#10;hEg6nJHAYH/7OasCADQGqqfPPx//Lm6zBOGAsum0tOXHPlxLZkftdg8flyHh2GNeXkZPj0y9WFby&#13;&#10;c7zBm2sqWVYyjeNcXrP3hz6h9lni5qoW610e+VoV/O20iPz+/cyXR/uX079kx9LqeLPp6+JxF2fz&#13;&#10;TCuEYCwAeP/ukOUoxFknUBYsOTOd1mKFuIjpgGds3RvsR735FEONHwqypfIWpnvfxrzlhYtvef17&#13;&#10;N4ZHWae3+KYH06L4KbuuhhgrSv7xh+OvY7DVFinmgldX7VY6BVqygT1jyyb8UZUjZibjDJrQF2bW&#13;&#10;89cPh6KU6GnNQiBF0VBCmC4bwX58bNU/z3n1Qx8ceJ8d8mJvqD6PHSXXQGnDPz9/+Tl2b+VJE/Gy&#13;&#10;IEDmH0T4iE23vT5JKedR2DFbL+eSfCSf3BjhkBQ4KGjxHSGRawTuy32V8heUENJ5I6sC83OD1APW&#13;&#10;bROv4rjblj4H3jBKvfdYfhnDrBeYXRAQYcrwtajihdl8n/0x0Ng/T3///Z8u6v+tq++tMg/7g1n4&#13;&#10;9u7JTht6SmeCdqBGJASoyT9fS9by/PCbMTJX3af6aXwuvXy3+91rv/YxVWDZ3e8T14ap/9jURDu2&#13;&#10;OwrzHNz9bGzWFkUa7fK9ZfGP//D78RIT9HQj8Awi+qgHhlzNgul+YpOZYgwpZlIro60zvq3A9bY8&#13;&#10;HHZd2+BQz9cXuNlMgtIlltCm/NDePboxwDUWwOvm092dftboGbcfuvXXf2ceWGViXBy2qQZ4v/aK&#13;&#10;WOD+8uXfv6ur11TMAwiTKOFAHn60ePXFZXKj19EpuMvb8zgHKK7TVv2Yi1C+vS39hPnv+cO/6qLG&#13;&#10;kzy1qKmpEf51M/XSz/mhXNDoz5N1FWGq67ZIWX0Cb2C6vo/VpfrDH8pkh1/nW1PUFme0vffDWVRV&#13;&#10;xHb/Xjz9OpK/Xt5RWWy+FX2Tl2nuj2p9AZy1SD54e+mo6bGDDc1H1f/hneEUduX9LGbAMJyVf7qY&#13;&#10;LeESPZsLOCqtjV3SffVjES83krybji3r/dzuAjXX0q+/ACrqepwXYwe5EGSEecOFCtptvzsIuv4N&#13;&#10;7pHtHSGEEP7lX3zZNcVHSZfLMsBVb+8+PjTbbsrhcL7BKcF4vZZvh+awpw/r2ntzqSS+qOXhU2ft&#13;&#10;5XjkzFUgLrfnC7aoQhSQ/DKsQwgl/frNT/KBV+Vy5L9bxvXj+w84+TRbKYolIUSnIwzcojijHHfK&#13;&#10;b2GjPNbtg5j9houcVA5+I8eHn//tddg/eXnfKWcdTHShYGGJ55dkPy5s2F7an+gSlIN2Ck8LeuJo&#13;&#10;+O92cjjURckeqqd/QsbHrCFu7fMPh5e0NWdGMphmW2Gx7mP+NmUChLAePt7Haaj2R7zbG/vKZXoZ&#13;&#10;fm2b0vgyI6ARNgr0z6dre2z+2z/+34TeUV7c1FA+FkMGttKrLBSnUxSPrKBT/xXixvq/5sVhU2Vn&#13;&#10;1EmcDt19/2zyd/6XhF8BzKEB8SEwWD4W44LGnFNRboMXeWkGiBzeVYWOyhmwy/cN6VaCzDj96fvv&#13;&#10;6lW/hGcQOjvd/6H+N7jWW/QT3ZrvyL99m7lAtQi/r9n47VzgasBg16aQCIg57nK2202zwpC+8vmj&#13;&#10;3KtVYyaqTZw2fLj73ddfL/gObZkQuxaT8Qvbsjyly5Nwf4DpabVD4kAju9VlrFvwtP2Pf/xP46I0&#13;&#10;wuAxPf1WRcDrrs1zv9o8WWiXLf/wUfh2Pm3zbrRlTQASJpS8e6M9ZiXw1Z6wOwpNn/TGaxpl+ohS&#13;&#10;2t/t0i3hyZlha/f7eYEUpram+vJmd+H1PHfFvc+HvYltKRL2b2HeNV0W0pteQMG8I2+f54Ya+CCV&#13;&#10;TtDJ7ejLye4zXhAwgYsXP6mUN4HTj+2kIIDvbJxc3jgCdu+recms/Mk4A8SwI+3Tm2ua79bx1+PP&#13;&#10;+fzyGl57wIUvahfXx7sK35ohbhB6QUAH792HbgRx+XI77gTYWDB1bjbXfhYl/vXzl/JehOIecIYF&#13;&#10;aTfei7h73z5dfyEuy1JpL2AWMHt55RKPeHlk7Lw4B5vJNVV1//VfLrJtxWFXXf043oquvUWVTr/c&#13;&#10;3zWyIMNinr6qjShyZ8D8/rb9+eFub8eNVx9R2l9G/xv6bd8Vr5cRsuOM/kL/eXmUd6FHDkj28Edz&#13;&#10;W/aJoExfVoVz2ordP/0/l4/HH5dh2T5i7Dift79vj//6Gd1/TGgJhS5hud0dOYYGkzIT/vXymeUJ&#13;&#10;acLrFVL28qwXXbL8X3cPd4k1WqzhugEqebd7Pl3qx/LirrXdL1//vW3uNw1nns9EvX//Dm5bNkxq&#13;&#10;BtbAdfEfDuCkhtA2mW+RqePl9EOBL6b/+OEf/vYff/24r2rWZj/dnZZ+RcmVfEthUiPNtz//1u8+&#13;&#10;tg4vvVLmtFV3xQLf6rd7wWDeJd+Oa/y0K9g8DZjsCEizzQ2/F3ThMVgO5ePu8vn5/XEkBgmwk/S+&#13;&#10;+dmxHdh+i1VxAAvCVjTqORciLIZGFirs17k+3vdImFWL+4XZnj49P37/g9rIYuSeD32JeZYJgOn6&#13;&#10;uphhTZu8a4r7Nb7+cZmDg7pmRVtRzvyfHQPsXNbpeCB2BSvC/dsgHBaRHB4rfo4ft52v+cvwjGu8&#13;&#10;/tezTW8//PTB6Dk/xg9LFpJe8y2sn1bx2+iMwQz/bz/8Lz7Gsi6tXT61x2UeYozb9aIMaMuMeDes&#13;&#10;8yKJjVhvkJOJEkAhvQ1riD7GhWCTsIQ4GaXm25AXm1YwY3UGuY8bwUESlJAxlPRLVCrZlOimEhUL&#13;&#10;Yl2XmMwxAONt0thrlwgEKPmoHIjQ6gWJoOaLjm6NrsMJ0kIQgL3DbUlOq59UZH49jU1bWjMxnyWX&#13;&#10;ZUVBaAqWEWgcsplkRYORjX1/Xq5XpSDFHpiFR2BccICpDVLgrTXApYbXm6IlWlelVuUv65Vg5nQK&#13;&#10;qbCm5zTrL9ctRuQRpthFu2iIOR+WUQVDCoVTIhj7TaNVB8pvSqXkrN94lkkh3eCFlM4G70AFIFfQ&#13;&#10;Kh0pKMud87bOBXB6gSFRMumVG0ogTSwsdhN5XbfZbCe35WRb7qq84fSqNYBlxqmZZiZ3OvSCF5y3&#13;&#10;IAanNfRQKSCS47mY9AQQPsocJpOS9Yi+LTfA8Wl8TTAiHJOzKKVpmxCiS6859t0P90zmwBJIUuAd&#13;&#10;DjnbmCDq1y9vu/JeMnlsd+u0BQi/6SlLm7WuaRvfL5QJ6/WyLkXWmbdbgyFB3pEERVFXLQ425cA6&#13;&#10;BGOpnUGWyizP8xKaJazg1E+O0qbKltMXGP110DtEUAAm2KIsgY3mOkksx6jTYkXCFAvLkFU+gogx&#13;&#10;iktATHy7TmxH9ZybEoKCCJ4f5J0zAbi0JzQ0+XXQefGQOIlbuK/b2CYeUl1KhvCbTtEFG1JeNmla&#13;&#10;LzhAKvOikkIa741xRiNZlQgyu9rMqMCaPDGwOT1PgkOc56PZEkAhRIZheyiVWTHnSgGMYFArZUhb&#13;&#10;3YC03iJAAIuot9uCPJQYRi5Lep6X1cR5cw3JN7vmbaU2/3HHdPIno+72pVFrV4kUcABWSH5o62i0&#13;&#10;sSaalImaOvFwxyarcFlVGZWS9/3qAY+YAAiKKp+XJaOFSRhLFmMKkngXUExV8KQCNBIZ2GA9gTgl&#13;&#10;uC4GVogQ+fRyopqiBL20PbzuIYsWZRSyFGD0Dtj2oXMRp6dpW85MmGEEhSQ0o4wCZFHMuQmMoMrQ&#13;&#10;Nb7+KhgBDLkNGoQ3E5BxRSaA0nWeh6iPsnLrnDFKqHx7GeJGobYORE7wMsy5RGqdJecJkcQxgY5g&#13;&#10;qoYta/cA6+p4QLlAwMCIjQUBKgkYSHQYDEbUDtfoHQIpL9A1sFGt1sHb6opdrdKakMBoCzj7epkK&#13;&#10;GfOc6YiJbD1Yc1ESjvJaNDFPCL1ehvy+4k3xt28XzJtuSuUjZpRlBa/4YQEpkzVD3HplzXpomzQH&#13;&#10;LOCuOxAkeFsUIVBC7/Z382yeFjttRspss1lalqWfZJkHKULyblYVpoF6IWUlm6wQdrlBxjdO5Qp7&#13;&#10;rK7LCHmKMK5zH61RMVVlJmRmbcoBKBm2Jgy9QlSzyIIKDLF56cumpgxCAeu7ljSw394KWF31KhoJ&#13;&#10;GWWStbLEDtOImcwzjAWmt/6rxAKkzdiVw3r24XA4uEXHYIhf52XDOAO7vMSRQ4BNgJkMPsqc8zhf&#13;&#10;LxqjbFvSmCM4TaKp2b6Bkg3nXlYZJIAiyKi120A5r6rfwWDX9e2K8nvmruchbIRbCWWc13Ml+dvU&#13;&#10;QwCk4IRbQtsUE0aJRcjqCCEDHldVE7gNmAQYsR4YxUrPZce0iU5t27Qu0czWUkPdtO6kiC46mAIm&#13;&#10;TSYUBKO17e4xAae8TgiWGP/6/LU75G3DuE3BWzVvS7+KWqDN8GgJNFhxzhFl0EFiFgiwMWZCGS2x&#13;&#10;lSK3DhEO4zrnDEzQgbhSSNS4sLwKYen2LaV0DNuxfjRBv01nZUMUziafJTavyUa32gVnRWIrptRN&#13;&#10;muDscvmcAGAZm9HmwQYwx0iwCmKWs6xxvaqrzq1O0soTzYu9Va6UjahuA8TT9cIB8NrgQOuyE0gh&#13;&#10;HGTGyjKHIVzPly5rRKBuXbO0pZKoGIDFHliSETTErM6U06vdmrz1IBitQMLKqoesWpJZjKWIhTgR&#13;&#10;xrZANxM0wL1WVWADDOukWRSCkbZ7r4ODhAA8X1eT5RkjtTlWMZiglN9cWRS3bZmhrmg56xOTDQzY&#13;&#10;Gos2hJ0/dhXvJCKxzmsHI/e1ZJm3JtiJtRIaSz1AoKj3zaIWWvFx2SiAQaVC5nnJEzOs8NavTdtt&#13;&#10;ftMQ6kRlRa/jIHie1yyGzWnjTKp3eUJRe69n5YpUM9JQ1j2wCXrn8bQYxkjeGOdWHnJes+AtwXgx&#13;&#10;9mb6trsnuCSywJsBIKvF2pEAACAASURBVDT7MrjY7X5yKi1raCxR/fb0t1dRZwE5s+lK5oyTZVLW&#13;&#10;hpxni07HQ5cSCCmm1WGSnfsli1pNpr9NFHCOxUZHhlFFecS84HJWU1NlOG2yzhZlKS8SwBJLPwcA&#13;&#10;cdbuOlLlIF+uM2cS4xicPu671SxCoCxwwxDBWfQ48LCXpXUOE6YiSutwVevTeEMboCJbtxApJI5a&#13;&#10;ZywAUFEiQobIu/beIiALnueYIAspEyHEVfO8nDUMCcBI20ZAp70BMEIseCdqt/oUUWSBkooiTrlA&#13;&#10;lMbkY7AsCk+4G53wfM3ie5qAD2pcAdYxpvFyqTgPiGCf1n4al4XtCpDYMi8ELS4rI2J6jS6GEJOg&#13;&#10;mKR0vd48oIByyGPaAoScctm7b9M5WK20HqtDczv3rJA0pwggSohWM2u8Xw0mVG2rgbGIHPqIMLa0&#13;&#10;aDnDhKhVFUXFQDG8TR0Wb5eXELe6ZMb7TOdc4NNwhdSgjDqztVVtYb+lhCUE2AoGqDEFJm/ncbfL&#13;&#10;CsSYA7fZbfoKIRaCw7itnmIMltsQ+cpApBCsxutGQQqvt37fFSHCut0ZrzMJW3LAjMxqRO39+XxN&#13;&#10;KXSlpDAJiI9th4W/3ByElGAEkbSbdl45t5BU+IQyhhnw53GOm0JO0SygPjGAt3nFnWwpN+uNc0wB&#13;&#10;Nll1noZdcE9rz5HgjFuEEQsYJq02CnmC3pvZrcO46gUaHy3zUGSqLtn/X13rEDLZ5HmNoV+Nwchp&#13;&#10;PaYlJSr7Ycnytr/cGC9oXkbsikRtBAiTvo8R6qLId7tm+nqVBFtiFdA7BgOKqzHiUMAleiSuozEI&#13;&#10;vf/4qLeNQTlfLWoT48joYdVGJIOQrngWnW7agkmYmnTXfXxZbrjmgelZjUIQu1nlwt1Dp/UclTF5&#13;&#10;gEnrceC8KxHYNqWCzSBb1z5DGQhQM6dHHR2axlXsIkipEKX1PML5Mqu7737IoNPGbSaJTMR1FdnO&#13;&#10;QD+HtcwrEKHAubc85ghm5epjk2MBcNAh+bRq4s0q64zmVOkzwChjYpl0JKjKucA4BD+sqj6WkxvV&#13;&#10;s5umJRnfVFX/5ZpRXpWF10HUj9YbBEGdCYJqAwzOUvKFlCE5C7fQjyFuGgEsWKHojLkwygZr3hW7&#13;&#10;1Tjn4mPX3pYZYrFsiwMaLmZ8mUhBXq5vNEXoPCrJOThWlAnRgOy0Bsay+bYUhAsZiiw3zjhHvU8h&#13;&#10;+jxNtujGyyXHcPLquLsjUJasUuuKlcsr7kAsRTsr5QGEgNaMGrUptyRA8Ty1VZZlPDEW5hfBuYF+&#13;&#10;DEjuspTBHS0R9SkKYMQtqultKJsOJDxAV+IUPEewwv/7n/4LxDArOOP23vIQ46zdrgTLhpE32Gyy&#13;&#10;3L9WkZASBlmKN47EdDWYwOpQq/Vy2OUeMYA8BZgnuvvk9K2Lq4PrhhsIvK0ZWewwixrjLKjIj/vW&#13;&#10;aIX5iKVkL9DgeVyLvNHcVVmtlokXyL8hEI2zg6i9C759uKN1wS+3KaR3+52ZpmsK7cnsWDGzFSyQ&#13;&#10;sZCxQMTBXLjMKcLm9rLWRw6AP3TVBntqwG5XgTkcP/yQzFyAwLiPqPZRXC+mQLa5b+a38S67u06e&#13;&#10;Lr/5iA/H70zjBSm8gpGWh1piAMfh0t1/ZJFrb3W0EQkHbcSg3JUQnNd52vTWyDaHVDYNr6o1juPl&#13;&#10;1rbdPC5dduQUOZsIFHz1LeVu22RR9Mbg5O005RnTXEBBii7nihlvJ6PKbgdR0EiRjMKpjf23Q1WY&#13;&#10;edaytSlxCOHqHGke3zG1QcQatd5+d/+JJmIC436x0JKGhkBAP9zdtdfbc6Rl/f1hslPW0W0xAoDo&#13;&#10;/TSOlm0kypbd53Jd9sJvsEN7nMcFd8JktI8Q9dbnXodcZtcvZ5Hno13BQ7Oz2zRPQnK2QAMjIrjb&#13;&#10;782Ij2HF0Bb7LAF6nraYIEx296F6fV4lf+z21XY1RVU37Y771Y8RluXrslYZ+eO7vZonRHadsrLI&#13;&#10;nm+vCaKO5EE5p5NDhs5B8Pw2LGifZ0iWVRV0KhMZTfzL200+UB+akEHAMHLWjJwArKdFbtuJA8J2&#13;&#10;2pWRWmS80Hbpwv/w+PF6OhGIngMrS6m0L/MmXq7XWjgfzaYK0RDCfAwO5DkWOGEBcEHBbv9pu83e&#13;&#10;2A5RIFLi7DQPWLR2U7uC38yLqLJtgzQdtL1BfeNS1nXLjG3F9zQDp+mzC9vx9z9s0dSxOcd5d//e&#13;&#10;BMxQIYMmGX+desLILs4D9FuTm9ulYmmbLxB3ETsUnJ9viJYYA4ak16gk+WX8Z5AVqDrG8Ru0+DaZ&#13;&#10;waH9rnLBIhQxJG6TzaF1QBVt4xlJzkel2Jre1G9YpyryN2dFViYkMsi+zV9DQsYCCSVeHbunr/C1&#13;&#10;WbnuRxY8dU4e8kRjcSjUDb4zmHGddT75O40dBJ4k6xX4Zbl5y2rxEMpeDJfHh4MhMIFs3QJJ3Omx&#13;&#10;YxKGwAVF3vnLUGVymUaF0ZF9IjEvsTE0cMwkrSphS8mVcZ7KeifLOru9DdhivuMhRZ18sW8q6sfJ&#13;&#10;QFQs4CRn7gNJkUc0HUWzzCOnBGVplvU0Gxhl9fDOYhvEJlLLSj87mO/fFXL2NgSU1d174yYAsPEr&#13;&#10;5gn3HglZ7R4muV6ugyiO8wI+GmTZiBnEPPqh/KrWaINAcMHLj+1RT6PYSldYhmWRtTfgzZevmcjm&#13;&#10;cTGR/nW0ZVEdmiaAOlwuTVZtOPlO+FVnGuUxkA/crb6i7Wz6AqSVkCmT3934a7d2744BeQC2Sgo9&#13;&#10;TqjaQbt5B16fbvcVN3ouy/35demORr2iZGP0Id+XCAeINhUwu2OTvuYVsj3YaLrNk9IuZQFdPUsU&#13;&#10;qOicjs5zLFipBeCUpUywcUizd9s0Q+VFTUEYMclhysGOZNsKjG6relFgUSMvwVHi2XfR8Vzs4w4c&#13;&#10;M/a6zr9NI0EpRsAL3quRzqprZMbQVW9m2aW0PL7L/zLFu9gXbDe8uYZXqDUuLBxIRwKnNJMZpv11&#13;&#10;Eesy1YLZRdEjZEgWorUooYoGEDc9FuvaHZrTeKIUHx/vpks/Xxe8J0X9fQZI0ipf1OzMFlJ7/+Hz&#13;&#10;53/jTaNs3BTAOfIpcsGgmS9qljIGe7vL7rdt4FA2+Z2TqjDmoc7P01WsApFABY7lfVQbSAYEvTF3&#13;&#10;z7wLZNIwFyFP/n5fv2Hwri30vB6a3XmcVbxhTJ22StJ4cygnmhpABa1QQKk0kuXHRML9x52PaJWz&#13;&#10;m0zphYuJlyHAVO7aMaxb1IwWnBYq9FQ259u69/nnb79wXFTFnebjMoXHw/t50OJw+jaqivEwb++P&#13;&#10;90ZZBBiILxgB523XNf1TvztWy2vfgMKMq0cn3jSI5W7xOmjA4VHhmXubYrM7DJfx4w/3RnujoEcr&#13;&#10;837att3+fsNO9VefQsRVoJkjeHEbu3nwsCOeC1+cTn9p3v88byoiiNMAi4pyStDuC55pStPLeVcX&#13;&#10;r5cxlXhEU70V2b3QqytZFXxIIygzKgQcYi8ZRxahTKItA8Ej4lBMpADreWQWT2O8zTcVN1DC6dxL&#13;&#10;lH88/vTy9Ql3LuAFsRUygixRwaO6uS6ad45gvquOEY9Ob9DAot4DvhrnuCwQSPyOZQDWkCRxO/so&#13;&#10;srpXSgL++B1U28SWYkaTM7Ysiw0ETYEQtV7T6/n6gWcm6cAsI7t1IONNYbb/QPB0UhXZL0yTHHFE&#13;&#10;eIzOBSCk2xxNUAXhtxURrIwSiozKIV60SUHMGORQQb7bZfdJALjD8sukl7dTmVFg1/tPO+2B4F2E&#13;&#10;tG4bO9r+y5A33en1qSY1NjQurrprp+G8jcOqVZ5TGJRRcPABRMJZDogjPmply6ztAdiRMAbL901l&#13;&#10;atG1h7t3L8MZ9pus6966xlVYzNRC5rCvuCjpPJ2n4U3KKrc+x/SKkDbQ6bRcTdcEr2FTtYISk8nx&#13;&#10;Hz+DhJFgSYpDde+U0wiVLccI6mWFK1kS3C7mvrh/q+zDcmnLppA1l9F5e9+1wDjtAIVEMnGal2Lf&#13;&#10;WGOD3xKA+ad32+xlLGhRNA0TGOOQaF6v2lW73TQ9MdhchzlvKrZX5iyzDEG6Mcwxz5Tfin0JINX9&#13;&#10;zeo1NaPrSV2Xel0WjJs1NV37cr0slEgDEwCMsW3VYWUksAJHSCNBHoRVOyHXgAVFmQRM1ffdNPRl&#13;&#10;USf8dtp0Yg67ROAmIjwWNWJ5sFMGSFp1b3hRQoxQilqvy9UmEKJIFNXjoa6TtoiV5t04L2q/f0ew&#13;&#10;M1OMOPTbKRmVBr7ouV8uJysIxaIgZQg5Y2qccEormgm4D94ibKceIQKbRmQy+VH26lrnYrMqOFxz&#13;&#10;9GGXwRrLM+MIYwBOsq/GUJZSWw+TeU08UbKbl/yHh+E6VGUBQSYbl8vcWpRQmi+n798d64yJ+/te&#13;&#10;DYwTqkGer8vwAtMs808Jlv1tghBEOypnALCUwTBDSAvr0OZIzhMUMggR3YgtY4xrbSw8MDTE5CXD&#13;&#10;fBbtMV/TRhpB9E0WRVa2X9Y3f4v97PP6LrL4ev5Wy25+1VyILTNZhiXzRVVLsAkeMl8Q5k1YDFhM&#13;&#10;gZ1juGYamv2HspIUJYRwARC/f5TPz19bXunOFAzzkNaedRKIulQYfMQcIBxMsNauJEkvi7zDIIKd&#13;&#10;sls4f7nhcs+Y8oTdjKXT6dSLbt9Cbt/J0pB6Q2Z0Mw0AeBIUVRbGfRYISxjS9SRCyTDHhF/W8P27&#13;&#10;ulcDzQUpQzQhRwyTDAgQrfnrv/75w7v3G3KB+WJXVqqFHnBCQ/IHvCur/PX6HFboZCEYvet2r7/9&#13;&#10;x6Lz7rHGwgHcqvFbBvhPx98NzoXVMkyjRc/hmWIata3zNg3bpj2hggB9mmMA/vhQGmCOroMbxI8I&#13;&#10;Exq1lojcgDKlCACti6El2++/V/MWZqOnGQu7qBVJmqcOE7zMQ8fd33qLg81wNE0mEjGjziK/Xqb3&#13;&#10;Nb/M4+x9wbvF2NUmCSNYtSzleTljmlXz1HX1demNKPj41aLAHyqEug0ZQ2yF6bLN0Od+5q4hNELv&#13;&#10;YZfvfw1f+BDnJS0K4//zp/9VerG82kNEvx6qU/KOMbncp7v45ib63cHeQON0ZRxfev1uXTbPaOPK&#13;&#10;zvgnjorzNxNkx+MEy2hbG/4DFw/BRecCpNCbpPldBiEv9YVq01CW/PB108pCEniZwcuKkWwnj8IC&#13;&#10;/p6lnfWXEwTdL4Gx9u4PwXCuJNDSDBDbQ+i+Xl4vudyLsOD2cSVY2bwuVcry0UvEXP/pfgsjiy6/&#13;&#10;rrs/1cN1xI5jV0xIqehnacrPmuToDSzOGO1fIXHNvkRg4c9cozgWpgjaZTQSMQ3rfhHjklzRcd1n&#13;&#10;7upgCIIp7JlNfrtUzHgtHx92dr41HIj4I1LkIe/WEx4Jj5sSaw9sgOZAlqxybbzf0uwN2Uy2nBbe&#13;&#10;1sYig1AdSWsjCkxc0y3bAFYAjcjCkClIoM8FgKN0lOSy4b7nvy9P46a3siWelKZoQn4IRA+fVYux&#13;&#10;B+Zr9SGDnphovq1XsC9cSUFF2ayupFzd4v1UI/50m/Yq278yxMxOcwxzKPZZVS23hEJtlpEoUEE0&#13;&#10;Xr+cmPDo9thKpMdJVI+QF4ibcTPVHxYbMUfydnkjNUulPZn+Y7tzYTFjoBaL7Wyjb0XPTHleTcmV&#13;&#10;mnNMv2iGOLTpfKoVBhHn/jZ+OUDxXJcQxgZBgl/Im84R9SCfwAJT6qj0Yr5ChvfZi7s2+91Jw5X5&#13;&#10;jepsTC8czThF/3p9zcqm4tjvIu2QwZA6l6X9elxzuJmdkNjdp/zGLBQBvB+sT+ZKN+jz66sTiN0V&#13;&#10;JQ0sxTeI/erXTVf7BAXz+T6NwxtG0Sp1fcwel3VWc7lrBwT6X2+C5zTLXivK54lMsrp1Ka2c5b2O&#13;&#10;A/4hv/ZSZMqtRMvdXatVmE4T5/nAVQ+mMW0Wl5vl4+x7sQA9AbdgOwVE45aid2FTG4X16+WBduUt&#13;&#10;wp7xZodSTqTScbqrsB++9Px9rUczrBwwGrbPvcvLwur+C8loz3FYOrm6OwY9477Nj9f16f8jCD62&#13;&#10;LMsWQ6Eub7bfx0VERmZWXacrPQ3BeAx+gi4t+AIa9PhN6PGMkHRvVWVlhjtuu+Udc058v1tpLUPw&#13;&#10;602CQLOCvczyJ0fQKvxnfC9wu6drKGjsj7UPnynkx8yahxBdh3ghaUONRwzgBt7WaNL57dY7+dEn&#13;&#10;WANnls8klb+94JrbsUmv6B/7AxfwGl5pM/w2AcX2wmTzASsu9XbLf6pKVAlDF9EYdHxub85kKpLf&#13;&#10;I//KeNpqL2LyZVnSh/VW8a93lxIh4r7RgkBGRFZO/EBwzDj6rL78rSUiwcMKCjUDlSNx9jKjumIc&#13;&#10;iZrKYSAJ//J6JHisyIg9QcCEZJm+3uKu8Ppyx8GAN6b5eu9eqqVs9CJC+YxPTXpaSgoj3T6+l/j6&#13;&#10;3PfCh5tcL2coIS+3JSfIDjud/Absnmi7qpj9/TD0ygVrtvWSsx3EgEX/46L47v0P7iHBcgEFobs3&#13;&#10;G+8EcgL8be1otTqbcDOd113dv7/8Bjr4dv3xaaStfv3lHylKbt3up5VROvrschtOJGnS3MxMB7LI&#13;&#10;DMQOWt7a2pOoLolSUEt8Zq+b5oT9AwVJ/p4Xa/nTgZn9/gBwXcWq6RWWkdy8RU9jU/lkndusMpWO&#13;&#10;QotoBw8vMWTNJcOcoPc0k8FamiKsi/tvr++7T1+1Xapu6Tl9EP2LMPI6MY48hlM+T1dRH3sLt7b0&#13;&#10;ILfG5tgLX4zLifK6KxKzq9385UJObV6WnUbUcEcKC4BCyF/mSX4cVx9NhXRM66QKYOeb5flRlPMA&#13;&#10;mvC+2S09i5qEQEl6rw8bKxq7Xj6u34GCIh52B9hW9lJWjwO9yIcEeT8Ko38nT18ps4NcO3a/1yUV&#13;&#10;ojdqd+In6can3b0EPz2prjdrHJHUPIUJU9yuExl6X5qcmoLCpZG0ZZI4Ttwx3nqVkpNKV3X4ifya&#13;&#10;Lo2NyzbePfpwsRlmQrrk4Kl/WGWoIi2lQmmsiFNTqyfYDfF2WQRD768vQFQdwC43l9j1g2HfMA7j&#13;&#10;PEmWfPtZZBgBjV+rr9v9/Hji7+27kF8oQiRZStADK3pdZFMT4w8gwzkyX0+hbyoewwXXvbpPATpV&#13;&#10;pha2t7wdT5+0j6zfsYNblKGACaEw9MUHiIt1T7wCW/p9L4dvGpaSIXBZN5dQ6PB4XnwLLYQYFPh5&#13;&#10;M5mYuiSZM3kQh3vM/L4N7z185OY7of68vK7gjwnRt6uKgP5MDFrPElmEnyiOJza2SqTGmGRzxsb5&#13;&#10;yjLqwLf1wv74gFMOQaUyL/q0w4SVWMH8XUa4xEyrOyKNOH1ipmZDcu1+TLymCmjXj+Ns7eK3NT3a&#13;&#10;7rKVDbG3mE80DtmxaN364u9wddU1DgWp+GZ6UWejP5jrpwS3rO/2hsmhpjygx/bYLdu368d+eJIk&#13;&#10;F9mFyG9z/hpxs3mxQfu2NgP83bPcU0WUSqle85eH/dD/7XUPaZ9zuZoKaZE2l00iBJJNr0iIuZQh&#13;&#10;CFCWqmEAJVeLri0NnD867i43MPYfMAi4gEjvxi4UnM673JQEOKXjBcJgALCpvF+Zi8ttFv3Qi5SO&#13;&#10;rScr7DW87EJR/dDVnSD9cJ1niCk6vLElU7Q2tSnK4ernGzbbYP/5O/xbtTZysO8bmfid/GuB81Eg&#13;&#10;H7t50iiSwt9lxU0B//52+Wm/TLgtnLJxHFheb5LLQ7UADK3E6vEB3BLJVwpF0eQGgs6PcJYy775i&#13;&#10;v96XNK2a5ZVcmVIzabJH+Wk9HSWoxCT+zemhNWvgHlwJnX65oVFsY5IIWJcyrul2zWO7zY5mCQ+1&#13;&#10;JH5VK5YUm/WQfTCq3416/i6EXDd/OiP14DwwoiXuBk/7zoZos2gga3DJtgQFtb5xdN0fmbdd/9Bf&#13;&#10;4xU/QA6eb/CdEdxDntrcVluxNsy2b//lvfxt/2V8X5IZYen5VGwNRm0JgvNezuO1eb0AkUmNodma&#13;&#10;ynNuSDnVBbbOKEbyG2j+U/+5LFDG5k6CbIRxyAVB416Ib5wb1oT2SmAkqeBLQfL7+tx8/f7tSgZc&#13;&#10;M4Js+Cx3bqhSL4CgmIhPAyPZowwUwWW7LQWF8dhfWwtXAHprx3yInZ5M9OfVdEz68Odo205MTYRq&#13;&#10;Tso2EaNAvYkJw6ZZNaylt5NTl4U+9j8+yOXGT/XL5U7a9pbccc5jgWXZ6hxiv/sytr9tyw8AZUgt&#13;&#10;2nh2T8/1NyVY/Hn9ZYiPBJRZRNg5MZvjT49ri2EL8G+EExkZzR1Feo7tSGz+0QyEjmyzYb7G7dP6&#13;&#10;GTC/Jjflfrf9+/K9e+i8NYN+WHWafPjLSz2Mbmiy09/7g/gX9TTbSY/el+/91KLCHZK7xV9iGh6e&#13;&#10;buosHkYVY93vIBx3H4nlUrz5toWtFMKI5JCt+V9//Z3hxjMq1lbdp35PbZYXcKWQ6ddlqrJExHug&#13;&#10;1uDJeT7jAlkV/HXOfGoP7iHttyZDOudTqAcO1EPv5nSAn34738pwTUHzVPYa8yobdHFV7mfU1ACI&#13;&#10;DRXbxajCXB1kPE/flKuPD+/r0v94RFS8qDcyPm7uAnbeHda8YgCbvt8ln6hcfpwnvmt/3G41ugef&#13;&#10;GOraXfxcxPIyZUXiSTy2eLkVfT9R9GrbOlRigkVLVZaLqIqXH1+3Zxwsplum4E16WFKlo03k8Ifa&#13;&#10;6ETR3kVyu9/q4y5sbqyDKeFc7GF72nkhXeLJVDZO0+S8Yj0bak2CZGDAeSR8g9CB4ubS/BSBaJs7&#13;&#10;hEMFN9/alEAFq4h+VL7pehGxMt9NNKyuMhl2/YaE4016niKu//N8u3c4G4h9tSdSEOKS1qSogSP1&#13;&#10;gmrAEYdkSOOM+z3PqcyrfkLPblf2fVUVjf+3/+F/hggnR14H9jVswggw1dvwoa7XhjX3H7cvpyoy&#13;&#10;Os+6IP6xvu+qbr28W0mLMxBh0VZeWU4j9hVamkjvSLfBOmOmlCSuqkQJsUMoLWZiVmdbYWDMw+fh&#13;&#10;4t7282nICWRzepIuXBOBzeNxvZmNagYavyRgkS2/pzq92Ld/ZkIdCQoszkmVosjkqZWtMLeqxrjO&#13;&#10;ai2u8RtMrj8d1ndQjkxnB2vA+qO8OGogq2JD5A+9aVaP6F7IFyjoWX/I1P39Gts92dXhlFCgf17M&#13;&#10;tT6E/eknJ9cF/coQ4FcmIJLA1yIHX/pde18WfABM9T6Gale3oix+0jgQXVv00SYhl2pu+8OeYyGX&#13;&#10;UODiPx+Pc/E/vPoJYkdydzq9KS/Qe5MiuZvc2Y23ROyyr6fNKfQm+j6CSrvw+af0/vLvIP4F1Q4i&#13;&#10;XHiqctQoSHQIt9Zi7OkvO97X+RHG2yuoHGdlgpyfgQE/jf9AftwEZEAm1wPvu8YriYIvc/b1zS6i&#13;&#10;JrsGu8wHmRh6Q2qPWIqBrSsZdvRg0WzmH+DGOYj981u400dMzfuBZL7qA3mC4SCI68atZLLv57Zr&#13;&#10;3l7uTPPnf2jDzTdmONvEZfX180+v962/oEPgj6VtSpyotHP81P1kOGhcXG7nppdZ+Y96zz//tNxu&#13;&#10;w0RgR97pRMPOXxJX5pEgJAAAparrYX8az7+3hfNp6/2+7XWWaoH3Q3Wgmun5o6tMpfexvFMSBcVG&#13;&#10;sKEfXPY3c6V76lh02WnYiqMpfs3zejmksRz5wuWVed52f+3SPYFvOdAhES5O+/EG1shgVQCdW8Bd&#13;&#10;saGshLtTrcxtbaN9RNZnVsKGgD6Uv7/a6+NTB/LaJaLbNifMES8AE+P9NX2Sf0hrs987Ek1tHgD8&#13;&#10;Hkg/o/1+JYXcVqf70yfsAQCHheEf8XbceQcDokH3nyIsKuPuyx9v67fx8M8++K6m56Jx2pXNPFSy&#13;&#10;/8DikUPC71NkpB133OEfWg3j/g/mGj7h/Xf+2w6RKKMfkrPh464/D33rvU7VbZ4YyT35kyzzmpZy&#13;&#10;5NtL2OGbD3bd4tNw2uZl/DRszBz7+hatImg3+aGvXie/iKeyi5egrhRslA35ZkdGAj35vtzvO166&#13;&#10;EjO4GrfxDsuWk4x8XA0ItzARfIT1zn64zgh9LPX6+nhsrUwCj0plo5BMlgvDsQfBAIQ5ciWRbctj&#13;&#10;K9a1tHL0C8g1i6z5eI31qUmRZL0+9bVyDd4cqsHZv4ARGW0tdrCG7377bu5G4C8fdSRBB+2qTHYt&#13;&#10;EdjlpSYFzAMhoeiUXVan3eoUMJ5pA6e2AW2HpNEdN1q0vaVVLVg/zgyU+3lW8sGz2YqyS8WD0aMq&#13;&#10;kbbVeAYeEMI4kei0cgxj4LOuVQDHZnPWFkQe7pmin778483/FoY/zIvpRRdXgNt09+gjVMdqcS8s&#13;&#10;3GMqebQrWQC6cJFO0H+v68pEOBqYzGtDCgDG3Da+PwlRpCj2FioMBV1x8bgnVt2lT3dnvBm8K8la&#13;&#10;IiLkru3G7WJ+TyBCgjDY1TIXvpkzpRGn0WAD27Lh+1XinE0mGjCzyOoTwOZ2z7AtVR1STej+iqaI&#13;&#10;OEsMfBhLxOdHeP3+yi3ryddGoyaxO0jjEFPcCHB03SLrJSWDwBkCxAyCqq0wKeTb+28FZNG0kq3N&#13;&#10;UQQQKq/S5HoI9wS3f9Hp3izrzPviOMo7clkmQWSFzCD22XROGkOQ8O5LBBd7xoqp4A2JpUa2Kpp4&#13;&#10;umu6ClqFGPqSUdW4iYpF01+Czy6nEii3tU+65wCRdLE3TFzrH/+///ff2eMDDKYCVX63fH14KwXw&#13;&#10;4eaTq52r7lCWoW7TvTys+Cn3k/xe8kobEFkezywQBxjeig+RFXVNKBFJCL4eBKqImdPcPsFS0wVA&#13;&#10;vt92t8einQDOZhiRx7UX9fxY/Mo2v0Doht8SCqJeLBAwpsQ3cynMUk2vYnGQeyAtiBu/tKKJkyZN&#13;&#10;Cfrj2NA1QiZ3haLVLFg8SLdlh0Gp7+EbR4d9qsTbCv9Tbwworo57nsOCKUOl94zz6TsoMMEGk9Kl&#13;&#10;+rnpaqeR0hsht2lpmudXrFFAfZJ6TIYgGMgJPBjXus6fN/vw/Cc7iUZcx5aNldIFB8KS6MRv3tTN&#13;&#10;+X7PFDSkPkI6L+66OfHZ5wJ8DaZsYaaEtNsKPiGzjlX26f79XnEEvC880L48OHRpuzmZakcRrpho&#13;&#10;U8qynEE3Rpifnk6v8L7r9ogRa8xeZOU7F4ffX8rxEUqAhXIj3ivagOJqFkMw5cMrTF5B7gZn8xFR&#13;&#10;xKv0muwJdayIoCIACAAAIABJREFU71tZsh9QJZeYsXKwWTjKn7vSSQa3htbhDKoZLRRuKcyM4w26&#13;&#10;gO8ZNxiQiVeloYnXVZXeGUdk7PjrHMVXD8nw8s2V/FbJJuRqyLiLY836od5LPLsMeoz8x/vwuXfh&#13;&#10;v/V9f7lazjqgFhmNgWoysO33uNAYblY+oux6kdr68BFz4sgzRNdqd3xsdjuBI3ZYYC5gdc3r0F3y&#13;&#10;spALvD4n5HrSSdcBWGSapLuzwriUqSVdm/t8AAtVtajjpCvxs3SOhY34+00XeCwv6vcSP5Ocxf7L&#13;&#10;d4WE0fBUM5y5DYsn6CN+rbv08huG8o8D21Gw4Wj30uqtg6L72OvBZF4CLkG6w9fGY4DGXoVXfjom&#13;&#10;6INaqCYZrqyeavf0dn/vDsdb0D/TcVGQE/j4UM1edB2/bjEAaTBRgWfUn/Z+vkbLwE04aLQkw/t0&#13;&#10;ixQ8Iex7yKF/4Dk09TU3SR7WOFFKICBeJTQsyg870YTb5H3dQpnmLHN1Fb8LOFDIIVkpmDGB9Tjq&#13;&#10;1zXSFEnB7fBa29mswWe7lq7OpM4ubk+bc5Olthy6E/b+XS33GBYMFZkPZHTGtm0V+SvYCQYP/tZe&#13;&#10;d9BEEh1xNegP4qremXS5dB/vkcDMqV03x76c0i1Xc1NLC0vqat5KtxjRAbAzy0T6JFPJASUVHYhN&#13;&#10;CCX/01//01UtPW8u779GuqFWYpkoNzFhAhdclSmfLW617VIsnNDYbj1tqr7i6t2Th5bnCs13epro&#13;&#10;lcphuQLW0TZUwGNR5PNFRYoqXP0Sioy6Ypaxyx1pamG763BHNgFeP277w3MpaMWZ7waf07zNqwNM&#13;&#10;fjm/15Wdl8rCAitCO8Un4mjLE9KaZHgVD+Oj29S8/tYc2RovvKtu9fPi4R//4Z+mN821WLGWjxLl&#13;&#10;jmANgJU5mrXaiPMxE2vVCyI2ELdlU1J0OZIKHRp8JkXGxXoV1eCmb/PT6VOb7zdtmqrfd5/ZrI7i&#13;&#10;M4PNqjPFoey+vC7vZMx+pF0uIa2ex3219zKGTyAvuKTDJS7x4GK891MeELLrfQ7ycK3zq31AvfoE&#13;&#10;Nw8p3v2Mql/1S9ONy8WvYMQdzIl2pf141LvDyaqPhw7rk+IAVAvFIIvXAmb5qf2XLX2gtq1w7c7B&#13;&#10;+JmjGqN8OrZE7qIHHDLCi+5aRqC9vntdjn/opiXkLMbH9jq/VMEdUQFre7e2Go6FsjXNJgRBuz7M&#13;&#10;zEGOnEX3I+ln6TcTABYOXxM2uqw7VBL4sq36Lz8/C9RNYMottwzreCJMMEqCXQe6iyBv0e6/Psxe&#13;&#10;m2gyjEKR1D1ICnto/JrSa5EQm3WzkD7M9bqFSw5L5Sg2e6E/rWhpSnqv9tOfHVvV9h0/j299NWSL&#13;&#10;UKxpC2OXf2yUEeUV4xiyUiBYF6Xb7fbuoADtg/jmsZlRqvhWA/x//o//K4qgrXjsQD2Z6LKxjo6p&#13;&#10;ZIEJa7o+J6D0AqVwFNGB55AObSs97QdRHEoKVB3yNgKUZvUmW5q2uHlHhh5F5EBgrSjKq/XCKohY&#13;&#10;yZEJLJODDFbApAQCFiUjXRR2C7IaAhQtJnVzyIW0zNGmDYjYDIj2EJOsfC0Z6CUHAiREXZP6DAU8&#13;&#10;bzOB2ThII+wBx+3wriYCCYg5J0BN4Uzc8X0yWXSN5AKtNuGgUiy8NiZ3EAqUaMi2ZNj3GLqwTBZS&#13;&#10;65UUHKTSkSoU13QSJ/D3aUop7seRpmoKIFPkAVjPN0QYgpTsOIfJ28AqmeBy2bJJMeKEiMvRr2rZ&#13;&#10;1XW7YEU+jJko7kFSEZMPZyWXFtpGsJKMFDnZzCS1acsROrhgxn3ieL00dYsZl8B4cEAZRq9tzt2p&#13;&#10;Mpu1SvfigHOSpegciyTJ5eJ8LsXaldAMQcBmFFBiQgjHrGlBFL6gLeSP+cyxDAp2g3j5cBkV3hFI&#13;&#10;YTQB0rI7VJR2y7wSkGvCHw4H5dfSogkqsiki6erBDdtj1zqdcAC2bqayStYWHbNslH1NyTBc4wxJ&#13;&#10;LT62FcYYEWoZt9tSysZ8kYzmEGrY2nKBYSu0aQSAsmQQ9CI98aLCrCLFgYDkts5qvQ4033VqhybA&#13;&#10;XBgCIWHrPe826FzJMRSrooM0JlB3tdrCTb20fQ8Ryd7VvHt/WU7tJ18MKYUznDJeFFytZ90w2Xj9&#13;&#10;+HsjO2VDX2MCYXBxIJV2K6+LTZPXuADVNkIKVrbYf9qjUr/+0EVSOrIVKVlL2ZyUcggRBMGyaVxC&#13;&#10;CGvbkqgJqyjpkNE4gx8IF+xsmzVljUkQ5JWhkkDZ7DYWTLIsFYQtrVRunoYC422d5K6jHBq7iFzZ&#13;&#10;2Ue9cJxATFRGUbN51cPYqGBjsPuhNgCsSknZu81npmzSJujMaQMwTFFABI3AjSzZFBRlzYL3FFCd&#13;&#10;oJkvDWvyEjBnPEGLCdk3EMJNe8mgmy/YY8F4K2UO9Md2q7oOuBDyPOZDPz7kgnkA8jTo+bZObwtD&#13;&#10;D6xZLlPkAvf7qLM7K2uTeDgAD9DmaYuh8y0XnPM1AuwM4XVIGHputC8F7PadAhCWquYnbjUaapuw&#13;&#10;jSh1kDFu/UyopbD22fqw4UZA52jBDInkMwwzaUTkHPj5JAcYAHBgLcEHNg4/1WaJzo3DCYJqjgrl&#13;&#10;CgEioYhanXaPIbhCvMYcJggCBmwGeM9E5V1KT6RxmGC+LcaiRaGk77byLHPWgU7fIsc4prSpdRh7&#13;&#10;EvRCMya4auoM9BQshkAKIVuOCDfKkooLVJnVw1ysoJ2uyrqhHCBJzSAR5YCwzAz3e2dzTzGAtCCY&#13;&#10;kPeUPj1W5/uWM29K8TBUiNMEKGWh5ZTh+/nG9pVALTLiHo3VK60ZrpkLyWONMKh5DX0EnIaMdYi7&#13;&#10;p8Eqs+v3uKgMMMYFA7RMuhMdwYmRGIysgacICsEIxAQiSHFzHKb1TghV3u5oFbYEMyay4sxQmGwA&#13;&#10;HtCsIK3oZbmHIQbjYSXx0DLcQ8bNNtvtZrYkWwQpABRd9HygQy1qn4RDZ8CQcppujuYmxMLrGqN0&#13;&#10;s5g37Hx77+DuTiKKiCYCnbcmGZcAiYjHXPR9e2/rATAOBOiPNd86uoubW0kr0Jrc5rPPCXpEMhYt&#13;&#10;Qk3LRwRJAADVHCfh4hKjzynSBvNI216skPYtjiABUkwqbQfu7z/CNovhAduFYrFqTwQUAP94fY0d&#13;&#10;BlfGAJMQw2xxw2kBKIRAZK0uY9O9//7KRD375ArqRyFim0w+tvvtvjzs93O4e+RbjIrsHGW3BEYC&#13;&#10;LSg4UhAgyrlnyM4XpsmsAaGYCGgUaJpKaXi7mwFnUvMUMCKC1yMCCaNkAcaQMRDU/QOxn6uBK21x&#13;&#10;BlnG7AzJJfnADvu8QVEEFOjyoSWvvfYoatDuYsEM475rU44m2/N246Lef9k7byOCsmfFZL94+Vmo&#13;&#10;xUtC7bwSLqb5iguRhLdMAHeBKRRSzymSROLNBo7f1FpJ3NXwrtMWFakaCKnaFMM8pNQ3HfUex8gL&#13;&#10;wDV5e18Qss0IAiLwppt2rOohpTJBTzAGPs/pbpUrDhoUrIkZYZtBhVzf1USIVCjDC+16mMrXp08G&#13;&#10;URvI8fFL3O5O8KgdS6RwVlWiIDJ048bmcBMSF5K1CQCLDCuCQ9GchpQKyjgXXQLh0ppo1o06RTCL&#13;&#10;CBx8l4TpKl6A76tBuWX/1GdVzFv0wDqmnFc5Q1yVQgMUsFC4XMxeHBruZdtq4IP2iwcrTGc97WjS&#13;&#10;FfJaHbtBFwg5SoUABCM30WiaMa5S1VYmpvOidjvqUSGQpEjN2waJkDELEzy5IFJu9xlDkkyCSKYi&#13;&#10;dYpM1px2OUMKsjFkW641RzgVQoloucJGll5vM0Rq5ZwyR3N1aD+V2hWXCsOBYSaO0/mbJATHZqiy&#13;&#10;ch4QyWQydmm4AAGSAJEEAKOQEuVUb/52Xxjfe7MwAGtRWQObBxKBXdTtlDoVJ5/LRSvr78RQZwyl&#13;&#10;XJBOGaONpxi3pzEHwIFcRcK40ALyaj1ICHoU8/L6Nj6enHEYAh88FH3TMYwMjvz9bmrJot4GOW7Z&#13;&#10;lQSU8QDz++atC1yKUgCvqLILSwT6wJKTCAQT+rZzxa95RUiuy12t064/4LK2zaA3f8AsZlFzqNV7&#13;&#10;zALEbdd3QsqAMkAWYeBigyXzuFycIjGdX5fD2EY7xZQ7GJW2RNRVjZbVpIwDAKCgUTRlM7gR27oQ&#13;&#10;3rJqFy9XDCGHMHuEJFuW+yhbRAA+wPfrHSBxj9vmLEVkvq7s2LYgkxRBcvyBpTlUpOKI23UJSYkq&#13;&#10;V7yzlzvhaI26ChyxMVrYFOER6HjMWVeSw1HcX8+84SyChSCSPXIBND0wCmLuMASurJG4aEDaTPKe&#13;&#10;JcjJ3ZIcnNX2eDx6SKQDJnmFUk+QgTiXpM1KSdsYnLSPqQy5RBQ/1vchAR0UjpghjhrWCAgJXK2p&#13;&#10;u13wOWEzm/NDv6sk4SVgfBwEd15tToskc+Uxx8UWAIEgmcj+9RaGhgeMY0iVbD2cJQFZO4J7Vzzp&#13;&#10;5DVvYytQJ6FBTBO40xVttVkISgg8CESS3hhnBeZJT7jCbUNvH56DUOFIRCi6llWboVucyZhAJH1S&#13;&#10;0VqYyqn/JGSiZcg4d/vmIzkBoC+FMLmtH33XUUlSsGRs101xKQFfGIZ+AzDIjW5xubFM84bhLTHc&#13;&#10;rhkwhGmOtsSbWcXIPHCXj/eaM14xjACAUPKuhtFMGwgwYpUDXNbNE/x5d7BgdcZWgmVifKLmrjra&#13;&#10;YOhrVjEAL84N9MAJByUHLXZf8bQthDdGY6VuMKCKN30oglcMcibFFmMs9tvLb2RJW4ybtoURHgxi&#13;&#10;mQIvUYgRwJrDkux8jSUxQWxwKLVcYBusBwhkX4udC+tuL6EKrnKggrSiQ308dZ0E0Lm8lSgRtuq2&#13;&#10;YtTtRy5rHHM0GcQOF+j1xms5qdlsm0fkqX1clHeQnnY9LJV2OgZXsq8hbVtq3Yz/r//8v8Psnb3y&#13;&#10;p3b7rz+atuv7xrAVlP2qFMTAOVjRrBE4Jz+cjjAEfb/uNgxrUOFOXYPH53H47NKdNoYK8dgcAyOG&#13;&#10;CGg8bcWP69uBV12FI3LVKLDvhma8v89xLQUnXnGX5uNJoK05DH9BRW7xjbbP3oPbsj214WWKiEvZ&#13;&#10;9wJjbonZJhfmO8n6zU3X9XP1p1/x3z0sAbNHyWT7qN+nLuC1IfXw4LUhBTqlkS7TfRZ/lhuWjNDl&#13;&#10;9aMDLR+CztDhOhT0P305uvsqI1UV3GCSJfYFLYx5Yx7Gw2b12+/f6078/v03uAV77Pum44WYj3ih&#13;&#10;yRcwKcNc5Ewa7W/8jObImwrXsmWGjH/5fn2lPR53IhnfciZjZnfa/SlSlr2uMXK/3W55NzSeHf7Y&#13;&#10;nt+/E+BgMiB21cigsAL1/VN7m5dm35901tYCwRhYIP2rM+syvXT7xwB1TjEWB+eB+ftBirCXHzqe&#13;&#10;hh12pkiRzUIx6Bjbru3QHe/LzRetc3jo/vxyn+vT43DiKEscu9n8R3DPmThU2W2LP3/9SekbRsZ5&#13;&#10;drm+Pwx7fd0IhXNadn8+vqbzw2bvOiX5nI5xfZ9oITyA94rjni0f9zRtoR6HzmzqjlLrjZujq54e&#13;&#10;HrCUbTV9vHeN7Dum328Mouy9XwiiP3YtPQdR8mzDxjHC6LPhM+GobiTZQK5GkN1hEMFOsjtuagUS&#13;&#10;r96NTLQevUu5CbfbnXBkDKDq9JP15nJ/w4mS2tVNWwpFJTgD3YrqIua8cU5DMsxQK3cq5uq4T5nJ&#13;&#10;NBdMImfC3itZpQCRi7Qlm7v2R4lSj9hGYFHz3JfR9eXlu5Lia91iw10cSgo4J1lVHSi4UPvl8JmS&#13;&#10;LCRIcYFmiNSXJvhNPD8Dq9ZDBU4F6whx1dPOwy0WAgrJ7KxEvT/re+lIfSvftm+EEc7RikAIOno1&#13;&#10;ogfgk6C5qwm0cQPfMZOrIwDrVRlGSsXR1QRCq5i4vU/7v3KfLSTwfk9+urMMnocxOuF50WYJwCEY&#13;&#10;QILH5iFV6NPuQC1Svy/0QcjAP/yKDtXlfKZYhvW+p6Bie2c0ReXuCd432bifxr3FGryLmECIuaLV&#13;&#10;ArdaFFyWGxXjAhpSxXFnuMAKHEq9Kf8j2sdm7COKBx/fV85F1XfBy76tjC8C16+/3wmlddtppyxi&#13;&#10;QRO/oB0w/32+ZSIXm97tbT80QibGlFWi6XjKq4eMe6tmDYvkObRtPisN6qEFukG8Zz22NI0cw9Gu&#13;&#10;Ik7/9mV8fnm5rxqio8iaF1eQApU0l98UYrk5sZtJBHK3ps//KBH7PM+qEs1b+3bSQ4mAA0Gf8i2W&#13;&#10;L+1TeVNz8nRrOWggjxBaWQvnfIUdfj5Zb7uuj2XyhIGcGaE6K+gQRXTL2/lXRSBKQdmmH18iBunx&#13;&#10;tLd547X0BdiU+UAO5I9N3Y8IaCAi9M2Ip1yKu0u5I6CROVgUWMHIRRvja14Y4RQJumf2VsI7hI/V&#13;&#10;WNMikMPZadt/pl3VxjXxwl/VFgrwKTKRvE16y179Ni0aFlgskEMdbgFkQ5ApfrcTEWPEBKshuVsT&#13;&#10;Sk40wQLvapnM/DkNgvfnaT6b9Z+/9vfLlbcjEL1M7Pjz43m+8geYDC1t9R61miCBxeu55mWQj3f9&#13;&#10;suiVNiLU6At6qqi4zlA8raGk4GOzgT88/7NNySPYQnhldUH58dO+WuWyZzhA9bGMmBTIAOWMAtQ4&#13;&#10;3sCbPbNQ466zQL/dv+/W57i7VWN3Uctfhp9BAskHUmHKyO1mCRrstI0PD7jlMzDLmwVwA6BwSiKJ&#13;&#10;o6ht2Nj4PK3vhRaXbOJEvf/HoZM/Px5XsNtBHzICvEHcru9L07Vw19lf0r7pslKlC4uxOKWHulG0&#13;&#10;3Zs3v9lPu4ePJc4I0Lqzy/fOPdCMgXW1GO72e72vVViHCP+2eMsrcvok1GXXPZBConXI+e3yemg5&#13;&#10;uDfV6ZlwuNp52D0Dn3a7zx+39XNNv13uXLSrtZINOfm6YpMLgtdxm+rsfiw7tkMwJoGyPNSCQG9s&#13;&#10;XbebBmGNLW02p/rdl+v7dd/1B56v8jRdry0jNlhAiwaO7VqOO5dnpVZ66BhK6mbG6pD6jdIWx/Tj&#13;&#10;t99kLUvGj/ujnlcc1n2N7Tyj7nkj6XP/WGv8DS3t/oESx7E1ZJj8+vj4pat7NflFLa1s1G2RMEmI&#13;&#10;JIBXoB76r4irKK7TBB6CpLw2Frypj/pxl20sGsjP5PI6qQ/TfH04v7w6iFRBR2qYKLe7cZFxuX2s&#13;&#10;Gy5l/nj/iJVsht9f3o4iT4AKwHmUHkQ6ouiznbQdfeeeip2Bu3osbuHGe0GWYJo+lnBTt6MYFLTG&#13;&#10;xGjRUNd10PXYX9Taf3D5mAUpKbiXH1fIoxygu6NH9LnU3sqpxKRtSNCzCk32g8gRKPTnxz+F9YfK&#13;&#10;/g6sgJWXbWmY2Dfg5fVDGmBcVQhsR5Oz9QYAVz3g+TxlBffPohvru/agGgU1KfvocU69tL7rD2Q2&#13;&#10;1ebc/iXEZNZoNKw4S1kSueeSteOj1tZqzTanMmsE8tM5A1/1/W2+LsDo72V34Jv5FrvPXZNAoMmw&#13;&#10;Bf2AG1qif1Nb8PW//HEHQ0yO/e1f/+/d6fnbj5s8QYny/TwHCw+sGv50CDEhzJze1i3vDg9u5S23&#13;&#10;YzdMq3KZstZsdur3Lf81lNpZBG/J9R1mCyWU3ZatrndN299vm+zKqlwvxzDFb8Ks59cGUaaBBlvB&#13;&#10;eX37+KntVgBAjhCkzLpZZ4JsR+314qvT866RPQH3KYm2Ot/mw9NnMytU9XXVhAQJJ5TDkNSRnI4j&#13;&#10;TXp1emkRW7agwLaQtcn7fqRNI4vnZv09OLDOdo8zpIdKRlQmjB4YmEsBGSEL8dCVfmhf19q7DTQc&#13;&#10;dIIrQ1IvWfz0KF9/zEC/d7vT99dJVmAcP9mSqmNjLm4gXJZy0auoO+3h93f1jx21wXTVIMguoHD5&#13;&#10;8RtjdA2rHzLj/bYkcmwKCsWDinSli53ydpsER/kUh3hiiIOMo551eqU8upkzpZAk7/Yyuvq//Gqw&#13;&#10;Lp+q0dXl/Pv/sxu6149LaXlfV4CAA9nlgUqIn5q9EvBAK4dJ6mt8dboeOYusLLarEcmbNRkeGEFN&#13;&#10;XX2cP9p+zxfD9/1Ck/3738TnPyEK6k4wJ+pzCD7iShxBKFVBB9JvtO1qu9mqqi9hYV5FDPvHB6Uy&#13;&#10;xCWApR0wzyIstwb490U8Cnherme71b79Uf5+6h/oSnVRwd6Ghz9qMEg0zbrEVNrh0B5N0rbMgfOj&#13;&#10;Y/GS1tBB8379vrzu8FjeQf1nv05hvx+qtkrrEacwSrI4Q0nBEq1xiUb17Hm7/mBAhzK/vyEmasLz&#13;&#10;Cj3n3fffLnLI2arH3Zcy0cCnvv5ssxmfmnfg4+oywAUK6VdW85u5h2xxN9zniQuJq4/s8HZL0VT8&#13;&#10;UBqoW7JHvtuvcvIp7jquQycgFCQLYlFmdSIQIJBTApQn77KZM1Hnh/0nEEmRTt91YBQddu3mA7eV&#13;&#10;oCBblTTC+5bW9q4rNtkpwRD5l5/vvyoEy7KeGf4ZDL/U7W5e4mUKdfL7/vjxfmmmCBifP6YFeMAA&#13;&#10;YghiWG2Jdkebouy7TzItQQO3PbTSJGw4wsGm6WxyLBh0xzG59vL6b5mwi44t8yDxVNaHh0oqpD/H&#13;&#10;hJKz9tPw1+//8beoN49TVQ0Uha6HPwyhgkZjmLMADcCPZpsfT+2bXrquHWRNd0N+Dw7Q6viwvr9C&#13;&#10;3EjJGcOC6I62LizjrsL/xz/9L4tfYcfUKwfhqy+4HZp/9/f+PLQQp+kmEqiUoz4NGPcZI4Mp3sVd&#13;&#10;4I7aovDgWYVbz2aFPHoWBDn3UYVIX8892DgtEJX8pEzgoGQayxa2LiHi4IGNhpl9TxKpr6qC2c/+&#13;&#10;vyRyhhJr8NlOU1/CtQXPO85MbFdgtTf0HXY1GQ9NYYeSjg138rUJn0bUYBUHqa2iuSsv5NyWD/Sb&#13;&#10;KQL5vaRAZ+chKfa227mIiz/9PN4MCbb0ke4mvedDgd5hpDgtrhQOPERzwTzmriI5zPn2cGxZkhQ+&#13;&#10;jCH+qbCVpERA2rgaHw7SuZ2L7NOJqTQuBRRaBIuh4fjLdxv5y8deEknSVi5+CU5jXA4C6l9WxPgz&#13;&#10;ecG18wc2HmiFupj+a0ezoLUMoPK71hjjN+tA2JSpZEdv9seHA6zxPgeZ4A1pP8tTY9Iv1ZxKIYGJ&#13;&#10;AbNbvOBW2Pk+9qJkVWgy91h+OhptaQRpV1QEEaIURSXQXf5oKJRbBEZLB0WAkLGCX7oBWa9YANeU&#13;&#10;IKq66nPQuicnGyKsKXYuAaRdqWKes2THKvBFBpr8yVL4AuefYROjqwHuhBhsJ/3tSBt136MxZ7Kt&#13;&#10;/vcAgb4ZxiBC7gUMRClNshYpEvjcP7mlZLbSeISLPSE2qdLu1Y5w9zFnUWbwIeoYwebd0XPLBlkV&#13;&#10;ExiZc9HdCEAcgeIrEBuXyL+Zqca8ox2uPiyCoMDgXM4ZOdCT2qLpcWy3osFjc18dcRkXteuxdB83&#13;&#10;+/fqoYs9OzbSB0tQCG0DsqP0mMLDbf2Ypr5pDwXBHyfqpohJxGLeVoVBOHHpcQqmB4sWSpvIw8pj&#13;&#10;1N5effrjB/ghHqqLW/+KJjMvYVpv9OuPlRSYB27JR8GOAtHS/WNX8hVHImlbdxgiJJsQCbWXT/U/&#13;&#10;hM1wJjw03K04IpobXdtW9wWUesB7x0JFihQrY1DBlnMJ89UE77MMlBn/aUe6/st8X50pH2x5zCJb&#13;&#10;xvizcIJQsQHrA7nG7HT8+vDszPsNlKFt4mU6ymN8k00t6r345Xzr9yOTEigKG1Md2ISn5OkI5L6J&#13;&#10;J7m+k3tjyflsUfulzuEcL5r7Fgwd9sEqA0K7J31qwAq2OV+cpgggju7q2iu+VJuBbjZK7gbeC5fV&#13;&#10;ktKn7p6I5ycR8XVYdyyqT3vcZHVXWyXFuunBnuC0Vc4n8k7QV4k5NFqRzaAdR7rc/hUuzwscTKKL&#13;&#10;9+/wXcrYVVvqvQOUVrRvKBDwkbfKXdEIuetedyyBJCLxfAnbfOhq42AkHwXbu51oTkUsoNZ8DPFc&#13;&#10;NWR3nqYw0mZ/4sLd1RvZ722M2VdhZnJQq14KhA6U8kJyVWTS0l9IbDT4EFUJZelLt8O8USV1dw3q&#13;&#10;heMLQ44h9wYgZAjDXoSzMxfzDs7OyzvBUi9IJPzhb7ARW1LIN4VUKCK7bbgZV7Y8DJIXzYCwzmlg&#13;&#10;akKJd4R2t6UQtXLVBGUAMaNL38ahb7iEdnutOsIlsEv86evnUozvYIV3vNeWsBiK5TxMUBTGI4DL&#13;&#10;fTkhBo0TcEwlEiIIloieo7/lAZGfRvSbtqEKEJlkYQGi+gHRneRP3aZRNKSYfXlSdEJD67pe5UsJ&#13;&#10;lApMaKaJB3CGlYMQVVICICCRkFcLmyY8wSHKrSbt6nyph59/1a8gpBGDHS/65BzFAFdmUbXaCKyJ&#13;&#10;2GXn8FYaUE6CuxxTcmJF7ULus49+AeU2NwmnilXdbVYUC/VjC7ao1W9V02ZZNbvVJsJhvClYsvOX&#13;&#10;Bvd0s8eCsqHPh1MC0gKR7OtMLpnxSfnWhEW/P33eQyMZWwoyANnZweeWYXb49ZxH7SZmy7j/KOBT&#13;&#10;1VaOU53jSUxlSpXy5HqlgiM8u5x4TwKizdKgwpXRhoycfFfqncAkrrzvCm7imB+fhrglqlqvzptM&#13;&#10;i/UFiw7bBhtCAeI0ZWmjwjXWzJS3JgNmoOg/NRjEhIqCAenAr33YUCliM4QPOXVX8/8TBF+7lmWJ&#13;&#10;glCnd8tvc1yciIzMm1XV3TSihQQSf4F4QjzDCx9LQ+tym8rKShPmmO2WX9PPyRgzV5vuCoDDdZsa&#13;&#10;fXt7luUP9e7PQD6ugGCMKAoXI7kTEPkOFPPRrxkARK4hMBp8FGXhVXrMFABPJVyjJHuQFP/ud6o/&#13;&#10;WzNveDvAGaXIkkKha+Xyo7hfTsEuyuCYwqaYUlgAoUeP+lge2hO5HMKGke9UvFkiECaKMIQQWeas&#13;&#10;E8iUXoRAraz3Ta9JFCJT4TOJxTkU2LJjFtDH/SQy51cFHw/MvX35zOE1YiqRqp2DL5zf66vlAUnn&#13;&#10;Qeq2DUeAdaCV35UR+ItLsvPlVFi4W4VPJToIkxzkIVt8oHfn7UU+GtbFoa9WjawXSK6Ji8yq6rxc&#13;&#10;sDMR2a0QjNKHASYi094VdYk0CsBsJlW0YKgJ1oNsbqFhWcENNLhddgRw1lTb4povPbVI8NaHCxcI&#13;&#10;1okwXH+WlMYoAAAgAElEQVS/SnC9a8Y3r1RHvHMEgqiOFv3TV6v4WS6hC1YK2JTILKS55WtPvme7&#13;&#10;OVDN3/vG0a+13meLkODqeXPbTkZFUxvb1uoxO7PfS2ep7Ta9ZLWG1C7OM1VhQO8+bPqPAC3d9tqI&#13;&#10;A4fykTdYnHVkSnUIS0ONdHq6WeckQRCWJ9n4d0plvkYEfYI4ekYFSjRaEPf1PF99Tse7PbDqUr8D&#13;&#10;CCtQbNEilnAB0eVj+ilC5XijP1kU4lHiwPlsGprtTuwOFxDT+HtdSKt1x9aQ+uCQ03v5oASByHs7&#13;&#10;rbBskrPc5tJgnekZfakOrFhkmIe0pZK2WgC/kPE6UAw3+UMAc53ph1Aq4M4UY6l2oI52lwUNQmer&#13;&#10;lvVdZF7GAxBvPBYMSwoZ7OcA1DLGqYxHiTl3GE5hraqq0GlJ1IOarM0xc1wo2L3zC3IFYHnQbc0W&#13;&#10;GN5hYKgoaczb6dMumrJOYcQIzeOYqgRg+1jvSmveUmsNYFKJ0Ze0MBswmbVrtqhdUDmRrroVZ3om&#13;&#10;CYTBvNfgsVfhEsO/1LArMsUCsbiIHz7BXOcveSaWdVQOa5SHxzBT9/z4aiMUgz69RAg0oe4VXW++&#13;&#10;USzevscG1aigAloCCYC1hTLThCWGdnEO1/UIW0pbtoSPFue2gNuarBZM9HzcGx+d557+Z1LygoHt&#13;&#10;4shCPzxfNzLb6qPqoYN5RuE9eZaozKLma1xt2Mrux3PfVIq+WU1EFT2hbKA8ci5v02Kg2M0P23jL&#13;&#10;/oVG4W1FkjLpdd5UwEIcd5c6s4lQi46oBuDafLo3DOgWsa/YUaRktc0DlptBFyuW1NesfgcAZI+9&#13;&#10;uSvIFSFSlPcEQxZIq7inzWfnwrj89PGjQRCWiBJglgsC8kTmYbnlnOlo6uLuDPVyTzdKssPoFKoD&#13;&#10;1qBILgZtav8Qhopldbw7uJg4eL4ta1Y+ls6XxsMhCkwY9rQv2oWeHkDOFBYukFqNc09Kmz9TYhI7&#13;&#10;+etNXstUEExbyqSxvUUchDCOaJsyOvp6RbSejLyaqn2GvZ8stLVeKItUsZuIg6qzk/Z93eoP4p7l&#13;&#10;RCtYwIctzYhAnPFxqa6OAtJWpU3E+ALycPMXF/fzgGB9WqT7mIoZ+hS2HNmyw4QBBLQnT1zGNO32&#13;&#10;CVp0oi6OsZyriQk2FCQmxrZtTDVGZHWBHGJyG7amAXBb1+2KZe1o21TfZwyIygDlNb0XTX2a9Jpc&#13;&#10;wUmQJqkVB3LtvxeyoKgYSAjxBDPBrsb/y1//12jTT8cPv5376lj16x9VZ5UWfzugPo4XAn6u7y8J&#13;&#10;46LwMQ/yuHxfnmJpLP7t60m2or7jL2/hRkIjKnxbIRbn7+/V7tGLOj6W/bp8fnpKJ1n72m5u/3Bn&#13;&#10;9DawdTSTBYZVxbydKKypr8XHGZ7Lkh39gqp2uV6+2xjv74+XS+8CS7gCeYN3P+klCyCKul1v193d&#13;&#10;3TBLbvTZbGHXljn4uMhd+8/Xy+fyZ3KQU1gox6fX5Xn/OSW6d7/vH/62Dre9ZOms/WImAu3HA8zj&#13;&#10;9Pa9aqVNi3YpM18CuYdtrP80G/ztlw138zQXqw4U8Bv+2gSXSPz99vKfHv8K6+3PP/9AvNBKTMvy&#13;&#10;07//eSVz4fdVDnT7psjcfnh86a9YFg+r745wM3b38PEPkvD2C0zj7h5O8BJL8dv5WuwBeLe4duIA&#13;&#10;7c3A39fj8QibQnwDBM4FgNCqT//hgeRIXUY5f/k+HdsK2+2x/o8z+ju4Toc+TbCFnduCEeRzGr+X&#13;&#10;VB27RxemGgnqUTb4GNmf56+kqcHuOMehnnFaS6U+z+R6HV+Y0nCW5m8lKRvr8MO87AlAxDixjfPC&#13;&#10;T4jzxOt0Nux1mzbkZSlKWwKfeCahvdlrzsNNTWvXDZdvyAu0dtDEqdcwifqB697/m1LquP8hOPjE&#13;&#10;StUeQXWHpj9uifCqrOp6jRAeq//7j98OxY/99nv548NXEh9PaV2HAjGU83VmtdLjGc394eHT4TRX&#13;&#10;Lta0KtoBPldtvF1MCl6y+8P99fzGQLJwkglJR4fqMm0P+w9PUx7gy57vVbpzc4F3ZcG1La6z6A7Y&#13;&#10;F3GdOpb/mU4f6h8IYNttkl/ztOjAifAP8PRfG1bczteyPQOuiJ4fKafAUNwpVbe7x0Tfm7bdplzM&#13;&#10;o1+9zXCkcrfffe1PUeINIfm+sPS9E1BBPwyQ3v/0x3nhu/u7ukbRkmDPajFGcZbBcnmZTnf2swSZ&#13;&#10;Q7OEUvffj3WTjmAceO8HywxfL6v66+/zYDqRLk4+PP1+PeOuxkaBIcsEw3B7qDtn4O0W9p2lP9zr&#13;&#10;/oqXZZHHGI0LGxPIZ9Td7y++j01oWmbS5pKvZl6W1I8zdultDS5OCPGy3AX4xTyobb5VQdD7z32E&#13;&#10;v0/LB1j+6l8FQh1CP7kNftz/9nUw5q7p1IuRRbkrZREOd/cVXzej01U33GlX48JWUtf2Wg75r2jq&#13;&#10;PRs0ICkiw1cQxqrDx6/lFZLKrRsxMbfX+G/sQ11T/a6NY82HQKjN6KuZ9tALhmXJwesrrgp2/4Nd&#13;&#10;jxt8RXU8hfe6+EhvBpcduvusufnGAsxxzyQ0yllb7ooPQ7Tc76Rwt1t+i0FDY+O2eXNfPWAz35KQ&#13;&#10;P3uun1vhTr+g3d36p/+8+7EB5a/fTmI/B8r/8doLV/9/aEneh+tY4IrfF/XdvorOJwDQStS8iuzP&#13;&#10;lUBuX7vkmujgjP10IIaSH8Pf+i9ODnQNi5McfDiqQJlJwV+7JpC4tctIwlgQv5Hqx9T1v74cm3I7&#13;&#10;iIwgIvD1dPX4L7YHVSrwE3P3q3br/fFxwLk7PJjrzD1wBEElLcfyj3n5cOe3Zfv++656tFJBXM0j&#13;&#10;hkQ+PKwtAQIgvbpIBtTpOLMAV9eW/2U5VZN3G+tRfSX3VRfR+iST6v+4PD2J91v/099+Pt+uP3w6&#13;&#10;ZBtFpibBf7yRRhzXPy5AMIEhBSzNcf8XMkwLL2rjfkWqW2fdwD2p0QznaABccSI5MUBh2bHn316c&#13;&#10;v3zdxi0Hid1mo//125/N2Nv6GSVIQjT9w7v5dVd2v/yX//rzjjRW0syvN6Nte6AEj7+b7Ywe7rPz&#13;&#10;z2WbvHipPC4YV8UWBnxXZUKMCwajrOQ1hH3Do/Mp3e6PgeADkJam6ccKG/793j5na9wy1F2JjXfW&#13;&#10;CXxAR+Ag0JAK8sVMFABy6yeI5EsjCkQO0YLD8aduN90GNoF/SwNpj1tSd1YPzJpr/z98+ukXs6CD&#13;&#10;RzR0DX4P6mJ79Vhvp+VZYhbo5dtyIPcWZu+A2UJcLvX9gWyBDHP9VP5f33uqAPDv1f6J4WobfBj/&#13;&#10;6eAQeTDCCY6644+7hPj7+Vbfq+aQILfG7Z8MwOl6XWEPm2M1+VFHUz7A+XahwT7V9T69/9ul8sEf&#13;&#10;anWd/i4RRhvtL18fHj699QMqmwXzWDeIOhtOZ6ZbXGNEXa8v/Pw//sf/fpkXP53+3e7T3H8vqjik&#13;&#10;Ck23Dx8+Y1WfS1SIwy2803aJF8Y7miFEeaRrMYXADvuCCLxChV0ptz++0x8e5S/fvt6iYWz6y0ep&#13;&#10;g4fVDnk261tEl1g9voU+i6IfMykiPTze5j4ki7Z3/Uw5BGRYYgVM6H28hbsmqtvjT02/fnmq/l2T&#13;&#10;war7HgygeLDlBRNl34JaE0ZV4F0K/SZPbCLoReJP/WTvX9PwXizVVk+sh3fQHILbgr8AoyHeT23g&#13;&#10;acNF+TjM2+L+AH1233yZ9LRckxJnDfv+5fL+z6oFzR2jPS7E4+2KOImcTzSbx1YBPr1PHotySUY1&#13;&#10;x4Inlm8Ve7tEEAEDqNmlfKbeQeAyPVq2MnK6nSPwxUNjGh0Azht5PY2P++eH+u51xFE5EHg6A8b+&#13;&#10;uyHbJ3VfLuBLulbnwpL0zb0vf1/3H0TzOWFIvs7fJMh8TXb3RF7+joKxwVZAttW9d2vKwzP0Rv3w&#13;&#10;5WVamZutf/yXnVRrXXKICLJBv0x8N2FeztFbSvaTHQLFRXnNsbiOIMf3+fzprz8k+VmhVKNlMJct&#13;&#10;JYgQgwAYisnjNgl5bIU/eLdFf6pDo6Aw2kCCV3Xe0TvjlCx+/P7yS3N6qnAG4K0s/sVEOlosG3EH&#13;&#10;2vXLWrvWX7+YdvURyupHPN90LVDtgxwPd397G8DphpbdVO2fIsbvl1N9c+SH+o+3r5rAIgSuEqTQ&#13;&#10;oWzV7Wlsll/Pczk/Vnuac5jmoAFwuizc3SN6+TK/l3HX3CPHrz+GsviQIPkzTUKfswc8NRe+2vQX&#13;&#10;T1MslnC92/9Q/3b6Vj61mq6de1aoevt/3rdtKeV9KZ+huY6GLpfhQKoZi7ctO4OnIRJzEjVuOlzt&#13;&#10;squqackkt7sjW163gu2+/rPvpGSolx+a7Q6D34ZSUilFYoKklwrHlkE+K1Nr0tDeXi1qNn2BOJYS&#13;&#10;vOpXsDuAGCRMbVTf8J/dX3br1j9dm/hteMbNO0GL+9p11aeHu9T/cQvbh91x+/JOZLnL5ghhinRZ&#13;&#10;Uo6KwRpkU6lwm2Ys92p05+uvrSyJoRsHwxXNjvBqLmlQMaXLWOKxLzBSyODw7v3CjIdBFfL8Mi8b&#13;&#10;vWWvi7ikb5IxZ0mYBN/8wdvHtLielZ28zYh1PyF0LseJAcipbMPn9freqE0z/0XPlZBPVRubcuc/&#13;&#10;vr70SNA8Fs3Pfs5Zh1pWvmiDqj2JSuiSIEAVukfkskDkQA0KC9Tz/pOdNMdgXAi5vbSYrPyD3V4D&#13;&#10;Q04QgPl1VUYR9EDLS/qXw35bBiWxNsqYC6XAhpc78WS5RXdRv9Njx0WEFMCX6n1e7wGSq4ncFdtH&#13;&#10;iU2sR9jpoZJJ7iIwaocgFRkU+QMXI4prufKf6I39/tv3fzw/dxz4wHOhCpKwSeCOpET82/Daof9W&#13;&#10;iRijo5xubF/z0+BWI+UULhtdeIczKOC7xyVFe0LM7s/x+92nn77dJvm5/RRtINZ1yek3PJwKgsIs&#13;&#10;0D3c7ApCXC8RO5RBuPjLwxp2eT5d3/Z/+VDGh63qFzRLlvI/luMG+Ou1++vxRmQQJrAbupPfZhCZ&#13;&#10;DC7IQOHb1oIK9fluD0MGkwaBkGNdna86+SaW9wUCqjLdR3u7TnzvECYSHzQnr68LzMem60q0UJ/c&#13;&#10;27TKIzWYE8SwTSWP05bSmMnUkM/z9fpwUEofLtSRLG5feoVR4z5E5DQfBJKlw3MWW9Hi//M//c8U&#13;&#10;oXncgpTb6fz48GBtnnu7eR1EJlXClms7eGBxQSCBKHjOpM6TakpIEoQJBMp0KhmF0Gwxe5GLqr5e&#13;&#10;LlW7x8Yz7bakEQ0ma8DwuAEeMQyc09qGKVDqja8EH/qhquR1PJc1ee/XY9PtlFxMlIiAADAEA3Rh&#13;&#10;GYn1ZAs6wv1BDttotowoRjgLlCDPicS+X3788BezpK5Dq9kCSNCyBsLkHarysCWEYAqJoAIWKYKs&#13;&#10;CE8YA1pNY78vyGJS9jkTsgAbjUOY1ruCi1ZUjDAkhGQucc5QQAfVLHN8e3/f7R5sAl7AQlHn9BgW&#13;&#10;sOLEdB9ObiNzJpkB1Qh0GuaIEJBDPyvJHiQkGQ+zk+09EZJLLnl0FmMGlmXEkLEGG2gThsxDeSy1&#13;&#10;j8aa95evBCsXMdm5kkttRqxIH0zTKEHLsmwsR4EFysXWp1KGCMisHYAqaYM8Q1FBd1UPe4hhTo5H&#13;&#10;7SJAkhq4obwJxUWjQtBZJwxDv70eKd1CMAACKkkoPEmaBosBjJIz1NUKzphalxns40wQXtft4b7i&#13;&#10;IhGZ2/ZvKKUCU689oTCBsIRUdYokESafgh36oL2L2Ue7OIqICaVFmwg45mDsQ/PhUNTTOMToCGdj&#13;&#10;umYAnQsYqLZsQOJSlsadDBUJBLdNbNGbM5ngIPzW+6g1xskYUd3xlBjAJeQEIJKsJiFzwyhH0zRC&#13;&#10;59bbwBFdZ71RTLMXJEJvPIfraQgAUlXMa24eGszdFmhN8sap+uHeT2ur9jHB93kzKXCQ3WLPr5cI&#13;&#10;nQ10NEkmvGBGBcleb9fbw1+fjRlQMg1v6H2TsYKgYLRKCDrnJNF+dgQmjDCpAQEHCkHaltCAHZQW&#13;&#10;hcGHRExZ8ogySG44GSURQVEQiQyqJWM5EMXWm+aKYhbhvPk1CIGsGcYAIwiEJYwvZ+85QIVQOsJx&#13;&#10;9ghLwiqvyDqcOZV2dnk5wwyjh8T7XAZOeY4IdXAjFiGsJ92Vu+CQM5oXdF16D5xqygpxyqzixCaz&#13;&#10;DMMlM8L5uk2OO2A2hnl/27bwsl4cI8W+UP28SMwoQs56vc01l2E2dVBKHZyZH3ZldgAIMK6nuYwH&#13;&#10;B2lwu1JuCd3hw7DOAcFok95wAvB8uT7f/ygcgJBNg05AagTX5LflTHjlrN13DdQUSRyBlQys8yY9&#13;&#10;bygP3mgfuZIhRQ+D18EnsObMxX69aVoi3qAYezO4sq5t0jVCOAIAsWbQGbLMc8VVYE6F2PCWWsAK&#13;&#10;RhW7r6REsRLl7NZt2ZBzWUmQAMWigtFjwRLQr7NZtWprXiDnVp9jZTCmMJWAHY+LMwlmCcm6mpg9&#13;&#10;owhB6AaIZWEhBDEvtxVTmqnRhGSfFVPZY1QQSiNh2ZqZpySjCFsMNk5u6lRjVk+FSh5FB+9UZda1&#13;&#10;ZOzh8f42bu+3kQm86BvHMeuojfbAJySbvQIwIE8hRoqXkjDadLBQOiwMW7mxDIB3o6rQtPVCHqdF&#13;&#10;193h9noDCCRiFaOwVpJhkHPV7Mo6LHorms6m0xKLjAucsYUIY4oh1gkfS7T2K06sAjh9kNYm5wAm&#13;&#10;9vOu65qdhgRbSDlXitfy4TL1AkKOcDar6HjKuTnWdvIGE6ioBk7rkZEsJCtZ/XZbKSBLP2XKfYrJ&#13;&#10;mhiM1liwAiOISKjbJqfUlPvhtY8JBx1woDctYNSUwM0uOiRmlbW6qZuNTh1v3t7fi/bg/Zas4xgJ&#13;&#10;uAD2cQ3eg8Ca4KClW1CJDxr6mES105N5+suDs9r59Vl2sYiFql/ez023q7P3xqhSLoOvUBnXQBuA&#13;&#10;kE1QErFPZrFw4QQKiKKz3tkcSdkc9dzH+ikmW9dq3EKMEdBUYwr3e+cTp4zAOK4ziFaVzBEC1lsO&#13;&#10;FgMwXhemikByoenmNID2+flgYmibNqwWm2icd5R1ldqWrT1ULufzeHuufljjQimuyvL1+7LvMnDa&#13;&#10;rKY41NNpcdlTxVCdb7++b9NWV8e///oLaZoxZAxEqcQwX3Ncg3Xu7BCJMTuv6XRbOSq5szkxWnCb&#13;&#10;vbTGy+hyAIjygxjfvjHOGIXAkOs40rr2FCWKIKMxQbetd/udHRZkw/7YJOqpAAlZgqVxqeASkNSJ&#13;&#10;KkTXtCXAAmBkzusP1dPNetsPiGXIosu0hsk5hwSCxmApe60bhTTQJGPOaBb59D7sBL/ninuGK4Q3&#13;&#10;rdZAkXx8OlJFCoa0TRSArCcrQadkTkFVlDey5QfeVImkrununj8kRoEZS/XjdVplUe34GjFPCWFE&#13;&#10;14TapgCTkQZMq8/zgDNJiQ8bJBAKhmdrWUelhDAbMg8LIofDMTkw41UEEAKKhN09PC3DMl5GApng&#13;&#10;AEG2ard4HuUqUZivX8u6QyA3hx3IpOsO22oKXC5R75GkDhZY2g09PGKMRdPcxxQWnJwPpah9pNou&#13;&#10;n5/vLUpM03WdGEMBUDcHl/OawrGkEAmOqIAEQL/5cP90BDEUbQFgPDbF2W/rhN04L+ehrHePx0dj&#13;&#10;XSAAZWHYgmUetcfBSkppoJbkiFYn3bs+kVDBhVDI3bx+ZJBVtUmbTUFsVaMIB6ubUz+8CkUgz0FC&#13;&#10;gjOB7Hbpd41EGCVnCq5iRCDlthC4gP2XFYR46GrA62t/q0WNMw7JACthJkbrwEHBVGJw1z70/QWx&#13;&#10;MJsTsU3I3hgdEyjaQ2xQXDJH7Ui24R9vZhhXII6UIkEd8JmGhtYVQ3peNQDIzUIVizUVLggp+2V8&#13;&#10;fCxwDWO0FKQgQQi4bgUp6BYBAbGpVdkVNCYsUT+N47Qko1KMw3yBdip54SM4PH5cywsKeY5xMq6L&#13;&#10;dZCgH6Zt1XDdRFlc9cSUGM8mL2jH9rLIzufotuw3XGEVOFhTdtjxREkwqymbB4qAoejiA8KmETZE&#13;&#10;QEUZLKSq0ja2d8cY0nn4EpINBHZallTpVWs0iKLyBkDPWA2ZKv0cSlgE2EPKipojlJx3nEslalHl&#13;&#10;JSM3LQVTDrHsiaLMrRMLjB04F1nAuNt1ChPoAkigrY/z1Ne1pA22KWFezUvYUZ1raHGGlF4n50EM&#13;&#10;GXAMy30FfV5uszfGDKGuOEWBEmTcAgjPGIOUKckQYhgLh+CSjCcQvdvBf9vVhTXaV/n927dks5uC&#13;&#10;kJRmQKjYwsKYB5jZQIAHGG+YALNqBSMwmyN5TKYrpGI7QQq3sOvwAhh6P71LUvnkg48II6qUX1wl&#13;&#10;GcxJCjjdbjUQJRKYTb3dApMod3r0IZJo0bROUh49SG/9udDqsT3mNRKHdYLBxZRA9H65DDEnRjgw&#13;&#10;dIk6pGzMxlRaDcq4jFjcfXjYlsCSYrPUXAOabv0J4nuOA4igqTrrgz77xEoDyB2AD/9yP9qNIUyZ&#13;&#10;KBDfi3rFvLmXGRopIOdVipS1R4fJPG5nrRGvFaYHVgGiEi9juhiXKfYYez8j5Nm+alAItsbP7V2f&#13;&#10;prWKPHOHAa1FHfji5n27s/2c2nS5LR6FSJOMyq8+BrAaCzFg2ROwrQGQOi7WV90h0QKLLQLvggsm&#13;&#10;ceopRihB7xOvqYZ2m5GOs0ScRQocoKXXTIOaggg5AghnEBf8v336n4KNqthPIHQpxUz7KaQVkIPS&#13;&#10;aTg+kOEMDh32JBjg73blOm+YF4TqyZqmLmHKQftigbudUnsckZolyikVhMWkpI1NSCtdaJ0XozOh&#13;&#10;kxatxcFh53FRh43Ih/3OjqdkKgPOqhbB9QDfVwTzaDyq3byB6Pa7apK81BMzES1+BXyK7z7HkrSe&#13;&#10;AIkBtauRGAuII7t+GU2knz7Q1W7ztkEjVDB3u3aRISNJIIlbBogGuflVN1hqyRztChLs+5+JlAVu&#13;&#10;5qTrHw9qUYCEzBe7VW/zb6osrY6txSuM2KYmM0fU1s+ybge7RgkhTFzh83j7UD1qPNpiUf7hGjMW&#13;&#10;wKflzvO3OVZVJzkjyRGzHZpdv+XTElz0mAa/9Bayw6GjIfuQtFquw1DImqS4YgiZgMjLlBFWDnB6&#13;&#10;NzEfSUF5Xc40piW8vV+gYIHF0WwJQAHq+x23Cb7fJoK7MF7tijBoSzkYhiAISqCW4XdjYZGjsp/q&#13;&#10;u9sywIrZ9V31cvGX48+lcEDVu/O0TmtUuVmKpTzuLuPSsl10W/YrmIr7hhkSLmkmli32tj8oIbNx&#13;&#10;htPninI0aZeB7LgPzqgGRJ+WSJa42mEyQkiSk27qYgGuCbQY89QZmciHhwc7xPd/fj8ed5yBgXok&#13;&#10;TUrg8fgBLIjkYttcjJ7J9d14Y5eScTIvkNHm/k6DmzAtBI6wkNCzDi+INafBUSiNu943u9u3Uwkp&#13;&#10;AHCZzX0pckw5IyFrKzKJUzbbrqxwyaFJEWGkiiB3JvRSOEdLsjjy2H3LU2ML18+Rq2+rDcZVQEMH&#13;&#10;JalQyVePaLHDc/BtBbMFbmqw0lWiMAgSY0ADxUJ0JBfXYUzJ1XV1FMu336913QCIIV+Z+NRwul0v&#13;&#10;/hEUi1kzlIePLn1LGcpCFpAso5EMHrr60us6ABgMcNsiM10EU6DZS6JNJQ8Y+UqRS4YJWsFzoWZQ&#13;&#10;3wGXzOpixm9XS3gVkrimsSABeBhG9/EOr7OVskN5Rh3srzOCKhZzajlFFHtMfD1frs2+GvOKt6so&#13;&#10;pU3ZGy/8RAumUeRSObmP2RU1wa2q/bYsfnPs43MA9g4AzsMaEhSMWrdhmwnBefNw8U/F3UXDgoIS&#13;&#10;WCoL0SIsIv3wIF4uu0LqZUL8vso8U5qYoAEsa+BcCVWbGyghxYinSG4xI8WKXUHzuG5FrZRkJC45&#13;&#10;N4iRuF5ecxS1ZgQnJKF2EEDIRRn3DLxtSbCVAAjrwlGdJlTYVnrgGxNW2SA1gWXVW0ZndyZ4l6zH&#13;&#10;MYuWdEGE2fAEXJ3MuAjo/Tbe7x6/X66SC4FBHxxIxG1hty30h0dpSP9fz82RBUrn+bZrq+JYdkls&#13;&#10;ZnpPS5CNjd66TUQsi6ooBEF50msnPl2X9e7DR9NfMSlWresn7knBicgx40CB9IC4+lCFeVUWCiRj&#13;&#10;gCSCKS2FqLwGOYJlsMBTmP2zqt9PbxokFxHhsmwZk15Q+EP546THXIDNZ0ohTKnm8nrTHFGFyCtF&#13;&#10;M7AfnzrpRzXebfl291BlshEhEeqmxfiYzEVDngwYWc4rdzCDpV9DIpG8MFX1k4Hw4uTn86gFIJ4m&#13;&#10;gsntfCXlEd2+cVLEiGuN/hW/tc3xdlrudpBrOPbTyes7fN91pbUTIE/7hphl4YB2pc9UJRzro/Sr&#13;&#10;NAIBSUhFeTSE4nHRwmCdWMHlNs+sqjimCOUIvE/t6esroVm1CMFklhA0oprO3pHIRVZfZ8+SppJg&#13;&#10;ibryPiw+p7xOa+hsGiOhFFBVC0EyQDms41dQ/KVoCkgTbbZsfYuKOKdIm+bxabKRuPTt7R9FxUWB&#13;&#10;7PeteixWGxLlYLN0mH10BroP+4/mFGperGrkFAwLWK1o8Fo+qOV6kxBxWXVllQD7/fX6qSlHeczZ&#13;&#10;S0GK7t6ErTkU7n31+71ZFuhtWRDC8bT2ohbLot3lW9fU+32HY7NlizpCvtrEM8Q2xtEnpu1WIxH6&#13;&#10;zWHp6UIB/nD/aV5HCwIqKO/LjV0pwnbRbfU5mF+aom6au3k9Ydmxks96Kg6sWnglq23BfE8tFYYV&#13;&#10;MiLGOUhrV2e45KA5kwRyWKjOnAHOooN+DnEyC2K4TdkdUD+tGBVe9UXEdamCnQvwJA67wJFhPlLi&#13;&#10;Q1pn36BMMRAZhXFKVGh4gzRkFpzlO9JG4ECZ5QIzCLwQ8+bfLwPb8PzbLT2qNhMs07SdgGjIbWEF&#13;&#10;JTV01xmqYo5JAau6Iud0nc8xIMlpByg+WwxxVImM+kMSC8i4AK+XlxZIUtXZzDWN38KAJiBLDKTm&#13;&#10;7Y6thc42MxAiXoGbnaXzaVj3PmbKSAHOgO6ncc0AXzWE/toBeYTKQimA0zqvjnLVFJw5O2RVnYff&#13;&#10;sl8ly8rq0Bw4VV9+fxfPlM0QqyIKAjJPJiKPFcYA52HSARGu2hX02fcETNRyTQLBYnjb2FEoXJ5/&#13;&#10;G0xpPo4AACAASURBVMMh4C83CUWJC5Yq8WT6QQfLGEk9TzCQ4XVKYve0R07Pf14vB3gnBKEEGoQV&#13;&#10;kEgJ+Xik/c2F5KatImKEtumqt8sbXEyPdMlgheP3EIGTeXUP9QOApL+cseKk4eN16/N3wILid/N0&#13;&#10;inOAC3EHqGq74Y0/SHDed2zv55UH10zDS7arN4N2n+LBb+ddEUAot9BjCbe8xa78pIplWikjTpuH&#13;&#10;QyMIzw54SoC3901pcQ5X9Hh3AFmvcvekWrtakCBRGZkuh8gpHrNuu0ZHE845MAuIbu4IGvaspNaF&#13;&#10;prm7zGdXJBxLuwlUo70BO1XegsB6tdnTCoekm0yjdZK3RuV4ugBKIOfx5jcITLLBfI8yw+D2RXkm&#13;&#10;DlpQ7MsprRSVcbzQgnqWYCS3/v14/2BDLtPBx233ILjT/W3ZXBb1cdp9a2GrU3Ygd7kjB64XXfDi&#13;&#10;WZaXdTQKBuLp2DLLhOOovGG5kwzhoMW9Km6YZD7NUX4QfhoEk5vn1RHPEMvnzwe0UD+Ksvv7768m&#13;&#10;SFVWsq6REtC65o7LgnmG6u8QhJRjVD/QhCSNMgx5oJeqvEtL2GE1b/8ku3bRIwUMUhQ9XBcjCtNv&#13;&#10;TmJOMtGQQC1w8qfX3ztSbzsD/HqnpKRKIoxzcDEaQyHwzk3FIx8n5yNBWNwR8w1fsZRSVrBoEoCb&#13;&#10;jQ0KS5gZZHpxHS8QqszS47DKlmPCdQjXdUwGwqTnaWGwg518n3pLSHNGufnGCN5Wgx7EUbQ0CrjR&#13;&#10;TLeuPvb9VJZhf98uGkh1NGb9+FGt8yypYmIxt1XTnGqJ5t4uRbAAbi0/uqZrcwKSixCJD8Fnz5Fy&#13;&#10;y/np6eF8ufk4PYouzAZ6CItxjsAwZWeFNw4jzw6xPbUT2aINGFS3pi6wH12BivrusR9HKggKoeDN&#13;&#10;umwEUYEBKNqUorUGkmEDjx5SWXfvt5METbgBMbH5fkE4bWO/gfs9Q9uqU4SCcgEf3seZN/Uzil/D&#13;&#10;9c/3l+emmvpQAFoAfBHEg6vgkFOwBMTg/rxua0yYIlw9hMxJsO48qd3DhkqF3xbrhABlgYVunIF+&#13;&#10;2wpBv6L1Se5ubJF/beNrmtzyw1+e4z/7gXlsIzNhqmcmHknBHEm1pyVqbYja+2hXQXwhXJb3J/cC&#13;&#10;IDtf5qrpxMGdrqf7+4c445BPlSw5kiZs4lDMyLqFERorUhSwwFnQuz4WsI+uJAWBmREv4Ir/j5//&#13;&#10;9zso4Nc/36ThbvHUF49lpdY1d9Kq9BVAuAWXOJatqOBgeQAlApN3R8VjWiLUMrcX7J3P89m8u/PH&#13;&#10;dojbgBCotDZRu5JPrMMhalyurHpeNk3kVmZ9zKUrwPInCgmRAperigpHvCg1zbYREm72DY6EPEQa&#13;&#10;lnQjL7FQRULIosA/cBkJAWS0AbR2cVo0e3ejYoMVkwxHx7Z1Hm2AhJWl15kmEzXoeSALXtMD3S8A&#13;&#10;6KFE5cMm6ofzHwScB53d7t97s0bvatJ0qR38PwOk/QRtbv6bR6zXOdNYZk6yQCknkNMm8N+qedYl&#13;&#10;af7DwvHtCtZzQ45GXzTMrHvEy35d/pXHucg6aFaiGVA7w2mBoJV4c/o67z6iOmmbnNvFh0npydxE&#13;&#10;h9d4j4jCGFYSwriA4DiMo2ZNe0BAoEjfWQrfv+OcFUZy1sYdIaFIgtocnmSoYradWl9iyNB5XaIZ&#13;&#10;F23kIRUmTvcLix4onxV5e7fTrohEee93ALIsFUMzD6LIsDl/BSK370MG+51ueRH1LGTcpO9VxXqq&#13;&#10;vGhhhINJSuZUzRrnHfLXirdmpXQ83vC75Sl06qs75eX29HQsz3aadSiaW1nmMB53UQFg32adS2Ix&#13;&#10;KfCs1m6o570LNJk3dGt8dF4aDItS5UDw4/cTW/CCZEbA1QyeWvDvhkINpuggkVwnblNd9ifoSKzb&#13;&#10;ub3n8us2JIEID65iI6t2wen9oWR7brG2aXqH++MsI6YjjD8if10/EqpWt70Tn6mSlIgQmq+eERp4&#13;&#10;kdeet5WneVxGfBWXyLjANbcMEW1zWdcZuoljrpAP1+P95qCppBN43dLd9H7akyb12ReywQ6wMMI5&#13;&#10;T+LHZwjTcuWCzZSjUPH4D9Dl5fJ1vMLnx/YizDMiBFFrKoB1hUx2y1tbDWGOxUwf127GdrEGmhUf&#13;&#10;PUD7FzyP5pd39ygTiEQlqvJKcWaNQXvarPN/3hFCcAeoukqOKp5ImCtq6PZQAcLsciqOARTBIIXL&#13;&#10;08ZvEJ1Euk8PsuzYqmu/zqQhFcqCY1lUNQOB2Ws8qG5gsB+zwPdRZj7KGPK571kFB7phgmi0Ivjd&#13;&#10;Hdi2ryGhFvfe4hC6g5xvKpdMskhNkojdksgDAnP+BF4MjXX6ZXUqbBlntYv6N16aKPB5c5R2xQ+1&#13;&#10;x2Y255LaUFrI8+amw1QyBd/16z6jnjsMEXRkO/hkAgkkL+DP+xqIfxYA8ku8LLYuuHWjSRJLFkgq&#13;&#10;a+YG6htOSpDSSnArriBTMkTfzOuWNk1cg/7DPTnJMhg+Tf6nP6Zfql2HIBBeupblLd2z4/drPMTT&#13;&#10;HYH9xgDZIEA+Y88UyHDRJggWBNFKHJs7dzbDu3/v1y3B4z1Z/l/bsrLlxca2FF4RVgAe0kKTAh4O&#13;&#10;TK5jiDimmOxU+Qrwt+XaMy+rxY5OxqSMVSR4/eDo6ptrDpDLFuEMWShZ4bhxtUbk7pqmTUbY4sPi&#13;&#10;IFQ10EpfTg3zf6JNohsLd7QLLkEk+i+WiOxuk9ChbST7bRCWuBnpabkeXlcwexTIKOgTs2gbvPO7&#13;&#10;c4oULV0uCtSvABDWNOTqLB6atGvWylT554Kj6Rx38Mkf7TbtPhTz9nY5UEQS86ve8ad4oBoITByw&#13;&#10;zubysD+IUhP4Ol5RoUB4gYnBXdUXJCKdv+FGqK+//tbAuYTMjX3etnlmoi1WuOKx+Kl2GxzRD9ID&#13;&#10;bZKLAVBQ4mSrbpdkdTNk+TK4JQhAHMWcIsQ8a+NnBadd7IiQ14j62B8pgu7DsX53oNBdU9z/wXqw&#13;&#10;aZ9pSAXfdSO1uR+bPm3PGN8swYAXuAT0V/0Hq+F82RheS14oIHXeaw98iglZxKp0BC4vEurhxKYo&#13;&#10;ZxcqpeCfWckycSsLPr1vsqw0ihmp1+VGaip2MFEX7J+SZWtiXpZ7WbA1oECvgJr19umpIot+hdoY&#13;&#10;arTqjB4OSAN6GS1Inm+Ufofjo7uRnxCiJAIea7Uds29calEX+JZszl/GM9ItB5I6AiU4R48ldUhD&#13;&#10;5AKtI+Ih59VXh4LNdsNNNdjsh5tsy8yDL4q4JDYBzS5oQyjz8RZxPni5UYcb26bJBLQg7CUmo9Cs&#13;&#10;aYGs7fJmNVasDYGk8Cnk9nQdSsUmMrq2W15P+csFb32lUtGFZhVrWXobOBW4PW/xk9Yqp4NyHPnR&#13;&#10;r2n4rgP7m6M+0P7eOhSqumxoWxnylru7KUQo6t0VDHuhufo+GsQaDKiKkKSIl2uYqIBPiAZ+Vxin&#13;&#10;dw/tu24LrVfIrkVNc1q9DzFHjnjuHEIDTFgLsSsCSojhIRJIy2U1xNOMAX7fPqjjIu9A3cewQu9u&#13;&#10;NAxWlFUR3XawHj2p4JB3WBSSrReMGUKCCI4tHb8a+Rh26EeKOxfEWWl6DTD4fasYgp5liLJeejls&#13;&#10;bBfYjziMNjeVDebhaWfI632fID1+dR0pZrPbr9O2YxUjLm6gEgdUrrXAuaE3uHluvw2zKnYpAQvz&#13;&#10;R5+CivoR1r2bOrpRzOZW3PtlG+xi98asINFlPWh3q/i6wobXdI2Ip7KMyc2+fah42E7bnj+BKv7M&#13;&#10;5qIQo08Ff7mmqjCueOur9u7HjwficreAkqkZAfOwO169pmULd+DVASWgXOMjv+7h3ZJ0h3dKdZD+&#13;&#10;nRpb85WRWa0M2RZy8qa32y7nAVfNQrEC4O/LK0gQa9hUT8701p+iRx9hZ5dMyFGX77C/co3AOUvK&#13;&#10;gQQewi3ggtXURAo4Ki4AJyqb8wCaWgxFZmg3fYfhIT+9WIL9AN8bcn1NILXsYG6y8UVV9jejFjiX&#13;&#10;I8eNPhPCF92KhDcULp2tAFubAo3Vp3a2NKrx5kYmPZlEXoW5ZgHhms1kD+KQhrddYnHV94cD6SdM&#13;&#10;0qq17x56vzzsizR8EbleGOkNrpufWP7125dQNiqQbXi4887L0a3SUTx0DeUwzptq+1udMU/EgN3M&#13;&#10;3EqnVM9ryXaguN6m2l0SKu8UWb786xru1q4wAeAcd/ttmBKCdOxNiCda/Xgd4o5E12YLdPC6Dmhb&#13;&#10;eEEdJaddGb5PNS/kGGdaPJjj+/9PEHwk2ZYsCkJ1rbY+KtQVmfkE7/MpKAwGAA3GUC2MBg3MGAEj&#13;&#10;xKx6GMK+eCIzr4gbcdTW27U7ayVhyNvajVWcgN/YHRk8bhxDH7dJ2ay3TPGHX/5ytcVxNTjgDImB&#13;&#10;XX/tofe+mTJ5gpCDVOqbt5RwJLJ2A7rbmSr2cL/5Lr7BxdewW3GdlqWjkmnd7OzibMKDbCIiDUOl&#13;&#10;GUxHlJR2jlA1XYt+WPCmOM0O2f33fwL/ddTKeEZPkxqw3QLGMmFw7aaFGwbgbfuQfArr5aPMr6Mg&#13;&#10;G4GXzaZu544jim6PN7NBY4QC39nfhEV2jiJWZcwrnmOCxiIL/Z5358t7UeDP3l2ZEVnkW3hH56bo&#13;&#10;sM4C3dd2wyf5FtYWrNp4jkCczeMROy9j3qCY3xwNcINk22G4Ei4xOfDqW9Zr0CXGoN9M8yyG32qS&#13;&#10;7Hx3CGREspSs+rfm8It7gx/IP1GS/nF7PexObjG6RGxbqJ4/YvS3uDDXytzlXGbxSjg6z4N0zPaL&#13;&#10;RNlO11MuTdrlzXOTXxBa5zvRy+NR/8BBU7+4oY0wWFIaudPN781VbMy383x4309t7G91avw/ArJq&#13;&#10;t1ObeXNSy6WLeNPy/gGzCrw32fvL4BPRtxIClII9IYgcg7newhDzTKOq6YPzsYmy4J0q6znQLuAp&#13;&#10;VD0+LrfvBBTrNTxBWwQ3A7fsmXdJhwlbsQPdqG7jBWiESNfi/+0P/8nVcNzj0zpnr1pA2yVE3BkV&#13;&#10;1tSDLki6c6CIGcYUJyARDmWRNZ2v32DJd8PbGo8kYWutV6pR2k/lyTvlN4ztTznBUqDJk+x/NLQo&#13;&#10;LYl69h8baKycPGBrALVZl5djqa/hjhCpapL157I7v5stHqMW9ud75rbrKrTGnEtvNUOZS2nWOPRr&#13;&#10;VbBCiwKQuC7Tcmd1YdcJWhOPuW3/qO8rGq0tIReLSTPuoDB1luiLfou7a8sezj/+ht3tXO5ir1CE&#13;&#10;SA8CbbD+vAF8s7agNwDp7bao6JcMEi5mna03m+9xW0+YyJL7r7+fDruAQmbWM+gJKeF+Qggxl+K5&#13;&#10;1B46uFenoDmvD3gGnknx8JRRzW8Ap2ID01I4WsmUiBfGJ+gt27V/GsO3vTEEWYAtJoLL5KMmzi7D&#13;&#10;mFCczfKcYu/2PrXrqkwGpFjLqhsH0MPbzhEY0Lom87SZHJwBh07MZ9c2MsUhm1wwhbhWJxeGwlex&#13;&#10;qnDF6Q+X4+j82xgedqdNWrzlvae8JBzM12uTKSqJvQ/HHcXs1omHxXmd0SMUuoDAEBEOmN9fQ01q&#13;&#10;jpv8jfMy0GB8MLr+IbZn5CnNWtfHMuVQcLYHkOfmZvIo5H+QgLKds14UDZmKusFFZPr2BXNfMhiT&#13;&#10;daRmm4LscN3iCV6hONzcsin4H7zK3nIKX0U6RnQdX59/aezU8kOn5zdm3irQXY2reBdncP9I8oa1&#13;&#10;zlpTCCywQQH6Ich31zCJ2houdDHGkSV9oh88dbIroAZ5zG8PyWEDnU7KPsuf06xPRBbkjBtIBrtf&#13;&#10;qrkqq2dBkl1+fAXAom3ZM75sT9TtCaz6ORZQFLAJEAQBqv0Ut2JefVHtM4+X31HO+xVsCPQeJVjU&#13;&#10;UHiP54d2DweXVEEf6W1at5DhQjMCKOImbF9RlkV8KoM0NGPFUtihqE8GchFBTdQLDCg1xG8wjHzO&#13;&#10;ocCGmq+rPf23//Swue+MGxt+whYmYtjOUeh+czeFiQpcyFxAAl0Yyh9etceU/2Dzioyy3d3P5HM3&#13;&#10;nXvcZBpZuIIDQjUVOOovKL5kwhM06wonzCnP8/2DIuDK5VZWoAyrZl3F8NJ15fSGt5UkRhxZAKqC&#13;&#10;KhGvv1ymRuW6eljP12cpe9DLTFezHD9bZiEk2UCbJmKFzgsRo3BkWeIta5OnTT2u8SJkW07QCg62&#13;&#10;xVSgCci5BBJW5zXw+VvGPC+2zLwg/qSe121a090L0p7aNbjgmMyO08Spt2H3GUW/LnVZv66w+Nz6&#13;&#10;pE3/DgoZbX4Sp7GSqdyIQzsvbwCRQwAuHGU9BRbzkiUdGOAMn122sp4fHBuqnLy3V6RPAFhBYF0g&#13;&#10;seSpXwXIQa+iLha8ZJ5CTJ7Lck8xN0r7b9seCTD63xw12/exrmvj8uGgZJdZBcLVo7LCs3/0gsb4&#13;&#10;0PzpertVp86+Qv4Qk4Nk3QkusDUoUasBtxk40PEuinv2qyhLRCsGXSHlHMBGdjgwBSPlvlF4m67A&#13;&#10;0jSrw9EFXMVdhX55yo7GdQuStz99gvrchkPLT5zuUml/62dWltiyoy+mYaINPSTZIIxLSQ41PsQM&#13;&#10;G5/nem9W61CC2ph5ifPkMebjTZdWdd+7Q/n4Og3NTtzee9bwFekjK/T93hTKiWG+31LeUjIptpn3&#13;&#10;BWF8y6SvYvmle2ybXZfJ4ZKDgxEyUO1UpN4kr9ZqKRnhjUJNr5G3XLQ8FuvRvtd4D81QUV1Xn0JM&#13;&#10;TEpAAls3nTzbdWY2tTJrDKatJgKLOWSAlpR2gSVLcswl2BG35pykIiIlXhMf9RzXmqPAagwKMwGX&#13;&#10;VodctoZmeOL/sb8PVUs96t26JhIii9vF1q7OEQBGfaqX8pLLjd4GyHqAWfTFJvmnw27y6by4EqjH&#13;&#10;5ul8faeKAILn5tSRphx9Wdd6DtfLGj50zfZjj/j2bZ3hPd+3mkYS7rI+fd6X8zBBhDMh6xZNxCWz&#13;&#10;n6KvQKQAdYfd120lhYP45pPMpk8gtG1B3y7Hk7Jw83tk8KJz9lg2YFY4oejOr6+IkvPtxqLQr1qY&#13;&#10;3ZGuYVkWXQrzTRQpVbawP6vDMqIbekqSJkiRH+c4LvlQI0W34BiPZPtTC9gzhZah60Nt7Ir8GtGN&#13;&#10;aCdlaZNKFRPfX7vHZm2gUjvtqTPqmCEFldeeCG4kOHgwjfeqrcEtosVyCk6Pxd3+FkCCZK9FtQLC&#13;&#10;JNL6ingyf09svX8swv+3L3Yj85uuldjdp6pgrOaXG1zrGu2fnFRzHj4mEHS8XNduJ6xxuwfW7i30&#13;&#10;+bd3IeRjHL9JitfsN05zr1W5gwCkGMidu+G1kBqzvgkaPlU3c3t2y2oi0ZRuIn0kHXxfwtzDGGB+&#13;&#10;aruUvdpxs/a1PGnvylpxaDwwGhuIHv1hnJevD02a/vGTahrOOklbOQIP/K239wVydhWy1FMq+X4L&#13;&#10;rQ2eKpJ+11Nd86pjCLOcArjphLzq1PIOYah3fLH3NKN5QjDtOC48uye3KJZD6rLOWiNF9jHZ900C&#13;&#10;UDP2e7crps1kXtFwGs3ZsZm/5PtagBV6gvO+4IYGt5rFsd+53ZQgqGoTwkTOjZ02lrSrm52sElHX&#13;&#10;KBKY8kLcDFJjth2M2/oAmX2Mhujx8n3H0M12HA0WgRWkEK01Gww52Mzrp+uPaXgLOxnbqpyhGVTY&#13;&#10;5SY3LjtTpnDbJpPbEUX/rMZ/+1G2ZSS41PU3lICK5+vfnfiJnaUoxQIv+wfCC2Hui4zsyr6E/g6g&#13;&#10;g5SB+sFd9Ue0w92PEBBiwFC7d8NadKvNNCuy0XIu08UBcQgABu1w9B0OGH+cddI0V27rnE2gGvEp&#13;&#10;UEOyhiA6I+w0sUJ3p5UhMvtzmnKdn0JEYfR5DSXkl/YxH+0MIeDlHHFcwgMonLaPp89Xf0nPkQ1e&#13;&#10;Q1RTmKZXIJ7LIqZhfQA1ExQAklRVeXWMOE+ROjIWbiuMBvI2UAyMIYBY/SwYepWzHgmi4ZcmpKcl&#13;&#10;oiViDNbnp10/rBGV/ixkVWq/0RIR7PF0OZak/4onO1FW8LK+GSmSmgH9dQmnXakk9nGZ7IyfG3Vm&#13;&#10;aOTxwOyuuKFZi7Uuf0I+ElE7QNP7gcQFx0QyVNrIHbMebBbLuNiYNsgLcOgkWvWscQ54xagRAlUd&#13;&#10;DAnBejBRJwwxpwFgJgT/8S1Vu/s0Nw/H5bJhHLgkJthrJi4DSZi9TjMDbceC10MqSCqi3PcRP97s&#13;&#10;8pd2dXOax4N6cBtBaeuUu8cs1V6iJv9IPg5pNXkB4BFzVhLMuWwDeH/l/aEV1bjF9mBXGbAsyz/8&#13;&#10;IuztfSKkLjo82c3D1pOn3eWHw+bYKWDneP0lmYK03SucoG04k1JSCb3Z8mm3N9PooGb7/RohKw/r&#13;&#10;tkmUh7BpSZ8dwinkDLat8H97T0tAEbHmUCthruNB1qG8H/YPRMrrMHcl4Dk/122/crB4y+OtnFqf&#13;&#10;9kmu21aejuVkLNz7oB+fm2/3scMg2S0ZGBV1rIDtYd5015FA1NWwfIzl+UayK4SQlY6IEQwS9frN&#13;&#10;EJjqVmwCnZgacFhPpRt81v7ED+lLhA+lA5oioXv9jmbIufcc7mFcqSyJoMiHlZhPgxP08Sc5DLq5&#13;&#10;u8atVTTw4c0bp+hJHhwMkkmMEtsi2LtM5nn93lo2nDSNhr6/5g97E5amJusWbPcxWsCmgFXfkirM&#13;&#10;Ewubm+2TKDpa9r/3+H//b/5Try9LnFRdbBumVbHlKCkJ8EYD2ImdtgssFAQkeuSBhhAEH4ACJS20&#13;&#10;N6IsAcvOeSzo6NcOFt2+GcaVFDWZJsIMLwAQDOo7iCBEIDzkhw/zfd3vjqu+xJwwFjpQvXjMIQIZ&#13;&#10;+a0fVkIK52BZMWvvbbVfbebReWhFwUywPkOn791OeUMYhDHGHIJodln3ZVmtNmTK/ZoIwt57zh1n&#13;&#10;mFAWHZKlCIQ6JKJes4Gi5gb7RyEkgbQspwA6xnWYGUMJZjfPBW1qUhEKPz7vpnFo2zp6yTgrSrmt&#13;&#10;42JWIdgWg/YuWyhLpnXvWbcsC8LIuhhtUVXFYmxG1FMrEKJN8X4fS0NEg9doVJv1FkFwbSnXEBNw&#13;&#10;gtD+fMU0lbnKyTu9CKBmLBIpvEUlrlx21UkFHxNjnOauxgRnILBzQW8byslPNhPuKaIRI0v21QNW&#13;&#10;hmVqY9w8OBbS0KD9rOe5IXQODDM8mrmUhAaUDd4KoKIeYxTtS4wWx6mkouGVs8b4nIMvOPvb90sh&#13;&#10;Cx6QNVjPQ3IQUj6uF44odh7bIOne2MlhF3nis8wiuMWUCS5rxIikFJKOe3p0zmGcZu+061nFt5RY&#13;&#10;hj+m0QZIQhD7IvrIMFsMCcuQCVRdpZiP64qVNIiANbq4QI5XzhTBgEpt8jjOm7aYhqIizgNSt35z&#13;&#10;HCHNQLtBHhkLAnInEdX9lARJGCDoYvAcbcZCAALicEPRY9OwIk+OdwzFsKsrrPj7P2ZjJkzdapZL&#13;&#10;pgKxuGl8goVQy7BBIFmLCOZGRwocSsJCqDHBOk3JqYb30zXD6GJt0prymrWtqSgL6rIrEstIBCKg&#13;&#10;DwIKs1obI8LR+VFigQCpeRGIQTibzXaKBhpWlnRaU5IQw/rYDloZ/SaFpAggXti5Zz6XkN7dgiEK&#13;&#10;Pu3q9tv3v4cYSRY6shS1LKgqJL2Y86pP1a5gEnjk9IqQb7h4t1E6Au4JHtI2AVYjR9Yi10xrAww+&#13;&#10;4tzTdTNDf/NdJTH02SXogSwBJpRxzFXwLiq5+jXhGL0xaxzvluKWNatgLOmoIc5hhs42gkIaRMzb&#13;&#10;NCteSiAns7kUUJPBJmZrCadY4aIWOaWYdC4aULiCCY4YU8ihvXFOUq7jIpvKJD+v7vHnJ+AA2HJR&#13;&#10;Ukp9ckAWu8yBi7Au25QxygQCgDPMybcMAxisn/uvwUTjEOSqWZJnLgafMuSVaAFIskLfLKjyGFOK&#13;&#10;BM8wgF63qtj0rCPPkoAIzLwItVMV9ykSAtZpRSQKiSWMKeOcvSy43zSTEHpXcon3heTT86lOPTzu&#13;&#10;WpIBDNmHOdFCCCIYZ9YxWQJEKFUhboMLWBTOeigRBohAaJGxs0csmjATklkBAgTv94vxJm8zKbgX&#13;&#10;hKUVFXKKMU1mmQDOIunsvZe89do+tbvMTbIYUuisSSmBLLyjGIcV9TH7aIJblwAxknjWd0IzikTH&#13;&#10;cJmGigLPVfDhZKPgkBeNz2RN2pm7JVvmRjlMLaQuYQ8NyfOUQkAgESmK2zAkBGvqNMA2rbu2usZ1&#13;&#10;x1jUMYwBJIoyXbcQfCCkYEwcDqdkl1sKzseh78tS4H0xjBvIxMStQTIQdHEbiUkiLgLBGWpwh9jn&#13;&#10;bJljLiGGMMcSpPl+33KGpWh88pDhJRiWRCFACNBpICIzarWO2hmHXvOq2LRe5hnjYNkyx5uo5KgH&#13;&#10;xIgoVcJ51LpiVSMaPZsFauRjNi5AyHfKWHPKalgHyknKJK3WZR4jnCbz8vCAA4IQhBij85ihWpUF&#13;&#10;yBv1kdfnyRV51tuYKNIpKijmbVSVygBE5xJMNGK9hpy9dSEDDGkY5pnS2mkkMOM02s1ghD3NKCLv&#13;&#10;ghB8vn5jAomacoTXxSQOR7AFBOEmtNZYytVM7XEPEIeJMt0YACIDApYupoo3CpeY0XSdIoZ0V9JU&#13;&#10;ckkIoVxIlEDk0UJsOegY8D6CDCGWGGkdgktomWRcghKt8YBUds2RcLI616EqJ40wGOL12zAfWMFt&#13;&#10;wliu0CTsbZgT5CqpxGhAeeyv2nnjQ5uCyc55E71LXuwKFQLktMhxAsaxWlmSR7vhUmRB4jg+inq+&#13;&#10;boIeOAywYDh7M0wgd7jWXCAUvQoo4PTWv5aisuvaFgoDH4x5ikpHeNZaRZA5sHZEYdscBnW5hXlf&#13;&#10;8B/DW1lUO9Egt9jgGYcJ2jIz9bAbF01wQVNwTBntiRdACehjV0id0zPtYmCMVtF74vNmzLjOddGu&#13;&#10;bqOUu9X7RLaI1owwS3rt22rvDHSWUeAKhvrLd1BCWHOYKU64ViIBFFOEK7bJbG5GglCDERcIpnW+&#13;&#10;QhgPj914vrWUhRgzpgHAjp6+Xb/mXHtbBmVJ3pRsbEThuiIRi11nYoQEBoq3bW6UGF4TwYX1gTLf&#13;&#10;PVUF5XH0gIroXSkVdJmrnGYEHU0HGWFiAtvgtwHc72ELhlf0HN8JV854FECgjugspBiSx0SCrzW1&#13;&#10;WgAAIABJREFU4FNY02hHCwtSwABBxaLbOMZk2w6Hbhs9YTxTJFyolGjaWjBt8YQJ5phpi5zsleTQ&#13;&#10;xeRxlqpANE/G6/eilOu62iEE5TCBELMiGSm8iZqLEsf7TS+FbBXbkRKdRE0hmWe0b9W2aMT4TXuK&#13;&#10;CgJR0gYybmJkVOrVA8RT2ABOqY6QQAggJ5wmsWBoVw02ryi5poxJjT1vmlywYl2tYJ0Gfd3UGIrz&#13;&#10;PEDUlaoxdhuyfeoOiKPbfA+Kw3COOqQ1IqshBDqEjHWSkUNMLYHVLlgQPdwdPpyv7zSkzRiTY/aJ&#13;&#10;wcRRGN2EYwg5z9sWKuFnTKhojiUk0XOKYGx3NSAIw0gphjYQppzVIUXJkJ/GggrgHOaESLMOPY0Q&#13;&#10;M3t4/qfruDIKSVvZEELMbekGEDNNjAKM9N26FNOubGerVcG3YDIkVtOmLGsh732vIkAS4go5hmoE&#13;&#10;OffX/q9KNmezzdNWM1mzZgpRU1RbJxjCEFAMT43Cwq/znSFkY1jH7xRXwYowTKIoHI6w1IvGZcHv&#13;&#10;76+CN5sOtCrEvssMsoyAMyR6+tSCWetJ17KLc2KMB7/xaZvIKAJQgEx+A4aNbsYHbmIidXUbbhnP&#13;&#10;SdSilADFgIFesR1noDfRcLuhWtUgIUCpXTMEACRX1MTFkKIfwbw6lEA2pifAW0AgZaM2gJdaz0gg&#13;&#10;TGBFIaDgbhaMSHk69LerQig0TuQ261lCPcYIIOKUFVjYa8SExBB4owQXsqSYpd7QfroIyW02CRce&#13;&#10;AVlIyhIJgXI06UF6OZqBMpEMqGLZfGJzmDFD2IJUlLQkf/36W9HuESAQM5tCzrCINF1nUhDk7Obj&#13;&#10;4ePndf77Q/XnzKWFKVXJLAohbkGiFhMloaBgsstsLAVj0tTmUu4ihFQJJ6J3mTPljXc8GbOVUkGN&#13;&#10;UrJ2ne2yNQKvkapKerNyHF0KOQKCcGHoY10Ra4lyWWmttbcRCT6sY4igHzfgGWclisI6cjP3p8Nj&#13;&#10;9kk5JVqyTXcEIsJghghkVMoqQYkx6Jc1Eob/5z/9T7gEkxus4iV7WIILDAunKbl87D6+/e3OD2SF&#13;&#10;cJ5cXTy6fL/d7k17WkJfYqR9AFRO42WaF9ZKvOdqpCR5h2koKvjtb0QEkzdtNV7nh8cXVRT+Zv9x&#13;&#10;NpSIeVkPJ74/dV9/jIifzGp2LUvBlxj0m+Wsjh4ykcoYpy2Ujx/j8qPaCVUV07qpov3wLLUeoO9A&#13;&#10;DgSCl5dnA1Ecvt+nRbTH6AgGaBhHF8Mvz+VtnDiXbklZ+tkBVp7M+YZSXLMpH9viPiYSNoBDuVc6&#13;&#10;ZHKlgpRNM13XuMQ0bgaY4e1LUSiE0dsVYgQwiRiuDqPLbeCFfHp5ef8+UBaePzb/6GPNpWDFfv+y&#13;&#10;aqp4vtx6youklkoU42owK9Q1mEP8l3/8K2WD3xiIbltuxfFzVSK36pIJIWicudfLoRHJkt8tWm3e&#13;&#10;Nh8uhtXI0xkiuXmnZGyrvI4LrmsEoWCYQ9bUR0AYK1FjyriB8bbd8teOl5HIgCrb/3b2Y3ah4ZXT&#13;&#10;58RetmTUQw37i5388+7nuXYFmoHcv90gk+6onJsM9yzHQMsOeOeW+fdxbXkpDMTqkdqpanZbykKR&#13;&#10;P56OcVploIo1xXN5t0NUuegrUcKKKqBX41hVqhz9sqZ97BCKx0Pxq7GK9Inxr+ebZLDXaH94wX7T&#13;&#10;2JBMC16dr67mEUny29vvlMEPSgbGjShppMa+Bxg3KgEKb+chR6l2CkakKtLuJSDcJMYJ1vPI6t1+&#13;&#10;iebuWra7+zNYrQSIPFenQ+WsixaicBu1lpXAFTERWTgTkztSZerMOgdv5xTDIGQJMpza/cHvn+w4&#13;&#10;p3VRz2m62Ko4UNpd19/b9njYPavcW13cQ9x4WQdgZErAERp33XEwTBZw1yFsEkNgW3oIqIgyYL4A&#13;&#10;8KTKt9+vdduxiq3LFUabAooRrPN8eC764aqKBg/vYKeWlsW8ulV5mCwOdvtA2VvyTklsUtGSjE0A&#13;&#10;m91w4lwuWyyAgxXAidX0MFpfNXyY7oLz9uyrj4/zfZzGWXix74qQpjYV/zCrcuqJf3xDfxX4lKTF&#13;&#10;DaBafsBcK4N+Jl//s67q8r/65z/9ut1xzAD5uuY/Nk+wuA7jbAIFxhUVL1nRcuLc/T005SkBltRX&#13;&#10;lumRH3xbV1kv1/OpKd636yOXKJH3773U2DeUcOpLfxCfx2U8HHaa6aqojBn3BzbnGqp1vNwV4pvT&#13;&#10;oXiMLrRM4T02yQeUq+IDLn1FSm7xYBYCe4DEbCEE8TpujClKlZ2m5NK+2cW0uH4oG3a+/finx/9u&#13;&#10;ogFSueogGvbt//53xmskmvWy8BJt8X5JxS4NkaDf7pfDU9etNcb5fX7DZP869CSDT6fH2SMbl4xA&#13;&#10;tlZ1yvqlULxmph8ipnBaR8VxWcBlGCUW73Ct6YUhi4du34mg/dv3K1ZOlLuc0jwspTWaIiFrsyaE&#13;&#10;vFMl5gUG8ev5S9c0Zt0iDXbSRcduy9lnXUiSKHI4N93eXn7sPr8sJB1luhnDdqdmw7L8wDIPswlS&#13;&#10;brPlGaR5snJ9f9uk5IUQmONty4Xan89v7LRknyRSnKFYNF9//KrtjRT8qXjYUvAISmf+dr0+Pz6R&#13;&#10;v/8dlDxjXnSPscokjqgI5/HXk++QTtuwJoNSBwV9BpBDnYq6QpxCwRo8fTeGc3Soa91Kvg7EEDRi&#13;&#10;j9Xp9Jwilkzxog4xRR8Enn/dUlVWkhFWZC0K78H3L28mD/Ke+uyrP/+0Q8T1unAMykQqp/WIoPff&#13;&#10;fOByuE7AEQvv62QUq8bz5vBWHppAkTBFzlMOrBbH8TLmp+w3anp8oJXmmWD86fmFMbeI6+FjNa+6&#13;&#10;Ouy1tzY6JIkxKRtgRwstMo2GLp3KBnD5L1/+5eHhRH+s9cfi7dyPUy5cqh4/zYs77J5tGG9f7/vD&#13;&#10;AQAkZU4ZAheCHmzHZ4evY3jIQ9EVUIofw0AD6/YVxphgFoPd76rsUT9FSUNK6PX1XBZwQRjBQi9Q&#13;&#10;JYFQ3zbdOm2mcMwJCMCua0QaHTR8J/BGpaoXbOufDrdhQm8EClk/PT48FL9droVo7q/9kf/xsvQ3&#13;&#10;c8cLFkpO1xU49Ne39/I2tS9HLXMeuZDg/XJp9zuB4Ld1On76DKqY3u4fXj7AmJOkWS+YSkxLlx7R&#13;&#10;qAEWkNdlN3oqF7MtCf3M6/v9/OP83nwUoj6BWcdhAakQPwkbZkKdNxJbSQoGGSIkclVQWXYwEgUY&#13;&#10;xmM/grVDeNt1JxgpKxc/ONqWb+skazkHuwD7jPAxq/EeMX5ez7+mZ7TehkdxPPAPv+F/bUrl+vkg&#13;&#10;OodcJK5AvGMVjNrbGSe+mzFtu0tyclxgxzgKNUW0eZyoi8iyBGAJgElNUlK5kCCi8enjgzn334PB&#13;&#10;UO3qDywupDtRynFqacXdOv7l56dtQWIiOdOUEFW0gQpx0uuplq2jfh03aAFkHSobUnecbRwCLtrN&#13;&#10;YAgh1LOebx8eu56a2fvr+/2PL39wLhhnh+n2qflDxItsyuu2HFBHCAtuFTIt68YKLDN4UOJ1Dpgx&#13;&#10;E/zyNw8PCcFDtE3zC32W3ERQPzw9RXwJ/aUfiCjXHKpGARD8lvbwT5u1RVPUxzibaXtfmtT0dnj+&#13;&#10;9DxdemLRino2dmvvzvupK+oMc4aEutaComhFveeumFzEMADsgCbuSeyWaT7H2NY7JaAqov91ed0Q&#13;&#10;R7ytOrLL031ixqX3c6i4AjuTvEPx0Uet1/a4m/qv8oUE48GWYtWM+QsKuWblcjGes6Oo91Fs+Csh&#13;&#10;+I8//WW+bq/rP/bHh36yT6F/+HOTEg5eIPN1wVHQzm8kJGPebnVRL7OYhl+5VGtMmb24aZ77258+&#13;&#10;v/z1fdR6YkRRKGl12MYvj8/HmfZaBwwxARiD+ru++XGTNjnr7MPjdN6e2GGJX+feAUgIFKBz62iy&#13;&#10;lbAMFP+s7bZ/qPts3DRTSbuHnc7goc3H6kgjLYCLCIGiIHCa8vRYHO1r/EoSnsN9NAkKzpNMtDrs&#13;&#10;WFfBUQc7m+kyU3dq95u1RVf12oC1Vg1b8y2EsGWUYQjQD/q6V6WUlM9wdIsLPoDMMPDnW9jWVrIR&#13;&#10;2v0RioSPtE1i+z//n1cP2a6GV+u9jynlQ9XDTy/OrtP1ggWoX16CdtBFxHBkITPYqKfklZ5GRQkr&#13;&#10;SJlYlpHukK1g55i2r6dHAFBTfPqjIjTNS4UP5eODluTBWsmIWRfJqR6vjt05JpIqn9OpAgg072/u&#13;&#10;Q1XTpvitf5WfANpaxdDToZ1X1DSn87JYQUKepx/3guD3b190y6sNL7eJZcF8GYJ+eek+Nw9kH7fr&#13;&#10;UGEBFDc9qj62IzMk59HHoiw0O9u8AzD6tJTtQ3KMOIvN0gfDc603R1jhvXZbyim9nJpv6y1F/9Pz&#13;&#10;4Xd7I/DEWOJMr8YX1ZNOwALAHiqgNUD5sN+tt7fJaydp0xx7M9EY0zC4Y5h/dxWNn/ak5zXjKswW&#13;&#10;z9FPZLfr9rtmRhvibJwvjMVvb4DJhCSEFTRjoVmkNAgeeIABOVLDci618IqUj83z+GMRP2+EY0Kw&#13;&#10;yuW7267LgKvK25QBvvZTwDFMoHLoBUndpl+OHzQAS06VvK/jfvbGQseequWVzItPnDMTWaUOH57W&#13;&#10;f7w//fSHIa5BpR0qxzWJqqy65m35oQ2c+rGtypV6wZhkzL+T6hHgCNMaGwlmQp1Z1uslAmutrVTJ&#13;&#10;IH3mLbamJvgSvszpomR5PH5Yoh9uo6o6UXQFVwf+pDXk3Wmzt2OzTxbmWxrcb4JiKWghyzcMUcLY&#13;&#10;QevprO/7lw/nacL/68v/kLdYoYqufBdrijKETun1VjxHQI3RO8HXqQUgZL6KLT1VDfNm0IztDzrB&#13;&#10;xdi64KT2yGLcc5LvP5IjNd/s0EmBm9Mca32EXdN+W2IP67Lij3glflIovE/GOydg74b/q+o+AzNH&#13;&#10;54QtTSV1HuqnnNE9jFVZlrfbm6VTte1UEHjNNgM/8XVEWDRz6mMFRzTXUx+fqDicdGYhgtL4kJbn&#13;&#10;n3eXvmG+wKkB3eC+rgpTgSIVmbpII+YW/yCydlBgVCC3GmfS2+fnXy6/nT+Ewy1d/ecAml2Wuer2&#13;&#10;IBFOwB9h7l+/lULABf1UPYFVI7uRbTUcvsL4M/uJFV/vl3cGaMzLeDXHl+cteYQbWbiV+rTjA0u1&#13;&#10;UT89/RH7umh8wGD38gIRilFTD1+qUz8VveupUAhVlBEkCwbRzx6GHageqm/nNza2FIBSKZ8h4XRY&#13;&#10;LyXD63BrMkhSjtuk9Zezu6MdMnwribTAQCJz4GfE/ot9rcTxestqV5azDuZmt6sBRbs/MEkiejvf&#13;&#10;FfbpgH2yuanglIbqZzZofGjl7bxJ+rEK04HgjuMtYSjsglxqcl209+Vf+L79Oi7jB9D93cB+/EPT&#13;&#10;DmlyefFRr7QVIANn0aolk+c//rBA8yRAfhARPjatv7waRuv/nv6+/GvrQGieMS7b6gj0r1rxdXUl&#13;&#10;KjEX90pvCeaAGvCFHE6OwMd1XKY/q0omNhTNfRllnOj0Ww4iiC1v995po2W/HKVtdfFTLlcKeAxl&#13;&#10;ePOLfv0hSCYwxOIU4hLnICyNOZ+/LbzkPbrLE9qiQZKJjXz69OiiGVdnbOv9KgjNGMp5fyjUuA5T&#13;&#10;HNvQYLPfrsWdLaoyKrqfiXiPv/1HsffOPHz66d387cevv2bAzgNo2fZvek6Nkp2PNhiOcNfF2DdT&#13;&#10;hpaEiSqiMZLC1+mKp7YOWhNa7vT5FR64VB1jftSRpxi9Wd3BXWrykGbEogycbXi6xTt+hJvKSPt/&#13;&#10;3n38dfUn/qBXZ8JW4eaOewcKkw6mgKhEZKHFXA7H732AFpwG0CPGWZFf9e9NEAa9FrCw33C9XKaD&#13;&#10;WtbVv2+ijIabs5/ja2rSjwKS5X1EDCsdG8Ce5e6V3JNdK5V/fP93unbopb7qkWeBDy+XuwuIcXS7&#13;&#10;rDwyMNj77qFZv2mHM6gxtCt76QDJ/ky9c15t7DGCNxMB5WK/eeG2wXzxiNWpbppOwn9fATdXeAau&#13;&#10;85t/2R/NDUQ4b1DPYnkQPNrD7dz/5c+fbhYj12O7vVTqNfVSBIk1yM8NK8frWtIm8O3vETi4uHRV&#13;&#10;SxrRXB+q+/S+r7tgZjdNh323TAI7WcGSGutBbdfrXz62w7mgiVAq+lXHE9mnz+/floY0VH7FBpG1&#13;&#10;MLTrHsXdD2Qvh54miizj6Ljj7Mno6nwl7R9Cf/Ve4ernvUeFDGmZbk0nfGoAx8FMHG43uStDtuMq&#13;&#10;XXikzyRhxGhh9/T0aTZRlR2i4b3sboOVpHKIl2Z1IaWQQSrm+w1tV4tNfjLjOiIkD/nmrYeF2JT4&#13;&#10;EdHT0Wwe3SchFHJmC36swxO0GFNpiS8S1bfzaV+Vpcxv7j5+JUS4BQpfiGPKbvNbE+GBywzgm3+/&#13;&#10;++FJm/RwfPrqshcwKeEJGj3YnRHb0g+hvbkBZZb0BlEQ/tg21bfXL3RF5mrZEYk/ZoO/b9LhLt4d&#13;&#10;yXH2hNBuPyVzfDzYHxvuadCS0HEwFu4OUtC/TfSnh2N5vrz/9V7sa3Dga0K8CwGo24DKn09WJgpF&#13;&#10;hTvYr/RPP4co7IbK/xJjDMO8koVnBk2wJi3oEZfmEWifw+CNcQspRaOKGl+usysFPPQOj1OMg208&#13;&#10;LfiSX0EA2zW9ln/8EyotBsgbbwk5tCcU0VYPX36E7rFixZqQO1Mew4rNfJnMbF+ffuky3RYhYGgh&#13;&#10;UoeNu5C4Hhtw6+EHHlLjxItTlpjSeAjRtR8eKFtB5ZKp9rAfN6yoqDjEsEt70iDyGTPQ46JyvqTk&#13;&#10;IwU1qMUUnUGgQhbgrh9xBRjo1j0TcszzZDZ5r0u3g+tmB3yPOg3iIwlMW6h3u4c9NbJWkMbmoRQZ&#13;&#10;D7v9LNbA+qfx5RaCKKlHo5ven//0z79/+X1vUfVP//z395s6HofhK0PeA2hCrqW/Xb62DcZg2iGo&#13;&#10;ZbJ2/kWK+Xqvdqg5oYutwY9m7h0tugL8tfEyzbYUVQiiGCHIU9tCDR/ZBvP3O+AcbJkoUT920ZtN&#13;&#10;lJPz5+GeYXMZeYKYpFz9ciBrLPswusoc7vYwn/m/ncjLLEaSpRCHv8f+GGpzDSTVs6aO1Zq0LIvP&#13;&#10;jb1tF9zwrSP+J3LJl2X79gwYaE63TcemdePAuPHLlQBE0J5Bv+tySr9B9ThOcFtrVEYPEaETFW9f&#13;&#10;o+LA9v3F23OZEuPy2200NR3DFbbgunwfep59KiFsYrKy0UyPk86ZHXeZxyvfvmwTstO71+be90jg&#13;&#10;EpS87SaCLpNZ59+f9qoRPsUiKgj3chmvAlOOIDLWgoCjICW7+5ngWMEOBDn2qZYQ+61meWXD7uU4&#13;&#10;wbf6T+EUMs/BnafwvX9dZd6rVnR1YHdy5b+iyomyKHL3bxr9YK2Dv1KPSMtLoDfbtbelFkxwFGn5&#13;&#10;UP7Sr/ztMcQonB+vO4JXo0HpIgzT6vGiH8nR6EXsWZqjxtf6SUlYbcmc72MkpUDk4WNv4uqpgHc1&#13;&#10;E7qRlHa80Fy/LAZFLOr37CdgeJkvHZX6SN2DGxpDx1/WQyM/nRdMiwEoJCnhjH6LnsDDj79PO2Ue&#13;&#10;l3K8elqcQHyBxK8uD95czeGnolxuHkNlabBw5Dt1kmjpSlDVCwCP7l0lLyv+tX9vWXfSBAICldRV&#13;&#10;aBaDM6gndJ9Vqarj474vXXCsIvzD4RAlXNfXpsxEbJVn/ijrh/3yddziG6ccQnIz5RFc/LjwXKya&#13;&#10;nPsZS5UY819cn3rjwKwdp7t5Cxkg40Elj9d1tjUgdwRAkCXxQD9CuK2z9evXt992joKycm37C99H&#13;&#10;Pa4Z5G7X2sgE6tPdlKGTXbQXbnx4G4/qo4XsfJ3tIT6mHSckZAffxfZHFQk7PXwYyFhcPmBans3o&#13;&#10;9LF+YQA5ekUNh52ok4bXwtoxUw8PZevYdP5H/Hh6dtvKQOnOLg7JXmYLTM5QlYd35vGKjKPbTEXK&#13;&#10;vs8UlhX/MCNmzH1eNW0OBBnor7j/zQH7XfdqJ9uTcj9Q8/RnH+n3+4XVFZA0zv4DL959SAhKweMG&#13;&#10;XGQjWFwLMH4A7lt0a4nZ/rYgiQ3iYP+hXTZMhVAi78rm404vK17AW39rtxIXD0vTGqvn7UemKYZQ&#13;&#10;NIXwgx3fSmsFfY4g4koquNUB4OC7qpuLNQLKW0Z32HzfHj63hEY29XCPMoFLiDyAB7eYZQVZEc5o&#13;&#10;JVtRpJt2Av1Uq7Akd0+Ud5YCvOfs1+WWAnKoKw5BbS2tBxPeVvyTPgZu3PR+aIk45Qmt/+/rr0f+&#13;&#10;eF++tfvjsManSoM26uRY1dXnzT54vySZjxsUJmLOqlnVZVrGS9xGVXweLr8BIenb9a/fN4LauK9L&#13;&#10;FgDn9PSImQylx0LQQNFKaRHFt6uebRinkVz28FbIEiOxARdifZ/z9wMkS+ujdfF9RQF84XYH5WHA&#13;&#10;tzpKOVcFzt6izJorrhrxbt4+ls8wLeP4a9jZb/eFRLqXh9tRLqRABS1PqjHHSqp+mljFCUA6ukxx&#13;&#10;FB8hvu9EGe896MeGl6iil7ScFnCxwSWLSaLzNF0jFx+MeiOHj6iQU9DDdf0DRaC3Fe4K2YeaB5FQ&#13;&#10;Q/H/8T/+L+PmtYaKpIgsFGKLFKLotYcegAjDCLPAXKTo567kWhtrMhDK63vTVLe+P1RtQJ4zJbkA&#13;&#10;KFhYEETcvHxo9np1LOEFbRLIEIEzeltWKbj3wK4u1UWVgRIVk22FqOZh/3K69dot75hQyKQCSBOw&#13;&#10;Bj+M26Eh3OZ+GJmojJLJvrs4p0go8nXFrBlYVL5KyaPootHoU7cnHIXkZ+8hBNWunm8XSqolwg2x&#13;&#10;jAxxWBWSELgssw5RqPL9/cIQAEILwoN1MUpUsuZ0Cs6IookhOLuhLKCfeckdCBizH7rnNcsgmJRl&#13;&#10;vQ+WQagHPfjEMW2hg4gXMXurR1bUIYWUqIIF8jGFBbMUEiA7ummw3CNy630bd2V7P1/naKDQCUYP&#13;&#10;Evv/SaKLpEu3BlHIy+31rZ9k5pFfquqiERV0aDAAejAGmsyA2dEmuIGU/XIkMz/b+vrytWjwTOHJ&#13;&#10;9vubqURL6/jqeg7YD+1T7wEncV3tNBip1NCfgAcEEKoY5EVGUBIgUAmCR8CnEGMiOLG11zumxuUS&#13;&#10;IJqsMWn0dqVtAaUoRZtBOt9OAIZtvbX3GWioFL7bNSCyJjBfUme81yGGzLuSV+Kmb6Bq9OmNI8RC&#13;&#10;QiyilYEAN00xZsrCGHl2KPmgQ7eZUuROYAob1SCPhjTldBdJMlgO3wcURoAMLTwvK38ZqsgyYrJs&#13;&#10;1mGw8+pRpmVXQobnpamKqJ2AFEdQxQhV4WwQOVtcBqTP13cZqvbLs3Nr01WRzhIniFPZFYwD7zSD&#13;&#10;ECZoBscUMykUtJQhznapDpVecQEjATInCYjbqE1IQRTFetJpySWSAOJJL947BGFaJlE2Mds1jjBC&#13;&#10;TCqIWfRg3wkzurhEze4BhRTJx3vftDIjprMdl9u2kk1R2xB8ggVUiRelrPz7qDxzEQVA7fhVcu5B&#13;&#10;BgiANnZIzqtPvHRp6oRSTNm7yyWBKlztOVvUlYFnrEiFVV5j9BBAyknQsSXJIwJLf/Mcyn5ZEEoS&#13;&#10;lTmAgtejGOwMmrLOUSsXlylRyBKI7giCh26NIvqiEilGgLEMhPMSeuq0z4LoQMMawhKQQN7qRvKG&#13;&#10;ykSyR8xSEQhF88ILcrd378ymOWrtVp0CAhyRkguTo7+8coUTiyvouawBCEJQ6rMemGhLVnEfASqh&#13;&#10;EBQ7ColFINFEJCjPKQWncbI2GF4WgrP13iuVG7aBivbO5FhhzHyEix+wXzHkMPH1nu2ii0qMpg+j&#13;&#10;xTUpRWFXX7Ii2+i9t4Ab3QMCIEGzd8i7A5V7UlnKHx4ezeKgx1sKKsFqpc6r3Vf7CAKvBAGY4AJh&#13;&#10;b9MaKeU8EgabTW3WENcrIVYK6pgBCUS7Islwj5yPAIEcJM6LqNR5upGZr/kMSTBL0FDaHEKOMgJo&#13;&#10;QNmqUd9z5kGHjShLQHWIfriXnCcE7WSRLC86+sX4/o0LAhiRZTVd59bTQ+JQUVWsEQGMKQRAKRac&#13;&#10;rnMzr6cSqaQ9wxNCm3lZYQYqIRwTAjQ6JxUCMQrGjIQIokLglpPl4nCBQsqcFdFCVhYOunJHcoRE&#13;&#10;8RSgygQwNJuRKikyEXITaXQo4hUvS0+o4uUmgxw1hJxhvz5sapI4Q+2mLtFaJDcn1/sVJ4llyxI0&#13;&#10;SZdUkGUayGRoHXJORnvnRxsjRRFBz6qS1YBRCQJA2HBHSpQLhEGNe+sclH62861HuCBCFDmu2XIY&#13;&#10;cJxwARNRcdGtEP14rbM4slq7RBuOKU4p4aTCuuKCwJqSu2+enyCC62ox7u0MOCCaRmoFDk5SQJsW&#13;&#10;YQIz2KjGJH+aJhwEiRyjSGFxPd15I7aAUxBBTkVuLgQREJ8OW5eHp+NnF9PiA2DKOuhzUhAVXzCE&#13;&#10;ZJ6d4nX2xucYeN4iBgVNPvnFgYqGPrBEgMmlEAVAIiRABQw8umGnkI8yXmNYYC07be4RexDg3C9P&#13;&#10;hx9Gk3XMi9EYLsFjH5kHUe1kMClZusREAyqEymtqt9tp1sOwYhymHEVRfnt579pN0VouyGp9smvZ&#13;&#10;lDpYHWJOSQdYVpWI9rTeAATjrHHJRZQ5EuAzcQ7UkktBCUmGbw8NdGnWCGSy4vxhJzeRikVOAsNA&#13;&#10;IKZopYPt7WSAYDBH4bMA6+IKgRmHOLlxiZ5gS0nOzM8LRbkquV+ujAeIXNOV1g96mauupiNJW7Cu&#13;&#10;oeCtv0HtrGRNSFhnXclYSjXfx/ZQT36dghFuwQFpkLGiUyZbR6GLejEPmz+PumcCV40yswEpNKqi&#13;&#10;OfqVZRQMDEp2396vdSlhMilOFSkk56P2TVMPV13VnYylXjxgFJXM9i6vGrhYKylaRrBgJYDSrYYi&#13;&#10;5EAAmOKT7kdrMVNFV3eARYehZzIg9ljaFKyNnPDPhxoskDnJCKeQZAPyPCLTuNECk3jb/P8z24pl&#13;&#10;Svqr4Vxeb70CCREACEQ7kjNCiWBD/GLXnJQo5qHPciNIgC4k76lkiUexpZOecFwP5YHN2HgTJM4Z&#13;&#10;AMKxpJkAFINdLQOSdGheA7ft/aorXuUQVbUZzXeSAYeMAMzWABl02JdBkI7YENyakHPwDjpEAAAg&#13;&#10;AElEQVSKF95mHqKlWcCCeTDqXFaGIwBsaH2+cWRXoGjN7IotCENo6xx7Ha1N0YuNJR4O07wuJitY&#13;&#10;HPfZBzsPuanCrAtGuaSIMFBUkwdtnWpZXK49QsRASGMQjB42lQGpVcUyarcsbbOxwxIXQxKCWWUJ&#13;&#10;kAw8Ulw/AiSyhgyYsMyYsMBRu1Eww/tdB2qsswQjJsScdKpwxhhRDmbnIOkvo80YU4CxoJwzILOy&#13;&#10;IIWCAFlBWHBK/POxnIdQcoESw0QVmI66D9jKkkyLEyVDJJYIiSraoAEBRVxfJlDtD4kQwepAuHUg&#13;&#10;Aec9BkQuiwuZfSzec5hErm5gzlO0WKBuxouHPEG8rHMECWJQK0UE99w468dlmey65w/n+4Vwhuwa&#13;&#10;KBKEK4gtzXaOeQG59oggQrBxuhVHhET0lmJMEqFdyMxDP6cYW8kqhu9wZSFKSZIz1tht1zIMs3cr&#13;&#10;wBMIjLJtXXJYn+0wYItxdBOhjFpr5rDt/WTWYVsxSrk7OSXVEkaxa6+XnqGSCy94QaATwIm1XqjF&#13;&#10;nLiwUEYmUiHJ5jih5N0YCGZEkGwQRMAmnYDhnup5gs76nBiSLmOdEMc+TJLhhouwZFRWkjG+XF9Z&#13;&#10;LWEiSx+gQDjqHAxKCWOebTKr9Smf/VqwslMNMB6notg9jQCJkExFgLehH1Cp+nirCiVyHlNYl2Ff&#13;&#10;VDBj7EJRiZfxrWgP7EQiwKItGTRdtY2rk5jajDEOz0/l2SIGLba4hZ3JiwM8uFwISVKgKoM1Jh3n&#13;&#10;j546kOewJp1WG5JvthTGOTHknC6plAXVmWEQGU0R6zgt0VhU5hSVqqhLY445EAKC/fHxCMY1lrJo&#13;&#10;YcrjAqw6kSPdAoBAYjUXMS7MQ9wwn92IrFnNoa2vp6t33mO2nvuyrNpq660GMucCbVCzaZ9BgBCg&#13;&#10;yce8DmiNcAQzQkNey65e5vHD+1W78TJ4xbhbYwL1w94tiGgHCm4IgOeLxYJiCKLFKHbbzbqM83Je&#13;&#10;VoQdjQPYtVQvMeYIaXAkWVvCyOzo8P/Q/GNVP227n/L8uvmh+de/v4yrCNwXS7TaXe+DSvvmmWHk&#13;&#10;Ypy9HSHkXO4Apc8beh/6etPZu3n88WFd1ofH4+q0i01BaUWwm5YwW2RSrPGmetLzVEpMZPPXv/9t&#13;&#10;U+9KWqJDewT04zx/e5//tOVDAy/jNaH6mXoiCp0o0e4qNOVlVeyoHRUAiCoiq1mKYz2HtAjStYpe&#13;&#10;r9/rmqx39O5PggiBKGPHt7/8O2H49e374c+fkku//P7Lc7GR7Y5tDkk1GU65D5wTKQgDGW4PRluc&#13;&#10;US2Q2JHb+TLeLiaVGWPjMyEu4jInl8KyqZ5yGogk8zpKUS4tpRQ2pfp265MXyJQWv2BVSbnrx/DU&#13;&#10;HKIUyS9dgd+HdVj0tthJz9fx8vRTZ8MyzO6cJhTLOLMKLxNOTVHiBFCFaRNcitp5P5yuJ6pYcRXv&#13;&#10;eKfmlzt4seu2rnDQJlXFEaCAgmnKtlb1Atyk/Wr0sazyDKqCOztQoaxFBVLze69sbn7c3uflyx9/&#13;&#10;yNjZOEdGPeIKF+My3KarRMyb+R8+/fn2bSDUfluX5uFJA7gh+yft+vuIGH2zmpTYc3de/CdCC4iY&#13;&#10;8Vpo1Hf99WPsvy+oxewCJK13OxjmD1ZnIdVEHn88/vpvvyhciie6xUGg6tffT8dUQWRMvotNupz7&#13;&#10;/27/j+v329eo7aIpwpu2fRmG1aIm5coYznjLaxASxRAv4Xt/V0K1Qn7tL0KR/eGIh+rCbgglYyef&#13;&#10;x31Jx2WoDx3zRglmZjNPxurocjjdLxtUjh8vu8+7GazvX2dhtdN4MbhuYP+9rzcdZKLUNQ0YaXez&#13;&#10;a7mpxqHPMW1YRmJzm0+0BcCnb980xez95aPuMna4hIVv3JTMONmHw2cOgzjs387fvRv3orwP17Ju&#13;&#10;R22pr7AsMOCdpn86frYJtrsHSa5fT69UiLppRj59SvXbMPUAPO+L/qX3q2/FM6iXu7uNeRCxZfZr&#13;&#10;WEFYyEgn1dT3ea02u/jx273Eyxg4bL+wXSbEMvjciN9/uT8fv7jFv8nfxLKfhrOSkfYpuGrS00v/&#13;&#10;bapDKepWNhvMrbld+/755z8Unq4zSDYKSgZGQVQCy4qqXMan7Wb8eFMQ57JaMUXNRhtLp1vz0JSP&#13;&#10;ZZVFijwBSmULGrAF8u3rt/rnh/+mbSMNRrrAnLeJUXzc7cN9fX11EefX21u13WJsEEo0yICGZKIK&#13;&#10;cp283TZTf/58qIu2DIQk48BkJn0e72vixEMcffV+vlkXczH+sdmdTxNBzTKyZfjYHJuyU3tUfV3P&#13;&#10;dnYkc+WpXtbnL19+/fgoK8yk2B0Ob/f7j0rE61oG/sHg+7dXkhlwsAw3PU2VqmNZ2X55u7wdfnzM&#13;&#10;Fp7fboDFyY0azAJln52NPk1IVeOynrbb40riOvcgrwHC8CtoNx0pOGJ1zeOaLFCYvGOwmxLyAuz/&#13;&#10;crtBgob7Vb9+HDePPtvR3qvqMLxPDWLDy0cCuVX8YbtzlBGXo6hQcyxQ/qdORAzvzq4G/dQeH5Eq&#13;&#10;BnfNNle3tt1mC1x0FIOH/da/Bi5W0y+tqjLqbzdSF6Wk/JOoT9ehVsXTQ4coGvoe5vzBhkPx7Kfb&#13;&#10;U8FO7yaUAQK2zGHbHSOhzYHhYgqeE6IwZCxaj8IavAeIuWASOg1XyLmaEOBx9cjTisOUIA8Ml+ON&#13;&#10;orz0abkTQG28AIqtFK4Vz/xzl4Ftavrbv1rEFr2uXxi55hPIJAecoOdVwWiy/mYjcnlONpVUEuX5&#13;&#10;GBsh9DR/86+s3AfY0hCwZ6KsZFepaXQSZteXTPfJXc9GZFARnBwIl0noEEo2RR1j2G438xluG34P&#13;&#10;wx0u4s2xx03fj8fjs3bfKt/QhM5o3eM9QwkCa1gNcehUFS6meVSWdMiTRjTRXiR9KHg5A/OcEYF5&#13;&#10;HMZwp+QPj5VierkVtfv2tY+IeMhX53XIvFDA61TeUqKlPNKcEESeptTi4m35dTgnG2Sk5sDVHQID&#13;&#10;whQR8iqBL02jMV8m/9xw/fb3Hm63rtGDJQADOL+Pl1q1neiuQxy0lXV5+PK5oWYx0IMCwTDnATpO&#13;&#10;cnM3BlvtB/fz5oe/fPxyODztD09Eot4ZJosYgbOh207r6lRxbJ8gTxjLQke62XUpw/vt1nLw2+nb&#13;&#10;46cf7rMJgvlz2Le7/v1UYog+baqqHIdxOjPgr3acF9g+PX3ykq4MPqLjcP/Xx10HnV9nen87lftG&#13;&#10;7UtQddtdEUhMJKEQMnCAROocrx7uzt69bdtDPF9Adt5PtQiAalnQYZw2jSSc9HY6zHX8IglS0FFF&#13;&#10;NhRSF0AgpKhQW8VoQ9Spe6qypGsIWxzWEQeSio00pJ7/86/Rp5//+Mf7LNsqYgb++rd/JbhoBc8u&#13;&#10;6uH6uPvHJftQkvWK6q0CUdO8LPP4c/dpWH1gJUULQN00aWYKCDEQ+G14L1YGrW+lUhitYuiHCKW/&#13;&#10;uxO2jZ6uEaQ//NOf3oMWReMTS3D+h+JTsBA61mV62dvd7vjx/exma28fRa634snqKenkbrarMbfP&#13;&#10;YfENVVoCosSmZGm63Zy5vC9SlT7EDcq84Et2s5w5UGDF3EpE0NUHEENXyjHQMlrF2TD10YHHfz68&#13;&#10;jS+7ze5JNfZk/LuN27iA6CO0idj5NvieAgQiPsrjb/o9QWq+gy/7H/v7rWzUrF23N8gBBYv+ZvYQ&#13;&#10;TWl5Xy6NUbbO7+czibhMCEN+Pk0FxamsiUmlT15VYf0bA6SVm2Ix71JIWklSxI/vMgsZK2C/SsKd&#13;&#10;06oSmV77myaIfXn84RR1ddzdz2/LcCHdkeT40JYWoIQhq7cR8KIYwkByAghBq1j/ftk2xXz7fTDg&#13;&#10;2O2dCS6YPDl9n3jKVXPMoCRVfh//vsXV776IOitD/f37D3/+k9ZGS4jdDUDx/rbASkMKp2V1GQAJ&#13;&#10;fYEyJpCKQgOXSHSp+vLZzuvD05PPHtzTr+7roS6kX7mw6vlTf/0W9IWJfQ3rut3fxtlP4+HzJnEn&#13;&#10;C3wbQt0ILjJLNsAeUsxVSfX9xTezs6IobIIAy+xZ5I6RrTZBMG5R5WV9M/fjl/3DFeU9Wu4AhTbv&#13;&#10;HJMPkHGOMN0QuyxI+1QTWVIq5eGHL7fLWOZimCeIcIUN4GUhS++m4ukhznmDO7gJa1gjDI9fnvq/&#13;&#10;xcn0krOh7ysqXTfwmvAw5TXuquI//q//0294XYp1HI5NPd4WDy2H4OPr10CLtG/dNNr+oic5Ylv+&#13;&#10;8eDmm37Nm037b3/9N7z9L32a//DlQMK06gBOXHacH5ADAGXhJ6qK9fvLayvQvuDgyn9HU1kxitxt&#13;&#10;XnD383W9HL7UkrLn+odhmDDNwPL7fKM19mHq/34/tvVe8HsIydOAKK66jQrUf5qHAMmwZL/ttjnA&#13;&#10;iod7mlt1XK75Yb/V06+7biMpvzubxySpioUcvIurX8+9AHQaEajbBZPauHmHoV5/3GyWCE/8Zu/3&#13;&#10;Bykmyg5lNf7yulDc6bRiI39s/+3/Pj3prc4Od8y4t+tfB0U4sMlAWhaR4/4/RvClLcAA+CxMFa3n&#13;&#10;pVIMAQC1n8fHzYMZNVkB0qBIaiZ9W+yZipP9Rmy0Eq79CFfACw3U8zJdVJEjM3SMHJPUhbCWES37&#13;&#10;Z9Go7XXW+6p010uYJv9Yaf2R3QBrcfxWC0PptvYTPL9/JdxsWUsbBhqmW/xANnrsMcKFUkPIh6oG&#13;&#10;HteopSqmEpWft/S7+9tv723Tvrx9UNkSfYn3eBDP/6Lf3/VVCUEiAD99CiY8VrvcCnIecaXwTr3+&#13;&#10;9d6lRLf1gnNlFlIcOIH301vGYdNV83jZ7BslPqUZ1rmjvH87r1UnApwCEa+/+YKWYfL4f/vT/xKx&#13;&#10;GEl26xokERkeCK6bXbkDVpuGl8snI8Mwp7gS5cmDY1jjRbyP50l0RTGdf5O0ZMbq0QVHEtHQlS7G&#13;&#10;07JsuQXM1Ee0vnWnfAuJ6pk24rZ5ON7mySKoRhdoLyrYbZgdUl5klWvv5FBDBJU7L1kCMLSSgJxu&#13;&#10;UlQ8JePMtN729OwHn3XMDZxNgTIrUTlj2pEKODWOGalrs91NxLCnCoRcwIRhoK1+H+E6TsSYsDQT&#13;&#10;GMCW9nx4nx8OZcjGzNeb31blVGLwUFX/oPJgCYZtF1/iT5hKDzay+j4OQaDFEaoOYzIwImEJHeEk&#13;&#10;7GFboTQyVio/YhcEgoPEX5xbJwPFRkqIwJjgmripCL7czP0yY5FgUirrnZxW3Nh1xIaDiRmQAUUc&#13;&#10;CUUYKSEvVab601IZuDZc2qg/z97bm0hZZkhGPZfFbHRCsQ1MSVhxfB5JlGJIkbQ7bfYIA5MmsQfs&#13;&#10;yGHoQCB+jmVcRuJkKNQsl9RLwbu6G62q13Tzwe6KCC9FKZUV9q+za/rz9MafypWuh51TKcuVSL2s&#13;&#10;MOWMOJVLU03XVT4V8ECOWAzftiRX67B2DiFDyc00cHmd35tGTPN5wqm//mjAJstOy3tuECAl8JsC&#13;&#10;ff7Kh7mgB0M/N1+ATtklEKPasDX0bIs/Ksawn7yPiIeOVgDocbhW6sH0NCzZ3QsqFbBJO0J41J2s&#13;&#10;F+PE+S0vEvNVEkJlxUokZx2Z2mlZwCIvsB3dttr7ZYObA23K+TLC8ksX1kBnco0GZFtw8CzAiwWb&#13;&#10;sjD9yWzr7kK4BpUrbKc3jwzE8aFR2rxKIcd1DlvXpF1JwHL/vaBsdn+XssXsUV+MEBWNWAaYCgPu&#13;&#10;MU3L+JBNfHFIL+uVr22qnwq5pYhd3x5uDM7p9PCk8UumFMDoPlA9Q89CpZZmQ0PetTiKp2JPyrT+&#13;&#10;Nu2PrcFjX8ji1ndFa13KdFptorkxeg27JYERpSUf4md3RMZwn00NZUOEctst3qUqJXAL86JHVG4T&#13;&#10;6e4DOerzzMayLTOEZ3KuooGquAS6zkRHmcXO8hEbEuZcgEpTULc0BquvV+4WmKkZr8DPOxPIZ5KE&#13;&#10;TU5ce01KThkgBjU+woD/+teXbVtt8CNjlDNBwI0uuADC0DBCTDIbz0Pz6RMIHzWrLx/GixP93qUl&#13;&#10;KqE62UQTCKCbsnMEHUt7ZFfGm4qVCS1YDrQlgsjJz6Rgl3hj0rfdxia4ipAwMpNRSgyc23VSyRze&#13;&#10;1K3FBkXH4iFBX7e0xWQfE/k0J2wRFtcuPmJKrB9fIjE/PDUhQUz3m7xdpjLLKtUFErpYuUTFGJ02&#13;&#10;JMdiXEjLlvSJAgILWLj75bzOCilw93J7rWbQRKxoQgxXPjYeHAkbObDKr9LzMytqj3YqPbUQSmz5&#13;&#10;0Bvp7ykREKPr74YiZOx9uhC0lo0f3p33efKBgawTzytmATp0TqJ4WXIJbu+QwfaxhyrbQ9rcgcA6&#13;&#10;hF9dD4pMKF37db3et0WhKEiRCs0joecYSorIFGHISknn7ZQgNSi8uqWJFXaM+JDtOgWIkix5Chkp&#13;&#10;WTZinq6MqUcuW6r8fWT+I3UrLfXIjcyFIcP+J9Rc2PpETyTYxyd77aG7Ae3czdeivJLsE+XNJuEm&#13;&#10;ORJNKP3eDWc58a17JGDhliXZvEP8+OpWSmMmjLV805E1bEGO8EJHIzxBt+w2vLym0nbKPjninssu&#13;&#10;yjQ3WXmbuZgJIRj6aLMLbl5BlxhYgyW+59WPaG4F0Gu+nGO9SdswkqVdmBXApNUCn9RZD8xMVs8m&#13;&#10;6wyEWYcbExhMFcYvIPWnOoDA77le8Sf4fKP9CNPCFGFDE7qWuFzYTEGl5v/nScX32742atWZbFT7&#13;&#10;/oqK2nqIUB0LoPmXoEq4Lbt4mgQsOadLnAoAJbm5WRMHN/lyD1bvhTgJCIoORjoOrXugP3pgLV1W&#13;&#10;f2+62ixWzZf/YGTBXoOe2oqIx0ztSr8/Y44xCU02+0CK51vfgxz0oq/kQ0L7KMk6LuHsNrjNZ4PV&#13;&#10;Xk+/R3Ot4OyvM/L1tuisDuxokuFEbyr670xzExfHA/GKgHD+fqOo8tHeupy6Umnjlhv2EU3hylJZ&#13;&#10;dClGkiPZKVFQZwJekPd3Og/RV29vohCXdbDZSIlHkC2DiHjIyotAiKZcJvo6yc0Dt9lSmebfxxAM&#13;&#10;YumCOo9GfLHiXfvyJuatB/egPu5QJh0v0CwPAH8jMISCJJ1p4hRkspxdsThXcXJEN/hW3Jv3nKbe&#13;&#10;PW+/mCHd6MbSbpWc1cHZnjtNyJxyz2gVUovX1lx/K4sGRCr0OrEr5lbapcQ2IQc45jVp2T4Yj3xa&#13;&#10;prQVODsbQ45l/Vj8gVon7ewHiQg2zFVBWxqu9xFl+reG8rSs462q0KNjWSDd9Kf27+Ja9QTca1YE&#13;&#10;x8p5URP4pJQ3cf2Yg1uooldV/mmTJtMlbjsy5aR93s9/yp6zYObLXzJ+rK3SmkS1J3C8kY+g8ELy&#13;&#10;A4LrZd7R+v3DVrK+WTdwACu6NfGpKxoZwHuLPs8FiMLqG/A7AMzHuVFAF3dYipfbuu1wtnJN8A5C&#13;&#10;R/054oA5IQpExcONWL+6fyjwzbmpKSnovpiXG2k6s60/Bk+zLHFTZ3kqO6yRdJBrWx4obdVEwt0e&#13;&#10;hrSvNp+MjhblkZKyUiAsPm76PBdQSsfIFogAhSfjafhIZFz7skrm7dvFDbvDHgTQYF7uxhB1BIg3&#13;&#10;eD3NTVlF9TmqADcsdeA8lRQ5M48NVsE1wd6EAlGFujWjcUTSYmjfmAzYynLcXY+e8YRS92kzjEP1&#13;&#10;et+6fMzoA+A7eQVlUHGBYQUwaK+hDM3D50Wj0wwTO17OvmJHfcdHqRy59eY7aXQUbQCxKaoXRLYM&#13;&#10;Lfe5hNX6shiCjQEYqXkjfzpsY/AwswiMQKCVtAffWoSc0LYNmL5uK6pW92ir91nluECp6L40fRDu&#13;&#10;tivoCO6VL8yKAm5kPvF8J8HGdeEXPN59rTBN8/JMFexCjIShr/2lFJJRdJr1k03Qq8s9VWUCmMEc&#13;&#10;JcO557Fe9KLjUGvZLBDGUh3ELoXFQnXxcr+Agc4hAkILlDkiuNkhX9zwiotWXi63Muxr6iRaW2K7&#13;&#10;Cj1ge/n6kiwzvLm1zsQF2jAuVc1Ip1zpV6RqTioCmwseP7mtvwW3sIIBHHRF6HKZW1qdi9vM5qp0&#13;&#10;TfBJOMNjbfRm9ydDh1v8yrfPY7yLSqTgLubyhJxdXha0IwBF67xZnqes7yo4xztwIjOPHAlxnu7y&#13;&#10;glF7J9K1cxUWxDBawsgw49XWj7q2yHe3z4EAQH8dl0r4Dh/hGgsp3fU0RlP88QsHN059QW0X1mfx&#13;&#10;ODRXXCwCL1vzsy4CZhCReIfeTSQNm9i2h0xygktYKPRc+GTQOlIQeTJI4UTjDdAYNvhVTISqcfXB&#13;&#10;EKRLlwVDDRNdVI0NylxnhbuwyMB6cRYPzdNwrjz9S4LydOZDCnzMZE0H0dgURIoCQKvjQ98NLUob&#13;&#10;tvTf7s8KwdbfOxJkgLd8C/F3Y/IwrVR09dXdZabMg7v+sLSHw9TrdwP7uTu2Ojroi2PpFLcgyA3v&#13;&#10;/dtGgn/aPUOvhYCPGmOzatN/uHudQ0yRY0kTPUH+AUFPYI1rVL4mDahp6rI+eR0eK/thNsKXdGDw&#13;&#10;ZZqefqwnf/N4bn30uc1tFVpp8P/08D8jODVi8EmF+L2t20XbHDbO/FqgKs9ENfgJPXu3wjyIoD1M&#13;&#10;EwD7bhu4X/uLCrk4+qEvZKNGc7rxUw1YnD6eeRajwXV3Z1JtkpgPHEQh9Bro5+igWx8O3Voukyve&#13;&#10;F/fbbSZN/Q7OM7UPpTD9D0SmvOmT2WgQnA00iqpyIhVDih/Rlv4xi32/IBmR0aKriqm//LzdfJMw&#13;&#10;L2tnHURZU08LZmOgL/2+/W8JaP3yvR6ngyI1A+wy7o//bPQKcGqZXz6gdtji8tPmMjLQ+34B00SS&#13;&#10;D71M9yMLX9h2tKdLOL1jWeTIAD99PYW6TNBqtuJH2EzYXe9IL/1yWD34Uh3h2zlE9LR/PH//+qj4&#13;&#10;r9iqMWvIBybD1O+O0qdJnD//FfzHQ/MYzrDe1yd/4kxLOV0n+RiFknhN/Que/hOVYLlHVWP6oXDc&#13;&#10;1OI8kO6/+K9MTkUrLtB4ioUkTa3iVGHW5+RSExALBEzU3au2h3jEPhVeLmac4kCSIcuC5iKcSFM1&#13;&#10;kbvJhrgiCRtv+NMPxdoPyiVYiUVt7vfhDz990QZC1uk5lESanIOVRgvSld9pP1pG5Zdv6bobMtCO&#13;&#10;WvrWa/2cMpwOFR8H/YIGtS+gD7zpdEqoUa1hl+trW+MY+lSiLm3i6Ha89NVynqHzqPpsM6WLvQoW&#13;&#10;EmkPbHHGage7SX4bNZmZ6CmCfSEP54+ecSmrhfPP337BZnMn8oDyfGzjaKvigTkXT29vjw8HePK7&#13;&#10;7dYYo7lFEUpPgMxd/Yf14+OR2TUiYyl2pV+LshAIldf+Jmq2MQOvqFX4HOJN0ixg5CDMiOhr8cPu&#13;&#10;HRvxPm2bLV2TdOADV6MVUByfEs7hlaV8qA+GYUbkDHpfnj/zuFBKCHdrlG1DMcYMZbdxl3HbfH57&#13;&#10;nXN8BZOXGRCf5nGVwIdoZ28Q3ng4J5JRuP7TQ7X0721HQcE+ToFTurrhP86bT7W0CbqENyMwWE3j&#13;&#10;8Hwol7CZdeZFVQcDTgpBZKgNeb9os6yWwDLk4YCOIAFKZQAbPY8FjpE/lBhSkaotACcxl5v78lEd&#13;&#10;E7s73QC/nJ7LUOgx53PmY1eklFmKk6CrGRY4t36wBcSn4dGIEUBJczsX7iI/HHOb23Gefw9uZAQI&#13;&#10;8IOtaf9+++cvfzIhliX8bXrxW5Gii4ElQtP5LroSZc84WGJ/fdmBad2yUPrP/fTeHGnziK0D7iin&#13;&#10;An0gg95ed2W19GbFsaEPKaa2LH/592s+rFCRQTtm6zB7gCFpkaJYdG2fQSllt048sOGaNCimdcKd&#13;&#10;w5+1nsOfVT33565rfv/1//i0e6K2ZLJ3b/Bp9wgy/UP38//+7y9gQdsoPtJrriBJcYvk2AcD3mXL&#13;&#10;PTovA/rTvibXb38XFL0vneg+fvvAOx0tFhWGlWO+WiasisP9g9KGM5Io82T3xeaVhCBNdqGhfNRg&#13;&#10;YhtghvLIEIHA5/GDyX5+/fyFp2gwBZYwSwrLaAMIXq5/2goEPBNPkxnKzwpjzY3Yhe7Nh3rlKMXT&#13;&#10;6Wt8YOZ2l5ImaEgjBbhBiKtqr1d8deyOtqSf4w+skUB//zWyDZ5DKuFMl+kVFeGUceqhr6MsCpuz&#13;&#10;09BMFqiixpG17IbDFvTJv9rn4iAPx5Ea29keLn+G/7S8mG0H5zl46IhAX7Gq6bvRUcIdMaL+w89a&#13;&#10;R5wpEl1X1tDkapGXu80eI4DP9Ouny4bKYsAmc/Hp+Dws97f3v3fyWZArZtCRFGocM3GBjhJphKOg&#13;&#10;1XHzGhdSwxndZvLR7klIxOshT7c3UrOi0PNCSEsQxGnx+jUh6R+wKDEEUza7osuQy1MErcgssOWu&#13;&#10;i8/xk8CLd6DaivyZSG1BGLJ/2vMPHTgFnDjdxLH99NvqdjhVX0XpCO7Hjrgsee7hF/nz2n8s7/rz&#13;&#10;8w+0atj1+qEHQGSBbr/fRsp5dvHafOp2A/e0Wkq+Msdetb1qNwPVyOoTIMMKf+H5R0DxFNY4f3Hl&#13;&#10;BLTdCDbVsJxQQJa2SIDdQ3GJ04Im5O2KvFUkpboUs91UBVYEDId952oo+chXsloGOCMNFSEgT8FH&#13;&#10;nMW6FexUyer9MjiYTPon0XV9uKGPaaHWJbE9/JneVrPViS7GMgwIhxSDhax0cx53qgqzOVd/X3T4&#13;&#10;Uh/hm7YyppPawEPcTWbMEEpCmidgB3POjE4YfVrh+bDVfqpK6LwlU+CYR7OSpswclEe8tvIvf3sv&#13;&#10;Wub9+e3+mdQCiJyl85T4UZuZSPL4UIYoYSzFkYun9DCvMbWtH4mvborRcPGfQZMgQrEo0MOx0LPu&#13;&#10;hZLcOhh+PA06FQVOK2BERloaJhIvN79Xu/bbfW269y0/NgT4cTLJpWVWOXWptOfOauhAurk32O7X&#13;&#10;sOTYL4CI9ue//vWUPgnabW/WFt1Gjszuc1Dw23grxcPc1DmTCqrzeluT7rF9R36bCHLTBoF7j//f&#13;&#10;K1Bbztr5aWkbGLWPv9xuNQ49I8FwZY5vOcpDXXYiTauNp4JXYEUf9ap4F3Xcifp6/2vo3xtVld3u&#13;&#10;fv8GrCMh/YpjdnOWqHjYj35GuaCVMMlM9dLAQ9QkLmBaduWnVme8L9l/XKY5jI83na8AACAASURB&#13;&#10;VIAtefrEKnw6u9uVXn5aP9Nnt4KYqS6Ge+5S1Z2W5WQp406Qdw1qFBOoNvfMPhH8tzAVTT4e4Nvr&#13;&#10;1FsScX18BHJpRA3YZpkvyJu/V4ybkzbljY4lbAj7sWzWr8fmj57rl/iiNYmMi00NlukgzBDf/TZs&#13;&#10;SNzlor++AKxNP9Sb//5yug16LFG9rvDruSc/LeTeP+8P811fMSx04WC4+mslzPQu4UrhkkOWsYlL&#13;&#10;1i0yU5x2TFRL+N2vFQSgTOSJx6BCc4cR1KiOyjpbLzoVRTbm1AhQSfx66vESOJWYys3lq62++JpP&#13;&#10;dfS/RbZxTVkYBbriMfbzT2WXwk9XGOD1+o8Fu2QRUB9dX0uQ8n2xbJrj9WwgQAJTCgj67et/ar/c&#13;&#10;bx9OuCdVtOGAUXnXga2FO31U0R2I85phwDKge9r/ahPD7KfNQ3y3eEOsSZfr3LJv35zlhfz+/ffu&#13;&#10;YRfmlQn5ywxbjfRszGpcO+V09CYdmnaKOSODeKi3qrTp47dBAXqyv/zAjoDoHn1s6iqhcR51Teuy&#13;&#10;Ptr793mYUsL1E35/9xxvHh5KVrPx41ahCsSPL+p56F8T+FiVRJuxrov+1jc/fvkw//aQ5PO9nv3d&#13;&#10;JeShfP5TpIfjfEPCfXqD3H6jXfcIIIgq/qRZyOocpLv/C2m4LQXoPUr1a7p8lR8dG15htcK1aim0&#13;&#10;7/Eo4oQat4eWoFzBRUzOYA0a0ZaBIlr8cnlHdatR04YCipWD7IfxD1SCZkvLapA9Kez9dilFqTUm&#13;&#10;+9kqfEVYJCDk7npZ+o8146reNj6Q1CXARPBDwf3Q/iDr9NKf2abWF6wjIT5VWnfN8v1yJpgiXJ2A&#13;&#10;krhevw0JmsjKxMq7wSN+rFngdW0JQa7mbQ8BcgZ+H+/FXjq5PqjyOs0XPYKWz5Ovq/lh3+Qw2TyW&#13;&#10;cjOnckSPdQUvc+TVMw7DYUYuiqAORIw1zwj5db6l5CRB3SbsHw0d2OuybD4/fJj/rOpDXnAdi3u5&#13;&#10;PKBldey6NLDTumhvOayS+a6twC9CrBcp/+tqA+moi9OyaNDMCUGI2Rf55V+Wv3zZfK7mMg3rLeqg&#13;&#10;sC9JWF+wOPSX+lMp/zb9bVuSL5Itxa193xRMvX988DaUstHRbJ8Ob2+9oqjMQbXg8lYyLs7Xt6LA&#13;&#10;8UP/uar/EfO7nmH6FLl4z/cKVRySOtIL/cUOsajI+f5Cqmrj6w9n3vBaNz82XcPT7uPXhP/Xn/9H&#13;&#10;ShKjiDG5BkecaEE34VnUCACaAdKrXcwAEE2BJzs39cbPkaSQXUAigQ7pNe7Ez8M4gARYtScmYcSN&#13;&#10;BbxCvXUIc7ZkP04ZhAgw5cHOAAC2jDoWIFiz3e0Yl9jpuASFBCKYEBTiKAhNBom0UBBC0D44GXJC&#13;&#10;FPNSYPwyXLYPO6GQ1jGjzJR6X3v16QhWVyI+EfPxMm42h+BSVdcv7x+IJWPntpK9njzMHkgN7oAh&#13;&#10;G3GJEkpqtWaz2+Rws6TdsFJpHzOqClVUhYkcAf0xz5DVqt1yFzEgGBICAnW8wOz+ccYRl0VdN3sm&#13;&#10;FKUpp+SSC0rB0EcEdQIrgGWMHGHhM8HKJUOp9No2eywAKiWPAVVVC5F8vU3lvsN+dd76xRaMkxmk&#13;&#10;kDNmv7/92rZHF0iSyq+T85NNs2I4rsC56BJySTcIRhuxpO/nNUcEEllzXjVnqEqORAlLUqSQjNMo&#13;&#10;BhQp4wjCFAVH0K7zq6NMEAqDUySMPuGMaAwcp8vQlwAKLECg4oHdLqMi1Zqu8tgIXg+TUdCogmBJ&#13;&#10;MMPthr6crzWn264KveWHyhutQimU5BnbYUkuFofO2mW3acxHr81aSJlzWlUsFAt2jIkhwYPJ0eLJ&#13;&#10;6EpubQqipHerkeSMYgRiOhA3zRDFAQkFibMAQNgU9XJ/SzrAqGbnnZ+zp0XR5Rj1PLukM/BcHgkj&#13;&#10;SaYi0/MwPR63U3+1EQEkJIWcJXeNNoNm05CSmvsFVQpVBViAjUxAmq3fbjpE4qDXnAAGNEcaYY4U&#13;&#10;WkYKJauS+TTUVNyn+e5Xhui7ufOqRFj4ISBemgA/ximZhdfgcntTuIjITtNUcKYyzlU5rVcbbxVs&#13;&#10;cTK7/QYjQlEiyYy3a70/vr1dy6b9OF85BxjIVtbZpJxyshNRMGNXEHg+3Ru1jZqut49KcpjC2ZxQ&#13;&#10;ihlHirBMKmMgOFuXWalsVeznC8HpfruUZdlWe0j45eV7ocr+MuCUJROFECnAHJ3lkGW23o1LSbVd&#13;&#10;SFggF/0+hwxiYuWWZscUA4InGL3KmPKUocJzjsVWPCxAuGCenp8ZpGlKN7cUBGe33M0oWB1yBgAe&#13;&#10;ZA080YvOlBEZQvRCycH7AsJOAKTnEWEIncdp8AHBZtVnCbO/3Zp6k6DFPHDSrfq2RnMZxseHEos6&#13;&#10;6kQTKepORUSFvE6r0dnPQWbi9HwDt0jgpNddtc8iQoKM9jzDhtf9Ml/7+3N3nMZFRwMUwk6YMEPm&#13;&#10;+1ufSkYFutvb0w+P1o7butTjnXOIA4OBSKEkL+JskgZNuXt42ujVhhA9YBtNqlok6qwxZCtfh/cd&#13;&#10;IhfTU4iDjf2MRJ1AiChmBsASvIMoQgSWDMbe2jkrNuZUCOFd8hBRR2IAOaKmctMUJ2tHCCz8/wiC&#13;&#10;jyXbsgRBqFuro69w9VREZHZmVRdgbfAB/EBbj5gx4Dv4SQYYoppOEfGUu1955NaCtdBiF8ZJ9Gkz&#13;&#10;qw3gss5YMcnVtMyfP34uwB/pyzYvTS04E10plWicj6ypEQrA3eWeGeODD7Pe2uqIUMKDgINoQcYd&#13;&#10;d15/Og7zzXmEM5ABwpb1ZrpXPC8ZWDi7ZJt+0O5ioNPzSG3OCfjJt0MTcLxOkQm2bmskfSMR0Jgs&#13;&#10;WUrEDVunky+LRxZLcJnOmMpm1yGcYjSK8cAj7MgaNODicvoRCH7+8pu/WamCR4jte1BmmGLbKo44&#13;&#10;Rgj7gLXxxSVvKURPh4NfHbA0xUQEc7gCzvVS+sUXCUvwz8PhovlpeauRYL5AjFJIfg1us5TkNE27&#13;&#10;pl4Wp/XS73cl23XyVDgMGC3SryOtlU+ZdoNHUBJVCWEXB3ImksTsMVURjjT6gSObKW6ozfbH6WeH&#13;&#10;Y9U8C1zZQoVoOOcYIUgxnWcG6Hy7GEVEHisEH+oKFjS/nhjPEQWzMVFFFy90zcmHnldK8mWxJBuk&#13;&#10;iClp82IZV0Jbwmr0jFOBICGSZEkLwbxmnbtfNXwtOReIuGI24xihsSkGCEsYar6k0lORPAo+FcRR&#13;&#10;RAXYw34oMNRKgMKMST5SUOEQSnQbA9KuZt/3Ni7WwCAE77uUcKu6qIHeUuYpi3axumCCDcCpoOhX&#13;&#10;aEpm2UUSIyBkMq4hGBitIZbB+wLHzcj2GIulIrPAJWk5JrUUjvMnSVKwohICZqwaquhkr9eb5W0t&#13;&#10;FMmj2TZ92a64ISjHviXj6d6IbtJRPcjNrkzi9XKngC1vYxE4Ak1kNmEbOuBRKCBlgOwa53yLmhDL&#13;&#10;pTDTLCGmAd+zywxJDCoTwBxmLEmGpfpUY8cllWZxALWZzLue5zVhRyiEMMYSL+N5pYRT1XDR+xAJ&#13;&#10;AI1UREEFJUQlZg9WtH8ebtsZIrx7PkY3RbdmRmHWpQDgYCf5bVkOz48/lyuvDxDmZE0uhXucCoql&#13;&#10;kBe5nAppxDXcG44V6VwB97iRUmRTNcdByA/EbzZsza62Oph1SyBwTnmN0gVC4J4e67kkVObpfl59&#13;&#10;Eh09tFXHZPYoSxxighgQRv31xjjnFZ8AyCZxiotJw2GPQwIuY64YldYFEFOytts32Ybr2yiqg6Q4&#13;&#10;h6AqvAZn8koZcoCmTJv+aEPoDwphkGiYtqnS8Oc6OxiwoA2qQUapIAZ9sobIGtFG2g0ScTi+OAcz&#13;&#10;o7fzxIDedQxB2ciqFbJEhkvRd60yE1BwYWgtR+saGyfjuSSyUrYqouer12nLRYh1mVXNK7BzwbkU&#13;&#10;x3GTEfPhGFxZ5glDtsx3CBPhJAnS1IM3oKMJ10eLcmJg4DvY7KiSLhbsHaN81xyD3+pJZucIQ5e7&#13;&#10;w9gTAjwBLgFF3L5pvPEY0qbe5xiGoVUD0/cz9pqE5j7PSQJYo+upLNJCRTNMMSfKIIQlxxh15IJA&#13;&#10;kiILQ/dMGbstG7IgaG42zwSjDOmSdm0vmSyYNoBGFziRlVt5Qw+fB8AgD6hm0i523CyvOYZ0GQ2M&#13;&#10;yPkCSoEVE4GDgqbbQvKWoRbVLsF60q8AYoLArlF+mkLZRQszNImBfujH60kUaKwHkT7Wn2/bvRMc&#13;&#10;OBI9FA0hCIcl3s6j4I1HAFc0TjYtc8vlts4J4v7wMG73CLwceFwLE4zRsu976611y5431/nSDntY&#13;&#10;BEOYs46Lsvh7C+qS90EX61ykzoWVkIIkkAVdLgvne4v8w/Ex5+x92JE0++RSpq2a7ut1Wqdl2e+P&#13;&#10;5mr7bq+dVk1DMdhcJILr68YwCVAfv3SS2SS7y7Ssbn05DM47Ve/85vFmYEmbvnNYMsGyBu0eaQ9D&#13;&#10;FhDSBPOvh0NOVnbMeZ2TGKcVlOJN5sXpZXWLJhFv4e42q7gqOFWq1QYKgDTESlWVEERxnOB5WiMj&#13;&#10;LnhRV3pdSUpKZes9QsAnAh0HFPo8J6DZ0N6X7fj4LCDxYSowbMYSxxJjxhqTMxfSbJ5RYTF0U9I2&#13;&#10;ff78UbtXbAAPGS229LIK4Mf3S43349sFMhEKbpkgq+3kYRrdxZxejr8FEyMqUGmmEgSUwbZrqvsY&#13;&#10;AOBkXbrjl6i9M8Zi/gD4Ot8/PD3rmELdGJ2W0wpASdEWFAvmC8qY8xgJkVy02KF00YstZNGr6qr7&#13;&#10;dCc0R7ut59PLpyMD2BvPcWMdCOnCKtpVNcFo1edgVooT/t//u/8CUAopb2azgLe5PcLd0l1nqwnj&#13;&#10;qmlkUhte9JpJ6nC5ujXSwFzYWABO+RO+c9+O/7ScC0rIfaGDxDETSBvUOR8LDHjwjEJNhdIBITot&#13;&#10;m0yu8MJs7RsJt82dr/NRMrjijjdJwFW/lhCXs8YFdXBFKH38/OE265em8gXX7YPzE+wVoHDTN04k&#13;&#10;ryoiW1/jtYSyuZ4qXQfmdzkWjvgCXN3x23wyJlcqB5hs8QG3sp5ui9NOHViEqC4QPL08buNpgTW8&#13;&#10;Tc1ioOoAyIjRs0Ux/vRFOCv3+y5MW05l1Ybarcp7FNKuaguE1uVp8VKkArNLHkieGBvP/5/oBgMo&#13;&#10;IfzLoWM+DQlb1GIJ5kUz4TtRMASX+wmHCiR2XiweHhy4VqiAkFvcbm+Xrt456xen2/1AaJ2hHIEh&#13;&#10;86zjBFTiPkPNEKsN4HyI5LShhLakWfc5RVSy2Eri7DlZGEwMouAtMUEv61WR8lA9Y1xAjnDXcqK7&#13;&#10;xo+FsFQ1LNfYWdryBAQpCPlMSLmMgnZ997JU92RB2gCuN0thTLhq9x9x9l3hSuQCJJkzUMkbH7cu&#13;&#10;19VLn72XoacEbdepJZI39QI0gilY/RAb1NGqkiH6E1wq4CjO3u/nPBdHhurxNp/tLGmFsLCuopSJ&#13;&#10;ebzlbL/jBd5HoWg+/soMJJRSXjp4iOYrKS2IA2+h3VzbHrhoUQaUF0KAtcs4SlQhTVd+SnjfE1RA&#13;&#10;zpyqefH7Qc7Lz135aEomFb7o66HmGygagPDuVPOAMwjGU14csQyLvAU1HHmpPc6lQcYnjNOqL1CC&#13;&#10;xgpQsSghWDx4aX0AKZB995gzGq27WPuBCU2v+6c2XsNUXNdUerw98of4UDcDKmhEZ/Tlw/5+vd8u&#13;&#10;q1C2wuj5YX91pRmeYgJd11l9pqgqNjOgcNH9YbfZO6sBjPFl97FY1oqXns9KMJhzOJLtflZcRJPo&#13;&#10;PW88wwIowzht13od+qpl3OoJZOYsMc6h6GHGFW9ZhcCkOasQrLsdoTuFAtb3iHvBVbstkeZ52faS&#13;&#10;cTOPnopjlWfvNkBgWWaUfSqyrg9kxfZle3evKkOYFRUV4uF826gYanY/fcM1lfxBcJGMLybCQiii&#13;&#10;XipGV5/CrHX//Kkti7udVYZ3ycxy6V9eNoT8ygSee4KltZbVCZv2yMwPiFqtUzxP+rBz0ywVVtCk&#13;&#10;12mUS6aqnWyMQOTFVa5UHb/V0+qslJIlvsZN8CYYWuL1/Hpv+o4ynm8ecUR77Bnu8/Dt9W/Hl1bw&#13;&#10;OvCUeTLUgpgFjSQHBgtIuiGfpvMqpcIkZQuyoUfYmMpAhLp+iLE73kxhYc5j3ddhh9ayfACYdn10&#13;&#10;qVbDaYbtPthFZx1hmA3pMsLGR2TtgSOCyghxfegwpN5Aj+KA+uhyDqDil9lLw4hRSgcPw8Qog5Fm&#13;&#10;DEktycARwVp7zrhbHYG+jR/7Vk3LKRhLZo0ouy0zaivgxucGrC0gRgRQmudHkWihMSpoSdxBe0fg&#13;&#10;2Ep7ekVwF3hrLAwgMlcOnahZ+p5kkd8BJtqDrk+JZOpBOpmmGy7jjXAcIK52L1KI5L1DDUy+SXwf&#13;&#10;uaOruqhqwKCxlmyr1arm19l4a9pWTtN5R5rzbvUwHR4f7rOHQGfML6P97emTM6cNAcdwRzcAEyRl&#13;&#10;/rEiTmRIbNO+xFiiYgzlgj3AgRPOVNf+uK0NZ26ZRBG3stVUEo8WuPNl6qkM9wUIUKNeUjHUrQ7L&#13;&#10;ixL3y6mAwWPDaHHLGaEmgtmMQcCulhgJYCHNqj/N1x1Rdlmjo3/9n/7D+/nNmZXCY93NHUfb+Y8x&#13;&#10;9houXHGACthOyR8atXdEum3NOVe1Ws3UaWjmeypLfHr4iJ29XlsIfYRHLm1xuWYctz5dqtrTqwkT&#13;&#10;ASWZuKQNt0O+bLMBeXMVRc2y+hSz/xCTK4rUTewgHg/d8+3nqsQ0fJGn290n5H2IQGAiSuHLNHMU&#13;&#10;sV2vFcEnBDOKwdtYekFi9AWi1Y972Tqbmno4OSJq9PP1/dBhsFTJB2c20oLMDnMIgLKyyYddPU3O&#13;&#10;F7J/ai2WRLJk+Z4p6K0EcamBPgea8l8+Pq+K0ojCPLFcQttXfokIOwBnzUSNVveOr1CoHceYYpx3&#13;&#10;WN2XUCKuJE93w7vL+ip66Pyx7eXbz7/LCHZPxyWtBlsBscIpmaJwU+rO4gnRgpADXnS00T/vza8P&#13;&#10;If/c3JRK2u0wa2UG+Hyb+3qANSwzEpYjoVffFYADeQMrVmJAuDMFBDYjiiBCurXxXBrRoSgSrGV/&#13;&#10;rhSKV7SvnySleroRcd7hF5tBwAxQFU1oVJ1zimVhUUCcuSQSDafxTfaUEgRJqSUlCL3aawVTTau6&#13;&#10;qIyyatox2eG3Dz4wjgDUW5JMbkxU1R8//xl3xFwVP8rcpkcuwaYCB1bEA+scjNWhub8iHqdCyuIW&#13;&#10;Saunx4NzRm9rBhEvijHvw5tr2Jd9E702pF7M15YJlahz0QlunRYc2bt97NVi15teLK0PXHCKFZAZ&#13;&#10;FFbox8OvcxhdALVULGZH6UNL3BqjYfXxWJXUN7WoYeklgHkdF9iJdZGYUtXwdTrjLtV9jTBJP30c&#13;&#10;YEYgF9yD6ny+Q8yVMMl6gOXr21K71cACkVyWTHach3jccZCMdSIYg1NK24C560lNdSKOpvoEhYKi&#13;&#10;V7c1cKSdsSWmAWWSV6cHcSiiYgwhltXIq6c+A5Ii60p4WwnG4MOXo5kxhAvGeYveEYKyKI6r9Krp&#13;&#10;gfXVebniuNcgaetzJqjc4caLg95c5BuVFbuam/NA4ZQFuaHMC0zLG8oghFQCQxFavVUVT8JKmNa3&#13;&#10;nzX51QK35BW1qKQP+rhwybdx9DCpWlGCKcTMJZ8Mq9AMSrq7WMCSIzEgXGW37x0xPgHVcBiBonx1&#13;&#10;uQU0hYRdKsv58bfjmK+5CBWLW8z3v/1Qu11RIJjcyePp+6XtGiGEx0QEtM5GYNk33sGNqYONktdr&#13;&#10;CDw6Q5LrMI/ocwmE1pl0SG+zc8sedRFDFlu+daX32JbpqoVqsbDIy+wB5vIoj1t2sEJklY+yWKsT&#13;&#10;jsGUUEttl+Nx/3b7GgyBwNckz1vCOO934vI+DcfqetYvw1/v660kn7FrH9T434ybKqlU/9h4siVn&#13;&#10;GENIEuwD54d1pU6YVkrrnLOuTtOWao/LPW777kVr3Xa9RDzN6L5Mu5e9TqFGwjinGoUj9daoPUaD&#13;&#10;N9MfJ912D4+x+Dy9apsh7bixL6rLwBXmFcGJqYinJb6BtA+RAgppzappskWjDpnZCPkspaSMbdP4&#13;&#10;0u+KjwyQGPTi5sNwACmpmk1jvI2g5TjWbQkehqBBcLdkIOD7tlLsvo0cABnLH+//ZJTCnGjzeZvC&#13;&#10;cBAPRxJgyV1lXQwu85jrNiFCAOJgg57jeZkhrZd1zBl1w2A8WFckOOM0QbD2UQib0N2Ezy1fyfPT&#13;&#10;r8rKaRoB5bLftQJUY1mXqNqDbbdqOTqQDA64mfsW4KiArgvDEIgcYBf8deV1Vd3nC1dHPL1Kyu6n&#13;&#10;u9i//B6NQtWBDDauLpiqk/ebN7sCgJivKVEwfMBrTmdtFTtA5DHBKRfeF55ylzAiQOsRZm5WCAog&#13;&#10;u7XkVCG2uWUYeI76w4cd/s//438WkalruXLJYSEcvW/vsJ2qmxAe59H87EoRESLIGfkp8QYxbbu+&#13;&#10;2zwOMuZuBkB9hsFxWbmtwO4t0euck2HK364c18vNhL7eKuh8UpmikEm+iZaUFiMqQmzw/f4vAoSS&#13;&#10;4Bd4Da94PDpzly2xaNyDz7G76WghwbMcJvdqyYTlPcbobzgtPuMeuFsW8dv8lZi6fEu8AqaehrN6&#13;&#10;3QBhiXDLdf0cNqmtaz9spCTQ26163KPU0sIDkcsWGrNd+of2j2//aJRi13gcOlwzX0FCVbRkyDM0&#13;&#10;rYlw9/HJkz+6S3GE276Hw4Z/7a/he3Ms/89lPfafunIINDQIIiVvMSk7r6wypkBXSA1TAbdw6X+t&#13;&#10;/bcgcJPW4iPGlxziYU6PGLa5vyWD4wWLYU5IWFhuZqu6f4UWrytISEl+B0xtkP/HcQrqIRbO+F4B&#13;&#10;6JGHQ5nI+cut2npaGhXHx81qAnzfY7jV+rDVjVhud5DZQcUICWsf6oByuGpsR2BcO4Bcsgem25x1&#13;&#10;92Tk86f1bV33JlN+ncNO72H1moEL2aRCoMe1aJsGNGcIFmvn67Q/g/9TVLjKIaalXCWgBGCQzuIQ&#13;&#10;Lyhodmtv1flaiLw6NBCdlwlG8PD4cWkN/5mwA3bUVRvP30eBZVPkgLm293u5wLbkgQRvaOKVBiVb&#13;&#10;lCEE7Klp9q0h2O7DWtYLSnC++a2+edoXVbbyLsvH+ViM9gpyaE4/QU0Y2DXY8sCL4esWGOeBp9up&#13;&#10;KfrO12RpqaltWME3KwxEYV81nDMzY5U/WLEqFIE+t0Cfu77POE9+B6ujW7ZQTXGUL0rCU86hFOJo&#13;&#10;drAzEeRIHW8+wUJvDXs/voHfc8CC0oaRFLqCISwq46baUQRLU1d/NGeY0hTKvahD2ws2GrbFxhPf&#13;&#10;GXQA7FDWry2tgjP32/TQ7JpSNhzPwg04T2eECxWZhatKwW7ybo/vBKDr270GNQXp28Kfnw4V914u&#13;&#10;O5SmZSXNURqz6/5t+47SvSnJFZTrPdq5fq1QocVDU5PpjDYoPCCrnuDtQpFfnw55kyPMjKWuu5FJ&#13;&#10;NcjpHiYvC0I3BhX1lUPXpmokzBQ46wBnZyF1B8WaYLATZ/7EXdeIs8+zOsqAUPLbeOpoLqjeFc+j&#13;&#10;ww+oZZW+J1kOQC4GQCMUfPjYlBCZWkoyMIFuKlEUgB4eH512XOdmJQk0ch+tzoN6evgZQ5ysSRaq&#13;&#10;BtmpiqK4F5Qtk4TR2Vt8LM9vbYtwTFOHKkK0BLmsiwyC4h2j7bIGjLnIeA+4aUe4QagcaCLzV7F/&#13;&#10;UyA8qC7cyjb81YwWrfqS6iPSKG+a7JSd78HfJejG6e5AnIi/08fm5+1XkSNs1uZC2oPmB7j/f5N5&#13;&#10;qPaLDOd2rZIBpWg/Pv7SrSi+uJ6CwhkuC4TwsGoS5K3Ehpe9ws+bt2P7XxmnAog7hjT2kpVo3qWv&#13;&#10;BSQlQQAKAgiPpb2RLH5MpKoj+sSaf8D0Nn2nLB/aZtH+yjQsuMf1PWvoCQc7prWOr5xg4CFATB6q&#13;&#10;OE9s2iYtvN2BsZH+xTEApJOKcPBDamtEeaP5T2PT3Z8r0IZgoCd69RB1gQyp4/LDDTRWfX1C3Gn7&#13;&#10;yjv78lNf1hSFF39icbIrj0CV+/0+1R8fDNixngohZcJy5d0a1p7DLGK1vPuasTo+0gg+D+2sowNX&#13;&#10;VlBXmA5tPCdyiSuvWbsACG3A6eggepjvW/I5EoRQ9lRMgHWmryltFB2D3dNKOmt/fst79Av4s57m&#13;&#10;+qACWn3QUPKrDfhA/n3/9q3eHi37BbJ5BmL3lzutWRWzCKDdbIlWd8UYYRc+e/k4AzSCuJ+m/0sy&#13;&#10;AGFARi6wCbK9Yhg0RnPZ9yrnaab/w0O33JfvJHwH7KmiSaQ5HxeYPFAiEbWjw+qsaTn59bjqdQbC&#13;&#10;FcbJkfJQYhPWB5+weKh0wpg9Xpp1tqHjH+G1cn+akfnRPmKyS+b9dGB7kZotnHQNJz37tN04u/4z&#13;&#10;yFIPTJ2l81Zixowzf3pBlUwEuQ9Z4qrb4Nr90vutWfw/aN/efZGslWaZPd6gavDlbKeXzx8WyJ/h&#13;&#10;t8TIBiqkapAKIUxvrh/UTcDrPGEKcyU+yLlsb6I9LfeaSiZqcQJhOuIy1O/GjmUdZTMFUFin7pv4&#13;&#10;RYyhBFwJnvpakACqhisNsr+mdE5c5vKJJYiu0wSr5HEsJWH4CClyAJtaqOPb32RGA1H7yl4Q2Kr9&#13;&#10;jhyGOdz5OnVA1FG484UKZZnEjwyNPQO0oSgUevce113gFVvR5XbZ7RuqHM/9sWfZ3DrTMCijgBd0&#13;&#10;T6HehVmUnuf92SXRoZgDBPnYL9t3SraKpT69XQgwiNk6/sttvEKGQw4D3EDz6C8/H5A/T9FVGSly&#13;&#10;nW5/5hUTMWAX12adbhgRiFlkH1+iTiRM+NapqjZtiBFQKNa5ElY1vq/XbVIRMlEd+99LLXBIW2al&#13;&#10;fF1t8bKQh9ImYysix58XUMmfyQyCPmPspmJv3w5ir7xcSYu7dyh2Pn+qS4AOKNLMY2boEZeS0pJY&#13;&#10;SD/HfanEhGGXOS/FEmzk3lQAvsGwxkupnxMK43b/6u7YqRZGz0uYYJb/QHXFSOttJthdlMTfLRAR&#13;&#10;pQQzUVLPKydB6BFdlQM97WApIZp/EI76ApCrkF/FoJMhOOrrfkO+wqQN0otRCwAAIABJREFUbtk9&#13;&#10;Vau83u+oAhzm8j5KhQsNt/+G6N7GlxNeQqEwQ2oyq7pVtf14n5I2KLSAY9Go7rHnb2XJ576q3B06&#13;&#10;4EBB1gDJbwsBGlxIt1HInpzkHL1OJxWuY7PLUikSbMbIerRuvntc4ZVBRjdKxI8HluF1/ADrK0dq&#13;&#10;yjQj8AzWFpkCouHt8/e5e1wX18IWUcjeDmU4/N/z+V9k9xqWmFOJYLnt/RYhAqbD3X6fSRKKppyI&#13;&#10;rYn2cb74w0GHZUJbONLLQtlzszGN4JFeMtO6s6uhTeoKVNjH9NFJ0sQ4If2Kh+Zka8d6sKLw8flf&#13;&#10;v77ffMCLHJewJT1/bCUsQm83UfMpTl0dI9wt1n3qkU0bUNjgFDJE+oUDFqdXJxw7GwS16tBb2z6g&#13;&#10;HyB+3f/A5gJyLklAanbgULvGpw+Obsk3NCYzKHT3RHnIWcV5O2/fgRv5Oo7dUv3ALpWb001jcfG1&#13;&#10;mgl/j8MXltpK7bYluxfLUS1MF7ylooFTOEbq6vDFpmC0rCvAAP9UMCTzd9s0gicOPKqMHukn6VO3&#13;&#10;XFFHYonJeZQyhjukLoRhIWqmXbfTSgZa9B/1oUq4fjdGlr0opBY/rucvFpxV5oy50Uf65dFNZL17&#13;&#10;PIGEXWD7wy/hcn595EuIyQK2yX3NIUQuEzNTmogp3tHMNRP1PgIust/0CqCpO2r99rjDp+U2fPwQ&#13;&#10;fP8z2YbX3AWyv1EFdkc1LuxPv59oSqSu/KU71r2A7P56r+8daGG6m3LXQPZV6tVaW6Ele18q8zvS&#13;&#10;TRT9bWulstFN/9xHhiYPS9Om5cZ/ws/ycaaw7h/CArLBx3autygEGO3diOY9Wq86K4eHhKdwH/UI&#13;&#10;pCXyie+TRd99wbH6ZFHJxVf94OnEUH7kDXrDZWyTC5gt69xoP/VP8KKWMfIiWlM6DizeMeMiTEiJ&#13;&#10;/GnliehLMxXj9/KAZ/61R/2xFiN4nOnj4Xa71irLg2iznUUXip8bEhUsIAAA+b8bRSbqUZfUIWv/&#13;&#10;SJ62pXiACvmFXyee+XRe8P/2l//FJxglb+8IfHjFOLStvE4fr/EN1P01AKLJuH4nhVdyt5f+uWrB&#13;&#10;rB/YZuyHGGMEpvOVO0ZCYSXZ+bZF3Ekff1MoH3bWbYKmPHwGl9WnS+KvaO34v9XeZP1mYgEkIQTK&#13;&#10;uq2bLX2EL2IXmD1+UQziBlSnlNb3DdFGtIM/+QwjoIrUe/Mtsmgfdx2BerFAbfhZV/dDRFVTVHi7&#13;&#10;f+cB/fJEADJrWCs6nnGyChPts6B9kehir3v0gga/uQKgAnAlC9rsEYilD5FkHVef9fc8QZt2SWzU&#13;&#10;LRvmu+GP959w0WE4bqc/vuTZcWzusTIQvDtB92a5RHjhcbjof4CC18tWqnFXaCkW16ijy+8/xw/N&#13;&#10;vrVY23D7rE/gpJSYg/34vKvjGo7Tk3vAKNdH1PMBbrkVLUTkQObrAOSnCvtKPVWL3Qr0f+vA84aW&#13;&#10;yzpUx5tLBmRqRfoacfviHbidNzOM1pxKJy4YxqV67jawmg+HfXrIt/knwn67/RDixT3sY6HYIWIv&#13;&#10;xIaKNOTyDD8iMC3mH9/g+tjKEra130mHbhvtF+/6hx4Tvk1jSVoij0Xv0zrsWLlx/qmboM2t2k74&#13;&#10;344dYe3XMeyfEJLhsv2oCWXhlw3P4mkdg0ithKi+n32K3NxOoh++3+cFw9J/kMePc3o319vj4UlA&#13;&#10;uVu2/f4/rvdFVer/8Oa/R7u06V0j0tP+H6fV8+G+Ag2y6PtIgAThgSqJ4KFrz7eLKjeW8ni9R1o/&#13;&#10;sjxHMyouAHC+INZWaLpEaGEqqpFi784TSV6lOG2zcozEcH374/pPcTzupuUf7gjZXAHF80616Ceb&#13;&#10;g5Ky6YfX60Z+g46PSOhw/6JnKHG9uzGn3ie7Zi5dRmYKi4hndfqMMAg6FnQ1oeObqD5gVJXx23LA&#13;&#10;IemSTW3HTqdwmj7Ih8te/3zX1wlk141N9dw7wt31LRU5olI+H56vQXNQXSZtbSFYxlIuQbu+fR7X&#13;&#10;0vz0rjXjJ4Dm2PCtxwFjvJ6eD7v5bmDbWtfn6O34h3j4S7neEfGerX99+O1ttj/WNOwxtY4meP85&#13;&#10;W3YkK2eoMRsAwlW1KakI8XD99rMBaDv9kds6tKl75ufwrkrVS3m5+7tOqoW0wRBiVMjrRI87tTu+&#13;&#10;2PN5bGyn6Pu33xHe6a9TgxqVOFHhPE3Nc0UewKtL16BHkpv1+W98QjQrat2dllcqMKMCXk0ogGDH&#13;&#10;a9sfd7l6FKjCFzu1ovaUa9E5rf8436FTNezdn9uavLDAnnDNkjfx0oi6JPor8ePtPDw/Lva9hvt1&#13;&#10;gQI+j/sJ3HZsGCYSEaFdt7+ex6fdEyZ/bE5HIpmnpsbL2Yi1vhqCMIeFVJKeiz3OoQhqjwdyv6/S&#13;&#10;37JpP4YVsobxncs3AsXL0yqn8rII9hkUFMYonCg5eIxszEOeAnVkzfWFdk8dw2yxpkiVN95+UKcQ&#13;&#10;NtoeKx0QAwKo5z9PnfPLvTJ6H/Ayx1Y9LibfarSfDOSw/fDQgu1HokyhRpU5XECljFIqUQCKSIFE&#13;&#10;c4ewSc4D/2O6HNSxkKJ9Mgg8ff7w+vWKohzx2jUv9up/6T787Y8/gDXBMlX9MqGvijYozdlf/RDp&#13;&#10;dMZO/x2WWKqufFA/upzSa7dtatr9JtpVGeErinlyaPb5hOTarP42AzO01aCatxNohdgdax3u4M0N&#13;&#10;B76mWVP32YQibMyrBhQq8XYP397L7vNAda/NWPfxVpKiMXCiuUT6p8Gg6h5Gk459z7LHwQBwhrDz&#13;&#10;V/8kjucA6yBaKZWiWRBXl4LDNr6hX3Y3e6eKN10ghfJDN0uKNaqGK2pBrjhaAaQrQyJvCUxs/7d4&#13;&#10;fFOqOf7O0AWCi9MDuDLd8239RRHXp3p0JCYzOkjr83sgeWdGw6BZsjTqwbgJ/XLluvh/t5968Lt/&#13;&#10;bV4GSyH2l7XKE3Co+uVhaGe/lEqQbwB2X7Lxeb6/kXWWmMKGjhW6nUDjJID2Mj8olJxd9dR+eIxN&#13;&#10;KHxpdrbSmC7g4WHI3MV1+lJ9vF0yQY+XM9odO1iNa1jQee9ygAMM2hehEGWUV5rwvzwO23quGrKe&#13;&#10;5uJrDp7HPIriYwjelooA+gPtd4RUJz+XcZ4bljswrc1CzoLoov2/e/Y/byva8QptY6QsN8z3qLot&#13;&#10;oX5/guVjgjM364qm1anwgNk3dgRLpT9c9oGe49f35yQGXm3m9HHX42RTUwpVNT9Qz2n4GUreClkD&#13;&#10;B1V/MSnA5kgO326ma5k2l27oP7DGnJcWtJuN57y5BxJOSf5rcO73j008e8gXAho2wpEsa42bhYF3&#13;&#10;mQbhNu9B4f71D0hJgHK0au/1E/24XK/HR+XeItnNQLDAeNXeZu11WGMrS52X6/XP7ZO258nWAMm3&#13;&#10;9/NfnzNn6fQ2qvr5fbGI40AABduPVmeKBrVLwOY9loyhzeamppe/aaeDbBFEPHa4qg3Hw4Suo+bi&#13;&#10;wDGsHpQIro2OAMOWfeJkwV7Caip53rb7aTRQdVxUPn7z72JRoJi+xeRxFaJx4Vb86OmRjb5taSHL&#13;&#10;5cPh53iv2306L/t6JxAs2f/dxOG3F79jP/HEz1NuBpuNx7c06QDs6/m1f6iOYsImD+SJPg6PpcUS&#13;&#10;O+VpIct2w0xiVan8E2Y2ne7pr8PTiQNHKG2JQmX8O6f+4dOOW3LNmQ2lbtItp5qQdjes/DKdkgDC&#13;&#10;vmu3H56VVEBRK2PJ9dcAhPjHdFG12507u+Zq/ww1fqo40dfyckOTqAuTCc8ggWbix+51MRhgTKol&#13;&#10;oS1JKi1FZICP99btzxvjUOyZ1vPQ/kowTGnTrd03A+H47f11VShvj7X4OEpHrlx7Kw+cfBvyotkc&#13;&#10;O08mwifl9On0F979V5G+sENPZbFfm+ZAd+1cMT5Z6TSMLEHlsPjnFhGCjShrCKc0hQphxLsaE9B/&#13;&#10;/2oxZs/7HUPF2OlTg7CeCtnageFxGXpKAVSi8RFBFKzXTwd1y9WY9BQ1fYucbNu8dMNjuV5UL0nk&#13;&#10;1Dd7rbGx7jarW0+7JZYAICukGeo3r6fb+bLhsisKlg2xC0cPet2dvtnffu3LnIMsk3D79+5PX4T2&#13;&#10;HO7+/Pvbt7r7D6QQBQD62N/rO34A3/7Qh4aksnLupqu/xAiYQLLFpRIfrQvCz51A4aQFHz7+bsPz&#13;&#10;B4Q6GjjGhB77Zd3c67tdhsu/AGmRvMvDcxY/15mSzJD9xzuyLu72+yfyeF8a2h5va9h1T0s0TDZC&#13;&#10;7vX8tcdMuyvf4Q8jzGYxZVT1eNu8BTZWCdwTILirP5oTpajIJZAoY6JlN7ZS3OZ3Sw4InFdYTL/n&#13;&#10;ftlkQooGHDfrYuxdTm/3b62CAf/Lz1NeI37a5hohEz0V8f33E8J5P7C3131XGe6JfdcSw/dl4m13&#13;&#10;ne0zakmLtLil2m9B5NW2SIhjse83VSOm0oqQL9eB7Xf+OexzOPtH3X0Lc78eYOKH48dK3GDVgEB2&#13;&#10;/PBK3l8iXO0tDMDT33KSP76+fq46AEvAjPM+kj/sRnSx8lDJ3cRUdjkevnzKQgQZbLVmlGpbjkQM&#13;&#10;Npbvx/Tyh8lgXEr/n5zzM8fouTr+9A37t5t9tEt2H9eEXehVlcNypwyE8q+Pv5DFeTFt8Y77tAP3&#13;&#10;Ef9lcUyEny+HYR0tDft4jk1XOIjz5Y3H+9+/X748fIyTXZg1+2spFLvd9uFdendYyJtVxzwfqXnk&#13;&#10;GnCKjNOgnvnREr9EBEs4MvRyoO/3S6orGXf9xAjh72WBS6v32STLG5m+zX1fAyhHA2ovpsht+/jS&#13;&#10;jJK0uPK4XZBknmiwb11TXcPmzEZEfHyi+H/9T/8lx9LIDm+jqMGyJQsYDVRW2c5WIlXW26fnBxiI&#13;&#10;tzn6AjzM3tEErglShT1IKNFEIEl8u1rSZewJT8yOfvH3gVAZ8sYQTVrWiAiQfW+Y9iHUveKoArzw&#13;&#10;HET0pO+Rgd5mKeszSBiwkkpOkKuOYuSWKTrIFMmArxpmmGnyITlMFRgkIjRBMjQoEoyC2SsFtjIt&#13;&#10;gUqVYeljkxBhUDgTIjKQQktiCZwy7KP3wRKpWCVzKlTxtHJEAMZsswkVulddDCGTzALjgiVY9h00&#13;&#10;o1EwS4QWoEoqlaggYh5kIkhz6GefnF83CwBUooECMkxYpdpSAGNNCroka126+oQiEZIOtM42bPO6&#13;&#10;cchRWeyaSrYYUmfnZYOIWQM4QWExAErv3koubtUZykcfuRxcVIlc0b6reSMhGfEiBcjQ82ibtmeY&#13;&#10;rrfbrhfFz2aNyxIrQkBsXQCi6RBpSOVKyhizZTKi3VlMQJpHu3WsHprdQomHTrAOWLa4sGv6OHuR&#13;&#10;qPUmR88YNH51G2w6acO2BKhHV1KCIHegvq5vOsVMSJ6vFDUoYdZU0CxCwWVdcaiEAIiJxMkBwrqh&#13;&#10;mICSPa2r54Yjs2Bse8RCRKsFvJKXm4dRs7y14pjv3ymV6xIuZX1Qf4KeOmCqmWbNaexp8iO4k0ou&#13;&#10;MdaIBMp08MeXwzzaVqFCcybZXh3CjKmq9pNNPS7YbM5DwPgGGLYJdnuUnOiO+y35hnCTNW1Eq9AQ&#13;&#10;QHBxmYqsyOKAS/g6a5Wk2cZQQGDiQHsdZ1xD6FdMQFVVpXjEEU4NI7wXzWZsjSVXA2ZVV6FlWiGI&#13;&#10;dSUCxY2ovQ1giUqhpj3+/HGnoALRM0bbtonBurRd5+mID5ARBEnK3tXMWw0ZSwnSGsQsI06kgvWa&#13;&#10;l7hg0UGuBMrzZmwpIcKH6hkkXDJgNJ++fseC7j69pJQOim9Zw4bodZOD4hW273eCinVhdzwWiyve&#13;&#10;ejsBMAmmrAkAkNP1uusfYhG82aWcC8Pex1woWNG6BSI7HQEWznskmAClQBBebyNv+vmm7z4d+iOX&#13;&#10;DSy04UOBUVYoe9OxGjGyeO+NV4BIyoFBmhuwbjspc8ZmuwlJ317fZI+dnSXDnEGzGUhEumc8Y2fv&#13;&#10;0aRkMqtIxasOSbR6itYoyrrdEE4LI7ySTlvvbIjQAoKZhICcx2/Dcb9oS1WCoZ/iyHuMoZtsFEIk&#13;&#10;6+kjxVjo2YDCYcESM4aw7yDLwUV8niNHHAe4LrOdprorIVeM1jEF7xAqdLNeMg6BExnCJVoHF/cG&#13;&#10;Y2havvkxFscZiMlvRqQlVggbRwoDKeVtsQ1F1593yQYYqbBmwyGj6IxFZasZ1d6AsvBObm5jFRYZ&#13;&#10;6POdCti3/DLprsOoRARYVR98AplA40y1b/XiEWg2p4XqYEqDkinBYs59M5g1WKuZqCcXG2gicQhl&#13;&#10;702KpKlYLiWD5LuITYbIqp6UZJJOggmqDkikZFMJBcrRpdxUqmRofTLQpMIKrKEIiJNRL6RjD4eO&#13;&#10;Alh8LpBsuaxuJZw0uLklXyit2t7ropEHlNkJVAXVUjKK4rKaBcRoOCOwosGtdT3cT4viGKbReHhd&#13;&#10;crZzLiAkKAGMzgAc7uFcAIdZGD9B5OYQRaaFECC5m6KQwJYbDwyofF3vWMp0p5lss4mxsI1pDJSe&#13;&#10;3cfHD9NifdwOH55ORgcVB1Vj7WsgAodtJWBOl0soSeBWelUIxMNxb63NpB5P16rqCsiHmHNVRGIc&#13;&#10;E1gx0R20g/OWhpJUJSWmUduoMxF4djNYSunhfXk/fOw931U9ZhBN9yuXNez5PBtGpbtcikQrNtxQ&#13;&#10;G+8cgGJs3iAwFgiiUWGSgbJkykbrd/0AgjH3kTKUCizA10IKyGg1JG+8mw819TElBEdj9kyarLOK&#13;&#10;3obzdgdYUtIlmoeOXIM9LVExARhVhGKfvQCQdESJtFjEGUM5ukBlLgWU5CvKZJoL7suWs42+28X1&#13;&#10;pgTJKQACA2ejj8Iz1fYSo4qnERBQCk9MFZnDW4zUz0HfTdPWLpMAKWYVrRzjbDPJ2UVGYNZViNaZ&#13;&#10;+c2tWDAbo5Is5dipijBwn268cH1zAOqmVZuxxeMSN0+5AXY4VDhyk5ApYI8HQAvgHFW8OgwgjYIj&#13;&#10;fZto3nXHKlt3qOXVrFA+BMT1SRtjDvvjvK2Bah8BQgCjPHBDpMxAbAH1vPCcGQCi0NJT4H20OmRn&#13;&#10;acnBHobaboZmgBgdt0VVJPJaT2MTCkVrJao4hxlgjwtDCKRsnYg5FgoOh70NbLFO8R3LbVVV2Pu4&#13;&#10;rpw1Kcu1uCShCej27gmvNpt2rByHDhZw/nGZGeoE7quCXbpsa/TWWxsEA8a51Zj/nyD4zLUuOwzE&#13;&#10;unM4+6QbX/pCRUkUJBvuGRjwGAz4v2fhCRow0GgBhMQmWcX64gs3nbhz8FrDbEqpKuazLTjXGLol&#13;&#10;9+0WpxyQ5rSya3hxOq12clNEPrnc77uCeCF89REFznnjBQAmlpixS7TDWYqYQPHganQsmHB2HXXg&#13;&#10;rs/4djmnSDjgOZV+s0ckLtNYV01JIENDM4QV7DZ1C2HwkVc8xEQAuo5nQEkcEEe479RkZgwV5Cno&#13;&#10;8v7wIZcIbQAxCooRoZxQM5gIZ8G7DIRZCiP9jJwe1xYqU4O0RG1DBoyLJJmXMgCe0FzXqmuqPfEz&#13;&#10;a2ubTNVJT0XRUDC1hghww7BxfkUchrDOq1t1alJAJGYiB50xXwGEe9WlJa841lihBBD11OEc4fv3&#13;&#10;72y+zqPJGcYC/DhwVbtcKGYgEkdSCNBbGCI0IdWHR4yNDbFjuEmlQtt5Hu/u7giEhQmpYyfVMg/A&#13;&#10;JakaALig0VaqFGYNsDiuwRDSKr4RSKcVZ0KwavRCLvp0/+5wfXsrFxghzBjFjIfxLUdWEsF1Rt5m&#13;&#10;EBJByOWwuJ42pKmJLnVdG7NWTFCDJULAGcBINpNIVdQgY1I3oBSLcYvqdFsWKZV9NefzG6Rqsz+A&#13;&#10;5PCNZMozhcWvIHGaCIv0gnO3bRAj9rx6YIEIQHpqiVN5MYt1WiECUKOD9cVBDbW13nmBKSEiQ7wm&#13;&#10;UIGks+1kFYdhyDfJah29ywYGF9KCSCmligAATBJMDWrX4XPFKy7qitA5Zwriv314P0y3t+tyvN81&#13;&#10;PksctEsBiZzh/tB744orECmerhSxkkkgsKA2Ffog60IKFhAUR4G6DaangscCC9g13XWaKtV7jHtV&#13;&#10;RYfm0V+zEQzEcAMbJnAhDM7D2QW3Xl5hxb7ZG0iE+CSbmnC+XHOMOQKYuc95djFP15VzmRgIxVKK&#13;&#10;eYKQFojw1+dvOHUYZWdGxVlZQAYwgOJ6ltYbS73Ku5kNwDFoINAZNBQXmC0xo26UiCClHEAOS3Ss&#13;&#10;ZD9NGjYzXN91d3yO56hl36WyQAhyMJRXevWyTXb1JQYlmSnxsBcoA0HEFUKcA40imeRchI44XwD1&#13;&#10;XfNkTcgxM8qJZItfMY893o7uKhu+mGUZYNvclQBTGKqqC9FDUGSBRHCQCihAtCKj/jqs1sY5n+uu&#13;&#10;OX9/oZAwDHOJZjWASZ+mulbZe+pTqDyhFEaGnocXD7NNparz+I8xOXKzGelZMdqL6lBvfthKOARs&#13;&#10;Mi2Qo8PL14vA9PIaju+Op2XBbc86rmilR7Ntj00jwtm4oTTiSeWiUtkTui7fRJ0XN2YMVgAIrjIr&#13;&#10;VpjpurxcX/QythS7YJ8OP5kx29NqgPrj5bK4kNxamCKYQR9gSuviUKl3zU/Vw55XRNY8RVDdNTOO&#13;&#10;umLr1y/z+KwQAoOrm3p7/MHoYmYPF4E8W68WU1b8SjoI3hPu+D++fw+5VFx8Ob1Ym+ZgZ+wquzPa&#13;&#10;QCJwtVGhFqxy0ECQi9ZRr5IQwSH2mgIACuR4B3xyviQi9sdNoejP//jNyrI9PhJWt/2d9XDVbp1t&#13;&#10;NPHr87Tf7JquMcARDrAWB/Gkvb3fHjhjpZSY8P/3n/8vZJlAqBG42/fbTcsZ93BTR5KvK+QYhOCn&#13;&#10;eSMqasg6nMxqnSMx3cYS5qBjjLgPmZiENNOOFIJMeCdrF/64vZ5U1flE06uOa6tXPjlkCDD+bJMe&#13;&#10;tIalHi34r68vPr9uaQ8z0wGSJ9E/vruc3e1LXB0/qi1zWAV1+vbSKNl1FeR8uM7WOM4QqRsScdaB&#13;&#10;5QK9cyAjRjgneLZ2CBwoLFSAb7frKy9yIzs7TkjAV39z55fBXM/X74eN4IjCy7fLX/5HmM7ALOuk&#13;&#10;u827/3y+Ohs/3B+xH3cLBmUBKQnSQ5A//flU5sqX8l79cEc/Tp9SuBa6EytJF+sejp0OLGKk89Rv&#13;&#10;NinbZTq3Ardqq9Tm+XxZbxcc0P3+6en+h4SQ2sclzqLfqR2r2s3n1xNQ9e4AschACn8+Y3viAXT4&#13;&#10;7vqWLKs1ZQuE2aJ/OfwgcuOcqgUoxFq+xFrLImqKg7tQap/Pk51SOHkLFcl1tigscZgnScqxr27T&#13;&#10;NH4fLq8DYgqnljfUBVfJGp/5P/3442HX1R3bcTjnePj4QV/XTfshAaz2zQISaPFoJsn54C6gUk8/&#13;&#10;vu83wuPStHerMefhc/aYYLkuxthiVv7923h6G3gqHS9MkKvztILfv/0dsIR71j72p9vXigcOaCul&#13;&#10;s/rrt8/coXUMd7u+4Z5EeH1ZIKI//vM/OScWz26Rd7vtcbMdbtp43qp9hN3i4OLcaHV0ROsgVIXA&#13;&#10;dPz5X04mJdL9cPcn7+VlBiCj823+8vUP785pcUCH6NDq2a6tP9zd+2WWEouCJaLFBa2ndz82zt7+&#13;&#10;+YefZV1yHikzl8tvnXg4f1nWr66ZG45KBSFYTKE5LYHY1GS4cf4WX1Y0ODxdEQqBPLz70PQ1ao82&#13;&#10;oeE2xYXtf+7Fjj3+8LDeJpOKzSlAb8s45GWNq6zkH7fbaC2nZL4ZGRlOICQ3geV+d7do5PE+zCWm&#13;&#10;9NPDwyZlwM2vv/63eQEctNNVE9XArleyAvpKRmv+NlVSyQqIHmh4y3n44cOR4qhNWG8krQA5X2Z+&#13;&#10;Po/TRT/273AO//bL/1plcf79BTkWoGYNPHZK2XUeX7uPnTxmbRciUtXmjU2P948oBqgXWHdh/cJo&#13;&#10;eb2Mt2vWPpu4plrpqGHVfp1CA6gDbNft3dvQ7bf+/IKt+3D3blM1kJGJxB4Q2SKiykk/Y4BKzrt9&#13;&#10;KxtEN91hV9U7klrXs8IxX6Y1fAu0xmLD1F5qcnq/2QEN9DmQgxINY217csULHzl8/PV96vBf/+s/&#13;&#10;1ml+/vSGZUZt2x8fCaknZ7OsZ5PWOaJ6awlPsjZX20WSb9MvTw87Wn348OHXn/65oi1lpb2vzpeX&#13;&#10;Q73VLj30VS2l6u64oBHhqy87uf/17vjxp93Dv28ObUu5IpQ1G1UQ6lAPC7s4++1//lFJSDp3O82o&#13;&#10;CZ551LCKbYfFPT79WKsdeV8jti2AnV6+cs7ZrgkMWoIzjgKDLhd99s1Dq3P4/jKmMxXd4ct0Jo/y&#13;&#10;7mnjvSMYrhnc7f/l0D9AZ9z37+Zsl3Xy1KSushrU1TEH5W63PZNP7aYhGYTy/PqCFZNNl5ir37dX&#13;&#10;oq9L+Pvvfyk0NEd2CXl0Yf/0FGCukSwoBKk3WFYgUx/12+3ff/7TL4/H8/nl0/nlOq2/n/4aWIgE&#13;&#10;YAyeP38vC6iFrHYIFI+W3FEBM0SoFGS7MI/jdVp1ISz6LHqKj4lSefz5HW/6719vSzQLvxoIMf24&#13;&#10;2W9LxSHldnYgUo3SlOyWvO+6oGqEUEkE1BXZcL4FFLP18ikg0HlMn5+nXSeUhHVDjIfjGnHVGxqx&#13;&#10;q5dhWsyLOu5JInlOty/XFhg/ua3aJB1SrFYNNtsH67PBQ2T5tloiqfATdPn7ixaQrBUMkuwfDnVT&#13;&#10;sViOuAKV41Bu6jszo3eH1nPjtGUrqyrmFHHZmvFt9OhiDGioX6VZlwxCouF7AZnOdjzXtkgsUWh+&#13;&#10;Onzwb88eN7dEzq4cuseKdz7myWneQtFiKrNscYNJts5Yo7Z9Bcu+qhqMaMY/vH9fSoS0WGBO83Uy&#13;&#10;VxcH6A2ljHLCJILE3dIiChIn4+l8O7/Aq9eJcHW8LO7T86sz1LC8WPu3P/92swUJAYp0V1oD0YsN&#13;&#10;g1V6wf3jQ3W3j604L+g2RcoPnD8psMz+QgmuUPO0u5+Hl5RO8/C9akVVq7reMgbj5Pas+fcPP5Nj&#13;&#10;Lwjc73rjzW34tmmOJRL7OmZOIspUkgTQLWpS06cP903TECoRZ0twN1IbjZr64fXzNydhKAmZ6PTY&#13;&#10;PX2s28N4WrqH4y9/+mW0magnwL2kWAlWu8av07LOv3/7ul7O7z87RYHzAAAgAElEQVR8/Pb1m0CE&#13;&#10;STJjA0gCelGz3z3U1s0VE13NpapJu+/cE4XZJOtYIhrBTERmylNrfFNxs9zscG77rlVdzer3292f&#13;&#10;n7/eTLq+uHUSMwiEyDq3kNK2bREWCNcEuOv1z123cmq8zXaEr7/p0b3ejBZ9OwV7vg2f//P7sKSR&#13;&#10;yip2MesMbKby8aGWDO667a5X/aH3JZ1uNy7ijx/uu3YzLXlYFpZIWXPyRiSlbxPnud42h+0do/Lu&#13;&#10;4d3hcE+2KpUyPY+uEN51GVFrEuNMtPs/Xl2C8O6oHuu6fL3Mt1XQuhGNnmYdwZ/aD/rza4tKhOA2&#13;&#10;6mApqWa4vQ9sUzWPouP3P/xb3d4ft+9aFvru8HJa5OZRR7Z/rCOcN+0dNCTN5fSPs68YZVsEuSQ0&#13;&#10;kYDKmKAdvVOWPZHDI9pbZL9+uow3AxKKbiaTOWBahuvl7RXPEHugKGvb+xyvOZyNs6kW2/sHXMih&#13;&#10;P0p+hyEPzvAgcOlTgNPtNbHkJm8uPg7Y0fjldvr0dhG03j9wJDSvo5+d2vdy09S7XmQKuYoIAApO&#13;&#10;iymAkkjijBrMpJCXZZUcjH4+v3yG07nbSkhFgp41sYMt4eX+accYkmr3+OG9z+btFP7bh4/+Ol6+&#13;&#10;nbxZxK6GKfzx3/+DUtpvRb9hcFjNfDHWqO0dhZvVG04qZjkWYYNxXFaMyHUYXy/+NgGxwJtdKMO7&#13;&#10;uppel22lgHM7pcwQfIqV6L0mpWQhKsr55m6Lq/779CLf5aqnoF5fzn/F2SwL2nPe7Cq7SdCj/eGY&#13;&#10;E5xHry9rW2277UPeQHKPMo+//vwzKbUla7NV8204f59yALKWP/3rjxTU2eZ91wJrVLXtt/eQVLfu&#13;&#10;8rT7eUvu5t8nyioCKxDx+Hw53z6XtU5LrbK45RkocJ6f26bvakFI3B/qm0OEtQ1Q914aoWi18God&#13;&#10;Mw3AWW8gws226Flv+i543RzvHvaUQgtBfp5MS/fZpqbiPzW/4NKo+3eHlvjSna8h5yrb8Mf3r0Ll&#13;&#10;bmPTWA7vNjrbwiSED+sM5+t814GX87fz9VxxuelbaqAdzOU8nKH+66dbSur9/U/1+1bU4H/59V3D&#13;&#10;7/qNvN/tl9PqM3j69UMpzlxfm+jqjy3bdg4o/P88/V9dChWcP1XqfrfFKfWlON2mOFJeCpkTgtfV&#13;&#10;bA5b59YEAlQkN4ru7fhyOjDJp/C2JE3AgphrO7QChxdVl6q2sJaXMK1VwPDuMn1t0INyHw193eMc&#13;&#10;5uBneOj27nwocjOIqsrmRHBqRZLTOUw7fBTTXu38VnizXG7jresrVqiEuQJGD144gaJYc1zevj5U&#13;&#10;OF1+D92fIKmkg5tIzqTLj+cYKS/3MH7+B8Ro290BC9sWhdgDUkWwNAyypN2NosPmue4xD+PViJe+&#13;&#10;3dGciLcPtZyvl2Qjl2RUs6gZh2gu9NDeXyEID/t6eda7DjsntZmZCcVjCh6Z0BFI3ocVwaSfqm2C&#13;&#10;sAh+5PIl2LfrVHV3TOky7MzV9JjQcfPmF33IDK7d43vz5u/h3bX5UvQSFx1P457aXGPIkORjn/xa&#13;&#10;ia+SNzfGRaW55+9yGzdVP7jZeEdR+i7BtmJqZPTAxTrAYDqGofNts69ob243zvlcKPCQbMGwBf0S&#13;&#10;SujklpxqQXrRxAO7iw9mSCDWsFz81+93DPXQxXt3vvwmRKs19dsMY8Y2zUxHteWZ84liIVxFawqb&#13;&#10;6IocVqKZCR9Zv+bQQtOLcv0erOurahtCYtzCH2hYn2v7xuXhJhKHrArsQsZlK9KhBekxGbhvOFn+&#13;&#10;CPvxV4HGOQT6BOGwCgQVDmjmi928A5Bd2VscJLPsO+4+wwNGK0dTPMJqeV27B59MQFnqmhqdCWz0&#13;&#10;qy+dbiHtLAGIM5RNHJcyCq2xr9cJUNRqDQUKAefChRrXEGgMYiPwCo6JmoK/KVzXMUBiqzvCy/pp&#13;&#10;QUuc3j3Wv//lM6fSzUFdtoFeiMJIImFAfS8wjgCiQdyq1wNUgXbTZN4fAR5fp5Xan/EdzZLi9gvW&#13;&#10;8Eohqx1Ode9uRkxriJCgNWUJ13kp7TGgmCG0a5ROziPpmFDQMVnKgO11bnCzwOJIAdW+iDvnTrTr&#13;&#10;DCAPaBQ/gFW4tJda81QxBmmf2Vse+SMh0ZCX619Mi3In005DYWPEIGwrmH+ENn/LxWZL5odwV+8V&#13;&#10;Vdc/rp4+Y5oohfl7BiY0WFAXQX7LbqmZvu/DSh97nzoZQXgBzRN8+22D4mWcC1lUykesbnzu+w3t&#13;&#10;xVJcxfoloIIjyLN+3n/1F1T3sYxXBw714fbtChvm6uPiISQCTmMjHivMGcwrG+gJCpCNH3T3ZAlD&#13;&#10;vXSyOd5WUudFTt8VXU81a7ehk3hKRH7KvqDYXmfdcH7f1IlhAS75fEuvb2tzaLuSQujEnql2nI0S&#13;&#10;BYJbOnMVRZVE/QSMz8GDnAiqQHKBhnBAWa2q1GFa5tXael+dx99TueZk3/dP1iyzmRr/MskdFooq&#13;&#10;ae18mLdpwdaCV7nV1wvlFW7uHz6mtAVDDzaqCiwfWMuuPrButn/TcGkf2xKBEnS9DnQ6Jb1I9fTb&#13;&#10;F8etRFLFhIzJk7jlGWQUmcDjUpLl1hMmKoowyZ4FQ0MuX/C250gNwhxDxtG5AoBfgpDvYumq5khe&#13;&#10;/kw5qrbVp7Le/7FJvurvf0IfRoTFWsyc1wizRfLZonNsd5FP17aqHlmny2sloQf4NUl1qd+MW+1F&#13;&#10;wxUZm5nHxNjhWTZH/vJysin9Wt2D4oiMcSWhAJ2M2LZ8dIOM1qy7tvPj87a8b0HHWP9yO0va+Vse&#13;&#10;mzRfl2E+iZrIZG5XgSAzYfJeTNVLDKCBTFctZlCIcIKvNqXZY22quZQZ4VAsKD7ndpjd6JduX/9J&#13;&#10;buG80inZOuWx8U6F3FLxd9nem9u1SWG1DuLOTWbLOyZvZlbr6KhbN0mur8NusyNVWebvyW6H5R78&#13;&#10;TMTCKBLYY5vWcfh8OKhtPTsKV30i2d49fgSZhdx5+jgMkXmMJC1Vkah7ncNlDliTqu3xthlh3lg8&#13;&#10;eduLvb+WH+h3fn0vM5YMzrADprL2kuBz2HzIJu80/Z7Eg2jHWCZOL3p+nkjqanHX3ZdDtSXMgkeq&#13;&#10;LpQQ6hhz4Y2ssXZB1buPi4tlvIiSN1JdZcsloT7ULoIVKVpBXRzT+dupAmarnM3drvd2TcXh5uxL&#13;&#10;YqIRqQNL9n2d1uW1w3gEzC1OIAwuxQkXBbEVv9zIE5MGTeie1Gjj4NO4CNl8Qe1PisrKFILwn8tI&#13;&#10;RE3xDkU3n74+9P1BKV1+JhKAMve9H/Y+wQXFqQUSG6divJMFATzziTZ4u6t8QAi9aGRsj+N/UsVg&#13;&#10;cK/b+AHc3wU0yO06WhKmn3jVRurzpWFkg+YiHQkldBURKLT84RzWEhExhfI/ipG+IqMKqIrzbE/X&#13;&#10;23X0jyVNlTRmSXZyMnJaKlKwUbOYUATAQM34uNJS1ed1qI/y8vI5oBgJHqOfPUD1sUOe5O6Oczi+&#13;&#10;LfUjxZ33CAGuyCfAKUjpNpuHg/Qin9nEH3jtR1e8uDvYjHYiU4IIBoLRH9ceNtY93M7hbTJnjKHv&#13;&#10;ismrHgcW4J6XrnzNeQY4Z0WCg2d7Dr3d2JOiHQAPVhwoiCG7QEIH9rC6zzQmPJui8bqIhT7YY27a&#13;&#10;i9Vq214Sw7cJBOEjIcSzdiiFfv681DsGMxjOV4Hwuyb4nlhmdgHNLfGSgLstwCneVhsi6brYuMH+&#13;&#10;BTlHhqRoXIbMRPMNS9pgE+OHHz7mwqbLy6Hj2Zxd4fRwN2oTYkoWzErZtbgpnuhnmMP6ciXNmi8F&#13;&#10;Nxz0eDXzbiUpRJP9VImqnGjLSyOs7hfvk0CrYE98gSyvyJGPw4Ydhuz/ESd8I9Q30CBi84B2PSXj&#13;&#10;1dOI852tu6GpXxS9jExyjEWASZN/3SoOEwN55Ok0OEC7smYeNzQg+/aSCYqJDOd1p7arXDhYrL4x&#13;&#10;Wh5AvZSWsIYaRiAT2xTYt/kVXX/7j8yLr8hvJ8iJc4kyuc9JhBF5pHe/sAtcUHn99RiH1ujLqyt2&#13;&#10;zLZu7orJLq6JWKqWt4RdL8JGYvlEmW/VZMF9pX838++4HvnQfzJrNmF6e5nFIYdVVVmWBWzeOGtv&#13;&#10;17MAEiVU3UPQTSgZFI4Y8hRTHZ0sR4I4Y0zvoBk/6XiTqS4fHhczI5Cgu3OPH1dAIK/uqPkcEe8g&#13;&#10;ktdLOlPXl8i74x/r34WI3k+vC/uWFAUIUshhmq9hKFIkLIEUdQjkINc9eeCf9rKiUWCiv+txs1d3&#13;&#10;++pkTfz73NrSmHCp0myet13jp8AYQA3UTNsH/vwaoHe/bpvFhPIovCT8h3uw8Ft9zmuqlsoBsy86&#13;&#10;DMPNxBOegA9EF0r96/dThXb2NbW7rb94tW/9ka+8yhHO2iYhWvtD5hF1ox1SVI72yavLGkoZWvpu&#13;&#10;O3RWAv2vG3Cv7K25gVaSrF7+ogmAFsqAaajqjg83KAIxJp3UuS0TXtOceyPzgmziqU2L1lJwSnjx&#13;&#10;5dG55x+Cs1VeO5//8v0s73cDcj/AX4bvQ5NFLudwvQNUviwvVqxPWKw3W6vdvt57+4Kvvr7BWd+I&#13;&#10;0LQNIcrM062Mhvs2VvRvaCo+POL033NzZARAgACHrFu/CTusm3aLOVrhgd/Pl1KViajN//h2vnvc&#13;&#10;8n652ckrDqMRLgLtgYmg3watWxi/+L9jeYza1JmgFc4n4QCfkd+wp9VdQ0XOKJz9n6uNDeGLKU+j&#13;&#10;GwWts68ufelsCsHEbGCya5zbTNVaIPWZA03g7GuWCkcqGrjSJcoiqdqxQ5ynuvZIAV/B0/yZBo31&#13;&#10;yftlWugQl+1PG2Wc/vy3OFFBP/YqT1Lczt54jv/vX/6PhLLabsHr7Y19dwHl1N918Opvgonz29Xd&#13;&#10;PynIUm2/ur9mf0U1nJPZeLl4ui7EGJkA3MCxUgHQq/5yW821r/bRiPYRQiwQ6TQLO2CgYKmW9stC&#13;&#10;mHY5AyG4gZikGo3p/Pdplzfsp+dvr81+03/yFQOgXXaA/+2meep38P16wGjM9W5/8Y6X0PzpMrOv&#13;&#10;xDxKjJeg3nzTfbwN3zNsgelDN5Mh+wQWA78vV/nAwZ5iJmiVRLJ0XjGD6gM1ePVhjkhGP84ZQc56&#13;&#10;HTZ31LiYrsa2T/zVLmPOIOxr+MSZAMwG/UlmEJm/hoEHSNb6clsmgD6gB7KkHalap/Ju1GC+hLe9&#13;&#10;NwALj8LNXDKlcTC1UOu0enbwLF78ld0FHk6coj0/Vhwgi+tSFQ0VspOXUBHDx+ifXsFiIKTYvmbU&#13;&#10;8U0zF3qYEVPZFDJRAuJYo4o2OCRc4Vi626QfHt6JktdlsXZNx/KBrXkFcVBJ5kSNAqQxmYX8pl0u&#13;&#10;i2Jz0NgmlBDxyQmJglxO8VOCFVOuQM8lhGX3OiLEFRCgxY6T2G5ZcT4MiCC9fUdn7Wh4ERIZWLZy&#13;&#10;U9HKgZU9wAI6iHEhzNwy/lFQcLlX6+rI3Ywr01b52IR+htNs8UI6I3lyAWZ6wL47br5dxhk1pGr5&#13;&#10;VGcMdRkDZFthcgwxpiOkhrTBAsRjnQgwEQd6Kvk1uM3dwef0ZT7XpEqLJ8aDFpE4bLuNntz2cuWC&#13;&#10;jdCUwshuh0xiV/f6M9iHu/V8eteIwpxbcr/CDzP6Lzt0La7hUJaxVZWxKIADXpZQQ5R31z8wrEfJ&#13;&#10;Hvp6YwbLQ98Vp+av3whv3m+9SyjA8LJOhaiVNjcUnm6MxZCdxG1jnk9Pu9/N7cAav/1CG+SDIV/1&#13;&#10;jKXV6Nd3//b28raoCPNC3C0QTP+K4UvpdmARGnnLvEe7XIoXTcrY1Lf9VDuO/GPDX9NzxhWvy/5Y&#13;&#10;/Ag6SDsdXPvtJ/cU1oywOtrRuXxZvo/gVZkDr/g8a6wk4ZBhzZhd0aWWojTddw9yPjeuGiPE797n&#13;&#10;YaFuGogxj6zYRTEkksuPP++EHy/n++39Gk0Ur8ExFO6JuV5qw2QbTaXhHEJpdvvJM2VvOQIXAfWy&#13;&#10;DBHn0kiZnlOvMo6AJMVlfk84HGbX6k1OguPN/eG44BM+S7Zyesm2uSQBlfAcHhzTu0QaboP/sUii&#13;&#10;1zKNFMDeGlxxg2DGPc/M5oRVTde3QzkADVEqDnQBghVFfJrGuBKy/eOPYfNTG74p4UFXciiYfjWE&#13;&#10;0FILfNrWde2wvuqtz39rdvTL6bd98/h7WoiSJnnawQGmutmYJdQ6nzZV4uKJbchaBCV2XWxdxgUr&#13;&#10;tCFaoPr5mUewqTRB1KhDm73R1bThjJrVO+dV9JxWp8vEt8cr+P44qtFCwxv24ojk+/5+LAKA/hQ0&#13;&#10;v2P4GlOl/BqJxRX8Vaqzg9qRIAEBXsmWqx1CqXNwSNVQ7FOzNxqtReBbPHfsYkLB1cc5+rIXLCwf&#13;&#10;YBjo0S7D+zoBDPPOWGyH8fpIP76+Req9tIug6scIt1iKhCkn656/hMtH3KTexTCvtzPu78gzc0ZM&#13;&#10;kWyVqO4O82j79k49SfC3r5XNZL8hFx1pa/mOwY5tLZ3sdoIvrPxvTK4vl32/D5+k+qc8u7d4JDfw&#13;&#10;CfNScTrnMQ2OF8gi4kphFjWEM5LbOMerqEmV4lzazWlac71hc53x7BIruGuy5+PIwKJUZitt76aK&#13;&#10;CRzko1TrqglhwNoeNS2h+vUt0Ye+Zi2W4aalrtXhPtiwOH2NoILcO7s/0OojGwYt8DajC5fHaXkm&#13;&#10;/MRZiaFi3FfCL97k05akXj/SEq/DtKj+HlA3ZWan5b6SVl4O0PhhaoNAzetGy7bAmcUb8TVs0Atg&#13;&#10;G8ic30V4F8B1kP4uT9AvlED+zL6OiHeOPN4tQzQWYLJmJ8AjL6nJ1lYdFQ0ppk3aLzTugoXm8+3v&#13;&#10;f7r+Ek5Oou7wyF4S94zIw9bMw0zrgIArHkVUzCukyGLAOl4sJUPt4Dg1CDOCASgX+u2V1GKr56Hk&#13;&#10;nZbez7qNnJPmejtTxItqfqyq8+y/GFDwXHmAEbwO506KU9DZIf3VP9AjzKeO57neyyEjneLqJgFU&#13;&#10;olQbGmyfpIqUkX6xaBa/1T7AEhKIEfe1OZK3Lb58PfHeBE6q/Wxd3ymECizuKwSEKBRUmdB9/3BJ&#13;&#10;C77bUrQYwebPt39q/imf83iAMdmwGBzeYho7JaMvadMDjCklZ4yBvhJAcCQJAcYiBhC6zPuPWk7y&#13;&#10;AX+zv0l312veWryt9KRjfzwmpUw+h+HYwi7ejK3ax3pLw/zUALMue/qwXC3leuwEsLZOfntU3ZiH&#13;&#10;IC7io8Be7PoVRy8xuWzm81hTWslywn2hqu52ZDm9aiEFCculbeJmavw09YLJWnDxcpvP2YE+Uwr9&#13;&#10;5o6dYi5pm3xgJSpXXf19tVeBvyaPafw1+7IRjf5bBMzjzWDn9tEzna54H15+n3/sGLecm33h/9Ce&#13;&#10;jMXxd+3wfAopzON4J+vurrNL3ojDuRjWvGdOHqGKJMJqv463luQw6dfvQ0PVlRMiceVR/HqNfacT&#13;&#10;YAHtCw/a7/NHe527Hl/hRl8vLsRHWW3CoZPb02Vw6GtmpCRT/HKayDhXDIvD/jg/oB/3EswRDUUA&#13;&#10;v9nvY4s/wYYlJrr29fntfq/1dOdltmpViHaILl76sq13FgAfg9cVXT9/S5ldrgtfYCfkcnHzyd8/&#13;&#10;2hy9SNNDVRboDlLd3i6V2m2dUZ7wVN9kWBCoSStLH3g06A22zVnHUIldMAdVmdUO3hIEOM7a34Z4&#13;&#10;vTv0ab0xIrr+MI6mIJrFC92RxIbQCZNkCXqD4PWGWrWlRmy0bOKli0/rxd/OMzwuDSGzXuc1bOI7&#13;&#10;NxRJt3PSjPDVCabeFR8ZmxGtV6PURzV8LcBFbIO403b10wUVsj1hUIuHA3k3ivijiDjBnDiB31Cg&#13;&#10;+64fbwNi1YoyEtRd6+ojPMc8hvpdwOsGUjFsunkty5zBaXyDIO9560eya9/lz8vX+NcP/b6OKkdc&#13;&#10;63OqxvKhVA0pEiYob7MQ/Iqq4+gNYnXI0nAMdnvC5DHC5aw5rOEqOzwbUF69g64X8C3hHKLdpV1h&#13;&#10;NIi4AaLvfuGc3YYrj3S1Q6DieSm4hvALONTbXol69XrMdfUR4VtvG1KpCygihdd4VJBTYzK+rHlj&#13;&#10;A5pTBrzOHfCyqppRgt6nNQov5GwJYgS+3219OY1c3WbD6fZpBvZ5fhAbnW5X5giGynOfz1Nmdeb4&#13;&#10;Glmkx3f7wnyBzq2he6xThU7XDeXGG5iBTD0zk7eLJqnIEIJ5Z9dVMqgO5VU63PMIC7ikhtG2IZer&#13;&#10;eddgr50uMMKxUXDyQ3e4c4zsGfPrslPdaRpoizRcqjtD1ifrls1OtUO4uIh2bK7mlM/nG+F3H/98&#13;&#10;Hh9/roIvfoBDtPGbx9l3CuTLdHu3M00Z4nRUabDX0QdNGHofnY636OUoRc2whG/Ld1HWWGWCwsdD&#13;&#10;Hd/s77dvu7w5+u3XOH47+4BU3jZ5NMSLsrKXOtZvkvfHpWkuJbdMS8kZpDN92xhXYSGhQJsCQau1&#13;&#10;2t8x/jZXPUt9BnDjppHyDecPfB2JZCB6gMOZDgAXWMpX8VzjTMm5ry+CHYGHjMNElndRfW5DyESg&#13;&#10;/unsBd3doowKfIGw5gTeBivqFf0EELXjs60r5Y/CnLfwC/4/f/jfa6WWy22z2TbHfZxjA+lotNhx&#13;&#10;4AqyKGRvpqERtAIw8LbbHHGhIEOKEWPMB0tZyEB5C1AkLd+QTmQESV09P//PrtmdXwezOmRzsMiv&#13;&#10;ebfdn2+XjJj1qScoUhQg2H/46WYu5Ybu9/vFvRGJQUumvFqc5tOlkfh0/gfq9qIiiOZ1Pa/WgnVp&#13;&#10;6daa5CL0APC2xn4R5FDCCqKmkOmEGKIMEiY2uIyEwjlFWvIwTpzwBDAqzgMEWVX1DFmSGUGNdKng&#13;&#10;hkBKOUWfX5733ZElbHJOJiRgcwlZIj5QJEQmGF8DiJjXsj701/maIUSZrS6g3jGivAG0SihjIDDt&#13;&#10;ahM0XRkpaNN0N7M0SAIXBIzrZLUtmIgFT3SkyVltr6mSctcjGmPRJLc14TSies+XN42TDCuRTbie&#13;&#10;Fwwh5lARWEs1ns6iYnkNMNbZpmm+Cb8OSesKNAxtyO5yGkpOM5mkUuN5wBk127rasJBLyJLgrISC&#13;&#10;LuNEA3QxZ8p4IxoBsiB8mZYqs1QnKbDRE5sK4cRABy2rFJUte5uu0FMpmTPeG4ddLowLoXKEZiZC&#13;&#10;wHVdCaFqS7KNFLcIUghgFuXs37DaYpwLJoMZBEc9hi0X1PrX8wuVYra238FqrVdrhWxyKjpeZNfa&#13;&#10;HJxGs2UEVSPL2DuHQnO/aWqluIizATGBA5Ie3XRypBalYFxyIRmStgK3aEgjCCbMFETA1dySpMP1&#13;&#10;QpBEsWG946rTfrbI6KonWchS5a52y9D03TyNFtr2SWhv6q7CzAxvnmOgONXOFuShoqug7uY4xNB5&#13;&#10;wrkNeNfWhHpPyLB6gitnsujL7ev42G5ZRgFOKFTnr0v32DQkIJbP9qp0mjrWcEEiyBB5CKtDTWjw&#13;&#10;RqMYQQmBbkMsKRVR1+4SDS+EUcgoctjdXNQeRAhAEgKxCstAL+OQKb/dJiHxGmLX1C2vwiKoKgwQ&#13;&#10;lkmNWxI9g0FLAA0JuXTbHbKDf7aq3S1rqrAQIBfAvCsMU2gYc+rFTDnNXbc5v7zZrkMQV6KDAGZo&#13;&#10;1LanJm2JzCBHSEMCHmSCiuAVBnCNGtU5Io8E8Rn7sELJIylLFNtWjstScFDbR+NSKiAALrjjgcCV&#13;&#10;BiJTWaNbUPLmaoNAAAMskdDYYsfv5GqJS2NgbHUAIqNvQQgOS06J5qAz44EypkhKa80oFWkyF666&#13;&#10;QCtOcfBrFikKFLPrOjUlkzgjjAbu3uYXUlfHnSyJVWyDfdhsjzSjZANzmEk+LANSKAOxpImUgm1B&#13;&#10;poTsqIRTOEn1DhOio60oUxWlmTIoJQgxGIbpHAko87r6rjmC1Y4od23HEKmxh5kDkgWNq3FAuAhD&#13;&#10;goROqSgcaphnRygiCMacM4Y5mFwoF40zvuu7VMI8L6xwLAmSlR3WsDpjrVIsx6plm1CoTp7mqdpC&#13;&#10;5N3l9W0hrK3VNEw6Uo4QRVjPE8p8XS6CUkZkXvwU3WWxb9epFDTpqWsb4y6rN6SpkqqIQcmEarep&#13;&#10;7/c0l5iDGz3P4gqucfHN4VBUZq6Sx27KMySBlMiFAJK96AnGmy0lAewD0MVhLKcBHZmAjq5z3HWE&#13;&#10;Qll1MrC8aGiyDzH1Te2MKy1z2cRi1tvrYdsty8h0gTSs2icIgBtLyK2sio5aYBojljzghGxeg19D&#13;&#10;5JnklqyLbaudjRNFzhqrjYuZRfAWYbQQMIJshlAwVmaI0Hixy1qYdDZwjgmKHqiCIfMlYV7JBDFg&#13;&#10;KVq/6s4UjAEQyRvOMyvLSr2Jdb1qE5EoRGRI3GppLYPA7b0cb2PfbPT6tiKERWUzBKrxzCCAgQeI&#13;&#10;cQoF4QUDDXwS+34Afl/LwllkHjXULtPyctu1NYgJAyIQIRGglGbsmx0TrCSxXG+34EdYTEPj8O15&#13;&#10;UyslmyE8y9JkwF6v10OrCCCLMZlbRiWNrJc7ExInoFYY06AI3z5VDADFpS9j6YTJUVLltYkJcMIQ&#13;&#10;RgQmEOOhkoyFYAuFFYQVYqOVfAl+Yf49PVzG13ZfrWvcUmL0wpQAELkCIglf3n5vtiqUEnzsq40O&#13;&#10;q4d4xIXukQG6V9180U1jU/CCVNFhz8GPm7t1XTLI+DYHGKDg2trLfG4gIS4alSWRAkICCiOg+/G+&#13;&#10;QGJdypMTIG+UTDomJj3ArOlFxIt/bWsZzLQMSVa4hNLX+8rDsheBR4uiKF20NltLCJSbGuQIM0QC&#13;&#10;E10ARibFYuegqjFpKf22/eBWb0M2+gQkTIhRIK1+eb1dYPLFLMkSSDDETKlOe9soFr0RkeFSx+i5&#13;&#10;ZFygxWTe1DplhpMlUs9JQZWxI0xYB2G1o3PMIFgU96yymMekleBhBQghyvI4D7vD3iVfXJkJB8VY&#13;&#10;Gke9tO07P78sfnFFF4VqeR99zjGzugE+5Vh4E67OE1L5CEJcc5kYLTFZGJz2tICMGKooBpvupqdm&#13;&#10;r/yQJeOYQA0yzSQnAAhFKUzXN9V0i8kZlb6Ox7v2OshgF8gzIL4wmwHhmBkdNupOI49YMHFJt7fl&#13;&#10;FryNTDGYiY8RgoydaLo6RVuSpRQCKNd0rTekGKh1IHX95Q+PTqAAACAASURBVPz87uHH622hVNVw&#13;&#10;bPAWUcYq3KJuZsRn3264JKyp+nmZYkr0rl5XkxCOmb8+n1jbooqW4ni9Wd5mWkiq8jyOBZKQEy9M&#13;&#10;1BvtU6UiiImBLDCeHaKVNLpU1R4AFKZv0aVG9TaPpVSc8vk1NDKWbEyOrJLQ+SVbTdJasbzGLBDp&#13;&#10;uBQkSSpUI3gLm4RpgEV7pjGrccY0Ai5A4hkCgHNKeVbd/epu/U5iFiUU2/qQaS4YxHnFLtgw6PFS&#13;&#10;ICWybvYVifQyTHV/xCiFjF++vuy7Pvo54BI44ADY5QpjTC4r2EtPScVuYVGYWBoHN0KMEAciCXe1&#13;&#10;WUrS0swIRNxfrbaYQjld5h+37fPt1LcVDDRRLRKMb0vJzIdL03TeeA9kDSeYaUMbwEBfoRjTMi0I&#13;&#10;oYIxgCCa0Z4TcqUhG6cTlJwhLrEoKlEltTfDNAIldUraGB9LwLmpW5JpKJnSjjpLrAVtB5eqEy0p&#13;&#10;RUZDIRtPS5Ysm7bbbGzx0BYwpgJ5qepUZ9oqjHLDKUigyHxdroRwoupiF1JsKrKWnZSM1AwVcRsv&#13;&#10;FCNzmWPbA6uXRWPRltFQzFdrCmS7TcUVmuyZgHIJ5v64CcZnaxKPGMJ1XApFTs9VKStqxJbMOkrR&#13;&#10;U8mRrIyPu/3DlBb4ShCtptWl7FjLNPQqptGyppclOr9EualydttKsUh4rPWiayVzyjnkknPHKmcd&#13;&#10;bXgRLK9VULkYw2MuldweBWp4UZQGNM234+MDI5RNSNs5UyfwU69kYejsBpREbBoccHE51IxIxCQO&#13;&#10;ufQ1rZpuNhF1uYns/yfJvrVkyxLEsB6trg6RkZlPVFX3NDgAaMDjF9ChTdChz7Xo8U8JioUZ9HRX&#13;&#10;V9VTmSGvPFrQ4P6NrYOOwBOcVaSP26IXx/thXeaYgqSEsxwn36LGbrOCvfEmwZC3e9vuItCAb8Sn&#13;&#10;x2qaqp9GSzDvqm5oq6rtyYSpoECRxTFa4LrNEJbgUSxYJdYjTni4rjpA8npqsqI4eBhz1NiFqWGU&#13;&#10;QexFmLa7DmO9b/D/9j/8zyTnnspJbxbQGhCVEj+9ZO6xQ2iFSgJAC3S+yWTZHUBAafUWovn9i1Ds&#13;&#10;+eMLp87Fp6DTQPtcMuuVg3mNthMpeQgDex6OMFIUqUIiYpAh46pSTSOSdgzhuv/tunU95jNabne1&#13;&#10;g76CpcJA4Tsw/9w8IaR5bVc/BO6seXx+2elcXtCORqHBIqrnAAvhuE/kerM1hySZjDFAfTTeTBtU&#13;&#10;cldnJumUyqlVZtHbvEYqasEiJAFgTC0v1ZTcDzMxyleKEci9wEXVWcfX9ulRtCyUC7JuCxxEexcR&#13;&#10;ISj5LlQwQaiIo6V6rrbRPLUfpqBZu71/HzlqxQciEzEgrzkVHA/hoKiYrrdc0+3L49PTq8y5PX2g&#13;&#10;XIZUtNzEG4XEyi5p0KujOt++qoYiz6UmvOCVm0/16+PsURkgeSuAcsVkw8A6L19HiEqiAc1I4KGE&#13;&#10;Ils+oHADRvz5qXXRPXijlCQp7bOPWCIBfGItfkx/NN0HE2op3XoZ60IU2t/T2VrfNAfgrAAwx2Rd&#13;&#10;GDy+8xtjCCLYTpWBbsGazirB203PgdMqScroNq8w5wapm7ZC1F//uKDUQKoppViAcfou2FDAcGjk&#13;&#10;P/74QnoUqs3ittxX1lJDHUv5gImZRppyu6szxh4Ca7/QqXEhEypiiLmygKGAEio7io9K9WcZj6ys&#13;&#10;xYpDE+/rdrvjDEHI6153VllShepJPkZAU8Hs/fHgPCeOAk1eu3ZF36f3smcgANJjAvuafAzo91+/&#13;&#10;/kgq5zY1p/9kLgYt9MIDDSMsaXpc2cd9wGMEAfHs3dqSp2g3gZEDsXCkYRnzokyNY9rXjWXFLQhh&#13;&#10;C/iG0qH0ap2dN4UO9km35v2eAdnyCDTfsWfTrfs4eRZSiz6G9h8sKkgVZMZ7/twtxajiWMggh5fP&#13;&#10;L7+9g6arQy4xlR3b/dB3IjiUgl4yD1Dx6nYeVQfG5bqFRZ0rP0RCOcUCVHg1uiLs56dPjx+JVhHY&#13;&#10;jGwRgSU75zC9EdfBA5Pqty9fXyohVtz2p5DweN1agbwpwGMgJNKCmZq/sIJd9qmr64vqKlTrzTBS&#13;&#10;ZI1DyPYy9oBsLlxNApCSGhLCGSa7ugo4oKHItnq/XnDT7apqdKvc1+NWi7KFnDmFt0x9iJzysRA6&#13;&#10;fcdGtOi0SbbNv0qKT/1QLMWtAAKsYB2sCio/0BJNa+hYSLXpctplCfZ6mUEIG2gqmTUA583kdBME&#13;&#10;FqMDNx8+HB8uaaLI6jKbSa+cJMXqzc+oqR8uVgdqoQkwYEGm93NbH0GUewFBZBiiaZrqUtuk17Kh&#13;&#10;Pb1cQF8llBJKtIPKZ81URnWatVrsWjisfMXxpmcPPK7QCiGLPoHdXkGTAh3fLfDOdzQYywtoS3C0&#13;&#10;Eizn9Zz63qep7uT1oQcr8F6uMh7bVkGSSqZKIoaJp4Sq2209HAYqICLYmghc2FLRkHU0itIbsww7&#13;&#10;ldJAU40Vd9AeeNT5ShBmWKDheP7xrkhtPPXblJzbdyoEomgsGWsNuwD+yJuoBwho2x1LMQwj2Cbv&#13;&#10;POn7EdPq7HJOjkDxNLjHZuyIPYUG3dmN4Za3rQ5vcW0sC1f/Vpj7XD9lToxAmwuYLkQoa5IYOmvL&#13;&#10;tjgOXwefSqIR0oHabz8uQEJDY7BNpklRul7ecDuQpzoDj4r/ueWbXn1KO1QDWnzKmGACN+ABTRjM&#13;&#10;6dqFNogfj3NRKW7gOs/D08tQpB5iI3b65po9wMV7n1yChNacfdcwey5rRFZME4FN0W61w+5Vtk8m&#13;&#10;/JhG9DT0+nHvPkkfisuAip2Y1rqrAYhKk+fCPdCgj+vSCxOPij8r+psNRQnIlMnQGxzSUghCjTDg&#13;&#10;nSK2zY4jd8Vo3Kwu0BWwuktNlSqyiIooDssK7EW2x1syVhKpx3/cfjiaV5QPsHRACEaN8X3btrHW&#13;&#10;8ywY236OIGp3u5NDGTiVolAakd8OUDIinMdwP3f5Jx0CryuRbUwFUEwUwIHEDQLLmqf2pVcZGh0e&#13;&#10;HVdruG3jwqmEfLmAAjlvWGM3rVfDAdIQ1RwPnOwhzGyhuC9FyOY5k99+eJwZDczTtyg6Wh+pmzFe&#13;&#10;xoSA2A/TOgXMErG8TbVqSV9nW2QWiNoHzO6p9yq+7gVwaOBP1vw3CGgOlNPBC+O/PUKKvoRKr7xt&#13;&#10;cFW/L2vX4p6I6ce5fK7lSnCKlMB5W8KR3m7zPNnnLAXKy3iWhX5PGDJpCjikOqmpYqhhUNEDBCnY&#13;&#10;0sjj9OPLtIsbMoCK1rbJ6I6RhMAEH8kFhtW8PpilUHBTcgvMv/mVdkrhzXwDPoOH9/sGvcX3HEgc&#13;&#10;E+Ob6BoBIjSbBRUoUDXtunmloDNLCgZviuOq69qCgQ2T2B/vm7YBNdg/yKCA6iId07UfngFoPZZ/&#13;&#10;lg2qmeFFGp+bzuh1vjxq3me0YoaoFP/33/+FI0ENNU8yYmtzlKIKUDZkDdChBgTUACeDj42qbsHV&#13;&#10;mXx6/XhL/9h//OfrfbY+HSsKyJRhJDWL5/v5UQrJtBdpmsXPL1s0Bdp4o0LRNc687aAGBeLFRWK2&#13;&#10;RhUfyW2KAGiMrwgHY3+W1FJZ/vjx1/apCgFhSAHk+e7JCWEOztP5F8wyPvCKIZXu31zb1owAZeUD&#13;&#10;WIySXe4l4+efnld7hdhWoB41AJLCCrmFGZOEal7Ke0zPiBWXZrDSeDq8X79IGYvmx8PeBZ8I+v3x&#13;&#10;x2by7vkpBKHUThfnsOO5YFrhiHBG7+76+fmXWW+q5rXnsd5Nm4fge5zcaRgoLKT5HEGEuL5NXhIu&#13;&#10;44/oC2NdYAaEKvgMJ0HpW2F4K0hUOD5mLyD90N0wlzYmVhzxYA12oOf3RzH4R/k3wbJAORJ3t2hf&#13;&#10;tY8v37pTvcEkCT5UPAf7br3PW92SHLblsrHELdoAIDUmcVlyHinFxqfHZjJFZXU6FCQ6FNb9/pUB&#13;&#10;RpmjBQRWprJhTIfkKSQIV8q2dHULtKvKO0xdC0nDEoKf+lNes8K1r/ktzdvmp/PWsj4UhjN+OZzI&#13;&#10;uIgjaRRbrkDTb0OW/JzWKOvnEl3iECd2VP4sgawCi3uAki+ptFWjhi7mFGygRNM778X+8tvkYjIs&#13;&#10;+9X/dHie4brxyDjHkG4CiUrVSky3LF5oMUkFPsGoYN1hPBCyVkM1V8V7zuAOBQz6n17/9JZsfvDV&#13;&#10;r7RCaS2HJDcAyel0dufNjbUgrOQAidyTyY5Qs8IJSrqXEJIPaVwXt6Yas1hXPQE27kn76Drs1pxR&#13;&#10;BOgjffIx1PuKoR7kCcpAumKngI88GE884zDDykiuOKtCTUkI6TEZtgddgkB8//2KON+gw0S+f78b&#13;&#10;YU/652lzgDOlUlaIP9X465YPh/lx/Xg6vf+YPd72TV2mFWfFjCAUbXaeF19JJTjdFQ4V9gS+zwsP&#13;&#10;x9JvxAa6uHsnYbl5Wv5x//6UD2xHfUkle/YFVztGd/lx7cN4hS0pexKmEtW+uPLU7ZKUW74WnGBi&#13;&#10;GS4R0NHluoNdYYXmulMEhTLjXXdoVbtkkGlpK4WCYbDkOdmrYRQy0C/6ziXo6RrAUNjWPWNsOKUq&#13;&#10;BLytOZssCLycf7cGtmkXaAY9XwzqEXXWOGehGmSQRAfh3F/H3/cvH6fFgTC+zz+ehyNFQrhmNL/C&#13;&#10;WIbmYIUxeaz2zdf7Df8ff/mfnCseK+30IPrzY8b73Rl+EeCkBXrUgRmb65qidrzmqlp7Vux8qXpa&#13;&#10;hUFlgubtHZDy2ob1fU8d2XBCf6sIqUhlY+aCS4nw6Cx5pzTmuFwfDp3eO4nyNPqACLlRu+5iatUx&#13;&#10;pMvhucJ62ujejvOpUuB31QIZc9Heye6lFE9JynDzX8D91b7lyU/2SfXW3Qnz6evEq4+bC1A0Abg9&#13;&#10;6woJlrsD3bmm/e0yV4Vps/DuEIjitb+k7FGxQZ+KvkfVcia9U0LszR0gdPYFCjMv2kWIs7jFH7wW&#13;&#10;iHJ9ddVBbuDOuLnBfPdz13XLt9vrL3Ja3nDl/NVHq1lparb7isdV/QxH9Wl5FsvjR7Pytid0gDfE&#13;&#10;P8fRXW9tsMzgwtcfhmxdiD/qRlitUbQaW3AL4srdCaY/xuPQ/2p6Av+quYFP6I+yPUVxvvhYnlVS&#13;&#10;63/EmVFryoq0ms3zTv29nnt3YD6fAgjbw9Bnjx5AXEmW+/0RBg5CDQawI8fZhM27w1UWzNTHw1u6&#13;&#10;Ptm4LGELiB/VSPDlx7jD/XfpDs55xi8E1rxbiQT1Z+wCVX/eff4PD8AeBWPwOwiIl/ZWeVFFFzHn&#13;&#10;T1WGGvluty/jjPGeLlutxz/EDqOYV6GWl9qRWC2w8qzxdFFn6tHQXMwVx18coSu0ZWANzWMJjwTw&#13;&#10;E2zkM9bgIxtKLbKOermDcMv/cDXu9tVpc/8G8X9HcIOgXNeropPCpIkwbPkTOuVFF7McqqeHyXR4&#13;&#10;gfxx9SilchC7nRqM/iEYiHBc9vRjDelaNevnq7v3tcAsAqHWCo4+fPzpT2adbo+FJLqreo27Zv5G&#13;&#10;YYAg3qrOxvnluQKX3vcINeRibwnvSqwVLi0BJaKIaPLBWs0qGFw1hxT+bGjsvGcI1mDDTkRgD3x6&#13;&#10;nZtvx1vIId5zgNCrR5AuSd5kdR9LvCP86Trl7iFd6Aybn8KOUrc4v+S1EPJcn68PmljpxQxT7Hiz&#13;&#10;kLWpCZUxJtHO+5YVGUa8ImKuGVT1HhflMKsGrjqUFrEVm7AbTgretBGkiOTjXaXTBq6xguQonDdC&#13;&#10;pf4EL9hYX0XsoXAw1CLCaAIuFHYbWchuf7xrO2FY24+q9Jau8T6M2ww7IJY5EhFmV1bfPNEkKmjD&#13;&#10;R1rX6DGWkjC0tM067hhnzrBYRWNWdBjFh9H//uGFhSmUCbGfm/l9FlkOZH8lj3VNbTyUAN0R44xO&#13;&#10;si3BC6mUkiWUyK6qx1r7Xu6r24VBshr7ejt+bcaaD2WOAQKf9VPpdg+WWXyRBk62sQzzU1vxTV+O&#13;&#10;ToRQlZBen3dbNYWpwpuhj2lJJ0RMDXbwKkF5/JJO+9Qb5h7wwevK6tyl4UOrYLgD8IjCWBqKR/pi&#13;&#10;wWmKfABK6M08JggY0uEuqq5jIaY14i3XP0vuTNSQ4znYWHqAm7y1u5p2jciPKa2Hj3UViy3UrqQe&#13;&#10;wKRo4FnjmyiQkQDjtJ7C9oRYO+eviziTR9XKsBlnCGh14uG6nKOoB15j3r5v9r6/sBaH4miwJDXP&#13;&#10;bR1v5+YD07cGEWjswz+hU2Yq0CPf/0p/O+a6pjIn0ZKxwxjdppUcepgTMkw67koaVwQzpDFZ9tMB&#13;&#10;RH2xAR5qt0NEXhNMeak/EsTjfToU/wH+BXvQKDhnd54SYkLws68ScqOcz9/AQFGCIWGbYD914k9x&#13;&#10;fdA4Oh2rpvHLdmh3AVceDptvjl3+fl+I2i+WcfEC3Fo37Mfl119Ea5gMmZWgDt6Derhg+ZjGH+VG&#13;&#10;OZMNK9otKwVKvpuRSjB0f3qY2ZTbE6xeNlwtBm8MpAPuyiy/1I+Tp4myINvM34iQnXEBMGz1g/37&#13;&#10;ZiTLbbk78qdk0tGSO113BPIj+xqu3D93KADvsl0aYyhWr8fXDf8LTG2IsDDWtlB50xP9ukurWRh+&#13;&#10;wWCF5VtjVU1r68hWeuh7o7Pk6hJynWzr2NFUsRV1YTPQZYBbAMg/kCQZs0PqwoK6/QcD+uyqZcp9&#13;&#10;dSo39y4i3deehROpVrQL17EefZbUR2/dPHAm1EcNt1UtJKEvBeOGXB5f4RBOhjFB57hE8nyq7+72&#13;&#10;DZSDUe+SEneZTuQXuEeawbmi57J+IQ3q2vN87ZR6SesexlP88+Q3G91jvC/eNfu/UIRlSldgAei8&#13;&#10;hzmKkKv74xxh5fmgWVfrcjzfHdnguFBY/fVvX//p0BoSnVv1dn+GXV5CQTqTpeLS5lQQHn1+bdYx&#13;&#10;rluLDg6Q6ndPy6/n8eMLrVBfIpk3T4vyUoBhDwAnBcFwFuANeyO61pJmov24/Z+1eL1PD+P1BwKW&#13;&#10;/IuCJ1mf5/NkdvB75Xv/ScUFguGm+QDh3D0Mn+WJ2DtuwKcy4QE9P9AiUKqCfob1IQzAb7w25Zmm&#13;&#10;LxCJmr2cZHhfm+dCIZUwAEeSlW4rpPfytmVnCi4CiZmh1CwLFmC+bdlT8laCUkgqJjm4L5A1fhuX&#13;&#10;A2kXcQa/v9cv/R9p+8iqb3qVXBKA1juWTwJ9SC8VChto1vpknhP4zv/p82R8dKXUYRsnGEOv6pDA&#13;&#10;B1bfvr+tBUYnyeQ/MLkQ/q/XXwUWqhDeYs4aK6zvEoncu7biO2Jvx5edm97gcp+R+udX4LYtu0LI&#13;&#10;N9P/qSPVc4TfmhKpBGofy4/2memH7eJBvzCxvotaTNbAUj/9M6RLOGyymO7b4U3J/eMbOLCygXRH&#13;&#10;6I8wZs7u7iyfkQiH7BdD5IhqbmTzLG7X0U6hb1abNWmlLMv18cCShgRA43AUKFQUvabVw6fR5bnt&#13;&#10;2Lao/Y5Viqly7RGObquVvOeMrH8Uh37aV98tCx3MgfJkdZPd344tIPfEOrXh+pzaX/KmLzMOpKuP&#13;&#10;hU5L7lt5qouMC0hhbji74V8d6HLRUqy3AiE5pICqyNBsrXnbd8Q/vqfqt+f6L8lOQmphcJOkvZgs&#13;&#10;/R5+KGGr9oh+8RibBOnZpdBmPIsGyRY1MT6gY0mTUAO+uMC4PxxR1JTISjWdklaCaSv1YZdw2mP9&#13;&#10;wA7QJBO7LZKF/BTL31McBNeLFgBnM+buac0bQH4Au+nXv3UJ8s8sOfTH9JgYaJdq3664bBAujRgW&#13;&#10;ukKM66bXLsx2p20tg2lrJcd48IAcMztPHaMIeHNM+3r4tmqn6hSvaF1XgwLe3fVf0YLUUjn9Tk/d&#13;&#10;BX43u0ffDm79Q/bgu/laZyvtkC4ZLQztRyEkk3Wc/w5K2wiJiT897x+Qjt5H1YTtrO7nRU+T9eaR&#13;&#10;ukq5zZgZbHR+UiR9/9rWrWU97nHg03CDuB1EwXHZzOuS75YzckL7cTi7PBWeugIfHBfMKr7TtX37&#13;&#10;7b9mehjzQbkZxgaVugVB9S93/f3t9i+8aocB5pXiqYcFVWFCGdsE5JDs0j3LfXl/4BsUdDhbyFWW&#13;&#10;rsm6RBvwE5EXQ2fXJ8jzFipXw/ihsGsqxNH1y1z90yd9+3+o0LAyQirBmY95saE6yJG8YRzBpk+7&#13;&#10;4hGIqr8XuJOnJWyTu6PuU321w/44Zt/JPr2nrPGpPmWtd42y0wpznHEdOXEOJY78KhGT22oJZr+o&#13;&#10;IpAPeXH/8OKlZO/YCJQdlMsvHNl4hUPn7dpRHKbhXi13UX7wBJYr2aslatiKq6pti+2uNFMdH19R&#13;&#10;166iQbnlPoUt6RvoLLy2lU5pdzpKcs8UFiLlQMtWZLHl8oPJp79XkzqUptNpUoWBydt7yPVzvUKd&#13;&#10;+9gjIeqfiw4VLBcH/SZF13hu873+i6zBnJ7UHv8vH/5Hxrpx8aTCbhkRLgCkmAxKlARH9OoNxd63&#13;&#10;/cETpmjJHiharwVVULgcMkXWRWhtDVPY5oS5KzZkEEC4ey05wtmm0iaBt80yjAPbgy4BBxvapECG&#13;&#10;VuQEeS3fZgdDxJQBgA302dpoIimtXjVC6DgctsWtzlKYgtW1PEWqkmMnUf/r+Eetqo7UFJglc48D&#13;&#10;UjRvxmafk68JZpiN57dBSF4VrctjmWRDgQEFgV7yhqKQ+aQXSQGMWhNMdAyx7IadXR6VqF3wBRBB&#13;&#10;sw8hQVDjdp5dAZAzYWfxsmuWxxZsDMjjzIJOwaHhyHOCdvOAMr74BqDH7U32cqpCgbBgpAjdnZjz&#13;&#10;Gm5bBzuaqBIVjluqcmYlQMvlk+S8Ykpbr2qQNDTBuha+VnydNYOoIm2c7e7liBUAuQSY3RZOT0/E&#13;&#10;pP3T5/d5AQKGS2SCI0K2CDfkCClWe4J2G9pgdH1FHptV3umYAiZNRIQjBPPDOIGHp48fqER+Sj6O&#13;&#10;kGHNgMigwYowQlAssRBOYnBpWky0br7RbQ4rwpIL3oGC27ZN0aWAPnz8PF3fi7tlvUYXtWu4YoFE&#13;&#10;7XOJMwVOMJtjuaAEE21BLxwtMabZDs0+XTQDiCVSWbHZzYU87HcNJ+bi8+bctL67R8tA3aCleKIQ&#13;&#10;rAmp+BhWAjJJ9lBLXnGUamsjwmlyMBcXkM3IZgdCiXUjccgFwopTSrC2hlYUAxkDiqOFY5CpyiaX&#13;&#10;F1zCBvyatO15qCvucbTn9dR/sjo4k8u6YpUI5dEDf16GWrhoY5KAUOBiRThwqWlbG1bjbV3jt0W3&#13;&#10;gjWctkI5SBe3IoqPskomCMIBewiEY8Apg3ovzMViWWEhZdZhRYxzbbQtqFGny/dpv39ZpxVbTgI/&#13;&#10;xzvIWLAqugKwzsljCFezgZJ3T0/L5lru8+hEQcjHmItPxllwfZtVIquzkmCY3bwtmBRjLAECRq4g&#13;&#10;qFFKjsgWhWSNW7NMxfuqllXNFIDAJpaY1zZRQoGvBTKJtRDqVUNIrXZGO2+dwKg8SXO7I2qbFhs/&#13;&#10;S4p5pDCFSGuQoqoIQTwhslyuDBQbAxNUCrrdE5Bb8aYmxGTKUSqYqFay7KjPaUU4sQVsgu2WcRNY&#13;&#10;qCYiJu/GKkbC5UJBAjzSRCcYI0ybmeuaxQ0QiAhKw/NroVUsmFWqEiEHaIOvA8mSMcE2P4cqYYJW&#13;&#10;iwFqtH7E4GChtWgtzZvxGZCQEgz4ev1addgiCrBHBGBemOIswpADphRSsW0mFRQLNoEECmjD1jn3&#13;&#10;9Uva0iArigswaD7fYl3xDCpGaoohdqyq3Axa8hxQWOK8rA6ACluXconONDXOeRntljE1euVtmu2i&#13;&#10;vQt2qiucM4mBxYTWHGKxqqGRVisMhgUvMCcCmuCnLYmKiOBTMi6gu6QsR5+U4GmlysMD5QxiyIlN&#13;&#10;ughCMsFY2ehE38ZKDUalElZ/E4piyXXSUdsUyPl6rwdVbeEOyQphJEqGpDFQ3UC4gLzqClW0Cxwp&#13;&#10;Se9m0dgnjBEH4/2udbDBJWwNLYbicNfDyx6CmGFKLlKuaNMj1m3ufX8auEKrRti4SiAuiMDiYRZS&#13;&#10;QPIhiiq7QkzS5n7afbrPo9pXNEfZ2gAjbdorMBKyoRlQRHvJdXKYZ0KdX1KFFEqQEWKDtdnSiidX&#13;&#10;cOVZpl1uMgIYBshLkDRteVlnhpg2pT7QZXq0qimUpgIRKHYeFQxvGQD4/0c7giTo6PtBZeNcigGV&#13;&#10;zWylIC6YqjkJdFPofXooRZInCijqoCdCBg8KQJiuAakkgY+kEI/C7eu9qkTbiId1WLJYCgPp9ahA&#13;&#10;hEN3CNh6TBJO3m8gc5Zz5ngGngZfUL4ut3lDDGXJIQZbTAL/0prVsETs1W9lNNtKhSADQxCUWFYf&#13;&#10;Hi5hmcf5LSYFlYirOdVPKQYc8Zg8OlRhsZhkITu84f5FJAsBYFvx63JppDDzxOmuHobxx/tOVe42&#13;&#10;Fw62EI1Yd8MvOgUkBM2BFBlADBi2tCbJVajo63sCACIDQkjbFvWsCMo5QbrU1d66KKVUsMxTFE3b&#13;&#10;vBytcb0aEs2YQ29V1XZ6W3dKUaxygbAkvZUQUAFidzzOIa/nmUDaiBpQvfnNhSBFA/wqGeIEz2Ln&#13;&#10;FuM2A7yHgnuDKKFt3c4s5rsL2ySQSbSmDMJotjXFq5NSWvdonpXlpakaN2mJ5cCRYinnNPrFB/vh&#13;&#10;04eQtu9mjYBgoGJSDDY2JgBInkFuEsrWrKOUXVMpjJGOoWxFkgZ6lEjCW9msUZVkZfPUMUoVEZl5&#13;&#10;p52e19ERk4x3+f3HpbQExJgwk6JTGnrnGsb3dW2cHbrKrZorXpwwTvOeEsLHOSZbnI+VQOxJUMjM&#13;&#10;1dVU+fWNM0ib5n7XQyWL19Fsp70SgB2HF4PwNk5DVcXHqhKTiqBkgPF6W0sC/XAsGWtznU3AqhKp&#13;&#10;BFZi8FuK7JkCASJMlc4GAoW4e0xByWfVOwsAEinm8+2BAZnme1U9O6zzYnkIaC8SElaTT087zFLN&#13;&#10;mWKq58ImTxBA3pVSknUEgJfTfknfFYE1yDYUWlgO6eV0ikUoWttFk1iYGL1NHIDsNEK1G2+K8C2Z&#13;&#10;0YC6PV7e16OkMawh5MdlOvQ7kEGBnpHiYsIMaxMQgqDvUIlFPzycCJQugwCBBsu+YlpPAGdPWQDo&#13;&#10;Oq6ci309xOJV25BFUegBAvd1Ozx3TdPYaLEkAuaUEiDTlAAAIABJREFURApGSSblzkSTRCRcRe0w&#13;&#10;Yz4hsq6IIljwNq6BBMUkRAnCQjmBhAPJjL8ryha35mJPvHE0YyF9AaueBCdBz3slbustgsZsESBg&#13;&#10;pk2JClPVNzi9r/vuqW2O39Z79lv/1PFGRGdF09sIgxTpsgoup3muiArxDgsWRGmUK68EpoueMAnL&#13;&#10;bFCJfc2YErN2qGlnbhXsICf35eIJJlbmXJpaOBtYmxPBAAOeJUrKGVR3Ypxs16u2YyBW9KmADA/V&#13;&#10;PkWwunR4evI5Wn3PPoNURGGC1l5ru6731TgIc9xQ2TKzglHUUT4wwtC3y10NbWF4RaEE2MnjWOWw&#13;&#10;zcWFPAZA1GUO0IQWY8OQIi/LHPaK/5iuz/UBG5iL9FA1iG3f33HDD5IgwHOEGdt1sQgjLETyAeIk&#13;&#10;K5ECS2DWLtBaYaJjdpjyDJGfIkTWWBMgDTkUjrFkUOeYF8gS72ly7nqx/a7PxRFQjQirSs3bw5VU&#13;&#10;rIcuP8Ltuds1vPGTm0zoKwkLiD5OILYMgTU2gK8dnjeDCwTAPuZrrbhADETw6dDeH1fOmeKJVgJ4&#13;&#10;91TXC5we1/Xzp5+ND5h3EKSKCu/eB1SHGKUcSog+uJKQnh3xEXcou1hk7aZUK7Yf1MO88zERRpOk&#13;&#10;2SSQEEpR4hIWc6glCI5imHKJa5KoXb2DSqKuTgTwafIhUCU8yqKnpcYIJEFx5DForwISfb0U772l&#13;&#10;kFuIC9kaLHiSbqaCWoJQU1VNV/sYMoRAo1UvOMVGCKFw19VM5S1MfSNmY6USy/2G//f/9L9upii1&#13;&#10;3+Cqshn2XfBWSsaJSvdrn2Mizyq4LQNfqyam5bFxJDXl0FjeVbiryurL7SZQKSCw4VggARQinmHf&#13;&#10;z7cfx5YsccicpRRK8nT49Ehjhao8+3GyDcE62sAKlEdg/Pn8OL18mO23vhrSBvvhQ0qFFrTdpmQ9&#13;&#10;4PzlaW+2CZK2aX9JlqJ1gv99DXRqNhbLxfEeVexhtTBp93mHopcZAAgGTNO6ObER8tIdKhsfPTq4&#13;&#10;ZMx47xl506ypMyn+0MoHxZ/lEwTo/PW7IggSfN9mSuuOAUCJyZloSuUeQmRW2/PPZvrKieBc+ZI5&#13;&#10;lDXtCiZU+G3Wz4fTOmf447vkKOOYqHyIWTaVqNX9xw/jr33XktucbiC4BCmps/6BNCCpHuQ8UZEi&#13;&#10;xKze7/X9j4Lr/rh/s9/Ikndtl/W2ky8ueAs3NuTHw/Bcp5RWuz7B+lpwYTxs467+sOnt+/ubaJ7R&#13;&#10;wTDM7AIEOwU1RzuDMCJ6Ao93pKqiarDoHD3O8aKDqj5P2+P6+F26XT14r8go4dHR5awVR3sFz+tc&#13;&#10;KbmNkwQUK7wn8BBDTN0lA705RlHHG2MWIeppWnIyfdH2cQes2vSetezdvleQIWxrGc36R0li6oc8&#13;&#10;wfQtiJJaJmmATNavVIbZQo3gmYAjYpwZvYZxYZukGcCYwA4e6xzDPBZohS4c3ZeHxazDOm5znEfr&#13;&#10;wLD/jyEa5y+3JNuBF+yFLAq1EGVUQjGo2YuS82E3zJvNGOktJY96TX8+/hLXQAswx8Bh4MC/1js4&#13;&#10;/0is+ArxEfI4MFoZH3fRlRc6Pzbg0X+oT7H4gMvqoTXpZThgV/y2AIUKLLzrYLwcPv15OZ/TOrMk&#13;&#10;vrnp8PIEAsZ2ggmiAm7mX4/0WRtHlFitbWALmSgAtWjZD78Y42UlFs9gZMQRV1WN52HMNLKJTSkT&#13;&#10;RpXXoTuURqh5W4jkJEIXcoa03q2fwx75xCExCUOZ7Fae2k8Nhu2+t3oKYRuGfhznbYsKMBwalmwL&#13;&#10;7XnKrAmEgqqR4BjxQquGNRUN04I9wUE0EGlRWokrDt9GWwfvXHYe9eLw4adXUvJ8O+snyu3CRKoF&#13;&#10;L0rLxKrQmqwLbZyZCQ36kSIpDEK36tX515ddsDrNqv8nYB6Por3HCnlDBVnNDekMDVK4ARGteDOa&#13;&#10;tbIlBafyvqRiuER6+nd0IArkNt5+X7cWVK0qMJIca3KqJIFQXxKdV3/YvWrsq3lctE4cHYL4Y555&#13;&#10;S+hQEoe///Em62NVPcX5O8zEOwwwKR1CVKbEGBIlGMyjyXNz3M/L1g314VQnQPV9VLUimSw+cVlh&#13;&#10;IW2GPqoigCeew4GmLq2aZVsMeOmOCtB7RaqSa0ZZyRGPFlbUNnisnbhbmUGpoG+OKLXHHpVs7XdS&#13;&#10;gUK5S0wSj/oQS7EundqIKrkuieK9j5F1dcg65tWJw80/1DN3xfXoSELhgK4MG/sGEK3r/V5/+P39&#13;&#10;r6fjQVBM56FMC08WY4hbOgf9COaEh1FvHmSTy7vzL6Zb3M3C60ntH9zb4lSE1ytuh9qk6Wk1j+ef&#13;&#10;gOxmXfh2e+Bct919nCKg+1i7Lb27cwIJdGTChuO65AdjVd2+THbdf6Zv27ph/hzEhpcQtqrbpc1D&#13;&#10;2XydNU68eUYurVyi5Pfc3EEJ/W6HXaS1bFXVqPociz6Plc2sox3aRZL4jsd1AfKqU8mi1QOtR+/X&#13;&#10;sN23ZC1XmCAbuR7ya/bZhxyd4QpFXCIEuNBSry/yxf7drso6d004xKECl8CxsHfnBB6e0Dotrdqd&#13;&#10;/WrHteZsXwmSzVwf3y8TKf5+/a3dDwZg4ecUcqY4U8plSFFxgR+P90Yc5xre9EJt2TXHPIXt28M2&#13;&#10;ezS+N01/uc28HczXUVEVLa4+onzOlMPx/iP2Xch5Wk0LgBAGFjqN2sXZtZ01cydZLmK73jxHYM/5&#13;&#10;vFLFcM1iOKC0cex6lUet/sv03177p3DdwCzJbhKq8ojO8QES5IitERoCCYuMWg/2NpiWNGQjKXmI&#13;&#10;cG5Z2lGy+HkxWsdfmuM/rn/nvE2Z4D2sM6IQJG287z3YOiHsOA5sDwaSKTXqGw4fbCqzT0eRGKgv&#13;&#10;6wQaVW+goq5CAOgtM57LcurajuFB8BidA/FYh7/+dleVpAKxRGkaDC6PYnJKfk5M0nG+A3QKKQiB&#13;&#10;2hTnTdS1jGG5bljg/WYMwvEB1BEwPemKKiOu0zILWoWIe5Gd3ZZ5uQyvaomdUFgbVzXFQ7vpVsrb&#13;&#10;wI4P+9w3IJgbxDjZqng07I/uWdvryyc+Eh24Ai7F0RVQwPwt+ykRjhtRdc20rUSGHyXoOVVgF61i&#13;&#10;Ve1cgZmClYHjnSEQtUF4KCWnkrFMUndFg5rUngUFWIi2blVL8YqvbtE8cS9TCXGvWty+BI4qWcME&#13;&#10;HzAKnilR2cDKs6GuzTT1lbwuZ5zAoTl8uX/Lm2Aturhv8UH79qPz8bEsHQPxA3BjwguL0/bpJ0VI&#13;&#10;jkh13SmaObn1tZZhG6Mp1+t2AyVMN+kBn1LUQdZRz1foWN9V1pfrbGtASp1Z0y0xDqWSu7SloDFO&#13;&#10;bF6B034dJjxRHJf1tasNrHpc3UfT9sfrdMapl4p5tHLylKPpCJLATQPNSclyIua2lXvF5Nsfl0qE&#13;&#10;0YYKwyr6GYQDbb1brR67nxh2Wuh5Qgewml0/PM63zahkdU2Fm+bqMPmRg2ArAVzAZd5IBqFlRewY&#13;&#10;aQXs2f17c1IMK4Gqb/frrq6v52/erHJQxoLd4WSSuaXS0vJTT2/SHMgxY0JqueSlDjMgBQh01vF4&#13;&#10;+iyqDrjklxExel3WJ3fsDnGNoX151esFAA4okIOkqyWUlxwpxSkr2hHYg7xxQdNjdpOGL6IAQKMN&#13;&#10;+6b3ElQVRQhYbb5+OzuckwIkaq03AD1Ark/N3+ZvmIvVhX3DVzc9NVWe5pEDmo8YSQfMp91+nB3E&#13;&#10;Pd7+eBWvzoLzdYWv7YA8rkhAORa7bGR3ermbQG5zVVXPz8/WmKdDFXRCkZYneloP3a4OSLs069tG&#13;&#10;cSnFh4KmlE3N7+6GtkZH3R9VLGi9YFj8ruc5idyakMP+OFC9D55kyLliFHFt7s/P9bqScDDIo3Tx&#13;&#10;RFWJUEhwBAmt5nR4Hh+PQR5hKoISawyp97poyVMpKx3gtG1iJyZ79dljMUDJp+XhJG7EjubmvvdH&#13;&#10;ktBayAPlfsilPUiFtlUzts78fN0qukyjraFqcfO+WetZC5D78U6Gxo9XAHBT1aO7D/1TLOluo368&#13;&#10;++hLKRTVsk1LsFvxTRVKggkgbT13/bL+LWEeRQOBXbzGldjDHZRT5unL+PVj+7zEqq45RkHlk+7U&#13;&#10;ZpeATC/bCrOnepcqn5dSISUS+24W6EwtK5DBImm6vIuAnuXuX+AiKW8IAdB4HFpeUYMXfZekxOBb&#13;&#10;1cByvwY7MA7v89SuCh6/fPku+uGxapxA2bwQtwH3xgCzEcnQEl2j+vkyvgzq/XHTj8V3rco1Bi6a&#13;&#10;kVRpNyJH0Rl54SJYWUURTiujdR0jBCUXH1xMBm6PnI9qTiARYN36EiOUysE8R7eQeVpuXaNK9L+t&#13;&#10;1w6wV1xftik8EQLYU/OqQaiUtfdQTBU9nt7/q+BcSLltjktZNe39fas4aASfHnclLcR4snfVUQzN&#13;&#10;mDgHgDiH//O//88pTxWf5YVqFiEBdcPnK9AaA4wSKQVDow6FBI5Hr7+Tiq+weFNgGAEnX65niILg&#13;&#10;iu/YijeK6LbZkJa6RfX5iXGaWrqkgs37UGRj5QS/P933MhCcSrNvi3Yb5PfCEHO5NfJFondN4H5b&#13;&#10;S0Riacc0F6RCFEsQdVHfE84mQnhmep2T3jij9zUflZDVNsd1k+32WA60R85u5kYBjQFutF9/OL0h&#13;&#10;KJsFRJ885aKk36uFB0YeklQx8K4ab/lxo5xw87Axubolo1xU/4zQ7kDhbddED+EUN6BUuVDiOI/T&#13;&#10;Pn/7NVSyGji9lKKdhiLvxcNYV1XS+e0Ksu9VwSp6InYWOOEmX1yhpBPMKlm9rQyeaKYA4/JtKXVX&#13;&#10;hYApG/q3eS7tOMWcRWoZsPF2v3E7uOQxqQhp5vtooZGAl3ukslGN4yi1GGsDK0TtOCusxuwYwh/7&#13;&#10;Z9O9m7PhGStIlPejrSESW045Mp4PmggvWPBf8KHfeP0i0Nv9//1z3zX3mA7clyRWwL6tsHhjc6tq&#13;&#10;mplkrPiCIVO0Ck/57THT9rXsryBdWplx8XYmCOSY1pQu69TUfbtGtPZ9fzou20ZhLY/LzQ+Y9Uyd&#13;&#10;ku1BZSnG06bZCUe++3ofd8C9YbDsymOn5WeWQRPCWKmVsN3uFUcBLCeVzD+2n5a467YFZdCJqmKU&#13;&#10;evuHrav9wePccxs4nqdM8Z9O/MdMAxTVlsRTuXlSfV8oxBbW9PyY1pQ/ZHO3H2w2h0/11okQ/i9w&#13;&#10;YN/iWkrlEfSSlctmTWNzFXLNygSMnN2d1mXDH4aFcLUvffdf3B/Vs4z2iihCMUeoJ/9gILEauGnt&#13;&#10;aXfPHQ5/pyjXVXVvbsUdKRY4zGjtA2VwkEevfhPp/yPhPnIsyxIEsV6tnv7ShKuIjMyS6EEPegcE&#13;&#10;CHDIBXBAAtwn59UgCDYqq1JEuIebm9mXT199Lwc8CzmO88wImwb/80waALA3VwKSPZ9eAZ58HQNJ&#13;&#10;t2XeTDbwm/rcmAcqVxYuVTWGp8WDIgcpJgBj01RlJWzqlmRDetd1ViTiFe5Cfk3zyg3ZsJr/5/3e&#13;&#10;qSc4sZkvOWFvUfzk73HhRTOMJHVYdFQbuc514eoUCpS9m0+9IB4iE5LFd3eEl9sFQxntbsOySwFK&#13;&#10;sjA7Xd4NUqn6KAZLuWOc/sWcN/yzgWGkUw4LT9s5WnbY91YeTzcQk2co7B/BSyahFO2bTbHkPHvH&#13;&#10;2mRhw5lANsaK78t3lxYLfLhX25I42Ec5Siuwg8IlCLCebcbMzFB72VbRQe2LhFdh0LT4IaHAQVWJ&#13;&#10;NftfR8DGYGXTEUCkZuLYQe+xByRdNPi8FPiipuIMn7blRpp3GA/OL/OaOd+YN54+6GRikRH4uWh9&#13;&#10;8n1//uvCC8aTxd6wRDiIt/PW2eAiZaPArmWcDG5EgGMaTT4XDCZ/W4eAbSeZiaOha50/hdnaMp6a&#13;&#10;/hiheb9VTcZd3zhjJ1wikZstTQwFty+Ac7wu3Wp0gGG1D9SMAnKa0W1378Oy3TfTMn40XUy+2G1O&#13;&#10;61pv1xwvj1tSK1oRoQDGRnub9y2y0wxdtGQSLb9rzR8Obg2Fz4cIzhicbubw8UG7cdclnf8GKG2q&#13;&#10;n3+f3o+r2oPqP6fhn2Q99BMmrSt3DbR00j+pLdIodSg7X3JR++H/Hs5gr+CiFdxCSzZqM6EV7j4K&#13;&#10;vxTTN0mAu8Ga0DScEpWDeNBAEVIcAEjZMQUwN/Pb7235eDkFJ8VmQ9bgnc/BBlMW4xj0TI5q9sSN&#13;&#10;ReQ3e299BCNPK51QVeEYtY/Xjqz7/At2jroJf/kyYxxkewQkzVFQtM43WTQbyKw2ECazsk1Olxn9&#13;&#10;avBOaiK3w+QwIOBxqxhscpDtbJbYsipNOoqgytJ6Mmk6FPpwu/4sKEJwoU30BCUqjpzBj7O1Hpjy&#13;&#10;UvRVAUhsN8L+SKmFSlAOCw3vHtvyIDwwZ7Jk0nldSqKLT+VqMSYPiIVkEkpGIA/aLkWNkVNqJiOl&#13;&#10;ia7jcD9++Kgne4thrBFsxpICBO1tcE9qmA025Kf+essbI8kPpIUp5LTUk2xtB0CBjtFY75N/eBLG&#13;&#10;rKsxlBO8aEVgdoFFXFqCrAFAE9vcQIYhitUC78Ip7cT2At+iBwWJXeHuK9yL2ieDVaLVbbWOCr74&#13;&#10;VMUcIBvvZpP29zCDhMOUBFlxMmpT9dageO11mnNxz+0O66qOkKjrDIJaA+M6soGDLZQ4JhziHO2R&#13;&#10;KOD1rijuBgZAUIp5Wbvnwi83BdKcYZQpGricweYRs/m6r0sFWLz2CfeslIBL4G+7uiYhNKp2DaUK&#13;&#10;2zAfXktafK8phKufmQr5Tik0dm6sZ0Au2ngl2uB85AbtebDDswOUza+e4WfvXti8HDmdjba+MVGs&#13;&#10;7eggg8BTFNdcb9aPOxxq9DoePIqIEkuZZswhFyUWEGDhI/QQ5+odsKpymqWrXyrYopLc8wnstda4&#13;&#10;UcRX/FbEMtCIgKZQ90Ki1xppsLwwJXMLoAvCBrdnjq0B4kXDQjVAqbPVSMlFrlVVgjUJ2vhiALGv&#13;&#10;ZcCyy8tILBO82j1SLdTNxdWO5QVN3i2lvCFeKaUREIfK3V45VgtiYXtohPx7oU3JFQQW94xjGONS&#13;&#10;Fk/W+xHnVd0jUTOQQlCZ+FpZBrOHXD1spLJj8k4uBF/BW0AQQEoNLA6JcWfMra6fY4UG6zwVX3xN&#13;&#10;55m608jtz92G6Ayn4Bb1lFo/OslLjdR7dqVkHQG+KtcxYFDYAJ66eHP5DjdkfmEP0SOdRQJZ1vCA&#13;&#10;FdLcTnDcf3gEJYKX8maukedLHq3ajoOlNHE0HDleVLUmj8tS4AhlTGBlOjyLagzLifk4b8bbaQlL&#13;&#10;prbUWvsikXp2lE/wG3+7+usmg1TtZx95UWuC5unaZbGbY6pglUoK09JfZrkR0173EBiRDDbWQ0C1&#13;&#10;vuMzIILzjcpBCLgdTDQYMcHj9BZWoOhWF5KKKlgkzQNYGYM1TMKoVHtbgopo9Y6mHaP3K9b+sY0g&#13;&#10;NQ7zoE9ZriLFOeRTrNo30E98ls/EuhGamrNqvMy5YRKvCC70Pd8rREnhhxgdui6/A4IQozDJksTb&#13;&#10;supAgfGHlW9QaffkfL/wA7jB3z+RZ0NOfANZS9H3fN3KSbgb0TS/y2EL70BO1CnHwKLgDLXL5AiI&#13;&#10;ui1xTQLcNnDJXUUirwBJ93ldInhgzjOfG7zcKDTEY5GKGsEXDkW6I2WPK6eXE2FQ0IDcQrL003pH&#13;&#10;Dm4fM/Z9SfUa6K4XsS7nR0np+UjMOr5DjIPn23KouMaMgZ+/3PsbTKHaCli8r3k1ioUUi85DUJqZ&#13;&#10;RcS3PmPjQW2qfpNQ5C2ZYhLjE8hZqAhN6mNbMbFh2TXbPO8SxISFIJ9RhMwFroLtg/epUGWakYZJ&#13;&#10;KTjrU01SuJUMy4iZDRBs0KBuozAP90oW6sdwmrpmT5BerHdxhSVKdQR+iacubWsqjF67wBsch8l5&#13;&#10;UcES0ndXVN1k3TWxjuPb97siG6DogUnkzDTU9TFEb6uyHhnoZ0iE6bqVFBjXakiDrx1f41TseXOo&#13;&#10;W0lODhMkmm55KUOpqeiQUSqEZV/pCFIsujqfrJwC7zVTkBEYBTPxlW1JZn5VwE73BxrmupZFScit&#13;&#10;2mJBe6RWCeEhaPx+m9b6lxaOORvR4vtZfEnZ3ZZaCIDm7vCvkNII9Qpqoqdj1DmvF3cHlTCFgm+s&#13;&#10;OPDRu9dZl6MNbDuG9ZRH/L//1/+FFzudNu/ECT9KdhzvRRZ4mgHGkfGYLTWwhzYsJzsrMC7LT58/&#13;&#10;LVetWhsyenr8Kf06/Md0YaqQsqordNge71PcPPyLY/8j2wXcYl4AU8V5GD7/8x+Hi1uv32VVTQGS&#13;&#10;L+LlHu/Ldb9hVTTubfzHhy8zoc4ZXJr2MT38ZXNS7/vj7uX7+fhBwn4b9VoXabKYdIEVAIWG4t54&#13;&#10;f3dgd2cHwOrkGu6fug1qgF5Wu1rc4aG81L+UaslttQEmPnZPfz0Pd387PnQiusBdeoeyElf9+nwI&#13;&#10;V7cgZpUCJT+mu2NzoLNvcDKns8SgrEnOKkGxesKnWewr2qA/n/782VGysjwXdviPqWCorGaI27L9&#13;&#10;51wkc3/6XHH8lGffJfJZVKfHvhpup5fffgKc7DrnFm1vh4ftcllw0Ar5mP1a3rqubeRG5R/zy7yv&#13;&#10;Gq2mXSXmbNG+odH84V8/r/cbT9mp4tSfKGTY4z6CzP9Cy1kmj+vWe1M2xbB6Xsp5WagQv8H/+HL8&#13;&#10;UMASTmIo3t8T2pSI3V45kClhG0KIfi0/aAd1SHsw/3Dxfrs9HPfd5rlD7dldTrSf3mmj2o4X5u22&#13;&#10;bIoC4dvLbzvczuvrpurW0R4f87fwqgrUCD5YqB4VqqinU3kyn35qUzGfzhGGh3leEspPSDCS7vNb&#13;&#10;+YmCk/r5TyUX4W+0/0O3t2GtykKfOTcLh/z8+yh4qsBOz9OH5929P287T9F1aIs27DBql4WlFKvB&#13;&#10;yYDjAgxttL0Hut7jt7r6Y9GtIqMy4LP6CDAE63m/b8tZIo2P5UN/+X0Opwcq87epAC9/fSccKuzC&#13;&#10;/vlznu8tsIt7KIhscGFfruQBnxghzEmwbiZ5/TLqwYIfQZUV6nt4P6OyNTOLqQy+fltVJbHOPpWh&#13;&#10;Gmcay+lGl7FCaKBjxkZHd4Z7t63l/P36Tq6qF+2xHsgkSIG+FzLQy/ffy4L8D+Do8wFBWrwAoNHD&#13;&#10;/vlXeCJbvN7uD1g+HanN8HGr7u/f49PP5utMZy2XAdan8rB7C6l9jwz9iGj2LLrproogHtEiL1II&#13;&#10;+f5t+6hO6KLNh73icPg+nZvDk/LLwiGcpiuyE4NSsDKDRIvL4uH3M7x+UwLJuiLDq52jR9He718f&#13;&#10;eGsLsY6XLQ6zMnIRkAG1YUtwv/yD1v4VpQNqvV7dcg+7Olxu523R1KFq4/1v458RFdlzLIb1Na7a&#13;&#10;1K42vTNJlF/+YH6k7ovOetoxsd5/XA2NDNcP8npfBQ7MiPlXCw9rtxXn898/0v963iYkKciheCoX&#13;&#10;MlfF7v5jLeXj19//33/48i/X38dlHgSQNT5soocJ4HsWPf+2M+z7glYwn7TYb1/HtSYNuGE4nFxN&#13;&#10;9bZUQU06b58f327fS+EG52XR3n6EpAzO3wv2aOenaFOdhZsiv1H24Q/D3PfruQwr/fgYfPXyq3Wf&#13;&#10;0IE8hulWYlfT4RIpEqLUQff3ile6d86kdfP1WCj9lx8Ww8U/UV+lMxTK0ebw43IiMfy4A8jUX7+9&#13;&#10;FEt5H35PRgJdeB2hkJyVznrxDhtft5GEt/O5RiAmOobl+5GxdSOeoa56MZ4uiZQbXGwho+ttGZNd&#13;&#10;i/zEHmBAVdFeZxpOf+vkFrjyJhsoWrKsDwne622MUvH6sWumsdAfod+In6/iP99+Q7tCt1gmeVpN&#13;&#10;gAEXoX+7q4/FZKdqW3qRkI7JrkqHp58/2CHknvoUzPi6p/vCP5xvQ9ds5yES1IWP8JPr9I93RMv/&#13;&#10;vvx3XjymeeODBioRKNxoHxBz6MFqMs9JbFON6O17z2C75qUq67aUc6a/uqngBKw9ScBew5fjPyFb&#13;&#10;30HNb+fFLllyjrUdzi1LgQdt2Iqu+1/YOktXXFK01MclJ3lHLuXNc6fNMCz95rBhFx7er9+v3u5+&#13;&#10;QRKK3bMHyUZNcVVUctaWSOVasIHC5bz6Co7DsZQ0rSebXr/Phdr6meJ6iM5WsurvThz0rmnG6+lZ&#13;&#10;pfkllQ+fz7zA2kNnC4c3keZ2/npS1PgDcGeQN3wHG/bDXc3bt1Kph6fHGZGHB3pZJ7Xfa7Tam06q&#13;&#10;7TOp998lt4UbPlI0mpFoSmML/rQJbGvM3L+f+QOAsQZp3nbpfTfIYRtX/+Pr1zZsiWUtby4Ufvqy&#13;&#10;D4sRBrabxp7+jncgfyT8L0Nft9rPvETRzWFTgpbCcVu5OdN64ZsW8xugOgSEWP0G2OZDgRVPMPtl&#13;&#10;lrVHmNETWQ+VEphZfzLpUUznS2diD/LUv6tG1vvicVtcLvXq5qefxG0pklmoObeZAXXsb4alCm+W&#13;&#10;RnarMkuhJaQ8OO2M6nbXNFbdNgJacjoy763dt52kgm+VZbDPGgJYaa+ah/OaZLkcyib381eiCYR2&#13;&#10;9cFiIe71Q/Md2PxPn+jfYcMCws1pAEnF+DriDF8pUct63Dybu+2Znf+qGUsX+/t2R+irqfnGR1oQ&#13;&#10;D4t2nIcvqev/+tvP21rmtQysL4arviQh2EQGyTHmw3nKW5hGRhisWrKMIvupZLOZmYbIh9vDISxp&#13;&#10;NTqsvS1jG9fs/ewcD7rg2kooSSD7upfss/F8sjKUa/HWIlJNBC9gPcbgq/p3DOK3E2ZJNYRLsPu+&#13;&#10;REsvGkcwwnewKSVl7vY+HOAu6Jwx9EaX8eH6ddg++BNu5+X+oVaPGzBClij867df/7Er6AqFQvWe&#13;&#10;cRjI5e0B4hVsv1JZcFlEU4DiL+uSFTdpadI8Qw4I8w44rIPWJRZV3qbxNg+rVLXffb+9j4eqSOMF&#13;&#10;OcHEZ333D83T3biU5bwOLs8h5cWOLsxLW/mv2NzXfaUuZMikQy3IpRnrtCM3m+E9FeySYRKAV269&#13;&#10;3hLzkzkgUAYr8sFZkAj1dxCwywz3oz6KGuvP779pgU8fDz8B5wpGzW+x/RNavR6Mf/SCE7papylJ&#13;&#10;4+FyHqd7burq17fRjihfmUn6+aPMKZKEIGavxPtWAAAgAElEQVS4phe9zghK8v2n4umBFobq8g+b&#13;&#10;eVl31WORX8rw2SVxdhCicJn7BNGue8zWfF1viKcMDQ0qZJuQW5qbzD8bb9qCFofr10xkpebb1OGp&#13;&#10;rP/b3YIBhF/+9DgOlvOd+Tbs/7Faxx8fWrKqOwmdTZ43tL/ecf0Auflx+7fHTtLrVv/QsF5/c/8O&#13;&#10;HfgofhqBSZYmKMvuA0L9HVuDpsWfiyjeqTubtTDTg3zmBqnARnV/kGy6amDYulDbzqEkfdLHlo3b&#13;&#10;5cp7OS1Bry3i//r4y+l1qD7s6ITkGUdLj7v3aCyjnc945EuS/LaaxV6KZnNfY+++/eHzP6369+Me&#13;&#10;nEzRNSfrLhn6e6T2dSY+fdxuHGkxTm56jdu4f+ZmGcDo+tswnMmHf/n4A/2WZzEOX7eVLDFWoP+J&#13;&#10;7cRsy88P6xKMgx6L0vLfwomy4C4vBj/3p9WVau3oT6H41utVYwHb3WkhlSB/eqALsRfbsUNLN06n&#13;&#10;t79jJWUA5+Mvys6b1aM6xdftXPx0tEXlpun62+/RTCzEIe9j7ylAejX+Mqh2Ug3dHQ/4/cVf3E78&#13;&#10;NJP51v/188fn590DTOLhaXXjjUX6Z4pbv5SPwlf+n58+9d/P869jgZ6m6sPr/fzxwx6EUw0L7XPi&#13;&#10;hbyl46cKzJbMJLR6WMy4ouYp38hjSeUzY4tmU5sS5/dJSzR08eeu6bCAsr7/X//2Y/P0pbBotTeY&#13;&#10;h5Bfigpq2v4Y77uffv7t/U6mhZMyRrWzQeplD4F1Ev5iXsfXiFOd9MhmhInTfhluZVkDn0tRfp8A&#13;&#10;cLPw7nMpWeQl6vyNQEtNOjGe6g0PiL6UGUx+26M3WBYKDWYoH4r7t7eiaCJTrPubMD81RKVhfKVi&#13;&#10;MIoWyti7qiCtCeM+uunlOikukqfmk3zwLVrDlrC59svr3x6KcuPB+wJA8zhelg7v8P/xx//ZT9oO&#13;&#10;M2bp+bDth3ldLc7ROQehjX4huKiERBAmGKhSihd6MR0qZrt09UGvroS+3B0LRFpW6OyH1cSMvHHM&#13;&#10;eMGKetPO16RKyKX49v4aIT4ct7dlypTkNMdMOlVVUE1+fHp8Pl0vbnKYkGGYlsmyBEAnktEPXXV5&#13;&#10;GQInKdhCihV47ea6qabrtINNCqluqjgvHimTMuL89H7RjXIaKt44N0eT7eirBGeYcXLL/YIL1vEN&#13;&#10;TgQlqqFlfWSMSlH2GrRcYQKopLNBHNOwztZDhzXGNGeSrFmthQjudkfnDYLGmaWURfQBC7Tb14Yi&#13;&#10;RGkAMBHkTebLHKHHKN97I2g2YbjptxkifLab6sAQexscCB4n7x1PpJaSIeDqRgRDAURv1+8FQlVz&#13;&#10;AAjEHSDRpgDtGHFCy3UEiUTEJhhBMp1q3GjxjoiAURIeVMGHqCc7XlYSs+StKkXKWXXmbsbzXVJK&#13;&#10;dpkglq2mOWHEBRMgZBQ14pimwHBOwKHdc1UqiMJyXXIBIEXA56eydUYjhGyBV2cKxjhC0ELXzAlg&#13;&#10;SljQSsoaGgw9TaxQDEUb7zlsDT/r5V2vj0WDddo0oixZPPUrmoSsvWWkVw58s+u0uKzPmjIVItTZ&#13;&#10;SXq4LaeHnytgWE6OCuZCPEMYpsHbwLDOo4nJT3qqqowJpg0FFWykAiowlgUPdiZgTcZEB2OmxC4j&#13;&#10;g3DOi7U94XSeF8kYIJUgBCSDao5JW9fdutqVBhe99iEvrqjktb9Cig0P1upKCBQREGBYegJIrycl&#13;&#10;GMfEmWRghSHIwDDu6HFTYwwDjGOsW5hm6oItGkoALZQkFG1ruYLo5sSSkhVRVd3P91KJHKAEPARD&#13;&#10;EEKFaNotBSDPrigRkSxnmAQrkEeBTMO6ziso0ni9N3I7qTWyCLDNYY6hjh7FGBQpRME8RUgxHwqY&#13;&#10;IsiYBcizIDjP1iWIwNJAZKutrDel0QYC4RItOBINmZ1fvLeZlcgAkNpdGTONcMbCg0wbuQMefXj8&#13;&#10;PN96qrY5W1bAXltFhEX4Oi0xLskjhDZeG59osFDxugbBcgVCsONdFbw67CBTOmOXl23ZypokZklZ&#13;&#10;epIzQd6inK9pRZXYrYSu2GSUQoo817CjrBSQQVNy5PKHoj1HvzhDM/HGM4G9M0inEgoX+v3Tbrku&#13;&#10;KpegoiRx0zumcMJk9gEVSiPLMdVRy5Z7qBmiHKeSZVKqjBBwyd4WKOEyLwQQHHJqGEjUr0h0wttV&#13;&#10;u9zPA29zDVmhuBcOqITz0jZU8PacTXZOIMgI6s/npi608xZjhiQjNIHpT7/86f3SV5sDwxGJTFmT&#13;&#10;eeXRqnCd48RY9AXHgCGEHHRpwG1REIBwXR42ZSSctU1KMmINETLGrhILHK/3U93VLroQHC+Yt4Us&#13;&#10;l3W8wxwWvz5uS7+uZtJ1jFhCRjHDNCZn02rjOiFcxQAJ7c08U9vIrdMDxWEJBgW/6llHn50Zo+eY&#13;&#10;O5tzhQhFyLlh9h3kVVdfzVT6tOhEI/ba2St8kjWJMDI5hBNiQJRk9dDbiSH++4/Xeq9MTJiKnPES&#13;&#10;Ym08zsFTu+WILrACCrCAi4Aiwom6PKZAMouaGg/9erFVt528jj63qkh2KWOx/bnNy9BQiohwq7PR&#13;&#10;9usVyPrntoaUZIJO115WygdDITej88EyIiYTu6IwsxFcsoJ1dQEzKLFAZNpWW69t9Ay0UJSV0waK&#13;&#10;db5PIeolzMn74cd3QiiEKALk7xZAkayVlLgEEmHYifbYoZQaWfiYSFHqxQEPOV1MSN4beg0eGkti&#13;&#10;78YGB8ULN+jlOgThJBQK+pJnl4AiYJlXjgsiW9XWGYVgB2IWvfrLdSqaBwgMwmka3mRdQiSczQlx&#13;&#10;YxwXZca5vwxSJEVBWzTM9TlSVssfU8/qLbOr8Uu7rTCutYO3wUEGwKpjzDblMIZaVFOIo48xLm0p&#13;&#10;FEdCKpLRTrbL+U4LOpoBS3EfB26Ts3Arqb2fqmI3TMbNVxAHQFghAcde4jzOdA63SFZHSxz1pixh&#13;&#10;Dj6qxweRXEomvp1fJOG1lOP7fPaTJIwTqUweIuKEyoJrgUXIt8WsgRcrvbvIJTd2irwcLlcCkvc2&#13;&#10;58gJ7ZfR4XS9/RlklAwkQE2aZMGLTqCgjc5UVKySOdpRh/b5Jz5FwpENcFqs0lq2DYLg6bAb/b0i&#13;&#10;dbndUN94f1288dASmbdoq1j48twOa6CNsjE7m2SNJuvrbR2sgwBZGFcUYJJnh2q1pahAKtCWQZfX&#13;&#10;mzF8fRCtw8FQyHULMD0Ns2AiF7ko+DQs2leQRIoxxyxZ4KslI17IlgeMIkIehmVA2y5GnZPppIyA&#13;&#10;ABq17UtIcCw1Yp6QzwoCxmaXRLRlLQiXh+0+KpOC8m6FPtaHerwNqi19dtB72myQohYZO4xlwUKw&#13;&#10;Efj3/gUa91RuEoGkOerkc46X1wtOKUV4WXF3IGHpm0qlkGCOqpaB5hqKel8as3itRcNbxTZV0X+/&#13;&#10;eB+RKuYUSQaC7xnjRPBoiWGWYdcwZE2v4/LwsM85l6TBCAIIMlYNLkoFgRtw0fKCjfqKaFx7KxPP&#13;&#10;SRAk2QwhJCAjyJNgPMbECwlz2Gz34zSBjAqWZq8pzl+eH31iel4xSfuWYSYv99FnUlZ0LQL0uaUq&#13;&#10;jKQQ0qAMG04tq3as3VQuOFiE3ceDRp4IdBtOKDMCOKbUjnOzbSc7bYoqBB9SQCne5inqCBNMg16D&#13;&#10;4woKnsaQCDQE4WXSDU85I0GUoC0AuiiFswHChGQ7+pvaUHC38OHL8HZtKQeADGvKbqZ+dfnitHHa&#13;&#10;csUmfUY4q0oFgMKKmaT38bZX0nKUcn7+8IVG5CeUc6JP5WHbFcX2vjqTX7r9E6dkvF6X+7VWopIV&#13;&#10;wxVIimTU8Jrhwvk8W2MQKBXlgQBKHQmISYNXEwKi0GpXU0EzRUEgVmSErsOAQdHbOVkIEp2dIcym&#13;&#10;WBDQIn9l9QYmWBZSirLAZYGErOplmLxfAIhStD7cc6IIKJtC09Uh52nUQFDtNVdlzGK63REhazDb&#13;&#10;7igRuy13XpegF4BGiZFfNBBqyN5yDBa75AAo1NlVkUGDhFCq6fAU6n0TSUaK2vtQtypHgwDXoR+c&#13;&#10;TYCMr1dJeLIWp0B4EuXW85gKbFbNpjX7KfMNq/I0vxGxFJNsHtqmFttKGUK4qikk2cFdV64ZpEjs&#13;&#10;Go1bhZQARJvs4bnVxl9v0zxaxsNqUERlTZWZLg4nC7N5GbwNUhXQ+2mZS8Hu/cBU5LQZ5rXZbHN0&#13;&#10;83LDCTDMrPJClMEnHumMA8re2sUBB2DEPrEEKk559sasIWS46OLhwZgFaiuqjkRe4FYA8K2fdu3W&#13;&#10;3GeJ0+G4iRa4AZR1cmSkNbr1AdLYigq4lOYEuiIGnH3OZZn6DAPw3pG0ABUhjMNwBzTGaDDNmEmv&#13;&#10;pqbcmQGhxcKPuFXM6SV3DE0uUzx4++HweZ3mbDQvsdLaDkMjuztrnOsJSjkkMulbH73L1qXdfg/9&#13;&#10;ypCZta8p1WFd7IiDX/sSUuqQk6z0s+0qBWHE/+eX/wna8PPzc0Ducr0iSKwxBeGTnne7KicfPTK3&#13;&#10;hVDAKrKuqa07o20XiNhslmlVjFM8LRMgNtnrYipKykKvy3C5kh5GlDXQVdoBMr9czocvn5AUi15c&#13;&#10;jqoueFh4uyUashXHOmOM7+OAprB/eggeSN5w6QzEEsX58gJ0+xpv26Yxt2mW+uPz89vph4Si6SsI&#13;&#10;ARZISErkEXG++lCUyuzaaFGndpVIJdmt11UB/2rnQ1VAPcFSxIkEk+de+yLw84IhAZkMuY33N1WL&#13;&#10;wY0IdxzkksHJYywjhDQlLHNcs4cAnd+vkFOFR4JwCrDcVZTncXobcFdz6nJiVWGmRJaLlJQgEAHT&#13;&#10;8xkXYUVjTNXeVefXe1GVXD0ymOx6MwudYdVUwiw3j3SRHrDIuTB1ajMhCYB0TMSZrGGZq9n6Laoy&#13;&#10;4X99fcsVodnf33riMfuAyVShrAypCpxaQfY114pZSjdCpvv4btSGcUkIcPoGz8FFkrNb1vtt+fj4&#13;&#10;IZtAkdFuRiDsdtv7PAyw5ALBbERgtgrRRh54vJ+WdbYxTR0FswYxCMGwQWf5igAuVdu/U2AzyfK4&#13;&#10;fYoEkRj7yz1s6+2Qh5zJ7tBaJ4xzblz1VCYMy6DE3puSL2XZvYJoXZIl3QzjCgAb8GSHtn7EqbjC&#13;&#10;vizLHDNARL1SVuqFYPJxkyUUJuhm03p7Pg13UAIrbB1IH+85zWY5t+VPyneLNwtcEc3A+65uR7hU&#13;&#10;dUIII8gIlFxspv4iCxiEyI7Ps06Q5gbwonCZFHopd92wzvdpELuGQeNXjyKjj0AG4WCqnjdgWAlW&#13;&#10;OZaDw5z5TUelMGeOwM2mKTJDnXynSydKSAuL10Z1MCZXYTTDFFfkptzU/Gv/1pSyIlynrBKZxiF4&#13;&#10;dzazm2aWgUCK1M4YlwNAqoLz7fHw4cfrtau3+19Y1NCvZBFnUySYdSco9p/7+z1nbTOOISaGl2yc&#13;&#10;3wqeFaAfi61erNxWESDrfL4VVIFcZZhHlivt4df3YcOBVxYwotrqNOQnlhBNiz0DUkLursv7rv2g&#13;&#10;dD3elqLYtWV+GzJiIbNV8E2pFCrKgGVTpOuVrZpyOFB+1ItNEbQgmaoUMIbxaozzgpuMRuebjRqu&#13;&#10;b+2uXOCgE5nM3DSV8TQur35FYaV3ghbS1239+v31WH94RSPmONFwA8UOC3wZzo3fFw8FL5KFRY2n&#13;&#10;a/9Q7g5yE+l9iSkvOPYA7ii0hMUSiLBYv+QkjtucXLfr1jDTAtaN7F9ONOuCp7WoUEDDy6Wjsv7Y&#13;&#10;jfepZA2KID/gsKI4E7ahQpQBRsQ95GZ9uXOG8yEaM1QKQmCvfWaPpZ0nnh02qOmYDXENYI5QAJh9&#13;&#10;sPDidF5czrjgaJ6Ng6rRVFzuf//Xz/9s9BVTe8Uld55zDhWpFrVOS11UNxWFiUPwIwjLHUKxjMMo&#13;&#10;hPwOl49NUTflfRg+Pu4mMxW7xi4UgCtnUCho1ojjWzLhw/4DnUYvIUFY93rIvSoZoQntHuRoejOJ&#13;&#10;fYVKcP7W1zVTNeMIYAQCTOe5/9ioQNtK1itGY+wLAv/h8PD75PaO5oKOOBTLtCk/l6x8/fZjL3+q&#13;&#10;kw+T6Rl39OSSrjby9OIZdD7net+5NNqMp2GlUECk9Lc/C5zbp6JzQGVJPV7gipuYHSxZHemQZ0y3&#13;&#10;XH2qFm2f5FOkMPLMXJ3tUpJEJxqahYeQ53UIuebVuN7KVvikXv79/5FVKaty1gDAxHh2Q0YhFaKa&#13;&#10;elM+bPuXa4o5p/9/IRyhSXWgQM5v3y7ABdUcr6ivygKH1DwVDZZzmNShSsZuIKqrmnJxPS9B45jI&#13;&#10;RgBGyffzbQV0l7dn/y4pAy6vnpBGrIMVUNSloZXSZlXv2PNBbtQS9aFEwVISgJ+WIHLlUvTD4aG6&#13;&#10;vy+qBHoKfsIrU9rOt/FlW+D++8vx4UPIBNFdoktbUQEXtfly72deNLRsZUQuewNWNFEI36Jx2YIH&#13;&#10;4qCsNUZnEIHjqf9td2ybriL8eBs8wG2l8vNuO6wrrWvc52iB3Ozex6n9A6/n2frQTxYnEt97P62p&#13;&#10;A+XhYKOrq8K/jVW5R2b66dD2BkEHC+7KwpynQNN9ub9yUvUakjIEMaHtLz9xnrxZlnvBP/n8wgF3&#13;&#10;Ny12pYLRDyGPTPxcCiz60/gE+Ndp2h93mOYe0B0Dq2erL+shgccjhCGFOdCurYpk5owxiwlSNPuV&#13;&#10;dnVd3ASucCyD5aD8NLlhMi8sEhfx7BHKuqi4p4WXW/q6Hp92935SslJpGgJOznzct1khveSEcPqG&#13;&#10;crdW27LY8ODn+euC83Js6ZjYjRqjIwVSVClgaPzqfQpLaJ73zcfjerdeHO2SC7nR5JVX+f5jILZI&#13;&#10;XSp0JF1zDeEBPhuAoGo4sBd3RpDlzKl8Jny9ni5/+PjTcFnqfxDOJjP6PGboYFhsy+mZu2W+PR3q&#13;&#10;6bfbQmDV8pwXOofFNHNKVzMd4JCIDLDYIoc6Wgj1/tvvpjOn17hr2o4pVAYpyvt8L5oCOh+a6r0/&#13;&#10;ZcweVc4pEC5j9rz2DRRsiiOjhhXOGZyiEsW2rOuqvXv24Rl6t2qns7OtLK+6bz/tyyAi0+P1Cl3g&#13;&#10;m/L7X/4HzrGCLNMyCuYErq2CpH6/X4FAdgxkD1m0+vzWtfTl+lLXze22XH8MhJKykt6g5H2nIE+r&#13;&#10;B9Vdvy+md8BtcTdePEVyHpfl9wEikgE0cNHjlDDozUoQ7M8XjHiOaBq/8m7DYY7z/DbAusiMQ+iN&#13;&#10;dT5DNq9Rdf4v/aWh6lN78EspQZqBpfvy/NuFFNEFI1UBi2UM6z0uHKJ623BcmD7EHEQAUKC7vnJS&#13;&#10;bbblalceIRbqsNuv81Kl6vDHjTE3hs09lYcW6dkAj/LyDhEGSflQAHxdJu106oqGfdr15pK5Ze/w&#13;&#10;byk3mD3ISnvy3t9Vtk+SRDmiDCpVLSQ87NrL7ZwxDBqVqks46rA0IasPxwRwTBI617Kt9+7GDLZh&#13;&#10;sNFLtWl6D8vlPmxlQQECbkkO5az6m9sy5Ue3QhaCRYUyJO8Izisaw2K5xVhGAVUlrV8y5HxyJGEI&#13;&#10;Gw9wyLDZbPSUPI4wcyFaB914/VGrp/Gca3K+errOU7cp1ynPl8Hd5sECAvXxuHPONbIAMmMgjcYR&#13;&#10;6ymtjBf9TV/0HVHGVXP+MaFky01jkMFGLrf37rBfY15+j0+/HK8/Xo9tc4uQPLevy9DerCkoVvR9&#13;&#10;PLeG7elhMPZbfytv01rAZt+93c6VYiKH4NZ1gSsZNttjtpgByBAlyc+XH7SAzfHTj+k80sxs/rnC&#13;&#10;br2e3G63zVQui/utuj8stRE4U+e+r5Oqd3by5mYxmmn7YNYocSFbTjnJwEpW/e3Hv3fbI6Fq6U0C&#13;&#10;UwDFX7/fxaU3eNw+PwaM2ZCLotoe9mQxquFam93h4xpPMUifcoZw1XdFoLeREjHCabs5MMTyQHWt&#13;&#10;21Zd7u9SUZQydCGvphKKwdEYL2XHx/y7O1WVlDBPK8+aFKDz/cntCmgj1hDau6chzhgO9AZfYTHi&#13;&#10;At5+xN1+G01oi8ov8BT0ttkN1yHtdvQ1Q5h3+64CY9qR42EnlRz1KUSDcQyQ58aS2MSheBTkP9Ff&#13;&#10;cE797YIaEH4EtetmnImjZrozb7SPnwvPALu+rWu3k1VwWueQD5mRYh8C+vX311++PPr5UstM0Sal&#13;&#10;dbI9FPmA+PvpEEn8+I8P2KQOy2m8F22B/7f/8r9OCayEinMsrC6KncNFtetdieIKmG79ISECCCYy&#13;&#10;85BnxOre8jfkqtRHD4erTx/DLSTaFalgmS/h75ETyiT+L2E/E/cunXZwMbCpeFxeDUmtYP4e+Fr2&#13;&#10;sHTiO2L193PIuZjZC2tFORx/Dw6yDOi6zCrKHwzh+WYoe2ZPDznR6OgfZTePAFoCHs/wfGCFLmX/&#13;&#10;fQ6RgSjwipCM7/zKirBk92PoJRecEjpuNiIiY6YAV5Auui0TIhlweldic9Qs0R2pc5wQBKkt0efX&#13;&#10;9RsusWa+S/r9t2yrxjxtN2C8BpQ51ygfdvTUDxXegBtqusNgHd9vDuXL+lUgHwTIBbKTOg6gmNEm&#13;&#10;xNXSMVARYVW7TBUf/bxu0D2Hla2hBiKi7U/RxXnxQcSjZ9AF28hSz2mSM67wzc7+PRG4QbCTdv1R&#13;&#10;hQDHRtmKqIW76unznZbTRB7JyzR8Gwr/EMtz3+eyRu/MWVsXeE2XTBq5XAWIKFjUfJLGFO1mJmTX&#13;&#10;iv4KoHu0pK+bD3hy7L54XKnJCLBQapy14coo8kVpQ7t3dOWNTq87/PzOIqxiG4X7w/0YZuwxS4/D&#13;&#10;Y0SpsS/kFc3LijKvZfWKlo9rwfDOwtMSZmKk2pJYJzV9hVu3rFWYf3w62b4etNj7ZNbbx8dNLYC3&#13;&#10;uj5kZFOTHly+5VVagDQCLg4HWHmTfk3sNt45wnvK8AQ+dVs/O5xpHGc5fCKBlGXR63ADJ4EKNlaR&#13;&#10;QADQvE6b9Am7lB1M1sUqn8XCSrGYYEGr4g+bh+LAHgMM65piwKu6NdeF6ljnbWqJ39YMAvt21U87&#13;&#10;c2UFW5DFtJtCwmWV0KC6etBx9XzbK0cwkvr4C13mGPPig65kqa/hhv/ePZTXdzQ97BacjEqlX3Sx&#13;&#10;Rxi/vf0+UoIhxEiyqBr4YSujiCCGsMzAwjihmXOVk1iBvqcLQBr8Ra1TWKE5HDc6s2iJKvb245lB&#13;&#10;xAcZyBJjFJTyhHYaXIrrxYa/322LXcoJZ8wzB/W5lAhblPvBYkri5SCuOTetPN4mdtXFDr9FDled&#13;&#10;kCunt/tOlEXibindoxZorOxtLqD+Pm25Eo50mZnhOzNL5dbFRHX5fiBpguDl6+UPx+P8+jsTbfq2&#13;&#10;wLp2H/YLOlbCrsvcFkq5k9Q1C9gAmqCWZlHDrZLGv2/lUS37vo5MoUBi2jVNz2Z0Dwo4ON82gcG5&#13;&#10;J9DTcLzrd4/XoKyaLrR61Jj8x+U9RHLj+zlGICHN9c0O5IkRDP/+8t5S/Elx7+ywvrGIqWV2xuPC&#13;&#10;2rZddX87pR1iW5CSCu8ZttEWl+9R4MYmd/2+bVa8+vMYSfAliHzsCDumXKzxtp5VCFioNhEMeetd&#13;&#10;ABQVidoUMAzR94AJT0USzJR8+k2XKpdi6mFVcAMiJkkRJ/79b/92PD5pnVtO5szuxnEhY5q1gIvi&#13;&#10;HZ5uy56xDnrRcUNMRoFhWO5X9o3+GmGr5B/t2vPE9fvomu/FqvCMurChbrqAOotqDNaPvDRg9Qvu&#13;&#10;Mls++Jiaxw2+3IcB0bbpoymdbp9Iwm6NPrxsBzphmjmN1DcQvYb1HbODmG0M9LW3O+rTeOsQ2xp8&#13;&#10;rvc1+21a+rLZf62+AuucSLGj5VJBUl21l2w5HNtFuTc2Ol8WKns8WTY2oray1Fz8KKweyQq02IHB&#13;&#10;BdwXVZIypK8Va02I07DJaMHOAemdX69Dg8wMlkmAgY1ZxHRz6AQspDaRTKWothgsec/7lHF9SANn&#13;&#10;KgR4WdAxbq6pAAYGW3LU/43VDJRCLAeGC1Chvhp/3YVHXTw8PsRRs0au9gfrhuX+Knyrb2u6R8y2&#13;&#10;SeSYwe38Wj5Blsq2qfLGC7HZoZq8zHJ71oMtChLInCob06VQMEFvvZNnrCx72UVYU8yrYJDt1Rhd&#13;&#10;RplXFPKuf6pcXQwAHnA6KYeVqTamoB3wUU9xn7akEPn/Iwg+tiRLEsSwmhbPnnYP9xCZWaLFYCAp&#13;&#10;foIrHu644AdwwQ1/lYcEBgN0d1WliAgPV0+bNuO9iVRF8cHXJtx9FjcrdrfTMYns8GIxpDBuWx3j&#13;&#10;OPaaM1Q+TACtlPnr6aGqmwRZgTctPVSXJeXD4t1I48Yput7+uyI7dyuuL1e56+5h6Y99mmq57lJZ&#13;&#10;x4YFw7HfMCOak65g+raGOeanh1263wH6Vw1XgVqMp4imXD0B/9W3WD0td8XXhVKmVK/Ze/jtPt98&#13;&#10;9qU3eLPXSJWRRRMXRMQ7vK+fMvtbnUwUil56LzAUAE8/Bot6q8cMilYdHD8BZIIxheiiBTqBIWWm&#13;&#10;IW1STqCvW7rmzRw3i3hTHKl/Jb/1SJA3kjNiiAoOw1Ze9KX2nL8tsV7rUQdjndEVrr/p4IJO0H5c&#13;&#10;v+FHHpWjSE8XUqyYvumL7HmHXUFsXYO/cVhkfQ8F6Ypp+0B7nwo2gJ1qttmst3kl5ZEkGm4C3pU+&#13;&#10;DOcErGjaHR22vPf2El7Al0B+S+iC8L0iIW1QNseNtNAOYQSPdXv6/rfykVRLWi8xxALuQ9zhoYwg&#13;&#10;ifwOS9i5CdGnuXIdt2sH/aWywV87AX8SFZzJHI2R+kRFe6kuJ62qhx/TCqkE3Huqt7dnUhkIyHib&#13;&#10;zlgOs3Exy/gyg4sSe6Q5dIQkGTwebTBUcV0alOlLX1GUfnywjIYmNH9wBgiVKG3SayKocqPhmb2v&#13;&#10;1mERigaBm2ge1pDeVd8ozRCUATDkNBsb2UEtY3FjRlqUbSPwrDxpcYTAaPorgTkSh6yn7ctwnefA&#13;&#10;+pzsoFnXHJJNtdSuU0SWztGL9I+PT3kLkpLDA+8Q/MLE95bX/OEO/Mwib3CxTJUSp/O1YQxwYIye&#13;&#10;5X5f1mlZdtndnT8gIgX9PpzmvRlocjruYhc1PnzJEBpkicoBIDVa/ByqcI7TFmDfZGycWZ0ravqr&#13;&#10;gB93WN91kvdF+G5dA1LVqMJlfANAXQkpLb0AACAASURBVM4AQfdK3nKlNCVseiQND2yh/Wj8icH8&#13;&#10;qFoaL8B4EhsEv7TYNfXMYAoIgu9LSoiU5TUHHTEznN6sHMPNLrTrbwghWprhG0QlgscxMnU2kPM7&#13;&#10;2DhRtrbnfJdFiQJYUpiAqS6sRBXzoERsRWg5KJNy9B4DLJ9C4EZ7MMNbistekfHuPT8kkBpFFQaQ&#13;&#10;VHhzbco792PjZDKD7EORbtFGt3Ksr+DRQ1Prc5m4jlVbtHwxX/f9Jz35h/Zhuq9Suhx9gtm06S+9&#13;&#10;+5huCyb39QrubF4WKLJHP7VhiBTYBrLb+dgdh7OuIOap3AzOvCX4TA4UYEP82h+NvWnYtb+l9Gtz&#13;&#10;p2vXgII+csml+z5/9vvlcPb+R1FJhgvV7EiqtjcrJmmGwUqQGcM8w8NOYdj4zXMPEafZHRvxlbXr&#13;&#10;8I+W430GvnRff+sdfi6RSSvSA8PmiZmjm2+Uoff5rSsfqlPeH3YLD5C9M38hpSd74M9kmfWwaPiw&#13;&#10;fXr5fLmbYckvdbnAn5boP/155zl5ao/DkMwqsPuNVui2XqQgtEYpDtmf1dTM/lYR+Kjk4ObnA72G&#13;&#10;sJatEGK5bjTgD4H3JC+3jPIDMrjCjGBa73tjIaDSQPm313PELfeXp6r9YbKsM3+A38PvhNYFZphR&#13;&#10;y1PJa1qIi72mB8/TzjOBxWHXlb9/fCAkxsFsIhBJrtN7eWDo21KWoTiS1IRXOAi7W4aYYlEXbhpq&#13;&#10;CP5d1W/KA5eDEW6rWpR8CUjFIHR8AJILkreJw01IV3fZoPZfb+bSQPjvGjRvufpWWNbM/RzupRIO&#13;&#10;hmJXf9zvuKsHhvxC0jrsYlHe4Dvq5K8AoOX69gM+2I9cdx2n+oL/ty//y0tbgsuPha2D2RKIT315&#13;&#10;GtOnShq/xiIc8A7MMEE8OL2CpSHgiTiwQ/VZIMeXuw6Fe2gMwWnZFvybOpH3sk3b9n3kynAxDkkZ&#13;&#10;cinAsXqSa6nD39aTrhqu9qgPH8E9Vzm8VHrkE3snVaxnsnI9EQeJL8bG9AbeL7jp/2NiI+5OHAMK&#13;&#10;KZ5IVDSmLNB+LV4n6G6WPaDHs5uJd3UOqzf1r9RG7x2x+xBeV7Msfppr9eJuvkmdeFa304CTUyIG&#13;&#10;/AvjlwTuSpp1pU+VnMKAjrBcdlbnBDDEcrnZksPCLWc8KvEEIVkXS9KCVlmXBeFe0+xMQqEg6zvY&#13;&#10;P5oxfpK/zul6YOU83lY9KY0h4NFXXf9X+ebu4SplgayWUggff6oOy4S+1C0wJgUzPcgElDUZBYnq&#13;&#10;yW0PZiUkXUE+cJVc+nFuGzGaJsjGN9OKN4rQfWnnmewJ/3gAdsfgx5RzUzIF3B98804WggKv9Sbg&#13;&#10;Tgw2eMJtHdHfTyWVNOTxOlOWqod8xZpOb1hyIyQR0HflzcwOQefd7vhPTqDYyHVcgwa76rOBqETA&#13;&#10;b9Q4XEkxmPPC0cZE+aMjjwro+TMjF9PBqUFWeayp2VkTl7B6ipVQOXpB4plroFpgZ2TnBjOfj8sW&#13;&#10;KcGff/n399sffWU2ggZTC7iK8OZXGx+JHe9qNZAf399+56USZNPln2cIV4lPORx0Q2Qzu4hxDuJe&#13;&#10;1BJE4YPekc1boDPtpWfJS5BKuvyQ0RJQ7LvtrDoVyZYeZT9rk4vIoQr39EUV53Vhhwfg7ijs8A3u&#13;&#10;XbPh6UN8zwnmTR7J8l9nxBko86ZPsJZsHN4rISTlxBnhbDhOaSxFSsxHY+KYngNhsGAl8SP2VKis&#13;&#10;aUfmPqD4Ns6sbClHyRYlKmguCLN+MdgU/nBOJygFd09WvBeFnIelFNwlqZLgA8bFX67Lf2Yl6ve1&#13;&#10;vnBX4mipWfkKh4IyjEzKCdCyoKmX6dyKTyMvANs1VSnAZZa0JHf940g7G5Gh4pVND0Wp1+rysSvx&#13;&#10;vFIFSDg+sERwGajcSO0EA/OCA//5Mcj/Un20MCIdQCDnj/Ot7Wvnw5y5c9BB1j59jn20HH5drryp&#13;&#10;y8df1u1MyeYwTkVoW7Gc3j6drxZL5dDe01OjnFtEryLxNRNeNSdWtYF84FcYUunUgL51rIkWug3g&#13;&#10;HETMgnaLkVNimVSieTnX0Lvp5tfcFeUHk3/CbrxUwSJr9zMvwgzSWRwxNLNYrIot6mqKBGPqe/YV&#13;&#10;/jysi6c+hpFYGyXCDz3N2ePNq7Ar39HQB0NR8WxY7gicrbyYLrrh6dhA4ayyfRBXcuk/qa/fXKlH&#13;&#10;ue9cUyr73f320ZStB7yPHsp9crCrjsQA63jNW7gO1SNH6P68z1/HJ0IzYsim+973uIaz00u0qgHK&#13;&#10;bwpZROHFDRlYAYyT8zPf8PaPKn5fDcxNiQQWFYbhjoenXYXm7f+Zvav7Sgf9VO2bIkRF/7aeawVT&#13;&#10;IJzQZZ4DW2aTGFO9ePC2ojUwZHhD8N96nCx+evgrXrbJRXTH4sLeXvI+eyZbj5ok4I5AEPIUYX+3&#13;&#10;U0zs04tBb3XbUcDzCDf1PoiMM64zMubw52PQy7ne+qYpaF6LPEdLUQWYw/gUyFMTVoXW8RlbKh6E&#13;&#10;KEHKrYsLU4XkODovFoL1ytx/X07F+ucnZBhkDBUXFnEoBIuF2EpOtUsIlXp0f8IFwti2KBb+8c5A&#13;&#10;tE2nllWXBRCkipbEDhFZeqdSE36B2F6Nvm67hGZWM1Uk4paQKWV4BTvXbCGRiIZtpfawNIsHanN1&#13;&#10;9NHozGh4fiwsdndLm90+QjjB4ul+q2H8uq4KsVP6GPr5eXi8E8eLcllMtQ+INSjhp4dDuNWpWN6G&#13;&#10;0yGTx6dHP93RdoWgF0irHJlzX+tU6q30dP2+lK0KU0wMw13ZDp82fxF7y+qruf/VaK8ExmXPNJ7M&#13;&#10;4rHeDDvzzWIxTanRC0KNRTvdvoHhJLJ9adQtqDd9Q6W6b2sFcUkkTubnY0PSyW1zu2+gnPDT0RJ/&#13;&#10;D6c9VPbsCeYJinG1nF4CtkZva68P4NdFQyLR+80HXGWxg9//xUA5p4AVU9yG91iykga6sKcnObU0&#13;&#10;I2BZ10cutoR+edV3vOSSTTh69fDPx73Oke8KMsKUK2sTgbSvN8/Ekntwn/7wN9zC8gXnU2C/iozj&#13;&#10;vFy8KpbzpStLt9x56UN8k2rhgNOYfKSQt7f3j3WJlKEELI0WRcAKPhJbfFYYQXvXpILPVTeGFTyy&#13;&#10;jNLrOAwEfHh7VIRnTrGjEmTY4DNkCx1t+vnQ/zHf/PMDCuiLaIGtGHiR8r7dYiU7KiXDJKkCQzgg&#13;&#10;w+AECggqtvPiG16tDmAl9qDb9ksGabhe6sRZRSJkQbB7UnPc1nAl4CdPdMUyGF4LVLcRBZczEjsY&#13;&#10;B5IzRUzCdF/itrzsmtEU/Zc5MxAJm0qRa327T3Glbcp4fObVU6x3yVx9DtnHVtVdA7ONRS5mowpl&#13;&#10;6lJZGwJLaWmQByVhkhbFIUKwET+/rwhxEOkcYX7rW1aSdXmTsjvGbzEvNtirpHrp2cPPyZ0yf7qC&#13;&#10;fPJZ9xVqKRztF6e+b+/0iW3z/aVr+pHfL3pfHOD8e5NqqKGbAsFD3XV6iuuUmmcmv3oQdErbO6xb&#13;&#10;9ntZKBgLjfFosVN9Nf7+sv2zD7B4Kp3xhwpkXJw3IXRRYK6NjxR3bqJZUxH7TM/IBoOXawjNU+Sj&#13;&#10;uV0OGVp2xFVcM+D9Ti/Wqji6VfH5ftVXD+6iu1H05Me2fLr8cHsHnjTSZrbS+4J/uv3OhnvbtF8p&#13;&#10;BDhnfaefKwmdYXfczZ7S++o+PXZluleRfkI1+hhYq5xxVoCFpuNg34KpRBU3/aBMFeoiyMfqMS13&#13;&#10;BpS+ajRCCn8iWQEAHKrCKt16P1b+bXPzZsOEwYjHoqAc8bbYkn9Uzccy2l1xr4G83B9gru/3E2Gl&#13;&#10;RFDANd+fcYgK31+Hn8SXKc3WgnFYP6n6Nt/aumIA5EWM5rsT5RmochilqBhJ1R72cT5Pa60qgvSX&#13;&#10;ooaAA9k/UT2Zs9UjJ9JISW3Kgpyj1lP96+Glk7t/nV2P8ErEa3CyZuCWCMN0F8iemdOMeL1lGe7P&#13;&#10;r/Db/rFByNBn6fRcoDjz/mZMsLTKygfxdXqjkReuiP4fVGytYmgaq7TP1INqU7tqJpxwfH37Vq+f&#13;&#10;EG7tBqQs5+rjPkFJ4ouAU7DXddu/7M+Xf0ngVFFFncyprgw1FwKXWjAP071pNqnOqakqcBVIY5cJ&#13;&#10;rsBm/LKW6WhOHxBnxxEzP8lDmgwYvditIRGp7eT7K+ziBsaf/vL81V/QfsyOVvERa2Ua4KFhxK9v&#13;&#10;ZVIg8uMU2th/JGiRdQVXr//4KItiXq/yeDhWS9ArCkLL2zzUgetcfODx0xyKhVYbsI0S79M4Y4gr&#13;&#10;4iBSiOq3Cxfr7BoF6z0oDMQE0rfvp6rZGE6LTph1XTMP+WPyxKKnkX+dHtkyjPtMI0fTI7lTkCvH&#13;&#10;3kSJeEuKUnEzJJ6Zv+ul1PQy7HFvv1reLmTicM2GoCoYjoU1oAS9DBCz0gA6BPFPeVxXk6GS9xqx&#13;&#10;GTkvEyQEamhSbwbLDhjHsHFmPeGt9oh+Pi2P5dH1T3vibBVgmPnVeltXO5GPew4mTC5lvcxdfJ7H&#13;&#10;Fe/xvsD6nL2kE0tP2MmUhEkYTRw0Y4ZnnM90q97GXd4X624t5MMVZYKvOOL/63/+PzCI3hnUtWvE&#13;&#10;XDAMk8cCGYQSlpjf7DSlBDlodzVENDpfSHkbrgJXc1qgCoqrj/FOqKqrLgBf7fYIOoKDgxSigIFp&#13;&#10;VWfRHYOwha2SNC84YXLXC4MHzd06TxTxXKuKo6ottLkXSUABN2wz5SZExNgwnBuGDaDAVvdLBslr&#13;&#10;PPGCziDhbWVMAkxzETkkDHmKPZEwr2U2ueRiM2sDG4JwBjYhuNlZ1mK2F37gBVIK7ELMAONMiMUA&#13;&#10;QslQyBis89zkztihrAkKIuhCKJjwXLSQkg668FJ1mQ+46DejY4awhtYvIG52RCCn3eFhdHrehs1j&#13;&#10;JCCgtmm7qJSoi9PlWyGRdSvCqCn7t3FmRXmelkT5+7fVJYqLJvupxgRhj0TGmP/48VGWPPlViabk&#13;&#10;Ug861LXRF5ZQAfisaMEscjZaW1TUw7zBTVK2bYNzARGVGlEGGrS2OhxaNc2bxPSnx6fzMqAZBCaT&#13;&#10;LGGGGeaQbXRECZkpdMhEtM/Lra1qvWmIi4/z11qJ+Xzp1YPVW8wueZdURljkhEA+c9glTjPJItOT&#13;&#10;/iCY/f6PVww7AY1gMaroIoo0j37ZV20A0enNm03uZekx2uZa8mnRFCC/DiWTQ7plAKc5OuD2cjde&#13;&#10;bnV3cCtdKS4LZdwCGBAdzQyQpYw24gQootTdYfB3fa93bRpnTb33LkUfYEEzLJvdYjVwlhO+Tjok&#13;&#10;jGqWtVOYjMMteBq982EBpLbDiJlwMCcMAKcYZaKry+WPT8enaJOLulNN8NgiSjAq2gcQnV5mUDGT&#13;&#10;DMAEmdm5HK3NwQO52x/YMo5+AQaBMhDBcMzBLRzHLGB5Xc3h2H/7euasw8zrYaQYMsYXmFkuFVUk&#13;&#10;oPF+rb68AMyjuURmCOHGBlwylABnod/TGSLBTCFkqxoDkEibv6/QBE09zcTNrqv607QIIUIE5moF&#13;&#10;ZyBgmasl2tHOEOBWPDprokvMZ9RimQOEWVWEF9uGOABxXZZtduPlO2PFugWcfGLFGlElKEq9KChh&#13;&#10;4Bbcg9gnDZJGkEeAqPcRJTheXlFVJIQKU+QkY3KRgipVPtl1vD0+NOOM3Aa4QDqOmFdwhdlDK7D3&#13;&#10;a0rg0HV+XiLCfdFs9yGlMJ8olxXkDGuTRm4QDBVBFnJBN7ciZKuirGTpRqNafT97yaVUkgh0XxdY&#13;&#10;QnWo4UgVLcxmp4RGf1OSEORDRNJHgVHYtDoWHeEEJBI9BzjnSBkHIEn8GP3k3I0U8nTbmodjzDFY&#13;&#10;l7BwGapydzldKabZ5a5TNauSSf6yKnnYidrlgCQkjlod/GLT6o3NTCW9DdhMHxCrRrV9fb0WOQ8w&#13;&#10;oYo1YY58D70NipcxrEVCyzxLISfHUc4oGy5LQwoIUVs3Y0K+YclosmrOMrFAVSSRWPLKeg8ZDn5T&#13;&#10;VfN6Ov306fN9haSRm9YQgKZ7ftOacJDTNp5vRDrjlrYqvcUjjJO3OGpUAYLI7mEXU6wx9QgaHNli&#13;&#10;EbbztkaLizojVd9Hp+zIER2n4bYORUMxrmCEjFFCkeLYhcyAsMEHCHRKVBUI+dvdMLXHt2945Z+P&#13;&#10;rTaDq5XZJl5ggw0KKPoJEzfdLaobv4afH76YLSzLOUO0rSY8ZAIJBSRuaBmjVKU2G86lM6t1aRus&#13;&#10;KiqRQURwWDSeA2lxitAbqw1CIMMcSwbi6qmoXYQ4+f3Dz1pbF3JyId43wmliSOBEHCmZOrtBk5lD&#13;&#10;Ebf06dMDNy5H4BN1xKMAozWSEUsgtrMjacn5AUu9GI7VglamXEaAchlDNibXuJx/TIncPRaZsFLQ&#13;&#10;P85DxeqSlKFjBjvrI8aCowoRvziHSzFMtpWtNY5BtKw2gZQ99oDpAUlGmrK8Dd+MyaIQqmAc11Zb&#13;&#10;EoMiftM+s0jL2JKqb1urA2dKL1HtYIEKsGKFo4E0MrxhEG8+JaydKxEOQXuTKCtRIpxwgOGyTpJH&#13;&#10;iYH18XodnrvmvkasiFwm1DfRr00B2V6w9BAQzCS5wddd55Cf3cQYvd3O47rVNV62lAhkpTBxAZwR&#13;&#10;URay4zier68+E+9J9mG1QUhGMsQ5LylBxVsW2ZNqGMvjpmpFK5KtXcc7yenx5el+u8/zWiOJIKFM&#13;&#10;QN6iTDOmCaCipQUqMoqYoSWtUlAf8q5+YBSTkIPWqqBRCG0sZxwm65dwPB4lYxaGTBRJwd/vmGaE&#13;&#10;WIa5kM3oAsCRQcsJf5u/ZQkdtBa9ZlYQniGwIQyXaUYwdYgTwmNGQig/GVgQhpL1U23I+zCkjFV7&#13;&#10;8CQULZxnvc3mOg8CUYkruyFarYKQZHwquI85YGxTJlQnIrZxiyY8POxiiMGGYAyFYJ5G6wa3JI8B&#13;&#10;TaAvJY/F5rNn4bfzb33dOB+MtokRAIHx7mP6qNq6reDldA4uVUdBmRuWM0AJgzxlTwgXeqVliZKr&#13;&#10;lFjXbXv12FkMIivLsi7HVVPE5SJPt5N2KyMupQRpDjnxAhK9cJw+7j8cZEkDTjgTxF1GUBHMgfzc&#13;&#10;T7eJStbsyhUFNyACUSFBCEhBGoMvqfRVVdFoDMq4qqoSB+CXjSNopPc8/O3vfydK5dtqYuoOu2X9&#13;&#10;Y3o/l0o1ZRnV5HySrDo7w30khNkMZns75gbZjBDJnoEIzGIlpRHjKsvH+uhcdCbKUvlgW8ERINO6&#13;&#10;SEUcTLPW5fNug0YxcrlpUD8MYd4syzFIyablLWe43+0EkGYC63gVMGIUEhLfFhsEN3bxyTjMf3zo&#13;&#10;hhNcxWkZuufudjfG8kzosI0pWaAEghAlRFkZtF+uG2/x7AeuYN0KzIHyBXSg7/Y+RRPunEA9jX1V&#13;&#10;eAJxpeA0tk23biYmCEG/3wGfIhGcDSAyRsrSMUxLamenV1Mz57qKIJyNEaJ0eC36+q7HtpYph2Sd&#13;&#10;gDxtlwjEPExctJerkaJO2gaoqdpDxBBiJi9pTNMyAYy7TOf1UpZFGD3iHLOCM3VEyKZAKaeYz8tc&#13;&#10;ljgnm5xepomILI1rXTR5K0CBAo0QQbIWhHJAEJaE0kNzaGQbVaBVex8WwQVkB8cyLBn2ESic7dbL&#13;&#10;wmfMfCAia7SxSvCiAdj4vDDYsUjMtOEkHw9HPQKESs3M85HrNekhiX6+gFG2xRpcSQ+ifDxdrUmR&#13;&#10;ZpICBFCOcGU8QQqlZDlTPy52Wbu6cFZHhZp9UbYoo0YQPJ5PiMicGQjJ6AFlW0ruJg00QkUEwKJE&#13;&#10;Sl5gPTIIGYUzw0/tLnj3dNgnDabrmBP23iIBRNFlEAWTIpeAuJhnVvJCJ8D43RgENhAdwcwlUiiU&#13;&#10;KQEYZoztHCNElgDRNy3BNFE/mUsc9m29ToEjEW20y9hxzhmMHkCF+6oj3heCj+aaWJjRXdkH7Q0q&#13;&#10;MKtRtVUpgXZfeUqG80lIilDIkDEsSiKHvCE7W79aPRdM2nEu9k3RsVHb+X5PAN6WETG5WUcQnYL2&#13;&#10;6UolXxebV0ZKNs8zw9nqlYBS31cE0JBXxkktS4j8vEUOlZ2seOATBDrrWd8RWVWzm8OWckI43CZr&#13;&#10;AuUdTQ7mQqBSCXcTqLXZ0wZONxOswSQjkPD/+R//99vtVNaFYTKVffT602N/XbI5ezOucdU3uuW6&#13;&#10;SdBfLm8psqap12UqGbrr7OnafZb5ikHdrKtljBi2crgLfuIy1U8vMG4PFSO09fEtoEC7Et38Xj1E&#13;&#10;gllTTveK7LVZbKP272by2zkAd9gXHeiubrBlqIrj2QfOcVMC5UHAx23hjB4xN1htxq1GFWrabAJV&#13;&#10;332kt2IjBc9SRA1cunQoxKZg03QrYO2toTSxSjBF/ri8CZxcOYOFbz8wAHMi/XVdeNdO0wDcXNcV&#13;&#10;JyScw/5YhTTfTxHYkpex2qUtXLRm3IYuk4m9zUlSLmNAYz63Dbf6yuNfkT/Ttv5tOOUQXRaQB1GF&#13;&#10;hOiM+W18ezxWNm0kQYwRdLL75fPpPgbKt+SoeUK8vIzLA9d5vmMJhjjamfVduSyToBTHPJ5Hgcqp&#13;&#10;gJivPBFu8FWhcPmtUYpzFu1tq+n34UcHd7uenC+zKI9JATn5HCDGVU1HiFtg/XK9XvX8+eHPZ23L&#13;&#10;xxfgAi/wuF4+939eN+uwuZl3m7/8j09ljABg5knx+ETtuFRAAC+YINN6FSiVX5619ghinH+YqQcM&#13;&#10;JuIF5cVLv4yuKh+Z4wW957jMwm8WaWCLfaNfT9Wh2+Zp1zbn+Z19DE0hYw4xs44hM9+U6D7Sj2mO&#13;&#10;dfOrkAZPASIBeG9HeA4mRNN0HCKzseigS7+XNQfOuBChtO9r3AJKjLPSQ/6lS8lzDGYt5+sMKBIN&#13;&#10;pRF3dRdMpLK521uBSJgW2RPoDlLht+tvELVosoCzjcTISYqOBTedxMsTPH3/KFht1rEmXaTcVQUj&#13;&#10;ZJp0wehwvoAjLKqKCfVAQFUdz+/vfV+PprL4v0HPRNp96OmfyjaDtDpH4OcyAmxpPjTf//hd8K6q&#13;&#10;jgTdwqy9823Vm1KAFQ/vd2RA84DPnkVIOzUkCDLA+4fHCW00ZFkEn26aKeBmv1nks+O8GM8io4qK&#13;&#10;2BVmsrtml0x4/jd/vd7G1/f7YxSapjBl5dRA0xo+BOyAaYqarJchD4spg8geEQ+JJkW4bgAB0FU1&#13;&#10;hRVEAwAckfJz304ui+Y4fpxcFl+//4OyeAngARQFUgo2sFwXT7IPBeMHWfx9vTR9n18BxZK3asOJ&#13;&#10;nDOU2W7jsS1uofmkHrcwkT6bKwCaKlZfkdvvJIwxTotxgZKywJjnlH0+1P+JSPkxXp649BfpK+L3&#13;&#10;uApyWO6sYsgtweMC8DQ5+/Ba258KVax+m/SledzFAp634WHZr8uGOJ4pb/bM2ako8HzW5uODAygg&#13;&#10;naUpnS8w3ItiGqeyql2CAMue7WIcUr7YzE8bRgQh6PrmOOkIAJ9G1x3a+fVasCLnMXrJNAQn7egj&#13;&#10;D0bnDXBPYptmC11CLgNcQnZXEj0wsr38eh9vP3584/FAuEkGxjkRRNg+gIAKXFKRDqIWlHnjxtTt&#13;&#10;G9VKtGzpX+5zDllh5iu5laDHVE7Wpe3Ay/tyW6LDHpRtEwhAMNwXB1KYrh9WfNFwgjkn4zcr+S/P&#13;&#10;GFqKLLVGFMRancwSu8ck6H2bdkx4slhrbQwd4NePm6ExKNyMIRcpxEg989WqDdo3nz+T/NvXv5e7&#13;&#10;CtS4l8W28gSiJwHq8b7o+7RIBIdxjgRriCMHZrjYLExS/xPdsO8oTRaYE93cPAzzGe0FXSLlcdou&#13;&#10;vfz8X86vRWZszdpv5bHv+v14XVy95BzjitJWFrKbl6ngEMQdURgF8lQ9jtMkZEqA6C3tkghtCj7u&#13;&#10;9ztnixQcRLHMnrF+0b7qegmDN+J0vUdIPx37HgqH8j+ur4eMWCqn25S+4Kor0pa5o5ubxbIkwKcN&#13;&#10;0T6b88wxGu63KTtGIyooJsUx89OPW189Lp/Mp45FAFebUCxUUeUx1lk5+ccc9/XukOw4exbW9M+f&#13;&#10;//m/mX/VFBJaCNHufVU+yywp6tRqGNlSyUUB6DXcW7Uvcv862UPZRh/sYvetC3x3v50xTD7QB7UT&#13;&#10;0NV8C3xfHziV2n1NUBLB1PvbVUTOHuL0vqrU9xXQTDqGJwSew361NtKkHBDU38at6p/tlndtOww3&#13;&#10;CMK+QdOyQUgZlXQef7eGt+px0SeSOLIF1nPN4qkEFJS9bHH/upwctMdP+7itt8UwWZXFOk5A9c19&#13;&#10;m+BOEIjn2aLMkT2BsiS4rMTDamZaViSBmnAiWHXsv49vHUojs8xE9zayPTbW6WVoK9lQERiep6Wu&#13;&#10;erFkwZW28W0zdnaEMq23Gd6loRDnsi7v1AiUGZZu9dG7dRi7SsHk/li34ON0viFotptVUkSrbyTE&#13;&#10;yJl1/+Hly7i+n8at23W31yl0OxCWl5atkz2RC5bYxDmJi0fFOHzAuEoFKC8Fw3hwnhUAYMGKrI1J&#13;&#10;pm55IvqXtVtkZqqxiI9xENSSRDkQoCAkCqhVQkj2U9R+HZYBWSzqACBTVQD3aXSKibCaYR4YETgh&#13;&#10;6EcCCkJ8u0d4rq7JlRSjpN2ZsE4CBTw3WmfOBIdYg+RyBhzsnuuwOpa3tm45LQ09Y7Hu9v3r+7nC&#13;&#10;+B6z4MU+zRpka9YcE2Xkk3upyyJgv/jlY16P+ycByH5sq7+2AEfobdOLzRqpyuv4ncyDqEkqo6LP&#13;&#10;pasggSZvSAfUovt0+Rr0z49P4zowiQaEjvgl+iWnWwr7umEowDS6Ewkk+mlJotyb663msiTk/Tai&#13;&#10;X3LOADoodrudo6IpJzs+/sJ2sF6n0a2LO64P/fN0tuC4awbjAKw/P8XtVF8rCPFsdRGK19PIMe6q&#13;&#10;YoJBXMBOdtPmMMeH454LxDdXv/x51UPXoijLQKnFHhYZLbOtf3mdHSmMvdNSyQCtEltiEmqQ7gEH&#13;&#10;9Ze/PkHgKcvfzivYP+eiwNE8vrR3jevu1xhGymda8QkaraUgx4CiBQax5Dnu6l5iCTJnmR/q4xBe&#13;&#10;g9wIAz++/caK/Nfin1IAX398AzCpPZIYFQj9eP0m23YB4c+qfF9WjNnj02cV90zdhnk2Mb6gxzG6&#13;&#10;q9HiuX97+6pAXXBVwHv46bObXzwt2wAAIABJREFU5jIm1taBui1uUOaYM7ZuX+3t3XE2ANxkn7TG&#13;&#10;oDhgn4jeJq5jKjES86JVHcFEMkSE8T0A7bEcx/vOVwMj07DgEOW4TMlJqXIAVDALh2T1r89HUmA9&#13;&#10;Gz4s1WymvChaq2J3Pb/XBxA3KzFPkQOIWGbTx+g7SKqjs3YdhxU0UUBPs7uctdA1oVUmM4Lx9co7&#13;&#10;Io9iMylTAKh1YCTrARtXMnG75OF2JriiotJsfn/7fwvSN+Sp/rL4B74Ge18Xf8FZfqm7L+f57Uuz&#13;&#10;u1zXDKuhvDEcGCMognVd/HtslLT6gkpl+FY0NMVlNVXUcyfRx22C6MApENIJHC5/vNa0kbnmz6lk&#13;&#10;xeX1o8Q0TXdOIa/QB2N9psPlYzyfG9qDLHJOTaMWPesMMYA0S864CxMGywbB3vEtp+r5CYLrri6M&#13;&#10;h2r3Mpz+8Niv1qi+wwNZQcD7dvGpCluFxfJ2Dp933HmvA84ImqIgrpRE+/Gxf7ovczRehujIZvJq&#13;&#10;s9bl0o4/iVp4GkUB5NivZl78fc2yFkkWXAn47WOhEW0fw4Vvf9rVpeTT9bLf7ScN6ge12g/UNE1W&#13;&#10;W7CwpKLYbbM+tDstXfVE314/7BT6vMsPBYhWAB2DXG5ecplC2ioDfaRbNmBzQW63lcf8gRZfScRS&#13;&#10;03DE1y3mVa+dau9uxKIjbHePJ4GLxNnrMP5CrIV7WKQxneXaJ+S2ZcTB4//7p/9VCYCYhRfVicav&#13;&#10;m/Gu3243vqAW+RIS3DyQhREoG1UQEIFGImX7M3+Ysu22973or3wgPe3Agjcmi9kjKBcjCrC6dQMA&#13;&#10;LnqR/CVtvsyZA/ijIMaCOBIsP7qMKdaJDgfbBiHW2euN/m4jwrmngOkF60SlN2KZ17KFGhO/hbta&#13;&#10;P9hLCzGq3gtU/zyPkSUOOSCIQKrmlfB4Wf9c3PR6+tgokLj/sOgaDWAyhSns8VHgvpUrTlb1SasK&#13;&#10;urdGKTclkgohkZ+gP+epFiaPmK6U8FJeCcbAVkrtzoijhg50lHGfHWIYr2ZO85EHwJPhD86j7JaN&#13;&#10;rn6vqCdIYM5TBVcjdXwsWzvpeSXPiVAHNciGnlhyKuUWVC0bVbtG/GaVkAujoMqrAMpFSwihRfYr&#13;&#10;QRoA3NWimO3AQjap0iuTrWsL0gncjBRkNEmJS/MwAB2EsowQcku+TcnY7bLizQbJMKq4fMxwq74z&#13;&#10;mKskJnLZtsTIcYJDPJ2exWN+QyoX8/SWHMgmpwjfLnck5QwcXXAiC2vtTFU1byhEawzKcHzYDVeD&#13;&#10;JxlzhmPCwWGovcI5XL/8+nl+D4K1CAdMbZXmfO4LUTuA7inwFnqfFa6X2HQY4ky8sqXhh6pBYXvL&#13;&#10;dViBhKw0EapzbzPUmMNHaLSa2y40Pad3iaHCvKEQ7pWQCJW3m1ubL/PwO3Ywzs75Pe3fAMhZQ1QF&#13;&#10;r+e4zSAbUHScZ1mGbYUZhsBm0sRNEg9AK2XlQFFCiFFmNOBE4c4AugFAHjqMvkuC830btlD/RXs4&#13;&#10;yhrzcU+RBBAZ7n67DbJinJMqN/5ms+EEFaU6vxHJMGpjvrev+P1j1wmNbuUbYNwAdb3BGgQEsSRU&#13;&#10;oZPkFQos3uC0Uzzj3yj60OUXuR6BD62EgyFDmhAsUegAOufYcNVeti0lkp3XRfFOQIdTkQmyeQQa&#13;&#10;M5nTSOkg+QH6JVC2SBq9py9d0jlOdl5+b6ua84JjFfx+gUXs99jInM4UYI7Kp9uyfDlwmIWdFqZg&#13;&#10;zmAasEHg0D62nfSgA9VH0E3D9PLKWhRnISEQAGrDSsPA2fNnuCCtaovBpTCF2DcwNig8ATyt/e8h&#13;&#10;5HhXuBktL2lXoDXhjy1GvIJoWM83CnwWSMhP8/J2amqVHE5hm3rZMNfcT5bMDkaHqTEh2tFJAA5l&#13;&#10;ubYGTDa7eVuL23FG5+BIcgVQKyYEB0kp6nRAayiZOoHAflYBGc48aIrNcAfl23mLfZUjzKsnpn4N&#13;&#10;q0v8py//wx/xxCVWIMBpADLsZcnnqRzGczIv+xfOJbY+VnZGyXbtSr9/5UFkVN7cleelc7HGoCFI&#13;&#10;4nmNABeoytXwppbYh25oC/n8XUgQw7qg0I0l8Rxn/N0VOl6SpIkVCYtxXbNUMtB+KHpZjNskmf75&#13;&#10;vY3aDGkVcgdQ60HknLhYhsHQ0WbDYgVxEgJ2urBmC6BAoY54W8rLtYJIb5bt6pu9k5aZtmyBd9uJ&#13;&#10;g9EIm77b5+cXna2pbRVKDvF2ulkp7LD19WPEqi2khtUlq5PWhaIgc3N3lnXuHlGgfgEoUl4lwWnY&#13;&#10;VvvLkzWJbySvMGAkaC2RmFYee7oG03e7+8B3japVg4xQZi217JY9ew7HGBva65nwypsVGWh9FX+i&#13;&#10;IW84Sb+Vk5+vBZNxxnT3MUQDsUfYap+NZQ6z6vkoGISFDcabxdn6BpyBS/DIb/TmynXk5xx3fMcQ&#13;&#10;SVEv65YQAyGHuipg/5KB9yipNZWAMAKBTLsgbNEsOUxuFFk2JffJVrsagYjocTEo4OF7jWhdeROv&#13;&#10;q2DXioayISpxFKT8uH8E4iZHKJ1yGuel543lJZ+zy1fOMHfzTJF1eXCpsANIAy76/0+yIibtvJFQ&#13;&#10;AOgn8/EAi/vNbFVYn1Ocnh3XMMYwry2jZ8StM95abs6Qz0EuZtzh8SaryjDoCGzGXc4QVSDG1cgo&#13;&#10;0tq5EWyasgRxhjA6+gvC5bZuXV7A9q1lsMEYF6EEzCfAygbW4E/5Kb4NaZd9OReJgQGRjxQfLCYJ&#13;&#10;6GQ06fhJERy0n5t01GInS3stYeehMWwzqMVFwHLO1ZivYJSbLYOkM6nZdZIzgtZs67ggGA2yd1cy&#13;&#10;HErD1FCWae0a7eLVkRmSP6Xz7V0CZi5bYjWo0JJGguuOJoQh4qyYirq3YFv12/Wh4WePAkgmm+KS&#13;&#10;ji3y5vcrfAEEMAN3uUyE4K6DaJN8s774ZSBe5yWKnPMpQQswbK1cY5cpHtMgSMW1ItIvkaeiWHgd&#13;&#10;YZmSiM+Y8xzgjDfhRkGtd5e/E2RVYIzFNcBqMV4QnwsfizW5jgC0cTFXGCSQPUZltdlbaHFLN2IE&#13;&#10;foKuxDFvQ2C47NvrZa7L/eYgq55uRmar/QvNHoZrpgGD/eIMt/YIDknf30jMeM0XCinBHJMHmzl8&#13;&#10;8O6K2d1oGhcStKfZr7WIZI9H9ymRkwcPkbEtXEpl1jpnhAlUmkf+u4YRyWOG4ED4/LaJ2P/4sqGv&#13;&#10;iBoxlSEuckoWd+gAMY+HaUxOC1BsMMtMM6ZE2waniUACzc9m2UQq7j/myq9TugeWFwA0TjJ9NcTU&#13;&#10;Px/IMOx3X3KKnPoOv1y2aZPxE6YhNhTqohw9TNPAtmwzdek8DVjCiucCpEsBTETIhLikfadLuFJb&#13;&#10;WDavFtbIFwE0+VHc9nvhgZUazp/gW7qtpcCQu3WL88a2uIFbzbG9jT5twPxstZGC2JnvaFQglJFZ&#13;&#10;RzHAKDJhnkDE2toxLS2lM7RMyPu07Q+tXReGQ5Vf3Vhu21w20CK8VzAGalf802WRR4yTf26PiWjK&#13;&#10;/wHczGBKYIrMD9jjnR85AQQzggn55WNcuaA4+msv0mQy5VejH9nPGcDz+1uFswXWZ0ybh/NlkJ92&#13;&#10;QKMDav8AYwue12SRgj8NV7uDEa8rtP8/QfCtbVuWIAh1abX1UffeJ+K9EJmVSUEzaKxmYPAHOIyB&#13;&#10;0R4uFt+JAUbTWVGZGRFPXHnE1nvptZgzfAkKQkKB1yPIvPDhAeQuZU28KNRk9QLR87dL3XSFwJRT&#13;&#10;G0dLdQXvYc1pXqnrIfx4ya+qyMj1VDo6obyFASjPaU4WYetEkXZ7m1cqTGM51NDaeJ6nkcA9kqFu&#13;&#10;nmUBAsQQYLDS+qMn7yni1/MjTgdQblFb6jDH8rxcaoCPVJYfK7MOYVx+NuXFqRywaBo3uvzjSFpJ&#13;&#10;eWOfPTJTbTt+O5pmI/tqyg7BNrmRYRz99lYQqcWUe/lpe/3iXiaGZiRXtODduzCl/s1XIOixq0hX&#13;&#10;RDWKiXeC1bfriLudXabyyAMzR3QByztm2MJU3mxyeOjzAyxwNmLNbGCzPNoj0mKOzdCM/Bt4CV01&#13;&#10;lVJurTcKu45N8Ho/wMwO8n6kPoe0gZW0sPf4zxsJJiwhiFssASTaRvw56N+hiezmrVNaIwELZPPU&#13;&#10;zcR/tgYwyqcq0Ja8Xv7474DsI3YxZ4KqprNfN5hoU1dP9DcCd95DTsvw9p1gYMYL6k5Xs8pSQZQ/&#13;&#10;umIFCytAyHY4H9MHNiRHZKV2YZycR4SvcJZ7i+iC4an+kG7ISMx/3tVzYZ10IEYGLSQ5xdS4TZ6r&#13;&#10;II6yRWO20OuppZHBZEvUGLt4AIYY+Il/DDj4AQoncmOiW5ircIdfXoudNGVy7YkYKjyjG3Urx9bI&#13;&#10;bn8DvtWQAeFDJMorV/thEyYUCq81JhD6QfsThV1ZVoXEFP9vn/8n3jRbwLzU32bz8djhYXoNmsJT&#13;&#10;5Ut2AVjOYa2QFnCi/dNvD58ern7sNy8i9evzX/4E//kdVJ+KwYyIofjF6s9iuBg6i9+/Yw/keZg+&#13;&#10;ND9fza+oKt5s8tureRRFWb2ul/u1uvaad3djZqLOxItDdwgVPonTebvFvTLPFORtua57difzKmox&#13;&#10;kxBalueC9l/RuC4JJf1yat19Z1UqcNFqb4t9fRk4/kcuZJtKenQLPLWAqXEnjvzuNt6O78u0vb66&#13;&#10;UvEjjiLlRYiIOLqMN11948uPdlulzHx7iV53x3ui+fcgTrt9Xof/b3Uf2DvQX07QJwXMlD4XtXi7&#13;&#10;TX/2jHlg3DTzSnIEQ8gT6D6n6lolrIYMujrug8X6Mr8QTrKc2ImVX1ZVlpJiQgNK9QzWP74/ds2J&#13;&#10;eEM3T07UHO3+Ub77WIZt+AaufLBtdff9aQIxs9WDQFNQ0Hen4t0ft1+/uf9Sv+5Kiw+pvfovP7cf&#13;&#10;s7PHXd2OYC3FrqrT4li5j3eKWmG/hHmXoGTjBK0Tr4/nMqM6ex5ejv/pf7mMy4eHH2/T1v7LXoOt&#13;&#10;PvHI+0Egim1F/W//5D9074sJh2I/uqu2NjpX0v3dp2p/RPUxcPO81rgiDI7OV6FSp6+PF37Y6Tej&#13;&#10;YMvCMR8W7L6wKoqG/UuiXXdkykXVX7C7y+83nUY4P/z008t4zgIyIuL+rKebG2ZC1FTi/e7o+klU&#13;&#10;6a1Rq0TJLn+u74Z55YfTZIfl6Z/ytPt9vv5rSSf/AArx3b604eT2RXO3fxm/KdlqSxLcGW9Bmk/N&#13;&#10;/vo0s/JjUZs8uSM4XlgkehX87u1MJMp2xV9+v2Ll9duV0PXDB7IIdGh3X/8YUdpnJcX35/4VNPt/&#13;&#10;He/OyDve2xnkvxz/23Udu/eNexHwL5gQAqxRd3XXxo2vL3wuVoTa4nG5HuEH9ucmltwidmfp9olU&#13;&#10;VVJoXPyUcUSMuYCZrL//8aUqju5ZNHnZomd37+jjpadW4pjNTWK3nEkRELotx47rWjsZDdrWX594&#13;&#10;xVdo62z/eTuXstvLD79frz+++/j8/dcfTjg7DHeIUpSQLzrxuNwWDrL2Kl+ZEEx2uv9Gwwlo0HD5&#13;&#10;f89jab+VQRbxgEtDuryw0Tc/sW9DNg5RbKT/0/7Tv39/24rOac4asIIUqwKjN70DoAWQHm+v/7WJ&#13;&#10;3TH+dI5yEV+KAvT9F5SVzQ/jHHUK27J9UKeXf/4Rk6m7001f1Y7SbxMQXzOeqz1z/hTYcdQLE0Fn&#13;&#10;4wZIVYG7Pdbcung67tEV/PzxzvaaO1yqNW9Wdkd2+CDoSzh+pCB2OCSXvMcmUU03UueLCwtWwFxP&#13;&#10;/n+cne35Vg0/PE//T9GW+/s7EOjZ93YfwerKyldNejr/ume7YxRBM+13U6fydn3c+l5AruLXr7fL&#13;&#10;OPzyQ/G2Lm1bYewIp6WK1+1KPuzgd8mEDWFCTK9RvJnLmjfxItSHxgN0XZdPFHz5Bzryn7crHsA6&#13;&#10;1Mes+73r10PuZ5l5S/UYYGrvxIZ6ctFDrelOWgT6264Pp3+/Xg6/fHr5+vuyKWwhuNpVxffv78bl&#13;&#10;dty9X7ZZFV25uxezO7wrPh6Ot69vd3+SZpaoFrDhdVmamVFzShOSkBFbYl3ne3z9/rZJkvZt+PuI&#13;&#10;mjhGU717uA+AXWS4+OKX8uJtKcD28rfGord0O+1/gK6i3W8BVELYaF9wW1bPI+z16x36dGiXcWJF&#13;&#10;U+QAmpwIcRDKOjw/jaEunwkILxqsoH/dDmxeQcZH/IQeaXvoVWNpDlRLJp/B34673fd/exby4+Xm&#13;&#10;BeT+NvGuCXCy4O2T62JU9x8K9eCS+On9fnkefhWNeXMvO/FLHIB+1uZkMYIxWOSq28jr2Jh/Tnci&#13;&#10;HBC221rtOvN2bInfpmAXciiRPb/+cHfUhL0ZxxGI/dtvN/ovp+P88vtfP7RgfURwB1JqmyoR8OX3&#13;&#10;11IV7NuOL6souzfgu5CzfZrIMBSTNUzjbwW2O5Z5t+dJBA2ODNxv1Yrn8bSGcSTbypuYW3O9/dDY&#13;&#10;x/X7c2H8++anl3pihcCEuARmo7kquhS/MEQEDrO+RfRw93X4+vc/tfsp8/sPMikyMAptNwz58mjo&#13;&#10;zz9o7L88XwXtgvVtXrBwiz+fxz34+6aYHN1MapApPh3fXaOR7nsCcdpikmL7imDBU5O/bqdO4j/+&#13;&#10;/a3F72aPhdS0RLetfvexe3323e6v890ZvA7ZonFwBbnKe3ZbDC2Pd0F+T69OBkku8/4zQCn6JTzG&#13;&#10;z6c25IQbWZ9KXJEJbDNbRgzo/CxOamnCfQGjfvvQcP8qP37i9stvH2P88roUqiK0fLsuvPkY3goT&#13;&#10;gSlShT9u/rK7h/G58uhVEfr469/r94eMYVjdXVHfqj9fJo49BZPVXy4zKH/f1B2e4cJ10j1apOMy&#13;&#10;bB5AyzuypmvtyQ6rPbjM7L5tC8LkODwLQZo8pyehdkgWjuLyY8d/F7ikvm7M4W5Zv664XEOo6e9z&#13;&#10;4jqhzcPPTQThfRMKtRIzg8VndQx59wYEHw16r96v/1gOnz8iu9zJcEuvxbs/zeEqDhleKTr+60Xn&#13;&#10;FbEirDOQK5gNXz6U93zbunU2HztOuou9PvzH+3UJt/W8a3dS4Ii1N3uDEarY+6Jw5qraPJf2mNS6&#13;&#10;Tk19KCKZf6xdjBKXDAksn7sCzeMbO3XwXfvi+5q/vy8QDbZFNNWUlntKAwWvBadL0TsBbcHw31bx&#13;&#10;L2nMbw0rb2k5cVhPw1dffjZ4nlaqqpOi/Us8flZWvgS6RF7ezLY/mPM40rJYcrKQCcZfhjCHCoNv&#13;&#10;v/2d1vVOsuwNzAxFhqMSz2ydxn6PZMZsm5+Pai9d02KwFkNdqbcvb1Vdfx2+1VVDkPKWQsqfLv2P&#13;&#10;ze5pu0nFhvGqAv231XV3jSDBW8x/lI8vk4BHUBu8JWJD8zq3RFvi3UHa2/BfxlvKnpCMQAW7sTm0&#13;&#10;r28LqOA1w1xVZpz3TU0lNykuyPunVY2gOmf8QO+L3dP15oR4fbxU+c5Nic/FuFOHFv7lnnZvITQc&#13;&#10;esI9lXj3mmeB5NsfL4q2n7YP0QKDFnjsvl6fLdIkavwPVMUyWxbTC/DV62afAvzZhtAyk2x9qG3/&#13;&#10;vD/Up/3+pu0ncec3b42Jzg72hecA7IyK5qG6heX7SYRXlD+jPxe+ELHEDKcMh36V0r1CC9nxNlVE&#13;&#10;Bm7isGV++Ljpeac/t+T+n+tURmQebz+yIzyfbwRmx2Fs4/Rf962iErO2eE0IlswodI3nv5JDJAYe&#13;&#10;SOX34O1y2FcGmnj0LxfrwvbxYV++teFzq/PMlGvTbptCdHzM4Yb/JlEiDqFkaFEx1f1+HcWn6fY0&#13;&#10;Vu8O/+/LH+BvV3/1aSZbvQfrVBEBdKJ4g/Jj/F3XX/ysDDRw6fXQL+/uM/j7+kl0l/18j+jL5C+x&#13;&#10;eBfhXY+7nVrRvH//sV5KTnJ1lKed+7fHc/v+7hrAf/rlr398/Rog+O3VfN67UqNKl6Z9E7vjUrJR&#13;&#10;ST/Rm/dAkKwv+/2OAnOosSoTTH/xzOjibY/EN+sJKl+/T6REley2by9/VqUr02rM29v857rbfn09&#13;&#10;YlrLtKkrD6FgOzcVEujHLzGXBLfgZl9wzeccfmnbzW/Vx9Nag4gabubrtF1depDk6dvfu4Oc1rO8&#13;&#10;CHKLPxWfOHlVkiIYyrZ4tl927/cGLJm4P2Fc158L5TC7wY4FhVkrasC8ONnXfErvr2Q6qMPtdgMJ&#13;&#10;IPR8qNB9pUROA1W7VNMs0mto7yGzzw16m+692S1CiMIUC/w1KBqM0c/u3Rbgi/nr55/Msh1//HDp&#13;&#10;+9WaPIG/7MXj99/2D4fOvr+WY7TzQeG3K+J3eFwtgeXz375/6Lomx11R9o1WElcxZrXUrg/nG7w6&#13;&#10;HIoPP+yDNj8cDuNs90qly2s+Vja1S9jqu8q/toRsYwLlv/xl+u2b3XpaKMc4/j//h//VxVTUe90v&#13;&#10;KSx5Wd248qbIzhQMtU0xOxc8wgVJChzv63N/5UzxjTOhUgzeeVHVVg/Ae5g8AEAzl1OoGpUmsz8W&#13;&#10;gDnrOQgQJaZXc2oKRfcRWKHwPUqoPNpgGAM2atoUo52983je6qrUqxVUZgAbUZWQ0aq5zBciS2uj&#13;&#10;0pEgXVYVkyJvFEI662B9mrYt5TAOV5WoEGC1M0GIpHDeNCECQYBueXZ2zqnGwFqbUoop+8n7ZQGJ&#13;&#10;lGWXOUQDJTxjgUpWTTZFVkV7mS2LyZg4i4ZTp2P042yNAtl6kCCAojvscu9EoLg7eTIiSBSv/EQd&#13;&#10;mM0Wp82e/VUDCVzsROFx4Hy32pw35sIMORuDs7dNnKpKtsSLCOb7h/thnuxi0Qxf1yECBITqZGFR&#13;&#10;ev/je+3eGrXDnLJSemjsMhIOT4e7klSvcQaVaov7cbkCSPUWIIgurBRmjGEQYR4XhAPdI2BvkVQE&#13;&#10;UMXpw+cys5AVVLT8/Z/fMCdXN5QIv14uEGUXHQeMEKSQyA7Uh3YzF5+1hitiUXKqBMOG3ZazMX5z&#13;&#10;mc5xAgQ6h6PjnFITK8r6nJPQGeV5miHODFJIeAhA9/HJ3MZlttoCyPQrMS5j7ubZMi4IZthFgkxJ&#13;&#10;VVXVkURR1s4YKni/GJ8NySnl3FHiorlcHmkSou4iQA+nI9QZQgzS9undIQ5rXfJ5MZkUYCYSlNgh&#13;&#10;zxxIJlpTC/44DNB6mhUBRSzDD2pvt61UWOAt44w57pqq4AWjdLiOazBmA5IWGMBUbpCJTGmMPhHB&#13;&#10;uUIFZzbMz1cqQAAeTsuiEFxCXvwKt3VKKOGsvWCN6X0p25s/Fzv8/enR2qRCHeW2TavzCGtMPE4B&#13;&#10;bWsgnnRHBmFmWG5BZxxyWAOwSErJIWZRyYLGhjOeM9iwTSxDnw+yKkU5zVtddxxwAxOLUE+LyhhE&#13;&#10;c+oOkqjVmBvIxGfqgolBFbLrShgiLvC6xv484wLdFsAEztA0hQIJFUXVTxfEocE2q+y/43ftzufg&#13;&#10;YGQKJhYoog1pDM9ouVLBEsl5CRaHbduKyAGWGDLn3UqyYj6toYASqQIunnMGGFZVNeiRN0oS75mk&#13;&#10;kjsTnMawYVW9sy5s/apXDXGGFJthQMUBAMAwwWWyAey7j9n7YfqNYmSWGRNOSernZdo2pk2MPowa&#13;&#10;GHg47fvbtVQkI7RuN0QUzLwGwBqv87pl35IC1U7JyrvoNsMZRNkLQBABIUatDSAiGrIFH7ADILRU&#13;&#10;CsabsihLRgN8f3/ohykgirAY1m01WpLSzNHNSXHsFcCR5BWWocRVaptSbGyOPcYIYBAjbPflPEyK&#13;&#10;F5GYpXedKqfViBN3IUMYSNROawzQ1K8kKMiWGEHX3BmzlSQL5Vd7O9XHRhWMAMoweseG/toU9Xy9&#13;&#10;IAWXdR7mAWSo7fjy+FLKUq+hK2lMSK/wdnsMwUHoX28bjKN3UcjawlhXFZPcLDODElEdHPKaajfg&#13;&#10;gIuu7FGmbos2AUBxjqd9nW2cl1mx4qCaaTpXh8otM9gypMzeHx8fvycHJWBBWIqq7IIiUGPPUAwp&#13;&#10;JpNbHAQnVSUNdSLTzVjABQjx2puSMjMNnqHT3c4u+NT+hJAPFcEcMAl95koIjBCm9LxeCARvX6/I&#13;&#10;kH4YVNXMxlBQ7IvTdJslk7rCfvAlKNoCIyZyAstseK2e+jdcSJ8jpGJan1GpgGQROhO9RXBxa1NQ&#13;&#10;gqCQDREqOQ8Ymbx3UEZBccWfhrPe0HFfBL9KzHqoEUIKk4ISKlBRdQLXJcl2ve6gZBoNNnLlVImH&#13;&#10;wWaKPPYMQaoL6kEEKeUYK1l7IIpKNuWUVkzZ8K1vcaVzyDFyjCEIBa+jNRQTGvmxzDERB0HZHNaw&#13;&#10;vDx/a0oREMIUn3bHmDwrCczZbsuxVRvwGVKJa1zT+11rcLAYQ62V2o2L4yhP441AYWdzUIcgqYO+&#13;&#10;H3qAOAvntqpRjl5wXoPzNKggNDKSqmXug70KWApedtWuJO5lJtnzbEG6TWhfIcSwsbRp59ugWCFE&#13;&#10;usaQEF0XE4Z1XUbV7h1ldUzRms3l+/tPwTiU8TIbCB+uzjBSb7PjXZ3ysmxLt9tj4rOijDjsJjvp&#13;&#10;uiszYKsL3YMEXFbHd0YPETOJRVyjNpBRrejatWnHOl4VTDIX10JJKrFUFEZ3uL+zIcqihMA5n6FP&#13;&#10;82XIPpSJQhsTAc1R5YSwOkazmlnHHDPKatRbZpDiCAMFlGMpGYs2A4ZAAj/+8OO6xTUOVo8QRU2Q&#13;&#10;DwstyRbc7YJDcMl5Ifjr9cwYnddFlExbuPV9QfkWuesXqTwkQ2vEBkApilo1NVbbugKKNVrWt/VY&#13;&#10;lOd/fsEJqmIHXTbj5DNueTXPCwAsck8IXOeRUzR/n5tD++X5u4P5aRirzEtIF5g2f3VjJEEZQkiC&#13;&#10;AqJlwi5cEWMuggDBti7D2rOSrze6YkgSwzYK3iA4coSm61zfHeyqFVMRY6k2wFAKKQObaxXR6sxS&#13;&#10;xvYWAyQ0Wo1kSXOi1jBOr9dbU7Uo5vZUMFwhBR6H11pWtu9zijk7gmkry2gi9JlJgDHuhyF7n1Fj&#13;&#10;t3R/egAcFXWTXRaYc6WeX8+yaEG0ZV1Fj8wK7rA6vTs5s6zLWOAyA4MyrdvddfgOHS9k2ZRw0AgQ&#13;&#10;Pk9LeSiLpqoFqyTbNpRocGtGXlYizddY88qBDdq4zSsFCCovYMVkoeqdAf08a5gA0OGu3ocEjNMO&#13;&#10;WVyBpPXl66vO5BJfUSID0emKAAAgAElEQVTYkeRmKeBm+va+DEEul56XYuxHLCqnk6AFZwRllTlI&#13;&#10;JFVSbAkxCu+6igCbIQaZa4Pf7fKwrtdpqxkYn7cAY9HKmElABtlEPLzGhK03EJ7tWpNuvE4xuYu/&#13;&#10;bSxtk8YWFtUBd5WbDUMgO7/6oHi5XXpVAr7SFC1SCGYPMEgYwppDJHNMIdp3u9YVxTSsJFJAoF02&#13;&#10;a4xSII0ECQ4J8/NU7ct5G5xeh8e5qfcEMk6qftlMnID3JAJhAcbRR81bmnAMJhnjgKOwZG9Df3r/&#13;&#10;Lg23E73DkApZPuweAofiqOpDUyJPCMQM3fI06XXX7kxIGi73XQcwpqUi0K0lefMjiwnbEAJsypbi&#13;&#10;DRP8qses+DRqEw2DWJ83M5vYRFYAlvFkLzpqzEnN68VdnCMhCp1HkOjm/OxiG2XGkCBcFYU3bznm&#13;&#10;ZQ12sQ4wwJKFMG9XdWhYSsey9daApChgyWcHtphi1ZTezPlwsC5vg6dcJgN8RIRJ4FfMaFlKHKFi&#13;&#10;KjiISQmH6UKiCSlF4NzyYX9CABWMard8/OuHFHMjdmlGpOIjWFFCSx4ydBA4bQiL0OkkRTtfp+uS&#13;&#10;McgsgymmUp3Wxd+eBiQyJwigxPAcTPIINcdTSOvLsm1am02PyfrrEpJDjOoYeKF0CAYQhimK5PXl&#13;&#10;UknaX0JddYRRwgzAd4/TNVA0DcNwWzAQXLDL7Wt72uuUIhWliJJkt46UqA6msOptmtT9AdBks7us&#13;&#10;oaoq5+JkDZN7r22CqLnfKUJitpPZbnZFGWWWYAG834gJgiDORCA4sCiqwqdQZ1ggkUyqRIn/80//&#13;&#10;M0BcW6DfZpRfic9pi7BgyMwxGsYgU0cIiSXOF75QzGx+vZldVlNIjLKU8q1/JjBSDDhDW3SZoZgt&#13;&#10;KsG7XOk4iJ0492BPTuN1Uowkp0vZlTXb7ZScXxd4qkrWXx49B2QnnvqXA2vpPMzTmiMNMJ7PgwJU&#13;&#10;BfJqXXWQAJJos3Lu51/eT9OEaYJbO25eR4opsE5rvZSVUJ7M6YoAwAHaZGnZIchQ3tAN0V0L921h&#13;&#10;p2AMZjxSBi6poDgFSKmMnJIlIw4d9u4WI60M4EpcQmyJghZsnMYKBybr6xTxkW6Xc1nvIWnCZeAO&#13;&#10;Y4vfQM71ijN7+3qrYoeqxMs6MMo6YEJXU4m1Xdn6fAazThTVDXZJ8Khkl5Gt+Xq13FdZTmvYBOZw&#13;&#10;Tm21I13nfFp9vr09ypa/jo9dS4DnEWWs2GyeYAgYYZikkOzKs8EgXGh1QBSLtjjqsJQsSMU9SkPs&#13;&#10;3zcPV/saT66etMb3OMdkR9bZ83bts+ambhAVx2IuYn67IVSIkgcU4QyCnmrZjqNFzUYlooVEaFVd&#13;&#10;OY+DIND3OBPPZK0DPqZiRIDk0CgWxjn0C8uwJ2zhz23TRRPdCjAlANJtWaOvxIdympaHu/cUADMf&#13;&#10;MC/89gKwQgjfbn0RAceRcdFvE2R5HHRRldfxmmHH0Vwr/ni9HSk2Zio4DJusPv1ilwXq1Vvcv347&#13;&#10;7So7T42EReYW0PMGdmkXl5C0Twf4490eWBfNhnYtC8yteZ2zJzf72BcFDXmqRL4OFyzwrmiHaZ2G&#13;&#10;+e74PhNrQ4EzAF4XH8DzAlQho1uWmSeB0YHXF6sgNEF7GI80bKpZL9NR1nQn1wEJQPKsAy23V1vw&#13;&#10;xu0miFfnE0Zlle8m+zuhFeRt5TGYAqcl4xXWKMkxxpicLx6OIG7vWvm4XpVoA9w8WgvebrdEKeun&#13;&#10;2Yi42a2EVOqgM6BEMCyX3jtg77pDNJZtIWGrRzNdLC7hy+ZPZVVjWB7ubrfX6Fch6Qq8WyLRtPy0&#13;&#10;E/X7fnjhPHSAjIZhBnf3MsX8OD6hFr+f323raqCfo/VhmtEYp4j6vDZYzdfMkCOpBjva4aoq83lz&#13;&#10;qCmr8ja8irtGOI8taFj96pf7rBwIpCkyIKkKHkfuRlt0zsb73TtAKi/wpi3BSIW8LouqK8B5lfMt&#13;&#10;ErdpRcSX5e+ctl//0R/2qu6M05tbt5hLLgIidN7WNsnp8nioTtFQ4ydGs92uGRYff7xbZrdrH8Lr&#13;&#10;eVgvzf1+S+DAqGNGsOLp8bngEmaPgksgWOsRQjHlxEXQgtWMlCmvFnpaKY6zm818V1YwuZsGx+N7&#13;&#10;7QJVCiAYxnRsHrY+VLtkKPZjlKYsHbH1ApKnK6cNAjAv25SxbKtEMV8ny5Q/Fu/6eSX1XptHQImQ&#13;&#10;xG8T1JZjdX4aeHl/f+/XJVrPQZ5rZGUJRUXCgnAyMfmibfzOp5CyjShotZMZgwTTuGnJEEaEQKoH&#13;&#10;iNCb1RimptpnSpLWt0weGrbUzXEzYNl0caxulzccrKyOVRG2KSctNJtKpn745YeXJab+iWC5baks&#13;&#10;kQxBSvFyeeLwnmzXROLolw7jUp02625VUZaCZXpf7W5sVrbF2fVvX9BDe9dymrm+hQKNopAp2U0S&#13;&#10;2ptEWSQcRwNz6bbp/tAMOHw4nK7PFoY6g/FGDCIxBB2CxAhabUirqPKH8jQ9OqI1lJ0HwINMgmrL&#13;&#10;LhgPYr7lXMPSD7YRW6YCAMqLnQaxvKsSys5ZtS8wh5d1/Pk//PXp6ZE2tccI45DXm4+4X0NZ0Nt1&#13;&#10;9gQHykFxmMMtS/wy9wf1qZBrTpYTPEmKQz5xlYC7rbOe43b2kkwHIaSncMlsd5jD182MLlV8L7J3&#13;&#10;e1pAV5p+qZsKIPSMzu1amBzGoGFFmSF5jDKIhYf+fKk4BzSg0ROMh3ERgbYKz9bDrnKLXuNaS1bg&#13;&#10;9Mc2gQSgRyxuAzIpWAJCJ/FTDNEi4Qr5CZt51iCL5hheLy6RYn8Ppr45to2oRELEyPxj1/c9RZyi&#13;&#10;1IiVYYCAn6FwTDuYZJ9iI41eqoIuzy9Fcyp5VVKZ9HkEn4GDYV6ltWeUQgQNk+M6CiqdBTm/LeWe&#13;&#10;ESEJVwvoh9fA5YRIu6yYC+8hBGLVC8x01xy3tVwJN1tSvM7cIO4e3r0/3t+78W0SgMb1h4rP80Ro&#13;&#10;8fJm2Q71+hyx0EgoaLbMkIe63woomJh2XRLFRlw9zNP93WkM2q3XlL0qBBfAAayNW4aZyljwXdx8&#13;&#10;1KHipA4C2eBLCdNrQPXbKkq0sMQggaqS+xjm3CCGEI3JU5GBnpdVS14HlJEeN0B2vOkxAa+XN7jb&#13;&#10;vTsUmWIdwDJxQSNndDZrVzUI4+PdvdbDNBuBCPTQy4b1U9F42W35d5xLhjI1ayLemeCXYNsdrHOr&#13;&#10;IoKDK3di3TD2wc3DFqidB0qLunpAO7/NI80ZZdfgDiu+Bq9JOB7eg8XA1b15J2TYbn69Bs8h3hxw&#13;&#10;YXMFKdaMWcRq3bb9vo4ozdHW8EeneI3F9vr6NJvPexrWVclq9B54MA2WsZybnmJSYGX8hj9U3qxA&#13;&#10;O7XWV54BJrVgqFRpHo8MYyl8Qo0sSkysSILVlsTjzx+wicXmjJ4RzTCi+TYTqkTAs7shjDGjJGNB&#13;&#10;322rXbclSswgicYRQAJOxub3H/8EkhnObxiobUZtCIu75hxWY4rI+/5cNd3rcEHYLmfvjXfpLfMP&#13;&#10;jHHgwmsa4rYUgpp1wXA/uGvWLK204tqNjAN2SWdmAU6wFQXdha7+dO7nzApVmNe3viaqgZIhplFw&#13;&#10;QZMDYzymLRSgWgUr7kBYUhjSYUcbDjVYFroK+C46a42DAQ2L6apDIWpt1x9/+uvqFwetzBRWhSBZ&#13;&#10;ZOuACXPygSfQ1vLbZCKkjfDjqfllC0sgZpydKjm0WQERugqsgXX1inO5MRd0iMYWyVacJ1qnclhJ&#13;&#10;cV+aaawV0VNETdnxAtwm0QK2UiWZ9iZiDzjFVeFLhIfkoiUlcf2q6yKuKS1JVCT5sOt2Qjjs99dx&#13;&#10;zJHo5WkIKwThUDV8qW66J1CmqOiORzMUhAOTVIxcoKoTHmxPr9fD8T4gRIOANfMADHquxkgmmAGK&#13;&#10;AIaMLPUrWkN0TE8+uubQDdzVhepnHZhUIqR58zCLfQO1/gfrfQnrN900jaRSQg7IKo/HDUSqqpyg&#13;&#10;OODlaf6h+Ow2b0/DYns0hrxHEeW6bfx5rO7r59cJ0o5gHVyyGQAm8QQRyyEEFFAt5xCwKE8Syes2&#13;&#10;REw8Vh0ebPRZu7S4oqrPr5ugMnngwfV4d0g474/dMxLRYJWbsHpEkIvZJlcAuMa54HJ6mRhTzqOU&#13;&#10;xS7HP5BXsoprpEJjT7O1dugDpzM5uzluZydymWtyI0tamDxaBD3IGpiDW6aqOGBcvb5cAKvCug3P&#13;&#10;19zUyxRgZg2rV/tUVDKgVKY1YwkYu2lTlnBE7LDbm3VhtWxJ4YPTFCSHI4IG5LbsrLMg45QAMm5b&#13;&#10;KGEMcSxK93KRG0xECZx88qjtTimZiDSrKpfgLAB8eykYXqZrq1pwuUpCq6pYGxFgiCA4UivAtuSy&#13;&#10;on5kGSckqacer0sKYM2uethPt9Ezp4U5YCGjyzHnSCcVfEyY0aG/ipjxFJMLJGL8n//j/45Bra/h&#13;&#10;jlC6UlEJIxZKCNp1NuqqYUkZjgGNWXk+U6cDdbmea0wKrCGB1fFgk0GSE5LsNt3E/uHHbVo6Jf9Y&#13;&#10;f21qTrQWLcj+iT9QU6fdWWXytrrNIXqln1dtkbMnxMD2l367KtxKd9sKSQRjMBEsYnGBLX0F+hNw&#13;&#10;tid2gCw2JXKUIWf8IjNmqXzgxZGeEW9d7GpJoRkVLs6wVnVIbjuIMohoHJYsETnNQytEL0c4sIwD&#13;&#10;Ea7Yavwf1IbDFrcfzPgcPVHBhovB2Evti3lzP+5Y4HFjdmRR9EOmsb9TN+cbXcGGZeWur7aYGY53&#13;&#10;DYHfyFyzLVcZobtpmRaQLcqauD/Vi8B5ceAVsw5s1cPuHXdfKNdyVy8x7i1FEXg88B980X8aTE9I&#13;&#10;GQANmaM4A2/5oYfyI9rCTiODuXi7UFm/bfkdqBfxPehYw0PI33dBSu3oqYpEWOe8m5Ov59lvufza&#13;&#10;+x8n/M/BFKGoJk4OpY9XbzXDxbxRiSqeSNoIxSOPiPZZdpKjwi1aBBRBs/twP50tsUrzqd5TSy62&#13;&#10;fycox/6w9a2vXqucfMza+uQjVrlmfLr2kXdZHi1WfNrK+SZV5UtGm1CPs4/0YijoDBopEyHxMX9B&#13;&#10;VXkF4RGTKuiNUSXU3igO7ARwvVkZvHBgtDFUuwPEbfPb93IF+9PUc6FpksfWBoLOf7Qo000/dZRH&#13;&#10;h9p6ZRyNYmUvIW4VSTn0qqkClYSM34Ofo6G1PGw7BwPiFpZzjlVn0pbxTArlK88KX8j1N1M+FBEj&#13;&#10;VCo8RjeNVVMEAsEoqdxtblJHSq8SZzv1zztSbHsTIGRZko1fwNteYTu99Wvhasczoht0tAbRZZB9&#13;&#10;DuZ5V6W2hfTZL78Q6WeTfSgK2uuwxJE1Ec5069QaSAkU1gPB/HW2jZBD6pWqneMvvTUzyjJGqWnd&#13;&#10;iJJ5gICs+f28Xl0Z7k13LpNABPZmKnYY9RUVVbnfJ327+3S3rmbxaMImhBwMBIyUonAeJkyMt+Tl&#13;&#10;GzYgb8Vmq70yyGFoypeX5x/uPtmbk1u5dD6LvOgBFuRfxJ17ve4FPG/JHcJt9YfDj+fxJpYEN8BP&#13;&#10;YhRDgbwylglp/IwSiRowgG/NEkHUl9EqtX1DLLaSXD0zRVtM0R6vT3grgNuKCmfvPv38sLzdhAHP&#13;&#10;VdrtsEIALCaDI6Wme9D0sjw+Zsk/htjRvb30IlAKJUwrAI0PO7G04JBx1FCQA8AAnWE5heKt17vu&#13;&#10;oWq3eaoYz1hHDhcznT7skyuWq8VaVhhWZfV8Xg4f/uqfxqpOfl15YPsddLsyJKM4dRpfmLmENex6&#13;&#10;FhxAW4j91JFGY4z8fi9f2Bs456bDmr+Y41bBH6IhwLxA3lgwoVLfEHEcQ8kWMyBMZ6MLqRjEiyx/&#13;&#10;zoStjkA5F7tgt45GPxcKrSFiVVesNs+hFy25jc9EF3dMbcw+g0saW7rZIpmVteMi8ViQF8q7AZXv&#13;&#10;ZWZVxtv9Lf7KK1XFvLhqqqDkExaY80axHI4izCxXYG1gzebCgXwFgRcY4f7elecmnf2Y2teUGrMs&#13;&#10;B8GCtwQUb8OlfahxmV46GnV+Bx5WKGDzTNqwm6TYweD44oqTzdnDlFJKCMKlhzDe+nZZ9HsIzKOP&#13;&#10;l136aSVUFJjmJa5Ctp6o9rHPh6WC1xv3hQLNKG/S1yCwWcMaRE5TVWIwjVJ8TDq4bdYddQHiYJTb&#13;&#10;aFm9XBfE8agXAq4wesrF4wGbs7N488VycMFTCR2JC1CzwZBkCCe3/NlPPd/fhvmwNR3Y2Q1T1qwb&#13;&#10;vKxfFVNxyTt0gTAT406i3NANXvedfD8I9+ES0ETiUozsWuQCQ0QFnrF0tLlqsaCOzo/HsVWD0PdM&#13;&#10;u1fFa7/RPGje7afRCFBCSdjsKQ9MhWEqecVmt6KKlhqXFOK8kCTS0TkWcclysXhbqppt61Nx/fFm&#13;&#10;fQIiU1W8CoGwB1trDypUJEDG6VpvfxK7bB3CuNJON0hwJFFYgjx1Ur/9+gr9cdgtm84KYvD0+tzL&#13;&#10;QmTB2lyigGdCzjw32NH1sL6Yw5FhGsOWECg/K/rHOriLoT38p7gK+Pv7g+AgWlAm0UrSZLNhGx2I&#13;&#10;hgWUSmwqp9cIzVUawuqKi9Jsbfun1GYRFjk9LeKUQCQK9OpRphsno7GPrapUVU/bdF3OIrhCVLeL&#13;&#10;Hq1osBR1B6UCL9eWJUTRdevhhhqTIk1uR2F9der9cI55aqeXgFtyhW/KHgrgaipFQN9ThfsX7UL9&#13;&#10;cK96UuHss3c0C8IMSrCgEyjFzRelltXvHHy4RWsX5G/c0ozeDSBdmBtswqPWvJIJxtoLicpgEU6+&#13;&#10;clAE3DKxJLOuFnsqNFPe7rQ7lJjRxVkBIH679MFytetbdPLPRZ6mkaCViFy9H/em8k+QmpAXxcoc&#13;&#10;jMBwKfuRWsLirlJvLt6gZ6cCHMWOCLrBUqkY7WHeIKCDy01VPfNLIL5pSjt9wvJ5Dj429V3F2ZQw&#13;&#10;5yuLtS6o4IIXAFpxgd65gDcrPud1yyi0LVnh13XotpdrmUBVvNdH8+Y2ZqWGS4ekWMEsXBwole2U&#13;&#10;PTai8iDrVXAwLuxnez0avUI65gHJNlbvyt6/js/NqbbE3Q1J+iSX8zuoh9ckRamDMKF6ZVbc7WJJ&#13;&#10;li1YSjMT42aIrebK92bFZVFp4WXSGRvMB8MpNTB9C2Jk9P2WS4e6tZvr6A/VviAlte6tULQBpF6y&#13;&#10;bgtYgwTX7riON5IRtPAdBysrKWFFWbl4RuET5xWrGJtm+N+D2M73wQeFeRWgWNLzsoYZENPr5wAm&#13;&#10;QludUxL0+aYShG33YK1F/bOQNPA0VNQEkFhQD2j71mydm1d935xGaEWt8pKPYe8eCov1BocHkv79&#13;&#10;9XeYdAHAtlQXdkHZZb1a0rGtR9KgcvKo5YALY0KmXxu2w0h+Pfdd+z5r4KIoykTgKYK4umNxyiEk&#13;&#10;k9dpuQMPOb4ATt+IewfzOD1SQhyAhYoPONls4E6JMC8Kv/rLIkDXVdloEWLclLjHvfORVAGdS3KI&#13;&#10;mysIGyN7Fyk1sJ9UChva03yEmpgy3Re4ADaJOtpN4x12e+tAb2aDKcsApYY4QFxgdPB4t6sdV9c4&#13;&#10;1YRCXVjwE9/1CkCCgSCY4GRRXfFCALWU3uMCMfNypZo2PGW/FRV6wcW9qsIys2VeD8ncuoYcP8zU&#13;&#10;3kXvtXcTI2qcM6cQJt37jd0OiCN2B9EFQZ7AAmUrTmuXXxB4JnoTL/UiTjt8oKK/DQcial4KXAAm&#13;&#10;cMdQ8QJ9SNFbP50fHWxp3BrK8LRBcYCHOwBkisiFpfylWuJzeYrDhOfryjwavcrbQrnN1ZZbZvLK&#13;&#10;K6oaBiYd2AwkS4VwIgEWADa78ws9CRJuXeX51Sl6GhFy98djANB+3IsO2zVWymRntSctzQPwhhXi&#13;&#10;YXCB1mlRaKywyHTX6FU49tOpGPsX6Mtj3ejmpnlEOdD1yoSCc4hxVx83oAG+uXGhjqabL0RO3qiA&#13;&#10;3/+1++elT92n5N+eVrCDVT3Gs+D7gk9uVod6HM+VmohMNkYeQ9F0S0whBZY7SMpRW6k3ruoMZ85n&#13;&#10;ZO49Q57Ti12LKIDmOBwluSKZ8xw+yAePrsprgOVtRp3H+p3oDVv1Dg4aeswCB7EEixwCO0f0490y&#13;&#10;XCnd1tKuisK8C7w6RNzh/+u/+T8AiEsYCi3XB6UUA/MSMEo9xXHn9W4prv3rFr2TCNgJEcxZJYjP&#13;&#10;7+lS6LnapjeHVFm8PL5KUab3Bm+e2yX3ZzEcqckC5Buvuq2lDlLtl/tkus4Tzdj8ui4p/trsyRoW&#13;&#10;Use7PRLIAYMw9HqNZf0uy/PP60ecSIAxkUM69ZFhyMVLDDSNNrqXle08T8AvugfLMHhiURyjPnFC&#13;&#10;RgxBkoJGR/l4ua+Kp4sQYkYgMYzJpAdIqer0SpJYxJaz5YKfHmcB4PeClUArUe7TtoJpamZK7sGg&#13;&#10;3cvgHxgP0nT1HUpHAMsGOWiwD8ocUJrj7v8nCD6WLEsSxLC6llc+FSKzsqq7pnt6hoABZuCW/ANy&#13;&#10;xyW+gN/KBY0CHEyLysqMiIwXT1zt2p3nxC7FBftqtvPxD6f4niJpkSKZhy/nyW/ex022XUgfDWii&#13;&#10;mYqqen38/fcXGJMRBc6GJ1mn/YhmbmgGfg5X+QS+3hZDQEee3fxDcB4p+7TotW6xri63954kN66d&#13;&#10;4G47w9wdXSCbQfjw38XfwjaVcYVoLc94DCskRCT0Uy23uD3/66/v6/sxyEp2s/WVv0qOh2WMLiV7&#13;&#10;lKK7X+8Mi+rAkQRjXq9OqMGWqqDP4BSPzNguJamgGqMv6Y6t3rWhSKmQxGvD/zDzxVNff2ljsBU+&#13;&#10;fP3tK3w+nqDfILzncFr+cBOkFP9YAVxqkV6vfhgY5tWxUc/jlhvSgwc6uHuiG89IXglCNBGAmkBZ&#13;&#10;l+YgLTBlZZyUSg59vy4ZFtbJHR/+e2j/88dg6+MzMp7vcPKzQA5cOTGQ4xoCtqO7EKKsWDGMm4K2&#13;&#10;6aDBj2B4s5IMywg2Sb7sPhsXKsnX8CYyPpb2rRrIGUtMCIgYASrVPJv7fVZDQHBUbWK78B+bR283&#13;&#10;ypQXfv/+eF4y/PSUyrVVYLzm26SfZCSMo3iP7tsLAvljkIpJ1XT9JceNZCp/SR9Dhq1QRyWo4hpP&#13;&#10;4ypA3cNy5y9Pj9ptc4wBV6gwTwvoQM/GrGf0GcXUFO6nR1JIMl1kcEN2AR/j0rCak4ygHiiNcVDg&#13;&#10;fm1F+ER/pCFUqL6iPL3UbT0kI9dRyZrqDk0IxiCiD+dvnOxJzRkRKOb4eRLVMRvHXfgr2LAqBSzj&#13;&#10;/Y3gz6DQbYu7dDG4AjlVSkBQaF1XqOKB5fH+ePzLPMbANzH0GW6lW4olFj1sIAYdId45uPnoml76&#13;&#10;+/tnRjoWXzOkVIVh6SEAha1l84zA9hBA+P7yJo/NwjYSUnYOQsAbXgJh0GI/JfkFbwT4m6LXJeOH&#13;&#10;40/Iw57u8oejFEoioUvF7gbo38r1KNRlH5difwwX+XxCN3YzKammqK2hq1/o5RV/kVdSo5WnkINU&#13;&#10;DEo8uHvXyrjNRFjVuu3aLCpSS8Wm72G6Wnk8/ZoHwJbtPAVDe53a7Lc1T79//PXT7rMkh2wC98if&#13;&#10;nwi4gWC9xzFFJk73UZwUkGOhg+szdzwl/4pLxgDvwBXT2oWYVwobDJw/tUeTo9N94czG7XzTsh7d&#13;&#10;gmv6c57ar/h7lgeInnPyFGRBwB2GY5/4HixyLVj11Zdx+gh4hTHJ9rjgDVTFb2N/fCiVGoYBBLlJ&#13;&#10;9o+yZRCWe1Cywrjc+He51ISQrUSlFmi1u6+Pq5DJAB5Bj7MX5XNrJfFSRhegr7pGfczfQsrbGUh0&#13;&#10;6rfqUqXoFobGSaDzx4vFATesuVAFmdYHwysu6X19cuXBZI9CWwTfOPQxf5tdr9sWlBsxEc2sTiG9&#13;&#10;ugGcUk3yctwDVitBAS5JcmTMUOjm6JxK+bn/Y/AQi10ot9PaLuN5fxJlRVxXBgUyluOO06LiKE1C&#13;&#10;cU3Rzo8P1YcCcL6BARzc4bVTRynjtpgDHYJaoec11mZJm3w6HrblPIJ8G3cQN6LaL7cX+uPr556N&#13;&#10;dou7FFUa4lU1z2334NKGiK+w+HlfL8u76JLxS+mPA8qnDdGk4VDoksZSE/XCIwbXYk047UVV+D7V&#13;&#10;kn1XsMWErxnu9+i6Wbn7cne3Bj8BG09KrXhAZbeN7qR/+oBetbIWGIelhZWWFYz4g/I1OMaFN6mq&#13;&#10;p7MBHWDlt7ctllu+wFzm+0gENoWq419mOUV4Y7JS5LQYAEQ1uNv+c22nO0LMx6JEnV4gcL4izOSN&#13;&#10;NpozqZhAiecw993jPUDNygE3l5exa46N2hqI0Dbc9HuKR8m5G27PDwUWduSqMqRh7sqjsethv7uW&#13;&#10;scdoxcr3v5h6Slspd6oNDtYStUP1491YHLmoOe/wfUpmknZbMYoNnTOiNpKhusepoxLv99jOHhiP&#13;&#10;RUB8AU4UaCD1HtsZj7Lrav08XkaLmRAq2O1XKM0M250M8Cb86Vv9BHLhZgWPotfE5cWChT8dpiV1&#13;&#10;9GdAg7v87bCrpWbusPrN4ajczDpHPumWGg9KendAymTMb4NSwhXPw8xmtB5+s/9W73+abMUOMh7z&#13;&#10;DRayeyphyDY/189va7DsT0BQ3K1bzqDMlRR+thUkQoxrTKLbD4FETZ2C/Uo5eVgmP/rsO/7T2lIr&#13;&#10;/cAs+ib/4+MkxgGd16r8ls0bQFUBndkbRzeoZPl/cfmlmNgLfLtOskay4t2+soa8W6N2+3W+ZvmD&#13;&#10;VsJarOWmJ80AXsaNo1azHhIjD4Am6XBrV9LSjU4yyXKV46+4XjcaygL4Ivm8fKPTiu6bLHvzblf1&#13;&#10;5dM7Fir1cMzm93e1H+XD8T4P87KkZ5IDWJj9wLNH/Lp+ezjxYx2ppCKCB7kT0KeexpSnaaN6rhcr&#13;&#10;KbwN56gwGuY9x3U2OIYdycK7MorU2DCen2h8uPDxIa4obwTAp5tICHtRlZ9KhHuEk7Oy5593fYCz&#13;&#10;l3MsR2EBw904UwBgWkQFYLreI+nidINjrvUjLhRHfX11rjST1hJoPkJLdverf/qyW/MrjKCCFU7g&#13;&#10;Bs6u/JJt2NGiF9myLq5bCSaG9Up30WHsCS8YkElrRhSa2Ixy4YUhVB43lHLMGipqE+d+21xwis5b&#13;&#10;aVE+qvgFi7gtcR/oDQAAACAASURBVF2L/oWYyz1VIP5cpwBLQy1Nnljh2v9bOIREOG8vaLYPKu6V&#13;&#10;vL+UQZ+EOhKwzhVw73Cc69WG+p8DCHPalnT/R3j4tX4YzrNna880KAAgGgrO0AE0q2bdvx4B813I&#13;&#10;z5nS0rzk6R6DSPebOqI5/BH0Ly50x+QmkMbWHD+4/MSI1FD23+SPbYWIQcGLBUgmT2/ekUyjjflt&#13;&#10;WJ76NlXajFeJwxw9I6Wg7KP/wKuGWc52KrdsHUnxuesnsf6wSdV6XW7uhoVYC8keZqYfVpPqqpmo&#13;&#10;oDyPGV4AyQ7MmKc1S8t8Ipm6phcQhU1fMXqAWLdGfPy8FoqC9fkvMb68S2/C7U2ST8wkHMiyxLoE&#13;&#10;0syFjCinB7biGqcW1lMLP8UJp7USNv1GwwrRJloAJzduoaW6JlqoP24fvz2qxZcqt98dAyOi6BZF&#13;&#10;JrDo6zVwsIX2KafCYFk2qTi100c6PHFuiNmbl/0qwFfuohs6t7rn1g15SduP7f7kLFjRnz/9p3P6&#13;&#10;fV+tOaSatSBtVfMAHVx/3OsDvcawp0qf17cf+r982uX3K26nzXylLJhlEc3n57lB2TMymqXycEaZ&#13;&#10;bbPvsQySm5TlHEvPkLV7mFDXP25rDCCopq2UcKYEJxBII9l3GkIMMZoIJoqs6wfZxN9uf+0OGmQX&#13;&#10;O1Xe3g67T941isXS/IsxCWW45Bvs2CVPEFZ0vlJdDymBbSz7RiJIpiEZsT/elu292iPNWcRG77jK&#13;&#10;G/+kYdo6WIAHhIK0xB1/XpZp2OamPr69vuP/tf+fdadXs9SBT8gkM1cUbzllRzCRxgR2ChVuk/eC&#13;&#10;sMkEphUWHKZcYVtCXsaZd0eAAEjxsOucCHkB+7bCOXbVZ+fmAvyqq9YzRAHA2bIkq2YdLsHMTD8w&#13;&#10;YMLmFVfD7FLeGGPZpcPjnlI9TqbqEfjIUPMs0Dp5vQfD3Zm1hFJUmtqmudmCF8M0pYrElAHR+1MP&#13;&#10;UbTz/MAebLSqUnfrsV2dc1OWId6WZT0eT26bPOKMMAhRWzEQwmQ8JGJZ7dMzl6wCCduYYfGMAlFa&#13;&#10;y6w1vtJNh1ER6PLjWvHmspiYhpJRrZpv8w161LC2kDk4FJJJxbGAb8buHhpAkr6n0cLm0HxMH6LB&#13;&#10;NLfbtiVY0rIADAsCkKA8WUw4wvRuZgloAE61KsCg9QEiCEPa7eoYclN1ZbAfdgUEY04bhHwyBCEM&#13;&#10;US6cWYMQnjK9qqFFcs9rQjHbV6DQlIlywVuTCbqZ2cWlDDZBlCGh2cimXr3XtMme5hyqSllvb9M1&#13;&#10;gdQf+tXSFpQlL+f1IgJLceE0mYiwhZ5QqOoQNzttShAAAok96uF9uJht5ohrvB+HMUvClnOU/GwM&#13;&#10;GjnrSTQrLsEl3PBMOl00w4au1wVCSCJKuuSSE0jZZGoya9Qa/WhuueBWKlLgZZ1UBl3XGQEwIBgi&#13;&#10;wRjz0821MbgUvQ8WkMA5mechnFHbKxtChsCv1ga/WEsQ8d4g4PpeQNWHMLslHJrjAtMO6fs8FAwp&#13;&#10;TQwJM/vYYn+2iAAfDEHI+th0PSZ0hxVuyRQHIHPv2jUFEyNjiI50hXEs3l1fQ1woqsfB47gOwQmc&#13;&#10;f/50enHwv/z6ryWXu5l3PTaT66rDpVywF/M2Hh+P59/ffAjDbdaqrQAa1QpKkViDmKmg0zIxQNwW&#13;&#10;QSrJBcHyRrBmpNdyNFuJMGbc7x9pi0lGfrYZA1RVfrntGm6kJIS9v76jgqox7x/UGMIS00NfZ0QT&#13;&#10;JDVRPiy1FI2Ua6Jc4uk2U0hzkxnUebPABN8K7ybBUYOr2XLKCGa4ZmZxcF/VtJTRuhk4VIikGsOM&#13;&#10;gLzf76JHl9exPfDb/IqCzLThDOmKoSJnd911HSx5mZeD6AEAqeIAZkGJwCRv3uWcCYaCw+QU5yHH&#13;&#10;23ijmDLOCaKMcoKr4CcAzOWWW9ZICSFw8vgAANvWFeQiEpYd3oJLsJgxZxodcDKh1HBZMPZgLeWB&#13;&#10;H9/H6+BM3aNOQwA0hPVPe3xdNqrrVsmP93fddx4WDgiMISSjK47izqic5pDnACTAdVcK8Nu4l3SJ&#13;&#10;+cuf/rzMq4CZMigkpVSs9+jNTGAGoGPKQQAY5tfhLqp62mzf0lN3mG5jJRTb6xg3wZocsBSxFJZS&#13;&#10;WqcAGlJzAZzPULBaLttEGOJiX/c2R/Lxeq/poVQW0yoEVCtOsuMlDjlylI31AGKC2TLFpuExzEyR&#13;&#10;4iliUFS8aXiK5cfrx2H3iArNrFzme6Vk2YKivJba8I04mWC8jpe9JLch9X1PQryPF9lWCcFi8QI8&#13;&#10;xNinCH2Yl0hRctsEAWEFcS7cx7rsciUlJ/i+msf+UDDwwbdZjG6WVeNTgdRTttdaTcNNkdbmdffU&#13;&#10;wggdyCRDRVjhrNOYIpxDAkCFJWIFCo2Ei+Bs9IYTXADigutKQSzHd2u9BRBwne27xxwsbvrly6/3&#13;&#10;dZydaes+ug0gznkTggWlHPYtY9AQJFMMBpZAXA0oAOu6RYYafkzJSUnLsunm4MN2etg5EAnbH4+7&#13;&#10;eboDsDxQjRFyUnBN7BacTZjpYD1jMEaTIzi/fceCUcFwDLraz8vMQioMF59Rggaw/QMqBp3aZy+B&#13;&#10;YsXOphbaoymBqiByX1ecTUHE+cIZGC4LBDl4S3csLDw5V1KMhI/TtWRHUGZRppIzBKPPWnDBqeAs&#13;&#10;og8feZUYd4C2jXxSKWSKGUBkmqyQ9ZQ+ZIiC1JJUZlsyo0wTyIssjCLqcwIEV0Uvy9J2HaDRAp8D&#13;&#10;8NaP72eqESgCAslUaDibpkXJKsXVB1hVFdzD5QIFJwQXjIx1PNlYczVs76mpcAbBmIRQXGdIhY2A&#13;&#10;dmgvdhqq5LaqlddpNj4xwWACJi5bWGq+B4kTAhhDCnjIm7fLjOtUgS5CwzQYz7MAZP+8s2mzSwQE&#13;&#10;EUK6fldpva4uZyQgN3ZhCCzjDTvAdH3dLrOfwp183WzLYJiuY1o7LsdhRFIb64L1BOICYonrbv/k&#13;&#10;AzRkkZzDhNzsNeKcsZKzhzkgLjlAxUTV0sVG4ETNGDyIE8xBbHMJcQbING1vbSDRX9/vKFOkKocJ&#13;&#10;zGYe3hmWlBRM+WZsDHbf51CIiwiTel7nAjIzFvAq5RRCMCQ/wv4+L1iIQofI6fXy8fT0GKyX7UG2&#13;&#10;O22dH53e9UtwoowFHqQg03BLETCaCWfX4bZcA5E8hLBrlJKZsrpujhnnHdotdmz2VUg5Z1GgYSzZ&#13;&#10;CRlcgg8a2vvHqjplgOmKgKxO2Iua+GWCayPbxqXUPapGSUKwoxJHmDb7uDsRtiDdIIStcwBFZBGW&#13;&#10;IKHAUQeiSd5ThIaUMWS//f33HAPbt954TngtgAaUagEZcbE8Ns26zo+n42ozpwCX4COKEmiqOeRx&#13;&#10;8D/QRVdtzkBqL1CLkbBbQAi666C1nqETCPvssMAfL/O+6xPEh8fn4KbkmCBYMQIoK3RJKd2vg3Uu&#13;&#10;uJhCZkyNxe1ERXy+2FVQqVvMdRFox4Bc1gU1IHrBkSNpg0BMzna99nEdLwvqjyiEfV2lnFd3r1g9&#13;&#10;X+cf5kYxLSkzlMtoModQUbuYDaESoqS00gyjtkQSHLyu3ymifd0t5VrpHeLIBYeSGIczZ9Rbw3KF&#13;&#10;nzudye33V3pQAeW6qvS4AKBXt2SYvBOYLfu2E5S+bJATH7J7+nzaYnX7978/PJwcDTiCHAvIYDOJ&#13;&#10;CND0avNzvbQ3f0cmhHFZAHUsbNuqcJyg4inxlEdeGPbYC4W63AzBMAAAQCVdPD3WAAEqaPExpE3V&#13;&#10;FHsuej3e5l17wLAYlFnM0FqLSV83y2oQJudlrAhpMFmj07xmBZ6/v/CHNmKKUam1NJZhsFJMCCbX&#13;&#10;1UKq+r4/v54hmKmsIOVlcazukfcklTm5kPy2TcEbxlGlH4w1KsN4Att53fGenFiFaKUlKDlupG50&#13;&#10;hMjEWNZF9cIYkxEjYYoIQMEqt1/wADAHmEtqSwRc8LZtw2AS5xxjkMK4gF5BVratNKc/1OPqV5uP&#13;&#10;rGEYzptjTJG0XkNstS4pThvgJGtJSsaEOol3w7s5/NKWRiqEoLUTKnEsCQRMwE+qLlhebquVq4S2&#13;&#10;BHL7WDIqEaB5WTMAquZMCnsbeS4F9XZ7FUIgiRDFLgTMWMC6vA1EFhuXTDqHhmgyg0JBlhiSUtaZ&#13;&#10;bjxY4xDEK0hgmjFVXLWv7y9PXTMuU9t3JDMMbYJINTWWEoCcgsee05qUkgnGctdL43OB4zgKgn7/&#13;&#10;cBQDgssWJsKVTTmbgPyEqdhCxMnO2WfrFebzxVn8Jpo9023D2s2tBZUK4TXGZVha3V5vZyxkzevi&#13;&#10;QQT28OnAWDWNDv/vf/6fwGqZQXNB1WmHCEKMJMBMiZTQh/54gaorglJhQuT7BZHs3HIGtnbVJYLy&#13;&#10;/Kjma4JLgRFShMChIe2Qs9vXyb+ERoxMqrMpxzEJ+nJZ97lfzoYhyhin4I1DvcOt/Tbz05/Dt5ka&#13;&#10;AXqUNrae1y6rGb+kVA+rYaSqJPYplLqM+mo29gjb5IhOOXMd5mTfLIUNNwBd8kN+Ysl/6DW3IMrk&#13;&#10;KYCKTyCkLoGWlhpaZhUu7lRFlIVg5jX8oDdeddPd/DlNpcgrGl/VD4BLnep+OfDH5PLScNxydBv2&#13;&#10;DwBHjFaZkPblh/dALVD/6xGD8EO21+aePshMOalV5xBVUcfFxtG+4Bbu1yUkECsQH3+/XlWzR/SF&#13;&#10;gsOWgIfslDcDPlOEoV8ChbG3qK4WT6mH89/WT/qxwPP0XhWSqge83omRaw3VMTRv5H1AbdKiaBa6&#13;&#10;3XxKb9Lj3dq80JZQUSMbMAKb2S5crtO82+0iwTV2zRbWnElCJUHra5IGq4cwPrBjvjlUDFUy3Xc+&#13;&#10;C4bm7a6qqG5KhPUzizMoRZEFk+zSVqGUloMEE8TQvmMvtjdCdi9fV142zrZasXjz32kdTvn5dx67&#13;&#10;qnuiyqof3HOEUUAY98CFJ+e7tHQ+fqBP60avDRfbX4VEqFZgRh59qTe0KA2rhNV94ageV4zbe42q&#13;&#10;eV2BLuky0sSHc/Tai25QKeV3L1mN2yZcUL0d6fOLCfsZ+lQjK2daswwyPHskkqdwKpD58S4flwkx&#13;&#10;2HuJfqzfCSMMknsNbeVGPbR3PKGFEt7pR8TYi0DArocSNlOuGnCou3L8/eM+Ybbyimzv3q6yQqJ4&#13;&#10;slWlEiUQVjD/Q/8QKFX8+3Q9wn9+n/7x8NPDbMEuX2wpQcvdV0Me/ogKQCnCa6O6OvOId+mNCf51&#13;&#10;POAeXj6RYSgWSlKbpZTP5G5BYKetzw9gN8xD1PAKOKIhZGOmc3/Da7bpSS6wlr+vaMrpDnyzosXt&#13;&#10;eG9vQZH9BKi35LE6wRzhbPPH9R1Mp+rxvuIfK7P//NEspBQm1A45lv0VNeLK07O816w7v2R5lEa4&#13;&#10;iqYHjK6r2swoZFOA3KT22+8PLZTwOi4jDgAUU7YeVoquRQ/sqisKXghEydH7NohtwwVjJPUuzTW7&#13;&#10;gKUlvF4X4XOazb1/e5p+AahOuBY/tiaUWjwuq0An/XR7t2C7oBnj2iEyBvZFH3+YN/b4eMPNsi0B&#13;&#10;DUDhucSzHg/45lIATKXB963qa21C0zJYZvvpcPpRPV66C+6CUh4Xoa1jkfph/p21a0y7Tnu7WYA7&#13;&#10;0cV3E9xyyadUi5kFst5ljIHa8ojFfSaNQNmkGQ2HUDX7fI+2+gd7E5zwy+VKMgeHkiiZLAj5tk5F&#13;&#10;VfvmZTx++Yzs9su++Q7ZOA36eX+jVrxixKoIAG3ZAk9XXH44h35OzYX7YKqTtmzjjpZ14yEgCeTf&#13;&#10;EzZa4P0fHl5m1zyrSi7jCj9MiFPkTO51nLkL6H4jtcLuK4URAsIXPpcOTV7cjerYx4DvfgeZwTUy&#13;&#10;ZeUCtaXdGYq2hdrRoi53G4BIQe2v/+TwxLi88EBUj53uXf8WkTo7gjxXZo8o9RfCszhUVaqHz8e/&#13;&#10;LyMSxN5NJWhMs/PdGs8tUofSXEQLeH0DS+g8uJUMsjVzSgbzM0MGbau/4V8QYYRevPVBsuXDBGiw&#13;&#10;aurI+zi7UvIhvr9lot8TJqvcUO2WzCJ/PZXGUygRaySK+s187X7trDTTrTBQVPQWIdqXLa42DN6Q&#13;&#10;53p3y+5r2B7fsV8jpwiRbSBUD0tD6Db3Ot4qgXM00+Ny3LqV20GbxunazgQ6nxxHPB3aiSA0tV+v&#13;&#10;piHPeRagfgOaEEjcnAsmE/gEClKwQNuflwULZaTreXPOL+TPBXsGALTLGLePi3Nj8XOEY8JeOleq&#13;&#10;6+Zlu9fuFgG+LtYK2O9+mrZIeT/bQMnEahWlTsv2lwdqrncJ1Gt+0wdli8UkHAkJ1s3jLNYTODaX&#13;&#10;uJqjGMEw4ZaTmiaqZsxF6B+y+OC3A19Rets+dJA8ewgJgGq2CCHGmQYO3pq/i+bzmAyl/vLBqGc6&#13;&#10;i/f+2kwHpNl7eNkKH1dITv0Zr8MgYF0sTOZVHmgMSN5LVS4Uhduy+cRr5ul9iZQ1oj8Wc1YVCtDM&#13;&#10;9lL/TfuM3qCRYYwu0cV+wVJ5Cvl3QkiljsJdJzqbcgPcSdZhZ7u0EiXYI3LwWvWww93rnpoQKlIT&#13;&#10;TcnZ7Poqoe36YmrMdCn/DtCXvtxKgs9f0v6r+L2nRNXNwSPRHF4x+th/JksoC2gsFQZdYFCZZkft&#13;&#10;OCWo2EbjJje2Wb/kOCNFDgnZaULjEoII2F4RhC5Sndx7eZT6YbmUaveP+5C4EAGFUy5D53KJGBby&#13;&#10;wVLAqq4Z3FpyF3UkBwIvVjVNxAw3bWvK39Ir4w9hlQJjEApHYjWfSDxrglotq0gnPIlKBO+EgyEi&#13;&#10;RToCq3JfxerF9Q6TR0uw2OIdiwyEAZYUQM5bhel06zpg/PegHx7AYSdaih3UdL3f0nrbJfJ/bWd1&#13;&#10;7COkaxmfzAfTdMqA+FX4VSXnPGmfMCQEJfH15wLHZH2IFjbzCUllycb2hS3wEuy4OWWFuq2SYgfM&#13;&#10;HAuZWjCRPTni97mYJ8QV7+r1XjecCNzc313b1mbbpKZ5D8s9AuQsGHdbFcAd8FJIMnqXx++wAT/S&#13;&#10;OdN/HS8FrC2Em12RpDjme1RVm4E2oLFgQOXf5o/ggrnPGTPUacPQzt5A82W4rXFKBfXYwoxypl7f&#13;&#10;rG3ORMTJTTOKZdcbxGnGmGileFWxht5WX2NII0L9T4OSyA7Z/FCELpAy49edBRO6V+K4bq3rtzwH&#13;&#10;nydWAdgcJVxqLoMlRmE+RWO3wdwfu58hEUuB0D/WeRGqn5Zypw+1nDpFUbRtjmZkuQ72MOuZ1loy&#13;&#10;jqUEr++4Ya29GDDEHaoFwBTm/WRfymXDY36Cu5cJixaZ9LDor5URlX08hsigaQ8fMQ2CnHJJ/vMc&#13;&#10;c1Ci386raTGrG7qsT+i2zpgIIUEd8roZl0s4gvjjTfyyG5/FgZ6P+mEnxHiq/8gGaG1JdBB7Gi+j&#13;&#10;uVg6APil4n7dbhD6QiEvANkoHWStlQVpL9ZNzbuPGNxPx1P1Y0Z9G6PHikfd09vvPWp2oS+fGmIx&#13;&#10;cZxVcu2CEVj99Fncvp3veb/76XLPj5hPgpdSodwed5uP511bmghgIWSNx0I8hGn7TmptlPpJsGO+&#13;&#10;cFEBdSLf8cQMomhZLSMxO7M76unt1Zt2C0bUxEBX2HBzb6IHumiKf4pWPGfwW2Fslrub+jsXMf5N&#13;&#10;Z4WuGTZffq0VMeD876/qyKuZE0hMSQSmWIIF6KM1u1C8yYLrzmtf3lzITO/qQrrnitvAJ/v0RKNb&#13;&#10;OJPpyqaCyYne6rd5wbWEMVreKPq7feo9QgWz6iuEUJSuCjiVedOJQdwEBdl8Tk/7alfl5AIaAHKZ&#13;&#10;MZI0kRWzOb0vHmVOCA3RQN7V3WOMG83bQBDwljGIeajg4ebn63BPza7QAi2BE2jnXT6CeUJulk/6&#13;&#10;9cYYEGSyKy1EVvp2c/d3e5i/kaUQV2G5oLHVpRAzDS117wQGueenkVggdER31RhaujzFaiMsm9Dt&#13;&#10;gBAmOr+vVTxWpM7GpceuOqm0FjYXs6zRlRwoABNwu1JAIZnh3V+v3+uKBHu2UswYbZdrkwz+r//5&#13;&#10;f4sEEk1+4eXr+zeBQcmRZF1Br3TirXVp2RYbzKCQH+O/rPcN2fW07tOu1IpWIN0TSaAU0JS0axV8&#13;&#10;Wf+fAmJaklAsm6wz/eWPwcS+2KwKGeXpiZ1DzjaKz0o52W2RWVDTBiG2qYOUU/qH/FugYCsgd79y&#13;&#10;c02RuAUZtUjD0QSOqdsv/N/VVI61YMmsAxGIt3J790EJrunsL+Of/deXd6oipiv6nujuCUJezSqN&#13;&#10;F020os1mPf6NPGLWFP+SPhR8AqH0jdiIz/EQMzcLKBxXugEEXQPdo0frwOYiFde7GPKuHiFlJd8f&#13;&#10;qRvXfimrDQnqYSN3Bv4AfzYhhgq68rvAmkrowmqPtAcHGUkZp/pprh5Ps73BSGK5RBwghSaT5nAY&#13;&#10;ofq3AW+Ha7k+5ExSCXG+f/6Xp8isHd3d3AXHFOAEgUw0pfw+Xbesj5zuNRc0X+9eu+moajFrVSNT&#13;&#10;wN2UPSK/zQLFqkWHItFwuWudU/i2lcPnumcM1Zr1+vG3BdxOf3j2TvAmF982EFbV2OTRxxLlitVC&#13;&#10;htCISyb3xhdW3YbYsELZfqP9XxdMvp0Tl4SLCEPGdCnDoyLUjLPp6p8YEhRGXGuASlKajQkUE1Mu&#13;&#10;VMgdMGKCbr3kcqN21b7NNxDbguOHEJLjk96Ty/3mi7obLn2KVWYNS3CFsnII4Eba+HWX6pDPn/4J&#13;&#10;fmwK3ncCqBLNqq1OCyxzwqM57ZSfGQrEO5lQjVXY0oiq7jEGmh3J72/mwTx8rmtgL7lxnf9MA00m&#13;&#10;8pt8ZAduIOk/kzLwwiWUUxhrTgWMBCezm+DS7Pf714+3o5ZguezAHLZ6s6lqclWta1Tk/zOMC9Ay&#13;&#10;AeeyktXQqvk1YYM4vtwGHV4teCKsZ0i81cq/f9/i8GP60SOG43cNNLe7LS8Lyvy4y84CJUqwNczX&#13;&#10;Twj8bXqqd9guKsL3BSFYFEbRXyMSwPBP3a/jPk1lAGQLm0P8SrvEDlSUz/ADbn6sPxPcsJ45T9L3&#13;&#10;darQl9/c9e/4/D/GJ6M+rnaihxasknhJFRzMt6FBnRcwgeLTFD4hF/+4p98uYHs7c66vm08B4mOV&#13;&#10;JbyGW5kqSg7e5tUYvftUlPYYOb08igX4kAJzBy3QaV3Nstz/tDIun2gRbjKg+RNY7nmLQ4YpOIts&#13;&#10;80k51/l2+Yjn6sC8CmdjBvga5O8kdGUEQh9xVuhMau45er9P+tRCmjwwo4Zl9CBE+6d/ehbTi7G7&#13;&#10;NUQss9Cfp9mRXI3DUHsFonx9Wx6jl6nA+ePTHtt31v+F223z92nfazjM8LKq+hdIXFwGDT32wb3P&#13;&#10;u1T/zH5N7m8+f8al7vjjLf0fq3/+uMw71TTf1hqJWIL4yCsJoo/dE1DxGXLTF85HN3ZDP6u4rH9n&#13;&#10;ErEyzMt+f9jubyLSOPuylk3EQepYGMyiDYMF+dT3q41bnrRAeZoPrh37BkGvWS4ofMUXStcTXxNm&#13;&#10;K/LX8U5UhZxiGRwrvqULW89YSctFGhk57lbOR44lJywMqgqBruZ1/3BoYvzKCyVvF4zE5iE3ft/t&#13;&#10;SdNYpYbtjm8A4myZaaHcPfF5un6unjmg03YZwTWU5ktFQhAlPUb8A6k/Ck46AeZin8mn+duZkI8v&#13;&#10;GIHEr3da6aLmA7auYS5l6vNbcVHnBrXuBLuGCY+dzx5ZcCR75MHkMUmCGmwuA+6prDUolt911B3C&#13;&#10;BeFVgj2M+Q+7AzBLO9uE04C8E0T5sPoRs2inj4e+Ck5ff8i//EF+XL8dHqt0zz9Q3VVUlqnUDZhn&#13;&#10;u06PbScIrxS+DdnY7p9ZufnGeYafvxr9ySw3nayH+Q0RG2KFKpvOqOou17mTh21/er3+W3Xs5GJ0&#13;&#10;BXKZWZ12h2OLpYuG73V2nsBLcADAU15+/PFJVsiXb9cV7eeEePtYdFHrPM2uiEMi+NAeNr/RlpxD&#13;&#10;ad8XmqliFXUZRAxjPhLvNtMrANOYavExEojJ/fZ6avx0G1mt5aF5f9mU0DkEcx7xQQSYD49HFe5k&#13;&#10;vAIHtw08c95eZXH564+3/U4pIbbBjPleyHiEe3yWOcHwGGkqanZotngLLFuJtr06igbHMJpLIH7c&#13;&#10;tXwx90r9gn75BpOH93RUoWBwFOSJkBc4JVGAxDZKEmBGEaM1PY3xYyAP6iY2mDs73T/rqt284StD&#13;&#10;1X2FkewLDR6dlb7l86ffi8mMBpLv9X3Ax9tanEN+NIfm2Y8ImaY6yI8p7T7/B/K+PkCdc4wSmZfc&#13;&#10;cku3jA2Ra0MrfV/T24d7Pv7JBLOlqQtv++oUNstzRqFfwz3vM38SAM7Md4p061CIr8vbjS7+Cf0T&#13;&#10;azgyvMefyLZA7CjR84wC73KASmvnp1VSwX9EfEUNK2V/u9+fH/YBpbzeQy4bYAmAQ9nDHGtdoBDh&#13;&#10;21KAfltC3QxQ+tldrrqASLcPo0Y+1M3nnQhm2q6v8CDTpdmLEwkFxveKgY4R/+CWtMITH/imAzBb&#13;&#10;WO7vDw2xB8fmXDkvrgP+8z8Bj8sMDdPqcNgW4M4pJPIL6ynkXLQJDVjqzRNrBNn1/PWGov3Rp17P&#13;&#10;DnlLS7zsY49QNOb6ehbRUxCSZKHbaq2Rc9E+Zv0hjdss9qm1/R63Zs4E9VWey2vNAKEYm37GNj3u&#13;&#10;d0h83L6TPSd9MiMofJ1ItaH9tmUy2DHxBSmnzsgJt7A0N7CaNpYlssLewr6mbp4EQO+rit6MaD/J&#13;&#10;n0/uBQ7/A0yiEbVZ/2HzoJ81O9xyPJJu92LjkWeDSIHUZbz7qB7hQ7iw6Nodf6d6V1f6Ywv397kk&#13;&#10;qvUDQt90amVdfDrnvKZOUIIER0VV/N+WJ1Bz9m5l2SmW7/e/+6brxrxL/+5+2627j7gJmavK2Kji&#13;&#10;x9ArhepPxxLLOqI8NKz+0+HL2/luiowy00EnVxijLbusRM65GMzHj++dEtx7b0f008PZm8jwP6cc&#13;&#10;wfVIeBPh+oP1rCLUSRUhKYXNS3oJkWThL27YBNnRNOi42gi8XnSuzzvtmifx08hXjSlHYCqO94/Y&#13;&#10;lSrXLsf5OjcI1CXSB3Ljl66t7Ls9kIe1/m9AXvcv2FJubU6UN9xGonJ2aR6xJRwxG2EGfLjnbQc/&#13;&#10;8mpDQHOlT6HANwAAIABJREFUWec3o3AQdQMNVVGZ/G2dE0Lpy08HdF48GxvRIMdeHBKklki8Xa/x&#13;&#10;H+OueZpiWh6fhcvR2G0YUHEOPt7sIk70hoLoGOjRMthD5WPhXz+c+2OPMxo+Zl10rUYKXATbPdxa&#13;&#10;RHx+3hbqaWiJMmO4vK2/1OgWu7aRZvou+uElHiChJBhOEccJWCsaNL5Dh+vvthw/nsUXsE2rhLop&#13;&#10;j3HEFe+Sj4x3WVmH5jVknHxELui8p/0SdikFpkwgY5j8KtHc01LYGV5RQmKiiOFatwTpfgz/54sW&#13;&#10;qc9nZ/4QIWF9VzNgRgaUelyyg0exDLAG6UTcTDFVUFPkb4OnsrZ/D46E8rC4chafKBCfpfq4vQsC&#13;&#10;MMk3caINqKk44npZ33N3WLYh2JVgPVJUFE2Sv394erQOhwp03geX0ZLI0xefI0yKjogLy3vnOarM&#13;&#10;BgA20C1fTn2NbaLyxzQNFJ78qJ9+SsBs5UfiLWtyhubwqOcZYjLrrrrbcQvMrGAnu00G3AohuOaN&#13;&#10;iZhW6+6RQzGLsF7irW30NJhDC4u3u6ZZxeZE6xzo6hNbRp1ESpZVVKewzU9RV+/CHMIvGCiG1Td/&#13;&#10;vde46U/DD+PF9qenKnqA2CHmkVX7yqN6A/i//vK/ABBB8QKhLTPFBU4loliXstjVlgQ2a9JQ7drB&#13;&#10;Jgs2SkKKrgkZpNRixSPcKATmyqQEnFxuK6KgYfX8cfv0yye3wRRExtvtbCWl3iwLAzQ6DDmKAMbk&#13;&#10;YskQAkmMXUOCVNXrOlW7GgI9mRIDwOsH4qh7qEPaVo9BAGXzaMdRibwAtDrGa5xSheGGYlAFY9so&#13;&#10;ZEx5UqcSGKOH7ISL3pmVAYV4yoABqJIdc4LbvJLMGJfLPBEYlEAIQD+FDJELkBATrpvOgvCcs5/t&#13;&#10;tTlyTIALJBSRIEfXNSvcAdEhYvmmtE4hswjGcQQSWRCUUQkATHAqGTDAEiQMCE3mEu7nWWKKE+W1&#13;&#10;oJBzyDhS1/FHLqauUUuIQAFwN4Wh04dlXghhkgkIAeOyQDav75RmQmHb6VL8vE4Qgc245MCj2gmo&#13;&#10;x/m2bBPBtFXtOI2oqfw6dY2yJVYU2pJx03N2wH5YzDI7a2IswYXxLgnabldBxDauFO+G7e3UdIda&#13;&#10;mw3BRAlEJQZCcfaIEU0M+rhOKaa2ViomwnUsTnUkOsK9rrlumy7NgQpuR0cijbKkAFARGHuFmdvm&#13;&#10;RrGy3SOAMXkMIK+6nWpzSJx1azKoIFnATXqSIvKwhkoIwhm0OQxhlYUijiij3eqRaKxN0ZKlgEQW&#13;&#10;uxhWtNwDREWC9DYsmbfemRgLBnR1qdI9wyzVqdtJdzfC4Pr4Oa0fhaQ1e17hBWJjLMpUNim4hSP0&#13;&#10;sgz7usacZlEaDKzP0Gde+CSKmEByvlXNfX4TVbP40tZFkh5zGLJ3E9ntJa8lAMDGu7OFKNTv1WZH&#13;&#10;DqgWyqYpJQBQNn5NNPRCQcXErkMIR2ukelg3bN0gEKmFAgBdti3ClAkI0baUhxITSjNy9alGIOIE&#13;&#10;EoGgVCKxMvvRb1q049VIyXjGBHNCmfJqmFzKiCKdogt2Vm1XCoBxLCxzpSuKx3RTTcUF4Z5xkE2Y&#13;&#10;ZM8wJuQ254itgaD4DB2tGcyiOnGYwGN33OhcKFns0Bw095hRoHAhwd5jbtzC0gY5CZcpIQBEcWjz&#13;&#10;EQpOCUYYAlyRaVkg5h/Bn3YwJAeA6miDoY9h0n2fAU8hRLdGRlQMx35fi86sXFcZ45S2yUjB6hKh&#13;&#10;xfTk7IePJOW69MU5XGCJJdFYqNuBlHKICCOJUbJGdDT6RdB4bMg9bYjzEAIomKsqbAFm6lMeN4oA&#13;&#10;r+oupcnB5F3JQAbKIoh1383GRhQFEqWk4f6BKDzQI/HelbjlIE71igwGChMEM1vvxSQEUCgBY6zb&#13;&#10;gv5/guCjV9d0QQzqk9Obv7TDCVU3dLDbtoQYIcaMGDNHTPgF/EYkJCRkt9vdvnVv1akTdvjSG58c&#13;&#10;WIs0UvYKtGrPOiYA5HFDLGOLKK7qAVcUmdhyCoMpSCsho9XY5VP78P72VrXSZfjr/A6jPbTqHjMv&#13;&#10;tMYVynwOcZ6sotJta9VtGGGGeyg2nIiPUIrWabKyW/JwUI/AjaAAB/Lk7Rx4iLeORRt5jyGQdMu+&#13;&#10;WMa4X92aKcSIF8oLwBQxHtp1nipa/zB3XAkANUeWujoljyAy88j66Eaf7Ga3jYqT15OUECbaqXb0&#13;&#10;JpBM6l5CaPVGMLs3AqWNABJX47IRgC/LBHngkidCPGeEmY9qdxnfoCj1vk1kwYW4ORlrXlfPAWYh&#13;&#10;JVJS8Ov1fsfBFYsqgZgg0apMci4BlJZUucIpgBqpgGMKvlbckW4OXpL4cKz8CCvVQBIwMd5vGQkX&#13;&#10;E1disS8YU1BsISHCmsEMS3AGqUZG64IJEUQ1cO0X0eD5OlVJpqXUzIcMM84eR5Z3GmwRlBCDv0fk&#13;&#10;1rbZX67z556/mnUNsZzqTCVgiREIJyNhREjAwhYcINoyCISAmKoKplRy0AY2gInWrJk/MB+ySTCR&#13;&#10;ukMUuIUSaEOuUZULCQAv1pEcKae8arqqMQiCgq7vV2R1rfbX0Qi1D8F4N7NGAMJEDREpGCdfalDs&#13;&#10;Mmde7zhN4/3SMxGWeekxhAC3agzBTlrI2qxGRaAbhwhqqhqGAFE7X7ahba7FH+shrPn8ZTyeGJYt&#13;&#10;Btgnw4rBqESXqCSSRtVUJUXm0Onp4MOGcJy9h5wgLiMixY+cM79l6mDz6TGkjQhQOJSaEudbirF0&#13;&#10;NhsESK2G6/ReN03TiGk1G4wupemytA+P24QKyrf1BwTMwAQRoKg4fY/JAggeuqOHPKScS2YZIeK0&#13;&#10;SzGSZCIUFcAlFWeCOcpnQiRCpIjVF+uQ4yCzqp7v01Ax4BYeqYnGidTwSqUkqcTqJImvmwpzvjkw&#13;&#10;yAoRSBlMlnctMMB4WtAESKBu1X/8+IyTR5kjrHqCZs8Ew4yVAPm8focEdkMnaQFUmHljiQBWjHMR&#13;&#10;RLf5x8M+hIKJhOcUo2eiDkhEOvmCS4iNqC7Ql5Tu60RLghGIRhUFhwRnYqliOeesNpRELMlFC0YO&#13;&#10;cW5P+2WbmHYgqKAlhMDxIKha7gZwla3ZH44+xxoikT2DeKEstQ3OpeFoXkT0r6qlEWg8Q6sQG3K7&#13;&#10;Q5sGJYyMwKQdobVHpjSEEUhR5TyoxG67bUUQ2QrjTcXpr9MsqrqtWkXpvC2UIcgEgqlgSBXb5YES&#13;&#10;19b9dB05yaTaF2knf4H0QAiTgjkQN41XZ7mq6NlkSjlkPCHHkQ0+Et89Sgw8Kni5XjFZAZHdfj9r&#13;&#10;raROpA4kiFYBXbTVwIK4ZZvDrq0M0JnnOBPg4Lxo0kjtL5vLqjqdCM6UlJSN8RIrIiTk1OF1WX8U&#13;&#10;jH1CVTdc/BxBACkmkk6qdyl8ffl+2jFNqZnnk1Qn1pSMMVOZhwRJti5rswZDEdU2FsJMwdN9pS0z&#13;&#10;fvUwVaxRoLv/2IbmyAF93h/SdG7o3hlbGJS5GI8TLgUVAiOTVFXKaM+l4IC6NWVJZNAJJUfBBrF1&#13;&#10;VwU52DJLUH0cjANoleIBpVS4EMlZMJGK8UbIwrB2M8Cg7xsoA8KYQFjJoxIoRZ9TWnGOdMkcw65h&#13;&#10;qOKEWZfOt40mMQYQAZJ9lQFMYRM1AtFnjvb7nVs2gOMGLkRx1R9wyDoFgQnwMAHuNhOcNe83JbDW&#13;&#10;qGQRtAtuRQiImrmwqX0bdCQOKUKX1SVnRWvuW5SYdVxCkRXvGELJRZJIChDbgGyCJOXgS0wep32z&#13;&#10;dzHElHmOPp6l6hKstFmQQIxx4ACGbNOz144xEVnGmba0v1zHaIGkiWKHdsQbwSqeigsaBp0qXPey&#13;&#10;h40YVzNbLyPX2VaC1XWz2HUgZb4uBFf5Ot7ivelliE7thvs0h0gp58D4YHUuLhiCUYqAYMZAqmg3&#13;&#10;6vktRisROjaHZCBtkwzQLeH7272pZA6SgGT1CnklCi7GQR9ETTIsEBISSs0eIGC1aMG26skxLjBh&#13;&#10;+v6231WZxMIjNpxyhTC7Wid8TUt+GNQ4GeeLIFnCkBxwiJrVJl8G1tydKR7XUPkCOAK0pIjLcrth&#13;&#10;TC0E1MHFXEsCBTIIS0YkWt8oeej366IhwZHBbVv7ur68vR8JBbQUuIR8xwgXmBY7uuDqIkd99mCj&#13;&#10;FLb5uL6dW4kBA+tl5u1wjy7mHO80hzxuM/4//vy/cQqEAhSTWCqBKIyB90hstj7sHUaN8fjoCqum&#13;&#10;zNvBtU3VtTs1XtMKVKIH2X/P808DjajgVsU0zOPtULciJtKpX/92Vvxhjdc93aVgCUqrSizLhimk&#13;&#10;QwxAa40b7hVYpmXTEBLOK/zy6++Q9e+b73gb71/3T92/ff2vD/ujwf0g6h1Wb3zM55nn8vn4tAaw&#13;&#10;Xt6qEqYaVI91CYsZ3zr4Kdy34NSmVV3vGA16XRlQkJVlyymJipu677MpNMihbV3erL7/3Z8/ah15&#13;&#10;RJvJqnlc578+1ifi8P7EM84OLbwDdtPH49/biO+r79dSfRiINnmc+r8b7pexODBApY612tURZnXp&#13;&#10;LTGiksu2NjXhVPqwjOs50roG/Ol48gsIvNRU0QCW0T3+3BDihx6d/9vr4zN+m18e/vw4X4qABCNq&#13;&#10;nYEhhIIzVYcHyHgqJWCYK0EcypiInOnAK26qinZzeKt7deiOcQ2w5kVgiosUdI3boa7eVg3ag7n5&#13;&#10;g/ABI4cIkbhC+Ymhy2o+7nu3uF7s5wl6dKY5QrPZhQNY5eiVpEl7ABjltbuAx48fKC7ZzAqR693x&#13;&#10;Bnq6ZN3CN5RTNNkMhd4nH7eCS4E7houIGln9vfic7NYp1hA4FysZ21e9JWr5/uY3m0MNn5lIWb+8&#13;&#10;fpd5h6BMXHqaBELZ0V7N0LM5kZpqo6tv27fo+uYRmEoTu+KXnTo9d39ewxdXBKZyf/pgImUNxoXA&#13;&#10;gCJit8s4XkbdXEFBbIP5m3HDAPWvtFVzziXoV+AUrXu69/DbfLtKQNcKQYPel/f6g8Tv96o/2cnC&#13;&#10;QNND9Z/658uPy3F4LMouJrb7jw0/V/jDt9dvTIkP3U+RrxnkaBLt8mpjNwiEbczhoXm8nS/yKBjB&#13;&#10;EXpIymbvxQML891qCxMNcJyzd9zN74/HAwjJ5LQQ2uwam92nqgYwy07d1kl86sbt7dD1sqj3dRpv&#13;&#10;6ah66nKREhfpZkCU0xe7P5yc8/yGNsQokDRVvM6I+XU1KZYcX7rdftWZ1olyCEn58vUvu7Tf5kt1&#13;&#10;kIXHGgt0XWCWSjxgtJGG3oupswS7BEzaXqb4YO4XW+/U9/MXmYm+j8iaBpMLhH/ChngN61q/boAX&#13;&#10;eiB9g19H3zXV33756/C8d2FyPgMgv61TV1shKEoNcrikhcAlQvD1x3ocmkaCG0LbX3+JppDUhCIt&#13;&#10;fOUgtrB8QU77OaXA2PG4o1rTELqtHRUcVr0ghuxo/QtWnMMU13QH3gkAvHBVxaC/tVRfEUqZPT99&#13;&#10;ZFjNbqxi53OuTv2PH1lVXQHEbb86TDddIqgtwynN12m6TfMSYQ+zd1tTS5fkExJpXelx8JXUxPID&#13;&#10;LbaeLm9RszBXXsVOsUrtfvv6frzl+Jlb4LJgy5cJ8vjl/V9DfTrf/spFrRe3BZffL1HPFYf3cOMJ&#13;&#10;mvneA7VOBZKy/3QwpRgCaA6dZF9mKzXom+Ovv77WpweWCMzZ2233PAZH72cI+UWIQwzg919/h6jT&#13;&#10;6o3lOl5JTK/fX16b02EtIIju1JITDS9zgeso+0YNLfQ9IGfR1OfbGC1cAXx6fP7x6/eWPUhElps2&#13;&#10;+9KeDsGcD3UGV+45xSl82LUbmRtUZef6uvt+th+f+eX8jYBDWzemOCATEA/m/iJFvc5xPNI6h33d&#13;&#10;01R8ia2sm7aWPdDG5rr677f3Tx+IfNVrXFZkAcG8TsBi4mT90LyO+dN+/yBUbAHNYHm72ccmi1gw&#13;&#10;UaKl1wuI0OfSDHuwprcyH1S/fr/8er8fh+7t62+uOhGMOPG//PL/ncjT+6YR2pz+8fSHpwiGBLNq&#13;&#10;xOGnxk2zs4usG49YJQjCWaYjrQJFNCfIujZLfXjs3u9fh1I/kJ/KCkh13ba8e9rdwy28d6G3ACJv&#13;&#10;HPd1A13bHsbF1HmOp4eIyHtlmqovyf32y79VWxYKrKunrLIVen6SyzIu4yjl55zvz6dT2taRm2X0&#13;&#10;yFfhEA673e/v0+jJ3vhjnzaXCqtr0GVEAkCIq88H5Qv4cblD487eV7LGGR6UXOYMaQWRlI2om7D5&#13;&#10;cBt1fWDer2a5jaYiyVA1WMQInKEuyLuKlusHEbV9XWbcDgPg22pwIXC+rx9y8PHYH6ld/9u/OMlo&#13;&#10;25Gprda/fY0rHtSnon/x1d4Zj5VpRK54BUxBjIjGt02tx7nDYjSG8hLK1jbPV3v5cb7JZgDxKlnL&#13;&#10;0fDQsu+bNmGp9rzrh+6OkLM42uoTRRxQXGXPu1Obkr3fXxNTmgCORFuqC7VYn0waDz9xkPjLurSV&#13;&#10;gMF2NfQh9LvT9DoZzFNK2zLvZTfaH5wPr981J6T98OH9/QfjYFzvdG0pETnHu/mb6DjuKQtgWVMn&#13;&#10;6VFRDoy5Jjww/qnnGqgIUyjvC+HozaV0mS1Xx7zcKAWcl+XcRvglcSj2LXlDNWmhdyJ6E+0wPAOg&#13;&#10;xHje/9P/NM/vzp0F2yNpU4mcUb+ckxDAZeRIcxrG5R6K+9iclmVaZktoc0w95SXTagxINJNDpJVV&#13;&#10;WN0MfUS5e9hJaylQc9oucfxgMPuPj//8z/8MfMR9YKk7Xy8PHx6b+05+rC7LJGLaY+VXTsqBHvMS&#13;&#10;zGH3/OVvb4/Hj5wDwqnJBr1Pj8MwXu7TobeR7hRrSLzeq91xRjzd51e+7uAfJOaGUx2Wru1M31bQ&#13;&#10;wPZ5P5cN7hu2rS/vuquO+lIqRU9///FyO+8Px1RG2zwpKqcf76qVmJRtu2HcLcuIJbkv1z/gDwnM&#13;&#10;27QpwkXfTsUFpGkDQnyslIx+vRoPIE8AyKqub/D3yyt0eX2/mhPvVA2l/zH+d47qFpG+Uu0hXrYC&#13;&#10;KTExfnpillSTXr58/dqTlmMokdJ3Txti0hixz5juwwkAWpjIYBue6pQEQbv7b//l89//w/vb5Xh8&#13;&#10;6qj69f1sUoRqfPzQASzfr9raKH5qc3AKwIBLMU57K7s26csZRrSZPaBKI5uABiTypW5Odpr//U8/&#13;&#10;zRxUqR61JW1Fmhp4rN1at+r7/NKQHVzrOOblsgyqitsS3cW+lt3TnuzEI61vAXZDN073x37464+/&#13;&#10;vLy9RFeUYCiSdUpTtn+uyt1ruG9vvnx8IOOPW1WqrMOVAuuAn/D+Q7ndbsuiCeGtbrdxBjmXBum0&#13;&#10;nQ47O430Abkp6G1db7Daleh9V7cvbgF8tATD/Q7P8sfXvzHRYj5ILBPfZQHnNLVImTADHsM0Hv/8&#13;&#10;x/l8+fnw8OX7v93Z+TppQFo0GnVS223r2QCLcnrLJX7uOyllTDRHWsP66ed+d+wBi7PZVq93oscT&#13;&#10;MEYjgDqlSHXfUFM2g7WzNJTJz7fx/HrryF4JpCCzt619FMd64IR6li9fXvvd7unpKZVVAjOtBddP&#13;&#10;Id4mt/rZPbXPzsXpfg7a8q4OvPAkyghpzWrcU+xyWSY2t/U/3O5vJWySPWBHUEQMU8fAqB1gFdP0&#13;&#10;P/2Pn6+X629ffxyHg4ojQdXbZdtr5055XscYw2+317Z9eL84HE3lYUq23dV2xYTTbuhD2szWZP4v&#13;&#10;dcNTAQ9I2Smw0lj8u1wZVzuk9jC78W077Lp+1960ax3sVQV8vLsflPWCV6zE779YwSolGjAuXd9r&#13;&#10;6zYX9nXGpGx5WeOtMqd6v5/G1VRq+2/3Dw9d8ddYHc2kHwcpiyGoKc0xuaxopXK8ZawvGzOlejzg&#13;&#10;7BXNqwnFGig5P+zaGdIGhIQSYk0j5/uiBEM54sJNsKmESDCFHoS87w+9B7mOqcxcWqtj2zHnXfBl&#13;&#10;qBtag9ldPuwfq3mHkr5c/wYFG19WedpvvCDIxK2pumYsBv9f//5/Lo4kM6y9N764oiFLusjJYBfg&#13;&#10;U3+aNmmMKwV6N1LZl4mTsZ1RSVJoCr+5CdNgxX6dNHfeWa20ZJwWkccNYl62/Mr6nyC+3DPW7FiF&#13;&#10;GVDujeYYLO0wSMN8lkvCpI8DHf1C4f3z6Zlkx+N2Qig87h2hWFQ4twT8c5HuNY8+DgY1UfR+Hbdt&#13;&#10;gaf+vWbVxKPfGBas2d2FXSyvjkqHc6RXyjVgrmPeeyZSHFB52xWQRwURsfHOCIUTp5UUp293b/vv&#13;&#10;CQeCAJWAJcmC3KC716ZA4NcI7AC1K1Y3LA/ePRy4t34F5fVv254diSGzL5uPOUfnFqyi1jdKk1L4&#13;&#10;GlIu0xZdURUxiAsqFN+MzvWPiOI9OZWPqcqbTSHRDAiuSdGMTbKSiFHmrCYMzhNDoHJzPm1+xDKv&#13;&#10;CsztCmAms/ewrZ/t+4875BssQkZDyH0DF0cGb+lWIZgne1Uv+7P9L03dkoIhmMdrwU09Z90aGzwt&#13;&#10;4kGqu/SPOoiXeyw/jwd+cgZYW1DrSbojhLUGrcSoXPa7lZcUtncm7X37SjilyJDE4FI3sP0sM5Je&#13;&#10;o820Ln0A1U+yG9XXfGP4tI7iAU5aRSak0fFc9pG1OsE1pS16IW60Tj/2FbiUqsK09bvlySSLEDJu&#13;&#10;XlsWLtZpSmKHgRMNySma/dNNSwgThiuBspAbdCiaGEp7ud4FYn7RPRmHOwG++JLlEUjmh7Y0WqT+&#13;&#10;UIAm9ZaZELzNkOnVqR4PX5niCAzxjemyP5aHj+IcXqrbQyM+E/YdO2IJZhFI43z+t1erUSoihXcv&#13;&#10;uLpe341e71mAusC6JLBdIFhixpV6mJiSldOhZDRe3Mt6iSjh1AQJgBb5KhqMKX7Ojira1S1ovEJc&#13;&#10;Olr2uyVnZN123ud/ki7FBTDsb7VH1szbQdb0GlcW/Gimt1u/GwigAU0rfCP6TEv8cDrgNXyqu5sP&#13;&#10;v7vghPjQM1J0RcLlm1Wk95BHzoWILlnOUrgp/drQfISx44Dmx9kYifzndgRfW7G14A2+PqgOAo3D&#13;&#10;ndwxWnBKMvCeFgYQwwIAmtR17/p3PDBbkRNKP5gbGYCppk83zhrmdvMZPBBilsiq45Bvw8ErCQg2&#13;&#10;nwmfV61wheZFqzMoQbJ2NTtBB1RK8LZC/Kn6GBAGiuLC07DDuU1W7muKY+fsYcW/1BgvwZKGDQAC&#13;&#10;/F2qEqMGvMH7wuuCUTiKP5VSr4kFpGN3XOaCy34ZJt1um9F2jVJ3N/FuVhfv+PRBxbyKGhPacgNr&#13;&#10;Z5+xT1n3zTNtGH8gf7bgy+kaBrJJoML235crOTUcmXgOR8TweW3BKwfPHJg//aTK4u109X7qjxR9&#13;&#10;frrNiIl+8d92LSQMMlw9i0r0A0+8hpUiApcGyHYM6GD2IACSxCR23X4stfw2OTUGkO4tEGgCXQBg&#13;&#10;ZwAFpJHtfJWyvuvJEbT5R+SkjGBS8i6KrMunJ1aQPMAdgyiBCZChb08w5D3jrMzJ5JfX1Cqe+4Yp&#13;&#10;7M2Fyxw8ul/sUD9vbfjTNIqiawmuKAZs64e6Lmm6fn/if9RfW9SEBc0Fi2lDHiVIsSVgSm4pu8t5&#13;&#10;ZeqhLvC36ZeK9EN6/o5f2eYkCj0P19XnwF30pCJBncXsYTSLTr04xs0eavW6NKFCAOMWM0XS+1sC&#13;&#10;DtZCWLw+YuKm27qt03lCGMuhaYWV2G0hLhCqWRo1MTXAXJuVyib61Ve8Ks0BUZYQIWQ9+EKcEQUP&#13;&#10;4vSqoOh3Acrl+upDaHDk9nopWKpleFRhzrdbEtBH/e6ihDaEbQn6CtvP89nmgsd13QX4Cgze0XQF&#13;&#10;/XEAaxBzim2p3hzwrKCOoC/w2Ez46sR78AP0Lxz6GA90PGOfO95l3FDVWAChJBMrQ2FEq9rt7f4r&#13;&#10;RI/nZSWdajRhMmV54/pzczOw6OefxbwlXac0p73lt3aDLa55zrfvMw82FoRED616lJt+Z1UKW7vs&#13;&#10;occLYGPY+Ex9JB2Wh5zPqhIxpcZ7x0jT7+7j7ZRS6nGR2BB4eAf2LXDFiyzmzv3P8Yt+680ftZ8P&#13;&#10;6VEt7V9j+vQ8AonHyHJg3CdYl9hsGvEyIZHZYa7SXq63VRbSluzIyW8VTk9sb85hlSqSsvhFd3Bf&#13;&#10;487PcddA4vxekhsCRzYIF8niFgtvIYnH44uZd9f+O98B43kYffoWCjagAcDDK6lWQM4mik60G7qX&#13;&#10;+n3v+K8t+AALPd9WxkwW1YYYZNxwj1jBDGybXYEnVTM8HKP36PZ7wzMnqRb/Q2zGMd8BsSyyqhBw&#13;&#10;XTUve6zGNV0tJYSWXcuKpZd3uBwKmQpMNPbOYQ4U1A7WUSmyarbaQdZXmTI2CS+u0HTpPKypA6XJ&#13;&#10;rZtCg2or6W/xXzNRgH/c2V+rO+5V72IcuZMXjlk1w1JuV1k1CTOk1b9hpFQT79NVbAVBiEFJTi54&#13;&#10;WU7FcyZbqHWDm7TmXS067926tLxeW1EvQEXMC2SqOQe766uGQNJul/LKe0AmtkEfqLSY3uWL1J/n&#13;&#10;923XHPB0kUnk6HxaI+WrBnw45OZHk7Z5PFsfty4lUpJzLGek9iSerc2zY5EjcobzW3ANWb9RXjdr&#13;&#10;3ubs+1Yu1MQjaGaT97/jkN17PldDS2y1TI/eG9RrY4giXMYdfvSSw6dDBLeFPuecapwhYJG8NxyI&#13;&#10;XFSamRv1+aVpn6kzGPq+F8m905OnOJyOnRcrnLXI8wN1ZjuYw9OvtyUjBvyQN9OAYK2/ZScwO9Y7&#13;&#10;EcR8cEbxRfBj9oHwDJFu5XTzoIoB3X3D61x5bRUFnn/KZsQd8I3T4LZH+6D1Dh5++W0NnF+R3ino&#13;&#10;AQTIA+Hx3bOfKkhzDFrM7b9bNfZ4AezO93MYZWX7xeaXGop8Z+Nh9C4GxVG0m8XXBQd2PN4s+oTb&#13;&#10;nElgqDSbFQnxYvSdPexzdfq+noEqK/yNzLCis0Jv7+iIw/z89JyqBlRrlOReQr9Bt5OX3K7w1OP7&#13;&#10;/Qa7/uRR1AoNlOv7JFpUW5RjqWopZhGw8UTXJ8nsi58dLnic1h0U16WR4uDcfOJ9TmTWAUjC9YNC&#13;&#10;rTlPHKY9xP3QTsv9MQPANfOZr7iiEMGwmXFQTXX3PEJv3L39g8p7lcSe09LP3tZo138DRtopEQNU&#13;&#10;MVi2XUkhAAAgAElEQVQtlkNEEQzdVdP6ts6j3mzZ6h08hPXyd3+qZ//AxOzsjNgjw8aTjJ93wRcU&#13;&#10;v5Neiafjb/IFqnoOl/6JmljeYpPVbpu25z89BLvZ25XH+p2ZgMk0T/taQB+6uiGUvj98dd+AFPXT&#13;&#10;Tix3RgTMvdUhpjQVsHEK0+2xbs7hTuD9uRFTCDpUoTxh8LoAX7p6T7M18znSVH1qH97WqTwkDDya&#13;&#10;hFQL+KCoahk5Ab/pkKs24W2taRmqb+NVOkIPlBMVl4x300NWMKHr7Qb1wYKsse0sHpmZ07Xep/OH&#13;&#10;JXzBmMuMWRk2ksiUR9BnRY5VafOWVnttPu6WdI1kK+L9r9qSCg8d825nUITrDrw9KEbftjlmKELG&#13;&#10;qjnbEfZVY17eA8hCXgPcdCjtFVfGoVueeFWESpCGuODvmGcNfKLE9R9BDu78HZOr9qBwdPUznwQC&#13;&#10;1GkeQv/uNeeSpLxuJKfcNCLE2z3MM94iljq2wfWb3VCgA+r+mt68LIEXd6+o2eJqj+y4RMxOB7zE&#13;&#10;9hwrJcjzlMJS7gb/7//0v1hO8b49bfMF0RhcU1XZ8ik7QRO096vaaZIWfR8G0qVPy+uP7F7rtvsa&#13;&#10;Ykq5pgrfr8gnRB0eQr2VL7cvABUuWn2eK84Pu168/G3zmTuiDIScPMhPIYU5rrf5Rw5HCew/PJGz&#13;&#10;cUNhfUHN4UNaDJZH0n58m7829I8MIcFKLZyz/f19M+N2qp7DvexFb8yst6t4rHwbjzM2nYw5Cy7K&#13;&#10;2j5M4za+Mhk7coDXsU4MnloEHjLHZ3PjQ/1HfPzt6/d3v5DGE082EGdqFdNbBCTJHd+ltwBBAGLV&#13;&#10;cB3aw/3HXcG220GY7hmUtt5f0/T65RKIAvXhPzz+TJrVVb+H30/0kNyyPtX7xMfKCB1CpLi9csgf&#13;&#10;Acp//sdH+BXl0/7b+9Unh74bxVvvg25jdaucSZjzHi/NZU3Mlocc3wxTfwxRlAp2GeO20EfiVqw+&#13;&#10;xGVK0xWavvzdg7B2xtTmTZL1v37awbfpEtcz2HwLBcI17Xdfb69Akg6RrNpT/VF/X+PuE95NDKxi&#13;&#10;vU5W4ixJQIZeohnn8tr8BC6vx7w4UKf6Zxre9i/etVVFvCF//ilGysug3TLQU57ZHn42ZWvukkFC&#13;&#10;GRjFdi2NCaWhzY377f0MY/nuokVzw4fl7NaBDuRmUnFUUobX11kElm7xRxSH02coHnY61R+q81pe&#13;&#10;1pp3+sNAQnKX6coLzzExsVTVRdR/lzatSJUurhsALqvTd+rpv5s+0sTet/O+ht1H2jMC543b/FIu&#13;&#10;GKSfup7HFrf0O77m6nS+fWdDfQOJ+JamxRMQWrkwUZ2sD1sc9bm8P8Aq/uUNJ6vYWkOcXNGYhiW+&#13;&#10;Tlt9+qPY3K6BlCYbtG40wuTt+60//UdVg/OPhaUD8qxZiyDJ5xFWn17i9w1ivnuU2VmUEEUVmqcc&#13;&#10;UUocAVjTM4BY+KEBQK6fK7naMxchvv8poLFp+nZ9P4PeQ2kjDeXl4AFkSeNN87btOQUhmNul+3io&#13;&#10;rgySlh4K+RljGpN+HV/fnN53p8az6P/mcCionM9nNux0+avcU9pjvz7Vsg7b/LPC2wHp9PL3/7h/&#13;&#10;baan3z4HKnQPPLdlzUXr9e3tT/BpWUx7fFZC3spyPHUEbE7c4EyS98f9qR8qpY8qtXktKRTH5eHw&#13;&#10;aQV3+fXzbdQab+jBlzpIC44LM8ftX32ViLIx0n6x7WcnxDa/wVkjvsPdZzdNnA0pA+fh1m3nJQzN&#13;&#10;0Z9d2hLXrIcgLO+/0tnzQgb6DLi+wHnZMId3G35GMhm66z4vzbq8iAbJqpC/RBOgXpfXniGX+oI2&#13;&#10;2K7Vd/ZQPdsfS5OZ3zFGISGgoM1efu1pa96T/GBZrFmPX9wLF/sbs5xg5jKtp/nHo7EAck6//f7w&#13;&#10;+QFlm89wCV9hp26IANd9U1vc11/MhhnP9zsbTpdMx1/BA38vy/kSABeRSsVExeef8uVGYBr9O5Bf&#13;&#10;4h9OsGzSTqXW/dO05t/Pxw+VwXnC+S27yrfVU1y1QEU8PdE3bN5tntPs234/h+wAyN6Pqi1Tfvk7&#13;&#10;vxelGl/Xpv2kV7fbEmucr84f4L5+OJkLiufeySaQqv348bqmxxQMRndK0iZ+u71W+0NipIJ3VBqo&#13;&#10;2susBXTFQH1fav9YV/fRzLmn//Lm93XGlGsf+j8x9OoBiFQULtLDvk1pu89LvLqnp2eTV7rtp+at&#13;&#10;a2paCGrSVt4qWd/f7cdUu6Zs2a/rAyPfMlM/7oGY+78j/xAcXhMkVNWPQ6Z+sm8kPmDwBbHmfYLi&#13;&#10;IUMH9OuGQ/fFhJoPIiAr3SH8oVa7xWp/nekTj5T/9XwZJBO2iA3Mh88I+0hCfRD3ND73wzqOBHHE&#13;&#10;xMYOIrV//X++hIY84cfxh4FcrmYDQ/9C2A7DL+GNVLLfH57+60r7tcZN1pKtopZJgVJzhZ8fvoTX&#13;&#10;c7s8jl9R/1Nm2KdAwFVPEFXPt9CLVx5EvWp6bNTEMR9k4f4ju1nXirrM7uux42ukr/OamzZs4BkK&#13;&#10;bFakZ4eBaB7uRh6qOJV+3a6qbI7xfmnmbMHPqgfv+v++5eAMyZvtKlQ9171O7La9HUUDxq282Rfn&#13;&#10;VLN/vZoKXtKcDVj4M9Rvkw+Fq3ZGalMHCSmd13J8/IMMSzauF5iRmjan0xMuzMO3+pf5J9CWno6n&#13;&#10;Jwc0kItJad/19psbljrweT7cM4LFExBwaAAfJM4032HJzXnJ+QSnr6uqAW/Wt9Ut2sTS1Md/lD9A&#13;&#10;4M5jp05smRQISN9XLsXr7avPCPIdMpmHmHy+XDYgCAS/DkJGXU4/P3gd96oZ7SY+Kl++PP1stuS/&#13;&#10;LGGkdntMt8t6NCdUKSPxP5CjHsdaxPt0/3jYatSSfIo8EMw7IOa/fKv2Kad/1H5rewDTennPjeg7&#13;&#10;fDfi8GW9h10l3LAeV7DGx1iPcaXi43TRjdhfa4+zhLTm1SB2i88bYkXl8LLiviOHxnzF5PDQjMTG&#13;&#10;Hcerh1cQ1mC2kD9rpvD1crG+QV/QvmIufmnTP32JG++bZZvb8scMNyfMDV4U3UcGlqKX+/wZggOp&#13;&#10;safS79335Ul2dNvk09OnQ+uAdQwOyLso3ybG7Ht+/HSel8eHkw/VNP+N1V2m7br3tm5Shl9/fb2v&#13;&#10;1dCK5CF08NIN27byaGt/+SAeYMoI8xLuk1IKdNVSh4G1DbxOb0Gh8w/fNSdOmnzfLOeI1ZC1P8Y3&#13;&#10;uRKaalmGQKf46ekM47+/gbd0LsgwkosT25izB8Cnta3CW6lL/dwO9+vrs+wuWq999dCIyc0GFC0v&#13;&#10;DYxY+aoGeowO0KYqzr5DXP3l/Hsr1EE219+dCgBe7u4DGNvTddvu9ykwIldAZTb0+mP+0D3Utw34&#13;&#10;vD89yW38La5vNBZapclcUYNhl4VGkYMrcYLm8A0uX9/qaJ3c9SUiH/Wt+WNo87Qhl5r8KZKp6fof&#13;&#10;r+//hJdNUKtpWJv/wJ9+vNrD8GhJ3B/PNcif5QHU1G5zo55vV77Vn4P7W9fsXn9chsNw6T/OCEJc&#13;&#10;WGeAK3v2Yd2htM4gAxEVX/X8ZJt9v9nwjnOTlYumP6r119JR3mTvcbGZKIHbhj1oNqVVgWzfboA8&#13;&#10;DGcPwrAuJ4ZeRJLF5FURtO462l+/fB1+qjaWO1wfvJDGmnaHc0zbNRV64ZfuU9vcvX29HvcPbi1G&#13;&#10;rBa4jOjlbl13+Lg/whySGxH/OYrdsrk/sfVrEyHLu06gTO5m7Z4HNjBqos1gG2OVu7UbxVgSN+Xk&#13;&#10;G9xFX47dJ+Puv2xT3smZ+vad+j+ZANLh4TMIsKTr9j61QX5fp5YpseYan/3rveW2VW6bwy0ckt8D&#13;&#10;u398DvF9tlz8v+9Tdz//tg83En6GMtEDAxQ6Swj6fODWZpglCaUT/yk7nh1ddUo4yYql+1BFc72O&#13;&#10;hZLIFCc4uJBjFPLkfvxngMkU8t9v1W8j8ZHmetuqwjBOdx8No5JM9xlkuv8PfXhxxxqg8Itl7bJC&#13;&#10;XJBCIgQXkI10SWFEP3Z5RT2s/5Xf6wcCil/Pk9AQwXcKNZOocHyk9WcofhD87EmDVF5BU1U8e4/4&#13;&#10;OSP8erhQ3R0+xIzBeakIZRG+7QieYpUaeMWnW536UKA+v/++x59R71Vpaj2Ak/q2/bMXyx7/6S/3&#13;&#10;td13CQTE2vImBKVYQpXhv97+8/BYw8r1n9rLr7mvTnwnowqErePbv03k6bTnZtqQRu1OHX3rbxro&#13;&#10;6G1Nyjl37t4v+lck0Uc99aZ/IM7VRapcl8ekoRUNuty/1n/4u/GChpp0aKLNRhJn5RTYwmngSD4O&#13;&#10;P5nf3DTD0/BhnbefP/Yru4aA9UrkttWgNzeyf1SlOt/okj5WB3kackCygCOt01zLp+v5pr3G/+fH&#13;&#10;/xVmfL/eaSn16UlhaJcRJTxv9qEbskkQhH3D9WowbQjrrZ5rSUMs+dC2HKflUotK1ZW1HgFGAK37&#13;&#10;Y93WAKWh4qXEZVkE7IvCpWRZUwrxvL4Alha7HPY7AiooxS+3kWWCdlD0/PX3rwBB7QLFzDodgSMl&#13;&#10;hlGXYrlmBLKuOWRauid1W1+4g9XTkAsxc6xj0BluZosoZg1kZURTYyTX7AUokNANU78tjAMpsZ+C&#13;&#10;mRzA5OPPn70OmFHMmDV+oKA4LIQstKgQUh11HTrRI18kIhSWvMWECITyel/rg6KRSskVg5fx22hG&#13;&#10;ymUrP8LGZcLWSHRevU1VV2UQIpKwZALL5eWFGZVIRDH2HEkKIYGUEO8FD0DW1NgpRoPq1ioEOlLb&#13;&#10;7vt2n/VVztFYyzkBzhJtNLQcVCBDxON4/UpZ7RyRuZaD0hFYz3e7PcGV4HVu08uPr5wXWDxUqqBw&#13;&#10;u153w3CdzwJoENG2JUxq60zdSG23BncEMTd5/tgxFACNCUU98cejKj5QxDYwY4HvfiW4NrdVVrTu&#13;&#10;iC4O8soBE8saKtlXHCLHFF7DeoQDjZR6QTnoeIWTTW6uo2e8kXUbTZBZAGjrHSLt3rx9gTFgFLd8&#13;&#10;owGmu1GDt1sMsQxNV6LKIAmmtjmRzLZphBnWHR5DxiDBZArdW68tC6iBmw6rGWEpVJAAOOurjNF5&#13;&#10;m5JLaw4OEpyocz75wBBJAdNgMuRWF0E81oBBVnGeMwk6IyYiLhUNICOIuCswYkG4NNapLqcNMM4g&#13;&#10;ytOWO9Udh2HaNqQnEFC0sKrtnEZAgdkMAoSRInmzTjYQ3AweYq8KhQEJxpGiRMl0uyDnltssM+Z9&#13;&#10;u4X8fl9lIlDRlOGW1nl1BaGIy67CZjwnoVBzCFqrCgadJO0S5BWCmHAdvVuB2bZ5XtsHiVXlkI8i&#13;&#10;kAyJaFhUzFUmmbZDENBoCicwB4cylsy9JC+5mO7T/HpXESbqIjBgshKiCpPn3eG2LnRPruFip8xU&#13;&#10;++3lO5MUBAmrOyAgZ3S9nJ1LxtuqrnIKUnqYLISqjJGQpEhZA+ah8gbbCGLvz+flVHUN5BYbYnBa&#13;&#10;Zir4Y3PYTHl7m7qGOZCNv/MqYyV3+LBNi1S8bbKTcS1X8YQEa6NFwWCGAW+GDEvTVM5HhMTmAkbQ&#13;&#10;43jo6ul+kVShDObpIhuqiFqWRCjZdFCW3uPrYThd3xcD3nIMpdCC1aCSsWH/9LiYhThlbDYW2mQa&#13;&#10;jIovZouRQUY6VUkEoQBtkTGk5Kwe9v3qkk2YRnjYCZzSoe+rhCgGW0xUSUGhwozxpka1xzoBYJPb&#13;&#10;XkwSW+Rxg1slKYwn+zZLINie2dUbC11E6WJqJSgrQXgKCwbY65KJXMEl4VA3LDOWC2K0lbzulPCr&#13;&#10;PjTDbAKDETP2Pi48IUj46PXx+fl+CSG8e583G2NrQDFej1EVGqFHJZZMi0gQ1l1V74RfdPHUlAgk&#13;&#10;blqGGI8wpFIC0kI03sbq+dTzxAm2yxypKzEhkPZ177cylVAoUTCHSB5PHYj3LWFZJbdoSZhs9nFG&#13;&#10;JLC+HpzVXTPYJcJGab0GQPrdvqRwDZvBKSCw0is0GQMGSx2TYQ3eXGiGpmQeE4aCZUmRwIRhzAj0&#13;&#10;eNFW+4WgyBtp7ObXPFSH6hFP95EhRgAu2CmIoLYu+oIOIIS0LSlC5xEK9tOHYcMwTMb44HzCxwqk&#13;&#10;UmdqV/u03+WQMCJC6/K5vU5zLKWlCj2I6zYtzjhsGEEVU6BIZ2gGqGSYeUK0R4Doy3hsGlBhLgVg&#13;&#10;HiY3b7ctacEavZDV6Menj3p2OdhKtsakZp+KxRQjmFPqKrsF4knq4vU89TXCxSpQO4SkpMhbgDAm&#13;&#10;PVFMUJKg6zj340YhARAXAlFDLBaNUKCEphWdAnV9oFimBdRCeBdr2UhsJO6D1oQSCKxH45YTk1UO&#13;&#10;yfswrjdYAoMsN+qePI50ZUAkR+PW0p0P7wxhyRiqcEEAeZx8Gbha05ZzREEYczYoJo6HPesrdru9&#13;&#10;YJgBUsDSmgoUg3NbwtnChCsWzhvFhXC4jrY+Dryt5KEGJqbRM8IqIasBq6G9zWu1a97HC4Y4BYdx&#13;&#10;BEvZ1cO//OsXPhx8Ej0XKpePPQO4uq23w2knYhz9zcAFMVEkXc6aW0AQBhSu652p7JWETmAWTBzD&#13;&#10;Fofnw/Gx20rkiSCMhWwRQEs8C1DbBSGmb2HiFZrtCFNJUywBIKAbhUOIsqrjSnW0JQY9b4zj7YxT&#13;&#10;yTqsLSjCCwjSp8/PG7T67lACvBPGO8AiYcifdTUo6hzZ/n+S7mNZtuxADOv29tg01zxTVQAaYDcZ&#13;&#10;oak+QcGh9AfSXP/KCKrFZqMBVNVz12TmyeO2Nxpo/cgyV5cpwwXB0+k81CZHD0tStMMeFFzvYaIo&#13;&#10;MoVCtpjAic6X63es+VZcelkhQo0kiWaQOMxBCbxMlrPChYQYeJiVwcwn6GzfSE6BM47DIxo9zklS&#13;&#10;1mmxmDCHDWmoSOQHNd0vgMNYHEaIUObfNwZFTSBnKHrCIRWFuPsOOWnbjgq+76vuvXek5bJ4Qz4+&#13;&#10;+ZDc7mFJm0dUMdUKWSgkyPr49f1Nt51b/JYs0gS6JJWCCJKc3CydtbTkbfEJeA5z3G2hrOk6SVn0&#13;&#10;/oGdjd9ZJ3OnfK0MlEOrBMp/HJ/W+a64yvyhxqAoAdHdw972QrVSR+68f3w87/sGRoTnuiXXPB3o&#13;&#10;tYZSz89PjKuKIKewIqTPY/hywVpaiMghwlgBIQlBRsBaC0SkGzs7/6iBbvOMWpVRXna0WZqhzdTj&#13;&#10;iLoqVzs3PMEEBRaVqnneMIiCgXVdO8ar3ZiulXJCqDcRFVgLmOZVDh2H5EgkxnTZ/En2AMf7dp1B&#13;&#10;E/KMBV2cqVO+BSco//njT1spA1cZY0gIPWZAm/u+gxaqxLdt79qRGQdYef9+szYXzKvemlqbjFKh&#13;&#10;siX7tMpUZNdvHthE+wONNXAiMKAgQXNdMWsK0muk1n45jIzCulujEs5r+P3VnTqKQPW7h/vqnGmH&#13;&#10;wxJiI3ClBRIWLbQbSKQWnuIKHj9+AAnYLVTRXHZLd3j/9YcHVukuJmCcHZ9GWIpSOlEICQOo7NuK&#13;&#10;GEktRzAzlIkKfLsnUtXYPuvuzdnnw1OwIIfk3ObjnkMAtNx8zVLDhLZ5Q9lfXn6MeoAd+PH6rZFK&#13;&#10;99CiUCQGfhEArsvy9OHZrPnjf2rnEAoh0Lrh+U+Cs1KW6H2LtAQyKwRIoJA1ZLiub5Lx+7ofnn5+&#13;&#10;M/cH3tYajV2kdUqIx4cHAFFGOMMSTMAtpZjua/j08Z9A2OnDERDow2Y9QYBdbjNmpiRmqvckYMQj&#13;&#10;AbFGJWAGTMO0TfdON4iU0lKnAcqVqfZ2Xbp23ATeoNdSU4ArbiKYzGIIYoubH0/PuFB7uT4+PiAX&#13;&#10;WiQACjVDgK3uMVyBahRyJO3ALYvgg4+GMQwlKiC3/VBRpragCvpWJ0mh2QRndre9ZgiiqvFc956e&#13;&#10;KyekY6FuD4Ka+40TSFuYtwwTh1nn5ClCjAUX5pKosfsWJyZjHoeQ4K//8VWPLT7SCjyGKdmoH/r9&#13;&#10;shJf5EH6kCQTqGTVsgpwzRUn8DpdWat9Sg4X8+4oYsfhiP/vT/9HTYVRUArerC/ekBI4plwegCv3&#13;&#10;y/ZxAGHbChCF9ohLzoBkEFVsBk6z0dWZLa/L3DVHghoq4LSEdbsdz01cbt77t7cbRx8j2w+nDrEU&#13;&#10;p1D5lHFlWjIEe/X0noo/PDfr/Fv8DUogTB0+P9cEkglQ8IwXc527qms1emMxAhdxkSbpbU+3h/SQ&#13;&#10;RlE8ElF3yrqAacuu/t5VbegPgqW7FzRyXiCA+F6RwtaYmVJEZrJFyJSIOQCDgMJmt2611E2i9oAD&#13;&#10;y3znvBvKDzLJXaA9UVij26FBawUAMcbVBpcn8RzdqmkmZzAvxmwAIHYzX7E+bLAhokol+77xdnVM&#13;&#10;gXXDuXa8Uai3flIYY7fqQYfgMYLJDw1D1t61RqGUOB4ty/c46fWwCyNa1r3k8fOzm+8a1J4AOgyw&#13;&#10;oNt9UgKEtIdMcpHIwCipiQBk3Q19o4e31/e92w+Cg+wUJXtL43rXUm3b3jXkuVPbVog+Bxd1I1cz&#13;&#10;MSxRoC1peSDzuPEKqcLOW0weib+CBBmRic4OZSdxtgpbG/Pm0tXm+ubC4awPA/thQ8dTxXlzG4KV&#13;&#10;37gEcsCtz0aiWtPcYPJRD/fVZIxqSMxznyfW+4I6HU3DSYSBNGHEGt18ahaEhmCdwpTBgxqFXQuH&#13;&#10;J5ocRAgUENAFNM+kRoVTYg/qKD1xgMa2++TM5KPzxQQ4VFpZ30QOsQ2FSSyPIKbj4YwrVJSHVEfO&#13;&#10;UyCKHY5NFPUAYlqmN3MrNibYivZ0JMs7wjxWzJl0qospKyYiv8cLiMG2DS/4IQdfki0YSbNT1Lgd&#13;&#10;UPnudVJSRhMhrARUu2WMxMo5Af8QEpQ7zHcvhybwuof0uXpacY24B82s8h5qQfxEwLtJ58cPFze1&#13;&#10;TBUKTA09jaWsUB+33AhgQDa4SGsxhRAkvEUXWeK5cT5q3vJzfV+2W7yiI1CxzZX4a/mo/5DY6uKC&#13;&#10;C8MBc+WTKxx1kF1fciKQJg8/84GTREQB1XWlT34bpd7e7u2fP3hukzDQtFIOgICIIl0G8fMLIWKd&#13;&#10;M4C160eI0TyvHEHJVw7z5b3KShStB0FfNoJ2CajAfRP41rIem9xC+bv9/jPoaYipUWCNxpRaRdeT&#13;&#10;zMC8/RhPdF3rB/V531aIs1LLRGzp/CZmsajsSMPPlZXJR86wJKhCbIEiGL59/YdoG0xWbxOEkhuL&#13;&#10;ae2f+rKC5CCAROhDn0lu7jngHFhzWrIHXB0S6kR9TQgGVIsjfqrd8EzZqYr9A6U5IevhSqBCFJTq&#13;&#10;dm9N05yz9Q6gUGMtSMrmKCChcQYp5RjhHr69fWdKd91Q0fbQ/sF7RG4ujMWXQFt6pg8bvvOjID0G&#13;&#10;AfTlF+zAqT189V8a+kBww2A+i+dcTEX7DAzwu1kTIaON4Fv6n8dTW5OJiAbTCNa4zWmUaUVu3k0j&#13;&#10;WrftsQLe9xnOmJgYERI+YYF+uFhZc1jwK8dJ45rPJK2wYgRKDSZDrjMJkewscL+j/nH8649fx55W&#13;&#10;St6mV67Yss5a9cnGtzp3OIV96xg2ICBRzbSAJRDQ/MAWcTYAn/CAykzitFbGWVqn5ePHz99/vwh3&#13;&#10;KDZzjIXWt+83mDA8k/sUESJaCe9d+dzaHCGm419Yu1JYdak9YnegZMi+7XjYhgiLPHeewIazCmvG&#13;&#10;OV5AUWjoJUxmxUFVsV6twF04TAxRlEi7l9hW4nIbqR7Vng7AGRY2DBvjas0bUz6yNq6pIgILrI8c&#13;&#10;LGGwGEgF9lWrJldQ1tdlUJuxXdvgVMjn9mYXdRy7thab1td9hpoXypi8Xm910O83IyuhuxMdWkKw&#13;&#10;zq7pTcWEFSEHxcSZeo4QdbZst+WXz7331XkI9QXEDpZCAXyDQUEpPLbP9akbs19aCvEMbxxKmOP7&#13;&#10;myEyUNkILlJpTiAvRkMFYkFIT3krR1ZaTS4bo7Bp+Xjg18vOslq+7BGYRmkMMQ5f3TuqqFpUoL+8&#13;&#10;1gtXrdk9wjjUzElVFFRH31WNkvaBBYWwX6lfVWgSvZhtbRoZa1Fi1LIDEGkALPKwFr+T8xMKGBRJ&#13;&#10;MHRDA+2+BGM5O7A0KIJHjd/CRKmoHEWcf2JDKgFwZN/di7uTjl/cZYCKrEhxCUIIYn2dTSYwkqyl&#13;&#10;js61SgYzyU1VIK87HJ7GYBlx4Ylx5N9/nVfC0Nj12e1QF9IDn+q7i0eijxlHV3aSmcyAWTg+c88B&#13;&#10;dZjXBunaps3crhkfAqiAbCZRQSs32TBYOiXNJb/JnuuhIWuuOx7aAeOJIbg7lyGcXzDRGRSgVYv9&#13;&#10;am6PmANX7j3OXehKCZjVd2sVV53SFm0251xD12jqYiqxTPdHwm9MrKvJOXNK8Jxrjp0StfI8F6Aq&#13;&#10;e0DZXlgjACpN1/iTRSV8u72xvnksIyrRrD/A88MJDQhEQXPYKiGVSXZbLyHWw85wdIIURrM17vn8&#13;&#10;sN7FTv7WN80673YzuKGmmsPHEdol0ehhhJo1mIQKfUjDxtrx6FyiotnKhRlEAhx4ey/OwwxhVQxF&#13;&#10;/xWmPm6GHZtLLQxzHBAGDjZnTIEN6wnoKdpMMe06UQgDkvci0VjXuK5L06qmUsR+YrA2OG82Pf/U&#13;&#10;cUTMYjKjj6fnFMOyLXIj7Xm4ZWtL1oOEOTSS0ujct+nx/DBft6WwVrfZ7YOmUfFclt3ux9gwzpdt&#13;&#10;0b22XYLffft0YMem/B7kuYeYlsq27cYE8SGuyDxnlYWE7RGMP+IrWLyJGGWUmJSEUYSqdZdyB8ex&#13;&#10;u9ecCUPkSMRJS2fQ/afhqbxsiBdnVoFEJ7sXk+T/H8/HzZh0blU1E2XgtcRGdgLJWkkP9RY9GChd&#13;&#10;0oduuEz76vIoeaj29OH4+8SUWjOGN2P72CcGh6YPm3OcYlgQY+/Xd9CnSjpfK+8KWuu2WcRUc7dI&#13;&#10;JoKl6sY5CqZ/gLsRa+HNiDlsZVPdMj79sjkk1cO6/uaBBRGhTEQVGIuCNdUnJPsa/03xFAtnqcA9&#13;&#10;I1cjP3fcEIS3+wbM3HTSQzjFJHwhZ4KqlGXwGRaeDFrqooydk6sSNa5nOLRDFZ/VgA+0AAYJaYbG&#13;&#10;hVUJ9etv3wJnmEFKCAIVqmoFwjVqAq7m/QlaE72vFcSSq8AJO8IHjAiDkJa4mSjwWoBBeEAdR4Y9&#13;&#10;pgIAACAASURBVBnXggHSSPrOQQIortP+njlAmuo6t0Wlks9PD9GQeFpNirLRJIJ1r1zQY8tawUjA&#13;&#10;bsmxK0xlBhpkBWXp2+uX9vj8vhcP195DhCrEmU5Lo/W27Ug197K5zY5iDDUQJryHl8n2CryGDGF6&#13;&#10;PPe7lQBin6OqVwO6iENV5Th+uAWbwyaRS7op3y5aCCUE6NENWt8RfnM75vvqGGJzx5ujYojQAl3l&#13;&#10;FU+MinXZG8VQEXbxrC7FR2AisqhQ62KExC7rD7IyCmnawal9Nst9fDhfb68M8d+nL5hQKnRFd3In&#13;&#10;jEBj5tAo9/WLlo3kmrN9XTMaWFAFe5FYkWfNYVi/fJUM931n0gpnGB2j8IjJDFAEyIuWDvjDFm/d&#13;&#10;B1LCvp4foisHfbj6OxzAaWgEyDXS78vlJLTOGRwbDJGdV0no7ExNhRSw7zMdDxWheZrjwM+5gwXl&#13;&#10;WPF//ef/HXZqdzae00OBN3fDD9reOkg3b0srH9f97zdAuoa3JOo3l95emDOhEOqnsC+VUyEPN6UZ&#13;&#10;Jh2Ab+I7toBQhcjA0kx4PpzZowQu7zFk5+EUVW2gi4ARea7wxW+g7OcGkxJa8RjuWRO1LbZsHvug&#13;&#10;kwbYZqneGRL6tLA9FSABkySvDgnUSrXvVZVtHQUyjjJs3dtyBiMNSmtWpnomh4wR7cG03U/seUaJ&#13;&#10;KA4FrDAOlEBJlpqHFsS3SdNm7B95wotEoABsAcy64v5+hac91a61sVDehE6AFqSMtiUONd73pDBo&#13;&#10;CdgOPGdSC2unzXadr/Fw5P4+kbtFgFDeWXU5OLiBCo6PPH1bHgbDQKA+W0cq17hP5MviFSzhoRE/&#13;&#10;Lm3GK9v1c/3zkmedd+L9sXL37I1uv2bVI7kCU3MlpUbEYcUckpbRWoY8/CAyYsD57e6MMdE3OY/n&#13;&#10;xkS0eNbmGZmmgy1c09qLYK+0gQ7eWNMutS6IU4L+MJ5e7vZehCj7fkeRYziy3Vh2ZWh4mJio/r9j&#13;&#10;nGFx4zdjfmEUkCf2wDiN3jb4tN8VyuFJKX83DBCPykeF1vWlth29yXW1lRNKXzbBIaDI0bIdtXrr&#13;&#10;ytCsHwW/f6Nz0hBbgc4f5wDAqOsXu4nnXCsiJZYy50Uwdb8u+gDPdmqBu91OCM4FEP3wS0q/qtBc&#13;&#10;L3fM9YLTRjbGjoP6U52mbWRbSpmwRPxyW7SjEAVMN8UwiKl6B0+5hCXfvpn0OIYdpAKQuImfkBBS&#13;&#10;0lDfZaUQMHP3MXVjxG65CYX6RQuWfKQZnG+fb8TaD0WsdEL9UGllPDOkzfqTGHTs92pEhwFlbFrm&#13;&#10;x2RcbVAdYUbiCMGK9E3/DlfGDz5jZ0I+TtP8R7sGXJLCtn54tji1394TTm0Fz0R8k1SW4w6wwxlU&#13;&#10;Uy4nkHQBbNXTbtIISTO5jW+lzeUMMPD6w5mjpsxcvIOqUxF5EwuthujBUlSOKr2XgOuCtjNrhrex&#13;&#10;+Hj40F3sdJT69hZE/WDABsUtN8U2eblnFpsH8kutl3V1EVvYFV3x3185KbzDdZnEL865HWTxcGiv&#13;&#10;v+080oE1aqZyChPuKkAHDEKI3lsTEdHbTXBmcyRU0deicUNNvjS0CsIbAnaT5iY4iNkA9zrtL5Vn&#13;&#10;3BL/e0vSGyuymKaZj4pyb2+IsQwTiVEDmMS3lA41BEE44LAULiLpMvqVUqjZstwzV+kxVlhoIhXc&#13;&#10;l05DyEHMQX9YmpRyU23Tal9A5QJbqzjbXNqm9fqw1ooE4tXWKygiBNQxYN9+7Z7PZovOVN/9ycfv&#13;&#10;B9KSH6bCrfqHpiS+vqwtkrIej3JbvnnpZ+9gW+n+4+4+bavHlGz7nR6ki9hstBr9y/A/Ei0zkgOe&#13;&#10;4gJgykiG/+kuBQLo4c8A3h7/jGnsOouG0K8No12mWq+3qPAOttKAYu0cQGmPrPBFJnHQmEfXGgwG&#13;&#10;t26qcoDje3BiJEheBC1wRzweUnHs9erdxGXVrMDqetbAjb2F2pcE9/AH9bjOrscP2NHSR37QJGJm&#13;&#10;UCs0Mmz1bKdDLUoVQdVQ23YhxiXUdYNWu1pQ3HhwD6HSGl0rRSNwY+iXCocnGeoFEnAxUJ8ef4TX&#13;&#10;syzHvrH3O1ngTGW8bCesoL1v333075y950lMaH6QR3iJ+xkwVtK+PRS3v55JEiSTIlFyETX1DqdH&#13;&#10;x+4+V5GK3itp/VuiK7Of/OQSLk5L4IFK3qQEsXoQchFnmkFZ9qoaYoYGnbu8BVMmGNHQHWo3gzde&#13;&#10;APDZl4jXtuKd4btwAqW3gC2pr/QSJwx7jLrZhc5dGPQcumYvXV8K8+hE+1qWoya9OJvQNhIkgC2A&#13;&#10;M+3iFUmwY19JzN+NLTEwG29/IDjtNlDZkXo7cIqDvb9zEeeQM9QdRTeUjwCESuwAn2KaUBQp9BR+&#13;&#10;sJVYVnPRCmyEBpB37w5twRWmCtzl7SI6GqrtTjwFDDOyqx+g3ipJyI4nMsQm7LRG3vVnG8hCi/bo&#13;&#10;ZFHga3ijZ9Ln6kVwFaHcttgG47b+EaHxbX59SKJgYDUxd7Yer49D6UsLFGi2DDylIrwuV54ihUgh&#13;&#10;FtsaNv/i6YbqU3jjOFdNCv0OQEYIUwfFPz8c3LJCXzO+EnoI0BCRA6+/iA/A+eL2HR9wFQLrH5vH&#13;&#10;EENSKS1KNqV9A9HDTH2zd1ZJjhCLqI7rlvatfs6Pe55DwbHtXsPMBA0AZC7a+WtYR2gRs/LeXRXc&#13;&#10;kpufL9AZTRXErS/CkHgmFuJ9T6U5PUp0t+xuDgC/uEPFra21H/DVeTT0fJ4VO2tCGExO9sPTG8Su&#13;&#10;4f24nW50J62qAM0pj1B2AU2wOZ6vHEuFH9CecucJDbf9W3U/p7MsmRfLUC1W871vSf5KD7BsPn6x&#13;&#10;Y/m8lomIdknI7a5hTcFNwQr89j/YY5uOzfpl97L4be4gfe0iDDGjwhU/XiDqdocz6rvM/HP8NH+d&#13;&#10;a//+3Yq2tJ0j4cO6BS3EOVq9YjN2yu6kET9t4q/t26ceHmZVt5A5961efPscCYq0FFqp+3kglKci&#13;&#10;Efiex3aEs7nBrbb6SDcXXi/zcKw5QJhitk9yueGiGJt+vFL4OYsU8D6eSfJOH8WWF7jPetDR3/b1&#13;&#10;msjjOi0qAf/21h5//tfrf1OyIUCT0xViYu8AfvBPHt+uM5J9vCv6v4QZ0MQeO/P67uZUnBrUDRFG&#13;&#10;cCVCgioks7cr8x5dy9c/0ctStu9YV3vdf+imrOZrV8idbIAj7dCvqye6lPQuBSoPWQQwLtTqnL/e&#13;&#10;RnJ0b9k+06Ed1rzrvNc4YORzeZsv01g+r7u7k10d/h+SHwCG79PlMx6sCmV12gv9EypabqKd+F/s&#13;&#10;/hsg7ezwnV0WLjEA6Lq6/d2bY0kF+H0pz5ExT0stpgPXc/eEk67iDk/t4vbZWFBBAyNoaj5UzDo2&#13;&#10;eXe797pxawMgtGFhMKxuwJpf/Y9B3kgaBRsTUWtYVrME7yPuepeMXX3ZWr0vFUFQJUOm7ZS6O/SO&#13;&#10;9JT8jSPMqbgACHLDK1OF3Lo7JoXmsn99G5rRIsmJOLVdaWf7jjYLYHPYxQxg4KAazQ+H824nqese&#13;&#10;F9kfPbR3sNbt/boYXlVe6QwHl7ZmiA9VR46XrL7b5jRHU9am1QnDQaa1O2wFW5twq8G5f90muIG1&#13;&#10;3vKe8nssbIwdgFQAgJ7zd0+5Q1597Lbyt/4r/wjH+y/mL+GncFnS5Z6JxBldln0LGaF8DKpEl+Cm&#13;&#10;zIe7vUhJDJ3Ljz7usVPcb1bsX56aE8jUfphi+ROw8QRBzJ9pMYHyFdED/MngBEaQtjzNaaBAw3l/&#13;&#10;PEa2kArhltAIbz4/dmO8LFv6uNcld1t5B9QihEF7as3XC77TsXLtIa81WhHj3g3YiLjeth53/Daz&#13;&#10;lvYCKGK2uL/t31gWdRMfH19P/i+T2YY/P96jo00N2CMXq3ryxJAHt92Jelwr5rvXUkKTHRHD9zer&#13;&#10;2aMiEiTCaegllIDSTBOoHcSYyWZ4pmUPAsxrAqVdDzV4WZAESRBiT9Q+gGuNfZBoSbkImdZ2o++q&#13;&#10;lRUk2hj/igjipTBAXMQoIOkceA66zhuuiSPR5ik6c9925RvAVhByiul3EDSiB8JXycZElR4XV7oC&#13;&#10;oG2BB41oR77E+1w5Cprh/3P83xpccXZ6x8uPZuDqQyd2jx/RTjC427tJ7enhMQKYCaFwuDO0Hdpe&#13;&#10;tLFs/GmwPR5+W9NRzbfrMHSumm6GbcNf3n9bLaT0we3tTW9d+WwjvO37Y9X9k8eRu4lKokxZcgWQ&#13;&#10;y21nf5YSbnauHH34l1wLIeka47bYgxj/fPhY6O2ew/jUBDLd7DjG4q/bd7K07ekw8uguEzE9HKEQ&#13;&#10;QJPhnL5ur5Bxk5I8AxBUIw/r5dvNBh2Q/8e1/XCGG88CzXUdZ5aPBOH693/773/8JynSQrN4+xLq&#13;&#10;szSbOYkOKK+fPs72HqFVmB16fn976TR9gf7Pfz7fbf3794jHIdyNCK7w0fR2fJC3+XdcVVnSYexA&#13;&#10;NPPfwvgz4XvVLyHS9yYUsW+HfPZSe58rAO3Gdzarh+a9GKn/oEmihZrJCnaxyCGGOnF6x5cB+0c4&#13;&#10;23z3JrbH9sVeBGs+ZWq97z883fDu30r1si4eqNI/PF7uC7j3fSfg9nYC1yxbKj8WgudkEboTcUSW&#13;&#10;D/EAp3LI5Rl6lDmQT6Dbd/YfYtOrT4dDt91uSZbC7qqV2QT6AgjqEqCdhooP9+lSeC4NuE9NdCtM&#13;&#10;F4HDf5hIcNku3yB/TD/YTx/+y5ehqrBM8zuBAB5GcKO5UqLl2l/ePIuDm+TfZqX+Bf+LdA0oCF4v&#13;&#10;cA00oh5NHDTEzE+CV/KJlaiw8Lt1bHL8jxeg8B+eKGIwTgO938vZHQJSFEMCt1u7gqM8XC83zxmN&#13;&#10;+ZkNo8ezvwsLm70euiOAvjjMYY9ywWsulRYpcdr++v3Sq9ORnWn9K1Um69S/Nbc66+HgEygLiuJt&#13;&#10;z/UeELRvS5tUI3rBGmeZAW17gMS43yfFRp9424+V3ubXyb0ihKBgZOMv9vD7NZ/ya34YP9z3mRBc&#13;&#10;axiPZPTq+3LxZlME03JO8q8NTGwv9J/35GQtfm0Qxy2oxW33focdtnHbe9lICNkAbNy7rvfqfl4Y&#13;&#10;zBESUB4HMzlp+M1rPG3KJmnsBpNmqlWSoOwhWBcDZn9wTDlUd5oXOTVToGjNC0LZLvXF4Wb8NE3u&#13;&#10;8fT1d/hLmBpyGdkfcITzZL4A0GpdpMIgx7fFdeD7uRUgpUZ93tvp8Sjyy1/9qQXmomk2XwJP7vDY&#13;&#10;7zTDUvI4kdF3n3CfBYEMDfK39cVfseLa5vwd+S1jjcuRpvnhxwFN7UCsMdmLGDNzUO1IutE/XLHJ&#13;&#10;o0Ff6IvnZCkU3y+VZCEEFuLFL5+abqv3PNTxFUp+oSndLhM2hCICCMfmvZ+SpNCCNelzvNletiG6&#13;&#10;vKR/Gf/iprePH5Bt+u/fd+A7acMdVk3zmYeNHP79MFOMz1CbsLR5IElr9nGnEHTvSCZh+BFtBtEX&#13;&#10;grIxLwM1aAM8zenpHE63y06J7Hizrq6kVI/k/fvLJ9XibyuU1bg4cs18Kg792zd5tYW24PYey/Bo&#13;&#10;Mbdo+iS7Zb0dfjlbidv1O17o978WNo6HthE7Nf96reRzgm/IVu2VY49uNU9K8gMAM2OE11ondDjs&#13;&#10;GdUY85r9ZaRHcLfSQKb/VwxhBrcG63s79J//8Pt1Lb+FECjF+P3928cnOuy4Mm+UgVRNL0vbdiH9&#13;&#10;OJcOcO5GSdjKu8d7mAB3pQ2XYtb9pjnk7/CPJ9lGD2gz/eMrYvV9fzme+xyQcTeh47eNIexYz3+b&#13;&#10;3sBwOstCSWyciAAgT9EGhx41xeG4lDQp/DTjgpp2ifX8POyQz34mR/IgMioRgISkCebSPNSinb+u&#13;&#10;SNBpXhjVpKnxdeNofxpquV9aEqkM19Ay8Kb64w9TwN1RmZGm9KgIdjZ1uVf2RNkXHMhSk81wpnD4&#13;&#10;6fnhy6//b8knXLyffB+6/jn0vhaz605wU6wmGdVHEexqG0l3O/0Zy028BspelgTOoqODX6i98NRS&#13;&#10;Ibp1WjEYuZy+/Pjx9OmX12V3j7cU6QCe0ZwYJ7GUnLLSM4IcoBSq1wO9V+wPDx6FOSLOhVv3DpK7&#13;&#10;KwiV0/mwImIOrqCl5B+i2fd9E3ScxK/fsTYFE6BaR/VPQ7SIpn5aT5d4id4MCuTcFXj9+c90V2p6&#13;&#10;3lst0FpM3LCZj3pQUEzxVUJy+vhsWzFH8r3ZwaNg03CXGGcj7PXHh1OjPu1J/eM3/8+95xpNbxOB&#13;&#10;fbl04Bd0h4sO0pofmvDr336o/AjUMWcgKNtxCBwIptKUfFPzMwQ5qMCtSmUUv69X/tnmiWaQMIWm&#13;&#10;a1ASUYY6purJj+VNQAFn2H0SezIbzEh9Iu7uYy6QQ4jzHHRzhLol36OXZ4AKLPvtLdGhs4wYeleI&#13;&#10;dBk/VOrkImdNQpQlGyOrwAxFzUAW7PdXw/TjhSHwS2/qYqa35vGPK83E03Kp9UP9zD7vy1pRfbme&#13;&#10;pua/GfjlwIBrUqK2PWI7N9fTdfNzjqkYnlsi6xC/l+/IPPJfqpavZfm5UjO76xog+e0M/ommfNDl&#13;&#10;5cK742CpulH1C2W9YFrhTFy+XHja+zin9vO/T//e//HJ9QR2325QYy4E5clJ6WuwniFQqrI1ARhO&#13;&#10;AvDeC9DYSfCLXXUslToD0ViNC3NGlughjLn5V9QvU/4wThFhGluJDaWLbXv2ff7bcmcx0BNDdP5H&#13;&#10;xk0lXz3+oW931DVE67+93Yd5jMY1RMMCLUqG3u/hutcNdSrtKYQCD3f4HTh4O/7n5j9bSj4G9/V+&#13;&#10;2kYwPnX1A7Dl3Ha6z4DVePdi10AOv/797XH8pUnqDt0etYcfPn8qaDiu4W14JLamMf3pZuYLfBvL&#13;&#10;X4xzqgePlxoOAufCvKsZhijsd0OXCAlgKH0YmjRfMonhTkBAW0vfVobUYXMwjfIB48bmJgbaECwq&#13;&#10;aXhk8NXjx/XYpr4eNlYxi0iG5mYYyg/LChPXzM+iUVLLEPfCMfQzJjnLw/u3LcJAe/7QdIqUe01G&#13;&#10;avamdtEySYNbkpSCGUI5Ut1uTd1CvEwP3m/aArD85S/D6+8L8eXhs7qDr7X/LwilYTxz3Fv5K86h&#13;&#10;h10P75crkrJnhKpZ3VNsWlDJex/Zdr3O23R6PpS/FR2BguwaIRlvBFWaaP44aF1RiiIiQHsK95ud&#13;&#10;xFPrXF2mNHRPaf67+KefX7cX1YMvp6effLa8uiepb3w/4rTzJj7tP3JhApKOOqrBzZXidd9bs6jW&#13;&#10;3Pzn808mLXLbkZjpw7JVc4NCYYrm7dOxo4lkQ3ZeAgyca62PNe1ldul+/9CNhWa4CphsLbdUvgxD&#13;&#10;J+SDxLeBCGrdA8UX0kuLENMGAjD5/StubIveqmo0Ll7E3GdlxbU0elWKN++qCGjE9iU9qn+68RSm&#13;&#10;PX+7fTr9JUi3I2NfdRQ5CjEDjFUo5jns9p+eHt+dy/DFvcz6huzhyDyKJsvh9LV9o7pQ4EsHUvNY&#13;&#10;lfh6/02Upqxf2hOoY2o4/TZ5mbGanR/YCq1F+YGc6vratHqJoYV1cGcEc9W2epxWeOAa+fosQ0Ob&#13;&#10;5UYb1VQQJB3dBdN2vMyzQ+5W5qg+k7JRVg69PsoBbrEnAhf7ohXIYeAY5uanOjYx2Okf5N7/Ns9k&#13;&#10;RFV5+gNuu2OV8WP/87A7v1kPxraZp77JWu0pPzTGgIIyEM4q3uKybNdvxzvdapLgNU3P5Uy76vyb&#13;&#10;Nb+huaF/VDX6nqHZ+gMXYfFHeiYrcLX91x8B88rg0gFyAE0wpnk6FBfTsuSIJ5o/nE8qlbWFLS94&#13;&#10;fUkM5RyCT4+nD/vb23Jjsu2Arkh3C3CatXnLCQDA0c7jI4TrPTqXjsMDC8ZQgbl5eIZmA6EAoLXD&#13;&#10;CP9ff/yvQooUqxi1kXJzc7ImR7RLsKSIJGsApzVs686Iur9dpUKc5YgKLwBEpEFbql0GqtvmNi1E&#13;&#10;GLeWQmAl8PlwdH4r1TaVGRcrg1BTlkvFNhcUawmGhS5ah7MTDMT1+logKBV8W7/3AvESRVQY12C3&#13;&#10;kmzCgBQcbagVAtCKHGOM3VHv11RNQB5EBGwBMNeOCmdsMkHLtiBofEAQGWe0jjuEVBDSMFOAiSkh&#13;&#10;XDNjEDqAGAYgW8jkjNDucNc9lTLvbheDNOWFBglrpoS4YIUjNUBQCAP119sLgoQjOnnTyjbF7D0U&#13;&#10;uprLemSH3XmOecEFc6xIE6uNEfmCAPGRnLBoJwrcu+WYggJSmA/j8P06FdUsP7Y9vctGAVwjo0I3&#13;&#10;KUPuMe0KLqDEjIISjOWMJO+zTxudq5SvtwWl+dB0jKA8CrrnabmP575AbGJMCTNxgCFKPgTgxFHa&#13;&#10;3YMgYK6S0RBWDhGOcAY44htimXE2fzNIkBLK2DwQBFs6kFTPrQA4ZpTbtjHbClNSojUmJxcKiqph&#13;&#10;kKI+y8kSQSWEWCGmiZzX2TFfqmEdGh91ckK1dJrukst1n45SR7O0TKTMGt9Pt7mQ+7d7IT2rKsG0&#13;&#10;RRhS9MfT46spwbyGEBCE+Em1iIBiNvsuMC8l3qZpNz31hQfKIwEk4do4T87nP0XgsUi36yU4V5E6&#13;&#10;tSdUCRgAoKQAvBlTlzXpShgdmlFCUpkoMPRnQYq1HvugUR2QTJszS1wkIkOHasAa9t2AlmhJotBB&#13;&#10;528lxWWbakcKbjFlGMFbWquzneha2kTuJEGx5L47gV2fifDbAjvBEQ6rqc7PGGQGWiFOfb+GgiKB&#13;&#10;oUpKQkzEIg2JDxspGqEKcAFOUEpMDryhNMLSD7dptvuOhGoqVlphTEMjBIF2uyKI020Z+kMGJCmu&#13;&#10;WT9PkyTEW2CtIYwmUkCsWBCfrGQ8ESC4eDo91806IngtwCyptVA9L+9vrcSbWyimpYAY0jJPXMnb&#13;&#10;NMn2sYG1egQsMsDKI3VmF5ztruLusSAlOcQEL84AzEus3aFNHuQAy91uq1dUlz21o2o5tGnDlHKs&#13;&#10;ottcNNWVIWJGeu+F2+fu4YFqWiXogr3SOWSCu6MGkkL59PDo/VpLWxBMpBCEUQDBhEGOW9osawom&#13;&#10;kIN++AhwaBQsWkRvMgCn8yklOAg2zRcsUI53hOCeVijhvizIlUG0mqZUYU2pAuyrEIKk60ZjTr1m&#13;&#10;ueYameCAWdlgDDDGMqy7FKOkDcKayyBwVVo5yzrbIlIjsDJhROR6XYRUoiUFAdENrrNHNfo9mC2q&#13;&#10;EA4/HygLJa+kHGJZEEgN6aP3lKKXt98jEPKKkWgSJ6WulNmcakwYMITUBBDypWzYPwwCuGXymSq0&#13;&#10;2TnliBNFftGDFK1gUH7/x/35+KFkcIsGi7ymuXAlA3bLln351IvC3PHpsCSrNAu2BkSdxxv0B858&#13;&#10;3EplpWabYEEC+ylsZV8NAhJnC0EQWNSAdIO+vM+VCNyoyioTTFG63iPAnmCMcYNNSsJW6omqXW0g&#13;&#10;cKmksvMtBx8qls3u7ilTLvvNlQSzYrTE3Ok+LeUW70MjQLLTegFUhcJ8WNv+tDvrXWjQOJWgMDlJ&#13;&#10;hRGdTWBafnt9Y92pEO4r5IQzlLLNmijW0OgshKCkWL3dVxGthSE2RSQSJJNwiq1m27q0hyMJQDQD&#13;&#10;VTgTKxl0NC4xsK71IomMKSiRVVRQzJFSgCkjRFXAMWO0olhrzKWCUsg8XS+4RlFcwYgyWXKSsjDS&#13;&#10;manYrX4+Hb6bVywFEZJl6q0jiKVQZScB5O8vb50UihVSYiuIsyumI+HYZ79ZHxLkEGlB7rEg3Ji9&#13;&#10;QOV9rFqrAhHYZlSsC3OmHnpQANDj4cVaAnbWoubcXL78yFXwjCXGJkMGCMigJr8UwKO73/YQaK25&#13;&#10;LYTZSpbU9AK62LB2wZXYiCs4dIcE9qUACCCBNYo+3w0MUCfsabAlj88PQGK0LxCVQgmleLrPQnDE&#13;&#10;YIwOAgQTaNree29sUGIE3tPKMs/Nky4E8n2LKRHSxFiGwwnWqpUw28IoYLxO8yIakiBKBbjqWQYp&#13;&#10;wBBgzXZHvm1x9nMDD7FGH52vvh81BtTtCbETAoFoAhSLhBKJUorLsqdj8+k8QlDAgrb52jXS1xQ3&#13;&#10;5LcJ+3IYhte4HZi+ra/tSIfjExkBgpTaZtsiLlwiRbxJFRAXeS2gHx3Ys0/LfWIPzfoeU4kUkZIT&#13;&#10;IwpmzM/c/ki7CT6STEOW+7bfQakkBnFqfC231VC0NcdDxHLe3obhHCwshTNrJB6ryTRjSAo/gBh3&#13;&#10;TfFiy/Fw5IBk1ghFrYcB0ghuiFJRKbZlotA6q8VIvIB5W9G1UF7xE2UgkhxxSkWQLBKJWGbF4UMZ&#13;&#10;9u1eGaxUdrglSB2VfsM+pSwxl1VSze2+cgKVSMZ6WGvf9oQ30N9OhybFgg1hHNeSXCEr2HCRCIht&#13;&#10;X1ZkLNqLKqjEfZ9rzsaYlGzfjT4CijcYNa7gw/kwzV8zKiQ5TdB2gZxl3VGIIV9prGnyFkHtFUg+&#13;&#10;UUiMtfvuWzkw3klFgYEBQP14ijgd0NP797dPQ8O6brtNox5c2pVqq8/ABwBYzmmZLQD0WQokdMQ5&#13;&#10;5XUU3W5CRNS1VpNYk0UgalVMXmOFUChQcU1bSmFHXdxu3UkgHv11ApzHkhGsqLDdvcEUPn94nl11&#13;&#10;90lJ5ZJ1ABLSQCgrxrqlkrQYag8qXIrmmILqCV93k0LAueAjJKVstzfKSeaHeXNcdSjOQWhQEEFa&#13;&#10;BfJi3fnDp5QhMuQWrxaGcmxKXWqBQiiadppoRSXRNBurodVN+365itqakrthFLjaiwMF5Fpr8o0r&#13;&#10;t3XLGIEIat4Zpt5HkfcF7QAXWkkGLEPlEuykwhlown3wgVbSHCNBGeK0Ey6pgJQjiZQIyYWyUcKH&#13;&#10;qrJFbgdaLKSImur5+HDbv//0+Z8Bqggj2mXvUwWEJpcKqDUrgTxuIrjY6KRoYC0WVEBypTEKidiC&#13;&#10;cMl1YJyVNelKWobmEAUn23bRVO4UaE2pgrshU/AJ8SOXGS0lBphyLZkwXUFwbiNKBWR0N3qAfFW/&#13;&#10;nI+MIutdbZLZHJVtrV4kbbcdU7asr396+PN1WoTuVl9QLkPfBG8uZle9zCi77++wg0AV1FYAAJi5&#13;&#10;wOWo2eYKxHvLRdqj3Q0ADEPGKIOULzYy1fjJZLgdD51gwuO5ZxKhRElZXNp2Cwm5AEulwb1dIAAA&#13;&#10;IABJREFUQgjwvs2FYkgyDfpI/z+C4KPHsiwxEPPx5vr7bJiMNFVd7Gk2OQC1l7YCtNBO0EJrbaSF&#13;&#10;/qcgzICY6SbZXZWVmZEZEc9db44/+j5tOSWpcy56WGduUV4K0QdnT1MImGBkjQ0gs+sAgPYygy7W&#13;&#10;LMsdhRB5MMmc4wUcdvtp1BznibWr77CnbgCBMrXxAvCwRsYEVSwQ4mhUVkcUGUPcOkPY2K0wREnY&#13;&#10;YhzHMUliKANnexTiNM/L5KCD0VFtOTUjpawZWsdCRlhAftbWT8j5RgoSiAOFTESBHLO9iS5ISbKc&#13;&#10;LcslIRID771fDUoRVwF3q8f/15/+l9ut3++ffAr/6/n5frejFkpE9LutgeDu/d0uJn5o8rTebh6d&#13;&#10;XTmxajyfgX5Mtn4IycK/2G8nvCjj7x8/Av8WQ+5A8MEhaykJhJp8ymfmDAkLcDSGYBYXAk7IeJNn&#13;&#10;/MbxZr3hnC/73ebcNKWQ/AEn0flxhi3GHG7r/PFxd+rHY1K9vpxEWkxTgNPEKbd+nRvvRpuS7KV5&#13;&#10;4Xf3qu39bZBpVRIxzDMrJYTJ/cNeCN4Pv+5/+gUKVD7slhVYBjFMwkKAcNMcYFgls9cFdJJud+/m&#13;&#10;QVPTZLvipjtaLfgmhr7dbOqskndgp9cwDmseweZffm7Ot2Ndbd99upyuhAgps02Bx5c+C4Vm3lin&#13;&#10;glncCpdAE6k9/Nv378dtdtOZyLZ/M5fDJNW8GqOKGoXRxbwAm/1DUgyhFSmf7RSSnV5WLks0rlTa&#13;&#10;eZj7fkjd5vFxfz0P6wKQ1+YxVPsHo8m90Kko+ub6lprwvIiMPn46vrbNNAMuNuvKpB3fTk1M4c13&#13;&#10;2+QItayL/Pn51wDmD7sHP4Sz9x/+E7m1jVbgrn6/f9ySILrvi+Dxx29dKbBbTj5FwTk9LmmZvdvU&#13;&#10;3tFvzzdsA8hmxhkROXyeB5dkWZGUtblepEyUXnd3VRO7QFS+JcspXeK1yPLmrX182KvmRCMsk6qs&#13;&#10;juf/aNdZJ3u1++l/iomFxUKcKSqAEJ2m0Hh4/vqX7XY7zZP85b4O6nz6lqV21WSz3e2OD2aqw2VU&#13;&#10;t0kCSnP4+e+3In93Oelufp39bVtvvHMEbi9vV4KJyabfv5yysggIvuPyTMZ1VpukwsZeliUpEUx1&#13;&#10;Fak2su+Ygfk0v+AcV++KBCBkBjOAh/xDa9+qu73pFFKwrIjM2K0/+0p4Uul1zTltmEK94ZHNt5Hc&#13;&#10;kQRjCJkk5V4cfHMtpWhwYBH5ZSkYv+Woris7T7WU58kfyD0INvhJwI06X9w4C4mq8kM3NB9/eT+8&#13;&#10;6NPltL2vdRz1Rb0gNLTdf/7zn643Y5bb5XJLZH7Ss6RhGl6AxbAziMrB+oWE89cWh5BT2lzV8W6j&#13;&#10;gEnvyv5HlxScCl/jw+/Dcyry//Zf/vJTXduyToAJ/Yn/fBDJncAxmD4okGTlsOr9rhynkXIOIlAg&#13;&#10;wf1Yy13Jtw18ze+rENyPH9+D4WfNabJx9odaNeZSW7QsfV5U7XXc1Y+ptatBxJId3YZirXKq7MQQ&#13;&#10;nzsjcjaFZWvrLQbWJbfG//Lz9q/fT8k2237Yrb/9K3n3EER+M3EzSs74b7/+x+bd5u2LRSm92SYD&#13;&#10;spDZ3C54ReYeRvlxcfOgz5nY73eZU+1r8BD6RCYCkfO5cV13fH+3Il2mep4WlBJL4UEmlSzNqLLE&#13;&#10;vL22RVF/+3EReVVjXrOERXAiIYnax6Cs1voNYEwg8QBRL2Eg821YYxqXX2UqB+WikrJNAPNJRVBj&#13;&#10;2mE+1LvTtZc7X98/XkZl6xWe1v42I5yJ4fb4P7yztjvssu6a/fSHwtnl7d/Gu3e7cb7WtXjtwb9k&#13;&#10;/9Q5dQodcRNkPSHptdWCI1lOMs8NRBOcSoaFXRUpX4bfkiztb13mZYxttskDge2retr8EXgYAlzx&#13;&#10;UBxzuU/Pk3r0MmMZjgT7iyhjs/RRMBDdbGHXGQqruIWwu263RdeyxbY8rb58ueylWQfzT3/6l2WK&#13;&#10;ObNP7/d28QgllvRRPJiIf9zeLvoGrWXGvjv+odggYzHBm9ItLbotflBg4C0xYKEU206ehq7YHWbv&#13;&#10;Q1Ac14BID4SGw4YK4OLHp5+GN9OB69zdHo4bVtHF4rerrnZcJhklPCFivfolIxnC47eX2YSrXkWW&#13;&#10;58X+NMyjdou3mfPBWWiBm6xKfIbY0HdOLTiALP05ak20CSECFPf17uDKtv92//7DZZozE79187tP&#13;&#10;e166/qWDW/x8PbO6nNOl6BCwrkuBb9VmW2IcvRTrFXTTcHjcg9nyXbUsc55JnuiMsbqQKdSzT5dl&#13;&#10;3m3yefi89NXcuyQr18vra2yTrCRISM8ZifOkhk7NwEgi13bMJK4LBL3OOQ8ITAtczJKU6bLMeqZW&#13;&#10;TT//w4f/9vUFoyxYvLmXRutVm0DZFimoFloAmyi5kiS5OytlivJdpRwL13n4qai9KtrLpazS3qBP&#13;&#10;d+9h8DknQGxrbKxh2qeI2LSx82vDgx/HngQ69+7jf/74+S9/tYvRgx7ZOjtQZtIuLTo+qd/aD8eP&#13;&#10;NcG6QINe3sZmiNMHRAClK8JuUSLNk5yXu8zPKwG4aQacpMsweoPLZKOu7eF+P4HRJqZr2k8ZZawE&#13;&#10;cDst07cfL5sq93Y+pPlmm6YZ5GkCC7Fos9vfjWYqPKUknXq7ecxZjYMZcdBklUkmfXQgE4O6Vdlm&#13;&#10;aBez1scHeF366zKyTbk7piHCWzMMKSviOs+D/RGOOzmbNTvUG3JgYRaMn5qLFlJ4H/ECuTq3vYMB&#13;&#10;Y5q4Y0IrqGH70lB4NgspOTNTbzdbBxQBqCxym8AE7rVSSzv2Zi7Tmngsjuk9fbg1q4Pp4Rc6hXOW&#13;&#10;JAxSDFzrRhsJxNmt+wvNNjS/qwot8PHlpQ1RvMszoJCbXJiDgwN+wF7N3fM3VD/qaem+X1y1EzSe&#13;&#10;h3UG8N2nhDkmPEkCbrdVXWXj2xJvMd9Gu4FrCOdT2DyWOIFIgKYjcYE0A/kemen8uN57GnukvKXc&#13;&#10;JctgUFzCQ9pf2jBaHMlsrV2nh/12an+NrGKUXa7NsgYRz3mCxw5ULA/efXh8+rzO9TYZe5PIza4u&#13;&#10;0B3pfd+DSZ0vd4eNlIn14LhJAuCLRvXOnP5jrnNp5ms3dpBZAWLJOFWbxXzBFCMslq+9Z0RzOlvu&#13;&#10;uc14Qh1ELCakHkfTT8aaKbV5SLjJRdP8MN/8h/v37e//oRIokKiTTcDqcptqkZih5aImEAeAqSiS&#13;&#10;/rSU2WW6bQXH2mJR/Pp6Ee9hGWZGQirY7fba6nN1uOtUhCsqShhBfHOsALMssEc6i/SmTCJ4ydlk&#13;&#10;+MMd5ARdXk/y8KlACHEkCvL9pgCUt/MCBUygwyD993/7sZD5Hd3eTq8kgFfTQykphD/dP45kLDgV&#13;&#10;wVpAfn0dZ+0gYkC93gzZ1HfeigOkerfr+mnsZrjGUS7ZvrxF/bBPESIhxgPy7atK9+lI5rq6+1jz&#13;&#10;8/maJnmGtm/LdLi/p8GDi3MRBEqysHAvdvf3X3+8spTVGFyvjSzyDxuyJJFK1L8OkN1hlvXj7FdL&#13;&#10;xnlVa1qXmsHW4EXbXX3XfZ+OT8nt5XrcPny7dTZOhKsMZelMr+eZid1xO4w3m8rseu5EHX//fJKp&#13;&#10;ZFxcp18fHj8URT2dL2lVdc3rMlxw+bj/QCAkJIpb327e3026HdXt/tN/LsvZedXOacUrvHo2Lc4Y&#13;&#10;v0kY8ZsSeQUmiCJxFq+cvDNCiGLD2/PHP+2b07niSXAYFjwG+/Bw1w7T8efjbVxoWeoFLW8/KEGC&#13;&#10;8YVOIqtBWg2Xr8Nv4/7uCDkRmf7y/51EWqzGLwjlFGeptNFuHh4CDiIT6aJtBWEevFyBA/6FMG+w&#13;&#10;mq46WP9cibI7L7vNFkNWyGLSpl21A3h7vEs0IcXqjUt5jvY9XBjj0JrZQimT9HZrloM8/+0zyZOT&#13;&#10;XjmkZbm7jq8r7Jm8F1aAiAjii/5r0zgpeANCpatNXcNgxmVGsEpT3DTfLa3rPJUKovPioAW5IQJl&#13;&#10;F/oyXwSpUrxRty+W6bDQNG7ZXboW+vajOWZH5FH/Q8lN9rKcrQOP7+7U1BaR/drOH969v7z9wMoQ&#13;&#10;VhnTBtgv6dK/EQghwBCvVK+R0NysRPqbSCUtJN9nqQ00SQMUzXN/f8+hjHhD2lnpKUwXy4LY1anS&#13;&#10;vTY95j7zGCE0jtqT5PLle2CJRgz/n+/+95iGmbdyiTDLGfZZSRCV8/MtE/j19u2Ipq88nZCfgQ5e&#13;&#10;G0adzDYrxGPmpF/reWL40TzJxbNlWhxaiYgY7Q5bIci19xg/wroJDokoYheXfNFdQbzIgBwfmj39&#13;&#10;BKzKisCTbj2ZhMtrvk1uK2B1i1NRAuf9QPi/d4rwb+MVFHnJMdvSuO65FjBLTOKKu1Lm1IrNjtwa&#13;&#10;hiwtQYQqlo0NDPk9ZH/TP9x0aW1Fl7Xt+pnzon+jWf5dNx2YzVKDBGDGtj7eCXnZgr3umrqCsBL9&#13;&#10;sjoD0fUuL3oX2WyyDoTFL9HBDd/NmZbrFCFug0NvHtrgrK1j/+02pDyx6+JpgTFlG0L3IJ6wrSUn&#13;&#10;7HG7eza7berHscmF3foRF54dxW2GditCtInVrj+bZc4D2eEs9agfAIWJgQXpyUxKe//+BZ10hzFR&#13;&#10;u0Kr/b4e+fz99JARvcxRIsjARy1JREJky+hre0qOgpAF4Pmt/PRBSa+XXZWZYcaFmcbLflOjIr8G&#13;&#10;0yYeY/P9esNp0XsNtC18AwMo6v2oJnEMXrIRSVFyMJJ0qTRv27PXkJKy1jT54zZlgSMFFYJBakAG&#13;&#10;TEabYHErJc5g/DdNSmaz4UdMMQcuOMJAnbrVVDKlXnCTNmCVXMkqEpf8FX3bRBh/7QgQb4vjOB0v&#13;&#10;TbxX9/efSNB3ORneEDmjxJe3OL2PRbjqdBU9OMMiltJUbPoWFvxAYL7U9z6E633yE1vNFsfBOn4M&#13;&#10;etezF3pflf2lFURERE1y26VbP4QBGkJHj9YpjL0GQSqcXB+MzA82UzC7ot6V8jExfqFsBv6wLlOI&#13;&#10;YtDo95PGWbpCVSwJIRx6ClCG1gynZ4QpFxWojBbJtJhxXJBqfQ4N9fMYrTtximGI8ljgkOngW7fu&#13;&#10;uHzRq40YgqwX5K74gEgRHIJTh4J2zgLrXK21lcMtVY/JLy90i2RYjU1yOE3ZQYBS4UB9a/bwTqXJ&#13;&#10;4b4LqTJs+nlMyO5YV9UwTdh5mauoF9UM+XHXGX+dY8MsAwECWlWHMdm2kyM8xkRrEu33bzh66+H6&#13;&#10;wVI0J6oHfKwdJDgDeFvR78IZhMmkrC9W/pwOF4rSn3IJ93deklmeKUlQQhj3sbwr25uTNk6/fwVH&#13;&#10;uNIHVbPPoJWqIlcTJ9gcCJhAkoe7exHbeIKJMv6uzDps0pzEdbWXSe0fip74JkotNT4RmlBQtvCN&#13;&#10;QZRsI0hUckoVXnzw2syUQvGmkqBTGg9u//qjVS4TaqKmgoqaMV7vxC/b/DoqE/PRBeklCNyu2CzD&#13;&#10;0luvcSzmIglKWS5rT5QgWgc7OYcLIKKIJmITApDesbm1yVi6nBuwsMyIu78p9ecNz7chsEhC1Xuq&#13;&#10;Fq1smdfHN5oMqYNwym5fbhIyFRCmWVrk89SifMvmx+6qgmcuhstLAxyva/8C0ojSdWVlfZubNgBT&#13;&#10;MokSXtS7RXuRJxyx9vxW53fjbd5L4pQFjHsTTZbGVcq4x5u1VyMiwOuJmiKv5WU6sVqwtEUtFq85&#13;&#10;UM8DEnMwgMRexazHB7EtPZ3FFdo8S8G8PGdzOVehD/aD8A0WpaD3CViS47OIV9UANJk1nM5K4gQa&#13;&#10;Qxu/zydqbktSU/GYZBlNobkqWsmXxb8BBvPUB5cEXlnphACbulUmcCdxxGa6S7DbB+gWzyIpBLMf&#13;&#10;QHf1EesAvo5mW4K7um5f3/RiV8cdz5Ob4tQP8zA7k5YF8yskIL3fvrtqE0+CoFUrg+UWi5/S7VyQ&#13;&#10;OOQQUB9cQapptkmyoSxvBolT5PQY9Tzs8qPvdX+6GtTL3CNs1NRgzucVh3kdTxP8AG235wc5sozs&#13;&#10;T+gMN0xJz6bMqz5DWlmLV7jd7r3H8+zTHBnYKXqBHaaoXCfrRuJ9ZBsysaGC71yyZ1mMvMuC0Bvi&#13;&#10;nYwmW/3k9zOUVOQJRVlK1/uNuXXCRUcVzDUapExRS1hiQwpmTFOEYdY16ImU67rQii9f0x2JkPmY&#13;&#10;aKjhnGZapeaWDYd1jn1J1nq+IrYhcGPHZF5sFQxNc5du1tVO+usKTSwlep5fImcUUn/bHgkLlArc&#13;&#10;HUxecKBtGRn43B0LuSkrlmUoRIQYjVSQ9ELh3oBxaE7raWUtRzAJ4F2xa9GkMjxRg4NzsUtiev6P&#13;&#10;Hj9a7LFMNgDk0G8CLV/6taZyTJUZQb5uswZPnK1rnG8t2JhC7GflaFYn0TZv19Db+LaW49avYNL6&#13;&#10;iUJFDeSx2Ke38PX0OWSxdFew3DttdcEL6lm+AcPVqIkV+dv1NsiA9zDjG3r9HcRgZeHSMa54G3FZ&#13;&#10;PCzTcxrnjX6r14sH1eADxJQXRUfOMHKmuFxLtJ0MN37dNTcuEEXQxZVJWRSIUwvj6Irq1SUgpNyF&#13;&#10;7ykKi6OaHVkRxHIZd2LXmS+/Cblmke5p+/KjTna2Q2gRWrg0KuYK4Q+7KIgKJYvrnIf1t/dFWlnX&#13;&#10;JQEEOFjtJePRP6xaXZYs2RcmAutpkicFYvMsoc+I+65XG7PVqdkOB4/TCeSl4cfbM9+Rae/U9iNy&#13;&#10;03TDIThtPi0wqWQViPkyMvvHSX0lG7FGlwjjQ2pjDFpO7Wg49Hf8AuIxSQpJqdcDfCROpRInKawG&#13;&#10;XEjOAUe7xOS4A+5iPWUJdTpAPbiLWspuOO14gVqVq8eRcK9xzSu1B6/NN4gn8UNsjmTG5gptmaQM&#13;&#10;SAiY9niMs5m2acxIp+p/fkdIoGpdFCiJZ1GuE8CpCjeaFajahd+iIZffM7EbX9BZ4gdEyzLTBrsN&#13;&#10;j2hw8K0a7JJlEYc1aoJ25KCIg4lixNWKDMBp36dtARZ/vTu48mvS+hdjqLNJ4ap5X7jgM4kahVhK&#13;&#10;ukXtZ0xUFkNc1smXGd6m6zSpfuAY+uceU4HyhGnp1hX0qX8tMrYkOBQ5sCaWJ7QOpq63GOz5thNb&#13;&#10;4SWsaFL1MAm6PX/BnrnZdcMaul3ykTzs4C7pV1zk1kO9Ar2cyBWOHaExrTL6gBO8ARGXUDyvM0TQ&#13;&#10;2oEvxZTqFQXEsrGdRh9mF1iSeD7Ju3sdlFVnhHaKBlJz+XnvdqOafYV3h4WZoeMzyVV61gQFnpEt&#13;&#10;2F5Aey4klVRgaeQ746lxXnPYJ99hWUiQEcMX9IqPPBu//TYVqijTGKmzWI3fIp3zjf9xTVRlex0w&#13;&#10;31Dc3m9/WuYuRJ3Evelj99IHGCDgPiunpGD89fmaIh8SuLCK29OvCZVZejSuvZjfoQBwyna99dJc&#13;&#10;k6E+iO/f0jJKe2mLfJtzhnoCmhyRMweTjEtU4fu3fy3rvcGcb/CwvCWcwQhp2sf/fkkRdm7d4sxg&#13;&#10;klT1vM5gTbhx0g5kMPh+3+sxokh7tykrgH2SihLWve0WoLVw+4j91OumsWjjaUR+Y4dtXJHeTj7z&#13;&#10;rRkKhqfsADDiiY8/aMTwtl5T29iSMHlrmv83BZQBSbwK68WPxYBTva5Fxq6vE8XQ+SXB170/UGve&#13;&#10;7wrS+ykXDM411B3TQb+pzXgtrqXeFoZkiIhovwQ+roNkYNmTtDGMQcDxtmO/uYCYdAyhJFcaLTOc&#13;&#10;N8jfSFUKbU+S3I1eA5LSrPYQpC+3AmXz6poJ3N9Dr3QVM0A0jIuQcWyTYrMSagHzB1AEPBPGEa/M&#13;&#10;sAWHEWGkFEr5fsR6zV3GMcrraQhZLNfOnVNAYoyXay3vYWnpzKo+UzLIHMpjhBaC5AYpsg4afhxu&#13;&#10;UiOosOaRDPk9465KJvz//Mv/LAW8vb3V5T83/UnQmGUUvX6J+8e6enr5rODG1JG6+ZYJ92V4rXNK&#13;&#10;1PDdE4IVhAEs0asdEaENA36X2t9xJiYu9Bou9nd0n935XvV12jZ+sD451HCw2YccMi8Ehn+3mqX7&#13;&#10;nKznXwPan1Fwudyi7y9zL2DcY6LQODcZIZSzmEwc8tTMrYSLluT511HgnCubVKnSJs+2r6q5LJoc&#13;&#10;WYvbhzX5+4LKeptX1DkcX1GV7i6GgIyt/XLI8o0PTBesKOCeU61rGP21/0O5u7GbrTZW+7hCIPZg&#13;&#10;BGIG0SlRUj6CTR8Z8UAtKEEtHMA4awTgBHauiKshfiqoukDtjnPCEzeCQFWCy9RzucglhCjGpr34&#13;&#10;6HYjA6EIK9khgJicvWgmbOpdMbwCyBZHkF76FKyImDTrcu+//nslfQrd1HkaOexDSmg1rVx7OPlD&#13;&#10;eNeAy3qbzEWbwyNdQHeZT/63SKoLmHqp/ZU5e8vxzo3JH4D7ertRUr18XkWS3FW59b5dx/VMHrYb&#13;&#10;P/UJUCVMIE6aOYhggHEw0b3/fRvrTNbJCNOLub08w0oOW6BWvowAOCljWWVDCHXb6hiFZZNPSF5K&#13;&#10;RuAIhv367nZtybFYouOcI0yKNnUfcZBR1lRTQIAiyEUzqlbP0XbjWHjx08ejd+F7N4xPMFUPbjGb&#13;&#10;TL5zW7Vj326zK97h8XPcZ2dzw4ja5Y8zGeGuN9SPlWYUqmXZJJ8GZexKl4VCIBbM5jlQuIFC4dVs&#13;&#10;gjRFiUuIqEdgnWpJLnHRYMWwJu6Ug1zz9Dl6cyrSXddDSVwnz2KTvMzXmgBt6RjjOVhQhDIEMwao&#13;&#10;xPs7xLJswmlT4fx6LRNxO70EEA+5W431lCSb4hgHt6632yDLvVBzJWRhlv1RDipOuIgTn8OShox2&#13;&#10;bN7ZzfONkrm8xxp3s2odW6Z5DO/RDNj3NyvJuYshIaxk5AkKc1iufoR59rr87TG7u15UIp54n2MQ&#13;&#10;LRjZfuNXPi/pOhUYMXIXx1krTZdsyNg95dSFcSA6FW4r3Yb8QsxqKHbbzLjn5GyWvrMuXp2q8sTO&#13;&#10;ei9y3UxOUUA2GTHXsUTO7ZnX3n029xqjbMenCEYpEVgS06D7e47U9XLZlDtYuUvTlPVBjhZq6W13&#13;&#10;9zFRlzjvY2ns7rxCzyDsjF/4f0JmZIRtuobBPYPsREXSjuEHGbc70XczZxVWbZvIANWupt6kMyE3&#13;&#10;4j7wqhm/Z2masyKwV/PaGy6/u/iL3fYHD6I5ZGUcx+02x8guK8n+0E3EtDDuLlFbFbpZDmMayqLS&#13;&#10;3i1lKuYWEAEtGXRKuk7f1n77rqS2ar40AeLb1JX36HkwkrL7ovoujcgVyvxXt763jabW1qnq6PxC&#13;&#10;8QbcZLMxtXyHhrYnBrvk/Wtzc7Dmm7qITwPo4Xat3vKeE0YoJxhs8enyr2SvwU6v3e8HzjcZPlu/&#13;&#10;l3E/TO/7eYKfet/uN6XvW7Gr9VpYanU2jPZhgfY8WgMFEp+Gq5KWt1sushZahJ3AZPG24hgQOGlU&#13;&#10;1o921YOU7F/9eKw3ZO5wXRRigYJ3Dppxyp+Qw8E5L3CFt9YEtt3+sVErk7zv53RAVc2VV7Fgemj+&#13;&#10;nL0v9ZKsvTnmB23yKNHIdyXvl/p2jUzQBw6gmSFCay0xYMxj2Ix58SZ0FlSK4/6KLgWhdp6op0Xk&#13;&#10;50V/VfZTmQfordcQ2fuyXGsxwIFvgFpfiH3KIdLn11XvSpLo19cs/2VZGoZz6FhPbq27/MPmJ/Il&#13;&#10;DPft4/3/2M/zp58fA94HZ1bdZz0XlEGux3iZi8Oa5REsJTPQfhW2kl48FE8g/sXBiqZl/wZg3XnX&#13;&#10;MLxWdC06LnNmWRhcA3n22lyyQ75Ocv+h6vvxuAYDThua0o4MfJpZHlfNh5X3ww8wRQwxYZ9C9naa&#13;&#10;d8VmkS6ROCMEDY6t+++n1w1PhcLiaeH2WI/mbpyyaaZhD5YYtDmCQKSwSWaRo2QGaVgyg5f0R1gu&#13;&#10;Xa/1Ou7MU55fz8/3h+rr+D2T+H1V8kx1IdrALm/6wSGMhYt+sFOyA6tJMp+yno734HXsbIKzq/p7&#13;&#10;IhgFsf2RC0GKUo+LjMjXbFBfiDLSUEP9yw51iedGgksajIp4VEdsiRvhOoP5qAq1xKz4NIMj5W9i&#13;&#10;mupNmqyXsU6cp1lxnK9JaahrbezMVPGHKG+qy36pH0fQN9FjsRK4ESj4m+STq1p4Wx43WbStQR6q&#13;&#10;iAihqbgNK1mi0ToAj55tROy2rnHHv4XvWcLNW7cko5CM5S6wJg3gLktESr+1l4IdGWMeqJO3dGyA&#13;&#10;RhSmmnYupqPSOrh5S1j3F6uGYHBK0tTQDZYxu025FBTuOf9RfeNLSzFbRpsnmSmgXpTUmOOI0bYd&#13;&#10;bLnN7YthnX5i9YUPxIbEhH1kALHwntzUeGoGSJVllhFHvdrvNSK6V5cBlp/kc8HCNPaNi0/Fz5f1&#13;&#10;+mX5W7l9fEzTfl7noM79ggoJUtGMn5vnMDuevvv4cjv//PjELSkM1VgN7D2GMod0LtIfvo+PlDh6&#13;&#10;zf6BY1iBGfdaEy0py0XJ5xt+/Fnw9JDt2Te0+SlQPLlmuH/KvVVlkljDFzO3ypDNQeTz7EBEBHiy&#13;&#10;CR+qh5tMlfMzW/6B+1hAu6RChlcLxzmMD8JaaUNw0cGnEr+J5Lkf6vCP2BRs9XeE9OHMZ7yaVUX1&#13;&#10;FA9jVpAIailtwlb1Qy0nIfXtEnbFocw2NO80gqe5/dGdn5JPHbwcnxILX918L1JCOVqWMcTW2imt&#13;&#10;kjSQdDQgaIMX7+U3oJGk1jl6pa0L9IjKn5xTx129eKbfvE4+3v1oO8vTt5IehgXZkLLC5G9Mt2ZW&#13;&#10;bTN8RU4sDYtxu6/fhlsmcobkSFlOHoUXTGu5RbAsASCv59s9+ti4/0qFu6vfU/rbHOxzo/Lk4d6s&#13;&#10;e5JTBVGSrFjnxXG82iKIJv2c7+Aa35jHhEeHlduJTcHXclqrBoeMBKUXK3E60uH2d4uZLLa7l3Z1&#13;&#10;AtWfDmhhMpmGoVMASpQ065RWLJC5hk/0AY56KjY5GOKewVrS4fSvx7QCqy2z3dcxpBAgS9xgXTbt&#13;&#10;0NGpMeXudFbaPxdpZG/9km4CRziRoH/J03T0rcn6NoEEbWbN0uLh6n5NVy4iXn7QB3xENimzo2Xf&#13;&#10;1usDtUXJdqQjYf94nk/TetpmKVszhfgiC8wKb0fBhtWj8hjedDfSWKEkzPPdBiWFErhEAAAgAElE&#13;&#10;QVTsVeu7aJ75NrvY9WfBCTQArqvIRroNDE7rjcLyA7KxaejqwxiS9DGC7NrMhU2PdZ34/Nd+Rgms&#13;&#10;ktJ+mwq2779+Y1UZDg9BdtfcrsBnWf5+fnMF8m72Xs/8AfqMaZbaDZj4qDWoyXi9FvdPb+PK86NE&#13;&#10;0ZoXtZy/+jGxsxHuBJb3yWjb9SG78zfoItdbqSIGQHI6Y8iQ4WhOu75foDHSx5XuJMduxWBAGsps&#13;&#10;p4zZ3h+a3n0qfgKzccvyuVomGa5mBb4AB4Y4wSJJUQW4W7nXOU4yeHq+5MXu3ISB72KZNUFtvxcD&#13;&#10;LNaF0Lixcsw8osYiB+iVGBrvqrtkxoex+nDIVNfl6s+ZuBZJSkTtoHRuICnNqxRAfSwrJ9oT/SYU&#13;&#10;a8y/ycKGU8iLNheEOvLqw4hCluZ6mtgywqagT8Vn9r3UW1xh1U/m0qkUaBSd4A94YWst0xJlSdfr&#13;&#10;8WaIwFktjL7JIbnLNkFN/pZhRA67AwAuJTc7t8FOUFVPOHd6WeGyk6phiTfYafzdtQIWVGcb6ygF&#13;&#10;zuxW9cjwOStafb78kjwuT8bOvbqpA/6E/+8//a8AwzTPbmd3W66URATsBpOzRc/f3uZR1Vs/N/P7&#13;&#10;D+9u7ZVXJQVQUpbs35mmKbL8fDqZIESCSUoN0KgjmyNv+wtLMGhZ8AAhOkp7KI8yTdquud9v37rz&#13;&#10;Jiua8wWMYWFM0lCm+K2Zd+8e5nlJ0YxE3l/7YPzi17UlKqzb43a5XpQL2zId2sscwjLDJEl4VB5E&#13;&#10;4OPb99f8oQ6AZDUXGa5WevjzP7bX5sfzM6Uw1em6rvJhl+8kcO7z339lli6rsjg6HKGzCSIJTbpL&#13;&#10;H2t/nezdZm+G5fD0Ybx1hUx89P1yMb0RUQxw9d604+BikBA//eFj1MCvwVhfVgnjcAEe1dAPoSSV&#13;&#10;rJLuNoEYhr6DmGR7XmTFOi1cp8rHLMuG9puxmiT56kKQ3Jx+LzaHtNhsU+kzSohUi002GTjfOBd2&#13;&#10;tZyU/bS8//TTZXih88opjs6dzmv2Lq2Sok7Kr0ODViWEOL7PKag8hrLKMkUJNyAKb7Hqb9v7d4SK&#13;&#10;otiYOE/TDVGcFtl40wgHtQ6bOnM2dtrwqsoQSDFUbhnXHq/y3HUpEUG5/dP2PPee0UO1DzoymsBI&#13;&#10;tL+M3Xq5tGVRJSW5Dv22LgWja1T3/qNSmm4ir9LnL98RRLQnUza/nl7zuoAQjW9vflGlTENk3y+v&#13;&#10;9/f3aPUT1c7H/eFhgCMZBYr2D+8f136dsti1S10fniq2BqS1yrK0ZD/P6m1UrzwrQooPSR7HdZwh&#13;&#10;KUVd76ZxDUEbBxNI91lVHpKx72DwL+2UZjgVUi/LWSk06aKsbAzUaVvxu2TDFUCJc4AiniUAgtpH&#13;&#10;D6uiNr1aXMjqIiCAEMSLFqwMjkE0eU4HY1gtZDdCRJ2LykIQblyUAHJasPH1a4QMsSRLSzs20zgB&#13;&#10;45KtVBZFJKFH6TZrXptjtW9jt1mRI0EDM9q1kGUIwSsn9jI4erd7n6IJF3lK01IU/eU6gwkAkmZV&#13;&#10;bzp309OiKJd+9O/e7SAynfdung6HdxAz5twE5+P2IRMlEub755eiEEoNu/dPappoBN+/6aLAGsMV&#13;&#10;hKfHjbu4elcyyWDJBYgccgYoLyREtO3HKo/WpglDehomM23e/bNkILoFMER5zkMUMV5W/eFd3Xe9&#13;&#10;7vXuabsudlsf3r5881EkGQxgxlG++LmC/MPm7vupPe6SZZkvrP+4/fPLy5sQiYtTDFPCawJSUOOp&#13;&#10;u8BAttUhE/RH1xMfgtacZqv3m/s7si5//Kc/nC4XwmgM8z7Zey7S3TGf/ZvvoLF6GLZyc2ka5dxq&#13;&#10;Y/WIfKRvp/4o6vcf75vLhSHiALl/Kqzxl2vDaFZui2HqLPKSyO1um+bZj8+Xjw9PLOEyT6JUhNVI&#13;&#10;2/XaTxLlEmNMZHFXqFkRiIos42JpaHXg+Z6tX5fWXuq0poANQdQbBCBYpyEJW0fVYJvc1s9LIwiJ&#13;&#10;1kQGfnq469fBAPOHdx8vXy4hxhWQZeorzOG0ms2BCe9XTSJYMHCW9uvt+LRrz/jukE7jfDw+xEiH&#13;&#10;y3mfZ7qkAbZA0bmx5YZAKKOf749VP5DXt79lSc6ptDVfXm72MniBIDAByedT++Fw9+XrfwceCsJn&#13;&#10;q6IEzXWGQEQAZjNggreeWuqZFEQwGJEbvddLc311ZR6bkaIERkqpe74MEALHg5mn8/UsJDv34/vj&#13;&#10;o7PB6SALVacP62KX2cANkIwv87wpdv2lCZTsHh8FXI/3R2Nt2/e13L/1N0wApZAhFnRqpmuZQINS&#13;&#10;SkmWynmBT+/LVRltnBeeEKguiiyEHcLbD5WXfFq6yXGnJuDWu/xYbXej6ixQntWQUqgmMzTBq131&#13;&#10;c3drowsw6c7X9ZdffiGxpLuAQFDzJBmDLdFQpdtsUMZoxymzzlBUfzn/e5qmYJ7v3919++vnQ743&#13;&#10;WexnICE+lrUZpyEDXFJjFb2pNbIsz5eglml01nKCpibe/+Hj6/Mz8FaB68v3Bc5KuBi8VUzWm81q&#13;&#10;1hST3kxv7RVTvt+kbd8WVQEW7iXIk3y/PWjuEwt2m923r88eB8lEf20AxtX+LkKcV/UOou+3iwvh&#13;&#10;4f27wLQQWzSZ7sfJ7DChjHG59+T3ZURmfdxWTTeX+403Oho7G0MFkEBQR4zweF+/vb0RjSpUg7A+&#13;&#10;3m3HoClCi9YPT0/+qm7T3M762s37R5LMflmXhzrvM3bcPzaXnoPivs4ihojRW1zDtQGCqGDT1aTV&#13;&#10;3ffr9TwMCcDzMtbbIq15gTOCgDeGyoxh1k4DlcKSkEJZbSuI0R0uAAOilL2ZRJ4gDQQUKA8IQBNW&#13;&#10;zOBw6379ty9ltXt4fH+7dJzh9x8epwi5G8r8+Prjtn9MgudJIssiezPtH7YlIUma191lWGc3TVPx&#13;&#10;ALHYn38/pUCGHcyiQUhW9cGFFVGaUAkcwBmZO40QYjkcW1fLbG0G8pRt09JNy8vvv99s3L7fReuL&#13;&#10;JPvDx58jiF3f5Gni7di309Sv5cP7y/d/FVn9cmmTejO8dOU+Oz7tu25BY/+3z9+1he8enlazGLvO&#13;&#10;a5uALBKsnNs/7KdbM1x6YKIlOuAMrMuxymGRaWhxSv1oesvX6zO3o0iy9G6HIzKzGS8vIxQIWAK9&#13;&#10;GfBI22EYMkA1WCGCMYK4kHbsEaZZWRk9gAAZZxFC2/tOf16WWbLSTmVAy+raNUnuUpSlqTHG9ev+&#13;&#10;41PX9JxJOA30eA8RWm9hWdcyY6eXryGH41uLBJ70RAe+pGwdWj12VOTn67ePT09WKZHvu67lgi3j&#13;&#10;qa4PFkZZFeaikx1tbi/z3Pi1HoexvV4xALKkkBCljR59CtF5uP38p1+Mj5oyPU+PxwO03AO7u68m&#13;&#10;1TYtnU5/RwgpC780bx8/fIzBr1bT28i4zIvqMr8eylSvMeE1qjbvN4nWGlNhCEIxPN3fzzr6xdp1&#13;&#10;gSHwlFy9BhBghONENx/8ZrN5+XtTpi7fP3gsN9URjBerHAQ4Ch6B67rxT3/88+e//koO7vp6ccoR&#13;&#10;T2SZtmNDq+pTuf/8+nt1VxG/caqNARBCo/SP8ifrNOMIMJ6U8tqefQvTGsgsUUZBS6wPWS6LIu3P&#13;&#10;KjlSxliIMarIQLg1t10tFwdlkkaIt4ePfu3SLPc+4BKEAfigprnlSS0qJIVMLTK0AgTeulu62KxK&#13;&#10;OzWkmyQrDxnMBc3mfuW1x4pQSufF1Jxfu0H7YMkJhq1Rauo6AYAmIiL98H6XCtF+nxariRAexdvt&#13;&#10;226XWM/qknST2j+8a742d3d772ZKwjixbUkMRBYhf24jhDyRJCvPvZ6X7k//+LOa5tD3ZVpIxlfj&#13;&#10;WZJpY4VMx2sXyHS73Y4//xks8+nbS0JFOwybeteu8/7pnTONocgNngQKr1/JvvLeoYAsTaPxJMB5&#13;&#10;nDElgfrreHl/t7+du2q7//Xzl7Vt/9MfP8gk4ft9+/wj3ZabhyMfLh8//vP1OpT5XjnDN6lTdhqn&#13;&#10;TKIAsLMRY4aAa6abLDjWPEvx+XryweLAX5um7a71psSRn3/cBEfv39/HTT70Y5rkj+Udrsk8tWnK&#13;&#10;p5e56a4PT/fX7uKVJrhACAuRvHWzTIhMyGPMOheyPJ2niWVuW++H9kpRgI47FuZ52u12bMJGdT74&#13;&#10;eZAjOC/GUSEGpznwGIPfPv+WYqEcvC3X+5/u9MmnNXLO79LHEIZgwft3Hw1JkjpBNvhFZQx/PPx8&#13;&#10;tldXxB14GNcrNqE7teKuZIkIMJJhDE5oaKHAVKM6r0xQHlqRSD25bz++aatZ2OmoJjsCYCicE5kl&#13;&#10;LFlGOnS3SEJAVjVN8vTEPF3ayVco5ameNRxHE9emMU3rP37KCTK7/LA0643PkhUZK3f5Af8f//S/&#13;&#10;LatBHlCUfqztHm3YWP4tltSsNHPHXwS8yMcn0F+8jO+pad1Mp1kq/4ORvfYRMn70rocKj1bconhU&#13;&#10;bycKIC/SDSs22oySWZi0bBaCRBhWexpAjeKw7Ehm7r4UgjkSzsYUSTGMV0aBd2nt/+g9hULuZUX+&#13;&#10;IAgLfp1LnGxy1K9z/fHTvC5UF9tiO9NG2AVX1ZAk5GYYtwynzdnOvLTTCyOhypPOzCFxvnDjueeJ&#13;&#10;ma+G+02ySQNkNMXzcl7KfXxmgyM6K3E7OtA66F0pTd/E1fjRhHRGeQorNMrOHLaVd2VRW+2LSJpm&#13;&#10;mWYNBMs2jZGrKeP1R17MeQEPVqM17yWC3KxiWvq7LVt6qA2HCOAogqfQ7MHj5S4kCOVaq/yHtDuB&#13;&#10;+HK+NdNK1MYvioA1RSwlIMmTm2hvCCXVuix/xfm9tQQlbPZz+BNc/jLZVDX5q3r7R/bBxoz3Pcxi&#13;&#10;4madAeYyzykzFDRxLAL5ZhYKXSkiefjezpSmbFYDTAro5pKAFvqABLH8Dm+HTukiMXMq1L2qdZHs&#13;&#10;rrOSh7uX87dUCGq1AjopwWBuMxroXtdUAOxXu2SbmmnMbOi+n7aYvKEv2Qd49c72s8DQLXNxiMp4&#13;&#10;UrKFG9I+b8uPgwUNgALY3cMRYrjCzgiXoEiWIf2PDcWuzOVkFwMnx02OEteY1j0Tl1HMVABX/O+s&#13;&#10;jIs20PAizmjV1/OV5WlYOhlshUMNOIp9JtGwXg3tIRcaUtkUZkCRooUra8CGywBg202BAnZLjY9L&#13;&#10;TkxfGUYtt+mQ3S4CEHG1rWwyN2r8/5NwHzu2LYuCUMO7GdMskz733udc914VFFJJNJBo8Ad0oY3E&#13;&#10;F/CTICFoVOnVM3XuMdtk5nLTz/ARNBgfMsjK9SSuiOmXkNI4nwpXZY1PVJN4G0SbOMe1VDG+Vv/o&#13;&#10;gHWsT1OuXDfP/vhw8O5kYuwejmemPt4VMFJafGzSr9ObZXNPfhzHavCX0HShfb6bOn/bygqOsMUs&#13;&#10;Abtu63coD8rBtc/eqm3nNFTeQy5qkYPSkub0oKVtnCNmMGPc6MPP9M38tooThpmMMbkYQwh0O+Aj&#13;&#10;BBGjAhhxDkSoqzsjEdSZ0JMdgkHVFnl+m6/NtMOabbeMnc51Mku82z39NvGXpjErQuAIF2xe1374&#13;&#10;cNbD7VGEgCxGQRE1f+9Tv0S/U2q9BER6AA6u/l30kkC2RnPsXmxa5nwrKrSXDHNigF/b3SUKUgA1&#13;&#10;yVYlv28btI7djUjVsnKo2vzi+/0eCMFHG/E1P+yFm7/+Yr39z788757Xq11rFNVtnlYeWNJQ5qAI&#13;&#10;0UptUAECUlzpHcoXxRa8T9CrdVgtQCADKAsy+Da4rSi2yqNZsSrH9iZRzcxsow12d9euF28nikqV&#13;&#10;9HSJzsFSN58HsLhVE8W/eaqZWzY4r+3C9D6Z5eyHBfMuQAMFpQeVtpFwCTICYR64X8DCmyol1/70&#13;&#10;UPyw43nv87jatoj9xs69I7ufPdKRb5S1y0GdXpRdIw8FZ4oCmxqg7dyl0izFouVxQDsZCH5PLhK0&#13;&#10;RDBmYAD/mfrUQtMLqBrcY/CBFEVzTgoqNRX3pD4nFy0CzFV9UTF6HCYGcAuOzvMlyWP3cvsRatGk&#13;&#10;uOlAH3gi65b2CIAVLFnOAqzlgk/4IFZJdrY2nwDU3a9vg+gG3zBx5FRtDuHD/rVYLTA5f/9nXpVE&#13;&#10;p1ya7e33Zk9Y69wHRXVmjJnrbwKj40NttnPo8RAAsXQXVJ++g37scO0uhXvj6iHXNHVHKPsoyM0D&#13;&#10;gGFEJEKu6juAjMW1YLSfv3Ga6f5+WG0BWrpZZYIcH934fQm0o1BGNOQj9ZRRcf+89ILurxahFVQT&#13;&#10;Qg08/v3fvgd1iiCbPt7Jn/Lkrg8Iif3wQXZ8JQzuK4a9HRD8IpQqZMPi7de3/fMOHvK3sIAFRLmZ&#13;&#10;Zvbz7mJR69vdIH/UpENlnXqs7kmzIVafZ/j8kFH4voDwlsrfRh13sH3c20a8K5E46q2rmzvURJsx&#13;&#10;Y3ttILpBibqwkp3/MNblgNa1HG/J5+7rtvqn/UEwjhkEKEXn0dWEGxZBBeDRKvatARDJ+Xhy1o0P&#13;&#10;//ASbxGtdE+OEBkVdAPUdg0xoPn265Cj3bePEztiaWz2lKrqdf71/CoeYEK71QFThqtPR+8zjble&#13;&#10;Rur02r48lrw8NHBzfd52Ut//Nv6bcRVary28XRRd+ugnI7cw8vHP+6OkRaG4IIXfN6Zse+/BUgxA&#13;&#10;C1TDdSsMrdsU3TjBTAuNOPf22tURCBvCxhC8+Su/Y0ucTOpaVmpUEy/muUah2ywBuJEKu+MrC+ry&#13;&#10;n078CWcC1hxO/od/VxkhfaSCibLdrDdUyZ3fFwuM2v+r9UDx5ymLWIbI7+eTwtSAgsHNIuowGzOQ&#13;&#10;ReTwvdR60+10XWrAJGVhji3ZAAtOhViHfx2nomtxfKxpiWYgWTB0uOZbdpExlmJyWgPQttWLvxuq&#13;&#10;+m/bwmpyv8dY6Txu67fzWBegePeg71/kwaDCGA0htUdeodVzv3Kn3BtEzYyWqZrrUJl9meMMNAvz&#13;&#10;Dc5Or5hjude3/V56ys4LYTn1c15hherDwagE4oe9AmSny4cCeK266qRIrtbeH3crFp+kDMv0zyvE&#13;&#10;jtia1mJjG7vYtnFYLlTun3KJI5hXety71YxX6uYjFuxysfWhTdxHGy63RACV9j3ck/fz15JTBx/x&#13;&#10;XcSeH+AzaHOSQigeQGb2gnklPJerYISHmPvNdnt9PUtsmdpIc6QRTNjtttP+hYZeat3uXIKLs0hW&#13;&#10;1fFwBIebPfk96xsgT0UTrEGVF+bTpms0mrzl+q5ZNgQSY6B8+kvv/NcbnWNL6g1zLEiEWwoPOmWX&#13;&#10;+VoA1eAtFCd0TOlw3c8mf1+3dhtIl3krPEEFhvHD6ho7NLSo2kfi3q0Q7GF+MT8SuIIcyVzpIvAK&#13;&#10;Rpba2l4IRLdpVPfiCPZCvfxYULsNiIlI1brSy8fXO/FMTsqTj+aDIU9xVmOyTRDJunWYDRx4FmXi&#13;&#10;/L6uIswOwARnm2I4RZ+9wzYNdgZrykPx2n+cJtI9PH1cn2iVEmEewce3/lfvE0IBxGarmmwBYyvi&#13;&#10;WZKXtYa3vAGBlCrL1KXAXsrvv32/b1/QJMu3+avouQaQLMTkjrfLsoCnqTcD2hO0gzlZv6V21xDO&#13;&#10;5i5IOkBC5o3SNPmqWsPcdALlt463049kok4CQEC2YVKK+X4aAlvE6/3EP66lpUp7+/sntYSKwU8h&#13;&#10;elX6e8mXH1dtqpNWMTKaFJQQVWR1S1WLQyfhaB6b+209+0xeXu9tGNBjfRdI3ULn39OYEDI7XXtn&#13;&#10;i35MNFKpSV8BDGmmINHwEnzBKDgx2TIdARHeJ875HTuepptPiPSu/nxIS8E99ODhl2HF9+p393el&#13;&#10;S3h7owwkHlFwF2YRIsBlWTvSp4dlh9tENi/a1nJ5X8E620KIfHju+4/n+8xhWM+3X/75fNjdueAC&#13;&#10;+wP/MHCLNWksCtW9nsdbjcnuhmdWC7yh8KPbPwpH8hlid4paIpJitiUtI7XxXn2lEZvK4CShKn38&#13;&#10;g17OqouPD/44ovcvNREyrhlFlipWpIL1pgnxmeVH820vPvXfM+TH+3UAEn2gDFEmS3mrTg65nuHp&#13;&#10;zBW8ggrQZgZ+AGXoKCaf/3oPTgmHEl3INexjY9yYzKViFbizDpM5qpXg2sp2V9U73I4SiBHUoynA&#13;&#10;9JEUXmKJ9YaqNhJR0I4ImfPgTc5ISZTR5iqUz7CtRRWgPD4/3d6n9vD5j8vbgG5i+GtbzcWGb7/9&#13;&#10;jv+35n9QEuEK2XTj69Hv2Hc1cmMsiS1L+fRHeXgiP4pie4BZQTSuuYXCP1JUdhnygqWcFy9DZCB2&#13;&#10;YkcA9QZh4DJKV1s8cZYPgUU/8IL8eUlP6Qm/2gFMQ0m8XU8jysxNiQvU8L/W/OGAyQl+CBlQHFdl&#13;&#10;jvEV9oE5uJnxJuq4bfcE7sgW9kdTFpFxcA8UZmjfSKWDXocAEjveg1s4nTmUinX5jKGmKUPSNa+H&#13;&#10;w+YAUFq4IRaRV99C9eKWHja8gpXKY5jUufzp/tVebvFqqn0302wVODZVzogQHaydmKAUVyTfwPj8&#13;&#10;5d/1YYBtkizcZjDP+h7SdbE5O6XAZmCobNG1Ux3Pf49QhQpMwtSJ24gms328DOAXT4VYSAD5UO+c&#13;&#10;EeK/9NPf7CGQHykjoR5oQVE3v38MO3u8b48kF7vZukTLHdf6dHP3QGxVbrj031ayM6xejblsJ8kx&#13;&#10;xE2AzUoB8IMMCXa7/a2v5PNCq/o0OJVeE7bl8v7vGvnDVQB6k+Z86Y/ksTB3Td//9tjM14hJxjoS&#13;&#10;/Hi9cS6tqN5dOSLKASQkIoR9CPbh4YB++wh1CwJqaR2oa2ZRIrpN1j92cFrbqjE3uOvuZKqO+B5i&#13;&#10;e9tCDXFlIk47tCqesSqQdQmyzCW6ILydvlWYVYiOZcP7zqSLrr29qepjimB/Lm0n5T+Zf8L39LlB&#13;&#10;evmPJGScN/EMDN5ywlocV0r+8fglrfDybRCH4kA/ITjXjV7gmh3s8Gwuu798vk0bijWUFQt3xlit&#13;&#10;CEcNoufCIxTo/HvCEVeRljx1DFLE+rM7CEu/3DMCuS03W7jnqx35HufhjKt0Qzf/YffJFRhQTcMc&#13;&#10;FooKg5XS5PqWDI2H/C/+3w7185Z0IpW6fvAusT0daVyrwlAVMF+x+nMFYhKAQ17DxU/9aGzO4I6f&#13;&#10;zPcMq93ub9fFhLJbAXICcXKaP+bDw3ENWyjoQoMmVVsUUxLOWViy8ZoNhmBxuQ57+hNDaY2LOFA8&#13;&#10;TbTepxQOzX40FQAJwAX5B8L094tP/I51bpreGtksH9vdbuiSXMnknuxxxCUCVbUsWN1yC/qr/Q1W&#13;&#10;uxM4t758Aeqwwk0MTCaHZkK3RukSth2Frn0NLoFx+a3s98QEhL9ubvfaDl8BUXTYvu21tj82AeRG&#13;&#10;ypXkmZGv4/QKAgoABCA5WbeSH8GM8ze/PRN+9srZJWwf5Fj0bh+spH6xawM0QJ0xwXTLI1X7H8tt&#13;&#10;/4ik4RGVjaS36SR3h9ua76J4lzeIc3DuBbCbJInhJNnI1yf/ebDij6HEuEIJLr4XP59jmMNaDuzz&#13;&#10;EZx+adfTOgvZeo5ucMbECGgWgl6POpj1Y9blkV9DwM0eVOQHHneHz2mR3M3tdIdnpLxgiUY+97eP&#13;&#10;DRyOt9nkECpW45OZgZj9MYibSPdD9x7XtwZc39FxG+84Nfd0d4G365JhtcshE72SjJ5VO3nc4MFs&#13;&#10;HmFwcURevC8f3+xh8dHZ9rgfiqpvX7u8fjmIOWOM0LJERrtg+5otraQ1xg7VCvkWrCncKrrnFPq8&#13;&#10;6ja647OHF6WufkfWNW8YTgCYZmLdzxcPHgdeng1EIKQwqkHAbOeBlSSqWmx2zwVHjq84x+GxVeer&#13;&#10;fNwZkzI5PrwOpZdihczSihR9hzbjI+at5GPayuXru4J023nh8WFT+tM66y4AN7le8zYztG7+9fOX&#13;&#10;00bTgu4kluGtcV9MhPJpj4uj//kCggcscY0f1bOPdC4iS856EtyKSNimb1QiWhO82/aFreetQc8H&#13;&#10;GCY+uxBQxomcn9ej5rDZeeMjh7fX19YgIHCPChS8xpNL11Vw2ttrxPd7GwiVo/dopyFMgGEGTEs2&#13;&#10;f024b/HT8YAqMJZm223VPMXfFQg7Lkp1qjzdNZUtkD3tPr6/3Te6Cub38z2O8ll3pGnkYUrGjG8X&#13;&#10;mpsiQOEpCKfrHXaxjkl01GRqJRlpmTD6GJf7Q/d60OmavoUrI/leV54sbsPXH6lfrhTuISDTeAPo&#13;&#10;T2UqaabMyIQHnbTZ+G9/X8k2MxD9Ntzpal9tISWk9x7NjE8wYrDCQ7s3RTKht3UFa3j4RL7+/l+q&#13;&#10;WsvjfoO2uq/6iWsdJYhwvUVHJoMgcEoXAQ8IflQNCJzt6FPM5ry9Bc3C7a2+I04ZlY/TQbC0hx96&#13;&#10;oO/O7miUahTvpON7zWq4X4iUJkN+MTS0iVx6KcI6f3t83/eHaDn75rY/HbZ1s9MCfPIVatYpVLr1&#13;&#10;6LeWrQwXM1kw7F8qjXIvDnP2J3wFx/nxOuvqbgmhlKDCUg5f/vLH9wshqgX3qRuNm7qKKQTm5eJ5&#13;&#10;+PJQ/d/nSHZ3FhZq9rMntYSfjqVsCW1HtHm8nrxKIuIQvdxcvNtKqdykKHLRORBd21Uj/a6nf4wR&#13;&#10;BRCW3EvEvLcAlpcZxtzn3fjXj09FewIKweVKrwAQTUSXGcKSzXwo0D/s0K+/EZBKzrDUpOVNc5gv&#13;&#10;y339UmjqL+eH3f7lQa792xaCFSq+G1UdJhMLmWeJU80uZcVjRPJzpzFPbxzwtYVxe/+HnfgDtvxz&#13;&#10;kxrVpHXXPRubKKnfGXSoVoi9Vncd90mEFBKA9OO4sh+HGt1V4XojjBnwiexH5JrA9prD3DPkMC+0&#13;&#10;6Ko8zmViKQpcxqOigtEs08KsCGZjPAnqwOZ0Jy7z99ORdASSfomwyq6zP9If9/ROfROVheKRTe6G&#13;&#10;NVoWdl/91Pf+4fVTKHPAiQXYANWUA3Wxo/CcQVUvMPPtI9Vf2HYrLGJhAa22UWYQaYcP7Pva1sr3&#13;&#10;a/UK+98T3dWw5iM1+vjT2/vmNz2KUE7eoqif1cbKfpPUlxKA35mch3947BI2PEMfQ79NqN9ZNemm&#13;&#10;nm7LT5X4uPalwMHQLfu5g6dq2/3E4nloa+1d0FqNCASWsIrIoSyUzwHBPI61ivMAACAASURBVKpH&#13;&#10;ebe7f2zHMX7a3/3dLD92tAPc6ORTARak1TxW7fftI9yzA31iDreFJR/YZzBvZ05Dhvd/3h8Xm3l7&#13;&#10;SBe7u7/jmNh+bcR/f87/7xIv8Z5W5zRlnw8K+PL1+4eSxZgP0Oyq9Y5JOS09Sxo2xyhq60ayA0u2&#13;&#10;Y/Zg7P5MWlxywT7xLVhRTK6YmgHEJEechnrk+a+9D3OJG2YAoVxAKYjX38R6D5T6fb1URtXt6/sy&#13;&#10;Nz+9uHVGWKVCjuBw4Hh4vwpKUfq2zVV97Arx57DdBAIcJ4DwltlG7cXdlo+9k/PFoSy1opyBNc9h&#13;&#10;X9gPNYerILhi+OMXStrRFweQqtsYoO/Dtt1G+rf/7sfpD3P50Yj/UGlrvHobkNoPHT+a1VEyh+Zg&#13;&#10;0olVPXOm2qnEI32osy/ky5+zm580Ph3mY96bxd0G2LTivJnS1dttqZ4DGJaHrNPYpnSSSLNNsqW9&#13;&#10;K00akdtg0VbpxpdCVbiZlgNMrkPUeFgV3olfTv/0H8nDN4hHT773DpUdlxQg28zsXHihELDctZ3Y&#13;&#10;dqv1WZC9OeBXskxrW90TvTP9tQKRNvtwnD2LWWN3tx0WTEeqRs0QFauDHF3QxndCU4VhhjfXapzY&#13;&#10;dosTrDn/iovu4OdXvAzbNge/KBmbJDWcK2cf8tHNMRTmKR6rsKc1lAjX4kb1afl/4HP9joFJ/UB+&#13;&#10;kSLsiMgPMh7QGQ0N1d2ZcQEdzaMXTVRliHvAqHgzrEzTFYUyz0P9IF2yDxXb+tP+8XPvmHx48OmP&#13;&#10;imwHZqnfn+a15BTcqOsFilw0iRsdQRCtX/2/Kij+cJdQct3cywMN61Pfr1wi/H/8j/+ro2VOljhZ&#13;&#10;Ilj9FkLMJctKhRJoU3uXl4ghIzmZH9O12deD6XFN7TAl5xTlKH3dd6+YwYg837LdouiaH9NNsCag&#13;&#10;7IC9f5Szhcu8IgQ34s/9t93TkVQiufXw6SH53HJdNZyv63L5tmEsgGtV7U3JZvMQEg6V5nkfFgMV&#13;&#10;YzEkWHd//PhBKbrnetgCZklVLBnJlU8RMibCmgtFhdHVG+9SLSEtuVhoLx+h5DWFFkNWdwBkCMGt&#13;&#10;rLxQzOLorqzQutsPNtpMPbWAM0gYcZNxnhRGEk8laSZrzcf5Ch0EvJRSttkbNyLEU0wPqiqqbL4n&#13;&#10;LKJGMpMlJx4sTO6odbmQcU4dCARLShDqqFs3WVNREe4VVNwMy5/u7zqAVrMVQFPG/XTddRqUBNck&#13;&#10;VUkxFAAMcEioxSSmDzUJv773Pz1/aaS2EcBUSKRxprkui5uE5CVSCthiRl82Grc/lgsuGIbIWZGU&#13;&#10;IYg8hKZAppl+3HsfH9vHxTmAiHdeYAZhnubJF1jKtW5xKtF4ilERjBjXz8nvqoo666BWsgrGlhwy&#13;&#10;qDOKSzIPnx+n2ewF7y+jDfS69IKSZbytW79lFEsCFM3euejalhPiC8WLS8tqE8d3XWvnaObI7/kW&#13;&#10;IyjwetlIKagWPuWyLSldBBEaimVMLRAILowES3Ij2rRhCnTY4nl9TwhiIYiLWO9ALAIBbYODweHC&#13;&#10;e/JxmbtdM5k+jdaVzAhgqLhilWZ+hXYESPCqRS6NJZf6wADK+64lVIWyDuMAhazjHlHv8tLsdS1q&#13;&#10;BAAJJWGKGLW+TJM9qAZBurhxLWu0palqj1Gl9+AGJ9t7v3S8Ws0IElyHtfemgxFHKlOjC8K4vdwu&#13;&#10;MQZCyePhDuOSOburFed0mD7a6gG5AbKQ8PpYYGnvfcjBZeDWo1DQJrvZhOEWnScFEIBpiBjcPT9Z&#13;&#10;SznAStfTNDEWFmtLAdsaAFU5+q7W/XW7rn2FZbgtYp8FItnButolizzBXFfBpTqrAMp1PHOEpsXg&#13;&#10;FCoGBK6gIGVJMCBkSnkmw6nXUBDBrx/AG1Rzmi1AMVdCuC0dUSkZxgL97GsuCEWSscl7wjCUGEHs&#13;&#10;p7Rr9L4RKMDCFBKIiAi9RCTQRCtal+SXdT4c7+vdvZnjum4xeSxhiqK+11BBYOR0uXEugovF2c0K&#13;&#10;puuYgYYhIG+ZQYbuSMMRQxSZHN+Hy+FwDzDTgrh1xJUU9c6Zi6JYYEBqsBNHBmXYfADx6cuf8uZQ&#13;&#10;DswyEqDA9HB3x2AREJ5PZ6RaUzbFpV02F4BWPEyurerVxYKdaMS2zgkUD01dVY52JIxV3djZ7fCO&#13;&#10;qwqCDEh2BnaHl96vxpudvMMl25AgKwcpk7UiQR+MynVMLuEIF5xzbKt9cEXu7hjHNxf1032KBisF&#13;&#10;MIuEwtVgXp1mh2RVew5KXMyZafVE9TQaTNW33763Wt6mGwM1rzpC0PV6hpAzSe+qivh8fhcVIwSX&#13;&#10;XSPvmQjEGttzUMrz3TKnEggE+li3XHG1q7Zv4RpMwsJlHEOfuL7NVgDW1bt+W0ffywIwtpBiW0pd&#13;&#10;8Hb9kN3xNG9CEh9E0x2qewKECha37cs6f4NQ+mWlGJsMkzeA0Pf+1lQsuJjKojoKQ2NLGsaRLkHs&#13;&#10;UZQlU2BMmMclRRfsyiQM88hraUtBCieIx8lkSh9pbUGwLBJHvCWIiNGvrYAggnHbfAAk8KLS++2M&#13;&#10;Mk2AoUIpAARmp3iGgrO9wHHzs0m50rtoNwlzf/5ArNH7evFhA14e5PA2NgzyuNiKMglABNaGqnmA&#13;&#10;lGwxpiKXYhilIdiEE9AssQQkZwilGIBFT8eXQhkQc7NvXc552XIC1iczmZn7XGCyBbqt1goidJtG&#13;&#10;gWrEY0nJGSO0jAEz0TyiEksQUtbtXRpc4oYoxCWwJeXoXYrtvq0FZ4oU5C6jxw0YYpkKVFR0LVCi&#13;&#10;lkrZdcgG+G3hGGZY3pf3Zr/vo+swuF5vOSHVSZNyipASDrgc+q+Hwz6mMm4TKYiLym728scIUTgc&#13;&#10;O4B2eo1MVxNwgKKUU7iMd1RuLMG5IBx9WQmhGCy7uoQtyIbGBPftnbNl15Al5+7pM/eaHjqShEJ1&#13;&#10;sJmyioBybHaXHycGqBkdfyR+dQUTLCRV8vTjd0mr5erb7sjZzvhYWsrgGUDaHB4SSv11ojgfd2pc&#13;&#10;elAsziRMLoRCeaua/WwvdbsTKGuKkyuAzAmsgGY7UAxGmJMiymG09lZKxZqKC5lSwRIogWWnQEjA&#13;&#10;RYKRNDhYm3z2wrVKBB9zwYAg0jbjFryhUxgyJrLdUeOhQG4xIICcuQ/L7l7F1C/rzDshOwYgvphz&#13;&#10;2NxeNR/jIpTUqgYBmOsVMslkM47m33/5NPUTh7ykxS5lvi2tbPEQLAhmHc8fN6lqt6ykUMq72VoY&#13;&#10;B5ELLbkfnQ3rZvq7z3tnfbBzAj4rvI43s8QCeYZkp2EqM690LKl4SzCY55iWLQNWiFASpsCMCcO6&#13;&#10;0AYclF6XBYkm9tdKcdpQwAEgHuSEEQkENxQCVv+YNl3hOYTdvuOEzqZUvIkl9GipGYnRxxQEpW/T&#13;&#10;d5AshxEB6CerG7WBrb2TUAFb4nCdPHIY8k51w+W2a+X48YZLSAeGtgB99qtVBAfpjvfHOU24UlQh&#13;&#10;kGwuq7vmTiEpLPQAASpa/fbxoR0WCIMYGhkMIRhDpXk/+34JCFGaERL84U6VVDAmIGK5O0Amls0y&#13;&#10;hRJMlEDnXUOgsc4DtENgBQxFmhe4XIeVBiRIJoUE6tcle6vV8fT333a7FkYrtgSpw5QXxpgkqhFE&#13;&#10;Uy5wuK6ZZkv9Rl2Om5lMsoARcV1H1lUGukf5cDY/QrLHY3v9mKi0n54/xxE+Nq0LGWaOxrXbPx2f&#13;&#10;drwmoXfvtyHKjGuqgdoWHzYPue/nKfjQtQcJsydkA5FIwRWdfZCESIpRpiEYACEhqSxCEvC0r1cz&#13;&#10;3jNNEwxrcHgrWBuQNutroT5uE+Eohk1FjxG+DX1MufAomgoiRFFdC7HaGaCMGbTgxAFaLo5VR8YI&#13;&#10;47FtZFMx1sjrOjJONOiiszmYTimHS0FFKpZIqA+okGJJHan8+DYyr9qHxmUuAHlsHuc1kI6FLdMA&#13;&#10;sh+3H6YTTSD5ZtZaCBQBRIgCnF359utJIVpYzmZSFJFc+gtkognZADBxQgiAmLPQ9wTztaSY8OGx&#13;&#10;tjGYaAXBN5YctExBxBPnDBN4ndbMCOAgSUyS7IvHlP786c/TZQ5ApOTvnppOMwhjsE4Q5gix5vry&#13;&#10;1JymzcYPSoHE1NJCYinQD/4cXGh4FedoZZBkMauPCT0XbcG22oAwm9crhYBWldK76Ax17Pbjorvm&#13;&#10;+u0b0cTByHMpkY9+TSX5+btNvK0PMFCHQlh98SR4siQj6opQCnEJi9WSQrN5jxtR2c0f6uY2XPRD&#13;&#10;xZBwWwGY5VSSjwiCRJjLcaf32roPZyKNjpnk/M0BAXlHtLv3NlsIEZM1LoQwaZ1FCCOCrYPTlsFc&#13;&#10;pmrSFVMMu/Mkees9qAoe1zcWY5Xp5tzdzw8wBoXh+7wCaDHL1m/4f/nb/7QVJw+tXFqpOUbIztuG&#13;&#10;ohB8iXEBpSpg03fWziRtqGsD8K9/eXQ22OnKIAYhPTwuZWwnMzCd5Uwx5kXzlaUUOG8YabAEyxA1&#13;&#10;Jfj+uFuK239CmREHEZm3EccK8SqzhO3ezY8N+1aYdkNORIhdA+Ef8wfE2YZt0iNLu+CC9+WSKIWG&#13;&#10;UUSXbBGlHAzjpeOvWrucQFVrt9WghpNbu0PtjKN+MdNELMvLtb7bZ0Wpc9fZFFics+ClI+crlDlQ&#13;&#10;L7wcY7SZuSxys1JRbVuo1lt9/2xHb4Ygazl8/0EFijTpqMUhXz4GUrSB677bJ2fguuS2MFliXjIX&#13;&#10;z7lb7C2QGbJP4fsvu7vPx+e/5f6/Pj38nJJ/X26vXx42N4WwogtJbYO29UUSu40Uah8KZRIqFMxU&#13;&#10;CQ62sm0fdVWDwpwOKRMoOqKPwl+Reiw+4QSlbJHLNPNW7N9x37T1cL7uu6dtWSCN19uPnx/Yd4/v&#13;&#10;2kZjZN2IHA4IZaGcXw1O5NgiSHPv5tnEAF0KHSdMMMJIIrjdz8bbELCsDyk4lNISz7Td8+Bhfx3Z&#13;&#10;4+WP39tGAeDWWfMHtIYt4UyikKDM0yLae9FJCovfRsFwIppWPBM8u40pSElw66WQ6uvpFhLw2OcY&#13;&#10;cZEctU7fjM2VOpiFPt2zH8E1lO5BTnRuyYFHEmnHthvBPoZ1Q+D67UZz5VaksfB7s3jPtaZX3yeq&#13;&#10;KQbL5Ut3KIrMOOmLfHj5svgRa9AYOrOEcjjoesm3p8cXc8tVPli1UZF8HHXVRTJ7u+20/Hp2KXwQ&#13;&#10;pacA2JnxnZm3EeLcX9eGywNRRnGmm3X1jeg4hO9vp/apEXcyZxG9XeeIolJR831I0aJMGwlRhApJ&#13;&#10;dL/X5lKjvXnLPrjTdeuaWnPSb/Neq+v1YwhRuUh5QsL6tWrJksla6Po4i6+YMSKTSVU24e1SV+0a&#13;&#10;c8hxg34ArqZl9IsJIQM8LAXYHGNAALjSAwQZqxDWARC7zMF4ydUK40u9+6y6lQzJRBBRq3fR1r8v&#13;&#10;PySv8hriknyxj5/2y/lWoCLJ8WwpFjHjVrQhFmbBSU41Ei/V3bA5gX/a109+OZc1NpVe1pUDqDaP&#13;&#10;CEuI0sis60FKtdCpUseX7mbGnajRypsKf3z7r9ZjoA5MJSRG4ncfX38jmdsxRJqf9rqffbV7RQ5C&#13;&#10;AkwY5L7CoLqst7fxTMe60aTRHS0oLH6CDRXKWr/D64qXuMvSHu/W2gbb++lql6aRTNWzzWa4LvZD&#13;&#10;tYfzZe6q8rBrcYxG5u0SNK8kIcPmFW1gdqUsXTzC0ReYLUwih/FyM+uWOL0to6KirZqIBUsRF/z7&#13;&#10;339tHn+a0zcpSbAu5KBq7q2bUKPZtvbrPTucvjmqQIQh8QwmPhGMCCKl0CKFVAlglG0p20HU2kIv&#13;&#10;QPjIgJbRDQ26y9G7LXIk+wRyjkVLJ/E4XDCXSraq09ff3ki9z9URwFhfiaohrZyB/M4x6zLAgpbs&#13;&#10;vOGNpr5yqSzLHL0HpIVlUIAexd4vP2EyohKimdSSTvBNKpgi+BpQDni+LCwfcDQe+Lfhh552g0RU&#13;&#10;tZONde0mV0EiD4xeTt7Cje0Tw6iF1uSSRVWGuTg/hbxBHL1FsMuFOnG59XYzMJOugdNyWwhCEOM+&#13;&#10;JJri/uWZdk3HE4o8YwdlTpvcjFFc3CM91rdMIaYMBolQTH7TEqUcBfURIROLvGtCQnW1twWX08Wy&#13;&#10;sFAjbYtst2bXvLQdTbO3MSOUOV3RKGfMqEZqCVVXKQYswGUSrGQVFwb8G+gqWXXRQp5dNNPr0+Nl&#13;&#10;Y3NacC2WshTvHvevFbQyjZOoEEmCq1iKm7TnbvGe450lIeV4/3j4Pg+ZLaSRibGyOZGF25Ik8mam&#13;&#10;TE+b98YXERMmIiFWJj+2tkQko7qvxWqWjCCuhMA7v71LIUAu1aHzERYmX7ct8rxtwVjcFWz0moHL&#13;&#10;wEwr3t0pgEFVcxQQpEnvGRKPQzgFIS/eichIHgghMXjvJmwpzrF4CziJFWBK0kNHxg9ddYK3Lk9v&#13;&#10;U5JcCSZsTjsVvM+xiGrHkikpQ7eYPz3+raqECxaj3RMgjoJT3rAAndBsdY9SRi13pJ5t3zxUDaRa&#13;&#10;+m39wwZqgysRKqbdQnG9ecKvBvDAlNrHOcEVRNa5dSZlraBAmQhSmdGHXbCTEbpOGBgYX/b7bUjP&#13;&#10;h7+ZmKbFqJ2e0oy3b6o9XreIJL699S8PrV1OpKY0ZAEZCTghwrvHj+vItd9VCtqtZnhZfd34Yev5&#13;&#10;XtsP0VZX4CGJyqI8jaZtOyuQPVkoypqvIjPSEOizJsqbUDnHsMiBzmyBycQMGasvdmJVFwObXe5q&#13;&#10;FjH51g8/ocZIF0xwWyCkK2STMnRVGAA0ebFxSRENYdqJekerG8ApepwxcLmBYM0FExkj5MW62VZE&#13;&#10;V1VZLuVud28Xf8SSP2CO+a59ZFz4S28DBuIOhLGCVhRw7a8Bi4JcVaPLdAalRBACzI7ABqQQcSgU&#13;&#10;e87UabWn1atgpxT94tcn9TkaEwrFar+t31naQ0K2ZIgGy/sFwrKs8Odddduu5EBjjkTG4ANnygHw&#13;&#10;qrqvw5K6HQ4jrWvFxTIsqnnZ7Nreqxs25DJXWnEldIWdjhUuVfQhcxnQ4Af6yCfz7mFGovLjgluB&#13;&#10;I+5/nCreCGmiWSQqtxpVfVBUvL6+pJjRPv/y+99lw9JBbXPfcaF5vhevFK+Ez3AkE6IAIVDgcYW6&#13;&#10;44KSbP/4CDxkd7q+I74PREpE4bKFulC7QYisDYvNc4iQc4IA1YgTeNAVoMzcvhGpr7M/Avd9wbLo&#13;&#10;KrUVA2/whgUrFHahEhhlH5fBPjeH5Bbo5hrVQJjbZsacBEUR++9vX+8OuyPRH9uVftKWebyERnYl&#13;&#10;EE5zquos4c1c2MhXeinFC4Y5lm0rCWThh7NuXMaQN4qstS57YCxYyeRXzVCFEsl70ICAFZPigJpm&#13;&#10;52yAANUi46fnLXgpZExW6EpSsvY98HhZRwggyQFnrVBhydXHGl5WnDDOJEgUFVlXaycrlYRY6Ipn&#13;&#10;bxqYCkH1fueiNTASStd1k/ixYRYzZMO2peXwlARs9vKzS9zHsT2AuDjnRyBoEVhXNb1yb+cUFqjy&#13;&#10;uIICAoReHFPI9l9++Rf59JfzUjp6p6w6hbd+DBVq0owjtElwYIKOAKOcLmWvdqZC3X2dTOBQWG9F&#13;&#10;AmaKx/aV4yw0rDl121aus6evMZOqThBMtECWwC378nWo7+8mnAimt+XMKlZIRCEMh2p3V6uqpJJT&#13;&#10;Cv10ibCFMhqUrtHSgW1NdluURW/OXz9mVkFWB03TMkw4c6EUqQRBpqRhgZLXF81F6P2lS59dHcgG&#13;&#10;D3G7zEd9SBsCjxj2XxmrL2fzfKHVfzhMi3n98lNMS7ZJN3tjczRzFZSmakh2O789fnm+rsOL0hsU&#13;&#10;CebjrtXSLKGOWyGBRl3gDJOFUDDPAMAQoQJjcsH58UbMlhzeH1+zD6xkWJGsAcXSrplkuq1bcjEA&#13;&#10;W47VOpl4i0/RhE8vUflb/DiAg3r5kkb3LPf/p/+/6qrWqLqaqHGFMPJ+i65sKUOmWXPfRZw+RVIS&#13;&#10;yWkfaowUF3Uaz/qAdli1SUWFHLdzfz1qfcsggR4RdP/wgP/3f/if7RxrvIfb+Ss127JUkO0fkFSE&#13;&#10;zln3bAfUdP5opVJN5+JFaeLCAm4gYsI51BWIoPnIxoBVCMRg148l2FgDLoppsdSlonN759dDEy34&#13;&#10;lgY8vGcehQaky8b31Jf85m+r0xNuPgIDcGRtY3MwcYXi9so/F4iAFiw28LoJUkrZYKE7FVHyQPPo&#13;&#10;tSODlecgN+MsGGZ5Hje+KN0We9V4KukJZHK8/yS2dQlPJmKIyCr7fdH9apA+gHi9TXsCIrOjesSY&#13;&#10;Vd7dHg6k9IitM7p9/Yky8tDZkEnVrL7vmh2WbHbrVAhqdEag0vjnpqqw3iawdCbefhI2aWNC3gN4&#13;&#10;dSCHhGUCrDgHyHkyYmYDfyctKLfMmOMrUrMIxyoOH5hiz6g5xfAAN2SgTnCZ1sEVn5tCf8OaEO6W&#13;&#10;fscanla4RRLgAr+1IUfsRrTN0q09Rqyi1RufAgMllMhvJGJkT+SJ/DcrJ13CeI4N4mRyy+GGKpYI&#13;&#10;5xbwyPhEC0vTZgMGVHKFmQvIQ2oLvgJeF8QNEnMotUrbIkGG8rF1LI6UgZeRnMmoIQZUgjnvnvKZ&#13;&#10;OSu8vzEhTYn+/6+jkgbxyMAgSXPvyjQcAt6jvTgKvzlC1P6tmj7vAqb/nviGPK8p9TSUdE+Jy6Bg&#13;&#10;Tm4oHGJ2ASZRe7XQ+Nd5giz9MsyBq85awhyEXNWHfWB5nHqvIAcarKhlMJUNIsB085aG5Xv/MLK+&#13;&#10;1Q/lVECgvJrx8FC1cXXAozDfd3E7n0esa9RRtDllSkgfMFeTTXPGUKWjE8UBzdXbyz0XkzUI2BrC&#13;&#10;1oZSOGf+g7BMmogPaXhjX6Qb+lNOGY4tcAeJ27yUPbls7c+Q7HhAUu4RYZhBfB23VI8uVfe7FG+c&#13;&#10;asiZKRjphr5bEplu9imKYAtJbOoIZWPJhQPxe8KvLQxvv7+ydEK4/dyuYCUiOFd1pXpw0uIF3R5q&#13;&#10;L+nNUbHt77u4eOp4VMKM62G3W+azZEZhVFN1pXKXAswespDmxHY6bJbmJKMh9gsFeX9gtSgRh0Dy&#13;&#10;Qgr2csmh/vz6dQIPwrlgXUn1g1RvkqPsyHDGrZ7fgD9jdtT7MbjkFghIXuWEGFAUnaTajQUx4NiG&#13;&#10;QAIfXepJAZAze5tnXu1fCghqP6x5DXWzFnX/VEHXweHGXyg/Lcbqqp7VaVwXTrtk0skMUkpFKugI&#13;&#10;kQiC4LYBNWJ3NzIUso11kGSu2uno0Y0imwTmdad0v+CaBhzex6PULcckBhJmOxW20xOL0OChBFqk&#13;&#10;u4VZ//AuUd753Bm+gAQXDIOqaCTNvHZCXpVu66riPDiTrQdoRr481Y84vqnFBVaNVUvFJHW12qUl&#13;&#10;OBNIiLhcrukvytyQ4IjA1VShvVGei0DIahwuE6Mo5itlu5NZbzQC7n5oXw5RHCA7R0eHGS+2Dp89&#13;&#10;EGXjvLi8hLmlR76qad4aXlWWFtpRPdxmCUvEYq0oXpx7MsZ6O1ZJUoxRzuBhupESWzZSoO/if1te&#13;&#10;34bzIH21HxAa07SiIfUHeIf+EgcG+dBFydPK2KoFA+jLtKEC2/awqCKSJzGqaWdqv2BoYi+NDFDF&#13;&#10;uwddepxOAjsZL6E9Nu1nxDFmc9Qs6GNDWKLnOyJjTdlBMX9xVNwjXeWKNeAPET5lFAOa3Bq/gwtn&#13;&#10;RBYxDIpAkO3k2h6Pd0JVk70mXiVzo7EmW+f3CyQ4I1tV5fb39zsuzdtbQflyh1p1AG+xyNBYV9iE&#13;&#10;Kl9+JVNVEt0vsUVsxIRjIHKka6LIp/nj1nQ7HbKCXtIthgpoLFEpZiBPIJx+mgdGjj24GJowy4LC&#13;&#10;520ZrPr/SLqPXcmyBTGs27tjw16XmZVZz7WhAQgCGmiqOb9BgMb6UQECKVLd/Uy9qsy8eU1EnIjj&#13;&#10;t9+bA37Iwgq3JtU37ggVpJK0BtVS2OuhpLKIaNJcgiVPh/VBx5UbXBqsMchuhTgFaEiCDlHsaYnU&#13;&#10;fCY+WlakzPUdVjh4URBX4HyHQgzARs0DMvVq7W7fzOe/KRionz2kcS1sQ39DbyTgKgGQ2kW3JbMj&#13;&#10;EjrARSceelYiHY3Prwf3GYJVVEO7Cqt4zkkPV3o82EVQrrioXo7zAZXRxohSPo+NaKHN1+H4ucrR&#13;&#10;LgkFPhpXSx4qemO+AsAD6zxXpZJxiNcZTksHLRNd9Gq7RfN1HR1FRErRhVOIiO/rt3kaU3a+jPpo&#13;&#10;Hyz9S+SKr3AOs1jugJ7mhmDIyS6uk7sa6ahN2FOatkvSa8gcC4mxM0u7ucfWCDtKXM+nN5gCJTEu&#13;&#10;KiEAGMDySigEmIWUWh98NUVlc5uzJerY+pzKotbimpa5liANCbelGxKe6YhYzAb5EswVBMk6HNNd&#13;&#10;iI+dvcD2q9j5eQob6VFGOEhAa5CZDqCLQY1yYJZu1Rh7pFX1KqpdNfLOL7wLcZTiAaa+2Pk0lmx0&#13;&#10;tu2GZwRr60Th5ed71bn5JvF+8mZlEd1T3SA2s83uX7rbHslc4BxXlOdY7uaLNhk6AjcRI0AY56c4&#13;&#10;V2XhyRjIrST19fUrjzSMxo+kQm6i9CT5Ns3pUvWvTtT57jqBYMr9Vq4wpUhYCsxmjqPbUIWbfbyF&#13;&#10;biTCM3UMHOBjzggzfFZyXJPijOnJpN32J7IuN+L9fS5jcWu2vK93obccc6ZzOuzgSGoN733OjC6b&#13;&#10;hKiVYJDEuMlKURO2mcwIoNHhSpvP2+htBLfBEO22liVY9awmRJZolUjEWxLb0q4LxaFe46AilrG5&#13;&#10;F3sgbzkTIprtTsfZi49XbJfC1tdwchnjUuSZLjksISU8mB0h31bkYbnRZAmEQrH29qsu71VTnZcl&#13;&#10;pB2QbRGLO3KX0QtGj8HqZlMXxtt6BbiKcfPkwGAUA4Wrfs3vwrNoVIABeJ1kFqUjDLfT8AwVyHdM&#13;&#10;gvNGPOLkGHUjHlEENazS5WUSxHPoOZ4WogDysIyskfFHr7Esmc+LvBgg6BqTQKt7yNc5M/4THkbW&#13;&#10;EDwt5c2OGOLp9wxWHAuQT2jTZEqFCB1cCkU2EmHfPbWbtLx+3rMz3xJUUb88luBEhM8vQBkxm9ty&#13;&#10;qyHaATQin/+ssxaXDok4r23QzticKULWiZRo1g3Ob7nkp5BC0eW8f9JP8AAAIABJREFU6bWBBAXd&#13;&#10;C5zDvN41e5g97JuGWwkvV+wgB8ZPolqvzw9UYdKY1THtg14RsGKTYVpriujszxNaqeIJqcFyiNY1&#13;&#10;s9EQLR2T11yuYpPTEtotWuEQWmwu46p3Dw9/wub8cAmNFBr5PR/FgxAuKU34Frh1ZtgLFRIC/Am9&#13;&#10;ux+pl7ukcnCjvrBQB8xv1M5bz9YfF18BETS4KkH8gDlKaaAOpDGpRe2iZ7uG5GyBHTecLVe/Ybv1&#13;&#10;bOf7JTueuqkyOMQeJ0SycKU98N3S6bv6AUCthrLCNcMFEMsnhLeQ5nd9kcgjIbaH2V4w+/OeF41p&#13;&#10;VuWMKeKE0hQrfXjHp4RrFp8kIpjxt/71tF3bRQOYlcJzCfGe+cX7q6a4mVIM3nMINiZ+JX8bwKma&#13;&#10;doGF7NieP87XDu4to7E//YAUzxtXwNSmfOPrj7nb//4xmWbWfRbcS/HYXzMoc5FM6zj5+QGYOdsr&#13;&#10;TQUq4QINIq/I3qU1lNA09HC+XzcJJ9dU7Ft8tOaZEMgoX4NK8I3gMPvxQ5ZNqHksN2rymAVHopYO&#13;&#10;O6ABDnkrhS9epqQ8ZLmspQ19MDe/7ixZ5a6b0IKaYp0uuaWhCiO+HzNqPWFwsCP+vx7+DxpxnKxd&#13;&#10;lj8dDUikM8T3NfcgkCge+bX/QT6yskyX7/9Cd2zqgRtaOEIsu2Ve9Bp4Rm6QMKnTm2aObf5ZUQqh&#13;&#10;jU93edJdxIbQ65VO1+yfJ1+on/YIN/v7H/04LGHXPEASqPCppoz31Q4Cl51YOnOFLS5duTBj7Zq1&#13;&#10;/zzZM0mYFZfOPBH438hCH4/oxq/zLwhxHA6/E/+0uNONsf7hWKf2d5ZQj/WCqrot3r7SZZifuDji&#13;&#10;bMYdZBJuE6kIGPZVT37bJoEogRhRCg/ROpf4FMTtNqnqnvCH64fd3399Fgfl5NCeq0kVerB7tkvy&#13;&#10;9fexjl0Ai+ySXo2tFaeUomkSB94xD9lmaT/ZnFLU/WQ0+wxCUmYAD8u//HmVxQPNgu+fuh/dh3q7&#13;&#10;Ds4dWp/Z3f0XT9aX3gGHqMHaNPgLpYfSJfTRNXC1m6ZdsY1miTVY6sWC7Z7gpe8rhKAKhQfRTovb&#13;&#10;Wqla2mw09bH4rkZY4SFfsDHVdjcjvUjj6xqOzNys7WYIX11MNuHKFwFaKRkiOdXfl+bOh3CQzUFM&#13;&#10;J/4wUcI+3D0t5mb7H/FmHNp+kLd4trLn+PeleFG4uH11Ob0OswKAZYAoLo+EL8NIDjz4i8M+b5Se&#13;&#10;J158gh6/Pb8mXYqPiWeJV+GlJqtpMxhpQXDS8/JU7/qOHlJcQgKbUo3nzqTMJsgv40z4Ux0KSyTQ&#13;&#10;03GkuFd5uylRnYJe9LWLDd6bO8Hk5KYFymnqcblxrL4NZ/rw1DfVuob/WuO5OX672bt3RKlkIJI0&#13;&#10;L+z6Co6ekcefjqd//VvKcYQB6n8y+Y0AuuFVsXXjWKhjMcTTR1Ty57d72dREfKedo/Y8nSrwxZYB&#13;&#10;TKpaH53/bmEFYUV92ZaJoeyICVXiDe66vmD4Dyekfy766Upp/obiRxVbJpaXbtz1H3/60ncdcWjT&#13;&#10;de/lMz0kXED3EciqUWi7+uUp/6kfY7fYooP+ieOm/eVye2ICTE6Ean1LeoNQSVLL2LNt//2DJ/Pu&#13;&#10;sew1yOc1yZT3CSD4Ia+CHhe9fb/eWA0877YXVUjqQi7a3be//7D3G2N9LQt9Bx8/BYdXn3FSSLJN&#13;&#10;uCJs5Dkth/tKLy8fkPnhJYgoTjoRGfEpbsXalFLr99d5c3zw4qTXWkfdPrJphLmpN9VmI1VY3sFD&#13;&#10;axBixZ5J+3J9aR8VXa53Hx6QKFjVzN9vr+XLXVmJKb1gP4kVyWJ2ZGNHd7tumsfL1ZrB7ylK/Vdb&#13;&#10;PBx/R3OwOAO0kpU4Wsbvp/+/Qc3qyXydbH8zAuWt8Bt6er7u738/JcO37PvVPDVVuJ32LMG7TwOM&#13;&#10;QPDLfJ0gEoA9oEbdqjYuUduPv/vsZxepDOOpzTfOHNqJINDgHGlSb+tTJNRc0xBHAydUuGRqEKTZ&#13;&#10;VO7+6/7vH+nP1+9roZvUvvaviACVcd4/3N300HzYxOXbjtr6vr2kRImoKjLYfnfYyPztopprXA5B&#13;&#10;mcoYvf5098HcrlX1e3z1+HlBP6cathTiiguPwryFNuFsxaHMAtMSt3CctiSUXtPbzYngoezNbDl6&#13;&#10;sfkfH+F5GGj7eMtvpKi/fu/v0tFckhjJZ/lINOiHgZc1APTtFzgXqL7bdP7EbmK8Yj16teypqP2i&#13;&#10;S0FvPLDHd21OCsEN35876MJC+PwfJFHFP7iVhrzKVX06HN6//iZogxVz8fTpA+6H8/sVe8A+/OkL&#13;&#10;LKC8PDM7nmC+IwrRQJqIpumrCmTrz8tfSPUPnufz7Vnh7N3usS2SC0IWKz0fN5XtFn6XsWqdjtyX&#13;&#10;+xziXg3r5e5T+fzDbOVnbIl9n8nmzkcO2eZup/KCiQ2///yoL+myGQrRXv51ZJ+JjNGMfVMSY+bS&#13;&#10;1nCF7HaV9zvDzVQ7sURVyn5xDii2RQEUES200c9fmwIO9w/l5MLPkkZUlI9/GNZvJRXOaYrxPKGe&#13;&#10;F60qDpINSw+nIjgO6BASNyhBxSNZv4iH0+12iiv0Q72vh+X57oF2bLOIixAKOAh497Ct3WVmRF36&#13;&#10;uE7jsebn9/AxQLpsp/eSbV7rxnMidA8YXWuFdP+dVNRXp5AstXQjwG3gyWnozgR2D00pIoUr6jft&#13;&#10;tMBD+cn4AiOir/YI7uc7Ijfi9K4r9Rk52FCgsT+jtTj5+3t4PX0zRORruyr6d3+SqXMFylGBpda1&#13;&#10;sv17Syl2PWPoOnofMn+1l0oIIdwwE07ovG7LjQBlxI7+FtV299elQ725jVpDjuona0a7dPsWpdme&#13;&#10;ydvuw8O0JnE/PZHWXu3npz/NjuqXGRM8DTf6ubXpyuXEe+K11ThPEn1CWCj6dnnffHg85/hJbfJ+&#13;&#10;t97tUL6VW3Tu/j5Znm4ip3YaIIr6d5vazG6e/B7w7qZZEpfnWzIogGfGfJfvl2UUG3LL50ypcYKR&#13;&#10;Yt9sm/AyHYueTnO7yGZ6ur83xvtuxzcHKpruMnTWrcusJGpLUB1LtkA3zygHofAz4xTD2sB6i9UC&#13;&#10;Hm2V6GnEcLfdGpsm7H7XA04ZrWnG62voyQTQ39YZi+P+Hgenybo9/Glx13ZrJT4QE6jMV3eCqFjy&#13;&#10;srmXRRmcmScfXvsZHQuKHgEtpzWbdP6p/NQt0y0vbrsYGHY1rZbz68Kan/65z/juI9Lbn24YaBzx&#13;&#10;BwnsbgUoMj7eXLIDgvzH9+nLbp9Bo28uvCrN/3upcMmlP13bss1IB2o3xXLr0KHa+8le4/pYfV66&#13;&#10;lEZrQihp0ZLqx/t/171sP7Xv9PLE4e35Lev1w93ODeJyYKvzyUceWcqkaB9i99ufv988oaKtkZJ/&#13;&#10;nl7EXQsFQIMdwxXKAPhcLE9kZTWo/wy+/5M9ckHefcfFlnl6u7y3uyK8+56+Bz21TL7TxJErK0br&#13;&#10;Y2HncXr3sH8qlmHmccbcFAVdn+rLrpZNsTXucl8pGNeKDux6w3k4PknbFlzfXHC0bPOgzq/nqqnV&#13;&#10;Br/FufioO/vr7bRpC36gxfQ/vrcCLKwIOWKR1U2DJxQzOT3PgBemaF6+/lalxC70ICTHJrNHQ3WF&#13;&#10;wQbFdvF2R7y97VTY7x7enCKkgJ6tarn7UJNwlfnnb3/5WlK/2QwX4+S2ncdx0zYHCZbcTOs3wm7o&#13;&#10;dke/nx5B9W+0/tKlMEHCtufGDQYjuHd9Ox/f+dt1nqILxwpNt6FzVlP+Ya/E+TokVuR0CJ8dKbpt&#13;&#10;9a7TU8B6JyvbjYVSvYROZHJbiv3HuiIUdPht8zqPXnuB2ZM82MfKCGgq8NI9//6fPp7nk8ME4f0m&#13;&#10;b8pJxqio+wtBeV3IZwVPCJaMjy+vHSIlZbmC4AjnN18h0RIV2DXHukCU6UVuDFrJdXCY7WmpRM83&#13;&#10;tKZzELKuIBE5X6O/fVBzsv351MZS7e++vv1SfSHRyRv4TaBiePbqENHlsLwndUf/W/c/WEs395vT&#13;&#10;zdCtmkKCrL3v99duqSQCeWLhwy28Zmb4HmMoVZnq0oxpsQRcbUDF3tyK9qmFHHb9W6GQgPW2Zdq+&#13;&#10;ns1jUx/Gricj/HiHwrq6YXVFwQMcbRfZ0uw2qZDv882RrD485NGZ7x1StEJ/HAeC1a6/dQ/saZo0&#13;&#10;326sNNvqi+kXZM3Dl2ZyFpYFJ+gP1T/GqYp9pUA6odYCy3beaIiazej1HNfgaoryz09/PLn0qGYU&#13;&#10;bS35WBdcs8FFVxUbJql+xwiO0W6A/PTzx9/+8hdgpvJjk5PFzpkjvbxr4UtyUqic/g57kDC+pWbe&#13;&#10;Vrt4eRt3xSMRflfsyDXamn30lmcKqLC3v1L7BC2UkDp4UX773A1x2+z7nPhm5vX5ecH3nzVccKNx&#13;&#10;Sm18YwjASMKJfJFmOPeHp9+Nv54Gtblu74ia4GrLNpFyInj77ZdfihJENgP84dfraScPpaH4//zP&#13;&#10;/wUTATP5sBOhLlcfVUWhT2UNVudGHRXnBKgc0ma3n1aNgij5hsiQcUSZVmXLMxUF985WdZWZt9cJ&#13;&#10;roB6vAwrwtyFOGpbE5kzqqoqWFYwa0i6Bt9UzFiK8qzgBEihF0exhIBwEBBRJnOsPVFyDUlt92lN&#13;&#10;vkhEMFmVvICeSugx1Ha/22HCtA1xNQB6msAGwffu3Y8B18wirZKM2EdOTXZRMO1TJmKMwM+2VTJN&#13;&#10;pk8Vq2PZFpNbKRc5W4xyW0lW8Oycmyfs5kRccppDJEae0dLwoj/PUYXhZCCnWAAACYoQhry4dxQq&#13;&#10;jyDgHGhzev++KaWk1CMrDFacgJxBDgg3Ugjf2wwLv2pC8skM8xpYRtP1dlrHR7aVHBMaS1k4OTkz&#13;&#10;Cw1WHZCIgJoIMyhkwkBIFrQqZgYBwgR7HvgiKKKMUCZpWBfvVygpwAVd7Y6QXOJ1OkmhQGZhSpSy&#13;&#10;qpZlw7yzpGgG41QKkLIAEeZFHGax3RMQ5vEyatNdDEc5+IV75BDWABa8Za6z1puEwCU3inpM+LFR&#13;&#10;Ejf7BmAtVYJAoGys104Qt7iq3oUIQULolljOCCXGQhR8mlYsSE4ow402yGq76hEz4RCuKF+mH5ix&#13;&#10;GGNwiDGhRJE8lFiE7CTF5DxhxQCwx219035ZL5wUbbUnjlJOXDajmbal9JSmDFDKrWDZxYJxikpE&#13;&#10;dAXAQYpdZAtcDHQj8PWmbesi2gWBLAEMOYuyFDjWglLORjNbh3MMMTtMkF8BxXg2OmSP1YEjeH9o&#13;&#10;9VVDlQSV13NHFQ8RFa0sNuzcueCW0RuoRN+dVVUTgo3VnoFxmbLkgBXlunqbxnGpioJx6qyOMaAU&#13;&#10;FlqOc04EihW683r59mags5cRKwh4agoOqME+HeodMlPBi3FYM6I+Qud0SCux4nm4CiHGYayLJwsn&#13;&#10;gMj5dWg37WBN73VmTjUYpKCwIiu9ZhsJ8DiUtZhZZBBFHxYPl35EmZvZEgQn5xdCcAx1gDhEZ4IP&#13;&#10;kDc7AYGEYAzZsjmERBMGOa2zI4JBp41NqqzO54Ep4pY5GbvOCxFqXBYKmR7WFJFiE4Y2rfiXl3cf&#13;&#10;iDekUbiquRmmnDxMWUOUcFBb6ldvsqasWpegqppDiGPABTXaU4AJTDRRlwzBqGm3BWyUwBRBBMCd&#13;&#10;3BqzmmTKQjJW9Os0G1cwrBKLHpXl9tWZwmgY/batmQUoxBhCQGPGV8YLb5BBy5hQWxSmnxLlxi0g&#13;&#10;U6chtbnhQLLsUNUUgGCIU6hVtkGXqn59fXESqwgoLQSpfHG5vqOyaie8RJdhJnNvdq1sUOVDWOcp&#13;&#10;JeI9kFR2bx3ACOCyZNK600RBDNgs0QHc6b4peVNXetYCJOMTphXOYl6sdzlmgGCwwcecMo3OmoiS&#13;&#10;R3FakaipkCLDzBK+3M717mCdE8xQiFL0m0OOVFBOCE43M3K8zjFOiey2VSGB1yuG6EHeiY8fMyfQ&#13;&#10;jWeiMcbbcjeZUyEqO0TsCPY4MSZaCrkrgv3xEqQoaEnMvIakD/vWIzq+aueDjsEaFCEhKM39ZXTj&#13;&#10;luXr0O2Ph+BTymhdAsjANYj41GRl+6KMN0EYxNRBm+YJeZgNgCBMkyaqHMLIY41w4QFjIHe3sa12&#13;&#10;6+oVIAmjZdY+ZB5Mu6kd8nA0EESakB21BhRIQDP8eH+c7XvBt4jzyLCChABXVswL1vuMeZQlwBZD&#13;&#10;DjNB79cTFkAgD3NedKqIGsLF4YCQ8bO8TYYSSggdu45SIihrWgo9TcuEvMU8e4gDTn50asYIQUCQ&#13;&#10;HiY/DaISiIBml+c+EMlhqa6/ziUheYkckOA5yrhSQq/glsanu4frey+xHI12DC/UFiRY4DCmq1sG&#13;&#10;VgDCMoAZ3PtsRbVFQlRFTdk+ZS8YfSDbHmttYlG0z+e3z8d9mvshB7ZoqUSieYo+XdcikjQsCExj&#13;&#10;j5p2v4zmWHLUEsAoSgrEWCiMk22KpwQCw8SbGVCQOdDL8nB3f/MLhxWGqBT7EV5hjiEGllBg3qFg&#13;&#10;wv/itC0sOFKCIBSJQEyEEOQWM8URIzbQx92XVVvtFkWhjQzkrMfB67TkQcgKBe7WrimFzw7w6uHh&#13;&#10;MyTC+CSICzDhspxiSs77fkEYAqe7X08RuGIjBG5lzJAnIK0Isq2L4bZkixkuU9Ygas594KKtjxg1&#13;&#10;0YSUMUmApMQTpskhkH2CAdEEMAlQRlAwF3rvRsuJvOkRg4STtzhARZwOdgzM2XXNGSEmlYsRWddW&#13;&#10;KuUMCjYsCYlayjnhyi8LAwALCr3xMMeUPIZSs0rWhJGVgZRy8llugtZRwNxgPgyGuiuBmWScHAEM&#13;&#10;c6q8zSIBH6IoJXZ+7JeipNbN7Tb2Olf7tmrq2/zKMEnWs0yEUqObE1godp4w4mMD6XS7JMKCC8AA&#13;&#10;KfGnMuUEqqpdcyKYF1IBEDzVHBYFqoO3kHDGMmcp+uAL7LTPnlC15AxWs+QDb9qtNyaGUOw3G743&#13;&#10;4w1aO8AApAKIde9jzGyMi6pKXAqpkXdOrzNFqD3Ipm6dhYL6gghE0WXuqF3ru30CYVnnPCosMZCI&#13;&#10;sMFeoXdBJJ5tvhlNBYeIYlrM0FWVTGCFQVUFvN4uWFbr0vO2BIIF653fcsjSovvQOZsnCx0WEBV9&#13;&#10;N4aEMsQe5SnHBYDRREbLddE4xgKSxA1gNBEc0gxsFlg2m4bWRDuHmRhDpA3LKQcfPAoJOEHKTX2A&#13;&#10;7jbjmmT3cGwyUd06Dn41IDFK4+JkYguD0CaEqI5Bu56ZjJKDOCdg1sURVN6WZVtUmMnZQyrL22BR&#13;&#10;QjCB7MM6uGZXQ1X6vKhGzNmtnvjxJqpmmlfJaEvacexJQSbldkBCRHMGFNDd3cM0GJnRDQ2qri/X&#13;&#10;m8SY4KSv6756sIskcuv0Soi3S643au66w/1+jSuwhup0hVQyV7SF3FfuOr6vA02opkppehq1Umrq&#13;&#10;B4IcI5lzoJORfBN8HK7vAgeNmVmGdlMkhO/2h3EYKqp6PXMhjPcU2aV3iinnIkQBRUk50m6Ihgaa&#13;&#10;IYmrvolYuhRBzpTL7K2IWCLKYESAwxBrqc7O1Vxwy+kCcx2BxlVTzGBsKmbXJftQ8RYGmM1KzEQx&#13;&#10;Y1jKgszLZJ1xnmEskEQ5hQTyupq9UKOJBaa+vyGlYhghStttQxc00yGu805VMy3sbBlW5QZlj0jG&#13;&#10;NENsDKuFahjAYe4maFPOMAMoOOcR8gzlVnmPKlH0p64ocL8slLhGhETw+X3NOEx+MGmCiGMgLFxd&#13;&#10;l7qxL9tiybb7fj7utuM8w8CGZSwpZTGSnO5gPb2PqK33Nb/O82jXK4eVAWvQVOEQDVd0Ha0iylM9&#13;&#10;XY0kvFBE4whNoC6THBVmvKCoJlgAzSIH1dKDghOv10CoYQRk1N+Md9iF6+rEYtM02+JYO5wcmfkG&#13;&#10;ZR00zIfdzlzHinInMqgym6hdZpFzTZle7abarD6Sgk84gslFIp7fTo/banaLFGzofoERY0FWZ+Po&#13;&#10;tmSLcaYcJucM9JR6rgJChxI10sZ0614M3eOCf/goMVuv44+YIgZFQmJ81usEPBJ37QOIsJDqtL4Q&#13;&#10;LMdp7bphHgwCGgEPvb+4E58IHlOLyzBx5GXBivLwmOekABWZpAwW32cBbn5agElCUgz2DNSYSdK6&#13;&#10;BZqQyBLMFKnYR4jHyUTK3+06s9KlRfvpMl98EeOQlvcZ4gwBw4Q/fniK2ONckF7Dv3/DLICqghUX&#13;&#10;e2W6qy3lwnF2QQPfBxtqdTKWALxcNHdVaitILC7InPPqdVWrHOaCaJ/X46EuGDp4wGnaSllHUhK+&#13;&#10;R477UNKG84bt7ke/zqH78vEPODMl6qaCGZN+1rfBQj//4aGazq8w4v1j86EVbh6X1TPH95vdeB0k&#13;&#10;LedLaNrjCv39nx71daERnn77TjeHe9YoCIzvl/Elx6W/vtBgosyOmOv65qPtQ7qO88svv61TKvED&#13;&#10;TqUQFWNCIHG3vcdWT5fzMPW8VoFp14U6MNZPCzSHHUEpnF/6mtTTaoapt37abh63x3sgcc4TiGBd&#13;&#10;w9eXLvXyennnElY7nngBhnXtrgLDb2/d4hGARQwZz2Mjy4+f/vjAi7iSNUX0qJp9O5h3B4dqC4Fb&#13;&#10;PVihSKNZON2YGQi2waioFyQzQQTKUi+3EAESh4KIclrE9QYrsrXG6ZhGH67nXwAOBPi9UKMlFAuz&#13;&#10;QJR3CrNjo/TtRDpfVb4WIQ3dgtjx4QlRebrMaMiYp/fbm89unU67zz/LumIwL6fb9ON9j8h0Hj4J&#13;&#10;IeYb6L4ThA6PGysAetjN2koyuvUy3M6ScYwIJareeJXZOs39cpt7uiyXHP3UL6ooOu1ZU+m4tOyQ&#13;&#10;l3h9ed7tKoLwOHaiyL98eyGiGEx/ta+8fvjx9v3nP/58mYbd8WnR4/PL166Ow6nDXIG6tovHCTpj&#13;&#10;mMS72Azda13yP/zDp/JuB8h9gneB4LKHZPRP2x0F0JgBQs8EtHRRIAK9mu4W/bIOc9s2h/vjnTpu&#13;&#10;iwoAqxOMAayLcx7GFYOWTNr9w0//MTlwZQXc8uohVgfMKbm9LN31jIoyKQJrghuMcMQcnftrjGVZ&#13;&#10;HnPA5x+n92/vOuWXMAMWi37VL71KdaI1ITiHgKLPhLVf7oUS0kPj1s3ddv+wwx4jlJ+/vSHYeqgf&#13;&#10;yxpFcDg+QcDromhkdSj36xXXhf38QTEiRb0dJ3/rtOOZ9q4AoG2wipbTysJgKy8OG7apV+8kZd15&#13;&#10;DBa05QHHPs9oON3G4ZLAinIOHljL3JrjMNKUpRRiCkXGNacJ65fuR8YEANFwrq8WJPF2c4GgLcBl&#13;&#10;ghxAseoCAggi22vehBAXt9r9056UZT9rLlout4JBPYz/4fOf2Mp3dR7Ov0TaYhLutrKB5qgwFWz2&#13;&#10;Q3EkWNfn8dxs62WdUwJStRnwIS45YY5LFETBat27vISfjw+cSNFuTUhOexeqBon1dCN7CArB23b1&#13;&#10;udOwOlKowJptSw4prKUqn5+vy4rXa1KiLapq8Y4VrJ/OfEO+vb9ZAkZgpbi3YQTEnbtXbvyS8bAu&#13;&#10;XMKCwnXpUpqLRw8rYMDARAKcYGmRJIkUo73ksc/a5gDsPP/18j02JGGDDsxCqFe2Lcjl63BfP7bF&#13;&#10;Jmo8zDcmYcTm2nUw4WDCTY+ApRBD0MnluFHH7e7jdQEY1Pv9thTsrq4hww7Yel/56cdq5hjAdA1r&#13;&#10;zNpdKyL36SB0tQO2ZYyRst1ngSANIPVuPg/Wpx/jgHnx/Zfn9/NtinBe4uftFz9l7/CX7W5cBtXU&#13;&#10;SDQbkIO+YemRhnmdJCRxyQYhiot5mbkEu4q+PndMFRa5aRwhGjFdYqMu3YARzHHlbaNx6N2weagQ&#13;&#10;TwoOyzjaVdE8DmikR1ZXWafNtnlCq3VT4JSuw1LgyoUT6HqwrOO1C3YKMg9xRqGWXdxmVQMaF8eY&#13;&#10;J9C0Ja72gBOWufp//va1AWqbtkwjN00Fuxt77WNIgT78fLxOo7fE3QZHipl68YkCy879+Nx9rx64&#13;&#10;3Xx05R1q7ua1FfL43vWkYN9P54CxKNpmewjvcPf0QBQ7387//Ps/Qrfa4cRKQbxlHJACo0xAF9gc&#13;&#10;CmuwHSBsoC9kLLOzz90FCKG72ZP1sFGfikovUPJiGi9VnaNbIqekLr+eXkUj9ag5YAawZTirQlab&#13;&#10;PU/ZKDfnodhg61B52NsMhmntrUtMrGZtFHuf3lccFooga8cOj4OFNHGIns9XY+0yXW3fhw00IG/k&#13;&#10;40dWKoC62+WK9Gt3W7QNJvFte5v7JYU+5Lia4+PDrpB7lB43jzBlzCAwGSeP0BzxeyP3rz86BRuh&#13;&#10;JcSVXyZGLMRXqEghP2N0d8fovrnPDh2qO7yuZO2CGbniqzgubzq8z+mtN+drEdSdPErsIojLOjzc&#13;&#10;7UKaeatcQMCWaDIAsgRZs7tnTP5UUwbieRxfrmNUchEs5nh7eSM+IZen8TaJtEIfnb0tM75CYKFo&#13;&#10;6/Zxr6pSchVAN8+X4eVy+tc3YxYOhvV8QjOiEX/+8gfBW2DV+/Obs2s/vvr3a13R5FeGAREu7wtY&#13;&#10;ievQFwXCPGECn+6fgJ8QGz7/vmW0yhRCn8HZ0jF002vJRZUrgVGennlaCcxRqOF6dateybBYGANJ&#13;&#10;BlACIYxGjwSFqmy+3365mX7V6bAXzb6pD03agG68rMlMbj6/za+//sYcuOfbpWBa0dFnCBsbAVhM&#13;&#10;AnGmTgB0/v5jrxqY5f1TZexsZ2vmzp76aHS1KYo2jd6uwd893jPE+2WasmloYmUNFlzcJDKxvNv8&#13;&#10;r7psRTgEQiWp99SOa0gaouBjFvtd5EIDqAFR5b3TaafK/d193f4OsN15dMEyUR36OfSWgG2JD/vf&#13;&#10;xoWScgEUIXooi5DHx5/ur2N/6nrnegUL7GiOvebmzd7+67dfo9rFrFUlIaZ6T3Z1G62jOZcoGZsi&#13;&#10;IC7lKXu8reF+s/myGa49BWw86bXhO1Ss1wVC4YD5ohAPqyqYqquQ+OkSikbUtPCG6tj+OF+a+j4l&#13;&#10;frz/Qpm6L4mg6vvJkmMcZUx7QWaTC+4RKOuaTRBNvlDCMq0dGqZp0xaFgCSVv/7t3RnixmFm3rHE&#13;&#10;K+mWS+iWg3rE6RDnbPtar9CBhbMC6/kfPt5PdC0PAqakX+ZfvyJbAAAgAElEQVT2pw//7o8fEfcj&#13;&#10;Xob1VrGyRoVa0TY0TG6mycFE7nbK+tscryEup2viTP1v//EfBcd2malESaZdWwGAiqzwBTCFJj+e&#13;&#10;9c3rVVKaUhayrlBT1UcpheRRkKrLBpSUF2x9m7xz379/H997NVlmHEe02ChugHDYdsYroFCznJY7&#13;&#10;tdXaRmDeTt+Qgse6+nS8+/npw9L32IAHxqul7+KNZCBIud181HmktNEGAgq3+xJmQKFyP14FK4mP&#13;&#10;O4RGMISsIUnn29m9uffrXykNfjblVlJVzGOGMjG6TQ583O9/J9jsunG9xGQe9/dp9QzxotrhJcRl&#13;&#10;fbzf+WBnszrn/9O/+/cVlc2+hmkC9i07fTw+zMGKe+VxXNYVRWT0CmQxR72iSWN40Hj5dju0HzEk&#13;&#10;0dnsTIEJJlpNvDGV1TMWdeKEH9SqMkUY5/DhYbskrT3ICULnszQ1LWpWcpbrsmxFceAVnhKO9uX2&#13;&#10;fS60Q7FfJkAVZrss4l7dcaqIot9Pi06SFXuU5+cRPJ81IqUTcoSX9nP5/339fzlkxcM2h/DA6xXD&#13;&#10;9/l9iu9hDrvM2BQPuKEZnzoPmZBb5rag7xODxYfD/WV5w3ES8wXSLEuhrXs/XYNd2IzCTTdClZV5&#13;&#10;enokRXKyx//33f8OST7nodw1cbTT0i9+1eF4txIEBZPFBGPtCKRg8qs0kyDMRw9kQOojv98NZcKg&#13;&#10;jMOPYt8EhUXTHR6lU/gSo7v3GvEIdvX6V8KihVhDsbE98MfU939oOGM5IQxcEdYni25L3YzBVzhg&#13;&#10;zREgHACQmuIS9w6K11NPfWUQ9RuoawjIRvz4uCcp+jhH7LVIxlQhnS+o4Ksgm6dqee1AzHpM/7Yp&#13;&#10;uQ2IK3jlwYgiitjPT2UIcSWidqj18FVsivV0e2R1V9/0Lc4Za1Ioc/MQXKNbRdxMpZ8Sw+Xb8eQ8&#13;&#10;ShRSmQy5+EL5LGPe5fczEKCHK+qObiNKlgvbz+j+G/uVNu2kc7DDSwlxS5DwwTVzGiAFizX3GOk4&#13;&#10;g5JUvVd4LxH5dLyP5gRCR6sciMWyDmtJUwMKGIPby7r0Ki3vcm0QgdtP9yx17d52bvp20zWEDBTa&#13;&#10;6GFzDZlCihKGOwLSLsACGalo5ONslCpLiRyfJJ64pERW6+tsp0ijUBbOwqEtpg9UuB4Vcrhaa2S8&#13;&#10;dQVfdk8fey9KiBrv/4BJCde+/mj0VML5ja0TxBIDdLlMBgxcElJdrzaH4gJDUgXN/IsQyetx6BaY&#13;&#10;gXp3nAwWh5qAqcooJxymcQ5HFEtLkds+3meT4OzQ4efjlszva+NrWnUtyjEPmS9O8CgcFLBYyCVE&#13;&#10;7zgA2+06+h9rGehWikWxuvM7AT/fyTUe/Q/gvAUVworXVe0Xs6gu9QwFgZJC4Ex85KNTVwfhh9fX&#13;&#10;d7HZLRgeCgOwX5bheyLY1wyXRBO3lXkfUaZFEDAcN+LiPRiW4Le6ENzeghTrmj6v8yoVLO8fy41z&#13;&#10;t/Eebxg7//Tpc//21iTc6Z6m4unuE5qfqaJgMf5tqNupCUdQELjDfYDGHnIUb89X4uZ7/njHi9il&#13;&#10;YnulmSErpki2RUWxbUU4xXnqdllIeV+tTes2u1ME7zqUi8vAi1IBKdzaI4IB4XUe9XXdsM3p+7kY&#13;&#10;cFCcRAoNdPA4jRYirEqIEK6z3rjRd1DBtaE0mnkrXv27LQTdHVuzPtE1/17WDDy/3FXkgQU1yRVd&#13;&#10;0TtyAMy438qHV2dGaGKBDYCJde83iVEoK5RMw9ytKYDFEZNIiHGnbglJOM0HQcjyuute+FcyktxX&#13;&#10;Wyc3N5KiufK5hr+gaw3/gPvvT4L619fKlfmGGQhl5ZRoMzPv5rW4bbmfthxvOR65lKTmBHLsLpWQ&#13;&#10;tD1bTTYlW+4WnZ2GR7MBPtKKjWRdRr3bk2WYGlisxYXWdcyAJ7JA7XBqD+1CwMkUyft9mX84WZ06&#13;&#10;ANiQRV6mBT9ctJ9xwC9x9ahQj3e4u3bXmlbYoLGO1Qgxh6FM0GzjPIZ1gP5CfLXuA61B+1IwiAzq&#13;&#10;8b0W9qpHBhgbtN2tHozviHhYIbIS6zxBaI71cQR4yhzQUG+J/jdOYEJ5cNVG5UtnMKjofTo4UoFc&#13;&#10;pdikOvRrgdh6peInHF0uccPTVAltB9DKzwRHM5YCVcsY3BRZuSV1ZXX2s05+sv5sTzwHLyVQcryH&#13;&#10;3OYmVox/3Fxv/gGafHvzVbGP94zOQ/y3xhZSFCbaqxk9l1jFaBFPW0Pu+QZqsBDMA+jQhjzrMw8P&#13;&#10;vBpWf6JMB06v/Y0o/jJ2G9HMsOoMgfwRj4aIwkKKS3ugj7fLLbAk6Ph6ZVMUS2S1Ru8bwAwS79rL&#13;&#10;Dyjb4yaFicIHQC0ue2K2zrip3NFheVn6bHPiZPn0EUKaF5GMgMT1C1U2xwDc1sGpwCbrBWo/0rgK&#13;&#10;Dv1WJlgaaz/OhmOs4cGyBaiuHoDw6z3ROV2uj3w/EQsjrAleuf7w8z8vqxWXXjTewNsCVxyWhOZq&#13;&#10;t7+sEWalKarb1scUROWDLsuy9wh9OI4ErT5WD/29+OPlGtaZ43MsBLMpHR6fgr5YBW3QNANeVCYt&#13;&#10;S1xJdGZJlElcK7mxIpDKePT9DfAjK7YbKx8Wjqav0ho9aODhqtetEtyvtQNXZSk2tj/vy/f3V6tj&#13;&#10;dBKLo//r5Rf5ZWt/6DI8npF9k3P10pifwopD5GhmH+pD86q/+3oaKv4g+HgbrBA/02o8XYLRYzuE&#13;&#10;M2zKR0afbrMbEg7JImF4bHGvScrdfz4V84ZlRjzqFcxG7rGS/cSq6YXdLEo+wE91la89Enmiphnz&#13;&#10;gRIw9VtKvurbQ7NvjABo+Egb5G1ZylzeUe6c1iH7XAZT1PDwse0jY78y6Uy4UbuBOx+84TDJ+2Ye&#13;&#10;bhfwPpQ3R+4ATnaaEmroHejmUFU/X/EJEQdKo47xmaSHw35xU4ZuSZvRfkPCjAnh2ULAbpOntP2m&#13;&#10;lv3xLq0Lxr8uJUSNRHWhfaWwvM1acAmTZmnpL18brTzLd4IcWZqsiXHhVdObLDP4sblpF3Zsu71B&#13;&#10;OWPSBVexLcCU4+t6U5WSNJlIOpNbdS+26GJ/oGpRdgqLhYmKqIq7DYGUQtE+VsHwJXFPJbhb28tK&#13;&#10;1luLTeAfCGhb8Si367tcsMY7sxuG88YW49vNmgD5J+k/OjdldhtqLk5gfu9VWq3GQlYrpeUQq+2m&#13;&#10;XGn8NleNPckvt8kxmFnAZnndb1SDVFnT4KGOKNcIFJruZJ89XtZH8Z8YJgFPy0AuPJzWZZeysStE&#13;&#10;AAvxQVTXQ0Q852BvFt4uXIXwUKDEiZQHlegdUjf4Uj22moEN+dbnjV9wmhBXq7ZHhCXNhEdvXwCg&#13;&#10;ta92QWAqMPUp4maWOQCQIYaYPGtdCxknPboV8Wl9A7R/uknkFqvUdrJnsMq85goq79vVuNyAodYg&#13;&#10;NK5DFBASkuU4vL5ulaqGFUctAW1l5fsog0Y8nNwZwfbb+XRXfJCTJNh4Vi/Oi0jT17Tn5aFVC23r&#13;&#10;O3h6OWMPq4FfhIQlTnz1k39knPQxnHDMLHrv3EIXeKAwYB3K8Fr8T4LgY9myLEEQ6tbi6HPVU+4e&#13;&#10;IjOrqtugB2B8CBPMwBgwY8aQj2Te3VWVlRkZ4eKJq47aWrHW8+RkgmhklONhfZdQtIkQQj6g1yTq&#13;&#10;uA5/y3NHduyKkINVRUHtz/B1Dc0Z3snAMAn1Zs5824rhrItgglxP+re1S1xSiHGF2lzey7Av1ksb&#13;&#10;bL38p19OyV1B9c/deovWeGBau5NN+z65iwW6mh5sQAYT+yBzeC//Kls4vr3objHAlj12dwDDRM/+&#13;&#10;X8I+Yd4Nbi1aNXj56oTA5XL/iTfy4rISCJ8itbp8gF68xsTvktYOYUirWpt/fwg/X6ydBR40azX6&#13;&#10;Ex+KSDa6SJKGPmPf3XQ0Ovicv9CnwS+TJ/Rl7lNF3KefH5d8r2vqdXkaPy9x/b4bp6vzb+HhV3K9&#13;&#10;TmUM5+a1h2NiVg4s3zNua+vKPBv6xbnEb8DOAvX9IKc46XmOtoiy713Xx3apC8R5o/5C1bMYC4Eu&#13;&#10;dWI4CYAkgd4JAF6bl5/xERgCIhoXx5NrRxTiVhA1wZoSvlcrIo7lPdLPxodeaMxrHcgS77BGZ3e2&#13;&#10;ZA/VNQL1H6//KgKF5IOhoeTnC4VF3HcdLfPcwl/naFdpfsl89RNt+VZCvWedTFVlB6KbrSeEo0Zv&#13;&#10;1Tfy3swjMi0kvHLr3SCnqdlDWd0cdwyc8UA9sLuQwv7LeOmzXoQjNKwIpCug+ebvCJcVEF7vCBoa&#13;&#10;fZ/XzwhGIC7crR/uDKMDt/kw6hrFolWHm0+/suzvJW216j1xysXh6cswVw/2+3oxhT0SHuAm+bwj&#13;&#10;R3P6Uua4/X69hr7HQ6ezX5WioAX7l8XOMCmCOolglVVoH3MjJBnrMIy3nfvPrc4JA2nsdQgyWKK0&#13;&#10;xP/Hv/zPAUHRtE+//2L2KRXv/IoQUd5kkbojFTc9oY3CHqz96YXP1wW6eHunPCz6vkgo9zF/UEM4&#13;&#10;72WV7vbi69kHjexTESSD5A3o/8dX9A5pdX+/D4em8+rmbRxOf/fLyOrNfCvi4xLpF9dP//GdNrXo&#13;&#10;Hi6Li6mK3e+ooxujm+hDY5oQfFIFaDLs+ZP4ULq+ow9PodwtUZDNClj6sZU1K8b2zWMAbjFXubqK&#13;&#10;07HrHY1V9+t0txg2c/c6fb8evxyLdEuceL6IGlz1+ziNvn5EXp14QAyaTZGUOTPPkjoqXwNl9tOp&#13;&#10;zBHTv90msoBd+wg1ggounXEuyEAdMSeckFpqkKt4gO+pgTy4dZC/PN9iCgbvCfEQKuOX9UsnJuvr&#13;&#10;U69hXLyv8kKHNKGr5HyWHZUDo8PHHMLl32oad5RDjwBKuEPzscuUBbP+adxfz2ex+6fz262n3JaP&#13;&#10;WG6ZKXnBuvcDa9EM0MjQt1POMaDl+TNDv0Wk0E6ebhQIOeTA7BzXbrFAERHLYr7JrRGjfYvHJ4pC&#13;&#10;QtrWCbCumhFKCYDN3P0HeWzeqXNZfMFAXcM6Vz3gxbq67+4xeCML+iaSw1qFpnps606K8PGmoQEA&#13;&#10;Xt9uQwcq/BcF+RXEVGrQ/LusAomuattxG4WGsdmtv13bhiGqIt43Z82P1Xf2zvVwBy5DYTYYawDe&#13;&#10;aFrQuQfkzK3YrvT3P/kvhk8IlGT8JOiE9VW4N6RkIIZ9JdkNsJL6D5wZEaf0UqY/bM1q6LM/6UkM&#13;&#10;PtmK5tRsCjc1Kn10tD6GEGtBOZGZXwUWQLGlzr/IP/k50EIS3pJq5W63AUvpQd/N2A5J3gCAdMd+&#13;&#10;07dPkHceaKVLJdQZxhIRQYShfqrah4eP1w8rqc0roIHXQEkbYn9fFhShxW/vN/f81FKyGfq3tUF5&#13;&#10;DOFG4AFegbjJrmN+4zfQoSnZdnth9TUU5ZKTP3A33bEnMTK4T4V4iTPNgT2dtvX8MNLZfjseMosR&#13;&#10;63Cvk1bXFpO02EdXCMKka+HB76ekQvj3y30vm3dgmdgzevpm0EVtGWAYUNhLgnFUee0Znfcwbtvy&#13;&#10;j2P5c9HJ8GyfyajVmkOAtEDOu+jzNYDFs50fq/vb73/at10UDIKUYjf24OyGpschAeUASyCRjGMB&#13;&#10;+MhkCuCwf/l+t+bxdnzsu4xVXMOeQoFSjmLYo2Z2ehvFkNojWe2vbDjjy4ofMh9Uqa2Pa5o4ZDzU&#13;&#10;ESklVYyZwvoq3nAXuYiqgGwnD1OEWOjP+vYKOHJVpJzCe2OslnvKKcURtLiWYp50Zi23AqSw+VFu&#13;&#10;5r1jOnMOC2hIxnY51Hrd5rrGishS8x/niVQjW2/o8bmBnF31ApcgMTsMCwF5l1oDjrIOyyVQzlPN&#13;&#10;1/4NBlxxgXmdaGxfhqa9ZaCbJjv/jrx8HLvIXP77uGu6SuhVN8QC0Fxv6RDMVPbEskfSkVN4n//Y&#13;&#10;UN6osE/BAEMZTNkQliiAyfutde/vJQjCThSbbVndUKOfDlXVTA4Eud8VhQSlUQN9h+ihI/t6XTea&#13;&#10;4FXkaEuIKHk2MgfS1PecmW1LiskK4t0tlA7j5CFM9AGL6f3eUk5KRuTc7Y/zMuVqgQpw0rfiQU8/&#13;&#10;jI/k8OVfr/nXfSNSRUE5tg1YdB67+7qhH8PSvRbA/JYBVAaUykd2vsvuV2CO+1YU/cOCbv74/XR4&#13;&#10;UZhv/EokKBDC1W4ZiBPV4/XRvzSTueWzfw5HPlz9Mo6P9xu8TiNNfRfqeyuZTZGz92ATX88f87Gt&#13;&#10;efQbAkMttmQ1wKZX9rWcTodYmsoLViBmXrt7R2DUBiRmWYt6kSy9fVehQ8y8VsjT62GC2GvS0SNR&#13;&#10;JIbnuCThgt/fQabr4ijdaf/e8mcQqdn/MMSafCc0CgpEZndryW5YDV2gAqDxEyKAO3TX2YKeNcus&#13;&#10;NoHxP2k6vdDos040oftpPsXIEpQF+XXfNiatrg3q4eW22YrVxb/T4VYaaWQP74N//WCIyF23dL/C&#13;&#10;FxADanMv4SwMRFefPHdoHg4YxTWroHe36BnGj5hOZPx79JGDY5IwvmYK2tTU7B5KLTeBuK8Ph/8y&#13;&#10;xSs+bNReuvqNIKgseZZl7AWh3rkD2AKu+MUvsnJp8ZRklw2sYuM/oUS00QRn2dvUJnriu7DLBW0q&#13;&#10;iIJ2P2cMEqFc13Cba2Pjvj+859tg62O1QzZSMro1QQc39PGEWhiKX2dUdn1+CpGgqoqhEt1Ylq1Z&#13;&#10;nfTvNzddKdiX0cPbWA3qsgoT/+ExJo1A7f72Y8KfYRpIfMD1VEG53ddSeLvwSA0YbXjfQ/G9RZ2b&#13;&#10;wBDDusMlxex85e447ARteuj+CEvT7YJHB3ysmpYPzW/q/IXtYytcDpQXfxcjFAllOwQanSL5+C+/&#13;&#10;rH6DO2dc2m5pjx9QndYbFeVnob7NIw0REdhT5jFvr9oSX4OfJP1I4reYRgJdDWHc75im4eRrDBmE&#13;&#10;YrMY1UU8sKjvZNQA4Em5Bu8FV0CGKGxLmW6LkA64i3J8SzlLMgcHnlsIgL1via557O7FP/1P//R2&#13;&#10;v1j+kRzF4QgJ7nbYRz8S5EHAubIbVtUJYbjetqfhuDlhxU2l5FGjvfsJk3SZOcNx/SUrMFbye7qX&#13;&#10;ObNBgKc6p2+PG4TcXtFE8ViXQZINpT9me+yZTNN1q+CYRHQ3wue6elASoJirKNSsyV/2AOVRiAAh&#13;&#10;UQHeTEDwh3sHFEABys7XGoQ1386+PrBf2FM2BJOKu9Rz3FHJlGoaEDwIqRphr7JBKR3rfor/ti99&#13;&#10;SvenZ2mkkQluerE9p5d4ZF3+McWnz27CRLabS8l0CPyQDWY7+oH+I6g2ppwLc6RO3fjb6iT/oKg5&#13;&#10;UN56C7sfJEsIs0rBu70VKlUF7bCMBxbXASt/iOf0XwpndY0Pxab7f5MV2EpIVD8+9znNDx27fh2t&#13;&#10;R/WxpwQ3H4TyeIPf9oeZTdwFLNuf+qgf6B5M20td3wLsbP8sXsL03W2fqOzu1rVkdzySeXvPWF1L&#13;&#10;jUvHNtM7hwn9di7zWjoJp4Ta7slvCOIIxguvRHC54v738Up3CbB5bUyeW5h7yz70nU06bZm36v2D&#13;&#10;GIwZRMyk6m6WqpacRknfPzPp6/TRA7x7nsrk07mGT4tQxSUwa2yiyFCI3azhM9/9cYkMm75Mhl1A&#13;&#10;i+4kN45mxdvqsK0+bGoCMAtGJK+UzOkwqzI52ylvWnQzGneH3tWTuU3wYzePf2tm0YRmn5A28M5J&#13;&#10;lNjK9dDeioqtIN5eL2VfdXG6FfIiXSorR+s4groevou9WKMB99zKyqzOimCqeTXvTBhYcbjawqJ4&#13;&#10;4OnG/gZXELmMzbC+EpIDot9uJtGm7JuVRwHF5eMN95X4dNx+T2VDfUsy/KrCe6ZN8AtKt/7xCVpr&#13;&#10;rxcaNEiTaBtc9Qfx8JuR/fOLQWbntcQqKwbcaRlc1PdPFZt5c+jQ/LaSVSYNmodTWEyZtRjRajq/&#13;&#10;phoMJvOGEW/NC413C2BsWDiyvDqys7L+bZ5cB1u8YIEmbTgLPxMi4hS5iKsACH/59UtxFUVuVaDf&#13;&#10;/fl1uf+z7MlmPsvT5s7nlETa78rPBX1ogJUUIYavX63Yi/6natWXsL0/0dM4D6q7XH4EPtS0CYOg&#13;&#10;ySUY0YjQb4blLPpuT+frpuakAA0tPN/+PAC92tuG6c/N5GfW8YCsWnehzLi7SpjDBxggw8YtkfcP&#13;&#10;L9PqrQb4//nz/w4KRjD5lP9Ik/Owq54UbLC/JQZhI9JcCM16XXZDvb3+AbCAVX1oQQG8wFJyFAAu&#13;&#10;yRQPswekFEpFCjm40MJK5ZgbThbX8QRCOR5PDlviW4KboHKNRDSeECabBue0hSL6GhAUbFrMtRkh&#13;&#10;zgYDyQpBNi5MNbChrMaI61KyWfzqKRX18BR9AC5wvGBEV20LZA6ApqdeBwFq3dKOlnWdEKHLdZEt&#13;&#10;IG0QqKo6MRu1atOLKnuOigABERrXHAjPhOKw+bquU0ogVIAl2HQO4dvt5tEGqBzHQ4dFUDdISuCp&#13;&#10;72V0nhEyWUSKzxDytr4bC7Hudq1POSwbCtBlTUgsuR4ODRYk1iKECBHKIZOCY1hj8X0j58BQwn6Z&#13;&#10;y7oUCk6f95kgZMl5VgghCEECZTsDBujt/Voj4fNKGA+Ip5SJyymgum1l1WgVABElaUzQef0QXUc/&#13;&#10;1IYz2cmLXxzz66Jm60tVPYmWFmQ3JXc1xyNGUHaUqDTdFEbCJdhzKCKFGFsKTt2T4Ph2/cFlD1Fw&#13;&#10;EaVMMNtK4bEkIsg+1QkH4OHz8UV5CuGqzVJ4h4GABY1dBZ6YYGyzOviyk4W4QktNUO1VIAyGpL2a&#13;&#10;yEEADOa7YQLVJc5xtShVVBrjKGaCy4bzorWgGKlSZCUZaQCbrjMXzNi02eiLqEkouXgPREqYdZw3&#13;&#10;CHMXNUACQ15IZpZRRrCgKd0uk9mhGi8lNjW8m+Mw3OdZ+Y1zSjFjGeYSrMkqwWoI/r5kb0oO2EY2&#13;&#10;FAc8aaoY74Sg6+UuGkpSMEnJlqs5dAPfXMasd0YJGma1qGwrSP+2aQfhgaBD81mva1VBSDowqbpt&#13;&#10;bAycSCBbZ3UlBKvJcjPZBW9x0JeKVclYkJ3Sbt8dBKgAEv2uStlTVtp2p6J10FORIMUkJ329r87v&#13;&#10;Pj3BnBomMiWEVYuxheN6rCHPGJOUEWqgsjcGXcy1jDBJ9qHmYfcIbBCS6nRvq5PcDRyWUy9nALnz&#13;&#10;e4K/X7dDw1rOWOHCkpVAVMChqeBr0S5UTIIYsIyo7prd3luVFBo7Nut3ky0HfWHobpeq4beozWZa&#13;&#10;1m3EPcpOr/PQNSHpkL2yK8fHpkfUQWwB55Jykk1EifkMjI/9eHi/nhGCTi9W667isekh8s4tMpax&#13;&#10;G9ys9LqiY7VDMqTMh1ZEwBOvSuWiJm3IMEvK9ZT7mim11pKsEWhUAgjeWi66682EzHXSu3ZPQqmA&#13;&#10;QMWWVKcEIsIoFmi1TTYJjAUDpNUZxKq0kMEMOIdZsHX65p2CBOUEW9ZEZXAIvGJW2ZRTwewj6LoR&#13;&#10;JRoHsMSBE3y9njegl/sKKMjQ9YwWMODCi13FSPWMi+1ATRM12mNR71BaRXXKJV7ma6wCR2VX7dok&#13;&#10;Xl/P2aYYg4Yyz5pAkRLKdQaUtfUQliIYxzyJirqUNQaMN8ttBZAbpdu2NUGXhmRvqBBQCOgiMDGn&#13;&#10;DDIgtERmkaCLxQ1ulZ4LcLDlTQpm84fxcSluwZ4IyjmFOZWMk/NlDvu29tqpeatYc9ix4Nwga8z1&#13;&#10;olVAJUAISH3dPISMAYhHkbKv6wKCaCvRtJ2FyM+4cEdk2D920CI2SEqLCzdGWNvU03rvEO6H56C2&#13;&#10;oDQnJwPUDLb+aQgun+rPURm3TTnxjJfMpo4UhFDOjhHwsOvT2ORcaJFifxIOb95qEHvamA2mUli4&#13;&#10;W4Dm6SIpyjZ0pyfjTTO0pZhN6RhyN46AwibyqJADlbnZepSWbhBB1lHR4AADA9J6TqksENaeJAjW&#13;&#10;eW6LVYoJ3HDY+nTebgnWIlMwSO7vFy4kYKytIKpV3wydHDDjW8yFYg61pwtBHFnkjl2FQ1hj2GgD&#13;&#10;+R0plzOicgkbyXyZUtfVjNck86KiF3gYTsZvXGSXFCGn7WJqXhcDmroNJYhD591HgRBkIYEMLle4&#13;&#10;JRmmrGfooZfhHjNYw71QIiLfeHKbNUIOglpn0+avuEKgWHVPY/UkU4UweLVKIVhq0TvrvSEYNY3w&#13;&#10;lxshDDBRVXJeQsh+Xq4CSEwbSBgAxV03Fy1muJTMOdjOSmZuK3aSxPotoogxO//4kVDEDbn8+EM2&#13;&#10;DWPSEuMcsCFUdRUPI7ZocmsicLp/xLtKILG+wRLUw4HC2n5Xnq8xE1oPvA0CjyCnTemK8OuKWBtj&#13;&#10;NSUAgWcxAUdZdVsTswZuKFIoSTAQJIxJTMjSwiGWNd6hgV/0jbBCKglCoYBymV+1jzBTKYzyDEKC&#13;&#10;cA4J8WwLF5VY79fP7UNJOXp9KwoWJ2RrffTeNcjTUPaCeWQKb1hK0GhJ8vluiBiB29T6xiDBlYDZ&#13;&#10;f/eKdLJIvp5fZa4jTAH4BdfKrhSXBLFdV1ZabyAn8i0pJKrN2DYQ3lS0RMlk9l2twYm3EUIEMTVu&#13;&#10;wKhuKksKy+X7v/272LN0Dbtq4Ix6f7UOCTGG9da0x8s8jc9jtDP1CJXEGCaxSXCmXCzW7CBwJgHM&#13;&#10;JWVbWVgDXfaCQR9qkGDSruFCT4XxmkJZiWrJMyTJWWdXt05ziqhkCNJIEBh69nrToSDgjcCZiPGP&#13;&#10;8/da0hD1+8eta0QCjmQIh1FAIjJALQ/WhgJl3SQO/bzUQ5WwXpKHid7uW9WyQEpBtO2GOuiF866V&#13;&#10;b9//Phy6Y/VpsXZzKQHUZAIiKAklWc3Alp7MobSZxaAgsJSxhhCb4GUzDcKV3Dmjh64x00Roojw/&#13;&#10;IrwqAE1oCLsmP9Z7grm3EfRCShidFRjrRUGSWC0KxgUm6+6LUTxOADVNtweJEgbj6vVyC/YeU11Q&#13;&#10;bvtexYWACtCCMewYL4xlxEDmSzyLFGY9759PN2V4Epfz1dcIApLiylGoBc8wQcwI59aVks3Y1DlG&#13;&#10;J+ttyLDD4B4StQCXBHITSx5Y9ihbz9quBgoYn3zAohoLT86kvip+6ytOU65bmEPMJQEKfHAaATVH&#13;&#10;4iuC0y1KJKqSUtKyQJBgkYDqna8F76sKQBoQy5hywSracCkAACAASURBVGe3eqs5in5ZupeDdqlq&#13;&#10;Rn9VQ3PyJVV9h6EZho5XcNUTYM1lujPCO9lHgPdNCdsWNohKKYQXKOOs8AjwZMmaFwK4igSKFKmR&#13;&#10;8/N4WK9Ta5ub8pSCfqjnMGMPMgN8z+27wnuwroZDisVuviijC8ZQdoLaakTPxc4WOsoxBPB+vWi6&#13;&#10;9YQPTCKIz9vWjwcEUVfvCzDe37lrbFqE5Ns8J82gDBEl3nXUAML45tb22JZ188qc9s935SXfL6GA&#13;&#10;SuTNqWALjAUDTilmDWH9qoMFoaaMAmSVc6uLEqYx74QMlLx/TLHIEBkNFgKXYQoFM0ScD9jNzf5Z&#13;&#10;uRlxDz30AVCGg1dji+eZaJs5a0Bd37++ZYjPaT3hvU86ADtt6rq+D80QV8Mw+Xp5pTXb7OrqRBHl&#13;&#10;WFhlxUhiihRlRLu6hJhXRMO+/1zhSmmNJdDGyvoxg4IgvF5+RIhY36gyeUUwQLBkYEsmqhWVN5am&#13;&#10;LPf7TBmkyG+ZJUoyrpiIFBKAgOccVEikRCKuaSdbH1alLEEc/9+7/w3BrM1Vd0BJKfBOgofvLo/4&#13;&#10;w6BsGYIrPvZUMgSAGRKJhCvGdvi82gbmSGEuMUEpOjmixBpGl8t96Hb73enjH+fSitCTJw3jdgcA&#13;&#10;RFicSOFWAY+gyk3mCZaCcbs7pPn9PeXuNAbnx+Ywq9fdCVWAUNb5ZQNKg08tz01MqBGtyqFO+djt&#13;&#10;FS4I1lGpz4cTQh9N91AQXRZfPxyV+QN5hlZx3YGfejFPl7rdAetYFw25k2k3wY+6HTbtpYcEP2cP&#13;&#10;JRawWkFFUw6FEumIMVrUHLhD6f1VGVvK4bALEpWMikk9bdP9O2igq+Ll27sU4nw5V7u/dKLYlK6b&#13;&#10;6vZNineIiTH+uetTYtZPD8f6/RYt1B/3sxtaiYpd9bE5BuNVuHS1UNfzJXfUROrMSbAV2w0G3jXl&#13;&#10;BvrTAwQQZVhxUuxRUkkhbRIG7J5ZNWeyq/YPVdfIQaX14/dzM+wT5wMFgaj+cJi38NMm9U/0bKYN&#13;&#10;eSJLLqw6nkrT0d9nDEEt2dqF0T8qP0emwAcahr320RUwIi8VwZ2cSUIrS1H3PZ490H4V9Zgifv5C&#13;&#10;QWqnbbbRHC3DbYsBhQlNS07wHeFy8ZyEihHISfom1tvbt6bqQWAjU8L1TgMh+pqK2X+IGofrR/rc&#13;&#10;wMJ68VDQxc03UFEx9KAkCqVg3G6aZbzvxHT96G1jjk2PxQnUaSDAFMSrTCUjw8uBp4hAFILYWfN1&#13;&#10;s3XXRphul5kBnFypcLVaFXGO6nz69AuaSq3rK03tbRVVZUBJSIMM7RZ6iDPKiTDPOQzf982OUpiT&#13;&#10;O6DmAv4wJRHZ5PSGCS+oopgOlbdBJxxtkMv25iMV8mHZ3mncEgUaJxrT1p7a/X63KewfvZ1cvBlV&#13;&#10;7VlKGMlhlxScgW2EIJAsaju1+2CczfhP+0NFmcRQB1OKQB6ff7+UmgXnAPCl6Ks1vBurDhn9o9CW&#13;&#10;F5hmRYbusk0oFQLI+7p+e73gVjrqEcimbNamtjne0A0XPSBv/dP945Xv2vpxXAxkd726K9tnqPu/&#13;&#10;3a7HXm4fXw2piN766ObQtGzdLhsLbYXSWtU8pTqkQR/lOJboX552c5z/6+9v3f7I0bL+Fp9/2lux&#13;&#10;Pb7sse5V1p6Gj+UCKtqyHigcD0CunsDcSpkYmJYbpPDQ/Fm51w5V67c74SSXJGjjFVDJxcwRJZCU&#13;&#10;rKf9bmdjGiD86zZXFXZ26jzGgErKGinPYMu/L6Kvz2HpPQEKyNRGuvhqSS6OrIOgIamU7NsKO9rp&#13;&#10;AbVNzSCel1i3D9OWMEd7xpApVZSp3C4fRfaDw7gOhQdlKdz/6ScLoHaMN/0Cb3wpMVqIo5MtM19l&#13;&#10;LaEU1GFkoMSw43QLru36nAvv9/jY3i4/GgG04wwulEAbbKpdWOjh1CNkUbDO7RkW8/13sq+xH0V6&#13;&#10;+Dr/gx9Z3R61ypyp20dItDSPvY5qaMT69Qavbth9AgVQyQ0bHjOXskOEW2YDBtDxI3tavP78p+a2&#13;&#10;LEy2movsQQ3wb98/+qZNIEFS+KGmMdKqSbJqbKwxSREIIr/evvEjqffd94+4i3zTN9kC/nI4AmBV&#13;&#10;ev16Ny1sfz4576JzPFNvfTDuiT2mskUXQUhGJUruJIGHbrzE1y14UlUJcxVZ3x3v101yE0Sz3wvn&#13;&#10;fkR1YElFSsswNra5ur82O3ZT1zZKRcuqP6re89Tc79d+14tocd4d+8FNS5GHhay4JYii99ulUiMt&#13;&#10;iQFH+SgGH8WFXqYtJQQiTAaAsrQQRVrT8d2YfayWbFdoGyMn53bHQ3r7r5dAa46j1S/94cM5lx1r&#13;&#10;GUqbWlLIebKrIJzeiYTtByydrlCfbLtEn96uv9Ganeep1iPgbcgJsjKs1df7Vyn4U8oGDHYrBDXV&#13;&#10;qKKVsCIeubDc2WZF2xpQcpqHB+B1KhqHtr6uczvUdfLpGCpQgUv8+xh/xsTOSKIXYPR3chVV5yyg&#13;&#10;dVBzhnkowKNUFRWaXJYHsk5l6Jla3lye9fLYyhaVFK5IubU+8BWZsfUlUTVDSTn1XbIhJ+OzDbsR&#13;&#10;G/Kle+TC0rjDgNCDDupWCiOwL+m7lG3A4cf9fbfj2Bx5FHgDgcP4OEzJ++z/xCgE4Onx8XqfuNoO&#13;&#10;jy8OyqBtoXRebk3Fan5MqVHbuu8bmFwzNBkWJoRbZh4pceAdgTbd5CATQ0kVQkt9bM72Cre5qbt5&#13;&#10;smkHXBaM0RLc78TWG1+8Zm2160gXK9o3v90uyl1asbNXJy2zlUKinl2WnergI4AoQri+LwXWqZ5f&#13;&#10;438X6EHfA2V16Zt/JrSI6JDmlI3HPy+TnqdVNgSaKWZCql3ahGq2f7z/ISvGEC0BkEJm/52On7W3&#13;&#10;IUZcNTuA1nmhiJJjej2TYLeX/ejOW4m+5XiqEgVl01a2XcwRX891yR0JE4Vt82huF+aV3tZu/5xx&#13;&#10;21fxUaDM8Cpgb+EPEbMQGpJHGLUC3b51Wf118UNXkRwCa/Cs22bPZeNMds8HTJhbza+yNcnCDI3J&#13;&#10;2Pa7LXEPNQYUgK5kpCadiq8QdfZP4041vrm3OXlAwjDi611cLmuFzf0eM0+KzGydB/oAUYIkQ9cu&#13;&#10;6h+FkcwweH+X/YuPpWx64d8LLi4VpHQ9/LNbFDQh+UTlCCLe3g2vymv8BiGOjrQljf1xt/9cPLgt&#13;&#10;9HRsQVoM60CGFckEaCQ/NZ3MwM3bR1/vqQQB23hRZ49YzC1CG0NCIBsCwMQVWIGcqD3PfygqO3JE&#13;&#10;WISi8MCdD0qrE3bfizTbPeg7IMjck8s4QmmWVabCMSOQ/9UuscUTUW4J/lU9nQa7XTMHIxlVgqBu&#13;&#10;ap1ddAiUAtOB8apGdUubyZnSPfQjDjEdTmVa5mk1m59bm60bmoqBghHodsNiA06o0HNCwAO+gzcg&#13;&#10;nvQWBanv+rK+Tr/+dMJAQ7T3KSaAJnAJBq3z9LDbh7tJA7ledbF8ZVe6zZmCyEjBFG7kuH94w4aW&#13;&#10;uO/ETjBt1816nzLAxKyGi7jM92YYNyA++psi7jnsAl0zBESIWvsf2TdMpm0lw2nUH33TFowiYLVy&#13;&#10;D7vdv+m1QSsvpUqAHOin4VRI1tgInEuzb9DhWfzJhMs30MTgaYzRtD7HxauXodMPiYEiQZk9uEwJ&#13;&#10;I4JL1qz8D39+hD582j3+9fKV0IrLtsp8vhpA8cftXInU9rWPKiNvQLM/jHo1AogNs/z+bz89PkFb&#13;&#10;17vGOIjoAOwNwpUp2IbmR1V+IYLRvm9eTP2tShKGtAMnz1nK1oWNd2BfnQzWC7yxW0VfKhAKc1Hj&#13;&#10;loRaiqESuNnL+Q/n3sjLLumuBB8EFaHo5sCIT8dmPF8Vafq6rmspQBRGfwxdQdsg9kBva8dFK59L&#13;&#10;a1UKHhF+CcdPT2tYLPbidqdIWEuqw+Nyh55gJ2CHaduITa/Hp0fnyu1mQ8YZY2t9cX67zcA6vWb5&#13;&#10;RV6bS/k63SPiYrdZFjw9odu83gGjrBnVssq6we7a9I8RKZXOHTjJpp2mi6yQgFH5x4fjy/065WYA&#13;&#10;22JdKg9ot7YRudWvs9eQ5ZYKbgOEletQIYVVxNSJmmy1BaWQmkWrjw396/f5gDSkoeB4efUDGxd9&#13;&#10;Qa1PilrUWGcrznJSqBYbCHO8VKpDCIQceJIFX4+7PYi55/KbDja5DKw/04pUl7e7X+bUOg676/dQ&#13;&#10;MqSDXvyGaz4AMetzMHEcH/H/9b/8r1cfSPskQr/jnhpT9JTXmcqTsCf63sJ2WxlwgHhANxejZEDg&#13;&#10;cG+fP5fYYfDQO+VrKF3yG9AhARZSltjyoiihBNBVTQRaRmnZCdVfaexWsOmFtiSOppNvHS7+9a55&#13;&#10;i/opoVnMiJLACWG4uqi+3G/Goub4M1uvIuQVxzcWmxm4kX8YM9zpRf29G6ROxqrq/S0tFsCq7uhl&#13;&#10;W2Aq2+4TQOAYtsh4/5poDihTMm2q1qTun+DZPGfayF7so0luibnLDPMLqarIqhhyrisNUCaiOS+w&#13;&#10;FCqRd/qxm3BISQOnp1g1EPXA1n8WQ1Lbw77bQAiXDUWKAoWZUuyXQEvz+KSG39hZ1tX1x/2X/jRM&#13;&#10;+AkMAnx9j21Fq2zc7yT88lStxkPZUSwEwpmW3NC7y/jvXf5g8aA6d0MEqYLUgtxoIMzPh5etuvKy&#13;&#10;lQhIKpqErOOi3dZhlHoBaRVidjeNOx/SOA4Td371DFfLfXtKjVwjY+z1evFQw1ZYiDpDGmRRnQLz&#13;&#10;HcxeAxD8vpHJy7+ztxwzubo9m5Ol2T0lruZbAzd6ons9bcteS8geyNFEtPnvTd0S3kSTWrPnbuz5&#13;&#10;x6UIRfhH5j+7vISHnJFykwW3XjGFQzqJqF5JAE6Z1IzNRO19xbQUWm19Mxsz1DLl626xHmgvM4nc&#13;&#10;QFSPh4JTR83mrr7NnclJPocJVbpm6HvuvTKWiyY0uBGE9WUKb3qjLSc865nmXnuEcgKRCQxXSHG2&#13;&#10;4H7y7fYQFlcq9vK3/L7vDzziS/ROrggTt+q9p79f79GDphpjxX+YHS+NtCmuopD6GixtVdB7u2EZ&#13;&#10;+8cUPfRSCL1NPV8kPbFQ78ABUk92yNuLZzdjvieIEXqQh1pPqZZw+vhXzH8F6xUCMWsMxLHlilCo&#13;&#10;3x/C8mMyXhUsOKgYh9ACrAyu4PFuExby0+c3FMOFWonN4QPClhcJN5a6pDSR8pbCCIaR9l0FuyZ6&#13;&#10;u1Nl2R12pMZl1qSp465DNyVknY0D9y11PdnrgFHwMonwfIMwpSmEX4+PYdu45LoKKyoJk2Yc28pa&#13;&#10;+YO07fcV4Pb2Xn9oki7aTUH+KreRpDtdXrr2Nr0zLPBlxqsrkBpL96M0JfSkkRkXejf20WT+rYf/&#13;&#10;ufG4xEYITDeFz8E5KdoCabsJbW9k7w2h422IjswbOtLOKMckv1bsiGOp5HuGbU1qlc0SGBqAnpqX&#13;&#10;isSwj+QO69L3dwn677+PT6f3+02LnCK/uxkexFoVU8QuhD6nNJ8Loh3BPQLaYnAvkZAfYWnDw7G5&#13;&#10;9Uxev01SSk8AhWTAHP34QNXC0Hqy0JZ9PfSQUS22BnyZM77E2EOhH0piSJvo2xLsbtXwGq/MApQI&#13;&#10;wtXC6IMyZM1DkBHsop8ojSko4QA51bN+reSBrSjmOco34pgUDVCBWMtb4vrEmK9ZdNtZOEIquPGZ&#13;&#10;MBkLAkXuyo3Y6U7Uufae0+PGWE0ntskAzgsoCBCehL9bbZVHAjNTNErbp71QZ+hbzCPMbzcXQcvT&#13;&#10;jn+a/lH6E756jtCI7/iWgjyMmZDvMyMLNhbKqo4ktgqDYAmLCLNNA0wruHMLYEi6fm/a0wvhOCUv&#13;&#10;cLToL/RVkMgqwWt/PftSdzUX52ZfqbeJq6p+rIW/zjCYVrjm3yvfRpuSBTNIeR+orchHX6A9cFnp&#13;&#10;cKWfr7s/tJ+DdoFcHzGiHiBFOsPP4isqDNpuEa8ZyRgPYEOccNCIK/Il949o8PGc+8unK0DV5p1/&#13;&#10;Ofx8/ZqejsTMd/G59qTTOgFQnzsw1ATCrW3iZWL/qaMC8prsasiGvjPOhryKY4gwVKInwA3tI1D2&#13;&#10;ua43UclPLvlbg+O7J192D8mVuX7vugdGIoirmqRlnQiq12fateU+EJwIms5mB248pur1Pom8HStJ&#13;&#10;zPoOSViNoA2mLBc7rR8QkRADbmbSniDhKsWjqXvEW1JwXcw1JxH5J07+sKSpvV2HtjGXevgcIpiq&#13;&#10;ASmkmORmCreONBrnKDjvukdVcmAwHepGxLqKBYbwMZ9LsM8P7bR8z/lYqqqEqkO9xFr3tmC6TsmV&#13;&#10;jo/NBpTlhnn0zd+qtj6ckaYfUMjf//iAphDMYpExCde7Ih2GgCT4hvQWm2xKmSC3tACuXJxV05jA&#13;&#10;c5M8rfZg0/rs8rsrp13QQhatKx3IvsMJVQBv96bxsRI7l6u+sWMpiIBUAGYa93VKthesQkMf8T6E&#13;&#10;315m7IecZEWHKZdPJCW9qvvV7562HZSwl+exExHFS1fnj/t2xY6hsVWnM9a3uBCSGPaogn781La9&#13;&#10;my59o5Hp6izZCryYRU/EHpt1NOMVUdbKxytE59//IbpWeRNFkyA8VYWurw0bDQA3H/f5Wls+5I5t&#13;&#10;Ut0DfqCRVB9L8HxQaWvJUOVj3nObPBdxmsHW5Fu0SQINd58CpAVZ65blE3+5ne1Kxz3KDpAEpZD5&#13;&#10;ew37KNg3s7atZa+mEyyiFG1GAgS7NgICcH7XQhOshvtxENoAQp8NzPbVN0wWnLZMXlJdQpGsdTO4&#13;&#10;tjQLKvYPYY2Cy7DZoh8YupYC9ZIp2X49I2+TBaVmT6zMlQCF5EP1pcTMBahZ5fDmiOq+DJUyvtGg&#13;&#10;cewxV05IgnFuNotJgKxKkF7OW3U83ZOZo/IOUZoPLabUemJVhpCSxngx9FdqKZrq3I17YHEmEHXZ&#13;&#10;LwjuKcDFbkNpIJ8x4jU/PG89h+v28cf6F76qKGuBoAuct+/3EXNgQUS93MMKZ6a23GQ37N+Cqxgi&#13;&#10;u+ekl5HkDu/a3bYRA3ZNnMD34lIKVSmxmtr8CXhyIn8sQ2u29UjltwoiPm9+swDYkFDWArKn9vhU&#13;&#10;aTTvoAocAA3jTX2QOh7uQHFbJVEbjEmZJ+Q07PtnoUD7ZXwDRj22blY5q5olfn4pCHb7A+3qi6Dk&#13;&#10;PUlBXr60XVhdOhxhi347q0EG8bcgLtWUUq4rWSnrMq2fMMsA3NXWNIC4hzZwsUYvcjvxeiIO+Ko9&#13;&#10;xmy4tBHadsuM0wW4Byq9IA6y++qkcpbWH6t+jMW2fw4OMcbnFUR4E5q2d7kC1O6XEJSJBt5p+/yK&#13;&#10;fKnxQ0E2xZkht0T3y7FSH84qLs9bAdf+2GkCE/H62w/H8o15oI4ZShOBu2/y6NEh54eU5uf5fkOo&#13;&#10;xritITsWbPUU4HaYxX5HK1b/dj0/fcWA55lPtBx3vPco+y5kCA0atQwX8KNQun9zXcLT0+Kx7BvI&#13;&#10;4nbmLb5hlEXYUCB2TgIiiXmdXM4dtzC48fr7vHUct8h80Ead3yvBE/BdwJxXcQ1mtmNj3mKDnOPO&#13;&#10;MCt4066JsqT5OYnSolxX8FJ969ESlvdzak7f0FXAEV6EGFP0MAUQeWvysh+7OGsQQKnTvt7c2/+H&#13;&#10;1SfrTV+RhvpQFkHCcd+oFjBawozga1uPQt5kQyEhW/2gCwWiZZWAswYPhOzq+rwjpSxBa6zy+03t&#13;&#10;KkYFvy6qsHAC43T9YJTg+yXCaK1txYkUbwm5uPzcSEUegSV5DW0VMMTAu5azwV6NOBRMTPQPPetZ&#13;&#10;N383x7Zr0LFhBxpqiRaHZjHUWDZAHp+VYwPZmhA3M/YHCXl1gaHmfd3E2aenD7j7yzK983I9Vz8P&#13;&#10;7VbFpVrOqYoFLQ/PbYKgdlXNqU/353359rGectOf0/fjTdMDb0gpN/z/jv9nD3G8vs7iX8EsARWe&#13;&#10;i+MRfUn+7e2vtAsCVdht1bGbWOwwNN5JXh0F/e+mzB+hS2MkII6XJhXwdXoYhh8OKpZdnfktcN5+&#13;&#10;u6ycvbUtWfKlHAJ7B/P6/vLrP3/MufQO9I/zhnfDZ6PRcb78p+H5t2jmM6YsAzDviA4vHGB8Gk/3&#13;&#10;u8b0Ac7zPwvEuj9+efqn9f3HlblkKUMAuoV2NKb/1u+A95ONzwlMstnH0htzXb1vdwO46TBVCOlc&#13;&#10;Lj99OpWPjCry/xMEH8u2JQdiWNNn7tz2+HPdM2VQAIRuNkkpggNJfyBNNFaEPkK/SA0oBaVmN9Aw&#13;&#10;har37rv22O3TZ2otW9HTbKbQZoVF5O1Lj8dvlyVcwlcN5P7yeoTGIDMdxwwCWpNMFNfzk6C0hCjJ&#13;&#10;Gv7VTtuqKPT8Dr0r6SkqCcjnH5eudHPpqdpEJ7bLXZg6UcbMKBqVde17lv6fa09/eECvm+3ORTm8&#13;&#10;hF8f3srrFOah+/yw3js7FwJCcz0+Ab5d/Q4N7JChbBxAVi7KooCmr+BLytET0PrQF/4eOYvskc9+&#13;&#10;pu2oj+Ai4U5ipO728u80kRNEkTAk2gGWxXK8+OkcyKfITjOOc+hfPn73AwFA952lPVr/DiFWRPLr&#13;&#10;oGb/nj2s3boY3/r16juKpPPJ8sU8nz9s0lJU69LVNTDwNFTIxRW0Drl+rpTSaELzX45//EN9Az9f&#13;&#10;i/vY91m1hjuSpW/X4mG7WIvT+9s//O4f3rVl9EJTjs95CnE853e73x9GXSIzjV2IDpRmAYI7B2n3&#13;&#10;ZpTfgKuKO6aLtAv+lzYM6rWCt6k0o1+U61fQvz7/srhn2V04vB8Wdz89n5/kMsgLmKcnqgIZwN5+&#13;&#10;1KrN1jid/ZRvRgQ+/u43fvpyuUQLkqVYrMiXw7nMiJte7u3eA3/Aw8KQEHbejLJQ15OTPK8fyiHv&#13;&#10;KJl3dejTMd3w939JVV7sqjzM2zKfmYPDU6v40mwCiOymuR8S4NhagL6+naZZnJMvqzWQRFqkKFYF&#13;&#10;Cxk0SXOCc8SfUruoPRVknvr6BiJGv7y+PJTwnA45JyvKIYUBTYqIFtU/PoKdqcxVR+jMqhreYyX5&#13;&#10;okwLWQTH3gbGH6aFkHP7CqfTHB8+LUo9aAGb3tuK3ZSRw3b07R2r9i2A7dvr6mPzfLhW64/ODe3L&#13;&#10;NQOV61OymUTbPtpU0cv0hurtz+fwIyS/jl9zkSNA4uDNKUOK5Uh4DLIxkCDNDG9jX8jvLu92JW46&#13;&#10;NrOcAxRG8gAqdE7poNxnjrit2368RnVXr57eX6UkN83881/8evPdv/7LL3xPux7uy5sKcqtP0+8W&#13;&#10;apjFCfQB85QPw0slFTXe+IRZY5N/Nm4rm6UKboina8SybM0cKAuh6Ye2WdIeQ9Rf0eszy+svneI6&#13;&#10;S0/+h9+LPwsFYsIdWIG6RkdlMCs/PZ4vLunZHapFdrkMCwoaNZy56MrhMuuqWnqRi7EVOvI5aEL2&#13;&#10;n+5jRLBba/BHwoS2Mk3xvlwCTxiqnt9bBO3QahOJrG7ZqaPGYfT26TcfTm9v63LF3RdSGYezKeUX&#13;&#10;78rFZ6JANcMvsNDT7LRfGLRYYk/ROXjwgVQGvl6vsaj7KS28HbsJ8ay9xAM0k4X7/Y/DRf3m/vuG&#13;&#10;ZE+lHt6+cJbrk20sEnwhZAZAMH1RfZR1QtlVj8iTjJ+H48Mi+3IJH+5++PLzG+LTlz//C+V8igHz&#13;&#10;cF3XdFP//f0vFIu7ZnH6+rRfrO8bwilmeQnUdTKv5Y6/jo9uGsuqfj6+LG/3mLn7n25bc7SWN+E0&#13;&#10;Wfq3A9Wedn+9gHL982Qc8d37r/tl7q8nvhfq8dcGGh1YSHOdyfubnbr0zZ7TvDi8n7I3WTdZq3Af&#13;&#10;atosylAFBHVhl3e/nQhWgpz6c4tgCelNxhQvw1tSiaay4mL8jzf7l5fXEcbVEk5jt103rTGAXbSA&#13;&#10;bLfZPhubeUFqMNf/Fv++rEomU9t+/fSj7NTLciuuxxXbPJPCW6Ll3x0z2aLenTuzo3dfNslKly1N&#13;&#10;7ydinAtq9YHOEGeyeP92UGaah9sZgGtSGzmIfrkpyqfHv84FmuDL8/hFxjtef9QOvB27gulCF22b&#13;&#10;prQvUB/kYuznu+WHxhz+Pj1m8/gjltNx+vHzzcvhLx9ukkDf9XYOFcBX9oA+LJvVe//SSBm6vqIU&#13;&#10;eQu7lSHI10itwXf5Db7M4lVN+9wfvi3ytRqJOY+K6I24eflvhx/WW+gURro7kzyZl6fn/W59ZmX5&#13;&#10;1SJMBz+fx05kmYsWCZjz5k+XSwdAEyXtkg8DrKauJXnfjKMzKEpGyMUkGmMF16/hp0+/04/XQuB/&#13;&#10;O/09J3QnM5dtJ5QCJuf++jGsgI+YQFLBG9t8yHPmdClp+dNiNKfbbdFdX5hQjk/VA5GnMyn+yR7G&#13;&#10;H7Jm0Fj92jbV+uvxpCDkeeaQY1O8prPEWL8e6k/yzcdyubi+nwr+uf/yTXqCep+sCBk+MU377jYX&#13;&#10;cAygTTXJL3bdvr7fZbgRqw9yMtOlvluEZzblQ6Skaqpzj1bbhUrXJUm0ukBDv7v7TyU61XMRrj0P&#13;&#10;QeW51FPJwbXMuGUw1O9P9nbp7EV6CxyOP1zVNaa6KhlFtvXu+u2kML7/H0Lxt5CK+VwUzfZ1HFDO&#13;&#10;kHQTONz43JXKfdDx3MT4Zbi+lgU0+RpBBGIoJh8DTW9T1YW2sUp05TL99Kkpzk+QFP1ZHV4v3ytB&#13;&#10;iRdLEH+psts0mVgW2y7hsApzUJJlw9F2g+CmIFc8NA8//OHc3OoQ1+zpWRTlX96eV3d214h5crvV&#13;&#10;b8zwy5cbEBA8f33L15ALmCFbm2jGC10xcltg5ya87Nsz0m0qPv5cDnS1rfiKuuenc3vz8YE1/jxC&#13;&#10;79npzcrFHwb9lUjhIohmjxAJUAEy/Fufffdxd+r7YlGf+DGR4nIADI/XX+bgWcJy7WeviFEKs+xf&#13;&#10;192+DdjYJcavbrsg+QK4v7tf8d5Um2ZSSlNwv4S6H+ZOq98AeEk5XM2vQZRai/jw4yd/6eJLncYW&#13;&#10;hyPI9wEyJ/Snf9rRMXBjUc7CSsreBd9TNzNFLXQQE5pv+ufTk/UJ86qoF8ounCRpvv1UlD/bL8lE&#13;&#10;CtIV53e7KHOzKLu/PgpAzk8dDvkEc4gT3/MzeRv7hpJ2/f3df/7zH4El0IGaV6xw1uYw2ExYSgoI&#13;&#10;MpT5zj6Zm9Pefww+9t1U4JDyehILVpkViGp8JOmDpwAAIABJREFUfrgvu5FlC9wPcerZqQWxLLoA&#13;&#10;Bi5rn166QutGVylP1eFwShFoMfcy4VXBVoUkez+eI0ykqv/6Nlcyx4SPKQjxWi4KyIX5a5ruP7eT&#13;&#10;Bt5nfvF0OXkNKBRed4vN56pcXE1Y7Uc19ChSkbPzCVBeW4wNDe3/dfjp08enlz8ON8UWrnzvp0t7&#13;&#10;vy4ws5E52qBf/8vEIK4rrNtLnt3YRr7QOU5h/9x0PpgFv8+yqiCqPzY7qyZCYgn73E9z+Zm4uaNK&#13;&#10;mfM7reDcn0X04PPTBcJ/ff3bzWrTFrPq7GpcXFfHztGnoRf7mxsIL4fRO1fIai6zNKLNpx/UmXhg&#13;&#10;GAbTPFYv537B85y48RJpeDz/LCtEJJDECp+wV+Y8/mFxZ9w454padsceeFYmRscWBiplue8dhucx&#13;&#10;p0T7GS3z07L1mTtfXtphf2TPaEWu9pjmas7snDzjhfhI2bfjh2VclEf2svSQqQxNebeCxA40mZWs&#13;&#10;TmSKZiiPxy1Ap6l4TRmob2/ubTjMupXFUn1A6HC72dlplnC1/u3t68uTBARil+imvZrxbBcFzz8t&#13;&#10;/+9/+69lWmp4LfNVdGL/sPziOqVcjiSC3anJsIxceLzAsYis4b3Hp+QDiQjYJt3t3IFk6Micu7bb&#13;&#10;zz9eB1WtPzyeoqgQmlFuJHwgL8OAF0sUZ7RCY7ho19kIj3ZnZy9TAt7KsFKdEZ7/bY6B8osdxD6V&#13;&#10;EI3usPqQ0WNyIywrEXOs9KgvzgKf3y9nT292213ddBPFzrpJV7y4IL75UA9DBGRX9Qz1B40guN3h&#13;&#10;//Pf/S9XMzgu8nWqWCPLLAbTXcc5wkjAap37gPRZ6dmH2THNnE+Td5hYgAFHNFgfoyN00q0vsqWj&#13;&#10;KbIFzTBEroq5FHjTZKNXzqG6XOh+8j3JsNYqESBBjTOlK5oN5x7UsUqhvXZjgVOMeUVDMigUE5iR&#13;&#10;x6rXzDjlfFXLUU82m68XHBMGjKxknWLCmGplciEgry3i1BDOgrVOGw0RyihNwRNaFYijTBncxUHS&#13;&#10;CDwykTiiPAQQxCA4RyVfFxufoEtRoFRJygiELi12H43rOfOk0ATUKUHr0RTaOitx8IxSykqlFWGi&#13;&#10;tEFp07eDmw12NNF+DtrCNI+KbQKiAsGyKLmob0EEhfNedSBGgpFMJSgzwfPToY/RjCFAnygQ2KWu&#13;&#10;7xpZi5zMJjqn1NT5MhIRtMbUZzIX3CKdXBBi3exQhsuiiiAjNqmuTzEoF6n0FCXqnEvaex9JyNcC&#13;&#10;4khR1MHuVhtt0jBcqEgAiNPfX6EZSTIpLxnJMGJqmJBGVzUbP0dgEKFCYJ/C49DPQ+dgDAx37bQu&#13;&#10;qzgrSTKtYyVivVs4jtHVn+OobcSB6MMzhkBU2RlO89uQC+a9CjatMqa9L5YyFUT6rL2cRJXn0lLJ&#13;&#10;ZCUx5deDgpBgAhLq1/vdfJ2BgZYnRgGvMgnJ0LY0l4CyOV2y/AMJkVpbbTbnby+SZTgJrRJyGGOc&#13;&#10;5cJDWa9k8CZ5Vt7yCP3leikBgrSUeZkSNqqz0NeyJB6XtAA0ypxrayAKJcFFxHhdYu0jAjYC44xA&#13;&#10;nBHRv18e7u8tUDZYFNVMNAZMsgJJHDlMCtoxWqigDsbH1XabF5CVvD0fBID61DZ5IwKcUwdsFnzS&#13;&#10;Lgq5bCRJFmYs10hBAwXJwNgVi/sY8GScjNPkQ4pCT7EkbMbBZQlmCVLECEKEfX18V1XsnAaMIaNd&#13;&#10;BAqY6qbJJnE9X0IMLhqJqSGpG69EUk7C5K5Wq11eXI6HZbWc+5GVEkUEIbHGVQURCFEWo1MU8eRR&#13;&#10;xjNExt1yCWYznk+4zAnnNs1ZjZu8JHhWxkBMJAuPyue7lWtbB/sY4TDY4OR4eSyyvOCCQmNc4DLj&#13;&#10;WWHab7RcIYKdG3G40eN0v9mOAhrnaAKrXF6G2UQnA1zKQjNSZyLPMz267Xptou3mK63QPCNvFeUA&#13;&#10;hZzl1CVbVnkK7uFma8Oo/JQhkoyvm5XxBm4qKQSMCRoQUFUhjmHwNlJHMSQIehAAwjHLOY8LzHGA&#13;&#10;MTISg5odkKlCClHU5TQzPlAhBiJOl7cEgLsQ+SDG1iWLIRudHpT3CVLPAwtz1lTlbjlfZuNGXFCG&#13;&#10;eDcdOS+oKLU5EUfLfDVPTrMQbcdw4kKglDJSq1bxOl6vwWFsUwyJSR9llsMU10Uero6VwlIjqqUL&#13;&#10;KuNCTVPC4Pn43Kk+uKlOeV7Wt/e3wxB1To+ng1UzT+zx5QVFaEJAATBKU/ITcBRJrQaEfMH43XpX&#13;&#10;LRtR58AbZ7Htptt6pRiCTm0369G5wfq+bYFSs7cVSR7z4u5zhpL1gTGs+q5M/OV4pTgrR4YkIqTc&#13;&#10;NLeGdB+KfUBR1gX0JqflbC3MssvYbfc3ibIcZeN8Nr1VV0Mx1iFer0rgfJNJFZJNaDRGQCqJ8r6D&#13;&#10;UB1GO05Kz3a9EHo0klOTtFG0EBsHotJTlmJ/aBHI6qIx1GesMpOXZc4ANhrqMQiYfzudZZZzQWEi&#13;&#10;RgOWF6zIh9GCawuMnx3nhTRdIBbXoui8tsoUKJvj9Ty0EhLkgDOhHTUtCqM7BEvVjdu6miAsKJHM&#13;&#10;VjwEndpBTepi3bC+uecQ7zd7LEQXvIfz6qYIx3a13s1wJCtYGP02QkyQdYZVvlwuecBuMhQWkwmI&#13;&#10;1+1ATk8vWV60vY6eo2RMGAFyBGa3TTMGOxPAk5NL5MAwBEK6tyzniEkVyP4mP7ZzomXJxYyvyQbB&#13;&#10;eEyeJJgBCooatqfd/r4dDcyYPjssiPOGlhBlDIskcqQv+WJNBUHYWygdLpgnVMBsAhMBeM1WtkTQ&#13;&#10;IMY48qBA9V+7FwPDGkMiKoELa7EHLhM8TjoLZIr9NM9FlQU3g0jmqMagVHJnZazS/eWUUVmi2oY4&#13;&#10;OtUr965nKnE/91LwNPiAAMoyhlwiMHAsYskzgLCMtNJInS7HghCRYgxWpxlzli9Xp2FCOHEOmeA8&#13;&#10;FjMEswiE+OnaLQvGOTmHwTKVl2ujEbIu35R9O/YzyHM69lfrfJ6TmFOnUHvoXTuPPAbsIg46wDD5&#13;&#10;YdIpR04FSlFZ0fP1bUaZTdZFuwQ8NQLhqJVakoJlIivz8/VZBmdj8tyDsSMcck60m/MFwzE6kHAS&#13;&#10;QPFVLsp60RpldJdAEnnlgQ4W1muJi+iwaAyyfX96e3Z5XpSr6FwlWCHXEwIv7VAWS4H1cA1Rs8m9&#13;&#10;J9Mu8hoBVkNLioJEPLR+hsPQDfOAnbUg56MOZbFQatIqZbK8dFdG/ZAyQhjkkKR47hRnIswG08wZ&#13;&#10;Dx00MNKYVlVZl7WaMacex6TGXgjSNAtGsVNvv16gIBz7kIpUiRStEjQlB8dplox6rUtWq8nqTkPl&#13;&#10;S1gRn5TqF0UpVrngAifiBIQkaRw0hSzGYCskynbSYCFsP5pOKQIITNrS8+CLiOLY22EWGDuWcwQ9&#13;&#10;gB4gzHwG87mbUsVyKIsFLpYiRhjajtNs6mMIHnM2WzcpQ8x5SkAI0eCGiCooLyDlBbkpag5S1DOC&#13;&#10;zHhAKzEFDeZoSrpY1pksbHdW/dAeLnyRSbYssxraqENgDLpRgykUi40yl+46bhc3MlvxUs5OK5yS&#13;&#10;ZhEiA5KEhXIOQlxkdUSTMzMQJF8sAQrTaBdyeeifMUQ6xWM/OOO9m+zsS9nIAkicAEiEMYCG1b6B&#13;&#10;QGHEkqVFwYRIOQQEV3ocOYTT+bjJ9947AAPeLKRzRs+e5JwNTsecNtRiQEhw6vZ2284dLwiEKTq7&#13;&#10;WwCF6mEaqTEmtJMLngtMxpxVMSpKQ4p+s9gO80gxCWJphgtKaOrHy2QjAsbMecKizCiDIILISq21&#13;&#10;hcA6sKK1H/vmpolBxxmfxwss8XgxOY7KeZMA0FBJS4Kn3kCxEgSkBGRZ6QB8x5dy63BMOmEmNA40&#13;&#10;h964Dx93Y3/AOgaaQ+Z16EgXqyp/fP0mARntRXuHsizLiKc4BSclX4tFKAP0EAdKMByGEABWk9dg&#13;&#10;ZEIiQCMp4XxKOGnn88A1PozTEAFEKNIi18DZaGc1c5AxWC4xELdSB+gALzgbkReyEFh2rkc4jwyc&#13;&#10;potyG5JnnBBHBBu0g2AGZk2MdwkCd7MrUOYoX6bET6cWZD4xjjGR2smVn/qxkqUjorVDzkV7uuw2&#13;&#10;RT+aXV1iPw+QIO05YLEuEIltN0JMXBoRhsnEIitWdTViNpxaHpBxTiDh51BX2zovnJl5hsMJBGgS&#13;&#10;JlwwjASgyYzGtiawoLRZZVWapp70OeckeYLgBCAgsFgWsRDQREnF+dBTga/6xBo5ubBfbFFUdY71&#13;&#10;MAcH86L+9vQKcWaRtUqdnw8VbjBjZbP0gPqYrJpOx7dRTxQ0ICEY05yyzaJwY6xk/nL6pqxii8Vl&#13;&#10;1ujp8q8zmnuErfUgmeT6YM4YCV01MefGDTynd4vPS9jUisNZVPm6bhYxS9e3RwLM0+OvwLoSscVy&#13;&#10;rSGbYQyAOeUKRKx2YerT8I6zSsi16l3DSk7z7z7dmKENs3o7dPPjCzPubrezuHM2QEgwT/kS0hxG&#13;&#10;BGdNgfFW6XpR1ZjEoAOClvCZEEDkqAOhjCJIILUOccQztkakPA2GBl+wLFjLOXHKSopR9O0w4jin&#13;&#10;pHAG+xFmOVutKyFhiVMYItAYORZQ//h6LNbLixmLOLn+lCEAtJ20wixB7hAJKZlhGJ1DpBDhdL7d&#13;&#10;rDo3TtfJTi4YsJNFJRc0kCXNY5hwrjQYeV0AJlzpWmvGifrreH4/Ht7eXWyZIWQG/qKBiJhT7RDB&#13;&#10;G43x/c1WUAljxobBdx5rcjq9klJs9iune7xih3nkiJrnS6vGGJ2ol4pU53bSKhCcBZhIF0tSJZAV&#13;&#10;QPB95LlGuiPgCqIfzWWAFxT5yCwvM6M0crHIGOfJK/KpLve58NOAMXYpn3tXowwiDCiGDBqgUrIB&#13;&#10;I43InDFW5ECKt+Fai3KB49164xycjsr3797NcwykzlziOlDn1TJEYDtD2pHq9ulMQxA00ikGh30y&#13;&#10;rX8+u05QmAvCYhz1dTSdR5Ylbi2nnFMZtH0/vb/BCEBE55O++P4ae3hq82V1bK8mxgSsR1Xf6iLR&#13;&#10;RJG9HOEQ3AnRfFmibZEvecViAXo1NcVGiAKQCyIzZ8BPuB/79joQlFNGb+621/OVIqnGIc2WKJ9y&#13;&#10;SLCGyoCT79O4qQtgIk8lYNwFKBMlV81XjhYRcejUYYQhcsaynFKPHQGBIMw9iC5gKrJLf0ZsyKDf&#13;&#10;1pm5jDe7W6JdrXxQbSE3Dsg2MGDw+/Mxw4K65LwBFjEoygJdz9YE3Du/yxCBDDhAPepF6Bimi1wU&#13;&#10;VNt+ir3FyKBqlNYXsb6tqMv/9vTcBzuRgKdjUTbr7YZSQmfDMlzuapvBgJ9LbleENjJ3owLWSkas&#13;&#10;CXcfPudlXTdNk6OUrixp2M8SlhUvasl1lcankz2dNhx20OebBmTegosa+piGaTpibI1XJ+g6CijC&#13;&#10;HAE9aeewoDmOHs5Duh4iA6O58IxOwwyCEnl27VsEOCZ1zpo0R4tqLivt7OH8Ckl2K6uk9Ti1ucCX&#13;&#10;+ZsPdrP6dJ0mlCHIjIOzpCXhXCPrPYnE1ktpwlQKMV9eKAaXcayiE5SYhMv1+m284JLTmqeB8zfY&#13;&#10;Pp6cm7gk0G+G82y6d6IMg5Dm8vRtpJIpgp+VLqnb5J9CD2TM8tC/vx89hGMMb7Ndr3dDP3edArxO&#13;&#10;kPpZ3d7Xns1ZTkMIKY8P292kB818yfj6x73mPhqpuwulkOTCBFeyjRl9VeYsx1VhEQ9X59g0ZT67&#13;&#10;Xzy06YrYKgbRX6b56K1zBMQcJdefc9BM42yhupg5y8TuZru/3/Ga4Yoc7AX243iNIOD3t6dzq/98&#13;&#10;eI4U55jCqErWzA4cnUsKquvQCO5zuq4L76dEg2rVbb2N1kXkMQINLqgO6nyZcDqf3xKwkUMvyhDg&#13;&#10;fdUUIn9YrSDhI2QBB08AwRB6SwZQsMV8taIHgJR69G9/fXTg+vz4ZCedlGkEA4gBWfYI19XuqNWQ&#13;&#10;oj2Pq7wCBlCQz93UdinDTQFkdFM7Gp/Cf/iPf5iv/bJEwHUcGVyIYVZKQ4p1aQmEeGAwaHBRkTK5&#13;&#10;LMom25R8l4Es9ipv1sbEpFMEce7T5bEffx2+9ZPIttYDa3WDNkhs3jv75XhxSHy3vqGTKySV6A7O&#13;&#10;8ja/m6HO1jlJqP37EefTTlbDe+uGhBOFi+aPz8/TqKerwx5Ox6PykNGOhstDzWAQH757EAXbbpfM&#13;&#10;OduZ07fTZb5e9Lm8zVOhcyQen34BuQn1wCGlWZXVNRD4aM/RaExIVjY5q8cWthfWD7v/9O//EQeI&#13;&#10;ooRU9q4D2DU5E7TJPEoAhIxkterHr3kR3Yxn89j77pIc1dwEBRgdI3QhYpRC0gmb0c7Ben3S7fnM&#13;&#10;HRzOQ1Wvk7Jyv1chBeMmfZrjzCSCWANXprlbcFzkqYXvsQBQlte2hRucCbGNNRYZKwroSbrGL5e2&#13;&#10;hw4tJI12QbZN8eBSLqiPSheIol7hFUmI4gD2daOT8sKNeJq4y+tdBLSulgLh8QSkWIu84fcf8x11&#13;&#10;mQ8Vgd5JRATNEqSbqlisF10wgFLJpIfisbNSrr//4RNOpmYpY3O25KCkP5/e+LJGjPXHKyJy6JJj&#13;&#10;0C5cp97uloTgOFpPl1DReOy683EMUPedqcptUe/LEmOGcCY9AQFyZfT9wwb5xlbQytS6zrrEZO0S&#13;&#10;wdgs1tuiFpTprKlhIWiRlaVsp7E1F5azcR4lQBkv6hwvCtuwbZYTV5w5dm7uGIdCcswBX5Gc59Oj&#13;&#10;Cna8frvOyoFK1tLXtVA+HuJ10SwBhzq306nlV0CneLtamY18O1wogPpyemw7IBbGyiswEpA8cG5F&#13;&#10;xVORLAPxcr5kaOAisFwi3jSC9aci6J1A4MwJWza5yAq2gbgChOo0M8pjTybj+zwq43fr/dzrvCyL&#13;&#10;akUcs08TrniTQe/st5cjj5hMLgMAQTv7NI9dezkRp0i1cCktqyqg63huCwTzpCPsKeLQ0tiRFfBV&#13;&#10;sV+Xm62sFnqFZ7BZShRSqkAgAESs8zxJtfy8fLFd1cGz4z0QdHWrwxAQxNlit/pQsS0TK77a10Ce&#13;&#10;vx1XspDAhStQyRrsFLNzdP378Hn/nSekLNGlPb6dr5z4dcGxJ9AudHCHfgAQ00gonRmnjNP2eKaG&#13;&#10;fGhut7S5zF2mtNCGKqNSem0vRBajia7glKN+vp68lrOtDKgsZEtJsvU4GA7QMsszUeyr24fsYz8N&#13;&#10;16krshxO8f296yZX7Lc9yzLaKIejqLqLijEsqpXpY00LQy+Da431F2tTgvP7JV/mPbQhF3yxlRQs&#13;&#10;yny/WcHoRRap6StB+rGnDTTz63bD4hAAIgn4vMCVi8Jl0jEyuVVN3p5PBGEA7RS64XrkMEbAZ2WC&#13;&#10;Af1bP9ke6zEn8PHLl4s/iZwEYJTpx/5ZB6uiA9MkIAWEhIpP/jQOJ8qDBz3UKmYoK8r2OKLAJz1C&#13;&#10;DGSWqcjyckUgExMoFokKmInc5cvFbt3IZsfWaIZ4S5XuyWASykguDXHL5jsQekp9vS7KvFAJRZSK&#13;&#10;HKtEL4ezD+Cvv3xRQ476XL2CxElTbEDB3BL4WX/38eb6/nVVQIpxpKhcFSwP/DQlnhyyqrs87JcJ&#13;&#10;ASeKSeBuPHtgRzPEdvR+gDESzxHCswMmwlLuRmhsBNDLi7EAdz7O06CgsQ/3eZb5a/tqczp4LWs5&#13;&#10;2bEkkkN5eO7B8Hger1ftzgpNYMbr4u16bfuJUjGSTPOCbW4PhKlExmOX5mw+91wAUMzSJ2esoGbo&#13;&#10;/gKJNh0FhktRx5tqDOphveWwm9WV89ReXk/zBWQIcMJzOV87TrAaTttGqJTQFO/r3Qith4KWJVvm&#13;&#10;pIIPuw3FwEfXX8w0KwJZNGRZbpnJqObq3I9v501ThzC72YwGEMx9O8Qsb4cjByj31ESFYGaVRlGV&#13;&#10;eS4FBL67DmcsSyCz97m7YLup6OH1fbX8PAwjvQOX1NFF9fTPf2KzHt9feBQky5VNN/vvZ0ocVlVR&#13;&#10;FLCsHI0hTXM8XYN1LsKEOZYlGLroLYYBqwljx6du+OXrX3c/3a3u7mZlFsUS/x//9L+9jZfE3BbL&#13;&#10;xQ/3p5Mxg9Qufo9WWZaNIIIJn6lpYduiaxvlYl1d31+2rv76ZgHOytVihf2JbQhgaexdCFFeFhkr&#13;&#10;ovj5cFgsFxDihQk7DCmuWiVc/FkFkjO4lSGsjbcCJNcdvtzWWzPwvvc5vqv9un8K7prb9HZo479/&#13;&#10;+A345elpP91oMA69Nu77yEx51yy33oxdnPOCFRxxSr9s2Gxc6hRY6p15wIlJJskCRcD7SRVzPoLB&#13;&#10;IJ+vl8EUvRvObpyhdYvb5c29Tj4rJD3I31ZbRX1fxiBMw1ei43ffrefhUvJctSEcuvL+JuHxh982&#13;&#10;FGh894/Pl2cXz82ZJyc43o75uc38GuX5wfFba677HEscrKr4zdAYP4WyDTH/n3/8d6UPgLbPrJ6U&#13;&#10;+7j8kLvLMYtSgIz5idmvX49z8qtPdwdzXf74h7d5pqj69MbHQdFVlcO9RyyFqSp1vidf/3SicL6t&#13;&#10;4SjQYkOO19cbIXG9nxUcW4Lv4fkacP3Dk6uup3cJ4KZcLlEF+rCnH9rz19U+UHFnEOi9KfPhvx06&#13;&#10;XpRWJS2/bW/wOkdknvL9bru9+/Xnp0XzESxu3/v3csM++YA56t9TGb4D4HRzwx+Pv77Nr3K1DN2q&#13;&#10;DOkfG3F2c1FuDq/He/Dw2uCIGvWeSk0+NYmI7HCeqx9WRWLTGKYepTDvP/xPv7x1lJ59tyVdkhdj&#13;&#10;b0RRAm+06RTOqv/w09KHCYhI8HS7Rno6hbCOdgbOf39zD1BZg18QHuiSX5/nEiOYQM4zHQ83/273&#13;&#10;7f2gjehnjrWC42m4+6z++S06t96XbxRPurtdb35381Hr8QVFgiB2+tsHEpkZL6+LW0HfJduWf/Ov&#13;&#10;6+JT56/XaSyygoQVjf2lR7T68V/Hb33bVRyvNvniMngfewg3y+nvE8glZViXyZHV5+vxQkw0yxUE&#13;&#10;ign6e7P+/6ovJtjd7nY8jUGEiqddzoM/SPbT5TLPs1sce158DAoBkcBcLerKqG5c4ZH1n3Y3+DLh&#13;&#10;0YcejL2CRMZLKh7opFW9buS3fgl56FsYg/huzWGzpt/pTGez6Yw5uaBv8uMvj1kmJjV2FxdzPNIh&#13;&#10;O8aJCLGgqFDx7UNSv6Z5gtY0QVyle+/6fLmV9/e9vhh3fih+lCSONAd3P3XH43weG7ogE+9W1Ord&#13;&#10;bnOb7ABS/mPOyOUIkZn476OTJHBlHwGSdVlICgcjJRGkMPmtvgZ6G2/hFN+Gx1qOX09/givw+wyD&#13;&#10;AySx6Ez2gvUNll2X8uZzB/Vvq7VyXXlLAVSz74/X998u/+EVtwVp/IXN7dfVspqR1kVoUZN9L97f&#13;&#10;r/vygcpmGtpkL4fX+ffbXFDkOZqQShmpdwUWSE/D4ofecCA2H59++RuShQWcLeq5DzXLPq62k5lI&#13;&#10;waLpUZj+tODF47qsVsfrCczDbxYNN94x8tS9ugjWt/c0XhPczJPDCQN9eZpQ5fGuN33ovxl3mVXz&#13;&#10;zn91/1KYgjxGWtxNh4gKcUltGjbN91hFE0mMGK1Mm6M5fyj0ELUepeCS2QW76S/d29OTbGR0Y73a&#13;&#10;vryqf4hlPtHr8YwkzmgxfOv+cfv7o0rZ7+7n1m3hKuLTbxZNasdP+w8v4rEbEUaeRXtdy6zC24b0&#13;&#10;BxleR6AT1qippve2hgGCadZduDy+7m5+eOvAdtNmSTJMjaW5t850HmlRN8d3eWkf983YObnjpX6L&#13;&#10;pb3RMmL8auZ3VS1P3/5192mB1n4xCb0gdI2CmEqS8d6Z04mouaOoRrWfI47VIxh3y3Jfo19Y+XHb&#13;&#10;S+DH57fLvPz8Q66Pr5VWiq+//vUrRhkl2Y/CFrNfJ/lCk+8eV+Xnw9/pT/9db0Lu59PnXf16vf7p&#13;&#10;8W8rKcfHb/V6VXNyt6suT87qc0zzep1V1Za7CWMLkHl51/k9dSO6q/8h6g4X1HEWr3HuHkGaaQEW&#13;&#10;72sMUzuH4uMPqvdjwARn283t2aQVm+42VVY29XakWWJFxirSn20pNvMFtdxcDi8+4x2hjNjjm/IB&#13;&#10;LOpyPEzAxS+/fKvKm/oBmpGZ52L9+QNIXeBtdhuzdzmIlAgekyEhl1T/eIOVPNWsOr+casgbbB2N&#13;&#10;X679KBfLpP7z8V1kYEscOiLAt11c8ghvqrydAM7XNj2h6PXcBnNcNAm5T67VJU7zZ6eA+Ouj+qfv&#13;&#10;NxQucca+Pv3lRm7+zP5MwGGNB5q+W/SjPfW21ZD82rBFzeT5MqHlbQ5W6pvahhgajJif8Gk6gd+X&#13;&#10;jZs1Zrz4oW4ytmmaDhrz565sZL7il29zhCVc5/MGEXUtWUPgzbdfhbfXB4wwSu189jaLJKAq+zUL&#13;&#10;OIWiIOp84lOzKliMqVOjsq/r//GnzrU5p8OXC0IA08BwGuAFg+EPH+uDPYrXcZhDRyVZFOH52aMI&#13;&#10;GxqCM9jL7QqNntISh1KY1YYB9V6wxF1v2luwPe+8Muu1fMrGeOgFxnsHnt86KtcK5SAVxBgKQ0Jj&#13;&#10;Kk6n4+Hj6j62yRi99rAhDEhfThcBKXDZwV0+jit17L3y5ziR3SwlYRxZZKbFRmnUiDtvdVDZj5v/&#13;&#10;8I7f9uH798uZ1py+ZWdsfJooH8LhFvOIUGgkJeQqYSX9ol0Xez5c2na82ubDDS3HYSBJ3U8GIweh&#13;&#10;z6MqDExj22YRbD4N72ETJOj00y17GBPpu3ZV02q9PKbCmoBjSsvgGKj3C6o4c6x/PJPRXfeD4o0g&#13;&#10;UxEPOq0XnxgmOKOVgBSj82ab2Zn/uf0vtEEpTzFdT352GUJVVo2+2l10rcwu3No4zPvjyZDdp8PL&#13;&#10;P+92lVxk8TWvaj93tn23q+09mIeKCxKozfJCisvz0zovrkGtPjZzGuYeeZpH2Af2eifUfM7jZd4D&#13;&#10;iuL34ocD5SOA3ZLuxuGd1sadT05SNVuBeEOKtP3t2ZrVx91qwUun+vNIack3d5GPj+3THQTKhdlb&#13;&#10;uVhNiD5+bUmZbT8s206V5apNpuVWTOD4i2zofV2Jn1/+X7ZNZ/xaLAuY/Nv1stjdqtpsiyZmkCxL&#13;&#10;9bfnIOR2vbdIn6lFm+ZpuPz32dKws7Ng8+wMAAAgAElEQVTxOoD8Q15odxzUr8N8L6GUmR3aVYkW&#13;&#10;C5FLPHRt3VYsRzSB49fXm98vno4Dju6nh13bbv7c/vF3q98UzzFGOqtWrtPQXR/Achjn0ZkFV398&#13;&#10;OVgRRjETKDaLy6Tb3c0aW37SDPMF/PV8v5A+hvdh6rR7Po/rqrGXHhWZXMtLq7fLn2AV9+Vld8P4&#13;&#10;2xhSJVAjxPKpbQk9N+v7S4dK/FBvrfWoWX4wqXYZrla197y5/5QUFhPI31n8TDBcxnmDSNFix+iC&#13;&#10;poXl78JtCF2+nmZ4fcv21Ss2tVmeIosxSJmAL9YQUMkBR8/vX06abHarshbfHv/bqtl1r+HMVTCb&#13;&#10;QCnKHIaaCYgRF/WN2rTw5oMtsrMzgbQrCldrQRX5ufMgXDdy9NiNf52FZBbo8ZA61Yssfzv04GHV&#13;&#10;p/FtOOtseOVjnVWVZadxsaeEpFKKG3dplzDPYLZo6u6Pv36/knc5j93X7Y+bGE1CLlRAzVkIDHsy&#13;&#10;oyEvlwSz8+m5rPlp8hKiKibGrrWkGLjUZfs/yDXM2dFUKxefvSB0e7tbVWg95e+//Aqsy1gIJB6C&#13;&#10;Q0Wiq1vXj9/z/F+O3ZuznN8y8EFpurxo9XJYBHhwBzBAPLPD9E6Kf2pdMdPqt7K8h9eue7n93c2Z&#13;&#10;sZvN3ZTx94wzul1t4i9vf99S6B7BepUP6u2tK88iRhXxeSabk49Pf/juBx7z49vpv557efOwL1HE&#13;&#10;OMKprFKrsnKt+/mSFZl+n7CARb7sR/uhyrELrMSuTvotjzFqPyxxEWlknV70EMSTSMYRf4rjLjZs&#13;&#10;gKtN8dj+6e7D7uFWFmBq7+Rz9+YAwqhYZ0E09c8vp1CsRbbnpLXustsxoaLpx1qW7Ujvf0Byhy/h&#13;&#10;Wi+FRDxMXRzOK1/rFDEWQzfh//3T/7rf3VPCMgGfX64QocW6oskcnt6dN0YZXK6omAmCFOCM8qm/&#13;&#10;1nmpWL/KK0FJf+kKjq5cE+cLmvnkCAVmHM04liXDPBli/DTphI/HY84JyJieQ4TR4xAJsi6HgngW&#13;&#10;Q4ZRtlAoJQw9hxGaLIuyUogIpwYd1CBwHE3AGeQV9uerQSh6Fxxg7HJu1aR1TBOYb+uliNFCZ7su&#13;&#10;W+VfTy8hQT9ZyTM2qiCEh5CJEgeDSEIJcSC8jcP5ikkQFQ2GdvoYaCKU3Ilb1eoEwDD0IzTajYRF&#13;&#10;2ZBhpNM09/3UW/X++t7kBXRYARJwslFTwYxWyCZn7BSVz4p5GuKsQ0q+HS7XDgG+WrKv394djLMd&#13;&#10;XeDU+6BmF4HOc+R8yTCJkbAlgwQYx0SCJokUfUiFclOyCoA0ACShZGCc3oYrXmebhOIc3NWO6mqq&#13;&#10;YjN6O0WX15kDdgADN4gB3F/PD/uKrzOTjAV2CMyEGKkjPA1XSDnXLmAEuOUegGy1tknxjoXzvGbZ&#13;&#10;u56785FBUHExmVcaQ04KGue2n1OghDCegbfTCXta44JUvGALG7qElfGMxIomHiSQgiQH8mLBgYGZ&#13;&#10;cTEOw3wlKbS9cbGsFgAj48+y9Nb2DVwjlLKieD0fM8EYK2eNVjW5tt1ojcOx65yABCQeWRlThwFw&#13;&#10;k3nuO4GIuipzmSIqx4iK5SqR6AV9fPmlzArgwk2zmeeWCH6xp21eOeQ71eaE3zab6+n0y+MvHgPX&#13;&#10;upxBygIRosQsObCna1LLXvUpJBApT5oJ0dkpRaBNm1EK1FA2eQlAAdLUWYFhjCkBrw0EiS6zPGgz&#13;&#10;BctDrDIAYs/x6tvb3/O8UK0G27zKaj2bXFKtTALBRJ2wSFPKpMiKguXOkaBMiy1Cgl7aY71oPAiC&#13;&#10;48tp5HmVlxLQRDgap7kpyzFY24cS5kKKkx4nEGosAgV29Gb2QJm8JDZqRmEMoRGVNtN6XTV0KfMc&#13;&#10;wZQiTRRYZZ2CRckEJx4HUkA/gGN/qLkkwZtkIQhMkMPlGFKPmdQmrqm3dhRc8Eye2pOfok8eCdGO&#13;&#10;0+wiyvLkhNJTgiZbZU1BGEIFobWURxLz4BPwznpG8uT1bK/b3Q2sIcvymGg3RxtdP03LZkEzGLo2&#13;&#10;o6LOisP1kCLu5xBSloBGkMMoOjVAScDkqYHVHoEsWadJSkFnOE3EeKRNNFgyaSbHljyMIRqUVByB&#13;&#10;zkrsgsOUC+CihdbhQdu7ImMU1blQkwr+/yfZPpYtyxIEoW6tjr7yPX/uEZGRosuqDboHjPgEPoAJ&#13;&#10;I5gy4D8ZtBlmmEFXV2akR7j7E1cdubVgwPqP5QUB23TRKBbreMb7qjc41owDlru+zwwZOxdKBO+J&#13;&#10;dIeqs+O22QsjUtB6HYOUKMK0bxQIzjOGMJOYqgSf/jYQ0WlEO1xKx1MJ0fiGVT+mrzlkZ2xL98mb&#13;&#10;yepLJJ8bjBDFpKGYmCUgAViLo4GgQVDS06fz/XYrIUdatmRALhiykrCTPoQIC2BC4iYHFwukIaEM&#13;&#10;Eg2qEWzX18DYKqAyJgN5AqAdDrkgTNHx5fNqlwCz7Fg1DON8H2rm2KKocsFdlghYBQSOJIzzKhDN&#13;&#10;oCyrBxY3kiyT7trBofFw3FEqLDicTo2xzutovC0MumJd8X41Moh26FgtCHCSCI5xCOaw/+Qnu42m&#13;&#10;dC3W920Nsmrd/jB//1ZJUUAOed2dfyqgQIR8AVrDlKgtse143FDekC1vPg+UlGW+Mq7aqCqlql17&#13;&#10;hXYzJiYwe394OtaqkpgZD1gTc04pFlIzOy8gw/v93mBYSrImAlDVDZCVuE+PElbS1LgmiXnv7ibH&#13;&#10;T59Pt+miAhmN1a6UkLZ1TAEL2cYpU6riFiWpnUqlONEOXO6MdcfDAXNKoKyZwIRUou4l88AWAiPL&#13;&#10;ecr37Z0h7u5hF9XWqwRxQoBglCHQNmkUt0VvKcthKBhGUCiTTbtD7hplg6PzyyhPTy7ZhqOymjXc&#13;&#10;IBcu+xPLTB0RoI1qAUbZ80LSlj0sjkXy1O9v2wMzZIGnlVzSvG+5n10GDKFD0/SAUdEo0Lfux2Km&#13;&#10;7TR8uq8JRJBLonLdYEg4FYWti0jf7ut016sL4HJ9W9ftfl05NXO2X9/eP+2qyU2kgiZtBCDGGusd&#13;&#10;U5hXBgRcCAWQgEpUFIhgk4M+01VPVEJmXcgAQFQ3LRNpGaOfHEmEtAoRKDEugL9tHzVlFSYZihbL&#13;&#10;kIEPEYaccyf4jpcKxgtIHsEUU53GOxQ4KwBymIzhDQUCljoCDykDGIUlJpph1TT6toAqc8WEIHd7&#13;&#10;oWPmmQODMko92a/jsj8MY9adqHV23ktI8qvVv7v1SbYeGCQQVxS2rZSCIYYA9F4u19W51aRlwLII&#13;&#10;OKNVO92mKtKYaUQ6JJgyLoGjDqjD5z1EHqPw+zxbQ8argSAEHXFmNCJQY5N9cIgjdXWvJyAy9N2n&#13;&#10;+h6/N00nRY+pdq6yTrtoAcY+5o4ze7utGnvjOsHm6Z1wRDZbAXTPs1/G/ee9Zt6ArZkgQdkkD5DS&#13;&#10;zvs1+sWjZM1qMeAZ0vNwBBDb4Cpak8wbLEkE3uW6pou2ZjNoWjfcIAEZpKdDG4xjmNjN6Rzqrt09&#13;&#10;D9OkgYs+OC6ZDXpabN21l+Xh9/BxvXNP+2YX8VrXZBw/muppmXzEZIpQFPq2/iEzVQnfbCTYw7zm&#13;&#10;QiihqCizQFTW1V+HU/v14zVswc+XdnfiTTddbsOu5lIsOTRtn4HHyAXCagwAdNP0XhH2DjOlkPhQ&#13;&#10;YWjQtvvEy5rUgftkCUXxnoIpjdzbJSeEQlrnceaFDoisFm2jBgKgR/CmSNnaxZicIeOgIsV4rZfo&#13;&#10;I0kZcxww5oIhUlYHHUobdDKqyDbrjKi4zY+6cE7KOF1yyHyn1sdGGIW4SEVzypwMFc8Alc+fn5aL&#13;&#10;O3558do2XHEA9TyHALd1iwFB4pTEUQfRk3FbKa14xaq6h9ERUHDlPi4bKtAbs4AQtZlNMZsgtZw2&#13;&#10;Y1P4fG4NCHZL5+6ckw3pHlyxPtAYM5qjG/GiH2Gx80wiSDwbaNMKaRAWrZtNxUR9G5/+w1PWUXt3&#13;&#10;eH7+fJKzXSvVwNWzAwTBA1dIhG/mldUKQYgpOtZsu91QLHx/QIQ5b9uBSiQbxuf30RUTmYseLnOi&#13;&#10;0d1mXVwWkLcc1sPhbXykBUElOQ2MB5xky3YubVyRvvtMcBYgiejooNJannbPNU/MS2BKsFE4gGuX&#13;&#10;XVrf57IHGobZpdmmHghN0Ov9wevhPj4IZt46bZCdNRcY89y1zY+3R8Hw+HIKhNQYcy58RhqHDKSU&#13;&#10;AyDJUD+/G5GVbmPViQLh9x+vLuf63GQZaY0FhJggxrBCGQPMooNmlf3Qn3ckInPbSgltSzNyAHry&#13;&#10;tAOZcl4lFIN3fjFhiqjY+TbFSv6w0/3tPW8yGpPXuY4tB1v2KefooCygSFFlXgXjOqI4JJmS3R6/&#13;&#10;PfwjMpTp/kvt7AiNxTlja1WBvDmGfBO8cwZ1mBZacsk222QvpUDrAhcNQK3WGkJEc/i3t1vdDL4U&#13;&#10;xYEtXPIOmhKRW90FUV6LQ6BweiyoUO3ic/uCC/TJQu1sCjgDxQhYQA73GECKxCxb1Q2AKoPi+rHN&#13;&#10;o0NQgQKynic7D798KolgALkSsuL4f/v1f9abY4RHZDjem7AB4qEZG3VghBVfVq7aamEAsUhy3Lq6&#13;&#10;madN99N/PH7epo1BlrKZqq1lavwx7vYNwUVxmqL5y6+nq74YGpDxiTVtxZ8a/nWxbknNvi0qm9m2&#13;&#10;x7/Rjv92+x1WePJInfbJmG/btR8oLCOThkDFa1Y/9RcTKiaq/uQzr+BI5eDNZkKaYlSipojhto5u&#13;&#10;aglBIRhYGhaX4rISycIW0UbWeP4IzRAymuaw78LueFK4UqliggqEXNYWuaBpqhYAAfZl+i3kkkxa&#13;&#10;ccLik7R+5qIUDvRddu1OCjUD97RTxUKUmkkCwiFDQW+w5nRo+8vtmjGwNRcQH2Vzu1z3bRM8XKe0&#13;&#10;OxmoDiZZY22xoJcqWrsBCrombws0cwMwbz7Pl+up6X1Z/GV82Q+RCDA9eNe9PdY+VTPYqipb/47W&#13;&#10;8142l/nRvzwF4qltzRrhQZAKTdt4fjnYkuRYCMxmuzFaypHrsD7m6z1Um3VEAkxyXElIhfEKIPCJ&#13;&#10;NIHxVQoM8nnbwVnnaUyHKuhRIpy1EfVSkWZXffHxvVKDEPX1doMY2AR2vHdvcz7h7KhNkytrdmr9&#13;&#10;KAKqhxp3iIdQXIZlvj3/63HbbNTRH3cHKsdxqWQ1G9/sxrorGAvzLXIhv769vxyeFnPPUHioqjwF&#13;&#10;wCMpS1poOdVIOl3wvidswgXRjFZMoCMiY+lyUf1MG1+8jUvgMqcJp9JJxWNBDAdKIb4P3angHJJD&#13;&#10;i0lLyChbZIlq/1Z9mecPoBzQ2Zuodayu5Bt5RQDxTAnhL72a3Mr2rWAEEyhAPIi8zVaVoiCMUUoO&#13;&#10;QInZbVva1QgutxHERI595808fut6HO7109/ORpuqHSzIKKOP61WQIImatofORtZPeypjzgVjQ2eI&#13;&#10;tlDWOh42OHIp6qr/8fbaNjwCkpi4T+8ABesCzkTrTQPU45Zs4I/5o/l0qp736e1ug8OFQkjz7G72&#13;&#10;G6Pg2DcgoOjR0FWSl+ndgVIQgGOO2a9uy8UIXF29ZtVOTuEeZ/LyPJAYP/XdGFfKifYe1VDwFDPi&#13;&#10;pCLza92xkAoWtV23Y3cgVXW1DnFsE6RVG1bOy1QkWLEtZn3aDcDHx+uHOVcvmN1uDwyEDzmDh2yJ&#13;&#10;m9GN3oxNbs0LqFUDc0gsoxS2lgkGcdJGKhWpylluC6y6jFGl51J9UgUmGlENhOYfqGEUwr2ooq1I&#13;&#10;3IAxJNhkRY5Qyd5Xq7/AuMYdbe90+Xj8VjW94H2Y3w/Vz4vzSLB8ecUgLfePT8+fXXAYOAzCDDLZ&#13;&#10;LAoAezyb2w/9CgAY6n2RyCbTHvbTx3Q4IOSTvszVif/06fPldVkeBeKwe+5gCus8XbVHEZJUEPC0&#13;&#10;IWMBpuaHZUmf22TdUfbQO9IrgnHKAZtK9XwLHrS/DP6r9cQ4ySnumr2Fun6S4+9mVluCeV2nROhe&#13;&#10;NJlCj3KJcRo3xmuvtvl9rtomMmzCHUZUd3vM67j5PRs2PZqwniAJF9Oj/UqBGPp51jniWRtA/Bat&#13;&#10;KVm2cM6pU4Qn/ShLWw0JZI/bf75NrKWB+E5Wy/VGaDXP8MBrX5ZKdeOy1l3WJjqfL4uoBySoCLM7&#13;&#10;/nJO2C9+aw59cW6Aw+q1iW4A1jkQrEGyrK/JraGuhlyTAZXbNGOp3iRp58AYUi1VXL+OmFBKMEV1&#13;&#10;f78bSZucU33gy8Vyy0mXExo4AyFvMOGnfLI5vPtb/ctpsx4hYZBnokKhIB1n65J4cKpQ5IFvMvC6&#13;&#10;aW7TtcmECVEyWmwRdCsIQoKq2gRUG7DO/nLcV4gLXtPL4xV/+I1VQvY0Z+80phJiTiYcAFivWyt3&#13;&#10;E94wicah2yOpvsUwIIbtDGmOJeWcYFuBUa8GmPqTYne1obGju+01Hgn7gyHMecQlZW1MkuK0+Ek2&#13;&#10;VaYicZ5hWafleHxOIRf/ltTQC9JQ9He3NRymyw/mwAdcmOKbWw/eaHDQm1vnxZbMinIog06SeSEh&#13;&#10;C5QNZYWn2WoqxEqmQ4Q+wsBbkpvVpozA4Tj8iL66uM/nl/FjEdWnlCOtCarGgjCo6AQ0zuCpxhak&#13;&#10;/fPTdI/dThUAhHzK9A+klGiOKj4CS6tfiCQxoNt9clnvnyvvryC3KUGOhZaxzrFcbzVqJ1pF4Apx&#13;&#10;lZldkNfrDWOSiLn8c+54ByNaK9Crqi1kibD9eZ/W7SzU9e5ByKpSBEPm6Rj2Ldv9+H+//foLcHYR&#13;&#10;gs9ht/crGdgljzAR1lGksC0WAUurxrk5uQXwRgqOGelJpdHIOB7H2wQe/F1hR/728rf39aNckrF6&#13;&#10;C3NqCUHUwSjzl7t/h0+770W/WOG7TdZyW1Zy/LzdZs4YQgDis7IhYQ+bIhdquV2qjeZm+eOiBvkx&#13;&#10;fvAUCaSgZlqAymoPIAZB4nzndSOPOLEBQAsqEuBOVLH270YXDwVibJ/564aaXPrcvuBl9iA2Idys&#13;&#10;5qKiouVYcbelBiER/bQplnROm6hz9OBn3qR51Wf8U9++2es7nIe6OrxHVPGJQIJ5dIBmOr+P+5Os&#13;&#10;6fD6/SNRYH7o/dNpy1p41ZK2QtSNoyV4qHu3WRjSqeGxP2IB8y3FuFKIzbocn04m0GZfW7hOl62i&#13;&#10;ggtaSEp22zymjYgCju1WZ1Vvyti1OoDH/X136O8PpAiNoubnL3sMddyqTMqoR4qNvkruQmF+2lCp&#13;&#10;JT1SufrwHUqRZFMlXlHH6tZmWBUYcXY+3Eow81qK4cTddTq19PF4JSw2SL03YhBiyIhXRH2KW77R&#13;&#10;UWo4QwwhKGLi3f58/9h6dV6sF/vUsRpNMZq55C7ooJ6bva58SDEjFxEASEPf/dz5b+tlvjWY/jzs&#13;&#10;veIf69YN9e3xxqvTGNcN6k/Vp98v/8YVRxg2O1wZEKKGHFaIwKp3wa9pO9TKbKap++SqdfutZI9S&#13;&#10;WKeKdzhurqfVrq0QrBDEIHku99p+w9D7SA2agy/AM7lXKSS3zMW6wueCOphyowTuh8tl4moXQQtR&#13;&#10;CQBgwfX1H83LT2Hz89u9btD99toP+825FpK6s9HM4LE4ifdVP73f8LOEoMhcYU0Mn4U4QhdaSv9x&#13;&#10;/yNpa0sKEE6XfwcFRh0ryn5//D+7anjqv9y/fdVHpI1eb6NL/llBGIDE1WvJjLPH/XXXUZJIjeST&#13;&#10;PL3576gKTkNY+tr6rBgMUOFqG9/aL59/e/vRl2O1kzmvQqG04um6DIfGxS2guhMYmQWvMz33wvco&#13;&#10;IgzHPhyTz1zxweZ0zMgCZvFl0FkKl8k8hwOoYi9tBqLZD6ryLsQSk5EYQdkSWhUYIIAd4jizMnm3&#13;&#10;h+U+6eOXvwaJtc3eA89WJmtZarDC78KwyudcKKCF1ot40Brfp8uRcue0UkyBRKkqen7qGweRAwE5&#13;&#10;gD3ywZE6aTO2DVloxWg1r6v2jkET5rjDA6ohLxU7D2ngTY52bPK2nCsmXbNM33GCNkXDpLcJB2pI&#13;&#10;QqaQBFOKJtIU/m5p74eXdA86/RMCyxKL8/jL/sx1+e6Xfk9SEj9+rB2IheKAQhZhx0slWsLUfXSP&#13;&#10;JXHKccIU6Y9IVNdtKdXOseNnN9kdqawy5y91MKhsVdoRVFgt9uPHdU8ONmy/vf23PWm6/UBRCXru&#13;&#10;8A6VTYr+43V+eh4yFoDXnlj3lqfRY6CcW/76yyEK/HUbWeHUxtWsBWb8f/wP/yMXGaKScllv+ml/&#13;&#10;NLP52vZ8Uo4yw/ApOmgq7cpcPCKmIlI4kpf6729vom0e23156jv1QLywPUMXgvr4gPAmFfhIyWVF&#13;&#10;CJ7q0gGn0zYBShCsfkKpiAKujOTs8vQhl7HK7fPT3ky3XPs/xUJcIIXg0IF5v4z26+/f0+54RL8h&#13;&#10;G4XHowp6wjEh9YWxrwbZJZiLBF1F4nL/kDWSRnHNkIblblN96sXEWfonSj3pGS4wb2TbL/qefFqm&#13;&#10;+c1ZfV+qBuj1O+p5m+pJ66J4C5qZ38qLszFX36AKrALSx234whlc4/iB0n+Q8wKWWBfmxOBnyws6&#13;&#10;fMKTWC/YPQZeObN7FnobTbSFsqllqkWd8vC+W5sqQPpp3EVBIWG86ZCsb+A9BGg0/+hh82YZhogW&#13;&#10;DJj+9PLqfLN8bV7OEU1KbHoHTjJsm2XqrPcc2wfvuC/usPgxuww8uSMLuY1pC5aYW9dFax4VQe89&#13;&#10;Ob5/PZZmn49Hr/87dko+4G5HepuFXfw7w5/A5RH0yNMCbk3cT3Pbfpd79Q7H+u+i7+cIYuI0AWpn&#13;&#10;lwO47AIkK/QN3uX5u8Elnnv+m9jymuUJ7P4jXyx83hwb1wAx+x4A8AnFdrx8jV6jp/3LxY4vfB+z&#13;&#10;zyQip8JvAtzbhQ2se5MdG4b9e/+w1Ql5XZtLwLtHx/tIPq/YBEVhUbLKl5ATWKb16aensKZRDrpL&#13;&#10;12FjiOJRf+7qBqLQjQFRSpptg/Y2m2QtMj+Dyjqclunntr3bsR4K2A2mPtQJTPdvA+328eli3mFC&#13;&#10;XbVbG9znyG2K1xELyQqCFri3WUnc8max2bB2ItlJnAY1B2LBw7Hzgr+Q+k42oYhIPgBrTJ8i/2kt&#13;&#10;fzuSDW8/quCvfskrxDWmZ16+DTzdS+pBehngu1i5eXdsUVdyQ1HALOwqOG0B0rxZLYbiI+SEAWZC&#13;&#10;dftnhQCQmDLuatID83HoTQ0aaJe83icKSSX1mjisFZKXLkAqhWx++Mrcv1c0bx9/PB0ORBjIZgRr&#13;&#10;p/y+6dO05aM9S+a8Q0h9gAJXDNrqki2A6D3peFbqN18RghdQLro0tYw1gEqHksvWwDsgIZFE3x7U&#13;&#10;SZUoPr4+NoK5goW/8zbMZIuaNMVdkg8CcBKQBURTdpwWR+faaCtpabpw4r65laEXoIrRfVZqvrtN&#13;&#10;c1hFFvgH9CP1t/Lej2m2w2Ye7oTqsLrNasNrkGC5lzM8v9u5d78JTnWErG3WYryC4lKu/RDa6ke2&#13;&#10;O/dE21Ob2vh9DApdvn89DwONkRjG5GASRcboILxPXNTPxEzo14SxOtTVSDMeyLF/41rcbhaTedOp&#13;&#10;ir/BKVFCOQ0ifXzXFDpaPk6nwyN8A0iF3L/g/VWtcqgSY2kKPNA20DASuv63CMJv8zUYpO5OFQyM&#13;&#10;72rzz8w1xsc5WBchc9V+GllhiKVsS4qG1s9bCb7Ux/P9g5D8cAWGQOmeZYoMTB2reEezLxKq8MCE&#13;&#10;7jbtQjL3NEdz76uqhuLDq5mGrTPt1+138r1lrsMLxrvmiOY1YrSb1PInS8mI4CS7/cu/Xx+yO/bp&#13;&#10;UqQkdj1gWn7gQjoY8yApmwvPT7nAIiKTrVt/BLd96iqnvYHRdgS/b5Maygh+xmdYoUlFoVAroeD7&#13;&#10;97LPcvg8jB8dVTso24QjfLu//1Q/oR+L33btn2+WFcfVDyM4njBw+131I04sszrXH4rtJMs4ObYQ&#13;&#10;JsQ8UQ2auHvQxdUg4dBxOS84LBlmFkGN5B35dvwm6Mu9AXvm1yPfIsB84YqZnH5HZzZrq3Y1akcI&#13;&#10;cBDVLcBR7lvh7HZvCQT15MhrXpYz3TvKX9Sa1x+bO6O/ToDJ1ZaqxVN1zRQ0Q49HPVKAc12j/Qtb&#13;&#10;l417DXFnISF7hF9yuYjyp6B6IYPePJ+IRwIIGOB8bh0y8fZ+iJ6TrqAUsKnx849v3wYpwDrNNT6Q&#13;&#10;HOKCsWGy2wO6PqZxte++dLudR2n2p/OhlUE80X607h4prHjzcrLdRDiwOVlTRKRF0gdYaMvjcqrb&#13;&#10;2oelzarcaoq6oTlQckfVBnbhSu6ni1h2+fftkmi1hf/zUEn/ZszzCf3Ylzs4pvaGZTITr/vHYvY+&#13;&#10;jiVhhJvmRrRiaUC6WdCy1bzpngXcD/NSldSo3gVW1LsLzHGQBlHFthScCF2dhlfYcdBUUA8vcnPk&#13;&#10;UG1VQWlf/Su56XuzaxL9cV30mOWwglpciwbTmCE/m3izNboQ2ywdeI5juuz+0m9/n3Hzl79fyC/x&#13;&#10;fQM1p/DIUBFVC61fb4oli+SKN8KbaUbVKkjB0CHPXcwLgXXa+KGTfaJ1ezPpv7zDF4yIPD+PmVFM&#13;&#10;83VBCZZwAafKPd7/83n/G06dWVeTSHOS76MMQdhNuJV88Dl+Z6qPuVmCRFl2vmX3cT6STMN+X+Pl&#13;&#10;fJNR0MjtqNjP8zX5mCFn0IUSs0meDIz20RdtikNgA5GTIjFpaRChi5Tho2zseyG5si4WBR3z+KJf&#13;&#10;lgpOa8GNlxb+RHGMDaSEsJKZO4EfEV0JgKZ/v+gDPxwcD9Vt5KCwQKHPmpQnN969LE/dEnS3FRpF&#13;&#10;3Qc+5w5ew9rfq1exEAyB9T07/tH1V+8KF3DMKU4Sxnj2+8gMKl4JYDSBJm/U39tUKc42jEUjjj7Y&#13;&#10;fGDIa7FqMXGWcMDRVGJbPOVP2jY1DIAuGdDxbilY7iFhqhhvQq07WvXwwCyNWBDmdwf7uDh46q1D&#13;&#10;yaAOoQlUk5uxsGABe8RbIskCWlsYoJIPGF/N5QSiZLgJiB5JjCCMNH3TOv2zJf4YZx1+6dfH2gHx&#13;&#10;98PPobzRvn1YQ9hYr1Us6J43SNv+eFOt8aXHMSkW9eUfsfoFVI+27ezkl5gP/T6i2uLWLr//zD+t&#13;&#10;t0LZ57L9roA88+fR/FH7c08kj5rqRKEAACAASURBVOmDdJrXjLA9ppp+D3lIvngDRf4jSXVJROps&#13;&#10;A8lOuhn5psGv//V0/jx6uCzXi99udmnPhzFeFXwaR9/LrI6q+K0XcYvxOWiIt8j1sqM9P5oV6oXl&#13;&#10;mKAdw7Zx/ybOjc5j4aYNT8luA6UkrNAu7V+EKQkxIXerXQinLWYNQ0+TXn767/+0/P1xfj46N8vO&#13;&#10;V/BNkOjxVA5lqf/yJSEkLFAPJo4nxXs3h46188ba89dYSH74UZyHo1QsJQj9bBJYSiImuFHXtKWG&#13;&#10;L+W65qut7nyutVVK1ViGb879paf5+tu/HND05nQlAYDr3g4jnjdg4SmD7Whbn2BAHD8IPIuC4GLW&#13;&#10;+XU/uUlVNXL4tk9ZodEsQBZ3d5TTJKPM20915S++zntfrlBDGsEH9gbb4tKT2CHCYNlsJBZ238Xr&#13;&#10;T/0Xcn8/3i6HSGf/jHyIjz9u0wFbLoHcPOK3d1/h5TM72it8Qx1FpxYsDM2by4ayNMgAk4Uw4PJq&#13;&#10;o46IwMDzJgXm3iG/UcsKdAUN6kC98MTUlEvMCs8oVnJHUj8HjEAqZpvN66XRv6wAdk+NIdaPYWtj&#13;&#10;qliNa59eO6VgwvuyfUSPBmFb/Gu5Y/6CL7H69ti1j0+WPBWuC4c1jDLPRFOKySJiCAmtswRN6Whm&#13;&#10;MgodRHDTmHX1uX+qic8fogtjej4NM4Y4ZewZDChO0Sw4o/apezWMysLTu7EVxnF67H4VDnlml08F&#13;&#10;oPCEMXCczRWbu5K3JWzb356fdZ3ftvleEl+r5qiPw64iFXi+TznEtXSurtL1g0z8XMGO4P/15//F&#13;&#10;AfCwN5A6FDFjoVKOhIqQt0K0DUsHt3t2xCV4cenpoFePIcJEn56+3G7zfvcZuhvmsEKn9Z2Awbxx&#13;&#10;YKbtX49fdPUBigTbbk5bSBgyUR2GN578Nx9sEWKv8Fe1pORZNfyLiVuSEnGxvb6T4+mSvW0F9OYa&#13;&#10;JcLoud1HFDp03AzQIYxl14CJovgc8XZ89Ace3LYW3DUCOl/FvIQmcIMJVkxE4wy6RhDPzZAjwwqN&#13;&#10;9i65hHJyq5ZQII4qKeCG3BsMaIB9izx6YbsreOMFwzsSgLF6/zCThy4NzQZuUcue/uXGP8pMdFib&#13;&#10;I8NohnhKdKXs57zOddyjD3lgdvIVcIgXMsv8Z53gtjKKAiRVLOPXP8jnYT2WXPz09s4a+8X+S1Vk&#13;&#10;yeFFos7hwpGXKE13nhbpV2AGd/mGIAe4SeXHBkDY2qP8T/37FJclAhA52T6apiYcsyV0v3ZLwfQe&#13;&#10;yM/sjKcbJpK3h+7WEtDeJ7d6l0UMda7rdv2h6UgBrlbE2BY3F0TDhAAwnLf6mmKiOSc7Hp++6Mln&#13;&#10;nzt8JiDWLeT7+h0sY/nYfSLLTOtfdjoCbwE+ff3EO+c1oqWmNtwhT3Jg2BdJGU9loRsnuV6jc7LU&#13;&#10;/uI1s+ERwUMr8HJSa7oQDxyrQVbzaHqqGFiEixUQb7WrvIcIXswWfnre3Dvp+QW/ytzABLZpfcW5&#13;&#10;FrZP5WfcL283g56MLW/v06fzF6JLDQnNxion6oGRw4N8ZGsxqkEcNMtVQnq2naxM3MAScCXflvv+&#13;&#10;4ahEG9cHkSjbu6CHo/R5+Sqviokz3b1JmBI19xvbRgNh7+JZR0yI/+Pti2ri61dSh/uUROMBu0rx&#13;&#10;14XeioHUUVI//vjxVOgXDZbn8sRzHgh+xUGkp8naJTxetPhH/Y720MhtRYSVSlY9yq+ySck6nisB&#13;&#10;uFE5C5ZwdmaVWFqz2jCzXmyO8M/VGxkFolvJuBpgoPgx744d3xMO8Ymf4SuAf8BcXzSeh7YVqNK8&#13;&#10;jRmukz1WFur7hmZ/BvPrwOSw3CJccbF7OliWk3BZ8UoGTkcSySbRaV4NkzQm8F+rb0JlEecx84AP&#13;&#10;6xplYhCjHX3iiOn5gb604eF2vn5+PD7mhQsCJUVQT9Ot6mvEeWf23w0pqO4kOQsdx/ikfp3XHSb4&#13;&#10;ZqJBEhnYtvjjdqOSuWBlSjyKGjagc0ymluMatsnWrOKJ+S7E2MyMdv/8YzkexsYMluxG0LB0C8C5&#13;&#10;qE9Uaj0FOLM94naG4bdjuzcLbnZVWUEggO6rTaY7eqjPxPjtpNw62a755dZMxLqMHRJY17oEDO76&#13;&#10;2UuAaiUsjt7RPARJo3rcPbUN02MoeAxwknm/URucwxZw8yvbsc0RuDa8hhl7B0RLPGwsxrTjoKb1&#13;&#10;p+6WJy8zXn464+mJ4hun8/oQT0//94/3jhS5Jei9ArQFq64t6/FsPj67tOykIEIlvoFFBNInLpcP&#13;&#10;sso9oLX3Ni8BASAN7UIXQMJlC9FjpvETLrkCqTyhHjzbEt7C1AiWr/nYU87uZ7L8Y01cyeDtxsKx&#13;&#10;A265FAb13TPFUVP5mBs2CxIPXfNbvuwIoPVWyO2PaN28VG2nW8/Sy2bJfIdn+SrwWOJGK5Em82tz&#13;&#10;vo/TmJJw6cbd2/13Fhs5BLgWuPABhytCgbs7uTxT4OBuct7zVP2Rj/xPeqQwHTlakQOSSZhf6ZJF&#13;&#10;nI/K3hY5iUREt66lDAmV87JoodRPIRMYMSuKllfHhJIJzxBMSZyWCDekyDXbTgUHkakpd/GDisRT&#13;&#10;3ACNaTV1IkcXG8Wx7IPYbbefatiFrXVWCb7AfeUpqmgC36IYafi+xX6XF4wIRxVZICbduZTo7cdc&#13;&#10;Em060VabureTAFR92BjRh6k+LYDfZ0BjDPuUi+lqpDtJ/n1mtRpZPsRfjb1Vez8vRjZoip6edt2b&#13;&#10;mhUrCIBit7QsfEZ4lXgbql3S90rCznEO3RaW0sD5hcV3KJJXbrOas/wgvlALnnbDcn3wgEqBK70o&#13;&#10;RPIjKX+gf45hh3+PD1lT5s6PxRbC7DV+Y3tx/JO6/fBNA2H7GK1jpUue+WI/LHiOXDHjgJKHl35l&#13;&#10;Wp5VA/6R738GDzdBlmJLDndCHprN8/eGNHbBsl4j2BxemG4VJOtlKFhg6Ryvf9wAr2p6YPFJvT2K&#13;&#10;opQzQVj9QK7MFYj7CvqRCLYHuCapACk7QNzvvyUhX+FuX5/6iBFenr994t7vBrx9+K4pnZw2hBxz&#13;&#10;C/RTjvgCeEvsg6J5X54C/SHQlgbJDb7hfOta+JHGU6Tjm1P4XKV+Ut+K6u6mpiT+Ya5dLYlzT+/r&#13;&#10;ntEWgItvYRGgouXAxBarckCA5+B1mg0NzcuAWzZG/AR6U1ZQbdjqjekfaOpJIW7rCZcA38gfAp7j&#13;&#10;4jo26HiTJqS8UYmO7uxyig36A6ydl8mhvj0t19vxkSvFcQtMn0NYk3HHaijhE3eOLu+hy0cucQ5c&#13;&#10;Eez6V/5/tYy475qf9XBp7noVn3rhY22mL63YfDo+k5pkkZLTuxAsFX2gdYpSYcoSrjj+Xt87hzpR&#13;&#10;Qx+WW2Jj+inXm6A0Igll9hD5UrPCVlMeM12i79Rqw4n85avWiBzsxFT0q6eKZ1zeKEp3TAIqHkWI&#13;&#10;Hj2gb/N44RClSraVSVbhw7j9A5UgSHFr8btOQFalZEu0OlYSJbBww4pIs5zNTtjkNVyK8DErdZ9q&#13;&#10;TqTKrsY5zq1s798W1dC7GDUzrqWQpNluxjqDgaUbleZ0InA1H34QWNCQ6k2iGqle0UPYxrGSBdLt&#13;&#10;vCsnlzHUkK9UtM2yrwVFUR8UWyI3lghcCkJzierlBbCQ3znIDABEXYXPoe7gvP7eKbYGyASJdkFo&#13;&#10;l7zlWI+ZSx8LU1ntgBi7D//9ejND73WVWwFxkQI7BAonTOTAXa/mSMIC3BP/NOdUimb52sHP/HcQ&#13;&#10;Q+b7dj8zfdg/nK8AbUPAgditJK3e21tSLeKHaHtIFClBopXAn9qTREQYsxW+IyuK34zoJKYH1gz3&#13;&#10;EGv1qan/4gsMxOE12P5wtXa0owqxIOIczi5FjApkPpO3mSw3tKOn8M0eFhf+/JkqHrTl6DyGe/1L&#13;&#10;LT/0jT9T1ZplbPd9Y4jQsdGAIruEpJqddgmUx1E+4amy4hYF2u9+vn5kmvmg1jh5NPM2Hyb8bybR&#13;&#10;j4U6Lsq8VIg+1QCIIc5bp6PU5v0EsggIaALYtMQyb9J7wX3eo/f7VwXy7X3+aagHatC1oqX2xO7/&#13;&#10;2pb3hdTtdbvSIzgMT1/LPBEPbK4+DZVsrx/TW0aU6B4hdb/3XWVeQ2rUdtovDnyDGlQAdVyCMvn3&#13;&#10;sVx4J/BaQ6efSDTrn2F0hYMPc40xp9dtVxFcxiWwjaCZQEWg+9wFGUtVokmW3DkGEhRRCTUaqKzp&#13;&#10;Z/ubqzvQfwJhXfPflVkgYTsOHmOsBJNRx+bXJcF5TSOqmSJeE8Gqhrwqor7cLjZDRtKujjN3eU+q&#13;&#10;RfLr1/tedQPjfzglCHmsjpyOb4/fc4kU4p0AKwMCdXiugRQ/Cqwapphnl2VxqG6raf24O7Grd9xj&#13;&#10;qJonD5GLQyXr8S3lrpvaz+ZZyff/YkaqOA4hv+K82v2uHa2eyy5mrtqDhUtprGQyT/GkKp+AB+Cy&#13;&#10;TX4TIVqM9U/YmA+EYPDoASBTC6VUeYy2+ozgQhFGPuP//U//k9ZLyrnHchmvEMMCaDah+dJo546H&#13;&#10;M9gybxRWtPvc62JySutmh5MsBUVvS/EWZZ4jsNGMdyY7lbldfcYErNTpHHJUyYMiUsgZIJBMoQUI&#13;&#10;BCRRKYBFcFanVLwKBASUI5hnTdg0rrVo9OVRVzuSsuLcu0vONWAM1aKtGGQoYigxAmowi4cJV6r2&#13;&#10;OgFMSF0zOTQVXDe7GUdQjFSkwlgqJSTrFyoATEUx34jaaZ963+I+JlOgbp+O7uOVFbBuOqOJU9E0&#13;&#10;uzUBFwAjvJfdOt4zhqBUulDHMDU2M5gVyxGkmJK3lpQuA4zwYx7VAdzeH5KyWtWBBOQL42K+Tbyp&#13;&#10;MDPtwPWMKB7MY3k6nyrEXt/tmjfUErqNWwab80O/swDWopQcV53qvQi+kEQ1YGQj2xZciSwbS7lD&#13;&#10;SHStjHOEokDSDTSCvAanGu63LZUlAjFrgEOKzsu67k8H8xjn+yOkYMomoQAkz9udOSqfhhTcMj7U&#13;&#10;/jkEK1hfMgM4FGJBLoxQgITLdvPGalxLrBcjaVsMUS6BHESFBOPVCEM2OU9qtzfbXVYklDrhUHLK&#13;&#10;zjtEd40qJQpGZd2AEAEOAKdWHOP1hlLJsibUoujCtmhSRK0gLI/7O68OzM8YogxKeABQMW1jJUhf&#13;&#10;tyQ5VYIuROJMEDU6NJmLttnCfPrTk9avEnEXjA7mulgu6wRA68FqIKZyda5SxpIklVpuV5jZ0LWL&#13;&#10;j6Tdh2Q1wKLaA1pd14+hOqDQZBC63QFo4DbnVBtzYTh8Otdv92m/2//+/RWogTAeEYooobbmpEMQ&#13;&#10;HA6n+WZKMiAnUSMKAx2qNV5hBELY0dwSSckXhqlPiTFVSWAgTpFzvms7dOIdziknutzmBABSIkeU&#13;&#10;fLLGWGdoG6xtIGCCNxD7cVwhApVsvNW0iDhnhqibF6c3nKO9TgVzRiCmKakEAKoQBzoE2c+3D4Wy&#13;&#10;08puruq6ZqjUtk+cbtsIgOVUIgFjNm2HzQRXvWIOIjBHtVvcChumySpZW2xkBMGeASgBww+9KI/1&#13;&#10;ei/Q44GHjAQW0zQ2Z5U2TDmsegpyFHgA2W/jhSoFMeQUhmhuKW7Ger140UUZqKy31XMAPLhWTS0Y&#13;&#10;94hQjCCtdMSjXSNIVaOMZtWZPvTdJcdbnIB03iJuJeHrJELZGJldjpWSMGfsUOJFMfV4m1uOE0cu&#13;&#10;JIRz4hjgzBh/vI0p2lpWCFC36FY+RVD/uM7IaihJyyqwBIgk5TwjsEYXk2WCQIBLyBTjAkDddcAh&#13;&#10;pMIStv7cIgy5g+NqheqgzSmimAAgAHq+Rcd7kbJ2CNSdzME1WMYF2+BJxZwJ63q7zysRgpIWIRpd&#13;&#10;kPVuvS1cCQBLZpg0jYmAyIEtKLMAvcPZ5qYDwEC0RsYxQhnG++MG9w0S9DG9clHU2gNJoPctBt8u&#13;&#10;8dgxGGZF2zEzVPwgICb7VHwgGdbMhULrfYkZpBRIcUYTwkWszt2BgeTXGydsm83Q1R+v//C75tw1&#13;&#10;OmjKRUDdCwE8Q2ucBRVG2dtRQbQFoORxmXMt8PV+XZa1FpUNRXG5V7X3DohumlbRqrj5gDFlPCPc&#13;&#10;ysFsuhGMxoQhs9THsqUy+2gw4xFBAFYHYiixANI09aHjwGdvnMKIFV7iFsK8zpo0zWWegSmrM6WY&#13;&#10;jA3HfF1mQWlyMXjCpMS4FORp5sRTQWgU0edCEBGC6s28ujWDYvXsMRfEc8xIBinMOVlJOQiQ5wCo&#13;&#10;xPWBoiXGGWG26qQizGgF2U3bJHd0uy0p2JbacDOJ+ke8NRKtDx8RSBQLs3ascwE6ztNr8inwqpFy&#13;&#10;UDl6GB1mslUScyrEZq33tmaEwmK0ZYDV/FR8YQh/+zHVTMiCw0LwkSanodk8FuoqKU5NSw3buEFh&#13;&#10;BRUbVmaYlN5G/lSpTJbRYqyW9XZ/fOCMaALIGJbp6j2Rfe/jtj5+3nU+mGrXr7PeDztMDfHFJi93&#13;&#10;TZSQ2v8/omF7nQoWq9kcgqu/HZsDh8IATSVyLkZH+T4o2LiCZN05G3MoXVV77yLoxut0ELUSQrOq&#13;&#10;0FJ4IDhbErRdKS7OxoCF4rXk1TovLqdQPE0pJB+Mr2SH6paUXEUvU37bxkyJo/OsX9Vw1MA0p65A&#13;&#10;UihPkXI6MFoI5rf50T41xRdJ+GK17HeOoB2Xl4+JSpKAULuzAaWgOQQnIM8mFlB++fUZ2kQiCjQy&#13;&#10;2b1Nc6Vkbsv/RxB8LVeWJQZi3d4dfw2ARCIrq4rFZneTHEoKPepVD/oImW/QX0ohhWI4wSbZpkwa&#13;&#10;JIDrjt3eaC1A3W18Ifge1ARCnEyqGnbkfTAWEbL5qK1PECiueqVySPuqy1bOUQtGt2WCxHvDEvW5&#13;&#10;yiRjxfhtWXNhWDJDIu542C4yQ4ig90FBLBWxVGggiU/RWQXE8nrbHNyKyTVfwgI8FLIKIBlcEjQY&#13;&#10;MybE6hCEHB13Xqrobyng1YaA47hZgVWYcxxk8hpBNF9HLHOLOAioBKyDY7CEmG8j4ANPOeQSYnJJ&#13;&#10;EMYIyDkGMC+vGGfKCedQ7B5SAtnkake80QyD7MzGDBEZ8TRuIU561/XX61XsGqllzqmpJI8ckkIr&#13;&#10;bFansMkhcyzyjqyp5KA5cUav9b6KOS+rfb/fFRxt1BWokYdVQ1iFEhI1JtO25lSCj9D41YX99x/t&#13;&#10;uNVDsXrzjslQCKzHW1Ii8yK9tcboQokrNPo83awiSFVOLyfK5XTaqrouGI1RxtGCiGmiDmr9ViIK&#13;&#10;i5thyZqX/rg7P08yImRjus4bQTIkioK3o6Qg+FkFIgzODMwxUI4RTAkmWsL7bheoSybFEm63U6wB&#13;&#10;iRXirGk6fQvjOkkptdWHB6bXJRm/0F4lyGDFE482sQdZQC4ASCKvxpEjIQNIt0thNYyxik72g4/5&#13;&#10;No71nSoe1OSwXYsmN2YQJ3JaLNUhJk0K7BXhbY9SwgVEEB2Zp3kpmSDmvr49I1iSDpwqDxDDXBDf&#13;&#10;Y+YhWFJ6p2SWwtvNLDfUqE41ISfeNpLwL8ms0y1nl5FGGC6rO6hG1pWxU8oGmnQR3kQ7jlOmxZat&#13;&#10;EAFl+72ojfEeJV65+QogwQEF4M1u32HKCaVNPRC4ekcBrJXwe9nWQlzezpfz2lWsrrExGVdIYIoB&#13;&#10;QTE6WJjAs9Ui8QW1HLdNYMcfmhzyPEbZQ8Dbl/OprXZmLl0vKW2tpigmX0Aja2KS6KFdfQjgcV9l&#13;&#10;Eq1NtBpKzMxgn+Lpeo2ElBKTsyWUrQYJhGIsKJwYrxpxul5p1QOuMcANbhKjx1yFYKtO0dyAEvc7&#13;&#10;tax+mYMqaMB8cyGI1s0gbZBhnyKe/JY5lm1DUYnjomlDpTJwK8hRUI7DITlNEHDZep8Oh30MCQVU&#13;&#10;SoIhcsQKuGAGuJJoWnBdpk2nQtfx7bA/MIEDNHToacdBzd/09XjcpQKwkiFJrdtpnmQHAcouZFRW&#13;&#10;vb3VqoORBFhk33SEJLeUYqzVTS1ut3Ed52FfbVwuVk9200T7SDougHcgYgKynecNRc45C96PE4Eg&#13;&#10;exJMiEarGLPnHGaUtqwOXbfrqgEta6Ua0cqrGQtSMKZAS65hXDLETlGCgsb/54//i6wUxLQu5XDX&#13;&#10;IiK1JU0O8xCbqvv6y5cODx44L8JrvnizqapJEDPuKWDbeus7PiO4B4yDHLbrqPku8gBw9fiQvzGI&#13;&#10;4OP3R7ktJVUQElnV1M7knYgUzik+gLrc2DDsLuMl7OAel1YJOG2zrBWralK1TCzjxBHhiFdkfplo&#13;&#10;pPBlPVfFXFOgtcI5/OufXmrRSqbm22vF73Glfj2fzBayv7lUWN2iMMP2SZtyV4nkNoBjgr6rqvn1&#13;&#10;FyXqECF6jO4ZbPby/e/unk9vx1hyKQ/ffdzdgettzYUZXuWEYITY4YGjene4rGFFJHF+JJAMzUZh&#13;&#10;AxUqhRM8ka0Zg6xUpnkh2/f9u+CC9ykRf7ttu2ZADlztNaPL6+nTIH7yS6UEm9ZzfDMblsfv7y1x&#13;&#10;3bbk404wGRZf+r6BG0iJNX3geblqtMIFtnIqh/cPb+btqPg5CTX0hJOqfFnCHkLi3Ke3tciaGn1G&#13;&#10;jMkKrQYsM1AgwURoo35++fy+2StCA3KgLnhFxi0//fCBeH6mabpc/vGHn/5y+jbI+xTp23nMylpz&#13;&#10;PQyDIPTbZQUMd/dHP5J9l0HEtXzYbiv+tlU9A9KMt9SPZd1eXXxxchfsm2roy4l1RyEIsctGjnfu&#13;&#10;9tLW9Xy6nbWraR72DUTFnDO1ZmjqF+swuEmMJMFp38aYYzAZmE48ynjFjJmYOq1ecWKqpclcx9Ne&#13;&#10;kHx7I9VdVxEIWUFi5+moL2vWz+Yi8eLOvt21p/WSSbtZWwho3lLz4e8moye/7oVZK1a8OypVYl0P&#13;&#10;VSDyy6Rvem6Hh+L5hhirjVvI/DVDZJMBilVvl/PXJQeQOA2382/D/i4kePfxJxMgVX3CWcf1ZtKH&#13;&#10;44dtMy/fLknbBtOqxYkvfjb0gSSycdet6WeqSNP3NSRICYQYAjLSRS/IObosQPGb8sStW8qVHdf7&#13;&#10;755elxPJlSg4xphBJMdtvByiBwhyxmw/dN7EsEHRIZ5EOkcE4F2/UxhJCFSGl9VhXkye3q6Xob8D&#13;&#10;2qfF3gDrBcF6BvAHxXkEYdpexG3/Gk3fC8pd2ALgVTsQJuzyDKlED9/tiMLP//Fr+/74t+szP5Tb&#13;&#10;X3ylhEn6li+E7XX0WZFhJAnecrHnHASup2Vp921sihxFxu5t/Mw4Tk7p8SSh3zhmJbUVCyiOsr/b&#13;&#10;dWE+gd17uCentxFaLJEnfbycL7tul5tunuZRR1LvJrO4YPW2OV9p8U02su06S83tJWe8FHHNs8T8&#13;&#10;e86WdzvNd+8pQoJAkmViYb3o37/7w2ZeVoIoK4S6NSAPw67ahWtkoqQI9BoPfYvL3ahz//BUL2FT&#13;&#10;llrYeJZJvYSJN9XFro3CweW7uwcR8GbnkLNPPqwA70GhmShIIFS5ruohF3pU+9uiIWKA5PVkeS9P&#13;&#10;5nz/0M05YZjn11O8Li+ffHvoikDtoWGEbd4f9wMAB47pUNVnHX/88OF6u2izjtkVzLaAvrzOd7Am&#13;&#10;wtvlwpD/tIGqSbxavmn8uB9yCcd3d1cMmMSERFQsfh3GtHYM/XCsDTqG7cSgTQt7gWQnUbp8Zf33&#13;&#10;q7mCmszZU9Kdxttht0sxQE6W2xR8ELrlJeFoJI6zXijscTGSOfrDR79eXYjb5jLe/aGmDeUUMV0P&#13;&#10;6/S2Xr/g0nDR6hX07YPeXlRXSSKxB1HV77gSGa7FT5vEgli4yti0fX8ep4jI828v1IdBKriYpNgm&#13;&#10;DELb/UHcbhZJcbXLvoJ038yLabt7tz7n5ea0ZVwMoM4hprTePbTD/ceb0arryi3cPR5We0K1V/C4&#13;&#10;70lykUKRaSsppQKs7pLORCHWqebL8kJEta6T90vX3z8H3Tfy9PkX9fiEwrbdpk4os1xrySQmZtbm&#13;&#10;9Lx//9PfTutBrvP6ouo9JDtl/e6QY4kJE9ym74enbRnj62/Hw52BS/2OU1tgJIGioNhPXHAtNozT&#13;&#10;3dB+hisPlDQoVIqMn0/XSIclnr4/frjOM0AQVwCc50rWl+tUw+rd/h9ySDH6fnhELsZpg7l+pdMg&#13;&#10;WD6fJ0//uf5jzHoJ1xG9slHt6oe+PoydDj5zUk1oElMBgGPW7h9Y2dJdu8uzRjEwjOYttfvv8tun&#13;&#10;O4VU8r5uXEzBh/PrS69iI1uH0y1tMRW2sc0vdEfCBTRD61NYSPnprs+21KI76Zc3+5oD+3D8fT2M&#13;&#10;lwt2KU3LdLf7kG0K3s3bdDasJQJNi87g6xa3NFUH5J0jvYAl2OmKlLK2sdpb4xRHXJGMQsX5+XJT&#13;&#10;vIZIbt7tSFYpodW6fbXQrTvS9++6v12nSPNfPv0sWI1Eh0Et4G4KXx+H79a8LuiGTywBA4TUgECl&#13;&#10;4nn2vkgOcPvu6+1S3/Xz9utD+8FOKw5ZNDLEW9Khl7sv+aLkHZQVWi52SNbO3z0+LH54CadWtsQR&#13;&#10;a6/VQpZlhZxq4AwiJRSVRQorSxCuYQ17MhBU0lAJYy8QNFEG/k7Zr5pzWLcH5/CLfXMkQAF66LOP&#13;&#10;w7DLEOWrITt8c+jbLcLL/Ldf/zKwFtgy6m0qHtz1wC0w0ATLlqxv4MAa6/1w3F+umN03E4Cl6nC4&#13;&#10;DP3Hbnec7bfJoZ08iqJOzHy3P5pFl5DlXfnyr79RJCXrEoSP7+9f3k6hHIDUUrGUg4DuxVutt+Pd&#13;&#10;MThQ/Onx/YO2hjV03uDx8M7NK6CboDAHy6hk7+msL82gUlaHTJqmFW3zt+lNvrEcPIy6Yt0a1tGN&#13;&#10;Da8fO3IY7pfRXnu7LqCrESeaQjinuQAq62OY3hDJKRk4FpiwTWt7LxPlLZEE0xyK0dv7/v5s7adl&#13;&#10;bIuw7svQ1SD106evgt113Y+SLYPYIQS7oU81XlfX1gdSOhQnBF+VAB5UFWgSKJmhW2yZyzWp9cuc&#13;&#10;W52Wqj92GRdG0AXrjHOLH9LpRrULL2/i7z4MECzTK4jrflA1l/niDqi/wLV63Dm3RqtlI0XK/vUW&#13;&#10;5DrP7uH+uM5X33EYG4zx5ds3nNp/+ue/v023Dz9+pNUoEBURf4Yt32KYgjvN++Pu//n8r7vDft18&#13;&#10;hfGz1u1TXaQdUNk2+OXnwtS7RwAAIABJREFUn4+SXQEKIUjOHV9O/zlKdKzIO/Qwv6d3v/z2zWT2&#13;&#10;hHNGRVF+N0hdgNe2qWrrDRyW4AtIDW30+w9PZlxZoK/jyqXgmNWVdZdxy2XJmW832O7Gy2sj8Fty&#13;&#10;22kUbZOVAJsbOUzR1UruHgDjVfCipvi3X/7c9apAD1d0/Yiapo02Eo4+/Hj3y/MZ8j7+55fm0MIO&#13;&#10;FTA+1P941VfYlH0lz+cLk+L59M3pgqNFqHVZUvTiL7qRsquPVdMZc2FVsptqWzBel0oOpGjWNrSW&#13;&#10;n6/nwctXoxhu0VlXT+Z2CzF2mv4K6RFmupMPxmKQbtMto7ID0ELEko8/7h4+nf9TqX7ZEjevL3q+&#13;&#10;e/phdkB62BWyWguZ8BU71pxAggFbHkoyWkXA2e6+VdOy3D0+Xbcx0DWueflscC++R4cIgtpVt6/b&#13;&#10;0MvdIN7W/OPdT03Gt59/o7v22fK79jGthcDzbYuF40zQn19/GahotvIFsKji7lgvy3XfHFlx0duH&#13;&#10;h/vzvBBKvLUUQW8RitbMUwK5luPD+0cdUmuCr0q/e8Ck6mkBghUckvDneXUVXouveu43Z2J6Had2&#13;&#10;+AnFe1LlwC4sgb47CJEgNfOW8AJxJRfvwO2tADvct9Fsq4uc0BqzyS2xq7Bkw/v9EuyhesApJqd3&#13;&#10;3YFDOKjaK7JNF3O9DIxjhCtyT2CJbu5Dup7BrmE/fjf867N+evhgr9ad3/queb69dI/7aYQ//fj0&#13;&#10;Zf5GjxyvzAaD4qagxf/r+/+Jcq438/zEG10KiIxFUALZTPy6NbYJ+4tzeC8f0MiJRcUBisnL2PRw&#13;&#10;tQSeYboH/cQLZAqh6q3BdxxRFGSwOl0Ez35bFp5TCotdiETeH0p7KZt+Uu1r2BwfHU6ICgDGIbPr&#13;&#10;8+m2/9g8X6UDyEbdaEZjvauWuJ09puBrx3gTJEYzNVn4GMcavUcUQ1YQTx0qt/GytfxdhUBNj5RU&#13;&#10;GAlBdy/6hAmEb2iltyQbUN9tdiLkB00suffruKP3TMOMm8GncwUOMwirBG/BgUCwKcIs9w1OdNOd&#13;&#10;QYhqTAACFMaeXfTb0S5LQ9LFvkLhA9t2a7PmSgJX2Ved3+2RjiuIG80d9hmGjKruyA1Z+eOo1Yf9&#13;&#10;TDn04bWu8hESS75iv6LRJah38LvzbYmMu8WMAIPqcHbPxcvct+tOPFROYubIje7cNJcH+kLD5G6X&#13;&#10;edmTmlPJgGfDkREAJRLbNW289P07nPk6uK7KKDt/Hu39rlQ+KRmQwHdihWQOHKBbhlNTK5eKsC3H&#13;&#10;bwzkChHOd5Vjm3V8Vx3Y9+7mVVSefdFmTYJpkgKWgMoI1mQuGzvkvjGsUcMPt5BT2s+Gq52uP+My&#13;&#10;OxzzsNhluF+cUX2VTttecwSHcRF5R17aMnfsXkP/qBKpRgcdAvvpTMBQ4IdoLi4cgEJZLoClJ9Tw&#13;&#10;ZcPIN927S4Jzd6x0tg/1OBuQyOfmb/WhFbk8JE6Emo4hFkSjaptDlSmZ7aI4uKMoR+ycTYhEkl2y&#13;&#10;wUoFnm1iIBxQaLZ9FVwL5jlfghJEtknIHg2Lj3F0e1jJ5ra/u0ehVKwj9WC3dbudeYrRuxxgIx+O&#13;&#10;LfqUv8IqR+SIald6cRBtW6FEki1jXZDIgu2AB/Y20cyKX3jmNajjaFBZuwNe4hdB61U7pDh3r+0H&#13;&#10;aVebbyANpUlsQzS2d16EP2y1mKZ7iDSLTeL25uwU4C0OSGyXlzh4JtyM4cJrxM4RiAhRQALWstpG&#13;&#10;nJOUXARBtIHezRWdnC2ANeRuY1uFTXIbhtS8U3dMY+gvp+t8hEzGFpe/bKlPtLjw/e5IjG/3hTN3&#13;&#10;v1fz+NQnLTOCOlXt4tsqK1Zjz5KAIIcUyzxlvnHMenT0Xlkw193RpVow27bHeV3rdEDIRKcjwkiI&#13;&#10;WAhyhhd76I6LR7yuTstZXummKgV1m1+NNkPdSCJEQ9HNYJwmf2qubYy2hx1bKlvLJtoU/abBtvqo&#13;&#10;I4zYVHCFwVXhGb3sUp3InUsJVdjVCI8acmEJyo/HzREC2ogJ3l4LWhbzCVv2iq65I3Of8LY+YvI6&#13;&#10;ToGpXXYeJ+P0ec+xVoSxaDesuLQ8TnWadsjPws2nxTk6gOYthUnWpcilrX8w86UpQdsENsyjq6Dn&#13;&#10;TUa7Ha7RYhf1Vll+qzp5NVVZf04IjhHvADuBV6FqSpoMvttRnIPu6hyQ+45jPRPV/K5w4JbiN0GY&#13;&#10;qFqHdEpvLipSi9lPMa01UJC2bULkutlAL0yghGjyq4ICTrDMPSavoJoYjhWHZhEVwmixcNIBOSF+&#13;&#10;yrmO9bRFFHDkrVCaEj9F5ylVxOTbGnSmudnvKAK8flndN6aKnWSJe0YDlmtdMnOze7lv4avbORhw&#13;&#10;n20GIIs1hAaGuo7Uxx3qoXfX8un47uAz2HfNUd4ZQkLboc3nuU9ZW3Cy5n0HhbhuMBc1o5jKLZj2&#13;&#10;0CzbHYekJ9lRHCEtguCq+gxnaFx5vqZ7ncsgCmOaZFKPecZchQKwujQqbCkE0QdhI/Mne1FNDedN&#13;&#10;yQNgh9LeHvWezuCH4eO4RbFegZS2ltsedUXOq3Wka8xPsczD7lb8htSP1qe6pgynaaGkYIXAsZTb&#13;&#10;m0MZ9+VoZWxIb79YWFdXsWJYcddns7Hm7P3Nnr/ta6p3K4XnnbjdtunQtGzzkTJ6W5OzwW0zo4j1&#13;&#10;mgDccw5EPm9z8jeOH14xxUkMeJYl4ofJS9c8feDy/5WfPSjYqEJREp1ryo1e2VcaDES8fnjTFK5F&#13;&#10;ZrxDV5zpDfng6kZYaCPKTOF1eYkFWkqKkHT7hDVtORpaZGtvZ58gkVVPeYx6phI6u4KG/818g3ux&#13;&#10;z3erWzcKT2WLUOzc3zECM78YQyKC0ZtDU5XwGaoauIg2VG1DDBH3qohph3hPsjDrWE/4jWAQCEuY&#13;&#10;iHt4TmlyxaRrajBuSsJj/CXfpOTWrLhnHqFvML31Sk2p7dqrnmaU7vJ3aobDjMuDRZdX1a60O40j&#13;&#10;I/1bMEHGDnaoICIdOHp4y8+reLcgSgUL8PnIKHg5I8Rz5gGqkwGpIc3Cq+GwkkiR2NwKCIhKKsga&#13;&#10;1IOZ2vUVmqSsF2GVtJ0E9q275K8C/fGITBLoQoJ/tuVA5v3aMkJKaGo1m3Vupb9sMMmevkeAvJo2&#13;&#10;AF/w6Fi7owc50TlpWiCOQGY6CV4KVwG+BznfQ0U/UsnrQ31810RCfKZtLe7BISTDOrz5h/p0KStA&#13;&#10;lmrW0TOgVpPtzYvjkr9psB5P5JAxh/y6+rrFkS6YsumqwUjZP8jqvr24qzDRJ+pcRmI+imBd8aDB&#13;&#10;Ytj1wCPouTxs0A3ahrmuoHfKAgAJsvHkrKa4XSdQwOiRqMoOTpWJNK8hoSvEn2t+8M2ojpRJXOhZ&#13;&#10;7GtSD74kk/tfx8vKwn4jwwKgAwU2GAMsfgor4AGVRY8I2rueTqrdL0fYi2cBpuJnXUIQDDCVrmtA&#13;&#10;DLaN6MtG5eF2cztnMkJA0TFPsiuXDTrE3mYrx0Wm3wVKwg5RfPHp0edBlJta+5JLiOmo5jDcO71U&#13;&#10;GMLqTj/tNmOABpZOD6mQZVvgNuGp1NIS4ZbPoUupFvL+Ea7yDXyphgpJOCeR7E0yiTBHGIWGnmsQ&#13;&#10;rC/4PmCSGaUhAZkZTbl4yvBo/lKBmM9n+wmhc85n/VQJhyFtOOxEaEoHlBRNwCSjzJGzyQWIdQzp&#13;&#10;yigU7R5hjZ0trvB3WsGq4gzmdOMLPY9j9V6idw56uTyCWbjtmiMJy3YLZWVFPKIfxOYrf3Wqe/1y&#13;&#10;wyghYoCCGWuIPRn3xuaGVXtM2plDChKOhoTqKnkFJMxgHqf9/IC4wrH4bSUeASQ5gaC4leDCScBh&#13;&#10;WN69tcFFU2OjRVWiXEB7iy80GLClPGH1029Ai1ZKwp0d5uCAqCNhdYSlphbn/XdDmMUO8GCipqcm&#13;&#10;NRjIbcGOcX19RoJmDgMib5oBrHKhazu15ACK+/ixRN7FEaIR4PeRR8CS59nzYs8gkMGC9vMtc3aK&#13;&#10;yGYsfaBy82krQQiM4yHZWaDJheUlLdWRYr4V0BdkOav1lo/rQRl11zzovKZlKglfXtedcKjnJma2&#13;&#10;H+5mvOzKDMTzjeT4NVO02CSNjVZbQDY2hIAfzjDCOHdZRbLv7lOEBFWPXGDAxpB7spcL9BoV3GA6&#13;&#10;v35hTdtGoHEREnkmag95YQ6vw75/v4CJ1//4+rblkN6GS47C2o3jZIhAJIJcalJvNsA58YAVfnPe&#13;&#10;k4ib0sAZke3/rnlEGWZO9OuMHJ1fAWG/A9WFNF0CiksFMiwmt1ulkQW5bHql+7sk7hneUP4tZCq2&#13;&#10;iFzGHgM0AaTVDmrXYn+txJ6pR2KTy5fJjrgRruzH/cWIVXMnOKxC8q8XcORXa6CDlROVX+cF1pFW&#13;&#10;c347+v6tpYVUssH/x7/8b0iV4YC7OlD0D2MCvlJgrWtwLX2eh4Vc/s6MWWYgk5uLys4+9BXol7fb&#13;&#10;hdUCogJuRQYftdC22T+uC2wXY9ZtE29NKnn3NFy/br5yhClB+xZ8hva/d1tKyJdzu1thAWGDN1Lt&#13;&#10;LvFhxUOGL8ln9diUHeztYfYUwBrTTuc3yv8wL0lVTcpXvvth9+67z9sXOi/I0uWSgfS3Kjx8dyBY&#13;&#10;c7WCrjml20u5fpSDnRcF0NSQHRpKhgCEZm7xmgkk6+Ka21Jg3tfNerseHPl5nAkjh7qh1416l+2E&#13;&#10;m/urKhbC82VJ1yuX4LdvV1Q/8jcwLplIRqR6eg/jFar14cL/Coe9RWYDzk/uvv6Dy6jaN5t361X3&#13;&#10;d/tbmNP7cIhMwrRk/ogvKCGY2wuYn376x/HrrS/0b1gkZLkYw/pvg5Cf1quomXq+a96Rr//+y6FU&#13;&#10;s9mOT7VJ6e7w8fW2/slslbgf4D7IfYi/NQ0OKeir1Su8u//d6cuXh2uFsstqafEOdPD2cn7qj1wW&#13;&#10;/2y//7Bf11/itwyDrVjRsmIUB2eVgOUETi6jihblJFFe1NzG5mqD9M7k05ujsAYON2hgRrBwe42b&#13;&#10;20KN9h9rHENsCVmfX1zBv17+m+pgezX4gPm++o/Pv5E/gC9fpw8Pd+vpAuxK//6whG93B1+7avw3&#13;&#10;9/vudwLcjL0MmZLJoOa+er8w4vz4+Vs63u0FWrdqibQAtic+rwUO4dWDEFvBSz7Vf7pS2ry4eKgr&#13;&#10;CS1mproHy5mePb4vPXs18v0B4wxJqmHge7rk8ybHVlHaDPK7u7OE8j/i19va8g56pA6bG9zUh0eJ&#13;&#10;xrkreWFq9CgUTBZ4a76X5JWAh+vt7fp3j//0apDOtn9oyRTcLKG4BfnnWfePxhWXVNdW3l7Svp3K&#13;&#10;P4Gu1unftlu7P/jx+cP9H2+b84zL4gzo49nsLRj/cI1/QVHjGg5E0EHVbts0JHfHu7fz+Y//8sfL&#13;&#10;v/85/3cNprO//Odj+P5iHR36VFXzhBJXs5kKteqAltVC0GBFmn8YqIX585zjv3xDNif7OLB6aF4M&#13;&#10;DIoYkfTTmBpmsErpM0h0L2m8vu2LQAiXFDHKnS8k3dsgJkve5xVxMtOCjOTbCdfAUNMa+PD4+/E6&#13;&#10;NW2X15NxNqPBl2Nh5LF2OBlH22OodLyBRr+v3p3OJ9jiM7ydCz00s7ekb36Y8MUgtqbYr/ZYDcUW&#13;&#10;itV1eu1fLa0j/0jz5bpvvyc+iwC35KEnmUPfslrtAWjsxhaBpLuwpOCNX0smbVC7+pa2ysQo4lwW&#13;&#10;9a4t0+qRoLvvFusOaD9fNwZ4jTDOY8VxRVUIpW/v3JrTWj7IN6kvPzT0r+Tb+jLFTAQdOGXsrKtN&#13;&#10;yaUq+/CadN0y4kcdGSm3YGeWMYIKAAIRk/de0R8mc8ZyCfgG75ocJzh9YnGvvic3e/Nm/+lPv1CB&#13;&#10;q13lYAlIbR4UNkxzDwTbcjYAtoivAc5TrCkt5Nu2roNqD0JM1z8JRjKBwXxSl6AcZYucJZYRbXYK&#13;&#10;6Xq8HTY9P/3xY5hO6kZTNfw1WhmpGM/QCQJ7u99efw2i2521l+gjDgiueo5z8/s9UuLbbf7uD0+3&#13;&#10;0GymMFaL7bTjOICId+059Id63e3I6nMxU6ZYY46u4Jd+0goZgba67OshFSRVp5L/r+PJcHxwUvAE&#13;&#10;kh2XM0FEWqxoDaBMr+v7+zu7vigRctl5/9oNnGagW9woAMOrVQWNBzuaCuJamd+m2dlNlpKbxS1K&#13;&#10;9PUYI2DaIJ1qfCh1+X09XW9PfH/9/JfUP9V13u3gOJP8u35ZzuO3T8d3WDuX6nqQAdV1vLz9l/uH&#13;&#10;P4Mv3DjKMWtY97Y+98fbFkFCQ/I5f9CarPuvPt9FgLwJ76FN8zrK5VN1Ix0fT/Khf/hQd5u8/l+/&#13;&#10;ft39/Q/NxseHl9u0oLUN9ZN/Pj3cv7uNi4HgfL6VRLr6cdJfgtybkt77Kj76afQcHQqNve7MZuqj&#13;&#10;eNmWiUtrdjx8vwm6ZrMYvOZ6bexV54yaD8rrmEuYWxZtEmHJgK6898apance5xO0+U/cdfcdNJaA&#13;&#10;1MoehfX3Hx//GxxTRrSUvldtuQMwyUToBrbp531Lx+ffbu+2BJqiJTxRBs/Bq25gAK4TrWxlMa73&#13;&#10;1YfJBAP35yktK9DDa6DV1Ugw1p2fDYzVd/voWlO+YiK9xhW13lKJZF6XyxQFJTXOL2H5TuB7xe6w&#13;&#10;fBNu/ot46loRpsuTHsAPo5nEfTWSSd2jIqwNsb7wjaJvDEhA23e7NzcbQe0LgT/cLwvAWjSp3kJ6&#13;&#10;1Wbz+99VbTK+aitYXGf3eeFwaerpb0alhjQqtP56blskqvQKDu5t5pAqzMgoZJTPr9uGeMVm4aJT&#13;&#10;4c/+C7qlx0cu4MYcprZDlGlkeN7jgwlIT+5cSXiaDaA4xmC3noxLg9VX9mmrSeJk8t4v+9vps+j7&#13;&#10;2FTx6SgVArggiCS2y69Zwsqe7f6+uXsc2obrL59+evrd6e3VR9+RulGZhDj+9o20GWfwruHm5fm2&#13;&#10;sgMwjf5UfXwH7GoYGTnZnm93BGu/XMLIYGWp5QjwUL7MW8URcieJ6y0bWJPzPArZ8X2ycGMyTVh2&#13;&#10;d5lXPHpcW6pOb/eFf9PYcjG3Cf+9gusb/iqWWdOahRU8DU8oCL2Vd+0w9s90n9y4hUgLS1ms/gVG&#13;&#10;P7aqscvihmlcBBS7m0YfrrxW0J0u4N1PfLzc1arGPuT97x6V284Zze58Lu8PN+2ePvzB3J7J+D8U&#13;&#10;K5bJ6LcEQTdOLq6oufuqvPuAe+zAuZ3u3/94enbdOB3/uZbbG3z+lf/dxzLFj2nvJ74+aU+C2FPv&#13;&#10;4nb9q9z3Z5+cRR1RKrfpgllqkwAAkECP/I8HO01iXH2Ntc+ugJ8/fzsm07yXxry1HOTPp6dgGz3P&#13;&#10;iD5LdV3mpMNBhGNxAiQfQ6lYvnwdaKxYuJZH+YNylezW4a7qp1ucLdg9FVDaOjfwAmif3KRk6alT&#13;&#10;38wvgxVNUnuy/7n/jSPJNr7K2FSPkvqGba1NaoUtFnbZ5s38lx++RykLRseOfzIbef8xi09g7BgI&#13;&#10;Xp9+2A8+Obd6YNBNa7XZ1tXwt1gO5Qom1IN56nQ3//53H7FbPzFPpuY0Xee47sX+c/y1I7IasUHE&#13;&#10;bv/esvyVnPtfauYBNL7/h+JU+3KduuH96eX87gBFMXCbj/Q90rt0I1ncwIRTylJVoV8N7eOa0Qjn&#13;&#10;fSyLU/sHun9U08/5cTB6TNtSz+8xr77ZyaV3mBjrYNO8H9cgjhWGFdHyQMFf58+02xsqjz8+Ak5c&#13;&#10;LCas/G0K5u27H7rTX4CqLzxzbBTon7e3tYmqmeWVbX56ndaR4F4+HLd5jZPOeF4BV7u76+bu9E9x&#13;&#10;HmXwKlrV4u5uhuw1IARev884iYcEnzenpQBSkfpzWkVdN2Do3f3r/B/7wzFiG2eKLuNTNfDFmqq+&#13;&#10;T7IptIWVyX39wwOq9iZL5mlJ2V5nezrxPnPhuYpdxV5tobtjUnU2jkbFddoDCNllXTgnPrlPHPd2&#13;&#10;8tPXse1re8SA6rfX/3jqn5ZDCNm8a7oJBvE1yB4s4JksfNZa7ho9m6pusgS5ilQueHKQOlLhtxuP&#13;&#10;cXKltLuhqe5uv77c7ffBlF+n/+/4MITkD/YIyn/FUXTyx+j+KqujW/Xl9Pqx3Z81WlffwGN02667&#13;&#10;+/Xnz09P+2ejC6i2CeIHcuw/TK83ZlJimKpLgGF4aKlvPae/mavfufpnjhsx19lfFm6u6Bp38elb&#13;&#10;dXrX/4+vweMPLVIr5TRuITheuNR43PjXm/P13w/Kq/tleCM/9xMplm4L4SYmtLUfKKJtKgeDMt7x&#13;&#10;iebWfUtGm9kt9lgf8Hbd0g3g//37/zlTr7F1C3t9uSiGgNm0TgA7n1HX7sKSAiNC0WW9GQqqVkQQ&#13;&#10;ARMVYzEkTinMmFDoMDYQSrzmXHvtD7t7D6WocLATZAJA4rwjEmGHgw8RTBGuInImofYaQxRNdoBJ&#13;&#10;IRVaszdVQ9ftokcAKYrFAuIqWbbVSQ53jaLKmoCfv31pCKtqmWFGsoAAqpbOi1ldZqB4Z7PPitbz&#13;&#10;qnvZggItdBBFCIvfLG+Q5N11O21hGvY9MBYSMOuZGhYpEAAgbSJyMQFC22/G55xpEXfde44TZZQw&#13;&#10;BRjiyJroRQUFA8+vz6KoClA8DCEsDJLt5tpKaGAd2pZ4w5DBmGpFKYp+XDnvQgF4R8qaFx03Y7NA&#13;&#10;yWSS4rZc+w9Hs+p21/BGQSRkc1zHtQRv1IaIyFDQQQCtQyqnyyhKMzxU/mbCGinjvKLelVxy99BF&#13;&#10;5/Oq6/tuXBdbLMjJTtlQx4gILkZXOOcv16sa7vpCIcKFsE/68oHUgspFhwaTTEvTsQzMbXLpppu2&#13;&#10;NqjQujG2tP3Rhk0K64Jz3kWGNz1XnEiGp3UcPaCC112Twfrj4x32oRCKc3W5XO7uD9nnujlcL2dR&#13;&#10;cYp5zg5AcF22bCEd+m/XbxTB4bvvVq37fXMKo72tgPYa1bzmgFiYI84AE37VI8bUFhqt82HeD8Jk&#13;&#10;ZyvoIFai5UzSHPQKERo4ARFFFiFw4Nlvm7EpA4Ty6e2TIjKumZAdXKftOpEAafGUK0EQhhnUPhZT&#13;&#10;gLFrxppBGOZtSroUwgWGSW8k8LBjJZHxOo23cOiVnk8gksChpSYrdMBKUjjF+G3SA5GR8I5Cr69b&#13;&#10;URvIFFKG8fn0rT52niKWKDIGgQw5NKw0hfNORYpxs9msM0vYuC/Lqarb5+eXqkKWgI6KoxxmF7GQ&#13;&#10;iNHZujrZHJLCeF83W1k57YITQUzRrNPbXDfD6PPuqQhUsnXP1z8f6L1CeScIwLW5WYE4BUS1e1io&#13;&#10;nqPYNSvZMsxMSpGhVlmnlUmMo/EZn86alyxZIUpBIe0czq8b6Zqz1RBRiJnzSUoO5jOJzi22ZLau&#13;&#10;ut03leRfv7w9fPeo14WEjKGIaWuqHkYw5tPt69xw6SHzyTjjB9WbqHMH65rneVO80i4gnDCBWzZ6&#13;&#10;Q0yWUlZKcE4Eo8qmaXfgMGIeGZQlOrhe10a2XOGFlrZtQcicdqu1t+VcGFfccc5fv90q2XRtzRBJ&#13;&#10;LiZHxss3jqCAKQhoMolMeQ163vNGRhYaj3wHu67plNIoZp8REljUIJWq4ULWyQuEKQYYZ2KctYuH&#13;&#10;NOm47bDKS5KiTowwri7XC8gEWXZo7rpGjNcXjOqECIeJAycwxpJRSSc9HogEylcNE6xIiFjVGoLS&#13;&#10;EvtWJA8klqRWOdOM2HXcxC7BVTVtW1USC5kVsiBKgRtA1806k5pOYOsXUFyNt0VngOpKcIoVTdty&#13;&#10;JqzIukfRwQAPu4Ofb8uy1pwjAAGlqNQFUIypBpYWfhs3qnDPq9WEgjnKnpJ239wnD3ECOZTkI85g&#13;&#10;qd2DUqwkakwg1EczHFuBa0oQluK66HcCLNaptkZCmW21Ni+b4xD7iJIznCILCCWS1dRCW+WY0FFx&#13;&#10;lZwrwDSsizBDIRhUxcdOMLslgyYUC8oQvm+2BQGMzov22gdnFcJD3X67aQhkSRBkgL1YR32bDW3q&#13;&#10;ADxECIYUow2eFGdAtjgID5bH9z12sFBUCVZJTrTLvYRcwEyLZrWUGYTTdPZ6ftz/aG8bWKxNvhEt&#13;&#10;AHBG7qnvz5c3jHIs5fHv752327K0Al9v01BXHIEF5KgBI3yyS3Ce7vkElzvYI7ySCLfTDOvcU9bX&#13;&#10;qpLYbLf3u0ccUCZky75uOy4qHbNktcAlrWvMJJVUVQMCdL1cq4Ja0WwZvN1eKSPjOrKQ2YZZLilp&#13;&#10;4x2AEcGQ4tzLowa5+XhsUW0ccDYwylGFixGLW4OAgCqVeUrAAl9g3kl86DnFua77bBErhKUAGYmE&#13;&#10;nq9T8ZTX0LoUIYTB8rYJ0fEoOllbt4qKLCSI2etlG+cVMgUIxCzs7/uteP8pUk6u89iSox4XASAq&#13;&#10;BOU648BZ9NRPa2m6LqfUELIkTykTtQDRiKEjVVtBHmuQAIAZJ0zMtEWSecuamtuYYUkxapG74HVM&#13;&#10;Wyr7tsu8ay7aSnF3nab60LGOCIZQwLlgTlSvuhI8KRiLShW5mSXjxHn3y+trpWQrGDKF161zIcYC&#13;&#10;SuAy22yFQMCzcFn3SJowVfsKMehz2OZgwxKN7bgEjkpRW2xBUziXL6fTX//2W6f2Ly9faCWoEpwk&#13;&#10;FqkLEFedU7RwhBDChYv3H110kDG9LEuJLkOA8IBUNABCVCu1OFRJWWKCBGWKEYWqrvSqcwylAJAx&#13;&#10;L3bREyfUbpbKXb4tYYvjZTFQVrXOBOqQmBKpRO90J0nUmHLunecdL1kUCBc9c0Yv45sitSDDYV/l&#13;&#10;AHtx5wGs651DoCjMAiUEJesUFijrNRbMeSIaunS7rjnyFWwpuQDQloBkwKRt1/CXz79hpAjNq/56&#13;&#10;PMoI881OtlhCvOKMQlEAXBY3zp6a2IPk0DxGHCMbLQgI+Rht8k2vrJntGPWUHQfH4yFkMjSHGrkE&#13;&#10;KIIF5aCDRXSEycSmWs2VlMQxCvMaMFes/vHx+8cHdnUBQxi0FhVdNZC7g4VAQtIp2bYtouvltPlA&#13;&#10;uBgW7KiEftl6WrmErD4VGwhDyefMgdyJDEPcqEIVB3zLJjlsS56Kvxvq/UGcbycXjE66LKVowFA4&#13;&#10;P28URYJ8gGU0uFBEK0qbHRrtHMKEMq/rEBzGOcw5Yx7dVhN4fZs12apGMUG6LbN251MIOFEiIMyd&#13;&#10;rFkgh1pcXiefqFB4BMvlAAAgAElEQVQKI1BX9Ol4HMtp1w9m04AUjrvqjjb9Lln4/cPjEjbWNRd7&#13;&#10;DZthFTXAYaE2t8SEMW4oF6NdmcKLHmshWMMjzlWsYKGtVDkEeqD1ioLZBC0FoZL59HxtSU2TmPUq&#13;&#10;lGAzGPNYMx6nRe53dnuNBWZMUIyZbJLyYNb5bDAhCZUdbHzI+10TzQw1rxsWSiyiUIA4ws1+f9Jz&#13;&#10;2ZO4xsXHpqE3yFDFNmjqugNQMIExyWFe4DvmsoOEIdEsaaWyAdZvxhMJLtdLRpDACpTs7JZrnKP3&#13;&#10;RuttbvZNMJFz6mLu95VNNuOSIANOI0mWGEJcv11OdrPTOPPMtml8d9hxWmZ/bWVlpm0OdicaUgrJ&#13;&#10;uasrRhculLYoMzm7nKFTzf9PEHwr2XYlCGLdWh51ZWY+AaBE10x0jMEI0uYPjMcIerRo06PDLx2y&#13;&#10;q7sLBeC9fJl51ZFbC66FGWuoUKrZV15sBsWEk+6nsNpcfC6rD8n6P3063+e3tuXR1P60KwRFBBHH&#13;&#10;NpvNTNB6rncAwOiiloRqnkO6ff+RDFI8f1xfY6jqeeeXBD3m2LWnpmThHMgkGesb0SjeP+yDQyJx&#13;&#10;Rai0qnM2Hk9PH+tjp4cSC8cEC7hdzDDoAO2w6yr1Ujd/fH+FtcYQD81xq6ZWHAnq+mMhhBTUDLst&#13;&#10;e0SZmwMBqXrjvdnuE445jgDsIIAIZN5xah8OJPrjsQhBIrT74xPC4uvnr8Ynn0D1awTUuZUhBCFA&#13;&#10;kbFm15+evExlTM4n3Db4//6f/3fYwYV5tjwVZJ86TY2LvDXJKdnFNTaaTwDmGios6tz5ErBg0YLH&#13;&#10;7QIBwBUQKSqsUGtPYOvmVFvF22ncPmLZ99zf3pNkMPOCEmsBWNXXF41EMGWWkbC9IhgfZI8CTrqN&#13;&#10;Mcj0yMBiEltNrpfig2EKFmw1Bofn0/XHt12rf3z8e0ayabRO8Pf3b3onEnHIilbjjDlohrQsvIaG&#13;&#10;tcCTS7ZoywDAylPEkWPaUbXSh6Tn1+vv3YFDxchjBbgGlNu0yyJ3EO0QcjogqEptJ4IOqq2erLdA&#13;&#10;iIW5ZgwXN+/PZLUbLI7Benj+6u8rWOwMW87uNZC+eek76GTc8nT41PuptpwTELbH25HvLj4v1s7s&#13;&#10;wdYdF1IJFiR2V8tJkbImmF2srsQ1ZYxwjVLxBoqNvcgCBcAtaHGbqw055EpdE9HY0manD71Sj9XA&#13;&#10;SiErtYfI+f/25ad/e3w7/PQlBtsgAoKyOtrV5VxFEgF4D6ivsnELoKwSfmOh+b6ECCFv3fLGBFMt&#13;&#10;gTQi3JW3sUhmBAEFuFhczAXEvvWY4pjTxfqWgr7VJYf+6fz3b5eXnz5BDKP5Q8cKrKn7/YF99tEw&#13;&#10;CdIDeVBOL+fm0EZbf3rahwqWWD7vX2JH5jBzqKYMfTKVWou3OuoVqlV2OH0E6EmBxQNGOe34uhmD&#13;&#10;mMSQovi8Vz/MvJ6pZI30DJKubpM1dHpgxmfOcbKZ0zY0vFZEmcxpUyh0bCdKswR5hkZDgWytfTTX&#13;&#10;bWgVZyQoS2ii2DP2BK+2IqD3OxzBVtAg+JErWNhrdYo38/ggoUXF7jpCZJ908TTdvO2Xx9Pz0z3k&#13;&#10;0y9/i5cHluLQi9cf/yjii2qk3Vyj1Mvn5mJnQxAx8oUmJMmHH0viMC2kVYFiIK9LWn01QwBLQ4bd&#13;&#10;oUQQwaNiBtZAfXUSQyJGY6Dg7Xxf7quAGMa8UgNKN40wqY+fupPZ/PH585giYj9ILR/fLk+/0CGe&#13;&#10;aLQdrpNRErHbx5vA7c1sjTisY1nwZshDam1Wf5Zq3cdQnFTMPWaM25IES0sCMSIcCkoedeIMGn2r&#13;&#10;0bmNUpFTTGH9zGgntKTq/j4midd1QrlkLExYq/Unrp2J+y9PHHMQvGXmL4e/NlxeAD7sZPVZJOyy&#13;&#10;jV9ICyH8MT1CyCBjCkMMAUeGTxBZSqxQzNhy2P+M8Tqle4c0mosDUye+KKKyjwYtphEwVxrAuFQi&#13;&#10;4emsf9w2UF4JUg09bi4JBNyyuWlluev2JJtZoPi7S5nrqnt+hykVrOE9XYYF3bqsGHX3R2HaTqto&#13;&#10;dgFyUtPb+1vb77drGQ6dnT3OdFzNadduaVUH1cxEF7WlsKKYcuBVZVd7NmQLg1vOh9YuCAgqUNLY&#13;&#10;C4TXmArKoYazaIG2AIZWER7FBsqCE3VMguoX3/HmVkJmcrNJ8Iayhyh/AiDHsI5wKwR0w+7txx9w&#13;&#10;top3MGBxErrI2JIbWbsyIA1KcChGWG5K02Hf3+++h9U5P5uVhXzouhR8LeDHOsPQpliCdXRfBHlx&#13;&#10;rmzuKjJJhRDW+jq+iL/UhECm9n5nUvSyXa+3b3t/uC95m3kOt0R0zzN0oggXVyKbzecu3GcfRTuY&#13;&#10;QlB5xNxSpkgpdi0pWqnJFKp1ziNfWGlcDPCFQliT7zpu7hPvOgfpcrccZIWyTdiWC0eUYnbpIFpJ&#13;&#10;JtwhKWFCs9FcFAig/BRdkpwjJNNlE83uY4sMgLEuDZPHpl/BdqanFK1qSFj17slZd++2g9VGMFxT&#13;&#10;BGMxBxhdMR9Ow32lrjDAeoXvVsKBRsRKrIAILjOsRmUyGSEoQTVCaMWSQyQAAeMZBQSULa2Yn2BF&#13;&#10;2cdMcNsJpyLYw9PSbO4PjTjOiD9JdHMU51zXfdOExW/j+uFgptHYSJASgkz37dToMq6BgdlnkPGx&#13;&#10;20tvO94EA7zgu5O4jVfKmLivbOGcw8vy1h0GTiljQao0oF+uwLzhubmyJKgUMiQ/G6dLB1r6AB5k&#13;&#10;vP0+Fwq+zd8arfq6NQLY4LYJD7IvzklQQb/XbV9TJUAFGiClMUdWa3caxukGNxrH+fRysNHGFqC3&#13;&#10;tesHKnXxqPaxQl9gKYWohd+me3vcybBXGBdnGzl4oAgOzx2xDYTkZLatxNjQYgqy0alDW8NShUK8&#13;&#10;j4/b2FQMqIJySeX53CcUsKw2AwE5hKEfUBm7Cn2/F+6hZ/DHw6Xjz//iDbI+QFlcHWtFEoj1sWnS&#13;&#10;jY8HyfnQ7O7J70EXii+kxoxY98Rg2Wm8vW9k6KZxqZVqlaHIvnoRa8fPcHbb60fzCUTGKqkft/ej&#13;&#10;+oRb4MaZ+EKSLLQuYJrRSKHGmCu+p0TsdsyVBIXQOFAnPxbjKZsxZDuCK4NR/Pv9NpzOifF9LHdS&#13;&#10;hWo/3t7bzBFsYa0M4wibgbOY43Devb6/AgyJVHaeGMEE0Pm2vQw1EAILYIQTKOEcUaGSd3l3ZPym&#13;&#10;dm1OVeqm5PTx7UcqqyA7LhSB1MstrDIkvz+047agCPftyUa0G9B6dfGOQ4/MQhKrWRdwgXqAAvGO&#13;&#10;tkWa1aCYq27XYAiqKgWa2tltbrQR6b4RPoaHoiQa44Ng8iZkXtdLwAgrdP5yxMiECRrjMafe1pZ9&#13;&#10;akuE43f8cxPSIRKF90/beAMUQUVKWQ+wdzPEaFhbv062REgS1mAKVIPkJSumguz+GFr+QUnLEIY1&#13;&#10;F9+t9QFRR5vlbZaHMIVCKvD3UZxaLJ62CissQyrLshSCeeNz1veHa/U5tPEyvsrKwJIBqJxClOoN&#13;&#10;3MuCHLSRO4qkzC1JpJhsUNrr4y0Y/uWIrtetfnBBES4CiVN7TgaU7ZaygNlCGLNES1ABxP7QjTah&#13;&#10;V+8kiwcNYsrF5bIhewQa8prD7c7QsP+vTa75MV4+j9UOzwHG0d/O+gvDOdvAEqAurbZetwyzf5/+&#13;&#10;6IW4/fbdHBfuZIFpSStxGp9wgRhM5TL9TrtmyzWCxJLhe4kPfF6KbnVKPCQJoa8iFxhPx2dGs6sx&#13;&#10;EaDnLnrrjMEYJRWORsDiJSuPQHesk5W3WMMMSikxlVPh+Ode5NyU9Do7yYxJ2SE8iOb8JMwy9Y0Y&#13;&#10;/wisVVPc5K3op2Ncp7rNOBCI2RTG3Nh4I63CVXIv8YZt3HB3elLMXmm31LW0JU11GJ6m8aPvWfbb&#13;&#10;POR1c9ePORWJB6yafQNyJJEwnBKiXZPmJASpKE1xHZpGKzZvN2cihlgpZZKXA/fFbW4RuJeyACnG&#13;&#10;nGG6PT3/En3Uoq0OfH16xiAwGlFb3Wxa2jyKb0LhAMBoqdbR/+ojnS11kK/OHJ/aDLYUgU+gEBmQ&#13;&#10;hUhrSDVAoU1N92RLJlqLUG63fw69unz7Y3d82qKjWm01ZxxDNBSDHihDMSfsaThR8BgLqcarWBke&#13;&#10;Mr6phoIgcytRJGF0Xe9GnwjWz+dPc4iC0/dvVwZVaUu9P3rNY43T1WHCc825F8IzM69dozCGecuA&#13;&#10;FXGgxW60E9OyHg4HqYW5myM/b9zhnbIupw3cimMRIYG3YoihLhlNkKowU4pC8uN4ok9zu0Ig1wcY&#13;&#10;mqJik5nApwMcbepWUBhO4p9//K6bXqgBhQ+HSQkxbgFVsDmWIAkAFr0qt4sE8tMO/59//u/JQuIa&#13;&#10;FJnhV++KNegm169BJkgt5sVP2GtassJAzmUN6S24A6cYtD08wSsPakORQnt/otta+OdPLjzmEzsy&#13;&#10;tvqULjZ/XpayQ7Khi1lwrdPfZ+Il3xonPzxOtNrH63/0X5qM/rNvJhpjLFLK/TIXlYZ9I2K1+5f2&#13;&#10;lqL/w8uVg2/Fa4DPqVK3C3pmjmhWGRYDsD9goXP7NPtymn6ErpEl3Vn+msjiSmj/bMQ8JIgdYzey&#13;&#10;sBlLoOFEJbqvuENCqqaZbFYyPUZgy9PtWa2ArxX+VBLOm6iuZ+k3kk53jxu9EAS/SdAmSmRKlPbu&#13;&#10;4crGexhgiQhJcgvv6vEXMQgwJnTx2VTb8zE6shtYhkVQY7cBcHKwGUIfCeP+a0eCdRjJ/jFwKkKJ&#13;&#10;6twf0QOPdxoeCMh18SBYDCfswz0alK2qBjJ3fWA+DA/gNjJWEFY/Mv9syiNA/ferbUnXpLzGcq3I&#13;&#10;l9rz9aQUDr4AmlSH9GHyhOxsUGgu69eNkdyKnmW22fvzXgJaSnU+AAsOxxDj+HaN4iZK6QCiJ+cL&#13;&#10;hhieDt3z3TjaAMhV81TdBRnp8jbBWWwvszg+gjy3/DYuSagZiyA/fvYNTGA16eky3Yww5UZ281wO&#13;&#10;/rebAgwqtHcfBdQp4yYfVQ0lRy5Iv5pTRMkafZA/8iltj5JA2NmurJLm6f1HPHzqsyShwBL0mN6O&#13;&#10;jUNeDXXnussOE5s6Hy1+NHLW4vLhNE66AAxgIUZ9RAtV9eBabeHnz3MYxY68vxoZD8o8rXZZVV8K&#13;&#10;ZLGq3g9gKAz9fbpwYRDcM7T99JWzVUMZQQ/4u2nQyjylts34NOZtS6VCdHqU0PN5ypg9n9spbtte&#13;&#10;cz+54NQyZkU6gH6bsFjLRnV9Tf0XwBIqCdkV2dVjzHXPtX60YMpP3cmDwK4kVLnKId8H0V5QcsAs&#13;&#10;8pTjJ12Io8iz7YBRPv7E7rSQIqOpyMHF5t0M1szL8yd+U4+n6bat81aVXInNJ3RI5fXL8VAfHk31&#13;&#10;KUA0KAmQJmWOu2Z+i/PUK+7eegC5865pcUc+X3/4tHC+YbN3br0+cY4iiwCQPD+1eWrZPeWPaNn+&#13;&#10;8/NTXYld2rrIYT83TCLQRFT41pjF3CrYjuG/hfxPDP2DWJdz4ZUeeZyX+fVU1rTbNVDLRn+yNoQY&#13;&#10;GRZSVp9n1Ss7Hwlo1mm9o29f09kWZAb1okBAHsXtxPBmzDlKHJIPoaBBRYivKxHFfxCAQMILV6Kk&#13;&#10;OZ/1e1vh0/198sNwQoX3L0eRqv32g/g6PH29/f721+Z5qe64pRzBR/BtMc3nU3S1GEQhAfnI0N4P&#13;&#10;MX8wkK8Y/WOPfw76Hw0GcPKvLdW+Aiax6Cndc/StbWFM7TTd+50M2SKyL/tbTBjgZySWo3TSln4W&#13;&#10;stX5TZcrQ3VdR4ZSaEFYePLAH04yuw/6MU/mpg9ypqYBaAKvpAOuuGiA4uz+9v2lec6keIzXnPm4&#13;&#10;f8OvOwR2twdCiKbHUZfqP6zrZenTHUw9SuEGNMEDp9ndQoYCVF5ErEvKmCMkSfQYryNMVtXTljPs&#13;&#10;6UImadsW3uP0aCotp6lL7LFOWeLB7nzZ9O6wkoGa/ygOetvVXI/MRLKRQzSQPlc+J7fCyN73Ba+a&#13;&#10;MTTJrOeU0e2eZYaTpF/aZtjM9+YZLj8yIQug1mw9Ufe7b9TTJnND2/DINN/s/l9XLGfO+rFOPHBU&#13;&#10;4+32uRMXHxAiOeQSRwnF49WkU/lXjBm3Mb83HfifYO99uuViMrjjQNkuzbLrvsUP2tOdj8tXtl/G&#13;&#10;AEU3wqSMa0oPDY8iaTtP1wVmafELLtePj++TLC80tbJS6tgPYMm5hCQJRJwmDEXsqR1EBz9KT/qX&#13;&#10;vb+UMuBapIQYfESedYTiPYLcRdAvjjVPX2D5lnuYS8o2xpVEuK/ya3v+99b9yVvbDPLbA57QjQ/g&#13;&#10;Lbx+ISeLbKdYjttWn6a8bXRWtFwrUyrvtZ1ZZJ2GNZ5l19zw9xDXLSp9+jscVayna7aweq4rDgXP&#13;&#10;RCPqt6SFZW0/2ICxIOhJ9j73E+YLlHXz/LB7bGskeNxH+8EiihuYh76ISSzO8X2vi3gEDxBPonZN&#13;&#10;WxjKGHemXKBWQjUYZbG+O6GQQEsgaB/S0nyiXt3iC0L40VK7rWZhH0Mn548pcTyADY3hCT+FIcob&#13;&#10;VrCtjlyLhSTth/qBL/9VHFLNoG9ZuYrleymeCZLf1rjPJhum9WOeR+B/XxbZFgckZXib3oCtircK&#13;&#10;kT1Vx6sdNbjKZH5uMgESsS1FMfPXtD3ixFpSEepqpS7VMZbTrjd9A6iuIHkXFjCIwyLLP7dAFQLY&#13;&#10;Eco6iZXD+9BWhD7WsReNyGSJvjzInu9br9oata7HL4Re3dviGVTpHrJdJkQzib7eWdrl353wEdiH&#13;&#10;igCDhGgVq2qfFTbwTPYN60CP1zI5avZf6Ye1qYUT2thHEbwLCTyTRiGRs9c9KbofGpgsT7avDdr6&#13;&#10;jAeylYlM39625j4jRDLbOl8Ebp8+0Wq6GNzbQQc3SayahP2SH5xlzY52C2p0aQ+NXyt1X5ad/vlu&#13;&#10;NkfKoSXjzRNn7DJfv8f9X+mqYKDYnomK2W/VAtSkmXeNxtXi8ktDj4sJHhUCW1tshUOqJ56OPEOV&#13;&#10;HYKfyHyPsv+W+c+NTd7aZ/k/mmp9+tr8NI9rCflLv+yqaoy6JGLHiBoIW0dQ1elw33zq5GpzMcWD&#13;&#10;YjGETXay3rM/rhhm7e+hJ/tvXDacVGTULuN/gsqKB6nseTN/fqzvGFa5vK1YsZDUtPwHowMMfJDq&#13;&#10;1MD7W/ePnyPW21M/zD5Gch5eVgDjCjmh/jb3O9mBnXOv3WHdyDrPjZBgvPzaHZr3hDLTGwBMTCmG&#13;&#10;EgNku3PrPPBFN1Pp9dn6cEd1qwwUdIOKCNbsWMGwxJT2WTicPCRgd4rPaH3g2wQAP88UTa5EXqMA&#13;&#10;VUS9E82xReuNymcHpuYQfOieeUthDXEB/XDG+6qr0y5GI0ZbHkuLhmH3y/pxPwm6Abo3rbPauv7A&#13;&#10;3okQrHgNgwkxb33x/EYjxGFTcBtwhRfzuRSacjSYvGxkJV2JeJogT+//2PeNM/b/y29V9o3+pT7/&#13;&#10;2+ucmdDfb+PzGfFACnhvdm8jjBghE6nsf4I7CFzsDcvAhrp+gHv5U3M66GU2h4Y0xZ7kcE2ARFAv&#13;&#10;M7SYSng679KbPaajnGD5HhvCT/sAt/cTjqY5TdQ0rW53sleMvZpytVcP4a1xxj1/HtA+Oahv463T&#13;&#10;KrX4F4nLzTzBYd3a3ZN0zsuMvnuNCR56UdFmR3CZ7/oofePUh1YQA7+GJwtpDatNt5L3dFzhZSG8&#13;&#10;04J3j22CrEYyL1Y0vvxUU5bz33D/mN09CdF0SYDa5GO6c4mgYq/B8Zh/n25HgE8m5w6C5ujiMfif&#13;&#10;9D1uGyF0Z8rCuACWq3IO+PSF1m0uqfb/XNKdJsyO8yo/l6nufo5Zv9vXT5TheelBBXSIW1y5/rcc&#13;&#10;UrhHYIOw6id22Kr76RwasS25/bPIdWslpCb/in7fH3s3b9v6Atk2UvK9Yjx1yUVmAV18qZfqF1hM&#13;&#10;N5v+UER1ME4vvUFypVCWTYsxbjAhxe5pE/Uv5uZO7dMFmKl6RdG5Z7ca3KUFqOa4aJ7R9rLlmLrc&#13;&#10;CO3c6M3Vt5/IyiEIAKzgc/YfsMrqePRruyx3qui03fD/tvtfFQTKrQ9qPmUhMiEVAt4/4D2y0h70&#13;&#10;JnN/aFH0B6bTAalKm0emUpjaFGnLMPXrZ2tfd123LTa6sMI98qrOeW6+KYkJKO3Lz6urPm+EeRrB&#13;&#10;rlkLL+/bhPWxFESFhqL5Y5n7jbIg7pS7FXPcZovCscaaUwjQRoBGUXonjTks1Fy78a/og3M5EdK2&#13;&#10;G5BvGyrWhEZhtCeyltCn/v4Yj5++JPK4k0R68eXyGTQTIGWarpp+VeZKgoPrig7CNqiWIqAUzKLR&#13;&#10;u+jkUWzLInJhOUWBSmd4rydvmdg1kE/rtmsGwq/AcHGg9KnsPngJ1pcH0riWYbldvgztD/JotiYJ&#13;&#10;8QETWUvz6dRRsXz/sPje2oFFGBv6tfx52Yw48Pwqoo5ViltyH+ARM5JNu943wkopud113/DMtiMi&#13;&#10;hYh0Q3LAbn84Aqbj3HMhRYsKMyCXxrQHebps/4EyGRTd7r/+S/cTix8gRBSqp4WIW4jwdP7zQ4k/&#13;&#10;PpaUp9Mu1vjFj4vOAQXa75CrOWSK5VUf2w/zlrg1oW/uNSXfHXWMSu1EVEsMUeX95iCQu6nLlGEA&#13;&#10;UU7ZoJsKYNeceTkC+97lR1O231KoyZ5PPctJ65zGU86YQfL3T0sELsZelX/dxvzsiMr8kjGgHUeS&#13;&#10;Lj6J+ZJLx+ChOrAjEz+HDCVqCC9FjVjXcu+crAmpDNun2HDSmjwZOb016y+Os+wRiBLnNGwkpLj4&#13;&#10;uuR9/9PlSgrs9BPJxXOO2u0DGxUJ/HW5nYdPFGUGay8l/PGu9/qODBGDMGsx/i+//G37WL+Hdaf5&#13;&#10;EZSoiAizy3gqAwMrIQ2J+79D3/mjcWvbZQs7EGtTuTT5jY9i0QQD2cDB4RFjQBlyRL30r+9vMRWZ&#13;&#10;WG0/0YyZAylD3NHbdgM47A0/DD9TT18zzHVBsq7uXlujY3s4qhTuJt5SBonR9qfnXzf4U3xeIvlR&#13;&#10;id+lSorGpCsU2rFU74HN2ovIpKwazzlk4JwknQu40OHq5QdQzTDOWU9u5S18fWnTjwkQBpQEfjH7&#13;&#10;v5L++Njs8Mt+TFOhmQDvK66YS32A3aMGxwCYb5cnpQPiQ3+W8lTXyXuMKsn2Ygk1H1tv2IvF4IUU&#13;&#10;hN9e1zMf0DugpQWkh/PtR1oTIv/CGGWdmfD9xo6AxcM3JoNPdkPP/HXEBJKWezOROKz3BYX8LCH0&#13;&#10;r726c3f8A97Stvxtt/vPmMssImv/2GJHO3b4ebsnkZo2X4nNdUPlrOmHr5LqL6dpujWHE0sUfzi/&#13;&#10;vAwy2bUg1CbmUFHzDOifWvjrvTvQ2G44PsEv3Rhi0+2Xo6ej77raDsZCAJILaX5aL1V7xLPshxVf&#13;&#10;SJA+ykx2w1aKYhe3TDl0x3z5Q6Syn3Aaws2C1bIQsOqW1izXQj74ykM+BKCuzvtcyn6c4SVFuBzA&#13;&#10;iiI/HHEuWBJjBCS/gB7KVaAKGy2mLL/4M0gsQdpAbMcxr2Zmbjj9chu3pj/M5VfsYuJq1kPK1rId&#13;&#10;kx2oxLqB8oXy71B3O9BuK0hB0Am9fD2720PYTEnLl9ISGZeAakH61u7JW1BnnapTxJy5vIRTY+DS&#13;&#10;Husc9/ATXNf7p05vdPszP9bFJp7e3tJu9xPOLHdoqQNewX5MrvvZgemxzZLRftdZKS7rGmXuxBoY&#13;&#10;yq2udPhiXuLmRCfij9EdWUkfefu3WvZrF5unT7+93iWMXNcFPaR4RmlUJQrv4/p+WiAxbtCysTUg&#13;&#10;H+c7tNP5l7+mPJd6Z7Rx+zUMu2+mtoRcd4cqZHQujnmHcIz3xB9+Pev9s6skLdNv09RpcRTooIMp&#13;&#10;nOpD5UMg/8nrz0ALNKDEPzrdYIFfwMuvj4cFCbeoaTpTJikwKCUNafi+UAJJB9FUEPloiftG9lKa&#13;&#10;ilKsMRlBLnsKtM25HFzOQepym34l4q/7QVAkQCEhvno/C1Z28vM38G6KDTl/SWW36+7j0rQnlB4G&#13;&#10;EdL0Fx+P+Ic1TolPB8DStnKDwgcEQ7tdDdPd98eU06saVOJr7uxzFg1GKVrFdQAUb2PrNpk/34E/&#13;&#10;yrZd3Ggrhu8n3n6RTxEF9uvv5HZDKXq3R8mH5b0doUM/JCtpXZrwt4AsLxkvawvlhCeMChOPl/KS&#13;&#10;cn0shucXXsj08eBMJih6bnHBEWjI33wtkjFmSfc/CKxqlYoiVtO/E8k3TMAD+RqR5rkBYGzJJ23J&#13;&#10;qg7wZ/JEFsdt3oL+Y5wF6dbXyRM/gR7w1liLiuWUPwIdwS5EinpUlT2Oe8PRy7Cry9Z3JV5HJcFl&#13;&#10;fFvQwR9YjyV+mzX126IK4NtQlstVHis+WJHTA0wVhqYTq89umaOqq8qHBSD0qplfiv4if5ELym+e&#13;&#10;STw9QoYUKMnQKsKcoPVNdjOd0Bva1e/zb+M4BOwBW9w6p5dPFHUteSJwfDwQZ53mx2Zf2oYrXBsI&#13;&#10;+Pk5hVFTd0Mr+L3QlqEz9j/K3Txy2jqF5wcrRvvNEFh2iwRDWZppfVOxyURRG/zI449/+2hPhxVa&#13;&#10;vj76teAUCYVx6amYKHQI5ed2AgIUyuwKtVryA5RHEwnKxgwMcWeCwx3X2zhi1q55PqqGbv6awR4n&#13;&#10;WlpR28womgNrFHvZldnhQztjvILhWqwX/YeBe2GmhmrRn+QXGz/qkyMcH3fPg/0xz2fA8JxvgmZ0&#13;&#10;gFe0bI4txXe9FmFZ7E08n9br43/5/C9HE+PiZFMqmwIPObLtXvZqKLqwFM6Quxta0T8OXIMfAQ4N&#13;&#10;Qd8gT0jWr1DDcZcvCGHgS7Pm8flfdzUUNR5XYzIr7Uck+9YtrkMtDzPpEsJ+4Tvepoc3YNefQrMd&#13;&#10;yboUnBSbNtMxOCRfb0jlr47JkDo0o5oVZaASfBLpd+gc3pz6sf2HprxUczruw4Z2B9JAjRZqE7QB&#13;&#10;AEqAp2MEBEJ3u7QBrut60D2p+Ik8fYsnCLgdb4/xDyY4puQg8X27aiEppsh+74m0wQFJ+3x57kH0&#13;&#10;F0LSYJ5mFITutwe9elPFKYBzB94LYiYQV3qSHt+jHX3p+y9H4JU8G5ebs8zlR6bFYAC7pd++LMvM&#13;&#10;cL5FlNEtNFS0mGkAACAASURBVPihwQBDya4fEKMlfAOc6OzBYV3S5cQM6Xl7p69wLJaoie4+1U8j&#13;&#10;BlNY9IEmQ/aKknJVv6LHFnnKO8lCg4xPQj/dLqSzELpnz8Aol/T/XlQv7nUiguMWQaQH/dP93anz&#13;&#10;V5fl27Wi/RJ+fNFE7Xvtcered3SkjyCAfQMM4k6gPV9mCuXz7w8AcD3Uii/45J4z+O3HAwGmWq1s&#13;&#10;XKhAIaT1OsTbt/Pn473Oajn7DzxH4DW339M8ZNy2zrNDc0nOxcDtkmXttRTVe0oH9NVBWoBNKYME&#13;&#10;KsIw0dxizGPgYfbAlAQKKRYGvYm1Hjp2AI6gk/6nNf1OqerlOa7zQ1ER0G6cRyyPjw2L9f2JtGqn&#13;&#10;FhXpGPLvc4ehxO5W/02dmj8+Ps67AqIf1C45QNrZeid7dRlfGwS+RHdCqIN5yijlV04dXfy1Malj&#13;&#10;9dSEQNogqs1NxV++25nhXd6ftkMpS7xb5cFai7M6YvmoQGPmZ076dlThiTbkU4HbPKxb98JgxezE&#13;&#10;Z2WA+szaz5d7sUP/9u3akxMamecIv+uY1iIutsnHT2cUA3PRpnmx98LBKlfY7FAGmvDtbj5h+tQr&#13;&#10;ierr7/7fxVVQ+YWd4VkiLghrbFuwXQljNsI/E/XPOGqitdMtH42Hn3RPbiv+f/72f4RCDNQVBQAy&#13;&#10;IhijCgvuByIh3y5boFVib5dRK2rItq6ZgDbgmkIOeUMSkpWAcOdc5ApVM9x+LJCJCaT+SxNnOKCz&#13;&#10;iWbe3mMJmPPNBsbguGxDN8Ba8IoKKMPzvsbcdowq6lxuaUtJzmDLkDaCcsLu73dwgMzTrThHQSde&#13;&#10;ao2mrIeex1JEq3ErbMmN6CsKt/WWApgXMRzbnEYQQM00zj7TDDKoGWJAozfcZ0IYoiQ0COOqpP7j&#13;&#10;9QfXrU2AcFZiIEp2hLUIQeA5PmdbSKklLtkagPC82L5DjxK6oRuvYzao5EJCjhJEsh52nIOUAEj3&#13;&#10;GEpWbStSNMAFZB21EssWdCVlqwralpRDI9WtRFcNxKTVTcKheAAgxUAwGB1tHiZBLOvdDYMGoKSo&#13;&#10;cSiMchdtIzsMMYHVzVscPbYpewdOLdAwl4wBslsudQGE+OT1XqrmQIB+++ODiVITwgj4EJ1LiiJN&#13;&#10;mY3293VCXGCISqjFllJqqDWXkDztmxb57GzGEDkXO7VvKTCzFaR5lLhswbiIMKZaREBijMg7rElm&#13;&#10;KaBaVP8zpfNjcj6hCFFqVz/rnY6pDhOOxhIGVIT0qC52lDsVL9e2VRlV3lXK9wLw939eMmpbKsNm&#13;&#10;VKO3HHBEMLF1m2FxAlOt1JZyjVVpmuNGRRdWAwWtGI3XzWzx0L44X8N+qBmJiKdy93HluDJSgomy&#13;&#10;7WwKXXsQBN/GBwTFmBnI85wjYhBhEqcRYJhAecQ1Rw5TBNnVACijlNLxfvFGeldjBLRUTTcQDIop&#13;&#10;96iuCUAQSpQ9sStOIEGMVmej8ymkXMFleTudjoJxQB6g8OwLgIoQs81GNiTDAG1+FMK1drDuayml&#13;&#10;6LYt4ZYAywBalxnoFa2C62my0EMKg/fmp08vG3INZxTVCH1mbSE0hKxrJxLzxdGOJ4xMyZTKZTVH&#13;&#10;vaeiQm4ELjxJVOIwyMmhF5QAAq7kEDHUdTOj9VtZDIyFJNJK/LgFSimlqILyWL3keOiFiQABjGnO&#13;&#10;xIexJuKEoqToe9gOu6MSai0uSeh95ayrgNzjhfR4LYs6alqw5vJyd8FvrAhgED+MkWDvC+Yd5IQj&#13;&#10;4rJ/PG67J3F3cKf5kxBO5FJpye3I0Ys6mdlQIf7wadB6yRY3rPiEQoAwhWz1HtlQTUCAC4pWfuwe&#13;&#10;3jNXNge3bdEtQxnYrUohl21sha5r1pXFHSD+BhGwsy+ommpIohKqCDY6YUTpdX6IohmyHGcXI+i4&#13;&#10;twFkVCaN2hhMZAXHGjGO5/PZbTbmsh8Y5qmsmGnoATYRQsABr1gw5yIS8vLjrTs0k7nRQDGNrWxK&#13;&#10;ohlkIWQ77KF1fsrZFWcMa7hCAtBacVxXzwVP2G72Qm0ikkeKJeLjbQYUZVKk76K3jeIEBk6aj9t3&#13;&#10;RGF73BHVMRhJjBOUZn5UxJyDkEZeIci4FkYIgSBhVdf68FAEtmVC6KqQDylV6yzVtSyiZgqpAgSC&#13;&#10;ZaQQYgqTI8RBs7qYeSf2HFI3LozHHotc0s1vFVBCBEiwmpKK06c9wZCQuoylJIhzAgykZdEdWZYH&#13;&#10;5JJSnib3afg8pqwVw6HUddMQRWsJxLIVAhNQQ7/jziGHa+JwA7543H8aAGaIN6/+nnE+fjqUuaHQ&#13;&#10;rqEYWGUeqjPjMgKJmGMpg1IKrKVWUNyGQIAIq3ODKvCzwwzMHkVnWPUxJ8Yok4BSkO7vNsFpmjDm&#13;&#10;L8d9Tp5ibNZUQAW8TmUa2CFXCBWLMBYJBa/vHz9A06EMfcigMO83RYckkxOWIpkMyLX8/Oefl/eH&#13;&#10;D2acHxWX4fhCmEaAejNtGQ6ESG8pqmbxdGBJZThlNEi/BAVa3A6TyV2/j8sD8+yKXevqCqGzUZwO&#13;&#10;jRRMufDRaxEXw8BxXWZMYcF6xi46+3J4yioljKurKHB+hlTz7Mh48wFs7bCnTYMQh4pntBJdmg4U&#13;&#10;DpuhpY1Y7zOBs+C073pfU2GQYroFUNaSAdjWNYJNUCVFHVo83R93uzEqWiHddYQVBBdXG3rVbyyD&#13;&#10;VgErop9zkRDyXGXuSo5BIkRT3bJFSJTCYH64YJ3zOVM87HNNx5dhide0IS5YRVVA5MlOqD65yGsC&#13;&#10;xUa7vpy/lgTG6R3LmnLx98JbPrrbMBwzLHHzAsnM2byYzW+UY+IzZjwVxpEqc8Kc4pYhhFQtAOUC&#13;&#10;ioP5dDzZWB9JEJNzGM9ntVHkclJUsIq2ko76AJkMBTZdx/EGAer640nuEg6sVyGr+28fDaDAR9wK&#13;&#10;0PeC0Ne//wdBTGFGAM4ZPuyGC2xoZ0WBnDnq1rLg3B0bWSAFcqDGhjZSElqG5yn5bDEsgSHC6uIW&#13;&#10;KimqUrfc+IiYUJwGm7nU0ZVKgc7gqIcKibNQiMZvqy8+Op4q5oOMHjhiuWDbbLPmwAdMUKMY0Ill&#13;&#10;st02emwFKTUzt+aSMOg8xiVvG2QUJxhddHbUEGjOFcOp4IeZn7ohrytqXQnLtsWKZPEld32hEfG6&#13;&#10;Jzplh0neEG23NvjlcJYSJzdzSsTifC6Tj84EVwq2qM1A+QqVKsk7TmhJABIIyAYQhZwyzjFJIaJS&#13;&#10;aDTGWSaEJhrNALXDsE6xwbjCgHga58eu65VsKCjJLbjQyMg0m470bM9YwXUJSLExjD2jOCwBUpAC&#13;&#10;VcSWoOTAQB3jtjIPgKoAAFBWCPtWJJgRIU/npEiDaCkoBBPMeBeIgpJgzgjAbmjX+z1gRgGiFR6O&#13;&#10;A9oP62IbNdhtIaArYWG0kr6mQkuRW7kIqjCGm5kq5nminAsCI8ywMCvbE2HncrdbDorppd4Hjhkp&#13;&#10;t9trDYUizDGu3ooT6mVDMLo9rrRQX1FGONqQS0Cke31dnrr9fUWBBtbj0W+9FDhAnQiJQrLe2QDN&#13;&#10;wtmAkyd2K5EaHllHLLSyZcJmirDC1PtKJMOCmRI6u3feAgbEsK+BU0ILrDnUYHI/9CnbQ9u8byOi&#13;&#10;UFDRgx6g3LbcZlZwbpFiS3ZBWHhhmITVYyjOalfwttUpkZQCCTiQPUgCWrQB7hDgEaNgDE5lqjOA&#13;&#10;S7UwLHlivvm8d8SXUBpidh2H0azQe79RKmpAPHEhsYObhxtmusQ3lhNdY8RkTZkOmqxZKFJBBRXg&#13;&#10;Ahla3WhO/WHyHgEkeRs8hCJBSBhmSu/iarFoiT5Q7wmVKWwAportqWtu94fqj//8/p1LXoEX8ACI&#13;&#10;d8FxXtFGuZL32VoDaa6Ooarw1d0/D0+Y84AiAEtKmUGBE5ozkcS6EhLNtMQCQ2HCIuLv89aVwqnm&#13;&#10;He93IJFt8TJyE38TnOUtNA2rjUqwGBQTrUgAKAAItQCJS6G1MruQtlFCmNEIjIkIjCofAMX1Pk2E&#13;&#10;0ulhMmTBbBiEDM3P4lhtCtZ66rruTJtmCxUDUFfnYwmExjk3Da/AnT7vK/YleyZZqJAGdF9uEGfT&#13;&#10;4M+HM4/ZTaNBgUTkLg6ykUcJcCayqARQ05JKzLJBmSTH0dw6AfH/tfvvVw9vqGmJAwIPnRYULpcl&#13;&#10;gYVEeuRH3yPo3yXH98fVS2cXSMDJw/C83xONIsrlEXTeIOGTi8anz83XW3bp1BABwqU2vic7eHqi&#13;&#10;u9NpMVH0+i9/+1PymQHklqWPu4TLLU1ki3f7HkDMS55/TEJD3YHoxTxdBt1nA5be7aogvSqNKPYA&#13;&#10;6Y0ogH1czPKxjfg8YMDc9PiYLvow8EJvrpMig3jFnvs5t0TFM6BGwMrm+3Q+qduvl2boJr/FliBn&#13;&#10;Z2N3T+cE6Ou0aiE6jDNCIldsrNLw/t7CkL88nczyq2papfrk4PFM3cA+flzCGHR7VICm+zL8l2MQ&#13;&#10;Vw7Sj//8bbff3/+Y2mGHiGB1c9VteIHPZFeO1KJScj0Lf/t+3h+u3+/uc7M7HGpOcbNVJ+DxOsVB&#13;&#10;vfSK/GNLkUhR2VAxpfjp6en9D6Oovo9X5zfdaU3kcrt/PbyIzHDyIMXvKGYRS4iDbFcbc12ooFpy&#13;&#10;wOKvv3tBNcfUm7en09dSqur2NqwNoXvZoQ6W8/nxGHHKIJE4hsPzi6ugH4Bqf4Euho95nSwh3GdY&#13;&#10;XEXlAxU+X0I67lzMlIndfv/t7aN5OcVlHnC9Bs939H28EbWjv/3GmNp8jlvZttwfW5PmstI/pUG1&#13;&#10;tHkiagHjHsGWN5KqNVQCikBUuG3Dea44yI97yo/350/PvuTCsfnhe3lA0jQI55iYZEmqHW1ev/9z&#13;&#10;p+V1si8/PV8fo3GxJoEM+f9Juo9k267EQKzbu+Ovf+7/DyCRCRZZlELdilBDE1BXDYVCmqeGoKoi&#13;&#10;qSoymYkEvnvu2uPP9lsNrYms7e7REtqt8tBp2uryR1JWlVn6ebw0m/v1fs2o6k4aAput6hRslcsz&#13;&#10;XPGMJ6Cd9xshiODFqnmeb74lkiFnJ9iFx59/HLtrxmC/rIyJ94fHzEZZXDNEa5zfsgtsCeSElJLL&#13;&#10;BEH9fj5++PSxi47O+m63m7y9+7Qa+iHYoNYLNRyhTBaPdvz3qtzNpg/Y7bL1MeBz19FMPBJifQiE&#13;&#10;YHM8L9o5kMv1eIx3NX57vSCc5YBHMt7ttr//+d90hqPV3eXISvSvz+Nms19mrQZViBxK+OvL31gt&#13;&#10;ES8oFVW1ev/rc2Kj3DjTwTu+3m7K//bn/4ro7k85QpwlJohad/4lJnu421UJ9ee+YlWWUQRyF4zz&#13;&#10;k9EgW91hYJfpaFkOB23BHIQRZtvG5/3dZj7z7H5tFyMEtyqyQtyuyzKB27Swjb/qSyD6PXbVxGGI&#13;&#10;Sd4lfRJBfagfw92bdYKKspt8ovPYOQDSfrUe4NtCGuWt+f5sDkQvVJCHc7bw14Ap8wSa1R6E8Txe&#13;&#10;LfI0sj9u1+fbcbA9yB2gRSIlSlxVvWfk99fzj+XO4SomA6nFs3Z2Ze2kMlDTZjn2WSBvtFfkAhxE&#13;&#10;s7i4swVOAtl+6wNZwikOet58uEtXW+Tm/P4NVtskEgiYRrYCP4tPgUXMLByAtfMJhkQAEcUai0uA&#13;&#10;0yo+oQ2DJPv48ZfgwS2147iYMfoMlxiNpgvINHGlXb8um1O7ZAxO2rXzAobxx/0vQ9tuVvVpniTA&#13;&#10;iMVr+7bb3E/Qc+mVcHtasaoIucKtXbSlOf39/Us+Pmx3BYzL404tVmx2DApqKH45HXdFMbxcjGoY&#13;&#10;dSmJXO0078Fp0jqOY6wKiWno/Xn9Mb+ObKFDVtf8CO2kCcV3D1tDvP4MTST7H/+4TK9ymKumGPwC&#13;&#10;B3G/Onz5/E3S3fH7tZHZ/Wb9+v4rmrzGER1WqV+efvx7ZOBDtSVZ+P39dVmmhw933TUvOftxV43U&#13;&#10;7CoFYdhuNl/fzn50+2IPZ+Y3BHsnQcqif2ju+msriFjopAIXEly6r9aV+dMa5pRWzAxUh85Dplb3&#13;&#10;v95+FTULNNDTiuOlD45squ4LQNN587TrwMR7ClmGYiylsGDKMaxyrhMbYS8gn89TO9/U+s6MF+p7&#13;&#10;SFabe0kIGLq21BNa71brNWB4eTtXRRFjAkTG6HBDXs1b0dV027TzlTAPd5KYhXPaJ8dIMXbmcuy3&#13;&#10;9wUM4n15ITuMZok0WtzSzl0Fca8XlUtZCay282DtpCnxg8EPmfjTpnrvL6tiP5NFK51P5YQG4sT4&#13;&#10;Mr0m+vD4AaQI9aTttbqrtj/vnc7+kBWv379QFFV52O/t0g54iW/vQEp6G05EbjraZ1SSwFM12EDT&#13;&#10;Qhq+0+o02hAdC47v7zO5Pfz29go0+Ov3fzs81Uvqszqs7w7tPE7e5gSuMxCdtzqMyFxut91mf53h&#13;&#10;cL0yQmqV1x/EoX5y5vr68m8FKXSWEQDdMq1BTUm6dmOx3iAUYy7/9vbuLvzjw/5yG1e7g4NS5zZn&#13;&#10;rMQkTlOxXZ1OwzSTZjUABJr19vyl65ksNwrnAUkfOyoy7mFQGFn5ZEeNjfXLlaGUMTaDJA2WNYNF&#13;&#10;xETu+NNtPlUHhRE5Hm/3m7tlNBNhVaUePz2imKb3c1ZuteHBJaVRtiv/fPqNuMDNGEFa9DI38vkv&#13;&#10;r8324WowPN+aNVVNfFvAxz/8cH5+X7N8EmR8Hh3Ak3HX+VTQCUKhDfHXC8q4Zdygsrxo0w+HbfOX&#13;&#10;YzuyxIw7ECFE3Z6PwaPD3YdvL18atTp/68CBkJUcQl9ulNcqHt+BqK9O7MIw75Z9XeQJzimrqmy5&#13;&#10;XPw9gR4SSftl4DrffKwn42ftBcfeIRhwIcoBdM3MiIe32Yjyfh76OF1BzZO+V+tc88ldI95GTmRy&#13;&#10;KK2Evd6UEgTZm7nlJC9J8+JPS995jdwU3ULZJ0+cCW0HK8Ucv55uTx9qbsPtfGTIHwd0/7R1Xde+&#13;&#10;fMMbj8YZ8/Kf//1rCgxtJKQhQceGBJFLyYyFKE8rRJb1gQI9YLN3AHZGO3DabEpM5Dz4a2igULiU&#13;&#10;MFw2WTUOCyEyIiu4F2We7+vz6zmCWNeHL7+95Tkv5ZNz0eGl/OHpfBwqceiOf8Ol7fu2yku+zsUM&#13;&#10;gp3qnGqN+GbDeXb+9fXfjn9pSP4x335b3utNxaPOkR5oFS/vkcFs07ydBoANLoTJ4Xi2TVWc31+8&#13;&#10;qnr3ImTWthM0fwWRmTgl6pEnOaTeGiFJxappGc/dJWfk+bbs6hWLiCn4Wz9gxPrbjIm9y58ux+8I&#13;&#10;uZ4OXR8Y3pSfEuijVNT5EbLN+C04M1Q5jDhPom07/K///SKn4fDDj7fjba5vH7hcli5TxDmZMUKj&#13;&#10;/+XHD60YlQFVmRGChh5lm9W1HySgecmtFYfDL93nd/hwF6iRNfQA+l5XgG+A+PY6RQvN4tfRJZmH&#13;&#10;9rYK0Yg7XbQ4QzOyjZB7wqa2NZcBNivCxN9evibFwJ/d/Yc72cj3GNo/n6u62tztRFJWx7wUs+vs&#13;&#10;0BcfVqf3o++cW5DWPSH+dUwAhgaKR1K83OCIP0ssdWfMImP3XaNxIdrGhcpS1Orivj3Pi6wRpL1E&#13;&#10;u5fxsqtXRAe4xym2PMl9ef+M7Dm9i5WEmgh/LCXpTy+rnw9SVcN1yVHDIzqNr5GaOfWRSnT9+tPj&#13;&#10;faFhbB40CgtzzUw81fM468FusvL1879kTFXV6jxq3c8ISW2wJv3tct1vdjTK9nK0UBhUMN8pJgGO&#13;&#10;5+G8ynD78iUi8fk4/N3f/yOEftLn4YhkAUOcNxuB9YNHlqCivficgW+x52tJGw7fk6oznCfCDMNc&#13;&#10;YsUi6VL9hyf23h9BjuHYLtGDvLiG9IOqj1VEeVaLxi7w++dXirlrXbY/SUi5oQNctoeHb+37IKwo&#13;&#10;mmF65oVIV9PsfpxuV+J9EY2XtL8Oa7GeY1vV/Pn1zFTTKDx6Ex1SpDEIBDtgvKQ076aSESJyZYix&#13;&#10;kPGycVE2ikrjRbN6nmY6wvU297GXGQ145JlAnA4m3BUbSKKP2u5F/DZUnEVvkkLzcfFntzpMtmOy&#13;&#10;wM1B+vNiIVnGJSVIMriu0d06I2nB/9t/+l8DXmrqXDAs4NtxdovobV8RFQkcsSZnJhCcbhL4e8UV&#13;&#10;dtEsp9FNE36tOLPfb6bMyCbNZr7frjo0vtTHx31OjsfNow7Dq4RDZ0hs52Sw6S3vS2HF+exfzv5j&#13;&#10;9nF46kGMqI0M83YZs6yBHvY/w5CVLyePq3M+XYlCXsLGlH+7XQUo5Mgs6Ovy5xAzBwzPcllAhNtb&#13;&#10;a2rrs/vNlDNMJhu/bVeNIrsutWQ9JzUxs7PJ4eR48gHPrmrGMHo4k1WWPccK5e48ggKvvPLeQslu&#13;&#10;11+jJEbxE/e5YCmAt+dBc0QrM0TvOZ/O+hBz1y67zZ6DcZyvrBY2HMHlp3GgYnUvpQ2KsTzrB12Q&#13;&#10;/oiw1+Ag9rfhakVgG7G4Z8SeDBehEHttzAu3Xb9aCzohQTETZPIzShcFcu5CS99l8rAq3xxAbxe+&#13;&#10;PiKaqmY3T8qcftsVReonPB/zw3q2Y8UwiTscgHdzwrvaux7YC3Npph8+/tCZga5zOdWkeqdLH57f&#13;&#10;VpAB4o7uND5DFWiNJfaAFjKV1iQtFY+oMa+/qTLwfRrdSBm5397/ar4yXlsId09r/tpV1q/hIszr&#13;&#10;fV3M8IxUACumL8kBEAISvZgVUUWFg8f4AeOx7dqq2KbV/Fv772KbDePQcwveEndILd33lBm/6O4k&#13;&#10;50PaFC4Muzu2Bte2QryBl/7zNO8OvxS/nX+fQblRf/Q4Vnvpvk8QtISqkPI982/XPify0/ZOEVLm&#13;&#10;rYFzb/s1uhVZQZuD0frWP+d0S+MuDA5CjcMc5/eI+NnriOLilq2u2TLKaMxgdQm11ZIRUbKZfxN1&#13;&#10;YVImV5v0XkdgkJi6ti0z8fL8GjbhRsvrMuaNCN831+WWB/aRrfr+jRa+IHB+P/F0/WeO9bZg08gQ&#13;&#10;1M7SgoznzaXRHIcVNELQGHp0Mj/EwwlnZLk81QVgbXbOaIIFx99chNwERqJgBwy61WwTTo6YBa90&#13;&#10;frtdYY4OpK4Qtd1MWP2Y12jqNwLZA/6MOxt8kbKHWE/tAvHUmc8VBMBWaXhSOLW5/T6cfvmf/od8&#13;&#10;9CcmTqMJCScx1y+rNKD+NIvuHkBiuMna5W3vfXQ44DvgEcSBN682L9CQKdgNUwok6eURRDHqt9rA&#13;&#10;3xwHUC9jIBTccIngLk8Rd3mMO7S9A0+XXX2YcC6LHo25x1Jm/dTr7s12eUkL7KJqVWve1yXFafh+&#13;&#10;rR6tEoKFkoOyACRp2OJzf9Wnap2ZZZy7Y9l1eYUtmR4geu7SbbRFuc+RiGYsc31NuciG5Wx/af5g&#13;&#10;/IRAG52/XRbEM7KyWU6DtZNgC7gO8dsa/7AP95pE+qOgMDXdmhOWrRVKSamHFEGa/SJ6pGmerbsU&#13;&#10;D1oFmMgu093rzZF+almVpp4KbqDju+zxTZ84K4bBv6sz/Zah8YyG3zkqC4JkP/zDqkDJnfK9kTyV&#13;&#10;ckOU3vERBTidmupDluLy/Lkudv7b4qxVpTIOBN3OmJDdw2WwW8LglMItfEVXW+0+99AnLzaYIPLL&#13;&#10;08/f57ZZKR/1PI7zpXTBpluoFrat6hD6Nh7/brf+lVNuVPhdU23fltfDDw/rD7v52o8rHgMhM48Y&#13;&#10;PNhmFepx/mwEIFWa0kXobTBfOWfAomhenPgP18uMfdIQD8OXw4d1S9YwTpB6G8b1KjsbFmAKetlm&#13;&#10;2ZR/DnGZFvMW6JPDKyz//fv8y4b2y9hBmoK53m4A67b/7pmAOzwhg1eKt773137QXK6uaYZQrMTh&#13;&#10;jPztrQVEFfWT4X28jgAhWdd0/p4/7eZ+rIkql2kFVG64RnK8vSKVn67jH2v1nkHgOB8yycsGOYh9&#13;&#10;pEn2bJqgW1Acuz7bF7Jc+m7H3Pd5LEqRNdnr18q739wwy0Cs+0NevuDQy7D1wTlIZXP3WY1bQud2&#13;&#10;oAv8Kn1dHJmE42SOrzTc6NSR/UqmNkhWXweX1c3FjBwyNbM0yz80A0CRqZICNI8eGxxv8fytBQag&#13;&#10;SFxma7wsZjmORsh8Kabru4uvFc29Xj0tbsgLW0DMULC216i/igyzxo2sbF/HlbqFaHCG2Of//jty&#13;&#10;snn3/qeq8szLbc0AIdOcHJ4DGW9DljMI4jj3fwXHu+HgFQ4PeHy7Avs3nG5uW6zWn/TU15yUfnPs&#13;&#10;+XDqas5xVvnAIaqMZiWrVx/KRU8YiXVwB577l9uZYUTPp9vM80+WoSS/G1ws7PH29XayR1HkhGI3&#13;&#10;9zSQ3PCnVTXmvU8+F2Iep8ew6s9DZKK9p9d2LCG9h/zybRsW6pa5SpqvhHCjPT67uUDtjQYcRrhp&#13;&#10;6uSP0by319/zjweISCFWgbhRU1lkYz/Oo0crOVgwz8qjt0BhSDfCxuX7+vHR9NcX8Wryv9sCq5UJ&#13;&#10;IOm49VwSuNh7Jq/q71Mi2NuQ0J2KFJqSO/ZEjQS/dz1bq2USkAALB2rbrEgRah+X+7SO9lNV3PsQ&#13;&#10;q8Bwzk7TGccM+YU8FufK7nCwRTTRbD7ed+br2dSigu3wV4t2p+my/cNaejj3OmPb6zskdCFBOrRA&#13;&#10;2rlIirTqr8ZjWSvc68ESfMD3d+2rGVO5+YN9DuOtLyRNoXUSYR74GvMdRifs9sUl6psXq0OyAUn1&#13;&#10;EOYOw28FNsr6K+12dA1gwhmhiRa1aoeuhddfqvtlnPJSHn2BWgEDVUwo+mL1ZFog8H4uj+UsKyWs&#13;&#10;FLeLzqoSogjjWqgJS2QkuItlDx8zJgqoDfsPD64FcwfsAEj12g5INjIkmbpmUz5/v8xZM3kHq2TZ&#13;&#10;LN7gW1tghBjWJVg2paf0Irvs6AwlS9TPrHlk/jC+jeHU27CSSrlgD08rNyzn7893+xrG41fkmJoc&#13;&#10;fK4QSmYlhdR2rAR+b0qdchz3r8Do6VUKPJP7Fd5SxDzyK7Yb3q9DOxGuTjUpSpVCyhy+zwTP9vPk&#13;&#10;u29djupEqzawirH+9NuHh1yKFrMPs1tXap+nEry3EQtNQE+d+Ld8X+a7Es1I5qsImTlOb1l6QJjC&#13;&#10;BA/3B79YV0/ODcyF+406FBVyev7XgGMc9bz9sNduLjcIXsmq/UQwGhjlBj9Qjv4AJtdjFe70ahme&#13;&#10;m1JFjurDfgAAIABJREFUOyLy8d3+BvA09N8M2359CyiVvgWSpp6913sl5sKNBvL019f/N/+52cwD&#13;&#10;JJMjhuvVhAZP/Ay1i6Tc1xoaeZf1cIZNMUh5nb6KROeTRjPRA+iEnZ3JcraMoQmnFZfIoPJ/lNNw&#13;&#10;4z18Ief/+J/+4+nyG1jOb3ShMWhmY0243fqR5KGGPbSrX+8OO2BpiW2IytuUN5uRvj+pR0jRLV0t&#13;&#10;Zw/7CCASuEwD4JTBFBB2YZo/ru6lK8Zf5/If1Hw9Y2fTEjb03gH0bXiv2d3n8395ut/r0azDxy8X&#13;&#10;S3Y/+LfJgh4oYDJ9W0Y5A5YJyEnEyw/8w+046TVUUof5suX4zaL15AdA52ZX5T7ZxgaBcAHzNzrm&#13;&#10;zR2nu0mwMhmd7NzFoLlKGAjqq41wcEJCLIEQXkMlFUEbqFvr3dFWy6r5IwfXzk4Yhe3V/3poNxGc&#13;&#10;yrvecvTLhz+yxVUeP7cM4MUM33u2cyHoCTNY29p3Xz9T2kw9BDYEsVk0SBGO5HQoub6eaJ38LZS7&#13;&#10;BpTigbiWVhDzepu3k1nm161a00Ew7n+kDew8SA2jAKDOgOMAmVR7QRYOjwJFOw5mWKJxQx7jFbPk&#13;&#10;P+zzhtHpBty8rqq1F+WI+tZ/H+U91+Pxcj5eTh6THaZDO2c4uyvp9WZc2lwWzFSOXda/LQg2L/P3&#13;&#10;otjEiTGY1wR6BGlZ3d47lmebn+/Bd2qQ0xM5fo54krGcioKXFdEpcy+TBeocCP4/Hv8Xhon3ZiHS&#13;&#10;+EteVAhyl7x6rAY3Eg7RnCKfAEFECT+PEpJaSF5JiOJ0Heu8JikOXcplOS0TLVFkwg06Z2rmczKw&#13;&#10;4DmMxCUe4sK5I4LbY+uABwJE7zUaOSIZFwlRCDgFYgnHkojQ21W1GWfLoyKMna7PguUIQs4JYUh7&#13;&#10;NJ/ec8WjyvDSC0aSdZNVihWDXQD0PqSNzJCmDBSX+RvL6GKNvaVYEgSSnWaAgQqZj0mtt1wPzWbb&#13;&#10;Ly3J4AJgN0yFFDQEXmCzeLPElBicfYwWc1crMqQIIQ3eNKrwcwtIjDT6JYLAzUyBotGnSIBaNeh0&#13;&#10;spgi55mdnZ/qbKMgIwF5b8jisIsaBm4TYSAhHxwXAlg4RhqXOYAIAwG8wNPcr7iqFTcxYABmZ4ex&#13;&#10;LyRG2qhsNerYel3Vu3mZGU0tDt4ByuUIdVgwgCavuRsCgQQylme50uZiU9SeGACNHfuJ8dzRxLND&#13;&#10;H7xnpEhl799SMHYZZgSjC0rJqlBmmm9mYoKl4OvqbpqN8YmWnI2IMsok0dq24DsvqEtphhIzYMcA&#13;&#10;NHYJZ8xzCmGFClrpqS1zeo1ucZoIBinQzq1FFiIcZ0sric8y6ESaCUQOCeRlCXkaMsJFupy+7nab&#13;&#10;KYlkQa1WhGajbfMiX9MNHKcUF4YhvJoEOUC8n2ZDIVB88hYpNZ5aiBWC0kwupcVF3M4aLjexra31&#13;&#10;KQLOyLRECGmMEEETysp7kysOI5miJmVRyQL//9MKDug2TSAhg7NE56ST9xwGMFgIMOHSE1zT6JOR&#13;&#10;icQpQctN3uWKcYpf7IwdShZSSJAUqqmoc2AK17c5I4W/6ZTBfZnZRV/nLjgigyCUOmB6wBDpEwph&#13;&#10;Xq7TbSFRUwyFxC4GA52J1s95XkboEzFKNSFOzf3OBcSiASAAkiiIGCc/JWAzgkGUNJlZSewnPTFd&#13;&#10;NSqXoq72i0sJIicMhYkSCiGcxxmmpAQ301xvOaVCe+t8ZA0TPBEzMyXoqsIW0AAixDAGb73AFDEg&#13;&#10;EkREClnqhQfHuhk7HpljPpoYHa+i1TlDkARvcULRZzIDKVozRJDGoCfbSgxma0Zv0p5KlCUQOCMl&#13;&#10;hqnECPlMUedWOwkA0NYO0N0IoTZiEsnQ9mVRuwAzhArCjMYoVGg2EDrFM2+QtmPd1MYZzle6P5e8&#13;&#10;Aou/WpPzykxDlWFelA8rZs1iUsQaYp7UVsGRuz5FFmfXZVDwtLvMNyDjLOYQQsZxI4WNdkouMFRl&#13;&#10;1aWbVF4Opw7HRFSCfgRulvkHCYy3YZm1LWB/7u7vHoQyKHDWSE0RgsAHnWaXk6qPEYsEnBGYpSWY&#13;&#10;cC4EhUqqoLp+jIQXh4przLNEqF6sn5YIKPXBcxiMZsZohBJdSWcSR/ShoqdTzyE2Yy83iqU4Xm4Z&#13;&#10;5IGtCNXzbBYXHbf9NDNZYW9GA7EGwfj6KcgVM9iczCV4SBInHuzqldf6fQQWclTAUmSLnx0w/ppQ&#13;&#10;HRhFuj/bciGGQOv8mESeJ6SHZQEpw9nMJR2GmSSP92shJE1SIOsRul0vAWjHcZhHj3yZlwF3FjNL&#13;&#10;cu7ajEsfgI+ExAY7yzE9nd4oEYF4rng7nB0gztl2uEE6U0qcdX07I8e1Hrz3RZYH729XhwmfnQ5V&#13;&#10;1MHFCPQtQUWzXJnxKrXkTHjrZVO45caxhwpZ5ivgImgoEQl3VziqFCvIEgcWEApYWJLIawlnAEhR&#13;&#10;r623Rpucr4/LOMwQIwDdEqIHfY8gy1XDCjy1VxSLqEXDcJQISTi/tTGhEHyecb/cFEBKoYj1vIxI&#13;&#10;ksFHBxFF0U+uqQupKEQ4y2HZQIoQWQwCFBMFE+z9tF3fBeOkgLcFlIwyGKviLgUdbI8AizRlkI7v&#13;&#10;VwqCgZhSpqQKwQlEC6kUyXRYHEQAczwslJRSZBimLnrmVUgcy0qVJLc0Cj5HSNwiYfQuQZwNF10J&#13;&#10;joyBM/A0spDgHNpglNHOWkLIFM6IyRRRdAl5ZCNMkgeD3G2QXLlo0WxhIYAn0Mc896gATZUls0ja&#13;&#10;YJwFwOY0P19eMp7XRX1pWzfeilo6ry/TuAs0+DhEnzJD0lRTdI7OeEcojQBCEhpZ2BTVujyf3w2F&#13;&#10;eZ5LJjziMAFCUHtqKQIwdIXyTis935yzRVV4jLeisr0lkWnKeBE/f/2GRA4RYgwzBZKOKHqjY1Ht&#13;&#10;k9eMrqIZ7TKsqjwjMkWcYroRzEnuJ8AyiwKFSRMSVqgwBNmEAGbRIh0nwPzilwyiGGNOVCwhgTgF&#13;&#10;L3wMY7LQQUvsgJPWq3wX/FCupEmyWZf91MbTIPLMaDBPqERLYiRSH6Al3jfy/vT+gqGzkS+TrlRx&#13;&#10;7s4wIZjnt2VgzA3GAAEDSxRJPSIY/PXtm41IZgKhZL2rMrCk0GOnMKRQEC5VXQHITYeC1iyZ1sSE&#13;&#10;nSpzHgVKWTeGl2PnCAKZrysmoDHey2wbEtcR0Iour88Ie2gwsCF4QyiJQ5ph0KNflYdJj5euR4r3&#13;&#10;KYKQtHtDQmBa+nFpmhpBqLBliJyvJ+2NNR5hiX1SDvO6cAF74EnO7IyNNihAjlSMbOnaTV0vt2Gx&#13;&#10;o2QJAU2zFS9yKqnzS78EZpALEchoUllghPUMOIKqXOzc1EU/AeBnAsFlvOWABISshwRGpIS1i57n&#13;&#10;pKKLs6oqwHISDPAAQey8v/mu19RjSjDDmNza4WH/NActgUsBBY9By2I2LXro++5+veOeOAZDRoJP&#13;&#10;nZ0SEh4RwspgDYqL52LmoJQCtAMiC5WKAa54ISEykU2JFCrlpKAYAed0ANAvKUWSEQPGiVsqiMcu&#13;&#10;YxkmKVeivS6R5OM8OTuNs6+LalXmhMRuAlktG8mG1+9c1gHZ9jJgvn/clwZoLAEDsrfGBS8Q0e2S&#13;&#10;G1iKxnnKkx0XiBDt+xESE7UuCCOqLFXgSEBHQJ5xK92kV1XmAPCL9chv9/nQk+DJYByW0N164jxY&#13;&#10;NMUSdm3EQZU5mMziPJexbJAouZ6CWxLlzEuBGW3HFvPgbzeMEYygSlmW6GInwI2OdHzvKlXE3Mu8&#13;&#10;tim0yyhUKbFNS5BMLXGQEbmwJGRV7/ChgJ6gRHZ8HcGS5WkeHHYh44QmDzgWDIhSTYvZ5gxnRecW&#13;&#10;G9GirY9x1COjXLJsShFyEoYzzLixGmF4miYOmtb3njk3RDNM0MeAKKilIKTAQrNWa+61rQSPDEJv&#13;&#10;QSIIZjPPoYc1z9+ntmAASVndbTt/5jO2ufFVCB1NhF1PrVsCESo6l/GSsgywws9h7oclXZUFmVIw&#13;&#10;RFIWFow6BERF0j2YJhLANPQcN91wDWEBYeE8owk77QzJMl7eOoNYRqvhMs2okH5CVzbBDDrk1iLr&#13;&#10;0xiw9wh4jYe3adXsACI3GHPIa8nm6+nq52pderTA6KeXb4Vg0AOCEQDYubiptyTalLRJ0fow6zmC&#13;&#10;JAWelyuAzI16vg0I0zwn0zB1/aiKmmJ/u57MMsJ9oVM4tW0BUt1IyskSNeHsat9cIN2YUkTJBkow&#13;&#10;hQn/X4f/GSFwvBzJ/odm7fp+8Q4zKf2eGj/vt7U9De/jV0DxEnTs3L5q4jif5zNGZFNtMCD68j71&#13;&#10;NZMcsijr9Hqda1VEbQau7WhwgHDxbz0S3OdisYyQk+5tpzbK+VQUAsaUojv32rRg29y14S8fwAon&#13;&#10;cjm3kdYC5RGYpsY20IwQ7fXgx6p8knYgwH8z4JeV7C63ZCNrPkZIrdPIL8d+eRAyGRY1j1n7+fVb&#13;&#10;1dRsln7LSyH704UrKXoUuYxZ+UeJ/uu3X2kGFtdqR2iVSQDHl/fVUz0OJhN1zjfQuIjm+08VW+wx&#13;&#10;kNeX7yks03nQ45uoxOn6nqyQdEvA+lt7JGgiudIIbVod6mLN0Rp5y9CO7LrjlVNlk6adZhGgdbXB&#13;&#10;8HR9jTS8n2ECJ1nJxODtrO/vHntzo2U01v9YlE4PPvHV/WacB85xPx3VCBORgYq32N7t/669Hhlx&#13;&#10;N0XAlJrN9vf2ewNLKkFzV215pSOLCVCA5dL55tA9n3e0HIfbKnu46J4fim8vZv/po0XQvIyrj0gQ&#13;&#10;tC7LSwjIERBcnfP+em7+9FPXdjCEp4efJ+Nm5xDH/7D7u0EPUxogZWlzjBAuFiW22ZRCpOz5r+94&#13;&#10;lf98KL787S+rf9zDK2M01TkeC0p5UTZlP7R6SVuZ34Ypb5oR6Qf7iUHRy9+woZdxxEVD6vBr190f&#13;&#10;yuAu1qeEaonV5XtrbH/Tg9Y2vpmKJa/nqR8/ZM1v31sqpQfJZhKyNAR/+PHT8PXdhUyQrH27PX6o&#13;&#10;DcBjSluc0rrsu2Hsh6IqKNk4G6dxWVfAVVu9DFN/G6e5erh77gexuGQAK8WETXV2S5an0e9k3jNd&#13;&#10;F2J679EZ3D2toRRit0GX50l3JanshFmg5GlRkjMMzkTkmgrKn7+94LzQw6XmHMFcwB2cIursUs7Z&#13;&#10;FLJN+S9f/r1WT8uX3iRtuWbF/XoPxrkXBrJPGarKr5exKlYbljkblchABezVUpmyDUwgvw1viMjL&#13;&#10;RSN7gRQsfi4QvF5PHK6uL9H27z00SuCipNGEQU4UQurQklA3jLvt5sWe7ovm27fvVb1ewrJTxfV8&#13;&#10;hgBiqc9je7m0j/tPSzVzb8GpDbX88u25oEJCFFVlbu+Ph7s46Rak8f1UN5sE2aizxaqAKm/PKKGq&#13;&#10;KaSggN9A+kiCX0kROa4Um+dJcKrG4UhBvqkYdchbXuWbp/s/6zd37ASnRZal/lr9dO/8ApAfj4Lq&#13;&#10;1xQXEM1PO9HN9rXXHIjH3R5hllerwlmvHUPr8UQy7p07wSiAz9vpkpfFuIwUZTkVftQSgC4RZChK&#13;&#10;ulJxSsgdf1NVAZRYvnZDGmbpalsDk5k07u7LDKm//NuN5pA3qC8W3d52eQF6jTiZM7y627VfXuqP&#13;&#10;P738/m2v1oj4/Z5T4IIeLNyZ4/Pj41M3taHhcEqFzLX/pprt1eqTBTm2nKEcl3/75y8gU5jcCMCr&#13;&#10;fPN6PFLUXo4vi8rQmxFlfZ6c2BP/OkkV2tsXH/AYFIAgRd8ImOihH25FKdWm9tOy4pL63vmcxPjD&#13;&#10;Yfumn4f39mFz17/cLgEv4zErVuX6ELNZWyTFPs5HhavoEpE81e8i56giVobV6iGfpcRs7oeSU7v5&#13;&#10;aQFkSLefN9v321ukAVzA3OhaktSf4Ce1iRIZ6geSGFg91Zeu22YH/min0RCU1ZR2FfBT+v6XIwO3&#13;&#10;37+eHz7u5Rr03q7q6txfVIL1J3EavUkVvv6+Xu+0g/2UMrCJ1+s09w8fD7dRIw4XNx6e1lJtVS5c&#13;&#10;WjJmy1398v3UZFvmK1mBTKgwzbguiSsnp3kjde04F6eX447d4XUzXd4OCnWvQAKUreqz7zcZmLrb&#13;&#10;ab54EZTtQng4Hi+ynsWBZRGi3tLdeuhngTIJi3wr463PqsYiDNFCQ/23vzyLDzmhBzcP5vqKfFrX&#13;&#10;WfTo+fs1r8Jmew99AWzBxxfw0NCc/ig/BgI5w+f373drGbuJZmAB04cfHlCxer1c+nEi2GWR9cPt&#13;&#10;+e1LCEDbs40n5kQeE+V5r8PYD6BgZloKKfr2fO4ijn6VK0bWy3jmaGFsi1UAs1WBcMENwFKIlMLt&#13;&#10;tjQsDpcRO5Y/VZP2CYh18H/99VoWKvhxVCXr6HmwL90oseM6nMZlTjTpi3AAJQIiw0mwEJ82Ownl&#13;&#10;a/e9hCpc/ZyBBwKzIi+aoo9vGKyDg8swDH2YUeKbOhsws8lFA7kTGvSUm2HiwLLGijpv31/N7TbP&#13;&#10;QmY1FrJNt91m77RFEYpMrXIwLYNSMmJR3yaNUi9QeedKmPrfvpE//TQcj1Llebnu9Xc4Y1oqlFEU&#13;&#10;Y1S8vVyLrEgo894mYOAEqoJQOHIwYPLhxw+rcRq3u82//PqM31sSGfLc71FM7vD4+LfjeVc0X59/&#13;&#10;VRVkMwHaI5K1o8fcUceiXbxZgB0P2x9CgJng3yC0Q4QTLPdmuOqqkmUp45uDm8onZAMMNh2esvfr&#13;&#10;6+ZhQzwQkO158528tbeJ+zj8/q2qHiNccrFbOiIhiuPCc9Sa1kN1uryrjJW9X93vf/vt+OnTP6Lu&#13;&#10;Wy+izFkE+r5pnv8y//DhUCqUsns32/503f6wu1x1vqkhT1TOiDeyVi/Xt4JUDK3H6/ufPu5IU7bX&#13;&#10;K4Bhsy4Kjlpoz9jy0WWobufJYTC3ZrohP98eGkG2d9fpdBs79xZUcT9ZqBMraj4XIzCdu7zsnn7R&#13;&#10;A3+5thNMlOEajdttGTty2O6E5IAi89qruye3QIUKVKNf/vjzQvH//Z//y0/b/P6PW4gzGMoKx7bt&#13;&#10;EcRwPi7OJ4K2hy1KDLFMWIRb11Zxla8Tg+unR+LyuZ9YgvMyXd+Xw3bz+W+/0WlpHkucTPK6n9MC&#13;&#10;6TT3jx/vWosyCxMAYl/gsOLBEjfpDH2/dQgBQcjLNXwoUjt3sOKHpG4eVPU2LK9eFYLxUpUduXx4&#13;&#10;2i8BXYbALu8aMMZZ1VR/7b4trsBS2cmv1k20wHR6wg72veTlMPpN2H3V/7luKojo0s5yApbBnkRc&#13;&#10;Y541ww0hBC4Xe3+oou98LS/JNZja52O5J/u7H//p//kXr5O7jI6pmQmOT3QqcIzQGcf53L5GGlOZ&#13;&#10;AAhsV2EJ870yb6aoGcX42htV/1Tk3JhLWZbd+yIFPl6eq/qu89c0dGuE2olgDuus+fN5gfP74ici&#13;&#10;oYgVfVgl7R6KNUOg/6fn1eax1eChijctCeZFvfrpx5r6cPv63Hsalq9JI4WaUSF8pEUuADJM8U11&#13;&#10;B6mBtJ9ua8RUykQpaff8vCtKnhAH/KddraMdot1kWTc7mTuiRmMITrwuV5OdT2aRhfIweD98qsvT&#13;&#10;20lAaZ7bWm3m0K8/KIvr2ol11RzBSea1Bek0tDRT/stXxfKXt1N14LB3GPuHD5viutxkJmh+ud5u&#13;&#10;v79BPBMyBFDlFj1s1w+78t8vX/rxvL97rMsdWa5u1YzA5mzrQ9JWr3er6PXpqhPF2o0lhc9Lu9mt&#13;&#10;CQSertrjvP2wOetT7MGHw9355W3/9MFUaDre3GUcs3NwW4FSmm4DTm6YEFKcrd99Mu0ERouaMtnz&#13;&#10;aeoNSSMa2ADgBi7KVnprKYKBoEh5Rq/HdpU/gOhPGpVKrUpZrYFy7HI8Au8mpQ6Pgsism/1GsA0m&#13;&#10;Pz18nMz4/L3/8PHgXAcYCJ2LPiWAr5Dps74NulzvJvCXmSlDIe4g+UN1Ha/VtsqMP6ajiQHwnGqR&#13;&#10;26KsG56JK8IfmiZMQxp7VzMHFweHMPo/baq5nwTOOLEzEJLKginiJrbh4zIroUbrNpuqv73mAkaw&#13;&#10;Stoqgo3zWUbnRT/+8AOl+e+//bftuiLRvmdhWJYPH3/A8wDd+O34vdzVC0g//vFJOzZqlgsRA9g2&#13;&#10;VY4h/t//8H+SRJ7We0rPFN85beuS1ZzRFsLJCoxtKytTPGR70I7yY2ECHg0VtUyoiIAvFpBVJddD&#13;&#10;4ugyhcxITCx3kdm06rPK75BuIhgrkmjBBoqsC6NI9WYLp8iwxi6NkD5HVCt6IHS+HSvGTbWd9SwJ&#13;&#10;yApicx1ngfs7sLfFJCj2IHSjnrljRrsPG/N5iAFBSJC2cdRXNps/FvdgJZ5vGWUUwz64pWEHETNI&#13;&#10;6Irg68txd7h3mLmVB5wFjd6jtjhXZBt70ZQcqEWHhOtdyUcaAJm9N77IrsGLvi+ncFlF2uSP1jT7&#13;&#10;rM7u9lqn7eowhmuzRTZ+gU1VMyxB5i8h5McknpYYLm629mG8nRyQ2gvkoqk3MW/4+zSDlKIIE96V&#13;&#10;tqIiTdJdCvYE59uMsbye5h186p6WE1rEnD2/nLGLa8G/U5LhPAdUXOYSVi/duW4KG5P6yg1P/TA/&#13;&#10;oPuZ2cgi4OBfe5uD2DsL82oa0kx+XW0rrGRkUWODkcOLkZhXacr745zyLHzDgS4TygQow6YCUn/v&#13;&#10;nafYGjQGEWT3xeGAnVl4Bk7LTDQiJ+ihja8yeq7WZQzt8PtEAFQZx7hrL+N2e9DjEiddqHLsg6aT&#13;&#10;49G5OROsceilHUqZo9kzsUXpS+C32WBRSE5NBlv9ov6Ukdvr++rw9DbQerxyg4uY6zX7tD4qeKvD&#13;&#10;CmgTFfO1+ConsVPj0q0yVQwdO5KNY/G1C5RcNy9EBZB0RxkzQV37gdDcDBkQ2FHMEIKtRpdU6flI&#13;&#10;YuxZhDzxCoCQAGRCRTzSGCYyfPZ2a9l6TyZc2YJ2+CStpYQedp0/OhL74RZn/3j32E6hTxQIbeDm&#13;&#10;NsO32QF6kS5aHFIpLP55W74lP96Q2oK/JW7poRL71cv5DLm8u/uktVZ3M6gCVEgOtG89SVmetd3X&#13;&#10;uwIIMF0PMrLREh5omYb3EEIGAbcLVPGNrSX0QCUxFDNBVQkevCVXr4lAKNPuZ7oJK90HDMosTM0i&#13;&#10;iavOZzzOclvtxu4KXCcyVAB8x9Q0XK9fJ7EuYk3a55wjyFfiQi7FghJdRnbTsRGrw7joiADS6GLS&#13;&#10;zU+oSTwCY3IWXWhfw0++2aIo2oLxrGm64RyRc3+5m+WX2V9IjV+KHiy+G+C85FNFeFf0L2OkdkLF&#13;&#10;YEQ/Mzyd1afHaRqD1TA2X+z3Wlbd26A+WMnAcYxi9XcvZ0oTyW0nsvhsG89T4uZmR5TWKfpgLmAD&#13;&#10;eF3hjAzhvFMHTyOqaXjlan2CeMBibjFbprmoC8yFZjqHW2ez8QrgQ6BMgZHRckw8KJDs59tXDsUD&#13;&#10;zUtYErBr9xLJCbq5iPKkL/X9y2miZZN1A7UB6qB1KNZRE+gyJZc2HwrvBMIr1UFtWwZAMOoqIQep&#13;&#10;DN6PfPEh+LDaN6mYUXiCuJoNFKWrdMF9JrIIKZ9ChDQro0LYThDg9QEHX/0UUcqReSDw1OrX+wZy&#13;&#10;ezzFndWT1adx5oG+EABREDidLauwzAwmrul2PEfAm+lWTalyVMzAbKXpu8UPQ7iV4p5O1dIT4HJw&#13;&#10;/eJ6M4V5Qn5Wp3VEcDweTtn4/h1YLsEBlDOWf3SLBwjG+WmkUyLIBYMEmI3GiHHh/D/BKmKVxt9j&#13;&#10;jW3uglNboqBsbO1Dce4FuQal50O+HmJKHXbGEaYjlTYSDR3OIU19yzkrRHu7bpKKppw9n0kh4NkO&#13;&#10;l4rBwsFL2qzrjJOJQ0Mz2i9DothPiPiZBzK9LTn10bJEGzxeZ6a5ZB6Roma6Um5oty7qSE6Ysv+P&#13;&#10;IPjasWxbEIQ6vVt2+4jIzJN5rqmuqqaRWkg8IfEVvCEB4ovpgu66fc0xmWG3W3Z6wxhEpdFHfCB4&#13;&#10;6XY0UEj8t1lTsDlcry/1XoWob/dXg5eC3iMJCaY4GyzE9ril1+LYWUknZETif1ztM6Rxsyf4g7lI&#13;&#10;ffKWrm8esykhA6Y3xA9hsvrx5296fedfu+KjstibF2wUFdmhe4e6KD1oRPP4KR3TRBDZfXVy8jMh&#13;&#10;uC2aGA4BpBDRiBDY4T9vZY7Wx4KrPAc/BtRob2EgPAe2FCRRAcC4OoIalwQaF4OoSXXvnPvgm/sk&#13;&#10;DUWtkjC5aVPYj3Q9nOi21iAnjFO/65ye9j1Jw1rLyoGQW4JCWN+Gj3ZJqhJMMkI7gEJ/fLuGdWYq&#13;&#10;qLmyEcetas9kaTY1hfCjDfrBeZf4wpK8P/EtsrkidQZn7Cvit8g+PlaoFDjOpiNwpCYKN9Ohmcm0&#13;&#10;Dam080X1pVy5dEFvWJzG0/38AZnZpIU3p1LgNIxbufE547vfXsF4NLI+QEQXHeuDR8wmZGbwLRCX&#13;&#10;g4C2td3b+fmGiVqnuN/RGlVQMrqruzC5H04aBD06Xl0v9xjt5jRc243DETNP7dFja3FccMyFXYeJ&#13;&#10;SDGOYWsK1hblsCzwP0iyTnFYcaoqBVNcbQ2ZfwALqBFUZogfMcwBjDYp3WLnpJKwETOdXSI9A9J/&#13;&#10;RARW+h0TXNOdd2pXVxzlXD39iB9QkGW98cI/l1aPIKT+13XgHBqSzmbR+i9N5XcbNGZYr/e4rMhk&#13;&#10;7jB5LOOwdvwRJ7a5KQPDIAu9zRVowuRWMvx6R5L6R2X2aHd+/8dBKrXmuYiV/wNhNU81jM9P3c9o&#13;&#10;hexLYIsWJn1he5Re+wBMzGbbA09ID6GKREW0ghTqYcKmCc+3H6CmgRa8QQhZQRdnf0hbwo84T5d/&#13;&#10;+tcvkQQ9UFVYGQcOYPDQG4Q3jxkw2Ys13m2qsH/lTRngSBECESczUjcv1cQEi4GAFvGnDDEUrPv4&#13;&#10;uUIXaShfK9GpkXIclH6JL+I+qloFaOE0W3kDaRSkCL77fB4Lwm8FbQ/RWimL4gO4nbzKV+c+EO4P&#13;&#10;aXLjwmi7LOD6/ZI07cUByDW4yCQJJXxGVfdQE7haN2npKrXi+Htset9TuelSSs/tXIca0b0Ogm/y&#13;&#10;68/ynpdNLYUOqFgbrqJc0eOpCFtk8APbgjavOkST+53U7xw7ROZylEVQAGDF6Ed71xTNWczaILGS&#13;&#10;zyltAAAgAElEQVRNRCCh5rZVrwBOwLxZ2SzXD+4NY6KOYfTD81GUFW/UE5pWTVGLTfUTdo425vRN&#13;&#10;HJOjwZP4mFedXS+f4LIhN+ssojS9zf/AXq2tjA1CDUjEWHjHQl8XeQshFvv0uRo03JYviCLUWJV4&#13;&#10;22+sNihyG0waYU5AmxQ2ihAD7K1emBcsk1aXyoPXvzGaAmg0+PDTfmp8yUFyHisWcLpbwPqKIGws&#13;&#10;Xg1D+xXMkh3tnck/8d/ghtQUZzcu5bBxb7d/KEyGKaGEe7lDnf3i/uT00nfF5KolDUxieLG/S5lF&#13;&#10;qNq6u7IdQ6zbrqxmDuDeX931bobNcOS2xSFgOEd1fbfIRm881uvrQ/OQP2AyeP/IKaYN73fUbmYB&#13;&#10;dDbabehrgQ8JGM7KaRQFOPnArZ3Bf0X76lQfjmWCPAGGPBFx6083v40pYLL21DNmo9AMUnBhXddc&#13;&#10;hu+f761kjyYURJUJ7+kqfSn81KglC2IgOvPYbi6ew6WwQWdW20pV+9EkdQjgzdCA8ji7LAs0i/fY&#13;&#10;5c3hZM1SCcHMQTkuSZc9S5vLvyQOldFyIEvdaAnusavs3TsaUZ7SDwH28644QDBcG2JoMwNznV4f&#13;&#10;7/2rvGqPMHuoZzMPSDV/5NV0Kcg3ZBEhFFk9Q+qpHcPU85u5FSiNR5x+XcK4ljOPu3hfJAdERoc2&#13;&#10;bLJKknF5rc7FNTwwAHfyVFTrChkmv+XTgo/Hz9GEzOK6HN5+ue9Yz8AvJPIhu6Um+P9++l/6Rjht&#13;&#10;Si1teYdlaRX6MfnHg7DjksdoinFEkwbQDp9LpZcZhnHuTZ202uCzf0v4aw/1bXw5fWHyDfRP/+xD&#13;&#10;ghzp2+AFKfv65W6r0z4QF8t4ip9SbtZUYsXB+orUEY/rZ5tspHc/eFrWQ8MhMTzRrxv9t9lvhGy6&#13;&#10;ABKIlyp9utqBHlh7W03Lm2OzPGv5eQsMKCOK+oy3B9XsFg89azs/YeEXNJgJoA44aOF9p3Mgil2X&#13;&#10;s0uwVnK6zyl41ityu9GMKtUXhcy1QZQZqC8XHJL0EbS3+le2lvZgiOgheYmrdd8F/EWIXs4JkDrK&#13;&#10;XV1m2LGlAZ1tLJhrJp663g7lO3zzi+FRkFJYAKu/klon4lodPnXN6/VvqaaWx7iBffnjIO6e4v7x&#13;&#10;kK/PbnSEgroVuE7NtVp/1QFcf79uv3z75NOwcwSg7hwv7uTYJW931fU6kubo9G/GaM6whBSIhkVW&#13;&#10;xSpMSakBovH4gBxyzY+yJ22etBcaz2Qs+S/r+Jl+I7gLsaZNTt5qq50f2D5/LPUlTRc4dxXi07IW&#13;&#10;8RIVQrk9kQTeYte/rG9kvbb2/qrsF6hYjSOOOXa35hJCiWOmjH0Cn4ffRi4fqPr5ulwcuu3Jhg9L&#13;&#10;bdz4t792ndB1OxrX7k7EDWmmBCgIK/Cnyt0tW6jCse97A11ShaZPNqURunLCmqz1689h2E7jy+O/&#13;&#10;sOj1H/eff3BHJCgQGGPCWkX+766kqnmYRdeaahi15YDPTIBc8/xaw9Ppf/14+/i0q1y519vDMmtS&#13;&#10;+ILP/Tlv9ttUkTVW26Yiyz3wNdxSxPn4p9P8DhG6FUTPPuLiSZI7Tk8NAlAx79k8tF/aouV5uIqW&#13;&#10;rlX9kCcZlkeGGCzjuTCEJAJVfwNpM47JBI3DAVKJUfkl+s84zJMOiW5BOVBpV+iCICF9Rmn8/tvS&#13;&#10;/FEdRhzQUXxb+vkXo3+cUzSP04N4EhA6jGaptxuwvhobm90ho1gniW/hQ9g2AtkSscd7t1kQLDrx&#13;&#10;FboGXd89ieFrw37Fr5SVEuKyB6e9cHcrnZpooX1/c3Oi0MKXHf9s0lpveD8Zj9AlQh0+H0nIYZYV&#13;&#10;rBaq+6skDMwwEbNEu3misFrl2LyBs+gYur2geWSRj28BHsPhsM+Q9aev4a/eBF5QjmR+vK6y2ylG&#13;&#10;funMH5+NwgkxQxBtPY6rqSpFuvAk6jjZTbV51jPnIhecQzDxtyKto95d8KfPWxasiNledVnexIFN&#13;&#10;lc9LohnATi4K+M26l4i8fEzdsBObF6e/43RyLTtxVCIKiX/49LTzZW665K4Vx4hwm+jP9vzj2Ox4&#13;&#10;4KoSS0Jr4r/fM0MsiI/JlAz26EG+/rvuSR/5S+v2rpgZ3oH6mSjpDC+minC9J/DemH9L/9hGT2F4&#13;&#10;Ou2KCqc3H27zqt3xy7HBmYB82PU/fqv7/yyWt3t9xz6YyxG/lpWF45OdZ3uRB+QBFH/4+jqMWodD&#13;&#10;I28fP5QvdL7/EMM3cCRcRClRAjJgPOP6YTu95ea0i5t8eQl04SCW/XEbbh9cilVrBOkMldj3v92f&#13;&#10;GeNR07arNzsJJu96GufU+7aK/8VdGtrXvma77833dGO10hHiL7sZTkCMOjz866fq/W04fP5PN/+X&#13;&#10;HlBnh92JIjtqsbGpPL9xsL9c2XRVIQJ86kdp0idwfIfD9lueV10srv4o7cdV1dWNcYbWzeEpp+pk&#13;&#10;SM86ZvwmF2TGm90CH459OzPM0O3zfuPfr144x8kHyKWK7Y16f4/U4psI4cQKfOzl/f6bWw5Qpepz&#13;&#10;7s0WmfLU9p3kF5qSDh2u9Kh5DRVw5voCK3XKL7O500MHpusJffZjMAcA8SAo9KOW1VFeXnFdpcMW&#13;&#10;lrugX02GSzS8EanE+3yhXftAWJ4TsNzWf9kJNN+ppP/DfPpdpVrHm07nP8jehpWQ/FPjn30gKbQo&#13;&#10;JfUoxn64Wd7sWnlIpF2t/7jdJ7FPr3+r2p0rRLGhXWT7LvGSFotEU73e3r6ccoaqJNc1arzl7ePW&#13;&#10;LUEm9m+TBrG0RKA6t4Gu5xKGJtX957z6yM8r6zNVf8CI04zpMs/1oavb3RLQEjYDDFdk/Zfhz/Hg&#13;&#10;72eFsu1wpdrsGJrFrrHg+lis6qyLQk5uXpj/dPwGL27N/AOK0kU/r53knSQ+vv6cELvcl8dPP+2/&#13;&#10;uGnuG94CX78kiMM7eOMPfwDFf3r8enu9obVzz+vm1JtqqSk3bq5UXt0PoEMFdi38psjvwe9zSNP6&#13;&#10;YYAjbdcxgWbnpl8qzNvq06UwqSrz8f6vx+0KwtWplYbyieK51z1q57J/CyUFEmVJ4nGa2bpEzOLx&#13;&#10;cc1Lvi0kIV7Il497LG2mxTJfSENWo5fZbst2t7tw8s7Intl7Int4YB8Kw0kCFIZpx8VDUc/PS827&#13;&#10;nG9N/fBudNy2J+FJEOuYKtQzPvAsMykLXE99GT7yhsJThb37lYh0tbesjt9gn7IPRZM92M2bss45&#13;&#10;zDGgp/bnj+tqMXls0T1YU7XMfGS+ybNlNkzuuu6/hzRsGS7temRqufwNrj8ed/+SUG1wR0e71jyf&#13;&#10;+v+2fvzH6nj+7YORWjQ9O/+6+Wp9fFc43M9PTTn/9HB4D+P+0SpK7FDOv5rlcW8RnwL0sJy2zYLv&#13;&#10;7JsHHMHq81zKdbKbw7druLBT8JPX2yrjWuC9x+/JHss674jLK5Q1bRrp5POWVv5DH1KflbN/4QgF&#13;&#10;IDUpn972QIlm/vvt5+bo1ztmdkaXBTzeQ0C1BGwYkrccOSk7p3SAZrANlDNRvZKzDg5Un+l/fvv4&#13;&#10;XqrpEWxnVlxACQmWJvWHeJvfKy4q0QZQ97KqHRheS6Mhc+je+ddIq8Ph5k2aVP2lW2NkCLcIu3hP&#13;&#10;hDpRyftelxriA8qvU3EQF1jsJV6orGm2WxwVQRlyDECjhEPm9hYYEGqTf4JqffYifIaf8L5+LLcL&#13;&#10;uj1vV+y7YwCmaQvOJ55+IylxriJPdKXknZCndPi8sec8/8JqoHXey307UV07H9cyeSy2X+/+bduo&#13;&#10;stxfp2W78AaJVnGILZgqWVNfpvpv0e9aE28F3YZGYKgCSnf0y5EJJJnBYtIlGMsS/Gl/GN9HLaFS&#13;&#10;HOjrgcxsZrWHXWvyKFIrxhZGx3ctnN7sg/wPuhDRM5HC/Mvf32vx4D/J3G7lq0UWer3ep9B1tEyE&#13;&#10;8uKlm8eBDBEkAOlOoIF0TiRLzX6FLABaaNjfdqyxNy2CmsWS1mbfouif2+mnuV03T0dMxN/+v/8G&#13;&#10;KxTbnHVkCi3L0Hay0ec3ukBVQBXBujDps78zihEu5j3//PVfnv24h7NHcUSh/Z7+n+Fj/3lTCVTX&#13;&#10;BGz488dr0/Z9nr5t9+f//reqAeSruw4uza1cL1ywAOnvw1JTnGErS6pD+IWrz66efv9oYmX1PYoq&#13;&#10;7rZw+Y34S7v/dPY4LtSj4Ltk+3W98czWDMLT6Sd7E1egTQ2KE68CJKVVo4s53rckYS9Y8dr3TDIz&#13;&#10;1HGdVtB1PRe8uB9vbWe8/dSfNCzj3lGS6OqBefz8p+Y6aFA6CQ1mGFMGhhdz3LiaTBgtGhSk56gH&#13;&#10;PaEt7/D2ujpNyB5g3oCPy7lyYoYY5Gq84oALpJNu0jMesC1APaR7eFj5RxffiIZ7tfD9gxYZpCji&#13;&#10;t9uMwnTcnZzD9Zkb7O/mSjf8D31Z7ytDLoHbqz40nw9jPCOivrZ/GD8urACwksT/KmtL8Aw9IpAS&#13;&#10;BChL1fy2IVKFjqS3Uv2Jb/klvMuIVOAIyEochdpO9BdWVT/e7rkGjoTNTzv7EtXbHJIBDUBXTpb/&#13;&#10;ulWkxOhPW8I1xIlBgP/P//S/hQAo5lOaeOjXyccMJspJWVCENLPS4W538MEH5xcKesm2lVpcFriZ&#13;&#10;bApQ7DAezw4XXCEWDXotwdgphGW/O7kSISqSC2ynRQ9ciXQPU0Iouh4jxgNCNfIIODLlBQt3fNiO&#13;&#10;2ZaVUVZ9vA873l6HC9C5xiKC4fYxZ4zXtcTkttsHayxR1CPmZvOw2zcbnghHocTVxbwiBIwJCMiG&#13;&#10;pkwTo9j7yilp15XGhGEBmEgqe1Xp0W63mGDKIVvTmrWhEnsQWJII2s2OBIpKi/W09JLB5G3IHa++&#13;&#10;nr6ud7yq2YdMI0K8fr9eE4hd7qWsp2ld9DrNnld5X+8oEEv2QEO+7cVh06ByHs/3dQDxIPc1U4Jw&#13;&#10;Cs/OAg8CRDlDt0BKrbcxBdlucipEMUDLZtN7PRePB3OnhWOWm1YGG67a81qOetjAVijGGAswABhD&#13;&#10;0MauHtAY7gyJ5Twbm2KgzuWu3iwtikYzUR23P11+/wevoIlzjmsECdcSdkJUyMR+tSPGmdccEVYQ&#13;&#10;SyHs9vIynkkl42w/7b+JSHFGWQAS2zWYjELWfKOqhlXX68emUn6JxpmZwvP4TpA5biuXgEw8A4Sl&#13;&#10;lJ1AqBGMz+tCKMgurnpRvfj+b3/dyG4xZnPcD35OlJgI316+7wtDEBQMMKTuZYSo1J+at/u17T79&#13;&#10;/R/vDMH5rrFGLakRKZVsIW+KZObDimxLchRmgcW4jKSVFLe///5bRaCbFiFJtIQiXquqaCATmINz&#13;&#10;KQXjGck+aALqWQIimOKKC6Q4VbyiiCZmg1u8NxDC4HSwjjOZFbALZEpUXTXbsUGqpIhx1mPIjGFO&#13;&#10;Z7MiWcoIi0+kLSTtxunKJaREkYiiR53snfLX893GQCmONmqeUF87v0ItUYEQBETWkACnDcZiz/3y&#13;&#10;+y3mNNox0bzBnYA8a42I17P1BWNsUwy8aUbjtrjczw5iMPqR4PL4eetSXgOp/rgdXm5wzXLLKx+B&#13;&#10;l7/9OtRb4kEiGBeXnqgKC/QpES79h+Z1S4QkkWDq265alymjsnmq0FpU5Pcwf/nykIOGIAcPainX&#13;&#10;8/CpfhyuEcoK95VFOdhQXCjaWX81OR/32+I9oADRNuYoORqDwW2dCsTLihhBAAdXitc2AL0GSlRC&#13;&#10;sG6p125btRRKTiUXojCpDQm2gEIkd+3um0lL20DvYUQJKOkREd4GbU0MQJC44gxzJUheqQEZQy5Z&#13;&#10;O2mvgUsplJJVU10vr/t2E3Wudt0yX0AZJwey1zWjAkMffdMoXAhMIefYNY2QoGZsfV6YqqhQEKfF&#13;&#10;3GMKTJCUb0idYoltVbVENd3m/Xpb3dx0p7mg/uHb9fKXSm2Mc2+Xc9ucxuuvArHbemf7Gq1mS2WC&#13;&#10;GMOUiYgetpR/3L8rRpWSwM8F8Fbx7MdSHWXEFqQxmDTlaF2OLmNMWx6RKSjiHBOpAcuzuXayjaas&#13;&#10;3keGtx1/vz+rQ50M08uHarl22hu0Wo1DGD6ePx/61D6dzdqdHtJ1zBV5eHi4rxeFMkbIB9DSvVl/&#13;&#10;STBF6DMqNHKA+PlmlWw8QiVnyRtOHUnxqa194WZd23b3/fkFV9u6tghUzmBrJgrIMK2q2a4f1+gD&#13;&#10;QmW+WxtukMaMrCiUNcIXD6uKFzLfPxSVXnvCCeUNJJW4QVxtjLMcE0Qi7/tQ9Hk4dy1aCcOCLbPP&#13;&#10;44crfozGWU3aHUrQm4Bgec9L1UquKEQiwazqw3DWD4dNKjxToEGOl2AmjyEMKMsAoVA+JwFdhapx&#13;&#10;vDJJKOym4DanE4JRJnpe5sBwEb4EqTMACsOSz+crY+S0PRSPbs5kCASqTdJK0PPlY4HIXRcssM3a&#13;&#10;ovk6fyAZv3w9ZiP2PXIeEqjAfenl6Xpdu06o03Yxy+7YF2NtAQTjZZ6YqP0yr7OBhSSNHnanlBJd&#13;&#10;IiUklIIYWt3aKn6dveoOObx1nF7GsX442dUtbg0l4eBpljSnQ7WhCKAPEkM+HE8fzsS7BQh7lHzS&#13;&#10;D7svb9d3yuIdG8oJJmhZlgQMEjwhJDOsSMGk6DRBJiHw1ba9XAczXUpORrthvDHPVqO7rvORRxOS&#13;&#10;L9M4ke021SGX0hBl051QYrQjPUGC0qpeg69KSJh76x5OjySp1Y3YRwkxUgniCtHW5oWQrNpqsNoE&#13;&#10;QNQWZo+LJwHNYeUhZL2kSs5Jz3lCWriAl5BNjAz5z6d9iAVBqo0bM40yebrCoUbZbHc7C1K2riAM&#13;&#10;AULL4DynBc7j7bBvJQe8QokEvxAoGZccKapf57rl3Zbf7vdAVXvYeuiAXqAHmUBfctGxGJYtHG4e&#13;&#10;15jwOhUiKBieX2TPqm0FY4EZsm0/YUIqOr48y74qAvvZECYxFDGs2EVUPMCh6qvNvsWZhRAwqezz&#13;&#10;9LR7bEQ/ZJ3diszko3w67W8fb3/++ml9u82SRBCdGeqmnmLMRA5zIKlz7fR9PHeoCR5FkyCAqt2p&#13;&#10;DQPJcZxpQIR4mFBaMnZdTMbruRRPQmiYBA4iElYcsgs1pnadF+cej7WiebmMnGSYfUg+lLogFjG9&#13;&#10;gxXhPuBQYAKxYTzN86ja2k+O1HGcJsWrszEPx56CZM1iSKma1uhALUfFMylQxamqagpBBHawr8+/&#13;&#10;bx5k5n65mmBXkpkzBaigplzTDmXm3q53NyPonJ8wqDPVBlrOJWGUFVhzBbSCYEUM84rNv+vtvr6e&#13;&#10;JwwpcoDwVKIDEAkOqdxkXIUENyRJxu+zXoMnO6HXRUBm17SkkTBANMEI+QxGozW7+2uQjAglNJJe&#13;&#10;FAqygOi8Dp1qgiHL2THkMRaeQKqqt/s1h0IJEk2Ji09xIjBg52GoIBZaB8UTTiw5jHBpt6foIYos&#13;&#10;64XLbjaz8Wa/+aRwLtBXu45BEBaPYZGoY7k47WBCpUKHprpN85IKcMltQIm5k+3gIK3a27IGMw2O&#13;&#10;kYphklIBAIwQgnlcruZCINFmhgyweocTdDm4OWRKSiay2qRc6qrSflUdy7YQmAQjLmqA6E1fEYi4&#13;&#10;gOEWCKMFhprWJcJptJDwOWjKpXMWYgZphSW63wfn/eftgwfFwixQEUWsk11mAxAoAhIgOG0wZ4h0&#13;&#10;ycaiE6lxTfn7x3NOSPbby30mCEsalZIkWeCcZnlaAeOqIORtIRymnHVK2iSQEWVgR9WIM5UVpixp&#13;&#10;BLcckbKsWgi6LtPusM1F1I2CKQsItkpdoi1I4URLdNWmwwA8tftlXUW3zTner+/lzPmGXd0ZOXHY&#13;&#10;dN7cc9EY1hgRu/rT0zd9XUc3y7pePViB7zbd7Xauq8qvjBAQcawWTirJMsERQc9u5kVyYOd3iFmM&#13;&#10;4fJ2Fg9Igs1luEJGMQrIei54v+1s4ML5jDFvu2Uc/vrxIjc7HgKjwNogmx7WUREaaCYV3qNmWD1j&#13;&#10;IBXd9LtodA2JH3PNUkqBI459vqdsQwkuEFkxN0vOA0T+vLJNY+7TXlQeIYEjjiZO4GV6bTYyJ4eD&#13;&#10;eDw01pFfnydYnUJyOQGG+KbdB5fMaqMAhoolXr98OyKD7loH4LWbFrtsjt28rlUj6eparqbriOq+&#13;&#10;4wW2yEHtCD32BwgxJ/A+vGDiFRHEQ/x//E//e4mAZub5wsaTkBVr6rsk7v69FS0yeK4CkW1Ksfho&#13;&#10;BRAQ1pRaIwhvPWDjGrfuptetBCRNmjYN/nQKcWlboW2y3uRkKGZl+KgbNRq9JY1mNQ8OjXfUovfX&#13;&#10;AXgKgiBNFl0WEltB7IUq3rsVMJJaxopJOEJWBVlVRsOKPZEe3t5u2253KyOErcS04mxYPjBTdtQV&#13;&#10;FqXMuFYEVDS1ilzfho+cogXtBGXHWLzdKEmJqGydgBA7DqrRjEbResm2LonWLBEENEZUF3y/4DBO&#13;&#10;67YWLS3aOsl6FHGYilmgeVwVkl3k75oADNqGp4ufJ99vt0vQGLc43iVtcuIr8T3cDdmhba3me+lx&#13;&#10;YYXnf8Vtfr+8Z5A7WxxkHOPbx8u+loHAAkBbt5PPAUQk2aKXXYuAI+ZO93/u0uiFotM80oa4Uve7&#13;&#10;TlWkcpuqoznnIU3HXkEE2r5fHCDIKyT3YrcGh+Q2RyARf68Cjgsuiria0UG15LJ8HCsljseLW5yA&#13;&#10;nMSPkRyPvXdzknA2IYW44/JmXmXX6ATRdRJlTzPZ7R4AWoX8kqCXEuorCDcdgm12astEDBhT4hoq&#13;&#10;6rxpuR4u51V3sdEpGowAcdDQBEAi0NjRTeZw3Duw/BS3kCDcVZfxPud1samuDoKZekSiEkQxt+aj&#13;&#10;rOpKLHXBrAlJENptcwGwhgaE0ZE20XK822VBuptkcnfJcKN4iol06hKs0hXvC/ChIgokJ+lhmWZG&#13;&#10;aJ7wH346jXqJECpKZEUxh1A3yxNEBdGAQl7ssCafrFlXuT60FYBg1a4T2LuIoQwilChnMxu7dhsu&#13;&#10;8qbksOhbW7ZWlQiyqBsbxz5t7GIMvXXyn52fc1l54Ji2ZnbZhku7UlhDkGtBJBdzTyYQ9hSo8PU+&#13;&#10;fRBli7nJph8nGwrZzu/75uvsZ3FgEEHzVhpGgRu9nzfHR4N4vL3wto2IRiiUeUO+xzWGe4xNYpug&#13;&#10;Aw5oM7FRJYGGhGSQJhjDSfUp5w+HM4fUXOZ/VvtpTVTUSLRxdFxVBeFwH+tTtczDvu9SXbKfucVc&#13;&#10;Y1djip0z67brEgB5cMgmRbbLQmAjQwWX4AWW+nLvISU7X3grMCWh3PGSViyVIst6OzJAiOK1vI+W&#13;&#10;Fgr4cnMEuHb/Obi8TJpiauEoAIHGZa18CJfrbUShmHa8zSDhup48++LdleSL7B54V51XYzM+5mRi&#13;&#10;RG0NUUahxzDq2ztAm/ZwGK7rPPil5MO+KTnPywJVEIiJyPxoLyhK4TC+cf6Z2qVihMNsCJyucwl+&#13;&#10;vX/YkJsNymVVoZFIztpTtaV80tYKTg6H3oS3MTeSM1FAjFk12+8v79ue/5hcYa2JvJGXktXq7Pbh&#13;&#10;YR0WoRcoMegZqhX6cd3xeiHAoYyAeGyezPUDVwZjNC9LxUHOLUqrMy8hf0l6zZyURuAhV5Vw3hSC&#13;&#10;QY8jcJxCBJ0jPVOl66kfMgdVUezip1MNWMufx3dqdjm+Nn0zrXPf/+TtiILZt5Rn9Re9FsZdAqoE&#13;&#10;LLi33vK5sTFmBHATb65uJ5sMa6lPtBiISHMdEmcyAochElygYlWOdYozYG27o0KorvKxReTt8roy&#13;&#10;1KPgqKr3x8f5tsqMK8X1eiby0DQhI4d4RivcHUVmLFS9+3FpW4ozrqmsu3a1wGW6H5p36jFENICo&#13;&#10;hkyISa7qez38Jn/+dH4fW/60pXcD8wxSThnARvIq+MQZ+oe5dvsGMeDHEBkLBgKNqUijiyb5VPgT&#13;&#10;eUQANa16nV/BRDBn1ltFYllD2ynMoFmVFcDlUsqqX5YsOT30vAEY7SLLUeh0w7AqDJH1PBBadZ8e&#13;&#10;qVRe46gvBaZ224Oq65G6r1cHLN4BVsdZX0JY8dqxyudA7BTFVKbZO4BgNGjfhWRkTczLWGrmnd32&#13;&#10;m3lxDJScIRO1WnldV7bErWYJB8RQf+y0WWftMhYmgLoeqyUPJb4ETRGbtO43u8obSRuRSbhbUgga&#13;&#10;CSQEURprcWTd8+0dNYQINV2HetPYMOOtBAhWdZW8707KpBhKoSvuZSFVDtwgdChwMTnsiVQVLAAR&#13;&#10;VmGMuOVMMATwNEUualigt8a0rZF3P5guKHry1vj95kFTn2nwABZC0GTX4BEkMWQ4c5svNEPgMu2K&#13;&#10;8cQEUfdlNcMUnGecwmq2GQZTkYJjcSVsFecsJ97CCsAmE7NlbKO9jylmuwDsnY2g4DEjA6nckcJX&#13;&#10;dnvI5U4oDQU8PR2mcQ6rq0hBqevaarI3DpFdzoBnseHzB622KiTvKN44RlmM8V5YNdFqibPsYG2y&#13;&#10;QJwoaUFpcgU1Co5qK3FXcqHjtGxVBCnV2+p8P5MV4hotlC+y9+H+h7ZGDYsMCiD1EpJDEcfOhaYT&#13;&#10;tiyiayrZ3Id7gTnOpHY4e1g8c52uYNyhpOFpenmmIG4rZkx447hpSMfjArBOJCOJaSOKvHTXBcdP&#13;&#10;ZmMdJwhRBgYfclo4zbt9hWdg08qTxJqntSn0WiuGMahKhp6QWBWlNfJ5Xbecp1BQi6fbi1vuokBB&#13;&#10;UolG0H7FajIhcWporvYPhCFUYI4cx4FIVipBF3a2vzDMKt6So0LJY29LRmXDrY0MSZpUw4ApyWCA&#13;&#10;Crq8/IIirHANsfZoLTLVYnsU6nqd/vTn//juXv8YN8voltVvI1Sf65RNKo6inp/gRV+YldGvuGA9&#13;&#10;OjOQpikJ5URSZ05UBmcDyAj4OM3nStCMGoK0L+Kqi2Dyk/Q+AtHtJ6NdYxkgDVLZcHqMKdtq7nGN&#13;&#10;PYKJw2qf0qUABBPGIxYRLTWhGyxCD5GrG7yhXnR1npIzFbo+22rThOgISwHaHWROj8GajVJJV6mQ&#13;&#10;3f6UzTV7zHBbqTJESJLw90T96hHgSq7GASo6ZwJKpRJ01d6ETw/H4bmktPrVoQjf/dvydkayGnNp&#13;&#10;EV33wI5rmfytbDz0g7HHWg5QVjXBac2tqrglkK6LxTUCnlCFeS9AFKKtZ6tl3o56hIDfZvC2oZ0A&#13;&#10;ACAASURBVFdRCDgjouh4jzPcV7TA6IDNqCa15YgoKLE6yYrdxvf0nqhkIUMqFVVNs20LJC7zzIti&#13;&#10;DCMkOV8/ZouyhunU8/H3lREZI5abKhXdVvuP9ylRbFZc4ypOrrS2GLc/btYP/+tqalVtVbV7xDQV&#13;&#10;Vgop0LTEWRUziCDC2DLq+83GIuxXVopN5drmrpx2q7b3y1DJh/KQAEC329x6BztRtdVwj974jrMO&#13;&#10;l3X17tihgOHiIEdryRVg6+9X3GGHGMgeJteHL2xDQJ1JbJCf24YaP0WP5/MSgQBij7VZ4CDqnYtK&#13;&#10;bPHz8/eH7U7rsIFbJOE9jZsPmQROOuJMoC5OLNndtrUzqJ/v077dDs2ZfJCqa0Zntz3Lswsp2GhB&#13;&#10;OR1FHrTJXG777i35an84Mawvb/Vmy5re0SmuMbMMeRbXArp+Nbf+oNJY7P1aQ4aiLGhECRUNQoFa&#13;&#10;MIKZX3RguB/viAmsNtihe7gfZLstYoELT96cLzV5eIXvjAOCSgN3HCZtadV/u3rUKFJ8gQFmQM9v&#13;&#10;F5JB6iu8rQsyXEDqSKxFhm63U/dl4LyGGAhFfhKb8/OHpOol+ZraMYxIgpmReIUlWg7ttmZzHA/V&#13;&#10;7vb7Bf9f//I/WzsCkrD5EsKl6zyML6p++CfVuuQGOEPwpR4vCqWcTXISBhl87ehz0+Tw8nHSZBWE&#13;&#10;fLWFT1T6qWT03dWpiBQiGBFSEOwpG99NRdguG24QrJxyq+OyveMWAIwedh81eJwn9LT58XGJ8Ol+&#13;&#10;/S81gtKDREeTBUEOpnMeqjU1CtOW5D4IsssZuLaEMm3zPPJsXulMrpln0Cu50Ouvv+vdphtvL+Ph&#13;&#10;q9A1Q4fAxk9xECUyKtk+7AzKduxa+v3TxLxwGmIgDJdRXpfVCFDVmxUEs1f7wAnWJmSUWMMS/h1e&#13;&#10;g09P+8+37fPwY8KkHzw++X9vaYYmJrKJ2TdKLcMEEU7D0nAM/G2F1bKtgOJ6DcgO50Kp6kFatK9b&#13;&#10;BnugFwJqt8eUXZflMW1Mg7fH/j6/EV3cuJhhXFLNU7Joys3dWvxxc+jAbZt8y/78VlO3+un9A6o+&#13;&#10;d9Fgt/FEjqCU6+u1GL8HMvp0m6dcU4LeMRMfY5A9pgvIGa5Oa0Y4IHQNDvE3l1GCYA5C15/qbby8&#13;&#10;HyT6pBn+iuKai2Gqd6lAxmqnJrh+Vz15XS/X2+muz5mVxKEWOcM9D/gI5JrPFu/WVB6FwQnEqAsv&#13;&#10;MO3OC5cPTONXNB9rByTRjRjSetw+aUDWeZIaBkN9wHqo/D8HhSr2u75kB+OpLMgmmIRIcdONOBx/&#13;&#10;7Wf9O0rTfhPtiDJdXY31seEOL127I/iTTh0tv/Kbk+011ts6j6tLiUWRyGox8pksJG+w/weuwYK9&#13;&#10;82HUHLayVCgkqW8L1vkZ1Z9KKh/V/ReOd46ZiAjFQu59KJd3Um9NteUln5d49wgJjds9yJgnpgp/&#13;&#10;O18hy7bYSTZR40DA1d4+uUfjrY+xCl/uh99aQOQVVxCU1JayPn6t2hyhvTFd6tj8Ckt9J1WsdT17&#13;&#10;RLXIq8BRdwc+dYigedYbKg4hBR3u86ZFBP2/kBXAeyC4BmEu00p7zOtMAMTBAQklSAiUiIjrbwWU&#13;&#10;tA9GwhBIDf3eZLh1w5QZDTRcLCPd5t2M+ChGyx42GmZsxxzyJWbXVMoBPIcJ+sgRPmd7mLeRKFMJ&#13;&#10;FuyrR4y20+CvFPKkoKgX4Q0vCtsT9AdmXKA6j4c/dfE5aJxD9rQWB7qsjGae649lYJ/w4E4F56Am&#13;&#10;+ol7+EXxEjiBeFmWuq0LvHq6N7ZQWdHmNxgCWBBoxfYuRUuttNRX+eWtTxwNZPJCvCkYXaHTfq6h&#13;&#10;8WmaqOlsbUJJqtrWTYIRE29rnOA/RXI3xkFaPZ2GYHz9bLnYkm21SaQsNAlZhuI0I55LtaYNVahU&#13;&#10;BB85pHeyAEbscgWQA+IAnknG0xnJgloEFgC4sbCw+wKEaebBc9IOqvwBKTivWwDPUZssCutfrh7D&#13;&#10;3P2RWSvWi5oRbjTgtJ5q9JACx5Ew/9dgIZQtatiUGWND3c3RG0Ie+R7gtWWSaej6Qa++Y6fYu3YZ&#13;&#10;Ggih82VBL3msOSUZ4tFc+N2qUHpSRa596trdLhYDKXakK5XV5xDiHmzrsQl3dz0ugnqgzz2qkl8V&#13;&#10;gkEAmEPEhDct4/dU4cRxpKUfet0VkHKDKYlRHv+0rmWmv5JJCKiyBnMFy6KVh3gw6RHOFpYFPbLN&#13;&#10;+vSyKOyr5Gkr429BlLEkVaVRtiUaamcQT6/vZxCKyknzgo6fbAHP51e/YXG97uG6VnP49fumZRaG&#13;&#10;smIc3DBYwra5iGU9J+zZDqWUVsl0Rfne2nOUMtzHv4O62htGA1+mDFI8dScIyDAP2D2N4tIeWtsm&#13;&#10;gMbUwZWnHX5sy9aDLFtJw5hYmzwDWi4hbbVVOmIXVtHVvMo3Pdc8X3kM0axLR/P64TreESw9AvP6&#13;&#10;3xuZ3FLvSy5YvY5OOTBVQ93KXrUktgFKLPvMGzkVO48ZANGJmkXagTG8hqoKpmKB4LlE7yvZF1w0&#13;&#10;WAEj3ipEYC4zWP+Kt/RSbNuKH0NEiKFQRh/s/s89Wh/D77f12601vKl7ybIrHe/m91nS6vk28P3G&#13;&#10;CGhXMCyLpzgyWpCPXihoyPL7ELcyvCOw2m2DdYOc6zn0vCcwhhUjVx3w61l9Tq4wl0YWUsoBoCUF&#13;&#10;SxWYo/nlndH+zOMcoE380Y+h4aEsd/1Kno6niRIoDSgaXAcQlwo2F0aN6oVkxRizdR3gXM7DktTy&#13;&#10;CPe2WN+BnVemGKuWPCUDwa7fxHU5TOuoUKW4Me687Y8btJzvW9Ij0uNSirW81ucpJcEcIg8cfogm&#13;&#10;hgWFM1JNX5ASUGJogUUn8GreG4zR9BjGsGUVCyT94T7pmeJGkynMDQYcB6CbqQ5+ur6Iqvo74KKp&#13;&#10;42KTrb7FD5KMrNhrdqk7x2yLtnAhiJfERFa13t4cKUDg4FF1g4lxLdm1Vv+ExTpeJYuorl7WW8mI&#13;&#10;OWD1XPWC1CDYcvQ++97MR3Z4yeKGVTcGmYfgPmFSCVDAHe7requ9RXmNDxDLEqOdhdyEhsWIS+g0&#13;&#10;37R3bBzS2T7MnzCN13vBFe3BtIySN9A4sct2utHohBViCwcTLK1YTXjWMBXHuTccSPHb9XWT9jPQ&#13;&#10;Ofe3mdUZJh+2uBO+aj7vsu9TqQsiakKy3t5cql2vrn+riLX24/yV7a6b2dLzAhn95aftnwiE0Y7H&#13;&#10;iQIbYy6bIZsMG08aB+Fplf7DxSVk+zS0IDtC6sJVv76zImr+qIb7uxvbqrHjXMo5vjpYqyDI+c/m&#13;&#10;qbQrQteMakiHspXN5yqu4kg99bhHR8LTcIek8aA9w8X6B4bZsRVjWcLj0QimfE5IR53gnPtPGTuA&#13;&#10;QMlucTX5/wmCj13NksRAzOEjThz/u+vSVXd1kzMcDClI0DNopa0AQQutpKUAvajMUBi2qWJlZeZ1&#13;&#10;vzk+vNH3KdJCAFN2OnwH/D4lFguHKXrzZhS4sKgeLUqm6USTE4AZhowBncBIV2SVzjElvTHM/KIl&#13;&#10;Crw4dUHCVysL8nLUayyMPTT25Q2xhel8wJMy7FDiHUqAb9tmQwwYxyiaYovENo9NFotfnuLW5PfS&#13;&#10;CX0dZy4rQH2FCyCZYvGoP5ck9wXZMTdSzq9HB6BuQIMeKvKOoxppvr8PdrL+wv8B8CsvtNm4iA1l&#13;&#10;SYxcQmO3GJYOcwGSA/ELIRUgFRYprqWiRkEPqx7BNwMQFYLy5O3qtsLSStFt0THYcZkpPvRPh3m6&#13;&#10;SZyN0JC6cXmpOzSMpuPH9ZpF3N/S94L3FT6tI1krWzWH7eriU0D2SCgCecEW+VaqQeENv3Cuq2Um&#13;&#10;oUyHAL7f74mZfx+uH1ZJTYaQsFXhWimzRuelZGYE75HGY/Cv2rd1iyIV+u4VTAGOh3twd+tCddmm&#13;&#10;TRStbj6hW335HpqwLiVwFp9f3bElJmW2rnvgzs3yCK4GBfLhwcaMbq8EecJRt736NMeU/TV+d+c9&#13;&#10;bZqZgV1Eg9whD99+LWX+jW19xyqqb1p3glGnhw8PtxwBhxQAIc02toJQr2b3AdKSw1wExVtND4xS&#13;&#10;PQfe03wXAZSMMP1eNUyq5dH5S+m29/cK+M7NQORTdnydfKzTUQzxQrt1e7YakawxGHFT6qC1LIR2&#13;&#10;qVlTuAsOWVA2x5prrcuqQhwV3FigfAVuzUpxyWpeiryxxKs+baYAYFrvlSjAhyOG39x3sW/akOw+&#13;&#10;hb90Bp7y2f5Vwnu2/d5UNQBs65ZCiLpoz2QpGETJVAx+3wTzNx6Iu0ZecXGPndMkopepQBEWIcmQ&#13;&#10;psBwoGUqEO/o+xRpdU1SQxhzbyHke4n/j//uf2Grf4DUkfHjYzXf3hmggdHfbypmcew/xuublZ0C&#13;&#10;UGcouZ7X+TrPBJ7EhUrJcKPftvMfu38iC8kLyTs4rtjxGnYfcXlAq7vH6cWAU0myn7qauN0klpZR&#13;&#10;heg1ySRKYt6ef2L8lmvzI5dhdx82SD8DSBy0VYdLbETicS3B3hc/HeByZbfb8rk212KZgFxnTawR&#13;&#10;YKtr/dYPzYXt6tnZbykRWOGWnuPwzwRASgtOaqHU14yPuzcRi6VcBXUNsTUAlzUFkXjzb2/XRqRT&#13;&#10;ZRtRlbQEmwBpr11XBV7+fHTj7V8+PCzfC15eDg15O/+lq1m9/VEjAx9Apsd3aOORr9tcHTuT1KzG&#13;&#10;fUFW+oc54Rngn9fczM77dczjU7m1kUnvXuBVkFjX3Ia8A5hisSi1O90P8WKvDGvmr0AWZuO03Hcy&#13;&#10;hqtzGOP7fs/T+dPdF3TL7Jm1FbP1SWW0qczlcWgvqrT33v8IN2goM4W//5CUihKPaYVIcHx0Ydvf&#13;&#10;wetLY7/o98uMvTyoTQDUVN2q8aEJyFkacwMY9Zvb++tebbriZxliWPG8K+78llre5rkZvnoYaIHJ&#13;&#10;Ioafe+mjz1gcHBf94nEYcvak98ulKsnrNhUMNvXOasyd68BAIACx2qPyfRMBw7ZrUYnQEHbFMX5I&#13;&#10;NEerpgIhP3fNB5asl1sG3AtWy2j3xGy2msGMOZiWX4htci6NLmY1oZ9+xjam5+cCAoyCvixPd3/8&#13;&#10;v8y//Rk3fSLFor7i4eHu57CKEj2zw7/8fl2eF93s+FvsaSEqlufsI3DqepVrJBLCsBJoHjECEVKR&#13;&#10;6xPE4TV1mVMSFk0VzPxB+fT508MwnYONPLNiKeu0kMKGRjm9ErrJkizLvDv1pCR907Ssmwkdhn+9&#13;&#10;+9R58ioXJkBR1D2pzSudS5PrH+nM6fkMd3W5jd8B6TTZeCekQq+X4UnwPwuhTvV4m1cKii9dyubr&#13;&#10;10XyFiVWlaxE/+H2bnNIHOo4ezSDMuIaTB3m+qx4XLuirwjzwzTeDU/sA9TTUYba2zDrXuzZ9NoV&#13;&#10;nFGi9fazjceC7jBdflyfjnobegfwbFbOqiqDnY9rNVZG7nb9v/32FxmrZ4SsdR0VyHBbxL4sSfCD&#13;&#10;DXR7+w9//vTyvj7dUgJgwECbvPtzCX1yV49luQ5bijBlyJ5vq7YVJmfsoZlpB8IDKX1Jx6+8ANeo&#13;&#10;Nuay6Ix1BWdAogxGEb2MWdy6Bcf1EDZEiiTKnjQV1lAlBOcym7uy8n4p8RItzLwEE21KXDUu4kIW&#13;&#10;1AE7LA2Dlzkm7stPBXkXzVHezOSQoYlv0Su3PaG6qAzUtz1Mt6ERH4W9qcaxNIwD3lalC1YAhpSM&#13;&#10;vKxvt+VP/SzuqklQtYHNa9660X593B5vnELh7j6SncfBzgw6coX0437R9sPnL2suht/+clfSn45V&#13;&#10;tmf1+1YC0Reys2Nqp9m9stzyU/06bjaLWrl4roJLa1BbX33hTk+TYJXl5P4YfrxdE65cYUQFWa23&#13;&#10;JWnvy0NzXs6S76qxLaYQnq/bXQXL9ciO/J3xKTHMlFZzEHLfUMmfzz9adNDtwRRoqd3E2R63ejGY&#13;&#10;0AUdxu4tH2lYlNdDI/Yl6EZPImBxRqWTnq3+GXKODFrzffknDv3w3VPFsbXJaJTbfteB7CNbfeXt&#13;&#10;tzAZJgHbAzEiQes0+/JcZkhyhF8e78I3UtdQA/SS4Nj6ZwJiDT01bCiJnbb3665st/VHXtNj9wf7&#13;&#10;rpAEibIIuaD1sd5t9oalmrauI1Cm1ryFFIeu6LmlH97acr+RnBguIqR/3rXffvyGGJkVcO+3HHnV&#13;&#10;PNhPoBoI2MBTAYLRyPLb70aWg/vIh+EmvXDw/eKfYGQiEdiPI1JeZqajI5OFIz8gPFwkT86jnPa3&#13;&#10;DLuDLpps/SVU+5J2ORcILGfg610/ns9skY9o1psxGJdv4La9Yr98eSjLATJZN0W/XTXYlzZ4ARHa&#13;&#10;99ROqJ/Qh9lYtpgNudSCUpSgvRmOgLaWtZ8lPpkfrj4OSRfdfZtL+MQOCV20NSPkWebrsxUcRT8N&#13;&#10;uVvBmKuxqo4sExSSzBjr6+X4gR0CbS78R/FDj6i543f/lOe/5Kf/+HU23Smzm4VhlTQuHu5vABtI&#13;&#10;ImAij5Eir6E1gz5DIqko8AsY8nUBOJzuavt8G6a7tozrLZ3K6y+vD6e662AzTLh7VO73D1+SSvdI&#13;&#10;E/O8kvrJ4YhiIULvP9z4b9tBIJrGmnU3DHnTSF5zpwWrC9Q68bx7fKgars30UtyH128yU2wwLFb4&#13;&#10;gklyhJnvZ+dpuIQxW1biEnt1qojqQKXsrjl50AI1O0mQyBm6eNUbAQQzeWI+nF711dWAVJ58R8nR&#13;&#10;zWfJxP3TfeSQ9k1Tbk6BqmuWCIt1ZtBlFK2A53y0Z3yYdzcwR/vTqhBr6sHoy9HAwq/D73chnJBI&#13;&#10;lzVzcfxvm6vz00rb3/QmPaYSeoLX7WH38e19wGUpRTks2njQ4pffI43Jm+EHyoJUj/prfvQflnte&#13;&#10;ZgSIt2IxF0+O8lohtbVVVSJaQlpRWlxuv9YVmcerwf328qgyiG1gtnQIIFpiwox+5UJGgIs+89dT&#13;&#10;VFhU3TgjjUHURRjJ5l4a2edMQwqy39Qy/nR6eh7+77v6D2bb7u8Pl4+XD+Ffvq7PUz+PNyoe+xHY&#13;&#10;3UsOX/icDJFFNU9mjcFJlO56/PUG78sDenpCZbn/9mbq/sO04PwgNPGLG6/lqSmwCubH7e0U8lLm&#13;&#10;7EmDmqvbdj/3NoxNEda0F3dPV2t6zp5fWLOrQLG+a77dRSQxsA4amjY7LzMEqWru0W05cH6G+bYt&#13;&#10;j90juLk89HkvnrdhQdtB+F6CkmqvLpFk/ezuRJOQeCisSPnUFjeaKC18WKx6xeCQtWElYfvK+xM0&#13;&#10;MFl419jl3BXesun1DpNtH9ayGFlj41tpK0nSy/d/Y+jwZq+oqVaKtidU6/zhGi8H+k9tMaZb8Y/d&#13;&#10;25a/5LwrISZnMO8vvn5sq8tf/5//5sMHvKK3v4wfdkWhAdqF+Mk6Q8DvRjosBs1Il24zZKp+pKty&#13;&#10;X0B4KiTG9HmBm/JmS+gzV1aw3dHzptjSaT8Zq+r6Prz8+K/jt+pwkIwdVhkWWwq2ZG1hCTfwobx/&#13;&#10;Hua6v9ffx//cfzLq4LG6DLdV4Ut89gV8my9/LqtV4onFcKx6GTKguat+02qPZOLIAQvaXHxorNsE&#13;&#10;IE9f1PdXR1nEQu3yR9YLt+FaPK3BvLv/Uhzou3kDcqc9fD0PBTEHcTcs70//dFD/1W/3CiISNSHL&#13;&#10;cHfEUK/3fVcZULoODxQeVYiVxPvhm03GYRcRTBEHOLstbCi6fQHDXK/Hr3O44XDg18IR4nY17tCe&#13;&#10;x7auLtdpqWuh/iZku0WK/EoOxrLxoezoxos+guN0bhr/5n2Ff1BFLs2v14KJvcCEMvr08I+Lxsqy&#13;&#10;qjv8phU47Jv79vCscdl9zbFno3o4zN7Rci8qWGkiQtbLsiAi6/66eh7XMJoiCX3NW/DlcdXIXL3e&#13;&#10;tVXlR5dJcf+ZB2IIkE+nSU2g81tSs/W0vv9tvLnq/lcv9v0G1+MN4mtdJYs8bpHcwzBsS/5w+jmb&#13;&#10;uo4AVYGLuD8WfzPvtWd12VVFN1chvlMaKyAsIbuV5LWIcFb/ZSq4K+5ceYo70nHtwK9f3x5/6tCP&#13;&#10;y4ycemw2HzJLLpiP6FAIySPckfYXfRXGN6yYh0nAVMnq2/iO9uKBtm7RKSWmhc+55bvvv7wnDO4j&#13;&#10;ZFvYAbIS+unzAbxtD666LL8ePtyHtpmvqX54eF9v/FSmt7PjF0CWpg4o7B7t6kL42+sr/p///D9G&#13;&#10;l61JuWS2yAFEHw2mMqqFgZjMljnfdEQYIArp4g/7Jx+ATUsj66saWFMJKMfNJw9zIpu9ciYz8YDF&#13;&#10;+ceSctbRYZ7CCmVTUoEmm40Zqr7SLpWwWGbLkfQmJZkkzS6tRACeoDGmqHuRM+SQUqbUUqCobOxl&#13;&#10;41wYgC+tBX4rpMwtdCk6F0rBKwDypqFzBUcPp2rTE8TERwcyeHn9cZCd9TgTmGOCzvqUGQoVR8kS&#13;&#10;mwhA+XjXtsBdbxMAKCYzz7OyG+Aw+1nBBFRYzhPgxMPMspCo1EBjD6EgJmbz/HaoDhVog12BQVkl&#13;&#10;DgSugKd8m9+7AvGY693OhhBdTjDiYEOwBdlHD0rBg9cC4uE2ZJxnNVdQy6aH2XKappyawyGm7Kws&#13;&#10;yeK039YEcFQrSjBzCef1PWji9ExwYmnVJEbriC2YkMjgQ7szHkDBlY9CtMhGTAeQjCTYJmFYrlO5&#13;&#10;RyUkypDkBUrZhpxzik1V85xWBiaoNbKFLrPFmGNRsPN2q5rGawMgq2QY44gPIkcYNxNBjMHASAa1&#13;&#10;FYLnZHFGEgmUiRX6KJ9eLlcLYghJ1ndbNkj6+WK0YACpEAZe9TsGbrfzxMiO9V7H7NFht9/C4oxt&#13;&#10;Kh4jV5ZUZWWtX5OFAMGQ+I4DgGCJoYQ4m1FdC5RKzgHGep7rphjWQexrPBEsq8EbRyO1qfQx4PW6&#13;&#10;EoHxY3cAXtPNoWD7SgLn1oB3h+OktV2mhjUlbjIBPgMMyHJbsiDuFqBnyWMNtYXcJ1dV3ECDAMaI&#13;&#10;CJeKjo3WTSZAHG2GrKh9RN5imQHy4fr2IyFU4SonTn1Omlcc4XQbZIlSLgizya8595HVohK84UxG&#13;&#10;DpS2ZQlgpABsIc/OiBw0gESbsGeCEVoCBOZ1wSUJngjqYoAAUQJS3GDBpvHsvD/d3W0bDNZCkJRZ&#13;&#10;Zwq5zV55wWpDcMYJ4+QJnHXyAqGOIVy4BGfjZN3CJqxLBpx4GG0RCQoo2wGDFFqb0u7+vpIggpJE&#13;&#10;XRCT5yB6jqCzceuaHpqUEvJBp8mSRkYKIMDzeOMB7grpVYQEOWeZEJmm8vhh3AxxZY5T2zfaWjgE&#13;&#10;hkjGSHmTKQsb6GuR3RwAsNQnQwt8zOstABAsFLjOCWIUYbA0W+AARDDE4LMLyu8eWkM26qFyOVOJ&#13;&#10;4WJskojSiEBV1HxnnMogaEusB5SzmM16c7yQggtIMeTKG+81SIhXtPLaMYEJlbjAGEAMgUP60O2X&#13;&#10;87VgpGV0sXndHNT5Y9ciGLv9/n1DFIOoIlxJzhGJysYIZTnFESUX1bAYX+wxyyQPbuSpwDJjChmn&#13;&#10;YkvcIQJkKia1FFRQQiDR7fGAEIg+gaaCdkkZ+ZCAD9vNEVYCinEKOYGMCGcdwFKtSpDCGI+betVT&#13;&#10;v28vmy07bIaIrFDqVZQCU6y3IU0B5ZBhwEU727WgMbkZgK6IRoiCIJZ46jGdn28FZEjxxaKNcuzX&#13;&#10;xDxIYFtUJFEwCogra24WAsOkzIYFrvnBrkmAetGrsIBR5Pw11O2h2FmVcKYFjLTscgSx4KmC3lmz&#13;&#10;aAOmtHmYAYK4y4aJY5UQswl5LBjjBVn1iDIu5X5aQmJgcb4U7TossgLWmbrp1GgZK1oPY1CAKLkj&#13;&#10;CCJnXMyBUjYp0x5OCLTT315xVd3sxg/dh7a3wE3qqtPaopNxMTvrSSw4Q9AKysI8CCFn5++Y8NCA&#13;&#10;4CgTkV5x6MzsC56vmz8cnsyWASOUFnrUzGXEwB/u9vNtkEXhY8EnpW+zJETZDHJGOItObCC0T08q&#13;&#10;BOJVPAlZMRC8Wkgm9mZX0jdrNM6sgqNppnXRZZBStKySLSgSzMo7rSBq6QYUbQkeaIiGSOiCn8wK&#13;&#10;OdUJpGFUBOGcUPQ1ZjWvfN6qg9yzjjAPZdIaylhGgudgS+5IEiVIelgK1gBKArCIhRYxxFFBgQTF&#13;&#10;PjiVw/OmTg8HM42eMAUwJgn3KiXnI6wEg7SLAeUtdA1FzvYFDlAw1gpKm7baEpGaBZgTJTDBNbtK&#13;&#10;MDupaWMEh5hHCHleNcMQADdON+IFbViu4DptObUQeEwsJeVlWq63SbT1+WUlmRCIMZJtyzNkZXPQ&#13;&#10;xDUOMYIxZaKujFswyjrxZndAKHi3Tmu831M9W6ApFxkCZ6ymnEOECcjL7UZYh3SsagEAwBFnyLIo&#13;&#10;LMKseFdbwiipdUrWDRNygZAamrQIKTDEJhkV3bEpkFeokc3hLuQtgEUeC4oR86zMklcRYtI03bKp&#13;&#10;aVoZkQSjpoY22oDjHBaYwzoNFRcNKxL2hSDHriZoFfBU1dUWTNXLBDAGeduu3qhxfIE4IQxopN7b&#13;&#10;gjAcCWY5aAts8MlGHWEmjFYmsa6nCo6sQdAwu04wZAgS2Z2sB1XV2IuFRSm7AjGorovxA6cCYXo8&#13;&#10;iFzI1ZqqRC/XsaBtsPDUkKuBmKAUPfEzcYLgSCJoitMQblxQATeLnVUOBwid9YLwmmZiIcsJI5jc&#13;&#10;87dnCiAR4u35reBSZLyNl4dD60HMW0DUiNrSRtgt1bJJ0c0IFgS5aROAbNMCSYI42TEWMlGGrA3B&#13;&#10;6qas1aC7apcpaRFIkLTdcRiuD3e7bz++7jBum4MORkNLAQnQCEIaIjgOl1vAhTAIME9JjTP2Ba71&#13;&#10;dVqNUVEptjELbMKsOlW8KvouOEtyMnkRkYIUrVfGQ1ogWoklOFwwayKBlJs8OMN5KXnnKW8OdygB&#13;&#10;lgIDNMxLVfOzXlEMgaDM2Ot1LUumQ0CEcIszLV26HT6W/paMDrKosh1fxwkKeh7GO8QrLnDBEqYb&#13;&#10;UYggG23O0blopB2yHjbf1LGsipgByajgVCfoEOMwGLNiViVAwLTu/tNHnyPx3HsXIUII3TSqsETR&#13;&#10;f/v2a9e0+1KklC5qzSF54hEhRdntCgQtKWFjVLxotavKJuVVq7CqdZpLym2YYYYFDlksAQAAIABJ&#13;&#10;REFUhMTYq8E+JsCxA2BeVFnX2qRg0fn2tSkqt6kthkNbexukLPwaUI6C5JIwWdWUg+v1pdnfIzQQ&#13;&#10;DwooaMUv21b3+5uakLeBIx2MJEkW1DoHGO+rHrsBY0ZZy7L3hLKC2WyloL4FUrTh3aI6FT11YbMp&#13;&#10;UhSi9g0qKQQ2j4TWGDCqGAQLz4gEm0UUFGXtV1ADpBnLHISgS37Y6XnI67ZGO263kIMxmvkkaj7r&#13;&#10;KY1WkF2CCGUo4jaY60NdwXVLHmxYaQeY2DWwSdEBFru+gyyllNSmPjz02zALVjIqQHal5NN1KTLX&#13;&#10;8zZNW44cwA0yByFxPlNibdaYIEIhoxEGWLcFir6s+TjO6zpTAIuumObN2bivKoVYtPZ6fmZkj1gw&#13;&#10;IXvIwAJpXqLXIuMft7eKMRkByRC1fc+4zEitm/HQpVAeSrAqYHFbCgm9UZHhdHv5UWDvNo8Y3KLm&#13;&#10;IHuxhxBH52p4Wq8A0gIQioEMwcVkKA/E8jhvBYCpRtGjiJPFjrTix3LBMb59/7q/23uXLtdZVGWO&#13;&#10;K6ckxUQjSd5DzLrjiYLuOr9aAIuiwv/7f/+/xgAL2d7ctFbZZ8sozCYX0KNgGynOPhz7p0XPiIJW&#13;&#10;4WXRsm5R5UJIUHJUVuvz6ikxJmaPyyruDv11euU1PqBPAeeLXT6eZNLVtN1ohYyXh48xJDwt4BDE&#13;&#10;sJi66pWKqVXr9cXHTfRS/fadl+1skfDx369fKSMhmwMgmFUgI48wqMQfBLLbzZF6SK/G+Rzh6a47&#13;&#10;5kpiBIKqGMZ8igDOW/CCLu9vp/sj3Wj7+KjWNRubcogZlQRUKGnD5hBlRZf59YDT+5CbthAyxRCp&#13;&#10;JAF6gXxipZ1t3JIVarpEloqO7wxRbr0Cwijt+DIgTehWIG62i8MOnpr7X+dfRFs2HH7ad3qzi9Vm&#13;&#10;dS1u4KH5chCUIhHuDqe7y+VNm7nixa5vzsP73eOdNMNZG4rjrhG+PZ7Pb1objD/A5f8rih0kO9lJ&#13;&#10;BKSoMalyy8ntZcU4ubgduE5lc9j1apQ1rZbreH/cuS3+fZ76/v522ZoEqv3wdHd3e72wrr+qVHvK&#13;&#10;F7PhaYFuxu7LhyNF5TovjEAB81/WIUuMBZFKOI0Op/2yTugkYAJNIa2DQs6xQe9peShPJSsv78+7&#13;&#10;thC8vy5aCvRwqofLTD13xuN7OH+L/d0xF1iI4pcfW2a23QMK+9DLlOeHQ2kDTvNb15W/23xf9Lf3&#13;&#10;8fHwKYc1SQGzu51/CHRXtA/zvMqqhrUjjs23CdxjDGHi2WOP7XL30K23W/Kx3h3uK7mYJfCoApCq&#13;&#10;UTCvNM7r9OfjXb68s2Opkqwg5Q4AFPYxR6OFEGa8yqc/Uik1yOD9LJJ0E8YNGjeNAuCJaEpbW3sH&#13;&#10;2+4kPhWTyTHZu13zrm/TOD3c35HFzWl7GZbT059UOMOinVa3bvHT4Q94nZLVdUFpVUHXaJWYTrez&#13;&#10;2jfg4Rj/X0fjdehPO0ezU7BTWamoPOk5GXFACE/L14bt6x7TOtz+bnXeOCtz4nU0zrmDEGhZ9e4P&#13;&#10;RF8QY0XTCSwRsKX0nkKKcdvWm16CP23D2/64s1GlbkeWqeTteDX0/n6aLyVPoapXjwyP5Eh9FiAQ&#13;&#10;42LKyJVqVQFwCBl+C7e+5qe2/GXZrGoTp6/XS8WXX38dfvq4g+lmnnXAAbHoiLLva7S4rtoUxl4e&#13;&#10;Lst4neenp4/IBDeOcZ0E6Ta/IkoTAK6iLhZISLrUHz8A431KKM0+qPj0+YNNLmLSst4sl33LhlFP&#13;&#10;dOPwYCZegtuuuXv7fTy0D16AkpGs1+Xla4oow+x9EKcK3Byq04InqLhsD93ugZPz9Wr3ZWdHpSRP&#13;&#10;Y8ggsoJi0V9vDuOwLq85lFLIQ7+7+vVy/TsCvGR7REib+mm7sQ5dbma3b5pSBqsC0easC0BZkd+e&#13;&#10;rynT0/EB2JSvZ4Dx67io5jj+8ksD+joeYBderlvTH3BXXdZXFHVJQgJFOgK8BDGgy46xACIiVb9j&#13;&#10;YljCgCigQ3AYB+eXeZGH/OP9pWByuzlDyeNDQygXVAiQavIREjzpy6f+4TrOKoRgwOtF/fHTH1//&#13;&#10;/Xu9a97cighs2sZscDEvLFX6mn76UxNSiCECfwU3ApH/+IfHOTLntqbAH++ay0BaaEDGGAvUhXrG&#13;&#10;+jzDDMwFP6869I3Q73OYkwcFr1Xa9r2wQaltCnOD6FQ1ZUpxOPuK9hVqMgNkDTmvbet/28Q979fJ&#13;&#10;osgFUDcV9WYuzH6fXnvZTj8u4jN0/66qqsoxPiJ13diRVw9FuyqlVgtwYGXayQeIZIBiSosNxC6a&#13;&#10;ekArrWMADiFNY1Ls7A53cv9ENTYg5JIVhoe84oBwpOj67IoR8H3D7mtXIPN6uUyvSIYUPYun23Xi&#13;&#10;GXvpnJkeThKl6oFnj0n98QN7U6Qah9vU7B+G7W9Y3QedRWPfx0RwJWgHJbHK6PO4RyxQsL6dc0yE&#13;&#10;Yhflg8PIBILR62UTBd0d24WOBjcWwqIqS7q9YccpJhl8fzW7A35ZRnLomn0f/Oa3gcOPSkWMMgbp&#13;&#10;19vfG81pISIhNO/cMWceRYsezdN1e7vqFwL3udQ2w2+vtzaGEWSSYidomma7Wt5xWEP3+zkzzw/F&#13;&#10;4jCdMCyFYoCl2xPu3awkqQ30pWwh8wEty9fZxOsfPz2qV9j68wiAbg6SuGjUGNLdH//MMBSH1wzJ&#13;&#10;tOY9lzpXMcKSMmYmlkxc3031WV8VxCBD/zz5j/REZAFkAVLUYMUehDkCfsBUy84RVK9fL3XNI9DA&#13;&#10;ka46Dn4EHYrLpqcKIN30aPXMxdR3nQqEOI4z8sYKUkCZXMIBiMmtdBghIiFhE1aCc1dVttht3qzz&#13;&#10;Zbo8H3Y/1828XeyO3ju6FiwDiNr9KcJwlDJqrX0js5GlHIfZLMkipBJYvD+ezk392ahlGweY2GIq&#13;&#10;WR9Ea8/2bdfta9Em5HDLChgY9BHJ395eXZxMGEMTpGM73s/PS3FKISRMGAT44f7nGFxdkUBGkgvL&#13;&#10;PD0yc5v3dSEAtdftYt9ayef357uHCiztZb11n0/regOBYRyOjyVdfLXjTNCiKbnLyQUBWEpg80pi&#13;&#10;5qbFA1vxPSOya+8mF4p21WBtjvX2Fv147coaM/gaBcGs4IIO+CWOQtJxuvZcdD0TQrqYPpyaX8fF&#13;&#10;xLSv8tsYm+pwPU9lVr7eCYpx8icAf1wv2Oe0xJi5LhZR8bLUwYUCFzwSWYp/ny+Ih7u7Uju8mZcc&#13;&#10;EoFFX8n38ZYDTB7CMaCoPz50a1yK1CCxlgd7ia4HdznaQmJdyntR62FBJraSAZJ4zaJqjP7rtpnH&#13;&#10;D3962hcg8LrsEOQ2hTZ7xspxdv1BWLvePxzS1xfrhcF+4pr6ICtOXKZr5hVM+BA5XVFC72Zjg6wJ&#13;&#10;MVJdPG+5Qitpg3pVOvNQ3HGrRufsuuphKO5zvKaursZVdac+EbB6m2SxbqtksmaiMJJ+6OZRX35s&#13;&#10;+88Pm83QmUPB1MXWjbjoVylqSonH8Nv7+eHzz4tZXEwA4A4i42ES6lX/EEvDKCMIr9dv4nCUTcOQ&#13;&#10;iK+/w0LQsh5UAJUx3h5P+99/+62S+0uvFAOVOGT1V239bv9YeDqsFwvZ8fNPL9/+SgFu+9Pz89s9&#13;&#10;K77CUXtzJx7Frkwpd22T5ZNYfErm/vNBQmYub1HQjTEZ3VmvzocEIN7WCrY/n/5xifnw4cG/n/fO&#13;&#10;3TD6tOvmy/Xj/l4JhR12w0A2NZJeNJU8NN/ebk93nXXAeQoz4NzN19vH010qqvl8QRCs2yAi3zVS&#13;&#10;qxsJhFYlY7mt6Ldp+elA/erVqH1NfRYG+RVsH8t6xbneVXBZc15VSM/zJjx6qFzOxThjnBeFBJX0&#13;&#10;+fJt1zB+Og239ZCLuF+H8U3PU5ayr5i+bG2sINgGoK2JHAk2CMY3Pc1KDd2TzCqo5+0KJO9DRQFx&#13;&#10;allKxfFj23LrZhiKHcs5MowPReuywTTuUPc8hM9PH4+yZG59/HNdJiBjck7CB7SsWW28XhGRMBYu&#13;&#10;ZaLSDQD09PDx+dtfd8WRU74tW0p6fzroYT2xOgBgDNhW+PREJ/PWdrsYsbXv+8dDCHaerjGkFLau&#13;&#10;Krf3i0a2KKqY/K7cKTz3/akQHfTux80SGAl0dpWG3kjRbRaLiVdySl6BEfT/8MBMOP/Xr6ItFYTz&#13;&#10;66VlEoV4G2Nz12xko4NdBpe24XMnPWYCgo/HAyRbictBTa/ztbThig7n11dJULgSs5ZUFICiefSy&#13;&#10;oojYtoN34IMbpxLjfEeuSzp9PGUZAUyX7I9dLaDX84aQqOvD1YwsK845AowT+Z///B+HZdPRC9TF&#13;&#10;MhoXoEf4fzv8DwQpyEfqPYogDDAuVXnlo0AW8M0RJj3OOW2usGwoeFVxHhatZ/HELXzX+VnCOxR/&#13;&#10;NK3vH6K7FDOGMIwtm/U2Q38rof9N5YwXgW2ertGCc25e1czueVCYMJ+JFR2M6LGAoar7NNaqbjQH&#13;&#10;xYEpLB4WJlAXQfntCVaE+2XqUprX9db2P1zMAlLlGlaTAOxK3oJTJFzdcmNsb0Ga9b3gELDqvkg0&#13;&#10;6k1PmaKSGqB3vh3rFUBKUGduubcbA3C3O6mLfeyJx+AcQ8hZUMpCSvrxui0hEFmfgrww/kGImMB1&#13;&#10;pqFf7jfrmpNMNdvCiqosqlaHlWBZil627fvzj4MUZrkNqFUVsF2OJ1B8W/5+jbMrVg9/yLgt9ij2&#13;&#10;2oo5no/HB0bkMFb3XWOivcWFXKbyp9YDc1rUdSzFY63aW56YLBe9LSjiizVKPh52u5qwXAh9A9tl&#13;&#10;ldPv/kLpXfWX+HYW7x/MZY9dCzxt1nmrhxXQ5uS/m66qfA6uZpKONNIud99fxiGGVNAJ+i5INJM7&#13;&#10;Qnq9naeu+3k1cUog/XPM7nphBG7Di04Vp3UBCu19iunp/j4ZU/5Q1Ze9TX5L0VJUZyRLJjWZg/Xa&#13;&#10;1kBi9r1K4UQwftu8THIUiINJWD15CD2tqwXPdgj1rrnpabARLihlwLvqzUGcXzkPKbn6l+PNfN9V&#13;&#10;jXnHSiafynEifVely55xQUQS8Mf5e80Yc24CqIm7Hwm6ItHP4cu4gUU2i36uZwrsksH6ZjMof9S7&#13;&#10;bp0DSSUaAjDGr7Or70gjAte3WO5zE/co/Yz9HGgZSeMn/e8RUrBdj63chlHIDs1i+Ls2x3Wj+HQo&#13;&#10;8/KDrrinVROLPGUGvr0pkES5QQHXSJhIKVdBy38+XXV4H/ju1thyjGEBaWU53H6uc61YcXNZ5YaI&#13;&#10;EjPaebPWtPBnR9qHStwXGRXeTXZHi+2i7AiZVFMsjkqrbb7N0CQMESuFf4wbzaxaMkgfMETeU1vt&#13;&#10;pfQtHQovQjiYrF5LY3pLuFlfaSYRxpuVM/5956WAeL1WkPZvgHOaeC424AG9YlYAdG9Vw7Z941MS&#13;&#10;nwFIJmZcj3B/hRusGovE3j/hBz/5KeBmnQchyof+4fnmYM1cLZdKlq5NvgyGklQKQHEiyMP08GLe&#13;&#10;Rd7IDvamsivph+uNGU9oP4RXULoFT3vatykgAUxlsWinbMVOphjbOqr1nRBvjv+JotiVe7hlxCkh&#13;&#10;yWxGRoEKnvjq8Mt5o38i/RiiPxyDtYIFCrcirBvd6lz5bdzXsm67aX6RRbi8SNy3pGMLveQJj2zL&#13;&#10;PCi7hLB4XF2confdtvWcGyQQAFgY0rX19fYCWlGQwpMgWtJtqZdQPIilW6ar/4cn4Lcf1riTIJSg&#13;&#10;5nR0NoGN8JJpqSph20gTWEixXm9uIz8p3+wrMceIcAFgMWjxuKM5g7KW97uov67JOevWKa2IzvMy&#13;&#10;FqwZJ08RzEaHcOSf6OqUA2hvZCGHrD2MdAv+z3cSIc53Oyv4qnIwvJefXztE9+g6/+o06FMrCI+Q&#13;&#10;cPCvU3jElIDk3ExcyWjfY9g88uHDBy7IJaOmUazntMAaAKSvmOi0h1SZE61NSNC/YfkQr+73eBix&#13;&#10;O8WYIm++D7nFdgCBHKKR7xyWlARGIsziofci2A/HPb3U8082ZtTS3XecKkSsMsOw2FJOTyAQGBwu&#13;&#10;TtfMpgDPD3gO9ksjZVlTH3eYe9Sw2KP25sQJXYE5h0yJWM4Bm3paQeo5iAxurDzFkaxJZMlpOjPC&#13;&#10;9G6/L4oKavdHzMl2u35JfcEzaBbdbmG1EwYkberHyxxuozr1D9Prm8P746Y6glaCG4lrrpz61Swp&#13;&#10;VqKqmqapiVubfyyU8+uW7n0zlacpM9ev/gGHgl3WWK9W+9RgsL1+H7F/rHm6eb6U+NGsgR7bHowL&#13;&#10;OQcBG4jvyrj1tUnQQk7L63HyMOLs4RpVkAkCXbl5t9KAmLk/MFPXlfMfEP5kTdxVqLpD0ZY0LIL6&#13;&#10;dnM3XZxF7HbAkuW3Wfod91dCSUxozUhbu0m1tZvducidjNtx03kfO3VyV8Po+gMVVLTExgU5FktY&#13;&#10;EAfV+G008bgaT8pMkwMbiNuGT8qGtpT8UPGrXe5pBaNOYWuqzh3eYzY04sBMGnOgPB179XKpcKxy&#13;&#10;8PxpZmQLgGB5JTAlJxDzV/OC+091XMByTRYY5byDmAC5JAiYwa3tfsQzM01SKK6BS2fwHrYM9XBc&#13;&#10;R16I8+uZQy44lDhVBKTSb+bgcEytXno8v9eNQ4dlu5gwKYFET7FMBVD2VkmLju5oKVPTPYmOPJGz&#13;&#10;26LCd1zE5q52Em8kr3XxYM+XHU03H+6JyjnfXKDLXKC5SD3YHk6mzxmvbkF9tN1pm0GVammr3/w3&#13;&#10;GBTRW7xu3oM27uhrGWtsmfSkWCMoCmoydbT5sVrgN0wMgUuxFAuxZd+rhApLLksoGGbR3G40NNF2&#13;&#10;s17LRl7hsO5c4V1L3OaUXcc1wTXfYg0PeRSo306uk0gEnu5yhDY6C6UiabemAGAuMKh8rRatrFXf&#13;&#10;F0d2yUPdbvYfT1XUoa7vnlkG10Ww0nqEAvpYVjEqUuVcxH+AQAzj13OzgFEnGLhEW/7pnnGWZnXL&#13;&#10;mVX+wGElWXU2uam3p76m6+ruiimpKVo5iJtzrpQXLA72cTe6CnC4xmXzMOaIUyjz9QsKkr5dzh/A&#13;&#10;hjrKpPAgztsr3mbvXk34PUaGcJGxv11/heYues1woTgtjjvnMzJcRIoW5ig/06yTZXHB0YZlK5CH&#13;&#10;0bIEjPj3rjvEFA7lHRrDjIMsDnpI9yBNmRBQSrJTkYqSwYI6r/daZhWgzY4CkT+VCXI1cHUerKUS&#13;&#10;1B8F/OsEYUoIbhieyjDfFqfZIg7mUC1Xt4c9mCFqnV0tyWyBewrGFHxN2zxFUNK3ODTtHynnARqD&#13;&#10;JjK3/UdxsWdbalG1rCq1QTk0D2hi8yN8gbQr4zs7HL5My/aG1Z8KVIWt1jcNMl3oNo4Uel5GY0Je&#13;&#10;bVrRVf0AOWtlKvzXVwkBFe/PSgczlnIBsOw6fPyeUFHtJHY0t3mK9vf5bd79AtdRc/x7Am75lN7/&#13;&#10;rsusDgmNBRMaFq2T97uica9vct5I0a8elZmScRK9mhNijIMU1VT87BAnzOREHsrkwlF0JdcrM+s2&#13;&#10;xQQQdWRyVjPCj0d3S2KSVoh1v2bCWQ+iAPk6XlPOVSEOZavPA6ZlE6LbPoNqHSmwJYMM87B8Iaan&#13;&#10;7qpzS0G5r4+3JTI0j9mdRUibLNHRvQW6ovmLG+HsSrxvajqTGTp3RA3qi1gjlSsqu4cfnWE1WAVa&#13;&#10;6wDZ5OpcJkUuLCFAOtoNfrvP7bRtb9uaIH9/Dz9eHBDH73tIz4gCjLF1dypDIzxUEEHt0rr66dI/&#13;&#10;dL5A4/IbxZd4bSyxOlTnrRD3ScGQaN5y7ESRIjbGflp3QK1xMV3VB9sAd0KeSEAxPJXd5tQV0T99&#13;&#10;Bse//fI76iTB/9ZNieOCiLuVoPsoOKLRrQWHSkdZH55LA02thJP/sSWRfZlAxPkZG59M14FxHdRq&#13;&#10;SZDoRLdd9TeQe70UJZ+W+UruNu952bRlhxh6rMe+O1pw6Ltze1iKWsO8HsNGcYSM+ysf6xCJLyT1&#13;&#10;PCdM3LwSnc7WHBxPa6O3p6KBWwIK5pMuWo7t+yoM2Gb1r5fIqzIm49z3bfUc12bL+P/8/D8hCqdt&#13;&#10;LpXqywOKuqrSa28FOMDG80dLXNAx2A1EXZTp6nn9i4IS9l8aNT5fO34wPDDdFKyYhgHFMM/v9/LB&#13;&#10;PNO2fIVF+2NGNb4nqcQRFbyA6di1JVx1l6nNELQaxNqOTXNEPJrb7ZzucvPmH+52CThptmVcLXDg&#13;&#10;/ycIPpYtyxIEoW6tjr7iSffIiMrMqmowGDBlwA9g1lMmDJnwt2DQWHeKinDxxJVHbi1Yi4I2lyqI&#13;&#10;q550A57BMIcfBOg7q1/aneCIFmu4a9jBb59D472twiaIq+EkYIdQ/bKsAACk4TcErRIE+new5wix&#13;&#10;CKgfqhagItCWNoDl7V0AMmDcvjTqsripMEL9I/3RoDS9vQVWVU52A7xtvz+ZrzYGKVInYg2Tx0yr&#13;&#10;XnBk7BrQbMBHRIe7/73ePfjSaiy7dOeu4HtkiuZ5HThLcephRjElTB1YjU/HhmL9VszjlMcIICEM&#13;&#10;Fi6YyrrAT092sJUYLvpxVBd79WFCUh/P1LcjiiMM6xKPx57lHBwSjVgyAiUJmdYK/XKzPlTE+sIX&#13;&#10;xGiOYF2RCeO1qWRyBreuaxoc/WPWU3dcTKC8wytaJgkZwhVNwWQNebO/x/RurS5wnuepaW2kFZGv&#13;&#10;aujzLVYl0TK8PI2fYDp8ZEep3XNX4g6XmloyPsLemgJIv85rf+wNVPfc9gaZl8g9Zj9AVvxHdCcT&#13;&#10;Frjb0WSAixyA7AdxVrC+/Z5EtzYvzTj5HNvzr0A5BrEo81jH9VfeVjczW6BeO7edZFju5IkfzH1b&#13;&#10;uTjgmrFtoZ61uPlb+seuY1KbLe3bv/hCnBLkS9zWVK+ujeyLxZd5PPMdAk343bm9ALtkVsYCcniZ&#13;&#10;H6folWHOmhmmcKDyGZTsvILoeLTblJftEEHV7hFMOjR8eIeYdXpNdguOywoPFYtIrWXXkdTbzFaW&#13;&#10;4vSWGFCYVaW5IckrtU9J6ktRHbBLIvhh2fRzB/T1Iy+1MqsB+CODl6pG6AKg1vqu4bNuOVRFpw9V&#13;&#10;/iyZqQUkxT0M/5q8tu526+767qLdqAsldszUFCnvs/eJdXHmpvltP69NwPRz20QXHiGvc+wxioJA&#13;&#10;ZxSS05a4fdbqCska529P5FcS/GMjP8Z1w2fTia0b8haJN6DQhu2ZNH1on3ntfryXKtc1kYw5sgRT&#13;&#10;Ak5rmINzQ7PqtKzFOLI+1EuGCyCeCNOKmqDIf/5huj2EsKTSQPA5aRTD0NRCjdYVRPCyaVqx260B&#13;&#10;o3m0/icyKSICahEEFmoat67b74yPT0VnejH064Ne7iNvZVZUEgHew+HaaDbjFsY2b3yLPuP0E3f9&#13;&#10;DSkw6uNz7YOet62Tso5lXxhkPUlvZTY7erzXpLOJ5CQo2Wi3m2/MKrC0FbkjjAnEFjE9KbNAFmqz&#13;&#10;9zQMBLP72yVzeX6Up7fP38R+gWyuTmXgZSb4S2tKnLatteVT2xz1cS/9LT7nv3hf+7xnppjXjTQJ&#13;&#10;fSOsf/5cTkHpxxpMnx0iuGAjb5MLNMBEagm3LClmohJ190gaDOautumZT99ZBQ3PbyvAge6oEqGs&#13;&#10;zEyk/NVFWGg85Tfhspoz2vuynrKPnB+uYUWWQi5sLmOmAaUEtocHtcKFxyXoGyIiV3VIxG8w3G37&#13;&#10;r8MUgEWDiGiDsD709+i2dus8a2VnCG7KjLwi9hDh3ccBkGD9B+d5XlILOZlTPIs5f8vF9f1uWxVA&#13;&#10;ZA6LmRzqnxHyqjPSYH1BnWxqIYxiXz8tGudW4FLq01v2dgepsnjldW73cmkproxxW7b6kB/OWFei&#13;&#10;bYFa15vAqpKdX+ahVZvZUM0/tru6X/ruOcfexH98xDWXOF/Oz18HU2tdWXEKCda8p15McmtBP5LE&#13;&#10;yFTzqkOl19P029eHd3/r6tf3afE3dGHksf8l3tDhOd/OEXEWBcFgivUhL2UHG/uVjmnJVXzG3lGJ&#13;&#10;TUrXme2eyNmIHUdP7Cuo8FY8xu9xdW6oeB+yQTIYX0oAyID35004zJBF9jSqr62KFSTS0umRw9O5&#13;&#10;YngnaQCbXRYU8CfFD604m5U/Hd/ePVeKAs9wOrExlS+ri6+/fbmO7W2c9o+HubsWq6AgmKei0H9q&#13;&#10;QF6KfYdyJ+srDCR/sO0ldlN5hLLX64/98y7AMkdf5WrjamgaFkL/kDuMx1kjtmO3h9S8AWqpTrju&#13;&#10;oWI/l9njKKBwstrULnGg6C8rQK4mlR55Q1az5BwpaLwNT8evbpnQK+kRbRy5kMj5HElJjJIO3Ke1&#13;&#10;Vfy54pPck0SYyaPBtaNUNCfvn1DOK604IzhTs8GuTmgTHTwwtLisHn7b5kTPH6Xrv2EmgHwY/59n&#13;&#10;poZQgQBQiOfz3UA1ddUD87VEqCYPpsNUnk2Qif9Dz2Jfvd3fjkzCA77f3zoMmWv1r91EIXDK/sjW&#13;&#10;gFmnp2p3vxXuajoTAeJ/PNNC067DJp9DkTJ6uW4h4xTM/svwt/xpKFUMRz3dwm7erqBhpsn1Qd7+&#13;&#10;+WMzpj7053kTnHQ1CIv8qoblNh374VaFlkhwc/jTSRXd83G2bt2S5JFo8wxq6CUwQFXPn1s59LX6&#13;&#10;12Y1t0bkHYOfdd7Memw6YI3E9wzmCe+vqtHFFbzl7d7UNDivlNK3Vd5eOFIumqV18LN6qL+QHO7W&#13;&#10;g5IEsmLKax8wEDQoXIG/vy8giAf2vNl6bcQ54BjRX2OCHi+b9/m8zv28ZIxbgfi1zFsITy+/2NvP&#13;&#10;Sv5pNdlTOPKPBqvWVqNapUEP9YP+oavOxsfBU+hKsVcyid87NRzkKzUIuXqbieeYRKe9/Lyiq0T9&#13;&#10;HkTQpvg4RoRs8oAsHtX7VG8ROfstgaJJG/EXqFahpZgAn0W17e0r7NFdp8xaMW8Bc8ZqB+oMdtYg&#13;&#10;v6HUHk3OKawvz3QJIex+8Kqsbq0zesJf0j1iPG+VL8g97FqX3NdG/e3yx7oTwcXX41e/auQSV3Iv&#13;&#10;HNVBzGUUs1RDxffEukcrmPadICcMg/5HJuXwp+ec5vV67XhTJSWKAnEdaDyhMhBGI4ZXYHf6RT6+&#13;&#10;vd1VdaBL9qfPQrOu7K0igE71C0Pf2yxXl4L37itKn4yECJezmRrS3cfS0gu1zpBOAAAgAElEQVQL&#13;&#10;hXJTPuueV0nFrtfe2LS93Ks1f2FYMU4Knvv6ti+UX1PC6VEeWQQru6pxL0EfV8LxS762O9mKsLxU&#13;&#10;5myqqumBz+Ryc4QXxlmnhPVrcRuHyAapJKAJNADFHtq1hzVfiKU/FmxUxdDmf3n6Mp8XgOX3YHrY&#13;&#10;zTGHusIhlIynZVOC+kpY+i8QUx/OmVyZ/Znsj1T2fdVXQ4Mk0GVuYKpblQtwemqivmTyjrodAT/s&#13;&#10;H6Qx76BlgklUnjvJgb4grDMJUByo69SUYlLVPoZbRw497TUln5c1VspX8hFHMa/O32lH7PhvBV9M&#13;&#10;DJnxv1e6diUW2HRDTzAnTvbh921dGu+xC2ZJxx9iqgOGd+hrHEf72Qz7VWcOxeTwOZAHj19gchZU&#13;&#10;h18Wf8vXLCEhEeT94y8pQByKctR9YoIzk/UE15hiJD6CJGIafSBYHgffA2C/jdCtXXMtn6+s9lug&#13;&#10;aPn7t/fuwGvlP4KHz18A8ePb30DbGRYtcg4aFfRFp0Jx5j1403gJz3S4n6qfh+K59fbnvq4rXGHA&#13;&#10;o0UQHzA2cfHMohprhBYl1/309PfTf4EeP3Rfzfq5oL8GFpbwD9m8XD9iJTsQ4sqvmUhE9pflD95U&#13;&#10;n9c/kErbJzkihZYos+CGHZ7ULY1+7+/ngCL4bX9cUkJfqObrjC+sRV0dIQWX2cEAO8ZBBMEm/H/8&#13;&#10;j/+ri6YkCHi9FEiEgBAhUL7I3uspBJs16GUDna8ZTMxQjHkCmcYpGMFV1BZkikXyHqQgWyK0Lc3Q&#13;&#10;JRpkP+gNAAc4TphJzgvh2Tmo/YgIiqCEYBXlyBVeyqIXaKt1Ll2nWlkt6w1nZxIkDqu6JpQUlZVL&#13;&#10;0zZTKYBzpGKCCRrzaGcC1HgO3bArMQ61kAATIg0qGWw+nMpwmO0tFd8jXiRhmBGIQ+ghBoqy5LY8&#13;&#10;huBwBAljuOqNV/W6TiAk20DRKEwCXZ2gnFAlmqrqq8X6AlwruS8I3gyq4Ay03uqQEi42TrZiMkPE&#13;&#10;uwHRciC1G112uR5EZTcXjOjE6Mvz08tpHDGIUTBERQaI+jD00gXzMd0SlpQLkgHPaLNp4ArZHBHE&#13;&#10;imzrrBiPBcFDzRt1Hcc2Vx9mrmkbDOS4uyw/ZSVpSSDjzPFWdM4BJ4wRogiDQpgCpmhfPCc9QNzm&#13;&#10;dfdcidiWFZQ1L7QQ2Q6Mx3mWJVNGMyzr5uuKjqvTwUAUq/qloQr4yPpONkR27H35jGhGWwYJz7MH&#13;&#10;1pIa5IRtTg4ASBJE8Pxhcr5Vu3pe7wD5e/aZEB2sjNYjDwPgTM55baqkaIZBIn3BrHFJqIxhAKSq&#13;&#10;YIOcTniEnHSq2afx4lfNKEk5yKoNqZzvp93uycRRYSAg3hLzywUhwms1f+oGlgxIwphRsY6OsMYj&#13;&#10;5+5XISsbQikUt4OSleTUeNO0LcQsZUxjxVziCMM9pjZRgFNARZF5TKytPfaASxA3a1ZCkgmhcNrt&#13;&#10;+zhrf721fe2LjVSKgrIjjdwxlU7XWTCOCFnderZ3TAgAYGgfQ9Y5LTCjXHPnk3GOdwxlBAtxzrGm&#13;&#10;LGbDUg20SmiLJBTsol8dgYjyWDBL3V1/33MO5o3VNXSRIlAp9s/5BggUqg0hPlS7CFJ9GC5uawB0&#13;&#10;ReugFTka914xqc/ruiUS86FuGcvzPRiXq3q3gSQMZRENSiDJaatzgULutVQxB7csgcCyYhAQjYVx&#13;&#10;GDKxpdjsi1k8xTZusmamIDQgB7O5BwwJF6yuJUaREVEcl7mvEfZFYsaEQFvIayE6BcV6mIn1KRJO&#13;&#10;i2NJdLzWsyHQZkJ9yKp+IK4EgkUledWa4AnFdz1Wkm7QMUEwQkvehKBm0XZbY5kzKImxLcGWoJQc&#13;&#10;qnAsKPkCCuaQA2+zxT4CAABCKGfMMu5gtTpSCPmc73eZvzIBCiFEaa9JVVIIAhHEd8jdCaGwJM5L&#13;&#10;0HK5We1vvz5/TXAlbdZ2C0syy30/VJ5WLtmBC4FgqagAWZIqrppj4Vw0PqWtPeyl054AGblYxvvn&#13;&#10;OG82tfiaeiggTIBM4X1oRIP5ti4UcCEJZdQ76lGp6v797SraPWDFbM6O6woWUoEiIIDKxsiQO3R1&#13;&#10;dEDxGgOfsWHN0+J9wdFb/dy1TpcAuOCxEARLUZSRSnXtLrlVX08V5wkkKUlB2d9j1VSl4Bjd+fRZ&#13;&#10;1SxmA7smOsuEpJzCuK0hEIQE4droaDOmHKZ8uloqax10XYscNa0Z7boMYiMeMSKqarJfm5o97B5+&#13;&#10;XOY/7YWd1jAl2SrNkhBIb4uboIMsZ5PSktOymdkX5mI12YtoeMauIAx89Ho16zyZJAsBNlOAcuHt&#13;&#10;YXe53xFnaL77ULCsMHUoA5IyMnZojzvZm5A9jhjlF7FrVA+oRBrtKpVtRElaBCGm3mZenMP1HCBo&#13;&#10;umUbVYcxjwCHBPPn9a52zcMjmYCvBFrnE6C84zsmMJSQQHC/l2Kh3zwl6OK89z6OLjhCTWkK1MRU&#13;&#10;RUUEAKXxhGnHXEjRR1ywtBsmyKasgCg2oQgLQ6u+SibNPVqDOQqMIxsXSKlM1PmgjR6aXYwm5A23&#13;&#10;Av9cFWvqelcCzTDiVOxkAqVwTo2Sp9uNYkhFgtizbGISgGLnAiJofL+WQhHCJeeB4JATxDxOkFa9&#13;&#10;9RvCsMBhWQ0EsObEgJScwSGsBOllxpRBAKDNjBNOagG4HfiyjoLQZleDLQilgvNSl2U8oWB5jpDy&#13;&#10;+e4gpUSQJhyYgJO9hUIKA/o2cQyxFCXoEAGCnCSKKS0gI4xDCpJRSHDhRGCAFJu9YT3z7XbzU6FE&#13;&#10;AiYQw4TZCBUiIaH7bd491IPk62oFEs5p70gsVUhspnfV45JLVx8mMt7OV8i532wwYxDZ08jsRmrM&#13;&#10;MWVIptwUZ5uKY5RdUst0px5Co/fDk7a3WMaYaKQ406DBGFEhjQqrccYeqtoDShSGFY5O7Xb9vFz8&#13;&#10;4sioH7tOKgYQpFxgQjhn8X6rueirWkHaY1VAsSCJkP6YP8W++ZxuTO5zLkZn7QCq/epBVynnLPKA&#13;&#10;QLQfuvsZlCaAmhmetXfj9a1h0sxzlLKRj6jw27jWHG4ORCxSAEHfBqkO7T4juExz0n79OJWuRwkS&#13;&#10;BU1Y+1YdDjKlycz+Np2FrG2CkQKxa+zVHNjgROqGznm9uS1QhvyKQsa7CmuYqLI5y1JMCawGrEpm&#13;&#10;YbY3vGYuLk6HaSsQASEJBBg45FaP245TF2C4TddMFUF34D2NyHO4azEl6n5fzLwiUnzeKkgoKAUx&#13;&#10;yHh7oPY+ESgopIHRfHWMCymVkZSs2YRCSWZZRKsxTl4kZy2EuOK1tfo8b7RWFrgmw92hmZcR1hVM&#13;&#10;HjkLl3VuikSVVAzS7JyGuaQNkMxM2FiRxukCrUMAIRBLsJNG57Wp2745MCKmaVsXWwJy62ZJ3jyE&#13;&#10;uFniCh0QAAOW5tMISLhM74U0GYdWDnELPG6tkBjTAEDP+aRnoiq5h03d/vFxTqLhXWXH0D0+zdHz&#13;&#10;gjJ3CFMKmDN81/T324pIYhW1JW8pixSvZUMZ7Pt9sXMtWlqznB0C7LfnRxQABBU0S19XAEDyHuyx&#13;&#10;ndc7paSWiEByvU2AkRhtMAAAZMdIaEogUU5ytCyj5DacQTCrJiqxFHkmBQ0DSzlbE9O8ROAByjtM&#13;&#10;ok8QAciwnldsZp/gWhDvBEcpZRoA++PyN8IlIhLVMJkFkEwpqJkMLKlOQOQdAPfFkAKiTs1B4QSf&#13;&#10;nr7enZ22e8ieIIgjYFzOy4iRP+QGSBULp0SJHPbdl7QlmArPOlg3TkueEG6YArgCRdBiUcWZQiUF&#13;&#10;BK2enNOuAK4BU3TWd+BtsakAZHQcXebAuAhmm5Xo20plxKt6mJdVmynEGeSBjstD3yOcW7HL1iVW&#13;&#10;cEVaplpIYRTWImY9QBgwJou1t1u3ew6RJpjUwCMmCYmlMBB8TkgWNiPERCeY8gDsKhxCRpjDCJKf&#13;&#10;q12XAHAFcRQwoEnn49Mj0dp7T3VqWhloXEhQkAdoSwDBEZMtoxT58tI9xUygIxxzzMGAK0j8j49/&#13;&#10;iKEvyCgAVUG5wuayJZR2D03YtloSKesQQUEoRUJgYybz9NuXNWyow+DuSM1xMFDbjBFInleVAajM&#13;&#10;jvGaUCS5u2y2UU3NWwTBJax9v2dIJg5ThiEVJji1awwuheR9XOclJCC7XbgptEO3cZGiAshSUsMA&#13;&#10;97LB/+f//J9TyDTQO5Uew5QLLKUpUH97QyAlH1OAEhKSLAxTqoEEpC0IPVZnDViBDYDAQ/wQUamB&#13;&#10;Hci2yebRlO0WPn+cXCc7lTGCK62O4/Lp8soht3HhSo3rBoEtG2o5L25KmUj8L+uUKxEhKxJnaJZL&#13;&#10;Ql+bF2PNbtef8glfJsTpx/UuBQwpKS6lMfTrw+XNsPKYgqUs1ISDNWUQZwEhmvpdGsGOCJuzlxuY&#13;&#10;c6plzTAx4QWHJTmd/NxsbIGt95YzTDgEioGYXruHNxULtDiv+GyWrfBasYYv4y3XgoJCInAs/Qva&#13;&#10;5xq8hSsBf9Hz6XVH9dWjhBNln9uG6SqvRLEqu2Th7V9Ub4qBHRqj6pquPx5ZCSMsiHKt/a4QULY1&#13;&#10;OHbYRZxZabBNKsGlgM6j+/uFvAxNqwgAQRvxMFghruMIEBIe3betEjtcapJwqm1ILi4LZbvCy3X9&#13;&#10;YETu+yGHWFyCuCpqCzAIyXGoeb8D1BK5Lf9B0uR73LxXmbrcU8qdy0mHErlsL5e420HRvkiJYxgv&#13;&#10;NyoReWq7pBgUTiMD99yn+cnJGPC8RSnCNq60kkuxUTQkGe/cMkrRXyMIdSsgAqeSRFPxih0poQJj&#13;&#10;RDNEgcSWrna+cXCkaEJs53IP1wV4YbGzYuOue7I9ZPJjXXZ2rfZ9jJ4qLvh+2ubhsQ1rxsLgmP3q&#13;&#10;dOIszrKtkGJoojIHk1MQBC6Z8tZE3B+5+5hU03gCeT3YBMf7laG0eVRoMTqCyI5gyM5Xbcsf4/bt&#13;&#10;Mk+2bp8XN88r8ThkGQCt9o2grBwf6psBopbLPHEdeiFXO6MKiOYhjK54zLBc81mp4XQ+D8edLxHW&#13;&#10;tO66yzRKIKQsnDt9LXeaKOfHh8cFz2yloAAACmo8EZ3PwP58owcKWchok4JcfSqQxYTpgljrqbZw&#13;&#10;1OVA61yB7EEJN5VV3RsNeyHn68WCaFB2OPYQAVISLqI8+vQjTn4AXeFcIrLeJyYQRp31xXroWBlm&#13;&#10;JWAB3sQWr/nNR1pA9x0bCkCToUNZmGPerExRE0N3rxFm3rLG+YkViNLtdm4ff53ZdDdzYweIiw+2&#13;&#10;76vr+VuJTRghGHkv8B00BdhdT+5bks+vW4rRVmzRcnfIbVtDm06ub3Yl0wp7uautIz9/aumTUUk2&#13;&#10;vYWUp+yAXcosOR2TrquqJKClVRHbZWkqDiRZ7cSbXYCSrjdY4XtZajhUosYJ3d8vAGxD99cYvF5H&#13;&#10;KETxVDioDPh01MDkFDR9kv8cAWDt7tG6ueyKnbfn5nhdCwFz11R2HZXkduworI6vaLtfSZXoHooo&#13;&#10;CGKVJMktmtTJ631TR6ctce60CSi0vtSgyYh6SBT5M3BvDMpaPnzTE6Oei1by4dfD9lNfb6fP2ClZ&#13;&#10;TdgnptGit6/Pr/O6TMvm8kCq7F2RpMXNEKjfqTaPK/3KJz9PdmtBQ3vh9Qx97HgFfdHuBpg72QrJ&#13;&#10;DEGWEC5/vKvuYaWcuZtDWVFKY7os5r7Nj6362jXbuGFFIAWLXdRS4Zq/f5xSnP/ylz9Py6Vu6Cr5&#13;&#10;9nGlnH1ePmqZJh05ZtHEFKxQfYYwrlMR/1K1FVMge99W3lHyoWMGtgK7+7hAzASZayw/fryrhye6&#13;&#10;/Y4sbfCDIWvumbWbqIQCDzNIEGiGzXNLjCApd3X1Fwc+CwlyAC4J6TNDoK9kLMqetmz94263ADiN&#13;&#10;q2ya2W39urKmLY1KYPQ322EMllkbuIze44wbFIzv73lxEfdDOqVsRr96ROoi+e06ew37evs+ySjU&#13;&#10;xtE2fmYxZegBLgwishtGM7X1nfQPnMS2JtNMuM2znx3zIMJiu+KzpIymjB/3H6fzQA6yqCoB4UM5&#13;&#10;gjwin8HqojLHazqDVPRtejgcm23ZvM+85jHTgkkCKUMwBL8UsMpeVN1eCYWxSj2rkydt1zVtrc/r&#13;&#10;qm9qIL6EfwUvy+J+vN/cmncP1XyZa9pbUNoAAMGwUcBPTAJWk/h5skQNwwAA3NYtBUIIpqjs2VCT&#13;&#10;MG2O8E7PJcFo7OoSuZ0QxTh5U+JqCawIztbduZguP7u2E5TiXEAQNe+hz++1bpWqMRu3e00FI8xt&#13;&#10;emdl1RVe0lFVl0yJ55ChaqfQh7jrM+5hBrJvq/F8IiSiTBDKdT1w2a4f8xR1VVelAFL0alYDsktR&#13;&#10;UhQQPM130DP5m1+jB0RyTdgWQsFQ9eP5syT4sD9czI+0umQy3jJpKKr+JQMBAI3dXQ2JIaXoMMJL&#13;&#10;LJw3DQ9JNsmTaFF65qg6VHbxQSMsX8t8q2qGaVqi/KKGY9U7PQJayyrnfCtolyVJ0oiHAlmtb+th&#13;&#10;2GGMRSxJiA1Y2PF85QjFeT03iT9GyhVzODs/E9EiBBhGfNFC8biYFlGiEWvUBtOu2Phl50BCQmy3&#13;&#10;4oKDWD3/6V+TmJe73ZYZYySz4owRArHfuXb7cNPMoxAN11pRSjKYhJBbjblMnKX5FuXu2+e9g+jY&#13;&#10;wKBD9Iju24aqHZcPVHxIjHxOKOQS4Lq0T9n5G3C7ebsNh8eqP1hkx21Lo+MWXogjJEKKdHKJUKHN&#13;&#10;18enucnU9bOzGcMGgPa1hcxFMDXy37fdaPw8rp8CDhl2QhJKCs0q2qS3bc2Usmsh+enLw22hiv2E&#13;&#10;pqQ14S91GadSyObDQBUVADJHHZJMAkogJxjrCvcgwaZSn0Y/pB5TmnI+K3oElQmpxY7BDhS/OzYL&#13;&#10;MpLVyRcUMKp8SI1DPrIAbna3l+9v31PVlDBS6/6yf/gmXbnBft/8/ft/ZRzrj61XewZYqTP2nAtm&#13;&#10;tmkDGeACOUBTeorU6XS/rhvAORe3xqBzw+BICySNz5xygnzcKWHguld7QP3xS79OhbUtDDBM9igD&#13;&#10;QcDGmBGVMczG0HpXxAdl7cUktn911m53ZxHQJWIdYmU72YvIlzsPwUnR4H4FhY7WisM+nu5xBxuh&#13;&#10;/vjnH/+271fANz0S6NfFd5BmHZcMd25zPqiub+/svs/Wae89wyloEFFRhypMZl2DkhVdqtKMqhK7&#13;&#10;fY+cexj2y3Uc5CB4Du3OYb+WTYlKoDFFKPmAo4O4EA6VdwRIVqktxr6u+hSzUDeAuKANjTZil5VX&#13;&#10;F0KrmDCq0XL/4fwmOY0e3OCcgUlpTlC0/S7p3LDBwnW96ZRRqhAWMEdHS8Ge/RhvSoDXx6p6w3/f&#13;&#10;DIQMZyQJ2M4lbBnGBfpRqAqw+giecIfgtsbrOQvwzxsYmgrYMeO6b+Cub2xBfAVMod2xhaRIxFNE&#13;&#10;r4+/bATF8ULUgKu9vzhdNkzk52UsBQuRvR/j2v1Fyk3PkYblHTFhq0OTaAJrLqeFkHaaY5cKURIq&#13;&#10;XkGnICtQYFiNZkmtNREDvge8ijnSgMjd/c06RtV8uZWh5tOVCfX2fmVIPr0qgLGUajFJVqWvBmLh&#13;&#10;6T4xb9umqzdYuIY7MdE8RGnxSFCzbVzVCQA8sBYu+WxLvpiKVSFN2OaMteiRJtEvYwMptWhUtssN&#13;&#10;r1ChtoZoPN9ThjbkTNVh+OImUKuIKOcHMfG5X5r+SZTNpqv1Eu4HdTd+iYTdMqFotVeMF41EcoCW&#13;&#10;CmOjd8Lr5OZ4D3d9TQACBDPSp8eHh4/LDUTQyz2pmiWD8NHGxw1CAgIEzOoZD1zBecP/+1/+F4xy&#13;&#10;v1cJvoXSIeQLsmHkRdBcJfWIYsJetADWTuPt+OAnzJ2y6RbTnkCMCNabhZ8RgcYgCqufeVtgzVC7&#13;&#10;Y0O1gjJjhOxSKCl+7gVxgshQicjZBnoUKGcx5M1lcHyppr89HZBlQW+rFeyCsCL1Ri8leWRSho15&#13;&#10;ARDwJlXYd+Kx0zZOW8AOEIoMXBWjcV6wFB92aaKZF8nx7vNSXmsXfyhlK0y6fsYGgbOIChW65i0R&#13;&#10;TRqIwBc7ysZ5sYTT3r2kIpMh6wCx+f5zl6ne1RjLmNhyL0CIZv1IQOcWFzL8HIEDsOXto51JQnFT&#13;&#10;y37bUwqRL0ljRsVtJVyelzUeS7ob3D4YsCMUbfPnuo5rbdSEaqwYZFcc8q74yFju+be96H9u3ibe&#13;&#10;eOV5E1AH9VH354wAnU0JYZoraFYAbJ/lvn/gBUEkqVPfXLNjQxcu26qEgngXSKLucwlZIEsCFBqL&#13;&#10;lnlJZ2mhE7QG101egnlcSaeCUNrxB3sthk4X3NeWb7TIOewvpULKSsbhatdXTKA0s1jV30K6QGwy&#13;&#10;9XEjXQkc0cyQ9rRDW0CY9bvBx8tg9mnKu0FbfVREcVhKSQ5gQsR1Nf4WqQKpDif4vfsYygpEHop9&#13;&#10;XhuAOqrB6WnlvnEK10K3E7BbfzEoS962Gvxc55yQ43b3kzCWDJg3lGL15HJWrZCSxKxcJrzq1+Vn&#13;&#10;ahhRuGTzSIwucYSgiKXeP903W1X7EK+IuGRn4LTgqaq5965umkV/97Scndsya1ytHtuJTP1sX3b/&#13;&#10;bkCKvXz4dAKn5OTpvdzg7wTLZDnrW3g+Ybm/O1mbcSJ3g8bqEex+tKHzz6rJp7Gq1z4+bd9Hxbor&#13;&#10;va0go2bv4o07W+WsPz8J3fa1Bjbaa6Ku6grDa77zvxIwxXtbmT9fjiCnADyAW6TdPsIT8RzMCg4+&#13;&#10;ly1nFCzVFXb3ew/THs0FRdWq1W5/9R06RAC2mhartmwU2+3PwOvRO2r9EO5aGD2RuvYIcYqX5ruh&#13;&#10;yWQWkssuWkRzX8lvYQ9EWRwm7QneQC2rh9dq5hO64uRwCFtsOkoBNnKfV73VU+ZroqHSt0VRLjBZ&#13;&#10;vKoU5wgVp/NDFikjCFcLOaf+x2eT8gD/SAtO4SL43WiWmnGi5or0JPt0n1FlYH9OpEOZAiqXnJGf&#13;&#10;MsIx4gNJs/0FROZM1s1n+V4xtTMeMtpdN8aYwiXpbSOsQ6x7TuvHnD2G1ctO6AaYkQmIBAC2GA00&#13;&#10;CKnnEI3A+4fq4clpNTVDI8z0tqhGeFo1/ZzCa7kV/njXDjVNpO9kXg9dmdP4iatQsNdZtQc3foiE&#13;&#10;B7r/ga8VxVCwm3N84XyxNRCg/vU7uFKW4vRBek7jhUlswgoo2xtAeMlkugsodVfDvg0ND2sEyClS&#13;&#10;ZL7cKcCFc+gO34+WVnFr8vqTgt2mzN3V1WHbtqbuEaOdzhRMg+LX+1VQBj7PQ9smXwYD6haY+Z91&#13;&#10;PSZwwByltAndNyxvrjiunnCLj8loMC9MF1G/jJWj4kQY++UGPhMEL+T5DrTNypadTAmf8iPs/kQO&#13;&#10;lxgeYIUzvd22gyRCKK91loFXBYSJBntWAnnjGMo1fs2y6rDiBoOr5rVUEEiMsD/lnUbIYotw6oOV&#13;&#10;sfRYnd5HRjqCRNs8BsMB+nq3Vyff4jZ+GZ7wBDbNbDZ12xrjupI8b2G2D52Y8vzpU9xMn0nqVLWr&#13;&#10;x/EnMySSB8/4xoDC0nWUcY/dlet+ZcSGW1+5guUpF8uEZqqCqhtIu49ifpT8tiderOeGPQ7ZDaVm&#13;&#10;EwvUIj+2NOaFX74XAlXBKh9u3jCMD3nZ6fQO7wDCvNjFt+yVb1XecgiR4YQjbTmNZH3aVK1kFuZp&#13;&#10;iSvmmb52T9aFnHkR1Wo805M6yonPrRXHlpAZNKUZf8UJmY9xTFgSgC/5VlhZ7fy2pYxy2zSZLv/F&#13;&#10;5MyV3RIf5Dr/t74RjABeZHzGix2PfWVzmxlR++6SwotO3octZbiVZ+Gz3wjJc9vc3t9KjVELQMq/&#13;&#10;Uwx2DRZe5FU0tn2G/orlo6AutZmSefnyi2QVueh7afby9zNYt2/NtX0/kAW7MQFU0IK1s6xllm+r&#13;&#10;VgGXNW0HX2xXEp1N+oyeyFYIxoCa3XsFCoGUAfVSFzTNE8BJD66OGWB+mr0RY0Mr9/N6fIIuDRI5&#13;&#10;GS5akmF7ZiYQfyUNjCAmGbQ/tyUlUlk2iDBpggTIDxRF6XnTYr12uYxAH8e/ugVr72EXybnNK8A8&#13;&#10;/9DnB7L7NfaXVSbn0GSeMBnbz8ajcdoyqKY4FU1ShqMwXdC25DmKWqgOyGjxfEfFewaYFHSZrxvc&#13;&#10;k/PHtplpC/2QSkwKtcY9v0q1JLIAFZE5bT+OEvZ2ncBjeALJ8fu38E3NnHK2Zi2rYyelhus/T7v6&#13;&#10;YZKraLJxbzj65FUvD0WzInwE9wRPW+EYQhHyM0QA8ynhLesiY6JJaq/BtKJplOJL1g1Jmf3JV7Ox&#13;&#10;ngAEr2WlUnP0R7w3iBCNq771BPDqYfsnpWb/yQkFHiGw3C/0ITSX37pazuEdw8NLk+BqmQW4k4zK&#13;&#10;UGC8/KPIFGvmVR3E7mgNhcgbFygSo28c/svudb4LVhBIIYWYzx9FUnjsmk4fmUS5+Y//uKtDkwGA&#13;&#10;hEUSwJsonSYERbOQCsISoXGZV/+XapHP9XVZ6lijYQvBY9D6BJ9Pcwjvl/j1wpHcCC50cCkKJEOk&#13;&#10;ZvH1l1nCTGcbV5wWsmsLfvKA4+O786OBA/81xdG16r8B2+I0501UoiS8TwL5rmDhKO29/dv8jQ40&#13;&#10;x6oUqhq5hgWFrxAQ0wQ3bBTlOrUQcp9xaq3EewFQQ2FyGaky4ZFC/vuMIUHrNArq5eSHri4CXDFz&#13;&#10;kS2QLhhC71nTBogieQ0u8UjxbKs8Y9pQZ/+klNVXG9lFr7eyYb4Xz5YNuOTYk/dWYnO7uh3enzxn&#13;&#10;NWhaX+K5tTjHI1HV8b//kcZLjpJNK2kXYNc024G66AW0Hdbu0qW4Pb4+euD+cFsnqwCiEN1aZNAu&#13;&#10;LONJVSP8hgTQdjUkvwcGQzYfY9/GJR5QrNx1m74wXxKFKOD9WHigBtC7/WjOYMQIdRhgmfPPDiSO&#13;&#10;Cd7hB7Dw6efSccAZoaRj4nG/pgoM9ierw58NFtv3H6pjH/ZHC5IkLSXcolC+B6WYg4s+YuJrYUGl&#13;&#10;wTtbsVuqquZVZ6w9Mk+hkV74x1cQNNUn2yXDI5UCcprRQD1llCRaPkbTnBa8wY9mfN6odWjbKAoZ&#13;&#10;VdhEeFs8dSPqalVg+bxWQ1+y0GljA8JJ50t+dL/eDub2j5GSZhAP4ee+sd0AACAASURBVKlYTrdk&#13;&#10;CANLPhxQncDcHz0CMiGotUGBXeOHKXA2vq8QZxEBG+Kp3XRVsVXG9Ofuad0x5lGzhZJsXUwCSnZx&#13;&#10;mE8b2HxOCcfv65cUtmnKNNaJInDZ9+pjYajHzOUvSE2XEr3cJffKx5Re4rG6LcvstqaUthRJAOD5&#13;&#10;0hfPawf6vpw6dCgoBxYE+9UQa12EjsR0KDJGVXIdo5AIjBReGdpdASDGs/cpcTmuAXVK17AeoBkX&#13;&#10;jP2uKfCZFJaVEMDi1yPggYrUriH301jROjPZqQwxI7heR6qzA8ruv0aduylgQFNw94p/Sgz2VeW2&#13;&#10;CWj4S6hQDf0R4//t8J8Ba68uyGUHz9/3nOfZzOEG6mY4HrxLHX385+U/Bka4d/GDcWo+7X8xL4Ow&#13;&#10;ldH32/3dbjH924uUSoVUDb9svdkh2X7Ykzl3BFXZu/wFd8mF1Yd1X+zPnys8qPikOLivviE12/IM&#13;&#10;toye0a1s9tJUCjIgzdXf3CV7lgleoO3ooduGedF4EKj9QLJazNw14XbKzV4CsRFYH3qm44Ykvptf&#13;&#10;Fh9ok4Gay9mYHXHc5/yD2m4LTkiFT9//3/X3/+E//TVdbnhv0ZenswtaY0VdP2EFgZRAu3OFu/kd&#13;&#10;gDsmjzoEz6h8Q9G9iaH98+cftrYxxXFD4QIT88kGSthuL4d7Xm8u68wf3zj599fZ3IeO7DYCm/ZD&#13;&#10;L9+n87EN6wg5r+wJePh5nleudn99ou/fMAoWpMvhT9l/n3shtvsHyK0swa+2+4h/7Aam2sf+cFnp&#13;&#10;w5SUlXHMYL+pKsOR00ubXt32/fuXXbeYs+QxgzTZVHG7Oc95xVgX36798OfPH+N41XR4bUgDI5Ss&#13;&#10;+QmJt5lhfAAb2T1e0uXL/zSEe/x9N/eC1ydn7ZfP8oeUrKGyFLtE+uMMwOG2ccl2rHtQiJSPQlVX&#13;&#10;e60bfRbqNbiwV/Uk9PpzPT4eons/NnfOAKZisc6MC0rL1ydBWObrQ1p0uc1BKPjf7eODCNuPf336&#13;&#10;t3S50Wn1YjO5ZgDhZJm4959FbzOoImZr/fDAK+LJ66lOm8Tt4eGRtf/f33/fcdEiuhJDJIUAkkiE&#13;&#10;nzZxQFSWQuhL7QEnQNk7OPk/KFO3q3n5CsnSLev2/NvXRRT3yWT94DLF2GCY9i3fTfn2GAmnLet+&#13;&#10;HnN8KzDoR4Y/5t/F8GrN+G9/2h9R1QYUPs6hDum1m9dlT0RZ2JrI68uLUmS6L62n2eFYeKbk//7H&#13;&#10;QppjpUJHyjZfCQkNJUy+RFBO47n+5bfPP1BT7xpFVofPrqb18+vD7T2opcDcMDZFBRsYrXHnXRiO&#13;&#10;v/Hx6qwmbYWuVmBV2N71l+xIKi/t9b+aAyfTOZF0gGWfHlmycvmAGusvKECErvcFnDdFVbGswqf2&#13;&#10;pWXIcWAQKxk+Rh+fX3vSktuqON9/vs+vfw25OASw2kcyk0ZxrjC27wo948CSIRdwV+iRHPqZFRro&#13;&#10;NgXK2+vBvhx6JCJTYDO2oCxknRJicqNt5e8un0IhCVc7yOQWH45fjRdEPf5ynWdJGrctvzz17x8/&#13;&#10;19AL+hjv9W/18Zr+weP6peYaO+Qn5i7cv2Lz8/8nCL52LNkSxLBu78LHcWkqq65pS84IEAS96Vl/&#13;&#10;IEG/wAd9pwABIsHBdLOnry2T7tjwO7bXWhx4TokoVFZEma0onRY/i5Y2EobrkcWibcoyF9rV/Ze/&#13;&#10;cZhKLpZ5dnSGtgTdNr/H2OerXVWpcLje1aWM8RfvhtHqjF8hZPtxHhgBPifOxcPP8D1gnKs6vSNa&#13;&#10;bNaIDHZb70JYoERw6PLDATCL5apXKpSCdtopvBCpb2PE2C6davawJ4VukD7e4JZk9RTchpCXf1+A&#13;&#10;ynyhtv8cBzJRAs40h+8prPLty41R9VjUKE1ViUdbWoOjzJ/H8e4Dej5r0fjF/3bOAgrAvC3MNT4v&#13;&#10;u/PYigI2jXgqvrxfJduxprFXRtHOh53OvEsuJadxZ7M/a8vr7P4a/o20PxAv05gCOOvXmxFu/eD4&#13;&#10;KsFf73vgeXcj9dZpX3J1vXoqdBDFyxhr7nFN+vUU+bgDxRc91vu2zHDmojOOy5oq8v4+bkRBr8MN&#13;&#10;lAXE9ujCS8Q5f32ZLxfDs+0GcRzcx6e7NCxV+3Trs1u/ldv1/fN7/r04Fm/rLebkLaUFJlT4Tb94&#13;&#10;x+QnOVgDcx39l3P87u5+2YwRznXLLpdPuLYLKrZ/qPy34+crMpWLMCMh6PFpd/hvseOvERJpsGgP&#13;&#10;wWdlTMVyy+fwpZ9AmdcSxjIHt9Pt+HXovdtu95fV480BL/1FwZna2HhQQOrR44en4WpkyXBagB1k&#13;&#10;eoD8ovWKAEHQcIB9WkQBU6EoMEIpqaW6byKGDpNAwfLTnfQ8xxATOpnnJeqg6MyBeqArsFVZgcf7&#13;&#10;r59fwdUTFc7LbUqE7O9wOC7Jz93paaPOLyeG7oye9XrD39lYqBsQbVbEm6RZwO2ysSvPsoT4sdfV&#13;&#10;1v1zeccJ+tGBjoyXUy5oesU2G1PBu3USkh3KTZ8UPfwlmiGr8zSuP7D2MsdPHzdQj4fTBbQ/fDld&#13;&#10;R4tFDmptDAuvbAraa5KttHbZPplJ83XgdguqUxPnpFUt9yN+/dEsAGgN7Vpk5gUz9XK1Y8LOvOxj&#13;&#10;+WHdwfvsfL0YE1kuLdZFkdPEkuifxUQymMKaLWmZ3jNZpcg/FXw6Xj4+PlwHJXsdXZRZu6fstT9R&#13;&#10;T8gsZLVd0EQFDT7wyFKMl7fnvSzIXE3ar4IPLSdft5e5Cxu0bOCvX780bWr4NL4aSGGIeuFiQUeU&#13;&#10;pV9vv2zyzenrEKF3ZJG2ksU2gZBluG3oL2P/Mh6bvlwfcjOYPRQDXL7EN0TW7+5KE4Asr5JQuCBK&#13;&#10;UC4fQ4KCUxk95url2n3arcfHW8jw599entoy9Wjt4+H+x9/s5Qe7tqputncF1wSx6+wEBV+vw3nQ&#13;&#10;geUNu378n77H3gzvbxZX+3wz98uu3p6WqdpudULSOrOOS5hwRdb39zSgjNIUUpnmOv9xnTz3Evmj&#13;&#10;AwUtmigUMBMsirStsb9mqCaCqLbKbXwAZO5fyywx68KfsoEN+YD3wFQFffyufR8jaN4HN3sv23Z3&#13;&#10;mv6R5YDQ0eJm0VeRU5jo6bcut+aJpqFj+kCysuiPp7UcIHqYIv7l/ZYh+NePwi5dMIarWqlCYW6f&#13;&#10;b1Td3Z71luwCPReIRgujpb7eo+nGxDaJHVI/vvaAbj5+yNYfgcGBT3Tf7o9o2i3d7fXXnzGVeEaC&#13;&#10;eyaP7N7d8z84Hfta3J5D1ZRGT7jdnsP5GEbaynKy32cP1pwmdAn+dV2nTx82ETDKE3KpxQIMS3Uv&#13;&#10;54vdqe8AurJqQ3kary9BMLH/V57djf3fNrYV3DOxMtz+B3rd3T8p2AoJf7qadl8ZfcqFQJIDmCgj&#13;&#10;c4rTYqWs5wj+pdg5O+StKtCmi+OMaVJbSjTeZs/HFwjSA34wyZOCnP/+dv+HvB/7SU9Ny4acTz5A&#13;&#10;UZaXcnvfGDNqd/tTW+xXGN9uU6iXoSCkkJI1Irdg7SaYZz/C4+cMJJr4aKBHt1G4w9MhaeBetOJF&#13;&#10;JpsCk+PrS7OtQEano3vgdYSwXybUHw514dc4F9Kff1qT14xvKwDjd1AHuk7jQrJMwnH5w+FRFl00&#13;&#10;4jS+xwp+tHsR5bqkUno/Lmns74vyK85khGnFm+x+ZZOOjYVziB1SU47Tnw67c59vrIGcuhwHNn14&#13;&#10;sk4fg74wx+qPJXRsPaaMMTpaYhNAdUQXARnsSZ3KTbV3aPTVavwUuFrnFc6WP5xev1DIiloiK7o8&#13;&#10;yzwSrgDiHOeZjr5+zF6BzOza+bVfMwq5OgVjjsFtf6mqFgwkcDbQ11oq0C87WodDq2AurLhol2/w&#13;&#10;+fy8afOq/nGazLIuHqL9v5bv+m3B8zIwvkwZ3p++Agk731Nt+rxCvYa1LB9Fey1eRFQroEOCGBos&#13;&#10;cdAyxx9v/Iy6xtHwtf99i6E8qOfpstclrBXEzBHwkIo+XSgEbl7wHsQeOIAAwNvdLs7i8y9n+WHz&#13;&#10;t29vWN5pX9vx4u+XiPjv33Smcvf1VXqUE0FLQR7vdM5Q17Fs/1Bs55djxZAxhLBMyI39/Z+P983k&#13;&#10;XYdRJWfXUpVnkij/q9mJ5vTldAHq6aG4nE9cytebfSrWbhx7A5o+j5u/gFtgp3X3VM6ncXyb7P7+&#13;&#10;9tPbuKCnP/6VY//lxm5pntkJWVl/nw+g2/5YaidXEK/zTE5KBpP7gLtBiaBtdbmN2/uHjd8+k5fL&#13;&#10;daSrxP/lP/2fmGHMqT0vuYTWm6ZtHEouogTcON7cnHirwrhsVEnFHtIVUetyFQZCcDgcmuQB2ZUv&#13;&#10;P38tiJztqkEXuxUMdslgmeeC8ax8Gu2ForhtStP1dw9/mb3hdQaGI+X7frxWdR4ti1gLKUyHMFoB&#13;&#10;IgjTfJNb7dtNMwwd8PT6fql2VcA+xn7UEQCQc3w9WQdMRA5aluyUMBRKLiNnkkNim43Y0RwU2X6/&#13;&#10;n65v7kqKu8bR9FBIUClo4rZsE7M//fy5bXbO+lrIsEYHbWJR2xkHETUq8xpUJlrsDUhVtgMFAOnh&#13;&#10;w4OebqoQpMiybe3fLgiKZQk+6fN4BIgu1n3HNxN3FMFccmDD5Pwc3O7jEwermWE/9HXe3H8oVx0x&#13;&#10;zpw+BlgSEqSEzq6P1UGbdX84mESSmzgXBWXvhGAXbm+ngEgGgvPg/uH7hY7LfKZOpRnbpsup7PqO&#13;&#10;IMC45DRzNrUbnjUHCHA/LjIFHci22QAXWVMtXR+MRsEOEhQyc4t2400WNeTAxlVaZiucBp0n4uhG&#13;&#10;bdA6L/MwSUYC5MXmkHENQD4vXbspf39+vs2BeFdSmsZudTwkP8zjmscH8TCOY5Z5DC1AfHVAuyCE&#13;&#10;kjlfzRwtsD1SGXJhgqQYsXbeV1A8fzkCEJQkLlnMaz0MEpPE1vVtap/uHSPQao+l9yHgcpg7hsE8&#13;&#10;3GRCSUjkLXJOYxdCig4WWcWBGSFnDB9fX4uazZMzGiAAA1tgpJIV1r7GmRGGh6lfkhtfNUAYM+bM&#13;&#10;NVPSe5dB8WwuHLF11CNZH+GjkORye2u2hXF46rpl6KUQ62KiizeoseQK87TGtKYJO5XT8+W1Jm2w&#13;&#10;jvHscutlgZvdH0MIwV2rSq5uhQTjEDGtjNVVna8wfdx9CqueuuuwBMyql5eXFI+k3C3zgiBOZp3n&#13;&#10;qa4UiAbM8uafc9YCxyBdPFaIOufGPGVjsM/d+Q/lh2QHrqpRh6bYLWJce70ttrBI/efPUGRYFR83&#13;&#10;jzzPAkz7+2xYZpwg8Gla16zacYaH66mbOyG2o9ZSZZmciScciMWPu+pJe6u9CcP1PDhKWAxhhosE&#13;&#10;mSdmjmMc/DpqAFKqKByt94ZR6AJRSkSbgEeQTW+n211zhz1GGRxmCwH0DlB01T71i+m7EfmIUJrn&#13;&#10;oWi3uTqAmBCExDlYuWgjwxQpygmSDPtJlLVEmLqQutgh627nI4ZRli1WigGEQ3QG5XVx7a/R4EMt&#13;&#10;IkyQsmV2qxtgVNALQ27rCOq2zEqZi9hf+mCjeLgrkvIgVJv6ql9wLIPTCPrT25haCj1gkMZxuZy7&#13;&#10;7W6buEurI7lavC0pn6yLbtVjj2T7fn4vc7FOvY4si5AxhjAKSsTF+cky4aOsXLDj1DdSVXCzQHsc&#13;&#10;Th8An4RNKXlZPaoioORikCWXWPqgAXQXHb47PCEMt5v2Mr8X2eNwewNxkff7+TI2ovRTXKlzy8wR&#13;&#10;HJ293I4EiWiBT0mSHFNUlHnnOs4oAlDl6nJL3vq3lzeVD6J91NdFXxZIbKEIVEi2Kp3YO5pTSvXq&#13;&#10;NETBhhSA9UlSP42mae7m4TVRWDZlUeagd7Cph2EAcYE2SZU/v756gXFCKIXk7ZLE++dfP2wfBKQD&#13;&#10;WjftXgrhgs8YSyj8+uvPdZZ9fn6zjvrA+uX3tjjAHDhm2Mj1cASE+gRzXIzrwnNJXe+T2BQlWN2S&#13;&#10;c9hBUmVjXGvoh8vE8zogDvVXTLPN7mnUozM6y/PXt1f8sPshf5jtBBkUzGPZAIs4lqJ0dfMIAOAY&#13;&#10;n46vVd0u85oXFULx/XIuNu3w+uwEzhSXnCQUWMDzPCcLARXO6Koqrr1WJSAoMyvKSoQsohwzQRzn&#13;&#10;wPTTPKEFzRhM01RV9Tz3GXoMYUlxAQpHtNZV+/52BoR4N9s1LJPuzZoTts1K6/T+cad1CJG5dK12&#13;&#10;OxSDJFiwPK/ux/HKODy7W55vAZBLd1Z4Y8Ps4lIDEWDM8lpl1aLPPYmlyP1k7AgPjwcqkBmD9meR&#13;&#10;l0zmMKQK08nE59NNcoCSq1Wu+8ERPkaNMSbdOMKMClY2JbB6m2e9WTYf7ogGszOqbr6+v+PgWqXW&#13;&#10;dZWQp6Yw07xr2nQar7URSHWnQdHi01ZN1msPPnz4AOFY8Xw69m9ubtstZzzRZK2/nW4wwBUsIOfI&#13;&#10;x+54LrmM0QKkCC+Av1FMmqoZNQjTklfFbBbGYH1/p/uZREhy0c3X1dgQQhhXTNju7gGYte9sWReA&#13;&#10;wlRSNTWDviZsYI1bWmcEJjMjWpb1xnvvKcGZacpKMQ40V7xgFHz6dLeugFJ5685C0cVOgZWHw50w&#13;&#10;5AYG4mKG6EICkDgsi0BE5CUmWtLCrYnyzC7JRicKHtYpIoopl8idQzfcDEW5nW4AYARBkSlQ5+ny&#13;&#10;No++74wH8+piiBjjRAtVl5uqqLHtVoHmW58xvng0niZvgzOh2NfWzmUlw7ACAokg79djm9V1+eCT&#13;&#10;RThRZGGoKGfGOSxtle2cc4gU0fUB40iwPZ/GPkxuwYpgba+/PrOcL2FZZjuQyDmHI/7zx50F9svr&#13;&#10;l5SVzo4kCsmqaVofPohl6GEIN82VJEKI4Nzd9oERpCQ7DnBBQ7JagGRFWEfqgsOUbPNS9++Y8pRQ&#13;&#10;SnicJxu8wnBxniPZnfv6o1qXaZ7WdbXX2RfEBEhEVr68dglGwsh8/FkQFnE+Gezg79wfAPDbXcNl&#13;&#10;Hq1OyJVt5mPKwmaeZ608GCmnCWN3WS30FmLEuIDjBJKKxNAMCowWm6SU2pAQJkrZOEwMQUfDOnoC&#13;&#10;MgSnrjOZEhAETLFB+flyyemMF+ngHKgxsyAtRwFe3k55ToncJW8+3u+DNwlTsywEYyLUomcIk4t+&#13;&#10;felEyd8ur8Ch2U1YZO+3nrNwm4bD/tD3wwG3wzr2c7/P7nAR7OoyVbq1l4dHt7rxNtROaDxH6mXF&#13;&#10;h7cOuUAIeRnNvt7odWACH0/HusyZ2l5vZp8FA+xqAwBY1plh4HQ6pdl8v/suQjCbtcpkPw1Msn64&#13;&#10;texDRaijcbAjSrW3N0roBGJJvAcIEBri4nyOnX5oyrzevnUdDOF6PDZ3kNCtj/46dv7iRJbZ4PRy&#13;&#10;e3r8cVn63a4ecA3m/tDuUYRRGRzacTxTEm2YJOLDsdcg32ZxZaiPBvll7J5RYNATiMsxjHWxGftV&#13;&#10;ynRXtvMyO8qlDNGCjGeI8X5aElrzimKIyvpQZhWKhG+duUoAAAv2ZT0xyihiS1rQnEzCr6fuvjFI&#13;&#10;bp1ZUrBOSBmxUhkCqNn7uHKJNoHDwb8vtzXDikb8U//OLIA6lIc7jzTl+Hw5xiCRDQVTC/SAaYyw&#13;&#10;c06INuoeYpWXWwBmtDIqkwdzUT5EE7pzF1sPdQqAQCokCS5oilR/WzybKrh31KqdaoOwKFgUH+Th&#13;&#10;aLp5MQAgf+lntNRZbRfLckaH4IJPGCKEGaQIIVyqar9FCXsTn/a1ztb+2N/V91IoFEOW59dbXzTl&#13;&#10;y/Fkrc1TvK6OQkwgltSMUzDelU2DrbbAIaV0Aq6/wkK+v74nD0RQbp0xjIEr74aM8+52zcv75fa5&#13;&#10;2N1ZSDOP3xazzST3dqZTMKktt7cY/nTYG5em2cJotCUmTFnN9WkOxEcAMKXDzUagKUt0VghGDAOn&#13;&#10;qNpIj3NVZMbb1AexJXOn23yD/4///L8Vks5vJ1mJILcrCUAlTrIzwevkFchAvgmjwyAGsIwTL/f8&#13;&#10;Zp6VK2vfODfhDK55sffRK3SrUj6U6WUiQC4EwS27WUc2LRs7jES6WjEzv01JHaDz7r0zdRki5Z6R&#13;&#10;HifSCda6OZWY1+nCSe6CCvWzG1wW5yaM+o6UPnfLKAKAuhQzEyufE6P41vJK6CxunTaNnyIfQMou&#13;&#10;TpUhkHUSXNsxvFozqKG87K0QhIzWxOOgnUV4Zli+sQBostHMSyulI/sAiQ+Y8tytKS+yuDWvt0VI&#13;&#10;orIofyvkd3Pkc69fq2w7ET4OmnosGxaLYIohUruqOmYsO5RXc0NA+xjHxemgnNcVx2IZCkTMnNos&#13;&#10;c9WQjUl4X/g5mn3iV2QmEdJI5LTOKwYrgn5NaZOGuFrJlMiPp6E8fA/CN/5DnP0p+pMNcq91VrBY&#13;&#10;rffAafSJki1Y3nNEA0VOYe2x++0K56ASBZuG+RXyXu5mPwVZnYBMqKlCumIRNFrEUMPdsetmgXYL&#13;&#10;QvgdYqiCUh+J/nXqBaKlyDokYEKpmyay3aRYMda9vmK324Q18yLMPGH4UgJMuYB8FUEej5ucnlNL&#13;&#10;ZjF6cnY2Nyhwtnauwbsp1VgCywKscCSH9GUprFrqDV9WKZUxKWFaFthRcEyGDWI+3MVk2Trojng3&#13;&#10;kRhC6L6jBbShKDZx9HdcwUhHkywv2MSThswTdHUY2hQ0LwgxCEe8LhpWKzM1r+Ulnkq/m9KKCIeJ&#13;&#10;N1igYs2Yz8JMS+dtNAv8jdDDDHKIk1vIunnWXwFmHG2q/vwiAsmIqDMTmfajKuMixTo7S9DAg5xC&#13;&#10;2ueQKp9ycltvQEcGEg3gw8pv132VBusgrK+X2TtI1cbHwRuHAgJXTtrbMaxDWe+zSYXTvnJzvmYe&#13;&#10;CpjMNLSxKkGmg021IInBdcGUDWFaVdnmnEe4pU1HFyawxCnv6Vi3s3YUIAe/8WmGyBlhmEG5/L6b&#13;&#10;TILx+YK0gYyWY95l54iUd7VhU74aJkHISSCRlWviYBJkBC46i1wko8z86ZTRqG+vsH1INUhklQqo&#13;&#10;uliH46Zobl/7XdNA8uRTRrM5nutdUQA9hHGABbu52yTmKtxBgXttcF3Y+9XkcaZzQ5fz6hRQ6Lwq&#13;&#10;dse4IBKznJjFo/EawUJyCLPlooUIFPSTphaGtAy6yvLrcgkorH6psRD2AavdxRMy1c5UxCTbd+Ix&#13;&#10;n5YlOTDqc6jG4Ay1iQIZMS+kF+yEYT7DIQORdMuvnmHJWAGHKSXmAV6gu0FUKqG5EqvHPB3+HBkc&#13;&#10;vJ/dOzDyx83R91LjXwbRSFV6Pc5NJontwzb/OIKwKTmEnKmdKkcqtSOjWvjpNaIs8U+kizgbDZ60&#13;&#10;ctAKQR/mCblIsiPtC5r305y3qUPPXNKgvTICDqaUSU+vDByuvo/6aK4/O/jAsquS+TLS6KzHwdeo&#13;&#10;tFOxHDksqfiOWLwwH3IyF34h8Hac6Ca86v+RLX8AM4I6+XTJvQJgWNKp2TayjxXAxHlcCLzOFIg4&#13;&#10;UxzY3Sl/MNXb5rYLpelnFiB4nET86xrjFDrG7TkuAEpv5ctmRd8yDgoTZQGSw9wQEdaJU8AjI1Zk&#13;&#10;YRVPLQJWsLQwb+ICiJM49iYaWp59nhdkSxVIQ1tryErzwxkzTIxiKyCpipNSYRPdQTYA5UcT7n18&#13;&#10;R1RGWs4Qzwc0pmgNrnGeimryCxLrl4QcKkJAkF7obhswnR34hNk/zQnnxEV77oof+W1dTibd6HIw&#13;&#10;9IqoizHygmq5zpU+oMbFUnA63t58W9UpYyuuYubmFnezTFmHViW1qcilojWFp8lHC7ZlNsDfcXxa&#13;&#10;nGcq24waM8Gg0BsRe0iqzT/ejjvUePCyLdeKdDeZMMyMJULtMz3u6ZrjGrpSSY615xB3GV/1kMEs&#13;&#10;j+wFTepUQg9HvUBT3NSNYCpi1lqWjaGcVzA1zdm2nqeX5VbysZHGrdSvZjk8IKl8JmnZZUuIs8Lg&#13;&#10;JSRFaweth12bwESBQ7bIYQTe6GxW4JQ7Z411JaWliYY2phCOmH4zbH+n59Ih9ut1Sh8IuTirc0n3&#13;&#10;Asz+IjI4kojctULQHm9mzAo5UQsyKvr7I+9jFFhuczq/e0a0c6ySjhW32xI8mW5AZQCmICQmuiWE&#13;&#10;pzmUROVZ/FrtXdAq9CQTPijrc2bgjH7zKCAuBhj203NKxPLaaz2bReRK1jkFmsEUh2EMLX6aIHLE&#13;&#10;WBNpB1+rTCqj8tusgFuHsKxy9syZq3O69GVhGZ6CSOTkDlq/l56SZ/MbN/2SIYV1GnjG9xHDvlO8&#13;&#10;59FZ3/Eduw1RsQzC5nQjhxsHo2SI99PrV5zU2gdBvCp1dAGG1fS4bhQcMyBlks0kY1OCCr36dzAN&#13;&#10;eFN7JJc5BuYRp1gCq400J+YCj/iKdldtEIFcphvebVm0YFRtijcTGXsdjT+HnpMiLzhIONRblYHE&#13;&#10;9ErETBwZezDETfKft+O+SwXiXy+mLlJM5tph1+aFBNbByeXC9n/kXVoQYSyJmip77CWzX5bLAKub&#13;&#10;21Xby/BcOw1RAjof6JjNXmrWmjQGsht0TFjbs6UZBMoTGHOvSDBMBkDuqsHkjCMAI4U8UedxP66s&#13;&#10;KYhkyzo5ZfLNQtz4Q5v/7HRMH4v6zvq0E9l+wj5YWmM6cwwDpzCOwYeDC66s4trzaRzgVryAURBX&#13;&#10;Q7XCEDNhh8N0c5hlYsU5cVMcerRmgeeeYSyO106XZaDjMM9+ISDfqYZ5DKNeYJ8hKVeGmwWg6dgU&#13;&#10;dF6/6biPzqQ0G3tGk9IcKkmzI2e1UUruyp3pxhQnvE4VT+nFJXki3P/y/rnW90jMiIjFgXy2zkRZ&#13;&#10;bQkASU2aJd5ujFo2/pOKpAwRDVqxxixLABasyeYI3ZU0WmIy5FNYxpAoxN5NPScJDF/eqOcqQ4mj&#13;&#10;tcajEThbcHdzQWSlsxjXIZtrQddtO371mCbEyMPYFRKNnumcUoQAIgkEXVH4bdKtqZxe81z4Zbw+&#13;&#10;6QIT9qLFtmcOSgJ533pPURLJJIHFGv9eVPR96NYRVh8HBlGGam9T7C+ex57Yp4dPEfmYgjAfz+An&#13;&#10;2chj3/k0SEXs1CuYbthY21VtDhC5h8U0osR2ALxChhZE5kDQqBTK5iVEjEmJ3wIyzIfcFWE+NvNc&#13;&#10;2lxYB19Dctb7RYJ6ydIofNe+3Tl0dBIDp4/nayVsXMdxycrsGscdEwAAIABJREFUcRciJBQXWgj3&#13;&#10;LSu5AfpDXu1oQs5EY2lzyIdYYjGQPF611yJXzdJ1h2aLgDJYznpR339ak08VTVferCckoC9hOUKm&#13;&#10;sKYmh3Tqv5ARkBspJV1zAXmKZC5ffgt7sQj47lIroiFJM0QKV85bHt1B+i4h3zkBYI59PT8VMQCr&#13;&#10;eUgOxuACmIMdjQsLskkhGZRvzisIEspD7dyySdWmcbOxIlyMwHVL2Ggi8/Zq7TPD6+vPUJGCcDyJ&#13;&#10;y8P5foUu1OAWfKt//tCgGz7MDXAkBBp9oA3gqYIdH+UE3hUKIDSKJRkTrtzoa5IHwzISeZqzPOjJ&#13;&#10;AkQDEUXpbUvDefm0Zr4Ok3oXRHs7DFnmLaKAgxNY6bVVBddhZojTzzuO4GnUedZWnFG3dC9Zogrk&#13;&#10;cZDZholiCQXzbTUZmFBEJDo7W8Sa+Qpdwozj//t/+b9iiJfbpXioSBhRQoptlpMx8/TdblczSljH&#13;&#10;yJXI9qIrTEJv4UvP6l5c/zBAyqdj+shl1/1uLEag6a7/odpDIPDYXZ/qH2uC6ToIA5yf3uEF/rWw&#13;&#10;a4m+nANICwx/ghizziA4iYyZeYJf758KN0zxoi7nnlEY3YPADEEFaH2ZjVpdgihi3h7gf3z5h6qZ&#13;&#10;WrXJDjMaiyf42pPkTVYwwIOMPoNDXQCIJ20JmX+g9jDcw42c2QrdyfMy3252maVPdLsuy4QXusvw&#13;&#10;XXGaBuL6YRjq4qAKD5a0z+7+Tv6tvDXl/u7fv73tNh868hUhonhxXvvEkqzUsb89rnzV8HLzOOVg&#13;&#10;frknmf98u2M60a1HdMWoyBOa90VeODcXAa1uZDgmXc/BMqEokwPw5MO9XUGcYa7Au+vwbtNxZpZT&#13;&#10;znkmVMxjPwxbkf7YMh1q996FVLQf/kz8+nyfj9qt50lvDiXu5uGbvXtc9O72khp/T9Mq8xLUpa/z&#13;&#10;xgwrjrXfg9+Kcm9j2PuwMj7L7mMFlLCBJ9+ZgtnSnq3Ck8KZCcPx9vkGq6ddNV3OZh52LgisidIx&#13;&#10;izy4ddan5+sDFqdrrO8rsvW63TfD749Phwn7yhQvOH2eJiwhLdc5pm6KzU4d335iwN+1eX4lrZ2h&#13;&#10;tMd4q838ev3t8JCLkwb3zi/HnUjju9MnWqCmwtUiZvl+8gi+ukjHh2u2WMY+Pe2+Di9tztbXLyEU&#13;&#10;0/hvSiICQZfcdx8KH/2569/I0pIiipxW9/l0cXrKFIkn2XX//POH76uYjZufH9H3oi1HFhbe29+/&#13;&#10;ZLTEKT8dxbbeCBbCNWaHxDl32hdijrqCFF7sFeScTdBN9HRKxFxWBNe82HlSSFHZpdVd8f0TGKbY&#13;&#10;WWlZ/mN5noGP5PnlJvTG1iuulf5G5Z9mRdCf9999ew2bGlMus3pDoh0+XzPWCpKTsRugXaLTC97n&#13;&#10;DK1wfpnuH/zaZKs5KjDhlb8ti8OW524P2hP4etXDEGOYPGYVIPVJjXuZe39haqD54aGU62rNbIri&#13;&#10;z7a5WNvzYCVZhLoi/vzHrEwYxguY/uZwXuGAfZjeuxc4t5ePa/J6F9Ao6jGoX95XvuN4uvog7JrP&#13;&#10;yZObMCHgjUpfz82PdOhfBfHrnE2m+8MfP5pv/ex+FRL04ygPeRu3uAcH0Fj30s/YT1OJAa0z8pZ2&#13;&#10;uPbT1VV/TXSvU2vq3y/9peRVvCKrwvXabZ/yfv0dj7vQGpZxVlUfA1mvNNqDZ6wcx6IqHYE6z09u&#13;&#10;MgqFXOC5Qxtd5yxn0lwgdlzgQjvYtvL9ZqKoARhRuxmXDtPYmw5XxQy8ut/ChSWPT9flx+RuBLIk&#13;&#10;bq8ztFztFUh63+KFDG99wPnm0vmH8sdNNvjuymFGyXWOy5u1WnEkEmjTO3wJS4BX3YqKWXiOpTKs&#13;&#10;LZ5c7puPlGRA5vlGP85+EVWQjYaLJGqQWKQpmkRAAu32MDmpoK3bLIk5LcWv8aoBrDePlFxZVCFD&#13;&#10;ayv4OUHN75pP3mD7tois/HY5ff/wwymX8rvmDL7ZasbDX/JA0/uJr+EpbptMVUVJ3XTuvqpWykvJ&#13;&#10;H0UMY5thDCBqi9/dN/udX23ibTaHdDx3icNCdTRbzoWR4pZv5RKXg9uhRwU44LlKqZu/3bYfHiaW&#13;&#10;Sm1jNwczPHxyZRYhG5kY1/6wFJcFQrl/dG9fi2WHcjw2Rt88LYtLP4A34tn7XQWLdKY5fpHHlJeA&#13;&#10;7m7XuSI/MM3ef/rtIRaXhh0+VBD38/gbzTjm+9uMG7FOtyWsCXzCrb610cm+p2j6+zAktAY3HGZ9&#13;&#10;eMg6cO5fMzK8L+eQ1sqDo+rB1N1kJfO6f74OXpvcQbLjzq56nKqEAdw7VxpdLd/W0X8upPu0E22U&#13;&#10;meAAQaDUkvSvcOwlRHR7/nzcYP4hgi+zwa+KC7r9rgZY1yS+Hq80f7wBcr70iWTUstf+jTGIvCbL&#13;&#10;+IHevy3Tf5he9yhdd3R0lVncnlJNZjsTZd5PCVOk3QQhUus7xrJf0qU/6pKZaHZtY/tRHQsykem8&#13;&#10;lIe72adAWb8dF2UnNe7/2CzZVF5B974I9fQI+K+X/14C94Gho2/KUjLlzYJrMWUzrm/ZF+wO9i6E&#13;&#10;2Ot+6/ymFePxLY+QSMNft1JTt4bt0+Gn3142H374sv6Nz6Roqv/+9Z/N5tCTgTgcj5o/Ff0J3h1+&#13;&#10;vF7Xzd1+mNG3t7Vs79m0UiwAAuEaS7A53pZujf7cpGmZE7sROqTT/lAO3Vu1OyONluXS7qRhi0x2&#13;&#10;I2mY+gs6FPFUkaytHlaB9rxNz+MzmIu2OU/26c//ot/Oqtm8Tktx2AkRxwVnVd3udsf/5yRUydoC&#13;&#10;ZdD8Fga9/nz98pBvi1LbdaUiu6FhOXpf0iF3gGRmHJp2229QGim2MQ0jhwRv4IA1+aHtpuEOoNHc&#13;&#10;SJtnZulmyvN6KS6NFyaiOZC7voruOtlX9ehEXjB8/Wou+Lt7UttabdQmm9frZhYyolbl8IblSHrn&#13;&#10;bQ2zR3H5+cuDbLOZhE12+v8uu2anCkZHk0tQZG4e41bVidNfzl+2cLp9naqqXhGRlw5EGlb//eOn&#13;&#10;GZZ5tnzcLVfsHq48jvCw+WuBpWtv5+O3D5vmRqpglEAcLIYwyWBHrbNyovpFquaqOW/S4s8MkPWo&#13;&#10;A4z+0kCrlGzs8z//dvUoq/Am1YDr828bcvELGlDMmdypDUQ239ol+Gyzz/gzwQKkCSXMENMTPH5e&#13;&#10;yy2IvrpN56wSV4SpTVmk5Qx/Ul75a1FXzXY/n98YIUXe7BH++nfH2adfT+mvRWmOM1+Pj6V+H8Tv&#13;&#10;r7/+8N1/vv6ml/GfTZm9vL70n+r1/Nm51WqTFlBs111B/eltoArCTXexe/4k5v+WefndrobqfX5+&#13;&#10;U+UTlD9e37v4+jVTmBKDVaSn091uf+unEsjpdwB7HuL8p+/NP/7xP4Rs6R4uh8omUMuyKNH8thPV&#13;&#10;pv7w8VECShzz81uWgfez4+KnW78CXQ0MJ3HtVnOXUwfwt/jDuH8pbybDZU5o6IdccklZihtQvwXO&#13;&#10;s/Ll9Mw5YVsZd+iLf13N8LT71/OX1wMrvuqvWU7X/obe0jdkjUSva+fu4b+YMqx2s9/dSvop/ZC8&#13;&#10;12uXIZHKH9X+k4TnLCx3d+W3869p2opd7Ccg6cfo/x3av3amg40+uj5DpJCF+GLSw/3x7Xqo9svr&#13;&#10;7Hag3W2707Qv7gxpp+DAvRQXNm7ANS4Z5r+vn5tdHuISAS5kYW2pTWPoLf1zC4IF8qKLbA2XW6fv&#13;&#10;y09Muve3czCAPfofxc4m6bM7NruMkyUM7/bbHcXIF3PfKYE/f4UQQUndb/k1RVoTIo7vpqiiKyPK&#13;&#10;Mcu3xWSC+eOhPf3H3wRqmm3BEqbvfjl5Cqro+c5v/+v+DVUmgFfy77f9H//y9RrX7IcIX9rD/3pb&#13;&#10;4a4EuKhQDMibY3zv+49uUuE9RCZe/94TlhPFe2+2u+ay3LbfINuoGYFORrAd+S/HNflQ8uq+7X9+&#13;&#10;CdNgda/2VVRqmUe2rKEoMSXDMPSvr6iSu6dPtMxC/IUP1z1ilUXzkxxWXKLiie4uw1SBEl+8ZPq/&#13;&#10;TowI/OFuI3x4HX9rDvus2c9s/mn4VbX72xWCk6tJ0bIcMH8K72VTqkLFf4Lsf/5wmrtv337+7uMf&#13;&#10;6U374yIspHTPsd1V2dWZDwSHJWLUcBdJwT3NXgaQbbHBQMcReX2/EItJCEzcidv/++8t4zljXi/v&#13;&#10;1UAa6UNsPJU+Dz26vPg/VMXmbAUGFhvALjOZyX1zgDon25f+Of+Yk2mV2eEG4rPQSMPSfehus+Mo&#13;&#10;/ISkqxTd4dw+3z5nAt1On0PBOFEuFtsP/1oGLPg6dF1VNScACwTB6V0p4kLpLShEtoy//uO39+8e&#13;&#10;Wh5H2i0T+dPb0YKg8H/5y/++6CmvCzemHNMQoIsAiICYBtFGH+ZulhDMNl1XXUNeVEzlEWCJ0Egi&#13;&#10;9MGF1ceYZ6pFCRDsbSTA+6fdYVgHhOHUzz66YUFM8EzwMCCJWCIoEai6+Te7QCIpptx5BH1ak7F8&#13;&#10;FQiWFJfY+WiTX5OhJTdkKQwMPmBEjHCSlFJkkaNMEMXp3E9ZsRUmxmiJgMDxcYLWW+8nDzDQlFLo&#13;&#10;01CxUXeOgtrX1mjf98Ol72bhCpZbYEc/HgTvB7HbblFYtTYwkQgR5lB6ss5Tzvml9wrNaA0loQgQ&#13;&#10;C1awBmpxoIbIvMjbsFzvv3/0BiheTn6aJs8YUYLg2wqU6KeTLMXq1s66cre1DtHFCEJi8HNwbjI5&#13;&#10;EUqp27rmrUIBhHHZFsoG46MfrQ1cQIPm49K7WQnEsuwy9zESnkVwm/IAzo7WdSKCJZR2qQ3BTG4E&#13;&#10;cjH9kCR6m48pIAICSJ4V8KTXYfCVEuP55GEBRZrMQDBKNjLBUUaGGBSTVCCZ8RUyTI0QPMuL129r&#13;&#10;tdlwya/W8pmO05SVGcC82O8t8IBhfHKAutmD2UTbBe+Xf/nzX1ek1YpSxFmeY7TmaoOh7HuDeS6M&#13;&#10;nWPM2n1YXSYbYwPFxftw3VQbgkhTHq4wAJ5O11cKQ6U2i09U5gSQTR0yBF3fEQihdRzRBZHtZlNV&#13;&#10;9TL1GQDnRUOTRCCw8nSk2qyznsMcVJ6vTmeg4BswGQu5KKCZu3kYxmABieCH/C5qm3O6suTcBGFI&#13;&#10;vHbJLNNi1xXV23m+yAIy4f2MVZEjkqoSb/ISoHS9nblJ1zAnSt6G0a0ykTki2E3DioYMEEDA5ulO&#13;&#10;EphG2z13mgosljCy6QjWtPCk9WxPpxsXjKGKCwqjLrik1T4F1lZ7q2eV56wQyOtAsjqTHMDoVEds&#13;&#10;nlW5bMxxLfIMe5ksUzBwTLvThe7k+u1S5vnt0iMsX5fnyAUW5XAdEo4UcYQYwjxrqoixjSzMaOym&#13;&#10;7X5jqCmK3MN1sl2Z7cdlrhGfrzeyqWOyZUnufO3dqMo8q9SILAuRSuSjK8XO3SyE2RKxrGqcvJ57&#13;&#10;FFwuymBRUx7e/QKmuOo1xcgycROhaTYo0fF2ZqBAkWBlTFhcdysQJG7O1R2HDDjvMSBMMEwkkiCl&#13;&#10;FENaHUvkmt4glcGxUAzO0PO8JEJ8jCUW0Or5+LIvqjRafV2TpR51noQ5LTWXY7IQwwhdzkQiBsaY&#13;&#10;IqmbHIEsBeCs5wAnrwtJk5silUvfN2WuU1jXC8V06OfoqfcOE0BpwhL7YSCAAYLUrokwQhw3sVxH&#13;&#10;I4QgjICglVCEkuTDbFYA+3669NdOr1ZPtjsNSS9ezoggRLJxXhmUdgUhpEptFQsUwigN7E1c43CZ&#13;&#10;laiM6RvBkNGJ8pduEEzlOAsYtVJduivAiIkUcWCMmvNvoafrMtaVoJoTiIOdGaU5KXUKtzT/en25&#13;&#10;r1sPIWAiUP/1PLCckwyvK5pdcHPcibuGJ+OcILLJd8BpCmM/DKvkyGi7omH0s4kgrmg1/be3WtK6&#13;&#10;KmxwhJNBz5u8JAJfooMITC7cRp0MA8SUee28ywiaY0o8ddNAHVPeKQAqVpZbEhGZQhpnExaYwZwE&#13;&#10;xLb89nbE1BcthyaSDdPXa0NUUbLrNCzesuRUIhLIRpQrgtSm1SWWlxgFmGWc82m2D/fNNE0UJIzz&#13;&#10;TYVkUQqlGHOQBUpxk1dU2Lq+Sy5lTGoSZtDJkgJNjNeyViv0UvuywIRCWcjn05go0lPwE17hum+U&#13;&#10;AACBuEVcCnntxmZTk5Dlbb54826ewQIoy+bByL2SgKWI1nGod0pw4W0qm4/L8UugoWqbPd8JpCNy&#13;&#10;QNEV2+nmAqCr9qWUBEaCMPe0KMmsAab5/rFACgIbkgFBJElBYi4yp1dDGXbRxwgswhKK6X0MUBg/&#13;&#10;tW3DCbgsY7XLMRb9aFmNp+GEAQSyhXAczTIHLTZbuALnfZEV3vmXfsjLPC9UN/s7JUMcjATH8YgQ&#13;&#10;dMZIRQu0c8Ef7g5pFRh3EvBDcbi6uYq4P50i4au3wML7zc4mq3jywQEQJecrnLOimm7rludVzQwI&#13;&#10;OJMKYwGxBCSGBYOqqSut5xXhNJNpGJTkgQjIEqZFP7jLeXCTxQDAjMbkZM7H+RwtGM6LwJUZ482+&#13;&#10;+ikG76xeN2WTCAWImfX/Jwi+li3JEgShbq1c+1H3RkRGqqK7Z6aHn8B44BUz3vkBzPhRXsCY6aa6&#13;&#10;KiszI646wrVvvTdraYxxf+oQhntMMAGvEcmCnaDC0mC4Jkg8ako5zgvDRu8GswQooCwnAClmy7oV&#13;&#10;JCEuIwOJQknSfc9Y8OyTc8gCQkXFS2nMLGVJszLrCo8VLft1Dg2G5qGnYSAIMKZCds7tVvq7MRpk&#13;&#10;KpvHND+XEGCgmuZj+DgVRxNWxCPDxOo1GANF8/o+FKoM296zUsDCZuCxkBmYbTzIwj/m79PutjUY&#13;&#10;HzWqm2r3btNLCDaFHVoQjS8OclofEKZaFtkCwbEebULkuTnsxgpJaaSFQgjT4/PFUseromzlY761&#13;&#10;GLGGPB9LZ+f95fHUPvGoPPUIKOxtpXBWaZx2wcvb2zvCEHoBEkyZqk4N61T1Tc6hglA1YvC7cfmZ&#13;&#10;Fduyc6lykTrEkk3BBsIpgkjvuzFrUTZz3NlBYgQjQyH7nCFg8nyp7tMNcfDUVstuirqHIZ7hEcO8&#13;&#10;6QEqwlNAhGZCkSF+XQ+nEsiA/eyzvE43m3xzPDwWFzwt+Naqxvp46E+323IRVUwMEUmSI4AqxZ13&#13;&#10;AlrGa8GL+7wmjFWWIgibpfMuADtP47wsS3TaeVGeGiZIhsLFRqqX6a66Q9WcgTeEgXUzmfNUAV1g&#13;&#10;u5tSlNEBp3Vdqvljap9YTsYZUzUXb1c77Xn0fSPvG2xLhbxBdZuBq2uUt8KqVHByrKtgffB+cWFe&#13;&#10;dlqCaQ+cEObQyHmF5e3jzSodRPW4rTJLzPt5eqOgGG+a8GiSrSv1eLnhUvUa80iQAhqLupTGLLhu&#13;&#10;CCHZR47wEsdpmjmhKUCq42iGkslgQ9UXYTdht00rp30GMcJgI80XgouG8lIl6APmdXMJEWfjZabC&#13;&#10;5zXE90W7zPUWOUeeuxBjKWvMeJgZpplXUEqOsRUcgYLjjNZ1789PevYnDLGMhmunMcIw6NyWZ8+Y&#13;&#10;iHJ7uCS5hSSEaPVOAlgbRzNsm+5UqIQYUvh9fYVhW7+5vq4Dnv7bb39vy8LtGiBVJ4Kw++HniyOB&#13;&#10;UP5YJoCI6ItwX0CIgHFDPZXi/fWtlD3aFkZrYEiEyC1L3XaqrLNLiDFt1wADpep1uGuSnmVPj9BZ&#13;&#10;/f3776osEOkDpBHxh97LgFFAOWGAwrZtiOBgH0JV1O1mnq+jYzWNGYeYSNhoJzDlCBOWfGZ58RuI&#13;&#10;kUsZff74uH4GB3gAhPLu/Em/j1VXLMFlKdc4I2TG8SOV5fK330VT6xxZTIQYlHOllLULo5ATyGGu&#13;&#10;yHHDW9mU88f89PXHQNFo1oKJCQCwe2a9d1jBw+ZNYA7kx+vgSN0tNhOYBSkoKk1w3mBLYRI0gy2u&#13;&#10;WcguehkgQhkpllDYZfc5EJ+IToy0Dc2OnM4/O5zXbYMRmWkPeRvHQXIphazV8/3j+vTl0+vyexFp&#13;&#10;1mG7bbROX374y+4WonC+I/KlLLoiUoj/j3/5nyPKizd0lXaaMONUKatWzs22rDkguGPsDS6Ly69f&#13;&#10;/euK2O7zjZ5/xuOrdWZ366H9dH2jBMK+Eryi4+YLQmQCloUYciGaRK137fP5OH+8h40s65YJSDB+&#13;&#10;8vg/MCxllc0ugTiVBc3U08YeiaNutgMH7OMxRZbf11t5oO6PoVAlAeR7HErQWBM3HrmZGOFmS4yL&#13;&#10;JvNVz5GnuCkXCs5BWcQ15gLU19ubYunS6KCZYOe9Wbf7LsuiPvbvaP5RPr3P792nRu67J78GPdO0&#13;&#10;PF9+9ilNZi8yR8BITBTAob70wVAXkDWClx/rK/O0DPIN3UJAy92ci2Q5dialQAyxNLIcHc5eTHnA&#13;&#10;e3ts2kOXSFoClHUzTzu9L1VZuOh0DmSKzjvIqQaUCh8XfWTqfn9rTodheCQuLCF5BXmG4khzNJHA&#13;&#10;+ti/PwyyV+l8DfDGP4X0suzroWn4HSUaPuxVNvBz1eOO7tQmWJ4F1Wme4l3nVqCK5Qi3fQB4c0vE&#13;&#10;kTO8fLthSVOBpywKCGL2mIIdkUNPlnUDgDD642b2pil///g4pgPAoDgUi7b3eS3ayqZ4vEP8qVxd&#13;&#10;xLywH04JoOfFSgtfIiJ03uamIS8vG0Ty/PTjHl3v0H3Ve8CIIYpKzlTM0uW0rwZiFGb/ndi6K8bp&#13;&#10;46fDQVtKuLIunp97pj8aTonzny7Pet2Pp/MAPEFlcHvQ48GHUZQiIuVBOji5NAADbVacahusz0Y4&#13;&#10;Vn6Re0x7yvz9JhtBsQwGQofj96kUdJs/ml8ujMJlXsZItdaC8a6pR1qj/BriXCq4XBksqNF3u30X&#13;&#10;qHbBVKWkJpkarTG3n380HwkUK+HscDlZtBwgcyQvyEOjfxI/8CyuJfTbBzSNuUtczgfOYoBSNR5G&#13;&#10;Gg/Bzwwu2wI+5hQTjSZiHHUy3afG36ctQORj3MP7+yp/vUhW70NUGjz3T8AzkpVEBoZUcf6SxnKO&#13;&#10;CBDBKi7VTQybBz6LCtPX92td99YBVTXa+WFePaqFJnVb3cdX/iRQzLIhpy+n6a4/H36YP27PlxM7&#13;&#10;lMt6rRtE/i3JJzksj/KgfIm580KyFJLeef7mDaROsMzjl677eHvhFMSdB4cRlHOJlAUEkb7rF2Pm&#13;&#10;Q8KZLVdd57hvOLiEGp3jo+fUftxqVPLq0z4tBGUs1GKtwtLcLaqcDEwiqTcTfgpuh+fy0y7f6va/&#13;&#10;fNwfVVWlkFpCuddlMkXZiCW7HRTlk8Pf+h8OY1iLDXyzrqh5AiuySCg7jprLkxCJwkrvWgmlMIDB&#13;&#10;kuwTsI/7dmxrghNUsi3w/TY+7uuhOju4Kolj3GnF8AIVq3asX6axatX1/Y9m4k3z5KP3IBelWxar&#13;&#10;1328PSgixSG/314klkp2JDMSMOW7l+uuo7MScYD3CkFStVXaod0+zL7RPjyTLzhRv0YoSNrH57bG&#13;&#10;1iyAh0rQQMAYZ2GlCT5HXqqMzK7XWpYHueGhz9k+xpfaH4kyMGcEpZ/CQDVohFNUaDNtejaBPRG9&#13;&#10;ClyQKcy1uOgUjuzMV8XpBymrZIDC9T69z/PjeDqPHlac3B8G4jIy2UBXAtIikZIP2bjkOMca47gt&#13;&#10;GeeJFP2x8gBrk3vZ9F0NQLZBw4wchUwyhkVYTLXvMkHGJWJmMqH94VeKWbylVtTX79/yM5EmAWIj&#13;&#10;ddkk3iO0B3/XrEp1373er9Qvp/Lr+HZfPx5ENF1ZWQAtJ3EbRaWMTQnIhPb1fvvL5VL0F848QPDt&#13;&#10;9l4XElcR+nSU3cf0990yScUyLSvSuTIeGBH6dbsmjha/nyCjMDbH9m24tU8/Apr3MTboaKU1H99O&#13;&#10;dZWi7SO7j4sHnGODYRMw2EPci43uCGMuCV+4zhM6HE9+W0WVQULaxB0dpHsp6mpdNVtZWYyOghUz&#13;&#10;zME8gEI15+Nzy/08zpTIKsopPAAq3q9ze8SsAutjp6E0TRB4d1AXPZe4hARTwab3WResxmWTSwc4&#13;&#10;bIwk0M73kZEUo/OI8tr6f1CE67IfIk55QIqwo0qRS8CroiaBmJyTlCE5vc9UnM3t384X9SDJgyQZ&#13;&#10;1/NctnWchYv+/HSyt1CVO9SAJ+ElpdOEgy+fPgPC3aq/nE5zmCWF0/ToqmqfF1vvFEq0UuL9st8n&#13;&#10;ay3OKgCgrVsnzvHHu+671jq9AFCBDoJYFFRH8HL/wLSe1tjxHgO47DOmSapymt+rjrgdI1dEgyWo&#13;&#10;bH3HGyqLcnyMZVMmSD+uaynQHiyAeV822NU80GTyqbnc45+SKks4ro7ExgwjoqRMU2ScFUwDR/IS&#13;&#10;NoQw9Qm0PGrKeaU8iDGsk8WQUWGLt2XGrHg8VvYkOsaXh5led8LCemrNlv0ECrczJJQQx7p9XUZC&#13;&#10;IQJ5LRfLaln2y2gjwSd6v03zsFuOUckUK1CkVhJRSwl2t2YyG1wS9vj9j6+nzzWtH9qvkF9qeX/9&#13;&#10;rSXiU9H/MeuSlRXraAKuSIhAkHzVtY8/XmHMlSzept+Qooe682vIJoCIH+8TUaUE5D5+SBXRJjc/&#13;&#10;UCUGt2QBfbIRBkigcmlYfj8f1DwMX8rz9LpSVzq516KPdnHuboi3RgjCKkaEOlSsCjZgUQ3xHlDq&#13;&#10;T51bAxpfsqL8fMIe4XWPANaHQwpTWOwyzDinu94JQre3N8RJ1/W0F6inzsLIYtP2CEjrVptmXrD7&#13;&#10;duc6Zcw2F7uMy3z5uH7jZZTnpoo4ADhsutzo8agMWG/u/SiUzlQ0xTSsQ1zr+gIM6ZrdWs6YGG/L&#13;&#10;oX4+SvXyelN1R+LKseQMj5MucKRMgpw9LiPKcYpxjg9HmdoziDkCk/H56/PunN7SOi0lQIcIjPOm&#13;&#10;x6LoUxQHAnGJSKFipXIy9OvZLDrpuHwMECSIUzbJ55dCCcbk9RFzGqvEL7CHMsxQ0BRZiI7XqgSq&#13;&#10;8PMHc9ICbyUAYU1aAEJEtMnDCbV9nh28hvdOVZv79HT5D/3yiIhZ6l4WVB9KAYNGrbqsdl7By6fj&#13;&#10;0/d/e62/PNdXhw1ci5kU53m5azd5rtIaaQYSY/KMa6i2RedIGypi1CQD2RRmX1iCWbtPX3pcKQYj&#13;&#10;S3pNsIvDavXmQNfSIYqYMIKMGmBvI3feIO4OB4QU8eyTtZdiAAAgAElEQVSxfnhhQEI4cyyL8e9b&#13;&#10;feBFD8f5zegFY+AjBwTuzsmup0s6hu3ub/GAcPiyPP4gWWYvTIGXv65+zeEkyuNT8q6iuKAkdBkk&#13;&#10;sDuvr68Eyb+9/6145gpStZbPh+MM7z/98z+bdQ3GSnm+cCgr/P3x256jKEvKZY54dAObnV1317GI&#13;&#10;kuDy0p2sViXXEtRs5ztOPzwfN+MAlvv9bjL02am2wAFHSWOtao21GChFbVVmUn4MUQfAVBkjOYHM&#13;&#10;iVpWD4CnghhgnoWgOJy7/vsf3+vTLwGbCCAVnNpxpS6k/Oe375em9DiSksmEHsNGGdN2O9tCyw1y&#13;&#10;6QlXe1yBHpxbIah7VLE0zdd7Jv+5OT721WLQi6pVdptHDkECVPuHXxfko5/YAG5FUx9RdYdp8YZW&#13;&#10;EphgaJHm9QdV3iMSazW5kR0gRquXTzqRmMTzoQZR2Dl4xdys5bGLgkc06D/Xonj+84+t/HzoSzVd&#13;&#10;X3qCPyCHzJs06sRKGmLg7x+WiNQeDiRAO6xJ+GU0jBAY4nT1SNDBr6jS/U4b2iLDY2MKdYAcOOLB&#13;&#10;K3yX74FkXBb4/zz8LzSHHOZeV+D0/PCbU4kPcrckAypKqbtwJT8iHbvHOvRZRFRMiIrbpRBgQwf2&#13;&#10;fKdXdaCoJNd50WYqaoKZ3+KADoSIvPll8a7kRbYpLDj1+fifz9rPwG+3Wgl77WqY0eohGthjowZD&#13;&#10;W/9bJRkDMubb+fK0EZh+/fHn/U1R1oKvxfDJ/vBx+sch5WNFdwzGyjI5c0jj9GfasBCClnmG1/Lf&#13;&#10;heLQKVb+2TVdc8CMxputZhn3w7rr4oKfmMclovdlexlzXcmeQ/coGj3telpBXJIz6Gbhn6b4kWxw&#13;&#10;0JsVMPcP6H6aXZLd4WqtvQMhqtHMf/lcUDMc6MbYV2cfZg/aJMkuQ1ugEmVip4Mvd16QUJLt8RF4&#13;&#10;QYLdU7CRolBtsR5yNq8YVF0DPZAGIA+JhTKRe+EXK7Fsn99HJSXwuei6UPx9HxsEYPYaAkB9EUNh&#13;&#10;YZ3EO5pqgfoQwV8LvuzgQJ6qZHdfogiEC6lyNbjFcPj+R/XpAiQPEfo9Z3a84BR6zt7YXlJXtxfg&#13;&#10;qjrZV/HfSsDhCyoD3MZHmQu8E2chRCEkBxWBaJOCzNf7UtB/6ojfV4YI/fyKXtO8zlkS7Gl3aJ2L&#13;&#10;eOjJiUSWkUCFy4moosDWDTcQQppBh2CZ/c4OvM4+PWT8stiYIlCKZXieZ07gh5kIFAes0uJVEO/4&#13;&#10;P5jXKfsw1d/zlanDOCdHVvvIklC76ytnYbs2hcSUfPeNqG7HA3f376b0bVuXuH7Ueh91CVnl49W3&#13;&#10;qir26fHc0qnxzQTisVzP5Xo/DuNUVPiMd6SPiIsh2Mv+US2lWCW40fmnni2c03w+V0/262o30fPJ&#13;&#10;5Q2UF1ZVi/nebzU45o26B1B0d9pC61oI50WW9VU2Mey6gEFyQStyf3oX0FVS6fdhFQy51TsjePkP&#13;&#10;JZ4pwSBU6SVQlUza39cQj0W+RUFmTrrPfhvRardcwAz8lO8hz2Z9W9rL5E0k+QlR7ACW6rbsmB/z&#13;&#10;/JfCtWh2P7KFd2FPO2zYujlh3E9IIaUNlv9YZvHTz/0fu2nSOtjhzZQ5a//oynq+2ente1v31uU/&#13;&#10;m/0MnmNM8zQVXoRnqPVUYliRsegvgCeAU2lMyPe+F4EGWwB6dqG5t3PPaVxsmBwUcRSpokEgpKxS&#13;&#10;W/pN9MB+K8rcuyhDVW8cdOVowUQb4sbF5AukABchE7WvT8TBMvjkD0CTZV3kzQ3gXslCP+zxybPJ&#13;&#10;Aca9ah8aHRWB0gc2UYqm3++nULifQPx+IL6JWyW4i7sKjvkIgeXT70PRFStc3IRpdDzoFVYYNKSQ&#13;&#10;Y9gxSvn3WagWyFL0U39XIEUTNWBLvFfBgTTCX5rT4/td0DryuAUihAQO7Hl+Rv+jsWP7BDBDwzgf&#13;&#10;+zMH9ONtp4fyCpYvBTP1afNs8YTfprcwWYaXlOnxRW7HQnSDXG2MLiYCmW+vTB1NJonVi9kJzk1v&#13;&#10;l/xvzZQmU5dSoeAipEVdBZj1nEkQVFQ+SlzyybxDpDEeWV3TLEUu8cx3sPdlC1djZfxx7reItTof&#13;&#10;bmMQJUgeoG1IxO5wcOvIlh1k0F0eMdepkVpFGzDyn2KatcEEb177TFgsEOGIkA6O270oRCsAmMPm&#13;&#10;J1sFvqFMHv+wGXpSFh5mL9C2194s4tk0XpfijWUMioAIROD9r+9gj7TAltiBBykyBFki6a2XPkEn&#13;&#10;fFRWlvs2nyrswPFVRvgZ3Yq3muyTbvb7rgzeG3re0eNjDCB3ZxgiNk4G/bc/NRysD5RFkvlVJMQ1&#13;&#10;AdacUyuWbeOcdblB+ec4158+jrfTcuxky6OVAojBJOtCjis4WKg9vMXI1t0c6jnC9N2+wjWpXF94&#13;&#10;blMgd3xfvqwirtWX+jRODyRTXtHZXJke5nMG9OinFc9TFWNVwtVoroo/G/+K3uv6KC15+PQL9R/L&#13;&#10;1VX8FnGqgRXTOuaizgEz2Z/W24CuRIIk2FrHnzIsZ0+XzCc8UqopGDrdOYxW62cElQzgEXeHU9nX&#13;&#10;Qe+7aKVKdsstqutWr1v1gch+q0C9vfuur1/IdRPhltcQdua9lMW0u5r29z05VPl5fiKER4PjWhZf&#13;&#10;IbmxAhqvr7FII/dFeMN/OwEySK9F+kD5nxJNxhhrPFP2o4UhVBLcd03O/5oz6A/Yhbktfm5qQtJj&#13;&#10;RZ+2GSJXIVxU//JlGTBcT+O8BiqclCMX9f2tOn4VMHAwV11a/QdqI2dFnH0BOvuBkiKq6WNt02mu&#13;&#10;N5Dk11hi+iTMyzX6RWD7psCp+TEEwFhR+tv8dut/PHyP77WtDVlLL/CrX9Nry5rkY1ScY5Mf/hO+&#13;&#10;3OfzAlgpSp6Syf2sNAAZhiTkUrwf6ihSWV5g6zYtBCk8M8ak5DnPsigZhCeLf4hyrP7cUm1BGveV&#13;&#10;UeWtTTlJWnXX1DL7fA6U5LS0WIpMQ06HFazJBqlRkHGIaBFdh8744K/T9PTLf7JLNJ8lYC+9+h0u&#13;&#10;pu9/WST+f+zH5y6xQr4/9POJETMnUGy5mdzbl+q/LMZmhjKs2ilvjzlmP1a8DCOC1lHylBiCVYyN&#13;&#10;zC+xVnEzLeblbSudoN4hv2nUEnS2Rrn2cNcfT78+4zKGKKZY7z4nJECUuwYFoSxE+AB6zRTwmN6z&#13;&#10;yQWEYRmo9UtzCagIG+Hhel21e5b/t/u9pN2w3GBDncp/0cTsvnv6UR7r+8ckidNvf2W+Xfyrklw7&#13;&#10;awM6HNOMt7ny2H7VnNkCYzxSHFUXAdnYDYTlOyxy+bm0PgPkGKOCslsq6CDMHPHzgrTCrXqIbcGP&#13;&#10;4hyIQiGkHWvn+CbiKr1K3cc2k0Jh4UT185/v2+ZEz+pgosV8kqprrgQ8ocAUUOiH6/T+4BQ+NYWK&#13;&#10;aMjGfmqZ/R2WP2KpPfv+zcZyXSDEJsSK5vRHaBES2GliGcEVr5KaUffr4xaAEcXlPkGOIbV6W9Bs&#13;&#10;lo9eEZ5j1cJt9B8voCgC3vHn8hksIBfwk69ojiFvpDy3CK15g18VNISf7D+G3042FUgyFERLyl9C&#13;&#10;dEiD9H2919CQ+NPqVl8una7fn3p96ox/PyKIAFksomeEN7sui7cJbrdGHwXNTZsxeZ/JT4GUhXsx&#13;&#10;j0vXPa/OY4v9vBGIIQSelFSEjKvg5R9u6Kd6iUm33ILX8twDWRwywRcU4jfEvin6dCYCLMKMrCo3&#13;&#10;n6qKyMe/v24/tYbTUMjqOIWpz0EYjeyTHPUYT4Wt2J425ZaiLizwpRuE3Kraa/BYXiRygAKWZBzt&#13;&#10;V/Ygn/YiF/YOZtxUnlXE0r142Govs/dvuw4Jtb1YtxmSh/aDySdR06O4TjdSsacWaf+zhc1P+aZ3&#13;&#10;rJCKW1qrye4xMZ3FY2o0XV4wTRmkPV4VLldrIhV+HVPGlWqnDjzb3vsNV/rwOMVWGJ+q5mLfx5ef&#13;&#10;w0xsdSzU9h6n6cLL/9cVgoe3vNC/HD7vwxJEXHbhg4b8y1uFNvfz58s/DFqZ3GTdUiemlmDkgiZy&#13;&#10;NCeS9JRur/faIaJKkvg+WFXBYUMJSUVvAvPa0/gNPr68pkrW0oZXAJCtoyAnYI/26ZHw53GH7mbY&#13;&#10;FhQXhJKKTfIgKKazhRsN+Mtiq91yT8ZqESOpaCCpXMzjfaWkdxjf6J9UqbQB8Wco5dNCHPsqTlcA&#13;&#10;8R1IP5GV2eeGOQUHC+/qvnpJ7LFMcJnV/kiTb9O2svrHL6Q6r56DDUAeaB3oQh8O7tTnLir0NF5v&#13;&#10;zkC904YzZW1fltN8xf/bf/1fLcYUy4fH6AiEdU8Gv6pU7xAli4lzJP8ATjFrdJTOeQfz1ev9d4JI&#13;&#10;/fDQFmpyVzJZBQDPEcLlUGWYbQKJXgHVtIU9iSLp95ZaFT7kRk/kor0bqQPft7K9AMh8AjwVPVc8&#13;&#10;sNtWmB8eKc/PlLv4m63KASzyk4D38dhmkhw1OQWUou+YYHaYcUAUNaKksJLMSS7necep+Ff+lbhs&#13;&#10;/JxT//3vr4LKmrDVav+xHl0xs6US5mNY9lh2sVJfHpiYqqqSZuMQE7bHE9N+zAlYwyrgDVwIx9a5&#13;&#10;r+qyX0NMw7L/CXhVPUuQwqfmYL/dchSANRO/EfljIBurJlFnpv/jGEOz44Kzkc3T4LA7ckoxaR7X&#13;&#10;9dQLwzjyBZrbDPek2VFBFm8I4tv98Xx++v79jaOaVs0ybTmdUL2Loh0WWwp6Itr5jOlJpulxABJr&#13;&#10;pW/SHRBT4zCTRh/cFYe86qwYEJ86/fg4AMRMeI1C4ZLts6g5DGCzW9mXOV8R0Ms8QiHFCA9HYvPf&#13;&#10;3ZKPgrNUQ1Lc3GIajDIpEf8Gbk0FiVsiuogyLMFWz+fyDmz75e6BptJMyGdIcbr+/d/xL39xt7ks&#13;&#10;Kp3SUUiTtiHc2dZiSBDMXGLxyn63QJQNgYjc0GLs7TYqHJeyZzLz/Bh7Y0HtMSmFfDcNBjdbLaN8&#13;&#10;6fyvWx4+hjGX1oqAHMVaCt5kOytFpnU8ILlXjRCtM0nToYzU2YxwAQiBbiFpIPiZzMhT+AG3Pq78&#13;&#10;ABanVwBLl3lX3PZ7hIFcCYAzYOtAoTAxIy1KZJF/pPZmdfncty7dlispgEFx2a7lsUtQOe+aGUEd&#13;&#10;lCg6lgDybrmTvJlCtoefrxpo3kP/EQBcTMBCUHXUeAn1vZ/P3z+69a6f6nqT4KuFHlhDYx1evtQd&#13;&#10;8fvYUf/bykvhRLbQiqOMFLaHun1dtSi7EPppCfhHMjtAnFeTpBihQAW9m94e78bCNHNrUkeHql7b&#13;&#10;S7iBE3IkLKlHJVYssbSrMOWNAhizqRqeYYx5AcEzAKIv/uVfuz+2l/CJdfLnaVkLIcpYTeueRPDU&#13;&#10;UnR8/LHUuHVTGJESFQsyjWGSmiR7ezoc7m+oFJ2fdA3lhG6wcjlNjfD7CgKjyW9dCQuMPMopQoKI&#13;&#10;AgmiJAQ5YDfczzsCoc0cBOsfvKPvZi0jwnGw3A8CysckisIAGC5LsXbJCk5PWRi1oojB5JZqNb/d&#13;&#10;3zwvLGvSkgwQS6Zed+lkMUvBbh0DbPlGeYA0Rm+h6rW3OOO6hbu/IWnDUcnFrXFqvtQp4ft7Apx5&#13;&#10;b4HGkwkACKT5LlfV91d7bZ9bE1dcIqQAwIn4ix7ef74U76FRZdzMHaaQTZLHL+NirWtfozWbvagu&#13;&#10;+JGzUi3pbNmWXcCKR99g/3Xoh095SFO5ouymRCzuYGnJm7MWheJYITt0CPBEp3fLimfqCMocwoK7&#13;&#10;gQSYLTJnmKDb/V4KyS2vg+agHx58Rlv3zHcwiiP2S3JmIHABqRh7RtB+Qc7US0sptsE8jCy6Rnb7&#13;&#10;YGrcSsdDCalg2NotREkIs3GBJYCEqc5nKaOcPZZP5UxGH8mii9u81wnTUdOKL0X82enXRq42UyyT&#13;&#10;uAcnAmv/+pEbIYJYRaGQq617s2xI1b28F4DtBT4U8YetFz+unbntNMGi/Wr9TBiwYRT4SB2Unrtm&#13;&#10;/KySG7RMhyIwxOLi7rmIBWgGTiFnXVmFKZGQLp38SKFyXypBbm9//afuhzt/h428GtMi/LYmUTMn&#13;&#10;9KoVTKjr+tf2vx/kP5slLXdj92LfndYUgJrsZfXjNdKozbaKPWy911Qc7SU3DHCv08Mx5gmmLWx6&#13;&#10;bsxQXIPPBWxyoQzWmkHGCbaeR9crHnv2gRKp2Dy//4Ceoi55UCVXBTXaR0CdUoa7sQShI6Lpfv3z&#13;&#10;Y0EC2/gosQx+mYINZY2bWVi5Og0LfpEHPUdG++D4cwOhgxw3/eNDr6AqAEKDz+h8/ppj1OvupEwQ&#13;&#10;Q0ZXPPK6dpTc7SZytV5HCTaWXj6Pz+/22h0axvG+Dp8KhbwOnB7KI2ECYl68pLnynCq7+WpYGl5I&#13;&#10;ggsobxGUc3/mXwxEJbgnpy9N+0DXKrnuUAaAiR/e/mEPtIYaTgkkfI0gEqRguGPuaUdLR8dtTDFA&#13;&#10;Dtqv3bNvCFyb0qjtmF20eonEobXYZ+H3Qxmxcx9VWzLFhymHYkcIJg0QwTEMB1nzndsP3XaHQAmj&#13;&#10;xX4HxOkDCXPGnOK8h8rR4kupPSRwLeTDQKqJTzyLK3XVUypqU3CH7hf1jYg1MW1DrDbJGxU6TP97&#13;&#10;ixWPKbH6e4x0w1qey+03n5s9Qhwgi6hvZ5+Q3Itif7Rcgqbu7rdxrW69OuYbRUbu53naLcPnjkBX&#13;&#10;Pm2bzSbF1RflT3bXZS1vQ6pExXIY1e/qflA1s2Jci9Ve07SQ2Zxqru5zafahIPukf3kYm8o0zvfN&#13;&#10;ZK7qnNLB2O+qEueC1Ij66wC2VDak++HgH2+WZ1H3MF87CAUDIS2khloCK0FQf+sGY6KFCBIFswnE&#13;&#10;i4ruwFb0f4iIZImCwWdF+XK/JBdSE8GVEr/7R0Dkelb/0PdLuMwCSEWD30wumEe73yzZhO3iIXwu&#13;&#10;1EWHm3Nd8c+KSoXRlPn3fcaN3L6vqWQ6LuVBzcsfDfhVr7ZqCxAfr9/zGddPGueKJ7AeD5wsPGRi&#13;&#10;XZxGzZrzI/Y+S47Kxz7HqHMCetyrfHx+gv/fX/+vCztyQD+2d9QlPh/2prxNq/GWlVD4DCZzsPyD&#13;&#10;kT1PuGQp1jL82eFUGbOQDPLMEVGAzWmL9ySl4Wqo0tO0g5wY4g7cCwwCjlvml8+yAiuIM4Z9mL9B&#13;&#10;khkygfCiyW8cADO6y3agHMYu9OZZf/uQMng+RREPK8XRlgcZbw2ocpZypvhQyWUaaI4Ak8AiyUaB&#13;&#10;3SR5S14VmaJp3d1X2TkzlxVGS0DYwOgyFYoFs9059uEmJhQoNp3SZV0BksQ+H7V3tODET69/9u0v&#13;&#10;1bobZ4nAzQ6u15lVx+rzL2l5ySIzhOCWb3VzQJSDgGI7A6e15bRYgfxov4GuWYCwILBtBoVilyN/&#13;&#10;E93pKlEg02YmDCOQJR8Otfym5UCLoXhB3uSVK9R1mN68V8ABn5U6t//0eHnva4Zlgd8TSvl07Jv4&#13;&#10;IAcC9u3oAB9968+T3qvP7fLQsIiyK/u9zHyDyDR9uYqbvc6NTMbeiLrUiuElHBxZFT2pLfv5AUol&#13;&#10;vFQQhjVRuCFTZnkIta42cx0LzBSh85tW/LWvzUKpJY0JaF7DqYBvUsWEJKlUXTz+wRM+kOJY6WpE&#13;&#10;AaJ4qAVUQ173TiPWfL/bsO54fVQ14cDeXQ4jsJwGNCqaREzAiK9QUCwCmjK1DOjgholwoIJYBotQ&#13;&#10;JxFwn64wVx9/jYcv+RNB4a9/JW33W/EQpxoifl8RofSTOX++9a/k9cG2E6mbXdUVsciLukih0fgh&#13;&#10;I813OAPXwQRoTlUh5NyDr5KRSJcADLtXZ9V3bANPAgmwbMNgC/D7o4Ik60VQ/Tr2KOZO4DTBYCPd&#13;&#10;0g9FtxpdHWii95YAXq55puaNlQc2AYmyVX6hibzdh6N4LvYDOt2CXqGhW3fmukeIhG3EE7gs1TYm&#13;&#10;LA5nZlp5j/Ojpvx4Zmmb0rhVgL+ktoTFF9YvbKu55hbTO9b5z5L9enPx923B//vP/1NMEMsaUdle&#13;&#10;cMwwMQlJTpuVFb0+vpflSe85eEtSGE3yGbFCNQUTqjDQJGJ6juO+pxwzRFRJAZptc13XL+MDcUAr&#13;&#10;EKi4xFI7p2HWjH4fbpGAvjtUkubRSoqiXriqdz1b76hsK+h2bTeIWaA2OoKLcfStEsuOrEvJJauT&#13;&#10;l2mYHqck0fFAkgdmzXkPSWQk7uPORMI8rslGxqBJ7dcfbQJ0MZQrB3ZcA5KTv028bmFRQH1VDfcb&#13;&#10;WO4OeQQI8ThYAiqQkAYdLjWCZUQAo0kvLETsAqGUkJoVCW+e4CBahALQKXkAp4yZh4Ik4E2eSdn0&#13;&#10;8+S5bD3yKHeUUB22McNoU1U1t8fAmUABbMMiFQWxji72/XFfHKdCcEo5zDhQiikIBS4YS9bBujkO&#13;&#10;97lsqIuAMTKPV0YViVAV6m6tTokWHAGXcsQAlQpBoSzcvLZOR1oWzhvqKInS7JryHJNHIJby6XE1&#13;&#10;VfVFm+nSVj5EgUvKjVcFAbSkCqCEvfKbKUtJ67zPeyH7LQuJHAwAukhQSCMPPjAp6fjAHEusGnbw&#13;&#10;ESIqHYCYQotn7edKUbQjwJSsqse8lBzlToV1bAhxZDdQV0eZCsoruK1DzgDligOWcyQUIwZSWr0J&#13;&#10;nTzlDeEMC9JoUf18PObAjYc2ecDhttmuPACglAR23IK2Xsb0MJyUlBYRRRRj0nbHCSAeqC06Tqc8&#13;&#10;RIC8qHHjKRk/ZiIKVXYwaUQAJ2IKSnIxxm3OO4qJJF7XPIRFu8h4F0wKi7fYOhN4IHsIhIolm434&#13;&#10;CqIPEBBGUskJbsPbtSrpcP/206ejWT2jPKZst5kiLCHnmiKROY+QRuAANxxwHHBi5hFSq3WAifJO&#13;&#10;rHHDClEkUni1o2G70PsybEkIYPIUIc0eQclpXRkEUJJuhjXEBgAOOaGpKqvxMeOczONBELrfh6qR&#13;&#10;q74zSpdlyYAkBIADVVOEuIMdeRaUKlJOkwNOLxhXZodo0Vvc5rxTHzFcEIpd39nXnXNMYoTOR4aB&#13;&#10;1zhDmpEQdMjLlmORqds48rkiEnIns0gRZcQYOW77h4PZcrZMPulYsNp4jJvscLrrpSdiN8aZXWZe&#13;&#10;ITZqqEQhmRDOeiK4rBjhw+0qOYl6IiKX7dcIVh9e9AhAMExWBatj1ARXQALappL0GPu+xwsyjOC8&#13;&#10;Wz9uwK6INEGKWGK3ZkGY1ivnVOsNUZVpCXIed6OaIgVHpQe6ZChVDGFBjs1ThhlxCDPNAFujjxG+&#13;&#10;rbaou3Ha6oy30VQVGuc3VJbbNNZNrYN3lGJFMk7Y8MtFVpLWlaIYjfPGsEJYchdBaZhEgYDHbhGK&#13;&#10;kjAbw06wMbjkJwj32YJaKQZzhGY3EkYWl+QRDjgteYU1MsMdV3Xg0sXwuBrBi+CDkCQSjEq15P3M&#13;&#10;xGoTkcJAX64pRYhYNc9eVBRhPG87pNnfoY3JkbTsYFiXjALCjgQNioIi0pYZaSwEQ4J55EnKKcdl&#13;&#10;HWQKXi4ZGZA8j6SWl31dqmOI644Ee7nfu74OCGUTvx4/jW6uyrN1W9vQeRuf2sZOe3Ib2iP2OG+I&#13;&#10;s/58rPdda7ckbBVBEaa391tVokSCj4lw/jFsUjCYACtz3C1lnDBKMpuSCwRv0QcXCclSwHF+iQRV&#13;&#10;TTtNmpeY6iLBTMvCBRhZYFBRi7MPVFJMklTilGvPF+OnLU/wfYbZUA6lqkWZUcbRZB/vA9rzRp7I&#13;&#10;iR3w86nctzcCsLLSZfzQvikoSDtNVGU52AViBwhegc4PiWKEnmz76PekZJuIzJyDpCssKlRYbHEA&#13;&#10;EkBsok5blJkWfNGGOWoDNkm4fYwEUpho8qQ70x0VkpeS2GjpjgFOmGT99o1T7l2KFV42zdrCgBVn&#13;&#10;jKoUaDI5JS5RiDBHH7wlSVAebQAZI844lcl64sUDvnUV08O9Ip99g0FAYIcc1iXeCYyLi+Oy5+Ss&#13;&#10;WQBSPoOc8WYMg0LXwSb3uI2lkmHSUpCFyrSvxtNZQ62EMRqgTBBewJ7qLgKLYKileCzGxMibgkXg&#13;&#10;YjqezznrfdU9K4WD2Wm8IUAtYMaMcQcRckglzahODOASEDIJXC52ATxmEylNjIHH+t7UlIHzrDdY&#13;&#10;QL9ZeWCsBsN1CxByilDOGYBli8e2odn+sbxnSpqqSxZD2Zm0PD9f8GBUU9lpZQH5ijfab9oZEINt&#13;&#10;nB9TcsBFs0y445GFgKKnwsM0ryNLLAsolUII8AQix566NTyEnlccEvCq4gyJbd5JScZthG49n748&#13;&#10;BpMQun3MBCdZommfnCgkSRIkkC2QYGcu33E0FlNvljtsqiM9RBuQB0YnQWACpj92yyNxTGmmjMSn&#13;&#10;+rj53XIjkVrQLnC284YEr5vTssYUqHe5ODJIQcTB7Ay45PaFCKp354N9v73Xv9Q1aIf327ntGJ9G&#13;&#10;DaQs4uaxZzluy/zmsDJxiTnLorUiFgHJusVVs77OGcASEsT9uqZj20RvPMgK4xhDwevEMiE65xBz&#13;&#10;kqxEIHMWEfTvdqsbBdwuICaCoxzassgUC6RWu077mm0gPfV2YShb2hMA4rrxLoOkArGJ+6IoEzkI&#13;&#10;nPV4UyU3Ce82B8i4xzyEvj7ccc4JNYc+p5w9iGJti/JyPA1hmEeKmcBcxjQJpZyx0SALFoBpxnDX&#13;&#10;lBTYx+ysZcAoync45QbaK0LYNaWAOZCSmjBWJctcABDmfRvGNRZcwcIDjWVY561kbNtBAuqho6+i&#13;&#10;Zsvyuh06sQWfuBCdOLPTtu+MEJ6Fldh7YHQAYUaI9IfDukdnNSQACQw3otrk9t1uQdWflseIOIrA&#13;&#10;1KK87qHvn9e3B43qXB6RTkHIuxkaVZ3by3h7AJCqRuKSbEn6dZaUA6gPiuuoaYmcD3VHQArT7arK&#13;&#10;bh1NygRBvvihcDbq+UpDhlARyKybEDkWIUeiXaAsccsh4IqpSEUcR6Xqze6IKAJSgfFuV+Y84hwI&#13;&#10;FRWEky5LusfJZ4W5N/uegvdGYxIRBuaRYCAQZU7AGvbtfW6b1qVottLjkDgI2SFTvLo3INi4U5g9&#13;&#10;qkrctXbzECpakDVtKMCKaoxZBNhDXzFSqMpBhcG4TBtNAmPumcEek8BNrXPHpnnw2xY0/NJdwv9P&#13;&#10;EHxrW5IliGE9WoWOK55IWdVd3TMYALO46NPiBxrfzBwAACAASURBVNCkQxc+/5IOHSwOBj3dWVVZ&#13;&#10;+TKfuCJuyKPP4d5bXqCRgnnj9t0BJGMW3UCgYsgwKVXoeHu7fVWkJNQZv5FSNECZhdymjKQXijEq&#13;&#10;lnkpqvIymLvHdwRlMhlSVJACpqjcYIKBlnLVG0coxXh5ueYsGfJZMlfAhri36zVlmQiLKWCEMwap&#13;&#10;RDDJ5HFOBHlYMk0Senl7C6phknWggQt6A5dIqQNZkHpdSfCRliwIeiyY0c7OieM4+RSDwxHOOQJv&#13;&#10;eAHXrD1G2Wd3syWpbDAAKr2h1EMwwa5izq3UB1RLDlEyVru1aSvjTARpQV7mogRc3tfbhiC2EWkz&#13;&#10;guJzr9cNuNAqHhYIPd8q2zOUUIo5CxgFKTPFCRNr9J4iZwkkVYrObDo5j2m7WrCry+H6NvmFNPx8&#13;&#10;nWKEcqewUotZK1Hi//tf/4+X6yS7+wzAdfkPopoVCmImyQTmKWSDckWrxs5TXjXq7mdry76z9nQ6&#13;&#10;r5D7os3hbeQcNm3nQwJSPf99lVJ2XXObzqSIniwWFc0L9RhtDG4SaRA553ELqx/ajSa7SpQdoaqS&#13;&#10;znvCZOP9CtEFITEhhD2lLURdRtPLFZSsRDbFBPqf+uvtLM8x3e9J2A4S+rS8nUmCDDBpwSsUyRNs&#13;&#10;MmGTPxG4hHDv0evrhbbwlJ4PSR5lc/XunK1y5xABdJLlDmYXCKzvdqdlZtN1Rxqxoeeoa5NtDqhk&#13;&#10;abyxZFMUEB15eRO3jKQ/h2fkRUCw7DrYvUtvZ8XR8PbjAN4HUciyMwkA4PLWdYd6SVdbHh5UP04z&#13;&#10;4bXTc0GEwtK5jaRdRthBzDJ0xofoIPZSALPOHCQKq9fn75SV42Yp6JZ8WdZp10qUEY3MeZ85+7Zc&#13;&#10;M8DP59d3XT9tM4q6L9KPDQG01EVXlQcgaEVRMgQ4HjcLpc/RguRIuh9HuGkhlYbQZEcrcrjp//4W&#13;&#10;JIlofH6hHH2q/vPlcjJpRXws1X64gWGLHU80o51qZvfyi/wvP05vgNO91RPU0FFiC0qgLaphWnPa&#13;&#10;0C6adSDOyiS2zCZtiq5P4bIJxIP/ud1f2A/VFyYv1xwf7oVzzhvAXB+izimWdQHIigRSsJ7+WAss&#13;&#10;ju07iauxbNXt+nqZiuMd4+JsbgTKt29DSLITNhvHAckNalOZAVu21B+q9XrrizrVyWPloU5gRRe8&#13;&#10;+8t/IoYOv13mktSs9QFuqz9d/z/BJE7FlNpFX1HDyI7fld18urWdDHlziXftxwIp7jn/iW/nha6Z&#13;&#10;1IVD+Nvt5ZLm1sD4/ogwIhho6rG3FNqP9/XtejEzwJAs68IpVFC6wRWRZzVvfprj1qeCpaY9dMN6&#13;&#10;+Vjkq65TxnhD4R6sca3bwozu/uj4JsgoXZmSwZlo3KWcgN8KUpUGYH6nzDWFC94T/zyB/b6WVTq/&#13;&#10;XeyKGsoeZBHCCEjp0lJ2hGVMqARERZyS9mUt/vj694bffR2fpJApJlj188uwLflx/6klwbLI7mrp&#13;&#10;LIlnxhhColzB5rZDXcdNt+8fslkkEt//8b24U/RdbxFS42RvnRmXkgjAZj9ESCQQ8vziCzmTtjkn&#13;&#10;sA2xxxXHxZrRpgbWlFgxejNEJJF4i/bj6TWpPUN4p0pzefm6+OijwlKVopX4seaLszegNv1H207S&#13;&#10;/rm/V94AOwYTh0rcazyFYiauU8pVlR2YWV/n993BXZdW8Tk2uWKpho/t++16rdsaQKCNIbJNoi9Q&#13;&#10;tAUbh8td063p2d/qRhIFE6mkXeLmV9UrfyKDfvunv/4VP728wjIDVBR1udkP7x42O9x/Or6czl3d&#13;&#10;39Zl9/CwCer8eL6d2SqW8fccHabYbCHnFDNZbSxmf/dPfA7aMnJN4A7RRpYTigthrbr79rczK1dZ&#13;&#10;HJI1NAXDrJB/xha3sNIw8AOzzK94dacZVfUYM0fcGN61Xd914/ZG2sMtzIFb+O06R+ZJciw2Z1u1&#13;&#10;D6cpSVrUezxta/vwblun5Q9f3e2MTF3xDkhKaQB5k9E6Ul5ezyG/4hHr6C1G/bFkAUpFul0B5kV+&#13;&#10;DIIRt7gCKZxldNYXr3nwHsGi28eC0pyJy3iNvlEwoxSn7C+qaTqooMs5DX06dHx3VO9+rENcxq6v&#13;&#10;iIjEuzVvGdGH+8/JPQNFEWXXaeZ1hyAym+E0NrKa1+U8XTCsztHoFIp9H40rGdwdJS+ihcy6VBZ7&#13;&#10;7y94ETqnSMUWI6+JOS87XGGG1mXY9BYxugtiLa8uzpHmX5CY5quHXtvQHEW2sKF9Vhfw8CGfwtEV&#13;&#10;p/y6TF+U9Dh0ZERbRrQ95OlVlbCARRzjjYbHXWtp+L4+3+ufEYDJIiFitkzUu799ewEEQD90tC5S&#13;&#10;8Qx+1J4Sn9x1Njju/nk/rRrzsnY0s0Z076H+FgjrBCsAeoqoM+r8+tQWyGOkX6b7u/2Pp98+1Dz4&#13;&#10;fL5uT/AsWY9LeFmfMOmrvdU5EVVfta5hvg5XWRQaOAH5NujD3SOQ8rd/fNmpEllR/CmT4D+2h2XB&#13;&#10;vsHz61LkcjzbY71Vis4RW0TripcSp6LlUSJM9vf3egv23g3X27F53BWCpGy2dVOHTkkkukTqSww+&#13;&#10;T2WhzDRPPK0MUxIrxfwwkuZRJ5MFlBZjznT0Nl2lF3my4LoJlKBlAS9X/UPQ5k1rUUhE0GlO9X05&#13;&#10;uGclVrDVmcXqyKXHkpFRX9SeSZH97bCBrflQ3X6ceAumeO7Jw5g3kgGHAkRP1YOdT8Ccwb5InMw3&#13;&#10;l0Mxh0zYlnNAVz3eRjssQKfvNN4vmVVFYJmk90xNSfsWF6CKmqY/3v5wHq0MueAOu55jsrqwLIsq&#13;&#10;hDDuf97e9h8am8+fOfoRPOOIcSRDQ0s6oymh9Et3cJ7YLD0mMhGflgi2+thYXqV1Ilq3FfnH+Xf5&#13;&#10;uTtOH4h0lYAShjOFciOtqv1NR9ruiogI+PH6+tC+o4nWdCcb8P1//paKcEOXtInJf++KehtsLNTp&#13;&#10;fANZPBw+zhtI/Lya2bJ8oH8Bwew7tnr78cNPshIPH47f7WsaYMNlkSEu3y6z5EotT5d9c3T2RlnQ&#13;&#10;qmPKa5cgLsb0+pC6m49Wlg+07ovyoKpZjY/NX9dpVIqbbKDdStFMZz2J9a4Ep+vFgBRvHokQ3NaW&#13;&#10;6qKAQKmIniBctzuzzCjmXHAOUWb4NN3uq33au/l2yVqL/S9+mX86HJ/Tr9m1xZ6vYN53/bAVJNg7&#13;&#10;KQLxgbaZCMQLMhru03Aa4uf7gha36zD8ODX7xuILSJlReU7XGB99BgnBFk+83DV1o3iHerrotdk1&#13;&#10;nfoMVKaUOrtRvd5/OIIGPIdL+s7LwnMErfW6XEAydrxZjGMKq/Y5E4vYvusdWG76peGdnS0RLRWd&#13;&#10;FmrCg9jnEjVAX3SGP65rfV/nizfabPNCfEq7fp614tXjA/cheh9uU2AwiVYGBbu52OD34LLku2lF&#13;&#10;zm0xm/1dg0N4M3xcbO2SHnEc7WO5fwEGiRx0zAYxBJf1GkiMEs4rLWLsyjLmcR1mKEHCPiEilREI&#13;&#10;kRA16u/6h+CA94lzfUeigGH42Opp7SlD4xQPD/tkY0blvndxmV9SIYqkt1/X+c4r7Y0DBlOlENa3&#13;&#10;G2WZgOQxA0UzbZdyRqwCL+tXgw8onMy6vX94H7YZU2Sjg4P0MJeK2OnslQzfxsVuUeBgDr/fvlRt&#13;&#10;uaxzBd/5u7CGYPFReQOq6pKjeXE+g8Ai3TGhYc+2zUaTCSJ+HRdvo0MKopda7ipyOF+GJGeaxe2k&#13;&#10;be/PdCsofaxaGMt8jTjxfARmu0oih7eJYXBf1MRsO8GmeTHY2XS7e6dwbj89FEswg9f5KTJxyLyT&#13;&#10;Mr8O/xBcFkWzgtioT8t0Q2GlN3v2VlYC8vQJ775fX0MlGQMigr7qO9k1/c8MjaewXPB2gNp62Rzu&#13;&#10;Dz+9n0/r5g2pmIabv5KyaL/9eH23exT+BVHSf3gA/t6Ywd8itHTtNqIqxPl2Neu1TDSjDgaW3fN3&#13;&#10;v4HP/V9utxd0LMNmC8S/b+svn/rVDhfv9sc7fdl2tEtryDWXYk9g/0f4484JLiCVuCFQM1zLIq22&#13;&#10;2alxGletISewKsOwHXnxb+fvpTwEuAW4kNyCR7YMU4FoYSGOyq5kbk6HGvsYc2ISexjEuGlEmE1w&#13;&#10;5x3E1dvNSAFwhorJ6worWZltqrsyo4QOFchIULblbKDhhKfF4f/2T/8nAiyY8AA0wxVYGNUcIqRv&#13;&#10;CADY9f0VFzx4FgJPgHUQGt1kAkTZXRhnanWZ41zhx8kBx6S7IHZ3g6J+ucCUIUYF8QIjbxv/JsDa&#13;&#10;79QrLXpi3BKx3c09wVtWdCVwLCWZaLA4zU51nV51J3hbLpC/W+0c0K0Jy9ASatw+yBvxOzzuBNJV&#13;&#10;qa9jz+vtFs820KZIWDNpRFSqIwhwmkSdvqkAjhQumS33hxDwDuxPYg++eoV7ZjgUbbC27OsNLsOS&#13;&#10;+jaSze00fZGlq0jaobIwT3O5270LF2/qsqsw5CikRWdhK2m2Ckx31icHcOaY+Ncqkjn52PWBW5TD&#13;&#10;5C0oVDuahTxv/iJKyq7ofF5zhkZ9L7DiEODgJwE9z1lSkyCxeT3qDelI8zh3ZYm4UiuwGCUkAOSp&#13;&#10;YRaaSUkx6TXDanUQMDYYTUPBZFmoqiESmTZkcdGxxPuJfoXJBHPzZ/E9Mq/w9/D8nnHKkXEEsn02&#13;&#10;v6nWJfp2QJcBP24u2KizrSOeQFkNXO4TH5YLKItbwO92gEJCYXZ44rQgnug3/RbCeflN9rBu0WQA&#13;&#10;YgeD0Mi8ahbJOQKbCqYXO3vCFfxIWQvkkoJrVDkijc66LNotY5tTeNuQhv1QJZvS5AssZayv0t22&#13;&#10;a9lQOBNM8nqxFdmLDzMs0i28bSgDRUVlOXt6vdo72VIbdmV5oSgs34iMag8WX4MtWTNTYkIGhLM5&#13;&#10;hIwrVS4YEm8Z3NXL84uG5+onGMJGLq/7RqCk/0v/c0wrKraozIebkg7YlxswBnHBOWnL+kylNF8o&#13;&#10;Des61sgrH2TypGzQPcLY94pjUEczQ82yrca55tsJlmymGcDW6reMLZF7Vt3ZeWJe31igtTARAVaX&#13;&#10;UASmvfPIMduUv5oJ9soIV0+gBlIGNnD5PHNct7EEKUe/5wiwFh8pAFksEIEcMIGRuu1Q5/mQ2npv&#13;&#10;tsXr0FLKjlDHbHFnJP0PvAUvi3AvecAYbdvE1z2S5nY17x/+iV/iTj1S70ueB1dVLHMZGJuexpdK&#13;&#10;dLffp6Jql+u6Ruq4pDVl2N6AxfctXq/c3iJO8q4zl6N+/f4g9mThrvrBOJNi76oB8UeLAe9KA/0j&#13;&#10;HN1mow5wt4CKj3ACFnwUON/WKuKrylkjA7xlZix2Cm6eztf4A0XJ96A123FZX4g2KA05YVGEayhJ&#13;&#10;5ReG2vm6ismtkCcKMYJSZIEGCqdMItCjDpdFwE/BLd2RfkOKCgyCLTyME46H1zFe+Z73gIW8Imnn&#13;&#10;HxYusWZFsiGiop+PDoEbdCQvqUZMbRiellC0xSOG5Rl9LQqU04Kg/UHEmU2e1HopQfQmLQrqKo0K&#13;&#10;sunNFlh1EvL417Jt17gMDPH5aLLO5awhf1tWAdse9ylZX4TBr2oDILxKn5VHqYSfhQTawUDWsZbm&#13;&#10;DwLsYqeiTdTyQqMH2OgdIxkeuIACCD0kPM3oyrZShGw2QvA7AIqi1XVu2FmuCm6crDju0g3MmgCW&#13;&#10;Mq7eYqcKhqPXY93/YLOjKXNaJgRvGrbNDmZkwV61AOQf+SYu7DqjMGEkbDiNPhBuKNgyZm+GxZgp&#13;&#10;jntGcsHnks1tRlNMQDTV8QJsfQlAjEZJvG3n7yCuI+hTJgPdfuBznVjyWXu72lXaloqKmZWvr9bC&#13;&#10;0WlZtkwWhBJOrpR+h3r/1G/OMjSWuBslXksP+iBwLPZYnU+3eXb4+yZw7bM45PQK4MzQqvgH9VzJ&#13;&#10;zgSbK9ruLpY9KkB7T5Y4LrOUZCfXcktTZH0mD10GDnrsM9R6XYF4u2Kab2wpik57GXJpBU6xcWgR&#13;&#10;cuE0DIxDGgMaofFn7ztaNTP5vruUGDqw+I3tyCEb0wlKchUdltJp/wUvn7e48oqe1h+wOK6LhwDp&#13;&#10;dca09s4hbyMLTVj0davYgaZva87FfnfVmVPj8bvJzF0nIy0uq0ac/oS7kl7jtvaq88SZl4ftEoos&#13;&#10;UN7NL0tMjWp+svkHrQhpsfhDjNsbymjVVtWh0p+DrgK5CwgXYgsxsLbWoqb7ZYKBh/JGitmbLLE7&#13;&#10;Jy3WSOx5+O7Zir4qjApcly/4ZcUsNCJcI0o/EvMbXPn0fZUIIkwEr1b5Oc8UZYMjTWmjY4VwvUFX&#13;&#10;kRQXiddJ30W2ee7JkSJsN8y2LIn4GeFn2bdrDgbj1snsjbNbdVHP1Z54ym5wOZ7ycMyEI6lum+90&#13;&#10;KCKNrzn+Ei4z8OZh//L2QDtokw3+HAht9RS2WJRh/oVUOVnbVjRFcF9aN10vpH8vdbuTmYedsWjl&#13;&#10;iwJnGRSh5c16lK1EeSqaGu+resdZGQqGEi8wGL9ZxNtDraPuk5w6HjeQLhSjRTrGLb99W5+WXAf6&#13;&#10;Phe2HtLilmkTiJfwfCoiwpyDehXP7WgrBzvUfMFr1z7qZzerOW/odb6wvuDrYfXDFF2qleLTDKAn&#13;&#10;2QGP7xYnNtyE9LphNhW1EkQqtRvXhUB0d9ypE3D4xul2OKRwe86L/rg7klVv06/RGIKaTa5wHhA9&#13;&#10;n8b/Xun3nGhoUCvemdnb3q7+8i/Fbm5eM5oqRdiSAEbZEAhKtsCrMB7ksBkMN/2aSWL08n1VQ4uI&#13;&#10;/ToJVBZEbsZCjpuk9B7BSaTfoNq3apkJEAlW+UIJhqlIS1CjNVxW3gDibhvtgo3IANzw0mXVFL4h&#13;&#10;DG5OsN8t2IfsksZI4tRlA7n/NdKRP/DrqOr5EnMiVRlrq4MYUtz19OnlqVIlh0IkSqJHgcQIG9/e&#13;&#10;DV7AGYvJwgc4veVtI3bDxmVCnqYZsVe0qeRQXz8kDpjy+mra2PcQPdPZkryzB1vmMogHul+veh1G&#13;&#10;KFKqbB1UgqnIEN00+9DZ1GXqE7oGRVH0drBjRc0tl4LuWKhXO4cKMxZg7qsVxD1zSUJ0vWjmcwXh&#13;&#10;y77cu4YpcVqulrYN7IPPIbv+Dk+GcMjQGsyleJljVx62Mhw+50Tx69XSd6S8SJZcJcOwc94dTcRM&#13;&#10;1PhUx0/FJfmV5b4U14kj8JdbOdp0SB4rwnKX13FdEnjePG6uW9FdMJG/VS3t5qDdnhS3s5HtbbzZ&#13;&#10;eUBCJY8Fp8ZousawR6kUBpBJ1IiLlFEQrwD2wEa0bBIk0srhPHXsvi9o+p13x7sZm5n+IUq53kyP&#13;&#10;F8jEBmf1oTivyB+jBkRPEBZThe8k5A0pIZn4lmvPOS2aIICzfjx/pNmG+SgbPGTn4N9nT/f7wCFx&#13;&#10;KfG/LFo0F81BYTywHIrU4MVIAqf1W7H+uUW7BvbXi1nQNMIld7iNPs4HwdPDO/TimycxaeadijHz&#13;&#10;3Yd7rfPtNVCUXIxbiFSVkFS8RYv/lhABfldpeG/82u359QVGWxZFImRpbEVgerloIP02Njlc/Qrv&#13;&#10;6Hk9ZeR+xC/CcyqVNaFSd66l220Mb4OENS6LleK8bFVqhIGf5WEg38wMnJPThNpikBbBatl2L9iX&#13;&#10;QHz69bfTezIUuyhSEFqgZ5O6d43swLauBRCnc0GKy3l7X4ffvQSyQxxbvWVq5vxaySJnHegc64nd&#13;&#10;ZKoCAgSuyNMMtAQEzcihZEFg2BZx771fSAxmGwX7Ey83E2+QJb4pRaeG0HkcflNozmT16L1crrds&#13;&#10;Yr/GXXLL9jFiIrhXxeu6iibgUqomlWxenHNJqcrioWBQYaiFhnVhTm+fSskV2FKroZ/phv/bn/63&#13;&#10;YbrovIUCcTM93n26nE1qddcsawqOtXc5pXG5Tfb5tv2pqYyElx0ovt7O6YIZQolYNKSt0iE2u458&#13;&#10;fHqkv5j1sutiimVdtdfrcvYv68oAJkoxOWbwYUnrpUdxwd/HtgQYTi/X+fJhmsf3H/58Xr9n6quy&#13;&#10;38b8hJO5ThbAzYPagntfwMScLLi0BdsNF8PY57bagn3Zli9T88ifnw6PR43Qg5hefqzzadsGvZEP&#13;&#10;BPFh8lh2yAwxSNH+zHG60Wt9f7QOqv5v05oZEHfFu6yjCGC6nOblrRWmrJqvp0W82X/5r38K5rks&#13;&#10;10zkScWy2UGLbGbX61ILV4srTHcwJUXJoH9XFauhLAcE4HYdhqoqt2WuU9pIVcr74dXlYP/06a5W&#13;&#10;+O5+f9D5ixmvn3d1WcfvzxIhaA1J3zQqEiLP11uJS4DeYtbVxC67FcXQAXZdlFJ3SGZWml3uyVz1&#13;&#10;lKPlRnLXgB8V0tDARP5Ba48a6M4DXWteH57MegwiIwem7X/9/C/L8/eXQkpOixytKs/TirnQC9jP&#13;&#10;ThgGF7VQuTjfiENHO33544yTKoLi4/mNDdeh63mWYdI/dIXGjvGD+Yxr7SfesnSWp+lpmy93fTXE&#13;&#10;dbZ6f7dn/V349Tzbge5yMOjX8FTD7hP7ecPDWFFbLHC3hucG4+v94w5tQTQiwCTqkuzvrRnT8tpj&#13;&#10;vVzQCShAaNEJb7SwO5GqcX2tYH2ndqcvJwD0aoWnwUp79D3eI5fRly9P+93x8V6tBt4mllkuYcsW&#13;&#10;idgXbaXsHqaE2rcv7liWQLCR0P3n4fpvmMvNpm/DST68Ozl0KLYpKQgI2VB5U7Q/rDFZzujwHGNY&#13;&#10;F89lNV5++ERxfQwPKL0lv+W+vsepseaLICha3UovZ7EapIG85+UOpbQamqAen6C1laxmVJnOokCO&#13;&#10;bP+sbQgOEXG5jP2jaRwsk883o8khHYpTafn55F7PZLipaVVE1IIUe/Ycn+0p1h9oTgrH3cvp//nw&#13;&#10;7mNZHW0ww983uvkPqh26C7PG3Oz1aSzF1Hbv9rt95MS9XTxllrGRohUBWOxf5/zx0H0P/7C3YZ+5&#13;&#10;eUjr97Vlkuqw4SlAXrTvkpsOP/9kvTPLmBZWcLJsdjOugdKSVnAW58sVs7vd/tv3V1ADqe5MiryX&#13;&#10;wzefO+6itdu8Xl+fns/d3Ttn/UCEuKz3dQdL+mPaMkqcR5NaTJ9zzAIV/vVqRar5Ds2qaQuYv2d+&#13;&#10;d8HvUvWDYZxWn944OC4xW6YE9/X4/IPo8FDtrvtzk8EyD11bG24C86QRIqj6r5Ud9PZVf8CheqTr&#13;&#10;80VokvPEdtIN9PXfV/bxIVrEV1wfLo/l/6LN67j8gwrxpku1jwF+SxdmcWlCvi46G/npzxng6/SU&#13;&#10;bpk0ZY1DIBto5s65S6pPO4LcWrNiNyR6uaoSi+xJhdPDu91qB8axrHx6u1GIkuO+s/doUtiSuHCb&#13;&#10;vFTztO7w/UB8Rv7unfA+LJJ/M3qrCgzS8+0ZlZD3CKxloniYQ9V//sft7wA7QG38Y2wffwYZ9UWr&#13;&#10;W6R/BSYaouyhBjml0Y/tn5q/fX/iHjzCItCZs38avL7FkXbOnb8KTkpWPcd+m6a7D/1t/hq3+w9w&#13;&#10;qNyyKCM2mK4rW1gW/jaouLlWYOMo4YF46gdYcfS+uCcIU9Ee4JYIXItsuIpwml/e/rK/++156A7C&#13;&#10;3lzP67ao35bXRPG+97M9G0Fd0TfLcLqYSDEslKVL0clxnCMQo6Aub0bbvu3nAekxtvI9u4fqVYqE&#13;&#10;6lb89qO8S48xYtEK3jgWgA4pQgkO+3UZGuzH8PV4//P6/KVaXiD+aObU7CpWxYvlIpTzbWG8msxm&#13;&#10;mOUVddP0hASFCS7PORNRd3p9pez6RpvNTftmJ7ygxt013Y4Vt2Esi1A0dpi/nMYjn6+7tkWSXkBE&#13;&#10;t0uhqnFxlNNli5mQHqnn6Y9VewhqNg9kr8v6/dOLIA+xLlNItOt+eguo65dOCRkzKAuObSPtd/vF&#13;&#10;kE8Ws8Xb23a1uBME0+grhohJRVVAVv79+7ei7BVvUY88LMwNw4Gygi5k2jWNBFJvy/awqeiKy7W8&#13;&#10;K0CsbmdMZUbqVPHKj5AcKvdJ//rydV5MwEO/KQBYSOAdXvS0VKwaZ9GFehun6+32se3T9fldUdMl&#13;&#10;yM/Fp3f/eYzL18v3X+gBnH6rox9FuLHMUAVG+K4Cj/2DeZ2//Y+vXav+vqau3pcJg7Cj4idGbLvb&#13;&#10;xjcaJX3SI6Pm9joc+o/DKRL4fJB7wZ3RT3eCjyBR1dBix8lcJnjn1RlqghJJ53/917vTV8rqGQg3&#13;&#10;6Wm/MWn7s32ufsbD38Yy0l5QoKr8uAKG7nYP+HnSF/tYdQfByw7M/+9rW7W5oK+X0wdxTCuGZHTC&#13;&#10;BZKZojMPWXQpwRqUz/ANnn9ghZtdWeUdt+b27e0pX+mxX9BKOvIe7x7hexShM/6Cit67IrAGVT8g&#13;&#10;Vh/Il6cv3aGeBv/w8eCZJ+b2H3/IjPY/XrXkO/oKpXP3LclfpGkQlIztRExhfhnbXNzF0yo4yHBf&#13;&#10;H0Vb5M3a4H5//oPyXKyxodt9aTxv8ri4lxe0tgj1QqhCMQSnf/7zX55++4oyXCQs1iyAev56WRJz&#13;&#10;/Wx5QII/in82JRpbw5/nh3cf5gnZdedn+15K05Ivama7h19wIrP5avtGmaSrZI6kXYWsMUqE+rdt&#13;&#10;7ssSS4YqPl5+ZxWzcH5bRQOqt9ep2B1ssr9vgRQBwrO4Vr+vkVMma1Duj2DpJwvmGN/qrxzCPWzz&#13;&#10;y9CkZni5fftxfjx+HJ7/TWZQCxksen0eEcD3/X56q9JmZdh2eDebvG97b6blZTkXcynKy29v5I7r&#13;&#10;O7pkCKHE38+H+74qucDgc76LaAE705r3z7fnu/ufvv0xmPWrfVdJzMqVWfsy/EgUFqijl1AWoH6E&#13;&#10;vV6I+IvG2J6ffoXlwy/3uy+/fb3/8MEtv6+iKeqOJuSGb0ivx7446SIW/TL4DvVVswfUnsMG7g/m&#13;&#10;LUk4HXYVoTBPM93c+2K3LvZOlUvU7FiXoeSVf1u+xyJaUfAaGzDJFkn3nwwhN2Rb29r+uyexbg4y&#13;&#10;DA2oQUV1BUpET3g3x+nup94z86nRd63fbCW+yin7eed42p/BUnV18iBqta/k6+lVlBXeg0arMgsk&#13;&#10;077qMiYB2jtdRzsnlybtwNnfpc5trm4aSNT87xdpZe+8IhBhh0gQu89P4LSd9NHfT/qPzLRUTArF&#13;&#10;gwL7HxVP6/lpb1mNgp7fjBTb69ZWVXTrlNPHygAAIABJREFUhchx2w6P/bi9zuB2up33x6PElZk6&#13;&#10;pmGdrC/+XMUU7OLs2Nrq5+ODtVZ0FQweKEWCv337xoOxB4xK7EZoirzgOZXO/vDvannbFtw2JL9a&#13;&#10;w9QKugm6YveXDycz/Y+1+bPi33Dir/+4PW0X/KGDxS7AfoO/lrWtmrS7o2zTZY2TX8KmZAduMP77&#13;&#10;MHefi3J6ErI6r8hyc/l2xYxgSawrs1/XK9zRz9vTWQ9vuwJySC7L1HZt9/iOrsPX8AlZ9LGoV6Sx&#13;&#10;vTIIMEeXm60O9Nvlbx/z52H9SmMqqBi9CDXxMGXv3fX4UMDo6OoI3lEItIJ2l9X3+bkvGgm5v5wZ&#13;&#10;30EmdQ5Ag+muBECBWR5GohAg88zLqvnr8X/8+L3706Oerj/vmhXP4ZGOaUy2aeum4eCpaIuTR7OV&#13;&#10;3DSg5Bl8eng8La+XAYVJSHMUZEZAtFXjon/ZgJRGEG5vdm3KsMAHcW/zjMd//X7TJxqM0bvsMIXD&#13;&#10;dntA4XD4OUyBBdJjKFIoZXLXikPhY17dPKmqdNGdF2T05BBIT5HG/tNdW9kE4xajaJ9l/3gaNZT7&#13;&#10;dpkhosFsDrqXWy8K509vOxfw//Xuf++7e0FqjGIF5GUYrVshtApBKWtrPfBkNkPV71TbEb8kALIO&#13;&#10;AKLD/ji7kdaZAFaQhiCcXUYgn5/flCjOrzcVyTZP3tnDrlZCSQyQWSpFvN0EliCjMvVGJ5Bhd+xK&#13;&#10;WjpCTfDSRkMXmGnUWbNYyUowyiFCyOhMt9VCGw0Z1mGjlNpxc3ggiMMkfEZtxRMCKWWg/SWQtqzv&#13;&#10;mo5Gn2gEOHELvJkwhaqWy4/TOm+U4gQ1ca52JQhos3b0qWGKYNjvynwn5lm/2z0kRJbxuk4zwzxG&#13;&#10;EjCw5xXZnCCoBJQU6mXVPiCSvNG7Y/80xnWJUlQJrkJ2gGAiaPB+tDe3rSTG/lhelvTjdHVxDG+T&#13;&#10;yzBl6KaFZedjcD7UgmwYMMrrqqt9dsFWResBaSrFMFn1EjG0YaYkS8K3q0sCXe3A+wKxwrurquqr&#13;&#10;t+XhMaBi0WDPRStrgCNT1GwIo1SVzfPLCXJkiecoUZiMThwg4kJVskzkhmJ5387rVZIsCL+er1LE&#13;&#10;VJdUMSzYvGbZVos2KQcRBQiy4AeghzQhUrenZeERsqJknHZdneHWZIa9Gy4jTquoaoAUUIESRCCd&#13;&#10;twVKb252L9rzr6eSU5uT9UCCXdHzYTGXNXh/czpJJqt6pzGZV/2wr7MbszXrmgFGjMJonN4MAKRR&#13;&#10;NSsrgsGy3BAgCAKUMacCZuN9NpsTGIPsKIBSCNciO7Hz5RK87cqIUqeXRFi9ZtdLEKjUmPzp0A/D&#13;&#10;aE1EMCVQYgiFpBHlFcyEZgrceLGoSExWhKqSQ1YWL7ezcCBti9eBRH7zZ4EShiIFRMegJcBN4QDI&#13;&#10;t1utCu+zF+rh50cPsAc0ESg8BlFsiaBwaQTXeqEMxsnnFLy1UDXYBLOty3WmAN3taoRJJBwgXDeH&#13;&#10;6zQtVh9QdTE6BsqZOtTIz256uVzNIogSAgdgTeGEy5TImEDZQcV28/kyXd+EQqyiWAEQil1J3O1W&#13;&#10;5ryZYd1OXbezAJlMFWAA50xhTfrk2HCZALLT60wh2vd9gDFmTYXivJgGTSl31spCAZ/DPNacVihP&#13;&#10;IYdoAPQu5+jPcdVAA3ks6kISJAQpsCjbUk7rTHWeRWYY+m0zTKkMEeKAoH1TM8aWccQwanOjvMmZ&#13;&#10;QpQSRBjgpiyic9cZEoiW9fqpPKJKcC4FL/w0J5yAlGdtTXSMCH2zKPrv61BUtUFRIXF1LgdsjAcJ&#13;&#10;sJIIKvu2x7n11iKJoPXmsqESgVoSD7cxIuFpxTpJLazMpguqUs4q2Lh5X/SspuNy44XocOFLhSpg&#13;&#10;0tajkqJyWa8A6CZmUVWUUgbX39ZviGYKQEK4YlUIqa5qKprxfFJV4wGAiVrBU0ZbdF3JeaJxATaD&#13;&#10;aVxbURAbOAe7cieKYosxrPjKbm1f6XWUvcQhVJhyVj1pl6H3dnEel57SJoPKgjFeQiZlORr9sOuR&#13;&#10;T9BFJ8AMcaYaoMVpd3/YZZhVIacQoNU22tVvEFQ8eFU0jnBEEhE8EipatHkkJRQ8U6DSYgUVep6w&#13;&#10;n0YbEkdTtFKwOXqdLdcQEVSpyvqAMZnmCCDTwd1Ob5KhpqiH0ZT1Q4bS6cRdUApzTGta17w+mxsi&#13;&#10;NGQIGVcKF1V3ua1o47JkWYVknR8jxsxHpHqJtbV0m+E4B+78DBCOxkVquqaltEDMXN/ormpKxm7A&#13;&#10;tJBPZt6yW1fCkWcUO2sQ40qULBOKicRIQNg3XdLR5g3GfOwfFyD3vLQ5Tsgo4n71/s2tUGCCE2BY&#13;&#10;Vo2bYleV07I47xXjkVXbON1XJaI7ljyKkeMIdntAsJCEAB2DX43NFBXMXZcYM5sWTTmooHWDs9dw&#13;&#10;NSgFNy9DRx/w6rZtaO+r7BWggBLgzEoqGGAxzrdtG+tPR2c1jmG8jSCvqigAJTYlTPCyaBsTRqgs&#13;&#10;CIew74uIye06NXUbzBalzxHd7fcOapusIlWtepq4IH6NBki0TdbECBDjHgMSkHRFR+Bk930922Xy&#13;&#10;U2ToPKzB2VYUYJ7UfYkL4Syzi3UuIcYT5D/eLhjn/bHwCbmUml09uo3EPNkTYODbadh1VQorslvL&#13;&#10;igYpZ51QshIqUzUaY2LMHrx+f8M4mnglc8aZLrNNIgtKQ46Dtt5SnhAGBAEoITIpAeoBiEhUlWzs&#13;&#10;aGOfwwLsll1IzifL9BY2Ha3XntQ7zDOKBhNAXUgxxL6ha8BQGg22IgLIKybs21S3tFQHD9JlvOJh&#13;&#10;9MIVvdoggj4zDLzeyMhchOM6ZhjLskp4oUIYHxFiabt+eP9TyLhR5bqO0zxzGSKSdcOrkkQcSDTH&#13;&#10;Y306PbG2ywXGwMO46YurZamUhKIeImEMr9tghw0mDRjDZVWVGYp6s4aJ8vYlN0IUCuKuqiplNz+8&#13;&#10;bI7C24+XrjwkT3OMhlteSAKhFVRWxW3UdM044YSCdduO3v/+Miw2FV2PqY6JJQRhDNSMHuUlBiQ6&#13;&#10;EgBgBe06t9yub9tmLKYUYrnOpyTyFKda9s6CoqwTQwI1gOSArIdRFVXUcyOIjZxKVJd82QZ3DWFa&#13;&#10;xA6re+TcVqDOrxwy77xFJe3eH/ms28cSJlqyemOk/9TP4wottovflXiv8mA1gCCEnCM2enwsGkEL&#13;&#10;xGXFS5ZytHC1ubfpy7DcVq/C5XQ2EWWKabQLFcU8bR8+fmINXczijckgEMFkew8Ymv0bEVUy2kxb&#13;&#10;rnN20dvkc3Sbe/vjm6rqcZ5LTkcNaMYIWkJlTiQEghpJM7zfH1IE6/iyYWRDJJRLP8CctItvl7VM&#13;&#10;QlRisIPNNPmRCpoRnJ/dhG5VtRtOtm6RHicgyC267Q3peK72gNwmSwCxEM42LnA1S2LJZ+eWCeWq&#13;&#10;k2wZrsDbbdJclOdg4bouYcooQAOSCH6Z7O0KVBknDSGWQvEMLq/fKcvG2eenC8O1X0k0p0AFUwzw&#13;&#10;xHDmTRdwXtaZsEAZpCUjJmx0maK7Gq94ppVUSAksIo73aq9XVzbt1W67iiKLalI5paiqTWB1EaHl&#13;&#10;Tq+CQXGsuqq7LWbYwGPBFeq9TgTQXHmILJMkwcZuN8KBc0si8nV+g4xBRJH262yKkrePXaLOCwUx&#13;&#10;zWdAiTfmVtbc61Jw6iBLkHuYE0ZEUkcSQAnAgHCxDnFxOmXeNP3hrtMMpc00gkKsV53MFtbFUaUg&#13;&#10;gJwrM+ibdxYm1RZ+nETZuTVzL2tOq0LF6N+/u2OGz+PXSgqcQ8eL3bHbvOHaCV5SmK/XZ2+AMxsr&#13;&#10;4oCXlKBs97MJkbC8SVWxolF2JElgmKX1pFeiIt18WzOAlV8XsmCIu7Iyyy1op2hlglsZaFQVVh2K&#13;&#10;yEUd7EKjIU3JO7INN2A9DjEHpygxTXW5XSgoBWxFCZ//WBP18/pDwsJpiGJK2hu70E4sYQGBeCic&#13;&#10;M9Nw4aGNSklFEPb6OqE9Pw9nJjhIGgPisicltrOJeiHUZclO21jUsG9Ef//enS+8JBHYSh5ff6za&#13;&#10;admK17dFlo3zmfAYcJCCAxdpbUNCjKTDTsJEfcCJZlGD1+/X5LLivKN42yyCFACUbtsEQFlySrzT&#13;&#10;KKYkCxlRRtYkv2TqJfQ5Wk4hvL8TxLi4OmAciwEgaWEwwJNKZgKxjvLiYsWWzaiWk8alQHJO83W0&#13;&#10;1236mhJw67IGg5R3brzt2zYvYR2uFQi1XSf7xw7WcQOrhVV6FIbCjDzHNJ48QYEQMGWkcN3UhSg5&#13;&#10;KzCVelyoNnJX2oLzQh6rmrLcdR0T4lgQmzXAAqFjR2iAAUSvz5fsVPvw0fi4TYP0k4MmYFeh3HIu&#13;&#10;UABpuOf1Q/UhOgP5kidejDBPjlMCVHm5riECY/Vb0ojhBuONsmTsNuloSFwM8xgn4LWWKGU9SEoT&#13;&#10;oKz0MW6H3W54XvDuE2yPY0wZgpjwtuicI9p1qoCFAH4+b+Z8cxlVHUJg3/Yt5g9QSEQAT6Lkh7sD&#13;&#10;yJjhbLbVbnbHoZmTXfIlrGgKYXOZg4DGLV+ss1//9qpk9bz94Yu0CUxq7CGMCC0ibnh3Wsg0U6NX&#13;&#10;e7siZ+OyuIJ7qxetWdm4QsawMQ7rXh6rXYNkDwRIwZfK13ggI5cRWQ2cwSBjRZt95zB8XrYFAE+F&#13;&#10;51X2QKYq3oB+sU0sYlbGkbK9R9JSLriQ8zQluz0y3oVc5JiJxpTMU+BHSD1ELLvapRjvaZ1fU2uO&#13;&#10;Of7/JNxHjmVbohjW7e1x10ZkZD5Xr74hJVACB6CGAAHqqauWNAQNlgApflP1TGaGue7Y7Y0aWgNZ&#13;&#10;DyT2a8ARNN45l9FWGCJrdSAndRkRGMSgBK3+fBQcoYqAzxGFrDBsVecijmPx27qOjx9fXpoT80vF&#13;&#10;RWg+9AJ8e7sSDHDdWEo52sWPt0TNCM/t+SC5wSFdvNvAVjgENUdcuQSHjtWgIHoZDsHxw/GUcX74&#13;&#10;cWae6wrSgt2CyQA0KRz/7dv3dbWz22ALd17AODcQg7WQJvzw/AsouG373tKZhrV4iMl5t3t7G4+n&#13;&#10;Lwai366XDeHcDpTDkx/yii3kuya3AlESeFNkOmnO+6bxEMP1fgDsn7pfQKHBr0jLqDtXag6U45ZV&#13;&#10;2Qne6CeEic8ry1wW8mXYMcwf8zsUQJ86QsSu7bRm/VFQRetsRE57jtdsqQZCRjvNeF3I+vgsKtbl&#13;&#10;h/Npy/Fb9DRLjBDTGnZtvJE0FQUZAOAkDx3VxYRC/BSWimBwGYqOU+VcWdaocxgIStNjVwBvlB7U&#13;&#10;5fENd+xlz45K1CkWARPMWimS6YDbNbotBTK6KCFpVNsdaCNg6VwsCaWQ1u06nvqG4AhKqmXfNR2o&#13;&#10;9+xVDIArmsn668t/plA/PR3KNtvqu+Phcp8OtgeSOIbAYdhSREA25AhK1bqzrJgdXkP1niLedk+f&#13;&#10;9vsnDridZ2Ou27cACnWouoma8du4zI42INVff9hRiteEtnJ1vnw+/zK+OtXQ5fvDvi9v1m1poZ2w&#13;&#10;pPp1XLi/h6Xf7bNL1YVeUFa9ch/X2zWXlLJXPzPS5BINCKhS7INz8/TtXx5Cv7jMKhMmxPu0PRYT&#13;&#10;BzQIWUwthpeEga94DY0J3k8syRBwgLwQjj/xrB3ksyBYYZo3jxQzFGdGLtd3jVopoQm3Nb6jjMXw&#13;&#10;eYkoINopxglMJRbRuDaRAfY9goBNwEONN3fnKGvJm76Vux0SgLLWuopjc9/eYENmmAM0p6cBwIBg&#13;&#10;msfHk3yiAXSSHRnZaNxoGNM6OoiE0B1tsl1vdjbx+7pM2z0sDYJaNIJhojDnACO0p+ToxzL9cSe8&#13;&#10;z3lWGAuPL/9+7Y8n0ugiGIBkeowpw1DJ4+vdRX8vK66ME7ZN/n411r6GtDUn5bmdger/8pxgwjFJ&#13;&#10;Ecblft1cxlSAwU2ZQ+3A3GBYY6qQC3qs0IS0ND1nUoOtvv/9gjBtvZcVISQYhBR6lPH9oySTp4vz&#13;&#10;CP4Zr6O5TAN74zXwTDpSCJ5N7RUYx63RA8iYhEh2nzATfr4s77FF4If94NO4cVoUOH5pmz3hkQpM&#13;&#10;RAOIX/X+x0SEPuyyv5WH7UGDZhI2VgpXw9CZ52ZdNYqZbII/cQ2aTpxfziuwH8HwTgpcX9cr04Tx&#13;&#10;8nT41CiQ4AZ7DCpmiGLBr2FjlM5/XFLcXs2fYYsM4bDNzlvAFRT4Or7m7J/aQVIGISSlncOcWZIH&#13;&#10;/rBxDdAkDLYlpI8KpwpGDGsuGUncfGqqz5F5wRAx8XnfBUXf3Nyh5ofuEyqkcPq28qZ7RgzJrgRQ&#13;&#10;US33dXmAaMMDoevsDD/9w2X6YyfhCSK0WrQ4nPxqr7dHjYwCrjIWJuF/fv75rOnzkA6iMavbUjHG&#13;&#10;VL+ofohyt/rw+HOZvy/hYp1dxZlSgVum5+BBxTTRmW4NfjEWXOc1KYgGsPvxCLREpb6lLZYoc9m3&#13;&#10;fBqvMZiAhSoNSZrCvrYMH4m1m46ErtsYBWAthPBJV9jkSC1GzN5HsIYDUb//dvv7658xxxLi7fV3&#13;&#10;feRTnFHL3ehlpLe3R4G4FYVR2PW7itjzlxaxmfBHxFa2dZzfa0kbdZvzIayNrE9sF1ZzG9+/PnCz&#13;&#10;/+Jy5Q1rIUM1xhiaftA9Cw1LuvOwJ98bnVpjZqdXkx5ui2DRLgsBKPCAVt0gGvZkLAYwhBvadl+4&#13;&#10;OGvUubigFHpAHrcIyaHg5m6s6IAnTbQF3WYdxlfn7rV65O2MlwgfMEZLaJV9c6gQSd33vdYd1Xsc&#13;&#10;kfahjLNxYMtVJITEIGx1reQoluVjKjvy0mkMwnW9NUDhGtservnbUQ+gCBcb2Am1Iw7bMY8ig8Vs&#13;&#10;govb2/3uttSX4fT0/sd26jtkF7rdEo+U1pLK9AjdIJs7KlO+zW75PpbvD7hFUCAHvPD97uWve0V2&#13;&#10;X55qIdQL1hq3RAKImeZExdNxp/fS8YAo/Zf339BetUfx8fhmw+aiBV0173U3PBdNB02V6HHFJUab&#13;&#10;YYMUdEAMsFSBxbHwAxAuTrf5dim5Suh9go3eORMVGyGuiEjMdzDQinFtsWpa2VPdcElFKiKzWgvt&#13;&#10;6dm7taUolGg5oprqgRWw7Jnb6acBNfBjoVF/+fVLAZFioBt+ooTHKoGo0TPWb1uJ2JAhH44aWs9B&#13;&#10;JDQNvdi3+nq/koSqSdt9KZMtYDk/NwowgNpgiLtXiKNSw+rNHEbWkTvaHI5NL+w2eeojD3rQUZrM&#13;&#10;gI0Y4626EKK7mDF6XK4ZOPBxu9UdAQZp0DLPnURjQYHs/O3+fH759HQCMHzc/+btGgpH+kfuAEqy&#13;&#10;OmgeBkuTWbQwp5xdiVqrXdMnWdhOUcVLAQzg5263BeM0dBq835Z//fvXNHldCs0JgwyH/ccWAG03&#13;&#10;UwMbEq4rDvrXE6fl9d28X+xfzgeoXjxkCWc7PQpiUtFkr00jdLP3Aa5TDkpuLq8uC0o9xN1uF4PN&#13;&#10;03pdcytOu6z82wZhVZz8+fd/Q8YyGE4D7aUrdkshxkwORJypWi7vTcNqITtwK2L5zpYEMdbPYyB3&#13;&#10;W3JEKVKEFdL945EgOfz965ynR5tangRFssFvfM99WtbHe4cB8mV8XaGS4rRLtCbg6L5JuQhUWZg2&#13;&#10;nKfxLccN19Keujg/WApjgSWgY/Pp8efmCQh4F1L5D//wuUMaM0aJeNq/7GIMOpS+IKCuW3QZUaHL&#13;&#10;IidrqyhreWVVggaZ6jKuDfLO1ABykF5WeDrJ/gWVQk6/csKMrOVjHTGhCICfv3waI2ZkyJhsyIn+&#13;&#10;PK0pVbyWO9RASTJ//VOgibZd99QH9Oj3grBn1TQuXu1c/eZRiXiOLcbFb5iUlBhlHYDIhY1Umz0M&#13;&#10;GepPz/j//Mf/IzLEd/LBSnELb5XL+Yr3kOd8D/DPrdJVvzyvZmUMTHZKUnqpnpwFVxw9toawLC32&#13;&#10;+wMR7CF33Q6zXNZmyL78qPkQ7w52XnR7mw1uMCXwBv7T99Gq3XFh/6+L0tXQ7ro8ob6ZD02K7fQr&#13;&#10;2tvJhpTc8L6VI4ylwzKlFo03tW/sgLfK2muENtv2/tvjk5fE7cyTIw/CS02MFtRwd1l61bbtbvUT&#13;&#10;LVvL0PzC1l8aHu3wcd1E/lhnJbSo7TdN6RMGUoz37bMN2wligNw9xyYTgG+3axaoUx2guhDNBPLE&#13;&#10;7akia6Qkf8sIQZ03/DNvEoy3dEvk5O+eNNuq/uRs7/c96ThkCN6mLFg3EN3HnH5q49aAhOgUQ5pK&#13;&#10;vYdaeCTugMGwzvUV0y+k+GyqTo5yuFVOedc2o1JmtifSk7H5qeuzI0Qc8od7ee6S2RisK5jwclzu&#13;&#10;+USzR6BH5hOzix9Ad6KMQGfS1jaHrLl92jnz9sGGT0TAhK3N98JEFqfttt5Wsjv2m3tosV5aggSC&#13;&#10;ILxi/PR+w9hnan56+WW+bgLsOCvN0ProQUm0wPlzmeZFFVXS98aBTFDtB0PNGvAf4wgasB67yUCO&#13;&#10;hvxuWhWhzdiWtkE+n1M2qi20fips1Brfk2ni5Ir1xO/Hs3q+ZOtp4G680xwQ799X2m4jHSREceso&#13;&#10;nrYrfsSfkNigARkouMGtnbPtY8hZymE0dJAg4ID3NO/E2pYPunQTAvQBUWiU+OrOZymrWPlp27uS&#13;&#10;6yeYSk/A14+TLKRPZksxr2obDazwhJIeMI4qjLL2nIxjAxsBxLs/Hfafq0lgwEb0xx2D27+3Rfye&#13;&#10;Z7KTf7t+PfKn1FRQ0dPpGa+T/vTD1+sNK06htMAaOjf23SwM1ATslsUwbh9SP6XQAPj+WOhi6iZN&#13;&#10;3z9ZOxfziOeI2XEzvkT3A8pveCYF840+GBPpX1tQm1xvzGyh3qZ88PvH8YIBx75bbm/3jyYAfd2C&#13;&#10;aA0egehEZoUlFO4rmjPwIC1NhuzmTE/Rhl7MsnDoWqizR6Vgn4C5TV0rJIcv4uaaNiUb3FbKJxE1&#13;&#10;2lZdZrp7WGwdQ49Cm+N8s8ISsn3KyIycyGAYQSe0jNXr8+4vt5zORkXgZ/jRP5Avdqc0XlGiKw7N&#13;&#10;9Q3v+XJdQcgl5UIWKn7sb3Oxvtu3IKHO3BblKWsyweU+3/f35k/4PWOfIOhYeldiLZYeJGzjHAoy&#13;&#10;4VSxFB+0hGRtzDsdbq2LYlkXUbB6pJznJSyH9X1Ua6iiaXerw3BrG/gnp80D18JhZH5ILcgppexq&#13;&#10;wXpPvLneRKVzur2EhL0T9bTar9ng8+4vBm2n9KaBAls7lUVgEde4l+c7AUJSrbmGMGNcTbFLiNLz&#13;&#10;KdTCiDxq3ndiIYmYD4/4IjbxxDsOwzplQSoj65gn0SGywyOazpv8Svv7/OgbgeBt+HjWQc3vc8m7&#13;&#10;1Vd6PtmvbwfJQZ2OP+pmlb5CpiGjhabd5j4IQbvdPr4CQXrn8n27My9qFM63J0yuapKYk61yWq5x&#13;&#10;bwsuSB7h/c1spOPwsnjdbmHjbUHvCN0czO7pZX9FWTPvhDcykaguIgKBjrZzEAe/SYIQg/kaMcNI&#13;&#10;UguaKEaqYMwe9sZ+e4mx8+zaLg7b8NLvgfjKPp0XBW5N/KQM80u1WzDL4j7zQUKX0Lb8JNehgwyl&#13;&#10;eM1pGRiJvXZ4d97vtblt4A6RYvFjc8njgeJ5iASzI79v2x77mGKGArds2hxTHcw8E0dveRDtdhv9&#13;&#10;Hc0HnxvYxSyeQGrQgzhAVPKGgHa6ev7iLZ6aTP6J/hCIfrrav1TJwFTT9Hi3cVEEL6o7WiO2qfFg&#13;&#10;Pnq7PAJWX9zP9yT5W5wbj6zxbXWqLA8IzVPymz+U9pUanHC/EfU1pr7wM7UdWgfA7EQO6i3FOzef&#13;&#10;T78ah8NKU05JPErKt49RT+foc99Q2QA81d73wgxiffgjhqHgzWjSyG8MIc+6kEWOmHRUl5sHsGSU&#13;&#10;cIfatUKWIiR1OAyPHK4GhLmUd9xCOQmN2vnrBNpzs194AzIkqOGS9nXj87FgnycbCNvD29oC6HG5&#13;&#10;8+xgygBBSJm5GrBjABJnv1S2pghTZ6fdXpCfGGQhHlljozp3rVnmXpIruIfIzUKb7pc7Bhliidh8&#13;&#10;SPtllpwCQNbWW5ODgX19cpiGusou4EEv940hvV5M81SzaATXp+7lUTYwj7Tg9bqx0tHifPwut0+I&#13;&#10;+xrHlzN/tbDlMVVkEjy1G6di2DXXed58siWzvr9tu/37fxGUGOvi9akvt3ZQN2pW8jSB36svZ/75&#13;&#10;MiQ+tXmj14q7cxsLYXRgqBXHKWriG92l83i/t0S2BGynQCFceYl7gSDLwCldl8ezv6edPLjZ/trr&#13;&#10;TXyFmkE9xLxcJSuILlt6j9vAz3xsN/F3yydJMokVoP3VJtQrh1x99dAnkHe3h+7/F3uHHvBn9ogx&#13;&#10;CqJRaUztPxaiDXZJOJmTyUjj3m5lCPRhi6QtO64C+FxBzvQdiVN/Q+D24w/iPVTQGAPs/scXP7W7&#13;&#10;mRxKZ6oHR5zhxpGj5YMjHoKcp+4v/X8Z8+79unbNU8ZlWAWvjKncwcigt/Pdys6/35EgjxrwycnY&#13;&#10;v36/kCoPuovUFQQVbn/nM6msrXyc/pXR/8l53uln1l1vKTiU8Y6xNzAT4OxaqXPPGFHqHZtZju+Y&#13;&#10;7kDqx6+NSyzbBuBeZnJ0BROKn3u6pMl2h8mtkSX0qotGs3asAlkJLEkLPr/69eY5kK1qHyX+2hzC&#13;&#10;/REr+pRRpmltYqvKF53fP75XyPxayl/07DfJxOp4q73SGH/fvsXbtmffu6rCtrMtOxV/uITa4Yp5&#13;&#10;MOD2QZrG43OBpJQsmkgKkoahKoDYxmCyqJMF0j67VC20rT3evr0Kod1mvrRyS/FiyHDS8evCeV3r&#13;&#10;BD7j63raQjbOyvEfYjtm6iI0Pzt/fWIbtp9x+4dqsJYQ125WXO82N8tnvpvD38qDnvqoJIH+zKUZ&#13;&#10;Z0/h824mwTYIYirX9wUTCVlPp+3/H9+tuRLBThHjLVzbnrzdWypYzS0JMXAYckOpLt3wawJrxW84&#13;&#10;ifeb7C4a/q6CLJHjPF5+o+QZMRMcDE4eCcPoQcmc89drle7nm+6pQCA297AkZLl5lez8ZvzCpQyI&#13;&#10;f7tHBjrsWFNfR2ypYPN1ouYX7DcW0cux+4Mt3XN/u79/gvDrFhuWkHmDJ6+RbOBw/y0eIbWcH04v&#13;&#10;8f4Om50prnb4gKT5/ueeKcVVuQuQEvUpAAAgAElEQVT3+UZIkqSi6b4XXVjXN0xP+3+yN3tE3QAB&#13;&#10;pjA3edm7e4otzijBFvfWOyGUDbUKtZ1dYsk4sxH52q5U4mrcik9ouRzaoyzc+kt9v6LqCaliRyu0&#13;&#10;qBZQoEV4y+tf/9MvBF+uPEX8PnTbdybKklIhtN+V+20pFT+d3up1r68ZRtjpudr9lRCcAI2cdDzU&#13;&#10;tiNsH69d/1DdXfEfvd0grdlxZkDwmlyb3f7397oJrEqKyN7yzeO8N13neeFa9akKv6A1qIPKBnPJ&#13;&#10;Dp+inPCoddNsxXxer078NV/mJ4/BLlNNoeT3DX0qJttqLerSIurLI9ZLKJvQYJkHKsHF/1Heh4M8&#13;&#10;7ZvLKk5yjjTjT93O1i3PKNGU+vH1HUuUwqYg8adTqBiRZoPAAIQ4825TJZFCIkxBwJbH/ZWHxL9N&#13;&#10;EP8///l/27fs+2//8sPxZP5mMU2ZPJ5IySNfETRnRfw2hBOwFmXrqQKK3+Js4o8ET0LxHJLBPiQc&#13;&#10;N48jitPwuK0CcJHRB/a0Y7Bl90Ug8hsA3e0q/V6+VNxyknyUrDnuGTYlv9qFK0y9CY7Oh3d2Kx0D&#13;&#10;HRFF0+vvnFp5RGPMLXaolLL5eMVQBNbxWtpKfhN+ow9f2p3fxkQROeyA5zoXJuEfl78XfMRrFzYp&#13;&#10;F29u8ZT2ZGkKniboMhaJ7dn0R70VCHKExrWQiDDdp0YPsvqSCGANIwpM3/ZC1cn9UW1WygC/EivR&#13;&#10;F9nSDOfmqcxlLgRZE374LI4qNbpNvqmO/rjMYJtajWOo9pYhaoh6ofBBmjbCmIx7F583kklX6Lry&#13;&#10;9sPBMeuk7/Rt3kR/QESIqVN7BSlF+R62taLSvBzymm1nVuYX4WFVmmjjQsXAbDNYrZIoI60Ou9vy&#13;&#10;UTuQt5H4vE3z0B0kub2oL6+Tid1ZLGXfw/XxIEgwTi20H/6bwJ9//I/x9+//nQi6ez+pUHjSNTf8&#13;&#10;IMqnyuhe+6cyF4JDKtflrYEIOTgHecUGpXqIwS/+2vzwj+lxwRXA1T6RIYdxpzjzqHGeFspVK0mY&#13;&#10;C84uylLnR0OS0zu8gIkDss7v2fnnk3DLERXZAsXpPZI2Z396Ysm3fDfHMmIwbqw6YxAFzd0HKjt9&#13;&#10;cu8JCKBxM8AzHrt7cn8pNLq8hQBEBnNGEgZsRwd2kAybb0CKFR53J1gZDAtFjcycP9BUFdgZwuQ2&#13;&#10;IvX5m6mrRcwDCoAByuI+WgO+jrhpScx/CqLmjykL9vI//iOP3x7zJVNxwjChYhOYqzhM22s0z4L9&#13;&#10;8769PmgdZ2a2PUkJhM0+DjtVLt19/u9kXv/CumoE3gvrR1A2VuDnLz/d10v7xJPvwcYasZO0SXAC&#13;&#10;Gl3C1Mnd6jbu/BkzSzqPx+RgDVLL+jj59QFUejq7GRISNarV1ekpebrlqPNTVJccppedjF4v/gYl&#13;&#10;uk333jZICnpo+4Oe1cK6x8+/wO8TMovrZdvRvrwZyy2MS4ei3h9WZjdpf08t3mSXsLgtphcObbQR&#13;&#10;JoMakyPboFSYxlP5NaDYtU0FRsYjyKlvoK0P3IPA6iNNRYiruRLeCLzzLU8BVsjtcMf4KFIc6vb1&#13;&#10;PgOVPn06JO8ta4Z6rY/7F8kyh3e4aUxlQha1BNe2hckdAjQNpOWx+UME4+MEhd6Ae2wDqSjieYxc&#13;&#10;d5hJxEAqsQMsJotpRutnedyT1ALL6BETngR2CrnFz4iSkpHWhXY8DbPX3+na8+smNCMaFEfzq6I7&#13;&#10;5fpEk7Yvats1SpMlDpSUhm3Ngn336W0a++f2MRdQ5yJq4qX1A4J/MLT94WssjxRQSRLjwdFEBSUg&#13;&#10;PORXqEMVeA6OEpI1+Xr7ynn9QXWhlH/7/qFrI03VAoX4MK4yhhWiDR3oB/ozfe+fm4d7CDZEaDMy&#13;&#10;FcAKb2kjbfnxbf1gskM1oRR4yYE89gdh7b0VxG1LIwQdBlCoymT97V10RKUjGIEbY9khJhrvFx+2&#13;&#10;vJSMYiqxbQ+BFWhTm8XUSozMkhcggPrWRGpKjUqSkShi+LE5p/pKKi0Q82a3hqgEdykARAcqmvaL&#13;&#10;uwceyOesVjpTFTBFf9o519wwgmrnkdOV95kRb0fYAqHb435HzbK8QSwy62v/eQY4AISlTOl32y3h&#13;&#10;E8B3oIrFmSVH5a9W8SYutY70DZqBSHFPeQ1Q+AoDxmHya1/sjnGwGOA+PAj3cdss4hw/7ukgz57y&#13;&#10;B17NHPvS5kSoRxtYr/DtJ/0lxHvG9RaNL+7QckCKeUi85yCQk+gvpkOCYfj49afyik6CeYBjdLdZ&#13;&#10;dfHt4+X0tIFc08gVYV07rzw9aNuom/me0V8FKRAUyOGF22sspOQDSl3PqTdHALFpMAQOONZhs+Z+&#13;&#10;fpo9sq3eeST/Z7xeg1iOEhZCg9iFb6Dktck5mbQUAkL/LWSTl+oWIdqVIX6/WwufocC6p+85fPmM&#13;&#10;sPNstXYN18IR4pqqP2+qRCcbjlEWjb0kErHsZVaZ3MOjHon+r9ffPCdqWF12X+QDXj0tw6EvC2Aj&#13;&#10;aKH2h2WykIL13NU/ovh5f7XrTBABP6o/Pt7h00B/PK3vv0ESoQdowWfU4Oi4TnfRimbFbhPO7Vjn&#13;&#10;lfSx3L6/PZ/ZCtt2L10ZQ9PfzQqUmsbw7AMGCUI/hm6oYlpeA/xAvkkCJAmsjLAriMRWq6ks20ub&#13;&#10;ZDF5q8TUS4IIxRKk6eMpJDMpkB5QD/sfXMLcTanfOcUs8X1TP3yq86bHdWiHTzzyUqd5pIMKHQ6q&#13;&#10;HFx7vydJyPGgpuM9X8YYrN/mInbdNKujes2P9V3n+BgA7ddMolcYB2vKIfCkpnDJrZtDNLULK45r&#13;&#10;Ds9CqHOZFxniwjuPx9K/54DgSkGqiKGI5kH+WKnZP4HN7rlkvk5b+q1cEk2Bga1M28I0BaKB/RfE&#13;&#10;H3PURA9qt4yrUj3OlpapRrlvAonzW4awEqmHx2VK0hzogWL98Trtm08TbUTK2s4esr+IvRnnrIG8&#13;&#10;+o5WCmaAOgIOl3lBEhZIwVZhjoph/QG6s9jciOTx9f5fK+YlN3uGIoVcNYLvVERhvPSgDjl/b0Kl&#13;&#10;c028LvqpaVWoEvoa2tpGjO4gff+Wmi+44zgxtmGKdhD4dRGSAumrA8ni5ebR5yGDHFf7fGmHQ8/X&#13;&#10;hD8msfbof1hqAQL2NxAHsdI6Pp8VmkCRyUL7li/Kt6Jv/rx8bSgo3fYYN1R2EiUCiNK6JPf9Mg/n&#13;&#10;ZyrVfQU+93x/DChTBLXE7h2n65DR2lK7a9TrtIlEWnlYp9T9Pkaus537GAnRkkcZ9Zn+vFLoGdiW&#13;&#10;GZfiFwgylELmZnZr0wB5AHLI5zp8FzWcsCgrvGBPxXAYfvjt49Io/KzLx/oQL2K8rL/u/zk+CDcB&#13;&#10;b48jh0Gs4Rqhz/tmt/LCH0p5sV0WvNmBsOU2yU97ubwRSgNgASDWFYa7MFPH1wymxBJvHKZfAkhL&#13;&#10;ubd5eNNXjpGMAB/GKzgCPLiFHXm6KHgrTlNsyZB35+8h4U7mrkoBzOP7bofzJopHjLJuT4eF0RBa&#13;&#10;jsnHvEfiRQz+xu1/3FbncwLl0IXbNuhBFNQ29FgoLyBGs1zPXW2FTxf9hz7/CkKkwZpKfmRgNZfS&#13;&#10;ZvNyOnxU6Esr1DjUAzeUJ1kSgx11qSPMNzsxrYK1uv+RQL5923SPIn0nkH1M37WiO2MLryIlOFmg&#13;&#10;U7CU1WLvH7TtPslf1282L0Xt+AeUu5//Qt9mSuryeOcEzGR5/vT59vFOc/r0xm67qXjcsVPMizi+&#13;&#10;vK5+Qgx9vaOtyAR1i8Z7wagR3dNte/9F70rxkhWCjirkRj7n0BPNHtPkc8rteIbSu9tuz5c1Ltcw&#13;&#10;FPaZDlPhlFOV6inBeMRNx8t2u9X+tInics4Wh/MPX8S/r3d7POIyhwLX2Pj6Q3cbl/u//3ho8FxO&#13;&#10;w9m6i9yXk9lt1pMNgkt4GqKvZS1lRZQoVGvNHGgp8taACYBL5ScnqRe84LLRu2XOV1RcyfXEnxFc&#13;&#10;zPy+moqWdMv8IZv7wwJsAXCsvOyeNh1lSv+heQZ5C+/fABWet71WFAS/XYRM+MrHZSzEAHIumZNM&#13;&#10;aYICcvSEKaMECp9FF7N43PaV4KxAM9an7/jRtS8/OZALRmGi5aWkLlvwwP/3X//XUqrkAmJKLUU8&#13;&#10;u7pKLO5Xq3ddImDHcHGs4Cw7BqXevAk1Idd82XFrHWP8vk1CNHFbz0M/j+XpaZ+TycmWbvDWt7ob&#13;&#10;R8P4AwAdI6sqgjFBSq73G6HZmXnX7KbrVHTXtnBdVwk6cUQ+xM1YCOCp1RUBF52JqCeAC5UTIKTT&#13;&#10;CgJQvU+krQSQ03BcbS418UbNzlRTNaW+BIAAzIol/PR0JjgsNTMPGsg3cN/9+MO8RkKbVgS/+GZo&#13;&#10;uWQZgm7Qfo2atZu/popU2z8e01HjbXbZ17yTlaLkreIMWq52slQPQJxuD0K54KrWsE7L4lLBNPv8&#13;&#10;j6f9bRlNdhRy53JF4HA+uuU+zrbWyilcgYYwA5iwD1KCmBFXHZjQcOpdslhgHvjmJ++9Nbf96dnF&#13;&#10;ABCKj3g1r0ypWCsxdK/VuI2heCJwjzsIYYjFoRLzBmBoeQM8UVLOy8xIcVsOEMzeaJ9uywUibL1f&#13;&#10;t5lInkAd6AttTMxVNy29osoSIuI2zqCFTYvmy7beLEPs9riEaBR9Nu5RsBctlkklriHKu11TEdmB&#13;&#10;uq6WcZlioBIxxubHmkqMlcVCGYztYc8AvHz7vlqYcyASXcY3WoTuqPe+glRDCxHMOTHkSdc1SkRv&#13;&#10;YxCiixhjzjkEmECSUuqwcAVgxoXWpfpo89vrpZE9lIU7UwgFjAMG0mj6c7vFheuDmydWimIsABRj&#13;&#10;xpgWAMzsFWUf374VLrcywkKCzc0xR1trgBWSTmuqCCQ1TLE7fHLmJkmOWTScewRdKbymXHFB1N/e&#13;&#10;I4agglLAEwDl1BFQBIHXDzD0UirWdWpcJsxZjAHXPWmcJAym3LW70RvO+TROfbdz0Y/rmECGntHE&#13;&#10;pFKmGB8nyvnhdAg+qlajmGkGBXPagRKomSIRdWGjLh1cCQx33Lak7UisBbQZZspocQnpoIVgCC/G&#13;&#10;7npVakEEc0eAwBHlZV4rJwxHDMNmlXcV5kwhkpXe/Ni1ikIwLp63nGhqPDzQHnvXM7xp7YM161pS&#13;&#10;7hoGJGBEStamsVQJEUKX6XtegdacMISESMUgyE7H549p4QhQRAnELke72mEYiIyEdG6aP+0ODsOE&#13;&#10;KoZICgGAfO6gXRzMeK0+SUZ8aZEcc2ayOj+CVTtkWq2n+53vCYcsbLEGCEAt1WMkuWgzclLwlKLd&#13;&#10;4pfDAZF6e1wE+zzXSbJGEB3kShlnEMAUSaEQ4QrgklZccSWxPUgc2qHiu5ludsZQ5hHghix5EVBm&#13;&#10;4o0xPdcZ65xMjtu5Pf/t491HZ90mRK9wgRhtxrDAfL045zxRmEUKBSgUEAZQJIAkF/FAMcy1YG8y&#13;&#10;RZVK3XUdhAWa6GJCnEsiYIrNICCvfq27p8/LspUMdMFJAUIwQjA6klGoJB/kYO0dA7VOgWuqZQ+R&#13;&#10;RzDa0YkDrwBt3gEPCKLeeKAlrMSv5rw/YpnHZSOlMggdt4ztC6pMsM+7Q0X14+ODFpIFZhAxiB3H&#13;&#10;YF1Ew7kk7g3gNnf7NuSwBfj25/vT03l6fGOkBRhRJSGs622iQlSEaKUF0Rw8BkDCNOWw2+0Wu0DK&#13;&#10;KYC0IoAQUHVbDQIoLY+1EohhqVkillBJBa+rhxVhUggB22pQ2GBDMi3Uqk6Sx2i4aBd5TyvgSFHA&#13;&#10;LU4NEcBHImi/l7ACwYRHtSeEM3l5v9EWSdUhyPa7J84YVOpyuba7Zok3gUUv2vtt6jjHkmacgKtE&#13;&#10;VoS58wlCoCrIpUQHp3zDheFMA9aYll6T5OcJdg3yNWVB6KJYCwDBGGFcUzBmY5ylosxqpCIARpPU&#13;&#10;aa/X+8gRyT2mkreMcFCapvXel1xU8/ztz98hAUwxBCRyKFJQG7ILxPSbyMrfQkwrYYhybDJUvDd2&#13;&#10;enre3e4jgh5BPrT7AkShq6IaZ9off4A0VuQwk8G8pVCjSRzJhy9PpyH57bLBvWK1RGtWwABs2nme&#13;&#10;9wLDCAMsgGM1xtgdIIKEUbIjJa+E8JxBWXMxiTMW5VrLrvhVEXSzpKdzrUI1p0deei6oEoszaHOM&#13;&#10;YUG0Yi1CmSu6+XUqHJYFutRi4SrwINt1o4hgmdbAO80prAGLdZ1yjhjSI4Cibbbg9flLWR3jVbds&#13;&#10;mfLu3E7rVFCJKTGIcK5YNd/NstMqe0sI3ZG+YqS6Fm9540ZTQVLZoGBEgArCuiJUKsyEYgLxaM25&#13;&#10;aZH3iUhMTCmY88YAH1KCCJVHeRvHw6G93d9XuKHZDbvDZq3zokl+SXZ4OWwzOu/5ti4oVxc9YRgg&#13;&#10;4Gj987+990fFFBZEIcoYpiDm2IL75PdSagiy7hWHfr0r2ffdMYPEGEYYP9490WCLdzeL6FeAyrJO&#13;&#10;EotGC2PmhkhxfAmbB7HkcDOIMsZqLZJSLCWuaVsejTgZ/7DWJi0/Hw7ZJ7e5ufqeyBA8wihk8OFN&#13;&#10;iyvL/uPu8OSttfSpRb6kal02uhmyp4BQTAXMk19Du+8yTDxxEzfv/X21TVMxEMFVY+eC8W53bJoW&#13;&#10;ZicxxgVKxi8wfn7eZ4dQ5g6tHJPqY8rwX77+/XwYag43B46E+LTEaqqnQ98XAFZrDbQs054PBaHM&#13;&#10;iRIUwdLCZstbsPb5cHJW3tUbjpRkkUhlJEsp1vkW3ivrOd9J1lC+EBc9FYwjstUNZH7afwbAllAg&#13;&#10;hJRjJTuTAhHc+Sgxj8UDXDhAzU6bRyqWdkcW7IdUiotWSzWnjNvuuYDRRMkKBG6LmEm6PcIg9u/h&#13;&#10;xoeGAARy4ZB7YxDIa51bfd7mUXE23dIKPjgW2eeaGOhILpVy0e+GmiwoPqEKIJBA3L/eZdM9HpNQ&#13;&#10;2PqF6ZZB4YJZllFqtNfP8zJTjIiSpRSIUMqF+I02enKGQiJ7Zg3gtK/UorBWACDJjXhyzsYYiOOu&#13;&#10;yZprM276WBLY+dWBUFsRDQFNoznmCMgEa0KQQNfuG5orK3CbV0J0csltXh4xA8qjuGajKo4m4Iqs&#13;&#10;oTf92uDOP6LsVQtxzoEQvHgnOU4xrYv5/maOfWPnkZ2VTwincP32x1pxWpd2v88E3d129gxgKBu5&#13;&#10;ELKj2RqDXWlPn7xbGIcekA4xiLlq+3G9aqJDce1OxjkjRXe7nTAuSjnNi7MuwsBwU5NrtcyVTtvG&#13;&#10;MCYIZWQLb0MI8TqqrlecN40qNGHMbvdL02lteDpX+/DAYYhTBDhBZGPYgcooVUJklPXxuZbKOMMM&#13;&#10;lcuDK75FC5BmKSXEMmKmbBBmpSUR2d8DEWSxa4lJyx3wBkdvldJaQpuKcQvyQzu0urlkIraloFJQ&#13;&#10;SVHtBLhuS3s68RKCSyFjxBQwj/OX/TSNLLHVhXYv/nj9m7CCahZsblVfhTUxN7tdQSTHtaFNKSX4&#13;&#10;ZLYarSGwgq4ms63bVgEkvhRfPaoeAWMubdUAEsh4f2Dbw4CASU1zDrxrbUm8IiSFAPj1739EgVpE&#13;&#10;IZUA85hNye6Hz08xF/ux0Z6Shtwvy7Rufdu51ZYYigLLY2pVYyrNy3RU8v37K+Q6shl1QU7Hj8Ua&#13;&#10;v9q44YCoqqJpddvj/+vT/87gIbvufvf4KSEKBOLZ7YFCi/OHw7Of7DuTgmb39odvEwegywTl286w&#13;&#10;kpfjme6z8t1C+3ZjTREanC7WzT2TcL+DNaBqBNwi/IkSrhs4XDbRNT6nRDEsDjvmaywt2Dcpu0O0&#13;&#10;OPKxET+HtWCPYhjv/rPfmLmnQ24zACVspEwk9K/w36DKKkV5el5jWSFqqKReTGZtzh0K18L7xV4E&#13;&#10;93GXnmNeHn9uv8QS2YLEjfdt+7i/6zq5XSkF5KkJWJKYU7c9/vZ6ObadYijuG2sSSewdFNcpbxmJ&#13;&#10;DWI55Mpv9NP25Mi/FiJySIpoxU4+0cllNgkrOrH5p20tqX+1Vy13cCVLxPmM5mBmt8kgWCAs00kd&#13;&#10;dwUJn/DsDDro3GnaTa/vson7+73lFQIH+gzLyQfw09Su9WMoZB/wb+K9PZ3RAvqZJIZgfRMyc16J&#13;&#10;pW8ol1b2SY2lPgl2rtXe8ofypK2Q2UtNPVMFcOdIhRxBwjHf6SZCxioDW82wvv/tMZDmKPRvu787&#13;&#10;WzWDMpjHrlv/26gCVxkQPQ+NUkTv5TiBA+AUMPE5vk6Aixzz/VGW8nuyeHf0RMp+9X/f7cVPD7IR&#13;&#10;2nMNKrqmmpd3h3hFAxCDprRLfvvUD7mL4lvX1OEP5f8KnK0g6uGhEfn2N53E9qd/dNfH7BKqCabn&#13;&#10;2oVpC9Ma2D6BoyGLle+oNrBOp2dV0b2WLJ7kZb0yDiPESkmIcrWmsWcFUCPlPMLIKixAC3GYSiEl&#13;&#10;lFEOIOp80je7Gm9hX1HcZqUKXauVMdiJBKPE8wTeLcEjbWl2VklUa5kni+8aKrGxOCR2gclmhvj8&#13;&#10;wvArcVk8Mm/0CnsNEIgupqRsox8mPoZwpi92KxVK/243CPa8azPlBac0KcAG0jJ5xai6eFUgL0Ck&#13;&#10;EIr35UK3dNWyzYDylDIYRLW7Zhmd4fCfFMUP8+/5qcuFUkuvB3Jb42nHZBlx8xtrdWWI9mreSM0L&#13;&#10;IoQQjIH00PiyJDVbo2Q6lPvBVa+bWLmtOgxbnZ40K9S+23RieZt/1k1c1uhwofib2QbxUZ5PIT0O&#13;&#10;OzTFwxmcX+/GSwHZeLnemeRSsTQm2NP38GgDTrDauLEGuLdZhB6G0HJwR/n5xy9b8vK7kO9QCHjx&#13;&#10;b1KkEDhr0gbf+osYQ5l5cU8UfEMUSGLTXtBVbahknJBXs7wk3cqiEX6rfps6RiXOIRS/I56BBTpj&#13;&#10;HUC7Uo5GGQ3WeRkV5+5kS8NieFPiMo5ZZRJNIlgjNo81W938gDUKPK8WrHFA4vugFoRnm5+5Dmda&#13;&#10;1scXQL6GrpNpfsy9PMPllWckQQ/ARA/gpZKXOzgEGvRLipsSaW7aA/g5+4GXqb0xCSuV1ufnjY+c&#13;&#10;gmV8L1CVSfSkjdPcDgdKbqhuCG0hcSoQRB6FnP4aQ6aifPawewc3yiuI0yIYdQ1KqhiO6IMW/6L0&#13;&#10;TbpD6otLWtG+NXOct5rGgjGOXmC4kSf4/Le3lVVStq0l76mtIS1M4RovkXeRZvXcDneIrmN6jC3E&#13;&#10;1m0RPVfUqqco+NPigIXyF/v17fBTiSQ/on0GkStcah1nFXr9S7k8ftPkc2RLDDNK5gkot173nVAM&#13;&#10;bGVn3v6F01yxjRFvvZnSo92TZcWi66bkICzaJ28TIvy9gUfwEmZ/4IMZy/9HEHztWpYliEKd3i63&#13;&#10;7XERkZnVVU1f6Cf4CiT4ACRekHjiV5EQoHu7L12VlVFhjtlu7WWnn5MxYnYgmsc992vPMHI2sqzi&#13;&#10;oUmO0VnP2sRLNrkkBqq1GUlMpVBBKb4j4b1wrgS7DAnW/cpAkvxQ/RyWIGQdVygFlPR1OGGSjPFN&#13;&#10;KylgUPuGoI7BxTSpuufJPqQuQk/MgKWGTb0xNcUux3h7gI0vsKluHD1GFmBNGcQ8IePuJ8gbMYGJ&#13;&#10;wYdo47omIpd85oR0Lst6tJNImgdZxprKFZ6k4FxIYF1dXdFA6fI4WRenTD1fljSCWe+qyQ8PgOIn&#13;&#10;y3HYBFTo5RYqohHcO8hsCGvxIW3Ivg8lrwlF45tINEQc4iJ9wB1/7b+1v8rcF+iXjWCxtz+7QOQ2&#13;&#10;Zf6WidbXlEFMHJOA2eI4GgjWhUnjVYRLCOHN6mrjQ5mZYBh8rqqNceF0vi++iYIPia0C/RmNaIrf&#13;&#10;djOdH5o2TeZRe8X5eV5grdgrqbtkzl+fhTHXg8UhY5mJ7BeTIaOkglE7USjkGFKqeAvdEovhjSL8&#13;&#10;UMsc8zBYGq/Sw9rLOSoym9UEBDBsdYtChMRlpR4uVAC6gKe4TxgJ1IFYz2JSSZWAlNrSexlUCgpE&#13;&#10;leP7UEIsfSQLqUE7l3ulmVssBx2kNpO+gy8xcsFIJhHweO6CKcg68IB2GD+x3M7lx2G/7f3M9ttN&#13;&#10;mlvzzzkKjCsgzuj5mGbXjjDLSLLG1Cd8CfvPSOL304+6tGHtWsWhH5fVHOwMbClZs4+uq4ec4Jzp&#13;&#10;us4lKJAfs7nv+IhwBpRE+LnVP6Kba9YgBP/imzQuFRXiQQtBsvfS1b1doIBWxFjwC6h9nponsV5S&#13;&#10;uL8SFHQj7YH0a1VUt1muXfPx8z7F7pNkdPUn1STGpmEGx2KqUIdLU232/NM64rvtFTpsY0SiqFOd&#13;&#10;SYGEWU6n3qBfFCGYgszcIG/oymoNWw56CJj0FDa8SsyHW49vg80Jsc9zUSdPv3D9Md+6+jjcVrHC&#13;&#10;/uNeAM64BnIlmNfVkccESzUiavSG9/uP/udMiu/4v5LtUtJdZeJHrOU6L8Fn8ezo2hpDIqhGcHYX&#13;&#10;Xe+6az5XgplrclOWfqd1mp2x1uElav7AEELRe4bmJR933TK/kxbQN1xj/fufTwwSZy+iTGdSbS6p&#13;&#10;eAJKDcEkr56UhGRY8jv75ekS/cW2EQ4Ku0OZe88MWoqWQdUlwrvvPRHXhMl1bZux5FgIfgNfRcML&#13;&#10;grkKt5933e7mALXtq+1viaBrmnZsfVXGy2YEHb99hYytgOwXmixjSVVy48Ni6p6CjflooUax+X1f&#13;&#10;UbaGdyDWnscsMLwnTMFG3ETQi4C6Xp2XCId2At/myqcuOLtubh8/SZG7dHy3fZ2VGnnsMFoh2cWz&#13;&#10;/nYet+ovIQInFb+vydoCCm3mefRjgAFwVL0DenfRMKQe67Lth5VoVCovxSx1RDgKSgf7eXYZcbHw&#13;&#10;2/MJccBRxZrXbx+BRpqzLqJuw/tc0Ze4bkH8qJqGyKbGYAUimVVg/Jl+pvwMUPHeUX9EZEh1/eET&#13;&#10;ENYkkITSQZ5IQaK5DvExx37EmYWbfyXlWlCTQJ7HBUx5/1gNt8sawN2Ne1EdsSqdAusdVOEGzy4d&#13;&#10;vXme/EyaFMddG1blkgNgnq9cyp8fp18wsO/Dtm58cAthGbuukpT4ILChF5FjbSMFFAN9+rFG+czc&#13;&#10;ic0GfdycR+9HlwKXZutS36cgWELuo6MQ0mJJBN7JBpCQ9qgytIa1ylSexrhlTFnjZX5ldheUNeIf&#13;&#10;P90vwZb9FlcQy4RC//7HRZ7eK/AAACAASURBVO5EUZa8hiTOD4+ff3yb9OTnw8ZBWRCcTTWtyFol&#13;&#10;sLvSwjoZeDyd24NidIn0Oh9glWypibTVSeaboBRnPVsK10PxSZJ4yY1GGEEEvN/x/85KPUjyDcz1&#13;&#10;9MKYIjW0cj8HmoWMjH5iN3hOr0PIL/+ysr+jMbrsZt8T9hCyAdwHJl1Bg/UZ8orifbMr61TTfH70&#13;&#10;VZ82zabd7uz1O8exoPiDbrYSTCMk8ZNq0kyYMdPL8QHdtn9Pxlgoqcb/x3//P8Y8MmXUdkFy70MB&#13;&#10;kBaFltQXrt+HqHTeHO31etrtPw29QveyzeKu463q52K3h2fyJlCZSpgxHTfw7r0mBsMFeiOR8TSH&#13;&#10;sU1r1CGHknPaDEMUUJGEne5ZP43N8fjtfD5uH97S6nkGE1t/XitGBcdQbP4SjKzoqx0Pj/CbKEWp&#13;&#10;RDUozlViCQBbGPqmhUz5FRHl0QV7HN4TNaqEabtrIgwA/yl75Kl8S6/P8yOii9qPkkQbrlBh/fJS&#13;&#10;OHSjr0B1+3rW4AFInZXoWUxlUFyk1VEm1DpowZBCsFXytHoEhwozbTO88hJTv/x+Hijih+6h8Nms&#13;&#10;VstqdSU9AFgdhvUGmBebLJt99gbH1XASGuwrrJe3lYFMnWqIKj4dM8hxpzf3hOZc4HbTx1DNrao3&#13;&#10;ZjXlEz2hpk/IMFlkbIqOJTsGQAUX10dQ5tlYoXmtTuf3OrKyXAvGTtQS5xp/BmtiALZNx2Jn5tCq&#13;&#10;DQE/cfM0S/OKT3UiY8AL7thhlVavoAwQ1mN788XEQrqmvt6b//bpNi33JSQ9ik5FGGZs6Np0FTHj&#13;&#10;u+eMvB26bo9b6QfFdrGi/PzttQ4yf4I/zfdYod37ygDEhOW0NAKJVgzRIcurFmXsEy09eiL4LQqj&#13;&#10;Wr2KalkXmQMgCWUUhOdPhQ3osGvMkn3SYd0fD9uQyQ/FPstbsIbBDTmPVVeZNdbV/oImoJrJ4hA0&#13;&#10;W6GAdUzOhokT5UtcYnTgAmSsNV3HO/sXP0wTfq5/YrcrLZw4SISxfF1UIz9p9AimmdA9CSSuBSuy&#13;&#10;vDGayUaxRlctWCPvJ/6xLVuIoIeGOl0Omh7owu9NsX3YywMewreMwRzRfbKQNB6f9tf7EZREI2mj&#13;&#10;J8VRxqv3sn00dl7WPonhB4iZd/eF1oK/revog8SyXSYEkomBb7e5oI6JPNyvaQG/oCnE2wTU0yOa&#13;&#10;nA6ksmJRjmHWVHUevGjeCCwENzIfGrOQewQni0QKmROHlUGpOUDEgykSK1JqVFwBdxJL80yY4826&#13;&#10;fd/DfPsAqNSPO8w81fXr5K4mdKL1Kt/EImfevMeWda+nqXuNTAPCCBNSgIVtNlSygCKmsUIyv0UH&#13;&#10;khvvLX4KlxrRFYA70PT7NP8Tkuy2kvs87Vaznx2YWi3vHoMFVJg/qd1A7NfVYJ9fUCVVZ/jPUGLh&#13;&#10;2vS2IHyZBwQkR1c3z9hCgjav6zYKDbtKkO1X+FEc5Bbtmy/IODDcuj38GQI9dvRpY8LjM46cqvPd&#13;&#10;bGBYXaxlnaYwmaB3LRRxPZ01UcFjZ1REdyGijAyOtE1oozGR9AbdniLrZi1kIH0WUO10FvnvOR+u&#13;&#10;xykW+c/PH+fxFf217TYMbRI8j6vLLBElrp5/ABe30sGI7hxaAGPGa9dsKzdniXf3A2owgpDS8RHL&#13;&#10;rc84QgrCMxkDiVRqaQfAV6+hhIkaZ6C6GDa0f6nYdlcqcM+DH5i4naDc/pzRlyISOMIF7FjzH85G&#13;&#10;kUXElUct299LWHZ6hcM27za0LUvwOR3MKwoLJRCAtJSmHGq75cD155QLA3ECqFy2iiG3ntNDtX7o&#13;&#10;hudaCKvlLd3OY8S67MLh/kWu7W0lhl45qTlsB04hFCmT8b6uHceSxFKUUO4ZpfOikFxX3j2aLYeV&#13;&#10;DxMG10yLEIt3j7vtg7nSip6SwXS1c+aK3Zd7xfQ8xeP2VxpOyIRaEtWgFRO2Iyak/rIafNvjZ4DK&#13;&#10;kIZythJTGDw2onvsWKbCoxUj2wcMIWUFNMdMqxLyTmq3DlVzXOcJD8Of8ANOZYkGvn68ne51VQMG&#13;&#10;Ld75Dk9zIpZIrNCv6MP3lTnSmemk4tsdH0pmc073kgz2QLVgit4Trf3PZCVKcFsnAHdc1z4mzytc&#13;&#10;XI7N5Vr9QtNtZlgjQ3tmDY6SIXa7f1idHGRL5oWuCE0MQBZpBFi3x9PrRRHmDNAulCmwJMSscsEJ&#13;&#10;IwsbjHwvwEWg32J15QvPltrZLjggULCeE2vmvE4GFPJa485/DrcVebND6+fmczRrWxOSkZHfN0Jo&#13;&#10;n8VySH+OXkbo5eMWeuCGZSwUwjxrwu6n/v6pTjnTwluxc3HpAhBLwYfMwM2vlrL2di6YbUrB4+3a&#13;&#10;/TMcf3xtnp7h7vnr1WwAF0Sb1c1k9BCbQqGZNvNEs1qsjFRO3z9cZoApFocEIlLFs5V/oIdue3n7&#13;&#10;hh5qvek+Qp5Zp2Y0NysR4uP9vInNODFfb/7vuW9ii0lI4ENWG+EohiBG3zL7PCmwOklIFBKTXIBM&#13;&#10;sB43U2FiWGaBp8s0bo5bImo2jekBjHOydhOD3Ydq39SYOU/SbfyHqhK6CBfuraAaQ2ABQfAaZivR&#13;&#10;I3gcwmBZOVP3GLoWyts9XWdVY9CUekuO5nTqXkpAS+CYhIPT1eIxQhyqeboNiRHQiS6DQslKkPwE&#13;&#10;26/7kNnr5SpQyjEDoK9XrxAwPPW02LZ5MjZc553sTjB0ujZhTsBhGoOJkFfDUDZH+33VXjVv1itW&#13;&#10;bTbEmCvN5Xw5MnfMb0lsI41/CivNlmeB6FQSR/DI78iA0/Vh83g13oQPlAkqtXTqsdX3yxAjegjp&#13;&#10;j3fHtFa76rtaELIeBM0xBURoXSCij/709w+xrQyPYA+tqx3r93/Gy3I+6N8yGGTbz7eius2SQBVX&#13;&#10;4xiZE74u8hc/5EVFJk7Y/7I2SdSwpgNJyERU3QeEPKsvE6ah/aLWs4f3LGWmzCzbsV5zmnyHdnQ1&#13;&#10;hAG7jrSqfqGTj5bVDXdtbfjI6XslSux1biFDgfjs+brcE0vVVH3W23C/VjQRo/jBQtgsF06ezVdG&#13;&#10;S0UxDYA36/930UHkoPAm+RCEVJPngnxUSIE7BnvXVg85luiW7OHP8+8UUJ7gxgl/X4VgGTRlRrBC&#13;&#10;hi1HFRJIsR/ZGB2pH1HF+1jbyBInhCOCB97n+e4lXRSLgs6XDAOsFfPV78lALZ7/9tfhhT05/Fbg&#13;&#10;VHTjDhpTpCH8Ots1vTOdqYhwRKo6DDJ/JUNzGHaiFpKsYhPfTnijb028xbdfHp79Qjvy3zzdLIH/&#13;&#10;XO7TTjm3Yw9rUjnhuGW/ZZxtur7tDjvf+z4vk3DBpfXBrnFxxrb9LxPiZ+97HFtxxbA/7ugyX6rP&#13;&#10;3S2Ru1fzVIdq4oJzJNztvdv/6Wf/j+OfONe/epIMXq/mY81mv+lyKlEI8uXL68+ZukZ4RNsMcXp5&#13;&#10;3tAz5DkiGzjVkgEYJwbNq6wgz1TDl5c9/akHfqm6up9N87T7er4iWRsQ6LZ9t+atuCrf4yFa63Hg&#13;&#10;sBb2+pXRgBBuuu8LF6f1Fr60UvGQkuCSb/S30ow391k+Gj/stxuayvDxUbXPVJOQ2WnyOkyAjXw7&#13;&#10;ryp9evhyuwYf6u9HiF+vjFZJypO09U5BIiDSLPnr2Febpk4d/ofQ5NO1x5RciBAscwFrO3wMQi2Q&#13;&#10;1oenZV5MIZfRdl8mBaYGSzxJxJHtQCWqdAmBNzNZeUF7lhE6Abwx96kGjVM5oOvTL/Rqn2GfqMys&#13;&#10;MxlFOlnC6oTaf6zWEZV4s8vs57lHRNkU9jWEMRVO9PNnLEbC5GST4o8KmpsbMGE0ywoiYD1YQsBl&#13;&#10;dUsj4XPDf7zLaIvgOC3vLG6nXC12pTR1tUrUz2XpPhqQMVMCCoQFm8t/EM1swbtVwjVAih30rCtD&#13;&#10;WK5+fdmwRHONOL34q4wg2YqjuE5Mf8f3pw4VDSz+3/71f8YZ1VimxYnuEJwJ0TJUY5wILBJ5Ccj5&#13;&#10;dq+ZJNFnlLRgGKJVOhmXXb2731aXVi+giaGq6ngtngkQs7MrIoVrPPv5mqNeNAHQmZWCFFNSQnEi&#13;&#10;XT/DDcQl6gIx0nrzADOmzihJ17jyWozLlRhrEQgEqWgGBzVRyUKwzqucVc2J5HgsIY0Ar9AJXzyj&#13;&#10;GiPGWyw2anaO6S6+etVgLsiAYeuFDWa73Uxm3eodACiDMNxviPKUfSlRK4i4zDkgkEuyYEYqtzHO&#13;&#10;u8PzOC0u2AKywBmAIjFTVVCiXteSoVig3nePeY0grHRbS4KBWb0U98VIiuI6NXoz+LEscUM6B6Mr&#13;&#10;6XS5HDpNocgRWgtC4IiYGANRlEUGImAII+ND8B5YynIsOXsnCQDReJ9IILiUbaWvfjnSxoxGURWw&#13;&#10;s5ZIprkrXEuTXLtvB3tzUHGCOaSX84QUX4K5m0FU0BuESQbF535t245S4JYFAGq89c7vGqDq55BR&#13;&#10;AFSWIrQEzguEaAu9DdEHyrbJJ5tXD6LaKAWexumKcypgQG2Ooeh2j+PkNVKNirN/qOo1BZMSFahj&#13;&#10;aphWTLWmihGZCAacZxdplRKDIQIWLC146lehNsHOhSAbQk48cgYgiz62tOnNJaKCKTA286bJCBg3&#13;&#10;IZGIkDaW6P35fCVUEa1jWDwmktG8hgEmwPDusAMJyrZZ56Llg49mmBJHFba0uNJWqlDMtFrWnis4&#13;&#10;2gvPuESXktWNCEXqRDIwuqNjzjC6nFLFdQabBFEshWBIiJ/NEgFmpMlAhHiVwiWka13nQm7jsq2z&#13;&#10;JWDIFrX1cLXJlWC8gAOATxBTpBUoTqujxKr4CDAgNU8w5zUyiZyxe9md4hLuA4dECo3oOmWRllws&#13;&#10;wFgHl0BGAFK2gRnBIRohCpgd9CjbfOdrWucAIeKsDyUlQAjyxTsIdxud7EQxt3aBGGXISQm9OUlE&#13;&#10;0jrfGaph5Vyy1qd1hYkUjypJFZEpGUURsZBKZkuSVU0YzEms0RaJ4GJjJ+/riLIsGSFCEINRFCxb&#13;&#10;THguMRNPCTzs9yQnl/rB0MxZgjmYAByMC3QcKScc9Lc4xsxgsIems4vrPSBl5lLPxnEGUjQP+02l&#13;&#10;kESfE+FIi2AFbxAsuYTc4xGMua1awHAmU8xrQQGi/PY+c8ZTSMwz6qyzGUPBExJCmGW11qqHrb37&#13;&#10;HTlAsE5OrThGGYL1smrDkhEgWYIErU1OKEZ9osxntwJIO/Y4XEfvfFBNVRDgYHYzJ3nlIc+xKdyt&#13;&#10;HnPGJQvrnUCiVa55Cg5y1ZYc20oNOLDECjBM+3uI+DJCD4v3mRhASgQF9AlLkyhYQQopimqAIFZK&#13;&#10;cQQyKSmBFAu3dLqNc7/QRWx2nc2w3m4AWCaTbXKzXalSh+d9sMWEcmjrgAyQQYjSUG3cGoFfIiwk&#13;&#10;QlXRquHZAygD9JfppGdSqVoWAAl/0JWZlrgaKPnNnxFl62yiU1h5xmglpCf4cv2JNBCaAUqAKy0W&#13;&#10;U5iYBDHESjV2uCTsCaIMVyH3CpK60oZQ72bfJ5lr1lSglGSN5pTIXCbsIDExA8Rc7wWlkpFm/6u9&#13;&#10;mnRdM3Xy095a7yZPAx7mgiBRlejqpYQqU9cdpPAMEBxwmSk14wkxYQtiIXDOIQKQEOPumGeS0/B2&#13;&#10;IgBN2cmKdtUuIeKzZSwDAurDHpSSfDTJWIx9Ss22Dinezq8P2wc/3ZgqCEEpmtWldXznVBJcAZs9&#13;&#10;UQkCSiAmkYgGEli8Dd7lbLtW5hCRQAUTjzIePqKqTJiqhqKysfd5dYDKrlPaWsslocirGiMA13nd&#13;&#10;MrmaO4Z4XTzgLlpoXSlF4HJTG0YqlFDjxt47LwBhCK952dUdSBBSlGOvWg0E2wE9hTgGSGFsWhXW&#13;&#10;+2Fb4yr19wvgop+SohJhhLJwtlCic0hpypCEEmwAhKmOzAQyygnd77bngNISFVMlRZNIrlHvbUxZ&#13;&#10;yEpTCWMENaWSmJwzET5LxQ1lZB3uXB5YjCYZi1ytN2GZO4UtwUpnyrkUwq2LqDFulEORxMCEtkPo&#13;&#10;8JbquKxrU28Iyh+XUUveVByMI3vgy7jUqpIg+5IzTId92zhDeFlSWKeyTnNMjpAyUTN8u6q2s6HA&#13;&#10;YTEMYqoiQNHFl93G3AeAbKFbAPA8LhhAqBqQqLOhriEq0gV4uZkIS4LFhiArHXBVMD6fPvh2O48r&#13;&#10;ZtRZRzACMmqppdB8jmaZgMD62G0K5wK5MgUGu3pjQ8FUw1wgYjnGFLwgkdBdgAVTwM9LimuKw86W&#13;&#10;D5NtArv2CVfA2UwEp4pEmz1wXMmmqV3sV4QvJiOCaOGFANZQ7hFSVQA5lMQVRAhUtcQAIoc8cULL&#13;&#10;PCYhEGWYSnJfZlUrkG0wM8BcYBIJThSF9YMiEUuBtK5r7WYT7AprMbprign6TBv5/NRdb1eQSc4F&#13;&#10;g2HT6OIchmkdPS11SSfqK66o6LjviZmmBL1PISzrMtmSc8mYS5LBqkRiW5RNLgRnKWO8ZMFxgCjC&#13;&#10;la2jAzHHHPzTY30ZboAWkZEpa1Z4WOdQuF+iVBpkUASCjHHNY/CgCIFdU8loFnM+w3r/YTKJcC3T&#13;&#10;nMYEXPFFEOJRXHLEWXMa665x3qiWTSbK5nheEoUTCLHTGLCFzAGMnno+pnlbN5BCIWyBiUW+nAOh&#13;&#10;ySEgm3qJEwfYZok5cXltyY42qeJaUTXHQjlBICbd7CsKUqGZ+bm3GRDKIaaDXivGEKHzsPACTDBU&#13;&#10;cwRzDFhQDMwdwppkg1gIbC02hbqdb27fHCCLlWgrXic8jdkyV0pvdUWQwqyg5TIUJWgmTb3JBhYU&#13;&#10;SEIxRsLZE6PFJR5owCl6adeAM5ivfaVQMhMI8VIYW7GLIIfFUVoVucXVDERhs25V8h5LRvAcvdNt&#13;&#10;pUE1DKagxAViySutTUqWoekaCWIKI4fU465oysbbPTO1jCFbLzJMAg3zsAb/qJs9ZeZ810SnJBcT&#13;&#10;mkqGOGacG9LO9yGsi3WBMXW/TQgipOIyTbVubsx/zsIbgyDBvViXUbKqUrULlmmZcmTZKdXA4DqG&#13;&#10;rV+UeOZQSarCilglZpeY2vg8QP0wGkdh7W9LCaAW7bCcYK1AXlNaFhyYIy6Fufi6kREwN8fi8z31&#13;&#10;iVBe7SQS4/cTAiQXkLa4wVLzikLC6lyWCUO4rlaAmHCIYI13nKGOxjYUij26jBOBJbip1TCkxBHW&#13;&#10;lKGUYURP3f6aLQl8GJ1qOjOkShMUyjJMEm3IjlKMS0qcbmbqMAcwrVRCjHLwsaBEASICrsbk7DLZ&#13;&#10;uBwA9gAKoEnIXkYHmn1bbW+na8SgpjxgZ6FJCZlQfIr3+aYqvzKa5lynyhiLGCKKcMlFu0s5LHZ0&#13;&#10;gdYaYQRQikmEh02HccQYm2usNKTIklzTiBMBd7d0O4lxSgm7DCrIdLvvR3u7rByL6AoEVKn9eQiS&#13;&#10;cufm3HgbKC9MFNbPExCM4LDrKvy//qf/aTmPT3o3fQygrhBKmJbbyXo3Zjv8+bk19xChlhDguDAN&#13;&#10;67qeZxvbtAtmnWMBAu3g22jadnN/vzBTf/gZQwBK2ncccNjbqX75cpzb++222W0bprcP9To5uySY&#13;&#10;vfrC0zC2Hl4mBIh0a3ioUMJpTcbD5G1PfAoE35Z5A3yhGzsHivTLVvt2dn6ecn6KensQ+5fGvMVA&#13;&#10;UclICn1PF6T4dVgLrHY97MFlXacJN3x2OUcQ81SySsTYWUoQXVTb42pnzAulbl2zoKQRivJCncpX&#13;&#10;KOQKxMPp+rE7tnaY+/G9lZraJJtyvSxcbX//fvryn/6H8TRQC2myP9ydJN9xfvFZbTYwOIWhnxKs&#13;&#10;gojSn6IXMSDw+cvnGJYGaUobqY+LISW+Ln79t7//+6FsKFb7qk7TIvZ6d1Ccg/fLFIeb4rAUI/DG&#13;&#10;3FeSw8uxOxffLLwVzXQb2K4MN4IBqTIIANTbhtf8Fu8BaQGpv66CtotwRLM5LlXF15sjODdKbpjs&#13;&#10;+xMClqEqUPz48IByFuRO8Kd+cUA0DS7Qe5pzJWmQKXkPYhb8mfIwunVYV9rRBj4Hs3ScJ/w25Vk1&#13;&#10;Owdog9bUycUtcMwwh0QIZAKzXBfsPMhFOLP+/HYJCIltV8Z72iFay/6t/5fH/TIYJTbjELkCxjvV&#13;&#10;tM6jj3nebfYolel0U0/tbI3t38fSLM5iWnYv7WzugLCPy/3L4/Nus19i2r68EOq/n3sa0Qa38xYw&#13;&#10;zm59DwJ5u1xyFNvu16E/A67LjMXC2+MWgXRfJw/SpkVUg97dhBfUL6rm9b45nxIaJ90xLMuVkOdu&#13;&#10;A2MJd6OOf8oF+Gg5zyDOVNZYtOdLmOe74OvDDvdBkJQQEx7Q5wZ8T2b7y3OIpSWP67Ds287b1+gO&#13;&#10;gcARFkkL8/L6ftKcRUJMWed1+vzwZQz3l+5YeXxTaZvRl8+/fpx6xafXQdDMPh9fXl/7bre73xdZ&#13;&#10;tZgsBuWfphdwRqe8a3bLuEzP5VP7GBFYYqDVg6IswcQagThbhzOKayUPt+GHbDYBSjDfArGHpt7W&#13;&#10;9L0gOkspqwIhmCeG9MvxSwnjOM7JrQohguS3/ufx8Sn6jBqwfkBUkyRik5g78IwBCV1KyGcLZUwC&#13;&#10;LV4glOfpUu/abVsPl5OGBR3SjwtBSiuEkssVaXESq4i/iWfYsf/88bea7/Y0Z5+77cPZpz1LkDIP&#13;&#10;M8prWyvN6fv7f/zxV9087OeyMrgT9Wpm46ZiP6d930QC73nRWxOSiTCnyRO8p4Reb304D789PBOs&#13;&#10;zJrj5FI0hNDFrfywpQtdf5/JJuTqN7FnJ/uzLPh+mz89frqfb65FBPkI4vn88dI0gnmOi/eySjvB&#13;&#10;ZVXrU0RxGjLO/XhrK1B9eZhf+8piiTvxKG/9NS93pWVx1wr5+xwXgHPw14/TUDt0gborDp5mq56L&#13;&#10;aEULsbncf7gcqa73WY/5BDT/MV7bWm32Y44BZ0y9b16eSoYQ4Cd6gAlzUvFZGAEKJqfLW+J2uFmm&#13;&#10;RaGYQHqZbkw2Y0j2/atHM6/yz9dvOKCI0hqXRHbbz9vM+H1e8vAh9FZ1cpj7Z/S03M8PTWsxefsv&#13;&#10;f2UAN1rKXY0eJMro8+4F0qckb9lH7IGBJKvRIYNhvo+l4+r+4zXLwmqACrlf5iNJ9KDsnBGorf2+&#13;&#10;3od5GtDuiHNSqfn+7x9IIsVxcTYaw2o03/lk3PXWe8SpARXn0/X6saLUW3Rb9Uv7f779W82ag9g3&#13;&#10;HhX9WHC5TR+/Pqd5kAHMVEVudaEoC3JC+Vmx3lhPySdEEiKI4gxgiFcoYppXHotmVdlA3YjhaiZf&#13;&#10;SjEU2NJiG3OJ4Pp2PX5p31dQb6r6UP14//Ei29evP5vK/XH6nRKl5V6LA4MXSprX9+Wp3b/aLBjZ&#13;&#10;NsICt9hEFfX9LEQEwBGa4hqAklhzqOgzyVFUuZgC3Ty3OoNCmvrwJVyuPlmTRiWKTeM0za2uyeIe&#13;&#10;nlsAaN0+iG2u8AFC+f42/ulPZLDXu70j8rzVwvQTnnyf5oeH3XAbhWhkh75s+GCX75fzPx9/WQEx&#13;&#10;WD+Q0q+nw76dp1tWvhQbgJwc1RBdTyNCot7sjPNkJnt1EMfkrENMn69TNYjtb5+0Um9v3z4mqIHY&#13;&#10;bbch2iw3H/kWKNGIbtp9dm44vYYNEbUebUCyW40+7m2yRqQwemrGAWlSPTbE6Zdja/qfV8bbFqbo&#13;&#10;5/66DBM/yDnbh1+eeCLrGtBCtGv89t7Um/nu1vfv1fFXkP1y/+gg/Bn7HPLY3zUq3XHn7ezWgc/X&#13;&#10;KZiitEhbLoDW7Hp580/8E91Cqs7npV0d/vXJJ4CFSDf/8ff/+qenF7kTrPkSfJ6GVbX6/WNiRFBC&#13;&#10;FA/Xd3+6rVTscIW//fzH/ngMNH99jYfd1q5jqvWuaqdpogCxTscyIkgfd8/xfJ3GIXI0ZFdN5L58&#13;&#10;8G3OVf3619eq2l/vpq4ZKAwjkIsPSw/ISwTOhfuz4Zx5UTn1D3/7/JQ8yiOKeulvIZN0X0+46ERC&#13;&#10;SkFQPMDBE/3tamg0fiiJRL7laIj//v4KKLrfr1KyGO8Ywv7Sy1KXNmeQtdeYLuf+nFDEeIMrb6b7&#13;&#10;b58+I1LdLmdT4hxdR6em+xxKuQ5mHqaNVs8P3bf5ThvsZ9NikQ/Vx9//r8P+aRlyXM3+AToziwIS&#13;&#10;tAJ19x/hn36jYZYJ+6s5i/Xx8UgXZ46ffjHLqKjwLmfPevONM9eIeAY3ZcUCSt7ttnCVjweayXwZ&#13;&#10;U43eQ9nUlQC5hMnEpd0rf3PspVmCOx4fbxYwyKVQDLL20A3YxuiztxX/vK/Dv/2//8/zoX3Zf0q6&#13;&#10;m7GExtFDphI97Tc+8Hk6bT89FSWRryC6E4nNOFpoL3dH+LM4bDfCuvHC8tCvwzFQBdvkxCpMo/T2&#13;&#10;sKPgR07S9QWs2oYfqd7dza0Iy0d89QgJgHQx7zELU3yRmc1UNFoqAt9dDvfvHEi4MFlhooWuNx/n&#13;&#10;vvpXpTM/f5yfDo9wcYeXx4/+AnMBtNIoqjTcJvbpKJfS401qw8N3kCpSH/ROdHk9pWCyx+/ty8P9&#13;&#10;j/cHtLHpDe83yCZs8gU4GdH1tQ99qZ/q5AxAiEnQuaiLmL7dVwFM0hRiXkr2uQYTKcDbfIL6S/cM&#13;&#10;ieJ0MqW5ff0QBoTu0L74aeiRi/XnfYMs4niKVqMahwrj9LCvYTS///iuj7uFQXfB20r58XyjNbev&#13;&#10;wbha1mePoAdw9dymK+xVXRdE83k4gLRVGzd5Lo/j7LuOm3QWnUwfBKfYKoqEIKg+Hh4xJ6oD8zhL&#13;&#10;Xpld+rNRl49rgZQvzVG3y7z8fP3ucbIlCiHw2veDlTnE8VIYD+OGQXa73OKYjQz15vHaR1GVP87j&#13;&#10;4tMTfxKESqqvH9fjp/bvp+/HY1N3zBCIT6BIDDqWfG9mDny204y/SMybun5Gw7QFfDVujQFtMHQ0&#13;&#10;LHZfN7bcWoIp4xGB64/vT592mPjpDb7OYScone4DmVnV3K/vCBnFEkHUj3NDxLCa4f1CTLiqJlyD&#13;&#10;ajeLX0Ts3PiuhZKcmwtYpasq7eMyXJmvRq7wtqHj/dzo+o+//eye6TxazsSP7x/bHfz9BESNDw8y&#13;&#10;zFQ8V4BC0Pc/VlJxxTOQD1swDVCD8/qRvX7+858T8Ah7yCdD1PhteCFPRdDLdNVHvQxDQnpa7s+f&#13;&#10;jh+3sakRSvGgm4t/tJt6PAAAIABJREFUawQJKVZtx61GZalVmA0JJyO2tWcogzvFRDfb19OpSuS2&#13;&#10;ZozU5+M/9R89hjwXuFh8W7EUBMFVHkGC+63owD14SpJY2kYGY/D//k//S/O5+d39vZHHdsJ2Xfv5&#13;&#10;TmRKsdvt9tf7rSJNFjLCArT60Y9LDpEldJHUysDalStcgLy8ZFuIpGP7LMEUJI4H/X6My2qVI00f&#13;&#10;MpkFQjrRcAs/05wz4ZT7rs/nFArmD3u4TZUO4/g95KYFm4Iy1bAl/Mp+y5AoAMlnqbHR1u8T+i+4&#13;&#10;B2ZHwJ577jDzCc6DT86fKAzFF+ippn5kZAF0iu5p2Rmx5XVxIQlHd7y02M0weYtwVZIWiVLfS7ru&#13;&#10;DnDq69RZwcl4u+KoXIjVUa+lZuxvmuDTt54dmJSSbCg8wnwDHknGiJKwuLMQTnbFZ8yTzQiAViXz&#13;&#10;0WQuEfDOTqAwp7Ivq1/aAiSU4ToyWATIix9m35d4x2PZdF8g3pNQL/YPzxJohPb3wTRf/3ivpCw+&#13;&#10;H1pd7IjXDa2wUGSy98rjOEBTAGo2dKEwCYH4Wt1+PdTB+dOPS50XGlxYx5QDIfjY+jj1h0rGd5zU&#13;&#10;yDC//JwJekRqfzKFkXVXntJ4fWjR7WY++lWgO1n/MAQLyVyZALO7tYs315Da8feek6qWDJbjT/RD&#13;&#10;96hi/RJwAzHqcg4hXA3YwaTsjH7z2ktBM8NrntKcqUqQ+QA6hQAZN5Jqnybn8GLJmnN4nO5fEQCc&#13;&#10;lgxTtR6wAXSNrQOijcQmNEPxZTldEeXqXxrsK76DtBrAieTG7cOl/63hP67LPDrmfHj7uZV+TEvT&#13;&#10;7m4LZNhDb2kJe7rbIApjiH5O0rSsttRd2T2E08eN1o2exg/MDmlWOj/Kwr7DRIBkMxr3BgCSaAkx&#13;&#10;HMDwR0RhRcjIQkZBrJ/e0YKsf0kQZxgfl7zHueX1x9sCwcNECy5IxIgIqu5GLDldCCsuszig5Z8S&#13;&#10;ta3HMKXFVl4L5SCCIWUW7y2SIsKEJhWf+nT7lv8uhxJYvMxDkoSjbNQWQrPad64VWgxp8ym/uROW&#13;&#10;Re1Ri068ajYrYQPBz4P5a8qukAQYyGY3XJK3XOi83ChSISkykyzej93eXpdEi24eT1O4RoJdwH5F&#13;&#10;AFFUkahXM/vQx7XdshNlzRKqM24//6Wz/czmAuQl6wA0MCmITNzfh85yyE/+TrWBdZ/BiZCni0KA&#13;&#10;Rwx8Er5JKBmyuvLLFrCy2g0Oo+DIp3gdAVunmO1tqSZKS9xsf7GrzyHgBFbFcgm1QsYepntkoF0d&#13;&#10;3X26DNOPRsoST8EDIWququ5SBD6V4jRj9NQSWJtUNgs5x1uFdR0bvZf+WoZh9M7RDUs6ck5aJU12&#13;&#10;XCWHLmvoDvCHPZ+bXOuauYviCvFNhGuo29bMORhatvx03t5WVW0XmPfncBlpz0MvywxBODw8AJPB&#13;&#10;UgTTuNExnG9WNs0RP7gy/5ZTN01CPobOa4izPNYteGAi8WLQPKqz/YmboRBDKUMBYa51+3Xtf7V1&#13;&#10;KoS3mx44+Z8NVw8n50IN2j7HeyoTntZpMmsCcOkmXmgIHmTgGJQAYuUjvT1eHjWe9TIcoTUHDQtP&#13;&#10;Pf6Ffgk1UBy/7LvEfq43Ofu0QOD2Ffakn9e2Pbo4/gjNjFTHfvafHwuuSdmb61dBZLw4f/EIv8q5&#13;&#10;9RDcuU8SivdPLfxS4NLNTBX0fDiGqi9ZnJYbemRtxux6oS2911bZutMbjmUk3pzSoaoEiRWFZgKo&#13;&#10;RCkhXMjaufaoELJfmE6yitjIFjhNKIHdrjX57Yg/k5JDmdYqzkFM90Bii5XIuCMW6BH2ZmKJyIU8&#13;&#10;hPs0SuChROS2UMxWD8ZMpgJ38yRRqnMQgcAzcaYU3nQkn6XmLoLBE+BSXdiT3FyA+ZegzKmfb1Nl&#13;&#10;WUFIcJ3HXbBc1YcVeD/3gRfKU9fFnjghUJ4NXklBOwsumOZNfLhcCkXdMpSwSzLcyd3zcwmpjDRB&#13;&#10;kjEprMDMA+fJ3F992ebARd7MwLjCD+T5EHdvD4fLffLDdCTgVMCooMu2rcXPy1TVx+IwHuezPGca&#13;&#10;D097ZbeXkoGHYAkhJhjaaUoNq6cbQ3aS7gMLABvy9fVys9T2L9wUyCRsUciuFW2ixZNA7WR2wYol&#13;&#10;/fCIPvuJNfhIn05X+4ayzfMSiPyiZQphsb7UwyZKnfDVLCk4ROltNTXcm2/hoeZu+Btp52KlWXCj&#13;&#10;P6Vmbnl0odyHSJc3kHsiQ0XaHoJ+vjYHqsMzi0X7+vZfe45NaprCAqiWs4PLAnwgWWxKO+RlrgIs&#13;&#10;XfK83vKKmsA5jWu2YT1+3ia/w1oSBeNyQUb4BcHUVBSsIS3e2eA82WQXO0Ld9X3+/F4//HKJJo3u&#13;&#10;Uu7E+S7Sw94R6QCbpvy+ioqx2CC58QKr9wf9mTjAPDjQhzDfCYrHfLtZXInUCRsXP9OigLz/4zJU&#13;&#10;uJYFVZFqy3Z3r7jBh+DBUX629+FR0L+tcJNABndbXnV9IJAVS3zPVRfnVAqu8v7g1wzwXL8k08QO&#13;&#10;bAlgNCkp7nr3KV09veaLoFtP/gJYrWSoIFd8GVaZhf4UBRadeiA8lW87GiQFzBxM+Aelq4rx9yFv&#13;&#10;NrxVruR4GltNaPnj278/DBxInsJy7PTkKBG/9FN63IHPQyLWm2ERWYX5KcPE9hDMs+xfSiJYQq68&#13;&#10;MxsYm49QtXcdyVL/uvQmDwYLqVmiLNGPctoj8BvEX63c7nPxVgHAj4dMH94WHfMvNOBakA00GMh8&#13;&#10;tvebR/XedehXOzOQIkz+yDFnilIckOukCyzGRl4nUQDkqS//P0HwsatbliAIeXm7/W+OuTduRGZW&#13;&#10;VRc0LSYgIcSQKUMEj4AEA56TAUIgqO4ymRHXHfeb7Zdfi+8b8YzRz4kRnVR9t68Z7qzikB5fqu7r&#13;&#10;P718Ck2qSrmEskkY+nX6BqtjuQH2E2X2ms7Hi3MOE//DPeoDmhfXf/v5bWmHMxXV4slWdXPcVI8C&#13;&#10;LTPkH5tZjO59ZtQjcatCZZiQ9BGlzybg0zGIBJSnhNJBbLSuR47rLFKOP99fn6Fiqo5ahUPtt0Jp&#13;&#10;s0aPWp5Hvb2Tw7kx+YfVLMOdpNUHqnqxLMC6gTzjywohkLJ0G/tgE6sg8Ps9WXatN/FcX7aabBP2&#13;&#10;EEKcjwJ9Az0sFdyi6KVUkGPZUuB2adDyPoaqF7C/2ABahZnR/qYq/LZd6hMJRE0ZwWoobIY//3aQ&#13;&#10;xWWQeos09UqG8W1uQt5jB9nLCPhLzuPewrgRs3nIaXHT8nq7Mf3Z5ROJDsEAICgAda3Y90SLdlN+&#13;&#10;Emy9vtYPfeg11Cz7taY2k/NeyZ/7vmNgCaJhJX57kMqidGyaFcEbUqhcKw+uP7++KQnv8xTATgWe&#13;&#10;xJvdD8+f7eYttR9hD3Z+rBim1blixLkiSSUgl62qP8GAAiswO+CNGJ56KcL9rUXLquyvP/vPpbnF&#13;&#10;629plThTDrZEBW7DaOPiLjU+NBiCnbltM58Oc1UFzgxwAVa5gmteSEgkg0h71B+gTwCrPqLmHm9w&#13;&#10;8bq4QoypHp9nT0yqCMkniVe4wucKAVSTsWFS0zbqY5kgq7pAWaJOqVqIriZTe64h37BcwuYs4kro&#13;&#10;j5dX3aAXLyVkGhIC333A02UKGzv6gdnyqOrtor88xMpn8rZr/cvw747FeAXqyd9LrMOaVvCDmyZ5&#13;&#10;Oy43Cfa2s3DxZ9/ZB9b984jGldqAWla/qMdP3c/wt/Fx/6Sx+vEOOoz7EtZMzeEI/9UIHmDMAu1r&#13;&#10;UUiP1zsq8XtcSObK9Rtfb59aW1JZA0zxM2ovuzdaR8irp9nl+3X+3kaGGMAKjW78VDWQug2u4s4v&#13;&#10;yMbNuzU0QreqSphdksP/+3/33/rLUq31rOByD4D5fiCNOWZ2IxqyQ4Vu9G/e1pLsl++06zUmaZwd&#13;&#10;wfVhp1U+nfn9XfAQTJm2NB/O6HMZ7Md7HezjSIVX407mhxszCjzSl/pOeUY+qaKp1zXaCFvyPrEY&#13;&#10;Sd0vCC8hijX6bFpeKr8+nU7X/lxs6lBjwq0yEsC45XuohuYWTqwi9qu9sIzZNeTqkSFRdJF17PQ9&#13;&#10;zydgWZqwCyW9bpcJWdbwQ5WCdcXm+EKeKpdyUE19VG4Nayycyec0Xz/zf/jxfdqLrh6EFftIL2xu&#13;&#10;CbgioqlucdXCPYO8RXd5oMPNe5gCSvH6+9DQA7RQtF7amklVOIHoHMlLztdjmyI+IQsEFxCAomqs&#13;&#10;t6cvJzBhaCUohCBM5omHR1ahNX7/u/DZV0V40fha9e23q4eIo+pmKE8M4krirdBHtd0uOhWn2m+v&#13;&#10;/8oFHapqu7q/+7v/3O+ug/H17aPVVUWQPw0aPtzG3UWAt9XrXVNCdvuBLIkQAde24CYolGVdrwWW&#13;&#10;BkCTYuZ1Tenb8q05HAOuD1aTY/YAeaRerjeLZKatEsGuFGW0G0s40ayH266AZzgYP1sa0oE/3cU0&#13;&#10;XXrJTQ6Rwwh2xGNo8fKv1jUV/4cv+f1+0KwQcNlHJOfyhn89f7E+glgEQx/vvzfdP1rwHyndk7tf&#13;&#10;DxKCgCVf8962C4ZPwdo8rPvKkMw7n+UVbnAb+LN7VayfrtyhKgVh7EgeuoeB8Qa60ODJmvp4rtkV&#13;&#10;PhaHEJED9h2vjffZreDYKlYYIVrJ5/Hlb4djm7Ddwb3oFYWdhXgt96KONuRKnexK0OXb8FT/CD+x&#13;&#10;+4yhvN23SjL9lye77apIt7jttL2bvdC6iu4hFbjMyNsSYKksa9nbj58bUVqjBtv3wz/E/Y4SqiA3&#13;&#10;s9nQJWV0OHzG+BRkXKPHQ7F4TQAuI9gfWkc1oYyEwM2nCW1sY/9++A8/w/eYXmVEv8nPS3cnKth0&#13;&#10;w+GzuX8gUlJeKnWsP3KXo4ijrKusXma7VnU7WmlNkJTtXyTTYiHbiN/bWuXVglAI5D2qb12OdhZh&#13;&#10;vq67pIimuD7JlbrFB4Ixctf1W4Y8ksdQYbUCnpOnwKFCsqyW5EF0bYkxh8B5TMtRScKlr0i1hUv5&#13;&#10;bpJNCWnjZnpYQkzcCSfMXqaIxMDPjUy+VPoIDh6VbbfOhQLE/qCH275sFJPL+0FXNa9NeE95qxo9&#13;&#10;nAcs8I8fhh+wlddtJ6j+sloKQJ1lHN+uD6R7EsI/zxjrrvvNmZ/BflONvE9znWq2U2fofcWfBv02&#13;&#10;XmPNhO/v+ta3NTZbrksSkGtibHA9Xue1BuhPqtkKjp8Cf0DwJ4LgYhK14TwMrVTZZvIxui7kfxmT&#13;&#10;Ug0lKO/Q8gsTHmUk0jsslnNp3PdDdyrbHN7f3YJuwMSQFGvHX1Gz22ONg4v3eK49bi+jRC2WB2Mn&#13;&#10;7G8TMeQIAwJ29gNRIyqbdzlGIa7No2QDWxffVT3JO43Tg1bMn3aQL8lWj7dcBsDVFMD8cf3tsXka&#13;&#10;4DtPh/q4eXLbaT8PH8exePd3w+NmR+g/YZRynp1iv4io4TK07dOyXa/3nXOD6HjbdE2u09/YcEze&#13;&#10;F7+LkLgIO77iznys9Pir2uIHr1K+wXs5Nbk+OXUbSxDIxdgyeiK+fji5aOYPdKEvka56KBdTcSSn&#13;&#10;0YPYbciIB1VK6tr6I37t94FFAB3ivBPQ4zJuxyaIRMRRsj/nj9W0y0G6Jn8E+dv16//xl+dPZvT5&#13;&#10;c3+bgY99OR7qbgwRxqDAAXcAgBWc6YNxI6ieWFUHyZn6V3fpvgy/6u2fYAJ/vE5JnFlKvwzeo2Al&#13;&#10;enIOgcEzOubU8tMqfBEUUfyX39h+D2DrMgV/xJ8gggd9XEc7zR/NoXUsnp3BzQlmhiXtx48EP+b0&#13;&#10;e+DNkTwB0UQtU/z50RmA6dB9ZldyWxVRHT+2Zfu/PMNfV18L0tCCJbqBFY/jPcHc69/hBrdQrTkx&#13;&#10;Ax5TS0UOixLg5pngviTx8m7AsLAi+kYQEsgGp6C6L8+XsttlBYyYBO2Rx7WCVDbHrqpGiY9uKzKq&#13;&#10;0sgS9hD3HLYKPX3S5Pb795rhj8tH+1Q75dDd8g2aiP/T+61q+3PZJ2Ze+dr7oSN4vd0HH2/ZSimO&#13;&#10;h97cDaN4dasa+mB3/E65tFf3z7p6VkRfnCOn9k9YfDizaSHup0p9cDPQ5bco/Ta9Qmp57czn1OJP&#13;&#10;18lcNtjjDk15SNLsM5v0CtbhvxzCZh/cIylF1nTarz+8BwRrJrcQOCOdrv92WzK+r3nSR3437T+a&#13;&#10;OcPZ0JvW+mGODoEPlHVGwBzdXAJw2eWhkYt5uwvrb7aWz7c32FaFLgqst5rM46Hxi1733LJMqCYg&#13;&#10;dVp70/jKYclexumTSHf8AGFWFbLXCWPZyxO3ivjiYfk2fftC9mnpAymppr8ebt+3aebsro7F7adb&#13;&#10;Yszy1n17D/zhdC2ux6zBNAM0mmTfp+Hy/wQKJ6medG1C3jZ4mXEPsvfzy/bHveiHASOY60rtLp06&#13;&#10;DSffZ/JDRORi/YkHPmnDseIRWML6Td67urFL3PpKjkkQQCX0X8T+yo6HB7e66rgJPkX//VoYw+mK&#13;&#10;Ank6WGUg8Pe1vI9VwwyrewRAnvcVOKj5bbm3/Lmms0TFvd1MzR8VNvMVhEgpfa9fctWOpCP3ayOf&#13;&#10;Pi4+4u6BObMZzmRfr0aknaLv8w7vy18prB8/EVmP5iqrgn3lf+DDF1EcBJG5M9j/aekg/0t/KtPC&#13;&#10;uncHQcD6rVgFEYEUjOFzY4zvUmClqdtp3ZZ3WMXM6Wb3ojZ13n9S+uAPNgX10FiV97cpLHaf7H/4&#13;&#10;r/+z79Osnn+VAuRev49voVjVts/6GUby/a9v7SdxvsAHwG5052QbtxUShbUaP27PT9q4r39ffzLr&#13;&#10;Tkr1/ranNPWAT9eNQ4nSfd2iSRqlHSgoQOdfATx8zPYGpCl8ebDl7n5UlUgR+79TV7sFzLwA/uWl&#13;&#10;FtobryneUMQ8ZWT0FUmKQIYmACywWX/2iquoQBlYyxd6p+V+enxwJppZ4NhAlfZl3Jc7MfjtrUH4&#13;&#10;3H85/u2v/0Q4blp5G6eqfbARNfXJXv76XHVDK7hI6Y+8PP7ph8N7/tujrGOQCXRZxlOS0QoDu2f1&#13;&#10;+PHH/+0ZLd1ZkMbUFUwR7HbvBlyV+/47Gt203h8O5/W2LY89IzvIiOOKneibdZhXtew1p4xzQKm6&#13;&#10;A3t/ZUVU6uyjUyRGH++X2cnVzqe0wyPvxmiEYlAyBWgb6EE3++2m0K1/+ndv1w+PU3z/8eWxHc5S&#13;&#10;DDS+7lc467baR3qk3ev3b4xmfEe/TzeAUXc6jdXPlmu7ec2GQ6+tsugIwLmMf8VbwIzVAM0yGFYn&#13;&#10;0EX8B53Nf1TNycEuPkZoe1PuVK4DBzoKOCPCw32bIbGL/wGFwvwyDF2weMYVgN91nYazrPaWhPTQ&#13;&#10;NJO/6dzPIMhfTnHdGh23RF/mFPFiywRuqLsfPLsmAo0o5RoHOblb6cnf3w8aIWedkUqbo0gqDUoT&#13;&#10;A91cIEQ4Yonh5qdpy4Q/weFOyvBB8vwszQ/3UFFT4F/n/ZyDZpgkU9XHo/26j/5Pf/pvDL/a+XG1&#13;&#10;WXb6K0ZpXlB/2Fjl/2UteAeimLSqZImDnDf6lU2P1OLy5m+fH4aZCP9u4A9DebvV2x9rmPgz6jcK&#13;&#10;905l+/FeMI5pJlWqvtD5a+On6ZlC6qrmUQmLDpHJZ3gn6CXx05b2YhCRlAzejuXb9e9/+ztW6Z2+&#13;&#10;Xn9szod9c/h/+cv/AANjRAXgK1kFUEyEMAHF0Grt6iN3iDftPl8bLVAmIKSUikQHQKMLdJwLyJxP&#13;&#10;ixqUpRl7C3FFKLW7U5y7TEV9cHHtYr1tK8ol7dkCjyGFESZ4x7wehmHb78WVtEONBMwZgTLuu8V0&#13;&#10;TMu3n5ew7+u85WIyCAQJDpsCghCHBCDApiiSgK1qJjPYly1vCUVMVPrbZetk23ItkjwPLUO0hMir&#13;&#10;dt1DzEjmh6bB42ZMcFM024RAAmaZIwRLBJRjzuC07ns0EcYu1KqWy+pBAcUXrk7RpmhTxglXFeXq&#13;&#10;clsxz5ksoi4Sgdf3twR8ii5tpH+oSkCSDQ7BHFGyloRYkPKqvN8mvOGx5GneSkS+AqqQTH0mBSko&#13;&#10;i3Zpz2K/wrgFnhA6yChbFhcngyI+GWERY5MNBGNYOBLkslxkVt/Gf6EyL+vcPD2+X96tM4WV1e+y&#13;&#10;4lWjVK9A2DAS1hXSKaqgouRctSuiAoAaI4BzlTJVcvRh3++kaQStcMRL8fflHUJut9Qi1FQaY0A9&#13;&#10;CI4ukzkMz7iXxnsflhT3QsTHmJUQh0rPP03mZt2nnjWB+W0cSUhEqTrUlaJvf/zzwLQzJiQgRS2V&#13;&#10;lvyX99u8bhs453W3x+HTh11gcYjK4eEzkqQeWrdaBSiiSJYGheBcwYFHb5MzSh6tJDGElC0AK5RM&#13;&#10;I0EDJZx4iEqOy3yfUzjqZv35DjNRxbgVjGMUZYE6md0Nfb8Yw1nvfY4xHs7y6u6WBgWk31fOKsB1&#13;&#10;xoRsACYfk8XOSaVciFpopWoXlqaTkWi7r8QhOEeuYtKxbYam6k28zesKGwFqEjIoWu8RP9WPtYDB&#13;&#10;TDHYEYETChiwEilOkFOFqLpOI8suua1YQ0n9cVkVkae+ty4NrdCUrONSguvPCgQXk6fMg80hJPeI&#13;&#10;RANYSg9V9T57LqBNPhWY9q1UVUROaDxanBtRyae80l1gEIzGxZKsIN6X4lauNcsulAxIweM4lhCP&#13;&#10;ldISNedfnDOcsygYoo5huc3u4cAm43Uj1mXxHvo4IQAwYmHDZrlyDDXjSyTNscnYNJJWrX677i4J&#13;&#10;FDdbSSYaCBTBfA93KYskcJ52JnAzyIqx9X0a+vO2WxRxLokijEFGituV7t4CmKuEcIT2Ot/0NtQn&#13;&#10;E+j71TkQBHnAeVfAID6gbfVxAtQ8CsglWb0ZxzU0OVmMIsrQyqq2BSfMAJeDkpY7q3ZaFEEU+BRg&#13;&#10;QtD5fScMctglhM0yHSoRV6dl7TZ/vd0KQ7BEATBwyRfa1gec4sv2g4yBMgUZo5lIpWBJzpoMM6IF&#13;&#10;FhhI3qyOgGQAhKTGBACIFC3SpP78mVGoJbUZlJ3Mm+u6nhIAw4pwYA1dbAA0AwK1hIBoCOSy2obR&#13;&#10;hKgo7MgaeizvU5h2AVDYxpEr3hwH48aEM8aokz3MNuC6eBCXdGprG/zX60etyO19IlhO486I45WS&#13;&#10;mHAEFgsOUJTsS0wekTD74/n5X/74VjjBXGEID21WlBh7fXxqSmEp7IRwpVpT9oPUHGHrwf360spm&#13;&#10;fZ83HhMgBDgEXabS4FkQRhO+meV6dcGDioPhyxMrnGa5Q8zBLjhBBbCBkIDtFL7//nHsK5HRuq9V&#13;&#10;29vpxoU0ENu4T3evOJ3n15Qy1zjsvmra2ZZfnrp5MhiKhEIOgUhQSGhx2B1wmaKOwfWj4fX487rr&#13;&#10;KDA1l49w+2At+zT8+Xp5p9gg/UCqejIrtByFa4TMZ2Jjme02OdsNp1K2WiMKwLJDItK2uhI8l1WF&#13;&#10;FEX8uq01PCipgneCI7DD2URUIGKbzHUE9NB/yqRGAU3zYp1RgpcSSKLb5ty4BYrMdiluFhIQoBvU&#13;&#10;mLBLKAGEPlvSSJQIzABlVBG+zTunQmPNEve7Td6X4BmpgAEsEcGxS+T+dulkY41TbX2bPqJ3XdNT&#13;&#10;ghDMhbWwTAhYGI1CyE9XwVCMhoWQpowJSQiYnZM0lgwmTvvmmRL48u2vx8MBCtAfD1Wl8UpFPQZM&#13;&#10;pTrS8XYxDguhBNPDUELiiMzOUiAdQJlKCAIEKOIk63oNoiSbS+4bZV5uAZI9wENub/tHscSvIeUo&#13;&#10;KKGMLttmwyALRAhIQT2Em1kKSXVNI0684QgTO2VBKldyxBS4nXj91B8qymQmKdoMY1PLPaSmb8d1&#13;&#10;HlQlRTIJlCJ0c2RQrph6VvUoVkwcOp2Ss3Gtdc2pEiLR2Ez3/Xx4IFwmmIEC+MAcyMRhBEtcbncP&#13;&#10;Cc6NotFHA/A8mseHLwyE1wuXpdBgm4e+cHad79fxskx7LKxvH+J+DyvkAlCWjQGC1xILXQgtfLMr&#13;&#10;a+uCMDmpzd5T2C2AP35/qfoD5epxOJw/f/KE+LzhxLALJCGJWXUClOLz6dNz003rgpGcR8+aDHVJ&#13;&#10;DprJU4pijtt815AYhxudk1/Znlit7d2k3VPahf0CKCZNvdr9z8dH46cIHMg4Oh9cBvck6jYwsULA&#13;&#10;Z2j9XnWaVogUm3OCGISUEQu84z5sNgMURw8ya/qIqN9Bo6pGSCf4qVbZoHkyUh+vH98QREooxIiU&#13;&#10;UnHi9+BHAjP45ctjCGNSjYRBhDFgDOa9reoQt9f7GynUmxjWlDMI2WKe1tvy8Kfnn2/XaV3PuoWM&#13;&#10;fUwbqfsxWFC1c3QKApSt7DSUBNHiFhGDT96JdMbOZBPd5DIsvagpIE0jafSkFOD9j48NA/5YNTS6&#13;&#10;hOqXt7u128NDdwkL2WMEEWjGiAEYxpyYgwZmUgowISC1xW8FJICy6ukaPZFK102AvqRyqHR2IZME&#13;&#10;SvFpkz0thXtfuvZxuiz959abtK9hMqPIyK+GEaFIAwnY3Y1xJhOsIaeO3CfPCkOUWuCjgljLyToL&#13;&#10;AQHAwx1JaB14/74xPdysw5qAHLXWqmqookw2/bkZ95+Pvz3v875fV97xLSGD3ArHhg8Roo9lWX2w&#13;&#10;FUTpVougymABygBWmmIEYJoRovviLbqe+yfctl/HuyTI+12QpBSN9o5BeTg8NKEhhzpZ/+XhdA0R&#13;&#10;w1wCLAlgwKEAEJZ1HUkC75cpZmouM6lxArDr2kRIvN91p3ZguBf7HlEFnNgU0QmPm52YomHzHlo1&#13;&#10;0LhvE+YlBI0oYNDvd+9SdAhqmFJT8Z4BCgVQQzcnDziu+54xdh/HaujnP8aGSUXQQqaaf3l9ubkS&#13;&#10;eqJ8CqGAQ6cc57FYQeCO21qw6Eo0HsANbSwBV7UNAGLaV8Cyz6B+UtHbVukEyPWaOa/fLx9JgLgu&#13;&#10;jLMI0zJuiKN/+/o7oSrxQAVO+17TChRnAmj6IW1bUx9zxokU0Weuqvu8HXUzznY12CWS41W0FUqQ&#13;&#10;RuSyo4Rns3k3YdpJBKINTNUZ1QBD1ZJIi48OS7K55anq/nb/iiE5qE7b22oyQcile3WoXSY/fnzU&#13;&#10;zxxkLChebiPBWWCJMMIYhmVEvA401WediACxnNrufbuxdsABNkyWeA93ghn2KonDyU9jw/SBS4pN&#13;&#10;LTiikG2c0b76xe/6AAAgAElEQVTiVTLBhBXbLATct+1tzoauP97foCLbj6B1pzgtJTRSRxQC9SqV&#13;&#10;86G5bfPkDYp5EOfs7VAr/L/+9j86E50LmCXMeMaMV+cS9oe6GndLqwbt9nZfKinavkl3a61rDye0&#13;&#10;cMczJv2Pb1t/rOtpMih6xdi+bFjtq2WFMQR8oedPfynRiR1KzjWhoDDYIQLo7e1Wd2CPypjZuNtA&#13;&#10;mrwybAupSNj2JLVVraHTr/0jLIjKSnPm4CxRWzZJw5Tr87eXV6VyUPu6jyB65hCDuJPddF/lofh4&#13;&#10;QD4PvOZB+jijgoIxUyY+wnFcwFJB7Ba7605fYAofpFVyvb3irsFth3E28xXiDgvMaj5EPptcUjHL&#13;&#10;3NAq8GO2sSY6NAYT7jwUamDVWIjFKspAIUPbOn55flTgdHXX22U3KyrSQyTTth0Zvy1lrSEWuoPV&#13;&#10;G/B/99s/5LXkL6oPcQ1ryNmfPfupizSpWd4Aw/TA60pub6jy3PLwVkAxoQ6v9wnWhxrkDKuIY5GZ&#13;&#10;Lez877jLC5ODhUhr5Zypa74Tl7InGHgG3ctbKTxAgWqYedCIffzb91hpZIyOBUhYblcDQNYaAs/6&#13;&#10;fh/Nnx9/uzLfalkC5lijZWQMYwrgDSdPnQdN+/CKpk5ra0ahCqRDKqdjrZhbGD/oUxYSh2vAA5KI&#13;&#10;iEKn3UivGlbA8oaQvF5HShQjct3DZlUCLJmt/68O8+hIrrP2BGIs6tsaUlpFX/tpkwECXtWFhH0r&#13;&#10;4CQAzsFXUkwm/m2+c4mHo4zTpJrKz7ElB0sXIJsYHUERMsV9fuTV5R4+i2AsgaSr0HWDPsfsrFsy&#13;&#10;2teCIZmnGQizlG3Ga+eaRrDC9R/3SSFebUlK4vMmLLAZwgQrppc4CkU2u77M+awZGCPbsCPX7tfT&#13;&#10;/TJxKmmXfAZkUDM0Zo8WtwGy+D6dZFyXG6HYtfQJFkaqy8XUQiQriBCRFri/t0wMVeWNRKyRlHJY&#13;&#10;ogMYrSUmSkUlICdeaj6HTUZ/Uv1ltkU3rU5pWcs8h74DKDEuK9H2mrzkFItpav4xk63S5prAhBbl&#13;&#10;NAIdBWv228cEYxtMp9vk7Y4SqKkkSvVQRD8j5r/fLGMMAmhR2tOoeE2hEOgmzs8lJ29DRlySBUPG&#13;&#10;eVuceB6oWUbN9EsgAa5ce3e7FYAybn6+u7oKI5f7DoJBqWSKPioFvE0E84x81dL9Y5dA7NbHUsiq&#13;&#10;kMyNEq1mlhCzKYQhpbDBtKz2JOvXwWBbTyuIWbOO2InKYuZv/2lBEk23T7/1aoAPOY374iUdjr8A&#13;&#10;WYoH6/3e9vUasYfksqyoqctt2sUUD8bfKlbQwCt0hBVgkJbCEl0adqg5iNBMOusIaQZA1LqkgELQ&#13;&#10;iM1ujbBnALQIuB4eNrl5L/tmG6PGESHIdbWXvRYcQ/RjuRT6F+v8NF2aqmaMOwsqeXRkDrpzds1h&#13;&#10;C5FS1GwmgJJrGREKi5k2e/GAEk4gJQOLUT0alwgVNUaXeVMBVwHPeizkpJt/oHxrFL9vy5oCF+Gy&#13;&#10;vja0ZZtKJPz1497QNt0jcLsnGHVtTyzF1br6Wh8iut5e566SoLhl5WT84IxRqh0iDMk/vr6wuvc8&#13;&#10;R+fPVS3ZPbtUNYiI9PZ9tv7ORWMsxBI8SRV3kzmDELKE0Q79GdBClvG1H+TqMekATYju0DeU5i4E&#13;&#10;cKrDz9nSLOwES0d5vnPCFJNB50MaMFAF6OxmmKem66+3tQPRADwWOjTUrqyALeT3w8NvjaSXy53K&#13;&#10;KmY4jq/Bwd2kRuAE3WQvgEF0v2HZZl4ZEVuwmcty4sN6QCdCqxKl8yvnMlPF6bR+bKjnlXR5D5P+&#13;&#10;PGBANRDKYbaHqaq77LFJ72G814JtpWEV2peZw4RgVa1iz2llAF+Is0Yptq6XZLkQdQl5yX9AO3De&#13;&#10;QS8n4yUTqURMCmMN3lddNS5lGILsKhDXY0UTg8SSJsoVxgYfIM6jec+95DuWRNg5JO+cjwJwbmmJ&#13;&#10;eFtmilDFcnQVdvBTf8owvc/7oe6ntwlxXJCnmOCCAEfJG07xssuumyUFrMTiMnBXTEHKnk27hucA&#13;&#10;ssOZ8Efur5VU16HZ3oxmGNs1Mhqo3/Z1ut+O+bSpv+07iCt/IMY2RyR4tIYxaeY1GAs7Zae4JZhI&#13;&#10;1VdENmreNmNTFh2nnsFCossrsBnL+lTe99s2npqzX3chqpxzyLnuGm9/tfPvda1isqBvZMVc3nA2&#13;&#10;tGW7cV31gJJKIBcqTEQiWu0bVopZFneZMANIwuLXHQhAYEj2TMi7ubf9o0T94j3AMsg60roxo2aZ&#13;&#10;gBByBsRFnwVvaJndrHChAjMT8dV+kANfZcQ2HXjnzCJKcbrPfu01dZubHIWQratnJF5exS+HLs7v&#13;&#10;u0hTSE1fCU056jAUEldKpwqrcXmXmo6zqAXPi/n78/PL2xqrZGxo9SGeY1MLiUAeepF4SDAElHdz&#13;&#10;p/T9+v35LNyu6DxJwhTjC/ogiK1z5NtYZD3ebYyEDmbOG/SEJCljxkcqMvzT8Dx5RNILSPsD6j5W&#13;&#10;QyLyu5XoXFWWtQ2qeps2ahYT13G9odApgSvZ1CMop5PBpFQV/+pxnWRLkY7Fg5S2AlFC6HCQY7hg&#13;&#10;khxEj71Cun5bXA5wvGy91hKAC43tVtbFhZh31Ao45pjncbmbpBi+fv9XQQ/+DXOBx+2NtIXqk0xL&#13;&#10;uf++oQpMUSj8MX99OP9aIgIBKsejQlzDiFbs+Os0Kl0BkNia3nOi7bAWFGgFKkwq7b7/wSQIuOBG&#13;&#10;Lsv7fhsObQu8rdxD2wHoYMf6zfjHbljvK8S2RThs6z6+b+WJBhKm+6eWT0Ufnj7N86VSaGGIbDaW&#13;&#10;GEqO8A4JQYTQtZz//EuYt4Hq78bX/VRA7Pt2B/vdxwxhsO5irg0X/nZv+5OLGxOQ6bL6AKFSqv94&#13;&#10;XzICp1/q6brVpFcCkgzNtun6sM+ZyXz+pOzqhojLmsM9zpgJj7EikaWNB1YPAeJ7WM5VFbCf/LIb&#13;&#10;xnMTGIdNw6sC1uBDzBB57DMEs70TvFuB3WzQDnBHiz6wHno+Ine8Lbfu/JgQ2Q7hHC60rCT8w8qA&#13;&#10;c4u3l2yyrgKnWtAqNh/AH8cYcFOhYLoaObdG6Ou4ooLslhvfvYCdlpjM3RE5my36FH2q6LCVSQiC&#13;&#10;Sfncf/YJI9L0ShaVpJSX91fWHvC0wgo5GdirBKLIZ76qlc7U07eHT0efba/PgRggfY3lLCSysSps&#13;&#10;RHZgxW6JgnqVI1jODNc4pdzCJViLIT2IuAaAUMzF2RIv9mnoFc62Dd/+OYDMMkkVzYiyBAj24Q0n&#13;&#10;SZEo8S5aFVjxoaKIYIuLSqAkhHNisxvlAUcvZ3ThCBUbRN2l+IwJndfR863FtS8RKSo4vk53qZtG&#13;&#10;nNFT4BCAySWLmq7anLPRfmpP817msG/I5Ljcpw0ghlNh/CECAah4ktu3baup2i8b5hAXvG+3gk1I&#13;&#10;wwOnmvElINX9eptfId/WALmGsbiurcK+sMc674Fs6YhNQCqFCMj96zZDyHFhUQfrDSlQIcbtsiYE&#13;&#10;YGYU/fJ0vEw5ME9aaAGHIUJnF+bMFeTVyoI9vHXmbLjHv6nbEhtXNEBtThmHjNLVL+qqYVTFp0oo&#13;&#10;yBLDiVFMEbG04wdmYUg1+mR+DcbUAs/QIuMN2MiA0Rwqibcc5KFvYcUcRclXFOD/+R//+5JpsVQD&#13;&#10;9K1lKQEZSZ/gsr0URhNle8af9q+tEOPdTMi0vzxMJITNnW6i7OGX56Oq7ht+il0u7e6X87K8Ce6k&#13;&#10;Wj0/A7cJc7vF77MzUJE5OE+T3wLhq+ynOleZZGhrbL7sVd/QCGCMTn/q/9HYvW0QWzdgo04wXeaY&#13;&#10;cu5xVmCEN6RDFY7HqlH69nI3R3SkVwqGChK5LuF0eIbbhKuq+Juiu72/hacjaWqNt1PKYEwdfATn&#13;&#10;lxY6SvC+h7/gg/0EYM6qSHbTY/+fSOYKPjm6xuwporwakeQ46HxVWaNs/8ZO0Q52G/v1bmEJnx8U&#13;&#10;NDg7WWLnZ77Iqgi6lf3V5oEWGuOgmSfYmLx7kOUgTLPh12QNDyMefLzMtSXs9u2vsQaz+CV/jvG+&#13;&#10;sal0eIJFbeI8Xar9vijV5j+/z5uv4SCxBxr5eOQQL3DMIwSQk5p3MUMdI6pvl62bdI7lbQKfP0Hf&#13;&#10;jx+GAIVpF/5SIhcxkRRDNfPdMscGKIJBCZ3bvETgebB0ezP/RTm+bivExcJZ3G8S9izQ5fUGu95l&#13;&#10;lAGKZOIuE+90Tv1eW5h0ScQsNz//cgRrfAsqhn/TbP8O7ltqcT6q5ZLKqhEeOTqt0JSOoYS7k9iQ&#13;&#10;9Q0UG3s83GH8WdP443s811XO0xQp7GW08bnur4TH/zgWcbqrQ2bzX29xpbzRdAt7Avnny2t69qlU&#13;&#10;A6+pw7yt56+zbLnha1d6XKJXZRyK/gbTPrUt/Ea2WQ9zIstm+MM7jEeHWK7aI5SP7GXdFtGdOp95&#13;&#10;rOAk8L2ZWxEhmabx8JlweJi29/ORR1n5GUnZMFEt/kLBYXzhj+wt0YCK1QqsRZkCKCURbABT/kaY&#13;&#10;ZcJUFUW+As4vAHJXeYyqPGKgDgaExXmAQADAVIA1zMZtpL+SdfYB7DhrgAKGM0ZHO6bMSiz7tlY5&#13;&#10;/N565GS9NoTmKwCZS1uK9MbD/mVviP74WKISGeWrNGCa12NT2XmTbA44Z+RxR2rywgWfLCALlg4w&#13;&#10;vh8edxhYa7hX4pXlC7B2DqXRhktRWkxjQhMtvp9/M5e11XQ9Yv//jQCQPaOjhHTlW65mXINwAXjP&#13;&#10;OAOMsWhUoo3Xl0MtUBMBCTEeeKazzN7yltxBOBKhRbtD9AhPab9C/xbPBEhKOABxX/SGJDMe7juB&#13;&#10;eSl5bnTNYVdGP8n9u3odGGP+mZC9HdbiHbSFQlKSolUzQ0gZh678df1qT2ofKBixnSFd739u8zee&#13;&#10;3cJ9hITrX8ZNFAfWdCqHDyQYLna5tI1eAx+n7J3KqKgKTuulf2wvb+14eOlqsb69Y6mwD5qLOXpq&#13;&#10;DMBXoG5iJiObSxZg1qjbCEwz2C7p/hg386JZ0BmWP1WelEWKEgF/yzsBEOzOa47f3utSFBVxazjJ&#13;&#10;GIAEwocFviqzWpj/lVQoWtNw+b5igiXOK0PjNLujes5lzWyqVUtWW15+/3IB75Agm37tTv/0c5Ol&#13;&#10;x5r62nS+f6pVco5I/i+/zpBmYcP+bo14LBAjnJqVI9ohQBCmVwPJEEzaEbL7rYiBYg5EvnqCOUu7&#13;&#10;ebUf56VnPBD67iM69HwVWi/Jf3bh6+Zcxgmu7IhBzI3uNqKPWAPOoxQmMWIspinKPa0SYgBgBEsS&#13;&#10;bHfO1Me+MUFNVSbEiMjnHPUVshJz1C5YeAa0gpxPqglS+wyqOI/79ZfjEU7eVvlHJAyIdHG1xCrt&#13;&#10;dZOqflnNCXJUddy/z67+kgz8++PTvL++xCAg7RhZbmyt8ObSHks4VO5nyAlrf206TZPXEAK8wqG+&#13;&#10;3ePtxf2KIiQPllo/bH3EINXBI0bvHjcLSLNM517cadEIPTkGm1Hz1toIgDqzHdgGufLaTmKJE7f7&#13;&#10;E3terxuzKy17rZpbZeWOClwvY1us+OlaJiGmuIy2zR8P+yGwv97+X1bDkP2fQt3yRHFMaXt8+GQN&#13;&#10;qQiWJYxLqI5NqZDY1D8z1x4OIeX1OokjAhxkWQYkS2E4srSg9c8ZQzTIrgA6258MEUXoiz3wMMCG&#13;&#10;0icQknKu7NZp0WzH6TGqHBFYpSMjzX6QAodBLAtayyD7D4HH7f3T4zlsb6iEWBBN4QqHi1oLS01N&#13;&#10;ywKpSF2dKjyephS2BqSlH9LHHWUsMO2iZ28c+lyAdVyNW+gMs3HYi3UuADyGJ69NZWVrlLl8ctP1&#13;&#10;4us5fgF9kaOtRTHwJB7TcknSf+w/p/IeWZuKKsTf5+/617PPFDq9xwEVqyz8VZ0DjZUqd+tWQgZr&#13;&#10;r3jS9PYo3r/ZCgswBS92yMSTS1YdyPSGm+PMKnJfJ4HDcfmCItinmRPSoGj3ewPJWsyxaa9vd1dY&#13;&#10;nd3DgWhtL1s5tda50bisM+JUWbu4tG1eSIiqGK+gdnbkGco9R+QcjqHEzZnGbAwdGQKYp5dv/6YY&#13;&#10;Ajgy8+ZuHQFhun7tPxcR7xhw7zua9PoZRASyD7I7zGki54SZes2x1ui5xZdbcfJLxhxUyKVeOndd&#13;&#10;40cime3l1XXydK8sXxusdvGwJlmNH1ExztLOJsNKKYqUA+dw1fTB7MEs4I+Prz0tZHoFv7j6UlHC&#13;&#10;tm3TlhGlqY1ngE3JLo7n/lC9du5oXAo++r6y9OcD6ak7xvDVv7Cx8EaqpzYZ2LZSyEoQj48+pKbp&#13;&#10;L+ePPqojJ9XsDoxwTPZELmyguX+W++YJav8EN+fvscOnt74m7v+koICAYWjP7W82gaI4RVZ3g71N&#13;&#10;X9rhdHnH+Qe8v0zi33O+MNzZK2ZRvR0WFh27+/2XdUHVBV/dabGav5Nl05kmJHk0gsKHMyfLUH1g&#13;&#10;isYNFRraySS6vZTXP20suYEU1VbBTQ+c93uIogKByz2Cu8sTnvrquCN+BeXRTe9GNEKhlDzECOXH&#13;&#10;52GOeRjocrOsdBOSf4k+zddalIY1P/Y5kwyrWDIGM2ndoHvWindZElqTNb819Nus3PKI+31X1HJF&#13;&#10;BVfXTZzu5ZB0HCKjF+VgP3LNqw4SEG7J/QjEwRkqzkkB5HZem9eIfb+emdqS55metxodrqUmer95&#13;&#10;2GAiHA8cfhQAbDcl4rD/tJaXVQ+Pv0+5IyiH2gSQBDIlHoGKJUWQH1RytFo317aHfGw3V7Ivqc/r&#13;&#10;SznwtmyhEXa9QlHyoWHROPfTK8BRKrvackLz2+5Wv5hN6yaA+HqZtz8TuLj2h99OXEXIGG50Fd+s&#13;&#10;ZO31+5JIFS8vtRPywkuahfposSV58eDh3VDc0Y1cnnFdcsTArGf48eO11Q/7Hfhsk6VYIihTQwlg&#13;&#10;jwb6tWz+3p27QpBl/OFtTjTYZ+6/LSmkmwrS/CylzGfVFAZLzaeYtoaQ7PF9MsOKQmQL3Cnui8eZ&#13;&#10;I9b8qxk5q3HAeOYqbkGLtpzwD4HkPRYCaF3wHN2n9To3Cm+WXOO1kLyn7XU9DQTltD5+4mJ8GkD7&#13;&#10;RQzbfgGDA4MbxQe3QuUIFqhyX+X9J4EMVwodLJDMfITo4IaI+aEOjdcNNTYHkUOBMel79YdJDR5U&#13;&#10;4Bebl8+XckzrR9OEclKnsiev4S+qbB8v2JvJ1fdzYZjkee/xEuxzMCFZQAQDNNzzlVS/4nWWh3Yq&#13;&#10;HrlBnzM2CH2DZPtaOCSVGnPuJoksQg5cogQVYJxOl/ETrzzCNiaPEUMQLEsnj3YmzuyZOKUAeGnX&#13;&#10;NmJBQU5Hh7Y954bObHv7ZwzBFarqZU74f3v+n8hA7dGsW/nF3toU1/dX8wUp0hTWXG72l3m46C7K&#13;&#10;qjl1qTEVrO1X13d97JrSxDm/0rSSHP5/Eu0j2ZbkQBCra/fw0Fc+9VVmoQoosKqbZqQZF0AzLoBz&#13;&#10;LoGL5JADDojuKiATSPH/f+qq0B6unQOedRwZbLHEGQ13+YeyuV9hURjnBf9q7Kd8J7FGZk7jbdrB&#13;&#10;j8+lj/TskMLgNE48q27DSDIGzEgZR7vhbH8CToWL9SuKT3Ryc2R+XVx5mx9pGd5vN1b8I52zLw1b&#13;&#10;E6b/I4TAo4F52tmrXTT0YGZ9zKp5xaczzmqHx3du50FW09fZF+gdnR9I4Uu4egJA0R9X/hshwEY+&#13;&#10;0x3uegdjYR3R4veK8jrm1wnnpfRI9/GdV5K5fFTOAUr7dfFrRsm+av/x/EYiPPD8pH8F8UoxVVP6&#13;&#10;L1v291uXZ2UwYK8mvY97CdDtuTvYTeIlYYOmx6YVlofJW54tehEFilVEssPyUd/iA/2IqGuatDlW&#13;&#10;1sJIv+vpthPVHGkihvPkwzzDiFIlSDH3CmYbab+vt3fONoIe8GL/9PHu+gzFEKoCBtwJoCpPuaF2&#13;&#10;0LFtkLZea2hNazOZ2HIdEEetqGai4gGcs4jLCsEYlXI0vBhvhUMtUN/PO1QUMzpnb4xwmgOP59cm&#13;&#10;0SuZ5n734fA6k1xjCYv5tG7uOvTP9QmO1B/Jq88w2T6UEYvn7q/VUzMCu5ojHFS95uJrPFM2risv&#13;&#10;9u/zGsZ5I+h9VYR5eWJ7bBxKyerOncYq5zkF8hvc/xvgfIndjuTp/qO8/4TA33d3lQDKwJBm1u0y&#13;&#10;ugAj95vlq1bXZ5kIG4PKF3FonoflcyhbDCSBMqfq960ZbC0A0S8vPL/fPK3K8ujCehMwNRgtHCD/&#13;&#10;3rDUUgi6aph7K0CHAl7Nx3IbSdDYx26Aw/K5Ls4MpJYZRi/Aon1vXiNODKd8ncT+ME/JDxDFADdm&#13;&#10;bRO+OZjNUCBWFNJPczfIkACvcF2JJbp+OSnfPWSLedGS8/kh24z31JsG2e/RSysXG3Ce2+zSrjlx&#13;&#10;tt5yhUsefAzDfpOQ3rhF3VXU2+Lu8AmmIoQyrH+fm20MKZpkNptq8DWSxIFtJnEu1wxAEOdgJmUw&#13;&#10;lL6ouiS7bhEGHT2uySg0/iA+dPKbIdjgtn5/4KXWybC6SjMJD97M3WdZntAo9lkGAXq7PeNiv+Mm&#13;&#10;pVQUDPaRp4s3kK7wis2gjnVjNLg2dNPWruv/KaWe+0QRSvzNhkI09pR0TGusltfpU3Ec3WKfvce+&#13;&#10;/FyKaTWqnXvl9UqOUcDwISt/XaeS5FlZTEvaxwTyMFynpnzKilVsSxzY2kED0zYc7qcdY0KaC5Dp&#13;&#10;jEwEtvY3jGJRN5dsxbKMtF5mXv65Mf6s9HPJ/6DNFCRMezEPpP/9W1nsX8/r7mnahI+301zs7mb1&#13;&#10;Ia/Fz7+9UkbvDvcJAuW9QbYgLS+4ZYuc13GA26KB05LAXtwVljiKtDW5m/HH9p9wPzs9Ml7GrIl6&#13;&#10;DAFFUQ2RMnoR8ueiHrfpQ5zeqfENLIlDZV1YC5WBDnAcOhfD4uFDjYebZ1ImLhVOvVW4EStQ51EK&#13;&#10;FrnQSan98djpaYm+iLFbDKUQgPlP7BBHbzyGGWdl8ONbFddfHdU776Gx61IFSPrdpAys5AYCPcia&#13;&#10;bgvRsY6A+vCdlP8cI3DGaN8+fb6gb54XjGRY+Te3ic2UeGLLpjubMh3Swp/Rf/AyGW3iCl/2Q/2+&#13;&#10;CYx0YOXhYx48i/gtp5+bnQ7ZS+cIUMtdzVmK3VkCGtrtjMKA54zuOXnmNZ9iAFMAYIFE1UWmNfYG&#13;&#10;4CRqPjSBSTTnlS5xiLtDr8lNlX+6V/Np5KY1jeGTJkSzKiyv131bGOUvs9vjAo48Z/TuoYko4gaO&#13;&#10;ofNxb69rsjNKwxvhBSAEKAJurTsODylc1upEvznOd3gBbiXuuM0EjL6fR9DfdY9Jrmp3m31l3fvd&#13;&#10;h7Le4a/PT/Bu7FPXjk9tLiAMz19/UtJmE8Gxr3nnkSPr0k9rtrlTFNzQ1gppAjZ2219Dy7ahT1iz&#13;&#10;Bm/us4dTCdSLGt2cH8Uvp78hurcFvmaeYiIKqRY3Cv9plHFcM84zYe625XgbnE7TzA4/Cj2+fd7z&#13;&#10;3/qEJ1UC678OcMqwaBcuE9YmvTa85V15jhvCEy/SND370EjpLQ51cu1jHZ0mGHL2+ytHqMlhJoSN&#13;&#10;W7yd5va63t8t69hzHsoUuj8JwSYoUj3rccZVH5ceTvnDvgc6QKwm1KKU1cgqRNJhM5kso+wgNMrn&#13;&#10;9dv9sZYInxd5qOiEgzoUZHlNoNQATBjxYncGwymfrokuv72IEIfX52Wbnc/DD/v7jQV4bWWhQJ7A&#13;&#10;VnRe69ne1/ffwnNuNcw3A6nTur1FFiKgxEAnQv60DjSoGqYpHyOaPP2D/BpOYTbihrRx8yuHoEmo&#13;&#10;JNmknpSBw/1hczVXUXxeIhk52tGye3/NCLyz+9/E9zXyuvkD6c9/B062JWTBClelosjI1L0FEIod&#13;&#10;/e/Pf6kZ2vMDxNLibN0F9TpgWE8zyX7EfI97qyISpeAk1sjtZE2z6pVRddjkBpTjCiVqltcZ5pvs&#13;&#10;PgEQI4y7sBAnw1B5J5L/Fjm/UVEz/kBnvFwq7KsL6jNUiByvdoIRM3hWY4Wr95zZFbKlRfNcfswv&#13;&#10;6wiruuz4NZ+XKVBVADdf4JwkyAJgzXaJ1mDEp4bvoCYTqa0hj3/K2ayXb6pvIgqu8hPpq9/dyxaq&#13;&#10;ZLvBlMDtic+tAzoKgRa+47wlVi3zntYmOZUl6d+OBxxgX0/bv+EUt8S3aV2DRi6ExU5nkbJbfy73&#13;&#10;RyZlRV1kGreucYufdkX58fm87P8UAuwCGNuCNd/pUnVtJt2ozIu72/7h/OvysLv+QolsECQXutxV&#13;&#10;7OiCxgcijcU3lqVIg2/jBp+n1rObn+DzRUDacLn6WmFqXdjvqnjT32hZUSlOylfZ1cykoYIDeKgg&#13;&#10;0NgofCmavEHuVhUDfi+3eaiQHJ+7xAr0UgAVd5ttSprL5romnn4JeK9hTAX0r2/XHIY2S630k96V&#13;&#10;x+F7LzSHrJyDCVs8/H0Onz8rD/T/X1l+/Ne+X8uAZuY8PNxQtC3d+F/QoZ3QdDeyMKe37sw+SOsu&#13;&#10;+apJntHm7uJMxTPtgFKAHfWPx11S+isG0oA4J9fNTcql6pfr7VBsF+wLp4xfxzQ2dj+gcQGpX/Fn&#13;&#10;lKVO7T0pgIn+hqriVdsW56uezXL5YV+ckp1nUjJE7WgHnnt2J5r5HO7CaKi9yfSJPpzBgiDCgUz8&#13;&#10;NcRCrSqj2fDrt9KST+X2xt62X7LFXneH+ni7vKc3hMKC3WbPx/UIV/VA8OmmR/ACqG99pvLD7IGG&#13;&#10;aM3y05An9AjQ43zriUy5zfOp6XJ4INP1/VcCHrKGq2llmNUsOAvd9fRB8u+3ehhuDeVwssUTWd3h&#13;&#10;NkUw+KJCIa68EcHYbXUcg5M/3MUuZ49dcmHLtsXpxekN5VBnS3Vl2MTjvlFoPq+RY26vQ0sZ9DaE&#13;&#10;q6hWGraIDQmEJagYueoV0hbfmmuYYkbjtkLU5u6D7ZY9o3u1g+nqdBR4a2Wy2frX9/8XfhSlPeqX&#13;&#10;sVb4XORfUr/ZQUtfoGryzU2/Xve4VbUFbrUgxCaAPGjn3RIIEJW2CYb38XLISQxPBGlPL2kqOJb2&#13;&#10;AgD5kdo4aw0LckbrgTcLoovMy0NikyckDWn01FrqDOpli+1rxrJqcsD3tt1glaBKrB59wGc16jLf&#13;&#10;c4n7hLdbfSUAACAASURBVGVeODX/0N71UwcASI48HJBjU/uH4vwMA0k6BFYUvlRoShA7D6axf2ub&#13;&#10;nZpSuUlrEj46F3ROjipRghPWc1Hog6zH5VY2Av+fX/43wk2eJ2hIICwAighXFuUkv1yUYDUIl07N&#13;&#10;zRZ5eJ1jAAZig0Gur907FDBRQtY4Bu1sBIHOwLllBcnMy1WgCAHMsFBdjwscMchKQUHxfJ7IrrGE&#13;&#10;CsmzkIOQGIMwJejoNBqNhrLcEcqLpnDS55CSQCSTrCwldcF4GtCS0+22CatKnRkmI4in0PsIQEGl&#13;&#10;yJJ3CNgxw8DqWmC44UnNhNBXNZQ0JxzBZPP8aKn3OmKPPBnAyrOCYgJUqEaAZMZyYRlGagoRUOeg&#13;&#10;AbMaxmPdqi5hkjICi5SoIDlhACblLfFJcpqAATj6JC0IpMAgaUGpXgNAuY8T5BxF2rRHNxgOM7eG&#13;&#10;KMg0Xdq8tbPqJT62hbfK6Slm2GqPIkYB21ld0jRaj/vYGZ3LJoQUcjAqQwESACGc6QAoZt5EIU0M&#13;&#10;/nD3NHloRuTWxTq1liWA8+JW7wFJIHjnHRRlYxYbkokplnXhQFxjqncPjKFh6myIZrGBwS0jdvYw&#13;&#10;FMgYWR/sPGQkWluCiDHEqCmZsogLBynNYwuRzNG6TiCKlvEUw6cPT50eYhJL7zjbMzIRCoehH5Vt&#13;&#10;H/aIoizD621MYeYSrnEAVSH3SNlJYtYSXNa5I2hOxjiMYgRG66g5A5Bx60GAnPvV92YatXbLNHfv&#13;&#10;l0tFHxamc0KxtjOHxZh81HkNJx8Qw4hiQqHp3EZUQFtP0WKoXi1wnpawLBozTCISE6uM2ODXsuK2&#13;&#10;T4TykFIUyBuIKV+Db2Xj/JJS5EQITpOmSo0Y2AiIjjFJLjJhumuZFdZYvIAGcpdMFCEDdSJLQlwt&#13;&#10;hkfS7o/9snIEyiwG4HUw1q3aWUSjh64SUCfDKcEeZBBDwrCkJmDh2QKWGekSwaooWIYjinBxk4E4&#13;&#10;4eTCojw3OsPSzqgHYwTGOmWcmMHgw6Jtx1GA2TGntBJ8NoEbHwFwMczzajwgSFAfYuBtlWcUGBC7&#13;&#10;76fdZls1GzQaAPGSgpVx1c6uIcWI46LDSihCIHoJROCxt25Yc15otSxLgqIcMZa6YxAlA5ZzZ0C0&#13;&#10;LGSJohFSBouSuQQRRtDHtm70vKRsGwOb1tERTiJ0s5PbTc61wETrgAvMJp5LDpy2wXtEGGNVUSdh&#13;&#10;jHXDpHNZBsWnedJWu1KZqytxUaBihspS6IxDAFHCgjHGzMHbBB2SnFUVc0ERmgDDiWIRuTXWTJt9&#13;&#10;btaZedDm7bL4FFUhcFxGEUApMZPVooDIyMt1lDx3k2FIYWKlZGGLsy7AAHBiyi2ScZeQCigXmIoS&#13;&#10;oUgQWIjbMIqj78yEaZaA78dLndZ626TAg8847BLFlgRNQ4ZQmIDAO78SnyEuhQ9BqVnrc0YYdGAN&#13;&#10;muc4AJPnmLgsQO6DTz7O6sIRQiFQYpZQmmDm1YqytgtAgOZZA9y8zhZSYikWOIdUZHkJDCaSUMJp&#13;&#10;JhQJBYbMRBEwj9i7pT0UEdh1GSTPrJkYigB5AywkAU7LygkGKEw6wQiNzwgQItxcrGjAISHADM0I&#13;&#10;BE5NZSUDRYVokWfIw4IUCdsINQwSwRMRAULKEJoml9EiQ31e1ZMdYoP8Law0QASLvMArpgyYBN7H&#13;&#10;mwVrjBF4iP26OtKUJcXQxXnFe8RQWWZzD5fJJEAiQsvtBaBqXvFWMCiEp+CqJ2bNimsQiKTSWTVZ&#13;&#10;I/fyW/8C1mTMWpdV9FrywHfSSIw88XbhQsissmO/clFIxlhajMUxwAC490oFa0LVNHJTxhE57BZv&#13;&#10;atqyKsSA9ZQCcSzG6TLCpobRB5EOn4+6tyUDCTLvMspjVt7FAEiIFMmcAexW4n3BKAQOQZ/gyvJi&#13;&#10;GHtZikvfi7TZ3u+66bLhbRJ751ZBALHeLjZqwGQoPYEZvNo+WNSbG0RlCIJQXBRSTes8a5qXHHpG&#13;&#10;QYzknJSCOgCndCwgQ9EnoI1NZL0GqzdNCwTrp5ONnoYMhnlRkwbuppHWiEQWVw90Shg6EAGKnHpH&#13;&#10;DtoDloXZIiyySU2A5yamphA8BRzw2gsEEcCRE7TEZB3wIVGYunXtZpOQ9UjaGWDNKGNIg3JbLX4S&#13;&#10;UBWbh6BMQXm3dFIwaEMOi5LkGGeJUIN4VqXEYOdU5rmLNgJ6u2mEvWRZirH3g0zIhajW1Vmfg5Gh&#13;&#10;iFM8dRpjSvzM4uA5QN4ZpxbPDIgycKhiIMdSwGQ0c87fga/fXxu20ScLMmDPBrqALfRJU8E9AJTV&#13;&#10;K3dlVrhlKQFaVpBFGidnM0z0GpF3yW7ye2/d8e4+mswKD3GE0N1waNiOEQjc6MScTXC6TM44pRVn&#13;&#10;tfM0Am3XlYBSgEqlkNXbvu/buvBu0Xyxo5ovHVc58CzZZFslIYcAq2Fgk7VsLDIuCJ5pyjyBFHVu&#13;&#10;LgkCGjGU4QavbtmIjCfg/TR75mFKLEUY9OpFUV2WsaCIVseuU1kk/ThuNhVmAOGol0hovo7JJOhv&#13;&#10;Z4CZzOoS49mOGMaBJR5znEVcpGNzcCmsi8aJUwlpz2CKyzwxzu16DkED72BwEBCjQ4Ep3TYMQjWr&#13;&#10;2a8ASMEKu8aAWfmJfL08I4Z2Ht2G22t3ykuOWRmCpsn5CJdwplRiKLvOoyOJkYyz2ZVblPl6Wxmy&#13;&#10;nKYoPaYK+QXFhoB1bgFOAc8WJmoTsdHLXVGoaa5yQdIcAwQeR7osS0dxWtcREjo4EOc+S2HhQZCN&#13;&#10;Nd6TGKeQ9LJOV9oWysB1nYNxDFahnvtlLooqWif3myHMQ9D74nEaxrYuUk769wB8aKSI3gWdCcim&#13;&#10;c8cgwSiiFGJwGaJqUsGCIivfp945r2KkosAgwziZoCgRgPHo1wzFCvs3iyFluQlm9qKsFht48qWs&#13;&#10;B7NAgXgyjaugsRRGC6laFRc5zyHx1MCQ3eXK+iZnTkBD4wo1BpSTrBHleZyIlHm5DR5DpVdgSc2m&#13;&#10;aaJtobTeNlU/pZQGjgm00WGamTwBe9Ndg7daKe002wMjaCRYKzO+D0hbDtC2bXBGGWIlISVAuC4S&#13;&#10;Q2d14xlMK9CAnV06Yk6h2LCtACKHpYorRg6l6Ckt2sM8eejhAi6yyAFmVE8BMgjIvGjGbC3ldOlK&#13;&#10;kUHgtbL15h5iDGqxTEtO5QwWmUMQVwJjVmCRY8EBhO52nRgABDpiI5M6rgv3MBAWAWNJCJ/3YeQA&#13;&#10;Gweu85ChGMHOAk1yNPUugcAFGoLdRBkcEOU2gMgzKgRiLOnOautKKQGwUcBcljARRxItYlFlKUWh&#13;&#10;lcOh4MjcRohIdpdBRCniESzaKJ7LeYkIKBNWWeaI0uvrOSIOgECR+SZqD7pVScZoos4DHEOYGSKc&#13;&#10;CGaHPjBgQOB5zniKtyQl6+e5LQ9GXE1Yo4slBAjH7b7tkSlWjGyqCIt0iB0mCDNEbKAZ4jnmRIcl&#13;&#10;Mhx1FkNO+WX+taIZN55TLXaNIBVDvLM37DeQ4TmszpPezJFjJnLjzjCm7uXGqdA9KvK266eCTthz&#13;&#10;rZe2zG/alJznKI7BZ5CY4VpTglImtsE53ZQ7h+naWZtiwgDdbTK0dmA4MegnwHsT6/0ds6VWICP1&#13;&#10;229Xvve5pJSbuw88bxrK2G7TzOFk0nVY+/buwUwYliwQEhL3AW5auduK+62MyPh1Hp9fk4c3pTQI&#13;&#10;X8+v2UjtoThZU23vtU1hod761fYg6MPhD5TuDtsjhFIH9/Pbzz0d7OsURyOIRJLmW2G91aPFMDFr&#13;&#10;qDVuhYI6vY5DP6CM3NYJ8LS6Drug0kKl27bpHCxlIiG83VRnNYiMPNTF62VRHsqiICDdVdn2ccsy&#13;&#10;YVa/+MLRdjZjAm9pjLmsf31+I4DOZqmKfJeXxLDtoWHOZTeVgN4yLhjXEOphJMhhbqN1IUgiMs/t&#13;&#10;2Y8FiVmWzR6x/ZZHGgP9b3//ttFU3XRUyUa3rut1uJTb8vs6fP/952CnSmKUbW6X06ZpclmAKdwA&#13;&#10;BNstmB1h25AoJHhGU7E7Nu0BOmJnfe1uCcCn+08lt5fR6EhnRrivc7k9fPj0a/8dNpYXdFffYwfd&#13;&#10;4oZxXq0PvUmMIEm+vn+92JE3zaXT6+ryXZXL4qG+gxxlSSOPk6sb3IyvHTG++/7ttsJeh9uioGuP&#13;&#10;my0XBcybqG/d5a8EqirPC4hlJqJx3dslUDm+pQ3/kEgmGo+EoyTyPH8bpoRgtCuKVyg9rJ38iCJW&#13;&#10;b8M3vsFVxovkxqFfIcQVz3bbvCzm7tZWsjxmEftcFidv4JvLOhxct62ru8OHPL+f9MqaYhhuaZkI&#13;&#10;r/bZ/WOzxaZPG8iP2xX4EGwVivnbrXT44tfzjBaVtnlj2XlW8zrYeIZyFrfLSXCY4PLx/o/B426a&#13;&#10;INKn12V12CK+LqPg6ePxLnNUKa2MhzFgPedFuyKgcjxdx01gcdRfnj7nqq582NQsUOWVXkK03ppl&#13;&#10;IAn/9O0UaIXWyYZ+df1oRiFRWxOQ9KSm789/I9TuquKu3HEqLI8+h2iJv7/9HVV8wKnGCCBrzTwP&#13;&#10;t3v5sZt8Xm7rotHD0FIebmF9AytT9X3x9MMRA3FbL9sHyUrDykaNJnlwu13tZJu8giEyhuv2UZBm&#13;&#10;vei4qOQJw8gst+AUtwqncO76tbMYbQyB7+iWoUZgsauL/MGjHBmnktZzmr//5blENQl045vPx0+E&#13;&#10;5/+4dIjjf/3yIwsATu7Pn/6HqixhDjfZphQFcKYuaTcPeybdvH79/naZDALb4KqIQWRw8QHyvB88&#13;&#10;MWeMHCmLmNKP9182WGYqekoNUPWmul2659OLBgjmuwoW0aGiqEOM9g59efgCTQrDhHn5+vZeb1tR&#13;&#10;81punbMmTsCbxbnbtHaDjZ3NPnyCWRaNdlpN3XNeusl9DW+ny69vw8ldru9eTbG7VMvITNdupdN2&#13;&#10;GuxtiLSS3sekkojPWt8w0rYIDRVYY7IKDEh/eT9fboAWqJSJolktgrNYejdcmF/b3VbFldVsCeOx&#13;&#10;wfpyJg6M53lf8YR0oAZXcNIGu8e33yGEeIqRluVt6LaH8m5DCx6PbX3Y5++3C8KBM39+Wwe1rNoS&#13;&#10;yP7lh092nnJMEl4B9kgUSexvyu/rRzcCOBMP/aaqVuc765VB0+xOpx7azCqLRa4IJZUrYkij6r+e&#13;&#10;iYsiWwWxJDqL9dh/z4SDjhMZPz7UFVxpk+O25FlGA8ydzD3a5KyuweFLu+fyPq+lRJHLxenNobDf&#13;&#10;V0T5y/f3YCH77i/jJQJ317aAh/qAyh3on7+drp1kWZ7oocm4NZ7Hr3iyCLWb2lv783//6/l0/v7a&#13;&#10;KefaffPpvzztjps/fvxjnRf9MAEIvbcxod9v5qaCDtHGPC5JT2pV8/HpyxoxzmvRw4ARkBxW8v7Y&#13;&#10;svzoE+/6CeaA1vhtfsfb/JBvBCLztafMRbKAkp5A4DYm5BdjFw9FldRNJRAWPD7dtcSjnWy5in/4&#13;&#10;+K8gkGFafv/+PrkRc+4ttcNssP3lt+9LD0Q9tLh4ao4jNrSqaJUrYHASh7uqKvb9ib68/jo5TBBF&#13;&#10;6wJX9uU+P5S0YajCCWtVIsBkyNqclXzSc4nlMKHzab6dB7pgFxKFSF2uS38Nyl6+XqwatBpu0/sP&#13;&#10;f/60GgyYsAFJsa3a7HpaAshYtROrWfvub//4zzku4kPZPLTGLG17mM4rY6Q+0ByagwRP2zYZwHCc&#13;&#10;o3MMv13G17/+jWIAC0KP/5rT7TrYVtY5yTyE319+YXS+oMDqI2/vgo1jyBziyhuTiFoWMywNyv3s&#13;&#10;ZDokz27DsGhlPWQZOw2vkBNCCxCrbhoca1JqbC+A13ZJyzgnqMuWXq8djAhoqE13qMr7rLln27lz&#13;&#10;HjBSNow0QFhFnWszhOx+d4yWfX7897vNDiR3nU+CQRf8w/0u2dFB8y/3zYYR169yv7fjxMISlm82&#13;&#10;rrIRciNJqLNUSFqkBAPYQhIfdy3qbiuHX778i4BVCfdm8RXh4+t77Gy/DEjyFcNXNxkD565388WN&#13;&#10;6z1sm1AUscRZi6AFwBdVObx1yOGclmomaUvZjkK6Dtp0izd2ftiT7a7AV32f18gGwWSISMhmnGNw&#13;&#10;culAxe/nYeymFTLMGsLQiFNkCN7vDjTuTBfIEq3og6HqMn7ZbHaYr2G0Yf7l5/945+fl+RUCNxOd&#13;&#10;BVdnWxxYzNHDIePU5gJzlkp5mGdTbaqx9G3xQHnRfDgkgE7vGqRCx/TnH/+ZAjDcLjA31pHpAv5w&#13;&#10;/z/LgjEpnY3X136dVxgX7/qrsg7aYl/gCtuzxsllWNJUQ+pcb4GBi9JWm02TJNT67VUwHgOyK8wp&#13;&#10;XM7Pel6GXp/DOs2x711GN5O1r+jcfK7qI9O3IaPsw8cPYxxWZENU//7jBztl+Y5Bil5errMUiMs1&#13;&#10;phXEEbo1jZO7mhT+cP/j+KzQwKG3L93vDCRwWtZrUMDJtqAZhgh+//U3FFNmU3MoCsmRDgze/vnz&#13;&#10;vaDxy4+PkaeiFIwQEALOsA/w8fGTxTxc1V21mW43W9nrNGFSrCNczWoyRyryfP4Wtf2t/3n/x/vQ&#13;&#10;5GuHkadvX78uuJj7gBzy/bSa5aH8/LH8lM00unh5+55LKnIyvbwRk5jnCfic5PXuQbN8ALF/Gbtu&#13;&#10;Ko6bdfVsw9smc+fT2g24qFaAx2WAlgSF2vyxzprfTm9YEkRMbtfcYGFjDjxF5e/frrNCJA0fPv0Y&#13;&#10;ctBnA96Ki53QNsOHrKpzHZlW3vUKlnR2dDQIe55VVaeHEQ35dvPtck3Bh9vZRFEfy2bT7JojMOhJ&#13;&#10;bDkRxfEwXweeZf/5+89Wdu8igUJikzAXDySXPgmEsWfajtFMYbjVhwe0yeMeCUwOdDfNEO0+TCH9&#13;&#10;1/ZPhRZ+CN3PQ1E7RD0WWaR+WVhVfnx4+pRXhuSBtnIvxf12d7tejPdcROKcZHhWA1fAgSqiGiXD&#13;&#10;ckkp5RgaAhBb2p1stnUyv5WVW8zZEZvj+lgzZPp9LR/3IkdxQ4uA0OvzpX9Z1m+r3GfLGfvIgqSg&#13;&#10;yEngal4jhuKwR2XWHtpE8I/VPsfF769DwMwn+3569nZByd2VHwqWY2AtMRGB87kne0LwqtUt55Ss&#13;&#10;esUXiC2wqZu/V/dblwIj7Pef/oNi5D3Ylx8X/85r3OkBrjOqHkYjANohhl+HsUv6/t8+M+Ni5Lvt&#13;&#10;U4VF7ASwdDXLtpLXsDichn5wEnws2NsvX61hvzy/iBpu7mVV6oxAQVF3eQcABouxTj+Uu1JiMAcZ&#13;&#10;GF5BWX9EHrirmn+9kYzULPuncgfXdXvIjxV9IpDI+eXSX4ZumsesLR+bL+9v04rhBQa4qUmdk4IV&#13;&#10;teCJPMmHvMQb9pAUNX3cczAMt4yS67eX7dMjgO5pl68gFcn8y2Hf2BRj+stP/xdCIRh8WoyodwlT&#13;&#10;iBD+P+7/99sFCfIjl4sinkY8vc8FQQOJgKi7O4wQHfBF4LZ/ZlaNYk369QzytoZQSn65vVYLB+Ee&#13;&#10;eQ4jYdAsLQZDom/RZJnGIHssZ5oXVsas5E9PKtDVLpIxM8w7zQS9Fdtosltlaj6d7mvy08AZ6ROG&#13;&#10;eVUdz5t3PAFWjlNUFdS3n8Bm986E8LVyxjpYcxJz77lXzOLu4z2q4bpUebjE+3sNSFzW+EZ5A24T&#13;&#10;hQSvsr0X1sTLdd0XCY3CRWMy073EsKplOH+621+dajIuV5rOgpVPUQ93dVjr+Jl/MUvoRkU2Gp7A&#13;&#10;wv18RPPayDrcphkAwsuocdPZAydbDrRwZJs2ktd9P0qCiBvGToAyG5TZ3T88gwviqX6oJApoqlWk&#13;&#10;V4zzPNVZDbgIjIsLrp5Wa1KIWdreyt1ditGsNKU+0JluQ/2tzko/TMaxTYvifltwmQye1g6ksukX&#13;&#10;U4KtKl9tiKoHdMtZ8CqgzgYcK442RMjNsbWgC8QUvNnIBwpL4l2GjAYDeV3AOnGoJMPJYEsQ2NIJ&#13;&#10;d9VzhqqSf3mU/luzxUk4wLqFJWs7qi9YbFezN3DzegOFuPQCJJ4uw6uNNFsMtuZ2wWb7hl2bxhbQ&#13;&#10;9IG6oMZl6ur2DvknrXiwpU6CGx9miHGFaDQALYsG73sNpiUMPre/g4zRez1OaO1cDRbjQVVsyx3N&#13;&#10;37QayiwPEIAww1x0DIEAXRqmQCC999qDN5+YGBAiLpGSL8BAuUecJUmUpPKriQUUktb7ep2d3XkT&#13;&#10;knfw7MYEYEXKS4VqlhGoGu6/bxAR6X2+BRqhhphSXPKrVXV9Lja5j4C628lAmddOOV4Oy3wIDmWe&#13;&#10;oGHtS8RjeKrECBZe+6JFC1NUNtCwB/l0U5pARBljnP4h/WDccdX+Mp0lhJxUyafjcqv/3KjFxIkZ&#13;&#10;aIf+ElHGxFbpUHGFKZyj5Q35fy5Lqnl+4Dqrh5F2g9hPJ17GZcFr2AGHZtaxWnjBNixSFvTioJXv&#13;&#10;RtN5atVkC47AJgST5wzOybUCUyvo5KUsKlXE0MxhMJwqR7tlgYRaWlAqMEgzlLsQc8bvn66o66xl&#13;&#10;KDUkconXv4wiloNAXRzTCLITMZdwzadI5TChBqOIl0lFiLYpCyhcou+FiHfLB6/fm3sNMFMGSM9Y&#13;&#10;t6b79Zv76WxupKz5AunAINezeMv4RxgG5F8mIms5huDr4m7z2/TmVlliWtorjrvQUD1z24Hok3UC&#13;&#10;SchskjnL8O3ykstjqxyYUtCIzZk/CmQJ6oJ+LCEUOS7yGs2wAvVhlduyyHXqXEiUUC0RWZZdU2s9&#13;&#10;YYk0PxjAqsHM6nexKxeM8BW5qWlIli5vklPvgJqN9RRgYhhymfBxfIihIEzS/P9ms0BgJViBgJik&#13;&#10;N3xIPD8NFXFmdyvv4pygpwg4HdeZenTjuUPFdbIZf9m4PE2GGCL3rCg/abTSPV5eMU610wLlLZzG&#13;&#10;dsMG/Xa/M303NVus7EsMR9subQYfUdDf+lL4w4H2+AYmqNaOUA0RBC8e1QJ/kOO0rnYwJiPgzusy&#13;&#10;b40DBmSPHnfnyQ+axxCII1NavqeL2pYFz3uNp7XQarzcrEWCjbc6nBlFXYySekBy4fFRVj1WXHII&#13;&#10;EUMZXIl1aZnh/pCsfFLSn9lVPCc+ODjSdBL7cntDJI3hnrQtpcWeEuQ41PofDnr+1qtUmh/A49vp&#13;&#10;9r4YJpr7nWWAXp7d9jajcuF1qxB3t1MOU0vNXJ2XgcPIl5udLuh5emcYZDmlaJBbZI0Fluq+V0UJ&#13;&#10;hCST7cHBOtgWBQXYWyQbdlp/y/xjjlFylJC7wAfY8pO63EP/Nk4laLO5uQM7VZwAA5Eg4pL7rh+3&#13;&#10;jxAl7cPaLSGEUmF/HTNB5mUqlfxtJCvKkuRV2Q5o0hGPmpP8XYfsCoPaiKsxiwCKArqC8LwgwES1&#13;&#10;G/AzLE1iIMs3Dj4l/PfopuNhy/IqISqywm/eF8gRqOJVwO17nBgnHCAfXifyQTqiO3Mqa1oSUVnp&#13;&#10;spqCjX4bN0DQ5VJ80shXt99zunl5A4WJlNMqmSUDd+stiArfs/9pCvnJoN1L6nkshSQRrCT0RNzV&#13;&#10;WzavBbcv6tmmU9UakpVTODupWNBFvrXO8KrMWKs/uLiOey/me8fdDyAnrtB2UR8rvBmfM5oXBc3p&#13;&#10;GtOpuwMbuWaN8B6I971qYRTsbBfG6Jq4AjJ9O5F/kfm+UElLfyOI5BPK3oKGwdGFJd2A9a1gjEk9&#13;&#10;mQ9WZnLfv13vqkpDeHKdDYiRbIPPqJaDZ2T3b8UcXrEr7x+8PPv+Rrm0KNP0tn960estF5ntPTBI&#13;&#10;wOj8Rej70DpS8YqIcF8CwAmQgZzx0NYCcapuH40dCClR728Z2xjsgMZVqCLLJ9tHrujkXQH0+0Jn&#13;&#10;+uNeHWaCYZ7kh5vvQNgqTXCqKLISR2RuNygatdINfAffNi0Hz3fArhApDkWvJpxVV+/wYwRbb/OF&#13;&#10;2p3fLtsSlXH6Dfmg/t0tclveC032pXMo+gS9J7iGvKXu2/zNemK5vxnzhYaXb8f97usvL3czWOGF&#13;&#10;iNiNl/t8C5O+2+QQqzzkzmpGiKFgUG+4iV28xrDerjpuKXgkvoBX08by+DTTkvTGgIS2NWXIq7bi&#13;&#10;zlzTQvI/5mvw+81nA10/o3UFAsthloLlMCbLRbNk5m05sh3L+b9yPtiT3YaMkj8bhobs9g7C4+Ko&#13;&#10;yygGnkuNDC7+NgWoQ91/WS4IYoHDqt/7YAPCCDTjs8GKiaSHnU95SfCGyMIHa2hF3ZaAKI5ZbowZ&#13;&#10;FyslkFnCIv6V02LOxgBwmxPDpvHgLXz+9pzg1v76tuc8LvO5rqoLyAE2uC8lHfu14k9MzVXsGbCH&#13;&#10;w3aQbH2lFsfic9a8tJsDs6exdnjInEe2rMqwvmesgCAO/fhw+CHZX5S5lZsCakv2n2YVrYbx485v&#13;&#10;EtjqfGM+JjJPHaC4ni8BNnkJrL1Kv1I9+zFl5N7sa3l6z9aFw+ZnENgGrO57ph/yH6MFQBv0TpNO&#13;&#10;eZKZsq6qhvd96+usmZH9z59yVCQtwfobdUl4qp9X5W//NctDWFfifVZUeR6ceSxJ0EOT11t+OJ9S&#13;&#10;Dbc8qzXGx8C6f7zUIrtcn236dK5653wRC9UEO8xHUM0k0rECy3XfepdaRJsJuJufAtBNtiFVs1bF&#13;&#10;KfyeEPQaeIff86HKQXz9jQB5Je6sko51/uhPK6KwDCsBTaG/ezd6r26M3aHAl2meadq56DGaUaI4&#13;&#10;CsQsXlNhINBr0Ak5lubn608FjtRbwSb1ChFpXsdAxHZ2rLC4HmxZe1suDk5XNr6dMyuFbtkATDHS&#13;&#10;8ri2/9QtyBQj5DR5MyeJm4hJRO4aBRg29ebX368Rx79oJ9tsk3u3Gn0oFC9ntmO+u+Hs+WIgeSSR&#13;&#10;ZBFk0cAQm40AEfk1ur68zAHXKN2HuxZ+/U2j5LW9LT9sgs3jNc+iKjHPUR60p35BEFEHiQJXZLfm&#13;&#10;c7nC1ph+smB7paUdNJZPTMUeJLvaACtLNa/NvpjgBU2QxFoSyerT9CZowWKZscgQEyjfT6Cr/kIr&#13;&#10;cjXrqwuE16mqJkSg+o7YtSzrevcEyxd7G/BCfwuCxQ1J2LshLXufiVZIPw90LX4hP9/fHdCEI1Bl&#13;&#10;hgsGbfga5yYSMIO+I74XPSTrsZZrT/PmbvSQ7e8kHKwRg24LqC+8Dh4s3ZTLsZMPJCt4nhFnFp2i&#13;&#10;OQhpvAAAIABJREFUd8h5/L8+/S8xp+elBzJmPOPYFLlekHeT/1Rn6fKiC2kBgCkJDj25t1PUva6o&#13;&#10;8+WRonDfMOgb3xqamZg64n/wvcM5+Ba+/vmf/nkdu+n17ZFhkylYZahs5Di591+tnlhGcvemk0Su&#13;&#10;zvTDOObm8I4PvFJ1QnA6k+kl49k3lB2pzDo9NUHy8Jg0zRKqFrfqYZcXN0k/pSZeHOkS3iEcFC75&#13;&#10;SWvGcoBWh0jVfgrqUh13Boch2ATvk/UVhyP/aWZkRTGvDzAdoYhYFLfFVhROt1vFEgcLftxA77jH&#13;&#10;MBgxMo/i63rb3e+WeIMpoCVIgdR8gAwOy/cc5WV02fza1psi0HVx9/efvy9vtSELFn1Wl2apDrHv&#13;&#10;Xhd1pQhTKnwI2LKEUbut3DqRgY5YIxMKC8FCUVyJR9FpGJ6ucbzehkefd5Nviyfmd302rvZSi8IN&#13;&#10;s3eUbmiYR6kVeWwoKOdhqtHv2N2RgDLOWIRmSqXd1EvFa6MMT2Fw87eCVu9pwsio5ZUZocOU7/gF&#13;&#10;RWveadHOK5/LZQPA6X3JyJ3TdIyXsiRsnQN7KjKCws2YD2qcSppJiE9L2c4hp4HC8bmlt95RwetN&#13;&#10;PZ49aYubNVYU3rU2hT6+sqIdrwEy6qJjza7TmsDLfTP7ePPFLd/G63y4A43Pq5dkvziLqckIlJzD&#13;&#10;UYNO7z/s015id8vbxiErkww50yqeXs6ZKOCwFqiUsMiZBe0naWNxmapDE5NJVJCspZmZnMs3h+Ru&#13;&#10;dhpaTOUSh2DWChsi3tfA12lbSmBAJurO+mQWnJYG5BTZnNbzFQOg782f1mGpKvz6ddv+ezHq7vHD&#13;&#10;5u0tbfLH89/fgeAawEygUkI6+xEPA3PXDOZ9k9iJVvVvs/6DKsSHchp7ca17JQni09yLQ//cw5oR&#13;&#10;//b8tmmUPZfNIfhKLv3FQu0iNOgf8/Xhbi+ZmzmkGbRFslVAbzbJtaHlNpWTOlNLSxe2CXfouQTg&#13;&#10;KW9g4Fd28mGBoR9T+Df0x5rSb7//p6H1D8cHS8Iq1v0LlG32TtTdVnSOBZDyvHYQFbtimGaeFbdl&#13;&#10;ueWbGMGn4/3dyPuw9BvkNeBoVRFr0mjBLssky926WGUgXgnKdf6gxUpqMl+7Xw/yQeSDcwoy5Jpb&#13;&#10;U2zl/0cQfCxbliUIQt1aHXnle/48VGZWFY01ZTBjzCdgjDGm/RX8IMYMqK7OzMoIDw/3J+69R26t&#13;&#10;WEv5efu3hpAPfmYp/6mlPuw7hJByk6IpgFTubzi0ryf/lxWUdxmXo23++AEkjGCpUATyGpFy/oyr&#13;&#10;ofGTvf8omw3vtBnElr6t8RPQQXVtxJB789SzWX+ABhfU1803rk7d+Nevr6f+oAAaeNfoxW+1k8+e&#13;&#10;/OMiW70apAZx6lnWI9Mm9/w8zNNXjlawAOu35d3gLFr/b7JvUsaEH6rMZf4Nx2mfcSFDxvL7/bZc&#13;&#10;qQm6+fFsW9rD4f3jgQkbxoPT935KL3IMFGry02Q32pUSjg3QCCeIdUJArioAq5H+TnrBPv/xh+Og&#13;&#10;VEV9ctdP53viEg3A2WtPwf0T+iwT5XI4MfNbpU8w+jAv/TzTI/yGbhKmdwcrKjlsIwp1riOldVpI&#13;&#10;j4UBIaFve0j/dL4jNBcRdDhwaor7MKuAn0Jftk23sDnCAZxhRFNz3FL+9TP5Wb9vr12H4rhs9Xr+&#13;&#10;zD9CSz5AsUqylyKB9IvfUC9r9a0boYfv5xB3CXqalO1/aAferauFtBPIfL3/v2fV+ZtJon3O25HR&#13;&#10;L/shbh9McEjZSRXww6mKUsG+JTB4Abm0DcfU289qdziHIfzgWZdvb//V2aZNFfNtPLlOMJUbCguX&#13;&#10;sdITLGDRuQLVw2YrFl4p3gQNN+mr2tAymH85jcwgNNN4/NO07QIN//TyZ5J61qX3P76Icj76fwQC&#13;&#10;dNMjdkOexsgV/+XQjVF89/UO4E3dzcv4Yt8mTEjS9QHf/OflMwARn/3mr+1w42thNfWNlQ0wufuf&#13;&#10;XlyHtPbDJ17q5qbXoxKQpqDvh47UiwUxNYWk+9798peThPvrnL6bzh9bJQFLFyean8Bmp5K8DQPd&#13;&#10;w3BsI9adO/c5hlKTZHzVLYBdAdZBeGYYq5wp2z92HYO/K2le8VdRfzHTPojGfc2WiPLjszAwgNnH&#13;&#10;bTg3+/p+SEey5TI/SPujEhirTlNOFq1OR4ggBubXbmY4/kTUo/2HRgrVIggzMsb7/920hrZmjwoQ&#13;&#10;cTiedlHKxxtNONzKUOuTaHxZH/EDI+feVNUkJVb0xJUq7nbiVed3vQfCr0suw9iHfe4UvEz//Pv7&#13;&#10;W6joY5mO/Y9e3zhICoMMKAce+rdpuHR4J8aYL1/j8bkSTBqShW+yalYeC3zU9Odw1fetYOCPacIh&#13;&#10;UWhKzmcfP6CiongvRQfbEu3asVryKsGpqdIFtP06CbBJ9I0148McYPPTF10ViSH0GfrCPCom2BCN&#13;&#10;o71ZSEj7xkIcwk9OLO9Bb7zxqMqQWKZdHh5xYuGBE3Cbq55rmOq57eigqKi8nTAOb+0DzbLBKEx9&#13;&#10;63GakszpKM59wUQIcfTswetPuYDlY1LwXwXb+RX/Zr/DsfACMUwMh8f93jeZoOnXSLt8TrFEUEzR&#13;&#10;qFYgVoPuCl1/0xskoiVSb19RF2x4cHukxSMFwxm3M32VOPnSFc6bl4q/ReMV5I+Idb7zlm0fYu++&#13;&#10;wCfyCqZWnw7g4pxGIoH6+3g9Syqu4un2dgPp3MgDa/TaP6MehPI1TUidw23e7484ND+SGAJlk6gR&#13;&#10;ImfvkhZJIuQSYkiE2l6/7z/JzRqJJTD+zjFI5FwGzn6fP/VT9LnW/puoBudCHuHCZXhAXY6Q7d/a&#13;&#10;HImITMFfwUK4OF/OTq+fO5bI0qjU+U8zDLztl1VzihkOHpUdAsRK0hpkBCL5Nfm21lRqP+e/3yel&#13;&#10;Ut8YSxrj7mdJfmx7FNz3Mqa2Wwj5yye5sqb0Qj0efdPCfZNuTc3TxF5T+/T7xujd5oIjxkT1OYPN&#13;&#10;RjmSNX9vUCXVU1x59DVWfpSveftZkj2OIKXrIHMG3xYNRf6uv4j/Ov/5+uI3W3T39/vdEcLbAegp&#13;&#10;4My9vma6gl6Np9dtbl4OvX1jLUOkJgJOB5jmcGY/aLsGE+J2CPM1uh3P+6EtbaOzyaNh8q4rIo3e&#13;&#10;C+WbL5fTEKxjBzXVtZ7aP/KD9iPMMlmziJYNh5682i0FDANDm70147gkl6iw+W2YRd+J3dzbeSj6&#13;&#10;/Uqpf/2jb1nlgLx0FtEwLUy2RF0WIDFpl+XtX/70xAp/Vx7o0OyVkBHuXuW85/qvUJRJZvuJpUd8&#13;&#10;umxuR6qcldF/vTcdusVvzxQmMCzb7Adf5U2Mx7dH6HJVMu2rxg51DXnbb07KhTWjl4/NYMyJv571&#13;&#10;f8bs8NVOxjK8oiyFZUBSLw8u1eQwuTf7Lq+WNXCG7JcX77aL4F/cfOg+m8c8FKnHX/riqs1Nkv9u&#13;&#10;o8n0Lcz0yjBaHs6z47NOrwNekbO8sEb1dYkDAvrtt/Hll88Al6C7gaHljkFb0Ok3p1VFgA46scOx&#13;&#10;YS3ed0thx+qP/z6tIPATeTrbluEKenMrdVTDjIIZoFx7Nw5JoTSAI3wrLjiYHVfwrEwYblMN0NxL&#13;&#10;s9t4Hi/8wLZXiDByaJeytR+rpAOqjYnvIp+wk+YI3Z4QE7veo375NgTRXOZpx2ux1bAWqR5TFdc6&#13;&#10;JDS2/Q95m2Gi1sXudAzNP0zYbvPO2J8n9zs7ICt3LciFNMhYbPdqJgxH7Y6ov3DyPtl5fD4/rXQ8&#13;&#10;cufTVmDC6GXsZ60TZvUeu0Ga8n7gz9yeMKsP+OjGS2NatCNz8xeRh53Qjv378hv+P//n/72ESpjq&#13;&#10;MoOiECT3FQDKKswhGSSAdagVbXEVBJSrK3Y9DIw0Mi9bqeCxOYarSQGDfOgbXRHEIcSdcWwWt89b&#13;&#10;34wO401rxKQxfnKxLUWM4/DpWrzdCa4QWGsoQweZSYaLDla/N4z9/PkJsLDuBoM8tpyWVKvnDKZg&#13;&#10;CyGHHpRgVoMJAiVBhoSXCdSqo1Vji4oDnBCMpseNt4fXb4uS43hkfn4gWI7H60aQzFwBWZcMaHQh&#13;&#10;pJTarhEu+Vp1LEU20djgXMgJS5a09SgHBGGAHSkp5abvNDDpvaoGY56zrkKJw/Np+ngPtvhofTZF&#13;&#10;AVSI8TrbPRSDEcO0QbzFiEhWpaDBARctETBWA4AUjXDeZ4SuTdlzdClQSe97bBssIMaLhh1FBPkU&#13;&#10;CDTnH573fRMUOSZdqglUD3LN0G87SBa3aXekkJhxTMEHWrbVIcBjvfF2LMV1fffYzalTNMCBtzEk&#13;&#10;3orN+0jgz901ZkQaBTncJkOPbenLybMQ56YTBeS+aaLdKAJhy94YishhPC3uDhAIOJNBgb1cj8cK&#13;&#10;8h48Cfl8Pd0ft5FykjhBUDCaHehwo1fDkXIU02xaQTBhRlPKeAo4ByIQ2u2sKKQpwEMToyHAJ3M+&#13;&#10;HLP23rqKvY23dFLj9jGnTAtAlaAC2Xjiy7SRTJBy9/VWqtdxD9qX04FRltbd19QxzONeAauVEAgo&#13;&#10;rDCCFAGuVRDYqmzfNKoVFy9/7lBK1/ZcCQq07jYhLCjM0JQMDW8BEh3KN7NuweVOqMf7R9e0FFZT&#13;&#10;VkV4NiUSqKQqKYEQW8ZahsOWFZB+X5eYkis9lrFLKdWcBKL21H2KIQOsSCoJ1+hNpyhj1FOgWtk7&#13;&#10;nphHKWzLDdWuS/ggju4jXM9AHS7eg0WHBUVQPKQMt+NTg5bdaYpLqTS6S/fZroghsK9myaY2gjNm&#13;&#10;5g/tjdEWQlUFgASmbB85EJRBtFTUFECOCRPCAINFgRRLzTZEXQ2lgApxIt28WOdzQbalGULMug5Y&#13;&#10;A1mKfhMIZzPEXDKRtcGIoFp5zFQQar0pCTxffskQMRy9dY/dEk5gyiDmplXjYWw4QMBUAvVWBUMj&#13;&#10;wyGn0/VTrnB6BNaRjDIhNHszSF6qD3AbIamV+hQLAGHNp6PcnX69v1c8oGwIpxVAWLHo5OT08ax6&#13;&#10;edzXlQtV6xYsmUDxPaMi3o1jmFNfHlPBOTYd11TcH38c25ZVWhBUhwNkuD3LTrYF8GwzjiAjeLmM&#13;&#10;2gXZHd1s267p+o6ClrJCYALZA7B+Gj6lagH1XHLU0kfYt/scDGaMxBxnn3oWHQCecgkQY0PhKeNQ&#13;&#10;Y+PX26AET4nUJEETdhqK5s7BXJyPObmvZqo+k1Qzy6EMXStKcqEU0spaE/YHAIAk5Ol0mn0cymHR&#13;&#10;Vp3PiKlKfAb16enZfeydlLXGIWUOo5SCUwmzICJ0QrVU3fXCK1a8DamiKhJgizcDOZX4kD0tIsuS&#13;&#10;cgWVEl8i8HxxN8l7r3OFwTx8LpFJgFPRPsnuNN+3adtMtBEFEkJzOJYKCyg1BpDdrPddkSOnqUSt&#13;&#10;dc1hdbXGQgoizQHVWXu77E6QYHSqaxAFbtPjUzcUswvUeY8Sjc3Ibt+SyTUyuHidCvzp6RhdBqlG&#13;&#10;u8mO+2xk3QsecsVISM/zui5CylqTISnDLBrx/njd562mSCvBEckBq74DKe93HX1QGIhqP5a7gggV&#13;&#10;jqqIknyZPgpDFuGetlypHAo0JaoaY9iWDRcoekUgf3ybBAM5mbSbthnf5jdBOEyQ8BPhEhTIEN9D&#13;&#10;JLxJu0chhhTTbjCVNlfRFJusdwGF/e/fp2YYCgMl6r47qmbYdUIVk2YnSoRcbdhTxilj1QlGBwFw&#13;&#10;jdo37Y9/+aVQBCgax6EkUWHshiZSBmAm2ctkDcyK0WTdgYzvTnPVIsoezgax8Urs9wdRwBkLa4oE&#13;&#10;HRmhsM77vWm66PKn8+Xrlz84Y32mECouD/tkeU+W5YYx7do+4EJ60vRqu+d2PJaCoytUxloNobnF&#13;&#10;x4JxSK6ApCBXVMUSsRxDyN7Z8dB9C5MqNaPcXw9V654qbTUgFQ2q5sIgdxzTB4C1rvu90E9B35Vs&#13;&#10;MOU+kMd9zj17JFec18l1x2OrMCMwGSsQYZDSbsRcuAoBNlvCDNP1/kFUt+V62+ahVHbkx0svFQW+&#13;&#10;wRLaee6pQIyo56P1O6WsFHY49MM4FFwwYQw3GHXQQNsk2gksqYw4BV8gPj+96PVOWtkMIuK9OT0T&#13;&#10;jFgAYY+lgn13Qzd06BFEa4y1xqbCoOQCtdRAxsqi7V0blAuF3Oh5GCTcqbb3lOPT5ZOOQBYCC6ke&#13;&#10;de1Rrx6CBldeaFACg1pTHhsgcgY+1oHLCAgGQm/l+jxui/58/UFbNm1vw2moMCLYtx2JTpdiM9p4&#13;&#10;YJwp2SqQM8kY+EJV36IFZaxn12MZosWUDu05MUYTLhXZFJF31aPsdxgmxwuohWLpNlyqtQGEAhmU&#13;&#10;ECO9RRQYJZmQQgnHSPasokqzJ7EW1sJeqL5tQjEsRc4RZDUR/pjnvh0IhSM/OpArowFE7Kaa0sB5&#13;&#10;V9AtJNHwVnI+tD3M0GdWRH5YLSKE2D+MAsfH4+bDFjPEHGRXaCSNqbXCknMj2flppJmXBDEhpXHd&#13;&#10;0K8mkzl9enkqIH+/v/nsm/ZAcVKKBGuQiWGZvML316/NZXgPth9O2mcCuhoQOvAEXdeQtC67Sxhq&#13;&#10;zlmKNdbiTSAF96KxvHqS5CDR4g1MWFSXNeG9RZgz+pef/tx5Gmh9d4sQFB57muoZCbrvgUvBhXGu&#13;&#10;kw2jsJjiJptY0JsOMRcoqLhab6flFeEiFTfJVO6eur7oFCtwmcQVUib2dXcQPl0Or9MaUvVg66Xk&#13;&#10;qDEfbq9bC7pgI8BQtd26PbLdaUwVtMZbRMrYt8u2DLyhJtcut7gFHJvkC0PiqoIPjHLAQ4JgT6nl&#13;&#10;uFjPBQUIRBtxsQzDdbNEQOJ4yUAcR+qXGIOrlfeHGs0aXIAOj+qxzgpzfdta2knWwIppYXlxD+oK&#13;&#10;C+ducC1OHqTdsRYv292mCCkkClWYj430H2+wcJj8p8vVV+tsNlDbas+fR0a6bZ9GyRoa5h3kNfGE&#13;&#10;G4ZDgHn3B9QABXCo+90+nfs8z1IggCpM3m4aVVx8YZc+wb094kxMo2QpJPs6YuwtZFJFlHeDW0Uo&#13;&#10;xMd21HG2ntoSVrddeAcpn7xuRxX2WVDaS66/vyZSaowKM5KqOAIlAGPQrYsHLqIkc5pXLZkqurZj&#13;&#10;Y+eHN3X6iJJW1nQBZDkoN23rrn/+8YdgVhrCRTbuvgRXji3XXmOBeQTnw8nB8oh2eOqKBVKJB5rh&#13;&#10;rhkEbl0LdJeB6m8TjvT450u1FiNEIcvZ4iKKj+t0ryV7CMV1BAln50d8eOl+eL+/shNkUMja65Aa&#13;&#10;D4nEa96QbCjBbrkTXkP66PvTH1/ukjW3eS6At90JovIff/v/aktKW0veCEWKise3ac8m05wRqmt6&#13;&#10;3b40TKqqAvUVQkAhFwL/l+f/xcfSDudWiym9bmvVhg3Hzua1krIF09Izy3ifHK3y29u//fLzM8Hp&#13;&#10;ddl/IsIX4nB7OOQQAaNwnj/eolEUNy1nBBNAFGuDiRMpHZchViWbremuGeqSTI2CEi1hLrlrFKNR&#13;&#10;mTCwZoXpl+txm99L2FcQFeVDQ+f3ry3Hq12UpI/3V3Q4fVIpuB2DT6hBBHAQcBwD58JEm2ou7v5t&#13;&#10;3aVgjSABdyBJxvtc3noSASDznmYkj7mgDcK5wLPTBnPBjNmPEW21wKb3otW/f+nGASlZMTr1wkMg&#13;&#10;x6O/+0sLpmVNoJYO9ktPRd3d3NAT4Oi36fuBQxCFS1r1uAicChOojrSCowxT3X3WCSpGe1VqDs4T&#13;&#10;1bMM/apvsnmWlANG5uSk+8KHl3ZoPHAOyLOk68e9AbV/Oa56U33D0/rXxw1mX+K2q0PXXAPIHmdu&#13;&#10;AMUBowxGAEivBjHtN4HITiPBMjhwOdQ1Zc7ZulqP0CEnVolZTHtoV+9o07tiwjfvS3Y4IYg+Hhs8&#13;&#10;QSOnn9fDcOWb2RDHv/71v15OB2ucquxyeeZcQsIQf/DjUZz6j23lbzFWszkrz0cVHJFCCC717hae&#13;&#10;cwIIAF9JINkXgTrToBPR265DJsudCClIVSnt2ntSwuex12F1kitWWhz32zPi/7Ae+MBxdOSBi04I&#13;&#10;ZKMFbZRDIRZCm5BN7rGy4AZZLiTJp5E80l+j56V+lnJF+MxBl5bNs3a4eL2ksMksJeqy111PClvB&#13;&#10;Nzwq3jd4PRoS8fxdG69jy5wvp/OLSokBmIBmDZyT/qkTfTMAwBUBJRUpZV41HvMoRxLkgwSestu2&#13;&#10;S9dO9tE4zhJDDvETz5nDTFjNcdxzkSEMSkReCWatA+ITRhsuYytq2hZXtrASgdXEuhOB2TGSQBiP&#13;&#10;hU9fl2f54um/M/Xz5lLELCrOwUrbwxTQeH/zgptTW1PtF7fdc/GtpIGPnSEAD4eBIq1voEJBROnG&#13;&#10;VS+c4lxjPVCOy3Z7r8hBxysA674f1XD7w1GKWc89ypSAkeDIqPvDaBMAxk0Prw39WNa9FBl8VRHl&#13;&#10;TALi6CfPcMTckCXrEjLNhYlKF/M9B8rQqQjA7ZtJIMojBbnnPBqrOuWTzmmteeX4CGWLvBbWte3p&#13;&#10;1/BBcW83krjOoJbgDgp3vIXMT+FLuzRANCnnrh/csjcNTLAARoH4LOFWQJ2mWXFuUdlYfZKVhp5Q&#13;&#10;Jsej17/GfIHXbpEBZxeY6iADs87mwBtSZXwL8dRCkkm1yLO8x1JYZl1dPrJgkgNsH3PEqpCobaCt&#13;&#10;/Kn/vJsdIZBnQsbMYL7/8VtzTOkBmgNd3Ku1xfbg+3a/Fin4QShZINpL6kmMXN5CfOZsK1inlUhY&#13;&#10;Ny6Jo7Vg75qSSlDJHyqdPgu+a6v6M4Qbvn46iNa9PXRLOTtvy72X7M3ttSSWkluOx5FTAKOxO+3I&#13;&#10;R0Fdu0K4rzs/pAqgXvUxKkJBAOY5AusXu7tjf17m2J0qjsCtdsW+901FJEPSqrMhhbayu1MxOA33&#13;&#10;R1lEKUaDWDNVpHoJkMkB9eIEWTh0F+NNQxCEFdCm4u7+MQMBhmu3hpsw8PWhu74FuHa0btZq5+gP&#13;&#10;Q/q4IYiiD6gXADYdUWlxSajTwaaKS+ZSpLqTnnBWSo+UABnEPTpgQMNa6MoO9ciuB1ODARFTcsQk&#13;&#10;mvDUHkPxiFYiCEl/BPQpY+JrUgdlU1SSl2IDL5lQQOrzT1fgk35dzv1pnRfQgm1eqfeKPWdke1ou&#13;&#10;rEwot0GAxI7jy034NRk+Npa2Z8BjyBw00+MG2hB8wIB2RZQB68l0UFFRUbASYw9IESiZeO3OH7rW&#13;&#10;DJx2z8dTJo2tBfrQE1QdcC5ESIAUVKylAoF7itbZdurQZBFPCs9Lvn9sih25Ah6/z5vhrN/zCrDk&#13;&#10;8mC3xS8IRJvC/d5eEUtfX1+ZUNnZ6DOiaN4XMA7V6f/0/Oymb54zCmDHJDPyDQfRtKmkWXtw0ofK&#13;&#10;45eb+mUsu/NWp2FQtw/IgGWxwcccdiWaXDGK+VjG3ZZM27xp1GXGIAHqYXYNLOzhbgwyfYyQYgUK&#13;&#10;bK97DCtjQNgftrzmmoSSMhIfg44rFuf5oYWgANXyUoYVQkksSqr4ci+sZXyUG46o4Ia08EjJF8ol&#13;&#10;6i50t+dRhWU1FUlXWdeoBaTux+fv//G36w+fX98fDPnp49vL5cmtW57Te40e4ptxFBtbWpA8zMYi&#13;&#10;uYNsc/gFqAffEAHOe+W7xHZeYEfYzYQ4FAjR432BtCUwGGtMSawibSARB7A4eygBpELKp3o2YOdN&#13;&#10;+74sV8oN54WaSB++NCJBMsVQAYQ0hUIROzR//P1eW9VSQmoYZrC3SZBbeN3+cACuOV1Qwxru7FKS&#13;&#10;554jEaNNOODUHIjzDEuSGeMthi2lx3C7lXPR+1ZSnecWb/twPFcst/sfBTa1CK0hE8mvvuHDTQPZ&#13;&#10;lAJiCDvkTyhObUMRDYitYj3nWna3tpzQJHEmBieuvwvU0KIaDHQxUgzZ0AeABwRN9Gt0R0RIgclt&#13;&#10;nYT1gJbHzvAR4IahIrqhP59pJlRIO6XwyJj7SKK1BdP+UO8wCwwOk9258IpzRKH2y7FCLMBWNg/P&#13;&#10;DUW1JtFQq8HqHZMqw/3AgQBAhiIg/VJT13A33TIm3M/Vgl+e/tl/N+WFAoh7JqR9xiTLHmIxqIGQ&#13;&#10;iImGfHGRUYRBzT7F/dtv6+FwgQTwa6hI2tD8Z3mMND30UiWFOHPE9D6lZBlWQ47Q2Y9BPisMDt0H&#13;&#10;ydgUhM4N60fRfahAmVO1SO20VAqslAhK+sxKL/ujHIGr38DcnztAcnkEciA6bJWDUsVkvZ73gTVk&#13;&#10;y0EAy3Kt9mv0ZyzVZEfK0mHgQh0uz1jr99dvA+9llpPw57bHhL7f9W6763Of6l0y/HGbTi+tulY0&#13;&#10;w5b2SHRInslGCop9P9KhRwxpFxnhfEA1ZlmaAZ4t2Z/551QyVMiHTItrOIaRJdhpO8/zNwpLgZnZ&#13;&#10;cspy6l0J0OVkfWZnvGRXcw0myi7uOeO2A/t9m7bDZYwlCEBR2bzLbXNd7NtgRgvKNz+J+xfStHOq&#13;&#10;iKhcvejpbF7py08K17yFszgo8QljUH2Be2UJvQ9Tc+Rip99Z8ov53B9uZeFKEo4pzVDQ4GyX489S&#13;&#10;bLAZKBAUr3Dddco022xhV8wOSIlPiqO6/u2Lv4iR2MRi7sdrMaED8uHecOHJ0WsDepJ8tGsIzzCL&#13;&#10;46f1vl7Hq67OoBtpsjoSrSNFws0WfuwVdVASdhbONA2KbjNx9w5MUP2gw9YM/IqGNVp6UE4vFJSh&#13;&#10;kVGvymVx7KtPHFI9PfCwdx2vOKuCKgMmB2XWHXISMVjrTObt16+KX0A9pWpFx0320/444442IjoL&#13;&#10;oj9jMFDBKqlFcqabsYkUMJvHflhrWmAkEg50mOc5H+IAIINgEA1pdPr9fm4vvTw/ep1vj+jz0A4A&#13;&#10;RwEaigDCCVS5gThhx3bwL5//O/vu4yPigzfU7m9+hJ+2Yk+FfV/f2JNYXRkEObI8zTMZQnIEhjYQ&#13;&#10;BErxDqSEC3bXaxdkphcmRMkulD0Nou8+d2twrD3Apfzwr836urGd2RZAWkKMCgv8f/z0v1YcurHs&#13;&#10;/W41aXBPAgq9LuiDqs4V2S6nB/jrRbZsi/LlSZdqMElkvMJTCO7Yid/XsAGrmGgg60XuP7W4FBIQ&#13;&#10;oRck0bt+7cUlsQH18sPdr8j9/g6ubXMqDhA6vdIzZQecks/d6ZOOZc6/tfLlfd+SxIcw7jquFmkB&#13;&#10;AAAgAElEQVREhnPHQaVwXhnvPZRYHScw33M6Ke42qJOxzIH3104e1kWDSo7gUO/zKBkhSadSp2zm&#13;&#10;dXg5WPBp30JDMFjJ7/oL6Vlucg20ax2iExJTm+mbRpwhyVPTnymhZlkxT6rL02TChm5qv/qBH04O&#13;&#10;IxQccmnHPnU8w53lwvbajf3X9B+kT6IHD4OSxS1teGIT94GiUz/2CXf4fflG91tEzaGb3qFnTvO+&#13;&#10;hN/pVPJ04P6PXj1rMYcS22OCdl7/yttK/Sd9+aB40x9/e4hziy8XdsBzJSGPz42535kDsTmt9Td+&#13;&#10;4BJ82r7+PuDIwwJ79gM87eY3cnx3oyRCuepcjZ84Ls9pzmBFbQXVrRrtrkFdaGbS4q6XedKn57Z3&#13;&#10;h/ofcusmxV5e91v7w3CpvxQiA5Nrot/iOuk8jD/i+7rfILMILY4L1I1HOJV+lTufybs60VPO7PBz&#13;&#10;TDUvS/6RrH+QVzty9MtPePp/kit0aNRzv05rfjl/WR4nJU9TVwHdCljPcJuE1mgcfq4mqOMVev1D&#13;&#10;E3VCDgbUICsCK6qgmGp2hIpqJOAd7dvWGq2yRQJ12YbCddMXPOZ9agoWU2UFk/qHKayWA4U+HWRv&#13;&#10;a10LjHF5fvrTI7rSdHW5uj0Thef3LWLSS/JyJFMM2m+wbYE6Pmv96OCmdwgKWiLELaDjNz9JxTG5&#13;&#10;hDoeZvo9TRyRS9OYQkoaqICpTLcAD9GwFHyzkvbPdnlT6Pvcslb88xT8I6yFhbNrt2gf2IMNyY6M&#13;&#10;/cD9+7tbk+wMP3TVPNxETxSd6rtDiixl315U59xrpw/VQ7tvrosxhwGByZQUMz7JlSw9RfOyEFAZ&#13;&#10;KE18GPc/VkJv5i0lRBjlTcMR+/79kRLtn346eRwZBmDjZN2xUKeFOicf8Gv5myTCL8W3Mkseshtb&#13;&#10;MqLm2xZoyzd3P5TzwQbZNIZWER4z61wtTyAleTJ7KD5XPMGcBBO5hFysd5RIeXv8UWlygVcqKPBr&#13;&#10;CCiparu2GWtIuZZ3va49Z18S8gaD6Z/Hy8qWi+y4reFgd+dgVXQ8AvVqo62Z1sEK944BQ1EUhNIz&#13;&#10;tA415Al7D3KkIKmKSBmKW46qzvsLErlWTBKDsMnjuuO8KPpq/8rHk01nvvg4SrBFqTOi8ZfS5sWj&#13;&#10;KAsMD5MwFanCmboBX/rm3H6N761ZXQG4x7D8AEEurP/0F02SeOJ2Nz0ctkhU/lHkk28gia8VwpRp&#13;&#10;Xx5/yCjpYSynlZ6t/b8OTCnXdsC5lrJWxeGor11EuWsrJaW1zwW7PX+JBK+mHpUAfi1sJOY/ELQJ&#13;&#10;+FwGSnHXq4Zps9DEoxHaUScvfUb+6dgET7CvR3Q91uf58Q8MWujHVN10PJKRZDIXho68JBMkbh5e&#13;&#10;wPJRuLxtZTy4uLH5Y8kNMdIqfiV6BMnDodaeo+OAdyPFSIi43T/Qe45UlooSvWalpSjAvAp6PQ6w&#13;&#10;57BBJYdrN2pZonTut+MPcvfGBNcJYANXbUogZozXFTS4PElwK1Q6X8L5Zdz26buaCgjRmoSOWMnb&#13;&#10;vmtBrz8S0QIfHdreEgxykJWx7jU5/chNjmPIM2kGbNPHhl+Kn1MFVPY/xtjCA4MDImfn/Fn0TBu5&#13;&#10;22l/a9XadqmCloUjjoABAuodFupy/487PbRoynTxIEDRA0TEgVTppvVYEkSZCUDg9bX23TBg4kUn&#13;&#10;GH/W2rQH2S6PXylzmIfGy10MtH388dZJBcIfcminVLruEcwJUQg6bMNpbbdSY0+JiZL5dEEl6IYc&#13;&#10;OptRJcPb6yNmgK39575zzczmURQhUy0AMhA41WuhgK2dEjBhL3L5699O/aEC5rxyYKr7dqwA9l0N&#13;&#10;fvr4cGpE24UP/UKs7lUxJpj7+Ui0rM323LcXU/MVrWtyx1NrPDPkgVQn5MnZj8xGogAUuvgmclu7&#13;&#10;4uCiMD3Vn9s0apNedzE2x4EJ5jONs0SUeFaVhd8Eia3T4Nfm9VBpPpB/2778En8guI9Z6kfXXE1K&#13;&#10;uxDIWrORI0xJeuMClpzVrFUJaUVXPu6vD9LYx6ncwq76JwbNABEjodR7tbW9QldfCb1pgPjQzc6N&#13;&#10;FGrAqhRJYoHbDvxxpopZRJ4p2+wAVVlAruATj2cCA87Vfd7uIXnadcyXW0H5YSaPm9NtSrMZ28N3&#13;&#10;Wn8Kv3z8ZtyRngBlrTTIdet9PD1j57E1KZAnNrh9bxqiD9QnBD1t6+WWZ1DR7TZVqlNTMUgjZTII&#13;&#10;1Ai7B62r78ZfeE8Y19B/n2zfjaMUIjz+sZNLQ37qodXtHm7t4bAGz0r4LCE0DvmoxfXxuH96Ofy6&#13;&#10;fQN+Y0CiKFpp6Zr5cXANTSZakblSzodjkwLREdh9LH+6pG+/rbz83PRhbzr9scVvmn8+rbMRhwNp&#13;&#10;L/wNy9ZeDg1fsdaxO40mLylIIi/H47Bury1gH98W4digafqAv5NfNdwVadReFLvMOzqgXeIjA8Qt&#13;&#10;kw5wz6659FmB7HbBDiMa/Zs9yefb+jDgo9JSj/i+xww7kMIGkKu9tT2MNWQM4XFfRZWOiiClp/xk&#13;&#10;1m+t7JLNEeYxN8BpjCO8n7+hP3CbgJrLmwtNXu6P5Mdk3wryJWejUhNPCZXxh/5m6YlSkNG+++Qt&#13;&#10;bZqnT+cZuSsaVjPzE7gt0nxQo5OSDSFvTDYFCV/66Jb+1vCoQAkwnGrEbtZ/JsKzOx/znL+jIzjG&#13;&#10;/qG9kd1Rac3FqnPNIlThmb2R72Qfgw5ka/M3SQbZlHE30aTcFUJybppq8odTZ5jTBfLN+H8CkWay&#13;&#10;ZDx5DS/70Mfsv719b6j4ikhjiuQ618vJFlwLN/KWSx7bZ6Wv7imFeFg+xjzUafl6GmlTzZZf/25c&#13;&#10;9/kpgRCbLxFozipYSBmPkZF7WotMv23zvCwkIlhI5vcKHajEVocqmb/bcTjepBYNhyjX1ugv5fnT&#13;&#10;wJjWiZWO+Mfjh66N3OplFQVgHyD/Hxxmt2h/rNeK0zYZBsRySDc9CQb7gq4//1wCbhINxJUrarbw&#13;&#10;r2icpL/hnQEoMxjvXz4UBsBwYT/kxeny0/M/e3cjYH1pz3EO7GOPv7zsFs8betrHXnzOhO2soMnq&#13;&#10;lTxd/uTC2qn/3k/zCEsbRKGu5xXl7evX7nooiHVTkua5zaze3f4wZOxkJTVxl3F0v/aCPcMyyM5o&#13;&#10;N1cYNjtlaEQtrW3lfUCLxxu78JcvR2gfFnHcn/o23xAbXKEG8LPoVNMvH+8Korm2CEc3/W69BIA1&#13;&#10;/advH/Z4pY9viajBUzmcwwhf3Bb0tE7NAUbwmY2v9T7y43kgny7oLiNO+NjhDj7ID6NHhcKgP35v&#13;&#10;MPvTn/7Tdp9azO+sAtp4h6hH/63cWT5c8suXtJgqUMhKeyr4I//dk0fFij0K6ys8Gpjlvri2eV5n&#13;&#10;9OKI5KMCEtnI3+V3opOJqnDK4T7fr6qD+G0+8EoSoTVKfzRqCn4/EuxUcxrvt/Ukr3TJpMDd2UNt&#13;&#10;ayPhzqQRVN3DT/9EUdMUCdEK3Og/bn9R8u1XE+8S+0+pKRHaQNKrfr2o4e9/1dfrBbSWYSuodoDu&#13;&#10;aMD/5V/+t1h2QgOMXVABlqIwJaQCkLzLhDCcqQkrxKTQmnTRxlSMeCceb69r3DAvGTEYPS4ZwEwB&#13;&#10;etu3ChGV3MwFZnNqYQyBkVKwLxSykmTl3idCh/W2N4dLxtZR3alxN1MsHtKadnQ4DTH7lDtYXHds&#13;&#10;MszVZCL4lmvAiDb0AJEATBvkcSE042K7w3Gz9jT0g5QhJP705CKgqI0AorJzkTmupoSKgkkbLCzG&#13;&#10;27U/F50xRwjBVgwNHaGBtkSEcsrxMg6Px70/HGGtr2/fQUEvT1fjMA5gtdaF8KKUA0hKdZDDUqbo&#13;&#10;USMu+255ZbyqYiHgLe87ZzZn9wILJYRlwDIkp9I3R65ocC5AXxmiHCuh2kqZxwK1iXQoBo9hQLBq&#13;&#10;98OpRRnAmjDCyZGme/EhlLCbZUrB85EE7wisy/xAhSvmW9lu75SRRKA4jp9jiEy1FRNIFIHt+usE&#13;&#10;Q4IpNgPNi9kdSKyp89KI5vn6VHNoXniwhaaGsbJbt++FN8eKdj9H2at5Xcw2Y4pTigNCw6CIgvdw&#13;&#10;Kx5nf6sK14NK+wapmKaPYeBcwKmmquCqNxS2UPLh5SILRG2bfSGpFluwkADWj7dvB/oXANdr35ES&#13;&#10;3GpgzwyIyaKek1oioazu7j1HUBPGaRZyQGCZJ97Jnh0gqjE4ThjDsfigt1us1AG8p5gQIkx0Aw+7&#13;&#10;LTbpSpJZn9pm2vU/ff756+3jcH7J1coGeui4EhTk+1y44i7Ydd2ajiIBOsocJBSUfXrUWmr/8jG9&#13;&#10;EZaqi3f30Ynx7Y9H3/X7brMPlQGGqbPRWQtKpdFQLrcII3bOwYJTQEm0UrLDaiPjwlg0tI0QRLLR&#13;&#10;6ddYLEBAZJjcchwV9JYXnm24f79BGYdwFbKNIJfFUdhj2e8xp4qW10kJmZN3mWE8LGClZ9hogDCr&#13;&#10;iBaqz/iQcu6HIVeEaZtqYhLnNXiW+45JSoWjjOZQ5y3WQ6uq83X3PoZl+uj7sUAZ19w0surYMdkc&#13;&#10;B1wYqDiLygLmEvq6uVRIwgDUrlXZrpnClNKlPWTR3vXvAJmLGHeEYE1jxwooMncQsJxhBU5gJikS&#13;&#10;uDZCDn1fcsAkC9SVjBGTGcb3+71p2NOhhR7Kvgc0H5767bFoFiSkyJeAMYWyuIpLIxr6/rYK1iWf&#13;&#10;VDtsMdJRlhpFg5w2y3yrRSJaMYyCouSaiMOrfncwoRBh0oqGmjFingTagJYLRQrjEIdiagNATRVX&#13;&#10;YL1XyOOymvXEGiBV9bXnHZKgvHpacAAw+gdJMJpICdfh15BK9pWi7FNypuRKC0AY+JR3Bfnnl8Nu&#13;&#10;MlUDpRZB5pdAKqsxntpsDbABIdiscSUYp0jdvkMXotZZlsf7TmhWkpIRtoyEdZNEZoaUitpGSgbQ&#13;&#10;SBD8kQlfaYaigNwKVUN0DMAKis/RRTby3UbtoudvVREHY6wChBBd3pfYS5E8SgAE6ESvuq63rgYD&#13;&#10;MtuuWMFgABbdBd1fH4oojzzteFhdngKJ+dV4pgig6Xy4vNqp0ooSyimWBAiTMeRMTDKJFLHMlmBY&#13;&#10;M0glBXSkPnLRjEIksyGAT8OFwDIqtu8LhkUmRmUAAP/66+/HXoYIzs2BQyqQ2BbN+dBKC0tHMrWT&#13;&#10;A6HxMWdQuKK85nnxVPECM0cnm2OCiCbFOrFnt+bNuhhB0NF9zI+WsxA22am7WWEDMGCbTxEUSIll&#13;&#10;uZwaAFZch4JQKNGHLfnElLjvc0OBjAk5hxHdq0sCRUEUyji5OD9EJTWX9293BEEG1YUZcz5Inl2g&#13;&#10;mddcUgYI+248ZkrUsdF7BpyDGKDxRHS7//J0GBlASRKQodOpKM4ayGT1cckbaw+okwyDupXdYQJJ&#13;&#10;3c18d3o4j2/3V1QbAEOqvtKoQR4AYk2z2u1aXw5/GQiTt81BWVHNbdetW6K8mcICOHPb+mkYWU4K&#13;&#10;IMRPVGYbVkRB0jjkUhKilEuqcGbAowICjgjkyrGIK2g7nKI/DsOakl5IqFAI3GDBOJJ9E7PzsYbC&#13;&#10;ZXvCbDaaswafnweXMXIeKabGfl92C02hvhnC/08QfO1qli2KQR45zfzHFaqrevc+vY8tjA3Cd7wB&#13;&#10;QuKSC96AK78kEkJIln2MvWOHqlUr/HHmkcfg+xjMnaxpYqtz0CGROZgx3DSA+BAARcVgLCkKi/EC&#13;&#10;JjyQmpXv3z/KJn+cXx4eH5z2HB8ixYwqGOnUL0GnWtYbyiWFOWXtQjCAskChaEUdoSWUBZ8e98fE&#13;&#10;kNhWg3O9dzgJisOmFrd7D0KFAPVG422z3gdZVdvddrC9WYbtD/U8W0lMTDHnJDB77y9UZigCwSJq&#13;&#10;TRTT2YEcggk5GC4QhpYDUVe7tqReKCVJiFNaYygDKyGQHgKivUkggZR4U0IU2lpATn1QyRnK2Gke&#13;&#10;w0YkkARKaEsuNxszCREABhENk+k5KSosdtWG5GwWywUftIWZxenMSwIXu+MFBSQmSLLwyWKfC9Fy&#13;&#10;wiPP376d4aK/7HfrMMG68hhchityKdRpjnbRi6B4NM4CTtl+mO4I5UVPaZ4txUiQOSxKSvEAOSfS&#13;&#10;lRrEQABiOZvr5Z4gRS5YgGkBYEym2vCpP4+9U0gQD7P+oG2V6yYFLztix7VVNRov4lCPeqASVijn&#13;&#10;ZXSjrngTb79FpylDRscSUxwR1N5CFGkuCiGlyHUTxU0GAe9QyE1WNLqEUNkIooGxLFCpvIbJaur9&#13;&#10;6jOU6Gbn8mFDtCV4E20GVN/ff2dCrDpEQqgeHTD1tsVxOPcuEwGEiCuNcrEqrAZAFiEBh/3Bz3fe&#13;&#10;dingpdcFpUgTiiiHxOqVR19SDIOmSPKUa8gmnalymeTMIqVEBZpJwgVNHmYYpVDZgdEGmD0IBgEU&#13;&#10;CpooCSBIlpBq7OTWybSk9Vy4AA/HXRJovA2KMuWCEsh5j0qRzM0sFphYS2aj2+LCWjc7LYlAgnIM&#13;&#10;VZLVDsfFc0Bgkut9yl4zmkkiPvjn/TYHXYC2UIxlaRfaNU9uXjH2QjYUJmoxy2JBTBrWrzPfdHm8&#13;&#10;+VArgZCwttjHwP2Yxa5+vw9M2m6D3Gw9NgTFXcMiJgWk3vmQgcYah9gg0mzZsABgUvLZJCulUBhr&#13;&#10;PWJeWSkYl1LVS3ZNAe06gpuObeFmr6isJUs6wdVuuJwoysn6sBgzY1WZmC/TTVKk2YpJRkCs1Gbp&#13;&#10;KSXGRFUdZUdYwYQCACe9XChOED6g9ZI9sBqQHHe7Yri9ieScTJMlMYOHp4dhvB3lQ4o4IczK0sEE&#13;&#10;aiyRKZ9UpG42E7kHROvoEwPYgqW3IQRHMClEPZrJkHzYtKCiYQnx5oVKom6cWxTPc5wuswOUIE7O&#13;&#10;dmiVSMZizDng9/5a1NLGlqo65uxTCsA1rkkmPD98mvvBBgBAGt2iIPWLxggqXKUqSEjv75dDp85p&#13;&#10;LRim0aGizIvdFvuwQiHacVoJYFlAh13k9DTdUZPEtr7O031dVzPYkjWl5Dz7IVZcVby4mUArupzv&#13;&#10;YZpXnFjmbVUiY4lQozWIkX6aqEIhYYJKwigoKYhwXSbyQGeXeQDmOnGKEsIMCjfkBQDBecyG+3jz&#13;&#10;SQhUqbwsE9KxKdmmkd6GINUwpuGq8X/4d/8H577dYHOWg7pRANw4S4QygRhTKflq/Kbd2WwsM0/w&#13;&#10;qJ2WddG7W3vofDYxaoiKliAIUyKJe/J16hEnvFH2lCQ2+v7SdJUSaY1mjm6jVJp0yPw6kg2toCJO&#13;&#10;aLDJeYLaXkN2UsgC1sN4O99PiT4VWFNJ7ktPPPaC46paQUTYqT7GxXvWJZUw0MhPV51t0MCYPE2s&#13;&#10;bs+YOgNvr3PRCiV6ygIxaWU2s1DuivliugYuZ93RbeJOqtJOyd4ATBkQ23Q1JiiZ2bqYiaAZeZAl&#13;&#10;oyS7+5WFlAFCbV2Xi34HupMNN2QsJ5gLijaSKbrArjhAxxzHTsCcAgSRA1TXhemnrarf8jtOiEli&#13;&#10;733eVatZcjKl2oRfzpvieHpbAm0imhIlIYMtLfx4RhFAtrDQLJZ+9KlRmeIVAthtNjaP2cacgpAM&#13;&#10;aOzN1Uzaj9u6g3oBih3sNPx+/6C8zqAUuSxmQEAmKAWx7KyKojqFQMaxUhWEJNtxFjP2krkyoT4B&#13;&#10;CnAhm73Vl43aRpCsD82O6nWVhFfZpRQWNJvSJteV4L0H7kbgkbEMFROpaKDtNfhpezF3Z/0BQFiS&#13;&#10;u78zqwLGG1X5YZhXASRZl35TctB/svrvaZ6NHg7Pj5elV9vugD7db39DmCRMVcrfPKA0Ozu6w1EM&#13;&#10;fSE5USppuGmr8XotGN/vO4x83ZJpVqiUmbMpeloU2OmaVWGwM8/E2XTvadO41RT1FuG6929CGO2N&#13;&#10;kHzt5ykrjCAI1gVbbZXqOFhNwDWOfr6dVcn/sYgMdCksppJglxwuxU4nhyJ4aLcaBhCJMYZQIIry&#13;&#10;CMB51AsuAh6EaIhirFSUwpc3I+td9pGT2tq5rIW++KoduGCEi3h3uwOJ69hkwJBMK2AJu607nI/v&#13;&#10;l1N9aKiFObYf4xS5BBkUUCEYuUzTyD0Smo83+P153kSEb+tS7ZbK7UKMlNLZpWUBXBGEHXWCPQXg&#13;&#10;A9RoEwsdbri0feZMz1tR5cmMCDyWPEHus/yxPr68fe9UFfSy6hBCLuoayZTHFPBKW5iIfCQ7rRfr&#13;&#10;tSzCmFNJ5fDrh647WZ6VSmlWX/ubYKAukA84XaizaXc8GnOBIdHofth1MYKQPUUJC1SB7erC5GOm&#13;&#10;ThTlOpwl9HxBs0KARhNnkgncsG3ZEpfXiHGkAgs9gaZrnQWcqwIX74sb/LyCAYMQrY1RZ2yF+oKh&#13;&#10;49CuejYjW9Ha5xEXufSsK6FMA0Dtaq6d2Ktc3UeNYm6kijx57LXXtOa7yC91WtwKQKhmiNtGYbmr&#13;&#10;9gHO+IKetw9f9dTEqWBFzUvAiyH+rat2Far13FuCXSCIltZokO4Eh9LXi7+d7rONiEsdZ/j54fMy&#13;&#10;LRWCIA0Zy9sazYK7BxFCgFEdq3Y6XwgIFzByXEmO07wY1dcokUiiwVHkaflOcIVhuxAjYqKTc6pZ&#13;&#10;fWKIDqe+VWLuEEcMOFhL/peP36lUCRMrXh2NgSVe/GHjY4q86b4IOBtbJhrO6wsh6TZ5Aott8RjL&#13;&#10;mb2dWPIGCCgW4ICE3Ffk/fr+oPalZpQA221tnLW/BZtWGlhBVSD77mG1sV/M00NnwQgsdT1EDHmd&#13;&#10;CMUBJgz2FJMEMOvn7bGECQtcEGD10m/aEnpPPKx23Jrw+PCU/PK4/zJeBwiwiBBBGaPcl/3tLoGG&#13;&#10;xFMINs5pVbLVDYTEz1/+rfGrXgajRcYkQs4MjiXWxOYqrEGgPENOyrZGawhpsiiVzw8eLXV5rLpd&#13;&#10;b0+Y4jvyNwa2ymO7CSCRgohCYB88Sqhgj02JTtcN58Pq5hoHRRfsyzA9UtqK8v7Ws0J2vAUYBQRl&#13;&#10;R567NlsdbT5snrX1rKicfbVRZZp0mmHcvI+vBUR/3H2aotnufHZ+ut9XDhlWkm37vO63eNFXVWZi&#13;&#10;H6O45BQYY6fhpD49xmgYAWK7AzglnJBhXKFqL0d70SHtmUKcQI7r8/ZW3h0goGiNfnfOMiFKsbcw&#13;&#10;8Lq4ThML5lDXaVorQIaZRHX12Y3ryNMXBCPIRKCMYkEiK0kZicc6oIxTQMDhYX6tVJFcuhE/XWjR&#13;&#10;brIe0TADRm7OMIUiVYgWstzk8C3jh4Ttx/VrpZ5aSSEnH5erJoGU0MZRyHOLdsjj/m0hUtCUwYjL&#13;&#10;vP8tXyEzjJbjNbKKrwBqhvvp9Gy2433a7Pa0mkTNh9vAgZwuKCgGI/34ett3NclkHZcikponocrb&#13;&#10;pAWvqUjDx114sJjVkkwQKWU96OmS7akfmudD6i2KBieLRcHjD96YsiAjd4KXAALvtFSAbdFdn4Tr&#13;&#10;miY6ayUR/WpUQR1YSAmdzRtZuexPwxU7DSIsK5qg619fqmK7aCCx//0+MZkCHIgt2CECYb8Pv8qs&#13;&#10;rs5hCPUwjn4VFDg9pKJwA4w5/+23b09/2q1dtQ63BuWpsIA+hpiXeS0UsHGdw6xy5y5rJVjyc4zC&#13;&#10;Ut+2Bw6LTgYTZuYSni1CNcECZ86QcQFLJpLXKwKtOlQI4WDLyMcNN9HJWkEXb2jurZYSyoiWgO4a&#13;&#10;5txsWxZzIJzwdcH7zVXfxb7EMJt0DcHmGyOHxqWVyqiwC/ABYLCYGSEkdXBp0bAPwW/bL9dvJwlI&#13;&#10;J3Usq0VU2GtWZg7o/e30P/349PflTATMxAlt4u1Wi3a66CdhuaJyUzLE4gIkJEDbrArSYb2sHNGX&#13;&#10;NAB4O9KD/s2tDNsYYCKASgmDoWH/x4d50MsUVM7Ty/fmx08XO4GCgpJ8Js31CjBgopwfOqV1vF0W&#13;&#10;WyU+XVRXsbryw4nXRwthseumM8afl4kaoiveRMboX//r3zad/PrWL71p5Sb013nKJIOayYRY7ReB&#13;&#10;Q6lysnwnSjSHK4khnjZPXe/uLduiu00UBAYoLe/9e63atMLNjw/JzV0tBRJDw3UwUhEGnY21YqXi&#13;&#10;pT9fLqkmBKkiX5GjYxgv9y66ti4WGM5Jk/hexyP0VmA32FQY4kFkjUI2n64vkmFpi1gYv5hN0fz+&#13;&#10;7XYQJUERYS9DWWyK5JamYP5GCCLAYUn3p9eZsyyLBFBdpxR1dhaMoKxdMhierfsiQ/TPWDrSmQH/&#13;&#10;wKKoQXXKC+CBcb3b4JSxAU4QR8JtXgj2MUFEi9IILX2qE0hw/P3VI4Amo1uOo3fGTqpjM2wSxdoG&#13;&#10;QktUmDidGY67sFnbclN1BCDkNL6FnSxpDr8rwJy+XT66sjyHcL7fjl+emYnoadGTx7GBe+zyrSo7&#13;&#10;jKtZuzGMokAZjdGnrsZ1Kb6+4k/Mw8Ry4F2jhvQ7i7Z0cSr568UVdTmtvUAgvGef85zc7FAqgRF6&#13;&#10;v07/afhv3aELMXW6XAMy47JR5TkNxX7HKCOI2MnIffPu5o6GSzZkgY0pA19FV2U3Zn1PrfSy1d4W&#13;&#10;TUUbqO89zZDBzk3Lw6fjYKf7G19YcsEHGDjw/F2gDK2PAIV5MVVVfujhR7ExZnXBSryhXfSL/dOP&#13;&#10;P11/+8c3um44LUD+ep3+afODHTxP8hqyYEVc88juKzWeQofTIk2E2WZw6pfDp8IgXkhk7LU0NbAx&#13;&#10;LW4tthn2UBuJ0EJoqxpkbB3Ct6mn20PI4MtPf3jvXwiqsi8Tjeexd87sj+2FzI+7p9e///559+hn&#13;&#10;q3HIKxV+q2VM2agKfmKbMxQFiwWZHQWPvFun6+38RoAcqTRzfN4+4//t3/8vWjvsRTLkifo1pnRs&#13;&#10;qY2tqpL1QetjU32c23HR1ab4Ns9p19mmOX6QCbwTXiDRMT1EfadK3RZHHWjaXQSk1zbolTeMder1&#13;&#10;FkTVDMbuDkf69zaWZx7WLszTD2VxPwNtlpM2fF+YwFFhUb/4gWwQrkFtcldUYUDwWtzKe8erAMPs&#13;&#10;lia0UrrZzkxNCHxyHu0ev7TkdUYNokSWhV3jZMe6VFhAoOe4rYaQ9qV9ffNq4UXPuTKAYiwUEByD&#13;&#10;dGMXWhSDddJBU3qnVwYyZiUysYMsI4NuczLIOCIhrpjDwEW/3kRX/PD5uozn+fIASX/cx0wAACAA&#13;&#10;SURBVLa63bHx7bzK1Tlfy0azd7CYFB2guXAaRlfK6j6tOaWzq5bEHyYP9yh6A0Ac7xQ/Hj7CR/cz&#13;&#10;N4mW1iiIiY9xcotLTffkjUc1cBAFRLsIb+wx4O1lImzZsviCCKeiLUjYpT2xYtr1hnwJ5sbs15g/&#13;&#10;eQ6thihJnYgtVGz4TENxAaNcFMjtosuHxxnZd3cPWH7SamNx/Hjri+pHt89k/bB/zetuzRZniNd4&#13;&#10;3vgCFPBk74GBigcrdvxL6/4Fgj9IEUt2nXN4PfuqUlN/jc0zDF73c1NsIKEuco43kLOWgXCe5JxV&#13;&#10;A7wqsCruLi3qVJEGERnz+n4RpDwEVCfwZwdEDp6h+B6jArjc8KgSyGxZeRYbCCzrwnmaVHsc6fTb&#13;&#10;8qFwo3z3Esy2Fvp6OzLBDHPXD0TKi0ZPkfIVN7iJKOjEtbEwpYq+rwAjRCmicCg3TxyTCbMR/+Hz&#13;&#10;dLugcZkx4asycIldSrAudzSud5FhFNzhH66z9zg3myw4u11vG2krRRk0D9sCjrdXAQyRVGzqmvjs&#13;&#10;Z2bfwLi5WrZ/uA23PYHfqpEiuLwPoWqK6RptxpjBnCAE3gCCy5hC3EywcO2y/72cuArcDwEuSVek&#13;&#10;zA5Npd1UKlHJsFSA2yHBApBWE9s+R24gu6dlk6Cf6JK2meeJCBVSnpZEa7x8DzR4HIdAvCr3y6A2&#13;&#10;XK0JrdV2Oj5R3qdEZMGTnz/0t3V8Zlg5762YleQwpPpjCe3ACjIsi1h3OP9mwZoI5Nx/9woRjgRP&#13;&#10;DtFrIIua4fyUP9cRceeiQWYzT+VwZie4umvaEtH0d52lcYGuxthpR/niwHvR9Xx5iMbIggYWQRUX&#13;&#10;iGAI+jbvMXOSL/cVQcH8GDGcMcjOnsmassfJBWLMk+zwtuq7rVGQfA5JBEwlIz4mLKp+3OvnlLP9&#13;&#10;VJUBo8JshjvR7thAi4DwxiZkNZdIkNktVXK2sgIA/XaLsP622ofNXmRgb4U0TdZzitcc7Foxp5Ih&#13;&#10;ye+Fh864O0PTvJcR4PP1HCwvybEhGa/ffZfzWku1mcp5SthxQTat7m9+tQ7AwVoQYA/bDDgnUBJE&#13;&#10;WBk8bOCHtcnBdPjDlzyM61ZQwSHk7fiHGxHDLQvcgXWtoOIF9vSmSPHx8S43VT+vFM4ez660NGrZ&#13;&#10;77CeGJ5mC35IDwWBgujZVcCXOClE/5EiR2kl603zeoQuDWbjigbuBeMqcwUxFLcbUKDrVvBeqs9m&#13;&#10;MjgFrWI+Z0ZkwkSXYAOT0pmPENdbYYgMzMMlmOz1eVuF4Tpl76gUmvhi7zXIVqWReWJ49PeUDZvT&#13;&#10;vSzG5DUN5jYT8JhRhtRM644iCFMeLu8OtlegFeRiSkN1xcTY5R06FCeLU5KCg6lPnx3yGd8xWf8Y&#13;&#10;dr/TyYhLMkcP8r2TLla8sAsO3vZzizq47ljIaLlho4UQcV0qkIfJLMOw7Zqw+JhybdHPuXW+898z&#13;&#10;5pEo7a9rFv+MKAC5j8Ag0+pAYoXWhNsM5LUfBbi9aYv5zbrwDKsPJw2oFngKGi73YPSuiL8Ol4g1&#13;&#10;YDYQuON/tNkM9lzOpLa5EMCxCbAQ/8al30LbkLQwGpf0UXsFyVwQEkdN3VLvts5i7bmDz6N7J8gx&#13;&#10;6osFL954RXemXXdrXqGYVScRBxVYHBtt3LFoJgQ0ZUsYihod8CwEuvr5LelpqyRLpRV5kvRSc43X&#13;&#10;RgsZlx0db9AveMY1NCqwPBdlXtaPuK4bv4GCB0WRnVI4smK3QsYzbuJVwBE9JZaQje5yveKYFZhw&#13;&#10;Nt7c6FLFlwEkhzjK0gwurXklKu/CvqLNpnyYLFsRiCwFbuiquZJYRot7BkEln7KNnESIPxhJjJCd&#13;&#10;O8TqnkXWwebIiri3BvmITQ2W8DssID9WeydqVPjLWvI5CHMNxgjWAWrnkEgBqtpCqrUvCZbZLEH8&#13;&#10;vFTsZFxR/tNG3sIt7agrADARYxodd/hSms8VVCog3A38V9NaDA5dXD0HAuisDdcqWktFPhTercoE&#13;&#10;KBDcPBvIMTRmSSQVUUZIPQFrLL9UrTMTL7GO23gPcYYicpDkH1Bl/aie5AWmclOygoJ7BuXCJSql&#13;&#10;2pl0gv0uFurOYMGVFOByOqRwJ5JoICZQSjcXzHnXFi1h3KJDuppyDIzPnam5Lwiop+e78R6IPKcE&#13;&#10;pHKTA1OsIFKexuBIU86Eh9OlZh3xdcpvK/nExJ4oNyOTEGyLiinC1lsu6Tn7+iOTqs45sILA0Mm5&#13;&#10;AVOFf1pi3BkDCrU/QeZK1HCkVo3KQL6KogWHZyJusB1Zyk49llHJuIRq8I6EVXsUiJutCRhM+bPo&#13;&#10;6Hmct7UmNURE4hAqkWKiNlxTvukSQ6VQPYIrhouB9OxwpmhzLcPaRfbwnQcsRsAhrBqxgJjxPDuV&#13;&#10;puErKNqNfDxayPq3e8UKYkNPrKycwz1fGFibAOPuc4lnkBENRAZUvAKy120yK9D3mZnNVPKFMzqz&#13;&#10;fvHA5wY/5irBN7apjaqOBFd0E3FPtzPI3pIFCvlxnU/yAotqCRLrufr8tAxGJjxA+LKdCF07P7mg&#13;&#10;YJpQwY0A8/3PEEFAi6vP2+zrHNP92skjGBc7rNFhU+wL+FZTuJ6HgsAR3XiLhSdLGYCF8OSz3EU2&#13;&#10;N6iJL1lvn6P+zYG1qKkp8pE8Mihs9X7BP2KHsNZRlMAVRoFBmO/bvo0x9Eudy1/ryK+vJUcT6rt5&#13;&#10;VlLWzZP/GlydkkBBRJN13AvcqAjA7pZu23NIxk6RXL9jFk6hj4E9oy6sabobnKrXUyNxBSJqoHA/&#13;&#10;HgkGJYjU3KOqXhBnhPtdH6Ttfno4p7QFhwn5K11k6FvQZMB+fb3lKj0ZYvuVtHuUP/TtUhN6MXbk&#13;&#10;6EKc2cmyv6DRybotj89rE1UtPXL41p/6daOUNyeqTHIpj25Li3G+0k2dRkdHBCv627keVrWRU3IK&#13;&#10;pozNSqFOFc+46S0nU1XsR7j0W0wwUyn6VFm8tfuiKVFWLlyvW3j8ExwV7YUeFva0nT0cHT6gcSUR&#13;&#10;Rh+0qVixghWoDP2u2b8LoCWzqktf9YtNUvstIqcUXRvmbr3nv5cJVoNUeYn5oC9jjvFZ15qvH18a&#13;&#10;UZp5YvJhc4+lfF2ALOrdF3mZThUoNc76ahvffC9/Z7HMknxdP5qq/bEFEFDHKzJKy75lbpY2tu/Q&#13;&#10;Gy3aascWNe7qwDdEBFMzEDaUV9GzMCL2T95iRCoQhwiMUMhiZNL3BrX+DKMqSuEB0wb1XMHeZAkW&#13;&#10;NL2q1QgZAx9HxMuHBIWwmcWwdy4x2JqVYoqyHbXvcRfmhVSUiRzPxnA1ktVt0saC6/rmaih/KI9/&#13;&#10;UzjFqd6pyC3+P5v/9Y/PT0KC+3SK6Yg6/uFe2iF50MCY/bLEsfHxvW4BxJYisLy97FMEutT9TBDw&#13;&#10;YSh3hysyBeK7QEH5PMG4grT99LQv4WyXP//69X/Yl6HYmzTP7gy1GN6vMXvR4pKkkjwRq9RSNl+q&#13;&#10;loKUAjByVhEjmQ2xt5XCNvAeHy5g2E6/qBhBd6jh3pbAyZL+8g72NRV0gOH7y/RpC1lVNDrGac3g&#13;&#10;+tpR3cnp3cgiVDKW76qOoORltXk8UCXy8mr0ShjBjEyvc8ey7/9RH9j7uANz2AL2wJ9nf39Z//Fe&#13;&#10;Pt6xlpuac9IewQ1sQFGe5uVPcR5+eeU2/tOPf5xOvayKwUyAJ+81U80UsFDo7XwRSl0v17j9Y/PM&#13;&#10;Jm3Hft1suoOnW0zuirqSCYdqA42iy+3PDxyX99WMNKEPuqVwi5I5X+kn3B5wtq+vdwhxW4kOg/QK&#13;&#10;oTl19cS3cx5LK8GN3CkAfrGX/mN33FVagzad2sz8tbotpKR3aiTOhfmGvSWegHZ9zv/mvoQegMNu&#13;&#10;YKnk8VjE4f/9iy0+f/mHGU3Ei+wpwrgPe8Ln9BsH+XHzxGgzXK46zXIHxwE8bSQxb9/nNPq7D+u2&#13;&#10;bm7Tv0bgPyuR9NLLBr//8vc/PB9dvl1D0RRMxXmt7a8GIxIpXtG17HEQMKrs5DggyAshBWh94TcY&#13;&#10;ovc3dqhg9tW+y5UA8bqZfMHQukzC2dXoQtGUyOUj8Lp6Gb9uU7layZlwwDO8mJORimUaNJiP+59v&#13;&#10;65xY6jqok4OSuw//Vn9w6mueb790fh55FsttEjSezjPndcjF02xTxjMVtWDpNvFNlarSrAafl2fx&#13;&#10;LHX3kvUhuEIiiGLttM1e49jBQj87glGc3el93j02YLwtL3+1O/KkbV00yxA7uCf2Xz7v0AcZzJ9P&#13;&#10;T9W+4o3RVVmTOON8TRzkxzY5CN9XZ71pdgdM1YsP2024DSHg53vRx+Fug84ZpGYepYEkSALmMaPZ&#13;&#10;P1YM6Ns/vrsDKz+hdimLaTrnhK6nuVxKa+ZjW4TlmmdaPz9KwDpYf6SLwTSyYinzkTl4+zb9l/+r&#13;&#10;rcQsPmOMaQ5FS+LtxIt0twOYG0ik2m4/bnMx7eazssO27mQ0C8kQWz2n6ke+E0W+gY+mFNyjaRyf&#13;&#10;npprXlOBZwQyX+o5t6CUEwP8p0OxBJaWApN7M7R32nKzWvOhi+qH9zM1TXFYRirybG+uYtX4g5st&#13;&#10;hKDEn05p4BS2G4FuKHhxuXj8T/FpwWEano47ocJ6vmZjtFl1GW/X/ywZ5JnPieQU+9vlx9xPk0Mg&#13;&#10;ilqC10ruJX0c+ec3jartvljMa11bvE6fqmJ9u7TtI//lBj3LomyE/HKrlvNJ1BhQqH6yNxamsmW+&#13;&#10;6mKg1s/mfmSP0CCUeLR32TzraxCwBghlikOyXdcCOtY0Jn8te86bwJYse7p/uEX/UNYowfPmWK+n&#13;&#10;ocSJeIt5WMLbp8/tt3nt0YqCOVL8fpQP81LPrriv1yh+OHIvF7Of2K35dT+DXJXu+R9f52KzswLs&#13;&#10;S5kIzhGbuydl96ki1kRODuqOhuOUa/x1+Pif/9W//fbLG4f1Q8Vu88S+dNMjtVPeHI55XqoMvi6v&#13;&#10;Xwo5+GVVgETxskyibdF5hgVqt5vMGJstHNsF+ZvScJz4DSzJLEXyEZcHIlpWufF+GkFk3hTLXv4U&#13;&#10;aNlsf7/cW678ybdk6y/5eP/IjaAU1ce68Dz0SIEDq/JGOePjsCC6i+TdcNzCvCGh+H6eFeQSkQL8&#13;&#10;ADT/dPgDNAxgTx7aFzSbNuwPm+ttabZP0yOc//rSfN6Nnfvvq81wRvN8kGz821wzWHeoUkVOFEKJ&#13;&#10;X/obVEn99LAa/PZ1hfsn/SEv59y0EI9KFmhOrzE68VjaEE7fxtTwov5dcJ2N0RNCtxCtL4T7Ip7m&#13;&#10;6xphGS/TmnBDwaPMZa/OfLnHdQR2QzkuVLvZv71dikzb437AaWvLroL365JtEzak+BTN4Dt/RCn8&#13;&#10;FfhdV+NlXhGlif78+PM8v7xhowkbAW2s9c3hvb8AlUrepauRa4OH9r+8rA/NsQ30hb5W8ydDyX88&#13;&#10;//2fu/Iv0yY1Km4oDO9u/69zFmmBf/zTl3d/vhYL+KrcIwUGsDEN1z6fRuN7XDl+/+xwjbb7/+fb&#13;&#10;t0P9uZOxYHSNvEHDy3Ui2x+nZrL4HTB7aEtg7d0NgFqIrBSpeqo1dterKX7YoJLfp0EVm9gCVtQ2&#13;&#10;IFKsy3MRjiJuleobXJFtoZjRdUpE4Cm5x5f5TRXeJI5U8WnGs5jWnqicCi0HiIQ2Ylovu/3zcfTn&#13;&#10;Jbv7CkGmtaziLHRpIHT97fszK1V85n3cLun3ZU3LVAM3KpBYl6D+55/byxV8f/n/HtqaGrttPpXb&#13;&#10;Mbp4G/ynplkO7X+7vG6azt3+U9k037/3MG4VDcDEvdrapOcSA5gkFW4I7KfmRd9f/WlbPb/eTrIT&#13;&#10;D8ULVj/2p++tjCdT3HPcldC+/cc3UJdtt6590kP74w+QQu+128X+PsqSvb5+pw+fEoYZoc+ffupf&#13;&#10;/eW6GmBpgT6HR7zOjcTLukxXdbqta0b1Bv5x7/KyppjV09Mt3RAS/ZC6fG/KMiJiWqTU5/PsrWx5&#13;&#10;e+WnJRf2WgxgKUO3au5mvtR3oQMNOiH9ptoHrz0l9BfCNvsE2uYf17nK7wtpRdOd+uu/a6CeJ/3x&#13;&#10;7TN7bAs1zwMQSWJjEMLZUNv7Hw/64xsmIWVH3bX63J7ml4wfdomtg9az2/Iz/3oSuO69+sLkks9K&#13;&#10;lt//PMRt/Qv4pfuBWP8Sq/I6XSKJJS8RNtSDp2b/qpi3zAvmSu572lUkiDXtA0jdanTR1G+D/lRe&#13;&#10;ygrOaU7zFsXvxCN/X3/e44uRTIamcXm31qAOJj5W13FMZacS8Gpk3aaxefnb7395dLD7H/+0jDYv&#13;&#10;dIfO+q+6DnzaHf/lcuF0l04CI/xRgLItkxnF/ZtQe0xIjBiseN1n9lBZWu52Kli/E+0LnbL4gTCa&#13;&#10;3K3G6rfhrWSFe3WLKu6/CcsL+ND+d7xLky+51Db+9lvBVWtR/DcxfFsydoyRTmRKWF7HO422kJ/8&#13;&#10;5IePM5jIuz1PgFjRns4ePvxpDa7gAN3n1wasTOa2kx/g7SD/from1vmvmjUFey7Y0pNAA3CpipGc&#13;&#10;d7L4dNwSt77ZkY1cz5pvKHq5l4X4/X5pqV3ZHBBn/OnnpvnlnR/KNvVXLEnjOxDYzcvvDwt8EBMa&#13;&#10;1ZMaHIHYNlXcg6qSJ/v2uo3YPT9SI0+9uwdUi0ejwbbe8R13T+Jy0xLsaYAd8RFNZIN9U0jKPl6+&#13;&#10;K1XAL+V4uZFhQDEufzdPRTG9/qXZPHk2fKp29Z2D5ef/+/WvKqEnSAJSYMMHmE+n9ARpxPzd6cJ5&#13;&#10;gGIrY5XGhOD+p513nnok+cL+q9yspaS1Ohx8GA/PYg7Nn9S2X9DMN6pKFTn2U/r1vHw5lI2SCgXy&#13;&#10;8RodTmX+gLfd7uG+LstdP+4eDyLk+mnUziBY7JQ+kF9Or0W9v1hfDW31S+t/Pv0rZqFDNtRfvqTR&#13;&#10;vUbXPx4KTfIntPn9r//IOdRVxVfe3OuFnMudCFPoVD1q+pweCsSqChNBv0+ApPL2bnmFK7Q+QZN3&#13;&#10;ORqJ3JrGly9z5qC5rLrnJHjjDFo8ON2v2yylxu5sSd1EqqjycqvnCbDQhntO1/woTRxLbY2o0AAv&#13;&#10;YH26XpOIHP2RI5JlAiNOe/n89XxxjG4UfRd5cf32IOCvnyKM+v6K7P2JFaMNX5e5IbwcHQrk8Pi0&#13;&#10;Rjuty7hY48DqSGrQkXXlXPTZ3CZyucu64MP6AbVP00xpriCc149AejHoxCcII4ZwN1EQgKj2I7jd&#13;&#10;nRNQqVyGlRb/DGJB/3G5bPPDhnk08+F7xP/h3//vvRlu61wjeFruCXsAwSYUGmZECCQCQ18Xxf12&#13;&#10;necZZ7opWgF5bnkDSc5RFSJbA0muJHLhtiJfcqKdW6y/f3sRjAvCqFZnvTLKUETZSqJi2ciM4jhb&#13;&#10;MxPnter4dfqNimKxVuuQ18gBCdYK1cG4ROnuoSep3m87UWGr18n396sdDYQKdrHNMSCUHS22iYxm&#13;&#10;WXMQAB2bAmIwjXdNJEPABlOWBz+dg3erMebaB7QKUuHAtHVK1RBCJYvJRhvyRini87iGu5k2T0+E&#13;&#10;UzDokko7aZjCuswcBU6yJJk2LZfi9fsr6xTFPCyRYlSoevbGi+ydJkSKWkUcMcBoAt6u1YamFZib&#13;&#10;iy5Z4Oy60swQks5EtdsCgGIGiDeR24zoOJqOV2sGORoeAeo8zgwsfL58sKarNwXEmaUQDVlDTEiW&#13;&#10;C0sIybJmWQVHMqIgkZ2IOcHAmUkQs4iXoJOr9hWy/OO2QAU9XKIzyxiBZxTq7uEJeM1SKB6UAFxG&#13;&#10;lKeVdYoXDyTK4TynmDlANRdr9B0sU7Sn6zsXm12rACQuof4eD587gXkjitXDbfHUFNvZL3r1FESj&#13;&#10;Z+1BR8rktEmekR3hqJIcg8hTEWDw3nkRaUwUIoSJEWUDwbdvL/vtbvFJOBMFcDxzUiHnkzWoY4o3&#13;&#10;wFmVQOlLspXLcCkk1mD54/bnS3+SNes/PAs55RmS1RKeXMYOZowsASVjiiCdIKFqDb7oKkQJliQn&#13;&#10;mD12JkeEpVJjnGUlrM32EmspTEYUY28XCAFIayY4IWx6QAllINzBahyY75PTen88nt/uBNNmu/Vi&#13;&#10;KXDrXNrX2+iXhKMsu9N8ezr+YV5Wo41IMJVL9I5BQGVYESSsyYEmBk0I47xCwiXKGFA9j12xozjS&#13;&#10;tlK7DvspYJxdBAGaxW+Pqp8vvOBQVpyCAALKhhUlRkQwSQtpwgIlJZXMhi9xSMlnAnYVjQZFi1E5&#13;&#10;sNEEpx8f9kSoBDAw1s7OQ9O1jy4FUchj++ijxRQgCqGAlNGmKG/zB1d4dR6zYlNvSIQf1+9lzdOA&#13;&#10;MICFUkuaM6BD7HMLoIvZbnzKq1k9YwBHkGhYYJujKwLKoI6yQFQ7t9se13BuUnIMDRnVyCFbUgGL&#13;&#10;VmY3iSZFj2+3AIN1IJabEjonvEwQZope+jfCG+BxXbYQZdZsSZYlkogyBL1UVO1L2WFCkGTVtMy5&#13;&#10;wffxOg0TioX2M0I0eWJWbgAlu63TkBYolSIo6qPFaaYSEAw/+iVKDzxkHobFUASv93uzqScHtF19&#13;&#10;MNzD+7QoURofuh0KIXGptEMMeL167xOPNGyyWU1TFCxaHzYpghiwQ+uGyJRtoI7AOnitF+sBaUPV&#13;&#10;ym5erFk1d800W9ZWYLs7n361wC9OF0gJKuLsovNFwymPGEc3z9BnwqmOjhU1gmh2TkfLXPRmDGat&#13;&#10;C/Hb+8wJlQjq1d7imBN0d2MDdNeJEo9E4GwDUk4x3043JjLnoBYUksDSwzzPxk9BD3S7zyjXqoHB&#13;&#10;dEVDJEOE1gndLtekI8CG108ZUGsTZh7lcO+XitfOmrqUJKGNqDy3BinrUvAZchygyWBFKPqYKJEo&#13;&#10;YghBKKHPtqmpHSZUFQQkjJIPTodwXy3C2qNskqvLgnO8zllKNU43ZiGHS3R+Hdf1thrIQFGlYuCo&#13;&#10;SnFezD0ThA1kgopCscAXvypQopV6se6IYDA45FPykCYiGJrc5G6YgG67oYyLDBJkWCmViNg1MzKZ&#13;&#10;Fes8BWRZgXh14AUEIPjkE0y82BjrD4cDR8hzMUxrwxUvqmVeFaa9HYfzGTGqyppgkq6rNWBNcQlX&#13;&#10;ywH0kQGmaWIED+dTFIYVj8CnkhF4Jx5EkALKMeX8Q7dZliEi1+1QTCblVHbUz6uJy8OPz3lKMOOk&#13;&#10;JxIcVcSPPPZDCcD33z5UybkCCMscM8o0AVyq2qmGVcosK445eO3cuNt3Iod+BdqhEMqqSRDL8b4Q&#13;&#10;Ija8y1GOY9JIuCVTUsfAAZ5eb8YGBCFb13sOqC32DiauQ1gmRVOK1E1WIe57DXOKLIbxdpTMLUSb&#13;&#10;mCOIyEj4YLUHjPnbayRSMhYWLctKQazdDBGIXN3sBRbwGMht9gUTKGbKcSWkWaay5kaTUuDFLGsI&#13;&#10;P/78EL2FBK1MAjAxXt8uMSUiOJGqdhkEj/x8tTbZEJZ1mqNPOWDLclq9q6KtaiVnM0UST+sboCLN&#13;&#10;/bZtAUbMgVPqMeMkxTitXUlhWCej8goedlttdC22vBF5XA6yDriinGIZaQVooPOg2+bQm54hSzEg&#13;&#10;GdicOsi9AT7QoqZgAe2umtdBOggJ8hniHoQmHx82EDhF1H1eg0HBxX4NguFVR6BKSvvEGVTS3qeE&#13;&#10;IUg6mB7fTSXr3kyowDV6cGRJmNqcqQWIg92mdWtiipIQKUCYkWTW1YeESAMYkxuzXhlZoJl7Wuw/&#13;&#10;fQr2shhGmQKJzGYQsHQpZUotogVWZVl3RROD0zoLKijhS7KcSQG4quaSF2tOBmfkgiDKxUxLJQQB&#13;&#10;wiGkCN0BmGBSFHc+ndYFqLK8DJcVSQF9Th5D4Hm6/P07Y8TalcQKcTKF1RHYEDWNhiBGEMUlkbIK&#13;&#10;LiDsKW4Yh5fhlIlCLnvjBC/nHkzWAErgZGwhRMkZR3zOK3Y1ozTa6zCxzQ7Wyvn+WHwmKBedXOxd&#13;&#10;ERj7WWTcqc6nNLtxDeOSQWIrIhlYiwmblhgijwqzDJxdGSM++67e3MdlSoCrUmCidd8UZAwmZHa9&#13;&#10;moxz2VU4zodShKWfalpikMeRgDDq+bA5mNkrJhDEmAnbpU1bte0xJtHQPKx3hhylOXpnEGSYGrPK&#13;&#10;NdvaPe03LZAdZ6IpTHIJ6Y06BI4W6iop3ocQEwGZLwspjyzJZBjOKfgYORUBEsZ4SnSeQlquFnEz&#13;&#10;9UpwINjic1Y8kAChB9OypXRaMQIDDHm5BqitZoLzhnL5PvUioRRxVTyIaCslvDGUpTBrzohDtmUc&#13;&#10;5xhsVLSm0Y63hcecV22hhyGVhWTNDuPGQ7DaMPmZpsI5YBOAWRecCUlxw5Rjzo4c/v8EwTfPdWuC&#13;&#10;INTHu23PPuY1n7mmqqurexCNJiIkgoyMHBGg+a0kSIzUA13u3s+95rhtH29Yi6hmYGVxJSZcOGNM&#13;&#10;7CNRNwdjxtbgogsxBWE7+8x2TKcQZDFu3dYZg2bTfllCNCUDv233bO2vT885XB3Ft+na0A4KABFB&#13;&#10;hQt9Jl1VMsmZanPRnMNQ0hIC8MGDltco5KMYYMgu61DPb3993e0et225oCxhklCRgFLxLvVKqWj0&#13;&#10;7CGXEjM4p4V7mIr47X3pFYI637dpSy7D/PD0lFeDfGo6kikeg4chm+h4Q9e8RYJZw4miqqqahlSF&#13;&#10;9qo5VK1sq2h1LilmROt6NsvdmRZXopCUPaKQFNtyMU7LOHnJms3bplc1K69WY4QQBiDY9TIViiPC&#13;&#10;2UVEgILYztYnVqnsysoHjqLaisEy+QIVAwgzbQPtAOS0UzuWJaZ0z6v1voWCQBNr2Qx1V1GTW7nn&#13;&#10;jYzAJzBlzTAlEXIw0MojxmRde55Tjb7Prxb4h7blCJTk51xMArkwyEVHRCZ5WXVVK/xf/vP/6krO&#13;&#10;lAszh7o0TYMLxUvMAtpQRLVH8cISFYz17a5YsN23p/3TWa786kNwztleckhKjCOr7VqszJCqGtKm&#13;&#10;JwRlwCnl7uHq771q7eQIbasDvk/XqlGUV24hOq28x8m+JLHbPRztEjpfo5RPx12SbUU13lHUsbSU&#13;&#10;h6fudj3DCGiHifwcIId8hN9ov2sRgUnRdi6J4xlFHsJOSQSzECJXimBonPaTQOnMpbjM84k1dIfs&#13;&#10;GGRSUDIh2pTyshnadBh7PxvkCGt6XSKUKtrb5/b5x29f9aKPw4Ezx3E5tHUkgnDXogAAIABJREFU&#13;&#10;+aYNQQjEpGlRqHJnRzleVpsU9E0ErmyLt9kCCdKq5TJ0B/62/LUGp+f2g9n8EkZoM4LSJ3YQzV/m&#13;&#10;USgFCYyh3NKs1JAsgi4VlmpFeK7kz7FsvAoninVpVUq+ruoyj1zsAuDzBpoZOQEBocwriKQ1sa+O&#13;&#10;Ar/Jbni7z6enz6j2QlMo4ZKm7Qdecdk/taEsbo3ZkmyLYInslJ/GA68ncuehvX99+Wl3+BHPt/c6&#13;&#10;bEnflk+nRz+vIEbad2rNxuvmYYhe7hUyoWyZHXfD1/GKY95R7qHUt5IDtkAHY/q2RhhFg8OPM5Is&#13;&#10;KLre4KltXr59WeeR5vr4qRvvt5Gsfz58uN3GAND3BTR2WZeVYrIR/rFlL8tVnnZxw3UOKKVRWJxr&#13;&#10;bGy5zj3ay481w9lsV9pT+9UjXkZ36+gntG2yTqKy3xyRgKvMbmEeR/t06Mfr11QxJT4FmPiuuo/X&#13;&#10;eqdq0fu5BMABhByhrQrNsRKhPoJHyqJhcptvIK5VprqM3eGAmLy9QAYjifOrcofqM8Okqvis55+6&#13;&#10;n22MatdGcn17DX5xVSGZboBXb9d7f2rf35ZKVULwfD5fxXhoGj/NRNgva9ZLaFibahwiUFVnnWsY&#13;&#10;FxRj4JHuHBodgeKwr+yoM4wmCaq8iZldZSVU0xCltN9sjkcUxoRBAg1XI/TzePYU1I8H4bstnwsG&#13;&#10;CUP/43eGmuIZOVzRJbStiiWMi8t+VVTZNYmGfH29D4dB+60GFRP4fnvvjt3FXSrGqctFQagoomre&#13;&#10;AtzsdpuHU5ugdy+paqVQcoojTDi3ZeRTnSqzniijnOYFpKbvwpKZpjLd5efdfL/voJyuN85kTIC3&#13;&#10;Gm52wWTC4gmM24wTDrdt/PBAh53Qmm6+Y1gThTc7NYZd3nVAwIGIOhY8TS4DnyEBpX6KSxAOrF5j&#13;&#10;VCCOb8xSeJGsyYYlav82/vjp40+D2o+3tdrLeXTrVJ72/3QJ6Vyivlraojc7rSCkHC6v//XxeAA6&#13;&#10;GybZgFmE8TIjjBrZVnVDSHrb4uHQA+hPaMe4hJQmApmYGJGLzgm3TfbjphGiIpaxMYe+xyXkqzF5&#13;&#10;lxPBpXbi8s/98WavSZa0Vjma0/60+thPdSroumg0b/O9UvvdxlOo0L4Rs17qtsaIsIkKSu/bhYnU&#13;&#10;NoJgEJzFDpjkxa4CpCqYjmbiDTsAuWcs2I2Sgp7+Oa5LA4Jz8gYvCogeNKWv1Bb7k1rxbG5USaWo&#13;&#10;YCkX6cx8ZTBORUv3x3W7+TwJEl1fZV/W15UJyCgpEM73tfOxrnrgEunyRWOCJS40+5ungBaaJhcT&#13;&#10;JDTyjPTr/Vo5Jk6xQGdilmEz15xGCrgDiGPJIUs+/OD3knUrIbHxFjKEse0UhtFkoPbPmI0RUiXZ&#13;&#10;Nt644vcryNlh5qsRJDg2oqpRXXfHOSa27+7xS52Eakg1CCparsG8zYAi/Z6WcGtQn0fEnzK6jode&#13;&#10;XVOOYKu7mnLJp1UewPeX7yGnZIGC6r6Zv77/OEHkHivYsJi7TuZE4rhdpti1TdJuG04HhPztWqQQ&#13;&#10;IfpszZjxuOgWsuu8tly8/Mff8mN1lAoxvhlrF/er/JQofnGjqKPH7tAe1tFNwEa9DVKO8FzJP273&#13;&#10;S4UTsw/z8vZ8OsAYIgrm9Vrv5BzuUkxVU0+bY9Ru46Uemvu6ZiN7BniJHZeWRXLnzPs4zXbDhKdx&#13;&#10;fdGEKC8RYqvzjVD48z9ZbTvM+x0sPgz7NkUP3Hj6+X98Oc+0DDfz96E7Pg8P3rD763R+3zBp74Ti&#13;&#10;JTmLEWyZukX+BEl12B8Zs7SIQ/v87f6ixtjXpKni336f/3j8iB1Ik4VNBgR1KEurf7xGox0HdKkN&#13;&#10;f+m6w3HJofP6JWwSkTTpkknfES4YgiS0ci0LqNHj3UZ5aKRCEdz1jRogFAEslrLL+j1CSNv++7f/&#13;&#10;p+67uh/OHu+H6A23a5tJuN+u3f4EGHOTg+uCKDE51LvqMs6cExX79/u5r36R6AnlEdRcHpmvtCRP&#13;&#10;n2TenNEAdEnclN+sO3Ee9ALc2jIU1X/6SKkPbtRzWTJQtCy6rC7iKsEIVbyYF6UZyJTSrvAghSUA&#13;&#10;sEITjUdQ+4DvKxrN75/V59XMJmi8Ld1wvKxut/Bbe+06WXHy9k0vBkpRSU7q5vT6+9/l/nQtpavW&#13;&#10;KYb3ZX6A7bfb74deViR2ax9JdNjznbx9ibiJNpdMaFUIF2AYmm1i1/s/GqEYIHq9GW2n1Xz85edy&#13;&#10;y9NqBDVPR7BM+nthCZOhXb9/J95mpwPrUA07IDiuWwfLcnfFJewyYGWb/HSbBKGLLNt1+Xn4yOtZ&#13;&#10;L3rJsVQ0zKnGjUkRStoJMqUrIvstNDgtANTOKcy+Rds54DXUsv0IwwXk1Mp64bpf1X7fYQbtjFFF&#13;&#10;6VDN3riz//mnP0zjlMKaq3ZdNgyykNROAZBIGxKM2G73Xbe7n11K3JVscjhy8VpCVdFotyd6AlVC&#13;&#10;XuvpXQ2/2gpPyXHz40P1Lw4YMlBM4wnRjsqi/XpPai8gi82Bi/0j5nocL2Xd3iaXCie45wM/VPxy&#13;&#10;OUOMYEtbIDTAby5ywHEJDAc/3tZBpSiioz7pbs/8eOHOFZzZL4PKKd3uu05dl62RvZ5cRWA7HHi7&#13;&#10;+yF/KE9coFKeOrKs5h7DlkFc1/tu/7GpVSmpDlQ+4Ydd599XO02JFJMi38Nv//6+EPcSrzLmEe1z&#13;&#10;pMXT7QrafykeO49bRMN8X2niG2SC4OBgrXY1iJZiqzeAUQZ5I/Syzf2Ot1QNFG+v32n/8/FggePY&#13;&#10;70lc3ksVUrnezrvnYwcIxbuv/5hqYgTFilMMgrtNWCEnY1vwrq62MezEU0PWeQwNxsAYj6KSQvtt&#13;&#10;Bcpapn1kquNVkmnQId+jFWDpi0QtLUdZfU+Ul7DZxBknFnIccgCEEPRwc/DdU05o9CKP9pHWlDkz&#13;&#10;sCUvAaBq33qrKUJeA4sFSbyn9eK2YUA1wgOV1l/IvpcVNxPMdH7Yf1zO4U97P1OSMk1FiDoumPS0&#13;&#10;PYlhDjNHTScrloF/W6/ze/dLn+O8vqbT6cBJ/huW5e07TZgnShV+XapasEGyv54n1cqEbSiJTRDW&#13;&#10;R/L4qctXaomB0eGiKuWdcfOqKKfczymAfhCTqx7b9/Xc/3RMgrctd8FzQsfpB9alJSLcpk1AhVCB&#13;&#10;OXhwM6uFwDHWuiJyJhwDjijIYLplIBg9KN785fU/mr5O01X99OuP1+9ckjrl54fHt/sIRdWpusbF&#13;&#10;LUaQ6odZRLyRjtTP3e17StRj7taC3r/8o6p75zLrHW3719/OR/l4X0cxudn4H2ZlfYQ+94ijdLti&#13;&#10;ylxM1xHxOh5o1LEu0mk52S+Yc6qk3+VSk6u+Hz9+lKs5nXZEFMsavdE1RItiZcPL7dp1LSge/2//&#13;&#10;/D8RH9N5ztWBB+w2nKJaEuR0Lmgm5L6xNlMRoIlhrI+/FpxdWV0T6cYwETkil/SXiaEyBL0DptJb&#13;&#10;DSPg2ZaVRUg9EU5spIi0mC4TetDnL6lrBGP2nffVliBVtxXmJ7W/pfuXFzIks1t1xNOVI/J95uV6&#13;&#10;9xw8Flxf2UVvoFgVYmJwTnrqkVJ/oOM46lso2/0K3jmUvd9lVF5L+TGlLXUAtYCeVcNA2gBSsN5Z&#13;&#10;Vj0Cx0jjIJ5h2XbKvn1JuLCuwlPo6CMAWe5JEHeIACks3v1lfeuPByQEy2vZpMd+xCMEp7K7QSZN&#13;&#10;5J8flb2MA2/Qmu7PugSAJrSfwef6sYx6VwQqQ1eJyRhaHZUFN/oalClVKyvr3Hur7DW/NeTIAsKO&#13;&#10;mq70wReITQZyR2o6TOd58avYaLnjCtS4enmneOX6S/jRJwhmPgXHh4Yo57jyEBSJ1vqyVdtLeMVm&#13;&#10;d5VkN9RxfTm/lB7syhaqAKkoiZOoHbHkxp97lp7p7frIwDj5zEbHntl8R5s8tb4SVNPhKQa6Vh/V&#13;&#10;O7lBhtZxTQQt1G/RIJhRsC/fXd/KhurbVv/bT0e75ZtGXRVBNgjbGhKsKEYopeLgw+7z1UCfMN4f&#13;&#10;r1CITa9dNdS1u79wGJWQHwP8x7w5iJXMHeGGD9IStw/0e6tzrMW6991XExjtW3A/PbTX5T4dHz6P&#13;&#10;fuQdKxESpMoVmrBd1kCqZ+zvjtGCdtNYA/QfbYUy3BrGDfPGASYe+WIgnU4t2n78Q4MdYXQ+v/W8&#13;&#10;FCogipRnDV/1NEQ/Mn55b+ih+hEbMu/6R7uFHlDv2Lz8XKsVLOWpYW63bMDfdR1IBfi39+QgDBj7&#13;&#10;FD/sf4rWQwAx4nA3uIywy2WHUE9W4RGBYSOSPd7uiJIOD8q4GVFLckS32V+vbQ+Vldq4InkNxtAe&#13;&#10;W1Lk+vpNhec4OA1kfcpM4jNxm3dBuw1AU1Tmv0kAh5J1ZhsR+UbbB4nZ9na+S7cVxiGnrvR7abCP&#13;&#10;0uEfcCFd9k2HP2GM9cPRh00xw+7Dr8NO3yYQMtjChpa4z2ucKW1L8VWbl3KGvAG8CaRbNgrlNfNu&#13;&#10;i91DlwJFl/l20K1eyikOh2tjIYRVzGkeOllY19ApgugZAMcC7jDOQYPp/IdPuOeQuuEL/wrvR9WW&#13;&#10;769g+BDZpGDpHDQ7sH1DbtUHhdKJ+mgEIRref9od+aGxig3jfbYdzXlX8W9se3RvHSsg+3UQGZi2&#13;&#10;Ihg127nGDmG3bDWXWw8RD5x0afn+fm+aGoqS2RLActirDldIZ5HxgOSH4kn/q+fF1tspPy8XZG/L&#13;&#10;qW98Fq45O7qWNxT4NcIye+CZD3QFOAWv5Qj7GUmSZOMvr+/VTiGUk2vQW8PK4ILYBgNJ4lyD8INy&#13;&#10;eEtiLTBTse/cr66ns80IrR/HUDz0WWCyhvOuoEdfbWa7u9eOVPkeGI7FkZJDrdRNLFkjofu+kNes&#13;&#10;FcK1iyty6m1jiQHP4GN69RbgY9JH1tgQL0issItgY1XFIzLy3RK6URpR9qBvkv/mKJgBgrWArXKE&#13;&#10;/pTp2W20rD2BUyKD1V1DCjOfSuXBNN9TX/3BsB+X5tNbyr/G/CNtVQ+QHIs/7rEHFchHSANkMC45&#13;&#10;+1396OvANMahRlAj/7R74InZCpVb3cTIlgtCiDYNRgzJ6qrNSlfKubWgkq8KIP/tOnX5/q45RixH&#13;&#10;dj4RgEUjLY5wFLNfmm7vUvp9nPq2DvdLzfNt4WYyDVR+XEf737qegqC352PLqc++eVSV/VE+hLP/&#13;&#10;undd78ntckWcTfwzM9enx/90vWLVGmYPAMSHoZ5PGf9DS1dmydtbMRFk1UBYHoyjovl9XDR52NXO&#13;&#10;oUg7FcGoDrzd0dpr81ThlvKd6s6KwwdXCqgAhsosN4CBmZfd4bO6zA3koGQsUNvyTENyfZ5ALah1&#13;&#10;S6gwGHyiBQkOr4h0gnCWQnjDDc+k1vYKxeA5qzuDILTo0LC7KQvuir+VqOkBTXSSzAnGiuYtHZbw&#13;&#10;F9pEfsRM316utxNndQTzNenn+vz6Rk1EreQbjNPY8+uwHy4vs52QCfeTNL1Uafb17ssuPcBag/1Y&#13;&#10;tKfj2pZI7uU+zRm4Jb5w0VWKroZZ+/Cpu91L9iIZFSzWB9bb1Ypm9/1w2B2bXgKNHOg9Aq9duazt&#13;&#10;6SdKCC0a6kwPt+U3WDo71cPL2uBY8l2nHgTlzAqA0Xvp+G4RYOK5L2nlpezIhKaH+hHoBJcA+sq9&#13;&#10;87xuPTH3XTpKjpNDfn07fV+BoCxTf59l/XhvlKWxmgQnoMy12jJHOomcgBnNgY3fKLVbEgZbxMRL&#13;&#10;lhOVO9HXD84297Eq/v47uxk7HYW0h7cIcuFlIfHI9DRjNXXN25PtrGKVuU0C5rwF7hkz2Kal5aki&#13;&#10;WDjPTzLoOxlS/cxd114429odbUy1kRCQyZB17kNFiseN/Pi6bgjrPtHjWkb/mPCxqNPDPmEPdfSG&#13;&#10;ohXkq9KkYnZdAKalNFUCnbdbkhjq8/v7LPMOpJCKB1AqiWTuGKjcaCNVgsAMg2HrrsDvEi0lZoSG&#13;&#10;KI6c7Ni4PlzwX3FNSsnx2znXyERZHf/VYt9GrxhBS6PrWLfqbi5k40PYTbMjUt1pWoe7UbFUeLsi&#13;&#10;tw0KcHP+0rkOjrYtecM/fzwWBdHAajpudSlZoFH47gvu/9nnaKGG8QO9vP0DLXdSDoWSqfgJp+oz&#13;&#10;yl9GwVUk/IhrzWacmX0r5LhAZz5/Pr4oZ5pZKa4SX2M+HiuvC8zNWxydBjpavud3h4h9lyRDjGfz&#13;&#10;PWUjMB/nFHOK2WMcM5JuN2fL0bpf0uvw/3188j/pHeBx2R2lYzN/XU1dEk7Gb/N970OCxXZsC9xc&#13;&#10;9WOhtN13sOwo3lRzr98rv/KIAHuorq6B19Z8X+GavmF1ONQ4BaCnlwmhmIkxNB8o62C0NIzAW0pp&#13;&#10;oQo1h+eFpLbZYvwxT1LO5LaE230NSFVzRRgafXafrJBt6n4Bn2+x36+vA4qi6L4u8CXtY0e8VwQi&#13;&#10;BG0J9GPuxl6hQOLljCNWtjp2K4EphV8z6VOORJ+3MWrZ0z8tSs9/YzxniW93hunDLyxBssUZEpoT&#13;&#10;Y0bR6wWBBG1T4elGJ2s7JPn7ZnM/319p6xz/Hg1bRbMqPzfakI8J8Ohxe+NBGUGlQJ25Ya1E9qHH&#13;&#10;HMvNCxq17hywyhdpu4c6XL4n1CwGxFJBvlK22HivKyjaxekgumT4DfrGAE1gIXilsxUASkTppIa9&#13;&#10;JsUSFEp3Npd9ARHQ7cffmAezmbZB7CmeIs73MKcBLr8hJjogWd5MMaMQ9qL/DtpjWl5ul01vfONN&#13;&#10;X/Xrl/PGhmr30+X+e9tqvxj0h8jq/ds5srI2Q9ryN19PjXzgm/uImteETBVjufdqde9oUa984BGF&#13;&#10;OocqchlLBeD0GVeqd2+bfRI+2L1qy/uap7LgNwMBbPuoF1aae0Hg8Snl8Xo6/t2uH6x8rIibto62&#13;&#10;t67a9bvv83e1R5tKxmXbSt3Rkr7UxyEkXaTY6ara7AeCkQ7X/MaRrEGjLyOwrwM71eBkLDGC4kTi&#13;&#10;1d7619ykIKErzR9FlYCk9RFel6C3ZmALeQ/99Gw7RPFwGhgeYqGXZEc87QnkW2ydWBgZcF1be+KJ&#13;&#10;oLI+RuQYHfm+LeH1fIKUmkAyWyd3fdfIhxbQPVX5agbS6r7ZpntDIP4vv/7vSbt9w1OgiuIIC1U8&#13;&#10;j2vYswTEMHwGxuk4OuMwFJ5cKpUp9G+Ao52n1BI/I0Vh1zuX2/aU6XZ7naoDpwN4jxfK4HK+kBvC&#13;&#10;GPC+/u7WXmQaOcYUkw5GTbenjA3k47OPs1n/u3/713Tx3bBf32cJMHqMcJXU5j2i83YlVeyGoUga&#13;&#10;mMrf//7QtgAq8sO/3Ne1VoNo693DmjTu48uEGPp62tUVJyeuv09w3cquwMwOFCdSxn2Ra5xjsZAF&#13;&#10;luFG6+wd2OaWElfclM2MQcjBIn5PoGmCHuVuILy6t/z5XCLKvA7d5nU5S5JAjFchia/olzwZ+tQU&#13;&#10;ApMsSJ0/mkJj3Tde+x5DiD1jYJ7O+pMGa7yNt2P6ua4gE5WDUE9+rUVCMWEP4A/Ie4gtQ/cVPcrr&#13;&#10;77wY3fnwHfV7kNhva/Urnsg+VvuZXjN9ehiced8Jy2ml/aIUBsTNZRYZHLCctmOv1u3HKk1H0X3y&#13;&#10;D6YE2mB3cL0GJQgung9qwyb09dEY6ieKQuoFvAMSYoALbcMulon3/zLPM0Xe81UA3NHWmVurdFW3&#13;&#10;RO4T9ET8DGkmPG+LRuOP9TJVSFnsq9S6NSxZMOIu0J1loS+oOhuMqKjoQit2JcfjaXbLTMrMk6+y&#13;&#10;qZIUPCFEGWrKfaqjwH264mfU/b/Xbz+1uzpoWPY8KDsGlAsLUyKR7LERbbr9bSzGn+oEF0wllwoG&#13;&#10;YKgY3BLwupKLMIOsOtrX0wW0M/yAWjW6yxMu44yhkvz0gKYGuBBnsieXzZM6gcriW/cBejvFl/fy&#13;&#10;zIeP4aS/TV0AL6DXm8dQ+FDAkSfg/TiVujP2a7+DAU5vOIAiWJ0BXjqUL4uZ9Fbvd+vk2y0fST1e&#13;&#10;g0MN1Y37mvYKfaUB1QpJvvmvlznvGgnsNNedN19wlSH7c5w2gMH+tHuflN70rmmWcVRzh13FYN73&#13;&#10;eDP3ZGGsChgIO9c5rbt9MdR//fa3od4nB0gtGGpJiCLnW7L70x+fKGvX+YxzMpLp3bVeG1MbmGae&#13;&#10;dsiZt7PfjPGR76+XERaUMM1JkpIK2eBbc+pTNNoJ1YG19L0v61SWe00VKQHmTEHYDnxPxP16O4vc&#13;&#10;BpQp2SA4ZjXg7IO52pVogE8m50QLwDPt+dZyEKcPP7czuW54zKnPo//aPxLUmdYd41lm4OontJ0H&#13;&#10;y/5vLOvFyTomnOrga4g90znFc6em32AjY6AKZJGlvW9LqJvBRtD4wCj4cX9NDpp18loG++jJVrSD&#13;&#10;rDCG5oX5nCnF23I1IFMbP+PGgW1ENEFAOZtgdLmgWIO1J3kSzVZANgGkpgt/vVEtTI+9gb7ELS28&#13;&#10;Btz9U1lLldGixE3DuC+zvCTh8/lPpDzG7jYnTKsA0OX6cvgwmewgkjtnOAOAJbT+uKXbH0rzJk7N&#13;&#10;NzpBzIPfVFXcwPLBmJqcKVDsH8l1m/dF0ogapeh6udQhD0Uy3SwXdBb+gV4IpkT2IeLdU6LS9z3Y&#13;&#10;IIkzihkiTsN8lh7nW1HNcbC0ha29ZstmtH+OExCLWuNaXOdjJernu7kRCHIsOPhbfnTc5N5xXFJq&#13;&#10;Nmt2u6aAbSq3tOfrUMi3qeOPeA1rFE+7mkNIILLzQja53m0nOrheHRXLpq2xrqzudLhY87DjeazN&#13;&#10;plczP4cH73+AgX/F7lrqo2HYobh6UHKdgqxVaSizLfakpWRG5ih2Lm3HX48TzbwBWa9twNDG9Lly&#13;&#10;GXLRtlSUdXxu+P1GOtRu6xix25TZlz+7NVAIakaQ2mQnXu6vUv2axyTzjjC05AhrElj0adUrsaVg&#13;&#10;AciWbukb6Bk+dGQ1+Yrbqsv+t/bD0wYu7SF6vbR0F206iL4PxIAEEun4rmzk7pbgMxTPv6Dd/aLr&#13;&#10;/Qe4iEQ0gYnD8rYL/TjFgjaPgXSGBgRpy2pioY/85mkfa7n3zqZgOBWlsgysGVsgcdZi3QC0tMFl&#13;&#10;VVyEDKTVuP5XVjBftljgsRyy1u7+Ek9N93PDkTz/xzuWfUKpP0rlU/RFiF3dPlSMF/+Xfs9BRXJN&#13;&#10;p9e5rrqr9scab49X+pStpZD/cckBDgi4/ZQ20rfyVAmxJxHNs23UI1tss39KBRG8CC2fjz/NN//Y&#13;&#10;ysNatnItJ63JH9Jd01g9yOcl8g6OpoQVlOdRY+etzyu0hG4x5aY+QE6d0VHtwP7nOb8/fG6vm4tE&#13;&#10;/I1sAaG61InvusqQsnUCWgf861vDCUfEw1I3H+rAjlbotniN/UpjEQiM+JH/ENMxm3RRiJOLvf1p&#13;&#10;/nOyb7mIb/e8z48ure2x6xpk6KU/PmyRVPsFzlnh/HTc3WNtf/e7VtLKxNJAkm0J5rLWXN6QjZ/k&#13;&#10;3ogitqHZz3Nsc9XJPwFLSGL5CRYuZrcFWuquOGbKIVPbgG02VFxVtcsNIw/Tiu8GUvr6K++SxmGr&#13;&#10;PspIN7uHZLK3y7KKvj4+HdkVXv0Z1+LHfLE7PpkXfMAjvT7AHV3s3iJtJmc865ql+AY34j3tC9yD&#13;&#10;MHaHimrjNipE4QgbCgrnCQXZAEEyCRcNnofebNvT8we/brAhqmS6OLCvj6jFKSy7tV8Rimi92+dE&#13;&#10;T12AK5SpI9j94x8vD31LwrLZb8t4dKlOnd1rirCf8rstEe6A64iVZHA1O8faVkdyakoMZiaVtXI5&#13;&#10;F1QK2qkdLqvBt9c0pY/dRtjqQiiwpnUG1fc1Ql4Vlul84AEPqtsAfuQj93YAxIbDlr2H3AfqTuox&#13;&#10;A32PGDWl5iiHVW9mHH4uuSr1+W153s8N/hB4SUeURnyo44zcleQWgoFiCnJclVF7igtNt3HdYMVX&#13;&#10;WG4FYIzV6nFVzvhH3+zwPozsLSsiUg+zj+Zi8W2IxaHsG6UuEfmGY/by/ZU0x6u+122m3Aq0lpwL&#13;&#10;lHzT6tEBojc9+538c9GsAEIa2tkN+xRyy7tPh77kmCCION0v33gBIoEx1YpziQXxMGj70Alt7ufx&#13;&#10;R4Naf2g0odM0Y/a06nBbbg/x6RbvtN3e039DG8zJNI9Pbybaot+PQe9gngtE3JsAY2osv4NL9am7&#13;&#10;AMNZ8r1Axe8YWiKGcs0dDJN6PHzMKdm8rTBvi4EEZATlaYnjTSkSCaIGtic8Zv8Wwy+UR19WD2M9&#13;&#10;fxI1l2L0QWHYygdKqbM6rLkwPfAhXaW7fFGcRJjosPPMYm4RvXNWPvmNlXJ+nyAHVGQzhV4+gWt8&#13;&#10;KG1880jiewmK52zOff643qqBU2peS+nklcMCAWeBWfm1kKm8dZ8eUJSYMQCdIm9lNshqMNfTTzp9&#13;&#10;MZh/NSwg3HmrACOD+fHdkYo5rJPZsz1WHINlfWbdfUMVYzgH0T7xitaHmjYlEjBP5+NpMNPYDVIw&#13;&#10;El2JGEYi6VYqF+6+GuoOho6WZ3i/sD09i9lk/68nMd2s9z1D24JYpIcldr6AYOAERvERwb99WNbV&#13;&#10;Kv1BleBmvW4QYZ5QNoDXhzHmxyjmSpbJHS272vUIv9XumuYhNgQcK9sjP7odlDHYphEAWkI+Xn68&#13;&#10;VSmuALercmeHDxSM8xJmr9AmDrRhEDAM6Fq6VS6Mcz3f+H/W60Yt0KhBB/MJv9LuVj9U8zuuAGNc&#13;&#10;ErPo63MdF8uupqF/tPlOappwXBfwS9vupoVX3QSADXrNt072GX+Bkmsi0aD/r8vX4+catdfzD2mD&#13;&#10;mja2RUd2ReyPcyLP9+2v+zunxLyvomtByVW9nzzB/8cv/wtHEIYyRQuKJhwWEEAkUnqaEbDxnI1q&#13;&#10;O1YI9aUImgwtrnLzemw/BOP6XQvvilIBrPXrtNJEQQUFSCRCmIv1EiLJWssR4hXljbNnGNnqV9oQ&#13;&#10;7lDIDHHfH+Q8ednSeZ0dIDosCGJtba5jmB2FlDO1BZNZfXu51hBv2j6J3pvsHYKdFy3ftSqsMKEI&#13;&#10;KIgko9H+23//P9xvsxBivMVuTxtFwjXyqnBegrNg9Pyhc8lv61zTgaqKI9LIym9ZQ8WZJAWs5tLg&#13;&#10;hq+owaFtBrONbV1Nes0w13VnPbBwCwUTRkGC420LGU2LbTc3ZZ9zEqQNQ78yAAAgAElEQVQUyesZ&#13;&#10;Qlck5VzAawmb05SQFeljO0CMYMTr/B6c5Qgl1caYUIkUA4SYvzuOWqNZhdkyrz4ihOmxey4wbV77&#13;&#10;DYKaJr/h7BES92XLEEHMDYgsFbtt/gplq2DE0WcfcyPbbdKEMYZpZCSXtd0JO3kC85p84LDYtT/0&#13;&#10;s9+si5QJXtMtG4hxVYEGM3ubLGExzBITvySJXDABcfr5+GgKmG1+H5fnvdzWord3rS8BDwgkjBjH&#13;&#10;dCMrI2jzE1N4uZ4FbsCCn5s68lU29bxsJSPm2Gq1ia5uSIpsvi8tJv42oZg4Q4rVMQlnwrwtFCFQ&#13;&#10;A78mwYaQjLcxl0QxdF0xLuUIgy81F4zX1/e7REgZyDjhLasB7RnejHO2sA5xzjGkM/NUQZO3DJ3P&#13;&#10;GWe8bIZV0qO8TCtrH+bIBU4wZUVqEh0h1eTM8z/9pOOSctm2xc0jQj3HAaTUD/3obyGQECShooEV&#13;&#10;S4gkEBypJYrBSlElt2EE67qSql61p8hsYc77io02RI0aSDFpK4IccEsWMnHKTr1qa7xVTQexdalY&#13;&#10;KtsGYSKxjKX0fa+nDScOedpiWsvmWUYBQQFRiW6aEIO7fQ8zddw/N0fztjRYAB5sstlGhZoNMxSx&#13;&#10;Hl+0ea2f98XB6bzUR4K1b2tOYBIxNS3yIWdAtaKtpS5ZrChMihZUUwkkqjEUkMbVgOy1UesWMoLF&#13;&#10;I1QSoiTDjBtJ3s8MFF7XgWSmoKRly8AYAwsWha1hRq0qUZLSvrup5ei2LBp1dpySSTSXQlL9/OhM&#13;&#10;waWyq1BHGpEOYdOa1AOFpbY6QBwhKJKikPWO11uKJsEydMl6EEHa8r4hUZJ19RAwl72HuRv22IOq&#13;&#10;Vy4YzFMna4g1JwBljzPDeRKC1v1O9UeG8DrPxjlZhgRCRAnDkljEsWTtKwkxY5lSjyBaYL0LRJZI&#13;&#10;YSqxk7VKjGVlISlAW30PCp34zqc1Q8eDTNewq5mLVkJll7FVIgHSdXmDnnbCxpwDZAWzCAqrCxhj&#13;&#10;KhAjpxNytKw00wJ8pglVlHSMVuyZuMItcJB2SlJKdHApOFsSaplQGLJAWU2RgAzjFGOA82h55hlS&#13;&#10;xsS6ri6HmtUsk9yg0RtfECQc16hRj8EsShaMKAMq+sI5j/TOZrsTFfD5d78phmSBZIvs8LSZNUVv&#13;&#10;MqEpISwpka3Bb+ut7VUnibarNjYDzLJnEgYSEkeY8NFusm1krSrOIlBh8cw4JJmqORO0OIyOyHjN&#13;&#10;CAoWcZAzjMtyQwMTYp8jSKvPhPtsWIeNjZAwhDFB9OW8WR0IiDBvEtKFIZKRmTYy1Frr6JLDGawd&#13;&#10;beBWrhXiWwQ6mqqrthfvUA65AIqJDTmzXAivCnYi4gIUIU5SCrIPFeESMeejoLjCAJkFYIUlQUCQ&#13;&#10;jhi7BRdsdBWUgGNcU7fqYX9azazLBAmBEOp522BAi3Ukv61XAgoAyEWjwwo9WkaNudof96u5DxAR&#13;&#10;g/2cQ5xMcXJfJeBvty1RlASoWGIiJUi3DRBiAAV684KKVFPnXU6JxaxDphV+my9q3we98R7DOuNQ&#13;&#10;VNXNt6uQqGoOJkWiKpTJmpxZY9Fg2e41rLPHWtvbD9v9xHFGe7WPaWaDuF/vHJ+md1uKjWGuQZsp&#13;&#10;JrHIUpZopgV0uy7bjTZgfrPBBEN9YnhZ7jWj1xD5vK6g5KrTt5KKFgpn4G5l3mVOa1F4dqWLsBBa&#13;&#10;PEYJ2OjLvPmYqaWmqU4vf7m0gOgp41JQ2VJIQ9UxwL2dHVXBuYrQhXEALwVjbRIycUMgx7IsFug7&#13;&#10;0KlXrUVrxY4guF+Ph9vN7Js/BOzbk5wdJDXLAD0cTlB6nLj1fvIzLDBh7hAMemGhLSDF5O5u2bdd&#13;&#10;9DNDZZMxjBuAGRzgnvHMiOqG2+VrzKki3I7zTLUrtU8REox4JhsOWge7eoS3CAzAqGAMMCIUlxwC&#13;&#10;3pgDEmYaqkDeluviPCHiFl3Mwq84sYXTIYToQypu69Te+4gJZBH2z4PfkgCNtjxTvAbDeJUIoZSg&#13;&#10;EJGPQQggyOi0oanTFANUCnQW1lykFCNQ9RM0VlsbYV0SIRABKZjRIDIbfZnv1lGeY7YpSAFjJFTS&#13;&#10;Aix2pGq8CeV1XjniTx8GCjIGEaAoeZuLFRzglEx2zaGP0caCVCO9W9uA+6d2cZsJtiQXhAgkUoGa&#13;&#10;ZldSgCRnShHikAqA6D6dUknGWIhQyq4vOwIhJGi9rb74xIBQ2ZaSMgoh004JwECCKGMu4noLoKq+&#13;&#10;zOeqdQLmGBxl3VCLRbsI4FG2X++X1W/amU+c9rwOCCXK4s01qrqPa2YVCcvzfvDWO4siWeuu1kZz&#13;&#10;IGDaMK1gVjwQAzMRwulVpjbB8n6fFeoCzwAwHHDHGoGAKbZ+GLDwKKa2Vgjjnh305KFHRCJjLGfq&#13;&#10;fL619aM3NqGCeKYcqoMIoQCmtvW2uegCghx3kiOA396vHCMsNGI4E6x1WK7fAWGV6mGNlFTj/d7w&#13;&#10;3eP+kFGGkkJMFdmaWqQMcIEOBShxEaACeC2l4s0uwegR5kz09bZY5/M4W4hFsKjDdRmLcApGZL6/&#13;&#10;iyy4lO+rW4zJFPNiT1JwDAUhq4xVPBmdlkU/Vh3EkJRSUZgkTok0dB+pk2K3eavthiFLWEz6ikgo&#13;&#10;Ci5vYZCdAFgd+wCCSdpHP5DBrIHROmdrUvYQRVQIyhyFVFCkdF6Mo9EzxMK2ZJZTRKTAJXiMHFxI&#13;&#10;C/UdNF3lWJHHfV518YbX1LHmUwtvevGcLneHBS6QhoKJAp+OB5RJR+sgwYe68i7yvmENXZcNRdJA&#13;&#10;6ijSc1yuDvHEBQxh7Tr1mhld7fk2JURAYgLBneIR59/cNeNig4sFtQjxhJz3NaNDw5fxirN32hSM&#13;&#10;AOdKVaE4QFhVVakAKCLwAVqHAcKCURJQXJfvd1qBCAtHIURaEimZDHU1FcAZc9OCColWIwRpJWIy&#13;&#10;lKqcRA5Ik+CSzlEjzzDGOaGgUUFBYZWDBzGrnSg2QFR4BbHBfd/fx3suFC+3bBODJBR7OGBYgA3J&#13;&#10;3I3xCRMRi8h6aXaMNPk8rapGlEBGMMgQlFj0BlEEAKSW8abeNnvoK+90BGApcGhbAGPCqYmAwOp6&#13;&#10;njNA5/FyevwYV00QMZcGIKLqllQ6I7QtoXjY4ExqlQMSzeCITmUBpLji8f/5p/8ZhgwCFI/N9fw7&#13;&#10;Y1AIGAIH7kIjmt9GfZTL5k6qqxM2CGWr5gs8lQTIAFDCNVJvO2PXnWTX19/8Q++n3D/2SAJFMfbR&#13;&#10;Xu9cDjeSU8QgcchWAQQQ4Nvt60d4ejGLqMH59q3Anko36yVSVVdkHO9cccuSSCCFbHTaHfurIRXA&#13;&#10;0lteV/bNMVIRLPxpZgRCZ1E5zuZsskM1Pdry7VVDWABK21pB8I2hRGwvG63XKYb4VD38dX6hDLd1&#13;&#10;lTai+g74ON+WSuzOFuMMiHNPf9iXs1cTZsQs2uyaliExpjtn5D6a3f5jEQ6rTnKFAurbh/fbzKr6&#13;&#10;l7Btu4MgoNj5usajk4qIHNMax5dig3OHvpuBnm/33WFwmxUI9HWFU4rDScCcgy0lDP3nKgC7sRT2&#13;&#10;TVk8rSBVvaykbDZnbIw1qEyTGQE4+Qp1UUkXIePdAmbp0tB2VXiczNzU7bLZ3UO9ngsmpOlVXoql&#13;&#10;625Q//7v//VJfqoOOCl68YtwyQAbFKoAezm/t6fuvN1Ow8nYlzRvLOSV9jT/oEC6mZjXv/z/BMHX&#13;&#10;rmVLgijU8G76ZbdJczJPVZ02lxYXxAMCISHxAyDxxCO/wFciBIjue6u765j02ywz17ThIxij2++C&#13;&#10;gPDqgmo9IpES7q/PL+N2pxhLc979/Kf3ivGwzKnLQqFMY7DTu90b34MNODI23PjirD/UBzt7c3VU&#13;&#10;cVpKjDXONYGoCllldnfYatNfz0tYZQKxe2iN9w/3XQpiXgiwF0Q554zi/FJFJeow+GidMcnboCAV&#13;&#10;jLDe0oqMaSwWaN0aA4aRw0NIAZjBjcdcNGx1E6KxjArxKiGYCLgGf1DN85R7IxS8tLLLmvbn30ZN&#13;&#10;gcKOOV7i2+wLjHaCR1dGd0MYV5vmtD5h1DDyYKZRGKn76VB33sGML6Uso4WlIuv0ImS5+hwBKZRF&#13;&#10;NL/Q8F/To0ZrbMFyC1WacGD901Lu6NxfKPbBTN8h+PP2TcoYr/klmPE0xN7KjjmbhtOMggrytkIY&#13;&#10;eAY14zN0ytOY3pa72LnL802h7YSurS0qxHmGqI4Wemix6yFsNx2XIV43j+I6T43YEE8jmioCzDxs&#13;&#10;CgE9cP657Q42sJNid0vY3O+W7LPmJeX6Nvg4MkamU19iqe2o5/uEEVSwZhXOcDVLAL7Xy0dMNlWx&#13;&#10;xHRBy7aRPJtzJIUo/eTImpufpEbF7eyWIa+buL48N9sdqPfpHGouUNRYAU3KoDFJ1TiBgXytGzEN&#13;&#10;1/3xY8xpmdx+t5/1kLxWFMxmWocZ8dJErstICGYRP1aPdn4Krbj1a1XsEIekUC5GpGPvb81GFA1A&#13;&#10;I/9x/mtXisv3b4I3xzo9ny/b+8ffv76aZWnbyq6GDAUUcMYrjnlIl4qqGokIbIIkc3b1S3UlRj1T&#13;&#10;BW+rpRSDKRZOtOL+FcwxLgjZVBB08lTCBKwK9ZbRXavG1ZdAHru2KdWwDlGtQOCAkg84adRwxXxC&#13;&#10;uy7HZVo1sqYoNuaat+KNxZOITBFcCzScJjPzNJgjLlKzGc5PWLAFhBpTuatQi0TEF7/ARCpZvQ4n&#13;&#10;kqB3EEMpV6gxQRBaq2+rUUhAk254YnfdMBvBq0j90meCDMRzHFNylFN+vZzrB7BbSZoX69F8gC0r&#13;&#10;4sU3CJp2KzjuKnlxqHKxUI3kiq+YbYmPa0WAdskl6ANsuU8yAIUjgavD1bbmkmeYUQTDye+qbRGB&#13;&#10;FhqAWJQFcNR1nkKor0NX30tJpqV///5+ZNqsSmTSIX6KuTeXIV5q1GgEos/Deao2j1XZrtMrAGNN&#13;&#10;ivrDx2Q8B+glL1XR+jV66rf5LwbfmrdYafK3/vb+5/eqUvKsDEc6OgtsaZ0Jxby6zEax1AY6yxO6&#13;&#10;cSxDNn7Dq2Vcc6IVwcTPPMdv48wVR7b89fwvBKKS11AlN7qbHdW+DLM9/RjUhkzpJJutAhImaKoU&#13;&#10;T4tGHjeSAFeV++fLjwAsu2Z5fBOzrwtu/Hp0SebKzZhXGpU4yZwUcKNU+0pzXQGb6WocHWdalca5&#13;&#10;SBAhGZltQTERgnaAe+ADg7itVr8mbxxeDJzKCT1dZsYRKxNCjY4ZqVLPJlAok2xSpfaytI1erXNW&#13;&#10;he1VfSae0oVDbkGBCCTGFsvz+PjQdR1JI8yyTtPaIfxkrksuBQbEai1cl3elKG/S9XYsKbl+/hq2&#13;&#10;h3adULOdkpCxKHbUutmFYSVGTtIi+6X/42WtKQPJDQ7QjA2AjPIaZGo2Dsx047dtoovmhcxVo0u2&#13;&#10;mYYlRirw8vuCOIAixbVuqXjCuCrlfRGB+unuchmP9x92dgQ+3fpb5svYVzL6bQ5DkqfnQMv8dPvd&#13;&#10;lF30uSrK5Xa9xq/74sO0LOqu3ZXb8zz1USvIqC3nZRjG8/FPRw5A9gZGP2/MgWx9MPouFoP1CZ2u&#13;&#10;U3mPqOc8QTPclm3qNn/JEPiQAPTo4kB09/fdFGUgnLV7BINAVXK2RHlNcmpcYmG2l81YD02wJrRF&#13;&#10;u5S1X2leqKPPpXow1tZVg9KoT4BxbMNYWfIjzmHGFTqsiFoQZr8wXAPBsA8dZYLjm5Jr8le9Jjp3&#13;&#10;13Jdddk2yxRLSV5Pr6J6l4pnxgoIBGj1RScp2Hq79ReHa81wKfhe1HvMIWSErtpThbCva5QXSvEA&#13;&#10;RDFBhC0Zxy8UpqqgRVlra/fHNrtVTyOrlYewatjis9FjIzE8Tc/hklGKIF0vJ9Bt+/l6PG6tMWUt&#13;&#10;bVhvi1dka2xMGYoLv7g+xkgIDmDir6Wx2mSnlxGXAtaKxJNTG4JFW291ngpYM0j684URY0xlFd78&#13;&#10;cq/wldjozOoDlFQs1vKqCucANkgoOQ3D1o/982oBhEIVSTVde+nHJMRbEafblDJJjsJmiSkEH1mS&#13;&#10;h524vKx5ESJAW5MEILb6zfZPDmBS1dJW6IECC6sgpmkkcdEwaU4R7PeiHKY5Y557Ah2UkPd0IpZA&#13;&#10;QCnhYCVst7FxceHGEzRk7Vd71q5gcZhsyAKRVFO2rKZouxYDDU+nYVxiglS1LKWA7nbvPrsf62Ws&#13;&#10;iyoYNN1OpBRBkIjiO+Zfz33Z3MNkVhZRSQxamyA0ZMug4/NX54RDaYW+4rXVgNBymj2lDbsZPFM4&#13;&#10;sbjqt9Xmvrm72p5tHxLFJgc6PDO75BCDg7cis76xNgAAagCHabXTraHgidi04jq3lprT4jBFUhIU&#13;&#10;ae+zsUPb8FWaYj6IDBWI5+QBy7SAkGT4TKfJZlZY93I2ntcq43ysu4q4JaaTNXW1u8QpKbrTS1R3&#13;&#10;jONmU1cxo7qkLUINzlcxxktS4mnVcg1EGMgyJrvx9d9nmL+t84a0s9aAyDXBIHsxwZoWWMfveHBf&#13;&#10;zwjjXruLf6aJ/rT5Ca7TKcOl97vqcUgvcXlN0SKMPgX8J7kZVoOKMhuYzIyTThxPB1ZWVfTJavuA&#13;&#10;6DLPvFA/bZupf5UERDPV7cFDiLiyeh2SwQi/fP+ORB3gqWVc+XgZTRCgZIl73WDsQMRCSeIzrINN&#13;&#10;TseSxwFxP61HyufMGpgyBbAVaZ6q6q2zOCPLDk2KuhZgvgTRNuenkcSKl8Avy6auOWGn6eVuux+m&#13;&#10;27pcW3EAEPzdL3/38nL+oLiZjZSSCO/M1fpYbnfFUBb3MhH1dLUf7svJX1DhXe708GshRM4JQiac&#13;&#10;j8kmEpKz8MPD9dInEwUaE4Qvt8Uhcf78WXaKtGLnkluKxRgqGVZiqzpKqCrrBv/p67en+7cPgb4E&#13;&#10;KO3sal5JCUhACYtbygN4bWRw2SPJ8P/x4X9a/Mp21dfzuCHv5zELuuln5wkOtKTN/o101eiyKL4k&#13;&#10;+JNic7iEeo5c+mGkBfMYXNyKymjgUmxEY8DjZgf6S706IZrn79ey3mMrCzkHFOm2xD9WilXBSAHh&#13;&#10;moNiNYA4IZ61KCFmSVhwrcgxZ7noZNaw9gy3pSsj1utuBCnpmbl18tktAIcYaBNRmEJRlL/iH7Wv&#13;&#10;seCrs9LP2d9HFylAtvqk62KlWQBzgSxDlYIAxY0C4WYYtPT71zCANQeybyH/SgaeJ8uiHPRJD5GR&#13;&#10;YmIGBgpk8fl6K4UqX0QNZf/8FAAqLCRkTbxnlHAKZQKngrvlVSI2nQyrO44WQ/E5gdqIdk9LC3jv&#13;&#10;KzqBFBSFHrQLhJ42K2zr+W/x+F4vOJtqIv5O5YgHLG6XmkQzFA17ASRNg0ejpz1cZS4RJFEj6zSV&#13;&#10;7UwrNoGgrpPMBQw4MgAr6ILNII6s3fkngqDRmfhGteY6X9s3OwjhdTHK0veoe0IuREpTNbqVCoQ9&#13;&#10;V66+sV6mB+Drtnzjqic9vPUgssqt+yOpKm3MilUGt5CWomZGFDVGiVMvipYPv88nKoiNFiwZXO7C&#13;&#10;TSWWrhzgFhj8KpYUc6ZMDlYLT8l76824YcqYnhVFhg7XE1+7lNDL8/B295E1k8Uhct74M8n3bli2&#13;&#10;kiR05fxIidDiDy6VN252/m2VebGzEawRIgGmSDkT1Hiy9eewz8F3OF8ZKBzjgxfgAb3+tYEyzCGX&#13;&#10;NqHCOtSUD86cqjcFDKO0l0Jga8Sqy/ixoOEoIOxglv0zKNji5ixQHy94DzHMPKJK3/GYsnl+W8Rv&#13;&#10;EmEWK0VjmHbmTRiJvqSnOt+J+8Uhk+FxAnZfXVb3iMx4UlpDqEXuMi2agAGUkYbYNBsfcACqbv10&#13;&#10;RYt2pZzgMnQHdc03ETroVolNLVYeHvDBhzXt2J3TZ6CnAFEo1OSqQMAKbxVvEkRZsZOfDcghyaYo&#13;&#10;cpq3xHkeptFaW6pXTwIKUS81yt9Gvi/WOmirPPPJOmH0geOB7AwMgPpk/QWsV5UxTQuFlNTzCCJO&#13;&#10;OMemQn4ZYIXHwvmW48NGjTEp9LRMy1qhXJklCtX6DDx7davjoFKbwX6nbcY1DK3B+PAAWU3ypeQs&#13;&#10;wJFWfkaNHP6QycdlZQWTKnoNpbqL8mWcFEWexGsk2xxhDLGN5bB3lmpR5kcLzQVBBC1PNE0gwTin&#13;&#10;bbHPVILhesj2YlqqufSlfTZVlyXP9bYOFL7QkmdqfEQ5M1ExiKDPwT9K9OK85rQABO4bZfqpYGJW&#13;&#10;xVeilzQ7e9tv2kgUJGWZc5hgvWtGOOQEBvz1wAHuL2O7Re1sgmnEdvWBgGyDvS4c3d96MvxIZ54R&#13;&#10;yzKRuOQeMOEgzpQvDhI4Zgv14jtEPCBYGX5cAAr7t4d18GHmWkY6NrCurgrJwZeqnu1Aypxs61dO&#13;&#10;15rIKYefvfcJLpHROAvBgXMvV9GhaqDOs8l7a3lFY5nLLF+GXEu6Dt82fDlj7gOZBuxzO7Og0Sob&#13;&#10;RLUQD8XTetulHNGWjLZM4Pq2rc94TP6F+KO1Im7CZITxBnuAXfDajgWp7bqMMGfeQT82s49Zsch9&#13;&#10;fcZOR4BEB4ypQaYGTREevY7w5WIZhP2tTxExVe4cOxU6R591uCWySXbWg2W5Ft8xBD7KdLDglQSn&#13;&#10;ZUkJ7V1MkgEMANH3/Y8rzjBkL+fB52wKCSvs1Rhl6EcDmm7vZLazNb0RhUyULfaYyZzYFuqNwijj&#13;&#10;kWWH6bSALCZ8QCFQv6qhnap+jFwZdcDrum62U0gC2QIfRCrSnAi/ZbSLCQneOLTY8cpxmebSw8sK&#13;&#10;fSDpSDJZmqJQMPlTWIdBM8QqVtka0URB8gR61xVPgloMpISoUs+3VVRbtk5uHsPp9pi7ofjNzofo&#13;&#10;FUU17xDwDGFadmWJLm6+Qhy+RIMpQSlgo3cwo+KVJowXeasS0hUvZKYkGGTWGA0ukOmwASBrkOYc&#13;&#10;4R3os7FcgOLG4RZJvqiVTCs5w3TyOULZbK0L55eZEkP7CcRFtqwQMaZn7lcRwZwVuXvS4jTi7h94&#13;&#10;WQoJGfUYz4z063Xf0Kh0sai8Znv18P29tzkRS6B+vzRc0K/T7U4psOKyKBDP5LTGROEyZfucq7Vi&#13;&#10;W7MaQerTPOO2viDf6HeUflHUZ+jqsIL4PjsY9G1t5hqGRZ+zMF+N8CqhjSsDN2m2TI3FY+HCxF4p&#13;&#10;gxwW2BYt4HmetxxvxuNUzvVBmjgDvQKKXc4h8FIuicCQCXHiVVog6ynQ5rd8m4FbIfNn195lG/dQ&#13;&#10;AOM9SEE7ARhvxI//99aleET+sqZT6ZDg3uUN6UFKBIkpJpJtSjTFUjMARihzVNQrhfQFCy4ccMkE&#13;&#10;BPLmuLHw+SdakDS55dmp1g8AREAjRh0JmReCILKE5/P7+61dB0VudLDRTFzAMPUvcdpuNjGgP2uy&#13;&#10;p4QXxW/fTuWWGu25UplHE5w3eVNvqH4W56bOpe4ddIC6R5hxphan7/qy8JR7Qto7NE1uHghsVsNZ&#13;&#10;BoJHJZoFHQ5xBeHsb32yLo39HLuw1VuEiFDKj4zIIk7UX+XlrkIUtqji16Ae6cs8vNvuQe8SDlF7&#13;&#10;GDEPntZDRmvOJqITxu+gXQ4FurAt2/YY4yI1G8ApdhBOEjd5XlW2DIwvc2EGMMEldrFxtJuD4Gw1&#13;&#10;TjoVkvCBqdBNayIA8uhxw4f8jGDmhM3+Qe6Ojjsk52GNK3O5oGLx0oXZZZ2ZavI5aZlZBziC8ZN2&#13;&#10;iVId5+1jeXbnjEJ5o3O+LnGJBN/JH2G64kgoqVXEBE6RuMz8o+EeRudDSBDHT0UFVj8CuSNRXuab&#13;&#10;2sk4YcKXkCmWR2di3TfcdC19hNdb3VLRrJazCRNPbaaLzsRb13QPCYjmpsfmO5My6BR3uaVbRoRl&#13;&#10;qcqddS5GL9DwMsp1jSWWfOVm0xCf6gSKCaTKKwEm9TMOp7oq7eie9ivSE2GIICzZpB5ihnbsL5Uc&#13;&#10;p3v2km8+kPC81iKXwm8d6OHHOQVcRZoaY6+woFlyrCZkjeX8isUCXhQr19mjdAvGtoJi51ze18WK&#13;&#10;MYGkTal9zS+7ozDm9amgAXkEE75xSlG9JQBOudgWh6AHI0KR/NUEx9rtdV1J8NVyACNOgp7RGrO4&#13;&#10;XBBCbEhXEpkw9TVbxIEEfgcsOyPNrY9pSpH6Nz673Y6OBHbQl2xV5Ho7vYPkwqVa16UZWM2bZAD7&#13;&#10;mBCRFuRrMowsGYBWqIIQsS9dxS6LSUB0qbpp5+GA6Lm4UUL9HIaI37VfTZ3q9RYD9x0ZfVG9JMbc&#13;&#10;/DWSRClX4jRovEFGjWGZGl0yXsnjce6/5VsDgFpzdqatwgvLm/O1dH8fAAIqASSERyTahUHvfcd3&#13;&#10;YE5opOW+zy9whj52gIy3NyvXs3Ny9HlTpBCt8WTf1YNpKIz6hlTapf35erHYTahocodh2dyRq1BX&#13;&#10;uGgV1A/2bYWZl6t3KdGUuI0AMsRbi0LEOSgKFQVptXux0cOrL995kGSJFrROKxaVpIIEtdVLqSb/&#13;&#10;6LM10HqZ+a6BExRUcQlssmF7rdZyt/UelxP2bnR2RFgPGHPlYL7VA6TEkOAFhmcAwzI5mDOB7/Nu&#13;&#10;uUwU4BQs/t/+m/+VCprM6CteRCzE0DS3Z/8G7GhOTgCzylZfvzdNWQv669lsynb58vx2G2O5D3pd&#13;&#10;nl6zSMu048xer/8CefV/X+bI8qdvv989/sUr8GX9/su+608o9csRI7457j8Ut9NFJuFE+qeHd6f+&#13;&#10;k06nGK+Hf3hwIoBve1fnl6fhYfOzR2T7fgMqgCrUjzyXdIgZs1qVuZVSu1WEJFuOo3PXCw4ELQnO&#13;&#10;kc2YvCmm6z8jZTz1+lwNEXOyORDnQqeH88e37bMs/3tVaTPv3h6oNcHtlutYADyfnDM/YDAohNs0&#13;&#10;ZR6bD1Jkv2ZBSFYcjKVGFF1qDf5cwVHzN4BX97dbt/tw6efRAvpkNR++cUkdStVdVQu6psXh2da1&#13;&#10;/zJfDb7KTnXHtOFXG/ltOBY7SnGm2RVb9PurhIaQKwbDJ9/Idvtyev0H85eKzO+77fjrbWAnta/U&#13;&#10;/nDpPbV9Hs3b5p5iNPyb44lRkCzuth359vptyrdxuVWofFu8hf1nvlX1sbzYH2rX/fj6a93udru3&#13;&#10;ciLDzW32h4u+cc0DZfDY4elaXhPLivFGvucOD5loomKeYn0nppRnAt0AACAASURBVOlUF8W7tBt6&#13;&#10;rbr7wkWnkR2YPdHD4Fy97HCpTlFWXvocg+/NetDdzH57/KhOC3jH6cXYeLhzjBUnrHIhPP0RVSay&#13;&#10;kNvXlxPY3t2163Evv2lQrtU6x4Js4v7VopUtnny+aci+yWeKiPDF97y8vWufnj+N4rgH93aC2bOP&#13;&#10;++768tdadSiWhzpdCoJJuF2e2+/r+KaKKe6Pb+7LhHl5BbQv3GDzshTQHYpCDKfX/fvuOX2rzjx8&#13;&#10;+tpu5e7n5i2uOCyW0X/78io7UCFufmjDim9fwDxDF+XDfSd3fnoanv/9lRat4CQH48qlvNtKnLpS&#13;&#10;/X89ecGh2XR2uO2631a/eay68PUa1qlr1xJoBAg8tt/N9/p9Jb+C8GDGfnzcvXE6Td+S0REQqrUp&#13;&#10;i1iW2BvblKqEUqyw/nhMT7/y7WYumymqGa5d2U2n3ulcPvwyXTwzQg9/PLab+2LXj89nnuzN3KHt&#13;&#10;QXZ2eGbEjfMPdr1nd2eVQxPz2z89fL+tJ8PfHWiu/uE0GMG6H+PLnbhHJEc6/7iomrmIb7lYlCmX&#13;&#10;MwjX5o5cL7AUkCZjyoi3292Xy5f6p21x41j44dPTf3z8i44L9qIQrd+v66+vTdlBWJYe+duluNvp&#13;&#10;IyMGIruc/OvUmPsarGx8Pv07tA8Grlzu/vO/nERX6xcElAQtumqi9KfbqYeRgILuIEtj3PD7g15g&#13;&#10;vB4e8b/cLu+b/w7PFRykibbCjxm6c/8HFdU5OUZAV0JxmxetzzaoKL/7p+PH3bfhM63otn739LV/&#13;&#10;2H0IomHDJMsKC6W/9922mFNvst/yvNkcaFbfny7TK90eHkCJ03jZXUmFIRfAgy7v2Aojpj+xOt2u&#13;&#10;VoFjU8+X+VZXW8Saem0e7y1htYEVzf0bfT98ubLa3K6MJVZiHrmYdWQFW5apeKaxmRigCjV1lVZ8&#13;&#10;4nU2jGZbVx7K17lfef5mlj6ETIP77HeuBLobFletfrxRJrfb9yx/3mzw5fr7twHtOBmnH91eEc/M&#13;&#10;Zhzt2h7epVnKb5bgjJrcNg+TuUEZbxY2gZjLreMFOTyUq0rjU81vaY9zBJQhF5w7o1UJkxiF5Q/X&#13;&#10;J5wiy7sGPRIKX18/BMrsh29/fJ0KGj7uxwyqfKkKqkuC2/w8eQ3brQB5wHte6a+n4cI68oXwZnGy&#13;&#10;2O2/vLwoWQsYyF+r1a49ej1+vLPrtSzQtuMn/5JFWhN6mpMY4HXu2/3h9XKNtsFVK+/a6julzdu0&#13;&#10;6hbDvs8UBOhLkO84GXzUQd8eGvVbuu0rSYfrJrBqk+fz7VAe6Odz1yhop4dGff7t9njvbSF+NWHb&#13;&#10;qXHP3UbWlOlvGwBMu40SdvO/nSTECZtaVaPkmKWW+gHkSJG1axvLPwyVtdD+JigbbxmsYH6aOvj2&#13;&#10;6l5pzQ3Sx8vbtdIIIdAU0AFOI3UzXHd/t2uqhgZqmVnvfrrPJAx2YuevHf54OZu7j//4Jb5UtZpf&#13;&#10;f4Dxun748H24ie12PadiSXd10XC/hKzoBUv/5fwbBcSeNOlJ7usiy8vLRQhxhqkQv1yGuT5IvgIX&#13;&#10;C0cJqGr15RXa4W6DoQ1mx2PG0UOsb3+h/2F+6U/fPj+8kbwNisnX388Vofk9sMreg1398XGaLjEs&#13;&#10;rxz9x83GMXwGqf+1bR+D2tQ3YNBOySWFJZnThj763iyqawWPdb23JiKoxlUtfBRlvLsj5sf4cvvU&#13;&#10;ZLWx+yHYnzb7donJ2IAdCeXT36bp5/KoU6NKAKCzdGLfsgyT1/tyRGP/jqrnxX1/+cIU/cs//Wly&#13;&#10;ddf2MWTgq9dv4c3hLq7w269Ph3/8p9OP58fNEb426vFjtyXR/6G4+dPbd+f5+0T6DrRpK+Z8Uwf2&#13;&#10;JDcZoqo7otv0sNnrxSSdHhr59dP340N797a4fRppLK/9SNuyPqqn8Lz9uKke5Oe/nWVRUaWSHjEt&#13;&#10;tF8O7zZsIbKF1X0xMV86tn4ejrJVgMYWkYbxFr6xp8U1BNoYXt4iSNJt8SgW7wxYxr6vO6KKeL6M&#13;&#10;2+Pu9XaypFnOp+L47seKCmSbEgOVNQn0hOdgmECAxvtWBAWvyfRTxJtYtl0lN681LNPD7Toe9psl&#13;&#10;FyH7L2YMO1GwW0XeI8ii8e9bs+obEFk8FVS1Lk/HD1UrzPrbV/Su+3/icDASRtd1zbJO56en9w87&#13;&#10;t76w6Wf39VyVR7k9qH//sr62KQN+LL7T9DPo//J2M+G2ArK3+t++fPnHrZpeVwABUBjbv+0NhQmN&#13;&#10;Lmz7qvzze1q15xiK/q+L976oYc9eo5tG5FchYyqDQxj+7evTXXEPxi9Fw78On5s3zbpq6oWZt3Qp&#13;&#10;iaZ/vvtlTr+/ouVdt38DN4g/PLmvGW12xS8S3NZyc119scGeYzOHEnZfi/wfPrwDr0D/68rr0F9+&#13;&#10;CM2qcdOA18vTeBTNf+Yve/9hBY5vER3lDjQy6dPTPxebAy9IhSFcF4tMY6YdhitiuE+VYOPlx0mi&#13;&#10;+JvdVG+fvt0GufcJ41Xcxd1/ipej3p2Nqf/0brYakuYvf/6vHP5xjdOyLK+fL+U7pTy146kRlgny&#13;&#10;FZ6vcrypq8uoOOx0QKSH83wRZB/dzokRO4k4e7p832x36lBez/5ydlWO38cQACkqyZYvkImIu37p&#13;&#10;/rHBhKMhLPPA+ftegzhDpqKWVK/Xl+6MeFxhGpqNp9f323COU37YfFjMP+eXre4D56qvN29lwSMZ&#13;&#10;HWLH+XW8vF7Gh3q3p7g91loRdAsY0ce2+PbP/+fd3/9piiZbW2fI1y4YIzvw98dfzGI3m8LHec2z&#13;&#10;qg+DXa924N6AlxhZdhvMn7sjvGd9cVv/5bDdMQfpDSzDdJ8Lr1F1/4h6Lf7uvz19+vw//vLTapeX&#13;&#10;rWY/MXP68tObv0dcjNG3O9s/ueDseHu92x2qsjjNGW5/DuLVDrCud+y1+Nfp/3p8s3Orebg034V4&#13;&#10;WvOQq4eHbNZ5gaT+8JdP4++0pIb5hd3ya7dRza5UOAKk0bwsgWfDtF+ub1vVZt2nTPvp8fjw/NTv&#13;&#10;bkrUxebDg79eLHev4frwX7zfZcoI19fpDZPrfJqBbt8c8rbh28YMGZ+KssFjdEmi7+enRhXtfIDh&#13;&#10;0pW3ShKcoZEBPICHvxEDqd63cFwoomKzn2iB9LCcicr85d9+T7/cFX94Fem7w50vnsZv//zYUqA2&#13;&#10;VS5URnGcpRsB1PCx+VGl46b6T89fqzd3BuMtCR/mvX8eVtSZr9Ndsfn+r58+3BPSmPP6Xe5ZXSta&#13;&#10;EJ38eZ531c+Lnq+DS0BB0XnBrtCaLEUEBRZZ58YBPjdjPyaIkxVxzs6tfKfOYLNmwCVBs57WW92V&#13;&#10;m8NmsCNf7AOm7PkVflC//4Hrw1uoWr8uyc796/ftL//l7WvMuYqZH2Mr6Q6p8LL8u8sQUgQdV67B&#13;&#10;/8ub/4EGQlbqZeIWswIDBZKXwOgqwDJiY+aAHIKgf302OoKUaVEhFm5GqwzuZH0x8bjfQaDrUiZa&#13;&#10;vW9/xiTt32+nXq/REsm7qK4+0RJ5tM7D+m14qUW9XFbP4ul73+4rJsGRVz90jJl2dTufVlWI8/jM&#13;&#10;JcnRE+RQNqH3CQpMgFKYzQFSqVSjUNIyDDbB8gAk7lQTMiSsGP33d2/eRZCEJFkUzkzbplpmw4Ni&#13;&#10;jPmU9GKH11Pm6ul08dyGJdwdGk7TjNJ926mmRIqyvajLBkdGHdZ4gjkzRGefsg8CExFAcsj12swG&#13;&#10;k5zHizY4oGK/b2tEgxcEN5TytK4m+sRw0MtDua1KisMwEqTPKWq6JWyF6Npfg9HJ+5rpjGBCwsfk&#13;&#10;SAWS3207aKPJV5dDLGSn2pzZ6bRsCMUsMNaEwMzLFTYQMrQsWgNTN6jsqqOqExTLqhHDAikjln5Y&#13;&#10;3ZpXa5SoI0DeBxJBwnlYbqzkVbe33o/X8UGRGVrQSNZVw/AlrREGMI8rR2xXF2ZZjdXL6mPKt9cr&#13;&#10;aaWeRsQZKJjCKVfNcJ0vp6tFK0fFYpxsahIDIvDWj0i0z/0LYpiCECb3/s1+CHYBsFD1lK+CJBg1&#13;&#10;lM14vgy90Q42EqUcY4oaLJweaJJNtfXI3h33PAtnc+xIvHhJVfRwHi6UgrqRS38JhTQ2c0SNnVNS&#13;&#10;+abvRZW3ZRKCZ772q7G9dhbQFFAO41yzomQcZhcpm+d+W3A7YVpV12BPy2I+X27GWpqbNwojgxF2&#13;&#10;GRsU73YVYE7USOfF39ZMSnm4T8OMSxwV1SmYGXAfp6fnunksBbOm52WSFV8WeJtGm2J33CEk5jkh&#13;&#10;mT+93CqBw3KtQmGAQUuqgJi8eddWGrgVAlWkNPpkEmF1uhkAGeLq6iYwXyFRKUuaVkjYdLkKnMuq&#13;&#10;vDw915KHuIqOAYtuP0aCwLk/l1SC4Ac9ZIZMxrjcwMj6+CTKZrTmcvGQqm63N9MVIIBAoCkBDPW6&#13;&#10;JgCch1y1EVkmibXGA1rUm7psxY4yx+I6cwrKrhuXmQpujC8y1HCu6npallEPIKfVrfYWaoajz05H&#13;&#10;Gy8kkEXHZU0cTwBVEcD73YMZcpKBYBI1JWFxznz480+WDG4wtKAB+EYo2jSyqiCO6+1GNUGUjF4b&#13;&#10;jwJGL6cLKPfusqx2gYJQkMe8MKo7kZ2uN4/7aJO1vqb1Gi2UWBAMUUo51butC3p6Tfu7Y4A+TNmt&#13;&#10;PZH4Op04KVN2INtgOAB51gbATCo+XFaArTF9mHwwOBHIBF8yZCGHxZnFRntllAEEOEuzdwQqt8I8&#13;&#10;+5M+D0OMnoRg5qeRltJIR5hCGBJCHQIYGJtsgLmlpZOSJQK9fXKjkgUhBaJ8uWgpWEwAlmmFmSjK&#13;&#10;OLl7t4eIsowqpRAVJa5m51+mPo1OG6dqhcsmLLoqRFhWyvFEIPCZArCOQ9PiyCIR7Mf4oljiQQ8u&#13;&#10;PNQdJQBTtIbh+3U53G8RgpMmpFQIAUGpSLg+1sEau5rtNmUQWVWGfpaIIIKfXp4ijc1P1cpN70e0&#13;&#10;YEKHyzSCKKfeKVE0TekWBytogSeUhQKBEBwkEaPz+aYalpInACJaMBkajq6LsbdUsEIgmmzMHgos&#13;&#10;Ns1GIc0EztEVkleEJ2+xj3Zxp2GtJZOEzGoRoRjmxaXk8bgmu93fT5NXsnQmE9HA7LUxhWpO/SB5&#13;&#10;nSDwLJNGQh16mSe/dl0R+3UNcb4tzPhEFG3Cks7Y4n3TYUZUXVzWPmRAAMwBRpsSZ0qWLmkaYoFg&#13;&#10;zQq7ToyXkuFC4EVbwpfMMa4VK4pFG4oYTKsxFiSgJ08lnJC92quFs1nk4uZ5Xeu2TdpOYS3r6jYv&#13;&#10;VObgIxWckkiwLBFHJrVykwnq7eJ5tpoP+jbr3LUPgldl3epkmawTNPVdHSQkmEKYSpprADCuLLSM&#13;&#10;pxQXDAmrmsVkUCJKimBSSrFtiz++n3lNpIQY0Ktf0gIb1LF0nUxCgZKV/frlD8G4kuWCs0j0Ml+K&#13;&#10;EqKZoCYvk0WZOCTk4gUWWJWD/VTQwtzsMGsgIYDAOqMdlWzEECZAcIwMl11dUwFpVZ5uV8CYkFzr&#13;&#10;TAguK5pgzBOOzqHoYqCbXQ0yJBS7CVJaAIy5Zm8/PESce7/2n6f+fMVYEEaOG4EQuQ3jfn94Pb8w&#13;&#10;aNflTAHvlxcqQEIIWfD07YlSJUmFI+pzRgBiiJdnK8AV+zUb9M1ftIfekdPUf9z95Ma5xHRGPHhf&#13;&#10;FypMK7Az5AWGxE7DTj14a4zXjLLAauPjbVqiQU/rlBGIIMQkpMwOuequHZ56G6L2Pk56FSJln1IG&#13;&#10;iDZqFz3KJtACvJfVamwgXEJFKLMhGO0eW3btJ0oUhsEuKwEizMmt3kSHCV70vPTDdfCUb4+FHPy5&#13;&#10;EHQZzhAJlAUA0QSdXVIcQ5QKzgRNy8s63k5qy2/LmaNKv9qCFs9WIx6Vgm5B283+MvYMIhiBknVG&#13;&#10;zKeIcw7Ru2htBi1tNNTP42fESlkrSGOILkJWC2tzvEzaRRgVBAUktzNsmkSodkkysKs6JsrrMJWV&#13;&#10;eoqjNTPBqWQK4CYFyuAMC6m45JwLJsd+yggctpsZL34ZkigNEQQjD0FiFK/Dutok/ZfhM4zpffdh&#13;&#10;XKcBztNkEFwgByYPIK7P5xlnILIxQOMcUzCe2+F8SpFiUU7hGjneNLvhPITKk1zliKqmooCbYAkm&#13;&#10;uZFQGxdTs31z1QPykGESYiLiwZpzACD4AgSbAKKkUKWqItLBEIWyAq0ElMXL7Qffqdz74m4zp1Ux&#13;&#10;kW2Yzmczey9wK4WCCcsKeQyte7vdv15OWnlccFKKA+Ovl3PIsPGBNh3GzIYIB22Dj8ipjiKHPPDR&#13;&#10;k7JosVpBIQkDeNUl5ymKZQjbDfv8+SnR2G0FzS2UQ9JJZs5DSXxgQCrZxYpCjP0aSN4sa19syt48&#13;&#10;C6IIR7IjpAColOz6ooerZmDWA4Py0D4O80u/pItZR6OzwZwgGH3JWVKNJBUVJNFIOGMVH+28vPhA&#13;&#10;2DhPQvEFoOSjlARBp9e1ELUqaqcRoyAmhzBCPM8GFUqcX78+vv2g8TJbb3ymQP966Xd1+eX3X61F&#13;&#10;pCr8au4kebrehvkqJSLIecQVZYequ7rZ5ol7ePnXz0KQbbUxi04YVw/7nAHKYPaMbYHi7Lg9LOOZ&#13;&#10;JqC1RwCTvHRlRQkkXIogdNRLtsiYxJiqakxZZjgZjSOoeAFYt1V8NFOza1GqHA9//PhNcAwbVO/q&#13;&#10;8/VHeBaLnbhstAM0Cyzr89MFOpiX4EOmdRGNBQERAqtG4D5BGlTNA4A6Ww1kxnS8zcDFlcTTeG4S&#13;&#10;oGB3ua4RkA0K5fbIBd0ft9EsJRNlW1yH24zmj9sPy2ivZO7PT6xgAWXgAqbVdTGq7ZZ1LjyLLmPE&#13;&#10;AEVPL89oIxaRKyQXPX785f1weV5XjhBBGM63CEAYp6Wum9VnEAwltBB8nUeQLAK2sqw5NATH7DV0&#13;&#10;0QRP2yJKURFDXBASz96AKEtBox2BiIgRbeO8emKD9lBbixQb9LwmDKK211NRbWuh9lXz9O0CgC0L&#13;&#10;FXwWlbk+vwSs230peQEQQATb5PD//k//847t4YBmPsw/xmJfepHyZI9yhyeXb2tR5F/HH7u63hdS&#13;&#10;zz4RdnOp26jr/CIdvKPNq0Gbli7TQDF9mrU4IYvNt/XlUB1s8rIuGyNGQSO1iegiSXps45KwxbAE&#13;&#10;ZoW8gMZctp79tqIQUKZreiJEZdJ6lECOwa793bZIY8p8q/Ww2Qh6Cn3MCWLhhxe0sO7N1xsIYOIR&#13;&#10;rTbqCOqtrau9dvO0XGaCG4hAsCeNdqmYtDYxsQBJpXyClAhbuBqhQkDvprhpNoiPfskKgSKnFcxP&#13;&#10;uqL1DX6qizpbrD1OJDIbxeQsoge8c37pDkJ/7m2Wm3cfk+7DEnJQekIE5WwNVlx2JY2rvzocp5qs&#13;&#10;Y3d0X3Ejjtj0FxAYgvtCCsGj/TQsHvOdUMog5p11RhMUI9Kikhdk4TN0FhsL70poseuvPsbyDpEz&#13;&#10;Pzd1Fy1EXfZ5uc7X2iCqdjrY+tiuL3Gtb8EiN6G797vr1UMAzbrAnADOAYbJLQ5gjlmFZbh868vg&#13;&#10;OXIUkHUAC26bLqaUdIjjVQqhrVkzEYDC2Z+w7gQrdt3FzmEeplSWRSU4a3fF6UvfHHYOJpB1tvCw&#13;&#10;vxstpNuKwbBlUI++10+wqki3i8M04kHxrMdXjzsScUqMEQZQ773T2kBB5r4Qor70PWIezGZdfHe8&#13;&#10;n1WO342zqeM1UVHbgQsUYy7evjPzIjLAlJobipehTuR0z7HLBS6m8+rcCHAKSENIOlnTnPU4SMpy&#13;&#10;1SqUqJkCrL7PJklBq3o7J76tFqpp7SUMp+tsIFuiK/Ds4WLREhhA5xxVPSi+dxHV8slNEAvh2V4q&#13;&#10;fX6Fqdjt68vwtdiTZQZFUWIlkiCRYHOFIKkpvcj2rhGgIm5+0WVV+cvKPdICbNKaCjkinMOlTW2y&#13;&#10;KZJSrCki/DTeVFdifUNI5cBqvvggszd6ufoEjkWFkHdpJp3iQbhTUJxAFDEAzaYmkszeZVrNWVWC&#13;&#10;lXu6xECasuHvp2W99K8FYRFP0PlskqxrWtDgUfRU1SXkAUCYI3xxY1m0elomiesXKzhkRQpIBJAw&#13;&#10;wnbxraJAxNWYwayy5JigRc+t3SI6JwvtGKq7lAcuZBsDoeIsuw92cQrwZaW0st57b0AJIqS53dej&#13;&#10;fy5IBxlcje44/uur4RJz5mSAcYSBwhm7JagEIMU8yLYFMDMECsZ9zgfI08L1MAx7jTWnctGeOkBr&#13;&#10;HmmCyQIXeFmqbuvTKuJxMgMtMXiNm7vSpHX2wzLGoqAwWgrqKfqQQtuqxIGk7aqvbx47uGBV7MZ5&#13;&#10;xBhZReZPrxtZ26C7mocUddAguHqzcSvoL+5NVYdKMlziQBPKwEUkyIQnZzNnvFDNEDXD82W8wUKp&#13;&#10;jOcokHc1B2dB85ov/cIKVREeATzfFtWsIyWMkaqQn1+f19vcVmU/XqOFG7GbgkE1f19/8NmzEt+s&#13;&#10;bVUjEAzjGok9AwK9W6+nsiBAGh2scXFi006Se8qskGBaAI7X8VqUIG3uMILRxmmCIzIwRDsvCkKb&#13;&#10;bSGFtmFb3Igq/zj3O08px4QRzCnt/OflK98Wa/z/SbaTLUmyBEGobx5kFhVVNTM3c48hM6uyCroP&#13;&#10;q16w4ANgxR+wYcc38HccWAHnQFV3ZlVmRHi4m5maqsos8ub3WHD/4xrz6suHuOoNGU5CjVBiPBjN&#13;&#10;VTEro52PqcGCdR6CBBwAhQ49AJEQCvMM2+2HIv8w1k28qw96mf1uG1Ya5Zxzh9rO0+KNZhDsw5KU&#13;&#10;emlPi/WQMrXM0IXlMMulXo3OD5UmKxTYORyCdPdZlJ1jlVP3khertsp5gLN5mlKGd56yff9WiqJi&#13;&#10;dn2XNsM0D9qXhGoOce62cH/i3bbq3WlRyh16QliwoSo6sAVQSk7FAqcHHzLIcBQQOA8TTIZil4hs&#13;&#10;ivA630GTK+zVxajVdg0d9injJYoZydapoLhIgCgCf2RZAABcLtfPp+c5XiClAHKjN0TIog1h9lme&#13;&#10;pvc+2eh3+qaH4qGewU635mbGsjybHeeyCCSCHGR5w5nv3bogi3S0Yes4Sbdhc9KgXvKUk0QPnfVU&#13;&#10;bRh0aX5bUwIi4+s+ovrk3JL8Zme0icS9oCvK6J1nn8MeRRTaqe5w2pWzGYdQyixBd6NKki4f+5kk&#13;&#10;4nDW2RRNvGwXWhnqSFxgIhK3UOtdSo7JIamvPqDb7B4LNn/YCK1Ko4bIQ5gdjtGZ7Z4Ij9URx90I&#13;&#10;8Rk4jfyOcBWCWdcFokDciXJOJComcFv7u167P3wRMwYgI4wcTqUZv54//XHb9rKopv4940nmsCoP&#13;&#10;KU2L3qmoxu89g5AAGRVdt37CPPlUl3Vlxbna9/6CYqu+CBgzHusVWtynAuEa4LGWNHo1TEzHtqKR&#13;&#10;1eu80Ri2q+aSOGBcQB8rDABhKvfeiKejDYYw6IP04b4mNSedL5xI6XGCFn4gxThXm8E8X9/VIa+Z&#13;&#10;T3Oai2GSbdc7BDenjcEUH9un/vu/AkjW2VBKUvIcSO4kzcSPX37QVs1qeTw9+pStK+mYzT/nFFqz&#13;&#10;3XlqrtcxLyXhVCQEgIfRhXX2wB1ogYAHFfAIpQWjHiMGZ0kA1GWOh0v0yQhCSg9WDPYVUJ5Pa38q&#13;&#10;D5ihhCKp2fzVNZ8yeXQ3X3QH9Pvvv356fDYWHD9RFV1VHi7K4pqyijbbNjK468jloZD8/etvIq8i&#13;&#10;womGmBMEnKBwWqDZYIYKVg4+8RhDLvPLdc0z2bX1tgzkC6UOX1aN24d1vHkKNY4PYRfVqffX8qca&#13;&#10;XB0bqMvD0jjqyeOp9GQtH+E+mDI/Jx8LaiwzMNqmzhxUMGKP+BLhlx+7IIhXDlgQjrTD53lcu6LZ&#13;&#10;kAMAVrKaG3BGHJJyNxlv04nVVArIsIvPAH4UdQNdw7lfF1sXD16rx6Yc1jvKYqAO+1XZkciQt0UY&#13;&#10;gUbWouBMKBkrGTYTNRV089gJqGG1jXuNWZXIFrbv8SKbfPOm8kbZMO/uH/LM88oDCAg+KrlCUz9k&#13;&#10;gKsuf9zU7hwYp6V+AgYk6/fKwKpux5t2C6SsN+wkC8jYDl0d4kcGxHyZUzrn1r5/vYqm1CXjWGy3&#13;&#10;lacycCIOaEnf1V0GOqAcBO5W5R701uRioj4rCr+DHNXsGEbDHz6/GOeAIeeujEofq2Yw2G0AiOSZ&#13;&#10;yjnv13F1uiXP3+/9+Xx03g3eCUykgMGvddP+/vVyaJ4y3PX7v2W5uA9D3R4drbyZ6io5hbZMRUBT&#13;&#10;ooUMqDqi6I0yEpaTmausEmG2lHZdti7vPkRaN2ZYz6I1OVzDRcyuHeMOECPk1J0Vdg5JyTkjcBUN&#13;&#10;QR8Zk++/vmHsfnx64ZgFY6O+Y4QA8Nbw8durOJS/3F4PmLRfnvt+Agl7QjKMBOHrtF7vps4SYEhH&#13;&#10;D8nhbfjenvKmFgu3mx5A1GL8yRAdANMuUV+YEEtSMAN4RBbDAVmucI5lBAZRW2+VeAjLrhPIVzTd&#13;&#10;tSSQIh09A7yR56eje7/6tSOswCwL/W9zTBABZfY4jBanTWtE+ZImsWXRoaEdMxAAx1sIz/lx3pHH&#13;&#10;qGqb1/lazWCbFaP5nDzr2Nt+q566TOGIfUQOAU/Sp5RinjEI6vO5NsZmWb4klCGUMWrXKSYPvC4Y&#13;&#10;qTf62/YWzYq8RoF2L/XgHGlOj3KO85Yf6t4YFgqnJxi3me5V0cyrgUBmzmuSsVKyNt/GKZXZMeMn&#13;&#10;Sn+/LiREAdE6Kl5ECKnZw4p/5QZhAWiG932/Dv3p+XzfBvy//uG/D8gNdOfnmSMZTKBa9EZkYYYy&#13;&#10;/jZ/e/hyerB/dDsLsERhTiDWbQ0tah+rRMRf3670KX5fvjNK455kbtddIaKxWeQ7OvKqxvku9SMB&#13;&#10;wGzOOlV+ur//GpHnB2muZAmjWV1Y8NBVz/cX+BG5tKc/V3//9V+eu8NxBTFkEKRhnTMo8GeMsHeb&#13;&#10;phtffd/W+Rb4j+0DD/un1poR3ULhsGmOwPSVAOd52CSTsT9mDysWsZtw84Aw3fM8ziD+sWyXaQGQ&#13;&#10;AHCP/vHr5ffHH077G3j/uLak5jPyIAPONi39l/tf/yH/KURWP36y0Oy61TZGTFpESAM+lo9hn2S6&#13;&#10;IIw4yY43N1B4G99+/sPxdv8doXq3wdiU7zM6Az363J+39ChLyAAAIABJREFUUeFyfP341x8fnrrs&#13;&#10;E3GQAnr9iKWqIpD3ZZrIKnvfEMxjMj/pNJ5eL1ujpHoBhPmnlo/ale58PB8VGu8wwH/Kv6s3cHA4&#13;&#10;cr6TZPCgDcnbvEb/+tf/7fDl8b6+1vRTDr6or8Nph5KA42Mb+hHMzrBFFQNd3rn2oDc+vUzTdHw4&#13;&#10;TO4Sqof775YQtkwjlF2FH3pv8GP5qeq0V0jCx0M9XN71DM3A65cf/rkTWZx0/7cxf2BT49L+8nN5&#13;&#10;uKd1YfNtd18cFM5Nen23SdRkQH730/VqKDu44kjlkbFNX8lUgh1go44zwxkJHQjcEBghHhb99SV1&#13;&#10;o3impLl8vSG/if4ugTdfyNfvfzs8HLImv3y/U5+teiUt+e0/u7n4O66xeGgQ3HPVbOvMG3xVaAoh&#13;&#10;Cv6A2WX5OJ1kLs2+Ixwhg9n95raryoRmlOzL3v34pBSGqyyK+OsbNJv5+elInTNwr8sX7I6C3uvl&#13;&#10;JFHA+qN/ux+6RzVGUg7MWONIfvjTB/g9pOvjT4XB/fqtuf2l77K8orE4RdJ/OxSelxWCh4/Fj7AK&#13;&#10;IsuFMUKNoqcnsDhqVl9p/tiWJ/zMQfY7++X89Hzr7z88vQQ46bmaTDQgdecGKQ2il0Vul+O2/KZD&#13;&#10;2JwnyjZV26sZPjwYH3P2cP3NwLP6Ao6m3/THIJM6lCc/JuHkPfx7yVwW9pyd1riIUn7+0+f1L2/e&#13;&#10;ggwgavXoF5whNLN6f8DKNBHzfQME5bkEB/p9v7nX689/ftn1hLlfW57BGSfw8/OPZF2yHziSftFx&#13;&#10;f4PwzMd2qVhtySxaDIWNioGMWL+4MN2ud1mWpTzIs6Z/e2gOT3/59lvpfp5uX48PL/1io8oOJ7Go&#13;&#10;kTVltbdNV2CYPdY/9O6yqv706eC2S5Mfb8MNoPAWX/8JPlhnxuTIWezZ0GSwZek7mj2He7CJTTs9&#13;&#10;G+/f/v7rKWsycANiW2JfSfLh7QC30NKGMo9QJIWcXPvH7noZKKxZukzinpXtMouuvM/BVnmVFPmB&#13;&#10;wP7mn7rnPVfkKunkz57PTZKXxvFNNW9ndsoyyUR5HZcTbeYpMd4cjiDtpbZ7xGbbp39gn8GtAG/V&#13;&#10;uVYQjU1hRb4pA6K+fn5pydDrmiBoc47ZXsg//wQXZX//ntHQPH4xE7j+snaH6t/ycbADIW5A9KI+&#13;&#10;IrcJpZN4mCeXyUedFnYfH3LOgXEr8wJOi2aigrZRCt/2mAPY/fN5jtunP3zWF5yBtF/vet4/Vc2f&#13;&#10;zxQPqDCPHs25j+raw/pgDU0j+Zk/D/s0dNm02OljG/BWFf/4/vV2LrqDMWk6/HT4rzZzX+/zT//4&#13;&#10;ErkNr/PpXGxDKLKnIxe794L76O7yU6i9fT4U1f1ABk0kvsWVSPksqUHLypQsCyiqQIxLg4JlwWlg&#13;&#10;DDfNXb/LvHWKbGE4R4ky/cv2b8/xn5FwBKT148p/EPprPHIm/Yyrhuae5XPmStcXflM1AxpMf375&#13;&#10;Zze4R/zwHV7IjTYh6+DBvwY0bHKLvGylXDLE9N3fPu7I5Nk5X/n2qeF2XNkB+JOGkR5IMNMtA9Xp&#13;&#10;p5ev98tNj2sBT6ixdfUrSf+xYx9j9dB2+uN7punxRRKqdyz8boPzMdl9Fqf26fVfvrOFtw/1mYFh&#13;&#10;upRHWZYPpaZKB0MiiGtCYFqXyv/8S/9qJAHnbEm/UyDMvf+Pz1+sNFUqitIfnvzX6RvG1KzpV/z1&#13;&#10;n8BLmF2DakgM+Rg8wrqugJvEoYpbO34tPes1DVsRhtet6crcif2XuclO//r3/x3lcgQ0lCjhWDC5&#13;&#10;9HdV58fuEGH4oENLj+PyDdJeHsI6bF75X/76nv3IQJMnp6Da98l85HjiZBjgD1cRFoOxAw532sXV&#13;&#10;2s38dF5G74GMUW5kT5FCyuTtqoj91Bzq1Q1+4jf5vo76SL/gZw+Wq4HRyUMZYlwWXnewOkO3Qxrf&#13;&#10;3r+/d/j9Oj5/foYqEKIoNXrdkkH/XhTWfNuMtgGQU0ZIQ+J5Zq9Edvfr+0Mt9RR7TJrnUoOrrOGD&#13;&#10;wV+q8+//5TtA/dUsBpOo5TZqscQDQKfP5a/k/1i4/8t98QCrfjAMii8nvOH3j8upPYjslIlc312p&#13;&#10;a9fS6nV/qNkw/NI+Ff14zXg8tXL4XUcTuqaxemG4PWSMLqNl6KXpcqt+OhTjb4v8r7N+v/qkcceu&#13;&#10;oNioer//pUy+POYaKn8PQ+xoc1LYiz8FVzVYIkRs3wbX/w3s9ojqYCHPYnl0hxS+DlFpcZsxySOn&#13;&#10;+/Ohjfd9gehQFArg/NMP8OZ1hd+XoVVVKgHvovjRUP1ncP9bk1X9YFkOvGt6aFVH1Sv4T//p+Le/&#13;&#10;/Z/wlN/VX3PJS1z+6zg2dSdzNH7/Ll0ew719qHnH4hbjkgSs/99/H4Got9kcivPA2KOuMu3PIHyL&#13;&#10;4fv+vX4sSeZuE7TcFqzOYTf1/9cxK9xt5yQGuknOH09PGeSm5a/b1eYg/0v20PgjYD+zstwOcSdt&#13;&#10;9XI3yWXAU7vpEeLMCcCtL96366cPdCsCxIt2+nfMj974+Wkn+2uiqAmsRr8xgR5OTVvkYb5c2VZk&#13;&#10;ZekloJGccLkO0+y/R3Q/1oXdTDbqoe/v6mv2ace9mXuWiN9ir++/LX0QuDKr8W08vrSru010qavH&#13;&#10;4FVY7usGARWcVW7DU4nZMh3y+JR5kAm+x9f/+zffsj9KWGAIIQy+g490xFa3fFnC85f/rkM8ff+1&#13;&#10;Ez8BzykqEt/M3dNE7q/3gsvmRzZPAw7YXT5uxSICNN/6+o8n+drmOuc+55JQDqsjtQ4BqM7dp2ir&#13;&#10;6BanY4gsr89avj7QHzDN742Sp8dvH/fieP7GLz//N8ZNQNxetgz/B1qYARb8WTETdAvyB9mzNz2T&#13;&#10;Wpvqa/bL00nl149xiSAsEH9WjljZyY/dSHNnPHnvsKqJsU+C175Vf0p6NXGEXQmw54SkfRkhik08&#13;&#10;D+hiX+Yv5mGwdqApJt5yZwz49u6YFJuUh0dZ1Nvt2/D8Q+m2/vPTw9/hKwY1ocK/s7Y594OuD5/R&#13;&#10;EIbdVofKCUdHDD41I9T8HxpIj5r/yjpAr4LVF3VV+ys6yvdvH18x5GXZNbF46/+d4nKZELHVrqxg&#13;&#10;zTgL+U+CAP9T0ww3ebv1G911t3+6quLYfO/vOxcyI9cikux8e/PFuSfP5BUOUv2j+PWXGDE7nY6J&#13;&#10;HqHEBVjFUiTy8nRc1ptNG3JudwvA4TT3MJasIN/ur+euXuIlKp8DfvH0R5owjsM+wzUVxWlfUcL4&#13;&#10;8FM9+68Av0L9sJNB5DxEsO1SuB1I0/6cxT25gHldlN8Olz8iSwTLWjXNVdlRD8Zf39uqyRP1IImy&#13;&#10;QBcQ9/tRlubrJO536HZG0hUxvrl1dUX+UvDpr1gTC9K3qW5qtA8JyyVKv0yUhrIilqgdZhECLIWM&#13;&#10;P34fL/IgF/2+/F3m//w4z0uRIL/lejWyPPxx2OdYqP36hz8V/890e2zAgTH91kdR0ZglEJPAxZNd&#13;&#10;h+lYPE7vZQT9vExZw6I7wO/MAzobV8tPXQ2iRsky/L/8h//xOg4sZ4BQpLH3CSQQPMYE38fbw9Px&#13;&#10;0s+PxVFFZxFk1BgAluBkNFtM01W32Xn0c3uoBT0kVzAe+eEgJGnqYp8tKolmdlrNMm+Q8ZSwtxun&#13;&#10;QCJJPbMe5E0q8hxBZLNU5vmaJg8XsPlDUzqv+lGjpkQYN+UBmn1eTdSJYG731ZIAKSZQrXqf1r2f&#13;&#10;tF1h/gDyDHtnPE3QQ4Btgr6wwoQ5J8ViZIBTgMCFCHUKYQ8JgIA26plVIuPzopFAOFCMgLHrSgbC&#13;&#10;sPG+q44poMFud7twhmlUGQLL7Q5EFKWICWaiCQFamI8q4GAdp2VGCNKFbHIMkk85rwKmIPiMZ/3Q&#13;&#10;F49NLinnzIYwjveI0uR0UTBS4kRQxrPyUENjI4m8lE45TyLgUXjT0lLP+zCtEAoL0xy39+FSG5mC&#13;&#10;lomwCAhogrYIU8/LqLaUvJDC2ng8fvaLp84FuNCaa2iU2QgUTGZIUEJ4RmhRdgAzh8HzQ6u3RRCu&#13;&#10;RvRyPlMJ9rjlValvm6XK0n2fA8IYAiyEF6xChGCG3b5d9XsijGeHBThqARDoNk8UYtJQwEPifhht&#13;&#10;FrOWNIMyPDrOa5Cyh8JH5F0wEcENmdxJjFJZiJSDSAkE1C57zBLHlHoGARuihyBxIUUErMWOAQeh&#13;&#10;pEwiYWdTZd0yzAmB1eiXtlFSV6IFGl9HBXEAyFHoYeAweU5gGjVsZUjAQYgxJDib7Eq7nEIR/SYK&#13;&#10;iQsWduZ3Q6NfwS4SOJ3LYb+i1ECEXUC8KOJ6K8tSJ5co//zyfBvGbVeUhBQdBQwZqLm3W7Qa2hXG&#13;&#10;yGvJAUEJEe8gVhoTft32bQoCohrilW8MGoQpAMIv8KFuAKKJc60Xu6V13yL2q06Jkup0mPSYPJEF&#13;&#10;xSyO43A4nYLzyXpcVsdcQhiqglnKPYiYsrsakoTARJmw4nGfZ+vTjz/80ftN+01pnyJT1BvlOBM7&#13;&#10;sCIxs839/bWAcotCewVpyIq8JYU1BtCkvJZcKm0TAWrfLHSL3T9XT2+33+ssB7txEcKNElZ+9FPQ&#13;&#10;bvrYkWZApeOh2p3JihoOHkJoI2B5zgGa7lORcePUU9Npg6IHatclpr2eaC6ptaxg22bLvOsEfv3+&#13;&#10;y2N93G/7YhAAAEpyW68gYoZYslDwUk0LY9S58HAslLH9vrqExQ7UpEpZvfeD6beMSGdSruyh/CI8&#13;&#10;Kom8RxujcpBClIMxeWYZxqqfH/gZhqTUkhVy3K4lL5JNmWC0bKKOglO3zqJqx2VvuofVzzkvU4o7&#13;&#10;mBFlnAOM3NVbzHIDdiHJdF+CXu/DDTN87+/eIYiRQ7PWZdNVwe9c4mS4NluZw5Uv7cMPt23eQIie&#13;&#10;d7BKCjiwaJBD40tER22cNWjfKk6caFS/RkhBVcikVkTO3dkat99NWwoIIgl80SuXSLnJclLmZUxJ&#13;&#10;yHz1hEjCCFPrgqFouXyuujXXWjnr07zvascYQMowwpHz7Dr/DgmvDi1EymPqAchTIDWPMe5acyot&#13;&#10;NRUWp6KNNNRZ0WCWmeRzqUl2mcamSS4Ebc026zovHQkI4xi1u+xARhRsTthdr1LnwaDZrpxyz4PC&#13;&#10;eltYWMeizAohp2kCjLkY86zZV0URiRbwxDBHDEulHWkZURhIREuZUUghIIywXMawiYwxybK6vu4L&#13;&#10;kmnZRsFzLknCkTJhdbz0KxNk3nvgtwhJVcp1vtM6hxggQWgmp+0aPcCI520rSuZgVMq4y+YDcdER&#13;&#10;BPya23mmmAOJh/vvPBdIsoLUUPn7MEgh59eLEHQzs3EOkwYXhGUZUXtOKfboVJ5wHvp9LGqIuN52&#13;&#10;59cYEgo+qt0x5CenBqMFQwDSBDgzpoSJU4IQopxhYwSlIYDFaBTdvm04kcQzGhkwQPB9H7hHhGfl&#13;&#10;ziaeeBJMNo1NwAA+jVNRovqUWaM5gUnvlm0EpqaQUOisPEKIKaFnztmRQhskESymOQLlEsNYjavI&#13;&#10;mfEaJzrvQRJ6bGrCWb/cS1mqTcv8uHlNEKaI//TD0WEya59Yo8EeQUreGm8crxAiTV7SyTguIkQP&#13;&#10;jw8BwHH7EDm242RL3GZVDtGy3jPcbUE1z6UDcAX75Kz1Afg9URAZqsusEhmnIrqYAkYmYsp3Y2qB&#13;&#10;pUYACMjz3WwZ4dDa9UMLDDmHEZlMcMICQpjyCu6mPj7eg55ZqvOGgUQRxQgiwgiKWcWWMFYA19lD&#13;&#10;AhmVkRVMUAzXVaXIcYYhMcSN13vTFosaCmxpUTqgXNgs67quwgGmPdQ4FacHh9xluBaw0stUZTIF&#13;&#10;PzufAjYmIYJU2gniLsBtNm1WUAByIogtTNR5y8pEeNaYsLEcuxXcN08N8XcdDKpawgUPYU/0uJmw&#13;&#10;qxjjbNhZCM4wzAlFS7K79yYoiFBUq7Xv03IqOAGiyRunY7RbWebDPEst2Kme97ltcxct5NE5hzyR&#13;&#10;VVy2D1FI4GBRtwwJve0SpUxU99v7Tz//tFhkrNW726ZNebZvbt6MyHAOMYwJABLCZMaNcQ4o1wY1&#13;&#10;z5U3YZ/2rumCExiATU/UpSZrS84dDlFD48Kil3ndtd1KSTkIVV59jFfK8/f3mwcRcjwto05RWIAi&#13;&#10;sMZBAz89dss8yayYoo/WZpLylOju933FPiJJedl5EvrldmhOrKGDud/2m8jKGIEyGwxBJe03jTnG&#13;&#10;MtrIBMpIAMBHgGlIociKsMFtjyD6Y9mkhnTlSTtdltWqw7JslFOwpdvfP/K69JIyWFIhWUTr7S67&#13;&#10;U/TKppjl5cf3q1kcZyWu5TrMgdLLtkCPgwsCgLjt3PMY4drfju1x3VKAARDtAspAjih1ySERHYA4&#13;&#10;IY5gJos7MGQDNRDz4ixmtMzm/Z1Q2M+9iToYtu1TVeXOq8hQJovN7DqqHJHL79eqqwHN+uE3iYGg&#13;&#10;iAIzft95lMP9Q2RNnWOLSOLiqmcOc+O9A4Y0BU1U967LzxBDJCGjsUAwoD7uSU9gMI5AMSpLZA3f&#13;&#10;YMYJ42BUEHdc38dOyAEpEqWzyjsDsECEU4Hsuoz3gdUZoNjNFBMHEMgriXD0KlHripSWEJxeORA4&#13;&#10;0D7oJ9fsH0NR4dGPAaVFb2XE5NQRpiPs7W1fraEJq1HHUJo4xETURqpSzttencs0+wVBxLgosmXa&#13;&#10;NLWUlRyKzY5VmXvnsKwZnJlDGcziDusqtA9FYlbGbLTa+rStWmaFm5xZDGec+1UvMYNNqZN4arcU&#13;&#10;lfXSMG+n3elhVvzAt31EyFk1uYggI0WV48AWE4NxJRIKGuUsjBljLWk4o9wzkFj6/PzPwemkp4DJ&#13;&#10;8u0m82q1AEQa80QTYQmpQleQ4IxfhvG8dfgReuySNr26VDKLwMHJDesOCIc4d+k+pxARiNZJxosK&#13;&#10;AQQ9JokAVueiLNW25SgBHDGHm/8gxae46adzN8yrATYlvN7Wx6aQXO6LczTuEWaZtME6v4YdUcDc&#13;&#10;Zqu20R8Lco6CoCFmOSYk0Gh+R0EW+bxYBpj0GBJiOUyBQkm4pMYaM9uCVPfLvS1B3jZZLrNCgC3I&#13;&#10;Vs66d3Z3C4HEEkST9fh/+tP/wHNe1XkCdU6ENZYQbGYzWo8ZoCSW3fP69hY52VLSyyvKs5TJJtnR&#13;&#10;YmhZK84+81yyj3fjXMWx+bfh9Xxs/bYhzNmBfZtfCWoQos4BTHhQ75+eP318vZ7zxyU6lu8IQoKY&#13;&#10;zZIFmyX7oSqnv30gElkBPauSxE4FP0UcJuRzYwIkIqtwpCivChoHyHMXsLW0YR3pbil6Z2IsUivb&#13;&#10;23BBBDQKW+/MbCfW5oWKAPuIakdBEe8fg4ByEfhz7tbdv3z5p8m9deJZqRlyx8/BWKcdQAoFAGDD&#13;&#10;FfHJqJZo7L1INNbg99ffQSSl6F5vGykOUBSFRCTLrR7aEkXDDhkY+y1Zcg04rhOXon1oVr9uw+SN&#13;&#10;hlXelny0aocQhSV/OY73iXm0GweTgRwhSeEIB9HnXVZ7J27IunSZ1gSoFyCyFGh80RUJXkKcM/bt&#13;&#10;VRGCECELyL/U0jhblm2CAITWThMyo+hwajOAIwZw2Zws8xShxKV1i9KBF5VFroogmfDcfYK+WdRH&#13;&#10;oIE1bN22p+JxcrfykXF6jgGkCGPsYSqU3akEMuJ7phPOdkUs3CvBTQqIVyZsoDAOG0GxD5XvLVyT&#13;&#10;5fyPz60xlMAuc3+zAqzaiKpLuZcbjsHqbZtzN09bBnOmoz9HqFEJGwNRlAgTPIxTofBYr7yr0uIl&#13;&#10;E+vHYu6qrM4oJllXJoE0v9Kn1o4hLTDxJj+mYHc9DxyU0elcsBM/oE/FasxoXMaDWgFppeIOWUyc&#13;&#10;FnVmoKvwZ+jUIScTcHnQWEZUQeDOzgQPACkF6vsdLInwhPNd91xIpY0gaHPDqexkoBe/F6y7vW5q&#13;&#10;hFlDL99/Oz+9aIvMHO3SY8QMogzlTNknKn8R78zbFOmhfclsDuK6euc4QylxJG0M2DpyOs1WjW5D&#13;&#10;NMJAfNwYSwDRCJDfVdwsPmZCIxA0xfYOaYJQZhzlUJwqYmMewIJlBCtMuMoan4wNM8V5tJw/td75&#13;&#10;ED1uEryksiDOD9gxVH0e15usKA1w/uUmSoFa5B1gXCaAJcOAQYeCrAq6EyK86ke4W4wF8qfbOGPJ&#13;&#10;kY8v8gdiGAyG5ZFyiWCWLlskCAspqxJaW5NsNzvKCNk1QIdp2Iq8VfobyeT7bfxUSEOx2WMrOp6m&#13;&#10;klPqaY3rJS+CdwpsUTisRNCh5DXnFXSr99E5j92ODnkkIiTxYKDpvYNQc/yYBIUcRJzPBgTJLNS3&#13;&#10;xX1ql+VatY/eCzIm2oWGFf6uc1Dqfakr4XOY42hXk/PSmwh5NvZ3hPw2aJhxKksHsGOhwcJYjaS/&#13;&#10;miUGZdTEu6feKuvVqal1ckeGXLA0Y8dPn96/9oTSgDVjn6fxw+qJUG9DSbAG/nLPYvTVEqyVNAv8&#13;&#10;7LuwJVArxB9EBAVCG8VcWbdN0W+h/JLt1gp2Q7FUw2AJZ8JZJx1T21IXGTDISBuRqRs6RsYwiQE4&#13;&#10;7X1WLessKHnomm31xITMordiBDuyIXaPjz5JGgFEkQlEiUxcQ4ptchmJGmez0s8wXKDBlFLOiONb&#13;&#10;7MNmMsTHdbDbBIddLOGjlr0FH9tS0a1qKwgIttxDkwgpC27ddLZdahyygUcWcsqWAkY2sh5Z3LsJ&#13;&#10;FliAFwY3hhAJkTf5XW3/f4avJNfG56QgGvX7PQRoQsINAUOywKtkuyMAe/QoeQLBOpVP+X2aPeRO&#13;&#10;oAgc51gZA5lf1lWpUNK2D47nOIK1hiRwHMy2zb0vqPcRcax2dThXKUDoYZBs9iMhjKOc9jBQ1pTF&#13;&#10;NN72OS8JhBGvaD812KM06E29h1NZE0y9MpTzQtqyqrUHTD5E4VdlxHTPJfeLz0k9pdfy2IoaBDqj&#13;&#10;VBTwqLQrZWGsh2BjdbnHqJcJIYlR3nGbr95Hn1XZZkPLotG+qs8Rx225CZqV9PD71Jc0B3topLqq&#13;&#10;ykVY5LUrJ7tEFT2vq9umfMiEiJhMjMptGoDdi4zoQjdFdn9/47VdJk4x7uqab/uS7SwiBghezAVi&#13;&#10;7SOytspEXucuBu4EbtpkbVQ6IiwKBCLCSEyzFRmjmGKI+/0V0Fw7ZmGeithURS2oQ9hmLfSpZjJT&#13;&#10;7ptRx9NRax0ZANit6/3zoUFPZz/NYZqgtevMLFWg0XPE9CBXpQtZBTNZnAxOBU4S02Vch/uaZbXu&#13;&#10;18P5lCikwyWMBGWVZhRF/9R1Zp6q8AjxIirKG0IJEFAHwK6jT/2kODYFuUJdpDr3rhIlliETtQkr&#13;&#10;K9Gkh04JiIvNQw8HWEtu3YvI7hTwkL1+ey1fSuoREZAW4CG5nlIfduD0Sh8FsxIJsKUC9kMSgGOd&#13;&#10;nHC0qyo9Lji6nbI8P/jIEt6N2ZUO7fkTmNE2vh/yxsyuyT7jLOl4KwNUns16ABJU/tOb2YUhZczC&#13;&#10;HNqfc0JCVeLrXPhIT4cXDd/eFxmdaQpekmz/vjbVAVPyvq6ljBZT1hw5WPWHl0iuzhXRBQiwzGqA&#13;&#10;vjkIkAluzMoSFcZvgRgJ2/uwrqtRR1w5INdpKauMT31keQSRZ8Vl0cfqASfCE4H1wezA2PR4Fv42&#13;&#10;ECoQL5y7ljIXRa1cSjOeyUIBrUTt9inaQ0i67GjqI44guh1kosOnWc38wCJl0KmkVxKsgc4EkuUl&#13;&#10;IsxBnZWZ924F6AWW0zAXZS2Z5DwgTO7T6gNLdCsZkzGlefnx+Se77K9pZbTe/Xp6KufdGbREAWa3&#13;&#10;BkhjcBRBu6j8uYE2BpwAssYVBeNdnl/eLjrEFBJJFAaxblZATC38Ct4KUoUYXArLgiMIMqewBzxS&#13;&#10;dqhWgVLvq8PBzdvn03nePWxAUbf321Il3B2e6sMDluTYPd30uqHYMsmAQMay6MFOJKWMMAC58XBW&#13;&#10;V8BWZYsWZREFlpElDiBUwDoSgo6RPx7zwA44L8jDmEULowUf47UPOJaHbO9JghslICU9QVfxlmQ4&#13;&#10;qylbYGIkr3K3CQe/SopgDAeO10uBk69b5JXAws/avl572dXAs2nb844aD4AieBHtUwUIfHv7tStF&#13;&#10;l3HlPhiocGxCBl3M8ub0cVvbO8c4bOamefE+vHEXaoov1KYJdocWxBCRyE81NLZKtPzSaO9Pp5MM&#13;&#10;j6zyCQdZcW1WMOE4zhWkV2obTmjgH18H1Oange6XATTa8QAFqY4tHs03p7PC+vR+pp0P2O/hUJ19&#13;&#10;zEke6uaoPIab8zSG3BRrndpaFFmkLniseEIRc0ijMHoyKSVS1EWYa9bMlz1sNvl3mkMLlTXs28f1&#13;&#10;2D08P74M+0YHUDf1ama+rmBjzNRoff8qkIvwVB+X954RRXjmPI5PqOZcbX1TsI9JF2UhGAmpnDeT&#13;&#10;A5ZpPIoV48xYEoBcw6A9jDzOdnCmRm49SnDZzI+iC0jsgNloyoeaJZhF5L440kObAM6K/O/k4/C2&#13;&#10;2ZmlkCMKYfTIVKkyCM6r3y2uqsV0DScUGZ+iRywmmC7rwtocYIwJS+uCoCnb3CUNpUnp0W6rNUtw&#13;&#10;yUnkFvtQHLA39/cpY+0id1nWiCCIEZZbYR6hBdiimUzwu386NNGvl2QoSxwBKXn8csQ466+mjFAG&#13;&#10;tgI3M5sWwhs6r4sPqYkHjpjaN0q+zVru+0IoYBrSF4FwrLmQ4DEQjQH8+P47/p+//LeEuQDnHtp9&#13;&#10;+uTsTNFQI5R3jxBnAdcVuBTzGRAD88mp7NCyDI9oPbqC5BIxuqLdi+2YjOXCOfT2B/kPCQOTpYQn&#13;&#10;7fcqz9n7TFhOEAOJimy9AkYZAUk90u9398CcKJKA65I/HLTWiKLTiaykvOhObahYAcn4q749QmAP&#13;&#10;yaOgjVLi0FErCN77b1n5Dzueyz+AOGTZnPRHqHB3gJVWAbPMAL4eviKKeM12i0mE8xXk4AkxE6aC&#13;&#10;Mg6YgZ8RvOUggeiXKZ34txvJ6T3s+Jeu9k8n8LQLOKU1rSlfxXLo2JavMboCZbx9TABn2UjCH8WQ&#13;&#10;XCjlSW2hiLRkbJ+mqcDD8hXlJD/kDCHOihTANis3QSWLovsE9zG2PlpMVX6WxS/Zt7LOMIYgNSJ5&#13;&#10;EVGVSIrHLFm6pftH29ve1xifWV2s20cTZ/8566aRYV22AAAgAElEQVR2yOrH1WxCUN+WLWyNCo9e&#13;&#10;7ddfVHKwqarFKxu0jRZmIoBru2BA/RoNqNiweOMQAJVkOjlFFF89OsbNbwGkSL+reCOBgz7riguv&#13;&#10;kelVPjWLdVVpQ/oabbBnoe2tFLZV46TKFAOvyDNEbzMSwfD5TdEfRvYOC85/LYrioNSCRKBZO6YN&#13;&#10;AMPT2HNu6Injar/vAiaFiWNYHNOVtZQfghOCOlIIp4wxW7mhEkS0XFuyUZwsLZdBA0xJoiaG+vkI&#13;&#10;Bm/aVwkRnwFqmXUxGKBt+IHancOw+gOv92JtSlYRdJnmQu1pExl9AVixfY3YRpLCiKWsbCIpUav/&#13;&#10;Slq05qm5NJRm0BDphNp3zz4ySly/1029gS1Ch5lXJECCOeO2aJ7L/KKXq7R1j3SBjlXRMaqZfuaG&#13;&#10;plgwOZR6ZmLNZOVLhGziKZS0mDqcWrVAGAiM6t/QTSB4RvjvxSQ1gCLtAhP73nEilIFrJfdVmlzs&#13;&#10;B29pXVqLd1soPpVT7HUj10MjgWcRmvtsii0ss8hYzIjY9jskOaNuulIKSGU8DJDj+vpRAJBBAtfO&#13;&#10;YJAywrpqBNlZ7DmWdsAIgkPxKSQ43PqVZzTueP+AW0BGBIVL8XCTN3RVBT8SfLgkB/Yrr/ka7Rdt&#13;&#10;37ze/R7q4IKpuub9eqm6loELYjYhrTZx6+cie9qvZBTXolvrU7y/hhRbRzAqQLeuIt1IgoRk7vh3&#13;&#10;OBVaaN3uZJuQSDQatut5xLwDPfrqLkTIkJeF9Qa0YNrKJynR29donx2Z8zJDMVFU+SXUjvtj/h0b&#13;&#10;fBCWuqTeDvJnN6/Ebjjj7csWd9rQL38Vmhfl1qtas81eadXdIzzmyU43ucWDya+P+ZN9B25f57GO&#13;&#10;g9bZOE68xPVeSlICnIGb3s3ymDdC4TUgDZSLSCDBl3iot7b0INuFoARAFPM6s0tmaQ4Tx5hVgJRZ&#13;&#10;CIcYSvP1qpothm/o+aSjd9llQZXdQlVpayCEDOkdZkEmB5YFyudgMKQoa/MSgujrrFJgEPq0aPL3&#13;&#10;u+nyAeyx4vL7r9+57ARZiYPUENk2UdgB3S1sD+IlqU3aEZv3FThaeJ2GoO2murjD7dITeVDwO8Tb&#13;&#10;6o+KTo04U1VtvD+F1gE/wq1whQ3MiuNA28b3L93aotENXaRRK+ysPNBhUgV1ZZrkW7SFjgmlOc3l&#13;&#10;SDbrEYa47RbsgKgIfUCHvz7hz8OuLKV368vlKAOQSS+AeYB2YW/Z9IQ75ZRGugmHW2Z5DnOcvNmU&#13;&#10;R4oE1onovAQ1WWOhUwA4QVAdj7O3fqEx2sNZwvU1osJ4gzKpZIyQJkNa8UiiQBW00UpOo2TreGsE&#13;&#10;6HdbZs55PSwfUrBOFnbTFErfppbOlGvNaOc6uzIzk6aodv4BsUlhT5Kt+0WZHQA/ti75alEe0VKF&#13;&#10;4FixApLgvSyrZTc0P3Y0jQEqawjmxIY18AgNo9NJPlHva5wuEOyhz0884b3kpSOZcCTbjKV75R4L&#13;&#10;6Lm7WX5yURpcitkfHtaS07WfyR4+E1sUdDPjS3Uyua0TERO6KN50PCsMHSX6oGCF5+NjP6a2eo4+&#13;&#10;ABAFM5QURElqypR7/6OmrSlicZ/EsM7KbVjiXDsUq0VVoDRWUyoEzMGT5aBFhIQGXsNOBRc8pzK7&#13;&#10;s62PylJaLg16+89Xzs+LaQwa5oLflp6VbHYzwxIZ0anLSn+YJxMwC6d6KwsCYb4F+XFMAdcJcTXP&#13;&#10;9QPOCyKz418Py8kGAI+n7oJuMzxQQDpAoaILt3VJqJuTJB/DR9aVbiXc6qS4vtNvKgF51tGs+/c/&#13;&#10;H19+2xiypLT0rlYGbVZX7ONjxw5Y6ZYqj8WysLDuddCMHjhy48Cu25lXH/kQn9sGkQ2I0kZ87e03&#13;&#10;HKsMBO3P5dmzvzFQk9GXG5qPdhEAYBIc6yTshzWiKkTyU3Uep9to7zGN3fOfcaJx84DcfMOBqcKt&#13;&#10;/kBzWEzni+8lSdHFbWOLPVgLmChzsIS3uvphuo/DFv/yPjzmGIR3Ct8neGgvqkSSonKKM25uCs33&#13;&#10;7Vo/IE9ZMuqTYNcbxU9YPlV0B9NRpiTShGcDT3sCbfFfgCoxjXs1DZfPn0UctSqKhNl8yZ+fmTO7&#13;&#10;s5p1Drz/iSGkdN/uq6WDZMhpR/SHSizLRX//d/J8tCgFAPIqRZIWfYVsM4Cz7cYBUav9/0i6r13L&#13;&#10;tgRBqNO75bc5Jk7EdWmqHd1ICImPaPHMExJviI9FKoSKJqsyr4mIY7ZddnrDA+NHxpyqH48kOG03&#13;&#10;J/zMJJrMWAg9z2GjcEWw2ry3w048l5UEuTwW6+B9YRfSPoTF1R6PB5eHpbCtrRBYZCWmeRoxI7vj&#13;&#10;l0nINZMg6n0fXqOzHCjVsshAydGnuH6owWKdlJFAPwqwWOxsHXZpDme3q1RAmzckcf6v4/XPDK9c&#13;&#10;Pby0l/FXWO9bz3CDyg40cKddwASjibOekLA1xSJh2DM2TTI1wrBW2+ize5svHSyU5nnRrO1mp2WT&#13;&#10;Mbvf3CwziIuDY64UoIuRJFcC7fmSxQbS3azvzuq+3zlHPsfrP4DClfDRS65826AV1bqSOPLvFxbw&#13;&#10;4uK1+fjLrLrF1dsvLUSfq4Gt9sBG26Ouxl2Fv56QrD5AJd+3FNSlS+T5aZct1vUgQk0v6QPXrOdU&#13;&#10;MYQJV+zk1rqrKcnRu0+zG0r+Tj9A2BUH7te5UyaE2/5xsNHrLb4vT5Sr+/LtoT3skg72rak3clhi&#13;&#10;XVA9FPr28JnGEJgY1D2Aqonr/aVRaTLRaCCqG+DpX+/AQjNbBX/LoPC4gOkVdi0RUj3vPqLG2cbA&#13;&#10;cGISisi+bwuDFSvR4uEFWTz/cdOh5PE6tG3MQuck0CRBkSkjmPjT47fXc0sTq24gFeYVvKBaWZ3i&#13;&#10;JeSdJy8iScC9juPoqifv8RbCYks9eVg9ftalwGNzmwh0Tzsyt83TOn5UPEAiN15rphc0yk7yFjC1&#13;&#10;RiGH1WKE7sEfafVt5YnzaqjS1dCJaO2LEGDZQUZwBVo8lVrZJt67CEhdBZRYiXU+3L9N/EG/Ls95&#13;&#10;Nzdfm6HPuMt8S9DpMmW4UA74W0Uisy6AVyWbarJWdGrjFfiLnCEItEl8Nh+cfP+Ms0jtuUJWxVuM&#13;&#10;jXIu2QtXmiNRzFas7eEPpZ5H7zbBB0IunVsCMppK2+pvH1KFyOeyp912wLJ8335lRO0/P05pE8A0&#13;&#10;DrhpwxkP6+G1c1bnFuwgGw1xkRIPeOZVchCD6n1/+WSB069I3nHo610b0+3QxCSWZ/WyXSJJe3tc&#13;&#10;VrNwyqjc22MKGVb88IqXwcW7G00DQX7fw+f7eFI9xf/H//hf5zH7tWMRVa8RcgQfDgucOAbQ6rTM&#13;&#10;XVvfZFgAcrnxT96ZhBZlKcRxNm5qHuok0LjZBElOPEgYGFjCwiWDdww2sqdPCZmjgiiuJG3xLpMa&#13;&#10;wuIrIgGRlwvEeTHbr2z/qV4tmq10cqEFB5RPN/i51EzmEDtaS1j98/Xr/vNBl+lLIq/riAVHLc7k&#13;&#10;hqNZfz/9dRguGboMEObZf5z0aWgf72/2WP8Tdbml+5U6Tilu2MnfSWMNMz6Vof68LK9PboiAZ9l3&#13;&#10;ziv0ONqFtlT9VWzuhkE4j2M6ZFiCWe99SwVcQfHHYb9BWdFFQsFHCB/6bDOcJsPxxv5bAfR6xrLI&#13;&#10;cBOc7xwALHyx5D2xqIkHmbdDM4/XXbToAgHgsJV8mhBOEkrOKqc1omPat38Lfm/Mm39d7cLS/i+P&#13;&#10;vsAYYgrjgcPrcISFz7n8IM7bPHmijvIaAvzatSA/fGT/7/p+Z+aLbQjKW105gk9V7noGzBQKbYay&#13;&#10;kP6Yo97X7HdLYooNJ6Vlbv5MqIhpm+6JokIVsOQyRrVc/mirzrn0MKAc6HhlxMl0qdqm/35710Tt&#13;&#10;/6RqENPbqedwXFfZQov1C8yMDeZsoOxiwQViQFjl8s9HNK93NCi3X5pCUMgMVGMSHTDA+4Y2+TXv&#13;&#10;xH7RTiQfkqeJ7ZuH11LRqDIvpAHpITuXh6HybB2Wx5Qck4Bw9x55SqBpRA5bfsPUx14hwP0QdwHW&#13;&#10;rnk6bPH7TZPPP7Vh/mOisJLn7eOletHAStmCDcj6vBTixrmNdBM3jHkJyJWWEkca9rev/9jV1MKC&#13;&#10;aE1EF2kUuAnn7QmoTRaCQHBbratrvFRQVpbxB1XnFeiZ5zDCRtV7jZNj2q+V4Hqo+fR9MdxG7ou0&#13;&#10;pJd20SFsdUWvKIGwKzrv6iZ9P3dPkIpQvQ77F3S627VUx3rV+/q0nEycOB9Z300r+e13QIpGoT0A&#13;&#10;/mB8z0K02kX3eCPLCgRXAYZGoMoTl9PCkCF5fK0Urll0Gr44wS/F7M5rGmaGcyOkvmokJywaHRjs&#13;&#10;0Qj/lVELt6ltvzjveT9Em9JLlQn0Nvo2+WkHmqQ++VNuVHAc+YG6e1dX/YYr567oUH2Zvl/DaSQt&#13;&#10;f+iOLhAE24bqSgkfxm5PNXR4ocDzsNGHXZXSHeQ76uh3jPG+NnjDNxQNJoRHUyS0zeOzvvhwRaI7&#13;&#10;wUQemj/F8m8x/TAuLgNKfEb9Oplg2DG1JVnoCdMA04dqMWvVVbB29uqr4h4USKeyVW12oRNVYWme&#13;&#10;GhdKRPpZryxbQoNQubDKj2APDgYnq++iE7Aqo1/99iLqT/MWWWF6364wC9cNg4vCucqKgq0EGGdt&#13;&#10;x1wztTDMWGBpu11hK3AlTaZwefDUbfx2QCqeATQTDFdxH0LGomrepy3hhyn/W/OEPyXxPa2Arim8&#13;&#10;qzpOARQEI8B93B0HpGz+ke43MQOopApF/4ZnWiBBoi6tPG2/th2uaORrg0zr7fXlBcO+TvkgG3Zd&#13;&#10;/xDowKg0tgw1NifXRRzf5ivc6qYjXnbwE/EZYQuCpriYWjoLUxb4Z9gtvq6a03ghgS/iwmAeIAn4&#13;&#10;cU3AEDPld0T31qb3i0nVDyRj47dqRwaoijKjf7XqjoinThDgaNSL4KFxdIcTcOSjMMfCPYlk45lg&#13;&#10;BZd059e+6lKmfikL8LGnIC7znioonggqe0WXW8ykpQBLxm4ThVSS0vDUG1zIeQ3eZOLv71BBBJaJ&#13;&#10;rWzXNwMi5Lp9rXcKQCCA2LF0ck/7p2m9khZgMic47nYM5+FraEAqKDjggrectQfcDxKY33zY/fT8&#13;&#10;sdwPUEzLNyb5bFqO0RIzVlWRk+pFAWUZp94e2ONwWkhWPz71c/z7eYCFWgKtDttVsDVx9OaRnR3b&#13;&#10;wORq4+/FbySulfwE3LiHMr97I2hBDuBN5A21Dw5iudvTCGCaBwVgHKe8fJCdQyLinbbXOoc2bKFw&#13;&#10;zJ/Pp/nt/a35Uk1dnwiPOr2V2H6LmeP0XKnTqdis+NPbeyCPGyRGihTDlylfExmhuN9xq3NMUITM&#13;&#10;wvDRXn8K3wG7g+anVqeghscd0HyvZ3OLyLAi2GmphVpnX/CC7LFjxzhIr+euItevf6/JIzC6ruoQ&#13;&#10;XLz2B4sVLrsWrbd3lIeBIRKuNeU8wIPszlhO6/+9G3jJoelVKRYZqzLXTWg3etY27R/knsaoQfGa&#13;&#10;0bq2GZXfPr59IT0wqa/45fx2/9xhsQMmhvdLZoRhmRN21Nc2OKC/3n4VL7+Af/7jF3V4LMqgNsJi&#13;&#10;kLuh7dHI8/bBpHxLeLsvdcWGAZ79BP+snL/isDlOCyIIpKrOCQkP+AoAzHY0loic8fYSru+5TisR&#13;&#10;dgixfwIiBwJEnStKzpE6HeZvG36GAw+tQ1X7/7z+M8CSpvYX8IRbBpkPbJzK8+Sj5IrSrAjJLHkF&#13;&#10;5wq/NIoNzFahmT599/8QBVaJjuvy8xCHTP+nl//82+3/BNb8tH+8BxmxsRWgnxr2d1KK4bju2+Nx&#13;&#10;1SaTGEM91Pg+AzG67ZxHG8PmtLEh1E9w5SHTuFMSb713vu8enMU4Cs8KI7ytKr29IYDtElzCct8v&#13;&#10;2QTCL+qt3+8R9VWTvi75E8e8OEj79eowFzczPaT4txm/iP45ALCV7s8/w0iAKZiy0+uGRAHSbd1w&#13;&#10;XT3BLUZ13NUMxS67VQQl07ae+7Y6iRjgLqIegX383bd9d3KX1b58cYYBsnjtj8yqHeKKEhwvFnaM&#13;&#10;hnV8+1c2kuRKBZnmcHtPohG4grnbDR80pLICm3+UBK0olzyFHX78DqUXdUJtK4Kop6a/fr3tFrZU&#13;&#10;Oex8+uOQmORb2vq6MgESv8Do5KHIy0p5dY/siR4j8/GixcXCTYBmGn3Yf/7LWN1g7AXjNIeclRSR&#13;&#10;seX3kT2AoRTw9Lwv5/XviIWuCp0CGQpIpy1Uw/PNAqYExDFWpPqepD336O7tk3zinmxGbW2A0yHf&#13;&#10;fXagYkNC4unfrmehkIbFUmQ4veLMLfb28HEaDtCvyZDQcFsPs5smON1tDeflFClKSdiS8GeIEWwz&#13;&#10;/ZTXy2k2JXJFd8Ss6aeJviB657B+Jmrx+B/OdZMUABfJASb9EGinyjj+QXqW+VA84B4n+YRdweNk&#13;&#10;tz1nBz/5p64+uWmvBGvpm72+o2pOOgHotf3hn34uOCiZx6HUqr57F6oGvsFTviFCg8k/4Ne6+UlP&#13;&#10;N4pjmZgnrai7kWfi3uggw04+t5D0KiTcNZ/vc+yqYYlNFF8yOt/+WI7Vjm15eUICcL6mhZOJtDS2&#13;&#10;g+sd3jRk1nsTpsMPTbzlY/tUNT9SvROpYHOj4jRf/5qtrrlG25ispFhR0bDL7eRdH9OXQjZQIYvx&#13;&#10;Bin+cYJp13T5ftOkPHV1hJvHrkFzHYhPELE+oVLvCxXz5HfbqaTVvHQ9u45PQ0sg9Vved59mBzl0&#13;&#10;T0fxY8vnt/l5/+Xr9g1HYy1P4Ug2+FxptkMj0YYvmwnJAeoUZGP3Vpffg0hqFwfIjO++M52VaQDu&#13;&#10;hp/+PS7n5GokUZHZp51wHxB41FgVdcvhQ88agC5OzvPp+QcFofv0pTutDtc/v8e7Q14MuO1Z5Y42&#13;&#10;GYe2ih2TACWahuR3vjCfZdt+28asIU3JzgtK8Ymr8/e79+wTJwhW5gY7+OyYmJJEnigrTCQh50yh&#13;&#10;7Hhl3Hy7JRCvQdDoSsJYVhF8tJ8Uin5X6KY49BlC1laf8P/y5/+5aXcpx6w3rngmZV63T+2w6HtE&#13;&#10;cIlWAXpdzFALAb3dbLGJERY0WJNuuXQftySYmEkCEVYouKg83NeNuV1dyaTmY1hFJAkLk1PAEGC8&#13;&#10;joZBTBBxdpojhhgcnx6jSS7QSce6goSxYKOq20ZW66hjTrxixXlCKgIYzoROG26UZDyi7G2rbUFc&#13;&#10;kILGHAtA0SeMCelhSblr6smcKkFWs9Q1A85n47BxFCOaCUE8pgxS2saF79q/f3yrgXEZA1U89DIF&#13;&#10;XEAEEQKAeVGRPKv9NS0VI9NiC2SrXwtbF+uYqgwty9lgJxLzHFtjQcKMQYQabrzJufh8qvuKFhCm&#13;&#10;FbQPCPumrREyFjSAoJJiFiQwGHL6uJ8auJvvE6K8qkSc12pXE8xLRKx1VEmIIVK9UsWZoMhgzK2E&#13;&#10;bTj2MVjvNl0BUtXzh0OgTV4XZ4GUQK9E8q1kAPhkFwhKcStkCuVcss8luOI6KdfrGqN0t3MBMUFI&#13;&#10;ChxapK2DkNWgC1smRITk7zmvPja7HZHZ64g4cin2lZhsKCFzzrInAcGQQrfbYxuvN99XfcyryAKR&#13;&#10;AlCmCx7DnXKRQ4geQ1tS1HVdoCDLNFIlMRVh1QA5SkJTy4h0ATmViAwk3hWWIkdax5x4DAWFlG6R&#13;&#10;swDSsiCoKJQEBadTxItxu121HyoXIeLCAG3ysmjP2R6u0tg/EOE5JcWqmm6JA4Dx6/lUN7zmXUyO&#13;&#10;VRwKZxxYXSlrNHFz2ikkeA0OzQA9NLPhXfBWMoSjs76huBDFZNQp8sQo98GBVEhNEcceRxPSbPVh&#13;&#10;N9hpARn5qEEBCRWJOoZpysX5VVtfC5DsdUZEiWZgLN7unAtkCYncBrZgp13kUuTlinYPvpQiOfLo&#13;&#10;fvND3We9HX7oKUuRRI0KogkzBjFYtFVKUogJwDBMgErt/LL5msu+VoXCKfgmJ0Ky4IhThmAqgF6v&#13;&#10;c9upeU7Fq2LZls92gZKL//+3EgIJSfyk1+SdC6JWFKaSYQYOIEQpI6DEVGKAKzRsRQzInAngFuCC&#13;&#10;Ga+kuMctAWCMdoj5dWO8sqHUDYcbKgki0vKhpRyFaICoY8kwUQIqmDCDMSGIuaC4+FAw5gEU1PCI&#13;&#10;CeaUFD4bzATJIA8KwE4kk7LxbY0poxjY50YkExCACQFjddZbJem6zaDqrZuFZAUTxdIEcso+5xia&#13;&#10;ZEu5LoaTB2e04AKTtMXti2i8S+/XSVZQFgIwdCkLSkCFlGK1N6fNU1FDQJDoJuq1Wfb7hqJC5JNx&#13;&#10;FpciIZQtzzn6Etz3TDiWTcXsaktBPUuNgK66Xy+MZ6EAirm0BDGR1xKwrSpCRCEehqBwzCQDXgEN&#13;&#10;PeDUgrxm6FChQFS4b4Z23DaIeUxxp+h2DSK1KeW+FYAmk0OJNMOESmqbbruPGWYH0uY03QjBmFDW&#13;&#10;H3tIlYtgsYYkwOUDIkjU+LSuEqNaSBg9CDMDNOuIOwk4Eqx2DngzPT41FKehkdwmhNHQtFWLeYYw&#13;&#10;eZLCvC2IIESAakXMzW53cMUiCqmT4hFSju5nD7yBDGYcqYIQYCgSUUUA1YiSgFv01KrHew4Mkirh&#13;&#10;zZuGMGJA9K4wiFUqMhC3A1xnG4jLkKcSmAWpKP5cPaYUXUgZZQMgjGk+XUEn600QWjZzT4Xocdwf&#13;&#10;GyyKQBQAeT0vnMocKAe6Ej5JysVBG11yZkYutnAAKwhw8RjDmAAMnKDNW88InbfXsGWGOME0gZRS&#13;&#10;AUS5jBXIWUPnUyXIMBBMiUuQghpbgnKOwAOra0EIATYYm3PDvfNJNfsZBL9qUTBjiKIqu5RtySWt&#13;&#10;9zWYjDJhx75ywjhtceEcppRzRpi7LQJIiGo6JL1fVxpRJ3egbEwe520GyZNIScVO87vi3GPX8Cab&#13;&#10;AqJIzFMYk9VeE04yicCOa82Tv6eGC5OCAZsSqG+YNtEZ4DwDpKpRVTO02IXUCFUYR7Qu1w0uQwIx&#13;&#10;xkxxxHWAAfPKB0Sa5KD3vASOQp6JYP3Qu4BggDlQxnqLDKxJcJDTxutgwAKcpxAiLgJJEXtIHCTA&#13;&#10;LUYkKhC5j5Zk9lgPKRm96IYrv0YgSNjOyPvPDy8prW6LVoNS1uwcpVySCiikZOEtfj//QXC7isIF&#13;&#10;osDzDIdB2W2r+EBEigDQSlmS/bYyyFedMcKorDZ6KKgUVUl4XlbIABKFElxXlWIC5YoimnHBkY5h&#13;&#10;JT2/pzuCJeWYYMFcJEBRtDgEh/LB0N1uBzla9dfJIZQwiVRALKEnCNkS+yO/3S4gI4eMcgVhTDAD&#13;&#10;HIcSKsYEARFXiAeT4ZpyZENmPHKI/ODdCCXJDOO4QF4Kg4tfnYd+V1VV53Uus55RdRsjxxWKFARw&#13;&#10;6IbsvKEl+rmj4X4Nx6YFwAgFkjH8lwELHHIYoIoBE1ZHE6r6YLaZk9K3SNHDdNfT5oHgxPcZyOzn&#13;&#10;fl/RGmbmcVY5YliQA4R16HyZMRbLZonAjJmcCywyLrnmAqKgrS333FJVPC4Khw16D5moYbV/FCm7&#13;&#10;jaHysZ1rhcC2MCFYvnqS6FBTgk6/vnmrCcNhpau/DkTt6eByhggNu/0UjLyTWLKJOUSdQFqjrtrK&#13;&#10;Z0AwLZb0bP+xnknEHCAogqhhCmSbSC54J+tO9ClzoASyDAaIEjZx7pIkCb3eZ8JI7viMXIvD7O+1&#13;&#10;aoNPvIberziX+/fvmPFGHTml03hr2KPV0+nyvd/9tJ1eC0PXeQ2+rhrYKHo5vbrsVFUt1tkQ2+45&#13;&#10;xyS4gIWDNYuO62Q5b97jiBMQULjUVg+Qg2oQh42s8LVkE7IoGZCYdQFm9WuFDsYHGw2EZg53SNis&#13;&#10;DaNg9yQQD0KJ7QKOhzZlG1LIGcIczO2dNYgywjE1m4Yyp7VyEyvA0Mj0tqSIW9gIpUL2920SSRyf&#13;&#10;Dqu5NA3BkdEdzy6giCezgZSs84Wmcjsp1kxLcpWv+YN11mtD5H6QaNOaV/UyXmPWIS0sP5nJFoCH&#13;&#10;YefdNBSg59mlUFeDJhjRymcmSRaHz9O6yV4OvPOhWOelt0vMCILgNE+c2W1altGsCIYtLBFY5nH3&#13;&#10;SbnZSVZd1kIhUAxFP+K66NOKEBAVxTk0YrdMizHex+LDfdk+koAOEwBMCZGGIHf7GCyH6I4Tpqih&#13;&#10;vPjCHvqSko9Zx9BhQjkPEDFGog2EYinotkbEIIS5eGMZxBRpG+eRxnRvFakp1IY6nGPmweM0XURL&#13;&#10;RAItrs9ujb641QAIuKGcE8x9tBHgjFg7ThmoO3V51w/B2kxmSiDiOSe0prtNTskaCRSjDdBCHDAG&#13;&#10;WVYJJwDRpv2zrKLPtKuuKQREpkmjlWgpYUw9lxGit9cTk21JSArX0C7qtFx1RiWCHEJOs+W4hC0h&#13;&#10;oJKzJmNMGAawIQzQoGqmOu6UbJuOA+LhHdKAJHEoQuhYxhBFWDEA4zQ6BgF0OsCUQuxEm5a4qzNF&#13;&#10;1GyW0lIJViJDqN4m+7DfaW8ccPh//S//2zTd1+WCV413TMjq0D1Nf7wv+epREcdBWpIIJXF1t98f&#13;&#10;mh/H+yi7pkG7IEG+rY3Jr3H77/u/bkAb4UhQQyD2fgdm+/Sf/zqF1dN0BPubB1BQ1ojJLcIwkEEq&#13;&#10;gJHUPP+AGH2/3nvEh8//RES7jv92PU1SVhnhdN0yZojB/rGPm2/Afr6tijc74N+W6TDsDS7ztQeU&#13;&#10;o4pnu12Dk7w+DI/L4kqzLeNdIOjZppeNK8aTH08X5uOBy1wgRxRiKru2gzWROFC4JPtJFcckFND4&#13;&#10;7ZDyolegEPLxcNy1hae7S3u6TWPTHbgaVA/wHq/OiUrNqSDD84hI6xUOou5XAMOo8VNjNt3Lmg8f&#13;&#10;ELZp3tBi537fKVBgXu3p7lvBKQfxLqAPMZPU7lS506E5LNOo1/uwHwhmBLMQ7dfb3/uhBz4vCMcw&#13;&#10;Vmzv7ng3mMPL/nY975o2wmh2VXXY42vLa8pgaQm+5XKk2SCgnl9sCHXVgqh/OFZvC6xx3h93qUSt&#13;&#10;r42oe75fVv7Xz9LlVO0e87YqZiFkiFTC8BwqwlBE+psrvK5Xs/IOoA3IRsUMkxuh2JWSXNJ+k0zB&#13;&#10;BGCB9GW/m6+RAs4bYz+cbHiiOX2LeWCckofmG/sAACAASURBVOKMgo8UgaYBk/51Nf749EMGwLry&#13;&#10;2Mll/shlAZDvHpj1ptk16W2hpaBGvG6zYvtgUo7gueqTCU2Dsr3fhPzrsZ9uZ4gKZftASrDzfPm+&#13;&#10;BBZocmWNYLL0AFZRb0P1vHZNPV9nhSrBPhYEICGYC8pJXh2R5GZuBXgi+oSqHeNFcpbJQNoZnB/F&#13;&#10;3q3WbQYO2tvjw37XKP5ml+xTcRllIB/alNNmZg7oDF0WYM0ryShJaadZZAy8//f/5T++vb42T63S&#13;&#10;OxdCjJHJhDirWCj6hJ5+XK4rXjduPCCcbLIhw1vYUqOc95ViaJ1HwNRhp0kqI8hO4BA6Wl7zmTMv&#13;&#10;D/1GcTBrzPH58TjFDNa1hJJN2e/AmvC2+UrtKsIBWC3Gpd/9WeT77bTvd1N09nyPEVHZVHU2pi+W&#13;&#10;F43bl5y3g6oJVkHPoe3Vstx2cqBtvVmzWc1DygpmAHJE2U3d8cHZ3HfPuXbiJvySAUePf6rmddM+&#13;&#10;qYJOyHLOGs4/HKuz32zARCFggeEEsuvi7smu6xjtNgOy66pokJlhSKWWQTs/TqauWIlg9U6XXKRE&#13;&#10;jLjs4sjqhwdtzXG/8/P72W071WZtVQMAIY8Ny/c3DhTi3GCYfH5ueSoRYHDH9KFCVEkoZJzel4or&#13;&#10;xYO37+iGeE1ps96blsOc/bR+DA9H8rbsHl8ylZLroVb3ZdWhSMa/Xv7BGZbztfnpf/j1H9/0pDUR&#13;&#10;eUc4LXq7DQzdypEiwFJsOPl++1rVMuLcr/0WnE4ZrO/D50+/ju8jhU/yM/GW8Xx4rP1ift/GquvX&#13;&#10;j2k4cpc2m3XlFYFDIySKcSmnFeTRrBc9l9SmBrmppJHN8b3fP94nA2Mxt7cK7Nb3FFikWJscWd12&#13;&#10;uErI6FXfTvNDL00OEUNe1ZUlAKI/Ps6KkwgEYHS0G4vo/TXYvHowVYfj53bgBIuQeeNJQGANS4Wk&#13;&#10;au6j9g50Qnd7lr1x89JkBKnwzvv8FsdSc9Iwwo89yWDebs1OraGlilzGy7qtz/AxHOZ5vvlNvjxW&#13;&#10;WKDNL1U/WL8BGn1Y9W2jSftkM85uI3bX5Em3AXtiO6jixYsGAgEs3nKT2fTUf4FVocIBVMMMujV7&#13;&#10;tmvxeZFVy0SLFLgY6+YVWi96Vk0NRN7EmbS7DpcA7eLv0CJOj0r0q73nCVTcWfvhWzGdQQz+9O07&#13;&#10;Nfv2uK8AUClg6jFTp9P1wFpWe1TgsT9UXa7Q0VivujYTI3I9meAwFQ6ABCmTQV92A7zP+v2yHsVn&#13;&#10;oSFAcXgZiLkPbYsZ2H06AM523MpqyLi56KmlKi+uaklas2L16fstofDUPro1Gl2sKJ+TKIrdSdqm&#13;&#10;cegPjFUZnmyRVKjruMi+/LQbrm93vxQUzxs7UlzStny8LdVBkqastwuqazs6aADwGVQl2uXluMe5&#13;&#10;Q1BDG2rCiQ/A5hzcPQUkAkPh0PLXWyahJbyjsrbXlRTbPtS0Am/buKfcmhm29AfI73qrHx9MYTcz&#13;&#10;ZcBLkUW+v+pJPezq48Ga07ZOKbP3s28QDoEuGpI+aZQolq3apS0v5X2oa5zKvPmRLT/+9IiLPl/n&#13;&#10;higRWTLLdeIDb/BmE/UPXccAB4ktenp6QG7WQZenFufIBD90+5xyaUUPNoS6sMIpI9vtqjgj/GU3&#13;&#10;nl9bAqQSL/t9CkHfo3oggLHbZjQNTDtCm4ybQbCXJ754kzk5v48QcIiwQ4lXPlg3X2em2ngLWJKT&#13;&#10;vf3c/Pybu6MagC6gtbCGAkxtKJKyQYq86diTT6Mat3uSsXuG0435ybtLEMjk5ZQJmkDmwjR1hxND&#13;&#10;0qWbfv705fX15Ib44+FHvy3z7cS7B1wjXcDFmvNNrcB9uAs+ic8/tUCQ19uZ8+nTl1+2sEWatJNb&#13;&#10;naMuLRmo2Wb6XEDVKEUsY5CGdc2rQ5/bQWRmrwH0IhaAnYl3gejf7FuEKUL7VB7nxXXDkyxE21BL&#13;&#10;+jBUKJmPN4epGrf48NNjHHfTEmq4kCqZPN/tuan+hDYHWDUC9nb7v176P0PMPURNTVJ+Px6/bBP5&#13;&#10;0nxyfmF1iSC1YwUi2XQJzBcnuGqwrM7XgJb/VnEkCISfqxqVPpamq7btjQ71lBP0ax1U3VaJFj+r&#13;&#10;hwPmhoARuJpIxudlJYq1Nz5umjXDy+duxs4nP3QtKeT7bVKlrmJFPwsx56y1ofclLNtIaHwWdeIa&#13;&#10;LEt8vbpk18fjT8t13dUHWOvw2wZDqV5+MFDnlpaBgttb29fTuA7Dw1ZeSaY1IZ+7zgR2HY0UvORk&#13;&#10;r6hqGFcEF1WruFhfH5+WpflPv6jL+VVytsnStwMVoq5bs6HT+0cMgZIdC0knDSRZblfx5cHczV4c&#13;&#10;fp3RsNPAULASW8fdKHtRT0zDwqWCh72gnaL+uLqlPQiQnS5LM+xGvRHCbsu/9Ec5rqZPD9auMRmh&#13;&#10;0BZxWaf/+LJ7c0uOtq4qq53jjk+/tOwTlKc64Jhw1X8RJphgsaRsV+WzHsOtbknJWn+43+0/1pv5&#13;&#10;svsFMDBP88uXn3T4eIkAoMbklv5E7A3fr9fPT486IlVMAPDhyxeUI0AWEjf9TRKEm7Z/+/hodum/&#13;&#10;4/vNmy//9PPq+2u8uESpeKDuMmd1ul6YQPEOKGPbOrGgSTs4uyqBwIy77CMBRWEhxcMPDaQJXMFq&#13;&#10;L209vF0u3cNfto83BMynT3ViuXENJNkWe6jE3/7la06lrevZ6qbDbUe8YOqB10oUBzvCHS0MAH27&#13;&#10;fVT0oGi2SY9uBOumHcQcsFw+ZkC5QeR2+s4Jk4Iut6voPvfPAicP12WuSN0Mih30zL78QmuKaoQX&#13;&#10;271tH1ZDWmqZJqb87evFnuOvdn4+PPpxFEThjWW4yEZz0ZuUCd2tV/jyH9JTtacQwpTFkAhHl/mt&#13;&#10;ogPeAWf9oXuMtSOoUFZKNq+vZ6uIUBWBzIatnDUE2ItMPn9OBQWfKlv/oZefnz/py22KYbd7uJ4n&#13;&#10;CgnwFwbb119PL4df4BByQdnhnso4j7v+s3e8hjE2bTRum0fkAu3wuFzqjv/LNOJYukx3XypAN1Qz&#13;&#10;jXKNPFgSG9SH3yTM6wxIClCPG0XPuycSEF0Tx2tdde2wZxRiCDBu3k7bgNvv599xRc/rCf/vn/5r&#13;&#10;KQHXrG4EYAMqW96+2W2gD6Ay9MW227bFh4EWqXJvyBokjBWlGU/pVR2/TOypqtEf5Lew5aN5UJWd&#13;&#10;yAcesCXZEQmNVy4tLDIvSN4qZIhVEGsuPBeuReoUv0VcHKadMB/nEyzbmfWcUkwLxx7aC2YEI7Es&#13;&#10;cMsGDjAgr+3mKgTY4b44rK/D/hNw9wqHcU09qgnOi7/KpG88Hpp9x+tgYyMlKKXBlzx8AYCXxD32&#13;&#10;KxQOpTXpcZllBgXopgXJSrcttKCylYn0jDY0shYhViY/uaF+1EbGYJADeTRgRWamKlFRcs0TC0Vi&#13;&#10;th5AeB+C5ixy0oR2WiQHAbvkKvNxjwDgoQXGo/soM6IXxn+8AYxsqXb+Qta6WGoNty0N4UR6iduK&#13;&#10;poUskgQ0d+0edGvCK6UvARvxRpuCurhdHxdYBFH394tl4cFGdl82e1dZ+XzN9Va0NAgmx7Z3A3NZ&#13;&#10;oKmV1OPUMzzFlUppQtTwBaSFoA9b0VcYQQn67StZ47eWCMzxfV5RFhEGnC1Gf1KxkQWJlO2sSuN9&#13;&#10;iD4zjJ/kfp2uQhLX0/bjlXKIKvI95C053LApSZVnWtY9i+dqeFJsXu64EclfklHFchr2toOIw8Uv&#13;&#10;uGhmU0IgMzZNFeUbMrBcgnPc7ZWUZc9Tp/EUIyO48n6q8sgCeNnvttvtzdX9zmNoFyAeIaY1pY9P&#13;&#10;+SjAPXtfqRrlrdmjS/6KfIaJIGy50pbvgAM8Ku6k3iB85CZkxpq6YOKA9BkQUHqDSIowlq77YzoT&#13;&#10;6hpmaHo4I538AuKGJA3B+xSZUqu7UlgxuNNhloFjS5gXBM17PDhnUM3sjs4fm5CVIclcp0R0NdD6&#13;&#10;im/QQbvD9mfcjlW0pS23xvE5hAZscONdRkGDBChuogdN+ZSmBW1jg6e2yVWPM8/1dgzNTr9fxe0m&#13;&#10;UgVX7q7kvafHmhZAKJSvnIorovX+1/MUH3x1KkfKxXQ/GUAKzNNoK056hmhl5/RG6a5OgPtcu9qu&#13;&#10;Cgi/+WP7+b2u73qLJRVaNEoi08azEgGWAyoeQxM7TyctQCh2IjMeDZXNvjRkHd9SEhnXaZSw58ER&#13;&#10;IR8YQ6D8XRwOVnZ00n7MDIlwKIqSXNzjy0PSo9aPNYENWyE345jUcCCq9obEuoZZN2hG9ybrmcDV&#13;&#10;VXyDVuZYzre5x+3YSaKcszCH6LINEVfD1of1vMoZL80g4XWN8n1mjzBukUW/0DKyxFbAKlcGhx76&#13;&#10;Pl5ubQmyJWAcYUb74RO2bpm5DhHAshCfp1IyTj4H4Xpb6kJmKcP3uVKByFUVAcsNz5RsQwEO0jua&#13;&#10;5ifcnuvcx6Nf0FhKanOkjpLyLOKp47VSTUIxU6g2wKKxs6WZpCP0rA3jEnAPpVyyr/Y0fEM0RpRg&#13;&#10;J8xdSsgqSNhDghPrkubumyBPy3nquJp2F+rrBHFz3G0DrZNaC19wi7++TfjoXOFCXqBQUvacAZ0Q&#13;&#10;2zwHueY17z28XaaVqj2CV9I+gZp4iXeju942ZxOUN3Laj/PGem4TSOPXRjVcdDJrA++5oGVNDO4c&#13;&#10;8YSzVGcCaykZLqUkDufMV98uMawMfVuOeMdsBchkm8Oywb3Z04YvZydDtfQfZS5V2wNc8wp5yrLC&#13;&#10;BvooaoBATxTwQHXaFuXUs1YpRtAR1pjwPRZ8upls4CNZIGhO31qUqphf+6tT2rMFBnkQVErSPO0S&#13;&#10;SiehAYBdbhLCWWJTcsBYlX/a3KVAgGbR0HfCWCG7JQcZMaX08PipwnceinbXJH1ahkZvKmI78DeR&#13;&#10;CkG328mBw+pLQpGx7OfQd8p5FzbTsE02VlYRFAgc4YL85U/Pp4IDfAOSbx5TtqFF6HsgQZDLrJm/&#13;&#10;J/hVa+aCxKivqlXBdQMJ+y9/2t8nEDfOBeoPNJz474dbRtuRpEgJq7MFN6dJsQAkU8nCBPJIxIC8&#13;&#10;jV2vrm6pCFVFCVpKgcXTKIxdLMUDEV/sXrHVF8zeFk0LfQxQDl0Y2OS17gM8kJpXXLXbBp2vdFy8&#13;&#10;nioQ8Xiq6vZ+IDOePR2peyEQpwyfo3GJr4VcTe6tmwBsWaMvMyM7zQuicDO34whE7NgK2OThZz9v&#13;&#10;Mxdsfz3dLrDCZFtOd0Uf6Ce3wJIFowY2QJvgA5MJBWdc2CxvHoQtsCDRZGEECuM8x1Lg0SFcoMSk&#13;&#10;J/dpP4cp8/Nie9CE6KwE6fsVs7YkqBYvFI5sviGZUo+pqRL6jVXelC6NXwVq3ExaV9XPeEsblMmZ&#13;&#10;YC7MaHmf4BNL+oAdshXS5C5cZpbJIXV3Y4+VIsukiQ9e04jRjHGaUQiYIlnJ+MYzYgvIlc7nugGY&#13;&#10;NkD8dj92h1dGSq9q7F1kHXWy2XiAc5w8c9BXqF2Bdy5EL/P+Mt0BpER0FP5ePMWgdpr9J55FKgLU&#13;&#10;HVa6eU/B7qRYzY/I3JagkwBIMHGFgKm3ZAkTnt2rHvBFbrv/13Z+G8De0HH8njfMyqdU0UK2ObhE&#13;&#10;ZIiKeai8QF6uAEwY+kZG+5rcelDd9n1ZVjh0KyBkdvFxpm1e9yLN+JaaWhn0Q+qS01UYWzj24NwP&#13;&#10;8nJPlCAcoyGlmfB9DFA1jr4mGrS3kEExICPc7udjKko0SR7SCr4NhXrEEa1tAnnp12UlLQvgbMjj&#13;&#10;FigoVYtrBjqQHSdxFgB/x5SJLW2sbf5BrpvMrMTC8NNDS9b7WtbGqBANG7BP8dg+ARomeOMX8A+S&#13;&#10;ymFIiZSLrnhDEFx8CMrlZfxFcoeJBzHKzVa3ZOqkQOn4IkYwwj6LH0oTUj7fesi7y7ac/P4H0N1C&#13;&#10;XFqK1ty4CyY+sWhLF2khlTwsmyGfVrdhFewu3L/bXfdAM0kpuwi3ML2N/+CW73boeIQXjMr7qVWd&#13;&#10;hL2N0N4vFcsQTpU6q/R0vy8e55f1I/7cxM6XsdBgU4mziWvQE+i4jBzNZ8RfPIIeoogcpo+sQoFj&#13;&#10;D1dZDDFb1pU8mmGFz/Bf4zdxGxDlbk2NbEW7tiyk8hEToYwB65S3prkz96egU9rslhppcnBgXEJ+&#13;&#10;wPS22x33p/hxChOq+/fRsj3LeWJ7uYa7mOooXxHJhIq0TqhYVWFjzuD9g9tCNPdE5GPJen5ANKzz&#13;&#10;R1a3QD5uwdtrm5KEQZA15Wy0hsk+7lpS0bBZFWU40MM0S9YsjrYgO17hfmczjuu23Lv7qdCjwNDc&#13;&#10;b3C6qwTPP37hvoSb9jnhKc3lKHVLZJ7xpComD4TPYAWSOkbYqI3l2CaJyqnGFUsm6cTSU/DQScKQ&#13;&#10;Q6Z1f0A53PDwQxzHnSAkcb/+LDguIqe16jC/7H7Pk4u2ED/gjjtn3r9uyEe6zmv+OCf/dPmxV8Xb&#13;&#10;5O0m2lhnUGPyiB6Px9u6wrrHSOuMJGv9GRgA2mqliKCC3tzNf4cuRN4I9O7GF4n6Otq6nte6NPYG&#13;&#10;4Drmx8EFojcykDYy15fMp5kcL3r/000AUqo60rDe27oE7zpgKS+O5RQk+8N+qkUF57ZjLLI9lmS0&#13;&#10;gZHoQDccXdJEtWcw2d5/oO14gxhCXsmG5r5QQZQPUFKy6yWUfk18OhNBqvH0IdXn3BgQCtckIuyf&#13;&#10;M8ONhE+p/J0UQnHtQLjV3YTlm/Fe/96azsxr34jw/xEEH7uyZQliWLd3x8aJiOueS9PZ7CZBEoQ0&#13;&#10;1FBDQSMCGmko6Av1AfoFSkI3uyqzKp+5LsyJ47Y3Wmt8TzS3TVVixP/HP/wvQ0UHil9zEYVdp9dE&#13;&#10;LK+xTjlvqOX73814v3vN2F2S8ZdEivRLuVd+Jx7LZvTlh28+SAtbGvtqCTGGua8SQ5P+6edPP84v&#13;&#10;5FDzhSdyncNFEyP9Z3bcr9He/JxxKSX0mbLTWuixzEsnG8dQTLcEqozu2o/hTRWpUJzeZxXncqoL&#13;&#10;/639BSV25AnZ7ST57fZvVJDvz2/7rdt+Xp0x9+LwQ6T2h8C0evVbxS6f2w/bdfz7VGuiQEdMvVX5&#13;&#10;6OwPgmL2m3NNoL8vmfR3/6FSvbtMWa8VTGZTuHiY1zNp2qd/fFlWfqwRP3fX3qEx7m/7qjM/vlWs&#13;&#10;fn1bb5rJw/13ff30U7qMnh+67uOnYq7HI7mexmIQMBv99JFLbNZLYJJmlgGdUajDr/NsIt46cZiv&#13;&#10;S6Gw7qufNgjmKFCOdgyxd5IEjuW8LbsROwpfCWCvVUYY8/MynfEM6hvJBDtVSeQj+/5yEffK2a3B&#13;&#10;ndSd5+nzMSZSQNs0nxG10pzidkINkcuh1TYzVjdwEryOqS9v/uOvZHULHZp4Q13DZO7nKzVHbM7P&#13;&#10;vK2JrP62bkoO3LJqTi95ujtW+vKtqYc5LFy081jUsvzFWyF/1pe+bHNX6evb3/dfvvx1e797lAyO&#13;&#10;UIPz+pduqDnl5+fX54JKjXZfdmZd/PINZSPy0wWtWCJK0+HpwN75KvmPFuRElB0Xn0v/tOG389RS&#13;&#10;NSx4u+msiGHuB2Jf0imMr8tePTKjdwB0bSDVO5jY9aBEgyqud/FInQu3d1Dv33NcKEx9xc8Ogftv&#13;&#10;p6thiB+n6nzczqmvniKeaimSNfUhTufLLg/kpmKVjl37MoMLeJD1X3+9+4/j28TxbopvUlC9TndL&#13;&#10;dedBBDHsctE6VzWkOKRcwBDplAsEDqnZi36HEW4BfQNj4QmLYlOjTCkeDHfHBMGBfik3LqZa13FP&#13;&#10;GCmANT/Bl4xBXWh1QuMvzF9SWOtjFp9u1l9K1C0GMXB+A4VPC/v422EKdgMpjHR++ft9o2TZdP6Y&#13;&#10;6/MSrv/pP/+Ez7MEbCH5jPPH2gBGzx7VTkI9uEzkw2H9y0WizBOrgbKVueVlAds1Lo/LUhHM6jqx&#13;&#10;saFosZe7nwZM+OVf/y9OCxMNtrvldeWydRAFJppwObRoh/zCkiq5DvqqrjpR4PB2slQsR2ehp0nn&#13;&#10;mUYPfRRJKr0LEjL7Zr79NnwYYF2mjWzwW3Q4c4WwyH415nF8T46d5kY8Zi6oWYwS5JP4xZrR4emg&#13;&#10;1/d0CQ0Ed9UvF3oedj7ZBLYB9JfxinsCP6L7qQIS7n9t2Lv1DcoI8/rANtscjxRFn5aA7udpKSki&#13;&#10;touMNEN/nUYKhdZv7dPjhvk/a/m+Tpko0uy4v3V5sDcn6n0NQc7kfAkDlcsKWiC5DTagRuWuVd9P&#13;&#10;X01l+xU8DO17G3ZDb6MDBCT9waF3MwfFh5s1NO/OW3rTWbSen6YGRTfLD2QIGrLqGIiV1yLEXnt+&#13;&#10;ELNqqyTJIuiOl/X3hd93tz1/sefd7r5Fw7LEmiwVF7AUIo1vGSFuR22p52X5Wy+JQhQ0cV7SvMiS&#13;&#10;yu3KCUVti5bTN5/s/aGjQIscIDC7Njj9g90dzMXs97uk01/9+3C31zdDU+mHGgQGA59WVyCgFtce&#13;&#10;h0fH8M8xsPoGtfs7wxAS9r4utKUnIc+Hp97NFmVfYd+yGs/4ZvsMqcARTSXY4PQSn1j0vaiX769o&#13;&#10;biOgdi0Pw0/Zb3sSoHGfHz7ZEpcUFrjFu/z+rz+Gp8PJrXsZRewLFdfNHFf54+bCsH9jOL8f10sq&#13;&#10;ns3IWWOorG2AXK9TUKrPjj2/d7TbM2S3+4Kml/fzLTNcx4dN88VtFVofyvqjuq9UC62/nqINC77b&#13;&#10;PV2/zkvn/mJO6diCrZP/z3JUcnNv/Kgq9yYCce8IpkU4iaUhw62GdyAIkORzYruqnwLMqr/4sx+L&#13;&#10;wxw0raTp9z9XqeQ8ntef0fqaUMwyWayEXmNyUiT8cqeBFMsa4Pp+U1EvF/N+GX4RNRPJ4HUhVXtD&#13;&#10;hTbycU0Jw5FitVwBgDsYXkJJnkEOU0Ql3+LydYbVXNVCay3lHesaiCkTpO5M4XS+TT8dP1zXb6GS&#13;&#10;AVXXSy5FxL9df+q/rGhLuNQphu/fS3cPNKH7ausKONTV1d3n/sHd/X7+PUMUSirDx/zpcZwtdmU9&#13;&#10;IruZ4YCrnSb1unxdZCYP7RHU+Kawu9k72GO2LzF/+Hx8Kc/1z4/QsnQiKd5alwD0WQS0EWNYuuke&#13;&#10;gdHoQ1crCNWxBWYXkT3bv/3zcfi/v+vdYcBF5/s+aBARu246VklH9Onz/+jKHy35uGxhKYAi2Fc1&#13;&#10;Nml7fotPkjSPry/pQ/dftu4Hc7+9v6PSloeCtw2r5kmQF085tKyKTbyX4e192ubj8RgDYk/Y+IXg&#13;&#10;j5pViKAaIYTO923/ar6hR1RfFdkLLFBzqMXZn+Hhz2Xpfvuyq5Eef+TLu1Gh33Wn+QxaWd9ld+la&#13;&#10;VL//8dfwP/Rhe4zEAHFFUx/bVt/VnYNEiKu16njY5udP98JdR2JCqJtPsL+exnmeH+6qH+mEf67m&#13;&#10;HLkOlsDQ8fis++Svb5bke4Cw4pFms3z/4yNVa7j8+uEB//h9eQ+K1Io2f7Pg7g50fbMbWnsupEwn&#13;&#10;d+Gf6nu1+/P7H19++hh9DBvfBdCOC+kalB3GPAEWuwzUbjSBSPl1pfY+mIGajOKNxUiJbAWZ2Yff&#13;&#10;LmsGeIBtvbswURKKG1IVPR5i0U6/Pt/2IXLKWujI58CvbtMVqF7CyY7zc+jLTwt82wNm1vj2unYt&#13;&#10;l1TASAW7L5SguO14OJ+sg7dpy7nsSXXuPxxOKf7bRe/xmK/dHh5q9lZvh4tYxp/zbv7w93yFGDe4&#13;&#10;TesWZlqBaE7fEPyChTXTFeTQJPR4t9f6tEjTn5q8o7/Td1WVXKAo8VPb08se8m/7HUdTrqvGUvh3&#13;&#10;O+fbQh77MI87AOqVvrUzYttehai7Cue3cr5WN/uan3ZHdwmh03t5NBf7ofm5mD+3rTo8tKP+QW9T&#13;&#10;+gGBE8Pul//3PPZtzYJjvn5G0HP1x8u7HBoMUkSBdzwNHXiJD+3+9Md38oX66Q2lDVZOm+PHx5/s&#13;&#10;dSPNmPKqcBOX7rMcaLM3hKWKfQaIhGF6d9cd34tffEFbjGILEA4s818efvpuvg0fH83V4Svay+r2&#13;&#10;w/kVCHnn3zd0V507w/WhGpY1v6sjexTr60k3supYpTnjQPmYcob9dRvqqmpo5o3Y16e3uacdEEvG&#13;&#10;e+IBt96odvwO3MJ43vncbRsSpMP3l1U/V5D/9vRPJ2TwwLUZH/aqxPWsZbf7GcGHt3QFElXHDozv&#13;&#10;qOpv880XNzzt3zbF5R54ZB+3vae3y8uvX44wTrpR387fBoU7hDNOgWtlfb702qeP//gzna8U3YHz&#13;&#10;MqxetB+JotW+flv/bVD/kNz1yyf21VYPaV7mMUKY5z4S7Zxtujp48etAnUCT4k+x0JB/7moQyVzF&#13;&#10;eA1P/HMc6gnPSwgJSs39lq8tlmBFL/Re7pqA7dN6Cf1OFpSX+QP/8vzfrlXVqV2FGnT+80bEh6vu&#13;&#10;//3dhxCtyzfQ8YOA0/l2eVm6wZtrIImShBwRXxzmmZJAdfP7z66vrvqC9fB0JCjSuI73Kr9ca+Ie&#13;&#10;D2XGMrzcavgY10Mjdp/ufkVG4PP4iKrbMrUP9/7Py+/YoYhrT6/66em3y6jPTx8+rYTN6xnWaEbr&#13;&#10;EotszbT9tyNQ35YS5/WDrAUQ18qruzoAy3nzDSykx6IDvPo1xig4zvByCysx+gttzuP62/HzFuMV&#13;&#10;Wjkq4CfG5DXae4BS9C6tF4+7gdvvPw428IrTHeCCzdeZPx1whjr4AAv+r/f/k6irzVhKwEHWCcDd&#13;&#10;w+frEtq68sYRBtlOWJsr0FBTcEOrqs4ursnmDQMCPPItV4pJb/M4e8SZ4JFysCUdaVjmSWDmZg9y&#13;&#10;FrK5XC1g6j2cFRLCsLxjVdNiL8tGQWW7gd22C4RJYFggMGEDBQiEw7xVgkK465FINp6nc7CTc0bW&#13;&#10;FRP3chk5pJIrFLmGhgdOAyUZi5pEieYcd5CN2xYRiJL7rEXJWHuTUnUHSKHUc+YGucv75vH7X14W&#13;&#10;bKXLslYRQ2dQJPoS39vhcXr+oRhKftPeMxBxU60BuKlUndIl0UYZjaK1itEcRuJIsP7ydpIEazwl&#13;&#10;hGPOlJRtcsX75OPQfRQ6hdV6Fs+3seKkJTQ4hLJBuNRKreu0Atf2jST0kpBUWJu1ljwxV5EOZbbY&#13;&#10;ifFu2nJIoqW7ZT6LyHa83pbAMWyUHsb+vAAAIABJREFUGk0YeOe1W8224jjFdV4jhYqM2231OKSd&#13;&#10;YqCWpDG38aqd29etNg4RCkuYri9Rp+xBSBvGzWIAFL2SeX457w79osen/VO4LTQlfleXIkuGLhUg&#13;&#10;83JyFDjFdN3Iqj1KUkGAhHBoJzJlCMIISJgM9eQimgOrAVDrkqvHQ8MUw2W5nQkneGbQc0xL23xw&#13;&#10;dhUCnF6vGGbPskNJYuz0DTbU4agwWA0N0RFhOkQF5+NkUykKVIp1yUAv7ar95jNiLQvcgsXM0+nt&#13;&#10;nGFvvX+8e1jZ7E0kMB/bmkPlrIOceFA41H5BUuLgZoKy3nTdKm2DJ2gzsWoaE7UDvoTSUAZY+fv7&#13;&#10;SCUgItoCc4aH4bDqGy1cR6+kUhIyLGH0uMRo2bItpPCn49MtTd7A6/kqREwBN6IeLxOIvBfSRnue&#13;&#10;3osBEcxMxN2dvPqRToAA7MIFMX/WY6LgXpIM1NXM/V1F7IJi5BgIkAcxTHYklPsc7DwSJEtirYRE&#13;&#10;goxogATSMmmNESYEiGBjwSaYbldZvfpUKKYVZhNxjMP1cpaE5zznAldtobJ2gYqr7Ir1V8oFiMgV&#13;&#10;gmPq6u7ydtV22z89EVaVAmKaOzlkAoBAVoCm6m7WmdGf3MKIwrTaieocI8zp7rAjUVcUIt7aCFkE&#13;&#10;eOAOBCLY9OOMBKz72q1pNhngxCREgmFFSi6kENxhAbglivTHZHXTMOcuKFV6yYAFeaDrZLpmSKnA&#13;&#10;WIhlpzwrVrJb1xNvRIcCDAjlZK/zup40IIRQmEt5P58ZkIgHFNM2bYDQRlUpZBWomzWSVJOUw3Q8&#13;&#10;fHydzgZsyQWrHJW9c6xqQVivAPsI4nCoIo20IcZ6FL0U8Kbfhv0OMbZqW+8HGAZYNl+CgWz8/mcD&#13;&#10;WZ4s48oX31RtLVXMMcyXtpK1UjEZWioiVNM2ODsbt5iNNfb+7uHb+yvh1LiwzFEJ4edJEiCwhBQi&#13;&#10;AOCWYQquLJRWA6tSzM5ua8oF4Jz9aqaGKoE4RGrzIK+XinEpOWa2ldybTd82MbS7SiBOdbYCIpyy&#13;&#10;dRsVzAYEt6Ikp9kwpRBIEViEOOb0Os79fge6FIPjUIKAlpxv7xMuEQW3lZXw5nRZ5bE14woFcdn1&#13;&#10;ocwwQEROrxc8CAr6kLGzefEzZeLx6cEFQzKGDHgaMMAGuX7XX05X2LkWDda4t8u7x0Uvvme7y+26&#13;&#10;Z23Ivm6EnrPqWm0MSlBl2n/aRe9aLLpdBaKuKZZt4Z4XACLIFAuNAkqppW0pRa8W2CJZ7TVU7f35&#13;&#10;cmVESyAhFA6mZiB2LikAWbcE1dGEHM3PX+4dcg/tQBIomTNeAsntbriFjXMVdKERgyZtSAFGS0Fu&#13;&#10;4kqBnBPgRS+nQmIhSUQgRYUYJQRntkULMIhdJRgiPPcSUxwjYL2UQu543vTu85C3BD3BaFZokAKr&#13;&#10;Hb2GInljnOuOrV6vBNfn01LhzHATPUoFqTrnEAgjTauoo5R327IcH4Z2R0xBkSsRQMHOp5yluIyT&#13;&#10;cIQRkIoFNtECi4tPw52P89NP93/78YcPNM6jDx4qhoqgDIbimKBZp5b32rqEC9uJOpFkHCrw/duP&#13;&#10;o+DYaiAUAwGVUEqKgf/jx59DcZMd07VYgmUlIs9ZZtTiH9OzJG1xNFova2FYlrgE6md3bXkn6goh&#13;&#10;4IODhXhtFBfFlHBdvJsfPxxep7dq4A0lPLPZW0JQCq5vuVlYw0TQc8obXh1GiEmhXElhJRByKW2O&#13;&#10;cF0kYMCCq7/lbWK8eCCQvrqCCxGI3xrauHXjlLxPz0/sTjCGSoytSNuryDmt2cyxxmxQ9aU4xCCG&#13;&#10;DFmcYnFl2a6bPvlKIMYFb9IS3pCPBSMH8bDrIOXB6+S3qwlgTCmZ/cNwWseWMkoMoSFUEIAIjV/O&#13;&#10;aHGnVvXFgLprvQHrEmHmTCC3mapthRDnS6mOfUSOJZ+zrZrWrJa71pgfsm1DSPwo2oZHDR+aXyML&#13;&#10;zvpt1YjIdnd0wRASQ8Q8g0WbyRlqsMYJinoxKcxb37aXy0W1vWBkXa+QFh1mR5CP0PosCIWyMFAG&#13;&#10;KfKYE9bJ+JjLQHsMzK5FgMqv17+D7GEJwapjxS/re31Qfitb1rfxVjdD/fDRhUtVRaWrVV9AI9/N&#13;&#10;rQa8e5SVVDkk3lMXI2H14/1Pzm2zNqPW47YCAoF3AoIaP3piq6af13WvqLmMlKLj4yCjSwQSXpCK&#13;&#10;OBUb9dB0cUGRjSEYQrGi3bJsEZRChEmwqVJ2jtEoWrZta8VU1ascExZs6I6wZIasXjdnC7YK8+RM&#13;&#10;8sHPo59KDkp2HF5X36iO8yagkIUTXG4m+EyMP3Pe8NwfqSrJu+QgKldneC2ndSZSt+reBuszqJCi&#13;&#10;HUusII4rWERJKXgQZaigXuaH4x5ATZUEmKdMFEyXy6LtWimKurZstqsPFxuqLK7X927XbXDmvAce&#13;&#10;Jhd9Wre8xWwwjNoUv165xEyVQpT2Z4QXTge7LdkbChMpyYZkloly+NXeiCi4RmHRU86g4ZkQ7C0L&#13;&#10;uBRibYoFi+JiSVtOPsFKS4gTreD+7vNtWQXj2ZvLORIqNfA2O8j7bZlScgWguoWCkZo3ZBdCMogg&#13;&#10;VMlj1ScDrpeFNpQYsq1rwlklkSuwTPM2bZQQggsuCEdRQb8ty+54vKwbLDSYtZHs6ucmdraA66YZ&#13;&#10;zlySY6fcZsYNAkCHeihYSyp98c6HVHKwK5PUIqC9zpBdp/nIO1sI4aCAYm2oCvUE5UbQgq7X567u&#13;&#10;osuM5Dc/31bnZk8VHb2/6C0XD3ElaT1pa3MAgEnGl9tYy24nSfEIZImFsONbmEfSKh2wWW3fd+N2&#13;&#10;bUR7WU/tXbWsju17UOKnffUv//KvhKC6UosGxAQu2nbYG56b3b0PwGyuZxLC0ZSYEGFt9f48RoA5&#13;&#10;AVqvBMDb9YZrSkFdEMuZR+Cl6E+TDgjneD7d4jYvSoYYDJJEe1dIpWqKTKwLDdh4auu63batOBm3&#13;&#10;ZGBeScyw7EQjjTCRd5WSAvq4rLMnQmFMxmmE2rKqvlwnl0AJMHsvME/BynoAEZ5er7Lr16SNm1oJ&#13;&#10;io+CEw4ZjYCWlBKdJtccDjWtII4ebx4hd75mD7p6N2adzOqyb3Y1/t9//Z99Tj7BnmYccmHt5Ol1&#13;&#10;8x0lhMNEAmDQrJU/b09EPZdTxSuJhJHwAX/QQM/51iUk+G7ZUgRVLLaRi0d+S6EwLwnfTgvIkGO5&#13;&#10;brlrnzaRUx3jOdSLmu8Ao4L4Ciyc7Mbz8jzcNVUp66x3x553NPmqSYGAXNf8/FLg1WKO6J6pEmKG&#13;&#10;m9bZ7e7CElzCmAPIM4Yd7UnAMpILeqVDn7iQK0oKmhxBQ5SAzMQu8VWUwK9ujOWC63ic0BkYpDKb&#13;&#10;29g5pHNIjDz0DzMYq08yOvRR1d4uBCUdkZA6Ij7NpCIt68kS7LhN0LWfHu+L3YK5iQxzSB+fHtfZ&#13;&#10;T/KWChBSCpKP4rgtC+cyrvyjqIGNpzxmAj/0e6HTFjAoF4YxgSAzdElLpypk8zbszPwas2+bypct&#13;&#10;OYCBBIitW86w2u+/+LN+/LBrMZcAbjN6PLYYoMhbMHkuBWAoSLqQIkjz1Nx316g54yDtFX3xqaku&#13;&#10;kFDABTRp3jSTMsQNrvbQHUgmsXV2ErQ6rIDuqNvJ7jafMI/CSewjzemPcmnhXQLwZixowufqtxzO&#13;&#10;kpwAU8DLTW+qlpWMP6JJhBazsOrQk7as6H3fPEZ1PWvGujPxewAFQZJhB2K93AHLF/BdoC+cZaGy&#13;&#10;xBXkaU32Mt/2uxbhiGsScLi9XrvDJ4AyFnpICBEVQMtVNNfEoBrYcTsYb7FsDotB+vSO6CaIYKg2&#13;&#10;SFHCCCBn+PeOH1tOyrYZh+uKA0rfp0klS2WPceDIrbNL2RUcvGEzDm3fB5AkZrlGad2OTGy8XmHg&#13;&#10;VTHhNG0UFFBSJl1Bumqaej6dRFOyARWn0azBdFXfFlcYIFvtPnZfcsr7PQWWz7flMDwgxBUkGQUs&#13;&#10;45F+APU4rS8JrxYVcSXJJYReYFsyQwHjDwiPpc/YFTCC6Z3TtiFI5bTNPnOABZE9T6OWrKeoMdPf&#13;&#10;DE6AKbX/UPSPUZP9vl+WC5lvsO4oRylo0bR6MQ0Xy3hxB9QyBhaNEFF1plxRXhdlWB5KADCU9gMB&#13;&#10;EejLhuqnsI561riguhdBDvO8SkKr2gLfvt7eaSsuWMNcXa3p004+dMvqEqCNjvm+K9EZPT9y9X56&#13;&#10;Y/UuQyp1+bO8FwJ8RipBpsRmNAQ8EeGjTkUHE2awVryGiSxwVHRvMZ99qiHb1tf9PUZmlxKNzC3l&#13;&#10;loF8bA4ogeV8pfKhe2QMBgbjdj0oInlAkLG39EqS7Mt+U3kvqAuhatscVdPY4hJOVPZ1DgUmprZI&#13;&#10;MgkKX7BVdANgZ4GG3KXCY+O8pyi2Ds3/9GX3fnluG+WhueoL75iS/YGwAFcxgOTibQpEqcyw+SE9&#13;&#10;ewsoE3rYi4B1kZFq6HPABOGUvPZ6RzLFeBlnSJCQh2nVTcOyn2IyVUXdEooShYAEIsIDBjTr7SCp&#13;&#10;M/NmzHEYOtnVRQHqQG30CHa0m6YR4cjaO20MwNGk9Sjv86IjkoFW7XoqIC/bxNq8b2Tc/F7ejyLe&#13;&#10;c/nn63eNfIu4Ha9c8oSAcXBHqteX52NNhGw2P/OWlsgXo6kQmJGZXcMWo84VaXVGJFmKMgMoKcjl&#13;&#10;zieMd7hDVSh+czdlEX1ocwAP/d3fy5JHer5pVjBVGKAyLleFy7bBIvM1jTVjYlDjZWplX4a5sUdf&#13;&#10;wpK3qts1tBWBUyFxyoSUabl4qy7+igIkDqXNvsV3aEI5b+we+2ViMRJhtrckuypTqC0G0iggaKgU&#13;&#10;dYsGGDCMRcMbnygECIdxJ+5mb/a/7FN24QwRFctmvUWVIJxnRsPmzfT1nWVYmKz2HBL2/GOkHZpM&#13;&#10;8jf7ZXe80fXNM4zZel4J3Md43g39ZX4+3rfX5UwlghfvMEIQgJQv+cISIzlVlIazTqFmoCgEnseU&#13;&#10;aaQ70BaBqjKdVwZr0a+1OdAG3vIpsH1L2i1stmz33X5Z/bq5ASXr67ruIIJSasX3PhqEfLjgWHjV&#13;&#10;8ot+bipmKP86b82WpYqkrd/MBqDkU+QK0yoLLxqCw2azMVDEV/3+8OUhLtVDhUVfP9tJbDhhb70Z&#13;&#10;hn1evPbQg8hqkalXa6kIe317fqg6BXLLys1RlGYIC0CQgL1IXseVdQS+cSOwgXahq/Ur6cnr9l5G&#13;&#10;iS1CBNZH6RhtJXTQOLR17JBSbPrGg1KTupUVJ7QBEutNVfS23Eyd286b63aoHkxMrthKYsXA9M70&#13;&#10;eK55ZoJK46xzLmV4XmqFuJSQ8XGZhR4rrGikqO8IOBMaTeobutkMVhvqfURjisFvdhENye9wW25D&#13;&#10;Iy4SPSFLvCdFHNrPdlqy8eauDXHKK2zTYIh+uFM0SGEb3AQBYP/I5vADAVKYHH0C2ya6Vq/n5JdS&#13;&#10;P3ygPSAliUwQ3cY/dz1nHIQ7bC+3fVKbu+uecpiTDNVZ30LgZklNNdSyXOcRgKyXJaCfXdGIand7&#13;&#10;5o2ECUadBv5JDSalLHk9s00yaC/YvPGFXcsacMaw78zsKgVhXhBrwIZ1juLY+K+TaRTmLQCyFUgy&#13;&#10;hiB0Kee4yYZv0SheQl27CADiWIfArEJIxkQXzHYiuwAFR0vpm2L0dwsHcQgIxpICTz+/vf5/9V4G&#13;&#10;7PDK+IFfrwtl3QwCBHNTx/325JXVMNTHniZky8gJKzG/zefCmfd4ulqC4hq8RbgfOkpx2taHuolj&#13;&#10;lfsIELbOf1B1WScT1v6udpcVNUhVeAOurdEyTjvSriYPHwDjdNE66ZpxBJjUmRLFVF5bJTA2pcEN&#13;&#10;VyxTgCOQMAckQYMYXMf/3rUH5ymPUtViHo1omKR7sh9eomV5Oxw+WZNSYZEs2l7vHz6FIoqEoop5&#13;&#10;Y5U5hvlbQglwiApfRQglGW8p264/plmbgIQEUrOr7GQqWa5LSQkhTrOMPVCCopI4C8PHn4zNIEm2&#13;&#10;nTaCd329LVeDdyqCYIFhfJcBQDDmElgwphx3h6iN6GhzV5vtdmzVHNWxjqseQdJwOAI0930+jbSn&#13;&#10;kJNyfXuhOSHB98dW9Hja9YJukQWhM3z6uPmg6sbML0Ppz6fJ2GKp+nd3UJe8YYK93NvGAw2qYGGX&#13;&#10;U+YFLuNzpf65COSrEFIqqCrJt53kkHv0opiqcbeKl1QSIsQlhmfrbe72d7ftgt4zqRhsqDTc1uu+&#13;&#10;2eNIki5SAsUlLi2fv2FOi5C8PhqjYTAK57MLYKaQcdF2jQQwLMCtGfOl7CuqVIGlNcWFAsCPb69Q&#13;&#10;8YZ6B4vDDOP0fJ6I4EqzXDMXHGcCJFcMJof2Rn0P4dD1t/NEoVBtvlYUenSPu0kVIDipRVuRt68z&#13;&#10;opy0NSI8BwpToCCUiO8rlgILpXLmJkBQCMw1KxvZ9d283niDcWGkhpl478hXf9tzHN6/JdYiALy2&#13;&#10;Jig/TartXEk3lBPi3uX7wwO5bOJJ6xDPty2CencYiKwqt8x+c9ZyoSgH318sRrU2qGrCuuE1ZrLr&#13;&#10;RbppR6pKUb6uegaYKNW8xXInENyiLKza+3cAGWVOr+nKs83srrsQQzFgmlVLPTHWJI1IzDQotEtQ&#13;&#10;YIIWM3cwj6tnsu72j/p6AaFcXm4lOlOAt6kb7iGAJ3+tebGXb4xxPelO1NhlbR2APAaqDhXaQOE+&#13;&#10;NS5GMSTMibDahoYDt/FKvF9P+P/87b+mVDtbBba5OIakKwKq2gLsHLPkgaewftTZp3iDZB+axJMb&#13;&#10;nDzXmb8WnIzP/h6nlTiyRTHlWPlb5UE1mgRPN9V2sJaQ3ulNt1y48xnR2Ik7FZaajpFWHE7WvLv8&#13;&#10;umG5w81ytdwpEB4UrODqlsauJ1gMn5+N2EvSzN6CODJJwFvTGC7+oXX/Gv6oDhzCjdGH1SMi6dv2&#13;&#10;QqpYbQyel8FFYxvkr4OsrT2nbXxQH5Ee3PZn+9hnyNHQCDYm5JOArivHsfLd2ReWY98pSyNHY1Wt&#13;&#10;LyN6MLZQwIDJk+aKNDxD41CutGga2fUpPOtyLVVGNdHbHeTDtCVXTe1z18j+ut12uRtzZoXXSZLj&#13;&#10;cvYc71sONG3vb/ONt2ou5/4TTRm7jZiAjihtWnsItdmA5BlhvoZ6fihdddlpchVtbRgAZXU999tt&#13;&#10;wzLd0DuALMaLi0v0Jx/OKXmKWL9caPWJ6bmsX09orPInoKo3lFRk65W28ui19YAJJaybS0u7utLB&#13;&#10;hOKqCgy5peFy4MvRgpe8PXzeEebZahdLNP7wJeYgUdxsA7lrdsZ9CxAjdldc752WjdjCFDIpSz7y&#13;&#10;XapHZzH2q8SRxZe/TKZ9GHyx/LYYEj2r/zhHUjbRyCKyDNnv/BS2t9mS2lx/hIZ3VRFkyvccl61g&#13;&#10;Q8hesOIx9MoSX5fE2WVd/t2St4/BgQsUM4NXnrld4fiWYyflASYEEaXnLLGZ2XoyclfWiIgiorcZ&#13;&#10;pbDS1d4FHMPg2xeEN8ZiEZKa8AiqUNfMRQU3Sa9m3TTnJFEzOdpCd9sTo/Rb/qlByFlagGZlgziD&#13;&#10;3MvmlWCRtoyJTijwCB8d4xr4k3ck1cRAh+bnWKqy6jYBb/6kdPDUBxWLi9+sVVW7zUvNW9B2UVFc&#13;&#10;8evY4ix7XC1cw2DYDOW7MpJeKgJUIjI8rIg0LNqV4+xYJgng1aauXfiCEU+66GwGqgBMspaGi9ka&#13;&#10;KHLm3tgNVWoFAKj7DGeWRFnpVdEWLYAb3Kzq9MDxBGS8lqk9V4xRVJeEdCh8MZuoBPXVdlWKUKtv&#13;&#10;xDyxLnrooEDSqKc0CIvcQ6hfrgd5mE8WU5cmSyFmUqRIEpUgUJnFsvtOYl8Rxbyf2b6lA7lAnwJj&#13;&#10;pzxHZLr08LljKN9Oe2IujBF3VxGab1fUzJDwmDphWH30OeasZcJVgKREz6LzLXd4Gb0ZIfygIoyr&#13;&#10;IMjDrWYfKxH6g3Y5igqBbAg0N6eOFUYABLv+2/MLkEgTm6ILoEmG137fGkOKZpTBovpla2jN0krJ&#13;&#10;u0NDhGfWygW17h3TgAeizlyDN5sKAIQXyNaW6MWLWHu91o1AgG3QGFz7ICEaFvBnYx54ky09KRb0&#13;&#10;ZUUZNURFet/Q51al9+21LRUUlcWcDGu61Ek7geDX2qALAm2Je2fXgeY7A5YpfSWaSl8OnvkDLX5n&#13;&#10;SggkvcMIrenVIEA3ntYrrEkF68ZZs0g2FC0yI3BcsdcfBpG2tJx/cCigxhUhULWINjHKjm1kLDSW&#13;&#10;c7f3dBoXC0oV8yHFRUkA4GTXtlYqEOIq3A4rvf+iSQ7KfCZ9ipFw7G45AYZz3FGyiUyihzRnmYrZ&#13;&#10;DXBF2UCKcmwjzKzBAPBBQ8VrQXeaVjneMoy0gv6cI+SbywCrW6XjuNSrnXzcKAeNWHEsx4HGucZF&#13;&#10;lYhyjKqXouGyDmHR1gWKG0ARZYAnKtPMTnw0XHmNX+UVvGCpMMHeLLzYTpMjZJq5xbEeX8Ir9Xd+&#13;&#10;IMmbBsFCXG/2IWKLyN3WzG1lISuos8trIbVHTVb0y9u1V1UgSKOyiHvJSiWiBMgpoHO6Q8R3HKbi&#13;&#10;xrmoLxH5xdykhMdcMw9roW63ed192PXnUaaXXnzKQ/EGeQfJyegdsbpF67c3WMqoZBsWRmSr5xnF&#13;&#10;1BIezycVKJ7zSr+Mw4paM9m/FkiRiXWmbZRnBAm+Chi59UHwcoUfwt2N6Ei7CEkl6Qdwxk8JZGRP&#13;&#10;8JLaEUpYKVssJUls7e3rrZX2zUYKE7W3GBgRiBya57QQVuVhCxAYh4h5/9MozQTsWI1RVXOK4RS7&#13;&#10;O3JgATDtrS38IW8uDfWnbwlW26YSrCJdNyuliMmlw+fDlLqBRjj1K3aGkECrXOGsCxog8BhaIPiK&#13;&#10;9BmMIV7tujMsrUR7/DH+vVZop7fVIiPONbdKpgG3l0ZVYUPbfoQrXOu07KLpyW9GjibfgGgpLezT&#13;&#10;ZnTbFSHSLTFAm5W/A9QxUSppxxcwVo+GJbWnt3dEj4SrDsa6TmFS/Zy5VF0V3u3tyguBhPekQasw&#13;&#10;b2nLL+M0JUXigWhFbldsT+Az+CnTkedSAdDT3ezeK9Imy6jaiTERVs7ji2L8E+Px3XSuXRH3GG1N&#13;&#10;8bEp1sbCbiaCCj6Gr8ND/325Spvop1qHtRn4y/Tc7QlnJMUOubukqpe0ssts1wm13ZUmEldFmhJz&#13;&#10;gfa+5fWR/Xj7U98TgftUOAY9RPuwkZ6QX5rmGsgBvNF56Tz8M9IPzf56XhRrpr/cIiWxk9ZjZoqK&#13;&#10;ti6zwaymZQn+xTs6ULgSlNCvjrvLdl3nMcaEqBBSXwNODLJN07uo4JxHjoZn8y+7YahUA174Q1PZ&#13;&#10;+frqb2DXAEoIYvenyVQbVuRsb5+X/pYDK6iiEO9RmZaHwismwpoc5T9y8pjd98lZYn0FgfPTUVb3&#13;&#10;KTASCIUABjAt7n1m9f3+eXuWUK6XUmWH9bfIP3FmI9S+TA/5/N8x8021vWtOv3xflkuVh1XckokY&#13;&#10;Tn7V4OoQxvfViZ6ZuzMheICBJvhxCbf1IbYijlO4QGRjWevoh0zYsuHziXNkDHxqeuk2+oFuUp4p&#13;&#10;Fxxczut9dexpW1/MKod2T238YYfPbWKz96lC+9cYAUZtLyF8jvqhFuX2GhoSzExcoRo0QDuIxV0d&#13;&#10;jlT73HZlChP1H0JfzxlApYjfqpcddkGKonW0X2GFG7cEgPXXgvHdkwPlI4Xri5++q+GjC2tkO+TE&#13;&#10;CstDrarky+vzCXuFX8CBPQFcvDBAX8l66/0eQ1dJ8LBnLqsVVDqpy+z7np/bjVWobHbu0+g2shuu&#13;&#10;pRH2HVBPOd07Zl+3nrY8V8lu6kBFJW/mPN6qw/4XTLozDgT+zprqbZzxcNO3h2gl1I2sp5z22S8Q&#13;&#10;nu9uQgA9/vmn1j/zOsMK08qNNojz9/uHJquQmW+TWcGSGggSJfMKfT7xqqnioYY0b2bpEOE18zs2&#13;&#10;L4S9j+DYdsJucOsMj4zza7sCQjKjoGo+B+jXhcSFrqeV1MVNgkgcmXMe4Iip2grBJjUcFHsut8j3&#13;&#10;TRNZvcK2/rOeuRd5bNHTEv+YSk5JUQfIiEPuxG4De2JSOpt2ozYBCkUCPIJKJs7St0GQHC35PHC+&#13;&#10;VXSFrm2PJPhriRdD/EM4ppgtKuGjped/Gr2Tj7xZB1jOXa1eqTOqBkFSr6iqpRw8WJPQOiMJIKLz&#13;&#10;cB9T1TGzoWxrPh/WX9bReOulwK7wWMkTDmWi3RGYmP4cJyYa0Dg8LU+aNLBKwTsWK8YdV37lbfhA&#13;&#10;kU4aR7MNrXS1+rxHMvsBgDZskCNXk7TrH2BniT3hs5XKSgqhJKkx99EC8x5DuruLs1U1FTwg6Qp6&#13;&#10;Z7yfr/39Ok/1QQdPKFIW8IrZYACD+H/79L8KVQgZodDE4n3VNZTAmwZQkSLtlJzG0zrUsk7z2Qgg&#13;&#10;kQCnBBi8XpbCBWtq9HyR3PNg90j4DdH7H6KmIJLyNDhbRGAcugn8qe4PE2b5mnohU0yR0P/I+V8n&#13;&#10;jyMGIfH2syACIOGgqAbv8y1De1wBg56wUgR20t+pD2kZW6w3tfG0l5lEu35Wv6YAqq59ZpePRAS7&#13;&#10;UESnKhx4xyRpGvEv+ZoP7oo2Y8U2dh4xy/wO6rMXMlVCA1vIhDKJ6QjpD/jjqxqoQDhfrxAKCYu9&#13;&#10;YCk3cGJKFdI8NAlCu9irKdrtSCHbZbw64z/h/5QJ/j4977fsClb10va3qpD6QXw930j9CUaf6ZYR&#13;&#10;w91eg9tuSnkay4DqMdc7OaFFr1WLPuRcFSJks9kJ6kLI7vhT4muoO360nIc0Kx6FmfINw71KG+hA&#13;&#10;nXeTM0EpYRZdgqZcqqbN4gAsLV27dQSgoWPTeB0R7UYOsw9T3CIlJQXlv0EUEwTtThn9nbGrjJ/e&#13;&#10;It+My87j3c5AGyWecnibTfsBxEy2TTCpSlOivNUNfD5/R4NwPcGmzn8SIrqztwkT8bms01mmZJpY&#13;&#10;I89Fuoyudxjn6jICtSsQfKQbk6tELJHWEx2HhD7vyRyljTHsMaoqtG5y3Ohmm6pf47pCoyT/i7+2&#13;&#10;xz3nQkZR39fGbbc0m7ejGdNdfVwZKKMVSKQUt3wc3QyY5Wqq1UMYR0C7DdUP/msjRIDVuViawZ26&#13;&#10;j+eCr3+8UkPFLpd+EVOLMEqUh+07AAAgAElEQVS93hpceAmQy7osbtosST20B2uaO/8ikPCZUlzp&#13;&#10;09cdg//h06eTqF5cxvef9OQGHKAkqZWQTi1m0zYHEBqk1vNbjqh7/HBLmP/t7YNor6VT7nXF4Z0l&#13;&#10;+fTvWT7N85osxzvLw+5YV8hrcI1nuIiW3TbcsarDMLw/F/CTSrqkDXLDZfvYd/HVd/5ugnYCjtha&#13;&#10;bMdxdhQiUYEFpdqGtASYABJcRVEJcn79Kv6h672JAFjAmnBPE7qrawCv3anHJfEusVnzgS7x/ycI&#13;&#10;vpVtyxJEoU6tltzyqCtSVFWLFx3dgYNN4OCDBwZ/wT8CBvGM16+7qjLzqqO2WnJqwRj4dSxLFH7j&#13;&#10;OVUfm8epfAOQ6BkAucvBC04JLrU/zGyEFFImr+yaJiJYZ+ciuSuCvIwvDzC8Cm6LQVivlKcV1lz8&#13;&#10;8vjwGid2RJEAXWK0ioD25fv5ocnGDCJFXiASjdlFF/Sm5S/zt27sCKmT2rpwiWYp0XVVO65z3dW2&#13;&#10;aBXL6BlmQig2BivVFEDt8IestRoLA4IiNrmgqXoJebvQ644bEmDHiI6rETgmErSw9tW+RtDfTMvb&#13;&#10;+WHX2PPrqem3Ykyb4A8JIHE2j9frGpa18NaZ+Rqorx/vv76tuHCsEpube76c3+BgCubhidBuh+CW&#13;&#10;IisWcd9gBs+lEuES3RycULL7MBv3cnmp8SZtc0kztzrqJ7FVgrCaMx9xAZLzQ/lGXwB1WM0+Z7pU&#13;&#10;/FgU1jTLmqo+tIKTAQ44/Kne5BRBUQM6o+PxP3UBLq7EQrjWOG5Cwb3gKGUzIJrFjrJEm7TTY6yw&#13;&#10;6Bgclle6a3HXfLndSDaLHqTcI7TdDqHUyxrNRU81P454Z0SDwWSjYHVrcurO51eLhBJv789t9wnf&#13;&#10;uL96avFbos1gm0wUWr5B6qkDVG8mEHUrO3lNF+xZPHGY6DItd9sT5S2V6MSU018qgSXAkZoVOYcz&#13;&#10;RJgnrFBJwRfgCerIYYt9aR1JwzdM6Sp593TdhZ0wa7Wu/lKOO441kWDX1z/CY/Z5ICq/vezabZeJ&#13;&#10;OQtyAFRrYe2dmEgsv/iJteBo27XDHUnjwx0xuufLCm4Gwj2GPhcGc9PwJa+FZwYDidVUMNHl1PTR&#13;&#10;0tu+FbSsuIyIMszj8ZHuFhw3MHebawIdN8wkEiZOEmo7Gr7COJ6YSCgVLxV+wth+GFiB7lLOImyH&#13;&#10;akWIkySSvDxuP6xfn/vztDlYkEPfPpg2vy6vslLvr9PD7r4AbopzRLcv5jN9Ol0Xp2qm1OIskaAV&#13;&#10;a3fWHHFcHzaA29UmRAdfurA8r9NGHnfiI1fiyuz1YOUPVbHankayxBWUzenoVzu781aKVH7UxEM3&#13;&#10;+rTOCT/++umMbgimFcaFsoZuJPQtbPEJxlv41Avqp01jrifYSoySjexdD+3s1v2HfYSwq6+nrPmv&#13;&#10;v5xP+mp/wKo9+9BD3J4NzCFGTbZddrDjhw+D+qv/74r37g3/ELedOMiaMJlnU9snHBFwLj+Sslyu&#13;&#10;Da+gjUt7CBHRWO1F3/5S36bnrkfeyFC+pmN4rt4PL8StC+KpGvcAKrTG+8J6Fb+OrDC8qdhCqyv6&#13;&#10;xg7SSdSM/pxYXffrs4Wrlkz4EOlxE6/pTm3qrAKc+IbGPAd40S1NAeaQLHp9mu+tUq8KRX6rSXYo&#13;&#10;0mPjBO/aeny/bJh4X+E/bjPo0e9lgAsmdDNOaWXt8UOzuLk7KPVjOIn5Yi5q097tLn//+idPasew&#13;&#10;ZKSGzfh9MvUoYEuIbTsneXfxdcJNTlhRHOsRB0e0hUbs2j0EXNDgFHfD9Gt1JMv76mCGVJvUrX2+&#13;&#10;3Dq1L5ktPjWMNaIj74KoFgbtl9N89rpjNi/NVtBE/WpGFwIn9LqO9DA6RDfs8G9gWmwDjx8F46Sc&#13;&#10;tPfNHbT/sW//5fK+NmL3cvpj/7h/vb36LXj4uQo9vaLyoLg7FcIwb9nqbviR0BK3uEloQuRD8NAa&#13;&#10;SxpL63hdzi0mNg0NCLVfgjwy05Ulg8VmMe/e7gixM3qZBs6P+1sLN/QcYF0BxWe2kbfr6QdOUCEy&#13;&#10;8mnkf7PCWwyFuEOzzh5w5xTGbtI12346TRcFIsK0v4NlJXMUxBM0BfB4327h4gN5485vWKmDZxtp&#13;&#10;U7kX92pQfp/+p92/rudlus1H9UHtTsa/PCgZZs6ox+oU0/7D40/Jo3lYKx9gf/9O4HNFUa0EmLxJ&#13;&#10;4+hlYgTQbd3ent0REh20UymrqdsThkCD6nbJJzqu84hcwIcnSxOm6bXizZu/nYtHD3drRm+3iMsr&#13;&#10;GAZuewWgE+aZ1HUDGPeJqDdNODT+GuCF9WmgwXCnka8+i01Zh3xBd8KlwHPdy6Zm4NsfX12+ffqz&#13;&#10;UhMIzYOL7DZA0X56H3+E0bEFMNWHzQz7AmMB5TPPeD295cbhu2jr+oel1NmHgwtxScF8AJHtMrhB&#13;&#10;8FaR8F6VuWHDrgCDnOq2NjJo3ooXUGa2wxivv1/oaYlZNf+ilLvdoHf88orxA0PbHJj0u6CiKTeP&#13;&#10;h8gAX3i2ZB6g2vovw1CkaB59WRJIEHsGFb7IYUBuRVn+Brqn/3EoJ9Cewlw7Ra8p3bVaBRtzeRkd&#13;&#10;oBJiOwvwBYRGl8dfOkpjv61eF54XhoKsdXTSu1tI56In/Sq5bY9fNP1FEF3Kjtd40Y6KA+gEQ0Ra&#13;&#10;R6K/BbE0K91i0ViB5jb6Z3Np83gbey9bD4a+P883V8K9P5RC5xR6XNrdPpCh+VSuaMU7ixscQZzM&#13;&#10;KeQ2ZWps3tufFg9eS9zx9m8BSlkVZ5noQx0yjdNy7ph1cKoaNl2nteq/Lyd+vLNaQzTUcueceiuZ&#13;&#10;nL/sds3ldso3UHq4ARvxxqnHe9nO5zGTOj5yuiGy4S/Q+dtLWMY0jB22G/6hs+TgyERGJR8DjIO/&#13;&#10;ZN3MzmdOmUyP1caGc5TjK8bbimGGFm2pq9v+HroCrcutglACg0yaPrYwD7q3ldSv+LZuGUcAAvAr&#13;&#10;OedGKs6cWX1hNFJm3CjWo7GFchiMflaaqoxYcDUX31xM2EaC/88P/wssiTJSFc/U1rgwa6eSiBgD&#13;&#10;jNbgtkkmE2mNFmpSKyDHrjgmGcG5QK41qlCKhSUEaMOIAcM4wMCdzqWCJGeUI2KRk8boqK3tq1Yg&#13;&#10;nZGr++rH28wPD4jE/iDG20p9pLDALArSQrTzGDJ1E4SYZI6dYDhGTASyyErBlxs5bPfF+blMvpQE&#13;&#10;1JwKKAWWvNxuTG2jobdhjgUiIjYpVInY2LaMSg6CnY6VHGISlcgKj+QqneK0GH8RVVUc7DEkwcCo&#13;&#10;knYwJokQeehX7SGg2masshSiogwAzFBsYa0in6yjFEkiVbCGCyHYeBmxhQFKCLi3rm0RBjhh+jLc&#13;&#10;NhWr0f46rkJFFznByE3rkfXny4UAR+CigU0gbA5HayONEJOFFJPNHE0KyRNGPa5JBTlG0S60p6td&#13;&#10;GWdc1PDKVhDm1bqy+sXQhrKWmLOf1ndKm+BJSaStCkAwpMgyrpggSkJSnt8vbdOmALKHay5d1xDB&#13;&#10;vLHkapmgohNAh2GchWp1DIhnAIHkQk+OVY0N0HukIlbQU5YlxTkWymgwESGaOUEaOB1jxPunXltN&#13;&#10;CPYwKNnlHGOJOTHOsDOGC7hay/v6Op4ykDAPFVZdvUVIGysqVeMEIEecCBCBXjS2849Bl4wJlH3b&#13;&#10;w+AEgJZq70Gz33sCtdNb0TMiVN3NTnNOMc0MW4mJCV71ddapiliPMye43qMkt251jCBZAhI+JRoD&#13;&#10;3XyAoEBGmgCMRYRTgktMlIxuMDpXSEJyMwoHQM5LeBl/9LVUGOa41CAliCbr0npDFiwpkF5FWG1l&#13;&#10;63Rebj64iSoEK6qXkCnIDLU7OWmDvI0R7PptArEMdnUTFLiYTO73q3HbUk3rqjgRAhvFWBuvZjUF&#13;&#10;whpEU2DBjKsMtY8GrDncLGqzhKCXcnSOUdpWbZx16nq3rlAS0lbzyxk5aQzIifSETMtUKJ21xoAm&#13;&#10;EAUXc9K4JJxRw9XksSAeJgwBDAmULCvRj8kIVRDhhFTRRtExs6wIUUYqNmdU0t2xncGMVkgA7LhK&#13;&#10;ZYMLnKer2OYYYCjpdB0KKrf3JZgsVCVgmuahrjjLuO83EBbAChdpXtYK8o2qJcqcMA2Mo7HmGBDm&#13;&#10;SLrGscSp7vbXq6ceGIS8c9H4IChyPyjCBJYUrcAAcWCjVYc+58IQaxp/uS0SFjPNzqN5HBiDEKPI&#13;&#10;KwYIhCyk1CuEIkaZS96m7CslwzoWRxYQqg7zGhAQFA+s4RlDLshigLEFoBKyaqquoMRldbveJIQS&#13;&#10;xvM0MVRyzogqS3Hjc1cLA8H8+tZzrFDZ7Z4gXEiBy+AApb3A2kRfuBlfR1wAJ8m4KAKEtu85WohZ&#13;&#10;Z4YLQyVG5KaLH6PXMDtEM3LecAIr0UyzoZITElDKnGeAHCYlO4hLDtHdq96NgCIQsa7bzRQXdbfJ&#13;&#10;CKEiUIYwZZBKBBxRUUD2MK7Mh4ie7n4aFsCCwykQOmNJrNWUEsbqKEul6N2m9w4WmAkndVOFGvWc&#13;&#10;rkaTQnzMsODzZWqlAEu56BGoBkXDEsEdj4rUdWW09THMDh5bSSmt6jY5W6v9NM6cUGizyUsAhNBu&#13;&#10;HRcbJopoSIVwABEWjK3TFIEsuMQSsc0xJBBz8Kvq6GmQ2ZYYfLEVTAZYraBKMcYI52mW1FTdtviB&#13;&#10;Q2PRcjFzU1OjJ2ywa1mgSHle7YGJGlHo4OASQAw44HKKyS9MKV7t7WwAGGNYV58XwySvnImUN5PR&#13;&#10;i4lMNBBFgJl32TvkEupkhACDukXal+ByXsxtrHL2EAi18aK+mYFRGr1DiMOEZbt1kOu0ZiZOy+QQ&#13;&#10;d0thATWcNcHNvPIxHo93kvMJW4tNwS7YwCVJMCjEkWxSzGEyBMFMQAAoYsxDVj8JSnBwbomWChlc&#13;&#10;3lXVy/lr0zBMkselqxGgBRLc0XoOq3O5AE5Un2AM2UEF2UoYoVxQaimQ2JSQZdmq+gZfKSXzdQF4&#13;&#10;V1bdCoU4YmWXoEs0Wrds1N3V6aVoOLqqkEb1EMC4nrLNtJeeFQV4IzoKxWQ96hVGRAgqQpmtKTa4&#13;&#10;i3EKpgEqxhFB6/kmgJSeeSRHMyiFEjQy5nUytaidBTmrCAaQ0Vb0/UaaFL0HQjSQcR1X0cvBBJwj&#13;&#10;oswmmA3oZAprNmOKkUaSx9up3TUUYeSz8CgQxBIAyM9pIqlQynCAx3o/DQkFKqnqaZq9WVLwEXAu&#13;&#10;y2wF5naepSCCIloIdLAmDGRafFYFUcJjDBACgEGGKKwWuJAZCYwc9ltQfCaUg0NGa9NTHXLMQHBF&#13;&#10;JZYZlmDOb89Z1K2S2VkFIAHSgwtD1TKVzWZnvdVmXTKYT281wwSmtBhHKlaxpiPLGgGF67riHJ2N&#13;&#10;tIW3eWy6e1v5DCwoXhReBEnrcmj60/tEVKFtt0QkHfQqSQkyi+H9pSkc2ZByCsBARO1su6OApQnR&#13;&#10;zeNFtD2A0Zi1ftjefowRwKpW2hiKeEGQMmb03JGEfViGCZRAUIWS8/pKAwYQIi5d0cCSvu5KAnqe&#13;&#10;a0p9dKpRY4mdrDJLuURYK1RAQ1UeBhwhhTwl5ILOxauqV1Wb6JxsaasNAliPw3G3M96JurZ5oaIp&#13;&#10;QPjGStihVJ6/fFdtF7V2OIKKTckJWELUXSMy5hFklzwJwBQeSw4kg7i6S5yKI71QAY9lyYRsSQP6&#13;&#10;LsByGVefpRtWHxfe5i4q3iG9Ln7xgjVlxVq7dte4NVlALKDbuonxpUjkMMyXGeKKEp5Rhh4VkmrB&#13;&#10;IcgdqCmEt+tZYq9Y7YJNOSKlSUeWElTX0MmXnl3fpgY1HMUYg9cWIiKpZJhzomACOmUSYJnCUmwa&#13;&#10;ExU85yiAsHDR5upcMuu1vztc9FKH9t1oGAAP2PmL4ERx3m+aYNxe5C2XweBp/g6rFCtQ1330qWQc&#13;&#10;Q0LJ2bSUzHARnCo7XNZLbNv7yCNRDWCNi5jyJtqIjEtlvGsfGSNvLy+QyeOvn0PQDOfh7WKD1noI&#13;&#10;hFeUTnoIQDe7ivqaC1B3+IFyKx8L8hBp4AokkWKcYWPPU8ZkLVnSmlUIRVqTDqPlooOgoUZgmOWB&#13;&#10;CokEwsjioE0WrEkmSYFgAD2qpaz0/GY9mBy1HkHou209jt/mohtOGw5zi5kEehn6tmZe61QVbZBe&#13;&#10;Vuh4SxdrYRHE8pqKtuIDg8oRTrN3ty40TqpCk0YTy9SrxBnptzsqUkTQZzJZndMiW4YE1gFTCKZz&#13;&#10;YumwbZpKOIhQITJjHYDpmnaeoqQap4ABCdcQni0DRDDh/BodgCm2gmpe1QSbWbOCa8yDR5dx4sU8&#13;&#10;ca5jAlw1onbQE+8rkG7FoWnoW2GrPF19tjnoGLq45x8ZY/v9Nuc1Qb66NWNgPU3MZ58avimQiVps&#13;&#10;9x205v15ADkpQQ0VoFxcsBRhBsBv5x/FO+CsycXY5ELhfl6uJRrIEEd1h6fVJ4ir1rqpIOuK6TZ1&#13;&#10;nFAliGLAg8IgiSXGnFUo+6OYh1sAuSpQiiYCrMQG/1//+r9DULQxHxUbAYOUXaa1cZXoFFLMZE++&#13;&#10;LXfH/SWP9Z/vUFchAete5BBLtsucu/rToUWDhrSlkUd6XrzlGHBGmBWBooJKoCrLcmes7bbt5Xw9&#13;&#10;1p5I/NvzH6X+ZH3mdXmf/iAO75g8bjfXi4fclsRLUqXRMxGNzEC/S8Jua3xb3vleiAh36pf35zeG&#13;&#10;8AW8ZiCFvNMZsBpla3/a7wHeOc9dypAQmuBPlHaAv1n14aicHg776vT7dyClRXFEnn4qP6dfQpnV&#13;&#10;FmYH89UI4B8PrQQ7r82220wvz+VDv66+b7a4fqi7NF/O4+uboNLOiwjsQPsLNMUV6ig0t3K3Gc7D&#13;&#10;7XWoAXNsQwCqKV3yBQVGm2ZFiRu7TMQXhPx7rA6dqNBs0XWSuy2nbr8BV+8AC5RVdk6CCJp+cORI&#13;&#10;zFqjjABk9Jogo0UxJHi2sCCSAKJcNPK6Hcjy65/+4fvpr788/RSwC2gtK6MKIKBAUhwo1Ywpl3U1&#13;&#10;vWifX6YMYkpT5vX1NN7tPg6n7wZTHaxO8aHZNVM8TefusasBvl094hwqclpepVDF5WXN78NQNbsY&#13;&#10;qNB6uP3ulqmsVrabdfKEMJdiiAEs8HIaP3/6U6j1ss4peEir4/121lN76MNU45KdnxOeFwN4j2VN&#13;&#10;U9o97fM6emeJD+/73T9Mp9tWNAtdSWAp5W63U2a+ei54rWg3js+iQHMa0CNBoJm8dxjFMFS+rtvt&#13;&#10;l++vhRpMVHA3Uq6Cbme/QgW3oWqhLCliljUe3gYMUpyn8zbD9qmyFgXHc/e6rkkvhNURN7tgZj2c&#13;&#10;m8NdbuVWdUQH2Vzpn35+H837GOs2KgSOUmZk87xkynaPH+rohtdZHTvD081gdHXJ4ePmQyNsPrDf&#13;&#10;37/2cLP56bOLU84jkYIVGl3o63ae189Nn2iBfcU9+rIMQlb4eU2S9p0chzO6bxydDcAOiiLnLTlO&#13;&#10;izYhcOa9NTWUZQ7No6wIOf3+zRIImdTX8deHhzcsNo28Of376+tPoLFOCdHVosPhmjBOTGy2d6fz&#13;&#10;S9u1t8uAdpTarBArqzWi1ZdXKaRUapwSSPT522vzobPxakzJqZ6ms2BAysaHnA3bZYKA//Rp/x4G&#13;&#10;cA6KCzP78UKX5fr0aY+6G8I9xCREUAuxnDNChComszs+HV5fv9mxGD2xmmSZgL9J0GVtKUbz19+W&#13;&#10;bMWuZocWTBrWAnR0FWFLiw8coT3P8V0vm6rtWHUp4S8PgIBiphsTddeI23xjgpyzdtpH7S35HoeC&#13;&#10;Y6EZaSTvj422JgIQ6kospUC02uXnuwPK3M5FQHzxeteog6DXIccmYRH7u9pdT630m7s9Yvi3y6nM&#13;&#10;Qore2Gm2wrgFsIA92jYbCaJb3oZAeLGpkGHMlzL1Wu/6xiF2ZMTPtw93u2/vK85XTpqHuz8HujJt&#13;&#10;IxLnpfzzB/7G6Ntwvt9skIp3d+14fQaX7vjAgllpzk37uJVAT6WktoNSe8tw8esAvAAUeuQDXPEa&#13;&#10;VYPfph/9TuGRDLdrRlksvowiEc/38Pdvb0mRdzeRwpezJQVyBDCVw1oQRZRlrRgSNHuU1qxRL9fT&#13;&#10;ppbaP2/ut0oKjKkGvFQBg2SHqW/3Y5gJwcuynPzw/uXL8eGoTz55uz88Vf09KOtH0RtAfkz+Hz5t&#13;&#10;gctkU7/6JbnMGcywINTF9aa1czFJCOalCErXeWQRNx+762DnFXUSb3oSUvGQNJWgGGNQMBSXEIzT&#13;&#10;p+v5iVQI1ZViocwJE5J/wQjmYv/0+I8sRxxiB9SKspSVnob9Br9errRommbYcq/y4bAVlHQe/3tc&#13;&#10;q91G3dK5fCkYVE1dWs9kTVuWaUwaNHVMsPKlXS7j558w4yDi+sePXAI4bPavy8KoYKpBhJ5ul3kZ&#13;&#10;u+ZYkiKqqokRQnpG8sWkNP2Xf/t8+tsbjkao/nZN7q49HDeM4n5TK7i93aaAxffJUJHP6xxxoepj&#13;&#10;HqOE6NAo9P59vfucUr6cbibP+EEEYNoKJ4cJh4Cl+Xm6+qSv06d2l3FpHra2lJsxd6LTmytBqOQ8&#13;&#10;GXc9zyRLoszHT3erHnI0dLNd9RdZVSXjMni5b6xDbf80BzC7ZyZJwHH876OUHOK4vi2uItsP25f5&#13;&#10;x4FIvzdujQrUpwn9D7/81Aj5fDm9fV1oQ1GNJPOXZ2hxoFt8LGpTusv7pWrr/aY0zdHSbEiuZjBe&#13;&#10;9fU0v8cVNq1UgnEgns0F6w7X+ZbWbWyu7cvrs0OuoVJFiS9l5BVAZyLKHMddgCSpaQoFt9HjIpZD&#13;&#10;tasCe0nfUibzGOqqMaXoYooAo0YCDLzeQL6Zvw4sDcf+Ay5d4G3X5r/99T9kL0+vty2t73D32/mZ&#13;&#10;RR9ZIFtWrr6u2jQHPxg9g+myQA9kHOyeECaTLRCpPBmGwLaVBJYvX//4ePhAIq1TmJ0A2h0x+evL&#13;&#10;M8FI6ynBGBLvuKIxvcK1YJaCVhQa2Dz/9Wu7YawBr2cdY3Eucl62nGGQtl0fRKUIITHshZgngOjk&#13;&#10;LTne/dku11XPAILYbO855ARA4Blgu5//6f38vW3hH+9zve0bzs31XZBmIqMv0Xnqeodgur8/2LcR&#13;&#10;K9kxZS5rBITU+bJ6oLqf5XaAp+H6PGXXTYb4dKwqizmgtngQZr9Qk1a0jNfPH+/eR1u3hAs+wShL&#13;&#10;Sxmb51ti/PPDR2Ot1hbkeAdXu9h//ud/CXFpxS7akWP/0Dy93Yb6eC+OcPxtoZjd3T/E5XZ5eW23&#13;&#10;/bAseb8TzBmjPxw/fpm+xTU81Hc8FxINQvzLt/f7j0+wWKmabz9euntEYh19XqexavBwW1yKBcuM&#13;&#10;R4AVYdvb/Vy/0q5qGcQriIe+WUDItVzKIHzgDKIIppJ4JQ8Pxy7TMXGk6B+3L/XiGduXCmvolPNf&#13;&#10;9aiabvz+Dg/9+bbcBi/qDV1ivUP1XQlf04/Lv++a7YZtR1eW13z/8f6s3w7Nk8nk6/tkLm+7gylK&#13;&#10;VIf7X6uny83dxjOvSCfaUvx4uyIEakOn8bY/7Hs0Wqi2+34YztUn/n1+3d4dUgT/VD8Ne9ji1r/r&#13;&#10;npeX1wtKwDBw++NtnSyMDENKNjwP7kHuF5oU7kApuMS85voTvn/aLnP+8LjROXpKwUuhu1q/Tz/1&#13;&#10;H9RmYbQaptv2fit9EnrQb6dC97vD/KLP6MNufF5+/Pbc1g2nYL+p5+CigcBgE/E+RSG2WPZT0C+3&#13;&#10;Zfv06+LidNGyADjPqA15gtYYb9xS6JhutSR6vADE2obZ9QTbxy3DrsyRmoDi8/932+5lvYPqffl/&#13;&#10;hlLytG2LQJscx+N+ex3xXsjEWRJ8+TEfPm4uzwOJAraXZvPkb9c2wCAf5799rbAEUqzcYaiyQRWu&#13;&#10;jL3t+aaPlZPwrkVfT8uUq0rWmOi383eMzPZu13CA8mS2qsKBE7jebiyX66J49NBcxb6GHaqr3e3V&#13;&#10;uBenGFrW9xcO+IsHUBv9Wpvtiw+4K2gXZGnUJn9/eamaA1L6OpoYWCDFTt+WsIpNez57Pdz29c/m&#13;&#10;It5+/P3nj9AkyLpjEheK8fvXMxJ97Z+TT6sDH+jxX3b/eD1dqKQ6mP1mz0GK6/CC0K+7x2WcKqx+&#13;&#10;+69//elPf4msfFQ0vl+qw91/Pp9aqbAiIroWx4njbbSn1x8X4alrG9GQTN1uUeHnlMJteH166HUA&#13;&#10;ASbZN8A0oR7tGPQ5F4lT9tYsdS7TXGCJKIcTAKqetv3u9dt7KxjcN8W6nvHv75eq3Xbb48Gvs9n0&#13;&#10;9aYWysh6rw2SzY9prZRp71tIyvfvX8HInu43enobQvFmORyOl/NtA3gvV9U18nBojB8h9Abqi8f/&#13;&#10;x8//cwHhsOsvbmCyKzl2nXrdCTL6bJeOghv3822uVZVG7b7KZk7g5RRFd8G+oOnxIfh3UYOSwsn6&#13;&#10;H+fuI91VvuVXnA4B1JRGa+pElxuVO7SSlz3s1wRXLwm9B/NXtja0YE6qzJ2f8Ky9FZWobYZXyF9n&#13;&#10;VjEmckYpc2RaXh0hqGOoriKnS+GCg3ZuwwEvts02H0r1gydKTsR3yw+n+q4LbTWVwF+yHmEmeLFr&#13;&#10;AiWv8wzEcbN7XMYRRffLRP/mp2QxXHqkm7uuiomepgRmB7A8LX5omt3z0PmYhzekUVluday6sh24&#13;&#10;VtUn6LA5TcvG9J1AWRPKDV6FpM2mdbvDlgY9vxPkuMP4wPSw0hkSWJVkKC06Pg29N8SXukw16GYN&#13;&#10;Q3U9VbrhB+UZJZjgmQ3/GeGFiiZXGrxtBdyBxJy92ySYZhtHpwnZNHYw3IH/1oOehNtwEfLztJzT&#13;&#10;FMWEfZXqaURc3UBZiMWGCNFhSGlBmji+IQH6Fu5U1etQoBSPhMhSWkINh4bIqij4zVjSEoX3UDXv&#13;&#10;QTZWOl7lLe7HnjU4WZINgz379PNQiLz/CMggMIZ4KuR21LXkO4H40jByKp1UANk4YPteb2FLrjrR&#13;&#10;P76TLAF/gPsM0uAcAnyzrHqwBNFpHQL8+T18SVuiO7zOHreHHCN0y9c2HqaJxRkenDKSONiQmkH1&#13;&#10;DFCFUuNnTHmc14g8qmDbbmtY+5CQ7LoZZs+GAZYNQkxMsPxY12b8sKm/7fbbgIVDNL8b4DnMzMNQ&#13;&#10;EeHXy5am8e257XCgOkVxNOYAACAASURBVLAtlmeJISnlbcn9YJ8UBfO3/eYRM3q1i4y9oCRMWtgw&#13;&#10;ecrUANfULjIDRQRlDbZwaNfUvm+6uS61/nF+YQmqyPI1GZAyrWG9l5N+45Ofi/vD/X2bdrjLoeA6&#13;&#10;7qRIxbCGXK82orVf6ZOuoFcwviFiuQoBNAxmSPCcTdi2NvuI846DY/eLWS0mLPk3/jrtRTwq45Zj&#13;&#10;2HxhKpXsHN8sq+uk1MM3xZizNuSsWO21R02Fdx00K0AIkuo6x3uAtLPNcQPZqppaBLTFnCLiL1Oz&#13;&#10;YbjxCL0NVVmkPaUp25CMzygP2G4+M4qLyuJ6rUmVSlBeV59wotTTmOss1wquL42dWLlnwHIAQV2J&#13;&#10;l5qH5HjNEgw1O2R47xG8rBea5ZNf/Js5wqeYivMzpjdYY/kwZ+UuadhHeEmL85uSPrBq1agqJXEU&#13;&#10;sGuVJLSKSefN/V84EFu2ndClqq41a8JI8Zq8xogwzFg8/Q5AXOy0cgI3xlsNItTWb9iWjBifaAPz&#13;&#10;Io/aFqPXI4mAcR8mhf2vTVulUgNxcxdrQcxYVvvI+4AlKFAxIhmI/HD2uZVXM/oYbdUoTUbKJ4jS&#13;&#10;qqdlBeLx/nQb97vtyzABrAUpGRWYnmHAW/FxaW/vi86ymQt9d2/jm+UCyyZcuWtat/A8VdIbD9iu&#13;&#10;4Lvt2Q3xwkUj6ZZcNmxXe0Jw1c1tleC7VIjEst1yDFPFRY6TzChzPmJGXIZD6mVLCwo1vSNwBUM+&#13;&#10;+L0xkAtfIs39lFqvKfTMt7fP10BSEJ0c7Ft2hRWnUGi79ZFtsllT3RDY+3WJ80Xw8a9YGhoxi525&#13;&#10;LW2041Kv2EOA4klQiMKtCYwFmkcQFROodnNkWbYNdO9AtHwop4+sGJQYdsW9cJZJtA3BGdc8T7yT&#13;&#10;sRGx0nJtdCKwPiZ7jR+kniaswYyvWy7KWZ+oiWRiolQ1nsYiMu323SUufiPu9S6t+XIa567ZCUic&#13;&#10;HdQFzX2N23y1MjZlmPKkN6K6kBRSC9bC52B7bHU/r5UjhVAsWja5uZjiuAk6iiS3yR/qMbZm2Mxs&#13;&#10;BG/avg62m7Z6XAmuTqeVHX86CZ4Q2VfKg9fy/QJuZn2bfHvmOUdg+q3sU9NAsUNc3Za4G3jJeUlf&#13;&#10;PxCWgMqoSTjT4JzHLrRYasAJRsE6dX8fI5Pd9svpmvsKgeidpwCEvuQ1hBstS2PyBxogmadpC+xX&#13;&#10;2+y2lqPaWq4+XN4XhtgP1tdT7tR2vI1CuJ5C7BO36dj82WeNREQfMMlbnFODqAa5/o+KxtomuO/o&#13;&#10;y+zepmWbSK3/RLIHcRzjXbufUvJpjXwBF8moBKzodRJXb2KbXKNZbrxgS4nVX5529BKvN27xX8mR&#13;&#10;Bii3NdnTvauKiFSgrm7HMMIWTmI10JO3DUmVwt2VLpBJ3gEuNS3amMvo+CXtvN1wsam3DTfzfL5i&#13;&#10;BBDEkUNFRpqDCLon8ZWSXJMFzSy+1YhXmNaigSbLrTJNqiLiChImpeh7EsSFL8aXtlLVOG8I3hEM&#13;&#10;PlZ6BiltdjVzQVQQcQP56nNEJdwi1M1hJdGDcYAmbBUse67A3b04g6oiucwRL6StfvLrG9WYLYqF&#13;&#10;xQlW1U3SgKQ6FVKY9AQ1RK+DFqgB2o6oOK99XpMrHFIYmdOpPOw90rsHkV6u3ERnMWF3K5nS99RU&#13;&#10;O60JbGgDSCCobBoIYiV+Wm7giXowdZKy23LemCpwoWmE98rQpRmprcu4tQW/qxGJBB/6Nja46Tdd&#13;&#10;v/lv8bYFu9EB2G+5v0MfsAGWt6xyYwwymvw5tIxwGhzzWgTunmG4LlWCgclTQZEent/8jTBSIbM6&#13;&#10;ErhGQtCC7S1e8ebAIvCzW+mIDhWKeWn35PAC3oimdTcFeDxgxmjM5TyigbUTA/hepLxEId2CW3AA&#13;&#10;HJfMCoSAQCwojRUEiCLorMakvizmQcc3kheIbw7TCpUr25GuXrIYf7nECFAbHJL3yo5oekEcolAG&#13;&#10;M6w93RbepbDEaFohXKr3kkOb2mr7/qNUWPBUKGdrOsEkb1+Ba/rmTs4ZfB9utWRoF2nxXcJ/cIhz&#13;&#10;+iRV2NBWVtaoL7+N67WkEJSUq9alnnwjKO7TrJ4fYmEwao0QS9r5stIe5LX/xFk8mx2ub5eEVgB8&#13;&#10;AjxOTP8s7/24wLoNuwfcclJlLIcwZoQQ4khKYCFK8VYxa3SDxnX6ek2dRqeN9RAwEaW+XG1Tp7ZZ&#13;&#10;psaj/v4S7AjLFemLKWB3DMgVKs0i8Noj9cb9vwHFyA7bpU9Aw6DMDaw/RcOFqh7ARBBeN+3OrkG8&#13;&#10;SHq3IM5L1UjshI4e5mv0kXEBxjoJtsrmkL1nKeynOwOuaYhaHZsRsaYTNmbF7/+9xf+6zBXCswHZ&#13;&#10;XW+MX61n20SAAZwBIu2mgEkzDDYtcxaFi3Ewpo2Co4kPwLcZvICwCDu7flNNfpatOhvnlKyWF7f/&#13;&#10;kCPpsbzPb6weOuVn+YTfQJICfdil/8AbgBZNDKwB4zUc8FYsuyYhKfzggg7ImsqyOjGWQYTZB1qE&#13;&#10;LIfXvd3YUKAA5ICry+t/RfdNT90FQ4swTDQQMuy6f6Iz/owP6XbtDrUDcSazUy7PhCDcquL/CIRT&#13;&#10;eS+bkpnfhL59Jp7kpy/k77gThHAhVzAMg02lfaxPN/f9dsfbFb7WTS64lAxIdCXrAFdKNUjNbnqH&#13;&#10;QqxdDTSjM6vVHWINRbDEPA8TS0XPS+Y+1Vl6GDe70c9nc5P1RMJj3eDdB3BLVeZqDqDm1NS6cOwL&#13;&#10;PTaMvyJzdZzzRRAJJsnJuK5k94uObrHDWeSm2V+8vuQo9H+8dJuM0V4Is48gBziDzvW6nCNvzqXt&#13;&#10;xZXwg1LY2/d4ZLdZc0TY6oybBGpLcUxl/L/98/+6xEiUpI7Db3qLSR5vOS/s0J/cxfJEzvjv2NSt&#13;&#10;4rhsY1r0Gbc02fQaFo4rfUs5jiO2m8ej8zB9NZ6p+bq0vN5g5jMsQoV4nHlVtN8YsmZaEzhbv+ZC&#13;&#10;cF9aTqNRZgI5ffj8gEh8rs4/veaabPRKDA/L80vTHhxsNNRpnKO7VjyQBbrb14rHQuL2cIeBD3oe&#13;&#10;96KMoO2kX6/jdZ7WG5TTNX6TVsEscaa2wb2sXAK+ENGC9g26aamY1MiTVSKSh3RGPtaqhLAEO275&#13;&#10;rznNXe2pquv9TCR4uj+esht64yhbAMWkgMvfs/ThgDD/lA24vtz2u2AvsBZSm+nutvxWLlJBPZ/S&#13;&#10;PvdnRQuSipWGvoVpBu6R5er4ML8PaU1MtytdvOCWwOv0WqOjd9mYpTf8aUM3JZFG+Vq4jE+jTdvO&#13;&#10;AHPT9Mcb1HBsqp+p4XSljbvt1MPt+cbb4lZFOSks3nv+bH3sxVKFfyAk7BaPlrfb183+blM2xduc&#13;&#10;DEpJwiSC/0GCWiFjFOGCzqhtBgeHUzqXAmq2zSjxjfi/fzhSdaypgpldnCOVJ53rpKv1S7ejuUmr&#13;&#10;Pl1uiO97tKnS61tp10inmRHPG+0gsEp12jo90zHdk3S+qsIBJEGqrNJlNlXTqZYLB+exNNUnQ+Zu&#13;&#10;MHq0JZK/BLN4cy+3TIuUbUN32mQYmtQ7G8uki63GA76DS7hr7prOn5bjOvtjt6te3xewFILebtN9&#13;&#10;dY+3YuLjLrv5giDSbRMi5Ql/nI2VIrbbw8sWgqQ/sNxUx/F8rSqxdOoRM0KI5DUEL9ONPmzup9tN&#13;&#10;x58gQaezZ+SgamrCnInxAH3jMwJVAw7o/bXZfYaJR5uy6Niqq86P9m/1Quu/VC/rFwIEQ6ivD5Lu&#13;&#10;vsy/e4KESs5+J63BI2salaTvZ6xI01LVbnvnrc/r6fajMYfv2hQkLIb9bkXtwZpIEm3lbEgRDKd1&#13;&#10;2e7+DH0UCDiIvhkDKznGOPu0Rx9P8zq6uGxx1/8XuNh7mt/Ej+L1ltbFiZcaSP7QgI8p/sHAT64k&#13;&#10;3ggXIvHCDyuYzGxndRBRaSKbpxfooLvV+jGwE8pis4uFWYCb8bbBTZNaEFgpS9dXZD5O5u+sLrCL&#13;&#10;mN0fVi+zhe4tfq5FhF6SkYFauS13oLwJgONuxtQTBNjteCs1lmDOL7w9NgcSVt+GFtoXqn5BHtNF&#13;&#10;4/t6MCyTj2x2w/973TX3K3ChZzByUuyvT+xyNQPlk451/1BVlXsbfhGH9zA7rESJ6/PXx7/U4a0G&#13;&#10;cz4qdcls94ngJbYTtfvgMDeQbhmWFkJNWnVfueqF30pLgirohlB51352KPG5vCM9umnFom8OXuFL&#13;&#10;0Rk+KUEjvEJ+srGVDQvJcIFt4vd145elZL7WdeAkMULfM2J3DpIJubZuWatANHF+P+weeFxriFZ1&#13;&#10;wBA5JDUhKur0zGjN0A7fnxjU17rbDQFKysTMmrLr80E+Dku5jeksaQCZFOCH5bWq70CaBQQ9Y5CE&#13;&#10;w/eGR+yXFYGHEF2CM4txC2ua00PXfSm/f9rBBQZ5/5GcxxPAIMIqoLMzw/wmGjbgHq5nRaNZXn8K&#13;&#10;T1nlUYPD8U9xzD/qGAmR/SbEiP0xAxk6ZterTx4SKtDxIS/WOgPoFve0fjxfz/1eJX7lxRTgc/o4&#13;&#10;AAIZoiLhDUPLWtzCgJvrD2M6M5ZkdjY1xXwNURL1eXmLayQzoul8EgeVY4DWA3cQUvFShAtFJGXr&#13;&#10;NSD2+Hn87bsjSLewlTVVNZf4PHyvH/ZYphXfUF/u3d0cLXSgQw0aggcWppIhv4OPxq+OulAYxXpF&#13;&#10;9BTQT+qQpiHmuMDAvUTlj6aKQzlX9T8hDOqKFlz2FGaPljmV7Bp+XGakLyES/AmAT113wQQfkRO6&#13;&#10;fRIPLxSAZ4lDjGsdA97++YzNe7Wa0DROktUeQbnVZk0WKWVyS7QADIkjDb8hxCbZgepITr/ddJzZ&#13;&#10;hjvhPts+Jys63q3hPSkcAFr8s7/d212ZQhoMvD1atFSq2+y2Uf9oa9h1NcL2k2Ta+2b/MC+hiGF7&#13;&#10;6KikmHmxuQQ4A+yxVPT8961A9eazy3QFzoDymezG/58g+FjWLDkQw5w+8+Tx53fXVXU3GgAxJEOM&#13;&#10;0EJPwYW2WnKpN9VGCipGQ2kwAzS6qq7/zbHpjb7vdiZxA3YUcXd+0Is+1wh8yKqtnPbjHvH39MJb&#13;&#10;t9tLbnyed5Ix5y5/N259Y/Vp+L59fGVDW3NhAL1lLSJx/qEo+Riuia4BOS5+ucETtTa7Z6OsCOr2&#13;&#10;g3EMUoy7RwEAmUZyuv/NXgvOvrR3b0xP5u/7Xe1WtYH3In6BNE/mmV/eTy3vBBxPECFtRJQP3Tov&#13;&#10;LepHg1N15CltOJ/aKtzOLMb14g7D0SE3lL9GBue8qQq9KA0Qxgm++dvz9nF6POjbJNs/wS11uLmQ&#13;&#10;K7iBWNV/m8Y/+Gwp11S8BVyxn7zjbX+oajbf3orLDrLSCfGlOnuj1QqMQm3+DvCCe6d4YgOzEDiC&#13;&#10;ZIa7pnEJhKK05PNQl/CyNvvjor6TrvttmbjxRYeIDw2WVS8hKb0A7CTU5XsF2fq8MXy4qH/sh8HM&#13;&#10;80TN4me8g3wPMB0lDmoegQ3PVfijKuCyreVXi97mDS/LIIpQ8u+FpvCFsZnEXwkM+gsgtu7ODsO+&#13;&#10;NxsbSPthzF+365G3WXCApmB+Kz7jU1sQ5wtC8615rnQoCMa3U0Of11e/k28ftBaLFg4+1GOwTcAP&#13;&#10;TZemKyKkLO9CohZy7tWWsmHVSm9CU7k7/e1zRJKu9fSmxZZ+yQzthwIAum1msQQDmryh/vt0iV3F&#13;&#10;ps9nxszXAW/GzDE4CpbPH12NgRtDikh9YrCqGyFddvHM2Tl6Vz91Oqv+qcW//41DawGacnmtzn+E&#13;&#10;d+68EpxB392+PVfRAM7LVKZtuW+Zh7bte5cApNK/fl9YAZlMBWgpUPgy/Knc+RBuB5ec2EGUpgas&#13;&#10;XrOh/wtWV3n7JXg35+tgHeELf/RCFwoUaZtO1HoRxXEx1t3vf92e39Gwt3a9zt9lQTrucDrDNDia&#13;&#10;ghRW8Cl9Q/k0mcjr4UOvE5rXABaDAYfkmP75+V/2x+OfT/vXH//S9JmGA0q9hhkf6/c1PKWOJhFD&#13;&#10;Cbn+OA5rWTyBZvsx7jtWM5Pwn1Lc+mMzh/kd8XKrH+tKLCO9GT2KVuz9EU+XAhVyNLeqQofdvcVr&#13;&#10;4nHdB/GPOSco+/Y0a8krLvU1/ut1mVGBQw6QvU9creu7oKrrTzPMZCcc1oLx/7TuYyKfTiNblYHV&#13;&#10;NoCXCJuYTAOX+2LVl8CKVniquFVOsNfVLZb9pcm3OVSsEAfE4T9pp4VwWyDq8t6QSsbyHa0S0ISI&#13;&#10;qHZ4hU3Bs/IIbrfNJWBkidfC0rOTEi3q7VW0eos1L7C38ALn1IK8e8BU/5ygUgeFzuxd/w63eKsP&#13;&#10;PnCOYG4hbTdPUwobWiH/TWngRdN+2Vwp3pZZnIZ+N58/5H8+Fp/6NOzG5xc0V4NMiVP5+DTPJYVs&#13;&#10;KNha5sgFE8LY4BRix6WBPXinu3YB9SBEmS2ix7jMM4sMpX6N17xY9qk5Gk+ZrVPyuXFOmNmKsl+1&#13;&#10;ZrIDnmfEMceJSZ+S8/rojqovIxLTaE/2bm4ZqPvJJbSJ+T/gsc/KbRJa7Kcij14cq2JOOK8u7czD&#13;&#10;/Kbq4HfQRTDsUQ1tNDddEuwN0Io2CXxbp/5w2Nw2nW+5w76w/WNxPsOm/kkbIKvBqRssvCssn98e&#13;&#10;258LgTdz86CwLEZMQVk3lDuY58s1ma37y398n94I1fljvb1/cFlH2uAUdaHKSKsFcdXH/KmWEUOI&#13;&#10;/7c//de2rs4fbyVix6J/+/wx7FtD82Xe6rYMye3J7oce913jlnWgjfJbt29TRs1PdyQBBjDyruza&#13;&#10;VS11UyVFPrXaHw6369WPY0JZOaPmkAj32+3PPz+oAL48HF4+r7Lru6rxMZFgaDQex+cfbw+PD6Hn&#13;&#10;5YtSyasQrAR/+fkPl9tCeRWjvm/243wpS2FM6qSglL6PHwRLnBMMfuvoAe8/Lm+YZgryf/wv/7NP&#13;&#10;67i+V+nAiibljDqmLnMGIKVs3IZviZUsU7C5laEac2SiKYF0ZoIIME6TLn1S1/EtFfXjia3j8vz7&#13;&#10;s8HFj/FH1OC+f6Is7yXLjALO3i92qKsvp7uSO0iq63TNMNaJsC+7aCyFwKLAFgYwntWWKEaMCiGE&#13;&#10;CX+/3R5Ph6YsOZDn8Xs/HAmR+4d+X3Uhekqxua2iYxjjt/cLrYvb5/WXx59W78oSV7IHie9P1cfH&#13;&#10;imw017nqqDHpj3/8Iyrhx+vMBSwKzD1MnPRPdwYmclkMs865h/un21mtn1uEpqiI5HUly/F6a/74&#13;&#10;U3gdIQaFFFGBWT9nCF3wglQf77e6Kq/Xz9N/+I8M4oIxa66CM5dw0x/BsqKw4aZZUkQgdNWX2Vxn&#13;&#10;dTslCktSlRXsDmZLKGbkEyJqPzytdvMwnLi43NT905cQs/YjYgJClMz28dszk+1mguj5UQgsi2oY&#13;&#10;+HL7sWyn/qQXK+/L2/OlbVtIKZYpOzp+bvWRXd9NX5feqEm97o//mVNwvbyfBJuySwjxssw3syQV&#13;&#10;aErzpFeyOzZUQGfZtjlCU9vL82VJLXMft8Kl92lhgvZ96wgg8xZz1s5CFm9LJAnoecnsyKmnhGll&#13;&#10;qk4UNffAf34sloWTPGzvS03B5M0yzwRh3AwSwev6SmR8YHcaBYTxPKl2N+jNfL7fvvzlIUGUk69K&#13;&#10;AWOIGu8OO8qYIBJiHmN8v7w0VQlAON4Pn78rdqpLXhCAchr/8f09h1gw5v1cDXs1rigCB2UOlhNY&#13;&#10;NfX3z5vgoiyrdZnaVNMSiYZZQtbZ1iTzbL+7z53c+8UjzPlDb6/u/bdPWanbZwI8/3j/BhLcdweQ&#13;&#10;welwLAr2MX7IXloX5eTezegE2H47jyFmCJx3Lrqntl5WhTBPGAa/Pj8/l/Tu53/aQQytt9crBNOV&#13;&#10;C/H05fGv79/3RfN6GQFjGFl7XVNKCdDd1yFYf37/cFtBhsa6c9vhsOLPz7eh2QlSendt20cUol23&#13;&#10;EVsfcQKcevVP9786Fj/1BQlKIqwYna9nF3H79DOI0Rsz3W40JTsu7FTNKmNjsbGX+FnTHUEIxHg2&#13;&#10;8Xr73pDKT87Ite33GAs9T4IzrVxdd+tNv+URZEAIpVMqO5gp3ryrPG5/fmyblrAKKvfj9TskEIAq&#13;&#10;u42JtNuJhE+rWnDOal3W1fayJIRgDLMoEIaM4YE1mVNAQSK55tW/f/89Gv1wOLx/XDEOj4+Pf/uc&#13;&#10;W4m0CZRJni00Qu7r0U7FCh7u9/94eXUQYQyPsrveVufz8/Q/Hn76JSLKbPzy9FMAXkhqZsRZ1lr1&#13;&#10;XW9RqGc+bldSYB2Jjsvb5UdbVmGJbb/7v//5n+/+fO/ON0TrzcGstuK4C3YrBYWcN5VkjG2OhW3i&#13;&#10;nMCckKWJmJDgvNlg9JX5kon1MmIcrt+W+/uH1/mTAai2LYZUF5VT1+b+EVeNfnlHVRW8FpzQCkgM&#13;&#10;jDHW1IiSYA2ByaIYZuONgSmvSJYSQhgFJxjJL0+VMsAnXhF+fLiz0ed1fZ3eT6c7TMm2gul8xQA6&#13;&#10;bVARPz8XwHkk9M+P98opF73ATFRFCKZuivfzvM3L7jS4ZOxnBASfdnu32aqqoohKqUiJ/wzKrYuZ&#13;&#10;1sWq5a3Zn66rAtqAFAgvbvNSi+6nn6tt3aIkzrTzdG3qwrvAUZRydz7PKOv1dj19fSRlUVRlvF5v&#13;&#10;t9vVod9f/q3fNSFZ8UlQl7xLKYHD0P32vuISa6Db6gAua12w9+fv+Fhb7XKEas7zeEUkYpZwKCNV&#13;&#10;++Phcv3sy7u7n0+rWXy0D/gOV/TH+fmuHL4vsaICx0wO8o721lkIM8W7+gGpVV0+LzkGmMHb68vp&#13;&#10;l328bpOxWRQFE0wmvRlnPKScwG2djd68DqlJmyzkeY23m+U1jyjq8zVCKAvWdZVe0X//9i8/3z3t&#13;&#10;q3ZjxXR+Ph6P6bx2908Qhte3byDSGEQ98NVcNOA01ESm3am2L2MAgWCk1QYkgy6zTBGiP9Zxv9uX&#13;&#10;ZWm/TZS4f1w+U0EpBsBspax2+8P3cbbjuWV4gQTxMm8ubTYfqN4+JStIxkVFvhz+cp6v7aE7yTZG&#13;&#10;//zyfeOphHR1tuy6w3BaPz6XzXDZEq00QQQBnFNbljmxuqqgJMHw23pJNE7bTCl32hyHfT2UwOf1&#13;&#10;tkhWfFw2Lqhzbk7bPe9yQbfkHwF5WSZcFiqF2/Otq+t5m10KfSPVi6uOnSUxz89Df2KiXB1suWaC&#13;&#10;I0quW7jNl/1wPPZ38/tzWber9bdVlTWmkbZF9zxeCZpNzIfTF26ChjZoZ2Y1rktddlgQm31fS7NZ&#13;&#10;NW1qi/2ejrdF0LL50v/65Y8f14+Mcz/UZtw4kylCW7LqnBBCG+KssBnwefYszkKo5ZaCocfjIe9A&#13;&#10;stas8wLyYXiUUm43tVw+do/H2Slgw6a1Wi67oeSqnvR1M8pF7yYo/7BLOR8EjZuZrBZd3cmvPCos&#13;&#10;uQWxKBuwmfF6+cNPv8zBrdrN86KVHqRQ3hFZ8jIVgc7OfkzTw36X0VJV9ynKY1MUFfy//vs///zr&#13;&#10;n6/zSCBAOZU0IXZIMCAC6pqR5FMWCFc/Pr+fusrolTJIi1ICSDAW9BCodl7F5Ppy+P3ywUShrX9k&#13;&#10;7Li///u3N9nuDbXr3y91XSu3rSTSlEjI949f3368HvZdXRejUULIRW2fl8tj204xxRgQyiyiohUB&#13;&#10;e/M2FeKxaOjr5Ye3Zr78gKSdFBDYrRecqQbM1LwQDb+uF31D7f7AYX44DM+XW38qYGTTVVFgJ5Sc&#13;&#10;MU0pdfS7WjIYx3O00RPJn8+fx7sGawEBGm+34+l+dePd8SknvD81nOambYzKelaipPtjN19d8Hjz&#13;&#10;W4CeiRKPJkRvncU8bYVwzrUh25sXNXFZq9C0rSA4QuBiXb799SParRQEhJxz+f72doMjckVCMSQ3&#13;&#10;zz842HngWIlfp8uvbFdUHeUSmnVLMURTt9JaIGR1vkwVR+/6IjkrGVs3u64aU0woPh2/mH9/33IY&#13;&#10;nh5hSkGZrpCYF2KgUgwpCYLN7qdfzufXoiQYw2AC59Uw3JH5h4IcIZxlePuHDklXNVMRsehKLt1m&#13;&#10;JqyYQ5/jKOs6L36zE+c8OSPb4/G0y9krGO74MG+zTbY+PellIxkUGMlAg6RCFG4d2VPjxxVsrn06&#13;&#10;1L6jDaYVCoDv6xqFyDOctk1Q7jlBdSWR0NqAmL/WtaIlBwmn8I7mL6S9zqPL0dvQVRJLsRiz70+3&#13;&#10;yxsGYcOuEJ1b1HIeScK42z6fVz2BSC5vNyWZMEq7tAouy6L2lgDkjNII4r6vvt49vl+XRYfjaYBe&#13;&#10;35b59HTPCL+9XDHGiXmAM0Cg69t8DT+W92E3tE0TLvHDnU9PD4gxPwZfeylLdZsqiGAIp6H/x1WZ&#13;&#10;7WM13qScz+G2rru+AGB7va3Y47qRKXnRNB/X5Zc//lOYr4dfH2QhioJxRAlHlMJvP/6RUgNinqeR&#13;&#10;Ysg5E01hsr2vCjWiRW/a2f0wiK6ap8WaQLDnJW+YrIj42/mcUmCMFj5KWYmqus5LCrroGVrCy1+/&#13;&#10;dc2pPFBZtW8fZ/y///Jfe0DIZKGApqgYFwxQt51B2FvlK1my52SedsxDovK1JsdhBy6r25Bj7+fP&#13;&#10;2UcpYnYsE9QuV6Sp2p+YMOY+8esdRlJGSNFD08yvuMIfMRAHfugzk9SqUa4LGj5A42/CHX2X7urP&#13;&#10;ZbLvjh7AGhZZAgaOKbCsCHO8v0ELx6bcBycSLBgonEO4l272CTANuASZ+9Vvl4GzAPcKKbXknfyz&#13;&#10;6LfPl8hEobB1ZEUO3pF9QgF/1Z9+8bSAGkohjV8gtKYFgWEFRWJ7yLcbnmcZWIN/+1xjqqviMbjj&#13;&#10;43BgmaSgUgaQNNMC1cII0BxYRt2rKp4dqB/6yZwdkwIcjdJNX7mtJOxOQ+ApUCgAm4dmSACUrdw2&#13;&#10;vWlr3XQ8VgGZok1mNNdJR4LWHIns0fqerK1YQd8JB4AV6aT466IiWoH8kAsuuhqmRDn/HuDWqBs2&#13;&#10;5jNWqCIpSYznGEsZ9cdF3Iydu7oq0qerFYsVYMRhygCsyGznVaNChtsFh92W0jXa7ojxwquq7vt6&#13;&#10;Tuj09Z8u9qP7KoL+KIHZ3n8c0gH5IW1GX1/u6yqw3lwFPbel4omoIxB/gL3VBSTCLMCk8y+3qoRT&#13;&#10;f7TncwPRXxOEvKDUXwAAIABJREFUzlEBbW5RVoptnmTYmzmeP3K5K+9+1pzYEjcKs9rY7C+388pP&#13;&#10;97x6/fzANUezR1UCNPf4djOJItDUDDKGyyVlu2qTuuHt83coPJLgvFoFYAtrMcKlsFRQAjA35a01&#13;&#10;oIJb1mw9tvFfC0k3h92i/ouUVm9waEJ2pcTT5Y2f4yfsNmxDoZna6yIXkoRoShHH27f6yCxb1usq&#13;&#10;vK8XJ/IgyZsEAUb9XPfHdR4q2Unh8MsFCCJg9u6bMSOKxXEgPmjRZwREibZtFKD0CyKxAzOM++5z&#13;&#10;MvMCpnePkM8pIVKKlKbIzqHaSSsBFbd40Pwtxq/NQXbSME/0AWkYEyR1hf2S3S2os8/sSyrxthxr&#13;&#10;gfSawQQwmacEK/SVvkaCv2n8NXxVkw7IAu+MIQVcn+7Cx/zE9joD38smAKKqaOnm6CaAG+rafaro&#13;&#10;Bop5J+ADja5v/tQhb6JeSZXyjVewqC/jksvvha4rXul+M8/NdYmRN729LWUVGX49v/P8tODowVyX&#13;&#10;G0VYj6GQdV1ur9tW5vSHoTfqFcapJzVTXSagEEVUniTAcP13uEGKMQKJDCyrltx2dfzsi/E2Vb4c&#13;&#10;te7D4rfa6S+EY/GxFIvHkym/BAciaGuqK+xZKjf6p6xuPcZsBUZJX1LXSOwI+0Swz48kJDO+mL7A&#13;&#10;UwtRZmWYFWyKr0InoVQUixenTetdUzuB4gs2Z9uvdt5+DPdH1vYBKkm2TTkI+xe6ndTT2+XKh/Zx&#13;&#10;TRt/A3jzRIJiocg6NW6rrGNKwWAQk14PokIaoCC0hEJjNTt+k8orBLamNuqVnRuut7X0YBPgRqYC&#13;&#10;iF/YMREyg5fmKANa28HG2ZWOmTn+fr7BinuBCg7iygBCmQB0/lx39a3AthsW/C6KruVfrFuAfPjx&#13;&#10;Od5/+XUMn2I1gTLYlBFWEEwgFuvMy9fEYWAWwSvqGedZCFzpRybTGlJUxrADjCl0Sh7t7rlFP/+B&#13;&#10;v67/qLeSVALUyNV+xQjC/nZ+r5LK0hVvn4xglSK+ELsht5Bs9127RonIw+l0ZX4Yyj2z5EwJpa6O&#13;&#10;n1HcxPvjd/BeM8U6Bd7A2WU/zQuUEcv/si5YkL4dTffHygMfEGA45RZigedt8uZcs0TVGJEb82aN&#13;&#10;Sx7d2x1vWrMGuwBwdHt19Ou7Wv79gsp7CIuI9IZ5tzMUN3d3X7Igf/pD0FZop3IcCOc4cLhO6XCb&#13;&#10;XkTVmS1WCtUltn7tLk4hm7AVHajg5rpKYfc6/dj8tRU9FBw3+c+shjb8/PDrv2Y7+UnAYUBPL5fX&#13;&#10;ZiBVgsdURaaELlEl0L6qARL5pKce9drjshK0ysAvYyB5uWhkhL63v3+7NLrd3QbfvUzaQtQZDGGB&#13;&#10;HPB8aPn140Nj68a6SvkulEqShAjAgKU5W/a4RwrmOpsEc8bLci4k19vqnauW8s0coTwaIqFQsHx4&#13;&#10;0zDnggnskvcxCiTObW1Q+e1V4coXUPRlbZaFQXJdkTbwxhjbXbxy1FRuh2/d6rd5l0tePGAR/RLh&#13;&#10;VPL6uuVhC25Nm0wobA4l8srd6TFRv9FtVfc8HEHT4ocCOFJ2zX8ys3eX5dTDoqhhfbDOPUQOOR0p&#13;&#10;2ID/xUGbqa4qSfEyzpyFmqfvZ4y5QIjWk5jDVDUnrYn+9qPMPxd4yIZ+7/x+A9tslINcITV6GPCq&#13;&#10;yQJed12ZxoXHfUFuOyTaVGzfJjZrJHjsCgwxO+SL+njCaLtzOPqdp2MEq7i2LO9jOHWp+msQRCzW&#13;&#10;QmAddUURqVmSrG9Xk9bMim0k0StapdPgfg++BFZXMo+zVGsGhCPBCT0LSIL2iV/wvssLsN9m8wX8&#13;&#10;0sqEEm7LCMHlY4KlSdXk/yH9mA7F4fKlqxoZQrEuoNbJLz5AOiecDPP2zAqQ8HIwAD4BXyuZyOlh&#13;&#10;BfDKxJh/bdkVUVJKKX38MeWKY7HNuklSWo21puzKCoEtQR8QNuiQ7iGBTmQkwPe41mXPLEtdqs9j&#13;&#10;vZm3K6TLbwkOb2dReJUIomURU1BXFvhCUBQwjO+tYu9dQw8t4Y4S7wtvkS+taysV/pdhN15fQsQS&#13;&#10;QWAv2/KclGlP7cVe717mwsIKNyt37teXgocqAlSkhHarV0UPBITUFrRoTObyk2yIM7n/7Od1nLk8&#13;&#10;Vs0vUauSD2CyX4tu8eu7D2XFRF7z8tT+hb2adyrxsGUgBLjb28sl9kItNxac2/oArkLGtievNuxc&#13;&#10;2dEqXqg+TXQO+a/Tta1UebmlqTx0NUn18ATaQheaNeJur0J2hAxzrfVqylhlCi+SjHF2MrGXnQs6&#13;&#10;aAPBSnd7s5lKEIqirCTNJBrsSzq0IuWYfciLv+P7ZXsrD2BkK02oWCbw7W8jaFffzAutq7W6JWA0&#13;&#10;MBYQQkosE97HOs2bsR+kzlmmglViMqUJU8WadENA6Jv0ZA31TJx3H+t6zU0NKl5mz73EUSrW5zuc&#13;&#10;gnEPA9oJlVBTvGWhrdz8jlBXQMfxCOJErcLA2JStmCNxGTRdZVEqQu5pSV0qqnaysLY1f0Ehbm+9&#13;&#10;xAeq4semuyz5gvx4iHwqJzOy3iW/hQQGkAcdFraajywLbsP6QXGqaCoot63YUVFQb3xknyj2ufDl&#13;&#10;A/IetbAvi1rPagDxgnc68Mx9l9LV3GwJ+rNxqAlWFPm0QevJzKjn0N/kbbaq7Jgv3Ppik8ay3B21&#13;&#10;m9I5e5VXd3Dyitzq/ZtaxNNxxAXQul+UTi+CBEHyzEFUN223LYRH3P9NvyeTH/jusacQsW1VBRdz&#13;&#10;/OTZ9Yh8Cnv/XFE7UXgtym6jpGAcI5XErmcdsjkuDvcPt1lv2jbpx9rxmnbCyPMDeAWjpgoXW2E/&#13;&#10;f9w/7JtMz/86bzj/QrZC8chGXzBawYhemK+Tm/0MBpqFh0I7F4DDGv4dBTK+f1RRalHGQb5TWzFI&#13;&#10;WV9x3sAUq7tjBZROPvaQUzRU4/VyP+zO/ioOmt69baaSfsw+LrP5YflxEyGk7jh0vJaWb8GQY2Pm&#13;&#10;ObyFh+34NgZBBwCDMyPiuZ7qoB2TOKAMP71SzhPar3YgXALon0Tv+u1yPRY8nuTPl14rU37Z2Rzf&#13;&#10;7YoI9HbB/+1/+q8me0NyhjqDrT5wJy2aTvFEgd/AtqADfvycqxLSBzl/f48AT4B5jCuHo/Ux69p/&#13;&#10;ASy0st6uNztk+f8KQKVuaLVJuM2/HItpnmwWvMu0HInRh74Klkj+6GXr5qUshumyQSlyENNt62S/&#13;&#10;2DpHJkX1Q28s3FCBcokxCqGmKehTK8YrfGGX1NI3DAdoQV3GuvGb/1xvBRvsjNnOwXatYW1e/TcX&#13;&#10;9xAmqwa8pO2uRwDb19KC7yPsUFkqd/xD+KANlQTkUBZDG5lRyiXVHeZ8y914OOTu7TkeeE38VrS3&#13;&#10;d0NxatPS1IWYzn916taUYJPYBVVKqlEg28hmc8g1ldBmR0I+yUNM+Rs+Gzu1lDDS5Pi9rsD4mlLx&#13;&#10;AbP+9ecHnX7fL48qh4l6kqbbdC1wLKIRFf598ytkzjSW54wxymgpotgSMy3dHm1YPz5ubd966P5z&#13;&#10;WkY6FzgU8+XYZ83tuUj6jDbxRkUDklx328l284hsHkoNZxAZaGXuHEUMU2I8OGt6Ahimh/74/vYm&#13;&#10;W8uG3csSu2/19Pv/2Qg8jTelBwEaYNmZ3yb1gftCU1Kl4XOdaMs0X+ddC26JYVCV6KO+bgo2u8GH&#13;&#10;Cx3EhKmme27WjzWc2tOA6Yjgfn5AgF63m2UmUQwKwTQvGxU3VWaa8L9c1QMqyeo+eeLcyVSk6qlU&#13;&#10;bD+9f0yz4dnczkVZUcAX6ffOg8t2AU0koy3BI9h0nkdx2hpcscGfyd9zYIm6xFzi+LH99fxyBglG&#13;&#10;tLw97VhHa7YGbdQSEkKUs7/pWMuaZ8QKX4MoNizmWrrLqd69fVPOHssH7JF02j/tTuq2cMQw4tvQ&#13;&#10;5fcjZ/vZ2EEj18tPHPxDMy0pgZGSomt+lrfPHH2YViSKMpyHprlc10q3JOuKUWdWgLAUnV5tWVYc&#13;&#10;ue3je0kArfV5TtJte3sdnYtOk7vipZiLQnzS9DEuOBVtmb+XLjgrPJqFrk7Fy/i7JT/tu2EJIyrM&#13;&#10;xY9pVzJQDGTgTPX0aFQe6g6WHYY2TK9+IPU413XrSc3AeoCMOCCAqCqOnhdhYQmF26bk86bMONyy&#13;&#10;4Yhgq+0nad+u10MniX5RtN1LoS6v+xoSe1c9FBq4+tq54eLzqtfbkdBlgZEmLYJA8BAyLfCSzPmS&#13;&#10;f3144px//90IUDtDAR+urOtktLZQutURH901E2AFRMF3NG7ztgTIl3fHgOvqUedm5kqbVOAK3BX7&#13;&#10;3FSwobOD65Jfo2AKFJytnBeIMGXGTjY2IQ/7HVBOR7XMX08PfvGBSB/msrIbDgE6JkR01RAfni8z&#13;&#10;ao8OnvfJx2APp4eX8RvMn4A61rJxs8VmuootqGv+VCzzQmzcjL5rkM/oMtsGAC80waBnbSq210UB&#13;&#10;Vo6h+DkyCpsM6g3+vgU58atuLhd8z61CbsPqKpEhuQzGkv3IE65QaS+Js/rQH2jCh+4UXuxWesqr&#13;&#10;f//+A3a8AIUn2cggA7aIvhuF9jsXZh6Zfw2NQKTiUac05Y9I29ZGauZwPqo2Zo9qmKUYzFIyICm8&#13;&#10;5qSIxJjvuUTz9Bk/VBwX9xpKQfARiv6jmkUPN22dAgs7D/hEUuBh+5QYo6nasRWPD684oYnnbGMN&#13;&#10;NlRAWGbQBAHjNeDsKC14oxoSK7pGd5x9JpgTqvrn9YwK1iHHfixn1bH1knb4F2zh1ivSFtegl31H&#13;&#10;rzFBBli1+Nci5yPn1vFNqwoarG/XXiTlbrPn3V1J0svf7NP+ESu7zYtFPej+pD7cXcOkpunDoQNX&#13;&#10;z7Oodqy925n2dpuaXb1Gg0/6k9mRGwuPlE71jgCuX811tmfJyf1xhynOWxkLrMqMM9TU6Bzy9vPh&#13;&#10;gIXfGre24GmZtcvBYHvQfM132WEJ6yoOe1UXThKQvwEXmuoS7Z9GajGjrIKSz9lRUSglvv1wxf0d&#13;&#10;uPx/lFiz3ir4qKIGtSnS0oJPwsEMoSZ1pRnb1/6Ek9Ly2/FUDBzBt45R1IUJwsbj0WU87X6C120/&#13;&#10;yo13hEpioiVG0b62haD81kiSlhvjHcv4Y7WGF+xzKeqjn2MJSrhNtLhAZ7L2A8n77itDHFoeyn8r&#13;&#10;BxSRYbQCIZeJFqkQI9rJYV41qCovci2O27yx6yiHryUuL6/fydP9qSabMQpDEaoTnPciQf02kZrB&#13;&#10;D+c9xLUf8BijfHjE7iOdawh7nUpirtC3CLa/PS8kXgf7t4RHxZVEVoN1w1tvwip9hPbh2LX+dkG1&#13;&#10;RQmTlG3uj9gosl2rrfwBKBflXRmdCr2++vv6qLYrtBrBbVu+t6Rd5eTV+CDlyBL/U3WjsygKT20C&#13;&#10;xCURgJMZ3mLwh8oSVMQNFPXHzT6KbUsGwZThLkexebvARUHAY40dLpGIM57r0RYhUYDxe5d2Rt8g&#13;&#10;tYG0NtiyEzxFHzDB7WrwST6N4C1hMG6qLffrklA5NXe39RshScAIA4r5WcicL+9//S1F+AFmX33a&#13;&#10;si439PQT1Zn8bsZOeO+gD0wCXc5eQF2Ap/v6zV+RRM6rtDO9qkNArBj4d3crvoTY8euG/b19YdU8&#13;&#10;ZPy2hGJ2MIhqpXgd/356OKjgATLf8bJQR4hoKFzDbSPXXO7f3n6rDm3V7aLfyoIsa8DlqTc/tgNL&#13;&#10;DUZdrk9/GI3e7+tX7xvcjG/bsXjw1V+dChDRy2JrJKvHypL4ZmfyHCKjqZGQzPuCv4y3iZUXD4Fw&#13;&#10;dRrIhwBPu++/vRNZm5CeEIkF/fALae52SpzfMut+fr9cw/zjsfulik88pB4ec1eZnSxv7hJLWZ8+&#13;&#10;4PXP3a9gnYQ+4xg2bepyx/nOcvNxmfqmVPOVH/+9SH/wS4j0tPu1+9v1NdSoIVVvDiYaI2PV5FdV&#13;&#10;ucQhKnGlCKwCzsAHTPL7x+KLGlF1ICEFwwvaa15gZmdTQeHzl8vbcy6bWJX+rXSwsKVQK99NxXi7&#13;&#10;8pZhNfnnrabNUB2Ds0gFRqr96Q/l+fM2wm8jdUP5dSrjrFuCFRg8ngEDhZTjWiTkVo9nWN8PdbRr&#13;&#10;VHOxsj2Pr5P990toWZN2DjoCDW+Lwj0cIEPezvom/XVseE3zersbtnX9/P1vXfnQuKdqV/6u/q24&#13;&#10;yTMFBCaadUQVSPEwnOY13z3+NL2tZJO0hrfwmhjwAGsl6t3Xebwmf/MkQHQR2GG4kVDncfxD11Ur&#13;&#10;8uO52Z2K+69vb99J7QOJG893fPbRuiJdafxPqojuMqu3qhzLLSJwzfHtm6rcD9h05YZUnAl9KAzy&#13;&#10;i1seL9GeA99gpFcSA2doVeuvYafaMmnMTScqvFwcuKovqPrNir7xNYd0smsJvPXUZEYOvik4VNvn&#13;&#10;X0XD/lw8QBNBxlglFTiGhbFXmj5EKUarN9wh6X7cVgOlAf7pXqzjvM5GBBEwMn66+3WoqzJ5sO/v&#13;&#10;hOu0eRGHwta+nSoxOMCCxloj9fff41qzd2593tscEouX5+Jh/9VQAnf753XqFEQuU0xUAZrrIGgF&#13;&#10;EUuXbxTBZujyNZN48MHM8aPNYvr+1vAKQdYspxMK82xD/zjb+ReNBofWWJ4Ehy5z3OB6xqFGVfup&#13;&#10;XT2uqce3y4gTrPzjfboTm2Bt+TTw4M+EL2EawPVCcIPpieSW3P3D+rWR4lyFPIzlwN5v70gOYArN&#13;&#10;yKZPbVUJCuaF7jf95RGZVbFYalkAZdqBRX9pXO1JvjFd+t4/jOu45pGgXN6W/+PwpS1q8aJe2+oA&#13;&#10;ZRz967KUrOwRlo1yIKAKDPaN4E2/jv+d7LvXzddHuoxrX91N7wH/t1//V5LxrulIjNnh6MHlsupM&#13;&#10;tjAVBPWFiCE7PTLRfr4uh587mEFBhTN42q5d31Ylt9pBli+X9/2xTit1yjQ7eb2+CpRKCZf57EXL&#13;&#10;kM0pMMS1YR/Pvy82ZlHYZSEcqNvawMKjkBUeml2CysbEec7ZloXgog4xlUXhJn1LV4IoQcIl0A4i&#13;&#10;aDOwAlCoN5uMyyiWZYUQjhCYpPfd/fl9BBBWDQfEemR3x/6iQgIOUWwTmQHpipLnvDGvPmHWelfV&#13;&#10;t2kWjCBKAMbOaSZaWMjkzlXX+GwXu2aI7bpgBGZ7Q2Fphr4oGyrK1X5KWU2rwzaV3SHE5HxQMDWC&#13;&#10;Ugivl89M+DDsW1Zd3y7dgGkur59Lu/tq4qcEVZoy9BwDvigTA5SZ8aYy2gFAUAr1acc44ZnrjL7s&#13;&#10;dy1KppAYCcJQBmvEKXNLYJaE+RAM8QzTjSBrQJYlFAX38aEpC1bQgmzWAJcBBgAlfkjRO68MDNnk&#13;&#10;GVPiIELVZgjFmIIIcsdllOfJBIDxkdSl5KJoRT1vgDJg0loxmQQGicwfG8xT5jklWxBEgw4ZZRZw&#13;&#10;CUwmhUA+GbuYkJi1NhhdMASUgwlYF7yIy7QYaEUni4ybrjcm0KYyxmybsz7yRlqnCVDJzI91uwFi&#13;&#10;QYo+u8XdDy1FZA666Q46rlTirODj4aQ3K3mrLfB5ytzsn9quKEbEAAacsJr/HHUgLkNYQOBjiqJo&#13;&#10;vF8tTHHUzDPnYNP0GkSV421CLHpsNYKdcSvEgNAsOM4IEy5EU/hsAWyM2wLc2twUTZUYnIzP2hrn&#13;&#10;i6JHjdku237fY5hjmK3XNEMcPDS4uz8kiMLqZNtczjPOWIHJ1VTHQCRLAE5nVZVFilYvvpAZc0oz&#13;&#10;RKDDzHo8EXRX+KCVARBmGlnkXcE5Cls2EArqci9KPRFvY9X23mSkglrNfLP1XUWQgB6s483QNU4Z&#13;&#10;lHhFq1s36zXv+uyroiejsZDKqNVkMCDotl0X48nQz3riFBSdDFH1HTPO8sRycMHF3BD9sTJWIC5F&#13;&#10;0ys3FgSY24Wj/nV+Z6K4vhj5UOeIqqLSsxLVvixLlHJ0MRd50dFpVrflfF6MD43kgmhM6OW2VgXl&#13;&#10;hAUfL9fXEoGGUh+iFCJPLiEMEF+NraQAGREPXAAhLZimQtBos+CT0/nlbeK9lPVhnnRdFgA4BnHL&#13;&#10;qVlGxsrVaZOjiHSz69DVODi/LLhpYQJ2UYLwpi2V34JRZjXDqQRYkzVs0CKMxvEm+4HSAXK+uPUx&#13;&#10;PW45rM4VFfUkwgglL0Al0TgXeCCpBWAkiFFArHIg4y1sVVkh65F1LgIfIGGRoxZH0JLGuUA/TVmU&#13;&#10;Vb+LJQUOYUrqSsTEA8a0LjeElvEzeY8S5CS0NScAy7JuQGQ4x2hJRkbD6GFJWUKwoERSBpNX3myL&#13;&#10;gjjzBsdCYpK8tS3lTdUmkJwPkiQ9eiSIhQ4j3LUtcD46h3SqhpbSGhddtpni0vrQ9MlNAUGZM21K&#13;&#10;6NaNcoaF9MmhBfrZ4QyCJ3cPD+ePpRmGhMuIsKzbOJ037URTewxpcCzlYABMTGwRVLLfHWe1Ru0F&#13;&#10;h4x4RorAF2bcnWgzz8v6DjbdYOKA6AFuqkLbW0Ki5GJbxwjZSrfm0GMpOY5mc4VE0/JShljdtcpc&#13;&#10;qUhtM3ifrucLkyzkzaVACqo8ag7kOi3X9ymQpSwYpFDWvaKAZzCdrwxLJNE2jvPbx473DWNZp2hz&#13;&#10;4knb4LDO2GPRVjkCF/TKg16c3TII58uGZAKCIVEkAyw2dcUwgZtbQE6WhMjsvCwEMAHbtE2o7ubb&#13;&#10;GJxBPGWPCKM+W0CB5Cn7WFGuNU+UXJYFbb6qqI04Ad4jlhixMb+/XvpWoo0aqzalaX3QswI4YJ9L&#13;&#10;hL1OfoIpu0LCHSnT1UYF9v1w9pOvQ87hNk511QS4US8SQufbrRfkw12LRlSD5KGanOWiCMk7lt2S&#13;&#10;lNJbXEvMKCkJpRTSaXR1WSeQXIrbdsU0OTNJVAnivL7RqktZqWXbFuNZDjcgcWkWk0GQMXhINkhK&#13;&#10;3mStq6ZycQsLSg7s93vi1en+67otaptl1fg56mAzA23TKr1xeVoX2tbMh2xWW9UPG3IYQ5A9CmRe&#13;&#10;ZpKTV2tR4IYwr6LeVL8rnXaXy5nS2sP80/3d6z/+0Xf9XrIMc9W2ACHAAUZUlFVyURsbTQhKdafH&#13;&#10;cZwJQ3XVOmMQEtN5hZ6UPAZEZFUDFD3hTbtT9hKwpIkgnU5DncZUNWIJ8xYY5hhxWvbSuhhTETDw&#13;&#10;IAEgjm29nt8AAUVdW5zkQz/P77LpJS4kxOtmJaMEoewZgwJ4iDxcl62+63N2P395KnbdcGjX2bVk&#13;&#10;qPfhY7qRDDiXlGACQdFUPqagLhIWBZA5XlcdUKYCV0QCM42FbI3NWRSf0y0GyzFzbMIieWRwEWIm&#13;&#10;gjFBEeKqFgxnWoAyQ6gqVveDzUqmxqgoUBkMfBCFcsrixFOu+c5uriz4mmzF5HqZrWLzZc4JdG1d&#13;&#10;gu75x2/dUJswlQXkTpKca4nHkBQMel5OstHGQs5WpXmBz5b5GAQBqQDMp3lz1d3dZX4/HBuXnWyE&#13;&#10;wBgQChM241wdQraAGCIEyw2Y5pVg9Hm9zvptc9M8Xijrg7fRW8o9WlSIcTauJJxVMkTyP/71H3WH&#13;&#10;ivJk7cRFpKr/9nbGBBW4NOoTJipwFaeR6+SxQQXcfmjSVtAndTWwjnjEMALOfcp56Pq6LIlgmUJa&#13;&#10;tjZh4BL0IXobvfpcIWslbQUoQuFUyGFatA3L16E22azeyZWCovQAyKYOUDfdsJr0+8vnqWtDhodD&#13;&#10;j0ywtxlAgBFQGeKCe5eAQzRFFHTfDMZEhg3Ced0mQmFyDFSV2DWCwfdRFaSbrsqiaQaOF1QHj6xk&#13;&#10;fDvcDybAWV9Z5He7X2i9RRrn5UqgoGXXlgUFqSjIZJahqf/l//lnmlgyuqmFS1rjsCuOGQLRUA7B&#13;&#10;qC6M8GyZrIf59tpUh3HOwKBdX4/z5f8nCL56NEsTBCG/3h73uTAZmWW6e3q0y460IyHgBok7JMQF&#13;&#10;iFvu+AH8VKQVaHu6p7uqMiszI+Jzx77e8DyFAyebLQRrVgQjCYKnljgR4Pbx6cd1WlklIKqtgsKa&#13;&#10;Rjfm3VXG5e4gHpqGdpufjbOKH4KfWiC7KqFwfHjsTwdSR5BVKkH35G5jQQmXIDmwbilMIZghyqiF&#13;&#10;t+2CCICAEzB3sqNQ23G7mivB8OH50Sfw5fqbxWApGROielaAI7EW2peq5in4ugHrdsMH5yCGxl5H&#13;&#10;yYWSvLjwj9tvn56O2KfbGiIomZRaI2FQ9hpySOeypRuFTLIm4agwoQoBUsnFNhxjDGUvzHqtLH+/&#13;&#10;fh8aufOMtzqgImm1COMaRSgbA1gLD1LP9QJcgkb0mGe26wkDIq7Q8ykkTxQ/z3ei4XHXQUW3FN8/&#13;&#10;/9a27ThNpINDw2LaCIxpzmRH2qYVWiyLR3btB/7ulmW6C66Xe1R1j9oEKAu5AmLapp0n72JpZe82&#13;&#10;CyPOAexZA32yy8rYbp3fBUfJR5ph8AkBZrcAEPbTG2AIKSWUQopASaK17AGUkBupCgTHx8M2x7Ll&#13;&#10;DHoG4RatHDp3PTNFsaTv43tknEoCSHY0oQesukdQdFgXNYiccgEI/58v/ytK4GG3T6s5Dh+2LcaE&#13;&#10;YieEKCSl9XxtWs01mK6+p893/p1U7EdXsnTYC07dMmFWjY9NR30e5XxEPfJupCDuB8lorSncqpR0&#13;&#10;LqEI1F8d+ulBFy7GlGRKrkZV6T+ffriDWcYepGrh1efaNsy5Jc7LHLAU4nZ+70V/g9fD7un9fU41&#13;&#10;aAJIrYdK/cDjZg+yMcDCRKgUk5m5FNWICoHJ604Q+cQAr7nUi7GHx+P38xWQRp2e4zr3jF5B+Eg+&#13;&#10;ps2AEImg43yjXCybKRVHjBfoGzABiE3ygeIaiMgL1VAeRY/KzaQCaK7k+QNeXXm9+x9kd/U1xKQa&#13;&#10;7UBF5g4hOJxOTA1+9iihVjSIvrHyMl9NEQ0A9x05sI2j0o12RJVK0CST2Z4zKufZapTf3YQQCFOk&#13;&#10;w1OdbnS+/Q7gvHgIzGEH3q7z4x8aOy3IpzFDzqtgfNt3weIlRESFyNsL6a/jJdJYKmrbftlma++h&#13;&#10;X8sYakggA9bn2bqAWW4uRD8ggPxiy5Nmk/AJFIzvD3ede5xhPK+AdxG5wh0c6w1stMgO7fbP6eHl&#13;&#10;sUYHvWvT5psdUmBKc/K8wJEKGG7hbkCn1aFhW1xPtaGMJ4hnOHMlsCZyaOPbMjk39PsJ+bClXKDW&#13;&#10;7QaRoiuKuLZeAAAgAElEQVRMBgVL1nntDyUBRfs4zbCmYN2dIgIKkajgnOfYQRkcgEBvADb7Bcpk&#13;&#10;oJFLiR9frpfLsR2SObaEw9UUorkMuaCUaC6TbHvikAi6ImyjNyVVxRh4FCC2tKymifmuOnZ87Euu&#13;&#10;b69vvBVIgFrwbChmyeT7zvev04Uf9XjbcjYPDz84R23z5QE+eGsExQnNMaVT1x61jps8+xFC0hSa&#13;&#10;GkEqiYshL8BJXQkKOQoukWUEVgQDgB0WTjbKvS8IDHIHvix/a+A/HRFAGCulc1vyW9QcGHOF+0Ym&#13;&#10;pRAJyyb8s0+1ORzderMX18g9AZ2Xy3KzmnNYI+zRDjyOdQyNB/PqIQq8AXfm2ylURJiO87TUXvbC&#13;&#10;50k0D5/9SnHtJTYlti1udIaepJhrrgCw2jgZhkrF6BKElehUvT1wzsEOHiVhQuHTq71RSBkgqWLG&#13;&#10;WpTr+Hpth+6GZ4Z3qjxN7ivDOhfQCyjAJNVwm+JJ0ckC5+enR6UCfv3+/uHpydzHssQAmWhb3jYV&#13;&#10;VuALX4vDuHtGzi6K0WhTIzYfseg/sJ5MGyUQrvf3frcv28qCkRS5jJFgkzEt2jFdk1lJihzWpHei&#13;&#10;EnNZOkHu6zXQ3FOk2xZRD4vRlq9dYZyhWhePzCYTLlWW/Rd9UQlwgcAEpEYFCEyu2T8W6heCXBfr&#13;&#10;l/3w6BaLII2RYZmsdSq499frsHuAlW721skHaGG6VMgtv0LCtUXoHDaeQMypxEjkMAU/B586He9v&#13;&#10;EjOUYS73cL5niJYS9Tim6kvIvepMae20NBDd7PSw29UUtm2kqtvpnsjK96iIdl6XBtFHoWxNznlK&#13;&#10;GEwjRnuscaQh3RbV6BxCDkEVaX0oREXcKYC77nAfRwbPOO9qZS5BVU2toWLaHh7d/H4sL9F6zsmc&#13;&#10;Ek4aQ0F1/XL3TDYugD1cmD6akjPDA67m9ap4Hx0WscwAVIAU136bBEsE2xi4PDgZgE7E0npscJ7X&#13;&#10;Pzw+3O94kHRe3ytagt/BmrybRLPLTzEAMMXS5pXhTjal4lsTKf/AQ5opr71+yikxTObi2k7a4h10&#13;&#10;BByCelesPamnO/pGQJmNa5qHDWEeNlyRFmpGUQHygXdwLTglQXVK8J7v6jDEaoZBLwUNNuxUO234&#13;&#10;ab+vsPpsAcCihRHA6+QQaiC/lZrWdWEtBhw56DPYnoYDKQo6Nbs3xIeSvOBoMtdoIFVEDMS50O8V&#13;&#10;q+hBtYXsE0SAcW6hK9O0BCV3L4L/5XbOEffs0LYIZya1Jkx8/sdaQIxw6UqHi0eeL6+FDdtx36aL&#13;&#10;pQslSbzeX2ObFzUf2gcAoN0c7wxeunkzbd9FMzY/DK64ymF8pzYVIanxo+3kozjebveqwvrL1va9&#13;&#10;iSZ6C5Oy3kGGSacFzpRmxUuT+6axBLiV7g4NIlQQ3mGepX+ggHRSZbLtoXg3PnVDvVoSCyBR79GQ&#13;&#10;P2GEx3WSsCSEpvFGIAiA73GXSK4arUvan47GMEmeCTMUsupyYIdv0zelaHBzsbSVGNesCAE0xptb&#13;&#10;51kKNt3uQgomyW2BhOS0bTREUBgKdyrlaD2G+W4mSFgmRGZkVocz6hrybSqYQqZwckAIbdf4cvgI&#13;&#10;CkVyY0Iu82pqWn2JESB23WKrCnuWj3b5CmfmoYltvFmmpISs2jiGzF0hvsRhP8BM/HTrGZyLp5S/&#13;&#10;+XFkFoMUV5zm7WO/9zVxVFhtcNjN240W/NAfa0LipxbWdP79FRO0EMuSTOckntK4jY3u7nfTQwAp&#13;&#10;tjDu9C6Or7xwWVVi11oEBZJW9Xr7uttJ4wqF7dzgFuOuVe+XsXkOAVrW4+xcf3gowQ9amvw92UgK&#13;&#10;387Wl/JLmCsma7o3+RF4CLbS8aYNXhz6CURZoL2C3dBO09vE+UOmg+rXhTOEOKfWzOUMsQaqZ0Ak&#13;&#10;EpLyTU0m5bEcjxGRHjO6uEveSoUYslxs2P/EINA1gJ4cQDPmZDTTGGEZbLZNp76f3xnmP51ewLjU&#13;&#10;h5V4qrzMEF21YYQs9/fm8KGKMyeIxRz6lwbEXd9s98tO0Pvmsmh7yKCAy5Zld+qaAsUx5inBkby+&#13;&#10;5CYLwdBW93tRHUKBk2ramO72Hlg9pkf5QQGHiOc3eG5WlX1Wg2dQheB99qXgqoiNYHMFgipTERyj&#13;&#10;bLP6cC2pMN8cwCNOkIoYGFK2JzkTVLA4pHYkaLEGY8xUHEczbSlBeeoGDAuIE5wSbxotJcrVYxAp&#13;&#10;Kw60pOd+5hRgxK3PuwEWkIQgrBMg7tYaac/scoXsSdB2XWxWc8Ew5AIYhxuF7ApIsYZxbuOGETrI&#13;&#10;4dvVjQwrEnvfUO1Dyi6BlLEVRDSN2osDiT5D7+CWCakjxwp4sqZxTMQWz6YzgEwddjAkEUr70g7W&#13;&#10;Lqm6IPPfxtho1VHCOHjEP+YFPDYfb3CK90UAZs7zJSJb6WRzMu4o9kvKX+9L1et0sYTTXICkp7xd&#13;&#10;0VKkJfPuuiWJFVPxui2CqWLy7bPxLU6CAoJTLmksmBKASUJ0LYICXCHsH8UcTD2/uceuX8rElbAV&#13;&#10;UMDLLt2Dr7olCEkdVnPv4W7DRwxlpwfYmCPbvb+vlA37HYRz8naDKNCKQpMbxMoSlkoAB1WV8fq1&#13;&#10;6w6zmwEFXaSLuYGMMeT3eDtJFGvgUj07kksKEEQ8IRSIIpQzDlK/8kDqghM1d/LzI9zsP/dPX0mp&#13;&#10;BBSUNJaeO9njX77+9WP7qdWhWsJib57OLeszhsPhaNDcds3rdMk1vvRH6z0XIrH09v3fuoYul1cM&#13;&#10;D/rErvcrbzgT3Q6naT7TwzGn5A3o2JOEam2WgnAuFYt5vuJUoOi1+To+PXxChUBE9Ra8cRARwXYP&#13;&#10;J5q8H/QOY8yYTq6iBEsuWvjJedIdIg6jW9awMVLlidrNKC5Krp9fryyzpjKfD4SFyjmQ8oMuEcRM&#13;&#10;cWSI7HebX3SH2W74LXzDsJ+/hYbALC2TikqF//fH/zmp+i1dbKYH4kzYsCA0eggyjfVR75etkYTY&#13;&#10;tAW6RNAcGdd+ng7rIVaRUl5tSdpWyALv8z4x//7gMyMQywsqjkN67OncJZgypJWRBnnwa1RIDIID&#13;&#10;ereOIyxNgSThIlCCpcxGBStl54CAdOddKtt04tXGFdAP4/n9+VEbUI0AG8iQ0h+yzjbFnKAVCAbo&#13;&#10;cC8eU8kEv2OeKkn0i7Be2yv61q67RecFsdINaLxtM6kwJgiL+Tc44hYgFgGWJTWzK5XqvTuDuT7Q&#13;&#10;59vjAcDsDEX+0HHQN30oTUYn0H5zM4ENMHwt+QA87hAb9YP3/y4lnqeROd6qD3dY/2YuR1hyKMYG&#13;&#10;IjtoGRwFMJiJ1Pb7KeRNoA19Br5tuwTRV9B0IS7IgT3tR3J6uvX1FerBU9jjOmU09TjvMmKocVGn&#13;&#10;XV6urYiN9ETKIdh9MFptZwQbbtIQYKX6LSIfogCwkCfwdubyYGELbNLtEVcV1rxvcEldCB1y6ft0&#13;&#10;xpw0Dz39bMNHnOM8wEIWPl8ipWV44Ph90VWiRTaQJYFVbkTSrLqbD7GIiwGoPuDwO4EQY93j5R3v&#13;&#10;Kh98KT8IHDK5bFiteq/UdRkff3wM+fw0DaFAR6EqZGxBljSu459pLfdblwAUQ5XBJ0KbE3rbq8Yo&#13;&#10;EGkyaJfrsqIaudaNbaDHDDUGTAFjgI0SJsvpCMQ2Z4YPYsbnKaq0j3eVt//iUZl50yAPbajV+Tzq&#13;&#10;Hyi999mlBCJqvHkze9KKFRBy5UpeA6DUffwBpjXev0wJPu/k/kLyL2RRvu6Bbas/YQwwQTj7bXPN&#13;&#10;YY8QADbWOyI7Ut4jjnPcQNRsS8I34Yb/pqcP/RBizPeEVpET4ENHFhSSIh4qwLprEE8ibW9HVr6S&#13;&#10;fSt8SIlhER5Sjcuz6Ot9TauegLM65MzzGAsFpOfD2rob4RJUZcGjJe2Wwd2Xjj2gSCziARk0CEEA&#13;&#10;4kre3IC3t7KVekHyYKh1P/L2t923Y3nOgecqCDuzrBBLiReGLrYpLQhPiMzvxjD6LqkvSsXWXE2L&#13;&#10;ZITwEVZrrt2O+tuHAq+eYDd03hdyZdyLmXztdz/Nzptamlb7dYQh6Iq9VM014xIQncET+/SK+wQv&#13;&#10;jM0gAyCTSaKvGg/OmgoqaWiMTa44+LLwxBoQouUURQVA8TUZgMBT/1OZjPDez5Q3L8WbBx1fySpR&#13;&#10;BltqagfrJYvmAsTqDG0cr7bPLqYiDzV6C2o5lxPMDIz2UOirNpXjUgGlu3cbeqnC9R56f4k7hnky&#13;&#10;Xux/z00+VPlwH1Izw+PzslrpWH8WwBcfrK7f9rFdqpnFRiTbbg4wBGRpUx+PFEopy8farQZFT8tz&#13;&#10;staUwspGA2FPIzJS0Q5AG24/MaxquCqkMV+38fnlAMPcuqMvc9ETRAn+2BSPlWtHcizRUJa5dimH&#13;&#10;poGIpMdlN5lzDRzjU8HLoIsJ9e0cLa5Qgi2zW+B2KwEj0orp7dKD51QSFdjOuyAlzEnitG4xwaui&#13;&#10;oKPFkfsCC+4QQhcs9ut23TWE78Nb0ZsZQbplChOYMWXFEB7VK6mOYILe2WMD4htP76inv0+AaSxo&#13;&#10;ETpGR1mDE5rykEZ68Wy+4K5/bSDqr1MBbSL9c0XsMl9LQ/VAUvQl+9ixs0nNcdi8qfQrlqA9naAF&#13;&#10;MLmmSrSVHPeYjAsEuX+KucR/GxTuzWqcXUGT4s5AOOfSBJ9BAA1W517HADShibx2ghXIfv398sQ/&#13;&#10;h3xwrhJrQeEhFs/Im2uUNCYGzHgxCWbGCQx+5WN5+vSn7+/3D/R+OdXVGUa7CGiu91nmaVcxJ/9y&#13;&#10;S6t1TuD1Rgw2sm+J77cKMgtAzyHBCq9Kwq4RjNpwWwpBa67q4gb3OOd8V5DMY6HGglvPNGbHIAn/&#13;&#10;qKd74D/lQ8cPDNvX2e2ArcnEePhwVy3wzsVDaYcWMVChEzsxvnoimo3U70PQpmGU1NXSyzEUdgvp&#13;&#10;I/6YgVE4PIgSh4CuoC04ni/Libu2QlDseaLiI4LfmcokyNdjohQeIJ+YrgkcB4rDBYP4oE934LaB&#13;&#10;5ntZ09PmGr6cc7GLJUA+49s9a+Rj9o703P3VJ8Z5X/Ed89NQwlb8GYVGRLR2fc0beKdfCxWVDiN9&#13;&#10;Z9oySMlM1P62QhyqxczaySAucdMg150ORbzXw0UnHmvzSgCTpc/LPCFB2IfbnU84HoddmUbZRLmM&#13;&#10;nDUedG8HGlMtLTZkfl60H8SetPCWNEKFCEHEuuwa5FoGBgGsh70apYI2zuORHgubXNkA4Tq1kNeQ&#13;&#10;FBEUE44rgMEm+F7GVrRdaOnNiw8QBwBGsP6Ahgm3DSO0vkULxc7mDtVogj/xVo6B0N7XkQtyne5+&#13;&#10;HfhDM7ulIsP11dUJqKA7sJq8jbmkDvIrLg/FLl1jsud/3j/41SJCHMioUrAi4gs4wC2VyXmgdvXz&#13;&#10;2CnU6MjYwX15hwkZa/H+XV0sCwYODVtKtMjbCn13r7AXyo1XGl9ieAireRhoYXFfhwfQ/Ccbr+0r&#13;&#10;lXSL9YMeK5PXZGunNrfJ/XFzd6XQU7x+z2Cr8ZjpJP/R71sfc7Mh9nBN1RjvBLXj0GbdLkGi13Dq&#13;&#10;PA+QJZGG66C6OMaGsuNHG8ItMcg2JHJLQ21jXmtBtFbarVXQTQNBvixfhMQ+9SGUNY4X9dJ6zDJ0&#13;&#10;68jREijEuKF07/x8G8BIAtsVmqnNlam2OULtrptbmn0T52kbzysi8eFH9b5ytB/EfqtX9SkVZAEy&#13;&#10;lSxHshOsMRdnO1eDTeGdsVuTTr5uvtgyiSAoREbQuYndipIqkG0ulsdGG1PBijg+O9UqEm7IvH11&#13;&#10;svg6EE4CN9eOZNeRcdI2I9Hu8OOLHu83bv7QLOBPRH4/vboeXWhE33mEd1kYnErgobecq+DEu5xp&#13;&#10;3e2W4JhmMufXQCDvjsYtbXTIr3FNsQl+SWzln6Dj+UfRCJBItIGiX6kHjycd7JVyATFxU2UKudXA&#13;&#10;4LoimAX5p+gicqF511sdamxitr8ggsiurqrbOnygFPC6IDlJnHgGuCgo+m31u0gM0lewLAGytbTt&#13;&#10;t8ef/yWa5L1q6c1P75ts09X819CI1qgLjtuTamgQHeQdfgZ0lYuQnpRbS5/3oxu0pkq28wY/1gUZ&#13;&#10;11WZ1Xr1uMICI6s+gaC7Dgt485WpUsDtd/O05yoyVw91u6qfm32eAurdF2Mxb1GFE6rHvCsREEb5&#13;&#10;VL0su9g+mr7u3nN68pFZ4F/Clt0YqzkABGLLWY7pFXVgWvc4dWzWgUHBgK47YJvrzvsbYtcdwHNv&#13;&#10;JY7UXAIcBr+XEFBZ+fjw+NF33i8Yjkg0W7wj7DogQiwSqTDGjMVK16AhkojpVFzREL1//4Y+is1v&#13;&#10;47qllG4jYJY9w+MrS1/NDBFK9ubyA1zlPd5G9Pt+IV8usoJBl/BrJAAJUqiWFqB2S/Qe8QcG472v&#13;&#10;Niic49XeccZDu2Rzi1fEmu/nuXI/EsgB6ggkZDN39vTy0aWo8fGz+kYrpTO4FE85kCzKEv0+54zN&#13;&#10;nGPvNtfd00IfeAizFCSvSG4KhNhIGfJ2sh0iVBXBAR7RddizYaDL9q5FO61TjtOpLRsWuPi+rIAh&#13;&#10;/CutqtSPZB2vrHuqxh40WmjxBK62uADw//2f/5djk9s677ZPfzvf1MfnshelTBkoSTQFatOvsG+Q&#13;&#10;kpDK+euEemF2RH+Z1ge9bFHRA5SLfY3kKK56aeRBf5lbSvSe/xjk6sdf199/EooeD9t7xJP2rOg+&#13;&#10;AJbfXr/u/8MJWI4i+PHhh4V/i7NrW66qDE03382B9bixjde8HW6QkeBSuujT4T3idoQ5+Lz6ZInf&#13;&#10;LkCy7/OoqJ7x7/1B6AaYu0llgZA2zf6zjzvdxBTZuuJSZpa2I5Vjk/RN9Gh4VuCO/iwEg8f3Vb/s&#13;&#10;3a1thaR5M+2pXTize93jel4WDvNBQiS2t+WdqvTyIn6bNhFlNmhAp5u76lhPlb1vZzU8IWseOfCH&#13;&#10;h3L+/dDBOP0OmtPb63fWMYc2yoBfDBH1bM/BuuP+cL9dD6lFg3Eig31PzuQoQyLYdZqTy4dTQ3Ug&#13;&#10;09ALGOM8+ymgg2EowZDzhMHTp+NhS9/1S756cAP3rNIDag3bBOndwj3cWm41IShAkye/Q4XE+fbt&#13;&#10;g/yhPCdb5t0T92unDtmTv8Tm4bkeRe3NCMEHev/3N1ibBAda7JrvjInbzQFoJ4auBAFcBw2+3b/R&#13;&#10;R+YyOfYnVuOpRR65WXWhSG8ozHLHQx5vFWLwHjMKfKg3uHh66R5219v08+EPtxZb4gDylWdlNrDN&#13;&#10;WvC/zweqOkrhe54lThFhA5HVhDc0heSWTbYPUBpTN06f1nSxbLvna0OPpZ/3uttet6xKcKx2+m+3&#13;&#10;r4e27o5dMaO/vx7bw0GqJoWtpe/5jcnTp+d/XV99cPGymiybNmC7Qy7eQLkNogAbeCYdzOcgrWdq&#13;&#10;eMI0unWqCX+QL2n8lst+Y/TKiXd5ixkR/rw3TysE0QkO2o39lUdi2cf6/Pdp/OPzn6b7uG03NbXB&#13;&#10;X358eoHp+i42w8G31Zxa2mNS86I6+NWLG9sOjz8gsIP6YrVaUCXZnS+mwdre7CfxPH08756G9TZ3&#13;&#10;ep/ihrzi/iHhJB/LbT0b46gXGEKMAPHk/vmbIAIR+kyayCLT8uv7W2pVdokdd295FUxx1bkSX9aj&#13;&#10;B3eMPKfuzXefWJ5RWUX78AZ+kF1e0m+vVwC1bo6vv92UPDfD/vDxtOUMpfv+dh6OHeXVukFtcYe7&#13;&#10;279/Fbmc+xWfCH2fXz+PEuSOQc91xgbsMP/YNFPWu5+/f/9NINtg5X2KpAQMYvDndQNdSxYY1MK1&#13;&#10;Xn01XcLeAm9EqZ0ov4/xsO/X8W2HdbTLT394+h4DfQ+A6UsiC5+I2gEh//bt9Un+K8Kz7hhpYxy9&#13;&#10;n2OcIngRMjZ25dskKkccbRxQBsWMtHxIpcl3sj4//kRy7DmcvQJ+6VEXr7Xy+vNB13XO1rptv8sg&#13;&#10;pAUeEmroPd51j0hcJmxTMmV1pfn4Zn330Cmd8FsJCAgETkrm3bZ3/fiP7+HtmxZ/UiDzeF/qY5ub&#13;&#10;7+Obk/GZyVaEFO1i1sCk8w9r6fihcwgx5hW8lyua6JURyAIR9QkE0StlzCtR98PuJRYKSi+DfXu9&#13;&#10;7U8ff4Pg8VMCghDFuUG5cg+0KfJP5PrFpZ+I+LA48aEjKYJ50w8v78tbqFnzIdBN4loFOBcvWc7q&#13;&#10;D8by+Qpi9j8C90QgtT1GYtv8ZOMGlQSoEfx6PuuNBs2H5uSniI8JLaEuy6P/aB1dLmW/+9Nv25f+&#13;&#10;RZO4+m/f3PYHtNcpVY31/f4Pejsq39blc3zZYbl2wqxO5s/XOjlNVUfy91BvK+C7H6e360m8wZIA&#13;&#10;EnXDggwlcYkaM37Tuq0IweY3RE7X65WW8lTG9RFM4/ip/+Ov4G+EHrdzO+0IOr92g3z84cGCjG6/&#13;&#10;dlEsX83h089ngyNgDy9P4/sNgV7ythT046B1kXBC+mENfFc5c8U1OC5V4Fi6iC+X6R5GoRnKNX6L&#13;&#10;WtKz+fay3/mDduf8J/hTI/3vPkGiwQQ0Mz8eTnA1b9qeJvLQSuhNKoPsKcJSyMMl9gVthSbGEzxe&#13;&#10;EjgAGmE19+bkIlBAuZN2998Vh2meyN7tATf3Gr1m3TKevTNL09PJ/lujUi88Cs/rHUEO2R5t38rT&#13;&#10;y3G2bxFf/+PxofKVMgoz3/g/wDb9QHsSlqrU5/fpHinzEulntAF8i34BD8UAzvJpOCgeePp2u+j4&#13;&#10;h8yJXwoTQyqBHOjiluPzw7SBS721ZBc+5zIEe/9716QrosUL7bK6XfvH1ZFdwGXDrutyO2OQIFXd&#13;&#10;vtxLd7qsl9MPrfy2ogXmG3cPUJaPytBmto9sff+vDqkAH2aR/gjx+aAGFtnxw/7XX79QIrG6lpsV&#13;&#10;Ur+7FcOKo0qrgnmIx4/r6DuSBni5vzqAWtR+Ksd8EPtzPPf/xGRan8WTX+8tgy7bREnMFUu5Irh/&#13;&#10;fq6cOnSxGC1mm0cTuaWML3dQTPOD/e2327kEz0p94s9Fo/P98oSUE7GE4K1lrH95hD4HT5DJohX7&#13;&#10;rKIf7t3aI6GGvTgMRISeufHAV0KQ/T4f259w/XBPa28cqCRARMFqtnk37FYbqNcKdaKI16uZq55c&#13;&#10;DIIoGu187WQXN3SLsCs51BIZ6shuib9H/fkndQBIHSHtnOGwsn/mhqi/fPUPZex/3I9uffnDp2t1&#13;&#10;nfxvf7/XDF+f+t31+r4bWgIKILWSxA4KuiPpvjePu9fNB7L7PP5SeBWfs4p1ucLzjG673t9j12B3&#13;&#10;+bsL7eVmFGUoZ3dtfiOkqiEvv/Qf96Sw6uCNpT/8+Xj/8noC7N6cAHcIr5TPBbSPzf7L6/pu4THv&#13;&#10;CGlILzfrXtrHeEM87P7uxr1ahk96JvOygo5FuQTz/32m/70Ec/7gnwEda/lU/TZo8EfST/k7QOT4&#13;&#10;9HP4JrZ/ZxiiX77/v5/+6eO/DDyfv44X6e5/6Q/DfV1a/vJLmang8/tX0fyna/3eVkq/LMtDIU1Y&#13;&#10;wVhSnL/NWHSg6UIVQO58Zig3XCIaBVwj29LauX2HKYsQCHlCbyaKD/9x9MuQkQPZCMBoyUHMoOpP&#13;&#10;J7BvQfquGs3kkY6BixTZVSGKrgy1IDS1XJ11YFu2Vg8hW89qPpn00X37f77hbf7Y4iVlDLtFoPix&#13;&#10;f62CmTfAh+vMbXG/moti2Jx/PzUvoAOU1mQJtpfWkoPRhNXapGS3j/2hXe12jhDwUhiK5l/+6afx&#13;&#10;1y8DIe7Odg/HKzCE1oTCsWsGWMa7EovLznmfj594bXaLW/Qg28UPTSWtfTv+Rm9jTkTK5+lh3D/v&#13;&#10;JnsN4f5hBwDMz1geRhoFFYQCY8ATL/8IinAla4z4fP/rsH+oZVju8cruu0PXI5LHX374tCvlhgK5&#13;&#10;b3ch4ccfD69vjsyFwpDnb9+f+t3n5UHsRaVHrtO5hzMGLWUvh4A548Nli0+T69CH7bZvm43HotSw&#13;&#10;LHCclhSSaPvb99z9WG83H2JLWqCa99s077qXNzaWL7cdxvbyO25/zH5BKZ68f18WqxF5brHMLnjM&#13;&#10;ihA0YxkoinTZ/yy3wvaUIrd+Osnt7xWh2P3MBDrl53ZLtkT/7N/MVBJF34E5vKrYJ6RILGXcDr3U&#13;&#10;NNibqMf4AYTy+vW33V5R8UO00VxvIfLr3wJreNA2hY3lxH1YCD/wA0Ewpti6KxLP0Gw9TSuAqZ3g&#13;&#10;HP9M/3xnn+Ty1//8Ty8plFteG3v/BK0nBeE2XuP/9N/8d59fz1E0WMuAYOT+g37KJhZ/rfl0YPLH&#13;&#10;neY13n+5DOrx9RL9Jn4ePk2Xv3Nw+TuW3XeAoj88qTHiOyhu1+drwQdxWycowfJKDw8zxYAChj0W&#13;&#10;p3+9uLzR/HOOt+9fH/thznCCbPGwioEur9ebcsnzHSmC6t0m+53JTTG2Wgi8aOTz4nLTSjtNjfe/&#13;&#10;/fX90Op5uQLx8AOiwBYzW/x//PF/ZIK44JLXp72OwPq65c2YuaIcQV5m3PEUcwzWrE1LVcMILIJy&#13;&#10;U93Drq/FoIyE7LmiiEAt6vXsYSMjReXikeDdMIxbDLdVId4q5bcIkAMFHYfD1b8OZVdT+v3rFx/T&#13;&#10;SXTZBsD5GicEM6H1PI8ZRJAC98EXIg775LPGJKU0QSc6DXHdMZAJoe0emNBo7EwuGaUq7fi7Yk3c&#13;&#10;UiZ6K/ctrc+PR6Cxj1FgLhNhBIWQjHcDEymmeSuc9sGcv62QVdRLQXo1vl/2lJb7PcQgIAMBkE4D&#13;&#10;EHTTXK+3XafpBChGOUeoBa1IMbEVgIIhISumEkQSlQAC5jgRymApuWDAcbLI4k8fPySVKBGI1Fx8&#13;&#10;DLF/7ufFr3NWgF6XDXFqzJUiEsZrKv4aQ0o8Ft+1IiWRSAU1ai1i9SqgmEuoDPDQalmyz99XiIOA&#13;&#10;sJMUExoFCJnYRKDEx/0HmCEoFZccciGJSKzBdaIarNWS2raEZgKvZs3J7g9PsUYiK/JX2p+YFL5G&#13;&#10;XEqmBEkq1kSGIUGEOUMwZHhPOXsHnNkooZzCy/tXQQgNSWEJONYWEAEzdB3eb4uxNu0Pj1/P11J9&#13;&#10;sAYB4NfrgQzZRtLtoQ/ZXrsGSny4z1MKqVWCElCtCTG7DJJstQRKNZSr6qLCUhSRSoY5lzVzJAQj&#13;&#10;RNgXPNkAACAASURBVOytdQ2TJODLzTSqoZwCnFzwxm0FqFPb+3t0N1tU0gkAXETH8eT0aacAFhVv&#13;&#10;mhDdLGYrTBa3YCBzlnP9VlbIG72YRbfKhBqTxwConaAEEgCk0rcxOZxxg0N2rYISAIxrIVUImeM2&#13;&#10;NEzroXkU1/HmASSyo0R0ukNhtZVigrd5QYAihNyyQJh8KCiC9e3WApYq7hsNSrlllOBWC4aQjOOK&#13;&#10;GOCKqY45uHSCE0YiSMLjUJKNsTr60hwYpSHFmvKCtm1eJaBuKrsWFFJoQyXjwabxuuKMHK5aKYhK&#13;&#10;jgSjgkFqQMjGv95HIfnptHeVGeMRIMcPBebWGQthIcF8+vGHyWwxQwIo1UsMseG9I1GjXbgH1aGI&#13;&#10;xNBpTXGxodiFEwUroTi+m40yptUuTMscPOYMEwmhH/YPMSG8FdnRddsYQzIWY6NSmlIaJK0IEoxS&#13;&#10;yKh4BNjt7gmUs5ljdBym7oDWGcAaOQYQORd8DllReb1M6rBHrSQx3F0VWDMg4AAxR7PzHgJK8eSu&#13;&#10;GKKacqgo18SkgJ4BGp0PsVTCnXcmbD6sUbwccOB2nnYcr99MRMxPjkUD9QMF8PGwX12QrcgYfjvf&#13;&#10;IMWt3PltM9MtkZRdphQgWasUuQbGebX2jhxgqWvVcl8QRbQSAQRpc4KVKOCWSKNBKXLC70sZOpkL&#13;&#10;KJT6aEl78GEhrMh+Dx0uIHOJQ4hECIAwBjnlvK45JxICzHGtAMTkqAtUdTRkO8+TzQLhvdZXd+/Z&#13;&#10;jtQMk79tvlYfc8m1shbQSCDOmcRG4qzg2c7G5UJESIAyFeqCCMO4IpgR0AFkt1hJuS0Gs9IMHGRQ&#13;&#10;IGa8JrgpDaFJwFZJeh+rBH6cL5lXJfmOvwihkNww6GApgGG+31PERK8Xv5LisNjBBMPsgMwdKbDo&#13;&#10;uPK9GkyJ7+YKObHBBQgnu2lEGiQEl856QZBPCiG4pVUOh+JrJ7kxVgaaA76eF65MRDm4TCBJZd3p&#13;&#10;hgJ0O9/1ieOQCCoO2Qyp22xxYQPWFAdT2eu+YqI4zdaBBIeHzmey258qYAL1mBLG2RRzT1texHSd&#13;&#10;MandJ1187GhzBykBk1EFRA6IOF/vY0K6Me4dJTq9byz7w9BQKqbVIErjHbtosWAg1V6rZRprSntC&#13;&#10;ECg1B97198Wt95BMrcVg0kGCQnb60xAjn8eauIT51nBur+bU4HdnIcqSYTvBy8WzjA9cpR5xrMbb&#13;&#10;UgEP48Ql746dpBQDJEAhIOdm7zsGK37U+2p8H0qbmc0gsIyc5yEVXFBhMCWzrqgoTEXNdnfAzivJ&#13;&#10;B4B0owBmQEjhQlxJAuV4bJswnrHGSvHVOZ8Kcukv4/l06u1yk12bcF3dZmnpYGQVcqInlo+qyzyr&#13;&#10;YzNdfHIphcI4y3GiGBOEXJ5pZRQRVgFtysqpiwGh4t2GWohAPOx3w+HIKYjbpZKsi8MIbaMrka6v&#13;&#10;F9UwQGAwMOKKqYwVI1Lc9+X+7V01DbELxwxA3sgW2aSpbDgzPLDmhDNuaTNtFXADYaWshgqDCSUm&#13;&#10;QGVc7eu8bQgS1q/ukjGwrjDQ5Lj4sFyu7+Ms7suNNzKMa9YcCbEGm/sLjTLU6kNqicQAWO8RJ4jH&#13;&#10;JdjMSGx1CmW/axoFJQsproITyumG1vq+QQgkpyZbSGBFPNyWRHtAMtJgW911nDXrCSDNoKa7ZbK5&#13;&#10;LwtAqnzfcA6yFxzlnECN0FIwL2PBIJTinAUFbmvQuh3z68v+SVEhEHUthoQ/HE5LvSgOMk+RJsY1&#13;&#10;o4RgFENpNWk17jGsAUCCzH0tIVSBlliZ3AOmzJZArcUViSRI3ORQOfTQHBisGKRaqe6vb/N8d73u&#13;&#10;DfYiWmuCWXwL2XaLlDb6cKQHGawLIPSYZAwxgjmR2UxJEcLYslrgc08EElX1ukR726rqT1ezsZ4z&#13;&#10;tld4SNMtCRxSIA2h4AiAVZSDmkTbo9Vl41vWnj79fJstZQ0e63j/jo3D2+YUhhFQDBGCo8A5gVix&#13;&#10;4Oz7+C5pIwFLZmGUmfsmMiGw1sAYzwS7OBLn4zZaEmBCHcgYOIQrXGYDm9I+6mUZNTq1rXq7fadK&#13;&#10;mDNCDJtkBv0jZnBx4/54SKGWXKbrhAjsmE8Rc9CBHI972iLUUOkQOocVUVo8Eh26XwMqnX6gTSd5&#13;&#10;4uY9FJEV66nEPht8gG/frtYFH/FqIkwRuVBLBBVhQKdxPXQf4rYigpqhAylNsVRY55ClJBCVYAwW&#13;&#10;IIxaUzEwMppRckF1W7kqc6BRj9dbqpE0zbKGihQHNoVqoNnKSqKufc4I2RQ7rl8ePmBX/H3GO/L9&#13;&#10;65VkkSARrIO+ssDMAR/kwxSM3A2JESzYLYyQB7Kge5p5CxHAfjIl5gwyw8RMo0+Vc5XSAmsGsPrg&#13;&#10;Gsg0hDUFoVF3IBiwmHKrmTEL13vAFI7Yc4cZpVxMC5AKRu8ElUvFgtAdEXezUSrW1QrSuph5o2JN&#13;&#10;HlbVwfe3c641lUrUkXTidbrCHFUqOJfonYGo65vZWtUNKOJ0s6gkiguBrFSDaD3iZl18qBFwsmfx&#13;&#10;+2gArAVAClrVgsrYec2HSjhuSxaUJb8EzSWjXJzq5IVWSKpasSy4oZiXmudb+Higv3/+PdecRR2O&#13;&#10;+8jouNxuxgmtv3w9U6lh4RRUGL3g2VsuZBNg9JUxWkqcbz40Dc/FKYEoLioFTGsz9LOd+pJYh979&#13;&#10;uZfDTmqewEntqtswkR7xHuZQDQetv9bQUOWE2y67HVltAKzkajytJcUWQ7jMQKOd2HsbmBgwRBjC&#13;&#10;bGFds2QaQ5EBC2DKmVUcQ95aKGAoWlLG0ApIWyGAlVCI/6//4X+roJ4eHq9Xj7cxIeeRk4Aemh9A&#13;&#10;WiBc3vKTNjfOSdergrZtnaJ1l2k9nTprbqnMPXlcnaOSlpRKuZxHUbWYs9tHzaX4/MvnMPT/QR69&#13;&#10;MaeHfRixJwsskFZi4HVIQ4V1dWsrT/79Muj2316/AWJ1wzP0hPf9syLWPSM5Qw271lzvwjvYyPew&#13;&#10;UMm7lncoBUDeJ/+h39NSpWjeLmNA+uc9RgGXrcJ+r54R0Wi9bStZa0gfu9Prt/c4edU03cOOBkeY&#13;&#10;knRXHG0V/m1KLaUwOi/ok9barngLW/StaFKsjhJrLkppjJgAAd8qo4hyjNv+7etriokyuadg1wwl&#13;&#10;YsZrLP423xe3ISWr33AhP3/4Y/b3o3qc72PsIgJyWa6lmHZ3IJqscxHk0CsScL9ul4c9EmxoROIC&#13;&#10;rw13qyjJUVj64QPtGcIAlHgZv4gRQdF+nSJtrw+7PYKp26SgUf7/JNpHkmxLYhhY1/LKUJn5xBcl&#13;&#10;QBhnXAYnXAGtzXrG/XYDBqCqfr0vXsqIuPq6du9Bn3UcCoIbMGq+u2nx8L7nVOz8btuq2ZY5uCE7&#13;&#10;zqHcR/eI8gr2FScFWlxsomRO8ajk823RnZANuNDwy9Utdl3D3omKVQIxoMb8XjCRnElGmcV8WpfI&#13;&#10;yEnidOlP9/tr1zOK1Rno/b5alsjoIjAZ7WSvXYYxg6ptPWEae8UEDFlwp32NM5wA/etDm8OEsTOv&#13;&#10;xGN8aKpoZsIz9onoKgu1QCKLKwC5sPPEwQYOuI885i12ut83U2P++2Cz9ZeqMQvo2ouPDgugWu6D&#13;&#10;17q2M8qLpZGBLS166WxBHEIJ2Fz6L4/X31/yGsqfH27DSAnasdb7HaP2+6uVnw2xVcalwECUXozT&#13;&#10;QqKY4RGOt6sAKAP1vPtMU0Tmtrw9wlxXEgqcY/h+vR4a6dd7zOB1++BKBl4hwKMLCBSUbSQtgVAS&#13;&#10;Wmmx3PacTHdWOFUd4iwj4oEJsaoUQNCeLmeJQ0ipICnbTCMgaTbvtMHxtt7XKXPsXpeq6T7mhWV1&#13;&#10;hrJAsNlVtnWQIUzmv3/+U7yVyxe2hDXgJKjmWPm9ROMMhFUtzH7HiScKedgOcXOMuUTqRjFWSPNA&#13;&#10;MT/oIxTPfpfGLN7tZ0IsShkQUR/KNsZqpEXU+AROKD1jsMPYbY+f/wK8w8bBxaAca9X/7b9+J/VW&#13;&#10;mioloujliKGvuKwruwbKUkEiQ46XTBQI0exm+oT107/+6/fvL1yqCeZjLZ0NJROBQ0o8WJU2W/3Y&#13;&#10;m+n2WIkdvJfQ9pUQFG/2N149xd2zjO6rgRV3PKvbfmcaesgCDG26TzOQXJ0PyK204QRgRkRiNENo&#13;&#10;U/Kv64ZMgTAA8OkkhvEmkaxI+y3eyyQ7hhsYy0hPP/wct6jwNoMuO8dgYVwWUSIio8kOuwM+UFRI&#13;&#10;SQ657AJC6e5vow1CyqrqjyzNR/Rw6j61HWHSBQcccHcT5c3iJFti3xD191rVt+u2F/q5U5MxV2sE&#13;&#10;Rwl383prO7oYsL+uBYXjUydlfRunedsOCrksU8TH02OEAtiJMLSvo7s5QhhOSSg6TSntO4clqew+&#13;&#10;0qmtSlwdqLojQ4jEWKwYm8BVJ1hPoE+DCqhVKKFpzylDgjiUewQE49R1KudaCm53iwtwyX7+83Gc&#13;&#10;PyAmwELMg6gzA7kDeh18yrLrdbl96EttRdwni3a5rrvo9zQxyIhBAGi6zp7VYnHz1656ed0UFjVT&#13;&#10;oE0i+n3A1B/8bue8lx4PZu66J0DJ5x+/pOteI+xtwIhFWLYJBhTEmf7z7/OpqbO9naqnbJBdc7K4&#13;&#10;fRh2RDnmHJFWIwHQvtjptqAzzsMdwwh7nFGTditLyYJ6agViD/X52/v956fGraZ4XIT5GEvOKCGe&#13;&#10;V1BVKsVQTif8biniBUCY45X81rNWeP4MUipzwUDhLq4jl+dv3xbYsKdPCnm2v5mqLCEDwuX7bWSq&#13;&#10;r5JiWhiYawhKipKLYuyjqkoKhMCAeCSSZP7QnLdtglgxSVY7qT9/dpYzfPIinvWGLEIzK/l7ao7e&#13;&#10;7V0l/Sbb+kcWUwMA/NLgwmIA05LVuhBFlrgAn377xz8bRd/e/qCXn8eaYVu2X3430/Zz0fm65ZNw&#13;&#10;jHyqmg4i1elsKIbF2RVF5TxSVSR6vn7Xbx+bED30fxy/nmMpi0v8fHQ3xrMj5h56Pc/PXFXegoro&#13;&#10;8Ngku0G3jsjqtoYIeEz+dEDTsBHc+sfuk2SkZVMwsJD9I0KMFj/RuCopJGMWGMVaUgD2HlZ+bboQ&#13;&#10;90rjBpNrmUEpgiprdsWSm54Tpqcq2S2GGULSiOQwx/Wxczv2wERAEhG5mHpCnag+7uMBGC4b0VyW&#13;&#10;60xsQDHWkv4KTTCEZwIWC9pHrpaUvGhp9GS6D58eHwFV2FJQK3xplTzt7i0mZC3pZE/xpDT/x7df&#13;&#10;jpf/ASjwOKePe/svX+7rDAiiT8PySud1r+vO37ZGcKbFnk33pPaS1pjK8UBMFiwnNxDsKwlC8lVX&#13;&#10;B7mzK+nqKpmFPerXt/u6gF6j2cgiIj1AkRQskmH+7R9/lw8PNIgMoajVdI2nmB765nmamwpgwGtx&#13;&#10;eC6rwIUpuVh3+VSR0G6bLQWk9i537VeTJY0dzy6szy+oiadP3c3ck8TF+Pv1vam6FCgT+xHkMH4M&#13;&#10;Gw0+UAgZSPqpeVvwsIXAJNmKcxYH5GePCIVtxRpUnRCdV8TYMG3XPYKk++YIfHzfPvI8Uixr0cXr&#13;&#10;e6f/aktZSvDR8IrxM43f5u+3XzhtxgHoB/y2zhCTlNOhqqnxhYBh3Vqan514uS2Fxo3gYhlYSA2W&#13;&#10;2HSZpe/TsyxHhkGOLsXNO0RX2+sWeEwvT9+fryWST6nD2nyu6+2PX0ctvl6+vL+9UMHwlydO1LiY&#13;&#10;piWRIJFZvBvJ0OLcWfTKoIz9MhaCzHT/pcU/oaqVkMuI/jnE5WPtSNfUrOoVqMDvH398+fERDjrj&#13;&#10;UFiKmMChyThWp8rvGrLSHmWIGywMxPLQnKblprTnoJmebd3VyL+hmHGCu2aBYeMdxzXivmu+ulUG&#13;&#10;9IpKOvLL9KvBn+nwNnCFv/50+a/pbxJ0j4+fTJRfP3/O6/Zjd0ooQiyTL2/PH7TwH74+3KdR6cou&#13;&#10;JnDSNNUCJYCbYBRYn5MZh6olmG532R9s8m/TcrWhMpxs+HQ5rXl7/PLD+3V1kX3SMTOJa+CJa8vl&#13;&#10;g70/fP7MhMiD2a/hrGvi4k3ac/34qD5f42qGWMM6vPu/V88StOO+q/7o0/Y92ronVVPIlcKH/D7+&#13;&#10;zn2vPI0lrX4VCF8+PbmQf/j6gzNzDNtuN2s2GfB2u/p9R8oDYGNMqtHAmNlGyPRobJfq/dHXTXM4&#13;&#10;nO3CETF91wHAs25bIrZvf4RK7N5X+hAtzjHdzVAde9p32/4N0wYh1DTdZBLULABIsH9IBMFCGL0J&#13;&#10;paFfjc0AYyTYW2I4UxKcM5udqlNn/t8/gmCDWRInpzjsWFHKuKzLxmk3r5Fi/TX+7ReCG+Pp6RBR&#13;&#10;4TkBKavYTkL/zEQy7s2uyeUjExSwCG6wk2m8DRH4pFLg9Ibxg+YOo4KwahrrMdyBxJCD3B4QJo8h&#13;&#10;lsIBqzpn7m0NFyL/+tPDeH99OFUghx6BP16eVxMfLugoWKySrfOZdOvr9Yh0grhy8W7TysRfj2jY&#13;&#10;Nn8HR/rp1iT6+wrhRuj+2xaePp8EDbDjJMYf2+b+t/9au6oyABF1n4EgSTAZRj/9ceW6f/+YC1UJ&#13;&#10;v4NU6Zp1vYIb+OlyMvtcd9rrLt6mDALGEf+fn/83yspHCuhu1kH3nU9l7Ev6nbMOj+njUUuFK0TB&#13;&#10;NF63VuQF661i+ODfNVO9vJzelmlKGJPUaLDPZ/SFVDw/ULKaXzLKUnW9DS8IRBoLsgvd6SOaFhTC&#13;&#10;Wc75Y52kwpdLNZlVs8NmQq6aJmGfQKK8m8ouFSVk2oeUAIZWBt7Bc/ajbn56aD/b8IdZ/WJHXUdo&#13;&#10;FaYlWNMprkS+J2r74zecvvxp1r9tbNk+sL6MQnMKuFHZUHaWlEC7z6nP6N9M3ohEtzyc3v55bnnA&#13;&#10;pX55QQTfIXqPkLLiQhBakPT2wESFurKpRGdrXsCpnbhcnn/lDc5NOgxmo93rx3t9qpgsiyaRVYkc&#13;&#10;5GDj+cQwT9NmUvUyXi0qARCVFJJ0zBuG3XX6IDmxaCDVnBuYvV3c7R5G2yZ8ttA/Fqipy2FYLZ3D&#13;&#10;ymI5MF21ipFT3ufaz57k7pmoBb/ueH6CLzHG4wn6t7QuX1V/cDgF+7Xqp2WpTqfOIUs2WqENbfcT&#13;&#10;B0IShxvgPxSxMYGQ9BY6mRqxJ/Pbx/r4OaUHVFczUWePELDGdTXeQoeLKX5gLnP/GAr1ArqyzS+D&#13;&#10;1Ew3Gg7+WWR0buTHm2w+TwDj05Padqcob8Vtu6LVq1/n3eUxZ7jJ9Z4Akgi9f9zeKGrMwqHGCDlL&#13;&#10;ee4fnsryvLcmRcTyYXwFU4N3CiA2lC4X8Mfjyq+goj5hdrcwVpVAhiD0+vxeKZbCbxkaInD0ZFrI&#13;&#10;24hMa2FYkEqer4+uXlX0cT9Vymm8/DHCuFZNhm+4gnUwpKo/UKsCgdWxbvAKl8WU7FhF+FvbMCjy&#13;&#10;LYz/bWlR5jeXTqavq5FZwFYZjhK2as8+FDNc1VeNYQQ5sf0ARJEgE4WHE/r5NrxktuJExHYru4km&#13;&#10;egobmSNyk5ufVnZfP9pa0mZhdWuWd5k2MQQDvgeMdoACn7mVPGYdM71/VUvWde1ywJdaU9FkGs+g&#13;&#10;4f1tXFp9XMYNVQ9L5qOoARxIQsuSo5NllGnNJEArW1eAZ4melPqw1HQhA6f4tNm6p4nxpUjgf4tu&#13;&#10;MNtVhh8jYLdrPHR/nd6zB4FgXnIeCbT3FfTtfiLbfgdsh41zEIZhnJO7CwJY8MfdwwgyfIjqn7e1&#13;&#10;70tI/9hrwPfH+brH9mRD2LPd83juCOReR8hHnyQuOWazc1h6CCCz2WOG+ys5B0gDsKmQS0pYVy85&#13;&#10;cofdBYxpACIeXn7+hf2iEawTOcivcZsl9PeurnyQkpniDmpXSwu2+aEh+3gl+c8fr2tVHeX9nq8e&#13;&#10;3HD5a5RTrGVfImejqU4/TiClExMj1XVBVdqYc0S+a7BzwN22Yw9AlE0F5jfjtL1NT1JXNdhkMdh5&#13;&#10;CerEeX+wuWz8TKGv5GG556iNdtYM/vpuDHE7/MEJns7SvjSlYatJZV/5gwoC3tzQ0O5WB2zNJQSk&#13;&#10;u216PVTV+/f7Z7XuDFCNhvXuhk0zXDFsc/SxTmXL8Hr03yk9IcByxu6T80AizAmueE9AS+80nOJQ&#13;&#10;nfphvvOqidYSsFhTvGFVlG+5JEiG69KG7f0mkKsOStKr1Qrt8b2WtZtNNNC7KiUH2QQxWVzcH072&#13;&#10;n6YEHR65+ePa875cEcQi8hGkxDPc8F0o4TaabvUZy5WDLTuoDNUHgMT9w5OEPrN/8mRoQL/jY7/t&#13;&#10;SFja2/W7yiET7qB41rAqIKFC+owpWcpe7r/t+BhWowJIIa4uQyqwlGwZlmPPMzBcM/k+xIPrOiUY&#13;&#10;uW4ExydCaWKrldh7uDl/fnp69DIk+OXpT3/fxboMEOwlD4mKih6XDW5Zgjiv3xdBdc7FmYdLb1BY&#13;&#10;4JjdpxwWJzZawK9+tVxZ0e4bI8KCgOVHjn9qGCYCJPTnRf0HQZAHTK8q8+saYA6fnyp/BA5L4M0n&#13;&#10;Sbe5MFSIoKJSZva74d43Z+9/a9TNwGWnowifXygNiZGyd8YPC2GHXB6n/+e/TvUpIyCCBTc9K/1+&#13;&#10;UaAV90BZUfEOBHdbmm32Q/RypGF05+MJ7Dd6EndAg/5UG9Kc+lQB/afOrEYNO6Wb/JRkJYZHfG2i&#13;&#10;ZqzBUwBxJvjl/utZtRwnlB3VXjEccwyJyiY3pcM5EZ5KXsweS6HELLhxi/u9fWTDS9dlxhOuGRrp&#13;&#10;Cut8gaIa4BWdNozjSRxf0b2yRpZNm9PfzALAy8cdYYks7PqdlihCvmFsefttCRI2MbEd5l2kUB5t&#13;&#10;+EZYdTd48eQUck7QQEi9WkMpVTvsW3yrYdvtVapmrUS1ZzJGPAV/ThcGXFe5QEH1PXRMDT/uDMWs&#13;&#10;kMNO9h1as5bU2gEV5c4rlYVIIAjIV3fR59uWetMGJMHpwm/3VWVUIrOO3MeDU6q0LLebCAtbrjNN&#13;&#10;5Yuvf+cKCMEgdP6FrG/vR02Bdc36UxcUuwX0M/WCj/MMQ168K1ARVrG7PyNmxp0ADbcYGTUbTJ4J&#13;&#10;/NhWeY7l7rie/elw5q2WVeSFSVq2aYTCW4fy5C6ghbRA8B1wPNnc7NvCyIaSfDLk/Yd0i+F9biDj&#13;&#10;KAZDnVWHYRuMJSxXPQMDRplc364s0l14LKg8NXVBr5tr2dG9WDKK6vyzmeZGQZCSjDxHyPOhKO8y&#13;&#10;CaS3ZaP71gtQYZcU/FF8znDb8mst9/U1Koz3aYLq877uFYGlCQ8zk3zpLm5zjtZSUZVmn3rhjgt5&#13;&#10;olZHtFjqaRngTDOAbRaieeoReR4/WMSk1Prd3x9MUYd+B0AK0oH+QKQA4PiVxo/hiUvQ5vsvpKKs&#13;&#10;1SJHUBkjI+/ZucnkBnbR1b/S9fjLc2WWz7Rsfm41epte+KcmkMsaEagoPQj0ej25XIe8Qv3wkO1m&#13;&#10;lepydKOdd3Ytj1NZUHpkqTgtqkVket+S3SgD61d47jQxwcuh9Hp4X3v0WE/uWqzjo1N3nkOXVCym&#13;&#10;OXSP8D0PM9343VORCCIQiNwXoOqvi7MGm8MZdxYDScCR502L9oPCVW2ODkd/G6C951OHPNrn18sp&#13;&#10;LOJTP4bE0R/brfF8Mz7F5FZx+oRu830ONu89gQTS1DwILYFjcjRbhCA+fK3fYF30g/oPXci6zZbA&#13;&#10;HpUD7lZg9gNfWQF+a3UjAK4T3XTeU0CQz2BBPquAHOSxUiWBNJpmQRfxtRj+z2/v9QUNfHqv3cup&#13;&#10;/IV8eh2X1+hOOuAgP7J9V/DTJpRu5zWF0tBlo+hTuFq2wNCqcfi4nC9TP+5Vhi1OMKgrC+53g9cr&#13;&#10;+ugDmTPmWrRdXcuif75MZeuqbvjQogAZlyuhT0WI7A48OIe/Mmiv1+v7b4qqtJtsAvIvDTgH75AS&#13;&#10;pCSRviz3cOw/kcOATBzepv3u27vbRoAP6qaswnaOA+vp03YDJiNclvX2xNfAqgJppZr0+or+3EaO&#13;&#10;seoY46NNqDq4zHitpVTZe1AfoWqRCFt6PW0I57GrIgJ/fFL/LVcsdZhtadM+yLiR7TTLt++3ZLdU&#13;&#10;smcN3gYNMo+JwWykC6Rsta5pSyxsA+Lj2EJZUhjdlMlS0QLpFtHir/EeV6FxM7w0y8RjVKLaw/r8&#13;&#10;+nup2tAeb393CSNJxU8PD9+MnUNlXI6LB6smntLE33Eo4femEmTd/Zh6RrdMnlP8BG7P571txQGr&#13;&#10;qfIYZbOZLX4Bb9swA8ePRECiAQ3mp5q/mgIQAwBxwXHvkCCmgI4c7uIfeS7t9mh9erkay7v3wCy/&#13;&#10;KQQop4JL/H99+V9+XzTDF9yXlQKgxzlevNhyXBJk/Z+gebmNw4+Hz2SEL9FLUtuQzjEueMraTXlo&#13;&#10;viMu8qlrCKZANLm8ykDm5+3LX/7y+utQleYffXlyndjR9I9rHeGLvR10DbMpfeRAZclmVJxdW8nP&#13;&#10;j/00Af+DsgVIVpdmp7urtbwvY6rWPB9CXllnX7XlJnOY7uuzfa172YZxfjwdiy33bbmF9SeCoERh&#13;&#10;3rrCy30bqwYdz+oPUv8FE6qWAcDY6NohjK2HS5Aj4CmytO8ANE/147htsXgvGyCrGAv397RFjYRG&#13;&#10;grbOfjyt2Ti1VjVcwRcq2rDbVlYdFHrLI13TaQ8Mb5GntzvBIywlpxxxDiFylnmVOWOqqbhmMUf0&#13;&#10;+nfKCMYSlXIUFceUUOZMmMZXLSoMuG56XYaahZVRYM1IyDtRp4XUejcBO36Y39HEIuJ0dxbxJgRx&#13;&#10;M740UIZBWHjGdYE0P9VLMokmd4OvYVdSot0EssS0ewJho/910uvbkgJNTON0bUAFBlRz9AY2rkRw&#13;&#10;CcdHlug97PxzW9MbDHx8dq4FXe+i2X56+POvfpLnQwzbRfJ1HlKwx8vn57eV1Z1S5fr+zBp6DU+y&#13;&#10;05UmCah1v8EpiAG2tXQUGcwTqAqaz1R5s9IHYUK7JTFF3skya4BQliAXR/onVswdm2FhD3DeEQZX&#13;&#10;m6rDh7K4vqppWo+gTRlRyfz9uTwc9tGdxQkfbPPwWQSkpvhPw2STufqQDgehY+LH409eDHE/EES8&#13;&#10;3fdlbX/+soW5qsXzl8pBLylCA8ESb8Py08PD1aso75RBVYJfHtpP6OO6SXLep39CiXWr5vjW5/um&#13;&#10;/wAAIABJREFUy242O+1FM9f3NFX0gIIGd+DOYF52inhITp6/XucFRMnCTlApDuiJJ79FTJ/nuarE&#13;&#10;2/1vFSUdQGh+fFHvH/swZZ/fAahPf2SiP61TfOLskNb8acWb3AVIcZ62tuCvdAgbFVrcCnC+bdVW&#13;&#10;LXBrTHCLXbBcmFsagZKZYhm7z3/a42LCwAEZ3KC/9Cy9C1Zx0bx+2Bqg1G8cIrrgm1pO8BIWKzOE&#13;&#10;BWWtvqfFRb5A1/PYpo85J1yP67QO71vVSeoBIQykAif+iX5+qr4AOG771HXSLlfIobAn4dDXpnUQ&#13;&#10;GYmBh8CJBcC681Db2syqZUDgLXsaKC2YcO0RvSm6jGOlFMnlmwNa7bCkY6dSSTR8f6xmhNjvtBhS&#13;&#10;9rixoDROddJgJs+d+bI2+7YlVbZW7jFRVCtmg2GSsIOU43oP6c41ttZKe77Hqyq5BtDs3wBBgDOX&#13;&#10;WVlDIjxLOrdSrtiOHwosKCRbM5g43uuaV6p61nAht4enhzZcV2nQVKjBO6rzBK7NrmgSGotkovEN&#13;&#10;JkEI2dh8zi30luDN0EO2GVO1Wtd4L5+ws2+C5/RhKC41EWYOPMSIUdL0WMFgdEQ5yOx/5/xJIwc6&#13;&#10;pE1FkefhYy+vK1dfU6ariahbwioEKTj45+1SCx94WOnS7BfZVTzvskyzlyXkXlTzO5nwjmB//0D4&#13;&#10;wplKMK0tN38webn7A9MSsVfIT/R6bsp1hn51ngH10Bdrw6z7Cn6+pDcwQE6nDavqx4fZBfBb0wJw&#13;&#10;Q3M3JFGWvGvUvlsvZFMQ4DsyLJ+qs/3Yw5NL80pLSFzoml23Vy9WteXv4bImBCWUm2GnPL1uh/J5&#13;&#10;ZW88RsPrrfrk4q+EQYVowThiTEv+dJDD96ZSbPKGHuufVXv92/f6oElPjuefrQnRgawKSKJgwxuj&#13;&#10;oNzH750UxQAwtTR+pxmFNS5VRDkCDLgZk16l7Ln6YQ5rzbu4LxpZaC3nj5iQcbkV4U0EoWCQqyqv&#13;&#10;KMzL8isF/UZoknopvN+3GWcQA/X+hpgKcp/9odbk4ny2kTKUK1fBhMESnDYc6Hqdtkb3bPltx09k&#13;&#10;g/KaUDMJfKv529jD4wesEcYAUIow1guZNzWIm3o4fmlS5vdX9ym3LD7R8Dxlrg/CoD+XdkDPh1vB&#13;&#10;ziMIEhF+WyIq/ND8+/A3pQn2BgGwJVxT2QG4EJiMbBw7L8wRuJKbEIwULtfwNnNSGj+gXSc3b1XI&#13;&#10;DIeQ1DzNIBQuG1mXnBsGf1DvL8sljfmDGEGrilBzPIZAPm/8hhHya6JY1tJlXsZklsQfyNmafSpL&#13;&#10;8UwjAdbiBMTsCFdfGZ9FcWXgsJyZXKiq6h83v2GVWHnUAdbWXUM4BO4LJt2lwW8FHFSgj0Qyr6UM&#13;&#10;K8hvzn1mp3H+AMh+FZ+v5BvDmZqY1PMWJW/z6+3fujYqmhNjHxuA+uHa5X93H+e3Rh2cyzAWmkTo&#13;&#10;BU9xwGAOPJ4tAgXc/b7t9y/qT94kKefbtCO0XTo0rPZRK1jKum2gJrQiKFo4XsX5ZtbpQTO23yE5&#13;&#10;gjUylzPiFpimqliiuyq5M4scXtFL7R+8NM5Cu+EaBFniSWE+wf/Y/kN3EIIZIT6bcHn6SyGtq6b4&#13;&#10;+p8WjYEOdXP8uC0oqGi38Ria5rjd0vpxppdgl01BPLdZTHQrLFdtB47u/m8VSaZpr/jm+Fw/EEvz&#13;&#10;vrWVbo6tfE2/6wgwgpWqM4wvLpK2xuQC1YsqRewBVpwkWHY/X4c6ip/6qphFcoIej8+/fdN9s4t/&#13;&#10;YC9Z6cFWIc5VzAKibZhaKa8xDmMA8VjiGUCWI5KiGQG8LwOkkN0PktwRT/M6mgCb0Cxz4vqMiJWO&#13;&#10;kNE/Rv4Sh+gSR+JHzn22rAQWXXO/tBeY473rYvV7egsvQAVZ5YFhQN4tulZDfWNWI85SBrDYB7Wb&#13;&#10;nSV+kiT2j1mwb+/fxVewP5NaHgE39aNcGNykSLzxgFqB38tav5rzia7bRuUJ7NsuXh3bO9DxtgKe&#13;&#10;zO/jxufBHhvx8/qig7X9Ia/OrBDWY+XXJZCwoLULef71ey+qnLt4oiCMlzrcI8MOVO1DyA0oX+/4&#13;&#10;V6np8nadNEiMAoZcubTnKZhBg7IgGahd8uqI3bCe0p4uzfe8V5mHdGjUT2BbIggeWlLRlTyfJY8o&#13;&#10;eUaBLzoQQWmajbHleHi0q3tE1yhBiEm3/dGnWz35ee+82rV4ngqWOcLr4+oCHjKZbw0MVgAOf/jz&#13;&#10;w+232D5V87iWBdRA/m5+LZKtyWt14ZkXuln62osLhGt98Camu9V1Jfb9jp8OVo87Magu7ZLFzz/l&#13;&#10;+1ov8UAFTIGCVG/1d/rRk/riqwIC8j1U+Lf5F1BkVV+tCuxfnsL7x/Sx2z38JM/E+KNuOeELL7U/&#13;&#10;QgEz2Yis2Z1z2RpIlnUb+xW0ON7FgH130JTAHmcjKKiAJWYEEPBz2VTrT3ftVZralqeRXcF996Wg&#13;&#10;jqAkqC92ZHGHMEK0a85YTlqW1NWKC1loRqvaEP5mQpctASaxxTAjL7sblKq2davxYbWvEii0sr8H&#13;&#10;02kq3KDocUZUCqYYfCvLaV9IyBVvHfXfTUuqxni3jvA5XW3v6WvwcTtu9Q/z6aaHsp0EYCJh+MMR&#13;&#10;kGsWxTMQGb9d87TkvgPvCfOeXu0zFpeiHkjU4buHwJaRwIKVrBgMtD8ZY012kbUTkr8tqT+BB8jp&#13;&#10;jvGAyOkmJl71Z9wct6tRjzaqdM3b6XhCxGjl51f+fuLWF1nwjFh8RRK5A7utK34yFNnsU7KqJ+IU&#13;&#10;+RHCX62UuCUOrRE6uJo9AytlGzKWbxiTzRYT5ibkLxGOM4Cg4yEJuL6TW1QYqUila1McB0WpUFrh&#13;&#10;//vpfxJCMoB+NbBm2zZf2gZ74FURQprJMFm6+mjtZsOKSZaYEoS8SeogE4QFEBhldamndZ631ccU&#13;&#10;91AI9DQVYzHBiCNFYHaGSEwqpiipfuxuH1PbXIbxLrAqCHi/QwbNliBjC7Bpv0MGV+RbULyprU8F&#13;&#10;ghigoIqiBGM0xIm9MaslsgJu5RUzJTKfo1YAZM343Y0wG1BQzphzD3Ip3pCcF7w6mxSvQFossi6k&#13;&#10;VEDklNpAE8IFux2QvJXiOcGOR1xYcghVeAsbEqJgigrkx24MI1B4mPb1ZhXFEqW3YSqwQIoSDsUW&#13;&#10;jisAiVs9qmRMGGJ6lE3ZYgVZ2bxxpdg0vN0k/aSqDQiKOPJzGNc3rlQoiHeYxcAQTMYAKcLqSkYm&#13;&#10;W5pcXK3y0LJiUpK1WsyAEutETn5ngqpKScFXM9kMakUI5cbuJfNMZTIbK6uHRXIRjSkhxq6c4CHg&#13;&#10;BFVhNxw5Ag1fptuYsup6hyLZImRBaZUwSpYSGpGE7/NNeJSToqQuIM8OSK683V2069sdFnwbJiBq&#13;&#10;hZF3VjMaXIYqF5gVUU6W4PdtWPbomyS4IurCmSK78RxgnRCSeLceK+HiKrnIKHMtELjxDCpU0jam&#13;&#10;bG42c8g5EAkjv2KXAKVuKLsLZLFZcLmTgLUeV4OEo7lwwnyOmFLrrOQ6AxyAALhM+yYAqbsueW/W&#13;&#10;1dpU81MwC0O5EOnNyLQqVUNuUGTqXEycylZFUCIqBSUeA8Fy90Dzxs0DZ+p6vx01w5D6JbBMcsEA&#13;&#10;S8Kb2UeSdgaRN1tUHBIrtVqjFSBCiGrGbmaJ1mYYAPLGkcO5Coh0lye7fTz03boEwvpgJFX7qe5t&#13;&#10;CAf61ce1anJ431HRIOTgHMoe1cL79Pj0NVo8rCvIObgNbsUH56zHHPqrVxVkMkFJQALBx2PXemiH&#13;&#10;1xkWQDGWuIrZta1i2KZdrfN87FoJuhBGEApCsD1ylHREOfB0vX74HKggfeRaCmvWTJE6tYyg7Mun&#13;&#10;85PbDdTcJ1AKYbGmHXydP1IMiGXKZHAZ07PIoBS4GB8h20tsuXDToJW+z9l5BLKb50lS0gjeJ5hp&#13;&#10;KRBSIe0wElwYZeO2fDk9QOSDR9uWK5YRSzsKkh4VZ9mHpqpLot7mjNHk5ousjbUIUIWa1U9K8ZC9&#13;&#10;rmtgfPS5ZJaYU7gCAARrGaZLBhxHji1uFEDcu9RUikfprAMgk0zYhfsSS6GEEANyp6plHBJJKwOu&#13;&#10;kLyyrMBgbKoqECyInCRyqB/QukGOEy2o5mIuOzWIQgLZ7f2GNSuSEgSBDwDmbRuElJIhO23AZoqA&#13;&#10;bCgAsWhaU0QxLMZRRgEoMGWU4E4J4sR7jzgFFMclC04giVtJAWamNaEkJ5SLD8lBzCop1nFQBQiu&#13;&#10;5xBKcBxj5kTMdkszF+3kQq1bLUXO490sFP7/5adB7xYztNh7YM0hgmSAqHUOlnCoNacUVBTEsHub&#13;&#10;GIoZ4uwwgxKXpQDQt+dSuIWOM5FgzpunGvh95jDbnOy2DeviWCacKn0OAPsSkg+pIMZU5UDda1xg&#13;&#10;cRgDu4SMmLYFRViYxhSI9XlszhVApBCEMhEHlRZX5mgaLDiiHDIG3bLzU2+SASCbGWglUg4hw7xa&#13;&#10;lCCDcrTVRSuzblpLb+5t1wcEWEtL1MdKvr++CZEB4SABBAERKN5z8qmqWxjgvlvBWMmFAUdPqmpU&#13;&#10;WKADO28r1teJx0apcZza7rwuY4m8ZFaQ0FW1Ld76REj+cGPZvI6ABuGRk5gzpHzZwh4RwNZlprub&#13;&#10;XXC0l1Z7RfbdQcwsTTqQNdjIMKAJrC4hiHmNChiXl1CihygWjJB8n3ZWnfzbe0jb3X4wcizOggxO&#13;&#10;h/O8j60mkLCPYfnx8QGEuG4Lh3UE3Bu/rxs9dTkYV1xW5DaNqZBS6P02yYtkQs3LvdZ8xE5L1dYV&#13;&#10;i8QCCGEpIGGmjN331Vxvb4IL0oucksuFy2wmt3wETxHhAGWUI4QhEwmtM5UURR6FnwRlsBBJtHOW&#13;&#10;EEI8wrJk48OWMIREKcjFYPYM0Z48S6HKIGefUuBSUQLsPsxhnf0anAEj2oe5lnLDySwDkfz4cFi+&#13;&#10;/cE1JpWY7kUcEaFQVdwAtb2PVAusK50p4midTc3qYZqQzwpQHb0JVkKRJjPexnVfI8QBciybaMsa&#13;&#10;AtKirXrrrc3Guyiaqm01TBEA4coWE6BEEYTneUAxdkp4LTIoNa173t53XnNJcgTUNwovk1m3TB+5&#13;&#10;ZKeQYnto6Ubfze+nQ6MkA4eUMAgpINUIJkCkIZAaFVEL6xfvpjFbHHAoSlVPHGqfIlbARssdff/t&#13;&#10;CjKzkqFsBGftsTJdrjKGBFZabsPSH8R9GJrjkzX5U32Md7PALGrmzFYsQMhX1RlWLMiy563R55I8&#13;&#10;8VS12K97jhYQNZYdM0oYpUgSKSEpPhiTFtYdC2Mmb3X+l/u+jvkmtQOOQ8ojpUdcvYwf7bGuTjqt&#13;&#10;m2jwvN/bQxXGpVKUa1ZJCSQtCJndJUaL3wiTQqol2uV1gEJtGD4+9mWzqpTFoKiqkJMNBlXO7mPB&#13;&#10;RNfnHBsoScyRUoCLkjsEO0hMkBPLKWSYmr792P/oNK8lTyHelzWAhBQNb1m2OCKXQLbJEqZ03d2t&#13;&#10;SSve7R6TRTB6DwgS0cRoR9EIIeo9Zoz4/DJRg0tdN32PoWXUNwr6jDirS0AdQXZfaM1YozhDNefB&#13;&#10;7MBDUBda0L44pGXBLIAQk/tU6Y5BBNlq88Plwc2bWRcIugxGirQ3KOdFNIfsIysYjCSjnUNUQ5oc&#13;&#10;Ua34z//8915WhesQVsFj0IwswOXsAOCBEsaHdQgwwAgRXqNfGRGYEJRK3G0R0KftdOwHO+MxRDae&#13;&#10;ukN0BBYUsysIeAQaSCAmy+Kv67LPGCHs444reakBsAU4GCcfvGGSIyQgLHmdq1xmrprAOE6ElPk2&#13;&#10;JioE069/vB2Z+ljnWjJF0XCbEKQQ4KatJxfCNP73nx8tSwWy2X70Z1mnkFMQiGMHvZkExhhFJOrq&#13;&#10;dH6dl8R4tgEgiBWUksWQwpYsAUlSnREpQ54XVLiQenp/vnS1uXskyLgMm7eM1F3fzdOkdBXQvA9O&#13;&#10;yAYkZeTSa35RbHaua6i3FhaIebNdfzvKM3TMScaoJCCiaP2clOayJ3tJnCnr/fnhXLIvOBNGM4IV&#13;&#10;kaKVNoTCQF/XySyEwikQDJxdhkOl34ZBgGITylBxuDvI0j4eOVkwZILQjLuHOlKluL5eP2DOW7Ap&#13;&#10;ukN7+GP+IA4mgyt2ctvyUDcgGMrKsM61RI+9MgZn6KKxMGbeCFhCf2xcdDOGDKEcnany7ftSq7rm&#13;&#10;EgDvVp5jEiRKTtcxYCUWs7/so11vgopK6Py8oZR9dBnAS0NzSqSp4epdIbyGvMq2EsyGyZsNpjJO&#13;&#10;JUTrfKU7uu8khktToxU08kywtCacjmyf15CoLQggV6n+Pmz4hIOdcnF7MDZvmFKiaNU367c7Ox4w&#13;&#10;haUk/H8+/6+m7WyIndYfYGo4LePMovSnAgPOSxYnBVyO2dAaEGNQQSHElHl3luO8Y6gSFou7A4Kq&#13;&#10;vgU5Ta871NRVSdnskuMdl8MemN+Bm7PRmc50JUgJ3mcfASA+mK5VG3Dn049///at1FltCz3qWeZ2&#13;&#10;dft+BhgeT322JGMHYzio+u5ubX4CEZhAO7WvyaG66nwZhaAA5HlND1L7DSGeItrcu5tmvy7nh8pQ&#13;&#10;BDK5vtwhuNNjRZnMEWzA9I6DCEuGEjecLYISCsBbvMHCsmELt91Jry4kRJAhprFr3EQlpyXVgFUM&#13;&#10;apy9roSW07akvJ/wed2tqHTbPP1+vfqQtOItFCLisjpz2zITGnCJWVj7Ff6XalWIQQPNWnif1mGx&#13;&#10;kU4NwMe6Ls5FydIKlawjMBiYC6uqtTy3iZC2QLeuzwIfztwnEK7zIDmTtQA4RSj3ZYIYApIFfUCk&#13;&#10;WT5+a6WzHNS0EYQKzPZzin9zouegTvAVeQ7f3IiTY6efoKKB2y5qWFYPCqqq+8uVqLz4tT/3D/TL&#13;&#10;NDpCJSxlAjx627fSbYvwQFYtqw5ZtjUKpCRgNwAFaPLl6exv4S7egAcP+gkfZHXDsM6uXrx3pQhh&#13;&#10;0ynjXfGihQX51OkYNp8D4rCuHLoZaJeDhKilQD3lHbS0Hd0dlbOo2pO26XQOhVLZBONmFQvCbg24&#13;&#10;dj/qftpW3GgFa+O3zfiACE5sC9YhdBRMKGm2ta0qAFuSyPX19x8ejjeT//Klfl7W0j8cv6WUQaJo&#13;&#10;4Th5tydz3+4wmHjb6v6CdZtdkB7ehlt3aWCMxRWwZgGl7vrNZN08zTT+QEl0e4j7XCHibUBlBb4y&#13;&#10;QUvptll+uZACuAKc5S1XjCbR9L8+fxyrwjItoJ4MDhG3zEGfkFR5rhBaKB0a/0ixCNZ776kos/cA&#13;&#10;kz/e7j1sJuu0Zna/AwObuunafh1uf/768+4+Qr5FrmgmGIBL161lzTNUUrW6GW5T2+h9vYMyQ3Mi&#13;&#10;ECiGCH7sqzxOIyQwudv7W8QtddyhhCgnh2PXWuS2HXJK+sYjs10Xv/vsbCs613Hn8jIYGpt/mr/V&#13;&#10;Dy3ekDwSa2Kj+9sV0bzbkEjVxkJWv/aC4+A5oFOs73er29JrDYMv22b/eN5oXva9EP7EpGyUL2nx&#13;&#10;pivA5VAKf3kZiHt1NKVOo5nML89K6FKQai7b5LFCUGf1vouHI3DE36CFH0zSiMH9fSN2w1iPU2Bt&#13;&#10;buhxX9fzuQcojbacWprs+y7qdTGMsLxsvHScs5SciOxF3UOEXf1pWwdMCcyJwLxCe8tocZkEvuUd&#13;&#10;1s29ZO0MTz1H1TYGVSyUcLDL1U7HW7myDRJMIGeIGJgNzCKHWjYx7VXDFuN7inkhaU+8BdZtXVdN&#13;&#10;xHcQ0Fzg4pYSKkncYiWuxh60svU5RlymaU9jQjQQXSLHGaJh2RvRAxyl5ueHC0Kga0/EOjQukaAl&#13;&#10;A5xzJQS+RiD+P4LgY1ezLUEQ8vJm+/3bYyLimsy8VV3VKoGExADxBAyYITFjyDPwcExBAqRGTZfJ&#13;&#10;ymsjjvvttssbvi/Wn9rr3ewef3x9+dY1wuvT62opEHZOyOMnftB+imiZfNEpUOIa1ilERylKRulo&#13;&#10;WbzjzGKQ3N01gMEkrxNlyq+I0QIROeoBUlTvKqBC23MYHQHeMXb7/b3/sg8bIqLUQAZAOId90wSf&#13;&#10;ncsHQjG2TmWYqlIaBYVOsD4cg86RmzS6h9wMLIxqVk51pLM8Eg0/V08v1d0Mc4zarBPl4k48RiAs&#13;&#10;K/RyWu4euAzLDabRZD2ES2w/1xyCdL+fuya8fBjR8yFcqHmI5lrKIqZxnZN1lkuMCMSjxJiHCIMK&#13;&#10;CGWYwbbfi7TemI4wiNCwXlgKxuw9Ht11TID4QHT2/gIgFkjWNAcbKGacFwlJak63HSQsl6gA6+i8&#13;&#10;pWM+wzlxWct6c1kRLhcGXFjuvtj4lBMg4sDTbU6ciL51fkGriUjMhiLquj7Tqloy2tD9x6To7mh1&#13;&#10;6OwqtvSWLh38+92RJp8kFZjlYG4RkggEUgrCLNtC32DwzDu76duZpkLAW1h0QSrECN4ASLvNYa3m&#13;&#10;rG3O1tgJHw/OGO+MXCjbVYRCiJE1eF3nupEhLTqK1d6M0qAq9i3LRoRZpD6M11tVND7mDedz1m1V&#13;&#10;LOfzmGs2v2AitM4swxA8ZaxwbHAfAsl986zV4gAancVNEZQ+6+WpbPhon76086IWF0U05ZYvUfNK&#13;&#10;Vk2/t30OHqFw5zZNBpLswnqkNOK8OJvBHpWKCryaeyDPYLgkxm82NJ6MYCCJVqCAmHS0jMpkfXn4&#13;&#10;/JO/LX0i2kRxbEcTH3/4R2ND9oQ05dv9g5GClmCNa5zQnFYQ/HA+F/UOVplgGQ2EKQ3LuS9kK+ib&#13;&#10;hZQiFnFcnEOPAsKC5ER10Bcpty5Xq1DA1Lzgwzr0UT7+pb2c3vtN9RW8V03NEF8QIQv0DhXloYh3&#13;&#10;m20MS1GmEdC6OCpD2vpZD4tJCgqPZYG/2kpuMyumOm8hIwJc7fmCJzS5gjM/TVSW3q2Hh8d5DMol&#13;&#10;MLkiYrcVBl4FkurDNRXzhI9AX8IARcwToBhRRyc1QxA2u0IbHLeYcTaOU9fty2bjg17mC8BKlVtS&#13;&#10;Vy+nF3D+kuv4+I/tfP21JN+bDEbvwctkqIIFvOjLBksV73VfYo57l2c9VftmVfezTRBAmvDmy1Ny&#13;&#10;A4R41QEUEs8pFPIj6INAYFVxuJef/ul1XbTTjKMR/y4sILSeFpjoVrYlhB4mAxV3L+uX7RfdktEN&#13;&#10;lBMPPYJk8xi9UZLy4T63m43D+WMdvwc/KfHKSwoj8TRbn5z3ioEePO92HSHZ4GFTfRFIlIiv9k7K&#13;&#10;EiK+ABNmIB3tYHnPRFZgHl4fjsKqAYDNPCgzuU76L5+e3scLLPg63QhIXSnhAqvHYh5UXR+WvI4m&#13;&#10;rnra1GW6vomQzrfFEllAnr1nGHLcQe6CJV31FN3X6wr0fZGZNGYTG50mVRswRwK46zYtMuTr7d7V&#13;&#10;BMNZMcFGlBlzGKSzXUDo9j2XjAYS4FkKWDVP79/+SNY9brqv4b4VIpI8pHV7Rew4EVhL/jlRyEk6&#13;&#10;Xy+y2sigp9lCVOcOE3ugAnZbfrX6mTpoIY+cZkpLZG1OUUI8Fz7UMb9LWZzmmCwWVCBieA0DpBGj&#13;&#10;EG63a1+JGHXOItikRl1uxTSlhsWvP/9fYF9bD4oGChnroNUSGlJxi0nt19vleNheHVYRWkSWlNsM&#13;&#10;F+jUMqlhYiWvZJtK9vPH+zbxg1TcJ4uZ1/G4adV4QyujLXXZo4IDTwBF87ou1nE8E7BROoJcVN9n&#13;&#10;4ubSzYOTUmhvgjbBGFmlgaUizWjoGrAuZh4agaAuVJqu8Y3w9vRx3R9303yFzloIfAyAIHW/mxBQ&#13;&#10;QQx2hYpFSV2wF0C/35UMJJzi/unzPN8yLi5327MVt1tiVqpWdSw5IvHupmoaJwohJCSVC5GPtCmb&#13;&#10;16/n7ecdVlQPKVtOsT4WgsGYcao3Fc0WRTNp4uKdAcQhW6ypKuSjQwgvTbvHmUKwHNj6ao9tj5Qd&#13;&#10;11mILxQ54D5QpLzpICOTMq7lPQDJhazcPlaIwMs69J28/+u/zDndKHr01DfdYs9c+hPNj1AqkPhu&#13;&#10;s58VoQQxrjQ3X/9aYmjGe+Xb25imcaWU2fAaRxiZIG3DWYqJjDqxB1PFxGvx8OOXRpDZqUSyzr6f&#13;&#10;iwsx6zrBlPH/9o//yw3e7cGToB0YLcy+LN5p7q8K0YD60M3mNSuRhVxYLIucyxSk+KwtiBDyaCir&#13;&#10;8cFL5bzD0NvYPWc6o/ZUJwocJVenF/oFF3GV+crdweVbYSijxs7Jxq3AIcRh0Q+yvNnc7fatX2Vs&#13;&#10;auq7fI2hhmrEKLkYqfEMTTGjKUBJcKJMBS3KIGoJjWr8+re+ZStKEDuMDqNM+Dhxax61zH+St46F&#13;&#10;DWrdpIB0WNroH5/NR2JYxOiFnN2d0j0PO3CTb738/K68ki1BlOHcdSDDMJyVJBsQquTWqrQi1Ug1&#13;&#10;bFpqKgim8+pMa41OJPW7UH6V80IsqFA5mAAiJGR1sVTX2BkEIA4UbmqPxmIrBnGOop8SdqJkgKwL&#13;&#10;IIhvu27JwqjCqFjKymblDBnmlW5iAe2K4U2y3fodAmdmE9N4F8QNKmNDIcoJMht1JgQ6F4BgCMgc&#13;&#10;0UwnMqKqOhnYlrtmULEj0x7jV+jJkovqNsGm4hHGVtY4C3nO1MZsPfT67AsaGB09ldXxkRIX06D/&#13;&#10;ZR2oDAyOCPA/iyIsM0GsugQgMonej/diKnhL74MnxeGDgeTwPAaR1G5Nooa6XQc3oXCCKPLIl3Mc&#13;&#10;uPGSaImNS0V3JUxdV0JbFZVrHFuDtvDopQx1NV9Lqm68EB9qXkzZpOGwFWNQwAYSTiV9baP9onum&#13;&#10;VQr3IKq30yC7h8sQ8OXbH8jxkhOS7l4hp58Iz6US1wCTSnjNWrjNlW5grJJrTjhtxLxuLueL70Aj&#13;&#10;5mhoGnIuOyfqa+7EIzQkEjjFezQL7gWIAGnojsEhGmnpmtHiJ5OHRf17v1AndWD9eRE7RompqEEb&#13;&#10;IDhJmNTexmU1Baq/XfSQ6p7Qe14mnXYP351DgFYoSleO29YwDZz2U/VQde9JopuG5R4PImEOCk5U&#13;&#10;dsJqigHliKYO9oEufu8qz3VMtmrkUkgW9vNiCOELjHVqtQ06BDCboheDn5wAFUQ5BphQs3zvj++W&#13;&#10;hCSl217UfTFMTqxsMZpEtRjNcVGuNSUoJX1ROZujC3fJBztkk6uy2pbdfinWL+oOo4lKSGLoAAAg&#13;&#10;AElEQVTYEzzuUecucy6KRNXyZsjIfTUzHBISPvBAx+96jCHmxTbLCc+kwlDCALTjibJI2HP7HX/0&#13;&#10;nr3fFXYGNgAs4ZHthjbyAGshKIxbcSi1YK+esKwKQEShdaAxRfaRiZOldMjez1xgykks2xpklALg&#13;&#10;hY+izjGzlDoNFJsDYrcF+TfNd2hKs6kQvX3PixIWgHoWHjkETvqoiK/kSGJYhutjiBWuMsYjTDvy&#13;&#10;jtTncPV9XS/h2tahE6N3DRUfBk+pjDyspzKhRJpYj09ToyXx+S3otGGQOUlszFtjsosxgFxPkghz&#13;&#10;m5wHVZ2apb0mGuh4rsejNtjzDkpER2YYPFP1aSSzt9kNHE3GzB/lWh+3CfL9WIcpdkUXyCjbGBeX&#13;&#10;bkBOcHRqgH5q6HHEjCFv8nWK8CdvjCoVYTlp7TFwdcWTB9u29YkrUtfF+W61rtFS0k+wNWlVSY8Q&#13;&#10;SG1NRkZUkoXW7S3whq24rCDcVbmoLc51XufGWFKUJw4FhBARgi12Vo3LPTKfhOX7742HBeoCfOuE&#13;&#10;pWhkutAyyczct+kDh2rigGLWkUXTo1oK47m11sAtg4vFbwE59lG1FWFUiisRzHs7eeOCKmSDYywA&#13;&#10;0SJt+UHOce/ookHzeDwnd/QmZiK6ojxUc6Fs1hrFRDBGhD58n2LhZ7mJowY5ZdjX0WvVyi4qoim7&#13;&#10;kWXlGXTVHt0ibL1AKwuGLjIAbCMg/DpcYJbzkA83wTqRoj3spbPIlQ+yZjBMeb1+wU1hrMkgztET&#13;&#10;5vqqYAROqhCFC/bIIVD7WHj+BZTRCtuWCYkUALYI0rI+6HluewRFqSLbf51tDQFcjzvosNkYFoFI&#13;&#10;vIpEcQwaTL+ldT9HHOFONHcy5TAYsN7dzcJtbZO2U79H80ddFK23rjt4xtzE13NhHzRwN8sEVWF+&#13;&#10;KMoi0OgnCNf4Dikn0SdKa7TkBuPsFM7lZCBO5TqkXeWKI3MerwtpMWfVUwj8z/UQf0FF3cVGinF+&#13;&#10;brY+5Ew5vWJAqJ08Tqznq959yU7ihao6SCqxBSh98A21LmmfASZLGCULvcyNLiHi+mYIrD4KMNN8&#13;&#10;8lcmUhka5os9OcLxOj2UkRiQlQ45UEkYFgJ7pcgmou0SV8hTn+aYdRLM//SpTkp9qrYecQEJpBnU&#13;&#10;Fi/rXAsFPYI1g8ohDJtNfUDajg0W5u1eOjbxmzVq12zouXkMNJ8cKhApMON9t/3T5T6uTUlQyPbC&#13;&#10;wjE1ReTY8NjFNN2pSLnA4aMZTVZQyBi4ylWNYW1PReVd5E6bXbMtxsuIlJpwVN3Ws2WUV9s9hDki&#13;&#10;Q3ChFzjTK9AbGkgY1mgeAHgrqc7qq9+TmMvbiX/heWoxENabD8ldxWZA4WW00knabi2ktNm8hHcO&#13;&#10;i5fThZTy4f4uN+SDjp1GJmx4JAXJ6QjHadoI0RpwQFzPvqKM1KklmIIspZgHUl2n4IFC+fmu5kwX&#13;&#10;ZwMvjPuPh7DGy8zEd6w4S6T8+1kKcU738iAz9Vs6vKTvSsP7IXvOpkhEe7zqQHlQmRjHRIlKChHO&#13;&#10;DiS9rpYugVCHSSxvdG0gMhSpM9C5yOWTNCZ2TNUyBjeJ/Cexf1yAA6WL5A03KCXkjMh92B7ILZyo&#13;&#10;ravz+5bW0FK4+pfzYU3lKYYjrd+i3hZhmy8+W2/mtiinOSXEsvUSgjFp59EajPZJpOOSziavWTjK&#13;&#10;NdYNNLgRMd0pkW5Cr4HSZZWYbGzuB5IxpRqGFSiUy7uHjErsM2ZH2T56Xr0ffm6DhgJoYNupoarl&#13;&#10;WcRIaAe+jmstWqkS8KqkjEPyjQHWFhenVhGLENZ7ySBnTLCNEnVj5lDIjRRnourLr++bNJf56ZLD&#13;&#10;+rRvIbySTArEoI1wQ6mbaP492aIhAe0y393OKOm03zYATMrsog9U00PcGNK+kIkKIqV5B+NuhCzC&#13;&#10;Bk0EV5GBF/VCsISi9HqoYDJ48g8SeSImuMCuSi899Hy6BLQZDT3nqgBTHLsg8kLmqmsFzNAo5F1R&#13;&#10;42dxMJqvrjHkLZJqMHwjDO/tdRqbhx95ErOecPBwXhFnR3BUiwkxSdP454ebA8+Mg1rncSnmpJN7&#13;&#10;kroGqAXij+zvk0OB7vm2i6938904VU1em/LoPrx/B2WVjWJorXvwnb7g6fqtJCxZI9ZirhAoKFHL&#13;&#10;ZKQO1V/P66fifs5PRomKPeDaRHfOtdv9XZm+2b6l1sfMyg+ShC3acwOa0Elhryscsi16R5GXZayb&#13;&#10;TvlazsgBf4dIeDeZFjZgDYIHqONWbj7yV8KreZpqQbkjnr7bNIISBbZdjWENZ/NOghAz1Iguu/UZ&#13;&#10;WZ8GyNeKVSc916wWht2yNl148yOX/XVaIWjmkdeiaHLvAj8rn7nMkRHRJlTqMMFTXu7WQdsQqso4&#13;&#10;9nniRnpkvEeyN4X53Ja/zuexp4ex6JpsOVgruK5+JYH1ovHOlV860Ykp3Pn6GUPCyO+3Kej+9PJa&#13;&#10;1j2BtNx2kjCpTKBKFI3CIjQbBUe5+SwF3NUCg7yW3HsA1hQMcUH1BxbWZr3T4EoU2zkvFECacJXF&#13;&#10;ekxPGaBx+VT2+H9+/G/bpm5p7TgMP0/7+rhr99bY6cJS9DxZWqzqo2NFWvnZfhVK30mhi82gVOnd&#13;&#10;5ctnfP9QE89clNc/znwDSlGpZc3ImRLsNlUNowkf5Dd1iFV1ytVRmLtvYZFnSzhgBHoa2aYYaT7z&#13;&#10;6EvIT+t5f7jbBGE/uS3kWqkVuXAVRuNd//lBgangfEZ2/2U3vwd5kK82nnj9lzrGu1zNNLj7eSP/&#13;&#10;1GPtIkfbZJflEPIBUc5j1iaoJaoWfbe8/RKIszI+BZzqMgd0+WMs8uerO2/6Xg/jQ9d5pSXnEWNv&#13;&#10;QbMBn39ib78oytv7OMtKJOL+y/tYVP1wnj9tnhd7y83ybbl9Ovzdx32Mgk4fse/Uvmm3tHQameZB&#13;&#10;ZXsOb1sWO5KTGvNVfb893t/+uZXDdKalLV3J7L58IG7xnODYN+Jk3X8sPl1+/zo1/aH8h0F5Dx2W&#13;&#10;C0/NEOd0QM2eg82n8Tw9lHuaDF3nGkApxyPo/zgP/PNPMl9WkFsSDjxo+NhS2SDSK7NjpHviZnbI&#13;&#10;ShMbD5xN9xZD/gM42Q/RF31uJF17Uajb+tCB/+PXsWLVY7dJk3x4+qwIWeS6fDMuR8Dg2jJXqRXU&#13;&#10;kXzJFTXOTOr183c8jaISvVsCytyjAmpQa7A5FWNwvCQBrxURl1/LTU0pvz2sDIIuL4zo9jxet11D&#13;&#10;qUaq7TwIbrJhGL3b2rxkZQr3OTaAjcZNbLtpZlWyx49XJrptpvMCqSd7Yt3mi6jzsnUXUz9U/gOm&#13;&#10;8jKIGk6fWC8ugYkOe4EiA4rcxtNG7vVoK9Euypk3AupOtw3I8+TfE1vojz/Ug5oE/q1AtZmKNqYQ&#13;&#10;D9XjBpTTdKt2mwnGYyq3Bfl4+U+8fPrjl499+8DR7lBNSrG4mB+PD7fzb02VAhlf5r8h+BNB70UJ&#13;&#10;rzukv+aHpumSx/5DgrUm69MmurG8F6/Rqw4TDTFa5KKyw0O1jJff//hht5t/XSDVXV0BAksP/8S3&#13;&#10;k7bFw1F/fQ8SLCHIT4+9b92i9HBbMrJvSnBEcG6m/p/Ta1vWcbDSsvLx8euvJ4nq3E2xhNdocMZV&#13;&#10;QBjK/cMzuL318Eu4qSNk0ww2cYxzWG6gzionMN40mMZqlyQJNGIb6ofeVxBXiV+HMfft7a6/P36f&#13;&#10;mRWylpVk9UcDscthAOa7hrPqMJL1xM4aqesLB6J4G87thy92RnKdtge/TosBx08/3e31RBNQy5+l&#13;&#10;mHU2slqCylV03p5mhHURXyLu9rcpJdT5w4XkI7FuS8D9V5afS7/69WPawi/dF76oS9mQNLwD5Xlk&#13;&#10;wHVBAw7iD1+6WxXJyquar+6E2dNOtFkVcSofv3PD+wnNqK9Ky5xx/uO+lLahne7KBiPi28fZ/bz6&#13;&#10;4dPzdvzgpoD9Y+/UQPoExow/CPJhvJK6eHKKiB/bcEN9LNoV0JxH32RU8uX258e9vt03dSdgggdX&#13;&#10;suL8801sevX7wPsu1EiSEJcDVG0la1ELQ+DL/S4vo8XxsNkd5GYdXsycK1buugd5sT+UP013g5ve&#13;&#10;WAu6KnTlJv3b67epbfYR4FthizBxBiQHqGWvLx8m2ec/PTGHEiwcr/GeTw3kCBYuynlZxrSjNJ9e&#13;&#10;mr/Ug1pFYuDVpIe4/1MMxTxciMpfTmPwiaM43N17VrE11VVNWxBZgX0F2asaoIpAdaK30WLENu0B&#13;&#10;LMPaoNVpUZQ8E/0bf+iFt7+zUg63h4+P+KlrF5UgS6B2dWSuKz+Wn7uDHi+5+o4vHnovK3lORIRw&#13;&#10;rqu7KA8UFPvu891n8z5gIIwNxL4xzFVSoBewQMv9jzkt1XcPpCT3j5dHKrqWiw7cbt+KEqiLWkLa&#13;&#10;Rtrco6nq+IHP47V6rD0lQ/DFfvf6N2RYaMueJ7S+6J8+7+L03nG1sP4V6iWYuttko5RQS9b8t5mS&#13;&#10;Sbp1lxx8KhLUq5WvJ96uU/8YbpdT2eyAWcJ38YIvTFPUMYbh+99+K46faVksInyA83+1+Q/ocSUG&#13;&#10;4Ve2qGn2LmzFqUl+dKREi/vQlV9/4R6iwdxjQ8A+A4LPH3ejuFdFJoAL/9tyL7f0Mv9WyS9sj2cc&#13;&#10;o+CzX+5r62gN2h2Db8vh+5AF86WTfs7nd/X7I3pajcOewxGzLwX3V1bi3eH4r/9l4t+toiFqnS1v&#13;&#10;fZitd+RzUS7sqtZz8KRMBUCjuyqycAkaW3CQJbY0lKH85fGR+JN33z1PcIGFiXqesJJy41eKy+aP&#13;&#10;5VRi+neHp3fm3yysxWa5GX3TZcs1Gjf9Z13tZ4Ct5Gl7FjeEnACmvbXvqsyg4a7k3XJIFvXtIZ3e&#13;&#10;P5xEJQlcA2PzhSRvicT9Tf48rZTxaVlx+ZmAan11+1IDWgyrF82X8e3c/tPTb9e7Jfzj/vL5H/+8&#13;&#10;nrP5nabCq8vHU1OtyHGIE44aLi/XEPBjTuR8OgPefTo+lfXxdbQ7qn/TJ18A3otX2pdAFeOva77k&#13;&#10;mz62n71rYTypJRSpP/3sYJ3/7rvtaC0/PssJN6mc32YVENmkIKnfNAT2l/dM7qfm9u38/Lj8Yb5/&#13;&#10;2Lj1V5H7UpPiYgjaDRWlhV39X4/ic94yLyJsOea3sv+sroYYfpSfYAzj+Lp9aOsNflda/vAPYqqb&#13;&#10;z4/Th/6p/5LVSztlZP37y4tYn2K2u36fwAe9lxzZLy34fyYukZ3i29//959//s/DX5rmdBlT0eUN&#13;&#10;s9fBO2ViytQ1pIy3MO+yEL2+hs/k829e39sQQBpv90G9iigYq3h1F55NN4NJSwB6tJ/P/3zqQ/dU&#13;&#10;7kF3FSwNy/z3WK66tPdbAcyHhpS2w2B+4g9mONUdd2TZpt26phzBpish35JfX2Cx8kN4NFW9ebqD&#13;&#10;KtuPlxMb7tOhb+mqP+9bezXTq/ny8D26TilB0lU3+9qjJ2vQN4zH81E5GLxe0AwuL03NlJn5/NZZ&#13;&#10;hC+2Uc2dLDBVw11BUNEZIhRhmUHt6Xg7La/V5/Z6P7N3VQj5+Ol55ssy8DVEK7OtUuzkygWyEw+G&#13;&#10;xpenbmLn0OsQJvX3f/6Hpb4+IkV4jDjoqzrfv4kNBCP485//u+HjLnM8CbeAWRaOhGEo1uP9WX84&#13;&#10;oMi6L9fV6lljui7/Zp6jfJzT0PBRn7dP1OR3KtnHz6euOYxzWpn+7WP0FJPNcyKJQCa0OEYhy0xB&#13;&#10;0bffeftaVFKdLz+W3XIx60V99/D5V//Lf/3f7N4u7+ua5abraqKyd4Jsab6NhdVJlAWwmZbtDLLr&#13;&#10;Gk0g5WQrROGkLu99x97e/jgUm1KyebixluZwFT1+gehnKv0BN4yVk5lxIT/lRfkSPOQ4DZJDWETN&#13;&#10;pi3wozDW6Pv5+bnO1v7TTz/+e7EEJ45k/yn1v5e/H2NPRX1Zw+P98HI4oab47e2UCnycSnSxv7YX&#13;&#10;/41vZYuNdn9qXhecy8MSxd/tyI+wD6MfL4oxTMumrOR8RJTPChHX7kxRP36ZR6IuZH1a1u7w6LDx&#13;&#10;hV1V8DWUjcx5TNFmxlLReksx/GNHqdQBSa/+qUSM/tt/+s9OHooZVYTyaFvWLaL6rar7EhcOgpiM&#13;&#10;ndvvv/zE4v1fTvSdHmjxwhLmnba5+Q87WpdzdKUEr/d3d+T/t/r5h3GXXcNRoWbzuk7tupG8hZS1&#13;&#10;n+hi88slH+/Iic7cvz7I4ZLKNu2sxZSWv13/hvHzZle+D/+69vP4Yr5//rN5Wfrjjs7mCTM8/3ou&#13;&#10;JSzQ9rmDOIDdmSPtbydclAj8GZDebv4wi6BU+jVUP6/t04ZTuCz3xjz+7//2f/YF+oGFOMT/9/Ut&#13;&#10;RQfU8KUvaOZJS7xveYC32w1jdH9P55cz65rq6QBUrfV9t6nccvqdOp0toOmebowqbODb//ex+Uds&#13;&#10;/3htsj8yeks8JFsnuUnV4/4v6ymEGYUfbsWmaB7Imt/BO2Qfc8HEdbpbPXFSlIgSZfD/+uP/oL17&#13;&#10;v1xoyapAiro+D6MFqQB1VZPtvlrWk3cb7e9ljQ7FDwkFIkAg9+DrUtJgF073uBDJheE2khJ4azli&#13;&#10;JS/r42YeB28UryuusOCybTvZ0XHV1lgEICBwvFyRZKKpzsNdQ5hy3tk0s0IQNN+vPgpJXUGEmlex&#13;&#10;rSGS1+uH0lNJWL3bvr29kSBpkWlZvZ+vzA3Z1IABLGBiwrz8gaW8jjMGIAs8LzMH0AVLEBaMD5fw&#13;&#10;/fMmUuhRhMMguofr9f78/JnQipXZGZtDEpykFNQ6s7pMEbmkh+mDhY3PjlJ6On90TfH45aegLXD+&#13;&#10;29vX7tCatD7sPy2jRRJjSZtYHg58mZUzUTJxjw6jSFAoMZmHO2MsJZIhJjIrPybXhzXKQzdERfTM&#13;&#10;5EGgBL0NjDSGtnV7F/nyx2l77FhBhtMZJRaJX/xUQPIvv7zWrIAu2KD3m+Y+3F1ciStwUwNZkOUW&#13;&#10;hPBmETgvoI3XmzELAiE4f1rPmDaENkK2CDsfFzssBjsqpA0J3oMJq14tgQxB7ao+rGsr+DQnEzSV&#13;&#10;JGGH75BIWnfVZFW3E9MQUpDe2XW5Iuh2u+p0DiHm8/lcCgpAbitxPb/RIFIFfbKYAT+HuvmTNuey&#13;&#10;znDIoJQhBIRKR5fktFknjrqGFyat9a5abH4UpedoTq72NSRGCDEY2yGymBgySdByHKvm8HGdm5rN&#13;&#10;/gatPbbtnGTy94wqzDucxg1vkMkTsH3ZAZAySDbFuu0II8ooA224Q1oxlxzykVe8bMsh5Y3HCmSD&#13;&#10;UbkqzqDgldKOA8RqblIs2/b27QUhTxlYHCnEjlGaQuiFi0jq1by9vvMSSU6xJLIRDDzWpbter1PF&#13;&#10;W9d7s1aS57Aat4qC++CVKUmfKl5Z5TKjlRcAArkTwuuqbl5eXvr6sEA1TquQVZgNM0GTfPzxy/Vv&#13;&#10;77FCsqgwIvr9XlcyRA3qVnhpwwpQYLnMB56UIz7jkMfsqqqOKUO2xox9zEd+ePv6S73dTdZEc2eg&#13;&#10;j8FbowMABYuIVV9+/LvHvlqsIZwXnChvg3cFpz4XKY638zjdlkiBTwYDNNwGXpGX3z+6rhv1a9Qe&#13;&#10;YinKlud4GXWUiLVF8K7DB4xBVRdy0VnG+/1+Vv6x7VKEw301efIQpUW1hNOinWEoJJnne0wBk1oE&#13;&#10;/GX7ODrlbaiqRpM3wQ5er26dQdq5zrZlWVAW1myQBjGinJfbue12mAifcAAZZbdMtzHYXbEZlzti&#13;&#10;ILsyB4sJbbr+7fLXuuh33cP9ep6A5UQknzrWzfD1fptTAJCWFC4Q09+/fj12n06r0lpziAxcWSDI&#13;&#10;AoBhBowwliHydClZKzNyo/LMNrvvjLX7jt3HGyGEUPr68n61g4QFSRwSQq3HtVQg0OBFsbPOjuOb&#13;&#10;WRQvW17VW4Igp8a5kFItaNEcpmXEBDIXIG1wKS9q1NdRtM1kzOfeivKYIvzj91coac9wAAFxyjF7&#13;&#10;fvxCBF+Mjt4qG87X+3W+iE3PXULKbQo52djVdSH5m33r22MyuZVdKqN1t5xzMA3FG8zIZttxsoBk&#13;&#10;S1KyzEgnsPcmRsRkFRDsamsdyel8PzMhXPANpVYABAFBqGuarBtILRXRI1SKT0VRIKOW6BGJLqiG&#13;&#10;t7xqm474OFfsE6QaAyFwFdNNlr0LGuEk24N36Xy6Vp300yxl4V3sG0xY5UGCFEOKnnfbt7eTs4Hz&#13;&#10;shLFfrv7/defu33HBDudPiBpRNc2iBMTUiOvb8vueUdKstyHbrf99u1bQzpaBj2v0fim2f3tj3/u&#13;&#10;+koUdDGI1lVO2VuH3Jp4gBB+okfaoORjdAG1FYQhRKEt3tDkeCiq3rrEgPPcZwDyAB0KBMCHwwHy&#13;&#10;0hutkqn3rft9PKmPqGGyOGCTEVvCopPpoDBOyYo7msRaAY6qbZOdwwXQk3rcPzDeS8hXO7mo+0/P&#13;&#10;Ts+MQqUlCDPF1FnHSlkWu9UqJhny42XN0HrkogoWkcQE3KAeUUQox0REEZgzvGruy8pS7+nNa5dD&#13;&#10;hrQtC8Q59yz5D4tLXm1ammJYfVGXvOAg2rymcR5iTiAIvs/TNG1I869vJ8rIH19/PdYtr6Q1OQVs&#13;&#10;jYUSYePitNyg5ptH4uBDfcAIyIoCEqfzNIFofWj7HpAB3XIh6+AT7Oxog2TlMir7YURbzGbqOFSR&#13;&#10;t32l9byVJcy1dlPG/qF6qn/4Yt0qBW3q3TrdKUqbhnhQZkgAYhVHL8tXhoVR4fnxeB2uyODP2+88&#13;&#10;WayzTdualJELVFDtDCbVrH3JuV1mIdvX118cACYlss794+F0OgnJrWiomrYki223zOF8HqxNHAde&#13;&#10;tutsnh4+Le6UrB7mhZdVdolSrlZT7TcX9UYpHYcx29g2nzYCpvUaDsfPm4dxPHEGnUKbdgsjtinX&#13;&#10;32+ul5dtJ92Yk6CcE2sUpzhDWVK2kfW3t1PZVDZ4raaE/aCDbLbc4NndcASXb+/dhtFAA0aIC4I3&#13;&#10;RYOVVoDoz/JZm2vRIFV+aRhut8W0XEr8oE4f1WZrUvJQN1gihJX1GbigXFDeNtTcVF9tSCKR51QS&#13;&#10;QWjFC8wFcxCALGrgZs+4uN2Gri+RYVyKDAAH7i1eMaDruO4JV6Q2bu53NW835/O1aTdwnMuGXKcb&#13;&#10;EshfY6bwNtw3281gfHm3uIUndTrK42ldrkbTZDDeYeiakplJhezHcUWYTesIorUgf33/qHZMGIER&#13;&#10;HjL8Uv9Aaeha7qGuqRy0+vSXHx8LtukfxtMNZzQzHyzc7XbaAhxyvS0dMI74LWn7h8Pb7XrcHBuP&#13;&#10;MkXjOuEaQF0Zo6ueuxDu85hy3kjZFj3G4XJ5wbGoZalTOo0DrCOZ19VaKiSMXHmVSSqYuN8WRsC3&#13;&#10;338R+/39MtCcuqKYkLn/89S3XSlK3+Nd2zxsNmtWPNXQO4nRLBNICcBw2LVqtc+H74yJnNe09inx&#13;&#10;h4eHaVwphN4nhIibbqDMy6Ix4nq5nq+3uqxBAi6Avj+8vb2XTw0HazSpFvWoPcVpnFdtHFrUAnnT&#13;&#10;FSGaYRqX67yuK2AQ5HQ9fVAE7ZpXbEnMAmFB5WyHSpS302XTbrWbmuPzYCIvyfTtImyOhfBpHa5r&#13;&#10;yVuE9NU7GjFy6A7u8A6jc89PD+fxj7rq1GIn7mta2ctUJKI3hi50WJYAwBPejtX48XYlgB+PD/Fq&#13;&#10;tdZDs27QPhglEDpR2xT9MswlL1C43b/eJ+3LdoeAolW/LMsAhk7QGFlK4j5ca7kESDKR+G3KUq5+&#13;&#10;YQ0vUY1biRAi3oCMWdkiJql3hCloScd7jfRfl18qxI5198eLKj2UJfdeTSbcrC8PT1CfOsLqsgQp&#13;&#10;vyndo8hYj1BFc9BNZlhQxP/9/a/Rxrc/XgtKIYGRQ1TyoxY2EWO0lKLb9zxgIiHk+aQvCDdPn34q&#13;&#10;717stwW1AtuZlGIJIXnrdHusIN46u27agux4iTpjtARssHMJSUXYbidOmaQMVqVyysP6bV/t1tvs&#13;&#10;EJ0v2FoLt7es+Ha/vdyvD7S6mjlGjxFMK/zuP36SGKIckhaPf/cjhL7pirSo+6CePv+4+jksniBy&#13;&#10;2B8wLh42nafAoTie/fNDA5IvBBHPR2BcK0tY4gKj4aI+P/w5NPMWb8fzVWASyur4vLejvb/fhyVb&#13;&#10;p61T7EsGFqt1mabhwB8PlRztigq2eeiijsjF9Trg//Ef/qeyEjxbEJxILOmUJweyq6l3es4+EykK&#13;&#10;dxRNpSCcuc+ESN4TVQZbWiRM0WSbi3EAyWEOcp06d5BBIIXuYBWZowXeEVMlMAjfZ6sDxCR5hD3n&#13;&#10;E9ruee/niOb8idKiINJYM5JKimJxj0k8k/Rr1EWWeASybXJ5jGrZMQz0kIoVwlVvqxyHkNeqhsAR&#13;&#10;CwRR/guqyTSFHxDBJN7VHoRiFbXBifiOHQCCb9f37lCdMqYNCXlap9JQSmBhJ5/EeGVfm6LKa7Y3&#13;&#10;hVkTSO1SrjmKJE857FCSfTWNmrNtKI0GNsSlrqlsqhKILlTr4FKJeEyNSzyp6UpBxsrMrkQAO0FJ&#13;&#10;DBkFcmHPI6gTr/xsKd8VxXcBpryBGBlq57UBTC0op3FYI5hkVV30XdZS57fmgHW4Qn1kcLNa0rQ/&#13;&#10;avz2QPmDJD1OSxZ3zGC9+XUVtfB+MY1PoWF4qYhH2WZ4E2RHE+K3MSkHpeOcYYAWmISFRrOAQLVm&#13;&#10;TUVlfT54OpFtzohReH3cPWNmtV8sTJtSOwNcPDi1FIk3lFAIpjUMtpUcwyUd8lPBN7RDNxrkL9hp&#13;&#10;DlcnQ73i+2Jztd815sWAQhzNxInISOMCZramaQeTzpQz1J+KtUdQF23it/D2vKaGXVazEfUAYKS+&#13;&#10;r9FoNnAekgWgLPLF5wqlLjV3P+wKfb+XxqAd9kOLonA2x9pULGOUUFKEK1eSW8eL2/wikpfKoLMg&#13;&#10;rUKO0Jz8ovGxgJeS+K2ERrSXy4Aiz++LQFUFXRcuqqCbjAzwXmSfdNOtfjRkYg48qhnAWJYedUR4&#13;&#10;toBDeEE+ToELW1XzhOo5yNXGfrNDcIwfsCZdd0uYuSTcDY7uWGL93eQQLOpmqVHOIAJRsd2pXuxa&#13;&#10;lSXVLmyhL0q43REF6O4IMgrannre13my1+jvIXc5mjpQcFrLkji0VEeRzGlhmdBazTcAACAASURB&#13;&#10;VBGMHM21MTqmVe83nWFsglFgEoe5nDmOmfIUU4n8hkA+X66MP0pj70BdC0830GYxkWQr+P77L7Bg&#13;&#10;AQNkhoU9A5IjmBveZrOwbjMTVMqUAA+IGcy27hTLzyGjNCWkTaiKtefgxg85dQ17f/156w7V/o7C&#13;&#10;R40GZOWv20aV7RP0mZ+jMHgHyABkaQXcqKWdpa3grzygXfFkpqoLFnL81Z0Bh00BkjrZhKtzANiD&#13;&#10;Hq0t3swpKxu9Y/gGGKtrgpCdq2MUaFJnWZbrGqpOUAGIwi5NmEg9Qbn1FNwTztp7zlcbLKrwGFlO&#13;&#10;SNJM0RrbgBLmcUPWZkW+8omDDocuZ/vEhiZNjQT3W1O2FWyADJ/il2WJHw+fafWLW4Ve3ABbEDVQ&#13;&#10;09wVLM3i/I98NQAqAWpbkzLDAAvrHDE0EiqoJSv9tKC/Zq6j3SVnQAICgfvk6IGtPuvAWKWXJUpI&#13;&#10;wOQuT427eXW+fcKy2GGGWTT5viSvBQBCyLZZMzWPSek4v8+ZhfdJAlxFlAsSPRCoYLpiRHOcV7fM&#13;&#10;iYAtmsAKW+ZGECpMIKIZhuR2t1rORXRHhl7b0mJwLQOZin22kHoQ2DQDSsrGOriA5KySkuu67NsC&#13;&#10;xyJf0eh9kWXMKXIwuA90rgvA0iXO9BGpb3Y+SS4Yo5N63zywafSmqKfxWhC86Exhfl3HUaT9dcvv&#13;&#10;P5es17oIV9UVmJM1JiFBDBg6RlRiukKCcGryWcnLPfCmW2FAwLg1hhnimkcwe4/ud9+Xhzz9kTF/&#13;&#10;CzBnX7GxxI6rZShBaaaaQcCzj4mWTGx4El/JtomWoLUbEM3zaWtpP+DMMnScx9oTxZ9+UBFaABXm&#13;&#10;4KPbNETwV1/2RtQmWVzECtTrfLi/oTrd9rvsRfm32dPLENG9klLflC+zYJbV4mJurewEiYQIRnvE&#13;&#10;FoFxmuxuqZMznRAyoq/w1PxeIQwsV95LgcdEiEElHYYSEBYxmsaqIDRGqB1tQnhdC4ZBDAwTO1+2&#13;&#10;VFKbpzdOy5p27R0N1xFFArQf0QoX1RRCVChioztTOwTYc1MNZgYZEypTiEFQ6YVQi34gCCqJdSPw&#13;&#10;69iy4xIB3rSssVFt3EqTM7raSRP/Ivro5BKQVoZzCFJN4ER4HeVGRgXyvZjOcny99i57H24OdWAB&#13;&#10;dE9ANZ5uBAKeNEFBCjgBRyXLoBeEMyuY48Bh6bCrSFTq9uKbrUFXLarQfDHol/imH01R/BbgJ7Ra&#13;&#10;pROynizaOWQ8W70rSivcrLqaFooOI7jfFptC9GmJXNQHeULtPPNMoccQhuKJKnvZPlbZxvJRRL02&#13;&#10;ELHvEr4UBSodCgRpVNATAtY7600rm7y6sTuI9C4e+Df3taOt5SOiXE0OCwfwgtm0BFhzLQJpQYuN&#13;&#10;5z6YAIZcFsheGqfXiF0zEKFgEAcZm6u5/XODZJW3v0vQzCJNCzcG572C1iaucWfyOyRRCNQ3xCyE&#13;&#10;oGoeLMn/5gBa7apJaMfHpeArwKdlqRuzFIA0zGHM+/kj0AF8vgsthzkLqWkJLsAdu2F2PBXF/08Q&#13;&#10;fCxbkiQGYnWtQl/xZIoSXV0NNIawGbP5gOEncMMll9xzxw/kdjhGgATQokRmPnlFaA/XznPSpGBb&#13;&#10;qabXrixKWgh2qHSadq4IwFim53yWkXbWfQDZja9jgzTeZk4xxzFrRb2TLWE54ImXdkqVpxkXtL5v&#13;&#10;Fnj1niBONpfuslY4wbzhjLaSxa1j06cjfhpIWQgU9IXXQZQhYSLwIQiwugiBkJYwLmFcKFpJWbtD&#13;&#10;wbB7kHmjvuQfICdY5HJWLp4yNIcnfmhHky+aGBqaQSopaz+a00z88CpKTEsA6YGbqBAt+GnZdSvd&#13;&#10;2FEVz1W99lkHaMEt2jaKKVUEqKxnBu9gxAucGGZVbskkbbuRBayGY/kD5vC0vRVHAvnkB1k9h4yZ&#13;&#10;pchxkwu8pkAcwXXrQaQFM9/2LYYY15NlJHXfuzYd4/wwF7B+Xy9/X5936FHDM+p8Ong9yyNQDNBx&#13;&#10;WNtcPLMTY2J4u8jMAZq6igbtZtvvCnBX5AHzoQfSR7lexmJXgmqh9MzxTjmUFuvOoK7pUr0/xZL/&#13;&#10;QOffF21l2Q3GGwT3VSGApW77MMhxT1VXUkBynxvZrYO+zdXkBcosZOh11WeYL/ojks+kCZafDIpF&#13;&#10;025akECqlCVPvesaRdiyt21IvuNI4pUZvd//SJSEqvyjrc0mTgvAEEPt7KJNdAiQmaPISd21T+2c&#13;&#10;gBXwrkTfrU8APF60WNu4p8UFhYQ8Pqrx+pJIXjmZLCCuKQzoGX3HJQCq1nHNqSNTnX0Cec6ngBWE&#13;&#10;DGFutzvsZkBIQXNF5gmixk+eJYBszBucX5aOAQV21vCIFK4SX3MREINZxs5X7YbjRnI6VlIB6i5V&#13;&#10;AmfXrw5uXrKa9FvcQjJGM7GJ8JWnvE26urbSVA29xWUovGRr2+nH992ls+eIyOBpventO+5ABAYH&#13;&#10;9Ogmg7fZ2oU2PVyWXW5inPH9Hy7Lmck8W0sjt4m9zlAsA+eeQFfQwPeyj8tUQe+KV/9q/fr9x3sP&#13;&#10;1hJEUShUiQhVzaKQ5mCZkCifx9tANxFEi5IX84VUuV87HwhB1e7s/PK2wYQVqcEbV207pbGZJ3Qb&#13;&#10;YibOqRmNDp1JWsQ8MEY534BoLrZU5C0ZmHxRT8kHgGA56livzUluEPGw4VUC/a3XKF+wqQ7vhE1l&#13;&#10;AXQ1CnMLR3yL7yMc1zTOGW+gNhNL1qwAweMt/t8//rdtNIfuo6bo1H/lUhIswo+Rsa33ofvwMyUv&#13;&#10;U3G1EhhapPnNzSatCRfALztgcF5Ag67tbn/SUxTk+aquz6tnOBT4+jJ/eHgAOBR29DMvOJTKjze+&#13;&#10;Splh9LA/2PkX+5G8x5Xe3jh9U+B5OQ87pcd9wViuCvrE0fKud61UbbDRbNBnbpzydt0O8MP6Huiz&#13;&#10;ftjvlpOu6K5aZ/pxN099qcrtKG7UH87TnGvUpcPA4WmbSQI7ii8v/Z+++2cf+lbH8XmtyOe7+7vp&#13;&#10;lbAieP7KaS/iT+bydmzdhS9QxHF+yzuphkpfhhsho0Gn3NVFY6crMrsbZaYhWXQblwmy9MvbXw4Z&#13;&#10;pTUzRC/DxPcbxYwrFmEOOZTIg+jsOh8a/odPHwviVw/YA5nnOczhsl4/3PzTMjkMBXsCFMODPMQZ&#13;&#10;1jyl3lVcDvOTIj+EQdHtmOk7RZGX16Y7Q9t9v//z8/M0bcmb6HYMMvIjOf3lnRICYdLzbhiRuoyv&#13;&#10;t8c20GFH13G63n/6qMMcg9VbxnCnn76WmEvHhuNAJks2pKzyd0Ziw7rFqG8lOBxDDm6hNMyX/6su&#13;&#10;mfHpzqmpothbss0ruo9kY5Jf+xPR2c8WU/bvv//a8Q8Vqdar2XffL4czU9Av/eSaz3R/WZ7gXgfV&#13;&#10;QTtteAsd4xz+99MAdi0UYX5+LhXniJ3nKtZFNBlHQK4K/P2L4m2/wCA2A9VGGKn8A2k2iKqbh+F6&#13;&#10;LQilgoIS3WyNk8uC1kmmm6WR5LvFZotTzf788uX//XgzLdUduEsS8Q/N5yuZsuVkSuH3uePpW8Hq&#13;&#10;3f708l6uihXtL6frQ5k7AfFmH+TBXHOl+DXLtXi0I3PAn0d4XWG6ian0oQjwoN6nCKAFuic95Yd6&#13;&#10;CRCoY/U81PXHOPLPu/+izWkhrvlw/FsxfBfiza7T/dq4nwb0RFoJCkXBf0zlshmXYwFKVINt33DT&#13;&#10;Rj9HPNvW5bz3bhqxNZ8Ot/AZva9DIrjctcleqoovEbbf/2nSelgsxXUuf67Ate1ovYO/fZ0277ti&#13;&#10;17/OQLlYXGuq9uxwg7aTH2YFiky+jM+wZl/Ga3uj4iEGYYMfdr8igPyPu/3yyy8m3jUlcdsX1h5v&#13;&#10;4YSi3bf3T2u9v9+/Ly83H4X/Bffbha3xR7mbAmD7m83ZI5i+DF92ormH+40tNsP+1T7yHxc0qV+x&#13;&#10;M6Xn97mt7oUUxvfj8bvPj9dTfP+6gsS+PRlWlRtf6vSm1J/msxGJoCoF5t6/PTWAT8DPMGrF5X4u&#13;&#10;/ojWYHGQJtEAGdsTdogXLz+Q8u35xFi5SzJTGDtVnr1u3wpU3rAffwV/OwMKHT6QRiD7ie4i4KCo&#13;&#10;/vXpr7v7Gx83uW8yMj6sHz89Ap3sSIom5/Kdoo8FTlr3d/dq1PNj89MyJIJr202SCv3ufPGUz0ql&#13;&#10;XVwUq5TTUYPsGsUCtk3MBVywW367VFYQg6e3UxubaXLt7cdKoE1mlNa0vNLjkzmHkoqc8H/6RwwL&#13;&#10;9ma9MOjJPHVdwbDBK9tVxfP1l/0PEl5XH/vMk7ppgoqTu27+/WbEHmlcZdAGtKS/db+quy6zruSc&#13;&#10;AkxY7Nfn0NQoTQUdcL0k+zOPvGPlLM9k7nAgDAo9s/qI/ZSQl6/GZWrHtBX74Q1QBmr/jgu5qyut&#13;&#10;16G+2ZlnypKnsLye7b4JpAPajeBNOdRf/Kx34MFDPw4AYADl7ur2//BpoJdtv9WTgXdVFGhqPeqj&#13;&#10;1+C2+s6sw/p+EapOcnc/ox0uSIyS5n6a8K7Ih9tFVgSyDLJgNNbwP/46lgW773AO4NEpZLQzAx/z&#13;&#10;4W4nVvSJPLAHYTeruNDQ93+VVdOyFsxTWavj67SCkhcbzVXUS5oHWB5y+93Hq1mJXiIn97Kulvz7&#13;&#10;uaxIYQJ0ggA95utTWzXXZYnBfvjun799O+2qzq3/kVMkomQUfgfnya1njyiwFb4lc9qnYrZRypXg&#13;&#10;NaHua2/BvP5U4hnzxQHkQ5lDM9LXWsqIHwlZMwsIKYd2cxoS0BtKuGKYvR9WKPDp9fV79wh2zUWv&#13;&#10;7e1jFdFlqWsGuP46aUJJ5MTOmoGtSzbM07uIH2Mcm5v2a//8n5pD9f3x+Tqpu08Q/8vuSJfhEq/f&#13;&#10;wQ+Woe3Dnp/d1gITgreB0P5uIMDAfLy7dRFKf2tGoG8qaL5ijKPj69yP9rXjBz6pRFK/V5YtiM9g&#13;&#10;fsC1SdgjuWzvW3YblfT1MmQLP97/fH4LBr9tBpcFHK5/xTWp2T9cs+4boy6+uivp92pZNC2uO8Dy&#13;&#10;c4haxOt5X9eUoVL43W9Du+L0FkZvqmI/j5EncRDNdV7Z7hbGeGyqtoLb+HeImSdTqOlF5pu6e79c&#13;&#10;AWVhutD53BLZgPJl/vUf//mTtQvOCM4uPoj7W8FhP+3hfa7dOMg/XP9ljoTXaYLiA3InJwxiM5jz&#13;&#10;+eBaAtClvz70KhNDgI+ofPmXy4FVD2UZWtahD1olfRt2O/12tSZ6JRla+dU4UIgXd1ZcRcTO49pY&#13;&#10;y2twdzzOyzB5gZfYPhb4xgMTxlJJB/cBvsFfEkbXKQq/IrAnXCxhlu/Lu3AfHx+yjm/Ty09JTefX&#13;&#10;usPr7y/9rOXx7vUUD+BjJgAW7uXq/6g/JZ23dYP091NJVF1wwu+0K8yMLhdf1uBZ4rRC8PuuqE6D&#13;&#10;f+i62rgzWBOLb6evn368+9r7U6/Pq/F19ScWXs6n7uOnebuI4cFoW5WFP3lm0uzsVvKqOByrDzWu&#13;&#10;9xzKIbwNg/zho72GU3hLBD58+AyOeheT2TQVxcXyWOKmkMz5/45xWeI69etYrsNMBfjb+7/62z8o&#13;&#10;pdtEb3y5hfwcsy/vz7l64C6ZuJ7Gj91q8IFQgUkZTzemercIP22he4Lsh25d6fWZ4o/crmVz+G51&#13;&#10;+tfl3H66p11xl31yQ4ZZHY7k5Tf23Y9Xws68sAylAWgPJgferxRBtOm5erQyIrfAH3Z/9HXzH1/+&#13;&#10;77J+GAZK4GF0f2GFr7/esSOa/duvw/9ocMu/XAEsJ8N3uejuhN0QQ4cifNY3S5LtcAE3xx93uPyn&#13;&#10;w935ku+qUifgyrZmaR3eGCBuMiIp/J8NULpAHl0mSpIP3rFxjE93u1tm5TsTy1cTIZCV+sbofkh4&#13;&#10;ThUggbw9HH/2a2w+8UNUQ4gnhJWUwmy7lq/marvSh+P8/u3HCtK2m8aFCHErQkEkhvPtI+7rw76j&#13;&#10;Pqd1Wu+ON4z0w+VZkhyPsoqswZzGfP7X3zGmDkB3vN/K96ogrRCzTcfWOuzBTf3Sn7fr9vFGKfe+&#13;&#10;l0UavTCCiEMzrTCE2/vbf9HxyC8gCec7S/Sl/0XxGcfn83e7wV/bAlv7Fni4aeWnQ/P2OmbcROPs&#13;&#10;MjUplL3wz1//eAS6vj52rR56iquOfzgHnR4lmwxrUA2F2qQo04bBsp5uH2rn2f1e6PFVDef0CJKJ&#13;&#10;YlPsfypFFN7S3/5+3t98r9OZ37hQvc4233z6xEu29Eiv/951hRJ5awoyx+A3WYJ5+v+02pmVFuQj&#13;&#10;UtbzoAF4niwefetL9JYTngiQBgV8pITg201sHq2Ygf0gyE8xSuDhwycfKv3r9mspmvrIctV3P267&#13;&#10;L5H+1+N1eUd+vCC0v5SEA3qLXn9/77iSgNIonVtE8917aPvz7wxvRFJxPJ6EvV95jA4J2EgKqJvn&#13;&#10;kZLw7SKVR49YpC2o44c8JWYxsdw+QWxaFo90du8asKKFsB90dCTlhtyJ7J50GecyPb+WUZq7eHFs&#13;&#10;BbN98ZocIS0uy9wAXMiEOI987R2MBcj855IFtrlg7z9/9L+kuP8InQ3XL8daYhNaQqdDoRf3+POn&#13;&#10;MV2SAvJSBRtoLUTE6pZAs5C593c3lAFO7bj88Q7PYFl9Px4ew5AGY1Ehbsc3+iewVLCczhr/n//1&#13;&#10;f9kV5fh6TlLt2g4TRhh3+YINwrBYdeqvbzBTv1maQ5FVBAgXKm0XkQvMApTBptRvGhHIOUaqeRQt&#13;&#10;VzAhuy/VuvSrWaCNSRDOcYoxAF8plV3GHkQG1smXlqKzJjl6sCBMioqsWdle28Vr7w9NDcLq9SCg&#13;&#10;jIRLwry2SmIcUNNUsuiev34llOQcG1Zt14UiEnEOcBvepxKDIvnNxgg8gYBjMa6ZFOV1mRBK06LL&#13;&#10;qvHWTea6F806XinEoKA5A5IyA1SEw7YN+xuudboFO4RSCO7CQonE9H4O2u0boZcLJ5yDHKiHIB33&#13;&#10;x4Ax48xkk1gCDDWMjfOUAWyKevVab1Gqzi7rcrpKQiabgXYARkM2kGKUiRCAIGyIWNG2GYswxDjG&#13;&#10;BF2KqKxkkRJYIbHeMIWkgy4VaLrocb4mnpoPnVvnMIbQbxEvQAiCs7cbQhTz0FHOPV4pLJMoSkrp&#13;&#10;5kw2ovAZFIVKRDhsIl2cjXfwDgSgSmm3xSUgeZEdthc9els0FUCoLO70FhDOIecMotNbUzXeO0pR&#13;&#10;iqmtW5IgJ9ImU+wEA8lxFEkOFuBgoMuCcpk5xTEyG5mjnqCNRBABDDATs7iOi6gd1BAACACJkkAI&#13;&#10;k84FaQLc7qvbXhsmS5oCwYkTAMKaMyai+P23V3ksChzH1RN5QJvGPFGQSQbWWKvnxZ5pkVedHvbt&#13;&#10;9Hxm8tB26vL1ZCcXM9qBBGLY3R1XkFAdc9gwTNlBA5f6KDIiaXWLc1GyTBMktp+GGIzIBMUtRB+B&#13;&#10;OXLOBYjEcYoLQYSAQrAcUdogTCnkICiGHKxG++gX9/p+vSCEMjLQps16QjHYkKWBhURXg8tE5MHM&#13;&#10;KXmUAusqNui5X8bdQ+ut14shEs2e5USWaUNR3RwBWIN51QqwpZDOZbeZJhsp+eV62Ywe9EQou1wu&#13;&#10;QtVNW2VgZQUVKEhFlnHzMQ/LDFSBiChZ3TXMu/XDwwG9+8XpDAISWWHhbXIxOgCKjiABVbeb9BoN&#13;&#10;UnL39jqQgk3mJAGoMoIG5JqXjbwsb/Jju/VxuFwLLjkveNHqmDjJmWKp1DCvmRLRVQZDXirn5+t1&#13;&#10;ygjXBeydThDxqqCQt8e6kgw7W+JmQrOFbsOBhnBa0s1hT6DHlVIclSIlyuaXEwGFnpOgUQG6bZec&#13;&#10;dYxUR12qCupsOdycyc5lHspyt60blQgE11QPOfktzzDklNJVD6Ik3qOqKCOM5A0kZ6LJeo1gAQ+3&#13;&#10;9fP7GbIWJJDglSASfV5nFwswB60QeXvvWUKVoEQKYyOm3NhEsOFSRBgZJzRgzonTmka7awtKUshb&#13;&#10;uSsiii65/nqFtUyrrzgRCsRS5YARRlgA836xgRbNYV2m6niYhlkwsW7IRVuU1TxbwLsiGq7UeZ4z&#13;&#10;xTBTlJhkcMBRUCojzjljl0M/1QSYaLyVkcJAgfVQCL5sm6ilmYAPs3aLYjEHGK1zi9k1LIJIAn3/&#13;&#10;cqpvBDMAJzxTnhavBN+iTsC5bAikBOLZLxWOLoX62C12pAwJRgngBi111SUbWRFBLkNMZtlwhd9n&#13;&#10;tLmAqSogeJpiTERlvWOHDNNkRmBhXd+s8xiWXnOglymhxDhpSD0k5zP0zptlqls+LO+LzzdNh0II&#13;&#10;2mdagMkmwgbjcHGT7DTMwwatph7GxDAIMZCMApgBNCgIkE1ZFwgBlSJqBUg4B4Ckmt9DI45Oz1QQ&#13;&#10;mrI3NgO0rqZU9TbriqWiKtYQ+b5NKWqCEs40JpGhLPc2ZNd7H7feO7XvIloTIBmGYTiTVpymPhMi&#13;&#10;EWP1sSmabdGYS0qw4jSGQH0ZhOUhs4yxQ/3US44RCUg0hOM1rhGY5LAkbLerdB/7pDlHjeLmbYkR&#13;&#10;UU6QKCDinJNxGljRxSyLpjk8fDTvl1AlCxMgBDsJMESZvj69Hjj2KZXHLnosuCUJWhMjSEIjJtuM&#13;&#10;VW8NlT3FKC5J59Vbj2lyaVWy2EbLPWZFPPBdonABC/GeZQmtrRg3Jy2LQrLSrNe6usMEMoYALEpJ&#13;&#10;z9dXQBzFURaHGLQSKGY0nK6MApIR2/hqwrr6vG7lTR02vG2wOJSZet6I83QGCwRSklplCalIJrvA&#13;&#10;IMZSX19pxZagUQoMss2skCJQkgyAdRAAcT0Psus0yLsqctAkxlEtAEanp9/rZqdd5uQW0G0dF4Q5&#13;&#10;zWXUI2bZIFRCnGKwMGbskTpyBikJVNYoEue9UiJV8IpGWFG75LJVssKbnRbt7Hkw1m82ozBicoMy&#13;&#10;BD6qpmmjjzEVVceNo5QM63Rob5zBfvIVUCmixJHDfnWLA8RkQh2wiwlmOzQHTjCWYXXRrglacXvk&#13;&#10;HtaX61tAttlTDm6hEtd5ONasqOvT6aqOLTY6OZNnq2retoU2pi67e1Y5zKIxStFcwWUOxkOKeUmF&#13;&#10;Dev+0Ly9aKnkMs4pU4jWUiFB2DisjUC3N3uIQkhbiYLPeJqskYavNEC3Oq2URASXRR23uEbvrDF2&#13;&#10;RdumEREVJ9kiR4/3dQ75dLrMweUeZsCn2bUEGWJSQOsKslAkeN0PXfGgSkIEKmvOAeHQEYhWv6Ei&#13;&#10;9aelquuQHFzn4HNVVh0Xb4YPwwmjSAnuBHWLLYQMXvpt4pArLq9+pK5yWzpwxJRarqPt11XPuGwJ&#13;&#10;zHEdiwyWIdAUOslGPfJUuxDqG8pEUSnZ8CrpyevIVHuZ1/407B5rbTxXklcCWk0h21PygsZ9x5Ed&#13;&#10;LBKf724W6+uyefOvEsXRzHPWZAUkG716VVTvlzdvzOU6kIKk3oQEx0WDbesOx0yD6rCe4qB7kpBg&#13;&#10;MsudNhEnCqqyCTis8fR6IbU4SgUZyJTgtAFAQ3LHm9rG4nJ5IRSug9HEEIViXNCIaCcATYubQAZK&#13;&#10;SiUp4WrcHPAeAByohhMjDBun7WpT3rSOZsud9HNwu26/6c0TcV1iwJjhEgtTHhShabVR4oUC6Der&#13;&#10;MwzbIBHZTkMrjsdOjLr3OEAiE6Ie4WGYIKIBwdPp3ACRUhhnCykTDPCmQoCmSKbFVpw5P0UMFODY&#13;&#10;weF9cASoiIXkTEkcOOYVEnzxAW7REm+jj4hu04ILZJKmU8ooztqgogo5ZSMQASZZj6kbjZCVlOLJ&#13;&#10;+ApzsE5XHG+WaLYoyh2A/q7YX97egnV0aafTW1hXIrIiwMXsAKAAMchBspXAWEqgboEnc695IjhD&#13;&#10;hgFjoVQWBl9KZd3AgTSblpzGDas1wKqQ9wfuVwmANvPqN+wAVQVR7MDZeXrlTPUXHdf5bZ0EKwDm&#13;&#10;DBSUoS3Ol/Mz8ooSQATILhqyrde1jKzcK550nC0cvQaBL9ihrWiRXbzkhEIKkVK4RWHM6Wpynm0E&#13;&#10;CeaEkt14RUPy1ix90gpwgaABY8ZdyShP/jqlFBHgEBUYyUOMsCiKadbFQdzKo0s6qmSWQBrSpyuO&#13;&#10;6Dpfi6Zc3aynbSpYQtT6GCjbADb6Woh8GWapqlVvV4v2nbxe+2Ux0dvjrgXAoezCqgFcGSC7er+Y&#13;&#10;615WKNGUKEsOZ+xMmMHIqx+1QwAzgRUj9rxMVaXw//Hn/3m5DA0vJyimcZRluTot0Li8uQxEWR9C&#13;&#10;yixiiaGE3k+kPByG5I8kYAP77Y1UyeQqccQFJtmOPuOzpiKtfigRjCCQQrSsW8GEAPTGK0FoJcfX&#13;&#10;a4OKVz2ACf5QHqs5bGnKiqyrpiUwRkQLpn7jkia/SpI4jCKI6+YEZtBjIv3778+rXlzm1GfGMRVA&#13;&#10;j7DcUsQ5Fji6iWRZRc/mpfz8KAhc5xHDitQP56UvdgrHDCUnCB2bZnTXKmCU0XzZYksEDY1qtiF+&#13;&#10;Vv846mex12bAlZMIw3mels/VcYNBO04K7C/dfl9xltclVCRY77Sjh93Yv0MFy0ORIl2u37rdTsjC&#13;&#10;jiYrBpFMidMc0LqGbQusaKLw3MoHik2e6QABvLxeP1RdjzepZIw+Oou5EEXx2pvHj/nUf1E1jPqO&#13;&#10;uQwUejPXu/bg4HJ1QyxxCXCzlndFt/CluqsIgtFHlSq113hNRSjWSqSTaRrIee+sXNrjPE85eIOE&#13;&#10;w6Pq3H35ef2rKUsFaAAmGIIatXcjaEgaFY05owSsbhHJCSyn4OqEJOXBAxDmbXMEEedcWs0020QD&#13;&#10;rnKDsa1kYhBqkIeZEartdqBlJpvFG6nonlR2YZgA57UUncogb4aB4vtPP1kbAMCrXGpQIM/NBNlt&#13;&#10;KkITM/YOUr9FtDKcKXTq7u70NkBL3R6S+UzV8X2AIi8waDNNt1WDOxXWoWixiQPAFTaRLoQohZJJ&#13;&#10;BvgNgEiq9ZwIWHAcbKh2zmyzlMyb9D5+pcIY0j7WR0fRu1m7PYvACI5KAiSusrVcYVZnftaBeCd9&#13;&#10;QcU4PknBlkVThPHEuOSbXyFHjLlxmWwMosxl3WYISF5JuQM50wRUZhOIj0WNzsOZL+e3VIm2EtW2&#13;&#10;4Wn6JquKcOKEWeatEq0Q+d1yyYt10gXudvUcTvZPh39I1r3VxbbolrNDiiw0DQAAIABJREFU2qZ5&#13;&#10;oqoA0MyII4QQBDEFyoiNY3Wk4RV6Ysu6BYyq/c08G4VUStitTzAZ75bv0af3dbh9PAAWp3kEC8BC&#13;&#10;RESOD2jx3gC12Tkb6S0UpA647z7slpf3O1qH4K0SiTh1oCe00AsrhTQeZgMsAHO0PGqD0zgvbbdP&#13;&#10;ib2kERLitKPEaptTyo2cXxzmhYoguyX5NBYYxmlKuiKf/JwMP9Tg+RqrD4XEjLjrsioWxtNvQd6I&#13;&#10;xaXAyvrI89X2tm6YKklCPDUsL4Gt6CnNHGEwr+kW6NeUkI9UywXlVNs858p29GCj2+wkRR4uSBai&#13;&#10;aFX1FaXkKFYh8TIpAC6rI6r7frk8iS74LZDIKJRrbT1JhYfUykZyCExmVaYQ0wLiEuTrdRiqWiEQ&#13;&#10;3BqT0fN1uFEwwZCRYxUihVzMpAp5uz+8+q0yGMDN53lFqhRFQmB/L+XCI2Cbj5GEm7vv315eQcpE&#13;&#10;HhF206iv7wva3XwkIRIMCiGq6vI+hxWWB1j/8DGPplhBrtBd7KjT+xIZBsdRZEle52v/Ot5/eKCF&#13;&#10;QiKUuIQs9eu1yakfBkUk8fi4gwSXethIJh4PO7hrVPv3kO4hXezYPTYAhKJqQMwcE8OMctrmMBst&#13;&#10;G1VwooT0LohOusV+6O569h51AyPgMfsDta6htHh9vd7uyOhazptd6pMVgGYLthru5hWQZBsSw4+3&#13;&#10;wFjnt5uu6b/0W604ZW5dEQY+rcf71kXWCKwnfajuBpPce28AZt0tkC1dznIn4Z4ZmLO3yS4oQSYg&#13;&#10;4wlmizzlBVqWCeUsgf9tvJS8/Pzh89tF463CXiSgp+VNEPb28qIYy6gMJrSqwWHAdekIiookn75N&#13;&#10;FyJJkVka7aSdA6CFXWpgFmyxG6scpizn0DRVKukSU9E2cLYGtk7b+Truj3slWEpp23Re1e5AzKBL&#13;&#10;2eBpy5y6OJc75p3qtx5XCHPk3nLOdgujX9nGwq5WEkT7ukJMTsO8EWnXFUKACdpyHuY0agdYWcz9&#13;&#10;VayzMdZHbwuBM4Y0RH/LiiXYKa6lUgr4nNHLaWIsHdHeZ7pFGo+05icBFDNlD4ccY9kq6LYNcOIy&#13;&#10;mow8eLmVM1jIAy02SFYmECYAiRAzlAWvgp+YqOdlZJxYTQi0VcsSWnGEg0FNQT89HrSNtUAMYhwJ&#13;&#10;8wXGyhn44dA86zNExagjQBZXZLTj4voO3C8KG+QMWgvkLU6gFH7Fnw9iCivrVEUIimTW6+H+8B76&#13;&#10;edkkb/rLsmtv1pRWkCQ603B7tbO8qWBAOKwZCwd5jLuov3FRecC60BnwxgV+HdMddsWuAbUMWlve&#13;&#10;RbcEc8b0xm6Oc2b1hn8oJjInBfFIZj90uwpA7yzaM+IC5nQv6Nje/AxdbHix0PBDhD6jfnWVcx4E&#13;&#10;WktKiv6b/bR7JGvYrMePjcs25Iir3TY7EhEEqIwY55zTBvcUEgGtqNF9gF+NbZEAI+gL5d6+ENmW&#13;&#10;+9t91O8pgVKUoaFo6UvID7Dy3Ex55rRo+WH89+fy0BUFzcRMHfzc/fz//Ntfdpi3u7qsJWdsOIfj&#13;&#10;TTlNlogOhudtemesKMo9s2fIEKUpBa2XOQPGcPkUX9usAk6I05xiAmjql7BEuFc5bDE4PLlXDCRJ&#13;&#10;JYjRos1PEJH9/tYR0oQ2Z8FIWbjR1CF4Nq2YEJaMq2SZdHRZQxKX7Up0YDBrb+r7vU89WWVMDrHM&#13;&#10;AaGElkqGyV2jwtjnvDKF9F9O3nqEkRXHatPX8zkFP4Ck4j5Y2EJtfIYm7mkZivz723ioJLVjgcWN&#13;&#10;vL8+ff3+YfeyDAR2kFBcrYUon375Nr9vBUyQiczFy9jfsT0/0MXoyYznefquvhFEJv08NOxQwAaZ&#13;&#10;idXOzQRTO675e3YLZVJQM1fMENkYEiiaWhVyXTdEpA/X1jWbcxni5XoJhMgWoWJpyIMLsVAlZ/zf&#13;&#10;TlMtW3fVVkn6PNVlq6pK1Gg9v+FSRSrS9XmFgvFMWeivBSKD1nODbq7lxFjapje5NKNyibhip/Bq&#13;&#10;Nz9r46vmYTHbXbd3PsLam2/BR5dQlBGu2a5L2HUP2Hwxss4pU0wcZoHUs/XIMnaYNzu1nUiA3Rco&#13;&#10;uuhdgl3dMVZBSrWv8P7t9G+s4rlgs04GQHU45HVV+wfnXLReXTWuGyKEDkZBmFu1Th4B9fr1eXco&#13;&#10;ifQJ0S4qO9u7w+PzeqoWHyFwCE9vLldFv+rd40c5WNdmgCCRxXy68op56G/gse2oTiDVVcOb/oux&#13;&#10;wHWfOktgm9u31zNV5GUDt5U8CvAS4d1pYaqNpEZwJQuxWoOUwKU6tuhQlk6sItFM2Ps8ShtNxl3B&#13;&#10;l/PT7NjoOAOiFM36Oge95Ky5cO0uZuen69wUkgV+s29B8nMPvitaX5D/8fw3NRtFDOBoAwEvfDKr&#13;&#10;agXbhuKm3nQErsBszUiEBCEXtg8arUqSQ1VsPegOJRIBmARaUmfZer7S2KJVOnyHd1ZRAQtRpy28&#13;&#10;Zl8phLuqmwxO/da1WVQ60nLoQ112PiHijbpTMZjoTDw29RprJRa6nAescpbB5vqzXufqtjUkTFew&#13;&#10;bDNhElNxeCjjy2yYNw28JzegTq42LCvC8Kj7LcyCH69KYsre3t9sCUESMCzR9oi2Vdu66LdctQ0w&#13;&#10;1gte6bWnIsFogTEKEGsvitfRIApHlPA6J8EwymDql5//+Kc+T5e+gYxllnWvSUmKQvTv3/D/9vi/&#13;&#10;nrJ/IdtqOFnPkju9fL2K25I1RRmD/R3xDwAQ4BkxKjRyNGeh3OS2fcdCjsZkBMyHLcFpzdpXtCvJ&#13;&#10;JAHd0+NrHSMECOS0OSgorcuVJqwB9tgZBwgkDqmbfN6GvK9KmyaMERUVsARb7OdGAIZs4uVogcHt&#13;&#10;lRYVB3r1MIvGmvTpz062RR4HaFBR6yDZbir299oQBm7m6uRKsij6zqkJAMyOEk5gmNbToaBicwZE&#13;&#10;N42skiczHN+K56PHlfQAqEvsrHKzZgL+NfxGiyZuB2z3G9ALm11nH91huK5Iccdj8ajEzFycl/Bi&#13;&#10;vjS7QzXYlzYcOU5xQxU9Ps2h6rscJMUKOu6cq3R4CLlH3XBv4m3J3hD5ZECU/kVxJEAi3JIbWo5g&#13;&#10;3CkUDIS58YhCPyvJUZteYYaIEsRUBKHB5gx3y2ezfpvqg6S7PKJoC1Ndv6xfKGlaPkxuzo2C57oT&#13;&#10;xDo4xUzDtzM/vvdgHFrDZXuZjt3+umw/wAYiMtrsB/6Hn4kJzymczPKDLMs4Xh8rcnYLwy8IxISJ&#13;&#10;oIIJlgBOeV9X/ITAtRFnJhuMEyUOIl7rXN2CttwY02Bi82uBnS/a++LmJZn1UJt+ZXgh9OZ6UauK&#13;&#10;q8tdxfaSuHEAW9wV1Te4mu05QAhZAb6hpUVmDThAmdhU/MJallFeWC4P0oGIt8bOAwBJu+kHZM9G&#13;&#10;MUD9cI0bJA3cZP2bAeKEcKUCgNOysJiTEhdFuXkL6ejzQmvthuJUfticgBsLXDBWJ89Bpv5dtO2h&#13;&#10;abrPX+a/MycyJWdfjMkstiTFeh6s2MoDM5sDK2J3VoIdeKv8E1jS4tbqUP1TFm+U4nFcoZW8AmK5&#13;&#10;BIQXAjtL7IzyBo8QXU1ykF584twzpDVSYffTbOw/hARXjb0/thnWKoCIv+YI74ZxCwyhQd0BD+Im&#13;&#10;d7w7/Pbsy7WMl7K3AJbxgFKyycwgVkLtE7pO9eHmgoDE7NFityWMcPf2mqVfCNhRDeFoLhtpKNRv&#13;&#10;vw1aUoH9Sg/8MfKXyCttwTyT76wafqIIU2qwQa7QVL5oZxvrTrKBrPW+ivClhJatS9r2oNqOwJJl&#13;&#10;ivckUF1hn2xpZHktioLDEqyEegQ9r5tbf3nqVt54sEtZKSOD4iGdp/MPHSSzLZzIeVK1ojRFuNFb&#13;&#10;dPl9KmkRVusEg7YmYQb2JAVJvsjxASdSN4d1ceO1P/O6OGidun64U+tyyHAFvT6uzNKGUw5jVm1K&#13;&#10;pbUE425bdkUcd/DG/Ma96msDma/9VZF7CFwAU+pdTxDZBMqHQuUXV91kzozXR6K3WBsMZm7xUoyb&#13;&#10;v91/mpZ+JJsqOwK74FYAh9mZ8mYHXi5blQKCxocMHjqpKQFndkRPi4Ddes1Nfkt0lwHAEtVP23Y0&#13;&#10;FiCXamLX9Ir2fPfSv30FV3ioXtf5HvAw/5bCqmpZTGjvEcoB4tCUYJQqIMoAp68byZe6GxBo19+f&#13;&#10;g7eB58D7fhiswCNC+aWOanTeQcj+y+NPl/PMi8NL3g5Tqee1LIp5fTh8LDyPoY5+Ia/ULAAtgNbc&#13;&#10;M6zOw/nBMecjK/BsL8htg5tEbuPYoDxsNQyJcVDXUS45XvqlXa/D8abkYjufwZvwZQwo0qrkrAfT&#13;&#10;gEMuaQfydS9BifQlM7XhtKw7zCkAUK5ChKJENhjI3LpRYztSvgNfENYgdpBqy0WY8FieOt7HRNCr&#13;&#10;HzcuIs0bwgBJDH5JFFg7sbix7R/tNRWs1r3Bqt8iRMV9Nzj/uCQUjdGhveflGAP89ts7xvSOf9uX&#13;&#10;mzkXKycA1psvSE3AfoLKOjDMRNyTygKwIXgP5fEGNDzZmfTiDAUzJi11m403DlHSqBTAUlAINzMV&#13;&#10;7p1GLkOIctrPv0sacMFgqfM4hjXsykdzIO9vumx3Ngcs+Nip1cMQ5YBWSXm6OmL3+OPXAHEKLexi&#13;&#10;q6REImqEKzKVUXUsuJlwCAlCXDmwb/mGaLzOJ4Z3q2sruYcJHpun9/PAS3ker1EbqsoIaLWz0oCU&#13;&#10;CGEVwxGXwTM3mTPnGAFqM90yoADzSq/b1Z7VbWVjMEjSt+1WLCefPABxpSlVsg92BpSUS6bVqOd1&#13;&#10;GhNpSQRgMRjiIIAh7BJRKnafhQI6DE+zYzhvCxWMl8qnvdvWCgLv6osro8/dTvIVcGmLQnDOkt/t&#13;&#10;OuRimrYcAuE21dOipQ05M4TKkB0AbjM45Tz77NyH7ROdjUoafbdL7non86Vqu/d3gLBxqI7L6ooQ&#13;&#10;s/cayXddFGOEiddh/TKKlbQ8bLjYff717UKL0kt9PLEIKT5+YpdYSrpGj7vq9hJ+2/EN8nYSBu0h&#13;&#10;x1FE7n8DE58jDKqqNrRZD0L2LmSjJ5ODXo8g++ImRl8xvNh3exQz9yfsjPBkGRDWi3kt7W63oZoT&#13;&#10;AFwrQRD8krDaHmH/IgkiLIQz5MJl4JiQ1jOuvDeLyjgBbW1jttvY/OVm/eFC0uVAWI9KsrrEX3SK&#13;&#10;fw7EYm+3mvJxHeGZtqptKdUXMa3L5CeRj5RVmNCQbanbVP+0rnldt31zFwblJrxm0spKUzJz8P34&#13;&#10;sZYsroYl5OWA8T1WGFagIfPidwkK4ElzTGDN9gISJl5jyVtrs8cT1CvLM9WnqOSzv8lMi91ZT1Sw&#13;&#10;QIilgqjNUEq0dahuks9E3H97ggmmVhicA3HOM6V2VWBwDREmppQjbFYLG78HCFGyEozXzg81JSXE&#13;&#10;xqjv2mF5/7cVhgnD+vY4Zm/N8s/NYaP9eqvftzbpF3woTymFbtzloxLUKf1t3YqdqvYcusw4dau9&#13;&#10;646emJyypCSY8R7g34m8phg63C7Mv2g4YGA/cOUtFgNGn0e42i9B+5vi3u8TLWFCWG/+iA58DU3M&#13;&#10;CYjbz2xZVxLIR4bCLrpTbMxHG1PA0Rq96vkQd3kJgihyOxMXK4nDdE638Yw+OJJm8/ZRfcA0HjhM&#13;&#10;1/fXDiYvq/39cunbohtec7A3tSMr2jAWmFTW7IXvlSoARfoVIfm7j0OyUj+0gTqG/Yx2ZCgEKdZl&#13;&#10;RIean2+XhM4048v6461C2xWb/GuynjHaVKTHtkkMkD2iWRNnwOg8ue3AdlH2NkZcqPotWe5iqQ0+&#13;&#10;Vyv+G92RsKPwrsBfJGNQqqi17fPWqKToQD5+BsGXmeZwPLEakrjqZ6EOmCDIAcKeQh+XUwOWwry9&#13;&#10;F+VCgkUo1K4ElbNawky9FaZMOLxOv4TVHqoK+kXYYBfKDo7WyCUkhkzOoNDdeQfCIk4whprQ59et&#13;&#10;rMqSw2jCnd6feBztBHCQjQPuD398vMTu0JItLB4mJARBMJLViIkIWTXgMpmi+jyfD5irDU5Ads/A&#13;&#10;9duaUxIB/Ht5Dok80ntDn6hqxhlRcEu6D6u3khHtOhOnvHphIzLdTVc/v75gST9IW9wf+tEYX+7q&#13;&#10;crjOFFUQ8or6dVmWqDVN9Pv0Cv3v0NYJW8P6SPvcKbiEN5QN6dN6cYgWBYDi5e/13WGFKCcE72R6&#13;&#10;7iFOSpGWWF8dmI5znLncAvZmmQfJTDCJ8JvzVYXi2NTXTtgjn59+g6C1TbOPCwhdZUB0Jrml4MS1&#13;&#10;lNBlqg+1ixaG9P8TBB/LlmUJglC3lkdd9ZS7R0RmZWVVdbcZxpgRMwz4B0bM4FuhAWuarMyqSFdP&#13;&#10;XHXk1oK1ng6fZzjrK4Etjnvxsu3nceKSRbSiundzefv7bXfiTl5sFi4fbipVCDM/zqC/DjubgBa4&#13;&#10;2brXg0Sc//j6lXb8X56GYEa7rmqAbGdi4S70+H/9p/+B4lDdTdOBVUBopRzA0Esc14QiP2VzEZA3&#13;&#10;XbuVLNFEJAyoDvnRbqBwYPHyzxv9oH0cUDzkzRelutv80e3gZiQyiy7GO0C5ynNqo7B8xLCHGGIO&#13;&#10;EsNsdYg0sweN6IICFYEYcb4dj8OzsZsjHZIKuIX46yD93f/OBUOQspH+YVjz+79dI9u9nMzHxwmA&#13;&#10;edYl5RATwpU4r0hkJYFsGD3j7uhJhm/bZl76VhjzA6UBHn3H93AS0f90CHNkh8YV6RTGze5QgbCw&#13;&#10;bj/Ph4osPy9TOuyfQVLh29Q2HS35U9eluJwh3kpgUipRUoan4z+/gp/ShL4//vjx8fBC5OT7Xq5m&#13;&#10;yhmf9nTzY9TF8rK7cvCRym90vWOXEe5U/Jj03TVNW5QYWgIvaYvn0l0e6N5S9u8/X1V8xHWXF4Zy&#13;&#10;f3u8h8sHFN6ii1Cw98qZy/GzoNz7TRLcLkvtu2RMwYADRt45qlDRKowrnbsJYhMY91n7tvoCQ4CZ&#13;&#10;L1jzptkheF/mJm3YX+P8p7lx2UW8gV1MqosNZLu5IHnC9/FuJqfuuz1a9y1L2wfCoZGfCPUx/hiW&#13;&#10;32YeV3sTEpTxiTIPifBfQ+5HSJNEaV8bVwJhXQ4gW0vBvev1j4+LB0f8ZzxSI8ppHb+1jUzR/kJ7&#13;&#10;UA1Fq945kPPlOj3tH/22FZbyrDXdr/AjWVqBUupoGwhEFtA2ZXS749/wqKj4o9r/LB+ktgAgmKmD&#13;&#10;GTioPcN9R18Nq7gmgqmY7ufHJwblfVdvuvRxnv08y396CNUduh6D1a4uQTuzFRxT1z/+PI+LA313&#13;&#10;+AHGkvzL0M5IOutPhy6Ke+4H0aKQzsTOZtev2W/JtozfAWW8I65uCmqJEauxIoKpBGiH8L2O8oxx&#13;&#10;XQW/ipH8zNfydPjg2LxHJdofv7/hh56mCPAme2AQg9UyrczmPkIrQe0xl7YA3wkpS60Qk565CaSb&#13;&#10;opt5h70AufQcu2IU0AgtolswbECphuRNI8HB5i79STMeH8pDdtv+IL8HLo442ZGHOVeZrvOhPy0l&#13;&#10;n5OPPNZdcro8tyUjMPmipof3+he5J4UHUYNhuaTKol4M2mhZaxR9uH8HLeuACzCvXt6AikiGBbVg&#13;&#10;r7fiRSdshbWGkGzzonbLp6vFmxoOKVudtwWD+ACDmbNtqW4TpxiASo3NPrYbQxkDvSMCjpo9gJRI&#13;&#10;qf9o1v/qxPGokvurVfompMAcjc6dJ5xFWiVr1uWyVlj6/Z7c/i+8qwm7Qm2G9jooS0mhzG83UgrO&#13;&#10;UapT6ykASUhwG5FndhrvvZZQD/ENcrkX7XOc3FG6z7t2w10Hic8GtXXLowhox7v337/TP9DPwufr&#13;&#10;JhZemmlePBUNP56kvyVS1aF9n1eJeggJgOzDLolEUYgINVMFYvUxUN8MHiBjO5bwGvMj4d0O4WbZ&#13;&#10;XSk7XkBYJeYT+zGtOCOaQTI/AyAWtg1WkqOS20b+KV1nuh9sqI3Y+S6WV3RgFM9v8YUHmkYzC3NW&#13;&#10;+wMWAhO9gcuywv2uSf62pLe6zr0suvHRkHe2OlkgXHYHCiyAd3ZpC0tPwBeJM4oozftafX8qMIMR&#13;&#10;RCI4Rl/q20dW6dYbpBvCI7VgCAKEJP0DwGkr792BCsxDcMt9PSax6QT/1E/I8m63GLsYt81ZrM9d&#13;&#10;22OV7I0dZBfnbz35sFGR2qZZkg6MOZiQUCQUu34bTJ1dO4sfNciTxl26RdmMDl6qjhlRh5yq6hnv&#13;&#10;3ob1vLJsIlhnJAsZCYOccYF2m+7I315/R90Df6nWLEOjVjkP85NfiDOsA+vVFxxI+XDoAZmbVay/&#13;&#10;JtedYAm+rGbXW3pPR4akHYNUSDWpEoh6n414frGgruPI111Fp1D2xyWAod/W15K+blEe14usarlA&#13;&#10;e6SErTQTBbolVEyBq8uv+xmb1Bf6QMTPUbfo3VYLd2LEdhwRj6AHRPw6xJjN7A/5o4nNMn5g5olc&#13;&#10;tVt1yyvlfsW7xiHPP7V/dtD09ChNkw34qUDSArSEORzgOeckuSznJg0Bu/RZDm9pXF6HXv6hGfLr&#13;&#10;9e/tYT9739/d1Lxhre5TaAaRnD+yfp+U8HNV3oebpZAsRnBNxb6VKu+0uS9/7J9G8mEXq0iT7gUD&#13;&#10;WFGsuoO7Q03jFC/8QLbNCdCILR4Trf2FiH9erJENTZtEtaatDKwt/k3QDtQjY2XdI4yjX84R9rLR&#13;&#10;lfHC2OLbzOeGamkVovfpvBC8o4lNiGqxS1eTGLIJKslL8EaL4t1RcOFsrhsNLzwN0C2JrruOg7BS&#13;&#10;uGn2cq9jakNOX9c/aMkhvk0psIp4vrgDQJt+f1RCm1z5PkhGZeVg1ixApIkzR4anKa+kekXWFsVF&#13;&#10;kn44pySirqOAi6/TRI9iiGq+BhQaA8MLF/fxQzXM5BzjMqgEO54XQaC6vY3oQSGp77NzGwAtiUku&#13;&#10;DZ9O8sf4qocOAH+8g9uXXZ7HzwkuZbz++NtD1z0pWlb5ufI4+VaenA9owD9u30pXxvjKB77MjuBn&#13;&#10;kW8ZAo+pGz7Am4Lc6cfCb6Bpyv32HRrxo/7sWx3Ha89XL5QBU1VmuktVdF4Mtu6vO8YmQBBK6vsK&#13;&#10;aaE8UMoELLtiS8yQ1rwHIEWlbdNC14rZSxRK3soIjkMPAKVQHg9fNlc40bSG+3rWivQNiLgeTv/4&#13;&#10;6q0fOIqjIBjnEpfbWs6tlvv2CV3HstwV0w4gQMk90zVXIognzcOpYaodZf3C8XR+i24rIiPbRqvM&#13;&#10;d3FAs6vahJoDuv40w+zmnz88Of5zI5GNIOTIl2CegIYrvvn8epIDxChUOPRlHwS83XgvX7sykQt9&#13;&#10;DtjrGX4jRAxyH7Yf7ukz0GFN/7Z771ZXMSyYxK/wjvbCMUzbeb1uMSaMSD0RY+Lst6JyskvIhNfa&#13;&#10;E/7yuTfj758GsJVPvoCloA+fe8v3/wpOw9FAcgjEFmNC5sMDtMgOaoPZCITsmlGtHGQMKEQAoXGd&#13;&#10;do/jYYwF5TGO+wHv0AFYovITGV/bKJCTM7htD01BSXFCJzc9TqmEtig87NCt4KK7HsCV/vHw8vGX&#13;&#10;r9HGub7sCYbTzxXCxHfDvh+v5872dw4sAFh1KdyGTlBZN4niHRcsaNs8F/99eSsNQr1uJ7YcZpJ3&#13;&#10;xH0RHx+PzcCJmOcPGi8K8fFSD7R8Ur9eZsNPp0uCRMCx0Lr/dQ02f5u/DC/Gp4qFSdcEz3wj+k9/&#13;&#10;utxdWph6aAC2ljrx0IArvKUOk4d8HYVubzDkz0Pw/8eFUiIch8sJp4vZKKyd6mVU5qHURz6d7cy+&#13;&#10;6Ur8t808w9PMqsF+RXTXohB0FvBSg2gvaRV7nsVGDUXJAWv84PPfbrvhIZEWQQbozRufAOzpyz70&#13;&#10;floFzvH953MDWBgdLcqcKiTtY79ssVxjhkQOw/31afAkB0u1j3VBuE7jyJNPMEJXOsR7Cv/1TPZK&#13;&#10;7an16DDBOJx0p6FS7xbQs7vt5anXtwHL7YcPB8l9JaW0KM9+3qFhuV8xroXES4tnVB+7DT7kCuG2&#13;&#10;wLx/Ah5CbBH86BD+7dS7QG6er2hK6L9xKSGa+TmI6GRaxUXIh5cg2I1lvPUUlu389bdnxv820E8y&#13;&#10;pqX69bKV3cMwjZdCE7KJKphY6LB8gP8pZFS6/BhaAiDK0741MtToaCIvRo11Lmy6/4eH4Qrhu52E&#13;&#10;6BiQNpi13YAtTYT4f/ny32MuIGta2SdnKqjr5hzHhz3NEP39+5uMqlPaeZOzt3FudVdTSoWiBBmu&#13;&#10;OAVfmGxUBNGVIrNkKVVYAUVFCkxQrqgCHUEofusbvBW0bQHDRFG1grVVBpDVXm73zQNLEGwYZFBs&#13;&#10;85XWhHaHy3zfKdlgzJTA8IgLV0KiCB2MGbIytNQlkOBqPT52oOR1NckmKNL1Yxz6rtXCf0AtqJ0m&#13;&#10;SjmWzWYnpZsCIATRm1BLiUoJKvuuKbC6rRiTp9XmAqc1dZzV7AyEuPIMcYbkQLSHUTA23u4Ox1YJ&#13;&#10;WCHBDVHVe1+iz3VjSYfkuIJJip6gy3x1ycG+UlKqJD/XW8M1pMcp5AJCA5CxeQ1VNwwQ7lyELpdi&#13;&#10;M3ORMwuEQ7UtqOUcaHdbLaOs072rrqu8QmJjbKQ+z6MQ0m9Rh7oukEDMcRP8RdO25d3krwVnUau7&#13;&#10;js3pAFNEVPCm96NFCirMyrqWkEvMFJMKQi2VSxpAjW0+eIoBB5VC7I/6sNgNs/o6j7WCVDKV6rin&#13;&#10;Y5otChSpZbz2SgsoQgLswKmr299vGjAsJggyYX3xpmIEOK+lkwAgwR2qgGbU6tE5fTpBe80Ye+OR&#13;&#10;dZVmRdvqQcrv2VkACJWH4hKkQ/WV1ko7iRDI1aMozXrDUmwpa1hkTABgyFsskQxVRrJNlhEqGbbb&#13;&#10;wirotIChUAhrSd6VopnnkMEgMfXJIEkUkfcfE+OCiiZKlOYUrlXL6HeOM57mVGKRleVcIIGHo9rS&#13;&#10;tqMS2ZQQCh5upkIAWfSU8xUUUUO1mAHSN31x27F5snbJ2KOt9F3jNht52zbERzCv5fhJYgJI02y+&#13;&#10;YoF0kS6nTCHxGKP48HDwGC/nFYucwNTUztlYUsUFrCWgYq3xpeDCxQLGdR1pLaO1fXcoNinWGGd7&#13;&#10;flwvHpG0XFZJGK24evyxbrwhmAfNuECQA1wBzokKqcfbspGgUEoKa1+/AAAgAElEQVQ2gAwR5qTm&#13;&#10;LUwF21u0LaPUpUb2dtmSQXBDrGYgiqQcgkKriIk0DbuN33UrBswFAJyGXAgAiGCqqFxT7Zodg8QZ&#13;&#10;76aFoDSNZ7ojSrRUcOeLuU9I4AqjwqqYO4YUUlpZBB3PIXRKRZOk4gJBlGK1K8q+pLn6uoRSQVFa&#13;&#10;M1Cvs+EIUygURqONxboac5VSqp4QZvIcQhhEm5dYGQyd9ohWyTkotGE5xgrTSTZS8mmbIOU2VqTo&#13;&#10;vEwQJ+U4gRQzQZMjyIQcnU89IVry799+GpJo8ACgkCrNsAz9HEFmqmG2TJmQFjBZAGEFNEKN52vX&#13;&#10;i8kaiNFRiYx3y7JgVEHVTetiAVA1cSsY5VQi4VVCWUAljArSTn7qmnaZriAnZHcAxq4nZbY7OURj&#13;&#10;OWElRN53leKKoGSiYHzbRolRjKSTavz4YA+4EQc0UHzULsPNr4iGBrYx8OXj+mUYNpA7Jez1jI0V&#13;&#10;+0eGNaQ6ZsaxxJVu46YJiAjHmhFF/XDEdiW1ciayvNubj3lhDYk5VMRgLolRyWDBcVquPLIUNoxR&#13;&#10;ItV5D5l0sADMUNjGZSOUCMpygaDBczbB2Z60W7RZUt1gaqorYfMRkgowQkK4AoGHIZv2wDFGxXuY&#13;&#10;cVyyOA0xjYRCWrAiYAW5YhQR6uUeZqywCAj3XLvNu+hzwwbRwVyapl3dWsGANbfAkWysIw/Pv4LN&#13;&#10;1krMtB52HSzJbTXCPDwfehSVlJflTgZd6bbeUoqV0eBDOul9T6X1gFUkFXs//6SC3ycDUCENbiKY&#13;&#10;lg2lSqoGtjBGCEpbScCvmJPI2DLjnYBvbrYdgClanKrLLNfMMCmoow3ExTMo5DDOdiCcqhwz4nIw&#13;&#10;CUA7MoQoYYzgOC0K1FXQQjDcqY0B6dmWDZFyXleKKofC56p2AkM/O0OHZlkuawIkAWAD2BLCcPUQ&#13;&#10;yp44iWGEppICAEWUCR82GreGM16Yv2+ICMKAVMfb6ItJLRKoZB8XxsElotkmLvWu7xa/bnmL05ph&#13;&#10;tMbfZ8sE//XwWN2279lWU4JJN80yLXYdheYxp4poh0WqlrbIgzqFLSZzvXy0ZTjfzhBFgNzh8dda&#13;&#10;MKW0iBSiR6nCXLdQ3+8/m1ZDWJmmFID7tq4oreuo+93iQtc02RmUYauGEbpDo8JikS+GZNUO27o6&#13;&#10;twGKudivZlO49PvneVoEY6tEeBMe1vu2NSWYwCREdr03qpvGW4MJylE10k0rLfAaEuUEAlqrQB3N&#13;&#10;U4Y5pWRdq3zIqFY/L5qmVBchARtjkFhxTgohHNjo9a6d7YalOFHuoiUCnyfQDofVpkgqQ03lJbFA&#13;&#10;SpZ9c1kn1CqdkaSwxDBfbg1uaJKDOKS4bKQyTDZrdzv9/Kc/+8JcxqLNxpbF2VIhQGtuOZNMCAFM&#13;&#10;RoJnib0vBKbI61qXE6b+vGlJFOPuvE00A0E1cmh3VIgB49UeLY5wxU2MMHPGkdqJRMJG7ctwsGEu&#13;&#10;JQ67AwK1b5VbXaYEREgKzHghWy6lUi4mY229KwFeuo7QLkUPSgAR3d/ecq42FgAS5CqZam9Gc2gS&#13;&#10;zCV6axGWW7ABBrjxPR+8ye1w4iJx1biCsO7KPMaYKdM20barse/uMeFCxvmt4EoI6pRyADMlYgm4&#13;&#10;VxLBDArmuDuQrtsDRUGt03aTDLa8rmmtK4XVJjtTCuAmxsuVgbwFnGq3+aIZuQSjKJNUVluMzQA3&#13;&#10;vqIh4AhlSbjpHqMp+mlnTBBIi6Zff17bhBcztw0X/f59MZ1oFCiUEB88TliAQCmZjcVNnTafkLr7&#13;&#10;uyC1BAg9p8BrJQqJUsCyuInEAOvVrNpZgAVywS+BUdpwKQvMq8sNLt42AHipbCyAc05FCtjzbEDE&#13;&#10;EZ3HpX96FruuYMhcTGYhFGaHBa55WWG0wQMYsY85gK1hIoPqQckan4YhGkN5O2/bEqFdXLEII1o1&#13;&#10;yTADkDCXKBaeEWRDh2qF1RgHJo8GXAvHoEfRcC7zmj5ePxyjPjoEQqY2Z5AK6o+PBLnv75uHGRGC&#13;&#10;3P0IEcz5+fmh3EH33M/elLTFceq5lqCBBk0VxVoBJyBn1GEXMgE8mZzAjIp122YEzSByWiCEsZKO&#13;&#10;SOJqXunDp8N6mzhgZxwYQCUBvt8PATHMLYjZFp37WJMrHmd/Xy+IYKGbonI1K474wB7QBhFN+ijf&#13;&#10;6/xJ/qEC1LVquW0VIxE5M3nzSbMMQYQ10VOPuXSBbHGmVYfsXI4SoQYk1TUmJL6V0U6JF3nQaSsc&#13;&#10;IJYC1KAMTOshR7ZBBxGkIN0vt2SPOVngU1pMydvyrgb9aMoYgSmuxiW0xy4XK5RUbTvH4HEt2Ose&#13;&#10;nqd0PAya8vsUjvsmTa6FHPZd14oUZlbjFVY4mYzhAsJOK7fCXGNhpK1wzQYPKkc8R1NBMusKQCGw&#13;&#10;AFwLqoSy6/0HIggzmTKWGIHNwr7Hm+eMUopHULdrcd4wgjEOl1p9iQAWZ1HCGTeFIsqcxQRc3UYE&#13;&#10;z9sMAsoR5xSHllFfg9nw//4f/mdAlepfOEiCUt30pdJ6IsG8A0QxVEf8lPMWs8vF+FrMsuCUI5Ut&#13;&#10;0DB6nuOie3N+7Y7H0QYRyOehqwTqw34FdlxMgXJboVa1lcBv75NXj88P2RuY3HeQ6nsgDUrU1Ej/&#13;&#10;6Z//cH5/EzDWirPZOsIvBKpeYx9e//VvSFGcPuUQTwd9/pg9Qojpshc7AzJES8y5RyDXhmsFOGgL&#13;&#10;itLb1Zv7A/gnxlZaygqz7hpC6WYrhImUEpzbHdqpOeSPe6r5b99/fzr+gasuxOJc2PdfnJmkLFXs&#13;&#10;cEUuFEAVnN2nf/w03kZJxYK8AHa6h3mC6gloTtfLx3HQP7953TOMzUcA//jLflzHpm2dnrKNRdPm&#13;&#10;lyd4s7/fIev3AmRdYoR8LWwLV7l7FIChyfcn+ff5L4UPa+qCDi8Rk1JW/e6TSiEJoiDFe6JWa7Hk&#13;&#10;nPLh5eDWkFbIp0X0L27z6xieX/rqoMh0oeeC4INuNcCvJtToQkHHh88opMmNotQ9IYLvEITXy8VV&#13;&#10;IxnZgitSbnWUH4YRPfQPk3k1F3B82M3rxyWDkPzTyzGSGs2IW2qgAyvaD/zrX78BxzfkJ3NrPX+M&#13;&#10;vdvG9hk0Wt3X9NLtTEoO1owOdF0TReLYumxWhBOlkZJdPSNy2mY7QB84JZWzzOXhvoeay9NkOYc1&#13;&#10;5M5Oi4Zgqo4rOC1Xsu0fXxgU4vTbH/L79ZFSB3DudiG9f4m9Ym0GjEZg4rXhHMRESlacC85hKbvn&#13;&#10;X85hu5fQ1lEVASVOHNvZlZunQi++ZJk7tCerZs0Cf3MK6HqBh/0pzIZKzrSYpu8uOA0o2JJNEaI2&#13;&#10;VrVc5xMIY4quU0eGfm2+1FSc85oRmbpKwpzPz+Dos+/a5k768fzXkBiih8v0X5Y0U9UbS3HjyRmb&#13;&#10;7DOrAjagrG2jZoAGvifcc+nBPS+B4VzjtpFB5bgo1fuALavyAWpK4GYN0W42MsGmOzw9v2wfPs1Y&#13;&#10;tanlffXFLxkCxE9HRH1FczaJFUxCxYx/3DYAKCicPkAdUwrFmFwJ/Y9//IMr4+kXEWXXIkxs4oC5&#13;&#10;AFTRTVKah5+3S9c2wTs3Fe+A7qDaZ4IIG321NvkJD7uawe06M8CWgEEqdpxbJSShxkwFxyh8CBgQ&#13;&#10;rMmuopUygECMqflTz99u18RxpgXvBcjx+vrGMk95ZrUKhPaYtgrpBmaHF1AQJrnUHGJDmCBayB0O&#13;&#10;tyJ6vzqOePPrkzFWcEVxdW7a86FJyjVi5AhIcV6XPhcTJxtWPcj8bghHaqfP84q7fS6JVtDuyaM9&#13;&#10;xVqXFOLl+3DKMcPp7h777uP98nB8iU0E96VCxHhbJjft2jmUNVYdzjL0gMlIkDcI2C26wFPGR8EF&#13;&#10;n6d7nZZ77HL0naCEHGP499HFoNQR7xH1utOyAdffVy6F6tptS92uCd60ihBAfv5bZiIBOO253sPe&#13;&#10;bkZorWSbQQ3F0V5nk0zxmUcaqZlBsvbYStNuQhx+musH9NvFqgYeH/nt34KQx89dt337umlx/f7v&#13;&#10;n/peB/BRKIb8NnrdnNZ5pIG1tAVwdQTrVnGFaqBPst5v98fnz5fy/0kjHz4dbLJVpI4frx/nhZaw&#13;&#10;LcNOk5qwh6fTsCYfJICRTsFiLg/HzyKsQPLbeD91TfPwePXT4lbKEVmAoyX1vIbrifQRINUfM7Oz&#13;&#10;CzbDxeMjYUjlIhwsiNQkkM6GLLTsH7Jf7C/tZzGADVSstMVs/PfbTnbElTsKKonFrHOYl1K5r8YY&#13;&#10;ExKiKYPHImoW/kjxfRM2AOluFJ1KCv1Owi3SZrdmy3sh1jEmu5QYGpbCuaWfts2h+F5gB22UFQAw&#13;&#10;MAKm+fLLHz4F60vGUILIgrxmRGnYbK++rLdroylOi+92LwwsOS+Ek9DMt2/i1x37h66zJGjOUm0g&#13;&#10;mmKuW9qRvSfx1VwAFPf71i9TGShX+//y//4u+lNbL4zLb68XYqMG9SjZ/PRwmy6p5UHxX+qJPqDN&#13;&#10;2q7vsvc09xGHJV9EzWzfnePWC16LNtfpue1ZYRmSNcIpAmoItk5g2mpJKf1+/q5b+kA4zogm2CKR&#13;&#10;lT40/erBw6c/xpuXpXCBAHMxZydOVHYIAWNn2jIP7ZF0EGREuC0QJyxqin48HNjoQ4J1W7aOScAi&#13;&#10;pnS1zoDMZuehCywB2EQ6IwAYYG1Sx0/PMU6qy+83AirEKFlscKw1li8vvyzeyb2IKdyuFxMnlCje&#13;&#10;SfCgByQLYasP9jZpgVo1OAeMRvHy89eHF1G47zHk2kfHJaZCWQfvy4S3+dvrBkretmVsiVo5ZCwj&#13;&#10;qsKSgi7J6Q5v8/aPT59JzJUUxRStCFZ4r4Bz8nFeLhdDnvSwAe+2UuPa84Z2LZcDFRC+Y5YgjI+p&#13;&#10;fUMm28KyiHHpfj1FmBNIgNLw851IbKM5fPpv59X2w4MFE6zSI8uPpF6mQGGRLDBKPxyBG0z52PTB&#13;&#10;sKM+btc1E+dgWIyJEPUS/+fvZ64PiLa5fHVJYiZut4mg8b3ap09Pl/frUQxVkdRgIXQv9Jzumfv6&#13;&#10;9/tJy+SinYNm7Cf2QLITuV9CrwA+Sf2evgF4qIRy3ZQtPf16XNJ4+HJq9gyX0h8bioRZLSPwensl&#13;&#10;VSTKJGIsVY/f+9hiJt6vd/EwkME1AGx/f8+IQZB0Q3t13Ene9EcuBmvvUwD/8PxHlWgw5//69sEI&#13;&#10;PnZDlTusyZanL+pfpAEhoTmk2/a7nRPR/c26T5yFVBHtAmwJ/PZfPbKIdJ7sviih+G7XNZDFrsEM&#13;&#10;1prPKeHpVlBJuDR9upo8BaNL8RA0ojTYIiXcR8DV77TAgpRJFmf++Hj4cBryA2/3wvvcsmDj+9tN&#13;&#10;cYDzaf/4SZ8O/Bwv102oY8jt5fYj8gwCQo5DxvaQ18uUOL/N3w5ffgNN//GXHyKsXHAmRdhKD7fu&#13;&#10;cKy8+TH+rdLGlKbbBYZQXOGnw5+jv/AOrMstrSsGpP2nX4Dg32+XP1O0bXD+uByG50JgHJeugEOz&#13;&#10;cwcWx1EYexOD44hiGu6LUoe/bn+3MILRR9Qniqdsk4/ifgUgik4sE3hkSMKybxlGnQ9o2Wwmrik1&#13;&#10;IRAQmpkL7+8+oo+pdAKgZkgGVstMtp4FKZkzy32rHRENpFNGzN7WzcZQH+TDzM8E7G4/qm4smZGg&#13;&#10;vBmaC+GdZub+jrrNziBW9PN8lbw43Prg5/vtANdPoi05GW/CKwoP8DqPf3o+iuCWd8Pr/tDtghQe&#13;&#10;ZKy5u0+myclV6HGr2odj3sa3DEV+3GuJWpbWEa1hG4geUIfxEaJr2gKN9K0pTSTRx5Hl4Ud2NVoZ&#13;&#10;B6dzkFvc1jSdGH36xxfE2BYC0n4HONxIvJJinT5IQ1c/sME/BbehZLXYZ0CFr00sgcvnBxbdqin2&#13;&#10;J329ewh2bRfdkrvjPkEAzPSkyWL9ZsqvTSNeHt+3Cx14naCseaAF7MlbtVocUNGGOAVSCmnXP0B3&#13;&#10;Amk5NL2EbDT3dDsqtgvyzBr60J54RhWGgKPzoQB890E/6s2fdye6+Z2qJRv/cyEddcRmYqJrxGru&#13;&#10;2a6ihOXY7VeMeznDjdnEqV6Cu/lUzq/dy3HDJcVSamkbrSiHurSU7U7HZn/4mL76+a674b7GWFKH&#13;&#10;6Of+MGH+TJiP9u3jdWzkg/gCa94rPdfzlWql5Xi77JqnSEyVC4oNmT4iRfLT0/z2Hsdr15ymW/r1&#13;&#10;l8/UGU0pEwD/T//pv0OdMemvZIO2CJdiyCkXdmp2oNKcSo7mK0FdL1CYNepPasAuAVzYKd7rBo87&#13;&#10;UM8tW+ladiMvA7yhzSDx4xzq7f6ih3y9P1AbNVkiQLuXgM2J0QB9VJCMGjIuUBbJUrC9ffBgSdTG&#13;&#10;wycTTeXpuGyVt9HFly+/mpleiEMq23qzQjSgvd0mahnch5gMrH535upAcKmcsB/AyoIQoYRpiraZ&#13;&#10;fuM7SC6oRyAy7/dFmWjzSSlM4Wyv3ymCUhCCITlmAaZMJj7ExBuD7Fjts3U3dUx82X2K3SW8e2jy&#13;&#10;BpsKRC6LK1gtCTVfLZK7Ucpn8LNyAQBfV3WS6/fJrQ4tBouJYX/KrqIQuRj7wlicVGPFoiWqyFxZ&#13;&#10;bo/qzbAytgKNue2gKKyrPMHJzcxkGFuCbujYl5z+uqz6o19BNI8QotLNCTBWWeMTwh25d9KXnTMZ&#13;&#10;Q7AG/8P6X0g4BpHG7gaXLxT/2yD4/euPlcpP+0OMEVD0N/MVpbXPDkER6RZMlLDZz8l/+jVVPH18&#13;&#10;rMfQPewX8+15h60Du4rIfS2unFvhNnCip2r46093evgVya6Dy/MHLq5ESRnq3zgeAxsMn+TdjPO+&#13;&#10;coMXxSuKKH4EhIO4hQeGy+21v5Z3XgGGEsMT/4fN5SI5Rx0M6w8T8nAA8fW0wyFZVypuAKgYA7yr&#13;&#10;ZgMg1vvH9f/cyG/W2EYO8bokl9u9uKb4HgPup+1uOVcxFJMqYTqkXDh3deYIUBdZI/G+9c6LBM9S&#13;&#10;SFvbFpB8oX6f4ByHy0dhv63d8lHGNUYKGUQhFoJFCOQFe8XRbT3n3FXmq5wfSrfxBAjK65ayep8/&#13;&#10;DNqaE4kecHjOOBUkvA7AY+ejJLfmC2HQcz9h9kv2B1A54WSe4nCUZ2ciIAnw6FLMyNMfbrXak2Hu&#13;&#10;Pgh42nEuSyGulRoVRRI6Kl3PIkWIIq4VKnAkmGRatlKXtBkEbiD8UnNyrgBv89zuq2RarCr8zvz0&#13;&#10;IeDOWzV3DvAkqUAO1s7m94XrfaYtkKurcdro9ayfAEkzGSc4gvZGjC8OYIcEW6H2mUDakXjHBARj&#13;&#10;scd02uVV9/oltujOPSV0p7szwA2PmwUuD2zvA6pEcd71eu23BcPEEwvJAQRY3NKKws/r69C0J8Zl&#13;&#10;Nelj52fUH35p77dAmsxQbIAUD7doDcriIadJSxxxvSbmylSwrImYYg53du6furW6sP3QjI6Xj4J7&#13;&#10;saMVWBcvFZS9U/B9PiW8AzDZXsNGAFZqWWm6QHtc9awW0fBCiQn2HmBQgPVUA5knWYrZP8SS3a1h&#13;&#10;QQMQblI1y7jShEJThiVSu345KjghSHHCafYjQz06errjWWmewGRBJAdFdGZvRFbWasvP/C4emejN&#13;&#10;fWG35HAttQLjDrSgWIxpOPiWNoGbathib4Aj2coKeDq4rTqL0m3bIjrnBGnWt/iVtc8ZipgEq3dc&#13;&#10;gGoAZG4uD5q399uIMjiUvs+a3ckkuKv3a3BOdafFgj12lc5ZHhz9cedH2aTpbLsCJFzrtqKdXgKD&#13;&#10;ANao/Py9TnwHqhzlTUBYCwW2hJgEvc8twbo0Laduiji366DZ+4JxVKpw7qwdCqjOrd6rJRXG+63d&#13;&#10;TddFMiCQqxNX245VwKK/CIZN9DFln/YJbS+rCJRfmZWTqEGu5hYwIcxRy55irZgYDrCGun2b7u0x&#13;&#10;x8WBucQKZZ89es+SpXJ76smThLQoPWldBQ1Aig7TVKPFqeQ74EcVomGnPVV1iZMvtk1y286ViIQa&#13;&#10;cPzrVlvLDWi2Pn06tp6AtYpuoHuHtllOF+T3WMZIEdpNcouoKMpFwHPFaVt6re/smxyYiEVO9dzf&#13;&#10;84xBJ+/A9i2BUvIo0bdkAC8ngaMXxXWWN4Ma0QLM6dcorU91kEX9qnigS/yCZAAzTE8x4VTKL4e2&#13;&#10;Mgr6DpzXA/Y8W+qW1Dv7dWWNcCQMgLDHDhLACL1uLMdMggNd3JUWFEc4iqBQeB8oi5fRPeJeVtwD&#13;&#10;p4Ix513VNISpNvd8D8QDXRwnyeW1REfyaYS1wkRw4LQYBg5ONYDYeZtaatG+yqvMT/ekUe6YC8Nl&#13;&#10;Gp8iVZYKhcgtc6xqgHfaoOwTz5Q0Ce5ZoRUhjOJdhY5yJA7ULmS+XWkidSYC5l6ydRp7U4/7brHh&#13;&#10;6sKMtTAdjmFQdUdOl4hYks3Kt/MrEniF2+HAOtlZc+90UtuZ0qcto7GWgX+IO8CWgtCdUDmD63CU&#13;&#10;n3YPHPN22EPeHcbsmYE+9oVdmiZZSGrD6qndDoZdJzOvDPUWFiw9102GGZhO4EHWPMYzY0IIaCPv&#13;&#10;23y7Kdbex4wRu9yFbP5lNbd9AwVhJWcrArWLhHy7eUDxIDmoDCdpzP+zxx7fzzSXC4ke0tlzrDiu&#13;&#10;j9ituzKVzqHDnsCmgYc4j7mOhd95V2SALX2Aod/o7RGeEDRYrPRDve5nLuC+EROiPDEUoGQHZKLd&#13;&#10;bCfbHLP5uB6J+Ez0PTLJWMDYIiAK5BjtiBhBB9VbAPXmIar/sC9kvdx6wUHKpb7n6lY7dZMO8cNP&#13;&#10;1+BMIMP9bX1Sn0n3VZwhyBlrEYubGhYB1KQlYQaeyiJb1hLFHU4bKfn29e7WjUzsMd6u5xeezmY0&#13;&#10;g4ZdeNjzWpG1KH785YAbZfrsfyIYUgnRBHYg8BY6FSS5TLzPIADCU0FI0H8giVzf0OD9JGFwcT1f&#13;&#10;Ya+2e9rM4+khokTlgcr9upZmdejUAFxhVj4uDDbZSKvbw+dqKZqRkJ79Xmcs29Vgi8kErhEZc5z3&#13;&#10;EeXR7dGeEaO/oGiNP9tyZCedK1x1U5fLLWUmnw5vbEGrXbCPJ8EPVNyxTfX1evmEdPp8cgxf3Xx6&#13;&#10;aBj544e/5cHFd3bizVB9XZgmLmU8mmAauL6+8UOLdsLR6X6uwETmit19KSOWfGfYAk0VpFIaXpHq&#13;&#10;zhRvOBliq9XA8A190b86cteOPrCeiD7WFfvpSLKROHi6ndhr5/nMAAk5c5J3q36XSIa47kAzBshr&#13;&#10;Ez5S6erjzkpvvmBwPfrRNBSCnWJcLxB1FcSC3JeOAYQ90y35ng0oqrkXSAcrHKegGvumuqEAOueQ&#13;&#10;OXp0IyyWdNIHvYETlbTt0DTXT4PLIPYPD+/Dts7NhA3aZ4SMf2uO/PEvNtGtCL1DlF2VEXhMNblc&#13;&#10;caE1T0NlQyDfWf1+WNYd0wtXeQXOlwDjQ9XTPseUYL0u+cvUlEZ9aNfj1N4ymq26jovkDqNxiygN&#13;&#10;4nhJEsNmtwi7lBhKVpqxb6vFbkuTZyvsNqTqsm5dIe//OSaAI2M+XRDFsWUXiVo+Tzc3yTIesf9X&#13;&#10;qIdYu6/Jw4CKK/PxUVfovn8/wJKOMn4l5qt5bXeoUXX+zmmrY8PPwXHfA1dLcilfniCIub7ezTDc&#13;&#10;AYohj6HcmOnue9T+0umykhObty0THNuFBcEZXdZ7VuS38zNNap5rHjcjTADhAIQvKZHdzat9+lhp&#13;&#10;QlRk1tpQ3WE149Ku1PJDSyos/tQJvT/e52nQHYn3Sz1CNz4x531FK3KmrGtBGn14QSDqYExo8yy8&#13;&#10;1U3ewQ8SU5E7/fnU8wy+N22qZarAkGulLg56N7nQI9EakrGyY2y6w2adtjWrXmXyRPk6Xf+V53Fd&#13;&#10;Uan4f/uX/1HB0zY2zojdnx/L8nqs457I8/3HYi6iB8yT/r1HdvLuIzTPECZO0jbxpDDDIky2lpaB&#13;&#10;p9UlddTLt69g/yXO56Ze5jlz3txGI9EfTYwV6tlkT3fsfheg6+CpgJTyXyjjtXbrVj/u9vTwIG4f&#13;&#10;u77stWpYX2TfJ5GykQd+q1muExekUqb+vSmnH4ibrkPxvot2wWiBA/pWXVhjUyQ57CEsC5jFM3v7&#13;&#10;LwztD6nuv0YygG52tu2V6O+6/PIxb4b3jVspe0yEnn77w9uSGN57W83dHj+9HhFjH+jENAz2iehD&#13;&#10;2v2g4Ay/NpyYt1szPJ8eRZi2I5HX5z8rIeS6XruzO/w5wVDDOQGihEKpMgCTuPZDLthAnDn5tHkj&#13;&#10;GjXCedwkEiCnqZQX8UhsjXwgqHgyUrgyXTTHmi6/DzSjpkn3EnI8Pj8vJsBplpVTotdo7q8+rrbj&#13;&#10;msnwt49ZHB7S4m5LBJUd9n+4p/HxM8eFUD/Y9dyJAYJGtqf+s6Og84vDDpa9gXrn22dA6duP4HD7&#13;&#10;5pJl+OVhTczmAXSwTfADRjS+J6XgXmiNeKzmP86nE4HT9feX40ES6n3MFdjozW8d+iTroRhPLQuP&#13;&#10;n15Y/suP1GHSSrnXihPn72ZZoWsOQU/HgAne7Zw6Xd9/vBwf0f5Ro+8I+vvljJnMUfmKhRItZrxi&#13;&#10;n8r7OJLYEDhJhv1CYncArGvaT/B62xAftZ+fY78s/3dtUk1HDZklRA2tVqDYXTk4FtMDcttCjDXR&#13;&#10;A8XTKywDhCWt98tOPWAxsobKoaXktZWkLIm9Xe2u+7hfQzBEsDfzV9VKiinc4Zn9toyszY/HZyJQ&#13;&#10;G0cqjkZ2R/9u5R170j4MjzHCWhny783wySwyTX3cFzQeMew3+XYq7Xh1mSo/DP/QzG1HbbSerKvf&#13;&#10;vux0a0YdyfJ5P4JwfIegFRFEoOGUkSkXSthOH4xJ0/9P0n3s6polCELd3n3+d8dcl5GR5VSNBBLM&#13;&#10;EDPEC8CoZ4x4WkCou+iuqsyIuO6Y3312e8OA9SLLkKrv/nj/Jj6HxUHKIicG08SrWIDWGJobrRD+&#13;&#10;tGs8l4v7RghTpFuMwnV4Gd+GPx/n6dz+5XTvHV0THp6Jn3d0SdPwfXzTctLq5ZEcL2etMj4Q9nte&#13;&#10;GFqJ+96DwkuFEEQ1mzCurWlKaKPhgv0FnRYU3HMD19/+r/bFfAwNLR/TGLXTAax9PJXUM5pudx0P&#13;&#10;d2d+/fTFXa54bQWPraD3KTo+x82C2WW5a0JAqQjKriuUx9EEZvoAACAASURBVIcUXht6XuWe8MHa&#13;&#10;c0UXzpEO0UcJyV+OYH0zZhStuu4fds2acWmPTMwD4jQihvhap1ocUKjvaihvf+NiuG0AVYM2q2xI&#13;&#10;we5SoCirK27xfhBe39KR/TrvvgHsT0l90PX5Yq9f4hwsAIR4nCXwpfbxccb/Ka2Bw6juMqllejs/&#13;&#10;NXsHOk/lqe6PmF4bFlnjc0AgnzTPxZ+qHhZgxju2S+VvktQMPDlYcp0/XZ5HcrNMfJ0cgqc9XmDY&#13;&#10;FiMox6Krr1HnP575o4agKCXcaD7tn5arW65FuI0t1Xa3jRqWhGQq6fJTXSXvObLp/sdb7mFE3iNQ&#13;&#10;WKUm2zxX1K1fmgr9Q32brvvusIc/Gt66eYk2mNYIzjZn+kMv1byKUtcIFXe47pqBIOP7w0kgafVU&#13;&#10;8awR6HnD0vHl37KAJTw1di5H+CTaD3Z7KwhFAdkuO+f7aqitm08nfRn3Fo4zUJ9MkwB8tbj3sA5M&#13;&#10;FfYzyU0Wl3Hhn3YHTSZWA2OmQ600oQo24JrN/qXfHsK8EebQJ/x2djk+Yf+9evpI7hv7PknUL+ja&#13;&#10;HagpZ55lJQcaGc+wExi6/FA/f7c3XNezy7Yw8Y5+DiHXMXNLKnL+8dvzSYX17SZqbDzHtNb+vZGr&#13;&#10;8U/Pn9/s++Gfft38BqKZbw16j3WsHtkJevC7caAaGMMFDcKldgpw7K/TVJ/60uJV++ptrKnChHZ5&#13;&#10;nU/mx/pN8R77eWvV9Xn3wY+bXqlE18s7yx8Fa2pv/r4jUwvlONvVkfYgB7ihS3dKNoS0AwSLrgwA&#13;&#10;zXTEHuGv2/zxw4GjVt9udYZrG3Ut/H43mR+3b2G9eu5lqVV4vTaRnoJ0cI2GRL82Dd6xD/eXF2AM&#13;&#10;iEN4+37Y7wEmBeuDqGHAPR8mo+FZH6tDHH15kgwtf/v5X3bSr3sMSE3Q3ly+uXq4p5f+U1KZoqq2&#13;&#10;88Z1eQ9bm/+i31Alb9SlVCRt/kzw2wWX06Hn2k+XPz/+2q/6BeGFfsL06qmBR/b0J/7w4+3dSCAI&#13;&#10;3pOH7Wx6vutDPyE20vLv5r7PoFV4MiPphBZbVkDuK2T5Xf9gzYk3X8D/+zWd+rfZ3aMi/FTchrml&#13;&#10;nbGZD1Kx2V9fJnPWtFDv0k+6pRwjd4n7er7MkdctPx2rf337t/4f/vlfv34/IWiT7w/k9fyfSfin&#13;&#10;XMNaiuyXPYfDMOq0obY6+9+aA0k0ws5UZnB6Q85UT3i9JgfrP8b0JJuk1vpx+OomP13Cslato/Kt&#13;&#10;zHD3UU7o2/tSl0eu00a4e2BNznB7P//j48HJ4W2ZJGuAgXPGUIAo53HiDxCWZcz6IvbVpv/P9rRr&#13;&#10;Hn+1L2MC+tTttvvcfbAb0rdsFd2hN5mVesnrkbGl1fftmkrsPn1shIOpEMZz8f/8XC+Xr1yovvlC&#13;&#10;6CrZBd6gY57SkoPpVT8OhsH063C8CZlggIyiSV8W0kiJyyxi3RRyODXn6euCBy9n42inPnFKzXX5&#13;&#10;0/OvyXwg8j4Isd2uU+Dz/NLuW0wRdfnpjLBf2x3g87Jd1kzjFc+6kgSAOpThRG9vq3Myh8fXb6N5&#13;&#10;jgDRnlU+pcx7lWv9+/g//Y//wx9//GSq+vdyt/VuxuiarEKgIp9dNfxm4k7sfF76jpd4cQHTuubt&#13;&#10;bkvlxyvEe3ahYzvWjHQuwG443c0f8baomv58/+o8/ST5k2ou1CAMPXMTm/TfxmC63jR/yntbKf5+&#13;&#10;zlNYR09b899CuTOOnVUwt5oPL68zlOKyXj5+Fj79S5q3++HvgHa/cLmybSc+L9/HxzKgzxy4ojxh&#13;&#10;uK86j5WpW/0exHKfSxSd+DiNfxA03G/TdtGh6kzOQNZcff5xHZOAubJDPEQmx/k29GT5QX7hZJrP&#13;&#10;7WNDIXIrOD6cMBlt5Xh10L5r2EweIhdCj14+AfoWnz+fXsMPtsKv9isQuVsJ3q9usmGkYdxX9ZGZ&#13;&#10;LG+69dy6WxLqLWeWsauNp95bjau6OrAln9vw9xdXQ9kkhXyBuBiF0j/+8vktUABKSZiS7ubwDGJQ&#13;&#10;EauDfb1T4/+p331f7J+VAPa6UyZVakIK09Dw9Lw//H7+4UVpwHM2N56IH1NCep7S0/FDmvRzlLG8&#13;&#10;swB6MERXkjj9OJ9/tbB9ri/jnSg1sRW8dmjd/sOH9l+/ipNTlHL5XHv2c/udoxsltXo+5hK2Y1+B&#13;&#10;F0X3WjtPaL8uL+1fxP3nH//97ssPOSH14JVI++7bbJ1Jvz58wRTvd7kETeJMR3wYvpj3C7GzbsTj&#13;&#10;80OaqP+GfLPVmFY+SXpsTi8G27sLD8c/2+vv+0T+TLoLWvytHA8HPc4NPrIkmGkWw+fjlcWK37qv&#13;&#10;TrUPb2nI4aHG2BYN9Aq77i88O2OvqFj8qh/kx68/vh9/+aDr60gOlrjjEw2Tapk0UW3pRB4sOW2A&#13;&#10;j40Bg2ibAPYFTEDYjoY8r/P3z3Tw/zh9394nl5uNyn/uTLFNYqqyCFiE9ZW4T/snTfzPdJWHfk/p&#13;&#10;bnjcLLAmPKnjj+8/nXEOaGBcA6lvf5FiaTr0t7ffFKvYUa1l2tIVn9Evf/fMoFYij394XNpxyr8M&#13;&#10;9PV9e3qUq/lrfXA/V/q0f0Im04c6eJ2tbREvsFr0O21jhnZ3QJQHb2Y22I+fuAdX1Jjb1nwePqGS&#13;&#10;ZM/xf/zyPyddkIYM0XFzgvGQ0rrlwroYUCXbAv0OtaDO9KGK2FEE18WKlpu8olKu7+8Y1h4ZAjHy&#13;&#10;qB0GE6NAlBexf3q0ybaPPUKMDSgkD0rhA5Kbt8ammJPYSlYUtwjI7CJGFMQoCggCTut6X6fNm9lN&#13;&#10;iMP3t7ee1JRYJoQLgMeaPK+umGIqlXMIuu96D5VsYJVZBcRIzrtuR2BJxrGiGlFDhyhjxdgCM8Mw&#13;&#10;Lf6+eSaAt4tQAFTtPJ05cDAkjkgJUVDOJTq/rghJ1Ko7Ji5ks1qIAEIzIZgosTqHUIwRORcCyDka&#13;&#10;F23TNpulIoPHbh8DqHVy3hkcZY9J6JAn4R5Ht4FFc4gDBHVQFMXgF7jj0IF109uyHQK/x6Xpe8rl&#13;&#10;+3TGCmXOJ58Pqgrebpt2ANZVBXWmGhSWCoeMYgKpj07JxjvX9hJhXCu1bhtKyRWdnM1BE8GX+Z0S&#13;&#10;FL0e/Xa/zrJmm18o3buMr2bDgP3yy0lK1kjZyki2AGJel5EjHjHPDipclQIpF2uwsBXRhtlrwISO&#13;&#10;OkIakmEi9xBD5GmG19fLgQ435M6X2wnUC0osUeRwASMwwpQwx3FPmhi8SU6HAIM91If5Mqe0vb3P&#13;&#10;kqtj10bgV79RSc0yghLHy0qkqvu+Zn0ik7YahCrDjIFZp5+gSNDVwU7U645LkitgXMWVMRshPBkL&#13;&#10;Q1yNYxX0bmxyPbBKCZlDwKK22ZUUUvDCYcg2gMhiI+vb+6ILQt0BFucwxKpqgcd/efyQIrYF6VU3&#13;&#10;UkmE5/scuLXWcUZjzqnQRAqoSUF0st9FBnQJoEYhVzlmgZEXFs4gRI36lGPKFGuY6MYYXC7jpvpH&#13;&#10;orMCHAJYKE5KFGRZ9hXDqG5AjMAHIQSvQc7JOWN96ZoHu41PjzvLCCMcu2LOm7EeZJwiwokLjFjx&#13;&#10;DERvt8Iqxppl0oSzvM5d3VsdGMXGWA4JDvF6nYi23KY1C7kTTUUbQbZbRPKEERaKJg6cnXcPQ6JV&#13;&#10;zTimEGJIY+H1sC4LpdjaomE2HJmcWtGIsueOk+LMXNZQcCWB5z0NANJCmCGQEWC3e3ALsZg2JSRD&#13;&#10;KlETWXHVtE1BhCKEGeA1CiFHG1slUIb3Zcsx9x0HMPmEs0UiixQypT5z7iBC0GFIIIXBbasxxmLt&#13;&#10;I8S42DUZa9wKQ9Mxl3XuaRsQ7Qa2TKOkQilXySebPa0RAhhAuukN0eQWTiFb/Ua5JGBVHqvACcoA&#13;&#10;IxfvVW0r2eeFNHzYWOCIEqQKZAxTSqg3etVaFwP8xnA0Zgo5U9lgKlfrjTWY0/60s3axJaYcSsLF&#13;&#10;RJ90BrDpd8gUBXKwuchOL7O1oR8OVU4LhsBTFDgAbsmuKBCZq+umkXukOBRYMlg1SPSwbT9N9U0b&#13;&#10;czw8goIEJgnnrWxI8K/fvjMincnXy5lD/na+9mowYaKS86bSEYqmcMLXUet1UrSGxtNQJoh8uJWS&#13;&#10;bU5+saphxm/eVaoGi01itydpcljCGKJb1mCkKM67WML9amvarzedhVkLFAmExXImA0gEESjgAgCF&#13;&#10;fYnM23tIpjvU0zRZuLkGeZAIk8bbMgOUaQYISwIDhwgSSjjyAnMXvej6H+NVCgpAKpiUUrJJcckm&#13;&#10;Fx7xOi0YwNTB1W6c8wQxQZk73wNYkpzzBn2paafBetjtN+0ZbyhtS0GqbgvSIUNRsr5eG8fmaWEJ&#13;&#10;c8iMnxtEXQyQMrvGSlAaS8AZaEIJZIJDqSxPAKfkdYRO8ZMGOSvmdQw8VKIGtivRYlIttxWFtAOt&#13;&#10;iwErljW8xoXANM/XzIaSRkwpZ3LJNhT8/q6RywmTnPM036HWKIsAQv/Uz+uNVYQrjBjIHOnZ5jXu&#13;&#10;MSOowZgIIVIN4pwJBdZN6nCIpU0h388j7esA3e5pB+aVNWTJ4F3n4P39/b44QNodQFvDRYZldfaO&#13;&#10;AkF4eHhiqCbNB6cj54xJhVPTNgTDLc7UJlxKllLsdjXMgUKfvGFFIE4nc0d2I4KDYBkBE8A/b++7&#13;&#10;vrXrsrqItbGL8XPwIhiEoezQnH1AADmE1mmNBm8cxz2lItMye8YEwGAqAWYcdCyBSkbXuegFcBhn&#13;&#10;rIe9Ysxj62UtpZKM8ZzTPI6UEdyq/fFxmu+7vl2iV6KDpEhFpciTxd4mPbnDcLyZtWKirUn0ZF0X&#13;&#10;JXnDRIzFmwkiq0B127JZE4ylgk0Ga47JJQgKbtpqnWfOIPTYp8ArjqF3UcMCgncV76pqSDbnLZeI&#13;&#10;USLYkOYoYlQcYAYwseXd3ikm0YUtsirBkmDIYCYFMUyF9LhSuIOINLImzvNBQgvt+0yGGkg6mTtt&#13;&#10;srv5mCFmvBTIbZ6DffrlS7LvCkSRUYurLehFW2R9uJ0nJ5btVgivkPjr5d+QgMZnT0EPBYhWKvLt&#13;&#10;dd1SBAD/PL8TRmboIwECYUCwoIQivEzC+B8BJRMLkpzngE1Em542jUpY1+WqQchnSdRQnwJHIFtK&#13;&#10;FYbKAQZzNiUKJUIoYn9AFTJxATl0XXWZbowTUgmTcqb4sGd9jcmW4ey7vvn6ehGItl3//etPLjuI&#13;&#10;RftUpzGhjD48Pa/WBmc0tPVQw7cw5whsOsjGoxRJ+P76VQp+8AQA1/ZtnvysNRXl9fp72xxaopZx&#13;&#10;7qr6dNwjxNbNeRMc5i4iWNShbyGBmJRpGbe4iQMnfZ0E8slb5Facsq1hG513dS2cTLVqg/FuS5B8&#13;&#10;jnNgIcIIYiAFmbrm83a3firWBx+S3aqaW+9nbUiRbS05oUHrSlXXxXS7qtvX0ooQjYMW2JuqRS9V&#13;&#10;uK8Mo1ghxpGqVPaMIynaikp8vvuTouP1hyaxpAU7iC1c9NjvP1sdmGB362oMUaUSkS6ah4dnUmja&#13;&#10;Iq8bhrrj4QtTaXn/jlniilLEgsCCCexDYphGqLAUUiSUECqc8pARFCInTWnksi0bABi/b1eY8mJs&#13;&#10;JUkKSwFJYKQQ0cVW5UF2/WUaGfHXOXLKcAI2cwwiBqGp1Xw9u5IwF+Wed6LnGA4tBz4WDgDMmACm&#13;&#10;l9L0BeLv335GhCzdnr8MyK6WTiEiAltPtUhN09D38zdRnxy6A5KtscW7PIrH5gihJwBtWyyQOp+z&#13;&#10;iySivGlcUx2QrJrLfI9MFxu9WxFyXMiha4IPPluMQSkomMjJ/vXtdwwxIVWI1iwQRdTXTektdLhY&#13;&#10;FnBRNZWsbll1j3NXMb8Z6PON+U6xaZxQojpMRbqsMvTBpswjM9PCeGPyOWwBWyAli5oxJq1xCK6c&#13;&#10;SsV3VGCHHarI7EzjkltsxRRIpBZi3laEiF7XwlyVQNlCzGU7b2Za9LJa7QhsUMYhFcDIegscVBWv&#13;&#10;AjGbXQUmNMZo3ewc7usDY04HVCDPCLk6jtfssZAd7fL4xxuvUDeIqmpjSISq23ijMm7LKmgNKqyv&#13;&#10;hWCachJ09zq+FlhCykrx+tDyTrFtJYSikghhEWa5ydffvlNIp3lqD0/rYlIBcr/HIhMGAAy3cypM&#13;&#10;OAIXU4gDCtbYYmuZ9XPMZdoc/j/+w/9Wg0pZUtXVGpCP0cCy7x/vMwoucyRQbY9ZTdhMIj8/Ub34&#13;&#10;Sp6y2Apw0XkIoSB7sIv6vp3kaUu+qaVClRmj6JiFfkpzyhBIH7zPMcFaN4GBDCjCht3MemC4kqyG&#13;&#10;CZp1alUlsQwqY8EiKT6ZxFNOoeKqjVi0fpy0UAenM3m+Q1rMucrj96HfT6OPoqdkzHOoUBX7sVI7&#13;&#10;c5/8bdPegDs2N81qGpzTy4RDpE7cgBasnFq1IrtmONS0xwm7ghmPIQBACAQA8gigb3hohxKBgFzf&#13;&#10;b13nISN0P2yLLiBRLrlUBHhtlkQRNLwUfKyH++sFZfZgM2qE/DCM+p27Y56ysFw8ydoWFBIUbReJ&#13;&#10;t1tVi5s8i20fQ2AEHy2dhwQQRpAYpxcUcV0DKL/sqvE+SqYcgRQL5kgbhSPb2Z2HbtdVu3lbJBGw&#13;&#10;wIg2TpCxXqiaxWSQrRX1632y8dOXI8zBbTPrDwBDWuGATByHzIihUbEhl0sJvmECl/sRnFJ0lCar&#13;&#10;/f7TP95e7xVVCPKI8xQWILgLziZgDSzMXKa124m6hofMg19KKIp34TzbXZ1y7tZ6wiMJFDvOxDy/&#13;&#10;U9qiJK28M0tmgEjVDBza6+/Lvt6XfJtCLRBUwGeSYoUqQYveEOcUNJCzy3gXuTHwrR8G4CqUfaPK&#13;&#10;bkCjwV+X8SjpARYd4wEMJeTgE5OUE5a04xBFBrjMD3sF7xS5YrY1OH3LWXD+cNxrs3xh+6Sc9vl8&#13;&#10;19fgZV2Xkoia0H0tkFxn+9R+YBpsIWkMw+IZcMu4rosRJ15VqqmEscil5EVxKkED+c4qC+oZrD0y&#13;&#10;jhfvhgrDltVA5uR8FVdtgKC4Zvt1cPktY/V61mzKJEDMGe2ra9ZN0QqnOWwus+L8oekYKoF6H1yB&#13;&#10;gNOa4y74jcH407lacWxgV/r945ESNY+2xlVdFRhMMgvGpTQfnAmKqQxcEwojshTEazVfRxpKsOth&#13;&#10;/yh8Hkj95mIiCSdXlhHRHlWfjNtSMQUmHbb2YbhuAc8TwCAjsEP0HDEoGYHMSOMPLFOsVLOMLnzN&#13;&#10;Vaq28F7yoTAKRKn8jtNZxxQQDhRlsykOQTFYFw1H49dEYLnCAvPdTDVT02YKDpA6t/kGK7vZlAmg&#13;&#10;mQDAGLpPd8QUS1y/LIxSi+Y1puH46PANep6CrlCORPhcd7vdus2fhNJuhjLW7rFtE3EoXDTqh6rP&#13;&#10;DFOSiWDncdshUSJeQZZMsFpRmAorz6vfNrymNT2SKDzNc0GqTNoUcNmf3PWH3LOTmd2tW3elDRkW&#13;&#10;KphzfT+4EDbvAbI0bxAFjLMXIPs6RFAA1t7QStS7DkPjogEJZ0ukZF4bwsRi7IAkdJ4hcS+kE5Ry&#13;&#10;aX1m8S3Kj37OPCvMbe4YqnJgGwYtJ83idSbpoRJLuITKJre7qa+U8MvLReZmP/SRJS99qaSMfJks&#13;&#10;572K5f+/HSp04tUSQJ6dTqWvBreNW1oCk9y83k51Lwo916RnAYKcMZSkCsluXhd3iuWdtN2YEtBn&#13;&#10;HYT382HPXA6Mk4KAZKSr/0Qyhxa0X5BNFNmctiIpb5tucysd8JYFNK3Z8uEhEQkQgqjgW77Ap866&#13;&#10;VKve2K13FUQsMkpJRRErIGMKh5IiTEtaLeizyG1bT9tIQMaJpiUPbE9PLVmSIJRxsg4ZAGC0ZUDk&#13;&#10;aOqU0P1mYV31jBXlF5xaI6mwDrrAovZY1apu1/RCAkXetpQ8xsPr+zstWBJKW9RhaWMissKZNaj4&#13;&#10;ed1Y0W+aCrp6e9smLQvFpaU00lDA05KDBjY7jLgbb2MNP6uacMiRB5TX/Up4o3RxHLCtIbWiyzTi&#13;&#10;PPS7MN6XdTW+phkoRk7HCr2NC6bQxbXaQlU/rWEGItjksAombLwRMSOeGDOQbkFDlnNp+07jdbvl&#13;&#10;qsYhjxFVxlekEGCh7bwrFkqsbqOXwLHmbImbVwF5lnWumo5sCIIEy7iueahV2yTC1lu43ghjFOC4&#13;&#10;RUg2Lqjflu+CP2WqrDOUoppBkNfoJ5Skm4xseea+TcLBCGE0dtogkP1Bz/O+arcMO+5rUvHIdR+x&#13;&#10;7FZD2FywVM6/C7Uleth/UNSaP1e722LhFCNIOhiw72lhLa5dJNg4yfZuQURGq2yIU4q3AVcOwFXr&#13;&#10;+7gAGAgjIQXcVzGhtlEgGFI1XA4hGy5AQCaDFngkYYUiloOM2s7pptDgg0cFCrS18pmLdJ6+7sDB&#13;&#10;sydJmLtfka2I0l3dqvZxTau3BoVESkaJEIFHfU/QOb3u+k4vSy1PP89TjWsVhZQcWcI3vjUvP38D&#13;&#10;nawEIf46io99xRUBSG9EaJcg5kM3M8ylcjGtGKcRE4QlprU3s0BUl9qVmwJb9AFvqHX02maEieAJ&#13;&#10;kyNmiWGiZHDvtbE1lGmOscoAtVWO6/e/0eM/i5YmRPNlIn8qmKlcmks+V+8e4+TzFumh3z0Mp6On&#13;&#10;YH1/3VoKOMExghAAyJSybVJPvwITc0EVEkk40BTArU6qrgSjhGpaMzqFrbilGBr1dk+RZU/viWKS&#13;&#10;AUIM49W5r/MIaeSi0OiJZEtytawD9gGB7rBjdMPTCmd/ksP77aJ2x5wLxPD+rptuP44rVBZNpJH1&#13;&#10;NmtN4ONz45G/z7dnt3d9zULhLmxAn+256hVK4HEJmNHLuPFSds9PBRvEjVskjYkjgn3SWY9TMCF3&#13;&#10;kG+qAVmuczke+dvlG684kpgiAJ7kmt1Vj0N9ykey4VzuErSWUKg40BX8uPtit1gSm/xh5yzO0MUS&#13;&#10;Z9ScbEGxHWoBM0YIMSJTcClAxkTdScRS9nbZrj/f6u7R0QJJ8mHj74i1hOyJyhdtQrivbSRYAS1A&#13;&#10;XVcE8+AKCBWi4HZ/yeJAl6/Jz/zDcw23vejQBjwut5mE5APUTD50PL7eFg8lrvPA+tfvb4LR292D&#13;&#10;UgGoMnzZEwxIuW5Tijl1XdG6yWnh5AAqFFCkXtQUAZQj0ElPa8Yk5LyVLMoMIiuxgWBcPGY5rM+n&#13;&#10;mjISF6MSSQO+vyjZqLu+76i9ph0tELsgmoPXrzG6mCPF4LZtddvXjut3i4AFYBWA/djeGUfdrmb3&#13;&#10;8astTd12fWtB7r5g2Zb5clVH6A1JpgKVpVFhmlSFogdlH5qmMZNVEeK1yVtkIoZAQsEeQJ+cSpIX&#13;&#10;gINxDSHyabI60NJJn4LHMGLkUyneh9u4qJoxWm+LQQWh0nGqY8IF160CgnzAAGAUxnz2M6jxScPN&#13;&#10;WcMLPorK7ECyNm6OJviOzXHHi4cyN5r8jNKzRwWuGwBdTSWnAEd+L+8VlHgDAcbllqwJ3vkvvzRm&#13;&#10;KYo8erKh3kWMHED7eyYk5wCdRYwmV3IK4cNhl0U5RdpAsbKknGAIC85Oos2u8TG/LyvpyPy30PAm&#13;&#10;+1Aec7wZGHOjMHHEMWwryt4umFX3n+cGcD9LHLacGa86w89C47rFIS96y8ZEH1Ff0Zt5g4nsuseZ&#13;&#10;ruhWFwC03ZDoMUuEcl41bQ9JzRa/Nq4kayCADw+fbnpl372iKgHcqPrHutVNr6rmdb4TWmI2nCWQ&#13;&#10;Py4piGO/LnAoMs+Je7r5DOC22EirA/7fH/4X1sJ8dNzNsEMBLu1emvP8TBKlCSk0r4OnMSwbeV/h&#13;&#10;WchKjuB9hMPpzijyxwd41jW1STFRoLP1t6bw2eU3nRAFPopt5S0/338awSlXeM0rvBM2NJewPL4D&#13;&#10;e8Jpu7c4uXodMBga4h3qVPK3qMJQGq7CgbQkdFsa022/M45JNKDm1fyGuvIM3bo87LacVd20o1gg&#13;&#10;CpC8m/vgMn37nRMWCM22evjkZe+3DA4fXWAZ9V2YOKLIueQiQEPqVrwG8xKDZx2Lepwsr45rBCXb&#13;&#10;rvKT4+DmQMXOJPwJBkP35jY/UPy0pNI/35fiYHsab0oFXM84HqD7W8lp1sGc3F6HKYa3+/Yg0QQT&#13;&#10;REtdWy9ixToTgvPhFQDOuZ/MYFs/J5V4HcRlf2P0KYYyb8tje7ArBBZ3s/pdRtzJJS7YbhjwxJCp&#13;&#10;sUf0V/zFvq7+ttiauoFoWk6pTvaNcBJI8pvs63eKO8Q+RLjNP6oERJGq4uLbiCjmJCOA9bEmg7dK&#13;&#10;3sg3CMOE6LnE/i2/elTn8ki4IhWwJZ69jo+rIdkhqv4N7Ha5ynmHoH3onmAbSJioNXczZsB47ddE&#13;&#10;Gi95+HioLv67wqKlVIDEMUlkzViksvsg07365CKWWL7lUNU/SLPsbbMewrg5h3fl9l7nY3QJEEAN&#13;&#10;V7gUasQQHVvj0pRYhSNQXqyB3TZR1axecNpMKbBqW3dZJaOSElaTbjYv81oenz3XJoQYsRlCKt1K&#13;&#10;5uozLfqBy1SDAMbz357m0TWMUAnTw+m/iaOlLl0ntVVDylVFm8DNlmoDViG024fj0nEG6h12F1sI&#13;&#10;mYA3JBV/BTr1uT1lP78fTaHlqdXXwpwBNb0gK52dfrtXhGGAcVXJkND18qPyYINAYN7lIeVFEMbl&#13;&#10;fN4KouAnZL5FW02biBNbpthrErQXdeUE6Bf0zS68JUucP9xbOC6YwDtYg72aaEStLLqNuTG8uAYc&#13;&#10;Xsgbu0nMsccGmmG/OChHrRz7Vhgnzb7uZbpbS/3SBup1q3zE4l46aHcJ/w1hwwX1MaEo7chL3jYr&#13;&#10;C6NM0Sty9r7wtt4wwURjGzAhkEAQSf9ogFoYhXuGOecxULaFrUwQ5EbRWt9bAVBOECKgJNWlwhWO&#13;&#10;saWJktzUfM0JNxqYeY/YMpzc9FfChUvkYSnvYsa8YvQgCYrAeLnCrqAXU6Ha3gMG+7peXVveVaC8&#13;&#10;8Nkv07Xtm2pVKUIEqVo9UdYlnySOHixlzSCZuNrX+so1wp4UT3d81HYyQKjE2FxzDjRqOdwG5Umz&#13;&#10;FQGr7dE1jDGAuV6HndKcJrC0Aols1o5F7N23iq7b2+MO2xVljgGuQ64IM4AFWidodfvwNDt3WXVF&#13;&#10;986ghqmWwJudgGoKQBzTkV9midJelsVp3MAInup+mkL8owAAIABJREFUFTZeXpjUsJ2nLI/2Gt7M&#13;&#10;EPYxjGOgN6znNhAU3Ea4fqRp3eHPfqyNqcPfXaoA6Oa7GceAHtqKlFDCAj9mELcug5/pVs7caKnk&#13;&#10;B5HmygXFDkSdTP+zAU8rA3OFmLs2dV63O553vkLTrJXcBTIhW7e+fEgp4E/puJGmWQvLyBDPCeQ6&#13;&#10;pKv9Awp41SuyuNYvPcAtk9cgCzdbrl4m+XBcMaCnh1YvhRkfiINDRL77GHfjOAeJVCmZg3F9fTqq&#13;&#10;Ub9yFyMMazLQ0HGBTf257Lfa78kIyA3OoNj42gw7wBR4caN5kQdq2Fz91eEsHRCdGiOLBQudJaNJ&#13;&#10;R5KLQXQjEWYHMrAFrycHq8LGP77mQ6VnQWqMuvSbS/CUscQpxfFNvNgfu4edc2vY2dt//k1SDBKM&#13;&#10;e005KRHm+NAGn8NkwUV63mIc3UIQZMmN8TNjn078Uk1xncdC8gHl2xO6wpkNMuy3Xy5dWsbdoX4F&#13;&#10;07ipQpRQ9XH5WZmMZgeAdwlLSFlEba9hYLDJ6rF622DyEwzKXAslhcSclvW9f2z5WmowEdveCSk2&#13;&#10;8sMdfdgLsOpbI+ZWXOBuHzXVN+aOx+huPoSK0y/9nPYslYhzKTq7m2nxIGNDk/3xPUg4jKx8QWRL&#13;&#10;xgpc6xW0nCIYx0JE0PraIihdmkwNWXA+xio1OqGYRABxwX3hycBS6q328ExpogwpjUSsfJBk4+HF&#13;&#10;ha6pRHZVEPs+wziM7/v5wxzflriEpAHAZWsQ4SK7cshAwUJg1M15KmBrlvQwfnSVkbkuSJk0I8jR&#13;&#10;xjHOJj/lAwNZNaiR8X5XHpire2e+O/af18vEM1Oprjlkkq/JsKoeyg93/Wr9x7LMTTWUogqD+W0t&#13;&#10;qfgAhp0gZs0ZTA4IrtQznq3eufYNNaCk00HdnKWNXbQpge3b7GQPCxnUvqd6f+A2hxHCxIpu6N/S&#13;&#10;RHH59TRg6n0x2VLIprWkC0EdwGqAVxHMo9xTXwlH8Xb6CvCDCMWHkq/Cp4hpbhr6kNSb+VdyEh1a&#13;&#10;E7cKMIQbag2kewnKVcaX29Z9vfMiu8Q5etWb7lGRTB60NhOFDmJcGRIGP0eWIA3C94dXhw09oWgG&#13;&#10;dvPrxrKQVbvvhzBu3IrHUGVeLmTJSmMTOKZ2mfIFflR1WHjyx7lbFtlfMzjOPz1gXIC7/p2VZqHL&#13;&#10;vu+T1p9QxDXMO/gHuqbXf8B7xx1id+SE9rzVbBeIEtsHHBp39driTdSwrayMa8ntpdFJwwP89GBv&#13;&#10;82+ArfvLr4WuwEOcmKm+/x15SON6EupMaaW4hTb2GIDbYfxFroqo+bfMYIOVTLGcgO82SzLapQ7t&#13;&#10;XVyBdx0bwD34k2T1dc0G/iYwEpCjyz2VnrTyEu4lCO5ldkVw3hGRI8sW6cY8A5MKGQNWy/EHeU+A&#13;&#10;WkPV4E5zdkGTmsT8I0WVEZ7MZg7128+fAyVlJrB9MiPyF5QlU+fQdIerc4d9bK97GG1BRjZcAtOs&#13;&#10;c8Bt4g8EMQjhvULe0hKz1WtJLSHBgKvaF3pLAe0R21lK0x0jpAKI1IAP7G8cZ6U6Zc2/N4OqJFxv&#13;&#10;mz7s/3T1eHRprwL1TPvdkpafsxOFx35Pq5VP+UXivdv2D904uZnIAt6OHdfCBa6dxUeGYPFzI/Au&#13;&#10;L2nCASPSdsSO0IGulrGEIQMwY+mHFb51QzZ5cwhiWpoAUVv/BPiOHFCjBqU5PN6wQRTBHKZkYu29&#13;&#10;AisGGD4/D20yKwxr0hQ9bRFrpLCJ7Wqdtai7PM5kpbM5RUtJdLQTyTYx+HA2udJmwTy5dq3N8nAi&#13;&#10;sbrBmnKTu4UQUxGUSq6F+iK8Pu38tt2KZDrCiNuI1Xl7jASxAv60b4FZz28WF46hhPsgwQcTs81O&#13;&#10;qBluxIcgqt4v991D5cQ9UmZIBVyiJsSJlRSP3eCsWVRVxrGluWzf5/Th4/AoN/uTHjh123pnHCY2&#13;&#10;9vODEr3HWJF9t7+XmuWuG3PBBeVt/q9bmX7OCEuM0dJuazmEnHe9CtdbrJDi4vp+ETh/5/SKgLig&#13;&#10;5AnEGBL0bb9loIDRf2LNheYyxOPAWuTuZ7LPZc/qVec3EosQhElUilM5S06azjJ5kEEUD5azXLNB&#13;&#10;PU6YGACT56oqQp6TPTJP1wTOJqjGXS8UxJ2U2pEJrwBIUNruTOMrrqaWPORz4ZlSQsnmDB94AMgb&#13;&#10;iLv4q3XjGbxPHbF3EBQCT04jV/+ECN5fZhjZAlVohe5xrsUW166XDU34P/7d/5q2WOa4NPwWQPYF&#13;&#10;bnFj+D4tTDWcVIU4cgRr0KxR7saauiI5qe9z83endVuPzd7SJeFNdmoJTpLDxKJbFrFtE1I6G9nj&#13;&#10;g0FnLBSv/GRzMP9dt79vM2gb6UHcYUh4wOoaz/d3EJAUBb1DPFb5p7x+Ji28TzpPgSWiO7Gaku6Z&#13;&#10;XVHQm2g9g/ecTyxapu0xrZdtADWXmLckkTZed6irQZeQ2jjbTavNVZ5+SCy6Ilmv8Oh5DfAJYLq6&#13;&#10;RTNFm553KcHfTKjbhsNAvNc+eFbDfIF4AHp9oPiK8Ap/Vq2sqnbTL8ioGpVirofjx8tyY5xEKXdN&#13;&#10;E31mhFJ4CK6yUJoA9ocu1gRoLxwwc3kxLjHuOniMd+1mtutY7X7kqzgIsZNZY5R19GvT0Hf/FWLM&#13;&#10;axzDykoBLigpP5RMiySR7dWjQn+d+U9DXJKStgD+V8vvoPNlqtjQPfMokQlAVG7xaZ0ReKTna1Vy&#13;&#10;XQCiU0Zu8ttMEPc3Dhpou3whdCjOBBRELH9JdSmZKVY5Pf6nf/n90/G5hTSXS11qPJPEtDu1q/VC&#13;&#10;NvZsTf3vlWrxWj1TcQYYwCRkxolPHt+u5pP785F7X+Id2hmFJRbZVBUncvTRXxuJTVgeGz1dxfPj&#13;&#10;37/N34f0pQYYucU97OWxINqMF4Tc9P/QBYR8CBI71CmAsqbAiYLs+vq0Z9SugAYSxkcFr6+vsIq8&#13;&#10;EYWQP9p5zTNRWMJIgpEbIVcEQ307XSuO2JrbZfy5GC4pVPjpBbf7x8t9cVQqLO3PpbMtY+sD70FC&#13;&#10;r7d5QAzh1ZdV9HIXycvsCy5VJYzHFVZ1FGkZs0L94ehAmbw/x/dqD67z7w9VU2profclQZ0//+kp&#13;&#10;Iu8TyBeeELwX/Qt5SGVtQc5vZ1NL1yxVzA+R6TcidoIpmePXSKCSNeeNBWmMzqeoGNPbS104s6Ut&#13;&#10;9aZcEQkojCoeTTk2+x1taL6pvorbViPJJMe4LsSkZq0Fx9NfphRXfv/sjzDzhOiyUCYYLpR45vdM&#13;&#10;3201iIjmB+KJfsJG9fxJzyYV0z+R472tP/lkjARiafDyo+wrrrJB0RUK18vGrKT+r7DD83aF/rBs&#13;&#10;/3fb9BK32k/k+CvCIYbzpfRCVCZoWcGIsNm8jSGLIwTOSfqHvgc7DXqraRuTNJ2cmeWK1RTcYf9Q&#13;&#10;Z6jwiz83lxagDvIjn7+V4bOHt6afTEJiVRQi5LfqZsJB0kP9Q0+Klmndar6f4V9j+gQyyzFN3D6O&#13;&#10;pZbVEnwumRHAcQNyv2TAYaqhibdVr8kFLLoT9bP3u238Juhr5Y6MHAt0dVNgps2zX9KN1lSsLFfw&#13;&#10;Qu1Ej9CYhhEQHKofb5dX4DGNLAf8anzBSmH5vtx3QsLrvHtmuMMZ5us4ViiEM+t2PRQ43GMPB7Si&#13;&#10;Hao5t0qR316+HhR2/hizq2tUXeKytvXD8fv2cjL9FK77NlL/E88QbaUuPHZ0vL+IJu8ecfhK+oaA&#13;&#10;WvyX+8+PgF5uF09h2VVgbMPc2mXA1VxvGEm/5B9WEeYO3ofk7kQRMKqGcn1+j7y5fQMUn2Lt+pYn&#13;&#10;l2Gi3FaY4pXTN460f2kzqAmOeiPpgzssE1y6tkHTI8UVorQbmiVtBVfG4Km+4knXDIX1Hf8cusP5&#13;&#10;7du/SCvOGOGU/fnWHthfX3DTMOTGjCCtdxiyFAAqxsxT03QwcwZd5jXtHvx2W960lEW0GQKT1XNi&#13;&#10;4hY1EXLGGTICAVhS7h5aCPSLb6jdkQCzXs65YLA1VPFA7j6xO6UoPz23bsqxSqLj2K4zyDbYedHP&#13;&#10;ha4bSDr2dRfi1huLDKxxb98jeoTiVPsjf96e8hRqzI+PRacLwlKwZ0P19Xo/NuqDUjeS/wIUme9f&#13;&#10;0ZpEV5i83eatOvDbe3aBM35aG3+4bWtgfm85YO6hwCh7TMt+Q9RwXPFdyeDio+12s6wPLK7Wh8DK&#13;&#10;fkbTM81MUdqT0zSP3XN9gn8IpjIKohd6nhH+/wiCjx3bsgQxrNvb464N90xWZXU12WhSAGeaaiZB&#13;&#10;n6CBxproRyVAINFkm+rMfDYirj1++721Ft4oqPPl+1A4CxMk4PDLsKrZM1TtHr//HtKDoFDQGU5i&#13;&#10;LwoW0glGXdvt2Q24SSP8O4L/xYzw/Wmhdj82mDwk9fP+vlSFxFgXPPBGp/qeXV+X4Y41lQgq3lTf&#13;&#10;RUgAFZOnav0iv6otaRXK8mlepqx8rAyevZxqaHtc3lv9y2XwK60jGy7g3wuZEb3X7jCbOxLyy/Ui&#13;&#10;jp9jyZF4UEXd7V7N4iuNexfQJyQBVn4LV0E3UAgjuH4nm1CXyeJgOdauLSc+Y5NTUYBQrrcH7nqD&#13;&#10;xZbNdK2G97lvbR9bvrkuf6CRdeoZ30zmJIro25Bws9T5Bm3g9BnuX/FrbkDWcb/T43vsT8bL/ChD&#13;&#10;cOV9AEnbV48o6z4ePw/JkePn27x4UNwo0+IJZRB4obFwqfNI0AP8CVzKE/QQgO34i4jLUzXZKkJQ&#13;&#10;pxk0VqkS1/PKkhrhpasq5E0DQQbjjGMqsbDswVY33NkZpry+bAEvpMRcAh4XG/icN7tkW3hGPJaG&#13;&#10;g4BogdCumuBevspSm/vI3BZXiUg2utXSaygE5Ah8yIvYhx2l7ev5xJtgC04l17j+ozUIhn/Y7tMP&#13;&#10;nwUnPj1ySTfgv4d5ZuAUphpSva47hMihJrL1zlSC7kvdpEwS4UIN19ACEcb+SXMkz0VKTqqQpDo/&#13;&#10;wjk9KoLuquqvONgYZq7trm0nfw10qVE1GyM4Xs/3Vfv98SAQNn3P97CkwEqxuiBXz9AszJh4IyUG&#13;&#10;v1AEJ/Q0n69Q0KApyYPIUqc9JuA1/jMWiTBweF++LEqqFoes4PY1xbudVfsbRB80FNh4J7HY0QhD&#13;&#10;P4x7DfgOvg13vXmAQ+9giMGwo4/zziUilSoy8nGJEwSpOgB4W3/QvX43I44kIv3We95+2vz8521E&#13;&#10;e6heddo0kwnrsHoMM61jXBDuVVLJt3gGjunG/nxHkTG87dmuKCRqNMdbJWeV+AYDHhxtk51oMLPp&#13;&#10;7+SxhuvUtSz2fkw9BIQhjY721R1TmuH67/Zw2HqAYZ6i2SP17WQYfoI3aF8URqCD5AR2n1WdbcSR&#13;&#10;j3Tu5IfoHMgTIX5Rz4B3rPsSqv88Og8oyGP6pCTMWKh9SUQeGTTW/PYO4Ud4ZPPbj85aT6fJrlMO&#13;&#10;a3VVt9iby/HXjnyZT/wtCk6aPVxMWWC1+dRH+ienY4Bit8Vv4dgeXSz3ee7QLc+4VPzOwLCyfXoW&#13;&#10;Wb9/+4E3m9rR5TzRX9AG1pOd4IbMSN9bXBp2R9Gq4y9Z2uwnYLf37sbV2+q3Gs7Dc0oxwPnepSH+&#13;&#10;DCq+mleuSMBwvGQ46O2sxwOxpXxYxnyfUE7dcRfCQp+rmqMNAg6tq2ahnLP/NnEN6g/0Ub/m189B&#13;&#10;nt0KHzd5NJvbyRG47Df38fRc0Lq6iEkD1GkiyLtjjdK+VkLNc8Z2vV/i/nEvNmJd7ZoNotBNCxqu&#13;&#10;WUHhBX534HwjWYj6SYqfcv8YQIIE6gEKsR2GPpY87VMNEiTdzytkeOvcPS0Oh+EV96LlizXHjl/N&#13;&#10;F7YTMy/tyPrXr4/13633rhXun0DgH583yMSetjyN7/8dTnUoTEK13teytVON2KErWlwXzFY8llD/&#13;&#10;9dOjrPw0w3V+2kJjGc+oRoglk9us9+L78LPWH4+LzCkBme/je3WsPbExON6Upfhvy4iBPVA52lk/&#13;&#10;1FW/uIeKUH9Ujh/dks2Y/Ic6k7frM/sglpYLEN2/CMGY2uVLdtmtt0x8g//P//S/KopaJmKCnG6S&#13;&#10;zdvuWAFq/Y3EkoaFI874kl1BRcQhMJaTm7FoV3CDEBCmgQ1zASmE4E02DEKTTDpsn4YEMFwbFYu3&#13;&#10;LpaKMZIiqhTydoGZd0300QQDIBiWnmaSUfHZgQxGXFCJosBsF+gjwKSr9yKqlebZrlKKhBWx4tDs&#13;&#10;KUqyJmFJeKE2jiGGFKMdLE6FSx3KiPDiGQArTSnT1ETgS4gK8sHF41Y7PwMGZo6oiJSr4HEoadvo&#13;&#10;6fZ10wHOI6zZBAIBu13F+ssbxcAbEnAghMTsgKF9zpATE2y2LiPoIaGEAreWgGFm61pE4lVDQxqG&#13;&#10;eZ6iIQgSinNQTkPEcLPT0Cxc1jEW7otWL4xwF9waU8yp3XTjskjItFDembY6MoxTtIrjJNLNW0Bg&#13;&#10;BOnuPClU6q1NOQvAofAoLBoEALyP99vAQrBkLS5wQBZoth1NzPX+XvF6XtZWNZ3ebTPLJdu8mJz3&#13;&#10;uy4xYEianYHZVVKtywJQQDhhGDDwCMjhYhhW3KeSAAT4Mo/soEViGMmCM8BhmBalWpspxCsyHY0U&#13;&#10;BVtVeF4dAJQF1NTSrJbrFgAbCwoYXs1MlSq2m+dAALNkKSBSSry16zrhQHEgWsPt0wMI2ce0E/DO&#13;&#10;EJRiuKzBU7Hd/HZ+F7iSHDMuVpMMiQIpWIRbYUCUp0kRndYiMBRE5ARcTbQM43nAhUYfKasYAcmb&#13;&#10;iHVCkTImuFxuF8kok2SeekGkyy4RpxRlj8dpnhQk0wRJJSDMlJBko7cRcw2o9ZDmxaPVIMlk+yAp&#13;&#10;XO7vkm+C9wTSVuk4TBnQaV448g4jyGIuASGQOcoAUMJw0aAjxSFvQRIRQhPjypjlXTP3IwMwyjVS&#13;&#10;wjHFvjBG7hPSrTJ5kQitS0YRpGlNTI5rb/IQ12S5AAUnVwzK6eobXZ9+XhIRWLRLvEtdKgR9DqDk&#13;&#10;xc2KOFCCDw4TgOeSQEYUg9UmuAekYJYiBanM0fdhlUKTZY6UVdavFdEgBZDjttaBgAKgqjQPhXC4&#13;&#10;9utWHTbHbpjB63mJHLEYQLSUQAqES6SUCIBnRDbNi48F8dhp7nOUVSUJwyi6iDCr3kHMBiPIL/3Q&#13;&#10;6ha4OXgGogYBIAqDXSBjHGuKs+Z4DKSkjDmKyWdPTAHj3WjWAGQa3cIIqVAlaow8YynChqIVCGpD&#13;&#10;Ug+7aQxECgsCSysDxNkEWDxUTzY73mJ0HzBXhThawVjycFtysdNwTw0fTb6NcSO2ZZ0NsLSSZcma&#13;&#10;B+gLihyJ6lhxAJHLCedcVbUm3Pdhs8XrMB53h/dxGIEpOSMAhBA4VBBZyVOkOIRIBQHeOg7769TJ&#13;&#10;TQ4LY0eGEAhAqmrw1wzMy+Mm3QvcspJSp7o5AO8CBCViIGVl1lAyQc5RGoyLnFTeBpqhB8Rm1EQ6&#13;&#10;zG/NEYBENkxnSDBWla5wIs4vVaVhBLnYyc5M1XOJXS26fZ0g8suVEppLISTSVoKcs40bJcQVDeMc&#13;&#10;SOapMAR4omH0ATOqgajLMFxTTMATzaqBLhXmkPAEcMyIkrDbPphXR7qO4qIrsnhZSYZxCSmhEvHi&#13;&#10;aAGMMhzUnJDx2eUYckCMWDdCHARFWMDBz1UtvQulFIJ5jkkKoDl2Sx9TVwCAEBBYSIiE5s2xVawr&#13;&#10;GmcAuK6IIFuKSw4loIA4101K0FPgzdgxraHCPnrBASUelloBliUUHEoSUTyPa9Mckp9qzowZpKTz&#13;&#10;uiSzaKrtsAoisOKQsy+nE6MiQU9rRghaZlNilFzEBmy4MDYnxyLM2QFIqxXiTQUZbYwbMQbBE0gS&#13;&#10;RBZaZOehFRrMZl9LmReM9brAMLq8qVMKnNEcFspwiTkpVkKeV7fOXlMeXBKb+h7Ng9qj4KqKuTCG&#13;&#10;ZDhA9jKTsMht7fwSgy+cM6DvzqxlYUl6vJyHFdGqihFUoaVKAJ5RDwuKBUNWO5Di3QpPYANTIFyg&#13;&#10;7GbIAZXelcWDmXOYlsxJQ5mismjKKIVrj9uKZpRiCtCKzL3gtJabWwA5A4ooJrYBB5AYFaogBWip&#13;&#10;GmHd4IFoJUsuMiLv92F/6Iy5qsiQbEleaTCzlTZ6VIIbrvuiT8wRhaSCRdA15NUg3dXRglLCbtv5&#13;&#10;92GUaI3Te//zCDairm0Ynb+toaTRAADfsK+rQwQwpARWXFGcLAlBoOKX6S6kpkws0TgIRKdIkOs4&#13;&#10;2DUwzAiFJCVBmIsOUXY7zzDFuhI0J9hCt9qHZm/WK2V0NDPj/LhpTJl1y1mEdrlbEEZfbJIKiPsy&#13;&#10;LMgWk2NwumJ0SpiobKNbbGIbwweOSHaO5VoWB9K67eTXf50k4pzI4IcdPgiuEMS1li7YYVlS8bSq&#13;&#10;oplwgTjRSkuhUFfxxXkqEUglGMeBHaex1aqSVBYcYj9gs1agoEARcuvEYKkl7S/X6zCKlllgcka6&#13;&#10;2p/dBfGOAfC8qSZu/c3mAh02qwMxhEo3BEiXAFL6NIwJzKqFhebNZhNxpqyKdo12CQQ6uAIKXYgw&#13;&#10;9TF7AGBgfnU09PNHuX13gVDls1O19ENSpB5uJlpaoF9zyoopkgUhdz8FTfmQi+Moq0Y/0mBqgqtK&#13;&#10;zvZ2YI0zcAkQontFt95FQHAAcwIZwMS4MJeZysRg4oItqyU24SW4TWC8IbGA2RDB7lNUsk020lSY&#13;&#10;JCkGR4uAH6wbCDI5wDXehKwYlmG4Zw4Q5cu0fvjlr1qokkP0Y0yG1XoFJlakJFQgq+oOoUwAHu9r&#13;&#10;020yHDIJOdhgzJzT/vmAKLiVKLJfLjdRiMz4bVlzKMiBe/K0dAE5fVAoFDumoZ+jLkg1qWRj14QS&#13;&#10;ax4lwo/NfhpCDkU3ykdbyY6riECYy4RtaplWpL4vFxhzysBMDjd1CaWAHEvohLAAgOSDS8UHmktc&#13;&#10;UqF4Gh1VapgmoDLKGecc3QI1axolKAQUgRhVu8uEEpFbsoGohXDHwrxWTBQOeptIaZ6aWz9wqogd&#13;&#10;McHJRkC4MQBhXNdaA2EyYgorAWlQUJbZL5jTgAFBeFomBisWCKGISxyRTKHwlGTJ/TmWsshWKyGJ&#13;&#10;UZQrgWWW12XkWrIUIzTuZbNJNk738WH3NNpByRYhVlAQdYzrxJOgFaFcDuNaEF2nIbs1xsWvAcag&#13;&#10;BEYMMSLdIGGMAuKK8AHmqFSTuPWrZ8oUqndq7gvWbAojTMCEhSmWhTxfXcXaMHsQcnJFAF5mCJkP&#13;&#10;ySXvJGFZaqGocyUjIiSbQnQEVxGH4ksK3bYj2UhaE2xLGTd5QyD0q4fJRwAfPx7HcWoylVpUUkJc&#13;&#10;7jNnLZGkiXPRBNadQppHkVcYxEMDEGAT6rS83C8ZU8AxSw5ksOn2keD5fMlDxhPGmm5qANACwfz2&#13;&#10;3ZYCP3x4Hsfp4dNfp3kuBERiU1aQayTq7cQRuAU/SYIet83sp8SKwNGRaEsgFXfJ5rspiJiYCa/M&#13;&#10;kOIaJKHXYBnXjVTh5JSQiLU2Y5SxQ3ep62Ho493ksLaqwiDi/+N/+l/itLjrmBMd70mrdpzcJhTc&#13;&#10;BhZyk8l0Xqi6l8ycZzTCYCfgl9QeEL8Zl+6D1z6CzUEKWlf4/CM87qmSXcrUpNJWab79O+aSYQm8&#13;&#10;3zX162zblmClFu9u89xgZsJ6+LRL13J21+PzYV0C2tTz+boncrZXmoFdYl5wdGWp6P64r5WeM4vf&#13;&#10;ljg5rtLb/M69LCdY/wmtzmpS1aBVGP5/v//rdoM1cfDQtGVHMQOzjmokAdAZouOjuf6tX/v6cT8I&#13;&#10;2uplmaOdaaF5+vH1sCchn3Ke+uRire2wEek1BysZxanr00woFDWNA6dP3WwWrdV0fvMA1ZvnZbyy&#13;&#10;FPyaQWBVdVwuS7ulBdx95mIrKSeAgPWG4IEGmNf1/rLfzrPBmLOl2Kmy3q5p5l3TNa1PyViL5iwV&#13;&#10;yTG8/VwURpwCkM0bGhNH8zpzRla8m79dfC5r9nyrl2lGkryr8nH7dLv167ruOT27868fP+fR4QMS&#13;&#10;OkXi2sdGpk5ytG+OCul4Nv1yvceT3B2G09WQKB5rIUEZQ4ppt9+taf78uBv7c1VRYDa386hFTaZF&#13;&#10;Mw0V9zUf4fgCPr1d30WLQAX9zQxrSLRjajR/o1u5K2iAIJ0vA0My3YxP993x+TQsvEOSNJd5CBQs&#13;&#10;ieRBDaOjUKhPmXPmjH/ZbDPCfg52MLqDw72v6u7tPuzz9LeSB2/BHR6e/tKnMKIEZ/xy0Pd+DVCI&#13;&#10;J6mi5Lgdrm41qJZDWko2ZKM4IXxYllmW67/9069/+utsE5diva67rg7eLKIpdkgx3S6X511nowk4&#13;&#10;H6qNGY1okN5i581/vfbP7TadhsIezvZVMLapu5aJjOjrZWxaNMzgsWoq71PDf/s2oLB82OlhIQQg&#13;&#10;kgvJuYLw3Lu6bnm685c9IXC49KrlUylaq2VdOrg7geF8HpjsTH79u08vnCPC3Bxisr5Ym/Y+YNWy&#13;&#10;avjjTCp+eP6H3378W/eg+Oyr9tOW6y3jF4giMYUvMrY/lokh+bB9/unuL742g+vU1jL69XppGrxr&#13;&#10;8fu3P47HA0UYS8jAbK3Z7/clhHLPiGPICfDR5e3p8qVq0QyKlrn4O9MfaEDjaIVui1l2m01JXqtq&#13;&#10;Op3lwwYR9Me3P3Zos8zXVtTTbRlj5vrA652heROcd8as7qHbGNBO47WtqF3djzenqi7m06enp3Pf&#13;&#10;z/PaVvXqZ666292EQ+tPQFS6fdpP1+t6uoKg4iigBEoyScEfN/NS7frzq5Z8SDDB4oL9+PLS3wPj&#13;&#10;0o0ROXL1P3DC82UGvLVTLMXsd/y3r4Y2y3b/CAp9j+vL7tclWVyTTV4JkkzshvT6oj4l6nATWwPG&#13;&#10;1WKN2FZk4rfqKAWLJixN3B7+02yAjhiEK2vlbZrqwkI8kaRw7L6cfrjzD6pV5jQOS8U1A3i6uo8f&#13;&#10;mFlMLigynirgjN12G+MTtTz5XhL7dV03XfN6etUMBiVJpHjBTMLbLWabtmr3rz//9vGvXdfw8XyC&#13;&#10;RpxSv6u3G75zkjBMas0LYdNgKr01c/z00BRk18EVT1XXdUTIZiuavZwsbzxq+nCtozegcM130S0+&#13;&#10;BExwTAnPJYkrYOrcW7mtUxy+/Pz9+PSnhjjozvZ3AAAgAElEQVQuBGEMgIFuN3Hy62lUBDdn3j3t&#13;&#10;QwXwNPQ/x/uPy6490of2Nv7A3JWUMFCksOW2lic2n+8xY11tIwECoOjhAXZ3AEqxTOXv76ihc900&#13;&#10;xgGJ44vU0zC8nc48HGZMZV0TSTLGhBaO3eqN94PodFF8NWNZ1pfnj6fT9enpsWJ5OL89dO3pzqWW&#13;&#10;yzphN8HgRMPGMN+/9BPzLuR///KllCjTtK13ccah0fNoN9vDyY8b6BVUYEJhXc45VtuNRzCvr/0p&#13;&#10;US0d9s1OmaDf3oeNyPfpe9vqcbhxqhWExRZgC058pM5jBJtmg/mIxtN03hHdbbcg5m2zfS2vxCCG&#13;&#10;2n314cf8yl01xHLLlq9nJtvdvrtcLgFKTNx+S64/Z4kyXt0D0/31PcXr++t02P/6wo7/zq+E4kpK&#13;&#10;P59BBjCisNtqWO7Xadc8YFgQ5le/kkNLXvtgLAB2nl8Lcg3VxMJu11zG1+idFnrAJdwp1bA5Mr/i&#13;&#10;wJxQO109UHv75dPj9799AQQT0mdIkajHARJB96xtUYVqexli8UuNi/4gd0+K6oJohtZlTwne9JdZ&#13;&#10;KVCKj8CEMxEqGr/WTcNjVzq7q49f/sfbqikuaKN1pnb8V4wZ9yiFjIhA5+v3X349XEeIV5MjwEAs&#13;&#10;3nOWGLUi1a/DoEHEw3RXL4z4veINiK1nf3SxqkmwffO4m+by5+f/MhIjEmCMRO/bJO9dKsQfHrtN&#13;&#10;OK7h7uP48qH1sQ3juN8fzae2hTtIsNZ1A1uwzpRuCd1Daf+827+eTryqJjiLzTbg3Pj9+8+vTw/P&#13;&#10;8zDqpvb3S7tp52hjpHkGdS0ADNmMFzJiB93r0m4I5vRqBkqwW+6QZl3zH//ytdqAJePt0z9MU2LO&#13;&#10;VU/dOd/zDRBSGC8fwGYJBYYSrffsg9U/cM4CQm67jYoYeqVwl3/NCdzH8dih4Q9j19Vb41KsmqrA&#13;&#10;GPx0yeE/fDz6JWRDiglADLfLT9q0LoZsfMsl8tPHPz0t4+3r7//+0G4tHMOG+p2QhFDnKiUlw3Aa&#13;&#10;ha7l/sHhm2xU3682sFQbP/NDLX7+9t/tM218O69WHZENFAE43EdUJODa5HSZx/aQeAOctTmi9+kE&#13;&#10;E9m1FQQud8pnxxijkgi2ppSG+8AOcjZMr/nv9cNPhR4en8Z1oBxXc3c5DwgzpQ6CF8vQxPPGh2v/&#13;&#10;ph73oVL823o7e7+SYAXsv1AKCUrPnx7sjylh8e06HPbmwH49329v/UU80m0tEUCnt5sG8uVFKgIu&#13;&#10;g28bfhQN6J38T8391a2X27OsLIcJdH51AkJBWYE+pxQ4HW5qu2EgXfyCqkeKCrajJSGuOACA9t3h&#13;&#10;NIW0LCCvDzsxFuhZSjIlkqdbklXz4/V7W0mJagDh6hZBvNpQs8wfH5+/uqXq9LTeT2ZtQtjrdrku&#13;&#10;xCLbMQHYdJrRvj59X2iN35fTkdWo6BiLqZfJMqEZ4fB86dvj57zEz9sP8+X+dj4BlH20hKux/6Or&#13;&#10;JTgi+H3FmZ3eRqLs7T5hSLf1foEIl0IEEo1gNvNWrmNfVR/L8pZMOm4+/RjfUpBCidPpVT1X2Ga7&#13;&#10;Dp9f9iuyNdEAg8s6fGz3P2/396lvFP/x+7sQL3/8zWD0Jj6/NIn9WW1Oafa6IIhYwiTPyUV3d2jX&#13;&#10;uIWbdZK0vP126VPKYeHA0dzAPVqc3e2PWJBpmpqu0WBHI07AZegXjzqsoDHmfmX4aOlACb29XWv6&#13;&#10;dL8OHx4//PD/YznBru0QQJVxyMfso1mXksWUxgLwbn8Y7NByi6OdB4zrAgr1BtK62Qk8z7d2L/M5&#13;&#10;axISSpHiMFsJnofTVSJCJLt4R7Y7cgm4Y5nXP89j0OG4/Q8/rj+ef9ksl6HeiPbp+c3ksqL+vd9V&#13;&#10;O1oAKYQnefs+bf/EXVoohM/7Y9o9spwJF79//3rcHcYUnMB702TcU0EXa2CeeeIYm6cnOf43Xzhk&#13;&#10;GKCy3EzUbYUwJldLabZ+tcBP6/PFfkWe/Prw59v5i6iV5+kG71k0SIB+uudX+LShP86Xx1/+mpT5&#13;&#10;U6Xn2QAiv/w4/eOnX9zJ4ZnCPWTkHux1V8HLrfvw8hztwpD4f/7Hb2pT3e2gGiTJc2+Cx1z/7Ybr&#13;&#10;K4OZJ/j2/oVv1au5qOiGYnHFMitIMGWxy6Xb7s9rYBOphJAUfVvmTdU0ipcbg5jc59A7TxxG7coY&#13;&#10;a5qKekRS2jQKAo//77/876SoevMxgncLrnuZatfHgwUEoyRAUMOxn3qtdk8OQ8m/pg012zpjsSYF&#13;&#10;AKEYROirdxsm4sN2t+fhdArFkC3U9OX0bZTwQzvJeyButcG5FxqDI2Qlm1yTwBKYkcv9l0t51r/8&#13;&#10;+h/7ea0C1nuSTIgR/wU92lYEisRGp/S+FEYKWQb3gNxceqKTilIAnjAlT5v6msR2xSVav/hntS9J&#13;&#10;sONiDuUWVuBXb4G7bfBLSYG3oIeg3C4PVcPXoECyUBOKdVO2JMgkGrpb3uBl9Ruw60bScFBSnTHC&#13;&#10;FW5mWCTFAFkThJziWyIUzWU9/vIXiLCdJ4rUW3knbeUp5OK+UeCyvKGG88L3gBcTjXHkA7G/F2rZ&#13;&#10;DvERlwhZs9mXdteHn0mlokjtKwqm7C3HGG03PhLINEVYPpBxCLI8KDZV7FdT0h0tLyayQ5V9fqoO&#13;&#10;GDDQNkuMj4WMYWDYNFUg8z/QD+z1fZwT2lnY06ccabHpdDqShVzHS+TD2/pvj3/+GJDQCZJKIOvI&#13;&#10;bQkT2DAkBP3y9Xej+z+zvxZI+8XCWezqhiQfPyMK03S+74uSkIfVEwBFYcYGEivi7Z+28i1ZzET9&#13;&#10;VN+dZZu0EqsfJEUbtXvwo8HTNCQ/xJoE+oxb2JZGs1gmUuHjTEiRkOjZjf4+7qqm0vJ9uWtfX06T&#13;&#10;Up1nz3/d7VRAC/qJB4O9edb1nC4R6FAgIizRujOLQ/D7PDweqZoXWjfq44ON04/Lt6fP28gAvrGK&#13;&#10;NWXNCBEOIBDsfXWb5PN40AEeSv7ZrAjEY6MHAANyRfsF3Op0fGq6YZrJfk8wJRepK8jaZVh+9wzk&#13;&#10;Rk8zeHkoucTBhEHCz/mpbrcroPA+k9ZM16ss4k2sQ0GlYtr40S3AFhKZVriZm+k6L4vrUMxu6arO&#13;&#10;5rTDD9/DpSgxXiKq96noccEGPcfv/7Q7VrArlxy8q3Id7uS8s3Ufv998HuGG8B9bXYEFYwcz0pyg&#13;&#10;aToJ60+wr9qDG/HhBaHkYxozdjo9BwthxnlQ4z1Usjm9/chMJRXufkFcqHwE7k0f6NfltaU0WdlV&#13;&#10;/xDQz8VO1g+VKNiHxd6R9zVl/TAaRTMEVSOrmH7mFtUPSGZwoT7ekDwTs7u6txppeM1v3aq+RtbU&#13;&#10;i65eKnfDhDaEFXQfrAbkgYh3wfcVLutSg8TL/RPlxJyrNOcDr+URhHVfRbaT46WXoGra+Lqe9fHT&#13;&#10;3dWU+fpjDHlO2VECn5FKdA319AH947IOYpsII6s7tV21LvHhl5LU5tK/Vw0wX97gOFEIvn39/rkS&#13;&#10;3kSQ8uEu//nHmBHOEJYGXPrCaEnTzS+BFePBcrb3qnu+v/0tmBuHKWQ6DnGjHk552sBjQMTQfHgQ&#13;&#10;ZPPCfVHXSe3UrVi9rblMfQqu8DWxInp1xiSREEEuZG5LZE3Mj4+b2L/lTu9MTe16Zhxn6PkOjGlI&#13;&#10;As8QdJUs98UsUrR//x7nNU4Z0sWknXcIZUcjMOW+rJnmJU9E3H04AJp8eL/HfH+doJKJoGK/Qd2g&#13;&#10;6qOGPyccArtXD270qzaHaPq2ybTJ9sptD2u+Q+k3bHcKVbWNP7EmCDUkTSF5GU1YdSNdPTlRfx+/&#13;&#10;1jW5hD8e1r/f8Yf3z1M834muPau2cZSo7t9OEmMo8r6vJWZ1pX5YV6XFrHPp3GzOndpQ1xJ+XRH2&#13;&#10;cX1+bG8u3S4r2XZ4X/nx9NJQO14/PT4uKKCCTO+Y3YefDENtnEf3WVTdcOl3svLpe1l+KQRGGZZ8&#13;&#10;JaIghoVvbBNKwXEtRMtPa2l5J0R3FBuLUqC+1Oa3JSCWAo4aRxpzSnh2Ie2AbtkaZw+sntD2qaow&#13;&#10;qGwarlMb7V8O3dtaVAjOrELhQBsAtz8W55pG1nTtqkqKMo9u2cvGAQCoLz/XfjFAiCMES/PbLFSZ&#13;&#10;8DkOlY5jq0ixo8Pt46FfpztMmKpHm4ZEJtVykAa2Y3c4kVhnvQEC0dq/3r/95W6rjJvNDor65zg6&#13;&#10;SacemrFgpdayAsYxMNyBZ7jtSfDNmKIs47bVL/N9qSu+4oH+3TGbIleVme72Zr348qYo+E1azYrb&#13;&#10;NulVLX7iXG2H5Lx/9Iu4/hiOlbHee+Rfw7WC6vBIfIjf3kcQ9Pq+QMvY2N7680FuZMq4lvrZ5ZlW&#13;&#10;+SOr1DzPm6qZT+/r0e/AEHMCiu+Y2GZT3n7f6qOrAtew0xr492TygdcbKIv1UdQh2c1WbFCkGPXD&#13;&#10;Cms2Zupy2n18jv3XIwvLe7aX3e1h8nPCHnw8fvqX278OIX7re50yGbxQqdA71MNmIcksVaOX28l0&#13;&#10;wljMwKOrbnDTDsgfDbiFG8JzjtfTuHg8a+kVPBN/O4GlqWtVyFUc5G2ViZhQEoY1E1WBF8hzbnRX&#13;&#10;z/byuHQuIBYLMn4BzYGiBdyX7ZTS398HDxNpt+Lr7x7vm4FFety921VWBIR+60Nvfoc5qSwLajKT&#13;&#10;rHv4Qd7Lns9w3n/cOhdxhfKSP+xfFoAtfPz90ltK5cM65PcsFoE7Di+8OSL12aq3gkK+z7/KQ05H&#13;&#10;O4Xg1eKYeUmrO/7y9/8z/bLYJgWwXpafrnzEwS0xv/zl14GwaleDJGFP70Poao2p+HLy91vhzeN7&#13;&#10;b9qRDz/X4pPSiIGdDiibKEgtnsn1VTC9qZeRNvBBPfgzDPhkh15URW8gdQc+f7RXdPp6558/8nco&#13;&#10;kLZLOP+4d4futL633v30TWKp3sEn3Z4sLlv1g0Vy/gLWVABYY7pSBzhflmwFycWybD4KMP6g/JeP&#13;&#10;dAzkt7d5h10NDi/N12//5DY149fuqfqvPxxv8QrGx49SuM0CT1C5eovEwjeY8wpO8cTFA9fux+ln&#13;&#10;PP5VtKW/m83m2cy8hFhVAkto3EZwUNyC/Iy0HxMphIpFVnZsCC5rpIJL/+H77Zv6BawkPnefB+NR&#13;&#10;UwEi9sCP/t6D+bCkRtSnn8NIqpg89faXpgJjWfnkQNw+P4bK//H/3rSWp/7rZ/WI5lQWCJvlIDYL&#13;&#10;mPkTWzgjL4aA9NRuDAgtqVoojqVN7UYjWGkVT+Af98/T5e5j7o4pFxrBfIv3pcZ/abpcYVvR9iKa&#13;&#10;5nj9uSgA/+6Xf3jr70kQwuqninKEo3PZoByDR8Gz8NYDUEGX8/2fh3abBDWX038T5oV+jrShSAsW&#13;&#10;zEKrQlU/5xIyakT20Jz8jGVw6bGqrrJwWFN0+fzQM/HnASYIw2RuvCI+EDa5yngEtiGzSEUGmbJv&#13;&#10;may7l2MX1OHxcXKGbHajnxtUzeuVNl694lfiPCx7OX3Lf3C2cUOj4CvZPaToc4iP+f0E2FZ/SEvl&#13;&#10;6bmqqh9v3z/v/iK6f9M1vQ+L5ZBsFaAEZgjq5y0CLW2RRVfXbyHGETt83HBhnSeKHvNpZkeZtkf4&#13;&#10;yz/tg3kb0PY4UHlYduvoiHC8cYEt0Nx/YfhK337/A33cHh8IFuPP6T5XIArvMDqAwVEQJbbjNOMN&#13;&#10;cBuD0Jh5cXT1ctHyg7Awb+p/dhcF83wzMObPD49onTAgksgQzq1FNiTStCkHHNv7NbmxvR6GEWiI&#13;&#10;2vEGJSVJ3l0Yi5YY4cykKXC3U8y74343mV73CA6cE4oJuP3Rbu3PAyBNC/9tOnss5qUI0q0x2Fyw&#13;&#10;oF2yF3fnwiV4fRt4y6go7fWPGX/6HFickMEAtS8Gk8A4w75NmEBiBXN1Kn21QfIwrGAZtyVwZAHe&#13;&#10;bo/qBY0svcMWU6N5CHC9G+EmmSjWqGzI4RRhMKfr17TTWrFBWPHXGqG53WN37duI+jwhRQJPr/MF&#13;&#10;/1//8X8rBfjkYCTVwyGHgEC2GccZKCbvwzkrXiJJeUFg5WBbQIVRvQ5vAlccIDctCCuAuahb53ww&#13;&#10;C1s8IPx87gtOAmLiCxZpJPbhqctlBQTeh2uBsBQ8OGjxrIjaqQZQej/fOUAwBUQSBDlGC7GNiJvV&#13;&#10;S6YtQH4cUygpAY4Az1ogWUp6O78rLUsOhOBhIf3oAEYBFhJtgaVr9Bp8VevkY1ZBgDaUbHMuIHS2&#13;&#10;UEJ9SRmlsTfZxaUfGHLDmADKhAO5r4XWs3UE0dP7G+dimaxUVSCGZSo8DyB/Om56O9lc3FuguSiO&#13;&#10;ACSch5xAyEAbervd6q5GGJRIBjMAQQCjGaoaGSHjQsHSv9NM1yHE6V1RijFfllQ4L3MexhlAsOaC&#13;&#10;sGBcZuDQEDHBkaWzv2PHKMPLPG94d7mtFRXZuh5EWrMQTDUDLBFCaFqsG9cZFQyRoBRpdT2/kZw2&#13;&#10;descFSVFYG1YSLV3HsACzByYQahkGwwVEqTsQWKaN11zel8j8D5MpDSlWCFSQIzSAkiuNtxBGoee&#13;&#10;UWoWKykJBVFMY8wFUV7nWGaXw6aOBUFrQxnhEgeKMSEshaXIhoeoU57AigWpN5UfUE6zB9EngzBg&#13;&#10;zW5eYkmUYAHzIiqtqtavSwyOM1WA9TZhxqbVqLYGBdt1xSBb5IMJEDEGsUlpQ6CJYLZBFGhdHNeQ&#13;&#10;ZfzQfLyMV9xgH/2j3oZYjPGgSjPMqpIok4UTAWozpFvsNYMpgrRiBFkfZ0oACIalAGLK0BUIKWqj&#13;&#10;A+sw6VKnOFhXxtXLGtEFG7sCiKigBdiqaUyOiGDc0AzdBhMqVCkRogyXKXOfWYKC4FSEpARX3tGM&#13;&#10;HQXFL5YvGUqFYnzYtSkkIcsyrLTQXBrCsWCZY5Bn70IAoFQVmZcbJ5JSWZK7TKAWmCGv5fZhs/fG&#13;&#10;EApuYMxLUlIvc6ggWYI3pVgfa00gClXLrfMxgardA6JkAEXSiAjjDYXJuRBjtsSuZt20bSk5TQBv&#13;&#10;E2Xcrd6n6BRjGcLVA5qF2EXnWxwtRHwjPUjSt7jJJgCLGCslpwJq6kjCvrcWRrtCWFrVrPOcUsoO&#13;&#10;DdeJYBEBZKmDstjgKecok3U0BaeE4woKlzKCYtPdR0Qk7td3VeKSFgx4cHgyJk0hM5655oD6td8K&#13;&#10;Ps0zSpsQk+rUdXZmnGteraPTVWEZEhx2rSzeJBCdXyFlQGIIfDIWZso1xyg7s4ayNRkyoZPPICvM&#13;&#10;FGMVSC4nhjEzzhPqa1WPZuVK2clxTBiKAFusOGn387IqlJVs+9OgkPI2YIRxKTUTlWxudoSpwBAx&#13;&#10;99lmANIcZw5cTUSYFiZ44VIKAYJHBeW4OpdzQAQHuatKcNFMxfuUESoilSUVWgvNIiHMuTnLWgYA&#13;&#10;22b/fFCLWc1sFQXragQly4okdQCDOQQCuCyNh96jfLmtMcPN4+79ftrtdyBmjArlJBRGowvzCLFy&#13;&#10;fqlVOy9GVULmRigWYS4JsMDXOMtaEYhzhgSy5IKHUNVVvakRL/fVEUVLiVhDIUrBZbTqF6nNugJe&#13;&#10;DMkaV2E10QVKipk9ovB6PT1uD/PkMyqQgnM/apRr5IPGNW8SN7QtRFI35aNqdMhzZeZ+LTJZGHVo&#13;&#10;UwRMyirRtckkQTAHXsmDalyBLgMosuJ0WCbAaeL1fg63P765Pfb3d4IExxXTEXCGAFCcSwtKQtCV&#13;&#10;jjeEzLGpr/Oguq6WImNWqCC0SrjkHHkBjNjoPHQOx+L6USC2XFfEBWOqymT++ZPVUkAGBMEEMS02&#13;&#10;lZznMTordnuBSXA4mGL8EkJCpGFCxmgJIMTlDLugIyPU9ovk9V7xy324XnpDFYJl32gOqMAyRHt8&#13;&#10;OJh1ISaQkEUp7/GsVEdp1w9hU2Fj7WZ/dK5PS0K+IAQLlpyWwkQQBCFPMfU5Wh8zgeZ6YSQrDZ3x&#13;&#10;qESBAULWL7PWkgsuClunOXnTauyo1AJSjkXuQPElEy7qkEFmqx+hQt3drTSn4BZUXECCJRBsRCFn&#13;&#10;DrILtWze3Ao7mbylEBRLJQYQ5GG611pRIPw622VGGPiYc0aAKiGhwMVPkwbNcM/elrpWBiwPuzpD&#13;&#10;9MfpijNWciO1ZiYo5ufgXWG5FLMonyKEec12iqCt2mwDAPHiF9VWeY7GJEaoM66WR5Zc9ih65nGq&#13;&#10;9WG6WwR1KQgnl1KsHE5MxTRh5ShBQBOAY04JZVwqCQlIJVdCkoZTLRCE9kRyBJXeTC4qXbTWcco5&#13;&#10;z/t6izKRpEreRFhRXucC6sJzdoCENK2xeB7B/HYnmGCA8pxxQq4knEmhxsEZQZI84qCdzArKgrge&#13;&#10;pxnHeXEUAuyyt0HgLtgUEaMhxjAGBjBDS2EcERRg4UAlf5F1fZtWSne5uOF8JtHUnV6+XoFJNUcP&#13;&#10;ep+IhW0yM9GtElI0uh7hmqeQ0JrlutwTo9U03SuOYGTj21kTaJCruAAcO5QKl3mZRUuhBJy3OZcS&#13;&#10;PDCO0IJKwqUApnmStABO6Xg3uesoI945BACa57reQCJlsC3XFKCKV1z7YpOE9YJLwZGCTDFhLcim&#13;&#10;RGs+PR8IYRoKzTu3eqlp8gV6SHrUoyBkUyKSLJvVXpdZ7/ZVkrd5bLv9PKwU8OFqIFbz+rrR3Ibw&#13;&#10;83p3w1Ip4IMNIFftZstrAbFPhUNZcIYSZJ+XNXBV6orArh2+32Pwdpl5doOHOdMN3dsUacV5TYDH&#13;&#10;u887wRTIxAlFLAsOK975PFTsGHFWu4bT6r2/JFaOlYrEw+SodS7ogEvoE7R4Ims3KVxgW23f/NXk&#13;&#10;obdD0+wzXogCTKSt7KZpgThjAcUawJCXEAPEnMEJjNWhMpfbeF9sXLcPTfz/CYKvHcuyBDGs27tj&#13;&#10;r4+IjMyq6mk3nCFBkIBeBX2HwBe96V0fKgwh9kybMpkZ7vrjtjdaK87cIUqwtXNCt0+rT+dpAFJy&#13;&#10;CVzkEMuDW1/Z4hkBfaXCZubzoq3RhhEPABYAJWNJ3UxnTzBiFUEcMQmwLBEqaHBdVy5HN0FCqQAo&#13;&#10;GhtncB/PigsfUwVgzCkX1AtUmgg9DdeMd/hyvfebPuXUMzSkJeaUE/TZuyIY5ggCVZN5sikBjNPL&#13;&#10;h0aYYlkVDmNERU8/7rvQFJmzFNjAudk1l4s1SyEVKXPAUDDRLVabfAk5Y0pIry6/vWLMFyIY0CB6&#13;&#10;UaAm8eaKkOTb+291K+si3TSjZZE2Q1X3ShAXA44ta/RpGiFe1xtI8tvldVs9yb5ZioOryunYrALE&#13;&#10;KHk4ANg3K5WVmIMm1Hkfc3IwV6scQRKUpeOYdYnOEJxAXZniqSQJh8ksCYscJWRkHudKSVgCayUU&#13;&#10;LhfHa/LA6lO2IaO+SCOC4LUEdcwzXKB1U8aztThbVCjEGCrcpnbxFERDd4eeUCIk87MtwBNeTYtb&#13;&#10;VzsAAs5U0bZepXx3CLLZpMCzGxdRxGBnt9gMABYYmEgZKDktoxbVKkZNquoe3EO7ERsAOqfNzGJn&#13;&#10;F1dVKiYLYKio4JhloAlBi87zHbJWzMXUW4VBdRwmn3VTwTJPBVFYWExk0EXhkijEK4GOry+MF1kX&#13;&#10;pylg0uTYPa71DOwlMcrWT+1u+/nTlx8aRXC+mbkZToCmftey5TTlOUILveeGC1uyXkYQMotCleZP&#13;&#10;P/zr9sAFjRWCDju+gqTOSMYspKxI0ykXHWk2S06plM/bxypS7srnfk8EkgAJWp4+r0KrS8GSVX6J&#13;&#10;ulQ9ITDEEMD5MsV7gQtBFD3uD3q802wtyaeT4tXT+vFRchGxb1qs9RsS9P37awnxkq/TMiHKEW2g&#13;&#10;HsgYOeK7p6dpnkjErKBWVpUiocDFaxNG493kjaUlp9z3FcOCwd5QUNfUXefKKYz6lK7D7fTp6cs/&#13;&#10;rX/S5ykb8/72Nr2fk3X7h/Vj9bw97LzzNRMY02q30snf7YLgSqjp02c20biuGAy5wvWfnlbudkmz&#13;&#10;r1B7SY6gdfRE8DqGfL7c34+XOQzpEkpKZAVmzLI10Mb/8od/yYhu+6fpNkPnkORMAK4wmuPt/SMn&#13;&#10;WK0exNqOU9xsDz64cy7F3EjOp5dzCMPx44VhHGbvyspHhgABVLagoYBTyVebDlPmol/vV/PViP16&#13;&#10;ibquiagrKpGPk9fo/XbGDfz3l//3/X552PYgRQRJujtI4Ljo621GC/5++V+st4FoY6/OTcbZsCwl&#13;&#10;Gy7pn/75X6qSrZskQ6wU5NJ5+YjUuwloXEY3EhYBzFcXWb3KSI4fvukwhC5Hz2iKEaaMGlYTRVXf&#13;&#10;jMtSVX2IuWvrh+2Kc4j6jbH+sW7bftfXGwpZct5NnuCq3zypmqi6Yb1w3EMBz8eP08u7jNTxXP1O&#13;&#10;GhpNoa04nD6cD02msUBLMzcnDChdkt5sauQm6G8hX3IMFdk43XZ8/aeHQ767mlU+FCCUABljxzHU&#13;&#10;t/ls5ujz3Sx0o/bbQ6Ha5jtUuK+bHC2vQAcIUGN3oHO4A0UZYjCSbGBi6YfNpy/rxzWtoCvFm4pl&#13;&#10;No+YqafDD2UGVVnXPcYllruX2/px98RIzPG9US1CFCEqe/L8/FOOYTy9nE+3+XgTDFarsqDcqgZl&#13;&#10;dftIELhm1ZRKyrWMybi4bB/WD7t1VXXWw28vN2fMENI4p+uHxwRVtZzm6+i86Fss+ThPGMjN576w&#13;&#10;dJ0GrMRtHJdhJqbQXQV9eFyvmfO/Xb97jO46YpcII7mtPwjCN4hXZHCDbEShhEfPgl9v1rfrzbhw&#13;&#10;GSfwOsHQ1O0jrtt8V6flOlgNiZQ6fbx9X7wuHbub4eaGJPPmYQULalecNnYlaVv1MZC+/0QqhSif&#13;&#10;lnS/pOt8rAW159umlrv2J0qaQvA4gzg5P4Vd+4mIUDdQQP0gk/dGSrjecVOVQuZ93+x5GxdWNbRu&#13;&#10;q369Z+xZk3bQ4OnxJ+J41z7/9uutW62E6G7DTBilxd+Xq6yEj0GRXiKs/XRxZ0yh8QExPlwvf/23&#13;&#10;v9ZINVDASfqU+6qVqWAHjse3rhWHQ328naWAwY3bvllXlZ/uPz7s59sSAXR2psASQgtB2832/PKW&#13;&#10;5vF4vta16BsCCb5fl+nDF2y11b3setQwptpaGB8LrzHAWCw5zWtVWZt6pcAyHK+4YgWAkhGrVJVB&#13;&#10;IFJddVptf18kv/uJtmWcQMnm6XHjYKpeHVEAACAASURBVGyQ8JNBGYBIqUmnl3fr4zy5ZZq+f/8Q&#13;&#10;smvUM25zUR58+PEyVkief36zqXq9X4KEL/PJLnPzp4NlKYPcV3nwo9xUuqzBST+s2tGfl5x3ovu8&#13;&#10;+UQTBnamnJYYaox9Dkw2olI2LNmmteI/PTR449dPtezQ7E5OoKZeIx0rHbMgSE6sJaTp0gW1bNO1&#13;&#10;W2eMQeU2DNPlGoMzLsWYhtvt5m4lFeeTqFZtV/9zu/9jtZ2I2z/2IZjofFzG719/o6CEcbqerygT&#13;&#10;fbdvv30Ad7asOAEBiP/ff/ySSBVZp409mRPBiTijaDpgsoKUhPJ5z/WrPfCn2ZdigMzgh1axyPC6&#13;&#10;I0JGk6jyHgRB8VZUxumUWregZDIHsyDV+wtcNCBNG1yqMs2AOJYgxk+bz16ny3RnmDy169fLxDDz&#13;&#10;9xtz9uvff6WA/OV//qWp6l29WXF5qES34TALbcGn3/8Jg4Aw+vr6Jgj5XbVfq/pjfL98XI7vo8Nl&#13;&#10;quLs0fH6LqVcr3fIgV2P1y1M7oqKTu5WSwBx+defnqDTehrtrBWq903Vi0ArCmke9X26auQIKPT7&#13;&#10;8biMCynM2zINbtROUdlKSWGJc3IGV0RhZ2iFkGAZ8aI4VOg2XfU8DB/hoe8lI1Vbj+d37hyy/nGz&#13;&#10;8ylfb6NgdSrMTm8Vy30lVO4e9v8V01p2mABa9H1y2kolUhdN+PrLf5jz7ba8IMYg2dikbK6tw2EO&#13;&#10;ZM37/S7DTBWiEa2edoNfbIwPm8/z3Vd8rYja8Pr2MZfUeqLcBEGurlevTKwrOc8juA9KroDAobKf&#13;&#10;VwTVUQf9/PxjrtCHPg/BVKtVjeAY89//8W0ZfcuVmaJeiHFV4vryfuxSL3Ia3i8CqIpvkKS7x3/9&#13;&#10;OC4IsR7DYsfx/NZkKQkpOohEsrlLzWWW9+N0u795cw1pTtgOs3UL8nfiC3Aczn7w5twmNtwxbXZg&#13;&#10;2603u1R5z7Rnhkbx3B+uXz9u9iPP2c5Jddu+Ur/76SnntN4c7JxmHX74/Hjo6XJ//Vw/CEvodNVv&#13;&#10;RwQWUusJ8fdxGhc33ubII4JF9ZRv8xocUlr++Mcvmcl4jlul8vLer1fBO1lLG8OljN+OfynKOGng&#13;&#10;DGknUoorWT/vuni/8yUNHn5pD9jT64etqu1sZ+tsrarCuxoDcx8b1ot5VsEpmDvEV9tGyQalJtTg&#13;&#10;cdMbowet3XzpMZUwBH9tKc1WvX9b1oTVXdNVfce2KtZEbW5XNxxdSdNqt61X29GX4sw4l/cPvafs&#13;&#10;139/X60+BSq/fOrjct1sN6he7Wrxn3//mZBSlDhe5nQfL798LbBoW2xOFufoTC6BAXj5+vp9uDw+&#13;&#10;PzdKPq83GxrZ43POLV36xz/956mkq7lIAwLwJqe3Uf9jvOtzSRMNM8wuz9omzL6fR9a2/fMerSm8&#13;&#10;6qhc9PMDV8tJRy0oXq33nz2K8D4hnf/xH18Rp/Kpont+NkOuggNXRKd4cfp2NGastx03zs8pzWBX&#13;&#10;HSY0vujvXrlP+wPMpW2oUmm3Zsgjr7WQaL310LhPh08psoSm2ZDbPU0vU252J0h+LblgSCQTkg/3&#13;&#10;gXLoplurhGT0rt1j9xMAdEkLU9hCc8s3v9DraQqFAbk5bHdd5tAACJh08nf7HcEQKHb7+N4rWUuF&#13;&#10;5uWsb5xI/Wpu9TSY26zHHOK3v/7PIYxYiOfHP2hllpsVsNZY3m9Xl5bM/Gb/GWU6mvz1On0vcMXr&#13;&#10;tcLFfjdwRmU5vf9Dp1vhKxvQfv+0fd43uPImy3ZLoEcdDtS+3198CT/+9GdCG4tC0wrkbY/A3693&#13;&#10;JOnF39qfWnyfkgOf5GqrUy9ILG4639ewb0QTJt/QLoTKLNfCcvt5Y3Ttozu5xe862vMhvWo///yP&#13;&#10;F9J1uEgy8sYrWrXrh4eqqeVG/uXt30Kax5d3ZlKDqlVV1xIfo30bjgnNAzBgp1xG7pa/vw6Z5NW2&#13;&#10;3m6Uu3uAh3t4jY3xwzWj+vd/+m/QlDdzeXn7sBdfsVyhtq1k22MtMFIqujy8jnH+cDXMHRuWHJ3x&#13;&#10;bipA41IIZR+nC6TyPpbheOvU5uXbnZbv0GWI2NPv/zmYM82ZBWEwSAufJuuLYzQv81sJXiI1cNHV&#13;&#10;4tvHN3FYOzdGurh6wjit60dUaPHe6yhSMsO9pIAVQG1Zb3fh3pTN6mOZVrvtx7eXu0+ghDx86PlY&#13;&#10;tw8mkY/RELppuMQCgxbj//t/+x+3saTSC/qOSesDuS5oVYar+mIIHKNbjBMvo8spVypjLxtP2UA/&#13;&#10;dnQfSovuxOJuToixCs7uikHnsXEKvC1negFuiTrkZpVDVsbNkCXFLiF+NnjJ/ZzE+JA/n/1wX3uD&#13;&#10;EmUkwFCWqx0ohcJNrlHoFEpmYinlB+0+SmhU3VHasQB3dIajtpdMRdlWQ0+T5weUcoLey83oLMIe&#13;&#10;8ijqEwl7zIxedmUPmzSOY3FlXU9oX59DfhsBIztDT7SRp3FSZPXJRtuK8Xm3lp02Ri8LAw4TjAqz&#13;&#10;Y2nk1cIuQRhZwaBDEofMUsA+aral13x/hFq2/91Z4EanzcsRzhizsIBcxgsaGMOSkPXtu+27rx+X&#13;&#10;7v4UkSGsRHg70Ug8ESJuOsu5t/GtRRJfaOwk6zAWJLOqB95V5aPotd7QvKotro/2Q84+T81W4Abp&#13;&#10;MpEREQ9AjOSHJAj1NyNBbeU22kGKuF9iWK1IoU/d4cpft02IOGXGWvnOvIGzL1UaCIyQUNQX/RJ5&#13;&#10;qbf1t/PLF/mHDzPGNMc45VbORUdBMsZYQ4xW6/7PaYVub34BnPS795XDl3PP1h3aIRkOqk+3yEoO&#13;&#10;EALABVEWy/qwD1MZXwYABGZWJaAKO9pW9j46TzqUB9cfBKhNuHebdfLTwBBEO3v5TinBznzAJDf5&#13;&#10;g/uxSpW3mhKnqjhd6hqbhIKhUYUEvl67SiZS3gbrW7/EgoHCnzs7mHKzjdRjJN7kCqyb+RSbhBWl&#13;&#10;DVcelenOGMoNkARiUFJ0bSNnggrFmJaiKc0MoVSQr1mFwEekCDW99scQTEyZI3TjhAX7jIoDJJeD&#13;&#10;8UYoIHRSdMMFdWlk9/1akjbLS7n+h/6V8Bq5yvJAck/m9FlU7oKWmjnBZ5JF7cwyj3Z2eh246ZAI&#13;&#10;78Osmju/zpelLh3Mp3PjiCl8RIin46IJaSBovV1gJG7K9QgBPHucwfbQqQYJG3J4PR6rlUBLdlCX&#13;&#10;KvaOoBDBPHRAstwGA9wCCLwBlwtyq50cXHiKtl4huk3eYZ+X7sCfrMdHsIx5dly2Ip5B0CRCytOy&#13;&#10;6uS6kwFYF085dqfL6bbrH1GQQiDMNsst876aTTeeyx5doZUErjIIS9WDTHMZ7fHh+cmlADlHtFpx&#13;&#10;tCzhco2bOjlbV6TzJn08kC/q4WY1qutdfqh4sv5XQzBKhSdaWTEsTZkHwciwHOUbYWbignOlDiQP&#13;&#10;2qvD7ywxTbqkHG43v9+BbGuJiR0ulsdZrYYkv15AWrYlrZY7SgRFVqJLApCAyi/ZAUiDzjxOTRhr&#13;&#10;BG8fR1FLEP62aXw8oTMxom0y5nXpWIN4zGzQp0kjVnwICFHCARgRmC2g9scftovTpGloIIimEIBJ&#13;&#10;ZITzH3c7e5vnQaN93961Qmg2KoK7FeLCCHEEnwUHLcJdMkBhHQckYu+esBSJo8rOhOwZrnm9r6EB&#13;&#10;utMp6uAmdCVwSWXByEoPbtRsFsNs4bKR1s8xjHi7HmdeMIOgFD8W582ytKriy3KqomKlpSXZlhlo&#13;&#10;xnBTlJ+PLKfisqMWgnZdH8KQq4pAVVYHWdCc7t2MKlhtQP9eKw2s3YlOuYhhwJaz0Mfiye3GYOWz&#13;&#10;hCxucXP+elpjfV49X4bLmsHcFFfJcRjDYO7NvrpNTCATR7GqtMF6DDXa4HplXTkODiYI34M5T3UU&#13;&#10;jJHltrg6v8iFQKLkn/TxzscZraM1b8TfQhcgX1EJyBoGjc5pYYSrRNoKjsUpzqhPFt2vs7oCtHHb&#13;&#10;Y56Y2hQiU/Aw/IQg2B2UibkoBbhX22z1Z7fiGeI+X9rmk9ZALzDWQlFEimzkFqb7z/kKseC4+2Yi&#13;&#10;3p5TvWxQ3Yle+ymw5Gc+ZHEzU3dotb/6ujva4EQL+8xuVuc7XgUIOwH1Vg0fYL7auySMZhhw5rka&#13;&#10;hnsSnnB36fuJ1gtp1ptRpyUpOYXweY8ViI9VExc/Ene/Jr+0A3eY1hC4YI+zx+sVf1wjP8nb9BFR&#13;&#10;whLvqxXBGgOD/a1a7VjDogskFI3j64Jp/1T07Sk3BeGkZFTM/gJyqThfD0Gc1WsMVKWDPS6z+bmW&#13;&#10;xNRQtf6jmKEW2zoYojEFEerpKQDEZpsA6tAq7ORm9vAWcP6NT4t01R7za8qx4lRK3MDmhuf7hHN+&#13;&#10;LO1Kd9xVzYcFGweVbI0J+4pX9Mv9Fj8uOs1w5legXKBLF6VJmcYigxfdOxFo8/RpJ4u5tJCJJS0J&#13;&#10;Xq1vKAVtI4Le1JcTAylmHStbLTUcQ1rhby9fWZtpF+pFHBcmVQWAyyKN/mOBptRIVVPjqMjl1C37&#13;&#10;yRKSqapf/14sImRG4OgznDj3FJdxGiGAdQr95hnUT4KeeLw8UYsxuc1pX3ctCBav+h5nO9vxpLF2&#13;&#10;ILlkEMalpKs57h5rYDb6ZQRYnJ32zzuSnMuJ1Y2uNwcLCSSStoV3MUXIEuNPHWoQUpPVl2r5LL9M&#13;&#10;4z2mIljKEyAFEpwCOd414r3UhKmHUhjOEQqdviHIcrOKbU2m0pP5OMEFV2S1eElUByjmK5BA3LRr&#13;&#10;+dU2O52BhnUpMdenkDJeDEal4NrN+oKLRNZ4FMRDb3SbV3t99weyKY1+4J+zDzXBiVnefdhCNXw4&#13;&#10;4SknTCzelfZq/8JkkDUy4XHrbwmbOx/RKUuZY5pLON/B86zwUDlV3obziHE2eQBQuV8vCeGgaAGO&#13;&#10;m4eE144/ePuLl/2UvQ++RDDfJz3PTnlEDW9KlhaZ8nElFazZmM1qcZQ1ux6F6/OuKekcwuv7GdSb&#13;&#10;/f1iuGexNfM3xCUVbdFAIHOr+zqvJg+jx1PABpF2y2g0YCW/OPQmbrkW6vh2WjZDNS0VHz18+eXv&#13;&#10;sqdyS1mCbiP6eT7j2v2zJ8AIzhIoo1XJHse+7YGDqzC2hfs3/d6QkvA58r8a0IsLm9YpWJ1nHJmn&#13;&#10;wNPb4RmE46Q+VD2qLEGmvV2En+u0Lz9AAHVJt9IWk54j4QDZEJM/qEfq8fgSxaMtNtVRni/oymOr&#13;&#10;2nhxEfTLmr9fP1rF6xBJxtjrw3Z+wc2G0k8Qvgb4Lx8AHm/PSgw55bmxMd2c7rmY76+QTKlcZ8Eb&#13;&#10;V+2G1UnFTwc0h5BJ59xpYfMYLG9XN7ecQB24HFPYNzu7DGU6FXhYSbkkXx4Jv6BwWIgEix767UPh&#13;&#10;n4DYvI5h6waIs2SpSuPT5vd+8o0SR+0367gi6Y+rJtCgr4ul6YyWtdn7W9l2n94qi6gMdyRD822w&#13;&#10;jF4zxMPduB6txpVbCMLVKtp8W9ayllgv0eZ2cyENfJTydmtkNw1xzd3fOL77sngOuph1R9ro2yFM&#13;&#10;Ni00DDKVGv+UgAM7shvmX7fQf6rrTSjDgjOQXEpW57rNENoApp+5a2JaHL7Hmtv7ttq2gGNtargH&#13;&#10;ORsXA5CWNiqBHaK+tF4GkkQay/PBKFTN03Jbll1fLovfVZ9U6BBeu3Y5395UCOv58el5h/b+fZnW&#13;&#10;Z2y9H0zCsPclOUbIeuUbW2uQr3bNyJAVpGSc77AV5tfrfqsgupJqMnnly3R4wrfyI6kFqMHZfF1X&#13;&#10;rShQ5hQTjolJJqHLsJEOdVGq38brZ5ov2otKwmyhlm5OKnYIkcv/eiPSRn7NiKmUu6ZzwWu0whhO&#13;&#10;acjNwI3vVON0/gKRzgYFREHHr/KkIwGGohtmtfQ+FR+Txv/P7/5PWQRP2NS4cy6WKcBBg20QLIb3&#13;&#10;x11xev7pMzJMT9D8jv1TmbJw7Oftm9bosTw+nLertpRqWdwQkF/t8z/+UeqmUbSUqjE0s634mj/k&#13;&#10;tNRsJeDjeK76PUMeqdh1Po0sMFEYKuX1RfYbjOEwvw0r5tLSSvES5DzcSdb/9NzTaYp53IgqT35W&#13;&#10;EG6q9/sF0Mj6J5LKM+84BAgvFi2oK/ouioxN1Zhx+UHshrIAisuEx4+AOYV1Iay2nCWtt7gE5tT6&#13;&#10;k1/0rpFJb83u7G5ufRVJX1peZZfrjXq7Zp2WOZ+o7GqjMQdDnhXyk75ZDJKSw3XJUqrtg8ehvgcf&#13;&#10;Pp7/UDGvjB25z+k2bcOnTO6KbLyt35lBV/W4/hF4qzoZvV61dJuf6039OugFN/KqPuqa9PwO3usL&#13;&#10;+EW/PH061Iutfv9goy3WVudP4IdX0uK/vb/UPfaotiaf3ocVk59qDczl53q7iq121qF5x/zj5y9C&#13;&#10;aIhu/5jz70QIbjpO7xR/8dS2vO4Kfz3fbChUVgQRUhgFpAQwKWrQSCLZoc0A+e2USCmcoo/306fV&#13;&#10;gRk01HpFeMju4/x9v6F3gysI+xgrf0SowpXwqrzi8SlUwMNJgNatIZaOwByTPX+llOgQXVcw+J2e&#13;&#10;zW08lv6XA3+WhfEbaT8zb+D4AbH0Z4cKZj5Fdgnd498TnBNAdlMA+am0D5r4v9nGFbvqoM0rg88N&#13;&#10;VsNfTxmswNPvriUUhdf1eL4kwelqLfPlrfi3qr6t4X96vV8SiVG6G+z6QSSCJqS7HH/zqETQEV5c&#13;&#10;McGIjZinwMBAklwm9LA/Y07s4nCp7dwCWt80uLugvKsZqKi3gX3liSP0ebe7pomWddO02gZWJ4ly&#13;&#10;1PcqpzEPXvDB2u34uWuRu1ljHKzq20SAku96YA8tEfb6fmyR3OJMDBmPN1KpzdYA5C/LFVWqn/1B&#13;&#10;rtxtvvTsB5iFDnhyBKkbIBCZ/SOa9aP3kGLqO/OQH053G0kltKYelnvsnGjbNZmvNaDCIN9ySFhw&#13;&#10;IGfq0AAUvS5ap8o+fZKYgvN5yowAmjAVrO5HLIWjajCW0IdmLsv+0yqzgbafrtOH5G4kGZLd5OPN&#13;&#10;WZm+fLyN291Tfy/VAwqzduf7JDmrwdv4/vDnH9CoufpzSYYI7SmcauYaThdw6P80+XGBt8VlSz5w&#13;&#10;373dZ66qEF5AD+CBPd/HwpJEAS9zNIFapvSOofpX/DPELFpcxxnymw/4cin8SX2rahvyl3aT8ejC&#13;&#10;0K0wvrQG/zrhGe7x7rrH9sIlATW7gWv5/tcvqz3WuO4ZiMlOcfKJ+RQWgHG90kF/NRsqKc69G6aO&#13;&#10;GxdW/fZKQ3fGW3aYH4N9/frj0+daNADDzOOC4igS065TLKTgCyh1GQgzNO/dLjFklrCMc3Vwgn5m&#13;&#10;LoDjaSyXP1Z1KthjOS8fbfAlefVJXU9lv20FXkDs57IQYYRcJjBnAFG7GgGA/Zu6iRxmSo0Zdygm&#13;&#10;DsKAuux0tBaC+GYw/yk7p1ko6XnlyItqEYW+r+poZhhi3Rl/y4rQZPzTtfrG3qq+ijGWt/FTYRCm&#13;&#10;0JBSEbFdDdD9uHRUBVCtnNpYYhZTW6R3P1Xs5bfx8iQj77KY6TcgjlWnyfuurP75dbbkUH3Yt3p4&#13;&#10;BhV7z+9tU9a7TQYFlOjPZspSNLtxvl3qCPHctnCeLlu9ogIPcC7L0tbN5WIO2z8SmqvMUzSjvrYY&#13;&#10;srCo5GOmBZPQRHBAWadKKAzirpFm2fy3apvme9uIR/K0LFau+/djR/V1S3dsafPj5RNdRQzzqhHl&#13;&#10;zeS1t15wdpxoqaasAijTFjhkeNKqqKLiFUU0ncDWKZthjq11G93d+EssF/smFZIzh54ud2hc8rqV&#13;&#10;salmxbaJE1pQWGbL1JY8348ZpOm+cYBn42czL3h1qFnskHN4xU7xocHZ/hrIvmMiO6BwVy9YxLDm&#13;&#10;dAn8T+I/BcRfit0istiFYLnuPvulTNADgmzxrX6QpFm1PdLz8J6I6F8vI6MYo4YrMcaxIQP4mKtW&#13;&#10;4p5f4Gka7p92X/72K9tt7oIqlmrGbi+01Yi1Dz/m0zu4tUBUs0CEnfRoCAyvCOpbxVa7gulIbLAy&#13;&#10;ZeeWK4pxIzgg/ApzIjhnnTKyVBR86xf+8I7wetdkXHyCCOKLClY3QqEC882UHrlEAGhQr70dOlRK&#13;&#10;HH8v98U049BSbpQgaQ6fN49z1JfLXzb1tiz8nmcEEcvg6C6l1xUTa7KqZbCv56fnhyL4B7h+e7/V&#13;&#10;u4o1AJtOh7x+3JpRcyTtYuxdP3GubvZ5tZuvnub3pkfXW6L4s1fT4/uaDsU8AMlZzbg5j6PcPDb1&#13;&#10;HOw9+CjMM/xXjrEe36TonKtcpnlD5MqczGvd43cG0f1bvy0GvcvtNnA9Xu9P3V7yjS53SMymS3Sy&#13;&#10;rCdXPvFEHnb9sFxRxyNX5XqPHRi3UZ079sBCROejpgjxdn8cEfuJpXYWu7bebutrvBI/LMfZvn4B&#13;&#10;YkZgMZOguCznLsCH0uDpOqIroySGEluanlc6jHa8LMBpuh3DKfNLB6HvOrWRsbqRn1WFidfXtWSd&#13;&#10;Gebb9WO87GFZrEdp3GxRQnLKk0eLZhVjF0gbs/AxqDoOKEvJD/zOsNgMKJWVAHXH7nWcaQAf1DtA&#13;&#10;1H2G7M+Yzkslq2FwlObfXk60b67BRrqpa+TfJnK83WbBORU9fu8N219nmylYt9fpQgNck9wmHyEX&#13;&#10;f7yKYvboAQgGhh4vyIBLmDDsBHpsIhi2StRoJRNk2xf/83ZPkH7n6Id6LuBuoSLYCWps4w3ZH3JL&#13;&#10;zB2RZSs2DQZlOg0NrucHDEpY7KgwXtKChBBND2J3QAKrFJuJmd0QvpO1BEraf8/9M7kv47SgdQu8&#13;&#10;jl/2fxjedX5uhjxF4ahrDcqEyq+/fXzhvMDWJVX4w4+VyXGGkH2Y8pJIDZW4xVtDAwyqzhuVR1lv&#13;&#10;CF93VSXIizmGVqRNU/28ZKv7CA4Zrr704dPz/fRrHydcr+/DFdePL6NgcJ7qtP79fszf7NdLq1YF&#13;&#10;Vn0G176Mww0to1t3+mshdBdxc1Hg/f032TdwPW84f/XoH4nV4LVFgiQw3CbzubbXccV7f/XQOPHu&#13;&#10;D1DF1Iq9qfhIxJQWUj1ItlMautRt/hZ+QRVMOexY9W8mytU+BNa+0fXu8bufHml1pkfIinVD15Bm&#13;&#10;hnUzsfa1QZv09nUnxJqqaxoCTIjT2qOb9bkEEJdGY/Dw53KHleXTcNj8bijT5VkoU4QrS7Nq+XKy&#13;&#10;Hs95mfACM8DsoIv+cK8N7kvyiRAku7Kfc376WIwKVH+8cqHGZBszGFDXPFboGCGlK5MO6FRpWOtv&#13;&#10;YaZfWp+XHEhAEau83cxGVBc/wg635oG1iVeGbW07kKE1lJS0eDxppMAJXLoH075fesoxhjCmj8sZ&#13;&#10;idVk2BPVEG89SamB3XVzu93Vptpbcv2b5ah5/fpWb37wYRFqFYCwsR45rGVqwFnf3wVutW678j2Q&#13;&#10;w/xy3hAyJruhFIlQhPkeVSqSEikovZPSd3C4XhImpPLj6bSKkjP4XG9ptfn13XbbC6jF5wNe49NH&#13;&#10;nCuN7bz8WMkXRfE4Hkz0YFME7He7eQmP+kHWJJRCu11avieIR5nL59X6dXPV1tZ4sd+aGB8a9aiq&#13;&#10;76E8gYqBzHC2V1Cv3LpugUlUW4+MPFQiTxNviGoLbMVWrK6bn391UPxhUX9vwrpaqav/+D3Zj4O2&#13;&#10;Hr3wS1V9aR9kUSNxnz7G/9i0DQ40x3kU/ZDL+3XC/+PpfycMna8fKWVCguQ1xVUUDTBHhsC632Zr&#13;&#10;59EaTwRfu7MvJXABAyVrQcKiES4nswTrGK0AEhTBVb2tGIE232enOHFmALL9IlqQ4TjefZV6JrL1&#13;&#10;KIcF6IxZ0oBF1aw3dhjup/P2qUFgU3OVgsep7XdIYHY/TyIVuupigm3T3fwR4UaJds24WbSoxG/v&#13;&#10;L/ebBs5xxNNsFeeom1FmwPHpPoxZI0ZUwf3jwenroRE3YIabbmgDHfYw2+WqSpKgLHM561kIRVhJ&#13;&#10;jIVoKckFQsBB26pPT4+j1yxYj3BGsimhRtIFVzcC2YwQLDmDePZTIE1tAQ23mYuViwioWhBa9QoR&#13;&#10;lkCuIZT1+pdffxV9Ox5f2mZnPTPTaNwoK2H0LBVyS6wpo5iAgH74w/b8/lK5yjPrxgWajFarOmk9&#13;&#10;O0goEm1Ii1Rc1Aqi7ENBvNGWwGiiC2FJ8wIhUW8vXzECJG8PguZMOKsMjNmHqm0uehD1qqtbGBOV&#13;&#10;ilAfopGSR1so18XG4mIAQWEoOFm0p7znjKfkKpbOHmcIGMXzfP7SPi/LTGqRFCvWxZCSD5lDAnkk&#13;&#10;2HojSTXoK2Kpi4lU65hSTJaBWMsHkvW6IkE289FTqEiWM7gjTGPJLTaQSD+Nu65FngaV9YJW3eOS&#13;&#10;YVrmGJe4gFYpgkuEhOfcVlR7jxrJajqdbgAuBVmiPcB9CsDqBIwTSgCM/SX3h55C4CZNPeiBHsLs&#13;&#10;MGKlwxISAGBJNCnKcIFR4YYEW7G+eEQQmBCjgCIbCCR3N/FWIU6IZRGBBcZ0z6XDPERzucO6LHN0&#13;&#10;dgxuBhABVNmcM6U1WDHJ9DCRbLQfKJWU8hm5baytmVTDnTEm4L7Z4UKtmRCHmGPCJATO22x1NiTX&#13;&#10;NXYZOICVQm42CSG+bS82hyUIRLOOt/uIQFCSink56Xn2PqSyVjSDxNouC2Xv91RDk+BkksYnLCip&#13;&#10;ZSQO1t65pREMBqBKyPO47VY9kx6VDHJO4TrMmEACcPL1AhJFjBU0pzC/vSvOzOIet7UHAhfc8qZl&#13;&#10;cLyfS7IIA10AVSpTzCzJOXSyRimnLGc3YegQjHnECglRqLPIhHP2UaIGhNQUngHqDn3QturqnBEt&#13;&#10;Yr4BnFMlOMbRZEA5cGmcXSJcsiTsbMWKQLqHrJmsJTSACCsllmhKyASUBoN5iQkHqTbBYrhgqOwQ&#13;&#10;NBC0paQjCqDWZZKhwSAHMzd/UIwEihGD1BIYS4gwGeMyRRbkircMN7DYqmJXc3UA9bW63qdSUKA5&#13;&#10;XM9KCQBiBRnmOCHiAlK08caQlNvM38ablLJuqvE2Wp3n+Yx5rDbbWY9LysfLpV8dDtKHYo5EcA9R&#13;&#10;gX6JiLdNq5ZF5whzBFwAAqi+T9sK5LiCjHw/vslKwhyTjwVFEhdV5JpvQceUMSCAZdFjLi4DCLjW&#13;&#10;PpmUUiaUZoZIV1ltBKAJ8CKRKTW4xAAAIABJREFUszGmzCu2BONQuY2zgs3t/JKDBT54F51N2YGO&#13;&#10;gqQAoZAzifTUr9n99qEniysclAMU5IGOYYIoxuJXKGalfHYwo1Kocz4DAjFJ3mOZvJ8z4xV2LZXJ&#13;&#10;E4wwR+vreBMV76p6tlg2zKVrDCVHL9dNFNTFBUDOWHcvpiAAILucNBUlFFhgDMkp2d+GcSn+Y7zO&#13;&#10;U6QNW+xIIar31cfxIkTt05RHPjhjgHPBBVRxDrybZL1LOeQMawC8zqOOkHObPVHYlggxyCQyDBIM&#13;&#10;tKEuTDiRCBKqUuWJZIwJLLfbPE8FUFFt5+U8DKbhPaetFa6ME2OgESI5gxOEBVd9Vyrkx1Ek4nOi&#13;&#10;EntYIJEBlDkED1JGpe45ZvRymcmmm7TzSB8eu2GeFIdRwGNcOkBgpA3CLYFmsgSW+/EKmhxAhNE1&#13;&#10;GDGW55BT8IIzRpCjOUPPSOKRqcKLK1Bhhex4NWaKtJYhm75uvPaqEFrRAgotIqIoNawxLzhvVGX1&#13;&#10;0FYVA7wCAEHPGGB1JyS4T77vHwPA+wbDAtBMBEMuF7hSzs1mnijlSsjaK8VqvdhhXhRhVnBjJspD&#13;&#10;xdcQiu3hcQ4v+o5iSS6OIXqucCjZouimCRHsTeAcUW4LhJlQxJOafDKZCjnPFgUxaUsYt+7K6QMG&#13;&#10;oFHylzfbCJXvQyZoThALsFpLjKNhQgMHOAQM3oclYbwkIzkzEYCWOmiNWQCAGNPI6f39rZJYEUAB&#13;&#10;MpHO81gLhZclzBbnwBqaQha4Hk4LBqSSLQyAZXqfFjdlwbrrZD6mV4FgdGU8252qnU+g0GWBephI&#13;&#10;xUFFLMvULxhBUQhHPCwBR1wL5fJRVlUpKN6OANS44Gm4Ww+E9W1VbXc7h1SGS8qeYkgJ9zBMcFak&#13;&#10;2CIgpbxWycSa0zRMT6ttI7nItDizW+2JBqPBFZVlmXiCXFFCqM4IzCMgpd9WVw/6WkhO53mymRua&#13;&#10;LPQeQxxcTgWkkDGGIEKhbtPUVNGZ6En0KGVf9PC97girVoRLJhgn0Osjrvk0G5iZRzdRGsFgU9MY&#13;&#10;CGS8BCQQLRXsW/Hx/rrarNdcZY8ggTFk2VGMUTChFLXch7ZWaQk1yc66Wm0yhhgohPB1PmdgNbXO&#13;&#10;zZhTOy3AMZIQyfBuNMky5tLVZVpGLkCzUdGTTEOB6DLeIAwIc1q4m4JsSE04DFkP1013mJyzoGyz&#13;&#10;MvEGiUMoxBBJo4y3pUSSCBZgvd7xGjOtUIRmnjMWnEA3u77eQBBgBtCnjepSlXkEGWTKScZ61EuC&#13;&#10;cMFIeaAwPV+vasVFrAtIi5+9YOF4l1KYZYIdDc4RkJ1OmFeheF6Tt2mJ1rQE96oqLHV9jyPYqw4D&#13;&#10;lxvgk7N+UNXhbsZmxXWe3bDsmnrXq0RX60rl6MI8pmJ6hhUlpQBzi0ptKJQoR1ptMaEZRCtpGSwR&#13;&#10;LFLw2Dy4iJcQZYczsxihrulnnXEi75chY5kh2MqWefDD4cnEWy8P1Ll9U41mvugj70G8u/1B5hkq&#13;&#10;sIIyLHcdiTC58jOrOcWZZFPUtoIlxWgj5BWSVCAgC/CNaQzJqeZKJFg2NqdMELqPty3fvPzjpd00&#13;&#10;hfZ9swUWT8tYAQVL7Ps6TQzAEiFEgiifb2c7m6FZccULIRRTHHKuKkkwHadQCUFT0LfbhhIz5pwQ&#13;&#10;yAjcIXRYLyZ4N01xEwXzokwcuCWShBA3Sya4DPqlFhIWRkkafFoffohZ4AyOw+wS4kWLhxVAAtH6&#13;&#10;fj29zyaXmGyYka82suBIM1sf1jYuiOTs5kSAXwZFAmxW4D4Ny8x2+03buYSazQ760SJUMQZgxpW0&#13;&#10;453Japi02jQlEjuPILrsPBpdTxrOBZPrCnF3HQMgAS6v4xSQVJ0qi53meQxWFEVUHxA2x3luKpxs&#13;&#10;v2J+xIY7u8x2mhmnI8Yu+pyzcJFC6mcHdTE6Fuq7niVEMcMU4dvxipp8/j4nRK6jJq1HMVoXQsyJ&#13;&#10;KMrIfDoxWDySjBFjlo7BEOwcx/W+DvA0X1OITiqZtMZtbXCpYXGJFavTOCVQP6/aZfGq3SRSqQgx&#13;&#10;yc1G4f/rp/8jw5hgEKjpd0zPkcTqLukDujZVfzp7P55uUwal8gsJ40xYZiyHyEWeYvBQAFNamUpI&#13;&#10;uFntCQEMFlZQVdQcixKIApvrxyeE77frfrt5J7f512tFMQV5kSV4SBwPZ4y2lX1/fVhvDZnGd9o0&#13;&#10;Fa9YHbegviRbcKk6Qd61ARDdhlvCY8kbb2KdAUQhoAxqDpLsCMW+oMXLnn34v2dDGvQQ/FI6SijF&#13;&#10;1l29XkuCx+upyjVZ4UB4loWXhkaRUhwXQOWYRNWQ+/J9dJgxgIpGSGTpEYIgg4WADUE6AoCbDhj7&#13;&#10;MVcNO96+d7SJKXEqDk8oZeQA/7glVYxbqNxsRwhahi8fVxNcIXFd+Ml4REgSVFnD+P9Pcn0s27Yl&#13;&#10;iEGd3i67zXH3PpuVJSShUJPgB6BHBG3o04JvFQ2FTFVl5XvXHbPNstMbGoy/GEdjFReOkZKzx7Xg&#13;&#10;HsiN11JTqbJVjXCkpnoTM7jgUAfUfBX2aYEZgMnvNjZd6zLIvlYEakFtRgLaQngRSI7inNgRgZqi&#13;&#10;QwDQMGK7UaqdK1ZYCbTDKbcIRMUgQjHO1qvWaSms3asRSEwd1yjVDI2bb017iEARMVi7tYPcv/7z&#13;&#10;MnwKzvSaYRDcH3cxttfiN4SfFUcVoAy2YjOVHgHiUs4glI2wOLrk5GNIdrdXGbNPghTTsvqRFFyR&#13;&#10;NxkVRk/QBo85YebHbsGxaeK6ltKSc7/cPIMqIVbzHbNK/JD3i2oPf39fHqhB//+7GOC6Hgpnqh5e&#13;&#10;NLqliAezR7tFBRARonI6VHFbPhQVDWUNIBrfKueJtWaRANw5I9u2pQlgWq1fqyU8JrOFFGHKeKW4&#13;&#10;pVykkrzrPj+Z6PSgydZWTW/V6A15ZkQBEjPUlJgryM5tS6ks4AYKmQntTGPizBF7eIKwYogIEyK0&#13;&#10;aPgoAJfrNp0PQ6pDdNnuhlBSiVedMjbA6BlpLpcN9JDQlKmgw4H5ldJ2B+Hb/u5Q+0v7EFf/2D33&#13;&#10;ZyYFsXZrJrd0OAEkiQrmBhi4uei47Gy8Cg9pw+RYxDcHaxGiMFfZTmFx95tG7SNKuIICkfZp13xd&#13;&#10;JobQDoAkgnrkUrNWU2w4634qdSy7Eh0hTUfM1ZNssoRak7VvhDN3wNjiCVFizfbkW9WIGsJ+m0j3&#13;&#10;Esu9RisI0eG4flxFIQ41iL7mHZ7ZZ4odNzKgQHpYE1ycl6ihllw32QFPGVj3dzaMBdkIV07PJKmS&#13;&#10;6nAYUpdfv1DIOBEYwrVHjc2OP/TFYpHdAZebs4grAhsJW1hoUjNtRYa1K8yvcXX5boLUOdmtU3Qa&#13;&#10;7r0gNRRNm0VzxUoFqGtGI9h5GMySokOi2I1a1gm7wpxNrVi3XRBFL76AWGCosVZSVpN9YnVDv34a&#13;&#10;3bKOtJ1ygQTGbKHHSkmmAGnhtoOruRLOpZAMjpr8oAx8xV1rMiq0eJY5dWGFlRDcPB8eA16rCwoR&#13;&#10;GVwmnwqDYmgQ3JJNvTgcD1TUCA3BVnwnH+PNcy6Iopn2X24bp7JWcJRjjKlAeNsXdKISMn/Zneyc&#13;&#10;2RgXqaSsgGoU01rQBi61G6CiiAiaLQYRSShkdOAZhZC/f7sPIit5I5BuMxjOo+9NQVWE3uWNMth2&#13;&#10;Lbz9uGoIAcYOI9oJyStEKaUUk2ic1gh1T09groljcs7JP5x++bh/MElpLVPSRPh+TCXoGOai2C2H&#13;&#10;8SidgyB3P/w74bhmXo0QY9xCJhQYu2RXyDh4lAGjyUPIAEAZ++UCXMkQAIZLFPBsYTBohawlrF2X&#13;&#10;j59exu/fplBA145wvSHQYalmvxDavNm3w3lkAloSzkzQhqxlQZUcxhNmpNH5VA5cksnfNwJPFRMx&#13;&#10;/PFujqeSV8RQU7Lw7a5yStGSwjtQJdXGJov81V9bJHmQqQagYcVi80TyfEcE4CoaZvP1dtta/bSW&#13;&#10;XYwdpolSbyCifg4tvcvC3ncde1Ei8HeiVNxdR/Wi9utyOWr5azdsbi5UKykkJdO0kwcCgQN2oguH&#13;&#10;viaX0CHxCARuOGosIscu5Vi8zbzSKb+TTIllpZWfi0iL4x1ivFCEUYbhBnP8AMU1Ld8qFQJcb1aJ&#13;&#10;UyGizl8lk61Vm9ucRFOXHjCGFVNMUEXHoL99v6pWy6GFKb+GzHhsGmcXvbnAdd8Me1p6n1bBnZCj&#13;&#10;i2sViB1lfL23w1NOtpTtcvs7UU3lLYJ2vMRc4J5ChvJBf3IhBh9Uky53hkrO3oDjP1Lr9L4vJFsp&#13;&#10;AfRjS+d1+hqdGvV1fh/PTxDwxIo4cbLjMLINBxoy5ijG7GINPIuaG4r87f2kzx+lUEBIon0ObcPd&#13;&#10;NiOJfOLb1fX0SEE0CcOIz/IUYGzq6bJafjyQ0bWFVc9Ialtal8naNScsRqFIxw0OTsSuJmCzf90s&#13;&#10;dPGjdLpNIYgHHxO4vi/PGH7/qBCURmHPdH9bXYyZkgugML02jXS7CRFHmdtf2zJdbzNTfXsz0xGP&#13;&#10;n04NcAGmAqNL941hBjIXkQyHly//8gcLPtfNe2e3GPWAbu+YJszcOznE9++IQGNtZh04kkpBElgm&#13;&#10;jEHF1S7B8uZgUiygNO1GYYsUzRRNb3fO7hXYAI6eAIqrvb01MCwt2LeACs9ookE9PwzL9MM5tFYB&#13;&#10;U4U5ZLT1Q+OsxRmwJIQSf77/Xfajnd8EETSxOeK2gcDVeq/jKS9LdDvzzFMjFzupI+0OOlHPldhs&#13;&#10;EDEO7GcQa7Q2iNDLnz5ud40mfdQmb4mVci0WG5/j8HKEMdXKaGGatKR4uy4SM6WZWzJW6hrsk4VR&#13;&#10;u5RWzZHzGxofSvICw1oLJdK6mNFavvBWaWfmJHgDsaBtCtDHS83VTZuEZNP5Z91M69wN3ZLvhDOp&#13;&#10;mntJxyWnUh9+/j3VKU7EJiN7ibSolyV6t62LeOxA9MDt6vxCcF9IzMTI4WeyX3Cty7L3A3673zvI&#13;&#10;wHWVrVrZLBTlDFd55gomMBlY+Aw0gxiFtwlrmmkOLAYECwVZIVQAR6XZV79dVyyEqaKUmPIeqXzi&#13;&#10;fRFoI+4IzksozeG0mi+cFQTIlz/f1djCKABrTMZSQnpLJGeck1fbIR6RMyyXnZdIDGDmTI8orsDQ&#13;&#10;usmFTYyoLYpv77WEisKuoBpI92rfSk0xWXF46h252as8q9dvRX32BGDFdefDG72bfZ+Wa9dq8IYO&#13;&#10;6uA1gLgvFsGdJOo//vYqOOGClYXrvtmDXdx2jooO2oc94wD83A39+9s76YdiN0SaVNvHlgFjqbVd&#13;&#10;Srz9jQjeqDZ/BZLyFELXqX1XP0WQN7ZfcYLve7CMdLU2Ac1jZwTTQhwLMHJ4SFivN8AltrFCxES8&#13;&#10;lsfeuuotjilOOcBcZGXuCS7bTSu2TyHA1frtH//yS0dwavuGZhan7wUd15Kb9iaaIyyugj3HBtSP&#13;&#10;7TYMXSzeZUJgarvDcvfsmAkYSnCoOA1Q6yR1cEv228U3laTLlLAEo3WAU3WOFZN1FkMLuha++Tuh&#13;&#10;W0w97GOvN/PBdcIXunaRIYx8ctgtmBNEik9nJFqhZWF9kXtHCzAlLYCPb/OPVuiTGFC7RXcokGHe&#13;&#10;ouOFOoYpRYxcA1ov789KYQQzl40WitPty5/ypwaz4t21bQmlRy7E0+n57eNfqxZAq3YPS4Y85b+e&#13;&#10;XhaIhlgSYFOo9x0e3L6GyYAV/1+//m++1Kxom8DdXFp9DK4+4FCFjTHty5yJwrcopUIMiTOwOWTM&#13;&#10;Y/LziQRAvCscA/Kuh+F4mS5ApOSpS+DL/daXiYWY7iYIHpjNYjXli3of/WeSKN59YQr/oA82rm0X&#13;&#10;7y1eSN0V/bF2px6axaYNoGze7ZUXqiox6jr+UG3VeQW4/IqmNMK21nehXc4phZjtEd/3WlqmXhL7&#13;&#10;MajzuAn2fXn/H2Q7v7YoG/W+kiPCdNr9S4e6Lz6D3ajN5QGzt7JDdwHqOY4e1oQwO35SKiEKh/MO&#13;&#10;UpfPt+0DDz6uz9FZTSj3q7c19wwKXGuJ+mwceP8+M0q+14ZKfhi5bIrvSnIGzz5t7y3/rUiwopkI&#13;&#10;8LHO46lThoNG7vAC2/ci0f7mJVLA5qappDLrJyrqV0F4qDFjv0/d50PacJp5ggxTk6kRyr3MFOAW&#13;&#10;rKav+SM2jzyFbSrHDWdeYAY0FugktJ2SKdS1LQljlH1fA4v1Y78eJNbRPevORb8D5A02MIvcwHuN&#13;&#10;R/+6cg84VGrFGpQGmTiErLrFh5VKgVn3bFEPREO7grFyGRR3Gli68zCkS1pjizDUg5gp2tr6GHMB&#13;&#10;STXkJYRwId+7ntccutwoUC3Y0JOs5b29nmXl7uWPWOl92VTTIcDD9uQcCoWAnz/uX7LSNIIF0rJf&#13;&#10;HQS0GWckajXuGfcIF6rRcvc0dZHTxECxzH9FaqxfsmU8n4+igoEIUrJfXdVhNBYB3JMYzUlFeriv&#13;&#10;oMXb6kTbPRiXcCNciTHnT6Fjw9m12Z4MRFFViUFAosLnRl9/SBDDfEthEhLUnKCoaAWQwqiKRfWY&#13;&#10;z6kUqlkOj91xrsjHknj7cXURK4bm/MYKA7jPeMszDCdDM+zwQy5eOIZZCbQgqfjoLE7h496wtUZ9&#13;&#10;ak63JwNyvOMm9ktJ9/2uKR4qKVwocs/Ai1Zv5rvzCyU1goHeFiE4bhAGhFbQH0jFb0bxoboaBCjH&#13;&#10;ikjNCIPUFipmGvYq2yFmSMpHhNRl/q13xIVkXc/1ju5DL0pNpqBfrCq1XvwKyNyrg3VWCLr6sVkX&#13;&#10;XRBN4Af6IbAEGJXmoW4GZFAj7WI2KltEg2gn9+MQBeMDFqe0zhtskGxlf0lOYUgqiDJN/tTewRZY&#13;&#10;Jhv8yb9TEsiI3hdzYom0B4fGJjYegrn4lpA2AUKCK5PO4Yh6SfbofjCp1YWO6ggCCuRvKA631yEP&#13;&#10;HwxCWAMhaQOb7ptlxsUdWwq2MqmWPD6IOWSqDr4qdt921WFIa4qY5pUFhKKd3x8off+eZ2fYWaP1&#13;&#10;LX0muCNglkLptxj3RikXygVpIWAMPmker1wKm2LrxSRDobTWj3oUOSKSWndcpwqBEAnxmLEAXUwq&#13;&#10;FA2ErV9rMjqhGuCdKYfpbQ0C9B+dJsBud3Aru4e9vFC3suUAXUsSNzaVJ+45NWhuXsGCUaHTtMjD&#13;&#10;COTzHUZ85CLl3/ojNdMDA2uOvmJTeJflUHHcLG+IwR+/gL/6DMlwkBbeIPMAJQQaC2xUFI7hgl+O&#13;&#10;u6t2w0HnVMMUc2GHfgYJiMMNgbWJvgVihjwqYGNpEAOJRtuK38tSmlqwn2tT8LStbjI4NOkommOM&#13;&#10;Ms7vPmgGdVx9pu1mAqQIgGK40TOvuV6XoOKYKMnVt21V7uzebJ7CWTLcdTl4xWqEoRaGl+ax/EPG&#13;&#10;2eOhmIws+OlFTNNb1zTTAT2bATFiSGhc3cofQglB+wcEzIGWRKNtcPp4IcMB82xDMARgJBqRk3sZ&#13;&#10;tbFFDE/sdgu8s9e3c45iURsaAFRlQpZ8272nSNFAjYWe6HuqTKMcUNLZa2Ny7NGjc3AH0fTnZcMN&#13;&#10;+QQ85s25IAg7EOvl+s5ZhEdKxZ1WB1lKAldan0JihQknLQ/fOeMfF7eNpIcCed4Z9VwIaXVtbe73&#13;&#10;2eTV+S2UB9IRACUZZPv8JXkJVorh5XrVYwKXNpJm7w8CnN/qnh6xfk83/jiBgs66KdcfW0pFN/qZ&#13;&#10;61v5IVuigDeelDn/uOcpsEHkZnZxiiFQUyNVYhBAkfCWPEGU77V06nVnt8gcgJUL2WIqVh8XpIXB&#13;&#10;pGAB3jWLowM9NHU/ovCMI8Y2sfiCRkHBNL8h0+nnZt99cmzSsXU6Z1/ztkkgTCFcFExfBOupFCnf&#13;&#10;oKIQK5HL9sf+2yiIKdJ4vBW1P8jewMWKVHGhgEvx0qvry67c+k5UNJf+5VHHkCJEJYcnB1L1Hsb7&#13;&#10;lvmuoMUK+3gJigvGkCAB4pBBZo3KLai3PedIJK8W5Ebow5EneMatifle0699XDGhANQQ5ybnKyA0&#13;&#10;nAYUIvBtUJIVu6McPUFVqx7aAHjyybyvbUt4EDgVnENyT9Nfo7WWmDJ4IxgXrUh5e1SdKGF7fxva&#13;&#10;APjLTEvo6AOyn2lzXY0RfOAjL4TuYOmpn4gi6UQLFuXLv1xtTkv1cjtOrPoj387wsfituAzs+svR&#13;&#10;CW0pqYLSx6W6z3uBuh+BZ/bTv10MRqVFgTKQsQOHwgvNCMt5AUcC+tqui81MVM8jn2EtZTUYwipF&#13;&#10;xUISp9gQdjBd69Tuo6cjARxOulP3ojJNJm2Nb6jKU9h8x/T9XGKEyMb9VMBldzvXcu8kj2OGrfH0&#13;&#10;2JniQN23nqIbpFCoSiv+E8VjD2wUW1pHQoPyxjeNjrfmFfra1dh6DLwQHvEt6LOE1+hQJz/tqszp&#13;&#10;MZdCqqlGrMUwRIKzvS5Gw0Khg2jnMFSnSLFbn8tMuuHbbrt6/pfrDSOdsyZ35po5oYj5uG2UYcxT&#13;&#10;BWqGdlohfCcsByIFnBGWf/0HsoVle2Sj9mylVL5d4/uCuvOd5XthTg3otipdrwvwu2K3aTw2S6QR&#13;&#10;9hQtNRXuUUPQhRLStzSa1TMqe1U3SaZhRltugKCUARAtc8xN13nKQ7ndGBEh0LYZlyRAJnUDawfM&#13;&#10;tVZ+eN8g5XIZS+k0msv/O/9T+zyIg9LIz7sHwi3lCgU+j7u7f2iTt/JF0T3G15h3BkCEFDenFCBL&#13;&#10;uJRbSl8lahyklA0piASExrVCUDAWo1svE1kpYKayn7bJKApaxMyPZWRF12vfs8f1HACecTX/NTyo&#13;&#10;owAkQ2jAzhoefbThfPCZELDW216v+LXhsVf0Abj1oOD1+gdRkMtly5MTueE3KQctH9Y7n3u0dRvm&#13;&#10;iNfMbuigQIPq7Oh1w5166uhJ1H9yVJYUSS3fdNXfaGLEaCzy2nEB/U59Lo9MdZWgjZjnNaBXaNPP&#13;&#10;fHZMMQch53K8qaQhBgglsHxfcDDo/ud0ZnMIwueVtK7bzlu1oi4NflNl9MITiCgThPKwc0afH/Tk&#13;&#10;JwFbVk60+rQkaW9egEM+mb9QYetWsPfvORe4bRvNs0Tv1uypYFcKhHpJ9+NvCrx1yt0pKSZbDIhX&#13;&#10;wyXapiHtTg328Kce4u1ExrEhqPwgxlzQhbMmrxhqIvhIEZvZl2ODk8n7Kg3UFCctOeFg/B54f8aB&#13;&#10;8NomHxcfFn/rn/DthqEPL/0Ju7s4PWAQOA+79y6YXu6ftM2T4kB+vWbPnx+ro6o6kQqU3244Bx/D&#13;&#10;upbjKg9LrVMJB/R2bThqdMZCemCz687CfrTjSjKHd5XUVqM9rNwt6vrpul0J4xgeAcb/91//9wLM&#13;&#10;41nZFWQ9Cpyge/P4ATjl6vy2/5eu58futLrXpg235B4PB5rS0qNjCLJAMy1Px3E7R2cuD4zO1hGm&#13;&#10;S1pbldUvP0WqoDi08Q+P2DYDt7e/fjpdblDyNiOogEOFDE2TAJaXWj8C3/GTcOql2+OkDxSBlGs2&#13;&#10;91AM5ZnPBPLfaPq0oYU+/Zt0s3+/NR3PBxDJfpm5dgV7piNEaxJ6vw2XuNlTaL9oHHzPxvk9/foo&#13;&#10;18mMT3+Zg5XPnDAODbASw6M0pvTd4YLq/td+LXGZ9uRjcsFfV5ia9jBpqRU5pB/54WecwixYeids&#13;&#10;OyFGdQcPf//2n7qGDC1fyc5mB28OXBOQS+UvLSEPLX11aGvD2OEmuH3vmseQ8noa8e2PlXlwQr1K&#13;&#10;4ZpRZD6q/U5piakILA5Nv7YNWc3tsurCCo02dH0Hud+5TbSN4DQ59gX8l/Hzw/s8p8NJFYsZ4deg&#13;&#10;uF7sViVhHt/M3wCWmI6iivznnXTdP7sV0Ef+AAf9UDd+T7H60JYcOfmdkAjqJCoEM5e/9jiC2x8F&#13;&#10;wwM+YZA2e+nZ73adgn9PoX6PYU+z0AXwpY6Pb/MFYZSozh9/kwt4KYeMklmANwiSIvHzNe97l1WD&#13;&#10;Z/axT4CEB/iidTvLVtQMToasjQt8PebHf7rdz48D5bFZMXlaQZtgR/s/b/w8wuKr2zFgn2XuSF6n&#13;&#10;Ty2YCkZk1CBsUZx511+3GYD+N1RL3u/um+bDAd84QiGBH2+XFAxIgatUpxyJuZZXk5U69H/+/T//&#13;&#10;/pkZK18+Q5eKTfIfDtXbguuwjGjNP7SEIqRHAdT005ft23qw8IPsiOECwbIeH54KylxzVlS8JBZj&#13;&#10;Wwrb9TznrJz+DM+2MW9TdhjDJjjw3L7ENSGFu/RLKsbL+74e8OJOp3bfbmTRlCpSUgr3hpSYvpvt&#13;&#10;e2qbY6bRResjix9rVKMWJK5FvCqocMaSdo/WuSpcIZmrybQ0SZlY3iz9h6frUpLv4j+wWuAWMOVP&#13;&#10;BFxE83nUeCB3dP/eYwicC+8k8qEBI19FYDjRpz0hIlgyr/EH6sZDVXyIKPuKEIWXZH6rUEJFKKet&#13;&#10;gw5SiXlHQMSkn6wNGKos/ubfLa5taiN97yU7cdVKZkZZwsrzXOcz4YErkuv+lW3CMG9Nmrls+wxh&#13;&#10;wsAp4idzYD28FpbEXQKfFM09Gl9arqZ3a79vYfgD1CpJhwB1oLaqJR7pwvd12/YL49VfQKB282Gd&#13;&#10;QttZTWBxt+WpBSb1zQl4iqDbkscIBbeFJ7hdgB6fr1tuyQUl0ymSjJy8iRYQ1gDHxY47eSxQXBLW&#13;&#10;pCoWW+KufKR/w+TK0fkVYM9gqeuGrDJ8QYXgXarnsN3PBRKM8+nYzN9CnNKbcv8Ro7jNCMc9qicV&#13;&#10;mJnaYBzLx+ZYY9SI8Nvrvce7KI8d2O+y0Y8QDaM+I5RyUj7LhmKbOfNQTB7zhv4gJqh3J9Qntqfb&#13;&#10;nN76dHq7wuZ0HH8+bDGP4x7jUlMyH5uSAUPqDZWkgRjZ5IoAcSGVqsmn2oo73LPeE/4wH1EfnlL0&#13;&#10;dl/6qq+xdOMBiOtF19Ipz2q2XMJ2mmPXng6zgTGRmH86PPYVrjei2LhMN/QVjJoq7T3w6b+thMrx&#13;&#10;08+31f1CCk60IycGsiPvugEz9dizBHyAhoB2qHuqsXCi40GdT/fvfz5TXAboynZsB101BsDLnfwM&#13;&#10;7mz69genimz5NkQm6OebueFngFc/HpMUTurw/esXgRrzEQXGzn0zazjqz9/sPc50PHWVbMWV8F/u&#13;&#10;anEnVHHXkmyHXt04Io96LdXyAAAgAElEQVQ1wBVUO0CIv/peNNt8x08HdlvSXg/9zxPD7aBycTL7&#13;&#10;0rCYqhACuFpbT8EmwgXx8UHR27plLB+aMH/9U/H8czPc0DJqlMyrKrB7VmDfdaJZk6OgS5lWZm/M&#13;&#10;lPiVUN41n77RNdSEEBCXqB5hyFXroftPk20/f1zfETGhKanY1c0ueGrr46mnLL/eLlapoev26QNR&#13;&#10;8PVunIcYiRQ7dFjn3azXsP/tX0ZN4nKz5N/K6DlAflkNbKpdGSP9QX38LarTATTCMrinpj/3vtAV&#13;&#10;Z5Xck+jAj0U+G3tUTpUb8EvcywFoUT5rsr3GLbz4ra9djVsEiBZMXzvWjOeLB69rgTfLDSGYBJBM&#13;&#10;ugwPrV0h2gZ/JsnYrhJbd0bku/tT/AWcMhUq+BQgUvtidsxs3DhNW8TfP+4ulVoipdCi9vjb/wS/&#13;&#10;fnFMiwZlNPP/drjXewebn9Rng4aUN8AnXjL+/d9PpubQ6K6yn55250DKvavhYUtRwuVImvhzF2C6&#13;&#10;ZB8QeSGsEGapw99MH9GTevwPCf8diU9igJP9lx1C3xx+bDvYldWESb3dVu+27unlfl9syJB13rx/&#13;&#10;fj6Q6AnwNf+76rBg/IK2aY6jfnmlpJveVUNkz/yFX6dtiiF3De3yA36QwJ5O5TuyAYR9vgr0+cZv&#13;&#10;ohkEPbyBOznpEvP2bQUQQ09K5OaWe3zN2e7R1Uv1aMLt8MdSqTtO5ctPv3+usKZ6Sw8Cb+40w3dP&#13;&#10;ZgUiJ5/+nMbmIbnb+ZnSrwjtkQH19c9duUW338ehejiJn9P6oVOmavMeCVH3gd4MbP6+3wap0Ptq&#13;&#10;XsAT6rOJy2X66QGq9Onyrxfg/cBpf1R4RIo2SP/7JWbW68US1fxrme9PZNy0qr3RmHSJyl+VA0s7&#13;&#10;KK7M9QNz2p30k3u363pXHVnj5TTTtOYnpUYMf7zpGmsFoX1p9mAwhbJtUrzdXORI5CU/SPRI5niL&#13;&#10;Mj63mGP41KtP0bwa0rW4RTfXId+WhYa3+e2/i+ZxfOh9MACXJOH0lhoxbusO3DdBSMqgi+LU3GMG&#13;&#10;mPWuTqdxx9mxCjsif3/OIpnXP/DzsC0glucXj/J/fyO9Op0R+51fqBDoXh9sb/GWfnvLcK4upF1z&#13;&#10;m/7d8Xib3QciHJ/iBTwAsLEjakWR+UAqW1zTPgF8CInPN0eTsA5/t4vM/AmdtL2+3wBc84krI9Fg&#13;&#10;LdiBM+B+8OwwEZ368NxblTZ/1E1zmWusxS+HUxMeAi3XmXr86wnL+lAD9f4Nfv0Px//18uUqEU2z&#13;&#10;HZ4h3DNc2fF55GRwkJROdHv8Z0fvGUdGZP/EXfwFwgvYdDvCZLCzTuuXjqacVx8ivd/fxZxjHtnr&#13;&#10;5ihAGhXVD2JxVKE384Hgp49TJBJXvxucp53KVo6a/+34zbDC2gMr2NAJNkwe+wD2yz27zVOHCBcg&#13;&#10;VC6IC2sKncrp50+/bi2/esWwojmXgDDDvtz0YEnZf97C+dCLYwsH/7btBuckxf/4j91iv39sf8zh&#13;&#10;6TB+uiVyIbx//0JeHlYKlgoLxXBF0ZZkSf08+TWVSYVnLE/+1AL48bW+AFZ+C3s012tX99s/H5Ma&#13;&#10;9q45C4lIHs8aFb/1N4wYT4fXbntBTdM/Odh9+f768m/63SyHsd/e7g8ktf5jt309Npjw/bqH86jh&#13;&#10;bf16OYEjvS35dPax/v7pV1AwjaWNFfbbH+0g9XFgbTHrqEUEzNbG3b7Nt9em7RnWpRUmzHuYMWse&#13;&#10;XnitFke3tjm2ylU13wnXWKZhed/9bMtDzcXFsp9CXVvEciofb4dWUXYAc4C36A8mlIdWy2V6+/U3&#13;&#10;YNtSuJ6sEq9X0Qanrszr+00w8vzHjxIb6LdrTMVmSBtuQCXVSn9veA6eBj+yFQ3lo2WIEeaBAPY/&#13;&#10;fy7wH5J07MFcg3ZZuv3y5zY0ar29t9F8/Y+fUVtIXipHK17algqfsV664bc17WUU+P/8y/+CCZxu&#13;&#10;N076BHEuvoDkIt5u75VQ1hyPWJdUMaGxwAfCYc2IVzF29IZQQiCXhFEsASNmfYYSQBeLDQ1t3+/f&#13;&#10;aSQd6rdwlYhwRElFRrgaFMXFbjdIUUwRuBxutoDcaeWdySMUrgZTIBLo5qAmHIucqlTIVZlqplSE&#13;&#10;GUWSfII5HeDmlBLWLqRpKCAckup9aXgFFEEPa6pEo+KF1JGWu7UQkxg8D9VVAxGbJodggRW1mJC8&#13;&#10;mxISTjJhkWDI4DD2tQamVUE3WMs6T5JQk6boAgIkFWHMqgvO6356+R0mICn2wREhACJCdb54c4/Z&#13;&#10;77udCmmM96hCQvhKMsh5XwP26R7j4eGYagnRXaKtHKhDzxfOqw4m+tkEv7ubI0CojgssEIGY11zg&#13;&#10;frl3eqgFsKQ4CzUDzKjmDz0qzjiM6BYDwmxbDCH00OAQa8Z034vu7F7d5n2jCIihJFgQyWbHiLmI&#13;&#10;VCv2zW8ByvYR1hRMRDUorVzhNk8YI8WU9ytREDBUa+Hy1Mt+vRnI4vaB2u6IeAMB7BUHGWJIdqk7&#13;&#10;qM0SWKeW1UpJac7Z761SNGOUQyC4p3Lzadod8vD060PMdp1I8yRzQIIe4nzzmlgTaigQMcwJRBUx&#13;&#10;5EttQI0x6W6I4Nb0Dx8X26Ayr7sABbtda83AaoqjveYmW0wx4tGGjg1joyisNiWomyAqP2ic1zVK&#13;&#10;SghIuaGsOl0qyMWtl69y6DxOzEcFU00oOGRKJaJLIlace6HD7HNBoj/a/VoZ2qIr00YcHE9NwdkB&#13;&#10;XApuWmXXHWScJWBCYkhFirN5bzvuog0wUVQFEFlnsTqPZ6g9gUP2qeaCIA2yHmvfkk5VrrTCmO7W&#13;&#10;Sd3AptYYaWVxVCwIk2ERrZnekWyMM8bsKcSuZybce8VAI+wWNG/v+4eoNYfgd8Mg5w7bNV1vvkG5&#13;&#10;ErkliDjzCALgcloQF9ZagIMvaye6jlFAgU/OhAgRS75wnoCQfpkfBnVbd8o5ybAYizTf11fe4URs&#13;&#10;NxLKOs0UWo0Fa9eo+/09WflhPzoGT4Jmwr31ggmUoEW+QS3jhADMG7S5dXUrc+g8UBBLsgX3MmVI&#13;&#10;Ua159bX6eGWcIIzo0ABAnHUQ890ZX1KEADpXaWI9iyS1GB8fPwNSRAPvS+BUIQQDcV3ujHE2RUIo&#13;&#10;axGEiFJaCMjbAjPIFgyypAx8zpkdcfaKSpgrhLyiJaQ9Z0sxU3ADFG4pwkILdLOfGCLlhiFSgEtd&#13;&#10;oicZcxZAqd4WNUiRJbQBZo5hrZ41bL7ceXeKWDFkaYEECxdA3QVVucC8hb1qgXXrMyg+IA8lEznX&#13;&#10;ab98buRy22olKU3Ibt6bw9MhYAbn4AmkY+ORz9k3DcVU2Pte8p7jmrypdcFAR6clRWb6gBk3urul&#13;&#10;CDlAyB9Zm0jBLXUwaiA7hHCtjZAc9RFmnH0rcIpQ0JLsvK37FFItCEPcWxohBgLc/aWhVLSUYeYX&#13;&#10;N+8LCiMujOqsWmGr3bwHPhLJ6XmYa0m2EhHXUnHbxMsMiqMF1ghoRSTWcN1wp23aEimFRGzjZhIX&#13;&#10;sD0qt1QmYTQhmMAAIgzkYkrhD0IzlBVllOIcgVRIcCQyu89TcMVaMLYlROAq1b0uAOluNHbvGwFC&#13;&#10;RZDdPxwXZDi0QHNDCcF8DqkwOdsFBuDXpRGQMdFytQMwFxhyYAjHFHzYLOILyQYEXO4+2VKqtS4i&#13;&#10;0mOAc2YIJQIFaAPAldEQZ3olKOJIrVZd9T54uy114SsjhBPy4e4Si0xIoVQsUUoGK6g57ArSAKWn&#13;&#10;AaNsLcR6c7nv5JYikhh2ghVdfGBEg8CjiYSKUklgmEmBfBiptDYGigSKg4CY8sJjjGjsH1QtVAiu&#13;&#10;lE9R9tEny4UMeNd0LJCGBD2yLQGguhQWzslQMNjDqBWUbF1jLfKebl0zlj3QAhulfbrVVLbFsHML&#13;&#10;SOOjo8R77wEBLoaqZNjvGNFGdRLUDEkslRGJ6jzBVLb6SE9TcN4XX8BWwGeFCiohJ+6JmxyFItks&#13;&#10;CS0JIhQydiGW03BghYNBUedj8l9+/H04EUzOcdtgiLQg/8BiSNttTwpXZ2jMUbR29QAAawyN8Z4d&#13;&#10;TB4nVwAwmdq50ERLMESj2ewSawRgTKYUgHFASdEM7GUGbMVymJY7pbLTvbe54TzlrGIy29z2jaDd&#13;&#10;Ap0kqOVwTuR07Odl26wvQsWEMavT/jEySQD1PtK+nIkIFL7uM6iKPSAQwYGdEIGbmx0OlmcaeQGY&#13;&#10;qgZXxg4VBdLgfpDtam+agUFjjdm+leEw3qcbpj4h2YxPOZZRHnnHIlkG1LjyUVwgqRSoOeO8AFRj&#13;&#10;oqkJeMCScLnaKxT4Zpzm3BXgIdB9+9uxjU17uy9td4huj5Y1jcB7HM6q0iwfxpwwmSXDqLKCGo5B&#13;&#10;BBUQRBOgRTaQkY74QqT1IdpAcbl9u2vNISY+fDw+/nXb4OHhp7Lvc7hnD3KCspp9tTGzCCiJZZCC&#13;&#10;5BzcNvIRc5wZaPEApC0CX0s4CAZJCjktyUG0SolSMD0fagoCixzREiIncHIxolpgzneiabNyy98C&#13;&#10;JzSS/D1uuj3eV/vw9Avhdd92WhiJgihv3iIFODPnM26VqmY7kvMV+L2AXDNvWMvOqdCKsSDVL2ab&#13;&#10;vae47xisCIeYXawUSZSrmUG+lV7ECgtlrO7mthGHBeQSEC5ppJU1YG17WRnecmkmv9dSQ0o+28uj&#13;&#10;GG0Ceyh2j1TT/lGBAXNzQwhZAAJIFhvoQTI1diHlRGjvLOlVxbUtKze5wm3nigICJuehUhGGBP26&#13;&#10;X+tKWdMChqk1dV1yTEU18e44E8uax0bpwgCgGaGEyv2y5pg1FTLUHXEMoMIUAb/cbt762W+EkXW9&#13;&#10;t10bIMxXPBkDFBJCUZTHUZj1eu56nsDA+3tNJTjKhcDCmlKR5QRXhJUcEcFFhSh9hCCGiBnRgHnj&#13;&#10;l8UWQAlPHeW4Jo5gKvLc9R/rvX0cTExQkrUWFz+AaI2bCnRFjCpCUhCOEGJivlsTXIKWLA4wlXKm&#13;&#10;CPgS3JI1POIYYaUcwse2SXk1xj+exmxNZSW5JVU/nn66xV3jwc1edXD+fgkR96efasAlhBZTWRBu&#13;&#10;UdcUiEJNla972lxxmatI1INbHC0FqyQL+Xa7OAwa3k7mepAPy6vT/ePqLO21v0ywkv0+/3x6dM7H&#13;&#10;OYIKVMe9NcEbTtH72/fALOQQCoZKXKJXkONMYErOIUZEDQULe1TS5QIEl9vGijrJvsTowwfMyFvA&#13;&#10;WPAFAud4jkIiijGVRB0bhMRZdMDlLvHVLTyX5+PgYjLZOW+IZMe2CU5bd+0PqIvhy6sBiBVCGMlE&#13;&#10;sxhyYfieaMxeSKQkzCH7VIlsUYIDgbhShnUlyuQUkMtg1RwTxmCFsGnOBceA14BsxIJlClCn+jt1&#13;&#10;CNQW68r5BqvKCa672ZICZN83LLnQOkRKWlo4wv/P//x/uN28nB7vd/cxLceHcQsryKS6bTZl9bJ1&#13;&#10;HlFEmNT9qZlmxAvs0GpN/gPUXAiqwy8vZpkAZC6j5sDybRGAsSL0ARBPWZCRR+4sLiD5eO/8ETyC&#13;&#10;bN12CZScD9p8bI/ibIEN1pxPxw+5/5yGdQ3/+uXjE9b0QXsbPr18vtx+mKKtDd4EwcYl7Lo7xLkV&#13;&#10;xVu37m5R4/Hcn6r3n4+nS42IYE7gwzCsGItc53UtEunDAwSV4bz9MW3UQaSa5ly2u93K46jc9kP2&#13;&#10;XSzxQDX19fG3v27btMzvszG///Vo9mW9XzvNeSNyLJyqmsVxbPaPWzHb7CWDKJp1XRd27H0qu4lC&#13;&#10;6J/7h1SDq0a3T7LpGt2/vd/Fr6rOQPKWBkeeD1+/f6sV3S+X0z9+KgwDpeQXuEweRXBqh4Tnuqgc&#13;&#10;EBepUS0gcfKX5Mnv40+1ViqZu+bzKFezj0+n25edZrcu67w5ogTFglZeCBBht6k4WPv2Z3m+ZoQY&#13;&#10;79qmatBURN6Wme7rakv/8AtBziSyGvD+Zhot0j7FFOfduUgOv6J9tnGpTLj+YSyUHo9d9lJg9enh&#13;&#10;N58nbMdUyBarwLHTbQp5X9dJdPXVtrLPDfYp4Rx5SF2vypqfz0dEnIPioXv488eHHHoY0MV8KTB5&#13;&#10;e3j6SW5T2e4EpWsZOpRxWp1larm8yk78+ePL+ekTc4FxXmBY4i0l7iwF2z3n0iHwwFGlmAmXOJqy&#13;&#10;PzoCji8fPz54qe5qjkNn97l7eNoV3qvHkjRk+nZplBDHrtsuX+J25hLO5qsiGDdUnJW+heXjR06U&#13;&#10;sMMOkCm7Kw5jzEga4aFQ9V+/vJ2bTBT/mG+PTBMHnn96QhJ7Ifa7aZXePtYiiqWVIoYT7BGKdIpx&#13;&#10;W70nA7x9v3ErN/3em0LHAocwz/JB9MnnoTvYsaB/jjiyA5IGut14RIjBuH0oMID9HuZekluxkOyU&#13;&#10;9rwQKmvN46CPwxGyoI/MzB+QSwq5N0lrSbJ5PD8s9ztD4/qvP4xDhR3K7as8PMjDowX74kLTICbc&#13;&#10;upWXh4fFfRxe2vsfO4frYtfx4fztvoCEioMVXea5DopFc6HdCVTCK2DefySv5T6Ha/ukEQkNevK7&#13;&#10;l8kdfz2lbGPasjleti9pum3fv3Q/Pz6dfq2hrO8T6ordIpMURiBahDg6PB/JpaT4owbw68tfvscF&#13;&#10;Rundzfsf/XBqH/l4HC/XK2kfUkxj16SKfUlq7NVxYCFN7i3SrM8DN/PdQECCr5PgfwkxcIkZD2xv&#13;&#10;bQpbMhiyDPacC8bQ1/LQ0u3u0goOHQqlIsFed3aCuVV6ut2EOoT643RuzT7hhAdlXc0GErgF9czV&#13;&#10;QYa3MoazHg9ZUGk/ytCsfp+SkaYsUijkjjR+2ycFqhSwQNKNp9uefly2E1/8hpY9yu7ELnyBXwup&#13;&#10;QCDfHl5fb5jJQWpuI6X8/yMIPpotSw9EoX7ebX/cNZlZTmq1ouMxIOL9hDdhwIw5zAh+LwRCrVap&#13;&#10;qjLzuuO2/bxhLb25+oHAb2cImXa522G6Tqzhb9ud1YcdE2OwnsKIizWTkBBRKX2REjw99FEv3Z4J&#13;&#10;+uDWmrPwb58fnA3jtJhKERpAWsWKb2Sdw1YkwVdURacYX8d5NUW1jKQgc45MlOldUSD5bsxo1++6&#13;&#10;ukGvy4YIkOHLX4/mrjFL221lkYq21mfm1ujZpHYkQYhI1UFwBfNY0rt2ZYyp8UVIncsTUsvl/afH&#13;&#10;L9PHGLLtkaRLmajPEnXHOheX75Nzglc4sORe0uquz6dP03WqEApJY5IoGdL1a8V5X++2rJNxSlGz&#13;&#10;TSzSpu0KEG/nlYLvtBoir7MLow3G2mFXJa1RwhhUfmWZGZOnawr0dOQGvccUCUt+YZbDtO174gos&#13;&#10;Id192YBoKgEQ6lo5tHx0RA8kUiDx5bg7CaG67nAPfp9ichaVfDdTyz6vMVzWWdYI/l5q3k70raxg&#13;&#10;mcfDcQCpC3unl3W63XAtMEQOAFp19ZvWwD09HimJ3+OKl8IWhB/329e7B8RBlLk5dYcpW7BrlGsE&#13;&#10;LtsYw0ykxAVQAMgqAKPYfIyParA6ft8uDy1rkP7+dme9DA7OV/182GHGxmWjVYT1FlPeVufwKOEj&#13;&#10;Qtz4XH3G8H7Lca0k+Dh/Qy8O6YCCX1u2zGmZEpIF+4hi+Xx8eH9/P5xQdDlEaJqEs1q26fnYAQaF&#13;&#10;EhCjQHDJOodkV6toQapFgBWHCZs/WFaGdStZEHIZyP3eFdJOv8/rdnr6qQKsJl20uRNtieGXH/60&#13;&#10;uRusY90O5m4bVH8U+3M/rGase1aUL9t+OV9riImMLzIIJBtUiZPkMedRvwG5vbwRjD//8IXa+G7G&#13;&#10;hqNeYVg3znfmZp/6HbXhDEcqZZhjq1DwnmBZ1X7Pn/x93ctmjDdYNVxUKRGSolsshUijJK9T01bv&#13;&#10;tw8ABlcZAYMf3yeyS8Ugwuv2EKVikLi8nZePE5CcyXldAr13sPUCG44lajd5NRf/S/OXb9ffz8uL&#13;&#10;r+Gvy/sv8otLZfbx+eFxS9e0gbJid9bVA2gUxHDBBt01wQQfD62HjlW731/mw9CSmU7ho/kEiCah&#13;&#10;jA/9vqxujMJcboehWdZLrlJzRud//tH8+1/W6dfHn3+B1b7kDaqaCNYNg//+22ukEJDpNj3tuz++&#13;&#10;XQhBKjOurGNwxHB8P7PvatL3/S+7aVqgiN4GCth1KZ7DTNGuLG9zmMa5VS0s5lTtIMQ2Qkhevfts&#13;&#10;A55t9F9/87yUTKQaTni+3u3bxWdZnyTshUjT0g+Kag4kYgeVrGTt8nWb3mN4BgZTenr68ff1g5QP&#13;&#10;wZEQJJwBhZbh6nLTTlUsZVxzCz2iTC2NW7x7xJ8/kAHO12CuBQyM8q6AGuEPb0tDB3tP9VOCd4ky&#13;&#10;1OgO+FGATO3CQ/1bToTRy/nlut7DWCHOmkPDgOaunW4m9QkhgFxYv70WhwzR9n7++fl0n75qkT/G&#13;&#10;+bf39967Iz4JxJdxJd5mgUrHtTnnL38uY4ivS3m+/NvxP66X98Nh31T658OfF5t0gttok3BebKnK&#13;&#10;5I8/HEb1Tz+9nW+ys8Cjz8c/ncM3Ipvb1QXH8fyS3eNj99NIxgYWxMHL+Q0fHxAnCYcA3VFRt7Sr&#13;&#10;N7O57RFFxlhtZsir4kPixgiBS37bVmvlqddGS7VvhFovt7K47vNPp8MpzVoozyjfHZ+8XW7rpe87&#13;&#10;Jqvd6VF/w7hh4kEGDUu69DWbzm8VZNABXMTEoRQAZdzQ5nyeBI11260xCViB2lu62cqmqbS7fosa&#13;&#10;zj5MOWfS706JXBuACShtVTH56fb6jXTS8rw6V9o6cFLDeS4UIgeIfd9kNVuWqLlbE00HnzP2zUDM&#13;&#10;75drjBBAjkKRsgK7Jh0ODXAe5W1G6+xkftwf0rZWEBiRDoMwYYV0/34zLIuGKWdeqVe0Pq5FwovN&#13;&#10;ZG0xbzK/pvGXn4Fe1ryhPUDAg6hjlGNMDwIi4NfNfHzaP6NGgbbervPj42F6NXAVc0Td03EC7hfO&#13;&#10;K7GnMWdt7vdRkT2VRB6pm7xC5Xb7+OmXTx/lLVOcGeMGnB72X3990as/Dv3h+KdWKKRd7LcTUVBI&#13;&#10;T8hxnP3GB1qn4lQXzJYZ7k5DMYSlbSZmIYps85xojjz7K+0BWq8LHCMi4dDW4/2dCgVFxpwiJbnO&#13;&#10;diHHB+HBubq7kI+LtZ7mqoXeJeBpPmCx/wKg1+v5sRsw5rdFR8jg6nfQ5oB8ZFAeruuZ1IF3Kc2W&#13;&#10;UrpMC+2q9loCVudYenW6nv+/oT1MNzOegsjUfpvh43C/XZ7q9u2//rXffxq/fhtOhyW6Saf97rBG&#13;&#10;q/YN/t9/+l9jQVvMLLh2aLbV+yBlaj43ApLctPiIyVwkTjncbhdaByPhhcWxOzxlmxKW/SrfhdmR&#13;&#10;nHCa41YPbV9kcvXSxm70UxgMoCHhHRCYKnAgxTtocwm0trXJq5AntrXnLNk+AQpjC9Ft/INWWLXi&#13;&#10;dY8fbgZtaDvbaHZb9cehrXiAJd7rmpp1ZMiw08xAfqj2F5QD1cEDq/Hljh+b0/0yAyzW5f2WUuRM&#13;&#10;JDAgMGSgZs3RUP9FbpdzB8t9MARE52FC++wTR4M2C6mzSBrbNNA94Pfzxyl7JUhvb8CBNlH+ul4Q&#13;&#10;tahGNiSmhnO3WuppV3+ye1NylURPZb3xe5h4pNLJC7RsvlcCYOLwH8jg0DbtheEfg4AIwk4cipxv&#13;&#10;H0NC+ONedTzD76IXN2Pr8Ne7+n9Of26TkzqV4AAHjcDLaKkpYNH+2Nlt3YTF6N1D/pGsayqOGrgG&#13;&#10;KD04ZuKPd7v8XHALC+faME+SU+uUVaarit4VBVX11ACIt3G6yeuT6iNdg7j/fFTXlvFBIF4GIkBu&#13;&#10;KsiLW/kO3SYz3f0VAn5Gc77N8j3OkmzX3M6bfBmqZnrfsiKTjI8UDKd8WX6D4BHDqN0kB+oESEb7&#13;&#10;LZQV7LT/QAvl0Gxjkbp+V01qV7WmoMGamsiFBMhilQAruZXgiTxkDzitrktGEnvKQK4BBL6vpg7/&#13;&#10;h0e3hx/HJGewt+dygchaKKAsNNrLTCscW1TvH8/b1QCr0Qf6eyMsloHA21P92SoIwmgAhoraxVlA&#13;&#10;BneKiChZ6kuEjdxlmJoOWjOZvB6ZFHOBt2KAG0MYvnzhqyCpIoZv0lPSzm65L/fkQ/2czXI/Vl3o&#13;&#10;fX0LGc5oZ/VMAHdVW6N4qFXCBOFGdKW6E5LCjsyfdvz+W/uVHWhm2emVCVVq6PC4eAIxiwFUzU3B&#13;&#10;g4+O9KAeNWRGitAzP/vKexRBXN2U9bWMxb/SG+e4hDksG1nqzKrmR/MxNx7ydmQ/KibsrvFx/ylY&#13;&#10;uH2f5qbtzAqA2FJNjsYkl0uhQCQMVJEBqwVSssdQedwbhU/MrhMk0/DMiut3zoXgCiajiDsW0367&#13;&#10;NrgqxCVvFiXq37cNIYExgzv48yCwrLsv/77c4Au5T+bW72T2lG1tWPP8kPXrBWR6fVu6BwKkjAnN&#13;&#10;ywaatZcr8GVX/TjHJcSbvY9NwRukWEdwsVia533r/7ijP8wfbdqpNmeFSudwoSU6twlCJv69FSTN&#13;&#10;YXUPaZkoIgzgtckCEmKJsrxemlcQOlntBLrTGiKwjZf9hooY7stU91UESb8xKBvLWEzY3nAKoBUc&#13;&#10;8yqbuWXSpc30suARm5c4/hBnJ0BVi4HGlKLFUn7bPIufPYG3zRFEa1mMB/3DZwuWTbCu4TUI8bmL&#13;&#10;l/ioer7qbQMdCyQaBHMHoYtadeISk1YiYbCrxYVkvP9BL+5ZtW78Y4z+WMk2BA0CzbB4FHLjqHa0&#13;&#10;XKxxAGffLCjhT7g5h7+7sBLmVcU2XyC6TFo0GW5DSyseM6xW1DS3W+LlE/AJrZtI2c7TndF8JLbC&#13;&#10;IFS7rmRzBv7sQW3nS5FyjBiUJZkjQLg5qtkCRq5cmdCz7ETB9bhkoknk9MBU52zdZnl+xBjrPJoH&#13;&#10;YMnTe0S2LwQizTb+E6Ig4K3VvmhAJdjTgWir9+1h87fy1BlnOCc+oMXaDLEmJbPCFcXQE+NxW5gz&#13;&#10;zZZerP0O5sR0tUvI7gpB1l4pAmXrD0Pj/VjlVtBcwNg/eFLJYVIEcL14irZP4SDWLAejMEUAIdwu&#13;&#10;t6IZhAgCb3q1XTM1sZwnK6T5xK5k/NrDZ7Ge7sbcsX7+gG8V1ojT9tg3KeMQomuZqq9B/0Xdhd21&#13;&#10;vwBmZdzZ36n7cdiI52wAACAASURBVFY30NIWA4GzLzmZNEGhG8QJ+mw13NZEc09g8nhkMgywwZKR&#13;&#10;SlR6SmvkEKZlEdG+mI9635rsdsdHliOcJo6OatpwikiCYsFwaFGmKVdddRxBjqSwnvKzvAWf91XD&#13;&#10;kX/NnDW4EnURcL2XvPk47x2YuPW+t9MjleX2KOYWN0PGC60gaihijaIzJahZVogCJDMbtWcPTXWj&#13;&#10;OmhKAJiv1G2qwAog/YetNw4hLYpghpCXYbnzvL17hqqeGrjj1ZXOhbiMNsTjP/y1fzy5dX63YFne&#13;&#10;Qx9uzR2IAvSsJ42tjIXHFCHLMvb3/B2oZo7sybgJ3fenYwK1c7DFDPnU7xpg7LY6B/jhYd0jwAV8&#13;&#10;P794BH8RyixOJ3Lf+H70VV9tMr/JEYCfTWwqdp0SRFwhIrTG7x5tWTs0wS6hu8b2VsNleUW5bbFU&#13;&#10;jGZAnEUwQlZZPbuofZXrXyiYWya49WxaLqlI7uN03xVkpUVDTs22i49/3JeCqmwF4LrVqVFq8lfc&#13;&#10;0L/kLyyyjrSuBgLIQ+mXj7ImnwkpLUoD44DePkTSv9Saib/ug48wc+JK1vnLcJxm2JLEMTLXBdAh&#13;&#10;iEPaAkuhMJ6GhgHAtE2we6e5+flz/v7tW6ImoOm68Ej71VLv7XS9yANByZe1qKC/oX5/xIjsEzeQ&#13;&#10;mgnDuXLP80/QR1mWVA5xtxlBRKE7QxDEGcLoTwKCUwc82JHhUiqrbxQSanLTPeLX7xXKdp2qk+/n&#13;&#10;R7dRW4THOQBRVQ2ToWv4bHSE2NYuiquHZB6Rdv9yl2PTHITg1S5whvI2AVaw/fe+enZLjEkYtnOL&#13;&#10;PuByE/lALhJm4SJG9FZvZZ+6bTJd8Cojhbq1z9CW4gjyW1aDhQllTY0w7PdHbY/guMCF0RwH757l&#13;&#10;p2tHMQ6uFfKzVGaHZYJiBGsoY7jCCg9oj9LHSOVvrPo8ZFm3BeMVAVoywqoSzdPpWKps1hQVLAPt&#13;&#10;4kNwYTqfdTy2lzdBC39S4i6WzUUG5rBCdHyxJqZAvQnbeqg486GCjOQDo51ZDVhJcjvA+CV9KNFs&#13;&#10;TR5q0mNdjgf6JG/p5h0YxwseCH9kx6sJF8ORYGxY4oph3QQ8jHmsniAHsO5y+7nhmrVe7KczZ4j/&#13;&#10;Ro5lg2NfV2lym9Gib/Geh4/NjLOXV/U7xrC6b2HckdofEeOjXcG36zU4n9F8yzvuHD3Mt7LjP6To&#13;&#10;Uc+00txxPM0B+tIUMNfzT13WoTH5wu7/E+nz3ccrqPIJloiFrxfgWoKG/MfyXxxJ4ZIjcBYQJa1V&#13;&#10;gQr7GFAKp+ncB70tf21vY02qVNgpXuWMM5eh6zDW8HTIBR/l56uIJD1wMgSY6JqZQFf//lYec/gb&#13;&#10;2nHTEvnC18OmLxmcq57y17mEoASMzRppAfO6hh8rXilCTEu3rr6VQkJ6xc0ZVI35u3TZs53BH9F2&#13;&#10;+L4v5J+dlzOSRe4UW/mrnAAQcCbPD/j2XaumXaF9ZmtJrpJdHqevEAfONMYtR9x71/jfy9uwnOwP&#13;&#10;LovqPqYDekSWbLf1j6fCNKMI/vC0z0j/19f/nMMcK1jW7OCjDYUhdPPL8Qf52/vfSre/f6eKtdGY&#13;&#10;u5cYLg5QI3q8OSieSShdzpOKxzweBnIuMpEmptD24htTn8ZaZjW/rUuX7vvR+iDT8Ovjl6YmRU1U&#13;&#10;fqhlB610IyU21/iczrcTG0anYQM7pMSc+x34mHsjKD7JlrwWIgp9VIa9ZkP7agNGXLdfj9hyB4km&#13;&#10;jx8Q95nAUExbnEU5PnXExkdNtEv4ePxgpa73S1qqDu38fl1vQhd5Lfj//O//G4HBzmdR/Zymscdl&#13;&#10;V9xlMEAJu7j/eP73C7vHXcFZC+/AqVvzlGunuUGO5xpe0tsz6wq6mQAAPgFHVAWLT8RjbVCBykeJ&#13;&#10;43qLU1ppulTfKwFo9BD4XGL+/oD2m/HjkrrUZ5+YrA3zUFcyNLWtVEIXnHJaf34QEy0YrYRKrFrC&#13;&#10;0KZfQtzAnoEbUqw/X9YmthWAxDLgcXqAW/23mO4VyhQMCNnotirxw+7xFszWEFzYxfwDdcL0/LT8&#13;&#10;0ByOG3D4SOBd2csNIAK5BHY2Tbj3i7s27NSgBHa8Ewo1dstuAskyvA9YIk16WOc1MJMrAO6Hy2Nu&#13;&#10;LN1mOaMqZlOv0IQuNtmQvvcBXF7vtEe9f6P2lmL1dfwHoV2Dv8zod9T9GQlU9+S7RRBUArU73tt1&#13;&#10;lsfu7W1U/e51/qOlsk1y0+t8aGD2wjkZcBy683ITu4qV0ffMoUBmS6Ta/BV3kV735ed0f/v9kXJd&#13;&#10;l9aGmOcIb8+0FhtTWN3GafCvqw4eVb3fme42rY6BgbwgGgsGbPHJO9GE/5fVaGOlz/sIEK6YSnzQ&#13;&#10;QBn3J9Z/U9GiRq9Lk8FM+w3ccsrIQltuGlYWEYlxJ6bhYXib58FVjT2UEEKerz9W+D0Hs/QdR4RA&#13;&#10;tzJVHBeFGpCz0wvKtusQ1LEO1Rvx29cUQWx6kcONwZNZk00eplxxYscXcBhAGG1JUcq6+vt43TpJ&#13;&#10;0raUisaiUMVeLi+8UByDKqAMFMad7GAAN0uLQrvFjBYtnD8WhStCmhxRhPrmU8CnbT+ml3HOAD7U&#13;&#10;rP4LWpe8zF1Cm1DtqWUgnX/r+wqIiGqwcw9bddbBl8SX0HvvUNWtBNahD1mHzLeNZE/3w8N4dTTz&#13;&#10;uUNxy+XuCoFLFFRhVAUS0mMYoMbOxe+O8e3onExkOcjnVXtS1XFZLktTXAu3HrZR3jcFWUPVtQGC&#13;&#10;JqyESZCKwWJkWQLg3MKTtTbn0Hb8um3Oe4BI/OE4/edFSKGjlYC/R/MvYP9n1HOpbN6QtGxt5XmC&#13;&#10;Bnid20CRLLKAyvrcZqDl/J0aHnDHEwl2fe/vEspBT1NbgahcDQ8lasZ0PTu0kBZX0/QhCOCJuqUI&#13;&#10;fw+fP5sslhU/JVuKJclZcx/gQyaG8oiEoJxgolJieLShQjbECNFR53VgM0dLy/bf+7jj15vhzR6S&#13;&#10;2LYlgOtdFhg6Uwhsui5uV/3aAiDnZQN8e/Q2YUL2TQF6mppabPUXOP9GuTpft2Yn2VITGLl05wSe&#13;&#10;DbJu0zztlEshliy8xJAEiSqZ+yJeX7OoaW79SsQnN75nVXCLCN9hTGJGJA/L9n2zjqih0xA9CNl3&#13;&#10;Lx9XwFjLsqK1n3JGvg/jqRIgqOBSSloJj93VZItsFEX5ydV9mMkKHkXykvcYUEhcPvRtiGE/9Kjo&#13;&#10;Iz7MV2M0IrsGlGvw5fVl9rJu1qk5DLESPNQElnU+//C0rK9kJ1saM2rqmkzJwPUNJpyzeXtoj6rU&#13;&#10;drtFvZEQulNL+dYQFq+hAyhSmAlMEi08tdLKvjMJHkNdV0NVquCWymUMKMHVxkJ+7JDKuKxgTsHr&#13;&#10;Uom34J1xhcHMKcHZN2ryH4leRU0pDGGMj/WPCw31IS/hWlBw5umJflNgZL9VrG+2Qi4RK7j03W6d&#13;&#10;Z5ogQok0qBS9zO8MHIDcrdbBmnJ8A5BycqLXOVfDaqKH3IqPskGXYa5kSqskP6bZhutMK4xYTcXR&#13;&#10;U+p9cZyusupCusfopIYHe1kcgWzhiDzs4dv38nj6tpz7xtz94M0y8PJbmXu3HPuhEtWs0+6zRfG+&#13;&#10;b2CQQ+X2ZqGJZtqRkBJP9aWLSRp3XxtPkuhjWaF15vU9IvR52Mr8pkNfsnEmgAKyIpO5B4EmFFXe&#13;&#10;v3fuhLj6ekv5h9FsqJYbynWgNIPlNqOuJHChKMbrFYtukuhanPh0hNM7g13y0Xl/mc5Vxyd3G+Vk&#13;&#10;z9n19qN6PdFORrmt3mesa9tXCw++TZDUqQLgM+z+M0/beqkeqxmO2CUPGGzUnN1P2+GDgZbQBlir&#13;&#10;orhObcpowfqvdHUrhEBkrbMlBGcfnDu7HAXuqGkphAlQu1iSu2MR1qS63esqLm6pehDDO5k/O7qo&#13;&#10;VvBK4FkFuubpIvLMGQCWtvgTFKGQPNT9ejfqOdblTylJFOs0uskVRY579sW6a01xNFvamTTvQM4o&#13;&#10;rWNCsOM+ka/fr0BE1Z/e3Vr2tcVjok6oYs8KWKHooSb7Lb7+tj3ydh9MPJm3JDaQK+QeD9zxBiCw&#13;&#10;4X06j5gRUrwenRQkE2Z1Om/2mftLyZ12u1roSgiJitNePjbOJDta8EVWGmO0CDURltjmprcpafy8&#13;&#10;B682FUVdA4+lP19jBIe4IOczLCzoWMuc36bk9bAXt4qPocM0IzcO8EDyourlpbk84ObuF/lpr+IF&#13;&#10;wcfJ6iRAQTp+3IoHqSDsIu4RfkQafnsrEbLajaywXw0USCJDExuxhfdIk6mIYenlndhIj6j8W1P5&#13;&#10;xTAs2XYlw9MUrlEuuBQUG8yJbMUQ8l3YgD1vxy0Kn+4uv+7CDz15DpBuznmDBiFIgcmD2WvZt83Q&#13;&#10;jFCqNRRbICCzeFMUGqBBB/3Z/A7wTFn/84/seyviOTXMtmzXRdnUq3MM4o+vVtBTyT0pBbqEEpWI&#13;&#10;b3IZ0lFfZ+HJFcJE5G3dIAkBcxSmPL367jnVcTNL1arDNo/tbmMwDbThXX61TeE+l1vOmHeXiw4x&#13;&#10;o7KgmsWGhflCZK1Bua0b+pnJDcoAiD90G6AKr3Itq0933CpR4kz8zn8B2wJSaMiAAnkjTR4c/U8/&#13;&#10;DmzYb+SJ8Zf/eidSwpo5COhj5wmENW9v4ZakShx9hFe6FAE89P3OTMYWYAQLdTzaGkOEkk/Lv5b0&#13;&#10;jdb77r3cH7udA8UDvN7vF0oO1e6Qql+3rzf/fx9OuJIRxEcmLANE8vpu82pMU7fl/R9u+EutjkXT&#13;&#10;D/qvcUztvg5ubk/U4/62jZ/+8jN6eR27Hz1uT9Yw0349mylzDXfU3lImXX0Qd79/LNrYeQq+uMVD&#13;&#10;h8BD1eSUonLVM5gSrQNLMQrCXjEUlSa9qE/97p4Jfidg8elGAK1AlS9l1n/8uf23FUJdiUm//2hy&#13;&#10;64U+5xZtkNSb9hSTy/pPhcQT+fSm/s5DX0HWJRlb0t4B2CJaHLrqKcPiQUOq6Dep0bZ43Wi1rxac&#13;&#10;Ls7uKIKDpIzUmBJFk7kSH/x9feEozt8pj7F5EFindW5CPLqSGXtuGvD+KkB917/VzeHqc4WWJAJn&#13;&#10;BYBud4I6AFk9yOt11FagELbzlQ7q5QjoYSV9+2EsLXyQhRMI6yhlxuJ4OKNSpS27Ke9lilAsq9Ul&#13;&#10;+MVdNBmOFYRj4BWkyJvJx3zsiIw5nvU6ZL/dTsOx9tLJVx8dpCxS1hGi84XU0387fwI0F8TPNm/7&#13;&#10;3a7CETOX+SmOdr+GsDBEVoYO8uh8AaSHnwxjWSC0ENAKIidEv9pZnl3cWIVpWxH/Mi3dZNGpl+V3&#13;&#10;nVtqTlJ979cHmxu5ltw1SfgDXjT1k04XWTiLrIXHfwS8UWf4mMkLL7X3blqv3QMrlHLR/fPrkpsP&#13;&#10;itUA8LDE3wpGqCTzEQa4f+TX79fP9c925McDde7eHGm+8RrU3gGbqeMqh13edsLPiXZvdpqwQyEc&#13;&#10;pm/HSuCQL6eqvyQHQukQ/j8e/we0flANUqRrChTUMZpFyRdLUzH368TuqnQU8Mu4aAx7vhOhg9hu&#13;&#10;44fsG94MYl21w9ZnxBCIHm7rZPQGc9/trJ+tvghUYQVdgAESFdfvt7fH01DielQcidbGIFX1iKv5&#13;&#10;fuaMvGl7qGjCYPHGywhyVxB/GVclCcLOR7C5TErmjArRcESiX10wrGKLN5u5RIBtQrDJ2zoP7GCv&#13;&#10;0YMkWJUjYFzO4xtgcHYWQiKGg14dCgCucbqPEhF3n8s9feQLqSikADqg6spZS2if3CRA3KYLbGDY&#13;&#10;csEAwEKlYhDhFAvwuGRJ5TJZUdPpHplEGLkaqO18G/btYjcW6pxTTAUQ9oDrEW+obiCCtKbFl+1+&#13;&#10;p8plR3CCDMhVj6mAiINFxgDltq3irQWmJrhE6hItJOSACYwmjgQp70cluJASxSBplXRgCEt+4Ix7&#13;&#10;b0nT6ripJJhlTCI/j0TUMfMI8+9Gh2w6AQFFNpe67wTzt8u54hVIue250UlvicI6gMw3nRJDiBGU&#13;&#10;PAo6rnXZ37Unimi/GAeaVJVUZL/LyfViH11x2u+boWYMhghpkp6GQkzI3AQNvAV68QtTHZM5QuIC&#13;&#10;Qx4ElLFSxiNGoMANAqKCOHkYQpF9a1PYsYJQ2vQmxQAg6rs2jxNgBcSwkwrSmuIqu1JhCtAUEqsk&#13;&#10;JixAzhEgCBRaCEGdoJSgZARAcm/tnRVvNubEBpKXAFEsOUzjZYoOwIEjhmXFy+YLgbKutV8UQxlY&#13;&#10;jVImEc+MEApzMS7G2m5WY4hiAcuy7LqOkdJEZmsYkocoyRlSlExIkMmOovH+cth3Wxrn8W2o+hxh&#13;&#10;RBk5n6zDESzaIRBSBCTxthZ00g2HEulv2VpoXd76ajetl4qRWvCY9Go2ppi1G0PNWmxZtyPhEBXs&#13;&#10;zYNiGKdl9aqtECUx4bppaEo0Jgg2WVTCeImh6naIFka9y6KgK+SQSB5jLGbLmArZ4qaMcQKEaZ+U&#13;&#10;At6Gqm4LisIDghhIhBZoN+CNxRhrszFMY7bO21q1RpfLOLUHwbsGZIwKaQf24SxYMp7hxd+5kjEU&#13;&#10;watxcxtIpK7cNmEGEYicRD6j0sKKKRxL0daxkVGm543gjoKiWAMz83YtIRPAS0Tr5cIZAwCkomEB&#13;&#10;EHEgFVkyqDhLfLttEbqmVYSXt5sVU0ScH394muYbYKCt1XqZUyUFj5EjqCT0YVuyYAOuCbTW+IS4&#13;&#10;yHYzgKHkKYYFZsmk7FV3bMx1isVVlVwcqisIETU+UZ4XioNeePFMohqw1YUs+G5g08v3GIMmNcAa&#13;&#10;QsAohUyWZGmWOfBc4VTWjMBqLQhMFN+rqlgEKbit62wtrkW6GFs8P9SkbDVCFHGpOtUcACUpYTtu&#13;&#10;KSZGQI7eZxEhwiQ0DX1fDbeoQKJqHkPYHx+stsVZcawhhNF7VETbDSXhXMAGEsVYcA5Astk0Gd9v&#13;&#10;14fjwWR/Of+a4+odTGUFBN+XRcUBkly0YRkkLhmkIBeaoJCsPzTa6BKs1amrGAZRxj3EmfLWAZJs&#13;&#10;RpRgylJImQiGiouQoB5wB2CmmFCYPt7GhEpAmROJUwIIZoKpEJtZFKLY4cKtRJwYH48yrw46IIFi&#13;&#10;BXsMXS5biMWT3a4vxfW75vn4MN0WQVTBlxgDwnnX1MVtY9a8otGlTn7O1gSQMIdk5Z6nbqhRipBC&#13;&#10;mLLVqW3lvt/dtM4EF5elwimgQiW0/Pr6qxAYKHZ/vXEsvfak+F2uKyGWsIybxTDEnBEnsuqWaa3k&#13;&#10;3sTirSNFCt5pAZqeprC2HLAIuwMP48oQzxLec2I8CWwEprpsloSDPIJAEGAYs+iQZ7mXLdygsV5H&#13;&#10;DEw60MpYICoqOspjfq5PsXgpJfZySRvgCbPkk5sdJKixuvBaGm+11xqEI45SipyK5G2HgQlOdo29&#13;&#10;BsBmGlA0pe5oDEtTSxPAx7p96T/lNTHsQYEAIO1D1za5TYAUjHOBK+BkOHR0vGYWXcjX64Z2rCE9&#13;&#10;KIlizNAB1tL5TdWo2ODr3EqphJpDjBGmWCbgG8DyHCsgQbH3aAGIFCNvTCGaU2z1OpFCmKBMlA00&#13;&#10;pA3aKCJwQ2PSgkvOaU/B/HZuBcclCbSULecVFcLaPTfFaeAlymOJEiYeIiTUFwdk9bZdcNrO47jO&#13;&#10;c8G4xRXMBULknO6PFcqJRgQq0fI2Z0qIYIE676ILkiJnTFkiD8Rmy1RKzjSEz4VC0GcAAC2hoJg5&#13;&#10;MGb5/qpi29Q1w5lj9eXhAEC+3M+ngbS71kNK5N6GSGGV8gypxXMJzo/jJpQCZ8iwYIiKgsxmYrJS&#13;&#10;IYbz0JKU47LMhCNjopmSc75uVIkEYtVIkiCIXnOOOes5w5CRzFAL604S4JdWqJw8QARkuDgHgIFC&#13;&#10;GMA4GMzmIYKwQFoMApUozGedrIogEckxl+f3P+pdHUtsO25o3tx8OOzKTGOPF2PS+bZlC5jIlMMm&#13;&#10;SE6qqoEBxDBF0uyESNcbB7e26T0noBL5ct98thiAwASMiLHJbJpiUByrG8QY2QP7YUGxT/smgcnO&#13;&#10;06HfVYTGIjEIsmJlsW4bn0+nzRhQtZf1gwKCHfFmo6ixPoAKWrRADLgS2KK6A8u2AYQFpQfeZOBl&#13;&#10;R9aw7qjCoHCSIaEZJW+NAktGjFCCIAm+EFR60uBUtjgiuFZCTG+hqlUJZTNb1RBT87qvzTxRXax2&#13;&#10;EtfjeUUQx/kmKpJZLhioWhJOM8Qfr6XmMpo1LhlJ1wz8srzJqi6oDcX2XaO/XxDFshYOBEq5NnMS&#13;&#10;iSvV0k6SvkSukchu1neTTFlAHIbDNM67jjiUgp4EhkOlICAEo3UzElNrvcAkueztbAnFIC7L9n55&#13;&#10;Pzw/hhSlFfvoHrpTXEMU6N0452nfPBcdd8fdtszAOoE7gLHzibF6hwikYHLrqTt0SdrVtJ26v9+I&#13;&#10;AuuSomeoAja5btetubiEHE7G6ufDsH78zrvh5lNSzDIWc3R6VrsulLKYlbUM3clQc2dujRggFAbg&#13;&#10;UvWJCs5p8Tno1O46BDCta+dj8cjjBCq0OZAtWW0atVEABgywpBu0nAnqJIUSVAnNAUdGUD1Zd48g&#13;&#10;u9LyZiketwpmCRKtu1SyTA7c1yU7zQWhPDmMQkKcYgAyLKKq2lQ0TGapsz1fKsUpQFmKab0GN0PD&#13;&#10;lOSQ0cwo5mibTK1aZ/welerT8fbxbV+rORhagshugj2KoQDa9ccx3Wn/5HzEMSOML5epZiJu87Y5&#13;&#10;SpmerYWslEWbrWsq64KfDYDI+C2taxEdQNXHdTUuGnNt9u00r4MU5485E5XLmteAAAWEiEeGKatk&#13;&#10;AyK62nVffcoA2eCE6lbvgwc4eRT1PI2qkYqV4BpBi/dLAKQpMkGv4YYobRVLxrZd14gjLuh5f8gU&#13;&#10;vv/rX7iwGGE98PRxqTt1dbNWueeiKoTRRjKcEyyC5mzHeCkYhgwyooPjwQYYgS0bzCCnIKWGuCKS&#13;&#10;ckUrV7USJCiNpyCBNsk1mOsy4v/r6X+REEMfrTCcmLM1CxXRjHQCrCS/jexPEryRRbvEK6RouCFl&#13;&#10;dkhMXQcLlX//7fXPQsLqMaOkWoZgCK8jqIWW2K6mrVFfpbA1SAYdCz8cHuepHFuGA4h3cPcXkAih&#13;&#10;kkr4NhIOSk4b73umTQpi145h5vHTkgp/fK7L5N0MiWh2p2yMc1Fv/qHpIxoRw5Aik0NdY0hUhArx&#13;&#10;1a2lY8e8wVyXqCGCxMFc3C0gGBCkUrrUJO0bjBnMJPNj1TCbdqw/11N/HIzZkKfTOFEAc9WFyzeU&#13;&#10;TSXKSjwwghDMCKIVW18vjAHEM1gdw7JrHp1fRPdISSR5AxoOHGtvAZfE75JbTIxQqdNGXmrnMQnb&#13;&#10;ZYu+r2oYLFdwXx23u6voQ926m3EabqWNWTxWhuSAZnRL10lUe49UhnaP+wBW1AZrxUMHEEK5AFYo&#13;&#10;0LGXbYE5bgohyGt5DlsjuP2wTW60ubStWE0W8nSON/j5iWRD9X2DvNt1AAUubIf6aH3f12uZJRhw&#13;&#10;Vqy0ZOBqBSUjilnEW2E54UCnPh12CbpV3760n+ybVsN+iqBCWzEy2FDVjQR8u760QkVma9OOmzU5&#13;&#10;1yFoVUQnXYkS1l5MqVTeN22h4qk9zzOFFYqZQClES01KFtmcpqQbWbd0tNZSJJ0XVYP1tvwga0OT&#13;&#10;wtRdJoOY15gDBPXq8EJY1fa8lKUgyQUnGRGHZfUY7CYlvRaDhn1Yby0CCJxMfWko70m9aitSSBEp&#13;&#10;tcsDjNlfb68tVQXKUFxCuqtU4vi6XQH2Q9oNXXebFia6RX1AANfbUh1aaLjgaF0+ToFvjzUX2Jql&#13;&#10;n2kp3qSihgPdrpu9txXPbSTaKNXYhIhiQyn7dthGA6qmkcVOgXoh4Ma0yXbK2/yvthAFqoaIssfs&#13;&#10;phjDBaQcS82qSjCcyx25HeHGtsbdtkVF10S7et3sHq7TXbWNsXjT95Yyfx87Gvv+x9f7KPd749PQ&#13;&#10;0Ya771626hZh8RkCnB76nQ8QY1mG0Dz37/cxFgamDxtCQLmuG3j3TqehewDY0LRnlBYAjsfarlsq&#13;&#10;ETO86AiLxJwntHzcJwxwxetMrWfUv5lj6dYHPr5+fHr+sRSWKxy4yBTvcI44eT31FSYXCk90Pd8l&#13;&#10;wKjAxM+taipRfV89urlttDBzxTNIOAYiExXUq7quu87Hzd6NQ/ge87NlXkiSCMmIdJQKeJ1elNyx&#13;&#10;K7Mo0L2gJS9EZx3rUvueErZBJb993KkHSuy9Y7EKzFjRtPfga489xxiBUHIjQUHCA0cUAdOKK6r1&#13;&#10;crOMloUwZUOGtdZY1LRc//m3/ecjWfEcPWxrAdeWUMG5YX0GI0G4Yur1bp4HWqKcR6CVUaJo5wSX&#13;&#10;2+gGAkEIBPWrm2ilMmUmhYciNXBf148DiTxC69Ji3DjmOaeiQwdZLB7kKAh5uxPeA0KjM7coB3CB&#13;&#10;TBLInN5sgYKUZMZ3+jCkECgiSTPCeSkwg2yUrCJAsGCU5CDIXDinAIYF2UHEFLcUKznAqm2tj9W4&#13;&#10;n+w7sK4idFESmniohzwZ0tGE0rRMDac4UgKS0xO1D7SCJiOHiTB0tDqFyDD2EOjVY1aHhLsB5RCA&#13;&#10;TZBC53M9tLTm29XXoCzOAiVtMXFdGly1sP+Irw3CQyl/Y7a6u508sCBJYpcyN/t9APCgnnKclm3E&#13;&#10;nE4f15o1KGNUvTEpBcbQRiSQl7mWrZliNux6fwUkD7uW2kd2DB/nl7QWVnmYCcjVQeGbtoVRA9IO&#13;&#10;1wjmzYO7T/hWmNhC0IYh6Wn2yc6+k1C84TWuH+kqWF+Crode7Zv7dRGgD44SmZ0BlDRKDRsv8/a6&#13;&#10;bwi2l2LK9fJNURUC1mT8CHmoioTr+XwpFUwNwu84Z0GJyDn3an9PI3Vk+WOCuz4WemINfB+hOsiB&#13;&#10;G7p8wc3560dTqxzAOPrYxHYnCQsM8w2dgscwsffpvVCwhmloD59FygkED9aYt2//kF2rU/Ke1fDs&#13;&#10;lgiTwkRzBbq+toUx2ski4haV9CXDgnEsIPlMv4BNj5Uiscyq651fD3qeRVZylx0NXSkLoggH5+c5&#13;&#10;W0yFgtpdeQkTSQwz62LApBKKAqClqrciM0uzRzlsu4By8ZOummb3mdl1BsmRLz/f73NwqbHcLoYV&#13;&#10;orD6bt4Ur4QJ7gAAIABJREFUh9s2QwrbFHvMBEL6dsN4FKnCoTYUTPa1SLwW3weg6wyNTZeFP3yq&#13;&#10;asJ28nV7OfK6HXpKCK12PUK5AJcKR14eBTCpgfWMFzexqu4YJelOKEt60Rz7sPrn9uGpOd30iHpb&#13;&#10;YyEt0c1u0ZIpJKtiNQcRD4QdMLGrzNH2NTYWNDi/nl88iCdZ7kUXXH/cS0XJ5TKrDokB8Y8cIyqo&#13;&#10;StawVdlZK8wgQELCcT5TliAE0Z0xQpVUd/P/EwTf2rZsCYJQl1axQmx15L1PZAno6hoY9A+0y8DA&#13;&#10;xMHC5XeBojo7KzPfFUdsFXJpwZxrr47mnPePJ4C2AsRfv9/3vI1lahSTDQ9QIhMTrktx+AK0MAy4&#13;&#10;UkQ0GwA4bK7qQdIFNbt7FHnDBIGa63xbCV9F6NMayYEBr4gUDpZK6stT935564c2lektOwQqg5hP&#13;&#10;3b03izXPGcadqExA2QC6QpzsZMMYhd4Ae+orPFZQ6XfvG6DFnLYveJhzcBIrfFTYZgwjRTPVDMeC&#13;&#10;UAV1w9eTOhQ/9RxEd5GE1gzNeaysDcmKXqjrCEvkSkaK76h5fiDmYr8Mv5l0myfw8PQ8pmuiM2Z4&#13;&#10;s0YlORxgrvX7tzeIEF9iRjbhDSlBV08hCPl23zIC9anbUXiNTFkTOnVwyR+BTNZxSUy1jDiCUcqD&#13;&#10;zhjgKgZZUfqkqeEcb/GRdM6lbCGrOjG0zyPrBT22KKVYMiAEQD5+8oPWD70wk0l4CnArPGAhV8cZ&#13;&#10;JSiWNoIM05rWIiDJdXjpjXBhyifxZZ1qDgye+h4hzQdUaO0ZLIQQOi7fn7/0AiEUih/9cGydC5gw&#13;&#10;+7m9fj2F1UeTTBhtrg0nW2X/+I+/juu03x/wDyvWrZgUtzANAPZPOTBzj02k79P3nGJL5Pv3CWFe&#13;&#10;Aak+oW28bnfScR6gnBjnwIR7rHjYt8uUBTmgQ3DeQQRgc5prAqgKQpK9N8Qmrkp/8Kj5TFv0BvqN&#13;&#10;da3qGiCQD6BbqTc3rav5GScAP7cUWFtUc2QAF3roHyMGruTROQnoNgWLHOrhPYm2tpvPtpbGBtRL&#13;&#10;S8I13btIO/JFYH0vf5e2oaiFpTE0qsOvYfUso9oDU2iNCFdUmxWsza47ZR6zCy6OwwF/mwJODCPY&#13;&#10;aJVNNjDA6veCfzuUf6ZN8RH5+gbt09OO5JWkLxDON7cVxVzJe6TXaTnsDn2yb3DuOE3zGiXsKaRu&#13;&#10;+Tt4EM5VgG1IUOc7ewAuch8KoEK0MDiRt8w0roxktWmMzCV6xyAStJlujgvCZNGij0mHQmHT4YJk&#13;&#10;n0TLvfGvclepPvsi8Z2FlioZccVtmSZj1zCeF/p4zFMedvvrfKdNlwvRdB/zxwFxQArvhRvv14+6&#13;&#10;32uEfYmiByKzOMGxb5VbVlIooE20IG0WOIcb0SWvVG9iCgA8JrsBTx+7qWzMly7SYPEyfVpQ6KGR&#13;&#10;IqEGCd7UzBys+pxwRcfheDOfSnFMq1TeBe6zIxge4smkm2qfQlJgnAkQWPLKEP7f/+F/2z/oDOcS&#13;&#10;8d/eN9EApVf2plHDyk7Zo8KBUTaE7Jy5QewxiYVbR55TnZEjh9wHVJYxcdDUlbhqMRVQQdXi1g23&#13;&#10;ab0Yf9iJ8zin1f26OyySqHc8MNlwDihhGGBOb8EjytWNx6Wm/mPiTWF4Xu+7xoLrBxCOn/iEtzAj&#13;&#10;VLCCyHSSRP152UDbMfCDQlmjpG1jFsYoJchv6do03brNleQmALx/vq+bqtsXWFHXez3M23ig14x9&#13;&#10;oAA7FiC2LZn3xCD8VJt4j7xIk+LXvqXTNFmO0CShbvE+6HU79iFRdyOoF/mwCoFoSBv61RNP9yH9&#13;&#10;NZJHlxa5/Byax/k7SRFGWiJ2JfWl+qXNhu7prv2jZwuaXyPtMnEGf1bYZ8Y98UFuIVpyAY1SseSd&#13;&#10;WQreEHNp9EP/j2sIVOP527lfQtc/3Df8BNv3xQrSuzl9xq1DT0IcPtF//Na379OVDkdswnaGw667&#13;&#10;hzNkjZwEjnLgx3N3fQ0biqY79p92FXsVYKjTcUUmABQT0hAunsH6qfnPW/XdHjk7ipzvWYXojjtR&#13;&#10;LhM4sine73Wh+Di5D4TGg9xKhXuzaSw+f9yaR2MNPV+ngeuMfEyZV841W+9JtDt9enV//LGiYdmm&#13;&#10;/Qk1IJQzxhY1IaxMuXA/naCyFu0bOBTUxeDdTQjWD4QxwJq4/bRmynsZEuOixbTh8OeEMyFc0n6q&#13;&#10;XYwGQUAoc+egDFz9bSHjyROU6/m69OhU3xcVtLlQ/Ap0qZpSaycp+YxAlY2BmOEc1lIMRbXKNpzT&#13;&#10;3WgCcsqfWmS2x5oiPua7c5cYzoztiodDsz/R0+cW776MmeLHwWbSSBjsp2uYLv9EhpLEd4CajWKP&#13;&#10;ybbK24hU8wARpf17JolQOt2W5mBvn1Af5AI+KOxyZb7C9wP9T/GpjnmvH67jmb41baccHlHYs5By&#13;&#10;V7/hc6GUhJ0p4FwzdRJ03TtKiTclK2RNZ11d71r2JdHZwY8vooKL4LYub56xEgxNsLlB0HIWU5f8&#13;&#10;lmscVcCJ7OpizNsbdrSAByjSn0ZnItx27DEbBzMGrsY8HQ+JssgIWuhP8/FCC3hsFTMgU+v9+LXp&#13;&#10;P215fXoOZp60rZPEGAxPjfvpx/gp+S4FEeYpz64sVs3DTsB5imvitlnnZes1lzRl/oK6U1lQeF8o&#13;&#10;VIS0ocnsK/XJBeMayC55Uo+yirKVO3BwPg6Novbzm+yHvOkMUuYRvfuOdMjzBWKhS5UhoW1/l0fy&#13;&#10;ZMFcv8TgKTJBwV2+o/ZJ3/wIesC/kX1LZSY9ZPYBuOv/JzmZV+dJED+nPeH5ZoInq8FmLlTZzigN&#13;&#10;mQjpE91E5XCuInZMQDcYUGJbMaX3+23fdK8sb2OfE6KzzQ/sCGcnBMjwHFhP+G6dGbAnKQvJuNX7&#13;&#10;M/tolOABvqD+gmsCajPz7w87b2PaD4WQWtIO6WTXX/bDTpIEPaPIe6NoSp2gjOi+Zb5EGToqpWXb&#13;&#10;BhQmU5npbw0svDg7cCrzvZqJsgoFYBS8v49JiikXTbM0wIdYMFsyiqWpbLdDx6kNJmzO38YmHECL&#13;&#10;Gc+EWO5a+Pw2XeFAp7BGJxjrMf/KVDQg46ZvwnyfV4pCwyxVphzYuFlIegjBP2rYkWpQDtwXgL3N&#13;&#10;GKK670uVZiF7vS35F0NzFKGF8IkzW2bDZ1Z2FIlQECnGs0cE606TRFA7dWYxgNWT/UvZN+M6NX2L&#13;&#10;a3HS/4jfOv6bBnyyyOKepRTW8eG4axpixvikWue8FLLIv/C7S/dbIhw3xHrX9OIqmMm2WOF+VLdn&#13;&#10;LQCLz6NLJyzzFZz0lzrka6ZAIiQzS+PPvYSUN7WBfOLHL7frZMbtCbae292p/VC356iAnsDT7b7c&#13;&#10;9it1PxEcH43Yf923aau4sur4g1BPh8fFpvSzFiAx6ROUZXdx3JQOEvgesqLBvXaMHdqL+Sgc1EFp&#13;&#10;PckK43u+sAdnF0nxAGvGv3MKqAnSxrtTOPyhWGhb+AtlPqbIWopOTvINKsCH/tZCynkVjUetrvPg&#13;&#10;Gj3UUBMdPn6u+92vbqlhd/PAWRIXeNm5wRhfYaEunyLCjpREMdD5klSRCy+j6KqH5u1aa/0Hcsi5&#13;&#10;AiIdBk/9BeHy83NS7dYhQaK6/IywLZUWj7YKt3iBAc5sb0dQ28vrQRy8WSmUCvbX71bhA6jvPCcO&#13;&#10;AIxyRmfDr/kwPsdH2++WadvrBlDxPfvYPG3kWUriTNVc6wJoxQy2DA0ZLVpHyYnq2rO7d6twxeA2&#13;&#10;sxKSb5IvSqQ1bRhQe/PWjp38WjzBRIfsad2BcGvIfR7fAV6+fNl/qKXcIdHzUv/vC20Rg262qKIG&#13;&#10;hr/Dv2Jctzmsv3UE/2wPqIpQ8gAYKhTImv5j/kv/2EMKmXxtWWd9cHXj6s6mha9JjuznEVddEXPX&#13;&#10;AwCYMYkbTC5u2+d0pEfzI2o4//tVQt4WDC3GVQi209UCFtbG5n/p91f3FkEVhLtpeVxOWwdI5ct3&#13;&#10;E0AKrKP6FGvmlhscZrZ96TPYoKSNX1zLz4KtKKw8JIo6kGPNMQGA4EVi+A8Pv5IfnyNCftlErm8E&#13;&#10;lNtw/ProdETRIa9VaQBdWG6Rs3n5tKkjzkuGITEpPsP4mdCnb65r/r3l+xjcqRWzEfN9pj6hJdMy&#13;&#10;1GQe9hAuy/KdK8q2+Sz0/rZcUUs//f2ZPo8Xr9nh3YmvR+9TikC5c6ynX0y0UpRYDKpbASCj6lOp&#13;&#10;FDNNazizSG63LWHWP8nz6tJIHsAzgmDUEYm9WxU8y4wxod193r0/fvBOrNvy+dC2f7mBgu6bhyrO&#13;&#10;s4lYFN63FGrZJoei69KA8hn7f4sYNyrCXAro+IXLCnLCibQAXW+ceMlQ3cYJKEolyGjXtg+WDBKs&#13;&#10;8wXIL64AB+T7PRDV8MdnxN3bx7+j4+PPy3rq/7RSqUdrs5iKFs6OEWKxNcO61c+DfPUm3i53WBpL&#13;&#10;0erCn8rrx/qWDG/FlxXfU4Qow6Po701NY16YrV8gF7fifj3tX9389+6r8uONLMsPevNW4gOKcqpO&#13;&#10;tR+cxWztFemLiM/75kHabTtY70CZG3qcPwV4/n3A+R3r3nFSuFwNQh5hKrLMrpkeE/Pvyw50ppyV&#13;&#10;eah2bnkEcrA/H2outF51a/nHn3e9IsNANPr8cROlL5sBzMUKU24fHnslS5yuDxK7Y7r/v9fucbjE&#13;&#10;S/RbDS6HMD1omr+3TVNn0Kgv6D/+cqj0mLl7BtFVE1HGvQZfze49SKNv/fOuz2U24a3FeECmJSsl&#13;&#10;04zxV9nXuKQ8AdnNsI9CsD/+djy86MjQJdv2oT2EUun9CnFqotPU5zYnskoz5K2Rf3b2SbfZgPEz&#13;&#10;vh62qij0Gc4+DLXVLRPDckvLju07NJ8NBQOCGVHuCKPQMZmu8dNKw2x8viFqpwo2t1sKa4losTjJ&#13;&#10;e+IlcmCDIFeiAdAK9TUu/wbc0BzQCMehipEeGTjEMXT+0bU71GUQZyuLSz2ATTFbljRi7kAhmKdE&#13;&#10;QoEmsE79517RsJzMuBnK3PhLB6/ZcKABZNsU9rnAVzoat3iFf90j4S7rnBPVbtiSES+i+UaeWukT&#13;&#10;el9rHGF/eprRNtMP7cWb2MRur1h/A0MJqFMd2G1+tiTIehfqpNKat7NFFqWLeiff+et+ExVw14gu&#13;&#10;TPm57S+f34BvePx6PP7xTb6YPG3ury1Bd5mQ9IIa/H/+D/8LJbkUxyEX9FfJaTRrpSJ7RgktMSoC&#13;&#10;84x9CmJoKYSCyc04SlDf8mVahrYJwHmUOQJ53QAYU6ZNr12yLm2il7LR98r0QSOAi4uhAFcWIKuv&#13;&#10;LqOUPMZMhBCF5DHZLKs6KbRoYFFDuhI3txUs1fvlKix81AckaG4QtK7m0LUiV8f7fpxyijgnr72y&#13;&#10;3pnsZZUTPTPEe7E34JIKRxgcGmxKCoys3nBWRJGQii1GVWrAFaAKa12m+cBxQAC1zQuH9/uImJaS&#13;&#10;yAYT3mwh46QynpmDIvM7nPc99zfbEj0uMeUgGk2RAn1CkbjRUmizQr1UyXvg+3vNXCjjvHfOS1xI&#13;&#10;F0a4yqKoUFCzqZV7GRcXJtsDqqWsGMRSeQB0eJw3L3DQXZ+yiW4VQvBduwGbQTQh8FYDjFfjoFh6&#13;&#10;dMglmxxTZYCK4LPAEBCvFZUEz8HQXnoeP8yb3vXI+poqA3QjSFENPOuYNNYTjAvIy3gVu4dik0jN&#13;&#10;yGKYDWGMNcxNjhAMGCupjSlzTFvR5iRPx9bMNw4y4ITxJjKANSkMaD0ILRGHFUGXTIWBYzr7igik&#13;&#10;uHAKOROCUiVl3lAVXaiwhOUeL4f9HgC+Tes9BuecWy3sII2kAnCe7g1OfNCuJBNZCXGcDOZ9F+sY&#13;&#10;JwrwOptmz1BNEqPj0NqAWEC1EIZb5uzkfRXaJsswisEwAS1MMG0lp/t9yk1vFwshSjB3uomb1YgO&#13;&#10;Ly+Ag+qzcJUyjFJCAlRBjPWh1l53LVPnq6OYxRzKaJJogt0OWkVYqNvSNipGeT3YEidzKSlhsZvH&#13;&#10;ceiHTnPccVdSgFDmvC4hl8IbRgoNjFeQMEJE9DFEkyKlNQJPG0wZmMY1IcAVoqTaWgkvNgRcBSmN&#13;&#10;i0BSrCnFlUBYt2VlGl6/3bRiTc+HtnlbIQBFCgCI78sjQhRSaCrDEdPALpOVNVWIJucr7DKCuJEJ&#13;&#10;IFhdqQwSADHuU9Vth0iXyjuxEVHos+9beZ2uAJD73ZD9o8YM0ZxBtsF4Uneng/G+JZxnoCFbKWE2&#13;&#10;gVze3z6IEC/HXkCCY4pg1m1bQSYIZugJFA3pQsc0xozhguuKwt0sIUTKOY5YSQpIgaTWZUMFMCZq&#13;&#10;Hx9075dUDHIJM1F4gdCVmunLy/6+jKJt9wDep5FxUTlCFHWy6SHPxtq4VlJDzNEWUVNJSVBqxhlB&#13;&#10;qFQDY7rVBfAcy+JKzWkd5NARRRBnQkUcaQsWVwYtCcy84UrQLRjEyWZI8UVhJVmTnIk2NGSoiYaE&#13;&#10;UgEJROi8yZBWViIQgoJ8U8PBJQYQ8evWCzFe3w6qzTjGmkCLw5svIFUa7yUSl2qOTPAE8ea2YkHe&#13;&#10;ABVV6f52vwPGx0h8LpAgpdQKA6oRFFciXgu3zocSB71TqKuk+GTieMs1V86K4wUph6NDS5xCAhyl&#13;&#10;0lNxu7lOsJ/jnWgdN1sFadquLoblkHwtUKqO4DVhXAXDGfOyGsyK6Kg2dbrfFEXzPGH0CUKQiGRv&#13;&#10;iuO6HYxPKfgSE7KYeUE7z3zNubjRJYBYJbTCQkECNHkLg+kGus6VilpQQpHkaEMCgvY9S7YEy1A2&#13;&#10;GWqSrEk+3M0MIaENIqSaCn2Jreiub/cqWixpRLk4XFkpybe0ehgCILWiWjAswadQNJ7gtvcHgmku&#13;&#10;oFYlUKQFwViCq4rUmnM7NLUAOxhjc4+HRpAEVijK6GeVKagbwJtbg9ydcEocoIrzaittOOqFKHAt&#13;&#10;xfigJYWOEcl9DEcsAJNCtQXgShbGIFfsbqaMRUTIBJ8AYAPEkjmbhgJjRgKIvey/r1ewKMbV1Zo0&#13;&#10;RSUqgmDzhshaQS01OoU7qiCpNm3GF05dLmi2gBDBlKsF3q6T8aRwWmlFJeq6xughJXCMlW0oVZKw&#13;&#10;a4EvRoCmegIpaHt+vn4AcNfqxAqTiMdcQZIB0dFEfmiT3YDkDhbG0XRbci0a8xBIg5pdd8qqxgI/&#13;&#10;xg+hcezUi8TLliBWXFJVlN+SVm3a45oNA65wQvGuIqRFH4i2kVQYzTIVwt36B2XcpxwBVFyv00IY&#13;&#10;hSUL2Wi9Sx7ohjBCnE+YyZoQQSjYuaS5pEQIwpS4IDzMpIMFBZmanMS4JtWJnCrkYJ5vqSpv2Dgb&#13;&#10;mgJllCGMcUZsmOCCKCwlpJIMTm1Lc3ASgEBOLlCQDECNKwnyhvUHIXOy9fn0p0RW6kSHuIAFgKIM&#13;&#10;RxWGELCVbd9sbtu2VR67ADLfafs+zqMx27LTLKPUqxPw5ah6XyyBQLRyiTVOXilpo1tqRqkiLhdv&#13;&#10;dKNq23QH5eoGAyklIlKSc+xIMGOztQXUhRbCOCai+JwKqTHsWhZp/mXHeHGENBmaUkEjB1PcujSl&#13;&#10;gLgt3Uk4myBWhGgC2M1sTKkI2g7XZDNMwPklALvfa582infW3CUhYMlwuqZd64rVbb8lg2DQEkUg&#13;&#10;DrKJMWMq3K12uqspYQSC1zGuQMCA0rLc21OfCQaMIn/jg/xv334enw6AlxTXfatrSxWkGDII2f3s&#13;&#10;M+Ixkz2Twc5c6cluXUa3oimD3o8QgAb1gDAHEku8RleCA+RAYtrvTpwK6Hg001533phuhxotog0w&#13;&#10;AwphxTeEog2BcDZUrGKsFDdERg4jDUDWru0LhI1u8jyvGcYA1pr0UWKMuWJVk2/hoz303gcJIchI&#13;&#10;Mbne5n7PUyKbARCq1IpS67KsECY4ryZYRHhGC2xaWODL/gmBSjDa1tvuOLQUJQvMmA8tUoImjvcv&#13;&#10;J2wmQiEEVchOk6Z++0A5EAZyU097mtxtHEMiQBKOc2iQh2znbMG0kwcyf47DoUMY6oQZ79/f/6Y6&#13;&#10;/f3Pb5xDC6bd7lGJTg5UtLxwrQosuLT7tmjYQOz8lABsdljrtt31FBufJI9IF+EitqYAgBinYgCb&#13;&#10;uQKUSvLm5vRwAlSoB4ri3qYVS3ghuYsdYxHUOaTI6+N13iAj3y/XgzzwyNgRNpASJR2qZplu2SPO&#13;&#10;c4XWfuz5kAlYY2qCh6LqTkraYUbXMWt68PN2eNm7UmxKVTFdsWx4LpZdo2zLer12Df/b7SfrNJF6&#13;&#10;shQjOMUMhxNw3pmMKAOYWIyRywzBRmXrvVSkIrcibOa52NhgopDbuBcchBQcIsBbsERlyzTOHBOt&#13;&#10;eEyrDwIiKCUWeMect9M6T3fgVt5RiVSYY4lEYERBEmwoAcUCjk8nsnmEdCyu1gRZC7birZ3NUg2h&#13;&#10;DS8EhqRQXQVMfcvnlL/+9pu7vnUsZWNgwR6kMXkJ87JKV0irQIJksffdU796E6xjmr5Nb3x4UhEj&#13;&#10;QLgQmaJ1nitli9+S40oRX5Z7KdUXB6OjsYBSCbU2D7tHNwZc5hJLKxvoUYHp9PAwT3PcLiZH0XYY&#13;&#10;4JK3LQbENA9+0IOfs5kjNJMSeLSjcpJ3u5QgxsRt9zwV3elmr0pFDzu5rDMmNadYIepOw/sfPxsu&#13;&#10;Zd8YuMHp4hWBYcUlstTM2BImCOvw//FP/5Xgsm2TinSejgzW7NayY9D0IOVByprs+paQYhblgXCE&#13;&#10;GVdS0nK/jt5tBdhYSpKpAUinSsjcHX7LNTFOQB9zqQyrUZ1u4w+/2Lw6yOS1vPGGVgS4wn5GhDAI&#13;&#10;wc3cPTRAA1DAK/0f/ZKLg6rBPgMm1NDv9EbD5gMvvgV8NJVE46bdTt9BM97s8+HFL5fHcnA1el7p&#13;&#10;yNLXsVjYk+PEfkiwH8dbgwI4HWwOGJXp/nPgvwJKbQ51ueFdY+YV+Awp7FEFSn4aI8/fmBzunhb7&#13;&#10;s2KIuDIA87nH6qfMgnnuDpCEwCq9/byFkB6fXqwrvFGFme260Ax5Bs2L3uZFCYHj88/oZdOmAjrB&#13;&#10;PiuyiYsEP8HMs+jhsV32H/FNZPLUHMN5pAJUiL2rsgKvDhmQvXSft/vQiUMvA8Ajy4DkbTrTYfft&#13;&#10;7V00DST0+JC//T8Xxti8gRkASsVed26bIR8ZRmFxDic/kCQj0LGsGDivqIIJjCSz3CAj4vpZq0C4&#13;&#10;np73BJa5whYO3LThmPwcRCvXvP3L6fc1+PNiWftlRxCFLJgcEI9+kjgPDLFBj7Gc16tDK0LSxRBS&#13;&#10;zKTY4B9f9j7f/TVaKDkDvSQf90+NaEmxFAhz+25cgLjFgfcxRZRyU2C+mlUxLiEz7XYqw2Q30KoT&#13;&#10;s5bIgvF5LB3DTX9aAjxuCPaGE8FYs4aPuDhcEi75bmufRY60Zcew/hEwWwFtB45zkYr4vLS7h+Tu&#13;&#10;BJGciu8OxMZ2aGN19+vUEtYU+NOH9/FyIk0zRYNjBcuS7eHrV2s9gJQWiCPIoG37hjeULu6e0KFt&#13;&#10;yrYYCsj1vZMcF7DeeB7i0He3txvdPeIUbtfb0MI3d4dCnuftGTUVU67oaC51oh/Q9G2za7u7LTkm&#13;&#10;PfRNzfiJlepLtCCRCTvOkL3fV5ptmCXrsZM5ky15AWGPqbep5gxTxbvy+/5P1k8BOYHQgk6NBNa8&#13;&#10;sxLh8rIFAxU8z4FHAVeSNPuVidEYzziDuxEs8+akHBSLJaMKUUqATO8hsxDb4fl2RNplNzzst/t2&#13;&#10;ejl6V3fDw99ncOT2/fLR7g8Zeg9LJbBg2kxGAhwm85bAq2IIYogoFKQHxU0zrQV32VhPCEIMSMnj&#13;&#10;Wk/N80/uHwm9jtf2NFzqNWaaQSVC9oku27nb6dWue8Kc9bkC+lCmv5wV6vOCk9aaGXvbXnZfQobn&#13;&#10;y59l19sAws8fWneQ8EJT5gSuIV8MJL6SkHJ1W+2aBng73+6aE2wxJsTHICWZm8qbav0HTA0iqcWq&#13;&#10;yTRGvJJiyqgGkICG20RxdSVVmlJNiFJgHqybT8PD58d5QJxDhqtYl2ADL8xQgZvMmDhxzLWSk78y&#13;&#10;tH1c7WJ5DRaX2kvc8BRvyXG/utXj+IJetjSu+G4SPhBeQGVCTS5wCgVskOeBXJQ4RoDWUqF4jjna&#13;&#10;aAgEfK+TX0rYYBFj1ohC2TMRcbwjnzeb5oGkIviCUFk1VfvIfGQTuUOij8gnGevipGyLKSVS/sBU&#13;&#10;acXfvv3R5ow+F5+oOHwB/LIDDUYVw2ojx3GBrDhgTgsN1ZKSWcP3u5XkWtYkOkrtrgBiE4DVn3Tb&#13;&#10;1LbJ3RX+x2v3xfvIbA2A4gJYKVFhCJUiVSK/pBlFITWb1glVlfK6658k7Kv5qxfsjMATPkz1LCi5&#13;&#10;XW+sFYBQ3YqGk7/6/NAQM7qe78TjlzWsgGY/l9pU4McHAX669TJWDNl0W16emiol6NBnvOhve6QA&#13;&#10;hFTxw0AzrZhBAhPPbk7VYQU0ar/1Zw27+pGRzHyXEgnG+hOSiDl5AII82ODTZiXAoaS2O5UG1YHG&#13;&#10;2+IrWYw/MYxJ9/Pjs2139Pp5o1S3u1SQEPcK8OSm19+eft6tSwVxTrm61G8QsEHs1Lp+XovGEmzB&#13;&#10;PCs9dUtKYNf2C6J04Q13KN63O0DZuSX3jGexxdUUIymvcQaknRxXGEz27zVjJfrPBSIKCMu42H2y&#13;&#10;BQEsObaV6ZRNiqO/dfHldMRFnnYvs7nYMOlOqWZO40ATyjZEJDwkCQnjoFH5pR/ep9uSY6NII3vj&#13;&#10;bRPwfHUEcBsA2aPMFGJpnt9Mrx5TuY0OknZ1pt685BIicOax5bXj6ebt4uhxeKyBf64JDX0OvmHI&#13;&#10;V8LBBxIyYar0gzdOcR5RxLGWQqcpNQd9JOA+LvfNQcKzzZrThpVpnnQjlebTvMbwgHW9he8Fl/QN&#13;&#10;+kTY7uDjaEtmBNpp3H39122qQnUHXGKMGCXdIZOPtp2d3WCNpaBNukPfps2SYO7562ahTHPgDRBS&#13;&#10;H5/P4xnCVfNjtDzTSz/vUXDeXJ4Ox74+G2tv663J2nrz+strxWhOzsIQaPpCex8Ih7nl0KKaPM2r&#13;&#10;Yy7tBwUILBxDNlCIVNfMfnOIaqxIw231DdWf/pqwN2V7Yq+5+vP9+3F/vOPVxag67dfU/P6YMkgB&#13;&#10;YpBlLBoUAAAgAElEQVSBVYIWby+OpkOegZ+3KNUR10yBpX9b3of+f6reUr9GlZ6eflu3OJsETCE7&#13;&#10;DQh1oWd2wgDtunbyc9eR1U0RRrjtfvmTZh7twDGt3/4c5t3DYA2x9d5IpEgtuE1LQJgx2brPcDq+&#13;&#10;gJpgChUdtniuDGWCITKF0Uj5xYzPKqwZPP7pP9/uf6gTRSWmycGD/PjvP1q9W7bE5YnKNlfcrabt&#13;&#10;uu+f70jAfJvIw79W4JwbOYbY9rbGv97+OOKjQAHXPIaHHaoxJFiBHxmKt5LSapfgL5LxsLkcslYS&#13;&#10;kWvf8f5wnN7to+R7Wmbja6szj1sZocLeRM75Os0y1qx2l9sadVns1WcHFZxC3IaUcgmbb0EZ75YB&#13;&#10;IhFbwXkzDRc7BJQfKsEMVmi26y99XxHNgKn2vhRdbKYeBW9KWRLMN2dkmhnoNH3h7p0O7Xm9npfz&#13;&#10;DkOlUIVsWWGX6HO0qdi7veUOdHhL7u7IwZvIQGpoJPP01w9fsUSin+0fCssK6/Gw55acp/fDvlkc&#13;&#10;EFbyrjpxt2PJGCEOfny+rRAdKUYMz+t6BjZ+fic0b4UwalMtU1zhOpvUtqDxH9bk3Lf7dVuaTs7o&#13;&#10;oxfY2yVbx8m+ED7HZPL58j0ODx3gcDsycSUp3bf5O0bkfhmo4k3P+5evyACy1kld8sVFCifgD227&#13;&#10;KVYAyqU+ddWbFBAKkLTbltuSiucrO8f00H2Fhmmc5O8PGSGmG8ykDsGGGWC3W7kHd4EQYhE+9Vss&#13;&#10;PuI56E6isZD/dpm/YBgKhoQt1i0ANLE0DG9ofTicUll4AxLkMBFRITBmp8Inm6ig13FNiB4R40ts&#13;&#10;t1wbqRtOGQK0jhfAOIx1zmfRFI8hILSqkEtPoEfLee3oY0MhQ366eUr3mBHMSTifqd77ZFutjGEs&#13;&#10;ZtWq9tixPBDFlmTNlRLw3ini/Oj5cPvx4+UoKRxbR9luGJMvXYevH7D7l7/9uB4ad16X/csuYDdu&#13;&#10;8aGTUxzbl+4y4mNRy7pVApAkGaLmsK+KDqW/rZ+jPdeub6hyOFhsT8+v02UiVBmbjvC4uW8M0+v7&#13;&#10;p0AqxCClYnveo+hyDRXVUO16w1znKh9V1nSXLIBAPqCNtWxmsf3Qude5VgjTnjP74cUgzu4DArqj&#13;&#10;1IUV0jReFiyJxYF6Wr2HuqIhiVsSzwoEh3Lei9dZrNbj1VH8f/36vxKABVdv/rF2PzCLDMmWs6Qg&#13;&#10;FXCczsVGdIxMsI7vFv+DUQYCqhl+Ot+f+sPzcE1D64yHYeT+VoR45ShO6fxNlt+mj1rjIPh8mkGn&#13;&#10;2kwJxJjodlyyT1SmKRa2bqaRWtO1h31crM0qURu1C21owlyHl81Ha9w154V89OoJ3/RYvr32iqMc&#13;&#10;Y5GNIMaonECBby8KSYk36E/syxhgllMFkpN0AxwR0PWbNcLlwRWSiEos2Sxxr3uVzbRjzXN7XFfB&#13;&#10;GnRePmRX7CQF7VVhuctLUZrhOn5IsYo4RCsKaWmxpO1LIqoZ/LlJILEexc+fhYkaMYG4fmE/Vp8N&#13;&#10;BAb7ATzFpSym5f1gHUr2H/YPi1/U8rWj7brctm7xh3tGcZynbv+Pq4eTW4SGtSkOWSLTTKuybQmT&#13;&#10;YMuGIzAH6KbfnzUzNtrbw35wxu5WRMUQQpCntl03LcuPz3+n8Zc0BSWPawSMA+uyxijdr3x6XRXc&#13;&#10;1gyKiJ3jZGv5PfvWTVcg8MVO3TsDYVEHdFOfHaCvtJoQgNrd7WhSauQg7ncKPjMEJtWjukO1OtC8&#13;&#10;maF35a58n9sn+yA60hhOHNhCizaeNuDm0gY140W0zEEfUeauLiDbjvp5U+zK0Qr1Dr4V1cqrfTdo&#13;&#10;93DsvQtPzy/jxj7IpmHt13UmvHGbrCkf0sMF8Dg+KHsPXmFVEwhm2QkVjKWwNQsPASaIiWammDSA&#13;&#10;EmkT2yim23yTA6hisee+PZCFBDvU120AOMG1CsO3ba01WWg0fNi3xGJ7b92+Cigxk8i7a5Ror7Ib&#13;&#10;DQqMVOTCMhyaufgiGqmL6AM78+WXwZQSUmk1O76VkmNp6aGu9dITyzRaOG0ViKIuA1Dj1oQEIGV4&#13;&#10;ig054hj9eivGWtd5B2Us4/bkHDDeHyht1C5nG7Bn+DmEzlLEvvbdND0InvNIhwC4KIi5zE4CjmtA&#13;&#10;hBiX/hDdY124N2DaeDp+tCXXwos8ck83d6TcSuuI86mgjIHge6BLyIhiHC0yE4F533cdx9Xc9sz8&#13;&#10;BFKB6gLaDDoly/awRhvNvFcNsRBgOtp1yViY0NMGj81FX1KLN5kFkyFvnGAU4yZQb0YoG8tUAJlW&#13;&#10;SDE22CcXM89WLPJ9NQMsNQqEYnQg1w43aAUzRauylUKKiaZfQHAtTdkPFHFYZ4bPOL/kgnohzfSO&#13;&#10;NTnJrSQAspyHp9AVQ8+/Ux5rmJcbVgSj47LSljQHShX3ISPEG6x2zzu52IVxYRaRAR2A0BG19ySy&#13;&#10;TgAZXpmv71Jo9mw+hJDLFDpbGUX8SmpEEBGo6g2hQDkmkq80pOwKi3KPJgL1b2iDa6L+nGyAzpYF&#13;&#10;G2yS0ZA9EVafdfwDAAtwhO0BV4YoxnQRMd5ZKQeotuRGQAGH03bdJ7kogAiitKrL+pazEBnWW+st&#13;&#10;5pbuYbI1TRVXOPTddGlgYwTMspTi3S2dM0ycKHXkdBH9vY20umliYhfiDvLwimcQkYsSHMK8rIdC&#13;&#10;/lX173aj1J26Zqsa7RfA5HZPUeKGkFvK9OFVrnNeo4AcJ3JjYi8SQmXZy8f67KfKocBpPw03IWpd&#13;&#10;F8J1TnnOn3B/B56slDgMfJ6LekRopuR2j/El7pvA6oyLPSbSxuhwcYRXhbrowfU2BntY7G3QKyuN&#13;&#10;CT892d3R02GrU60W+CUuf1pRbVABmTd0vP+dkubzXH4tzG1Li1uYOHrssbJ4vZ1K/hBdxRADgG2Q&#13;&#10;2BuSPEo3fc2BVCStg+VpKWtDU6Njf8HXL3FQAVIUNk7q7HNAmDaV/6kage8CYeujbygt0RsV+oKL&#13;&#10;uRM7bfdd31RF0Adq6xYoZCLzGxNDrs5PDk7N8uIGLNlxORdZcuIUcnD3VzbzV921xc2ST7M2YsNf&#13;&#10;kL49rfVdFtgslbaQt5MPXosOtJQAxoEg9hGD61oM2mkI+EshawqeZ0V1wZKJYwZqkNTlUnm3M+Xz&#13;&#10;hS2uAofr3uq7Dm2dDuZXA0JJJq5ehAmsL+gY1+DK60PyAaUJ+sPqIY68LAcR1gUPQa0RF9lXsV2I&#13;&#10;ok+nH/wmyjOk0YWfIEM8XHTJQyAiP0cSF2zkC4a3R9mQkAsh6Hp+Q0VNRuzXnlMIzD1vnyfiXHfm&#13;&#10;sKDAQE4QtYE0G2WYX0gtEkmU2Nqm0pJIc70f2haPU2XkASrfPnx652jtUsEYHz7fKwEIac+SbbYA&#13;&#10;fJkv8OHllIFfu7WsASI1rwRDw0DC2O/F+E0HtDtdQyPh2eAHQNBWtpbQ5/RsLosSaj3AWpfDI24w&#13;&#10;vQE5UIrvN5q1CFNbeXXRFPahybKkBp6mNCVe1bBfN7Q7UCFE9eDSXp+mfVvrE0cfl9TvV0Jxjti+&#13;&#10;SgwqZJ4N5a9MBwvqh9/j7JWoPjdIHElYcF6zzZLOa/Pch1qQj6T4SUrWNk2YIpukiJaVm4fC2PnA&#13;&#10;JbXeMObXalmmT7sWPG5yPHtjQVnOrOUUx2l8PLx0MOJa+n045vTDWXcZDokOBzVgLgHCH6K0MfLv&#13;&#10;bwZ9zRfUtWXfTxoguMVYON6YmYT+p0Yz71/G74DuoisRsv5y/zcy6vZkb4i3STpYKipIznw8FbR+&#13;&#10;GuoVc7/Pm5E7dFggVIiCmOfvOA3CBMpVblTj3nsz4A7cxRXrvYHbVjeS05/JxtrjdC18F2oYCXG6&#13;&#10;F3d9xIOJJSgoC/NZoECBDv89gH2plRI8dVA3CyOgYczAf/55XIGTYtYJR3qiAQBzRsIDkKMrEeiq&#13;&#10;PMyOquaXFMJqUVkrWmAQOrZbxmFfwZdVm8BvuIsHr74pQYk6UDQWqjusKNvJpi5S6BnnqWWPm4Ug&#13;&#10;OLSlQ3sg8GKWIjlIPVyuiGQ2UAuR+ucm3bdfyN5yICVC8Ar3mDoWrl4ZxrumRpNijjHJdHd79hET&#13;&#10;e3jtStzWdZ62E2pFfWDASWY/NSCie9y13C22fR2WMY4hfuRoFVYph8gawTgQGJY5QikEYcVRjV/7&#13;&#10;xb2/BU1ZA3PMvBe8bXei6CUCgjAq8VNDehQr+nj+T5pBbC1eli3YrJAMYyX6FORwdDBUA5rotqEe&#13;&#10;M4SmrLOca+Y/fY1y+JJqgP+z9mDdKW1WXCu8rWNpK0cnO7tHtZs5fyA2eGZTXxAEI0W6YUcdmncS&#13;&#10;2lYOjsa6zk2dZXmX5Hj3fxCXwscChwCQP7slKXVX6Xj6L+eFtndGepGm0NMGDyueYdnmfzp1wdAN&#13;&#10;zh4m1utjw4f5I98/Lurlcz7b0ti8K+G9ktIxDkNIq9i/PjjrEAe9aGXjNwwvEK7wKaA6+tsDlf7Q&#13;&#10;EIjbqgAEriuxYsZ2H7tlSCGCUHscMcylbmPsGrBRsYao2j1f67IDlBdKYqC69YufQ93owK+j2yxk&#13;&#10;hyaHzKMRaW2k9EBX7BLdcHigHzEgSMPdDfqEE5MEybjZKygRjLe5QQ/AcpURNxZFmnfY4Qz/fxLl&#13;&#10;nNuy7EAQ8p6nM9/pjRE5SaruorpZtImJhYvBwsLAB58/CUZXr9IqKSVFRmS89+547hn3vDcGn/0V&#13;&#10;EtkebfZf3j/WzUDtyBo56ERdTqCiOcngYRAPDCCnzXhe2u7ZgphVEh3a1YhCJejluzm+iPEO+Kgy&#13;&#10;uxY75aEi8mkM7+RX6rJJUutuY7xRJHs0Nn5Cy505O2Kcabkgj2u5C/nD14HywdrH8hHMtDBNgMeV&#13;&#10;04hAjGCVIHzPaGXU1TUEYg/z7BrE8P/5X/43HJzvr+SpoBGGkBNB98Hf9cokiSgwUW/Tk0gujL8t&#13;&#10;dKNA5y7gPsbHfZ1XzvOz0b8tK2rqetcqxJrLdZgz/7pASRuBTcOGVHlupwioNnQz6wuEdV1k4vjc&#13;&#10;aQM/vf409JMAKboGZilVTyp+vl1WbWl6Cdd7tvPDTh62rgqVX+Z5OCl2MB8jTeraKISLVJW6VlX/&#13;&#10;vmctCOtVnw5u/W8n+PRPL4kP4Dvp4gdaLm3JCd9OmNqHPXUstm4A/vs0KLzQ9hXy+u9v5zL+9m/U&#13;&#10;FGirhk7+M3Xg5ONXz2p5Lyqgdmp7Tr7nQMnC9vcEEZYbvfiq3v4V/a14wDkNntdSJ+Dt66cHd70d&#13;&#10;AmoCPfBuSktvV1Dy4qGd6PpQ/HfDPa3g9tB25+9/2RYoV2Px9lLK7uGn19P5z3Fdyqaatd+Ip+W3&#13;&#10;oU6lTnYpafKCL7vM5meu7oD9DrqtH/nDixmNjCQpsmzJTK1Cm3i4uoRK9mhjyT+Zf//+vgKVVdr1&#13;&#10;tis2ywKKsnzeES5AseEZG+hKTn7o4+k7C352f6w+OQzGmvqy+NffvgtFAHksCsbTWOmJzIlNiMfT&#13;&#10;XP94vXx/2sRhaNnls0uB7c1bbT9l5iX74PGtv8Hs28ftYL5tJEXJhWkpn+vDugPat4Vid6tQlwv5&#13;&#10;pb++7tt/zjh+XN5Ubp62p3k8PL88ssh7iyGddATJClqFNeckkvWb+mkaXLn6SbSnfoCA2dZPs8qJ&#13;&#10;J0O7RrydAikxbuwznC7Z55qhbRU/Npeprz9TP/Cf/+VTP7vblD8h+X7+xy5vi7O8b5bpfc42+dVb&#13;&#10;kWq5Ib4SD8mQc8zm50+fT9PVwacMOIF8XdHp2+9oU/oHhtwx02RcDM5Bl6PWYc0jyjU0SmSXhyXv&#13;&#10;2R/snDWB3Pla6gVEXWwbgA76/fSjVN+5quiVksQwK/eCHE/Z2GjAZl+5r6eOAP4LmuYjiz1db2q7&#13;&#10;XS7vIBtKQS6NKrlPEyMxxvLuf0UFw6L2XylBeNG9ae7toaYAi8BfdbYjNRiNPIckPtcNwWb2p5uF&#13;&#10;uK4nFKtinTyBjstQNmAw6Pq0K835XWdhh+AxGsO68485xsenzVkvPw52clP709ap/bfrhRSFBbFO&#13;&#10;LdqA0/mEHOC8bDfwPt9gkcCF2xURuuFWBxONSx7jopIN2P7t7Wv1ILEp4U8kFGgzUNSUAbvBXVry&#13;&#10;RMzg19QPYdrsyb9fOa1HFzn6iAM7NIfxNsflV4ZIDvxaYQFmR+Q1KFa9bYfg85gqf9HocoGJsIQt&#13;&#10;hWel/dbXJ5l+UM/2trasGoOs9+YW0yz3U7rZ4iUk3FXNfQ3TsCDvsQfgAN2iocP3Zr972V313QNn&#13;&#10;68Je/gGWFZjYysd9cz5++6/yD+KTkAjgUcMPc5ePGIQMp3SeF6PaDAhL6LGZKHkGGt/Ptx3eWOMn&#13;&#10;458LIQ3ntRzQ6rzf/efqYofJw0NDxrgyQf3c736pJ8Ln8kB9ABuGbNjT1kq3WoA4Qi3bRoWuY1UB&#13;&#10;3ua36Q0lbs8kwgvOREGxHO1YfT6efiuKgnM+Lmv3IlYQYVnAdwiFshVq6989vgag9/s9DeFDg+Kh&#13;&#10;c2SOrKE+pBrdaufa1K6PccWLvia0vy3T9ofGmfOhemA4jJev15MRzYEX2dsjqzcBV0A0/IZv1z93&#13;&#10;T9tbWG+BGDsSQKKP/XrPAhdFGS1Ijq3XQ1zLuu/78hoZkLunSKiOUKNlTlfzUxJTpBvnW713pJ0h&#13;&#10;BHB72D89PU+ziV7md1roXOnlv7ywYy6rlnKDXtnzVzzy0MxTqpuHXUcxsND3KVzU5skDdzMX6aL/&#13;&#10;qy541/3wSyzNZK/DcXxqfoKQb9iuQCXEStXeeEeEun09NS+fWV5c/wV3+waopK2EOWUPCsnLcvGc&#13;&#10;9X0Oc90JfQfEw0O1KxjvQzi/z2aNBeu6CqXsjV5bLtumm91YHtR6nnnZt6S0X5b0lPi7hCHarN0W&#13;&#10;VpFDg5iV288hYmKJWtyFutPrZi90ofYanpbXtoTmOuwJ9k9roHejP6NP19/eNoWM2Xl7bBLbLHzf&#13;&#10;b68bHUu4ovH3Y+r+xHzOOcE5ncZ4oY3jWZeXjrkE/PJ+v1dPckp+//wznvF0HPbVo0jKuzhzYAW6&#13;&#10;0NE7q7qCUziQxZU/eUCePv8o6rdwOSOgO4k53B+uN/J+gr7xokcMUM5BJBH6QGotdkHZyvvVjQ8/&#13;&#10;7C8f47Lc6+e6T9duIzZtm13kJn7zt2b/rCMfG0vPvCWk4iaBaamk17oB5KCmj2lQP/7YzyfWi23k&#13;&#10;+P1KH9K6CT7btuKo93P14q73DVgF4+Zy+qen7QQnJSpYsnczVuDV7MSSjQ6L1E//1CBoQFceErwd&#13;&#10;l/z6yx++elw/7uwap/N9A9Qvm0d3cwru8Qaej2fEGWRq8P6fqmU9f8nNtJl/9DbefFB3/cOhPnvz&#13;&#10;78upJTuh9UaVlDAoNiOx6zqBoPGa4sZ+FL+jb92Pu/rr+d0whoQ2HosdW9gta/xLfI1zoFT9dHge&#13;&#10;l1Nq49Eu9j44D0zmawrreYCJl8XD/P7tU/ezvhvqM7Gj2qqj6YnH8rB9m60RB6r6OnnMyuOaa3+p&#13;&#10;D220yVzC+nGtHP9l+6c8mEkONBLuy/+R13+1fxYlKCr8p9m/+5mSkpE9l9BcHA6kw/w2/0UVbNu2&#13;&#10;XgdVla6/3N7+oTcTODEw+R0qe+fFyLGV3x5/1TceAXOR+5/Tf8GPaXWqKvpgxjwt3o+D9R8xoU+x&#13;&#10;CLb6wG4x4wwGapi8HxHHG5yrg5KjOhmQZd0Bgn+dvnSq3tkqC0z98qlhWbA5AUF9XRg/d587td5v&#13;&#10;/cfHoVvsVMfvwyegiorcg0pAyDd+LpLkELt5093Whd5GA1S1a+T7n5en58NMbx2PNuH7beKguig0&#13;&#10;5IXWbGNUgkZMsbm6XQ1vxiuQNhIYOHtjNkV1OrZ/8X/Z7ECHzo35gYp1+1i32+o0bUnF0nQ55JWU&#13;&#10;df/na43bAjQ2B9tPXYQ8kb/8zUomlst3/akiW4gJ2Rfd3+y35XtOiZUP++k3Ax2de2M/j7d/Cz2c&#13;&#10;f8/vP3Me74aVxJCVcaWDjBaIgO19muHTt+8r/ellUDcA9K6sH3w7YT7e/vLDqx/+3+kfteLPTLz4&#13;&#10;VePN55+vs4sZ/LHcffv1La6C5BbJnqDcnz9wyg19YZEgC1Lzg/bfiGL3La1LDCQINMqoZN7nJdk5&#13;&#10;FDD/tqyA2B9/2dK/fSz49vzQILt0D79Q5B5KOOproUqfvGfwxRbs8PRdL72K7tpWSzLBmTL/gVbx&#13;&#10;/vuDtEsvWFTbg4BqxP+ejo6t81HgIxxYv4lwnPhHP52FQcHnTCZ72VHBN414vbPTv31dCrabzmvk&#13;&#10;MPf85fGfbu8eDfHd/HX7ICbq+ZjqTDtE/wbfxeC2VTWce7YnICPhwQ6KYYng8N+PeJfzB1ZyW+JD&#13;&#10;Gbb5ZVmyjcLzLnXmOi1tK/dblW9f9ADLoojJSi5Lah4a3Dv++23lkChG3kP+BeGTMX3B48XOfcaE&#13;&#10;Imjs9dfnfeHdzdTexw0N0H704ZGsKwGRRcfN9Upq3lRljTMU/2LmbO7jbb17T7Bgclfr9XZ7czBV&#13;&#10;1wnumIv0jJ3dMClkOaeBqgRbW1XbaRqf2j0WX1OKRVMmyLc7nao9HO+NXizH58ltNtvwd/r0+Idh&#13;&#10;RqJ+Krk2iSHnH2QzpK+/AaYdGK7znvfLoWGBN3NRBL38ftxgIVj59R//dsDxj4/UzLZsu325HPg/&#13;&#10;LiOyL7sUY7ouOYVhneYU8EBwQ2eG0cP2qjOnhgcX3y/FYd/WVuW1g1GZDSvAPb+Lebu+0ERBQOH5&#13;&#10;JIoHVtQYcnt7HPB5H4399LzB/8ef/mfOEBXIrxCZwBACMUgqEEWI4AhRNhjkJSUHU75Qi1HGyEGs&#13;&#10;ZJGTX8xwXHHghQDeEp/7d8uwgAFyytkKU3Y2GeSCBcBGaGxwDBKlMAyKZTcb3pIYR0Z9TLEuqwwc&#13;&#10;onIMsC6b7D0KrGFp0ymU3XX0GSAC8Kf945IYF9ZmywE5nW+SUj2P2OaP3iQCIoqSCMIqYL0ADIvK&#13;&#10;eusQiYT7kE0w2tsNyIyi1RrKEYYIGqVnAxKoK4L5lsecwtKbiSfCIk0BeQANcN8vb2rzKIHpVJlD&#13;&#10;yDQmw7NbShr5p4OfLDYg0YgBl6zqzzOK6xhtWbVWu4BIUZVlWSzL4PQgg/LOks4ExyEBEUUmy6rc&#13;&#10;j653cEF92j8cVrsyxfU0bJQC0a+IZx5EgH5cUJtu5wAxq5TieDiPWdTtFJ0ex4orkfGkKTBXZ5KQ&#13;&#10;xWpsXifBCM5Lh3HB6/syMEWmBRF7XXWeNY1x8DZpE5hSYwwv+8Pt4zst6erCMo2fXh6IMyVAKUXK&#13;&#10;CpuYXjwHGKjCQiQqtaTEcS0aPOmeIkYzdGad7kYA2TWUxtnoHiMJXSaUZpgtZRbOSKDVGt6xHIu7&#13;&#10;XnPOLYPzMt6sqXeVu2CSqBlW46P2a1bEYO9cwgbCnLRdIc4WAwsic9AyumtUI9BsEoK54gqEiEUg&#13;&#10;ivKCyFKgVRvawWy9vpYJYhloTWyAH7//61O3rRAP3rKtYhSAuJqYttvXkG3dsQACo0IbN/Jzmn1B&#13;&#10;Kn01AWdmyrh6wRSmuq1kSMTMUBoDKZ+j46wx2gLKVbflOIAAbUhFs4ka3IZ3nNV6j0Qh7GGEAFA1&#13;&#10;+SnTaHkOaygBtjqliEPUrJQu2qrgCyDlTkSRLnO/KaXgVFYVkEKQEgGIQqCEr9oQgIhH1ICMFJPN&#13;&#10;8XqFEBCGKMJKiWVdFeR2nIdg2lbZvNSdBI7E+4UVxEHfUJWsoxhnrR83D37S0fh7yqJA06hToqmg&#13;&#10;tWgzj7jI0KmQA8pwdmNeLKna2+Jijt2hHvsBRxRWZJDjDAY/pPZBmEUQvoIEkUCUOuukZKRimKOi&#13;&#10;4MZ4GWi1rRY3G6NZ5MRgZ7QOM0ekYZVb1lyJnOCu21xnsy3rAFNVqzXjMtfaOSpFznwOOQjqrQt6&#13;&#10;4IppM0rBGSodzBkTgmoUs+BynTTGGBGaJFvs6EcEgbSGGOLidIWUZJoZ9MFQ6GxY51scN5sNdJjI&#13;&#10;gJTVwyCpSD4PzrEKiwbPw/rU7TMQCcpCmjXfuoed7glPCWRYFwUO0GQvsYw+bT7ttHec5hgMBO46&#13;&#10;Wb3Osu4cXmUlmOTEIY21Sx5BaCObP/qu2spCKR6GZa2rKgQGV61XY/TktRGKtUw2UtziIpyap+F6&#13;&#10;vSrU8IpclzFhJutCigZBwQuaMkoBl6JxYf1UFxtFSVwhQsZijjnNGfqUcQDEzT6hzKpqu8zrOl6o&#13;&#10;rEBOWhtAME8hR08yjNpHnVezMIl9wG1TRrvgYKbBe5spKRgnpOiG9d4+dPfoZY7OzGjxu4dydXCY&#13;&#10;UsMSAbqtm2mZ96p7M3OpqooU19V45DxcH7Y4bVozaYWF9xDaieaIExAY1NWDGYcyEzPk1eEEYgr6&#13;&#10;en0DNEGBc0oAJVDw92ngkQex5GXO82hwomsIKY7aQJHGeeo2nQcKJwJwVLWMgJKyTkzcF+u52wNO&#13;&#10;bfb3ibIai3gdLgCAaZiNRyvADEIyW7SYEpMx0YTNfbmuyWBIZh+utzvDVVnGcZoZqwialygMTn3W&#13;&#10;0YRtswU5IwAS8GkxOAFkWHC/Rx2Go+aVZE6MC0TlBiII1tWjGDBEHmiz4AxziHa+KYyQn00QjHUp&#13;&#10;5RhdT67c15OeHUgmZzMvGUGAqbGACZZhHuNa84IRqdcVEjkFDRzq6HbLi7f7cSOqOAyg/P+rE0hQ&#13;&#10;UUQIQIZi03poc0ogBG8S9+U8GWuCQalmTABMOa0z6+/DqgMKJk1QCHxbztQGDIWo1eTmPFjclonz&#13;&#10;e4jNhkrCWCIZ+cyISXFNDiVnx6Htdm4EQrBiw8Gqd4gNwECf3biSpO6ZoRRoNgqSBEmGZNHJQVJS&#13;&#10;RnIiOK9+wLkEC6ScTLanMAmENc+TtxQAb4aCpn64KC6QqvQC6rq9jzdUKD84FxdIfUkUyrQuEIiT&#13;&#10;gNj0p4zovBqm2PO+ev/617KW4+/faWQUSuiW6/Vbtet08i7Hx4qlmARTuPBmdBFK2snLxRGJN5u2&#13;&#10;Zvw0XWRdMo4Iz4tPwBpqLKAxqFxiVCQ4eaGBjdhJrfq5x5UipQr6VpPWe9B0T/5jWoPHjPf9ijOe&#13;&#10;ncmMlaFoShUzAJS2NMOyUapcx2m7A78Nw3a7K1nlUJhn24iWV41fe0EJRTjpYRkME2Ja+haW1xq1&#13;&#10;JyYAACAASURBVMVEmJAkJZMEoL4fUStNvnGKAI3H/lh2e2/J5boWEY5MCMLjsk73oV8HwnH0gcgG&#13;&#10;UXWZRpn8ShOMiCIJgN29/DSnAJSCMvoJrSHlepGhpTyFNKQYmI3apXmxBJmMaaXqZZh3dREwCNgV&#13;&#10;TUdJWmO0EFKm5BZBsFLk5uslCsBEgRldP+7712c763WalkXadRIVHSKkmXqnQQ4Uq4t58xiU2y1w&#13;&#10;CKuaCqqTMR4loFF2GECcOGUokKDq0tzGsusSI/yeHAFxuXcM5tVogjPEOZg14pJCARM2yIg5Qzba&#13;&#10;OIAod41L2QGSYCxgSQHlG/L8vJdUzIOOGKY1Tb03E6IZYhBxztb52zB2XZt5dGDOOXiwoCLFGSKp&#13;&#10;NqVqpJxDwJyb1R3fj7AgIlacyuBg1CuVFHMKHVKg3my6592j1jakGBFaV82DICCBHE2yqhUZ4sO+&#13;&#10;XfJqr5daiXEeXCSqUlWhpjUyUtywodZ2WWYL3s/fBEXaGXOcmCzKTbsGvOhrKRtKOBSIhUKjwak1&#13;&#10;Bdz9wBCn0+VeyiIvSRjugCe4xN5UCDhHZgR2dW1uI5MwRXmb50Qxceh470+TkbREmlVcARcgXAHR&#13;&#10;gtOCKmARoxZTGjz4+vUvCDMfCC3YGL1Z7lslvQdC0apqhOwUzKsCLSMFCECpgj5iL5gws0dpBlEj&#13;&#10;iNad2MMUbXKFdLTMqzaSlYLB5rmdp4VlMvZXImDAFgsI53b20RNgOQV3x6kYllFW8vv5VjeFHmfv&#13;&#10;R6tX410I4xyNh4FXAlrtQRrGq/MLXEW9a5cU++BZoBBGbTQgpus2YHVmMKkgEKwmgGBAU7Utpsi7&#13;&#10;mnLOSc4QIaQ9YKxkjBBCCIoSFZLBS/9dlLWU3Ok1OP1+WyLyTDEhFRY8Y5BAYJyDriA5PHV1Bh4y&#13;&#10;iQmNOEy3VSna1oW5zuaWS1HClJ0ADQsuaiRIXO0d0Pv1Wio5a0w6nKFXQUzTWevFB8tQkLmGOZhs&#13;&#10;bcw3G3fbWgpUGAprTAKyszU8r9iQHZuBVxlxhnU0FWQpGK/DcI8TlUKwZL2kkiqqGKbOCbkZVh9N&#13;&#10;srdFFgw6SLmstrujGedRr2sScjvMNtEgBI55WoNTjEfnC0LP9gIINs5iwPOUQAhrP+H//cf/yUYT&#13;&#10;UahCvVM1w5gilGMACE5aTz5wryb9BSUgSTnv4qYVwY8wty72JY3bMr+50D1UPKLQ65Y8J59AylVV&#13;&#10;1kmKksmtCsdxKUjKiBNuNzULkJPg13tZVEf9vS6RXy+ZFp+fH279CdODxgRnsK8qvaS8HmG026q4&#13;&#10;+yLDmLQTASy4UrUxwbzQxmTIEPRaY1JX7VMmudkVheySS3mNYMpgV2ZMPKYeIAahdoYJxpeBU+mi&#13;&#10;rTdKW9jGLSeMcWbi3P+uK0XKOjvIWcDu7jZV8/tyx4o8/PT8dtS1u8OcmWAemutXV9D4uGH/z/sb&#13;&#10;tfAg945PDNUUKOJEyR3c1/O8NlVLoLqOtxjMpivn+wnOmBEknuI8Yg+9gWFTPXz5/XdWwcVfVV/e&#13;&#10;7f18v5SbEidHfQze3CyXmywzyotzyofQOK2BXkXrqPzhoudYc6lBi2iB+c2LpxITxr8d3/ZP+8rT&#13;&#10;ukBtmwoD10gy9gkbVnw65MmlYrSqLU3MWFT1OscoGYl+vLwVhwp6ITke+5NIscwZEfntfdy8/gGF&#13;&#10;hO0K6gOXRCM0ZAjWEOsZZWRvvsQ0kFSzJt5c1QCJlqeHbplgI9tZz7ISfQIrOUKMvI4jmaKrM8hd&#13;&#10;VSN7/zLcisPuoRXuUmWbuqL5mJckjNgVnkc3I7kAwpFoOaW0eNrrFPEtsIcm2zlON2OkST302c/+&#13;&#10;On5HCkQQjDUFRscFC+waah7rYklL4HAy8aBcAejn5mGBZiWp4CCaK8FbIOoEV59vycOyakIE6NWv&#13;&#10;31bm6KN8tCK+sFc9u2WOZTMBhGr54GdeBa2zl/vWGva439iMLqtF65nhlojiy9vpUFSi5Nlxv6LI&#13;&#10;1vlq9s9PNsjZvccCh0ZtLAZrNDoNo2027MMOZcFLhoPaodZkBRgtTP+dCJGYmJMLK1aE+GFgWOiw&#13;&#10;HqrN+DHwgK6LKLtOdRXgWhBWY6XH8PLjY/9xrinPu8YtF1FgH3QwWOoRCnSeB659U9Xzsr5sdvP5&#13;&#10;yjFjmFxxoZePqtxYDWDH9M3Jjnoy//5taatmuNxVmYSosKozkBFpnVZFVcXKubfH6Rr88MMP7beg&#13;&#10;3N//gQHSAmNRpZS9sYTjXKCc/TpeC9lRx1Y/YwGJQPTGscGkRQloCdjyMRvXw+0epPzQdglIjzPn&#13;&#10;uBD4pBnuA2SE1eL9HIuH7Yxdk8i0XJpOtRuBcaFtGlc9DHOntpiSdVgKWq+rNigvNHUFg66c53y9&#13;&#10;WC/nR8GxpAHbislkyaZQ63DDn0u3pOWiq51fzWlTtSkAOy6+ag2cEtfEYWRhBFxnWhf3BUxVV9m3&#13;&#10;EoUxhkgJCve04MQpJyg7GinHIHshWFgtFqpQKmIxgnfC2f1yK/nWVS6nFBYbUXNANcDwPJwIMkXV&#13;&#10;LMvCxIEOC2co+BFC7s1SEGqmcWapGCQVFFFE2W71ZyqKEGikMUaMiVyW5fHzMwgIBQrDBV0XFCZn&#13;&#10;L1SWiy5h8HG+MyYWcyXE33NNPTmdLp9enmHWEXKpCkLIbbo2hArCgI0yC8DI/rD1yQZLol1rQWsM&#13;&#10;cbF3Oklcr+lqoIwoAIGPpufrUpVcRDLboR+ji+pZ6VISbUzZbXFv4/OORnz+7cj3O7nNkFmC9T0S&#13;&#10;DqgIaJw9hwMFsCDq/vW3ARC0uAMoPC7b55+9nRoBizq/Xz+6wz6T5EMyFKeq7HS05YLW+VFJg+me&#13;&#10;SRvTGqNoOUAZU+jIFq8akiRb4RNHXTksrij3Gg3426gS+rTdDJ4O7ggpUEhy2emMV4gOVQvfzjyC&#13;&#10;TpQGK7bLFnlccZVlFoVzIVtS7mJKlMDq8SFa8jQgewHzARTzuGKAOKGAR7pGRTlZZdMd44JF3ltu&#13;&#10;ydiCovVN1VCxr/F1HnTKyrGzPv3w8pyN21cdDuuuSKPt/vHRN3W9jpe5m+EgbYrNYYsSGqajqpoE&#13;&#10;+PfLXNeV4GymM3fCG08ZgVJIXsEV79lhOv1NC1UA+FgKX1fUItw7WdR/e/uCIPn5xz8BSTRcYIjz&#13;&#10;5ZYIo0OtRMkIwbVaTx8coOPpQ2TMZeUj/GnXwHsGIs1gIddY7rYaGNly2UdzaKGSAWMhfDaRJnwb&#13;&#10;3wFTFsXBzw+laquK5sLdMmvzRZ93iBWD78uYV/958zAM8RYk9NPrQSinFpKdx9oQyAWZ+qLkIWu1&#13;&#10;35iL+6F6/XL6Lh5Aq0p9m4qX/eozhq4qgJ9uO1UuAfSZ9e8z50SbiVc1nlNCRtSAIDJ+nyQPh4Mw&#13;&#10;81hzuViPufCREPcdR80kVWtiuLQOc2w+/dA6mOYUUqSPTUw+J0+m/EbJCyDlx/D94fUFQnB6PwqK&#13;&#10;kxTOLm1BaJ0tLuN9gH0vKnxOcw0xGc3vVqhWzOttB7tvw4lUBeSixPP0Zglr/vHb7RDATXjvYan2&#13;&#10;flwAp7CQ4N2vugeEHl6f71//vMoOxCgBYkVvt4fxNI6/9y//8cfLW5/GGCq64QFlAEKiwe8fPruw&#13;&#10;cJXIVK4p0ooOYcgGbNUGIXpOAybD9qE2cIZVmXuESH3pXYPob6v+4fGxQSiaoB4KyjFBQntRtG25&#13;&#10;bfLxeEwrxcUyp06AAcPzMmtEAJ6cLjMlQGqyoLKGq3mnoOAYeAdyom0RztpTSARi2Y5RIlaUCRWI&#13;&#10;D6SqEuNhCcULXOfLfPvYF+3b0Ku6Pt1Or3Q3g0ARjMG9tv9DJuG6HG8R7VGRctjsO4boe3zfv7za&#13;&#10;CB7Fy/f+I5LoFYSu2daWgBAZ7Xw9+oEc1DiaOnsgWCoU+m0GDW5wVs5yiC8pCiFLBY0XJQHIaejQ&#13;&#10;36dfAZWs2ZJui4RPRNH6kP2srMIJn+Kv+m6TR2WxjVyDQZLU5LXI9rLbba/Xq6gaweUa7kQGUUeM&#13;&#10;FFIxcFOtnWUJWFsRVXadofR6vj4+PobkVWwYljAJp68R5nq/IT3fPmzvx1ueo3jcARwQpooXZagI&#13;&#10;WBPOU9C0I0n7uhKepWpxqpJL9rODyC4JcJtUTnP10hYO8QFlEH74+Tl5cx2GcHOQM1LIsnuMXitR&#13;&#10;IISdSObkQOP4M6h8Naphditb3aItnpF9d17arn2uQJbOvl99rIkblxoLLRZ3pKRSKw5siZ6q45qo&#13;&#10;jXQmOIH+dKQbM16+Vry8f4yQ0LLAGLFGbV/+tBnujtF90cQ3vWzLkq8JFYTmoDVcNI/Td1OTrcAy&#13;&#10;Wdbt46UDjjr2wekhWewcZmihQ4wo54pVaAZdkLxcLi6mGVUyhFhC8frjyxrGNY1hWud+S6vife2j&#13;&#10;kv/S/Xgd7oEAjKLOIIEQx/x4wC74yQVeTKysrlNPJOU2s0ZJQTIMMj0u4Z5LuRLcBp5ADAAwNVzf&#13;&#10;LrtqCwIbwKg6xknJHDUhoPv0y9MLtWn2c9dtE8jjHISS4zBAgsE0CahcnNsH2S9RSjmNffQ6Eppg&#13;&#10;wpwnD7aP2wiDLMU421GFAsHx2xeiSuuQqGgWLi1ovp9QDqkHm+Jl6keQwkjBoxoBRXe7whEvpYIg&#13;&#10;FWWRTQ26JQGvjPB+JARRjECKD+ygw4oqCnJRHvbTdG22rDizifTBpMP2yTc8lfHoP1bgqgHWD5tQ&#13;&#10;wMpmYFe9opg35Hk33t4UU0YnSPN6OT8K+XVyh+c/ufv6h92jxQtwcrbeYYy3CnniHLGOW+AhCMe3&#13;&#10;b/vPpCCtnleMORFwyBNlXBuXJoyCO9QbP3r8f//n/zUQFCtlDIYI6Gi0X5ZNG+XcStKBhABOf3hO&#13;&#10;svRU/ieEh7eblG3vPhgpQZb3AbR1EXPImZqIZrWidpnQfYbj3MdUzHizJAfIQihMCczZyZ1470qY&#13;&#10;w3wRfGOftUFi8zD3ywKxgXhyfbP2mLqLu+0Dm7G7UvghmNGTEicg8YyBD2GMdA20AjaOuQAQa795&#13;&#10;UNN8irMmGp+HZRfRQvk7Ey/LfUlWcraNCfIHSkWwFjI63/WWtvAS3FVl1Ovs78YQWlebc9GI833a&#13;&#10;+W0ICZTcgrx5jtARe8ENjEI8rBndg3MYUoAJFcezqVxqivpj6iuNiTd4Wf1wGapJO2s9Hb0gcCWG&#13;&#10;We8mvyhSJpBcdt4UuyInG3GUv4t76Vpk/Z7K41YrRIr93lCpGJ5s6ZEqCkaRZpzjUqzei0eJjP6k&#13;&#10;2hti9nbeZEjerwfVhRUiD1YypUXkKdWOLLfhfsBmgfbIvpTAuxnUVSo7/f5+7BpVu4Z/deN/gIxZ&#13;&#10;OLdGlm4BCyR4yyuYHYDxfqjyAJV/fj1+HMsc2d8/Essn6jmnV29AAvN5eMH6HSisEmpWhKO7l2CG&#13;&#10;e7k5sqmP+Mt1AQdMvqdCoFqBGcIX5UVG6zhuH3+m4nYfzwgiJDmsBC2UvQarRE5rqyAQyt/AOHlZ&#13;&#10;bpS3EDQ6TSbdWCizfWNhvVfU9DgINnB6yKpqA+IqiYrmvU2Fqh5Pg8MAYIkdxudA7J1AgKE1m1gA&#13;&#10;ZdYZ9zeUXZVNNobS+jEhsu2H6Ea1K2+lQdpsPMBD3cEowObyAbxDCr5JkYIditD9HpdkvetvcgO4&#13;&#10;xI2AVX+veGnIeeLf6vgyVAVcp3/uqls4q8sfPLArv9QAb4CpaFwcU00JV72BoHqr7yUOEpENnbJ8&#13;&#10;pZkTEiE42uBNP09Tyjx3VbYY9RFfkpYu5oyZnPjIZ14A8MtDd7vp6vkmboP4Mlnsx9MkcLWx+s/x&#13;&#10;AlAelr4wZC55hjD7SLeBsac1ZlVUCgGbkoWZuOY8q4ShA/M+ukO7ddZE6Kiq63TGIHGktthTgCmr&#13;&#10;wWr/wWXMnsZJpv5640Vk5tg70D2+GlTWt6yaa6xfWK/HEjwyOVIEKWEm2ksvUIzQT87ejizjtKL7&#13;&#10;BQqVc2AKtmb5kiBOeFs2ZNfpAVBDprcxc4OWoRDcBle7I0M7h1aP9PaVpXXekYqNd/J6WLVDgK/A&#13;&#10;VSwzqKCrYw6G3ANFS47VS01QgsvMo7+tXlS5fSJg3zcc9mMveUFXBh7OdvBCb+YxcZFRNRVm7/JW&#13;&#10;YhnXkbdcBIcTmUcMesQBL32i18s9Q1o0b+9jK9mtQ9lDNCS7n/8oX5f+jjDEcVPsEnK+zGRC+RV9&#13;&#10;8jeLCa0BlaCQvI3ElEeOiLojUFPMyi/BkJb80VJL84Chn8VyyxWnG2bqzB4w0ZgIFzKhAUJCx/ii&#13;&#10;1VmtE+vXLNfYbbbA2EsGZwax0ZBxNrsJFG2D+J0H+GmT1iD9ieQIoRi2LAU2n91uhaGKSqjL+7mC&#13;&#10;zdz5ZRyRjZ8sN5vimpJrmuk2kxz721W0zltZ8FrfAwLzyc1NrfTak3go6b3yAJ+9KgrxrjtcjdJY&#13;&#10;BilRu2I7B3FbMLbt8OsSSjKhN58ykLUYYRphkeuFiPp0l5kxqrzTyNREdY7LD/X60PYWEE2r1BwH&#13;&#10;/jY7szj+5jwHbA/Y6BruFIx6U6TrEqUnmNZfxwUC8itZAjNPr3L5miQiNKTskaa/iVzgWwXRt2Ok&#13;&#10;xPalOyutAk/oAN/R72LAQZgEPOAorJSE1EGs9x/n5R6q+hiZwaN3G6iJsPSUqoe87KSYSBpDDJhd&#13;&#10;lmVcSRj/mwygDdWZFa8vEOIZ5gH4GCs0pSXz8jrwVHPdzF21n/NJh3Xqp5n3kwVODGx3a+6P8k9i&#13;&#10;Xe8IugKRM5m/V6688N3uAY/rDrKcH8jjhDO8f+9pmyVukXBrevt5y5LzwfLOTLRECAIl5EcVvpxB&#13;&#10;lPeovkxFJU0DGPYFgy6RNdZArhvKElb15qOfobsfJqcXhKvnHGsnfAYBamfScj+JecLkpQbl5Fym&#13;&#10;oLgNOu3H6EPoA2vKWCatTTb5qHJZl+Myvlo+jPhujVawuF1Vw6JHSuwq56zcznaGTFenmyg/D/e1&#13;&#10;t/auSwwJ5XDB4IV1hObbOkCmauEU97sdvi0SPsPboDnaDBBGkwUgTMR2ZR9DHMvdih2zR8oqBzo2&#13;&#10;Pk0VRJG+FHskPiRK3OdlX8HGgTUcfC2yj101RfS9z3mAeqs0BpNbD9qeskRiy86xUp/XYSpIpMU6&#13;&#10;vkGaEPN6QeX81Wk/F1t/XygBvqz47J6SvsM1qYBPai5mS4rq4hC+ADgljmi17XJRZr0Burhd0vYQ&#13;&#10;8ByqtRiSjQiABGmmHw8NI2C5Xv95//ClRIKTXcnj9Gb3S6lJ8Rvw2G4eIktMv7s6MVAsIkTq4y23&#13;&#10;m/kGhQkHl7Kpc63GavxR9hcII6LGxK4ghAeTsGGzdfKRVbmUg+R08TzKlkfeWAOA5cjRgFuTsTOh&#13;&#10;YeqMT5+bl7evfw1gBBQ480GgFdD9BsRo9K+/fdkSxNlOJFhyTJHXfCM9+cQb7IahnmHjgZWI4IA4&#13;&#10;U1uuaAWqpDzunIFKfGwz8LDSQbTnw+0ntSl/Hd1E6ErhGP1B0vtKHWpkO/P2E1fOzpgGhP1b/70l&#13;&#10;rInkjU83963Y4/8QEs7EDdrcgnCa0jbqKCh19s5XIAipSjXh7w3xPsxzKnS/llUbLSL2xafvGLi0&#13;&#10;nGFX4engsDb1couST5r5BKHPTaCe1+Hxbqdd9SdV8STvyygr5FE2Qhh1bxayJpqjEk8TyT6HlHOE&#13;&#10;D3gB4ZLyUe2vM/bGHymdjxG8cHTTZIi7jqhxAim2NCyFf0gpTnle6IInlXKR5Z4n/VjC08cRZfza&#13;&#10;kWUeLpfzBvbGnlSHVjIDsHL+R+9ma053H4sx70SdbwvCkDA0Dre2f5oxtTaVZdUPAtlBssavFFeD&#13;&#10;nnRBaPTacX51l0zR67yNy41s8KqWfP9SHljG6L5ac4rF3mIfaquGNfTXOwu8wiCnKJsilIjDhqT7&#13;&#10;GuaVgH005R9D07hx/juTIuwxwYBbXFSI5GUn4x1C/rofgyVFLYpPNNd+wY/1wdH55JJU0LvjKdC0&#13;&#10;WmrnlwBve2YhH3EJ19BPWUiK4bL8oYMjWNfC4deYz/3Sr/Gq6h9qsRB4K1RPFb4JU206FDG2OJEI&#13;&#10;pthAvmKs1W3146v8/pd/TTg30x2np2LzoHMx8w7IdWXuyrsQ2ITlvvOoSHlf+fGecBb9R7/N/2kw&#13;&#10;BSUyRgtNFv29VopQugDG00Y7G/MqVelzMM4SolPZ5DXwJW6bLpEP7MxL2wy3gu+b83oLwl/YEcrO&#13;&#10;+qYkYGVYNTijAaINLClZgjxHA70gd0BzVBx0lLv0GFSGAwbjCNZRxjoM7ZgKVCeyGalZlhtmze0G&#13;&#10;fcu1EEZIVTQLfksNJ4fDYYzf02ZG0klGQP7htk1LWl1mZDIWtXwrlL2KHWdrXv7K6NNHcAEro4Xx&#13;&#10;QaiYp7nONFj+dkClqsbTmfUjG3y9MO4qoDYge7/cl5v4eK5XijIH7bIYC5CdGroYLjQFrlOs8WO8&#13;&#10;kYK+34dOcTIkrt0DUgZMzWqJmbO+NhvmMbK4Sniu18qHOHq9wyVEEoz+SXVx8RWG93RDLwn/X4//&#13;&#10;i09xWKbPBV9baE1s5cPEPg5fS51S2EmczKMVeVgFgCf3zdDSkg65sbFUyea6OIADAn1F6XzppQdd&#13;&#10;oTTAIxEsW2Jwo3dpCRPoQtYYz0nabVn2J7BeW0q9TrdUkFw2TVGk97gVWxe/hKbTKT0eXpb7XhJH&#13;&#10;EyEO0LKh4WWapQvlInxDZ8FiEHAifqLZN4VYCyMcUMbSM2s33B1DgsCJHv/9UP1kFvc1q6Y7g+yy&#13;&#10;TpUpfHWqmsq7fDYC1zecYxwGUsPSgoQ6CzdJRJR5g7Za3dx9D3zk3CrEosYoORTXuKXdaAIYWG0A&#13;&#10;oj6NCM68YgOU14x1u0VVzhBjJm0IcDWj9rvn3bAOTTOL5tGhAIHQ36+xTLpbX6dyHldH+LvD9TSU&#13;&#10;h4f5dKP3RaPq8SVmMqm5BHkxgzm9XT63j1hjzvnHfMF6299jx3fMK9qoVVzGfKcLtoVxRcTP5Ypw&#13;&#10;Z1gtSUTjmvR/3O/R9f6aiKRydb7ihXMwEnabR0RKBKYPh6DKWCw4c4yL42BA8fA402BuEglCC7gr&#13;&#10;vTBFF+P7XbCtUuJ2P5NHWpPDeppKp0RJWYGdtc6ETGeJ1U8vP+R/yIGdY9mcHOcSQhs8KFj51IMV&#13;&#10;Dn66z02pHAQlldH4oD0uFpFYnbcXZDvnSwyYXecNM+cVM5IABXgWE4OGYHDHjSgA25Otb+7Hi/KU&#13;&#10;jXltKy+aGrrrjq4zwnxRJjogwQRSdmFDSlAvAL+GxeV1HNHNeZBB9i5oBKcF865kHGw8RbJ4h76n&#13;&#10;fKxT4ibn71Lk6XFzXV1EvIijM23U/uGwvw4WKbrAFeT9wq7RcqH3ubKYzkRbtiK/1lcwQ+7o/0cQ&#13;&#10;fCXbtS2GYZ05rbjjSQBuImmyKPvL+lcTZHXA5V64lXaVyiyJ4b0HXAAn7LjizMFjkNiXR/bQG4SL&#13;&#10;Pj8ckR4HVOiZJtgUX8Bm+9L413naRMwMKt6Pu6SIQwa2If1kFCKBsM5Tjrzsxw++F/clrKgR5+gu&#13;&#10;z3gMAgmeeWwzzqyc05X2plosQ4DVQpnjOXwHhRmDmCdTbEzUXUPAWu52bB4qjy4sxeYonEgMsPA9&#13;&#10;U8qYYlPpmtIItckAzWjVAYAiNMz/KHo4jsjopJ/QECqJHZz2gm0FYblRYOfEe7nghvbuEZzfF171&#13;&#10;SFT1ZqVuYSoYbPD62NgrBwRgtTQgF+EhUi0HiIy3MK+c1g89jsa4AAmLiT4/p+i8nmoMIh5Jg6fo&#13;&#10;rLsfhMKzjkX58N5GmN7u3lGEgGzIefnK5GeUkIR6V40M/AI9rHizjDtElQiwfIw72mqKxiEK0uN6&#13;&#10;XhBi0NfVcmWKwCx8oXVa54wkn0vWC51w6lXTRYg0325Ckbn/bX8CTS+Rtx5FtgwzyQ0XjzhU5T0T&#13;&#10;WaoDuo+38u5yxImqdgzf0X+QbVotlBzP023bcnMdIW8zcyFem/qxBYVVEFZjvoIx5wD4/vqSk0be&#13;&#10;cBomoFl/oDUJdI32YHSK2T39sr/KH/uh8afpU9MO4bzeRYX+qc5sZY7x1LVAj0xtyGxNdOiKzgQ1&#13;&#10;mVS7/ac0J2KWPU854wn4frvTMYZWHR6FWQLMVeR/Rde6Kp74a0Ec8IVXOJ1RVNjO114g/XLYRGsX&#13;&#10;gzBf/VWUjbUA83qV2sQF97ybqd+0NKX7j69Am8hGTFy7J0uNFAlbLLsEEspXYTSxG2TjLidJdQFu&#13;&#10;ilneAU6EgAp/ZXZLKZ/ski3zpQ82thVxSaSG+COD52vZuJKDn8OOgbugi5vqmn7PuV7qF9S3A8wH&#13;&#10;sLAQdjL+7U1HK7i8Du8C/PqrSGFJlB85CMRXBHTjKdPmZr3omi39CuIWaucR5XyNL5HDWPptN+Bb&#13;&#10;oFcpYPFx8vWDKNEnBy28xD2Rz6oCHEBrQgmR6Cbt5vlvMcuEdr1Z/uo2tjSSoIRo7Xk/cy0dKwQx&#13;&#10;xxrT2WYcYdccSOmwIhBzgzDYd/6u7D22plpre+yPwc4p2BMjeELe52rXzpd7cYxQaXUyuBY5ovE1&#13;&#10;YdGWJmFxCuGlcYt5PXR90gKjhuYZBW/OQ6lihjgS4YAttHCAOkg1FacYqWDzx/ffmGQthdC0B56b&#13;&#10;NYOPhD5aVaEi0Gg3IcMKi+oprr6i5NaSahQVV8u0fJJ0MPN0v5ReAmdUrQ+HMOeDs7VC5EEAA1M5&#13;&#10;URhhiGBo5UXSjBHG5JlmU/RIg3dcxmFZDCPbK/loMdGEnhNsZ1tv2+jDrOcd6FuE5tOPXb/5oII3&#13;&#10;cL9L4M6QfEoDBCcDcdBihNGmdYhUtbSx1yUTuVzTDjVNJn9K80i30ed51ljxNgUCgHea0BgW/NDt&#13;&#10;PxqLTu+xeJOja5uialB8g+GKA7GTA9FCyjKtSpsNVHlUUODIDptnRzggrYOAKYIKPGLiQHKCrf1b&#13;&#10;muzgZ/Xl+O3kUCvwnm23Esd9AKPcrL9Mz9MIqu7Xa2p6TKuK2CmGhfjCfAS4lbR6lawKMQOQPfLv&#13;&#10;YC48Ju7YVJ3AuN0+J00Gu5aQcrKO/xwtw5yIto1vHz8KVzvpyiXt2WbBUJFXdyaMX0Zwvi07ecex&#13;&#10;DWtJKx3A0uIgRMVVE9HH9WNoNlsqe+Db/bOyPsGbOPK6I+LXxy9rIEjEWWnwO/Vm0B+0vTLcsAAA&#13;&#10;IABJREFUa/vTcE3Vy98rTGcD4urDNhMGuVCZUlYHl+br0qtmQHOAwZj0giFOw7yY9xKCALxXSGI0&#13;&#10;QAd8p1pgE6nVh16oVIrJEHpGGGU1a7tNQXXFIAHDB75lXHNcZX1+XPfdbr0P7jYXw1L17EF0Sdvo&#13;&#10;Hh7+y2y6Cr3BHds00p/usXdSbYxmdqlg5CP6UxFWbmipKSKwOe7ydeLvtY32Qm6iAffLf2w3rZl0&#13;&#10;S6653ZIgzVu+qA+m8TotENAsay+Qemiay216ZLytY4gD2LNSpK8+s19vAtCEnvpO6Nt9vVWqZrhx&#13;&#10;RclP06t9vad5L/753vwF+OsBReDCz2WLcU0K8GWQLaei+Ogr/shwW6EO6uDYwoCnPl5ShRS826nd&#13;&#10;NplOMBCOiS9nwAuFgabIitsqoCiQJH3Xoo6BIpCLI78L6JHRRmFnXjLAhAU1mKHcAU8sTbbaflbr&#13;&#10;N3ZobhWGDT4Ee6iFIWyFDy6Zx0dpo01bYEgWu421EgfPSofxLsRs3jzifkVvbtxxzu06b2gtsFjL&#13;&#10;iA5lsrW/el6Du/3af3l8iBrmud2ycMqEVfL46WsIYg04wcv1AncEKZUFQXVNLSA6i+DgdEHYzX5t&#13;&#10;eiHK0uJdmUKd+Gi6DYU+IA/5NRRrhv2mxmiKwINa1lWrL9WrbmrFepGD1qjetIz667vkvyMsMhWY&#13;&#10;qYT9zdnAYULo4enBzAMrcZChQfPjtoEmgCa/wRhqR3rr/3xk7JSFqx7V0SA7ZQI22EGOPzsK9L4w&#13;&#10;bZvtC8gwxnUiV1qdzsW8E1ZNv5VIKM1pIS1jKeV6sxvB6AFcXKHtQ9hfFOl4gdIFOoOU0zUvByr+&#13;&#10;hKhj/AmgYa1pSjqHpaw5+5psidZPJJNtxD9btuCc6KsXnLW4IE2+HZwJdxsHUqL35rb/dT+lpQij&#13;&#10;+sfrcI+k+X0E0WrPkWkr5pqa5YbZycHFT7jFC55dfGGLzo7pLBjjAIUYJlLBnncoT30DfqbykJNK&#13;&#10;2N7W1tI6hzUxv/mVta5JaGswnSDwBY9mh5CRScOVV9R5B4N/dZTttqBTqkzM53yZKqRCZVkWfd68&#13;&#10;sRu8X7CkueK5Nnq6Q0cbv8f/5z/8NwuAdRkAEG2QBHcVW7QRoh2NRVA1xY6TSRzEChBP+uphvVvU&#13;&#10;kTz7JUQkKsltRm2xguWGAjecp+AA9ECmVDcyEI+zR4hinPvdhoJqdHorujzqvCkFCMpqY+KWFOTA&#13;&#10;ONwcX6q8oQAH573XBi2yb0VTucVCarQe20bQgngqFAqWS0Hlsd8wb89uqVGT1pBNobRWvEmFMoYr&#13;&#10;JABpCsRxHWSCoKCCS8rubmeSJYycPQM7TrtmL3EVOv2pfdaLQxFoTNf7gmPSekaocIxwKSiLJY8Z&#13;&#10;FEIUpCZoT6uW1wc9Tc2manZ1CMQtM42lzLbrUzqvkGC1bwl1gvchrIwC6s0wxhJzjFlyXFgSNSkr&#13;&#10;c9bXAkvkqwa7olvWxZXWFT0NbwDCbLmLKwWYF6AqGjX3Jehiive4JkpRIYkXNMCJCsYyzDB5kEAl&#13;&#10;6UwbSGMKwzJ2x11aYoz4NhlB0VrifZlyJSgCMIeaoGXQgRhFcMvq5CzC5LiR6+kbKA0ORrKKCzWs&#13;&#10;3nkTvMWUUakKXpmysDg8geNGMRquwS1vY9/2mAOobJ4dgTk5UxMICSAC8tEvYWVULNMISVuDhDD1&#13;&#10;qYiGXr9eWtkRKAJYOcHrMlhM21qk5ED0AXIECqRQNWrDVNOI2cyoYjRDWlJOxrncb1CybltvknWr&#13;&#10;i3qck0uukUogqVBcZxl4t1FXc2GIxhRjSsbHxMp++1S1lc9W2GLACIBDOX89D1TyupW44A6SPC1b&#13;&#10;Vc9WZLPiUjAsRFCTQ3/obPIFlhgz53UIwUz3SlXj7ZZQXQm8rhoJISABKDQdxbKkQj9+vjFAESgO&#13;&#10;20LYbKMEghNolwWXGBLeCkV49kAjhEUSq3aZEWSACmqLt+eoCak5JQC6zMEScAiwZgr7RJiVKclU&#13;&#10;UM0559nkhISdUwBYtZtpGOS2JjnUPEORIa6bDcvEu2JB4f4OCsc80AxiSKagjEgCMg/LPahE01qA&#13;&#10;Wc1N4FSTxo+JU5ujgxJ6Xli9n2KCnBSIFKd3mEdXzoPrW96qLkO4DtNBbIFH6+CECbAQgvm235NM&#13;&#10;m662EVgPUKZkj3Sap/dbgRLkVNdstga7K6HYWAsgoBVDad1WYDWZy84tWqRkXcgRap8KgjWVWDSG&#13;&#10;8Nsygb2MoTSsuw+TR1FAWBX6p10pA5RCa4GqePTjly8bM7kFwJIIF5WdRp8ZSjj6vDpEAcCIGOKp&#13;&#10;xiEV3vQs59VOqKS6EiEjiF1AaXATy35eIMYqhYVuNz7GDIJ1gTfQBQ0D1EGVGsQU9TCWEmTfCSJL&#13;&#10;qXVaum3rgsEULKFg5psOLXPINnvtOMSx7BPxlDBFi+XJ+pAKZ4rBkFByKNoyoqJSTcD89gb77WJ8&#13;&#10;vWtYAyNwHKlsYcdcYcJPIa1lzislGKVStO6YqFVLgMieJApctqKvrc+1akKwOeuasvt4QwUQUggQ&#13;&#10;NrIcSwWrkGKjIEUY+WIxwbhoM/rgi1uoqs/TumsPHly6vTJl9c5J3hAi1iHQIFFIXV9VXVO1NLkk&#13;&#10;WJUUpoU453z2UjQFMJIQdiUGX2ER5lVVItBY04roktwCEUUEEJoJkhEB4IuefPGpprShjMzGoogT&#13;&#10;M2PEjBjUcMSLD9tuw3F0Vi/GkoRLwbkgPCrVi/Guq7qDEOnrIvvaYVNWmESGlCzGN72MgHZ9vwz2&#13;&#10;jqZ935thSiRkIHRJmWRR1RRxmnDLaheDoHPdCbsmgjMCiaDippuRuCAaE02Z4zQjXLvEAOK45I4z&#13;&#10;n2bCa4JoCAV1oOLMZ4R52xXCWjFe72YwmMrRnDmU4ZYZygCgSm5kDaBO03X0rmQucRpxzWEjVeKS&#13;&#10;UR+DUAqTWFMJC0Zb4gxacmr3/bpkyRuUccmpKsqiwBQDDKiqDya6Ze1VVUwszioBS8Y9TgjgBDkp&#13;&#10;+FysINCNF0uYbFW17YsmIfGmUi6tgWKfLCAs0yppj0F7u42V2qx5qatN9qXcGW5hKcisZcXlt80B&#13;&#10;cnBe7+sNEplXO9/H4bjfRjcIkINZe6aUbEHAjBNrR6wobWgj2xQKDgLOiDBBSZnGO5PUmFgJ8Xw4&#13;&#10;vA1TxJP3a9O2IZfX8QSyPuybSHTbbzGlJsUIWyYxVmD0vmGaJbCrHubZT+u4Gg8KVXDKFFAIHze7&#13;&#10;iJLq29UvPrm2lUFwtt26mxaFxOBUp9ayxgVIwSlKtSLazy4tgBScGCh5XcYFYhjvbh1qxuZ5yqia&#13;&#10;AShKkry63KUAOeCfBaW0rN7AiASCTIBS4vh+xQCUYBuBXJx8tgQaTCddEsc0Gg9kOl1whtyGhBBw&#13;&#10;eFGgRl5iJlnNMQHzfD3yzzBgSBDGdH9UaTHFgseNLAllb5d15VwRy11IpUCZXHU8YAJwygnFMOsN&#13;&#10;r2BFC/Um2IRSStORfdbGAIJdSdOiGe/ndV5osjmN8yLszVEUkgnBhBULT3FOjZC0A3O5eVY6emwr&#13;&#10;GuyIi/94nxGHq58ByaWi9h77nfT5rgontUBFoaI4kiU7RqMpvN7SaXazLgiGnGCJISdHBbm9W5gR&#13;&#10;LuB8tlgSm7TmEDseUzaxaL/GlfS7HapwhDmWglhSjbSzv95+UGIVgwyS6/UGKJ68D+tCCyom0d8E&#13;&#10;RyT7AgJEAnk3UIIgS48Pn2yev3zaRVcOahtBLLzgsjFrms8jzKVqm3Wx28OWZ6MhvdkbVFCuGKFS&#13;&#10;IomZBMJUIhSzbz++510L34aUgE2ZshahCgKRLCrhnizcNg/DstCYWOEpF5rC++kkJCQSkYDX1RaA&#13;&#10;0bbOJQ6L/vH6sambb0sEBUrKgUooRYURTSltGA04x6hhkOhQAi1exlwBOBQurs5gCakIhCCnDfMl&#13;&#10;rY5nCCDAsiZFuTWrTeuWuNluIUb3acggZ1bdV0uR57K+rpqyOE9AQhgW7ZE//zSd2lzez22EiFlv&#13;&#10;Q9/v/btrm08Fg7qtI6B29a3Y3L23UdedKjl6HRnFGEECGaPm7R4zYDnRpggfSszAI7gBEKACCegS&#13;&#10;1nGhACKbqPeOeoEJB1QrWHW9DcE6yC2NOIlDDTz0tgAfawxYU9wSl+uKklwnmhlsaOPnFLjcbpiS&#13;&#10;iZNRew8inG4eQACUCcUhBPUa7Zg5lk1b3OwiiERhl1zTcbsmGLjLc910jVTvP06NU3eEQk4o5R5I&#13;&#10;bbKo+tDcGZa5aM4gsLFAstq0JkLoAueqbw5+9buucvZeVchZREqAJGOW0xJQCCg4O9/AVg4/FgwL&#13;&#10;YQB4Lfq6KJZMKgyG4EyO1BMeVlkjqhLMpKt6FOJOtq/53vE+QQcl3LVNKWY2102z8zqyTR8Zemgq&#13;&#10;xtQcfKE0mqxiIMGtvBwpRwDWSK0QBI0uw3XQc1sJQD2IZt+16+orkSnBkkJW1Td9ax57kND4tx+I&#13;&#10;pEKRWSrOTAiFEXWXE/FUKMUKiJE5bbSfJcm4rhOGa/akIMIL5vgeppBZ2xKEHMz6x48RkMZn1jUK&#13;&#10;QRB1LjbPIVYQFsDHyeCa7uq9EHxd7vi//fFfVdVnj3hXgWFpFRmHnww2C0WMNNCwutxsIbc4ys8t&#13;&#10;vatkSpzDWMU6Ux1L1W05HO+mg5bBhVA4oCB72fKIn/Z9wA70oKxrXL2opA4lTuVV37F2z1yMbazr&#13;&#10;l2lY9WQ64CThm75BOyrvMjgnOLvqH3Rbe5Bnq5sk5M41NYcgwhlvVdep3o3TfR3wMvcwn2vYu12y&#13;&#10;eacO59s1k86YFcSFLs2C0Wp8XxYe62EZD78eAAtNe7y9Lw3r39C/bNGhONjJHXpZT/9yq3nNInjP&#13;&#10;SCHqp/nY77cPHOXS8HYeY2lniISZ4X6Lqu3mMgSAtg81KawEEochfuorsDi0OFH7P6qX83JPHRvX&#13;&#10;n9lykN3t9KMFEJCWQNzvNhhD7UeM4jpiQblC4cuGzcUAFk4/Zuw3tTA3Nzd1mxObp/GXx0dVYKHh&#13;&#10;/lYCz6WFj22VGhyDCUGfStLzG8S4gllKseQYlajvoqXsMlz2Lw8/337WbBsAZU3PkkG1XFG5l8Lz&#13;&#10;CqxB2ki+b19QWCy0SAkUQFnP337Z0gUc8vnUtZt51bR9sGahBNJtNQ8jlebxhaFUOkNPp6+iBpdC&#13;&#10;n9CGCWjywuqkIrLLpBpUBwpY+frxl3+Wn8TzdhoGArJ1zVZmRDhTNaCujt16X4Tsnr904/2coQW4&#13;&#10;gRKA6M39RvGu2Vf3aQg5lZtJxLSb5q7N712v17uLk5kZq88CiNu3IeS42R039TbYsrSQoiXpuQWI&#13;&#10;aGKJtbX3l/zyZX8dJihUYSj7ErNnirVDLk9hHUc/Wf7p73zUHIflOoKbrgnv62bK3SMBTSOv8xnV&#13;&#10;9WRusqkAIx/v7wgwt0K5pQ1Cel26Vi1uU4kABQ8So9to7V202AN/NZ5NYNvvAAxsQ2+L3T5/oaOD&#13;&#10;KQgMGU4eb+P1tbDoocGYrycXfO4Obbygl/rFvWn3SWDPC7J1V7zo5eZJIulH2xdg8akGqILsglzW&#13;&#10;GQzeiO1D++ByyYR0Wzbe15qXxw2ZiY2e2byM9h5EVGCDx8Y1RfmSQdjv2xGsiLtCCqEkNUbBZMz9&#13;&#10;sK1x0Djwy+skxdp09T1M6mW3Ohhlpao62oKLvlDqgUC02gpyul5SKW3CKrJoIc6Sjz5hYrXzNiIA&#13;&#10;IOM+oknHI92tu/vixqfqy+l9POxbhPVt1iLcYsq74/E2TrWixd8pmKA8jHe3YWyLYKIKUh4ZEwzh&#13;&#10;oVxstG3TVPQDOz/HtjRIREvAltZ4LO4zk4yQkpt2P41jBjPEC9L8loBgKtgYRt32L5fTvd1uG9nq&#13;&#10;xeQCfQ3ELQaAA6LIrbkEpdh1OMl2Ow3nSBOsYLn8QPIfDvtPQqw/Vt1tmtXcJW3kEXPEZJC3ldne&#13;&#10;0AI/9ZuI0+08C1pFKEhHXTAxO4AcUjXlnhKbiqzJPluHnT3ZNpYJQlzK9RpWG2EGSkpEfXHzLdlF&#13;&#10;uar6uy4OQw/wjPrmZZ+IdeUGUykeZw8PMlxXQJIgUYV6xJkBY1/qllj45/ltvGqKmo/5xBq1ghhT&#13;&#10;gjMAwD09t2gNkRKEctUQv9RZ8o72cESsKgQHjojX+uZL3XBWwaPsZQUdQEg10KAkfnpoAM9lAjag&#13;&#10;lGDKsl9rofB5/EkkB1mXhI1NC7QSVACXwhIIiOVaYWlnT0rW16ECJQuANs3yOuAhbdsKKrTq4bCv&#13;&#10;zYxoxcwcCGg6QXku0PgKxBWVbAkOVWYgwA3DlJRCQ7DhLOrGASZGoJpO+4DmXjQIIlYgyShwWwVi&#13;&#10;DZnrtP8IPzLCpVCfPMC4bmrrc/tL48Z5yysr8hJ41asCffDUzraXnb4Nzk/n4a/DfMVGZLSm6CkC&#13;&#10;xK7uqbcWNHKPGa9LWByEvJ0y6/3YUkw67IE4vV/vw5qYJiW5RDJs6HTDLfaTe2heRh9MvGDN0Z2R&#13;&#10;LkYLFNsStLSUI8gBVJSLrk8rjJpiOsFesQygqGopY3Dp/edY9gHlXaZoDaaEXhAGUuwakT5c7Ph1&#13;&#10;uui4LLfEEakZQTrvmj0qJsRrtlTq4TKaInolOH7ZTKeffzzszg5e1stkza+b3wHZDNNZtPAyLbtj&#13;&#10;j1V/msMnVH/9WBipN/XBChvuthb1Dnw5oXdK2qgF/czd19dIy4JzG19wP1HBf/ny23T6qKlFJR2O&#13;&#10;O57IeNZhzKiKu4ee1RzXmKyCqTZeE76CjzDb2+nh5UBrZAKuGF2u9zkjUd3bpr0P2oHocDzuG71e&#13;&#10;HNH67BfnUFvdB8xbPMQPylSLztBiHBoFthf3/vnTb2YOvx3L/3j98bw9TK/nXFOd127fUIDUYzum&#13;&#10;VGQNXrXCGBBAOpXJvG9/d3rcN+J8/t4+1Yu9P768UC9DMKfLz9Lsn7cxWyMh1tlPScKqgkrVYZ3J&#13;&#10;TkL+oPp2/ECCjsm31aHoixQMQAyCBiZuGnb7+Hb4/fF8uR4eCOVXrHa4IAZo5Ok2bETdNn2zjPf9&#13;&#10;U8VzA1a1IvPz/QxAfHhsr//dZ5AzBw1sfP5bJ/qGbp058YimeSZVk7xPK+VUzPexhdZVnAksgMLc&#13;&#10;qkLAGDLHt3ABBNyX66aR6YMxJSMBWeLj/o+UGW3Smxu2+71ZXec+3mwCMHEMS2krG/qqEgh9mK/w&#13;&#10;sYoM3P9NJ/cGsy1BI/I05RukoN6or9P7kT6FfHv8zMpCEiHZ03UIFWkFj4TrBbWrO9f9g+ieW2wF&#13;&#10;axlFzuoA5l+O/7sk7PZxavZ/nIf3BI09cjmKiFlRTY2QwBuP4pjGdtdYvcYcjLciK0w/Ho716f0m&#13;&#10;IGq2/c/xDLGKy7StNuY6Xp7XdI844UN31Ov95fNOMBybbBcX/ahw/vn9hldMKjTnUeDf8xpqzmvJ&#13;&#10;1sXvPh//9uPPIw5r1UUW1U6yga6XE2F1JOqilwfUrtasyZDddj/mUJBFeNs9pUSulznMAMdRsZ6B&#13;&#10;qrQFnSMTysNcZXc8dhkHCz0YxX5/NM6NDVyWs6g6hBuSUj78xijX88KaCSe8q5Qf5jfihIFKqZlF&#13;&#10;NHcK72r2kEhf4NuYvOGYILfGK8OUAHr0giLUUD4ke7ua7LCk7c2tYXaIYO31fl87oCKmu8ODXd+C&#13;&#10;aKBUCi01e87asYTIBjw0/2kZp7aSj4L/PP2VMzWOVtzV6IiohAl2yqYRW+TUTKCsYMkhOvu4PyzR&#13;&#10;EUCft5+X8d/u5IihWi52jzGvmtu0eME2LlSNmO24nRHYQGQT0mXL6L8tf5KEgC5LQyinTdd2my/l&#13;&#10;w8zQTNwqA/f972a4Ptb45/iX4tviWauO9/ekWkoS1boEhYz+CHH43IWMaAmC4QdI19TMEMLkEohS&#13;&#10;5IZjUegFRx5QRA1DxWGJ3Fx68bS6M0VEsnoZ/Bel/iPQh90OWstd0bZgVn/P/2Iver9rGALWBOeK&#13;&#10;RerrZX3Z6wP6Xy+vF5Lyv377f/eH+n59l90L82ZcLou+ycB6yWDUTUO0qI/yhXB4un//3/7u8xj0&#13;&#10;lKKZ0zpdHr98HpNrLSP6EuDMmrjeijWeJWTvuvung6TkNn2IXvIQAXabp/bjuwWQWFzexo/aR1tI&#13;&#10;piRC0KBNPn97aOqhw9e/fs1rSpfCHptxCLyR/eOB2HEy9+OmG9/PUGGSbfS6reXJhMTLigP39BPG&#13;&#10;SDBTMk0PmZ7W2QjWXR+XL+K38XLB63y+kePLLkmXp5OBAkq+gLAH6n38IQ/1NY4YHtfh32uJbpfX&#13;&#10;48t/xqwlok1u1uNICq15RUSPgm27fS40yoIzYRQ0NcH/9/N/Ydl1DYP5vi4BQCqr/VUtMo0lhmVZ&#13;&#10;kiSMKpI50+J7s6QMSIJ4RfV2h3ws04Q5hhUpYgL9FJBVz7/rNPd7+npLWcIoUjxl0rFeQLEMP+h+&#13;&#10;t2sSB4sMp+zj/WcraQUANOS0XX+YUz1/JLyNMGVUoBOPsIWW2Rk2FtiY12V6PFYfxt3M2aGwUMD5&#13;&#10;o4XEEnq+U2Puqq0DiKAKtxVXTDREJrL6gzTQbjsxYpQ8oAvxgP6EshNYxhsJ/3ia3+l+81q0zGsN&#13;&#10;f7ssI+qYanj0982O04Tc8jULdwMfNeIxNSWHxZ07hscTiyQbNl+cDi4hA4jaf9zDSvgsKJFTNtpA&#13;&#10;7nMnb4xGyCoCKiT0S7MGqcEreYeoClAU1qdsDJ6yUBeNKWnHr021O66VLd2x9gNwnuJDevae8IuG&#13;&#10;YYTNZw5tklqWwgDnBAjnwOOtXDZ88qBw3k5HAj3Fw8+Yx9t73fV6CR2tV55AWRieacFzxirAT1Ag&#13;&#10;cEQwqR7c0lTfMPAJwBiuVFT9Gpp3vSXwsgO/zYJ+x8b4Pka93/LxgwFQfKC3e0lzAOrZZEcEFGa/&#13;&#10;pCGWwDkbAzvuGOJIv2KN9Rgzkr2uzfhzFim0wGNRAb8mxpZSmmtwqkNCuuo1O0CALE6UVoCsKa5C&#13;&#10;lPCRmzyTVOrIh4x6GuyyXhWtLkZHdg9CdYsxGuFtLC18Vo2+UxS8nSgWqwGyagtBY54hK9GYXdhg&#13;&#10;UWMQBTKEJWMhEHhMBmReJqtE7zLCVG89J2+pRmaGjCkSio49pd7MOYOmr5Z0b4RIQkygbbzAcrpp&#13;&#10;1OSGVllgS+MGnNeIeKRkAElS21hDaot2ymbzYN/jCcYasIhABmG9IbcBMgp8y3bLTMIdwl5Rv1rW&#13;&#10;x2HTIASiLVALcOLJ48xcFjlLG5ywcrE+FVjvk9PCYIiLZsttfAI+bGqEsiM2S8qDjditBBbpKjL1&#13;&#10;xgWdJ2LDA+6dVcD4modtUxbdLzYMi96ZstYVSl1Fn+srBPuKAKWvcQT1CozcBbf57HWuIVHjCtfY&#13;&#10;VzquqzXRZrmhQwO0Src8Qa7Cut40LswCy8sFjPnBNcGzylW7pAdFrA6F3lxWNDcbAG1kHlSsWa0h&#13;&#10;VZ2w2mdGZWsBooy142pNNkEigUNUlrCJSbl4hSqRRYEgK5B4icB1eNk0deuBNJnLJkCTCw9sJwh0&#13;&#10;dxTnyuKfUKVaYA7J6KiRBbPeOSmxGaKpg+A3zJa1hgAnp9HWQl+El02EmnfyBkmu9t0FiIpgmms0&#13;&#10;q0NNG3jn/v1nBK1Be46xuXNqxsk7o30xtYVoHmpZGQgVlC+MEePuqaCwSlQ6SfXHF4mX+8UF15FC&#13;&#10;iLusOH2gTDiqQeIQKkiFxbtaqSpuM3L7ChFCEHctcPMYjKu7dgIm3ayKkC4JDVWtKK9MqLRPBnEa&#13;&#10;AMYplwasMI4UxkQQplW/iSiJraU01AIBw+tJMUq1s9bDWz61eMuWJk5DjYbR3lyHfIKmKjPI1SLS&#13;&#10;BqJkkNcOKuI3xhYm1Jp8tbYctyXBQraP1VUQHQ9Tg9iE1pmVlfmwPgBUC9kms6SmKW7siacE3fmp&#13;&#10;qEXLxApPHDhefEU3sjVFj2SBhCVIiiPxDhOtCQEsAKx9Te0arTpsV3gl6QFGiVHNn5ate8thjjkT&#13;&#10;2u+JJZQN60L9SCWAMDg0sLZzMARWWjMNdaCtYqT+BtzWRl4UjvxQpQ8sBhMeZ5KWHJf7ZguYIZGy&#13;&#10;nDwXbD/mMy0xE0Q73P1Ydi9GKrnZmA5ygSXNo5EPHnOK7+5G0wrLluQI9EVgGBWfUiRkP7LzVrIj&#13;&#10;p5Hi2EYE7728c7/RRw9U/jl97ToklczrvKsQQCQFqyQ8MweiTyIEPgkLS5YyUnBeqCJ5szinoc0X&#13;&#10;UzilVQ1zBcCCIM7W606kvyTTqIpH8PoIWlBkIL2t+xYA7HADdYu+0VcXEYlbluhS7xBQeC139TNr&#13;&#10;zyp2z0aeXKrzp+fHu1mDf20KIjfc9vvVxxIKTRmVN3UshUwZLwLMd0jWEpG+6f+Uw3QR44ABhHKq&#13;&#10;0IZe2/I4srnOMdmwzFDc0yqa/boUhsocI9/ug0M+3COIHjg3E6D44j5IM/+y3cKHVV/XI3wIdIrJ&#13;&#10;rH7htz5wHDXYq92SBkgZWfIuN7f48Dm/MVKvlkm0gIRTaBQwPBBKWYDmVM28KxGMEF+vAnSbo7M4&#13;&#10;pxbJANXvk8bdwMZz0BbPCXqAuu3qITuPsBjIL+/GrWe7oobVr3wHdmevgdZCtgUodbx69JRKPy8c&#13;&#10;ZprNXxVIMgM/Jer+tSHYTsaIyQt0HocXRoCigz5DbqXp0ZO7uwD5YVn9BsJl9LJ+wWu+jGbC1Ba9&#13;&#10;UxlU8zX/bM2TvepC1UgjyPF5wymA0+jE/gi3FGxYpq+e4BCjt1MWeX5KDKctwNSgkhbRHGbf9D3H&#13;&#10;H6QL1Ru4OBo8re+QA7VI5UNEldpHQjaKWjceuwbzt0T623Smrnu9A5YZCj6S37btKmUfUpUXPu/S&#13;&#10;gsZYrf21vnkgYdswjcUmYxRKxIZ1PecRube10OdPyCvYXv/M+gFcjCQpbLAf/eIL1kH9Mi/MD6WY&#13;&#10;8/zdbcwMVUnzXkFGnoz5kwCNsl4eTYWpGET9U6FmLGXYbQkap3CPEHXa9vUJ2a01HPPnx+NdO4xg&#13;&#10;ppA3urNZL9sEO74treOCF4hb8zAyU+3pnN6p7AXkOaHxtL0HUxKWtG4CuLwwzNs8cxj8BEoRIdJl&#13;&#10;oqqvkJAEen+3ZFtX08dbhUnZO8FwuA+YqWo6BLLQo61Buc7XBqvaELr/4WyYhoLue0mPAAAgAElE&#13;&#10;QVSPuoUhQFPtyOUG6t/ESY8BEzX0AlG4ALEi1LUmBQ/L8cPnNhFaA6oakHD8qwQIBCWYDGK5Zwsf&#13;&#10;NtJs4DHSrSR3Rqmd0xRELv03vKwlsrRSBvF2gSgfLlOtE3rF1kiOC/KUAhXaT6xxmm6qCpMDUrrz&#13;&#10;YH1YyzrBk0i7/RTp5IjBIU4I6AzWeAWzsgkYb1Y03MnjcfZgNHk+VqS2PIVn2PxMugSAMBbWRXAi&#13;&#10;lFkPy914uqIMbx93LuKIaxX4Nnc/ljlRDAXZXvMMfwAtzTcmNjvNMwQIopzp5+Z1aZWc462j0Uea&#13;&#10;XLrOFvk7Q0B6dJ8EUH/anr0KAUKlsNh3IpqPh0br2E63GRxKeP2PZkfJnn1Dn+z3Dgiy4nPGv9wu&#13;&#10;555tNqS5qnWbKm9nDWxieLXY2ubFhem0kYg1dTEQ7ulxnO67h27M5svmjvNcsr/1OyKIv50fRqpe&#13;&#10;PqEpkIv5cegatWAG60qFqbrgv8UEimb/+PwERoyXVsT0sVkLrQHY1Eg5XUDOIDmpN4sKt4/l8+6f&#13;&#10;T3MmhefbVO8/kTqEYID3k8Lficrt1kYevag5LA1Aj9x/+/nxrgWt1LhuMys6uimYz7SyUBH40tWv&#13;&#10;NKR1YrACq1y3fz68PwOtPi7T8X/ZGgvq9unKSgNG4oPyLEmzQ4cUHONgSa4nilG1ap+wVqyokjaC&#13;&#10;/n/LvXk6ausjfmZTUllS46qmuXkPJL2FtfCSKcC8dlJBUSRKGxA/kKPsmH2t0FOuQVO+TCOgdHuL&#13;&#10;ryybDU4TDQpB35Bb5fc5whosNkHcskq/fNhlKT8GgP+vP/6P+zQdnx7fy6ITo6SQoFNcSpbBlKfN&#13;&#10;cbrfvrnzZkeb2j7dtwckK4TV1k5gnvNafz7OOO1Ru9zW7IkciHsyLEZliDnWp8tgprxT3XrzXf35&#13;&#10;dse4vOnRljjsD6j5qMl+b+fY8A7SqXr4PUWyBivIpwTK+fTR7ZsYTU5rq0Bg4/Lv41F0p7+8wVn+&#13;&#10;8vmPj2/nh2r8vhql6l332OL7r+q3ZTpVbS4hH399GOf7Zn/cvQIkf6owuujnH69qw7X0lU3+z3P0&#13;&#10;Q1GZhZB2R7jcn8u6GX7979W6ayp8uTeFqkz1dfFmhYd/sKAbV0mWcVoG0pP2t37BRP7tjDJ+/zHx&#13;&#10;DQcxKcJirtoI1ssFaMNV9a9Tvf10PF3+R6eK+HLUdj10R7PNDKuLX38tt1xvFfcEDNXNMNQUqN+m&#13;&#10;fweZPFRbM35/aeHq57rQHApu/fjjR93uXlddpg+71GRHP9Dr4WI9zAANRVyqnZJxfazIj+GvtzMB&#13;&#10;hT/3f+gPh8tkC5gL2tEQIqgDb6185RFGbOAKNvBs/uwOldaWmHHZdwhTdzeqzu8XsDtSUd92/fNy&#13;&#10;esOo6PPwpXEdZclwACx2YwpB8tr2aNTp8eGQbVx5KuNaU+SnoZ83b9PkLF6GaQ0lc+W56AcEfm8C&#13;&#10;wYlWC5C+W4B0dZ8krl+X0WX7IGVA/fk+3/X6uU+vK8eE3i4nZK9gVpwXB6/b+Pjv3uH+iaTldAX9&#13;&#10;82Fcr89Pfed/Azl2m7SyC/uAOjq+rUEeW41rVv31375XuH6QB7oguOYPOBNcl1BX5PoLTijaXrWK&#13;&#10;rrAjBkXP8QRigatq/cdKU9KMdyHV8rp49cu2qcL9dQyf/z77cLr+02+/fPurTgAiBYmD0r85SDzb&#13;&#10;2PPRzzaBNMcxI7mBpJaYC/3xE/19/zs3quZoPV1UpD1SIdKRXx+fHnBACzkKCP0Snjdf9OJGLxys&#13;&#10;DVO1UCFOux48EuHNbIOLjCN7/notFaN7ga7tVZEXzFQtejRnjDNuWcSMmGvAuX95StvSpONkx+az&#13;&#10;+p9j/IwJwgQI/IkdQcxMSb2uMI7H7hGZrUPWAgTwqtOfUkq0hATqD43XMHd8626Ahds1g7rmqxnv&#13;&#10;dItag7DctA+ndeQVVRCTWevHfrWz7Bq9rOMmvRzkC3KaITOtg89y96seMts3XpbNbz1wU1426xW6&#13;&#10;S+ZJy4ZikctGN0gZCAJEKymn22tTV9iF+KziSa3GMSG2u+hK+PbjZ+lito296jbK5At/ADkEIcUd&#13;&#10;8wOFm7Z8vP8/nDX9tgY8yO/iLqInlD08hMtUDT4NK01lIcf2j2EUdjoitnr00N1oCRj20Dw9tIJG&#13;&#10;VtB8SxLxPK6EV+2o3agpwB+S3ZEakPyVW6ttIjk3XEoGcU3VzqTaPg9VLvfbXPM9qH9eb6BwuVXr&#13;&#10;18RKBhu5SWxJx+QXli+Nz/b4ZTuchk/t41EMH7iGde3mCFdjYXULlWOGJMQoLDRe3iZBHpUgjIYE&#13;&#10;7M+velfzXpTXuisumB/nTvALiGtJct8Sd+2BUy5tM5ms++VhB3Cc7G2/2QINerIbhhX9kkoNM8br&#13;&#10;SBlFVan9PaSXDRnlMIVPn3+3TPfg0Y/FUserKoeqxB1Y7qIC63y7n17/PmP8oH9MJ7LfsQmVI09C&#13;&#10;/vUv5fC5xKwbDE0tadvY+yQ1GPe46Pdut9OQLwOhG4GpeLlVoz4d+hpnX8/d/7x9bOn+AB7mIlSG&#13;&#10;hcX9H+1oP4SDHvrUoX83Xx8+befra+sPZGstNGiDHujrMAmccU0YFcBz8j4OiYK0/0OnkINGUlMk&#13;&#10;tXa/ffnD2GnzvJ+uC7AwglVfNGNxf0B/+kXMKd6HshNx9vX+AFT/fhl4TzOLc5owFesyghQ4xW4g&#13;&#10;mbRuSqyW/c+n4AKqMcsd36ef17dPv3zm+Dk3Z8/BCLKCtuT0dNxlUNiPSAGY4wj3v/tZINOHez2I&#13;&#10;OfzL/P8TBB9LtiQHglhdq5BXpnyvqlBAA9Ps5mp+YIw7rrnnlgsa/5OrGTNyjBiggRJPZOZVcUN4&#13;&#10;uHbnOdjA14fnjy/rJilIeKjYrUMAa1huU+4OBJ2/vwEb7z/sK6sd03Gznt/Wpns02vZd9WnX6Ljc&#13;&#10;84rlJ4oQq2G7EXpl/Q2Y8TLbG482Tj1iGW7sq/xPyKvxzYsAlLHgCsOduiNQ3FUNwNJ++ahViyGi&#13;&#10;3hfUAUYff//1/IyVShtPyhkNe45PigVroLXRjAqAzeZpNGjcV/+23wNvNB0f3pm9j5/+7fM0xdOV&#13;&#10;JAdrRd9v50O39ST+4/wFNKKdvaz3Q2T/+H6v208gVARdfz8vf3z9N38C4OMkoVa8XWMFHTjNthEb&#13;&#10;uxjRHH75/X0t1D+u4sND1v7ztpS3h1h7gSq7po0g3Jl2ezQu/ul5f7lcnz99nt4/mh//8pEW/of+&#13;&#10;I1yTrXDDLu5i9Kc/k/pqrupPDR+HkitWCoLvPH1IOD1VaVcDpt/m6ymaWX1WVTXl9rDipyrIIV/x&#13;&#10;lk+aFNEmY37a9d/dfbiQQ4NJ/NhUsH+pA1xMOj/S/lvDStnV/PNNDw3pP9UP7mrcZY5o89tA5M9T&#13;&#10;//4j7KqLHHd7JP7weJn95Zr3HHFRvzz/OAwQLh892buvObPr8fOrnddwWzFE58G+/k+v3/w/1aMA&#13;&#10;3A3TR7zVt7fcsm22aci9vgJV9//4+CWvIfJMYM7roBXky0JoemjgP2aCZ/ejYFfq9Pwqc/dD82LG&#13;&#10;80ubn+vN5T/eIRCzXq9vbz/2REatyFmoj1sXH7YPfo6fu5f89m3JmMGqZju0C/a/TtWCckV3+aCD&#13;&#10;rp6bAw73vZxXcHz4s09fU40h9J/3ChRkLI4BIdZ7+HeakT25wlT1SU5YP/x5Hz17DW1u6T/R6tIN&#13;&#10;liNgAUp7evOb3e7mBkxzzPvqkcXtJYU/wvnuVptXp47LT3fVurLJ6D9u5z/Lfx9+NeIRvTL29bfT&#13;&#10;zYGcj0IYVKqmeWzwUPODIk/fvgKgx/CNhgHKx6IoOoiH978Of5eZwQFJHhTtg8M/H6bvHz9Xj1BN&#13;&#10;326p2T7A7yvHoCSQAFuA3tcvp/O8OT4HcQ+bakHsOlZiuP/8w5/fxiG0omk/NX2u+2/agOfuX3HA&#13;&#10;e1qfp9/a6q2y8DN5+oa/jGodgHdcTH/7fw6HOgMHL0Q0esca+34PL6uZ7rttXUuQhvWXYWh5ff/2&#13;&#10;/unp032R13O4j80p/7fj6x6TIv9H+/9++doj8ce6zduurFBI4MzXR+B+N2XXP6xrOjYqrWNLy3Vx&#13;&#10;F5+qH3eXen36fWR9RZYRvt3rbnvu3/AzMQjSD4wi29YPf5X3CqK0pkN7TPj7mGvJbCPu5hyLOjBY&#13;&#10;JIvvZQqj60DF1dC0n67DDAlRoGt3WU66uc+IffpPn3f/OP8KfuruKEoJexwvlcn85xlk+STTx3Qk&#13;&#10;exDZXcd8tH1d7mGt9rv28nSDQamuXtamh4ij2ZvDExNd9eX9K0Tx0DPFN6frd8BLqdrmx+2c7kq6&#13;&#10;/XX/uf18gLvxhP/l6FLSLvpduDKuXDJZpKat0/36/NzLPo5RyBq0G3+pNTQoI+PzmoZeN4OogV0+&#13;&#10;Uswz2s0f/gfxSXfGXMzr9ufvL6chX3iHddadVp1FcPBw0A/Ym1NNE0rFAmEn70eflmP0NknBAXSe&#13;&#10;qa/zQGF3FD/y8UObb09dD2O67z/e8rX5y+fv//3LYQMthIbJlwGFqZIIL3pMzLjIXvtuG+wc8foR&#13;&#10;XnfP4cW4qrq4mTbi6evbe7K0iks8VxesXp+svv35D7vzaQ4VeotXgjfxEqtWvfzrYX9fhw1JDAYS&#13;&#10;0Hu+C4jlUcetEGH+BSPN4znZVsY1o0i08vuMiZanv2mFtHhcFhnFnx7ViMUDisntjzu+5/n8sRuX&#13;&#10;YJef259EUtd382O/53i/6zoEPBxu/7i/Hx+IYuPTw0/j6UwhWEfG0zhhq6vMWDVcEpek3+JJ6y/J&#13;&#10;rLw8/eEB/19/+V9hBtmDmec/sAMIwTrXH3f2YiouEMi5AXUrQIKn08SQXMpKN+xjmQmsGSOzvuZI&#13;&#10;3KyZYKKrbIprTiiS5OP1/NFKtt00p0UrXpZ15bJmKKl6m1yEgCJMv51uj5tDNt4R/zGuGGIcZUjR&#13;&#10;6Pn5+FAgXPx9CcEVCCHcHj/fQyiq6evuPqwcS7nLETQFg6u+w8QJMoWBu9ZMqq9ff+krqZchpwII&#13;&#10;qkU/rKnatlhS61aQ0cvDARFKZU1k0TYzWCgmsy6hB/Pl2tbtCn1EySYTY7Yqe61pLBJyQDgXnEE8&#13;&#10;X9472ERJHn5+rSWAIFMhjQ1IzttNzyFtFMgVt24VqhGexBjtzRCHA8wpgoxhT3Ik2/P1miHcV7ul&#13;&#10;ZR4mUVU1lgglH00p0HiECUwQGjM993+eV52h29WPFKdG0pZQBAihOx81l4AEOoXIVEXCRpUkKRiu&#13;&#10;76gFD83BZN8/tqtOVSVysG0r35evsChICcB4G0GwJpbYqocKFR4zgwjWPeGdt5phdBv1ZttPKIqn&#13;&#10;bZpGH1MuxUArm4ZykXOqE6r4MTvDYHKMwDUgJtv9k0smhMgIbZ52TNYYhJYADLjWd0GpNRoAAnIp&#13;&#10;LgIbL7Np9hvEoB/PHuwyDs2e68URICWGneKYYKG6GNNueyzZRCRyiCBZkZVZx8eHdrpema/X7AzO&#13;&#10;MlUuOMhIzBFGueLMOO+bNjMwLxPlgoLGCK04LtkUDN0aTSFLzGzFQZJk8ob0jVDFFsF60uZGyuji&#13;&#10;odvFoCOL8+1DERpJDnqEFN/m+ww9xDQaEEThTGRMAcyMiKaWmJX9vnGrRRXT85y1a3gXjPFG2zxr&#13;&#10;h7btFvg0eitjcWdX5/oSB+3K/tidr1/Pk+lbJSXNKCfocnRh0TojLmJBEAshAfCA1G01Wo1LGJYp&#13;&#10;RgtLopz77J0PolJ11yza27tP2eZEbLHf7x/bvvfTuiafKBqHS7vrFqOBSUxak1KmuJErQgSBDAE0&#13;&#10;U8SJYQwRCNX+QEEBwRy2/c2ZnFOtOkeogmkeZ+9XUAIuLsQk+412MYUFAlAfusArP1i4ZIMLMpG3&#13;&#10;lQUhU1ime/QOphKDNbOuaw4oetg0kFBM5N3NdOLJBZIzQLg9yOSDIsJTCCysOujCZbJXJSRNBYtq&#13;&#10;rwoAiTDGmXaMA4/W0czQKrCEEKp6N6cEMpwus6JwrWMIAYTUYJpVTQQq0ERuQFhYpDvWS0wX7bwv&#13;&#10;TYApTevkbh+LUm0MmAiGJJ49Rm7mvCJQ0G1mpcYJxrCA3NmcZ2/KCupt9zFcHIhdRoxVknXRFpSR&#13;&#10;Im30KSjPUGoxGt7eVN0lN0Ub2k3D0Ryzr4iyVw0VMastxuCaCpddBq6UTUfNOGft6iwQlAVyYIO+&#13;&#10;jWrXSCZLdoSR+4QVIrWQEAPLFSzoPgxb1tOCzVqo6BdmnVuDz73a+RE6H3RYRURVLYbrYm3hXBW0&#13;&#10;xhBhyS4FhrDcVEvQJaJ0HzgsWYSYMsw5RidQcRxTjF+Oxzk6VyUpepprY0qg1jh/EE/T+DtADLKa&#13;&#10;ZDDpWFOagqG05EydscEaDqlejZsDi0Duu3HSjWrHObdSKQQZ8CEn3vKUEyrwaqGKK4IomoilggGU&#13;&#10;CAkiEBGzpkr21i6UH2BDxjISm5k6wkwEVcFFTgCEAIFwvRkJ6XqagCi36VQiJIX7Eh/bGoJg7UJw&#13;&#10;LyVTlXT+nhOb1tEVW1GwxqS4KCl7DWrVEszX1fdcrMDVggtHMmAAJgRAosyZGdMG4Wb+uEVSggus&#13;&#10;IFpo0/Z2tRfkqgICiVAxfcUN98V4Diip0UEcYCMsAUylZbSgohbHijKcsdWJZD4A3W12fd3fb/eU&#13;&#10;UYSFUUFwVQnqTfA2n/XovVOMz4sOPgqK3XRPnPcKFOgYQRVu5+QjCQnn2329LAtWbUyO1awEpKgq&#13;&#10;WxCytQ5ysaOQ1TBnb/u+sh9mW1VbpXQ0AiNCCyHw5rMgghAse1UDItpmXrM2qQD3z//2TwylogJk&#13;&#10;0Oz7t9uZk3rfCC65Tj6LaCzWSR+eO14aanLGcNDnh7aluFyu71iAXVd5Y1KOAOes0GVaRKV80S6t&#13;&#10;+3orCl8IqAQ7NBUlpQWNdaCrj5snw5cFRI8FNIUIWa5LyLC6zxdBlLlMatMOa0YZzR93rz3Odba+&#13;&#10;ZUqK2k1jwGByaw1ElugyfFdtBTjNmBuHUnYGYRsYRU1ySGEBINPrzGBFecKUwkbBlCgts74hJaHD&#13;&#10;wVgAqS4LjdiFVHVN0tE6Q11ab7fNi/DzIhNc8xIqlTBtu42A1lg6TfOOd8Cvgyt+zTAgloqPSK+O&#13;&#10;dQ4XbKMtPEXCscUIYyYJrQnadKAEloAfKxIZMGD7sDmKJgVDORG4YSKbcdyoVu2qrsIpFyYkgxLz&#13;&#10;HFCcTr7bHZBLyWUk0WozwZYxH9F6+XqZLRKbg8XGo1S3ImIeCaGQbGnrAhq+nBilb9e3p+Y1SyZh&#13;&#10;DtN5MdPn+lFJZjZNtHldNA/M22xyIoANw0ToCNwKQllm/6Y9cU5KrP2937XOpuN2j2UcxwXEzDKO&#13;&#10;E3IrtsFTQJpQhfVcQMayzhVKIfnZ93UPE17uVwmwGynDjCgKqbtQwxK0JbqUWFOHAK56AAy9X3/b&#13;&#10;Pz3v9nuJaCgZJKJHa5b5PQ02R0BAp+SuUS4sc5mQrcebbje7KENXU5Cx0a5q0fpuWkEzcjSpKQRv&#13;&#10;zTZtMloJAZzhlMtkJk7JMtwYjaTQnFZMPKCkEI+YgEjer7/GGGJGAnDn1TheGAdTwYaHkjAIwXi2&#13;&#10;/+GlrIVY9PnwaEEc3NjWjWbe2YAKcMVRJwDmH8vMAzw8P6QSeS/WNaQM+7bW01jJKtmipyUA/Pi5&#13;&#10;C9EmlN/LpChMMUgqPEubx0+C07M+P778OFxnFIWzqcYweH8fdTEuIMEU6bbNOE+qAdnH2vGcK6sn&#13;&#10;N91xX3sLGUGU5QAVjglBpG143Rw+7LUiMS1j4g0MpVVygS4OmZQkceGEJjfd5oU/7NaE3t/f+u2W&#13;&#10;QsTICr22eg49wTeCfRSASAUAtqOZiKCLS53aWVjEtgomOFysNS0FC3JM9DGLAKGtqBB1NhGXOAxm&#13;&#10;s6mdm9cRDtpJ3nLnTAsjSafz+wADNmcIcFftPAiOUxBRXOIyXdzibQhjNDRSr9daVvcVV6py0dQ1&#13;&#10;JxGPUTuzbPquWA6bwgqjqLbG10hcPt4NMjIynpmeDMikEDxFVx23q7PL7OtNyyuxOxwjKERBLHc0&#13;&#10;5a2qJQDzaLkoG9kkGxLIuN0Zn22OPsVG7Mbz2vPGTaugCobIWyYljMnCAqtaCEKyc2ZxhfWUs2EZ&#13;&#10;c0WDKaCk4NYG16iqTPBEVmgBq/FNu/l6vlah7z61i11AyyEZIIHvXy/FmjXGOBuJSAOoZ1ZgwGGh&#13;&#10;CcOmiSQClmArG9rAqeQqP/T02/lC6hYSGAF0AZ0+7rL4lAlIZJ69BY5k1FX9goKNcdATaStn5vfF&#13;&#10;Ugj9uFRQsr1CqQhc23UoBfoIGnUIELePu8Kz/l3DdFeC5RhhIg2VOAJgM/4///i/UMA4rO1WsH/c&#13;&#10;EIIeFkgIWdK6TAD6tUs4WATUZveD1rNnMahw07lDu5yNdVeKegLKZPXsFs/Iw+5TdD7E0ILSSC4F&#13;&#10;nqTiecRUaht6RlzAFMtooCMawipog3y6IlM3+3GcWNgDbhgiFRWX+615qUndNvtHGKKjqqh6KZjn&#13;&#10;tJNPuNAJfqQgLIzi2KSZI/AWIDAZxlReDo3W94enbSTUXYI3RQNE9zJE19USC9kyMhlP+SbygSXF&#13;&#10;KFtdcJCQFhhtIOGGOsgBYEmyruxwWgyerKr2oSAGUTKGhAVmzra14/nyy1+FUplxb90t/kdFJfak&#13;&#10;Zzn1xMWSQUU1VByzRNOYRSfvdlVdy1bz5eu83T9kTHBB956ElBRXUBsPRoxYAaJE3uxrbR3Bef7G&#13;&#10;RQUhXQR5InBE1pEls8P29i1xWQDR88fsuEwFpfdq31hGS3Qa7gteGgfMFC9IPAgUAAjzetsfGSHH&#13;&#10;uu+XEJ9dWp0urGTf/1jhZNb7cF3Fdp5WxUgxUZc8rINX6BSWLSBt19e1uqYJYNW17Xy/fSrd6R6A&#13;&#10;XzEK5NCqxHUAkwceXA/18bg//PP+tq6uI6DP9m32NUKM4tt0adr+fl4lIDUkpuYRhO1xs7z9HvAP&#13;&#10;DixqD6KvqwQEgVLgWKCsm/luKKx8+ZZzG5wjMD/3L7BYjCxwuYKb7/PVKVwPVdyk1RqK6f0trz3I&#13;&#10;ISiESoUzgMM4ZcvbV6okajt6G8N297j4jIWqRgYeRBrzHvXR+vvVQLIJ/FucfUXldBkRyRbct1Xd&#13;&#10;sHrFN4oEURRygraCIblcAn5RoEgXbK2wLwkk6OwdE8cxG3IgPvvz1Kpq0/aKC1jFiHYCYOyip0CM&#13;&#10;ka1UBRX3rn360+X2jVC/etQJHKNlki55YgCyCI1qBJkBxbO1zJb+sJ+9AYpLG9Vrfb9dUYGFFuOc&#13;&#10;FG0EMXG63CzSsGnl4kNgZfNy2CB0Ps9AMnXoCfVvH++EcRn55jFhJafoN0zDxKKPCBEM5KF9tHZC&#13;&#10;QH9fcsOJJNEshm1rUPDlNvNt/SCanBwTBST7fNjd1lUjGrXtWhqc9RJcHZaRp0uQnaAJoJqd1yEI&#13;&#10;8BORCKBso4fx0DUxOahIS/gy20puioLuLXEIBYiYK/VJDR9XiaW2HuRIuFN1AC1XiMwfF5vFTg6E&#13;&#10;MhtL8t8ujiabHnZHx8Njk4a7WWZ4y+bQH0VhhJs7MIrLElKydpHKxWnbIU9vVJMd65XHs1+XxYNA&#13;&#10;dyknZhu58wvWwRYgAUNAoGnOxV1BJiDRwC9hlChBC53AT6bEyzw8959MmR1ISYBX1569wYXhgGmq&#13;&#10;grMllkWtu7KS4JP1PkFZfCyxyNxBe50mFmmL6lzxDSPIu3zgm0QjQu1ms+pT0u7z5jmcPUAyYLqv&#13;&#10;O2xzEAlm13RtgWS6FgLBeL/JSv16GytVNVLkiVSE+4CtR/ARCkqTAcQzf8e+BIvNHglMiI+42z6v&#13;&#10;dlU1KrDE6ECMNljeSFc88fxA8/vX3/GOIsgZJUpQkvIFhE5JexveoU0iMtDEO7ys1oBZyKpaZSYT&#13;&#10;rzdvt/nHbrMm6K1mAkofTjMQFAucEYAE1GGNguMkKSwEFFqwQovhJEOglap+uX7niAkoL1m06ZJc&#13;&#10;opmuhaRQMMSyYsEgZwosNGL6fp688LFx3QIvs0yhLOO833Yh+NmsDYOIVsSCR9k7BboOUyAlbTGl&#13;&#10;x5bGZKf5LsA+8bA77EAehXpAHEbgSVwXBxnCFRPzmiWpECRKKGxs+9gGuzareLdmv+mKTddokjEh&#13;&#10;MmtxT4shRCLq57nt9s7bZV6WA9mUMkcTGW7tY6vmOFuSaWJZpGrMLjY0oTOIErXSkiyX6EwOmTOb&#13;&#10;3KcmhxIXB+/LFWCj7a7d+RQpKkZ7iquZ+E7VDSbGGdFu/DI/d/0NOAwHzjDHrAU736TT/cLaltXM&#13;&#10;AETbnR6utGbZZTsuZQ/uZoKoPp18TyEzPmXr3LQth2KGrFf+vCfe3q4nwcgboK0DhYGVJjL4izPX&#13;&#10;+1oy5yg+dj8ZHRTki19MCsfX53VYZV5II4NkRIHz2Vc9LdiUG2lx48vK26wySNn6vEZMZDLOmXEZ&#13;&#10;Pc6ZEyqEdY72QDJMA85LdjUbz9/DNBBUBKyNzr16wIe/Pc5KNHwCOosD5mE2IAZu4iQiIpP3tVgc&#13;&#10;gqbYD92qalnRVrU8IpeW/e4wufXx9RU5vOI74SVRMXo/63g8fCpx9vWBoqYYhDRFhFujt1t2veYM&#13;&#10;1gLAKrIbRq7wbblsukcaoJD16gDqI72jjNDodLJ+x6SEsK+pF6uIJd/X0uL3DCAkLZMNhhNjqoje&#13;&#10;yhDHb2tsZa9YvVwmISrnPN3ekq/O8/vxU3db8TbV8zoFYDIOtqr0+VZ5zMsPJNJd1blq6SxUtdDe&#13;&#10;CM8XfxaY0UTuYpVh8Slfp6lN/W/TPzePuyY8r3qw2mPMCcn1fgfRKpTPKOLQANWNEXo21S1b7WxQ&#13;&#10;M5j1IHfpw1VStLzSbqkOVZ7Ex+3cc9SzUhjuoSIU/vfZPR53YXCtb0wBUjKCRca4q21VMkHqdvdW&#13;&#10;1M80z+ZqwAywTM6PtzNrIke7hgq02GyFKzL5OJ8GMpHtTifEvg+2/syxgz3uVxexzzgkrAFGMgCh&#13;&#10;OiSaeOt5jzAkzBoPBRuNq7ZNTrB+4jaEGKwq0BRBALuerttu747BRdf0TcVqGvWkr3KnVHx2MWPF&#13;&#10;J/0uBKKI3S93dizVBynIeW7DNwQ6DHICF07UShCoGCa0FocqOSsg4DjXVIrNh90AACAASURBVKzm&#13;&#10;KkRcmfJpwLSOgdZsXU1Q9QNapndNYtSqQlNW+FjXnHYK3t7wPy5fqyK7ItbFyJ2iHfu4fPdS1EII&#13;&#10;mBlTyEids5O4S0RrAwX6cv9GSVV8QhA4N2bTckL7WoStAG6gkjmQyVOd/Rxt7MU2HenlbSg5Ou4y&#13;&#10;qnGWEmydMVWYAKSFSNVVADKbVpvWismYJklo6xTtXzkqYbxESInacgkRteelYcvFZ4Blv4POd4VE&#13;&#10;i7wF5FAJygWcCflZvRS3SBS0sSx5X8ubwjDCbd1H5xhITWNK8Nvt9oQW+UFExhvRanjxaeh32xAT&#13;&#10;wN3ptBoSSpV9cMfD0+VybolHh/7ttGC0gYL/09x4oXmwudhxMl1f9X2D03Zz/GR12JTy62asGwVT&#13;&#10;po9t+Pi6aY9hSprne/IbtSWWwLQiJpgQCyp/2b8O15ueVov2FsyEAgjS/HGBddW19X6/u39zE3k7&#13;&#10;bF8v7+7Iuvk+qIZmBKWjfk0YM6mUIzQQAGuZAKxpnQkQnXIWYl7UBt+nqgJZABCme10fELPZxRIL&#13;&#10;rqo1ShNjxlmiGgZ2/TpIQUVSvVJlnb/jEZlLJeuabwtw6zQEG1S9G1cUgCGCkaoXmAhG2obllZro&#13;&#10;A0QOkRbw7IBJgO8e+qH7kv/x8PJwQ0vTrNkjFKrdVgooJaY4Z55h4itOgZUQZnZiIdOAZCSiKmOi&#13;&#10;CwFdBuDE2n5FiFMRMq+rTbSZohl5AQEPiYgtRYUY41ccIAW4VkAyOw90+9ggBieDLebP7HaaSGlb&#13;&#10;taZCrpMlgUfer2mZ1lOfdrtW55j1bBq29/epZXVcLP4//vN/iSklH9D3OlamNBluPFqhZpk2kla1&#13;&#10;hz1MbQ9I+f7b8Gm0NsJV7RUZE0jJZecogjtQBAXbtgEJA5P3lAi3nMmnMcGbto8ox5xdnBMcSYGW&#13;&#10;RIILzqkBZISa4I6QZ1j7ZFMrK2YmWRYlxOpDU+Hfbn/rBC7Lxa9LWGxXt7fz+Oz1d/ENtBbXgjvP&#13;&#10;XWxMuqN8cCwgEVUlx/dxxERUK4jX+kSDyAxI0C1RF5toBNERgqVxXpsJWuwiyVqDVVsk2m5Usar8&#13;&#10;ASfEZyRGVD0p/hVyiCEvZ3qpIBQCG70atm0+sdvlQm0OT6iY2BoIDJBUWezRI76HCpksS6HrHW6U&#13;&#10;y1HAgsMcDpNddhByC2dARE6aA7/Cls2EI0/YUl/bvN35IpaICF9AkiXjSMsAaagoUFV8v8ZgASCE&#13;&#10;CQB/u7u12my/fV8ff6BHeQyzNg/zvQLoWeja1QvQLDqXa7Afq2+1h0x6KGd5OyKl7KobJuclEk82&#13;&#10;uRosGLO0BUCKfJJQWt5nWJm6UKiWQ68USOeBLlieIG7FFG65ixB9DF/r7Y59JKgjjLQ5/n7zm14V&#13;&#10;fSEtriam73P94porEECalX10D5s+uOH6ypXHlj6UpDO327k1B7k5fXvnTcsv1y1vyp3WNpcGpPHM&#13;&#10;5zuQm19/+X0rBYtWvpLr7wUXRFt7DX8TnOaFwk6m62Wz2YMsZ+GRsYqKddHPNQmyUSmC+U5Kg7Tf&#13;&#10;UKY3o44FG6h/n11oLXUulfttnvdgvPxa09YsedkES2xzlGLoHgkn2KsuOpK63eu43ky6LHecKxiz&#13;&#10;eTjWv/8SoGJpW+pBoMv3HUZtTCcfyeYYXGABWYYeIsWM5lasVN3z4lh2VwN21Qo0OfBorMkKNFjT&#13;&#10;Ce5Qc3n3epZNv71uZzYtq4YgSVAhiLQ3tY/IqJteSE850KuHnONo5hw3xiSOKaUlhSdMkUtTgncG&#13;&#10;6i7CzocZeRIXymkCqFxTigwrqtPan1kMIZMQORoXPFky6hwJ0B46YiPT03pskPHFtLt2K9+Dtlaz&#13;&#10;siNVRE6jrvrUoe/ofvVITLDbTehDGAZq5SqVcAgJBML1WohQwe8resfLUoZCuuPuX58+zA0HzwSq&#13;&#10;+4+aHiB3PkHdXK4jV0objVNRRBntBe09PX+z35um8xGKshVb7e4ZTT26OWRhW9ep23w79xEjF08i&#13;&#10;P9dqKxKtAXN+bpU668CPj00Sy2WhUMjk8i4mGyRWO8LXwFCIyQUe96Qua8kzKvi+dnULILhXmDI4&#13;&#10;EB8fSSErNXNfNevNHSLJalfx1MqrtYcOTxtVtE239IUQ+mn/cyH/X/4AAvEcyrq/C+8JK7yj0+QJ&#13;&#10;vO0f2hVpbh+8EQW0TFa3wQm4I2utnbYt9UqYXp2HZXZ1kTv66yxb4bCReyDC6AVcYlhyjkdSrXrM&#13;&#10;cZQNhqkQkHJy3sYyURE2D80alkfyqhLKkx5UiOUr3iBNl3JRch5DSmSrznbArMCcGZr+PszNa3Ur&#13;&#10;33uk1+9Ty1QlJBFTmmkGJSGAgm1K69bMtr+aoYUKDOBeTVvVRprEOoFtYd9OmUe6rwWDett8yksp&#13;&#10;5lqqrkTJczuMYI8dTdlpU3bhcf86TYOo2zADb983Df0gBV4RY9iEkcKB1tyTZBG+23DoqoSKpxmH&#13;&#10;D0tTqfe3II3zn/a7HkOcP8xQbXoG0bDCplONHMFP8ThFwvyJV0jtu1LeMMqNkDJRhAjqyLd0EqD2&#13;&#10;Uc863GZXq9uv88572snDh3ZVtdFLLBhfvxVWcg2BIsSO+5jKoO/AtHxNMa0WjLYDd5MjxKRMG+F8&#13;&#10;nDODGzyJHeCCIQBdsgiuBfpmq8pkslLTqttAKeQy58Y7nNe70jl5YNcaBM/x4IY1L40udzULJMEA&#13;&#10;6z6AMMg8wHQseUilgL5NIEkuN3VnFl+SCw0BAHHCgUCLXQwIiNG4blFex/E36jo9yxSbEPiYrnOA&#13;&#10;G8SfEQOLYXAt6U2tpeDEWpFqhJf8I+ZpNJ2ULONAPSKoZNiDJveK1k3w97NKmCMGE2/w8T3pywgi&#13;&#10;Ahs7ErLv1ENNIKWmfOGt+73lO7p3IdnVSyFn8KCjhWheTRCJS8pauZNFa4awh3JkBfAcsKJ1BPhh&#13;&#10;jxcrMnhWTU+Gy5GTAynO0z6/zMNd1iVyBTOCmRTy4vhQP6MR/BOFhztnJhMM1AN4+51JSWPHlqY0&#13;&#10;2IWe8zDtUF4eNhzjMVQDZ5CXCLTfH7w+vTUd+/b91wJEqAyR2C92azXC6tvNjvkTGx2DulIT3MDO&#13;&#10;34qsz179ZEF5YYAhcQPVgcL7/X8+HJEhHdMxXeb1NwSPo/pK4A5Pr7JecEY5d0r9/EFPkYuFQD6a&#13;&#10;3U52Enp3C9N8PNNyn3PQ6bMA1793gIAlpz5UW1qw5fPr6Mm22q3naWNF/bDCRoBmGzzdLF1TPM33&#13;&#10;q50kIWEOaNUj9gu2I5yBKGxaeVMHxTa22g4M8l6+foa3Rf7l5bQseD/eWekOAmONIED3DJJzOeC5&#13;&#10;0kvFlFjc/cULnlSVquzO/yKa1bs7xVrJeZp7KZoULzTuPx/WADPd3mzj1LvhjrDYHrUjRhMfvTjz&#13;&#10;D0o4DdTNarQVhrKr1IrvvJUOISbbJ9wUy/b9H25OK5YdyKdlbTE5kVvD0Zbzigl3dHEB1arK+YvE&#13;&#10;BTBH+SklVjdVwRj3+fvtbw2vysz8lDFtTE5YYTLb1QHJhHaTsg7m7JOlpQMXl9tYfkDQ/wrsrgqi&#13;&#10;z2Io1x60KcFvvhViIo0p/PqKmoVYHeMSY5tRfIEaMZM2d+L2UUCTdocrFGWV8WsaIN6w071nzC/T&#13;&#10;Qg7WjRWNOxb0HS4xK8SK1msg7Xbj8uoDigmLqkqQKsr6xWmnv/jbRuzJV96EIsLy0UpX8jwu3eax&#13;&#10;MitBdPQRcLlQuVr40HwapL+Xqmv6PW0+l9zJNi9L3oqHzbwi9+Z8TWYZPgXggbSbiGtYD6tNXXW1&#13;&#10;1J7Bj5//4quZ3X+vmfXxtDYaqZcxjEKGjCU+LQ5C8fKpGleEaj3EFPXYfh/9zcAsq+M0/yYkvt2X&#13;&#10;3VS7qqkZA9MwkL1Mnc+pNLTp2O2uId1IHb55Q2upjWEXeScTS7jSwMBG2i+k8alawU3GkIw3IO83&#13;&#10;5e4I9lXLNzMHm3sICwFFBD6TXRbVR+bKrn6jlyh+THzIEcCv0/UwZUxQj3HH4MraFyltulsy2aK3&#13;&#10;5JTt7xPeHuTh9u2UYmCXU37qp+B08tyCbX5IV7MTdSFwbLsZ4qcrWsMviCLMZYLmJ0IDRmPNdlk8&#13;&#10;iUNA4Lu+JdgRG8AKdnWT0K+qTZh5o/8lpVk0hKrI5/LNT9WxNyTv3FRyKpmZhbzuRzSHcoL9+ley&#13;&#10;b6zVIZbQrnY+AhphrYfiEiUZkdN92Wy1n1di4a64sNP32VTqkSUVvcgET+l2ZF68/hQQu0z6eMhe&#13;&#10;AQMMIGtOcNGO877cJuUjq5Fla5rnKwakLI/cAjaQJMaP4YG3ZlIllW6L7JDuUvvgw5ryxl2vzAvs&#13;&#10;W+Rs6Gmdb+tL9XhbJgdj3vJLve7l0/sXfeAPin8wtaJsj9utHcj18B3AyHz0KcdpbQjbrufACLbU&#13;&#10;vIXIhI5onAaqcMkfWYZ0D+kSviKEiK/lTDaLQ9de0p93P77dXCc/QYwQtZGml25v51tFC/7f//1/&#13;&#10;uxk0A2E33+rSA8xWXXxsFrrIsFl/LTJMC03T6nh7gGknE3jeEnNflSEopaqu4JR9kyFkYEXMkKbX&#13;&#10;t+kkth2J/1VA/8PxxcbVOkFJ5X1piPpn+t4cOtHVp+VmBtY0+zUGgvSLTnRauOTxAacUYfBLqOSK&#13;&#10;eNjQtDe4Z9QQare7hFi+Xu4V404XDxHLVZU3eL62L/US0+ogx8U+O327ixlK0sWGoJoiMV5oioA2&#13;&#10;7au6ntbj7WMdsqx2Yycf1pTCpt3ZdClit1jj0VK8ilTTQyAGGlFCAy9w6dmfOLgLgZREUq/b6nG6&#13;&#10;Djl5av/MGcW9x4DslLr9filDqTK22Tm/QpzrswnEk0aMFNYe9Vsa/QUiGWHJelbe+7ayJ0sZXhbT&#13;&#10;gOaCFlxSMvNx+2yXnCLoMjnFX398bP35fRVE8SoTNJjR+F3cem/dXvX5LsbRBg+zrz6jPXjP+7B3&#13;&#10;ZeV8l2kqlWczosdmNWWjfjizL+exYsX1cGWQTpM3jjOp+jo6lFOlSnOSvvjobI4idpcwtnJXg87J&#13;&#10;r4tZJK8t3jTkijo1CUFRFPWr4YU+yTTlXczejtVWZhNDGngHc2F5FyPjs0VPToctBqlEn0cvQrxs&#13;&#10;jrsVW3bjv+SI2+3T2lIywxyyX0HLNQkgxW3XeuOHvSV7cYqTzH/5ka8sTpLHCm8pLZFMxtcrgbFF&#13;&#10;K12qKBSnaXUVZCPNwFopOJNy9k96isVhzvFPn+rTeCLPTe4We2IM4oe+/0Hgi4baLWJTQiZYZ7aA&#13;&#10;ACum9C3TAWycDu3ijA5UbF4e2TLMvWQC5ohGzCNXqF58/oOEfeNYdb+Hp60vpYxrlPMdzQVElWw1&#13;&#10;WU/m3zoKYa1ep5mycon64SToU48lCMCycRmjkN3OBkjpyMLeT+VH3lztd9WWInTJUpCmQfxYap2X&#13;&#10;XfUjDAUnINVYZoNyAhiXEBTMHUJY7NFK3u3on0SQnfO5yhv8hh03M/Y1b/fkCNRXkwsRm0CubOxB&#13;&#10;uf3hT8TcGaUIFaXwU12N0/W31NWjqtC3NmBQei8mQqELLKAdMFe9iBqQqNiKAuCBJQsxVSFc1rWq&#13;&#10;q32Im8M41RW6pQ+MK0AO1EemL1fbcxBxSija19BMt19RcqRKppoyRaMNsh6IeJr8vX0Qa8iQCG7Q&#13;&#10;FvKUjT91hKLqUCyZxK75Ng1V6Ntnqpf3tmGOhGux1rwfd+jqKKAYRhTva0M0aZFvSirpdmkbwTuV&#13;&#10;voxNxa9xMiyIVujTFTGHnnj793ViFYXIJ+Ewr8JomhURxMMKcy/GKihy12u8rtqJLlnzTU9qv5c2&#13;&#10;GjP3qp+HWRvQMFQLam43DLtVtoio4ToLq1e2mRwCyYofPo12RDhkQts0UsC8AYNkP9AERshtc41X&#13;&#10;5m+4LKoO2CMD2C9Xc0A77VshcQAnxRvmZ8Ud8N9xXfXoeJuWwjGPe5ss7SBCwcKHMYzb1x69nQMY&#13;&#10;aVDSbasmfj+TRGUhtFOvPJU2lZweKTqxQM1HQhUFYh/s3PGicUapEYg2UOB+vWDr2tKEf7EuYlZl&#13;&#10;wAnWMEuG8nT5YvqqDxFg5pCKcBSmVBjBpiDfA4o8s00EAKMhAivbxGt0+044PM8XBV6iBGsC22RV&#13;&#10;YIh41iIh66ncqFF86IAwVBMeA9L3Lm7pw4MbTy257ZGCuGhcPkrHxTKHO2uYX2CGCBBgUeg90/2I&#13;&#10;CVAUG8sqLmiJv14B6312PN7rSAJ7YIsthLXMiCxzAWPCYw5esixYgZiP6ZRv6zFsLHEmpkZCP92e&#13;&#10;HzE7/ACSlknHWDwTXddnX/Ll7AU0PVQI3Ru1GGsXDTs63fp9vSc+B4h9+kVwvxHozeEbuOEX9H3V&#13;&#10;W95DhLEgVnkHXKEEU9URF06fl1yfEKUOrRBrIX5ce7nR9aI/xXLLvDNk/H6pMCso7Bqx6rvq8XL6&#13;&#10;j6Y/DpplXEJMkGREMMWbTb5LF/ZIRWJe8TNhPCixcGBiBBnCdotjIgxpO8qbQke+hsRlzTG/tciW&#13;&#10;jIWwIYZnP6GldsMltjCJHHhN5Vh9T5UAuNnoWCABPnpvZ6Hg+hWW8O9DfSYL5Fz0D3SaeOW4zekj&#13;&#10;QNAQVoOYYYj2lmE7FQKvq45i6mQdB/cDpCOlvOA8XlVVd3seIjtfwk3Diz2lGs4idoYuywwo2oEY&#13;&#10;opWZxqup8MP99B9KVoir1eqKL9Dl6R5GrrEQBUtd/5I3qcQV2sTP1MtDJIzsKtKor4OtVbcTbVko&#13;&#10;1WALN+h6Sf1u2+/CPKOCZmkpk4pvkyRTwCjSxoJzP2W9i4a9oFB0FWl5x5NDVTKb4Z5yrjfFXSOW&#13;&#10;9c6ACIJf+eYaRvmEdjM+nZei2ryr45kwJDilo9CWYt+BsAFxJnbdYi6bA+9Y74yPMd+qZNeFysJq&#13;&#10;bOuE2pgZWp1Wgv11+L/r56eoXtgyxTq5I/zjWkq761bandBc1T8f/TKb6MkJ54joUEYP7y3hB7RH&#13;&#10;93DxdMMBdHw6Q7wXy3IrBDwcH6gXos0x+5TTsgb7RN/cSEjl7phgqSDV5XcCe43p30YtItkEIkGQ&#13;&#10;2CJ0ZdfPcG5yNV2+ckGljxN78nhs6ropPCF69jNhmK2zsVQuU7MRB+kJZGUV1h99P2ufM2cEozJW&#13;&#10;nbpca6SSQbG6odsji1BgH1FNYJ0sRehfr+dFG2OjGX34Q7Or++3ZLYqVtSqcIq/XE+4e0dxVSBPY&#13;&#10;EIpz4wZucqByEUzWqB8GwCTzp1lM0CuS6CC2FOIVOy/qDondkL6hufSiJjZVbb1YVhv8uSj3aDZl&#13;&#10;8v6cmiDzH+fJccIjy2sIsyO8+UmcfotsEyifMUeI/mt1LCjADegVX/RU141VcCq3HeTxlxlIMWOB&#13;&#10;Dalntjsc1cMXImkifWr/2slS9OJF4XlrioFt0vH/J7k9ki27rizBo9U9Vzz1hbsDSBJkhIVZZq86&#13;&#10;NYsSY6hmjbYsLS3IIEHA3b9+7+qjRTV8Arux1F7L/fpwCHYObsvFnkuDTSGe30Tl3/jy3VSYRy/I&#13;&#10;pv4qf15sFCKXooM97c2MnnrOW4gpX81Pn45u/bi3CpQ+gnbKnCF6jseweomVi+DFu8PllJ2xmyDo&#13;&#10;ieD4FFUPux0w8umT/EgHIDIoUMFBviF6ohQWVBM8pP0rYk0CvXs3PriCrF+DfZgzsT7vXOteDB3k&#13;&#10;3IRAdgCZZ/KawE9SmNm5KRd2XvcdRPin42Xf94y2NLpTUqRnN3xt7yBq9hKjzZmwfDbq6/4mKmkd&#13;&#10;EseuHHfKs9AkYREmCVQoarktp+4//vo/X6/cp1ewEJgGQVH8FGdNGr6RqV0kLLc0uPylonTf1KmD&#13;&#10;ZdP17FqSqZs3pA+VmOh3mcMaMuylcWNYrncAxiJXDF9x6gvBoTmQhzf5Xs3M6MWa43pfBovXeaGY&#13;&#10;jXslCYemuMHZF+YOl9eeG/zIfFMralplTeC6NB3nquF0H5YrjeHL8VEjZ/18/qX/YAS0h2DLPpp9&#13;&#10;SHCbuFbnxy+Ld3Xv7OgEYBBXnFuSeVvEC/jbgzrrrfmO/j9y+steyL6CB3iSuxuolER/rzmWeHq8&#13;&#10;bNvVhKowNa8jwXAxrnCOL8M2XRvYtzWeigeEnxsUr/6vd3919n8dMFYxA36EDah7aCu5g3wuD7Or&#13;&#10;RbIbnn4qTdmzahocqpTEZpPjEaXgiFF/ooEc9Nf3u0+Pt1J3HNtmsIjskv16uoCQJG/BS7sS0l7u&#13;&#10;/v7y9c/jHb/LdSxybLfGxCBtI9ZWoqZpGGOU0pSSUjKl1DQNJbTvOkjQ4XAopXrvCSHbthljUkrz&#13;&#10;NOVaaq0YoXVdlVKEUEooQnDf91oBQmjbN855q/XT83PbaISg1tp7XwHgXFhjY4yE0q7rEcLGGB/C&#13;&#10;PM9aNz4Egsm+bRBCCOHlcjHGHA4HY63gYhpHxti+78MwcM5zzt45AACoFSFojWGMnY4nCKHzjgsW&#13;&#10;QuBCrssSU7LWUEqF4N45ztk4jsMw9P3ACHl+eqaE5Jzbtl3WRQiBMd73nWAMAMg5v729OWdPp9M8&#13;&#10;TZTSnBKCSErx+vqqtSaEvL29WecgQt67dVlUozDBKWfvHIYw5xxiRBDGENZlqaW+v78dj8dSitaa&#13;&#10;c348HmAFpdR5WhFCUvAQQiq5lHL9uGKCh2HIpfz5z3/e9x0iFEKYpsk5p5umlEwp9d7VWiEAPvim&#13;&#10;aQQXzjlrzbIu3gdnbfCuUapp9Pv7e6v11z/+4PwH79E5F0Lo+55zrpRalnVd15RSLRUA4Jy73W4x&#13;&#10;htP5bI15//hQSj3c3zPGaqkpJWsco5QQEoIPMRpjQ/S5ZN21+74v61pBHceREuqcBQBSQn4QlEt5&#13;&#10;uH/gjEspjTEQobbtQggAAGP2eZ4ppRBAAEHTNJzzlHNMSWsdYmCMgVo/Pt4ZY13XretaK3DOVVAf&#13;&#10;Hh8oo6UUCMG+bZiQrusQQm3bUkohhDknzphqFMa4VkAYTTGlnFSjAAAhxnEcpZRCckxISgljEkPI&#13;&#10;Oa3rmlPKOQkhlnVVQlBKr9erUk3KKaUkpUopvb6+AgAAAG9vH9u2UUzmaV7mGQAglWqaBkGIMda6&#13;&#10;ORwObat/yBgh/P7+gTFOKcWYlFIIIQCA98EYk0IKMbZtxyhFCBJKCCa11HVdnLXbtgkhnXXG7EKI&#13;&#10;6/W91iqUcM5hTCoA+77nnHZjIIDLvCAIS845ZUwIQuh8Pu37vu0bQljrxjtPMGWMMcYwQhDBtu1q&#13;&#10;qVJKDOGXL59rKfM0cc6VVJSQUmuMEdQaUzoej6BW78MPqGsFBJMQAsVYa22ts8bknBACnPN5miml&#13;&#10;pRatdSmVEMI4b5qm1tK2rRCilApqDSHUUnOMy7JKqZ6eniEA3jsA6jRN27Y1TQMR5Jz3fW+dQwit&#13;&#10;60oIEVycT2fO2PFwlEKO46iUGm83hBCltJSybTvGOMbIOSeYOOuCd1rrRmvOuPf+y5cvlPF1WXJO&#13;&#10;3gfvXE759fUVAUQpJYQMfV9rJYQCALRuBBeEUAhhSun15dX7gDFuWw0hJBh/fLxDiH79y6/OGoxx&#13;&#10;DAEhxIVQSiEEKaVPT98hhM65fd8QQhhhrVup1LouOZda69D1P2QMSi2lGGNKzsuyCiFzzlKqnDMh&#13;&#10;tJSMMXbOxhgJRhAhIThnTGtNCY0xMMamcToMA0TIh2DMvm3bj2y0zv3973+PMa3bVmtVqimlfPr0&#13;&#10;qeSMMNa6LSUDAGKK3vv393dMSAiBMea9E0ISQjgXECIIYYzp8fGxlMI5E5xv21Zr9d4754y1jLHg&#13;&#10;fckZVLCuWy055wxq+cHm6XQCEDS6UUpprZ13EMH397d13QQXFQAIIUKo7/p1WZRSMcZxHGutGP0I&#13;&#10;7SKlhBDGGEMI42001qSYKKWtbkMICKFcSil13/fgg+AcAJBScsEjhHJKHx8futXW2nGavXcAwlrB&#13;&#10;MAyMsXXdrLWNbs6X87pthJB5nkotp9N5XZZ5noMPXdsNXVdrdd5xzo0x3dBjjCnjOWdG+d3dfakZ&#13;&#10;Y/T6/rYsC6Gk7zpKqfVea40xzjmfTqcQQk4RIciFoJSmnGoFMabD4QAhlFJ659q2E0JABI0xAIIf&#13;&#10;17TWd/d3+75zzr9//64aFWN8fHzctk0pVUE9ny8xpbbrcilKqdPpXGutpW7btiwrISSlxBh9fHwM&#13;&#10;3qecd2OGYaCMHoaha7txHBlnlFBQwTiOlGKpFBccIcQY061GCP4QMyGklFJqud1ubddO8yyk+NE6&#13;&#10;gg+EklLqtm0xhFpqqeV0OulGM8ZKya9vb41SQohpnBhjAADnDOdMSrVtGyFYCO6DN7uJMVJKu75z&#13;&#10;1mrdEIwxxpSQH96staacMCEQQq01ocR7X3Kpta7rqltNMGaMEYyHYUgpLeu27zvCMKaECRqn6enp&#13;&#10;WSqZcqq1lFpyydu2CymNMeM4EkJO54uQkjJqjAUAnE/nnJOSkjI6zXMphVKack45gVoJIdYYCJEQ&#13;&#10;ouu6EIJz7u7ujnFeK2ga7b2XQp6OB855TIkxFmPcts1ZW2uljA79wBjDGOWcaynOud0Y73368SKD&#13;&#10;m+cJ1Pr+/r5te4xpWebD4XC9Xn///femaRrdlpxTjG9vbx8ft3Vdc4rTNDHGGKOEECE4xoQzXkv9&#13;&#10;/v07xkQKkXN21pVaK6iHw4ESUksJIWzbxhirFTBKb9crpSSXorUGtfjgOReHw0Fr3TQNo6yUGmJM&#13;&#10;KXnnrLM5ZyElJcRZRwhxzlFCnXXzPCmlCCHe+5yzbnSMMecMIcy5cM5v4w0AQCmtFdRac47Oe4hw&#13;&#10;Srlt25RijOn+/v7h8aHU6pzz3p5PZyE456xpW2vd7XZFCKWU+q4b55lSej6dmqYJIaSUl3XRupVS&#13;&#10;CSkBALnk//zP/+RSWmt1qwEAlLJpmowxwfttXddl+5GEbdsSRHwI3rmc876baRoRxvM8D0PPGF+W&#13;&#10;pdENAGBZlrZtY0zrumqtAQAllRgjI2yapm3bOefWWqnU9XarAJzPFwDQ8Xh0zu77DgCEAD4/P8/z&#13;&#10;/Pb+nnM6nc4hRAAAocQaUyq4XM6M0a9fv9ZaCSZCcOdcydk574JTqjkcDk3TtG0bQzTWGmOss9u2&#13;&#10;/kA7hBBiijFijMZxXJbV+1Bynpd5XdeUci0FIeS9r/UHFwVCwBllJ+lptgAAIABJREFUjC3rKoUE&#13;&#10;EKYY52UOzoUQnLUxpVprrQUhRAhBCFLGEIQQwqZREIJ5nn/ICQJgrE0xllJqraWUEIIxhnPWta21&#13;&#10;Vkjxl7/+ZdvWT58eW61fX1+3dVvXVQiRYgrBa60pJdYYztiXL19ut9u6rRDCrusRxiHGWso0T//1&#13;&#10;97+v6wogiDHOy4wQnucJE9IoLZWEGE/TJKUUQnrvD4eDlPJ4PCKEnPfzNAEAnp6+c85v11tOuW31&#13;&#10;PM/LunDBffBSqhijlHLf91qKkAJjjBD0zu379scfv0/z1OrWBw8hQhDFEHIqjDHGxd3dXcp5WRat&#13;&#10;dYyBUvqjIedclmXBGNXyw+Pr09Oz9z6n8u3btx/LIoTwY4gp1Wita61//ctfIADzPNdSvj9937f9&#13;&#10;cDiUWiil27blkiCEy7yklPr+kEsJPnDO9237sQoJwVprSun1ess5CyFLTjFGBKFSCkH022+/IYSF&#13;&#10;FPu+Y0wQxrfblXH+/fsHIaTW8qMY32437zyEwDgTY9y29e3tTQiOEIYIjuP49v6+rJu11hgTQvDO&#13;&#10;p5xrqVq327b1fZ9zlkoyylJK1tof8woh2Gq973vb6lrKH1//UFIiiCBA87IgiGJK+P/p/ndQvGjB&#13;&#10;WfR4CSlOnDm6I+iZJzE/IEKMFp3zK2wKRyQGyNl9K+swYOM3hGnidllio5DgTjLidxhJF8QRbQmp&#13;&#10;Y1QSxg8Oum3ZGNOo3H7B/97kQvy0h+UstMM29fVTDEUpA8qr7pFxELTO8x6g6x6pqM49nS8bdsiK&#13;&#10;5o00vwQ2prvrmPGn8XRrAOHfzMqGbsvrbbIIqaFCTvoGNhTRAm2LAQ4OTkMTICJyJ3ALtMOn+L6e&#13;&#10;YFkIdBJTIcZlrAKrRiMKCkk5OaxUAvK2LXeoxyEqkF3nYewzwNO8XNmRH/YoSmAA5R011cCC5lPt&#13;&#10;jq2kTd2M4J81qBACriBiomgVoLa5gGOjGPAVjnNNmEBUEAa1ljsLkb10LUnIbrtAmAvW1uHZTQUD&#13;&#10;5AIB0L0vZ9oYcrxgJjuGW3AWvhPcO5rJ2SzvXz5dQM0TXnK9JQ5J3wa2/DISmopAlK4izguJtG/v&#13;&#10;gB0TcLGKvV6wnkJxsuVb/Tg4jgWbwnqWg1kSR/TSDogmNdI9qGtutdlIzbTOsl1O/LjPE4M5fMx8&#13;&#10;rVzyzFm/FBCE8ek6b6fufq1osukO0li77N2ggUe5bCqmZJFP2VL+2bwG9JHcYNhumxLj43vnWcUE&#13;&#10;C7Xtpb8dFh9Mx8JSHhxnsQazQz3S9xOp7UrKB+CECYJ4g25rKBqqxgjYv/JiMkcbRwjvceR2XwhO&#13;&#10;tCxz2mLf1Uqm6xvj5+tchr1yBaRGJiwAHxpJCaycYqU3j9MEC7rB3EVYwaXRt0pJeZlIegGR60+v&#13;&#10;Tx8c8LwUQBxL4ojvbiTOQaIVy0Wgo2e5w4wTgfZSPopNLXOyivRGxS/WE0JzzLSW0iG0nh88vPUx&#13;&#10;yNdpPH+Z5jeRU5cSPSMwK1iASWZiKDNRhIKb61o6C3Q96PQB52EnEizzmz98RqA6hxr5EN+fEDvf&#13;&#10;4knI7wfKjxrx5A5PrbpLDU/ePgVNkn8nHbnGtS8qVV4Q48ZTdb6ZsETRZXfbZtCxlzwXxNmzbyFu&#13;&#10;tu2K017gYukjGeMHPNOL3Jg18ypHjlpZ7t/ISsruRXW6UPAihmTT93OrAkxByY3Kgf9k4pOzNWXN&#13;&#10;jh9jtZGjJMi6/dHZhiSy2ECX85lStD8JdF+FgyloxAucfZdl23hY7dx5+xuAdugV3Hy6AmF66PkB&#13;&#10;/BYJ/BbjsJny0reo38bgGYNFhEAzkDkqXTv05iAvAmKMs0uhodlHsXsrjypCWZs15OwyVJ++BFeV&#13;&#10;OJjgL4cDXcJ94ldqOldICmTfseTfNyCIrCZ2Knf6Z7eGUMPdp8u4jIAC0gZafw4bjLe8KpzCs0It&#13;&#10;zYfroertTbO0ZfVQJQOR8ph9U7IFIuzg+7EeeP+XvFm2TYLMC79LWFzNkZ0sgeQnfUriLaRmM5PS&#13;&#10;8jS1tyOZTNl3FPxgnhOXTUEVTzbQ5vcZ6vUG8MgVoFLcktHoC+IUt6mdLxU/kRo+HQ724BEDkAja&#13;&#10;L4YrLCuk63pD5OaKzP4IzMwxUYmGqr2aQewWAHdW7qaH5KexXeNWZL8sAaOPAi4qS7GZbb8/P2ZW&#13;&#10;Jguw1kVVSDGM66eW3MhUI84YuGIbTDgBIcVgvURzfDYX3nqG7Kcwu3wZ/m3ZkNuB7g5b2WrrFxiw&#13;&#10;pIf2sOSYRKnFM46x76kPbFyINFCejq1scM5t8LDaNBXsNjzZu4tJ1afSNYPLzmSru97zXEI+an0Q&#13;&#10;82JbpXoiCB/BYz/ntfb8Z0d4nvYagNRE0HaarTrfxZNBCgFe1mj48cRMgAU5i/08ovV1qAlDH5r7&#13;&#10;sHo2B+HdwR/Bkt0aJEycvZ86jaHk28d0u0jwaSW03YLmh5o7sc4xQhQK2AMq2TaUVBRua4e6mqdO&#13;&#10;R2BfutFqRSqKKug3UtaGXg+oBMrTZqM5XoZdlEtlxoFpBXfkFKKTTeL7ia//s0tEupZN+99OeoMp&#13;&#10;Eocp/qeGgOdkpiZzVPaSr5ScJQF59HJn9XAz7ryksEMf6FeYSDPB/+bOHycZP2oDz68Of7rcpvSx&#13;&#10;qdht18z/3e8KxHaX4yP+4mImXYP6yL+fsT/+16M1vmSEfHB1JXoGOex7/ICVDNnmo7qddcDX7K2C&#13;&#10;tCkQ1VOSlX5BLtrX20iLuchaVF49dZSPoD7oOpxP9fV62fJXlvRp8DmJWLFnAWrDDht7J02TAuyA&#13;&#10;cph/u36c+3NDyE9cvn28pQaFFb/HrsJGd3f3gxsEhyY0QBS0VfpL2YuqwoGtplVJ8gTGDRwIIxCG&#13;&#10;vf86LCykSobzdVn39MIlZ5yBP54io1JAwG5bliCFsu2UgKggViVXuzTXX90BIzC6BeYqPNccfbx8&#13;&#10;ndx31Yj3r88YQCzJCscJvh/x5+Pj5f1q5hUQbrn7ThAJjrE8JeSqKl/quu9vn0/grz/xW8Yst2RP&#13;&#10;P0md2KV9AYeGd0Oa7QKouZzw+zdV72tMvj90cYBuSpTxGne4iA2vVPD3twn77omu5Nzg7LTUGCLO&#13;&#10;EAXeFg6zL/b2XM6q7iQkaVN0qvNWbvksDq9xRyzrgZhnAHAAEeJEj6AvL5F2YqQbRCDgvJaJtVUi&#13;&#10;ziA4Nb3C7bYaFLwq1VM1ebPgki8HNK4wDy5fxcVztG+38SJO/jaUQY17AqyD+LpACY8sdbGo0nWr&#13;&#10;Z7eP+BJ5mX1B+mEze38vai1usuZ2N3xa97hV7Kr6ubXTAAncbMYfORauZMWSNHchWgh21pUimusU&#13;&#10;doPbqswEmiHn7jU3jdZHSASZpPxvFGIc9owK3m+FdSxSw8Kf78MLpL6catw1qg/G65h1eLiP80Ze&#13;&#10;ZnA6sO0Rjvs5+VGkRH0pTNG7EgzHOSLnksmgVSW1ft9AvT7f4Lnc7q5iJphowetqXvJji/qTbBSF&#13;&#10;KU1wmzDnn4hVsMK21/M6fpryT+1/B+t8kN6W2uZUUMQa22zTQL6FF17P+2GazF4wkzJmzXGTiNqE&#13;&#10;peuD1y0mzjII6KcustJk9nv7znB+lDzY8Lu7nQaB9unCjgeS+ezxi3X59AJt5EMX45QzNf4ugqJx&#13;&#10;aFSRKMF6Kxyz+y1tFi7dGJpkGlsPBsgm8RzPXDjabfNNsUYqjVA4EjWFPbXym3r4ojBPlF6L7w9P&#13;&#10;6zqBcBBv+MqnxYJGc8Tq3oFYKUyxcX3S24eV4v4rmvlcGABdj55hh4P/pee/kVRf/LDLw8RCdFoB&#13;&#10;UiGOmg2C/+P6qz6b5bkCIWbeuYsTaanfmDAKO1foH3GicEjPdOhe1wpUp/Nvs2xZ1fL7vh47zhqu&#13;&#10;s+yN+L3Nzcj2zfanE3PCAWAhhu3BmVdyGF6caT6D21IoRjCuQxjkKeiqtGlNmCuX2zifsM76q4KF&#13;&#10;Tf4OXP9V07hPh/NJoOCqDFAE1mrvr1BSylnynTiMoIwS4V2KjzVGe/NjRGT/vpQKGMWOAlSEOvE5&#13;&#10;vbPUrPQGm1KJVBY1aCBY7W1ettAJhO0UmoYlvhPwHHcPKlCNhRXxxJ+VA4A8nhyAQNbuoGJcJDoh&#13;&#10;mjQucF9DARtDoQn+uMCn+xWTtUfnvxl1+cQqscZkIDyZ+qGDECtk9+woYZ1seX+Z7NgcuGwpDo/Z&#13;&#10;kXSt8TjhzlZS/e5BfnK/NViI1IAVv2lBkU3hS2YR4tX2Doa7PTb9FnLEuNTK9YuzH5dW4v/zr/+H&#13;&#10;GoZGK7Ml9/6s7g7vMVQYSrP83N/l31zDdy9zW7qDu/OhgwZiW+Mjdl9RKeXTp9Pbuil1iB7fbhn1&#13;&#10;+YGX22qYPtNI59t4kOSVRLlkn7dCrU4/L4d+3a4Cxvnx1HhdsSnlfea9qGPT4j6PxoFWtjDj/uCf&#13;&#10;kHcZUHl6D5ZfPvniSph3FMW0fD6q4E/sFAmqqlRIPM5cZfKLHq5h9CBlkxvYOuZZbFt56jC6VQPA&#13;&#10;rsj+uAMS3s7nx4j7HY0nbn1MmamTizu05WP/D/3FFYckW3M4w3lRgSF2zx7DYgYpRjPqLyfrnusb&#13;&#10;L3MWHve/tIuZCCN6e7Pn4vdoRpgU4vnXDKQLIbashow0BrquNI2HxXYJw1PZV9SIyJn9KFTmDMkc&#13;&#10;yjaLjh8DJM39qZTc5iRS3lp0JhQ2fCL1GFTAybmEo9zhgu1nb3P0q+wso8C4+e42XOutu283utAs&#13;&#10;obzcqruVLcKtREWUpIKV0UOU/FYo0B097EvOEdVhLOLxZnEqx4iuvBLR8tfxDVdwgyT76bOKacTV&#13;&#10;w14dmYJPv30MQ0twvnLyHz99hjUyl43QL+dveCi8BWdnbRkQoOy+O8G4eb9hQrqpBkel9kkM+Fis&#13;&#10;p7iSBmAMmDUtJXocdpIKI6/LKARpOpnN6zGbjdNNz7VQ7jXbEfvrzr/ktDeec1ZgWmyee1U7b4x1&#13;&#10;U1zVWtom8WGL28Gz/VArCQFx9g5PfGvCyfiG3m/m+Zc/0XVq0QGtU/r58u+b+a81gpyomVDTn8xi&#13;&#10;W0GLXeSh+jl26NQni8ivtykopX9aPoqmqqZfjsffrKoelsWFme/lb8czs2jqJvJVfnSCo9lrfxAP&#13;&#10;a4083JhEkbWvqbyBFaHuGCMNlv9Eb3XrfaxvzhLV3t2fxhDp3R3Hm2mn3K+stoINrgRTHCcPJHu4&#13;&#10;xIMFvvoLO9UIEBPNRw3YdBcC1O0jM07ir0e8j8fqtnF0MYrpRCN9XwvBh5/dHO+ojHXVDyVcZ47J&#13;&#10;QXagbG6wvVT+w1IytIUhUjLaupF2D4e9xrd9eUj3ckfkI27niykRYyQgeK+5yVQRHvwSj5CudA8G&#13;&#10;MNBsXXo9H+mfkRrjUdl5S6+LY+Uo7lF2iplEj20ALMQ83WiVV3VYCEl7ag7MU4C6YcFZDZt3qUTm&#13;&#10;wRETQX26VzSB7fPwc6V5jtM/crGcTzl+Ote3iTTtqSEc0WZpzJJ31umh7C2+264zK8gRswGbOkIJ&#13;&#10;qMJGEI2PzVZaSLYPh0qvhXmPwOYoj/qeRQ7J28tyf+GxIpQdw27zsmkuNm0BrocezyvPvnTyCEr5&#13;&#10;hj5gj9vmwb/vumtitbl5RO8baPK3+O3QbEf432EMitvp+Zq7+zGioSABDMqNGSUSW1afQMfhQMh+&#13;&#10;yf57gtayOLlyrLgFQJ+eYAEEFFTTng+Te304dzCZBbnwtjaMIQT4PTqPS5HANhTGN95Rl3bVnNGC&#13;&#10;k8u9VBuc9gI4JyQD27y+Wng+nsK0NbxowA+kr7x19V1iRipzu68qI4Y4oZxmbonQHvEZ7l8CFNlK&#13;&#10;Rkc3NwX5hXyIOpy/iI/bjSOOm+HdxkSZrY5b1G1hANhhzKElIZTZa8odKI1inABvbsDsnFBvrTj2&#13;&#10;FFETrcWVOIozCSFp5JCNKHKQWjq3dvCcq233ZhFoL5zKVMFY7Mb0K+oF4WAda0W+sJ6d0joLIHFq&#13;&#10;KMVvv8cOkLYClHQuSWi++b3boELqelvBQ5Vf/zgVcHR1b2N1BEJSUZZ7AaelOeIUD9fX78eHx3+9&#13;&#10;vQ/58o/vV+CzKJFBX3KjUPHXl3q8kw+/viypc7AyhigMKEmsI6QEkep96usOiJAdxXRBqGm80Clt&#13;&#10;1gy0ErgtKxJNFxFEqTLvu+HoVI4QcuEUq/cVMlRCxEH3hwZnlwU6wjbMxl3d5Sz960YHBk84uM8Q&#13;&#10;7wEQgJjDTSyIYUH29SCk6pqbfV8EGH6HyVZP5AAkh7+1wBxEDfS8XKMEl50tuPK9bIZs8L1jeYwh&#13;&#10;GVvPqoNN3eyHOmOy4zyUl9v3+/o83h4k6Aes312GeY7VtCeZ3JDQmnwBK+og3uOraOvhut4/nnmC&#13;&#10;eKsC43d4lRe9BNP+8qfdZBeczP5TMRidAcYOe8MwiQBdg6jjgfVaNlgoNIsRgJoDxxmkFts5SPU3&#13;&#10;a1tK8/p+EXGGz6f+/G5dbQ7UGwNeE0C24M+huXknpDY5fn9djncPuRbl9BBnCWIFLsHy/XkbpOpI&#13;&#10;fcMKUF+ru7873kyglSt9qLBTh4f9fac7JocGLrkSXHA9sK2ki33P/grIkBv8af3YwaEl+bkjcMBy&#13;&#10;ox7xC8wFONcPd69pRTQ+9HRMZQpj1fojVqbOABFCCxzW+8PRIpLUHf8XCH4UcD3I2Sx5HCmhh5rF&#13;&#10;R/qnvDtaAu9gt2ZF4OH5j9g5sBdExWl2bCiQxfjxYobmTxuqcUPc96iZ0n7X0R5EYIblL+1x3HeL&#13;&#10;SHI6fG5QoUfSBUJkfw3+CsDe2cFf9zs1vLKVisZO6SR+/igfscAkwII2fiFZ05Xk3HVP054YD5jR&#13;&#10;nb3OC2soFtEuxbf/VDSgt1s6nL8IUexWIKEv12PXzOtU9x5/4rVkgUhguyJyQOsnPJYjVF4LQkDC&#13;&#10;/8KJRK53jFq1PhnERHN3AkVX8zc6k8HcryEho1MSi4lf1L+5tUipH0J971zIk5A+4zezcqXOwSJu&#13;&#10;5tv+YRFiD3eLWR1ePQk/ja2zN7uX3Yt34G4JqKG7/3Kcbs+t4gJBdzOcHWWBvOIYnzEhaYOfT3/O&#13;&#10;4XUvS0Lu0y/3/uuIhyNIirvW3zsccaqOzUsep+aC12E/uaNM++lySFSAO+MAV0whn/iQbkvPKpMO&#13;&#10;ZJdgDrubXWq/yH9DEQAXeyqfp2+UoE4NaPpo69ZmfGkOrwkKTRNcVevl6U/Lyx93MP8NycMOvMA3&#13;&#10;Aprr8V/imkVxYAGjklT0qgv8o/UpuhtrLNBQss847kceSSUwOOyoZhef4gq+A2AjP12fKh3OzzUw&#13;&#10;vD+kL1y3I6wf9FbjQ6aEHeSO1+4Ua9kuqbm9BHlsbmRV8pRGwDFoJHxrjnejhwLiSyvMK/jp8LZO&#13;&#10;hZD+0prVSdJuu9UnSzb2hf2bzS/fYOlxvbhdZfwyQdF13X13g5M3i6zZp45BjMpVgufE2tPhy1v8&#13;&#10;8Pf1KDHIQdTu45+mva8NcZTFl0nx+NG3VB7kOXbip9MMrvU+lnLfaL4WeitC+pXfo8AcY4+pBzEG&#13;&#10;IblrwTCPEOOI2bE9ueNduE6HUuC9bjytJpkHBsGx8HD/heW9Mf4StPhGt3actygh8vcXtfn14bzu&#13;&#10;Zq+Z20p5YXesrftKDcYoY5kmvCsbVA9gty51/YhGSqBEmceq2tNk9vdj7rbuTvc051T9xJ5BpswP&#13;&#10;1otgQn/609VxeniJfqPWWj/U/a1tznaBF65pHxvB77sDhNdgyG4Tb+4gfnPYpxLqaMGk2r6b/YcP&#13;&#10;p2H/CgJ/fcNnSVj3qljscRm7/Zd5P9Xo5Zdao+6rpPthY08vY3G0Efcixe8bCqYq3P89jJLf1YIa&#13;&#10;rqy0nQh/adlT+ugIyASkhjs8TzWxPTx45Ag9V5y3apbyv8b3h8tFQrY04VAahMKnx358YQ3sU4AZ&#13;&#10;ZCp/qfypAVFNGznINjfmuyPyUbIVcVQErrPM0HWcVWeyvSScKBDAJfz//o//G/jQQLpie2hxiVjj&#13;&#10;I0JhS2BbjdSCQOJR2VZgk0B054q67Bx+J15xBpfptWoqCkYQ5lIA2VnpJxev+8JiLjBVDEJZAaJa&#13;&#10;iDjOECM4sLyvJNZYUMXcJ6MljU6gkgBiS8qI65BLSKHm7KE7CV1XC/vTnnYJqjDOgw5CG1DIYRcK&#13;&#10;3SYjuzNRJm7+MOiP20sSgABdEVj8HAqSPck4IpvpQW8ujlvAyWvduwymbT+epXsJogqe0E4WHDkt&#13;&#10;0m91r4ZwEnOgyXenT9u6I4pSdn4zmZLJBYLCIbeQItgwpUUyrtogkK48IsB8IkTnbNPiVtl1gVpN&#13;&#10;HQZoutkz7hykYS42ok+SVYwLxM77xa4ZcMDbAUasKMHQLavC9ApW3HGd6fQ225oNSLIExmpIkXcd&#13;&#10;CRn4gGHwdhYddSYTwjGjnDQ+YswPLjtE8TyP53agkmUkMMbX97fuy0kDiQnf7EbsTBBSoskcB5hQ&#13;&#10;KiKAwzGgqtfNnM73CK7BICHVaoPWA1V8t9ajGUy0JrhOBmoZPbEpL8YgWhDhDNBkPbE1cFlQEbDM&#13;&#10;41oo5JrtJm8rpkSEzRXgdoJ1zwDcsTlAGAGEWfa96lLJTStKiW6xjGsbiTocSckkYBhARM4Vai0E&#13;&#10;u82kQdmu0wtVjQPWVcs0qQAA6RRjYY+ZIs3OLhmmyOo2woePd3OUXUIQcX2dC8y50U2wiWKO4V5X&#13;&#10;6t1esA0pew8h0IeiY0pEtDdvMN19YbxhkKAMgFln2bY3a1ystKLiImsc60UMoG0vjOvdrbzQhoqU&#13;&#10;cuAAZawZKyntfFXHIbrqUiaYOZ+vZB6oAKUiIJKwu8clOAlj7zHGtJi4RGjXUaoGAFZhEAhEG8/t&#13;&#10;MUg4bZMSTdgCkREJCquYP6KmLczexZkhWDmuuGYUJZXevnekS1MGOhYQsdQxcrT6mkgwqcS61Vwq&#13;&#10;223qCROwEoZqjpLUfTO2bKQBFtNKM2Sp45j1JFZfBUyI1c23nJESbc28HQApbr+2UDoCAnEu7AVi&#13;&#10;kpHArJQCFUs5WR+I0JQQv5uG0lrQ6nLNueNyq5OQNMXQOwgKYUgTomAoSHoco592yLsKPOQIE1ZD&#13;&#10;VFm0VQU28+O5lBjd5ishEija+rn0RzVt70Mrol2YwFxQiAEBqALiTIaQxAJlrZw3iqnJjvUyYA+E&#13;&#10;xS7eUvSS1p5S0BwQAw44Bi8lrgWUCqkpC49HrfkWxgAAa6BZ1yFh2VOHQ5QARtpHaGM8P3ySwZXK&#13;&#10;Iag51J5ijxwothRcSMooqhaBhCuZN7P6BAWs/n0tOMujRFQzBDEj2xZEK0GB43UULccJwloQQm/z&#13;&#10;LirKIbh1R4iAmAKuAEPOVIxVUem3FSAMOTB1F6prPbPOyWFQxCt6yNG2JxEBKAGhzIzZC7WM0nG6&#13;&#10;iSyjQgpDuK42c9wDDzKkMiwckyQZ7yjzm8eo6F6hhOoaCsGnn+79vCuGgt8BCi4WCRsXMzyIGnIp&#13;&#10;LAbkS9yipYTAXFlFFVJECaS4bDGB3OgmrbYA4GGAHeprRqoWCGKs4ugDV2bxXXMAcW2ZYA3zJXJM&#13;&#10;UMYcsAyX/iILzIzCEA3ETDTc+BnX9fP9f6zLrLpWShnCPt0+KmAUy1KZVv2cXducQma7BzvZO34M&#13;&#10;1vdMeZQyTqVAxc4pEFiKJAApzqo5HxqtuY/IAaREVHQrsIt592b+jPl/lXfVt9YnsqYJBEZJiRnj&#13;&#10;nFDj/RbzLGtdMvQFSOA2ijFGAENR8xyt6Ls15jbDdfSIl/PntvoS8YiByIEdT711Pke0OIe9B4wF&#13;&#10;RCAH5D2CmiQnFuGhRftuBOXr9AxKAhXCWl2GrpTrtjTqyx1zkBAmWmAnSjjMfN8Sp7KUwlQDqKG2&#13;&#10;9lJKRmJlmbqCy/GoXfbLvKumn6yDOX2AsDnXNazGJnsDsm8xt1wBX7mvEZLVjo3WLriM4NDjWvNS&#13;&#10;gNV5uu6s6lYArlmFQPft4uOlPdWcYKnYlPcSAITHboAT1IDU3ReMXLE25dUlG2+5wFQQ5keAAuCl&#13;&#10;xHTiyshVarYFq/GdjdzlaoM/6dyho9s8RhXBVGGuNQIScqIUYRyyA9UnF0H2wQuFQCMAruM8x7b3&#13;&#10;CGok8+SKQGTyICSiaKmRFvf5YfiYVogFI3B8fhpwzKjAmhEC9BBTpBDnpVrddTUC6FIlqBa5LGOs&#13;&#10;0SxJN4oCHm2tTWPWUlO4P+gaI0EUYc49Q6wxvqaCjyAZFRGFzjrAjgO/C9GrHocy5QQ4FPtChzNM&#13;&#10;+8ZLhSIV2sDiixsdiFQV2nQps1qujaC1BNOU9c0AGAmBRcLpPVJE477Rg2xahoPtJfEFdKeUom+Q&#13;&#10;Dq4AkisKbyAzJSVD0W8bJwlnBvFFDqlAYqQEGso8qI5lpEFj8qwYDmFtNE2kZ2xHlJOuX0F5+tdN&#13;&#10;tKeQIj7oXEixwANo8opr7ToFN3oUbYnVmCwULxYAUaa05MglYjEGhMQwNC6uzi6MtVVbCuCx4c4v&#13;&#10;XgIAS/XRX3OrG7NN1NeRzjhVVAmpuOI+k5SJ66iMCEvKoIsd7hwEy+pJqe1pSJRUpYibOj4wk65/&#13;&#10;+6P/xEkr17xnRmkkc7ytzrDMMMcmeaTxx9fvQBx8ys5ZTdRaN9m0xsa9Pg+hSbtJADUPDSLEbgml&#13;&#10;HHK2cZ3XV6Iv2cTgwLKlTFccIxNVtnyLCyP1qLRJVFKCSbq9v55pgzuGEuKgoYLu23MK8ONtMR2o&#13;&#10;GEHGqEfGOMlILhU3MH3kqe6gZxEAhgsB6NQd+7ZzqUzbyhDMMEFICZY0oL0UUMA8WwrjNKOcctMK&#13;&#10;42JhNCcKHQRm61jFbpZcCixWv8VShMQwF4QKV/xarjyCGgrFmrQKsXQ8Sud2MHtEKsAI1SJQ8mnf&#13;&#10;5rlXMmZIQWOWbJgtgIRQsDyHySjeJlgmADltcKkZgskKfK7BzyXYsmaaYbKhUSiXihmABDJIt9Un&#13;&#10;GAgnMso//vi9AphhAaW6YomQmbALk6sLa87l6W3NUEimek08m7ZnxLUPhGLAFIgpg6l+uI1W4NdR&#13;&#10;y+ITsrzAi1C2LTjgGHHJLqeG9jFViFOynjNs1t0HWKnw68RDOrUy+tgIYrcdFL6lGeHW2+yybTCj&#13;&#10;GSIMnD4v3kqtsgOPXE278RhXg0oBEJJQ0BHQ4HIpFPYKXaM7wRGqAAAgAElEQVTk1OyrB75NZxAR&#13;&#10;gCnb7ac7jFJgqWz+TbV9RvigTlo0FQET55ZXJJuai93XSP3q8zA0NVrBlT7JGGNX1G4AphiUIivn&#13;&#10;tIsRCE4gY55ZTHgMMegWPpd1jSBH40cg8BxjKyLlP+foQFll3wqMY3H6fnABSIE4KgICTkFIOWK6&#13;&#10;3exsgithi9sR4goQAyjmFChM3kDJLa7H5sJBAdkSpolMc1iXGChq0u4AqDFG4UrBvqIKBJ5MST5K&#13;&#10;jR3kNfsYi9m3gqrBEKXMU8RSJOZLLYgQ/H/1/1uL+fJ0GxtD0L6+ejyrLb4F1BxOh2/vv6WZNEcZ&#13;&#10;q3ZAS35NIL1Pox4cDH0My6dL/+JHHirGZHdOn9Cg/rIF11+Gf/v0ZTFLIVA3peqWx/SAZVI5ycor&#13;&#10;xAH7LeRjexxaO08UHA/HwYVc+67tji45KkgJCDMDdgdX/1qaLb+DcW53/8dK21Naw6aydzFA1m6F&#13;&#10;DifLPBYNxax2Pz1OL5E2RBwJKMPV/TPjDMaI+8YVbAsbuvr+tFVCMSPfv/3nqf5EfI0fI/4PTT4o&#13;&#10;KmrfK1ZFanm5DDDlmBVX/B/f/3E3tLQiW+uaQN/U9M3QXoNO7uONF/Tnu8fbmkN8C4W29z+H8OqN&#13;&#10;QVxcV+PJjN3TMnqBLwdPPO2nF9P89Dl/+22zXrQDb3hJgKjj17f510N5XVeSigZsN+b/J+k+si3L&#13;&#10;EsOwHu+uffa7MGkKRYhcakiTYIdTUEuagyYpNbgkAiRQWZWZEfHNs9ceb9TQnsiGPzXndTiuGEC1&#13;&#10;Zk972RJXgsZSjC7sSqvnH1JAycEKPEgixLyAhU4VZN3HzdINcMkozMDsA0ntw+fb5fK4O/wAo/3b&#13;&#10;GECoNty9fVOqVlX7PjjYuXibn2gdy0fGO8bEvGgll048AMo2zz+N44AoLRAs4dTFYy1aPYc5L1ns&#13;&#10;h3nOoCR7X0bgtY0h0AgnmIxdv253JmGmCK+gNrWLXBLBUzFwyrv9sp6DveLrUyTTbneYuHz/1++A&#13;&#10;5NtyIhQOHwPi/eS4Td5d7sgCgSje4VXXGNYyT5n20Y2fP/WOkCIyEoA3vOSk0QlFbMcsROUDcNms&#13;&#10;cW53R4IalurFTqqvZ03uAw/+zekMMlq1WZcPNcvNUTkyUraJgWO8aTVCmAeG0pYxNq8aYE5CiCtm&#13;&#10;ewITpf/Pn3/89cvPgrDhMvR7HbBwFkqxuyyTvlx72dSyssl5wigAAnpQJHjBb9dLNOH50+fL+V6p&#13;&#10;fjgAej3DwuwCUG8WU0kcGxLIW667uujEvrw81DRF9PG28j5f/vwhIBeAn4F9+nIoEbAoYnW3LiXN&#13;&#10;Wva5Y4xJsMT7rmG/30bZMMJSHqKSOQzxl/3PAz9d16lSD9fXkKdrX+9QoRDKSIn1YI2gi6nGAObE&#13;&#10;MKHKt/XOpPFmTuLrZ190TMsjprYqcqPO5lK8+Nwc1umGs8WqGQjhJJEwc6AmZquDooCdz7fn/UNF&#13;&#10;uDXGSiirWsjW2ey85wCGYSZcHp+/tErBUoIyhODT6/vzggOoY4RV1+VxznwRgFZY3XU2+Rpjnie7&#13;&#10;k0x45s8BvsQiajuPJIbvg2521M25GGbznMClEZSG0O/6WFLByM1+mkLbbudFB06Vsxwxtzi+axZF&#13;&#10;0BjlBCwfSjRdBcHdfyQ0+TvZMvdKUjxRUWdYsT1sdX9b3jef69EUPX90lWKXZeVmBmbBSTiBbwvi&#13;&#10;6jysXyv+Md2Cz5J1bTKW61oRVh889oh6UAZo292zUc3m7d0c95CNLIs85DsiHcr+x9v3ffPzdXmP&#13;&#10;IRJMnR++bL8aYydtuk+fdoSBEA5tv2l21a6hnCXvEqpLiDRlDFNmknVU5wVG2UwJcHYOpgPm9q5Z&#13;&#10;VQJZAKzWwYYlFW9pi1e7pOKb1H7zl+e6rldz9cpvR+PLj9cFO0ZRHK63mjCWCpfEl1JzSjVPAo1g&#13;&#10;FbZICIbhdHhsYdXae1FN+26Hx81jCNgFst23oxkowpLwtBhdcCEI4NImcVrPGeYH0uoYqmOFdjC/&#13;&#10;v7efGm2DNSnWHzrvYcSKtRRceGQ2hes69aKqsJKZoM4bsKRgp9u56fm8Qp+XiFcSRz9IxOjkg7cz&#13;&#10;J7DhEvNuWqMS7eV0XTPYP3/98Xansq0fUF551rZG+I/5va4ba4KeEkPb7LUkbuGIjmdVsVQSEYeb&#13;&#10;W49b4PU/3NQ8fGoEBQdP/mgXJhslN2rKuoWSivU+FatR85TyrLpQ2YIPXwHlT1WauIg5Pz493v/8&#13;&#10;45yt2Oy/n8e/YMqavcmD7FO8R34oboXDJcoNnQY7nb3YSn/+QKqeErBg/alsSrD300fec84RBpBk&#13;&#10;sKmSFJX3oKrUdcmA0na/ef27Sdf/q0A+3GLfQJRrWDiEctfy+7J4jFO6VhbXQuh54g8PQHoAAym2&#13;&#10;MNHKbcB4jFGhcMWk3WzXdfa3uOub9X5hrszdltvSeXCL7vD54e3jR0iWkAaCOxd0ZBV9JMXR+7e1&#13;&#10;ryNmOKRkU7QhAltup9Ox2yxnNzUZJpB1BG8eudgJVWRd7SERTURCtPql/wRJN3ouK3uPs0zlgcoP&#13;&#10;daaKB4TyqTlpx5Vwdu6Ey5eKEPDyZeehDYutOgqwJ3SHQo7DqnkpGDJOrVkJzwvNEIHDw8OP2VsI&#13;&#10;RCJwjG/29L8cfgY+fLt+T9F0Nb7dvsHc3aMHVv+nz89pOGWZuWSxRNRnCuvVLUDy/vAMbNwysVob&#13;&#10;HJSNEl2dBkAoPL/fvYHi0CHQCxg2POvFaR0fHr/iM7YUGVcQYg0c3IbmXBrVn6dEjYxgzXhazfiX&#13;&#10;r//kRgfVV4p+lwCGaeVHKtsXCjSHw8qYyXfG++EWH/oY/Fq34r8tH5/r/bwM9+FiS0plS2Ksc/ie&#13;&#10;38riJMk//vj3/uEpptN223fo8H4/Vx0DLLpm54uLfnH6fAcEtYx5FN9XyDi8y/liSrM8b4/D9xHN&#13;&#10;GL9kpu3Ty36czlE9VtQM3sO2C7BI8gxoRUCZOgwcFE7MQH/58jAOlz/++NvP7D9M53dG63+83iHQ&#13;&#10;FRcLMFGW+RW0TfN+e2eZXccfdUV3rXp9X+M2kGTTfGYZXOoiEC6L24mXlGxdEZWF/MpBQpy2u6b9&#13;&#10;/WRpDeoDSXc3+aQQ3XG+fES86xmpVI/Wdb079z6PvzZclmqT+QHU5VlrAoBipGvZLfnaM0Uf5GcT&#13;&#10;FtZxtIEv1eebo1VVe++C0fRAQwBctozfN66tCD2HiDd5vC7YC6VyQgwg8/hU/fFH+aeXZ+tREW3h&#13;&#10;d5FXQIEDpd3zmtCGSG1xSrrk0CkFJuNk4kVJvA0gcDgTpCq1d0cAKONVb79PSuICgCtY8HWrfgoS&#13;&#10;ahqnYsTi9Kytdi4tk8mPT081Ir+9/6Nr9xxXcgULSdPkCd3k8ArBJ+tnrrJ2cHKwFB6HOzXTlpce&#13;&#10;JcDb1c5N31V1b/SdiwIwDBmk3og7bkRzmq3LrmnI73/7bzau26xcjDqmz32n8dDISkFeCKRYStKn&#13;&#10;yExjS8G7zdPp5nepizCvZXTqqcp4mCcDU13/OtLfD31LY2Ij3bc9Z7SuUsQowbJ/ehY+LMavdu22&#13;&#10;23wFD593PodPvz7nAZEjjxBiQY65MgV+OPeflJiT0ME6VOASto/yfFkF37vgmQyrNuSe+k8vMHmK&#13;&#10;wlb4P4diq6x+qsf/eqfcZueqSpXExptpmg0qellHQblbk2haHRML6X86vqxuhClwxnab43D33XM7&#13;&#10;3leW0f7TA80oLK6EFL78erqcS0rEIqWdgSip6q+Hn7/9+L3pD6TaPvhiTB4X7zh9RNKsMyVY7hr+&#13;&#10;o+OSJDZXgrT07ofxWLWkExkR1ffERa2RidPjp46ECVWPBAOEwpRnqqRkEPg15tqB4e3tdZMrh1RJ&#13;&#10;kRPUZ/rbm4cl/eWn/evdhCZzLtd5MUTiE3k4/rShTnMNlEqi8/pvZnzCZd1UaSwQLBOoyKsdH+pn&#13;&#10;AEaS4mPfn07f2sPjt9E8ysNFu0wza6AaTCyQYJwppFJ5r4ESgUNwjpXAoFhr0ELfM2eBMhGEH4z3&#13;&#10;nlFazy7IDAS5xWXX/yUjV7gpcINTUYJbt0Ye5PHZ3a5HwT7WW7VrMKMFYfy//fW/UIQqSgABEEUl&#13;&#10;ugxgonXekYIpZo1FdkNVcHeO7z3bE4BqSdcsq6KMKssOfT51swgwhArkhR4T+ZdSdFr1++nNM25p&#13;&#10;DZe+ys4ZUGSn3Whjq73LCgDYRWiWZSJCTslVqbNLCuWDvdoC1ZQET/e66YHB+/aZ0O99fuSAsL6C&#13;&#10;YA8tUmR3UZqpvwK8cPyNfDSVBEPCrwGXj4wCpRagW4QbJ+1TMdXQQTW88hSItRA0hLxgbCo5Hcrn&#13;&#10;+JCW5CIm0hXHLevYEO+6EwghloCf2wC8H07PEi41An4fjOrQ8/6WdIM8TN475xxgHKgWhh+r/YRm&#13;&#10;KsfYQdJ8rce4porsXyHY5o61aPFEwNjOBQywjHlG1b6yaISTcHIFIDzteve25HqDgI/h3otPbA21&#13;&#10;ZZ7HLE4YwB0/wPAES7nrsTvQBBZN2RSjI/jJfabF8AKAfcDNjUOt4szTtp0ZEWWVi0/dNi+emRub&#13;&#10;tp5W6icYATa+PezQlo9kAJZsrCQYzWX09GX8428YBVEB4Tc3YBOHQxjKhHbb/nb/aMfnsC3Ozy+7&#13;&#10;VhK8AK+OzcLzo6X1TqSMTEAb3qBYH5sHd51Ac3FZ/Xgjj3aioJUwcxhFH4iBxOlDXUM2ml0iG4J+&#13;&#10;jOKr5bKq8AFGgaJKtbXd6QnQbpWQ0AWkiFs+jarkBRhQio74Y2W8e+2SrVkFI73HtokDSIhIOQci&#13;&#10;gCv+/rihU0JxvFd+NWTDrGVl2nf6cUPAtrRbgtCafY9FjCKRml6TwhQnu6RqjMhJRO2PkXBaF8yW&#13;&#10;QO9u6+8fkuOePfy8TyeGuOk/xRv5tCGORMuirhjYQbaFMp/XO41ZEpJAXoOF3fT+Z4fbR/90grOA&#13;&#10;yt9CFQFYcZY0b1DlEQtdJLHsJCPu25yWDPSSB5RjCBtOSpC7Fuwe91c/Yoj2cc5mrmtshn4ti6AI&#13;&#10;x8V5qUsyEKk7eaiFtjTxl10eo+2yUCegyzBX+SlOhWeBeNYpkIYHVL3k74CHBZtNHzPpr3hxbUyn&#13;&#10;XHCOPiokkYUwYECqIFc7UrzMnZmkliv4AFRkdoj80hrolhBBraGnNpFUQqylWm3RlnpCebLKWJ1x&#13;&#10;4Nl83Brq8p5Qo+Q4XkOwOoXVa1RYDlhvMMutY3AoJnsyA2hgdQOi5+ZzAoslC94cUIjQlFrDcsjd&#13;&#10;QgvBgTUtwoGTaFvlYxBAoQyriGu9aghjw0HlAaOBFNNWGJV0x/uAPJer6zfk/K2h2HrTFl4SNgHE&#13;&#10;l9Q4mIELIBY6VoRZmxFSYxzmCe9gXb3Htgl1eOnhDmwWN3+qndisJeGLOP7THE3G8SNxXdO2Qjze&#13;&#10;bSmuJQlD4D2KtwbQpqhTHBezgRPcJx6TX7OKpChBJKKlzf3DZkbhiGhbHeal4LyPVzTDJe8DT+4K&#13;&#10;r4yL88cACXlvhgX5LKB+W0mv7th9ZbLoWs+R4IZlEFtXOMwpeO1JlhiiaDJrai8TesEBRLRWTFYO&#13;&#10;5krXUhQAKNnsr+1SY95DrIzxAqtDv2bXNGvO1Yqi5wX5cQnQYQt59F4Ow7Btj2UhDNVqWSQocLem&#13;&#10;2a7k7nerz7ttFjAab85tu/FkJ+gGxkrvDdpg3LIr5OySTSmDTwpU1zszk2srgS1N2YlseVgXtBFA&#13;&#10;Wl8IkLxC9zSZxogZv98blaoNUJclfoI9I2pdQ0+3143mAiFnSVSZkMCJcsilkmgobf4ZLH8sP/a/&#13;&#10;VKa61288+jG3zB+bhoSgiIO5Djh440twkKo83x6qhUTPshjZozBuTKvuKXlezn69l1Nd9uGhNVhM&#13;&#10;K9rJJWdtiy+SbFr7fuJ0q22vV5L682X8wxbyYFSYDcXUB/rQgcrbF07e4sOCLxBgew3cxTl1xefd&#13;&#10;Rg3jveSFirUeoW4faI1DOtf8ZcUcYbyVEqLHP1ZDYEUjvvt0n1dEUUc1UjBl4AOpK7fttxOP8AVZ&#13;&#10;ABBBGs+GL/yt1LApSxYIzWszB7wk/k4Me00Oi7Tf88mBrI23mPPd3AuGwagJZ0gOBeCcFHw44jig&#13;&#10;EmQrtaXbHjMIYU5rJ1dMSrNFIdjX8aFrjgc2kkBMs3irs1OoAZZ1UqJgkYI9JYU4I3WtDjPLphWL&#13;&#10;/LMzkpUo0nJakVh98gaEmaQThq0ibYaKhIJHUa6MssJ6UqyuIFpB5bdbIpCdJwf1pWc+2BaRdp1c&#13;&#10;lc1LDSLyfqJoU5FPe7uWTTtbP6VwcP6AQCD+g5sHp850mWgUvJGCl17pXt7MssWbzWbrYLmDTT0I&#13;&#10;532RyZpe3YhIAnHA7XU140qyH3PZn7Sba1Vhhf9Edrc71rg6Nx/Ejkph66J9QRbGaZktEe/pb7CO&#13;&#10;Dg/tfY9wMsZP0be0fZM/nvd1a6JCOxfIYGPFbrlwj6STavlovquZZkqtcF729rnhNSa+6rKL6Hy3&#13;&#10;+6pTfqxLvwU/KbxCwZkgJueCv/g8p4g/vfzqx7cab6Cjf3dQjRuWWTEeqCV92FoStZdb2XTvvClm&#13;&#10;t42hxXm9FjQVRW/fg+ycON78qZ0rNblxs+fD+weuLUFQUVJ5lR7bi7nQchUXyTyJseDOgLW4QB4/&#13;&#10;/Sft3nLMmQfeI9siPfKOwNpMSG25wu2h1nLZ07Dt63kegewPc6H5mMnnYm3GNYVAVoBt+GwcpZsb&#13;&#10;XOy6ctLe77bWObaOUuvWW7thzpeaCZrxmjha/34Q6KYdW6UQuW2ciepetCHZSaQtBf+e5E09pgfH&#13;&#10;P3ygMFH23YU+mNFTJ0we80Be2p6uoVN4vNlmCx1/q//x7GpiAIAoxxEK0UQMIasTadIQw6tTQq+3&#13;&#10;mWBN8d17AXifUqoUjMvx43YPCkLB+2eSnOWZfPNMb4sro0+v1IkfFxC5gD3J3zoyo3SZYK4j/K15&#13;&#10;2qaWjRkS5oxOcFaJryQ/PLRPcEplX5ethW2a/vF+BFtFqxCLdunTbpusU5xr3W1i6Q/NSr09ss/R&#13;&#10;luUivjz65ynLqtDtsiy+Cj56jBF/u65HzAJyr3P3/sJ+Mdf1lCuuUAecDFMl/0LWtd0eVSPtYIy/&#13;&#10;rdBTM0GHVo29BH5f3I/5DpLnPIP5daSxYSKdPEszmB1lm7vmivxDGLfNPVn4CQxZ+/K+ElhNeOWo&#13;&#10;v3z3773T042rPqfGN8tlXDOHUAEfLU8KOgwGn2oPAeVRTbt5P30GtojMI7oGW0sZS/6TVvjL0Lo/&#13;&#10;p/iJM5nnMCUFp+9bcLg21eb827oj/T4hUgLlEZaWdCBAawmvSxZ4G2ehEU4sJuK/jT8uDB/7Lw7m&#13;&#10;wY4lhZRmgQmKcRbzfP5oMaF7H4elwbgmtQQ6VzWsMWLxNnxklCXjOOQ/dcQCPGzImug7mKIsjvrN&#13;&#10;kP/YW5MGYAyLwrRPGqqsKjCua8iBsq+3yfO6lWS6vqO9HHGIo3evTrFtBfrpPDMimClgBo/qyXSB&#13;&#10;7YUhOoriLvjpa5PhvNgrE1QwGMYkwfYY5JzSaFe+gr95J4jA3tKKULoQFXBNxRKmtlRMtkDagEuH&#13;&#10;JkvW3LF6iRfXD+yS2hyXTdttZAdod8SCcnZfF8+hbIWqZDTmGYGbc6fMJJ+jqpKR41t6mcL1YSwC&#13;&#10;EaW6SpKoKERhnQmF1DkVUcBLpapwmWqDYtzBmDBAEaOViBbIcL8eWcb/5//6nyXLBZhu2/3rmyKq&#13;&#10;CyT/0mj/FomdDy1is7z5sWY9duIX3UDjKAQ1w2DDvB2Et9MiFbGwoHn21YNu/M9l5vrdsYefLx8n&#13;&#10;5Bb486ZCNgMPof9hzYCJji6CTBbSUIjmufYuJpBv55d9t6ObpbW8t5C9EtTRL7UbzZf25RsYl+kE&#13;&#10;Gb3NAbQeAqq93WEi7tfKsXKV8rlfdczJoDiyXHh+55/ZsPePU5++neB9gp3W7pCh/Pz5F98CFkIa&#13;&#10;ro3Pf2/CryuyQ1DycOdTuABSs5Ws8eprwKiDvL7CCEOMst+wy2fHXhsRQHj/Fxx+oVs3jgpD0c+j&#13;&#10;cVPAjbtNC653UNOPAOPVeY4UT1Rtao6kj8xjFkqT14+NqCBpWS1R2rpLh9vw2/TfJWOtrGLX/Pn2&#13;&#10;33u8V/pYxLmqMyjrWSAitpyJ4hZ3/j6mONOYj7V5S96uRQMZq+mhiIAzQJf4yuVhVeTeAtvYwwUi&#13;&#10;X/Ziv/VlzaD4UBVIKb76iagse/46ves6hiNmk/1znkDlp/S+t00G0MCiDvt8up/FxRq3UbuGPFzs&#13;&#10;OGPHWHnkZBoDbz59k7evpJ7Gd8liMTDyQj3YJPG8U38H/x7ktM5kv2z83VYlj+30z4fGIf/htbUf&#13;&#10;/xEfVu01VOWhVtPj8p5n+LHf/wdO25KhNm+KlbzgB/jrAhfQ9rouk/BtJsleIYp2/iOBv0LEQS4K&#13;&#10;iXVo+7on0QzrOl16UknSR2UqxnG6JHGvEAVzmOqf+jWdfgu6bbc8SrzN7N/IHP3v9rLbgv3+Kdnk&#13;&#10;rv65iuPlT67ysRyqLTIFi+NLvOjFfkrF8cacAt6Vr3Xc2PeyrP+SCFqAkHcHsphuSfLHhY4EUY31&#13;&#10;Que46fYohhDe7vdOod9m0j/+BQ4wPWRcIvIr6CvIr3W/226+DtkKM4XxfiBSAvdOReF0XwqO86ba&#13;&#10;/fn7rfoFKl8SYm+TbvyHqH8avT0tt9XjZ1ylbEgT8/YDFGQuOAk4PPhYfFkGznhpttiabrULTm4P&#13;&#10;p/vpsVF5vAkOqMyruDLUV1A8Y+6+IdVeethM/6bvWC+wEfXhfLEvwpUCE6Jt1GO9X2Lonj4jneRm&#13;&#10;czU3TcYyC0wClSyCVGbdbvtxmZoFlM/Pxt4lM3wAb9pwBA517WOpWgA38htIrQjDWA7HpxlGYTfc&#13;&#10;pq6kpxpzhGewLsRvwN0oaqMnnBbizmVLdseqqylvXodFbg4kfdC7QIkgzovNPsSYuYmqbc7CPOKA&#13;&#10;1/t8eFZT8v+4Xo/qa0iRUjXdZyplHkjNouCe80rXN1gyTDkiQjtFOpnnIpNFTqW7opwytBYWeAew&#13;&#10;MC1obSmxblYFWEUsstA2g/2tO7Sn+0S7Jz2ceYOqnlg2HSaGEbK4BHgsZTGT/gKefpMrjKqMnBje&#13;&#10;dLVZ35reuSKGclZ1J8gh2UWaLg2lZMYEufsB1DGUCSWCbGhWWibYlKbKys/WHlT/SjorGsceSSNI&#13;&#10;VaKoqf4WtKzBrqHX5VrySnLYMHp9V49/nSNCSOwwAXky+Ob3DclhY/SyTHdW+2UcaKlZPOAlP4Qy&#13;&#10;DzOu5BY3eTQdZNqot5ZJgZW3qCLr6pzL2Sl+KytF++PT5X73+u6kuac7jPTzvrv8uD01Xy28UA0E&#13;&#10;7aOp4hxynVYU/z5ff06FTlKs/FktJ4MpWP+yk3n9ZWa3/Xa/3BYjw0/ilxI14GsGt0aQktaHffc3&#13;&#10;fV2tE6zqW9cwEIEvdeUTXFjvWIki4fTAMNERXGPcNet0/RAZoO6Dn56ES10CIy2I/7rcZrCulZXk&#13;&#10;l900T8A4DnewNsfj7qyXz2LkFZzcKKV4XDHUCSTW4oZ5qJHOW9vwpQG1Xe4YVRbqfk8hXVd45QMR&#13;&#10;4fp1HymaqvZ/TsRhpbG+ZEq7qo9vbZAeSjlqA5xDjJSMSsj6Gdc43+OAn1gb+d8RZwUdiej3X8zV&#13;&#10;PFXHGYIZOFaI9FKma3pBEaJxBQ3WBZxriZigTlVDdLRv3z/Wn6ud90nHSBWcSs4FhElvjghDhHIW&#13;&#10;CV9hkM+7laTJ6hdaMs4Bg8/o3oIJhdjA2voLk4ojBrSz5P5+mr5+/Rr1h4MkZrraDOJaaxXmjIE8&#13;&#10;1uj3MULiqs69WEWtp4sF9MsxosnHhbHeTmVHMfQ7zrAJBt0oAI/dgzNV8LTrPo93YM5nBuRysbTG&#13;&#10;3vqw5BZu1vQaHo4DdfQopDgui8vQIWou3+8KqhZVFfc17afbcB/Gbm9bknhKJOAloC+QAIMQ3Qys&#13;&#10;pGR3OM/X73ijZPEbEkmFQ/MKA5BgAxHUlFCAlEtx95XNE47gQhc5xYLkfcp7C7PRF3C9tuunyP8M&#13;&#10;w8u2/oTgH7cbjRQReILu7bcoqu19WiBWZfuzSyGh6bDEf/uOEdZZnpXYUv+kfQCs3N5ufbW5XG/i&#13;&#10;gB9Q5UZTUWWWkzIrQsGGac+qzrzH8YxwnMTe+Pzy8AXZbdJXVCiCNCmq7n/0VfU+DlMzHtr+PY1u&#13;&#10;J/72Xz8ciqQvLm98Fc1ybbkG3eNPv2zsuJJA3zvcdfcNrPTfV56cWd4PjcoHBq/CM5vbcllZQ/Zg&#13;&#10;t/3X8fbJFiNHlqHw6mbVyZ7ZpgmsMcu/di1dhtke+M8RQJ+yYxaX8I9N1X6+2rTH4ONvl5dqj3+g&#13;&#10;r19S6hz8iY443uyWstDwadEneISoV57STdWMWPhoGaUlWBXCNhFfANoe368zgrz0p7Z/fH/9IWBu&#13;&#10;qLws592uTsCeEoIIS0rHkD6tvVun7Z6e6MX8Ho/Ph4D9sP4i3P+gVPyP33+wX+vzqSHNF6L0gV4S&#13;&#10;tUXQQU302mRGQ0Pv07f9w/vx1+bP4fe8PjbvdbXU336dtuvBnOcjk5N+LbQd4WA3YQPW9SMJssFg&#13;&#10;f4q/PUlfUTf+uE/J+D2Fv7TwY8bYRVDoZt8+dmkoSDZ/+3FuIIvwhma/L5s/r39sft2d+Spm/P9e&#13;&#10;3rbdY5jzPY70bDHYzL6Dz2ADUiFEJ6T5SdQ+5+H+dvVsm2l1GZdGHx1aO0UkXLOuePhWKwPopc4H&#13;&#10;gCnxOATVd8KhCCVeoo35SkjgPFgxIuyA5+nc6BmA/ygGWfjb9oWcKRA6oue2b+l2tmbFsaCGU7As&#13;&#10;HlX1LOeIdhn2YDH00+HdG/750+51URuWCxjXQOCLdUB29eCuAzR/1X9NWf5jWl7abI2JCKumHweb&#13;&#10;aRrzlTA08snpeYcofVhVPtzM4lQxpfBt9xq0UfTh5DZdK7YMnr4r+c8cAYFXf4V7lHdewt/Njm8v&#13;&#10;/3ZWkbvM44OJSxKOTheMyUhVQTTfqltMoepFgLEZd/bF6jokUNmQ+qpvaTXnV+QeSdG4vGbOT6Wj&#13;&#10;TaXN2gj953TePvT71+vakWmalJIJgd3d0UTa9vB3b7rrPHMAACAASURBVPckYIfQwlEJoytYHj6m&#13;&#10;NN5ft49PQXK4vIGAtXGFii38aV7/+4Y+bvLP1zg9ZkRoR+tDU8IMXsN+3K3qZ8LwshIf7rTZ07l4&#13;&#10;2HVfxJMc/+XCCfy4/Ll/eHJzipd42pMqd1eXjejZWh2RczHNLP8M63uijjlbLXyGa3fHbdbveCen&#13;&#10;PW7SR4CtYRYHQT6KB9ftAxyW0yiJohy+nf7x13/6/DuYuDrCUFouiiuafJ51IEx8H9jj8TBOo2oo&#13;&#10;Kh34eLW3D5ru5yItBLEuRL1X+AnRxebvh347VsDMoc/9co1ORC7b1SZYtSDlDhIq6OYeSXTbA3d2&#13;&#10;/Xp4DsOgYDq5YQlnsWnfBr2evsv68ccVLYyy0XHWR9h0Ysn5LLutBm3xb3mKGZDFA/y/f/rPCSTa&#13;&#10;4jyEx+3XoodOorPXgGZa8eu4SMgXm3kt7n7gdnUw6ZC0mZY1kgIooQAD0ex0zLzvUm2mjyhaAVT5&#13;&#10;GIfNbvvp01fgb/M4pAImbwnqDmqvSpElU6AosCnFzX7vp4UmXHHxfZplDuN5Wu+hqrrLeM8xL27V&#13;&#10;MfRF8qpGtewCSCgyhnaYRYYoxSWHqTgiAEaIA4apipAmim/jzd/Z5pmjGiUhgA1O+2Vw6/DaHbYp&#13;&#10;2YJSkUeR4wSyr1kl8KHvl2WuuXAuV1KmFAqobNIBgdfrnVC0YShD6GBR20exjIXDtQTKcYGkrhXy&#13;&#10;KQqJKa7rjffDMpeCYMZZrsFLHLV+6VsACICg7w/XSfe8vQ43UhOI0/FhI7lclyVbfDzsknXOjIUv&#13;&#10;p/Wjf+iZrygrMMfoHS4iFN1ghe6FyqbOvmVVxcQkeB5WgLCqpQMRU0AwxIgwHwoqJeb34lIJjNMY&#13;&#10;gi4Zu1Rjfvv2AcWOUJq8ryrGNy8Egoduj63eVQ8haNUQC4ZE1EFt86B5X1+X92orniU3MXoX/LyA&#13;&#10;jkUXEAA0loa2ICUGaM3rgYzLqmFETUIOkP5wzIBhmq1ZCy6EQk64vTiPaSYSl+XHWYu2SklzzJdl&#13;&#10;tcZtu3JbXF03BBME1yBEySFrzTEtEIumo7w3OUJmVJclCSmTmOPqfQaVIhYLkClmKROJCEUhB4Mi&#13;&#10;FSDklRWuKsxSisYmmxmoEnCbTsQgxrd7xmQpSaTcta3iMkRh1gvIPvoBZldWwJgnMsCuStkkZAHN&#13;&#10;DMlK1DSXHEBYsJQ85SUTySNBGbaimcqKBk+FrLYtAGhXbcM4cmQmkt2y7vf15f1KSHGrs/cxc6ej&#13;&#10;aQ9bl9ItLxkrhEAppufKzutxu52sxRA6kzrRMWjOICVGCuWPUoQYdIiYNcmX7Fhb7XKOBICWNSDj&#13;&#10;6N19XSAoTDKPIhfHSqpQXFODORugJI1sOq+LiSHDhHngeprzpnvqt3LWBWS937FoQ/Y4zinJGHLe&#13;&#10;Ne18m3DInmVCqMJ1SKHiyuZosz/IdvQ65UKFCCkyhEJIBibBO5Bd2/CYg50K4zREzRj99PCwzEPx&#13;&#10;NlUkl9h1mzjlEUxIsQQyBYwQyTLCLjQpAs6it9PtIhlmJONscyKrcwTRElIilEOrYNSn70J0pbAS&#13;&#10;LSVJz17ypha9WQYopDW2qRofXQpRcUQQOGnt1ltXbyiV1msIoJ4NIQJSbAPEWHEUGVcxIoxYAcSP&#13;&#10;AFMIWFxjKtYaozEi1YNa9CIUD16hBDCGKftGyHh2BKMc02BQWW77dmex46WozAVkdacGMyIBl2RD&#13;&#10;Zofjy3wb3DJFizxCGUJQrnp1BFPFVV6Nt+b4aau2lckLl71PebvfDtDClaVkQFrPbjHRMJznVUcO&#13;&#10;FRfzODdNQygEAGeIfAGMEbvitJbhttAia7G9xoig5ZRvq4PHa9seL/PoSUgIeGu7/pgdSShRSuq2&#13;&#10;tjagKiMTcMK5gDjR/eMOq0R9Ui1f7sPD/ogzhBQAADKu7KwJVeviPLJ+jiY6A6yiFe5YMGZXKxlL&#13;&#10;phAyaHIRrFGN0MHfdJrMn71oKyQpo2aYSzatIkuANEoQgV2s6GpcMHAA5EJZF2xEKZoJgBQbSb2e&#13;&#10;sMexhAyKkDLG0mx2JiRRcf3qC0KLKxH64TbUMm42MHml7z8UVff7WiOWbUxL9gixNRlPIKwxIxRS&#13;&#10;TgDLVmvh4f2+rpLvgMQhA1yxqUCkaKZ4StGXIGOHJT8vE8b1aV4Ex+swtR2dPPIuQyKZKtrYHHII&#13;&#10;2kyaIil5d76cg0OtqMsaoCW4UjXlxrjb9aNR9TI7XqH2YRfMHMzAJCq0gp6gRE/2vOkPt/MUHJzW&#13;&#10;G8dIj8OxO9rr2WYXsK+xhJRxLuu2pUDUqRTHlgFAWULwGAIa6aInxEXMwMYQUFT745JySMuYaUGU&#13;&#10;ippiqXHxILV1gYRTKbCiFccwJ9W2EYDLcAEskgonweYfMQACMZ/nafsglmAghvOQTKbBQwjkkAeF&#13;&#10;ZSwp0DJdl4oDF0wsWSKCJcjc07raCEUKQClzuV8saHnjprV4DVzEJVZKJNHCFHDWK1yuBgCE//KX&#13;&#10;v+QqVqF12WXuNUhPXetLfD+dFNlLTCkApKpJ3aGAsSf3HFDXaY94XzNIQsQUIlRCMNpNA2UUcRe5&#13;&#10;DCnXXKacgRJI8uBTfLts5WOCZWUF003PlAsOKdUKLBTc7prZhVLPBMPgIdcQtm1TYVRSngonVcVo&#13;&#10;w0SCDJZ43IgIHA+EFlrjZtfxhtUR0XF1CICEKihrC0GAtO0bF+b5vOSkC0q5mBBDI8BlnGhVd1go&#13;&#10;ANdx0OP90+4Fs2TTAmaEuWxZo0j1qvP7v//fgtPFLUXlBhaYKatqqsQCParqq7lwDWkFcAVIpEZP&#13;&#10;AAXFYAU6wfjH9Qwr6PJKhMwFkOS75pO34PPLT0YvAKSEHa8KSFWeuXMuh5TQ8lw/62Fa4WL9snjP&#13;&#10;q8onS7MQMNtxqngTDLOOTKZYHxCFaV4rJDiGTNVX7QmLERdCWALIM+jfhm238TEQYmC7sdEDSjMQ&#13;&#10;iEKdZw5izDlXSBcHA6lJG0rIhGYbv3bo43b76Z//MtrASL+YNS9Dt2vud+OXzEnLEEM4IuBEtUfJ&#13;&#10;LGN0a5LtC66pfOgCOkWnOcecMxSTjohzWlJK0TmSYklmWmm0YUxWF9I3smmF6JarVwVhWHAmDLHh&#13;&#10;x/f62HFJUY4UiLYtnFUZcrbtZ7OE4GfnGyEZZN6lR1FtHh9dSS54paJdQr89YMhkkiUmLtmm/5RR&#13;&#10;Y9b7404Wm1Hw422luNGKsxDXde3qbqKwGrX5uJauWjUGqMy3d4lps90RTAQTS8yYEO0iVxWr8/nt&#13;&#10;Ww1FyQDaCWYGfPkxe0iUdqsUKNOMIocxS5SIqrOesls3G3U+TSQH6GcWB5dRRJjWrZsHgYhLRvZy&#13;&#10;18t8K1c7oobF5GDVzCnVMxL9BhfQSkHrngOmVFMY5mk5jUUI5bTNUmQAqGTb/Y6nMhhNCUkdHUMo&#13;&#10;wCfvJC0QolLK89Pjxa6wQRrq6kBMtARxWTc6xxJvWLDL7Q55tcnNNIxSCjeybAcJaCJgV9NxNqMp&#13;&#10;m3rT5KIapvoWRVI3VfJLzanLwCepl0htxTc0hQxzmSE5VniNq7ZLd9jidWFYOZc5XD1jGYNm33YK&#13;&#10;ppgxIZIQ58hG9fYyB7VWtVxi/FgGmlMar4GyFWMwnypOSYB1eRzvJZIUhSeBQzVRVlkHwjTMY+I1&#13;&#10;e/x0BJgv1nkAqiMs30eAPKRxvZ+dnYlUou5u5481ahstYRyBqumqZbIZ9pFoPYYKVi5P2+7xvk6E&#13;&#10;c5CymW/908sUQv0ApNpO60oxLWHBosxZV5Sm1XeckhAxgxKRnN28Xq1TpHVq03O1aThCmARKOES3&#13;&#10;y5pzii6TjDTQ1k2igswyUDE/zzXOP/78HWPIBfNmbes+ADCsS6+e7vMspNBm7njHuh2KuMVqs2PO&#13;&#10;+37b5aIZY7xhUJYQHGurj9sUcqkoNUsanJaHDf4/Xv5L/9C8Tz+2rgJLcsuFIndRdduXjOiP9/uW&#13;&#10;CYR7T7zh6wOBNgMXybaTegUMU2tNcySTbvimP61jElNZK0887oCq2mW1MRI8/GPyASlVKEszzaf5&#13;&#10;sWsUzhAKGKbFGsAEuo6SqMfj47fgN8bgXFX44KCLpSRc+L4qBqupDMF4CZ80uJeJ4IKuZpYFgrRt&#13;&#10;5SVYpKJfXYPbzMXoSkhBMRp9D9oBN2S4A1l8LbdmQZ87+BHmWDyrxOkdAKhjw3yD6er7vjLjzBJC&#13;&#10;UqaUMMVurTKfIqZZVHUH8GldY7wFC6HI52+R49xIAgnBSC+3XGR1bKfFVWob87miT1CQm7kfHfoR&#13;&#10;1wqUPFxNgvPkKVWTtjziZl8P8WpXB/L/f72SjhymZaoUiWVGzHaf+8Uv4sRonUOw0zJ36qmU4Ynu&#13;&#10;u0F8K/oTh9n52/kaHh43kBWIUrCZ5Zw8iMHoiJBtmzZM9toLmryQnDOO25pba6/LsdrT/ote1kPX&#13;&#10;T+ieyC5pTzwA7kO/IwAd5aHs4+0CN1g1Eb3lAYociqbDpTRbBkEYhlwppHiFGbcJQS4AtrNmhA5d&#13;&#10;KFPuVPfA8UfCqZDgUPIra7Hxa4yr5IcwB8AUqzfYfsDtS7PtWybn4aZkbbRl8OqIkkLBlIO+4Ocn&#13;&#10;e7sfKI8EngeTETVWita1O+LLlYMCST0bYzLEsH3ZuojQmhC0d51WH10kOWSQgKHUF40r6QkAGOMq&#13;&#10;bnLBwc80aFZ/7Yh0GIZKdD4zymAup6XsJfDuBuO9atvPzfNiT6IlRqG+w4BmJpkfOI6xxyQSwl0P&#13;&#10;oRN1hOhYAYoixBHRB9RZNTs9+IVgQka/ERyQ8V9+3A/HusC1zhIxCk0o8xSrtJCYALQuTzXYVttV&#13;&#10;r4u90Cll5yqGr3P2wAEHeKSMhVtLkVQ+42o+u4JC4fMKJVDJo/3uYK2Bk6WIJwA5xdpbTBGSDKCM&#13;&#10;8tH4xcA52BOs5JzzoWxiID4j2mwSIXJLgqewqOLuNnMlo3Pv3tFdta9zda+sKim5yLACMVrm3RI+&#13;&#10;bb6MfkQBAQITzURn9bBBFK/BQh28T/32OMuwo5uUzDSdC8k8bQEICDui6tMfv0mBZQaDSgVASiux&#13;&#10;VOXRvX68e+Ni4apQEuJOCjwtoBMgxZIiKqlTlBfnU8MaDlLGoeCup/ZE/VxDbeLeBt82vK1ww5/s&#13;&#10;HMwSeJUzr2spcYbarE1FEQTR5VwxhVII2aW8PXZmNjWtJ2MdAkJ2ZvUVSgXXKWQKWYiMJJywzdxm&#13;&#10;2NISjw9HH/xUJgCL8ysBL9n5lFyBMY4rsrCtmnmc6fbzz21lR7105me81fd51TbhSBSBkg3BQcC8&#13;&#10;wzWjtPiwcrBRgOEGn3LZoIIZ5i3FPutI4lRWQH1KjfUWEbxgj/4/guBi2ZYsQRDrZnD2QxceBWRl&#13;&#10;dnVXjzTXUEPNZTJT/7EmaiuTqiIzI+LBhUNOm0lr6aaWkCPtdoITILJHzSFSywm3mzd6QxgCQACh&#13;&#10;tMG3i6dZSiDffsyt2D0eP/99XcdmI5HHCZNDvN1jEQW2OWa8TSY5QkutwdrWEiDw9nru9ziqGDUc&#13;&#10;hgNUlRgQqDX1sW0q4JOadVV1VUsZ4Q5JBghlcmjHSFyJxOOIatyxvYOW5zQgmBxw3IfsJ4crAGyJ&#13;&#10;sw+ewYpbHEhcc/QpRJWcet6PFwfTBggkBGBAisDC6wixMAY0UuDkGT4NEqv5Vpzpmm5Rqmlr591V&#13;&#10;uYQwrQRMsIvMF1b4GNzc1HQ/wpLuhTxX25sQAyDdU91mDXZiVDTDOVtLcpKQl3VZP4yN9OsUdmyn&#13;&#10;Y+RRVWGAq10TB55KKoQq4F2bYVflK0qMzCHAyPuPbdBWZF4qLdvPjDUv07usobc+KL97GOzd7YbH&#13;&#10;y0U3CCTSFRM+docMGQJJKRMAGSQIEfhIeRVdCRgEq++0YiA2KGJYaBhADVuzhmDLMFCBEUoRAZGW&#13;&#10;O+AFypJm6AuIJbsY3ATZegOpvZzT48+tVaqTEmhgWYoZPBwfJg/ZDqlcLvPS9VyL0cdiTUKBKe51&#13;&#10;9JLqaXYeRNLSpBRIflo3SEVEKcRz4sxQLnRPRat02nd4KldMibfOhzEBkQKum71tFzyXSIsXpYdV&#13;&#10;g8Llfi0YJxvliDS82SBrgLzSwehgR5sA8TnPqh1QXi3BJYM04wYXM1YlNGTLNcYEpByk7924hGnD&#13;&#10;U+GEOBdK3p32+oXAGKbrG+ramzJu9mkrumGA7dZgr+5aVMKlrgWOTrGsu26836/dgM6cdVWDNucI&#13;&#10;nkFgTCSVHwSGk9xovsgMFRsY5ZypkB+P9O38zXoViJCHxaiE4Ei2hBvo7XY8HGvDIKPZBRyQx1Lg&#13;&#10;SMECBHAX17NduCfRORT4qv2HT3/xSfuyB0LAvqIEE5Z9UmijlEHMUtfhrm2smkU/AlF9Qq3T16GW&#13;&#10;h7rSi4c8d8eWawbZsN5WjsVbRv/SRFox3NCqKthBFeIG0n21XkAoK1jWukAs4eoVnEN/aiqO8raG&#13;&#10;vCvGNae2DGAQaTV4t9t9aISLjxBQtRq/nt/dbXeoCDVJ9fpOhqYTkMIxxG8apVIe4KHba+cpopAE&#13;&#10;Djl0wW+ubXbTSyS8d5mO+0PMkyzsIPcEuMnHueCwvrC+DgkgJh3EctKIoIzK/oD+48dKReVyJkh6&#13;&#10;qKPweJ1y12ngC8d04wJDV8BtNi3LbTSsr+asYqozEIAgGZLCAQValhzWssVl6HjY7pOrMYgCN8WV&#13;&#10;KePS0ylvefqnHFnOuRRUR6ERqKVQi/LF7X7d2U2LTDoAopUECsUj51LfowhDCDMIARe0Lmvty52q&#13;&#10;HB2NqWZj18bVJiDbu9E5p1bI2Em46JzRZVafClkIzDDzijr9GksFMgEB0a1CqHhoY6lyag8dweES&#13;&#10;Y0Eq1fUe8+Fep9YBgnDF5Fc4Pf7QdSrvEmT6kQA/yiIANEjkkNQ0FyJZJwhjb+e3uknp5naiu+ap&#13;&#10;idRuTl8n9Olvl+vCaGHYehH9hZHkoJkCk2i7NgwzCYsTNU04TIeR2sAyE2sG1N2fh1Oh2UIflysK&#13;&#10;InEgjt3r27k7PVgMPyqhGbHrRlI2VHal3oJFHRXT5NsHnOGhHe85uuSqXt7uC0eIMl58+oZNc2gI&#13;&#10;BBxTCTYbaS3F9x9/4qHTTNGO4Ub5DSaI5NCoEIL9kSCChFf8w/b7+4ePH+/3K4X7ASUcYKoS8WtA&#13;&#10;tQZtWswRmIThP97eK0BCViAFAuESIciDFH0xDRFbiTkmn/p9mr+1Q9t29bauD20bAwCQ8/h2TYjW&#13;&#10;TBd9ENRaJ0WVIrIqcQ9HyNf9NTpG+hruRKuKQMEzqgk+AA1dwZpW5OH7W2QDBp2urPTyRmlTV7s6&#13;&#10;JROFz2barrdFA0ojQoBNz0YiFgF1XStzgvWw36yHDAyjKBA3zXHSgUEEMrGodXgDGnSZVwO4X52o&#13;&#10;q1Vtw6F+2n/YYjAw4256+2FCzjIhimbUUsVKW5jQvmjz2O8tWf0cMU3jQ7NsXPEzoI12mK9nj3Bo&#13;&#10;Wjevv/zya3QZBpmDDkxjkSb32m99quqeIlkMpQgjvJhNQOwSQIzO2xaNVFbXjQxB96D5pnycjXTg&#13;&#10;8FOVkke4UBTr4+mqLwYqmKhOse56pbekPaV193zQrOD/8ev/tUZMqiN57/Tjfo2YsL1wPlV+teDw&#13;&#10;/IuHc8ZVZ9LzBDQCiRBQo618pnIqRCew1IHT1i4v77XjyLIj1UhSK7n7qpC+/pdnsQTHA0O2o+FR&#13;&#10;YFE/VQa6JZuYsrTvCXcXLb3scmvf/Yx1cpR7UETLVp2oLl0Q4NV6KtPQJ5J6CX288/6R8YqK1hyC&#13;&#10;hilIUq7C0FvKvfEjHbZtwpzxUtBfR7RdoJtSQXOUxDcJP0NzrsijI5S4EDsxZBOhQie4g8Vv5lJ8&#13;&#10;hgFDPGbjJUKzXVpXt6wp1u039z4kRECL0RUMz0J4lgNxaTsiJWvfOr8u6+0R4u5+R3D4wUvftkD5&#13;&#10;+we2yxrXe7j7Zam0yhSOLTm/faW9R6CqOXXXamsYGwyQRNxYrjPMuGJpKR37UJQIINRgt7yrU38y&#13;&#10;O7uG6q4DaVpiV3/kkYqIReVThlOBVqAqO6JMHB6ey3mpxufbssCatNDFexKwW+7xakKgj7xrt7gw&#13;&#10;f0cCAsEEKfr/+Q+BUgRxT8j3Z2xKyo6r/HDaitNIJXmw0wmK2qDrU93EKlnAUZUI2V7Pp6qSyWdC&#13;&#10;pmuLKvxj+b3amjAyXFU+mCcmMPOerjsZGoDhWqH54D+ws8d0VzugrNuL1QifCV4ejsadN3AGDA9G&#13;&#10;0MWy7zOWA3AbjnELYCr4CzzuNoAa7VJIFercvQDGI7keeRr0DQeAnWqw3F6u9Klf0NoA3LsCvO92&#13;&#10;zx7tEyvQChhLI7DyJfS3wHhkD3y6BFFBF09Y3vIlV0IjnE2N2oxllSB7qcj2ckGV9JCJpZrxFXN8&#13;&#10;Wc4PPYlgDkTxrSxc0R4GHKv5Pj2gDawOW+ce/fyDkyppRNhrvf/LZDQgovnppN4NVNWepBV6G0v7&#13;&#10;8LFs/Kmp8rSR4D++UkFg5bKsewJcztKZhsXZFtw0jxmPKujRPsDFn+pqMzWPCRf95ZGZ7aWi3G9B&#13;&#10;nVx857zmJs4eSI9x15KWu3MxbWji7fLE2YWrTrTYxFB4Ybc9r8jsaYXBNDEZwbBdgTBWYwXJvd46&#13;&#10;BkFJZhbNwGexWIX3HJ8v+PEpFfZy3QjPFb5SgimUxEK3eKiLwFLci4DQbgu5VZqakmbGjNhZFAcd&#13;&#10;XNWPd3cf+T4maOlaa9pxUUDA6KxwQqzDbAco3Pezo15LuKcj9R5WPvXqVO2mxWTcJ4gpCXCzbSZv&#13;&#10;1YuddpyfShrmOpQT9LkgWBU1cRopMoY8O/s/AZ9Bt2RmN2wwq3KsqvM89z0FWRa7oQwgkaKJ4K1P&#13;&#10;XVwdidBTgnAMbhsaTNSG01Zbzi/iOrCqaACiEaaFsYKShuqe08gdRutpJGLq0mP/u38Hn8RjNApF&#13;&#10;B0PUOTG/QjgnEFlik6ZWoLkCYxEz1qWsjA3C1J52kKjChFZEwi2uhXC1uTqzweMmCMVjHQq9aCGm&#13;&#10;GPkFhddaYmAELQ2Hfo30qJf3eWS7hhBia4qaFCj9IThwAIDNWXSoWQUut6+44uKPBdKwlu/wCYOv&#13;&#10;cjfsRV3369Y0FQu+LckDQvjpdnfb6WGcedu2pCqLDV5OXiWudoCfHaUBcl+kzV+RHeyWk1Rz8QCz&#13;&#10;VTlETQEjcWGPUAZnhS0oNFqMl3UWLeLNCErHAxA+ciXxQ/P24Ly1/N5W/FZiSx/mb5BKnGWVKvjq&#13;&#10;7hLYzS9FJLldkyTQB6BDCcmHlFPo+iZwu5SeFAyU2UHeMG6tgf0gk2BtyOS1dO19wD5JWh5fUn7c&#13;&#10;iaVEi+KfdMv5avDmIEDtSAXObnMOH9vmetEZ7aWfLjHU4xF3DVocTVIUuTu7MvzgmTDXdH/e4Vho&#13;&#10;IHwViC0SdzZATzmdz7dLADZ/qur7bea4S0lwk9JuQRAAn0vk7APAOsKbt09n4xGCMZgpM9eMksh0&#13;&#10;Te8tbpSeec2X/BjFBKBCYCXriNsNDoV+QAafact1TK0iSIgCS3bGP4Ije4xx4kz5NPqm+JHCR17O&#13;&#10;W8l1AR2l07Yzsj5c3mMT7wBf61Q1vmX0NNaXoCfj1Be0VpjVMXRBmgJG0I26qoK7ZBtkiw5PtD4n&#13;&#10;UbOE95FN1iL2hoXKIcQv0StXeckt+jBIghfR6UhpXx0Wk5cNcuLzIa4wwq7mP3Mf1GPdOUkjrkhT&#13;&#10;rdl/GbANGVHWnJ7f54m3P01gI0eAY+xAV+Yq9FH/UwuWfZq3jpqiDZUePzCUCmQ2IetR1z2c3T/G&#13;&#10;nzNWw6EDORHa7GkzsUDL4smM5JEClTY42VZ3x+P2znIRlHZcKRpsiVrKwnXco7pLIrVe/3IvwdQ3&#13;&#10;WEOsw4v2d83xFVE27rYIPiqIIUYOH7rhe3cV/vlA6ejtUq4vnoFJfcbVJGiJmUIJ/oC8Z4aBfJJ/&#13;&#10;/NDJtqgmCetvNcPpvqtqcI9my0gMUyQymXBMtkI3UrLieVoeHj9fLwu7uqRsqNEbU03dqWULV48+&#13;&#10;1LVRDGlMN9GqP2PrSM1FV2lTMDYGgNzshOvLyByysLtPzliHS2mvEcMRLzhdgH7Uy+Qkk9ttSxpD&#13;&#10;0JaIbkk30G7bxHjFQJD+M44CBiHgyv4VzfpVYOCSxHpljKzM4Y3s+p1elg294ts+YZAbDKlPe0gb&#13;&#10;4PwtLaHZztmHAMprQDqCqmke81Gp/zyAcdCDmRRJKKQAWP6KLEy7BsbaLv7p4/SuyMb7imVHRcxU&#13;&#10;6wajP1940wFE3psYPB2XGZK42y9z20+jUFoM2dwaKYauTkM+guf45vnM5HP1k/x1uWspqxaDd+5n&#13;&#10;uwwse5AQ685rnkY/XjfFA/nLnunkv5aBHJCnpDHq4csNwx7xrQQCM4lL+9hFEzX2qcsLk58lD8lv&#13;&#10;wBQ6AdkUggsqhbz0TT+dfXvnTm1jTKdofhxR8VKE1Fqfy2GPV2UM4Gyzv4m9zFxqC2h1/j6vt7yT&#13;&#10;/Yt7g+Cx/l1c9sRsJtJG3rZ1EDlJgE41v1Yxrq7cvYyVrNAfc0Ng17KXXtUKA4r5vk8bciWyqmaE&#13;&#10;j1h62C6lO7zaMm5UuZ2pQoED6IHTkiFaABsrn1NVTvMDD9ntx0HfD4hfUUnIOwx/EhlEk9e3rfqI&#13;&#10;EmlJTUsJT0/F3N9PhKx9WKPImN22mJ6aHP4okJfQZcoFPEaWfB+eIi7v0yfSrSFsJpQOznxtlubj&#13;&#10;fCznQGz5WlOFrF5KA540gG/G746fwOQfF7ZFu8hMcvg5f4gAjJ8Om9fYDdputaSvj/cqiS36eni4&#13;&#10;WCZMNdyR+2C06NaCXIIC1Kx/AwkTNMToanCnZaHPw3xftQ4EiRPAhnMNxdmCjzEl276/3XPOsNud&#13;&#10;3mHesqSDZX+IIPJrihQV2LCWgMpjKC0TFgfa4al2QYPUJ8cuZukAlNNluZRVHlckUwE0bDX1f51v&#13;&#10;BiJvhCW+9K2AOZ3ScKgTz99veP9z/7O6E3wbYHpbl46URP3adM/3fzdEYFj7T0sdXl7Y6lR14Rkh&#13;&#10;O3TyX7/B/+wlQoCc2o9Qt745h/Us7HSVe3GfD10d9zpPA5i2jwV8uzFha4PTFW1PwALRgbXAd0Ta&#13;&#10;yoSYTXLbJsied3ha/t7gT0HdAGknR1F/O4SHomaOUgAAIABJREFUPJEj/yn3JSZ8i+fv5fWY/k3p&#13;&#10;OIyHQtKStxrWT+So+0t69Uy0qwNBUgFKkab6hX6/nino4h1RTrCr1M1WtCev+Z/h2rYcJrVLn1ei&#13;&#10;RcTwzeD/47/975CnAjWKnKIfXZNTuVuDc6I9EvB+qw51TGFBsf7Lz8On7jf9NrUp/7BirJwnGB9W&#13;&#10;T5N9F3tpW1f7dJtoG0f2rZwwZMfqhdkSI/AsED18wguxIgWfjU+WBWj9Ay7o875OlT50h+izAXXT&#13;&#10;W8XTXMNBsMV9lQ+tlsjc5j1dlVIuCunrWkZ1O0dGwVSQKjTQfifLveMW4m0xPiFA8nKXWqEjW/et&#13;&#10;lfBDdrDFNAThQk/61/VtlM8VeAC3PxthsQQz2PxoPy4nB9or4Ls6ASZeVjuCFj4RTrYeTVfzkc6+&#13;&#10;ooNP9OHgrHY2h1CyoBOESjR4q+kbmVm3t7jR1dopSlzcN13rJgwww3SdpiVQEfLz/hic6vJU+VR5&#13;&#10;ZvQ19kedl0r669lCvZDIK7CbWDy/hATEVlNhHGWMUplvhkwxJzR7v+t2L1+/tg3HzK2BJUPq6uSp&#13;&#10;lUA8VWjvbleJiU0gU7WWVNWiVzO8jb90I8g3e+XJPdVDoGS5TkWFqqnUXD0djyiY1JZ9jC4hdvrM&#13;&#10;wV1D7agNxAC91z41Y+9X+ye+Hp+amG4Awr99/PLt/D3UBCt9RbeOZXibloeGKTeI6v33JZw1aj0c&#13;&#10;7yiI65ljSeo9ku9X1T5yH/C8CN5ilm/z7Vor9JWqDVS7gUebY6kGoMnrTxCWY8CRID10MIrl+//y&#13;&#10;+eE9Y9I4B9JNm6FjPP/t+/sFDrQIeKnjZXVfPv/b+vtm6dTIfUatPeRgndBZtORyjgfG6DT/oHKZ&#13;&#10;dWobPRAyLXR+yQRdvB92D04pCVMX4Mv6Ch2zN1yX0tNUVCkzUfwd3dcE+yw/yfuNkGo8fnx1ZKhD&#13;&#10;CZCD1qLaX0wrRdVQsB77qEzISPBYHrJ9yXEjCxT5sh+bwosPsftrbaNjXJA/0I3q4N3YyHMmJb/3&#13;&#10;o7D88XLPfE9jd3M9l5dEo2N5K+z1mrLE6EDri4qyLZ6SVxOQZXfndr98qNcfvtxcf4/PtkQHV4gA&#13;&#10;LpDX/+T9X+P1cm3rhz0UCMiLDnuD1dxtDPkPYrvY0vbLtBGXhzoy+99gb83pe7vmHazqWAXxktgi&#13;&#10;MAcTDODq3oewek7wiTiTkC+UN115O9uubg9D2WfDmZN8haRmvsIBZFJK7Qym+VRj3+T7RVMJg/d6&#13;&#10;2UCLbQomWuU4W+boFtVTXLXDUliDWjFHVDPbejNDdB1IprMucwS4vXUvglCkiVJ3BPEsBmjY2uXn&#13;&#10;z6nCW062OCQtC4ZpP9zouavIl7CedPj+ZdsbsLrDZhjanRsXYmoqkT4ZkwpGYWYUBseTrvwel6Uz&#13;&#10;iRGV0WZ2DBcNzIZnlsUhIHfeQI3ceohKsTzxA/OBLS6eVxc542EkiKBUFMxy3JuSaYQVADLm2jto&#13;&#10;csOaUrUvzj0+gaVKQdldqGRauOzWbQooGbcOxycbaaZ2BA85EUzrmUvobrlI2j6JiuuxpiRAfW0r&#13;&#10;aOayTuxtn3nkGNMELSnV5W4TQHXXre4fCwCyp0zGkkPFC0zq1MfgSOEcyqZc0vEoV/cOWZBerMbi&#13;&#10;U3VrbQK33+ZNntoTumXzve7p2/V9ADmvIwWs61qOI71c8+IP7V5nT9vEOyivGezjSDE16vzOGh07&#13;&#10;wUuMph4xcRWkyEVwVEOuqTEE47/rC8qDOwuN0ea+P31pMphpeqiNU8VchTnQVFckI6BTzpER0RoH&#13;&#10;yH4Xz3YYKKvNrd/bzXm5sUfP7yUyT7Snc8zDNtmJthx4rUqtge0OHVFLC6qA/CJM7VMTG2sWmO+m&#13;&#10;SCZ2OmAY+vL+Q3JCatQ9VxgmA4M4tr6MFa0pwkZNkdQ74WJQntp9/QUtLr+/DB/qa0t0ldwuQQK/&#13;&#10;sn+0bRFhfaHHA+S1EJv/p2C/BproDuIcte9jjN1IDvXw99vKIAbZ71q8zhWBhFMu5aGoaN9uTIjb&#13;&#10;75731YL1E+Zcw5jA3en9kbhyyzrGtyDODMxsZI+4B7mKAnPqOEl1nlco0YICZlu+diI08JozqSsA&#13;&#10;G2/fY2rLw66RIbwWldT4kLLY5i13212LU/ckDfzW9N2yVpjeBe9lZdNC9+gfS8qZjgMx22+UMqBK&#13;&#10;TWgx6gC7WSyhxL+5T+4gZuXx2GIUAIFn9a7zZpeClTXWWefIEeKp5ZEzm+8vL0N6JMsRzQQTd77d&#13;&#10;Hn7+aXp7AdI7GU2dDrCtlYoaRtWiZg7I5irY6cWnGu5BfiiP3zCSb5XKw8IGJH4Ek7xO9t7xer2b&#13;&#10;y9f4UA6GMZ+tg5O84NPwDNT1pyPRhLn3kAjRAJW1Z8/x3bxsyzZ4hlG3aQzgjf/ab4vNinDJwFfV&#13;&#10;4mMo0lJJR3JRqkP7n2kF7htV1n6I2XXAcagxzJtMiWCdiDJX/OsAk0C/Z/Ps9e36/aKuDzxsIpVc&#13;&#10;OOJjnIFQLUb5rOuwHh5//XG93oL7AJvb5VxC6LulkEa4VC2u0FzX3bptY9+906nd47M1zf750RAH&#13;&#10;kWsqOe0mKSIKu1O1Xuh+39Xei3X7UysbWdL4sX14a50vxtMUmcJsaFvu1G14+lkPWyq0r5/ZC0b7&#13;&#10;Zszc/scPUnAQUJt1OCKop/5hVMBlUPvifLI+uFqu6DLVdbPAnOELH/4Vj3vnvm8n5qK5v7wd2l93&#13;&#10;4/O379+rqklLfEkZiK5/+sLd1SwPLri+Q6wCh77eVXIl9qAZxcSCbbulfEI5QVlqvOIj1gJbInIN&#13;&#10;EoLlbs2HcTf16xJNe3y8HfUnfT0cBELQC5Cbx24YYvJvR6fuDvAaTzdRngDGdz+3rqVNumWdT63F&#13;&#10;y2KUrPntPuPy3qH4wGBteVt/sjePXV5GH8hS18/xvSnsvZKf7llfyXq+H2O+dp18WXekX1iBxOYG&#13;&#10;U+z1rnmo4RGS213dEY2l6M1/oXIGmyWTiawisqkPuwu8f0adi1Ah0cqjX176Q6WRHje+5gdxbBdy&#13;&#10;lW9VybvLFR9/mfdk3A8dLU4X0XVEG+Ov7q+4JlEkZOoPFN5KBN35asrTCLmFsEha3zZN/213N07N&#13;&#10;4KNCwcsleisKFG2F2xCh6IirmgXMZLC0HT5+zk5rLiu4AvcwN8cqCagvmLmEbDFoe+hsm4I7318X&#13;&#10;DXO2Wb4ruJNU5RexB/0HdtfihldtC0OHbV1rNm43Zy/9QSgBzeOerv/vi3XiqavB8sftk+1KQc12&#13;&#10;Nb9TftpK2IrfWNeHKij15XjQZUoF2d0tf5r28vN6wx3BUb+gyNrHLbj35XUDHQUWxT9V2LFpj9Wi&#13;&#10;2FQonYwPvJJVc2wEzJN/OD4s8yZ4aRr5x/ffDXA47E+EPia/agOtAFHIqtVVjkYMh4+v369du1S9&#13;&#10;sChaxPZFxW3bCXFZSnqMu6amq/N7TZeZnnDqDHs/mDsbus8FVnCPFjNhSWez2RsbUT399tITVbdV&#13;&#10;zNEYf4JCUTX17hjJs3y6393u6dfr8gP68+HUzcuiQysRf1vv3afTEr9HTn//sT3i8cbWtC+35lZZ&#13;&#10;+y2n8fnRIZxLaBW/q6CCwPk/2/3PtGrW1PXvMgryW/jzcfxyL6CKOX37epYpQEtgc+i/vH8nfQd4&#13;&#10;1WTgJ0vxgS+Vl9zdusoGMzL5p4zi42NSkW2wFWuIbBfJv9S7viC0oB34AE85BFXMAuZ3XH3ilfUY&#13;&#10;JcZCpd15quUpm13VaNFhnwwE2WqdWSJHnH4vw6GFwEgUHGx4Xa0/Jv33qf30r2+z91VdL6ht4egC&#13;&#10;+f37t/9e/QoGOeF+lQbnMLyCqIG3+H/85X/zKtBYNQKElH2GCbIKAZhCgPCH0iM1AzvC6GBW99kV&#13;&#10;hAACDW/sNiFSEvQ+QFGJaADxJHPN6FEFo4GlyZYaGZzavC8wYs61jZSSbVJZhR4JkNHsMgaZlFR6&#13;&#10;6i9XCoGJ2t5mUfWl8LwCIVMO2K6hGXcQhYwRxpA5Ak/V3WgBZJjPdTWGQE3aPPS4A7mNEve85gQF&#13;&#10;WZE1WgAwSikVAziTsvEBniff9MRuProgke+Ph4yp0R4AprCJHEGMlTchFYoZr1nSb8lDY2n/2Gid&#13;&#10;VNTVUCUf6ugRQYzJYf95VX5TFosyEAwtiKY0FGqfq6b1LsbkIiK3zVmIHxtSoFfm1mTkQYYie6RE&#13;&#10;cwIF1hxlb2QkAVtCMaEgZMyTEJRGMFfG6GDv21pDiWpMGz4+9Obq9z+hgnBK1EfqsEYSYzdTFbdo&#13;&#10;Yy2mCKDLkgvJqNM2LldctZqQfmKGOoKpcclTkBHClMc+MzTi6OC6nmlhiawq5IKVUtDDFBLjnCEL&#13;&#10;BJqdlaml/QDuShpLJE6IOOMIIBLziQYhCBWIFDT0wzzPAgnR+HrXu0BwYcCxDJxsqUY28jZmOxy7&#13;&#10;dVOML12HAxLjUJucIGEMRiG8wZ7ta7AZEzJYQYcGQ7Xz2Se4xSJwFKiyky+JoEgJT2uYKBSnh2Py&#13;&#10;KaYUc4XFwnE7T05ywFCVEs5xq+QJxqSXjbTj83O3zQvPSECEA8WiA5BvfsMQIACWOdTPXbK2IdAR&#13;&#10;SEl2BWFRgaKaqg2pBKv1ecOSuKJNTCUjZRJCAoAVAU5ZYiyYzcuOmWh5RSNMpMayrk0BAfhgXIMx&#13;&#10;JPB6W2vcQJvSlmN16+vOqQyHbocxhUyBOceKEQh9YMUgWkvBs/OR46FpsE9uUgGDTFLNZF5NW0LV&#13;&#10;gOv6J8M8FwyorKpdNInyHS65aJWEDykDQnS2dvYFM17VAMZ6bBc3FZqrLDRUkKS65iUW4GUGgdMa&#13;&#10;RwAKnTebayAij4niqscwAF5jiHDGnOUAMylUT9rmpP3d6HlF+ISQnTdkE44JEQwwEVVFGAsmNzX2&#13;&#10;bqvlrmcDiMSi0lKEBdclFu0oJm3TQoQLAIyE+XbWWuHELddZ+zQrzJwgpeUEZCQEVyUaAAgDlBBR&#13;&#10;89UtMJEcsyfJQK2MIRxwSVIWZZ2aSupt5ieK2E7HiAEPgAKTgMQ2RxwNRjk400RUiGS1YJJl7Skg&#13;&#10;MMLkI+Ch8oAI7glM0KzBka7CgF/XUDcyA0ggJlBSQYZd7zyp1qsQQNtVIKa27xR6Kbu7WlMoHElU&#13;&#10;YCNbKCiWJEUNXOJQYiJ1uACGCisYUYwjwjB6R5mPuhhtOJMBLbVE0ZXi8+Z9xArlVDMuShtsLqmI&#13;&#10;QBEt6jbTDHxMFMLgtxKVHBtAAfSJeRgd6LsmwwQNJs0uFVgydDQF6CPBkEk7O1cYxD76qSmPXSU5&#13;&#10;yCBRmhEidFYzy6Ue9z6tskbbdC+oJqxilM6VJYCnDO6zzSyTwhCkvG4YAGtag4gYlWJXQkWAeJsm&#13;&#10;6gWFOOYihgF5ii3mYyxWEciTl9RjLgUUjFY06xlABihCNeYQVFQWnTGybcuTjeYeedvAZfPJJghx&#13;&#10;aPrEYYoRObnrHnYPJGIT01hXwa3WGWbg3aS6qjrBNTThrmvB1vMtN3sENlkRgdAJAyzYZI0L+Lbe&#13;&#10;PILXdUUYBT8TQnKEEVoV1tu21N1+m11KnjCYm+wSZRhyhtIUZd+FLZUAhW8cRoAxqvKsbrh4DoDR&#13;&#10;vsIEgwBgwhg6zltKJSwBJFTVxirOCHIqFd3uZYxN8KqQIqtKYFi4zByQjkE919XOroShPUAGUDxv&#13;&#10;9ztFQ2E+IgcxlyQTUQRSdq5WvG8rQgHiiLBkrUIQWYa8ji5ZwDD0+dU6TEuzEyx1gkRvzKwUrJO6&#13;&#10;XyHHs8vrdKFNrTMkhD5lFpxblaV1E1AKyja0xrCBdeFM5HdnYGaIx1hwgSlZzhGBGfIak8gY3Y89&#13;&#10;Q3maFoopjghUvCKVMybu0JosxwzakJwhLFPJNrMxUFMIXLBdWy3+DjO1FgLEGKtBiA+yjyp6VPr2&#13;&#10;pLTFNRMQwQBzRKFDIIa9qGooryQkEJnA2pNLuGFGl8VqrRkUBRXCCDdmi1pwSRacqwxQxMXXvH8N&#13;&#10;F1YQSJ7gVhJ0WRYHkofYAV0w4ihvOAOCmOCqAJAS4UnFO2ZVW7c+akhyMlEFUmBmOAHaYUoOQ48o&#13;&#10;PxfFWQMjrVI0wRuTuv1TrMj1eu+aVgrObIwgIAYeR7FuTYk0Rwp0xjB561wIqACdYoK4afuXP14z&#13;&#10;AYxjvIH6F5qLtm7bVb8odUOwxBxTRiFFUbWJSjV9FxRIQSFgKOQSLCyZiVMosw8hY+Chy3L1Zs45&#13;&#10;kv1xv2+D0RAhFwPE0Nq1ip2UlHMas/cheiJCwRQS1gg9byWbZtfWoYbKf356UDmVBDmJKG1UYpI7&#13;&#10;vy3RTDSCRJEgXkR7ThaUrJb7dtMhwBAzAjjXlMvEq4rvR6jzRZ9Fe1CK1k1jfBz2u/P9nXa7bL1b&#13;&#10;Jh9ynu60HxePkgGzKyDCbIpkjEpSIKS+vdh1bBkLKwEs8JJTqjgr6e59LBnGgMZBxKF7vd/RZVUR&#13;&#10;FURvm5F17IY+ZxYDomDaXjdYsmRiJNVcFkhwHXSPcYbUUJb090nPqOtflKXbjeK+xPzp8XkN5MOO&#13;&#10;u8Xv6gfYSBDBNi+gVCzKVCJlafIeWCcrVmBWDANCNn1jsDSIF54A91XUesV60dn5REiPGx9cP0po&#13;&#10;eEYewrKeJxgJ4enhYdyWUpHsQlpsaCo6bw6VDEHgEPHhaCCEQmZ76dcWW5BTANtUEWoX0/KiVstL&#13;&#10;X6xwKDgXgwfOA6yNodnjQiJeckqFxILresAGFEi6sQclxbTgQiSSc2qeaiwBJjmxOsIIBBRZbFYn&#13;&#10;lWzksKJNf+q83apK5IkCCNxmOtqYyJGLI+Uc1ZJhSINyCxcDtjIBoExMN51m1RAWfSZjyBGOzc4L&#13;&#10;khMKCOJG1MEm4GksgjCM0cPhcXOLDep6W+OmAYDIBOuKt+7h44mxyjtHUc7FEyE0BSH5FHQsnFqQ&#13;&#10;fJQoGZisKZy0DAlUfMZo8Xr03dZa5DMK2Q8sYZAE2YwOIbVNnaIndVDOEGeI3hpZN22lzfnwWK/T&#13;&#10;1sAeODDwXm8QU8oJJgTcX03h3GMCgccZB1BcjoiFzkNSc0PgHh9ygoBC7BBFaJ2WXbfXV0sa6a1x&#13;&#10;SmePUnbdY1P1MMgVbLnAIBhAtvCGxGIREICZjuBRsC17xhtgfVRr4r0Eq1Eag0jo0XpVShw5jaSr&#13;&#10;GIpBNZwkTcs9NEnexEQJxKK8u3PT7O/GLNbLGiyTToVuNnOWlbvJpkYQqqyzjTpEwFhH03LfcGas&#13;&#10;FN7RYCxMyStFWA8wj5D6qFAItUD9TuhssMgRmZ5w5819NRZVoALM5MUpw1Jssw9l1z9CzPH/+fP/&#13;&#10;Cgyuyj7CV1k9uAwSFnWcD223URr2h535vn2P3ty+fN79uIEQfdPIf/74418/f3HJ7E7dvKVFu572&#13;&#10;eIH4SwBxf7P3w0/Hyrsl6smuTB0m99IO++tNwWJv123AsvVs8sYgvu9qN08L9QcIp/O7GOiH9sM8&#13;&#10;2Vru3AbHIy0Ofth9mKJf7cQ4bWuRbwD+NC7B0xVwd+2GZ1E/ZelgHdEOlh2kU/3//fPf65pN9zfW&#13;&#10;d+tlpgDkgSMAX96u7XBKrGlxdNZvatvX5GXZCBMlFRTr9+Zigh3aLgBmNqOnDXXwk4TXe5p0hfoz&#13;&#10;AvvX+yuR0M1hh4xS1rj8H39ujNf9boBlecRS0m5d3UAwHvp12Zb7BghsDycHscfkMa4KGefmJ3HM&#13;&#10;gqE68TGqdbj++JqsqjCQHmtm9/v++7d/tPWHoktwAdP5Q93wprIo+3cHR5xJOE+vB/4RH89KJasp&#13;&#10;oS17hHd9f6Qwn7cVF/B08gUj4yhGwepBDg+1XEDxfSP/4eIu1M1AefNtO8cEOG9mvnCw6xEEl+vy&#13;&#10;dEBLququrRtAONwiFxJR9MvPzW8/voGqF3fRPDym8/W/f3r+++t/3ELkiLFAD4fTXWguyW25/pf9&#13;&#10;cyZMCskh38qfADVmk5hiP7u6ZRm7K9i0gYnESMKu6YP7Z4Hm/R3ufmqv84qpFNkzfE81nFGkLk/v&#13;&#10;618e/iXdgjul7Z4X46uhFzC4xbPA6+YkMbvqs9hziev79X233728f4vwUOL36Mk4PO8ruq5uNeFQ&#13;&#10;gZezb5lkmMZcAFbAxF9Pn+5OYSeNy6VgWOO+aQgAochQx13NOpx/rFo2LEF4V6pF+TLp09hDrx8f&#13;&#10;/rbYiVTR5TytAEJGiGjY5J0w9sqopYRqkG0wlaQGuNV7l5Nl+POnn7LSMnhLoLqXuFg7rwRiNiqY&#13;&#10;KIz1uWxy8Xo11cFPM8Wp4FBaPMfhGLQVAL9r9zSIsNiGVLrYq9l2VJLZVEXtHtnuA5ln8re//Vel&#13;&#10;8su3ta6ZyvTY1PF+Zz8zdy7Nsb+4W112oqohQqQn2s68YVKKujRgDznHMXkaKC7I+0xKB4BblWV1&#13;&#10;+75d2QJUgGw3Am/+OP851MPyph4ee8QJzuTD+AR21b6Dp3034/oYtrTajjZd181GZwgQxeuy7dp+&#13;&#10;ns7H025+uU/vXi0W9oIGy/smMNQFaK2t6yYBOI7Ddv06jkO7H+xbZh+geb/97fH5an7sW6leXxAY&#13;&#10;LPcOomp8OI7sdp6aQeqwwQwJbz12dMT38y3BsOptm8mXEynRMwwm5HOzf/1x2dNhAaVvhMuxG3aX&#13;&#10;r/9zaJttUScoAh++vnz98suHbLP+sQQfmqZCg4FvgQ9d4gzzlR+e//33357ZoxMyQ5AhrVO+3Ddt&#13;&#10;lWzlvML/WnlMwX2ZQMCnUwFBv9xUqSTOVF+2upLLfZ31aqIqMZ9kg7D4cZlYnwFNGSfgsWxgCoFA&#13;&#10;IKoy9CfvIsEc0Ps4tG6zxYM1QFat2fi3729gq1LMhMGdqtGBQReRC4mRfS0rXjqJFlg+fH6y54Ur&#13;&#10;KHgTsuMNlb79bsw8r7tmII+1A/aurUuIRCT7Z7W+Ph9ZuD+03Jr7bbHCTFsuiTA4VvxudQgrgg4W&#13;&#10;mvi+qqrk1LWP5uqcT7zZvbx8xYBCSEsJ0YfqKJ0MWKsKwgjI26YaKGSgjah+nC+RMHu1xCI6zkGt&#13;&#10;ghy3O+fJv87TYtbdcTh2/HZRW1RrWiksbrI7uu+H8tvX3wZx6PDDbfnx3LU+52o4GYX41zukOYjQ&#13;&#10;7PaXP9+Eg7Gqob9Kybq2DWcHZS8J8vPixtiWmsSi36bSHx6fyTyfs1mPCb5vC+p6IU6lBvUwdIe9&#13;&#10;NttplHp17z/uKl5TQ8enE8L12++v3VDf1RX1kJceZv9wHJcfZnf6EG08HE6t4n8m++N6+xf+AXVz&#13;&#10;TfDARP/wvH7/QRlMIN7nK+lPSW+7WrzPClRIqaXvmjY72VPUoaxPSJrj8fD2/T3mdQqpPjQRx12J&#13;&#10;60KCrQg4RHxhlXh4OqnDPvznyxbjXPLY8v98v9MKHw8d/uq41HVXV2Ojt5sUMpSSK67vGlc0kdJh&#13;&#10;QY6PCbn2gX//v5fivkYIYVXZ8Pbrr7+yRnJx6BqiMoRVX5J+noGo2tkm0vekRzWW2KM/v10LDyWB&#13;&#10;Dsjr+5oTgBjFlJf17aePz50Qr8uSoCkxVASv75dc02Rig5pbcI+HY83QVzZtNmGXjqyRLQfAWG9L&#13;&#10;jsbi2/sbBDF5bUrgvFcmI9GdDkNZLHgzHuW7CRBiwtHdrF+a0/Vt6prjb/H3x6YvtzXpfBXIR900&#13;&#10;FLYfqg94mhWCzVFyhFlVybZuxuRK1+WUH8Dp3iwou1HA+Q2BJ4RL/Onj6fXPkMIq+6Y5dBZgwEsE&#13;&#10;gJT1jACXYmh6xEaM7Rau7Ymqmf7+5+/7Y88rYqfVokOJ6rEnE+oxKGVTEyjtT6OZI4m8iaHeDffF&#13;&#10;ITm8rLex7a7ni9GapQApoByz4u/3LgViAyo30/ZompZh3NVMuIqmWLb7XPf7XALDmWl0rb+Pu/Z2&#13;&#10;vc/fsd7O++OuMPj/EwQfy7ZtiYFQp3fLbn/MNc+lUqmigFDwA/UJRNClBV06/CmgKCklZb533Tnb&#13;&#10;7+Wnn5MxOCxkQS+DltvnaulsHoI3MRYyR4JADPF09Zxrn+Pup8OX05fZfnl+PiBCBlT0P/623270&#13;&#10;EordmuAIwsTmZvGjKIRLAVFVf/7JzLom9Ed3/9PHJ5DN+2OU77ARvB9uuVZmWXBc7OO9emme6W/J&#13;&#10;jYed+PHl2oH+07Y5//u/4o+H3aqOZmaOGySCi7tmfc63dUl+3O8zxelid/9wiKnsBmqWTlXlpTvv&#13;&#10;f/30dpzH+/nzUxsXzrjxqNh9/Au3bAIpzOFp/Xz/cvx/f/zLP/4P/7ScsPpU5PG6w5lx9e6mpiqQ&#13;&#10;d5Vw5Xp9u4yMt5O+wud9ZPRzop/+8X/sZlNsD88V+OvxjfGy68YGmw1pko912cZ7h1+qrnvsYp8f&#13;&#10;maw3y6o5sEeWlG333wb9z209zqwgfLg9cln9+Ov/w2F5/N7fpwdK2Y6T5M/dw0mJNmsWCtli1vU3&#13;&#10;ytGtRtt6BaNXkAIQoPQBDzsvRsMLxvdN+zAudbFeyQzH7kz2H3ktShnFskSfL7/96dPjLUE/BEgc&#13;&#10;Ym65Y9K2rYLUDtdeJzrnPNhI83t9XKnMMs7h9i0useJra78uszp+7Qq8SUUQsPIB+0yeOFj/069L&#13;&#10;csryL+NERdktixuXX3d/QowwRWLOy3IraCmi+j6xFzRlZ9ZNcZ6PKOCCVs3ngPwmKfL32zeZ6eTu&#13;&#10;bVs769R7cc73tVxxTVPV5nHZUh6msIDpeP2xOaxuZ0ONwlQ+OlebCU1LXbZcrdD2wd066Jg/1t1p&#13;&#10;+PCnn1NJ97eR1qJkxdvxXdDifPkuC6b99PHlv7rhMfRDE4lPUjXyYa5pIe1G9cMDC5YToC97kExb&#13;&#10;0v4G8risqsaPJ9Bs7JJBoMswUoGhIFNanqfVd3klERya1fewwDX3KT+tD0AC7zTOodnib98vK4Kb&#13;&#10;GLhQAS4JzpfumwDtluzuP+5ozpoUBecloRNc9A0U221AhBHPqezmSVbl55+b+Mc9FvzkND5LIgmR&#13;&#10;CS9AQCqoPP44O0N5DTmmFBIMK7bKq53o+29TGzdJHA4r/TgXrAY4aNNZVyzpvUBQQqC9Pd/Df/nl&#13;&#10;ZzvcZqBW1EfvQQjWyxisUsLfz57Uy3RHJJQh3t6MDFIkOTwZtMywBrb0t7d59qHZHQSc70OIkENZ&#13;&#10;VdiUT5Uxum0ri3PBmI2JCLViWY8uGSJPIVxnAAAgAElEQVRBSioBHwRgv/z20vfs97ejWu8YHu29&#13;&#10;VwU0YMQY4CKLDeaB3q43ixXZflxh3/DiGkb0Usk9qdBrPywRIfx//U//KxOWlV3KJQwwe68Q1O30&#13;&#10;4wJRXFbxjsizfqkQoctFp+5e8iZapdBUQKNHANzGm7GukeROST3HxkIOLQU9g7QPnGxeXwDp4RIF&#13;&#10;ayAsS+zXLUSK3aFrIaE8WzSJV+l8uNPyHEEtmnFGkgmVkyvi+OUHg9EsZ6R90+5sRAYi/AiP07UB&#13;&#10;CvqcD0+Azsv8r2IgC80wCH0Dm3BqNhzQ2Dxv7fiMZCZMUD2yZSUI6PqvNVz5SHhIL5yf5LFJKwcX&#13;&#10;zScqFPrmX54/TshnogC0RQ2pEtc/+rwG9OfQ6D8d2f2wblpANJe02oGSOzC323UmXrRF/qYMu3nn&#13;&#10;WAbHbTj8jj3HXQupT9HmgtDYdSlkgOpS7vT8cIDZJSNXStshkIqX56GoGK6xQdflJj6q6i3omrCS&#13;&#10;QA8ADl2exJOcC5ljK5z+U0W/8vE2VwjgXc39vSmn9x1gJ3Zxqx0sCAxm6iFBMoLkknmXBPSALqq5&#13;&#10;F5eXpeoL3y3EO7yyT6wmN+/MaV+ox3yMK1DNXPoVydktt4eYivCCRSjX6XI9crFmuNw4c62/WAxP&#13;&#10;jjWZZKFoShLHO/3hO56NWre//fF4ODVnBR8TeiLC+Bx5ApLQ5ZIlmzLLdrXu9PM65Pz3bnBOv2L8&#13;&#10;/CLS24IkEjKBNOpz+exCGQdc4jqEKvoR80egcZcVTzHzJXpBk/m05xd/ZxYompBdwlh4zLDhO7zt&#13;&#10;wiNhuIHlas7fxQ9Bs4j6iJ9J8WBtMLjj1/qKO8WwnW4BiqE0QCZI4holfbdh5o0iqHXZ+3mx1P3E&#13;&#10;8I1zXKw4nsRC71WpgHEXOSqW82PAASu+IwobPCGXs7JScDfmx1rGKSkAyDxlxNlu61Peee18MCYu&#13;&#10;BokUQ8KbtUpwLBruapkzJCA1JjBWQkzwcV3xN7EqbwTOY7OaJhcT3q4qrB+TIkBRrKbZBQYZpqoo&#13;&#10;v9YAEBkHcE/ifB5xjGUO2EsRtYa9Xjtz3VE65eQbURi7uJxmG/lj1ivSd9Z2wHMIl4fzYXAxJ4wF&#13;&#10;ABhjwryeHEawqT7EgFYV4cwumvD1Po3lSqUGsfebSXwM4x3eyjHMqh5MFu/HR7EFIstaf+t4xa4E&#13;&#10;EUpknaW5y5hDhHoS1RPAAoOQHnVogE+6G0BR1nkXcljSOJh7Gdd6tgDAihBHO5CLkFcLXQ8myqq6&#13;&#10;ydDcAJXBoGsa7pFshmsq/D5mFsi/UZpxxJ92PBq4Uh8QCgFyoEW4plHAaLFU2GL9YnMHHzCHMM/5&#13;&#10;wy8QkpoyN0FCrjBHAoVfcNgVKmP1iD0VbbE3wFzHdzz+2gizL6uoH6UshFvoMowmSGjUgdhiKQzW&#13;&#10;rJmMXZcyM8H7GiylQgA1a5dUH8t2NwiisMyIezJJlnuDkhOQwRLHthAHHM0IVMiOCe98fb8EbxdG&#13;&#10;vPP19+OlELBQs41Viwno8TP/iA5Vb7v2qSokXZYBYJlYI7gO+kEAgZ6rALvvR8o4qMUFn2iCvEdv&#13;&#10;aK6IrbarAeTixw+B9S7We7NVqvtbN5e0IqbK8NETOWdEmmpD55I0BXqySzeALSiqBSASPCgcps4n&#13;&#10;DTRf57rCUvNhR1oGMgG2JDpvtkPqendhpM3rxiPACAZj7aV76KnarTnWkeCJIlqq8oEitHTt5B4i&#13;&#10;RhQqQIfHIsSrW1cVNoYuhFAKJfI3IHGyBPRlEAO8EgWVCjk1Ub21iW45k/n2wyi18plHP+K6I6no&#13;&#10;3lOvcunvCSEo28fbReEFViK0FY9NmDsWGQ3bv1WS86rwIHW2jh2wQY/OXPj9ODkYqyfZKjgbRVFp&#13;&#10;s8YQUyI5qVcKdeaGjJy+waXx9H6VuJomNND+M0JPAi30hwKrqMEyBNsPjoicRCV25VMsrifgR1rS&#13;&#10;hGtqNQDYZ+KrBQhy77ohN6ZMj/vyVD4bQjeGhyUoWtiQqGWEWaoeErJ5Di5LM/5L226LHQ9k5GMB&#13;&#10;c3yipf8+LKSLfD8Ffe3eeN0+9OhoYsQH6BmjJCPTF3Wp3eMRe1s/L2j1c5AA1qkdn84+/biMWy2O&#13;&#10;HaqV4GBcINeshzA9q+Yq59VXmScAI+GtCDKFnMJ2KGktyuLRT+2AimIOvYUDhoyxUHcTyfKZvaTf&#13;&#10;fDUHMErWRDCn/qv++qHHm1Y2Ese8sJhm/7LccQOfBozXn6kGCMh62cII06ou6G05qwGpbPB8W1Vt&#13;&#10;YbFgtGyI6W5diBI/0lAfC0kwLFx4HT7SQgphAq7Iff6SSsKlIhejuOsfepyAPzlTOidiPtPlecwE&#13;&#10;OFog2CDyoDmRH92dHSCkNRTB5SvBeGc47l0Tmc9FChNX5niDBFrsCFkYSHn3VJCFzX/k9PriNjxM&#13;&#10;qI6HuOs0HAei2yjhv2NVyvd0HtXTaImGYApTYcKW7uuEDohixRPWvHKDJhvBcNJxerT/SMdBq/UK&#13;&#10;CMHtQO9EMpyJfWnr6arjwhP1Kkd36ddCcbmghgCoMbZ4Yh61G+bV/Pe7Kj5e1viC5bo6YQiIsC5/&#13;&#10;iECBXUWg6b8nJX6r/un2YH3ctlW3rhrKyELk+XpRpGSgvHcgvvgIUd/ZFQERTTkQF2T9Wv8+XEcU&#13;&#10;GSlZRh4DVjXWH7XgnpNYNymG/o87Yex6nXfrvMY4ZES2r6B86s9dATCpn0iAuCqPyVcLKfDcllu/&#13;&#10;wObZ+i83v3SC2/hZ2IdpdYXducJlwxWjRe13ECmjp2X6MfjF44417GaHCqCPQfF7gIUO9g/F9l9/&#13;&#10;0HMqDhhEQW7UkSM+xWVVyAoHy1t3PBceHUFzvv+nzZFXFfi2VFUS3rw2PFvWMSOQK+0QPnFn9HZd&#13;&#10;O89i9ik4bOaxfNqc69iHDcZ/CJiTmYIhUmEBZC4WjMXHTaN1Bg6JTEZIfiOR0fMAjfsWiXKZeVBK&#13;&#10;xB7dFDCMksARZ4Jn79xMfOUIJ/3Qowogu7MoWpp6aHiMt3EeEaR1lUK9aAbAD0eE9TbauZHNkonw&#13;&#10;BN+jbmVbflBxesKzWrZ9+pvcx47Bl+e1xdxjiQg0qHjavpJMkvtWvP76uHY0kFRm+/ulSvTK7OZp&#13;&#10;HbJttw2eJ+J+ZDdhH0zpa6h67RdMWHl7O0WRamlk9RhIIoPW86nOfshL2vEnn4qKEQBTolHJHS3X&#13;&#10;JpkgndN32TZH51MAwdmVKoiLfd7d5IKIrrAZVOK7/dCkd/lQegUdWBbTRfknIsfThI040p6uP93s&#13;&#10;rX4lqM+xpSFGlsgyubptIaFjBRPVOlkmSrE+h7MmJCeQ1BahUeUx2S5mHJ/3AhOf7Pp6G2veKlKK&#13;&#10;VWIFSJEhU5oS125hCXfTVIKiisosdvC6GG02FcEf3tO4b1YCU87lV2LBHRpU5/UvcmHadXFb6qe6&#13;&#10;4nQYZq+hXpGKjh5NAY7lDFEMBVPzTeev5lj7MPtmgHYcF+dYtTUtNHlRBVqXZFtoo2rtHMI4k4sh&#13;&#10;0UcCQrNb2nd9tgDQpX2UCWS8Qo0rwkseI6DngClwkPO7BZdcYty7iNR6l/CcKaeEl6y9lpuy+1aI&#13;&#10;rfebnsE/v6w0nu9sVA/oLqTENQssIpElfV+utea+GAvJD6tVby/GFTyU9hQp1/60miZHBLn88b3e&#13;&#10;PDvMcVWf2dLWMkyX4ffmHX37+MseEA3qyu4s4EQv4YGF0SwMnAVy+c6rNX7of1lJcllyvVrBlKx2&#13;&#10;zV3d3ofN6iP+P/70v4OMdvudTz51m5g84fmaLe/zWki8eFzt4OmLiBGBQCGGKE/LvazLbx3jqopx&#13;&#10;JhL2HmyrZjxfKb81zhc4rWpJ7oRDTGKo/rCuZKGkDzwrWNm/MszEaTjG1S9IWGJTOUHigCPp9bDv&#13;&#10;Jli7fwdhBin+gbpPdp1YilUebbS+hZjXzTb6x4RLj2hRXeo7ByZUxfooELc1fvi9Ze+Eb6ZQkVfk&#13;&#10;ngpyfhtkN8RWECmoT5ywJ29JZgtEnoh8F7KmTk+oSC/NZmW8gxjjlBP+UQBCZkY7V7SHBjB+1c7T&#13;&#10;gLnN8X25q+m8LnbhbD7yDyd4UQutOzYr0z7Vno2+vKW/r274WLL2OT3fUxTzCGLgivYbkb9jlhQG&#13;&#10;ita8QoLM+VbyUjjsuiZPS29k6evyAJe2N/nDJhY0VEc5r2fhBXzHZiu5MUm4QVh8xBSWMsOsdcXP&#13;&#10;/x3/m/q52P7+6aZBsklSXs2RVLMokMu2RVJpYYm+oUvrSW7/qe/H7BxCawvjICalnwaPJlsi9rO+&#13;&#10;/Y75MWakJ0HwOByHklXhgQ777XK+H6TS+VLdMYMJMT3iKvoxMHkN2DG1EQTBEP2MihAkNjFEb/iO&#13;&#10;JQaV4umba/f1YPNksVADjfRu2WVZb4cCsrhpqqM19XQPyQ0oiJA3e6MfswBtEy/5pTAp9BbsAuho&#13;&#10;SduVhJLo7qzzt6D2HLzN/8HaZrK0xjrujUcDUaEJ5SpzjMR50dJdmnKlMySBwguChkQL3UtiaU2R&#13;&#10;mkbzWa8hPKIkEd0eNMraUOIWiDhXj27upwUp1BAFBAsMMLZPkRIs+2HKrkWze6mqv+vhiVT666ju&#13;&#10;RfW6Ol4B5TDA+/NQlBgHEb+me73mxdK42xw/pHMfueI522X/mXSzDgmKOju3NpSCpBryNaNGNZNz&#13;&#10;f4+/B1JARGTKBcRdjJ5htS4WUFdyM/kxS+/VLStJS5xV5mEFfVim7gPD308zL9ewPGA0xikoQKUB&#13;&#10;rjShx1itLCm+M49L6NwlOszyFgG9OWSwnKWpMAWqZguFooa9vS3xDq7XSkpkHaNVdwvB+Wm4N3Vy&#13;&#10;ZHe6aZzVozLr9UhLFAAo4LYPNGeutQkQMk/QRCmlTgKgzYGgeMO60p7CXDQmfFlVO6iQmTu5eTpN&#13;&#10;F7mVZdCuUEhqTAeOG3P7IqpaZ3EYipPjhIqsQgEGBOi0kPqZTmaJRHQTIBoxvBwU3FDXncbAGsUP&#13;&#10;ybBxvmHOfHJbsP6dXJmEhLouhcJnbGFLtrIjDixVUc3z9ArW+DJvI1+ehZHfUdNmtUlu4fmhsT2R&#13;&#10;eW0qwql92A/lxwp+vfx4fNq/dPqdlRvALJCuB9PPwKIoaT58tvakjWPx3fc0SPmJvC9Hi5+Krgfd&#13;&#10;Uic0SE5q5kV9XfDPa54ouYTlDrWYkFqnxd2oiMphfRqr2Eqia75NkN+m2IL3uIT9agsyFYBcYq99&#13;&#10;REwMLXZuqTi/4wz933elspd7Wm1LtTsNOnAB+LJsCuv1SklSruMCc6Ivq/Zx/RHzRKTuxBMaIVZi&#13;&#10;Tl1fFVEWlAACM8osOE8SiJRhhxPRU/wSls3qZWF6JNchHhxcnAFw4gIvh+n2FSHgsKuazyHDcZzL&#13;&#10;Sdy1J5G0bMcWQOGJTI4vmZX2RktYlvX0WMrPQTjHbzWo16IaXMqsVmYCfB0xJo3CYKrIDLP3szer&#13;&#10;nSEkFyXV08xWilcrUhA71tLP4wASiSUOfUIYnx5XqlvKc8BdT5JMZYok5fxU79CAKyKZNVY1CRGd&#13;&#10;fLOroJdFgBzK+/JHqZaSsKV3I913OALCm6qKbEKVEm06D397EpsPgKyCd+6c/FYoUK3BdOaXDChD&#13;&#10;SvmCgm8KEpSraOGK/DCPiQZr14Vo2hrS9PbYdRCDkPBjANXM35+9LJ4UeBrco48JI74q2tsiqd3R&#13;&#10;fkX9uSoY6efXQvW5K+uNm+YNkTnNcUFApUd+jHe2elKQX3xkCa+dRSwXubu0TfZuBCgm+AxdhwX2&#13;&#10;FK2uAOXGhVoBqXDGAG7WG51+P98XCrDp56Y4rADBlvgOyQ+kXY5ouRSsshV1XlNEt/oRE3V2SUCr&#13;&#10;s5zXZnZ9gs7n+6/sgDrz6PMud/00FtvDGfGymXuTPClSPm6a34Rwy/Q3N9Bm3XSn91dGtisZsOEN&#13;&#10;FaxJBEPHsK7OqysW73Rl8dqj20R7hSOsS/Xituh65/YxNd3n+Of+x5K8Wteakj93durjtaIfdxXk&#13;&#10;CCIbh20fEuB468ITi+Z9OOY63pl8QakH7gLD6zh1uY1QlGrN5vEgXh7HARl2XUVSc4AiWra0XLBK&#13;&#10;UIRXXdwmjCVZkm1Y+df+K1wzhdYHts7DWCHsqtTU+aEdKDeMzKbGLiedfJRxt6zuS38Ti/V3vYS2&#13;&#10;PDwCHJYZV3UGcp/eR8OhNtJlgg4CgGt2F4XrAFyAIbPAmonrii6VO+fmqYz9Ztd2U4fs4UI12wog&#13;&#10;0umPGH1BwUY3SyE+crFJScJH+oXvHz+uwKdHPR8G2s3X2JLZ5NzsBobwwZCzlxzqNC0ztYuuWPP4&#13;&#10;tiz1FcDGoL5YG5lubz8K5/hmJh+pdaPvxrj9PFzuuFGsVnF6Axu1152TvLxfukOBWsIeM/+HYj2D&#13;&#10;O9joNfo0Xk5rBlN3pBUegUWFSllAEfDXIdR52YX7/B2wEBik+id8/gM2ZFZh2lpzi0mAwb7DzPOq&#13;&#10;ULwgOn0WU462CyOKpQsQ8JxV0oQ4eJt8drl0GpVtbYap4WSmSLbtwnARc3djkVKjHOQ9gztnPfTB&#13;&#10;1Ov/BTdUFYMgfE7x7fKh2Wh7UyPZwMQfP7yy3y9+VW+7cwdr/jF9nmPuBRwmzDgYh6GEPlZTYLB5&#13;&#10;epbAPbf5bE4dnKrbrt75FJFecMV9Qr4NJf+Oq+0yYDGU+3JbUHKBp7G6hza2AT6cgmmnmt3f2u/Z&#13;&#10;mzHjzKqPfX8vMCBYmh7kqj3RXOXi9U9kTrfRPD6E1WkGrSrc9VQYLiuX43TtA5hUFo16/jSEXFqI&#13;&#10;oJEr6BWGdWEJaF5ex+nm7danUo3o1epQxvARPN0cuqOIprRZIsZ2nDkMHIalbTwRPQBZQ7e8yZAK&#13;&#10;nxtW3WlCkCIbptnXEEsCgV84LV4KfB/e25fqGreTZtmX1aoP/SxVyZTM/qYwG3TIqu1e7HK5ptE2&#13;&#10;qaKlBxEgD1Aq4B4aaDLLbey3uygKfhr0x6WgHmznenesZk6+Lo9iv91tkY6/d/oEmUleLDdTQCPC&#13;&#10;I3YGAaGEujxuPvHAbSRJG/oSTSWZUAieDt+E1B4giOkK+cvCKmyZ28ePS5O/XW+55VBcygIgoO3Y&#13;&#10;aXtYbvcwHlML37avjjDGhf8b1yxNDk6OvCwkAhJoUv1I0c+3iNLrC+7ehV6htIj4SDYiMcmGI5Ln&#13;&#10;898pXNx82XrA8D9rJyBrgnIuRD3aTbFNLoFqp60VGwoCYStoyF3Amj7+moLXLhDyAhZeU2yHi7qr&#13;&#10;J85RaIZF1fS66GHV1Cipe5gjDUZYYPxYwIWwXNX7KIyGFPhVCetZId4Gi44JhvwjYpsZiCbC8pPp&#13;&#10;4xar3Tr3fxDPmm+L2ZXSjales8VdyKox+v7Tc+vG+3vXMVLerzMWCKp2tA/SejxzQcHoRlaVnt4p&#13;&#10;hQJFWz34jVee24ueKY2bQwgYR+IbII4A2wLF9ulZw5jqosFJj+hcFVRBYdkvgqY0mTrQ0uF/52y7&#13;&#10;pSqd8f/55/8tJn06ffPOx7lQJV1vK7TiK1h5M2+aasnYDOemqZ210QMP8qh12RQvn/58v16Gx90n&#13;&#10;d+1H4HQjmFqRgjW3Wz9NDswRS3y8v7/KjVHIEwgEj4OWWgbqXn99/o/fTwgtphsLROt1i1cVhOB+&#13;&#10;m39a4RhRXa/TrmonAkT2yHJWhawwI/f+sRY08fL5+RnGy/hDbw5rF63mVN8XlmFB6CXqdU6PwUbE&#13;&#10;p/HHgmrGOM8zI/Tej0yoabAfftq+f/vSlMqW7ENVDZ293xdW0VKVj/6x6GV1UGHOyOPs/PPHn778&#13;&#10;/p/BzTZydVin5Oq2hNOwTKHk5XDrwJ6vRetHv0CfkQbYlzWzt2K9U3Pvrm+94eHPr0+IorKtz3YS&#13;&#10;E39+fh6H/tv5G44gGJdbybOO3q3aeh4yogFjmSErZXk+/qcUwpy8/CzcHJ42L5OCl79/O7ysbZha&#13;&#10;uO2dj04zDBgG5JUvi5a3dvPr5/P53fmFRUQqBBEkjFmduWM6G9kWYdbXCXOUSg4vQ88LGpKlhn/4&#13;&#10;5ecYwfvxuq9AjONh/xMECir7vPq573pKyOJu3gVBGCGxYOXoNGsUotX9+r7eHoqyJRyBZTkfL9M0&#13;&#10;q0aNwaSUcMTRLxjhsR9WZA2ZJ7I+XjsM5kN5OPV9cziA67R+2d7uN1qo11XlIUiEgH7hLUSwcBZJ&#13;&#10;tNxBEkQso5YxWKL0svT3eyOZBXT7+nk+fWUlZrxICbvuZsvEMTt+f8NO5OiLouaqwKgzIa13h9N5&#13;&#10;+sef/hSTW62rGZjkyDg82qqkI8QrB3DpEi20zRhADB0is58ZY6tVaz0096vHqdMjtGK3XxOM5rGn&#13;&#10;siXRFBRayVUUDAo7BdhkIhujr/t9YS5OFirQmDmgCN9+TBhjvEnzmKH3ktG3Xr8WlfGGSdYqUXM5&#13;&#10;zIMHnrR7YpLWhjVUYIERPh2PHItuGp5en769fReivp8fBKZp6pq1YNUqx0ggnMeYg9mtSpJB8/zz&#13;&#10;9dHfuq4UedfulmXY7VYjjA1pb8OgQ6ifNyg4DoGM/Hyb2pXo+lMlhe4iFBhJLOvGmyV4v9/t/XWo&#13;&#10;6par0k56s31mkhCGjZ1ipIRyjCiUvqQ+ACTLOnT56/0upEBB07IoOQ+z1j5GYhShw/kMQzHjgDl1&#13;&#10;KYgipgFACGH2l9tcrUpV8jiOvQayxGVNr5c5TkPColrvp9/PpsCYwQwjg9lacL30Mxh2xdoD0I3T&#13;&#10;mnPKoZtmSSjlq1yQYEOKQIoQI1i0m65z2OASs5YpumnDaLyLy2yYzmgNCSFCyv46kZTduLz7YftM&#13;&#10;v/94ZCC3RXW7/bAxIMbwgvt5Wtft8e0oqGaiOb6/i4peHnYa71UlAGNiGOv9K63W8XwE7domU21q&#13;&#10;07liRRFCBG8qFDFk+/1rrCAGaTbO+KS85ZIBJSwBLSiYBCllo8eC1NHF6GOE2mjSz/NtGD+sqSyb&#13;&#10;aRy4YLfrKHclwxJE3GMvMP54OASINkU0U4gWDCCRBDOAy6KVhF/Op01ZkwwmH+1o5vvgo90/tYBj&#13;&#10;xMmtj0Sb4D2mOEiCRZWNbaTEGXXT+PT09PboaowzcEVJ+3MqD4QkzCHLK7ApN+dHj2XBY2uG0/5w&#13;&#10;iCJ/++MMoucUbajqchSFtM7SBIomE8D06LCgQTR1XZO+S/V21I/nD5vhOMoAAGeTd081Pz609UEb&#13;&#10;C+Hy3NZau0LVXYAAYcaFPV1J1XirKYZJzy464xItqtnZtlhrO6iCgoW5uKy3FSyk6XtG5Tyb/t7v&#13;&#10;q/Xx/EYZmTCiFDBBFzPP91RicDydPv36PNrR64wzS3S9eSoKKe6XS8jB2MRkHsYrMYgnfL/dxLb4&#13;&#10;+n2mNJ2v39fq+Wt/rKXoLueUY6hkSyW2MUgcMpimKRsSZqOHM0yLbzBKchwigeVTrabaIIv9GEzS&#13;&#10;NgSYwOntvd4f5sckIDW+e3+ccMitKBcWKRSCED3OHiwUqsRSs69vPzRXYJivAdJxCClGZx0xerJD&#13;&#10;WVab9Wae4arl1/FRbdodrG+TNhlhEObxFlIchjFlTXi1apqn3fb7jzcY0+Xec1VCGUsQpRAUtXSz&#13;&#10;sW5JMRQwNLuny+lYlSpqOhHdVDVFRCiSRr/MM21rOD9I2XosEK+c/iJ5U8i2qsDvf7tTAXiBc+bZ&#13;&#10;GgpQ8iHECCUx0FWoOt1v2cPL2w0/ZUYyhJhQnif08fnnaZnfTm+39ysXACGvnusyP2FKJq09fIwz&#13;&#10;lTX1wIARzbejKquybvhe+iUiT2YfkRnEuswcQVlWOl3nKVCytrnzpKyqbug2JTt9O5dlWa3WMzMM&#13;&#10;peiWbfX5/fL3TKColH2fSb1fwpCw39bbyWlCSJUkBTxlY92UmnJVi7fjfV7iusCoFqbTrWwN8svZ&#13;&#10;ylZV20aIyKisymac7L7anO5XXhSf9zKRTaOKulBFsbFTb2CgjUT9SBWLMPJq9RiuZY4/7TYDZMjN&#13;&#10;g9aTdWEgH/7yMWZ3vR3NHWDInY6WT8iToe9S9FtVTfcHLSggALScd2TJy/bD1iQyd65umof+QQxN&#13;&#10;OH78+VOF15uquV0uOSX8DC5vC2E4JN8KeD0hQmkJsLcXwOXhw082XQOqMYx2GcMIz5fjNGttnWpk&#13;&#10;NxwBAKNj+fzAFUjc376NVBDJCUEpMVTVWwzF5TJstqIJ2EqgeWia1sxG8WI5swZZcWjf54fOurSE&#13;&#10;S0IloZASzqbbA9rEuZ5sev786+MyhgyJQJjDaQxVSZbFj6N+2j5d+iNF8B9+++3tfG9lCQFAzroI&#13;&#10;I8oJZwgjDfLDp2ef7Ok2PEP4t9Pbt8e1ROq3lxeCyVUP0ACnR0rh4fPHavt8/P6jKYteT/Eeb9O1&#13;&#10;3JSLiXXLN5ut7QfZMiqqftDzOCzv7y+//EyrwlyQgdfg4Mvz52W+ZJB4EnlGzz/L46T/uHZJL80K&#13;&#10;Q41CHzKCnb/X+91Vz4eNz98RqdTorVlIVVBnhrpY9d3kCYAF9914u3+bzLx/3oMOsGYFvJEUJYtE&#13;&#10;Qwgmw2J37ctgdWfmDPKnzU6bXijSe01YGZy7nk9hmu2M1uu1AATNF6OQLXF599MENTC0omaxy2gg&#13;&#10;gG1df5+HuR+rsmQA12sSbdhttm4xFkc3aRphsd/VXDjvMSWsqt3QJwAutztGbXBBcglQt6nWkNLZ&#13;&#10;eiWJYNxjiAS3zG1Jk51PJnT2EgJMEWEgh/jYrtt//9f//udPv2igx8keXj6m4zBbXeBi7vSi0nt3&#13;&#10;2W42o74B26/Xu6ZeQ8hO7/efPm/qCgONsSgRxYvWL6+/DfPt7e2NkGJH0/F2QZyZBxg4rCVfhgdW&#13;&#10;gXkx23mxS+7JPd22220/TE1D52GWRGJKjOUw2ef9ylJ48hlbt6sr/56P83u1astVszbOQXgdpqd1&#13;&#10;3Y1QA/P2OFVIq9xsntZY5OG+HC9/FE37mJf/+R/+ZBdTSFUI8R9/HzPNslGY2GwDStjOjgL0pbtv&#13;&#10;d8123cz3BUkIRU6B/LQVMcF5cXr2QjQIxT/99pkFof1wHTxRKw7uWJJpHO0Idj+9znpOOQgicAFd&#13;&#10;hEW14pMWRbtYLRXXtwVKhRCyJDhzlrIkhKli1ffadBMwobNHZIu7ndS2pXreVftB32SFT/2SYzB6&#13;&#10;blnx/OtPZgmfP/26uEF7uN+tOPX5sRYAACAASURBVIXTddo0626edx9eQBrbsh27+cfjm4glhflp&#13;&#10;vfJIhkLMjz57N4CpDKSQNaUCqXEY7OMxC4zb/ZYglHwYDf36+7/u2nXFlRT8y+Je1qXvb/j/fvlv&#13;&#10;AdAhV0q9fcI9BEbbUH6Z7WGxGdzHiLo+bX57j1NfhXl6Tly2TyuXHAbvE1vyh/rVgOc1IzB4nOZp&#13;&#10;HWDOLbvzoSrCpEDc766nNO5zXGC9SI9mXOdcssfsd8WSrWrKvc98xgsy32x/hMVqwVjT8EhX/w5v&#13;&#10;iRkeHNHDSPaU0RgUhGcxyNin9HDjcnih310/1mUwV0R19p4jBUqbqKcrDso8EcDMuJIAE9T7mQvM&#13;&#10;ecRYwJPGrBoCWqXij9MjSCJei+/zQr3LyEK8mOvGLDpjDT7w+e3dYQ+qMhXZTVfol2QWwkqG2xN6&#13;&#10;dHvNYO6nLrEosAluPTwIyi/q8CUyDDOui1qWfwxhd+sXryO9NXXDr/eLJzZJ1jyVli1SPxZZ0CDM&#13;&#10;m1Yf1eIaInA/vY3R1/vqoWdwuAtTL9aNSadzjE8mYoJIG20y4O+qEp1xI5NObwR8zbUYftykytUK&#13;&#10;1U1kIXXTZFIODIHyilZO7VAyVZG+iKCJT1Qk7HhDPjTU3M3NmZGRRBkJdNsH2CWDUENYb7K1MDMl&#13;&#10;oSBX3elY0omKgHaRdv2wERhhdO4uUGPKyqeqqqKPsF4RW2VEB89EGYzbtGtxjYc0D+deslJmeK1F&#13;&#10;IMgsM+FupzxFFk/T+fudykylD5WsfthpslnQkZoqETz6LaoMHRFrhODT+nnrAsW+v/7BXwlXB9Mb&#13;&#10;lXD/vG8eLjgs6q2WGNiZ4JmEa6xXBFB97Wi1t+iqsNHvf9xSA5l/YWg1j2O1WZAPefb2zY5y4dC1&#13;&#10;7JVhf7cIgoASwaCjW4zASy0zvE9T4CmXmN5xTkn1d7rfhr8tPzSN7S8Hk/rG9I3gKNFvsEn0kXLi&#13;&#10;kMaZlkpgAmgX/WxWvM4GrXK495axhOAkHtAS1C8xgBJHzFsHWaiXYgDWA1Y0z9zfdxu69HpTPbv+&#13;&#10;tNlJaOKh2B+XTJn3g3+8jU1OBWfdMJ1KcVt+FAypkNYFf8TAq+LS9dxpbWZJAYVx9W9XRaAXGY+3&#13;&#10;J7xlqKBkA/DiQuJIwpmKbhSzpEC5AB1VINP+dL8RRsSlyx3dq5Ic6O3fyoYmEW2uKrRCqe1OrkqX&#13;&#10;YrtB2SbrZUzOj0laJJRKLJnUVFsD2WS8rHBGQ222KlndPWa0XnFEIaCYXQcOc/IgZcaEy8T+ChKR&#13;&#10;DC8KiD5XNDLUT4RkN/1yqCmRLjg7a4mIJOII0oIwWlVxIMtiE/GpdPi0hwDXK+ZXebw7SqrzaP08&#13;&#10;7jBz+rrdkaGJSSf/sOgewoqRqrSCRzRulwP2RdSoh+92Fjvx1NhihLFUxswBROlf2dAJm4U4qMyd&#13;&#10;bFY6CtDj8PTnYZnTdLwowBOVHJq+awg342D7UeU4dYQQYO15EV/RzdecI2eCgxxpnlAdKEAB3SUP&#13;&#10;KjS1FTaT5IPx9uPQPhSmH8RG76AZE5bUg9CvZL4MiMsF40M0oZ+mfnHX4Djzs4gTw0LypRcOroB8&#13;&#10;xOlgt3vWuG4WQoACkA8SJtBjhbGIc+DJuVzXRckAzBmWpnf9EEx06SYGQKw/BKXLJbDVgp5VoYDJ&#13;&#10;S/bkqZBf5y95KpiA/eSJkUQQhu/GfKiGsqgQW1l5bsSeVlCzhcL620CXBB3xQ/GBh5OZLt0acz9J&#13;&#10;59ndEpAd7DFaGubfVWpMqEpPeAdwevQ6JHa/LQOAq5V05ioYp27BGCzWTCWuJctYQCRbRO31r0/N&#13;&#10;Lo3kntH+SQZ/JC5j95qxzIKpHXy737nidVGYwohaAQgJIACfcq7Xz4d7N3ejUiV5u/9/qCZrbeAE&#13;&#10;51OwdaiEJ9i8HjbSIu1rQNVNyJoNApKX6sOir65qcY3hnrbjyv44Qu+wzGCCFac1YbhaceIy2wT+&#13;&#10;Uz+UwPifnzY17d8F9Zc7RUA02E6wKJmZ+w8vG7k4F82EPSrDU7sRUg3OzDOPGkUW+/zIbQlGEV1M&#13;&#10;k4+1Z4k3aS9dVE3AwcmMuk9NkV+889kvFJGp94AVNlNAes2yOqzcckKHDZXLarUwpvKNYAC1mRmT&#13;&#10;5wCruhYY4+n2Hxgtqvh+fgszBgyQhrzzeZ6sTdVoWrzpDoEDR1wU0fvpWlT1R1eOyb0OlhvPcn/F&#13;&#10;ZguxADy/3+LPP5U644dT3BluJERENvUXjrwX9oJav+QPTy7bai2KEYNJaEMHAxKlZ6wtiwZ4InCx&#13;&#10;qQIA/diM7B3AaVWAJ6/IjHhyraBxvI3r/Wydd6FgxizMpLUUN1euk8PSqXEclrjaF/u1ISfudrsw&#13;&#10;DbdV0egrWv9Mx9CDmIQePK509XG8jQGtQwbemy43uAuKUGTTaUqHpozarx36Gk+J5kRZPdTX87zG&#13;&#10;pHKd5MUjTlZHrho0TInBllAxWLpEPbPBiVr5gGVQPpR6uZhIHlgsoz0y08UDT3ykvCf0cF3ynKoc&#13;&#10;+oNUQ+8D36wm9x9lO2aAOHI1Gv+44dHVnorZKyrKum7IAiL02eYSv8/BIcYY4wmoUB7rGhXcagPn&#13;&#10;Dyn/lZCJ2Fe5DihCMGZ4myc1BIxNxrUQVFQMYJX5ciOAjc2KeKU79hkqMc+XwSvo7zCYpizy+vYP&#13;&#10;Hz9jRqp2Pc35lVJqcmgLwm9QAEK5C4QV69GHzic2rxbijYhpHc2CH/WpxGV7EX7yK7GOFnftDcV9&#13;&#10;d3nfetu2EMOdEsL2fUuK4ftCkkyZn+CqFC/mrO1zJiVCGOKI8hB6TIxJkpdxAR/7vFF0no4eMfjl&#13;&#10;VCPswZg3OwnSByYX42ERuy9j+sZesv/GYz6UugE4lomdcYtw/jTDRRVY0PhtQM5mFuLP270u+HTO&#13;&#10;fFsFCT75cIRk1j5gXkyt7UGYAfE27Vf9MIPJYxhBtGXJ5uUNU5tgpZGb1Xw5H3FOf3l9ZtTE0QAh&#13;&#10;bMPgPpfzU/BIURnPmavP1y4ELyCYWEtSjV36PoonQVEdE4fo4AvOGZKw0wiKs6pIJNBkMl46ApkV&#13;&#10;IVPlgF3MYwMWWmsUJjSMzv+art/5AitfQpRLAUDW3fw+UDHBGqHnP9AZNwmzmK12jFJSL9BPJIJi&#13;&#10;qfOkuFtOFsfWe+vhOCNJhMt1EfYreFsGFC3AETF+mUOdcgac8bjYekOSnG+AGKN7M1EFmXCcZbvM&#13;&#10;wNjqkcY7qAtI+WjXfylUzUFMEeKVB5b9tPuv8+M/RabdEIYFcJEu1Joq+I1zRP23NU/HbwavsU7R&#13;&#10;MQj5tJoa+DLZ/MfbHCF/9yOwokh7N3wVO1LWXNCif8lIFI1YAfGQc6Ld/Jf9p/nG+HWGon5ffMHr&#13;&#10;t2w9FVtfSAAyF3Gl/Hku62IxVtSb2Q/U9rsQNxamv8wwc4zMtsHHcpgFulgj2jwrC2O/QWABrd0N&#13;&#10;1+6EY2a1rjb/bM5Ls4BHddIx+IxtdU0fC2StuEVJ3ZEYAjJ2dikxf8plCb1+JOm54MCRKi36FHwu&#13;&#10;DCp8Va62xVn3v98v1fymH7WgblstXye0b38KRuASzuYkIs5d/Fg28yOWiwJvYeDxjZ3oup5TzjtT&#13;&#10;+JzTjFD8c7lNjnd9Yr5ToPDt/09yfSvbliWIQp1aLb3FEVdkZVZXi9cEBGDh8QUYOERgYuFgvD8l&#13;&#10;AuPxWlRXinvvUVssNbXCYPzFsPfz/THIG345HNhIAJO6slBqhVn17cPK6L1rMMq5WsbV29tFtaJP&#13;&#10;x3X/rfIX4ISDtu0gB6bNB3+7j7T8afz7e09xQnArayVr/n/5JDUjhzHwdDTB3PXbWwiqEw9PIi35&#13;&#10;7UNlBznE91b/45enCh3k+QXeWFX6fad5wv/H//Q/kxaX7HvyiA6HnVVNzTZlO/fME/v9gh4OVW8d&#13;&#10;bYkTB2lx9jSjXn+g/id8LZ+1XC4TFslDII9DL1Z/Aelmh8AdpAd5AlcPzu8ORkll8kAVwycISwYu&#13;&#10;uGXtT+iSNvanRxrhb7/eABiOBMX83qCR+iPKIe7XPw1HOYMWqa3ckWAJ0l/Sm92O2PMErBrat4+9&#13;&#10;BklGw03XywljivL1PD7fTIhMxe+7o1z1Bz9Tkr41qp/XDKoA4iOED4kMxeZapm7oo93TH7fjFxEc&#13;&#10;IeDZISf7AdLW0xQXL6iCoUp1gOsb81kFkAT/1f3BhzBMxV7Hmo/eHvkJ9ZhmmpeyaSzdjNv+HAGI&#13;&#10;Van0QpTPbTwDsad/OxwhwV6wkVtyyJNGbMcuZtgOD2ZdAZC1IoxVCNDtiNOxpOZmQW3Iy/72lTRy&#13;&#10;mhHxt/0FJQkqIIhOXdsGvjcVUgDtX6P1rDv89hHszIYzwWKsqEccueuBJ1nvwWkwHGVo8QVrrJ/E&#13;&#10;mWz8RxXby28vj10nnOPgQwp+huUhhHXsk1hSrT7kbhbG5kIbkQR51Bs1i8grvIk3jAt4GLsWWm4q&#13;&#10;cmS/gRV+qw/i3dxb+BNDn4KxU09ftwTGYV091mVoD4FuY89UC9ge7qfmm9maWm+oci5ZwZL+w8Ve&#13;&#10;mFReG8aP0Am/WY5L34qKKwbxtPyxGDseGiGh/V5QA7TWqm3YvF7GV1U7+i6a6AbxsDitHjt3E4T2&#13;&#10;b3f3GV3jUdglNORYVQvZ3xiQwfZX+O1Glog6qn7+dPhIOKhucP4lNxyT/Gnqzet1BvqpE/7jQ4FW&#13;&#10;249Skxr7gO8Nds8nnC9qOYpC02y+Q3i66Nd8IqvQefthzSjZZOYMXIU6u7txZ3QGzxJU5FfSS7w7&#13;&#10;LFlkPNnhhZeKkSDIAjN0w3xfqeLVkqNA0Lxh8dST0+bfHP797Hp9Lwzh3d5h/6VcA86JEtfy9p6N&#13;&#10;+ukkoEjrW5ntc3v6CAXA/4obllR39heKf/KQZqXyQTpUrXU0/qX9nHPe077WnprUSsF6Wucq2ZH/&#13;&#10;Ps9zQv84QovKt2D/ngXnaotIWRcL69sl9Y+fZq0rhwMv9+RezH7gLe0CIdFerh/5yTHgaGg+Sng8&#13;&#10;74uFHkQaFQBNo2LBQGy7V1D1QN1HixtFf/z4DUNUAZat+uPl5WmgfTsJksL8FtCeP49YUcV6Eo8v&#13;&#10;25X81Ly/6LybBh+qa+LTy3OZutqFG177WUPNeQjrC5kqVxRlTvbQWiI7YYjrXId6yeURwwmNzn3s&#13;&#10;hAOkCosgBNMM4l3frRURE6bUtDLKLEWoFLh9Jko9cBzr/hs2xwPWTy3VJLcW1R03eWxVQcGGoPds&#13;&#10;eT3RjFFibk5+LChL1R4We0MN5Ug0daRFbLkvOg8FYxx2hEphig1ZW9Qx0TP3cQ0a+rrLZ3ipQHLe&#13;&#10;MlbchjxxZtUhsn4aNId7bTJhqyFbJxSxYIaMocRIDeNYk6dzlAtAvlPDtnw/zo7axd1J26qUyeu9&#13;&#10;GVrW5fly78SYErSbPT+dbPEF14dNdbJ9/3gdvk7OVsBJVGaliXLP2ZLSmwcM5zhSuqGDhlFJlXOk&#13;&#10;UbKNS9BUXGUQeat1DVcr0cOPFCDa2w1eXNJdK2KM8cP9pB5FEuopHe89U92lxOB4Lja2am7Yw4+j&#13;&#10;D9nB4RL7J9ePTWNuleQhJi9wV4O6H9OfSL9/hLP48it/OYIsuagp2aYCTt7cjI/8UW+0Rm9iaYQP&#13;&#10;S8fKgHLdVdfflVTGgbbj+zWWFY3o/AK18q/BfUAAOFLRLr98ee7fSn2E0W+fTu0wr46CjJkDbPSn&#13;&#10;9Av89+tfH9VUf3yTU7eQ+CM//9O0UwfsS8qZghZJ1sUN7CMi6eLC0jUKfXekZilq3TB4Hufbkmy8&#13;&#10;WH3OJwohIcmwe36DBTkoHKDC7fOjkmXlHI6rXYowDfzM8ZIjJ+jTFyJf3f9TJEpCHYoHoQ7DsY41&#13;&#10;LLYoFiYGb0FlHWvB7RQ9Og9Y2xumSbrDctlbyi9gpju262a0u/sxegkEDMQ24Mb4Xwra5/BbWz7X&#13;&#10;7y+PlQPUZmkaKoiG6eIZl2IQBq+59i05rXrpWhAkcNjf02Wgp2h+V0Lj/Iaejw3XkMBtCzL+q0yf&#13;&#10;t7jjIWH4qlzoJEluL0VXXRo6WljomeyLJpXdD/ZLhWG9ILeUp/LwQ5ECrLO5LjIDpiti1PmRNoc3&#13;&#10;nyKUqd4BZH6nhY3HMxGUr6sNwZdYKSxGcEZKLeD7j9df8rSXW5N0l3ZKB4aaPfiX7b0bD5m7hKqr&#13;&#10;ZnMESoE5pPB+YsgZ8+XLX7D7kIcImdvdvZd9byPziR9Fum/dcPpYQwX/hsV1GA9MPi+UfTqI9b4X&#13;&#10;iO4u4RswMMUTX5pKEJeORL+83P74JIYvZaA4D8GVgsXwaPPbuU5ix/mPsP/xVyYh7MAvu4X9L7Ui&#13;&#10;AOpMjdQV2+2kIFuLx/hWXfOXL+Zy99jwKc/tESMZfGqRar9E8T5rET5GOKE1AcJUuJpv9tD1jhKk&#13;&#10;BlZzh0hC2/fbMyNLVXhUu4wIu8/nf75ePiiu8VgkwLWWVEWub21x+x+/D08wQdgBRresBZ7EcZ2v&#13;&#10;Zn7nnM8T9YMqZW/pUyjs7aYnWMifWuOQ3bsH+B/xg0vehFql5sf0y+uOXrk4wcoJsuu1gd1CPoDs&#13;&#10;cf9nRcNphLdXr+DfJza3x/5yfQHF0eARdR/htW9O4W6rDwxmsa7mlyKrZdttHzFuiRCYGa/3gxh9&#13;&#10;JqlpT9j4ZZ+jwIY/1rcr5sCQmTTGfVUwlSnLeAs4h2hrjbkPx8VGLxtVrXjUtecrF4NZ8mm9xVfA&#13;&#10;wcf5M0sIEc4gL/abxQZNiCt2Dqcl+DDyb+WmsHLeCsl9+fobCs00EoJ6dEakxjIb1uoAWEYnLH5v&#13;&#10;blxCY/a4OsxPtv331MS3cBXlLGv9qenAa8pt/dw0D5Bu5NuL/WQKQJAhXYyznAS//+FwfxrKdflx&#13;&#10;7Pvn7rR8fNCKK+V5bfc5Nv10zXfxQD1z7Ai9kc+jAjVlBBIhHR7+3D6+u3dR5Y+7S+qs8GMNr5Ij&#13;&#10;VNyRqr/7+Z+sjmEzu9xYp4Q80A3xrdC58luKUgRenTXj0P3e38T6Z09A6euAaQaQiQ6Fi6uHAnEG&#13;&#10;WPImpeIQLH0bkGkPEhbfEOGHcdnWQoiPF0Fl8Q4DrZvTtxjY8EjFuKRvD7BPJX+7vp0Qnt2BH37Z&#13;&#10;1ItKD0bT6NvTss+CIwTOh6kPHvEYEKDngUmYLt+f+/5KyOnXxwFO+671BvAB0b7ZS8E8/PZsYA5/&#13;&#10;zweetueWnWEp1vefD9vms6sUvIKK2iOx4DpUNalHVXTP13nuc/gDQmIDBS9aInQaRQFb3w5dyXC+&#13;&#10;g7+8Df96yokm1bO/qvyJvttrGclPgZVrUED8YO1n2GefHPBYdMclHQH4emgjMuGGJ83Jr0665Zk1&#13;&#10;669/fJV/+SuMU39kpnxpmft8i/trn+2FtJhIP5K5ByVeT0/DHm5NEpT85Iq7pu8GAkbffQFvsweP&#13;&#10;SFybqteGmMWDkK+0R+cX+m1gL9uVtqANGASUfdPiPwVZmp6gJfAPr3kJApvaevxA0hu873/GvYvY&#13;&#10;wz4bL2ss3+8FAARZCM3YNLet5eoUCxU0xVIL5n+jEplfl7irnz/54fXQH+rqyNXUBQwIL/PVe599&#13;&#10;M7RHa5ICqfIH1ZY9vLTZkogLlj8W97ntL4srxXYngf/z//C/rkvIiSCGry/fCW9Fe2KL1budFGHE&#13;&#10;cdkrqrTbumP/MX+TsgEZW8CcS7Hkt/kydZNON0JZjaUYLMFUYR7P3e4jgpUyUGNbCTc22pwhq8v3&#13;&#10;mBPAGMaKls0OtOliDXblqum6FhxxnW2JLCUMMCGEb3rboybdkRTHGA/JWQAQTpu5IDUolgRV+22j&#13;&#10;Devh+b7uSHAt0325AEDs6qaWnB+OJfnqAHygLleCCQBGqm5dveBDibTW2lGEfKTPbaihVEwoYaWk&#13;&#10;WEtFaTdDM1YK21N/14vOSQwD5EJQ1PZDw7psKWdHAAFWcN//IywJQfxweEybTgawkjh0xdSe8Swb&#13;&#10;x7h9N8Px5DzyGTscckqlAk2cyrWjnds9bfltuyICjNUKw171qOYaSdOV6H2yCWFwt47lpq09Y19H&#13;&#10;smaU9uJ5bgAMxRggMaCYINoAJlC6sBuGLdgYYh4aGp1JwYmRWrsTUCSunMvVXdTAiUU5VyEkIAQj&#13;&#10;+LZpDxGeDtoYqGcYsKKd1xoNHPUUADc1MmbAVFtcppBBCbAsBsB50blkBCo/YRAJcsh52qVi4t1D&#13;&#10;C/v+/vFjaFT1tp4UCPfi0qE5hGSZmvR9P6tuu1972aRYUvIxx+7QVZY4IBk7xAngAjiLMYOlJgQr&#13;&#10;HxNIr5cfjez3W/l0/hyszzVhCbxDARCMQKzBoqhRHQjNMQbrEE0hGlrQ/XpJfVPyrUQp5bmy+oSn&#13;&#10;EmCIsQH8vmnEIOXN9rZ3lAlYFg8KkwxlwYs2SCjiEyiQWxdkEXXJMdWdOslRK0naIUgVpEIBpqE2&#13;&#10;TZvW7VM/xpwtt91TRwHDDQAQAshc0oow2XC7LfKoKPYSFb8ujOTby3KezrU6SsWqVxtcHZq4XIgg&#13;&#10;4/SInIsRVloCzTHEHhYf/DQ+AhoRZR/vS8OaPgiCO1tABnBoj87WaFwNOTuCAYwmVgwl5GF1DElZ&#13;&#10;/GJ3NHBiwTid13XdfSCAwuo5hJ+mfr3PqdRetoLghEYhJCg52nh4Ps56RZwiPc93QDE+dhwQLgt0&#13;&#10;swMMTGNTgyWA9Qg5uIKUUgVKVNp1m1tLcQC3eyQRYwqR8LuNWXWnQvURHQiFiNaaMnLFR4eVMNEh&#13;&#10;i6rNDLI/bjcq+ba6BuFj0zNGAIwy1VrIdtnO3eS5GxmhCA7T4A1NLhIEEWoYr9rHXGjb15QDoKmI&#13;&#10;WBMWpaOSy77hAEEENr2eOpGxgAywjopswchBBoLwQLd6uzNQS4atOBpx0WW/lUrUIdZacY55NoXR&#13;&#10;ttlDqg52suaUfYhNJ/f9jinImJ6GwQcXSkRlvXtAKNqCVV3vsqcIZR8KzF4vbl+R4AJlyqSzGIMI&#13;&#10;V0urJHhIaXc4DkfJWKibCG4HgkZFCEuG+dQi7FtDnDWaQOjciiGvMCKahcOR16mZQIL7ZZZUgAoN&#13;&#10;IkDAWhIjyLmta/tQfSCV4oJSdtEoyRygVCnRtdVDwWNDmmIgggSUygks1i4JnxoQliTKGKBGrDc5&#13;&#10;aOLq4mPJWDEkABaEALLdLt3hiB1pmDD71jUNEJD3cteLdW4rLjM80IIRR7WynGKREFvrNSYglC0X&#13;&#10;zSUHsMifW5cdb1jIutw85dxG08ns7C6YrL4sa2GkDs309seHcj6ULIeJKsIIcT5lQDd3ZwwHX7mU&#13;&#10;c7AkYSpo4YBkj1Lbdk+xZIIz5sJkgmQXYkoxF1juu06wENa4AHPcXAmHfgQ7SCGztiuoUiRT2gBi&#13;&#10;FeHuoIIAEGUEIq/AWRg9ZSRjqChj27x7GmEquBbVKgEhFgaJDHAhYmxByzgehn7PUUHOAyRIJJgY&#13;&#10;QaTisGgqsC2ZdvJ2v8jDT7lwDIXZV0J6s+TU5Lpm1XYxeuJVrhVxAgmEGa/gpmMFqHPaE4GZwkwA&#13;&#10;srdd16WS23E8UBjLHooFkQJOESmAEEzJsmZEVCwVN03YczT58DAF5Equ+q5xrrTYBKMHEVMkMXx+&#13;&#10;OC7zVkdOlMgIYHgkpu6mQNY2rHWVm2QIh42QMTX3Ag1TdV0Zb4mUCKTv2+VxGoHXBYBqQS6kFVMG&#13;&#10;LoM+AtSqY98lokTgJNNR1Bzc2pACU5GCd01XYli8deuHgLh4B0e5WSM6wcv/n/V8HI8gsjRU3vHM&#13;&#10;cw34cl8QYxlhxXgjUXS+onBqupyQ2VONuO2BDg5SYt0NRIpoB0gfdKiY3LTmVLzaGdPKqpdHxfFk&#13;&#10;ddqXbYMp3nbEVcBISKp4gxVONUiIttulVF0Y7oRImzd3bXFkVUUCL/u1eJlqcjlVRk9fvvKetz3W&#13;&#10;zl0QxJzlVHFaCJ8oxory3y9mZCOohaFiXR4OQwgO1Arj0kiCKcYIciL3HKlUtdb77DnIj43StfK1&#13;&#10;glxvIF/L3CD62HSGr3vClRTMEaf1+rZgQYASGMLOC7f4OklCea0kFpLTnR9OxZeO9jvP+71qF5lS&#13;&#10;CjWVI1xhxdB+fx/7DuSa5uI6mrVXtaKJAIQhycGuLFcY5mlseimWXbvsUnEdJ5Epb0IpSS/fb5tX&#13;&#10;ssslWFo5Vma3h3EqOEJchrFLm+0Oj4jQShnm5bojXuih7YvP2uVoSsun+76SSjjrVnCjpo2Qva3m&#13;&#10;3A7PzQgoNEXXwgVRTodcYd1D2w4+VkQlVxVxGEP0AIit1MQwbdK+8X4qCUoqkSPr7UYQrLs9jS1E&#13;&#10;kvM+fLhkC2eohG3hrP3wlAifMZqN6FTdtQDQIAYFwhzvxqcUS02A1mJp2DYpufXboBQaxlxII1vO&#13;&#10;muv8cdtm0SBHiTPpdreW47oJhSG0nkvRiaFCQtshpdJgMQynZdVrtSGkTg4Upxjd49Npvs90VOG2&#13;&#10;tlRyRLMGHm4JFdEcK8TJuO1yr8q3pEUwMB4YbHMymMhhenQL0K7sOsKyKzWWQLJDBBaHYKihGWTQ&#13;&#10;TnQ8RF8pADtJBUWSPEjS8ViSNntHMxWFMqidJYgzDpLRZ0Yqgdrg7GvYMgKlWotqRYG75QJAQZyk&#13;&#10;IHsqSMxmvkzHk9wRqKBVDcgI7uT9x4/x3K17hBxSlYO7RUFi0BDmeCukBpKhuV6doI/i8PJygwj3&#13;&#10;B3Dx7xZ6MdLpwOf7XGJFiGDl6uaz9p4nIuRmzaq3SNO+zp0UHZIzTKJtIecFVjO767LqAHA7Qb1y&#13;&#10;wp3e2mN72y8Z2OJq8QCWMB5aHTD0Xg7N7X5tO5pkGtoGpHp/d4lw3nVIHrLfejkpMnr3ATCAmN7u&#13;&#10;OguwxZBBSbBeIDYgPX4532vADyprV/eY7bsVDHsKDMl8UJkrimVKtBE5FS7Yu3GUwJRNo6RCKlYc&#13;&#10;MRyeW+AyA6jrSAUxM3XoG61NSQBYKxURnbC7bQlIxQ+tWvbFVCeFmtc57MyWGyEcACBxbFRLmCw5&#13;&#10;aX+BuXCmKGr3HDKCnCufgbGBkRDd9TZfm0aWFJHDz4MURPlVE47duwGBSTbCmqikGVM1HcO2M5Jh&#13;&#10;cfeacWawJgopxBkGQiSfzSJgJpR6b5hi+P/65/8lJ9L3DxZZmTJkfSjqUefu1Na4TAO+vXuQkYl6&#13;&#10;Twtpq9l9J/qNHHiKHqYgCO09+gAAIABJREFUoCwgQC+Z6mQfVrm/a9agjE0zPDi/lWLB9pgIBIzB&#13;&#10;jvuS+v2p1IxFDZlhrLpYzilXUTPhlNF3vvwn9dXaWpDIAMVQ1Niqo5odpNtccUkgzLTr6MIkuFqB&#13;&#10;440AEjYTMSe+mY3WJdkJN7Rs18187J+/tNFbvd046t5UwITuy8zIfrkmQvucJcpCYF+MibuxX4jV&#13;&#10;PsYQvD3RplTsMhgKKxjrbK72Okw9G0+XXfOhp9taAYkGodgXQjY/O7jicnuQnxrRZVvSx4JxR4s9&#13;&#10;tiXM2G52RahMB25yBe3Hx54hwccKISaEa2IePKkJhgz2EnZ3hRh+/elLg4qefbBOkbMH30jFvTw6&#13;&#10;YmsdygwewOEW1Rm/3v02Q09t2zMwcKEbuqW1QzxfNs7yb/wGNibWtjsCaHmOXnE2p9eaqkC1w0Ud&#13;&#10;OixAraUNLaDAhCj6Tt92cuiXUn2jJgDxMuNCncnTufM0LXlnImJTuGovs+4grxR7uF3Wb/2Xvxht&#13;&#10;lGC9YoF5qoW9GXZ4PMcIFUiy3mCSOaMUH8d+GdATLeZuUKA3fyF1pJU5s//TlyezW+dzjFeihgDs&#13;&#10;8CixqRotEZHKmgkSozVFOAn1sUXEYM760B/b+vn6/kEQAgyfz0MAdC65o1J0yJJ6jZHZOTqvsMwN&#13;&#10;+NQps20F5dC0X56Hfa820d3sT7YlhNJO3L+7dmxWc7lu+VAUr5nXcMl03m0tmrEI4ERo6Q9PuwU5&#13;&#10;1gF1RzqZZKPIFGUpMc2S48bM+7k9DlJWHEUsRMeA8Tu7iKOkd1IOYVlNdCSXvVMyGE1yNp3L949B&#13;&#10;8qGRBPiOPuz3LcINQUoEAYS4Fp1o8aFqDXFZFe9RQ9ZqRy5YtFIOJhBT31JApDQkg/wtINGBriUA&#13;&#10;LFfUSbHf31l/5rYQQGjCpGv8bNoqECPMOo0jflTjwiICJgSPCbQhubWnsNyvFolg7cPQzcavRth9&#13;&#10;HzvJYk0NjrBECJ6Bb8///Xr90SC7EjUahDO2wtN0AxFKfCh+a/poYzx8+lLNu6YMgMBQWnWTu07H&#13;&#10;rAr6NACfkDY4sbfJjkxgSIEJ+cxoQMVjzBjlKxBY1kq1hBgyBtuOFhRrhZHJKi8MdbyY5G/7hk26&#13;&#10;vlPBaNteXiKB6DCoP15t22dC2hTYXn8nkCzh6uiW70qgATMEGIDGVAxiDj0Mvh0qK5f17aljOyPB&#13;&#10;uAbSTJdHSvRm1j0dxGRPt0hjlac3U9teHkZekC7ibHONAKvCYL5WgBhTSgiiUoWp0l6gbKO1wJ1Y&#13;&#10;WTJTY29h5khBlkoIyWrIMHJ66poV1B7FEDmlzyi9kC3nKFLtCdjIQwvqluJHXSa7f9RevBfbqOAV&#13;&#10;cIJ0eioPkCJkN6u4Y7Bpep6gE2l6/vr0/uNdiaZFmFOhbYii3cI8Du3l4xshOYeoa6gNL25lFIdg&#13;&#10;kt5J+7QVx1u1fdc4X3AWWdMKkeAA50xKpYfnxl94HvYryf1iYJMpNmD/uf18N+vdz2PP36762Lfe&#13;&#10;XIV6yPfijTkdjgA7OKo1auQKaOueg+y6Pm+5DMjbJnrbH4q/EgIGSXfhG4ZSTbHYf9O/tlPjkyMx&#13;&#10;wcRMMBWnU45z2QkgPW+ibxELwKGTfPi7x4MrxUG46g/K2Lp5AAXr0+1twYz1h1HnOtFmcWvk+TNt&#13;&#10;VtNfr172uMY7a46z555j97ELxX9cfzz89DPHZN2jsSDga1gigUQkEQBOoPpgUc42Z+ODUE2Em5Uo&#13;&#10;Bi046D0C7FmKA4OLL2S+r3/+6c9emSawXBJrRRsiOG6YIYTp+5tnCcBavHEbzjQUorPgLZIQAaRI&#13;&#10;e2jIbTdY8ff9YmJd/eBM9psdzyMqIuyFPIkuyJSjtZqlASgeQQrZFQfAQwGoq6lTgmi3qZZYs8Jb&#13;&#10;SxhtDxOVEGxvAOf+OHJ8AsxuVmPWeKyfTv8tUT2nyGSIEhZEEgk9tsXnc3sWBL1//5fD81nXJAjT&#13;&#10;15fotWpGPcjF7ABVYiYZcILibXEtP13sTCUiJDsbTOnvgLhm+FIBb9s1OIaReJjCfutZcbqGQgQd&#13;&#10;qsUE6IU3JaK0w7bZV5DiILeN9cU0tAoYQ0gpAZgTiD5gdGq4xLgTdG+o7GWCQSxQybXEYnbf9J/J&#13;&#10;AzbVbdgdcge5rIS6nLtW/vR4uH5cRQPPsvEOCnKMkeHmngBYrRkPvIGHeQcmyM8Px3e9Y9nyCvOZ&#13;&#10;0erODfhmLU3HHFN2JvY0v0bUSnpsS9KQsAqj0euEBOOZquChHAkbeC+gfEvzwD693D9OXw/FPbRH&#13;&#10;okOgbfPtuhVoBNIbZeA03u/rvvizCK62vWpRhob36B6mXno9B9lgjEDKAtZxSC7YkPP19ZYI5qqh&#13;&#10;hOqaOZSipialezVs57DA/dj2X9uy7mjZ05dK6jSb+e3jZWiZ3RxspXg4l812G98uW/7cOJsBlpfV&#13;&#10;/XSAO6csM3sPZcR2E9P5wabYZQYZ3O9LVeQX2WYf7R4EOr/UZcB4wHk7tZxkEK0oKXqjwFJT3C43&#13;&#10;fPqUQZANon6/BoYx6jslcXzdUt+rGBfDZLg7ThijjA9w32dcyoNqr666AnQsVZiB/n0xVjAINhPl&#13;&#10;WAJ5/7F/+dSQOgjSXdm3Xj9nporqGmf83a5xddQ2/LnzSLuI26Yr9fWiCVEJoS38xijv5EFT+nCn&#13;&#10;MeHFulLCfY8tb9yylZvnLSs+PHaH9x8/tM6SHaRjy7p0Ag60vir1T7lPgNJmeigREQqd67l4R+S+&#13;&#10;3dtBoVQRR4AUKBD8zpoOcIXPnycS068bzKFSAIhkVFEd/PigbC6ItAE0O8bxZT9IxUMxJIvQvN0X&#13;&#10;0A0gbuu7rgUXjFe5wQSP4ihZ1mFjjHLevJv3c2mjdut1fnr4fIdXm53VDECIc7bzpdJACm8b0HfJ&#13;&#10;WyEkCxnPS5D1aAsIEfaDwanDVZq9dkfmGNvd2nSMmZJRiSAlUoftoFXUOfCu5zvOOU7HTmVryyth&#13;&#10;JBWUM8MiC2/3v/27E+LX7/vXx5+LBUdRQUqgFGC7P52Ey4EOan0rwpeHsYv66qpc/+WlV53ThnDV&#13;&#10;RtHLJte4AthOBJBdUFoYaJUI3vJwGlDCKX4+9m+cxrfw/PRLdsuuvgEJ+dAmEqcGbotuxLBsJuf3&#13;&#10;tHmGmW8LoS1mLMJYcVaUuPWOfbd3Wce42uiAdh+WqiGyAVF0BoRAgEGKHRINajpqPqLAPBeHRDG3&#13;&#10;Rk0OILAvOgnz9HxkmAnW7rsAkusa4obaHu73oK+xbfbh81NMSGsQiU0cIkar4OH4ddb3EFfTlr++&#13;&#10;/T6QBsxeoRX0z/aeoGcGC+bKhPEDRB8wbOtCKPmRc09iLSXaxDIu4rD4a/8J4yuEoPhojNsT4zXE&#13;&#10;UsFe8z/IzhVXG4IRfWwQgTUHnaC4Aw8gkD3n8xEPK8J42RaJig3pb7//aBir+N63o3Nw1zXQLFVr&#13;&#10;tA+QWLOAsgpiieooJkPbDkGstw+G8PuPF8LkAXSCDBUoAgPt6Ou87R6cGSIoS470YcKzkUTc39dC&#13;&#10;vbuGhHPlADl7PE7d1Pma8P/5y/8mQEXmipxl9imvfoRwyd86f963ujlMxSTkB2lIKEWYh1ZN1/3e&#13;&#10;EQn2wFp8tx+fz34dplDstl4kemnEwQMz+1ubG4+habncrjttvb22IrTzogZaRPSoPGaznxNhOGR4&#13;&#10;R87NULCGhwwFtcBs4coe7yEzzCSIAtb3QiAFjQxtg0vfcI6FaNyGwL2U0rcq1+CBLOETQyAr/RqO&#13;&#10;0zOUvC95NhFjkVoIbR4yGgrAtTk8Putdcya0M5aZfjwK2nh++HzxQIexayEwt21hXB6LRq03q2nQ&#13;&#10;AWyVAQ+2IAv9o44a/t9D33KI0f29wYjGLMLIxxSSu803gZuR6NSQbyV3k9hzIwkp75c0Jo0z7NCX&#13;&#10;AtsahIMi0hQo65FFe5aa3H/+2j12iaPZXkYKIUykUARhlcVXwWiKeHrcmrazCctheaOYgPqA4Ht3&#13;&#10;jH/7G4MQEs9WESCmn851Nw+2B56z6dDFV7Ngz67y50rXQ7JmOk2zW2Um7+/XAnCoLyI+kVTLvts+&#13;&#10;neEkvH3AeUe6zH2oDHBxr289/+K+ybEpolBnSfSco/u9FYROLf0pvr/XRiUq3lxmYaRzhBZ+Et3S&#13;&#10;vGtYAO+L9RN50CnvtBpt3mQmzeB8xu3QutpzBoGAYN+NHqexPa9KN0KJ2Tm+3Gnz5J0RCrAIcMkY&#13;&#10;1JwTangMpm3bCJZYeTz4bbof3+sNp7D5ETIhZ7ImwgiWVBQg2Ol6qxjC28Bs7Rj5JNHdLzA7yrAw&#13;&#10;RZcni6St5j1ukgiCBav7kDsMKNU2QXP+/AxrhUSNSc5pO+3LBrPmCNlyceoqUTuzVUU8aPru4SdB&#13;&#10;Q7JbMgz2tWyQdveE3wgbwNHeYD1Z+M5hqphV4WSSeyya8xI/vooHetsuJt2zbdswCSD9Y25SLgEq&#13;&#10;1oN1U7kDsvlt//Bte0cswTA1tFyGawtjb2f8GwKKDQ1UGNhRfraBGNXhcrfdAcU89xP3IRHvHHPg&#13;&#10;EfHl0jYZCl12hgYEScrunqHLpQ6yDEQXC1AWIAdCo409SQGHbR3BBEoAJnK8C7wTKTOZMn6jo+02&#13;&#10;kFeWHIN4cyBRQgGuQCCQUL75Bpk4MSflgm/HWA1FG+v96QSAPP3WsXsTwwWeV2vP5+aOBFHLXCxS&#13;&#10;zXUlP9SKVWsWjwcFWL8CeInp50Ikk6s1mK1SpdksmTHo8VY21yH/pVVRQ8oAE9olGYNEOOlYVb2p&#13;&#10;EzJOXN+V/LTZKBM/1RFg/46uCPH9LeGvZTM7quCuzt3SILOOzLEKPx8/6ev7YZJpm16yqwCP/bDQ&#13;&#10;WeizfgM9ANM2CJ/Csrz7RpKVBvsgWTZury3GGCUng1khAoCC2aqZowhgKYn2BODE7E7v437bY4Sk&#13;&#10;sJ6wWkoijCuvaZlYRFb7FyRbWi/8ia180f7kQuRwsjNnATC6jEqcGK/RwE202zGT12eJV7vZhrTx&#13;&#10;eT7ccrGyAAzyGt+iVGk8f3GdvxsaSzmx0WFvCxEHlmHgkuCGlnaC6+v1hHObDSoipZfvHQCoRRB/&#13;&#10;dQUVAhIsZKuE4IiSBhuGwHBSHwdp3iXONC9TAP+6OKmalisvreKKZtahg76vPkfRUpM3MoMhSLTE&#13;&#10;LT8BxXAIB5h9VrpgYumYToDfytmGECVqhE57PGRCPMlf8U9wzWc1oGX17aGQlogTOsJhQyhKSqdI&#13;&#10;P2IlGPNa0SWloNDFX0bR+9+bsT1qs7DYPHUYJgIS/2Zbnl4lr4Miq30F1EGy6lY2TQUts9gxR8Vk&#13;&#10;yw5aezS5i/47bxng5fGj+10Z1CocM9C1Pw6AY5p33TwjihCOsgC5A5hUAke5f/fMV7Bp3o+Zrjbr&#13;&#10;Kgy6xxtQLbDxVfrJelE8TD7hMa1ihIS3fABbIIJvLNJ7v3X+AyZ9aG7oFVbYYf8AHcHkk2wg8bAF&#13;&#10;DS4lelgNKbcXsV+LGT5/IZ7KeusYzH47wgz9AfoqGRTHl0rB6rLghwhhVCaJrW71FpPn59ddzs3u&#13;&#10;q5cwof2D7ccV/DvAswN2ooij0Evw9iOcPwXgiltC7uKB/TdrXtBBhxdlwCj7rzUh96MIwbewsW6U&#13;&#10;6Xde7n/3QG4tOpiIfUlrPvhzOgCJI08LEpPORHsSBk9u7wUUjUBTmwCVhZGcuPG89GaQ8CTAzV45&#13;&#10;k/t1+9l8zGCM1TKVNzqGocwZbIlfNvZ0Tkbzj1dquhcRFFs6k7YGS6ba2e0cfUQbm1raVHSke/vj&#13;&#10;hHD7qrFo8jsggSezvxYElSo4M9hivNGiJnKCDgVosECAJBp0yUAx6k5OLFk4Fm8IoAPTIipoTwij&#13;&#10;vhGe5ti5DJ1YjVOYPPXDH/gmAGpWiFOB14QIuQfTCrkYUznQ0RPmUOpW/LoNf4Pws9MbztknLl5+&#13;&#10;jIogGWgmZUi05rjsCcDYQ1vhutezJEQENCb3WknBtwLXXn5azxjtjepSqJly925NVBo+cuXSvGBa&#13;&#10;sJWPVukbCOy0NadoAvLwM3ugd6gYy0nv2w8kVY4/xLFu4NxGH1HCByalaQNZF426JloQw0cjCaoV&#13;&#10;mW1BTjaCp8ZW86vew3ECZAaRH9vj7X0VO/vAm7OV1p6FQJ+fcsakoMkAnHMCSA8P7UfDeQl0HdcK&#13;&#10;8GeG6vnc2N9mOpk0iotAz/BWAip5WJPNnasYQqoCR+hl7pmADn4oeNazYKY5JgLcvq+57mvfpNPF&#13;&#10;REMTBs0fut0xhmf+JAINbgu8LNQeD3CtPRCsF7Coj2ZQ1/ki0/1KhVdCV1Bqs5bXFvd8V3/w+eHQ&#13;&#10;AhxNQYJWcILpwUcj2EP52K8OwifE42Z9vnd9uF4YomsGhfXt2Vu+7I9ViJ78CjAKcqinZb+1D6bJ&#13;&#10;nN3Y32I648JyQQUd8ivbX8Z89VodGTH3Oyz+ARVbMx7wR93sA7tfNzmWkn+Mi4yFDMMhbdOLzrTv&#13;&#10;Fqrp+zuVn82KtxkfaGGPAklL+HrZSJDH65axfHv/XT9PHc+mNH8uNC4VOXVWuU7dHYA1l0U809qY&#13;&#10;RNZjTe94rNIXcumBdn/t24x5qlcEYC0gDvqqHukuw8YqyQGzfsMS3NYLWQ/myiGgvMNoBj7ulSr2&#13;&#10;+GmhWrAISVKDur/cwlKJlQ1lr4Wwio+EL8DbnkScQ3SoIC6Zg5B3IyW2nqPj29Le+IfBmAA6pMsm&#13;&#10;ULOtueI+T99z6ZcNOKPIFRyf+pRj0HOsf8KLEAvNxzS8zFM32eifgc7m04H2Se9cCuPQtumHotnc&#13;&#10;BH9O9B9jt6OynEkn5ji4SR1XTFvVfuH7vNL/4lqcH44PRkQE7sUOBRaCAT74/KA3rhKtsU6DPMHn&#13;&#10;eN/m6xXRnAHMeFd9TbuUxxLqnQ77KgG+p20xuWLfDV/7M4pFcgSv2wNTLGAc+p5/2VHZnxBP5572&#13;&#10;dVueDkKhJeKwd/k3btUNwPbzbmG3qbDcKJ1uGiEyA4MUFxwJHpqZvI78RJZmQvm6V4rUZLFum99c&#13;&#10;MM1x2K196z8MfLH5p9YV3hwR+iJUHT58PCgQv3ZwB6fLSoH8E2n83x2fXz9eivC4J4I40aAEXPOJ&#13;&#10;fVolKUEoeru9s5gmzP4Dlu4f++Vt+U/T3/UafmRsYCAHeLsj3m6C1+gv6JcxJdTic3IpLN+p1qdc&#13;&#10;0z/T3Ty1/Eh3XPjw7t9KQDxK/J//x//91/cfK8zGTevzwqc6r390X3/+9tu/jINM1roh8Ep1oLT7&#13;&#10;NL5BjVb6Bfr9rekIYfYf/nT6az6A/XLqB4ZpcnlvvxTu+kO9AgIwFJACmNDuuKi8RWxC4NqnfefF&#13;&#10;28cA/iNKJVMP3vRueZGP7YHes5EhYwfIwTe324UG99CwROn7RByf1WfzcsH5vjRqWN7Zmf1D1v7P&#13;&#10;X0/bDqH7kBNZ61biOcfXHtEpkm99ls+CHNiqv5/LsN3ulPEVhP7jTbRtUPT0uN206PtmOsvffi/r&#13;&#10;8QI4nJpmnqEUE8rEu/ntnR2nx4fDwKH+fulSMoitj3wL6FB0xb4gSfc58nJg8D4T2AtJnE1D7v78&#13;&#10;i1uN2NLtDeDFQwyR4g1obDCv3388YhLwwE7Tv29vfN5/z6iBjM46HxiwOrTkQ9RP7q/37/XPjz81&#13;&#10;DXx3uWsnUtmG96H7u7dXJ8Xhj/W/0ACpww/0sd5j4Xk4nfDdXgJ+7Dq2zhROL3Z5/PpTAiC17ZY/&#13;&#10;COMNHhz/7dg0WxY7eprB0nCClhnm44zfsqhXb874H75JyTBKy10AZJY75VRIGdbYD30guy0ql7zn&#13;&#10;MH46EXJE//ECfTR2eV09xW8NTJ9aaWVosKAtuzWXFiBVWPmw5bI8/ekIUZrXa/FKv5svbZNvvyUY&#13;&#10;WPvw+8uLOpnX+zkUt+s//N6XT8NudN69NyfFKUhl6vrFxh/gIj6NC1ralyvG3uWNwiH0Zd8CS0cF&#13;&#10;7tYBKOI9/zjyr0kekAfNVj6JzwYY1+0VDX77qBB/uJ13PNz2tiUIbP9d/eLb6fVHwOLzx/u/CYU6&#13;&#10;TrXdJ6DHodHZwXwl4XixoU7H9f39iBQN/km1R7/zKpNv78fcOwhLijB2QyMXue/u+fOXF+dckUz4&#13;&#10;adI8iK9S+9vvLRVELxEk0DaYJVBkjf8fQXCxbFmWIIh1Mx2+9Mg9IDOyuqrapIH+QPoTmWnSH9sD&#13;&#10;manUnaqECKcHlw5uBq2Fn48/XfEKlqWuK8Jp7p61v5amkOBufxAgcvVY0tmKRzTp29DVCsrs/HPL&#13;&#10;wfIxJ96wFp3zadslG1Hy3pwrL/VyOQwnvfm7DaSdeN9ugMkIKtmvoxFRVJKe7+D7ByHynK9tA9r5&#13;&#10;y8zwIZQ3Iqo5UNLkLdw2BK4e1fmj/q1ZPmH4zjmWvIAnIdiEXu8/dgozYOCK8iWKWBQjf9iCulhU&#13;&#10;Ma7cyLjp9OnpX/MlUsBESAKEMlaGvD/91M7ldZvFOwQ6SCmuyLZUivdlKpZdJyiTfASyE5AUZV41&#13;&#10;WtEJU93FvSKV39CBcBGAuxjS5ot/7B+2yxirhdJBtXuEFbrcWt0Wy0GuwrZASGIAAMlqsAyJaULN&#13;&#10;i5lhFDzjbHAu9/N5V4uhZ/r3DMHgcN9AIU5+RcYy8kGx/f+uk0+vPhBstm1pB6HTlcDTtIDd8WU1&#13;&#10;0+7TcNXnLW+Hg9o2JmSvmt28raJCrGvejNkciedMnJBKg88PFsa3j/cUDUrfjnzf6uNq2qaOWbO0&#13;&#10;1brlIq3Drp4MW4Fka3lO6ubY4ekv48e1LiHp2Zm565uIQCVx/fyb49W3cUEMsT0u7fbAm1nyKrTN&#13;&#10;hecnx0aCfMEIBloXIqAL7u3bbZxi33wvIBbfSmJSmq2tdvjbV1gzWeGE+WGoNsjS8OmIVA+Kcpna&#13;&#10;9Jo14gpkYvh6vmSNs2SuX79qcIQq51OM+MrsFT2ol9iUmUxNJyiFEN67KFGK0+06iqEOumll2yoX&#13;&#10;w9leWccPT2t8X6hUX+f1LlcxzkWBrSmWaplbk6hhLK7XCPc+QcQ7Fm4Zh8kv3VHZcQZuImn+Scl/&#13;&#10;ZD7rMdgz24P/+fFtv28Zzsv4V0qw3bIb6Olgl/USNg/V2u2Gq7aq2+PuQxl5vo9bjhKf9gYcWZOm&#13;&#10;amSaeLrPzZ4UDkFAER1xu5BPhwdr4mE4+c/4Z9C3mQZM7PP13X6gigaUGb8wlJNJcC0bnoe9Gu/f&#13;&#10;vMQEDvNkZ7UqhlDUv+yUjZ4wnWu2YIbiWnBGlbpsllPSrIZg8LqMFI8YQOgg22cUx33bSITSd1TT&#13;&#10;BmESCcRN3pmdD1NGy/3H33GtrKroIWJ2EGF4+4/7o5v/6i9d00pIvh6rmvjozjXZLPq3cTWLu1eS&#13;&#10;+aZSgIJ3s2yuqQSd/WCKZa+ta9dvExrB2stSlXq/Q8v7aa5cTKVWhxDIdGRU7F6aad5Ot9fDk6x2&#13;&#10;KgT8qTqEedms89R3daFxQi96uxxsJUYJ/hTIf9/+qj713c8PiVkxV+EGqe9VDQrVYufYK1u+Zc56&#13;&#10;rnrU7bv0SmzY3le5e9TeYoC0Wfenl3gFaq4Dq5phh0oRQmKwDctzg7wUl8MgwOFw12Fygd2/N211&#13;&#10;9/e+VA+DJC4NUGj/8vUfU70/nZ3xSpE1Bab4Lz9Nfhw6GND2TiGtiFlXmtJzuoH+V6wJmdO18i6w&#13;&#10;ZTZd1WOwROv3QyM0DaG+pRgP9QMJV1GVtAwoNCt5XS1tKT3Ay/ckKkez9fP1Z3q6/1gR7YQRHzUl&#13;&#10;vRz9Jbvy+BJAnPYVK+74ZG9VbN2PNtYF8SqK/rHz2jmtuGvr0xniOCTEztnhw3W3/9VYsKzlhV1K&#13;&#10;VsYN8nTX4AhoDvYOO7p+UC+xrjweKe3fZAmfZVMmgCtZICYiLPiiiw04M3T+9rff//xwcO/fDBr8&#13;&#10;55UH/O/tnzrCz/f+fEVBaV70Hnfzf9wIrkoxt+m8f2yqy7Q7/nyOem5QaNcDOsEE+BZBDiKLJlVV&#13;&#10;hR4ScNl/WS70xKsNA5j5juhSbe5vtJb9ywv6iS4m6HO+Nj9+TrQIV3gkkEZwC2WbzAaxPxx367s+&#13;&#10;oGOKBrVyE2aP+vFusXa/7TpMKVreRU0tsEK90LUs0Y5h3rkM2mPIBYy14iyet11GsGTkEyUyYwyn&#13;&#10;czwKY7O7pAeqNkgxITC86uug19jtqmIfd02b4XKd/lo/q9NSeJ2bf+HBWOFWfb+4VtRG+wUw1y9h&#13;&#10;o2MPkrC2dNsaJb1rVMgLP3yU6DCrF42+a5ZhotQb6H9RaYBhO39thj8jhqbfpyMeJkT+XDN3NrWv&#13;&#10;b4DdcQt/+fdmV41gq5+6wG1tjpPE4/LWVPkpI1FhoOMj//Q3GSGgQAhLL//lp6c8XduY9f4zpkuG&#13;&#10;vh+q9+v6EYyq+m54un3Jy/0ff346bVEc9ky0aimpZ0YWtNxvyehupP8s0Y6YLEp9M15AHGFZd99u&#13;&#10;//dBik/N/g98PLDfdcnN6b8Ea8ihJw06/aKuvvj2gEWhcObvdcqU9TvEYPvSrcq/51t36tJZgsQZ&#13;&#10;rmn6pX8avv91Rstgngt54NVnkTWzX2eBEmfpfc2/voxKEBNAIzscC9/vvm2bVJ3WH01bO092z4/m&#13;&#10;Pj4Spq1c9VdYQdQzc733pnBZLSk2f/JuddZt9zY3PY978td4fhb1ZHPk3IL8LcXFBtG2CVLN74vu&#13;&#10;KO+I5d/VFFkYeiIfTP6Bt6JnOR8CucbBLNdezLdQcf+g+Mkv7ltC43l7oQ9myt0vu+X6UZVQ/jLd&#13;&#10;ZgsgCDpi7K/f6NNfni55/Nfj6WP8oH33KzHf/ztiGf/n3/8fQo48jO1jpcn6r+SXH9M1C7hCe7mP&#13;&#10;0W8U+KEis7Jq2v4ttLPCmobJOQcI0Ht4TCV47lLuf7Zf/uNlqJNSt2IapYR3rEGeVNaijx86josd&#13;&#10;AORS7IbtFJToC4EbN3t66XKd/pZEC4L/QYdKQ4Lzx6fflaKMH9p/IP0Q6XwtH2+kprzJUG1bYun2&#13;&#10;+w8u+vNNP/7LDk+R3lxzcUKX+F+wIyFBPDz+68WAUO3fjf8c7vOH+f6q06/ESt0QufxjBP4f/8vw&#13;&#10;L8WAuh7a6tN8HVVL9d+2/vgm6wpX7e0KmutECUySYJyOu2F6v5/6Hf4/f/7f21r89PQ466RA9JsT&#13;&#10;svIW7vre2fB4PGmOPsvUAAAgAElEQVTPifeIqftmekiT9BqsIpQQCIDZWBtSE6eVQpqsl6C22RXg&#13;&#10;XIlmy41sxsvIca5l65PLEOplq8gw2SULnI3BhNfDLibcHnoKKMoAbTF6FzPEuDLb/VTvU7Sqpdom&#13;&#10;5hOG4L4uNayED+P9zlVtU3Zg1WUNG1YNYUowKd1syY4SJqfNq7YgTFJIXSJOA9Gru50qMljgHYIZ&#13;&#10;wxhgVJ1etJ1MoOlQYezJdLWtwAACF31TkSQkRZ6DMG/BA6B2DNYY+uIsF4CTTORRYoK5xJbELHp9&#13;&#10;Xp6rgy95Wc04roXSoa1SyazmRFIYwj37fr9vfXKAnz8unazQZrrPL9s8cSkAwjTKxSwJOEkxhMNm&#13;&#10;zKxfMy6E+Mvl9x1p/5jOCDoMbbevTmKwsy2ZzClIgUMIHebX4pwzJgSfEKngYibViY/371VbKoLs&#13;&#10;7colp+m4rqZEzWgkEK+bfaj2UFQQFiZAsDSXAp3rVJ1L9gB4jDLBiuFVbzlnodqi75DC18s3RpjA&#13;&#10;ObIs94pDtRvqtKQ8u4CBNz6DLIR0OccQcjREHSP0Pvq27lJKCFHEYeCwVhJ4w1nW2NXuhIiVHarF&#13;&#10;cf34qBUXFfGp61BZ9GJSDJvGrQipyOQY7i2AmTKCMGOtZIiTKDyjPSzZCljwqkTdmmXJKUZJFr0c&#13;&#10;2t5rO4K5llWDBGY4upJKrttqflu+6qlilcKi7/Bh363rLSFSdXzd9LYYoZRdfX/stJkEg3DDhKDg&#13;&#10;3DWzKXo5yJA9AMA536rWuM2tGYsY0i04t6+qVY+sUf5ebmnGdRMyBSUMjwfttcjAZCgo+/H1G1d1&#13;&#10;vR98NDmb6Bo9j4yJ2d6l2qWSltVxgqZoayr05RIS4VACmFzxUg7zdgMkAJkJIBnDRMi+rZBLelpo&#13;&#10;iBoY5Bkh1TQvHLgYPal5wAWFUMsOA0wbTiuwJVf3e4fBTuWUMGNNcKalfYpJSiZbFksBAYFYNQQy&#13;&#10;gc7zPQTRtD5ndFlCx3iGCCT/sN9DwbMuJFOxQesCx3Sex4IVEZsvISIAGAqqbJNtSbf6XKnSSYFT&#13;&#10;XO8IcrDl9aAOrC8I43kL2cesYtvKZhCj2yjA/qqRwz5559O4GsY6XJLW225onTWcNcUlBfEcztZ4&#13;&#10;WteIib7nRq+1ZKveQIbYxVYyhyMgGPsMdJwIfTl0VPDrsiKqEskZRU389X5WGB0EI3QnXEScEE4p&#13;&#10;RC2XROcHOqwmGwgSyAhkqDWXhNV4zplGSnMK08JUep/mAqISiCcCy4KIg9QGT0AhmLYdhbzfwcTW&#13;&#10;2xwY82ElhAGQKUOwbJvZSpHaXSnwwWsh1XQ9VxUVFcKkA4QnCE0MdSXn9ZqjwxjUGJfgcU73+V58&#13;&#10;TM7O6x0kwjEEBUnZLnHd1rWSlOEs6w4SULWcIk10cRAETtB8efh8ct66WGBOzhQTbIE2rAnQIiqe&#13;&#10;gK3KwSabWVK8xlLlRJwru32zzRZEHDJwyNOqCzAt/BozzhE5D0pGMTiTLesoJkoRjxBaJ50LqwaJ&#13;&#10;CbXrVdTPzmspgIZpx44YV3pNnqcqcqmYDauineo6CEEOoW9UAamSdDOAKyIqHLJ21mXeCkQ4ogjg&#13;&#10;eqfsbSMWAc6WUFjd8MiX5bVvH1DhuFNudRBi5wyCoCDU7/u6qaxhWW+rdYWgSkozm4LoVFZ22xCh&#13;&#10;WMp1OX+sJsO8bYtNa9LJOIcMbI89NEBkBngFtkAdq5KICLWndrNW1nUmWNIYgUZQZutkIwPyYWOa&#13;&#10;bHXXQ8jUCnVwwVsEE6Ice2C3wCBPLIMCIYQlQQFlyOA2z7XKweRcgg+a0ArDrJOtmh4WTnlFOQPI&#13;&#10;wysJi+9Ug5rQnFoAmA10FbBdNKFs9SFCiUA5DnvtVrzFChYJIWs9lz1E2ARXOn0SLUygrQ9ZeqOB&#13;&#10;mX0XOTEoMuIwNM4YvgCel3mymQ4UrSU6CK8XFMFms0Zoa48n4HTWeoOiAzXFGZeYdG5+fjBbOr9O&#13;&#10;fjQKWcbJYjYYQcjeRk1FD3KpGp7c6mdPSwg2SEpnnTjBNCAJuE3B2+IC6A61MRNCCZRoQy6zNWGc&#13;&#10;zc1miTZrNtt17a7hDsQiijDVGtbJaYNCYfKxryY7IcVjCtguhLL387VAaqax6XfrGl7NvR+GUBJd&#13;&#10;g/a6gBBhMqTkKTLGACrAbykX63TmxAXfVNgvF1LIyigFUSDoYgYZ4gTTmnmtWMLAJ4bZZbuLZr8Y&#13;&#10;4FpfI5Gifn4+JrvZmDCszFYwJHnyFgcv3PDSB+9RIffLposuOIK8iEndktuAjTRSVuaLyyBTiVpg&#13;&#10;TYa+gIy84ARlI1DwEO7J83q7P8rWFA0xpEjcryNriKdMtE3QpRCgeLNrdvN4Hk4vLpRpjYfDDgSb&#13;&#10;XTrfr5sJBJG65pxm4C2OGMYiG2FoopCnLTIiPGUIxLBMHMsYEuUsWQLgHXJ51x5zh5OnbUXqGunE&#13;&#10;GWoUz6tOZKgqFD2mWX55vQ71LluHuopZYElBbY3mKCsmVTstVmWVWGMj1iHzeIEFwog1Q72sSEzI&#13;&#10;hk2vCsu3ZY6VTKNuWu6AOz6fOFB3iDMhsGBGrCiMZgZ5zjBbmxDkwZSidi1WO8zu6ZYUxxwQb0VT&#13;&#10;NS0vKSxzCMVykZsKRSd60Wzens9nJNlh10OCU2AYkcV5pmQVUVVYAQYzjxwb7UJVtTrHlW9RRVgd&#13;&#10;MyZtBEA7byIKmycFUdW2NoHVXRTdZ18ZEcptSaU0+/rVBylJ0jMcSYOInXWj6mixUgpHKLGyOCDD&#13;&#10;a9W46CmBHRbJ2hIsxShbzzG7zVPfM7NkswDRcl7lEvz9cpWIPDw/Bh8IKESRHLKeDJW9Hm+E1n3/&#13;&#10;vMQZwLpSjFelNBBSWCkFfCZdQwFbr+saM+HaxYwACNrcaTHazpc5OT3UHQWYQSGCLZSMNuAZvK1f&#13;&#10;IKMQc34XmWjBYDBrieX96+9t1cparmxOi3bnycPAC2cSTfNdHHcwa69BJ7rbuCTqAgiYIZhy1qYE&#13;&#10;gBjz25lz6SJkONsGAoShL8TlgngosBQQmS1AhVyYksv94nQUuIVOKVGCDX6xMOLfnvbOWhsBa4JI&#13;&#10;bXYGcYoVlQlT7U30gnCACoI4ZmiiUJQohIIrmMpsHNoMIL5lEJbNUnCfQNfuUwkWZeEqXiAGRVSK&#13;&#10;GqrDpCpw3dJsZy6AjyAVhTn4/OkzUMlHHxEVsn2/bYbMqhYlx5dhLxHsZbXBlNgqGDHeBFZmD0px&#13;&#10;OZuiCdgha1xXd5t2OyGXdfVCCu4JQtdx2neVMUZIVPdyz6spzBSz7z9eS4jarlQgbXyjsBCd9yGJ&#13;&#10;zCK/3KemqymMXO0ufvqYzjUWpDSUs3bXbHwO0KtOxBJeXro1bkTSFH2FhUswicpBa6RFASBXfixr&#13;&#10;1ze4xNpnEmwBDHPh52vyO14QBg4fxe0j3mYTC77d3ynJxi6RKK5gZmTDhjjpo8EU45gl797OXxRT&#13;&#10;27KhnC3J8fr7H5gAMceOtT7TVu4mGyAX/+M//9OO2IzGbTbF6LEL2ZYUBYIA0k0n56E+r3lD99cJ&#13;&#10;JWym/NNjnUFePdoNPQi5k93T80lv0+18NXeLgXq/vqt9Xz+cPtXPAfm38zk6Mt7vJBV9m3BpD7t6&#13;&#10;aNpkMq+UPi+V4FucMML9GNgGHx7/curVp4cniSkV4G38rosZ3coI35L1EIQMgznLY7sR8OYM0ptd&#13;&#10;XbJRaYopDSj1vxyzhvB0pEOVswlxcAgtOnA2qNoph2vc6RW46cpw6Acx2400OGXjt6uP5PPnAUmY&#13;&#10;KukLWS9e4jbq8v36Xpjf4seCweoJQ+3r3z/Wj7kXbUFEno6qBlMYI/Jt14AYAOVYKFCwVF1Fa38z&#13;&#10;lWSNFKFA1OzMMvqAvHUMZSgfZNMRoVRHKXEQz3/6t73akhiEGhCgt/tlHL99PJ2eAROsrS8f521Z&#13;&#10;7WwoL6Ri6rCDFV/13B/UefwHgjHClWL3UHPq+bYqEmFH/KmujXGo7tNkYFQwwVph1lLuAymEqZ2L&#13;&#10;YP/rT5FirPjT04Hgsq1TTmHXN4wVTFJCfoqrGKRn4bjrJewVUANpiI91X/vi81YMwCa7QvRty1+/&#13;&#10;fc2h4IKd2067Q6DEdE0MIbiPWnpSC3O+YQAShc6mE+RhGgswWQrsw3F3RExyCENCCAuy2iWRTOvh&#13;&#10;+HOGJWlAUqD5FoJMZdnX/CSVPeuoXc4Fc7bQaL1dX68Vh+JQC062jwsKsGBBpPrjx3cy1JVq7GrM&#13;&#10;bVG1NHpyZuUNW4qvhr6u2oRRf6xBMi2BlRLDsNPGskrZ/lMehsBji8h1XY4Pz0q1DJUsoGpRW8U9&#13;&#10;z3m6oYK+fky4gEuMfywjZMPdrOM6Mppwidr5XCDCtCH8Y9YhF8YoiQQRum7G5ix3PALC0NGDZGJp&#13;&#10;ZE1XK6lMW0yA1U+fUtwYj5HbczmXlNbVZiBm91Gxqgaki+B0rFjosWMUUGcnUoHEAmxRpRpcMg12&#13;&#10;3DJ+iKnJ37clCzxfbsAnGABD3M1ZIr5vFB7q4PLyzxtEJOj5vt7r5z2pW/3xBWEsdp8RjCEYDPCX&#13;&#10;f74iZ/NSwAofaEcWlk3RYZljBnSBdfr7/XsS3vgyj06Ang+yLiXc7l6T5BKAoNpVwZhA5znq0vSK&#13;&#10;d8beCtVn/SW1zL1PB7GHK2qgolhFpCrW2Oi7vnt/e5NUSczCfVI2hBoGFXkvKWXGa6Vo2/C+4QNq&#13;&#10;JQDF3zlrSswgABCwlTWB+cv3L7gWBkcd16eXIbSAtU3D5frPL3kuGRRntKKEFEgjVJqRH4AGmFmZ&#13;&#10;/Ky63t3uZp0ATqM3MGcBAFqXcfzaHvecw+wnt04PT/zhiWOexh/vgtaxKIG4TmrZHIVpS6Zqdz64&#13;&#10;GNbt41x1yhevt/HUIyrT4edDRwCOkTPok1m9f3z6uer6qq8dSZhF58dt/MjW0QTibWa93GGKij39&#13;&#10;0jSlt8sEIiiJ8xYfD8N4+6Ak844D6jFcaVkrLPWmMwUPvALgA/NI68Zq3fQ/Ge9NmiqCPDQBGgBQ&#13;&#10;2LLkNUR49hACRIWEUpq4oYlnLz9mHzuwIX8Nc6z8rh24qBCvIdixpkIN3sjq1jNX0Gndyz5mWiAI&#13;&#10;OZhZTzYCkFpahm5AouVi4KgtvL58u9p5SfZ2n9M0v5WokzU/zvdpmpJdY5I2G+2n7sRww822MqZC&#13;&#10;ots5VAwfquZT/whIT1WvC+ArY0IZ51IpW0IASe8950AWRjq2+u3j7XxdvA6g6o9dRxrDzM1al7SA&#13;&#10;HRTFxsv7uX3Gua55XT8d9xzCcZ4RwcJhFXtm2In0KQuVO6ap+7HaAhZjTQhQUA9xplNCY4+6Ybe/&#13;&#10;mvsdLXEFlpTF2tv7lUdV83qoqp8fdgiwbXVucXWiOhGbMqLAmWimZBbXVHWi13kazx/v7+/v6xzf&#13;&#10;tm9MMgYFJnsIGCfQLEGtON+3VhLdgbpi02ovK0wZ0hBBhomoAjyM2dysrPgDRntGc9AxvU7TvHn9&#13;&#10;oa8Q5+RuVcUPz58qWdJKP+3/Ba4qRdh1+wKAZQW+eE+3SsqY6C2Y27y5FQy7T7AtUYWuD9++/5NA&#13;&#10;2LMW+n6dLjjEdF/vq77f1+Txsf/UsqGSRqkgVYEG0cJzLOcwWxwohTynLqEUcCUVKSFuevpyJRZR&#13;&#10;z7IHGWBaV6Oe1vFjne/TODJa+e2666rj4Vh1A13cU9uEOE+zDyWJDoGCoGxKo+JAl3C9vP2dM3Rf&#13;&#10;19Ohx8VTVKxeYyGTtot1Da4CxnP2luYIiCzWhclJnwukHu27AYCyLuvjy6nAvGUTsa14+cvjLha0&#13;&#10;hoVKprUzMNBUqlyhO1vNDVvqlkJh1TzsHITV7mSO4PrlS01I0LprmY/CB7HMkKLE2S6hBGsdwo2R&#13;&#10;vE4TRI+5larGTw0irAYVBRLJfaXXUHOBSawOBFFhne27CsAq+isH+igwrYCz4V+Ov/ycdwCbecoJ&#13;&#10;4MlNltoNFA2AXktwGEW6nu8SVx4hg/jw23/FLPWpJYCCikLKYFlBnI6YbeMUrGYUOu2WCMe7yUte&#13;&#10;S/5x+aA5Dy40uLuv98tytoUYP0JeeF9F5O/bhw4rojhcF8bJern+vDv9+H7ZLKCovr/PnB4/3q79&#13;&#10;ri4zWXMyAI02Jl+8XudpIaTmpfr9ywxIvaaQvYM2VYHfeTx/vIXNiATRtOklVMOxdE3PyVlfbPbG&#13;&#10;+B+TzZWaS84w7pvabdq5eH77wIgedgcCaKHN9RzHH+P6x1dPi8trIV5wufkbgOF2PdedcsVSDqKZ&#13;&#10;4AZMQhipY/skOxkRzBQPtJkDkF2/2e2AGHGaFUugmeciVZ1KSSCGkN3i5/ssOffgzYKletg3Q53I&#13;&#10;cDVpTPE8vzZDg0SN5JFQUNGhH/o13q/GwwKeKgkmVt5C/LDcky1be7mpLMAqNYQ4qODAj4/3Phfi&#13;&#10;gx+nHa8+vn5ruQIun5r69f1LKeAwfF7tBrJGsFSy5kT/829/RJsHxn6c30PMddU51FVVs07u+n27&#13;&#10;M9OSfUw5cKNPwBnt9AphcJ5W8nC7LKIAU+P6sUp5LNFrCIwDOKvkt/Ht9fe//nMbs55e3398KxH3&#13;&#10;dBeLa+vOzVl/94mvTKXb+7dirr90TxQU1gBAcsPlkXWBr4CGRa8FUMrKNhXkkb/NTdfmNmFVKLAI&#13;&#10;g1bsUOCk0HV8pYqUunL+9vBvf0aUfuoOz81pQWgNru+qedGFC7U/2NErRnkiT+J0P+PVWAIo0kl4&#13;&#10;otJqtmlyTlYiLaMs8ez1fnioEH2p6rKgu76nWLBntuI+QFwYMFDkzFRLE24D3ZNUE0eJYQ9cb/w2&#13;&#10;ewdhmGEFJAilrevLMh/amgZfFXAPqe5bikPe7a/hlhAsnqU0LyUVJlad/MA//etTANZoHbaRwkIx&#13;&#10;KYqjMrVH9sN95LJ83CfV1Yinbug8oi7Bv/39j+jWph2czTqYXUOYgs3jDgEA4/b41ER4n6frc/9w&#13;&#10;PV9++9ffXpon2dMtTCbmL+f7ZT43OzT5rYD6dDiF7U5lc69TqDBgRN4zpW3B+Dz/uKMz2CffuKGt&#13;&#10;eAdUj42f0ua1MfeUv+dChhrQMk93lkD/uDNuyUk/Q8RBU1ctqdFvxxfziszoKA8rKQ+//lu9+0RI&#13;&#10;D+xGQTwd25nEjA+wrckLK4tVjzWGucd4u21/+vzL0PXLqvF/e/k/ogFKPRyDyYRkJEwkKw18K5lA&#13;&#10;PKgDjZY4zYV4/FmpybkIPQOy7nZs3tC69sduSRkQBpuhdns0v3/wTPdkkNWZlG2bvhleSRbhsL/h&#13;&#10;el8kk/gKzDsw2Fpka67BM1MkuBIgB7iw8PYBUAIiO58b+OQcI5OD2SELMgYezdcL7hFMWbLV5gmk&#13;&#10;o2qHzH7UzRPyaRkHii7DHi/vkmehokW77qtTGz4jqiUHmS1vhvCUyM0ldtmYMB+HquUw5WwJYN9f&#13;&#10;r0PVqpT/4KmRLZljRG3TZBSjnrU6kRIw3UL6dt+Jhh5xvOvWVZDHCKTB7RPWa73lVApuWY3iVofo&#13;&#10;QNbOUKBCQvVtQchee9Pts7oeLhWy1+X78FiNMeR3yCswhfeHchD7D0JAyeweKzz9TWC39XX+6Lqm&#13;&#10;896M2Rjfk9KcP8InES5yv+gbLLfW+X3TIR8m3DQDIbOvxnDrp+f82a4boxDGh2GfZ0udOC52q+Xe&#13;&#10;uDsiPt93pCiGBOgkEtTauXijTV3dJkTJzTnNZ3izyDnh4ypWjwLthU9NCWcEl5cD0Y78dHh2YwAT&#13;&#10;ctNb3aYppo9EAEE3zFYAVflRdEuzgqUlDe9//QwI2txWXKUXLNZ4mGNMgsl+WQr1dP5zBhzxXGV3&#13;&#10;c49NIjJoxk2aHvJmnb86VfNOPaW1nOYiq86j9KovDYLXMhS3UjsR4uv4tLpqLAPBcCKvTUWy2arl&#13;&#10;Tho511RqJLySpNS7MuJFJ15MaAFPkQAJ6B6gh3i91L5mfk9q6yDlHxM8+4aTbc6YQqIS5nQJ8uJZ&#13;&#10;WQE9TeP9fjOIUYR/djTHfNYLYBzNY/Eq2GMkJtUOMtLU3bXMv3K0J/AKwmP95OdILMFKNnERMMGc&#13;&#10;FaYSZSCEr3uAYl9ukjiCjzugo4+FCh8H1iC/lmjpUG7+abE03FIQbjgZGG6ugU3Y75OVTXiqgbZo&#13;&#10;ueQwN6rQpNFkV1vHbuMVDcFvUWGFt3HOd6OWKjwOa4kjaNhhbm+efdoyXW04MPeeRakIkOjjmgWi&#13;&#10;PHnWpxw7VZFkrj5nyY7YZ25WI1Bd0ySMeMQbwJRll9dVg9DQYacqnpuY50JLLoe+5oXy8iBQsuYt&#13;&#10;DWBINSnUy8LziGMEWylVU33zB9hXmVzhFbsGzrnPyuE5I+2w5kd2mU2iFMkaLf9xTy0WidXBhLJg&#13;&#10;D3ppFXz+aACgxAYezFrRHICdjakc+uYxbkyoSrPEr5wQkMTaygjYUNF9mZCoMWY+wZn8s2edpRCV&#13;&#10;QkBF4SiqqnPeRZ5IUk7kC518E5OaRZv4iJkMbdMkk3agi3cZqTP1ituHYebFO4SSDOLrbr2RwNZD&#13;&#10;Xz8W7waBsbqGBAUnLliE6xy3tu5CgASpf27FlJZXADNtg7BxWOQ7XjEmAuJ6j+HfzMWZkJas6ffH&#13;&#10;UBXEcLNr1Jx8kmwYATAn7RhyAGNUxzaCikx+SnPdSBK4dE1XxUGP95ZCj7FputJyxBEZ51eDEIII&#13;&#10;aqr70Z0bXKWPonvme2xxxje64tKSXI1TqU1FKlBS08tVpIb9TdWsJOp1DNUhIOYy+O3SpvsqciJ0&#13;&#10;xllOE93sQcXtQqfdae/Mig66/WL7iF3eK0QpYMFh5Pez/39Ls/ru/tM3s3t5CWt8UM8+lT1kBa6s&#13;&#10;3XBhLmMgDlPcxruvREuBJK68x8JAksn5NkMPkfEkaGtvyIE9Oy3VIs9AMB7QxlZWtql9ON0LDGkk&#13;&#10;gbk8DZ+YuATAW1k1k3cA45AMKu7pBr+hDXC8Hzr7VpZ49basC0nQWpZ2z4d3jWB783S++i/HyBwg&#13;&#10;MPlOEc0J9VWDFVwsHYg2GmDW6575ao3Mir3KrMdImPDEmbPwB9otKa3Zo6wZ6nAXNHsl4NhAWRdB&#13;&#10;ujio5J1nmSlQRo5Us9/1n60IBRXOUXQzWTbWoIu7uPWAmscIIIJg1hf0jgQoTwNF5h1SlgLEASMO&#13;&#10;HPHnND7YJlv1lu2lQ535RHEgNHU9ISsM8HGV5Z/gGylJFWSWi3nI8KlZ/ByW6SjxFe3h2s7fitzf&#13;&#10;HuFDrqhrYANs/rYMUBUpSGKN3OkNW+iHRpmQZLsP+xkCmaJXFckW3e5dKCXDiYGElUy47tk9jzpj&#13;&#10;vyFN/PLBEUZ0vS1N1Tz8wjezsEoik0HQQZ/jkHHgOamq+sy4BhXWyyoc5s2CA0CIV2JXjvu04fKO&#13;&#10;sSLrlmRmcEyfYkw//eRLaDn2emnrw/2+HofDEYOfdpQlG1NpoDsE9CvfLeBbx//iQdzSAiwOv6io&#13;&#10;db0Wfqr01wIsRYtDz96YyVvzNR+b6qtc/WAEZVjQPhWbsUXpM2QLkHmDC9OPUdi5+nE0PRFmtO6m&#13;&#10;S+KgaRXCCGBAuMmEueyLAxQL5IuiaH7Qu7lFnhbPB/Kh6QkzEmLc2/1OfqAY9HX6ogKhKk1xP6I3&#13;&#10;UgvabtPGph0CH75a/gBfmu05Ssh5NRm/T92DT/S2bD/t2ATZQeouQstUcgxZKQy9J0QeJhuAqlGb&#13;&#10;6nawOb6DLx2raiz3rPPsgNcf+3pPcT0pEe5b4yGbQ0562+0LE0cddZ3nMpHBYq1+fWjz5uBsAfz5&#13;&#10;lotmLHRNS+nvfCYNkl2RxITkIBUyWtajLTrjQ0uQH18SUHXXjUT/9nAA5vKoMicBYIq59AZ2hdEd&#13;&#10;/6BTf35+Pc1CZ/n36QYi6X5hCPJifXVA7ovEBvsSM/cYWpap+bOuWRTWsB9VPHj1Ro8oHGm69p7t&#13;&#10;klcE/3HzAyqwl9y5RZqmFBFhq5i4Au1KzIj4LdsPUAybaf1cD3q5c5one7wvOlAMBGe//K0qPwuB&#13;&#10;dj0rZpyNJ5hkF+wMXnYv/rYUmPkscLKnvcpjtkuVOfvIV8qn0223EXMh08+XtuHQgDVg5jcIGDR+&#13;&#10;zREtY1SCMRwQ14hvpKwdzR6K1/B++tNjOF+v2+fK1+iazG4xi8uMO1FQvmOWIZTaYkjK4fCACcx2&#13;&#10;q7hguADiAADAr6yCsiuKI022gMLqc6Wv+7qKblvsn4fyfb1fHh8fmhaw8+dwizAW9owVWwdRSNzo&#13;&#10;6cEC0xF2yPj+UnFZy4jCiuZfJkLK86G5ZCbxPhpfS1KL00VGJuRymUQHCbdz+daFZx1KC9ADEh8F&#13;&#10;V42OMBeOWT/re+/uK1xX7moMXvc7idc2KU8zoG7zWO3/Gqw1I3OwhF3CmZONocFtm0irvTe3/Yfw&#13;&#10;h53k5TKLbxwCW2z92C81ChdJee5q88E4yhlI1FUVeZ1wzOu2ve9SIypAckZ2HY///qd0dcudCZGq&#13;&#10;cv+AZRZVODd77XEOCvnUxmvfEkBLPEc/YNFi2WJiw+8RZpK9Xkj+oES5OMT7+lmSJvrK+Iw/QzIP&#13;&#10;zd6adDxf36bGT5BEuTmQGmp7EM9vC36Kl/EJhizrUEBLaUcrbW472ghc56JeMJWHHMAWnCjGm+TW&#13;&#10;NLEEMT/dPgIwjeR44fe+PuhzXN8ROZDgyvMS1/svveoZcQZTvubANn7MKawX2MkK7Xpyuaa8aNDi&#13;&#10;RZan8YndyRCb/8R/5IBDwbyu47pHXBdaur0qJrEtQrxbaU/efNlUdB1YlrASF7Jq6i/Xm6RFDPR9&#13;&#10;m3aYzvAC4iizHZuvmFTjFe4Ie/dbigRZNYgKX7QSalzn7olt76VwGOuA/9v/9n+xtq724k1HlrOF&#13;&#10;/mM7HxbmFcvatgVlcb3Fx6awZlw58GNc1S87Ei3LbdEQ6FQ/iFTWU9UpDfKmL5sgVbuW0IgX7xul&#13;&#10;fjnHf/hlBx3oM6hIsmjDJWDjEhZPS51L2MCmcuMfIm3pt1mUfVIFtBp87ybvKQSMY5FtIJZjSu7b&#13;&#10;3NbgiuqLDS0CJIW2rs63a+8AYPdxRbT+LWSz3h45lHFdEaJfIb1zSqStWu9LKITS89bWJW8wTUUg&#13;&#10;Um03ztDp84P6/o6pFR1ayLzzdfJkCbgDG9yL6+UuWJXDn6/+95Kiotx0yUbMSTHurJ2WFU/AZg3/&#13;&#10;dPpf02ooNkQrdj8AACAASURBVGwZNPsfHCPoOJZESJXoNqc/PsnddkRa2J1BOsN19ULUTsv2EBDM&#13;&#10;Ozl4Td40cUVCVqG1zEjA+sQn8iDRZZlxd+T30sHoo8Y1j3r3CIKAXUyHTAmQzEGUW9luPheSq2ar&#13;&#10;uRi9XUdeci1niv5c4lbCq4OVRRMDGWvgWlsYBlgYvLUcrm8rNS0ZctzhsK3VZiViz0wlDibmEe3R&#13;&#10;Atg5Wm4+TbCAmu9/rcHvr2+DKQl1RFJlcU6LVzbWlJ2KEksYW6AK0XGhLSYSvb5ODa5k4YLD4xCy&#13;&#10;BAtDkqOLuRNJ3IZagZFxogB63jHhUQ6buQ2YMctRARYYbusGLXG5Vp/b281Titw2IY1u1PYIHrF6&#13;&#10;5ftSWZ/z/e2+H2IphSQAU7x2alr8Y/Pitw94an3cGsXW11+lO++ahgn+rVngq2wIViDay7SXvAfU&#13;&#10;B99mL1FuJShgOVb9j/srOEl7n0vzG8qDvmeDDaTS66J2cYSFHavCIwdqDo5W7TQbITHSQ0kgJA1A&#13;&#10;t4wjIKpxQIfLYlwg0vL3WrSsrS5mShHtZb2McyNljFGklxQ7lEPag3XZeswAeq27vd1GUFxTH1bT&#13;&#10;0kjaktlEP1SEhwL7NUad8YTb+bLkl/7TuGnA8N5ju+G+V1BtvNyI2ztANMEmUbGrIwn3YkJpVwxz&#13;&#10;Q5UbH0ob9K2uwbgiXpwCBK25LFAxusXFW8PW1Re0IbXD1IcRsAhlZpFEubu9TdQQ9zBXqLvcb31X&#13;&#10;Q9EkDytxCiXWkSQLOGl1G+BRSxfERwR1c/ZvqCE4aUiPhXIkOE7GDd6WzGTt0YcKiCHkrLfisW1X&#13;&#10;l+B1tV1UkBYHNpH0cf/vcXIneTpzIi82Yo33QTc8N8qyzZIbXX/C2LB2U3DY8LJxvFH8EPWZfOUN&#13;&#10;ggXb7/uD8fN8d9Sr7hCvU7uFkDNDCjJ2z/ZUCjh4yIrWjjMJCEQxHpgaYQFb1ZHD3b4Kr8RxP1OI&#13;&#10;4+sycASRPTuRAhmQD/diJshguz6LUURJIwnOrylshonpxjhtm3p/oxt3LqDED3URZ/y+fG4rEYb3&#13;&#10;dVOqnuaPQFRrF4c8bsgWxnYSTOBQeUji7SvOvI4I54AsaWdSMXsMV1/u5UgbQ8beKWQjByCKhOFK&#13;&#10;lnw0zcgMCBps+iMkcCc7T/5M+zcXOnTAhaQEGlQaWijxOt8b0fmv336pBl1tKYVSFdciavvrjDRN&#13;&#10;M9vKPEMQiuVoo6krdw20Nke2rfQLb2Otkkui6PPxWDPqtGeSdOluRSgzxKkOaSDr7dIjRQkgHNU6&#13;&#10;m3XpxFNY5YzW8/0t83rD1Ug/tm8dU/v76EVlJcMMZlSK0FZQiiAmVWdyQC53vD2tED7+rAP0iEpv&#13;&#10;MUEeuOpmy1GaoAVlLtLt4IIu8T3gsbGCxM1hHVXhU/o27NkItCDnJa2olhSK5FAjZVuzmLzZa165&#13;&#10;wxFBy0nNMcEqOMF3+U5qffToYzZcDvVKQv0941NEYZUwvlJG38qxfqlSnqsFBAhH7KurIsfFe08g&#13;&#10;lNSh/1mD9Mz2ILoRvdS86rFaMigZMM70Azv//wTB17JlZ4Ig5N+75bc5NlMpqbuqB6ImIJiAO16D&#13;&#10;IIIbbnkJ3hGGmOnuUZWUysxj9tlm2d8bvu81eCZzW0nwlNDJxzRuluz4PjKYlHOVAyPBQpb6E69u&#13;&#10;4pIX34S2H+iEYiWJm69waYnYZ71+6ukGJImgAVyvpXoA1FnyNgpZw4fOOrTeAFWB5xFsvnaNLMoB&#13;&#10;sDnX2NTjok83lhgqkNaBMpP5CCN2AruI/EpyEPa+aFlkSVsZrLeq5QzRQlZK8fV8OoZecPwzexTf&#13;&#10;Ydmft51PiZhr7e84J7dHdbqEXgpEI21Ca4bIxTECz/Z85XTPwFTKxFnHBgMLbER/q6sBp5Bb1Zo9&#13;&#10;2D5yoqRITG/KVhjNaztOZTtnVwIQF7YJthKk3MpLnN9ZXTXtvM19fWDXwB1pivrern5cm93+99kP&#13;&#10;AW4lnbEn4DnnPzOi01wad99UYHKmPPQdI4LCgrwSDb9J6MWis5hYl48IKMvQi8srX3FxR04nst70&#13;&#10;jDF6ODx8jIvI+gllTxKJLUU8+3BP3SaU9QtlcS11+WPaD5HQH1Q93JbltCz/iaElLhXB9ra+FxSs&#13;&#10;Y2b+jMD/W8qva5vH8Ne7Z5gBoGjmQYUcqZO8mxdB15bdNcDlB96fp79HyqgEkIWWu4+Vv83r7gvs&#13;&#10;b1S7CfHU+cvNVZK3ZnFWES2+ju42zgu99/jPpcIITvRkSEV7aMHI/r7ESI4k3/n0gVpcayyWehD6&#13;&#10;gzTD8nGRz3I9z2mmO/DJLtpQcAt4gaThb0EPzx3q0fX196u6jvfdbjSavT2byVun2U5VLknWTlcj&#13;&#10;8MIxiWUi1IeyMgC3xVRqNwJ4tm7DBdCOEetjQpmJQ+CJcgwytvHhU3kNPseL0zhjNPck7lqO8mKk&#13;&#10;5KJi9nmD+l3ZjL7Hy46gZcmRQFyDLvOXi39/2etOS8MgDD6rBZg6egJHn3a15vumzg25ipOEFR7r&#13;&#10;nnkL4vhfFc/R60xGdqR3gj0ENsUnBYxB5oc+FSJ2goVgQzKkWAhLf39kJi8cbZTdkMSGcmyiMQOv&#13;&#10;aqqvQN1AWBKY0Ftzx1NYJ3oLvYLOtRrfmurP9KoGlMrEKncsu3lZIaP/xn6wSuhiCEXiUUZyK3LB&#13;&#10;YNgNPdhiC+h/Tqdf4TFtDjmbpQg5Y8F8VmVbPU6lp/atDN7PTuXqV0ZWAwIGMltJhdKxDrCGo751&#13;&#10;F9XtMOnGawr4jFAikJCdom8qAk8PKL9V1a5cp/EWDQecybzl99iTQ6jZNaglXyv3YCiXGFZ4M6d2&#13;&#10;rZ2d1R4fXaCwjvgQbJOnl6JIPFQFs6g+rd4jDoKHzXcy1KDp84VpfLc/BzcJczjeQ8Tf329ug2uN&#13;&#10;DOms6d3y9uFK1VYom9Vt3WGQnH6Q74P+pArBIS++v+MHcon0Vauq++mxP9sS6k+HDSvVr5MlM7Ql&#13;&#10;Y4mhKmnkv6ZWnzUqorQ46isOtFwjqmQ7eIv5DHr9BLOGZYSsikj8cp7WnAEosWqgEGixU3May+H+&#13;&#10;dt0EvesS4oXhEEMysVahgaPUUMUN7wPgOiQAm7+gyZbV1jAVAiJd3i2RX34GjY7iHzO6a/NPfWuu&#13;&#10;I0449kAOy0KKrdurK9vaJHQE2RGQs3Z3vMrPVRTS6RlanaCJlyF6rn0m0Xzi5z6ZaWWZMNlSqjic&#13;&#10;c8JVfdd4GoK91p644GHTXyegamOWIu3hPHxbszUpP1AJiy3BN5IzFCKpCQX7Pb9t8Od9ms837uFu&#13;&#10;OGrnIKW+QrL/2NKKOEFZ5y95XSE1T4X1JTBA6VRWaGtcQCUiwKgqQRi4/j4SQT7QBlQmdXoP4m6H&#13;&#10;X/z8DgH+35v/hTE+3laM4eoSQrShzKNA6iIk9tlFF1eI2lrm4NbkEJcxpTTrbDDIgCKauUFMAcy3&#13;&#10;XHCFdYaKkp7S29ulpFRKVgUP3ePldr57utPLBgdcYKGMQEuNzY55dcdnYxdjUgA4JOEIh8zFDHHg&#13;&#10;PsKExsnsDxInTyTIKDJED0ipkKKLQnJKKCWIygpGaXzxxWMUGOtQGEVaFuhJyPtG6eKgjyAWSghy&#13;&#10;klZ4Mp53VT2IWnGbvYkGAOgpsAFS2jaMTlsAtOmaZErROhBeIRRi8IpLBECCNpygIBgyUOreJoxw&#13;&#10;hQI0djmfPwjjkHJCAKPCBSMojCTmlDkWFcTnj7MiFBOcnOWYdqqNoLC2iWvyH1bDQsAsMBZUALck&#13;&#10;Sr211oVVf+vvjrmg87Y6APq2ZjmRxEubp0UTQChMt/hKJIy+2uKWcGEcuc1g7zAH9a52Lm8+JARU&#13;&#10;sy82ZMCKhbgwdlcnX5KL0RtzvlVKiZrP0A2Syoge6sMi5miLydGHeK+qTa+RlRZVoqInuxZB8237&#13;&#10;WCyGkGMJnE4WMCQYE4FQhEsCOWQGs5eDcMSJkoyOMWhEYypwW84hpb7rDAA4OcVEU/HCagKwN65B&#13;&#10;nVFnKppFw1YBTWFJiXpQfEEqE8FtoSluXNKqaSmBVCSaynTbOCASuWByyjg28YHdxeR9MZgqaxxj&#13;&#10;VCDw49tVCZ5yim4uOIcQkkshJxVwRqlAOGuPCSYAZo1YzAJVy8dcd/1scbNvAfIoQ7cpPxoFaJGW&#13;&#10;SimaGkS3Y1W0m55vZ+1wJSkmqMRUKus9IMyaLFipGFdVPdp4Xdanp59LAA1MhCitA6WSY7TFKZRo&#13;&#10;nQU5UUIRzgnMY7A0YWBSMAaJRkhlQvApehsgpR4QGpIlgjJEKIo+4UJhQJxWBUXMUCmeWV0Iu42X&#13;&#10;nFPbNlnI4EyHqS4z5ghREgBtAcI50RAzdhIghw1qgKQccO5CQJSsm6ESlhIoVJTWELPkU9EotShC&#13;&#10;EiHOK3LA9V1dUC4lJF32/ZD1TBLd9BxxLMX1EruYeNWuNBs9Q88o6ldcOtElB30g2AIIoQ+eA6Bj&#13;&#10;KhkJqUoxq8e8opl4lH3UyG1JYAGZAzAKglNpuNyfr+cACkapbhgTJHmHDPaFIVhySNPyyhSChAVG&#13;&#10;alhN1+XY7qEt/IErUQsiU+B+nqnAXS/WsOYYSgYRAChwBKUADLA/f9xQRpISYBAABhF0XRYm0U49&#13;&#10;XE/XruUQQWst9MkDBZBP89ICyATPJVeiiZkIXtvNUIpd3ojRhSa0owjBHu9stElBQlJaL/3h7uO2&#13;&#10;NLxQVSFJgMbiTsbV8YRKy3eN8KC4lOpMsnW04ovVTFHu4P7QbdtcKQBxgtDDMXd3GEby8WOlMti1&#13;&#10;JI5ARcfLeRCNC9EUrVetuLKx9H0la4ZxGqdr4FxrixjdNk2FKY4YAEpdNYk6RdbgAXLB+IY0ZcUO&#13;&#10;xugSYUDrqYoQNLxgDgmRncAIEOgYb0lFo8sowdnb+nDYYIwScoQwJoSVTC0EAvN8myZB5a4/OAB1&#13;&#10;yH7Rac/XEEMGioe++wUken2bVIspaRhLAlnWeY6p0w7hyLvaugQAD2YFEdRcppJFi9+sKSkzLOWh&#13;&#10;G51lSrFIcqZ1qyIOcIMb8Ajzeti3QBiwQEJEO4AMIreLXwHdK9GCBPO23SK4f+gKzx/bFVPGYY0c&#13;&#10;xAWWLDKhKZTs9bguSpG6w8kkTgUAWFY9REHHnHwhkIMSH4eneV4wkyPUCOLgLWu432ZGCUWcQphK&#13;&#10;8REARjiQPgEQAixYY0d8ZCZPxshUWGEsMOfeiSo5MEWHoA3MIJWcgb+mjUJCfTbYZ5AUpiX6WQUU&#13;&#10;cAkZQwpIc95usmIu69s1McpssBLGebqUgphsTSkf2OYAOOQkGyYa7wHDIshIAOaMIkAL4liqQIoz&#13;&#10;lGHBWTNrh0klKF0393GeUId32NAYBiq+ns4ckxxyShAWF2KGjBVcFgBu4w3zMmEnrJRYAlQOnJHo&#13;&#10;SgwjLaQMORO9uY5m7aOzSYheIvT2vlDawYjdeMkwZBgqxG/TqpioKPvx8ZGZb4RgBdkicI84EXp1&#13;&#10;GiDMhZBcCuGIx7gYe8VtQ/fCrlPHFfEZ55BEWYnFTSMt+Pb1h2rudci0Ua74GHDFymrC49NnFcGK&#13;&#10;XgjC0WRvL/ZtbpVyfqZVs/lRNqgXledzLEYpkmIZxI7EYLcr7+7bvfA+IixIBIzAZZ67+uBT0i6K&#13;&#10;qkXK5yQY4MWjXemFZB552TcuSQgxBAiauRBS8aqrO9IoE7xiBOY8w8D8uubkMHWkxAwpk/BG6YDs&#13;&#10;rN1thjyDPbHzOP943R0+L5vmKHY8LSbwhk36A8fsYsiwkIz3rPK8gsFD63rEtjwJNMDQchkOaGdW&#13;&#10;Y2BUuEEke2KQQqiuFFVIIxmbYFcmMZOkr+HNM1AIlmgbnWqHTLDEtJAgISU2AWA8kyBNHDlUVQEn&#13;&#10;AAtwvkrB4UR2R5W0JLWOyaUkakwdw4gSWgGeJK9BRsGlc9yOd7tdU8WrNtogxiarcQIJMEDR7PWk&#13;&#10;ac19tRNYEJT7ZsiT/kgkkUoUhINNPlooSsWGQ/OZKshobvthGpcqICYVlZwBxIeaZZq2MF022GJI&#13;&#10;pKx2bJnZvl+uCyUk0aRwiilTBjKVlAuEYUAVlg/Leilo0YkGkCCTIHOCE0uMUkkILQwAJleX0Qz8&#13;&#10;zhPIJag26ygCgBIiaILu68tX1ohYgGxqCmiYPMmk63fIRpyAoeAXfKh5i2UTbBhHVygjou73dVwc&#13;&#10;RywubF7XXds0TT1+bGOaqp5/XH/88tNfcUJhcVXkgJJcHWxEOCSmEpdsvF0bv2ODvLixPpA8mzGs&#13;&#10;BKHj0Npl7RhhsOQEG0Qq2mi9eQGxEjEn662haSiUMThdL9utoAgIllgojIldbUXryDhwU0YlYpjq&#13;&#10;to/YbFfg1ozR9RLVoS9KJj/n7OM8BuKJZ0TQBJwOZtG3ZDUrKEeyV83VfCxxasvTOwRbgE2uMQxm&#13;&#10;9RAySMh9d8dYifm2u79rAL2OH4lExuuUCqciAwm+Tk0ttdcJk+Ld6h0/DOtlyXlLGXqbmMz2dms4&#13;&#10;BRSgDmAAi0NsJ5dxjpJOJdQcrldQSYWwc4Qla2PMPrmsAwnFW8sE+fbx++5+p/oG+WWarzkGBBHC&#13;&#10;qjnsczQxrbzGOkQh6kaxSS/BuuQTcmQeTaW4EKgqGqLagkIk4cn2HLnpPAyKKEcICKsGNVYlhOBd&#13;&#10;dHNyytH5ZgjCDSvjeYGwDFXyBSXraAQpB6o5IYgNKkFss8ecpJwlots8IVitnGW7SV6imVfikgHO&#13;&#10;hPXqGoINslVdT6frAOtGMghoghBR28g+xORBIQlu2sYEACHLtytl9c1CGoLgSTuERRfBmFgkLWbo&#13;&#10;xlGDaQ0Ay1i69VqRmmFagLPhCsG23zGFBlzINhtaV14vlWrWdStDFRAf2iFa21TN+WVGiA5Ni//v&#13;&#10;v/1vlErtYYFWw6plsscsHjAA8/n2IWo5iL0WiRGYQ8iqRojoaTs0HS1CcemNRXUqtJ5DLKqCLGbM&#13;&#10;4jTyzWRb6qaKJZBLOa1z3den26l4OJElRodgqctuxRg1OQvH6hZY8nT/iftNaOVSDhWpvb0X0nsY&#13;&#10;gWKVtsuJVTjjgiysRt0CmLCinHhnrXUBZeT3vOK0Bgpm7UHPYguta9kRcZr9wvCAZQ5hurwPw18y&#13;&#10;iJlh2vPZjd5uXHEfjQVwC6FtH5wmwF1ldz9atC2/dcODjXk0ftcnDNqSUtc1hIR9fMYCXt2VHj97&#13;&#10;h5xGknC9vXOpEiRQofl1jdH2e0FzXMAKItxV9269kphJKnMOYF4JwAyy03i+JswtbQzHD+1z7WBG&#13;&#10;eo29TJMHTV1rB55+ptfrZGZ/BqlAzHO5Z9R7tFQhukQLkQShO5eg5+XTW7wc73YfH9//+fgTxI5W&#13;&#10;JMLi1kIbsrn846TvKBLNo54MA+rr9mI2xwrqaikDoBK/Ta/ybk/1NJA6ju6izsFSn3KJQNmVdCJ1&#13;&#10;TJ7Ba540SpnAYxqijBQwvxRFk71BpdRi9M1HCP2sJ+x7HT9wjT3zwlkEeQau6oWQe8mitRYVMBNa&#13;&#10;pwBLWdezA22wkQKCHFj4D0z7ZWUIXDaJW6KEBkzwMY4Fo7cpUDxN8wIBjdFwuAYPC23R7bZdXut2&#13;&#10;x1Q3Vla+Y9nSxNyxf/LeVrWyRsuyQxh93M67TsvmoLiqeKVXHde57jqXsWhrEBPJEGn+5XiHAlKA&#13;&#10;v86roe2ib1ymSvTbBx1o5W4TOCbMxaS3hnA0r95sjaDo4c6AohjhJST0HIq7XbdG3ZX03tYHRvmP&#13;&#10;zT19/mUdt4ZVjQ2wqiFk1+vcN+wWLhijVlbbOhdYMAGX2x/d85eiw1N74JC9TXPBeA0+EcgjjJgl&#13;&#10;WkM9Gtzn5DklmAKJFLDEWoNqhEFMZmtgylzs97uUc0bw9/WjykAuHuwzpBQScTN2lxN2bs9lEOX8&#13;&#10;8rV7ap1wYdFy/5AxMN7kDDjHglMYOakGmHEnq1oc057okGLBYIbtgW9mxZKRLQ7dPlhf/Ig3whrq&#13;&#10;ZXZ6wWFJkJ6uGz4MDEeYGi4fLsulBg3O/LIAtmippFACaJ2YEkzISvht/jb5dleZcOtK0GPXq87M&#13;&#10;c+nWmosymzXfbXrLhKiuA8u4YWPX7dPufvxxvUVEIEIAPf2cfSwhqY25fe5JgiTk8ZpSs3kTECAl&#13;&#10;UxKhktBuH83nYbxO8xyaTtGajNPatvee6ofuMXsnMMi33O6J6Lqbc73C1++OAcJ4djgKQLnJE95n&#13;&#10;/3ovFZo3IiTG2AcUMsMYN5IjAkpxd4R7GZbKF233ZW9weHVXsM1DjSEVkNQK6ddlDCj2oY41YhF9&#13;&#10;qu9eykJ5mfVGiQBXdxjU4q0OkSiqYs7ZgxRP1z+amu+Hii30z/HfYVCD+CnkNyb3gQJL83NXAY0K&#13;&#10;B1OZ/sPjP2mXHeQCWNbDcbyqSp5X+/j8qRSYM2bdgn0bBbOMwbfzVZLZu8937aHp4lTgzLfK72Rd&#13;&#10;KUYwVB6Whz6U4ovHEDJonL5Otha9tIuVmHniDRXXsKxQyxS9g5AHg1YRWyBSKrlr+re3DxtAQZLB&#13;&#10;dJE5AVw3PUXzunQsC5GIzqM8HC9v/7ivmWe3EoHffPDTjCBnbSOO59OfA+8KLAHmwMx5NV2zv52X&#13;&#10;17gUQgglWMPtFpAEuEfKUNRWREjSVfQWTZ4gl2+TJSA7tYhaBNdbC2tCBoZuVUPyuhV7/PlxmjQd&#13;&#10;lSJ8W6aUyWS91U6JdHh4vE0/sPDhSodWYiJeToujN78xinlJWEb7cpoQhJNPoKMlRQISFPLY4W2x&#13;&#10;JVKBoPUASRE4ACPY9FjJ+vyxGTEdSMXXnCHftRJbfMcPc/kaS+7UMVoqEwoEaDdjHsvQ81jI6q90&#13;&#10;66gksPiwvItSGU4AXWYdCW8OrQnr089P9opddERi4q6gFETVcPd5y6H650e/+bB4VbzHQvIq+5R2&#13;&#10;wF7moW3fL0sG0oDYP+/S2sTZ/Xh7z5RCqIDXw+6+6Q5lKO30DuwGtrj/9aegvVsDJLJX1OYSMD6v&#13;&#10;H44qRMtsTpbwYawpJ5n6Zgl6nWOB7gD8ukeIzfNyB4JDhdN2mrNIpvAnUhjLZN+SDELTq/F0gaXi&#13;&#10;AIZ5TEDmnSs2wq2stI5cL9O639//8ePc71rGM4l4kR7TEOLZyd28/ui4Wt5vPKJl+8gtygcyXiwa&#13;&#10;Iyh4XRN/fNBBT/MH510raC6oaft4/ZAH49agcOfCx5CkWdeMF09EBCvA2s9zrFeIoncWBfy5+TWZ&#13;&#10;WaqSSE9rHxN6Oy0thAAUyhV04G3+CBlR3pTWUythQBRW8lK+rd9pJT+mZZo9ZVxQGu2KMeKMe5ds&#13;&#10;zpEWyRgGMBKfswmUX2wet9m5KJmy7yTXqyyYhxSknVViPoLbWjU/pewPFfTz91vmtInPPx/199U1&#13;&#10;qBVtGhP1xTdCFFBlJOawCTtUn24vqW7S+rJQwmOD2lwDkRYygkwu0dSwWf5Yiy2bOYmKZRj0dq2H&#13;&#10;vyjRXMwJem5zbu/2eTKTPjeA9QlvZdn/0xeB3PXtT9AJj5GE6I4rHN7etNNiOPo5R8mrSnbVx3pR&#13;&#10;jmw6OoscmrYtcCpwIW4QOEdzO90VGbAMqOBK4AAyYJkhcWiTVlxcbHSj3pLd0/4kWlIYCQSDjGnh&#13;&#10;0Wlb+7AQYBsKxjXPKYKK1/hiUicxp8WFuu4UkhWpdIAbGjPgKXF+m2PNp3GSgk7rpam4sw7jdQKD&#13;&#10;D15JboGI+E7WycE3xR4MgRTVNKtUxrBgqRTCOEt4HrcIeDVz+7hsZ7Mnd17SbZpUq/q7/rZO/R3d&#13;&#10;rOuH+9F6ZNH04/bU7q/bLeoguVqT2X8rrqAF8xYr2FRMNpiqvI6H/lhRNZ8w5UUpuRrDg9C1lQoc&#13;&#10;7sT6u52CZxpVhqhd+29XV3dHGfzVvjVNzQCQejcrUO3Qsv1D2naGVlJMgOdEleW2XM+RsGpEgrMI&#13;&#10;/CiiTQgSCGDUEBwByMFXTFHalgVFiEhdN1XtN9/gxkjScRdwJn1rAhHWCpT05R1WtWyeznrbQIFl&#13;&#10;EiANMM1kLltPORIKBuj7XkrMsy6UdM7eYFXUQYGv9fteBUjVBWY4T+N2//iLBz6efYFT29u3pXym&#13;&#10;yhSDWpqS0NNyt7+Puf41kYLKEr1LhmNaPdzdEOhWuLsXevMw4SlcKx8qTnMF37fvLAv7EeAdcDan&#13;&#10;ir9M408d5+Qvt/G1oKtlnbnpu/tD2zI+wkapmx4P+6OlH7SSCRPmp0aqZV4pFZ7XdjlTlqoWfb+9&#13;&#10;7/b3BEt9PkGBBZHrqN0tfPn8ZdM3WUGZpoAeFrvudmp7+3svyD89312u3ycykpS4LZOijZupYN1+&#13;&#10;0Ahu/zaXXAjKGOhlTbtdm7fv3yZ3X+/8ZaagKCPFvvoAC5ODSdPd/b2gMpuIMk9Jxmf1pWXrdIp2&#13;&#10;pT93aUTFIZV6VtwJvRaXjmrfBPJxuiDGMgE4O4yoDQFXDbZZckUISxw9hRqp/Y8Z1HkGOC+2rAFp&#13;&#10;948x3Kp7gc2bmbtSaAbkatMBpWCDdqZEXe1wJTPD7vLVw0IQlFPSfcVTTpSzsO9jqdbL9a7tGXQw&#13;&#10;DIqx7XrG/8d//F/BdOmut42yoYoSxWRNBFalckCd/uMamy1GlubUwIHrc/Ceq7rMaManlDeEnHPI&#13;&#10;F4Vs6jKqq8tqYNWLDWlAEVX09fRC7h8SOnEFmcARkt43KmNWMiOFCM4SaJP08WUB3Y/TuRVq5SWU&#13;&#10;yImAUf+REOAKE9QtJg13KRCaWBQiOJpZda0W8iciNUq9d6TpzMpCZpqcczRsWja3GFGkpxgknFBO&#13;&#10;bGNcKVYLv46iJJEK3UJVz9AXjvl63TKteD2Y5B0wx+ibntjw4757WkEBsHQdrwBYzEZBDus2FXLd&#13;&#10;Aw9Xkj18G3cU31dirE6NENRhZbhwOj74AKlzlVxlSfdJOwzMD7T7RKhdXRY10SoIOstSV7KCpkCb&#13;&#10;GsAWG6BMABJaFsdxb4jMPFoyKyGL2vu5yneQlWCsXTJzH8DyFKvggbO1r6STC1wEtyiYuMzFDbRL&#13;&#10;m16XZTJi370gWAxiN0S4zUAJCkF4RLxV/ZbS0Yakto0VcOjuXs+ZPr+46dIZCY4m8eBDzbhExUS8&#13;&#10;WLjG2LedHMsvsXvDAHsWNOqa/WLQT895iitoJS8W7CiUpOEaeDGEhr0UuBbxfKg8Jx/AriGakcAW&#13;&#10;wwGnaKDo2QAAHqBJREFUU0rSeWAxwB+sqOB3dgM7PjFgyb6pr7k64jFjGJtqTGsIPAPWSqNoIZV4&#13;&#10;nT46cUQeSd4641EdchGkE46sS/KNxWaBLfli2AlkuI2bQKDZlEem9GAZ74lZE4szmxNTW7ohCuw6&#13;&#10;ymWIEDuOY399uSJL4mg/KC+L1097BfVs/YDJu/Evdw9k1JGF9MCEH4cL2TCSUYMlTFOGqcTFLAlP&#13;&#10;U701NZM5azrQMM3zeKx3eTkT4q/rD353zODmp/ORcQJ2hRNEEqAbPkoDuyQEawzbCBwxXOsPMTU1&#13;&#10;Y7UKmNSp8nChHAe7gRoe2huwS49rj5C1KSMGSXfbPvJqD1iu3PnwFCLYVuOSOGBTOVQX9WYwTchP&#13;&#10;08FXoQVzQUbU1aV+3w+TBZwOusAB3/K61oA/YyxowTR7S2I+C7TF5XVjUeeZ2nCE7I0VP1YSMRr8&#13;&#10;e7pnYEu5ZE96iigkUGdOGJ1LVuS93GpeD3OsU+DpkipotuSCqxUsfeVZBDQtOctIx81aiBADqgSW&#13;&#10;ZJ5rknhPiBRL1Uylbv3iYcBAp3u2drX18UdqabtJyXerJZKjrkPQOpEw+KAqlwZtL5pkbTM3gV5I&#13;&#10;gzAKFIDsPMsiNlOEMSc4TT2NoqM1CHvnaOvBzq6zAgsgTo+s6FbKLSA/Xpvk9IbnvaueVXKuMiAA&#13;&#10;VJq2VP8w0yefRWBqgC4C76FL3MFZe6wz9sazj1ZG3i5jUsEzbDfgAqPMaJ5+WueIQlnY7gnlDgkw&#13;&#10;2QQcVez32zs9aPySKqgUUNe9sXwfhQAUN5YWFWHMxACcVdNVa5yjbIKUkALIXaYWIclT6GOJcOVr&#13;&#10;QfhowmMTv7/YZWnEnX1dywMuEkZyr8XK5qC34vxtFZw4bkEzI80BQriikkalP1hkZeKXVkibHHSu&#13;&#10;CXCthBhzXnxcfNWoRRVP0QEL4H2STA+q+ZBY4x0ifU4k1u5MIeKFqo+N7o6WMLDpWt3PFrOAdpZe&#13;&#10;HjNrSGHIZH9v0C0jDZivCDFZd62CBLtNQENa3hJUm6JBiZsZd/xAKq1AgZdl3ZXj6mTWDfOQPMfN&#13;&#10;1JyU6y0d/mWazzRuFskGVdHdSninaZn2jJf1WEYCU4XrvGWqGQKWErkY3BVHSOVKWXyobsHxLZCg&#13;&#10;YRaRppZ0uzYRTazhNZv8coeyhnUOWSZAMTxUALTpxK4D6VEEtVSOEoYnkMKq5y/xWEJc3KYeKhME&#13;&#10;3p0owmArQSLakgBXovwhfHF2Q21WBGq/EEXel/e1xwXerRYATB0DPUAAZESplE1wGYoahfePsUiI&#13;&#10;G0AYXHYE8QpmngTZIGONSPr6tSU9iMjcMvgZgGGHOYRgDSuf6UzMdF8VG+4HlOayrIMnS0UTdDr2&#13;&#10;NMdmE6yQGNuLX/bvEpB641CGFqLZTaXJtVtfluCwCn7AeqWSahZQI5e8CSjQLffpycrAuAK07ie/&#13;&#10;AcCqDOESOERtA+sesCGtS/FJkpp9AiveUxiofWM99B03t2vjgdGXArEJAPJkeZ9pdGUl8jB4xyDD&#13;&#10;gmu8YkOZY3EC7cMZSXKe7X1CmWgx4jt/70qwuWMoY7BgoHfV31CU4ZyaOjsQA853LbHyVDNYZZZL&#13;&#10;j8C7xWLDKgNXxN7OKNwCe6reLzyrHaRqSa+hVf545Pnp5RI7fFe7Wpf1FV41jrTZ4zfps29KC8eC&#13;&#10;GhVp8TysJWo0qIZjpJe3kN2IPEIanXYnSV6zJ8AdzD7XrE0T9J8Hsy5JgFjFlcB6C9Dny9vtoJg3&#13;&#10;fcOVIPEdkKN6gFe8qHeKXMMYKcnHzyHPvK8u1OeI2RFqXOX6FxRQNPvpBJMCzVwDjzDjuQI//Fss&#13;&#10;eDLZAUVsP+ukceikBs/de7jVVEx1iQzNOjUFUdR4l2mjqnaxGROI8hbw8FjsvI0nPjEk0fFh/+fb&#13;&#10;1yzvH5RP60JLuAjENwJiobwu53sgAwjcrigIRLp+9RvFfkGU4xzO71KlFhnR0EgT2o6fnkuxF5xG&#13;&#10;3w1hXWoqtooRN4K0AT/tAXktllAatiCWK1Ix8/qqQYX1l4zcyzXCgxDYexihhM2fcNsrQii351vP&#13;&#10;KaVWso1+yKGTr5x4+LhHWt/gOlVxuZBdiTtGjjxPFKWhma4wrzt5/63xAqfs2+Hp1MEwqyHYEwnM&#13;&#10;kGxJAEC11QzSeobhcqvUriqOkBVKDuRqVqbglCiLRhCymTOS6S632/jWquzgVW9cQCCyhjgXwvnx&#13;&#10;8+ej3ziktNlWcH9kv6GIOS7jXPcQnt4Ep5iT4sXmXzDJy9Oytw+wkLoZvFwfTKdHlvKzgdeHZREC&#13;&#10;gh2yo/qLdbtpncR3gY2ktZnQDzzZnkKX+lyHrkbMMECTBq53u4VLLCIMDMnNx2lxR5YiPUmT+YK1&#13;&#10;JFWNZofer4kcEFIvu3vstpftgjlHEZuBvQS8txfI1uo638gQcOI9ejK2E3KUPAoahOCLC1m1je+N&#13;&#10;JQVAjPm9oXNZKUh3+5bZ86m0K6gsPB6qNeg/P9UgyCQLZggVoyMhKi7QehGFdm0BjPFqu22quTzW&#13;&#10;jZ5O15ji8kK6ejJp60ggkRAwcCr5rL9+ZywTGWxWsG8953msHimFJffP7XlcgF4FINyhghlav5Km&#13;&#10;4L6uIyS72uOpyLUitQ4fUtnr4qF9gBoxV4wJZMdQlg0+0hem2ZyhTLnu2e52ma11meUADmZefzoe&#13;&#10;TUNVq9bLqSpw6+F1/CaqOiU1arxmWZq7kDYGh5nj7UnsT+5SIyLlvC47XObDvSH5to6/tGrMKKNs&#13;&#10;aGyblE1R+ODONd6tiKwKrtuG2XhpqgLwaGNGX3zobDvX3/ycS43AQFwYGOE4btur5SHqf8kTb0G/&#13;&#10;eJyftoQsR770ZXKR1Ht+Xdd6VoL62wx2zRKCrq70/mbfZGkS1blfc3/3WMO+iY2HuLMo07SirfUZ&#13;&#10;dE3d9zG6DC0lz5lRNjRgud/senjqEHU67tfiUpPzjT9pf+iayWx4zHNPLIEGEfx//fp/ag6mIZfM&#13;&#10;smS38bZtU2PEv6I9kOzup5047R6e/plBuuhpKufD588e4KlZ9w0Z2A4tdNqt0L/cE0cvL1f23/26&#13;&#10;ZzyScEvny/d9rRqC68kusPVQmCJsdx2/noTAXdMAIXmXbu4bOXiqnvGoJOCAneo55AqbnoaJD/m9&#13;&#10;QSxv+Ro6j1937W4bPQgZAwwggLLUikheV2lAzm0F+hb8+/Lf/oruQsFVYYeml2uaPW6qww7C0/VM&#13;&#10;WBzHN1VVtxHOEKZ9W9wnLGK29E4+Te+/t9cmrgtCBh4efryMvzz8hxf+zV2yCy4hwDbMcT2NN9Hw&#13;&#10;xNHt7+HXY9eSZZX7Xb+/fXsDtPTVzz7Et/Gt24F7cdCrOT4cwMNH2DZr7b577iL4d//uFGlHsz2J&#13;&#10;9r6zRqcEdpRYp4dDc82KIfs23aqH+6kiQvDzOA1O4WP0mWyzQAvgDNfHQ6xrc569+YtsD5dioye8&#13;&#10;K4kARHPFkVlR1/36kr/DRJLcz2SAMXZcKzWwtLstL0fWFwU2FUn02htEkSetTKCnxy733yGF4FZJ&#13;&#10;Cozj/OFeR4izFcFPm+SpwZt9eG7zKprudTLuRkP13lLAtmX42XiE3i43CFl67PDHx+XHjyx+aTp5&#13;&#10;9hdd2bkEqR69h/PiTBfz6FMMJTvuNtG3TS2VZjc+DoJ9ob3ZpshD6sjIY/eKIlprhgdZljG2GEBv&#13;&#10;mklslu/UY4t69KjJm43IojaK8DTCf1S7fdU9yfMPt9IkrK1mPctSgBJ4voa5/R02ADG2+/I06BuK&#13;&#10;ZPxh60fwmQwBwVDx/v45Rg222WN1iwZJwbs9ZvFABHfpU31YSuB39wXhyzipk+32+z+X80pQ/Ynr&#13;&#10;fEtkBcuv++tLhwSIpKpN5RkN9vm+g+fTdVBnZ37uxXFfff32HQAqNEXYYENkaufhT/vtUUPu2m5Z&#13;&#10;O3RbJKDzi4m1n1I4Zft8qAPW5nI+MipsWqqlF7KH/PCRz4tveGcWjaPgIaf52oi3Z/mfiOp+BAet&#13;&#10;ifeHEKafn4f4RtXP96ebMYXI5o0UzYu3GOToRZ3aI0gvb82nnufkx+VfBHqnknmqlvStXjIScWPs&#13;&#10;HlrXFtHi/ihldR6vvOk9ZndzPbt/SIGFquk2+QmwLP5AJ9IfrqsnqB57RNa3x2ZXzbCmfP/4802P&#13;&#10;SMGyc+gsowkDDV/hUiGqv1/6KsNAPL7k6lTZ/VPTIrg+/cQDXHAfft/iCX8eEjRL9q4cPpePeY6I&#13;&#10;vZ+3WhxhsN7bh+NxPEeUsYlZHgZaN1fD/3zDh+pWpVpkAgw6QLEO3Xj7aGU5Oz/cPXtdHvY/bfO5&#13;&#10;rwkhAans4W86eJ3rUsfhQ0jO3/V8ObBymlhD//z48yj/xnSKJ1tTMS4XSmVwJc72+IgZBUabWYi2&#13;&#10;f9quG7pF/7hzaDEgKsi6N98D0hLGyG7X3QEs397O/ZMgbSkS7J7vyvm/RDvcbm55Ar8WjHJmEJlF&#13;&#10;+vbTshlcYm3it8nFdV7ff+z5nrlkAbqSvBTvguY50SgPdzIlklF1III7SbK4Xf03bz7f78bXd3i5&#13;&#10;WHVMm/+laq+9/FTRoEI8okVDsPx/OWjF6YHBiLhdbzWPE3S7fTdPZ4p3tZrN8j5wAoFEm3WQ4/2n&#13;&#10;+O0FU/Tw5UD6Mv32/o/z5en+EwFA8CcQrEgWWShk8/5hppmR4Dn7lowvC42zNWPu2LO2J3/BNa/M&#13;&#10;eroTHUHtx7rBpqEfgT3sa06f9+2buChge7EPE4+FzQB9j97zSco9hYwULFv88ofzKdGWFspTFTYX&#13;&#10;L+/b3d0B9cl0GwsilbMJr3/525d4Wl4kVfUQNlAycMGKPHy8InxXqWFfCPPre9VXp+u12u0y+AP+&#13;&#10;CTihVaXk5C3FYXVxsv5pQn/23HFEVHVHZlsWJ/j+eLlslcKK2jjbf9vyoT3Sq4vmkSsKMH0zZpjX&#13;&#10;NJO77q/rsN2aVdZkL/lp1ve2Nhu86fgLRxtaa1FtkyvlktOtq8DtdOAdRjQR7ppawNOjEjqU//Y5&#13;&#10;yL/b3+thT0l/IF0mkT6QCjTHUXMk/stvf0rRYmYxxUabI+9E5Yrs8uEv3377xglK2wSHv0pFv//4&#13;&#10;toXlF6nA7UpmexCdmep1f5J1ff52evz0qTrjgbbi0P74+rrb//XrS1I/swJ3nO5vkw1nr/9lh1tJ&#13;&#10;GFzzENqYKnrgP0OM4YZbLR3yf3z97enp/jS+0EPyH+/3rdrV9PPw+ewvt/cPsGZDGyyPX39opdkj&#13;&#10;KK/2cmk8r/NuEafTqLOi9HogzZq2cKTD37r35dvDozq/eTngxZWzlccqts9+w/n7slR0ZfiLCyuv&#13;&#10;/E/tY06Migb5b0z219VZqWT5eLu4FlCm81vVLjFhDAQoFOjnhy/X9w+zPy7fSAi5sNCLXS0bwejb&#13;&#10;999+hompKkXssnB0rXjodiQuc+CrWHl/qtuuzS+rr/C/5g+Zea8OdkbffruS/9jH3/9IKnxzf5KG&#13;&#10;xWxapW7n8j/+VOn5bVk/qB4enx6q3eHkNCji+u9VzR5yiMi8w8xt4b+stK0fl+/X/+HTP6Wxp3X/&#13;&#10;+vb9L//9pz8YrBKEbYWGg/3P//pcN9As0+F3rymC1X7/6wn/vpa0Ta5n+wmkfSc+Lu/Pz4eXy9fg&#13;&#10;4bxNT72Gda/ZQh/g7aKPt6GDWEHnPs8IVsfWPcnr//MCaSf748Pl3fzPvx7gunLrPO5zhKSv38KU&#13;&#10;7K0P1aiX/sv9/PLha+Bg+GXc/w6uR3YIv2v+bHQYXj5cu/+lrouy9vx+vtt/smTNDPz5/rr76Sl0&#13;&#10;dAwLljkHTOzSDbtAmcnNtPyRhnpRMLXfOjcoARnTWD2jFztcePmy85FDebhppuVVSSB5hGjOmP/+&#13;&#10;uj7vdm3aDpzBO0528iNe3Ay6Vr39+Pvfqm5aX6wPgHeH53S6/SGGGOVY1ddvI3yfDVghVzyeXr+A&#13;&#10;PC7IK8MdYVewdWH5+l++PKpf/tosV7slNrukToxQfInIyecsXu+uArnSVHt0feVaIiiw6CGJf76u&#13;&#10;tG4AhdfX3ySRYU6y0du/rx0HP3+SSDVZv2eRFuh3J3MgA42EQBV+swdFKL0Oirj3en4/EaQ93VXT&#13;&#10;MsYfx/+p9nnf/vJ4c/wysXq5rrVOIP//BcEHruRGYgDQyqxiJjv+NLMjCcIGeA3bV/ElfFoDBmzY&#13;&#10;kLQaTfihf7OZWbnK7/3c5VeyLJdh/baE5S1LfFmLy/X7xx/EN4kB380j8mv/xz+Lb5XdVx+eL6Ft&#13;&#10;zk2WFXbPoTHB36xJXw21DCT5i1OVcJ8+tumOTc/oF/Yio/q3f/2X7kuHs0/j87TPSr46f218rz/t&#13;&#10;WuCEuXoNwcJ9RQiBwa8KWZ+lpZqXlNFmaryFxen0m7zQZHtffXLfjll4/a/XIj1imKModTogLINZ&#13;&#10;l2OWetb1Wy/dx9NPRk9U9f/00P739+XH7Ontt+4cJtmdggZ1WUdWz0AaJCDfKdB3ldvCXFa87U46&#13;&#10;P75e7V0TQ6ocxRaRdr77+RzQNsvh+hIBhj+OyPnKpyR3twbZbD9+7k/Hb/PVp1G923nLzj9/7OnE&#13;&#10;0aF4qGat5GaYL+zzvDy/cw2/XDRF1e3ZZEcqbQZLOlPVrIOxSc3z+f3N0JlXjRt0bsjDIZHj6KVe&#13;&#10;iP3x7tjN119ev/71rtz5vuC0n+ZLKk9sJ/0WuabTwmGw0wy3IorULi6PYkX9FxNaWoCXecv2ol9K&#13;&#10;nNs5Gpy+L/R4+pT7wYYzqBt9Smu+fh4hEMWoHFyv2h36zV7mDezLCtP+MmAv4UhBVF/f/qf68R6Y&#13;&#10;a/nh9EXNNBFPHiEklzjB+1dxsywinqR6NMyHx31lUyWKVPa6ILv0G8TVzIaheBn4OY7/+Hpo7xVg&#13;&#10;hEqV6XCPwXPG9/5t6WWIuxAEFR5udz+14365zvHT/ZO7yJB2+yZR186ddl8+/2e+O5nQ7CC69p3G&#13;&#10;K68DphTzFEjnB4X/4+d/90ARAQWrRc4LLjLGUsjfKXfb2L99LUHzv19+Z5TkeUq49RE9v3Vpm1Bn&#13;&#10;lvcFGbplel9mpl9qyt9iljHTd2Ndtoh4RqhcFhYoOx5tjIiSkMjH9DhNY0LxbZ49tAFYRMI8eTPg&#13;&#10;8/nsQRdmz9rqohY4xzIxyoBbv9C0mfRX4GBdtFJtatrKslRY80CUNMZYxEhWlMorUYlc0jFq6ME2&#13;&#10;rRkjo9HGWrdOOOH1rp6WgVGBY57WOWQoakyZ9Juzqy0rVuA9rxkUANAkoXy49rG2QNJE8ABCnI3z&#13;&#10;MSsEJuC2LdClBCxO3WB+mi5dQblJ7DxYRulh1xKktlUHhD2Ek3qGKinz5ssfzxgRlbi6bu54/n/X&#13;&#10;54RSrZRRlljtgrter2lxh9yapJkOvts2tQ55nvMtemaXRWkV6qYWgg7LvCm5T4vrwgJQPEVZJEIE&#13;&#10;jLGLPhEoOGwU4C3DHgAmpA0l53G8OQtCIKIhDPDr3LMi3d7eRVEM85KgrBKo76ckyWDJvRq01mVZ&#13;&#10;3jr9w+7QqzGp0kOahWiVWUecJ3odupUnJUP5/gNfu3mfNVf1sklbVG3dHAa3nUUCAaTpaVtulKGi&#13;&#10;SnORdzeJA8x5usStYTxNM8oo8tuv31/3+z208KrGjCbbMEgPEEEsT/t1yWdqYC8SFoIDpELexxiJ&#13;&#10;RtXpcH2/+hgG/8ZXbJG/jNftFtt7uqnw+5fXh0YIskcc8ZKDKBKKEQwokKyNTGQOwGV1bfDWQ+Ph&#13;&#10;gkY0exl8YNSuiCJwPuwWp1yEnLLofZ5iNcngbLRGYbx6h7wDzn6sz7NT2a7eFIRMByMLwZA9nSvo&#13;&#10;EEIswdwwkutNBu+9NLoQCCF9vQx9V5RN0TRAxkv/RyUaO1tXSe4+uMTFFKZpXRGKMeaUIuGTpAwO&#13;&#10;m6WnAuMAvXZBg/Qhn7tFjTJzKJYJxbip603Zskg5pTaM0417EnklsFsnwASGQa1h5Z3r8iSvs4qK&#13;&#10;DUMUnU/yxlhNEvJ6fTnEWhdcblIkHKnZ1SVTwY8bPqd6tmaxhigQUqU2bRSEsTk01rhlWYWkCs5F&#13;&#10;WcUAvPVqMyJNdWFZZMBF6KHi7kkkarN3x4fZmts4Yxzm5dbpWwsf01TgqCeOqI/YeOfXujxpsO0e&#13;&#10;a7RmXm2U4Ze3bxiTZVuS8vDWb6mXx/1hnbeAVoITwpLD+Ywwk2O/KQ0iRDDph46lfJhHuWzOxPP5&#13;&#10;iZC+Fcdh7INzOMQLUHWalJyYKIx1wEWvrMjT4dbFEDxCPA8g8OjYhubSFxaa9ty8rdOn4rBu8+7Y&#13;&#10;AFUTHh8fHi/XFwA8RGzdTN2mvORaOs4yFVy0nkZAAbxFyTlw3iWBf9o/zUpuVhsfvZKX/pbWNcLy&#13;&#10;4f7x2/PbsqgMaU73AAAnvPz8LWK2OQt4tjrIUcwoTkgcPMoF+/h03z3feIJmYzQMCKM6F8GsDJWL&#13;&#10;nb3Ht2Fdrs9OguADTwVoqB9vKNK22L1M02HfwugXrJbLZZDLqLcW7yjsDvu7dXOcJg7SXZVfvn/f&#13;&#10;fXiMCAkhrEJyuRRF5rxBOMUReERerre7ItPerHrp177GZf3Do3NOjat3dJze04xkMI8Al00bIU6Q&#13;&#10;qxvsPGWsStK82RUAAB3WaEIiBMSYRmh0ICmz0IfeLMRP3fX6+gIbovopGipI2c8T5KQ57jCS22oJ&#13;&#10;xNNtaJoyGMoFidE4CiPQFCRN1ub1/nv/Dec4mQnhbLcvXdRxDotIUfAM4fH6nu1L5EhKco2lUjLh&#13;&#10;vKR0sy4v63VTGI41OA56XYI8EKEYOh+OIMRQuafsb8u8AAEAWYdJVu0BekcgT1CcugsjyQgJAx46&#13;&#10;m9CjtpNS0vLkzKH1aJVhRcOgeoEp0E7khzCMmw86ArD2Gw3eAQwZAUFwVhXZOqa08Mvci4y9Dl2Y&#13;&#10;a8zNbfpCt2RLLELs+j7KYTHYOmzjrAsHaVoc7h4wQ9qMlPFllWaWMm4WJbfVFIB5Yx5Op9+n+fvz&#13;&#10;r21bHfY1WTxgkGBaFdXrxcVy6W/jfnfQyuIxrOv6vrw/fHi4jZLxMs3itmroIAEkT/iFLnkmtmWa&#13;&#10;VydKhBCyl7hvi2WYc5bewpqVAgFICCaM/OnhSRuzrOvyPtNK5FxwTFcAl9VAwisubt8/Z6dWEhDt&#13;&#10;oJ511e725zspvzGcqRhEVeowIR/XcRJ4BxgSoiY0Y2Fz4MZEpSwEYaHozClQ63gsi0s/AZYwO74v&#13;&#10;EhGudEyJVqgoGG2z7MVqQdOp6+52u011/bSKVHTWtumesLCpHoPcqDHEkNclHsfJeQg5pYXnq1m2&#13;&#10;LMsSgE+fdn5DeoqzWitRhgzzQ/FY7H797feqqD88ffq1+/zX/TFQhFNmbMAQZikPQewKrKwsqoL6&#13;&#10;9v32ch1GzLjWKo3Zft8oLUXpmt29dpDMS7fNWcaG26WfQyBRCAyAfjG69Ow6Tf04P5WNNz76gO59&#13;&#10;mz+so0oQt9wEzMo0z1gqrSNQE0KscwAEThtKKcdTWT/NanLQIkOYoj4amsCRrSI2OEgGjRFnA9St&#13;&#10;vyUgcevFu0gJ62aTZcViNpDghzrLgnAYWBgrUSxBZVl20rU+UuIgDRgdwPev/cPxDvo4y5eGp0rb&#13;&#10;ddNIsIBjmhYRIhtVIjihmDiEjXU+FFWzKtMUYVQGchHCytfE2Tl4+flmK5hWMP2H7YCPCNG8KPMq&#13;&#10;QBAZw95ZFLKHP/3ojVLLCB2MPP7yyy9YpGaNjLCmruXl64c//7SqOC16mq9pJpw1EEQfHc+PZVm6&#13;&#10;zVu97YvMzMNs8+Nj6SdzX51UFT/eH1wAmzbLPKdZ45yrYB58ADwxGBI2x3cACOjGW85JQXcOxu/v&#13;&#10;b7unlhCBKLbe3e+qqmy3RYmcpCGtGq7NdFUOKx0I6qb+Q1rW7Z12LkDUpjtHrMeGeD1NxAV1d3eU&#13;&#10;Ed8V5Ya2TnVyIi5oEBK1xbMA9ES9D/5l1lnCIiOeQbzWRbZqGzEVeRxGz4noLsOPj3d/oMlaCxfH&#13;&#10;qbDbWmVp97pYohLBtbdN4LepZ3W+fzwHN7z++o/vz9+Jq9GRQweidjSgpN1xCINUiJDhahIK05TN&#13;&#10;xgBvxE5IKLFCat2ij0LAYdMYEi1tQXaznya5YE4KkWRFM9tlUNPfH/8yTVMqsoxDi12VVUE7WlXL&#13;&#10;tS+repGy+/ayOx9A8N5qizLZdcGH+0MmVRmi9cCsHkBs0yRTqxEV31DwUkLvxYK/zQPnSZaFaXpH&#13;&#10;JINILG86SUZtLKFkcLaArUUrYLZ7m4AtvHMNXDtGQtQiZcQxzhuP7WpnYjhPQ3A+zdL1plKc7PeV&#13;&#10;MvP+7gcQ4n63t0Q17cdJ9g64IwSe8OHaZVwEGJHgbdEkkC3Lu/PxdL6PGXbSkoRhRrHZ3DoV7WHe&#13;&#10;TJ+o3PF5W093ZywjjHCe12ARLUUiEkJRVhBJqO3GI89XjO6q1kdYt3smuAGJlJL4mwn8tXtftSyt&#13;&#10;E83JRx2jabLEWNEeGhsN5EnYpjzPo7JVdoQ0/O3vf/5+u7acfP72agAUlBeG5U1pYeBNTDTmWQ4h&#13;&#10;RpRgQgghz+/PJCF+i3711GCXroLgj/dnw2mZ5OOgnIXS9IEjQwJfC5EH7ePx7h4MiwlgXG8qbBPc&#13;&#10;hgtIIli7vmyz4XIlEXXQ7cuibI4eJnGePz4+bWaaZU88nazLkmKd1/8H0T+wXAktOhAAAAAASUVO&#13;&#10;RK5CYIJQSwMEFAAGAAgAAAAhAERI27rjAAAADwEAAA8AAABkcnMvZG93bnJldi54bWxMj09rwkAQ&#13;&#10;xe+FfodlCr3pJrFKidmI2D8nKVQL4m3NjkkwOxuyaxK/fcdTexne8Jg375etRtuIHjtfO1IQTyMQ&#13;&#10;SIUzNZUKfvYfk1cQPmgyunGECm7oYZU/PmQ6NW6gb+x3oRQcQj7VCqoQ2lRKX1RotZ+6Fom9s+us&#13;&#10;Drx2pTSdHjjcNjKJooW0uib+UOkWNxUWl93VKvgc9LCexe/99nLe3I77+ddhG6NSz0/j25LHegki&#13;&#10;4Bj+LuDOwP0h52IndyXjRaOAaYKCyWLG4m4nyQurE6t5Ekcg80z+58h/AQAA//8DAFBLAwQUAAYA&#13;&#10;CAAAACEAqiYOvrwAAAAhAQAAGQAAAGRycy9fcmVscy9lMm9Eb2MueG1sLnJlbHOEj0FqwzAQRfeF&#13;&#10;3EHMPpadRSjFsjeh4G1IDjBIY1nEGglJLfXtI8gmgUCX8z//PaYf//wqfillF1hB17QgiHUwjq2C&#13;&#10;6+V7/wkiF2SDa2BSsFGGcdh99GdasdRRXlzMolI4K1hKiV9SZr2Qx9yESFybOSSPpZ7Jyoj6hpbk&#13;&#10;oW2PMj0zYHhhiskoSJPpQFy2WM3/s8M8O02noH88cXmjkM5XdwVislQUeDIOH2HXRLYgh16+PDbc&#13;&#10;AQAA//8DAFBLAQItABQABgAIAAAAIQCxgme2CgEAABMCAAATAAAAAAAAAAAAAAAAAAAAAABbQ29u&#13;&#10;dGVudF9UeXBlc10ueG1sUEsBAi0AFAAGAAgAAAAhADj9If/WAAAAlAEAAAsAAAAAAAAAAAAAAAAA&#13;&#10;OwEAAF9yZWxzLy5yZWxzUEsBAi0AFAAGAAgAAAAhAKfEFt03BgAABh0AAA4AAAAAAAAAAAAAAAAA&#13;&#10;OgIAAGRycy9lMm9Eb2MueG1sUEsBAi0ACgAAAAAAAAAhAMozx7ySmEQAkphEABQAAAAAAAAAAAAA&#13;&#10;AAAAnQgAAGRycy9tZWRpYS9pbWFnZTEucG5nUEsBAi0AFAAGAAgAAAAhAERI27rjAAAADwEAAA8A&#13;&#10;AAAAAAAAAAAAAAAAYaFEAGRycy9kb3ducmV2LnhtbFBLAQItABQABgAIAAAAIQCqJg6+vAAAACEB&#13;&#10;AAAZAAAAAAAAAAAAAAAAAHGiRABkcnMvX3JlbHMvZTJvRG9jLnhtbC5yZWxzUEsFBgAAAAAGAAYA&#13;&#10;fAEAAGSjRAAAAA==&#13;&#10;">
                <v:rect id="Rectangle 1" o:spid="_x0000_s1027" style="position:absolute;width:77724;height:100584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GMG8zgAAAOcAAAAPAAAAZHJzL2Rvd25yZXYueG1sRI9BS8NA&#13;&#10;FITvgv9heYI3u2kbJU27LWIQPASs0UK9PbLPbDD7Nuyubfz3riB4GRiG+YbZ7CY7iBP50DtWMJ9l&#13;&#10;IIhbp3vuFLy9Pt4UIEJE1jg4JgXfFGC3vbzYYKndmV/o1MROJAiHEhWYGMdSytAashhmbiRO2Yfz&#13;&#10;FmOyvpPa4znB7SAXWXYnLfacFgyO9GCo/Wy+rIKDcdXquT7WtNf14b1aHOeNz5W6vpqqdZL7NYhI&#13;&#10;U/xv/CGetILbZZEXyyxfwe+v9Ank9gcAAP//AwBQSwECLQAUAAYACAAAACEA2+H2y+4AAACFAQAA&#13;&#10;EwAAAAAAAAAAAAAAAAAAAAAAW0NvbnRlbnRfVHlwZXNdLnhtbFBLAQItABQABgAIAAAAIQBa9Cxb&#13;&#10;vwAAABUBAAALAAAAAAAAAAAAAAAAAB8BAABfcmVscy8ucmVsc1BLAQItABQABgAIAAAAIQAKGMG8&#13;&#10;zgAAAOcAAAAPAAAAAAAAAAAAAAAAAAcCAABkcnMvZG93bnJldi54bWxQSwUGAAAAAAMAAwC3AAAA&#13;&#10;AgMAAAAA&#13;&#10;" fillcolor="#654b00 [1608]" stroked="f" strokeweight="1pt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28" type="#_x0000_t75" alt="Decorative" style="position:absolute;width:77717;height:10057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MJxLxAAAAN8AAAAPAAAAZHJzL2Rvd25yZXYueG1sRI/BasJA&#13;&#10;EIbvBd9hGcFb3USl2OhGxGLpsVWh1yE7TUKzs2F3atK37wpCLzMMP/83fNvd6Dp1pRBbzwbyeQaK&#13;&#10;uPK25drA5Xx8XIOKgmyx80wGfinCrpw8bLGwfuAPup6kVgnCsUADjUhfaB2rhhzGue+JU/blg0NJ&#13;&#10;Z6i1DTgkuOv0IsuetMOW04cGezo0VH2ffpyBKt8fWqlfV/0yDO+fz8cFSeaMmU3Hl00a+w0ooVH+&#13;&#10;G3fEm00OcPO5bV3+AQAA//8DAFBLAQItABQABgAIAAAAIQDb4fbL7gAAAIUBAAATAAAAAAAAAAAA&#13;&#10;AAAAAAAAAABbQ29udGVudF9UeXBlc10ueG1sUEsBAi0AFAAGAAgAAAAhAFr0LFu/AAAAFQEAAAsA&#13;&#10;AAAAAAAAAAAAAAAAHwEAAF9yZWxzLy5yZWxzUEsBAi0AFAAGAAgAAAAhAKAwnEvEAAAA3wAAAA8A&#13;&#10;AAAAAAAAAAAAAAAABwIAAGRycy9kb3ducmV2LnhtbFBLBQYAAAAAAwADALcAAAD4AgAAAAA=&#13;&#10;">
                  <v:imagedata r:id="rId12" o:title="Decorative"/>
                </v:shape>
                <v:shape id="Freeform 4" o:spid="_x0000_s1029" alt="Decorative" style="position:absolute;left:76352;top:65989;width:1369;height:18258;visibility:visible;mso-wrap-style:square;v-text-anchor:middle" coordsize="93518,124690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e7xXygAAAN8AAAAPAAAAZHJzL2Rvd25yZXYueG1sRI9Ba8JA&#13;&#10;FITvhf6H5RV6Ed1UpNroKrWlVZAeaj3o7ZF9JqHZt2n21aT99a5Q6GVgGOYbZrboXKVO1ITSs4G7&#13;&#10;QQKKOPO25NzA7uOlPwEVBNli5ZkM/FCAxfz6aoap9S2/02kruYoQDikaKETqVOuQFeQwDHxNHLOj&#13;&#10;bxxKtE2ubYNthLtKD5PkXjssOS4UWNNTQdnn9tsZaMPv8nUz1ntaycPhbbjsfTnpGXN70z1PozxO&#13;&#10;QQl18t/4Q6ytgRFc/sQvoOdnAAAA//8DAFBLAQItABQABgAIAAAAIQDb4fbL7gAAAIUBAAATAAAA&#13;&#10;AAAAAAAAAAAAAAAAAABbQ29udGVudF9UeXBlc10ueG1sUEsBAi0AFAAGAAgAAAAhAFr0LFu/AAAA&#13;&#10;FQEAAAsAAAAAAAAAAAAAAAAAHwEAAF9yZWxzLy5yZWxzUEsBAi0AFAAGAAgAAAAhANx7vFfKAAAA&#13;&#10;3wAAAA8AAAAAAAAAAAAAAAAABwIAAGRycy9kb3ducmV2LnhtbFBLBQYAAAAAAwADALcAAAD+AgAA&#13;&#10;AAA=&#13;&#10;" path="m,l93518,r,1246909l,1246909,,xe" fillcolor="white [3212]" stroked="f" strokeweight=".24036mm">
                  <v:stroke joinstyle="miter"/>
                  <v:path arrowok="t" o:connecttype="custom" o:connectlocs="0,0;136913,0;136913,1825798;0,1825798" o:connectangles="0,0,0,0"/>
                </v:shape>
                <v:shape id="Freeform 2" o:spid="_x0000_s1030" alt="Decorative" style="position:absolute;left:22860;top:99212;width:31566;height:1369;visibility:visible;mso-wrap-style:square;v-text-anchor:middle" coordsize="2156113,9351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BmLvyAAAAN8AAAAPAAAAZHJzL2Rvd25yZXYueG1sRI9Ba8JA&#13;&#10;FITvQv/D8oTedKOFkkRXKZUWDyJqC6W3193XJDT7NmRXk/z7riB4GRiG+YZZrntbiwu1vnKsYDZN&#13;&#10;QBBrZyouFHx+vE1SED4gG6wdk4KBPKxXD6Ml5sZ1fKTLKRQiQtjnqKAMocml9Loki37qGuKY/brW&#13;&#10;Yoi2LaRpsYtwW8t5kjxLixXHhRIbei1J/53OVkHK+0399O3edWWH7Pyjw+7rkCn1OO43iygvCxCB&#13;&#10;+nBv3BBbo2AO1z/xC8jVPwAAAP//AwBQSwECLQAUAAYACAAAACEA2+H2y+4AAACFAQAAEwAAAAAA&#13;&#10;AAAAAAAAAAAAAAAAW0NvbnRlbnRfVHlwZXNdLnhtbFBLAQItABQABgAIAAAAIQBa9CxbvwAAABUB&#13;&#10;AAALAAAAAAAAAAAAAAAAAB8BAABfcmVscy8ucmVsc1BLAQItABQABgAIAAAAIQCQBmLvyAAAAN8A&#13;&#10;AAAPAAAAAAAAAAAAAAAAAAcCAABkcnMvZG93bnJldi54bWxQSwUGAAAAAAMAAwC3AAAA/AIAAAAA&#13;&#10;" path="m,l2156114,r,93518l,93518,,xe" fillcolor="white [3212]" stroked="f" strokeweight=".24036mm">
                  <v:stroke joinstyle="miter"/>
                  <v:path arrowok="t" o:connecttype="custom" o:connectlocs="0,0;3156618,0;3156618,136935;0,136935" o:connectangles="0,0,0,0"/>
                </v:shape>
                <v:shape id="Freeform 3" o:spid="_x0000_s1031" alt="Decorative" style="position:absolute;left:7848;width:18255;height:1369;visibility:visible;mso-wrap-style:square;v-text-anchor:middle" coordsize="1246909,9351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60G0WxgAAAN8AAAAPAAAAZHJzL2Rvd25yZXYueG1sRI9Pa8JA&#13;&#10;FMTvQr/D8gq96UalVqKriG3BU0ETen5mn0k0+zZk1/z59t2C4GVgGOY3zHrbm0q01LjSsoLpJAJB&#13;&#10;nFldcq4gTb7HSxDOI2usLJOCgRxsNy+jNcbadnyk9uRzESDsYlRQeF/HUrqsIINuYmvikF1sY9AH&#13;&#10;2+RSN9gFuKnkLIoW0mDJYaHAmvYFZbfT3SjIK75n82Ro0+u+/4l+jx9fh/ezUm+v/ecqyG4FwlPv&#13;&#10;n40H4qAVzOH/T/gCcvMHAAD//wMAUEsBAi0AFAAGAAgAAAAhANvh9svuAAAAhQEAABMAAAAAAAAA&#13;&#10;AAAAAAAAAAAAAFtDb250ZW50X1R5cGVzXS54bWxQSwECLQAUAAYACAAAACEAWvQsW78AAAAVAQAA&#13;&#10;CwAAAAAAAAAAAAAAAAAfAQAAX3JlbHMvLnJlbHNQSwECLQAUAAYACAAAACEAOtBtFsYAAADfAAAA&#13;&#10;DwAAAAAAAAAAAAAAAAAHAgAAZHJzL2Rvd25yZXYueG1sUEsFBgAAAAADAAMAtwAAAPoCAAAAAA==&#13;&#10;" path="m,l1246909,r,93518l,93518,,xe" fillcolor="white [3212]" stroked="f" strokeweight=".24036mm">
                  <v:stroke joinstyle="miter"/>
                  <v:path arrowok="t" o:connecttype="custom" o:connectlocs="0,0;1825514,0;1825514,136935;0,136935" o:connectangles="0,0,0,0"/>
                </v:shape>
                <w10:wrap anchorx="page"/>
                <w10:anchorlock/>
              </v:group>
            </w:pict>
          </mc:Fallback>
        </mc:AlternateContent>
      </w:r>
      <w:r w:rsidR="00E608CB" w:rsidRPr="004C29BB">
        <w:rPr>
          <w:noProof/>
        </w:rPr>
        <w:drawing>
          <wp:anchor distT="0" distB="0" distL="114300" distR="114300" simplePos="0" relativeHeight="251664384" behindDoc="1" locked="1" layoutInCell="1" allowOverlap="1" wp14:anchorId="37AB26E4" wp14:editId="09E4F4F1">
            <wp:simplePos x="0" y="0"/>
            <wp:positionH relativeFrom="margin">
              <wp:posOffset>198755</wp:posOffset>
            </wp:positionH>
            <wp:positionV relativeFrom="paragraph">
              <wp:posOffset>1123950</wp:posOffset>
            </wp:positionV>
            <wp:extent cx="5620385" cy="4851400"/>
            <wp:effectExtent l="355600" t="342900" r="361315" b="342900"/>
            <wp:wrapNone/>
            <wp:docPr id="2120202993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0202993" name="Picture 9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510" r="195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0385" cy="4851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457200" sx="102000" sy="102000" algn="ctr" rotWithShape="0">
                        <a:prstClr val="black">
                          <a:alpha val="15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W w:w="0" w:type="auto"/>
        <w:tblLook w:val="04A0" w:firstRow="1" w:lastRow="0" w:firstColumn="1" w:lastColumn="0" w:noHBand="0" w:noVBand="1"/>
      </w:tblPr>
      <w:tblGrid>
        <w:gridCol w:w="3211"/>
        <w:gridCol w:w="1606"/>
        <w:gridCol w:w="1605"/>
        <w:gridCol w:w="3212"/>
      </w:tblGrid>
      <w:tr w:rsidR="00EA0E4F" w:rsidRPr="007D38F0" w14:paraId="3A18BEA6" w14:textId="77777777" w:rsidTr="007F10CE">
        <w:trPr>
          <w:trHeight w:val="363"/>
        </w:trPr>
        <w:tc>
          <w:tcPr>
            <w:tcW w:w="4817" w:type="dxa"/>
            <w:gridSpan w:val="2"/>
            <w:vAlign w:val="center"/>
          </w:tcPr>
          <w:p w14:paraId="6C4DB493" w14:textId="77777777" w:rsidR="00EA0E4F" w:rsidRDefault="00854D71" w:rsidP="007F10CE">
            <w:pPr>
              <w:pStyle w:val="Heading1"/>
              <w:rPr>
                <w:sz w:val="18"/>
                <w:szCs w:val="18"/>
              </w:rPr>
            </w:pPr>
            <w:r w:rsidRPr="006F1DBE">
              <w:rPr>
                <w:sz w:val="18"/>
                <w:szCs w:val="18"/>
              </w:rPr>
              <w:t>A&amp;N Academic</w:t>
            </w:r>
            <w:r w:rsidR="006F1DBE" w:rsidRPr="006F1DBE">
              <w:rPr>
                <w:sz w:val="18"/>
                <w:szCs w:val="18"/>
              </w:rPr>
              <w:t xml:space="preserve"> </w:t>
            </w:r>
            <w:r w:rsidRPr="006F1DBE">
              <w:rPr>
                <w:sz w:val="18"/>
                <w:szCs w:val="18"/>
              </w:rPr>
              <w:t>Montessori school</w:t>
            </w:r>
          </w:p>
          <w:p w14:paraId="6B8239EC" w14:textId="328CCE05" w:rsidR="00DE1309" w:rsidRPr="006F1DBE" w:rsidRDefault="00DE1309" w:rsidP="007F10CE">
            <w:pPr>
              <w:pStyle w:val="Heading1"/>
              <w:rPr>
                <w:sz w:val="18"/>
                <w:szCs w:val="18"/>
              </w:rPr>
            </w:pPr>
          </w:p>
        </w:tc>
        <w:tc>
          <w:tcPr>
            <w:tcW w:w="4817" w:type="dxa"/>
            <w:gridSpan w:val="2"/>
            <w:vAlign w:val="center"/>
          </w:tcPr>
          <w:p w14:paraId="7DF4F99C" w14:textId="5E007148" w:rsidR="00EA0E4F" w:rsidRPr="00922053" w:rsidRDefault="00854D71" w:rsidP="007F10CE">
            <w:pPr>
              <w:pStyle w:val="Heading1"/>
              <w:jc w:val="right"/>
            </w:pPr>
            <w:r>
              <w:t>Pricelist</w:t>
            </w:r>
          </w:p>
        </w:tc>
      </w:tr>
      <w:tr w:rsidR="00EA0E4F" w:rsidRPr="007D38F0" w14:paraId="173DB403" w14:textId="77777777" w:rsidTr="007F10CE">
        <w:trPr>
          <w:trHeight w:val="538"/>
        </w:trPr>
        <w:tc>
          <w:tcPr>
            <w:tcW w:w="4817" w:type="dxa"/>
            <w:gridSpan w:val="2"/>
          </w:tcPr>
          <w:p w14:paraId="6256AC36" w14:textId="77777777" w:rsidR="00EA0E4F" w:rsidRPr="004B7633" w:rsidRDefault="00EA0E4F" w:rsidP="007F10CE"/>
        </w:tc>
        <w:tc>
          <w:tcPr>
            <w:tcW w:w="4817" w:type="dxa"/>
            <w:gridSpan w:val="2"/>
          </w:tcPr>
          <w:p w14:paraId="32197F84" w14:textId="77777777" w:rsidR="00EA0E4F" w:rsidRPr="004B7633" w:rsidRDefault="00EA0E4F" w:rsidP="007F10CE"/>
        </w:tc>
      </w:tr>
      <w:tr w:rsidR="00EA0E4F" w:rsidRPr="007D38F0" w14:paraId="2E1332C6" w14:textId="77777777" w:rsidTr="007F10CE">
        <w:trPr>
          <w:trHeight w:val="8064"/>
        </w:trPr>
        <w:tc>
          <w:tcPr>
            <w:tcW w:w="9634" w:type="dxa"/>
            <w:gridSpan w:val="4"/>
            <w:tcBorders>
              <w:bottom w:val="single" w:sz="8" w:space="0" w:color="FFFFFF" w:themeColor="background1"/>
            </w:tcBorders>
            <w:vAlign w:val="center"/>
          </w:tcPr>
          <w:p w14:paraId="15DB9D9E" w14:textId="5B90BFD7" w:rsidR="00854D71" w:rsidRPr="000A4782" w:rsidRDefault="00854D71" w:rsidP="00854D71">
            <w:pPr>
              <w:pStyle w:val="Backgroundtext"/>
              <w:rPr>
                <w:caps w:val="0"/>
                <w:color w:val="000000" w:themeColor="text1"/>
                <w:sz w:val="180"/>
                <w:szCs w:val="180"/>
                <w14:shadow w14:blurRad="12700" w14:dist="38100" w14:dir="2700000" w14:sx="100000" w14:sy="100000" w14:kx="0" w14:ky="0" w14:algn="tl">
                  <w14:schemeClr w14:val="bg1">
                    <w14:lumMod w14:val="50000"/>
                  </w14:schemeClr>
                </w14:shadow>
                <w14:textOutline w14:w="9525" w14:cap="flat" w14:cmpd="sng" w14:algn="ctr">
                  <w14:solidFill>
                    <w14:schemeClr w14:val="bg1"/>
                  </w14:solidFill>
                  <w14:prstDash w14:val="solid"/>
                  <w14:round/>
                </w14:textOutline>
                <w14:textFill>
                  <w14:solidFill>
                    <w14:schemeClr w14:val="tx1"/>
                  </w14:solidFill>
                </w14:textFill>
              </w:rPr>
            </w:pPr>
            <w:r w:rsidRPr="000A4782">
              <w:rPr>
                <w:caps w:val="0"/>
                <w:color w:val="000000" w:themeColor="text1"/>
                <w:sz w:val="180"/>
                <w:szCs w:val="180"/>
                <w14:shadow w14:blurRad="12700" w14:dist="38100" w14:dir="2700000" w14:sx="100000" w14:sy="100000" w14:kx="0" w14:ky="0" w14:algn="tl">
                  <w14:schemeClr w14:val="bg1">
                    <w14:lumMod w14:val="50000"/>
                  </w14:schemeClr>
                </w14:shadow>
                <w14:textOutline w14:w="9525" w14:cap="flat" w14:cmpd="sng" w14:algn="ctr">
                  <w14:solidFill>
                    <w14:schemeClr w14:val="bg1"/>
                  </w14:solidFill>
                  <w14:prstDash w14:val="solid"/>
                  <w14:round/>
                </w14:textOutline>
                <w14:textFill>
                  <w14:solidFill>
                    <w14:schemeClr w14:val="tx1"/>
                  </w14:solidFill>
                </w14:textFill>
              </w:rPr>
              <w:t>DAYCARE</w:t>
            </w:r>
          </w:p>
          <w:p w14:paraId="60AB7E25" w14:textId="1DF4B90D" w:rsidR="00EA0E4F" w:rsidRPr="006F1DBE" w:rsidRDefault="00854D71" w:rsidP="00854D71">
            <w:pPr>
              <w:pStyle w:val="Backgroundtext"/>
              <w:rPr>
                <w:sz w:val="280"/>
                <w:szCs w:val="280"/>
              </w:rPr>
            </w:pPr>
            <w:r w:rsidRPr="000A4782">
              <w:rPr>
                <w:caps w:val="0"/>
                <w:color w:val="000000" w:themeColor="text1"/>
                <w:sz w:val="280"/>
                <w:szCs w:val="280"/>
                <w14:shadow w14:blurRad="12700" w14:dist="38100" w14:dir="2700000" w14:sx="100000" w14:sy="100000" w14:kx="0" w14:ky="0" w14:algn="tl">
                  <w14:schemeClr w14:val="bg1">
                    <w14:lumMod w14:val="50000"/>
                  </w14:schemeClr>
                </w14:shadow>
                <w14:textOutline w14:w="9525" w14:cap="flat" w14:cmpd="sng" w14:algn="ctr">
                  <w14:solidFill>
                    <w14:schemeClr w14:val="bg1"/>
                  </w14:solidFill>
                  <w14:prstDash w14:val="solid"/>
                  <w14:round/>
                </w14:textOutline>
                <w14:textFill>
                  <w14:solidFill>
                    <w14:schemeClr w14:val="tx1"/>
                  </w14:solidFill>
                </w14:textFill>
              </w:rPr>
              <w:t>Fees</w:t>
            </w:r>
          </w:p>
        </w:tc>
      </w:tr>
      <w:tr w:rsidR="00EA0E4F" w14:paraId="700F0D78" w14:textId="77777777" w:rsidTr="007F10CE">
        <w:trPr>
          <w:trHeight w:val="1008"/>
        </w:trPr>
        <w:tc>
          <w:tcPr>
            <w:tcW w:w="9634" w:type="dxa"/>
            <w:gridSpan w:val="4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vAlign w:val="center"/>
          </w:tcPr>
          <w:p w14:paraId="318FADE6" w14:textId="2EC48A80" w:rsidR="00EA0E4F" w:rsidRPr="00A27054" w:rsidRDefault="00854D71" w:rsidP="007F10CE">
            <w:pPr>
              <w:pStyle w:val="Title"/>
            </w:pPr>
            <w:r>
              <w:t>April 2025-April 2026 Year</w:t>
            </w:r>
          </w:p>
        </w:tc>
      </w:tr>
      <w:tr w:rsidR="00EA0E4F" w14:paraId="2F5FD1B9" w14:textId="77777777" w:rsidTr="007F10CE">
        <w:trPr>
          <w:trHeight w:val="1008"/>
        </w:trPr>
        <w:tc>
          <w:tcPr>
            <w:tcW w:w="3211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vAlign w:val="center"/>
          </w:tcPr>
          <w:p w14:paraId="6FC2D3DA" w14:textId="2A0A49C6" w:rsidR="00506552" w:rsidRPr="00506552" w:rsidRDefault="00506552" w:rsidP="00506552">
            <w:pPr>
              <w:pStyle w:val="Heading4"/>
              <w:jc w:val="left"/>
              <w:rPr>
                <w:b/>
                <w:bCs/>
                <w:szCs w:val="20"/>
              </w:rPr>
            </w:pPr>
            <w:r w:rsidRPr="00506552">
              <w:rPr>
                <w:b/>
                <w:bCs/>
                <w:szCs w:val="20"/>
              </w:rPr>
              <w:t>0-3 years old</w:t>
            </w:r>
            <w:r>
              <w:rPr>
                <w:b/>
                <w:bCs/>
                <w:szCs w:val="20"/>
              </w:rPr>
              <w:t xml:space="preserve"> $370.00</w:t>
            </w:r>
          </w:p>
          <w:p w14:paraId="2046424A" w14:textId="5DB06B62" w:rsidR="00506552" w:rsidRPr="00506552" w:rsidRDefault="00506552" w:rsidP="00506552">
            <w:pPr>
              <w:pStyle w:val="Heading4"/>
              <w:jc w:val="left"/>
              <w:rPr>
                <w:b/>
                <w:bCs/>
                <w:szCs w:val="20"/>
              </w:rPr>
            </w:pPr>
            <w:r w:rsidRPr="00506552">
              <w:rPr>
                <w:b/>
                <w:bCs/>
                <w:szCs w:val="20"/>
              </w:rPr>
              <w:t>3-5 years old</w:t>
            </w:r>
            <w:r>
              <w:rPr>
                <w:b/>
                <w:bCs/>
                <w:szCs w:val="20"/>
              </w:rPr>
              <w:t xml:space="preserve"> $501.00</w:t>
            </w:r>
          </w:p>
          <w:p w14:paraId="0C84A849" w14:textId="4241693F" w:rsidR="00EA0E4F" w:rsidRPr="00506552" w:rsidRDefault="00506552" w:rsidP="00506552">
            <w:pPr>
              <w:pStyle w:val="Heading2"/>
              <w:jc w:val="both"/>
              <w:rPr>
                <w:sz w:val="20"/>
                <w:szCs w:val="20"/>
              </w:rPr>
            </w:pPr>
            <w:r w:rsidRPr="00506552">
              <w:rPr>
                <w:sz w:val="20"/>
                <w:szCs w:val="20"/>
              </w:rPr>
              <w:t>5-12 years old</w:t>
            </w:r>
            <w:r>
              <w:rPr>
                <w:sz w:val="20"/>
                <w:szCs w:val="20"/>
              </w:rPr>
              <w:t xml:space="preserve"> $200 (3-5:30)</w:t>
            </w:r>
          </w:p>
        </w:tc>
        <w:tc>
          <w:tcPr>
            <w:tcW w:w="3211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vAlign w:val="center"/>
          </w:tcPr>
          <w:p w14:paraId="5838BD61" w14:textId="47B1966B" w:rsidR="00854D71" w:rsidRPr="00854D71" w:rsidRDefault="00854D71" w:rsidP="00854D71">
            <w:pPr>
              <w:pStyle w:val="Heading3"/>
              <w:rPr>
                <w:szCs w:val="20"/>
              </w:rPr>
            </w:pPr>
            <w:r>
              <w:rPr>
                <w:szCs w:val="20"/>
              </w:rPr>
              <w:t>7:30-5:00 program 8:00-5:30 Program</w:t>
            </w:r>
          </w:p>
        </w:tc>
        <w:tc>
          <w:tcPr>
            <w:tcW w:w="3212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vAlign w:val="center"/>
          </w:tcPr>
          <w:p w14:paraId="13C6094F" w14:textId="35066337" w:rsidR="00EA0E4F" w:rsidRPr="007C37DC" w:rsidRDefault="00854D71" w:rsidP="007F10CE">
            <w:pPr>
              <w:pStyle w:val="Heading3"/>
              <w:rPr>
                <w:szCs w:val="20"/>
              </w:rPr>
            </w:pPr>
            <w:r>
              <w:rPr>
                <w:szCs w:val="20"/>
              </w:rPr>
              <w:t>Availability Limited</w:t>
            </w:r>
          </w:p>
        </w:tc>
      </w:tr>
      <w:tr w:rsidR="00EA0E4F" w14:paraId="5CEF807D" w14:textId="77777777" w:rsidTr="00070286">
        <w:trPr>
          <w:trHeight w:val="1296"/>
        </w:trPr>
        <w:tc>
          <w:tcPr>
            <w:tcW w:w="9634" w:type="dxa"/>
            <w:gridSpan w:val="4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tcMar>
              <w:left w:w="288" w:type="dxa"/>
              <w:right w:w="288" w:type="dxa"/>
            </w:tcMar>
            <w:vAlign w:val="center"/>
          </w:tcPr>
          <w:p w14:paraId="74DEA8DF" w14:textId="59295882" w:rsidR="00EA0E4F" w:rsidRDefault="006F1DBE" w:rsidP="00070286">
            <w:pPr>
              <w:rPr>
                <w:b/>
                <w:bCs/>
              </w:rPr>
            </w:pPr>
            <w:r>
              <w:rPr>
                <w:b/>
                <w:bCs/>
              </w:rPr>
              <w:t>Yearly Closure- August 25-August 29, 2025, Annual Clean</w:t>
            </w:r>
          </w:p>
          <w:p w14:paraId="09FD7EA0" w14:textId="2E77EFC1" w:rsidR="006F1DBE" w:rsidRPr="00EC5982" w:rsidRDefault="006F1DBE" w:rsidP="00070286">
            <w:pPr>
              <w:rPr>
                <w:b/>
                <w:bCs/>
                <w:sz w:val="24"/>
                <w:szCs w:val="18"/>
              </w:rPr>
            </w:pPr>
            <w:r>
              <w:rPr>
                <w:b/>
                <w:bCs/>
                <w:sz w:val="24"/>
                <w:szCs w:val="18"/>
              </w:rPr>
              <w:t>Yearly Closure-December 22, 2025-Jan 2, 2026, Winter Break</w:t>
            </w:r>
          </w:p>
        </w:tc>
      </w:tr>
      <w:tr w:rsidR="00EA0E4F" w14:paraId="6F6427FB" w14:textId="77777777" w:rsidTr="00070286">
        <w:trPr>
          <w:trHeight w:val="1440"/>
        </w:trPr>
        <w:tc>
          <w:tcPr>
            <w:tcW w:w="9634" w:type="dxa"/>
            <w:gridSpan w:val="4"/>
            <w:tcBorders>
              <w:top w:val="single" w:sz="8" w:space="0" w:color="FFFFFF" w:themeColor="background1"/>
            </w:tcBorders>
            <w:tcMar>
              <w:left w:w="288" w:type="dxa"/>
              <w:right w:w="288" w:type="dxa"/>
            </w:tcMar>
            <w:vAlign w:val="center"/>
          </w:tcPr>
          <w:p w14:paraId="2AA5CB8A" w14:textId="710BA041" w:rsidR="006F1DBE" w:rsidRDefault="005C2430" w:rsidP="00506552">
            <w:pPr>
              <w:pStyle w:val="Heading4"/>
              <w:numPr>
                <w:ilvl w:val="0"/>
                <w:numId w:val="3"/>
              </w:numPr>
              <w:jc w:val="left"/>
            </w:pPr>
            <w:r>
              <w:t>Combines Play based</w:t>
            </w:r>
            <w:r w:rsidR="00506552">
              <w:t xml:space="preserve">, </w:t>
            </w:r>
            <w:r>
              <w:t>Early Learning Framework, STEM learning, Montessori, Reggio approaches and incorporates them into our daily activities</w:t>
            </w:r>
          </w:p>
          <w:p w14:paraId="6B21165F" w14:textId="2B0A0FC1" w:rsidR="00EA0E4F" w:rsidRPr="00A27054" w:rsidRDefault="00EA0E4F" w:rsidP="005C2430">
            <w:pPr>
              <w:pStyle w:val="Heading4"/>
              <w:ind w:left="720"/>
              <w:jc w:val="left"/>
            </w:pPr>
          </w:p>
        </w:tc>
      </w:tr>
    </w:tbl>
    <w:p w14:paraId="705EB08E" w14:textId="77777777" w:rsidR="00A176EF" w:rsidRDefault="00A176EF" w:rsidP="00A27054"/>
    <w:sectPr w:rsidR="00A176EF" w:rsidSect="004C29BB">
      <w:type w:val="continuous"/>
      <w:pgSz w:w="12240" w:h="15840"/>
      <w:pgMar w:top="630" w:right="835" w:bottom="274" w:left="1267" w:header="0" w:footer="0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15F625F" w14:textId="77777777" w:rsidR="001844C0" w:rsidRDefault="001844C0" w:rsidP="00B35405">
      <w:r>
        <w:separator/>
      </w:r>
    </w:p>
  </w:endnote>
  <w:endnote w:type="continuationSeparator" w:id="0">
    <w:p w14:paraId="22209029" w14:textId="77777777" w:rsidR="001844C0" w:rsidRDefault="001844C0" w:rsidP="00B3540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Bodoni 72">
    <w:altName w:val="Calibri"/>
    <w:panose1 w:val="00000400000000000000"/>
    <w:charset w:val="00"/>
    <w:family w:val="auto"/>
    <w:pitch w:val="variable"/>
    <w:sig w:usb0="00000003" w:usb1="00000000" w:usb2="00000000" w:usb3="00000000" w:csb0="00000001" w:csb1="00000000"/>
  </w:font>
  <w:font w:name="Simplified Arabic Fixed">
    <w:altName w:val="Tahoma"/>
    <w:panose1 w:val="02070309020205020404"/>
    <w:charset w:val="B2"/>
    <w:family w:val="modern"/>
    <w:pitch w:val="fixed"/>
    <w:sig w:usb0="00002003" w:usb1="00000000" w:usb2="00000008" w:usb3="00000000" w:csb0="0000004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iome">
    <w:panose1 w:val="020B0503030204020804"/>
    <w:charset w:val="00"/>
    <w:family w:val="swiss"/>
    <w:pitch w:val="variable"/>
    <w:sig w:usb0="A11526FF" w:usb1="8000000A" w:usb2="0001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6F6E435" w14:textId="77777777" w:rsidR="001844C0" w:rsidRDefault="001844C0" w:rsidP="00B35405">
      <w:r>
        <w:separator/>
      </w:r>
    </w:p>
  </w:footnote>
  <w:footnote w:type="continuationSeparator" w:id="0">
    <w:p w14:paraId="1FE4E4CD" w14:textId="77777777" w:rsidR="001844C0" w:rsidRDefault="001844C0" w:rsidP="00B3540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9922B64"/>
    <w:multiLevelType w:val="hybridMultilevel"/>
    <w:tmpl w:val="D0F038A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B2E6555"/>
    <w:multiLevelType w:val="hybridMultilevel"/>
    <w:tmpl w:val="5A3AEA6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B7E21EE"/>
    <w:multiLevelType w:val="hybridMultilevel"/>
    <w:tmpl w:val="A04E617A"/>
    <w:lvl w:ilvl="0" w:tplc="FFA27A78">
      <w:numFmt w:val="bullet"/>
      <w:lvlText w:val="•"/>
      <w:lvlJc w:val="left"/>
      <w:pPr>
        <w:ind w:left="4281" w:hanging="360"/>
      </w:pPr>
      <w:rPr>
        <w:rFonts w:ascii="Bodoni 72" w:eastAsia="Bodoni 72" w:hAnsi="Bodoni 72" w:cs="Bodoni 72" w:hint="default"/>
        <w:b/>
        <w:bCs/>
        <w:color w:val="FFFFFF"/>
        <w:w w:val="101"/>
        <w:sz w:val="42"/>
        <w:szCs w:val="42"/>
      </w:rPr>
    </w:lvl>
    <w:lvl w:ilvl="1" w:tplc="DCCC08BA">
      <w:numFmt w:val="bullet"/>
      <w:lvlText w:val="•"/>
      <w:lvlJc w:val="left"/>
      <w:pPr>
        <w:ind w:left="4866" w:hanging="360"/>
      </w:pPr>
      <w:rPr>
        <w:rFonts w:hint="default"/>
      </w:rPr>
    </w:lvl>
    <w:lvl w:ilvl="2" w:tplc="360E459E">
      <w:numFmt w:val="bullet"/>
      <w:lvlText w:val="•"/>
      <w:lvlJc w:val="left"/>
      <w:pPr>
        <w:ind w:left="5452" w:hanging="360"/>
      </w:pPr>
      <w:rPr>
        <w:rFonts w:hint="default"/>
      </w:rPr>
    </w:lvl>
    <w:lvl w:ilvl="3" w:tplc="23B43D90">
      <w:numFmt w:val="bullet"/>
      <w:lvlText w:val="•"/>
      <w:lvlJc w:val="left"/>
      <w:pPr>
        <w:ind w:left="6038" w:hanging="360"/>
      </w:pPr>
      <w:rPr>
        <w:rFonts w:hint="default"/>
      </w:rPr>
    </w:lvl>
    <w:lvl w:ilvl="4" w:tplc="1534C91C">
      <w:numFmt w:val="bullet"/>
      <w:lvlText w:val="•"/>
      <w:lvlJc w:val="left"/>
      <w:pPr>
        <w:ind w:left="6624" w:hanging="360"/>
      </w:pPr>
      <w:rPr>
        <w:rFonts w:hint="default"/>
      </w:rPr>
    </w:lvl>
    <w:lvl w:ilvl="5" w:tplc="AAE21310">
      <w:numFmt w:val="bullet"/>
      <w:lvlText w:val="•"/>
      <w:lvlJc w:val="left"/>
      <w:pPr>
        <w:ind w:left="7210" w:hanging="360"/>
      </w:pPr>
      <w:rPr>
        <w:rFonts w:hint="default"/>
      </w:rPr>
    </w:lvl>
    <w:lvl w:ilvl="6" w:tplc="BFE07FDA">
      <w:numFmt w:val="bullet"/>
      <w:lvlText w:val="•"/>
      <w:lvlJc w:val="left"/>
      <w:pPr>
        <w:ind w:left="7796" w:hanging="360"/>
      </w:pPr>
      <w:rPr>
        <w:rFonts w:hint="default"/>
      </w:rPr>
    </w:lvl>
    <w:lvl w:ilvl="7" w:tplc="64406696">
      <w:numFmt w:val="bullet"/>
      <w:lvlText w:val="•"/>
      <w:lvlJc w:val="left"/>
      <w:pPr>
        <w:ind w:left="8382" w:hanging="360"/>
      </w:pPr>
      <w:rPr>
        <w:rFonts w:hint="default"/>
      </w:rPr>
    </w:lvl>
    <w:lvl w:ilvl="8" w:tplc="EEFCEC98">
      <w:numFmt w:val="bullet"/>
      <w:lvlText w:val="•"/>
      <w:lvlJc w:val="left"/>
      <w:pPr>
        <w:ind w:left="8968" w:hanging="360"/>
      </w:pPr>
      <w:rPr>
        <w:rFonts w:hint="default"/>
      </w:rPr>
    </w:lvl>
  </w:abstractNum>
  <w:num w:numId="1" w16cid:durableId="239678826">
    <w:abstractNumId w:val="2"/>
  </w:num>
  <w:num w:numId="2" w16cid:durableId="507330707">
    <w:abstractNumId w:val="1"/>
  </w:num>
  <w:num w:numId="3" w16cid:durableId="212638386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removePersonalInformation/>
  <w:removeDateAndTime/>
  <w:displayBackgroundShape/>
  <w:proofState w:spelling="clean" w:grammar="clean"/>
  <w:attachedTemplate r:id="rId1"/>
  <w:stylePaneFormatFilter w:val="5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0"/>
  <w:defaultTabStop w:val="720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54D71"/>
    <w:rsid w:val="0004151C"/>
    <w:rsid w:val="00070286"/>
    <w:rsid w:val="0007350D"/>
    <w:rsid w:val="000A0244"/>
    <w:rsid w:val="000A4782"/>
    <w:rsid w:val="000C6A2D"/>
    <w:rsid w:val="0016458E"/>
    <w:rsid w:val="001844C0"/>
    <w:rsid w:val="001A7B5A"/>
    <w:rsid w:val="001C6BD0"/>
    <w:rsid w:val="001F1509"/>
    <w:rsid w:val="0028010E"/>
    <w:rsid w:val="0028281B"/>
    <w:rsid w:val="002919B4"/>
    <w:rsid w:val="002B5918"/>
    <w:rsid w:val="002C2D3E"/>
    <w:rsid w:val="002C3465"/>
    <w:rsid w:val="002C4A1C"/>
    <w:rsid w:val="002D4B6E"/>
    <w:rsid w:val="002D56FA"/>
    <w:rsid w:val="003433AD"/>
    <w:rsid w:val="003A2D2F"/>
    <w:rsid w:val="0041335B"/>
    <w:rsid w:val="0042252B"/>
    <w:rsid w:val="00477541"/>
    <w:rsid w:val="004B7633"/>
    <w:rsid w:val="004C29BB"/>
    <w:rsid w:val="00506552"/>
    <w:rsid w:val="00593310"/>
    <w:rsid w:val="005C2430"/>
    <w:rsid w:val="00600713"/>
    <w:rsid w:val="006270EA"/>
    <w:rsid w:val="00634433"/>
    <w:rsid w:val="006615AC"/>
    <w:rsid w:val="00664C79"/>
    <w:rsid w:val="00694B01"/>
    <w:rsid w:val="006B010C"/>
    <w:rsid w:val="006C278C"/>
    <w:rsid w:val="006C6969"/>
    <w:rsid w:val="006E704A"/>
    <w:rsid w:val="006F1DBE"/>
    <w:rsid w:val="00720233"/>
    <w:rsid w:val="007311DD"/>
    <w:rsid w:val="007A5A49"/>
    <w:rsid w:val="007C37DC"/>
    <w:rsid w:val="007D38F0"/>
    <w:rsid w:val="007E5B9E"/>
    <w:rsid w:val="007E7169"/>
    <w:rsid w:val="007F0F24"/>
    <w:rsid w:val="007F10CE"/>
    <w:rsid w:val="00854D71"/>
    <w:rsid w:val="00854F93"/>
    <w:rsid w:val="00860444"/>
    <w:rsid w:val="00867D29"/>
    <w:rsid w:val="008711E4"/>
    <w:rsid w:val="008F0BFB"/>
    <w:rsid w:val="00912CDA"/>
    <w:rsid w:val="00921DF9"/>
    <w:rsid w:val="00922053"/>
    <w:rsid w:val="00937DFD"/>
    <w:rsid w:val="0095512E"/>
    <w:rsid w:val="009636AC"/>
    <w:rsid w:val="00983C42"/>
    <w:rsid w:val="0098688A"/>
    <w:rsid w:val="009A36C4"/>
    <w:rsid w:val="009E31CE"/>
    <w:rsid w:val="00A176EF"/>
    <w:rsid w:val="00A27054"/>
    <w:rsid w:val="00A5302E"/>
    <w:rsid w:val="00AB54EA"/>
    <w:rsid w:val="00AE4850"/>
    <w:rsid w:val="00B061D8"/>
    <w:rsid w:val="00B1357D"/>
    <w:rsid w:val="00B25ACB"/>
    <w:rsid w:val="00B32C19"/>
    <w:rsid w:val="00B35405"/>
    <w:rsid w:val="00B5420D"/>
    <w:rsid w:val="00B714D6"/>
    <w:rsid w:val="00B72790"/>
    <w:rsid w:val="00BC4E52"/>
    <w:rsid w:val="00BC5F96"/>
    <w:rsid w:val="00BD65D6"/>
    <w:rsid w:val="00BE4569"/>
    <w:rsid w:val="00BE4A25"/>
    <w:rsid w:val="00C066F5"/>
    <w:rsid w:val="00C147A1"/>
    <w:rsid w:val="00C14BAC"/>
    <w:rsid w:val="00C31A98"/>
    <w:rsid w:val="00C37FE6"/>
    <w:rsid w:val="00CC4503"/>
    <w:rsid w:val="00CD550B"/>
    <w:rsid w:val="00CD65F7"/>
    <w:rsid w:val="00CE0713"/>
    <w:rsid w:val="00D20DD2"/>
    <w:rsid w:val="00D30420"/>
    <w:rsid w:val="00D74941"/>
    <w:rsid w:val="00D836C7"/>
    <w:rsid w:val="00DA1844"/>
    <w:rsid w:val="00DB1230"/>
    <w:rsid w:val="00DC51E5"/>
    <w:rsid w:val="00DD0EEC"/>
    <w:rsid w:val="00DE1309"/>
    <w:rsid w:val="00E26EF2"/>
    <w:rsid w:val="00E608CB"/>
    <w:rsid w:val="00EA0E4F"/>
    <w:rsid w:val="00EC5982"/>
    <w:rsid w:val="00EE4713"/>
    <w:rsid w:val="00F47C42"/>
    <w:rsid w:val="00F522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7D4B38D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uiPriority="9"/>
    <w:lsdException w:name="heading 5" w:semiHidden="1" w:uiPriority="9" w:qFormat="1"/>
    <w:lsdException w:name="heading 6" w:semiHidden="1" w:uiPriority="9" w:qFormat="1"/>
    <w:lsdException w:name="heading 7" w:semiHidden="1" w:uiPriority="9" w:qFormat="1"/>
    <w:lsdException w:name="heading 8" w:semiHidden="1" w:uiPriority="9" w:qFormat="1"/>
    <w:lsdException w:name="heading 9" w:semiHidden="1" w:uiPriority="9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/>
    <w:lsdException w:name="Salutation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/>
    <w:lsdException w:name="Emphasis" w:semiHidden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semiHidden="1" w:uiPriority="29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semiHidden="1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1"/>
    <w:qFormat/>
    <w:rsid w:val="00A27054"/>
    <w:pPr>
      <w:spacing w:line="360" w:lineRule="auto"/>
      <w:jc w:val="center"/>
    </w:pPr>
    <w:rPr>
      <w:rFonts w:eastAsia="Arial" w:cs="Arial"/>
      <w:color w:val="FFFFFF" w:themeColor="background1"/>
    </w:rPr>
  </w:style>
  <w:style w:type="paragraph" w:styleId="Heading1">
    <w:name w:val="heading 1"/>
    <w:basedOn w:val="Normal"/>
    <w:uiPriority w:val="1"/>
    <w:qFormat/>
    <w:rsid w:val="007E7169"/>
    <w:pPr>
      <w:jc w:val="left"/>
      <w:outlineLvl w:val="0"/>
    </w:pPr>
    <w:rPr>
      <w:rFonts w:eastAsia="Bodoni 72" w:cs="Bodoni 72"/>
      <w:b/>
      <w:bCs/>
      <w:caps/>
      <w:spacing w:val="40"/>
      <w:sz w:val="20"/>
      <w:szCs w:val="130"/>
    </w:rPr>
  </w:style>
  <w:style w:type="paragraph" w:styleId="Heading2">
    <w:name w:val="heading 2"/>
    <w:basedOn w:val="Normal"/>
    <w:next w:val="Normal"/>
    <w:link w:val="Heading2Char"/>
    <w:uiPriority w:val="9"/>
    <w:qFormat/>
    <w:rsid w:val="00A27054"/>
    <w:pPr>
      <w:spacing w:line="240" w:lineRule="auto"/>
      <w:outlineLvl w:val="1"/>
    </w:pPr>
    <w:rPr>
      <w:rFonts w:asciiTheme="majorHAnsi" w:hAnsiTheme="majorHAnsi"/>
      <w:b/>
      <w:sz w:val="40"/>
    </w:rPr>
  </w:style>
  <w:style w:type="paragraph" w:styleId="Heading3">
    <w:name w:val="heading 3"/>
    <w:basedOn w:val="Normal"/>
    <w:next w:val="Normal"/>
    <w:link w:val="Heading3Char"/>
    <w:uiPriority w:val="9"/>
    <w:qFormat/>
    <w:rsid w:val="00A27054"/>
    <w:pPr>
      <w:keepNext/>
      <w:keepLines/>
      <w:spacing w:line="240" w:lineRule="auto"/>
      <w:outlineLvl w:val="2"/>
    </w:pPr>
    <w:rPr>
      <w:rFonts w:asciiTheme="majorHAnsi" w:eastAsiaTheme="majorEastAsia" w:hAnsiTheme="majorHAnsi" w:cstheme="majorBidi"/>
      <w:b/>
      <w:caps/>
      <w:spacing w:val="40"/>
      <w:sz w:val="20"/>
      <w:szCs w:val="24"/>
    </w:rPr>
  </w:style>
  <w:style w:type="paragraph" w:styleId="Heading4">
    <w:name w:val="heading 4"/>
    <w:basedOn w:val="Normal"/>
    <w:next w:val="Normal"/>
    <w:link w:val="Heading4Char"/>
    <w:uiPriority w:val="9"/>
    <w:rsid w:val="00070286"/>
    <w:pPr>
      <w:keepNext/>
      <w:keepLines/>
      <w:outlineLvl w:val="3"/>
    </w:pPr>
    <w:rPr>
      <w:rFonts w:eastAsiaTheme="majorEastAsia" w:cstheme="majorBidi"/>
      <w:iCs/>
      <w:sz w:val="20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semiHidden/>
    <w:qFormat/>
    <w:rPr>
      <w:sz w:val="28"/>
      <w:szCs w:val="28"/>
    </w:rPr>
  </w:style>
  <w:style w:type="paragraph" w:styleId="ListParagraph">
    <w:name w:val="List Paragraph"/>
    <w:basedOn w:val="Normal"/>
    <w:next w:val="BodyText"/>
    <w:uiPriority w:val="1"/>
    <w:semiHidden/>
    <w:qFormat/>
    <w:rsid w:val="00B35405"/>
    <w:rPr>
      <w:b/>
      <w:sz w:val="42"/>
    </w:rPr>
  </w:style>
  <w:style w:type="paragraph" w:customStyle="1" w:styleId="TableParagraph">
    <w:name w:val="Table Paragraph"/>
    <w:basedOn w:val="Normal"/>
    <w:uiPriority w:val="1"/>
    <w:semiHidden/>
  </w:style>
  <w:style w:type="paragraph" w:styleId="NormalWeb">
    <w:name w:val="Normal (Web)"/>
    <w:basedOn w:val="Normal"/>
    <w:uiPriority w:val="99"/>
    <w:semiHidden/>
    <w:unhideWhenUsed/>
    <w:rsid w:val="00DC51E5"/>
    <w:pPr>
      <w:widowControl/>
      <w:autoSpaceDE/>
      <w:autoSpaceDN/>
      <w:spacing w:before="100" w:beforeAutospacing="1" w:after="100" w:afterAutospacing="1"/>
    </w:pPr>
    <w:rPr>
      <w:rFonts w:ascii="Times New Roman" w:eastAsiaTheme="minorEastAsia" w:hAnsi="Times New Roman" w:cs="Times New Roman"/>
      <w:sz w:val="24"/>
      <w:szCs w:val="24"/>
    </w:rPr>
  </w:style>
  <w:style w:type="table" w:styleId="TableGrid">
    <w:name w:val="Table Grid"/>
    <w:basedOn w:val="TableNormal"/>
    <w:uiPriority w:val="39"/>
    <w:rsid w:val="00A176E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2Char">
    <w:name w:val="Heading 2 Char"/>
    <w:basedOn w:val="DefaultParagraphFont"/>
    <w:link w:val="Heading2"/>
    <w:uiPriority w:val="9"/>
    <w:rsid w:val="00A27054"/>
    <w:rPr>
      <w:rFonts w:asciiTheme="majorHAnsi" w:eastAsia="Arial" w:hAnsiTheme="majorHAnsi" w:cs="Arial"/>
      <w:b/>
      <w:color w:val="FFFFFF" w:themeColor="background1"/>
      <w:sz w:val="40"/>
    </w:rPr>
  </w:style>
  <w:style w:type="character" w:customStyle="1" w:styleId="Heading3Char">
    <w:name w:val="Heading 3 Char"/>
    <w:basedOn w:val="DefaultParagraphFont"/>
    <w:link w:val="Heading3"/>
    <w:uiPriority w:val="9"/>
    <w:rsid w:val="00A27054"/>
    <w:rPr>
      <w:rFonts w:asciiTheme="majorHAnsi" w:eastAsiaTheme="majorEastAsia" w:hAnsiTheme="majorHAnsi" w:cstheme="majorBidi"/>
      <w:b/>
      <w:caps/>
      <w:color w:val="FFFFFF" w:themeColor="background1"/>
      <w:spacing w:val="40"/>
      <w:sz w:val="20"/>
      <w:szCs w:val="24"/>
    </w:rPr>
  </w:style>
  <w:style w:type="paragraph" w:customStyle="1" w:styleId="WhiteText">
    <w:name w:val="White Text"/>
    <w:basedOn w:val="BodyText"/>
    <w:uiPriority w:val="1"/>
    <w:semiHidden/>
    <w:qFormat/>
    <w:rsid w:val="007D38F0"/>
  </w:style>
  <w:style w:type="paragraph" w:styleId="Title">
    <w:name w:val="Title"/>
    <w:basedOn w:val="Normal"/>
    <w:next w:val="Normal"/>
    <w:link w:val="TitleChar"/>
    <w:uiPriority w:val="10"/>
    <w:rsid w:val="00E608CB"/>
    <w:pPr>
      <w:spacing w:line="240" w:lineRule="auto"/>
      <w:contextualSpacing/>
    </w:pPr>
    <w:rPr>
      <w:rFonts w:asciiTheme="majorHAnsi" w:eastAsiaTheme="majorEastAsia" w:hAnsiTheme="majorHAnsi" w:cstheme="majorBidi"/>
      <w:b/>
      <w:caps/>
      <w:spacing w:val="120"/>
      <w:kern w:val="28"/>
      <w:sz w:val="3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E608CB"/>
    <w:rPr>
      <w:rFonts w:asciiTheme="majorHAnsi" w:eastAsiaTheme="majorEastAsia" w:hAnsiTheme="majorHAnsi" w:cstheme="majorBidi"/>
      <w:b/>
      <w:caps/>
      <w:color w:val="FFFFFF" w:themeColor="background1"/>
      <w:spacing w:val="120"/>
      <w:kern w:val="28"/>
      <w:sz w:val="36"/>
      <w:szCs w:val="56"/>
    </w:rPr>
  </w:style>
  <w:style w:type="paragraph" w:styleId="Header">
    <w:name w:val="header"/>
    <w:basedOn w:val="Normal"/>
    <w:link w:val="HeaderChar"/>
    <w:uiPriority w:val="99"/>
    <w:semiHidden/>
    <w:rsid w:val="00634433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9E31CE"/>
    <w:rPr>
      <w:rFonts w:ascii="Arial" w:eastAsia="Arial" w:hAnsi="Arial" w:cs="Arial"/>
      <w:color w:val="000000" w:themeColor="text1"/>
    </w:rPr>
  </w:style>
  <w:style w:type="paragraph" w:styleId="Footer">
    <w:name w:val="footer"/>
    <w:basedOn w:val="Normal"/>
    <w:link w:val="FooterChar"/>
    <w:uiPriority w:val="99"/>
    <w:semiHidden/>
    <w:rsid w:val="00634433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9E31CE"/>
    <w:rPr>
      <w:rFonts w:ascii="Arial" w:eastAsia="Arial" w:hAnsi="Arial" w:cs="Arial"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rsid w:val="00070286"/>
    <w:rPr>
      <w:rFonts w:eastAsiaTheme="majorEastAsia" w:cstheme="majorBidi"/>
      <w:iCs/>
      <w:color w:val="FFFFFF" w:themeColor="background1"/>
      <w:sz w:val="20"/>
    </w:rPr>
  </w:style>
  <w:style w:type="character" w:styleId="PlaceholderText">
    <w:name w:val="Placeholder Text"/>
    <w:basedOn w:val="DefaultParagraphFont"/>
    <w:uiPriority w:val="99"/>
    <w:semiHidden/>
    <w:rsid w:val="00912CDA"/>
    <w:rPr>
      <w:color w:val="808080"/>
    </w:rPr>
  </w:style>
  <w:style w:type="paragraph" w:customStyle="1" w:styleId="Time">
    <w:name w:val="Time"/>
    <w:basedOn w:val="Normal"/>
    <w:uiPriority w:val="1"/>
    <w:semiHidden/>
    <w:qFormat/>
    <w:rsid w:val="009E31CE"/>
    <w:rPr>
      <w:rFonts w:asciiTheme="majorHAnsi" w:hAnsiTheme="majorHAnsi"/>
      <w:b/>
      <w:sz w:val="56"/>
    </w:rPr>
  </w:style>
  <w:style w:type="paragraph" w:styleId="Date">
    <w:name w:val="Date"/>
    <w:basedOn w:val="Heading3"/>
    <w:next w:val="Normal"/>
    <w:link w:val="DateChar"/>
    <w:uiPriority w:val="99"/>
    <w:semiHidden/>
    <w:rsid w:val="009E31CE"/>
  </w:style>
  <w:style w:type="character" w:customStyle="1" w:styleId="DateChar">
    <w:name w:val="Date Char"/>
    <w:basedOn w:val="DefaultParagraphFont"/>
    <w:link w:val="Date"/>
    <w:uiPriority w:val="99"/>
    <w:semiHidden/>
    <w:rsid w:val="009E31CE"/>
    <w:rPr>
      <w:rFonts w:asciiTheme="majorHAnsi" w:eastAsiaTheme="majorEastAsia" w:hAnsiTheme="majorHAnsi" w:cstheme="majorBidi"/>
      <w:b/>
      <w:color w:val="EEECE1" w:themeColor="background2"/>
      <w:sz w:val="56"/>
      <w:szCs w:val="24"/>
    </w:rPr>
  </w:style>
  <w:style w:type="paragraph" w:customStyle="1" w:styleId="Backgroundtext">
    <w:name w:val="Background text"/>
    <w:basedOn w:val="Normal"/>
    <w:uiPriority w:val="1"/>
    <w:qFormat/>
    <w:rsid w:val="00070286"/>
    <w:pPr>
      <w:spacing w:line="2500" w:lineRule="exact"/>
    </w:pPr>
    <w:rPr>
      <w:rFonts w:asciiTheme="majorHAnsi" w:hAnsiTheme="majorHAnsi"/>
      <w:b/>
      <w:caps/>
      <w:outline/>
      <w:color w:val="EEECE1" w:themeColor="background2"/>
      <w:sz w:val="240"/>
      <w:szCs w:val="250"/>
      <w14:textOutline w14:w="25400" w14:cap="rnd" w14:cmpd="sng" w14:algn="ctr">
        <w14:solidFill>
          <w14:schemeClr w14:val="bg2"/>
        </w14:solidFill>
        <w14:prstDash w14:val="solid"/>
        <w14:bevel/>
      </w14:textOutline>
      <w14:textFill>
        <w14:noFill/>
      </w14:textFill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jpg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image" Target="media/image2.png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5" Type="http://schemas.openxmlformats.org/officeDocument/2006/relationships/numbering" Target="numbering.xml"/><Relationship Id="rId15" Type="http://schemas.openxmlformats.org/officeDocument/2006/relationships/theme" Target="theme/theme1.xml"/><Relationship Id="rId10" Type="http://schemas.openxmlformats.org/officeDocument/2006/relationships/endnotes" Target="endnotes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noritadelgado/Library/Containers/com.microsoft.Word/Data/Library/Application%20Support/Microsoft/Office/16.0/DTS/Search/%7bCC6AEB7F-1B9D-E64C-96C0-DECA0E5641D3%7dtf16412181_win32.dotx" TargetMode="External"/></Relationships>
</file>

<file path=word/theme/theme1.xml><?xml version="1.0" encoding="utf-8"?>
<a:theme xmlns:a="http://schemas.openxmlformats.org/drawingml/2006/main" name="SaleFlyer">
  <a:themeElements>
    <a:clrScheme name="Red Orange">
      <a:dk1>
        <a:sysClr val="windowText" lastClr="000000"/>
      </a:dk1>
      <a:lt1>
        <a:sysClr val="window" lastClr="FFFFFF"/>
      </a:lt1>
      <a:dk2>
        <a:srgbClr val="505046"/>
      </a:dk2>
      <a:lt2>
        <a:srgbClr val="EEECE1"/>
      </a:lt2>
      <a:accent1>
        <a:srgbClr val="E84C22"/>
      </a:accent1>
      <a:accent2>
        <a:srgbClr val="FFBD47"/>
      </a:accent2>
      <a:accent3>
        <a:srgbClr val="B64926"/>
      </a:accent3>
      <a:accent4>
        <a:srgbClr val="FF8427"/>
      </a:accent4>
      <a:accent5>
        <a:srgbClr val="CC9900"/>
      </a:accent5>
      <a:accent6>
        <a:srgbClr val="B22600"/>
      </a:accent6>
      <a:hlink>
        <a:srgbClr val="CC9900"/>
      </a:hlink>
      <a:folHlink>
        <a:srgbClr val="666699"/>
      </a:folHlink>
    </a:clrScheme>
    <a:fontScheme name="Custom 43">
      <a:majorFont>
        <a:latin typeface="Biome"/>
        <a:ea typeface=""/>
        <a:cs typeface=""/>
      </a:majorFont>
      <a:minorFont>
        <a:latin typeface="Simplified Arabic Fixed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SaleFlyer" id="{D31DDC5F-EEF8-BB41-8B27-8AA8B24C65E0}" vid="{DA75B591-7E8B-6848-8141-81C1567FE9C0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9F111ED35F8CC479449609E8A0923A6" ma:contentTypeVersion="28" ma:contentTypeDescription="Create a new document." ma:contentTypeScope="" ma:versionID="60f5a4f2d2b0abadcf532d48ebf9cb71">
  <xsd:schema xmlns:xsd="http://www.w3.org/2001/XMLSchema" xmlns:xs="http://www.w3.org/2001/XMLSchema" xmlns:p="http://schemas.microsoft.com/office/2006/metadata/properties" xmlns:ns1="http://schemas.microsoft.com/sharepoint/v3" xmlns:ns2="71af3243-3dd4-4a8d-8c0d-dd76da1f02a5" xmlns:ns3="16c05727-aa75-4e4a-9b5f-8a80a1165891" xmlns:ns4="230e9df3-be65-4c73-a93b-d1236ebd677e" targetNamespace="http://schemas.microsoft.com/office/2006/metadata/properties" ma:root="true" ma:fieldsID="7dd78129e6a1811f84807ad11c651531" ns1:_="" ns2:_="" ns3:_="" ns4:_="">
    <xsd:import namespace="http://schemas.microsoft.com/sharepoint/v3"/>
    <xsd:import namespace="71af3243-3dd4-4a8d-8c0d-dd76da1f02a5"/>
    <xsd:import namespace="16c05727-aa75-4e4a-9b5f-8a80a1165891"/>
    <xsd:import namespace="230e9df3-be65-4c73-a93b-d1236ebd677e"/>
    <xsd:element name="properties">
      <xsd:complexType>
        <xsd:sequence>
          <xsd:element name="documentManagement">
            <xsd:complexType>
              <xsd:all>
                <xsd:element ref="ns2:Status" minOccurs="0"/>
                <xsd:element ref="ns2:Image" minOccurs="0"/>
                <xsd:element ref="ns2:MediaServiceMetadata" minOccurs="0"/>
                <xsd:element ref="ns2:MediaServiceFastMetadata" minOccurs="0"/>
                <xsd:element ref="ns2:MediaServiceOCR" minOccurs="0"/>
                <xsd:element ref="ns2:MediaServiceAutoTags" minOccurs="0"/>
                <xsd:element ref="ns2:MediaServiceEventHashCode" minOccurs="0"/>
                <xsd:element ref="ns2:MediaServiceGenerationTime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1:_ip_UnifiedCompliancePolicyProperties" minOccurs="0"/>
                <xsd:element ref="ns1:_ip_UnifiedCompliancePolicyUIAction" minOccurs="0"/>
                <xsd:element ref="ns4:TaxCatchAll" minOccurs="0"/>
                <xsd:element ref="ns2:ImageTagsTaxHTField" minOccurs="0"/>
                <xsd:element ref="ns2:MediaServiceLocation" minOccurs="0"/>
                <xsd:element ref="ns2:MediaLengthInSeconds" minOccurs="0"/>
                <xsd:element ref="ns2:Background" minOccurs="0"/>
                <xsd:element ref="ns2:MediaServiceSearchProperties" minOccurs="0"/>
                <xsd:element ref="ns2:MediaServiceDocTags" minOccurs="0"/>
                <xsd:element ref="ns2:MediaServiceObjectDetectorVersions" minOccurs="0"/>
                <xsd:element ref="ns2:MediaServiceSystemTag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20" nillable="true" ma:displayName="Unified Compliance Policy Properties" ma:hidden="true" ma:internalName="_ip_UnifiedCompliancePolicyProperties" ma:readOnly="false">
      <xsd:simpleType>
        <xsd:restriction base="dms:Note"/>
      </xsd:simpleType>
    </xsd:element>
    <xsd:element name="_ip_UnifiedCompliancePolicyUIAction" ma:index="21" nillable="true" ma:displayName="Unified Compliance Policy UI Action" ma:hidden="true" ma:internalName="_ip_UnifiedCompliancePolicyUIAction" ma:readOnly="fals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1af3243-3dd4-4a8d-8c0d-dd76da1f02a5" elementFormDefault="qualified">
    <xsd:import namespace="http://schemas.microsoft.com/office/2006/documentManagement/types"/>
    <xsd:import namespace="http://schemas.microsoft.com/office/infopath/2007/PartnerControls"/>
    <xsd:element name="Status" ma:index="2" nillable="true" ma:displayName="Status" ma:default="Not started" ma:format="Dropdown" ma:internalName="Status" ma:readOnly="false">
      <xsd:simpleType>
        <xsd:restriction base="dms:Choice">
          <xsd:enumeration value="Not started"/>
          <xsd:enumeration value="In Progress"/>
          <xsd:enumeration value="Completed"/>
        </xsd:restriction>
      </xsd:simpleType>
    </xsd:element>
    <xsd:element name="Image" ma:index="3" nillable="true" ma:displayName="Image" ma:format="Image" ma:internalName="Image" ma:readOnly="fals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CR" ma:index="10" nillable="true" ma:displayName="MediaServiceOCR" ma:hidden="true" ma:internalName="MediaServiceOCR" ma:readOnly="true">
      <xsd:simpleType>
        <xsd:restriction base="dms:Note"/>
      </xsd:simpleType>
    </xsd:element>
    <xsd:element name="MediaServiceAutoTags" ma:index="11" nillable="true" ma:displayName="MediaServiceAutoTags" ma:hidden="true" ma:internalName="MediaServiceAutoTags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hidden="true" ma:internalName="MediaServiceKeyPoints" ma:readOnly="false">
      <xsd:simpleType>
        <xsd:restriction base="dms:Note"/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  <xsd:element name="ImageTagsTaxHTField" ma:index="25" nillable="true" ma:taxonomy="true" ma:internalName="ImageTagsTaxHTField" ma:taxonomyFieldName="MediaServiceImageTags" ma:displayName="Image Tags" ma:readOnly="false" ma:fieldId="{5cf76f15-5ced-4ddc-b409-7134ff3c332f}" ma:taxonomyMulti="true" ma:sspId="e385fb40-52d4-4fae-9c5b-3e8ff8a5878e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Location" ma:index="26" nillable="true" ma:displayName="Location" ma:hidden="true" ma:internalName="MediaServiceLocation" ma:readOnly="true">
      <xsd:simpleType>
        <xsd:restriction base="dms:Text"/>
      </xsd:simpleType>
    </xsd:element>
    <xsd:element name="MediaLengthInSeconds" ma:index="27" nillable="true" ma:displayName="MediaLengthInSeconds" ma:hidden="true" ma:internalName="MediaLengthInSeconds" ma:readOnly="true">
      <xsd:simpleType>
        <xsd:restriction base="dms:Unknown"/>
      </xsd:simpleType>
    </xsd:element>
    <xsd:element name="Background" ma:index="28" nillable="true" ma:displayName="Background" ma:default="0" ma:format="Dropdown" ma:internalName="Background">
      <xsd:simpleType>
        <xsd:restriction base="dms:Boolean"/>
      </xsd:simpleType>
    </xsd:element>
    <xsd:element name="MediaServiceSearchProperties" ma:index="29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ocTags" ma:index="30" nillable="true" ma:displayName="MediaServiceDocTags" ma:hidden="true" ma:internalName="MediaServiceDocTags" ma:readOnly="true">
      <xsd:simpleType>
        <xsd:restriction base="dms:Note"/>
      </xsd:simpleType>
    </xsd:element>
    <xsd:element name="MediaServiceObjectDetectorVersions" ma:index="31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ystemTags" ma:index="32" nillable="true" ma:displayName="MediaServiceSystemTags" ma:hidden="true" ma:internalName="MediaServiceSystemTag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c05727-aa75-4e4a-9b5f-8a80a1165891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hidden="true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hidden="true" ma:internalName="SharedWithDetail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30e9df3-be65-4c73-a93b-d1236ebd677e" elementFormDefault="qualified">
    <xsd:import namespace="http://schemas.microsoft.com/office/2006/documentManagement/types"/>
    <xsd:import namespace="http://schemas.microsoft.com/office/infopath/2007/PartnerControls"/>
    <xsd:element name="TaxCatchAll" ma:index="23" nillable="true" ma:displayName="Taxonomy Catch All Column" ma:hidden="true" ma:list="{3f6bfcbc-3db3-4ae6-bd76-326f0798ad28}" ma:internalName="TaxCatchAll" ma:readOnly="false" ma:showField="CatchAllData" ma:web="16c05727-aa75-4e4a-9b5f-8a80a1165891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displayName="Content Type"/>
        <xsd:element ref="dc:title" minOccurs="0" maxOccurs="1" ma:index="1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Image xmlns="71af3243-3dd4-4a8d-8c0d-dd76da1f02a5">
      <Url xsi:nil="true"/>
      <Description xsi:nil="true"/>
    </Image>
    <Status xmlns="71af3243-3dd4-4a8d-8c0d-dd76da1f02a5">Not started</Status>
    <Background xmlns="71af3243-3dd4-4a8d-8c0d-dd76da1f02a5">false</Background>
    <_ip_UnifiedCompliancePolicyProperties xmlns="http://schemas.microsoft.com/sharepoint/v3" xsi:nil="true"/>
    <ImageTagsTaxHTField xmlns="71af3243-3dd4-4a8d-8c0d-dd76da1f02a5">
      <Terms xmlns="http://schemas.microsoft.com/office/infopath/2007/PartnerControls"/>
    </ImageTagsTaxHTField>
    <TaxCatchAll xmlns="230e9df3-be65-4c73-a93b-d1236ebd677e" xsi:nil="true"/>
    <MediaServiceKeyPoints xmlns="71af3243-3dd4-4a8d-8c0d-dd76da1f02a5" xsi:nil="true"/>
  </documentManagement>
</p:properties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74854CBB-EA3A-4B8E-B92A-D4C544D109F8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71af3243-3dd4-4a8d-8c0d-dd76da1f02a5"/>
    <ds:schemaRef ds:uri="16c05727-aa75-4e4a-9b5f-8a80a1165891"/>
    <ds:schemaRef ds:uri="230e9df3-be65-4c73-a93b-d1236ebd677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5A0C46AB-03A7-452F-BA46-4B85921792AD}">
  <ds:schemaRefs>
    <ds:schemaRef ds:uri="http://schemas.microsoft.com/office/2006/metadata/properties"/>
    <ds:schemaRef ds:uri="http://schemas.microsoft.com/office/infopath/2007/PartnerControls"/>
    <ds:schemaRef ds:uri="http://schemas.microsoft.com/sharepoint/v3"/>
    <ds:schemaRef ds:uri="71af3243-3dd4-4a8d-8c0d-dd76da1f02a5"/>
    <ds:schemaRef ds:uri="230e9df3-be65-4c73-a93b-d1236ebd677e"/>
  </ds:schemaRefs>
</ds:datastoreItem>
</file>

<file path=customXml/itemProps3.xml><?xml version="1.0" encoding="utf-8"?>
<ds:datastoreItem xmlns:ds="http://schemas.openxmlformats.org/officeDocument/2006/customXml" ds:itemID="{63C05AC0-3092-4930-86CD-819A96264DCB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4974293E-F04F-4798-AFF8-3DF81A88B9A3}">
  <ds:schemaRefs>
    <ds:schemaRef ds:uri="http://schemas.microsoft.com/sharepoint/v3/contenttype/forms"/>
  </ds:schemaRefs>
</ds:datastoreItem>
</file>

<file path=docMetadata/LabelInfo.xml><?xml version="1.0" encoding="utf-8"?>
<clbl:labelList xmlns:clbl="http://schemas.microsoft.com/office/2020/mipLabelMetadata"/>
</file>

<file path=docProps/app.xml><?xml version="1.0" encoding="utf-8"?>
<Properties xmlns="http://schemas.openxmlformats.org/officeDocument/2006/extended-properties" xmlns:vt="http://schemas.openxmlformats.org/officeDocument/2006/docPropsVTypes">
  <Template>Sale flyer.dotx</Template>
  <TotalTime>0</TotalTime>
  <Pages>1</Pages>
  <Words>71</Words>
  <Characters>410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cp:lastModifiedBy/>
  <cp:revision>1</cp:revision>
  <dcterms:created xsi:type="dcterms:W3CDTF">2025-03-24T13:35:00Z</dcterms:created>
  <dcterms:modified xsi:type="dcterms:W3CDTF">2025-03-24T14:22:00Z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0x01010079F111ED35F8CC479449609E8A0923A6</vt:lpwstr>
  </property>
</Properties>
</file>